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40" w:rsidRDefault="00E16440" w:rsidP="009242FD">
      <w:pPr>
        <w:jc w:val="center"/>
        <w:rPr>
          <w:rFonts w:ascii="a_PlakatCmplRg" w:hAnsi="a_PlakatCmplRg"/>
          <w:b/>
          <w:i/>
          <w:color w:val="FF0000"/>
          <w:sz w:val="40"/>
          <w:szCs w:val="40"/>
        </w:rPr>
      </w:pPr>
      <w:r>
        <w:rPr>
          <w:rFonts w:ascii="a_PlakatCmplRg" w:hAnsi="a_PlakatCmplRg"/>
          <w:b/>
          <w:i/>
          <w:color w:val="FF0000"/>
          <w:sz w:val="40"/>
          <w:szCs w:val="40"/>
        </w:rPr>
        <w:t>07 апреля 2017 г в СП Гагаринский детский сад МАОУ Гагаринская СОШ</w:t>
      </w:r>
    </w:p>
    <w:p w:rsidR="00E16440" w:rsidRDefault="00E16440" w:rsidP="009242FD">
      <w:pPr>
        <w:jc w:val="center"/>
        <w:rPr>
          <w:rFonts w:ascii="a_PlakatCmplRg" w:hAnsi="a_PlakatCmplRg"/>
          <w:b/>
          <w:i/>
          <w:color w:val="FF0000"/>
          <w:sz w:val="40"/>
          <w:szCs w:val="40"/>
        </w:rPr>
      </w:pPr>
    </w:p>
    <w:p w:rsidR="00E16440" w:rsidRDefault="00E16440" w:rsidP="009242FD">
      <w:pPr>
        <w:jc w:val="center"/>
        <w:rPr>
          <w:rFonts w:ascii="a_PlakatCmplRg" w:hAnsi="a_PlakatCmplRg"/>
          <w:b/>
          <w:i/>
          <w:color w:val="FF0000"/>
          <w:sz w:val="40"/>
          <w:szCs w:val="40"/>
        </w:rPr>
      </w:pPr>
      <w:r>
        <w:rPr>
          <w:rFonts w:ascii="a_PlakatCmplRg" w:hAnsi="a_PlakatCmplRg"/>
          <w:b/>
          <w:i/>
          <w:color w:val="FF0000"/>
          <w:sz w:val="40"/>
          <w:szCs w:val="40"/>
        </w:rPr>
        <w:t>Прошла «Областная зарядка»</w:t>
      </w:r>
    </w:p>
    <w:p w:rsidR="00E16440" w:rsidRDefault="00E16440" w:rsidP="009242FD">
      <w:pPr>
        <w:jc w:val="center"/>
        <w:rPr>
          <w:rFonts w:ascii="a_PlakatCmplRg" w:hAnsi="a_PlakatCmplRg"/>
          <w:b/>
          <w:i/>
          <w:color w:val="FF0000"/>
          <w:sz w:val="40"/>
          <w:szCs w:val="40"/>
        </w:rPr>
      </w:pPr>
    </w:p>
    <w:p w:rsidR="00E16440" w:rsidRPr="00B52839" w:rsidRDefault="00E16440" w:rsidP="009242FD">
      <w:pPr>
        <w:jc w:val="center"/>
        <w:rPr>
          <w:rFonts w:ascii="a_PlakatCmplRg" w:hAnsi="a_PlakatCmplRg"/>
          <w:b/>
          <w:i/>
          <w:color w:val="FF0000"/>
          <w:sz w:val="40"/>
          <w:szCs w:val="40"/>
        </w:rPr>
      </w:pPr>
      <w:r w:rsidRPr="00B52839">
        <w:rPr>
          <w:rFonts w:ascii="a_PlakatCmplRg" w:hAnsi="a_PlakatCmplRg"/>
          <w:b/>
          <w:i/>
          <w:color w:val="FF0000"/>
          <w:sz w:val="40"/>
          <w:szCs w:val="40"/>
        </w:rPr>
        <w:t xml:space="preserve">«Зарядка от нас – здоровье для ВАС!» </w:t>
      </w:r>
    </w:p>
    <w:p w:rsidR="00E16440" w:rsidRDefault="00E16440" w:rsidP="009242FD">
      <w:pPr>
        <w:jc w:val="center"/>
        <w:rPr>
          <w:b/>
          <w:i/>
          <w:color w:val="0070C0"/>
          <w:sz w:val="28"/>
          <w:szCs w:val="28"/>
        </w:rPr>
      </w:pPr>
    </w:p>
    <w:p w:rsidR="00E16440" w:rsidRDefault="00E16440" w:rsidP="009242FD">
      <w:pPr>
        <w:jc w:val="center"/>
        <w:rPr>
          <w:b/>
          <w:i/>
          <w:color w:val="0070C0"/>
          <w:sz w:val="28"/>
          <w:szCs w:val="28"/>
        </w:rPr>
      </w:pPr>
      <w:r w:rsidRPr="009242FD">
        <w:rPr>
          <w:b/>
          <w:i/>
          <w:color w:val="0070C0"/>
          <w:sz w:val="28"/>
          <w:szCs w:val="28"/>
        </w:rPr>
        <w:t xml:space="preserve">с привлечением  </w:t>
      </w:r>
      <w:r>
        <w:rPr>
          <w:b/>
          <w:i/>
          <w:color w:val="0070C0"/>
          <w:sz w:val="28"/>
          <w:szCs w:val="28"/>
        </w:rPr>
        <w:t>методиста по спорту  Гагаринского СП</w:t>
      </w:r>
      <w:r w:rsidRPr="009242FD">
        <w:rPr>
          <w:b/>
          <w:i/>
          <w:color w:val="0070C0"/>
          <w:sz w:val="28"/>
          <w:szCs w:val="28"/>
        </w:rPr>
        <w:t xml:space="preserve">  Нененко М.Н.</w:t>
      </w:r>
    </w:p>
    <w:p w:rsidR="00E16440" w:rsidRDefault="00E16440" w:rsidP="009242FD">
      <w:pPr>
        <w:jc w:val="center"/>
        <w:rPr>
          <w:b/>
          <w:i/>
          <w:color w:val="0070C0"/>
          <w:sz w:val="28"/>
          <w:szCs w:val="28"/>
        </w:rPr>
      </w:pPr>
    </w:p>
    <w:p w:rsidR="00E16440" w:rsidRPr="00350F6B" w:rsidRDefault="00E16440" w:rsidP="009242FD">
      <w:pPr>
        <w:jc w:val="center"/>
        <w:rPr>
          <w:b/>
          <w:i/>
          <w:color w:val="0070C0"/>
          <w:sz w:val="32"/>
          <w:szCs w:val="32"/>
        </w:rPr>
      </w:pPr>
      <w:r w:rsidRPr="00350F6B">
        <w:rPr>
          <w:b/>
          <w:i/>
          <w:color w:val="0070C0"/>
          <w:sz w:val="32"/>
          <w:szCs w:val="32"/>
        </w:rPr>
        <w:t>«Тик так , тик так в доме  кто умеет так?»</w:t>
      </w:r>
    </w:p>
    <w:p w:rsidR="00E16440" w:rsidRDefault="00E16440" w:rsidP="009242FD">
      <w:pPr>
        <w:jc w:val="center"/>
      </w:pPr>
      <w:r w:rsidRPr="0078246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9.25pt;height:240.75pt;visibility:visible">
            <v:imagedata r:id="rId4" o:title="" croptop="18727f"/>
          </v:shape>
        </w:pict>
      </w:r>
    </w:p>
    <w:p w:rsidR="00E16440" w:rsidRDefault="00E16440" w:rsidP="009242FD">
      <w:pPr>
        <w:jc w:val="center"/>
      </w:pPr>
    </w:p>
    <w:p w:rsidR="00E16440" w:rsidRDefault="00E16440" w:rsidP="009242FD">
      <w:pPr>
        <w:jc w:val="center"/>
        <w:rPr>
          <w:b/>
          <w:i/>
          <w:color w:val="0070C0"/>
          <w:sz w:val="28"/>
          <w:szCs w:val="28"/>
        </w:rPr>
      </w:pPr>
    </w:p>
    <w:p w:rsidR="00E16440" w:rsidRDefault="00E16440" w:rsidP="009242FD">
      <w:pPr>
        <w:jc w:val="center"/>
        <w:rPr>
          <w:b/>
          <w:i/>
          <w:color w:val="0070C0"/>
          <w:sz w:val="28"/>
          <w:szCs w:val="28"/>
        </w:rPr>
      </w:pPr>
    </w:p>
    <w:p w:rsidR="00E16440" w:rsidRDefault="00E16440" w:rsidP="009242FD">
      <w:pPr>
        <w:jc w:val="center"/>
        <w:rPr>
          <w:b/>
          <w:i/>
          <w:color w:val="0070C0"/>
          <w:sz w:val="28"/>
          <w:szCs w:val="28"/>
        </w:rPr>
      </w:pPr>
    </w:p>
    <w:p w:rsidR="00E16440" w:rsidRDefault="00E16440" w:rsidP="009242FD">
      <w:pPr>
        <w:jc w:val="center"/>
        <w:rPr>
          <w:b/>
          <w:i/>
          <w:color w:val="0070C0"/>
          <w:sz w:val="28"/>
          <w:szCs w:val="28"/>
        </w:rPr>
      </w:pPr>
    </w:p>
    <w:p w:rsidR="00E16440" w:rsidRPr="00350F6B" w:rsidRDefault="00E16440" w:rsidP="009242FD">
      <w:pPr>
        <w:jc w:val="center"/>
        <w:rPr>
          <w:b/>
          <w:i/>
          <w:color w:val="0070C0"/>
          <w:sz w:val="28"/>
          <w:szCs w:val="28"/>
        </w:rPr>
      </w:pPr>
      <w:r w:rsidRPr="00350F6B">
        <w:rPr>
          <w:b/>
          <w:i/>
          <w:color w:val="0070C0"/>
          <w:sz w:val="28"/>
          <w:szCs w:val="28"/>
        </w:rPr>
        <w:t>« А большому силачу, День любой по плечу»</w:t>
      </w:r>
    </w:p>
    <w:p w:rsidR="00E16440" w:rsidRDefault="00E16440" w:rsidP="00B52839">
      <w:pPr>
        <w:ind w:left="-567" w:right="850" w:hanging="709"/>
        <w:jc w:val="center"/>
      </w:pPr>
    </w:p>
    <w:p w:rsidR="00E16440" w:rsidRDefault="00E16440" w:rsidP="00BA4613">
      <w:pPr>
        <w:ind w:hanging="426"/>
      </w:pPr>
      <w:r w:rsidRPr="00782466">
        <w:rPr>
          <w:noProof/>
        </w:rPr>
        <w:pict>
          <v:shape id="_x0000_i1026" type="#_x0000_t75" style="width:486pt;height:237.75pt;visibility:visible">
            <v:imagedata r:id="rId5" o:title="" croptop="22778f"/>
          </v:shape>
        </w:pict>
      </w:r>
    </w:p>
    <w:p w:rsidR="00E16440" w:rsidRDefault="00E16440" w:rsidP="00BA4613"/>
    <w:p w:rsidR="00E16440" w:rsidRDefault="00E16440" w:rsidP="00BA4613"/>
    <w:p w:rsidR="00E16440" w:rsidRPr="00B52839" w:rsidRDefault="00E16440" w:rsidP="009242FD">
      <w:pPr>
        <w:jc w:val="center"/>
        <w:rPr>
          <w:rFonts w:ascii="Cooper" w:hAnsi="Cooper"/>
          <w:sz w:val="28"/>
          <w:szCs w:val="28"/>
        </w:rPr>
      </w:pPr>
      <w:r>
        <w:rPr>
          <w:rFonts w:ascii="Cooper Cyr" w:hAnsi="Cooper Cyr"/>
          <w:b/>
          <w:i/>
          <w:color w:val="0070C0"/>
          <w:sz w:val="28"/>
          <w:szCs w:val="28"/>
        </w:rPr>
        <w:t>Ра</w:t>
      </w:r>
      <w:r w:rsidRPr="00B52839">
        <w:rPr>
          <w:rFonts w:ascii="Cooper Cyr" w:hAnsi="Cooper Cyr"/>
          <w:b/>
          <w:i/>
          <w:color w:val="0070C0"/>
          <w:sz w:val="28"/>
          <w:szCs w:val="28"/>
        </w:rPr>
        <w:t>зминаем кисти рук</w:t>
      </w:r>
    </w:p>
    <w:p w:rsidR="00E16440" w:rsidRDefault="00E16440" w:rsidP="00BA4613">
      <w:r w:rsidRPr="00782466">
        <w:rPr>
          <w:noProof/>
        </w:rPr>
        <w:pict>
          <v:shape id="Рисунок 2" o:spid="_x0000_i1027" type="#_x0000_t75" style="width:6in;height:281.25pt;visibility:visible">
            <v:imagedata r:id="rId6" o:title="" croptop="7565f"/>
          </v:shape>
        </w:pict>
      </w:r>
    </w:p>
    <w:p w:rsidR="00E16440" w:rsidRDefault="00E16440" w:rsidP="00B52839">
      <w:pPr>
        <w:jc w:val="center"/>
        <w:rPr>
          <w:rFonts w:ascii="a_PlakatCmplRg" w:hAnsi="a_PlakatCmplRg"/>
          <w:b/>
          <w:i/>
          <w:color w:val="0070C0"/>
          <w:sz w:val="28"/>
          <w:szCs w:val="28"/>
        </w:rPr>
      </w:pPr>
    </w:p>
    <w:p w:rsidR="00E16440" w:rsidRDefault="00E16440" w:rsidP="00B52839">
      <w:pPr>
        <w:jc w:val="center"/>
        <w:rPr>
          <w:rFonts w:ascii="a_PlakatCmplRg" w:hAnsi="a_PlakatCmplRg"/>
          <w:b/>
          <w:i/>
          <w:color w:val="0070C0"/>
          <w:sz w:val="28"/>
          <w:szCs w:val="28"/>
        </w:rPr>
      </w:pPr>
    </w:p>
    <w:p w:rsidR="00E16440" w:rsidRPr="00B52839" w:rsidRDefault="00E16440" w:rsidP="00B52839">
      <w:pPr>
        <w:jc w:val="center"/>
        <w:rPr>
          <w:rFonts w:ascii="a_PlakatCmplRg" w:hAnsi="a_PlakatCmplRg"/>
          <w:b/>
          <w:i/>
          <w:color w:val="0070C0"/>
          <w:sz w:val="28"/>
          <w:szCs w:val="28"/>
        </w:rPr>
      </w:pPr>
      <w:r w:rsidRPr="00B52839">
        <w:rPr>
          <w:rFonts w:ascii="a_PlakatCmplRg" w:hAnsi="a_PlakatCmplRg"/>
          <w:b/>
          <w:i/>
          <w:color w:val="0070C0"/>
          <w:sz w:val="28"/>
          <w:szCs w:val="28"/>
        </w:rPr>
        <w:t>« Скачут ножки по дорожке раз,</w:t>
      </w:r>
      <w:r>
        <w:rPr>
          <w:rFonts w:ascii="a_PlakatCmplRg" w:hAnsi="a_PlakatCmplRg"/>
          <w:b/>
          <w:i/>
          <w:color w:val="0070C0"/>
          <w:sz w:val="28"/>
          <w:szCs w:val="28"/>
        </w:rPr>
        <w:t xml:space="preserve"> </w:t>
      </w:r>
      <w:r w:rsidRPr="00B52839">
        <w:rPr>
          <w:rFonts w:ascii="a_PlakatCmplRg" w:hAnsi="a_PlakatCmplRg"/>
          <w:b/>
          <w:i/>
          <w:color w:val="0070C0"/>
          <w:sz w:val="28"/>
          <w:szCs w:val="28"/>
        </w:rPr>
        <w:t>два,</w:t>
      </w:r>
      <w:r>
        <w:rPr>
          <w:rFonts w:ascii="a_PlakatCmplRg" w:hAnsi="a_PlakatCmplRg"/>
          <w:b/>
          <w:i/>
          <w:color w:val="0070C0"/>
          <w:sz w:val="28"/>
          <w:szCs w:val="28"/>
        </w:rPr>
        <w:t xml:space="preserve"> </w:t>
      </w:r>
      <w:r w:rsidRPr="00B52839">
        <w:rPr>
          <w:rFonts w:ascii="a_PlakatCmplRg" w:hAnsi="a_PlakatCmplRg"/>
          <w:b/>
          <w:i/>
          <w:color w:val="0070C0"/>
          <w:sz w:val="28"/>
          <w:szCs w:val="28"/>
        </w:rPr>
        <w:t>три»</w:t>
      </w:r>
    </w:p>
    <w:p w:rsidR="00E16440" w:rsidRDefault="00E16440" w:rsidP="00BA4613"/>
    <w:p w:rsidR="00E16440" w:rsidRDefault="00E16440" w:rsidP="00BA4613">
      <w:r w:rsidRPr="00782466">
        <w:rPr>
          <w:noProof/>
        </w:rPr>
        <w:pict>
          <v:shape id="Рисунок 3" o:spid="_x0000_i1028" type="#_x0000_t75" style="width:414pt;height:310.5pt;visibility:visible">
            <v:imagedata r:id="rId7" o:title=""/>
          </v:shape>
        </w:pict>
      </w:r>
    </w:p>
    <w:p w:rsidR="00E16440" w:rsidRDefault="00E16440" w:rsidP="00B52839">
      <w:pPr>
        <w:spacing w:line="240" w:lineRule="auto"/>
        <w:jc w:val="center"/>
        <w:rPr>
          <w:b/>
          <w:i/>
          <w:color w:val="0070C0"/>
          <w:sz w:val="28"/>
          <w:szCs w:val="28"/>
        </w:rPr>
      </w:pPr>
      <w:r w:rsidRPr="009242FD">
        <w:rPr>
          <w:b/>
          <w:i/>
          <w:color w:val="0070C0"/>
          <w:sz w:val="28"/>
          <w:szCs w:val="28"/>
        </w:rPr>
        <w:t>Физкультурная разминк</w:t>
      </w:r>
      <w:r>
        <w:rPr>
          <w:b/>
          <w:i/>
          <w:color w:val="0070C0"/>
          <w:sz w:val="28"/>
          <w:szCs w:val="28"/>
        </w:rPr>
        <w:t>а - игра</w:t>
      </w:r>
      <w:r w:rsidRPr="009242FD">
        <w:rPr>
          <w:b/>
          <w:i/>
          <w:color w:val="0070C0"/>
          <w:sz w:val="28"/>
          <w:szCs w:val="28"/>
        </w:rPr>
        <w:t xml:space="preserve"> на внимание</w:t>
      </w:r>
    </w:p>
    <w:p w:rsidR="00E16440" w:rsidRDefault="00E16440" w:rsidP="00B52839">
      <w:pPr>
        <w:spacing w:line="240" w:lineRule="auto"/>
        <w:jc w:val="center"/>
      </w:pPr>
      <w:r w:rsidRPr="00B52839">
        <w:rPr>
          <w:rFonts w:ascii="a_PlakatTitul" w:hAnsi="a_PlakatTitul"/>
          <w:b/>
          <w:i/>
          <w:color w:val="0070C0"/>
          <w:sz w:val="28"/>
          <w:szCs w:val="28"/>
        </w:rPr>
        <w:t>«Руки, ноги, голова»</w:t>
      </w:r>
      <w:r>
        <w:rPr>
          <w:b/>
          <w:i/>
          <w:color w:val="0070C0"/>
          <w:sz w:val="28"/>
          <w:szCs w:val="28"/>
        </w:rPr>
        <w:t xml:space="preserve"> (ведущий называет «голова», нужно присесть, «руки» - показать ногу, «ноги» - показать руки)</w:t>
      </w:r>
    </w:p>
    <w:p w:rsidR="00E16440" w:rsidRDefault="00E16440" w:rsidP="00BA4613">
      <w:r>
        <w:t xml:space="preserve">         </w:t>
      </w:r>
      <w:r w:rsidRPr="00782466">
        <w:rPr>
          <w:noProof/>
        </w:rPr>
        <w:pict>
          <v:shape id="Рисунок 4" o:spid="_x0000_i1029" type="#_x0000_t75" style="width:380.25pt;height:197.25pt;visibility:visible">
            <v:imagedata r:id="rId8" o:title="" croptop="19429f"/>
          </v:shape>
        </w:pict>
      </w:r>
    </w:p>
    <w:p w:rsidR="00E16440" w:rsidRDefault="00E16440" w:rsidP="00BA4613">
      <w:r w:rsidRPr="00782466">
        <w:rPr>
          <w:noProof/>
        </w:rPr>
        <w:pict>
          <v:shape id="Рисунок 7" o:spid="_x0000_i1030" type="#_x0000_t75" style="width:419.25pt;height:208.5pt;visibility:visible">
            <v:imagedata r:id="rId9" o:title="" croptop="21286f"/>
          </v:shape>
        </w:pict>
      </w:r>
    </w:p>
    <w:p w:rsidR="00E16440" w:rsidRPr="00BA4613" w:rsidRDefault="00E16440" w:rsidP="00BA4613">
      <w:r>
        <w:t xml:space="preserve">            </w:t>
      </w:r>
      <w:r w:rsidRPr="00782466">
        <w:rPr>
          <w:noProof/>
        </w:rPr>
        <w:pict>
          <v:shape id="Рисунок 6" o:spid="_x0000_i1031" type="#_x0000_t75" style="width:354.75pt;height:193.5pt;visibility:visible">
            <v:imagedata r:id="rId10" o:title="" croptop="17242f"/>
          </v:shape>
        </w:pict>
      </w:r>
    </w:p>
    <w:sectPr w:rsidR="00E16440" w:rsidRPr="00BA4613" w:rsidSect="00B52839">
      <w:pgSz w:w="11906" w:h="16838"/>
      <w:pgMar w:top="1134" w:right="850" w:bottom="1134" w:left="1701" w:header="708" w:footer="708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PlakatCmplRg">
    <w:altName w:val="Century Gothic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ooper Cyr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ope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_PlakatTitul">
    <w:altName w:val="Century Gothic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4613"/>
    <w:rsid w:val="000F3DF3"/>
    <w:rsid w:val="00162270"/>
    <w:rsid w:val="00350F6B"/>
    <w:rsid w:val="003D4FF3"/>
    <w:rsid w:val="00430F4F"/>
    <w:rsid w:val="006E1ADC"/>
    <w:rsid w:val="00782466"/>
    <w:rsid w:val="009242FD"/>
    <w:rsid w:val="00AA73B2"/>
    <w:rsid w:val="00B15E31"/>
    <w:rsid w:val="00B52839"/>
    <w:rsid w:val="00BA4613"/>
    <w:rsid w:val="00CC4379"/>
    <w:rsid w:val="00D24D6E"/>
    <w:rsid w:val="00E16440"/>
    <w:rsid w:val="00EA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D6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4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4</Pages>
  <Words>82</Words>
  <Characters>468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Главбух</cp:lastModifiedBy>
  <cp:revision>9</cp:revision>
  <dcterms:created xsi:type="dcterms:W3CDTF">2017-03-28T11:47:00Z</dcterms:created>
  <dcterms:modified xsi:type="dcterms:W3CDTF">2017-04-07T10:41:00Z</dcterms:modified>
</cp:coreProperties>
</file>