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1" w:type="dxa"/>
        <w:tblInd w:w="-459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tblCellMar>
          <w:left w:w="0" w:type="dxa"/>
          <w:right w:w="0" w:type="dxa"/>
        </w:tblCellMar>
        <w:tblLook w:val="00A0"/>
      </w:tblPr>
      <w:tblGrid>
        <w:gridCol w:w="3828"/>
        <w:gridCol w:w="5953"/>
      </w:tblGrid>
      <w:tr w:rsidR="001929B0" w:rsidRPr="0088737C" w:rsidTr="002C64ED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9B0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19 мая - </w:t>
            </w:r>
            <w:r w:rsidRPr="00503A0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день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Здоровья</w:t>
            </w:r>
          </w:p>
          <w:p w:rsidR="001929B0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929B0" w:rsidRPr="00503A0F" w:rsidRDefault="001929B0" w:rsidP="00D2086F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Тема дня</w:t>
            </w:r>
          </w:p>
          <w:p w:rsidR="001929B0" w:rsidRDefault="001929B0" w:rsidP="00D2086F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88737C">
              <w:rPr>
                <w:rFonts w:ascii="Trebuchet MS" w:hAnsi="Trebuchet MS"/>
                <w:b/>
                <w:bCs/>
                <w:color w:val="833713"/>
                <w:sz w:val="32"/>
                <w:szCs w:val="32"/>
                <w:shd w:val="clear" w:color="auto" w:fill="FFFFFF"/>
              </w:rPr>
              <w:t>«Режим дня»</w:t>
            </w:r>
          </w:p>
          <w:p w:rsidR="001929B0" w:rsidRDefault="001929B0" w:rsidP="00FA2C40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1929B0" w:rsidRPr="00FA2C40" w:rsidRDefault="001929B0" w:rsidP="00FA2C40">
            <w:pPr>
              <w:ind w:firstLine="708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8737C">
              <w:rPr>
                <w:rStyle w:val="Strong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Цель:</w:t>
            </w:r>
            <w:r w:rsidRPr="0088737C">
              <w:rPr>
                <w:rStyle w:val="apple-converted-space"/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знакомство с режимом дня и раскрытие его значения в жизни человека.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Style w:val="Strong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Задачи:</w:t>
            </w:r>
            <w:r w:rsidRPr="0088737C">
              <w:rPr>
                <w:rStyle w:val="apple-converted-space"/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раскрыть важность каждого режимного момента для здоровья детей;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совершенствовать двигательные навыки, ловкость, координацию, внимание, скорость;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развивать творческий потенциал, воображение;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познакомить со стихотворением С. Михалкова «Мимоза»;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формировать культуру здорового образа жизни;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воспитывать дружелюбие, взаимовыручку, умение слушать других.</w:t>
            </w:r>
          </w:p>
        </w:tc>
        <w:tc>
          <w:tcPr>
            <w:tcW w:w="59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9B0" w:rsidRPr="00503A0F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03A0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Беседа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  - </w:t>
            </w:r>
            <w:r w:rsidRPr="00C53E4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Для чего нужен режим Дня?</w:t>
            </w:r>
            <w:r w:rsidRPr="00503A0F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1929B0" w:rsidRPr="00503A0F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03A0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Рассматривание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 иллюстраций </w:t>
            </w:r>
            <w:r w:rsidRPr="00503A0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:</w:t>
            </w:r>
            <w:r w:rsidRPr="00503A0F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режим дня</w:t>
            </w:r>
          </w:p>
          <w:p w:rsidR="001929B0" w:rsidRPr="0088737C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03A0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Чтение</w:t>
            </w:r>
            <w:r w:rsidRPr="00503A0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r w:rsidRPr="0088737C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стихотворение С. Михалкова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88737C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«Мимоза»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история про одного мальчика - вырастет ли он здоровым, сильным и веселым человеком?</w:t>
            </w:r>
            <w:r w:rsidRPr="0088737C">
              <w:rPr>
                <w:rStyle w:val="apple-converted-space"/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</w:p>
          <w:p w:rsidR="001929B0" w:rsidRPr="0088737C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3A0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Физическая культура:</w:t>
            </w:r>
            <w:r w:rsidRPr="00503A0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88737C"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Утренняя гимнастика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« Мы сейчас в поход выходим, по тропинке в лес заходим, руки за спину кладем, друг за дружкою идем».</w:t>
            </w:r>
            <w:r w:rsidRPr="0088737C">
              <w:rPr>
                <w:rStyle w:val="apple-converted-space"/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«Вот предстал овраг преградой перейти его нам надо. Руки в стороны разводим, смело к бревнышку подходим».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«Все в затылок подравнялись, на носки быстро поднялись, на бревно тихо взошли — вот овраг и перешли».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«Мы в затылок подравнялись, на носочки приподнялись, на мосток-другой взошли – вот и речку перешли».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«По тропинке вновь шагаем, вдруг ручей в пути встречаем, неужели поворот? Нет, пройдем речушку вброд».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«Дружно на берег крутой забираемся гурьбой. Перешли на четвереньках и спустились по ступенькам».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«Посмотри-ка, погляди-ка: Ах, какая земляника! Мы по ягоды идем, дружно ягоды берем. Ниже, ниже приседай, а теперь скорей вставай!»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«Снова вышли на дорожку, постояли тут немножко, повернулись все кругом и пустили все бегом».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Равномерный бег.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Затем упражнения на восстановление дыхания (дыхательная гимнастика):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дети сдувают одуванчики, вдыхают аромат цветов.</w:t>
            </w:r>
          </w:p>
          <w:p w:rsidR="001929B0" w:rsidRPr="00C53E4F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 w:rsidRPr="0088737C"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Коммуникация</w:t>
            </w:r>
          </w:p>
          <w:p w:rsidR="001929B0" w:rsidRPr="0088737C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 стране «Режим дня» очень не любят лентяев и предлагают нам навести порядок. Посмотрите: все карточки ветром разнесло , давайте их разложим по порядку.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Выкладывание карточек «Режим дня» в правильном порядке с проговариванием.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Воспитатель: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-В стране «Режим дня» говорят: «Солнце воздух и вода – наши лучшие друзья». Как вы думаете, почему?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Дети: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-Солнце, воздух и вода помогают укреплять наше здоровье.</w:t>
            </w:r>
          </w:p>
          <w:p w:rsidR="001929B0" w:rsidRPr="0088737C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88737C"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Прогулка- разминка</w:t>
            </w:r>
          </w:p>
          <w:p w:rsidR="001929B0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• «Вырастем большими». – Мы становимся все выше, достаем руками крыши. На два счета поднялись, три-четыре – руки вниз.</w:t>
            </w:r>
            <w:r w:rsidRPr="0088737C">
              <w:rPr>
                <w:rStyle w:val="apple-converted-space"/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• «Клен». – Ветер клен качает, вправо влево наклоняет. Раз – наклон, и два – наклон, зашумел листвою клен. (Руки за головой)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• «Лесорубы» - лесорубами мы стали, топоры мы в руки взяли. И руками сделав взмах, по полену сильно – бах!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• «Ванька-встанька» - Ванька-встанька! Приседай-ка! Приседай-ка! Непослушный ты какой, нам не справиться с тобой!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• «Зайчик» - зайчик быстро скачет в поле, очень весело на воле. Подражаем мы зайчишке, непоседы-ребятишки.</w:t>
            </w:r>
          </w:p>
          <w:p w:rsidR="001929B0" w:rsidRPr="0088737C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3A0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Рисование:</w:t>
            </w:r>
            <w:r w:rsidRPr="00503A0F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 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Прогулки на свежем воздухе – обязательная часть режима дня здорового человека.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Но, чтобы прогулка доставляла удовольствие, надо правильно одеться. Предлагаю вам</w:t>
            </w:r>
            <w:r w:rsidRPr="0088737C">
              <w:rPr>
                <w:rStyle w:val="apple-converted-space"/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одеть куклу для сегодняшней прогулки. (Дети обводят силуэт бумажной куклы и дорисовывают ей одежду ).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Рассматривание работ и обсуждение.</w:t>
            </w:r>
          </w:p>
          <w:p w:rsidR="001929B0" w:rsidRPr="0088737C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3A0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Игра</w:t>
            </w:r>
            <w:r w:rsidRPr="00FA2C40">
              <w:rPr>
                <w:rFonts w:ascii="Arial" w:hAnsi="Arial" w:cs="Arial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88737C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«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88737C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Солнце, воздух, вода».</w:t>
            </w:r>
            <w:r w:rsidRPr="0088737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Солнце – садимся на ковер, подставляем личики солнышку, воздух – встаем на ноги, тянем руки вверх, вода – ходим по группе, имитируя руками плавательные движения. (Воспитатель называет команды в разной последовательности)</w:t>
            </w:r>
          </w:p>
          <w:p w:rsidR="001929B0" w:rsidRPr="0088737C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8737C">
              <w:rPr>
                <w:rFonts w:ascii="Arial" w:hAnsi="Arial" w:cs="Arial"/>
                <w:b/>
                <w:i/>
                <w:iCs/>
                <w:color w:val="000000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 xml:space="preserve">П\Игра  </w:t>
            </w:r>
            <w:r w:rsidRPr="0088737C">
              <w:rPr>
                <w:rFonts w:ascii="Arial" w:hAnsi="Arial" w:cs="Arial"/>
                <w:b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“К своим флажкам”,«Ловишки».</w:t>
            </w:r>
          </w:p>
          <w:p w:rsidR="001929B0" w:rsidRPr="00503A0F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Словесная игра-</w:t>
            </w:r>
            <w:r w:rsidRPr="00503A0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r w:rsidRPr="00C53E4F">
              <w:rPr>
                <w:rFonts w:ascii="Arial" w:hAnsi="Arial" w:cs="Arial"/>
                <w:b/>
                <w:color w:val="000000"/>
                <w:sz w:val="24"/>
                <w:szCs w:val="24"/>
                <w:lang w:eastAsia="ru-RU"/>
              </w:rPr>
              <w:t>«Мы»</w:t>
            </w:r>
          </w:p>
          <w:p w:rsidR="001929B0" w:rsidRPr="0088737C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</w:pPr>
            <w:r w:rsidRPr="0088737C"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Настольная игра «Режим дня».</w:t>
            </w:r>
          </w:p>
          <w:p w:rsidR="001929B0" w:rsidRPr="00C53E4F" w:rsidRDefault="001929B0" w:rsidP="00787B4A">
            <w:pPr>
              <w:spacing w:after="0" w:line="240" w:lineRule="auto"/>
              <w:ind w:left="30" w:right="30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929B0" w:rsidRDefault="001929B0"/>
    <w:p w:rsidR="001929B0" w:rsidRDefault="001929B0">
      <w:pPr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Цель: Формировать</w:t>
      </w:r>
      <w:r w:rsidRPr="00503A0F">
        <w:rPr>
          <w:rFonts w:ascii="Arial" w:hAnsi="Arial" w:cs="Arial"/>
          <w:color w:val="000000"/>
          <w:sz w:val="24"/>
          <w:szCs w:val="24"/>
          <w:lang w:eastAsia="ru-RU"/>
        </w:rPr>
        <w:t xml:space="preserve"> у дошкольников основ здо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рового образа жизни, потребность</w:t>
      </w:r>
      <w:r w:rsidRPr="00503A0F">
        <w:rPr>
          <w:rFonts w:ascii="Arial" w:hAnsi="Arial" w:cs="Arial"/>
          <w:color w:val="000000"/>
          <w:sz w:val="24"/>
          <w:szCs w:val="24"/>
          <w:lang w:eastAsia="ru-RU"/>
        </w:rPr>
        <w:t xml:space="preserve"> в ежедневной двигательной активности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1929B0" w:rsidRDefault="001929B0" w:rsidP="00D2086F">
      <w:pPr>
        <w:rPr>
          <w:rStyle w:val="FontStyle11"/>
          <w:sz w:val="28"/>
          <w:szCs w:val="28"/>
        </w:rPr>
      </w:pPr>
      <w:r w:rsidRPr="00471270">
        <w:rPr>
          <w:sz w:val="28"/>
          <w:szCs w:val="28"/>
        </w:rPr>
        <w:t>Увлекать детей спортивными играми, физкультурой</w:t>
      </w:r>
      <w:r>
        <w:rPr>
          <w:sz w:val="28"/>
          <w:szCs w:val="28"/>
        </w:rPr>
        <w:t xml:space="preserve">, </w:t>
      </w:r>
      <w:r w:rsidRPr="00471270">
        <w:rPr>
          <w:rStyle w:val="FontStyle11"/>
          <w:sz w:val="28"/>
          <w:szCs w:val="28"/>
        </w:rPr>
        <w:t>укреплять их физическое здоровье. Закрепить физические умения и навыки, полученные ранее.</w:t>
      </w:r>
    </w:p>
    <w:p w:rsidR="001929B0" w:rsidRDefault="001929B0" w:rsidP="00D2086F">
      <w:pPr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День</w:t>
      </w:r>
      <w:r w:rsidRPr="00503A0F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здоровья посвящен</w:t>
      </w:r>
      <w:r w:rsidRPr="00503A0F">
        <w:rPr>
          <w:rFonts w:ascii="Arial" w:hAnsi="Arial" w:cs="Arial"/>
          <w:color w:val="000000"/>
          <w:sz w:val="24"/>
          <w:szCs w:val="24"/>
          <w:lang w:eastAsia="ru-RU"/>
        </w:rPr>
        <w:t xml:space="preserve"> физкульт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урно-оздоровительной работе, формированию</w:t>
      </w:r>
      <w:r w:rsidRPr="00503A0F">
        <w:rPr>
          <w:rFonts w:ascii="Arial" w:hAnsi="Arial" w:cs="Arial"/>
          <w:color w:val="000000"/>
          <w:sz w:val="24"/>
          <w:szCs w:val="24"/>
          <w:lang w:eastAsia="ru-RU"/>
        </w:rPr>
        <w:t xml:space="preserve"> у детей способности к выработке потребности в ЗОЖ.</w:t>
      </w:r>
    </w:p>
    <w:p w:rsidR="001929B0" w:rsidRPr="00503A0F" w:rsidRDefault="001929B0" w:rsidP="00472A3B">
      <w:pPr>
        <w:shd w:val="clear" w:color="auto" w:fill="FFFFFF"/>
        <w:spacing w:before="375" w:after="375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Прогулки, у</w:t>
      </w:r>
      <w:r w:rsidRPr="00503A0F">
        <w:rPr>
          <w:rFonts w:ascii="Arial" w:hAnsi="Arial" w:cs="Arial"/>
          <w:color w:val="000000"/>
          <w:sz w:val="24"/>
          <w:szCs w:val="24"/>
          <w:lang w:eastAsia="ru-RU"/>
        </w:rPr>
        <w:t>тренняя гимнастика (проводится ежедневно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 w:rsidRPr="00503A0F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1929B0" w:rsidRDefault="001929B0">
      <w:r w:rsidRPr="00503A0F">
        <w:rPr>
          <w:rFonts w:ascii="Arial" w:hAnsi="Arial" w:cs="Arial"/>
          <w:color w:val="000000"/>
          <w:sz w:val="24"/>
          <w:szCs w:val="24"/>
          <w:lang w:eastAsia="ru-RU"/>
        </w:rPr>
        <w:t>В течение дня проводятся </w:t>
      </w:r>
      <w:hyperlink r:id="rId4" w:tooltip="Артикуляция" w:history="1">
        <w:r w:rsidRPr="00503A0F">
          <w:rPr>
            <w:rFonts w:ascii="Arial" w:hAnsi="Arial" w:cs="Arial"/>
            <w:color w:val="743399"/>
            <w:sz w:val="24"/>
            <w:szCs w:val="24"/>
            <w:lang w:eastAsia="ru-RU"/>
          </w:rPr>
          <w:t>артикуляционные</w:t>
        </w:r>
      </w:hyperlink>
      <w:r w:rsidRPr="00503A0F">
        <w:rPr>
          <w:rFonts w:ascii="Arial" w:hAnsi="Arial" w:cs="Arial"/>
          <w:color w:val="000000"/>
          <w:sz w:val="24"/>
          <w:szCs w:val="24"/>
          <w:lang w:eastAsia="ru-RU"/>
        </w:rPr>
        <w:t> гимнастики, пальчиковые гимнастики, гимнастики для глаз, гимнастика после сна, закаливающие процедуры</w:t>
      </w:r>
    </w:p>
    <w:p w:rsidR="001929B0" w:rsidRPr="00346832" w:rsidRDefault="001929B0" w:rsidP="00346832"/>
    <w:p w:rsidR="001929B0" w:rsidRDefault="001929B0" w:rsidP="00346832"/>
    <w:p w:rsidR="001929B0" w:rsidRDefault="001929B0" w:rsidP="00C53E4F">
      <w:pPr>
        <w:tabs>
          <w:tab w:val="left" w:pos="2610"/>
        </w:tabs>
        <w:jc w:val="center"/>
        <w:rPr>
          <w:b/>
          <w:i/>
          <w:sz w:val="32"/>
          <w:szCs w:val="32"/>
        </w:rPr>
      </w:pPr>
    </w:p>
    <w:p w:rsidR="001929B0" w:rsidRPr="00C53E4F" w:rsidRDefault="001929B0" w:rsidP="00C53E4F">
      <w:pPr>
        <w:tabs>
          <w:tab w:val="left" w:pos="2610"/>
        </w:tabs>
        <w:jc w:val="center"/>
        <w:rPr>
          <w:sz w:val="28"/>
          <w:szCs w:val="28"/>
        </w:rPr>
      </w:pPr>
      <w:r>
        <w:rPr>
          <w:b/>
          <w:i/>
          <w:sz w:val="32"/>
          <w:szCs w:val="32"/>
        </w:rPr>
        <w:t>Девиз Дня</w:t>
      </w:r>
      <w:r w:rsidRPr="00346832">
        <w:rPr>
          <w:b/>
          <w:i/>
          <w:sz w:val="32"/>
          <w:szCs w:val="32"/>
        </w:rPr>
        <w:t xml:space="preserve">: </w:t>
      </w:r>
      <w:r w:rsidRPr="00C53E4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«</w:t>
      </w:r>
      <w:r w:rsidRPr="00C53E4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C53E4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Солнце, воздух, вода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наши лучшие друзья</w:t>
      </w:r>
      <w:r w:rsidRPr="00C53E4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».</w:t>
      </w:r>
    </w:p>
    <w:p w:rsidR="001929B0" w:rsidRDefault="001929B0" w:rsidP="00346832">
      <w:pPr>
        <w:tabs>
          <w:tab w:val="left" w:pos="2610"/>
        </w:tabs>
      </w:pPr>
      <w:r>
        <w:t xml:space="preserve">                            </w:t>
      </w:r>
      <w:r>
        <w:rPr>
          <w:noProof/>
          <w:lang w:eastAsia="ru-RU"/>
        </w:rPr>
        <w:t xml:space="preserve">         </w:t>
      </w:r>
      <w:r w:rsidRPr="00EC451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8.25pt;height:285.75pt;visibility:visible">
            <v:imagedata r:id="rId5" o:title="" croptop="1105f"/>
          </v:shape>
        </w:pict>
      </w:r>
    </w:p>
    <w:p w:rsidR="001929B0" w:rsidRDefault="001929B0" w:rsidP="00346832">
      <w:r w:rsidRPr="00EC4510">
        <w:rPr>
          <w:noProof/>
          <w:lang w:eastAsia="ru-RU"/>
        </w:rPr>
        <w:pict>
          <v:shape id="Рисунок 2" o:spid="_x0000_i1026" type="#_x0000_t75" style="width:258pt;height:189pt;visibility:visible">
            <v:imagedata r:id="rId6" o:title="" croptop="17089f" cropleft="2001f" cropright="13824f"/>
          </v:shape>
        </w:pict>
      </w:r>
      <w:r w:rsidRPr="00EC4510">
        <w:rPr>
          <w:noProof/>
          <w:lang w:eastAsia="ru-RU"/>
        </w:rPr>
        <w:pict>
          <v:shape id="Рисунок 7" o:spid="_x0000_i1027" type="#_x0000_t75" style="width:90pt;height:81pt;visibility:visible">
            <v:imagedata r:id="rId7" o:title=""/>
            <o:lock v:ext="edit" cropping="t"/>
          </v:shape>
        </w:pict>
      </w:r>
    </w:p>
    <w:p w:rsidR="001929B0" w:rsidRDefault="001929B0" w:rsidP="00F21823">
      <w:pPr>
        <w:tabs>
          <w:tab w:val="left" w:pos="3795"/>
        </w:tabs>
      </w:pPr>
      <w:r>
        <w:t xml:space="preserve">                                                              </w:t>
      </w:r>
      <w:r w:rsidRPr="00EC4510">
        <w:rPr>
          <w:noProof/>
          <w:lang w:eastAsia="ru-RU"/>
        </w:rPr>
        <w:pict>
          <v:shape id="Рисунок 3" o:spid="_x0000_i1028" type="#_x0000_t75" style="width:301.5pt;height:211.5pt;visibility:visible">
            <v:imagedata r:id="rId8" o:title="" cropbottom="4312f"/>
          </v:shape>
        </w:pict>
      </w:r>
    </w:p>
    <w:p w:rsidR="001929B0" w:rsidRDefault="001929B0" w:rsidP="00F21823">
      <w:pPr>
        <w:tabs>
          <w:tab w:val="left" w:pos="3795"/>
        </w:tabs>
      </w:pPr>
    </w:p>
    <w:p w:rsidR="001929B0" w:rsidRDefault="001929B0" w:rsidP="00557D66">
      <w:r>
        <w:t xml:space="preserve">                                             </w:t>
      </w:r>
      <w:r w:rsidRPr="00EC4510">
        <w:rPr>
          <w:noProof/>
          <w:lang w:eastAsia="ru-RU"/>
        </w:rPr>
        <w:pict>
          <v:shape id="Рисунок 4" o:spid="_x0000_i1029" type="#_x0000_t75" style="width:331.5pt;height:194.25pt;visibility:visible">
            <v:imagedata r:id="rId9" o:title="" croptop="13297f"/>
          </v:shape>
        </w:pict>
      </w:r>
    </w:p>
    <w:p w:rsidR="001929B0" w:rsidRDefault="001929B0" w:rsidP="00557D66">
      <w:pPr>
        <w:tabs>
          <w:tab w:val="left" w:pos="3105"/>
        </w:tabs>
      </w:pPr>
      <w:r>
        <w:tab/>
        <w:t xml:space="preserve">                  </w:t>
      </w:r>
      <w:r w:rsidRPr="00EC4510">
        <w:rPr>
          <w:noProof/>
          <w:lang w:eastAsia="ru-RU"/>
        </w:rPr>
        <w:pict>
          <v:shape id="Рисунок 5" o:spid="_x0000_i1030" type="#_x0000_t75" style="width:335.25pt;height:213pt;visibility:visible">
            <v:imagedata r:id="rId10" o:title="" croptop="11486f" cropbottom="5859f" cropleft="5986f" cropright="2798f"/>
          </v:shape>
        </w:pict>
      </w:r>
    </w:p>
    <w:p w:rsidR="001929B0" w:rsidRDefault="001929B0" w:rsidP="00557D66"/>
    <w:p w:rsidR="001929B0" w:rsidRPr="00557D66" w:rsidRDefault="001929B0" w:rsidP="00557D66">
      <w:pPr>
        <w:tabs>
          <w:tab w:val="left" w:pos="1155"/>
        </w:tabs>
      </w:pPr>
      <w:r>
        <w:tab/>
        <w:t xml:space="preserve">        </w:t>
      </w:r>
      <w:r w:rsidRPr="00EC4510">
        <w:rPr>
          <w:noProof/>
          <w:lang w:eastAsia="ru-RU"/>
        </w:rPr>
        <w:pict>
          <v:shape id="Рисунок 6" o:spid="_x0000_i1031" type="#_x0000_t75" style="width:370.5pt;height:197.25pt;visibility:visible">
            <v:imagedata r:id="rId11" o:title="" croptop="12187f" cropbottom="11903f" cropleft="4309f" cropright="2907f"/>
          </v:shape>
        </w:pict>
      </w:r>
    </w:p>
    <w:sectPr w:rsidR="001929B0" w:rsidRPr="00557D66" w:rsidSect="00A03A5B">
      <w:pgSz w:w="11906" w:h="16838"/>
      <w:pgMar w:top="1134" w:right="850" w:bottom="1134" w:left="1701" w:header="708" w:footer="708" w:gutter="0"/>
      <w:pgBorders w:offsetFrom="page">
        <w:top w:val="peopleHats" w:sz="20" w:space="24" w:color="auto"/>
        <w:left w:val="peopleHats" w:sz="20" w:space="24" w:color="auto"/>
        <w:bottom w:val="peopleHats" w:sz="20" w:space="24" w:color="auto"/>
        <w:right w:val="peopleHat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0F61"/>
    <w:rsid w:val="001929B0"/>
    <w:rsid w:val="002C64ED"/>
    <w:rsid w:val="00346832"/>
    <w:rsid w:val="00471270"/>
    <w:rsid w:val="00472A3B"/>
    <w:rsid w:val="00503A0F"/>
    <w:rsid w:val="00557D66"/>
    <w:rsid w:val="006161BA"/>
    <w:rsid w:val="00680DCC"/>
    <w:rsid w:val="006E1650"/>
    <w:rsid w:val="00745457"/>
    <w:rsid w:val="00787B4A"/>
    <w:rsid w:val="007E5EB7"/>
    <w:rsid w:val="0088737C"/>
    <w:rsid w:val="00A03A5B"/>
    <w:rsid w:val="00A07277"/>
    <w:rsid w:val="00AC4364"/>
    <w:rsid w:val="00AD060C"/>
    <w:rsid w:val="00C53E4F"/>
    <w:rsid w:val="00CA0F61"/>
    <w:rsid w:val="00CE4DB9"/>
    <w:rsid w:val="00D2086F"/>
    <w:rsid w:val="00EC4510"/>
    <w:rsid w:val="00F21823"/>
    <w:rsid w:val="00F61F0D"/>
    <w:rsid w:val="00FA2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F6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D2086F"/>
    <w:pPr>
      <w:widowControl w:val="0"/>
      <w:autoSpaceDE w:val="0"/>
      <w:autoSpaceDN w:val="0"/>
      <w:adjustRightInd w:val="0"/>
      <w:spacing w:after="0" w:line="41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DefaultParagraphFont"/>
    <w:uiPriority w:val="99"/>
    <w:rsid w:val="00D2086F"/>
    <w:rPr>
      <w:rFonts w:ascii="Times New Roman" w:hAnsi="Times New Roman" w:cs="Times New Roman"/>
      <w:sz w:val="34"/>
      <w:szCs w:val="34"/>
    </w:rPr>
  </w:style>
  <w:style w:type="paragraph" w:styleId="BalloonText">
    <w:name w:val="Balloon Text"/>
    <w:basedOn w:val="Normal"/>
    <w:link w:val="BalloonTextChar"/>
    <w:uiPriority w:val="99"/>
    <w:semiHidden/>
    <w:rsid w:val="00346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683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FA2C40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FA2C4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pandia.ru/text/category/artikulyatciya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</TotalTime>
  <Pages>5</Pages>
  <Words>634</Words>
  <Characters>3618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Главбух</cp:lastModifiedBy>
  <cp:revision>15</cp:revision>
  <dcterms:created xsi:type="dcterms:W3CDTF">2017-04-22T15:24:00Z</dcterms:created>
  <dcterms:modified xsi:type="dcterms:W3CDTF">2017-05-22T04:17:00Z</dcterms:modified>
</cp:coreProperties>
</file>