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EB6" w:rsidRPr="0002189F" w:rsidRDefault="00FB7EB6" w:rsidP="00602915">
      <w:pPr>
        <w:jc w:val="center"/>
        <w:rPr>
          <w:b/>
          <w:color w:val="FF0000"/>
          <w:sz w:val="40"/>
          <w:szCs w:val="40"/>
        </w:rPr>
      </w:pPr>
      <w:r w:rsidRPr="0002189F">
        <w:rPr>
          <w:b/>
          <w:color w:val="FF0000"/>
          <w:sz w:val="40"/>
          <w:szCs w:val="40"/>
        </w:rPr>
        <w:t>Уважаемые родители!</w:t>
      </w:r>
    </w:p>
    <w:p w:rsidR="00FB7EB6" w:rsidRPr="00337371" w:rsidRDefault="00FB7EB6" w:rsidP="00602915">
      <w:pPr>
        <w:jc w:val="center"/>
        <w:rPr>
          <w:b/>
          <w:color w:val="FF0000"/>
          <w:sz w:val="28"/>
          <w:szCs w:val="28"/>
        </w:rPr>
      </w:pPr>
    </w:p>
    <w:p w:rsidR="00FB7EB6" w:rsidRPr="00337371" w:rsidRDefault="00FB7EB6" w:rsidP="00602915">
      <w:pPr>
        <w:jc w:val="both"/>
        <w:rPr>
          <w:sz w:val="28"/>
          <w:szCs w:val="28"/>
        </w:rPr>
      </w:pPr>
      <w:r w:rsidRPr="0002189F">
        <w:rPr>
          <w:b/>
          <w:sz w:val="28"/>
          <w:szCs w:val="28"/>
        </w:rPr>
        <w:t xml:space="preserve">   </w:t>
      </w:r>
      <w:r w:rsidRPr="0002189F">
        <w:rPr>
          <w:b/>
          <w:i/>
          <w:sz w:val="28"/>
          <w:szCs w:val="28"/>
        </w:rPr>
        <w:t>Экология</w:t>
      </w:r>
      <w:r w:rsidRPr="00337371">
        <w:rPr>
          <w:sz w:val="28"/>
          <w:szCs w:val="28"/>
        </w:rPr>
        <w:t xml:space="preserve"> – это наука о взаимосвязях живых организмов между собой и с окружающей средой.</w:t>
      </w:r>
    </w:p>
    <w:p w:rsidR="00FB7EB6" w:rsidRPr="00337371" w:rsidRDefault="00FB7EB6" w:rsidP="00602915">
      <w:pPr>
        <w:jc w:val="both"/>
        <w:rPr>
          <w:sz w:val="28"/>
          <w:szCs w:val="28"/>
        </w:rPr>
      </w:pPr>
      <w:r w:rsidRPr="00337371">
        <w:rPr>
          <w:sz w:val="28"/>
          <w:szCs w:val="28"/>
        </w:rPr>
        <w:t xml:space="preserve">  Президент РФ Владимир Путин подписал Указ о проведении  в 2017 году в России Года экологии. </w:t>
      </w:r>
    </w:p>
    <w:p w:rsidR="00FB7EB6" w:rsidRPr="00337371" w:rsidRDefault="00FB7EB6" w:rsidP="00602915">
      <w:pPr>
        <w:jc w:val="both"/>
        <w:rPr>
          <w:sz w:val="28"/>
          <w:szCs w:val="28"/>
        </w:rPr>
      </w:pPr>
      <w:r w:rsidRPr="00337371">
        <w:rPr>
          <w:sz w:val="28"/>
          <w:szCs w:val="28"/>
        </w:rPr>
        <w:t xml:space="preserve">   Это делается в целях привлечения внимания общества к вопросам экологического развития Российской Федерации, сохранения биологического разнообразия и обеспечения экологической безопасности.</w:t>
      </w:r>
    </w:p>
    <w:p w:rsidR="00FB7EB6" w:rsidRDefault="00FB7EB6" w:rsidP="00602915">
      <w:pPr>
        <w:jc w:val="both"/>
      </w:pPr>
      <w:r w:rsidRPr="00337371">
        <w:rPr>
          <w:sz w:val="28"/>
          <w:szCs w:val="28"/>
        </w:rPr>
        <w:t xml:space="preserve">   </w:t>
      </w:r>
    </w:p>
    <w:p w:rsidR="00FB7EB6" w:rsidRDefault="00FB7EB6" w:rsidP="0002189F">
      <w:pPr>
        <w:jc w:val="both"/>
        <w:rPr>
          <w:rStyle w:val="Emphasis"/>
          <w:i w:val="0"/>
          <w:iCs w:val="0"/>
        </w:rPr>
      </w:pPr>
      <w:r w:rsidRPr="00572CA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9.75pt;height:24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">
            <v:imagedata r:id="rId4" o:title="" croptop="-255f" cropbottom="-323f" cropleft="-132f" cropright="-171f"/>
            <o:lock v:ext="edit" aspectratio="f"/>
          </v:shape>
        </w:pict>
      </w:r>
    </w:p>
    <w:p w:rsidR="00FB7EB6" w:rsidRDefault="00FB7EB6" w:rsidP="0002189F">
      <w:pPr>
        <w:jc w:val="both"/>
        <w:rPr>
          <w:rStyle w:val="Emphasis"/>
          <w:i w:val="0"/>
          <w:iCs w:val="0"/>
        </w:rPr>
      </w:pPr>
    </w:p>
    <w:p w:rsidR="00FB7EB6" w:rsidRPr="0002189F" w:rsidRDefault="00FB7EB6" w:rsidP="00337371">
      <w:pPr>
        <w:pStyle w:val="NormalWeb"/>
      </w:pPr>
      <w:r w:rsidRPr="0002189F">
        <w:rPr>
          <w:rStyle w:val="Emphasis"/>
          <w:b/>
          <w:bCs/>
          <w:i w:val="0"/>
          <w:color w:val="FF0000"/>
        </w:rPr>
        <w:t>Не разводите костров</w:t>
      </w:r>
      <w:r w:rsidRPr="0002189F">
        <w:rPr>
          <w:rStyle w:val="Strong"/>
        </w:rPr>
        <w:t xml:space="preserve"> </w:t>
      </w:r>
      <w:r w:rsidRPr="0002189F">
        <w:t>в лесу без крайней к тому необходимости. Если без костра не обойтись, выбирайте место, где можно легко освободить грунт ото мхов и лишайников, сухой хвои, веток. Место под костер окопайте так, чтобы чистая земляная полоса вокруг костра была шириной от 0,5 до 1 метра. Менее опасны для разведения костров песчаные берега рек, озер, не заросшие лесные дорожки и просеки, чистые канавы.</w:t>
      </w:r>
    </w:p>
    <w:p w:rsidR="00FB7EB6" w:rsidRPr="0002189F" w:rsidRDefault="00FB7EB6" w:rsidP="00337371">
      <w:pPr>
        <w:pStyle w:val="NormalWeb"/>
      </w:pPr>
      <w:r w:rsidRPr="0002189F">
        <w:rPr>
          <w:rStyle w:val="Emphasis"/>
          <w:b/>
          <w:bCs/>
          <w:i w:val="0"/>
          <w:color w:val="FF0000"/>
        </w:rPr>
        <w:t>Не уходите от костра</w:t>
      </w:r>
      <w:r w:rsidRPr="0002189F">
        <w:rPr>
          <w:rStyle w:val="Emphasis"/>
          <w:b/>
          <w:bCs/>
        </w:rPr>
        <w:t>,</w:t>
      </w:r>
      <w:r w:rsidRPr="0002189F">
        <w:rPr>
          <w:rStyle w:val="Strong"/>
        </w:rPr>
        <w:t xml:space="preserve"> </w:t>
      </w:r>
      <w:r w:rsidRPr="0002189F">
        <w:t>не затушив его полностью. Залейте костер водой, разгребите пепел, убедитесь, что не осталось ни одной искры. Можно засыпать костер слоем земли толщиной не менее 10 см.</w:t>
      </w:r>
    </w:p>
    <w:p w:rsidR="00FB7EB6" w:rsidRPr="0002189F" w:rsidRDefault="00FB7EB6" w:rsidP="00337371">
      <w:pPr>
        <w:pStyle w:val="NormalWeb"/>
      </w:pPr>
      <w:r w:rsidRPr="0002189F">
        <w:rPr>
          <w:rStyle w:val="Emphasis"/>
          <w:b/>
          <w:bCs/>
          <w:i w:val="0"/>
          <w:color w:val="FF0000"/>
        </w:rPr>
        <w:t>Не разводите</w:t>
      </w:r>
      <w:r w:rsidRPr="0002189F">
        <w:rPr>
          <w:rStyle w:val="Strong"/>
        </w:rPr>
        <w:t xml:space="preserve"> </w:t>
      </w:r>
      <w:r w:rsidRPr="0002189F">
        <w:t xml:space="preserve">ни в коем случае костры в хвойных молодняках, на участках, прилегающих к подсохшим камышам и тростникам. Не раскладывайте костров под деревьями, у пней, в местах скопления лесного хлама. Слабый огонь и даже тление, проникшее под корни деревьев, в глубокую </w:t>
      </w:r>
      <w:r>
        <w:rPr>
          <w:noProof/>
        </w:rPr>
        <w:pict>
          <v:shape id="Рисунок 4" o:spid="_x0000_s1026" type="#_x0000_t75" alt="5.jpg" href="http://kg17.ru/images/stories/obg/5.j" title="&quot;5.jpg&quot;" style="position:absolute;margin-left:332.35pt;margin-top:8.2pt;width:140.25pt;height:140.25pt;z-index:251657728;visibility:visible;mso-wrap-distance-left:0;mso-wrap-distance-right:0;mso-position-horizontal-relative:text;mso-position-vertical-relative:line" o:allowoverlap="f" o:button="t">
            <v:fill o:detectmouseclick="t"/>
            <v:imagedata r:id="rId5" o:title=""/>
            <w10:wrap type="square"/>
          </v:shape>
        </w:pict>
      </w:r>
      <w:r w:rsidRPr="0002189F">
        <w:t>трещину между камнями, потушить очень трудно.</w:t>
      </w:r>
      <w:r w:rsidRPr="0002189F">
        <w:rPr>
          <w:rStyle w:val="Strong"/>
        </w:rPr>
        <w:t xml:space="preserve"> </w:t>
      </w:r>
    </w:p>
    <w:p w:rsidR="00FB7EB6" w:rsidRPr="0002189F" w:rsidRDefault="00FB7EB6" w:rsidP="00337371">
      <w:pPr>
        <w:pStyle w:val="NormalWeb"/>
      </w:pPr>
      <w:r w:rsidRPr="0002189F">
        <w:rPr>
          <w:rStyle w:val="Emphasis"/>
          <w:b/>
          <w:bCs/>
          <w:i w:val="0"/>
          <w:color w:val="FF0000"/>
        </w:rPr>
        <w:t>Не бросайте зажженную спичку</w:t>
      </w:r>
      <w:r w:rsidRPr="0002189F">
        <w:rPr>
          <w:rStyle w:val="Strong"/>
          <w:color w:val="FF0000"/>
        </w:rPr>
        <w:t>,</w:t>
      </w:r>
      <w:r w:rsidRPr="0002189F">
        <w:rPr>
          <w:rStyle w:val="Strong"/>
        </w:rPr>
        <w:t xml:space="preserve"> </w:t>
      </w:r>
      <w:r w:rsidRPr="0002189F">
        <w:t>убедитесь, что она погасла.</w:t>
      </w:r>
    </w:p>
    <w:p w:rsidR="00FB7EB6" w:rsidRPr="0002189F" w:rsidRDefault="00FB7EB6" w:rsidP="00337371">
      <w:pPr>
        <w:pStyle w:val="NormalWeb"/>
      </w:pPr>
      <w:r w:rsidRPr="0002189F">
        <w:rPr>
          <w:rStyle w:val="Emphasis"/>
          <w:b/>
          <w:bCs/>
          <w:i w:val="0"/>
          <w:color w:val="FF0000"/>
        </w:rPr>
        <w:t>Не оставляйте бутылок</w:t>
      </w:r>
      <w:r w:rsidRPr="0002189F">
        <w:rPr>
          <w:rStyle w:val="Strong"/>
        </w:rPr>
        <w:t xml:space="preserve"> </w:t>
      </w:r>
      <w:r w:rsidRPr="0002189F">
        <w:t>(осколков стекла) в лесу: под лучами солнца обычная бутылка, оставленная без присмотра, может превратиться в своеобразную зажигательную линзу и поджечь лес.</w:t>
      </w:r>
    </w:p>
    <w:p w:rsidR="00FB7EB6" w:rsidRPr="0019509D" w:rsidRDefault="00FB7EB6" w:rsidP="00337371">
      <w:pPr>
        <w:pStyle w:val="NormalWeb"/>
        <w:jc w:val="center"/>
        <w:rPr>
          <w:rStyle w:val="Emphasis"/>
          <w:b/>
          <w:bCs/>
          <w:i w:val="0"/>
          <w:color w:val="FF0000"/>
          <w:sz w:val="40"/>
          <w:szCs w:val="40"/>
        </w:rPr>
      </w:pPr>
      <w:r w:rsidRPr="0019509D">
        <w:rPr>
          <w:rStyle w:val="Emphasis"/>
          <w:b/>
          <w:bCs/>
          <w:i w:val="0"/>
          <w:color w:val="FF0000"/>
          <w:sz w:val="40"/>
          <w:szCs w:val="40"/>
        </w:rPr>
        <w:t xml:space="preserve">Неосторожное обращение с огнем — основная, но не единственная причина лесных пожаров. </w:t>
      </w:r>
    </w:p>
    <w:p w:rsidR="00FB7EB6" w:rsidRPr="00337371" w:rsidRDefault="00FB7EB6" w:rsidP="00337371">
      <w:pPr>
        <w:jc w:val="center"/>
        <w:rPr>
          <w:color w:val="FF0000"/>
          <w:sz w:val="32"/>
          <w:szCs w:val="32"/>
        </w:rPr>
      </w:pPr>
    </w:p>
    <w:p w:rsidR="00FB7EB6" w:rsidRPr="00337371" w:rsidRDefault="00FB7EB6" w:rsidP="00FD78FD"/>
    <w:p w:rsidR="00FB7EB6" w:rsidRPr="0019509D" w:rsidRDefault="00FB7EB6" w:rsidP="0075318B">
      <w:pPr>
        <w:jc w:val="center"/>
        <w:rPr>
          <w:sz w:val="40"/>
          <w:szCs w:val="4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7" type="#_x0000_t202" style="position:absolute;left:0;text-align:left;margin-left:.2pt;margin-top:12.8pt;width:2in;height:161.25pt;z-index:2516567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" filled="f" stroked="f">
            <v:textbox>
              <w:txbxContent>
                <w:p w:rsidR="00FB7EB6" w:rsidRPr="00FD78FD" w:rsidRDefault="00FB7EB6" w:rsidP="00FD78FD">
                  <w:pPr>
                    <w:jc w:val="center"/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hyperlink r:id="rId6" w:history="1">
        <w:r w:rsidRPr="0019509D">
          <w:rPr>
            <w:rStyle w:val="Hyperlink"/>
            <w:sz w:val="40"/>
            <w:szCs w:val="40"/>
            <w:u w:val="none"/>
          </w:rPr>
          <w:t>ПАМЯТКА по профилактике лесных пожаров и действиям при их возникновении</w:t>
        </w:r>
      </w:hyperlink>
    </w:p>
    <w:p w:rsidR="00FB7EB6" w:rsidRPr="00337371" w:rsidRDefault="00FB7EB6" w:rsidP="0075318B">
      <w:pPr>
        <w:jc w:val="center"/>
        <w:rPr>
          <w:sz w:val="22"/>
          <w:szCs w:val="22"/>
        </w:rPr>
      </w:pPr>
    </w:p>
    <w:p w:rsidR="00FB7EB6" w:rsidRPr="00337371" w:rsidRDefault="00FB7EB6" w:rsidP="00337371">
      <w:pPr>
        <w:jc w:val="center"/>
        <w:rPr>
          <w:sz w:val="22"/>
          <w:szCs w:val="22"/>
        </w:rPr>
      </w:pPr>
      <w:r w:rsidRPr="00337371">
        <w:rPr>
          <w:b/>
          <w:sz w:val="28"/>
          <w:szCs w:val="28"/>
        </w:rPr>
        <w:t>СП   Гагаринский детский сад</w:t>
      </w:r>
    </w:p>
    <w:p w:rsidR="00FB7EB6" w:rsidRDefault="00FB7EB6" w:rsidP="00337371">
      <w:pPr>
        <w:jc w:val="center"/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1950F1">
      <w:pPr>
        <w:rPr>
          <w:sz w:val="22"/>
          <w:szCs w:val="22"/>
        </w:rPr>
      </w:pPr>
    </w:p>
    <w:p w:rsidR="00FB7EB6" w:rsidRDefault="00FB7EB6" w:rsidP="00337371">
      <w:pPr>
        <w:pStyle w:val="NormalWeb"/>
        <w:rPr>
          <w:sz w:val="28"/>
          <w:szCs w:val="28"/>
        </w:rPr>
      </w:pPr>
      <w:r>
        <w:rPr>
          <w:b/>
          <w:color w:val="00B050"/>
          <w:sz w:val="22"/>
          <w:szCs w:val="22"/>
        </w:rPr>
        <w:t xml:space="preserve">              </w:t>
      </w:r>
      <w:r w:rsidRPr="00337371">
        <w:rPr>
          <w:b/>
          <w:color w:val="00B050"/>
          <w:sz w:val="22"/>
          <w:szCs w:val="22"/>
        </w:rPr>
        <w:t xml:space="preserve">   </w:t>
      </w:r>
      <w:r w:rsidRPr="00337371">
        <w:rPr>
          <w:rStyle w:val="Emphasis"/>
          <w:b/>
          <w:bCs/>
          <w:i w:val="0"/>
          <w:color w:val="00B050"/>
          <w:sz w:val="28"/>
          <w:szCs w:val="28"/>
        </w:rPr>
        <w:t>Здоровый лес</w:t>
      </w:r>
      <w:r w:rsidRPr="00302AFF">
        <w:rPr>
          <w:sz w:val="28"/>
          <w:szCs w:val="28"/>
        </w:rPr>
        <w:t xml:space="preserve"> </w:t>
      </w:r>
      <w:r w:rsidRPr="0019509D">
        <w:rPr>
          <w:sz w:val="28"/>
          <w:szCs w:val="28"/>
        </w:rPr>
        <w:t>– это и полноводные реки, и устойчивые урожаи, и чистый воздух. Лес кормит людей и животных, защищает жизнь на планете, сдерживает экологический кризис. Нет лучшего места для отдыха, чем лес, с его красотой, задумчивой и трогательной, с его многообразием животного мира.</w:t>
      </w:r>
    </w:p>
    <w:p w:rsidR="00FB7EB6" w:rsidRPr="0019509D" w:rsidRDefault="00FB7EB6" w:rsidP="00337371">
      <w:pPr>
        <w:pStyle w:val="NormalWeb"/>
        <w:rPr>
          <w:color w:val="FF0000"/>
          <w:sz w:val="28"/>
          <w:szCs w:val="28"/>
        </w:rPr>
      </w:pPr>
      <w:r w:rsidRPr="0019509D">
        <w:rPr>
          <w:sz w:val="28"/>
          <w:szCs w:val="28"/>
        </w:rPr>
        <w:t xml:space="preserve"> </w:t>
      </w:r>
      <w:r w:rsidRPr="0019509D">
        <w:rPr>
          <w:color w:val="FF0000"/>
          <w:sz w:val="28"/>
          <w:szCs w:val="28"/>
        </w:rPr>
        <w:t>Так будьте же внимательны, не навлекайте на лес беду неосторожным обращением с огнем!</w:t>
      </w:r>
    </w:p>
    <w:p w:rsidR="00FB7EB6" w:rsidRPr="00302AFF" w:rsidRDefault="00FB7EB6" w:rsidP="00337371">
      <w:pPr>
        <w:pStyle w:val="NormalWeb"/>
        <w:rPr>
          <w:sz w:val="28"/>
          <w:szCs w:val="28"/>
        </w:rPr>
      </w:pPr>
      <w:r w:rsidRPr="00337371">
        <w:rPr>
          <w:rStyle w:val="Emphasis"/>
          <w:b/>
          <w:bCs/>
          <w:i w:val="0"/>
          <w:color w:val="FF0000"/>
          <w:sz w:val="28"/>
          <w:szCs w:val="28"/>
        </w:rPr>
        <w:t>Лесные пожары</w:t>
      </w:r>
      <w:r w:rsidRPr="00302AFF">
        <w:rPr>
          <w:sz w:val="28"/>
          <w:szCs w:val="28"/>
        </w:rPr>
        <w:t xml:space="preserve"> сокращают площади охотничьих угодий, приводят к резкому сезонному колебанию уровня воды в реках, в результате которого рыбы лишаются мест для нереста. Непотушенные костры, спички, окурки – главные враги леса!</w:t>
      </w:r>
    </w:p>
    <w:p w:rsidR="00FB7EB6" w:rsidRDefault="00FB7EB6" w:rsidP="00337371">
      <w:r w:rsidRPr="00337371">
        <w:rPr>
          <w:rStyle w:val="Emphasis"/>
          <w:b/>
          <w:bCs/>
          <w:i w:val="0"/>
          <w:color w:val="FF0000"/>
          <w:sz w:val="28"/>
          <w:szCs w:val="28"/>
        </w:rPr>
        <w:t>Находясь в лесу</w:t>
      </w:r>
      <w:r w:rsidRPr="00302AFF">
        <w:rPr>
          <w:sz w:val="28"/>
          <w:szCs w:val="28"/>
        </w:rPr>
        <w:t xml:space="preserve">, костер разжигайте только около водоема на почве </w:t>
      </w:r>
      <w:r>
        <w:rPr>
          <w:sz w:val="28"/>
          <w:szCs w:val="28"/>
        </w:rPr>
        <w:t xml:space="preserve"> </w:t>
      </w:r>
      <w:r w:rsidRPr="00302AFF">
        <w:rPr>
          <w:sz w:val="28"/>
          <w:szCs w:val="28"/>
        </w:rPr>
        <w:t>без мха и торфа. Перед уходом погасите костер до последней искры</w:t>
      </w:r>
      <w:r>
        <w:rPr>
          <w:sz w:val="28"/>
          <w:szCs w:val="28"/>
        </w:rPr>
        <w:t xml:space="preserve">!!!  </w:t>
      </w:r>
    </w:p>
    <w:p w:rsidR="00FB7EB6" w:rsidRDefault="00FB7EB6" w:rsidP="00F2368B"/>
    <w:p w:rsidR="00FB7EB6" w:rsidRDefault="00FB7EB6" w:rsidP="0019509D">
      <w:pPr>
        <w:jc w:val="center"/>
      </w:pPr>
      <w:r>
        <w:rPr>
          <w:b/>
          <w:color w:val="006600"/>
          <w:u w:val="single"/>
        </w:rPr>
        <w:t xml:space="preserve"> </w:t>
      </w:r>
    </w:p>
    <w:p w:rsidR="00FB7EB6" w:rsidRDefault="00FB7EB6" w:rsidP="0019509D">
      <w:pPr>
        <w:jc w:val="center"/>
        <w:rPr>
          <w:b/>
          <w:color w:val="006600"/>
          <w:u w:val="single"/>
        </w:rPr>
      </w:pPr>
      <w:r w:rsidRPr="00337371">
        <w:t>И не сразу и не вдруг,</w:t>
      </w:r>
      <w:r w:rsidRPr="00337371">
        <w:br/>
        <w:t>Мы узнали:</w:t>
      </w:r>
    </w:p>
    <w:p w:rsidR="00FB7EB6" w:rsidRPr="00337371" w:rsidRDefault="00FB7EB6" w:rsidP="0019509D">
      <w:pPr>
        <w:jc w:val="center"/>
      </w:pPr>
      <w:r w:rsidRPr="00337371">
        <w:rPr>
          <w:b/>
          <w:color w:val="006600"/>
          <w:u w:val="single"/>
        </w:rPr>
        <w:t>ЛЕС</w:t>
      </w:r>
      <w:r w:rsidRPr="00337371">
        <w:rPr>
          <w:color w:val="008000"/>
          <w:u w:val="single"/>
        </w:rPr>
        <w:t xml:space="preserve"> </w:t>
      </w:r>
      <w:r w:rsidRPr="00337371">
        <w:t>– наш друг.</w:t>
      </w:r>
    </w:p>
    <w:p w:rsidR="00FB7EB6" w:rsidRPr="00337371" w:rsidRDefault="00FB7EB6" w:rsidP="0019509D">
      <w:pPr>
        <w:jc w:val="center"/>
      </w:pPr>
      <w:r w:rsidRPr="00337371">
        <w:t>Нет без леса кислорода.</w:t>
      </w:r>
    </w:p>
    <w:p w:rsidR="00FB7EB6" w:rsidRPr="00337371" w:rsidRDefault="00FB7EB6" w:rsidP="0019509D">
      <w:pPr>
        <w:jc w:val="center"/>
      </w:pPr>
      <w:r w:rsidRPr="00337371">
        <w:t>Сникнет сразу вся природа.</w:t>
      </w:r>
    </w:p>
    <w:p w:rsidR="00FB7EB6" w:rsidRPr="00337371" w:rsidRDefault="00FB7EB6" w:rsidP="0019509D">
      <w:pPr>
        <w:jc w:val="center"/>
        <w:rPr>
          <w:color w:val="008000"/>
        </w:rPr>
      </w:pPr>
      <w:r w:rsidRPr="00337371">
        <w:t>Без него дышать не сможем,</w:t>
      </w:r>
    </w:p>
    <w:p w:rsidR="00FB7EB6" w:rsidRPr="00337371" w:rsidRDefault="00FB7EB6" w:rsidP="0019509D">
      <w:pPr>
        <w:jc w:val="center"/>
      </w:pPr>
      <w:r w:rsidRPr="00337371">
        <w:t>И никто нам не поможет.</w:t>
      </w:r>
    </w:p>
    <w:p w:rsidR="00FB7EB6" w:rsidRPr="00337371" w:rsidRDefault="00FB7EB6" w:rsidP="0019509D">
      <w:pPr>
        <w:jc w:val="center"/>
      </w:pPr>
      <w:r w:rsidRPr="00337371">
        <w:t>Сдуют ветры урожай</w:t>
      </w:r>
    </w:p>
    <w:p w:rsidR="00FB7EB6" w:rsidRPr="00337371" w:rsidRDefault="00FB7EB6" w:rsidP="0019509D">
      <w:pPr>
        <w:jc w:val="center"/>
      </w:pPr>
      <w:r w:rsidRPr="00337371">
        <w:t>И тогда – прости, прощай!</w:t>
      </w:r>
    </w:p>
    <w:p w:rsidR="00FB7EB6" w:rsidRPr="00337371" w:rsidRDefault="00FB7EB6" w:rsidP="0019509D">
      <w:pPr>
        <w:jc w:val="center"/>
      </w:pPr>
      <w:r w:rsidRPr="00337371">
        <w:t>Обмелеют наши реки,</w:t>
      </w:r>
    </w:p>
    <w:p w:rsidR="00FB7EB6" w:rsidRPr="00337371" w:rsidRDefault="00FB7EB6" w:rsidP="0019509D">
      <w:pPr>
        <w:jc w:val="center"/>
      </w:pPr>
      <w:r w:rsidRPr="00337371">
        <w:t>Высохнут они навеки.</w:t>
      </w:r>
    </w:p>
    <w:p w:rsidR="00FB7EB6" w:rsidRPr="00337371" w:rsidRDefault="00FB7EB6" w:rsidP="0019509D">
      <w:pPr>
        <w:jc w:val="center"/>
      </w:pPr>
      <w:r w:rsidRPr="00337371">
        <w:t>Заболеют все зверушки,</w:t>
      </w:r>
    </w:p>
    <w:p w:rsidR="00FB7EB6" w:rsidRPr="00337371" w:rsidRDefault="00FB7EB6" w:rsidP="0019509D">
      <w:pPr>
        <w:jc w:val="center"/>
      </w:pPr>
      <w:r w:rsidRPr="00337371">
        <w:t>Вплоть до маленькой норушки.</w:t>
      </w:r>
    </w:p>
    <w:p w:rsidR="00FB7EB6" w:rsidRPr="00337371" w:rsidRDefault="00FB7EB6" w:rsidP="0019509D">
      <w:pPr>
        <w:jc w:val="center"/>
      </w:pPr>
      <w:r w:rsidRPr="00337371">
        <w:t>Нет без леса нам лекарств,</w:t>
      </w:r>
    </w:p>
    <w:p w:rsidR="00FB7EB6" w:rsidRPr="00337371" w:rsidRDefault="00FB7EB6" w:rsidP="0019509D">
      <w:pPr>
        <w:jc w:val="center"/>
      </w:pPr>
      <w:r w:rsidRPr="00337371">
        <w:t>На столах не будет яств.</w:t>
      </w:r>
    </w:p>
    <w:p w:rsidR="00FB7EB6" w:rsidRPr="00337371" w:rsidRDefault="00FB7EB6" w:rsidP="0019509D">
      <w:pPr>
        <w:jc w:val="center"/>
      </w:pPr>
      <w:r w:rsidRPr="00337371">
        <w:t>Пропадет тогда планета,</w:t>
      </w:r>
    </w:p>
    <w:p w:rsidR="00FB7EB6" w:rsidRPr="00337371" w:rsidRDefault="00FB7EB6" w:rsidP="0019509D">
      <w:pPr>
        <w:jc w:val="center"/>
      </w:pPr>
      <w:r w:rsidRPr="00337371">
        <w:t>Горько мне писать все это.</w:t>
      </w:r>
    </w:p>
    <w:p w:rsidR="00FB7EB6" w:rsidRPr="00337371" w:rsidRDefault="00FB7EB6" w:rsidP="0019509D">
      <w:pPr>
        <w:jc w:val="center"/>
      </w:pPr>
      <w:r w:rsidRPr="00337371">
        <w:t>А поэтому, друзья,</w:t>
      </w:r>
    </w:p>
    <w:p w:rsidR="00FB7EB6" w:rsidRPr="00337371" w:rsidRDefault="00FB7EB6" w:rsidP="0019509D">
      <w:pPr>
        <w:jc w:val="center"/>
      </w:pPr>
      <w:r w:rsidRPr="00337371">
        <w:t>Призываю всех вас я:</w:t>
      </w:r>
    </w:p>
    <w:p w:rsidR="00FB7EB6" w:rsidRPr="00337371" w:rsidRDefault="00FB7EB6" w:rsidP="0019509D">
      <w:pPr>
        <w:jc w:val="center"/>
      </w:pPr>
      <w:r w:rsidRPr="00337371">
        <w:t>Каждый кустик берегите,</w:t>
      </w:r>
    </w:p>
    <w:p w:rsidR="00FB7EB6" w:rsidRPr="00337371" w:rsidRDefault="00FB7EB6" w:rsidP="0019509D">
      <w:pPr>
        <w:jc w:val="center"/>
      </w:pPr>
      <w:r w:rsidRPr="00337371">
        <w:t>Без нужды костры не жгите,</w:t>
      </w:r>
    </w:p>
    <w:p w:rsidR="00FB7EB6" w:rsidRPr="00337371" w:rsidRDefault="00FB7EB6" w:rsidP="0019509D">
      <w:pPr>
        <w:jc w:val="center"/>
      </w:pPr>
      <w:r w:rsidRPr="00337371">
        <w:t>Цените каждую травинку</w:t>
      </w:r>
    </w:p>
    <w:p w:rsidR="00FB7EB6" w:rsidRPr="00337371" w:rsidRDefault="00FB7EB6" w:rsidP="0019509D">
      <w:pPr>
        <w:jc w:val="center"/>
      </w:pPr>
      <w:r w:rsidRPr="00337371">
        <w:t>И на листике дождинку.</w:t>
      </w:r>
    </w:p>
    <w:p w:rsidR="00FB7EB6" w:rsidRPr="00337371" w:rsidRDefault="00FB7EB6" w:rsidP="0019509D">
      <w:pPr>
        <w:jc w:val="center"/>
      </w:pPr>
      <w:r w:rsidRPr="00337371">
        <w:t xml:space="preserve">Сбережем </w:t>
      </w:r>
      <w:r w:rsidRPr="00337371">
        <w:rPr>
          <w:b/>
          <w:color w:val="006600"/>
          <w:u w:val="single"/>
        </w:rPr>
        <w:t>ЛЕС</w:t>
      </w:r>
      <w:r w:rsidRPr="00337371">
        <w:rPr>
          <w:color w:val="006600"/>
        </w:rPr>
        <w:t xml:space="preserve"> </w:t>
      </w:r>
      <w:r w:rsidRPr="00337371">
        <w:t>от огня</w:t>
      </w:r>
    </w:p>
    <w:p w:rsidR="00FB7EB6" w:rsidRPr="00337371" w:rsidRDefault="00FB7EB6" w:rsidP="0019509D">
      <w:pPr>
        <w:jc w:val="center"/>
      </w:pPr>
      <w:r w:rsidRPr="00337371">
        <w:t>Для тебя и для меня</w:t>
      </w:r>
    </w:p>
    <w:p w:rsidR="00FB7EB6" w:rsidRPr="00337371" w:rsidRDefault="00FB7EB6" w:rsidP="0019509D">
      <w:pPr>
        <w:jc w:val="center"/>
        <w:rPr>
          <w:color w:val="008000"/>
          <w:u w:val="single"/>
        </w:rPr>
      </w:pPr>
      <w:r w:rsidRPr="00337371">
        <w:t xml:space="preserve">Красота живая – </w:t>
      </w:r>
      <w:r w:rsidRPr="00337371">
        <w:rPr>
          <w:b/>
          <w:color w:val="006600"/>
          <w:u w:val="single"/>
        </w:rPr>
        <w:t>ЛЕС</w:t>
      </w:r>
      <w:r w:rsidRPr="00337371">
        <w:rPr>
          <w:color w:val="006600"/>
          <w:u w:val="single"/>
        </w:rPr>
        <w:t>!</w:t>
      </w:r>
    </w:p>
    <w:p w:rsidR="00FB7EB6" w:rsidRPr="00337371" w:rsidRDefault="00FB7EB6" w:rsidP="0019509D">
      <w:pPr>
        <w:jc w:val="center"/>
      </w:pPr>
      <w:r w:rsidRPr="00337371">
        <w:t>Пусть растет он до небес!</w:t>
      </w:r>
    </w:p>
    <w:p w:rsidR="00FB7EB6" w:rsidRPr="00337371" w:rsidRDefault="00FB7EB6" w:rsidP="0019509D">
      <w:pPr>
        <w:jc w:val="center"/>
      </w:pPr>
      <w:r w:rsidRPr="00337371">
        <w:t>(И. Филимоненко)</w:t>
      </w:r>
    </w:p>
    <w:p w:rsidR="00FB7EB6" w:rsidRDefault="00FB7EB6" w:rsidP="00CC0982">
      <w:pPr>
        <w:jc w:val="center"/>
      </w:pPr>
      <w:r>
        <w:rPr>
          <w:noProof/>
        </w:rPr>
        <w:pict>
          <v:shape id="Рисунок 5" o:spid="_x0000_s1028" type="#_x0000_t75" alt="6d4abcd6" style="position:absolute;left:0;text-align:left;margin-left:-244.4pt;margin-top:129.45pt;width:198pt;height:117.75pt;z-index:251658752;visibility:visible;mso-wrap-distance-left:9.75pt;mso-wrap-distance-right:9.75pt;mso-position-vertical-relative:line" o:allowoverlap="f">
            <v:imagedata r:id="rId7" o:title=""/>
            <w10:wrap type="square"/>
          </v:shape>
        </w:pict>
      </w:r>
      <w:r w:rsidRPr="00572CA9">
        <w:rPr>
          <w:noProof/>
        </w:rPr>
        <w:pict>
          <v:shape id="Рисунок 4" o:spid="_x0000_i1026" type="#_x0000_t75" style="width:123pt;height:119.25pt;visibility:visible">
            <v:imagedata r:id="rId8" o:title=""/>
          </v:shape>
        </w:pict>
      </w:r>
    </w:p>
    <w:p w:rsidR="00FB7EB6" w:rsidRPr="00302AFF" w:rsidRDefault="00FB7EB6" w:rsidP="0073254D">
      <w:pPr>
        <w:pStyle w:val="NormalWeb"/>
        <w:jc w:val="center"/>
        <w:rPr>
          <w:i/>
          <w:color w:val="FF0000"/>
          <w:sz w:val="40"/>
          <w:szCs w:val="40"/>
        </w:rPr>
      </w:pPr>
      <w:r w:rsidRPr="00302AFF">
        <w:rPr>
          <w:rStyle w:val="Emphasis"/>
          <w:b/>
          <w:bCs/>
          <w:i w:val="0"/>
          <w:color w:val="FF0000"/>
          <w:sz w:val="40"/>
          <w:szCs w:val="40"/>
        </w:rPr>
        <w:t>Что делать в зоне лесного пожара:</w:t>
      </w:r>
    </w:p>
    <w:p w:rsidR="00FB7EB6" w:rsidRPr="00302AFF" w:rsidRDefault="00FB7EB6" w:rsidP="00123804">
      <w:pPr>
        <w:pStyle w:val="NormalWeb"/>
        <w:rPr>
          <w:sz w:val="28"/>
          <w:szCs w:val="28"/>
        </w:rPr>
      </w:pPr>
      <w:r w:rsidRPr="00302AFF">
        <w:rPr>
          <w:sz w:val="28"/>
          <w:szCs w:val="28"/>
        </w:rPr>
        <w:t>- если вы находитесь в лесу, где возник пожар, то определите направление ветра и распространения огня;</w:t>
      </w:r>
      <w:r w:rsidRPr="00302AFF">
        <w:rPr>
          <w:sz w:val="28"/>
          <w:szCs w:val="28"/>
        </w:rPr>
        <w:br/>
        <w:t>- выходите из опасной зоны только вдоль распространения пожара;</w:t>
      </w:r>
      <w:r w:rsidRPr="00302AFF">
        <w:rPr>
          <w:sz w:val="28"/>
          <w:szCs w:val="28"/>
        </w:rPr>
        <w:br/>
        <w:t>- бегите вдоль фронта огня;</w:t>
      </w:r>
      <w:r w:rsidRPr="00302AFF">
        <w:rPr>
          <w:sz w:val="28"/>
          <w:szCs w:val="28"/>
        </w:rPr>
        <w:br/>
        <w:t>- не обгоняйте лесной пожар;</w:t>
      </w:r>
      <w:r w:rsidRPr="00302AFF">
        <w:rPr>
          <w:sz w:val="28"/>
          <w:szCs w:val="28"/>
        </w:rPr>
        <w:br/>
        <w:t>- для преодоления нехватки кислорода пригнитесь к земле;</w:t>
      </w:r>
      <w:r w:rsidRPr="00302AFF">
        <w:rPr>
          <w:sz w:val="28"/>
          <w:szCs w:val="28"/>
        </w:rPr>
        <w:br/>
        <w:t>- дышите через мокрый платок или смоченную одежду;</w:t>
      </w:r>
      <w:r w:rsidRPr="00302AFF">
        <w:rPr>
          <w:sz w:val="28"/>
          <w:szCs w:val="28"/>
        </w:rPr>
        <w:br/>
        <w:t>- если невозможно уйти от пожара, войдите в водоем или накройтесь мокрой одеждой, окунитесь в ближайший водоем.</w:t>
      </w:r>
    </w:p>
    <w:p w:rsidR="00FB7EB6" w:rsidRPr="0073254D" w:rsidRDefault="00FB7EB6" w:rsidP="0073254D">
      <w:pPr>
        <w:pStyle w:val="NormalWeb"/>
        <w:jc w:val="center"/>
        <w:rPr>
          <w:b/>
          <w:sz w:val="40"/>
          <w:szCs w:val="40"/>
        </w:rPr>
      </w:pPr>
      <w:r w:rsidRPr="0073254D">
        <w:rPr>
          <w:rStyle w:val="Emphasis"/>
          <w:b/>
          <w:i w:val="0"/>
          <w:color w:val="FF0000"/>
          <w:sz w:val="40"/>
          <w:szCs w:val="40"/>
        </w:rPr>
        <w:t>ЕДИНАЯ Д</w:t>
      </w:r>
      <w:r>
        <w:rPr>
          <w:rStyle w:val="Emphasis"/>
          <w:b/>
          <w:i w:val="0"/>
          <w:color w:val="FF0000"/>
          <w:sz w:val="40"/>
          <w:szCs w:val="40"/>
        </w:rPr>
        <w:t xml:space="preserve">ИСПЕТЧЕРСКАЯ СЛУЖБА </w:t>
      </w:r>
      <w:r w:rsidRPr="0073254D">
        <w:rPr>
          <w:rStyle w:val="Emphasis"/>
          <w:b/>
          <w:i w:val="0"/>
          <w:color w:val="FF0000"/>
          <w:sz w:val="40"/>
          <w:szCs w:val="40"/>
        </w:rPr>
        <w:t>- 01</w:t>
      </w:r>
    </w:p>
    <w:p w:rsidR="00FB7EB6" w:rsidRPr="0073254D" w:rsidRDefault="00FB7EB6" w:rsidP="0073254D">
      <w:pPr>
        <w:pStyle w:val="NormalWeb"/>
        <w:jc w:val="center"/>
        <w:rPr>
          <w:b/>
          <w:sz w:val="40"/>
          <w:szCs w:val="40"/>
        </w:rPr>
      </w:pPr>
      <w:r>
        <w:rPr>
          <w:rStyle w:val="Emphasis"/>
          <w:b/>
          <w:i w:val="0"/>
          <w:color w:val="FF0000"/>
          <w:sz w:val="40"/>
          <w:szCs w:val="40"/>
        </w:rPr>
        <w:t>Д</w:t>
      </w:r>
      <w:r w:rsidRPr="0073254D">
        <w:rPr>
          <w:rStyle w:val="Emphasis"/>
          <w:b/>
          <w:i w:val="0"/>
          <w:color w:val="FF0000"/>
          <w:sz w:val="40"/>
          <w:szCs w:val="40"/>
        </w:rPr>
        <w:t>ЛЯ АБОНЕНТОВ СОТОВОЙ СВЯЗИ – 112</w:t>
      </w:r>
    </w:p>
    <w:p w:rsidR="00FB7EB6" w:rsidRPr="00762D13" w:rsidRDefault="00FB7EB6" w:rsidP="003E5135">
      <w:pPr>
        <w:rPr>
          <w:sz w:val="22"/>
          <w:szCs w:val="22"/>
        </w:rPr>
      </w:pPr>
    </w:p>
    <w:sectPr w:rsidR="00FB7EB6" w:rsidRPr="00762D13" w:rsidSect="0013505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5051"/>
    <w:rsid w:val="0002189F"/>
    <w:rsid w:val="000F2D22"/>
    <w:rsid w:val="0012242F"/>
    <w:rsid w:val="00123804"/>
    <w:rsid w:val="00135051"/>
    <w:rsid w:val="00165CE9"/>
    <w:rsid w:val="0019509D"/>
    <w:rsid w:val="001950F1"/>
    <w:rsid w:val="001D22C0"/>
    <w:rsid w:val="00302AFF"/>
    <w:rsid w:val="00337371"/>
    <w:rsid w:val="00344345"/>
    <w:rsid w:val="003E5135"/>
    <w:rsid w:val="00506020"/>
    <w:rsid w:val="005412B1"/>
    <w:rsid w:val="00572CA9"/>
    <w:rsid w:val="0057423A"/>
    <w:rsid w:val="00602915"/>
    <w:rsid w:val="007072C7"/>
    <w:rsid w:val="0073254D"/>
    <w:rsid w:val="0075318B"/>
    <w:rsid w:val="00756996"/>
    <w:rsid w:val="00762D13"/>
    <w:rsid w:val="007A166D"/>
    <w:rsid w:val="00897B95"/>
    <w:rsid w:val="008B56B8"/>
    <w:rsid w:val="00AE0ADB"/>
    <w:rsid w:val="00C30708"/>
    <w:rsid w:val="00CB72A2"/>
    <w:rsid w:val="00CC0982"/>
    <w:rsid w:val="00D0322B"/>
    <w:rsid w:val="00E56B7E"/>
    <w:rsid w:val="00F2368B"/>
    <w:rsid w:val="00F25007"/>
    <w:rsid w:val="00F676C2"/>
    <w:rsid w:val="00FB7EB6"/>
    <w:rsid w:val="00FD7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D22"/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33737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37371"/>
    <w:rPr>
      <w:rFonts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rsid w:val="006029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0291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3737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37371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337371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337371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337371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g17.ru/index.php/obg/mchs/637-lespogar.html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198</TotalTime>
  <Pages>2</Pages>
  <Words>561</Words>
  <Characters>3201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Главбух</cp:lastModifiedBy>
  <cp:revision>16</cp:revision>
  <dcterms:created xsi:type="dcterms:W3CDTF">2016-08-20T09:09:00Z</dcterms:created>
  <dcterms:modified xsi:type="dcterms:W3CDTF">2017-05-05T10:17:00Z</dcterms:modified>
</cp:coreProperties>
</file>