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95A" w:rsidRPr="00B22E2E" w:rsidRDefault="00C9695A" w:rsidP="00272CB3">
      <w:pPr>
        <w:spacing w:after="0"/>
        <w:jc w:val="center"/>
        <w:rPr>
          <w:rFonts w:ascii="Times New Roman" w:hAnsi="Times New Roman" w:cs="Times New Roman"/>
          <w:b/>
          <w:bCs/>
          <w:color w:val="76923C"/>
          <w:sz w:val="52"/>
          <w:szCs w:val="52"/>
        </w:rPr>
      </w:pPr>
      <w:r w:rsidRPr="00B22E2E">
        <w:rPr>
          <w:rFonts w:ascii="Times New Roman" w:hAnsi="Times New Roman" w:cs="Times New Roman"/>
          <w:b/>
          <w:bCs/>
          <w:color w:val="76923C"/>
          <w:sz w:val="52"/>
          <w:szCs w:val="52"/>
        </w:rPr>
        <w:t>День первый</w:t>
      </w:r>
    </w:p>
    <w:p w:rsidR="00C9695A" w:rsidRPr="00B22E2E" w:rsidRDefault="00C9695A" w:rsidP="00272CB3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B22E2E">
        <w:rPr>
          <w:rFonts w:ascii="Times New Roman" w:hAnsi="Times New Roman" w:cs="Times New Roman"/>
          <w:b/>
          <w:bCs/>
          <w:color w:val="FF0000"/>
          <w:sz w:val="52"/>
          <w:szCs w:val="52"/>
        </w:rPr>
        <w:t>«Здравствуй, лето!»</w:t>
      </w:r>
    </w:p>
    <w:p w:rsidR="00C9695A" w:rsidRPr="00B22E2E" w:rsidRDefault="00C9695A" w:rsidP="00272CB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6550CF">
        <w:rPr>
          <w:rFonts w:ascii="Times New Roman" w:hAnsi="Times New Roman" w:cs="Times New Roman"/>
          <w:noProof/>
          <w:sz w:val="52"/>
          <w:szCs w:val="5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style="width:468pt;height:263.25pt;visibility:visible">
            <v:imagedata r:id="rId4" o:title=""/>
          </v:shape>
        </w:pict>
      </w:r>
    </w:p>
    <w:p w:rsidR="00C9695A" w:rsidRDefault="00C9695A" w:rsidP="00272CB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9695A" w:rsidRDefault="00C9695A" w:rsidP="00272CB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52AB7">
        <w:rPr>
          <w:rFonts w:ascii="Times New Roman" w:hAnsi="Times New Roman" w:cs="Times New Roman"/>
          <w:sz w:val="32"/>
          <w:szCs w:val="32"/>
        </w:rPr>
        <w:t xml:space="preserve">В первый день наш экипаж отошел от причала и направился в с. Омутинскоена праздник «День защиты детей». День был солнечный, жаркий и мы с удовольствием приняли участие в подвижных играх. </w:t>
      </w:r>
    </w:p>
    <w:p w:rsidR="00C9695A" w:rsidRPr="00D52AB7" w:rsidRDefault="00C9695A" w:rsidP="00272CB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6550CF">
        <w:rPr>
          <w:rFonts w:ascii="Times New Roman" w:hAnsi="Times New Roman" w:cs="Times New Roman"/>
          <w:noProof/>
          <w:sz w:val="52"/>
          <w:szCs w:val="52"/>
          <w:lang w:eastAsia="ru-RU"/>
        </w:rPr>
        <w:pict>
          <v:shape id="Рисунок 9" o:spid="_x0000_i1026" type="#_x0000_t75" style="width:468.75pt;height:264pt;visibility:visible">
            <v:imagedata r:id="rId5" o:title=""/>
          </v:shape>
        </w:pict>
      </w: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D52AB7">
        <w:rPr>
          <w:rFonts w:ascii="Times New Roman" w:hAnsi="Times New Roman" w:cs="Times New Roman"/>
          <w:sz w:val="32"/>
          <w:szCs w:val="32"/>
        </w:rPr>
        <w:t xml:space="preserve">Омутинский асфальт мы украсили яркими рисунками. </w:t>
      </w:r>
    </w:p>
    <w:p w:rsidR="00C9695A" w:rsidRPr="00D52AB7" w:rsidRDefault="00C9695A" w:rsidP="00272CB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6550CF">
        <w:rPr>
          <w:rFonts w:ascii="Times New Roman" w:hAnsi="Times New Roman" w:cs="Times New Roman"/>
          <w:noProof/>
          <w:sz w:val="52"/>
          <w:szCs w:val="52"/>
          <w:lang w:eastAsia="ru-RU"/>
        </w:rPr>
        <w:pict>
          <v:shape id="Рисунок 8" o:spid="_x0000_i1027" type="#_x0000_t75" style="width:468pt;height:263.25pt;visibility:visible">
            <v:imagedata r:id="rId6" o:title=""/>
          </v:shape>
        </w:pict>
      </w:r>
    </w:p>
    <w:p w:rsidR="00C9695A" w:rsidRPr="00B22E2E" w:rsidRDefault="00C9695A" w:rsidP="00272CB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возвращению в кают-компанию,</w:t>
      </w:r>
      <w:r w:rsidRPr="00B22E2E">
        <w:rPr>
          <w:rFonts w:ascii="Times New Roman" w:hAnsi="Times New Roman" w:cs="Times New Roman"/>
          <w:sz w:val="32"/>
          <w:szCs w:val="32"/>
        </w:rPr>
        <w:t xml:space="preserve"> экипаж принял участие в конкурсе на самую красивую раскраску.</w:t>
      </w: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550CF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7" o:spid="_x0000_i1028" type="#_x0000_t75" style="width:510pt;height:279pt;visibility:visible">
            <v:imagedata r:id="rId7" o:title=""/>
          </v:shape>
        </w:pict>
      </w: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9695A" w:rsidRPr="00B22E2E" w:rsidRDefault="00C9695A" w:rsidP="00272CB3">
      <w:pPr>
        <w:spacing w:after="0"/>
        <w:jc w:val="center"/>
        <w:rPr>
          <w:rFonts w:ascii="Times New Roman" w:hAnsi="Times New Roman" w:cs="Times New Roman"/>
          <w:b/>
          <w:bCs/>
          <w:color w:val="76923C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76923C"/>
          <w:sz w:val="52"/>
          <w:szCs w:val="52"/>
        </w:rPr>
        <w:t>День второй</w:t>
      </w: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FF0000"/>
          <w:sz w:val="52"/>
          <w:szCs w:val="52"/>
        </w:rPr>
        <w:t>«Сказандия</w:t>
      </w:r>
      <w:r w:rsidRPr="00B22E2E">
        <w:rPr>
          <w:rFonts w:ascii="Times New Roman" w:hAnsi="Times New Roman" w:cs="Times New Roman"/>
          <w:b/>
          <w:bCs/>
          <w:color w:val="FF0000"/>
          <w:sz w:val="52"/>
          <w:szCs w:val="52"/>
        </w:rPr>
        <w:t>»</w:t>
      </w:r>
    </w:p>
    <w:p w:rsidR="00C9695A" w:rsidRDefault="00C9695A" w:rsidP="00272CB3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4477BC">
        <w:rPr>
          <w:rFonts w:ascii="Times New Roman" w:hAnsi="Times New Roman" w:cs="Times New Roman"/>
          <w:color w:val="000000"/>
          <w:sz w:val="32"/>
          <w:szCs w:val="32"/>
        </w:rPr>
        <w:t xml:space="preserve">Этот сказочный день начался с творческого конкурса «Сказки на новый лад».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Каждый из нашего экипажа принял на себя роль сказочного персонажа. </w:t>
      </w:r>
    </w:p>
    <w:p w:rsidR="00C9695A" w:rsidRPr="004477BC" w:rsidRDefault="00C9695A" w:rsidP="00272CB3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6550C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pict>
          <v:shape id="Рисунок 6" o:spid="_x0000_i1029" type="#_x0000_t75" style="width:398.25pt;height:224.25pt;visibility:visible">
            <v:imagedata r:id="rId8" o:title=""/>
          </v:shape>
        </w:pict>
      </w:r>
    </w:p>
    <w:p w:rsidR="00C9695A" w:rsidRDefault="00C9695A" w:rsidP="00272CB3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Мы исценировали сказки «Репка» и «Теремок».</w:t>
      </w: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6550CF"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pict>
          <v:shape id="Рисунок 5" o:spid="_x0000_i1030" type="#_x0000_t75" style="width:209.25pt;height:372pt;visibility:visible">
            <v:imagedata r:id="rId9" o:title=""/>
          </v:shape>
        </w:pict>
      </w:r>
    </w:p>
    <w:p w:rsidR="00C9695A" w:rsidRPr="00272CB3" w:rsidRDefault="00C9695A" w:rsidP="00272CB3">
      <w:pPr>
        <w:spacing w:after="0"/>
        <w:jc w:val="center"/>
        <w:rPr>
          <w:rFonts w:ascii="Times New Roman" w:hAnsi="Times New Roman" w:cs="Times New Roman"/>
          <w:b/>
          <w:bCs/>
          <w:color w:val="76923C"/>
          <w:sz w:val="52"/>
          <w:szCs w:val="52"/>
        </w:rPr>
      </w:pPr>
      <w:r w:rsidRPr="00272CB3">
        <w:rPr>
          <w:rFonts w:ascii="Times New Roman" w:hAnsi="Times New Roman" w:cs="Times New Roman"/>
          <w:b/>
          <w:bCs/>
          <w:color w:val="76923C"/>
          <w:sz w:val="52"/>
          <w:szCs w:val="52"/>
        </w:rPr>
        <w:t>День третий</w:t>
      </w:r>
    </w:p>
    <w:p w:rsidR="00C9695A" w:rsidRPr="00272CB3" w:rsidRDefault="00C9695A" w:rsidP="00272CB3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272CB3">
        <w:rPr>
          <w:rFonts w:ascii="Times New Roman" w:hAnsi="Times New Roman" w:cs="Times New Roman"/>
          <w:b/>
          <w:bCs/>
          <w:color w:val="FF0000"/>
          <w:sz w:val="52"/>
          <w:szCs w:val="52"/>
        </w:rPr>
        <w:t>«Остров сокровищ»</w:t>
      </w:r>
    </w:p>
    <w:p w:rsidR="00C9695A" w:rsidRPr="00272CB3" w:rsidRDefault="00C9695A" w:rsidP="00272CB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CB3">
        <w:rPr>
          <w:rFonts w:ascii="Times New Roman" w:hAnsi="Times New Roman" w:cs="Times New Roman"/>
          <w:color w:val="000000"/>
          <w:sz w:val="28"/>
          <w:szCs w:val="28"/>
        </w:rPr>
        <w:t xml:space="preserve">Этот день у нас был насыщенный. Начался он как обычно с зарядки! </w:t>
      </w:r>
    </w:p>
    <w:p w:rsidR="00C9695A" w:rsidRPr="00272CB3" w:rsidRDefault="00C9695A" w:rsidP="00272CB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50C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11" o:spid="_x0000_i1031" type="#_x0000_t75" style="width:443.25pt;height:249pt;visibility:visible">
            <v:imagedata r:id="rId10" o:title=""/>
          </v:shape>
        </w:pict>
      </w:r>
    </w:p>
    <w:p w:rsidR="00C9695A" w:rsidRPr="00272CB3" w:rsidRDefault="00C9695A" w:rsidP="00272CB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CB3">
        <w:rPr>
          <w:rFonts w:ascii="Times New Roman" w:hAnsi="Times New Roman" w:cs="Times New Roman"/>
          <w:color w:val="000000"/>
          <w:sz w:val="28"/>
          <w:szCs w:val="28"/>
        </w:rPr>
        <w:t xml:space="preserve">Затем мы посмотрели мультфильм «Остров сокровищ» и приступили к самому важному и интересному делу, к созданию собственного проекта «Остров сокровищ». </w:t>
      </w:r>
    </w:p>
    <w:p w:rsidR="00C9695A" w:rsidRPr="00272CB3" w:rsidRDefault="00C9695A" w:rsidP="00272CB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50C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12" o:spid="_x0000_i1032" type="#_x0000_t75" style="width:443.25pt;height:298.5pt;visibility:visible">
            <v:imagedata r:id="rId11" o:title=""/>
          </v:shape>
        </w:pict>
      </w:r>
    </w:p>
    <w:p w:rsidR="00C9695A" w:rsidRPr="00272CB3" w:rsidRDefault="00C9695A" w:rsidP="00272CB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9695A" w:rsidRPr="00272CB3" w:rsidRDefault="00C9695A" w:rsidP="00272CB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CB3">
        <w:rPr>
          <w:rFonts w:ascii="Times New Roman" w:hAnsi="Times New Roman" w:cs="Times New Roman"/>
          <w:color w:val="000000"/>
          <w:sz w:val="28"/>
          <w:szCs w:val="28"/>
        </w:rPr>
        <w:t>У нас было очень много идей, весь экипаж был вовлечен в эту творческую атмосферу.</w:t>
      </w:r>
    </w:p>
    <w:p w:rsidR="00C9695A" w:rsidRPr="00272CB3" w:rsidRDefault="00C9695A" w:rsidP="00272CB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9695A" w:rsidRPr="00272CB3" w:rsidRDefault="00C9695A" w:rsidP="00272CB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50C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13" o:spid="_x0000_i1033" type="#_x0000_t75" style="width:6in;height:285pt;visibility:visible">
            <v:imagedata r:id="rId12" o:title=""/>
          </v:shape>
        </w:pict>
      </w:r>
    </w:p>
    <w:p w:rsidR="00C9695A" w:rsidRPr="00272CB3" w:rsidRDefault="00C9695A" w:rsidP="00272CB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9695A" w:rsidRPr="00272CB3" w:rsidRDefault="00C9695A" w:rsidP="00272CB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72CB3">
        <w:rPr>
          <w:rFonts w:ascii="Times New Roman" w:hAnsi="Times New Roman" w:cs="Times New Roman"/>
          <w:color w:val="000000"/>
          <w:sz w:val="28"/>
          <w:szCs w:val="28"/>
        </w:rPr>
        <w:t xml:space="preserve">А вот, что у нас получилось! </w:t>
      </w:r>
    </w:p>
    <w:p w:rsidR="00C9695A" w:rsidRPr="00272CB3" w:rsidRDefault="00C9695A" w:rsidP="00272CB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9695A" w:rsidRPr="00272CB3" w:rsidRDefault="00C9695A" w:rsidP="00272CB3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50C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14" o:spid="_x0000_i1034" type="#_x0000_t75" style="width:421.5pt;height:278.25pt;visibility:visible">
            <v:imagedata r:id="rId13" o:title=""/>
          </v:shape>
        </w:pict>
      </w:r>
    </w:p>
    <w:p w:rsidR="00C9695A" w:rsidRPr="00272CB3" w:rsidRDefault="00C9695A" w:rsidP="00272CB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695A" w:rsidRPr="00272CB3" w:rsidRDefault="00C9695A" w:rsidP="00272CB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695A" w:rsidRPr="00272CB3" w:rsidRDefault="00C9695A" w:rsidP="00272CB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695A" w:rsidRPr="00272CB3" w:rsidRDefault="00C9695A" w:rsidP="00272CB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695A" w:rsidRPr="00272CB3" w:rsidRDefault="00C9695A" w:rsidP="00272CB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695A" w:rsidRPr="00272CB3" w:rsidRDefault="00C9695A" w:rsidP="00272CB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695A" w:rsidRPr="00272CB3" w:rsidRDefault="00C9695A" w:rsidP="00272CB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550CF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15" o:spid="_x0000_i1035" type="#_x0000_t75" style="width:395.25pt;height:264pt;visibility:visible">
            <v:imagedata r:id="rId14" o:title=""/>
          </v:shape>
        </w:pict>
      </w:r>
    </w:p>
    <w:p w:rsidR="00C9695A" w:rsidRPr="00272CB3" w:rsidRDefault="00C9695A" w:rsidP="00272CB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695A" w:rsidRPr="00272CB3" w:rsidRDefault="00C9695A" w:rsidP="00272CB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72CB3">
        <w:rPr>
          <w:rFonts w:ascii="Times New Roman" w:hAnsi="Times New Roman" w:cs="Times New Roman"/>
          <w:sz w:val="32"/>
          <w:szCs w:val="32"/>
        </w:rPr>
        <w:t>После этого весь экипаж отправился на так называемую «рыбалку», а точнее, мы пошли играть в подвижную игру «Невод». Оказывается, в нашем экипаже очень быстрые и ловкие рыбки, не так-то просто их поймать!</w:t>
      </w:r>
    </w:p>
    <w:p w:rsidR="00C9695A" w:rsidRPr="00272CB3" w:rsidRDefault="00C9695A" w:rsidP="00272CB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695A" w:rsidRPr="00272CB3" w:rsidRDefault="00C9695A" w:rsidP="00272CB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550CF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16" o:spid="_x0000_i1036" type="#_x0000_t75" style="width:436.5pt;height:4in;visibility:visible">
            <v:imagedata r:id="rId15" o:title=""/>
          </v:shape>
        </w:pict>
      </w: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b/>
          <w:bCs/>
          <w:color w:val="76923C"/>
          <w:sz w:val="52"/>
          <w:szCs w:val="52"/>
        </w:rPr>
      </w:pPr>
    </w:p>
    <w:p w:rsidR="00C9695A" w:rsidRPr="00B22E2E" w:rsidRDefault="00C9695A" w:rsidP="00272CB3">
      <w:pPr>
        <w:spacing w:after="0"/>
        <w:jc w:val="center"/>
        <w:rPr>
          <w:rFonts w:ascii="Times New Roman" w:hAnsi="Times New Roman" w:cs="Times New Roman"/>
          <w:b/>
          <w:bCs/>
          <w:color w:val="76923C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76923C"/>
          <w:sz w:val="52"/>
          <w:szCs w:val="52"/>
        </w:rPr>
        <w:t>День четвертый</w:t>
      </w: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FF0000"/>
          <w:sz w:val="52"/>
          <w:szCs w:val="52"/>
        </w:rPr>
        <w:t>«Пиратский остров»</w:t>
      </w:r>
    </w:p>
    <w:p w:rsidR="00C9695A" w:rsidRPr="00364393" w:rsidRDefault="00C9695A" w:rsidP="00272CB3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64393">
        <w:rPr>
          <w:rFonts w:ascii="Times New Roman" w:hAnsi="Times New Roman" w:cs="Times New Roman"/>
          <w:color w:val="000000"/>
          <w:sz w:val="32"/>
          <w:szCs w:val="32"/>
        </w:rPr>
        <w:t>Четвертый день нашего путешествия начался с удивительной игры «Пираты Карибского моря», в которой приняли участие команды «Чебурашки» и «Морячки».</w:t>
      </w:r>
    </w:p>
    <w:p w:rsidR="00C9695A" w:rsidRPr="00364393" w:rsidRDefault="00C9695A" w:rsidP="00272CB3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6550CF">
        <w:rPr>
          <w:rFonts w:ascii="Times New Roman" w:hAnsi="Times New Roman" w:cs="Times New Roman"/>
          <w:b/>
          <w:bCs/>
          <w:noProof/>
          <w:color w:val="FF0000"/>
          <w:sz w:val="52"/>
          <w:szCs w:val="52"/>
          <w:lang w:eastAsia="ru-RU"/>
        </w:rPr>
        <w:pict>
          <v:shape id="Рисунок 4" o:spid="_x0000_i1037" type="#_x0000_t75" style="width:405.75pt;height:268.5pt;visibility:visible">
            <v:imagedata r:id="rId16" o:title=""/>
          </v:shape>
        </w:pict>
      </w:r>
    </w:p>
    <w:p w:rsidR="00C9695A" w:rsidRPr="004477BC" w:rsidRDefault="00C9695A" w:rsidP="00272CB3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6550CF">
        <w:rPr>
          <w:rFonts w:ascii="Times New Roman" w:hAnsi="Times New Roman" w:cs="Times New Roman"/>
          <w:b/>
          <w:bCs/>
          <w:noProof/>
          <w:color w:val="FF0000"/>
          <w:sz w:val="52"/>
          <w:szCs w:val="52"/>
          <w:lang w:eastAsia="ru-RU"/>
        </w:rPr>
        <w:pict>
          <v:shape id="Рисунок 3" o:spid="_x0000_i1038" type="#_x0000_t75" style="width:405.75pt;height:268.5pt;visibility:visible">
            <v:imagedata r:id="rId17" o:title=""/>
          </v:shape>
        </w:pict>
      </w:r>
    </w:p>
    <w:p w:rsidR="00C9695A" w:rsidRPr="00364393" w:rsidRDefault="00C9695A" w:rsidP="00272CB3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C9695A" w:rsidRDefault="00C9695A" w:rsidP="00272CB3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364393">
        <w:rPr>
          <w:rFonts w:ascii="Times New Roman" w:hAnsi="Times New Roman" w:cs="Times New Roman"/>
          <w:color w:val="000000"/>
          <w:sz w:val="32"/>
          <w:szCs w:val="32"/>
        </w:rPr>
        <w:t>Победных 5 ключей собрала команда «Чебурашки»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C9695A" w:rsidRDefault="00C9695A" w:rsidP="00272CB3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6550C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pict>
          <v:shape id="Рисунок 2" o:spid="_x0000_i1039" type="#_x0000_t75" style="width:405.75pt;height:277.5pt;visibility:visible">
            <v:imagedata r:id="rId18" o:title=""/>
          </v:shape>
        </w:pict>
      </w:r>
    </w:p>
    <w:p w:rsidR="00C9695A" w:rsidRDefault="00C9695A" w:rsidP="00272CB3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</w:p>
    <w:p w:rsidR="00C9695A" w:rsidRPr="00364393" w:rsidRDefault="00C9695A" w:rsidP="00272CB3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Затем, в нашей кают-компании состоялся шашечный турнир, в котором одержал победу Ермолаев Иван. Второе и третье места заняли Платонова Лиза и Тилькова Лера.</w:t>
      </w: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695A" w:rsidRPr="00364393" w:rsidRDefault="00C9695A" w:rsidP="00272CB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550CF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1" o:spid="_x0000_i1040" type="#_x0000_t75" style="width:416.25pt;height:277.5pt;visibility:visible">
            <v:imagedata r:id="rId19" o:title=""/>
          </v:shape>
        </w:pict>
      </w:r>
    </w:p>
    <w:p w:rsidR="00C9695A" w:rsidRDefault="00C9695A"/>
    <w:p w:rsidR="00C9695A" w:rsidRDefault="00C9695A"/>
    <w:p w:rsidR="00C9695A" w:rsidRDefault="00C9695A"/>
    <w:p w:rsidR="00C9695A" w:rsidRPr="00B22E2E" w:rsidRDefault="00C9695A" w:rsidP="00272CB3">
      <w:pPr>
        <w:spacing w:after="0"/>
        <w:jc w:val="center"/>
        <w:rPr>
          <w:rFonts w:ascii="Times New Roman" w:hAnsi="Times New Roman" w:cs="Times New Roman"/>
          <w:b/>
          <w:bCs/>
          <w:color w:val="76923C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76923C"/>
          <w:sz w:val="52"/>
          <w:szCs w:val="52"/>
        </w:rPr>
        <w:t>День пятый</w:t>
      </w: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FF0000"/>
          <w:sz w:val="52"/>
          <w:szCs w:val="52"/>
        </w:rPr>
        <w:t>«Приключения</w:t>
      </w:r>
      <w:r w:rsidRPr="00B22E2E">
        <w:rPr>
          <w:rFonts w:ascii="Times New Roman" w:hAnsi="Times New Roman" w:cs="Times New Roman"/>
          <w:b/>
          <w:bCs/>
          <w:color w:val="FF0000"/>
          <w:sz w:val="52"/>
          <w:szCs w:val="52"/>
        </w:rPr>
        <w:t>»</w:t>
      </w:r>
    </w:p>
    <w:p w:rsidR="00C9695A" w:rsidRDefault="00C9695A" w:rsidP="00272CB3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Этот яркий и солнечный день у нас начался с путешествия по «Цветным» морям. Сначала воспитатели рассказали нам много нового и интересного о Красном, Желтом, Черном и Белом морях. Оказывается, сколько всего интересного таится в морских глубинах! Затем мы поучаствовали в увлекательных конкурсах. </w:t>
      </w: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6550C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pict>
          <v:shape id="Рисунок 27" o:spid="_x0000_i1041" type="#_x0000_t75" style="width:359.25pt;height:237pt;visibility:visible">
            <v:imagedata r:id="rId20" o:title=""/>
          </v:shape>
        </w:pict>
      </w:r>
    </w:p>
    <w:p w:rsidR="00C9695A" w:rsidRDefault="00C9695A" w:rsidP="00272CB3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После вкусного, сытного обеда перед нами поставили сложнейшую задачу, оказывается, на территории лагеря спрятан клад! Но чтобы его найти, необходимо было преодолеть множество препятствий. И вот, выбрав капитана, мы отправились на поиски!</w:t>
      </w: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6550C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pict>
          <v:shape id="Рисунок 26" o:spid="_x0000_i1042" type="#_x0000_t75" style="width:359.25pt;height:239.25pt;visibility:visible">
            <v:imagedata r:id="rId21" o:title=""/>
          </v:shape>
        </w:pict>
      </w:r>
    </w:p>
    <w:p w:rsidR="00C9695A" w:rsidRDefault="00C9695A" w:rsidP="00272CB3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Препятствия были сложными, но мы не сдавались!</w:t>
      </w: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6550C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pict>
          <v:shape id="Рисунок 25" o:spid="_x0000_i1043" type="#_x0000_t75" style="width:300pt;height:201.75pt;visibility:visible">
            <v:imagedata r:id="rId22" o:title=""/>
          </v:shape>
        </w:pict>
      </w:r>
    </w:p>
    <w:p w:rsidR="00C9695A" w:rsidRDefault="00C9695A" w:rsidP="00272CB3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Весь экипаж принял участие в поисках клада, у нас была дружная команда! </w:t>
      </w: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6550C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pict>
          <v:shape id="Рисунок 24" o:spid="_x0000_i1044" type="#_x0000_t75" style="width:300.75pt;height:202.5pt;visibility:visible">
            <v:imagedata r:id="rId23" o:title=""/>
          </v:shape>
        </w:pict>
      </w: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И вот он, этот долгожданный момент настал, клад в наших руках!</w:t>
      </w: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  <w:r w:rsidRPr="006550C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pict>
          <v:shape id="Рисунок 23" o:spid="_x0000_i1045" type="#_x0000_t75" style="width:313.5pt;height:207pt;visibility:visible">
            <v:imagedata r:id="rId24" o:title=""/>
          </v:shape>
        </w:pict>
      </w: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C9695A" w:rsidRPr="00B22E2E" w:rsidRDefault="00C9695A" w:rsidP="00272CB3">
      <w:pPr>
        <w:spacing w:after="0"/>
        <w:jc w:val="center"/>
        <w:rPr>
          <w:rFonts w:ascii="Times New Roman" w:hAnsi="Times New Roman" w:cs="Times New Roman"/>
          <w:b/>
          <w:bCs/>
          <w:color w:val="76923C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76923C"/>
          <w:sz w:val="52"/>
          <w:szCs w:val="52"/>
        </w:rPr>
        <w:t>День шестой</w:t>
      </w: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FF0000"/>
          <w:sz w:val="52"/>
          <w:szCs w:val="52"/>
        </w:rPr>
        <w:t>«Эскадра уходит в море</w:t>
      </w:r>
      <w:r w:rsidRPr="00B22E2E">
        <w:rPr>
          <w:rFonts w:ascii="Times New Roman" w:hAnsi="Times New Roman" w:cs="Times New Roman"/>
          <w:b/>
          <w:bCs/>
          <w:color w:val="FF0000"/>
          <w:sz w:val="52"/>
          <w:szCs w:val="52"/>
        </w:rPr>
        <w:t>»</w:t>
      </w:r>
    </w:p>
    <w:p w:rsidR="00C9695A" w:rsidRDefault="00C9695A" w:rsidP="00272CB3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9F611F">
        <w:rPr>
          <w:rFonts w:ascii="Times New Roman" w:hAnsi="Times New Roman" w:cs="Times New Roman"/>
          <w:color w:val="000000"/>
          <w:sz w:val="32"/>
          <w:szCs w:val="32"/>
        </w:rPr>
        <w:t xml:space="preserve">Шестой день путешествия мы начали с похода на стадион и детскую площадку. Каждый выбрал занятие по душе, кто-то качался на качелях, кто-то занимался на турниках, кто-то катался с горки. Скучать не пришлось. </w:t>
      </w:r>
    </w:p>
    <w:p w:rsidR="00C9695A" w:rsidRDefault="00C9695A" w:rsidP="00272CB3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6550C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pict>
          <v:shape id="Рисунок 22" o:spid="_x0000_i1046" type="#_x0000_t75" style="width:199.5pt;height:299.25pt;visibility:visible">
            <v:imagedata r:id="rId25" o:title=""/>
          </v:shape>
        </w:pict>
      </w:r>
      <w:r w:rsidRPr="006550C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pict>
          <v:shape id="Рисунок 21" o:spid="_x0000_i1047" type="#_x0000_t75" style="width:199.5pt;height:299.25pt;visibility:visible">
            <v:imagedata r:id="rId26" o:title=""/>
          </v:shape>
        </w:pict>
      </w:r>
    </w:p>
    <w:p w:rsidR="00C9695A" w:rsidRDefault="00C9695A" w:rsidP="00272CB3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А на стадионе мы вместе с экипажем «Фортуна» поиграли во всем известную игру «Цепи кованые».</w:t>
      </w:r>
    </w:p>
    <w:p w:rsidR="00C9695A" w:rsidRDefault="00C9695A" w:rsidP="00272CB3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6550CF">
        <w:rPr>
          <w:rFonts w:ascii="Times New Roman" w:hAnsi="Times New Roman" w:cs="Times New Roman"/>
          <w:b/>
          <w:bCs/>
          <w:noProof/>
          <w:color w:val="FF0000"/>
          <w:sz w:val="52"/>
          <w:szCs w:val="52"/>
          <w:lang w:eastAsia="ru-RU"/>
        </w:rPr>
        <w:pict>
          <v:shape id="Рисунок 20" o:spid="_x0000_i1048" type="#_x0000_t75" style="width:359.25pt;height:240pt;visibility:visible">
            <v:imagedata r:id="rId27" o:title=""/>
          </v:shape>
        </w:pict>
      </w:r>
    </w:p>
    <w:p w:rsidR="00C9695A" w:rsidRDefault="00C9695A" w:rsidP="00272CB3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Во второй половине дня мы играли в игру «Два корабля», для которой экипаж разделили на две команды и выбрали капитанов.</w:t>
      </w:r>
    </w:p>
    <w:p w:rsidR="00C9695A" w:rsidRPr="00C53F40" w:rsidRDefault="00C9695A" w:rsidP="00272CB3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6550C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pict>
          <v:shape id="Рисунок 19" o:spid="_x0000_i1049" type="#_x0000_t75" style="width:206.25pt;height:309.75pt;visibility:visible">
            <v:imagedata r:id="rId28" o:title=""/>
          </v:shape>
        </w:pict>
      </w:r>
      <w:r w:rsidRPr="006550C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pict>
          <v:shape id="Рисунок 18" o:spid="_x0000_i1050" type="#_x0000_t75" style="width:206.25pt;height:309.75pt;visibility:visible">
            <v:imagedata r:id="rId29" o:title=""/>
          </v:shape>
        </w:pict>
      </w:r>
    </w:p>
    <w:p w:rsidR="00C9695A" w:rsidRPr="003F0AA6" w:rsidRDefault="00C9695A" w:rsidP="00272CB3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F0AA6">
        <w:rPr>
          <w:rFonts w:ascii="Times New Roman" w:hAnsi="Times New Roman" w:cs="Times New Roman"/>
          <w:color w:val="000000"/>
          <w:sz w:val="32"/>
          <w:szCs w:val="32"/>
        </w:rPr>
        <w:t>Самым сложным  заданием было преодоление препятствий в море, но ко</w:t>
      </w:r>
      <w:r>
        <w:rPr>
          <w:rFonts w:ascii="Times New Roman" w:hAnsi="Times New Roman" w:cs="Times New Roman"/>
          <w:color w:val="000000"/>
          <w:sz w:val="32"/>
          <w:szCs w:val="32"/>
        </w:rPr>
        <w:t>манды не сдались и провели свои корабли</w:t>
      </w:r>
      <w:r w:rsidRPr="003F0AA6">
        <w:rPr>
          <w:rFonts w:ascii="Times New Roman" w:hAnsi="Times New Roman" w:cs="Times New Roman"/>
          <w:color w:val="000000"/>
          <w:sz w:val="32"/>
          <w:szCs w:val="32"/>
        </w:rPr>
        <w:t>!</w:t>
      </w:r>
    </w:p>
    <w:p w:rsidR="00C9695A" w:rsidRPr="00C53F40" w:rsidRDefault="00C9695A" w:rsidP="00272CB3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6550C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pict>
          <v:shape id="Рисунок 17" o:spid="_x0000_i1051" type="#_x0000_t75" style="width:448.5pt;height:296.25pt;visibility:visible">
            <v:imagedata r:id="rId30" o:title=""/>
          </v:shape>
        </w:pict>
      </w:r>
    </w:p>
    <w:p w:rsidR="00C9695A" w:rsidRDefault="00C9695A"/>
    <w:p w:rsidR="00C9695A" w:rsidRDefault="00C9695A" w:rsidP="00750E11">
      <w:pPr>
        <w:spacing w:after="0"/>
        <w:rPr>
          <w:rFonts w:ascii="Times New Roman" w:hAnsi="Times New Roman" w:cs="Times New Roman"/>
          <w:b/>
          <w:bCs/>
          <w:color w:val="76923C"/>
          <w:sz w:val="52"/>
          <w:szCs w:val="52"/>
        </w:rPr>
      </w:pPr>
    </w:p>
    <w:p w:rsidR="00C9695A" w:rsidRDefault="00C9695A" w:rsidP="00DA7D2D">
      <w:pPr>
        <w:spacing w:after="0"/>
        <w:jc w:val="center"/>
        <w:rPr>
          <w:rFonts w:ascii="Times New Roman" w:hAnsi="Times New Roman" w:cs="Times New Roman"/>
          <w:b/>
          <w:bCs/>
          <w:color w:val="76923C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76923C"/>
          <w:sz w:val="52"/>
          <w:szCs w:val="52"/>
        </w:rPr>
        <w:t>День одиннадцатый</w:t>
      </w:r>
    </w:p>
    <w:p w:rsidR="00C9695A" w:rsidRDefault="00C9695A" w:rsidP="00B658B0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FF0000"/>
          <w:sz w:val="52"/>
          <w:szCs w:val="52"/>
        </w:rPr>
        <w:t>«По зеленой глади моря</w:t>
      </w:r>
      <w:r w:rsidRPr="00B22E2E">
        <w:rPr>
          <w:rFonts w:ascii="Times New Roman" w:hAnsi="Times New Roman" w:cs="Times New Roman"/>
          <w:b/>
          <w:bCs/>
          <w:color w:val="FF0000"/>
          <w:sz w:val="52"/>
          <w:szCs w:val="52"/>
        </w:rPr>
        <w:t>»</w:t>
      </w:r>
    </w:p>
    <w:p w:rsidR="00C9695A" w:rsidRPr="00DA7D2D" w:rsidRDefault="00C9695A" w:rsidP="00B658B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A7D2D">
        <w:rPr>
          <w:rFonts w:ascii="Times New Roman" w:hAnsi="Times New Roman" w:cs="Times New Roman"/>
          <w:sz w:val="32"/>
          <w:szCs w:val="32"/>
        </w:rPr>
        <w:t xml:space="preserve">В этот день нас в гости позвал Омутинский социально-реабилитационный центр. И вот мы отправились в путь! </w:t>
      </w:r>
    </w:p>
    <w:p w:rsidR="00C9695A" w:rsidRDefault="00C9695A" w:rsidP="00B658B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A7D2D">
        <w:rPr>
          <w:rFonts w:ascii="Times New Roman" w:hAnsi="Times New Roman" w:cs="Times New Roman"/>
          <w:sz w:val="32"/>
          <w:szCs w:val="32"/>
        </w:rPr>
        <w:t xml:space="preserve">Там нас встретила волшебная мастерская. </w:t>
      </w:r>
    </w:p>
    <w:p w:rsidR="00C9695A" w:rsidRPr="00DA7D2D" w:rsidRDefault="00C9695A" w:rsidP="00B658B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9695A" w:rsidRDefault="00C9695A" w:rsidP="00B658B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550CF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28" o:spid="_x0000_i1052" type="#_x0000_t75" style="width:270.75pt;height:153.75pt;visibility:visible">
            <v:imagedata r:id="rId31" o:title=""/>
          </v:shape>
        </w:pict>
      </w:r>
    </w:p>
    <w:p w:rsidR="00C9695A" w:rsidRDefault="00C9695A" w:rsidP="00B658B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9695A" w:rsidRDefault="00C9695A" w:rsidP="00B658B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A7D2D">
        <w:rPr>
          <w:rFonts w:ascii="Times New Roman" w:hAnsi="Times New Roman" w:cs="Times New Roman"/>
          <w:sz w:val="32"/>
          <w:szCs w:val="32"/>
        </w:rPr>
        <w:t>Весь экипаж окунулся в творчество, работа кипела!</w:t>
      </w:r>
    </w:p>
    <w:p w:rsidR="00C9695A" w:rsidRDefault="00C9695A" w:rsidP="00B658B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550CF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29" o:spid="_x0000_i1053" type="#_x0000_t75" style="width:274.5pt;height:154.5pt;visibility:visible">
            <v:imagedata r:id="rId32" o:title=""/>
          </v:shape>
        </w:pict>
      </w:r>
    </w:p>
    <w:p w:rsidR="00C9695A" w:rsidRDefault="00C9695A" w:rsidP="00B658B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695A" w:rsidRDefault="00C9695A" w:rsidP="00B658B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вот она, салфеточная кукла-радость готова! Мамы и бабушки будут рады нашим подаркам! Путешествие прошло на УРА!</w:t>
      </w:r>
    </w:p>
    <w:p w:rsidR="00C9695A" w:rsidRPr="00B658B0" w:rsidRDefault="00C9695A" w:rsidP="00B658B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550CF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30" o:spid="_x0000_i1054" type="#_x0000_t75" style="width:274.5pt;height:154.5pt;visibility:visible">
            <v:imagedata r:id="rId33" o:title=""/>
          </v:shape>
        </w:pict>
      </w:r>
    </w:p>
    <w:p w:rsidR="00C9695A" w:rsidRDefault="00C9695A" w:rsidP="00DA7D2D">
      <w:pPr>
        <w:spacing w:after="0"/>
        <w:jc w:val="center"/>
        <w:rPr>
          <w:rFonts w:ascii="Times New Roman" w:hAnsi="Times New Roman" w:cs="Times New Roman"/>
          <w:b/>
          <w:bCs/>
          <w:color w:val="76923C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76923C"/>
          <w:sz w:val="52"/>
          <w:szCs w:val="52"/>
        </w:rPr>
        <w:t>День двенадцатый</w:t>
      </w:r>
    </w:p>
    <w:p w:rsidR="00C9695A" w:rsidRDefault="00C9695A" w:rsidP="00B658B0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FF0000"/>
          <w:sz w:val="52"/>
          <w:szCs w:val="52"/>
        </w:rPr>
        <w:t>«Атолл здоровья</w:t>
      </w:r>
      <w:r w:rsidRPr="00B22E2E">
        <w:rPr>
          <w:rFonts w:ascii="Times New Roman" w:hAnsi="Times New Roman" w:cs="Times New Roman"/>
          <w:b/>
          <w:bCs/>
          <w:color w:val="FF0000"/>
          <w:sz w:val="52"/>
          <w:szCs w:val="52"/>
        </w:rPr>
        <w:t>»</w:t>
      </w:r>
    </w:p>
    <w:p w:rsidR="00C9695A" w:rsidRDefault="00C9695A" w:rsidP="00077F2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77F2E">
        <w:rPr>
          <w:rFonts w:ascii="Times New Roman" w:hAnsi="Times New Roman" w:cs="Times New Roman"/>
          <w:sz w:val="32"/>
          <w:szCs w:val="32"/>
        </w:rPr>
        <w:t>Этот день нам запомнился танцевально-развлекательной программой «Танцевальный марафон»</w:t>
      </w:r>
      <w:r>
        <w:rPr>
          <w:rFonts w:ascii="Times New Roman" w:hAnsi="Times New Roman" w:cs="Times New Roman"/>
          <w:sz w:val="32"/>
          <w:szCs w:val="32"/>
        </w:rPr>
        <w:t xml:space="preserve">, начался который с танца русалочек в исполнении Тильковой Леры и Гребенчук Яны. </w:t>
      </w:r>
    </w:p>
    <w:p w:rsidR="00C9695A" w:rsidRPr="00077F2E" w:rsidRDefault="00C9695A" w:rsidP="00077F2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550CF">
        <w:rPr>
          <w:rFonts w:ascii="Times New Roman" w:hAnsi="Times New Roman" w:cs="Times New Roman"/>
          <w:sz w:val="32"/>
          <w:szCs w:val="32"/>
        </w:rPr>
        <w:pict>
          <v:shape id="_x0000_i1055" type="#_x0000_t75" style="width:279pt;height:149.25pt">
            <v:imagedata r:id="rId34" o:title=""/>
          </v:shape>
        </w:pict>
      </w:r>
    </w:p>
    <w:p w:rsidR="00C9695A" w:rsidRDefault="00C9695A" w:rsidP="00077F2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затем мы сами вовлеклись в танцевальную атмосферу. Каких только танцев нам не пришлось станцевать!</w:t>
      </w:r>
    </w:p>
    <w:p w:rsidR="00C9695A" w:rsidRDefault="00C9695A" w:rsidP="00077F2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550CF">
        <w:rPr>
          <w:rFonts w:ascii="Times New Roman" w:hAnsi="Times New Roman" w:cs="Times New Roman"/>
          <w:sz w:val="32"/>
          <w:szCs w:val="32"/>
        </w:rPr>
        <w:pict>
          <v:shape id="_x0000_i1056" type="#_x0000_t75" style="width:292.5pt;height:164.25pt">
            <v:imagedata r:id="rId35" o:title=""/>
          </v:shape>
        </w:pict>
      </w:r>
    </w:p>
    <w:p w:rsidR="00C9695A" w:rsidRDefault="00C9695A" w:rsidP="00077F2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помощью танцев мы инсценировали песни «Жили у бабуси..» и «В лесу родилась елочка». Каждый проявил свою фантазию. Было очень весело и интересно. </w:t>
      </w:r>
    </w:p>
    <w:p w:rsidR="00C9695A" w:rsidRPr="00077F2E" w:rsidRDefault="00C9695A" w:rsidP="00077F2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550CF">
        <w:rPr>
          <w:rFonts w:ascii="Times New Roman" w:hAnsi="Times New Roman" w:cs="Times New Roman"/>
          <w:sz w:val="32"/>
          <w:szCs w:val="32"/>
        </w:rPr>
        <w:pict>
          <v:shape id="_x0000_i1057" type="#_x0000_t75" style="width:279pt;height:156.75pt">
            <v:imagedata r:id="rId36" o:title=""/>
          </v:shape>
        </w:pict>
      </w:r>
    </w:p>
    <w:p w:rsidR="00C9695A" w:rsidRDefault="00C9695A" w:rsidP="00B658B0">
      <w:pPr>
        <w:spacing w:after="0"/>
        <w:jc w:val="center"/>
        <w:rPr>
          <w:rFonts w:ascii="Times New Roman" w:hAnsi="Times New Roman" w:cs="Times New Roman"/>
          <w:b/>
          <w:bCs/>
          <w:color w:val="76923C"/>
          <w:sz w:val="52"/>
          <w:szCs w:val="52"/>
        </w:rPr>
      </w:pPr>
    </w:p>
    <w:p w:rsidR="00C9695A" w:rsidRPr="00B22E2E" w:rsidRDefault="00C9695A" w:rsidP="00B658B0">
      <w:pPr>
        <w:spacing w:after="0"/>
        <w:jc w:val="center"/>
        <w:rPr>
          <w:rFonts w:ascii="Times New Roman" w:hAnsi="Times New Roman" w:cs="Times New Roman"/>
          <w:b/>
          <w:bCs/>
          <w:color w:val="76923C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76923C"/>
          <w:sz w:val="52"/>
          <w:szCs w:val="52"/>
        </w:rPr>
        <w:t>День тринадцатый</w:t>
      </w:r>
    </w:p>
    <w:p w:rsidR="00C9695A" w:rsidRDefault="00C9695A" w:rsidP="00B658B0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FF0000"/>
          <w:sz w:val="52"/>
          <w:szCs w:val="52"/>
        </w:rPr>
        <w:t>«Круиз</w:t>
      </w:r>
      <w:r w:rsidRPr="00B22E2E">
        <w:rPr>
          <w:rFonts w:ascii="Times New Roman" w:hAnsi="Times New Roman" w:cs="Times New Roman"/>
          <w:b/>
          <w:bCs/>
          <w:color w:val="FF0000"/>
          <w:sz w:val="52"/>
          <w:szCs w:val="52"/>
        </w:rPr>
        <w:t>»</w:t>
      </w:r>
    </w:p>
    <w:p w:rsidR="00C9695A" w:rsidRPr="008E119C" w:rsidRDefault="00C9695A" w:rsidP="008E119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E119C">
        <w:rPr>
          <w:rFonts w:ascii="Times New Roman" w:hAnsi="Times New Roman" w:cs="Times New Roman"/>
          <w:sz w:val="32"/>
          <w:szCs w:val="32"/>
        </w:rPr>
        <w:t xml:space="preserve">В этот день мы, бороздив морские просторы, оказали в Королестве! Сам Его Величество король нас пригласил нас к себе! </w:t>
      </w:r>
    </w:p>
    <w:p w:rsidR="00C9695A" w:rsidRDefault="00C9695A" w:rsidP="008E119C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6550CF">
        <w:rPr>
          <w:rFonts w:ascii="Times New Roman" w:hAnsi="Times New Roman" w:cs="Times New Roman"/>
          <w:color w:val="FF0000"/>
          <w:sz w:val="32"/>
          <w:szCs w:val="32"/>
        </w:rPr>
        <w:pict>
          <v:shape id="_x0000_i1058" type="#_x0000_t75" style="width:239.25pt;height:134.25pt">
            <v:imagedata r:id="rId37" o:title=""/>
          </v:shape>
        </w:pict>
      </w:r>
    </w:p>
    <w:p w:rsidR="00C9695A" w:rsidRPr="008E119C" w:rsidRDefault="00C9695A" w:rsidP="008E119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8E119C">
        <w:rPr>
          <w:rFonts w:ascii="Times New Roman" w:hAnsi="Times New Roman" w:cs="Times New Roman"/>
          <w:sz w:val="32"/>
          <w:szCs w:val="32"/>
        </w:rPr>
        <w:t>Там он нас учил волшебству!</w:t>
      </w:r>
      <w:r>
        <w:rPr>
          <w:rFonts w:ascii="Times New Roman" w:hAnsi="Times New Roman" w:cs="Times New Roman"/>
          <w:sz w:val="32"/>
          <w:szCs w:val="32"/>
        </w:rPr>
        <w:t xml:space="preserve"> Мы сами показывали фокусы!</w:t>
      </w:r>
    </w:p>
    <w:p w:rsidR="00C9695A" w:rsidRPr="008E119C" w:rsidRDefault="00C9695A" w:rsidP="008E119C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6550CF">
        <w:rPr>
          <w:rFonts w:ascii="Times New Roman" w:hAnsi="Times New Roman" w:cs="Times New Roman"/>
          <w:color w:val="FF0000"/>
          <w:sz w:val="32"/>
          <w:szCs w:val="32"/>
        </w:rPr>
        <w:pict>
          <v:shape id="_x0000_i1059" type="#_x0000_t75" style="width:239.25pt;height:134.25pt">
            <v:imagedata r:id="rId38" o:title=""/>
          </v:shape>
        </w:pict>
      </w:r>
    </w:p>
    <w:p w:rsidR="00C9695A" w:rsidRPr="00B43494" w:rsidRDefault="00C9695A" w:rsidP="008E119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B43494">
        <w:rPr>
          <w:rFonts w:ascii="Times New Roman" w:hAnsi="Times New Roman" w:cs="Times New Roman"/>
          <w:sz w:val="32"/>
          <w:szCs w:val="32"/>
        </w:rPr>
        <w:t>Пели в караоке!</w:t>
      </w:r>
    </w:p>
    <w:p w:rsidR="00C9695A" w:rsidRDefault="00C9695A" w:rsidP="008E119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550CF">
        <w:rPr>
          <w:rFonts w:ascii="Times New Roman" w:hAnsi="Times New Roman" w:cs="Times New Roman"/>
          <w:b/>
          <w:bCs/>
          <w:sz w:val="32"/>
          <w:szCs w:val="32"/>
        </w:rPr>
        <w:pict>
          <v:shape id="_x0000_i1060" type="#_x0000_t75" style="width:225.75pt;height:126.75pt">
            <v:imagedata r:id="rId39" o:title=""/>
          </v:shape>
        </w:pict>
      </w:r>
    </w:p>
    <w:p w:rsidR="00C9695A" w:rsidRPr="00B43494" w:rsidRDefault="00C9695A" w:rsidP="00B4349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B43494">
        <w:rPr>
          <w:rFonts w:ascii="Times New Roman" w:hAnsi="Times New Roman" w:cs="Times New Roman"/>
          <w:sz w:val="32"/>
          <w:szCs w:val="32"/>
        </w:rPr>
        <w:t>Играли на музыкальных инструментах.</w:t>
      </w:r>
    </w:p>
    <w:p w:rsidR="00C9695A" w:rsidRDefault="00C9695A" w:rsidP="00DA7D2D">
      <w:pPr>
        <w:spacing w:after="0"/>
        <w:jc w:val="center"/>
        <w:rPr>
          <w:rFonts w:ascii="Times New Roman" w:hAnsi="Times New Roman" w:cs="Times New Roman"/>
          <w:b/>
          <w:bCs/>
          <w:color w:val="76923C"/>
          <w:sz w:val="52"/>
          <w:szCs w:val="52"/>
        </w:rPr>
      </w:pPr>
      <w:r w:rsidRPr="006550CF">
        <w:rPr>
          <w:rFonts w:ascii="Times New Roman" w:hAnsi="Times New Roman" w:cs="Times New Roman"/>
          <w:b/>
          <w:bCs/>
          <w:color w:val="76923C"/>
          <w:sz w:val="52"/>
          <w:szCs w:val="52"/>
        </w:rPr>
        <w:pict>
          <v:shape id="_x0000_i1061" type="#_x0000_t75" style="width:225.75pt;height:126.75pt">
            <v:imagedata r:id="rId40" o:title=""/>
          </v:shape>
        </w:pict>
      </w:r>
    </w:p>
    <w:p w:rsidR="00C9695A" w:rsidRPr="00750E11" w:rsidRDefault="00C9695A" w:rsidP="00750E1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B43494">
        <w:rPr>
          <w:rFonts w:ascii="Times New Roman" w:hAnsi="Times New Roman" w:cs="Times New Roman"/>
          <w:sz w:val="32"/>
          <w:szCs w:val="32"/>
        </w:rPr>
        <w:t>Как же хорошо было в гостях у короля!</w:t>
      </w:r>
    </w:p>
    <w:p w:rsidR="00C9695A" w:rsidRPr="00B22E2E" w:rsidRDefault="00C9695A" w:rsidP="00DA7D2D">
      <w:pPr>
        <w:spacing w:after="0"/>
        <w:jc w:val="center"/>
        <w:rPr>
          <w:rFonts w:ascii="Times New Roman" w:hAnsi="Times New Roman" w:cs="Times New Roman"/>
          <w:b/>
          <w:bCs/>
          <w:color w:val="76923C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76923C"/>
          <w:sz w:val="52"/>
          <w:szCs w:val="52"/>
        </w:rPr>
        <w:t>День пятнадцатый</w:t>
      </w:r>
    </w:p>
    <w:p w:rsidR="00C9695A" w:rsidRDefault="00C9695A" w:rsidP="00DA7D2D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FF0000"/>
          <w:sz w:val="52"/>
          <w:szCs w:val="52"/>
        </w:rPr>
        <w:t>«Море памяти</w:t>
      </w:r>
      <w:r w:rsidRPr="00B22E2E">
        <w:rPr>
          <w:rFonts w:ascii="Times New Roman" w:hAnsi="Times New Roman" w:cs="Times New Roman"/>
          <w:b/>
          <w:bCs/>
          <w:color w:val="FF0000"/>
          <w:sz w:val="52"/>
          <w:szCs w:val="52"/>
        </w:rPr>
        <w:t>»</w:t>
      </w:r>
    </w:p>
    <w:p w:rsidR="00C9695A" w:rsidRDefault="00C9695A" w:rsidP="00AF493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F4939">
        <w:rPr>
          <w:rFonts w:ascii="Times New Roman" w:hAnsi="Times New Roman" w:cs="Times New Roman"/>
          <w:sz w:val="32"/>
          <w:szCs w:val="32"/>
        </w:rPr>
        <w:t>Вот и наступил последний день нашего путешествия.</w:t>
      </w:r>
      <w:r>
        <w:rPr>
          <w:rFonts w:ascii="Times New Roman" w:hAnsi="Times New Roman" w:cs="Times New Roman"/>
          <w:sz w:val="32"/>
          <w:szCs w:val="32"/>
        </w:rPr>
        <w:t xml:space="preserve"> Сначала мы экипажем сходили к памятнику на Митинг. Почтили память воинов-земляков, павших в боях за родину. И потом, как полагается, мы отправились на поиски сокровища. Но прежде чем приступить к поискам, необходимо пройти множество испытаний! </w:t>
      </w:r>
    </w:p>
    <w:p w:rsidR="00C9695A" w:rsidRDefault="00C9695A" w:rsidP="00AF493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550CF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31" o:spid="_x0000_i1062" type="#_x0000_t75" style="width:252.75pt;height:140.25pt;visibility:visible">
            <v:imagedata r:id="rId41" o:title=""/>
          </v:shape>
        </w:pict>
      </w:r>
    </w:p>
    <w:p w:rsidR="00C9695A" w:rsidRDefault="00C9695A" w:rsidP="00AF49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Было нелегко, но мы шли к достижению цели! </w:t>
      </w:r>
    </w:p>
    <w:p w:rsidR="00C9695A" w:rsidRDefault="00C9695A" w:rsidP="00AF4939">
      <w:pPr>
        <w:spacing w:after="0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</w:t>
      </w:r>
      <w:r w:rsidRPr="006550CF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32" o:spid="_x0000_i1063" type="#_x0000_t75" style="width:118.5pt;height:212.25pt;visibility:visible">
            <v:imagedata r:id="rId42" o:title="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  <w:r w:rsidRPr="006550CF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33" o:spid="_x0000_i1064" type="#_x0000_t75" style="width:117.75pt;height:209.25pt;visibility:visible">
            <v:imagedata r:id="rId43" o:title=""/>
          </v:shape>
        </w:pict>
      </w:r>
    </w:p>
    <w:p w:rsidR="00C9695A" w:rsidRDefault="00C9695A" w:rsidP="00AF49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Пройдя испытания, мы приступили г лавному заданию, и вот, спустя некоторое время, клад оказался в наших руках!</w:t>
      </w:r>
    </w:p>
    <w:p w:rsidR="00C9695A" w:rsidRPr="00750E11" w:rsidRDefault="00C9695A" w:rsidP="00750E1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550CF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34" o:spid="_x0000_i1065" type="#_x0000_t75" style="width:240pt;height:158.25pt;visibility:visible">
            <v:imagedata r:id="rId44" o:title=""/>
          </v:shape>
        </w:pict>
      </w:r>
    </w:p>
    <w:p w:rsidR="00C9695A" w:rsidRDefault="00C9695A" w:rsidP="00DA7D2D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</w:p>
    <w:p w:rsidR="00C9695A" w:rsidRDefault="00C9695A"/>
    <w:sectPr w:rsidR="00C9695A" w:rsidSect="00B22E2E">
      <w:pgSz w:w="11906" w:h="16838"/>
      <w:pgMar w:top="851" w:right="851" w:bottom="851" w:left="851" w:header="709" w:footer="709" w:gutter="0"/>
      <w:pgBorders w:offsetFrom="page">
        <w:top w:val="twistedLines1" w:sz="20" w:space="24" w:color="76923C"/>
        <w:left w:val="twistedLines1" w:sz="20" w:space="24" w:color="76923C"/>
        <w:bottom w:val="twistedLines1" w:sz="20" w:space="24" w:color="76923C"/>
        <w:right w:val="twistedLines1" w:sz="20" w:space="24" w:color="76923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61ED"/>
    <w:rsid w:val="000161ED"/>
    <w:rsid w:val="00077F2E"/>
    <w:rsid w:val="001266C6"/>
    <w:rsid w:val="00137586"/>
    <w:rsid w:val="00272CB3"/>
    <w:rsid w:val="00364393"/>
    <w:rsid w:val="003F0AA6"/>
    <w:rsid w:val="004477BC"/>
    <w:rsid w:val="004E1D43"/>
    <w:rsid w:val="005E1BDF"/>
    <w:rsid w:val="006550CF"/>
    <w:rsid w:val="007165AB"/>
    <w:rsid w:val="00750E11"/>
    <w:rsid w:val="00781055"/>
    <w:rsid w:val="007D3F74"/>
    <w:rsid w:val="00814248"/>
    <w:rsid w:val="008E119C"/>
    <w:rsid w:val="009F611F"/>
    <w:rsid w:val="00AF4939"/>
    <w:rsid w:val="00B22E2E"/>
    <w:rsid w:val="00B43494"/>
    <w:rsid w:val="00B658B0"/>
    <w:rsid w:val="00BB70B5"/>
    <w:rsid w:val="00C30AC2"/>
    <w:rsid w:val="00C53F40"/>
    <w:rsid w:val="00C9695A"/>
    <w:rsid w:val="00D52AB7"/>
    <w:rsid w:val="00DA7D2D"/>
    <w:rsid w:val="00DF0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CB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72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2C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82</TotalTime>
  <Pages>17</Pages>
  <Words>680</Words>
  <Characters>3881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</cp:revision>
  <dcterms:created xsi:type="dcterms:W3CDTF">2015-06-24T02:40:00Z</dcterms:created>
  <dcterms:modified xsi:type="dcterms:W3CDTF">2015-06-24T04:25:00Z</dcterms:modified>
</cp:coreProperties>
</file>