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64B71" w:rsidRPr="00996542" w:rsidRDefault="00C64B71" w:rsidP="00711636">
      <w:pPr>
        <w:jc w:val="right"/>
      </w:pPr>
      <w:r>
        <w:rPr>
          <w:noProof/>
          <w:lang w:eastAsia="ru-RU"/>
        </w:rPr>
        <w:pict>
          <v:rect id="Прямоугольник 22" o:spid="_x0000_s1026" style="position:absolute;left:0;text-align:left;margin-left:-67.2pt;margin-top:-124.8pt;width:860.25pt;height:1189.5pt;z-index:-2516628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0guZAAMAAGcGAAAOAAAAZHJzL2Uyb0RvYy54bWysVc1uEzEQviPxDpbvdH+apEnUTYVaipAK&#10;VCqIs+P1Zi289mI72ZQTElckHoGH4IL46TNs3oixnWwXUiGEyGFlz4xnvm/+cnyyrgRaMW24khlO&#10;DmKMmKQq53KR4Zcvzh+MMTKWyJwIJVmGr5nBJ7P7946bespSVSqRM43AiTTTps5waW09jSJDS1YR&#10;c6BqJkFZKF0RC1e9iHJNGvBeiSiN41HUKJ3XWlFmDEjPghLPvP+iYNQ+LwrDLBIZBmzWf7X/zt03&#10;mh2T6UKTuuR0C4P8A4qKcAlBO1dnxBK01HzPVcWpVkYV9oCqKlJFwSnzHIBNEv/G5qokNfNcIDmm&#10;7tJk/p9b+mx1qRHPM5ymGElSQY3aT5t3m4/t9/Zm87793N603zYf2h/tl/YrAiPIWFObKTy8qi+1&#10;42zqC0VfGyTVaUnkgj3UWjUlIzngTJx99MsDdzHwFM2bpyqHeGRplU/eutCVcwhpQWtfo+uuRmxt&#10;EQVhEk/SYXI0xIiCMhkm8Wg09HWMyHTnoNbGPmaqQu6QYQ1t4AOQ1YWxDhCZ7ky2RcvPuRBIK/uK&#10;29Ln3UX2SgNvwgHVCigFse9Qdio0WhHoLWETby2WFZAKsiR2v9BiIIdGDPId2s6FB7Qw/SDbt07U&#10;mYXXhFIm7Wgv2uDuYKOdGDh3nrqAIFzs+AkuEZQvw0PvCqbFUCIYtEYoom9unyeHSkjUgCY9AoYe&#10;pRK8U3aB/gy5wwbuevnpmOxBNv0gFbewOgSvMjx2JLeZdo33SOZ+sC3hIpzBlZAOJ/NLYVtStQQX&#10;V2XeoJy7RknHhxNYWDmHDXE4jkfx5AgjIhaw2qjV+M7++Euuw1uEfa5b0ETUJQnJ6gz32Hdoffl6&#10;RPx8uZEKozlX+TWMFzSza1a3neFQKv0WowY2XYbNmyXRDCPxREI/T5LBwK1GfxkMj1K46L5m3tcQ&#10;ScFVhi0kxh9PbViny1rzRQmRwiBI9RDGuuB+3NzIB1QA3V1gm4UeDJvXrcv+3Vvd/j/MfgIAAP//&#10;AwBQSwMEFAAGAAgAAAAhAGZR9DHkAAAADwEAAA8AAABkcnMvZG93bnJldi54bWxMj8FOwzAMhu9I&#10;vENkJC5oS1tKWUvTCRCDGxKDw7hliWkrGqdKsrW8PdkJbrb86ff31+vZDOyIzveWBKTLBBiSsrqn&#10;VsDH+2axAuaDJC0HSyjgBz2sm/OzWlbaTvSGx21oWQwhX0kBXQhjxblXHRrpl3ZEircv64wMcXUt&#10;105OMdwMPEuSghvZU/zQyREfO1Tf24MRsFOf6qrsH25fn7rEPW921LrpRYjLi/n+DljAOfzBcNKP&#10;6tBEp709kPZsELBIr/M8snHK8rIAdmJuVkUKbC8gS7MyB97U/H+P5hcAAP//AwBQSwECLQAUAAYA&#10;CAAAACEAtoM4kv4AAADhAQAAEwAAAAAAAAAAAAAAAAAAAAAAW0NvbnRlbnRfVHlwZXNdLnhtbFBL&#10;AQItABQABgAIAAAAIQA4/SH/1gAAAJQBAAALAAAAAAAAAAAAAAAAAC8BAABfcmVscy8ucmVsc1BL&#10;AQItABQABgAIAAAAIQD80guZAAMAAGcGAAAOAAAAAAAAAAAAAAAAAC4CAABkcnMvZTJvRG9jLnht&#10;bFBLAQItABQABgAIAAAAIQBmUfQx5AAAAA8BAAAPAAAAAAAAAAAAAAAAAFoFAABkcnMvZG93bnJl&#10;di54bWxQSwUGAAAAAAQABADzAAAAawYAAAAA&#10;" strokecolor="#fabf8f" strokeweight="1pt">
            <v:fill color2="#fbd4b4" focus="100%" type="gradient"/>
            <v:shadow on="t" color="#974706" opacity=".5" offset="1pt"/>
          </v:rect>
        </w:pict>
      </w:r>
      <w:r>
        <w:rPr>
          <w:noProof/>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2" o:spid="_x0000_s1027" type="#_x0000_t75" style="position:absolute;left:0;text-align:left;margin-left:-19.95pt;margin-top:-40.6pt;width:321.1pt;height:481.9pt;z-index:-251654656;visibility:visible;mso-wrap-distance-top:.96pt;mso-wrap-distance-right:9.63pt;mso-wrap-distance-bottom:1.62pt"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N5EbQIAAK4EAAAOAAAAZHJzL2Uyb0RvYy54bWykVM2O0zAQviPxDpbv&#10;2/zQLiVqukJbFiEtUCH21ovrTBKziW3Z7s/eEE/BjVdAi5C4wDNk34ix03a7J6SlUq3xjPPl+74Z&#10;Z3K2bRuyBmOFkjlNBjElILkqhKxyevXx4mRMiXVMFqxREnJ6A5aeTZ8+mWx0BqmqVVOAIQgibbbR&#10;Oa2d01kUWV5Dy+xAaZBYLJVpmcOtqaLCsA2it02UxvFptFGm0EZxsBazs75IpwG/LIG792VpwZEm&#10;p8jN5fQkSZMXKSUGw3EcJ5QsMUrj0fMhjaYTllWG6VrwHSn2CE4tExIpHKBmzDGyMuIRUFpwtzKA&#10;aBhl+N/Rwui/0eR6Lvjc9ND83XpuiCiCTZK12Cus+ncTNKsAy9Gw82xxZbHZYV3MwF47pRdpnAzR&#10;1ZNkTLqvd5+7X93v7jvpvnU/777g9k936xMPjv3obhcdLgQbMPikK+88Sso8i54T82IvFb+2RKrz&#10;mskKXlqN/cQpo/cpY9SmBlZYn0aQ6CFK2D7QuWyEvhBN49vj452fKO7fo6fKUnCYKb5qQbp+/gw0&#10;zOHw21poi1OVQbsEdNG8KZIwA82qJUsjqtozj/FHCVfSGWYxgSOMCc+7Z+NZWcM/oM4wi9YZcLz2&#10;6RJJ7/J4+FAICu9FeflWYyeXm7eqwCaylVOBx7Y0rcdBEWQbunzj1/Aa2DrCMTmMx6dpOkKGWDtN&#10;Rs+S0Z7d/nFtrHsNqiU+yCk06KH188kytr60njbS25/y6Ub6VSrvel/tMxCuJz7iy1aV7lVRATEM&#10;zUuSdHTw5ehcEOvl7RqNasPrdlfW37PjPcbHn5npXwA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DBBQA&#10;BgAIAAAAIQBNQ+mE4wAAAAsBAAAPAAAAZHJzL2Rvd25yZXYueG1sTI/LTsMwEEX3SPyDNUjsWqcO&#10;CmmIU1EkxIIiRB8qSzc2iSEeR7Hbhr9nWMFuRnN059xyMbqOncwQrEcJs2kCzGDttcVGwnbzOMmB&#10;hahQq86jkfBtAiyqy4tSFdqf8c2c1rFhFIKhUBLaGPuC81C3xqkw9b1Bun34walI69BwPagzhbuO&#10;iyTJuFMW6UOrevPQmvprfXQSlk/P9sWudtmt2N+8r3bp5/JVbKS8vhrv74BFM8Y/GH71SR0qcjr4&#10;I+rAOgmTdD4nlIZ8JoARkSUiBXaQkOciA16V/H+H6gcAAP//AwBQSwMECgAAAAAAAAAhADXKeLWv&#10;TAIAr0wCABUAAABkcnMvbWVkaWEvaW1hZ2UxLmpwZWf/2P/gABBKRklGAAEBAQEsASwAAP/hEGxF&#10;eGlmAABNTQAqAAAACAADh2kABAAAAAEAAAg+nJ4AAQAAAAYAABBe6hwABwAACAwAAAAyAAAAABzq&#10;AAAAC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HqHAAHAAAIDAAACFAAAAAAHOoAAAAI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DMEMgQAAP/hC+ZodHRwOi8vbnMuYWRv&#10;YmUuY29tL3hhcC8xLjAvADw/eHBhY2tldCBiZWdpbj0n77u/JyBpZD0nVzVNME1wQ2VoaUh6cmVT&#10;ek5UY3prYzlkJz8+DQo8eDp4bXBtZXRhIHhtbG5zOng9ImFkb2JlOm5zOm1ldGEvIj48cmRmOlJE&#10;RiB4bWxuczpyZGY9Imh0dHA6Ly93d3cudzMub3JnLzE5OTkvMDIvMjItcmRmLXN5bnRheC1ucyMi&#10;PjxyZGY6RGVzY3JpcHRpb24gcmRmOmFib3V0PSJ1dWlkOmZhZjViZGQ1LWJhM2QtMTFkYS1hZDMx&#10;LWQzM2Q3NTE4MmYxYiIgeG1sbnM6TWljcm9zb2Z0UGhvdG89Imh0dHA6Ly9ucy5taWNyb3NvZnQu&#10;Y29tL3Bob3RvLzEuMC8iPjxNaWNyb3NvZnRQaG90bzpEYXRlQWNxdWlyZWQ+MjAxNC0xMi0xOFQw&#10;OTo0NDoxNy4yNTk8L01pY3Jvc29mdFBob3RvOkRhdGVBY3F1aXJlZD48TWljcm9zb2Z0UGhvdG86&#10;TGFzdEtleXdvcmRYTVA+PHJkZjpCYWcgeG1sbnM6cmRmPSJodHRwOi8vd3d3LnczLm9yZy8xOTk5&#10;LzAyLzIyLXJkZi1zeW50YXgtbnMjIj48cmRmOmxpPtCz0LI8L3JkZjpsaT48L3JkZjpCYWc+DQoJ&#10;CQk8L01pY3Jvc29mdFBob3RvOkxhc3RLZXl3b3JkWE1QPjwvcmRmOkRlc2NyaXB0aW9uPjxyZGY6&#10;RGVzY3JpcHRpb24gcmRmOmFib3V0PSJ1dWlkOmZhZjViZGQ1LWJhM2QtMTFkYS1hZDMxLWQzM2Q3&#10;NTE4MmYxYiIgeG1sbnM6ZGM9Imh0dHA6Ly9wdXJsLm9yZy9kYy9lbGVtZW50cy8xLjEvIi8+PHJk&#10;ZjpEZXNjcmlwdGlvbiByZGY6YWJvdXQ9InV1aWQ6ZmFmNWJkZDUtYmEzZC0xMWRhLWFkMzEtZDMz&#10;ZDc1MTgyZjFiIiB4bWxuczpkYz0iaHR0cDovL3B1cmwub3JnL2RjL2VsZW1lbnRzLzEuMS8iPjxk&#10;YzpzdWJqZWN0PjxyZGY6QmFnIHhtbG5zOnJkZj0iaHR0cDovL3d3dy53My5vcmcvMTk5OS8wMi8y&#10;Mi1yZGYtc3ludGF4LW5zIyI+PHJkZjpsaT7Qs9CyPC9yZGY6bGk+PC9yZGY6QmFnPg0KCQkJPC9k&#10;YzpzdWJqZWN0PjwvcmRmOkRlc2NyaXB0aW9uPjwvcmRmOlJERj48L3g6eG1wbWV0YT4N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PD94cGFja2V0&#10;IGVuZD0ndyc/Pv/bAEMACAYGBwYFCAcHBwkJCAoMFA0MCwsMGRITDxQdGh8eHRocHCAkLicgIiwj&#10;HBwoNyksMDE0NDQfJzk9ODI8LjM0Mv/bAEMBCQkJDAsMGA0NGDIhHCEyMjIyMjIyMjIyMjIyMjIy&#10;MjIyMjIyMjIyMjIyMjIyMjIyMjIyMjIyMjIyMjIyMjIyMv/AABEIBncET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buCaTPXNKBR680wCg0&#10;noaX60AAwM+tHTvQBR+NAAOaMewo6mjAoGFGTS85pP50AHfnBpaTn0penNABQOKO/PNGPagA/Gjv&#10;RjB7UY9RQAo6UnGeDQOlHBoAPegfrSc0ufWgQuRRxRxzSDpQMXtRnmk7d6PyoAUkUn4mgZxR2PFA&#10;C9KTHXigUfjQAufaj8KO9AoEHGaOaMAnmjFAB0oz69KOtHGc0AA/SjFGaKAFFJ+FKOaKAD0ozS46&#10;c0mKAClxR2oI4oAOnpR6Ue55FGfagBOlKaKCaBgDijPNHWkP60CFPUZNIfpxS+lIfagBOnWgUYpa&#10;AEz70A9qOKUfWgAxx7UY9DRjiigA6HnrR1NGcmjgE+9ACYz9aXHbijp/SgUAGPWgZo60c560AH4Y&#10;o7UtHagYlLjNJS0hBQetIenaj1oAXBPWm46c07rSYpgJjmlNH6UpNACfhzR7Cj8KOc0DD1Pej8aK&#10;WgQnWig0tAxPag/jS4ooAOppOKdikpAJR1HWl4BopgIc9qPqaU0lAARRjFGaDQAH0o59KKKADAFJ&#10;/KlxwKMDvQAh/OjnFLjrR0oATGKBijkUc+tAAQKCKO1HrQAcelKaTtijr9KACjFLmkI46UgEI9s0&#10;dO1L+FJ6UAA/OjvS9fSjHrTAQYpPelxRgA0AJj2oI9RSnP4UfhQAgHtRg0oAHakxnvxQAcjPegjm&#10;joPWg+1IBDkUvejtSE5NMANAANGOaUDvQAYx3o470UcmkAmPfNAGR7UvTvQOelMBBzRgUZzmgcUA&#10;GPTmk/Clzg+9APA9KADGO9GMYoyPXmjI+tACY5pQMCk5IoxmgAxxig+3SjjHvRnI4pAN5z/KjHcU&#10;v1o59KAEGc0Uo/SjqaADjHekPtQDS8UDH85pPWlxzxQBnNMkAaP84o6gUHigA6ZpScUgGB1oNAwz&#10;ijIooxigA9cUcZooFAB1NLgCjn8aKADrwaB9DS9DRnmgBMdsmgcZ5pfSigBOCOBRS49aTvQIOtGe&#10;o7UfjSE5oGLxQDjpSUo9qADtQfakPSlxQAc0nalxjHag9OKACjjpQKMZoAWgUY596OaADqfSig9a&#10;AaBB2oAxR/Kl70xgAeaOvrijpR6UhBQaMijOe9AC0fjSZxj0o4FAC9aD055pM/lS0AAPFL34pBmi&#10;gBMc0pNJnHrS98fzoATPHpS5yPWkpaAD8OKQ5P0pc4FB/WgBOaBwfejP1o+goASlFJzS460AAHFL&#10;SDpS/nQAcelJjvR39qXrQAh60d6WkoABRwDS+lHegAxSYNLjNHNIBucUtKT04o7+9MBD0oPFKfSk&#10;OQelIYvPakzS+vakx3oEHU0fhzR0FKelMYUGj65FBFIQmeKXrRnHejg+tMBKXp1oP0oxnpQMOKOa&#10;OmaP0NIAAyaMUDmk7UwD8KXmjvRzigANH40daKAD+dH0o/lRgkcUgE9c0d6Mc0YpgFFB69aPyoAQ&#10;9c0vIo5/CkoAXNIP0paO2KAEpTSc+lHrQAdOpzRnNB4oINABRxx7Uh680vagQvWko5ooGH86M4NG&#10;aP50AGB2oxjijP50DPagQYzRjFHNGAKBh1pO1KKOfWgBDmk68806kpANApcc0vXFJxk0wF9qOaM0&#10;ZoAMfWgDijPSlzSAT270gAPtRzigdORTAPwpPxozS888UAJz2xR6Ud6XigBO2TQOuMUp96TPGKAE&#10;x6UuOKMDrmgfdoAOnemnp707GRSdPpQAn0FGOPel6GjtQAg6+1GOaM0ppAIf1oIpc56UmCaYx/Xq&#10;KOPWl9OaCfSgkTtRz2/WlAzSdDzQAAHnijGKXnFA9jQAnejGad1oxQMT1pf5UCjHSgAyKKD/AJxR&#10;jIoEJilA/Ok70oz2oAPTikHtS4P40mDQMXtSZ9aXHGaTvQIOv0oznNJj8KM0ALyKBmgD2oAoADxx&#10;RijtijHNABj0pRjHXijsKO3SgA79MCgcCk/wo7c0AL360c0n5UAGgBcc0CgY9TR3oABmjgmj2oHr&#10;2pgLjPIoz0ozz1oPakAUdOwowaMcHpQAdeg4oxij6Uc5oAKDRnNITyMD60AOzR2FIOlKDgCgBOh6&#10;0ppCc/Sl+tABRR6Yo+tABQcDqKMd6Q+1AATQP5UUDn6CgBOtLijGTR/KgAHSlo7UccUAHIPNHfvS&#10;dDS59qAEHWil5o70AHP4Ud80DtzR3oAB70oPFJR6elAAaP50uR3pPxoADx70UdOKPwzQAUnSl9qB&#10;9KQAOe9H40ZoPSgBcY+lJ/KjAyaKADijpR9KXg0wEo69KWjtk0AIBR1pR60HmgAFJS0nWkMMetGP&#10;alpKYC0nSl+tHSgApM0H260fhzQAUUYNGPXpQAUntS4oxQA3vS0tJmkAo9xSGl5/Cj+dAB0FBpBQ&#10;f0pgKfekPFAoxzQAnHajp9aUiigQmaKXijpQAlH40vU0dO1AxBzS5z0o/KjB/CgQYox7UeuaTpQM&#10;WkPr/OlxSUgCkOadSc5oAQ0dDQTiimISlHFFJSAXvxRSdOaOtAwHHWloFHagQgzS4/Gj+dJ9QaYw&#10;5oHXuaMCl6UAJjAo7Uvakx6nigBPpR6UtHJH9aADtSZpe1JSAQD0oI9f0o79aMYpgIPwpaKOh68U&#10;gG5waX6mijrQMlFBpKDn/wDXTJAAUd6X+VJ07UALijPrQO5pcg/X1oGIOvWj6mj86U4/GgBOaOpp&#10;aTqaADvxRijHPtRnj2pCCkGenalznpzR39KYBijkHHajHPSigYmMUYoOaKBAevejvQDnrQPpQAvr&#10;SAcc5oz1pQeKAA0nTijPFL+AoGJjjijrS9QKMZoEJ3opRjNJxmgAzQAaU8Ckx60AL0NA4o7+9LyC&#10;fWgAHpQevAo+tH0oAOtGDil60EdKADFJj3paD0oAPTNHIowTSY4oAAfXrS56dTSDil+lAAelJ0FH&#10;fmlHSgAoIpCaXvQAA5FHftigdKWgBOOlIfalzz60GgYmOKAM0Uo60CEwPwoGKDx7CjBx0oAUDijp&#10;SClzQAe9L+NIKPpQAUce9L3ooAB7Unelo780AJmjmjFB9qAA49KTv0pcDvmigBeopOtKaSkAvSjp&#10;QKSgAoo70tACdaOfSjufpRimAcUUvakoAOe1HT60tGaBidOtB/SlFFABSYNLSUCF570UcYpKQCjv&#10;SUhOOevtSj8qYC45o+tB+tJ0pDDNFJRnHTrTAXpR75oHvR70AFBozxRSAAKDn2opKADHHWjp1paO&#10;3SmAdaSg/pQf0pCAijgUnelzimAdaKM5o69etIAxn2oFL+NJ+FMBeKTGDQRR04pAGaTPeg0lMBw4&#10;FJ6UUmemTQMXnHTikJ4pQaQ5pAGaTn0NLwKM0xCfhSj6CkpRzSAM0DnpRmjGetAw69TRSAZpc+lM&#10;QfjSgccU3IxzQPWgBT1o79KTkHtSnHHNAwJ9aOn0o7UmPWgA60dqOtAGOtABxig0Y4pDSAToelFH&#10;fqaMdKYBgfSg4+vvSd/Wl70gE68iggGlpCaYyUZpMZpevajkmgkOmO1HrxRzR7GgBRz2pOec4z2p&#10;R19qM0AHJpOtA9QaXtQAUZ9qPw4pMnNAxfwoNFGOOaBDaXv2o47c0DigAzSUvpR1oAQA4o9qUDjr&#10;RigBvHpS0tGO9ABjr3oFFAHHWgANJQfpRnnigYvNIfWl5IoAoEA+lA96KPyoADijHHtR/OgdP6UA&#10;Lgg0nOKO9BznPagBQeKKKDn1oAO2aMUDnmg0AA60uSBzSZo/CgAzRRjnNJnHpmgBaO3rQMnilxjp&#10;0oAAemTRnP1oyKOOlACU7NJ+NHFABmlxSfWloAKQ0uc0UDEo60lKBQIQ9KUeuaSlHFAB2ooFL1oA&#10;TqetLR04o/OgA+vWjGaAaKAE9DS8560fyoAFACcfjS0cUUAB5o7+9BoJpAFGKO1GaADn0pO9OzSZ&#10;FABig4oozzQAdKO9HSimAnbmj8aBS0gDH50dqPxoHtTAMUEGijGKQB6UUvSkxQAUhNLQB7UxifrQ&#10;RS9KTtQIXHSk6+lBFKelIBMeooxS96TIpjCjnNKaTg9qQCE460uaX60nH0pgA9TxRmjFH8qQgoOa&#10;KXrQMTHTvR9aO1BwaAEPtQeOaXApMUCE60o4oxR1xxigYo+lJgD1oo6mmIDx/wDXo70pHOaTHNAA&#10;OO9IcUUtAxO1ITTu1NIxigQUd6MDFBGaBgcHvSevSlI96QDmgQD60oH50AdqUYpAJ7Gl6CijJ9aY&#10;CdqNtAozgUDD8KTmlxR+FACY75pRijvS0AJ0FHWj6UUCEApe1GKTnigYvakPGOaUZApCPTNADevN&#10;AxindKbtwSfWgAH0o6H2pcCk/SkAmaCCe9L1HHWkJoAmFJ60v4Unc0xC88UAUCg+mKADigUdOlHP&#10;pQAUfhQMenNHTvQMOvSjmk4pelAB1oxSHJ60fSkIO/tRQeO1FMAxR1o9KAcmgYo6cUn40vbrSUCD&#10;pRS57UmaADFAo59OKBgjFABQRiiigA6DrRxilxSYoAOh70d//rUDrRjFABSOu5fvFT7U7jsKKAGq&#10;u1QCc+9OHtQSAaBz3oAUDIpOlA45zmlzQAnWgnFLyaTP0FABjmg0uOetA70AJ3FMeIO6sSeOlSY/&#10;KjA9KAEApeKOTRigBO9L170YoxmgBBS0YwaPxoAOcUvOKTiigBaOtGKQ0AHT3oApPxpR9aADqOtH&#10;bNJ39qcDn2oAQUuDRnFGaACjPNFHWkAdTR+FAHtRg0wAY4NHvRR360AFHXmgGigA60hxn3paToaA&#10;FIFFIenajr9aQC9qPTigUnpzQAvWg/rQKM0AHNBGTQfpRTASl+tAHGKMUDDFGKCMUUAHbrRR9KKQ&#10;gowM0UD1oGFAFLSGgAPNIKU0lAhTR+OaO+KKBiHml6dqMc9aMUAHNHeigYpgJRRRxQIOgo9KXtSG&#10;gAoNHajNIAozntRRQAZ9aQ0tH5UAHWgelHvR+v0oGHSkpc+1J1NAC470lL1pDTEGKSlHPtRQMMHF&#10;IR070v8AOkxjFIA/Ck78UtIRj2piA0fqaPpQPpQAAdeKUdKMUZ7CkAmM0oxg8UhpccUAJml59aSg&#10;YpgLRk0gPoaWgBOM9cGlFIM5oA5oAWjig/gaM4HPWgAo7c0gP5UcUDDNBo7cUUgG/rRRj3oPA70w&#10;FHFB5pAfrQSc0gDFIee1LyaCKAJO/FHelpPXmmIBRjjmjA44waPxpDFpMHFLSHOKBB/OiijBxTGJ&#10;3pT1pMUoHOaBCZzRQTzRQAYooxmlAoATPrS8ZoPWigAByPagdaOtHegBCKXHtR0+tGaBhjrzRyaC&#10;KAPegQh+tL1oowc+lAxCKOgpcDvRjjrQIMUZpMc0vOOlAC496KQmg9hnFAARk/SkxzS0dKAAUc5o&#10;FFAC8U3vThxnjvSDntQAuPagf5xQPrS5oATnik7mnZzSUAAA9KX3pOTQTQAtFFApAJ3pR+lJS9e9&#10;MA/lRxSCigBeB3pDS8UGgBCcUAggGgUtACCgYo47UAUAA/zzS9aQUpI9KAAUUlL6+tACjik5pB7U&#10;tAC0lA7UUAFFHPaj8aACjFIaOtACkY5pOhzR/Og/pQAtHpxSZ4oyRSAKX3pM+1GcimAtGKM5zSUA&#10;LRSZxSjNIYHrRjrmgmigBcUlFFAhaT8aBRTAKBS4pDSABRR+NFAAaKMUdqBhR9KMUUAGaM0dKQGm&#10;AA5opM9eKXrSEH1NHelA/Km49KYC9ulL0pBnpR2OKQw9KDRig0xAfek4H0paPSkAfypBRj3pT0FA&#10;xO9Helzg0nPemAvFIR75oo4oEFFFJ17UDFB4pOaXHFJ0pCCkPHXmlxnvRTATsKMmgjvQPrQAZpAR&#10;S9fSigQnPpTscUh+lHrSGAHTmjHFAoxjkUwDHOKUe1Awfel/CgBO9Jil78Gjv1oAOPxpOc0ppB70&#10;DEoxnrSmkHSgBeg5NIelBNBzigBopce3FA96UntmgBAOaO9Hf1o/i6UAA6d6XOKT3zSnBoAkzRzm&#10;jPIpO5xQAYoFLzSfhQAA5HSjrRyKKQBR0pRR0pgJ1NHSl9sUhPSgAPXikJ9aU9aOTQIPwoHXFBoF&#10;AB6Ud/egUdOtAAOe1AFLjIoxQAlLSZx9KKAFpOKUDNFAxM8dKX8KTNGeaBC/hQenFIaAM/WgBfrS&#10;fhSjrRigBDRSkd6M0AIc5pQeTxR3o7nmgA7Ud+lJjI60dMUAL1o7CigHNAC96M0nWjPFAAe1FHp3&#10;oNAAPpRj60DrQT+dAAO1GaMniigANFHSigA5NKBSc0ox2oAKQg+lKTSZzSATPFL3pO9L9aYBzQKO&#10;cUCgAz60tJSj1pAH4Uc0mee9L39qYAOM0daM0gNAC80g6mj0o70AH40cUmQKNw60ALmg4z703cBR&#10;mgB1BpM5oP0oAXjGRR9DxSDijk0AL0o+tIOKUn8aADpR/OgfhRk0AHT0paQfhRSAWgGkzmjFAxep&#10;o/GkGeaOg6UCF60Ud6Mn0oAKMUuaBQAhoxS0nbrQAGjPFFKKBiZo/CjFBFAB17Ug9ulKKTr1pgJ9&#10;aUUUUCFzSdaM0nQ0gFozR2oxQAvNJ0paDzQAfhSUp9qQ0AHvmigfSjkDigAPXuaTHWl70YoAOnSk&#10;zzS0hOO9AAT2o9eaOtJj3pjFPTrR3FAFJ9aQgxx0zQc9KDkUmc0wFxzSd+lHJoyRQAc0Cl98UAUg&#10;DFH5CgmjtQAY9aSlBNHamMKBRR3oEA5PWj8KBSE+1AxScUlHNHfmgBOe1A6UfnR26UCDt0o4x3o7&#10;UE0DEx7UUA0dCOTQAA++KDw1IO9LnmgQZ9aCQO9HNHAoGS9/ek9aCKOtAhQeaAaO1FIYfyozRRz0&#10;xTAMcUdBRjvRQADrSUuaQe1IA79qPxo/CjHTpQAfWlHPak69elApiDPSloJORSAc9KAFz60cUn8P&#10;SgUAFGfzoPJooAWk4NFKO1ACYzRR2o65oAU9hRjgdaT8aX8aBhnvR14ozzQPagAPWjmj3o7UAH8q&#10;MmjqfSigQZ9qO/tS5460UDDnHFJzxzSjik7UAHFJkjg06k6etAg59qMZooFAAKMU6kNACAUuKOlG&#10;KQCc0tHX60Yx3pjENLgCko5FAC80h6UUGkISl+nWk/HilGDTAPpRnikz9aB9aAFB9KWkzQaACg4o&#10;oz7Uhh9KTNITgc0wv+FFwsSbsUwyAemBUEk2OnNUZrklsZ61LnYpRbL5uUUcHr71Xkv0Xoc1nM+4&#10;cn8qYvON3UfrWbm2VyovLfbue9SrejpnNZuVB/xp6OuaE2OyNVLoMB0qYS5rIWQK2eKupOGHSqUm&#10;Q0XfMpQ2cd6qeaBQJ19armFYuA9eKXPvVRJwTw3SpRKMVSaFYmHXilPtUQkHNLuz3NAD80vemg5p&#10;1AB/WjNHHajOKYhRzSDmjOc0Uhi9aPwoBooAM+1HWik60ALRR+NLQISl4pCaXtQAUhH4UtJQMTIz&#10;Rz36UtGPWgQmPSg+9BpKYC9aMYwKKOlAC9uaM0naikAv04o5oyKPwoATB6Uc9KXFIfrQAUfhQDRQ&#10;AdqPWkI7c0v5UAJ17UlOpCKYBmjHNAHNA9zQAhx6milFHYUAJ0ooxijr3oATpS0GkzigBaM560Yz&#10;RSADSA0pGKOo96AEGaXnFJn2oFMBfzoozzRQAnU9KAeaM/Sj9KAFpKOtHWgBDRg47UuKTsBQAEfL&#10;xTcEgZ4FP7UnWgBoUDkUtHtRQMQDP1pT1xSAc9KU5zQADpQePSgUhwe+KAJu/WgUc+1AHXigQUdR&#10;Rij1pAHHNL1pOKMY/wDr0wFGKQ0Zozx3oGJR1peKDQAd6MUd6M0AJSg8UGgUAGfSjGaTr3o78g0A&#10;L2pKUdKKAE6Ude9L+VHXvQISl68UUCgBOxpcUg5pefSgYUD6UYpe3FACDrRz6UUZFIA5ooNFAC/l&#10;SDvk0ZzRQIXNGcnpSc+tHemMWk9KXFJQAvejFGaDmkIKKBRmgAoopD9aAFzR1pBRQAuaKTJHpQTT&#10;GGaQuKY744pgXNICTzMUCQHgGoWFQOzRtkUr2HYv8fjQKhhl3ips0yQx+NA60ZozTAUUE4opCSaQ&#10;w70hYdqQtjriozJxzRcEKzYBJNVZ5wq8Go7m7VQQDWNc3TPwp+tYzqdjaFNvctzXi5IDc+tVPNLN&#10;yfeqpLMuAOfWnxx7Sd/WsrtmzikSmbsgNJ52BkkD2qGWUZIQ+1VpGY8lgBQ2JRLTzA9OTTBckMM8&#10;VT83b3qIyFjgCo5i1BGmb3b3qSPUmX2rLwDkk9KjknjhHLAmjm6j9mmbD6kTnLGmrqqo2GOR9a5i&#10;41RVJwc4qq9/uUdc1Cq3eg/Yqx26a1CDncAKkGuwgcPXn5vG9xzUsc/PJ5qlVkL2MT0CHXY3PFXk&#10;1BGxyOa87hvGXpjNWBqUwHD1SrNEugj0WO8jx98VMLmPH3hXm8erzIPvEn3NWE12XA55rRV2Zugz&#10;0MTI3Q04SDsa4W318kjc341sWuriQ4Dg/jWkayZnKk0dIDS1Qt70P3q4r7uhrRNMyasSYopoODQD&#10;k0wHZ9DR2pBzS0AHNGaPWjNAATRk44ozmloASjrRR+FACUtHFJQIM0vBpPXpSg0AGOaaTtHPSnE0&#10;lMA6UtHalpAJR+dJ0paAD8KQ0tFACYox+FFLmgBMe9IBjnvTqT9aYBmm06j8KAAcfSkFL3pM0gEU&#10;tjnGaX09aXNIetMBPxFBo7dKMc8UAHSjqeaQk5pRj8aACjPFGMUH9aAEpecdKQCl4oAQfSlxmgdO&#10;KTn8KAFHH0oGKTilPFABjmjv2oGeaTnigBcnHtTfxpT15ooAOaAeKTtQKBi0h46Uc4oP0oEANJ2o&#10;HH1o9KAAcmg8H2oA9KCfegYg6UpFAwfpSHj6UATd6B1pOp60DFAhaPWiigA7UEUUc0AIfal+ho/G&#10;gjntQMT9KOc0tHQ0AJzQOPSjvS80AIDS49KOnajgetABzR+NANGKQ0A6UUdumaXHpQITNANFGcnr&#10;TEAooApR0oATtQKD0oFAxaKOoopAA+tJ2pRSUABGaPpRjml/GmAnf0o9aWjvSEApDS9utHemMOaT&#10;vilpDSAXNJ2pT70hNAgzk0H9aQnp1pNwHWgY4Hij8KaHpdwx1oAXIFGR+FN3gYGaQsD1oAUtTWbA&#10;60wuKjd8/Slcdh4OTz0p+QOtQryKeDx1oEDn0NVZg2CRVkjBphKkHNJ6jKkUxjYZPWtGOQMBzWZM&#10;mGBFT20nG01MXbQpq6L4J9aXOT/XFRoc96f29q0MwzgdaQn86aTx/wDWpM4FAwZgOTVK5uNoODUl&#10;zMF71j3MxckD8axqTtoa04XIJ5DJIeTUYUY9TQQFNNZx26msTq9BQwXpyagkmYmkdyePamBCxzip&#10;bGojSxA4zUbbm9cVYKKo75qGSZEPJqWykhhiUDkUjzxxLwRVWe7JGFzWdLKGOCxqXI0UCa71MjKx&#10;jntWXNNLLncxz7U6adegBYmo3LugwozWb1LtYjyiJl2FVmumY4VSq45NWfsckoyVqWPTyuMrQoye&#10;wtCrEzt659TVmNWJGTyDVpbTC9Big25UDmr5bCTQ1AFOS3SlaYZxk0eQ2SSM/jTPszdTRqAxphkk&#10;ZzipFuMYGKjNuQSQ1QSwsp3E8fWlqtRF83G3kGpbe+ZMMCf8ayyW2jHP1p6u6jGcCq5iWjqbTXXj&#10;YbzwK6Sx12OUDJP415rFJk9T9a0Le+aA4D49s1cJtGM6SZ6lDeJJjBq0r5GcivObPXZI35ORXRWX&#10;iCJwAzYNdMaye5zSpSR04PrSis+DUYpcbXBq4sgboa1TT2M2miWjPFIDRmmSKc0UnU0v40DDrRQK&#10;PrQAUmMd6WigQnT3oo7mjP5UAHGaBR2o/HFMBceppKKDikAUtJ6dqXGKADvR9KMUY4oAQ0Z9TS4o&#10;5oAKbzS0d6YBRyaKPxpAGaT6UtJTAP6Uo7UcmkBoAXFNOM0poB/OkAlHel60UwEzR+FLSc0AH0pc&#10;5HNJ7jrSg5pAJjigdOaM496PemAZ5PFH86KKADpmgYzSYoHueKAFwPWkxg0cUH9KAA0nPXPFHJ4o&#10;HSgLhQaMZBpTnHtQA2jtxSigigYgBzR3oAooEGfrQcelGD2pCCaBk2KT14peKOmaBBxgUY+n40Un&#10;WgBcetHaj1ozigYdaMUUUAFBo/Cj8aACiig0AHelFJSg0AJRilo6+tIApKdSYzQAdKP0o70YoASl&#10;FHPpRimITiilOcUn40DFoBNFHWgABz9KT9KXvwKPxpAGPxooooAKKKKBBRR0pCcHrTGFIW6UmS3A&#10;6UY4FIALHNNJPrTyaY5oAQ5PemEnPvSkgd81DJKFJqbjHFj1zionn296he43NhTSBQx5PNTe+xVi&#10;T7S+eBSeexI65o2ADrSAD8qnUeg5pDxzSh89ajGW6+tLkg44NMCyhG0VIAPWqyEEYqUHFWmQ0SMB&#10;xUL+lSNJx9KjUdScEGgCvIOPWmwth8GrEqjFU8kNUPRlrVGij98/Spt3HY1SjfgdasI2RWiZDQ4n&#10;A6/lUckgVST2qKe4WP0zWVeXbMMCs5ztsXCFxbu7DNweKzy5bNRSSEd+9CvuB7Gue/c64xshxJJI&#10;7U0JzwaehwD0pN4FJstRG7BxSO4TOe1NeUgcHFULifHA5NS2WkSy3IPTn2FZ08+45PFNbzpfb6UJ&#10;YyMeST61Fmy7JFOSZn4GTzTxCzgkjHFaUdiEA4wBTzEq+9Uo9xcxlCz+YbsAdcVbjtI1Xgc1ZwvO&#10;FpDG+4ccU1psJsjEaqOF4pQoI6c1YEBPUmniIdh9aZOhT2KO1RsEPGCavFFzgUz7Pk8cE0guVCF2&#10;HAPFQspxxnpWkLJQpLmmfZVJ9BRYd0ZJUj61DIhPQVtGzQk4IxUT2Kdckk0rDujEIc9V6DtT1jYj&#10;Bzj6Vp/YlUdST1NQtDj1PpxU2DczZFZA20c1XMjR49TWu8Gc8VUltMk4WlYCoLiXd7jmtaxaSRxk&#10;ms8WrK3XNadigVxg8mrhHXUiR1NkoCKQTkV0VpJhF+auestpQDPHqa1I2AAx/OuuOhwz1N1JMjmp&#10;Aay4XY9TVtJSABWiZm0W80Z9aj39Kdu9RVCHZGaUH8aYTzTh7CgAzRntRn1oFAB+FBoxmjBoEJSg&#10;GijvTAO3NFLQTgUgEApTR6daDzQAUE0wuAcHHXinfpQAd+KOlHNGKACj8aB1opgFGaWikAlHTrRR&#10;imAUde3FFA+lABjikxS9qTnr2oAKQe1Kee+KOaAEPXmlpD70cnpQApoxSUvagBKO3XmjOBRnPUUA&#10;JQDRgUo796AE5oGfbFL9M0Zx1oAM/lSdaD05pOtAw4+lGKMY60AkCgQfWg5FANH40AHejFA9aMUD&#10;E65pMemacBz1FHegQgBo6UfjRyPSgZKOtHrRij6UCE+gpaDnikoAXvxSEdu9HHNLQAgFL29KPSjF&#10;AwoA+tGaM0AFGaM+tHFABS0nFApALQaMetHfpQAUmad1HWkpgJnn2paPWj60AA70Dp3ooFAAaTil&#10;NFIAHagUUUwCkpe9HHekAZoo5oz7UAL3pPU0UhyTxigBM8cUYzz3opc4NAB060hNITUTyAD0oGh7&#10;Nj0qu8wGTmq013yQDVC4vNg4PNZSmWoNly4vNgIFVBcGTjt9aomQyfMzUnnhM/MKy5tTXk0NEZHO&#10;OKcJeMCs0XfP3+KmWcHvRzhyMu+cR6/SnCXI7VT3Zx60BiCOlO4cpeWQjvk0pf1/Cqgfjr3pfMOc&#10;g8CncXKXkfHFSrIB3rPEmVHNO80gVSkS4lx2yw54qRG4qkkvIzipVkyx5qlIhxJ3yeKqSDa1Ws5H&#10;tVSaQAHnpRII7iq+0DPenGcgFQaoiQnvimTXIRSARk1nzGvLdiz3IQkbst61mT3OThajmuFLfM3U&#10;81Wa4yf3a/jWMpXN4xsTqCTktj604vjIBqBfMb8asLC755AFSzRaEYcjnPFNM+BgVL9mAz8xp6+R&#10;H1UH60W7jbKO2aZhtBwe54py2BwC2DzzV1rtMBUjOfWkDSv14Bp6C1Ilt9i4wOlPEZxxipFiJ4JB&#10;JFSiIAYzxRcdio8JI+Zh+FNS2UHkEnvWiEjVego+UE4PHegCiyAHAXFDJk5FWJWQY561GWUn5R+V&#10;ICHYTk+/al8v14yal2sRkU0qVHLUBYaIEycDJzTgirgd6YzsAQvemiKWQDsKdxWFcKM/MM/WoWxj&#10;7wp7WTE5Jz9TSmyAwO/tRqOyKLgrkq49qiYyHPzVoSWAxw4Jqs9k455xik4jTRSdJgc7iajZpF6k&#10;4q3JbzKcgkVVaO4JI4qbeQ7jPMfI5/Ooy+OSRzUvksTlhzSm2y3U4oSY9GRLtY9at28fQc0wWyj+&#10;IVPAhRgcZ5poho17ReAOa2LeEYBz+tYUE6jg/KR0q/bXbq2A4IPc10RkjknBnRxKNowOak2tjoKy&#10;4r0oRuFaEd0rjgg1qpIwcWicEqfapFkwOah8wUokB44qrisWQ4pwORVcFW70pLDpzVCJ84PrS1Cs&#10;lSAg0AOoFJnilBoACfSkoxzS8CmIPxpaTAoOPekAcUGmg80pagBCuX3HHSndutJSjkUAGPejp3op&#10;fwoATHvS0UnU96AFNJ3oOaD7UwE60vSjr9aQDmgBQTRRjPpR0FACYzR0NHNHNAC/WjvScijGTwaA&#10;DvSUuMd6T60ABo/CjFLSAQUdqOtHamAdKM8UlKBgUAIRz1oo/GgcUAL0pCPajqOtH40AJj3OaOlH&#10;480YyOcZoATApev1pelIaAEH1pSOKB/k0UAID7UZB60o5pCfWgAFBoxQR9aAJM4xS9c4pO4ooAMj&#10;60uaQcYpepoAOvTrR/OjNHagYUvNID6UZoAKO9LSUCDmig0UDDmlpKPxpAFHU0fWjPOKYC9qPwoz&#10;3ooAOaPpRRQIBRgUUtAxMZoFB6UfypAFFB9qMjFMA70UUUgDr1oyBRQfwpgJ1NJ7U6mnr1pALyBT&#10;SeuaQtgVXmnVQSTwKG0hpDpJgBWbdXeB1qtdahknB+WsS5vXc8HA6VzTqG8KXcu3F6Fyc59qznuG&#10;kbPOT+lV2Ytzng+tOUBAM9ayu2dCikTjcep+lPVM9WJx1quHPrThI2OOlNWCzLflrjPFOXCnK1US&#10;Zs8iplm3e9PQC2kxJwalGCMg81WXHfinM2FBOKZNixuyBR5oxg1AJNx69ajZtrYzwaAsWzJjnH1p&#10;yzbhzVHzwMA9KQSbf6UXDlNFZP8AOaUTHtWeJ9pBJxTjdAdKdyHE00u9vyk1DNOMnJrHlviJBjGB&#10;VO61RV3ZalzgoamncX4QsB1rMe5eRslsA1mNfh2JANAuMrlhisua5qo2LxmjU5JJPtSrN/dTiqau&#10;rD1NWFI29cUi7FsSPxk4FSCcgdeaqB41Ay2fYVNHKnRV496VwsT7nk9aVIDxn9aVZfl4IFSK68At&#10;mnoA4DA6cfrTguScnj2oV0AAxxSF8g4AFBRKu0AZPWjOOMjFV95wOM0wkk980AW2IIGD1pjMgBJ5&#10;pqrxgUvlMQBTAibLuMLxTwjgn5ccVKsTgDC9aUiReNp+tFgIv3nQLximlS2M54qYMxXGBz70jkBc&#10;ZFAEXI7Zp3O3nio3Ycc/lUDHg/MT+NAFregPXNQyTlW7Y9c1ATydpz9aY2T97H5UDsWhcADGRUMl&#10;z/tYpgTC8Ypjjg9KdxWJDdHp8v41A1zjOVH4VDLkDjHNRFGJ5qeZlcqLH2yEr6GozcLIRsKke1V2&#10;gLnHIFNjtQDlSR+NK8rhaKJ2lC8EZB4ppuF468mpBEQvz4696jeI8FVzRqLQes+eh/AmrEV1JGBg&#10;A471TMLAc8VGwZMY4poNGbY1fbw/NTQasFbcp49K5gzjcc545qdZA/CN+dCk+5LppnZx6xG45NSH&#10;UkCZ561xgmdO5xVlbpiBlsGrVV9TF0F0Osj1dQfvc+lXYdVjfALDPpXEfacgc8mgXRU5Dc/WqVVo&#10;l0Uz0NbhHxgipFb0rhINZliYEsTgdM1s2evxuQJDgmtY1k9zGVGSOnD8U8H3rPhukkAKMKtq+RxW&#10;yaexi0TdDR9aYGOKUdOaoQ/tSdOlJml+tAB170YJx1ozjkUH9aAA0vpSc0tABRnFGaMjFIA79KPc&#10;0Z560nemAuaM0HmjIoADSZOTSmjgdqADoKKBx9KT0oAUn1NJS5PtSfligAx70Yo4xRQAYzRijr3o&#10;xQAAEUGjGKX8aAGjjvR070CigAHTpRRig0AJQPqKMUCgBDS4FLjjik+tACdO9A4FLjigcDpQAg6e&#10;lKePSkPIo5NACD8KU8Ug49aXjFACD2pTx1pAM0vFACDGTRQPrQefWgCQ88mj8KXGaPXmgBMYxzR3&#10;9aKX8qADPY0duTQMA0fSgA/nQaKDQAD6mjvR7UDHTNAB+Qo/KiigYdRR+FJS0AFL+FJS4oAKKKO9&#10;ABRRmigQdKAaO9FAAelAoOAOaM/lQMXNJmgdKKQB3oNHOaKYCGj3opOaAFJzTCQKUmq082xSTSbs&#10;NK4y4uFjHJ5FYl3eNISB0pt1ebpNqn6mqU8yRgndn8a5pTudEIWIJn6lmrPmlDMRnOKZdXW8nacC&#10;qm/uTnNc8pXOuMNLloylsCgO2cE1XQlsHkCpkGT1/Ole47WLKDPOc1MvA4XimIPep02ng8GtEQxy&#10;hG6rg04xYGV7UeUGHBoXdGe5qtRDo5NuAfxp7HIBAzUROeuKPM2g85HvTCw8NgjimSuQSe1M8wMO&#10;lRSSnYymgQjzFh15A4pEuScg9qovI0bH/GmtcLCpYnn0qLlWLs1wFjyT07VVa/BHOcVkzXZYnc3F&#10;VTeYOBkkVLkHKak94TwDyfSqDTZb5iTiqktyzDCjBJxmoDHI7Dk4qXLsNIvfbEjLAdcdqT7aHxzn&#10;J5AFV47TIxj8TVlEjjBAXcT2FKz6jVixHKzHgY9zVuMljy9ZyvcvkLAqj1JyamWG5K4OB+NLUo1F&#10;KDGT+tTLMAMDHTvWats4Iy/1qytueMg/U07MehZEy/xPipI7hFzzkk9agW3Xnk0ptgVPz4/CjlYX&#10;RcFyCevtTvPX+9VJbeJcbmZverCtboOnP1p2DQnW6TgAZp4uQTyoqi80W7AJAqaOWJV4A/E0fMGW&#10;FuTkgAVKt+qqM1TMkZ5BABp6RB8EYP1NLXoBbN+rDgMeKQ3APJU/jTBGAuOAaeqqRzgn61WvcVkA&#10;YMMsMc8U1gD6AU8qFHb86aVHTimKwwRHPrketKYdq4wPxoPyf3qY83YZNO6ARoJBn5cCq0yEnBOC&#10;KV5ZA25ScemaikllYHc3tSY0RncOBkn2qB55FXGDn0qaJ/LbOKlaeNvvofypWQ7lI3YUY5zSpcq7&#10;fpVmWK3kJKlfxqu1rggqOKVmuo7pkhZCDggGowSoyCCPrUZgycEZzThC23joKLsVkK05H3xQZQPu&#10;5J+tRGNic449DTCWTnGDQOw9r/acOKRrqNgQOKjkXzBkrk9yKrtEAc8/jS1CyZOxjOTjrUJRQTtP&#10;5U4LuBwPxpjwupyMn2FIdhwuTGcHp6VIt0rgGoflY7WHNMeHZgjke1CTEy2k2Tksfzpshblgcg96&#10;znuTFnIIp6XYK9cUcwnEs/bCh+bnipob5c5PGKpvtYdunWqkgeM5DEemKV3cVkzrrPWGjwFf8DXU&#10;6bq6yqN5wT715NFeMmN5JNaFtqckJyJD+dXCs0zOpQTR7JHMHHympVOe4rgNE8QlmCs+R35rs7W7&#10;SVAQetdtOqpI4Z03Fl/PFAPFMDZFO5ArUzFPtS5x1ppPTml/GmIWl9PSm89aUcigB1GaT8KMZoAX&#10;PvQaT8KKAFo+lIT/APqoz7UALSc0ZpRQAgxige1Ln0pMelABSdPegigEUAL6UA56UfjR3zQAlKMU&#10;d6QZz0oAXP5UY4NH1xRwBzQAe3NA6UnYUtACfhR/nNL0FJ2oAAKKToaUHvmgBcCm457Zp3akxQAd&#10;OgpAeOlH0oxQAgpe1AGPpQfpQAgpfwyaTkHmjPoaBXFx7UhPPFA680vSgY3gdRRmlPfikPNAEuea&#10;BxRxmkHGaADP5Ue1FH4UALSZ9jmgCl6UAGOaKOO9GBQAUlLiigYdaKO9H5UAHeijGaAKAACjvQOt&#10;HU0ALR7UuKKAEx+VFFFAC0AUlKKAEPSgUdqXrQAlHNFH40ALSUYpKQATSGlPSoy2M5NMBksgSsHU&#10;b3BYDrVvUbsIhAPauSvr8JuJOa5a1TodNGnfUlmuFQFiQDWLd3xdiF6Zqpc6g8hOM1CoeTBPGa45&#10;TcnZHdGFtWTtKeM859KVXJxg0CJSAN3Wp4oUUDmizKuhYwSOtWo1YgdhTQFT15qVST2NaxiZyZMi&#10;nb96nJuHf86fGamHlnJI5rWyMwR9vXpT96kjnnFQMOMDj8aYS2KQyw20iqrvnO6ozMwHfNQSXCt8&#10;p61LY0h00rRHOcUwXQlQnNVriYY2sRg1RMvllmzxijmsPlLssoXJY1kXV0zttXJyammnV41OetZs&#10;sqEHoAKiT0BDpGIUAsCSe3am+Yg+XGfpUAkQMQCD9anUIQOcntWdxihvRPwqVHc8gYxUiQFuQBx7&#10;1YFuxGcUJMCJHbuMjr0qQSbSCVHPpU6QdcjqOKmS3Y47j6VSuBHFK3AwAPpVlHbd93PepIbYKfmB&#10;xVyOCMDA7+1OwbFMmZyCqHb0yKnVJcfMSo7VfiRVAHYVJtUZO3p0quVC5jJWQh2TMjMDzkcUhebd&#10;g9c8ACtAhvMJEe6kZmGD5AJ9aVh3KBWZxgLgUqW53/MGrRjdj1hxSHY7HLMB7U7CuymtoxJIGB7m&#10;j7KEGXkH51OY4A/Mjqo9TUXm2rMFEy5Hak7FK5A7Ih+XOKU3jxY7AelTl4z93a2T6UMiSY/dg0Wu&#10;hpkJ1Fwv3OvenJfvznFOaBSCDhfYVDNFs5UihQC48X2ZOTwaebpTtwSB0NUniIyw2k0wIcBt2ADR&#10;qPQ0PtLE8E4BzUiTgKCeapfLwcfWplccn17UIROLhG4Jxj2oysnPBNVXIzyvT3oDbSdrY9QadwaJ&#10;WXGeKhcMpGBT0kwfm9O1DuFzgjr3oEVmBJ5XpUqTEYBJGKgaXbluo9qAVmwc9fSpe5RdznlhnPSl&#10;iQlvUe9QqOmTninl3X7o+lNE2Ly28ci84qGXT9wIXrmoobnbGN344q2lwoAO7J9KrRk6oypbZoSQ&#10;ykZ71VkDZAxmuh3xzAhwOfWqVzp5jHmR8j0oa7DUu5jsu0ZHQdqak+XIPA7A1bYfOFI2ketVpYMN&#10;uK8nvU27FpgHRmJK8/SkyVT5TkCmEhWO4ngdqQDGCtSBFKkc+VIw1UzbyQk7TuHQYrQISQYHDe1U&#10;ppJIZACO/cUpbXGuw1HcNuJP405pA/U8UxnRgMgg56gVnfbdsvzA7fUioHa5ZmRl+ZSMdhimRygS&#10;c/e7ipQyzITGwI9qgdQ2RkA+tLQDRt70RMCjYYV1uha8QypI/Hua86IZG+9n3rRsrl4yhJOPXPWq&#10;jJxd0ROkpI9wtLpZkDAg1dVsivOtC10oVjc8djmu6tLpZowwxXo06nMjzKlPlZdzmjp70wH8aeM5&#10;54rUyF70A0mfWlNMBc/jS8U3OPpQT6UgHAg/SikzzSjg0ALR3pOn0pelMAFH4UdO9JznrQMWk7e9&#10;BFIM9KBBk880cUUfSgA4yKUdaTPNLnmgApBijPYClNAAOKSgcUdqAAUDAHNAJo/hwaAAHj2pPxp2&#10;PWk7UAAzmjr0o70Y96AFpKWkoADyKTjFL0oHSgBMY5oPI5pQOKKAGijmlFHegQg+tH1oH0pcUDGk&#10;g0E0vbGOKM4oAf3o/SlHFGKAEOe3Wjmj096WgYlLR1NA5HT9KBB+FFHv2ooGFHcUD2o+lAB15oo6&#10;mjpQAUo+tJQM0AGaWjr6ZooAKWkFAoEFLSUp4pDCigUUAIeKKU0nWmAdRRRRzQAUhNLTSaAAn2qh&#10;d3ARTzirMz7V9K57VLsBWG7ArKpKyNKceZmTq2onkA1y1w73Dtyau3MvnyMN+AOmehqoOM9zXny9&#10;7c9GnFRREtuu4buTUjjGMcgd6FyRxx609iMY4oSReo1QcdKsRkkDFRIuSfU1ajiGcAkCqSE2SJyO&#10;xNTI5BA2nNEcSr1/SpV2L25rVIzbJFmPAK08SDIytV2kXHHSkMoOcjmncLE2UP3WOfeopJtvBwc+&#10;lVHlCk4P4VWknwPapchqJbkkUg49O9UZ2545xUb3ZIwT04quLoSMQDz0qboLWGSTZf5jgCqsk2yM&#10;85yeadcHk5HPrVCYMUJzk9qJeQJkc92Y0+XJzWe87OCS5DDPFWMqwCscPnI96oTbYpCGQk5rPc1j&#10;a49JBuw0gz65q5HOgcMxOAODmssyheVQU5JiU3FQRxx+NJroW0joI9RjRPl3D3q5FquAoL8Z6EVg&#10;W1xGw+eMjJ9K1Ing2ruwAT0ap1M3FI14L4MM7hVxbsbRgnGayreW0YbRz/u1dEMZHyqxz71ad+pN&#10;jRjuQyDcR6CrMeWHyt+RrMihQ4J3ZPQVaWJ1AKP9BVpCZcBkV+HH0NWAznqMD61mM12GA4I9zUou&#10;pV/h5ppIWppxk+4NTCMsOcE1kLqzxuEZD+Aq1FrMXUrg+9CaCzLjIRgbeB3FNWIP1Qiqx1mDPfHt&#10;QNbts4y2B3xT5kFmStbR/wB2q0llCTnYKibXLOR8eYy083lu4ys+R70uZMdmRNbKv3TgVBIkgOUY&#10;7fWtATRHkupFIWt2IXdj1o0YaozEadTnBxUgdiTkDHuK0RFCF/1mR0xUDoh3BcH9adl0He5UJAyS&#10;BUbSJjgc4qaVBtOF6VFIY0UADHrmgCFZs7i5AxT1nQ8A1XlnRQTsBHvVB9QTrDtznp3qG0i0rmv5&#10;+zIXkU37Tzgrms6K784lX4bHFSmB+STu+lF77Da7l9SzLlWxx0oMnGSOapxAr0Jx3U1YV946AdsH&#10;vVIkSTDDjgd8U1SVPQYPpUigL16DtS7EZScEHGQaLASKwYgZzjoanDKegyKoksvXj/aFTROpwrHn&#10;FCEy6EjmQgYBFVnWWI9OAelSKNoyD9KlimV12tyaegiGOXzWGOGqzFd4+R25JrNuFaGUlcj0Hao/&#10;NLNu6N+hovYLXNW5s0lG6M4ast4njYq46d6mgvSmRIevQ561MZlnUhzhu1GjJ1RlyR4zjIOOarux&#10;iIA6Y6VpOmCf0qlKoAKt0JqZFojGDtI4Pf3p0sazqFbAPrULP5eNx47U8S7lBHDVN0DRnzxNCTzk&#10;DviqDxiZSynDDoK6BgsyFSMnvxVCe1ERJT0pNdilIzrdmhypGM1NLGAm8dxyRQMSZDrg464qZAVO&#10;1xkdqmxT7ma2M/xHFPibB4HSrstqj/MvB6kiqqoEJ3Eg96LdxqSLlncPCwYMcd816D4Z1wSqIpDh&#10;j0zXnMWxFXJyT61oWt01vKjI2MHnmqhJwdzCrBTVj22KQOoOe1TVzPh3V1vbdQx+YDB5rpFbjrXo&#10;wkpK55couLsSUfjTePelqyRelHTHekA4oxQA4HvinCmUvTpTAdRSZ/CjNAC4oH1pM0Z9KBjqTkUc&#10;etJ2oEGTSn6UflSZ59qAClpM8+1AyKAAc0dKBz35pQaADrSY4petGKAEHFB6Um38aXt0oAB0o4oF&#10;GMUAHfpijgUd+9HXpQAtNzS49aOaAEo5xS/hSYNAAKWkz7UdqADrQe1APpRycUAIB60d+DQBQRg0&#10;AHNJk9gaU8cUhOPWgCT05paTNLnHegAFFAPpRQAUY560Z5NB5oAABS0nSloGH40npQP1paBCd6Wg&#10;80UDE59aUUUUAFH1o70CgAopRSdDQAUuKKKADpQKKKQB2pCM0YpaYCCk4pTjjikJoAKjbAzT6hkO&#10;AT6UgKl9LtQjPNcPq91ukKqeO9dFrF0Y4mweT0ri52MkhyT1rirTvod1CHUrkkml4Ax3p2Mc8+ox&#10;Qi/Md3NYHURn0GKci8+pp3AORzSHcRkGmBKGA6VIm/PPQ0W6LwSOlWwVXGFzVxVyGxihyeM1IYWP&#10;Ukn2qcPgcYFNaXHUkmtLIi5CYfb86jYYJGcVM8xCgk4zVWWXI4ekylcryg5J5NVpC4PPQVJLMAc7&#10;+lVZp1VT82cCo0uU7or3DHOADg9TVJiygFW57Gp5LkMOOcioGYNznp1FToxaorvdsCNx3YpWJ8vc&#10;p/8ArUpRHPQZz2pIkCbkBzx3qhFBlM7BlbJHXinS+VKCjNmRRnNWDEsWQpG5wenaq32RjcJKrcfx&#10;D8Km1kWmmzHkXaWDBgOxzUZvTEdij05PNalwivlNvKnGT2NZF3C4fcBlfaiOpe5ZhvpSZBvAI6ZF&#10;XobqSRQ5RZAOCAawkZmkBIHNW4l8iUHafmGaUomijc6vTmtbqL5VaOTuuehraiQgfLJnHY1xlsfs&#10;1yrJIRu7E11VncH5S+CD3qE0iJRsXyJguQelNS+mjIDIcDipAxAyrYFMW+jV/LkHzE4BxwarQzJ0&#10;vxKR8x59RVtDFL/Fg8d6yZdUs7eQJKm0HjdjirEV1azcxzDHqDVKXS4OPWxfNp5nIkAANR/2f1Jz&#10;zUQkhBANyoHuaswT4JWOeN/+BVWjJ1KjaYwUFD/3yagWzm5JZs5rVjutxKmMH3BpdyeYTjA9M0WT&#10;Hd9TGbTZZD905PeqNxoFzITtmkQdcA1073SL0zx3ppuoyMgE4/2qlxj1KUpdDlotJvbdf+Pl2Hc5&#10;qRYrzzf+PghQOhFbM16pGAmAP1rPmncEsI2Pfg0nCA1OXUfHPOjYYjgcc4q3FM4JJ6HnjtWJJcFl&#10;O4shBwTim2rshYxzu2OoJzQrIZ0qyBhjfj6mmTRsycnNY63zhcbckGpVlbja7Z6YzTUhOJOYfMjK&#10;nPNZN1ohVt8TMpzmrnnTFvll49PSp1ud6bGYE9KPde402noZcMkkLhZRyOc1qQzZAx9aR4I3GWIP&#10;vUcUexz85xngGko2G3ctlVJLKcE0/wAvcgz1FRIRnnOanTgkjpTRLI5AUGevHNMivduVkBKk4HFX&#10;DGJF98Y+tU7iyIUsg2nOar0EOaVCRsbjGSDUbsQQwb6j0qDa7Idw2sByRVWOVopGV3BGfWlcRrx3&#10;BZcEipfMIbBP41l7gy7kOCenPWp7aUElWPPuaXUZd8wFisnTtmq0yNEfVc1Y8svHzSI4A8uTkHoT&#10;TsIqGQPjGPzp6yEZ54FNurMxLvHQ88VVOVXe3QHrS1W49zVWQOhz6VXljyvHf9aiguFB+arRfJHp&#10;Tvcm1ihKuAcjgdqgLYPHK+tXpog5JXPNU2UD5cHGaTWo7io+WxxxRKNzAHn8arSoVJ2nmnxv5gCs&#10;cMKm9tB26jZoULAjkgcUmzpnOMVLnZwcU+MqRx1PY0XQuhWQlSRjioJlUk/L1GK0jb5OQeOuKryQ&#10;9OR6ZoaYJlHYqr6nrTlXJAzlc1O8ZTdkHPrTdyLgEcdM1Og7m1oGovYXa8/ITg16nZ3SXEKurA5F&#10;eLwZD7icDtiu88Lap8vkseR0zW+Hnyuxy4iF9TuFOeKeD261CkmQD2p4OR3rvOAko6dutNz707Oc&#10;UAKOOlA96AaSmMdmjrSClFAhc+nWj+dJ1o+tAC8/lR9c0A+1KO1AxMYFBye9LSYoEHtig9enFLn8&#10;6TntQAg+opeOKO+KAc0AKe1IelGRR0oGA+tHb2oBFHGM0CEpetHaj8aAE7+9KKTOTQBzQAucUdKO&#10;vvSZ560AH4UAZFH0o7ZoABzQcn6UDkUmPagA/Gg0dqPQ4oAAaXqetJgUY9qAD1pM47Upx3FISPTN&#10;MCXHNHfmjuO9Hc0gExzS460CgdKBh60UUUCD8qDR1PvRigYUd/elFAwaAENFHGaOKACjNGKB1oAX&#10;Joz7UUUAKKM0mO+aKADvRnmj+dHNABS9qQfSlpAJRRRQAueKbilJ96Q9KAENU7lwFPNW3OPyrF1W&#10;48qM/wBKmbsrlwV3Y5zWZt85UHIHvWQ0eBknnPep7qUvKfX1qtIST16CuBtas9GKskhMKtQF1BwK&#10;U5JwBSBNp5xUMtIjLMzAAe1SpHnGeDTDJjoKkjHds4pobLCMB92pkbOMmq6vg9MChpcMMdPStERY&#10;uGTHGRxVeSaomYkZAxUTn1JxTEkJNMc8HNVXZyMk8VM7oF4OTUGGc/KuMVLHcqzGTbgYA7+pqAQy&#10;MDWp9lLAlsVHJtiJAwfpStbcfMUHtiq5zzUBh3EDjk1qeS0gDHpjvTPICKTwMDqarQlszzEEznHu&#10;RVK4fyyCpwvSr87by23oM1l3KkyYXnbzUSZUY6j7oLIiSL95RjinW8pLrEQSG5JPamLl0V8dDRcg&#10;mM7TiQHPHepTKt0K9/IttqCI8XySDlh0FMliijyrD5SfSrU6PcWcbyrynBNS+V5tvhNpdfbOap3G&#10;jEnsolVWjYc8H1o+zmeABcZxjdVu5t2V0xwwGcVHDKC/lAFWHoOKnmZtHYctq0tsgOBJHj5h3rX0&#10;m5yxt5eo6VSthvdtrckcYPFJJutbhXz8ueeetZ3Ha+h16IxjKg/MBkVCYUuUw2A61Fp94JACcfia&#10;uTWrK5mj9MkVad9Uc7VnZlWS0inhaCYZyODWMdMudOuGZNxiI4OeldJ5fmoOxHT3p8TD5o7hflJp&#10;tJ6FKTSOd87cD5ifKPSmQwZm8y2kyP4hmt670qN1/csNvoO1Yc1jPayrLHkMvUdjUtNFRknsXopp&#10;kOGUt+lP+1l22MzITxzTLO68zG4YbGCPSrs1okw7ZPQ0JX2E99SHfOke8Eup6AUn2l9vB29ulVXt&#10;ruzffES8ZPIzU6OkgCyfKx4yfWjXqFidLlzkFAw7mntIhIwuM1UKSxZ53DtUcd/IsuyWPC45NUnZ&#10;aitcmZI5iQwyAepGKqyQJAxZPlYnmtNXjdAygYPOajntlnU4YA076C2II3gLANgnHUGpfJUgMsmc&#10;mqf2J4G45zxUkaSqMqp+lGvVD06DnjZX5GV9RSrDtBZD8xpFnkRiJEwOo96k3iRsgAHvQh6hGXjX&#10;nuacH/eYGCO1IS8Y+YZHpTpI0kj3pwwHWqSJEErO2M4x0qeO9EJCyAjPfFUZIXcLg4IOR71Yibep&#10;SZc445qWmNWNP7yh06e3aplbzVAYDpWfA5tuBkr6GrqMJkOO9UmJkE9vwc8gVzuq20kDedG3Tkr6&#10;11YyqbXHy9jVC8iBQgruUjvVW0JTMDTtRSddrcEnoauyo6ASRYIzzWZdWUkEoeIDYTzjqKfFqDrI&#10;I2II75rNtLRl2vqjftrzzFUMSOOKnnTcu5fyrFiuDvwoAGR0rRhmJwrMcY60Jg0XIpt8Zjfn61Sl&#10;jKO6kDaaewZXBU5X0p28kNu6VaI6lExjO0EcdauQuSuH64xmonXy+TyaWOTcOn40hlhiUXJXOajk&#10;gWQhlz9KljfcSrdKg3mKbb/DninewitNAyEluRVKXKHKk5FbZIaMA9D+lZk0YgmC44b+dRJIaIln&#10;8xSCAGB606OUkgHHXrUD8SEggVKpD+5xmosx2LyHA6k/Q0OoY5GCTUEUuW5xjGAM1OrDjb39KtNE&#10;NETxCRf/AK3WqbxskhU9M1pgckDtTJoBJyOvc0NX1FexSUFOh6fyrV0m8MNyp75rMZdvynPNPRgk&#10;isDg4qdndBo9z1nTL0TxLk81qKcgc15/oWpiJlDNxXcW06yoCD1rvpT5kefVhystj6U7OOP6VGOc&#10;UtbGI/1pQcU0DmlBAPqaAHd6M02gUwHk/nQMU3vyaM0AOyaKTPr0o4FAxc+tGcD2NJmlGfWgQoPo&#10;KKT60oJzQAA4oyKM0o470DCjHHvSfhmj8KADqOaKT2peooEJ1ox6UuKQUABNLxxijntSemKAFJxS&#10;UZ6UY/WgANJjiloGcUAhKO1HajnrmgBAMUvQcUg5NL+NACD6UvAoFHGaADpSZ9Diig896AJccigd&#10;6PSkzycUAApeKQH3o4FAC5o60lLmgYCijBpaADmkpaTvQAtFFJ+NAB/OjPNHWgdaAF7Unf0o9OKW&#10;gAoo7UUCCjp9KM0GgYc0D9aKBxQAGijPFGaQB/Kk7UUfjTAjlOBXK6vMWc9K6W6fbGfpXI6gQWJJ&#10;61z130OigtbmPNgNkVSkb5sZ/KrE7gEnNVV5yxPeuI70OUhOc81XkkLMSO1KzbmKj86RV7A0PUaE&#10;XpznPvUg5yAcUAEk4GSaliUA/MOapDY+NNw68ZoYxqfU0yS4KrhePSoCXYEnJxVpkW7k7y4BAOAf&#10;Sq+x5jj9amihL8kY96uxwKiZ5C4ppNkt2KcVkPTJNLIyQnavzMB2qzKxfCoNqngetQGAKCVFD8gu&#10;VZBJKME4HoKIrVUwWGT6VYC8gDNSEBcn9aWgFfAHLcAdKzb6XdJtXhFH51auZQxC54NZ90ckEfdq&#10;JSuUolUZZSecVDHbGRXJGS36VajDTShFGFHWpWIWQovAXrUXvqPVFNEVXEP8KjNUmcukm4YOeKvj&#10;GHdKzbsmNFYZ5bilfoaRiXNMLSW7rKOnTPYVGEeN5ZbdwRnA9qVJBbwhz0brzTbfNvfFCPlk/Iiq&#10;cgUdWyY/vh5vl9AQRVWC1jlmzyMVoqqxA7DgE9KAFEcsip90dB61PqHoZdqVj8xOcqeOKtXFuLqB&#10;sgEY/I02CZThmB5IzuqwGEdwFHRl5PqKlvU11KGn3LRsMsSoOG9q7SzuB5RRskEcGuTNoqyyqB8k&#10;nOPetTRbl0T7POfnXp9KqK5Salpao3Cu1tp5B6GiSIMCMHcO9CSDABwccZqZQWyM/Q1ZgV4GIIHp&#10;xTmMVyGXo44IIqVoiDuXg1G0Ydw4GHHejVD0KM1mo+ZI9rD3xRBIeki7fUVpqQw2uOcdarTW5JJK&#10;bgc5I7U2l0BPuCqBncdwPIqKSCFmGV6d6dHcRxgLKxxnvVoIrIGXkGl5DvYpNanHytnjvVKa2EoK&#10;OCCOmK1/JwAV6jsabKucFhxT0C5i2kclvmMkuh5Ax0rQgVWytKUG4EsMinxgBiSoP+0KSSWw7t7l&#10;SdLi2kLKNyDpmp4ZNycqMn1FXFCsCGPBppttmCMYzkVSViWyo6DGHTBzUDRJHgrWvsEqfMucVE9m&#10;Ah24IPrRYEzOR8MCeV75oRssdmAp4qSSDY+MY9qhAxJ0IHbHelexViWeI8NF+WagS4353LtYfrVn&#10;LsoGMHFQNDl9yZwOoxQ2CJkcSJn+IHGKYksscxKN+BqJXMM43cg1PMAF82MZU8nFSV0NKG8W4XHA&#10;YDkGkl2sgB6YrKVgMup5H61YilZnCueMVabM2kQXEW0YyD6VgPGv2nLcexrqp402ZB4rGngUknhs&#10;eopSVxwdmVQpBxHyQAfrWhbzhkHPI61TVBtBXO9e9KilP3gPB4IxSSsUzadsx7s5HQn0qMNk8Ypl&#10;o8fllGbKseM1WmkNrcmN/utyh9fanfqZsvHZPCBu5HeqqSeRlScf4VG5ZEEqOQA2aexE8YI+8DnI&#10;ouMtKcOGXketTyp5i7h2/Ws6KY4MZ6itK3kAwnr0zQtQZVU4G08nuKSWLzl5HPY1YmhzJkdj1qAO&#10;FbGeR0oZNzNuI9wI744qvFK4k24+lal3HmMlRis5k3ruQ/MOuKie5SehOpIkGR35qeNxuwScGqcU&#10;gmj54dePrVhRmPjr2NL0B+ZcTAxjpU4UYyvA71Tt5M/ISfarSnbnmrTuQ0QzwhxnGCKoFiJCp6/0&#10;rVJGQMdapXsJB3oOh5okgRNZTeXIACfau30PUcqEZv1rzsMQBIDg1tabe+UyMDgd80Qm4smpDmR6&#10;pG4ZQafnHWsrTLsTwq27qK0wcAV6MXdXPNkrMkBH0oGKaD9KXPvVEj/Sj2ppOOtAP0piH5wTRn34&#10;pufypc0AP60nekyDS0DFz16UUnSjPPXNADgfal/Ck9KAeaAFAopPxpc0AGaPqaTPHSloGHFABxSZ&#10;oyMUCD8TS0gOfWj6UALmjNJ3NHPegAOaMc0EUnNABg0AcZo7UdhxxQCCjij+VHagAFHUUmaPTmgA&#10;A5pT+VJilxk0CEzxzRnPeg0lAE2OelJj0HFLzxR60DEpcUUAflQMP5UUdqB0oAKKAaM57UAFHpij&#10;pRQAdKKX8KSgQUvfpRSdM0DClH40ZxQKAAd6KO1H4UCEoJpc0mRQMUUg/Wl96QDNAAelH6UYozQA&#10;vamn9aXtx0pp/KgCnethD9K5HUmwfSupvmG0iuQ1V/n4rkrs66CMaUln+tRSnbhe/pUxG0ZJ5qAq&#10;XcsRXKdqGKoUc8mpAMj60KgJz39aUtngGmAE7OgpCxJPtSOdoz1H86IozK2ccelMBVUv06etWorc&#10;bBnqakSLA7VMgCqO5rRIhsEjVBnHNNbJ65x70rZJHPFKqsevAHNUSRqpZgccUrDcPTNShRkeg9KC&#10;MkGpAgZcDtVK6fbkir0gwvFZlyccHvWc3ZFxRTkJYFiOD0qBF85/LxnHeppVLAKOtPji8oBV+8TW&#10;aNGMiiCyt7Cq2ws8pIxuNaKKSxGOcdc9apsmJ8HoeMU2CRWnQRwxxpnLelZtzGNyx+2a2LkYmHrj&#10;FU7iDEm8jJA5NRLcuLKTrnbGe549qtSQAiKQj5lwDUSDdKM4HPB/GtSFFds+vX6049gehFeII4Mj&#10;7zH5ahZ/s9qiZ5erlzGXiHGSrVR1Ufcx/AAaT3bCKTsiMokseBgNggUSLJHFAdvzbe1PtgBCG28P&#10;zV5UBiHdR0FN6sexDDi5gOfvA8AU0Rsj7xlX7e9TReWjHaMY6il1GGQLHPbvkqeVAzkU7XiTszT0&#10;+VbiPaeGHBGKtQkqCpyCKyrNmQrKo+9ywrbSNJoVkU59aqNyHYdE4cHJ5HeiRCvIzzVS53W8iyIC&#10;V6MKtiRhGskfzJ6GrJsQCRTwScgkVKswHVqiuFV0E0Y5/iFRxOk67eFcdqWwya4sorlDlcAjqDUN&#10;pFNafu2O6M9OegqaNmjIHOO9OkjLncpIPtQ7PUNidoht571CBghWH4U+KQlVDg5z1zVh/LkIViAT&#10;3p2FczZ7Xqy9+gqBEkUHOM1rSwFRwcjtiqzJtyCvUdaLDuVQTj+dAkKn72AOlSsnGOcVWkheNwV5&#10;DUhluOfcAHUZz1qUOq4AJAxmqiAjk9u1ODqflYdaLhZCzFWPKhjjrVHahIA4HbNaYjDqRVGWyfeW&#10;V+PSk0xpoao3ggZJHSmuXUHd0NOjZkbDj2qd0ODxkHg0LYLlOaPMe4HNR2paMFGO5T+lW1XY4RlI&#10;HpUbRhHzxg00HkRSxFGLL90+naliKupxg45IqeNRllOCjenaqTWr205dT+7Y85p7CLRkyQOCOmPa&#10;qVyGjyUBK5qdFJAKkHFQyuQT8pOP5Umg6maWkWQMpARuDmpg/BLcrjBFPAjl5B4PUYpRECOOQfek&#10;kNu4kRaLGBlM561oXO26sg4HI5DelZjB4gFHPPBq3ZXGSYWwARxSVrg11K1ozqzJIflJ4pkqPbzn&#10;k46g+tWbmHY55PPcUMPNtuTll702roSdhFKsMoMEjPXrU9vKQ+08YqjGhi+bdnnjipGYyOCDt79e&#10;ai7uOxrPISv3vrVM/eznJBp1uWkjJJBb3qtK7wyE9m61TegrFxjuQjOc9KzpB5UpI+6eCKuQvkAn&#10;p25ptxGHGdvND1QrWZQxtlDjoeeKsgtGAw6NzTFGxQn5Ugk2uUb7pHGKVkDLJXbhx3NTxOWGOAwP&#10;6VWibAKMOvSlncREMOnQgU721E0Xd2fw9KCm4DIqvBOH5HRhU2/a2Oo6indWJsUpk8l+nynpT4JQ&#10;r5zwamuE3xEc5FUd3Qjt2xUvR6AtjufD+pbGEbEYPSuzjk3KPevKtPuPLZGB4zXoWlXQnt1Ocmuq&#10;jPocmIh1NgHFKDjpTBzS5x6V1nGPzilBzTc9MijPpQA/8aASabupQcn0oAcOKXI4powfel7UALnH&#10;0pcmkBo47Uxjs4pc+9N47j8qUEZ6UAOFH40gzR1oAXvRk460daDwOtACD+VGOOaXFAFACUvekFKP&#10;yoAAaMGk6migA6CgYpecUmaADmjtR1FAHFAB2ozgUAe2aQjg0AHTvRwO1A60H9aBCDg0vegUd6AD&#10;tRnHSjpQaBktFHWjv1oAOlBoo7UAGKOv17Uv4UlAxcUmcil6YoIoATvRjmj60dKAFooPJooATHNL&#10;+dJQBQAtGPzpKKAFHSjvRRmgApPUUtFAB07UnX60ZoFACY460tITR3oAKa3Q8048VG5+U0MDNvnw&#10;GI6CuKv2LyMSa6vVJdsTAcVx9zICxrhqvU7qC0Kcx49qiJww9KdISTTOhFc51WJCc+wx1pvQZOaX&#10;OaNvzH2qgGrGZDyee1XUQRgDGaYi4APFDyDOATkflVINyXdxz60oYnHPFQAlsZ5AJqeNcfMRxTRN&#10;ixEBwT0qQkdSeOlRqMDLD8KTJY55+lO5KQpYHAApSuABnnvTlwvXGaQfMCeMUXArTN2HQdKzZly2&#10;c81oTHnniqEi4P171jJmsFoVgpaQtxx0py8kk9R61PGiopOPx9aYEPpgk/pSWhQRptUepqCKPdNz&#10;zg1dcbEU44HSoYVxM59QaoOhUdA9xyMjJP0pk8RcMOD9KsQgySPxwBTmAwcVIzIhhC7icFgOlWbJ&#10;GZifTtT44W2sx6k1at4NiHApRRTJHTaQ46d81m39vu3NjPFbDrmJVbgZqC4h+Ug1TVyFoY8MKpFG&#10;nbFXY4+GGeM1SZSCAOQDitSBQUBz9alasplFoNs0hU8EZpkFz5YcEkjOMmtQwhw2e4IrHvYCLNnA&#10;wwIP1qkrBo9CUSMpHzbkPTBxWhpOpeTN5b8KxrB067W4UxvwwqywaGQHOVPTHapldaofL0Z2NzAJ&#10;UO05zVKBGQbT1BqTSrnzoAjfe7GrE0WH3A8961WquYvR2IUQZ+RseoqBhGJQ33T0qVs7vlwAaiZt&#10;5Hy8qcMKoRbC5AkUexFPVCMFTx6VRju3gmVeqt0z2rTRllUc4PcihWBpkJUk7QuCPSh1ww4JB71M&#10;wOw+1QByG2jvQIQ3JgdVkU7W6NjjNTOAyZB49RUbEuPLYDGKEG3AU/rUoZGVypK84phAZNp4b+VS&#10;P8rjqpNO3gsA/PvQMpAspwTkdjTsBkwOh7ipnhC5x0PrUZwhHOMGiw7joSytgngGnT7l+ccj0p6f&#10;d3EVMcMAMcUCKTIky5HBqJQ0ZPNTSo0Dbh90nkU9dsg9T2NCAgkIlUEdcVA4LDByCOlXWUAAYHSq&#10;7xj7wJyBQxooqGjbp355qdds+I24+tDDeCW7VCxAAIJBpLQbGhTGxA6dxTJANhKnHvUoZmABGCD1&#10;pgb5iGxg96dxWM5kzkLwajt5vLlMT9K0ZYlJ56VnTRtHO38Wf85qWNak0ysFyDkdsUqqdnmAYYHo&#10;PWiP50A5JHr3qVTjgjBIpW1HcsIftMAJGWA5qi8gik+UHBGSKtQSCOTaehqK5t9rnavB6Gnuieoj&#10;NjYyf6tv0qG4UI5wT0zimrvIMW3j1NSPk4yOQPXFLcezJdPmDn6+vaprtMggDOearW4ER46Hmr6H&#10;zl55Apq+zE3qUbZy3XJ7Y7VbkbCkgfWqM4aCc7eBnNaSlXtSepoi9LCkVH2hc4we3tVeVPmDD8Kn&#10;jfdlGA3D+VNMRdQOM/rS8xJ2Gq/mAf3ulTkeZGAw5/lVcIY8k8Y9akhkL7lx06Z70lvqNkcQaOVl&#10;PQdKvKd6c9RVOQnJHIZc/lUtvKMDvnrzTWgi4p3rhhmsy5Hky4OMdqvK+x8Gor5A6Ajgjih6olCW&#10;0wQLz+Fdt4fusxqOnY155C4K4zyBxXWeHrsllVjirpS1Iqx91nocTZUVIMc54FU7V9y4Bq2Oteit&#10;jzJKzHZoHsTQP0owM+1MQoJ57UA570fjQPxoAeDx6Ciko6UAOBz1pTTRzS/nTAdmlpufzpQaBjqX&#10;OetMzmnUAOo7Ug7Clz6UAAPrRxR2oHSgBBjmlHXpSDil7UAJn5valpO9KOaAD6UA0GgYNABmjsKM&#10;9qTPFAC57UhzR2o7UAAo5yM0g4+lHHegQtJ35oBxS8HpQMTqO2aCKXFJn2zTES9+tHeij8KRQY9K&#10;MYo7UfzoAXNIfrR0oxQAUfhRilHHegBBQO1A70UCFPWjrRRQMKSjFFAAaPzpaSgBaKO1FACGjuaK&#10;KADNA5ozR+OKAEJ4o5oz1ooADyKgmOFqYnj0qrcnCHOMVMthrcwdVf5GOea5KdvmYiuj1dxggd65&#10;mbgkZIrhqbnoUloVw2SSetNb5iMUuOnp3oPCjmslsdA4ZbtU0YB5bpUCZJwO/WpS3BXPFMQ9n9Og&#10;pinLH0pJGwmOpPelgQ8MeQaFdsOhOi8dO9XIU+XJxj+VQxJkjjirSDdgdAO9aIlibdzZ/hB/OlKh&#10;FJI56CpQBuz+VRHDsSegoJuRkEkL69acxCLgDpSAjd7g0pHPPpUjKMpLufQVBsLuR2qzKQOnUmkR&#10;dqk9MVj1NloiApuYKDxTliIap4Y+vA6VMEy4p2C5SvE2xoo9qRUADMAORipdS6oB68mpBEBb5J4N&#10;Utw6FGNAgbHHfHrUMuREcdScVdKY+btnFQyIDIABwBSGiFY8RqPUc1YSLCjB69qkWIHbgVLKNu3i&#10;mlYG7ldxgeophXdkEVK53c4wKY42kUxGXcwbXJA4JqzAvXOfUVJPHlCT2PWkh+Ugc4NTsxkgX94m&#10;QNpqjfRBo3jx7ZrRYY2nkkHNVtQTdGWA5zVktnHJG1lfFsnGcc10NuRLDgjJHWs3UYiQW2nPvV22&#10;k6YPJXk1D3NW7q5q2D+TLwflJ4roColj3DriuUjkwQzNtB447V0Fjc5GCc+lXF9DGa6jZUJTKjkV&#10;CU3PuHBx0961ZYcpvQH1rOm3KpIHSqIKrxiYEHrjjFOhlaAqrHg8c0btrrx96kf97uRiN3UGoZp0&#10;L6ThMBj8vc02eLDeYj5U+lVQ/wC6wetTwSFSBnKfyp3FYlhIkXY5w/Y+tBiIbnj0NOCJIMpjrVqM&#10;K67SQWAq0Qym6NwG+oqKVG2L9a02gyu1vw9qpKjKzI2D6UmrAmVSzAEEVKoWeLKkZHbuKlEYIHr3&#10;FVJbfY5ZAefQ0rWKumSozRvtPQ1ZVw3bH0qo0bMuUYnPc09C4AJ7daEgLDx7gO47g+lVGXyXJXoT&#10;0q9bOrL85APbNJPCu2nYSK2d+SB+NQSLtcr0BqRgYz6CmttlHON3rSYIrNHkfIevaqjoQ2HXpyDW&#10;g6bCOcjFNZFZemc9KTRSZR3hWXdkAnANQ3ChX3e/FXJIQ4IA5B6iqi/NmL+IHjNIYRusq/OMHp1q&#10;KaMMcEYJ71FI21iO+fSrCIZY+euPWp8mDXUrx5hO3rjmnthwGHBHUe9MdHRic800SMHO4/Lnnilq&#10;nqMmXkg/hUz/ALxGAzxzVZjsyc/h6VPANy5Bye9UmTJFVAWywyPXNLgyAj2606bcjscfKelOAVY1&#10;cAkEVVhFa2fZKYn5IOR71p2owxX1qi8IEquCAefyq2jsGVwc46ikDFvYlO0jr3qK0kIQpzUt42U3&#10;DHNV0Ko6885pS3JWxE2Y59+M54PNWSVIyOAe1Q3QzzjgjBpkDMdy+nShaOwPUsSqCpziqqoY3JU9&#10;elWQd+VxwRUKFZYyp++hOalpXGhJx8ySg5B601DsmIJ4PIxT42DRuvGO1V2PBGDlaANJjvAbjIqR&#10;wHiP0qlaSb4yCetWIG3xsOmOKpO4rGbjy525rY0iZo5QQQOaxXH+lEcmr9hLtYrg5BzURdmOS0PU&#10;dOn8xEPqK1lPU5rmNDmZoQuc4rpIzkCvSpu6PKqqzJOnrS+hpKAea1Mx3XNLnHem560vrQA7mjOe&#10;tID7UUAKOe1LmmjvxTh9OKAHenNLnH/6qaD69KUdetMY4ZNKPrSClHQdKAHD68UUf560UDAZz1oo&#10;FL9KBBgc8UdOlIDx0pc8UAJjmgdqBilHtQAcUd6P50fyoGIaDwKMUcYoEA6etHWgUGgAwKMD1oHX&#10;2ooABRQPp+VLj26UAJSEe1L+NIaBEo6+9HejHpR3oKADij1NL2pAKACj0ox160YoAO9HSjFL/KgA&#10;pBwaXBpKADnNLR16UnFAB3peaTI/GigQc5zRmj0xS+tAw7UdaOgpBQAfjR+NGaD9KAAHmikoFAB2&#10;pKWkoAQniqN63GKusTis69brUT2KjucvqjbpiueB1rCm++fTNat65M7HNZE/3jgc+lcE9z0aexDt&#10;59h2pgy7DHTpUmDgk9TTlQJ8x7VFjW4qDYMd+5pc4Gf1pinuSaCd30+tMQ0gu4H5VfiT5QBVeBFb&#10;5sHHrWnaxZJbFUkJsfFDsT+dPICADtT2YIMdc1EWzjpgVVyUKDwQOpqJ3VF2j71PZ9iFiQKqxt5j&#10;lzznpSbGkSoOmcZPNOY/KT+tMyGlwOwpJjtjxjOalvQaWpUAMkxbJ4qwEIyMcelJbKM9Ksqu7k9z&#10;0qIo0bEjhG3NSKAAW9B1pwGBikl+WEjqSKpiRmXTb3U9Rn0q46EQKpxk1AY9zr35qzMfu+lJIp9C&#10;sUyDxxUAAadhV5kG3BHFV4V3SnjjNAImjiAPToKZcISR6VdjUEgYqOZMsR7VVhdSkU+QgYxmopU/&#10;dgjsat7QAM/nTHTK9OtTYZSdC0DZHFRRjCg4wKuhfkIJyD2qqQBlRnigB6EE9CBUdzGWi39hTo2y&#10;uQM4qWMebA34g00xNHNXcZlVgOmOKW1UlBk9CAanljdWdDwBmqthIxuZInPHUVLNEnYuIpZpIxgn&#10;HGauWErRSgZyP5VXRdjlh1p7MdySDqMA0E76HU2c6sNpPFJeWnBKDII6Vk2021yN3Tv7Vpx3m76d&#10;DWkXpqZONnoZIXG5WPrioJGO5GA+bv8ASrt7D84kjztYVAI9444YVMkaJj+GHHpSrIAQM/WmAZHX&#10;mmOpRunB5BJo6DsX03J+8jGQatqVkUSLwe4rKinYRnYeh5Bq5bXcDNg4Rj1z0qlJEOLNATbQAwyD&#10;39KSaEH51PuKY4UpmNsjPY0RSMmA3Kn1qzMgIJIx8p9KhdSGCnv7VclTB3LTQQ6D+99KQypGCuVP&#10;U9KRyVPXjoanZA2cnkdKjkj3x9cMKLADIGj44NLHcMo2OOe3NOhAdNufnHX3qGeEHLA4YUn3Guws&#10;3GccjHeq6MFBDZx2oSYn5JOcUyQMrdDg9KVyrAxJJODjvTbdgZTGeQelOEpbqoJqB12yb16+gpX0&#10;uFizJDsbg9aoyw7GLjr7VbWUyKM9R3qN+3HTtTDXqVZrfdErKM56iooyU6nbjtVxXyRxx3pJIQwL&#10;DNKyC5Xmj8yPJ/OqLQbXxnIIzWmqnO2o5URWBI9vepauNOxSZRtwcZ9afbFoZdrZKt+lTSrkDH45&#10;pgG5CuDuXpRYLklxAXzgdvSq1kdzPG54A4rSgAaLceTjBqlND5N2JV4qvMkY0RA5HPQmmLKVl8vP&#10;zdM1O5zyucGq1xGRJuz82KGhJ3Lki7o+vI9aqSg+VG4OTkjA/CrCuWgPOSO9V5pGR0H8PrSbVhIf&#10;J84GRjI7+tVySGDAA44OKlDloWI6qeKgVsnj+I+vekOxZyFXd261BI4hnDAfKwwafbtnejckdqiu&#10;ow8JGDwcjFJoF2F3bGJU9eTSyAFQ6nOetVo23xrndheo9asq4V9pPB7UkDK6SiOcIeMnrWhbuplK&#10;5681nXC7ZVPcHFWYCBOrHGMZ60bMHawXiASgrwT3p9ouWD5+tOlYPMO4Pf0p0A2OVPAxxTtqJvQ6&#10;/wAOzgNtJ6jiu0iJKivPNHcpIh54Nd/aNmFTXbRehwV1qWRz2pR9Kb2pc8V0HMOHNGKSgGgBwoHP&#10;ak6DrSMMjGSM9xQA+jPtSClz2oAcD0pRTc0oIzTGOFOBpmacPagB1KPWmUo6UAOBFLSLyKUcUAHv&#10;3oz6daTOBS0AGaUUg69aTPPNACmj65oJ9KTn60AL/OlHApMHrQBxzQAv0pM0DpSHp3oAPxozSdaB&#10;kUCHKeetH4img+1LQMKCKOtH40wJulHJNHU0d6QBQelHNFAxPxoODS/hSc0CCilFHFAxAMUvek+l&#10;HegA70tJS4oAT/OKUUlLQAZpKD2ooAXtR16UdBRxQAlAo70lAC596OvSkH1oFACE0Up6cUlADWxW&#10;XfHGSc1qN04rJv8Ao1Z1Ni4bnIXo/fHHTNZcwyfYVp33EhFZoXIz2zXC1qejDYaig9+KWQ9ADn0p&#10;NwUk9qjYnceeppFjj8oOP5VDgyEgdz2p0km1T0yeAKfbJtXe3XrS8h7FyEfdjHbFayDykArO0+Jp&#10;GMrDrV8nnGa0Rm9xp5G71PFJt2jmgsGk6cCo3lzSuA24IZAgzknBqJAEHTpTmwvzN0FQ7iyngc0h&#10;k1ryzue/ekcktwelSIvlwKMdR2pgUgD1qZdi49x8SkAnHtVhOe/TvUXK8HqOtTKDsHvQtgHhcsBi&#10;q1wSZcA8Ac1aXjLEDgVUfJBb1NDGhkagnJ7GrDpv246CmIuEOe5qwo3UxsglXCZPNQ2y/MSBVmfA&#10;XaRTbdSAx9DS6jWxajT5h6VE6Au5xVhV+UGmbPvfSrEVXjyo44zUDpWiFBzVaRDu6VLQymVHJxVa&#10;WMqxIHXitPywwqFogQ3qOc0rAZFswWRoz3GRViPMcpU9GqCeMRShgD1qZ2zCkq9utStBlW5gLSOO&#10;nFZAgMV6H24zxmugnO4JLjhqpXCZI45zwaqSHFsbGhdi3r2poDJIV4wamtz823tTnhAJOOamwdRs&#10;bFZAc1oRSY4zVDauxX7nqKtRdQfXpTQmrk4f5thORjiogAJMjgnrTmUgBh94UpCthh1qiSGQYbcO&#10;w5xT9oljAHJBp8i7gpX7vQ4qNR5UygnIPIqdilqhqJsbBHWgxKX6c1ZlA25P1qFieGX7o5PeqaAV&#10;Q6cIxA9u1XIbgSEKcbqrKAcOPyqQoGZZF4IoSsS7M0FAKnBz9ahUqzlRkEUkUm8cfe9KlK5UEfeH&#10;tVmdrEUkTA5zxTApbOSMirAbOQ4zmq0qFW3g8A0CFMRPzp98dQKiklXccjrVuKVXQZ4NVLiPkkdD&#10;TavsNblWcBcnofWnQt5q7O49aa0gX5JAeeM1CwaKQ7OcVDLRLIpU4xzUZwy553Y5zUy3CTR8/eFR&#10;bSCSORjmhIBsRXOBgH61KoG0h+pPFQHaj7h3qUOCoJHyt+lC3ENlhwQV5U/pUaO7IVxyD0qdT2Jw&#10;KjZNjMf1osBAGIfJH1p7xqwU+tSbASfeljXCYPbpSsFyqV2gg+lRKuCpxzVxkI3N6frUE52kFeho&#10;Aljx8yAjDc1XvY/3OFyWB4ohDRvuPIzwRVx0DLuAzQMzoYi8AG4ZIwaZMpKnPWrpi8kgjoT0xUE4&#10;CyDJyGFPoR1K6uUjxjPFEqrJAG70nHCjpSxHhhztosBXU/vHRh8p6GoieSAOBzU06+XMjY4HQ9qr&#10;GbYwPBDHBrNu2hVrkwYh1cdDwafcACPI4zUUDAh04z1FPLK8Tc/MvWnuJblCFilyVJOGq/ghlz2N&#10;UJIyGDjPFaULb4wfxqV2HLuV7ldwBBzg9agjmBkx/dqa7cquCcZOM1nRv++lGTj/ADxTeoQWhrgj&#10;CPngVfEYbDDp1rMgIaAH2rTsHEkO09RTjvYiRp6dIUO3pzxXoGnktbIT1xXndthZAMd+teg6Wc2c&#10;Z9q6qO5yYjZGgMelGMd6QEehxS5z6V1HEA4peelHPPNHc5xQAo+vPvRkjtmgYHWjntQAZPNHWily&#10;DQAueKKT0pR1pjHA/jS54poyKcPpmgBRz2zThjHWminAigYopc8e9IB3o6jk0AGcDtQM0uMUYGOh&#10;oEJ360AZpTgGlH6UAHegcUEUdO1Awo7UfSk7daAFzgZpD9aWkoAQcZooyOaKAFzQKQdeelLxmgAx&#10;7Uh9/wBKXseaB+VAiUdelLSUv40DAZo5o+lJQAv40UmM0ooGJmjP5UuKTAAwKADH5UUopDxj1oAM&#10;elLSEHNH86AA88UD60UA80AHej8KPoKTPNAC9qKO1H40AJmj+VHU0dKBC8Edc0CjsaAaBiHpSdaX&#10;saSgBDkisbU8qhOOlbLDIrK1NQbdjUVNi6fxHG3x3OcGs3ftYr+tXLxwJTVM8fMODXA3qelHYZIM&#10;5weDUQ4yTxU3XOTVSaQedtU8DrU3sVa5Gf3s+MnaOlacKlztA+tU7ddpyeprSsEyzE9c04oUjRiV&#10;IoQoyDSN8qk85NOA6ZHSq80heQov41bZKEMgSLI6sajBLMKjmk+Y4+6owKcG2oD361BVhJ2yMZwB&#10;1xUbttVVHU8U0tkgd2PNKnz3g/uqaaGX5FxHGvtSqnzDA7VJIA0i88gURgluDUvcaeg10y4XPU81&#10;Z24B56dKiUZnGccdamIyo9SaYCMNkDZHWq7plQOn0qzOvyDOeagZfn4xzQxoUDGPSpkGKjwCwyak&#10;TlhzwaBkMp4J5POKfEmAT6+tMdfkGTzmpU4jNJDLSj5RjtTQpKGheVwOlSLyAMVaEQqpwRimSJk4&#10;7ipQpWUgj3pZF+ZT0osBQKkZ4GR2ppXJGKuvHnOB+OKrZMZ6YpWGZ97BxkjiqSnEZiJwpHFbcqLL&#10;GR3rIkQrxjHHFS0CEtk8y1eDktGeM9agZFYbTncDgVPFKEnV847N7025HlzE5+VjnFNbXBblXb5U&#10;ilelWc5BqJlG7B5B6VKgwhFIbIym1QuODT4lOMGnbCU6fQUqIQykthSKB3LIX90GB6HmopBtUFcG&#10;p4xjIzlTUUq4BHU02StxYTheelOaMSdD8y9Kit5BuKnrU3KPkUDsEZDKY2HOOvrUe3YeRx0qfZuG&#10;8HmiQbl9vSgRXVdnHbrSxyfMQenvSuCVxn/9VR7MfTNMCdZMH5R0NXElBHTrWUHdCQeRVqC5UKM4&#10;560JkyRdkQOpK9e1RrKB8r+1M83jKdPTNMmZGIccE9R61dyLDZ48MWU/L6VE0hBAJ3LSNP5SbfvK&#10;aj81SMe9TdFWCYCRR7/pVfJUFTSlsN975SelJtEgOT07mkNEDK0Z4GVJ7UC5aErk5U1Ky7WAY1DL&#10;GrKc9e1LYaJGZXbcehH5UbDtKk89qoiQpwxqaOY5y3IoTBosxyAjZIB7Gp+JF46jofas9zwSvQ9P&#10;arVvcI67DgEc5zTTJZYwCAfTgimyIEKkHj1pc5J5+uaTp8hwQBxTJG5ycHoajki+Qjrg5pythyG6&#10;ZqUAcrxikO5mBwH2Dtz9auW7gpyfpVa4jaOTH4Ci2kxgk9OCKLjLhXzEKHr1BqlOMxDP3kNXslsH&#10;vVa5BKlyDg9cUMkz1JPFOVSIyMfMOahO5Je+PpUwbGDuOO9K4O4SRhrbaRkgHv2rMdQpKkdMVqpu&#10;WTD5wRWbqCGNg+Tt6VE11HHexC4KOjgjngkVehAO7pgjOazkk3wHParlrIDF9KlMqWxDLlXK5OOn&#10;TvTbSQ7lBJODyKfMu85IA9Kqg+VMTggGjzEkXLzDqD1AIOc1kSNi6cdc9K1ZCMDnII4rLmQm454G&#10;OtVfUqBp2jExDjg+tWrJjHcHB61n2coICA9OlXIhmfdnHOanqiZLc3YztkU84Neg6Oxaxj+leeIp&#10;ZQ3fivQdEObFOg4rso/EcWIXumqMYFH5UY5FKOvSus4QHtQOKO9GaAFH1oBIHrQKOaADilz6ik6c&#10;9qUEelAB3FKPTtR24o+tAxR9acPUUzilBzQBJmlHIpgPNKKYDwaWmjPalBoAX6GlB9aQGlHNAC59&#10;KKb3pRQMXNJ1xg0dP60vf0oAKToKWk7UAGePT60EfL60vbpmkOMcDmgBBgnnrQB054oFHpQAoxSd&#10;TQCKXv1oEGePek470Z/Cl49aBk2aKKOtABmjOKKKBhRSdaWgAooAo6CgA9aKKMUAJ3paMUUAJigA&#10;5paAKAEopfxo70AJ2oxS54ooATntSYpe9HegAoFA70DmgBD0oPSg9KTvg0AIelZ2oLugatE9PaqN&#10;4N0RAyamWqKjozz/AFBcSnnpVQZKYP8AKtLU4ttwwxWZ1bj0xXntWZ6cXeKIm+VXY5z2qmpJJPf1&#10;q1KckqKijQA+oqCx8akOB+JrW08YDE9azgMNn881ftOIz71S0JZbkkCgnNUlcgk9z0qW4PyYzVNG&#10;LyYzwKG9RpE7dOme9MmYhVAyOKCSZTnpUTk+bzQND1+XJ9Kdb8zE++ajuDsjA7k1PZgElvbrTQmX&#10;t2Gz7VNAAUz3qNiPlwB9KmQZ4wMdaS3H0AL+8Y56DNWMfu046VEmNzn2xUpOSuDx6UAMuD8gBqBM&#10;Fhnp35qac5xjtUcQzyRR1Gth2OAehpI+XxUqHJwahXiVh2zQyh7pgYx0NKO4HHFOYjG49DRjIJHX&#10;FAEkZ3IBjp6VMg545qCE4A45q0gz2qoiZHOPkyM5FNJDR1ZKqVII61Cq7eMdDVNEpkCsePSmzxAg&#10;HGc1Ntw54681Jt3Jg0raFXM9Ys8joKq3VuXHyjjH61plNjcd+tRGH5SfWlYXmcxOrJL0571NjzkB&#10;bkrwam1CJlk3ADINVY22HJ6+lQtNCntcizjdGRyBkGp1wYhgnk81XkO5uMbutOglCtsc8HoabY9y&#10;0p5x60mRvx2PSkyCxB7UwDc+OQB0oAup8qgdqRoyRnPIFRxNwN34VODnHFFhFPbzuHUdRU0bZOD+&#10;FOdcvgcHtTG++D370D3JiCh46UeZltvGaUKWUYz71FIuCR0PtQG48kA896jKkAc8Hn6U5uYhkcim&#10;xEkFGOAaBbDWCvwOtU3jdXO3g9quspX2qFyVIPX3pgiFLk4wchs805bwSHy3G1x0zUUuSQygZPWo&#10;3G8jIxjoaWo7Jkksh3Hrj1qFWYE/NkD1pWk5ww6HnFRSERruPKZpMRYTHDZz9ac+RyOcVWhdCw2n&#10;IPTnpVuNhkg800JkUkihgTzSZxjkEGnSRgc54quzBUGSTzxQAkqZznqOKjRwrAZyBUscgyMkbT0z&#10;UMseAdnGKPQPItIylSOMY4qGNAHIUnIPFQxu+wAkcdcVbCkAMp+vtQndA0TFiVBzyOtSA78kVXYl&#10;QGU96liPykjr3FMljZGO3POVxT1mAbJHBpGIP3cZNQn5WI9elK4Fu8jDKjZ4NZW0xysB909601Ym&#10;IoeTVJ4vMyD1ByKNxbFq2fco6HihzkOjAYbn6Gq9tL5bbD2NWZipB9OvFAmZ0qjOD9M0qrtXGBxU&#10;r5fnuajB2ykHnNCAWbd8vGR0qvfW4ntGI6gHFXQCUKk4qFR8jJjFJgjmo22koccHvVu2fAwOmagv&#10;rdo5i69M/nTbeYrkZ5yCaytZmr1VzROGA4rPuZAJ9rDAxmtCNg/P5Vn3yKxVh1ORV2IjuXAV+zp+&#10;XNVLuEZDjIxRbuzcMRkYPSi+Yi339x70DSakU7J2NxweBWxHIVdSfWsPT8jezDknt1rXjALDJ688&#10;1L8ipnQWz7wvU16DoJzZr9K81sHBKg5OK9D8OybrUD0rqw71ODELQ3wT9KUGmgjIp2SM8V2nAxfe&#10;jrxjFJ3ozQA4Zo6UmPyoyOKAF696MUDBpT9KBhn60ueaTrgUdzQAUo60gpfrQA4Uopox2FKO3vTA&#10;eM470o6U0HHenc460ALmlzSD6il7UALnmk60d+aOtAxc5pcCkz6dKPrQAYox70fhR2oAUDik696B&#10;060E460AHrijpSeuKOnagAxz3oI5xQDzSj2oEJ0oIz1FH480E0AT+lFFFAxaT6UUUAFFFHagYUUU&#10;vWgBKKO9HegAoo79aPagQE4pPx5paKBifhS0d6TvQAvakpaOlACUH8qD1ooAOaB9KSlBoAM8Ug+l&#10;HbrR+tADTVaf7jVaPTkVXnHyGk9ho4rWVzcscDpWCTtZz/Kuh1oYlIrnpVCofU9a4J7no0vhKjtn&#10;JNLGSE+tQuSSAB1qaIblGegrJGrJRndgdvWr1u2I/eqI4cirifKOfSqEMnkOTu5AFR2mSXcjrTZ2&#10;ABBpbd/3Gc/hSW5T2JGfDfjUYIeUDHemu5JJpIziQHuaEAt1IzTbR0WrliDs/wAayw4M0rH1rUs/&#10;uKB3FUhMuoSZMVZZsY45qtHzITVgk8Gkhkic7jn8KfnJBA4AqJXIJqTPyCgBkg+X8KIvUUspwhzg&#10;cUyI4+lHUpbE69aikz5h96lQZ9abLHnDelDGhJF+QU9TmLpTW5QetPU/u3BPHagBIzjAq7GffiqS&#10;8KMdqtREEZqoikTnrkUjr0bvTwCcGnlAy81qZ3KpQ4JFCjipmX2qPGPxqbFXG4BUioGGOv41ZA6n&#10;tTJYyVBFFgMu7gEgJUcisO6jZEYj+HrXTOhx7+9ZtzBljkcGoa1Kuc5HcrL0+8p5FSFN2HHbrVLU&#10;4HtLoTxDAz82e9S210spGTg9SPWpW9mVqtUaUfzjJ5IpZvlKlM5PWo45ljkVTjB71M5DISCCPWgX&#10;UgScebtJ5P5Zq/GxKqQaypk8p1cnKk1dt5CwG3pihPoU1oXCAUGeCO1JJHjBHrzQdzDjiplIAwRT&#10;ENQcADgelBXdk+3NPUDp0NPVcEnFAFRRn5D07fWopVbt94frVpuWPamSDI3D0osBWEiOoQ8H1NNa&#10;MqQByKbPHuG5R8386ZHIcEN1AxzU3C3YGG4njB9qgZirD0qd/lbJH41G+2RDgDIphYa6rMh7HHWq&#10;MgkRWU/d9COtTCQqxUgg461K+2UFsjPQ/WluLYzFKDBDFD0q3DMSffPNVZoQwyuWI7VHC7hiAOMd&#10;MVOxVro2Acpg9xVKQ5dkxgihJyQFPOOaSQpLiQDDAYNU3dEpWIsDG3ncORUpJIyMfSq4Ylzngjir&#10;S7QhA5J6EUkDKyL5dySR94YwO1XUmBhI96qbtrKDnI4JNOjbJbnj0p7AyyrEqe4HbNSQMAQ2eO/N&#10;U0coeT09+oqZCC7bW49KaJJ87JCo9eKjeRY3OetLKfkRhnK8Gq8hV8gHnvk0SJLUbnHBznrSt3NZ&#10;kcjQyFCcjPBq2khfkEjIqFIbQPwN4HzCrXDRLwORmq4Us3Peng4TGehxVkjR8rYPSo5FKsXGM0pO&#10;Gx6cZp7LuiJB5ApXAbljgj1p0qhXVhwDUcbcdKGfdEBjJFFwsZ2pRkocDvWRbAGQhsk5wK6C5QOo&#10;/nWFESL1k5qGmaQejNC2HO0ntxUV1EAcdwfSnRPsfJ4qe8AbBGMMO9PoRszKikPmNjqO+KmkINuw&#10;bknvVaI4u3QZPFWVOVZQcEdaGU0Ztu2xih4wT0FaMUhMoAHFZSsoumBHfFXoG/eEmk7FyRt2Mp83&#10;nge1egeHJcZXPGOK86sSPM3c9a7zQmKNGe2K1oPU4660OyXoKdjFNQ5A9Kd+degeaBHNL7UY560Y&#10;pgL/ADoz9KBijAoEHHPNL+NHY9OKM+1AC57UnegH3o7nigA78mlH5036CnD3FACg9sU7t0poOe9K&#10;KYxw49qcOlMX9acOlADs8U5elN7GnCgAHNLxR0NHTpQAv40fhzRSZ+tABxSjpRgUmOOtAw7UHv1p&#10;RQfrQA3p3oNLSfiaBCClPNAPej+VACdqD9DR0FL06UgJ6TPWloxTKEz70Dml/CigQDrRSUfnQMWi&#10;kxzR2oAUE0YpOlGc0AKB/OijODR+NABQKP5UUAFHfpRzjrSd6AF7UUc0fhQAUlH50EUAGaAKTFHS&#10;gAzxRR1HAo/KgBCOKhm+5U31qCb7p9KT2GjjdbAEue5rnLliDx+VdLrjZnxXMXP3jxXBU3Z6NH4S&#10;uRuIJ4NSx4DmokU8Z64qSM/MSOTWZrYcoPmHn8KtK3y49qgGA3rUmcDnk0xFS5b5gDxUsQKwCqdw&#10;dzkVeTi3U+1St2WQzEpGSD3p0bYUN7daivG/0fr1pVI8lO3FPqHQgT7rkjJLVs2aEOoz0FYcThmw&#10;ORmt+2B3n6VUVoSyzCxEj8VbAynrVPIVjzz1q4vMec8UIYowGFPyOFHWokIJINOY4GVoASbOMYpY&#10;+gpQN3XrTohxgdqXUpMkQdQae6hko2/MDinnkEVVgIgAy470hHylcCnA7Wob5hk+tIY1flcL1zVi&#10;LAYjsah25IqeNeM00DLiYHHWnqMn3pkZGORUox61stTBkbL1prp8oPpUx5Hagjj2NFguVUA/CggY&#10;9qkCDFOKDaOOKVimynLEScrVKeLepwOa1cbT7VA0QLGk0UmclqkO5CCucjkGuVnLI7BBgg8V6BqV&#10;qeWAyCK5S/s8ybkGCPasZI1gUbW6dk8uU/N1U+tacVyF6n5cYPtWesJjAGR0/I1JCxw2R8wBz71F&#10;7FtJmk6iaEKSCp6U2zBgk8t24HQ1DbuzEgZ2449qsNycnqBT8xWtoasTMTjHGastAwOR1rPsJirh&#10;HPfrW9H+8UVrGzIehmuCDlgRinKSwBB+uauT2+c4HHpWe37t9vPtSasO1yR48kkde9IEGfmHBp6P&#10;hxyOe1PxnqOKESUJoyhbHPpWfIrEhgDzW1LAcZwcVSmQqwKjj+VS0UirGwfKOeaY0ZhYjPB9alnt&#10;yB5sX3h1oQl1+Y9qBFGRCdxAPFQrNiQxkEZ61dxh2FRzW+47gOfWkMpufL+ZcZz+dKqI7bwcHuaJ&#10;4yBkg8CqkczRtuz1PIqW7DSui+6ALu28VXeJgSyj5W9O1WUuBIvPpUEk+wEAcdOlV0FqVTHJvIIw&#10;O1CuVXYrcg9zUrTF1BGarSKfMLBcFjUOy1HvoyQnDgk5+tQ79twTnIPWpUQHk1Cf9aWABGPWi7Fo&#10;NknMXzkZ2nke1Wre4Rk3q3PXj0qpIm5TuOcjBqlHILS4HJKjqPUUXC1zpGlWSA+pXNZ7sVbnPHoa&#10;mhkVwrxn5R2qtdAqztnnP6VUm7GaWthzyDcjnBBGasQTBTgn6VSdlktI8/fUnOKarkAcHI5NZt2Z&#10;fLdG9Gw4IPWmsSxJANV7KZZo85Hpj0qxxvPPXjrWqZi1ZkWN3I69qWF+SueT2ppPzNk4+lNdcHev&#10;WkA5h5cmD0PFDphh6e1DjzYww4x1p8bebCCO3WhC1K0wcL9OawrvMd4jg4DHnFdLMv7o8c1zuoLt&#10;ZT6EUmtS4PWxI23zQCRz+tWZSzxA9xxVKU5nhYY5A6VoRjfERiml0Bu1jKVPLvFZuhBBxU0Y++e5&#10;FEqYkOe1TQDCFjj0oQN3MK6DR3DY7tx2qZcqVIPUA0akhFypI6nvSpnBPtwKLaG17o2bJhkc5r0D&#10;TQViiYD0rzvTWDFQR06cV6Hp7f6HFxyKugtWcWIOvgbKDNTA1WtCTCvHarQrvWx5r3FHPSj1ozil&#10;HqaoQo4+tIRil6jrRQAnNKSO9AOR1pO9MQv0pOc0vpSfnQMUGlHNNBzk5pf5UhC9+tKKSlFMYqn0&#10;qQHPU1GvHNOA4oAeOacKaKdQAucUCkApc9M0ALmkz70YNAOPpQAZo7dqM8YpB0oGKOnSigUHnnNA&#10;hPeg0D3NH4frQAUtAz2pKAAc96XikpcUDJqMcmjvSUDFx60YpKWgQCjFFHagYmPailo7UAJ0o5zQ&#10;QKMc0AFFBzRQIWk/CijNAwpcc0npR1NAC9aT8aXFGaAEpKU8UEigA5oH40dKTHvQAUhIpTn1pKAA&#10;9MVBN9ypyOBwKhl+72oew0cXrLZuWB9K52bkn0rb1lt15J14rFkXPOD71589WejS0iiHGByR0ojG&#10;Fzn60pbLkdgOpo6L/hUGou7DHHXFPkbEan2qtG2JTk1KW3Lg54pXApzY357VbzmJRVdgM4HSnh9o&#10;UdQKEUR3j7I1GKjMpCBO+KlnAZhz9apSOEmLdulLqA+IFLhFHQnsa6i3HBGOCa5dGzexdOSMV1Vv&#10;yx56VqiGIynzhgcVcgf93g9qrPxMvoani6H3osFyTAEgx3pzcg55pFGRk0FSrc9DSsUKhORUifLJ&#10;j15qNBtOe1WFQHGBzQkMmUAggg08qAOKYuVOe1SIRyMVVhFV1PPtQvKE81Z8sc8VXxtLDNJopO4h&#10;OAPepoyQRUODwpqwgzH2yKENlqPnAJqUZ9Khh5UYqx1AHrWqMZbiEZ6/lSrwD7UuPfpSHI5BqiRo&#10;XoaUqCBzTlI7U4j14FFguRbByKaIsc44zU4GB05owdnPWmFyhcQb1IwOlYN/p+cqBya6srnPHaq0&#10;tusg5qJQuXGdjzi5syr8DkHpVUhw+GGCD27iu6u9KVzuArHutKKNkLnNYSg0dMZpmVbwuAR2/lVx&#10;E3YB6irVvbkbVcYNWPsec8dKVgbK8cJBBXitixVguDwagji2kKauwpyCP5VUSZbFspkYIqhc2eSc&#10;DpWlHyMUsqZHStWroyUmmc80WDjkHNPXKEZ6VfurYbSyjmqoj3R84BrPlszW90Oxv9fpUMkIIyBz&#10;6U+MsuQelWAA4BxhqaJehjvEVbBHFRiEKwIB4Fa00DOrcc+1VY04KsM4pOI7lA26nJxQIFwQCcH1&#10;q+bY+nHXFVniPPXINKwrmfJb7Sd3KntVGSxRiNpIU/pWu4L9sEVE0K7TxweoqWrjV0YexoHOCTzU&#10;hIlUbh9auXNnzvUE8dKpmM44OPaptYq9yGaIImEBIqsWYR9OB71bMjRttI/TrUbjLDavyv19ql9x&#10;rTcQHcvynhu3pUQjX5iThh0qaD5Ny89efY1BOWjnJI4PNHYm3YkQqWI4wTisu+iMbMnGG5U1dRst&#10;kcAZpbmITRgkjPQcU09NBJ2ZXsJnCBB1Aq1KygISc5ABz61nwu0c5AHK8H6VdYoSwb7vWk3oNrUj&#10;jUbyrn5CPzpRGYnyANh/WmMMTAHkHHNTTEtCcetTpsDItPkMdwyBuG5xWyCDH1wRXNqfs1xkk4Jy&#10;Dmt1HVolYHI74qosmouo9jkbgOaaHOCNvFOKkEAEYI6CkZdqk45q7GVx6Hap5znmn2bKA6Y+tVY2&#10;bBBOcUls+ybHOTUp6obL0yjym9hXN3wYkc5wea6VuFI9RXL3cgWfymPJbFOS1FHcWWMtDE2cEVct&#10;HO1ueCKqSE/ZyvcDA+tP09jg7iOmKCnsSXShPmz16mnRr+64H1pLog2oYKSVPNPtWMiqR0I/OmTr&#10;Yo6lHvKNmokOFC9u9XdR+SLnkg9qzt+SCMnPrS8jSOqNXTRi5UDp2r0LT0IiRT0zmvO9HfNygPQN&#10;0r0q3HMYX2NbUVucmIbTsdNa8Rr71YzUFvxGv0qb0Fdq2POY7p0pe4pBxRn1pgO/GkzjFFJxxQId&#10;17UdOtIB+dLzjigYelHPaim4560wEVFUtjgk5J96eOPrSD8KUf5xSAP1p2BjtSU4HjpTAQfTinjO&#10;OlNBxThQA7rThTRzTqAFFAHpR3pfSgA7d6PQUUZoAMe3FA6daPwIo6igAANGM0Cg9KAE/OjFLnrS&#10;EnHNACjFFIOe1L9aBh2o4FJ70v40CJu9IOO1L3o4zQUHaijFH5UCE/QUdqKXpQAn5UZpaQmgYDFA&#10;o/Kjk0ABo4oPvRQAHjtQPpmjikFAC89MUDik5FKDz2oAO1GaKPrQAlLnmikyaAFpP0o9aB9KAA59&#10;aTHFKenFGKAE59qhmyFPrUxqGT7h4pMEcLrAH2uTPc9KyJcJET61t6yuLhjzWHccxjFcMtz0Kbuk&#10;VFGT1yQKV5MJgUiqTk1FI3yfjWRuh0Yy5J9KkBOSRUKPmPI6HinQnfuGeRQNDJDzSB+pxSyIWyM1&#10;EWCjb1xzQA9pAVJ4JFYWo3JWRAvc8itkAFPwrl7tml1F16qnGKLNsqKR0NojS3ELdhiuvtlwzHtX&#10;L6RGzeUSOldWg2sP1rZKxl5CzL8wI7U6IlRnqakkXI59KhhBDACkxotqhJHXntUrLuA4psKknmpR&#10;1wKBkDKc4IqWAn7uafIvQYGKiTCsB6Uth7otqueKUHa3Wmo2RUpUEA96om4pXPSoGj/eirSnIGea&#10;UKoqrXEpWIHiBx602NSjlSODVojJ45pWjB5GKOUfMJGNrYxVgUxVHtmnY7dqpIhsAfahhxQeTinD&#10;GT60wGoMYBqT9fSmHrwadzxj6U0IQk4weMmnYAAHPvTGOXAAqRjjqeRQABeCaYV5qQHI4puDjOaY&#10;iB4wR71Vmtg7DgVoE9RioHyWGDSaRcWyhJYqx96RLcAbT+taQHOKHjB5xj2qORFc7Mxrb5ehp8MZ&#10;XjvWgIgQPamGPGDRyj5xIl2gE9aey55zSopGfSlI5OapIhsieIMpBqlLa7TkLWkBntTXQHr60NAp&#10;NGMYSe3IoQc4rReLmoGgIOR19KjlNVJMi2HBqu0WHOB1FXcZB4phTI9CKLAmV0A6c0SWyscirGwE&#10;jmniMHjvRYVzIlslzkrjvUJtigPGQa3fLy2Py4pptweoGaXKHMc7LFjOPlPp61SeBGJGMH1FdHc2&#10;gIJxWVcW7ITxkdzUNFJmO9txhgCD0wKqfZ3Q7c5U+tb6RrMCPSqlzZOqEgH2qWtLj5ujMORHikLj&#10;ABPSmXSmSFW6D2q3cRuflZeR0qAxs0TIBzis2uhRmQktIyMeR3NTCbywynkjk1XlVlcOuAVPPFSu&#10;A/71fulec+tShtFe6QpJ5ydMc0iMXiDk/KTxg0szsV2joVx9KZLJ5VooCnIPpTauCLDYkjX5clam&#10;hdSwDHhx37GqVtIvyAZ555qcMPNBGeuRSsJ9iG7ixMAcjsKu2Mu+ADuBiqOqkho5AcDuQabps379&#10;lyeRxzxR1uDV4m9G5CHI69Kc7BsY4H9arQNvRu57VZiIdSCOnBrSLujB6MhxtuevDDJpFwku7OSD&#10;zTplKMrAnJ65qGRgt31+VqT3GjRVtwDZ71zOsgQ6irY6nPSuhVtsWAOnNYetKWuYXHPtim9gpv3i&#10;Ebzvzxxke1PsgyP75zTirN14/pTojtkUZqSr6FoJmGZOo9Kp6e5DBCeVOK0oBudumSKzkXy71xgd&#10;e1FtCb7osahGTEfQg8isOM5BXtmumnTzbXI6jrXMFttwyjkg0+pdN6GtpTBb2PsGIr1S0jz5bHuB&#10;Xk1kMMpzhgQRXrGiyGa3iY9hW1Ddo5MX0Z0cWAoqWmRj5QKfx6V3I84UD86WgHtQKAF7c0Y6e9Ax&#10;ijnFAC4wD7UmaOtBHoKADPtR3oxz0pOfXimAo6GlHSkHpTuuOKQAenSgH3ooGaYCrzThTR+tOU8U&#10;APB96cOlMBp4oAOTS84FAFA5oAXH50Cge1LQAn40Z4460n060dqBi9s96Qn0pcUhNAhBQcY96OtH&#10;agAGKUUDOcUUAJxS5x1NGKD+FAyfuKO5opM9aAF9KKAeKO1Awoz9aMY+tJk0CDFGMCijmgYUUd+K&#10;O9ABijtRR70CCkxnk0p70gHvQAoHrR0NFHegYUd6Oo4o5NAhOlBo70ZoAPwoxmgc0DigYYwABRmk&#10;OcelHegBD9OaY4JU08mmEce1DA4rxDlJzx1rn5SNo6Guq8Sw5TeB0rliM81w1F71jvpO8SEkLEao&#10;uevNW7n/AFeP0qhKSVcYrJm6HRy4txTrfhXYYIJqJsLaj1qSP5LUbupGanqMlypz6mqMsm2UKT1P&#10;NW4AMHPWs8ATTFiDhTTYy1PIIbCR88gcVykLAsWblyck10epuRZhU7jArB022c3GZcAA4A9auK1K&#10;WkdTtNDQtCjHGa6UR8A9waytHhItgffjitwJuUCtbGF9RChYDNQIm2QjmruPl6dKheI7tw6mk0Um&#10;PhcBqkZwGB7VXYeXJ161FJcY7ZoGXGnUKeagefnPaqbTbs44pqnd3wR0zSsFy6LoLwTTZdT2Lwao&#10;ShyD834YqtuDYV+KqwjTGrSbRtOalj1hjlXGPrWMwKt7VGzN0zyaLDOkGpbSN1XYL6OUda5DzWYY&#10;OQQKfa3ckMmxgcE0XdxtI7hZVY4BFO3DPvWFbXuXXdxWss44OcqapMhonz8x9qcCQahEqgHmnq46&#10;k0xEv8Ix1pGOMc9aQMBik3AsOM0XAevXNKw6UDjj3pzc8Y5piG9ie9L0HtSdvcUoOSM0AIeSPSmP&#10;wf6U7q2OwpHwTnFA0IVyoNL2z3pQeAKaenSkAuR34pDjsOKZnOQeDSlsmncB2PQU71qF5QsZY9qB&#10;MCu4mi6CzJdoHfmmMRkYqCS6VQx7DuaqNqcY6dqXMHKzQKgrz1puARWc2sRY79KZ/a0WAQ2DS5kO&#10;zL5jHJphQZz6VTXUl4+bipVvUYYDA0XRWpYCYoKc8VGLkDn+tPFwuQP50C1HhQfajGM9TTldG4zz&#10;QfrQxXIWQH71VZ7cHoOtXyM1E43DpSY0znXtDBKSvQntTwhkGCcitSWIHJxx34qEQY+ZQR7VKiU5&#10;GBdWxVyT0J7Csx49qnHGK6i5iDZ45rHuINoY4qZRKUjmrq3yd6DjnNUkJjnaLjBHftWzPtQknr0I&#10;rNnixKzKMkYxWSjqaKXQrw4MrRt1Bxg9qiu1zlh0xUk8e9iynBP3uKlMRePHU4oa0C+pnQ5Rl2r9&#10;0VeCBkSTdwW/KqM4MEgbGOec+laEbAxDaBtYcYqOhU+4y/iE8LDuORVG2JjmRuPTmtPhlBdfl54P&#10;es6RRDOvYGl5CT0sbVuArv6VZtSfOdSeMc1Rjk2Rb1GemasxnbdI38LDFXEwkiafEilSQMHtUKIH&#10;bG3kVPL0Y8dKZZ4dmYnBp9RLYmUb1IPJx0rK1LH2iIYrXRSJj05zxWRfMpuuckjigI7jXj+UNjAq&#10;t5gE+M8A8VoIoeD14zWXOuLrIwvPPNIpGzAQQrjuKqToFvGYDr3qa1cCAFjkg9Kbdki4AI5Io6Er&#10;ctW5DIy98Z61zGoxmC/JBwGPSuhtWIdd2OeOazNZtwZA/fPUCi5UNJBZDGCPyr1LwoTJbDPIFeWa&#10;cQAp68c8969R8If8e2f0rbD/ABHNi9jrkHFPGaYtPHXn+ddx5oZx+dLn60DpRkGgBc8UnpS0CgYU&#10;vSkz7Gg5oAXntQOtJmgDFMBffvQDmjijIH1oELyevWl5pMgilHSgYCnDp7U0e1OB4oAd0pw/CmD6&#10;08HtQACnA5NIMUo4NAC5oB9aO9JmgBeT3pO1H4fnQDxQAe3Wg4x6UDp2oP1FACDP4UvWjnPTNH5U&#10;AIKU4oFJjmgA/Sg89qPal+lAE9HrSdxS80DE5xQKMUUDDHWgUZozQAd6KP8APFHXpQAUUcelH0oA&#10;O+aKCDSUCCiigE/jQAdDR3ox7daTuaBi9u9GaKKBBRigYoHA6UDDp9aM+/NHHNIOaADrmj+VB6da&#10;P5UAIelNboecU4j8qaenFAGD4gTNi2OoriCcAjtXoOrx+ZaOuO1cBMpUEY6GuSsveOzDvSxn3jbS&#10;uBVOYngetWr8kEcYBrPuZNu0gHPQVys61qWsDag65qSZSFVVHuagsyXYFunvU8jZkI7cCmndAQmT&#10;y1yQcAVUfuUGAxp96SsWCcZNVmuQioD0ov0GkN1efCRovpzjtVfTsSTqNvJOcClviJGX/aPWrvhy&#10;0IlyTnnitI7g2uU7jT4tkC8c1oIe5FVrdNiAdqm34Xr1rUyJWcYphmyuFFMySOBSxgk471LGthm1&#10;pMgilSyLYz/KrkcJOCanACkDrVJA2UxpynHGPSk/s0DHGR6Voq1G444p6E3ZjtpzCoZNKYjd0P0r&#10;XZiCPWo2lJzkdO9F0NXOekhkhIDDIzVd4S5O0e9dE6JKvIqm9qFyV6UikZSKc4Y4IqykKyYJwCO1&#10;TvCu7OMH6UoXbgqenWkDI5EIjJHBFXLG8Lp5bHlahbe6EFeDUFvGySE0upS2NtJ8tgmrcbjHrWKr&#10;tvB/WrsE/YnBFFwtc0xKPpTg2Rn2qpG2RnNTo3OMU0xNFlTxyaXdnAzUSnpT92O/NVcmw9eCKQ9u&#10;aQEgEHk0injJzTuKwE4NNY5780jM2QKaz9ec0rjsO3/p60bwOtV95NIW5B6YFK5XKTs6gg55qHzf&#10;mPNVppSzLg455qOW4CpkHnOBRcLD7qcZC59zVU3bSMQCQoPP0qCR2lkyOlRc7up25oHsSTzPJ/Fh&#10;ABWdcTO4AT5V6EmpriXOF469vSs+6BkIAyFHQetIaI5bjGRkkUJcNgGQEDsBTBbbVBIOe1TC2dwC&#10;V2oOmeposO5LHcMQSF4HY1PFcPn+tRJGSDg8Drin7WGQqE574osTcuwzlvT61Zjly33wTVC3sLmQ&#10;j5iAa0YNP8lslsn3oSYXRKsrKcHkVMshOTk49KY8AyMLn6U1VKk4/KmLQtxyjpk8dKcW9Kojf3OR&#10;6U5HZTnHA9aLhYtkdelQ7SPcUom4GaA2exHPWgkqzJwRWTdR5UgCtuUZBFZdyMbh+VAXOZvYCYX4&#10;56issqysWGDnrXSXMfyt6Y5xWJPHsUkDnPArJxs7msZXRU+zjzWC5w5zj0qaGMLjg/lU4VTEOACR&#10;mnwKQme9D0Axr6AZYkDBHeqdiy7PLJPynit+8iBgkOASBxXPWyYmLYwT3rKWhrF3iWyxYkHoOgqp&#10;cZkVXUjcpwcetWs7ZySOOOnegLE27HXPOKhBexLbNm3ZW985qwj58onkhsVXsk4kDHIxSRKZAc9N&#10;1Vcza1ZrzDcePx4qPTkDSlT608k8jGOOKNOA8zd0OcVS3MyxgLdewB4rBuAZLp9xA+atp223LHHG&#10;KxWRmvJiDn5ulJ6sFoWoORt74qhcpukBABIPer1uD5mOmBxVadf3pHYHmh7DW5Lb/JEe5GDRet9y&#10;XvTLY4dhjtjJNT3Pz24UAUuguo2N+FwMg8jNRapEzWxZeopkbmM4J71dceZAw46ULYezuY1htU44&#10;Jz2r1nwmAtsMZya8nsVC3BUdd1et+E022o5ya3oL3zDGW5TqBnjpS554pAKXHNdx5go96X6mgfSi&#10;gAB4o9OOKMGj6/zoGHY4ozj/AOtRmg8UCFzSim9aPpQA7NAPAptLmmApzS4OOlNJpRz60gFFOBNM&#10;BpwpgPFOFMHAp45oGOzzxigemaTGDSigBSKP89KBSfWgANAJxR0oB44zQAvbpSdqAcDJoJoABR2p&#10;OtBNACilwc+9NBOc0pNAC/Wg0D1pD+FAyfil6UnejP50AH9KPpRnGKSgBfWko9aXn0oAKOtFJ25o&#10;GA60v40lFAgoz9aWk7UAFA5NGaXNAxMUY5pc0Z/KgA7UmPal7UUCEIpCKX+dJzQADFKCO1GM0DFA&#10;xD0xQaO1GOaADt15pCOOlKTjFIeRQBSu03RNx2rgr6PbNID616HOu5D71xetQBC7Ada56yOig9Tk&#10;NTONuDz61ntlwo9R2q7qL7hzjg/pVMABlJya4md62LMIMaEk9elOhO4MT3ppIwOOSKUNtj47dRQt&#10;BlDU5CWCqcZNZU0reacscBelaVyQ024jlR1qhLESrPjjrTSTZcbJDnlD7R27V0nhxMtzzgYrnLe3&#10;J2MVIOa7LQbXyos4reK0uYyfQ6EEBQAetI55zznsKFxjJprEk5xVED0zI3p61cSPAHFV4OOoq0Dk&#10;AGkUSqRnnrTjgmoScdKQNjvRcfKTYAIweaTdx7imGQY681GXI6nik2NRHl80w8ZI70m4cciguMHk&#10;YouVYicdMcVA2QeuasMw6A9KjYj0FICs+RnNRgnmp5ADnioHGBS1AeJcjGcUq9eADUG7B5FOVwDQ&#10;Fi6uOKUglwR1FRI4zjrirCc8Zp7jRYhZjwO1WU9zVSMjOMYq0p5oQmWFbilVvmzxUae+Kfgc+tWQ&#10;PLY6HJoVtqn1pvfpzSg847e9O4C7sHpUTnJ7YpXPzZPIph5pMaQxgB0qB26+tSsx/Kq7gk8dTUNl&#10;ohdjng96ryKWQZ7VacYHTFVXkAJxnFO4CRnZuPUYqEMQp6e9DyZXAqAsaVwsJJyTgfjTUt9x560p&#10;6de9PU+lFwsSrax9XAOKeIA5yW49KagLHqfxqyi557joKpMmwqRRxjAUZPtTx82AFoVSTyRUijAz&#10;+VFxWJ4VCqM9anUKT71TLEjipYywGd1FxOJaCKRyMUxkXOAPqai80jq2cdaA7HknincSTBolPNRv&#10;8npUpcdM80xlB+lDGVnYnv8AhQrsD7UPGVJx0pBknrxSGDPuJ/SqVzwc4xk1bJG7qaqXSjHqAaZL&#10;MyYcEmsm9jwuQM81sTHJIx7mqdxGGUccmk0VEoiMFFC9MZp/K4OCe3SpVTGeDSkAY9KlrQZDdQgw&#10;OT6VjLZr9nLBT1/GuhuRmB8DA21Qhj32w54rKSRUW0YzhRGDjnpSRqEBIHLc1LOFPmJ3BqJsqiHg&#10;H1rFFsksMvPKntkUyDKtOpOdrZpbKTbIzDnqOtLGpMrtwNx71otUQ9GzSjbfhR6dafYAAHHO01BC&#10;cMR+FS2K7RIcYy2c5prchk0oLXG4DA6VlQ/NfTjORWwx/eZz25rEtM/2jOecHPB7U2tRLUsiPy5Q&#10;46Go7hP3/TGRVp1LMnvior5Nro3p1oaQXKigo5Xaeal5ZMAcDmkIOA+ePamRONxXd19e1Q1Ye4Og&#10;LbsVajxsx2IqtKNqjjFWLVgyc9Qeaa3B3sZ8cRj1AELwSMV674cTbaKehIFeZxQb9Sj2+or1fSE2&#10;Wy8YGK3w27ZyYqV0jUBpc9qQc+lKM12nCA46daPxpe9ID7UAOH1pMdKXPHtSZPFACjnPFH54oz+A&#10;pCR70AL+NIaOCOtJjBzQAv8AOl/CmgAZzS9utAC9qUUgA4pe1AxR2pR0FNHNKOB1pgOBFPHsaYO9&#10;PAzQIUEZ60oOehpO9KPyoGOHHU0cUlL+FACUDGOlLzSY4oAXtSGgemaKAEFFAo60AJwKXABoGKOM&#10;0AL15o470nHpxS/SgZPik9aXHIo/CgYnSjFLzxxRnjkUAJj0opc9aTPagAx+dHOKO9HPrQAd6OlF&#10;HfigQUe3al5oJ9aAEzzS9KTigUDF9KTIoHFFAC0fyo/KjvSAQ+1FBz1FHemIBg0dqPWjOegoGJij&#10;NGOKMetAAegpO3tSkYFIRQAxhnNct4ii+TIFdWeOKwdei3QE4J4rKqvdNaTtI8u1DmTC881U3bmA&#10;Par2pR7ZD2OTWYSd465Jrz5aM9JF0Hlc08nK+1RrkkEY9qfL936ClsO5SkTzG6DFRyIqQ47njGal&#10;gJab5iNo6VIYvNlVcdPWtYK4pOzFsoi4Recjj6muvsIykKjPb0rDtohHtGK6S0X5BmugxWrLQX5a&#10;iYHBAqfGOlQP8vapKFicqc54qyJMiqakHt0qUMc8VLKSLGc9Tim7utQGTB602SUDrxUlonZtvJpo&#10;l4xWZcX4Q9cCs+bWI0DHzANvXmkVY6AzAfxc/Wq894EiPbFcFqPi+OynVoX84HqoPT3rHuvHTSg+&#10;VERnjDGnr2E9N2ejtrEUON78d+aRdftPNKPIASMrz1ryGTWru4O53I44UDg89Kry3FwwQln3D7pz&#10;Qkx2Vj2NtdtVcoZMntzUP9swO5Ace/NeaW888kYm+bcq85ptvPMYpndihY9c4xT5WNRTVz1VbuOQ&#10;DDflTxKBXnUdzPEiGCdj8oLZ7Vt2eqygr5rE9jSsxWsdlHMAeKuRSg85H51zcN2sg4PersV0Qeua&#10;QkjoI2yc4q2jEg8Vk20/mCtKE5FPUGWo+TzU45zk1DGOuDUoBq0Qx44GTzTSMHODSgE0vPfmmSRs&#10;B7moj79PapyOeKibINSykyAlefWomwevSpH4NV5WwvepLIJ3IyR0qjJJk4qW4lIyBVBpMHGfrSuV&#10;0LBPHT6YpNvHaolzkVOFBBIOapEMbsBHbNPjj9aTciAlu1V5L5IsfMPzphqaKRgfWpFGcGsP+24I&#10;yQWA+pqymsW5QMJBz0GaV0GptKB7f40hPIGazP7SiCly4UfWg6rE0HmhuOoobA1VbjFLvAyM1Qiu&#10;xJGGB4Ip4m9ec0gsWw2Wx+NOyM9eapiYhuOlPEmCcGi47Fvdzg4NLuB71WQk8nNODYPBqkxNFg7R&#10;061C49MfSlV9x5FNY8cdu9NElSVmXkCq0zMV5HNWpDl+vSq0pP50yWUyPn5FRSx7sHPFTkEyn0pj&#10;qehOKEFym4w1RSD5gBVmZcHpjmqjE+YAfWomWh91gW7gdSBVW1B+zqvcVPctuiz7YxTbfAjBPWs2&#10;UjnZjt1aQDkY5p+wlSD2HBNMvNy387dtwGaerZ2nJJrG3vDkxbNNsRz/AHqZEuLorjgGrtsh2nJx&#10;k96gZcXxYLxWlnYi+rLMYAlK54IzU0IARsetMhXLse4FETfKTxwapEFgnAJ9qy7NSZ5G6cmtG4O1&#10;GKnHFZ1mWO8gUPcFsXVyzISPam3qMyn6U9Ryg9KS85QAZ/xpsEjOcF7VtpwRgiqifLPkngmtGED7&#10;vY9aq3CbThRwDWb1LTtoTTjcpyetOssjIJHSot26NSevtTrRz5vJ69qnqHQ3NFtDc3YOOlel2MYS&#10;FR7Vyfhq1XBkx19q7OEYQV30Y2jc82vK8iX6A0YoxS9TW5zhil9zSDilzQMBgUYPH9KPejFAg6DF&#10;AxR+NJjuKAFOeuKT8aD70DGeaAD86ARSgUEZHAoAOPpTsim0v8hTGL70opo9hThzQIcCacDTR1pw&#10;OetADs4NKO1IOtHSgY7oKXv0NID7EUfzoAXPFGaT/CjOO9AAeBS9s+tIOlH86AE47UppPwox0/rQ&#10;ACl/GkA5oxg0AGaXntSUv40DJ+9Jjqaa6l1Kg4yO1Ii7VxkmgY+jmjHGKTNAC+9GOKTODxS0AFFA&#10;pDQAo60UDFJ3oAdkZoNGKTgUCDv9KUcUmKUfWgYe9JiiigA4ApaKSgAo4GaKOKAAUUHrQKAEPSj8&#10;8Uv8qPWgBM8UE8Up6YpPrSAbWdqURkt2A64rR/DFV7hQykdjSkroqLszyDWUK3LqeorGUlpQAM9q&#10;6nxRa+VfyNjiuUjY/aDivMqaM9Snqrl+EcHPrjrROwCEnvRHkRkdSailbJ2YyRS2ViluR268g45N&#10;aFvF8xbHQ1WjBU9OgzWihKRgdz1NdFNGc2Piy0oJ5Ga6S1XbEPU1gWQzIK6SJcRqa1ZESTPY9ajc&#10;5zxUnT3qNvap2KI2UjofrSBsZB65pxPHrUJ5OalloR5MDrWZf3vlZAOCRxV6QMCax9UjR4m3DkDg&#10;56VFi0c1rHiCOOFgzHeBjA9a4m61WactiRwpJ4zV7V7OXz2LszAdKq2Ol+bKu/kZ6d60SRUlLZbE&#10;NjZXWpT7IVLN9K7DTPAbZ8y6OcdRjit3wbpkFuwDIN2OvrXaTwBYmAA6cVtFI4ak3F2R4/qGnwxX&#10;7QwL8q8E471AbAxfM3QnHNdG9ogu5i3LbiazdXicIFBYhiAAO9RKPUqNVsvDw0ItEe+aZVVV3YLY&#10;yKx7SCK7QuDgYNamq6n4d0/wtdaTGZLq7mKusgOVUkZ6+1Y/hdJLhyDkqB0pzUX8JNOrOz5jRt9P&#10;aTMaNlj04rRtrOS3gKTD5+pJFWbG38rU4wv97gV191o63FtuC4cDOaOW6uWqzTszkFjkiAZTlfpV&#10;yCckAHrT1jMcpikHQ8VaNgQu9Bk4rKzbOlSL2mSknB56V0VuScCuW09vLmAPauntzkA+1KxNy6oI&#10;ZeTjvirCpmoovUVZUDmqSIbGhGHp70YPtUmKYV7iqER4x7VG6nPBqwRwOtV34zk5NJoaKkhI6iqU&#10;znHpVuYnJ+as2aUrkdvWs2bLYpXcwTJzVBJt78motTuN8mwHA7iq3mhAFUcnvSHbQ2DcxoPm4Aqp&#10;catFEpK5JHXAqm0byYDE9KhmtCRyeKeouVIrT65eTKwiXah4BNZpldnP2m4OcZ64qzcypHB5QGWP&#10;AFU7bwZfamRPPK6oRxVxjdinJRXYrQ6nbLI6s5fk8mgzwPI77mARcAZ6Ul94YWwuVijlZmHJNVry&#10;yEEZZm+Y0OLTI9pFvRljVtWkXTo0jkZWcgHntVRfEF0dOjtSxyzAbs89aL9obLRnEkkUsrgKmG5T&#10;14+lc/FP5m35TlBxVOnbcqFSL2O/t/FSJJbwMxU4+Yk9PSups9Xgm+VJEY9yDXjqvJG7u2Xduct2&#10;og1W6s5d1uWUk81Dh2KUl1PbTqKBwueT0GetWo5geR6V5DoutyxXhubyQs79yeB9K72w1uCdFxIC&#10;TUO63KcbK51CSknr+FSB88ms+KdSM9asI4YZzTILfmAd6QyZFQKc9+KGbANUmSxzYzVSX7/rjNTE&#10;9+1RsM88Y6CmQQqMHPeoyBuOegqwRjg96jK4YrgEmmBTm5+mM1Rk+/n3wK0rleM9sVlSnBzWdQuO&#10;o5lyuPWmRMQmMDGaVW5OfSorbmNlHTdwazTKsZF7H5l5Mvvk+9Q27/JtxjYxBrSaPN7KX6leKznX&#10;bcNg5571D0KVnoaa4V8AcevrVeZtr+mTjip0O/aSDkgVDPhpMY6HNaGViSJlDYJwemKRcAMM9+aa&#10;2EkQdDmlRA6SFfXimhFh3DRH0AqtbIFiP0odiI2UelLbj93gH8qV9RWJFYA54yBT7rO3Pc4qLIWX&#10;GOvrU0wPlLjrihsZTjBQ9OvrVaQHcxPIBqw7BcE5+tVZD+8Yt0IqG0NaiLkIAKltj5c46mq8I+8p&#10;65yKVXKSr1I9u9Z9S2tD1PwwoazHrmulUDFch4Rm3wkDpXYD3r06TvFHkVVaTFGM4pR7GgDp6Uci&#10;tDIUH2zRnB60ZxR/KmAvX3o/DijjHbFHAoAP5UnfpS59KWgBCaT0pT2o4BoABjP9aOvegUZ6f4UA&#10;HfrS9uaSlHI60wADpThxTRx3pwPvQA5acOe1NHtThQMXHPSl6YoGM0v40ALijPvSDpR3oAXNAoxn&#10;ik/SgYdqKUcUZ4oAQUvFJzR060CFHHTpRnNH1oPUUAJkig4pccc0Y+tAE1HrRR60DDsPWgHNHfij&#10;HrQAc80UY54oxxQMPyoNHNFACAdad+NAo4JzQAe9FGc0UAIaBS4z3ooAKTHNLnij6UAJ2oz+FL+l&#10;GKAE/MCjvRijAoAPXnmgGjpmgUAHWkpcUcUAHOKSgCigBPyqJxkVMRUbDjFIDh/F9nvXeBXnqwET&#10;E46GvYtbtftFo+OTivK5YTFcyA9jiuGvD3rnfh5vlsQltqEnqOgqBBulbPJqSb5TjH502NSu9iOt&#10;YdTqVrFiIFz0I5qzK/zKvf0ptuo2qT160keJJGcngHiuqBjI07DCyBedxroY+cVz+mIDcbieOtb6&#10;cY64qmKJNjFMYBhT8ZAApwT5T0qGWiq+cY4qo7lDnGa0mXAyRxVO42cnHPagZQnuHUcDA9ayLgST&#10;see4rTmDSsQvPWlhtCATgknpkUkV0OUvdIFzKMr8oGTSWunw2hHyAke3SutNhgHjrQNNjGSVBJ9a&#10;tITm7WMuymVJAy/KRXRQXwkXZKQcis1rAKCwWq0pljdQo4HWmnZkSipFHWIVt70uF+Vznisq9s0u&#10;4cOK6CUecgEg6iof7OSRc78A1TdzH2bT0PP/APhG3a6Uf8syc11emWEWlw4UgnvW2NIBTAPzDnJp&#10;Bosj7iX4osOze47R7cXN8sx6Ka7RGjEeCR781zFtH9kQKhH1HWlkmn34DHFHNYFSbH61ZOWWaNOG&#10;6UtnKWj2v16U3deOgXcdo7GnW1vKj73xk0m7u6NkrRsMWLZd8D5Sa6G1AVQKyAv74Hjg1rQtkKAO&#10;ahjRqQ4xgE1ZU4//AFVWgHy1aXPQU0QwxupCMdqeuSO9DelVYVyFmAHSq0rA9OtWH6VVk25PX6VL&#10;KRSlYEkVmXbhYmNX5fvHrWTqB+Qrzio6GvU5uZt87E5qxZW7XEpJ4A9RTjb5y3TNaVhEsaEnINJI&#10;uT00I5YFjQFuMVkXd0Zp/IgGWxWhrbgxBVOT9azrW2TzA4Yg45NPVsSWlyfQ9CN1dCecZA6A13P2&#10;VI4AqDoK5+wu/swwq5UVuRalFKgBwp9zW8WlocdaM5SuzgdUjb+15AevFc7rvlLNbxzHbE0g3n27&#10;12niFES5E6859K5TWbUX0IUDn3okTYyvFWuaJPosWjaXacwTlvtBA+Yc/wCP6VgaPbyvIpUHFaEn&#10;hpxJyc5rZ03TxaAA4zihttajhaC0M+90zGzaPmY4wK2ZPCsU1jGygI4A5NTQWzXd3Hlf3aHJrfuJ&#10;T5YRFGKNLDjzt3PKdRglsLowt1BpLHUZrSUeW56jiuh8R2ZlUOikuepxWRpmjvcsJBxzUNJnWlLc&#10;77Q9SubyEGbCDPTPOK6uJ9wHPauS0yzS3YcklR/F6108EwI57VDVib3Lu89+9RtKSx5qJ5V29ajW&#10;Qu3yipAuIwYU9sHAqKLIFSZx1xmqTJaGMPm603HOetO5z6UEY600IqTgd/TisO6JWSty64XPasG+&#10;45zjNZ1HoaQRIDhPwzUdoxYNxgZpJGHl8ntSac3LLUX1G9hZQDqDAf3cVmSx/wCkFu3etmVAL5XA&#10;4IqnPCNxx60NEXEQjYoqBRunbjOKmVM7SByR2psZCSuOc5NMRBeNi4U+1TQNmItkdOlR3gDsOe1J&#10;EAkJ5GSKm9pMfQWBizSAg4+lPtR8xHAGe9Q2r8kZOCamXKTLkGhbXE97D7sbJFPqByKlwTGeeMUm&#10;pqu2MgkjGahEoVEySabdmK10VJ8KT6Z5FQO2VyatzDIJIAzWe/zJWctzSIqg7Sc9felSNWOMnino&#10;oMaD+RpDhZgMjn2qH5FHpHg+PFkjLXYAcVyPg0k6eo9D0rrhXp0fgR49b42OFAGDilxxzRjHtWpi&#10;B9xRS/1pMH1pgLjpSdhmjt0pelIBQfSjP1FJxQf1pgKTkCk6dOKUc0CgApOtLjPejpigAHWjGRwK&#10;M5xS496AEHvTl6UgyaUDigBy+1PFNHNOXigBR1pwpo4pR260xjgeKOhoHJo96AENA/OlwfQUmMcg&#10;UALk0HnrSds0HmkAmfelPak470uR1pgA4o70g70o60AL3oOPek47dfejmgZPR0zR+FGeKAACjH/1&#10;qWkz7UDFFIRxRmjPFABRjij6UY70AL9OtJjmgH2o79KAFooo4oEHtSik/GgdKBhRxSDilHegAzkU&#10;UdqMUAJ3pc0nQ0vPPrQAlH40vIoHNACdqKD06UdaADHpmk5x1paDQAnQ+1Iwpe9IaAKl0m+JgR2r&#10;y/WLbyr2T5cfNXrDrkEdq4TxVZbJfNxwetYVo6XOihKzscJOf3pAyKlVNwPUc1HMm6VqtoPmAHWu&#10;KOrPQJSpSHIyDjpiq6sU2KOSTVyYbeSeAKz1JafO49a6UZSN7SwC5P6VtqMkYrG0dOrcewrdiXJp&#10;sUSVQRjinYbGMGnKMnjmpNp7CoLKkqNjp2qrJAX68VqsmR6UwQg54FKxVzMSzy2D0q2sAQdM1bEQ&#10;FDL7VQip5XP3c1E0eGHHHer+OOajaHd0ouBUaJZDzgVXewVmzkc1d8oq3qKeAcnPSmFjHk0yTIIx&#10;x0qE6XIoI61vk8c800kgcjNArGO1pIrA5wO4p5hcDhsAjBFaTqW7VAyHPTpTuCRTMChgCKkjhQnk&#10;HrUhjJbkcZp8aH0oHYesaqMADNOZBjgClCEnNKwOMDjNAECxh5elaECgkVDFGVGatwD5vYUmCL8S&#10;kYqcdqZHwB1OalA5zVIzHA4+lMbnntThg0h/zimxEMmD7VSmPFW5TxVCdstjFQzSJTc9TzWberkH&#10;v9a1SuSc1VuVUClYsyEiLEDFXEtyBxTUXBB75q6jDHTgjmhJBcoyWKP99c96rtaqp6YrVkOFHPSq&#10;8hDEHtTC7M9lZGBx8vfFNExDE4IA6VeCq9DW6sACAQaEgZjzS+bkFSSTUaWNuw3ycVrfYCHGzPvx&#10;TJNOdm5XjHQVRm1cy5LSAqJFG0JwCP50iWFuy5C9RmtWSwLRMgG0HoKWKwZT1PAp3uSopGHPvs1+&#10;SMYHoKreZJc4K5HPSujm05pCQaij0tEYHHy0mWmYhsGuQN4OKdZ6QIJOEwo5rqI7RQM4p3kqAfWk&#10;Vd7GM1nsbO3j1qaI7flYduDVyWMyptAIIPWnC0IjXcM8VLAql1GeaekgAHIwfSoZrRgfkOKI0aMj&#10;cDU2GakbYXNKxHpUcR4+tTqoAznn3oENCNuyRx2FRnljip3fimBdwP060xWKd2P3f4VgX4GAeSc8&#10;V0dyvyEd8YrCvU+TpyKzqbGsChLJmIDHOaj09wk0gzz2psgxtA6H8qZa5F6cglTWClqVbRmoz5ce&#10;3ao5QeSBTS2LgqpzxT3GFwTzWqZi0NUAQDoCKqD5btz1461aQ/IR1zVaQE3RIHUdKGJEF9lFJ6dx&#10;imwENag81Pc4cbTnkVDCNtpt7g1L3HfQLWLEiHPXnGauYDOueoPNVbb5pBkngcVPH8t1VLYl7k+p&#10;Ltt19QMVlNKw2qfWtrUcNarWE+CBnkVNTcuBJK5bOSQCOKzwc7gc9cCr1w22BSO1ZaM7ysT1NRZs&#10;uK0NG2GEUDnHanNHi5UnPXpT7VcoppzkiVMdzzmpkrIL6npHhWMpbjjAPNdUprB8NqDp0Z6nAreU&#10;A/WvVpr3UeLUd5MXg0tJnmgda0MxcACk9aXk80UAAoHajIx0o9KAA9KU49MUc0hzQAvbrQBQe3pS&#10;ZwaAF/OlpM8UdTQAUo6Hjik+hpR1pgAGe1OBHpSDFKOgHSkA4CnDpTQKeM4pjAdacuelJ1pQeRQA&#10;o96O9Gc9qM80ABHNN4xS57nNL27UAIOO1B596O3FFACD6UuT/wDWoHX1pevSgYg9aU9c9qQelB60&#10;CCgnHekznNL0oAnoyc+1ITjvSZ98n6UDFpc0w7u1BLY6UAPyKKapPpTucUDFo4pMUdO9AC0ncUUU&#10;ALRRR0+tAB24xQKOlAzmgQelHfiikNAx1JnmjtR+FIQUUUe9AwxR2oHPNGKAE6dKU0dBRzTAT0ox&#10;xRmjqAaAEpKdyaaT+FACNXM+K491l05z1rpmrH16DzrBx6CoqK8GXB2kjyiWPE3TnNTwIfOB7jFL&#10;Om24Ix37VLD8rMcYFcEVqene6GXbgIRVK2w0zn04xVm5OAxPOKr2kZERYdWNbIhnT6UoEOcVsRr0&#10;wKy9MXFsua141wRTBEyL3AqUIQOelEa89KlAyKQ7jNoOKAmOMdafjkDNKBg8UDGhQCOKRl6ipNuT&#10;mkIxQBFsBHPBppQZ4NSncTximbWB680rjIzGKZtGakKeuTRj8qYxmxTzilKKD1p2OOlNMZ5JPNMQ&#10;11VB2NVmHJIFWTH7mk8vJoK2KqxnOWFTrEO1SiPPBqTy+PWmS2VGQk98U9IgOoqcLgdKMCk2BGFw&#10;OBU0KZ645poXH41YgUDFKwPYtR9B0xUgOTx+NRr1p461ZkOzxTCRzTgaikbn2NDYJEUpyKoyZ3el&#10;W5GyMVTYZbFQzWJEeQPaopItw59KsjANRsMnjigszjERJgDgVImQMEGrRTmm+Xgkn1oQNEHlsQar&#10;yRsvyjPNXsHHJoMecMegpi2Msho34U0+JycB84q8yLjkfSoDFznoKQ9yeNlPXjNWFUAZyOTVEpj7&#10;uSamR3QYIo5mLlLLRqe3NNKKM8UiT5PIp25TycU+YXKV2QE8CoWjG4VYcMfunmmpayNznApXHYhO&#10;SwUDilRMsc9qtC2KDHenLB82ScGmIqx255JGanEWccDpU6oRxSgA8YoAqSWauOnNQ/Zdp5FamCBg&#10;/pTSmT2pCKKwJn7oJp/2de4qx5eOc0uBikMrNbqOeaYUAHTFWnUlfp6VWcYHvQBUusBCcDiucvDw&#10;O3NdBdH5W9MVgXX3QCM1nPUuOxk3OVwR1Xkc1Gh2upHBOORUl4MBgRyRmq0TF4s91xxj3xXM9zXo&#10;aAb94pB5BqV/ulves1JCHPselaEuWiHHJGc1pGV0ZSViNWKgEkEVXllZ7jj0qcgeWAPxqvKfLlyM&#10;YxVPQgbNIZGUdhntQ3+pIHGO9VS3zDDZ5q4gyHU46d+5qU7jasMs3y/OMjip/u3QOeDVaJfLkY9/&#10;apx+8nznnFWtiXuW7x91upzkZrJmjG3HTmtCd/3G0nIBrJnkfcB1BNTNlQQ67ZTAcDOKzoiHkByA&#10;DVmUllbOB61UhOJRn6VN3Y1itDatgEiB607Y0ki8c7v60kALIAB2rV022866RAM4NJRvZGMpcqbP&#10;RNAjMenxK3UAVsCqdjH5cCL6AVdHHevVjorHjyd2HfvR0PB60vTvRxniqJAUcUfU0YxQAvQUlAz7&#10;UZ+v4UAHXrzR360uTSHNAB3ozzR2/wDrUmeaAF69aXGeMUnXmlB6UAGMUv0pMYpaAAGnA49qaPyF&#10;OXpyaAHDFPH1pi/lTwcUwF70vNICOaUEUDD9aAKU0lAAfwo69qCKQDigBc4FFH40GgBB+dKeecUn&#10;rzRkHHNIBQcUd6QGg8mgBaTn1oFB+lAFgdaO5o5yKTqaZQvpRSAHjmloEFL7mkGeaXFACdKKX8KO&#10;goGJigdaBz70tAAaOvpQaDQISlHWkoHBoAWk78UUUDF7elFJ2o9aBC+lHSijrmgYUA0ClFACHpRz&#10;SdaXFAAaQ0pFJ24oAMUn9KBSUAIw61VvU8y2dQOCKtkEfSopRuXFJ7DW55NfwmLUJFP96nxoApJr&#10;T1+38vVXOODz0rPXG0+orgtZs9KErxRVaDz22Ack1PLYm0RVPepNOUy36DHfmtTxAgUxoODit0vd&#10;uZSk+ewtgMwqMVqxDpisuwU+UB6VrxZ4yalmqLCKce9SDgUidKfwRSGJgZAFO24HtSdPSg9MUDAE&#10;UhNKB09PSjBB5/lQAzHNJ/OpSMjgfWk296BkZGe2KYyknFWNpxTNvJ5pgV9vr1pQCQRip/LBOaUq&#10;AOBQFyuV6ZFOVMCpVjGc+tLt9qYiMLgUEACnsBimNg96QIYRwTSAcU84PvRjn6UDuM6Y9aniPFQt&#10;z2qaMbQCRQhMsKw/Gnj/ACKiXg1IPrVEi49SaglOelTMTgjmq8h7YpMEQueOtQdWz2qRzjGOKhJO&#10;ak1Q8DnpTCuWzUikY7/Whhn6UAQlSCPXFG32FSEd8UBSCBnigZGI+lOC84wKkAOAaeFyRmmhMgaL&#10;I4HNRiEHjFXhHxxUZTkY7UE3IBb4A9KkW3GOemakx+NPBPTGAKYO5B9kGSBQLYDGcVZH+cU4cmlZ&#10;CuyuIgoxtGKUqCfSp9vXmkMYP1osFyLYoFRsMH2qfZQU9RQMhwN3FLt56dak8sYyKXYfxoHcj28d&#10;KaV+tTBcg0hTBBxRYVyJl4HFM25JHGanP6UwqO1FgIHBAP8ASqbnGf0q849+KqSqBkjGfepGjNuB&#10;8x4PIrHu15yOO9bU6nOf6Vj3Qwx9O9ZzLiYmoAqc4zmqEUgSRh74xWrfJuHy+lZJjK3eBnG3msZR&#10;1ujVO6JUcGQnB5GMVohg1shrNQ4PA61ftyfspHfFKGjsZzQx22pnoOtU7nAnVg3VeamlcgruFVZn&#10;5U46dKLiSI3OwKf9qrO443e9Qkh0HQ1OB/ofTkjNNCbGq2CzE5JqSNgsm8ZORVJmKW+Rjk4FSxtl&#10;wOuPTtVE2LDvuJyOKp3fJX0zzUsjhZNoJ96inwULHoOlSUlrcpXEoDkL0pLcB58jHHNVZLgPLIob&#10;t0FT2ByAcH6+tFrGtrI37cguPQDtXVeGLcSXW4gcciuRg4bk133hOHMG/HU1tRXvHFiHaJ10Y2qO&#10;BUvU9jTFHFPFd55gv1zQSKMkUfUc0CAcZ4oFGPU0AUwACjp9aX3NIRQAHp/SgYo/D8aCKAFpOh4o&#10;49TRigAA5oz7HFGOcCj1oACRS9RSfSnduaAAH6U4U0ACnjpQAo708c8kU0HinA5pjF79aB9KKUEj&#10;HpQAUnWl7cUde1AB2z2o6Ckzxz0oBwtIBeozikI/KmkkdsCl5I9KAADmjjFIDxxzikBPoMUAOGaX&#10;qeaF5HWjIzxQAZ4oH+cUcYoI9KYFgUYoB5pO5oGL6UUnpxS0ABo7UetAxigBfxo6U38KXFACjik6&#10;0fSjNAxe9GaD+lFAhOKBRigCgYe2aKCKPwoAXNAoFJQIXvRRSetIYvWjtxRnrR1FMBOcc0UHijnv&#10;QAHpQDnpR1xSYoAAeeaB06UfhSZ60ABprjinHrxTT6ZoA43xHBmffiua5AbPrXb69AHiz6Vxjrgn&#10;PODXFUVpHfQd4k/h8A6kuR1FWvEjD+0YlHTHNU9HYRashPGRS+IJi+sAD0FWn7gmv3ppWA3RitSL&#10;nBrM04fuRxkVqQ8jgUmaxLKqCMZpwGKReBSg8UhinqKMGgDvTl5oGKopSO2aRfpSke1MQ0k9qcO3&#10;IoHFOB9qLDGMDSBe5FI0bGVW3kAdR61IExTsFxu3gUmMHpzUmPemfxE0CFA596Y3pTieg/lSFc80&#10;DsRsBTKe44PvUJPNSNCjJJ9KU8A9KVenTrSHnPSmJiKMkCp1HTioUB4qwowAaYMkUetPJ/Oow3NP&#10;3ZFMkY7deaqucn1qy/QnFVSTkjpUsqJET0zUXVvrTm4HeokPzEnNI0J04OO/endaYg5we5qUcnrT&#10;EMbAAx1pVBPbmnHnrQtAdBNvPJp4BHNJjP50rHaeMcUATLjFIyA9qch+XPWlz2pkEWzFOx7c1KRg&#10;Um0560rBcjVTn0p2KeF5pSAadhXI+MUAH8Kk28UBaAGHp0pCp5qQ/Xmm4oBDBwePypSBg04gdqae&#10;D1oGMztbHamMSKc3Xr9aQDI/pSGMyT/WmlvwqTGB2zUTHqe9JgRucknFVXOeM8VYc+lVpOAeKQyn&#10;P1PTFYt4MOcfrWzOTn04rFvBkgkd6mew47mbNl1INZc67CSvXpWu4IGO5rNuVJZh1rN7GiepXRQc&#10;E1esZdyOmeKZ5SrErZAAHNOtVCl8/XOKySsxSs0VZ3ALA4yD2qlI4cjnpVm6UJK5HfnmqQ2lD2yT&#10;zU2dxrYe7MqHAAGeMVcV/wDQsMSWHaqGSuecg4IqdZAYgO/rVJkyQ3hrY5xhT0ojcrgDnPFIZNsR&#10;yOOlM34bHahpdASJn5c46Cq9zMqRsCRjHNWHICBsnJrD1OYNlfTpTS1KjqUVb96xzwx6VtWhEcW4&#10;nr1rEUZbIq0Jf3apuw1W1ct7HT6YRdXaRg555x2r1XQrcRWyivPvCOms8iysvUdxXqFigjjAAroo&#10;Rsrnl4qabsjQUYApfwoBx1FL3rqOIP0pBTqQ9aBBnFAxS4oA96YCHA9aBjilx3zSYpAGMd6T6UYo&#10;Ix2xTAXNA5NJR34FAC9DmgHPBoxQP0oAXp2ozSZ7UpBNACg8cU5elMHWnjp0oAcOlOHSmDPpxUnW&#10;gAHXrzS55po6+lOHFMYppPrS8Gk79KQCHkCj2oxmjHFMA4pMfjThkgdKQj3pAN+Y8dqTaB1OaeOt&#10;GMUAIox06elGeelC06gQmfQUhJ9BSnpQM4pjLB4oHXNGeelBIoGL6CkpPSlxxmgBaKB3oxx/hQMO&#10;9BNHQc5pCATkjmgBaX09KQcUEgYoAU80Z70ZoNAhM0D86KByaBhiijpRnn2oEFLQBwaKAEpf0pD9&#10;KWgYZpBj0pf5UCgBDnFHsKKAOaAAUUYo6c9BQAUhpRzRgUANOAKaaeR6CkI+lIDP1CLzYiMVwd9F&#10;5Usgx0NeizKCPwritah8u4k4HNc9ZbM6cO9bHPpJ5VzG49e1Pu5ftF/vPXgVBKwEg9c0uP3/AK5r&#10;JPSx1Na3Omsf9QuDxWlF0FZun48lV71qRjn8OlUwROvvR35pB15NPx/nFBQoAOMUuKOmMDtQDntQ&#10;Aq8UuDilx+dLximIb+Oad2HrTQQacT6mmMUUE4poPNOI3c9qBATj0ppzTj09qaMcjNAIaBS44NBG&#10;cYpR70hshl4x7VVZgDVqU5U1lSuytgjjtS6lxRbEmAcUqnd0NU1lJNWoidvTFMlonjGefSrCjgVD&#10;GCelWAPU81SJYDilJwM03OCKD1oAjkfJxzUDNnpmpnPBFVnY44qWWkRyHHvUSuOadIcYqq0m3OTi&#10;lcqxbV+lSiQE4NUPNwOnNJ5uGBz9TQOxokg460o6+lVI7jdwDU4cngmkmFmTdPzqQLkYpi4JGanI&#10;GBiqRDEA4Ipw4xmgDAz3pcA0yRwpcc0wDFOBGPr7UxMUgUh45FOPX1o79qAG5LDk8UuMd880tIen&#10;WgAbpTTSk+vSmE+lIaDP40hOaQsRSMRjrSHYacZ4600HHU8U4HPfNMJwe1IYrHioXGexqQk9qYen&#10;NAED49KruNqnmpZTycdKqyMf8KkGVpuayrpAxPGK05eWAqjcEY46mk1cSdjNeP5vfvVGePdNtHTP&#10;PvWkQSxqBEMlzgjgUmXcr3UIEQ74HSoYsrExxg4rVukXYRjtWSWw5UdMVm1Z3C+hUvBvAPpxWcqM&#10;gYc8cgitK4+4Oe1UXYJKMn5CDnNZspPQhAC4U/ialwfLAXgA9qjIAlBJzjp6U8yBVwehB7UICvJM&#10;DbMpGfmxUuN8aspx24qjI3AC9N2a1I0zGOeOOKp6ltWCRPlUDJ4rmr3d9sYHpnvXaRW5kXkcAVyu&#10;qxbb5yQSM9BVxViYvoUA2w8DmtXQ9PN9fRjGVBqtZ6ZNcuAAcHvXp3gzw35KCZ15rSMeZ2Ma9VRi&#10;dNoelLbRJhcfLW+kQUjpSwxCNQMDipgPauxJI8hyb1Fxil/GgdeKO/NMQfWjPNGKKBC880lFGMA+&#10;tMBaT0o7UnpQAf5zR9aM/wD66KBB1PBo70EUDg96AF/GjOKBR+GaBhx6frSjp1pKXPvTAUZpR096&#10;aD2HWngEUgFAFPHTHamDJpwzQAoHNKM8UgxnFKP0pjFx3xRn8qP5Un4cUAL/ADpOooJ4OKByKAFH&#10;HXpSdeARSAkDGKDjpikAgwO9OB4pox160vBoAUYo6H2pAeTilIHegAFBpe3tQSfWgCfvR3oyc0E5&#10;pjD37UHkdaAfQUvWgBOvFL+NHTpSdaAFoPSgA0Hp3oAM+1HU0DNFAB+FLSfjRQAUcUHkUUDFpPwo&#10;ox70CFHSjNA6UUAGaO2aM0metAxRzR25pPeloATtjFH6UdqKACijt0oxQADr3oNHNJQAGkNKeaSg&#10;BjDJrldfgzKW7EYrrGFYOvIfKBArKqvdNaLtM4C6iy/rikiBMgPerVyMScAnmoVGJhx1Nci3PRZ0&#10;dgMRrmtSPtWVZsNgFaScAc1oyUWlGetKMjp0piHI6VJnA45oAeO1J15pV6D1oOSKAHKOKXjrSCgt&#10;25pgDA9hz9ajIlPZCPSpQQe/FLimgEA20E4bHFJnml6cUABORTAuPqadj1pAOc0DFHvSMcDjpTic&#10;1A8oGRnihglcinOBkGs2Ulzx3q7I/wAp6c1UVctnFSWtEJFFjrVyMYHXiolH5VMg6YpkllCMdPrT&#10;2OBwaYgG3H9akxkc00IYuSacR2oC/MaRh1pgRvkDNVGJ3datSE85qm45OKhlxIZDgDFU5AxkAyOT&#10;VlzmqzD96BnikMftOMe1QtktVtQNpzz6VG6DI4psaKom8pw3brV22nLtnFUriHLZ7GpLR8NjoaGi&#10;76G7CM8tzVjbzmqlueBVwNkdaIsxluNWQOzqOqnDAinjtxQBmlAweTVkgecelHT6UvXjNBFAhPzp&#10;QKBnHNLQAUjH6UucUwnI5oAU+/SmNkk88e1OJwMUwZ5xikMa1MYZGRTz1zSEgipKRGcj0po5qQkf&#10;hTOvakMaaaTn2FKeaYwxQIgkwGJ96qyHirTgnIxxiqUmVJHakDKsrAc96pT8gmrcp7CqcuAn86GI&#10;qL0Ykc0yEZmJxwaeWABA5otlIkPYHoKllBdNkY5z6VhSZW4A9a3Lg5kwOorHuQVnrKeupSKshOVz&#10;0qndPshGRk/yq5OcoPUmqc3z8Y6is+o4jWTdEj9DVa4nZQoI5Aq9BkpsY/N2NVLiPIIx0prcqO+p&#10;D5RkkQ44NbCJtQKM4NQWdrhRlefWti1td7KMdOatK7FKRYtoAsG727VzjWH27UmCjILV1lzmC0bH&#10;93FO8LaR5spuHBwW6GtuXmkoo5qlTkTZd0Pw4iRLmMAD2rtrG0S2iCgAD6UltbLFGABVwAYHpXZG&#10;KSPMlNyeooHFOH+c0g7UufzpkgMk0ZxQetGOaYgPTJoz+VBxmgdTSAO9LnrRj3pCB260wD+Gj60c&#10;DtRnjPSgA6jgUYo7mg+1AB0NAxmk4paAAHFLxSZxQOlAB196UAUUUAKKcOlNHNOA4HemA4U7j8aa&#10;KcOlAw/ClHOOKQDHelA+lACk0Cg0lAAcYpM56Cjij370ACk5xStxn0oFB5H0pANBxSg47UmTntik&#10;ySfQUwHc845NLikB/CgnFAC4oIx2o4ozQBY5GKXrRSUDFBPHFHU0A8UDmgA+lIaXPajOKAExRRmj&#10;jpQMCaB70uM0maAF7UZ9aTNLnigQdqPSkz7Uo70AKOvSjOKTHr1paBhxj2ooGcUc0CD8aOc9KKKB&#10;h60Zo+tAHbpQAGik7UfhQAvoaTPH40YNFABkCjikozQApFJ+FBoxmgBD1rJ1hN0PStY9ao38ZeM1&#10;E1eJcHaRwN5EQx+tVAvzKa2NQi2ufSszBLe9cezPRT0NO1PAzWvEcgcVj2YzjPNa0Rzgd6tgi0vb&#10;FSDnrUSjHepQR0pAPBpf5U3gduKUnJ4NMB2aQ85NAzS5yaYAvFOBycUgFL360ABPX1pM89aCKQ8H&#10;oKYDvSkyPxpuSetBNA7COQOe2KpzSDnHBqeQ4FUJupPNK5pBEcj571KvAB4qsCd/Pap0apuNknTP&#10;FSxngVET8vFJHJzj3p3JsXV4xzUoOSMYqqsnBzS+ZgimmKxeQfnTHUjJ7VWWck9eBStMWHWnzC5W&#10;Nf06VVkPPAqdmBJ5qrI+W61LLRG4z257VCVIJNPJJxg8UEccdaVx2HKBtH0pPpzSjoKTofwouVYr&#10;3IJXPpUNuQHOfWrEvQ5/KqJYibAOKdwsb0DAgc1dQ5PPSsi2cqF3Vowyg0J6kyRdAAAoBzxTA2QM&#10;YpwIqrmVh4HekIxR0HWlyAPamIYD1pe9AGSaUcGgBCMcimHmpM8H0pjenSkNCNj/ABpmeKcTjrTC&#10;3+RSGhpakHJJpTj9KQZHbikMaTwc8AUhPHFKefTrTfXjikA0gcnNRk5NOJqNsdyKQETHr61Uk4Jq&#10;0561WlGeTxQDKE9UJjhcZq3dE4xn8aoSMcDjr0pMEQnjj1NTQ8PUeOg6GpEPIPA9qTGQzHMretUJ&#10;o8uC2cD0q6y5dulVrs7MVk9rjM26XMZIzxVFziFSD71pzjdAzZPXpVNUG0KMAds+tZydmOOxCMkq&#10;V5Ge3apI4TK4zyO9LHHk4x+VadvBtGQKI3bHJjIIdpGOlb2n2xC5K1StoQzDjvW9brhcc810wREn&#10;ZFSayN1MiAfL3rq9KsEtoVVR0FMsrBQgZhk1rxoEGBXVCFtTzK0+ZjgoxThyKKXNamADpzR26Uen&#10;NA7UgDvxR3o7460dDTEKTSZ79aCeOKB1zSAM59aD70etAGPWmAo6c0mOO9KBTc+2KAF4waTvxR0o&#10;NAC9ulFJ9aO/rQAv4UDFAoP1oAAaUZHSkpc8dqYCjNOA/GmqelPApAKKd1FIM0uPWmAoB9qM47UC&#10;lHtxQMMd6Tp0paKAG47Uds0pwKPoKACkPvS9ulB4HNADR+FGOPQ0uKQ4FAAKUDvSDGM0AkN7UgHD&#10;1I5oJHpSdKXI7imBY6GjoTSd+tGOtMYtKADmkBGaUc0gExQelH4UUAFHHWj6UnfNMBSaTPNH0oGe&#10;KQC96XI9KOtHSgBOtLQMUDqcUAHfilx60lHSgYvajvQOmaAaBCc0uaM0ZoGHc0dKKM+1AAenvRQf&#10;akFAC49aTpS54pM0AL3ptKDR19KAEx3pD+tLRSAQjmoLgZQ1OetRyjKntQxrc5HWF+b5aw/4jXQ6&#10;quZGFYTJtfpkGuKS1uelT+Es2nDVrRNkD0rLtAc5A4FacROAD0qug+paVsGpATio160/NIY/PFKD&#10;Tc9PSlyB60APHP0oPHIpoIB9qdkYpgOByOaCcYpqyKSQO1KGoAcD7/jS9Tmow23NG8Y60wsKx9cV&#10;GzEHigvn61Ez4PrSbKSGyvwOtUZGzU0r/jUIXJ9qRqlYhYlePSo/tGw9aWcFQCOlZdy7NnBqWUlc&#10;10vEcY3AmnBxvzXMRRTGXcJGArUSd0X5hk+tCuS42ehsrNxSef8AMKzBdqf4qDMTgg5ouJGqJqf5&#10;q81lJPzg5pftBOcGi4MuS3GMjNVfOZmNQGYEnNIk6jk46+tAF5OmW60p68Yql9sjXqwH40n22Mk4&#10;bnp1ouhpMvhgKaz5qj9rUknOeetOFwD+FO5ViaUjGO9ZxIN0oyeasyS8HNUY28y/VR0C5oTKS0Nq&#10;LgZ5q7E3NVo1IQVIjkMQe1NmZooxxzUy9B3qnE4IA4qwrgEU0ZyROOeM0pGCPemh+lLvFVcgUkik&#10;z9aXd1FNPr2xTAC3HNNBDfhRuzTenApDFc5AqLqxqQde1Mc4JpMaDFMzjPrS5pDnj0pDAH/61MY/&#10;lTielRsf8ikIaaiYgjmpSccZqNuM5PNAyFyR3qpO3BNWpOc89ap3BwtAijclck+1Z8n3h2FX5iM1&#10;Qk+9ikwQzIDN7U5GOMelNKdPSkU4yO1RIoQH5z/Kql7yy56VZhALAk0y5ClR61nbQOpTYBoSOOap&#10;mPjAFaG0Djt3qEr1qJK4LQr26DnIzWvbIGj9qpxR8dB1rTtI/kwRitKaEyxZxBccdK2LSIvMij15&#10;qjEm0cc1vaPBuYyEcCuiEbuxjVnaLZtRoEQD2qXFIB6Uv0rrPLYY9aXmkpcUAFHPBoPvRikACjoa&#10;MZxmj8KYgJ5GeKBSHHrQB6UAOx+VIR75ozzSZ7UALj8KQnGO9Ln0pOlAgzjpRnHWkFHWgBcetAzn&#10;GKO9ANMA79KXtSUHB60gFPpilA/OkyPwpRTAcufalHSminDpSGPAp2KaBg+1O/GgApQfwpo+lOHa&#10;mMDjFBB/Clx3pMUAIaB0oIBoHagA7UUUvTvQA0ZoOaM5NKeg5oEN45pRQBmlOM9aAAdKUUDmkPNA&#10;ywBgjij1oFB70DCjrSAUYOc0wFzRRmkJNABmg0Uc0AgGT9KKPxpcCgAByelLSfyp1IBCPWjHejpm&#10;lwPxoGJ0pfak/nS4waAAUlKORSc59aBC0fjSYzRQAvWgUZo7cUDE6fWig0UAHajtS0maAD+VFGQa&#10;QjvQApI6Z5pDUXlLtJcc9SadEDyeduePpQA5uDTHHynFSHrTW6EUho5fUU/fkeprHePJI5FdJqED&#10;M7MB0rEkTDD1rjluehB+6iOAFDgjvV+HoM1TU7cnqe1XIyQOetHQrqWlP8qdnmo1PNKPWgok7daa&#10;TzTgQFApAOQcUikPUDAOOaUN2pueOKM0wHjA5wOaUGmZxRn0oCw4mmEgA8imsx//AFU0n3ouNIGf&#10;nqc1E7ZGaHbkc8+1RMee9BaQwncR2p3K5xSgZYU5vfrTQ2VZkyvNZU8JU8fyracZHXiqjx5yaTKT&#10;sY/mGPjB4NO8/cpFXZLcHtVdrcKp4pBdMrqAzk9M1ZSJs/LTIoiXHGK0Ej4HvQTIqfODUTmRQQMn&#10;NaRhJwMY96iMYUjrSBGWIbhudxA9qZNZzEZ3sM+9bKxgdMUkinFFkPmOclsCxHzscDHJot7URvlm&#10;b861pY8AnFUjEWJPb60Gik2hxVF+6fpzSrIYycnioUtmJBJIXp1qZbU7jknHagBslwecck9MVa0q&#10;zbf5r53N/KiG0Tjjv1rYt49gHrTiglLSyJkXsBSlAOakAA/AUrKcYA5qjK4kTYPWrSMMj0qmMjip&#10;424xSFJFsEDinBh2qFDng0847VRmSqevpSEmmKQM0pbvRcQh5NJn8aQtjPHNIG9qBjv0ph5pSePe&#10;mknHSpGBGM0zHPXFBODnNMYkD2xQA7OKZnPSgN1pOnINADWPPSmN9ad0FMbvSAifoTVOUevWrj9K&#10;p3BxkdzTJKMy7iM1SkX5jjrnFaDk4ODVGRfm5pMEQnCgn0qFOWYZqZ13NgjFMVOmemKzerLGqAsw&#10;HtzUc5w5zUoX97nFMlGXA6nvUgRqMg+9M8sBveptmfrmpVi5Bx7U1EVyGOP/ADitC2TOKbFb5QGr&#10;dtGAw9K0jGwrlmOMgV0+mIEtVx+Nc8ThR2rotNBW1Un0renucmJ+Eu49DS5NJ+FH51ucItHFIR/9&#10;ajpQAv0o4pOn9aXFIAyAOtBPoKO/SkzTEBHPNA9qD9RTR1oEOP4Umfajv70Z5pgHGKPTmjP40ZpA&#10;LxSZ9RR0oJ96ADNGKQHB4petACgUYxzQDQADQAY6U4fSkFOAoAVR2Jp1NHanYpgLnP8A9endRTRj&#10;vS9KBi459aX+VIKcM8UDAmgCjpRx60ANPtS0H2pO1AC9qDQMUEZzmgQg60ueaQYo9OKQCj8aPSmq&#10;aU9elADgKPxpOnFB+uKYyx1NGKB16c0etMYnSjFL0o+lACZ5xRkHvS0nUdKACk/U0vfmjtSABS46&#10;ZozQO1MB2MGjGPxpM0vSkMM4NIKKUe9AhP50gYHODSnBpgOGwOlAyTFJRzig4oEFFIaXpQMAeTRS&#10;d+lL+tAB7UfjSZ4o/CgBc5FFJnjpQOlAAKPpzRnnHGaP5UAMkxlVPQmnjjpUcgzJH7HP6f8A16k/&#10;SgApDk9qUjJ/rTFOdwJzg4oAqzSxIzLKQoxwTXMzkNKxU8E8Vs68o+xF8H5ea55ZMqD61x1NJnfR&#10;+Ek25cexqwhwRxUanP51IoxQWtydTz70oaohjcKeCAak0RKGpd2RUeSTSgmgY8HFBPvSDHegkce1&#10;Axc+9G484NJuximFvrQOw4nJ6VGxJJ5470hbHOaazdaCkhMYOaAucetCnI605QevWgY4Lx05oK9q&#10;dQQcc1aRNyLaOeMiomizzirRXK5pNpOB6UWFzFN4c1XeDPQda09o6YpDGB60rBzGalsM9KsCPBwP&#10;xqcRfNTzHkdelKwcxXA59qidPmxjNXDHxxUflEnmiw0ysqe1I0YIq0IsU4Q4XmnYOYy5YcqKqmDj&#10;/CtxoAAO1RfZgO1HKCkZUdvkjip1tc4q+LbHP9KlWHn2o5Sucpx2+xRnrVuOL5ge4qTaM+1OUYAp&#10;2E5XAx/p1pccY70pOfrSkYoJuQsMg4oU7aewI6cU3HI4qWirk6NipN/HpiqwOT05qQN7807ktEuf&#10;egtUYNOyM0CDr3pD196QnHBFJnikMduxTeSSQabu5wKN2DQFhCcnj8qbnOPXFLkA9KYzdfpSAGOD&#10;jPU0fU0zO7NLnHegGBYE8evemPjrSk+lIeV7ZoEQvg9KqS8N0qy5OaqzEdBQIry454/KqjdBxVmb&#10;viodp7GmSiALwetRuNvAFWCMDPtUTKMsT3FQyrkAOCT/ACqJ3BcVOeBjkVA6nd9Kz6lDsAyDjg1e&#10;8r5Rx1qpbrvmBrYEf7sEjmtIrQh6DYYvkGQOlSIoV6ljT5BnnFNCM8oQdTWpN7E9tE086qoyM810&#10;8KeXGF9Kq6fZLbxgkfMav1vCNjgrVed2QAkGlpB2pc9xVmAhozRR2oAOtHYUlKDxQIO9JSg56mji&#10;gBCKMcCg9KUUCEyc9M0UdaUUAJjHTrR6Uv4Un0oACOKb+FKTxjFFAAOeO1KOKb9aWgBQad1FIBz0&#10;GKUdOlMY4DHWlXFIOhJNOH0oAUUAUAGlA/OgBRzS4A7Un86WgA7+1KKQD8qUe1AxaSikGTjmgANA&#10;6UZoHTrQAYwPrQc4ozxQeKAAfjR0pMjNLyaBCAmlPJoz27Ud6QBRkClHT2pp56c0xlr+VFHFANMY&#10;dcUe1HXFHFAC5xSH60etGaQB+tHQdKM56UmaADvzTgM4pBwaMc0AOxRRSYoAKUcGk6dTzQDzQAYp&#10;uwBs459afQevNAxM8Ud6MUdKAEJ56UD6c0tJ+NABzzQPWgdDQOaADtRmjHfNKKAEoxmlx0pPrQAY&#10;/KjFGKOlADAmCWJyT/Kn8GgijjFAAetNCgFj60p6+tNJ2g0gMvXiRp0mPSud03yrkFCfnA4FXNc1&#10;mMO9nn5jXNW9wVnJjbDDuK5auk7nbRV4HS+TsYjjg0zofU1FYyGRCWOT3yalb7w/SjoaR3JAR6U7&#10;Pc0xRzTwB6VBqP6UA8UnpTc8ng4oKRIDjHekLcimg0N15oGhSR3prMB2pD0pNwxxzQNDQSx/pS49&#10;aZkg5pdxNBQ7r2p4GBQvOM04DPvTSJbHAE9DTh3yO1ICBjmn5yKohjQOMdBSgAmkzzntTgeOvWmS&#10;IQM8c0jAZ+lOB5pSKBDVUE8UFcH2pyjA7ClIycg0DGbRjrTSo5FTAjHNNYZJpgRBQDzTkUA+1PA+&#10;YE0u3nigGNZM9Kh2jdz0qz0qJh82eKBIAnTFIAMY7049BgUhPrQMCvbHamHil7Uwn5h9KRSH4xz2&#10;FKOnNIvzCnsOPagLjG6VGexzUgA9eKY3XFSykKOevejaCeDxUe7BwKUHgdqQyXOO9Gf/AK1Nz1z0&#10;oJz06UhC5NIT3z0pBSEgDmgYE8Unbvmmk5zikJNAwJOT6U053dvel3E/lTSc+tACmkHINOC5+tJ7&#10;0CEJzwM801uRjHFAzknPFIwwOpoJImHXtVWUdc96tOcZqnLknI6UyWQOpJ4ppXinsvy0wjgE0EkT&#10;KD9BULg5xjrVk+oqMrnrUsaKzg4zwKruOAauyKOntVRwCOOoNRJFJliwUbx3rZKjZwKxrEgNWx5g&#10;C9eAK0jsKW4+PAQgir2l2pknMrDgdKksLSOW0N03cEYrUtIfKhHA55rWmrs5a87KyJwOMU7tSelF&#10;dBwgaXGKT3o/CgQtGc0Dmj8KQCH170nApcc0p4FMBufwoIpSevNJ24oEByOg4oAooNAC4FHApO9H&#10;4UALSH60H0oHYUAN6A0ZzS888ikx68UAIDk0/GOtN9u1OHWgBRT/AOVMHPbmnjtigYoFLQDS96AA&#10;cdqcOnvSAH0pRimADA9aXg5pBnBzSkfhQMO/+NL1poPNKDzQApGOvNFGc0maADrQOlGeaOcUgAcU&#10;UUE/SgAFHUde1IOtL6UxAAR3pCM0DqRil70AHSjijNBoAs0dc0AdCaKCgHaj60DtR60AJ1NHuKcD&#10;SY96ADjPSjj0o79KMUAAooxz70uOmaADNH60DnpRj0oAOg6UUe1FAAKXJpKO9AB2oyaMcUh70ALS&#10;Ec0dxRQAcigc9aMe5ooGKRx7UHikzkUuaADpQSOlIelA9RQAv50gHFL+dJx2oAQj3oBwKU5NHpQA&#10;d6r3Yf7O+zO7HFWOc00gEGgDzS8026lkluZMkgk1z2nXn2i/nRQVCHAz3r1u8sRLC6KPvVxGp+Go&#10;9JV7iNQC3JIrDERuk10N8LLlvF9SzpE+5ipNaUgwRWN4ZhacSNyQDW1MNjbSefSsk7xTOlWU7CKe&#10;aejlhyCOTUadetSr93GKRshw4/LrScfjQTjAJpOo96ktC55ozkUAUEHGKAG7uMd6bjFKR05qOPLM&#10;csPYUFC4ycU5F56UrDH0NA60wJU4AzS/hUYfFR+cB16etO5NiYnpQWNVzMpOM0vmg0JiaLI5704Y&#10;5qmZwBTHvVXB3CnzByNl8HFPDZ9ayxqMYB+YUjamgXijmQ/ZSZrqRjg9aXAz6+1Yf9rKvftmp4dU&#10;SQ/eo5kN0ZGqc59BSZAz+pqJLhH6EE08HJ61aM7NbjhjdTuQKYZFU5JGKimukWPO4UBytkpO4e1M&#10;zkiqovI843U+O5RmJzwBU3K5GicknFNLdcZ+tReep5yD6U0zDqMGi4uVkwf5etNLAGoRJkZyMUhf&#10;n6UBYsBu1OJ42+lVS/AOaBL78mlcLFrgimsPmFRLLk4/lS7wT7+1MaGvyaADgYNIxpVbg4qWWPXJ&#10;J5pRwaRWz+NLj34pCD60MM9Ogp2OKQ85wcUAMPTpimZwKeR7/jTCnHFAxlKDiggg8UAZ/KgBwNJ0&#10;FPANLgdM0EkWPTikfAFSHHrmoXJ9AaYiGTgHiqrjJ4/CrUn3SKrGghkDg846UxgMVIzY4/GmNkCg&#10;kZ1HFIq08EYHHTrTWBGelAEEi8Z6VSlyMkHp1q+44NZ164SNyR2qGO5BDqEcLkFu9X0vvPG1Oc1y&#10;ul2Mus6yIEk2qXCg/jXWazZroEAijbdIVyM9ahN2v0KcknbqbvhySW8kYSMTFEcBfeurAzXLeCEY&#10;6SJpQBI5JOK6ocd67KKtBHm15c02GOKKM9qXPHWtTEAKCcdaQ9RzilJpiDr0o/CjqKM5pAFBHGKM&#10;8UdetACewoA96BRxnpTAQgUg68fjTuM+9Jj86BB35o9eaAfzpetMYdR0pOlLjNJz+FIBMZpR+tHr&#10;xRQAdqUc0U4CmIOR9KUdKMevWnD86BgPpQBjrS0o9qBgMYpR04H50Dng0o4oEGKMexoA4zjmlwaB&#10;jenApRQevHWjPTPWgA680dO9HrxiigBO9L1HWik5xQA7k0nNA6UY4xQAmaO1HU+1BoEGaPxoAPSg&#10;YzQMX8aXp70maDxQBZ6YwaM0d+gpOuaYwH0oo647UGgBe/JpcY6dKTpRn2pAGKXtSdaKAFHFFJnN&#10;GaAFPXvRnpSHrS0ABNAPNIT/APqoBx2oAO3SjmgmjvQAuDign1NJnIoIzQBXt7yK6ZxEH2r1YqQD&#10;9M9asDr70gGOgpe3WgYtAOTRR2oATil6+1Hajg+9ACA4HFLmk6Cjp+dAC0lHekPGOaAFOOuaM7QM&#10;80EA9aMe9AABRjgmjjPWjrnjigBCAayddtftOnyL7VrdOlRzJ5iFTjBFTJXViouzucV4QXy454SO&#10;VY8+tad5HtfJHJptrYvZaxIVH7qT+dWtRXCg1gk1C3Y6IyvUuZ4wDUinj2qFT/kVIoIHFZnYh+Mg&#10;U08dKU565pMZqS0PU5xS44NIgx9adt75oAZt56UioFJIHU5OKkwPXmhVx60wInAAqJHZlyy4P1qe&#10;RcA96rSPtGMflQUgklAHWqFxdbE6gAUtzNsSsObzbuTaMhSegpbjSJJNbCMFGWpo8Rx8jnNTppSB&#10;BhR0pk2lxnJCD8qpRHeLK82vfu9wz0zWZJrrMMk8D1q89ioG0gEdMVDJp6HaoQcdaOVHTT5V0Kya&#10;vvIw2P8AGrC6luAAPWq50ePPQ89ang0UKp+Y9afKuhveBKLvcQc9OBSJdMDlWI6cCnDTHC9T14qC&#10;SwmjYBTkVPKCcTVg1SSM8tVtfEBQDnPFcwyTqSMHA4/GoWa4XGQ2DT5WLkg9zo59cmlIC8Ang5qA&#10;alLIQHc4B496xI2laQbvu+1PPmhSdhz1osPkitDYOoY5LEfjTRrQiH3+DXOu9zIwBQgelVZIbyR2&#10;VAcKeh71XKHs49TqR4g5xv49KkHiEKqjeDnvmuZOmXIRPn+Y9RVe4068iTcFJC+h5pOInTpM7ePX&#10;4yoDNgmr0WqI44Oc15lHBqG0vtb6Grsb6nCCF3Y4zk0lFmU6EejPRvtqAZLVF/aCbs7h6V5/Nc6q&#10;STv4x2pbX+05QC0hAP6UWZi6Nup6PFdhxgEVZSTJ+tcdY/a4k+eQtx34ratr8nAfgjHekYuNjc3k&#10;rz2pVOQeKpJcbmAzjNWlPTB60XCxYXkcVIRgYNRx4IqTHPWgljQPSgDJzTuvFG2gBp+lNK4p+M46&#10;0hOOBTAiZcYHWhRzinnk5pQMcilYLgF7k0hHPr9akA61E5xxTEMY5PtUTYxmntxUTHtQDIpDVdiM&#10;Gp261VfgHvzQQyJ8FhikYfUmg/ezilYZpkjBnJ5pW+UYxRjnvQ33aAIJXCqcjisLUpQ0Uig54rWu&#10;2Cqze3FcVd6lv1JoF5Hesp7WKgnJlbSdSl03U/MjJBB4zW5e6jc6ndAyu7TP6+lc5ZKrasVfOAc1&#10;1WiahpQ8QlL6VYtkJ8ppPu7vf8Kytc0qpKVzvfC1zFDp0cDON47ZrplOehrxWHV2/tuZ7V8o02Iy&#10;OAR7V7FYsz2kZb7xUZr0oKyseNOXNJln6Uo/Sjtx1oPIqiQNIQeKD70EYxTEGMfWlx6GjmkHTmgB&#10;aQUCg0AHrRyD60c0daADrQPajp060ZPWgQnfmgZoHPtS9aAEowKMd80D60AHSl6UfWl4z3oAB2pc&#10;Z5o7UvWmMXA7inDik6UoFADu9HA4xRj8KMDOSPxoGA/SlHrzQBQKACl+vWjNGeecUAIOScUY5FKA&#10;Ce1AHNACYwKMUoGOlISDxQMMYWjBx2pBjnrSjoKBB+FFLQaAEpPwoAGetLn2oAQDk0d+tAo/CgQo&#10;6UZpOlLzQMsUdPagH0o570xiDJ4NLRjFH40gFHJo60daKADFFLmk4IoAAOaKMYpaAEzS9ulJRQAf&#10;zpR9KT8KUUDCmkHNOooEJjNAGaWjHtQAntRRRQMXrmk7c0o5o+lAhMcUtMQnnuAafmgYgo5paMZo&#10;AO9JSgYOaM0AHTtSEY7UvaigBD1o5opR6UANPAJY4FHX6UEccGjFAyJokLZxzWfqMeYjjjitSqty&#10;m6Mg+lTJaFQdmcyp5PrUynio5AVkIHrTwcVyM9JO6JM8gCmNTvTFIoz169qRaHpnFPzx7UxfpTwR&#10;jFIBwHFIF9KAcd6UHI60wI2GVqtMhFWiKrz5wT3oKRjXS5OPei1tlByRzU8iZbP86niTCj/CktCn&#10;sCxgD8Kjlj44qz+B/CkK8U7iRlta89OMmqbxlScit5oww6VAbRSAcVVzaNTuY6oACT161Mi54qWa&#10;3IJAHFNjQh8UGyaaHBMnFEkKhd2OafHkDkYqSTLoACM5poOpS+yqf4ajayVm+6Mj0FaYCqR649KW&#10;FVO9z94nAqibmWtlGgzsA49OtSG2UJyo9vetJohhuOgqMKPJRm6HjFILmULRGY/KOB1qMWqRydOD&#10;zWltG4j1BNV5AA+7H3aRS1ZWaJRLjAxUFxEDhe/U1ccjcCBzjNReUz9zz1zQMqtbh2AHAHNBt95w&#10;B0rRhtCOcZOOTUy2/oPrRczbRlJYjgEAg+1X4rJQv3ccdhVz7KdwwKsxwbQSaLmU5XKf2QYzjpVZ&#10;rdgTt6962go2YHcVG8PGAOalszVyhas+/B5FbEQyP5VVjgCdBg5q9AgwKmw2y1AoFTMv/wCukjUY&#10;p5wDwaoyb1ItvvQR70pweKaaBgVAxUZx1p7Uw8UDEzQpGT3ppIJPp2pRjHHAoCw8MMkDrUMnJ7U/&#10;GKjkx60C6kUjGo3yRmnv09aryOf4etIGI/Q444qmWJOPxqZ2+XFQlTnk8UEMTk9aRskelLkUxmHG&#10;M5qiRc4xxmmSMeegFDNioJZMKQTmkIztUufKtZG4wB615zBNMuo+fGwEmeBjNdX4mvjFD5Yzlh+d&#10;c5pMAmvYtxH3s1jN3di4O2pfsbUyT+fI21gckdK3R4Sn1CZbxQdp9qZPbB9WijiXcuQDgV61plot&#10;vYxR7eijitaMOaTv0MsRXkkmupyWheDooriK4mTJQ5ANd4ihVAAxjikRApxgU/8AOu08xB/Kl7UH&#10;pz0o7YFABwMelBx70lONACduOlJ+VKfpS+2KAExik5NLx6ZNJmgAzRz+FBHtRjBx2oADRRSHG7FA&#10;hRnNGM/WgHFLkDrQMa2AM9xQp3Ip7mnAimqGU4/h6igBRzS96CCKXmgBRTgKb36U8frTGLjFKB+V&#10;A4pRigBNucUoAzz1paWgBB+eaPxoxx3pcD8aAG9BzS0uKMelADRjrSjI7UL+VKPpQAYzSY/Sl4/C&#10;gj06UANNHQUtHbrQAZ4zik/lS9qCfagBO9Lmk60daBABSdTigdaXHNACA0ZpTSHjHBoAsjtRijvQ&#10;cZplBg8Uo6UmOnWikAvrmiij2oAP0oxRjPFGeKBgKUYpMUCgBetAoxzRigQUfSkPFANAC/hRiil5&#10;z0oGIKKX8KTigQUYoOBSUAFL2oHAoHP1oGJ0FL+NBozQAnp/OjtR2FL29qACkpfzpKQAc0Cj6UUw&#10;CjPbFJ1NA9+tIBfwozSdB1opjD+dRuMqc1JnrTCR2pAc1fx+XcnjrUKHNamqwbhvA6Vkoea5ZqzP&#10;QoyvEn7DNH40A0Zx2qDdDh+VOHSmDnFKMjFIBxxxQvbNLnPalxwKBiN096qyqWJH6VOw6VGzY4oG&#10;ilsywFTKMHp3p2zByepoIwKYxCM8ZHrSlelABP1oHf6UAxSmVHFJjIOQakyMCjb0zTJuQGIMckDN&#10;RPbKASOp61bKlTx/OkcYGeRTLjJooC3JPPSiK2DFtxx6VcByvGKjUdcUXNOdlbyGbv1pWgkj7jgd&#10;RVoELz3pjrvU9adx87KrxOF4PpzSCJjGucHririIDGAetBTBHHSi4c5niEkFs81EbdmGMfWtdY19&#10;KZsAJwOaQe1KC2fGcfjUi2oHVeTVxOQRQyEsD2AoM5TZCIR2wBTlhAYgVKF6DFCgDOaCLiBR6flS&#10;bTyKecY460h70MBMY4zSHoeCTUgHc0zkNnPHpSKQqrkDjmrMGAcelQxqTx29KmjyD0pCZcX26U48&#10;0xTnvS5wvPWqMhhFNNPao2ODSKQMeMd6jc4pxwTxUbD3oKGk8cU8cYGajOC2Kdjn8KAHtyM5FV3P&#10;4Y4qZj71WfAzn9aSJGu2BVR368damkbHT86rOQCeaBMbI2B6VEX3U4nOeaiLdTTJY52AHFQ5IPSh&#10;n96YWx1P0pCHMeM549KpTyhVJY9BUsjGsPXL8Wlo7FuccfWnsSzmdbu/tV2V5AB7UmjridCFJbPH&#10;NYz3DzSmRmJJNbfh9z9thB6BxWMka9D1Xw/4dMZjubhQznkmuzVcKB2FUtNbdaoSOcCr4INd1OKj&#10;E8qrPmlcB70o6dMUdO3SkFaGY7+Qoz6UZzRkc0CEPY07v1pM9KDjmgBffPFJ3pQM96Q/lQADHeg8&#10;444oHvQB7UAJjHekzzxS4oz16UCA80mKM5ozk9aEAAds0M5VScdPSgAflRjINMY2KdJhlWz6jvUn&#10;UZzUDWyM27GGHcHBpyRuo/1pb6ikPQlAznFOxTFUqTlzUnSgBcZ604U3rTgOaYC555pe1ICc9aUe&#10;9ACgf5NLkAdRSd6MZHTpQAD60Y46UDpxSg+lACc4pf6UZoHPSgABGaAD1pOhpe3WgBTQOtJnNA96&#10;ADrSdqOlL29qAEzxR/Kl7UlACcZ9aO1GfzpeaAEGfSjNJml4+tAg/Ggj3o4o696ALPcUdKO9ISAC&#10;SeBTKFopAcgEGlz+VIA+lH4UZ9qOopgA6Uv86SikMMcmgdeaOlHNAhcUHtQeaSgA4pRzSUUALjpR&#10;nmjntSZ5oAXtR/KjtzSCgAzRikwRS9aAFAPPNA+tJS5oADyKMUmeKXI7c0DExSjpRjiikAUgGM0Z&#10;96P50AGaOtH5Ude9ABSfhS9DR3oATqKOfwo/KigoMGmnkU7pSdqQFa7j3wke1cw6lHIPrXXOAQRX&#10;OajD5U5PY9KyqrqdGHlZ2IUbIAp2cGokf5fYU9Rmuc7kOz7U6m544pc8UDJAfypc4Gc1GCfwpQeK&#10;EFgY5ppTnJJpwGRyKXAHFMCFhjtkUzGFNTFfemNyfSgpEa570nGaft+lIV69qEME69KkDe1MXleP&#10;Wn49elNEsU/NimsCVoyR0oyfSgQxFx6daQrgccU7PQ96aTnGKNChpB6UnIBGKcODjFB5GPbmgY1A&#10;c+1PxgYApAOnSlPGDQJsAQce9BAI+tJnJx3xQT8xoEIqDOcYpxGKYOTnqKf1wfaqEwPQ46VGDz3J&#10;qRhx70wLgikNAwoxk5pTgkkH2pcUhoAeMHrTRncKd096coGMdyaBipg1IppoA25HFOTkD1pEkyHr&#10;xzT9xJqFTyacTgc0Eji2Dk0wtzSbqaWGaB2FZsnrTG5PtSt1zxTGPy8igYgALnk07vn2pinDH3p2&#10;7IPNAmI7gd6qSPz/ACqZ2yTVSRsZzQIbIx9CcVXYjPvTieeKhkbsDQSDMMHmoXYbf50rNxgfnUEj&#10;Eg4oJY5iCRnr9ajZ8UjNjqcVGWycZOfWgAduCTXn/iu+E1x5KPwOozXc3BxG5z2rzLWFZbqWTsSe&#10;KFuLqUIDxyc+/rXQ6Edl5Ec8Aiuct+WC49u9bti3ksrHJwRUVbGiu4n0Fo8oeyjI5yorSB/Cue8L&#10;TedpUR9q6ED1OK7YO8UzyJKzFyfSl645oB9OtAPHOBVkh+NLikxgZoP0oEFL35pD0FB5pgL1o60U&#10;EZpABo6UDFHvQAcZpvenZxSHH40wEI9KOlL3zR34NACA8cUYpaCcdKAEWl7UUD9KAFFPGc00ZpRw&#10;etAD+oBpR9KaO3PenY5FAxwpQKaODyacDQAtHY0maX1oGHpQOR70maUAUCDFFGfegdKADrQKM0Zo&#10;AM84ooxz70mDmgBc0A5FJg/WgUAOAzSfypOtLQA3vS9qQHFLQAnNGOelA60Z96BBgd6Q+1L27UEf&#10;SgZYpCA3WlFHWmMFACgDpRmlFFIBM0Ype1JTAWg0mKXtSGJR04oH4UtMQYoxzR170UgDFAGKQUo6&#10;nigYY96KWkJoAMjFApe1J3oEH4UCijjnrQMOnvQOKT8aUcd6ADNHBpN3aigBaB+lIenpQCKAFIPb&#10;r2o49OaBRikAGikz6UuaADvRijvSZoBC/wAqSjjFFIoToec0HpzRRngcUIBCKy9Vt98W8Y4rVqGd&#10;BJGVPQ0SV0OMuV3OTGeKmXim3EfkXBBz14oVs/lXG9D04u6JAecGg0zPI6U4HnrUljtv1pw4xQKd&#10;j1phcBgGg9c0Hjj1oYccfjTAac/hTSOKU8dzk0AUDGEHOKawODUm3J5pCcE8UDuJtHBpy80gHIPH&#10;4U4Anr2oExuOT60jc0/IxTSPlPFMCIKTTsYxQBxnnmlOcc9KLDGEd6Q46HNOI5pu0g4/OgBQDyaR&#10;txABFO6d6ae+fwoADxg9KNvHQ0/0704LnJoQXGAY4xxilxSnrmjGe1MQjYx06Uzqf5VJgntSFeee&#10;tIaGEfLmlxge9SOMCkK9e/FAXGrzyRSrw2aVRgY70vQHigGGMetKoHvSBs/SlwCM0CHLxTjjHakB&#10;49zR/KkIbkimuecUp9jTGOBSGgY8HsKRj1xzTCTRn0pgPBxk0jN1+lCnGfYU1iOfpQIic4qpK3bj&#10;6VNJJjPrVNm65IzQIbI2OagkbIIIpzyA8VXZ+KCRGfHA6dDULNluOlBbPGelNyee9AMQ8nqeKcF4&#10;Gc4pyIM80N0PpQSUr3Pktg44Neb61L+8ZCBnPPrXpFz80Tn0Feb6yd92687ScnNCtzCVyhabhtOM&#10;EdK6Gzg82HPr/Osa0jBbB55rrNMtSUHf6VnU1ehpflieoeDmzpcSnqBiuqHI4rlvCKeXZhT26V1I&#10;5xxXbT+FHkz+Jjhx2oGfSj8KXj6VoZidqCaMcUdKADHvRgA8ZpfT0ooAMZo7c0UlABmlGOtJ0HWg&#10;c0wF49aM5pO9GfSgA/lRj8qKCaAAZAo7460mMHrRkk+1AhcGjjij8KUDpxSGKAc+1OC0mD608daY&#10;wA96UDJ9aKUdaAFFKOaTNA57c0AOoxxSZPrSgn0oAKOxpARS44oABQAcd6M0dqADBpKX8OKM0AHa&#10;kpaTNAwP1o60fhQDwKADoOKM0dqBQIQUZzSd/elx/KgBBS9+lJgmlHXnpQAnXtS9KKKALHcUYIPr&#10;QTkige+KBijFH8qM0lAC460UZ9aD0oGGOaDx6UvXik7UCE6Uv40Ud6ADij86WigBMUvek4pcUAJR&#10;3NHSgUDDtRR1FFAg6Cig0YoGH0oFGKAfyoAb2zS+9KaTGPekAfpRijtRmgAGRRml/Ck5oAP5UHnF&#10;KetGaACk65paT+VAIKSlPtSHPpQUFJS8ntSUhC4OaaeRTsUlMDB1i3IcSgexrNjc45rqLuETQlSO&#10;orlJA0EzI3GK5qkbO53Yed1YlBzilD4/Oo1YYzRkZz61idSLKtxkU8NxzVdWxT1cdDTAlJA70E5H&#10;So9wPtQDn6UwHHA5pR06U39KcOe1AB+FN9sVKAMe9NI4NAXGjjpSgGjbxzTgCRVIBu3BNO2Z7UuO&#10;1OHAPHNMTIynHtR5YJxUmMj3oAyKAuQmEbhzmk+zg5PI/Gpj1FA+Y0WHdkBiAPvSCPI5/OrBXJpo&#10;69aAuRBMDr1pwU+mKdj1p3IJFFguRjHXFNIy1Sdzmm9zSGIM5/ClwAfekzjFBNIBW6Z70gIo5OcU&#10;hPGO9AAcEnikxgf1oHHJpM56cigB6gY96Un5aYSAOOtOBwB1oEAbJIzSk8+lN/DFDEY5pAIf6Uw8&#10;9aRnz25pM8HpSGISS3BOO9JnHfmnDCr60zdn8qAHbiPyqFzwfmxTmbH5VWmkC+wNMRFMxzgGqrvg&#10;inyODmqkkm4UhA78Z79qgds8AnHrTXYk9ajBJOKLisP+8TxT1Q45AFPiizyan2YAGOKZLISpB6VD&#10;ISegq0/T39qgK7mGOaBFWVP3RAPbBrh9VsVS4Zz3PevQJEBwBWHe6Y15cbAveh7aE83K7nL6dpzS&#10;zA7Pl7HtXbaTpZ3AKp5rT0/w+kNvGqr29K6mz09IFUBRnFXGl3OeriL7Emj232aILjmtkZx6VBFH&#10;tHpUwxjqa6UrI5G7jgcmndfem5pe3NMkM+gpfagdP60Z4oAOKcTTeeBQcg0AB+tJkA9aXPpSHA7c&#10;0AHFHf2pQc0h4+tMA70vekxzRQAHFAowPSjP4UCDBH50nGaXH45o69qBijpnFKKAD3FKvX2pDHDG&#10;KcBzwKSlAx1PFMBeaUdaTr3oOcY/UUAO70vXvTRwOetLQAlLnFJS9uKAAHI4FGc0mM80o6e1AB1H&#10;NHpQOKB0oAOO5oGPWjA9KBxQAflSfhS0ZoAT8KXqOaD60g9jQAvak69KO1HagAA/OjoB3pKCelAB&#10;g9aWkB5NHegQvWlPagD0oNIZPjkUCgUvrTGNbdgYxnPelHT5iM0UZxTAXr2o/CijNABR0ooxx2pD&#10;CijPajjNABxS5zSHFGRigQZ/GjrR2ooGHTtmk5P0pc0DmgA6UUA8UnNAg+lKRjnvR1ozQMOaKO9F&#10;ACZx0zRQehoA70gEyBxS8Y/Gj+eKByPagAFFLj8RSfyoAXmj8KQ0vbFACfxdPxox1o70uKAEo79K&#10;OvFBoGJ070nalzSenNACg5ooHSg/jQIRlHesLWLEuPOQHI61vHAwOajkQOhUjtUyjzKxcJuLuji0&#10;k7d6exzU2qWLWsxdF+Q/pVJZc9cVySVmelCakrosB8CnButVd/zdKkD8e9SaJljcQfxqQNmqgfJG&#10;fWpVcZ61SC5Orc+1PVs96r7sU9GJOTQBOWxjFJknNNyDRu55pjH856Uo6jtSA5Gc0mDmgQ8DJ5p4&#10;FRg561KMYPNUiWKBn0puADk04njNJ/KmAmATxSkAH3oCkt9aft60BcYFyDxzSMo6VImD2ppGD9aA&#10;vqQgA0EjdUm0AVHJ1wKRQHHfvRx6UgIwPWmljke9DAG5puBnn+dKT70ijPB6UkMUEkelBI5pGPvT&#10;S2O3NIBC3b1ozkYHemk+uaUYxnNADsYNKewJpu/gim56UgJAaRjnP86jLZFNLYxz1oAcRxSE4+lM&#10;3ZyQfwoLfLzxQAFjn2oyPxqPqc5zSs4A69qBMR29B2qjK+STxUs8nBqjNJknHrQIZI34CqrsME9v&#10;WpJHBHX3qoWL5RfxqQFyztwKswwk44pba35yetX0TaKaQmyNYwo6UjjBIxUzYA96hlwQT2p2IK8p&#10;AFIseOc0MNzdOKeBtUfSgCILlz7VJYxx/aQW60KMBifSoo0ZplVM5zgU1uRNXR2VvGhC46Cr6R+o&#10;rNsbeSCFd7HNacLhhXUn3PPlGw8DApffHSjp9KcKogBn0pelA+tGQPyoEL1FA6c80gpc4oAKDRnn&#10;migAzkdKCfaj+tJ0HWgBfzoyPSjIoxkUwE79OaO/FITzjNKAMUAGT3pc5pKKBCj2oz6UD2oFAxwz&#10;680uRSLj/wCvS4P4UgHZxTh64phyaePrTGOzR3pvejkGgB2aPrSClHSgYE0ueKD6Ugz60AFLSfzo&#10;we5xQIXNA60nGKKBi55zSd+KB+FAzQIX+dJ/OjPpRnpQAYxQCSPajORQOnJ5oGGOKDn1ozxRmgQm&#10;KCOlAPrQeaAAUA5NJ/Ol4oEL0pcmm9B1pc0DJ8+1Lmk5zjigHmmMUHOKKQGjNADh3o4xSfzozSAX&#10;GKOKKTPFAxR7UmaUH2oyPxoAD6ij60GjFIQmKXHPSjFJnFMBcYo9+KQHvRjmgYtJQBxR/OgQD3NF&#10;H1ooGHY0vNJiloAOcUUhpaACkBz9KD9KMYpAL0oJ4opKAA9aKOmaKAFzkmkwOcmlA560hwO1ABgD&#10;pRRzjNJnmkUAxzSdxS560YzQIXGetIeKUdaaaYhfT19aae9LkE+1J9KAK9zAtxEVccGuR1GxkspS&#10;QMxk12xHrzWbqsCzWzZGazqRujalUcWcd5vHNCSnuTzUc0Jjbj1qHzCOvauVo9FO5dWTJ4/OphJu&#10;71nrJx1zT1kwKYGorjHWnqxJGDVBJTgZOasRy5wAaBpl5W4FAPOarxt8wHarGBmmUOzxxTgc03PO&#10;DSgkEccUxCxjaKmUgioR36U9eDTEyUYx0pCw6UKcijHy5oEGcYpVcnOai7/jTgcd80DsTIQBgU0k&#10;MeB0pqvxShgDzTuTYacg4/CmFeaczcg1GW6knnvSKQ1+OBTAwLelKXHXv6VHjOKVyyTtTS+CBnik&#10;J4ApjHHUUCHNjqKaW6+uKHOFx0FRMwAODSGOJxyTmlDe3eq5fjil34UHvQSycv2ppbA61WMwyc4p&#10;rTYHBpAWfMwOuaYzemared6Gk84Z4NAFnzMA9hSGTIAFVTJnjtmjeQM8UAWt2Dz1qKSTjAqEzCq0&#10;s2eM0CHTSg9DzVJ3JHWlkkJzVZ3LYC81LYwclztFWLa37nrS21tkgsOlaMcIXtTihNiRpgVMAKcq&#10;D2oZsCmSQPyc5qvIQByanbJ5qF+vrTERhfm9aV+4GAacBzmk25fFIQFQsZ/nUUTeXPHJxgHNWJeF&#10;AqDbnHFAmtDrV1OCeNEUjdjkVZtnDNwRiud02xLvv6etdDDGIAT7VvGTerOOpC2xdAHel4x14qGO&#10;dG4z+FTA57ZrVM52gA/GijPT1opkiilpOlBoAXsM9aTNGTSdT7UxjsEUmKO/SjPFAgFH1opM8dKA&#10;FNGP8ij14oxjtQAUhOD7UoFKetAADnpTuDmkFKBQAoGBTgTxTR9KcBQAADrTh+tJgntSgHPSgYvP&#10;GaO9L0P1o6GgAAooB70YoAKAaTvSgZoGHA7UDkUHOBzSduaBBx9KWkxxRjrQAd//AK1A7c0Y5xR1&#10;NAxfxpP50E0c5FAg/CjFHPc0o6etABk4pPal4x70h+tAAAe9GfSj8aM560AIAaO9FL0NABgUh9ga&#10;dnmgn0FAE3ejOOaOvSk7nimUKO1LSAdqXpmkIXp60Z9qTP5UZx9KAFzk0HNIKPwoAUUDrzQOtGel&#10;AAfxpfpSEYNLSBB3xR17UUDr6Uxhj2pMe9LR06frSAM8cUUY4pMUwDpRxmjINBHNAB3oopaQDT06&#10;UvPajFGcGgAxnFAo7CjHFAAfbmjNAo7daACjHNJwKXpQAd6QUcZ96WgBDxSE80ufzpO9JlIM/wA/&#10;Wj045oPegUhi55xikIpfrSGqIDAHek4pT2pOvNABg1FOm+MgjNS0h5FA0cRfxGO5Yds1nywBuRXQ&#10;a7CFlD461ik5BrjkrOx6FOV4plHbgkEnrSqcHjvU8ibl461W2kN71LNUydW6HtViOQZ5qiGwODxU&#10;iN155pjNUSdOc1NHJnrWZHNjjmrCyjrTGmX9+eScVIr579Ko+d69KmjkAXOaEyicE7+eBUwbIHNV&#10;d+ealWSncRZDZHWkzxwahVsdCMUM/wAuaLisOZsUnJ6U3dk0qnHJxQMkBP6UoPrUQfr0prSY/Clc&#10;LEhbPOe3aoy2aj8zOMZximbwMknmgpIeccetNJ+vvUUkmMU3fu6n9aLjJd2TSMwbio2f5T/jUZkz&#10;znoKBEkkmB1xUJbjJqJnLNz3qNpPekS2Sb+c+lI8mMc1XaYAE5qs825gcnFFxFlpC2eeKQSZGTVQ&#10;y479TmkLFhycUhk5lOcDrTg7Edarq3v27UvmE9OxwKBlpXCjjikZ8dTVbcT3NIxIPB6UgsSNId3F&#10;QPITyTSM+eRTQjyH2oENy0jYH41agtcEZ5PenW8GDyKvogz04ppEtiRR7RjFTLwDgfSlAyRgfSnb&#10;cD60xCdR1pjdMU480z60DIW+UZ/SonXP51O59PxqvnJoJEPB4p0QJyaaeTxU8aBU/nmgViGUksB+&#10;dMjXMhPpTmGWJ4xSxAAbucfzoBnUaNBI8W4Lla0Jl28Hr6VY0Nol0uMrxxzVS9uFadsdK6GkkcXM&#10;3JnP31zJaXYKNwe1aFjqizKFY4asfVZPNuAB2qnGxjPBxWKm4vQ2dFSidwrhgMU8Z9a5uz1Rkwsn&#10;OK24bpJVG0iuiM1I5J0pRZZBozTQ2RxS5qzIcAM80Ee9J0HNGfSgBcDv1oPHXrSEe9H+c0AKOlIT&#10;xjvQPrQfyoATJ45xg0bj6UdzRyDTAcOlAPSgewpQP8ikAoP50o5PSkpRmmMeBxRjGM0DPcUvpigA&#10;GOaUcUUfhxQAoNGaOvtQTzigBOe3FLz60D/JoJFABye9LSUfSgYoAo7UnFHagQCgHj3opaAEzzjF&#10;HU0A89hR3FABwetH0pT0pAKADHP9aUdKSl7UAGaTgCjP50p596AG8H3pQPaj8KXtQA0emKd7Ug60&#10;uOaADPtQfpRkCg7fegCXoRx+lL3NJgAClJ70DAelAB9aQ9uKMUAO/nQRxz0o9aOlABnHSjnHNBPP&#10;FHSgAxR3oHXFGOaBgc9KWjHp+tBNIQYJ9aBRnrS9fpTAKTjNLRSGHFFGBjjrRg0xBx3oA9elIaM0&#10;DCl47UnU0D6UhAR3zRSfzpRQMPxoBoxRjjtQAo470nbNFA6UAFGMd6Dz2o5oAMZOMUYo/KgdTTAS&#10;kIOeacfc0mMmkO4mDRjoDSjANJikkMWk+tO/GmkjNMkO9JxS+mOlBoAT8aQ0vSkNAGTrMHmWxbHT&#10;muT6ZrubpA8DBhxiuInGydl9DXPWWtzswz0sNHXp0qKRMHIHtUnbr1pCe35VkdJVK55pvIPWpW4N&#10;J+ANJjuIr8gGpg45x0x61ARg+9ID1ouMtCTdzmnJKQQM9KqbzS+YcgkfWgZpLMOxqVZxj1rIEnNP&#10;WYjPJpjubCzbgcGpBJxyax47kjvU6XW7BzxQmM0t/NHmDB9KoG4A78003HvTuBfMoB54qFp+2aqG&#10;4BJ5qCSfI46ilcaL5mxUZnz061RE+/AzQZuDigC68oJz3qNZCeelVBJzz6UvmAAYyKALhlGOtQtL&#10;hjVR7npmo3nyMZzSuIsvMM1A03HB/CoN7NnNAXJXntRcLD2kJyKi6AHqelPA3emO9G0YGBx2pCGg&#10;9P0FDZHSnlen6U8p6enNADEQ9+mKf0IxTgPWms2D7igBGOBjNQsf1pzZPQCnLHwCevpQAxELYJ6Z&#10;q5HEB+dLDEBzirKpx0zVIlsWOPjOBkVOF7DtSIOMYxTwD9eKBCrkdaTP6+tPAxxTe5zQhjTx+FRE&#10;8GpHNRtgA8cUxELyZOKjOB60McNzwKDjoKRIqpuap5Dtj6UxAFGc0rtleeKBkOMqe+avWNkbhlXH&#10;HWqQ+aQAV02iwYTcQOaqCuyJuyLsVu1vbhFOB6VjX9z5BIPU10cuAvJ4rmNZUPOoz0qqjtsZUldm&#10;cMSEuxyTTWTtxUpXaMegpNylOM1idNiMLt5qaG4eJhtJxTD7D86QDOeOfpTRMkmbdrqmQFetKK4V&#10;xwQc1yi8fnVqKd4+Qx4rWNRo5p0E9jpxgnOacfpWPbalkYfitFJ1kA5reM0zlnTlHcmHpmlz2HNM&#10;3DtS5qjMdmgE+lIKUnA4oAWkJz1NJ3oNADloHXvTRnv0p2M9+KAHj6U4Zpo5penWmMdmnDikB7Cj&#10;rQAvFH44FA6GigYufSjPNIDS0AH5UYzSUoPvQIKAM0vPpmjr0oAQUUcnqOaXrQMTk9DSj60n0/lS&#10;jpyKBCbcmgeopelAPSgApBn8KUk/jSDr7UAGO4pR0ooHK8UAGSBmkzkDml7daOCKAEzijrQMCloA&#10;SlzzyKQcmlzg9M0AGfpQfpSDFLyKAJRxjil7nikHygZOffFLn0oGIPpS5o5zSdKAHdaOc0meKMnu&#10;KAF6Gjt1pM80DvnpQA4UmTmgcCjqc5oGGO9L6UlL2GDQIOaMUc0DigYe9H40nWl79aQATS0meKO9&#10;AgNGM0HHrRTGAHWjFHWlpAJR0oI4ooAM+9A4FJ2pelABSd+vNGRRnigBTR0pKOM0AL1NH6Unekz6&#10;5oAd2NJnBozxSfhQAA//AK6KM8dRTS3Y0DJMj6U0n0pvmDFMaZB3oES8UnOKrvdxr/EKgbUYxn5h&#10;+dJySGlcvZAFNLAd6zjqKHoarTX7EHHFZuokXGnJmnLMu3k1x+oBVvHxggmtGW5duprNufmbcRWU&#10;58x1UqfIVyOD35pp5604HNKRnpWZ0Irlc03gcmpWXGB7UwjHTvTAbTDk1IR6dKQjtSGM4575NBX8&#10;KUjHNKAcc84FAXIih7UhRvrU3OeaMc8HNAyFVPQZ96duYVKoGM96AP8AOKQ7kHmnIznFI0zZxVnY&#10;D2qPyhnB7+1AJkQlOOpqMyZ46CrPkjPQUhhAAI70D5iDfwMZ56Ued9cVP5aj0OKTYDQFyuZTu6Ej&#10;FBeRgMcHH5VYCr2FNC4xxQBD5JI5P0oWMAcZzU7fdwB05FM/i46UIL6CBc54oAHb0pwBNOxQIYEw&#10;D7UoXPQU/bnr09KeOO1AXI9oHvRjr6Zp3Skxx6UCEOOeeajPU07jIHc0qoT1GKBjUj9D2qwkecHH&#10;NKkeFqdVxz6UxAi4FTIp3dATTQtSovTmgQ7bt6ilX0pQM/hSYx6GgApuOc5pckfWmNls84pgNPHT&#10;rUT5wc9KkOahbjPoKBDCM80RoDyaXbuOPzqYLgDApIBCAF6VGxwPepWOOKgck0xD7Vd0gHcmu70+&#10;wWO0U9yK4Ozcteoqg8c5ruRfNHaqvfGM1rTaWrOetduyGTuAG5PFcrcky3Tsc9eK2bi42oxJ5NY6&#10;gsxJ7ms6jua0Y2GFOvejYNvPFWNgCmm7c8VmbFZky2QKQDgE1aIxweTTRGKYiAL8vvTgG9OKlKd/&#10;WkPTFMloTkdKlinkjxjIpoAK0u0DnFVexLjcvwaj/C/GO9Wxexdc4rG6duadgMME5q41GYSoRexu&#10;LcIxzuqQOD3/ACrmZYpowWgkIPpVCXxBe2HM0JZR3FbRnc5Z05RO2yM9qB64rkLHxxp1w4SSby36&#10;bX4rpba+huVDRuGB7g1dzIuA0owTxTFbPIxTweaAuSLSjvSA0o4FMY4E96AccUDil/AfWgAByD1p&#10;aPajt1oGLSc5oxQPWgQvJo4I6UdelLjmgYmcd6Wk7UdQcUAHelOKBnigZxQIQdfal4PFGeaT2oAU&#10;cd6BSfxUDB4oAUUCjHtQeooAO/SjtxQCcGkHT/69Awxxij/PWjtQR/nFAgzzQTxQKOw9KAAUp68U&#10;g6mjHPtQAdqBjHNHSjr6fiKAJuvBoXjNIMZpfXJoGKBSd6B2FGaAFz+dB6UUUAGMml7UZpKAFHPe&#10;gjn3opKAF+lLnPSk60YoAXt6Ud6Sg8UhhQD3zxRxx1pQMUxB2o79KO1JQMX8KMUd6M4pALRn0pAa&#10;PSgAOAM5/Kkozgc0daAAH8KO3ak7UdhmgBQaSjjtSE0AO6UlJn3ppcDrQA88UmcZqCS5RPvMKzrn&#10;XLS2BMkyqB6mk2kCNckDvUbTKvVsVweq/EfTLIMFnDsOy81wmq/Fa7mZktECA92PNS5dikm9j2q5&#10;1a3tlJeVQB6muV1X4iaZYNtNwrt6Kc14dqPivVNS3Ca5fB/hBwKradp93qcwAVjk8k1N2/I0VPue&#10;tn4qxSyhILeViTxxV2PxJqmoYMcJQH1rF8O+Do7dUeRAW9TXbQWcdugVUHFQ9OpcaKZVt1vZsGaU&#10;jjpV2OEIOST9alK4xSlcc5rNs6IwSGjHTBpCfzp3Smt04PNTcuwxiSP/AK1VphkVZPB69aRYvNbF&#10;Iq2hlkbTx2NPAyPfFPuYTFIQR3qIetMSdxCKawBFS8GkK+3FAyFl78DNMJ7VOVHcU0rk8UAQ8GkU&#10;Y/oKk2gnHSkAGBQAgGacFwc0D5eKcOec0hjQMUAA8GnkDHHXvSBcdO9ABgHpRt5607aQwpcYNAxh&#10;GO1MIp5GOSKYx54oAaV9KQLxT8d+cUAZPSgZGAfyo2E9eOKk2gZpMZ/KgGyPZ3PSjYGNO649KU4z&#10;70AM247U4L0z+NKM9adjGaAE2gelIV9DinMetNPrjrTENI5yBmmY9TUmOaUJk9OlSBGI+nX8KmVC&#10;Tn+VSLFipQuOaYDVTvUgXGKcoGRxTsZ46igEN2nI4qTGV4FOC7aAKaAaCO1Ke/GKMYY9KMjFADfa&#10;mkD/APXTyQO9Rs3FAiNzjOKhbpxT3fnFIq5JJFADoxhc0pY8nHSlJzwKaemKYhp5PrRBEZpQAO/N&#10;IQT0+la+lWTFgxHFVFNsmTSRfsNOjiUNs5PUmjU90UJZAeO1bYjWKEeuKyr5g0Lg1pUVlY54SvIw&#10;oHkuPmfOPSphGB2NPhj+U1IVIWuc7EQMAOtRsQBU7L+VRFMtUjGA+lO24xmnbce1Iw4pgM7Um0U8&#10;KSBinbcZpkjFQleacEwAKevOBTttO4rEYX2pQKfge9AFArDMdKgmgjmQq65H0q1tPSkZOgFUmQ0c&#10;RrnhRLhDJAvzAdutc5a6tqvhy5C+YzxL1Vs16qy5zxWFrWiRXsL/ACgNjrito1OjOedK5e8O+NbH&#10;VY1R5Fjm6FWNddHMjgMrAj61836rby6Ve/LlCDwRXReH/iJdacyxXhM0QHXuK01RzyptbHuqn2p4&#10;x+Nc5oviiw1eJWhnBY9VJ5roI5FcZU9apO5mSjPpS84pAc0o9jQMdng0nGaOtLj2pgH4UYpOOM8U&#10;7GTQAnvS46Gk4z0o5oAKXGKDRQADrxR1pO1FABS9qO1FAhM0oo7+po6D2oAO1ITnmlxn6UgAzQMT&#10;JNKM4pehpO1AgpfqaTtRQADFBoHWjmgAzRnmgdaO9ABSkg0g+tBoAlH3sUoHWgZzR0JoGGAccUvT&#10;pSdQKD0PGTQApzR60gz6Uc5oGKKM4xSDJpRSAO9HcUoxzxSH260wFo685pAaWgAz+NAP4UfzpKBC&#10;g570c5NJRSAWjv3Bo7UnIpgKKTJzRk5ozzQMM0Amkzz0pAfakA7JxRnrTS/HOKie4RAcnigCc00t&#10;jvWZc6xbQKS0qjHqa5nUviBplmGBnVmHYHNJtIDtjMq9/wAary38UYO5hx7149qXxWYsVtoSRjhi&#10;a5HUvHmq3zMFnKKegWjXoNRk+h7vf+KrCyUmW4Rce9chqvxSsoNy2+6UjjivFLnUri4bdLKznvls&#10;1UM52sScn1o5W+poqd9zvtU+JWqXTMsJESnoc5Ncrda1fXhbzrmR+e54rLWRgwZfvBsgdaaH+9kY&#10;5445oUIlKFiVpmZc85B6HvUAZ5HxjntSojycAFufpXa+F/CD3siSzJxnIokzVIzPD/hq51J1d1Ij&#10;z+det6D4ahsIlwg9ea0tK0WGyhVVQDHoK2EjAArCUtdC1AjjjCDAxgU/bwKk2ZzSNWbZokMx+VJj&#10;HB5p+AcUEYFSUMxg+wphGalA57005xnAqRojKg96ktl+fmm470se7eCKa3FLYZq0IMYesccHArfv&#10;EL2xBrBP3jVy3Ip6IUdBxxTuvIpAcilx74qDQQrzSbf/AK9SHg0uPzpiICnJFMK4NWSuCKaVAHIo&#10;ArEZJ7cd6cByRUjLimgc8UAJtytA9x+lPUD1pdooGmNB5/rSE855p5U5ppGaQxvUUwrg9OtSgegp&#10;hBxz1PagYmM4yKNvPGevSnKDt/ClNADDz2600jt0yKeeMevamEE9KBjMHI4o7nipCnIODQF3EUAM&#10;C4/CnE8detLtwOlBXJoAYfp370YyRxUgT9KkWPvQK5EqE1IqEDFSrHz7VIqYAOKLAMUE9qlCj0/C&#10;nADHSnYHUUxEYXjpTgOOBzTgPSl29+1AxDk//qpSeKTH1pQuCP8AGgBvc0hxxilYgZ55ph/HFADW&#10;471A7Yp8jANUaIZWyelADUQvzUxG0Y9RT9oXAHSo8jPT60xDSNp45ppYBaUkluvFQytwcDoKQDoW&#10;VrhVJrttGjUpk9q8+06yu5tRE5BCeld7aMYYRk4rak7K7Oesr6I0bxwq4yK569ly2wd6tXN4oBLN&#10;WWHM8hfsKmrO7sOjTa1ZOg+UClIxxSgcdaRiOn9KyOgifHamsuMd6ft9KRqQxoGPelK7gPSlK89a&#10;eOlAMjCYFBHHrTz0Ap2M0xEQUgCnde1KRn6UAelACYpGBHeptuaQqB/SmSRD3pSFz0qQqD2phXnG&#10;aaEMZcmoZkBU96sEYqtcOEUliMAU0RI8x8f26xqkgAzurzuST5j+ldp4+1dbm6EEfO09q4J2LHPQ&#10;cZrqjtYwtrc0rHU57GVXt5mRgeCDXoWg/FC6tVWO/XzAONw615TuPGO3tSiVivX6UWIlTUj6e0Xx&#10;rpmqKuy4UOf4ScGujjuo3AKsCD6V8jwX0tvJlHKMOcg4rqtJ+IWr6cqqJvMQY4ehNmcqTWx9Jhga&#10;dkAZryrRfixaTqEvVaJu57V3OneJtP1FA9vdI4Po1PmRm1bc3M/nSjj0qBJ1kxhhipAaokk69qBS&#10;UA0DF6d6U8UgJNKDQAZ55HNIPxozS/hQAnrS5FJ60D8aQB3pRSDk0vpmmAZNGeaUmkoEHTtQOlFA&#10;xjpQAfhSE0vb1pD1oAQUo47UZxSZ96AFFFApcGgA59aRjg0o55/lQRQMk7jFApQKMUCDvRmjAOKT&#10;NAxe1J1zzzS59qTNAC89qMmjsKBSAUYpM0Y96KYxeppaac560ZpCF6jigUlHFMBeh6Ud6b6UHOaA&#10;HdvajNMLAVE06r3oGTZpCw68Cs6fVIYQS0ij8a57U/G2n2KMWnUkdhQK6OvaZUHJFZ91rNrbKTJI&#10;oH1ryTWvilIwZLJOTxljXn+o+JtS1J2M1w55Py5wKnV7FKLex7lqnxC0yzVgJ1duu1TmuE1j4p3E&#10;xKWaBQe7GvNpboOVY5xtzwe/T/69VN/3TnknNPk7stUzevvEWpX7OZrqQgnOAePpWU1wWwcnj3qs&#10;XG445/px6UgfhcEYPrTsl0NFG2xI8zA/TtnOaY7E+uDyKjdivHbvTeW6npTuUkh24twD1HWnBDsB&#10;CdDjPaozg89PQ4pyffVRwTjmmUSlyX7Z6dKACynvkgf/AF6aAzAkDOK0tIsXvbpYgmcnkiobshJG&#10;z4S8PvqNyJHUlM9+9e26TpcdpAqhcYFZfhbRUsLRF2/MAM11aoFFYzkWlqNVAKcE4FPHXpQTjpWT&#10;NBhGOB2phqQnJppFSUhvf6ig54p2KT3pDG+pJprCn8jJpCOOelIZFVu0jDDOOKrEdK0bFcgA9fan&#10;BXkZ1HaJFdpiIjFc3Iu2VgfWuzvLXMBb05rkbpcTtV1E1Iim01oVxwcdfSpMdu1NPIpVOag2Q7GD&#10;0pcYz+uKXuKVTw2RzQh2ExQBnjFOA9vxo+nSgRGy5zULjB4xirJHFRsOD6UwGKBS4xjPWgDH0px5&#10;xSGJ156UmPxNOX0pOMc4oGNIwPrTCBUhAxUZOAKQxRggemKQg5pV5Az70pGOKLgREZzgU9UOOetK&#10;EB6U9RnAoGN24+tMK4/KpyAcfzpjDNAEZHbvTlTocUqruYDHAqYKAcUCI1TgAdzUipj608CnEYNM&#10;BqrTsDgZpwHUU4KBj1oAbt6gDml2kdvwp+ME0GgBoXpTiMjp+NHQ4oIwMY5zSAbkDk9KaSNxp7j0&#10;FRk4GcUwGsSODUbMFUkjtT2I/wDr1EFMhP8AdFAEao0j9utTbdgwKcvyjgAUmfMwPyo2Dcae/wDO&#10;o2GPepnKgfSoepz2oCw32qzp9oLuYgjKg81nXVyII2YnHpXT+G4CLJJD95+TTjrKxE3ZGna6bGig&#10;bRgCluYtilQOK0cbU61TuXAUkkV0TskckW5M4+6hmN8V3Hb6Zq/BHtTGKSR1e7b2qZT6da5Va9zu&#10;1sLg4prHkU7kUhHOaGAw4AoxkZpe9Lg5GKQxMc8igdKXaTQRQITHGe9GOO9KM4/xpfxpgMxgYpVX&#10;k+lSbc+lGPSgQAdqMfjS/Sk7e9UIQjAOajJ/CpDzVO8uorSBpZWARRknNOxNwu7yG1haSV1UKOcm&#10;vK/F3joys1tYsQnQuKyPFnjKbU7yWG3dhbKSARxmuNaYuPXJx2reEOrMZNtjrid52y0hLE8knrUI&#10;yMHHAPNPfaXO0Y56E0wYU4ccfXmtrCFYZGVOKQqwwOOKaDuP0pofLcHn1o0AlQYOCOc9adtw2c/h&#10;UasQP1NN3du1GiYWZYViOnrjFXbXUri1ZTBM6NnqDWdghe4OeRnFAkIG3qSeCe1JpMlxud7pHxG1&#10;exCq83nKOz9a7nSfixZy7UvI2ibuRyK8KWQj5s8Zp6yuuSCeeetTy22M3SR9Wab4jsNTiD29zG4P&#10;o1ayyq3Qg18mWeq3Vk6vBcPG2eNpwTXa6J8T9TsmRbk/aIx3PWi7W5m6bR9Ag5pRXG+G/Hmm65tj&#10;STZOf4G6116OHGR0qk7mY8HmlFNBpQenFMBT9KWkGTRj86QxQaM9KQUuc0CA96AaKAe9MA/SjPHT&#10;NJzjmgCgQopCT6UdKQ56UAGaD2ox6UYzigAHWnDrTRS9+maAF6ZpCcUmcUuM/wD1qAJvQUDpSCgD&#10;JPNAC9celFJ0FA5JoGKTRjHakJ57GkoAWjtijtyaPagAB60v1pOPWjvxQAYopOM00uB1NADicfSk&#10;3Cqs93HECS4xWFqHii1s1bMoJHbNITaR0jTqB1qpPqMMQyzqAPevOdS8duVIt169Ca5e98Q3d3gv&#10;cNg9QOMVahJkOaPS9S8Y2doGAkDEdhXJ33jq4mOIBtB6E1w8twXBbJyTjJ5qJ7kqg7tjt61tGh3M&#10;3UbNfUdcvJcmW4Yg9s1yeo35kdvmPXPWi+vSQwJ71jSSk5JweeM96U7R0R0UYN6sC5xkknv0phY5&#10;Jz9DSbznnIx2pgJYdQDWOlzrsSOy7VA4woHPriotw2/MMfQ9TQ4yPcigY3rgDgg8/wCf85o6DDcA&#10;ygsCBSKxyFBwByO1Jnc5LCnMMYJ59vagYhUKoypJJ547UgC4HPXg5pxICFWzz0BFMBHBxz6g0ASE&#10;oNoPA9cdKeGQqgCssm7JbPY/5NRFzM5LAZJ5NOUkdifagdiVQWbapP516h4C0AfLcOPm7cVwehac&#10;97qEaAZG7mve/D+nraWiKBzispsIo2baIRoBj9KtCkQYWn/rWDNEJjrTDTycnvTAR3qSkNwaOee9&#10;PxzSHigdxhH60Z69qO44oyaQw4FNPSnEcVGx+tIAxkirdq3l4NVUBYj2q1nYgpx01M6nYnvtVCWx&#10;UYyR1rkpZhJKT1q9evuzzWSgIkbHrSlNyeo6cFFFhf1owQfahTnFSheRQWhAc896XGSfSmhcN0pw&#10;6d80DHDnjOKcAPf6Uwc5p68j8aAGkUhXg1Iehpn+cUxEWM5pSpxj8acvWnFc0gRGABSNye1SFST2&#10;pCMDnrSLIz/So2HpUxGOaiYcgdaTGIv8qd3BNGPT9acAM9KBgq4xmnY4oAz7UuBzzkUrisJgDnNM&#10;OKeRg8dutAGTwKY7AgwM4p5z6cjpQFz/AEqVU5oExq5xzTtpP0pwX1pwWmIaqU8AntxTgvBPWnge&#10;lMBmCD0pcc078KQ89OlADSB260mDindB1pjnA9KAGM2DURPc8Y6U5jk4oWMt1oGRrGZST2qTaEXA&#10;FTjCrgcVG5HamIgbPTHWgDHNPYA9BSEYWkBEwLHio3yqE9KsY9BimNEZzsXPNArnJ6rM9xcJCoO1&#10;WBOK9H8PSf6JFweAKo2fhyHIZk3Mea24YFtI9qrjHStKdNxfMzGrUUtEaE1yuABWDq9+Io9in5m4&#10;FUtR10QTmFQS9Z0ZkupvNk9elRUqc2iKo0basuWqHAZjyeauj5RTIlAHFOJ5qVojZu7HA/zpD7UD&#10;1oAzQAirzTsfWncD6UHmgVxKSlxgd6OooAMZWlx74oGAAOtKFzQK4mDRnnn1pccUBc9KYBgkUYqT&#10;aBTZCEX+dUkQ2U7q4S3iLu2FAySa8Z8b+MZdQlks7RyIBwSD96tn4j+K/L3adav8xzvIPT2ryd5C&#10;5yTk4rWEb6siT6CyHIyCCfSoAxBHfnignAHHXrQW44x19a2JHMxz3U+lOV9zhT79e9RLnggndnpS&#10;HrjNNCsTEZBKnkHpiowCuCO5zSbmCEBiF7j1pyvtHIz65p3TCwmTz1z9KVgysAQQQO4qRCDuPGT0&#10;phVmPcn86LCvqMZiSSO59etGTnA456ClKE8Enjge3enBc46fhRYYpDbQ2Qc8daUA9D8rDimhS2B2&#10;HWlAwcnPHrSsAvRsE9uualilIGec9jnpUTKDjacn3pduSM8ADtQyXqi/Y6hJa3CTQyFJE5BBr2vw&#10;j8RI7qCKC/wkuAN+eDXg6ff6c+uK3tPZ0UEHt2qowuzCsl0Pp61vYrlA8bhlPcGrYOelfP2i+Kr7&#10;THUpMSg/gY16Vovju0uwsdw3lyH16USi0c9+53Abnmlz+tU7e9huFzG4bPQ5qyHyOtIdx4zmgU0G&#10;lB9aBjqB1pBSigAHTmjqB60hIGaAcigQvXjpSGgfWgnGaAEBpeQKQY70tACj60d6QHrRmgBc8dKQ&#10;896M0pP4UgJf5UetIDzQT2pjF6UmeKBxjFJn86AFzRmkyKaW96AH5wRR70zcKRpAKAH5pjSAHk1S&#10;udQjgUlnAx71yWreMoYCyQsGbGMij0E5JHW3OpQwKSzAY965XVfGUMAZYm3NXBal4iur1yXkZV9A&#10;axJLlmONxyRwT6VrGi3uYyq2Oj1LxZd3RYeYUX2rnpbyWaQZckkZJqozMXIHTrSK2ASf/wBddEaS&#10;iZczbuOMrk788A800y4y2fwqNn4yD1HNRtlSw/StEhIkLk4BOc81TuptqkZxU5kOA3Ze9ZGoTFyR&#10;nk9qUnyq5rSheRTmnaRuvGepGKrn7w9KTPy5XkUEYAxyDXE7s9RRSVkJlgc559jQDlcEcZ605gMY&#10;B5oQENn0POamw+g1fUnIA/OjO4DA5x1Jpd4I64PemA8jNUP1JOmcjr0oHTJHTpSZC5+bPofSkBLc&#10;nnFAgPGRn/8AVSoq45bAJ6D0oGAARncec0isM5LfpSsMcRgNgHjt7U8LuYYJ/wAaMFcEYO5c4z07&#10;fnVzTrY3N5HGASSR1pPYD0f4e6KNouHXJbHJr1u2i2IAOmK5vwtYLaWMSgYO0V1SDP4VzSZSQ8Lx&#10;3pe9AyBSGoKE61GetOb6Uh7VJaFBzmkIzSDqetLjNACEYNJ04A5pT1xik6UgGZ/SmsM96ccc1Ex9&#10;KQy1bR7iMdK0pNPaSDIODis60fGPWtj7aiQ5PUCtYKNtTmquSlocleRlCykciseNv37AZArdv5A7&#10;u3QmsaNcSE4wDWFtTqT90mT9alBIqIHB/WpUPGSOaoQ5gCOvNR7iGx7VIB3pGUGgoKcvQZqNTnOf&#10;rUgPI4oEO5OaQjApPp0p3b2pgNX6U7aQKUDp6CnAcUgI8UwjrxU3IprAnv70mUiInr7VBnmp2xjG&#10;aibrSKQDNSY/lTBwKcpyelAx5AGBSgAUqgHFP20gISPzoC8jOealIJIzzzRsyetIAA9P5VMq+/ak&#10;Vce9SAe3SqRLG4pwXgUD2p2cDnkmmAmPalJ7fnSn2pmTii4heecUZ6Z6UjEAUwkmgdhzN2HNQsd5&#10;70rBjnFSxxcc0D2IooTkkiptoA4p5wFwDTWI9aZJE3f+dNJ9B3p/LNx+dBUgHPWgZFsJOe1NIGeT&#10;xU/Y4qCTj8KBDWcKOOlaGlQ7jvI61z0l2GuViXuccV2mkwfIuBxiqhHmZnVdkatvAFjycZqpdck8&#10;1duJVjjwDz6VkTzhVZiw6VvOSSsclNOTuc7q1uhvA+Oakt4wqg8CoZ5jcXBI5UHA5q1EuBXJe+p6&#10;K0Vix0pB7U0nA705AcUxDufSlX60metH0FADzgc0D3pOuOKUDNAgFHXp0p2BSAce9MAAAxS/jSgc&#10;UuODnpQJiemKkAwOtMXGR6CpM4poliHgdq4/xt4nTQ9OYI489xhFzW7reqwaVYS3MzhVRc187+Jt&#10;fm1vUnnkJC7sIM8AVpFXZnJ9jLvrqS7unmlfc7nOTVTfhsgU1iWO49MUwcCuhK2graaj+pz1oPKG&#10;kzjBGab36UwHds9McUE//rpCMDOMjPahRnnHPpTEL+PB9aTPFLgH169KQ4J6D86nUBQSB265p6yB&#10;Sep4wKYpx68dKTGcYGaOoEyOB1GRUyCNvm3AcnrVXG4DANKATx2zVKQmiwVI6dM5+tNHyhRg5qNG&#10;Ld+npzUyyncvGR6GnoyWmNdjn0FSLGZFOARzT7eISNvKnHoa0VQ4GQOvHH863hR5tTGdVR0RBa2C&#10;ggyMPpWpHEgUFTVQDGCO5pykjoxxzWip2Whyym5O5ejhJPt1qzGskYOD35NZyTSKflNWVupgcZzS&#10;aJbdjotO13ULBsxzMB02k8V12nePZVwLmPIHGQa83S9J6gdasLdDoODnIrF00JSse0WHi/Trsqpm&#10;COR0Y4rchvIp1DIwYH0NeALOQ27vWrp3iC8sHQxTvgdVJ4qXBj59T3NWyOKUGuJ0LxpBeFYblhHK&#10;fyNdfFOkqhlYEVBaaexY56mkGKb+NKDx0oGL1HtQeO9IKUfSgABoJoGKWgBP1zR360mcHFKOtIAz&#10;ig0EcdaCTTAmzk8UlKTmkJ69aADcaTOBQTionkCjJNAxZJQgOawtR8Q21jnzHH0ql4j11bGAqjZc&#10;8D615rc3c1zK0k0m4k1UY3Icj0m28YWkpx5n51Fqniy3t4zscM2OADXmLSeVkk8iqc140gOWzzir&#10;VK5DnZas3dV8Sz3zt8xC9gDWBJcM5O5uBVfzNx7AZx9aiDMzZHQetdEKSRjKd9icttyT+FR537jj&#10;mmucA+/tTN3c55xxWqiQxwIBYde/1pjfd45700/Lkjt0phfg80xpX0HOQdoX1yKiLAck4OacT8v0&#10;OKj6tgnrQaJWEllKoeOe1YNxLvc8+xHtWpetsTj0rHYbiTkg55I+lc9Z62OzDxVrjT8pHHHpn0pC&#10;fnH5U0gk5weBngdKULyQWAX1rC2p1ikgErnPNJuwQT35p2UI68Z9KRo2Taf7wyOaQCEYIz1z0pQg&#10;Y9QPWmnGDnk049un1FU0F2KxB4/nxSElRwcg88UEgNk9+RTRkDb60IGP2/KcnkHgUqptUevpSYYd&#10;SD+NO4z29abWghRnGQRyMV13guyN9qcTlF2xjGQOvOc/rXJjJx3PfvXq/wAONPAh84jljmsajLW5&#10;6dp8AjhVQO1aAGP61FAuAOMcVL0rlZYcU0tj6Uo6daa2QallIaTz9aByBSnPbFHYGkMXjpSH1pMn&#10;PWl60AIeAKYTg08jpSHHPSkBGc454FMIycdqeTn6UIu5xzxSGWrWLC56ZpbknYQKtQxkoAAap3J2&#10;kg8GtXpE5k7yOcu5W80r70wLxS3pBu6VR6isFudXQTaaehIP+FJjBGaAFHQ1SETqKCpHbihDggVK&#10;ADQMrlRnv0pR0xjGaew9uKaRg/hQALUg5HtUY4HHWpF5HrTAVRTuMY4oAOB707tkCgERnrxTSP1q&#10;Qnk80xup+tSy0QPwO1RMcVMwGc1XYZ5pFDsinp7c1CDwKmjPNIZOgxzUmM0yMjH9ak7D0oENIG4U&#10;oH5UdCOOlPUZOeQKYDhzj/GlJxQMZwOlDcHpmmSAFH49DSD8qDjI70AKeRkGkJAFAbFNIJ9qAEYg&#10;56UqjPNKIySc1MFxTsFxiLj60vP4U7HHFJjnvmgQ08ijZnpUoTAzS4xQFyIJjvTX4PJ/CnscE1E2&#10;fWkMazAcd6rTK8g2RDLdKmJ5961NNtSPmI5Jq4q7InLlRgW2g3CzrMwJOc12mnulragScGp0twq5&#10;xVC9H7ttvUVty8iujlc/a6MZdXiuzNkBe1c/qV6ZlMURGD1qq9zc3EjxkbRU0NuFHPNc0pOR106a&#10;iJbRBQBV5QM4FMSPuOKmUYpFtiMMe9OHTjpSgd80E4piuA4NOGSaaOetOAPSgQvHrSgZHB4pAO2a&#10;cBQABfeginEe2aTGO/SmIBxS5ppNOHPamhMdngHiobi4SCNnZsKoyamYhRXmfxI8Viztm0+2f97I&#10;PmweQKpIhs5L4geKpdXu3tbdiLaI4JH8Rrz85BHOc9KleQsx5Oe4NQNg9OgrpjFJGd+4NyeopmMH&#10;kH8qcRxn0603OcZPFMbDPrQFPJzjHNB6Z7UhODk9TQJhjjpQPboaTPHsacMY5FCEGSB160HIJz1p&#10;BjggUUXGL64Jp4jYoXx8oxn2phzg559KOMdOaoQqnBNOAzzn8SaYcAU9V3c5HHY96Vhjo3dGwmQG&#10;BBxzweK09PsdxErglfTPWqtjZ+c+W+7mt+MBE2/w4rqpUvtM5a9bl92O5EIFHRcd6k249yfWngkg&#10;vnmkHPQ+/wBa6Th5mxoTqCMH2pBFxweMcU/gv1yKODnHFAXGKgxnrjnpTxk98emKVAVyM0gJHyng&#10;j0qWrjbHjAPHbrUobHPINQA4JxjrRuYYLDg8VPKLdFxJQW5PNTB1yMsMj3rPJGfcU4NjketTYdjU&#10;SbYykMevGK6bRPGN7pzCOVjLF6E8iuIWcg4PJHGKkS4Zc5qJQTEro970fxJZ6pGDHIN+PunrWyrh&#10;hkGvnqz1OS2lWWKQo69CDXofhzxysoWC9YKez56/WsJQaNVI9EFLknk8VXguY5kDRsCPY1PnpzUl&#10;Dgc9qBTQ3NGc0AKBTsgUwZA9qdzQAo6ZpeO9NoPPegCfqaaTikJA+lUry9S3jZi2APWkBLPdLEvJ&#10;HFcf4h8YW+noyq26T+6Otc54o8cEGS3tG+YcFvSvO3uprqcvI5ZieSa2hSb1ZEpaaG7e6zcapdGW&#10;QkAHgVDLOqxkA5b61TSQInXkcGq7zE57cVvGHYw59CdrjcPmJ5qJyRjnk9v60wNjI9OeacrLt5+9&#10;2Oa1SsQ3zDSQykjrnHNIrkcKcADPXrTXJxnjJqPftwccirsJLUkL7jznv+FICR25AyDmoixJGB2N&#10;LuJ79OOKNSrdx7ZIPY/e5NRdeW/GnEMxUBfmIwAOtMY8HHpTHFWAcKSMc0wnbSlsHt7VDI+1efXF&#10;IuN7lK8kJJyaoYz0wT7damuWDSOQwAUZAz71VJwSfftXJN3Z6VNWiOAAUMQQOh5pAMD7xIxnikDf&#10;KeQDRvAjBOCSecjpWa3NB7jDnI69KaBwAc/XFCOCQCM5pRtP50BqKXwQ21epxxTF2qp4GSPTpThx&#10;zgZwR+FNAOcdcHmq1EBwCe46CnN6Ann3+lIV2nn9Kci/Kc859qLBp0FVgmcjJ6D296VVIALdemKF&#10;Bwe4+tOJ5B7UmLcdGrSSpjucfWvevBNkINMi4wSBzXiOkQC41SBACRuHFfRGhwCGzjUDoK5pmsUb&#10;sYwKeDzwcVGhqQHJOawKsIRTD9KcSOeKa2TSZSG880HoDSgEdORRjpxUlAAKXGaABS446UIljeaa&#10;1Pxj2ppxmgaIyMGhOGGM0pJ6VZtYdxBNJK7FJ2RoWcqomGrI1W4QzHb0rVZMLWBq0LbCy1pNtRsY&#10;04rmuYxPmzls96sY55qG3TIHpmrYXisUdLIiuORmkx1qbbx1qNhjvTCwqHJ61Oo75qupAbHerKgE&#10;cUAKcEU0rkdOKkA70uPU0AVOh96kTnGTQ6d+9NUgUATKRinAjA7io1IPSlzgUDBiBxUbng804tUb&#10;NjOallIik4B5qszHA5qV2wDUJ5b2qS0CHJGasJ2qJE9qmUYPFA2ToeB/hUoHHJzUSYFSjLUyRc56&#10;DpTgcHigLz7UuAD0/WmhC8mkJGeeaXOOMVE8gzjmgLD8560hJ9qaoL9M1KI8dT0p7iGqGY+1ShQP&#10;rQOKUAselAg7+1Oxn1p4THWnhfQfhVCuRhTihVA7cmpCB6U08fWkAhyKacUpPFRs2fpQOw1vrULu&#10;F6mnu2Aaz7ppGyAp+tAXNSygFxIG6gV0tpAEAOOlYeix4jXI7c5rozNHHH1roppJXOKvNt2Qk8gV&#10;cCsu5kCoxJFPuJw2WzisC/uzLL5aHI71FSoXRpFcYkmZgBgmp1XA9qiiTauMVMp4561gdliVQAKX&#10;3oOBQBwaBDs5pDyRxS9M4oA596oAA5p4GKTuPWlGTgUCAAc/1pV9aOn0oz37UCF/CkOCMU1n2jJ4&#10;rF1LxRpmkki5uo1b+7nJ/Ki9gsbgFOOMVxS/E3QDIF+0Hr12mtVPF+kz2D3MV3EyquSA3SqViGxP&#10;FfiKDQdLeaRh5hGEXPU187apqMupX0lzM7GR2JPtWz4t8TPr+qySFyIUyEXPFcw0xIPHHbiuiEep&#10;m3cQtnPtSMfmwDwD1FAOc8YP0pgIrQQ4559+opoHH86UDsD0yTk0meMZoC4e1DZJ96ReTjPFA4B7&#10;+9ArhjAz0pRzj+VIDnk9aQHn0oC4vQ9aAQc80E89eKA3yAYAwc571PUB6kA9AaDzg5z2po6daUcY&#10;71Vw6i564H0q1aw+dgbTuB6g1AsTM6rjqetblrCsa4C5PQ1tSp8zMqtTlWhZhTy0Vcd8VLkBQDzT&#10;AcLkZz60pYbcnqa7kedLV3H5z7Zpv3Rjjqabk8c8UoGOcnPegVmhR8wHH1pQuR8uDzSr39DxxSrt&#10;XnpjoKCWAIA9Mc5p2PlHPWm4BXJAGaMDAyeKQNWHmPgZxn0ppQnH8qU8bSRyKeOUweMc5NAK5Duz&#10;wfzFGduMdMVJgc56GmtGATgkHrihofMkMAO3rikDZI9OacVIGDyMY4pCF24A5rNxNExyvhSD07VZ&#10;hmcEEbvrVHYQf73rUqPgjnn06VLQHaeHvGF1pkgSRjJD3BPQV6jpHiC01WBXhkGe4PUV4FFKvA6E&#10;8bq1bDUZ7ORZIZipHv1rCcOqHHY+gFYHkGncmvPNC8dA7Ib7hv8Anp2Ndxa30N1GskUisD0wayLu&#10;Wx79aXOMZpoNG7pmkIdQSx6UUn86YyK9vEt4yxIGPWvIPGvjRpZHtbV/lBIZgaveN/Fp+e1gfk8F&#10;h2rya6nM82Dk5PetYR+0xWbZM1088u4Ek5rQiAixuHUcCs20iw249M1oFiQvHTqK6Ip9TOrbZD2b&#10;PPTn1poJKkHpTVGcbuhOT70FgRjvj1rZI5n5EuQGAIP1NNLLsJ9+T/n8ajB5JPPHrTc4GOmadg0Q&#10;4yd+DQzD2yO9NIwMgEjsaaT0HOKZrbQcQFznr6CkGcDOecd+lIWJOMZ5xikPByccYApeot9h4JDg&#10;7sN6j+dMJ4PpSYxkE8mkKg8N0IxQUkD/AHsdRUE2BHzjPpU55Hq2Kp3rfKcnoOMc0pPQ0grszZmV&#10;5CAMEDA5/WoM8suPpUjEsSOfzqMjLZ7CuM9BbApG7ld/B4zSBRwDn3pRwuc57dKGIbB6UkULsy2e&#10;f8KX5QT6evSgc/OeoPTpTgpbHoT0FMlsYQxAyeD6UAHacMevWlIwgOeTxQBjpjHb2o2HqPYhjnt2&#10;zQDgBfU4prDaeR79OlDHIGM4zRYkcGAPAb1FK5wMEZH50wcgnHPrQc4GDn+gqZMaR0vg+ISaxEc5&#10;9c177ppIiQe1eI/D+383Ud+Mba9wsxtjGOlck9zeK0NIdqdnio1PTvTuprIYE0hOelFJj5unNIoc&#10;OR9KTGMdaQcfjTuoHNIBcUZ4IBoPH1pD+tAgP1pjdcmn1GxxSGJnpitKzAIA9ayzkc1ct5iuMdqc&#10;XqTUV0bUlupj965/UkDRsM81tNdfuDxziuevp+TnvV1WjGgpX1MyGPZnPrVjaCBxTF6fWp0GQaxO&#10;qxEFwf8AGmuuc/0qYgYximlDyccUAVR8sgJqyhqB1AbNSRnOaAJwM0oBFIpJzTwKYETICDmoGUqM&#10;AVaweaaUBGKAIFbHWnEgikZNvWmg/nSuUhW6VDIcCnvJg9KruxbipZaRG49eKI0yTxUixF+1WooM&#10;GkkNuxCqYwP1oKkHnNXlgHGRzSNCCfpVWJuV07ZqZRxgHmjyjngU4RkUrDA9M96TPPH4U7YTx+tP&#10;EQ/GiwiEnPGKQRkt0qyIifwp3lgHpTSFcYvoBS7S2KkVPyqQKOMVViWyJYieep6VMq4pw44pSPem&#10;K40/0oBpT1prEACgLCFs/SmMe5pcio2frilcpCMePU0wkZ5pGfrzinW9ublwSTtoSuD0RNa2ZnO4&#10;/d7VqJpybcbQePSrFrCqIAB0FXFKqma6oQSOKpUd9DOMSwDCjn2rNm1JFcqzgEH1rTuXyx4x9K5L&#10;VLfffEg9azqO2xpSjzPUnvNVEilITknjNQW0BVdzHLHmi3tQgyKt7Dj61hq3dnYkkrIQJxUqrj8K&#10;aOfWnLwKAHY5GKcBxyaaMA807kjjNBIckkUoXinKMDjrS96YmxoGKUH8qXbSYIoEITkZFNd1jUkn&#10;AApzEKM9q80+IfjX7FE2m2Ljz3Hzsv8ACKLCb0K3jj4gfZ2ksNMk+cZDyjt9K8luL6a4kMssrSPn&#10;J3HNRyzNKSzZOTknPeoAWI5reNNIzcmx3msDnPNKLmRAVV2Cn/PSoz35GKQEdOxPpWjiQ5Ch8gA8&#10;0FiWHNNyMfQ+lJnjjmmTceSD/wDroBHTHJ6U07lJUjBHagc9c4+lUgbFzxgGkNPTerqyk7l5H86a&#10;2SxJJJzkmgVwH6UHgUnQmkPAFLYdxSSBkHFNDZPNOyDy2cUcdcEUhCkYA5zSAEr1o6Z6YoCljgdg&#10;c/zoHcUZ7ZzThnPvTBmgYAPTNMdyzby+U289K2YJN6EjIOOtc9nBNXba7KOoBIB6+ma6KNRJ2Mas&#10;OZXW5vJ90YPuc0qjg98moYpFZSe3XFWNwyO49u1dhwSEJwc4HXpnpT0Bxk96QDAztJIPT0oycgCq&#10;Zne6FzgKM0BgoIPekySSuetKBkHPrQLqKpPQ07PQdT2FJH8vv/Wl+UMDjryO9IY9CeuM54zSAEDr&#10;xkikJJ6gY9vWmhSMY6UCbZMoBBGcgfrSHH3cZBpmD/FwKUDg+uaQK9tRx6sehPaoyi4B75p5YDAP&#10;QUDAH1FA1oRlCnOBTlUMpwR1707bkkDnNLtAGBzjrSauVzCKhUZBz9KnjbJAJ4FQgfNwf06UOHDE&#10;+g9ahxGmaKNtIwxPAzW9pGt3enShopDsB5Ung1ySyOnOTjpVmC+ZWwwzWM6dy1uez6L4qtr/AGxy&#10;4jlPYnr9K6RZAwBUg14NbaghIYPtI6c13Ph/xfsCxXMm9egbPIrBxaHc9DB7mgn0NV7a6iuIw8bg&#10;qR2NTcetIo+XNQvHmlYsSSeprPiUvID0/DNJJJvk781atkJI3dT1rqXvSKfuxLUQCBQB14qbHPqB&#10;zTVHGDTzwSOwH610JHMxAcDnrimk4GPbk0hyQR78UmfXJHrWhl11HR43ZZuG68UpH3efqKZ2I6nO&#10;eaardvU0rDHHjBI4BppOW5444pc88dDScnj0oLsLg5POAMGlxwaaDnHcUmSx49KQhCxDd8kCkLKD&#10;nr60MMHB/P0pCAV49eaY0+4p69eetZt2cg+h44rQc8fiMisq7bdIPbPTvWc20jegryKxAIP06Cmg&#10;cZXnHA9qUORgYyD1GP500ZGBn3Fch3aiHIGOuaDndnqcmlyPrQWDEAjhfaqQDgQVODnvTQe/OPbm&#10;noAzgEhASAT6UjDBOCPeiyFcOoABHPWjbgA8dcU9LV2tmuP+WaMFJJ6E5/wqMc5JPI6UguhdzFyC&#10;Pn6Eml3AAYbJP6U0DDHOevb1oL5CmjZAO3BcndweOtMLA4wMGkDLkELz69c0LlmHHHpispMuKPSv&#10;h1AQWkx1PevX7ZsKK8x+H0BWyUn1zXpcLcAVzTNlsX1Y4pynrzUKHNSBsA81kMcW4oBJpAc04Dmk&#10;AKPenccUDHrSnGKADjJ6UmaU4pCcd6YhCSaZ+FPIzTCcUihhGePWr1rD7VUUfMDWtZIGAxVQV3Yy&#10;qyshsgIGDmsq9tw43DqK3biEqN2KyrviM9OlFRWFSd9jIRSTj3qdVIqOIZOan29s9qyOhjDxgUEZ&#10;XmnFccc0BeKYipKMHHbFJF3qWYVEgO4igCyowelPFRBqkA6Y7UDHYGKCOOKcB70pBIoEQlc+9QvD&#10;6DirQXvihlJ4FBSKBizn1NCwANkjirhTFAjJ7UrFXIIoeRxVlUwKeiAU8L+VOxLZEFo281MAM0mO&#10;aBXIwoz0p4QA07GPalC0gY0qMcCkC4PNSgZ+lNKnPWmIQc57UY5p23jFL+HNACAUvSjFL+lMQgIp&#10;c0AZoY8e4oGITj61G2Sx5pXb0phbn/CgEhpHNMY4zipVjZzwOKuw2IbjGTTUWxSmluYE7uBwOtbm&#10;kp+6XI+tWZdOwu4oMVGGW1Tg4Aq4x5Xdmcp86sjbBVI+owBWdJcZJHaqhuxIPv5H1qjd3ojUhDlq&#10;c6iM6dF3LV3erEhyeawSzTysxHBNOVZJmDyHPtUqoO3asG29zsjBRQ5FwcU/BBpyDHJpSBQO41Tu&#10;NPC5H8qRQBzThzTAXpxTgOKRRThjkYNCJY5RzSnHYc0mMZpCcGmSPFI3FJngmoLm5jt4Xlkbaqrk&#10;mmIwfF/iGLw/o8s5bMrDEa+pr521C9lvLuSeZyZGYk5ro/HPiRte1eTy2Y20OVQDofeuQPQtnJzW&#10;tOOlyJMTJ44/+uKQHgdc59OKTJI4wBSAnGM9TWhDYr8EjsKbuB5IzSHJJ9R3FAHOD0pkC4BzyaVg&#10;AzBM7c8E8GgcqQewpMk4/SqATuc0KcE9TR69qRchgME/SkSOyMClJwOD9ajHA64PpS4wBkHFFx8w&#10;ZJyKXFJ3pc9aQrgDyOOuaMZXPOfek7Z4+lKM8ZA4oGgzQMfiadk9OwNJgZ5oG7i03OPWlAPPpQT+&#10;X0psYo/SlA5HamnJp2/gd6FoO5o2NyVZVY8Z/StlCGG4Hj6dK5cMQAR+ODWvY3wI8pyQcdzXZRq9&#10;Gclejf3kagPOQ3BowRhhnJ6UBlCrz9Kcv3QSe/NdRxMVUJ7UpVhilxghcc560pIPBI/AdKCExoXn&#10;PHPFOzt9z3OKVRtOCMc0jjJx/WgadhoH6nmncAEnP0pdgwByAaUjJ6/X2pC9BgyQePpmnBiR39aF&#10;JHPYdeaFJDcjgHJoH00EPKngHj8qUc/KelLgEY5H9abyWx3x+VCD1HK2COOvTNKGXHBwSMVH3FKQ&#10;ehxkdqGhodux368ZoyDntkdBTckgluKdngAdO9Firajs5YcnGOho2BiB0JpyHAPBz29qrTShFJHG&#10;T2qLFK7eg6YrGmVYZ96hjvpomBR8Ee9QKJLlsLwKsDRpyCwkXPpmspJvY2SitGdDpHjTUdKZQsu9&#10;AMlWOa77T/idp0tuDc5jk7ivKLfRHdd0txz0wBUr6LIcYlVgOhJxWTpNu43yX0ZzkKAyc8c1qxR7&#10;Pl71TtkCnd7VoIFHTkVtTRnVlccDhe5x0pCw/wD1UqKzkIoJ749vWmdtvA6AV0pHOnpcUgc4PBFI&#10;ckepxz9acOGyOT0phJb6e1MEgbMZ59KRDjB9ePpSLkg4OcmlAxzjj0peRSQo4b8aQAbgevBpMZbA&#10;PI55pB34Oc460MBzEYz+X+FJ3OD0puMZBGR25oJ2qfQ0E7gWIyT+FAI4B600k556mlJwOeozRYpD&#10;HwBkkEA8cVk3BO88cZ5rVk/1eRjGKx5iCcn/AL5rGq9DqoECkqGHUU4ZwCAcY7dvenBQANvzA800&#10;ZCkcdKwOoMgElR/9egBtpLdT0pFAHfP4U5znkHKk/jRYLgVKrwQBnmlJx06HpSPiT5iMEk5wOAPa&#10;o8kDOMjPegXQkSWRUMQkYIeSuePypv3mbnk9KQKSuR0HPSlBAGOefShj0HMABwe1NyODjgdRmnBe&#10;Tx15xUYBIz0UfrSb0AUEFSDgHHp1pYk5BGOeKjQjqfzxUsAXzQRnGeh+tYSdy0ezeCI/L0+MEYOK&#10;7uAcCuM8IKPsEf0rsoyAQa55GsS6jYPrUg5qBWHHFSqcHrxWZZKvrT+aYp5p4oELR1FGaB2xQAEe&#10;1H4CnEc8AUhFADSPWmkfWpMd8CkK+p5oAiJxWhYzhHXPSqZXinQDEmDSTaZM4pxN24kV4cKetYl5&#10;GzIQOtaKEkAdsVFMuARitprmRhT9xmHEu0YPY1KKfOm18iowawtY607ikfnTafzwKawGOlICCQZx&#10;TFHPFSSDJpFGe2BQAq84qVRxTAMHOakSgY5eacBzRuxSZyaBCrwOMUhPFKozTsY60xkYUsc/pTwv&#10;40mfTrUiqQP60IGIq4pSKeBikI70yRo6UoBzjFCilAIOeKQxMY/+vTgOlKB7UoB4oAaRxgUmDnFP&#10;I5pMYoEMNLilIH40hpDDHXikzTqTvQAgGKjc+9OZgO9V2ck0mxpC5walhhMjZqmznPfmtqxjyi5F&#10;XBXYqj5Vcnt7bsBWjDCEGSOaVAkaZ6Cqk94A2ENdOkUcDlKo7ImvJgkRUHk1z96x8h1HcVduLjgl&#10;m/WsieYzNtU8d6wqTudNGnylC3imQYMhqykIOC3JqdU6U5lx+VZWR03IdmOlKq05j0oBxn09KAFW&#10;m9T6UufWnE8UwFHanAcdMUgyR0p4xzQIULx9aXPYUh6ilHtTEwHHJ4ppb5qcwyOlMI68UxAzYFeY&#10;/EvxV5Fu2l2z/vHH70qegxXZeKNeh0LSZbh2w+CEX1NfOOo3819eSzzMS0zFjkdRmnFXZMmVGlP3&#10;gxyc1GcZFOIJBx0H60gIbliemB+VdSRmIMFuvFNK4PepPl4IzmmkcZ609CWMxyaBknjNHQDNKOvX&#10;nNFupIY+X2FNJBAHGKf0+nameufzoEAPHrSZ5zxQffPXFA69KRIDqcH60oUD1zSMNoHFKCSaOgxD&#10;gMePwoXkfSlc84yKFO08jPFIXUAoAOO1Lg7jweKQjgYP401eMnsRTQx2eRxSA4P/ANal69eKbk45&#10;I49qA6js8Yo7UpOcetIPpRqPS4Yxnn8KXoQT+VABIOBkL146UmBnJ60DHhsY709HKuCpyahB+XrU&#10;mcnOR+FVF6j3RuWV0XwrL2wOa0k+7yQfSuVhkKOGBrfs7oTRqOhrupVOZWZwYilbVF3d8qhhyBzT&#10;gAQO3pUY5YcjBPWpFxkDvmtmcdxwBJHIx3J9qVgWOTjP04pmfnABGOlO3fKMcYoBdgHy4xz6kUhU&#10;ngnn0pQwXkDrTd4wPrQhvcU4xkHk9eaQ87cd/enAnPtx1pM5HQZHP1oH6ik8Dj2zSN+HHvS+w6j1&#10;prcnoAMUgtqNwQAB1FOIynuOlNA5yP5dKV9ofCnK9ie5pjt0HLkjBp4GOcHjio1PcdRT2YnlieKQ&#10;NXGzSCM5H8Q71mys1xJhM7RUsu6eZiDhRwKkjRUHXtzxUtG8bRV+pNboI1UDr61fidlQ+lUEPHfH&#10;anhgOhxnt9aLGbTvcumUbgN+c81L9oUdWA+prNR9rAZ+lPVh3PNKyFK6MyABdoPXNXEHPzYxmoVQ&#10;DAyKnZAse7+E9MmiI5vURSVbKnA+lGBtOeaMZH3aViMZB6cHmtTOztZjeVGOOppoXAz/AJNO+mCv&#10;WmEFT245oGtHoN6tgZHOaCSMYHGKU+qnkc0EZwAetMaEHGTjnNAJB54/GgIS5J9aULzwOKB2AkEA&#10;YwR71HyxHUnPrUkgO7C96ai4bPHBpC2FUd+Sc4FDDgjFKBjrgY7dqaGBHA96Yk0Q3AKqR3x6VlyA&#10;EnHBP8q17lsLkgE1kScv6DmsKmx10SP1wehx1pGxgE//AK6FHDdM+uaCWbPHUcnFYHT6CHgZBAHQ&#10;4xQSehGR7UgGC2fzpCQCAB070xWDhWwKcv3RgdT6d6dgEAYO4nHXtSfMSF6gc0gGZxznqKTIyMKa&#10;ef8AdOT7dKT5QM5HFNjuKFBfAXj61GxJXHfNOcgZXIzmoc4z6jis5MaY5QMcnip7VGNwgPPPNQqe&#10;BwM4qzZn9+ihu/pWLLPbPCq7bKMHjiuuj9uBXJ+GRizi5/hrqkJH41hI26llGxUoOelV0xnk1OhG&#10;eRWbKROnXNSDlsVCOD7VKB3NIGPyc0o5600D09aeBjrTELQRgdKXFHFCEJ04pB70pA3UoHNAxp+n&#10;NCNtalJqJzg5oFujYtMMRzVuaFWjPrisOG4KAEGtJL1pI8Y5x1raM1axyzhJO6Mu6Xg5HANVEOTm&#10;taWHeOec1ny2xQnArOSOmElaxGT+dNJpQMnFLjqKg0IWPzU3p+NSuoPNMYDqKkYoz6DmnoMGmKQe&#10;o6VKo/SgBacDk9KAvalAUZwcimIUYx70hPPBoLflSgdDxSAEXnJqSjgH0ox6c5qhCge9J3NHejHo&#10;KAAAmlA5NKATjjilA+lACD60uOR60Y69M0dqAELetH9aCPSgjAzSAQ570fU049KikOOhpAgJx3qN&#10;5dvSmvKFFPtYDMdx5GaN9EU7JXYQxNOwz0rSjsoyv3easW1kAASMCru1EX2FbwpW1ZyVK+tkZBsY&#10;93KgU8yx2w2cVJcyZJK9q5vVZJHmVY3IIOaU5KOxdOLqbm2bmRhgsdtVJrpY+c5NZsL3JXGfxqZY&#10;ixG9s1k5tmypKJDJLJcyd1UH86mRAo/rUvlqB0FIF68UrGl9BQOCRxTWyTTh1x3pO/SgRGR6fnSh&#10;ePWn4yaTbgUDuRtgE46U5QehzTlTJz608L1oC4mDzg8U4YC9aXbwaQgDsaZIp/SnAcZzTFx0qQKQ&#10;O1MTGnjNQXFzHbQvJIwVFGSTU0nyivJ/iX4tMSnSrWT52/1pU/pR1Fc4/wAd+Kn17V2SNibaI4jH&#10;9a44nBGMcVJIS7F89T2qEcA8c10QhZWM27jsgjFNAyO+O9L347e1ITznsetadCGw6jAxzSAccEUd&#10;M0A53dBTsK4nUc4pcDPA4+tJuxx1FAOCRihkiZprHPWn8Z5GaY3rjikxByPegYz16elKzep6ClJA&#10;YsV69MetIT3EHJI9OtBOQM469KaW5pc+/BoBMRlweOtGTxkcUcHFLk+vegBQDt3dvTNLwEBPrTAc&#10;ZFSOdyqPQU0k02CG4GB/jSAfLgjFHXHbmgLkj86VwuIOQeue1LnHIoA4yRRxnvTuMAc5AyPrQeD6&#10;0Y/EZpR0pbjBTjoBTtzH1496TaeMjjuAaXB5GeKY7hnJFWLadoZA39arDrzSg9iOBVKTWomk1qdR&#10;aTLNGHPJPTmrS/KBxkkn8K5qzuzC67j8vpW/DMrLuDfeFehTqc6uebWpOnLQnLYAJA6+lBJUn2NJ&#10;kk+vNGcuOOhz0rRGFtQDcj06ilBYDuCT3ozvwAcelOXHUZ44xQNAQXYr1oLdPbihSu3Gfm/pSKMg&#10;5HH86Q0xTnr1z1o5JPTApOWHGMHoKQg4BJ60C1E+6Ovejdk9ATnig53AH0oX5Rj+dBfkPDALtxio&#10;ZXZoyAeO9OdsnA7noajY4JA6ZpFx0GLnBDdMYp+/AGen9aaCSmRj60mQfpilsVq2SBgq9wDR5wDA&#10;YOajZiR2x2z2NNJJJHoCRQx26EwJ65GAc07cSThuPeoA2F4znHFIzc85/AUJg0Shcy8D6UpyxAAP&#10;1oXhgQR1oXqB+H0qjBjuVAOfmx1pGxj6CnEblHPBNNIBOCeDTARcADk457UEliAOSevFABJx3PAp&#10;Dkjgn8KdgT0G44II9qcF4H86ZnGBmnDdj0NIYN04PH1oORj0PBzSLgHkHOeKN5JwSMiiw9gGT26c&#10;UqnGS2c4/Kg4dsdMGlAPOBn0oSJchrj5sAZx3zSYKqzDt0pWYkj04BpAxLdOcUxbMr3HQA9e9Z05&#10;CnJP1x3rRuOcYycZrNf5WHf1FY1Njqou6IwP4u386Qvk5UkDocmkYkdRjnp1ppOeMfkawOqw7duB&#10;xySaAcoScccD2pi475HpmnlgQF4BHQmgBDkFSTzn0o34yc5JPU/rShQUPTI7VHgrz2oC5J1APfFG&#10;GA7Y6ClX1xjI701lI5HKj0NLoGlyNvvHODim+jc/jTmwSMg5HX3pGPyrg4rORQqjeQBjPv3qxanb&#10;dR/McZqqCMjjr7VYt5CsyckDPGOlQylse5eGWBso++FFdOmK5Dws4NnHjriutTgCuaRsWF6+9WIx&#10;VYcGrMfSs2WiZQDipRwetRL161JjFADxx9fanZOaauM8k0tAEgGefSg00exoBwaBDu/pSZpc8U2m&#10;AZxx2qN+eBUhxmmkcdeaQEOGBGK0bYnA5qjjGe9SQy7SB+lCdiZq6NpEDLVe4t+vHFOguAMAmrcz&#10;I8JwQcit9Gjlu4yObnTy2yBxSKAR71eltvMBHNVzA0dY2OuM00RMpA4qHjJqwxwB61ERnntUMtDA&#10;Oc1Kg4pu3HQ09DSGKAQOtBIxTuTQF70CBecADmnHgYA5pMY6dKVVPemgFUY69aePlpOM9KCeeOlM&#10;QgJJpccUAjJo55xQAq9BSjg5pBk9aUUhCY4/Clo6CgnA9KAA5BppPqajkmVcDrUsMfnYNC10Q3or&#10;sYMueKk+z5HPWrsVntA/wq5HbKpyea1jT7mE6yWxzdzYyEZXp3FadjH5cK54x1qe5KRS4xxWXLqa&#10;R3Hkng0NRg7lKUqkbG+bqNE68+lUJ7x5DjovpVI3SkEls1TmnkkbEfA9amVVsVPDpMuz3QjU85Pp&#10;WaqGWQyMMk9KlSDJy5yanKhenSo1e50JKKshqjYOMUY/GlOAOlN4P0pgg4JoOcUY9qXNADMcmgil&#10;znNBGc5pDEAPpilC96cExTgvShCuNAApwXNKAc9KeBTQmxu0imlT+tT4oxTsK5AqHOMU8jAGaeQA&#10;eaq3lzHa20k0rBURSSTRYTZz3jLxNF4e0mSUkGZhtjX1NfOl7fS3t49xK5d3ck55rf8AGviR/EGr&#10;yS78Qx8Rr7VyzkE8AjnIrWMepLYufvZ5GPTpTN2OM4pOPfPpSgBsDOBjk1qmQNJpyken6UwZ604D&#10;PTpVpXJbEIz+NC8HkfWnhRnGOlKc4wBjtVKN3cm6IyFz3x2NNAAB4qQFNp3ZBx2PeoiCDUyVhAXJ&#10;OePrTBnHtmnZI/Ckz9KgBwGQTgelIDnGe1JnbyB7igZOOTQToL3zRkAZ4wehoOMd+TQNp4JNAw+U&#10;OM8/jQQPX9KTGDgmnLkv82OfSiwkKoyRk9P0ppIIyMmnSDaSB09aiyOOoqmwvYcB6ng0vHQUgYbQ&#10;CR14oIPHvzUhdDsYJpMEjmkyaUE9cULcdwGRkcY9aT8O9FLjvmmAqkAcg5pVPIz0puRxzmnLkYNB&#10;XoAPBpQxU0gB60p6CjUYoY5z71o6fe+W4RgNvQVm5x1p6vjqxAFaRk4u5M4qSszq43DLxyM84NOB&#10;yck854GKx7C9A+RiTngE1sAqQpH413wmpK6PLqQcJajwCUBA/GnA5UcAE+tN3YyRxxgAUoyemOP5&#10;1ZlowJPQjr04oZscZ7dqG7E8ZqMsOxyBQUlqSjaEU+val3gcd6h3k8EjrxSFgwP1qbFjshhzk5pr&#10;sRxk0gbB5PGOKaATliOc8DNBSS3FxhRyS2KYByCfSlJyevAobJAwMc0i0NwNvHQ9KGbOTjmmljt5&#10;GO2aP4s/nSZQKw44zxRkD5iMn60zJDAE43dqDgtgZ4PWmMduPp+FKHcD5WwPeo9o4zjv2p64IAJA&#10;wO9C7jZaUlQOfqaRV55Pemlw2AMZ9qUHHHf1zVnLYfgqvXkmkIGMgD1pR90Z70zI2j1oFtsNyBye&#10;lC8KeTjoKcMZAApDgbj270xjcDdnP0NKVJXJOD24pGbpk/SkDZwSRxQPYUnn0pF5w3rQc5GOeaOe&#10;QaAHhRuPPNOPEeM8kdqbjHPOKRsnIHOKDNavUZnOfzx60qnHB6+tMbg5APYnNBO0DnkiixSI5ssu&#10;OPwrMnJLHHDdB7VqTD5BjjIrMlTMnBHFY1djqoPQgCZBw3T9aQD5xnO0dcelO5Bz3AFRlslgT1zW&#10;B1DiAoHzEjrkVHlsgDjjFPQ9Fzgn1NNOcYwD81CAFUjPr2pcLjJHPbmnbQzZVsZ9abt3M2TgChCu&#10;KWAjCqct1PHSmuQ/I449achVZVZh5kankZxkelNc5J7Z7US0GhofBP0pAGdeB37UhGPqO1HYc8Vl&#10;JlWFAJHb1qZTh1bGDkcetQBjkccelTRFRyeSOnFQUew+DJxLp8f09K7ePkfWvM/Adyfs3l9Npr0q&#10;BsqPWueWjNkXFANWoxxVWPt61aj6Vky0SKeal5PQ1GtSZHpSAeKUAYpg45pTyOtMBckEgilFN6+u&#10;aXPGMUIB+T3NJznNNz0p2cUAGORxikIPNISe1LngCgBtQOSnIqfOOtRsA1J6jQRXXGCcVagmLOAG&#10;/Ws54akt1MTg5pK6YpRVtDd42gDOTS/ZmdSQKqxTBiMnitaOVPL+8K6I2e5xybjsY89sM46GqJTa&#10;xXNbkwDvxzVSW2Xk45qJR7G0KmmpmElTinqOM1NJbHqOtMETjtWVmbcyADFOC5poGDjvUiinYVwC&#10;8UfQ0u046Uwkg80AhwIzSZzTQck89akVCeBzQPYbg4PNOH0qYW5A5603yyKrlZPMhoFHOcDrQAQw&#10;FXreHcaFG7JlJJXKqQO+CaebTjv0rSSCpNiIM1qqa6mDr9jn57Eg5WrtmojKbiBxUt1IoPHasZr4&#10;eeYzkYrNuMGarmqRsdLJNGgxkVSmvSflXj3rLN2qjJbIqs167v8AKpIolWFDD2L0su4lmbmsuSET&#10;3G89qnCyuMscAmpUjCgZrO7ludEVy7DEgUU/YAOAKeAOlL36U7BdjR0x0objFO79KaQc+lAhAM5z&#10;SDgnmnCkxk4zxQMaT700E54pzL/OhVoGCg8U8Lk+ppyrjkUvQ0WFcTHtSgDvTutKq4PFNEjMelOA&#10;xT9uT2ox+dOwXE29upoxxx+tL0NRzTpBEXdgqgZJJp7E3ByBnJrzL4reIPsmmJp8MmJJvvYP8NU/&#10;GvxMEZex0lsno8w7fSvJL/VLjUZjJczPK2MZc5oUW/QVynI2ZGOeabnLDOQPahiM8Z6frQByCOtb&#10;pXJbBl2MfTqD9ab7jrUoHytubPHH9KR1I5xj1q+UkBgKMj5T270qEn5UzgnNIhxG6YXk5yRyMVPH&#10;Ediksea1hC5DdtRqqGOMkdepqNsBQMnFWgozgVXYAqTkYz0zWrViE7shYsR1pjEn0/Kj6/nSEGuW&#10;TuyxAOuR1oBAPQ0hPQnJpQcgdOvepEDEAEd+lL9aMAUuSVXOOPamLYTsQOKQdOD7mkztOOnNKMZx&#10;SAXPoPxpfuj3oxtXd+QxTTIWySe+cU3oFwLDAGf/AK9AAOTn8KaM47Y9aVSAegNAkOH070g5yMYo&#10;DcAZzz2oJAJxnnrSAXaCDTRwc0oYjIBOKAB2pj66AD7nrS/oQetNORnDZAo/xpAh5OcYyR70g9+t&#10;GRj1Jo4PX1pvYY49Aego649aASOaMgKMDnvQULx1OKXK5yOnvSY/IDFJ7EdaYImjc5ABGc1r2V3u&#10;O1m9hWGOAOKlRyuCpIPWtac3F3InTU1ZnVq4ABDZI604sNgHHrzWTZXoK7GyDnrVppNz5U5xwTXf&#10;GSkro8+dJp2ZOxGM54z1zTGICcZyTUO8nOefSgMzNnAIFUSokqnPBzSqQHbIOT+VRB8Ann60gZ5J&#10;CB36kdhSNEiVQZSGyQB0x3p7cZ2jp3pWcIoAAGB0pgbKDFSF7ifwk+1Nc+pJx3pA2AdwJIpu7HvQ&#10;NCkEgnsO/rTSdw54pCw/D0pu6pZaQ4DJzTmyCOn86YvbdnA6gd6Xowxgg9aNyhwG5vQe1KyZ+6do&#10;pQTtziniTAHyn88U9SW9SQDOTjP+NKo5yRSKckr7ZBxTsDHB4NaHLsCkE4J6tkZ7UhAyAPXnmlxt&#10;IyOtIQduKBgBlvl6kHFIQMjFA6jse9J909RkdTQCAgAZ4z7UwDkHtinHBBHvSEdRnkjFG6He2wAk&#10;DJPA54oGc4zz1NHBXnpTgOhBHfj+tApMXdwMn1NMODzS5wFA/PFIT82QOCaGJXE/hAyex/GmNz16&#10;4p4wAB3znPqKY4Axk8UDRGWBJHftWbMeT1HqK0iAPmHbNUJ14Izz15rOpsdFFldiG69MdhUWDySA&#10;M57VL0x1Jx1PNQng43DHUYrnOpDkC4JYtz0prY+8vygdM0KeCCMnPWnkcjGKXqDDOCp4GKUYGe+f&#10;wFKp+UjaD6Gg8AEnt1NMBCp44U8YHOMVGeMAgg/rTjkqTk47ZpJWcyFiw3E9uAKljQmAWP5f40zj&#10;qfwpQ3J5zRyBwSfpWe5QBe3YdTUiKCDzkj2poAKjGM49KegJYZBweaaQaHbeA7ki6aJuletQPhR2&#10;/GvD/C9z9m1dD2Y4zXtFk2+FCTnvXLVVmbwd0a0TZNXogMVQgAC89e1Xoz8vrWLNCZeacSM+gpqn&#10;8qU0gJB0pAe1CnAozjGKAQ4c5NGfamHg+1O6igBc9KUYPftSZ4waRRx1oGOwaTOOKenSmMDTENJp&#10;P4adt4pvQ0uowAyKCuO9OHOc07Hb2oERxylWxVxJePvVTdM1GfMwQppJtCcUzXiuQrdRU/nqynpz&#10;XPq0iPk1YS4Pr1qo1HsRKkbEMQlc+lJNCEbAqC1uxGKV7su5JrRNWMLS5iFodzZxViOAAVGZlJzU&#10;4lG3PakrFtsPKBH4gcCo5rYp1XirVtOgOCetOup4wAM5Oe1XaLRnzSUrGQYT5oAHFaNtAAAahaaP&#10;PA5qeCdSKiKSZpOUmiysQJpk1uipmgz7ec1UurtmG1a0ckkZKM2xrbMZ9KnguUQ9Qay5pMRnLc1X&#10;t53AIbpWDqWeh0+y5lqb73w/hqtJclhy1ZrXOOgzUTSyscDgYpOq2EaCRaubhQCASTVFYd7F2HJq&#10;RIiSGbJNTquAKlXerNVaKsiH7MpPvUqxBafgAZpfX0ppCbYgHJpM9e5pSCM0g5PNAAAc5pc0mcdu&#10;KO3FMAHGc96Q9+tB703dz7Uhig9RRjHFAx+NOHPX9KYDdvOMfjT1WjAxxSjqaBBjp3pRk0Ac804Y&#10;H1piuAGOtGR+FL1PtTCPypiHg7hS5Apm4d65/wASeKrHw9al55B5pB2xg8k0CNXUtUtdMtnuLmZU&#10;RRkkmvDfGvxFudYla1s2aG0yRkHBesXxP4uv/ENzukkKwk/LGDx/9euVkbJ5POeRVKDe5NxWcux3&#10;k/Mc561F06nH1pfT1oI5B5x/WtrCbG9eO/rTlxgc8U3GOcU5HKuDhT25Gapaaki568frSAE57+vN&#10;Ay3AGasW0PmY9jWyXMS3Zaj412EO/Q+vNDTAsMcAVHcyAsQD09qhRMyKD+PNaXtsZ2vuTlwORgDN&#10;QSEc/pTpXVflzz3qsSST6VnUn0Ghc4wfemn3/lQQeo5+lBPz5INc4bgRgj+WaUYzQOcYoJxwKYIT&#10;HqKXIB6delGR65NLxupBoJj60o6Z/KngLj5genHNRlju4HNVsGwkjFiP1FN7cevpSDoR37Uo5z70&#10;iNxSM+1KcjGAuetGCO/OaaAQQDSQ9hQcAe9KeeSRgUoyy43KNvOD1NNHrzmgExeM06GV4JUljfa6&#10;MCre9MBpeGHNMfUMA5HrRj5vxpyjg4BpdvAPcUWHuNAK8EUvbkGnKpPA60BCeMnk9KfLoC2G5yM9&#10;fWnKDk4HSlCnjOSKdtPHGPwquVjG85B703vUhUt/D1o2k9qaixjR1HrUi43dDjrikAx2OaeqFznd&#10;90dzSUdR3Jl+SISe/HOKuQy7kX3rLeTdhf4R0HvV63+WIAj8K6qMtbIwqpcpaVudvT8KlEhAGGJx&#10;zioPvYJ44pEZhg5611dNTmsTs5O3PJPGKswxrFEfU9TUFtCfvsDkcDNWC4HDHtUhJ62ByMnC8/Xr&#10;TWbIIIXOKazYOeMY/GozJ1470h8o9mUjI78U3f8ALnPT3pm4AA+3FIHwO+fSkUoisTjpjnnmmAZw&#10;fxoJJzzkU3ePQ5OKTLSJVID9D8tP8sjGRznrmmqCVznkU5D0PfPNO4mOVSQApIPtThjA4P40AckD&#10;rTl3AYHQdKCWSLwQcA5OMUmTkDtSryeT0FAGMgjpxnNaHK1qP6j6dDTSmOp4z2pOiDb1PHJpy5Y4&#10;xznpQUM60FcqM9aUHBJ7+9NPyc9eKBXsJgseuDSnGOppMblAPcGgKc89D1oBagDkjnkdsU/oeuQf&#10;QUgOAQQCc0E5IwO1MUgOBgDPPTNMYAZI+uaGcjB7Zx16UDrk96VhvawmOAaazKWGSMDrT1O0dMc/&#10;rURHJYKMZPegaY0kNjaeOuTWfOQWyAd2eorRKDAHI96ozKEBxjJPSoqLQ1ovUqNgkEADjjNMZP07&#10;1K2GAPQUw8k5X8B1rmOu6Gp9/C9OuaD09KByM5x+NOLY5xkE0IbYmemRyeB7UvQZ5wDSN3Hr2ppb&#10;khRj1piuGeTjp3poIbgnA75oI+UZ4z1zSDBPt71nJ2LQrIFI6H3NAyMFT+Xam7cZyO1A4GfSo1BE&#10;isAWJ9emKmiHJG4rx0qDcCOvXrntU8Xytwc9qtCZcsZfIvYnB4VsmvbtDnE1lGwOeBXhmQBwMNXq&#10;fgbURPYLHnJTjBNYVo9TWlLod/GcY6Vdj6cdKzoWDAc9qvxHj2rlZuiwBgcCnDP0pgPYU8enrSQx&#10;c/lS5BA4pvenKMVIxePoaM4FL60h96Yh2MgcUKMUK2OpoLelABnAwKMnNHIxS89aADrUfGak7c00&#10;qOOKAQL6U8gCmjPWnE84pgHPpxRtwactKMc0CIWjyc1E8ZB4q0ePpTSgOc1LQ7ldJ9hw3alkuwRh&#10;eppJIxmmLCBzS94do7ixzP1YHFWo7obcZqAJ7U0w5zRqgaiy0Zc5IbmkaXaCSeaqCNh0Y5pywlsb&#10;jRdi5EiJ5pHlyCcCrMd2yHmk8sD6UGMc+tKzLfKyx/aK4PFQvehugOTTPJDc0qwgEcZxT94lKCGq&#10;WlYFs4qdYx0oC4PpUgPtmnYGyJYwD07U8LjtTh1FO7CixLYzHPNLQQD0pOgFMBc4oyM+9IefejH4&#10;GgBevekAxQDSEnPWgBcY701sCjoKac59aBigA5PakI5pw5pQuetA7iDinAg0Y4pNuOlAhetKBk0m&#10;MHkZNOp2Exf0pQP/ANdIKXIA600hC8DnNRM4AzmqupataaZbtNdTpGgHO414/wCKfilPdO9vpB8q&#10;PoZT1P0o12QvU7zxd43svD9oyrIsl0wwiL2+teB6xrl3rN89zdTF2PQdh9BVO8uri6lM08jOz8ks&#10;ck1AsYJPJx24rSEGtWJsev7zHQY749zTHT5zjOe3HNet/Dn4d22qwRajqiNNayBgqLkDIPesT4je&#10;HLDQ9cEGmqdgQMyddp961Vupi6ibsjzxkKgU0EjvUkikHGc4qNjnnJqnoUJnntRn1pWGODxSMv1A&#10;oQgBAIPJANWROEi+U4Jz0NVcZPU4+lIRyQOlUpWJauKzhjn+tAkYYwSKaVI96THHBxUXdhXDOaTI&#10;PXNKGO3tjr0pueMml1F0FALc9Afelz1yOvSk+8AMDPrSkDGM5oFuJ0NLnGM9aArEn0pMcjAHvRYY&#10;Hnvwe1PXCAk8HPFCqAN7cj61ExYkE09txPQVn3Z/pTV7+vrRgjgA0qqcHJpE6iAnn3pwPPr6U7aM&#10;DLZz6Uo2A9SR7UWHZjATgUoAOOtOyAOABQGIp2KXmCoTxjqeKeIgAOfrSc4OQc9jmk2semc1VuyE&#10;h5iUEgODg9TSKsRIBbAz2oEROe2KBEeeDxVckr7DbQp2DoCcUokTb9w7vUmgW7bc96d5B7Y/Oq9n&#10;UFzLuNE4C8KKFmVV+4CakW2bHbA4zT/svOB0q1SqC54kaz4OQi0NcknhFHAGBUwtF6kHFOFqpUAA&#10;9afsancn2kCp5rZGcflS+ewJGBg+1WzZgEfpUT2xB4xg1LpVClUiyJbhwein8KDMwx0/CnGHbgnp&#10;360nlkY45qHCXUtNCRKSxYj3rQic4wRn2qrEvHbrVpDhjjrnqa6KUOUxqO5KvvwDTokDvgAlR3xU&#10;QDOQoHU1ejTykAHJrddzCTsSlsJ8vOO1QM2cHAHHIxTy+FYAdPU96h3cDuD09qZERSfXvSZ5PGDj&#10;mkIHAz25zSZAPAPvUs1SFOUG3GcdaQHkAd6Q5z9falGB1PJ9KhlCEjGABn0zQowQcdTmm8nJBAH1&#10;qRBu44wKZRICCvQ8djTgVJAyc/ypq9+aVFGOOMimRceMnPWlIY9M/nSEcc9SPypyqcUCukSYxjA/&#10;WlHIyR3/ACpeCcdsUevI5Oa0Oa4g5x2P8qUEqwK9c8H3pn8R57UoJwPU8daGF9BWBGCeeaYR1zjg&#10;flTmOVGDx61GTgHJHzD0oE9RRj5SffjNOX7wByT3pqsMgYxzTxjGe/0oC9h6gMhJI46DuajY4b0o&#10;UkDOfpSE5ZSfTkA9KLDvoMc5YkdhTohyx9sioycFsE47U9fu844FDFfoNckjB6n+VNboAO/ApSSw&#10;A/ixQGBwCeT6U/MLdhpkIG7IGTj8aqXABGeenNWzgpjnjnmqk64HPp3qJao1pNXKTHHGB6nnmkX7&#10;pPUj+X+TT2UcgY9SajAIbGB7ZFczOxCDaOMHr0p5XGSc5oUcjIPqAaUkbNxU5POaEFxu45DDFNdt&#10;xZiPmbqcU+QHHBBIqAkkkH19aClsGCQDjJHPIppBGQaDwOevbmlJydw/His2UhvLHJ605SvO7uOM&#10;UjYJO3kUcbj2qb9Q8hwwcZwARUyjZhgVz2FQKxyM846DFTI2VOVHPeqiwLCv1wPqa6bwfqhs9VWJ&#10;j8snA56GuXjI+57dDU0MrQyrIpIKnIx60pxugjoz6Ds5g6Lg1qQtnv1riPCWsrf2SgsDIAAw967O&#10;3cEcd64JI6ou5dUgjrT8+1MjqQEbhUlAKUEDvQo5pxA4pBcAc9aM9qOnekxzSGPPI4oPHWgEjFKO&#10;e9AgGCKcAMe9Mzg84pc0wHYyRg0hGT0pfSlAx1oAQDNBGCeacOeRSH2pgAx2pw5zimgYxmnDuc0C&#10;A4pMcfSlJ5pATjmkBGSMnikGKc4qMZGMUDHgA5p4UVEp59akzx64oBoCgI9aQqOKcDS545oAjI9q&#10;TA71IR6U3nNDBCAkdqWjqfSkzjrSGOBJxTgeO9NzwB+tIOvBoES8GjNMDe2Kdux2pisBzjNIDg/S&#10;lJz7U3v70AKW/CgkUnA7UEjj1oAUEYNNDZ70hYjIFNGetAxS+RxSjGOlIFGc5p+BjNAwxjnH4UoG&#10;aTkU5aBAO/Sg59qXiimIQnGKVe5ppI4qOe5jt4WkkdUQdSTTAmLBQcmuM8VePrHQoniQ+dc4wFU9&#10;PrXM+MPiSGd7DSplGflefr+WK8hvLuWeaRpZGc7id39apJyIuamveKL/AFu6aS4nYp/CueB9KwyS&#10;2QaZgEnJ4pVJHYYrWMbCbuTWlrJeXEcEY+eRgB+Nesad8I5pbAzzTBWAzlRx0ryuzuHs7mKdPvIw&#10;I9692+Hvja88V3T6XLHHFHHCWJXqTkCratoY1HJaozvDfim88LPH4ejiWSJpwiTucKmTz9a9Pt/D&#10;enRw3Et3HHO853SSSKCTWV4o0Sw/sBrUwhp2YPGY1+bIOeKwfDN/4j1bxHLaat5kFkkZKR7cBscD&#10;moWjsYv3tYnlnj/w7FYeI7ltMgYWTfMpAyBxyK4crjtzX11daXZnSrgT26OxUhcr144Ar5p8ReHb&#10;3T7ueSazeCIudvBxirtbY0jO6szmMEjHegfKfXPtUjpznv3Hem7CGwQR9RV8rsU2Rjngc0pHQdut&#10;OIwfbPGaaegwOaGgEJwc4zSH5cjFBP4UEdqTC40jIFJtx9KcR0oA68CosSJtGBxQBjinKcdgRRj8&#10;qqwCAZFOHygkjr0NIAFyT0poO98MeB2FPYLjWZmbnGKAuOgp4XH0zT0Qnp0ojByF6jACc05ITI2F&#10;GTyfSpY4cn1qwqYwM5Fbxw66kynbYqC34zjJpwtzxngVdCgDjjHek2gHGcmto0YLoZuoVhbA5HpU&#10;i26Z5B/CpwB1HrS5JXbkYJzWihHoied3IREqkfKQR0p2xQScdKl2Fn9OcAUqxjOAPunnNPkRDn5k&#10;QU+n50FMkfrVgLke1KEPHJxjtVcoucgEZOR2NOEYBHTPWpQOOv4e4pdhHQds81ViecasQJORxTlQ&#10;YYjpnipQuBgAe9SJEAMg59qNCXIiSL5RwcdqeYgpBAPHNTbNoIbuOfSkDZHAxkdKDPmd7ELRgE9O&#10;5FVnXGOmMcmrZwvXn09arEjJIxjqaRpFkJQN1GB0ppUAgbRxUoznPT/CmkdTxwahpXN1JiYzyMdK&#10;OOBjgelBUZ64zT4IvNm/2R196LId0izaw7PnY9f0qdicABeO/FLlVUhhwO1RFg2fQY4qjD4mNZtv&#10;RiT3poPAwMA8daGwcnPekABHQ4pNmiiNJ7ZyBQp2g5PJ96OCc/w0qqu75m4x6VDZaDPI9TQRgjjj&#10;rmjAJ4zgUqEDOQCPepKBSe4qQALxycjikUHAPb/PNCnH9KYh6ADBNO3YbGOppBk4OMmlAyfxzTvq&#10;SPJLfw5PajOOw/EUgJBx3BpCCcHbn600Ba8pgT0z9abxvPHFBY7uvHvSA5GQOfWqObcTr7EGk6nj&#10;p3pSxIx7c00nB+vH1piFZsfUnFMb1xn6U5uo557U1M5JJwAe1A0OVQMZbIHGPWndwOwpCM/gcigD&#10;IPr3oM3uL6Ht1pq856Y9h1oYlsAfjSMQqjB+lOxaYxhtY5/CnL9w5HIyPrSbc9+BSoCEBx1POaA0&#10;ISTyQcEU/aARnnHIpDw5LHpwaV2IAIGR2oGmJx7Zwciq7puGW9eKlKlWBIOckHFNkUH8qHsVF2Zn&#10;yJz14JpueOBk0+YfIT6e1RISQBjv1xXLKNjsi7q4p3Y3eg7Gkznr0zkD2qR24KgflTT17A+9Kw0M&#10;JGT71G3Gc5605+ScHj2pBtAK459c+1S2WtiM9e5pB35ODTizDB7dOKaR16Vm7lbiHhu1KDwRn6U3&#10;oc4OaUdM9BUoaHhcjOOnFPB2r6ioufwp6nuQ2etWhE44HGCT796k3jp61WBOODUisOPX19qp6oLH&#10;SeFtYk03UVV2wjH5vavbNNuluIFdTkGvm9XKZZTyCOhr0/wN4pEkYtJ3AdR8pJ6iuOpHU1g7HrEb&#10;cDmpV5OcnrVC1lEiDBGDV1W6VgzZE6mlz0pisO1LUjFJB6daAKTNKpPPWgfQdnpSrx1HNKByO1IR&#10;1oEBxmlGMCmg54zS5weBwaBjsZI5pw6e9NB/KlyM9TQIUnPelJwfemjOeaVutMBScmlA4pq8jNKD&#10;QIUn2pufenYzzTDx16UhiOSaj2+tSimmgEIAAMgc04A4IpoOM804HigbHDpxS44yOaQfWjkZ5oEN&#10;pccZpp5Ipef8mgYmDnpQPpTumKaevNILi9uaAeaB257UmQTQA7HAGKcOMetRjr1p2RxTEP8ATNNN&#10;IW4oyewpisIeATTTx3pS2BzimYzzSKQ4UuOlKBjNLjmgVwDY96Dnk0EDFNLflRYQ80DNRtMqgksB&#10;xWPf+LNI00kT3kYbnjPNMLm6D7UhfHpXm2pfFnToCVtY3lPYngVyWo/FfVJ2It1WFfz4ppNk3PZN&#10;V1my0q2aa6mWNQO5615H45+INvq9kbCw3hC3zPnGRXD6v4i1DV5A13cs5wcDPArH745xVxhcLjpZ&#10;Gd8560znB5x7UZ5IA7fSkU7SDweeh71qloRcBkninrg4Iz+FAOD1H4VJvVoUUjDrnJJ7Hp/WtEiW&#10;7CJjOM8fWruk61e6Ldi4sbh4ZcYypxkVQ4OP61G3Lctx705q6Fo9z6P+GevTa6hutTu/OnI2ruwA&#10;Paut8VtNa6VJLp0YfUFH7nH9a+XdD1q80i4U2twUBbpnrX1D4fvINQtIp5JDJJJGvU+1ZJaWMJK0&#10;r9DK8J6nqt7YoddTa+8quFxwPWtTxho1pqHh26R1UBoydx7cdapeLNW/sSx2WsAuJncYj+tJZTz+&#10;K4Y7e6ja1hC5kiB+Y+2fSmnZ2Jadro+Z57bbIy+hIyR1qoVwTjr2r6F+IXgTTo/DVzd2cSQPbRmQ&#10;EDrjqK+e5nCjkcjvW8ZK1i4u5XcYJH40w5I6/hTnbOeTgetMAyevWk5JssTGRSgenpT9hHA5oWM5&#10;FFtNAuRMCecUgB79KsLHkjPNROjJnjPFN07K5N02IuAc/wAqcM7eThAaYCVIHHPWklYMcDoKhNJD&#10;ELbjwKcox9c0qRnjjOasJGCfetKdJy1ZDlYjjjOSeOfWpxGAxYce1OC4HzdPanAYOQO/SuuMEjNy&#10;b0AqRgA8Hv6UoGMAcn2pQhwOeRzTgnUnH5VaRm2kNBOSu3nNO2YGev0+lSBMZAFPVQQM8DPNCXUl&#10;zSIgMY44PQU7aAR+RqUfKqleSR0PakA27eePQ/rVIzcrjAuWJ7Z609Rx1wf50beo4x707BDcdD/K&#10;mTfQbgD5eefalUY6dB2pxTPIPtihRjOcHP8AOjcL2Qm0k8D8T3pykBjxhT2NKqbMcjGc0qgnr/Ea&#10;GF+45IsqHIOTx9anRCnToBzTUQhBuJJFKCT75PWkyHe4pyy+gPeoTyo5Pb8qlL4zx09KrSPg7egJ&#10;xQNIa7jcABnPeo3OTnoc8e9IzY49KXJTHrQzVRI1GM+vamMAfp3p+QevrTSw7etS2aoCSSVAODxz&#10;V+3UJGoIwcc1XtYtzFyMjtVt2CgKBnjrSRnN3fKMJ+bAGRURwDjpxTy+QTkZ/KoQ+CT3PSmOKA4+&#10;YjJPvSMwIAo4bAz3oUAEAj86lmqFI4BPHHSmAYYYpwTt39aUbQQRnFSNAB1Ht2pwAAx7UYJx3GKd&#10;jGRjGelA7gBlSM80u0Bcj+HtQoJBwOe9PA2tj1FMV9RVJBxnqetKcE/nTQe9GcEYOf8AGgQ7upwe&#10;acMKOetIuCeT+dD9jnGfagRYKggDpxSYwAO1Lnpnt/OkDc+p96s5xOnTGfXNNwQMg9B1pSefofWm&#10;c+o57YpisKCAc5HWkLZ6HAzkkUgY7cqeR396UFcYUHDHuKaG11HKuSTgk+ntTidqAAfNjmkUlSCD&#10;gegpCTzjr70E30FJwD04qFWLAA5PHHvTyNwBHJJpj5BA9OMjvQA/aPXHtincDJ/IVHtGOpA9aY27&#10;7vY8DNAIkZcHjHqaQEEZyenGKPvAYyeKTOD7dKAQhII559aa+CGx2HNKx5B6AHHWkGecgnt0oFcp&#10;SqTuHqKh2tuxz6VbnXafTFVz1znFZzWp103dCEEFjjp1qIplCdwwKkIxwDnPIyKbKArFTnP06Vm9&#10;DVEDjLHHemMAOMjipJAc9OB2qLPXgGsmWtgBJOfWmng8jmnhyGG0Dg8UhX5vlGcgnFZssaTmjnHs&#10;OBSdT15peRxxx3pWYluKPu4/OnhcgkdqjGTkZp6t0yuR9apOwx+AQDuwfSlzkAZJOeBTDkkcduKe&#10;hOef4e4qrCuPAQxygkg4GKfHci2milti6soG7cf4vb2qEnZuzyTxxTGzlqxlHQuLPXPCXjqOcLb3&#10;hCPjGSeDXo1pexzgMjgivmCOXZhgSCPSuq0Lxpe6VIiPI0sfGQT0rCcNTWMj6CR/apQc8iuM0Txn&#10;YaoqqJQr91J5zXUR3KOAVYEfWsWmjRNMu/jTlwTwagDA85/GpFfrSGSseKapBpCd2KAw6e1IBeC1&#10;L1pOD2pRkZoGOUY60HmhRSkA/wBaYhQ2OO1KRnFMHXinAnvQA5cggClJIpFOR70hbHrigQB/rSZ3&#10;dRTeSR6UpbFIqwE4pOopQ3HNIDmgQgHU4zT80wU5W45FAxA2PrS5wPak4FGenFAAD6UpOaMD2puD&#10;mkA7NJ+FKEzQcjrQAgyDSn86aT70A5P1pgJnmjdzR1xzSGgB27pikLbe1NJCgE1QvNWs7Mn7Rcxx&#10;47McUgL4bPUYpwxkZFchc/EHQbYkG7DH/ZGaw7/4t2MQP2aF5D2zwKaTC56duAFV5byGEFmkRQPU&#10;14fqfxV1a6JW3VIF9Rya5K+8S6nfljPeSvk9N3FUoyZN0fQWo+NdH05GMt5GWH8KnJridU+LcYZk&#10;0+2LHnDOcV5A8zuMsxJJ7mmktkgdzg4q1SfUlyOs1Lx9rWp7g1y0cZHKx8VzM17LNyzFmOcknNQL&#10;yc56d6XbyBjk961jSRLYFyT1JprE4BPQ84p4ThuflHv1pOgU7eP5VfJqTzCBS3QZPemDPb8cVIfv&#10;cU4RA9Pzp8gNkHJbrz60Adz+BqcpxwM560wxnBGORVKmyW0NzkYzgUZbPPXNPcKMBQQw6knI6/8A&#10;6qbkg59OpoW42IxIOOuetHRcDFHUnijIPanuiQVsdv6V6X4F+I1zpElvYXkSz2+QgOeVH9a81Kgn&#10;jr2qeGU200cw++rBhUOD6Ckk9GfXCabDq9891OhEaEbEPqO9UPFXiSLwfbR3M9m0kDNtMkeMqe2f&#10;auJ0L40aZBpUI1BJfteP3hVeDj0rhfiL8SD4rZLayEkVkpyQx++fWs2+hjGEm7M2PGXxek1nSptO&#10;s7cIky7XZuuPSvKHffgkc9sGoyWyc+lJVQT6mqilsK2AT1znvSpjI6474oGQSAOfpTkXLDHXtWij&#10;cbHeWByOme5qZITuBC9fekSMkjjI/lV2OMYUtwMetdEY6amMpdCFICRgKM9eabcxRwrlz1HAp13f&#10;xoCkGcjuaynmaR9zMamdWK0Qop3uwz2UVLFAWOSKSCMuwzwB7VoKmPlHb1FKjT5vekOc7aIhCAYA&#10;7dqkCMBxyDUuzLdB19ak8sogbGAa7UjBzIdgOAe9PWPg8dKlAGeR3zmnAKWKgDHYU0rGUptjBH8w&#10;z6ZpVGG+7xjn61KFBHXkd6UDD89M9PWmRzNoYQW6AdeKCuACMnvTuQ3GT60PhSCvPY0EXdxu3oMA&#10;EGmj5iTUrDIIximBTgbQcHvmhFJgoHfn0pVPQDnkinEY65YigYIJBx0NBLu2NGCMg9sA0uMKOOac&#10;Fy3IxnjNAHAUjkc5FAPewijGc5wetTKucY4x1pqgFAzEDn5h61KoXPNIa0QDO0Y6jigZGVBpeq8D&#10;gdaTGMjHPahkq4yRiox6jAFVpGCkNgen5VLI4+XcCfeoSRuJzxSNYJshOSQR1pO4I9KViCeKjOSR&#10;j1oZskKduSRQqmR1UAdqaCDmrVuhC7zgegqQbsi0iCKLBPI71C7YJHrzS+YcZPSomJBAxg1Rklrc&#10;a7E5JPPpTRgAetI7EjpjsaQHnoOPWk2bpDhjI70hcnBA+lKpwdv97rSBj2z0xmoKQu4478DmngEj&#10;A59qjxuz24zT1zkdjQMeCeBnnp+FO54BPOeTSKAuCeaA5zkjoeKBWHkccflSgZwOetJnnn86crAA&#10;gjpzSExMYPByD19qdnDAnqaaDz0H0pcgdCc9waYh4JzyRjvT96qPrUKt7DmpdyeWoEeWBOW9aAZK&#10;oO7Of1ppO3OB05xil4Jzz9M0jAKPatDnEJHU/XFMPovAp4wVHGSfSm4PJJ5K0AI2Ax45HI4ozw3F&#10;KBxnA560dMkf/rpiHDnrxjrSMw3EilY5y3HP600qCSB29KFYTuID3I7HtSAE+nTqKBgjJBye1Ic7&#10;gwxnAzQDFJbao65PP0pCcZ44/lS53Zwep/KgPtUZBxntzSC40MwI6gc5x2FOOFYgDJx2FIMBT6jp&#10;SnAY89KZJGV46DBI604KTjpw2eaU5LAfw9RxTuGBGcGhlLqQSKZB8w6dCaqMT36VoEFVwDg4qnIu&#10;zI46+3SlLU1pNFZwByVxnjFNdiQS6knPU96kPJ71G7hWwB16+1c8jqRAVPLHIHTpUeCF7f5FSuSC&#10;QOmeoFQnjk96ydzRXAAtwB0FLnknHBGOaTt+FBG4ZDc+mKhleoHBY84560YHI4NNxtJ74704qF6k&#10;HIHSp1EBBx0pVbB6UmCRyKUkYUZqk7jFXOeMnmno20kcjPX/AD+VMGeOcEdKfgjOecnqe9apCFJY&#10;hh+NMZiQRweeuKlYA8BSCB6f59aZg7STnrU2BNDV4xn0oI5GDn2pxUkc0mzHOefY9KiUC1ImhuZI&#10;XDxuQVxyDiul0nx3qdhtV5PMQcAMe1cnwM4/WlBJAB4Hes3BMq57To/xLs7jatzlD0z2rsbLXbK8&#10;UGG4Rs+hr5oDMoABxtPNWbfU7q0mDQzOhB7E1jKlYuMmfUSTBhkGpFkHc14Dp3xD1ayKrJL5q/7V&#10;dZp/xUt2wt1EUbuRyKycGjRSR6oGzjB4p273zXK2XjTSbwLsukDN0DHFbcGoQTAFJVYexqbFaGjm&#10;gHiq4nGBjGKcJOPY0BYmzk07PJ9KiUj6U4vz14oAkBoyKj3ZHXijPNK4WHMeaaDzzmml89qUnrmk&#10;MUsPXmlDAD3NRtmlBPegB4bj/Cl96jzwQKOxNAWH5yKT8e1NzSjpQA9e/wCVO9QKYOMZpwOeuaBM&#10;cpxSFwaacZ4pOnamAoAPNIetLTSeeDQADk0FsDrwKb71G7YUmkM4j4geMTokC2lo3+lSjORztHrX&#10;it5qt7fTNNcTyO5J5Jrb8dXjXniq9OeEbYO/SuWP3vrXRSp3VzKT1sOkZnZmPc/SoyzZ6mnNwSBn&#10;PQ03k9unrW/JoTzC4/Lr9aQL0J5GaecAeoA4BpBz3J5/KqUUTdjQuc4PHuacORwf0pSQyAjjJHFI&#10;HGeRwKrQQAndjnAwDmkJB4B/D3pBxkDHXtSbsnt171N0gFyWO1cHPbFIFfAPahRzn1qVQxUKTlVO&#10;enQ/5FNJsTfYEXnGP0qSOLICsccZ5p6R44B+lTGLAB7HvWsYmcp9CMKEB546ikHAOQSD3FSORweO&#10;vpTCeDwRz1q9EZ7kU6blBwBtHWqoIAwQeo71cDDLKCCMZJNUpMBsD161hNJO5rBuw7GOM/WjAJGB&#10;29aRDle+7tTgxweM5GM047DbAZ4oJIIDA5zSFiB79zmms3PB4FJsBrEnNNGadhmbrkn1pRk9s885&#10;rNrXQH5iYzjuT0pQD17U6MLuGQSO9SrGD1B9a2UUS5EQAxkjrUiDLDgj6VIsQZu4qaOL5ueBnOa0&#10;jHUhyHII40V3+UD17VTur/zMBcBe9NvZzI52n5F4FVCM/hWVWr9lCSW7AtuXnJY/yp8MQc806GAy&#10;EEggVfhgJIRQAAetOjRcnzSFKdgjiwmApx396tqm0ckHJyaEQAYDYpSBkc5yR1ruUbHNKdxQAqnG&#10;OnFKFBYZPB/Shc9hgcZOakIwADgEjk5oM7iKPnIzxmlZAHbHOD8v50KpPcnJ7U8KdwGaZHMN2spB&#10;X+IdKRflxknPentgNgZwVpAAEyw5zR0C+oi8qRkYpj9ucZp5AYHAweMZ7UxgRzxgGmtwvoKw45YU&#10;zfx37fhSkYRick9hQV3HODQgSHBjgE8DriiIblPIGAevpTTGQqnov1py4XkDPFAdB6ksnQjjrRyu&#10;MdMY6UDG3vn3pyLtHp6k+tIHYdsBHJPPens2GH6+9N2scrnnPSnNgE+5xQJ6IUZQccZ460xzgNnt&#10;2p28AjPPbJqOZsAgd+KAXYqyMSBnk5qLODk5609yfUZ+lMY5GPak2dEUhrEdO9R5yepAz0oIO7gd&#10;u5oGTxg5pGiVh8CeY/OcZ5NXghRACRxTIV2jGMZ6nNOdyMhsk5ppGMndjWYK4OKhLbec8mnMcscd&#10;hxxUbEYHIOaTLihCxLHPekUjI5GTScg5B46U9CMjdz9Kk0AAhTgdcYoBycAcdqcGz2/GjdnqvOO1&#10;IYAYbjPSnhODzz1GKRWHXByD2p4Kbh1wOtGoCqCSCBxRnnB4oPbJ4ApxXcv0piFIHYfhSDJTk45p&#10;QSSCDgbaTIHY0mHUcg+YEkEHnFOVQT8pG4np70wUqYUg+pzQApXJGadgKANw/GjHBHqOaULn/wDV&#10;QDH5ywBHBPOKG6DP8v0pM8g4BxSA5x9a0ObQDyBjjnikBbt1HFOGACOtRlgQTg/j3pgOAGOT3p4y&#10;B2x2GaYGBPPXPenYAUj05NAvIQZ69geR6UxuG6kDvT+wHfv9aQvg9O3FBOjEB6/N0PahR8vB47Gk&#10;HK8gUisMHHcY5pgDEcAH2pWGQDkZB496AApyCMHvmjByenBxjFIAboMcfSlYgnjr60YyvpxzTiMA&#10;HPvzQSM4ZifUUKm3gHJxQpAJGM57U4AEkcH8aY7jScj5jj5agnXAA9DyKsSZVc4zxiojhgOMkHtS&#10;aughKzuUn5zj9KrkEscjIxVuSIpJ1ABqrIu1jyce3eueaO+DIGCjnpz0xzUeM8AGrBZhlgeckc1G&#10;5KnIHBHYVkza+hFnBo9CKCARS7OAcgg9KzaKTAADOR27HpQMcjv7UNgH1p2Rzk4Dc0g2G545HHbm&#10;lA+XoM565oGKXA2gAEn9KpITBe+RxinqQQR39fShAu7DdD6Uu4ZIxntx6dq0QNkiEc7wWyMZ6c03&#10;dgDA/KnLg8Y+Y+3FAYADIH1p2TITIxgkHAH1pSmSCBgH8M1ICWUnAz1zSqQeowQOfak0PmsRhATt&#10;YgUgD87u2akbbx8n4058OocjGaVirkRAyCwqPZye575qxhS3HIz3pNi5PTg9MVPKhqRDhhyQeKAQ&#10;Acck/rUpQKcAE9qa+BnbkDAFZuFy+YWOaRSNpIx/+utG08QajZMPIupFHbnis0Lg7t3PUY7U0jex&#10;OQQT6VHsyuax29l8SdVt8CQrIF9a6XT/AIqQsFF1Cyk9SOa8hIHTI68U4sQBgmodJWLUmfQdj480&#10;i8VcXQQnsxxW7Dq9pOAY50cH0NfMCylWxvYVbg1O6tj+6uJEGOPmNZuk+g+c+n0nVhkEfhTxJnvX&#10;zzp/jvVrIhVuC4x0bmuhtPircpxNAre4as3TkiuddT2XfzShwfwrzCH4r2j48y3kB9q0U+JWkumf&#10;mHGelTytFc6O93k4Gaduz0NcTF8Q9EkwftG0nsRVyHxto8/S8jHsTRZjujqt2O9G8kVhQeJtLmO1&#10;LyI/8Cq4mrWbEYuYuf8AapWA0s+1KTiqS3sLDiVcfWpBcxkZDj86LDLQYZ/+tShvrVQXC5yGGPrU&#10;gnQ/xDP1oFYnDc8+lAOKhEi+vb1pBMoOMj86ALG7AFNJJOelQeep/iGPrTWuo15Z1H40wLGcimMA&#10;VINVH1S0iUs9xGB7sKy5/GWiwnBvYifZs0WJbR5H8RNJbTNfmm2/urht6n371xm8ZxzjIr034geK&#10;dF1jTGt4X8yZSCjAdK8wzuPTjseldVJ6GUrNigheSPrSYBHGc9jmkYlsj86QswORxW1yeo7IPpx2&#10;oJ+XIPfkUn3Qcg0hJyQe3ai4hd3ynA4yKac++SKCPfg0gHXmpbYB6YHPvS4yOc5zUiRkt26ZqSOI&#10;McHrnk4q4wYnJIjjU547c9KtKuVA4APBpyqMhQBjp1pVGCNoBreMbGMpNjiFVWxj6U0kNzjnsD60&#10;rnGWGMmjYwKsD+NX0IGP8q4IyM+mfpUZZSxLA7akdhGuWIxis+STzG9FPasakktC4q4SSfMQDgDp&#10;ikVC3uaAuT/9apFYLkjH41CV3dmg1gwA6/LQr9ARxQzlz06nqTUZbkmpk7bAvMkJHYH3NNxx05NK&#10;pyDTlxntg+oq07iGkELz0pQuR3qZkBAZM4A7np/nmlVcEkD0/wD11SiS5DY1Jbk8+tWhEP3ZVt2Q&#10;c8cg88fypI4xk/3vbvVpXitoyzgg4yB71qopIylK+wwRiJQ8nyr0zmqV1ej5ljP3uCagubx53bJ+&#10;Unp2qrkg4Iz+lYVK19IjjG2rAneKmghZmxgn2pYYA43YwCa0YogMDAA9aqjQb1kKVRREjjxx/COa&#10;tKvlOQG9+tIq4UnvSgEHIPJ9K71bY5ZNsXK5yBkGjK4xjknNOII5JODxQrZLcHOepFBGoqjblByS&#10;cU/YQQO2BmlUjnHXrmkPGOTjFBLY4BUGRjJHSkU4AXPXoacFKk56dMUuAcMBx0pEqwHBUcrgCmsG&#10;GG49KAfmbIywPFB+VcAccdTQDEYjYRz65FRnDBcgd+O1OcgD5TnOcmmkZHHXnimht2F4YAdfWnEL&#10;n0A6mmrkqD3A5pQVAznjocdqBp9hOpAPSnFdpxnHFNK4OQQCelSLjaAc8DvQxNioARuyOMU9clRx&#10;jNMXjcSTgdKkGGIAOOppMltsB94nv1zTiB0UD3poYnAOOB2pTkHHp14pD3GSDgn0/nVaViPvZwPS&#10;rEjDgkdcmqbHHyNnAPemVBajTwgHPHeonYsOc1IGO8ZAIFQliWPPepZ0xQhAIH8qliQO4YAgVHnd&#10;gY5PWrkACkE560JDm7IeWUKMNjimOSScnr09qdlT0BqFsHaTn06UzOOom498VGCfQDninLtP3gSO&#10;mB3pjYLHaMDORkdqg1Q4EZwemOgFNBywJA5HegcE9809eG4OMdaBodwByMEe9KuNwI9enpSADn1p&#10;eFxnIOe9IGOUrkjnI5Bpw6HccYNAwTjA6dh1oHbnNMQ4KBjHNKByBnApEbHB4+lLkjkjNAXFG1jk&#10;dCcUDj8aaT1GPpihcgjg+tIY7blTxyDTvVcdx3oU88dMck0qkFicDPrQAoGCff3pQPQZ+tNPtkAU&#10;4ZIGAelAmOJGeTyTim8ZJ7ECnFvmAI5HWo/l4A65rU5hc5wp4HemsNx5/hPGKcBtTPU5pDnrSQ72&#10;sJ2K4HNPz8rZPIOKQD16dc0hXPHUmmQ2AHOc84oHKjjOOBin4CrjHfFNwVz6HtRcEhhwAMDgGnAg&#10;tnHc4o2ZAOeO9ATaevQdhQ7A20IcHgAGpMAEE+g4powRweaczKC2QMfypDGrnuOGP5UqqdvJ+96U&#10;hIwF6Ee1KrbR8x/GmTe4uACMHigDp7ihjkZHODxQw+XgmgVkMcKx6nqB7UxjtLY7+1SbcgHHfNRF&#10;dpYtyPftT0GiJxlSB6dTVR0LYB/UdKvbc59z2NQ3Ee5iV4we1RONzopysyhIoEmN2SO3rUbD14Ge&#10;OasSdwB83Q+wqqzevbrnvXI07nXHVCYx24pCQOMHNLnaRnsO1J6+hqHqyxMtn29KUMSOck9jQ2Qx&#10;9c/lQOvXn3oSDYXJ3E9/SnIMLgNz/KhRkHjJo2gEYPzYxiqQmLghiDyCOOamKbZQF68ZqJFLHHoC&#10;elPXLMcDpVpaE3HKuHO0nIHrSk4IO3JHY+tKo46A0gDbSwyc1SFcMgnptB6AdqMnoT168Uqgk7j1&#10;HalyQ5yR1HaqEJhQRuJxntzTiwyRgDHTmkySd3Qjv60YA4/OpW4w3cgkYpMhX2g55p5HPPP0qPJC&#10;5x0pNIa3F+U9hwc+lMYZXG4A9SKUkEZIPvmkxkZI4OBzUWLALz9aacA7QeOM0p+XjvngUgIHXr3p&#10;WGMAHJHUdKQdMmnnKrgAHPtzSq2QVI/Gk0i0xhU4yMcdqb/OpU6jexA6ZxmhfmkBPA74FJxQXZFn&#10;gDp+NJlsDnipAgJGRwTShSTgA8c4qfZoOYaCQc84HQUpLAe2OgpRwp4A4xmkxkgtwCKHBD5hcuFL&#10;An61Y0+1utRvEtrfLTSHCjIHQZ7/AEqtjIxnoaFZlcFScg9aTpoOZ2JWlmhdkL4Kkg4NKt9chuJX&#10;GO+egqE54z170hHTPH1qfZIpSNBNa1FQCLqbHbDmrCeJtWj4W9m/76NYxPBzzzThxyCM+lL2K7Bz&#10;G6nizWYwCL6XHbLVMvjPWwc/bZOB3Nc5+R5zxSjk5zgUKlG+wnNnTf8ACca4VKm+fkdeKhbxlrbs&#10;P9Okwa58cZ654waXHBPTFCpRHzG23ivV2P8Ax/THPo1VpvEOpTEM15MQOPvmswDOfX0pQvIBHPTr&#10;jFV7GJPOWH1G5kAzNI3sWJzVYysQdzZGc03gcjpSdjz0p+zSHcY7Nnk8nvSAkUOST7DgU3p61nsK&#10;5IBkAnOM4pTlT+fFMLZ/wpd7FiT3zmncYu4jODz9Kc8nnSs5CjcdxAGBTBkj29aciByADj61SRIc&#10;ke+eKkWLPtTo04Ix3qYJ5ZJIFaxiQ5CImDyB25qUgIF2tye1NVcHg5OOKAG34IyK1sjNyuPGTjrn&#10;1oYso4HT1prOQeeg64ppnA4yMfWle24rEhcqD7djUb3SRxlSMnqOKpvcDGB3qLPzZzuGeM8VnKqt&#10;kWoD3laRiT+FIOSBSD1B5oGeDnNYq+7NNB4IU8jI9qN429MnnvTC5K9enp9aaD7UczFoKCM9Tik3&#10;DbjaPXPekJDHk804DJAqVqIFG05Iz+NTJ8zBTkUxVyOgPNSKuANuDzzg1tTQmTIm4HaeM8GpEQgD&#10;PYYogI2jB9qtBPLj3PwK6rJGDk9hoVYk8xyAQO/TNZd3eNcS89B05pby8M0jbSNlVF5xgc9q5KtT&#10;mdkVCNtRPvDFXILdnZWk3HgYJ/Sn21sCuWFX0jGAcE45PNbUaHWRFSoo7EKJsUfKcd6sKFJxk+op&#10;WVeefajpz3A9a7Ohz3uxJCQdo4OOKdGABnjBGaYikyAZ6jtz1qbBRfmPGMAA9qFqEtFYATkFvTIx&#10;Ug5AG3vTOWJJPA6VYUY4DZ79OlDM7jDyAeQMgc0BTkj+E05sFWXGQDyKcASRgfKBQiAAKjHUZ6+t&#10;ITlQB3oz8wHYd6MfNyMccD3oEhPU45B5phPy5wSeaU4jHc880vAYL1znAplkbpx37DPpRjA4Hegt&#10;lSDng/hSl9p6jAp6ktXADPbpRsAUep60i4yNp6mgggg8ZHUntSFZ9QwGLEjA605QGYkHjHApqqSx&#10;G7gDPSpdgwNzdh+NIdxy8kbse/NOPy5A4IFHAyMZAFLuyMkduc0hXvsM6nJJweBQoypA+n0oBUDG&#10;3nrkVbW5gGlNaeR+/aUP5v8As4PFIuOu5nyliNvHAJqmTk98GrcuMn3PBqo64Awc84qkzSKGmUqp&#10;IqAEHnH1qS4G2ILxzUSDcygAEHsKzb1sjdKyuWrZNzbiRz0zVgjCkYPPemJH5YGAAOQKUkBh0x6G&#10;rW2hjJ3ZESFK5BGOajaQ8Y4H1p7YABzkk9KiYkHihs0gg3nbnPPSl3EsSxyT1J70igMCM4/z0oxy&#10;AO3vUaFjk+8R0x3p6nPReOxppJZgWIyBgcU4IcZB7c0AP4wcDjPrQT83bOaAMZAIx3pCMYOBxzxQ&#10;IkAHLc0MM9sHPWkxg+vPannLt3oQAcEY5xSggAnBzn9O9Idy5QjkdfY0pOPyxzQwExy3r2xTlYjI&#10;xn/GkC/KemPWnKQpGR2pDFXn+vFJ/GCB0pwO5unfNNxjJHSgGKAcnJx704Hb/wDrozlc9cijhPT8&#10;TT3EgJIPOM9eKaMAlu386duHI5yRx3zTfvLt65PetEzn2Q5MAZz6/hQOo7YpRzkntSEFRzkAUCYp&#10;bBI9BnikJITqMnrSDHOAOep9RQMZ5oEKTwW289aRAOcjrz1/nRlVJHfHJpQMYPXjrQNMCAFwDyT/&#10;AJFIRnqRxSqB8wPA/rSFRkZwPbFBLdhVXpzzjnFNGWAyTk8n2p3O7PejB6EcUCEzknnnOPWl4bCk&#10;njrTR02rgkU4YbHXvQCHA4AweO9MY5NKoOeOmaCPbjOKAb1GhsAjv2prEEZOSR0zTyOQR0FREkke&#10;vIpoaQZOAO9Dc8DvzgUuzaowcsT2o3EAAdeBQUmylcR5GVHOKpFMsD27itUgkNnDHtVWWILk8kVl&#10;Uhc6adTSzKLrnkdCfrSADByTntUxTA3YX0qIg5xyAfQVyuOp0p3Q3ABwaVSQOOhpcfNzx+NPz91c&#10;5xRYdxikjpnOPSpMjjKnI46dqZwFOB16c04HA5556miwtBRhQeeo4qXYxbjt3BqLB9s4/KpImKuO&#10;elWJjsHtx60OCFI7Ypz/AD5Jxu9KTLLxxzVoz32EUZA6j6UqIWOBgA9M0oJH5dM9aXdsK4J47Uwu&#10;Jgr279ce1JuDAn7vvS53YAPTqKC+7gj/APXSGKshBAzwOvFNPIZc8n2oQEkYIxnr60qjPQcn9Kh2&#10;HfUYy9s8nr9KUD5epwOORQWI5IH5Um4qp4BAAJ/KpLuMbLHpk/rTX5OcnFPV+RgflTSOMdAeRxTW&#10;4xAMHGeM9aXKg4VTwfWnCNirMBx655FMBIztXipKQZ9QcE8ewpyMHbHQYpoHOCeBSgkNz0A4xTF0&#10;FIxggcDik5Jz3+tKASR82BwBmkAxk54x1oQxc7VwSD60FtxGB070ij5uwyKcowcccUW1C+g0ggYO&#10;M55pDgkEdPannlTn8KjHPAHFCQXBejZHNBG7Pr6UEEL1NA6Dg0rDuL+AxxSqvBywBxxke9OhQyEj&#10;Ax7+tXV012Ckk4PvUsTkloZxXBwcg/ypAQP0qzc2vkgNnjvnrVbHzEDGKdkCldBuU5PP86XOTz39&#10;aBnB4OTSKAecZp2GBOM+vOaM5Yc/jilKYIz0pGGT14oBAfukcUw8A8daeFGCOeaYegOOaTuMaRnG&#10;OpPSkHGfWlIpnIPSsJeYdRR1pwPSmE+3OKUNyKSfcLky8j2FSqEK4zzUKnp78VIrAA5IyMY5rpgk&#10;TIspjbgZwefpSsA2Bgk/zqv5rKMA4xTGnPY9KrmSIcWyyrLwdw4qJp9jkgnr0qs8hxkHj61GWbdn&#10;Oc9axlV7FcqW5M9wT26+lQs24d8k0hySSc0mADmsnJyDUXkjHfvTgKQcdO9OJxxxxQkUAyM+lB55&#10;pRK+wx5+QkEimHpz3piewmDyTyBz0pcjAIP1pvU8D60oJ29ODipJTFzk+1Kp4HQUgXrkU5R61cQJ&#10;c8ccDv8AWnhSxIUZzwAPypYYiW9vQ1bPl2yZbGfT1rpikkRKViNIigEnTFVru+ebCgnaOBTLm6a4&#10;bjIHPA6VCsLOAB0H61E5uekUK1tWMVWdgver1vBtHIGCR1p9vbbHyQcjmrqoAAMZGelbUaFtZGc6&#10;iWiFjTA3YyAfSnqOAF5J6Y7UoYtwBx2GaYvyr6nGc102OXcdgE4Jxg1HKcHHYVMWTPCkDHFV8mRs&#10;AdT0pFR3JLYENnqKlY7jjsR19KIQVT6n1pCuTx24qjNvUkUZJXA/oalUDk556496iU4BGCB6inJ0&#10;XGc+tDRN7D8BkJxgY6UqHCcetNHy8gHAoLAbeecUhOz2HkYxg4I61GTjljzyeBSsoCEevWmr90kD&#10;ocUIYrEntxTVz13dBSM2ACev07UoJZWII5HH50wW1xpUnOcZ9KACc9eaXHJz3OCc0BiFz70A3YI+&#10;/HTgCk6kA9O4zThk8dPSkKkkHuMEil1HoOUEdMkdPwqVQ2zbjH60wDnPXBpWZlA280Eh/DjGSacW&#10;3AjHY0wH5Q3ftTg5Bxj8u3FIdu4hIC546du9ISQxbPajGSWycZxQVwHVTxQNFaXJGRnnjFQA7cdc&#10;981MxBzk9OgNRSAxoWboBzQ3ZG0SpdNumUDkjk1NbqANwz8wqpGDJJw2c9a0o1KqOBisaXve8b1N&#10;I2H524HrzTWPfrk5FAP94cAY61GxOCc4FbMwSdxGwMnjg0zK8nqOxoJwR3x15pNvPXnbnFS2aoFx&#10;1xk46GnKOARimqCDjGPenKDnPagY4Dcc1IpyQe3pTAuSeeo5p2BkY6UhDwVwR1B6ClHHJ+tNGcjH&#10;J6U5RyBx70dAHKA3zHr/ADpcknI47DFJgKM9iOmelLjjPPr+FAC5II45PJyaTHy89M8UqtgD1pc5&#10;j569qAEAAPseaevOOBlqbkAc0p5UN1/pQD1FBIIUjkEjFBwxz2FNwVfC84FL0zgd6AsPGB19Pzp8&#10;cAkz+8VMf3jTNwP1pG3L0ZQDSDUGzvAHGOlMG4vx19KeXzznvkUihsE9zWqOd7DgSpH1/OlJ3ben&#10;qaaQMkdKABnH9KLE9NQbJZvboadjA2jpnim/K3UGjoDgjNMSaEKk5zjdnjNHKlcngHkUpJ5+tKCD&#10;zkDNIoQA9CMndx7igkZ5ycf5xTgcj9aaV3cYzkdKL9xOwdDnng80pbgg9cZ5ppOWGQep9s0uSFBx&#10;+GaCbgpxggHBGKcoyxzksRTScgEencUoYg/NjrxQUthSVyBnjPWkDEd+nFKGA/CkP3ARznpQFr7j&#10;SSAc9D+tMAO4jqc9alibY+/CkehHWo9vXBwc8fWmJeYpOTgHg9qQ5AGASR2qI43Ag8ZoOdxIyKLD&#10;Hgktg9OufSoj23D5SSTUuTuI6kdAaQFQpyuPTmjcd7FOaLB3D7uOhH+fSoGCkZX16ZrQKlk561Um&#10;gIy0ec+grGcDqhPSxVIPOVyR7Uo4IyOvIxUh5cIxwxpWixjk8Y7VjY15iIp8nUA/zpBGePTPQVIU&#10;JBP50gXBOfwzVWC4h4PIwen0pwV49rY+8Mj6U4ZU5J6c4PajeGONoyPSkO48tgAn7xANJ13AjntR&#10;uUg5JyBjpS5+YsSOgHTtQiWBUqxyeMf/AKqcRu5HOTTMmNCDgj2pF5Iz06/jVki7QCO2aR49pGWz&#10;3x+dIxJJCjrwKT7gwWyT1pMuwISOgyen0FIW69gDS7gF3DjFM3Zzk85qG7jVx/T/AHutI757Yz+g&#10;qPOSOuR70bSenHbmpLtqPym3G3jPU0ZYfxYpo3FSBnFKG5AIO3NMA3EjBHXqe+KFAJzzwasXptxd&#10;yrbM7QbiE3D5sdqrhc8Lye9IEDyFmzjnPP5UZGOuSD60wDBznPNShS2TnnHGfSm7BsCkAkkdMYFG&#10;0YUbTz3pBlSc5pd3OM8gcHNIYmMAkjNHLMwHp1pVGcEdx603gZwOo7igA3cYGSTnr2oUnAGMnNJn&#10;AI4JHalxuYA/kPWmwG7M9/rS5IJA79aAMDPpSA4HYYNIZNDMExk8dc1cOplUA52+orOYk4GMjt7U&#10;nGOOvPGOlKwnFPUsXN354CgHAyeRVcjGQQDzQexpCG4zxnsaNgitBQcnaDjPHNCnbx1pucHg0Hjv&#10;mgpDixBBz7cUnIY849aDye44700nJORSuFgyT3NNPBNLn3OBTSeKkYEjd9aQnPNIfWk6HNZMVxM0&#10;AY7dPal6k9aQg9fyqREqnAGOtKWB+veowcr7ijP41opMdx5YkfWo2JA/mKcemScVGe3GKhtibFBI&#10;x/Omk/l9accc4Hp3oHGM0iRB1pfpSDGMd6XHXPrQg1FHFKB7UenfNNJ7CmVcKM+nSjgnBz07U3pg&#10;YzQ9ibjiSMkcdqRctz/Kk64GeDSjrntS6gScY989akjBZgBnNMTJbgZPNW2K2kSliGcjgenvW8I2&#10;V2JysOadbVScAydKoSSNM5diT2we1NZmkYljz1qSNMsM8evFLWo7dBWtuPhiGTkdu9Xo48J8o/Sm&#10;pEAvFWkRccNyTXdTgopHPUlcETa/pmnYGGIPI6UuCd2fTOc9KAOOF5BOa22OZu+o0sQGHBzz0oJY&#10;AEcEc04NwxwB2oIPOfSpHezI5GITDHnA60QKA2Tzj3pZScHI4Jx0qSJTjJIGO3rQN6RHZC5Cjcf6&#10;UuNyc+tCls5H3aVQQDyOvb0pkJ3HqpI56j9aXLBiB0PU0qnEbDbubsfSmx4IweueBSuK19h4yWyQ&#10;MimtuGOc5POKUMozkk89xR1ycgAHrQQk2xCevr3pp+VSOc+p7U4KQG9abIFDMcnGOPWi40tRnVsk&#10;8cY4pUOFOeDnihWGBzyTzRjAG7JXHb1pl6AGIO0dOppFIzgDjtSEA898DpSALkjOO1BL9CTOTj0I&#10;pw5OPcdKYpXJJ45/SpVAAyOSetIGxeoXb3603K4245pGYbTjsaQNjDHpjPHrSGhe3I4yOlAY78YA&#10;AzSIdvJOM9qMAD5uD1OaYDgMqoHTNITj5TgYpGDAf7P9KhkOQMZz0x6CkWtyFzk9ee9VryYiNU3c&#10;kfpU5+uPpWbI/nXJPQZ447Vz15tKyOqnHUs2anrjjpV4EgfQ81XiGxQOABVhmypJ+9WtONo2IqO7&#10;Gsw2/MeM1Gc8jtngUrDLHGabjB+vFU3oC0GYPAJHFO5znPSkAI60oUhQ3ocVIwJ9SBT0OAO49jTQ&#10;CTjsTTyD+femDFUnI/wp6+gxke3akXg9PrS8LgjrihEjxwDjI7dKF9cHB7e9IcjByMcUseScjp3p&#10;dBgD8pAyKUNtXGeO+KVR8pwPpg0jZwM8570WC6Exuw2eOgp27C9CBTguDg445pBwD/Sgq43a2ATn&#10;8akBw2eufSg4IJOenFIvAAzyKAFTPOTQpJBPXHtR1J4B/CgZPI/WgQ7Of4RmlOTSZJJ45xQwBUZz&#10;+FSMYdvXHbgU/BbcSfemAsXI7Cg9B2I9BWxz9BwbC7QM46fWgnpzgUICVP5AVIcgfKOGXBIGaLkt&#10;EWcDI9ec0qkjJyPagjOeenalAIwT1z+VMlIVc8544zye9BHy7geM9KOD7fhSDk8eueaQ1qrkryB4&#10;goGMDr3qNjg8Ywf0oGSMdOetNyQcnoeTxSQrXHP1+lNB55zilKnHymgZAOOR35o6DQD8QBkmjPY9&#10;Md6XoQp6ngUH73qR0xRcE7CbTkD1HPNRlmI47DAqQE4AI5wc0wABTnjnHSquJJiruUcnqKjBwAMd&#10;yeO1HUHGDx39KQsAxwc4HWiw72FLBiemTSHDE4zgjk0gUcuenXig7VJOc4HWmLoSEY5xzt6+lNJI&#10;DHFKcqDgdKa/DjAOKQJaiEYBYtyew4qPIGNwPXNSglsAnHHekXbuyQOtCLv0IJYFcqT1zxULLIgJ&#10;OCoq23MnQ4Hb2pqqduGHGcGs5QvqjWNToVRhskEZ/lTiowBgNjnnmleDldmfoKjEkiHDplc9e9Zv&#10;Q2TvsGckDGPqaNoBJK++KfvVhlTQF3N6/WkktwuR4we/pSKMHrkZ6VMF3MQo5HaocEjjAp6AK3OP&#10;p2pdrBQeMHHbpShdq9OTxmnEEpjgEUMaZDu+TAHPtSqMsRzjrTtjZAHJPtSMNpOCefepaKuMAIAG&#10;OvvTGQ85GSTU4TDAe3fpUYUHOO/SoSKTEVQSMj65pgIY45OfTtUhyeBnPU0bAuCxwMcChIdxDgOO&#10;fXFJuwSOB/OlIU4w3JPajys98ccUDuhylSwY88gkZ5pOq/dGB1xS+WyhcrgHkH1pQAuOO/NArjRH&#10;jseKUBgPlOM9aXcdx/QYpSQfcfSm7dQDG5l3fdHXmoyDksen0p3zBiw6Y6imlskYwD0JpAhRgAEK&#10;cd6ULktz+tG4sRyPSmBtrdDn+VFgdx2zqD0zyaYQd2c9qcTweegpQMr82MkdaB3G7Tg5oGSwJPT1&#10;p3zeWep96aGKgjHB6570DuwUHBK9M0KdpyB2FGScn1oDJgN1bNIYHgDtz1prfe9gfwFOc5Hy9B7U&#10;wnPA70CXcUDjI6E8Um3tmnbDt5ODTBnJ96lspAOn+NBwHYZ/GjBXPoeKAMsCenqaXUBTE4iEm1gh&#10;JGccGmHHFP3FUZQ+UzwO1RFsGoeg7iHg9aQAZpVBdgoBJPAAFOC4GO461NuYkMYNNY9accY6nP0p&#10;p5+lDQdBKB696OQeKTI7gkVNmK44EDr19qRsgigdxnrzTSeenNIBVGD1pOnNLwo9aaCcH0PBxRYV&#10;xxzuOcGj1z6cU0DB69elLzgeueaBXDPB9qUH8qOelN+nSgLigkZ5/AUmcgZPWlIzwfXtQBkY6fWm&#10;IByMYqVEJPA60RoSfxq9GEtoy7gbh0Ge9awhpdjbsM+S3QOw5IHFUHcyyZY5NLNM8zksR/hSJ3Pa&#10;pcuZ2QrDkTLe1XolUc7eeBnFQwpkZIFW0XBIPTOSc12UadooyqMkQAfTrUoULjHemL1AP41LlOMA&#10;9etdNjmbGghz1+bOef5U8ElSUzjpQEy5buKaWI9Rk4pkvUDnGNv/ANanq3ygnoe57VGSRkA9eKWQ&#10;hVCDOc8+tJgkmRrmaTj9askgAHoewqGEbcnHNSFeuDjjNJBLcQ5XPOc+n0qSJSYwSR9KSMBmBLY9&#10;hTtgAGDwByKCXpsPxuHAOcDFKdox16d6YrFQNoGOvpTzggUhPcQYGOM5HQUhO1MDnPTNAIBAB+gp&#10;N3zAc4HXimJCMxYN2Y801SQB16YwTT37kn8cVHgkblHbPSgpC5K+ue9Lu3LkDjFMU98AgH86cMlR&#10;2HpTF10AsRx/SmhRvwTx15py4A4Pfj6UrAKTzu5wD/hQFrCKgznOT2qZT0zkkikPK5xyfamngrg5&#10;z+FIWjEfA4OcD8hTcE5BByPakZjg+9L1YjOQAPxNALYew2oMck80zJ3jPp+VAbcMbjnPrSYO1ic4&#10;JyDSKFJYgjrzULMMkkcdqeWz9EB5qvJnAJHv0oLiiG5kEcRP4CqVshZ81LfSbpQo7c1JaIAgJ7mu&#10;T46noda0iWUG0DrUgIPGO/TFEoVZMJIHGBg4x2qMsoGcZ/GulbGLB8Bu5phwec5A60nBPfmkBzkZ&#10;pFJDs8Z75pyjJOMAZpqgZGM1IMbeOvrQgbsKMdMcZ5pQxzkg49MULwCev4UAY4JPIpoQ5SMk9Qem&#10;Kd0G09P5U0AAfyzTsHac9SaYrWFbnBpFOFxnjr7U7GAMevNNGe3HNIaAD5Tt7c//AF6kwMAgd+lI&#10;SVB55I9evNOJySACDQCAsM4FABByMZpTtCr345ppQBQRnknFSNDh8smDQAARtpqnJPBPPepF+YHn&#10;vQxgBnJ4yeTxTT8vA6mlXJ3AUmAv4c8ii4rBknjvSEsuO/HanFQV3Kcjvnj/AD3oEeRznPtSuihV&#10;XLBvU0inByOCRmgffBBoGMDqB3zWpzMfgjOTjkUBsEd8HilHCfjUbDDHrx609xDw3BwBuPtQcA7s&#10;HFIQew4NGTsAxgY9aBai7cdOvSkUnGRnB7YpcYwOMgZNIQRjrigSDBJBwevNOIznb0FITuLAnANK&#10;OcAjtzSC1xgYkcDkH9KXBBJzjI9etOKjoDgj1FIAQnJHHQUw1DGWOT1/SkBGB/OlBB7jAGRSYIzx&#10;yTg0CQhYsu1QOD+PamZ7cgYp4XccDsOlRdOegoWo21sPODnnAximKuMEjOeOKQZJwuc45p4B2jJw&#10;exp3sCQw9QpGQOSKGXGRj+H+tGNo4yQKcWwRg85oE0G7ByfWmNnI55pzKTjnjBJApFCgfNux7d6Y&#10;xBhl2jOSc0oAxgH+ECnAc528njgUmADnGRn0pDtqDpiXpx2NRkY2kjp196e4JBxnOQeaYMFtwGMn&#10;ml0GkNJxkL1oK8AEfhTsYBHfv3owSB6k4oauUpNbFd4Ay8DB9RUZSZB8pBxVvbkcYPal287R0Oc1&#10;DgjRVLFQSMsmGUqTnJFIrrz7datGMM34c/4VEYvlcYABXB4qfZtDVRMYiKw+8AR/OpdgBwxwB949&#10;eKjFsRyjH86RoJAQVbB6YpNPsXdPqSKgWHcSCSfu9x703AwPQd6jMdwQASCc4FNaK4wBkZzzRr2H&#10;ZdyZU3MPm5I9aYIsNkDoetNEdwDwQRSo08bcKGwMc1N/IPRispGSAMmmAH1J4pftPJ3Jg5pVnjc4&#10;zyT3pcyK1sRbOGHXB496UAhvlIwKmCKXOOnPSnGPa2MZzyaasDY05ZhzwBikKnuetOCEMSOR/hS7&#10;cIM8nPSnZAmQMrZzxg9qUjjcSduOacxbbyBjrmmEBgPrjmplHQpMYTgAZ+oIoBGAM457CgqpI6j0&#10;+lGMADoM5qbFXA8AcZxyRiguB0B6Y4oVc49M8mgALt6dBS6jE2DaGz9c0dcfTOacfmJABA6460YA&#10;PPY9KGgTGbiG65A9qUndHnnA4phGWPHGaeASmB1HXNGzGIpPPOO3TtSY4Bz1NLznngEUmccjj3qR&#10;idOAeaF4z0PNGTjB65z9KVVzkHr+VDBPuBwAM+namA4Prz608EFjuHGOgpuBgnnPaluMUcmkaTBH&#10;tS8DGeh9O1RnaWwcgVD0AC2R2/KlZi6opx8owMcd880gGMHHT1pygltoxUpXYdBuMdCcijrkA4B4&#10;PNHQe1BPIOOnXNVshBjvnPrSY45605iCxIGATnFNJHA5pWEIfSm9wcd6dyOe4pDSa6CuIM9cUAjF&#10;ABA6nnrS7T7f4VAahtG00hGD04NOxznPFDZB/wDrUwG4HXNGMcigcDr1oIP+NIQhGcnnJowSenP0&#10;9qXaBSdSMjApWsgDA45J/pUiKWOKVE3EGrcKJAnmyfMuOgFbQhfVibsPjCQIXk6GqFxOZpCx6dgK&#10;We4Mz/7I6DpUA+XkfrSqTu7IXmCjkYqcLhFXHX3qJBll5BzVlVDTquchfSnSjdhsrlqMYQBasDgK&#10;T0qJExgcH8asBSxHcjpXoxVjkmx2PmxjBPINOBwoXgEH/OKZhgRgc08jPOBx0x61RmJ0X+tGPlB6&#10;k8mkyOByccU0fLwMkdKYDtuMcZI7UkjEg8fMOmKfIQBk9T71HGGfJzhQPWpeo1ZEiAopJBxkcmnK&#10;c5XHU/lQWznHbFIODkd/yoJH8jqDkU7O0HPc0Fhntk+vamq20cjJ70E3uxei9zk9jTnYKMY6Dmm/&#10;dUFiPTGaQjG44z06UA9dAzgDHDdTxQCc5OMHoDQTkAYGT1pCxI64z70DSEY/J0zjoM0KSmNw68UE&#10;bFHTOeMUhBLAsfcUCW+gZUx4AOCeeOaTAb7oPrS5HByMEYpMEcnpj6Uw21HYXJGKVRn7oyaauSu5&#10;jkse1SxArk4yB0zSE7jnLdFOMVCzEsM9ePxqWTcx4/8A11A/JBAIbIyKBxYGRmYKcBc0u7JbdgHF&#10;RO/zZOcUrDjHPr1pF2VhyHgkDAPHXpQrA5yBkUxCB1zjP5U4naeB16E03uFhS48s9s8/WoGYkkUp&#10;PUk8g4P1qvO5jicjnsKym1FNm0FdlNmeaUknjPStBAoyByBjjFUbVAWycevWr8SktgdelY0Vpdm1&#10;R9By4GBj5qYxXB3dO2KcM5y3bgYpjY7djXQzJDcgnJzntmlX5mwc+lKvDbSoz0waVMgjj2pFCxLn&#10;AXI7VIFHAPpg01cjPfng04EEDn8KdiWKq4J4/Ojpjv6UpzkEE8CkU4JHBoEOQZc7unalbnOOcUAj&#10;IB6ClKnrjnPFMW4KSV4H1zS7dvAOaQDJxjjNBbDAHr2+lIocvIOTyadlg3AHFNDKFJIOT3oDDPc+&#10;1IB2cgc9R2pcBSQc4HFNyApweQM0c9u55HSgYEnIxjOacDgkA80xiRxu59qcMgnntUsZK235Cv3s&#10;fN9fb9Ki+9npQCSCB2+9Qen40AkHIJHX2p5bnOTTccD6UhRiBjAx71LKHKPm55Hb3NGNuSB696UH&#10;PODx1NLjIBweBXQcjHZGMnOTxmk+6c9jzQBtzjnjANNGMdcEjk56elACthTt5IwMUE5UjnuaTpg9&#10;iMAkdKcM4BPTt9aQtxv8AOcsacMbFA6e9NYFewJpS2Aq4xQJAAMHPIIIoA+Yc5OM5zSpnkEgcnjF&#10;N4x6n0pjYu0tjnn1NLjKtnknjFIvG2lHHfp1pEO9rDS2MgdR37UKRk85zz9aVlzz3NMUAOTnkDAp&#10;jSYhYiQZ57ZoJHzYxwKV2yckYGAOKi3dV745yKpIaHZ3EjrxwRzTsZBx60xWxu29cZqRAcN0x1qW&#10;DsM6ZPPIx1pHGBnJ6elPwDlu2etNwMc/eHTNMYKepGeOce9LgAj0zgjFICRx0oHHIHAI4oQMcxwQ&#10;M+h5puMA5YZ60ZJOCBjJ6UxRggnB7jFA0ODbgOOn86QBfLHGO+T6UoBzkfhQFGQPSjoLR6jcAKTg&#10;57+1PEO6JmyAq44Pc+1LgZ68np7VHu6nOM9OaNWCF2AZ5IxQCSScfShV/eElvrjtQzZZe4NA0urD&#10;ABJ49OtCgKScHA9TSKCcnPXNOB4xwc0CQAbfTHfmkc/Me4HT6UrLjJLfhUeSM9+x4/OjQEOA43HP&#10;J4xTDnPQYJ6Upc7MD0oIBUEHkdQRS6mgvccdeKaR1JFJn/a5J5xSnccDJoENZF2525JPf3pjWsco&#10;zjB6Zz0qXOQaReMHv9KTjF7lKUlsVmt5IyGjf86jNxKp/eqavjDOMnofwpNq5xge1Z+xXQv238xW&#10;SeNs/NtyPXFSKvy5VgaJLaJ3yVAHtUDWuGIjkIx0qGpx6XNFKL2JwdrKSAQc9/wpNoDHjkCq7R3K&#10;cB8j60olnU/NHkAfjS5u6KsSqoX5uM9BmmlckHGc0gu+PnQqc0omjyMtz1NTzKwtRhwC2F7Y78U3&#10;ZxnHtnFSK0bH/WgEevelCxuThxk8AZpqxV+4wHoCT7GlPU5wWIyf8KVgq8A9+aawGTgYYc+1LcLj&#10;cBWO7JX+lIo28g/pQAckkc/yp2xvlwPQmizLuNY49wDSYwvOAPQU9hnccEYpoJCFc8HnFK2gXuMG&#10;SQoGSelBJ3HNSRqVOTtJ/wA80wgA53AZ/Skx3uMBwRxkUrDOSTjkce1P/dBfvc5prGME4Y4J54pK&#10;zY+YT8iSO1R7ixOakYrgHDZPTio8EHnjHY1nPRoaYDj60pIJ4/E4pTgqNoPAwT1yab3IFK1g1AjA&#10;BI60h6UH8qO4oE79BSegGcdqQnpxzQeCRuyB0I70hOSOKAFY7mJJJY85PrTSeDjpRxSZHbrSJADj&#10;OaFbbztz3oxmkPPTvUNCJDKDjC8f1prPyAfT0poJHfOaMjdxQmGo4N68U7dxgAfWmdaQDFNXKuSK&#10;EJO7cBg4x61JsjVVIcljnIxwPSogD+NTwxMSrY+T1NXGN2Inht0CCRnGAeaq3U3mOTnC54FOu592&#10;ETO0Dn3qnjpyTROd1ZbE+bFwxPcChQS2M9eOaAefrSqcng1n1AlhXncc8dMVatFyu7HfrUKgpCTg&#10;fMenrV+2T5F7HFdlGGpFR2RKECBueM8VMCPvKMDd1z0pgVDwTzTgMPx3HIrsscb1FG0sWGM98mml&#10;R0HOafsUZXOMn8qbgAqOgyaGKPkNIO4inoGxgnjtTRHkqTnB6/WnM2do7D1puwJ66EbncxB6Z4qU&#10;DZF05I5FMVeCRxwKl3HdknPBH/16Vh6PQaNxjA4xuzTwADkg7T61Ghxls89qeu5jj1PSghpseNpA&#10;7HpSBskleRjFG0ocEEbeMHtTVbnOOg4pDSFZQOSOSc5oIChiOpOaUEFSW5Iyc4ppxt/nRcVtRu/K&#10;g46DAoLbVBx9aUFTkc9eMU0nOTzg9KY1oKrAcsRz0NINxJwT7UuCMKMbh296EBDkN0NIVtRSoIAH&#10;UdT60D/V5bGOuKQ53DnjkdKUHIXA4wc0MduwsbnB4GMcVJG/UHBJ96hA6Y6fyqUEeWDjH9aTBoZK&#10;xUnHTHAqMZZx9O5pHY4Jzz0qMknA6EHtTKsPbAYgc4PUUNlztXoeuabyrbeO2aVTgnB68YNDGkBG&#10;W68DP40pkGxl2DBIIPcU0DPpgGgnb1H0pMaRG5AOPWqF44dlXv3q4zqATnp1HpWcx3zMfeuau9Eu&#10;50049Szbr8vTjvVocZx2qCHKoAOverEUqoWLIHBVgAT0OOD+FaQVoky3Gn7w9KaSAefwGeaB0Bxi&#10;lVArZ6mqEAADjJxxTgCQadjGNwx24FAJ79OcUXEwHJ56HuKk+XOTkHtSBcqeD17U7oMA5I5PNNCG&#10;gHkinqvzdeCcdKVW7DkUgyTswOetPcQg4Lg8gcinL1b296a2Bn19u1Cgbh64oHsSDpkelIPmGeM8&#10;dR2pRjGMHGOabye3A5qQAg8gDqKcFDHrgE/nSNkDAYnilUYXH9adx2Hbck0r+v3eKTjgcZx270h5&#10;4I96m5SEIxkZxjvTsBj9PekXqN3TH0oXk5J46896GMUYB60vA5ycnPGKaGGc87qQgnr17VLBDgQQ&#10;uAeakzyccjPWojnI7U7IPUZ+lJjsORiSMnkUKXA3HrSKM8857inLnccc5roZyC4JA74PPvSEAYPH&#10;TpSqcAEnoelIAQfYDmkJiqeMEZzxSEnOM4weKMnGNvA96QHcWwOvAp2AcecKB0HNIVO44HSlAwd3&#10;p1FLuAGc85GaQN2Ig3GQcluop5BQDDYIPWhiDwODmkyrY56DpTYrsdkHb3welJ0PTgijkjk8k0AE&#10;ouO/vQRfUQHt36UhZTnbnAHakcFgR2PFBx044HFBaEOASHBwcU0YVs8Enr9KczAkDvSbRjOeaYN2&#10;dhR8ob0z1pCMMCBx0GaFBXHcYJB70oYhB3yMjNILAW2jDA5pmWDdcgcj3qQsN2MZz70mFwMMM4oK&#10;sIHI5I5Halxjn1A4FKyj5uhHqKjKj074pCauhTgYBPAGQKTgH+QFJnL5JzxxT9oD9yMY4psYwdeD&#10;0/WlC9uxP5UhJUkA496XO3k5wcUX7EpdRxPJIPXqKaFHHv7U4oMNuPAPFMA5AzwDjmi49UOOSRzg&#10;dDg0hxngcikH3j707cCQSBz6U72HqxiruHvS4w3oO1G3DcEH0HrSZAY9eDwKQtXsIRxnuaafvEE8&#10;A0FSSc9M8UhwQBg56nmqKWw5cdCRnPFG0HGDkmhEDdSFHcmmlsHcBkDmp6lCspAXgenHpSHJH14p&#10;ygtgev6UBCBkjjFAluABIGAMnvSYwcjp2pSSygUdV6/7WKB3EycAZx6Ubstn1zSg7mAGcUhXGcdu&#10;OlMQH2IxihQpI6+hPrShRjp70bQq4PPHpRuC7CMcsPcY4pp547YpyhieMHnr9aleJVRWWRGZ+WAz&#10;lf6UWQXsQlVcDj61GbaLYCV5JqXGOxPPT1o4PGe3HFLlTHzNFc2cOAcEAntSCyjBPXJHQnpVtR8o&#10;GMihhgk8cD61Hs4N7Fe0kluUmsRwRI2fpTRZtnIckGrzYABweeM0ADcRnjFJUYdg9tLcpG0kB4lO&#10;MdaPsbt0kOTV7gEg4zk85pG4UEA4zij2MBqvMqCwc5JkJNILAAEs559KvKpPQYIPGKTa2TnkdKfs&#10;YB7eRUFgO5JHUGni0hQDK7iTzmrH3TkjrSrGQAeO+Mj3o9lBdCfaza3K620YzhOM08QRjkKBzycV&#10;ITjK+v6UoJKsCCxPQ+n+cVXLFdBe0l3IXXnge3rz3rPuEIkLDoRWoxwxwfmJyDVaSJdgHoKzqQUo&#10;mtOdmZ3X6UgJpWTa3I4/KkB646e9cDTTsdaYbsZ9KN2SDRtNNxgjtQLUeeB29aQYB5oxjoaQLk9v&#10;Xmk2AdqBnpSc/h3o69aADtSEAcg/lT8E8Ac9aacAdqQmNAwaA1K3BxzgHvTSOBikIlXkYJ6mn7UC&#10;53D2yar9eOaM8Y/WqjJLoFy0GhUjJyKbLcllKRjbH6Z5qAAkE8AAZOaQE8HNN1JMBcEjO6kxjHTF&#10;AzzmnZrMQgOOvftTkGW6D8KRcA8VPApLjHX3q4RuxjypLJH3BrSiTjAx04qjbqJLhm/h960o16Nn&#10;qOCK9CitLnNWfQcFGfTBxilbaHGACfWmEBvmYck9BS7cqM/gK2OdscctzjI74pGGRhgRnpTgNpPz&#10;cetRsWdlJ43HFBKuOLkYAGPSlbOdvYe9IB1PAIPegqQOARye9GxSsPUgDocHrTQS7AABs8DFD8IF&#10;AGcc0xeCNp6UgsSKAQQQcCnxsOOvoDUIzvwBkH0py8KeeetFhXJGGQGJ68fWkK45zwRkj3pMHr+Q&#10;FJnKKfwoJS6C5zyeucdKYFOCuQCOgpw4OMcGmn72exoKS1AqFT5cEU4EjI6n1o3/ACD86Mkrjqe3&#10;FA2MIJ75yetKWO0HsDgUoAC5I6UmFYBc84zQF0w3biABwB+dJ8zYBYYA5pSAM/3jilGG+6e1MQKM&#10;nGTznt1pwf5dpU5GaaoxltwGR3oIKgk5OelJoq9xhOTngg9vSoz8z+w705k9AeOppoHPTJOKXoUB&#10;689cUYBQnAx/Km46lqXPGC2Pc0Idw3kr7Go24U5604A4OOg/SmMCATjvSZaRDKdsLH/9dVIl3MCO&#10;5qe6bgLg5JpIVOAAtckveqG8dI3LKrhQ2fYn1p27g4A+lNUnZ079KXJOCBgjnHvXSZgOSdwxt6Uq&#10;ngKOgpqkAnKjB6GnAEKCMDP6U7Ceg9csDu6U7AxwelIo+b296AM8HGBTSEOX5SCepFOwMA/gaTb9&#10;0d8Yp2cID7dqBPcFJJAJ7daXIXBHUcetInOPXmg9hkZoFe4AcEE8ntT1XPP5UzBGQOPr6U8ABFcs&#10;MHIwKQ/MMkEA8GkBIHXtQSpIx19KABz/ACoaGg2n8/egcEc0vOMADBoOSSBilYaY8DHPfvSZ24J7&#10;igZwT2oZcQhgTu3YIPpSHYQbc/eOaXouMjrTBx9AKcCdo9uopDAdT347UZ+XHqaX1/xpBnI4BHpS&#10;AcWw2QMAUoJAwBn6UgJ+hP6UBfUCkMkA3MzdOaAcnuAP5UqLgAZB9KACcgds1uconUZ9RyKTowA5&#10;5waUglsYx/WhRg89PfigXkKcgDPQfkaRiQfvdjzSrjA6d8cUm0FMY5Pb0oELsUKAc9fWkHDYP0p3&#10;94kdeMZphAz7kUEdQPAzg4GeaU5ULjGOtAySSTgDmgHb6njFMt6AOQcetKT1A68c0c5PIFRsPm46&#10;GkSlqOxjk9+PpTWOMAYzjp1pRknGOB1oZduG7g56d6fUEMYkEcfpTTnaA3cflT2JLYOM9iKaDkKO&#10;c9adxqPkKFOMdDigjPBAJFJuHOM4HU0uSFBHVvek7lKwhBU84xijOWIBwfWgsWPQ8DmgjoaLgxS2&#10;MfTJ+tIhLNjjGQaRhyT3/lxQ2QMBsZ9KAtpqKyYIx6c/SlLAqoK8Djp1poIYHnqMDPanBiQM9qRT&#10;0Gk4IAHYUoYA8ZODxQceZ8x7fhSggEDp3oJ0E5IJ5I/pQFHBPXrjHSnbtrYyMDmmFjye5piVxWIO&#10;PXPpTdw4PIwccUFsqaaMDOcdefpTRQ5OGDds4xik42MR1J/GnYznI78UxRtB/LmnuQvMUrjO0554&#10;oT5RgjPpSZIIHUA8CgjG7IPFKw79BcErjoM5NI2cnnHH50u7cD649O9IQNoA6UxoUHIBxmlzgj1z&#10;gUh+UAD0wDTTwcA96mw76ikEADgY5pq9B6kc1IPmO4YPHQ0hJwO59aNw1I8ndg9acBjqM59aeW24&#10;IGOc/wA6bjDYJ4HNAMQDJA6YFOxjOeSOetGAGAAOCKQZ4I5FDYIMbcjOaUDHB5ANImWOAQAMmgfx&#10;Z5xz9abENblsZzQoDEevanE4x+WaQMRjpweOKB7iqApB5BBpSfx9KcTuHzHBpmSQQRkEcYFC1E9B&#10;CT0ycfWnqN0YOeOvNMbjjnH0pyBmI6c9aBPUacHPp7UZOAB0HGaUrhfmA3E9KDyuOmBk0xoVThiS&#10;cg9M0qZYemPWkKZxzwOKCADgdCcUhbBlRgHJA6ilQ9Qc5xxmjAGO/vTtoyec96G1sOOquNKnaenI&#10;pzDYpII560oGwnA6j1phJYdeg4+tArDFGWBbPU4prLg46n0qbk8dOKRvmVT1JGTQylIz7lPkGOp6&#10;81RI5Oe1a8igEkcjoOKqy229Cw4Oc1zVaV9UdMKltGUh1peg/ShkKHDDmkBz07Vx2todF+wHjjvR&#10;jmlJzg4pDjPBNIGJjse1AOOc04dBTepP8xQHoA5UcU1h+lOyMZFNIzzSJFzuYk9T3NNx7jAp+cin&#10;IEOQ5YZ6EdvegCLbjGOtJj+dPIHuaQLnJ9KQWGEc0qkgYBpTyvOMdKTr2pCsLkg+n1oPselBGB1/&#10;Kl2nuDnFMYoIIx3qeIhUY7c54z6VFGo496mZQY1TPJbpitoXSuDLVnHtQkjgk1dTgDPGaht0xGOD&#10;kc1YyeMcgnnFd9NWikcVR3kIo3DnHXPIp6rjafXt6UqglCSByOP8aaxyQM4zz+lXcyGyHLFhwSaR&#10;F3Ng/UUrcseeBQCdmM/SmN2sP6AAnGTyaXIUE9eaRMuoIXpz68UhY56ccjPvSE2I7YdjnJ6ZpF5G&#10;e570oIPQHP8AM07IKkdM9DSGmIDtIKH8OlKhBUnFAIABBzjigbWYDOAP1oFdMFBQDIJPtSjouAem&#10;cUg4wAc4xQoG4HJxQNb2DO0A7gSeQDSAA5+bn37058LkDk45JpgOST6cE0CW+gpXKKSoyBQTt+Yj&#10;jOKBhQec80hweT3oH6iliyHg8HJpnG08ZPrSjOMkjB6/WnIAV5PJ6ChuwctgC4IbGfr7UpyXYDHH&#10;X2puSSQBgZ5p2MBTgAkZHPX/ADikx6PUaTnjFDhgO5J9KXGBgnjvTdx6jHPai47XY3oNzZx0NN3d&#10;dvy84/CkfIADLnP600nDqeevSgtbB2xxmkY5GPbtSjGQc8elISQQoHGKVxpBnH3fxqNjg5I6frTs&#10;4HXqelMl+Ubs8VLZSWpTnk3y4BOBU8ORlhyBVVQ29mI5Bq3GuMHBOK5qWrbNpWtYkRiBnHJ9acG4&#10;PTFNKlRwOB60BWBPJ56V06Geg/7uMjORThycHpTVGOTwaljX5gT0NPoSwC/MM8ZPSlZSvJ6j9afu&#10;O4E85peo4GcimmRcaoOAST7YpcAc89OlAyOD1HNN3fLkjv2oGOGcYyMY9KASR9cc0qkBRx1oyRkZ&#10;OMigBoOSM9qdg8cnHpRlAS3c9hQX5GARSGGCR06nv60R/NtHb1ozjtnJxShjgLxgelJ7DEyRkc49&#10;KUPgDJ7ccUKCW6frSjvnpikxiDOR1zTsZyc/gaRTnGOp6k0AgDk8EdqCgBwuKQkbuv8AjQQQeOKA&#10;pHU0hihhtJyd2e4pATwcn3pdp4ye/NKBgHvSACcHIyDil4PGM49aaQSPX3p20DuR9KA06k20D5QO&#10;cUpUlw3rTQoznG3AP4UbhzjkY55rY40u4FsAnPPtSrgDntTWGAAD365pfvZ7nPajcHYQ8A89+lO2&#10;9cnPGcCkAwOcZo3bMfxAnmgVhBjOckDPI9eKaV6E8cc0vrx8ueTSK2HweBg8UegXA8c560/A39c5&#10;603eBkZ5PbrQG6ZAHFMYHOM03O1uBnt704sAAO3YmmEZ4HLDoKCWhQSRg/j9KaSSe5B696cueMHI&#10;PNNYkckdPegNrBkiQFl2gYzikypYHqBxTmfAAzk9SaarDeAPu9TRuUuwZyCecqKQNndkHp60Mo2/&#10;54pvUHB69DQCRICAQ5OCTg03BXP5UhC9c5PUU44UqOgHWhFXHZBO3qSOpFM25YHPB/MU7YCeTgg5&#10;5pAOWAHIPOaLE310AA8cfpSsSO4IHNIDnJweBT2PTHI9uKLDbGH7xzyfWkwAAecnNSBiJd6kggjH&#10;HQ01+M8/SmS9hqjqTwQKDwDjsOKXG/5s46ZolXaw+YHKg8fy/WkC03G4+UbfT0pNnB6cmlXK4znO&#10;KXsQfwoGHVuOuKiKklv0qRfmGfyoUYzux+dPYLDVABGeQB2pxyT3yO1AYbPXnrigtht1ACeWVB5x&#10;npSqgPUjgUEYwOTn9KAcZ4IOD0oG7iMnyjg59qMAj39akDBj6YHWmbip5+mcUrhuCqQoHfNIevTn&#10;1pcg46jOeKXI6n2H1NGwbkYHA9Qc/WlHXpn+tKWyc+nrQCWG4DNNIGwIIYZ4yaNvqTzmlxuU54YH&#10;mjg/eXtzQJCbCXXBOW4FIfvMePSpIDuYdSAcUhVVBI6HrRcNkRgkgZxxgfjTxwSM5+tJjbgdgOT7&#10;09SgQjHJOM0MGMI6En/9VGGAOO4wDTjxgY/OgDK5z0HrSHuMDLj2xQGww+bnPOKUjKjAGAMc96cD&#10;hjxwf88U7Im41sAY4yR+RoCgAgjjpS4UcYHpSnKgc9TQPfYQEKoAPPak29eMkHPWgDJAI5z1pcFw&#10;RznBHSjYOgv8XGcUElckHHOMZpc9GOOSePWmkg9enWkCelhQ2QWPWm8ZJPODkfSlAB9AvPWk2DIU&#10;Hv0PQUwuh2dp+tNA2SLxkY6U/AQDOSSO9MbnB9e9CAYU4I6gUjDkDAwelSn7nA56EGjB2q3AbNLc&#10;tOxTnt1ZDkfN6is4rsbGPrW64BXpg571SubZWPy8cVz1qV1zLc3pVLaMzzznoKa3b+lOZSrHPUU0&#10;9fQVwvTQ6LgOMntRg0oU9fSkz1zzTANowaAATnIpQSR0yKBj8aAQnTr9aCAMZPP/ANalC7iBSHqO&#10;lFgEBPSlzg5wPSkIBzRswM+tJhqDAD+RpCAG4pzcge1J75x60a3AQc9KcEDHk0AfypQDnpQkHqSJ&#10;HmQKCMetPVC12FHO084pI8Ak84A5NSWJJkdyTiuiKu0hSlozTjBUgAZz39qkzhsDGMdaYr84A746&#10;05CWPzAd/wAq7ltqefJ6j9x2noOOBULEj5scdAKezdSc5PTA70wsd3QYp7EjgOV6Yx1pR8wK9B6i&#10;liUurMegp+O+RjOaBIRTsU9h3NMJ4OOuTUjgbcDoai3Ark8DOaNxpChcD8KUKQR/Km5ZlwDgZzQu&#10;QxA54xnNFh3FOQM8ZAoVVXBPXoRSHHORjmn5yCRjAHOKCWgGOBgZx0oGcsF9NxOaRSAM4+YEjmlD&#10;ELwBwDk47UikJjHI+hpNozgE8kDnmnowXHQ45+tOJzt5A56k0B1IyhBx6jikGDnPY4p545PXP601&#10;gOec5HWi4IQkDoMg96axBIXpnkn0pQArE84HP1oK5PQYxRsU2rit8rEDrweKTaBnH4+1BU7hkDk4&#10;zRtIzz+dFxbDuhLtyCBxTWwu49AckcUpJwWY4AIxQ7cbQDz3PapGQOCoXnPcUnGAM/Wlbhee1NGO&#10;D+VBaDgdMgf0puSG607IAOR9OaYWIxwPT6UikIFPPr61Wu5MKBxz71ZGSADnNZ07hnIyTWFaVlY1&#10;gtbhEuQSB71dTKjBOc1ViT1HGat4GF5H50UlZFSAE9vwqRVHryBTFGQPmwOtPXGTzxW/QyY9SCpx&#10;175p4znGT2wPSow3I68jpT16468UEjicEL29TT8BcH+90pgBYgnpihCAV3YznoKZLHAhuM/hSEcA&#10;5GcdM0AAYXGKQgc8mgfoODAE9+KTqwBBK9z1pAMhuv8AjSg8gnPWlsAAgEk8mnY56cYpu7BDD+dL&#10;klh0246mlcpIXBw3B6UiknGBjHSnFgTggZHemqRjnp1oBC9qX5j0GPxppOMYHUZpykHkjORzQykB&#10;XAB6/Sg8bc4xnp6UmSSBxj2p2D/CDgnr60gArx04PIPrQSASB1ozjJ79hQckcdallDsrwD19DSA4&#10;xj7vSmr14/KnDjOO/PNAA2MN3pwCkDJxx3qPpkYNSDOAcA59TR1Ak5GQeg6GjOW2kAeop2c45xz+&#10;lIBnJPOeCa1OToAwqqCCeKUYXHOcnPFCL8w4BHSmnavGN1ArDWHb2700Hrnk8fnTjja3oDR93PXn&#10;px0zVIXoAYiPb6VGBu9genPSpTxg46cUzAAU+vYUJjABud3RacBuPJz3wKAMjByDmgPscAMQGXBH&#10;r0oAaSCeOmfSmk898k0rbTnHPPU+tJjbk5zxxQCavcQOcA4A/rSMM9f8+1OIUqeOoHemYx09B+FM&#10;LDSfm69OaXBwMZBNKRnHOM9qRceo6Uihw+8f7tBwB04zxmgAnGetJjqG4HtRYVxFAyc5x/WnFTgt&#10;jjtijPGT0x+NIMYOD1wMelGohSTJnHIzzS7uhxjHX3pq8HnoO3rTjgMVGCB2pg1oKhJByOoGOKew&#10;wu0DHGc1Fv2rgZz7UI2Bt7+9DQD2YDnP5im7Qy5B+hpjPyxxkA/lRkryO5pDFByo9c//AK6TJIOe&#10;maQEjPGAKQOpLADnPp1oCzJDkr0IAFCsPlHPXnFMyex4xxRu5IXp1xTtoNbkjoQAQCM03YDIepyP&#10;WnvIxjCluAeKiRiAc87sUugut2B+UYHbnr3owQenAPFKCACfQcUEkck59KdwE3ZPJ4xwKUFQueTx&#10;jmmng8j0BxQobJx/DzRYOg/BxwOp7HgUhkXpjJ5P1p25yqLnI9MUwgFuByQaBDyoLLjqRk0w8sDz&#10;7UrMflOAe1M3duhBxSKQ4jnGeo7UoGRgHOTxSHAPJ6elIpwx4GKa2JbVx4GBgYzjPNKoO7HbvxSA&#10;/MM/Lmhe4znnGaA1HxEBgB0yDwaawBIAPUUJ95OOh/SkY7cDkD60DXYUL1Pbpn2po75/Ud6ftwxy&#10;R2z7UHAUc+/FFxCcgKT949RSHBGM96GJHBXGBnmgHDZI5oE2BABC8dM5oQ5OPXpS5yzN/IUikDOB&#10;z65otoAEbe/0FNwxJz3605jlWzz3+lJnknvxmjUew9AVzj0zSdSOx+lCnGD82Tg8UEscEnjBxikO&#10;4o5HXp156UgHzbc4pf4NueT1HvSMcAgdcgn60xCspLY4OOOKc6mOZlKkMCMg+tIrZHXDD8c0mWLA&#10;+vU980gSEzkKSckk9aYc7l5zg84pScc9c0u4b84xx1FMYqjc5yMcdPWpVYEEgAY4z6UyMZc7vpRj&#10;GDnvz9KRINhgPrULrhiB1J5/KpnOwfLnGOvrTG4JHAGOKOhaKFxArgNjB71SZdpxg5rWK56n61BL&#10;CG5Aw3auatRvqjpp1ejM4e9B6c9Kc6NGSGGAaMA89MVyW6G17gMbcnOc8U30pSDjjBHrQqgsOBjP&#10;IpWtqPUXaNw5Geg9qbs56igjBxnigY75o1GOIZ+SOgxwPamkEDHXmlByeOaTcSec+1OwbD15VuhI&#10;GcZ96jwCead3HUCkx1pNAKp55GQP5UqhcAg8+mKbzipEHbB564qooGKflhJ7mrlkhWHgAk81TnAL&#10;qq1oxjYgPQDgV00dajZhVdolg5xjHXPSnKTgA7umPpTQcsMEjPWkL5cnd1H5ius4mOc4yNw2imfK&#10;2TgjHHPrStliSADnqKAN2BjOccUDew8HHOMDufWlGcjjK9cUde2RSY25yegxR0JuxhJyQemMilBD&#10;cZ5yfypo+YsOgA/SlIXgg9T0NNjSsCkg4BwMelPGXVeec+nWmbsY6HJ9KdjnIOQPxH0pMLMXJZTk&#10;D8qcpIYc59aaMEAgE/j0pOA2M9BSHYkHMajggEnpTBgnngE4pQpRR396aAenAyPSgI67CgDJ+bg+&#10;3enlvlyPvHpTQfkBznn0oJOGG0ccjmkx3AD5QxySKPusTgEdaCSccAr39qGbcflFGo0xU6AY6nJJ&#10;pDkL0ycnvSBySQDnnrQWAHBHNFhCkYHTgDpikwQuSeD6UYLEZxt7im9RwOOvNFgvdA3zg4GBnoKT&#10;jHByRRkFeOKQ5YE469+lFh+pGSQpz36UwnBBJ6Yp+04IxgjvSYGR09/ekaJhkgnC5xTDx1HJFOLA&#10;42g8/pTHOVwepwKkpEMzgRknqKpICTu/lU94XVRx8uSAR7f/AK6gi6DoB71x1HzTsdENizEMrzn6&#10;+tTkfMBjJNRIcEcY96kD89yDXRDYiW5IvfIHHtTuh4xUa5Y4ApR1yP8AJrREMfgcCnxuycrkdQfc&#10;GoyANoxTlIwPxqiGSqNoHJxmgqfmI6d8UDgc/lQGxvAI5GOKBWDkZyeO1O3AuAaQrtOD3FNznJAw&#10;BSuA7JLcdKTI4HX3oHI9D2owWAbGBSuOwqjJ5HSjAIz2pcZGCSO1CnsBnnr60mNARgknpSBgBg9c&#10;U8A85HFMyOBzRuMeAASMYAHel3YbPT1qME9CeM08D1PagYnIGAMnFOUE8noKNoAOTz60hB4PpSYw&#10;IO7GeKM84549KBjkd8dKME4HH8qQCryMjFOKjOScU0/KCBzk4pFDdecikUOGAfbHWngFun/6qZyF&#10;/DkU8AnvRcNyXA4zwDxikOAOevenkDluuaYrfNyOCa2OMEPzZboaQ43DuBzkU8LjDYGCaacnnIAz&#10;zR1F1AgGPJHB460wHLMSR9Kc2BgDB5ycUjLgEjOc/pTBvoGQy55HJyKjb5idvYcc1JgFQc8Hr9aa&#10;p4Jz1poXoJvx7nPGaQklgwA6HrSt16jrk0iDacDvwc9jTB6AMgBSAo6ihsHjHHfmgffwTznGaVzu&#10;3EnBPtQK7IzgYIHuKagxkE/eHU0rYy3cU07Rkck9qLlpC9W55pEyCSeppdoOOOtKeB97OB60nsNC&#10;Y5JPFJ2IxkHt7U4ghSM5U45JoA4xzmgQoYEEntTSPmHovWnDBbnkd6GIB4HB6c0bAISBjAySOtJ/&#10;F19qADgj+dIVIPt7UwFJGD+VG4cZ6npTFJxj6UMxwT6HpQMczclu+BTiMnJOQKjU/O2RnnFJnjjO&#10;B2NIEPGcEHlqaMcZOMHrSg4Qc85HHpSAgdeM9fanoFmLkggDP/1qUZK/TvSYAbI7A9acH6dT7A0b&#10;BvsIck46behNBGMgcAAE04sAORnnBNIc7scdelAtQYkDj+dB+X0OTg031UjBIpeSpJ5GaLDFPCl/&#10;rTc5GOPSl9QPxGaDtG7Ock4GKQWHDj5hkfhSZBC46jvnpSDIIB7e9KCBnb1BznNBOwh4Xp/9elC/&#10;XpmkJ3dRx7GjK4znJxz6UFBzgnrk9KRVHJ64PQmnBjjnljxnpSHaM4HHfvTQuo7G4nPOaUMVGBjb&#10;kU0gg52njn8aDgN098ZosA9mBZcEjAxj1ppBZjkcetAG5kUEZxjntTztVm6ndnA7CkMYOoJPtxQP&#10;u4I6/nTRuODjilJCsfQdaYthSSGXnGaMn05UYpqlcg8YHb2oByCB1OBmgGhw64WhX5PAz0ppypFK&#10;q5fqM+1DEkrajwu0deabgOBnPpRySQB1oY4B7Anii4WHAYJGeB+lJgM2Qfp7mlLYG3aOcHNMHHJz&#10;kj8KQLzH7fmyTgn260gHXnjPrSg9MknAowSWIHTP50BYTuSwA/CmOCGPXFPZhxkg8ZoBBPI6nmmJ&#10;aCEEYB5pU45I60oBxktjPqMYpxXICjkmkU3YAMtnI5596UNyBgbcdvSgZXJA+ftTcFV+Xrkjn3oE&#10;/MM7icg47/lTSNrdOfan7lAyMnjnimEnjkccUAiNhxnpk0hUjGB+FPYncGI/Chjk4J6dMUDvoV54&#10;BIh7cZzWbLEYmwTW2Eyp6Z9+lVZYg4YY9/xrCpSUtUb0qrWjMxSNvTvQozx9ac8bR5B4oQKSeex6&#10;1xW7nWtRtGKXjGMc0gyOhqrdwDBx04zS5AwQOfcUn3SRzx1pc5PY/hSACcg8jA7Uh6g496A2OKCM&#10;AHPOelL0AVnLHJxmpYgMgt06molxxzzUn3YGJB9OlXHRXExISJLsZB61pqMKecge1Z9hHuZnzj0N&#10;ahwB7CunDq0b9zmrSTdgBI2nHy9BSA7c4FOySF5BH0pvJyx7iuk5x5BDHp2Ip27AwMEHnpTRjGBz&#10;g5607BBJHbigmWg/IC/XnNQ56gYyMflSMM47EcelLjJyM8n86ew7aiEHLA9MClRfMfgHJ4oxk5PH&#10;qadGxSTcMqRyMdc0dBsQJhsY4B45pwGNpI6jPXvSbWwME4prZGATk+1IW4pfbuAHB9qF4YDrS4KM&#10;Sp5BpACXOAM/WhgtNBQTtxn5R7Uv3l6cGg9W4HagA45OVzk47VNx3FOAME4Hv2o+7gZ4J/SkJVue&#10;vt6UrMM8Dk0MF5guSp/u56UhwAMAnPUnsaUEdDjFISCMAd+fejqIb8wPA4p2AQACM459jR/BlScH&#10;qfWmEhQcDOaCkOC7m6kDnn3ppVuOMA9KTdgZ9B+VITuUdyDzz1oKA8HGc8jNPUhl/iDbsDPTFRq/&#10;OcfSrJVEi3MR2O09qyq1Y01eRcYOTskVsNyWOTjmozwc5I4xWtZXETQIHiBTPJAySar3SQGMSIwB&#10;3kbQP1rGliY1JWSLlTcNzOycjjgU9QAC8ittIIUr64/xxTWYA+o7VGSSDnI54reT0EkUZmMjHOQB&#10;QrbWGBSMMyEe/anrtB49OtccNZtnR0J4gXBJJxmpCvB5JycfhUKA4bhjUwzg7uDn1rpRk0OUnb0A&#10;PbmlB6D1oyQueM5xQOQT1Oa0WxLAjHOSQDT0zwSRSIN2AMU9AOc9TVEseoPJ6g8gil74br9aQDkD&#10;vj9aOTnJwfekxD1Qlxlhyep7UhwCB7UgGQDnrzjNKDtxmkFhBgqW9acSMA55z0pqAcdCO1OABU44&#10;470gEY5IwcjtTlOQuOPU1HkBMjP1pwBzjHBHWmNIduyD2X0pAcLyOaUZC9OPf+lGPfk0hicYxjk9&#10;/SlU/ketICR0PbNKmPc+uKGMcX44BxQ6OigN0PPP5/1pMck4496RvmYFjlfT0pDQ4EDPPbqKUg7T&#10;kc/WoxjbjvSk9hxn9KTHYcDlcnv09qRWIOM8+tAjIUPj5c7cg04EHoO1K4WDtntUgBA70wE4LU4A&#10;kdKTGSqSCpJyM80jMA2RnH9KexA6jjHHFNHzZ4I9K3RxsTgADb29KAV3bTjFBHIzn0pCCWLEgUBo&#10;KzKGI7E4pgJD4PQcGn5OSPl9qZnaPf0xTQeo7PIC45557Uzd8jdyadjoxxn1qJTl8jGB6U0Kw4sF&#10;LA9OvFNx8w9c+tBycKcEjtSjOSf59qOgabCdOSMGgsCnHfn60gYd+/OfWlXIDegHH1oCyGORywJz&#10;Td2ASPSlJAPpxSbyAB69eKY7oUd8enNBGSPmHJ/SkYncc9c9aeBl8gfKRSHvuIMFBnk96bgkDPQ0&#10;4EbcYAzTSVZemSehzTEtBCxBPQijOB069qUqCQ3Q9OtJkK3IOT+lIoTeM5PfoKcWAHBPWkYJkHPf&#10;NNbHHXJp6BbQco6fNznH4UEKenUck+1Ifu9MUgJ5PXHJ+lILCjggkEc8mkYYIAFKQQvYHtSKSGOf&#10;07U/MS0YuOGOOR+tID0HvSj5gWPTpQMcgjp60h3Dh1J9e9C5UDH+fancYC5//VSEYyMdTQAfe53Y&#10;GOlNAILZOVzTlXGAx6igE8lhx06cUXEgQYAPXPWg8YxzkDPFHVSQMDPFBPQkg+wpgPIHA+uc00gK&#10;AV5I/lQcKOcdTSBeCfzpWGA+VgD0NGcArwO3NAHIJ5PahRuOM55z+lHQQoHHQ+9K+5FwCPmHY/0p&#10;2GCg9QOtMYguMj65oQmxCOhHTNKRtIzyTx9aCQAFHqDS87s547U0DAfKeoJzmnbxuwFxzg0iOFZW&#10;CglTnkU0H7pPY5NJjSHYwOvPrS5JLFsAnGKTOCemAfxFJ1kAHzZGKAYEk9ehOcUYGGB7+9B4Y84J&#10;70mSD3xQLoAGFxj8acM7c8DA65oY5Ge/GeaZk5PYULUNSUE9MHnjimDjPHrS5Ozbk5600E8dD680&#10;C1FDMCTxwMYxSA5OMcjoKXIweee9Ln0Xn1plPTVik5wcDrQCWYqeuP0pwyFO4daZ5m5dwxmkR10A&#10;/MOvA60KDgjkc9aDwCDk+lH8I5xj1oEhSucjtSn727HBPJpuC468ZoJHzA9z6cUFNX0HgAqcHGO9&#10;G75iR6UiAYxux9e1KDwAR83pQKzTDcysWHJIpeMHByMnmoyDt56etKF98Z4zigq1xQNqt0xnJpNu&#10;4gHn6GkPyEgc5PXNCOcnPsOvtR5gObhTu/E04kBsnJz2pnIGc85xSjvnOD6807CauATK9eSMEU0R&#10;A9RgHvT846n5vWkJwe+R+tAtmVZoQ6EbQfc9uazZYmhODW42Shbp9aqSRCaPJ7n8axq0+ZXR0Uqp&#10;mAkjjP1NIMkYGcDqM09k2OV2nGKDsIGARXG00zrWomNmdwPTIpM5PA70uzpngHpmlK4xggnPSpdr&#10;jGEevWgYHXkZpxXHykY559BRt5UHjjmjcByKOnXPSluGwqIRg45p0KDcDu7dMVC58y46cZxVy+Gx&#10;LepoWcarCD0J5q0w3A8Y7bahiyq4HSpWxtY85I5ruhGyscVR+8O9R6YA560wKSPlZeR3pXIIJBFC&#10;jnryRxVrYhbksYwMYyoAwe9DMFONuQefpQCFxgnFMY8DnOOelLqJ6iMd+O+aM5IxxjrSqcsF28Ur&#10;dc4AAOcU2NOwgYAnjBNKXG7jG7saRCoOTn5u+aeEDLxyPp0pMb2G4GOCcdqQd8nqMD296dHI8ayA&#10;EhXG0gdxnP8AMCmYIOSeuaLC0voP6Z564x9aAzA5Hcc89KQE4AP1z6U9fTIHrg0C1uNCliOuRxSq&#10;QW4/GkztOOcZ4/KnAEgknGePoKAYg4BIGT6U1vlUKR29eppwG0kkkDuaTcu5sgnJoEgXpnjJPemq&#10;2GbJJWjOMdcDuKRgeTjk9aC0r7D5FUSMqnKLkDFR4GC3pQOXAAJPtTSc9T1PSgY7dgDA7+tJggex&#10;54o3YOelNJBBK8jGM1LKSFAOMdc/pTD8/Dc46Uucgc8g0hzjPXsOKmUVL4kUm4vQeGMaBB0DDjNN&#10;eTcvbjjimZyMHj60wsMZB6GkoxT0RV2wLf3uBnrQSMEgE49qYQwOevc0o2luM7eOpoeo7FWZSrDB&#10;HI5GKahAI7A9amuvlRSDzmoF6g/0rlatUsbJ3VycM6AnIH+9TwTkZOTn0qI4IxknBwOOtSRIw7H3&#10;rdIhliSVpcSZGTgcD0GKQcAdieRxTAQV2nrjsKeDuPPb1rRIh6D1Pfp7elOAB6d+1NVRgnP4U7BC&#10;g4pksevvjPek9j165zSYPbOO5FIOT/Wl5gOyCcDGPWjBBAPOPSkDDaMH8qcccMM0BqAJDKcnPpTi&#10;CePfpTQOQfwNKDu/GgBcgN93kdKc2Q5HIJpvIIHpT+Sc5OfyzSQCbuMcHHfvQMk888mgH5ug/AUA&#10;HAzyCaBjCVyB79KcMgk/ypNgxgDv2FOA5x780NjSHxSFDnCnIIO4ZpoBJwRnt1pG4U85AoBKg1LK&#10;AHBPfsDStlj0ppIJJIxThk+mD3zQwFXoBjjNKylXK5BHqOc00e4wPSnZ2kcdOnFIYA8ccd6kGecH&#10;jPX1pgGTz396kkjaBzG6/MvUZqWwJkR2cbscHmmtkMxGOvApxlL4XAUDsophUjOTjnpW+px2G5G3&#10;BB6jHeght3r9D2pFwWyOmRkmnFeS3UexqhrTViEZIJ6CmEHk7tx7+1KWA+XFNJADKPrQhMdzjOcn&#10;OMGkUnp2/QUhfDDgBT0GKaSeBnOSfypoAbjmgng8/Sk6qDjHfmk5YEkcAdcUA11HEAHvge1Ip4Pv&#10;Q5AGcfKTzSDH3iM4HSk9QQh55zk49aQncuB39qUYwVPT1pc/TGenpTuNJoauMjjjpSnLKQvHoCKC&#10;FHGcetJuIGT9KPQVriqQV5x07VHuGcjvS8txggnp70jEDGOgPAp2GhVJLcjOKC2W2kHrQOnX3pDg&#10;vzxk8c0h2HYy59MUDIbHUZ6mkAIyDknPNKApDc8jHGOopXQWaGkHbgj5TSquMHdge1ByST2xQpKk&#10;45IqugdRSpAwWzg5NMxwAPX8qcQMkGkPK/ypJgAAAIzyOaVMjIODxTcZYDOc5zSrn/gXai4bigsW&#10;zxk0uSMnqCfX0pFBwffrSEHjnOTRYBdvzHntxSrgr36frTcAHk8dqVTgDnnrQK1xQW+6cYAxSZGQ&#10;M57UYwDknnrSA4ycc54pO3Qr1H7Qc9Of0prDnAPXmj+E9MUhICg4OSKLiH5G4c9eBSL2weppoOW9&#10;fXNOIxgZ+X65p2JHk5GOhxzUZzyMdelLnJJz2FJjjnNJAJywz19qf1XkjOO1R7Tk4788d6fkZY8Z&#10;HJ+lUNgFIwc9eSaRchgTwPfvSt3wSFzjjmlVsHpz1ovoCEHJwo46E+lAAPYHAyKAcDp9acCQpGee&#10;uaQajWGOQO35UEFiABzxkDmkzk4Oecd6cAEYEdepouCBsjoOD056U1srg4yff1p4K9sEA4HpUZ75&#10;6UAhythQPTvQFwB/OjAHJBoxzgdD0pdQQAc7iWA6AUuOB2IznFGSFOMmlVvl5Azmq1FYQfdU9yP1&#10;oAAYjAGB+VKCWAY/Sm4DEE96LhZPccWONoOec0o4JzjGBnmgEbvqcZpXIwMdzjOMUibWGDOSAMcc&#10;ZoIbeR1ANAJ/yOtKP9YcnqKY1uOwAWwc5oBIUbs8nmlA27cdMc03cAVzk+1ILhlmznpnJFIACT0G&#10;TRu3MMnjoKXnGR60wGn58jtTuqLuA6dc0BTuyOq9MUmdpI9RnJpIGh3Qg8ADkfWlOMAZ6nJxTMZ4&#10;xkD9acwBYsTjjimGwFtw5H5daUKNnUZB+mKTYQ2B1IoCHDHOc9KCdxANxCkjHA+tRshxxwRx1qbr&#10;GrDpSEE8nOO9A7voU54gw/Dis50KHkHGfSthgueeCe2KgdA+QR26ZrGpBSVzppztozO3EgfTFNPH&#10;QcCpXQxsMZxnioyoPcce9cjjbQ6k9BARmn5YHkHPTkUscTMeAeOc1KwROZG5/WpS6jBJNqljjp+d&#10;R2qgzqSARUcsgkOEBC9s1cs0CRZ4yR6c1pD3ppdDObsi7GB39KTJHIAx7ikTgZz34FKCR9e3vXcl&#10;Y45O4/b8wKn0/SpAhwGyMcgCoixldjjA68VISOgyPTNGpLaDnnIwBxTCw3AE4A4zSk53DPANMP4H&#10;0pMcUO3dBgAj1HUUm4lefT6Up+ZyexHOBSkcc54OOtO4rdRFHzYz1zzTl+U5b5h3phPPHNKpyxB6&#10;kZphqKQWYleppFHc88CpFwOvUgCmEYOOtK4h2P3ZHBA54pFALA4xQRjjdx70K3fgc0dAaAdiQf8A&#10;CkDEqB69TSq2B81JlimSAMcgelAxSxBJ/wA+lAHykjoen0pgPIYZ6elAJAHpSZSQpYhdw6nvTC3T&#10;jtSH7vJ5549qQkg4C8+tBSQp5HHPvR1wQTkDmm5YfxYz0FAODmkO1txc5JIFNJwBz+GKUk/TimsT&#10;ux69KBoOmOvNBIGCDSMOCQD7mo+SuM4HuaQxzZxnPGajYqCAck9hSuQBjn/CmgdO2OmKCrC7iwHX&#10;J6+lLxjGcYpBgH5ufSmSuBGTnnpipbsNIiunXcAO2aizwD7U1ss2e/epVOVXgnBOBXEpc0rmyVtB&#10;QeRkfjU4AC5OeelRryDzwD0oZm+53zjHWulPQhq5NGo2qQce1SrkZPIwajQYUKOo71IrZHStdbGe&#10;o4Y7U7quDnimiJ3BKAsFAZiBnHbJ/OlyVAJ/KlcQo6dM49KVRgZzQDjp078UobGFPfmgQgQZ4b86&#10;UcYx2xRnI4A4PWnnGcgYx1NMQgJ/DNODFScdvamjgf8A1qUHjkgYoAATk84FL8ofBJIHfFICufrT&#10;uFBHfGRSGNOCehBzSqvbJzSEnp+NOXaBnPFDKQbXVQ2MKehx1/zxSEDIx1JpecYBJoXbnBPGfSgB&#10;QNxBzkUAc9BjPak5HTAyKTcA3IyakY9iucAfn1FGGReOM03JJweT1o9+2aTGKQ3HFLzk54xTVJzk&#10;dKdgknGaQxRwcHn2p5JOO3FNBxgEE5qRDtzwPxpMCQPh1KgY96b97knOfwpWyNp4ORnFIPlQnI55&#10;6VucgYwmB0IppJXGcEYoPC84zTWYnHTgYqkLyD+LoAB1pv8ADj36ml3DOSM7s8UgGFxgnHNAC7Qe&#10;ADkU0gthc/SnbhnCgjHekY44PU8ZoQxCpKDnk+lICVfAPXr+XSnYJxzgdRSEDzBkn5j+VFwGMSq7&#10;W5z2oAzn07+9OOASQDgGmqDtyKbACMD1GKbn5euOlOYLnjOAvI96YBnj0/nQCegMP3hPbPSg/McE&#10;9KRid4wc+p96UnA5HOeeKYIVSD9M00jGTn2pSMA80ZyvYr3yKBpaBkFCGyMDjjvTSOvHA4pRgDml&#10;2noQSeopIbYi8bTn86Qnk9COn1px4Xjpg0rDDA8dPypdQuH8J4OOlNXI6n8adwUJB7004Jx7cGjo&#10;K2ojHHrkGgEkY45NLkM5z9RSKRlcDn1phcaASScc1IhwcjA9sUZbG38TTcYIGcEj8qBjiMsezE8C&#10;k+X1xRnaylRyOgz0pHGM+ooFYXAwSTxS5UOTj6ZoxjPPUfrSHBFC1EKTuHBwaTjBJ4GaAQ3+FABI&#10;ywI3dOKew7DgA2ckZJx1xTHX5ief508YOTzuzSAE5BySetSO9xBnb9DmlJC89/ekyDgDOAeKUjBP&#10;PJ7ZpiAhQPwzSHPO7P40AArz3HfrQpIGTg0A13F/iJPPOOKRshvrS7gGGM8nNG4EAAdKFoFhFPA5&#10;6U7JwcEj2pEKjAPQ8Zpc844GBQ2KwinDFuD2+tGSSWPHHSnAqQOME8ZpGJyO5oGISQgx1wATSsCp&#10;7gnB/Ck5A6d+lGCMjOPqaLWFqxSo6cd/rSgEsPUnHJ/rScfjnFNLZb3pi1HNwcdccUqk54BoUFiF&#10;HOTSZGcDH1BpDWwZKgA9T1oJCklccjjNHA5J6cmkIyOD14/GgY4t8pA9e9NOd208Z60Andz054px&#10;y+W70CsKoGRu578GkPQjHBPQ0ihePWlYkL06ntR1E0GcZz0pG9wPrSqDu5Y4oYkrkHtQLqOJCqDn&#10;hqaD8w59aUcj1Cjimr2ww45H1oG0ODALgYyen1pTjJAOMdBmkA25HWkA6beuM9aYrDgdvUnihl2s&#10;ASccY5pASTkDoKVjkZIA9aEDFUkEAdOhJ7U9gN3XOOKRgAuOOvWgjBzwPp60hPVgCB2980hbaOOM&#10;GjeAWxj2pm3ABPU9aaFbUcWZgM4APpQ+VAIHU80v3oye9Gem498mkPS43H8RqMryNw6iplTKkkA8&#10;Zwaa2QQRySOlBSKjpu4I68VTltyBxgY/WtMqGwMHnnFQsnUGolTUtzeE2jNCSAEl+g6Z5601Ynd9&#10;oUlj2rTeIEZKDBPpTI4gpyo+bt7VyvDtm3tVYpxQOxxjgdTWhFGEAPOB39qVR165PtUi/fAOMeld&#10;NOmoLQxqTch23PfHGaaCcY447Uo4xxxSHPTORkZz3rUysOjJXo2Af0px+VRznvj2poGM9eoxQCC3&#10;UkGi5NtRWwCST1FNHJ5P0oIzkg9OTk0dF5xj0HU0ihRzjAzz+dBbIAORn0oJwTj5R7U3qBk80WDq&#10;Oc5UHkHA5oBJamkdQo6nvSru+8fwpiQ8YAJ6c0ig7snkbeKAB09etCjPBwABUj0H4wMcEeuaTcCM&#10;5z7imnoB2wcZpQFR075HamT1Q4nkZB69KY2QSOTjoBSsxOSTwD3poOF9xgUr2GlcRwV4BwKaxOxc&#10;ZxQzHAJ9aaeR1wc0XLUReC5+YKOKC3OMfKBTQc8n6UDkEDoalsq1hevGeAaTeV9s89KT7oNBdmwT&#10;k4HFABnJ5H4etCDqTx/SjfnjHX1puRk5NG6HYQkjPPy56UhABzjmgnHpSFsHtz1FIoRiGXBGDnH4&#10;UhIUrzxR2z+gqNw+7IViQMsMdBUtopasJHyGzkemBVcuWOe2OlOY78EEfTFIV6VjN3NIoiJ+cZNT&#10;K3y4LHaM4C1G3PXJApwxwawjpJlEnQZA/PrUsY3SbyDioVw2Rn8qs8qFUZIArpjqZyHAgdccGpMZ&#10;78dzUK5b/CnoxAZVz9TWjJsO6cAkcc470oyMgc7vemgheoxTgSCf05pokkBGG3HJxxSrjHAB96ao&#10;HPIwO9LuPNMn0ECsMenpTwRg9SD3oDAbfVqRSGBIyMUwHDDHGAuOtKoAcZyQaaAORk9KdkABQBxS&#10;uIQDdIU7mnsAshCngADJ6mmKw35HXGOlGcZwQc/rSKFIOScgDFIMg5HTrilZsjaeBSE5xg9qRQow&#10;jnBz7UZGfb1pABkfzpe2AMCi4Cg8jP40dWB4PvSgDI5yPSkLcZPGf5UhgW5IxkUvB6gU3HAPXinq&#10;e/T+tIAUHPANKAeS2eeaO+en40HGB3PakMehOe4z1qRFOM45qPGfpUqs/OCcVIAee/TpSNxHkH8D&#10;1FOABLYPGMUwkDLHj2xXQcjGvgn5qRvlAAP1oYgHkDkiggkkHt+lMA2bQ3/66CPl3A8D3pu4E+op&#10;7hfLA7YwaYtRh5O446460BuVxjOD1pGGVAGcgZpowSB6c5FDRVhWfJ9R60nLEk8cetInJGTgeooB&#10;APXkjH/16egDtxAbByCNpGPejOVKg81GSdqkD6UoyQcjgUrAg3cdOScGlOCcDpjp/SgdC3UelDKC&#10;eDzQCXcYpx1Xn60pGCAD3zQBnrwAOKQBRnJwQOnrTb1EloO+Yk7sflTSCG9ATilXJznJpC+cKKY7&#10;BggHHX9KcCWwoJ9aaQOx9uaEyOc+9IXQUg5Azj2pY0JcgMB6knikIy27kk9qQ8LgNz6+9HQryHuC&#10;o2g5HTIqMjK5HrSjrgdDRuwWA64xSWgMCNvfj/PWkyCBgincckdMHimggr9KBah8wIz+fWlBPBxy&#10;OvtTRwCSR9KXoqj0phuOAGSxyRjjjvS4AYYz75pMfMQPw+tJnIHIyc96B7ARg4oBHX1oCt6dRx9M&#10;01eQV6elAt9h27GCO3SkYjaMH5u+frQTjBP4UhJyc5+lMEOGcnHT0NICSOOo/lQTlAcUKR8y460k&#10;tBsUDpk96RiW+YAUgYHvgmlQ4IJweePyosHUdjJ4/HPrSsF+6c8ChScDj15pvIA9fWgVwIPIHUEU&#10;Yxn1x/WkIIIPboaM9MgdPWgb0FAHOfShSQDu7H1pTwSf1FGNpzztORyKT1BaBvKlR6nmnZ4yOtRg&#10;ck4Bx704ZBJBwaYPVCgH1680D5lJYdTn6Uu4Ak+tIpIwduMdjSTJa1BgCTyePT1pGPGe/rSkkEk8&#10;eppv8XXjimgFUgH8OMUmADgjIpRjnn6UigbCfwpgKQCOuMdaGwqgZGD0INHDDOcc9/akP3Vz1zzj&#10;vQApIAxznNPY7CepBpgYEEDnOaMhmAx0b0pMQ7oPcdaU4DAdQe+aRmB+lN3YkGOnSlqNIeOU9hml&#10;wChApAxypb7vPakwMf8A1+1AAF+QjvmhVxjAI70FgEGOTk9+9A/1nBHpTB33QhBzjGQRilXI3DHt&#10;Rnaev4UHgkAnnvQhXYgyT8p5NSBMruboRihRj69enFKB8ozyAe/Sncl7CFiQQCOSc/hTSwBOQSAv&#10;H1pzhlIGentSEAk855oQ+lxcAghSM8YpSBtxyTmgKQTxjjuOvvQFznJzj9aBXDHA7c00jt3xzzTy&#10;MAYAJA/Wm9AC33vrSBdwBBAGD0waY33uOR6inBdxHoOevSjO4D5e+KY0NAHTGCeetN4AGOp9RUmc&#10;HJyTnpQwz746A0DbGumcBTgYphAUAA98VKCuCcdKCOQDyTzwKkq7sMGAAOpJ+lBOGGB39KQk5xjO&#10;OTSY+YjHQ5wKdg1FXIyQc56cU0Z+lLuXaPb9aQ557U+okug/r7npTQx6cYFO68DvxQFztBHIHp2p&#10;dAuNwACR0oLbcA8nP9KcAAHHbPFNKk569OmaQxMevQ4PNKOc8859elByMg96Qg4GOSOuaoQpB49u&#10;KcGyQAP17Ug68njPApVySOhFPcT8x2AuG5yRg/WgAgEHgmm7i3OBkd6N2GBPOD2qWh3dhc5IwN3H&#10;FIQF245FBYrgdeKQNubGAM980bALuAIGO9R5Vhk5H0HftS7sn1GOtNBARgfrSLQDdkcjp+tMPTg9&#10;+PakLDA7DvSDg47dall2H9RnHGab1XGepoHT2po7ccdKLjQ7b19COtIT1I6fWlywGD+FISAuQQRn&#10;pQAp4yO/TimtkkYGBjOaVieeajdsgAdcUh2F6Qh8g54IphboM4PrTsHJqu77nICgk+lS2UkK8pxj&#10;OKRXZSxViAwwfp6UuwKuWOWz37U1myoxis2u5cRpPIx+Ip6qdwPGfc01SMEng54peQnPHHSpew0M&#10;mIJ9cUsezY5YkMB8ox1Oaa6M2cDcAMnA6CmpnAxzzgVz394onQZTdnJzTwSxHrnvSZCgALjmgNye&#10;fbrXUtER1J4JVR0d0DqpBIY/eFSSyRuzsiGNCx2jOcDPAqt8vByfcelSKvPU47VSWpLVhw65J61I&#10;jE/QCmMpwMH61IG7kdR9cVa2JHKeTgdRxSBiSwyc0m7BIHT0oX5mxwB3pkpEicEMM7vekwQABxxj&#10;60KM5OcDpRu29uc0CF3EgZXvSk4YDrnrQMseoHH0owOvT1oATneWFPCjac+tNGRgEcU8HJ49elIe&#10;onBxj+H9abuyMAAH2pTlT0pVX5cdj0oGNDAnoOKmGCi5IyT61GVGD7U4YG04zn3qWMDzz1PSkyMg&#10;duaXHy8Ck5z0pDQgzgH8KcVxg5znrSbjkjt9aUqcZzx6UmMFYEnn6ChTx6HNKq+3GOKAB6/hSDQc&#10;p+XFTKpI4zUSqQBjHPFWFBK/4VDuMYpyCAx4Oabn5s547/WnD5Sf05pm7I6YHX6V1nHqOdcfKV54&#10;PBqPIZuwHekyQc8//XokJ79eaBpMaACfcHtS8lunakz8u7uaaTxu69ulVqwHsck/Tj3ppIwME8c5&#10;oxgZ/MdKaB2OPTmpGHIbDdCeMCkPzEKAMHvSnnq2B2poHJOeQKpBuOXbxnr2oQcZH69qTGMqD0ND&#10;MDwKBJW1FGVPHPoDSZ5P86aQQOM5p3PI3HGKQ0BOANo6dqaRyP1Bp46gDPXim7uDnnNCFqhcEnrj&#10;nj2obABI65GKQkkHjOBS5AIBHNNXBjW+8aBngEjHrQQAD3PpQSxPSmHoOJ4HpmgDcTwcd6UADB42&#10;k460skitI7ooVS2VXOcCpuA3OT09qQkKPc0dwR1xzQMbjgH3oY7C5A9sDBpMAL2pCxxj86Qn09eP&#10;pQhNCgZJAwO4oU5BGeDRkYHGe3PpTcnvxTHYcxyeOPc0Nt355IzTQcjnpil3BQOMkH/IoDcXd1IJ&#10;6dPSgA8kHr0NBxk4HQ+lAXc3XHpmjoCAEdTnPoKB8zAYIA+8aQtnOcflSAkH1wcCgB4bbwOmOlIQ&#10;clietIOW64yaDxtzyPWgBSACCDzTcE/TNAIOeOMd6cw+YcYxz1oQChin3eMDg+lIAcDrz60rFWKr&#10;tHynrnqKGIIJ6A+lAMawJP0p2MJ1+lAIJxnjHNBIBBLZ4/Ki4B/D94cn9KUjOABx1poAB9Pc04gg&#10;gLyOtIQZIPGcnmgElt2PqKTOGwRyP50feAPIzQMcCSc5wKN28nOcGmg54x2xSryBnOQR19KAE5JH&#10;PU4ox0BP1pTgHAP1NLkEE449KonoHJJHTmg8gDsDzSYxgk85pASCfWkCQ4KTg8dDximsANoODmng&#10;fIT6jNIuAQSaEN9xvIz0GaOQo7HPWnAZZSMZPWgnK8ehzQJilMuRnOcc03gMevXApRj3z9aBgHPO&#10;QeKAQpGMg84pvylfunNPDDYwBGRTeuCM5B7etIaA45GPwpAvz45HHFOXk8g5PPpSAMzA9DmmA5cY&#10;HPPHajDZUhup4oxgerdufakyFII5PTApiuPCkJ+HJzTiRgnnAFIpGS/PFIRuOBwSaRL1FYtvI2kZ&#10;pGB5Oec5GKASMEnJ5yOuaCCxLbenQ0IbsCqz4Of1pUGBgcHnijccrjke1I24FjjnOc+1PUnQUnac&#10;qcZ9qdt+USZGfUetITkZPXPFNbAQFchiefb6Uhpjido6YwOtICp9iD1poHyg5HA45oU8Ln7vNAkK&#10;GPPy84zj1NBIIfGMdc4oznkAdO9KCqP6r2FHQojJzuHX1pwYgKe/XNIcqm7PBPOKQMSAOnsP0pPc&#10;a21G4IXBPGKQZDFienXFKTkYOc96Vn3oRgY5OfemMYo3HYOBmnAgk/L26Ug6cdaVVzyMg9qLjSdx&#10;WAB4wM0AgHIPbBNIVBYYIycdKT+EckHNAhSON2BjNHXJPJ9qRjtxjgelISRwecUBYeoJJI6YpNv7&#10;vJ6g9aQnCtgZNKGwCOxxihhbsGQBx169O1Knyk5ORQMkYwd3HXtSbvQc0C6DgMDPoOaGGMbew/Ok&#10;IwMnvTQ5HOQcDvQNIUjJOcAdPxpHY5A45JzTSd3PoKZnoxyf60irAx544JPA9KaxPAzjOc/nQTux&#10;TCRt9fxpXLSHnAYj2x+NRnIGD6/lSk9/Xnk00jcdvTmpuUhyEH1pQ3p60nUClwu44J645oACcZ46&#10;Gk/h6ZyM08EKd2MjsDUe5cD2ouCA988imNlR/wDXp7MBgke/NQjMgI/z1qHLsWkIG/e8N3zkdqki&#10;RRgE4Pqe1PUIgICjPHJ61Gw+XcWGSOtSvMG+xE24vgYxnGajALNTmBIHX86b0OcVLd2XFaEoUgE5&#10;GO31pCDtGaVWXvnmiTYGbaDjtk5IqWCK7n1PXpSwcnPUCiQKeRx7ZpYjhRjAz2rFK9Qb3Jcswxuw&#10;BQuTzgYHAzTcbiwpwQbd2cgGt1di0JFfdjI4+nenpnI9CaaFGBinpjkflWyWhmx+STgGnAHPHQU0&#10;HBAxj1Ip43Yyfuk9aomwE5YkDj2pwAxkigdM5BHSlACc/wAqQgU7ewwewpTyeDk0gBOW6A1IVCnb&#10;7ZPNMQzb1znGeMU/blsH8PSkOMADJ/DpT2LcA8qBxQA0ZwePypykjPFJlduRzSjkAHp34pDEYlh0&#10;4BwOaXOEXBowAv40BRjp9OaQxuM8jrinE4A54zSH26dT/hR1AOetAxw6DI7UY+bjoRxQOoxmg8nB&#10;OeKkYKuM5P5U7b2700cg4PPUZNKOOvPrUsdwBGD6etOTBLZbGO2KaPTpQoyRihgOC45B4NWY0yp/&#10;xqDuMZz3qwgBHrUMCAktzjof0qPdkeh608qBk7uD600lhnjgntXWmcwDPmdMA/pTWHOT+dO2McEn&#10;Cn9KUqecd+5HWhbjsMxgDP0NIDnB7dKDksRnOaM4Ue/60AKcHaOo4pnqMD2oGWIwMZP0pBnqegFC&#10;QC/wjIHFICOp5PP5UcEnmkbrwMDFUgHN1J6A8/hQOPyFNbJTnpmgHEfzZyOaQCsQOBxxxxSggZGe&#10;eh5qPOQTjnP5UpJHOBTsCQ4gg/Kc5FNJ+bqev5CnAYIAPuMd6aQQRxz1oEhSck44oB+Xdzwc0dcE&#10;EdaDzn600JiZ/WkB+bg+1PCkjGRuLcUm0kEg80gQMmMHg44HvikyMYwOBTskfKw96auDk5HTIpD1&#10;FxyBntxS4YMCRgHmkwNuT+H0oPRSOuOaLjsGOuCSCRmkC5YHnAox+g7UhJyB7/yoCw5ec4HOO5qM&#10;8E8njrxT+T9DT0uPLt5ICqsr4Iz/AAkd809gGEZbjuODSDBwMc0Z657DNKo55+poFawAYOe1GN2c&#10;n3AoJ4HOTyaD14HBH60gBhjJPPpTeuCegH50/krzxgfnTSxbAPbgUwHYGduOhppwfwHNLuOAB1Bp&#10;CwHuDQNCYUqODnoaXd1GO2KUHqcUYIJz1HSgFqxFyBnrnNAJIx79c0pGG6Yz3prEgkgcUIH3HYGM&#10;gDOe9KQxGeoJIxSqp6nOTmkXgdMY6n0zQICSxPTjHQ0c/MQeelIBzwCCeaU5BxxgUWC9hAfmB7Cl&#10;HysQAMe9EfXkgZHWjHIxwenPegdhMYGMjml6bc9aOCOM/SjIwikdaBDtrFSSpwCMnFR/e6HA+tSc&#10;MCf1zTehxjqKEwdtwwMk9sd6WM4I9cYFAwQSepHamhsY+XijcVh65CgHPyijJxwfxppAA7enB6Uq&#10;jGcDg+9MHoKDjHr0pVyuf0oUAAg8HOBTSSxBBoEKODyeafgDIHQHrio9w3Z649O1OOQMg5yRSYdB&#10;2eOnWkY/L7A8YpvHbOMetN+8DkknjGKB21JA+BtPPpSjBxuGD1pAy9Rn0zTcknOOB0560WF10JEk&#10;AHQexpoGzGOcDk0wYByaePmwcDjrRYTFXKg59MmnckhxxgevemnKFR19qcR8zAkjP5VQmNKktznO&#10;eKQklyDwcE1IAeCMA9TTGJIB7HjPtSuCH9SRjkj1pduB8v8A+qo1ZjzjBo3PgljwTzxRawmOYgHr&#10;k9BxTOhB4B6GlLbc5OD0pSVBBGSM9+KCkrsSQLuJyTngUbs49D+QpQQMYHTODnsaaUwWwQBmkCQv&#10;c8jjrzSNjjqKRUJ6HtmhjxznOaAJMjbnJPGc00AYLBeM8E0jtkgDrjHWm7gR0OAQOtCRXoGep4wa&#10;j5yffNSEZGM4HX8ajU8deRTWwdRQeeenYetKM427uRxSBT+R9aUYIJPfjrSGAyvzdT0zQB6DgDr6&#10;UuVA2k8AYpo7dcY6evrQFhWHPB69DQRhGYnkdu9GVOfmPtQApz6mgBuMjGeT6UrAjnOad8wfoMdK&#10;QcEHPIGfrQwTsKThlOeTgkUHJU9ivSlOB+PzU0PyWxgnpSewLcGbKAEkgeopueSBilJKxqMZzyMV&#10;GxAUHgelTctIWTAc9weMjvSceuO1MDEleelGDuxyAaGyrMT055HpUe4EZ9D0FOJI4HPvim5x2ywO&#10;TUlJCn5T049BTATvOM47CkO4447U4BiMnqetA2iUcAYPXpig4wQf/wBdJgYGBx2NAbKsT0FMkUuM&#10;Y4HODxUTyKP4Rj86az4QhfXJBNCJuwzDg9sVDd9EUlbcagMxO44A7VPGVwV2jjvTGOCcEfh9Kcsi&#10;FR03ZqW7D1YMVX5uo7Z9ajd8oPlGPftRIAiggdeahLcdOaBpD24CjGTTRggZ6+lG8nG7tSA5IyeB&#10;61CL1FLbWAx0Hfmk3dBzxR16Acc0AYIzihoEyNzznpmiL7voaHxg5pIyc84+lYfbKuShupqVBlcd&#10;T9KaFABOOtOAIPBJOa64IzkyRQCFPQjtTwOSAPxzTRg/MOOelPVQ3IzVmbGjAPc09STgdPoetGN3&#10;ApQpAwOB/Kn0EOCggDgetPI54700H5CTzTlOSe4x29KBMco+UkZ9+aTk56U0tuAGOad0XgcigLDh&#10;yORznmnZKkj29KaqZXA6ZzRjDk4JoAUMA+AOlKCADuxnPHtTBjOMfN2oj3deOO9IaJAVCnufekG0&#10;Yo4AJ79DSLy3J49qQxxxgdeO9IMNz2/KnDdt9e1NIIHOck0hjl6ZxkY4+tIxwo7k0BTwDxz0FHAz&#10;jFIBAvBx6U9cgc46U1Cecf8A66UAYO49KTAXd6/n7Uuefl/Omj5h1oXcCQO/rSAkUZ7e3Wp12hR1&#10;quvUHJ6c1YUZGRj8qgZXLhj02jP14oyFxnnPP0pvAB9OaGwenTp0/WutnOKX3YOeMUxnJxk8dgaC&#10;fnODTWJBwCfahIa1F+9kgggd6aSSOeKTBwy/5NAY+mWJ4oQrDh1A6k+9A69eoxScZH+NGcH3x1oD&#10;qN5+XrxkUnAJzn8qcfXuO1KNvz5PQZ9adxiKMrjr7ilAGAcnH86TkYOelAbDEj7v86BCE4JKt1PF&#10;AXqCccUH5s9MYzQOCMchabYIQMPlzwPrSE4JOeD0oYgDnOPpSqRn9OtAIOORnpSgZY469aTIwMA5&#10;/pQPQUXBijlS2TxwBS9DxyD+lNyRzjtSY980twsPxk8ntjNICB2470mCuWx+lICcmgYuM4PUd6D0&#10;Hqf5UhJCjHTOTRwCTnOD0zQMCckkdcZpVOT7H+VJnA4HXpQoywHrT6CHZJPB+XHQGk2gYxzjPWhS&#10;FI25JI9KUleAOCPagWw0Hv368DrQoOee1GcYx6c0gIJ478D3osMeRgkigHgdOOKTkEEk9Mimc9B2&#10;GDS6CW5JlmOS3PJyBTe/ajtjvmkHX6nvTCw7lQQKQfTP40pPcDkcUgxx0wB9KSHuKMHrznvSk84J&#10;55BpuSenWp4Et8O07tgHhUHJ96LiICRtUDJOCSaCcc44GKfKFVvkYsPXFN5BHBxTQ9Rd/U+opC3J&#10;5I+tI2GJAGOaU4BwT+XNAh2O+cCk+Y55zSA5wecDqaUHsMUh2FKHHsOtJwSCeoHpRnrjjOKepdZA&#10;FP5fnTBbDVGFBI6dRQeCDnjrTskkA45PPamkn1yM5oJDBA9gaXJzwRSDnAPpSBMrnkgc0BcViNw+&#10;uaABwQeM96XcFyTksehz0FIpGcc//WoAUKoyM++KXcMnPOR6UjMNxwDjnjNJkEAdzQA4EhSM8H8e&#10;/SgFVyMHnikz8nIwO9KCNnJweuM0MBAMnHbgilJ6Ejpz0pq4BGR0PFPAIUngDPc0BpYacq3+z1oH&#10;IPTqBSqAFA549qQcJ35HFA0KnzL2PbmlC5ZeMDHTNNVgCAPpkUoYnHzcds0WEPjwHIC/mKFy0YXd&#10;hd2f8/lQW25A65oUEIc8ZP6UCGgbQCSM9h3FKWyq5yTmlYAqoBztGaZuJkDEgk9afQBxkIUDHLU4&#10;koMBvl7AetNXORz0565pWbAIx070hNCYOBn1pwB5yMc8UAhtpPQA556U0P8ALjjinuKwpw/B7EDN&#10;GRtGOT6UY3EccEgDjFNwRx26kY96AWjF4yTx9felIwBjlh1zSMW3c0EBu5HQ8ikPYcu5CQwPI6fy&#10;phGcYPX+VKCScZ4zz60M2SCTn0FIY1umDTMnb8vIHNPZhzjkYpo+6ewNP1HrYGGG5bt603ILAY7c&#10;0vGeDnHHHekB6EfjTWwaIcjcdOTntTdxCljzx6UoyOvWjPPsDRdB6iFsN17dhQGwoB6EUbskccUv&#10;3flwCM9aQxMEnj8eKcRgg9jTQSuAOMmgZKlQTjrQO48gDgHkU3cTgeg5ozk5PXrmmEnn68UhJDv4&#10;hjrjpQG6kdOxpCwR+COOeaYW45OaRVhxY7TgdT6VETuxu6DrTmPyYXg9qZv+bpkkc0rlpdgZ+4Ht&#10;SMw3EgjNNbnb83De1NYEEHH19RUsqwpcsh5PXjNMyTnB5p20FSCSDnjjrSBQzEbhu65JpXKsKGYq&#10;B2Ht2pRtX3FRsSpwTx3IoyRyTTETg4GCCB255qJ5c8LwB2phkJG1ByetSQxhW55yOeKnWQLTcdFC&#10;PvNyT2Palc8YBxnjjtUpG1enfFVZSpyQQCOnFDtFAveYxzjIHPvQDnGOMdabkFuDxQByB1NZKRqx&#10;xYsclqaWweOnpQw59M80w8Hr+FDAcSMALnHB5oGAaQdOB3pQc9OTQgHE9zzk803rgdDTgTwp69ya&#10;AQO2R1NDdkJEcmQMUkfJ6Urknk02PO4DPBrD7ZW5cj4U/wA6cuAABnk8UgQFSTwe3FPUjGPQV2ox&#10;YuMk9xmnAEDJJ5pqv2PX1p55xu9e9MQcsRjk96UZGO+T+VAyBgGhHwegNPoIeeTgEY9MUinnOOnH&#10;PpQuBkEfSjcPTjPamIkxtcccD9aM8+gJzSKPmJOcUmMt1P5dKQiQuOfX6UuckAnv2pmQNxzz2pCx&#10;OckfhSBDhyxGeAeMCnpgtxz796jB+U+/pSqTu7EfWgY4DByT7dKFABAIOM8kdaFGcnse9KqksBke&#10;5pMoU5L7R1Pv0oJAwMc45FIMhR6jrS4ByWGOnFIAyVySee1JkY5NKcYHFNIJwOMfWlcEO7gL1PWk&#10;CkknOaXPzjHYUu7PB61IwUDuQKM/N1o3YB/SkGf8aQD1IwParCZ29M1Aq45z2qzHtUEcfjUvcbKW&#10;fmxxyaRjjuMHrijGT3HFNPORkV1nOIeGBB+vtSnIUEjvxSdB7ikkfLjPSmG4oIUYOeaQcHjsOtIQ&#10;cY4pV7ew4oAQ4ABHOD2o/wAO3el9vSmn86ABc9u/rQvABPH4Uij05/GgDOFHb0oYC5AA9c/hSDDY&#10;xyD2pehIpACCB3UUAIeMgHgClHIwTjJ7UuM/SgcEZ6UxBx36im4Py470owB04JpANuOaBgpAUUYy&#10;OhxQeDyeTRjcO3SgPMNuM4J49+1Lkg8HkHrScZ6YAAHWkYDPbrS0AkAwQOvPJpuNueaVT79KQn3/&#10;ABoBAp79RQFGQB+ORSBsDA607OBgdc80bBqGcAZ9TxTQuenc4pWzwf60KwUA4BzmgBYmMchbaG4I&#10;Ge3FIBznrQBgA54xQCAvvmgBGGT/ADpCOcehz1pecdPXnrQO/TngUwAHDYx1pSQxzjtxijpkE8UZ&#10;7kc96BLYQLjHankKMDn8u9JklQOw5FBHPHJJB64pbjuhcAEle3WmnGT6UmQrdeCe1BOMDuTxQA7O&#10;VA75/OjO1cDoT1oHGSO360HOMehxQhCEng9qXJVd2cHFKBk4A+h9aaMZA7UDYqbsEg4IPegKSuc9&#10;j1obsBig+/X39KYncMH7uQAeppQMcHpSAYGMnjpQMDIUDmjULagcFeOMmjduJyc8EUoAK5/T1oHO&#10;R14zR6jasGcrkE5HrQAT078daAMHaent2pegXJ96LksPvMBjjOKcDtBHO7OOaTgc44z60jsWGefy&#10;pILMXBOQMAmmgZYce2c0pClAcnIwCPWm7cgc8nimCHbRzzwKAcdAD2/GkxgNn1xSklT6YoGAzwo7&#10;Cl25GT16GkU4PPcU4DCkHByeOOlGwmIDtYZyPY0Z3dSMbvypMDd64707aNpwepwaGLzGlgoDdMil&#10;GWIHQcCl2ZAB6Dn8KBgkk8jHH1oYIcigFs/hSAExgjpxSbl4z/FwfegA71zkDNAhf4QBzg80pcld&#10;oGeeKaD2BwSRS5Xg+pIyOxp2FcOQw579qVFG7jkYOaRvlk9QePpSdSOoB45oew0PHCjAPJprcAsO&#10;g9qXdhgBwaCCMFRmkg31JGVEh3FvmJwF/wA/hUYwQfT60mNoZfxz75pVyCcqG49aNhWuLuUDcR16&#10;4oBBYjgDHBNJjKjt2pGxgjJyaNxvQEPU56d6ReTjPH0oJAB4574pDkOfc461WwtyRB0xzz0I4xTc&#10;NuPQAHtSlgCAD1PIpjHnj17elIdtNQJK4HbvSFiSOnBGAKUg449KRuT60FCE5IOOp9KaeBxTyGYD&#10;PuOlNIxjptPei4CAjPXjOKVSFJyAeaFAAweo5+tCqMnpmkMOCc+gpBwSOT3o69OlKCMngduRSHrY&#10;AOuaDkYNGMMfTNNLE8Hj/Ci4WHM5J5/nTHA7fr3oY8569s4prEAjpSbLQm/5umRimhjnI/CnHJHW&#10;mKCCOc56UrlIdu57Z9PSmtuVjntximjOelLuJ5POTzxUsBpOR2x6GlLEMOdv40hO7nJyetMIA5Iz&#10;xSZRICpBDcHHWolBHHHPU+9OBCgYO4YpuccnpSdh9Q+XaQaZkyNgDj1o/wBYSASR1qZE2p6H+dLV&#10;vQewqoqgrn5umc4qVeUJPUfnUYIA5POPSnqylgcduCataEMSRuOcgEdapyNk+lW5jiPHU444qmy5&#10;OScD3rOrKyKhoC4AyR3pyvtIPem5wOefTmlA4Pas1saMeVBUHcM9ximMB17/AEpCc4zRyeDRcB2e&#10;mefXtTcYNOBHccD8KVTg5xx1poQbdo9MnFLtwPUdzSkgADrmmEkjGSTQwQjDuB1/Wo0PzDH1pxPr&#10;k4poY5GAAKwfxFMuqrFQAfcU8DDEH5uajUnnJ3c8U9vTr9K7kYvUUH5Rt6GhXzjg5zzQVwM9+1IF&#10;OcUCJVAJHpilXB6npUakkAdxTs5OcfhTEyQHIHPA4+lAAGVyduaYGypB6DmnFsyZx19KBDz360Dk&#10;8/8A66Rcnnt0pfbGMnAAoF1FHUcDB4NAXkZ6UucDAzjtmhTuABPfigYMmCcnr7UDg5A7Up4OeM+9&#10;KOW6YHt0pDQ7aAoGP160HvyOPXpSkMy+h75NN4yNpJqQFJ+YYFHXr97HNJg7T0FL0Gc/nQNAMEDj&#10;p1p2R06fSm9cdue1ADEgDnPvUsYhIBPf1FOBOAdtKw4xxzRnIwDgZ6UACAhgQSDSjIyCKavX0NBB&#10;LUgHqwHA696sxcrkHHtVZcbge3oKuwrlTxUSGZueo9RzSehB47Uu3PIHOaaSQQBx2H1rqRgIeARn&#10;K0n8Xrx+FOIwqnHX1GKjwcYHXpVXCwrMT3ox0xzml2g8nsPWkGQuCOaOg+oEZBpC2M9hjNLyRjPX&#10;+dJj5Rzz3oEJ3JGKATkc0EZ4HfilAB6HmgNhW+U4zyMDmkB4xn8qVmPcDJ9fem7Rz17UC8hScNnv&#10;jFISWGTzSYyCfQU5cDOeQBRsFg9CKGBxzgmk7deR6UbiQfegYv3T6+lJwBSHgd8etLgj8KYhw4wf&#10;T9aaVHUEfSlPIPJxnnFGVxjnr+lSh2GkDPXknkUhwXJP5U4nnoKQEHtxVXFYUYIB7Ug4XIHtTsY4&#10;9qjPY9qm5Qo+8Cfp+FOVQR8x4H60nrxzSgFhjHBpiAnng96Adx/lijaxj3beP601VGODyD0zT6CW&#10;ug48J16Uin5Txz3xSn364pACDx0z6UhiE5yc45xShuGA7jNOxjIOD2puOOM+hzTQhR6j/wDVRz0z&#10;16c0DOMdqdjGB60AMGc8nJzTiep4puCPqPQUYYkZ9KAHIDjA9egpP4jn8qU5GD3B6GgjjJyWJ/Kl&#10;cQpyDhTwB1pBgEc8d6D8wB74oBwm0jHcmjoMXODyDmkOWUDJzQMseSKMnA9TyaEAAg8Ek4604Yx9&#10;Bj8KYF798808euOaYhgOMn+H6UvbJPTrSdDtwcE8+1LxnPQCmMf0YA9fXPSgYViM8k4wKaBycn3z&#10;QOG+XrmkhDgc9jUkix4jMchLFfmBXAU1GwAxweKQhVfHOMcUmhBjGQRkk9aUfKnbnnp15oVN2T0H&#10;qaVypYcADP5U2xiAYB9SaQH5cEEHmheBjt25ozwcZGOaEJi5APHQfpTtwA2gdOtIOoI7nmkxxnt3&#10;+lACEZweOO1KSeSO2fejBz8vAp2BnkYABzQDBmLAgEYIzwKRcKM+h4oDcdeg9aRTz0zjqKYhxUHb&#10;knb/ACpScucngYzSAb/y796AuV46nt3pAOxjkAcggHHemKPm9gSR71IpGSNxwMY+tIcpyDxyDRcG&#10;NzlMHjBzQCS2cHA6cUHBA9T1zU9pbrcTsrzrENhIY9OOgp3C2hD97HagHbnqT2poOCMnOeB6UpIz&#10;17eneiwOw4YIGfz980p2gnnvk49KTaqnkjnsKRCFZiM7cccVO4WHAggDjHP401su2OlAIHTqBSjg&#10;jcevpTQCYUyDspwDikKjcO/HFGD2GeOaXAGOOQOBmmK2gEBQeee2Oabxkeg5pzDlcYyKb8oIzxjn&#10;IoGtgP3FGOCeTTS23IpTztxgDqKb1fcvUnBzQNACS4Pr0oJOMYFA6ADnHtRjBzSGGSQDjpx9abjP&#10;vzQT8oG7H09aVWyAO2fypFIdkBeO9NBA9fSnADbnOGz09aYRtPzcY/nQJICSM+uaRiCxOeOtHPzf&#10;MB7U1j+XcVNzSw09SO39aFbufTp700tgnaMntSjAGCw545pNgzSvNQsp7KGCDTo4pVCh5Q5JYgc8&#10;H86zT+h9KTAycZI7ZpM4yOPbFEVbQY4hQrA5OSDn0ppb5dgYgelOOMglcg9BSFQV6YPWkCGHIyDx&#10;7AUmOeVzzxQxJXnPYZpueMnOKHsUhUVzkYyDUPLEjHFPJd/lHJ9QakSDbCSW5zyKy+IrRLUaBsUD&#10;Aye9PyQR29/WkJUOCO3cinZLHJ5I9fStIkCZyuAoINOC/Lgt056UBfnAb6c05QQDjn60xNjZQwjP&#10;v2qmxLEAnAFXJiGXIOBnuegqk7AHjk1z1TWO2o7B20oTIGTgH9abv6YAFKFY9yc1KKHEKrZGTj1p&#10;C5JOOM0i5GCOcCmliQAAOpOaYMUjHvQM8Zo5Kk470u7GD2FUtxCjJHp703OO2DSnOeufakZiVC4H&#10;GamTSQ0RsePb1pqcn8aUnGOc4pfSufqBdQqAOpx2p+MLnGeajQjGM5NSEnHA56c16KMeoHO0EjaM&#10;4BxRnJA7mnGXNukTLyjFge5zjr+VNUHoRjNMBxHQnrilHUDH1o28DHcUq9D+ntQIkCANtGDQny4G&#10;OAPWkXgqBj+dJ3wW/Oj1ES8kfj2oxyM447UwZJ+XIGPSnEbWGOcd6ADPHPTtSqR3PUcUKu5jjigj&#10;7oOOvSlcBy8gZ6A9KFLGQ+nrTSSo6ADtSkk4I7igaHjjPPXmk3cE/wAqQcHjOfQUuBz71Nx2Dkcg&#10;0/O4gD8aQNwWHUU0Mcc9DyBSAdgMDkj15oJ298Uwg9OM9/enKowM8fzpMYEEHkkk9PrSgZA6gfXr&#10;QOpHUijAYg9DSY0KOc9Mikwd3bHvQgHcnBqTJ2hAFI6j1pXsAsYODxxV+FdynbjH8qpAfh7Vfsxh&#10;DnrUsDIJyfoTTTwQeDmjPPPTpSAZHA6CuoyAEdCSB2xSEH3HNOO1c5BNI7ZxnIwPzp3FuMzj6fWg&#10;kkY7fypcjYMA7s00rwMdxTQWuKpPU0hIz0zxScsV/HpSgdPUd6GxIAQBznI5oJyQfwpOQM9RRgt6&#10;5PQUA0BfJPtRnAwOT2pAvzZHXPH0pwwDyeuKAAMBgkfWkxkEd+wIpCfQ8Y6U4YKdefpQAAnJP4Uh&#10;5YZ6Y4pSQGB5NIT7cZxQgBsE0hOT7U7GSR1wKYPf8qAHEkKfelwCBjsetIoyMdvegjB6Z9CBQMBw&#10;vvmlUg9vXn1pO2PT2o3BScjj2pMQp6dKAdpA7+tGQeMY4pu4DlugoGKAFA579aM4PB70Fh6HIpAd&#10;v49KNxACRkZO3FGMd+tCg5z+Apo4PNNAKDkZ7epp/wDF7jOTScGM9iOlKrnk8cetDBiNgMD7U3dg&#10;hv1p5ADMexpuRx6A+tF7ghw4UjnJFBOcZHuKARjIHNNwS2e/Wi4WAHAYnr1p2QMHvtwKTGD14J5+&#10;lDHOAOh557UD0HDg5JJJ/nSHlhk9aCSeD+FIxXkg5zzx6UCDJJxxx3o6oe2RTg2DjGcnj3pCRhc+&#10;nrSAUINrMTwB3oDfKq9gelBHcHv1puVHT0waaEOU4OccUqsVHGenX3phIDY60u5Tx17UDAMCx3En&#10;1oAAoDcnI74pTgHjmmIUnBPHbil7ZGRTckAcDB/WlZTlctknnFAWFOBuyCMnvScFs9aUMCw7/X1p&#10;DkNjGADQIcCQDg4I/WmZUscnPcUuQenY4/Cmjn8OaAQ/PPy9OvNDDkehFIDk+3SlLY5I5P6UBYXP&#10;y9OaQHK459aIwGB+YAjnrQp+UH15NAmCgEAjkGnAg4z64NNQgLzzx2peNwz2NDBCY4Jzz3+lOwuA&#10;dx688Ui9wTyOcUBuOowaEO47BALH9TTlYhl4GR0I4xTVO5cE9+g6UmQzD69MUW1JAHaCCOOlI5xw&#10;RjA79qdjkr1PpnpSY3EE4yc96egMAPnAIzjpSgZYk8A0D5lHJznFAG3HPUHihiuLtJCt6DHFNL7S&#10;3HUc596eDtIx3zzTCwPzbeP50DaJMjbjAOOM9aafvZGcdgaauewPIzSLywx64NK1guSIARknqetN&#10;YZJ4PJ54p8bcgEAYpC2GY54znigQhOVA9Rg4pCC5wckjnj0xS9sg+uaBuGDuIGCDz1FMBpbPyrwO&#10;uaADnJyevFOA24ycHFNZhtYdfSgYjHIXJPoKZj7pyPrTjgDp35pMDC84Ip3KSA56dR1oXqQQOR3q&#10;QW8jW0k4H7uNlRiD3IJH8jUGGDdMccVN1sMcMbx0ox8xByDjmkwQOATmkPBz68ZNAxxYEkr2xTGY&#10;sCeQKVm6YU44qIkhMdRnp6CpKih27j8c9KaxBY5GAfSkySGJo7fUVPUewvA5IBWkQE854PTj3pSQ&#10;MgUKODnJxxgUdB9BxGXJJyelNIAOMZA4px7A9c0qj5iDjHPbvS2BsYAVUc8YzgUgJLE7akbGznua&#10;jBC98c02C1GEHJzweOKYyknA/wD1U6R2HG3qeop0EbD5mAz1rNpvQtaCLHtAI+8eSaXPJU9x6VL8&#10;iglj1PY1GhQkYBx7mm1YlMcoOBxwRxmnHKp1UAHGM0hJIxkD0xTGHAHbHT3ppC6j1wxIHp1PSmBm&#10;OAAck9P6Upc7CoGBjpTQSGGB/jTSAeZTErfKjbhjke2P6/pWe5+bJq6+Sg4IP61TccdOayqR0NIW&#10;EB4p+c9+KYOTinAdxjNYrY0YBiBjJwaTv+FGehPbpSjHpljxVCAY554oFIenSlHGD3ouwA8fWmuR&#10;zinHk1HIwzyf0rOo9A2QIrEhQMk9ABQvB6CkUH3pWIAAAHXrWSDzLERJAORxjGanB5+U5OaqxkcY&#10;zViMfKWIAHPWu6m7xRnLccCue+fWnKSSD2zTVHyHJwMZ5NKrYQcj8K16CJAMN0waUAk46g0iFckn&#10;PQ/nSgk9yKCB+zaATgj60BsA8f8A16dCIhcJ528RZG8r1ApgCFiVzxnGfSi4DlzyeTmnZBBHHFM4&#10;LEA9TxQFwv3h+PrSACWUEDknuaO2M8+lG8HIYdPShvlORxTGOC8Hd+tOD8YzTQvOQPypQgHJGaTG&#10;OLEHPHB6U0H3Oc/nSgcf0pAQdvBOOpxSGO5xjoOlPMpKgPg7T1I/KmcE4PBNO3YbPpU6CFLZHC4B&#10;96ZyAORil9R0/SjBzx0pFIduzzSgYzxSAAZGcnNBb5cDHpSYDkHTOBTshQp5460zGMMSTTsA7j0G&#10;akViUHdwcDHatSwQMr7gT05zWUrLngfp1rd0cB45Nwzgj+tRLYo5ZcFz7dqVTgZB79QaTOGzSAkN&#10;jOSBXYYsdIxZucc84AphJ4BOR+dGcYH8qVQSD65x9KeyExwwny4+Yj16UzPHH4UobBz+tNwCM85+&#10;lCGwyeG780Dpn1xx6UFieQOKN2MYA49qCQP3evSkx8wbGCDQOg59yKBzgU0Fh28YIOdwOMU3jI56&#10;daULhsjoORSde/SjcFoNXGSQKdk7cZpCcHt6U4uTgY5HpSGINwbd3pDnJ9zTj3yfrTefXigBSeTg&#10;8Z70m7OD7UpIKk54x0pvO7txT6CHKScg9zSk4UD06c9KbyTnP40hO4EMBx3o3HYc3J5PNIq9f605&#10;Yy5OCM8Hk4z7VGeS3PTtSQh49CentTcA8nOCewpTwvrxSA4JGTgUXGBJDdOScGlGTgep5pAfUY+Y&#10;UAnGc8dqEA5evXPHFIcMuc+1BKhcZ5oXG7HpzQAnIyB3FK2eg/OgncDjGaCSSVBwadgDnJAyOOaC&#10;CRzge9ICduQe2fWgEHIHrSELgDPPJ9utKMYHXBpoPGBxxinDBJJHOM4oYxxJB6kA8daYQSCB9aUj&#10;k5PTtSAjJXGc007aisOH+0RxxSdAD3IoBxnOMUu0EjnigBF6jPPHApRgnNBxwfakJJB9MUAOHDY7&#10;dqQjnkdBjmkPBxzkUNtDc5wf5UAOBIUDjvSDAyCM0g/WlJOTzg00IXG3Bx3zTR1OKN2T17c/0pVJ&#10;IUgYwMZoZXQdySB1pycZyRUak57Y7Uo5J7Hk/SkRYdnC8gZpAwAx+dH3UHoOKaeg+btQrDsOYY+X&#10;pikxkAk8DjrQ3U4zjNABOfbrTErgCQp56j86Vs45zgCkX7pJ7cYFOYkIAp4J9aB9RBwB07c05VAP&#10;JwpPWkIA/A80jEg4A5BzQDHE45649aQHk0vGMg8daQ/LyPT86CdhyryWJ47UMFXk449D/KmlyQCO&#10;B6YprDjnpntTsNaEi/LgZ75pflOADyPSmZyeBnpTkUHLZweQaLkgSc8dT1pEPIyASeaXPAP8QGKA&#10;SmRjnoKBi5AAOeOvFBIwTxmmN93bmpABgdMnOOKLCEJOcEZ7c0jYJAB44zzS5O7BAx6+9NJB/Hrx&#10;0o6gOJxgZ6DmjIUcHIx6d6RTweOMdKQY25OAAe5oCw8HJ3cAHrilfLcg1HnaBt4PvR0RlBHXg+tT&#10;YY/hdvbFGRvAPvSD73tnvSHIPXI60xWBXJyx4I70KvOfqOaaDgsCMjvmk67SvTHGaBjw42uuM5Of&#10;fj/9dMUbiAPUYo6Jx6UnzHOM/hQPUkEzCIxA/uywcrnjPQfzNRE5OenXig43YBwSPypQAGJPSkrD&#10;aAZCdKjYgL1+nFS5ySB0BqFhkNnpn86BxDnaTmmk5xxTsZfjnJo2AfX27VNy0N25XJ6UoC524zkZ&#10;pxw34egowQDgHn9aB9BCMnJHNKgXkZ5Pc0uwH/CjGeMYXI60E3G7ickAcU4DLlWOAPSgNk/KOKGJ&#10;wTkChoY0j5eTUbssYyDkA9qVsKpyc1CoDv06VE30RcVpceh3MJNoGD0zU2M8k8U0AFQTjNKcZGeR&#10;TjGyJk7jSADyOvTFRjJwBz7VI/8AukU0qNgxx68UrahcU/Me3PXFKRxnpzgAU3bzx9KcMHJ7e9Ug&#10;EVWKnb0xyeuKYMgDHQHrTyMDrgdTSL09fYUhod5WU5PeqjKwye3rVtmYhjxjNVmGGGDn6VMk7Dju&#10;QdCaUt0FK4O4nGAaQZzXNs7Gop65PIpOpzTsYxz9c0nBGMVTEh2Bj05pyoWjBXbkdu+Bzmo/6UuT&#10;1FA9xQMjoOAcjNQORnPNT72CbSRjp0qB859qxqCtoOUkDkgUhw3P60HrgHp1pDx271CY2Sxc/WrI&#10;LYxj86r2/TIx16VbJJwxHIruo/CjOTAcjPb0pVQjkkd+aYDgAAinr0OOcVqSOxgdc5A/CnAds8jk&#10;5pmeR0OR2pdxK84BPFIRKRjkjrTMdRk8GmhjgU9hnbjIGOec0ILDgcDIIGMYBpuc+/PalAAoHDe2&#10;M5ouLqKFzyffilAHIyOKAcjn8aU44JHHpQMFYDPOOOKcvC5A6DrTCQGJAwCKcrEgDPTrzUjHE4HX&#10;86QHGD+dAQ7AD1zSgqCQeT6UdAFyMdfpQW4GWw1IxPYe9KE6E4pDFB54A6dc0oJwQaVQAoPelDAZ&#10;wOTSBAEIQn07E00DjrkmlbOcnk9fWkHB69OKTGOHy9MYPaj36e1AOPm9KUMD/OkBKhBAz9a6nw7A&#10;JopyM8be31rlYzuO3Bru/BcJkgu9ozgpn9aynorha+h5yMZ68n0pFb2PXmheDz1IwDilC5ULjoep&#10;rtMxPQ9qQ9T6Z9aViNufSlHDZ4yOelAvMQHdyVGMcimknBzgEdqXI79McUpOQD1PehANUkcDpmkx&#10;nJyRjtQW4wV/CkGSTng/WmGthQM+2SaTgHqD+NIDgfWlBOcg8dxQDFJwaUfNwOv+TTAMgnjPelwC&#10;MelJisNYnPPpzQcjBPORmg56+n40hJ3Z4zTGkPZvlxwaaBvA/GlGDg+vakHHOMmhCFyAex9KQdSe&#10;fSlQAsAOcg4NI3cc5FFwAghevT+VKVBGCfSkG7J4z9acRjnPQ0XGPjkaKRXQ4YVCw5Jp5OSM8HFI&#10;Tx6+ppbAIAccUZJHt6UBtuG7cgU4HOQPzph1GMSSfpTiw2KMcDt600c9+Bz6UuePfNMBSC5znFJ3&#10;x3zShtxGM9P1oJ+Yt09eaQAucYPX2oxvIPcikUAnOSPpT1HQ4GR0pgNIJYADC9OlHUnnnHapQrSS&#10;hY+SRyScAD3J6Uw/IfoceoNIQi4A4HPXNLg4JLEkGkB4Gcc9aAQcDNMNxwA5BPNNIQAhc4J4NB4X&#10;djk96aMkgdh1pBYeM7VOOaG+9nvSjII+p6HrTSCB7GgBwIC4/Dim5BNPAAiORk8dv8+tKeMkr24+&#10;lCfQGM+Zs4HvzTc5Yj0p4HPHakxxz1PSmmLqKOBwDz39KM5Hc80pGCD1B96QjK9O/NADcDJ46kZ+&#10;tOAxuweRxSH5gw75+tOzgjrn3pisAXH8yKMg9QM0mCQAPvHig5445BpbjDkkk/ypwb5NuBxk5x60&#10;1yckd80bhzkcfzp2AASSB1wKMkEZGOetCHuOg60oBBx2pdQEIyOD07GlPfOeDwc0i4I3ZxTxhlPP&#10;NADQSc9+R1707IxgHJpvA7dD1pwHI4PSmJiYyAQaCeT34pQRnJOBg8GlGCTjp9KWzF01GqQAAOwo&#10;OSvQBR0pF27v1qT5CjYPIOM5+8Oef5Uw2BGHljC9zzS4KkZ5HWo1OG45J6Uu/DDJ696GCWob8EbR&#10;gClU7e3TmmZwBnOf1pw5JbsTzmgNxcjuc0MBxjcBjJoUAKx/GnZ3Beh9BR5isNYgjHAPT6+9JkHh&#10;uAeaVsA8DIyeaNoOCB1NMOgAkHcvftQoJVceuTThhG6dRzSBtrb0PIPpRcAH/fJNIo2yLyOTSoGc&#10;ZB49TQeoXGc0h9R2AhwAOOmTSE445wTn1zSynLKcjJHJqJHIyAf6UJaAkLjBHXn+dJnn8aCCxAPQ&#10;U4gckEAZ9aYO4w43A44I/Wmk4B56jOPQ1NtAUMTkj170g5I4HXpikmO5GAc5X5gB3FOOTgYAFOAw&#10;x6DPHFIcENnnHrSAYANxC8n2FRliy9CMc8ipM7do6d8VGxzuDcGpLBT8hJPOOAPWjZgYyc0Ac8HA&#10;75ox1J/ChDHbsDI7jrS55/8ArUjdBt6UZ4wOoosJin5mODgYpSoGR1oxjjk0hG3PPQ0yQBB+UnA5&#10;59qjZ8gAn9aUnH+OKgkc8BevYVLdjRK4x33fKpycYNTooQjgZqOOJk5PX3qXAIweo61KXUb8hQ2C&#10;AB+GKXgn14poADEA4FPCgggjpzxV9CSLOTgjjqKaG+UcA/hStkdO/tSjCp6kd6TQwRWdsr1I9acO&#10;MlvzpgyrE9PenqSQFJ6UgGuvIyePrSZAU44p/UHvjikIxgdj3pjDaCOefWonCq2e9SnJTApJVAQE&#10;jGe+etSwW5VZeC2ePeosk1O20dMt9aiY+mM1hUiax2AKSewz70pUISCeRTActTiNvXr+dTF3CwM3&#10;JOSTScnpR2FLn6Uxh2x2puSCDweaXJHHbNNZiSTxzWM9gGluvNA68g00/Kf8akhUvIPQdRUqLbsi&#10;W+5ciRVjyDgU7cA2d2TntTSQBzkU3cS2eMV3pcqsRvqSEjt196aCxPoKauCDng9qcjrhSOvWncLD&#10;vmKjJ5B7CgAEgnoKA+WFLn5Rz170APDKpAx1FODEnA4zxzTFYdepA7CncM5OckGhCHqTjjHoT2o/&#10;rTQOOmacpBXnJP8ASgQoI2kYJPrmnIBjOPpmmhsH0/DpQCB8qg5B9etAxSMMBnJ+lKOThacqHqfz&#10;oAUDrz2pCAc/XvT0iUA85PcCm7u+OKATkDoaGMfuAHT8u9IXJbkcHtSJxnHalAyRkYxzSY1oA6DH&#10;BpQcfMAc0oAxlsmk24HoD0pAABOR37UbecHrQDtbI64xk0/gqcsBgcD15pN2GIFC8A5+tAOSAMY4&#10;xSDg5H61IqArnuOtJgOjOO3PtXqXwzthPaX+c8Mnb/ery9QOMDp2r2j4Q2+/S9Qc95EH6GsK3wjT&#10;s7nhRwcbQeMUu1yQP4j0NFFdrdkZNWGknr26YprA7thHIODmiireiJT2AghewIo+6QfQZoopJ9Bv&#10;a4hYHjrjmmbsnpjAoop7AhS2CQeopCQMr1HeiihFDiQgYn1pCxALcY9qKKCUNHVTwM807gkA/lRR&#10;QMARkj2pOpOOtFFHWwNdRDgKc8kfyoyWI6/WiinbS4+lxVbueo5NGPmIz7n6UUUhdwYkY7c5oxkk&#10;0UUr6ALlhn36Ck3YGf4qKKBtAxJbp7mk3ckA/jRRTjsShRuYZ7letPb5v4RgCiik3pcUtNiIHOCe&#10;3WnD5gc0UUypabD0fG/HcbSfxppBBbngYoooQh4XJx3xTV68+lFFLoxLsKOig9O1JkA8dG9eaKKb&#10;YLcVhg++elA+YD1Gc0UUMEHRsA8EUnzFeeq8daKKEF9APyNgcc0EqOi5ooproLcNwHHenggL/sk0&#10;UUMq2lxozjJ9KQtyOMCiiktQaHnrwfTHtSNlVyTz/KiihbkiHrnP44pvfB6Hr3oopj20HZwBjilJ&#10;yemKKKbEtrjQMHcTjPSpDgnI6miil1C9wyu7GOKaDwB09KKKOg9hRzuIHB7U7IGcHNFFArXQ0Lwf&#10;zxTlTKAj7pOM/n/hRRRdiloGCNwA5xxntTgMEAYOaKKaZL0Y1gdnvnrTgVbA7dKKKYJ6D5FVTheh&#10;GKYQVYKOvSiipRVhNoDY/X3pWDFto4xx19KKKfQl6CAE47gjANIW7Z69eKKKFuD6Ds+/XikwBkHB&#10;BOBRRQtQ6iFD64yKUdQBjORmiihMe7FKgybR0601TuXnrn9aKKb2CPUDkDHGDzil3gIQR1wRRRSs&#10;MMZDHJBB5xUTkAjHXHWiip8gT1GFwwBPOcUjHPU0UU0tTR6D8Ehc8g0ZBAx0oooQkAGQwHYU/OEI&#10;PQDj60UUiZbgV+Y7eRimtn17UUUPYE9CKSRUjJ25HoaihJLbuMmiis7XepqvhZKd3ANORyknAUnH&#10;cZHSiiq6EXEOduSPelAIBHrRRTWo1sMIBVfQ9qTIxRRRa7HfWwrbeMcD09KXBJ5P6UUVPS4noKvT&#10;jPFNA5B7dM0UUxpiNyR/OoyM5IOcmiiok7IqIxz8uB09ajIwO/JzRRWTNOgzABGemaM9qKKxlo9P&#10;62KegoIJ4HXtSYyaKKt9PkShCDnmjHfvRRWT3KW4xh1q1BHtQEDk0UVdD4myJEiryVPLZ5NRsWXj&#10;HGciiium9yLikHjjLE96cq5xngnvRRQMXZ68Z9DT9gXA6j3ooqiU2xcjIGc05OegHPeiiiWiY2rC&#10;LkE55qVQQQTRRQSOCjPPXPOaXO04AyAeOaKKQMFJZuvtSfdGM8npRRVFdSXkDHamkDIyOBRRUvQS&#10;FJYHA4p5AGCetFFJdA6AzcDd1PGKD0z2FFFJFW0uAT+dOwNxHJooqJMByAuuelKqEY7+hzRRTe4u&#10;hMhOeD34r3T4PJnw7dt6zjt7UUVhVKtZM//ZUEsBAi0AFAAGAAgAAAAhAD5aqScKAQAAFQIAABMA&#10;AAAAAAAAAAAAAAAAAAAAAFtDb250ZW50X1R5cGVzXS54bWxQSwECLQAUAAYACAAAACEAOP0h/9YA&#10;AACUAQAACwAAAAAAAAAAAAAAAAA7AQAAX3JlbHMvLnJlbHNQSwECLQAUAAYACAAAACEAh/zeRG0C&#10;AACuBAAADgAAAAAAAAAAAAAAAAA6AgAAZHJzL2Uyb0RvYy54bWxQSwECLQAUAAYACAAAACEAWGCz&#10;G7oAAAAiAQAAGQAAAAAAAAAAAAAAAADTBAAAZHJzL19yZWxzL2Uyb0RvYy54bWwucmVsc1BLAQIt&#10;ABQABgAIAAAAIQBNQ+mE4wAAAAsBAAAPAAAAAAAAAAAAAAAAAMQFAABkcnMvZG93bnJldi54bWxQ&#10;SwECLQAKAAAAAAAAACEANcp4ta9MAgCvTAIAFQAAAAAAAAAAAAAAAADUBgAAZHJzL21lZGlhL2lt&#10;YWdlMS5qcGVnUEsFBgAAAAAGAAYAfQEAALZTAgAAAA==&#10;">
            <v:imagedata r:id="rId4" o:title=""/>
            <o:lock v:ext="edit" aspectratio="f"/>
          </v:shape>
        </w:pict>
      </w:r>
    </w:p>
    <w:p w:rsidR="00C64B71" w:rsidRPr="00996542" w:rsidRDefault="00C64B71" w:rsidP="00711636"/>
    <w:p w:rsidR="00C64B71" w:rsidRPr="00996542" w:rsidRDefault="00C64B71" w:rsidP="00711636"/>
    <w:p w:rsidR="00C64B71" w:rsidRDefault="00C64B71" w:rsidP="00711636">
      <w:pPr>
        <w:rPr>
          <w:sz w:val="56"/>
          <w:szCs w:val="56"/>
        </w:rPr>
      </w:pPr>
    </w:p>
    <w:p w:rsidR="00C64B71" w:rsidRPr="00311A15" w:rsidRDefault="00C64B71" w:rsidP="00711636">
      <w:pPr>
        <w:jc w:val="center"/>
        <w:rPr>
          <w:rFonts w:ascii="Times New Roman" w:hAnsi="Times New Roman"/>
          <w:b/>
          <w:color w:val="5F497A"/>
          <w:sz w:val="72"/>
          <w:szCs w:val="72"/>
        </w:rPr>
      </w:pPr>
      <w:r>
        <w:rPr>
          <w:rFonts w:ascii="Times New Roman" w:hAnsi="Times New Roman"/>
          <w:b/>
          <w:color w:val="5F497A"/>
          <w:sz w:val="72"/>
          <w:szCs w:val="72"/>
        </w:rPr>
        <w:t xml:space="preserve">                           </w:t>
      </w:r>
      <w:r w:rsidRPr="00311A15">
        <w:rPr>
          <w:rFonts w:ascii="Times New Roman" w:hAnsi="Times New Roman"/>
          <w:b/>
          <w:color w:val="5F497A"/>
          <w:sz w:val="72"/>
          <w:szCs w:val="72"/>
        </w:rPr>
        <w:t>Решетникова</w:t>
      </w:r>
    </w:p>
    <w:p w:rsidR="00C64B71" w:rsidRPr="00311A15" w:rsidRDefault="00C64B71" w:rsidP="00711636">
      <w:pPr>
        <w:jc w:val="center"/>
        <w:rPr>
          <w:rFonts w:ascii="Times New Roman" w:hAnsi="Times New Roman"/>
          <w:b/>
          <w:color w:val="365F91"/>
          <w:sz w:val="72"/>
          <w:szCs w:val="72"/>
        </w:rPr>
      </w:pPr>
      <w:r>
        <w:rPr>
          <w:rFonts w:ascii="Times New Roman" w:hAnsi="Times New Roman"/>
          <w:b/>
          <w:color w:val="5F497A"/>
          <w:sz w:val="72"/>
          <w:szCs w:val="72"/>
        </w:rPr>
        <w:t xml:space="preserve">                             </w:t>
      </w:r>
      <w:r w:rsidRPr="00311A15">
        <w:rPr>
          <w:rFonts w:ascii="Times New Roman" w:hAnsi="Times New Roman"/>
          <w:b/>
          <w:color w:val="5F497A"/>
          <w:sz w:val="72"/>
          <w:szCs w:val="72"/>
        </w:rPr>
        <w:t>Галина Викторовна</w:t>
      </w:r>
    </w:p>
    <w:p w:rsidR="00C64B71" w:rsidRPr="002A2AF8" w:rsidRDefault="00C64B71" w:rsidP="00711636">
      <w:pPr>
        <w:jc w:val="right"/>
        <w:rPr>
          <w:rFonts w:ascii="Times New Roman" w:hAnsi="Times New Roman"/>
          <w:b/>
          <w:color w:val="365F91"/>
          <w:sz w:val="56"/>
          <w:szCs w:val="56"/>
        </w:rPr>
      </w:pPr>
    </w:p>
    <w:p w:rsidR="00C64B71" w:rsidRPr="00A363A2" w:rsidRDefault="00C64B71" w:rsidP="00711636">
      <w:pPr>
        <w:jc w:val="center"/>
        <w:rPr>
          <w:rFonts w:ascii="Times New Roman" w:hAnsi="Times New Roman"/>
          <w:b/>
          <w:sz w:val="56"/>
          <w:szCs w:val="56"/>
        </w:rPr>
      </w:pPr>
      <w:r>
        <w:rPr>
          <w:rFonts w:ascii="Times New Roman" w:hAnsi="Times New Roman"/>
          <w:b/>
          <w:sz w:val="56"/>
          <w:szCs w:val="56"/>
        </w:rPr>
        <w:t xml:space="preserve">                                                      </w:t>
      </w:r>
      <w:r w:rsidRPr="00A363A2">
        <w:rPr>
          <w:rFonts w:ascii="Times New Roman" w:hAnsi="Times New Roman"/>
          <w:b/>
          <w:sz w:val="56"/>
          <w:szCs w:val="56"/>
        </w:rPr>
        <w:t xml:space="preserve">Почетный работник </w:t>
      </w:r>
    </w:p>
    <w:p w:rsidR="00C64B71" w:rsidRDefault="00C64B71" w:rsidP="00711636">
      <w:pPr>
        <w:jc w:val="center"/>
        <w:rPr>
          <w:rFonts w:ascii="Times New Roman" w:hAnsi="Times New Roman"/>
          <w:b/>
          <w:sz w:val="56"/>
          <w:szCs w:val="56"/>
        </w:rPr>
      </w:pPr>
      <w:r>
        <w:rPr>
          <w:rFonts w:ascii="Times New Roman" w:hAnsi="Times New Roman"/>
          <w:b/>
          <w:sz w:val="56"/>
          <w:szCs w:val="56"/>
        </w:rPr>
        <w:t xml:space="preserve">                                                 </w:t>
      </w:r>
      <w:r w:rsidRPr="00A363A2">
        <w:rPr>
          <w:rFonts w:ascii="Times New Roman" w:hAnsi="Times New Roman"/>
          <w:b/>
          <w:sz w:val="56"/>
          <w:szCs w:val="56"/>
        </w:rPr>
        <w:t>общего образования РФ</w:t>
      </w:r>
    </w:p>
    <w:p w:rsidR="00C64B71" w:rsidRDefault="00C64B71" w:rsidP="00711636">
      <w:pPr>
        <w:jc w:val="center"/>
        <w:rPr>
          <w:rFonts w:ascii="Times New Roman" w:hAnsi="Times New Roman"/>
          <w:b/>
          <w:sz w:val="56"/>
          <w:szCs w:val="56"/>
        </w:rPr>
      </w:pPr>
    </w:p>
    <w:p w:rsidR="00C64B71" w:rsidRDefault="00C64B71" w:rsidP="00711636">
      <w:pPr>
        <w:tabs>
          <w:tab w:val="left" w:pos="4545"/>
        </w:tabs>
        <w:rPr>
          <w:rFonts w:ascii="Times New Roman" w:hAnsi="Times New Roman"/>
          <w:b/>
          <w:sz w:val="56"/>
          <w:szCs w:val="56"/>
        </w:rPr>
      </w:pPr>
      <w:r>
        <w:rPr>
          <w:rFonts w:ascii="Times New Roman" w:hAnsi="Times New Roman"/>
          <w:b/>
          <w:sz w:val="56"/>
          <w:szCs w:val="56"/>
        </w:rPr>
        <w:tab/>
      </w:r>
    </w:p>
    <w:p w:rsidR="00C64B71" w:rsidRDefault="00C64B71" w:rsidP="00711636">
      <w:pPr>
        <w:jc w:val="center"/>
        <w:rPr>
          <w:rFonts w:ascii="Times New Roman" w:hAnsi="Times New Roman"/>
          <w:b/>
          <w:sz w:val="56"/>
          <w:szCs w:val="56"/>
        </w:rPr>
      </w:pPr>
      <w:r>
        <w:rPr>
          <w:noProof/>
          <w:lang w:eastAsia="ru-RU"/>
        </w:rPr>
        <w:pict>
          <v:rect id="Прямоугольник 21" o:spid="_x0000_s1028" style="position:absolute;left:0;text-align:left;margin-left:-96.45pt;margin-top:-104.55pt;width:1177.5pt;height:1298.25pt;z-index:-2516638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zlV+wIAAGcGAAAOAAAAZHJzL2Uyb0RvYy54bWysVc1u1DAQviPxDpbvNJvt/qvZqmopQipQ&#10;qSDOXsdJLBw72N7NllMlrkg8Ag/BBfHTZ8i+EWN7Nw1sDxViD5E9M575Zuab2aPjdSnQimnDlUxw&#10;fNDDiEmqUi7zBL95ff5kgpGxRKZEKMkSfM0MPp4/fnRUVzPWV4USKdMInEgzq6sEF9ZWsygytGAl&#10;MQeqYhKUmdIlsXDVeZRqUoP3UkT9Xm8U1UqnlVaUGQPSs6DEc+8/yxi1r7LMMItEggGb9V/tvwv3&#10;jeZHZJZrUhWcbmGQf0BREi4haOvqjFiClprvuSo51cqozB5QVUYqyzhlPgfIJu79lc1VQSrmc4Hi&#10;mKotk/l/bunL1aVGPE1wP8ZIkhJ61HzZ3Gw+Nz+b283H5mtz2/zYfGp+Nd+a7wiMoGJ1ZWbw8Kq6&#10;1C5nU10o+s4gqU4LInN2orWqC0ZSwOntoz8euIuBp2hRv1ApxCNLq3zx1pkunUMoC1r7Hl23PWJr&#10;iygI48F0OOgPoZcUlPFoMBmPx0OHKiKznYNKG/uMqRK5Q4I10MAHIKsLY4PpzmTbtPScC4G0sm+5&#10;LXzdXWSvNPAmHFClIKUg9gxlp0KjFQFuCRt7a7EsIakgi3vuFygGciBikHsRoG1deOy56QbZvnWi&#10;1iy8JpQyaUd70Qb3BxvtxPcGBGG+y09wiaB9CR56V1BhQ4lgQI3QRE9uXyeHSkhUg6Y/hgw9SiV4&#10;q3wg5BYbuOvUp81kD7LpBim5hdUheJngiUtyW2lHvKcy9YNtCRfhDK6EdDiZXwrblqoluLgq0hql&#10;3BGlPzmcwsJKOWyIw0lv1JuOMSIih9VGrcb38uOBuQ7vEHZz3YImoipI6G9ruJd9i9bzpZOIny83&#10;UmE0Fyq9hvECMjuyuu0Mh0LpDxjVsOkSbN4viWYYiecS+DyNBwO3Gv1lMBz34aK7mkVXQyQFVwm2&#10;UBh/PLVhnS4rzfMCIoVBkOoExjrjftzcyAdUAN1dYJsF0ofN69Zl9+6t7v4f5r8BAAD//wMAUEsD&#10;BBQABgAIAAAAIQB/fC8R4wAAAA8BAAAPAAAAZHJzL2Rvd25yZXYueG1sTI/BTsMwDIbvSLxDZCQu&#10;aEsa0LZ2TSdADG5IDA7bLWtDU9E4VZKt5e0xJ7h9ln/9/lxuJtezswmx86ggmwtgBmvfdNgq+Hjf&#10;zlbAYtLY6N6jUfBtImyqy4tSF40f8c2cd6llVIKx0ApsSkPBeaytcTrO/WCQdp8+OJ1oDC1vgh6p&#10;3PVcCrHgTndIF6wezKM19dfu5BTs60N9k3cPy9cnK8Lzdo9tGF+Uur6a7tfAkpnSXxh+9UkdKnI6&#10;+hM2kfUKZlkuc8oSSZFnwCgjs4UkOhLdrpZ3wKuS//+j+gEAAP//AwBQSwECLQAUAAYACAAAACEA&#10;toM4kv4AAADhAQAAEwAAAAAAAAAAAAAAAAAAAAAAW0NvbnRlbnRfVHlwZXNdLnhtbFBLAQItABQA&#10;BgAIAAAAIQA4/SH/1gAAAJQBAAALAAAAAAAAAAAAAAAAAC8BAABfcmVscy8ucmVsc1BLAQItABQA&#10;BgAIAAAAIQCxrzlV+wIAAGcGAAAOAAAAAAAAAAAAAAAAAC4CAABkcnMvZTJvRG9jLnhtbFBLAQIt&#10;ABQABgAIAAAAIQB/fC8R4wAAAA8BAAAPAAAAAAAAAAAAAAAAAFUFAABkcnMvZG93bnJldi54bWxQ&#10;SwUGAAAAAAQABADzAAAAZQYAAAAA&#10;" strokecolor="#fabf8f" strokeweight="1pt">
            <v:fill color2="#fbd4b4" focus="100%" type="gradient"/>
            <v:shadow on="t" color="#974706" opacity=".5" offset="1pt"/>
          </v:rect>
        </w:pict>
      </w:r>
      <w:r>
        <w:rPr>
          <w:noProof/>
          <w:lang w:eastAsia="ru-RU"/>
        </w:rPr>
        <w:pict>
          <v:shape id="Рисунок 7" o:spid="_x0000_s1029" type="#_x0000_t75" style="position:absolute;left:0;text-align:left;margin-left:-27.45pt;margin-top:-23.35pt;width:342.25pt;height:434.9pt;z-index:-251660800;visibility:visible;mso-wrap-distance-top:.96pt;mso-wrap-distance-right:9.51pt;mso-wrap-distance-bottom:1.66pt" wrapcoords="9805 372 9189 410 7247 857 5921 1564 4974 2160 4168 2756 3505 3352 2463 4543 1705 5735 1137 6927 758 8119 521 9310 426 10502 474 11694 758 13481 1137 14673 1705 15865 2463 17057 3458 18248 4926 19440 5968 20073 7247 20632 7295 20743 9521 21228 9995 21228 11605 21228 12079 21228 14305 20743 14353 20632 15679 20036 16674 19440 17432 18844 18663 17652 19563 16461 20179 15269 20842 13481 20984 12886 21174 10502 21079 9310 20842 8119 20653 7523 19895 5735 19516 5139 18616 3948 17432 2756 16626 2160 15679 1564 14826 1154 14353 857 12316 410 11747 372 9805 372"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LydMzAQAgAAOwQAAA4AAABkcnMvZTJvRG9jLnhtbKRT227bMAx9H7B/EPTe&#10;+rI6aY04xbCsw4CuC4btAxSZtoXJkkApl/79KNlZ06cB3YMNiqQODw+p1f1p1OwA6JU1DS+uc87A&#10;SNsq0zf818+Hq1vOfBCmFdoaaPgzeH6/fv9udXQ1lHawugVkBGJ8fXQNH0JwdZZ5OcAo/LV1YCjY&#10;WRxFoCP2WYviSOijzso8X2RHi61DK8F78m6mIF8n/K4DGb53nYfAdMOJW2j4VVEWdyVnSObiZrnk&#10;bEdWWeS3Jc/WK1H3KNyg5ExKvIHTKJQhCn+hNiIItkf1BiinZNgjEBpZNX0zLbL+G80ctkpucYKW&#10;T4ctMtUmmYwYaVYUjbXZMupCBeuYM90Qkcqjlb89M/bTIEwPH70jtWkH+IsL0R4HEK2PbgLJXqOk&#10;4ysWO63cg9I6ihftuVua1b8Xw3adkrCxcj+CCdN2IGgRaDX9oJynmdcw7oB6xK9tkSak9yPboeoH&#10;Yk77lOeJ5lQ8kvAof1BbaTF8QAhyiO6OOM7+jJLOgdTQSw+xW+9I1t3xm21JUbEPNpU9dThGHOLM&#10;Tkny5/hPZeAUmCTnzYeqvCsrziTFqqpalNWZ3fm6Qx++gB1ZNBoOmiTzcVlELQ6PPtImeues6NYm&#10;/o2NIk/RyQPprdCVGPa2C5/bHhgK0qooqPC58kVeaja2N8+Vuk3l5vcTl/7yTPblm1//AQ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CNCTiuAAAAALAQAADwAAAGRycy9kb3ducmV2&#10;LnhtbEyPwUrEMBCG74LvEEbwIrvp1jXbrU0XcRG8ugriLW3GtNhMSpJ269sbT3qbYT7++f7qsNiB&#10;zehD70jCZp0BQ2qd7slIeHt9WhXAQlSk1eAIJXxjgEN9eVGpUrszveB8ioalEAqlktDFOJach7ZD&#10;q8LajUjp9um8VTGt3nDt1TmF24HnWSa4VT2lD50a8bHD9us0WQlHYz/sDp/dZApx896bZj5OXsrr&#10;q+XhHljEJf7B8Kuf1KFOTo2bSAc2SFjdbfcJTcNW7IAlQuR7AayRUOS3G+B1xf93qH8AAAD//wMA&#10;UEsDBAoAAAAAAAAAIQCAjxSLJ1cDACdXAwAUAAAAZHJzL21lZGlhL2ltYWdlMS5wbmeJUE5HDQoa&#10;CgAAAA1JSERSAAABlQAAAgUIAgAAAJW397IAAAABc1JHQgCuzhzpAAAACXBIWXMAAA7DAAAOxAGI&#10;Lj6jAAD/tUlEQVR4Xuz9CZTu61ndB9Y81xnuICEwQxCDGUwvA24MtjEEJMBghngAK5jYTXfs7vaw&#10;EsdO3CtOtEKyaNrd6ckrKyuxTWzMIEGYZJAEYpIwZsZggQizpqvh3jPUPFf1/v32+69zTWhzh3N1&#10;79Wp0tG5daq+7/tP77vf/exnP887e3FxMXP1dXUHru7A1R14Ed6B2Sv8ehE+tatT/t134Bv+zn82&#10;OzOTwby8vLS5uba6tnJxcX54tH9ycjo7O3N2drq3u7e1vX1+dr60vLK8vLK4sJQ/S0vLS4src3OL&#10;M7Ozq2urDz380MOPPLK2sX5yfnb3zt3P/uIvvLrRL/A7cIVfL/AHdHV6v/8d+H/+3b+3uLQYwNrf&#10;3z86PlpcnF9bW1teXryYOT/J19np+fn52enp0dHhyfHJ+cXM0uLyxvrG+vrmyvLK/MLizPnszOzM&#10;6vraQw8/fOOhh1fWV0/PTp944ta73/VYPu/6tesP3bjxBV/5Zb//eVy94gN+B67w6wN+y68OeP/u&#10;wH/7d/9uwGhlZSVEKjzr4ODg7tbW3sHB3OzcxsZafhHg2g2qHeydn57Oz82dnZ0dn+Sb+Wub165f&#10;v7G6urawsBBSdn5xvryyeu3Gjfw0QHYxM7u1tX379u2zk4v1tY3QucyTAF9g8eGHH/qkP/6p9+8K&#10;rj7pWd2BK/x6Vrfv6s3P1x34+3/7b8/Nzy4uLiZgTDy4tr6WPzMzs7fv3H3v+x/f291dXV25ceNm&#10;IGx3b/f973vv7u5uoCq4dnJ6knNeXV0NBVteXp2fnz9L2HlxkVhybX19I8Hn+vrCwlKQLl8LcyFz&#10;y6FnR4eHZ+dn12/c/AMf9qGr66vbO1uf8Bl/+Pm69qvjXt6BK/y6Ggwvsjvw3736vwyUnJ2eRe+a&#10;mY9yFehZSuj3IS972crq2q0nbv/27/zO448/HlB72cs+9MbNm/sH++98xzueeOKJgNTs7GwCyYST&#10;wbK8a35+MYh2MTs3P78QHFwKkQs4ra4sLYqJq2trK6sL84uHhyehY+fnp1HHPurf+cj1zY3dvZ29&#10;/b1P+cw/8iK7dx90p3uFXx90j/T3uqCf+8kfWZxfmpmZvzg727q7/Z7H3v2+x95zdHC0OD8/d3Fx&#10;enIc8Xt1ZXl1Jdr28o2HHnrJh7x0c3M9WtLOzs7J0fHh4dHezs7+wcEM+jc8Bb1pJjHZSaDkS7/2&#10;//SBuYn/8L/5+tClYE6QKOd2cHR4dHJ4fHywuLAQqHr5x3zczZs33/ve973tbW97/IlbiRA//CM+&#10;4trmZi7hXe9+961bT0QKi8J/BvgF+2aCXHNRv+aXFghAVwNfcwksw9Hm5hbmFxI2PvzwIzdv3Jid&#10;nbt7Z/vWrVuzczMv/ZCXftTLPzocbe9g9+BgP3cgL/6ET70iYh+Y5/97HOUKv563W/8BO/Cbf/D7&#10;wjtmzi8iZGcOH4Q57OweRiSamV1I9HQccnFne3trYXbu+vVr+bpx88ZDjzx87drmxczF3t7+/u7+&#10;bjBgZydwMT+XkA12EsYS4hPuEgLE/y5mvvj/8Jyg2P/09//vp6enYVphTP2aW1g4uzg7OD5UrT88&#10;OTrM1d24+dCHfuiHbWxs3r19513vftfR0dGN61xFNK+d7e07d27nQqKF5XPiF4o8f3p6dnE+E9oV&#10;CX9JphWqlYs6O4vEf5pHs7ay9pJHX/roo48G5JKLvPXEE2czZ7kzH/YRH7F5/drJWdICxwHACGe7&#10;23t379x5xZd+8QfsgV4d6Cp+/CAfA7/xi//q6OT44PDgMKzpcD+T8iIqdUKgfGV+noM7C4tzEYRO&#10;j07v3Llz6/bjYSY3Nq+tr68vry5nOidBl3gqsnVm/tbdrZ2d3SBd8GshilDeOZ+3zgBnc/CYEKKw&#10;msjgQYfzi9kgBXJ34jLAjq8wnGhVec3JyWF+G8TJ+87y+tCgxHTn50Gi49OT88SEs8HZs5mAy2wg&#10;chayxOsugK6AZiBjZiYpxeBWLgQ4SlQY3SsfOL9wwRXCrXKsUEm0rdOzEKXjo6hX52FV+Ulecnx8&#10;cnx8fJ5DBAvjo1hYWlld2VhbDzRHHcuv8glJCzx08+YjDz+6traaexbvxd2drdOzs80b10LK4sFY&#10;WFpYWF46Pj29/cStgObF2UWg/7Ne+bkf5APrBXZ5869+9atfYKd0dTrP9g781i/+YpjF4sJ8Jvbx&#10;0cn+3n64ShSjYFYipKg+S5G9EzgtBl4CI+cnx0GPowBJgkcY2en50cFhFOtgR/AhmBeylmkdjMj8&#10;BymCGEGnQA3AERwLo8mrCMyEj4swO1SlQAqxWCK0AGXU9vwmuT5wlCvM+4jfAm2ridoOjo6SPQxW&#10;zYGKgmLOlQ/g/7mWwIzkKycAWgXJAr9BxuBLoDbQE2A+PDwIbkbAijyf18+QVwTOctq5tI2NeCY2&#10;8iFxbOfICv+5E4tB5PyV18zMzYSELi3Mr+bVwdylxbCyzesbDz1yc/N62Oj59t72/t5u8HdxPqeU&#10;A8ydHZ0c7O4dH5xAZufm3/v2d33Yyz/y2T6/q/c/5TtwFT8+5Vv1gn/he976tuhBRycn4RmZkZn5&#10;Cf5u3761deducCWC9HK40MJicOf05CRwcX52jEPq+HjnbvJpO6E8eQ0MBSYVZWc2loJwsVw3+HV6&#10;GkjJV7AjwGPQGFyYDQDMzcyFCkWQSnAaEoemNLeQiDKvCjChqEURR12aD1cKdZKbSZnm52IfDdUL&#10;SN66e+fWE7fCfcLYAg05RA61ECibgdyFWAFDAZmARsHzXOqVY5NUnA16hmsGc7GwLsGpcqKwwfw9&#10;MwMQzxCB5qQPDg9zW3L4HAbwzq/FWRBzbm419tbo+nNzULDlpes3brzkpR9y8yWP5PCPvfvdv/6b&#10;v5FYMmaNG3FabG7mlSfHZ9t7MWzA7/ohufXhpp/9p7/gBT9ePhhO8Ip/fTA8xV7DwRO3MoMQeHCi&#10;nx8fHUX6CV/IPL62ufHwzRuboR9rZNcy+/PbRFWnx5FxTs5PzvKaYEO4Dkk98nRMRWZ+JDMSduTo&#10;jL9Ai+ASrCj4szAbECCsiwJGkMehOYcwMrgPU5o03+KSLM0v+BsMqv9CQg+sJJYktDwOSQQCwrs4&#10;ykzwK1CI0obubmCYYA/WlL+WY7LPhxNRngFmnE+YGrwpMB2Yg+9dQm4PGRvr4VFw9ij/AM1DQxcC&#10;t1DDXEAORBJjeZkj5srPz4LmoXJxtAJ8e3vRDcMSCW85ofOQ1oP94CHAndAyPox8TIhi/vzOr/3G&#10;b/zyr370J3zcB8/wekFeyRV+vSAfy9M8qTd+87cd3r6dKZ0JDD+6uAC8drbzJ1QrvOv6ZoArIdUc&#10;MBM5J1b0wwNUoWg95+chIQNRAlwCEEAFDYKhqFXhMAC/gK1BVTLtQ7RAMr4IwqjHMfIKBElrEMuW&#10;okNBfAZ4SeH4VCBAvSxvzs/C4MIEAwphL8t5l2atcCdCURgXkWdOMuzMIyxFtwo/IhgUKE0snoa+&#10;5QrjWw2Hy3XGrJrLDy4GtvL+3JYEsDkMV31xHuANGzW2Ba4iuyWYjm1/NfgeGe3kOB+XA4fLRboL&#10;vkZJTCI2JxmFL7QvV5RAO38ErVwqwWyKkBLMhlLmTuSqf/vXfv3X3/a2j/74KxR7mgP6Kb/8Cr+e&#10;8q16Ab/wV372Z6PiFBMgMscnEa0T1OTfUXOMkwCAzMnDiGHbO3t720eHB0xjFK5M/kxJ/g89AnYA&#10;rSlQDBUKTgW5gmkwI/CK71HCJFJwpUAbjqn8iWyuCUPapeSet/p5YmAVLf6dYxETzs6FBwUqQ74S&#10;pQY2AosBoJCggCNBIn6H4MRZDhU0jNBu0c8CH5AEKJJc/oTxnZ9GxQuxmrkImzoPpUw2IMwxyBUT&#10;/VlSFklinidfmGRB4Gkx8lkuA5KZhMF57kMOFJRdjiifX+QTzvL2k3yDjJjbykeFYCHfUYR0epa3&#10;Li+trG9ubl7bXF5dTSYgZA6CmwRIADTi2sry0tpKbs2vvvWXP/rjPvYFPHxexKd2pX+9iB9eT/0f&#10;fsPfz6SO3Wl9PewBZ0OgKGQkBCZezBCMQFX+hKSEoEAiDg5OM5mjQiWvR8oQ4FLpDj0hDvNThQb1&#10;JtAqcaWSF9EfEAd2BV1SGZ1/GUhm+gpX+bHYlI8nqFI+B+P4H1/jdgO1qP4BteQ6c6pbW3fv3L4T&#10;hE0EFztD4DjXcBR3V+LcJE8TOUJvVlJcna9QneBNyBUR4kKOeLG/t7d1+24CvPykcK1qFljLBULz&#10;QuWCsznZXGYgnmtobJnkaYANBjcTVhcbf8R/+CCE8DTXtZrburGZk5xbWDw8Oo5UeOv2ncPD49W1&#10;9UceecnNhx8KE9yLUW5vL+/a3Lye5EE+K5Qvh8wnHx4e7u7uROM/PT0Oyn/en76yWdzPGXeFX/fz&#10;bn6AP+s1/8P/cBqXxNFREEjVZ6meg6jnmYo3b1x75OGHwoTi7dq6fTvs5jgUZ28/hqmqRcjoFbsS&#10;oglZqN0XzGd+GmpEyDgokxwHLZyvUC7wK+8UIVDHQoLUx/iV8SEqmK9XFSsDQ4HieMSMui4iyeMe&#10;DYBs3b2bPwFRqFvSorNz4TjBrsRrMckGAJMEIDjVqrW0uprPPjw+Sl5intfO7u3t3n3izu7udgLE&#10;HAZcPoXeLXAdonHkfwEYskm4yT8IA0fAzV0IZQpnih7mBZSCoscnHgyKJdaMW2J7Z//23btHJ6ep&#10;JXrZh7xs89q1k/PzgFeQNqwx/rnob6FnhwlaA+7cnQiM3Hj8rmfn+fxP/5Of8wEeJx/Eh7uKH1+s&#10;D/eN3/Ya+A5xGbaGxHhBIYyZpyeZvaTSVsJXQiVmD+JX3do+2DuIGITNgb9Dj4ZsBK8SbwgLJVwj&#10;6vOzM4PhVBzCKQ3SIUpVwUK2h73U+gXNyXQN9ct/O/3R3qFk4Aeowv/OFeYLdEkaYERIxJdwLwFg&#10;/tZiEUzglWGM+R+qvAaHZgm4xEAafg0k9j6/hsbx5OeD+qJE0TNn2Bo4ehCrMl9xmdM2e5kzGVpf&#10;ZC4OUWEOD1tJZfIA99whXCQfnPBzaSle1nDeRLi7Aa/D49y4pEY0Z3CVfjL24Ehx+ZOL7TkHNN/x&#10;G7/+4S//mBfrsHuBnfcV/3qBPZCnfDo/9l3fRW+YRDl+GRPJKeBf81nno9nHT59/3rr1+BPve3/U&#10;ehAgLnzTfL5YK0SI1azOsAZ4cYE28hGQmg0k/tJzRfwFdSFtGFwQj1DQ6uqSdaF2qedL3hYSMIaF&#10;JdKU+vih4qOFixhNw6XWMsFTpfjE4+9/4tbjYSoB0qhK63R9mD09xjSfwwWCQEkDPz4geE2+NPnN&#10;xUhZCZDv3no8+dZwHOWrXGduSLSwnKfUki9KBjBcJGWp/YJ6ocU4UTlXTv4eSTzP2WLLX1/Pm/Zj&#10;Tjs6JkWxspJrS5ydq1vb2Ag0RZoL8+In9MFYzifDbH0E8FETtrn8vf3dre27qXjK6SWivHtnK3nh&#10;XNdX/5//2lN+4Fcv/D3uQMWOq68X3x0IX0j6LdJ3LEvYBTK5j09j+trc2HjoeqwSGwmEUrq4fffu&#10;9p2tyF6xSqA6Rx7K3B9fmlwJ5eRVEiqyaeAavE6Vvlo7v9AfMTT+/MdY0r/6goEQMK3yMP4fuqJ8&#10;DlEKAwL7gmBwNORw/K4o6zlKWuDML84eHWVeb6ekMbp9aFsctvl5rjFnEZiFKkbTymfFAZH0xN5e&#10;IkxSELi/jlMKmb/jj8jfc8ljhrUFbALB5yQxYy5Vg0OnW0osuorTK8b7SGm4eHOIGNlw9AYNvbWL&#10;VHfz6sjyfK9yl7qFWdytefPs2UWSuAE2gDs3IgnKg1gs0qonmZMEi6nSSs+L7Z3drZ3trf39vYA8&#10;6dz5nC+5ihjwsup80z/4By++kfdCOuMr/vVCehpP7Vx+7gd/aMRWFDSSnws8xSqRCRy+cPOhm1Gc&#10;dYCFaR3txkWxtZWZpsMLuxYsqrhD6pFoKeQqFMc6HA1Zs5inMMwTTQ34MljsX+QN1chgVUCKGhhk&#10;x+gzPwnG5FfBxh6lrLAfpPVgaEtEcHNzSSlGX8pvnnji/Y+9+11BgThak8jTvrGYN5Agvaj1nw9M&#10;1iGwl2gzABkUWt1Yy3kGKFIFdbC7G0AMmgRyQF4RRytsLtugNyI8Bq+VnDO0yd+BTfOGtAj/XLDU&#10;0XQEAXDIGvSyeQjynWYzgHwscolKFdPCvJQDiazn6w/L5yeSBPhDU1H9tNeFJL7/Pe+/fet2AmAa&#10;wC4tfc1f/+tP7clfvep334Er/evFNybe/Zu/SWqN8mlnC+bPeJUiZp9nvsXcmYlLnWEsFPt7qRyi&#10;1u80mhQ4Et/BmKjo92ABQSK1PZml9ujThInDHeWKOY2fgj/QLNxf6FhJYGJQSJ4zUxRY0z8mvWHq&#10;61aFzDnx8+J4rzzSxVlmMJ+Ut4U0BYUAYP6Ek0TtCuSthxuF3cwmOxmhKb4tsqOZ+KFECYoT6sEI&#10;LbeME0JeFrSA/uTzZY3gR84FrOQUAC+NbFAxwsV4MxIGzs33DjY/0YRqeWjltqQKwsP6gWAcL+ND&#10;YKTcBdMSQf3S1HvRYmHTRcEr9TRKUgvvMffPK0LyRDBmnJz89Jvf8kf+xB9/8Q3EF8AZX8WPL4CH&#10;8DRPQcUKISsy9QVJLmZifgjnSHhyGrK1lxAsoBDNOPoYwZrgRFl1ixbNCuYfGterbkMplO6xH9Sl&#10;VaPWZAezmNF/KMrHjgAZipwWnocK1ibNuK7SpiYZQ+A10hkymVmDnI8oFj0r9dsRy0JJgn1Eg1Gv&#10;EgzmjelLH/to4s3Dvd2jvb1EibmcvCBAGX9pHBsA7Wz+vkh4SFBHgTdnHxaTRs/pORGzQ6xXwZmQ&#10;I/R6MozBU/4MW27yiw3kDJZbMWCVUg4Cj6pFrckKizcJtnPFKHzywIj3+Svf6449BZmoCki2ZDkV&#10;AaFwWUtyH3KQWPdjx4ifdT1/LS5nuaEufW4h7PLhdOd55JHUIcUxV+fd1dczuANX/OsZ3LTn+S2P&#10;v/Od1DAmLx99K+YolBQM5bQKreuTYAeAoszx8AiNyTprlHVBqYbV0Bs7O0gOhtoV+ArD4e+QBUOk&#10;Bn6gFrTDiHBQGo2pOiKCZS0QAiRxugdoEpExX7UyBLAMUhtBame4CE42wwlZQQsL/0o6AqvB/u5u&#10;lKT4xwjPiGyxbgGaAUWwELjE6JGwz2g4x45kFdgK+kL4Wsmj1ga4EDwuSCapC831ocFz3mQiJz6l&#10;hUQfCKEmF0NIiNQfDE6QyHJBCAm7JMUxk7sf/Mqvgm7WJkDycHVk+Tg8Qv6HLgZJ4WzNbE4rB8Qv&#10;JxI/CMVJbibyMz/y5h9/w5v+t5/72c/z2HqxHf4Kv15sT2xm5n1vf7t6MeUy6TqT1T7zOdOu0RXY&#10;ZI++iMQpEkqIRtioFO+8dJ6qC8mZyAhS25iWOICTsj2tYXQ3iGt6J8pIij78LHOWIkNUcX5JdMU7&#10;BqehnAbtLGcySB+/tApIYEUMqteVOJCq7/w5zgXlnI8S8MZhSy3RGY4HyobwIvjxpjqJWwla8/ZL&#10;nxZRneSwnouiU/ONBIREiKPWKd/ooMCdS/pDRbB0CwRW4CsW6yxB3iK7ClwSReYVSUlQ7TjoWBQ1&#10;EE98gl4mEkbRn+dx4GKjO7UGWugth0NQo+yBevL0HltPp6K1dZItxyc//SNv/rTP/mMvvhH5/J3x&#10;FX49f/f+mR75Xb/xG5N7C8uCqgzCskUv0bVhMSFe4QH5Lz2WNTXYv0aPABBW19cANeBHaMMsIUXL&#10;y1B3VLVU2SpV94xbtRPfFgXQrRFi8quv8SkVykUbPbKGq4j+wJbQIVMbecjjhI+t9WFrjUReJ0cx&#10;WemjDXgBxEBV0c9aIsy3EMlLA72YW+NGgkzC6iCyCUuvmMhRUtULToV3NXvqNSMWEkvmfFqKEE0q&#10;IbmKnn18LGAHr1D3IGOBM1jiWV6GeiY9MzGqRGidOQE71UWTElZOitMtvtzcafoRpZt+vKxLy0kT&#10;03BtMe6Qs1DOWJF/662//Il/5NOe6dB44N53hV8vskf+M2/8gToPMlcT48VeQEeJhSVmRfbZ2d0T&#10;toICtLKpjT4ggwVhdh4eYJeIhD+ZeSEI8V7FSYBL05/rRy/2FL/MTELXbDYvJTHaNKys16wvDZcL&#10;URLXGktq9VIwktSg0+m8bxmSYlnUMsJFRC7PNiExVdOn8Z3GkaBID66BSNApq4EGhOZMyATWY9by&#10;THklClz0uHgvEO3zd5OG1e/zLVIWnXzENxmZ2dR8OnkGCGDQM40oJKsQ2ZQ9EvyGOoFV+lfzI/om&#10;cg/4lEI5AaLgRW9X6KEh97hd6nBWL6VdEc3UklkJxoW/pqg+TyEnbK5lN08tYPue3/idl3/KJ73I&#10;xuXzdLpX+v3zdOOf0WF/9g0/kLQcdirKkmMUuIgYw+yl2kb82tuLMSrkiz5ckWZS/ULzP/r/kTNj&#10;/hkMtVOqjf1o3+f8N4ZSosKwIAep6UsvF+1hzhOK4p4HncSaBHqBS2K9MibTftWqTBG2eSp1POYt&#10;w8boCkFhZGArVZnpjEptZgqBDtISI2hFmXRykmlQA0bbDxGIO8zL7JhaTxlhZjA63+QYqmOSUOPV&#10;XHjGdEJJ22OIUVBKI0RVck6yTgn8JTl0PiqdGkNUdfzj6seRS1rBNq0hW+QZyTgmN0LUSOtab2ag&#10;Ki9E46cJ2gyVXDZ9bD4zoSzgy0VxyTTD3dndtwOP9eS5EM3HlHgmR3Ga0stHH30kbcVCRJ/R6HgQ&#10;33Tl/3oxPfWff8MbGfFhKPR7ySLPwp5pQjec3d2UCYXIEF6FaFRekixhlY9qQzaS6TcsAXAl2Esm&#10;Pgp8I626JPhuyEG9O536+WWBoMnLilm4MIwQ65nge4kHfRp0r9Y4EKKDaxWY0PtAwQAtrQUK/o/Y&#10;Jn9qf8O2eMX8enKSj8vGQjGF5a8wJkutLaKM9zQNY+nilTgwlovZAE66AgEyiFYXNOWiHyxsjDRr&#10;mlDH7kt71pW2uk/xaE+pRAmJXhYZXSwXahIA/T8dYkNU8zGhZ8n1RsbKi+n6lbznynIMw2HBgaKD&#10;/f0cUbU+hyv7VG60Czb/qDUlGpn/zDPK5+bksu5QdUBou5wYOr26g5t/6i99zYtpaD5P53qFX8/T&#10;jX9Gh/2lN74eyZ5mElbt2CuH5Ts6Pb5NvOZEeVn/LfGz1icBEhJOEAcS4Rzq5FQCQ6jhP02Sxa+u&#10;OlUPfgUvUo8GhKpJpOikaNArmJr0yi4VwylhD4s52lto3BD4/FBkINz2EDpA+CgFA3xApzot8/l2&#10;sCQFJaNM2n7FsWUTiNWcamY422+EDKaoO8jB5rUrRIU01AcYMZXAbYIRgQ/Uv8BQgDT/zskn3F7f&#10;2MjFhgGGr4bfIaVTkxSTBPoZ1eY0pTBJECxbjN2BTSFzdvtpOkSbChQ0uoqlkfRyAHEtupYXhAXP&#10;GzcSFzhbhifNiNtK0DwZKLSOvAa2VnQi+UeTs6HrbpoiftF/8Bef0Rh5sN50hV8vmuf9M9/zHcEX&#10;NCNCLXQZc4xHiRZDygCR6j3YAjJFiE8aKxqHQVrwdg0BCVN7ORfeKPUeoio6HE4UTJUdkWtI48pE&#10;U0dT0AabAg26SBFk/hNCYdmwVsj4UwYCXhbwjAYJe7FaReY6ztYh9P9TgMLL1s8XM9HhvBqUdLuq&#10;phYxezPmsyJ+p2wnF0X+Lgb8lRWKfkyR2gkHRHWvEpvGpkv+XNQ9nW74H4I+aSK2nJgzNy7JTnc2&#10;OcsPw8pyC/BEoNYjdeUt8ZEEuTY3roUZwbBy3ICOUWmdJTlA0hgBvyHymRQmBQkJhEjmnmOxD6Fr&#10;VK21taFjQEtM44kJr1w/MmAqweCn56/4i6960YzO5+lEr/DrebrxT+ew//K7X0s3GHu1G3DZ0o/G&#10;zgmYTtJSXq2KjjE4v0AVXAb+wwCtoj3TmWnefhChJk7xEe9hoNCRBYrVYq6EJZbw1QRg/tkQEqEp&#10;h7hINlD8srQmL2k4CISFZHhYKpJs65M5mygp8xuNTFNrLBNp4pUXOq2N1vCsT1Sv7g1tC+BXpO7V&#10;1VxLagljd80vUwiUyC6xXvOdw5KqFF9yaRgcv4I7h1jj04/k8DCkkCDSBW3as7q6nl8G0lCjDPVy&#10;v+LQSiV5HA78isSiCREb75DV5GZlEw/B1n6OWVCyq1tseYhlMkqTJPHkpmf3SInkSnPNsFPh3d5r&#10;GNqG40MnSDBwd+8gx/r8r76CsH/bVLnCr6cDJM/9a3/ie75byTmMAwkrFnosXtHjqeNrklCjeH5B&#10;/75YDSjNAYpGY5z0hsYWhu1A4bqydEM0snZ2es4vMO8Tfw6CxG5E2MqFr8UETfCZUUzUEKgKOPKZ&#10;3tCq6zQ1VRrTNyUjyTxklzZyoN0mNnv/YLNaDFqwE9Lhft6CZyGXodUjlAObVqUz5H+EqvbF0Rmh&#10;uR0Jai1qV5hLWn0FZfKbMC/CxtYE6EDjnMWvQGJDYsuGIJJkU1XVPXsSjupdMKEYZCkWopnEWXq4&#10;JjfgZSavmV5eOWyOu4KAaL1Qq0fzYTXDJkmQi++94LOiqB0fzZ5hsgdSkyNeiFFuyRvjeah/wTn1&#10;kii4aSL28unGQe/ple3d/SeeuJUSo2s3rn/Gl33pcz/uXqxHuMKv5/nJ/Yvv/m7EKEKuGqxM1GED&#10;N0gx0eeuYqPVXl4TZZxNI472AyJ4AS7O07UhXT5xIRCWJWWWxsf4KlWOidCkZJkioFek7ihekV80&#10;YXZ2071dYwHkLMEQaUsDSX8LGECwQEOkpEx+WEPAL1tJ+gH9W82fEYWJIEKOkNn0XI6LSyA9FI/Y&#10;IijcBb6IBHZEYRAXrXtW/qWg7xzXm0BnaosWc0Xu55jN3E6AWVpHBIrLlXi3JDIduOAyOrAGCktc&#10;vQr1P5IY/tckxFnwC1J6MRc2FuKTQ4Sp0V1/Od1rl+knHUSnPNtqBME7d0MrRg+XDSXBPZrsHJ/m&#10;2MJ1GusTANcNx1v6bgu//Cf1ANR2gl36bNn7YzGdEvPekK9baTl5dJp+jddv3vxDn//K53mYvlAP&#10;f4Vfz9uT+bk3vp4kmpZIxr+dWMzo2WwLumPU5n/aB5AF/SI9Y44iPIeZZYbEEBmmk94L+2k9qmEd&#10;Roa7nZ4zEKzm/KdILu1OQw2iTtFkUAE/UwxvOUjRhoUWLdLzXd3KCdv/jEASrBK/iFXdIFIVn9cG&#10;OAb2yDK4HDopVi3CGR/WyGba7WWRzqTHaSafX2jmwmOfSC/xqNv55PxyethMU3GdfTHSBjAfYr8z&#10;YtNCvLeGE5LrZf6PvcFzuXhKxa/83KzG8N8aUVv26TpRRqutn6YWOXIuF+K1EtoVZxx7/I50Rl7M&#10;WXP2Su3gVz4/n5bFJJu3cWl0FwvhsqKoWqQ2OiGv+MnRA2CG6UKclaICqrVO6SdLjuIsS1TwK9nQ&#10;7LO0vnn9D33+5z9vI/UFfOAr/PpAPJxfeOMbyACaMk88dNn6obMoP2cvs4N9ZHh30yiXqeLbsKfm&#10;rIz8IF3cUKE3mCTCsC7OD/Z297bunh2nQw6lgnQjpNiPUkHJlxtvu8gzYxaWEkXG45l/s7FHdjab&#10;Sb98P756EQccOpviFz+0L0UNmTIQaBg/8tyJgDRzkFezxWsAFByke0TQSFrG8QsUPRcbXeinF78A&#10;XHv9kZxzf2z34vYmRKRf27i2kfrG3EF8ufQW5AgmBSAyfix3DdazuEQrG/mOGdUo62yGZBsIDq2p&#10;g+CxOYv8howole74vXJGNE2lMHF1YRGbhYyp968wbvrWWqImbvPhAa/sfplPy0YEuCuawh0ZW7Gz&#10;rTB0+lpKaVm5CV/On2YYljV4uzmlhKvnqQNPc8QY/WdTAH4tld6r6x/9mZ/5gRivL55jXOHXc/us&#10;3viab13L/mWiSYZ1+uOpyJAZpKTGKZ0xbfFMmhbUuskSncHM4HY0O3EwVEHSkm2MVYKK5ZQp0iQ+&#10;Pe2PDvYys7GtQ0conKlZlLmSeFMIy98q87RSUA7Cop4oKDymhUJq4BNn0Fcm53IuggaehqdrdtGi&#10;IrrxMfNFMz1XFlX2nqrje4GyDtBQSGo4K0OLEfckE5v+yp4ALMlEpUkAUgB5QySh69evB1Kwg8Fx&#10;dJM2VxCz2DgCH00909Jyfi15HBoYfQwHdW3PHurWheYh6uUe4n4gb3icNyZcpYUP1eBkFXuiZkk9&#10;cLc0aUrAPcbzUxen2QSc8dPnWOFyPjUvfHRLI1wlrOXQIJt7+4JenKi1W+YFCNN7mNziPOrUUyRz&#10;s7xGleTSytonv/IqkPw3JuwVfj2H+PXD3/Wdmd5Z3523sgkGKXShCa4q62NNNtijUZeZQ1PzxpDg&#10;ROYqwnD2S0ULY7NBDfW4DjIfK+SfJIhS1YGWMBH8i83C3E2WbGXUmdkFdvdiQ1m3rqacGPwa9KuZ&#10;SdKZ+BhM98vUtKxLeDxhJqGQNvpB6IylbiZKlnjHNY4QciAeDo5RrVkBXPcam5thj7CAiWwCWr59&#10;IRIqxoAa1E2Dw5WV7FIW/SsXB1Ko2Q0mV4Ac6htJj/zRZmXmFZAys9qVgE5BKuY6S0dUSObDfIM1&#10;TOzXwVYo3fuSDcNHjsNOh8Z8DftMbtxLmeYGxUVLPkGPndmWSvUww3o3yAbDkUsrRc+EjjCzOSJo&#10;m7AJuvmwRKYLCwHn4NfRyXk+e55WsSuf+qVXWv4Vfj1nkPXWf/HTmTa0f4oyjUxL+Uv0KfzlTOrR&#10;w89kHcPbohx7cmEKao1OzRB0cFAsCdWCGAE+GcmnMaMXS7RX2XDGXQ7d4tCaG0XpTITMMtQZXQ5a&#10;itJg+egovC3RGA38cnxdm4CQ+JWPZFaOsAdOgMueps/JCeoLk7bVukrUmE+lhxjwQdF4zi2ZUFuk&#10;9ktgAV+8Ov5HnOgmkPoX7DwRyLOfPVBM5RAuME+FIJagMGesfh+nKKhhz0VzquVE0sEh3xddDMFM&#10;gwY27uGXVeuDFxYrLabU8R+5LaRMvKelRlKHilNecpMceuM49wE97ebajDDcy94SJEP5Slwf+Aee&#10;c0VE0LhblBFtB2Ra1fwIoaPqYlRCuuMCaKIbKY/l1UDv0fHZAUZ/+oYlkbG4vPYpX3y1A9u9CXzF&#10;v+4nmL3tJ346QxWkiVE7M9MiO1PkYVWj5wq+J7fPwGQK4WJ8i1HVlJgqllsvhhWwpWsQTeXLfX2G&#10;XkblHdOKjD1Fzue0lMlLKKLOlEAIZnvWfDL9Cy1DzqFykMRGydFn4kALMmNGi+eKVEZL1mxXlQv8&#10;SuWca4pdzkFIGWkBknUJuGI1sCt96pxz8gaivrckp9nJTnQAYzTDAAa9IrZKaqScnrFOeG2xne4G&#10;0dkmO6rWMpt9Y+YS+QVHHVQjstP+1W5lnsGoeMKymwJP64f4vJI1glMOJPLZjB83v3Xe0tKiefFr&#10;ADEBuz1Y+RBhjoyHNY5V07pnCdkGwDbbfMxGEYsCz7Mu1nnWNJQ2TMw5pk83ej1w20QHFE85j8Rr&#10;AuF8VnIQ8aGkzPT49Dz4tbp5bWX9Wo7ykZ911a+VRzP/6le/+n7O4Af4s/6Xn/o5xh+97hzTbA5m&#10;VzvHPQl6+BSLsugTnchwiQpkt9uan43iktCF6M5eeCkXLqtKBKrIHXRwayBwqj9vifVwEYlQSvf+&#10;geMYGxVIgombG9muMBsULitAwXP6fpydAxiY0DmEaleaQDTK6ozu7Ac0CSF9Xz4cw0GyAZWsVZxa&#10;iNPAqQCGyl53mCo6tIoYVNOUiTlzGukoTZDLq4tuIHvTl42/MXqSKJBtNSIvHvkO0bffNkQH2SSP&#10;crLaVWVbRtzx/WrvdYExHVlS1AsrSvaziETlm8PjNbrZGrVq5SJJov2rnuGRgUHmi6EieiUEzm65&#10;fEOc7d5vNbj19mYBM/dihM7N4W75q7pv6dkTejtznk47UVPTb2T9D3zkAzzV7l36FX7dn2Hwjl96&#10;q81YIErhVwhYyXBZ1ULU0dZRdlNIh5bASua3/QNpi8z0cNdC+iM7sxOPhVilvpiCG2sGkcz7SnR6&#10;3o6k4t9aGRDRyd8rBGcCOp+YquBXe8MDLfjFeTWgpkbjHBoMiwyY2jwQNjrASBqkHFXwhqoFtaS/&#10;QxQidxFSkme+25VrsonqUAD9AEDxq4fkQgEjprFbVdbt4Z6N9lZtYNbN0mjdBW47nQWrWjSSw9NH&#10;ZZYPAwbHlbLlcnqN3Bt1+vzNusFWuAm3T5IrAdq4XiQqzluzWH0epZgI7FovuIuDO3NgWbSQ12yh&#10;4XSzxiAZHW/j6afhbR48kbU3X/ZZI/G9ZECB1vfCywyYtVH0Ioyh7ZRBgoem2xkhNNFOifjF0ePv&#10;3n3snesf+qCj2FX8eH/w6+1v/aUMO5s5s999VuJOjww9ZNn5bLCa/gTsrpWmM1a7EVGmC3SN7Hgm&#10;CfyyPRdfULUxXS/1HdL4gbnqWVXMWMUthAwNctpkiSazn4cKIxpczUoegYqk/wJpNXfQyZSPUVV3&#10;ljhrb1Vto4rNhjPOL7bpYbaWitThJS7TpCGIs5emPekBa34z0w4sygxrdkLFR73KmkjVH2M/8TWy&#10;3ex5dKUU2eSd1O4cHIJfZgGKuW1nLQoJgJXEhTZLeCgeQqUHf7humKFkKcAxwk9jvWI89xnQb7bV&#10;UBmbBmGct4U+0bT3SiCMvQsAil0lu4Dnm7ZIlJJJMrHVUjQuAgI7AbZIVXkgCXjDdDc2NvIRUL4o&#10;oOkylM3r7ALL+wk3PecqYmHf+pYtS/JpEM2mDUaSLXH4pVjCTIcrI3uOrK5kJ8rQ09hcP/0rv/b+&#10;jOAX56dc4dd9eG4/95a3bG6uMVhTfLJP11PcPWSv2JtC3Qq1KLZTtfwT+gen7dTRYVDMtnlIyGzO&#10;DNg1hT5E6LEaq44xt6QfhFfq/ACAuzpW0MkffQMu2GxKCHIOiaiBljobHg6JGNqLDs9uU5FvSwVR&#10;sgKm5C9xYRgnMUEFr7CAWjo0EuCqP6cdXyqc3AxNa7qpNNAOWRpSCq4AHPIquFBrZkA0O9BjI6C7&#10;FvbRmhtqPmgJkEITH9jwEzIUB0ncEtl6NmarSfMejrBKbT1jQ0D2I/E6aIdBilajVV8NY6QND/k+&#10;najcUq2zwc2YufKSbOm4T/1WUoRStGE0gcxS42UD2tz0LCOac6Fnuf60+7l27Xqi9bwgYuj21lZq&#10;NvN2bPksHa00dZ81RU+bc+gRKw+09EtkD1It52SCke53kHEDhw91TxCcWssv+tv/zX0YwS/aj7jC&#10;r/vw6H72LW9Oxj2DmZqYyK20rFLTiXxO27r0BU6/4PSoS4v3WAJO89PTdOxLrztKgkkdwsHSqJ4W&#10;ETZGRg9hSMvhDCbgLU7sEcvxn0BWtnROrEmI0jgOyQZ8MflWzdjIi0CHcBPawj4YJgzsfJBjBLyy&#10;c04uAINooFZ5S0ImETPOqWyUMzXYJMlIb4f5pRDGXEN62lgtJGmSO3BYWj8jyRllUVjjOYC9zlUD&#10;SyNLZjHRHp+g7t8LIdOqesUxwZ0JvwJD+WGmdegZ5vWhYBU7608gVDXOxHU1YsKcHqdJUJueG703&#10;EDxoFA0nGpZSpZ2mtXakyJlu7+7sH6ZUK4hmq8dqZCwUnB4dyNLDK93rXUsKRDl8JPwUfm9sbuYt&#10;4V9h3kmksKqRfOUsgeXZsEI1Qi6M1YjhYZYjjLPZiliM19N3Y309p5m7T58wmiSm1Vh6+Ryww8H+&#10;wVf+P/7RfRjEL86PuMKv+/Dcfulf/gQJLFQMFQ3an7MHauZJWozu7WwlLgoyBA6iamXsHe/vpu4v&#10;cwkjlYK221STlNTgGlc9ZEuSInqZo8KIGoHMJoKhJZltjuUhD0/qSiUhZR2DvgYsRn/9ubEgMwY4&#10;ayS2tEJXv6z1RE80cubAQxuy93wwweY3EY/YYkwYIkBecr/HxF9tGah4DSQOr5ibbAcnAkFIO0xu&#10;XqOGb50ATK1tl4mDRYWa3Yu/FuPQoL5lQFI692lrLzOKKLW/K0d1M1rICyXghOCWjuqJUySTa6IM&#10;ApQeXaoTQKHzT9MGTAfYIR3NghhLcS5kH+2U8uQ3NMGRprUESOVu1rryNfALBywmDC4wlC4W/jU2&#10;6tZyUYwCrEFj9UZQLIUBk0KX5GZOOuuRev+pVjDEtywciSBTFJlG3zmHrFi0wQ2Q7e7t7+7RCi6S&#10;xM7Ov//ff8t9GMcvwo+4wq/78NB+5ad/MtvFJj48PaIAKNOn/sdM9KDXwe5OKBm8KY1S0+B55+7B&#10;znZqQ5j3+owystuqOMM85W+0NJA4FW50arNYw23Sr2Y2iAAAZcJkq/r8Lb3pThfQFh3pUBD2uomm&#10;EyOoCnQV55FmlHa5+SNJ0qQ8s11rjsHcEDVhAfpmm4GrO4HjSBICtWmIrHWru+Gmg6uvbFVkq6Nl&#10;bCEU9GCw1kb5nzOslb+qVf7kWHo8Ks2b+qCiXf0+E55tZNnMyB8Co/5KTJZX9myL0ZxkVDDpFvhv&#10;oOqxJIU0hWgEij+eaE7DBF0f+Sz9WEAnLYFymvh+T/HNEdXSazBsy4rFgV/R0WnNGhksSUJSsZZP&#10;5ph8tDXccVNwZ5cwf6Bzkalg35D2J9LxES2Bo+cqs5FaLokV6YiadjwzPLe0Aj8Nz6TFrC2x2cEo&#10;la1x8+0fZDSleCzbzWX3zK/8H19zH4byi+0jrvKPz/aJ/erP/jSgEKUr7viDXdqnsNFOpiI/ODrc&#10;p007+7xmgKdfXobazvH+QWqUnSvW5ClmM11H804mm1k8S0mMU9DEBRAznGBIolTYkGL2CLmEl3bF&#10;S1yThsupHKTJgeZVjA7WYA5wgGKVhACi0rFI1/W/Al4Yp6Ls6HiyamYIPcOa1Q1fq6WPknNxyQ1p&#10;aytgOqcZhk3iDUEvt+HAaaHPnwvinKwCkrsIlzpIwSBisXbkMJWpTKYS11cPkUvkBLYklHU6eItM&#10;BANFRpTV4chOqM65IZEOVY0sPAdTKU0tRGJKL5z0/GrykEfl34hvrhQ9eG+C7WB9EOWhph2VJUf7&#10;7Jx+/mmJkguEMSbiXjpbUGnAh9muB0XPTEUdrqNeQ3LIobhxWXJS1B3xL0Am582FBZd/5Tu+5Q9+&#10;6Z97tqP5xfb+K/x6tk/sPe94u8pJRnwL6LIsM6Ey+A8Oo3qwNYMbmkUH2w0XS++IkBdHIS9rXOec&#10;syayTir0L5hCvgfGqriwwysOgOQE0uTL9CWjOjMlGTIKmzvFCJSYC/nC35DuOkfZZ6P7XxDyDAoG&#10;FyMFOXbbgMAoFAFqxavFfJBbnpkiUwsXmqAq4kE66VTLalA2RHPgzwgRv4h5ibxzKPCtFK9D1k7R&#10;xT+BoGCk3ws8tfCwwFFcVMLvNQ6FrM2s+3n5qOJTv0xb9KMN3CBg/HbAHh+QU0mqNAjuy/kB4KV+&#10;z92UEbttONehvYs/lKgaYw9XMpup8a8aboV9XPiGvLkOOFhWohyCyJCNSI5o2YjIxd1HwLMLj9YN&#10;Lj19jLqhZBGsfUdGEsP679qYtcoG+xAKqggEhj/2T33Fsx3NL7b3X+HXs31i73772+tszBjuVMnY&#10;y6iizTONInByIbPTrDiF1jTnxLOqdRRdxnlFA6kjmg46z6u1w63Uev3HtOkOJqbWJ9FAHcJC5JLS&#10;ImaFwSCqtgqaHnkiEHbrCboFi8z1hdaR/sqsSbHegi6PJg0Vy2tXc0tHmkOLRNPMF0/xGoSL2RAZ&#10;ABoExGJGS65VkpTgYCakLPOu7hJr/gDgtGMrlAcwglVUOjPOa4PE/mAQnzIm0wOw1b7JmBLEbcsO&#10;0csY1LVA1qQ/t78Vz8a1iDhulMT9pr4dWZ/X57+0ZPWxURXpDTS1e1k/keutlS+rEokLUwIxRKBu&#10;sd9TAMtKI+qJoizGzYv1j8Yh1N6r8Q/QzaaQFzOJLjc31rONHQkPmpFhm3D/YE4WFxhhZzVQ1B7s&#10;yBiFXVfAd5YYBszZ+Ue/8k8/29H8Ynv/lf71bJ/Yz//4W+rPdqvT2nQiwdrS7mifQqLI3kGcOIAO&#10;DxJSBqsShWT4MUJdtTNHAm6JVDLWU6tM/1O4SS2VDFumeT7Wbg2xX+htgm2ZamQ/nlq680p3sljO&#10;ezOpTJARgWZ+dVPoGhIgXDhGs4Iv5UXUObGXD8jFXFNfRiI3SqoAxntJAZAygx0peulropFim/cF&#10;PSw0lxGY2JQZHub/mYCRb5as6CRriXMstU2pKgceBkSWPgHqqugmMIUeDFpyGShNKZYQoE1DPasB&#10;Hqg24t9hGc375WcyTsOu1vHw6u6/HZjQl0L7MAUpisZVscgnFgefRDn1jCRsI3nSnAOUdmF2aT3R&#10;euT6VW4Sh+CwbLZNQXlUKzZf6raPuTGIjRRzWuO4uHTt+o1HX/JoCiPCq/eytVpSNGx/Pm8T23iY&#10;6Ubpdgfd4Y0bkMdAkCkm5y4HHU/2j/e2dvfvbp/u7n/JP36AhLAr/vVs8eu9b38H6zQtUtljWUEF&#10;0oN4cnSoZ/IYt1faex3SK5l+xsIDtsfgXBSyvd0kkjIRE8sxPDU4yeYgaKjbuvbDCfgou1UZIt3T&#10;d4yxFIHkboxrXabEkk1eggaZU/2eUEVjVSRqcKo20QjD0C4W+ZTyWJip6bQaj50RA0dxuB24Zw8b&#10;uBFyGswNpKi1S9neDv0AVM6T+FEnPi+j8w+SPMSHpKvbusmHUJcoSW9zobq3Rsb0Mnhsgg98K230&#10;P/nC+TExpMaYvneA7zgHCwxt4jNoXfcUIexPsaJ75+oQlREWO6mG4EBWYdrdAuyNdU43a6sLcvcI&#10;1pepbaiRS2JZQ4k6pptFprrrYjbQNLa2M4GSIDXnFkF/PTtxb6yvJNeIa58q1JFemJ3hFikOCLi4&#10;ec3nVnykcyzU1k9jCM3M/Tt/6sue7Zh+8bz/Cr+e7bN64t3vgn2cn2adjfqaWc2mQFCtzHPa2vDP&#10;bA1/cBCaRKKuW80MAcUdpwMH2ahG6zUStFM6k+DSeEU0I/9CnJks+JOGXc0anGPcj0CKf0ABEFYs&#10;LbTjAkgyqnkISgIqgKgqEv/OK2mIo1Ui58DWrodJ6OfNyvtnR3v7O1t3796+tbuzHSJJp1SBAHRr&#10;7R4EQdGaJIChIdeD7WNE1kawSnNLue/sPoKnTI28OUuBN7AtCROCm68cNjHQYYoL0b0koSMLUt2r&#10;x/WWjJYPo0DH5Ksgb3hqKEqAS54h6GVYbhGWV5EX5sUJw3HkYvpN1fvKeuLBEtikielrXXoFJBEv&#10;NkPq+kErkLC4fEspgtiaCzNTovPO1cagkqqJ/Du8+9q1zVi9Imy5BMDQ5WFmNvEPnuUfHLH7inOT&#10;MJG0NxDJU24fLPQjX/klz3ZMv3jef4Vfz/ZZ3XnvY5kCqVtMl8IU1ASzDg62w6lOjw8SSMa/iuy1&#10;t5v+qHErohXjPFBHVqjJMLYRl/UkVKO4daA28Qoc5rvqjeI9U2KrgdS02Ittlb/RjzR56c0AFVXm&#10;JQVgWstu6ugnvFKtG6zB8sfmSrtD9n5CwxyaZmPuLx2/USyU4WA5q4ah0M22qFaWaqkkwo1GrspP&#10;+aosiINhcT5zNc3l8+vY4rKJmR4HnbKDRlaqZ3qTlh1ClxlGygRH+3hDTQQj9zri2pTcGksqyKue&#10;jZORgHIzvWP+YqQV8wkwL/ZDqWo20qfFf0sT+MIFkaZDcYrIOHNr456NQT++uchczbmI/uzMpMbP&#10;Z2GgX87GuqmyIsbmo6fb4iU228uzzrPHaUGny4yR4hpdKnPHoGkQ+eNAFJ4YHhj0K4sTfcpq4m9R&#10;vKT8t7//u9/5Pd/59td820d+xZ99toP7Bf/+K/x6Vo/oHf/658KwYseJxBH2QsOb/e2Dve2T473T&#10;04Ojg7ol4lYN+TpLvGSNCQjBDKrLq+2I9XICNFACmZKielVpEUAkEPW0QDWOapw4tO66LtzyufbM&#10;xKMRtBaVrRjt6u7EGzqv/DJ7Z0FO21RoQWiarR+sVIwqZuSytMo0xpMVnW01U3jRsHJyFES3M6Jr&#10;mwXJEuc6khJeat7SgpgwyghCsTGxgVoDxREBF09rRQDEIX9e/nTd8IyWbw8iq29MiNIc3wiOyyk5&#10;G+HguLrWvo9bCpjZ2RHiZQVqAEjfKBjFpiaBJ3YQyUbfC4s5XMohKUJgU6U4VLM55EZ+qWsEsmUV&#10;hHtgJlqcn9/Iprsbm3nj0cHx/s7u4YH7SMkEscXY8L9lAqZDE1kbG5LPoUwov3DXgG4WaWW7qcbc&#10;Ca1nWGTZpIoNvSMjQod5Vjhk6PT4W9/0TR/157/qWY3vF/ybr/DrWT2iJ97124isKj6ap+Mp3Dk+&#10;3DOEzEaFOzHfZ5om05aNrbGEpY3ToAawDMQRYUThm4QhUgw1ksxG2FBzlLCaGr+sl2yU5V9tJCFE&#10;SKjaAZ8UYbL4qPGI7YgziTxADQwT0wQy+17LmFqNbadFVNNe7OEWMwBTCkdFNB+aMy/TJIvS4kX8&#10;ZfRETaCUtvGJldqDofDh/8t1YE6AkHGdeo3yDcJf/kejR5IDBqAwRyBaKlRod+/vUf9TjFN1a9LS&#10;gJlzZl5rARPvxa1Lkasxo9I3t57PHyfnP5oj7T6Wql30BEHrt7sjInwaGkXbWsyLSUaS543NONJ7&#10;PFjxs+Imhar5UvapNS2QG7UWdAk7w41MgsWNJcE+ULZ+2mRq8CXjPW4bOCx20b8odUTxbNH7eELJ&#10;2Air3KZZdnUiC5Ad5JbZ1sQ8KUX1eWI5IZwgcdgcn7zjn3zTR77qg3kHySv8elb49fi7fgdjREKq&#10;rLB0KthPAXciSNpQJNTSGJ3QBJQiuIDPKFENhGhskhk3eYsijpPRywvrXiz/akTU3XsqCZWMNGJz&#10;S2y2IsokQiwSvHBv2YqPPH70YWuMB6GS0rTysSDIOi95kxbECkD1cmanzUTxvveFPYuQi0A1fMHa&#10;ndoLRug1nKO66HXUe8HFkgawRr3hC6lX8CtvF95IKbilLiUygdNcYe35A5Y1SUiq3J8X+UeWaeYh&#10;KBuYo0e2214Lc42oimQjqhzlSyKZFA8SJ3cEvNKUiN7dJB0NrA0GQ2iyzUCYbG58zFtZflAqKasO&#10;BV1i6wCZY25/oDx0LJCVVvXZtPHGww+lfjvXkMGRuJsgGHETAcCweiwikmFSsSJoXF1sb5frhnMd&#10;HY4NULj3tYwB8AU1yBoXni6t2TFkAckym7+cn5vspLI/FC74lXv6/m99zYd+1QctC7vCr2eOX7/5&#10;8z+doRWgCnghoSQ5F/DKn5MMWRKOUb5OD1MLEqsEVS1WK+uHkClk7llSpz8+G5+65ObT8k1ma3Nc&#10;QAzalr3rhweCNzLibRtVjSa5+Pk5OAL6uCUq+a91RDFG0GeCwAcHPioPbKUe/IrAne1NEOqHxMiU&#10;SWTRolyoe/OwwwUcgv1xQzVDKwPOe5mfJu2wdog8khuVK1lkAaQoPOxXgQy3DofNFM2LRrkthkK8&#10;163EwNyJPZl/UNcygNZDL+kEq5fiYks2ABsHFqphfdWtDvh6Aspj5BO98hqHLaXHomC+hLZGye7e&#10;I2+xiOFHpebR3mQagFGdIt+x1693clhPDDETXLPbWSwRNx56KFiWW8f9YcuCek5MmVo31pyJ3lSb&#10;w0kkIbZ1dYSsazBr5rSRI+uLS0jzs6B+kDT9DBcX825cH25N0ma4iR/zEbmnOdHb3/btj/75D05r&#10;/hV+PXP8euJdcd5jggpg1aR6fLB7crSPYSfTfG8vRbZpOZGUNump/qXNmkiGLiuzq9mVdTUh2HmK&#10;cNNJIPK44JV12F7GlTqCDAJbJkNGf8Apf9v5KwCWEZ1J3j/UU+qLgC9kfNMg2TAw2MRUwCJwzDQd&#10;kGI5T0W4phGZQjS0Ma5Ud9G6AWwBYGRKQUC1FjYo3G83hHyszJAWFOg4vLvqfZFR5lWPOjTE/XWG&#10;mDU62eDyN7QzJgSxYJRyRl6Zt8LyxqaQUjNhwJhxXAynm+ShE9jZrnKvoD3i2Hv5jgHb+XneEVaV&#10;BShnRt80Y3qrenDnBhfzdNJeos2iS46ALgzzo4/ZeMPUSKc9hQDURVt7gXfpBg4d9kZzYfkEzHf6&#10;gOsTJjonj4nGIP0jkAxacfL2d6P63eREmVcADexnbwS3TU/ffUpQSaTkPik7EpHS3ddIOCPj8W/6&#10;lkf/wlc+87H+Qn3nlX/1GT6ZX/jRH8SmPpv+dmEh25Xqj/Z3sqBTOrS3i89gaydW9xVN2OVFGagZ&#10;YYkQ85KM2OTLYzgNNmzdub1z9+7+3l64Vj42cySyC9s+00Q62Sj7KIxRXsmczTNsFm2HYRZyKoFA&#10;r+XsUx3yxaynDT52cFtamxZgtnAaliSNisDht4IF2KldbBg5ASiPc4Woj/CKMzHyqux1gmbc1Cl9&#10;f2AW7cpTekewYxhZVSy/xUFFgw2FdT3khDvUVAtMs3PoQLS4QXwiu4BAlRAcS3CwUHoCnigaGod5&#10;bAgIGrzXwiSn345OsrSfHy+GAop6ZElFaJA3+5OFZ5HYwwAhp6H8Kq2BiAjX17PC6NLnWE1xSKKk&#10;dcIxmJZMpDxID7Ay2OIiS4hnkPPPEpCHm3xFiod4l4pcEM4CdnqvBQATjOYeZbmJEexh6Vt8E3lL&#10;2sXKQnPotBrnkeeWRGfNU0lfnYcfffTmQw8F7/LSna2t1HLHUngRCWJ//3Rnb2b3aP7wbP4orQ6P&#10;L/ZPls7nPuFN3/MMR/wL8m1X/OsZPpbfedtbI/5Yt01lY8To/IlhNeAVEWt3e3tvazsWqoxK1mIL&#10;QJwjUVubsMs4zhSi7UqJg1s4Jw5lY1q3sEk3MTKDWO5pSIXBIrOLvBtNWzuSabbTENI2pLiQRpuX&#10;7q3azB+sqs1qalFqgq4+KW3kHMPgzq701c/tSQZVaa9Tgla6XLjJEXNp/FB0QISuhwww0pEAPyzl&#10;oZ0WRNBpb37MS6hAP9nsqXmv9D4IYqc4NKL50HpcUb7dJXxqrQjVUPDHMs8Gbu6I1KaQxFPsp+1x&#10;YbJTyRYVC8mluLVJfuvNDuPl6WCIiIy1yn6Laxsb+Wd+CKRZEmTxAVkMdimgpKAOsAFYbchTApZH&#10;IgzbxsvGPe7WwnKQKyMjoqzYW3BpZ5nyDBHU7DMxnwFAHRosmM6uOm98fHlmw2PRJQqg95lpnLXy&#10;zDWD68xCloEGjGaIvORr/sIzHPEvyLdd8a9n+Fh+/J9/m0rrbBwTu+nwlc4T+7vRvPJnf2dn7+7W&#10;8d4Bfmu3tMe3nUG/vJI5EpKQpThgRxf8GjtT7nNyvLu/vX13K8WKkVE21jfzN+pMhh0bUYNNQYdE&#10;OY3KWLkzwFFhBni1UQPZsuSkogeZzcz4hWapbcFlRjRaFkV1UDV7FfxqVXx2c2N68fVkNokAXclk&#10;YuMeeMyo1wFwcJqavWseNa8IhGeKjS4x/UCoKl4NJnYwjmLNOJgGeZKQWIfYzGL5zcAzccxTzr2y&#10;hyDhHHU/TW2MZEaj1Sn3qelkGDDs9qyP1DsQpsZ0VuknrYpCL23K8wG8cNJXoWrI37MfJI4NjSiM&#10;txGYboe2muWR8BPdIdRK2YdDnY5fIYQdZFzspJsYzRetfuIM+yzrTrFRrPrj3Mb66rVrG7HjZ1Xb&#10;3dlJoG5TTMJPOOxCEjWx49FwKbb9hx66mfZgecZ2309fzKPkudlj/eDweGvv7O7BzP7x7P7xzN7x&#10;wslMqrg++U3f+wwH/QvvbVf49UyeyU+87lszC9gTO+MyTe1pm4Naf7izcwjz2jk5OJw7jSMsAMCy&#10;jncBEMPTkGU0fSmi9FdqJRsFyThNo8M0osvgZgOulZVMGGtxzIiBNACWrnRmCkWE6b4eqAo7sAd8&#10;/evQA9SZyDOdyqrochKBjLlGbp0e/XSb1ryRyYDS0jRiZisMbhl9GjhM76qk9rCAmxgcLZ4DuwU+&#10;32mOoXZTLwUVJj9rn0VmpQfWCKLoE4smqhTb+gYewlUy97R0mZOQkzQ32mpKAkERN2/MlA5+Gcop&#10;ZIus+ct+gJAQhbJU2yCZe3W2BHN7WLDWvEdLSckyAjguMNmgbXkl0WJixpwAilileoQqWBeJFnbG&#10;teGQYJNAMw1ak2/MAYLXYUM52OrqSn6SK6LMy3xFWS2neZp2zwfbO1vpxZpTNySlT7gLSx5cSDf8&#10;WEQ7X1teShSZI8YwnN7TyepkXch5FPZIBMS1RwH/RSLXWMyw1CX+xT9oG/HsCpxoPZx19+Bkaz/4&#10;NXdwfL5zeL53nDPLXfj0H33jMxn3L7z3XOHX034mP/n93xJKDy9CFNc8kb9xKB4cxTCxvX2wvZud&#10;o2MbRbkPhNmJwH0Z5mmJR+SCGJ54An+qzgg3rqEDYkZkNxPTSJp/pUm0zRG0fiqH0wEi7qI0+Ap+&#10;sc292UaAScqChjQMkqUFqDDt7ZPv25slB4wZIBxEAhbdZVi3qdFLbTAxEZ7ypOjtSLXQipbKwzTK&#10;SB+Ftkm0d4tZQsVj3G0jLFVyxgOBUk0zd17tvhWqUeBSYuCUYqblLGQvbyOIHZuFSOS0jxUcifTO&#10;cZyvZu+wNN3Piymvxosg/yJMEySbK41YBhDnlaGxuV04M0q+ZHrd+DGnjVxoEKhRhBfHkJBnk171&#10;ORyEDC7FihBgylcOUa+IaZKlOOBSto2D1Nb3oUXpZhi5wFKCbJqtmUsmzNJCUf1puunfvXNne2c3&#10;r2/vHGg1mj0WlmnvX7pj57DhdkmPRAJjz4S4w2zWBrYT9pvtTUXaXJy0nOjKylpQLI9ODkzzknTF&#10;nTk4Ots7nDs8XTw+n8nuC9u7Bzu76SqQbpsxpv3Jn/qxpz36X2BvuNK/nvYDedvPvcVcYez1aYC5&#10;c3hIG9+UN8ahGE0i7VfOM1ZI/aGGo2Nk79WWKysYo+OMdB+TyI0QIRPaK+wPAa+jjWr7/Sk682Hl&#10;DsEasuYhX+j0bDx2Lw3XPatN9qmTuFobNgo8Nh+2fii/0MNRAy1bcMOMiMy0NSV9eTEHnbIdTh3+&#10;7XTI6n+OuxLYzh3IzjzEk0S4/USvwHQdAZht8NXMDU2FIyNNSRMMqEElv+z2cJ53tbIiF6JRHVOU&#10;SfPhtVnURcH9a/xmPZCEc9zd0SIw2Vjwa+rPo63MHABed9VCfG5qUeh6lf9yf4JpXR1Q8pdS88R+&#10;sjxE9MpQrZTyYIBrR5CwgPwzRn0qWNnAiOpFt95g611vBvclxwoO5oNyjBC2/A2+y7uabaAG28vJ&#10;ZWOlcUmDzCpWWvA4BfOCF5aW9P9I8xKkSnYqqfpmWsBEJYIbuRz8+qDzYk53P6QuC/DszN3vft3p&#10;m370xpe/iOslr/Dr6eHXa/+7rx++gVRoH+wn93i0v3+yf3hxiF0w5suL5OKxo4+dq5kgkb1igDxj&#10;UE4JLJJgnX4q5SAVdR+d73RT8I9yVIyidHkHU3QOxfm9TM/iKMjtEsUwRifrtmMhCNZChjw53QeJ&#10;0SrmZEHTCWZhL1dBo2O17cAoTWSyhXlltxv4wGRnp7bFOIymYfgwa7jACMIZkgSlFK912TZMNolA&#10;J7K23EONanjZemwLr/mhTtqAQt3vmDvGrofCGZWf3hziXJJ7iRxTq+WMFMnpgmgAiW6vlA9/M1uR&#10;+A4Tyij/FPqppXSTN1B/KO1oaSGK9dKZ70gukjBwdd28cavqLW3Iw0PxjwyX5hALdMQt7axNYfjn&#10;zLQSF9P1n33UbeJtliUVZtkqJAHmRvrlz+tv3s+1+EiS08Alo1UCRuvCUa8y3DdPGKDU+eWWL3Yd&#10;GyVUnBuF3M2zApT0QLQpIliYdWs/AzV1+DTjXgnIpbQy3ZqoIQijXJy/832vf+TLXqyNw67ix6eB&#10;X//f//JvZBEjmeTkQpqycigyu5vRJq2VptFxgNEvMHiBnTGyvf3Oqww1w1Z7FchFjswyN0Qafq6R&#10;2qY7w3Fdg1Zr2oSghXk+lGiGXXOYVLQIhZSRs5+dI3g6Pw+IRNnN5KQ1awYr0m+7ZdlhUA8sh8Qo&#10;qbG9TjDd7aMFoRZ09bP4MOq7bB7P7n1kTdlpKVdDdaVlK6YjDFmrvetfIneW6Ue2D7KWw6DYESrx&#10;BpKqQWcrgSwGIrnoBEZi1+TUSFAlLTKZqp7zlN3e8iqFMsmYyr/3CsWr3lUMEZX9ZLLtJIGSlfsJ&#10;KKNt1Q7vDfQibJNWE5xyXDB41A7koLAq4kxdYLBlEMNuapaWQrJSWgR4YIHJSyFcwG7QKAcNGc+t&#10;2t7be+zdj73nsXfv7OzmrQn8chUJy4NOLGEcm0MjJGQDyjS9PNjLfTR9G/zuOQq6ScheYEmhlgg2&#10;uRj5LSWX1zY30o0siJsG+bu37959/NbB1s7C2cyNtWs5m6Pdg/2tnQwz9yWwNiS35vj0j73uu5/G&#10;ZHhhvPQKv57Gc/hv/85/GMdWJj7TN7ClgAVbimDMntg0AwxeHO4dZKIGttZX1h0chJH5Az7IQeqt&#10;Cp7pyTxBlrInSoZldHX53WFgxUBvWO2Zm06URDHQL8qJaTzAzhKM5WEEQ5xm/68L9JB1mt9bm0mk&#10;luU2kxWnAbWK3fhxNC1Q+rZqujo8ZISfZYLAN3StRvEHB9lYDJs5++XMJbvKLMWRpOWCfmHaai/9&#10;GYY76H2Em5Gvs2XcyVlyshhAvbYCE1Ypk5gQJABwqPMSN+RqvWB23GfmQjECcwa2UbWpacBSm+pC&#10;MorirqnIfE6OYm+PUYolgqjEhzwWkCvxG/jmXPI+L9lwm9gQpwihrNqcCYQUNsbVyr4d8Vrku3Cd&#10;ukuwSkQCgx6TZGjl5MoaWc3Ro8L1J9QoZ377zt3HHnvsve95T7ZIUH7LTuagfXeAwgCRGHaZwDYq&#10;xc7OdoJJ8zZur4QztuEufuZsTZTzsGnu3Mr6yo0b12/euL6+tpobFPza39ravnV35/bdwFYUh83V&#10;jaQgSda4m1R79NKWjgBgLhf/2a9/MWUnr+LHp4Rf//FXfslP/sA/j1qbpTWjOW2Do90HszJL7Bo/&#10;YkEovzwj87lbf2HBocTPPTiaIR85RJhCJS+6HBh3JUDKPIy2lnQW88a+dO0UxvTJDFmYS8YrQm2W&#10;dBmGxipDIUX0y/yYdYstTKnFqhk9k3lwjSf9wtbHzj9jFbJTkKhcB1kJw5zsOrLPn+DyUWZXQimY&#10;UwLOEId1HVJVubT/+9FYM4kSAUZbImpZamqMWNkIFDur7irYHQedislVprWfqeFxfdov8m0bzOZ6&#10;gtv5HxYPU4chH81wSuDc5sPMAmY6bVmljvyQr1Gq7nMzGiVIM7lqpRT/ocyTjZYoOYWvwtTsTqEt&#10;1liXMBULXponaf3o509pAnsbct9hzmOjA35t4A7o56c5ZqytMdEimQHOufS4vQ6yXGQkwcIsv4hg&#10;FV6f0cV+T7RpW2B/IiRTClWXA1pr64srq1ncdK8lcUl7tct+jpBLeN9ydhUnv5O4Pvnl/FlZzt9z&#10;yzBQt0dnof3tb/7Wj3rVi6Ze8op//f749ff+0qsSBa4HNwIc2SuQfFhK5tIDy5Ym0TswTNqEhRId&#10;+EpwoJ4eU4Faxo0mAmkZ+lgXHO1o07P0QhlmxZOT7e2dGPEP9g4y0vNjN13TJ5ChurQYT+X65mbW&#10;d6p02cfLJB0YZzNUDhTnERCC3Wx1NT9S68ACq8E9fISWhjkrbQoEbH6CNlV3STK4nckFRGDGUEt7&#10;6DA295to33vaG0NiUvy0sRbgwOuPIWCqy2QqayTNvaAhYEqoWj4Z0fggDRFPZpyYOYuoTMFik3Tq&#10;PSQ5aYIKNnBqFdnkljJYpDUuai5Mbu8wW2qe4QxmmQABYbZZVrxOQ61hjsX12y1VQG+gcsBZyw9s&#10;+ieAIn61KNy1A9WqlQT5BWwrahEMWoutvC1RJLFkUo7aw3yOURPpX58f5ccJMS03IjLlLPn3Qiok&#10;F1eXQ5529/fe9/73v/uxd9+59UT8KbRSI4qkoCl3LLDrtnYrefw727u7O3s5+SQAglFhvRRKRKec&#10;Sw+ytc3r19evbVCilLLZ7NodjZLVwRIMzS0+XmLy9sHMey01QGNUgCViONyJe/EoCfL5bBx3dPp5&#10;L5JY8gq/fh/8+vr/41+ZWm22tJ+BYN9jOrvD4LGTB83iT4zYsB8fBYmkqkI2Fs7Ib1Kv/dAzGey3&#10;18gzeT32kgm+5Z9RQHaTWt/aTgipCBOuR/1QXp6QK3uYpstwpjyERYYBC0CDQi/L/COsS67TRCKO&#10;s/QIpLmNGyB1jy/7TOhfH4kCFe3JIOaWQDKLkC8Eq3S32VPLo84OIY/2epw3DWQWjKKW0Ozi5Eo7&#10;hFY6K1TnM6N5pb57N5UJRwfdvoeWVkcniR/R2E5olAF+Qd9CHkHrHD2ZzdyEABkimJRQ7ljCiL7T&#10;QkI6V8QShZEdDutryI+SvjDFq+OULyW1y12+RWqEMXCsRU0sECRLBnOCM1kElIvtYlB1PJpjIrIG&#10;y5yWGWRyt5ZFaEBtCWM60y/knUSVQRfwC79tlbi46pYSTsYiu74WBpQNjbcTRb7rXe9732N7u9vp&#10;eENWNy7Cw8OknzN40hwnZCpnE7Te3t6OErC0Et9MTsOKNA20G+vxrz68trGeq6af2vE+lfFnaXYI&#10;kJmu5ZJC8ZOPoHiWm2FpJX2fMjaQQahv2t092tlNlf9slo/UVB1E1T37gjd9/++/vD+vr7jCr3/b&#10;7f/P/4NX3bh2PXpH5CZW4ghAZIi670Sy2qjRtD5JlLW7m5qhne2dDL8QgQAM22NkrcU4tJZvqVu2&#10;p5ShTB3xzM4s9iEQKjKzmb17u7v7O9mm6EjH19wMXCTVvIs4jTbTKi+NYpg+l5lLan9iYjg9zVAO&#10;vuWTlFhycDTjVkOTJcPCPgym+UQkbuUtpHxEsMnyXl+o0XBUspRpBsLyRoxKUArdRwY1uY5AT84H&#10;MMOUQGd3N85BfQoA5ZbsRbfJ9r1HB4RXAUQENMAL16YRC77QxWgyUfPxRoTnBPXoIZFVIS8SZc1U&#10;Eud5nKpaSvED2mRMTR4iIi3mFzV2omlpRvFTuAvYUayOtPlQm/tHm5SEkMFoawp5JBErYEzkaUic&#10;j6ZoKNXcVrPyE/O1+SaqkX4LZPsgVRKfy8mxmLXJv6OsQw/9bF4TGh/JLKwzELa4mFKzW48//vgT&#10;70/tRaoX79y+vXX3TrqiMX7ybrxdefVyEj/7SXMfn+tRg5RlVcwTz5jMWW1ubOTUIpMF49JyDrNr&#10;BNCVNGjDIUjGh3W0lVEx6BJd5iFHFAjvInQN3J+fph/byW4y6Qdpuxkv9tneUdLoSQxnlLzyh77v&#10;ecWof9vBr/Dr/+/d+Ztf8UXXr11PJe31a5thFiEP8XmltW+ozGg/pbxBsQytJoI7u1FLY4nKfFlg&#10;wzAmdIYa5lU2kWX6IcBaLNhCXwvcUmA8EypDaVEs2nv74S3uKQizxyM1C9PZ3NxIagnRmpI2fgty&#10;ocKyAWHGq70FsePLPCw2Qnohc4drqcb0+thTEoiAr3mWieu0lRBqBxvyUNSneFwTPoa2GQlhGBAN&#10;AF6qWEglAGp1joJui7ifUI2QhY/p37i/naZCiU3RvBKquS1ImSlwQpkexJSbMu9JaoJixrkNEpqM&#10;bs1QTMDHMBiDQu1NBIBBL10P3lSRRctIu2lzJ8o0y7f4iKIUmEieln8rMOrEQ8wEDO3lqo4nsbKS&#10;CLLjxkEBMDLAZpYjWdrcMd2LEq9bw012NZeX+yN+1f6KkElbEdt15Z4F01bpQhE03dvf3wrl3g54&#10;3XrPY+95/H3vP9jZCwiuLmZHNUuGKKBcrAMMIgx8NScQMoVEiKh6Ppu6tcSYaWGSm5TT5nwi7NOR&#10;bD0RQBAs0WaqC1KalsFG4jZRKvv7xV92lOY7dAiKgTFOxsSSCSO2988OjmdPshpcpDlRguLP+cEX&#10;oq5/pd//3vj1177kFdc3r11PEVoS0cuRsZC4QnXoTXh8FAlMR4NsJKpXdoelT3yyaZnRDG4EF2YP&#10;eywyo9i1A5XYRZ4ZlBEcbpYhGDBCYYqbUcNofZlDvhHmUKyt5qm8bU87mFNYBnnKjLnQPcv3yJ/B&#10;GDL4c3TiS7iK+GT82C6x1aOH7xOv2Skb3GIQClTRso8JY2PjuRY5A471FigqGSi5jb0OUKW9skrU&#10;6HxMGBQHxScZ0X8vF6ezyrIh7kOrv8UHsUIHL8oV9yGsVuMDF0sqVKV84A1458pBrIj+A22klKpa&#10;+Igyba7ThKI17SjnQ+npRRfNS6FRBVNIkVBJfxpH0lcyCfw6aZXObKbBkkF0Npreanb1f/jd6Yka&#10;XmRG0lY8LAgMkUAoUNgCd2GZj4VTmv7LubiPXu5LRlFEiKgQ+Zkl49kOprsZcOPZlBjfX3qWMCTy&#10;Z3Vj9drNazFM5KLCv3LzlT5zElkOs2pSj55mZBvXb4SA4UNRpIsnJUE6Rjbdzc2Fw0yrA/Zqq5pV&#10;FPTPO7/l2z/qq19wHXiu+Nfvxq+//sWvzFNO88xHHi7zSsBGbirMixKfw32KNmynrE+JvWEYcQf7&#10;gauVpdVov/sphUz3ktOkC9nib1KLHSzKOvkrzeM3U6C7uhor/+3bt7I1d+AgC3hWeuawQ6dTB2fp&#10;SBdqv4bTM0Mzj1J5md4E0aOJDdwUo8bRzBeAMLNKOgSbsNlekn90vmiujJo7ICSTmCTjfjwfJ8xA&#10;Pmq1Cc0cIvwrM42GVqE2TCOTebbKkkvaFYugcTYQTLOXeNPj21xZDDrc3rp9Z+tObp275tgvUH0e&#10;l3mbD3Il9eczDjkpKj05Sp+Kswl2B+/TWKYYZUgMpSICTcRGbEhfh5YTwDftD6RByruoFZZ9B5yL&#10;dmowGYp5wM21QXT4nHzLXhNmL9tNCMOC37CI5e02j457mHhRkzBHXV1a2thcz4KXXYRohiNs5cYE&#10;y4iQAXzbv8Gl8tN2tEwlpjtKJdt7lp0b90O+3vPOd4eFHe0drMZ6sbIRrpdbRXVG5DC7u+L1opZ2&#10;Ps4MemRsrudR3r195/3ve+/+zr4NkNoFJLnJpes3rj/y6KMbG5u5zGBWbjKVXFj6Ir4lm2nDMbdY&#10;DheLe4Myq9yp5G529k/24so+ze4AKewKz3PZiNixcHQxe5iHtbx87WUv+5CPefkn/82/8jxGl1f8&#10;i5v///qbf+PHvue73/Sa1/7gt3/7yvJaBNGXPPrSRx95JOQrzIucFknutkmncSfV0kRDVjNnRba2&#10;mZgguaHZebTlxIBJLU4UoNFWm8dLClDRTebFl3+2m8Bzfz+kKgsnTld3vtDUrlRmhywCCa0XtSKh&#10;OQ9C13IYnN6ZUBTzzS8hLunzovdgmB2BR9Zi+7Wj4JKqkwOxqosKtgm01ASvgDFibQAQJzqIGa/x&#10;m7ajUPwmX9kKo2QJThI7J4dBjGzAxea9+6lTSTiDyz4zpzsnyabIgEQN065hXQwo5mHNyWKziDPT&#10;aLUtKRqfosLZSc3fVJ3SF8a5VFIfNY15ad7jDpThx4mC8UNYstnMBe0Sm0WhhfQ4wuhhLVbhDvMG&#10;idJ+2QKIH8ZwQt5W1VBGyfOozIYbo40tFDnJQmo3U5tr17ISYyJh2lImXiv1bo8NTHb8gv3V2VfY&#10;HYZ8W55vEggJCa3Pp1CCvGfS2RdIY1Eu8iGUQy0u4wfm1Oc1U0RvS/+ywDF4KhDHge/WISAsT17j&#10;IYbsVnTpg+s1ayV2CAbYGX/UgeSbBfyKyb1cv7Z2/fr+299585M/4fmCsAedf/1Xf/kvG60QRmUQ&#10;ZZGMv+qRRx95ySMPry8vprHX7u4WNWjJasf7RLImtnv6H7NzvCNXfyaLaN4beTczNDLqNv7mdCK0&#10;ds62neE10S0yfDhOhvv8bKAm4zKWgq27aTBwHHTJHqYZOmFkmXbs8pz/W42tQRyrmH0mnDM5hcxJ&#10;WjIwh63VQQCjXYSFlpgX3BabYZ1B3aAjgssZgkssXTnvNmj25FXbJEeZNsjMMEH6xObmVGoqvAg2&#10;ZuRgTxn4Y2+h6O4B7fwo7qPAaD5rN3uXBNJiHD89dg642aQNWk0bcBe4KO5BdXpoQyClzdFyVbld&#10;+Q2V2wTIc0nFRfbJT4YbjrqqMlQjOw1yuRtM2nVswwmmdrMusOl1YthjCq/aaJANL9Js+pAu/qBe&#10;2E0kf8DMgqReLaieO9mehOQFJHS0DlIllKahhZEHhO2hN4UBZ14Hs7Ls4YBfXkx7yoBOBIAIEKIt&#10;3mf7GgGlrjF6W0Lj50xpHxylh9IT73/i1vufiJ4VqLHHSN6fiBBjF943g2XNzDB6Nmyz6xmwmuHB&#10;DeQHFMna9zUVnCJgFNnE/inJt+JSIK2giXmYwZK050Fyl2z3mcUjH5lKkr2D0/3049RHHK2S4Hoh&#10;yd3sv5TewZsveeTGy166eP16thRP17rMjU/58i//AAPZg86/3vTa1xLO0PVhPrJoGHoCgIcfurG5&#10;GfX0NPXZWSLzpO1P4wY1Rh/xdCrVHxDrZZKLIgpPzHkWe3vV26IP3GlDCBhElCw7QIAOmUXZsGg3&#10;7Svy9Lspo24s2wbCinQqKRMx6Lusu2dEqoj5AdNfTwbqFLsN0RZqoISlyBZFkju3Bk+bGtGCHVQh&#10;Gch3EBNrdFpYY/dR5poxGrhScgMGGbldZgOBoQp21kHlvxnVUf9yIFo4sn1vbgKpwGZBkYkUnNwE&#10;0U+dMoOsHzrPZGCCimu/GcfxT7OboJ0/MTiEcI0EK2EmHHMpTzAglZcdHhNfZ1Liy7duPXeYFUWr&#10;Ck+HKDqpBGL8hOmwMK+TZOkoGGpUq1hGvxE8dvpgSEVqhnODNROPliXglbAoCjeJD3lw2QbaYh2P&#10;eMSu9h1B8ztLP4i4S+zRyM6bVAxFj2RhZN8DWpUoRQE6MDfub7KNW0/ceuLu3bt5h3qonQ55ffqM&#10;M55z77IP6fbW7e2d22k+Fln++HD39CTKRuyy2X74JOQrdxRnqyjNYkZLFVaMoGTGa8ZuFplIcTOJ&#10;V5eX0/o6f8Iq2YcyPR4furF+43qGYPQOLIIXZ4/98q+87JM+6QMJYQ80fv2tL/9SpCg7QIVmZ8nc&#10;uLa+eS155+W4VNk+iMaE+xkbVG1kVx5xKmgCfu3Ha5MhbUu5fCXIspSM8dUvdprA0oyQ3J2ZTfIH&#10;5iTlEBla0Rzit+iKP1Xx+VJxj+nqfK64bPjCJj1OAFxOrP8qUHllVsnMhhwZ0kSVtck52yzkBDM5&#10;E6tEz4oO1D2+nMYIQbyFUh6Kk8Q605dtdnEPrsQLxV5DtVGDLRDASHN00hcrwYILzHDRwmIiV62X&#10;1KTGiHaM0ivTnU0LeqkjKuaVjSOZ9xwGwX048Mnneve4n/KuEdvU+lVx245c+W+OGNIcDMjpcVZG&#10;7pyEKY4cYDLcewLOUkNnL7GFCm0CQeyZtHMsDUfxL7jJCiSMUjE5axVuNTLoD35lEwaWR6FChgcH&#10;tnO6FjZaC6Wro2Wmpih4Arj99fvH3wv2hyGn+2DAN70lcsT4h/HUIiEE4XISSXcHudIQMUePqTkP&#10;LSNyZ3s778wnWslEVjIfl4K0ZBaz5sYadniYdin0qkvuJyiItbhZkpZMIZPkf9It6LV7NWDwWYiW&#10;FgUkGDwTxSOunlxjloprm+k9lvQJfTIpSuNmPvbLv/yhn/TJHzAIe6Dx63v+8T/KlEi4Yf+kkK/l&#10;yAXraXu5TNlglqzs3pgQMuNPLdZMG6t3+tXZwz4POqs6NoKQdHQH6v9Ke6r1tEGggKVi1uY2mkjj&#10;qAgOWqFjUCLRaE8KZrRkp6A2avAUWJyyBDICZKatmlptWQhMmV8Z6PAAGkvdU7+NfTIbcYo1Bx/Q&#10;00Lg9tXKQrBEN3z2je64gTPIczNqs6jG9u2eS91YOSjtdKL+zlxEnsltzIklckw2zDqqTDxmMmXS&#10;OLMMnvS21Z+q1FaOV18bN4MPR5kabi27+yWC0wus/WoQn6ErWT5N8gL9LyYHAY6ei8HyABuereXl&#10;nB4bXrCpZTLC+jd1uoKS0NGeipTTPxYjWj/AbYWy5uOCZRH1MM/S2cYSdrSqbD3F5kvCMyX9Ofuy&#10;MHS/aKaj0Ruel1wrfNmnQ5LXZcbskL2CWM/cKIqG+SkYzRqpHYfxghiqOJixl16/4ZZHuREPP/zI&#10;zRsPJTzYTd/Mu9vkW2yFpOCWYlWqPlJspn8mWfJsqJ4EOv5+C+upiIhlZ3eP/5nDYfFDnWXFFbwK&#10;ZPks/CCLieTjZIlAa284mqDk1KyU566VVb/3V9/2sk/8ALGwBxq/vvMf/qMQYbtuRhuyZDCVYRi2&#10;FvKAYymMo8ZeTky/KBukumiMdSF+IS+F4egLXA9+JbrLAs3YM7hzOXLXNNVwJyS9JTKlG21igMgy&#10;m5ZhNAsDp9hsQpI2tUzwM/qn1MsqvKJVPtZ5S7+68pdaE3IZ9EeI03WYUZHbWFrVhnlX273DDuyB&#10;NxrRMwQ1s5syz7yjP2BCZo0IFwl1s7/SURBBUsierM3i0YGK3qwnOZPIxZln+QkNso/ihKhvQPjK&#10;Br7gkfoRd7P68AiwhO/mJSrENwpm8x32kzsCc6k+2LimmBT/FV1okihF+6MuPVdEFB3aUZSUVWKX&#10;6rZmeYKEYScnOTIqZLKlvqhBZRluzQO9fAxgdsUJHFKwwyZlsdPbXlDrcOrmcxiCuXxQItWk9mz2&#10;QwG2oJ8Lyy2mhb3J2tJh9wTQxuBmwBEZM//DYwm07c7j/nSQVkwtrG1pw417ufyaGDbsqDmZs7Ms&#10;Ujdu3HzkkUcTyeVuU3m2Ez8qZhp7w4UuLVDflBFyfh4Z0F5PNBRzi+SWdNGIIOOCPEsYZoZiPED4&#10;cmma5kqZrnOzbHlk2+woEblHpoMSdeb0aSLg461Iii+E4bkw9yF/8Aq/nnsO+vpv/uboudnEJTOB&#10;xB07+DCCM9DYk2M3Le0PaDLBQklnlCxAGbp52KlkDrvP7KL4OmUZ0Z6IK2M4iIEZZGuXqEG7nLdM&#10;zfEXKINYayNTMKt5NyuGM9O6Vb1i+egZOmGXWw01XmnUyvBp99QWutHhCvyK0s2m9mjzNPAky0UY&#10;kjdh2uItbccF4o2wVOuBnfRQ3hpEObGJQuFZijM9sMEdNndiqyzmF+fqIembnM6omSp0mshvpZ7O&#10;XzdMQ+/Sf4FNvbXl3a+IOy58twd/C7mBRnpn2CYytqb5h27cfDRzlYwwcEVrVD3oTBnYGZwMCmzC&#10;MbM8p5u5RAvCCvZ+gafs9qqJNx1N3SmIpUWbW+RuBPucVDIGFzNRBFLcRMEOSIMxNWGaJVqq+S19&#10;BeltnYR4x23Nb3J9yJLMbZIMumjLm7nx8M/E9dwE2vwUupHC3AQULmiHIivnD/JPe4iRTmWAkLRh&#10;yclVrMeKunkjsn7ekDTF1laa8ewHIGkbS9JgObc6d+PoOJFlHD672FvTHzh6BVX07HRJfw33PDFO&#10;N+HNiVNrQSHHjHQPPiz9swiVWiRZf5b8CJJjJIL6tukmOUyq9n3/y9te8vGf+NzP4JkHmn+9+bu+&#10;M0mdyF4pzE7wmDGaEYVi4aaAiZfC7DPzKGOk9DZPNE1O6LeFvTus3urGwoHlijZZtZkBhujS8MFT&#10;cBkYdyHfYpUycZ7PKeVhEMtNslqGV+CoAkT07OeLqW5cB3yYmbfoTp/X4C16H2wCUYMp/RhmTAsC&#10;k4pio/c8sosMxSQYEIVlkwV3MDtNoxA8ZJrGiYRXHd9tVQoaE8iwX2ycQCnpW8+wL3Z0h9thgDBO&#10;rCqvnUoCWTdGBSPneAPGSn7cw+R42TKOzFyAN1Mub3r45iMveclL43gyxHPTNhgRWhhri7m2IRcq&#10;0uUuEUJBq6Go7h8ZxyawX5WLB0aJIJQNxRqm0y3xsMiAZZQwtsOXi4UfRt9bK7ZNl2rysqsNfxmD&#10;Q24FALtkqyGKUZQnqC02QGUNs6m3njLuaRWHyvThcgxBzck1tXXBoDjdHkFUQa6sBjBwvWYhQc4P&#10;RO3ls9KNIncp5ChDir1ltrfy/2xFimS7l/1Jc0TcO4FQFDUhJ1F5usXlj31+mlVRMSD7mzNvYQPX&#10;SADu9uMkx0Mqey3GCF1GLHiAQD/6cR8ICvbg4tfXfc2/n2e8nhKLyF6rS2u228xsyB5oUVAzmgIA&#10;eWgZxKkioz2cTwbmvGjfGLtAWYbG8KUpCvo3IgxrONXMDHp0WqMZ2Udl6dG5PKteZ7e8m1U6n+y2&#10;XJTmEtBoz7B9DMzLGj8TBWnLo5qGC8mwsXjETozCA6dZTqfCldcx8Nojv0sqArXgKD6NGmijNhUq&#10;sdBfdjTXtWrdOOfVDl+1oWfEB7wC5Bno7T3jDkXMSVT6Kecg26qdbQTVkMH8zwDb9KsuBRaD2aT6&#10;cJsShFF1EOjJrx5OpPToS1IGmpPq5m/CAvBhAgZFT/yro4S1xXLrQiKWt3yNQgXTbZBt0wPQ5OGe&#10;tU1HLso2XnGoAogyXtiHhQ10BQkFsyy7ECxCshEUvWv14fHc7Q2iObeJDgA3s54G+ZEaaPRGrJg7&#10;RjoWd9vIYSdP1KdAeEdWl7AWPJAyN3kCr13MuS1YjsVPc9NDsrJQ5TRT47ixkSUwakaIcHoV7tFI&#10;BFNibEDJrEqnbE7LgHULZRr5b6yHZ1Jx2yID1bEcPz/x+iy3AJT5GhDsteVx2S69xuM+E0bVox/3&#10;gVDxH1z8+vk3vD6tMfMnCJRhvgQ1prLiJPar48OEDwkLY6peu2wfwYNMsjJ6cHyqkWASwljFAYgV&#10;s0gG5rPyTwI4xndg0D6l7vYIkSrFcL8J58JweJPAYj4LE8ZoRBoYLsUOaAFZfzlFuGDwi4592kEJ&#10;R5ruNEOFxahf49sSOKkU1K+ZBSCGxb5aPLFqa7whgW1l2g90/tVbioLjtor4QG23bnEl2JGQK9FN&#10;BKbQMQS+8jouteUnU6xLcaJHI0yXAtjDrPhlWSC/VXEhVWgTiHxOTjuLxUtf+tJHHnk4MCXzo/JT&#10;sca2HuZVBFi5Cg9B15Y3s27MXENOywh6aq7Ma2GzZlNHGaTFWHnEVDOgrOmLaMPuXGoAKeBPlQIB&#10;GpqpSAcns0tObSrmoBX+TURyCFYJouwFKqhXV0L30OazXQvwxBoBCbIwO+dqqQfRc62CKoIWVFFG&#10;4FooGw5pNhUKzOc1qFkXUSHn4pPD43ZOO4rEjQlDYzPT6UKMW9iy3TTxA46hlTW3JY0maAmX2wCT&#10;jVQwzbkVr4FsO/xPUfBw8sXMg40XjWGwdjn9+RO/9tZHP/4PPdch5IOLX7/yoz8YGSPVQek+R/19&#10;pra9n1NIkWESNSs0Jv5RtGvbimaCZxbk8dF1OY09aWdus+CVpQxmNoUnZ17TFgXKGPfNXDVM0E4t&#10;P7KDDfGHgkjN56MkxxQkw3UY3A2qBvuh36lzGvklgxpUFGNaf9wIT4BozCn0tGZZGqQcjoid6Jgk&#10;l0QDaZkdDnklsDVypCMpN71VQQp9hgux5AYfnLq0wU0QINEQ+hJ9+Jx0xNeSQTDLRi+jG5q+CXJa&#10;rbt2Oac0sGEagHcZZVr9jqVjObVWmw8/+vDm9c18phsE85XTak8FNmSUZrFLsIG264D1USZVoWzQ&#10;vi4AnEx/DpVIglTzZ1CNkud0C2FKp0cNhC6fTG9TOpyupeRLpEaMH6Y7FLFUEo0eX4OYlJrS+Rrm&#10;CxK775lvdO/IkE59+gp+hP9oC+yQx5nnFFlfzKoQ2Oo9Yw3JS6cCd8ixt56bOdYnLjHvVlpkOxDL&#10;uQJfCRvT6KkV7zn50K4M1OVEejx4dmJH/stowL0K2OXFpCB0vJlA7/PggumkQWYWszYvYYh1/5UO&#10;YkYry1GNFPl69BM+5Qq/nqs78LY3/5B2crZIQG6hDOgwQkK+iT1Bvi6TJqcY8Ts1yRmOWfrIAtFZ&#10;mEQSDVHb6HQ0+HQPVhoYYrRCBnIhY2qz+zFpRbtswnsMKgiD1A5AM4NBu3QxsDu3bTk2dG44BYVv&#10;5IDqGlK3B1DQ4+oL57cmDPwpk4Nx5R/6CmqZZHLhYM0Hw1HMWBhMTtXlNZI6aeSNJE6bbjfViGQm&#10;o4Oa9fduCpdXOB1RqGA6hhzKVIUvR7/optjli0SRkkDhDFAkYlMnpjdg7A+r2Ql7I8X0ybTkdaT8&#10;KU06yDvoKrS5mZ9ba8WpKN1MJdjUXDKXmo0Qs5jHkE1Fd9O+9nXIrpeL2TaYAwW/0Hf0oOjtDNOG&#10;srV/jk1ylOPdJgkCKPHTLdF1o/ZcPWQqkppnbJMLDWRY5VGz8iXHkkDSzfQ0Edt2xBGAzJQ8wWzA&#10;OtWp1sOG4Tgq+cikDYYSqnQmAiK9QY/SmvUsKY/cH3xkVEAckpQkPE9WMRBGaww2cIHRszufGxjh&#10;CEnHtkiz+vk4lVyI0XdHYO+bjlr3MaDvOZlJk9Yg1iDzrrjmnWfm7/zqWx/+hOeWgj24/Otf/9Ab&#10;KPhiUFDF0RLWPEL2QAttzhQj7MPR04IPzY3I1moOODZl5ILaaGGQnJd2IOybyQjRD6AjE99AQwGT&#10;PaxRQ9RQth84gJDQLjH+vptW0LgBHmGsI7dgvGqkIuluDtE6QmxCvCxTwgCRTBbzEkG6m1lUZGOc&#10;I8gyRdNTJWu4BTiFqxFjjKCycWjFMg5KH/tEiGlnSFA26Vv8VpYJWNvAAi0oRGNyIcEIbFZBd/l4&#10;pVjYlUtyXvJG4MY1APB6kuam4G2WNTHaZjhY8Mtyv9za3IFgRo6ysZ403GZqnXMhtF/N47ClN6l/&#10;sv+Ch4EyN4Pmk7EpkJJNBSbVjxJCgNj9wwU4e+UIXmQaK3xZtJqrpg0zYIkTvtKdIfgUtAvLvcvC&#10;cim2r+Icuoqw40GQOX0jAogZShkliImIDbSsVYBjH/WchzWS+S02upxpQkhbZbAcCfbKiawHZ1kD&#10;qd1fWEjsmjxjU43H7E2aYUmfolHAQJDO3iVt+1EptJsruRecAwuezVI00FmzmjHxcLuxHUuqursD&#10;3sDt5nm62vIUaUp9MfPwJ/1vnisC4uc+oPj1j/7WXxUq4ErBrGTSWHmQb/JodGKPti7S924M6P4K&#10;Lo+SKvqUY8/OZFAdja8xnTNjONSDiGcbc2B+5R4drS4EVTJXmKhsWmEaD7I12vwSRIyQigV2SLpD&#10;yKkIZsmb9dIlUSM49F2dqNV67afQiMS9g8o8FOGJQamXxB8kWZu8FK1vdq0l08r4a+v2SQ9T8teD&#10;Yag8Gv75W2ldvsl78cFDVDLTL1v6wFJyEjSVhrq6C4f4Z642njX2AckXfLO2E3tBAHrIW9GGEr2x&#10;nVnufVv0kCIIoCymD+B6uixEgM5jCzNjFx+8ACRTDVVHt/3mEyjYotg5lTQUlutUtWJcuUlPCXw5&#10;v0LbsulZzs0WhDBhvP/yyerYOHA5iPjVjhqlHgjs2kQUDOSfOi4kew2w8ovQxrR1s5ug/nXRxLVx&#10;ONgMwxkgnhs/1TwBsWYUNaFsaFrUdN90bMmB+JjB6CV3iAyXY9oiM1QW40NOhs+kfoOqeCWtfGqa&#10;rqYXWKKQ3KQIKXX2sNapjcT56C6iFAopcParLUmM08c64dNr7/+MnIf/0B++wq/7fwd++p+/lqpV&#10;WhLmGQd0YooJ7Rq1FIqvzEj+tjWSeoUWHehzTISU4pDf0Vuzn0qjrHh7u+Fd+WGtRspBvFYHEzsw&#10;hI1lvWdsk9GnBcLEyxhMpBpbLGnc2BUdpqMMYyYNCsUiPKp+HJiK7PyqLWiMPqVvfhRNCvVhNBPW&#10;5dHZNeZf3RC808GoRiN4UdVMesDGWBTVJaCIqyBqD/51egRSQ47QU7dFPp74tftd2po1/qDEKSzL&#10;Mh+Tm9jTRw+PKtK5lGFWMMU1BDAgwDbOJgisG6ojgcA5y0YFmFx73hReduPGjYSZoQxhHZRqszp0&#10;j175Tq3BAlOeUcoG88yo1uTmtpqCXGCt+Og6Rscyv8GrmocwQTx6FBEujr0NSusgaA2BJ/LlUjFW&#10;jJFM8Pmi0AFj6cIUD1eS38vLQBurEWWXuneoXEsBfM6r5BjKaPCe71guTI90Oeqy5FGHH6W5lIOU&#10;54Z56ZdmsxWi1aTY2SMmb9ZPkzoNlqLcG3rlHuxG9MBgFgmfv6uZXOS253HmuWfcWCfe52mY3zJ+&#10;9UuVuPrwGVL8h1eeP/Ipn37/Z++TPvEB5V8/9brX0C8PerQfK32gxUYAEKEAVIQDdpZupzoSN3oU&#10;7OjQbUfZfxsWUN4VWw3WGt6lkBALa0IcGDi6/0WGUeSa9MWnKpaCxcX8p3TOzxa82PICQuFg4L+N&#10;3fKVuas3gE3GBAoThb4X5s9IrgtHU4NJSewFxkX8riZ7GWVX3VIAZSqEYTBrgIVFJ3akyUf68Sz+&#10;KtEcDW7Vpbjg2576znZYklVLZPekLvK74KBHbOjtyZlqmH7gpBUs3PiCOQhsq5VVMYPxdJLAztx5&#10;k89R38vnZFJev5EW39czkS2q3w0zbQxjbtPEHZsAwCryDIILKQrLk8sL6H87N5c1CjPyAb2x1BAL&#10;a6wWPKKK1ZKe3M5gc0hTuF4u1rs2MjLmjMFvy4a4DohJv/SM9Hqgvnx06swK5WZxh2TmwyFGQ3ff&#10;2d0OT0STQgegMrILYs1iwAQsFdIloUZimFQ+0z/AI7WXDl3GFdWhqUOYdx9SSkpm3QF5Ka+MR4xS&#10;k4j36chKctMhqdCVW1I2zaJlK30T1nbLfVKKZHR5HIT/Er9wVjz6hz/jCr/u/x14y3d8U+K+DGlc&#10;8IcHaASYkpkXiSSgG2wUpjClu9190VBSMZfTgIY66FRxhJWw6xBbjIZnxWdznHVvF89N8CvFQARi&#10;GqPARtuxBrxYfpnB1cSmL4vmmkAc+JXLDkrgBrADCoDTM2pPLOVnYhj104pzhVpfaRIblIM35ie+&#10;yiSWwodtptIaDN2X8E05mQR5plzXVRtmtMiHlLvqtQBXUoEjKt/l52yDyC6teKBM+ImItbBNCou5&#10;tFaDi19GauiMidRiD6YLIHaTfOEBx1xV+4MRW1GCCgeu1Zi45eWZXUvpFxLRPfM3y4maYwov00E/&#10;e+4GoQCT3EVb02SG7mWHgrDlPFjseQuoSzGth+pQhSqADQpGC2wWLM0KeE1CRnJjE9/iGQTC6P3P&#10;5WK7yR/6CMmQuQjutmnK/uQyA9MwtIGVCV2Ue567a1aPDx/MNgh2xER3cJ3iKVqImZfAc0k24mhL&#10;pNZ9z/MBwp/Znw4RGCqRZv6fG8ir2KAIApubnHg8zu1EtnrEdiLX5r6RucK7C1Vua3I4moOvzzt/&#10;Kji45tXP7O6b1Q1NZAw3HSMQ4nvrF37m0U/9o/d/Ak+f+IDyrze/9p909CBXUYOI/mDxFnNZ/xCb&#10;YGnz80/6tc/OZT1DEiUSjNE88SdFcoGRhJ6HhylmDLqdZPYkVGSjCjr/ZppRagMctDqJznnOFIuW&#10;gRqlNgM+U0o1FUweiAxUmU0MOykMYDSyE5bBIYRL4gVq+TmKMP7S/FtX9ipNcjFRTYhrdhxYxstQ&#10;O4OIJftvmIO44hqbAZwChWtJ861lIyWCova6whNkI/b8lZcJovU+mGXAfV4Cp0bevFQ+P7Nu4CzH&#10;z9UAJC0nsjE0/nWa1rJ9WR1d5RgCohtoE0wT9+Xj2BaohZALmZnZACx1zbtZYtjQZGk+XqskDXOX&#10;I0ampDxt2YJWuYuYgS9oYMs+bHSqAZvIKzcLqMyTTuGt69SGBdwH+duB1s06dapaLlNAYuYbbir8&#10;lI4VzaTChFuuBvzvkr34tIv45kmAb3cNwqxnTN+Uj30qQCYfKoYPpYm0tZgNOaKmKu/gkdKtyASv&#10;gsTULTLPBHqLMsAj4M5kvVnMZqOxTdBWg3HlY9JCb3sMqX4lVVOew5hS14lLrLld/gOjJ8+ku7V5&#10;oJ47T//i/EM+/Y9d4df9vAP/9Ve9Ei3KJAvtUIhv8hxQZtlgIY6iFAevpZbCSm5S6FlpmU44Kym2&#10;ybKe+thM2hDyiEGpK1pKlQVYZukuQ5h2C8yQ4B2aPepmikJijCUfaaCCeceIjwkOvqlXFURKzzJG&#10;YDdCRf7pyY72D/UZ5FMmcxdAVDFE/NNtr93dH5LUK5RUQtZNwLs7TRj4NKGyYtuyHeCQ5CwOcmK3&#10;WNGpyswbpux6z1tBDUxk7aeNWhlbAxxZIV+Vyfm/LTgkX/JH9u+gNBiyhShu6CkXa8LVe6LrYcwY&#10;8LGODDRxirGjzmRTMZhNOFfiwATy4S+5hQm6LfCmsbX1f6bkKIHkM2L4i0KgqAdQ4yQQvXq2ubRp&#10;cbPUGVcBp+q64Zn5KbgcGhIy4QsaWmE0UzR8dwXxhzJlxhnnbpUR9hDai8u7eJJ5S/7p/hzsdUa2&#10;EcFwSl77QKKSFVxzNJy0GOhTKkKsS5zrA0IcbDHZWFCIxSGtHB7KFkdIgC5AH/wKt8yxSU5TWOrq&#10;kPveVa+FqNQw1SdInQReR1zE9FPPAE9kQgbGPIXAB3zW01Eg/bDP+JP3c/b+m5/1IPKvN33TPzTS&#10;I82Sx9xGmkiZWpN1pFL26wQheGIxrTyJmh7qkfAhiaPr8R5hzs+Lyeto1Afy3Ddwbp6dtI+O9/J/&#10;EpBtpUDZY8YDcGWSPp8OXEQHoZEeWOMuOGP9ylAOlCZaYalM9EqLO1iAYZQzon0tLtX6kWpkalWS&#10;yHgqPxjLsmg3BJT2Q5UMomzTDUbbJfkJ5duRkiN2qfxt2eZBFKS7d7fSJjSMJuhsUhWSgmOhClbL&#10;IyUdPQcRWSVqHLBRJOIdIDDs8+2nzY60A4KFiUvoa6aCOZmSQ1OT2kCSuExdjg3O0jnSDcNJ/NMH&#10;Fa9pLirBfWLHQJj92jIVaYYqOyYMYjaG3sZY79pAZw4/ymtWBTJ5Adrq3qdhIUY2As283+wkKdK8&#10;oJ1HcsLc8sKXCkAfUKsCcwEuKBXGBiOrAlCrWl7qbaDNd0QMdIoMjwoG8YbQFFxHRXpp0MKXkweY&#10;BBpz0qiVNcS6nJGQYVFol+g8hWGeTpR6mBRBtyzAkSG3hU+aKZbYy6CRL7MBAu5esrrZAR6P73Li&#10;gJDa3Nu8xjyFleiXK5YaHIn88/MP/6Ofe4Vf9/MO/PA3f2Pyh9SCpc1u1pzsjJ0Vj/bwLKW0odAC&#10;yq4w7WpMPNAIC6kmwVMa5qTaNbUXtmxWGs0HZGssdOvamtMvMCU+g8wQm0QsGy2nWeFrY8gAqyuD&#10;QU89Nu3ezawxhPKKiBQBsEyZjEw9hslAtUG9PSFU/xmUfil8dKt7QwBne8nQiC17LUMv07OKnxL2&#10;pcsWyNKFitydiSCBYhEFYmk7dWSiInpvojQ1Ix37oJXt6it9DcgZflR5EgCmtw0IM/muCia8cv/5&#10;e/RZ5HSH78D8X94gDCJJMy3VvyLJdEM3pxtGWWpCs204Tip2MFJpVn0jdRd1khNn65ARxrqjm5k0&#10;gcQgG00HykpvQvYYkYT2hhHqA2kZLbZYpay1YX9GDBWN2W2TnZxMDjba4mlKTG1t7QEgvDw5PcMW&#10;rYvwfVLePWCAOq1qApaSTv8jjDW2xetBl8q02CaSrU6I4oC1WlkA3OVlBn7ZbXPq6WZaw4IItqdi&#10;g86drECpLnI/9C4uVgUAzdK3aqh5l4zQvhuZAsvzabmCoKGxEWpW/a5PmHdVrdCgMjNzhV/3E7y+&#10;7s9+AUIytEtNOiOAyltK6l1aHXYSoIyiGpHysEehtRM0hMw4R4uRwYBtN40t6oCkNkYTuUZOi3sb&#10;y9kutR1GkMNovlKe0kjJQdCurTgA2C01ALa6iqarc4OZ4AudUOKO9ZXotHpqp6lSXjagqlSAyTJq&#10;Iy8XSrMT1lBKAwMRFKzUydV3TMOaLEC7m2GbHRuMg8G5eHf/ausnL2okTxV9RkTb8Kj6tDswKq8M&#10;/IJIDYdBb4K2CRhD9R8mPuTH8mDSneFfYpz2BP1Hbu2RTRLZhQRzP1NYP23ekQujgWq0SWgUsJmD&#10;K/6Rq621CnO+X9hebWZNlaetF0um4NDHsXrMVk2YILUuhMWUNOacgeVRFKScP2jMkCDNpnCvK7Kq&#10;IlkSYHVRA1IoKE1pyEUklR0QAggSoVnDQdWH0mUz4w02URjsiaYokSoC8CyJ9bDjEHbtdX30PH3u&#10;M5kR0AczWZQvH6epazo45Si0Empq22FCRjUWinCuZG/AL0PdWmbMsYLmeFWEYYQPuqcN3UDl4MP/&#10;6L97Pyfwv/lZD1z8+ObX/LMMUpbN1cSBbO7IE8+iqHLsOkat9YgAsOGLYhXYXXYr63Sl68JaK7PZ&#10;odqiR8+VjFOtnPT/bJ6orejzkgyX9kJhRWy2DbBwHOHnzF5qaQZLF5SM71oaL5fuyiVEkCELTDYW&#10;5ZZyV25plOYCX1KvolZVbcQEmQOkWanVJaHQNbMlMVxRAw9XUSYzm+S6S05TDTbpyeUkWI5HnKQE&#10;jlFbRxXP5RR2tmAvScuXGfC+WRXIk+Lm0TNKJak6HRPNTBYFoo3RmEKR1WZaoi2bZH4gYsk9vEgd&#10;sBDopHfdBIRO2bgBuJD48kMe03wxrbN5gBiAg06UVhCHoW11EQGsTLG1yMp7yKdz+8k3UzhF6CoE&#10;5Ix11SRJN5uayTznfNNR4Qa41IcauXXfNFYCQ3CltAJKixiHeUt/f4Qpt0cjFs4dj6Qo9uRDUT/d&#10;McbdgavmQ5oyjLNnW/ClNn9YUvDr6Cgs2e5ywyLTx88hOB/ORrEfAoXHh3VCyqn5psPcBUaITAHV&#10;KPGkmiPHVSpMKglLTXPEelWkW1PtWalYzv7DP/MKv+4fgL/52/4pT9EF32Yn9KOR6lOV7SI5Wirb&#10;MJUiIaX0e9xBUcBWmnKUQZXFjtpxmkiuit4aYP3uNu2Dpwkk0juIg85M5FVCKwZQJunGOhvYJN+X&#10;wWYN+DGRrJO3g8x8Jospmwl2ARQ0G5AokMmCjH24jrFgcn1MxpiM4lyj/Wt0LtS3vj0Dlo+1L7PM&#10;U+8IVd/4B4z88iPwq3bOssjaPix1RtkF0SbQxOZpsKRyX3O/mSxBJ/+nMZCRp3SFUy5nc96W+eov&#10;40aNSipgzbCFg0FkWDpyQ3NzLTEOH0zzP3x6mLZcFdplFHBR427pdKPmGoeddHbwye6ZbMSLfYB0&#10;BAOD+RpuwvpgGtUpDQ/LZyTazpNv79m8NwhhSK9elTOHTlXip2onoEnnXjMCQDCyBE9IB4J3hpCQ&#10;hGIGDTyRxwavz21HmVQLK9hSCMVYPQ/7un5jM35hO1GO6219maqlwpZyfF4MHgWA2YhTvcA99jLI&#10;Lxfsxt18OZ6BYD39DuBWgHCuomfPhDGOKyhqCazcLLhtVVj5bYv4EZ/1ufdv+v7uT3rw+Ne3/dPG&#10;L1M3BvQeVtv2Mqd2RBRJAgpS08W5jAdRgtEgRen/xxw3BnPJ7TYzbazi0suKaqKpfaFaC0gtcOQy&#10;GqY03eM8wWWUo6UX7I0bKYm5llHjLGszAs6aQcx2jrA2iAZMZgSx5i6N3Z7c7lBwdVAyEbgM80KK&#10;bKNW3Oz+MIlm5NFKC4e9mU0Tle07VSWowCQYNiTpF4krZN10aGBT++r3Lr81hFgDAByMbcSIoQ2V&#10;iK4lVZ0vykAiM/zXQ+a/esDyp/unNBICRCASaoZAI2EjSo2rkTnHbJuWXn0lfthFmdE84Na7G+HI&#10;VsdT5MKA7waMXc80wlVGTETvWiS1NOgHB9wkxZflUdLEMf2gaa5LpjgHySu6OwzEkAfAi0PC6Ps4&#10;cgI9BRVMY0gq9PGL4jWtyOZYDf8ieAfP2GbJ9t+qa8R3w7/aK6pjV+5aOmW/MBfUML2yVcY+fBKD&#10;G9VtDF1HJ4EgvydJZDyLe8bl1SbW/rc0OYcogLU6JMfLB2VVdjyQUZUlpo/L7Ef88c+7wq/7dgd+&#10;5Fv/iTuH0kYGLZokWgKNGv3cmM+cUbt/ytM7RFvG3BCff9UP2pkDM0Hu9q3to1UFbbQ0CVwNrc3t&#10;3/la31hN2+qI/tReCF3tPpCZG+Z14+aNhCT5DPxHjsFqsq165HzYupkhmEOBmdmV1t1iBJkhDAs/&#10;wBXluvwStGkIWaajlUgvUjUYPUoMP0mH7y1oWUhZgmZQaNZQ7bwl2ianGvjkY4zRLttaNcdWpU8g&#10;UE2mUyNJExKH1c+9rW53IiA2XdYyup5cYKmyF0RM2d5Qj3NVXZesxMZCXMlyEAaGOI1OBH2uo5Pn&#10;ztSlppXbyFpUd5z80AcMIgyKOJ44NMRmZCA7NIr1jndzbZANVK049eTZeZY5Lqbo4yPcueIXqEfq&#10;k+UB378VPN0PRenSky/ey+F18Ep43IsEtig6qaiCJDkNFAObCZgM0f4jcUWIkDhX7FMMqPl05BZz&#10;uVh95J9aXi+bl0Cuur6xElAzST5eRLIrvmWzOFZtHuIEgE2z/oponSkcnzQ0QmcCy4/4E6+4b7P3&#10;f/VBDxz/etM3/2OLVCkeahPnsRj39iu6dG0eKOUkN+JzNLNBn8+8pWgVvsz71EVlxSOlkakjwqBB&#10;zQcqL2FC80tJ7VtjY8p5hDGttcwBMkRoCIOhfF5fgrrWVGzkSaEbFdHMMdEeU3MsNStj4ZVg6Yaw&#10;SQCdGHijwMJ1VD0T8AYQkXqTpYHcshSnjOENUQeYxdJupMkcKqkw5+EGTPyr+FjFSurkay12VrzG&#10;gC8e6X5QaZbeELY2dpTSMQEIG91BlptmUtMtYFvUjTiGXtj2C5YTFax1q/ka762kK/oUkMQdC365&#10;sa/ztgF/W+sw1ThowlyjPyiVilWzh2WFQ3xTpHR8lP8apRPS8n+NrpW5xubBxWO9NxQ5sF0CuJ0d&#10;KrPROuFnDSjISSBYnTo9HF4N+vmOkiyrsjTH5QUehziVVA+scYSplQi52KGuFmPNG1pGasIj0gWc&#10;VEWAo4KM+hYrY+WfeThsZJP1VRk015g4QRUMBHeVN7dBGT8Ltaw568lg++ZEmwW/+PAr/LqP+P2D&#10;/+x/7G7D9ipAvHDsMa/1/kGD80NDo8wRZgmmQcuYbYBp9y9jECBLBKNJhYlt/vBvSkPoQBGA3Etx&#10;UqTk+GxSVUR3CjDF9xIPUDHLP8vschIZhvF8haChwiDYttlzF1/mSuc3IY4sBdyZrD1GaQVTZp2y&#10;ew6n/VF6qYxT10hwAeko37gpiEI19FHg80IgBsWwopiZShmAmNQvMKgrsxZUVl4AoadKXKl/A1Tl&#10;pvLz4XyqLtW8fWnHkOuApE7ivLMKfQHA7j+WKBuT9rohaIb2uB0a7xpxZUJn3uNz8Ib4c+N/m4ew&#10;VABRpauBNmLPri75J94JQb5CJfjG+WCJ50nlw617JObV1wfLMOTEtZ+WqryAi8gdd++BbE2UzqtL&#10;KXKKUR55DoAFm/J3HpPioihpCo8mSuOYUCqbjuUrLckIKrNQ5HbnKmiUmkdJuZURqsDEzTGsdVUN&#10;8aQvptZgLg2ZtRZ5UMblhIGX67PU2hXHiZbiKkpudSwrDdspyC6sce2HS7qZqVEpO3roW9OH3Gcr&#10;O+9SlNednX34Z7/yPs7f3/VRDxz/esM3/fcZZRbD7UXG7hQyndIALaOO8EoRhg5WmXHRHDKoLCPJ&#10;gkzpcpN9ZLIsjbRLGJxFCmD+i2JvulHp1jmO83tni91GK9zmg7pfe3v1dkFXXWLDenact7CWIEVg&#10;Y5YRQVXYzqvIwQ81W6fkiJ4aBNnDKz/BCNFWc5O4x4aVTLZcGBXh5Q1D6TeEErgFj1I5UQicaMBs&#10;9QxHrmarYuIMybk0ChzBq+RuclIMrVBO0ZMeH1iOO0B5UuyJy0sWc2yNYCKdlm6IoLk8fz60sF69&#10;s1EnRJtmnBOJM/1SVyMSi1MJuqlXJWXhIzZJUN3NbrCaMKs4efXo03A0vVGG8ChQ9d8DWJb6xyuH&#10;ok9D+pTlswJk7Ng/fDH3f2c7W8YeJQed9v3Xr93IZQXTckBAKf0L2ZgunR5OcmCcNd6aPj5OgZpZ&#10;N5QKcthpNps1JFDPGpInRe2tiy25nAqY4kjXAv50jWoknt2XbbRpMDgJh9wn0o/1FOp95MuNNAeh&#10;nghyRl859+iTLe1UiJCFuaoaOCpWdoQgtB2dfMTnfOEVft2fO/Cffvln2Ug0+BXpK4YgVrCMk5bM&#10;QK/cL0PHVodTlpc4URnLjmjawLW5AbxseIWYIXUROdCzDrPrcf5uFWN+mcPRkeIk+3jzaDPfaCZg&#10;L6VysUxlRfCYIdmtK3OvbsVRuljRaTSGaBhn3DL0LudgIttGj1A1tTdypFOmXUZp8GrsF+uspvzq&#10;KtI6lT3jlm7TUMMugu0CPltfUnmsXhO6W4lgjtxq9tH74oeQNMEmrBIonapLq2IJuU5NQnWcC2L+&#10;YVUnUzHpKEIg/6r+k1LzoUx1xghl3gJ1a2N5Y3pMq0ZkxoaTusT3ZN3YxJKqeAMxjyj9BJGqzTf3&#10;YEaQU1RXGBhJBIwILlm0aVZqFY7S5Qb9npZBdq/P+/OP8Oi8OPiVbhLsP3LzoZs3rueUZU6MBHz8&#10;kaJax04JIQpVjyUFrP6qodR8BW2JQuHyR4YOEYtC2kg454gxjOU3J4Ylm9LPbgfUhMtUJUffe9yO&#10;2cIBvx5FZDxbw1VTT83J8+BMM7cKtikUm/QnUZMX5BoR7HncZNYR/pEn+jTbQrf7yV3h1/3Brpn/&#10;4s99jk1WyQ65iSd7QzVSce2gwrGOB+09U9tTZI6K4hUl2o4TFIvIGbgbe2hAXQI6thK3jEWzFHOh&#10;gVgO1NGBRKopwUCGcFMBIctjFm16POQoFWuqrldmR1JyWhebWJ7tvTKxEAGN1ylwFcbKnzztHtpU&#10;uO2PGykq/TK62z+6Qr3YgM+9cYEspgpKBzREMG1I7a46SUJOORN2FL7bq2wszu0SNdIAJbb8mYQn&#10;cclcQYUzOVxb1dcpNtiI5EviU8YkvACm+mCseVZ4VrWu9ker0N5kZ3gPIi8m02K4iy5OvCmvNJlY&#10;B42fj+5DIJZ3NgTOReZllspcso0uAdxGBKZI3SQNkcFya4IRuY6DNJLY3c+tDORsXktdLSEkkWb2&#10;RgtTkw5VvZC9Il1ZjqXI4MpWRS2navkODzIflWg07VvzTa89d8xudhSr5W350EhX9guhiEo6R5CR&#10;b5QceEbkW7KMhdGSfmkenPvLGVnG6Go0G7NuM5B4fbrt5upKbj2mHjcARtRP3iZvGY9yDD3Dbm7s&#10;H7iKH58lgn3dV37Bj3/nP0NpcNds2qPScqBZ/smdytAs55rCNZYp9/krIqjpLmQfNRpgxd6SRsV4&#10;O2vqxO0Zo6krvDuIgY2MSsWrOvHpZoEmgK8H7LpUbaVz1gMAnrCAITAAakCHmOLMZh6p3wMWFY0c&#10;dEO5nyKyyk82digaN3NQLWnYA2rYpwmLO0fbShknb1pisY0jdW/iusspB6gEmP/mtrC8x+5kEp2J&#10;jUXLHeQAL8IwCw7GdFBz4SIrSucv9h2ALkk/jc0Kf5VhSCtU6FOo4VfAuNcpYogpxqOR6qnnSv+J&#10;hcvG/n2J+DzYbRlVricPpqSb5CUiNx24ysW6UIwImFvEykRk5UYBAhhXJBUho+P0JKr2JjoKvFzj&#10;cRtmZD1j89h0UoqVjFY/MSTTxX9jI++zevRIgCBpK2TAaAz2iXBLjZsVHffI4DTLTa6aKtyN9RvX&#10;r+cDg4lBKzx2blzk1tqxRMxUOAOIa7z2ducM2+rWIJT7lFHHlqOLQV7LA4wBta9gaMZgTEl588ug&#10;N7QUixz0MCdO9Zyrsr0pjWDM8sipuSMf9tmf/yzn77/l7R/8+tf/9VVf6nZS2Xs9e6OxGzWuTZuC&#10;o7TQIpmhbTk187xSR4Zs9NJYmuJ3USChmiQjwWQYb6FzftZzBjhhF9v2paOrQOC60wDTAAnKEYfD&#10;YF5jzrq6qoLaa1iQMWyFF7SWG7wx2cYSTfPlUajNWqe2LF9p7CQnGZHO0JQMBN39yyYHE7vJQUGM&#10;tsNmDDps2z/Fpv+n7DFPWlZRBBWW45GWMNUQnGqlVc7c0CZbhFVDNiNJal/xpax2KCRqy678mdma&#10;G1k7Kr01QERivEznDQWnSlBdr8wEgzaCq7yl2lsTnJh4W7UyMNGcmu925rtOSfCSzghFyT9VBsg+&#10;ev959HS84Isbn+NDvGiCNAQdkcnTaHVB4j5k7ZHWTJQkJkpPxwNNV5JZcjhpN+am3OyCHJvrOtQp&#10;p0wUQINTdgCxgMpknWQf9k1MWWvFicXV8O6ySoaNNtTEhwlR00ggHdCuXcs2ACnIzfZrbF9k3/Js&#10;zhYPBCUfamAtdesw04KP1RY+Gpk2QDXhTWpLIVwwaMEz39iCNcFrtguk42PvpVF2ZgS+v1Cy5IfZ&#10;AliHc1mxaU4ewB/43Cv9/ukD+N/7M1/0M9/3Xb/4A6/bXF/Ns+iWDW3qLH6l8ktrs0mS5JMdoBUL&#10;kIrzsPNcYmvOuqQGYhNRn5yuGpgxYZepK/ehUC+3AVMDzf5fAcUpaqFP1XTa8Iac22DPhgaj2bri&#10;KcYCE+38AyrDVgvda6Fzvuu+3QiQyBjj5rMNPzRJugB2JqnhToXQI1o0j2q+1RY5ol9Dp+4uI04B&#10;7mCw5MuYV1Ec1zurdz7c4mYapxiZKuxagNWpXtmrM75fFawKWCDvcFcYGAM4I44bwboCXz1REsxC&#10;afUpTQPFL0hTxR2d5XZiYOaLjyr5UmTxDEam5z7/BPfKpfhvNz4xvVmdTqKnS7a2g8Z5klejYW8z&#10;gbwsjzSLqlFVRavTUlw1P58hl749kSoGLtInMr23UhYW/0Trn7MrVSN01UkdzyyieEgtAtCszytr&#10;9TIBOuw86hN5efhXNs+O7SYRZcQxvPvUPPE/sH5K0CjMj/JzhEPdwLmf2copXl+TpHZzs9tq3pQ7&#10;mNM27UgVHCZGn3Auv2tCfoscRgvsVbRgA3hBDX9friKXECHlo17xp57+9H2q7/jg4V/f8LVf/UOv&#10;/eYf+OZvfOM3f+OPvPab0hbp+vX1eEFDoNJbkrZQDAXroLFnER+1aGNISlWQ1HECGumgB8vIDjQL&#10;owJHlKiuKo4Yz1jzYwecrI7uZlQ6N7RPFSl3ly10WbqWnyQZpOfA1iZOfgmYYHOvvM4JnN3hGccG&#10;WfmDA4KUJWQv6jHRKnoRmMBfRmnSs7IPpRP6rGYZN+IRJ+iMyX6WcptcCTyifExLEEGBIh+X6Md2&#10;8lJjaOiRFdxNLiWWw8IKehAnGvkJX3VauKNvgSJ/DWIFIFVQ4+ZXsoZc+gnGcbVG5FTCkMZ2ka1a&#10;Vy4kn9FQTiUvP84BOb0IMQuhTrGNRCAAHpz3I/xX7dLLp1/JbAYARbJ0xH61lnPNgbTSSTsrtrxq&#10;pCEG/3U903PD7j4ts+ExnF8k0EKZmptL14u7d++yLbbKWT4o9y4wk2EZsxwJ6OQusYnkryp63KUh&#10;GthKq06yPOh8R6awJIeBEPNy1uBjTBLe1rwrgRxbV9JzKSr/SloWUuR6cpTF1e1uWY4Q0SxsbZ4q&#10;YJdxlParGcH5nrclfZQklYs1mp7dyGyuawGq3uB6L/Jvt+8OFpN4zSlSYX7urh/il/mN45d/wZc8&#10;VTR6+q/7IMGvb/jffbVpL0hylIcsFXEhpIBwZWkhOuNeWp5TDYcwpfDEklyzt9nx2r3KkswykqEf&#10;OWlkrK7mBoPsm6Yez6yWVQTSMHW3Y1xpBIQOJCyWMdp01xtKwlZMhzMmmns2UhzhUWkggRBOtDQU&#10;TU93GieIUFT6KRWZ6IFnyY/o1+P2EVJEuZQXpd9pknWjWguCoq8qNWPYuUln6uFmk/zb1oEqHC4H&#10;KgIt4SiF29HNkbeS8ujXxFEuZbd6xCCTBkdCm+GRPQ59Vigy3lnNAtrTFfoqBzW3qiOpMWZZp3Jb&#10;kwO5ZgO2SpjwNeyeq8s5rZZsDm8xNYCtBII7GYXne0YK/gIzDCpXzaSq5JscwE0wUMunIrj6g+Ju&#10;Yyi6JOfmqH877bM3mlapvCjka2vrbnyAOSxs0dxcOtk+8vBDCbrYnnFvLzfBmJvq6wKECQn+w2kW&#10;bTkeqqkeQ9cw/1DMPUY1PSSy5AREQ8FS0Z1tASzqngnO6XeTZ3fX4XEJePEya/LRmAQTKnY3dSuE&#10;vAekc3CsZhaZ63VhqrBorzRW3uV8mgt4R9BoFuQwrHR5/vJXXuHX7wXM/8Wr/sKPfed3vvm7/ue3&#10;fM//3Fx+G9rZ047em1kbMiTDwOMeTcLHLV4IwtTUmQ8twMhTLUcwGBkzh6lWI5DtXrpcJ0rBF0H3&#10;JatPDObM2jMTI4lZbtwtcZsG7GLOhFSej0Bh9jsNQ60xZCdvYj3SNE5aFmFlHIpLbMZHtW9+YiK8&#10;FRseF1F5LtKvrek6JDlohfCCpqskCMZOMvVrdMs1PsXjcmrd79Y6O11QmDNRp4dAbYidH11mAICq&#10;ckU930j26kflQ3AZZp+xZLsMGdbVbuoN1n9Sa6PpNSUTMcXPEEIGeKGHTeYKRkCDaIjBlNHkyocn&#10;jhc0BrNTqGK87d6p7KLinZd6n1h6YCNCRaPTSmvcf7/1zhh4OfB8LsU4futHuFW5dvURGOfqhRu4&#10;m/UVeQTxSKdHIGvn+anZWrbPCCBEsQptybKXsABLoK2BWDdks6oHLsfc0pZ3VU1ic5kMCopgaWMv&#10;lA9inlWUgNPKdnKCRoLZNjzpTnd1sjmPimHv6oDgweZG6TUvmzK6zggyERlkXc68bHtWZG3I1Vvh&#10;u4gyW7Oa/F0KhrTAUu669DFX+HUJX//517zqzd/zXT/6nd/xQ9/+bXlgGUlZcMjld/VM3FfBItFZ&#10;Kg1XWBRzI0Oz2f8n5gmzwmo/zATrttlwVdAbE4sh3iBDFcmFm6eaWZxFJnxYnypDN5ilC5/5VLDr&#10;UB/0piIUiBBN1ALB6J/dCs1FDwXBJgRd15w2zTLyAaCiRnojj6k/yVDgYEb5eQMzmT5coPm86nR6&#10;h/R/dQMhjEGEr5oDnMBjehKgGe+Sg2B5vUgjARBZ5GAAy8gArIrlTjFcJpYz49I04Xg5i8sgxt9O&#10;WmLB3AieC9nbhKu0QxxeLflFb8Hkhxfvh1rfUHjAmBfWZUF08ZuJNQEeXH97k6nKcznQDu8mnLXa&#10;GtHi6OcOPogNnALH5Vp4W3nPZTBsEC35cpQZdrMLdiNrY2cgiDUk7y8jxZ8fmwR759GjmQrK5JHs&#10;TdjThpj3kVH3XGtGDRLGtZpZWJjHkgErZ0HL3r3h4/ZxHMM+Zwe2dYNRGnhZVplNhuYMJ1fDSdst&#10;IB835TO8L44JmyhRiNaYPCdgmZAsTOBT+PNBSISpJJXSShRzRdohbZKBVuH+T2EQ+Qlr6MXFx13h&#10;V/HrP/lz/56iDp1EUo+TvzKSIizq08sdrMmYHQhaeurm83Rtj+K1vbuzn87CuvhaMMdywWDH3GA1&#10;HQ+g/0O9quxMAKGLVSnK3Dbhm4uRe7s6yMUvIyHCTP9y1pVz81EGRsgZVbJKAm2pPhb/oVk5Vw1D&#10;R3Tih2BNsnRJTOLDFUpwe3E/6hTK4VXMc3DrmbrnQ3lYIzTQkk+meJfcNj34OSuO1Wmc92tfz6vH&#10;YDa9p0PRNJ8thyab49i+QsnGiNAeN/xTz2MTGHywN8k+893DEfWGVCbTwWnh/uAjGdlso5xjsCJw&#10;Y1AiMVUY0hwvbWGGDV41ijdt6D7uoHTTvGpdCAOUWm8JXRI8fUbFZ48kKZZxGFeKTeKbhVa8pKlC&#10;TwAwanBp8UDUHwlqyTk8+jBb+wS/UhkWmwL7yxL9gS9NWQ6I9sCXJK/Uh1yh8nlU+YU8UtHwwOqC&#10;JkoVNCE9DQGQNaRpAF3mSaCaBNFUnWrNtkUdgpA9OTDEyDvh2Tko7c+7h4j4KTco+apyKLR7W8g2&#10;RLoYD8RaFIYaBlnumReW7z/28x94/f4//oqveNNrvo3u35E12KdsL4MiTz79WlbCaXKfWQUS5Tmk&#10;jG3yaNECVpZzG3d2tu7cuZNn6vqhVoxa5ex32QWe2tDI6jOXvrGmslS6qX0xSYCrNIM5CT2L3auS&#10;Du/IGF++ujBWsuCktWiy6FXdxxGrsOKkcJqXbXSxG3GQGssowHR68we/j46Nqg42xnc0ByX9iToF&#10;GMa94X6AgxhurbHhCEk/BRntFNybIITJhEYuTBSSTWRFtZUZW7jimSSm0NnhOBeb3HFa5lXa4O+m&#10;aGWEZdzIwncvFKajGgcv8lCSSutcXJT8Amxop9VybmPM0kwEnYkV9Q7CkRN0x+JnWyS7IrkNWYvs&#10;cWl4cQl1SQf4uKfNDHsoqRh3xPDtMqBUPBPJOOIlutoncoR4Lj7mE5taAM5y3PYIyD2JEJ4LdFDY&#10;cmxcnKlawtG2IPTHHYGL1Oy0tznxo77caiDqHx1LLXclnGxlAHg9RiPjmZtAxbpJTGvLREnRVSGF&#10;25GKMqLusQ+tcMwTRU9MkZOfyW2ZBiZXL7rmZcX4Mvp+Ws0TPBxh7mM/78HGr//ky74iIJ+2HYsJ&#10;D2cv0l9qeWE2O2NdzxYa19ZT2BqVK2Eifb3HgqymS1Yo2f3s4HC8s7UVHTWLnjmtYJUSVWMRkcYZ&#10;xA8aMzJKXU/7zPjJGGqFsI5TaVq+cJxmxFjIUcwykvSVk9pWZlbl2MCBIIIRPELHrmFjbTd1PeQz&#10;6/vHIZk27Z7ifkJeRG3apgeanHhS98XweRuyu5BTNgzdaRm2nnJBrczC6+2MlXaKVVPfgyYdGct6&#10;Fe2eoR5Y4U2kUdsfUn7rhAE3UZ4DuBqXo+rrLTobqXE3ctuCWGyVmkPEMq7DVqSmwWFpmOAucMiA&#10;SlF7a0YM6GzJD+yNRHmpW6HbpYb7M9Ac2sTDxSjvZPaRDFV7gttxK3RJNehshDkC/WYr3QxdZlmk&#10;Q1nSheG99PwgR62Fdx9PKy7zDuID+k2L4J694AULLu1Rz1B+kszm/vERTXHgMVaHooHSVGUwWj/J&#10;Gx12g4HmqlOkSadKdjttv4ouTna2YONgHm1ETE+/InxewpNOOzejmxLzToXOiA4WYbCpDjJepHGf&#10;1MRJ5xB84uM+/4uLe8/F1ws6//h/+cqv+pFv/44UvK8szG2sLF1bW725sf7w9c1HHrrxyEM3b16/&#10;lr6Ta6RH0jbOimTmEVJj5CX2ZTTocs+c3aP9/ehAyEbNVqGJFEZG/mtMj448scel0O/cygVKrCvH&#10;CNPBbLuCLu1gmoGSzMqGOUxfl0jLg8qzFKy018dpYXsA4EwGMj6BXdFsCTPFoB6qCz7DLgNO/2fj&#10;PEI9+ri3s5XFI6Q5CWmT0mbbGodrha3Jh1Zbkyq306+T1zW/aGQUGJhKMSa2RSuNq4kMr0dRzi9D&#10;vYKeX1ObO9LA9YhefiHZNwnGPODuNuyjSxTng9GWblMuAG2G05RhP8XJUDgR/vxOs1tj8CcvNLmh&#10;dkjKjk2sK5mTRmz5j9GxrrB8gAIO9s7LrEBnaG9F56e3n+NNB51GBc4O7OlInKqcwrUnPA0ho3tM&#10;Zwpc3GaXTPbozfXmXoB37vdTLjmwOthQL5uDKt/nG/CLBo2Uc2cUOGzcZdacZM05hMeNm6fmdflH&#10;n3JeR8sKdC5WTQJDlyOSBZaUdYHosEtMsZz+c+kom/7gaS0HSMnQ+zQdjo6xjln1OUogF0I+TR7x&#10;qCpW5p0f/8DqX//ye1+3trS4vrSwubJ4bWP1+ubazevrD9+49lDqJmLVS3OitPWYm6NskKFvOI5A&#10;zFpgh6mY6c/oUri7ld2MM45ss1btlTCS4aUDlDBkxCv8WiLW8GTUDqmMsGK3S9Okh/A4VZ66MJI+&#10;ZwcEGn5R7SiHGxNr4g1GaN0EzFYwxrMD4Dqdx5I8FCTQwYnESM55EQa0yoRVHT1NY+MExXx2qJa4&#10;W6WiWOtlSRin4UbQbXrenxcaQBb/WUt90lfZapr9aUfvfmt1B9moAaywVadUEpHsA2QPU4CMMzdA&#10;ZJj7yT1cDoRQlrPSCOIMbSceC/kU9FzkR/QpdBS0cveash1URWJQNDR+afhGF+nFBE2xXyWONMbC&#10;aRBDSkxKIcpU158mIUjT51xczse8joxvxFbcjPKtIjtP0b0/XXDSQZkzb1o1LxOnK+qXkUHhmeqm&#10;DkbOxGSC7U3cawprG5WejVGbUuoNkgNp/U9cxxqSnjlAmDsdC3lghrYU1w+WgHwy+UfHIhYxpT7w&#10;zyxhlPt06+fS2UGOc6XyTbWkfhKRs6EfxGxlbSnEYHU1bXQyLBhyyq6sJ70h5m1tqZunTZVH3nYx&#10;u0CnFmeNMsRYVz7uFQ+kf+Lvf+1/GG61sbq0sRIi4B++iZzJXOEZiDvGHdAC5zsjPsONW+oG0RkP&#10;6V1z986d8GfWLuOLjJNSYfCIYSPcKBnzsQZvXe0dTs4QrQtFicaT4pLazdQywRQkASNTVHerg9nl&#10;zn+oWanTgW56j9RblGktgnUsZhghMkVWm8I0YyUOjZmr9ZUayXEAtZWiIaHSlSbFCaZHeFdGIDVA&#10;6yGbWIcCw634JRUSwKyo4gyDA92faWTyQZnq3LWt5T/K9qN2CMBqpl0BstK98QWF0fYigAjlCLQ+&#10;yJyczf6GmLS43naR9u63Pn144WXCZTMjiitMFFqYJzwgQ3kVsfyY+hcoQ2yf7DmEjxX8gqbie7H9&#10;ZNI2NGnIRI0gRV1XeXIr9bvm+JALXfyH4xiUtZGt3TVsV2vNxoDmgQQllx0f1QF4qvkXhz+nZrBY&#10;XY7S9SqXbYNrvvKAo+AFYHKXYnXNEtKG0VZw0Q4z72WbUneuNOpQNsQ2aABIHSI9NkbLNVdWtj5z&#10;HQQ6Zy9SZbG3u5OuTkcHh5Y39TKVJ+Dca9nHOaiXsZLPSRSeD+SO8JDG4Jf4ZiDkhWT6Y3TlEVRQ&#10;a05jLAYzH/uKByx+/Iav/d///Otfv7o0v7I0u5rdSdlJmlINBhHhGttPpD1gZjCsQa4v1Ey5v8w9&#10;fMVIKRlyoV/bW1uRQxocMTsuC/ssY8zDU3K0pQTJIde59n+Zek/wY/2QsoDGFQ5OVzpSPoqr+dvf&#10;uPSOZ9leInKusThzzpfpuYBxG3JmFHIJdDT3RI1GR3jLxJ+6W00WtkaPWm9I5RNyeZwp5Bnpfpf3&#10;MfsbEnkyY666VIKYzlNPvVlVtw4qu+oUHgsvjEMQ4y31fyUr391JSlKrZUtDmtDyBJCBbKKQJ0MD&#10;loXFgHAUKtybeHpZWQpBFG9Jvi53AdHoxCn1/wNVGqXpKi7LSw8agjTDsUAAnW2ab9MioE7o0iSg&#10;sHw0s8YDlWzbU9RHV4D0a8xXb8wgLOP6me7VF2Tk/f9Ao4Lr+FWFPI5BfXOuLl0JzeLyQwFr5IcZ&#10;SDifk5wNfuXnGcEBh7xOJ5X2KjsDEFkD+hJeA/iWn6pydi5E+swdQPsjtWO1f0AsazoZebxpF+zm&#10;ubuXZFjOnM8hTswUiHDAtn15YT40l0AH8+RzjTB4kF2VNVAH7hJlGmaye5tXQnwCgYBLMBry0o95&#10;0PKPv/iG160vz68shFslfs7dz4KSnaB4DE7krAZHSE6ypMpXVYIcDMxiE2YkeqixoYQ2WzlkLzwz&#10;cSMukeNLS0y1UDCTp574wnJCmN1QWJSndBeP3PsYmo5XeLuwhZzeHmFGSzUl5BtCDCaIuOIhETkd&#10;c41NSDHpZQUg03Un2zrYiqw7/vn/uvfVNLRRlwLCk0DO6lfj6JcxT8Og8oAyl5K98kLBuYk28X9g&#10;TtUlhj8hgl1Wxs5JU12NCh6rOR5h5g/mVQhP2+kotQF4Vv6w40aiyfwn0yllMEdH+czsWZePDQmK&#10;oJzpmMNTmkI4Qhgj2yU29LSNNtUTKRJqndBQ6zUtOJF82eDMvU4HyUj0Cl9o+D6/Ph+w2xy1KCNi&#10;9ri1/WUJMhdY1idgY6pgrNFqaGQbbbddkJJj9x77Nk9+qJwNe83gWUSWqwly0a5GOz4f6tIUepj3&#10;U7OV0vE8+8OjsDVmPwJuFNz9eFaDdtGcAAm3vRNuTYY0o1jDT7t30RosXsUwp26hBqvNK5J8cavm&#10;JO3TbZFwL4+aPedXglYrOf45TQyhpfmrD073zdiXoKOj8QjTJhyQou6lnIcanD3XaD+LSGdRb8Kd&#10;i4/+vAepf+H/56/+5VU8J+RYdAgYNlmYx2BmtPKT5vqkRa6qavH83jubf9h71E1b2D8+Si67ARo/&#10;lRwYfLi6Tgs5hzLDDvJcqh+NsdqdacgNNory8B0YRpCEPqM60l8AY6o2PO2q1UPHcnA7dCvuDpMW&#10;ayVJfyYbQnPziWmRXnEWdaSXKC46XvGcGp2a9GoAAD3Kzw18JQWON/5uA5qaD7RpwMMUPbyufjEL&#10;Enizl5AbCrVaqJlGp3JN4qPeoWimqF/ixVQXxrjLDTcRtNwxJRcT/LJcbr60KLcB4jWC8akIoJQN&#10;aqM5v9QDOOo2E1xm51BBpa8YIGEATCml2KwJWLne13G3y1+aoujniIG5FeoFyDdWYnKU5ju8KSxi&#10;OYG8tqZ4kW+cgmfF8zWkmqibwUK/yuTggqzBiVuZ21I/YwEUvT4ingejiA6bh4kDy/ppBuJGs1Uz&#10;cuMYzon7bJk/BoUfAWmF2dH2a0Tw3qOegjcroUz39EOxMj0TeyuIlvQJe3PXnhw6NnKOXeIdXNL0&#10;8Zj7GFiDpc11wuqNzIF4DeW9nEN++PJ/90HCr3/1hn9ul6xEAwyXsQCbqWmUU02B7KEDvoae3mYU&#10;IJXOwBYtRIwxzaan0iwlRCl2RQKblnawq7yX5drBIfSU72OYaja8kR9hKhIQVGHUbrj4+Yf38TmA&#10;zBi0I6IoARLvxlBuzlGfIbRRXxdopT++bVypRHIi5cODz5IvC22alTRR704V9ui3+4t2IfuilJeI&#10;wSUICkuXXKsEdPBQ0UsU0tCVq0vYnYggJcBZk7Mw4/Fph4bupUVr4TZlocdwvzeFpcGVP7JLkvLU&#10;vuc0hKpRccXnUxJBA4M8X4FXaWigEKNfachTLr/1tqrlINKRPvCCjNe46wOouxD10hrBsuroxCXS&#10;ISQNflA+YWMz0acv5hsIVHMMMrreEUNGBh4PS2cBsIdSB864DI2HW/CYVDhaLTKIxDMffWnWFBwQ&#10;a6sOlD0N9PJVeQuvwoDcMyk+9yujlG0t2VUhPcWi6wHPjl3OjXs14XpOn84Qbpzc9SFnyG4I3e5z&#10;MkuTpeHpsXU5LTkb8SNyOeC5nRZ86+3qSpX/c6OM1PNzYhVOodqgD8BZogpKG860Hf74B0r/+sXv&#10;/+6oXeGdlOFVdBhpZoZunkPd87mDLfUzHW8iBxrPcyphc+cx2CyZ4+xndXAQ1t3oQ/rB/HbNtPSU&#10;opPBmGQyhCd6g1xkEPaNtlxzMlI1wJKw6mNTuJcBdgg1UhyhA0u3Gky7XzJnWOcdmQXErL9UfQyH&#10;GHOJP14RdlNEOi+z3MkmZOBarpszba8/Z5NTSCwdiFU9rLNsCFwunCj49TuYwFKBYmss1mXaDawm&#10;S6ImwkjUrZpEOzItjVT80hykgqyLqJXafJx3q9vkhPDAHdLunYfYrYOslBDsx0NTuRrD35Y9+sYg&#10;bdUGBn4h0rewwu28WMYGRo9Ys0SnwCOhk7G1uFJ6FXNTWnu3wpgHJVdv/q5bN41K/kpY00rpaedP&#10;mU5vF4g29KDBanx0rK38xsReyZQgRrzQUlTQeWpa22C5JYICgsWME+dEHZCuj4hebBslsdkCBjnP&#10;EzKPgyo2NTe5dLcKIzYLaQ98E+UyQC4fz7NfVLqWq9IAB8gsq3KoM4wrMKLs2yA7P28VWtXRXKXB&#10;Rsmf44r5UkGVDZb29w4+8QsfmPzjN/61v5R2gTQVzBYVFRccbLolDZcaUPLs+DtVehmidoTuslrf&#10;AK24GEMOozxR8lzkoSpUaZ/EScBohPqqKxs32ufTOWhA6JwYkZmUp0txU4zgpuOuUaSo4TQQVApU&#10;upATEKZtoj0k9Fi4yzztexjNNAALsKURDseXQ7AG09aAT878OwXsNGYLDOh0+QSgW7O2E5WRaBVJ&#10;7atlF4R83hHxzdDQ+ZA/C3Y60EQ/1dmhglCrguGamoboI0KXBSzRkYk2/GX/Kvl6EmAN+9dlfBc2&#10;mbZSYb65XdX7NF/gvLRqq90KzUo6p6oGily9mxW1a2gCgjRljFB3oj1cp2DlutXb7z94Jr6ZxyRE&#10;NI1MfNt6LzOuJOOGp7TapV+OobLoQLKutAiUPu8y2mE8VsKUnnnPGTyOWGnUCCpZgrnChFaJPVk0&#10;4G/lWjImDsSy4/gqD2XIt/taSaXVjUYINTCoVFhKpv1rJKMpflQ+v7cku0QL6Nw4TLM8MwKUSR7s&#10;BGkiiPXQJ6DaJ8OkKQEnw0CNETCLlSXA2WMp16LvtR2GuI/grXWbDP6KpDn5REGf+AUPRv7xf/ob&#10;fzlJOC1DGEsGSikuNRnm+PCPXefpCUJO/OKQnl4oC4OAyL+FKucBvph2gEtmGkksz5i9hZwOeRnQ&#10;Yh02FKczsjHDiPv7UGt65UG3NzSEYCw+DuzKqJ0kDhuJG3udhoKw0I0NptLUzemUj6P2Apep+/gN&#10;QiKRBLBArrJLUcgfMiNzHd1FvrlRlmUan7unoSCWH3Fm8ISWaJpgBbPEr0pxlbLcIbUSlsNR24Zm&#10;L7hYfkKCHryCZdkUoR577Yqk7xr6EZU7XlWcAFCrvKBeecW0gyFHyrU1H5ibW/CDI7nz75RCkHV1&#10;6SjB8m46JYb6UoQy/utYIJrj7hu0jQdnqkQ4AEzs0oVrRg+IxjTTKiXavNYc8uSEKR4iw9nfw0oj&#10;K87UgoyShmw4XCKKB5VC+2j97EGeXIfzz0F6B02GBLkxqELYSHRLv6Zy7qaJBfSG0GrwPj4UXsqS&#10;7OxmRZHLlxVCnoIlGQa/GYgatJazgVv6gq1TwOQN7uewhGgMcwCW7ck17Zdf3TWvc+nJw9L3283P&#10;WcD4Il0wta61orytVhg3uZ97u+FfD0b90C+9PpEjKwwMitXFhzFthSqfZa6RNzmnj82YxIAKt7uD&#10;KgNfWycEuwtLiiwslyVIZI061hno5+QteXe4T2Z/XttbPxL3hYBJ2h5TBevYcNUUvxymEoku/GMZ&#10;dfb5T9pJh2zb9ovG+XUt86bEp0E39oVvNf8QcpJVJD+GqEtWwK/8J68wI66nHLAWvLxVRdRROleo&#10;QhCr/4CpTYZSBlQW1piy8aNGrfrmwSz9XoxLd6h1dFpFZFbLl9mHQi5HzXvVKyahSBbZMckSWhcf&#10;kjbN/Ge3GjqdQfSUzyuEuS8hDta6TJilpaw9YSWBUtoSrBGTjIBKxtLwTLTg5hFw9Y571dM8h33k&#10;5vOU6fV4ylQkAs3NZ3VzhcIIkm+xAwf9McrzxU8NRDMUYRyntBTnY6v8twiT14kmigRFmYaiRV0e&#10;nfF5b6ARmTJuUckT8PsB2HLurpw8WXDIgTspTNCkwqHKvrWdo6eIxxQ5S+w6/scIqsfQXEll1JyC&#10;C1TD+XG6BbTJIAHFYx65jVMpLSOZLcSl4kuRR9t1SgcLAbDjQGhz78jFDNe7d7c+5YsfjPjxF173&#10;HeSnXXiHJDVRoAZApE7SFzXbt6RjJHtwRM8y1B6eJOZnnhic2pAE8iUOtlGvEsSULpTjEHSw3Rlj&#10;gNiCkWl7JPNXDNKKX0RcDenrFMoIGU4r1SSFY1EmE3HELF5FZRGpCvWBJO8ERVfW6hEEfiMD0Oev&#10;B403A6DD7DDpQNbvskFW5r/+AREM+sOWjsKMBFIaL84Y8kA2+N/42aD3Vb/KafASMejkWayoKidD&#10;PclbKWaovD8Kq5s50Ic51uzAK6Y8OtsCr+cYw7Qae3T6c7o5jikUzoS6TpIdncJOm854g5exhOXW&#10;jC4PLl8DzL12ngVEAk4g5Sk3kh9NEJZbwkSK3UklLpOdx0FWAZUcDgu8sIcYET0kPik/vQLFUwci&#10;SnlSpaHPpYAdcdzacuVOXuq4hsVFNCJ+LBwoFDVSr/4w6FkfXrMPEk3PG3ZT3RdAJCqgwKLVYlUJ&#10;+cNIhqY5tl0gQ+ZZYEKBQ/DH7jDaZavvVxBO35Y23aeZYqtb6x1z+6GKmLQF7v7wOXPIMbzO0MSm&#10;ntDXtEWgu15Ki/BXTjPC8oVJdYu7JvcwmwbevnXrU7/sy30gz8nX/Ktf/ern5IOf5ocmeCSHQhTO&#10;s0RmEg7UVjOlIej5SJsfLISJ7KY05JC24iynQ8JgAjiGGQkO7YKW3W3qPlAUqVm9aiVNUhWwjCVi&#10;w0O2R680ZEF/8FPtjgiGMWZ7WmT+OnnHrKkcpnt8xA/VZqQ+Nhv3qwIn4p16HHBWRBvhBpfeWdGg&#10;eSysMCa3vYIedTFv7Up1hyG2T8LbJP4W3cGdYTAtxxwpQxfPxgJi171somW9hUGPW0MdZi6u2Qot&#10;vmHsqv9lfoR86VCZ9luNiDb19jyJ4ThB/vFRLgvjqNanacZWQ6zzHQD30Q1HMIkaUV3Owa0AOSR+&#10;VZaln8R+vKKErf/tHmLcqiTgWjDPsFD0NqQsFkJkaMtMA11YcENvtQqszvju8EzE6mTI3AdezHFJ&#10;LQdExhitUPU0ZOCCsc52vdVA0liUai7jf6ydjsoccZJ3B5cBmvDR80s37lXDmyJc8Q02K5zRAhJc&#10;ztAIEuUOOepFLL8u09qAnRktF4wKlewGmpwMkqcVeGmZh2vG5oc5/WITWCyx4jzVSe15T7Nsoc3n&#10;A820bbTpDe5fko8pfbl1+9P+vT/zNMHgabz8BYFf//Rv/dWwETt+SntlLSbaamrkNklU0rsSgSbr&#10;ym6sw4fue4x1JXHZFG1U8ekazki1UWqRy9VeeHKlGwKvMm8zh83n1TTeWKUiAd+ONugwMSInzQKj&#10;MKjLfld985vO7UsR34d+Dz7UoBoyKJji/PcQaCADD/yIhgKjFKkLJqzdcQYElI8Mt4BT6XJSlq+W&#10;KMAZBB81K6NGVHn/bUAuSUGddUNAkUsmZzotb25xo0I/I9XAijCb4cvssDUiGlYhA6GXHupqi8Ty&#10;GFjYsC66PUE7TVfQnmCsUmB5hwKWJw2kqE8DBOIVXQ1GbkSnlX+s+VPqNvUiPMh9O+UamsGm86BV&#10;GnyO+cwsfpyqVgzhR7OxbFys781qXBS/KBdbjdqHJOpx4pRSMziV/OLSw7yHXxR1tWRdtu1EFpHH&#10;o20KqOurRKqUsLTOj28zOfdyH00RAXuxqmF1w0MX++5Tp+8hKznqhF4T6JJD1yvyHo4I1dvSe6Tf&#10;oTvIaOiYrrRtc2w/YgoTzwzqR4tqu470KrT+sLIkqGTHXEAwtzh0j7tycrK/m85Vdz/tz/z5pwFI&#10;T/OlLwj8+vk3fGdGUJ5EBqzqOIIRlIJGMaZ+qxY0YRf3Y/ugZu8W2S8yivwK6OLZW1zrmnepqDSn&#10;g2rivGSYyLzayLCalj4hwyrn/oAuVykGietQuw7Ttq3ANpDHxylDHBFnscURT+RQJjMevbzSYWvA&#10;esnhIBSSwupjY84aRTaInd7vOOpoNpE2YYGgzQ97aKO0rrMFMet8LDpp3NgMI5bsmCHwTLiDvEkl&#10;u0HlvbT0mHL+lXUaEIEgLPzamhjBPJqxPW54GuhCQ1D0IMYzbCHnJtdr/5881qZVAeg+ZD9fRbkz&#10;Xgaj4llpq1cmTRuYV35gLOjyNJYxH4RhXU151j32oYt5QJUUrk0AbRdUv7jtGJqj8NH6rF3J/KqK&#10;MaJctILCJ0oUvqz9g4TQuYTOfMGYh1PsMl6V4En7+JFYlN9bCp+X0sBOa6COeRfDXvaENzxursj7&#10;3iXQXk91MldM1BDLxKAXPjkZFqqefcfdcE/gVfQRwJ9BPTI/LhMMdHIXhIrs1J1oMYDGojtE5aoe&#10;DRhVJibFPrfKOJetsdJedG9ra397+9P+3F94mqD0NF7+gsCvnwt+uWLkGRjOX7SPvYNl0paYcEEN&#10;N4aiilWvg7N6iJVsFSUEqNvnt6xq7QMpy3ZKmMirQJFqLxfx5l7MictP8Gqqc3SqNoqcwtKu/h3J&#10;/py/TU1C2ln5rQ9knk040u8bV/ZtnFLnghuvMz6FU9Gof4bk3pnT51kgSPWUbQa6eLeAyEoCUaur&#10;o+yPUR3JZYj2l3Yg/fTj4KyadEpfoh8/hmwLgfVMmBhHB4N6aFX0Wm0xDbjWoWbUbUtpQ1pYy6Bd&#10;EC/uuFdWvGFyZotgt4YjU9lN5Np1UnwYgD2MUyVDRY86mJQHTRkI3cV9lywmtNYBAQurnWzOMJDf&#10;X36JtKT5ZTI+cdzo5iqG+tdMReGL8eUyUF5uutIV0PPxuD6KcND9xAMHB5m8WHvp99AFYJjFSIJT&#10;Ji1Yj8VnyGe5Gh8TniGDjaGSVewwOr8XFg9vyehqMZTT6qe5EyWmkUAce03BwmWrlzhOu+YoarUg&#10;jYtgRg3pZriBgPhG66oWJhmZn3xstRSZO25n2lelE4w96SyS0b57dpqmVTtpGrqz82lf9dVPA5Ce&#10;5ktfEPj1829I5pGbjyoE+2VY5Qclq12Lia/b0dwMoHNnhFAuLgplvBjwIsPCUs8yWIsReV8f61AU&#10;XLUyNlAPOMoAJZ8YMR3zlfPgsPlc2R1Da8BMIakr4BiPw+ZhGDBylxKHJ3El31QaoWDDcRmwjQku&#10;HbjMk5E5KIuAHdbobJKMeEmVZXD5coN7SC8w1vYjRPpPvaP6zVTcBidzrq1mGBrGwnlH9FiPvXvK&#10;i4vyON9V1K60N+aMVCO3EOYgfMi8jHeqnqicAD56heAAjeMHrgFGE3GUJ3hlAtDYCMe7aGzu5wzo&#10;LBti8bBDoNqpLgL8GWLdCJ/ydik2SWo/M8o0nI3QXr5Fzxj6BHHNnYr5KD+hNpsy2JJlabuR6lCv&#10;wa/T5F1z2fmojbUN9mfh3kO0VdApqXAQu+RW0+QG8PBtIoZgZE6iBMhYcej0vsZflrZ12BXbLmNl&#10;/4lU0ofuB6ukaFRlsYep9W2k0Pkfe497JayChtDSRPWUxpf5g02JVZmFijvBcKFkG/2rhRjsXhv+&#10;ng6xjFSaLES6DyXduX1n54nbM4dHn/qqr3maoPQ0Xv7849c3/qd/JaSznbk6NfOcwftuU+fSmRuZ&#10;5+dGEcDKWF4uZy3QxgySpFtB2nttZXA+09wTwOhK1Y1KmcN5UPbzEgtlao3dStu7hgNzQmY9X3Ck&#10;Eii/SowcbtOcms5P6qD24W+7mo/Fd1yAA7IcHuYlWJv8NIqw434zTDafGOOVF/A5ovdE9DrdiykD&#10;2EViQ13iVHuj6ZYwa2iuivjAGjjNExZlN+kI7FMoMxQZBdpBhryoy0hWxsyNMqgRueqlK6EdJ+Xk&#10;r5Gy2FFoc7Y6h7mkxnfkMcQuU/EeZ7pK/iEZ85b3IgXNMgjpLdNWoUigKHEaNG2o5kL+mJ0ASiV2&#10;syqcnTlbg71cQ35ap66X7PH8ZsAHD0Qh6/zCDctjdpsNBKZpWt5Te0VPx1yUyp2xp+xdz6p4Twpp&#10;dHCl5MR4bghd+hiTEmH3KeSnwgoI4x8drdxIINxK2rYn9HnkZ1wZ9Sos4GOglOK7foplo9OhFEGZ&#10;xtsnoJW2ehTWbg7jxdKS0IRUCXPEvuxUD6vO+YGVGBTT4H13+/FbB3e2sovcp7zqLz4NQHqaL33+&#10;8eutP/z9SZm4ILmoNSRx0SvHUSiobCy3kQY5NYaQkP/W3Ap8ZVsEBAX1ZsZ6UuMXo49wFWEHbT4r&#10;39ANQN1+fOmp4nM7D5wQHetWLDnN+vIhgV4mCopljljf7UsYsv2ERp3AWT9QX6ITaXD7kYa3r6I1&#10;yzDGpPPbAHlkUaWJTmiDwoGzbYHFXeuMcaq1/qPmCOYlEp5ETEJmhAhOadShZ7N/xi4PyBwNrjhY&#10;mVCPp4YvQvJgvNYB5Q3QSoHGTJdziQluZyYVIrwxvdJ725Rrpb6i1vTVn3sCJbSlmoQw08Px0EzA&#10;kVaTwMlmZYrF2SZETAh15Fz+s7HQoPGOvoFq+qZk2xmEuT+5W+N09ck0GQpoNn+czTLs1ZOLJ3eR&#10;zg3If4YCXdtM3rm4lLNKtXxSxZpeuZFyvTsNIblHylL2ODR2K0Wa5kR1264EnH7xa7iEujuRqnwt&#10;ZdxJzyKiAr5Hn2g+q8HKwH3WfgevoCgdhEOM20QB1tlBmoHu7Gb3nCRl2OvoNG4Mxiysl2xn8jTH&#10;2Sx6587tndu3z3b3NxeXPvGrXvU0QelpvPz5x69//UPf5/h17na9dUX0EfPU8uDLige9mNaCaXmj&#10;XEa9GJiBbE8crctUnjENoHiyIoeiccYne+XFkm1+z7ECajgtxxo40oH+vNynj9bJW9owjdIOVvHj&#10;3llOT8HJxPjMg3ZilNaVmDlCxcoKHZancaLkz23dTmGU4kYDNymiNGXM7uE+E1Q6e0eesVOCoFu7&#10;+dDsC1910yv6tBJbIIvRdAFx8fgoJ6MUZo/FMh1SeRPrrP9tojZPxho+tzlM3WXlLOVxlcGGGFas&#10;qUQ/NmotlohRzlWCRZlg6QUST5eETklZQVcsnX0dALxLZJepDe7rFJ+o73iUzWvrEe1xpTY85lLC&#10;Hqv0zQevtVoJSFuhcWrWGBuc5DHlTIk/k4DzNaVmHdfKp33ojJDpdg1M8cE0vzP93jvOXXDk5Zvc&#10;R45byB+/Eb+6snWAuhR7U8cxvBrePo5oV0G/n+QYwxYVXpbSbo5V5urTMwdb+lBTNNbLk93dbRof&#10;Hu3TG4WGUzTi11h90FghDat2tm7v3d2aOTq5sbb2cX/2K58GID3Nl45w7Gm+636+3CGLzCHQ0N/W&#10;icEh8p/cNdVh50O1qbzBia90DZV1gCPcy0zk/6PBss1J6/zzuWZsRphJ9as5dEqCDa+MrTwH7K8Y&#10;a0ZCK6NDDDnBhqNUIM6IghP7KD8p4yvGTsqza9fkdM+LGhWMezcW0inkqUjXIek+VF1JGZOyTcmf&#10;3zRJIY8bl2aAem/cynS0OHAi9aIPggO4CWZw3NYItXaoGMLEzF+VenotIpeRqIRGAO8k73UPYaiu&#10;jG70wX/p2oriCxB3z7puzuhOSdoqcLtS/jIRYB+pLNcJ1kt0PehhJFSeE7BMfyVj80JNG6Bq4jMy&#10;M0ptASlqj4fvo/PJybMbiVFcRqUW+Fefs2oR8X4BRC+VnZHGTS48jS6p9LHJ+MA9kN2SswDYoaFh&#10;uisxPWkQFruznNYMc43KFE1mkxC2/9kAHkbQtB72IeiytlBbhOUyBd/2B6JAjWItvFhcZRvNUmmC&#10;t2VwaR+ccTGXx01j4TB3gZew/aroATsaH4jOfIzdTzIr06ntYm116aGb127euJ4GlHme1vWm1mI/&#10;iYvAV+BMZE/zxf3sK551MNeexfF+gsX/6rOef/wiXGM4teMVt8D5o9Rhq+XBu50qpQN0Ss0joLp0&#10;TCTzYz7qSTHPk552taBCh8HHJ7IEScFAqwoS2Iu05QUmab+T5uZJg6YaJo8uovn0Z1LPYFH1Z5Tv&#10;gLP4X+65hADF9rMuQ+FVyAnqII0D0FUn/bUQNiTU6qkGDsxloUjZaHTrawaLjF2hdjQdLpq4bI6t&#10;3stkKjEp6jUU0xAgArh99oRyOascEbtDYC9CdixcehFrnmdGXS7dl0PIWdDdDwfY+Sk9ebt6DPe2&#10;M0EJUW3K+JifuRseDbFzp/OAeJtBM15SpqmgW2AePG6ElcbIubSxljTMh9eWPPXHXeP8mFpd7419&#10;4bE1SAZs8peaEvp3/4x/l91VVyMF7J4/x6dpKpf+pSkCCVqvr20EvCgFB+dFqWYxjd1NnPCD2phH&#10;KrfkjsxIDaDl8BI/qbhB73CNSjlBWRbkelZ6M9WsAjBhgOmM04SilbMXgbMsDtQEWOfA4PNTu2Cw&#10;INmyDXDUy4aRlY2gA53cOXx7dEUA31lPaZJwlP5DiacfefjGo4/cXF9f5XG7O1uixpxTgDrkMwt+&#10;mNfu3e0gKz7AtdUPZvx67df9RyPDzcJAS9U808x9LJpdJDtmpune9lpqza2eK5O3DnZEnUNrysvy&#10;QGmVlMQQ0WPXHnt72gCHxVkXPgI+M5sHaN+YpYywrFFZiHn2yQp36Hh+drPpWB5f4tfAjgZKmc3T&#10;cuf5mZDDXzORL9d6K8q7QXZd2JAr8YZRaRq6orkb+UzKiBNO56Qjsonz8iChbvRLcYISs8hFRP66&#10;mnrrWixSnijRAO1zZRnP7PtLGGRjdecfyNWeDROWNKQCgGUm4nk3lzA9jxAzbN8iA3eLIIgbL9wJ&#10;pxIRQ3UJgQEpn2ntKm29XV10wT0Ze4YZcDAJ768SUNdA5/fAqmn+SywlaIBDirFNjrB/SvbcI6Eg&#10;gLnneA6d9AMPq+jLg7NNIM8ccD0+Tk1MelrZ2TQ0/jzQlI16koCz3YIRpv5nirUHgEHGasmp55g1&#10;08UYBapa67QWTmOqo0v09dZg0LEeNmcWnCJetVrAJI8pdXdysE6yXJN4geraFkm6/3rlsRGJG6xO&#10;W8gfJ8uYM4uWgBbK5kasuFLMwGD6JuKG2T/IHoS3d7bvJEDM4gdlZB0Cv2z0ekjD2FxJbtH29t7W&#10;Tm4jDZdWn1v8ej71r+/6v/1nKrm1kA6HfQj46lr6o7u7tF3ZDCvGSponJntgnneZMN6iQ0vemDHR&#10;hdTIQvGrPNi1JJPKEMEDnaRSd4gn+c9QfI1EKyJ0Acy4d9EtOWK89E81BpfMZtlGbNWlxshuJPLR&#10;QTo8nYUdoL6CHiZDtFFVM/0owfDDtRtVKBugNqax63QVGVMROHgptK5iUXLVZIF/84LhuW+jVOo/&#10;7DhI0OiXTMawsT0mdDwqJwv2Ki5qQLKEaiJeYi+Kf4xwsi9xbnALpTU9h4akjT8FFkRO3McazobO&#10;MgVHXou2VS9VxjYuOu9uojMf3Yfc/eN46hC6RPptP82dJM60jbgn6w905GMTztuLAOVVNg0HqsSF&#10;cqExhkqHfM1xiBfd6YGFnFw0w/W19fRFG9K7t8e8hQvHkJa4dSPvYfQKcIzbwFEmTqk+19xGvuuS&#10;0NdX8hxxteYHdQV4pTeG8VU3XvXGBIPVGaBbBXjeUN7GQuLLOIBbm1T3FdoZKj4rY2drlPLxqjn0&#10;sDvOrtGHMYpkK0mq4U37EljnluWaSucOdncef9/7tu7eyU24uXnt+ub1D3vFFz13FOx5w6/X/b//&#10;K+4hK208IxNtZhYRyUFrHZTePgMIRZHqqQgQjNwxXswTsR1LvhGeiIN480AoFGk3R6SlNDvXn5xo&#10;k239g21JpDUO0hEmFMaUbRjPWbSdrgwwsYr/eS6XXyrT4koxdLDCarJjpvN7h6Oxy71rqjtKJPRT&#10;uyE0KDAUZWHNrwFwvjyYQJm0aDQo2NDKGcCXKu3kLRfHLGbUlY2uaIaKm8s9bE6yEGiPhSfFv1wA&#10;Fz8o5IBwHwq/Gt8MBX7SmH0CPc9p+nFzmEI5jApQQ8+iUmO9vFIFzQ11pvrtiu8q1Q6C6dyGCD+4&#10;EonafKjYq243ctCXzwhEdO8SmBpxKxNYFYk4qbXQ2A/hO1TAjHReFXLXPV6QDwkuJspOQxq2XzOR&#10;V+rFQx1G12Iof/z/lEx3wZuCRZ+RN3ACKX8j2e5SCS1XsevYAuhhuawSlcvGgOi9dGpM7xuBsfDc&#10;ca27SKWPESpNLi9z++MoJS0DHo9dwjdOrIsR7yR8pqH1IKjSjvycJ5dXn51tb20/8fjju3s7ufvX&#10;r12/cf3Gh33eF3wQ4tev/9SPWcB6FqxKfVUGNHc3XUpwjyYD3Y2Lqa6qHNrZzfOzPg5eQzsni/dW&#10;16I+JADMk5MuF6rSMpxH0tr9hjuFNPUS1zBiunapNkhty9bRMJ0SNxbn+r70s44w5xJMalIqAIyZ&#10;XBMNg4iyajWGIk4TCCUwI1iSIoETYkYhgJ9MPilXTTnJwC2PVGHY4dt7JWEiTTfULAOuYdIxnvSP&#10;ZTu21Wkr6GzAMZyZbnciKdPvayCqxM8BBvI6gYrfYow+37yWi+kP78Hr4GD083T6+Vl994iHYEH9&#10;SSmOWpPVyM7ktptiDJTqdsEgWmU8zLL9RSJ9yv1GJpJ8jfCTc27adFSeSWQrKLj6jeSnn5zBYBEM&#10;T2z00XWdxBjIgBhO4ZK0gR25JYsWSlFvRVVNtn3JPShLGryz0ryRb1PDU1kjfLFrrkjX5+3V5/wn&#10;/Cn9Epekhu5aUs471kvvmR/sZTn0RPSSdd7BxsWt6lTmG0O3aw+UrMFO9PbL/RbQIYlSeK+jrTjY&#10;74xGHdaMWCJZtB5SBOwD1i+lkPPMvBQmb21tJa2RJ3j9+o0bN27+gc995QcVfn3vP/j6X/uJH3Hz&#10;nPMIUZl1sfDmUaT3Skpgc4eiv2Q6t1lM7rkBEbL8UGqUrZgYTPXk6mmw54YrsRGCXrbZZf/43GA0&#10;q+pT1qCIJK7ZjNoqoPV50RSU7RTVyNQVzAQ4vbo8jnlgcY8hXR+0Y4eJXiVjFPQQtcljOGLV/mbf&#10;XUrrJCMj37KDMb8YLBIqQifyBgTCMkPOoyujEZDL/MCvETCCOtX5iyeZheQjEM9SyhCileg6vmg0&#10;n4SJHANYQ3FmwrfqTwN+0DPAO8Url9HLNPkH/Bq44m4D940Ixzs65HuGRasaN/iJqdNLNBnIDH4o&#10;BzKt4CZCOYzMyX75sd3anrvQ2ibEIwNU4qByacRJC/e89dQlNaKa6FcnpOHZOEnGVZ1x7d8x0h8w&#10;Ce64qMAlaD/Jp7bqffh8s1+nFmvwqFhVQuQh+n2XGcbbJbeczsbBbBsfTafmVLtccEP8zJFaGJg+&#10;iGqFv6FpXh5GPHRbBK/Ojr2OW0artRPuejvItiCZxZp2OhApgsjYiVquWi7MgqIyS6NQa4saFORv&#10;S9YpgyeaNqzJ59BCL/BHi73jJCSzmGRaBr82N699+Oe+4rnDr+cl/zgIS4k1T9H0Th3z6IcTE+6a&#10;CZ13IEyLtfXALFrNHNlU0N6E+YP4Na3qeThJ8PYeE1mQZSQqGZCgsuXYv5csswcU6gaRP96w+qbQ&#10;M1hSx3IHEN1j2SPqNOk+9TDob6VsgzdehhMNJp3JlUgolHNN7Y6q2fJn6EGFyAq8MrfLKYIoTx+M&#10;RouTtO5qDcmHdVQE402VfkDw5sVaMxSnpRs3OGVJWmpNsdNDWeKT4p9yTKfIcHVVVneuTVRWzaZB&#10;dhV3QL/gVQWswDTAhAkoFnROuLIPLgnzUl6TZUwsTWjjcm1rYTddY3mPMPSyhTx7E2aMpygQlmP2&#10;T6OioUszaHIDAe7cBsth1iJkIcPTmY9ONBQU2ZBDY40rDs8LzwH8GObn10SnuISxxg2lj1Mf6V/0&#10;AtcvywnVmBgeiTx4iD4AGZbX3KfsDlGy3sa7PEZVicG9fP3IIhUdBm/zQTutYAjGxgQWirg+MCAu&#10;568GZsI0l5Uh46a52as+ZYv7u9t7ezt7+3vZOjVe1L393b3wgVxsY/J8iPE6ajLrMhu+6yTO/iAH&#10;RyeHJ7nEjfVsvHs9Q83CiOfw6wOqf33fP/3GX/7xH02Pj4oFNe1UK1J3cGPqyXpvefLwW5kwcmty&#10;nmKXhcohshSNEkirRo7hxSoVriuM9ehd5JRIJZ7PWkWIpl6m0OmqysRfDSgGVDQoxF8hW3cCG8iK&#10;DPD/Wj8aQAwqhunZuTIG4nScsUQ777E/TLTArGFHdMMmthb33D3JYZ4etKVnVKBMiSZM6d+I9JhU&#10;ZawgksWDTHsxy8YPcJcEPhubG5mtnUb38vzlgdOXa7b/6OxIlCWxGoTGGWgsrxNEOtzlX8aZh+MK&#10;489LfC9JiUxCeBQEx9s1neQEmfSNkXpc3se97lIzWSSaBuAj8xeOOdMyiJt2/sJhogwvJ7FeYUiM&#10;5Tc8b+ZxKW2rh0Y0xq2WzILpebKTlAnetU0FNLfmjQ4fMXtgiZg7XR5pW3HcXnYGcoZ5XpdrGFHF&#10;GFzjrhW0nBl9jRfvl6ttDjDlLv2QApLUv7H3eIgegunV3EeFRubcWIm6nrnKNQc7pcj6Lu41eo6Z&#10;zrZ4VYrL3UiUEzijyBT3Ui8OjpElw17tSNisBtnX1s2KPuYLPij6R//k698YW242dYi/ipmT56U4&#10;FZU0A30gAeS1REb1URZLH/gyfweKOkg9B3xfd44JTPdgsc9k/q1Oynrb8hJaEiFg8k/ilNBhxmsn&#10;1r3J4GTjyfKsC28JyaZUHFEkw2/aapWq2IkWVf5wNgyWNk3byWek26glI5KZHjcvxvFpAjEf0WnZ&#10;udvAiMHXgqHCAwurllJt9daCqLBImvIS6IHmrspY5kOw12OtdG0I40gfdFo1+aHDpOTZTkcxJhK6&#10;uORyrTLB/lAct7bE4G/MqyIS65CJr9GPlCb+NgWx0IfwvJDeNGLrJQmc/WI6TLne0ujyPmGOJ2ey&#10;pSfhzE+cmD0EsmTFkaWe1WkJqphW7ANikRjZC5nOUKL4jFLIAhFXWNNdnVp8CgtkTjMn4PZHFIrC&#10;yMbYGdhejVw4Ckj13X1cjR7qThRtOcS0fOb1DsIiW0HQ3wrflp05nEYHMUCXg3SMMn58TOLnFG0L&#10;Ug1/x0f5mvr4xhPtmB8LkxS9/xb6HEo6Zp1+9R3l9mpFSvYxmUetYChlrBHDz9e6ksSh+RA3qVrN&#10;NeEfOz375C/58g7n5+LrA8S/3vOv33a0v7u/s318uJeLtu02KdlAkSlIMLybzMdNnIE6CgUxaFLm&#10;wyi0cSXROFF21+yBGLnztbokJBfF9FQ4OAzUNY3p+qGboaCjyFqaNDhY16f+LRlCYmbN7Bo9pWUc&#10;NWPUOuwdoFOyvCPeEdMh5li4ZDSDLgAzjvUuxJyMTXvw3fDxJf8Wb+dKQnyqbQEPLe5T9jPR3ZNu&#10;dMQxaa9lHlY0oBtwG+IQmEMczD+2PbnCc45IAGZk17vhdAOLCdVG0NVYUiNSmQNnKVs1XG1t+ZgH&#10;qopS56b5zZ7QIos4Pus2Wkk7VLiXCrUNQMbEOXyjAs9lnk5qLDZxd0gNcg69D7miTCI/ibbIJmRb&#10;9eSUdsvjnG4urXUG9G7lUNx2lrc2oZ78H0UCENML723NiMmp5qR4Cm0rMB6oHLwxqXekGjrvsvmX&#10;n9ymZsofA2gcvA0sGoX0tquiyLupBR7PldBahOUi+qqKd4BMH8pE1Px9qZ12pAFohpscyOnQEGci&#10;iA7BpqUGeBcP0Q1RYUgf6Cw7PQtyJZqM0b45WB1KXN7Yf5JHw/jL8GKxXFnOgI5ws5syydPTT/uK&#10;57B/4VjwnwtovPzMvXe892Bv+33vede73/k723cen585W8lUyv05OszWZmFEbGXKQKIONqUQiTwy&#10;zXJHIjHSfZwcvO0labs8G3aVslH0RNfUjKe8gCq0k+xWe2QavKVpLO/p0Zo5YwaF3puW5Ts/u4C1&#10;vBo88zFLHC7HM3xZpjTwSDND/cvE/Q04/WqhHnq4r+HzRJN7itAUs/RwY+8gRgmugcgwq+trCytL&#10;9W5AEC4uDlKEsbubmZNPbHSZ4+TD89tW6sBWJuYQkjjJR0l9QDHyjrRlCn4JYwskaJdXimrxK8Ht&#10;wyPSo8gZ10Ci08IL1nBpUNW1vdQ3Qj23dVQfegNcnGlSPFo+jJW/lylKGL7kjiHC6MP3EmSU04QE&#10;Hksg+B/SFU2oWUK4V5LroXQyY7h9Qbf2js03sWNFoUnGJk+9i0fPVtCkOi+PsQ2+LJLi8w2IfNAN&#10;ysym8I2StUik0qbWk6zS7m4+/yi3fX1jY2k1+1QXPYQe0xRFSTG4BZg6s+q+MQDlvAtQaq3iulS0&#10;SyEmIppYJOmUNTjPpH2YWbOpYGM0dzGpztHny04q3jeH4ZTU7CXJUg2j9f5oHjZBY5JnbJZubqFO&#10;JKNMsY6al568PJKYIKMUZZnaDPZmz52slJKTbwzkykJeGOxaWcsimvBye2tre3srH3ptbf3RGzcf&#10;2bx+Y2l57Xz2o7/u6+8j2jzn+v37f+W3Mo6SB8zFqhrxjDt6XOI6VUaKcTF3gakfQDuLEkuAba7O&#10;UIAxUC3TMJCnJsfPdopxJLPhDcrtWHh4sPlZfpFpp6wOpsDrM20t+yvfsL4SN0Fr1FqmNmrXVFuZ&#10;2J0T1br8Y/6wpyJaIVS3LGQIyhUtAL6OK/OFlcBoABCeZHM9pqujTQrg/gj+2DEXBwbVObbSM44j&#10;yBqCTWMOW96ZzJactG7OYA4NyOHXPbnlkxItran5+GZfKz939S1uSTlURTjrceUSrnzvRPU713Rv&#10;A6ct1pkvIzdsVQO3JaecZYccaLfwiiROi2FGuWRoKhsfsbOc2IeU81BUZF5K5Erl5C1oaq3YT4yT&#10;uIZJH/kzp+vmADS8b4v2eEvzZ2EhW64upX9MFJu9/YO9vbgvU7FEXrsRv4lFz3FwGwFFVCjI5ZSs&#10;cl/K9RAPneDL0XthMDuXrAvXlmQvmEwypiGiQIaTA0Vv+AgHde3QgMwOm2ruInje1YJfVinjOZmS&#10;cSn1bko51TdYeUyVGAB4zpMNriKKwlW7xklpnRk++ErIKJoF3lwJ7agb7RIH2WwY+1A9YIysEVLn&#10;/S0ZyjZTB9lEByNr9QPuWc7cYUb03kYAe3u7d/O1tZ39KnI2uYbf+Tt/+z7i13MbP/7qm38qefvc&#10;hGQC03kjjCIXHT5q7qyJMxqeCfhUsedXNDBkJUzFKlMBi5gdJB3QsVuwIxlhx+lpUCg95zJoNF6w&#10;PS2vHuu+D0pPios5aZ8x9V2CgK6ME7QtR44jamIf1TZcW0d8yVyUTvQvt/8cvoHmHMS5FoY4wMrk&#10;Cw2Gm12e+5Px2XnmBrrZX4+8HuIUsyj7IcEaEP7cH7DgIhxcwgzz3JgCNFF4GclFr6SbZbUHBNXv&#10;/eTGlJSq86NQr0k6nrDtsu/ooGGGYMWOaUoDIvle9lo1pRr/uHnC3OWXPNeFeiRaFcWn5hRChrmL&#10;es6IuuplM+VnWFTAGgyj7KVWPlAeBS1TCcvM8DmPW+9nje9DuHwe5lW54eJ2BSiZsAvSpSJmJNsr&#10;m+glQmvBHShxTw0u2xtgO3/9FJQNMjoKwPIwO74RRhhmu/YCFeJwlwEgzGBPvjg6HeZnQgBDD71c&#10;tKkY4kFJF6J+VqF12ascMUaCb+gq2y9Wx467ssoRZ8g5NRH1xMaXdNwsqUlMh4Ln2TPHoWIcQOGQ&#10;VXFjPNhOjuA9h8hvKSmidC/Fe9m9KR7P2H0TY8Tuu5oDPPG93/vQF37hfUGx55h/Vf7EvmBP7nrK&#10;zVhITEwqg12naRrE4ri/P7xwo4aOG+SfDFYCKMTatmrOMAqbtXdVJgGPwoc5xoWPG5vTZVOEeKFS&#10;ssXTjxKbwXWWTxqJoeZO6kczjpcGDXXM4FHo6Xfz9pzSrJHHnlcN96iySJ54LnFk8xPTZfS6pWXB&#10;a1JmhZ0GsYIZI44khhUYzEzZHu5cHVmDfmUx9AI7kToncJbxCcMeIDI2Qw8UKoqNydD5O1bX0AYq&#10;EnWZ82U8Um4mPRuVcRZpslIT33TH76JvI6bx6QO2O7fwk9UPkU+dEizDoNUwZ6gvl4Y5roCAqODV&#10;cqKQqJy3bx+IP2iYe0fmrqE1MKyQ0tj5pStCE9qyhdx3lfSE5u5NkpK01fWVlTCyBM4roVzdaMpc&#10;ENuzn4Wnd7uQ4RIFWaAzWnXywdUa8y97LYSC5fWeDMDA7GZIa6AoR86X2NStieFPDLHKryar9LVa&#10;2aj7J6/Km1vglffXuAXHcq8nmRFOFW97S+gMcN2V3FJLn7lNjtTHIPp5D9mvBCuowJjDHTOZSu6R&#10;CgBJBLyrwh/3I1KLpkEG3yUKlv2i54/uIb7fjzCtwsRpRVr+tRvStbcf+hHfYaZ9dmA/mpk5mp3Z&#10;Pz/bjWi0uHC2tvqrf/M/ui/49dzyr7vvep+ZtfAmJKrsR5Ka/exak/aU3QRRN9zFcfqh7e1E8MlI&#10;suC0qSTWSQ2meXosOSSi6zZyB+Dl+HVW2FZAL3FL4GT1ZqAni4sEoVlrYUi+IMG3Qtovqe8lQxq6&#10;agMofjuImYtw/ok/9hCRzj4xtQiJReq5oo2HGqta46wOvrFYueC7/oOarGxMYCcuobN17I1S88tB&#10;3yQ59UNcummVuM0VtNJPMNUp0TKgghcUxx80ThahJGOXJErYHF3/ParMbsjKHONSf2JFnkhp+VdR&#10;0GhIbFPW6jJyuXQPJlCZ3MuQxeb3ZXaGz34V4fKK4VrovwQ+XoOvjfM25jHDabJSQmSnoOEOuNcQ&#10;sa83VQPKy0QByc5/gAH1FJNzabP3xFCyTLlZarnqOInxaPihHKjcpKLW4KcdUuJX6R77Q1Yr4r6O&#10;5GXFdp5zXTny1bHBh4cv6x9kse7D3mDbEmrk8Wz731xnPox504XQXVR8EIM95TsGgQadadirEnrm&#10;hSrPhg/mwfrVRznQy6nY37T2sZQzo49dPjY2Ms52Dw7vbO8cHJ8EjBP4qGzMLifhvXktdRN5Ts7P&#10;2TQJOPixf3H9cz77WaLYc4tft9/xmJ5uUot0bty6e7S/F2d9NyyIOhr8ylJ2eLB7tJ+OjokfR98h&#10;ZkWDOtYdnhCD3YmEImFPEh8YYbY5EZoHtNIekjGCwVrVJcBlPH7O9Pz8eFeeWpvGIu4dLbT59Mf/&#10;WKBUhckfn6ZinGfGTg3upmMoNc5zemcBrKBJEKS13zRQ2957CJI5lkmVfpR+GU5M6kRP01MVJApY&#10;Y+zqN+XAxjIWYNdFNuYroAUwjg3TWp87UGwg1sCEJ1soB5pw47xdrr3wsN7P3tGqJawF42Wd88RW&#10;vW0kOB36NrLp/RcTnCCC33gC/YQChFcPquCk6VzygSiVwk36ympizbf0ZZXMXEsEJs+mRxxPoVON&#10;2MhmfAgJ9c8RBNKzzAKqMQx4sUkZQ+/eTppM6DUtQHWE3HOfuZDWu8cZDl29s7+rVweaqWRvXjC3&#10;zbyNF1WFp4CwkN07o7IK4LYFjwGyg82x5Dd8MT7JCYQD1nZbTW/supTvC96NC1kbL7vOweabKmVl&#10;GTGuC1lPhyfgIuZaJX4V9Zw1uYKkhJbWVkPS70S139nN9A7tzVA4VB+j4jZ7LCTVBsKGjSysBNGu&#10;3zj+6Z9Z+4w/8mwg7LnFr/f8+m8l2EoZbhIY6Yi9u303xQXNNoa+s5d5FNjDvbTLzgvMDHFXSsMd&#10;uE1Ksaxy23qhY/CjJAb61FOPLnu2kIQaDiOCTce0c8dxYAA7iemdQ656Wqkm0OuAlyF0EawWYz6r&#10;JUZhg5GIU/6WXQ4ZKNM0GRHhWLjGrHbiTv2bKqZIw/gpoWhNEp7bsJI6khueDM3cseaNqOmJqAIL&#10;m77EKZBIfZCt83CrmQ/VL0A9khtpFdQGIxv7O5WmTQ4wBq5hrBAwrtkpxEgVMIrz7aYjzpSpFZS5&#10;T8LF+JJawW4SHedXlQdHkCWhmRDGN09rSf5busfll8312TlrC2fG+iU7eY2gjo/B2eeeXsUsJ1cR&#10;bHyVsJS1tE+Xmyct8wfuSnKHEplSwvkQCNsNmbUT93RnqKbV1NmFDpMBwZVUS9wphBU87X7YOsrS&#10;VFUT/PGDUCrI9/rLuzsueQ0XbL8kQsn6YiYdd6wT3hpqNhs+85FcooN/eAzLAXP3Kjoqu40Mjt13&#10;FJmNciHTwq0YxsscboalrF8OhNFQrFlHiGA+N13Ik3aMoL+1vRMi0gaWSZVs3d3J34pF4S1+YMLi&#10;ZMaz60I2cp2be/zN/+K9P/qW9/7wW176OX/8GQDZc4tfj/3ab5B8xBid6HA7hQnZuJGwETEnjCme&#10;h33DxqSQuINuF5ynOlankXZycE9gNO5phusIGFnwABUXPv5UHu0QV3/uIuYC6mi+d5tKEkyLjmVF&#10;lYth5tros/WZ5dPiVItKdcKepvjZbdfQZIDsn0NoCnC8FmwmPS7DqqqxUGhEIDI5ahwG9c9UAOt+&#10;0YOuXYLhIBMd0kM4r1ysLj4RBWgFxGG0zOuOtDbzmlTtykzjUAaOxrw5XU6QUW4z1sxPeqQISUJV&#10;ORVzf6wlEsjL5Z+XOUe91ZIUszLS1eFsuAf0RZZWukxPJG8RK7uMtSmYQXmB0kmoIcHMTIPu5k1c&#10;8KQgvqMttjiCmW0jZdGssZbqvrSrtEVaM+4j8t1w1fhEe3ljCfQfeSv4XTGq/KPrHxh0KTeOowEi&#10;jcHKbkrIi2ONiNVUvQiCzHZ/baAwoU9Z/BgdnrPx5ohzOwJMV5RBC+N9YoKUpI8UvNcOHJZgFaPt&#10;ZjHGmMDbuJ5W9/Gs5nfdtir3PcqOCtiIiZ0lCIjhIDl4arCSm0kb2P3D6F0s0ukJdjeV3NvbGQB1&#10;yuWItlxYSkiQZQculvMMC7h+bf2hh2//7C+840fe/CGf9RlPC8WeW/x672/+lvJq7ssZDbL301X2&#10;MOBV5nV2chDZPs2yDw/2aCVs7Cj/4vYLPt7j+t273zq3xlaFJOAGTxezzE1V6+/TyYPoKtJPHGt/&#10;o/pLZt+N53mGCq2MKJ9f1y7VqYZNFV/TXeo020PhElVk6vAH/drVISOYT/f59cuH4SBy5JpHF1BL&#10;1IsKjjWjSHNPDjLPvClvTmrMh4IXM0zMnMBrMpePTF4RzSE9NPEmIIW2Uq7Oa26jaUDP1JNVKnSB&#10;FrK8dWVAg7ZMfIipMkgOHGPMZx+JV+eNIIVOrUluXG/J+Ln0ChGzfc9EFsGnhizWHD+ls6zhK5qz&#10;bSYAVdPKnjtZZPHLzXclnSpdXQy8Nh+l4Nv4bSRQvXxFsEZK4zoHwIggOatpIRpmEd00vHJwPAUj&#10;Hwthc02/I50yODwKp4NkYPXlrSYZ07aO9ovCfmZGz1N0xLhw5g4Ayb2We0ruAGODB3Oglx16++B4&#10;Px+Rj2Yn+7EEuYbKsxyR/sMU/1hfWUJAZ1ev8ktuXQuJnFuV8ZiGEE876dKQY20jPD/5lDiUaU1x&#10;fLKzne0f76QdRZ5dLdQqtFDYxLG5I1aoLqT94+rN69cffXT14ZsnC3M/+7rXvfxPPA0i9lzj129n&#10;aLPl/eJCns7R3k72yZs9P6HQwO11UMIPs/PnfvFLyjJk6yoGwFZllnbrqs8JftZws8glP2fMd4EQ&#10;h6ZB0Hk4LUjt4qZroT/yMJNmwSNxIvO4QSEImOK75Zb5PoONDH+coQwY5mM+BDWV4hLsV3nwHN3p&#10;WFJj7CCLYWFvntQdsRRVXJfYQDB/8jlmM+U4XNhw1nCiU+QmI3HaySI0zzXfeC+4UORxSis8iGFt&#10;vDpoF9XaDCYXghKX0gyvupx1LOzD11ouMkXc0+Qak2Gk6lwrRosou0ViMiHHxRLkl0Ck814XfiVv&#10;yWhtDkxQwQ9E43EmzXsUuxYV2dAuE4J5S17cPvN5ozPJt4/UJXupevJjKRgPH7QQc1TBRkGg1Ml1&#10;pdN9+kuQK9URrdTNvFvF82KWtKnDiInstZTAdNmCKzI8+AHI04yJN7sUuh/CI0UMGYYtjYbmrSTx&#10;jKFKdN0UlfNihBq4KYQyDMzsF/THuB6rT0VHfjiyCfV/DF7rwjn8HUgbgpfhrsFxPmxaO7Td6l4e&#10;q4rOVdqnId3iuc8xYh6gxIg1C+fXzs5ugsdcRaLL5IBJ5bXsjQTnwmz2S455YHVlcXNj7aEbS9c2&#10;Di7O3rd1+4e//ds//ZVPtWXYc+ufUPQNBZ1HK0I4wFDsVj/2i8NAwu4JzXSpsDhjp6rGhtwU5to0&#10;1zWArDntH2P4sl/H9NUIsstLSZZfHZE+jy7hI9CshW8s7rBs97EfYaSzDD8apE5Vop2S89Azb+YF&#10;rwwrNSHpGYNysK2xwBc+O6Fr/5llEXYFdSrPzyV5urYWbM9WCGQhyJy6po61t3GAY43Eqycx5FJn&#10;E+rNJce4B0T5dECK4Lfc1dd0nNejH9tJV8IRTZQaTvxqDGhvTXnNOF2nXsOy/PGyzKd7Vx3dNm/2&#10;ezaPsIg+r2yDhyQ6ciL5THYbO0wX5oPt7e27d+7Epb2/k+zNQd6Tx5TLpygdzwB7fOfTwtpTd5eR&#10;wqogiNI2IpLecjq+tUixfheuuvaLtIQb9pEGj5qWBxur17QehVyFfgmQr9CO9EWDq/wOayC77GEQ&#10;jA7m/r+I0LWnGa91+7lVMnogmB2PakygGX26xR9n2HW1mYDrXtQ+kijkPFVCCl5W5kv5gC1tFnaR&#10;W8gjizBXnWAxqb2xGergxCZMYsbuZZpq7srURUkerbYlhjXzUf3FSVgtnqmJm8RtCVqE1xfYGOHe&#10;TDO4xwKZH8ENI2ydnu/u7N29fTeFCpmb6XVcawseRus1mMXM+NpoYwOOjJSGYzF8np3EFTwzc3Bx&#10;sX92dhDCnkGyvCT8P6Wv5xa/AjbNf+SJRgE7i86F29AkL3Ofpx3IcfbDhezCyb1sSGitY7py0Lc2&#10;ppvcSHoUcY+5zbWftNUEb+jUKWLAxVnQ2i+aY41vx+4yik/2t8clS4A6afhSKllEZlT+k3+TE9TP&#10;dLFwkS0KZvNH90fdte6vM8qPCaQq1jpm/JJ+2eonOMVOvaEPFykJSoIm+LUadlSfM7JKju2oMTwZ&#10;ZKdL/QgcK+6YamyVtkzKGeIiz2SeXtoAo1Gm4DXkHias7868Vxqm51373ek5GuDWoe8HDg1pIHQj&#10;jxFR8mpOzgwdJ8ZanFx6GtLEbLXqt+upFw+IxXyfuqV0vwiiBQXylLM4pzfLbhJW0Unubu3Epb2b&#10;FTvd5elS3F0hFIuEV7z80XxXYq3H8Tf2FnKbtVItl0GxftoTjbdJQAaEzbGpuDlaVqCRBgTBKtL3&#10;pzKcYhnC0di9r498iGuNWFkMpmJSCS/MqLy57RSVNwf7N1i0pKL+wjLhnBsDXpUwXvYM6SKRCx9S&#10;FhsY1RG3yM4M+YMgBf52HxChyep3FY1y7eGYkWDLIKWFLfXRAcFQy3SxYKnVCAye/DJLNrhikJ5L&#10;mCaZ+xkQ2rZ5t/uuaBt2SMzStnB7B/za3s08xRwZSx1h/nh0eYjlDUb9HD43JzwtH5Wrzavypu2d&#10;vZ3YxnL0Dq+n9vXcxo/v/OW3zV2cpq1GMowH23d3tu6kEDL/cteVgG0u9QjPfRHLjk4DKvApAEgg&#10;T7nTSOBIkCttlVE1TpnIlYlgu0NOmeyOIeUcB9OQBeqhZyV5cmxW+t3z4fVKqZ0DjJVMVdQvhgVn&#10;ASXAxklbFTy0FBLnubp6TojcRhlclwSTLqOcUflODucYOc43TCEEKkMElSCFn6kSR84mOoETaiHA&#10;0OAVDQB1ZUu4+PcopsWhttSyqMv4sUaEeognuGO8DGlbatYwpxDml/Oq/67600NNAvk48phu+IrJ&#10;EjwpT1CWxK1qg0HnsHKBTz/t9GzwTatvv3jkLZbsYVpGIHXKWdgWIiOGMr2CV+5KQipWpVAhFsWi&#10;d9XUIeR5BhT6+Bt+pfY1pbeHI8Srzv+bYPOFVSHwuRS78wcQ4CYNcW2izqWrXZJ717xh3K8pRvff&#10;HmHwLisJQlta+ctQcw6X5WmJGZ41n6yDo+fgx+c2swlxMoB043CQq+J62WO414zLCtqQVYcdBApD&#10;D9dBlNE0qSHHmAJOAi5+ogWCc4dlI1PSAbSoGsZNvOr0p7AzYuApH5trsKsfIobF3dndYoHJN3Ox&#10;srZ+/ebN1EwGSe/cuXv79p1UGoWbf+Yrn2rLw+cWvz78E//g2//Vz5/hkNg9STO03e1kIaPkB7xi&#10;/spFh1uJQiZeYC1jx3PwSC1TOtZbOgxTUuHefRXdNiga1hvolchWABKtOlYaf2lg4Yso1tWIRZWX&#10;+MJquOoIJd5xR6tnWILiyKwDSejJp+dbl3Q2Y7HvK5RhiiUdB9NJMCCGNNdvZJAUbaLXMlCHIjVO&#10;p2HkwNxaPMSs4dtWeylQqcp0sqqxdIzjPbfmkJAnVdyq9zqkZV6yldaEOv37lW877ifMmu7GmC3G&#10;bxMfLJZ1ZjoLirDcz+nTBgh6u6r3G4IajMUX3waBJZL5WKaQ2ViXoHvGridB5cj0jkXAsGgKfHF0&#10;5fs+fw9jZsDJ6fNtZlT2WWDzYavnKHHWP1Bp2+XOO+LYEW8kd/0MrrLX3vcNiOQK85ymolNjdE4g&#10;Zuo+okKmS+RIVFibKHBojResS/SMUptGhnHxrMf5j4VlLDx5le3dElLnEGjGnv6Qqeqtb7TR9UD8&#10;dd2WZ9LQc3S7HWmmaoCVVy4TT4xEu3TTzsUyKf2xQ21A92HGsVVkI1D5mkfheTd3NDJH9s7N73M2&#10;G5ubj77kJSHr2S/yPe99z+O3bqesMpP+M1/x+dNK8fv897mNH71VMUmkc86dvd3bZ8f7CyQfswlU&#10;tu89zFZQKVeIAsb+mKeI2rmDMlXDvolTdbsBssvcwsG1rC9K+FjBgfYp/MMvtF414VKVjjUfqfPD&#10;wLRkzi6qTPj8lyofo4/xTuACx3/TmmYURZDKuloDn+Qf41B55t1uawgMfdvgK0PYLbfjqbdtA9Q9&#10;NKjCeFc9/0AMhzwn2emiecl2ynkEL6+xOgcTrVKLI6aBRDcuVxOZNvESA2VpA+qanc+P8KlUFHT+&#10;Fsc6Xzvh1JLLJXuyfE1MtvfYKxhSNh/QA3m8EfKSvkXAcsvvbD62vrG2sbG6sZ69ApfSFLb7KbVd&#10;RMmvtRRMziJ6aXH5pDE0Ef6wduJH7dUWmWutYI4L3rnOqtM5UQx0Re8+Unelw05Wqkkk4KjIOZg2&#10;u4zaeI2NI1lQamWgT2L9oobqrekp21gkWOZ8LF6ztimp85ihKJumTTmNrvljVQS73Y6lss5vHtFo&#10;5+3nRvjqGiQXFd2g0j6SnMSg2eaAugCXJfI59FmdoY+EDddYoUXnEYAwhqx5Yo7w9PO0hyOJQJCK&#10;M9KLxHx5O5+Y15imJNZE9LR/R/9UXR73MJOoCpg7rUXdV06z/OvsJJe0ubm2srYcQez23dsJItOI&#10;5SmCFxD81F/6zF6ZVGOKGw/3Yl69c7S/E3xqhiPMiy5oKFCpzqKnQDgRSn2SF2Tc3QPNpVgVobpY&#10;6S1TxiRAoWBMJdXOTmQeyohQbKtZJtPIcWgpPNBRQuzYbTuHANbCaCepJtahT6aHeNdSgJRd6vYZ&#10;M0m3TgeyqFTRzeL+xgBd7krEpnyBvxr8XvFLf5smsdHOZND1xitNb3BZk7mqF8epjXW9V+gCitoz&#10;Qq3ufAI9Ez/Ec7Tx8XYXxZpvpzksCoqA46YVv4Swia8Q7vEMvM/GHYNljjWhYEVI0njTQEMNmiR6&#10;mqxYiErRwoDbhISpTmXjyZQ+6SPFSkrQJEoXIqzyZwmaIjHNXQpDqEIBqDxz85xy2UErxRTEKlRw&#10;qovd08iRU1rFp1sLkvSKfReMqRG7qkfqmqi3mHtyCW3G0D2aJMvPSWFtnaAWfed3QLE90YkKJ2rP&#10;SGwD4e6uZeKID5Ihg1FCc+m1CMtT5shUrfTCRkhdqR7qalFw/u7DGsy8a4a5EDHWBJVP6V482JHW&#10;sapNpw+0Cm6GfEih+ruJKs0AQ7yng3fckAFEkwD2M2hBLnuk5oMsZ/OKHD9WrbpbJJ2OejOINdM7&#10;JPb97Ia7MH9wFO1zPzfsqUPNc45f6JK0od+Pfn98tH+e9kYzF2wdkztiSkL+FWsohrAQsUG8uKOY&#10;sLyDtqBwXSiCaahK44osOPigLKqgv0SGiQFSqYk0qeEB9zMr3Tl9styewj/w9LoyctsbNTnl2iix&#10;6T4VJqeziYjRBD3/lndkw5skjxlFjEmj1v5heW+cECsNXgKPUmIGubGhcCXTQHhMZaaaQNqiXJXW&#10;umsHuE1F5lZElhJNUV5jEueWBn3pQqmXoeFobS/Y1UJUxIYTuOwWxPpt+VJn2wiMXKJFMDLHZkyk&#10;o1PgWhMTE7pyt435h+7kw1JgLl3IAfLPRtCE8Q10qG7umxciBFoDbgKwf3rGIxjkFP25hMbzrWwo&#10;yR4tXCDKxfwhI1bsdO5q33RxNFByInHvIDrtdOuNbL2aIaq31FNoJKYn0LxNu0IPit9DERdYpTEU&#10;DFeqDh7Jt5dugmraqkGM5DJayzGUgeLidC4xBnJjq33lREYpBQtFYSnL/9Cq1BHaJEofjXRZ709c&#10;inxCTkJteaSNmUyNoA328nlplSBBMGUZlHGb98xU3ZFzuewQpyOc5pR1JoQ4Pk1VEE/RJZ5p08ZP&#10;aQlWe495JoZFQNv+rSc5TnSX3BgsF9kqLDOLOry04T8Lhr2A8Gs/ufGjA1KlyeXRLSfFQyx1Q52G&#10;VmYrlBm8CsfJQCNIlWPTISCEaCZ/LIZg4LEZNo7STPikBYSwoJAbl2spiQ3L3m/UkxmbK5hHUD/L&#10;6pgPIyKcP5+ZPwt/TwsKm7PmuZiDtEcTJNCOS1EkMT3gPGxYGZPEubuugwnMQEMk6uFigMjzdgc9&#10;1tMGq4prGZd8kBFxR2v1VCGY9bfo6UzI8LIctHKc4w3HBSa/8HjSgy0XbW2Rw435QFc1i9VzarkJ&#10;5NiNcB3qBjVicHpx2IsKWDevJsss9bvMTuhU6mRMjF/7ppzPYVkTXvc6GdxSQDevpiE9P+YR26si&#10;yxGdIThZtW/dAG2wqzhAgyRvafsX8RF5LpDb2dzPdMF3pyS/WYxn28yC/rA2PLIxUL7JfVHY0guR&#10;R+yuQ8abkw3BSlOjdVwAtjPkvjmWvHu0+sMZBpELDRT4xDMDcp9FfyAt6zqFjSeXkgWpN9BN2bOr&#10;Q+6ql8wj1fmWvFpaEpKMC6LFICJHqXrhaJDmdNFhN4/Whla0M9rMz3OqY1/6WjxyxDzXKJpuLtXA&#10;E1zy1Pi43Clqolws6EA8k5Ecl1JkWe52jmYE2ajf7QNz4tCAHI1IPHc+o4YeJ02qqU53V3LtEPwx&#10;PwIvzdBLUjEukQzPdG/pzMwvq/ax5OhPQ2LTPBwItCkfvVsk20uZN4nNDnb38JrMzkcSf+LxWy8g&#10;/Nrdj78nRelHGWgk7N0CwBiLAISB5tJKckderywFBZb3jCiw3zuzMpxIMbkvniZsqq9MfvMsa06c&#10;ktOXsf0YjVMI5LprMKm3vyqwC7MbGUFywwNzsNHIC8BpqR0nW7FyyAos1qNvXGZ3BfWcIk/dovIm&#10;ajjzDB/JXX2L5XoDh6aYlncT4jjnwApX60lQGqAhrRjjRyLDMET4ID6jTptSx9Foopl06MmgWCP+&#10;uZTMXGKrPjcgbjRBVFxiwkQXqTmm4TezWsPa1HxlOFLdtw5jajahiQSAD4htnHhGEqPY6fLzgxTr&#10;W+tq37cKc3KES2lbacUuZVZoNefAHPCm8VtmJ7/Na/JP7mFluYlA8TC9MKnMCPEcY/0xH1M5z4h7&#10;iHTdls3FiXh37DngSKxzyiWF93oruEOwrS5AfOyIA3kB4yiWocN0JcifcSt8pXInqkS7him9DQj3&#10;wt2NagTssHEPNJRcnzv5VvVDFMR8hEN7hOleGVR37KOe3+YN7YvH6wYjHbqGQOnDUc0Ec+ibYxqp&#10;AiKr0rQAS1+LWkY3PDYGlzPPSl4wWwJsEax7fV22mevDM8LBmhRnUnrEO3lj1cc9c+dusF4J5vTg&#10;YPcFhF/pg5w22BnSblayENqDabUTe9JWKuY03GN+D1titdsqy0N8MEhnHW+JYWUAzT1TYlABduIR&#10;vnuQkZIJaXyZbnkusoCiGc+KbkllOtnCbNpnTZwZoxPgwHSm7aNz3EnBAk9UKN1vA9Kq8HJyHjmx&#10;cIueiyGXwdkYe0yHRjTqM04MM7IDaj1Ofj+pruplTZg2ilLzgkKwz1CV8gq96cnTUc6oMgKRlw3m&#10;5JVXWZr0+I7TBkuMS5WV1jfIpMa81UWfdt+xah3vp62p+zsc7qcXUr5x3zr3REU/QEKIq+sg37Pp&#10;gdtNMfmr+PpvToJgmn7J7Ipgf7F6dPv4XdFHcNfiLoFHRc+UnWjIgACeOjmnqHOI6WpqDUUbEuuX&#10;GAtZH1h+MQVuHNL8X/x+VsISM4tsvZtTFx+dAE/CBNFT/ELLTW4JY4TRGI+PiyKf2DQFk3x8NVY2&#10;4p/amnu7R97ImP8yG9Et48ZXb00VgEmrH5+iBMEF+2eMnRFXjxHY0LbDQzEGcosemWOMpESzACPI&#10;Ht5Y7kEo8lIKsVO5zXal6d1uHEEwkArtWP9yiY2lJGMOYCjCOe6Yg4PYD/K8g++33//47fe9P/6E&#10;5fnZlUQQ+lae4tdzrn8ZRIxUKsv3EAF8mu3+5no36a2DOv//yPsTWF33LK0PO/PZ8z7jvVXVBRjh&#10;SJElD7ETR0piMEQxYGg33R1GGexgQHIQBjuOouBEKilxlCBhYhwnShQSO5GFMQ5uiKFxV3eAdtzQ&#10;0IwNPVRX13THc8+wz573PmOe3+9Z73duF9B9b3Hv5aLs2nXuOXt/3/u9739Y61nPetb6+0K6Rzuq&#10;NgJEQWrnN0hj1ogrVqtUUZ7S7ZWR4iemrRYcXop8dmAp86wTUu7yUA128iEBQBn4aOyzxdlZVhoN&#10;h8rC4lCpbMVnT84o7TRwUBchoa1EaJaqjESJTx4almEFMxtHaoKGG3H7VOw2+Rs4XjCET7GsOWIH&#10;IBrLB1tvHgrrT8apBmsY5TJZ/s7wrCDP/dH2fi7KEvCj/JlNWMLGGLkAcOzpIqoz9jDTS74lUtP4&#10;qFit6k6pHwF88RWjlsR4SuBypiCdKbPC8dAmlj2+g0qKpKNsSFS0aaSHiEgrZpQ1ZrppBiL5EsYJ&#10;adBJFGEJ3wqlupr0h0UmPepDJIe9MNjq0lhUHRmCPAn2NoJwmpJLAJZS19osacGOpw7RdVOCX3TZ&#10;xHYBdpNI49qmguPVzelE5OD9o4zbsgUMRwy1pD8xyUtHSGCb2cYJWbpV6r7rtbnlVl9oQ3MzReXN&#10;UOo2J9hZ6jl0jvyGeNtcB39nyy23Nbfa0W+epwGz7ifXu5oU6/XrMfVkp6um5IxkeBYNcuxgm/mo&#10;yTAWzf6Jo8vawcznb+kXdniYed1aW7+5s72zufkBjRf+4IO/9Ft7Zcor1iL2yYOArqDlh39v79Xh&#10;YNxKzfg0gcjkDemgleq0+i0sG9LZmL/ymc7ELGTh1Xijpd2dO9EEZHNfNkbViiV8f05XMkXw8Izm&#10;F8sAQIFN8E783pLVyjs6IwFj2Y4FN4Vqpm9is4dkWHH2S0eM2gRRz3LL74vgJm6E9oJRoO3M4pXh&#10;TkOBQuIVxJdrb4ZhXtQhELlWYOBLYNp5Jo2ePlogNj8UUbXY1HT7alfaNFRMiHEltWoJVzugY2UE&#10;Ux6+WaPjC2qa0js4Rus4TcOP8zciyiAR0BgqOWyc/+yRnUqTBt9pDzRlrawQ+XX3s1oWY4pdqyEY&#10;ZEKlnq+Xbnc7+jRlkRagbH52KbFik4M9elHLnyZt0kHlgHJPG5ogdPzBjOhYN0BQnXLmExtgTBxL&#10;GbCXS+ifmkOCWFWZD3tuADLhQHPVTtvo/FRHkJCN+YHYdl80sl7a/iTryvkrMH/AQzsOFNuFLjTM&#10;IJBsUAynYTaxd9jgWY8B1PayMmmauAkgPN1x8fhmGAbf5gVNPzXZmvdfieyF02EoimCHZeVGGZV0&#10;3PNgOSoUuKUmST2Mjnp+D6qQhbzQAwvysvQEu3Pr9uuv3f3gpubyF77whQ/+6m/hlV/94T+XI2Lc&#10;jZwS0HRfhq4xuyuni3RW8CqmdLHWnC9Ola1VCMT7oDsyhfLttQgj3av9G9ftX3XtEJ86UPxbR7oi&#10;Sb1VsZBAHLOUTQoL5ILhRw34JApmm7tONSAlU6a0wuNykxPwfhqbjFFFW1h5mkvRnF8xUcO6fIId&#10;ngmdBI/8RMapJiVvl+cZU8X2QgxU4Suq9uqFTGSh/kIB32Mfzf3nk7pJSl8Mpmd8O3IgY/6o9Rra&#10;q2kW020aL00Why0GqnAmjYeYglvboaUDtFRDmGITpw2GY1T7Rbi96MfK77FTqmwQOMyfrpLcegFF&#10;rb64pEHeEAWDT+sQ2LtThpUFZMIO0qURsAyeObbiNbwNv3JOSZ04yWpSl82s6ZxZHEjV4/74Mrqt&#10;z2Sh+jOnwzBWttwLaltF6Q4ILFFXmxevxeYeinYIm206iYKkQTO1+Jgh3aQnqOcYpEsOrf0qXEyu&#10;VU69am53sdr1BDIamtkZ79rLidEx8jr9Qm4vbDXxRMbYz8as5M/xPQAA//RJREFUFaKwwsBcUL2p&#10;so/xN4lZVsa9BUvTnmWTHp7gK4OblZoqslirVJVNSalUWrQmEQT+pt/7v/jgduZjx195bJlKLYrI&#10;Bdm5BqwhlCrgZvh1luLyZUa6MoZecIc0muBPBQyWPasSm1rI2oyFj6j3WzxoyRR4Nq6zJMVgQVZ0&#10;lKzM1HnPXprAJAus5jeXg70Ik+JMwYTUGHQDcuILDFkLWJnTxhpUbHjwPZGkNqueeYC90ZoJSULN&#10;1gkIQlAK2X0YKc6CF5ZMhX0krIYsGNMY+jfr+yqkmKXvuMCCuPMZwQqux7w6VP58SCGseFNtMVYe&#10;kQKV0/KeZNXSDOn45PA4oWOGK29aWcSVSqSbgYnxmCCaEpQWm8iRq4LjMlIoGaVFzUwyAsWn8j+D&#10;vAwuMe7aC6dMs9ExETvK4nnP3mqGeyVkqScwArCfvQpTLcJMQjGtkhpDWe+gVcw4LT7P/4+VKtwV&#10;mbHx1tNuNHJcHIaslvArDV3xH+TG9ZosmKA9/LjFzxTO5oqFwwU4tRE1YQuzW9gFpnRRCPNGQKHc&#10;daI6W/AUCef+51JtKUQ+ftxwPtINwxN21TvM/ts0t758xGk+7EBZXxM8dTWVrdHN55HzRFmYEWue&#10;cCSA7XbcmnUWrDURPjhjBNQNF+xiECHCs2cC9KOQo83FYR7s5f3Bvz52+5WRmmYttLXUjy9tYWrc&#10;s2rSvjGVuemLoAQmUNN0fPd93bkRyzQ/ZW74TdZA9lGiaOulAUBuyDrpRfiu8SGt5z7OfJADIvk1&#10;Catl6dSHrhifclnaDwGj7hbauwd9FL11gzFRLut60jp6i9RXMQI7BCyiG9RiCBRWX2zDbhqzPI0u&#10;u4P7XwRpHZEa4BEjFkf5CHIfwDBwl4dvV/CtLdOc0Wqnq3lqk7vja+pL5WDbiCP4abPncvSxPDm6&#10;NKm0phTnnCd+T9WxgupXIZE7Ugqomn1bGGKpMFutarangcVWeS8KA0LKHn3AFBuTLrdl0DHBTtGV&#10;IzWxnkGbI15ZQn1Aw0BeK2rLU/LMdIlwFhDpTOxp6MlTZ0s1ZcHc5NZNPNOjTvuqk62yYRxEJXNa&#10;xEJawj3kuSmKSldebJZ8Gwr89es5PSRH76SgfT0F7RxPIEXVIKBKKfj8tsTMjTJypvMmmjXQkB8g&#10;U5mliaAQDQp5Z+RfKmJilRKXkiyIeMX1WsKKW9Vj2X7dlPfA3MG5GFN1RDGr73MGjsdwDIwMOg6R&#10;ak1tRp1pxL7bfjadJBq9c3UEm0vgAXzssrR1B4uj0Dbi1cNURO89PDw40DU+Ozk629vb/+DGi639&#10;ccePP/lDf0aSG9tVbZ/CmWJnOHkNQ4URBUpsofGAQ0wAAVjTulyd2Kxp3uWSZsxcWxM4dhNJUM0K&#10;63kwg4oVPyyudLy5N6DbNcojRihK865sYcrRnkoevOaEMVlXuS32Oruyx0oRP9amyVtohK11yhvb&#10;w715PMMQ4wxvde5WCIXb8/9wKO2pkNlyIdCiz44JmmRXKJG0fVab0hLeEz/yT9hn0YCtNDFeDPys&#10;TrSbjZy5X0kSe28MUUHESPOPk3RqI79UQFRX3vHpWNTK9qf8YShSs9NV3ZCwKmRAbH9ui5WyZmO/&#10;V4Ow2HittxNcpzEDpfTMDGJjnE5uQyNYHvY8dntlwPObmNA8GbN5LQeNWrqo/6lNypUbXxbOMKd4&#10;nKd5HhOFmL8OVT9P+1UPUAgjJwvdbk99/UmzwiaFnbVyjvymzdesCCsfIG9VonLh0ccCmEYYbqCJ&#10;mzHjmu6uc2/ex8/d+NwuUFqkwEeSKAYEx6m6yAviuBHmbvnqdSaKaB68wHOZVehTVOecMw1/CWbu&#10;3BqXE3cLkt10zaDkSx6PIXTo0LLxkzWqNc3cpLthjPxmhikoPJmef/pXftDmX/mUjx1/xUdE7Qbl&#10;Yw+lMDZ5JHb7tJtYTBfrgWT/1YDwIIiMbKMnmbLCGxdx64aat7N9bfsQ9DRcp63YZsDLYt3qw+uN&#10;jd2GtRgoVcvo29xQcBR9rYsUH0l5SrGxIsRuYMjKbqvh9ltVXs6nH0n80VnOo1quRyxdZusVjGP9&#10;L6FkSRixAMvbA80aXHIVsBdfqmtc8QVYbT6hc1TgaeTIBnbLYOH4su2PQVpDheo/XQWWoNAvlYP7&#10;6GJzanxH56KKI9rwJOOSj6QVVqoX078s/edsiGZczhMtQ57b5bKldDJcwVbJSHJQS4r2jRYj4s5W&#10;SCzaz6RnTurrmgEwG9A8iVyM/XE9UrsYkJi6PzTMdZQxOMgtk4dJS4YaHXFHllGPcS2IzZ8mWHil&#10;mgFR56K6Gc/nAmKci4km0CqXytpwUBnpFc5hsWCTUDlT0pTCJr7RaWZVJ5ZsLJehg+7mVIJEl/yA&#10;yTQaLTfX6i+2SkHUiJHtf+g8ZsZ9hGl3V9Lfo6foSJZpz90J2b1VjQuSYptN5V8ShyvOsLuFxdcO&#10;ZuYx9AndRs6ppCP5tgxass2HJ0cRtmWGeDWqE4gvPEuBhevUPNeEG3oIDH4eNwDVnlGpS4FYyLQA&#10;kCme4eTh3/nv/v6a0Q/49bHbrxeXrp49S9FAdh84EjnSpcvGUnTXaq1Oyg8iuzJX1FRLT07MO5DF&#10;Z/EEOmRWM5BDEDHgTTNXVKUnpuFd691Q7ZV1LkNrwt4DuysFdChBatVpiarrXE2mYbyIL916XUsJ&#10;Y8COLXHKJGZtLN4fBKMxyyWUZjOpzt0shGUBqP1BrTj8sTAmNpE4VTnuch6lGgwk72NczZl2LS3r&#10;YTKOExt2uVdTwbIjXiaCVKzuRwpU+IjJi7LqVHdYCtNhwE/HTqUHUxQPh8fHh+kVkkOjYloS7MU8&#10;FByzMxUwhdyxDJsjOD0ehD1Io2KbIivYkGvLa+m7mXAMdgPzhDGC9WX5rkSw7TQdrBe1Ot8xZE/o&#10;+MZJi3VjHFtoxQouDbYAm6SPmKhSQtQ2DuWR6+8McxRoFCBhqiChsIZstNE/reQ2LIQsFZOfHNSi&#10;TJS1N1reFms0asTyVe0pkGpji0aUgipLH8KHmA4tz9ucMOlF25BlniyW0hFWHGQGpmU3IrIGuYZv&#10;4LxshNjD/AmcBZVXEctB51fXgODslOobbMHCDnco2ARZvUm2aCMxgsWT+QCNMD5YFkaj5UMMa1aI&#10;x9114XU9Fe8Wpeo32ElSuwg485q2xm2oU0Y3T5Sud6lpR1RBToKgG92/N9k7/1BfH7v9+q5/43/5&#10;7OXlMzxuHiWDm7xJSnh4bItIYrmSkMtKoYAmy9PeG09jHeg3GZhv0QN7cyEdywVNNSO27Vq+w7Fx&#10;MGeEECwtg4mZ3In3J1Yw/leKyFAPqAEoZ0FzxmdSany47aDVR7dzTiY/e+k0f8ZtXLjEd2rvoxrK&#10;MRftkC9zZVRUD+b+YL4NBUssN+EsS8pdWjlnlbNQImY8aef0srzEsQYU4hgS9QBZVQ9C/7AyowhT&#10;cTJLDIA6VnSaELB9Uo2eNSG3Q10HdWzhSBGLeIQp2mqAix1P4HmeJk48Pz49P4oViwo6x9rlnzQ0&#10;S/1RDn/d2Nhe29y6tr4BlMjGo1CR+FX+xWwaBTAeS01Jl7ofSDdMW2GgrDl/b0CthF9nwWZoxY1N&#10;88wXVGoRgFZFq/jTsy2kAgpyrZgRcrtDDcDRu7CQUqaSPqjWdZEnNfuMWJxqrykfkg3QzMmIaXzV&#10;SNG91grAmCrVKiWQdIg8B9rOl1cupVtXK37Ys+Cm8hJi+37pKvU9jJAwKRVRrRhvK8MIdmzy6lS5&#10;1ql1XBV+tmSq6deWJGKtWDtDwzefhQjI/HTrMR0OoNZStT1jhO3nkWDz8gS+qyXEoL0UbGHF1BAZ&#10;1zaJAIovkwhbh/1MwfXli9einqR4SDmghGRxmuVMlCM36B11OcDCKCyCsSvXcopw2lhuprdl7Ff2&#10;Kt3CAmM+vDX68O/4UObRF+cY3jCKNFrNiKDs9ZBxwYCBV/de3USzP1CorQrKZIhFxbYGk92mxajG&#10;nO2ui/akVqN0iYClAKa5qeHD5IMjV0y7rrEMwppYrrh8tg+UqlFZM9nuluJiopDYOVd48RCfZ7Ir&#10;RahsNlq21qu7yuNhE31ggzFsEjh6vPZy92n4wUoqUaZnSZ9qkHwKE5KvRMl1jDp402dVDerOmvgy&#10;5PQFbUG1rP4a2UbW5Hro4KvRyPJBIp84LsyGNsVUay6d5ZuFtpWv7Z2tzS26mHvCGHzZREuVl5XP&#10;rkzJyKpJA/0w05SZF6+F5sg/cULdeCP7l2ZUAJg9SnkwaIyI1WaetFqxp/HqPPYBF9IEK2aATzao&#10;d683deiDdLRr+9zcNt6tvngOxfa9DNUiammW1jhooQJcrqDonhxCslIftKryqD/paPAxWLtSnPIf&#10;3ToDbAagrRIvYui+1Ff4QVrOcllaTdcSZ4YLo6reGfvIlZfdxKoy8tCwNv1fJbcZAEvTi0b5xN4Y&#10;0Y+cnFIG2boeLmoawBtyh/ZGElNT19HKWNqyGANN2phFjE+Z2EV5ONdpGmW0xCHFCHdzXV1Z2NUn&#10;OJYP+fVJ2K9LSbVevf4yhjaeB9IGZJURLLMByxAT5yEsjf0ksXAYtTqTgQIKt467xqAAmdRkVRRQ&#10;Y11rtRSV6bE9GkS6cjLWiV2SoUlunWxNTokipoGZrq+cQN0Z04iV4iS2V86KF5Us03yZg4vhiwY9&#10;RTMn0Z3HfmlVPWCRnLfQgGUv7TaqZtk76/aMfVgVr3hZV5N2rrx60zWGJMUIgreucDeG4rB8FOim&#10;J3UYHcwrQBOvTj+pgW9LD5CirU9s/sl3h04HTz4gHZ8j0km6fGtzc30dskbdlLvDGK0fDhrBiVSo&#10;IXXdsyVqYvUDBJse+QcCAnRUpE3HVA16R6B5NOu/sa7GlzZ2G9VskyBOM3bBNDQYtXylfKE4dUkd&#10;yCerJpZB01SZqUbiYkH1NFXWbYyETRaqRfBkM9ofxjwbsHl1NrLtoPmGaRjOj3mWPpdC17UUNA1r&#10;ZnTP7Gp6yLbrYBpNerDk5DS9UK0tD5i3a22wKUBwBBKwkMECMsquAMUwJYnBYcvwC4q7GCxkaVMz&#10;Fk6FWQ30ZOvzHFAPHIKpCWttqmiwgTAdinhgTxowJZRjLa5vXFvL93remClwT+r/vAfKV+1fljsn&#10;P0v2ibERiUvZ5paVGz2nJu9DdJ7oSH7s+cd8xo/9lb+SNdDmB1lA7hncKmyioNTAAl8g2W3Lc4YT&#10;1KV9E0Z1rxD4ETt0GRiu9VinsRNKweqcxTH2WbC2QveK/VKEpcxqxhpo46rLiHbZiJIrwFnAC7Pi&#10;qjIgrE6q7F0Mgb2PUReQYaTMwyxhCvmrEDM66TvH5TXKMLKswV4aV2i6CjH1fDUHOumuyGblTSWW&#10;HFn4eyVpsM3wwuSqGwHjtM0LNU5iw2pRB4hx9yYEMQqMfpd+95TnU4RTId/P4DUqMcnHZRxf5FRT&#10;HCpgHCa3ewkr3Z3KoIkma5xrhVdO6pucbt24H9OZZeoJTdj+Impwt49GH3fvamgnrsSK0Wl4GW/C&#10;WZifeVnafxpv1WkOUF9usQhVk4dzFW2bRloyrryjhJDPbO5PAzqzx3+qQGkWw0jDEIAFJU41M9TV&#10;0Qy03IYvkrSvd+o9uwYEvTOGXYegbX/OHTi7Y7kBzmNIA3XRG4tlUdbp1wujcKfejdWdwlFGumkg&#10;TVfBnUM/KQ6wF/ls2AN90vrVtQSDCYBaIVRwzx0Hp8f/RY8qPypF21jUNW1einXlNPXY4wvf/b/6&#10;337TSvg5//lJ4K8rOa9hbS1Hg+XUCjM6HOETtxHDc+pRQj30bpYgjTaa5cmDSa7g08aPZ0DrwlgD&#10;YIGKtKr/aZRnCkqFjBlOMyfqkrtxXKvkGIkHyytNCpR15J7NZBgzBqIrdEUxZkY491OwpEl1tTDx&#10;FGzPKpuDr5VOi4KKBbpIq8apZRK9F5RbugatwZrO+ql8VaHCbHhe7nrsglZh2NCyYaJBrnAIj9Y+&#10;OQ1lJlziTrvxufMiVUj0HiMTMAK7VFHUQnlQ9NcIcLCgRkB0W7NPjmISKvln+Av1oiqEyusOEF7A&#10;o3EMqLSGtcJbXPBSN9b9PPq9Iol4mhRAh9InWz384rj3uYmc9qBUxUUhjFg0fE69+L3GS7srdrOF&#10;Tm0vJqzNf1aYzZVnWJsr6jO4eqFJMU32MgvTdifETW1Up8alSTfh4DTg1IxLyq+mRMsl7d1SBP7q&#10;jWkha+7Z5kAey4gCWq8X2uQ12rIi+YZjNN6RfvdUVdhEL4LUpjkCnUeL4DySOTZVpVhFe44BrVaH&#10;UmzyieWuzj4Xxha2GSHZhuxc/ox1Wt/c3tm9ubOzk3NZbGF9Lar6KHnbuKcRQ+6fw9M2NrKt9IIT&#10;FWnsWdF64VCyCWJOf05r9be/4JOwX7J4imIANqnoDOrkLJqwIYIpBJExYR7wax9B11N94+zBJpbf&#10;p0nGEgjyq5upCVpZijpV018ieU1i1kg+QtWfU1kgwq6VsZWY0htVNMGNdJF5g1ofT0vVfc0K78rv&#10;anc+2qRvUke1RyMZdBvpZtk6TaLpwssCcb/+TaOo2R37hdlYMEVDWe8NMrW1tmMSSw/b52slm6gP&#10;74DWxuoktT+a+cIuzbNho+Ol79XYzqXneVekUtWiqnTZMRLkiOrTbuE8le05BCDCd+UZeRw/C5o+&#10;oICOqeTIaPps3dUATQ06gdg3yZEENESIVaVou6wIcPeZJ1nlf/uotU0FIrXa3kbz+/Yos734gsfH&#10;qhcTjVMa18QcwW4vS3DleMQQDE6NbM1cf8gaKra3O1A1K2CTPmCBnOANF7ooqCpYkFprpLbAajUR&#10;IYqyrPL7sV+pcsxPqQxDj71ATPbHK6+luy/iqfSnoLqsQu44w6hc2CNqy07Q0JP88eJ49Lg+VPcv&#10;jic9i6JtInWTvweab0aLn/M40G/GkIfSv3Y1JizfyThzxEpSPy9Rz0UvQhXbKk62s2KFLNAqZkEM&#10;uz701ydhv3RfVTp7uF9GP6Z7ezel5nnWDE22Pyw4ZYNqqF14PhpOr9WwE47b/9tG5vAcNLkr24il&#10;KIDT94h9MO8uHbNMBI4hUuKDWXxmi/Wa9Z01HWSYbIPuPtD/Izod7C+Ia9MVeDgatlXOagTo6hid&#10;oTlv9qJhRnsFchG3lHyGEUcZi35VFKCVMaIcVDCEDbskHy+v5ZNOWEFvjkbGrrP5smDFUhhKMsY8&#10;adB9KmVTEzNa5ik8bDZ0oazk/Qtwx+gZqo92DP5I1MY3fZ8gBTgij2YUNAh+GhOm7qE2R7VXHiVj&#10;ZEgaiV/72DSSYgMt4G6kdx0Us2D6lgUdeFaLOEQ45u61E6GmrxhxlRTQLpv3cJjFYnILlKCqemho&#10;6EpjBXVki8XEUU1i1K6AvJYvVpXXddYYWl9R02NPEy2aKFzSkMjRdbVcoRawaT4xNK0iQDcr0rDk&#10;awgvORPXGC5GSzSGUZIlqdV417F+UgYDv8miNlnPL/35GOOyIgrECkN9xpIePCbrkUHIuIC0Itcw&#10;KWSuDN9jyz3orzzj4IaGMmZpNmLC1tZyETLIYbUs+I3b4gQ9DsxMQUJYs2scFkW2mN51+eYZPvzX&#10;t/KeD/spEIoIsusiSK1fyRNsbMWGhRoOCmOPSx13Dysc6K6zlmOxX5XcuV+7HkpuT4cc4cJ8yXRx&#10;m8PzK4Rll0q/avhb6Kc5Unet6cCKFbtMqMQOkUod1lr0hPFqKqEIg6sMtJSQcm27L9xmvnUJBUe/&#10;P8Z2MV915IIaYFVuAs5MVVjuPFpTVeOgK1VW/HLYHIEivyyFONhJ28OuF6xwJLi9B/gULVfB0eDc&#10;cjIChEYmY1Z86FqEFqdr9mDLTJhX2lE7IlOJ7oUCI2sPIzc5I6+CFSNEbTFMLm6hDIUBw++YBPBW&#10;wSMIGhc8uODPBbbOjYzP1uS/+iqYHXsyRV7dm/68xqbIVniVlTN7WX8haKudEzMWhHgwBTNIjsKy&#10;iQ5JAXLj0zoffY7xkmWPMoYVHoMf68pm4Tq8JouX5v2IilDVQc9jwiJ5JbuXrjgvLuomiJ3NgSBb&#10;ya2Ti58QHuPTi0uOMYtOIv8uZDNELH9aRC2JapYnN08uI9EkWxQkZPAqschOxLy0WBuSzVz5rBPj&#10;qAxG1TcZLqsapWnsXBgHFQyWDWtXorOY2ZjGKAUh8OkMhv3Kxk7Dz1iFdGROlcNZdTQf8uuTsF9y&#10;F7kvLK1adh4TK56nWbsWLiw/QBOlrrDBzSquYUfDaajir+oy5rysKq55Kkiapa4zg2TFwow4tdQ0&#10;eEcW0t64ohe/RPquqEEfDZv6K9vropClPYm1Q6bk3QISSfxC9kUIBNzzptxJsxkM9LR2bQZd2VfZ&#10;jbYqXokqGlXSqSNBKlaqwhF1sLnFIeoLSVhOysEUlRrwlSOcP3UJr/DdoJW2aHKbZ0TYw46iSakx&#10;cE3IDRXcXAjb2CE0MJL+Kgc+qaYSYrU7bisCPIPTMGIpMokGtWTLlO2vYIzGryKGvpMLOdmDB+un&#10;csPD5UsKwk5O07XWurNimKyC2+VmkqnxsPeezFsjS32fGBbamKd0IdRdArTVxy4XEZlKDTSyruT5&#10;VVbYFKV58w76bH/3v6yFjNiMvEteiDi0qTbFtgXTKFPtGYnf8N3Z3mvx9HJV1Rhp7rJfEjOGCPO8&#10;W9ySy16nU2ZzXpwpHePVNt1gXBmBSs6gzTy4aDnGgeIE9dZYe22drm4qhVnQzfZHSyx7iG+EkEH3&#10;EH+VldFlzSPKJ+bqWxtBKBtxt7oxEvcaeuw8mPTaWuoTYvPimZ+kKf7LF+fvUwh9cCP2SdgvK6/b&#10;9qechX48/7d6A3FKpHS26JVXJ0hpjZznjFO8ksBEsoCqEbFT5V3z1WgCIp1R1bQoPVgobodVrohz&#10;0ngfvwMxNeIUw9S+xgphegqa5jO6wZDa9oCCBmDd0u7zcdyFXcVxi20sGaxnExEN5tOE+XnzELx+&#10;3l3IwCqS+pE9wpK+QghefC6m5V04X6IIQaVPtWQI1GW5wLshgR+LaWvoqbX2osW23glvuJjHngyv&#10;QNKW8UYd5dM0F1Vf86MK2VZtrjjF9CzhZBpUUCaSF8KQpdHh8TE+uWhbe5chRY3QvBvXwGw0tpAo&#10;d7/09nwRm3NpQc5MOead+8bG4z+0c2PVRJC5Q49ti+woGt6JrDE06vg8TWZOAevz1jDVz2m1ubCh&#10;atfUBH6SX9z7ypV0tnQOmIm6E7HS8uUCFvJjMKBDZDHylHlyrLgQEUtjHthgTWyl3h8T0+Vu1MyV&#10;a3i828pCzFX4oQYtLcXs6cFi9VWg6DSoCyDf34XQ3cOetDXILHlQt7aLCcrMRaYXgMXAqcYp0s2b&#10;88wpVd9a30wsmbtV4UW7JQwuAKHnFNgR3wN6zJ19aPE9e/aDm7pv+ZUejZ6u6DmD++gkmu4nZwij&#10;45nxx5I99lfVWhFCqDA1aGknGruqt8vdKr+kv9VVqnc3nVgrpliRpUZeX3dTHppYM60rOJjCtB1+&#10;b/kuuOriNPs0Eif2elOapXssUV6CnRbi4aXzGqxnmSuDZRQ1OkTYE6PHblcD2HriAEuLXSpKksHR&#10;jCzgjnvwEA1pDzPki8EcO7McHeAVuyYxPFwsLbDtDeaTt6SKh6vxIiRmFIbTdkwrq1jiyCWG1GG2&#10;DmDxFfUODfONDG2pQxNH9L0+SxMEMmKZucwf08MYxnqdHB89PjrMMexHCTA7uCNlCDYIkmnzBVET&#10;qRWP5EgVAedFkbtuxXbzjPVE2q2CGtGYlgWgQbLYuzdTasWXp5y0p34sU9mfuYjo7FWOAEBH8VD4&#10;84R17Lfmk0pXLCkDjUmlgvy4tnfmUeiUpV0pe26zyUY+0Bep9nTxswtfHSBJ1DrjSUAlkVZp66hJ&#10;4aMCxOh818bmdT61gwIxF3AGSCDQ0Efb9qoJRHkCXowtafMNdp0VcgacjUm4iDyBBpJ7F1E2e+PU&#10;2yPb/9MZqYECVt9mJ0lJhvEKqZ9ZY3nMYenBXNxYt6z0KfPtA37or0/CfmmesUUxYUenhylOSXdO&#10;G1FgENjUL+hLExPRnpwgtKIom0pIOqhxXEAsiNSU/1QAVWkjCWOYgzPVsnBOigMeGWIqSiie4fSW&#10;InZndZqxevTilNaZksSArbCKMIOR1oJxM8ygjFAr8nLmdk5+T2dUI7/mEbniqB31iIACI6Nm3j3o&#10;nnJ8T4ApiBAJuixzy/SuyulKIQspYZwoqW1mDZXr8xuV2mrT5u5Zc4xSOTm9aN1oybXRagkeRn01&#10;NzZU3lip4XSdAz6wbFCteJXsrX+2DyvHxVOySI+vdCUI7VXafqmiqi1DhBTPdRIvlu8nZ8fPzu2A&#10;jgZQyQVhdkdh5NwqJQtyOIGIFp6mzhi0HChVoz7kQA9bpSqImp4L0cVeSeGsxyFlr3AqTibFdFyZ&#10;HQF8D+bAUzb8XAXORkju+Ko0qZS3IEbpdUypmHXhs8YcOeJNavd/9a5AS/vZy9UVAU9GtBlyTbJO&#10;HHOofqaPZURnBgl4K/iTLbD99/CorTItdH9lzesIXc8188PPIlipHsImalmGFi559qAgEyBgAS/E&#10;hCV6qVKabquY5wgdUoa2qrDHObETOcLARrz5AkvJsdWsQ16Tt+RYhorAcj8BI7F3CkCp2KPm9SyP&#10;2ajlw319EvYLlYeYlaVjzIzqKzjLPlzmyTAyPcaqsdxCNBSG1+OXYFlRLW5T2YrxQWBdnUWlQsQl&#10;7RvWAKdMQmHMMBu0ejKK86sgh18KoP35sEJluIvM+ZJJw4eZIirYHmtVJ8zz9PZmWeliJYC1fPyc&#10;BcRrlzzAxKxEBX3SempB9hC2PIILjw9vpsjPDk5AaHotpbCcbl6QNdyZxLkhrdoozV2RhGfyTuDd&#10;uJFPVg2hbaUiFTxXZ1kYo3W0lEpn0iA6Qx0DdkrL6Kh4nFlmRYUF74xTorrKGiWafiWoPD1/lpPi&#10;k5x68TSf4DLQmZiKU0k80ZI5/Pk2fOrO6yDbeULb1wxyuQHxG1M5ZtjpbH44E06MmIJKSqMInhnS&#10;1WFSHU62Xxt7eGy3TR2ol/YD+HRvpzfgR5v5KO4qNu2x2pnq2tcxh733eZkLasICZllmSrRtLbcQ&#10;SASv4ro9AWQgzf3aCKfCwVKzZlAnlUUjg8lHpnko2LXVlEWlLbDX/nZZS8eUc1zMLHKOoW0nnODY&#10;QY5Hy046PX+SjuCZ6oCNjEcmK1nF9G/MULFTzYWKz7iqEjWiVlKPa1RfZFCs1WcltIBf5Y1n0X/4&#10;r0/CfsWHFdqi/0gCzZoRvGJjLhkb1y5lpLzQVSA4ngYScyxGGVph2LJLG677BmM9uWb9vzG9Z6HB&#10;J+enS4pKqcJydIjLrkGhqSUN4qydelJuD2sh1aqvawktHnmpsFiWr6BmlIxCeP2i+8odBD0htq8F&#10;xLArkY0hGaPCGJBiMNzUxmHBwGMaNAgSf8SAqtdQwVip4qibyV+UOCspO+9kkJYtpnuGVCqjU4ep&#10;OgnIsJgni2wi4fGE4ZDxsVJhPBLlxxwRFcJIQleCxDBRqOtUxVIprgrSZYzlE0fo21u1TS/DkGJL&#10;XrLzYT7BvN2cQMUOW0YpEdwYegbA4jDsNEFas4oT9DCTsmqkCzDBCiU8Uo6UUTazpBisPLu/6jxn&#10;3yjccXBkF9Ypa7YSD9yZ8VSzdfqAUvKdFxRCjKDz20WDO0nDIsPUXqGvX/3bKenj8KeKRg2ZvScN&#10;FOhx2pxED5XtmHnBfrqZL7NEXMecVt3BdFVMP8Ur13Nhs1EhDpY+91yeuNUgW7eNO49ui+p+nO+U&#10;k5GliDjseZoWUGidbqvnR8c5Tio8T/XTLDzUqyxB8pTZg+mTlHK6NlPV4OcFEX3S3ZEejYF1nPxC&#10;wS3U/jAqH956fTL8V8aUdNTTp7nBAIWoJ3Iyr3Jh/GRmuzndJY9WvohF0dhFcWjjC//SFiqDx/D/&#10;A80LrFRM6LmmW0w3csGb055lApMP8MGHDilUiF9q3kRbW4CyvFxJ811PuxiR+anVsXVltaUDCbU0&#10;891fOFU1FZOxWdFQXbstNIuAwsFx9ruaced9l1mkbgUUX1RFc1SEaMw1KRaoHSZwNGkIzACX+KMZ&#10;RmxkLeKAF8oiO8JsE/pRRMmVFVb7E7OVFXkW3sra6hyonsMc6Q7Wszywrzxs2h7lxFQrFtUfNLIf&#10;4NYYQ1tmqrGeQrKg560MlqlasAPVEKlSu4bflRA7clqPBmcwifVC0m8oZvM+CxIIrmm/1dOmhpk2&#10;8OeJ++YmQkplsSkp7uNkiUxAcWZBbC3yiEGkVotsnam5tk5uAlB6wswxmu8XMr8SwMwa6yT4Z1N5&#10;3fbqPDXWsx/6EYX7ePkKY4aVkA531XiAUJOW6xsRM3B0oZauv2r50CRDSnhIXHEwPb9N7AkhD+/D&#10;5xrkeq4HgLqEvqjSlhwQE2wVcxVZP1kc6Qp9en6SmowW3OslEayEDUsbk62NTfGaeQhkcsSV+fzf&#10;/7t/1x/4N/71D2XGPgn8hWzUAx/gL3lOW1LFGrFLGmpYJTcSmAonR9w8m7CUwtDjLHZYEM+8bsdT&#10;qP1iqtVeYIcPv9GNWzZnUjjeQAONEhU1cGxCXA/LVdNVQNjg4BU/tWy5qh0c8IUlgJxvnLB8NT2Y&#10;25HEqLcpg8IqEe35WdVV+OxgLrYh3yLT0XXlfQv8Yo95IThmaWYDWfJZy75ni1c6UPsBGpMz1cYP&#10;CIFyyj6ezvPqRSgSdcZCbMHptry7jSAg64P8OaI2/tNT04452DE8iA9S5mZAVpvRzj+WUuzFlxQ5&#10;N0wcZLIE7O6zseby+U04Y5yRJesn6gpAEHIL2uIm7qQqSanE4bGqFItHOA4NPzF1J9xxgX+wKKfC&#10;k/Kt3fsosIIUTLPWAWTJ2MieWVpxHGO4Sj/pHQu0h14wJDY+6BosGOfZe1kDN82J0uiFwci/F50D&#10;fYpURNuKZkVs4NIbIAgYK9Vmn2gADbpJXrboB3mg0F4GzTDCT9VoN3kKr1cTKmy8xHnik3f14b09&#10;fmsdWN4lz9x28GJgC9ojESBfR+eiNHZvcg1XGHohf2b5BoJFV3EzlUc3bu1sbweSIYi5FH1UwN3z&#10;BKWfPvuVrgzkMIzbiTCcQ/2GoH+BJerm3aJ9hO4+tzZjMz5HrtPpV1zetI4etBHXhINdE52gzNwc&#10;DjnUSeO94qUlOecVBp9wY6ZbuItOdJek1FPXeCm5QRYiu0bCIiwfZVWvqj0ayRKfMKChn1cZlrCp&#10;NbKe1VRKpwkq11g3hBS3P5mL5+dWJqDb1v/rlDsGPMFgsCFXRwIwEEzzSN6VQNEGYCrO5bPAT+QN&#10;PY7cHh3YL77P6LRBg1Zy58kv0qEVnXX+7BG2x3lB4gckL9b59LyOaYFvOLvs4MmZCR0d0cFi3v+M&#10;eDdbkbNjQC6PxWS7x5KUzUUs1Ycl/EpjdSqQimdC8iYTDlLUJo4zZrDKiS6HbZPFdk26o02PlO8X&#10;YLkAFkWFBou56HLwy9Cvq44nqt90sU/w7mp/H35aeULz1k1iyHyPRrAVV+o+O89XrqR2+FqaheXh&#10;p1XInN487Q5Xi8USCjugCEPp5gR/w0/sfuczlnNwuaZdCuQGN9wVZ18K1UMqcJskzX3RjpxGldAG&#10;CgnoK+eRKPmMbDVO/btkcQYrKglNe5CfcpJelkjMdk46SdXk9vZWBPkkyQ0xxTRk/z/U1yeBv2K3&#10;2GYVwjChS9gylmAmf7Z/A4KxYFI9NTUq4xae1zhgaWFev1ZPykKvSRTPDkPUdk3lR52cxR6MRcry&#10;6nt14uTtM/HKThtEDt80r54YcuyvXdtKJ43d4PItVm7aG0hQZWaXx5R7a2jKWNtUb8DgcsQ80MJj&#10;+wyT+MzRQuHXPT2HJLr1loASRwoSuNGUagLzet3Xo+pUY2AismGdOVsSSJNUkk6d6kLdTXNNCvcw&#10;YkmVp0AoR3nkTwyY6DdymOCxHPN4eHiyv3+8//jg8eODNDKPiVNBQX6ytsw+riW9LSfWXM+tVxbR&#10;rW5wgwEQAC/EkfCs4EXTrvSE4qHyX/PFIzMbwwva/IB42sTpKlzVCUhbkLYl+tbcmKmVHcu8JOjM&#10;5hIH95YWHO5qm48dSIWb6crC4LbIbGS3Qjd/V++H610hsQFmPWCq9msIu0yvhxwo/wp1lKLCdE8L&#10;VcB5sbae9ozJofZMR09/LbsoYvjoXZPOlewMNP4eoWGlnQI6zxfNkunJZfSQuBQCftHS6UJy17Qz&#10;ShxZC+XzZQo9UIr24lkjQgwOTkWX4rndl2nHR35dddhZidAsgtM09j3YT2yZBWmJE4baG8OJMAVs&#10;oQ9nkT7cqz+UaVy9OHMGC2F8KP5tmeGzuJDEyyJxIpgKdYAnAx+G+Rmdp5RCKBbCm+EK7P9pyWG3&#10;tqt7FH3d9Et92VhBuZHx7hiEZfNoDeklUI5AMY80wVKFONqthZ9ozro21P2meZFPXX0XS3HPgkRo&#10;PosOuiEL7NpIpIDel1leXsdYmqxZBXbDkLsl7C36pPeurUvErPQDNaEEPsE0jZBzICW7t7lbvwy+&#10;5acaR/nh+ElSQTbDHMVEQ/TAMyj7cK62Eky2Ma3qT56enj07PX0aW5Z26IdHZwf7J4/3jvYeHT7e&#10;O9zfz2KN2is0CFZM/n5CNrnipSr0VUwlRSDMYWA13fxLXVibhsntpJ948q1UmtZUCxhesXp9l0Pd&#10;YxLpXe0hFtYS231Ift4a2VHBVT4NjU1OAMTSZgGQsstkMbFK6xgtfKX2SZmIjZ2lC9h/JcXoStLy&#10;DBxhkXlfM2FH4b3Z5mZRGmCMOIZqyJEewNwl/rXhbWc+zxAqPK1p8oD2UmI4jAvHMRe9SitliQld&#10;K1AjUGbN5f/ZcDTcTJYwV7+eZgrrQDBPGq+B61Tkvkgvg7MjQsZqB3QdHx4d7R+mW29+uxRJKdpD&#10;XZnGbkDG/KXSDwcHTBJA9jQ+LQcg5Pj6CJjPnyQZuXnt6lbwWFwMR3s0yfYhvj4J+1UBc24QI33p&#10;5dWcdP3i6aW0W0xTsCinoJyaoSfVFYRmkre0+cRsLi+ZVtGLrmrYH0wiPT3oQFSme5QBIZd6tobr&#10;u/YCZypfW1xSGsUsksQtYhzyxCMsxIuSnAaxrIQbK/JoIWnqdFdEPW9vyZNpgCq6qfSQNwiNbJqw&#10;4GJi0io2J8WoA9agNRrGhNXZszW4AvVoTTxyZnFq5Ywcu3R7UNFSvrdQ57I3QsCmJd/3tZJBENgb&#10;jlfFKWKUuCTiUvuQGMBGgvlNNDunWq6jJyd8Pz05ehZR/dHRk8ODs+PDJ/n78eHZwcHJ0WFiTUJJ&#10;TxXgw2VzTXaV+HP8a6UnUG87EIvJFCLEt2vlp90Z4NMSw/aWVTO2YK+GmaybWi9a16eKkGfHKJWJ&#10;bI2qMAfmZYq0pjYqBgrirXyT4Kib6X35ovcJRwbn8iJiivzXz1BdIYNptiGXiwzXSWzATsxu7dnY&#10;cVdsGqXTFrXBf8Gp3ZgojcS5FvBR8UVISQ/nLIXp9WaH1ahDFEn4fK6hSlHUMeetLXwnw6IXzUTS&#10;bTcMe27Ro0aGlLh6PeMbYIT6O2MfTivR4JPnZ8dwnmUY5tw84DTLLaYw9q11MlnxmSgKoDgTwcb2&#10;EkCoC5oBzoMn5Hx6Fq9y/fKL9WuX1rJ98/QRnANrnv/vfvfv/uAG7JOwX7DBunRwJrXJLy6nEXNU&#10;t9ivZ7Fi9n1vP2HA1mQHa7NLR7AUFMnLhBj3NyR3udjl2bxzv7F8ernKKNvqa/U1wVSD1HrNslaS&#10;nvSKJMniVmtu3U7D5ffdu0vrq0aqo6vVJLrC/LaQrjs2/9KZLw0trYwrZfN+lMETSHy8oiF6d7r1&#10;NkHA1VoCMocgY8DoGTBIcIbLEK3M3JgKb0lF2PJdwnCJumRZm2VrnjYDRht6O0rEcrXHLeb46cuo&#10;u9Kp8ezsmU40P89GvXbx8vrlq5tXr2+ubeysbd1Y39jJYRLxzWE+c74p7bvojTSRtlhgPIZo1NKm&#10;BYB0SLNbV5IuwCfbs33DnGsjROmt4ZlyhT5C5rQVN/kjc1oLY1Jv1pPojNxeA3T9htG9qbYaDbHv&#10;ghq4hKyHg9cMRYcqV/QWVOQP9VqSDCtDEOXTNZ+T5ypNu8ypmxQUD4ngnVTivHyXSGnVLD6bAepE&#10;c4mlllHHpWAu1Fay+hZSe/+YQhSkhmZS7dRIYN2tY8hwcZyU2eUQ5xw/yxhbRn4xQuhMkfcvEZgr&#10;5XWotJ69yDpO94U0wMoizNhFeposNILOaNJzVM+zyH88s0X7VU+cm47hwtiuZbkS08ZOJazPvzj2&#10;9dKFazmkLoJjWJzJu39AE/ZJ2C/6EqQJnWcoDIzOipKEweK+fB4XOQfWzM6G6aKWW9m6YH3sgtAe&#10;p+ZiXImrmqsbYn/k87yZQMn1UBhWH+Y1KwfsVSdxyQK3ShLOVuK656jJXrhMMosZ3lH+a0o1FbUD&#10;i7moTSjFrPnNe1lDJO/V/U82rbwK3EF+lMVCXyDJ1CUsdc+V9/NO2XNyufo2hHTlGuK8cODwFD5S&#10;j89Z8qnl9LypKgVG0M1zgWnBvhMszs7k1qksQPtVAXDMFiUGKR988vTiKcA/2aLUGqxdvLJ5aW3n&#10;6uaN9d3b27deu/Ha52597vN3vu3n3fzM57bu3F2/cfPq5taFa9dzBlVUlPa09VQDdhtVr3HJtiSG&#10;c3QYi6/Nt0tiLghoUWcZ8mU1jLGd8pl6JkmqxcYnss4mFhqUDmOdOytKMw3lGkXDBi61aCsYK081&#10;TGJ2NhUu8BurXrWNGhMu8XlIW91GeCQrEzg6NIHd+npQUjWfJkSLOAfRecuWO1kFjrJU6mNCUyF0&#10;pbZznKhgTtavSeT83XY9LesdZCn66revBmzZwdmrsXJHcol1ckXHlpBRhsyCumkM3GCl/yiRvFrA&#10;XPFaDuDe2dldu7aW63E6QQ6Liqd6khLheHvP6bDxVd5ntgkmpzlOySJ2o7Vx4pULL2N4N65d2d5Y&#10;29pIVBzn/AFtFy+7/IUvfOFDvPxbeukP/eAPnJ8cZY5Q4DBg1ZbQH4rqocYSE+opvvLfS3OiMhya&#10;Ag5+hxpR+zxkeDFHITm7fGyUgKOcqnjMYTOHKQyH43CHjA7nFXayskIOSZuhj7SHTxN87cVqRr8O&#10;er4nzKg5ZDNpT/ul7aMFCcGOr3AKNW3Ob63a3CV7QJZiGOyu61whLO7G1nZ6XqZt3JX18LgRNceK&#10;YbzKhTpi3PZiArRc7SFkbNg4SxTghzIQyO211PribjIeX2E+03AhvMeTwK5nKde89OTZxSeJ+C8m&#10;ftm8srZ1eX3zchqf53DD6+v5vrq+eX1j89pGbg+m2ebC9N6z9wvAsYfvyoI6GtOBowBzNWDam2X7&#10;uI8M0ZsARl35/orMyQWpOFVyei0Fw/A4MpJYxlec6Mp4SJyV+3McXIErFO52DcrILCn/SH6NV9rV&#10;t2fIMMPu66Cespyz46lGRs5/gZZ119NA4mUyG8nJcgJdkZcC5oag/URpkiHCOoG1HcycQG+kiKsC&#10;A+18rYrck06RuXStdck6uYbRFAwl/ZvD8JJ0IX5sWOxKGN2aO6ObQ3/pm+s4PYNp8tkKg8yHV2PI&#10;qTSaxFERgesmxaSKThYkxjO15/RaxCF0VWHQ8hA9Oi/3nXs0R3H9eo4TTUOayxf/yV/2QY+w/STs&#10;15//wT/z9PR4LQ2A8hgZO87P4AgNjipTG1mv2MjQcEw/+aq+VjAzLnmmp68vgBqDMNOirWtIKPU6&#10;fly7MfngvtF96mT671eOsa5UegpLqTvqpXqTc00MjWFMYVLnv3ZxLrkyf7hz9p4rZcyWMMt/ddkM&#10;/ugVS+MBEvSitJ+iQmhrZ3drd+f6xsbq/ITaAVAbp0iAnKT3WHmyoRolea0qe9l+mHjRq5IOD13K&#10;ESaWqGRbmmk3hgUAJzpg4Udpj9At59StXbq+eWVj69pa7NdGTmbJcVg5X4riEpxEe8nk+3298yvx&#10;gncq8eeJF5NZnJRch7cmS+hTfO0cJaopvzgv0v4vQ9mZUiBBLA3hpQ5AgC6b7j4SfgklZhoJGjnO&#10;1gZEfpjbum/R3RhzWb/Rw0PMb0wU7Qu7PKQpuKNmSTUL2N8a2/wqCZHU2oRBzOVB103UtA3LLDxX&#10;d1WHlh6W6DJJ6Xx1QZl7XS1Y1+WyF2qihzpzJAU6uUFOirx8OQzkwdF+zp3FXhvM9iOLC/wQzLeD&#10;lQhER5I/qQqx3Kxq4nIytPwSJpvxyW13nBfUZqmnl8roJEiI8WLXQ+hg7KyNQf+LEIdqs7Nch/uk&#10;9/T6JgDseqbvL3zxT/83fun/oIb4Z//6ROLHQC2mG9nqkiMnZstzIOX2EHEZ3aKn6SheL2Qmauoj&#10;+iRCgwWED/piQRVsLPyoCAk3YzU3DOOcsyNLYl2NyTiVqrNRanoQsGYpKI0pOzOWqy6rK0j1WcM/&#10;PVVx9nQ+MYc1r4Gpa/DSOHbMKlctNTLv9hHFFbnxyWuGSkjDJUwKZDTHkjcOle5lXPqxC1TLTSvW&#10;YSQ9GzAxT/VxKqbFX5gDf4PI1NRQ5WQCniycrHY054geMwSha49Onh6ePD05T3Bw5cXl9YvXd65s&#10;3ryydePS1s7Fje2L1/O9deHqxrOL186fXTx98uLk7Hm+z3NgY8qnU0d9eS0wLPrvLGZzI7TZ9Hhe&#10;trwZ4pp/EZYmQfJmOTDJGnCxkXJBZ7S5HQaPPxTa2VKiWXij/HH0upseBtyzgVedcFkefWj92zw/&#10;01pCQHTWRVLE6t9lixjRpmRYSXEQqyaZq/SIck0ETwnM0CnoOmVim4ddmNRWAlMICPNNkyjOu/Sw&#10;jeR0s7dz9mXqtFqkNZGu1SXQRHOHnOdIA2Gz4Y3bbDsSjVjAL413OMqY1Dz641zNNiq5RKUTCN9j&#10;ZC1Mrbw8CyKXo6lAy/cyNgG069fWttaurNFJwLQrHb0bFpNjUSuH2MICDgbXhy4zB9rK8JECroQw&#10;mcxICE9yhvfRweHB3uPjxwfnJ6dpl5ESgeuXWIAhxX4uwzW//yTw1xf/9J9CtJZdkRGh5UAIe1wf&#10;Pp8DE6e8QNvDtBihiVM1FWMMWuKg/aoFGR6JvzT9t2AfX1LfVqhhzce0C3UHDyZboijHYg6gaizA&#10;csh/3Di4MxaHkZimTjOmk2qcwyv5CeLpujTfVcs2aAJbXA/npWsXNc59zlUZSsGX90i7PYzXes4w&#10;29mmHdxWorM1DtA0B0dh6RAdrCrrdWoDDTz8Glq73HMr8SQAHaQmeI1AWf0+JoKPCxFGHByePdo7&#10;PkivkGe5o41rGztXNnYvr29dWtu8eH39ZUpSLuco4us55oEcoVlXGj1QIpd9R95yNRj5qDGRpfQG&#10;ZvmpjTOWeNFxl85f4IlTIYE43YGWiNub7REXqk9JfHTEVSFo8MpCLsKyQvbFuXRqfFVXxNgAfySW&#10;yStFadMXyFdaPJQzl11irkg2L/4Jro1tWnSVTUpfGYqrrBJ1Lla5Xa0iRhGz1vwBlShYNgPbqrJb&#10;JG90NqsZs1VE5u11J9RXqohb3BmDmkNyUL0GGr/MieoP9x7t7e3FLlaoCwIKKaCzBFNpUlEYWl4w&#10;nQQEXB5D/iKxcCRouXyDbj/W3FSY66CndnOdVIIaD8VowxmgQssI8y7YHIvz+9rMDaiWs92ZsJ7I&#10;jh19/vwf+2c/EP76JOzX933v92ZpXU/smGc+f3IhcMzVSe2UdVYkZUsrOC6NFmu/cDWr0J6VvRQI&#10;lTAr1J2NRy7JIGCE51qi4bNdKsPcLjQii11LNlr3V1vL0L+wayBTwd2CuAuwl4CkH+fvRAhdXl7U&#10;5JI6rzFb7cW6AmyL2dLg+pbu5FY7SnGE0kyX7fCl+TPMV5Q/4KPoyTVeVQ9NsxUyrYtsy1MtG3hL&#10;U4wOnlZGBpfaDg+C51411nL2Z6fPj46wXPGLh0fxNgn789G3NnfvXN++cWV986qRY2ivZBg5hkPl&#10;XU9SSd4pWy1ZrezcfGCBpyV0lXrzaJN/q/bBhzXSWgXh71cqaG09TrgSU/h4fcfYK1VaBW7OR7+0&#10;jwriapz6gwnRlxmc2ZtQvzZsSkd9j/6I+BqhXMav2y+DKZ+e1kZ6ViG18Wkk53R/CpwqyAJl0BEr&#10;qhOaYvNv/1+B8CuVinbMDTtH8y5+x8SgnkgyuFZNM1fY7LyW9jXSHC/ucKI06VkZsWIZ/6Pjo4eP&#10;YsEeJV4zjZudmF0IMM/FzV7aHEbXVzNYZJwPIH/z5Em2XeSvxtTYaHKx5vbj9Co/c09VB4kEgHQo&#10;VackHIMA81u3dim5FHJvhMZNEiBrgq7jWZN2TqCKg2x3/nrhH/9gFNgnYb+++H3fF3wSK+xZdBwH&#10;X5eCbQEK4K2IzB00skvar1mM9Nh2/owiylCMeEjrswRkJsLxX7Uiy1IeyLbMSYnu8uiu9aGZtEa9&#10;VjcA315lVopRjCaz+rpyX902vMSX9n+DC3s5c+mTKFIUyAsFCsNgdAfJ9/eXRYeMDaUayWJtZKK3&#10;t3a2N3d21rc2KR8xl+BpPQuaMjgpTeM+odYMxykEZeX3hO30DGDkvSmayXA2RPQ/6KySSHry/PTk&#10;SVoLRIP6aC+H8b64upZTVu7u3H5t987rO3dey5pLGxT035RDo0BjLgo3MbVKRMyh1igJTMSk6aeo&#10;rdF+Sc+rHV4AdkdfFnA13g3rGd1SZdUoMDSyNLV7WByvM0awf3fgnXjBnZOg23NpMHvFz6UslvkW&#10;HDibJZl9gZgJHBRwZZ4DGzWWpTcD7i/RXZFsyxW0WZozvq0aVRvcIIrfoIhr7dsSUeI/RF6gZlt1&#10;LrJD6CLDtUZsdUuGKYvxkkVg2HETJh8YbeU4eXVqIR49evT4MfaLyBKDkp6oWNo8I6KJgHlOxkUj&#10;lumy04qgUgiK38cfw2DVFsMbmmUcX+GdDgXUBpL0a2NF2F0gzvYK1yE+vRih7O6tm7fv3NnY3s52&#10;PTo+TjOLmGq7sSDATA151v0/9sH4r0/Cfn3/F78/np1Nl4HIwz97tkrdYZTb0MiYEfMwuoeaCZad&#10;HqmATTClv1EpM7bEkKFMqm9h6a7gjl54NDelOdwG+pgJ7pyGxZ657FfevFSI2vFu0zF6GtLCByyE&#10;+cyxOnX58q1TxNaCdZOmfYixk0vSaO5HSzbHxchv5T3RWJtz3N5IudjuzsY2x50M7OpLVS0xSgVZ&#10;dfOJWdqrFgiBZK17iqdQv5iqmRBHpaKyXLMjQjEfHoSICCNxcnT85OWFK7s377z+uZ9397PftnPz&#10;Vu7h2uZ60kiqmqzGwngLCgoTeiiz0nDO1lVdxcau9ZKPm9XeIG94V27ceiqnZMG8k/o0TmlYy16s&#10;ZcfMLTar1mqwgjBMGqHTN5yWCrEByJM5drwm7NJnjMNbEebL59eyqB8cDxCSiHayppa0pLWqmhoG&#10;Wuuk3BfdHMFjz2lm0/dvA1xIa9YWrJxudjhv7mKz3aRYeqkargrD2J+3SMe180PxUvlDeUAFbIwa&#10;dGneExvxaO/R/v5+HJg/BrSaZdakR+5lU1o36ECHDCDDwWHypbHQp7G8eCjOZHH9mziYEu2uPboD&#10;KL8VGtBvJv4uPNxaxsgDxl6mEOrGrZtbOzsxWLFcB4eH6SaWUcDupoEduZgkIjf+kX/mn+2W/Nm/&#10;Pgn79QNf/P5UeqbfbajC7JWwzCu5OmM4BKm0s3F4LdiYszIFE0lky0ZWL+le5zBrvmz2ND9BUtQe&#10;lSUFJk24uPvxwePEZy+8b5CGGW8s6HySRF7MXY2qf/ZHWjRvpD4fD67nIk4sMWN8q2+fgLRvny1b&#10;6+m90tGFtmhkFKvcyfl6QV/r+U4n8e2oQ9fjKXP1yolK8TTSMbYa0hnNHB8mKMiSoni+Twgooi1M&#10;Fsrly7R/NSBKlc/Dvf1Hj/ePwnsFKV/LCrvzmc9+/vZnXl/f3sinkEM7Ow57kp1IO7DsqtAU50mr&#10;pZ2OjE+ySPRKttiTXhZ0qHJzlA7HtOYm4IzN+ftlSk2j0TErAO172pjEkKRkyaCqwdvFVPOl4Xr1&#10;VZM3qM091uB/lsts2uXzX91jE2S0L5MqEHAh5IXyahcNChEqQyE7V+Ol4BJ41sMssFfl30/C4ENv&#10;K1tFDEz/9yVdpFdsqOgS5vZWELrOWUtlngCJUTFfT40a8nzZFeD0PnGhF//kH3Q9zRrKjR0eHQR/&#10;7R8c5DHUIaoC1/TrXYjH8+LUc2DXuooqxjEqylWDoWL0BBOTf/AChWXOpKw+XjNJaBXAxhAvQo2l&#10;YU64s7w3iDSXtKPt1TzNUeohjzNKrVeLySNNxfqAlLj8j/6SX/Zz2S5+/0nYrz/7/d9/8flTevpm&#10;BUcESe1PRfLu6cKEYogZNElKLFiN16xx8mYVtevx50gwfa11FYXQNMYx+iMsKvIqjmuU525hyrvo&#10;J9ZYtVFqeWRtVMmFZugxROC8MrdOfeHbKyPWPTNTak/RqbFDqFcvv5AyYHE2th8/2jR+j/EysjYc&#10;u74Ww7UT8JUT9RI2Uq8NTwGJLKlkjkdTOFYzV3T3+QNy5J7xmtFiNYuaBEmxX1ev5c3ZUekJ8Pjx&#10;4/feu//g0V44q5zNt33z5s07d3Zu3kyiIIN9eLz/aO/+e++9/eC9dx/vPTg5Tqro8PQw6fjHhwf7&#10;x6kYiqqIgIIKh+yxBkzVKnNr7pBYghBBmV5maMXWz10rJjfidC3MCljMBPPKNnPq3KNj/YQcph38&#10;mDoUP7BIZPDIQo1Bb7nMgIRaNE1+4aG2Qrc4JxIsTtWyNil8AqeAr4ZOM2N6nB7S0C4dPQkgCC2a&#10;r2CKJ0/yobmBTAHtRvlVj/FzmWu1ZwMYWzUwNIE3hlxZkVIE+SNW3Wh1tBh89XkVrBqhYzh8UBqY&#10;pW3s5csBRfv7B48ePtzffxz7QkWkbB3IWW4rf2bgjDlp7myCdSXwwDB6YicSLoaYMZ9TnB1swj3F&#10;d8iqYwEpOb26FowuKfIiKQTs17XrASfkbXGz0eufpTj28PAweLCDkR1CLvTatfjADPrx6dk//St+&#10;1afFfv3gD/zA1Ysvc0pvYm6kkM9Sti3zmilhs60AUpkkI2lslgGi621ZctgTYiC3fV1sxpDE33jw&#10;doxYElhYH15U+8W73CSFTX0vU6JPy/fEHXr2hYeZmhJy+tqzxV4YohYl1wg2Ayqs6GdpMUoSiclU&#10;KrQ1V1E6K9L7MWcBxyJGMPd6MR5vLZz9jVu3NnbDOiXcK9E+q38KgzzkeSQHjlTxa8OsVbSl9Ip+&#10;GAr2afMUyJQ1lAUUt/zg4YOjo+MwDrfu3r37mc/cfu21je3NJIkf7j186+03vvGNr3396z/9xte/&#10;+u47bzy8/96jh/cf3X/v4XvvPbx/P1vi4HHKHWO/aNVPEoFl3xY8LFRvLSL4SP2y84cCJ6ywuEbL&#10;kkcN/0LsWYpKOMC1xJW6mTa977CgjkBdUVDGAljWuFeVKGu0Y9WLf7Z9mBajdkFH0s/yr8MzLcRS&#10;BRNVjbbLHPbLoNxk4kS1rJy8fzkEYPrK2u8MCtICD65eXh8q3wos51mbOevQGyoKmtJXb76LliWp&#10;FwQ0+aiN2sZks3JlWJeCWndFl6GNd3Ka5OXceOxXZnnv8V5uzoruVFbHo9C+LR4oppa6IrrRIbOp&#10;isKb4pZyN57YadaIUmO0NWakoOJbb5eBjHcNT5s800YyPJzDkJpAGsWGa0vaPKcQZTmmIxPYNB+a&#10;RiUnxzH09SU+Z0SEwf1khFIse3R8+t/7ju/8tNivH/qzP7B26eK17PiIZZ6m1LH2C7dKwToyoIo1&#10;mQtcozw51oI9yJEBrXoYYmvS42WAcdzgMt5QmqOcLAu1xUACp25oUTZzLzvlTL9vqvhrtZZjvgoC&#10;accl71ZrKuzq2hv01X/U/TcAolq74CtwKe9X552V1+YTDZF4Mp4be0MS1p73k1xKBHd9e3f31u3b&#10;O7durG1yRPmkWGstNZErJMptG1LCu3jYTyEFlUkKKVfW2I3ImVcntDI5erz/ON/Zkrs3b37+H/qF&#10;n/15n9+8sZMn3dt//MZbb3z5p3/qy1/58je+/rW333rzwYN7vDYe/PHjvWTiH+3ljdHuJLEVrJH7&#10;1geMVHuhGDlt2xy5qXrXKGPI/rXhGU9C9xtlEPm7fMtKUjABTsu4NWbsF0yx1sv/s4bsucEzUqw3&#10;7ZKsbtcKrAq8uTqT45znei1RmqCngH6o19YqpFkFaNZwCYoqQFYjlKxua2lZabzUrAn631JbIjHo&#10;XGOv/Hf6BhH+zectxqvxV41S3WmTHJRVKY3VFvec8HqvvLJHhq7qNkwgaeZ7JYVgPagIBI/lizVK&#10;mPYoU3bwOBjQTZZdmNa5AYkUcJMbsExPfS59KDWI7fsEjlZSVn/hoQGhTR2t/KQNhrJuM6g4bEGJ&#10;dAE4NH9Nee5G7NfGeh6PhXd8dHi4nz9DKNm4SD17OKV8hGeVZyOnhWFUar/413z3p8V+/fCf/YF0&#10;04jxyhFDKXVMIRGHcNJ8jrZB5UysKKPYQ7fDTGPIUGTWJKEwWjoMQ2yZVi7nJObSQHVBYKc0H9DI&#10;lZ6Mosc1oPGacI7/jKJzFPfUQmsxhWREG/6lPRdVG7z6iGL5Bi3FYfNRAqBsn7gn5llFG9tNFAeG&#10;Q1Quh61qi8YhHNNQZTLIP+zmrTt3d2/fDO1F45S03mx3J0VOPgI4hXT8eeRFbB4kgekceHIca0EL&#10;Uk5FdhPRDRVJJILniAZPw5mm/SD/D+zKkt3evfltP+/n3/nMZ/IZMVFvvPnml/n66TfefOP+/fuH&#10;R4dZ4tD+qE9HHixeRRUcus44H91iT6vOR9uDbpIrGZfqhGd0ZKRzP3m5Pf+dAAWnQlKN+Sph4+9c&#10;BiAvO52xxBFCgwosKWVMbEyhwbLnGtqjsVyVgXm7tRMG2qYMhPUZnDbUMBLT9Xh7lCsweqPYkgAz&#10;B6JYSWova5nd7i/s8yjpnjfYrnFqZ40Ll+STDs7ofoUUsQVaZuy5pLsQsunhSnPbuU6nVZlKaxGq&#10;6i4FM9ocFt2063WF+f5AsMtXQzHF9xwcRIJ/Vhia+4tgNlF+JMvpn2MOB1EzrpRWASw0qD19IQCL&#10;6I9hcaN5xIuiNvZarsesRoUbt8jqykrr6Tx5Bg72WKfcG/t1fhbrla+8LJfciOJ+bR2JBkcP4dCy&#10;llRThAy7+M98xweyXxNYfRBT9y285g/8O7//6NGDjUsvAx+TnH95enb52fPs6RSaZ1DS/It+2WFp&#10;sp+Oj2l11kVgZpnwXL/IUjKZZggGL+hhEpNMA8H6VUKxsIj6l+z4+fmoZ8qj1SS5BGv1iv1YIuPI&#10;/Z0MLrpX1rkdx7RbokRxIDNXpD6fKh4UfBVEZB0O7O96B3Hb0VJQhGKBwjELzOLsWyKQwbkUZfv2&#10;3ddeu333tZTIXo/jiq4Kp0oHSKxe7bmgBMOl/x+FF1Mf1ZW1sig7ETE7kKMrUSKZ4X6Wejz4mecv&#10;kuq5cev29o0bWW4PH+7df/jw3nv33r13P946om9OW/H0sOi4E4zgz7EdmE8QcYNEmBNyjnxmxGrX&#10;UwKShuuUPdpy/iommoqxJ5EqXnwey8WxQwkwttauJqWZZi05ST5Plr3nfMtwqoXKg6Bf8oTqPE4+&#10;AxomZ1PDAyqSHJ3AMg+JmfzCz5iKlIFxtisTtfbFP5aoUMFkllsJ0byMUM/DvJxwydd2dwJPIHxQ&#10;lWLjd9UXfZH2D7QEZuOaaMYa7E00sKycDBlr08MeRvMmg9Wm35gxqUoSvcpkQGUwurnUHBvjGqhy&#10;iOQGD6tvQy4a4x2iKgpBQ75kq9PmNAd6v3f//k/+xI996Us//t79e7E0uZgHAJ1lMCD7M5u0WAFE&#10;Q9pevhQqK7iJlU57SD8FxPcy1Huk1DFIWU8U/4QQpEkV/iuDk+a7WYocIO7EZK1k1aTN6p1bt27f&#10;vJHnOYrY/uF7jx49TCfDTORrd1/b3b2ZhZSoMus7i4xy93Bzqv8zmS8vX/29/6f/+89udj5e/v4H&#10;/9yfSy+ogK9UGb94FuUXjlfiGeRFJw0OtqzceBqli66XWtXyUrUgbhd7SY71aRWvBsRITnII72Hp&#10;D6uj7f/0XUrGhjnj9ZU0S0K1tgvnZRbcl3GxwoGukkI7vc3SmapdK0reuZjK0WNbtFGaVJh4YoFc&#10;H99OmGtm25ZVNDAg10wwKS+Sj4lHSnb55q1bIROoGeLkrpx/s+h7hrX10b1TldvNei2VDNpUYjFQ&#10;g2LJAQFV0QE5QlqlwXO2DGvxxYt33n33J378J37yJ770xhsJFR8l3Mi1k/be3t7Z3tllF9zY9fvG&#10;zk3yCamzbfcLE/EI5hOVBtkF33EEpHFIeTCQs87BdFSHeFRPHWZQh8J66GQBgKOO+5Ds1+qPa7Ep&#10;TRkuLakR5ARZBCAGX/qXJhsHx4umYehdOg7B1NYauuusnMkpq3ZcLTuLGeOGetBRFx45Jg8XrUqL&#10;H7NwVy/DKxlKwiJJr3d1LP4P76JeVAGv0a82Cm9HGSBF7rSMVXoqptQTt9NEqT3jNKD8YP764Sai&#10;cZG6YXAcecPwVlevpEpvb+/BQ4jOQwL5IJ2uxq5tT5PEwFtAoOJNxqNNh3iM5koJnBVp0f0+n4gm&#10;h45gMYh8YtPIogcZfvLRkeZT9ZyHQIOYVpaemZbxRStxPazSFdEpRtijRsKyXSHdgaT1edbn/+dP&#10;/vFf+qu/82cxYR+j/frD/8kfe3T/fhb2NXt+xUTniSkH86hHaEQ0JeB1lkFrJbQwQ3ILNPyF+y6e&#10;zQ6tRo2GjQsnuywP7BcTaNiI8ao9Gb7DjH4xVLu1mMcEtI11mle6KoCFsC7FMkCAyfx4xMIc0m0k&#10;6NKULNfNlzLjUypVG9TWzTGfZlBjBGPDOrqa5aOyVoIvdnZ3Y7+2YyPovnItUZJB53yCO6j6km5E&#10;E/A9I4AyZruLXrtO43bJizwiSWwftswyJVtU2pFLy+1nnWRZf/WrX3/jG2/u72dxv4xFy6fv3sgB&#10;C7uhY+NvA/NtDEAbgWDALHkEAXbKdbYw6qugz7CrceCkRLJBLAlHwKXFxWJYdsHrJChRTpKzLN4u&#10;6JEsKN1nbMfGYar0LcgEAgxFNzKZGHgtYXX9IO/FWzkvLUxrjY7NsgXjPU6YcC2vGZPkFmRk2EXN&#10;FxLn94aVeLG7cre1Z5YXGX9OWtHrGq96V34Vg0m/ydsRH5YIcPHxoNkNNOJn/swy+yjFY0Xug981&#10;3rBRFjOMsxxhZOMGE0u+plXtATXBRkE9D+6/d3R8iM9Izwy6KGCeK6r07pfZ1O82rM/3bEsuzPMI&#10;C7k9r4B/zDsJ6dXEOgUU0XpzvJ8on0dFJebZA9RygqytWWUnZhdIfkH/7+xcW7uWEHT/4JARzsK4&#10;eOm//y98198H+/Vf/cW/8eDevYPHj14+OUvaMU0K07OQvv7T9Y2xHyleEz6Tb8INwUY2a6QfHaeQ&#10;EWC11cEM6Kkx0m64iu1KWoULTrihFutUARArqNS92kBZEHZD3UcJ4f5hSgVDasOqV23YWq84S1Wb&#10;6kwzDcvRkV253lVNoC93V7IE6pA1WApA3KIEl1diJgJ2QqXnj9Q5Bk7bZ05jaicDDEZZGcbEXT5H&#10;ChlqwXVw0IOncCcLjsNkYHEREXC1yRw8mMWJbOX8MNmnR3sHWS4ZjViru6/dff2zn3n99dcjj07o&#10;kXvA80so5a6zfxNCWW6c8mR0jNxFR5WNNu1x2J0+qOCJwQAx6LEz5NDHeGMiMsJPRx+8U1mmRmGG&#10;SypGFMCeWSqz+Xva3iEiV5GEJtBaBXc8oMPohd8WjRQ9c1ltfVWmsWVlu5sBAKs2t+j85EYwUmjn&#10;pErTwytMfDOL6jTd+tymItOmSxlpSgmbLS/ico2D/2QgGIoWfBS5L9RVGY/pzihwN/RULLIIRLpK&#10;X1m8/twt4stZRdwB6XkIeGJJMnqcy5i7JtH84MHx6TGYNgnodBtMiXiaduFi3S3TO7aRLd96cRMu&#10;LaHvXmncy8/xB3XWpE2YX9xYXq5hdss1DSoEIMNUblGNmOS0AQzxL72h1re2suwzjQfHR4/2Hx+l&#10;mj299l5e/JXf/es/afv1t770RlIMew8eHO09TJvOixHfJ+oO5kp0bbJs/OOgCKMGJKLtqAnUEbca&#10;ReDixOq0Eq7gx1xk0+uMvFEgieSsccx6XjIxI1BFC1OVurMtZKr6sLC9X9CnmLDKKwnrCHwADp1L&#10;vacAnbnRXxFWrIyUCdB+lr/V9OoN+z4erpEqT5/ftC2CeDH7PlnnJBx3b9zInwnQ1taTSA5fjndU&#10;YiNNqDUSyjfXVVpZmNV9r86AbH3ERkrwIdjTqvdJej0/USgo129glz/zEqRaRPRRYF+Lvv/u66+9&#10;/tnXY8Vu3L6RM/qyHWLuMv51GLrcdI5OkiDazKqpMR1zZo79CPHEdln0tHhCy8a4ckQ8sEkVaTyV&#10;bnpsGCuHioGrqIEBrCvQNtGks6w8HD29ouwoRejd3aKpkvBc9JbtN+ZtmDszpq8h04S1CIYUoQGT&#10;57/pZsq8tjtVR3ZVvOOLTb4V2ksfMOzduu5yvNSrdYJvzsOVdGfuXX2tzaxOnWobw0RpBQYgd5hX&#10;NdHKwPNQlePYId2fFLzVTGgNuTy3islNi1RqpzHza7QtyQ/39vce7D1MF7CMay6anyCwzWFl5IJb&#10;jFb+dw62mk3oU5azaTRcZwAKcDgH8LlxchOeYqxKThYFvEYLnUSKmb40wIBczAA30dJFhfUKsA9V&#10;tpG44UqKt3NqwkF0rRRyE5b853/sP/v2X/vr/m4m7GOJHyPkTjfsxw/u7z+8//z85FKY4BfPEiRg&#10;vxgYbc6sadi/wUUNtha/JHqaOG9xMU0nabAKcwq9YMdR75Kc6gKpPpHvCi9qVkYAUSK0yXYzlEOj&#10;COV9QxEUmF3gwMKrHXLyQNaeTmQqnm6MUv2NVUsX14p5IQEHl2izqKUvcV4ydc1XUiMUs7Vz80bq&#10;HOOCUuSYeA2+HK0NNnmUANpWwaqxVovicswejZ5ZN4FFqRSJLjBpRncf7Xc4a4OmLBXAY5YzWK0i&#10;f8U7ZIFhQRM2JmcQzosDRvPwcdGJOAI5GvNQbs81k2sCSCFZuJwezWohLnAeRExjrEWeIlzZ2vr1&#10;5q16UAjZ9JfJThiP6xHMpbJv9efYdENFXZZUTlO/2eNsRLqzMxsJsShHiRapmtfO3RKcynLWzYzM&#10;X5eFYYHm8bMnf6cJyItDHbYLVZeW7kCvgBHjG9beyphh5wrp3bhYIInt8VxdbUUf9V06UAK6sa4T&#10;SLpCegGDtOqptNvdqBJYY6BMota1M279/N4ENp53sLrI8HOr6YIa7pLOOSDVJEjW1gIJI564/+hB&#10;ysOgFKL/Ys3En+UMHaqtV/3S3ALz2cyAsqGFknR/1hkL1py9QlgeL/Nm6T4K5qxSQ/qLiYbXkX9F&#10;PfVS1M6RH4TJV6KVNfQHK0f6zyHnQcXkL+N8M2NZpTmS8nLyP1e+49d/svbrON1oT44fvvfO4/vv&#10;vjg/Df91NS04nqcjFE2hljGhpU1ApaAam9B4K3NSv7Is5iILoavKlnpnV0n9JWbEvFNDhmq1Gi06&#10;1NP2qboJvELeWes1goSf4ec0fmMdNT2L8Sqr7/xq0Vx6ILv2geqsLgWJta7GIkrUiiq9gzkjFAKP&#10;nZla/IT9yQCmOjrVQokir62nRjqKZY7MSvEYnLSMtalADp4YCkzGItYzMIgO9cIF2o9YpwJNF9FJ&#10;AT2LXOSflvCe0tewuOFyYApZw9QnbW5A94JX+F+uno2d0x5pMyAkJjRKEItIjvdwYo2sRzZATFsg&#10;TB4wUp87t2/dvBUiI3Nu5xkMCHrJ/H3iJoV4HsbqQRoz4N0b6EjqwoiyaY5gy39On+VA2Sx1almg&#10;t1FRwLbk39S02xbN+WFSQKdz8mQMkHU88CzFaWJEhJfosyy6hnVv9kYG22J4U45LSbbCgokXVsTB&#10;ChQUAbm2hHku5dnqmuzStTV6dXNLRFZrp0UYFDlgcTCp1sE7F7sPqTKUHlGLB4QwkFJ4ueEsuMxC&#10;XBK5AZovrWesHx/sv/fgvf2klRO2IyXl+XIjHJ2Rb6ynY27Gibsd4zV2svc9SGCxqy2wNHZkYLMV&#10;WX40kCDYKmAMAZekcViNPHJr2nOlLr5awh7qkKWQ8ee0NV4UpigG+SodTdI27sKl//QP/5Hv+g1/&#10;5yjyo8dfb9/fz1yl4ureO28+uv9u4o21yxfWYmfT6h6hY44YkdpW1pw1g50mmMf5FXZ28yvPbpJt&#10;cXa4MVkNsY1MCaOanwzbORhc2La4R9vWFX8NW9s4cYiusVezuGbdufaIR5o51pY6a3hBjVqnkxnt&#10;tX0Ko51qCI1t5vyiFs24QMUqZogyM1evbwXzkNS7ub1zI2r72C8aLqcXwAgE2JYKkwyh2k+xblmm&#10;JywCLZgXiyzxY52RvcHEGiW1m8xCDRETRqlHwJ0l1jmkK1gm4WpEOjFe+QjBhKEEueE0pYAHMkvQ&#10;8wigNGJec59RTM8QKAaJnVpfux4ElyB4fSNwiS2gfQJrV9kZQyZkkLQKGHeIC5gbKeGQ/XD9T/Yd&#10;GQl7WhiOsl3sc8HpHOg5cgHs7zpwA9vmwWoSNxKFU/Fcf8aSGKGX05ilhWXjs+ly1VOjSXBY6+iJ&#10;S7iFV6ycRqPpUYCV068b1bu6ihsdNqrEHNUBTlNT0RWvGCDjOinoX8gFuQyz3IOymiHEQGCgFhev&#10;b3fxZzlh4qXIKdTKzWWiM6EcrBfzEfe4sZm3Hxwd3o865uGjKP+kayr1IuBXLofVN3kic5dV0M6r&#10;E4c0PiU24VblXuoJzBdxFFLWEtGrXTZyI55xUMXelL3xkCbLqxDsZLOKdU+5VO6mR+OYKjHJ2xOo&#10;DK6+94//59/+3d+5chirv3zE9utLX3kzGyhR8KP777z1ja8+un/vwrPzjcs5nSbyx2dZ5ioXWufi&#10;sT4ITOqRFnba5WGOGEcqrKgN6xiatnEqC52FrvVvtRwF79ishfya1qzLtixvVjKtH+ycuapcFayN&#10;Tk8jx1lz2k7LNr2Dmi0vUvmk4A/MgD0t3SWQyF7xUD2oNAIhTw/CeG3Fdt3cvXWLHZ/G0Glsv75x&#10;GfGMHeLlPyZE8H6XJ+sK89Q4VgimKlECJxGFrU3+hs2dzQySUoiu2XLzE7ORjM8buXj+yMvXoyPE&#10;XZNoJw7D2nDOQxMamajIEpP4pjGfBxqq90oj6Sj5UJ+V88l4xM5sb23e2N3e3FxDxkCKORIZcFRP&#10;YYvvbSvRbJR8vOeVcB8DtcsRNP5apABNqDog3EyZyuANBGlEkfmV2gJot+6VCsN0/XxApWlwmDjD&#10;pja71pouzH90LHmUNFkOs6f+wyZdyjykwFACL3bLv7pmjBJKZLkIgX8aq4Uj8m65ZwJlTRvz1p9W&#10;oTrZIigMQhB9jRM9FHGh0GLlMjZN2jQnxLrEEQNkXdBduu2qaiOjjFJogSSys4qiQ04JUb6jHSXr&#10;AC0Pg9GsbvUmBV/uphV7qz3u4jNj4M0ZaMi75VNiIdPiKROFRdIw4WQcnLwjUwQUjGvMNWlehsqx&#10;ioJcJU9MxWR6RqcbiiG3PobK3JBzIT0IbLJxsqCvX//nv/M7Pnb7de/+XsD72cnB/bfffOcbXzvc&#10;exjYtRnlYR464QNHvCl8xJW3UbOpbSjlkCuyWebpJEcQ2ZulEoFJIRpwr6RbULtiXQ86X7xDEVMJ&#10;Bpy4vszBcc1VN2NIaoNV7kDUL5pyfeaHdZy1hWD04fp9J4bQc608Q4VQaHI2XLtC+VqzXARbBXlT&#10;OhsiJ4sqBmMr3bx2b2zfuLW5sxudYf5Nb4nQnNgunJcpPzMF4+a1l3b1nSNrel67rZNJNcVgleRm&#10;6/as5XhgzvvhUFKbd89jtNuc1FHMQNLWuR+4bkWvTBRoidAPUjbKBhuHSVsDwchzpU47pScJLZ8+&#10;y/LPG5MO3NpY341gLA8SIWLumaVMeRDWK0YhR609pfVb3pIsQ7BTDl/Nnw6wJevTF3mSxhm9Rh/Y&#10;ZTrnKYZa7Jelvqx8Xbc0SvOPDYohB5p+8/Rt++f5Msm1us1qwCBf4eiJbyUQwVzoLJRxTSzZA2Uw&#10;7C0ZKAvRoh0hCje7JAxNn4/yoYfKsmZL+vWruVQlikDJQZUTWqiY6GtcSS6BxqJClv6DVVxYJiU2&#10;iQvzKHXxES5cTeS4kUUVRJ4HSVLvQQpWHz2MRk/j235EhCSueezOUJNAoTmEArUQr+gaLOhid5no&#10;ZBSyvEJzbITsTNbbF2iUoTgyipn9LIat1G9fv96FQFSqL8jlMr/h9XkrCm2gHWNlTVhX2kLYyFJf&#10;u/zFP/W9v+Jf+PZvMmEfMf564+17KSPIEczvvfXGg3fefnZyvH7pwnrPcrEyxAhEeN0SWc3XNDPS&#10;CSy7FdxYkUAnTbeHoCGTayDjPHqisCcFipVG+2NoWX2pFkjeyw8tjcBKcB02RVA43/jFlMECvwrI&#10;+DUXxlE1ekAA1iiYxYtV7TmA4htCNAWIln8IuDJDMS5QzjSfjLXYzk6/sblzM3211iJo3lxLf3FO&#10;O4jo2WTZAjVU/dSQNkAF7NFdxHVbSqg1gMv9xbK6jZFHabyC1PqarnYFJjoH3hTNRRzbBsouNlK7&#10;e2F8IM8By3XrqSUQWDDWdBR+ivE6DZ+RS6fnwEaOb167trm2vumR0Mx23lPMZd1z2uykA8+UDQV8&#10;vbwQcNhjHfQzgWNFHVMc0b2U3xdVZjRLVQpJC2EoDJAF5rSOWi9ngMu4wTUbBa3u/o4SNI2ODftl&#10;0wlKGEzs20Gi3bjIkZh3sOF953spOuvZytUoupTKh0pyyrFbkKnBGrxuqTOD39G1zknQ6I8y7B4m&#10;XoTTizBJHvLZIuFiLd3hKHnHfs1Q9DWoizSMTF8Y52tXcYpJZF9NCWTOJUiLpNTqP0zumMBckiIX&#10;NqSrMJUMmIczWsDnHptQVop5GF9JuEaacFTa34ot9UONLjW6WT/Z+9dD5+ZEqMuO+DT+yydkbWa5&#10;pLVdYoa8VlYuBcIg5zKeIYDjXGmVru/xyJdL//x3fDME+4jt19feeOPkcP/BvXfeefMbhw8fJCnF&#10;xswtUKBM6Ctkr2JG6+Rq4WFJ76xo1hI9TVQqrVFUs+RqMM8GGauDsut4LYXHxy4sx1yhJH6RuFfR&#10;lunIlC/Wpzjkejoi1a4YUyhuGzMHqmtozybONWowhMjQ1ukXOrH2wFvU+9SgEcbI4HDyewiJlOlv&#10;5Ri0revpB50ZTsFHDEjCrfG+jYk1Gfmvi1JwkbivpHuzd8SDmt3qdBxIgw2+sFJVcPcBiU56f6YS&#10;+CmdlrhooSIbHqvhufMlnfpWCkHUInBJE4WZu8wBZ33Eycf/GrKGb1N3ZwVhK8lDnJH+tOyZrIJb&#10;LCGDAV79vzE4drPqJydePEPBEFGxh5ZohuB6CyibY6jOy2Clq6WWrOHWYrhwktif0jZERrouVlar&#10;w1iL3DH9uSqwVNds6aPZCu9z8HwtoWmYJRqUOy/DWXTofeIn1N4wRxpddXRNkbe2SzOltRqikpWE&#10;+epDqlsWWzUIdaF2ag1GxzjrdYujxHgZl76qNgD9F0zl5VT7BH29914krMeGBUxBnsIMa+j2C4Dc&#10;OBRJFPyUBLJayQZFU4iSK5cU613nFmPooyOjHNIWlRl5XKtNFAlNMo/4GBYGow+OIGzKtIa1SHO7&#10;PCxrhPPlGDgNONRwjJfiNe4qHydf9+JPfs//+1d/1695PwT7iO1XilAeP0qrqLce3nsnh8rnENEc&#10;WdLEu72zssPaVhLBYHseTYGamZ+stQyAhcoQPHkUAgvKYjHuWSXjBgfMeu4KJKAxW1odqKpD9dRQ&#10;ccK/xX4ZN7q+O0uDyskTiPBkePurwixqfXBJ7V3sqm4STQqs13eWSQJN4s457T1JYjWCVE5IFB/w&#10;lVOikmrc2r4eoig6iRx4RyDFOm4s0jdPFCIkakhZIzZOvlGDDEz+D55XZ8j6wRSNzZoF78UakDSO&#10;cgzm0i4zGRd5W2xHgGAsagS0OlJ2XrnxZnmBRZitRAVBWxyhnF/klRJnNEmGukhfwyf2/TK7x8HP&#10;WQM080KSRYsFhs61WuaHw5lTzmtrY+4mP/aQ8eIqnoo9C2KsF6DAT9tm/KQqtBB1gMySdxYtvyoX&#10;qtcqPBf6SwQl3UjrLo2XIQIw3AE1GqDvPnlU3jlusAvMHFM/dbEtTEAlL8De7saZQewX1NQ4O1GW&#10;1gpTIDYsRvZs3zn5FdNVGy3EbpBszGpAVyZOVSP/5sVVknlvzBT9ezltL6XVKX589917KfLHstr7&#10;u0FyljXbja44nv+mbS69q1CTIplX9kttso/LxGRwwa00sVDq6y+yVpJzDOwCYfviRvU6LMYydw85&#10;wJFaORMEjlXBSh1wLkDZU2hZzhK9vp5hycxEEBbnkof8k9/zJ95P5HuDH93X4700hno3VZpPTo6y&#10;GSh8yuByziMnOGsgyiT0KIJqMaXojS5lwWgDHpaEVEVgLc6MhYzgjQMF2t+NQNvJZGPL7FSzygB1&#10;U9d2dV4nRTA43H96wBMUv+Gr7ffseum3FpYfqg6sDK3s77TDcLOXdmmIKgrTbGGG8jYrVeoGu0zD&#10;SV0PIbEZy5U20Nvru1tr25tXN3LyK8YLJCU/NfCPZS8Hy+JlIy/2S7deYRg+vJBqDFuDjwK0wkLg&#10;WL0hpyhAl9cW5D+mIbFKgIFWpzR8NmAWRordzG7G3sS0hCe7sbVxe2fr7o0br9+6+XrKNHfyMCHP&#10;cmbslbUUu+V584EJ819cvJrq22HwSXKupb7A3EJuux8lC4IKbjJh45OjRKMDnrfq3mHzFBozEbV6&#10;YAuVmRNSNrZyItrVEgLFb7ES3FpLbKGNZ3GMnBhv8wIfydwSmVdPAKTKP2PBaOXF6qi0T8PQYNcP&#10;Gy9YYIatcy6AXfRZq/2aRJw9mif0N1ojF8zhrviKPFK+QUCshCFwu4BdYkXd4KNmOaoz1OuW05PS&#10;U3dYnr/nIRAYuiDyc2sGctgiN5VLIl+CHk8QeDVY1xqPxjnSu0XjovxGpWb9UV0vvluagTCR/o2x&#10;YB63hM4wP8yjJ3RNIVoy7Hl8HfPAZK5iQ1slHFTqxxEhOEyYmQfXf8RIBjve3Nm5e/t2JIkZbs6j&#10;OznOsXS0V3nf10dsv1Immpzj4d6jNKPKKriWnSBtbyKtPeFC4JVTZ6u2/pH+dvR7QcstzZemnmfp&#10;cJbv/DUva+ocgqQ0/kSDKl84h4KqJCU+49JnQ48vfh9QWq1ruho1am8YITyc7EfkTnPCDVSAaHFS&#10;Nv14jZY2qyhMVkXKRNQN/OoKMzaqU8yOg/fa3EptUCLHgK8tTkKDc9ffTgcYA4o6YlOMOq6Jh4hC&#10;Fnk02czoFyKbX2qm5PCN8tj6fjXKlPLqR8xtK8YYVRVxRKkcngik6oZHWSZQxsyYX8tlYuwSKm5m&#10;ta1dT5+6HPi+mz9zPFKSAGvru5tbKX26ReVkkpA5bmR7k+LJZAe2+Y6h29gJ15bLsCcw1u2apG1o&#10;iliMTbDNwYVY/nL2ubG+MmOcF+QBedKl0HngGbgSSyRBXI54cjGYtDnIsLHa8DVlNme3m7qXTkBl&#10;ZjVqEMrlJ3SUpaNfh2XibHv8llPVGrjAGmqCG00J5hfluBx8IuZaRS/hBFNwhfci80tKt5SlRWO4&#10;3EptykbpsQF6VKKncMA+pk1QLebYsL6Cb5bikghr/Kt0Id/51OpOMrfQk6H4LDaCRhQEeNtMTixw&#10;fiaZkNbSSaRYtC3bLw9qnCIWcdW4l9sNzYOXzk45rCRrJlYJXQ6IG+zcgDo3aQMehM3Za0HTOztb&#10;t29GOR0+hURACJF4uSyzOze2I+uODjLWlatHH3Z++jHar30196eHhxdC7ibijcECUi2A3d2Az8B0&#10;E+67DqapNr9A+iHj69kttBOKCcu5wTnHy/ZSRnkTBRZmOeb4hiYul4ipO7iuqkEDg+yHsjJa/l98&#10;0Zlvitzvn7EsypZMwFG6pG6ukUe3OOEEflD07fE+AphV6Ae9E7gckSiE/VbAMV53sVxFTPWTlPcv&#10;eugujBWO5Lar+fQ7aytpuSCQSOBjEpRR0MN8yUfCfyp5FWA5SAMSPFbeXloQNNlbggV9gdAMSB9I&#10;Mt3nG22AHRBo5CsdncJLxPDSaOXyWgpErvCX6MeivqVfP+rJGLq8xAgmdjpxcpJUkWGv5zfr1zY2&#10;EisGEubD3HScLyuwBm1lTnLrm4GquVJen4Hi5DQjnQSzrYypjXb2l5QM/l2iUkNmqgGK1ERhlRRo&#10;4iCtK+AB+0uqsN0bHzbswotyskkQSkufIGaCzLi/Lo/35eOqXusi4wpaHZB4/U8pL8fOHIkJyfxP&#10;TjFzBWlriWcnYoLJ4cx8reuzUHUyhfWSBrOLMdSIVSMtttWpGgdM7MCDQgVwSxyGbTU1ZZxdsT6S&#10;0SLfzEL+maFMJibmJNQmnVwxcTytXH4cBVlcv2XK5D3t1GmHd9sEJG2TvydEQMDaJKOHkMM6XE3k&#10;CN3Dc9m0J6skDQO2wkqgZqWzVtpkRNa6fvXize31IP2N67EotLz4GO3XYZr7HBxceHJOs8Hs9BSw&#10;WG4nuK26Yzl8edENZ44k3fvkIUyepK40x7xgym0qFCSWpG+k4Pl3Y4hX42a00PRPt/rqW2zt7igC&#10;H52pK1GQr2eTvJqosbkCrKriLZ1gYeISJNqAoGp7Zl0foi6KTwHYm5xgMRgeSBlVECH7JWmUAxzX&#10;58Q8+iYPPnqFmnz1rFs+fILhks+EzfSVjfIzyukIF9J9ju+YqBgqzFUTBx64QJWNEdYKjJVMqql0&#10;o0rdZFFnTZsWW/FsNZJ2kULX2vATyAbKazKCTdYYPKYCzzxRDaO5hPCFJz49nanC/XEW3AaVulsx&#10;dYj+EShhDmO3m6rJQ5JZhwGJyYvhC42iyl+1QWUTCtUUKa2+pbClD5tq5nDR5odlkCxSqf1SEVD3&#10;M3nH6excBKObw3jZ7CRj63EBWa2ZWMId93wtR5GXVk+XKGCERHTZmG4o/jKctFGwCK9oC9Gmd4r9&#10;WrQPy2SJ0hqVuhDHxfrfrvIGAfBxUxBWnbYkVP1QbqsY1BwFaYyRQZceVZ/oSYL4XYS7PWlJm+5O&#10;oIaHu7ucnpow8XWwTUioNqN2rrDPwazAQKiYh00DD5nQeJjOYLaG+DrVvvizLCIehwq488i90mAg&#10;PSHTayv2a/3qpevw5k9fPDm58vzpjY3rr9/aiRW7EunO2cn/8Jf90pUJ+yjjx3/39/3b6VydirLr&#10;ly7lwHhP1/U8ghoIIshKvlp9bZhkUORE2sIBo0AV1VLVAcBpUVW0OVFHT0Rj7O65CnTRykia08BZ&#10;Qfgv6KhcZPFa7GboLMu4ETwkWKRXKPOF7JWV602W2B4hhipUQWKVA8Vn5cF02SU29WBFaVV5S+gD&#10;xKUO5Gylm4NdqA26Ho9GqrFZh+UVk8/BuOiGARZTqFQsuUo4wYIQo9SX+22vTjMFOHFTcytObHht&#10;0ohuHMxQ+YzhgysOa6QqZBzKTZ4cK0ivB9OpksdNyGLxvHmZHH5ijBLFYZr/RYGdUkf6u7nc412z&#10;KLNqE0wCqhJVbsR8bYcMTFiZbEbs1Nrwx9I7mNkqP/yOHaVAM+/b2IpZM7AUxhD9L+qCScjVyHsc&#10;ixu7LE5juWY85P8MzSliRWqDkHPlxez25UHQqCfzyljeYKrCLrkbpzsXQhMvhV8CkvgqLFKoDGvj&#10;ozJ5Fn1/ipZTgvoizjc1qWnwhwv2aBdIJpA66CQPWA2j6WMnbNkOMpgYR1diy7g9oYdsNUs1j7DA&#10;VyufSnAUjM6e8JbcLGZicVWE35NhLvlB5oXzk4SlK6pxYlRGbXKo5cKaOHUwVZEsdlxubnLZ2rQe&#10;PO4+RfsJr0pOsc4w85g9B0hJd4HjfEdnk4Fev5LT3i9vBNSHQI9Fe/5s88ql21vX7+5u7kbNcCHI&#10;7mRlvz7K/OMP/unvPdnfS2375tVrm67HmDByhPoRhT5a7eVLdFMTIKk0oZp2gGSE/R2oqk+5KV3i&#10;sizQXUG41uYjlaj5gLqYqHx4eUH+ArskOfUqJtfzXh0pU+VhBVkaTHsp+E6HtlXj0EBfle2I1yak&#10;FEsvXlhP6dVNK7A4VnnDhA+cJJTeONnBF9WImyI3CFq4Ov2ptEjNkm5OjcaKABtvX2vWSMFHH5C5&#10;rKKhZIw8jDt6aee8XH+3P+ojmpusIrG5fler/yvntnDjXGBijRE++RCFjA0uGokU9vQJAAmXkp4H&#10;c/jEHs6ceMQWrYs4RItkJJbfN/LN+7pYcjsQ9pQJAMfaIasa4SXLq1ihXf4kqGXptcq8iAdBTVtO&#10;zOozu2HUZyEBq/LLIDZU9HkK4OMvSUDn0cUwFDxVQmDqRsswZbDFXxVVpO1e1moobP5C26IXoXYT&#10;TaTbrcbLAhmks45KTFG3se20Cs6a2x5nuCwofq65dExlA0wVa6OFk8aWjL03hxVMmLaOODlQN9sr&#10;ytW333nn4aNHVONzv56TpkQX91/bbLC6cr+F/E1nvtoXdQAF2IJDPRogN1lruQuWNg9h7zlepWvP&#10;f2JQYdMydzzPnKRntIkAUHYisBt3WeEHwtZciLwfLRKl4FL1lcE8/XW/9bfXhH2U9uu//C/+1Mnj&#10;x0mHbsdL5inotSDI18j4ccUpBIqgmVqzsWjuDL0pMSJcBz7OHJAqFakmEn/O2xI9LOZwjF/Hn0vO&#10;hhV/LckabQwXt2kiiU7up8ng2gOWzirw7LZtmDI4S8PZp+jcOYtOZv7ORCoeRfPVVB+5qOy9cNdp&#10;ZHpjN1yQMiBKfgwT2V7gvMYDWs5l65uK6oL0lwBB3bPGld/w8AKW5tzcEn2WeQ4RZfka7lj6371v&#10;ZNPiI/OXoiT3TimU8d+uvobTtZX1zPxw7PRQ7A4h79LgqjpflrwOYZTFHVxupqLjYeR4SNw5nyyU&#10;UXA/MBexJeUjQa92g+mG57b7f8y9Cj34zub+Fr2uDzYqk6WjHOZQr7m0wamch+CHFHgoHE9vPEUV&#10;pbXoBmOddPD1WsNGLPnRxJWUvJw/gba2xTTI6/xlZCQ1Xjni5yyciEesoY2LeXO6uuKUrrAUsLwG&#10;Kj2evljMz9SH+HRS4EI/iRdnv/ckKhxvxKXCU6YgIvYra/3ee++lR2X+TExn5Eimrw3h8uxeuyoh&#10;GfpZBeXE9ESirppVd4CAw+iXj6/cDEELZKXLjPewaMoIe75h7j2cqfPEm51xXpBPDCgLNE+6MiDd&#10;tHjIF2hX/EfDmYgNKTQCpwfJ/Krf+Jtrvz7K+DFZ6PiR0jFNl2Q486SVeQ0bNYxF43JXBk8y5Qy1&#10;1d4X0DpQN8/uKRGjFcNfmF3RlrFZZnOXB1m+BFuN/YdxbbRvtGDTePvk4vO0P7UBJPMtHPW+FGe3&#10;BXPPKnDnpfqcsohCRdxKo+FRjjWLZ9n2ODOSdxyjDYVNhQ9cE/KHdgTUbtWX1SwV+EwM0X/6j9YX&#10;SO9kidv2alm7TVVWimrOyI+Q6Td8zcJjv7IuKcDsrpcJ6/WNzxD/k0a/jhYtpNm1pDbJbqZ/Zs+C&#10;t8YTjQcdhIvgFqzD7WWVZTkmqk1cyXdC5PxJLq6hbm48SUE0zOFFSBVnBnIWLN2H6ZwmH4UJbDyd&#10;MaVQkrpD0vecLNhyxzL3vX2pPIm8OMoK0PVu7imu5bAUp9Rk1sHUQxiZ4gZACBk6+HXGBqihLdCt&#10;zKpgJWUIBW5w1xyS6FnZ1nSenj/LEdKPD072j3Iga475fXr27MLTF5efvrzy9OLVp1euv7i6kba2&#10;fF9bz/GtTy5cOX32/Oj0/ODodD/nax7kHJV0jk+wmxtIMsaQEDBWIDbIzqbrY09YAHhl9xKEE9Zb&#10;aDiGVdRNv7z2nsxaTluIfMwhB6wfpcozNHOZLrlppsDsJhSdeiG1FS2nll8H9ZnG5jNSHZsEaFKX&#10;IySAus9GiTEn/eT8qJ9fy3xwlMdZkm/WJ3EddzoTUgSM3jDAKvYrmCtywtRyrAOwcYUVM2WS89vI&#10;K25tb33mtdu/4Ns++/nXX6vx+ojtVyI9W/cbCSxh3LLV8bwovCoErOOtIS9n7h4Yk25CxikRvBf2&#10;i/NRtTBU0Gh5dcObBlq9XnFM/jvqajm3tnxu+qA6L/eLbihJDiOLpDaf2o4GQswkFPwkxSVK0WAz&#10;OG4lffvhOHJjk6zXflnsRB6NzWkCvzV9BnaxKyTd1tMzntRPs4fukRVBO/ZrsWL80vYVRMuLm2NX&#10;5st8w9jqFTrD402esHxx5RHQVoRouELPaC71mgtp2znpPs9nsgljqjjDGED74FKjBlspqQlHdljI&#10;c3D9qDEwpC0schIBceQWsFkQNTn3wJ/UP7G/ejx00nvZ4iGNM+I6ZyOUnriT35PdilWkAR/n1wi9&#10;CC0MHBs2BtHRYmpiY9V/0piVEHSNVeNXaFIBROcEmU1NZetespCs9YI8tByaoL47SDraJMVMtD2E&#10;ONWWg4dcGTEFaRVK89ZILq6sXYjBihm6tnY5tYc5e3j3ZjoK7bz+2u5nP7P7uc/sfvazO6+/vn7j&#10;ZszZ+cuXJ09iyJ4e5ETgw5OAtR5OZE5pufsy/C1BoVxALNA+ivbhbyizmLtSZ3XKTSbi/zIgJMOS&#10;C0vjyXQGhOaCTclyyhIhG5L1Uc5eWs6qIk+TMgPWFFlrBaaSNi/rgWAmrVL+E8VTPiAly6Sck22M&#10;e8gRTbHvaUfxNI0bmnTKxxkE4m6ypTgPBbWXGafcrziYY63cOLGuibefsB0vX0g++8bO5mu3b752&#10;a2d7/frHYr8yrZh78iodPkaiWiqpDbVRhRgdVvKn1AxpiIuDWXazQH0Cfm26x1DGgZVgbLq739Qi&#10;Tu2chsmL4TAXINUiksZ+VdDiiyXAG/obqqiNyC3Ke0KyST9O11MLVnMJSHUxUvVAg5za31lFnnjY&#10;7LW7R+6GNF48fIemPTerluCD/FoBMO12sZFgdIJs9yPfs/+MwHCYLVGSc9c9Th5x5F1VSYFeQhvZ&#10;28tr88XWhAPk+GW7IVboNm2NaEbIw1Nu0N7zojTUSlZ0Tl3lSDMas7hxJnaocsWK/Nyo1mYVDDn/&#10;vIHouCxmnssaHIYWO3j5ZSxmhBqbW9HMhcUxCxqlf8MP4TqpMblVSO2G4R3MSeCUt1B4YOWGEZoB&#10;GrXBXYoGMgZqgjljM7XG2LbqDV0vs2Lr58Zy2ZjCHWaX0ECIFjJvZPtqs6NqCXJQ5BLoGOpue3sz&#10;CqebN3dv39q9c2fz5s0c5vPy0rUnLy8enz97fHD8OEiMznnDsjueAC3F3gQDIKLgvRZmGRJoy8hw&#10;5TtPi5eSBaRokIYJ/DrLW1PMXkNZ6THgaMFQLaikC9K2pFEupaAUJQAhRwvWWwtpxViz263EqP03&#10;j+uRHwm/IluVn4z5S3/XfBrbX0Yj3xkJCiw4MJGbaZci2mzqjsPj5xCyHAh/dp7umy5Lzkg6fnJ+&#10;fOHFkytXXmxvrd3JyRCb18OAfSz2K4vRxAg3k+RpJpoOBOUf3IsL0Tgx9OCvWpRF6+AK7PMxLLV6&#10;7PBqLD1/u50D5k2FcTIIWcFAoAWvmQnEyuQnmW0Oial9kyjKVxa2IKDlSYR8cShBULw4w7sqNzf+&#10;MoD0NnikQvtuWjUzHEsDPtTavlIFZTfEgGRN0zsQGTQ5L3gxgzBh4wSRA74WwnkYjZJxi/SkwhEA&#10;C2bU+Ezl6wJ3sF+t1lBOpO2K6AoAQz0svJf2C6hVBViWVRa+2nTi5OR4UQjmO8RNaG2CuLT89TS/&#10;PBURKrqcdrCtUMq6ATOFhWyYJf1MGlejTR0oMBJ/zDqD5i1qdvsu7VLbw1uTGaJjI21oKQpPHUkG&#10;sH00ggDhFWjMKbXVMNqczrLK9BkNjp2IkhMGiriOiYOB1kFNgQZIJReRucoaxaTsUDcy2J857jXt&#10;f9uj1Gh7m79o5LkDEaYMGjXr4dASTR4cPN57nK417713/737D+6HPn90sH+UdBu0QkL9tQtXrz+/&#10;eOXpi4sJQg9iwh4fHp2kgU/WaeGTpSrMDCYqeypHWPcYcI/4rl8eIKY/08mViqh/UvGB/W4p+OTO&#10;p9FejV3GRx6EjeS2qK+RZTWcLoWcK1rzwTxJnpoFgh22WIXkB6VmgORL6QRLHVl+5TTh7jn1Valh&#10;gBtpampjGf8e/etD0BLWw0lPPK40A5yGrGENo7k/jVYgeue88/RoP90hPhb7VTqCRyLUO0f8JVNU&#10;Ar1UlLw9VqR51gEagzVq6E0qYr0wOMY14ytdQZo3/aDHyfRSbnLoyyYKa+JKahltQ1j0jFHSApqg&#10;DCMH/3r4lUffze7hh4mqPIFzWLs+gxYYSRF3M9/aVeee+Ha0jd6O9yXIUzkJIT3l5Qvckq1l1Zfs&#10;fpWsW7DoAu8an4EzYhoywH6LxMkSzIkQ3airbJ70V62YhkpZq+BL0IGLVtCQ6Aw4r4GeCq44bFUm&#10;AfvIY3PCFSaMndoEFxFaNUJD+jlFpiqIVPU/0Jr2SkKaB0LugZHKnIzfmqK0oRCaW0SpLWvmXK1Q&#10;IMhd1zlpkIZmlVwiDctjq1GfugQMmIsLBDec40BiEycVwhOw9rZRVTAj4dReRNOQYOo43WUz863B&#10;QphV47VUjY8ZlBgfb8XyQGEOsYM5waKE4QlUyM47DsV0cJijyfcePnpw//69e/feefedt996+803&#10;3vzaV76WA82/9KWf/tJPf+UrX//6N959592cFpwTh7NV2b8vL0bsmeNUDg6DQTwV25N12Q3yGN3x&#10;BmQxcNSrFOy7WmRMtDNGEjbTKHfld2aH0qVwAdaTKDrVjbtkS3L4bdymbzFLgnfk4u4kV1h5zG6D&#10;JYehUqyiYYkzdy7xP9mUmMF2RNIaMou0uE6dUWx46vlNlNrSg7/Y4wUulJfEynMgbNAZjBHHap6d&#10;PHpw7803vp46zo/FfhmVuJ9LMWmqRp4+qGpYdkNFM1hLLz2TKSaBGc9Cq7EWC7HNgjSrYQMx0ELM&#10;syi6maoRw2vBZMw6MxKdBS4Vn2F8oF9MO/FeZgPYNc19ZNyMXCu7rSkybT6PxtSYAqzlXEE6fFP2&#10;EWxZ3pj7VQdQCkrTy42MFk4QMkDh/fSXF/T+m/hZRFStQhKzTL5t8iTViJiWlTVsalG3J7iXcNS1&#10;qPkyWwLPhU0lHiQpRB1SpbY0faC4kPpZBFspDVIEi/ySqJzD3krOKSJ321eHVngid2A+rX0iwJg+&#10;N2ZxWs+Uw8vlSAyQbDB5QP6KLGOMaqReNLNOzJtutEkiwDkqLpAabrGLzyfhUNYLCNE0/+D1svUl&#10;wJpKaphu8GlJNtQA9F2v66WhgyjStMIceEIDRVqMMcsWu5Gxy/+s9o5iKo2BKk70ULXUAJ4dHR/t&#10;H2DCDo728/cERCcnR0cnBwcHaV9z7967b7/xxte//rWf/vrXf/rNN7+Rw4If7+0dJWiKTUoPxSdP&#10;EkKmRcRxfpTzNTggtimmwiyQnYjlPPAWpQYiRqk5lqKVLtnrNo8NnBGIdtQozsh8sH4VTIJH9VkN&#10;SiQ/J4yAsO8JTyG7ACM2D+qgTrBPHgbGWHJFX1chzsXYndx7sre5ePPczBFeXoZ7Du4u3oJ1zFB7&#10;IDGJCzvjZcY58zRbMigs2ZAEleUlco0M+P7jHKpx/zAK+eXro8w/aqmlDEyW1XAQdMHT0LgKT+yX&#10;IZ7rXCKIYR61XTfC8EP5NRcYgp8fd0xExhQaFYLNl+bG4FNE22IsY33VpsyBEEpeTFkddyAZZ5yw&#10;fGlAGDAvhYvz0OYmTkXpmYqR37AKsMVZKZAJ2ecxO6FyI190FbT7nvlAlwzbrO6yXm+B+s09FPob&#10;UXpJY8lyQs7XcEz1c1hpMZ5P0HDJy81X38RHYnBKjy/7VGCFKTIqzKYNvZQWXiFJ12hVloA3mUga&#10;qtDnHq18ijfW09gaK4flo1aIBhQsONg1g1Mb87z/FrTZBm4qK3iwEojT+gJhLykBjSamixb8Oewh&#10;lSS5MgkIRaFuQDlETutOuQEV4k2N5JLFVmWxGjIu9+BIDN036mBMmKA6REcS9hzPm4KnTFKV8mpL&#10;VgfmMc80kMeg56TCNFrgpA96OUZ3gMUylAsISmSUW1u7To2RXe56KGRGV+lprpO9rlNDCBRof3p4&#10;sv9g78G799+5d//tB4/ee/T40ePD/Ry7cnh2lnPDDo9PwoQdYMRO02kt7+yqMFg0hoGtIFMeQos4&#10;S7SGMSMIA3vlRXTzournSud+MhLh1O2aACDKkrycPArHqhojv6IyfHWlC+wLGEB2No9Wcg57KmZY&#10;7Jfyi7Axob1OEwCf59W0HWjiSEydf+Rz86t8lgg71WSboGuOYpFNE/C1j1KmMkN9eHQUrxCyJNMt&#10;mKQVa/4fcPCx2a9F+qxqlW9NGOXsLTnJOMUT224CINtwbkSj1RsuBqxZ8qqEuvgxd82CNJc/JLE7&#10;fwa0DeegtOjaYlMnofQicxWb1aQV01ZI4Ptb3DgFjrJhcncy5ULoKocwa/l/yDNSpqU92DolE1L6&#10;y1hzMiLKCaaOLcFnqHowFV3jKN9gdDzBTSMrn6sepwYPv9gNK1vbOnVZqzyl3u/VW6Q/ygqNf5gI&#10;HUuNiMZVQoaSHKDEBQlSlrodl6ZOt1wJdHXuEI43rU6gz62xTCYQRi3dYrFoViq1/bxHzZUH126I&#10;fco1yp07UBny2EsyCiTKKUviowF8/WojfsMXBf5d3HYrjPGiqQOBpud5gyRGfTGGumvHIWxYPvar&#10;t2V0a++9l9HT5sDUqDtTrJnsAN0lF4CbzwULZFCY9qwR0Uurjnmvspr2ZYyxyKrIra3R6XQjo0HN&#10;XrNJAGKAbtg1GNWk6LLwM66pTr6CCifsajpWH54e7R0+zslmDx49ehwC7PSU01uPjx8dHoYKQ12R&#10;TXwcStuDXy3vMZRguWYNY1Jte20U6nGcStXaLSAi0Dz3eEqNWM13zysxnjPFpokyalwQqyvMBajl&#10;NFtVcdy0xxUEtPi3lHBDWO2qWSz7wmc5xDzZ17zNjtjemX4xNuwAFaCKuF3PWmBnh5QmkjqyAtQZ&#10;Jt4nU51NRiuT4IKPx37V+0W/s3C77n2yUPk8+QWKQlAeUMmDCWvbGsNJCRyRhDJKv2Bqx6FOBKAJ&#10;C9Cxmi1mDM604CQTAenewL81lyaaB4LRQ8wGPcUt+OtRaTQvJZ6e40f15lTAT4fTCgvcTeJ0Mibe&#10;9NxrZ9vOByCjMnINAFsmbaRTGzw2UQPmkzetCDCz6KVwWRsEj9TUuOk22sCo7sB803Y0L4j9muYN&#10;VQdpuPSpFzwDpgkC7XP+P4TjzyTKKtiRJlq+q70hgh69nWaobCXPlH2ZDSrppLKSH+NPNFQVWKbn&#10;XM+dm6i2qnHws03Z0xqUk+Ki6qH7fgrb0cd5xPe075/gU05NTQ7ZYsdcGUhwrlBCAshtVm/JRw6L&#10;gWWfwLzIzNhaPFabWNXrgtIMsAVfFHuiv465tD5IfR02DEPNl6XpZD5yTa1d+3swsyz4hVNKZEWU&#10;JcFv904UZEhwNLCemIBNjO4goeKxJb75zt8PTk72T44fHx3t7R8+3Nt/8OhxeP0wZTGYWB6sdskR&#10;KaxuJQ9G4eM1wx4ZAORnSZs6LD7XfHMwu/gBiVjXsB5P8F45v6GGNo3LQXqVCyrsKFZwfTj0cmdS&#10;NUuAULnH8wQpMVBC+ivIuzyJqAW6VvfLd8nLJFUUvj9YUt0Gm9aqYr2d5bzArqcvT9PpMMd3h1JY&#10;vj7i+NEtW1enu1NF0FxhTbwtOSjdQlXYcWHghQd+67iqfQLUliFquk73DqeBipI2cKocMDZor0zi&#10;SmgNJUU2GNQkMT3oqr/1cG8ZjUXSwRiabw+bS7DLzbsRzUbTC5RqbJVtkmlsG8OWhdnMw+TaxKtP&#10;EJzV8+ciVg628s7ZFYiP8apmZNlj48PGe08nGD7BYLxJIf5urk7WiVGyyXYL1iiD6z89mE7HUXGK&#10;FXf5rFmWQ7fTJY7qaOv9VeHCOWqS6zNqlEvWa0iZKqgPcjPJSEaaw+VnLbe2qiGc30ulSyevtZfB&#10;V63KTosKu1Wku95mbBmF3NfTiJoWYe2+PeSZ1IIQaIWtXDEKS7DKIF9D7HKvBc04GaEI1eBYY11C&#10;I+jS82pZIDTwCRRqK/wH6REyp1gJEyYhIO1qXuFqIuaNHaPO1KBvZPASWxrtoGd9ivSPxWOKk/uh&#10;9SZ7XsuZHjIkoJu57YI23tRw5NkoV8n+PBeCJa9wnuDx8dFxAsuHjw/39o9CoaUpDdyX0gaJXEps&#10;22G1Pf41JEwgx9l5WmzuSl1Fqv2XI/PqGau9EIVRGQoYR54BR8k6dbhcxDrY5voXjkXyZ8W2EB20&#10;eFN/iWS4mzTAwgMSY8WGka1KT2w6eShuN9OYYQr28FB0wm4Qbm4vl6lDyxRkEGPYauLJQH8c9kvb&#10;LW6heZB6RyUi3bdd0q6HnphpbXvpmWUfl0qqt+RtBTJasYZnbNvR8Lqx/aKckRI2rEfB8MosCH21&#10;BZ2Ahl4LGnGhMxuLKSr5ZOKtqX107Qg427fUJHPjf6l4TeOCoMl99sTBfIxYUz+jjtTypBJlLh/9&#10;VPeU5kII2Ef+mV/lsExleGdeh+qURCRuTi+7hLhV6xjgqhcaNS4D6ddiK9nRxSGN0YAY3E7j5Bmh&#10;mi+5xNHPIeJXV6kc2LQuiQ+ANGwP2jkHsh24GGr2ZY9Huk4ygJ44CbVSRHUtux8UtkGP9vR3UuJh&#10;VDpn05aXHEBf07WYVSJ9jeX8zNXB6DkxDqte2TvoyirCFuJz5Fel9iVeCXmsxLCCbylUIiJOpX0k&#10;x9cgcABZmD3OXllL47M00UjheerQOQec4Mda7ZjDJDu2idwQ+9kTjtNniBmqKTOvUkyJ9QRKJpji&#10;ANAY8ay5NOSKjDWcVzLgKZfMSa45+ymILCHkUTT+QDBO0q1PwREnlYxlJYbPalVtQfxGijLpTE97&#10;UgUU+UK0V3gHzK0JYrU+jQDKrLN4M9c6hWb8hUYNFIwnygUJtBYR9fC2Ez5R2druujbOQjJGDJ2r&#10;JIFIC6yLL61ecXWwc7qY7Nswx/PlM55wzxmjoLVsoNykDU6fR/Z2QqR8CgP+cdivycKav8sy9vhy&#10;4CKjIHvUjL72Xgcl+oXDYKl3meEFe4Jh/ut+qHuCCIPBGRQCMBDR8ZJRJjMeJQea3VVzHjgV1sHS&#10;BQW105OzJtGZc37YudbDYCfJE1vkPyVMnlQNqBVyEPJK6WsPFwylm+ppCHBr4t6QlpzGKDnZG1+w&#10;lqahCf+FeS+6r/FYuGnth481YoX8FmgO72Efg7GBYsElY9swdTDeoFkM2Bg6FQx2N5qcneNaKW2V&#10;5qZdqvYt0jRVRysRqvFxO37T5K55jGLsZggcQrJ4QSfhYOj9lV0O1MJUBWfl7yFvg2RQSCCuJyBr&#10;ex6TMyUkx2zP3BdRGfL7X4ddgKexMgrEIw4Dbd+OEL2RgDvvtYXzf1eYQYLES9em0NGDv+jb00pL&#10;khJhwUIerzq6tUWqZ9035s1txzAoLMjnJ1baWL9Gb93twLS17fWr6aOQJtx2cX0WWvRStF6ey0o+&#10;WjyYbNv27ubOLfBcrEtogfBi6b2NfCfa80hTVaemrDIBZLiw5DI9kQvHCRajTDzIn8HPTJF5TPIv&#10;+qmcKJ6XLdrrLIj4Ug5XWQ+iVGstaGafWiuiNUAC6fms7TSmG3SdsiQ0dHC7vPdCGhPbVsbVT2k8&#10;W6gbGUoHRAF3k2eExM9P6Wp4hp6wCQiDgkJ6Ce5SXtNPJj+PQ2+onhfTxfQkWY1THm1paPqx2C+R&#10;Iy2xcQFQmzkeDkiuZq32hvDcKg1qy7pbK1AQouGj4HNt8pSVoiTIhcbmdgs2hrFiq4R6ERWaOpRB&#10;CoXc8StThZ9GPedSZrOZRx+R3mzaivfYBe4gYr3Miic5lTF4Rk8UvkVdpn9H4aLjn0xrOTRIo8w0&#10;PIqMOPFn+7cIn6r5rvEg8tWKjZZmsjqK14oTFyqCHazL6ng1G1qYqZUbY5rXmFNoNoEMk3IWg1f2&#10;KdrzQI4sUWPooY2wpQblMU81RlqxykdqG2WaLAao72TdWpM0bVwq0I/jodPN+uYO5/Ju7e5s7m5t&#10;7KT9KrCLhvkxZ1MQhJGQ123/BfHtYrkXMDWwvDjQh565hZ6X0RJutUc2sGYBohBTRhlGVApBX+Hc&#10;IdEmzCnp2mfMGGPChIJWC9PHOrNgGUIuY9wO/ZogtI0igXHhFpKJ8BAT+pQGXO7urN++sXX35vZr&#10;u1s3A9gixX/x4uqzHEH/MkmBXDHsXTTva1cvbq5f2dqMkafzpK2kNWERmCfBmSxnBF8oiAM9nh2d&#10;n+0fRVx2RErSOnAb3pyjVEQpxcvJigZ62SlP1Nx2ZfC8sHdrgZNXU08Bu+7qkXdQdm+SJXHHiysX&#10;MWFlu6xwd3kNlkUb9OLieZj13CIrw6GcjQwmtBueenoXCdMkapiU/4Lk6xWncLhFH5GeUBpwFrMX&#10;v+POCW9GqXaM11HA52FyGfvJyz475yCFj8V+qc2xn6T1B8ntZiezMyQ3RdP5ZLP4+L5B9wv8EWWV&#10;eOIFUxeTPSHlqhOVtSrdMtlAdzCr1yhlCnyzptl1tpSeLnaLgICJAplhDkr05C+mgvMHyMscOlmb&#10;2TPYGBUUatos89N+8noxHIZYzr4UZ5MGdKCmuTltJglV2iukaZra61kUWgfuqEjAnLT8BiiuFEOh&#10;UG1NSYiajyK1xqNTCc8OnAaHo8bNS5SlqljxUoWNMBjmDcZoYC+H+RKotDdMP3AVqNbrZ1gbuRtl&#10;aEiyqTP62YSkFQ0Gs//5M4YAoEIfafRc6YBvr2T/p/aHf7IaRuYwIeOCxHEmDEuBACkFHqJAnbUy&#10;JgxaAbrSpmnSmkWtAyU7XMsX4YrWt7OHN8W1lHePWU+KSwmthTU2sPXsr9ISftCiCEZskm5kJGLN&#10;pKJiClWzceXy1rVru+trNzc3b29v372xc2d3+9bm5o10g0i72jj1qDdevEyDvO2UJWfYFBbRjXLp&#10;6Ra7E4PUw3Q9AbzFETSLOAq1f3i4T6VRIikSdPT7PEuAeZgmn/lXloJ1JXBIS4FmAFN0/vDn8c/w&#10;fbO2KmOFYbXbQBuIlDOuS1wWoMd1m23kp1Jn1k8WHlt30ZRz2WZ+Rd99iUkRAlrxivTj/Rp26Jzp&#10;XYhUtYWZscT0zs/W91R45DO5E2pCkt+glGHv6OCQBfg+muWj5O9hOPVaAG/OZ0bsl/uWgsVOELvn&#10;EPkEdXIuok7MtDbCGKlUtEZ9okUPcSB4XCENrYUetZiMEwpMaPSMHD2x9mB627fRE5Sh9S89PqKI&#10;WSNVORhAWkeubKORZiueiLTU3ORt1LEG7DWCHy8zlq6bpL7qOSzuiFnsvVBBLNdTwG8cWRNJ5GU4&#10;rR0XXWHFTPzJUc9lVwhrQVq+cFYYL4MNWZQYthyibpYT95ae8PhSP5znFkVKk3oQuu3/GaJMTVBz&#10;jrdCGgH8lRCvRTPgNlYt8od9CdBJ8wa6ByQ+iS4seaZ852A1+jzZ0qmnYNnnaimem77+xTOT6Fga&#10;+4wlq5mo/Vp8CbutIH64UUdH/LvYuM7ssHjjTWa9FPAXL4z9M52EBo3dJ5kwetfSdj3Di/6FVg0U&#10;wuFcZfV5aFc7wWZo9Kji0nEr57mmeefFCzmwOUdOb167enNr8/Vbu5+9fTN/5uiTnfXrWwkzL13a&#10;vHR5M4f4RhgfF599HZ+HV5ZQHK2CDYgRd+VbcBLV+mlMFbIwyka6UCj6gu5Kl8+Ecim0yjbMZCGT&#10;oK0ZOcvcOY10U08eCauDON8TFVpwgRUrnBKa62ErqaR6IpwrezcUSnvaok+2wsFd3JO08yNUOZZ2&#10;t6CkGbZKXVtArMEc40iReKzy0/ZXzl+y3j3nhqL9HCwY+xUsEOOVmnPKYchaMAWl7fr1EdsvewWo&#10;ZgRMlxWufpFF6EFopn9xgOaMcKYkYjIq4t3w0nbIqWNQaa+ZyAt7lqdcRU0Gv3FM+mB6R1u1Y8gw&#10;/xwNTZNlEkj4t57wQlax67wED95o1YNBG2bDX0WSko25tm1FpmKa8mJ09pbLG8+XC+te6tASZ0za&#10;EahkarT9egx6FwO64kdFZJJwIyHvCipcqp2aIZlgUanP0gpoXKPGmI4ZHLYYxwEDgsMzbO6fbI/m&#10;WanJ4Ds8Wo6GSkePcKvTX4Ow06xeGvTL7zBeDKblu5nJVrVbO65wHkVYdroxFbqWUvZERLSaNiQH&#10;LtG9YFr1WGpuGmEFpnjRCoZ9cyqD6Z78Q63ZtEsgf9VuBk0zNDXSnNESddbO9wqs+LKcuNRWWWG/&#10;oC5U9jPXBlzKPMSQMU3hrEy99L19G6Q+1U8KmyzPqV5NJEIQQinty3Rwf5nyzYTRN7Y3b+xs3NrZ&#10;uLm9cTNRdaJsTrag8ULydGGzKPF78TykXQ5z8gwmmONWdS3QByYbUBb2U+LENZAZDCleipDJZWqR&#10;IZBKyouDIfLDJEpjaAmPHJ+FaW19n3FDo/Nq7F2mpWbqbLFl3kiWLq4FZ2ThN0eo+X67htlgifDG&#10;HJub3yC2xcyuV77qnqcVlj0SxGtxJuRIUIetY2rzdLn9fOX6GdZGM7mdxKgr+3X5C1/4wuoff49/&#10;+Sf+O7/kx37kv8KoPj3P/IU8KO9eXAFhZL7NYWZGGjrbB3/o/AIyGeQhegpxJaLI0XZw+7vac0Ia&#10;EWvz7KYowcCmvohpcht18lkpFp5gNWGEyxtNLUAskmCAFep+Mz7q/DUnBzuykOAC5yGfNITj19vi&#10;J0s/R4vdun07+sgAEESMs1O7P/lowl4/r3bYn4gP/CpnU+SlmW3MuNxTHVjvXzQv3cCLsWouDELL&#10;VzhzIs/K9uVPG4fKZ/FULl4j1smTu5wVb+jiDCPreLudcnEXcQVTnvGWsTXy9/+y8cwFbgcIap25&#10;3GfLtmcoGn4oNR1Xurrtmpvla1DrCmKCvRS6oLmRZpk3TkBTamwZghlK/aDDL/DsMPQEP5kNiA68&#10;S/PdunrCsACPqhA6fZ5m3sSLBEKjLqGbpeJDzHHpep1q4Vz8CAnN7JCyYNjKVYi57MMRMiGlB+EG&#10;y8XA5M2hwnQzq/fCtcAaevpJDYdhH6S5ndczr8TFYOlLOSA5R0Hltykg//KXf+q9e+9lXpI7yZ1k&#10;CMBOA8jKqUz6p6vbK3OHjpo/kXMxep+lXIeYXwFZGcG+RHqxEcZ0ZpsNJ+aojKw5JzYVTjBEQ7Kw&#10;URRvbuTNJymAPz0OnUdYpIIpj3T69Nne8en/5c/81dWy+CjxVy4aX2RAnfSb523BHlT1YvEuOPQZ&#10;J0FmEijCuUynLeJ1UWeeFyUgWmcWJRkdK/OuXU88g2iN8nV68GVOA+Gy5EJvnp49PcljnlMnZQ0V&#10;CyPs6/bGRo7zunkjZ3mlX1BYqPIcXrrWh1QA6W3iJhwwBFs1+EuASuK7ig9Aonu56h1qnhutCZFc&#10;sUl0kn9knxvQQu2GUYaLG5WS9a+DHAmbZfsAlVVsvX/1iCA094ZKA0NZKcv3rLwlGGVT6uFQoKGX&#10;9LhjyDkr5yzOa6+Xwa+YRYk9kiEWoyRJxHGzlCbT8zj+O79tQjFPYC8nOrfklmKwpBqnj7OqbW7E&#10;aZcH8yywpSOFmKVUk/Uh4JVur7ESi4UUIg3iLl5avrhbxqGusBGE1stu8FXal7jTbrm1+r1st9ot&#10;oQCoZYlB2IoGqjY11dnmK5cLCsh2ilytR7k1ll5t4gFhUy/ifiX9NEJF76YNMpozkeVIuR/MzmXO&#10;yowSLt9Rbl2LvPMiNaiXLkdvlsPobm9v3drZuZHiJg5sSt3DpK4TPfAuFvIlZPcRVqQ+EnRFmEin&#10;EDrr5HSLdIdPnElZEfEmegNykbqiNikCQBvVSNNX61ItDKvF59dblReb72U8x6tqPyZThJmz/Hbg&#10;yPhh/OvChzTQXRqWjcirMM+Mk420yXRlKXFWXu79LL1s0VJa53TlUto7elJFMkw/w2R9xPbr1/7O&#10;3xvfZi9Q9dKFOrpg2tIlk8LxQtlJ8OoJVxCP2x4TB0S8hrQ8np2Tm/JnCDwb6PF3v2Gw8sNLwfmc&#10;xW1iOqUZ9LvJSMS3h1JN+JooNmY8p0PkT7JIWNHhhhbcMWk1mC0LHZp8N63Lbh7AgflgNYIyphOg&#10;qcQGP2I4JtLtInH5Iq8KIRLYZ2m6NSi5UekcPqMRpO8sVQ+wMgOAcTHwLPhb0JcO131tFrCxhJFS&#10;e1o25WF+oJd1HdXWmmVNYG5DgoW8KHs0Mi+ulyyLp03QoMOClHyLOPwUv31O60cIgjMhkBQ1YYwt&#10;NtjyAdrUdeuilitRq3q99twQUWvHdyNHCgt6OuHkK8SIJvcX+FVMqvvmx4Ne5d+b2C3oNvw0MCwi&#10;truen9ILFD4MdzZXAxpA5fQsC55xgoUCTDgwy8qh8Lj10e/0sOF+sxQWRDImkONfmckePJbiSeTa&#10;cWX0BDMzGnEHB+3QDD7w6kKORUpol5gxkowcEpzv/MWShKQ1KUDDX9oSROxGWTVnIUaPr/GiD0Z8&#10;E2lF7ciLy6EE8kNMG+wZzRWTOQfmyPYBKunGQ9eoSRNWNV0dRGkL7ZjwiSUuZmURylvIig2dO2fU&#10;BzpQlTHiHF3F6o2ie30rVpaEqoexF9BJ13TJ0FknXNfjVGnvP47azTw+eqXcawiwmOWEzVG4vA+V&#10;f6T8V6/72/6t/72HVM6Sa1oLPBWQ9eJixpzTRsid0LHyfTae2KkSckukg+Oy+REoQxgO956VQM+C&#10;Zsfr7Eqv8MERy8V2kJenmLjWokek9RYwn0nmcJQkR6G0J7MeqUScvqdlfxLt0+rFqggHGfcw2tvx&#10;NXyscaadlTK4V6IMitXcCf8YE87dWkFV6F2lHokAoYQFA6ShuzTIIZTisfTdNw3yIqxTwjo7ue93&#10;f5tEW4ij9t43C+yaYK82zFxuoZBkGO9eRGNRW8oNvc92GDW7YGFnad8M31GeD0m8CEyKnaipIHuY&#10;YaYDe6p0fokY5xRKQ60VE8AdyCbMt43WXlFWjrDGqQ6jq6qmaGAPo1FgZCTaIMteDKIeg3FVb5m7&#10;EnS6mxpxJ9dwN6M4tCott7APubOstTy2og8q1ZE5qNMJwAbKV7zk6tGjoTe0G0w+oFrOCFlzNlwq&#10;TvCP5OlcsAm4OTqzpf3On5X+9IZk/gwPObROxSkaSqgw1m8mTGsLDTSMlQEDbIwtajwNKpRaSsbT&#10;yZ8WZVgqj7nOgkiD5oDJLFZa8XtidPesmR3oaVuwsGfsiyBhO9xIzVcTUXw39MtEVu9HS97sWarK&#10;mvUa8qXmb2C1K0zwK4p29bI8RLf5SbB/tBJ7KQV99PjkOF3oiOs5uyeG+uwJaYuzJybYX319xPir&#10;FyapVjJ78jmmIgy8AkVCV4F6c7DUcx6elnv8F2NEhKl9RymZtIyxqM19zS5SreFBmrhyFlD5Y2W6&#10;rL9WeSTipE0I58jQlykDgC1i/bBXgcwlGuVrRn9u6KAaaggnlRJYEIsbgnjN/HrwouysMEdzg/GS&#10;yM8jpBh4e3t3fXMra88aQDMAStLGXzXbWjxVWOVXt+SQnR0ACawFdyg3K3Vay4x7sEhj+RpwAaDR&#10;1hqryjPaU5a6GXoAYMaNV3EeU7g1ZN4I9CwdIJ4yR+Gm8NxFMkLrwZbZlTa0L9KC/16+LfEhlCBd&#10;DMaSsy8G7O01rMNRpYUR54Oq7NDWOD6r6mCts9hvZbUxTxprx+RVoYDvc8BcdNVOAk5p6daIsoyB&#10;pWDy9qa2W1lZ0Rp2KYsBmCGwLdOc/+R9NKC4fo2zj1LkxHm6KL1arG4vfIwKfteHxrMOy7FKVGq2&#10;azHlkzJgKQjELNWA4QjsODaHDTtucrnubVMeROPqwOuylFpLak542lVEbLF8o8Uq+BJZZ1+lo0g6&#10;QqZmGpzZGKOkqQ9Nky0DvBECuEJYt36k3mEhvLRibdrzapaXEpM61haFjHq6QGzxPf6WzwTssjm0&#10;6cYgudtEZ5QIpdIg4eN5YitEv6yVpy/Pj9O4g+as77dfHyV/v7ruP/VLvv2f+MW/+h//xd/+V/7M&#10;HyfrmXL7EsGFMi2hqNRB5n4iCU3MAj1GGV8Un3mmfKwYydCuVHUsQaVE/fZlyUQDslyE+FGPPZvU&#10;H8GGXEYtg6C1tIbbxDCgYKwR3NBhSPLMopal7VR4J/7JXWe9xUvDWlhYz1dK/FKA4jMa2GA7Gjd5&#10;hSYSiqLcYcy4yEv2ofy92ceiC42Db/DXROa1bsZ2/Dj/yK9cc0VWDcUIUZuZzesLs2a5OypsrYGg&#10;sK4y77VflguKs2rm0Z5MMO0PTcTJfkifayvcWlhV75nnYuZnD4ieWh3cidaKOwSt9HGdz2ZpSDER&#10;Xw1+O0XP3Ez0PnO3OM5Zg+DB1dSK2AqKOuSNQsFLc95EFhsHJyOoSuCsxR8/rI/pBHUaB+GBhgYB&#10;99qFiaYouh+dHWP55gn66sa4Qi57o/m0/MijQ8xcTeLFqceadod3p/SdK6ZJF+fC9f88p1545RSz&#10;JcKhRE0c8xjx+r133klDxZwOl5cH3PU+1QE6JmrcBuUjhVMv0s82m89Sq/J0ITpYMVIEw49opY0H&#10;pi3nEn25mupy6824FkuAdVyvNrtNch/TFqyAbc8ay2cGip09SX+05yfnT7/jX/5tK1Pzsdiv1dX/&#10;yV/6a37ki98jt9cJRsZAvzpkNYn6i8C7/8A7XfXOhFQRJPcoHlCnTCEe8s6C2IxDSZWSEAwJ/Sdw&#10;JITcsWMpYU1RKAf58cFUqwRBUNFBnOhYa8OMRoy4JIO1Ho3e0Eb11Ale0kEfgZqRI3FoTGgSOsmd&#10;JN2O1ikEXL425S6SOqmRxNvzSSLvOtEuOa2WcR5wpxfvmqrjk8OpVS0fVWwr/Ku5r8Nr44AOjPrq&#10;clcYWT4tLzFARF/rkxkqWNXViuLCKA8yslaPNDldF8QaXZjKfizqrMLYYfPeGMLZ3mXuViBpRFcF&#10;s6DV3Jmev3Gkps6UMJcxi7z64t7yQwaC3dxl3yfWUmOIa1yarK8ncCa9H9PWs735tYRCZ5D8Rpyf&#10;OYX8MNEiifqch4Q+EZCU1+sodU/cuQusyoPZyflvhsGzKuznk09sUoPhcuo6Og6PBn5sasNhdnNB&#10;Su2++Q8v6PEoYwFmMCatK1+ixxVmokXw/OYlx8fHuSCQ+ebFCU2iIM6ZwbmxUEvvvpu2r++kN2Ju&#10;wBpN2m0OBqv5U2/vRJmb9iz0CXj40ArCza51USzM3yD+Jps9XGVEJHo3/u4UN6vrVLXMY1ib+twR&#10;H7gjGB6MPPYr61UK7Nnx+fOjs6ff/dt+x8rCvBI3r370Mf3l//h7fgtNTkk+EMFlmOxEhEq4SX0a&#10;6uWzW32V51GGToCt6/G8Ego5aa2fXFiUyU+e5UGhXXUfuaLn3NTOsBfQzKHWDe8vLxSDiSTtUuou&#10;IpnL+xGpw51VxJBVMLBIqMRkEhkQuJGGBLyQbDfJ7W4u6sknhnFLgUy4CgWdV5K0unHjVnKfaa0Q&#10;LKYBjqqQRFauGqOKITcfoAEcyyWiLlKvKTN4K4k3Br7Y65Wk1QnHGGjQxILa9jyKpkAL3EI1wsYK&#10;dfFufsJoFNlFC+bhL+z4ijXcfrBCHMAlnW6h5EAifEy1fbPcBhAtty6T7GrlxrhDY6hBXjXMmi8t&#10;mDCQUfd4uO4lvhbw5vY2T5tJddq1Tdl+WKDlRHE/wQnFZmj4fBAfizPX3aCMkwlf+gvGnYSPjSj0&#10;6DDC9sOYsDxzIoOMNPYh5YeWm7ZqGhWTXTFdgk/9eASadpmnYzLN+CDIqaOG4ln25fSXwaXoNDos&#10;MqKeKY9T8qfYyLbQmkP+1KDmDtgA4JLRWOTjwo7Q+TzJLPRY4CkUUmFdtQ9s/evXt7bXb9+9/ZnP&#10;fza1XPsHe3/1b/yNH/nLf/nte+/kGZNeTa4f+6U/xU26SugY0YTihZc5gcS2RtB+Sb/RoSLjjyeh&#10;1b12uo6r1fD1yj0nLZVY+rs5eLf6c8CaDXxZEW5SBsZ/WAuRD3EzmgmiqCMSwlDhp89ePD49v394&#10;8uDo7ODs2Z/4a3/974P9+iaz+O/9zn85aCClAyH0iTFdxDK39E0X2iwkr7+KOYsG2bVTjNUmzSIi&#10;jR2I4lmGvk2mTc/TP9Q6BDyILHOaAtAsABFgxH0xb038l8FG+aCIMW9p4e5SKw81lc+phK8w0XiN&#10;+VIxQK1pPrAnwid0vLF7c/fGjcSRaVgQCMMSg5wjj5QLYfyksQaGiBxZnQruTZ/x9KxozUeHrh14&#10;DcV0mRMgshezNurRS1rABNVElcwoyVSlrSFGzYWfw24a5o8fj7nJfRivVk+AGeShy+MIHPRAtV+a&#10;oglfCqjY+wKcKgiWHpYCo1fmuZaFK4m3q8zr7RWXmnAFg+uH86G0PD05i9lRIKsexvClxFhRWJF0&#10;AY9jxUMxrAWi4ay4vNYJ/JbEXSoIU6yTtjXHKU8JbZzf0/bAMxPyla4u9CkPaC1jWRCrFRObmTk2&#10;Is+noe7tV3UqXcMKMhzwfHuVFdjGa5WEkOp1KdqbGoWqU+Y5Y5wT4nEQMPhoxDKp+TE5inE0ACWK&#10;hqfZHDOTNEFCgpt3br/+2dfCy+box7/5Yz/21/7GX3/3vXcyX+kgGE4mt+JjxOIopp+whkPt8ixr&#10;Ke0kz8xFbYRot+jCaOW/OvJSIQy3obGn1ADcOI4Be2wCzaBGMf6U2ABos54cIZ6CHHDUV55KkVch&#10;qIjvv37t/PmLxyfnD46OHxycPDp9cvz05Z/7qZ/6+2+/cgd/4F/9LSiEI1aJ/tuNySKwpabLQKvR&#10;/L0q+VSrWhsNC1+qsVpNAD/BDGtD1M3QxKyk4i7dgWNEEIIjJL8UHhBMRiY3lvMkF2y/NJTK8WZp&#10;yxkfRrJpI2FgdoJNYXAOVceQ1tHM2HcfUgyjZKFWxj6m0xu/GMyV07Z3dshCJndlJ3HC3J52jQlr&#10;DEiYowkcSY7yUb1wgdgrQZh4g0WBY2LHuJMMEN3ltTtaVf9ae1cUYMfQsvU6vRqHkkO2eGH50suI&#10;9wxzxY9wriq89c96FAyaNEjDxlqImjCJoX6sn2yKqr1jm9xt3WITOabSNM8A5gVttZOtJn2eZsov&#10;8O8k5S4hGAg+ike2Vb26TrvEZRRN38ivTFSTIZt0qJG1qAfMwEkhed/FAOHMfaQHnEKb2OooSfu9&#10;vcODo9x5pkkhPgOnOIeFptWpCevzzVr0BBi57ubunLYx/aqjMwiTIcZv8FuWtvgXZ+isUSLOmbCc&#10;4x0BHqxluTBVWqq0gXuumBi5/KwUSj0ZH2lIiM6jGNrTZS8kJti9sXv79btRhqaT64//5E/+6N/8&#10;0RyGlMkKwZFhxOlnTzCXPX+dp7D5XsSX0aZ54hmOgvNtcvPDPhZ4C6nEkROxE0HjStpBALYyF6R4&#10;Bb4M+yXwNeDlBXKBcxGmLUNC2x1lExacryd0Onry5N7e4bt7Bw9yNvCzl08uXf2Rr33lU2G/Vjfx&#10;b/3GX5mbbuQuAFk4MddK2UXSKDaa0+FpuaiSSCCJIcvDbqdIOHy5XZDipmLRELKSNtpKt7xYstiz&#10;TAvcvid5pqtSjoyJUO48gr8Ys+Mc0xQFRvsY85YsBXoBqw5Tfws5kXvuMQo2A0krVFCvshoO0ZEU&#10;pvNEesVERnF9bSs13K2qKRlBB9ocYEyhFFCtdaDSbe4V0YdxFCuj7EtNUtMAsQBUWfXchNrAmkPh&#10;BEG0HAtrCrhYUVXtj6DLJou8l4cBE+Qt2QcaGdaXxhFvLFND45PaLyHLGKtGlTJwQjxzMjJog5pa&#10;Ntfj70ja8lHdGyZAOH0t70OwzGQRUreZ5GBcsID0W1HuoEvRgZwdgyQXXN2Gtj6DZiOIUcMb1th8&#10;VvPgB5dHMpAHYefvJJXbgDFdtw4PHz7MOWf3Dx4/jrLHD26WGJbGNG6XXqtXsyyQwjE4PGW//U8R&#10;tEG1Lzd5Iq2H+RaYaMcrqNBO6wzyEQkuODWM8xk5W8aQwCC0PVeepZQ1Ug/LjRxg5kZvau1UxvNS&#10;MqRbO9HAkq3MtGSp55ay9nZu7OZXaZ71pS/91I/+6N+KED8fmp0RRZC3H/vlnMoA0KEkUiRKONlB&#10;aa2d1mIRqYm1QOr41f6lTEYbZSOBIF4k7snffFg9MGiRFeWY6N38n8No2FC9z+XcCA3INKaF3NHP&#10;Pbt0ef/k9O2Hj9/ZOzh4+vzPv/Xq5KFaj0+O/1pZq7/bX/6nv/aXlfY09m73tx56jb8WSozmwOPK&#10;EezF850n4Xp6Gvzz+p3X7t65E4IeABpBpnObKGNrO1Wzu2nnsr67Gf4rkpiTo8N0IvG0hMzp8VlO&#10;rfIrbu/C8+Sqr28Gbe/s2lLuaiUcLVBxpSWssKG+axaKE6w3XW49GY9gJypauoyuR0gRLbp1CEaz&#10;EYHkDRig1KOo/JYWHtzSSArrI6EvtGYTYb8kcA1RQ4Tge0E3g91GSpYRY4uqMFhFlw3/GFWZjp5o&#10;ggmgKBQw1WRcI71uRpcj9rKAQ1RLTN90uqsUaYh+vyuz1mSWJ3bUU4bd3jpnaxEKrzxeuksUYUya&#10;wXOrZkKZcXMyDFM+3ZB6PsOKUrNANUh+mpXG8n/YL88cwTDxLGO/mLRuk8miifiwGWbUEiOxbV88&#10;Oz7Yf5DzGXO2zeP9FBNTc4eEmefDyrfw1q++uWFOuY48owQZ5EYLMEDVE0zgASu20YqKRfMPmSGp&#10;I4kFomOaF6rsFsUhK6b9O4YMjXFEUKlRJc7KLGBxKJjjIvn86o4zdBG87twE+G9tpbHF1TBnyTlG&#10;QwSU2VhLacWXv/zTsV/vPXhQ+5VxYSkv9su5IcuThRIUt8ZZ69ivHLGXP3O/Pb4erVitmM2aMg9i&#10;X0eYUy0tBoW3Rduv6F9Uj0NmMordodp0z/oUHA4NFOn9yYPRkiMW7dKlMF8PD49z0tzD49Pzi1d+&#10;+I23vsl6XP7CF77wc1qWT+YF/9yv+5e+74/+h93MpP08L6pVz2KLSbUDJ1g2PCUr+MWFTHoGJ119&#10;X7/72o2wTunwj7YQKX3+DKDa3N6KGF+DkuKNy1w4PrYKunrJNgSPYQioUgafFOLmFl0xoyM0O6zE&#10;zPpJGGPL+1yKuBsScirUyNUp5IHr4vweOy649WCyymypbdYVyyOxR00qgl/0Z6IwF0Zjg/droBgb&#10;t3D5QV/n+Oj2e1rA0GkNxNhLnmyqxeG10i/l4s3cGtMJVQq+NIIVy8vVN9WPTSSCRPkyWSThXzlb&#10;Qzh8d62uwGyaaNdt1/i7iUUdPRyQCj6MtXbQT+eVXr7Yk81rMq2O3/FYvhrPWTLRTAcQrWYN8NWc&#10;aXN+/UTj1tgBqqRamQjRz68IVGM7hNVD16OiUP+x+p9X8Skd/GaKZ9Js0k2UNM0ChhoS5aour/2s&#10;Wqj85c/4sqWyyb6w5W2OmD9jhrbT6TVNH20kZ2qbMgA2fURo7bN26+aNW7dv3L4Z5MUBUbQ+5oPQ&#10;TFpUYEIMA55H2083/fsPwvRlXOzijxaU52pU70RIuLooBkBxRE1VFK7f6lsr0nVxLIlno8iRR2mp&#10;HSI9Md9yZMyJY8HlS4KI8U1Y2KJCdx1MFpJA5uv0Yc4xSa1UduXVa7/99/zr3zRwnyL81Tv7N7/7&#10;l2hRVACoz3MRY8CKP93RmP6s3JCrSUQGc8dgfPb113/hP/QL7t65ndckmXSQHkn7BxmMVFLf/czr&#10;u7dupHleguqA6qOjgySbOKM2LR3pzHt48Hg/J/Wd07eSVrWpM7v92muf//znb925mTqlFJPlhmys&#10;ZTGbMV14EWCU3YhwonAqFienaES4BYiogrpdpEBarAh3E2c+Q3sVKDW+GGWTGKU73agQwy3Bo+2s&#10;CfRdsIAl6rV6UhHdY+xqaeOaOcSKsDeSG/BlGoG8tLWDNYGiHZk0rt+VKRPnBtbtc01CS26j687Z&#10;ANIwc8YFQqY+k9SyftaGI8JMK3q6emsJ/CVBGn+h93l2y2iJeEQoJpzT3M+oBTWEjtDK9rdrrzAA&#10;62sWZ3pSOWjZwgyIyQw2n6CYA7tI0F+6EPpzf39vb+/R4d7jo4P9IPTAqdpCV+XYP10Gw9TG0BxF&#10;ZmMRW2iDYntn43ccCJGbwXt/J6ZzfMZuNwTjCFj29lUr4GjfhwrH1kO56bB+oMLUdUleJMIN5Za1&#10;FgyVVtbbOzsxcPnNw8TAD+6lS2luOjYwpSix2CFIYhoyHAlMv/HGN37sx3/8nXffzeelIS4X9z7q&#10;KWIi8lnarzThSjVQzq9JIJm6yys57Ix2DESsTziKBOSKVcYPwf1DbyBnptgP+I5bm0szXlh2dXG1&#10;X3Q1SZpVPUEzZ4AGV2VGDAC3tp7H2zs5fWfv8f00z36WxseX06z2L/zUl7/Jfn2K8Ffv7E//x/83&#10;dmxV8oZCeUqPB43BMKlDJM1cszY84CV7LKtxe2v7zm2+UvaapZUpTmogSyMU2PYuUoZcreRR9mEG&#10;0so9RcyAPE5ANr0bJoKvXOTmzRtB42Hzcw+Rh2eRjfSJniGsWMCXdkqWYLqqqPYERM8h0Wqp5HO8&#10;aTkirILcAZajuwN3pXljX/o6gajKBzuS1IxoJ7ow/L/xpSF346RlY/eVgxS4Sl0++ySLy5KexG54&#10;2H62xgBxr1GqQuKVQ24atnt49V2DpRvxQ4sU55kmuvMzG4XVcOCFMGL1zoXVk1+w+QUVfBlZ1nic&#10;gr9hpzPf5Y34gpXrI5M/WGybBWuOmrFan8gbw+0X+unuw2aCTAKryQtjwprElyH3OEW7z0NuylAb&#10;UjkaA0aHmGOJ5mXwqMdpHPgMCnDaaphsLLhlKId7GwZOnUAPOhKTKQM2M8P9uj5KC+UGLeMNc8Wh&#10;mGnBnWLeGKvd3USI2+nVkK/wIrdu7N65e/vO3Ts3bt2IYhqhUd1tMwRYB4PQpK2ePotE5P6DB3HY&#10;2TVmlBadrVnRzh8RH/jLgTQ7w7kAwXKmo5s+NJnkoNKOkBVFL11KoGhFgk2boxQmQ83SqkOcFTSB&#10;B0azEjYZPcaUXRgreOXJxYuH5+cPgzWykzMLV67+8E+/ou1XVuxTZ79++W/4rb/iN/4rX/yj/6Eb&#10;KSTISzq3pWGbbdjgmawSA4vh2dhFZrSfxWfdzddrr8V92e8t9AGkZvKPsV+h0/N3RDWRszJErKNc&#10;f1jS7l6QN+s1o5wVs3trN/YrqC2jxxiniSVS/6QIcqYA6sGMdy6CPiYkvV1bK+4MNrcKTaCsQrJz&#10;XRm+kGuQc/1yeZwaGDdJdRLapgkC+aG2SfAnrnIlLNZu7N3IHWZ280m1b151wJlu05ttPDuIALsm&#10;B8s+L6rJZ5u5lCmWll4kDoutanQwUGzgxNgwRXxm37gWMNJsmWG/EK+Az0+xn4R8Pz+BkSrtq9Q1&#10;L3WjWZxkSsHn154bvHXEHJ8OUT3ExJsNiMxG0HOs68eWiqlNvHIJaietTTh6nGEPrUo6hwIWz68m&#10;GhrTLMnWe9DI5C7yYpRjQUZZf/kFIinIgkaLRlyvjJbmTBZ06oUsC7dMIyZqM+rnza2koHL6hwdt&#10;5nEYE4QaJqPC3F6JlCEv3dmmwwydbaMznL622A1ZDvjXarEKfZt61i6EJnt6cHgYkJlzrfPvORmL&#10;uTA33caoVdZZZEg6x1MhWmJFOtqunQyvdUP6pZD9yE08MoDiKrg846TxvHSRo5YT7KVFdHYK+LFe&#10;EEQUkg9w90wFSobOXr48fvr0MIKZsNnoZa/8jt/1e1Zm69Nrv3pnsWLf/5/8P+CBITExOhnV2JSc&#10;XJVOxKS3bSRT9RYve/o8J6C+/trdu6+/HglEiMAAtgxLZjLGJSxBlkimlBNZVCkU8sg+mbvBuHS9&#10;YdbimXOews4uFH44TOnoWD2z+DDo7nBAAIfZcMY9QUhJ/B4ZrX66hRctpXbi+EhlBrNzxTyNq3Tx&#10;46nzYkO5Vvd0gy4xXgMPFxDXLBnDFd1lpVVqG0pzYSAX++VFBsQMoTzLIO+AdpINaW63lhNMogiK&#10;kMuUJWGBS0+7KggcU8wHF1Gq1Zw43+AEbQBtf0k4yLaIyiSA2QgeD6XUq8JU2LhXomLsF7p2Wkv5&#10;kEVwFXQPfNUJaLnGfr0yXvzI6WZCWuioxnQK8S2OIObhh/iN4PaT4+P0XM9fiABkgRwNKbYpLQWe&#10;qF48DftwenKa9dEzxJv36NxrUWXgurCMbDXFQnbPeaBTSqoqOT4udOvO7o0sul0s1BpHz2YiwmjE&#10;pCrWeRFswxFNnBmAPc+n9cBM19eMDETGVKxVkhXXWxY5yownaZ//eH8/arcMiKWXvLPrRmhehgPz&#10;UzSLOVNR6Qp0Nep9bORbBpbcM83DOYovQWZ6PV5paWNlufmn5F3C0IbOXajNoGpc1VeLmW04lK19&#10;9VLipnSYPXn6/DRlzLG8Fy/+pZ/6+t9uvFgJf8effhp+mEMCnp+dxWukN2sWb+L5Gzduv3b7tVs3&#10;ciRCOnkDzih3ye/SoSTHwyV/4RG9tp/dvJ42JPFmW1s5c9DD/uoVE9FHA8acZgwzw+TTaRobvnQr&#10;XMLuzZu3795NJjMp53gNdYJ4BnMsODXTCNCh6lOoRqLveTvRqQOzPLessdHDxFaTjDcrr3ub6paK&#10;Erp8xEISQe3jAiU8sgIpFwyJ0W3DMXnrpsa4T3PaHkeVoldZM8isQSWzlVokvxy72VnWFOui6XCC&#10;WDOP7O2Y7oNhV7wDNFsgWfMpPUOm+v4pwKYrUjuUFVb1OBA6u6aOD9oSnhsdTNofpK0mp+twprjH&#10;DnIyhsZeHKizrvXu/xhMQ8cCL+gVqeR51hpMnwd/I9wTPcIY9TSMGGNJ9zwuVVT5+Yuzpy9TxWEa&#10;LK1ugmkSrCUKyoO3o5Dx5iLTkOEzjdQ2x9Cp3izqmfTcpqoeIt4pr1MaXA/XNn2qDY5V3EzhuCYs&#10;8SEhYhoN3riZVX4n9Ovtu3du3b4Ve5YCINCYCkgTkeiuE4DEWKa/rcEIHXVk2YMmrwbI7UY8fSvt&#10;73ZyzQh7sjxITVnPHbuRl6cTQsDaJBLGS9b7MKzNKjZmzovIeJrw1t3SZ4TT8mZ5khyi2wLp6WYw&#10;qIew4XEhaNYb3btcGfTwSlBErzl6MclyZ1Bz92HEsosz8teuvrh6NWg2Nlsuum7j1YGP32SaPr32&#10;KyUaWVsZmPCIiceiZMfAbO4kiYivbAQRW2FnwsxQ+h2lYVs2TjIznNhFB7Dtta2dYO4sTSIBgDUD&#10;AVNJcz6UTRll+qMA5APe0/DwVuxXls7OzZ00Gog/agDUqdRPNdIk2djO7i1Y04Th1dESaDTYgQOc&#10;BkVhn5pTNpJp8XOZHHNxmseA6bQDducXmQBO4BwwWeReZwe6N92rDRE1zkQOlmeIpzCjzUf6tYCH&#10;0kaDkRrgSed1SeW9NRZNpdH84DpH4wRiKqSHt26AOREhRqQmsPeCZ/WKyIi426a0CDWhH/EyNgnN&#10;bOXUhoAXsuZU4nvLdQWT/pyIi4xbNtaShtUliAYmCp2U6qtkAQNDK3JlHFRbPDs/fXp6nG5++UsU&#10;Ny+ilMkJY6dnL/N9dn6BlUazxgxUO9tkRlAj5ZzeF2G+MWHMlB+nQJ0FgSZhM2xUjMzdrJqsnvjC&#10;6goYjnY6YTCh5kxEN8ZFpdAwrZSlCCX9Lej65A9hVZP1ST4xS/Fzn//cZ7/tc3fu3E4uMquXzLn0&#10;3CBmrg3kagq8JxhNWBp6LJnLBJlRUKftPag6TiMi7TTOT2iMvyuaH3O7BPXDazbAL9gullfwktXf&#10;Pm+GmyJljtNLB/+MYspaYnZQwMDhL1E/52DQrweu3upbjnZbKphxsgFpL3P00dVLaZ79HHt3JcoJ&#10;LB33XKXQeIS/HVd9eu2Xe9V4JDJiKhcTuS252LIfC/1ZZJTx4QyT8wTOI6P3IBxO8TM3KAhubRxT&#10;BH5gpyWy5sis6/G8kVlEd5o/Q4smrRMrmLnFSkxGkFkpn5UFEUcnlFcZs9AdfkoJEA3S8B/F5RUs&#10;l0CBjnYBm5DRry2x3NBFzR+6ekzNKzHUxM3JG7Ekq7MoYwQ5yL7qp2bxW0XcNIHoy90zHnUIJG+r&#10;aKntgswONZJmpBozWjsAo1+4L+k4eG0MFQHAnGorP6IMtpzKWLUqT0GQGC/C+5znd3KUo7Fyol+W&#10;s3u5DFH+27jUkGLupsFqY2nwI/tP8TpNxVEkRVYciWdOq6H3bCpM0cTbhoRjBzku/GUSimenz5LL&#10;OjnNeYov0kkqNTqhus/OXhydvDw+unB6mlRRxizkU3AUdxq0wvkACErkGnhuvinDJKWbjkKv3bn7&#10;2c9+7s7duyGwUMzAILakwPaNMErteqoqZDoean0zz6mBCyR8/jzTltMfE33FltVg5O3xjwipY8a2&#10;o+MJbUJTJuAP3tAkqyKJXLVWRlPo6ZT2i6X3mMftxoLBjilUa3hNEWmaCMZHAq5rwkSzSulIi5m/&#10;7hQYPgv4xfx6mlLxLC9yiZbCMTSxjhiqHqGGqJWNpr2y+MnjHQ0i+pfi2Jh2WiuTTTJpwzkYY/yL&#10;8mK//uKX/g7MfffLp9d+db+CZsT7usP0xz1NS0maSbb71LIvM1YZ3/Q3i0fPgCljkGdoToQt6IXA&#10;sDR5zTcLHxtpz1AQddQOOUYmtiwafLpd0TRO+mC0QgYzUlpqDtv9vXTt4BXJLEKt4JZWfAPR9R3i&#10;5DII8l0SVgUSjTUa/2ixyke4Wcsm+bK8OOVp6Q7EmVPJmRJz0U9XCVaeyk3FEfYYLzz7QCLdqOm/&#10;4dQGSw44Ei+U4EXwRCWWNPkC2jCzRFx06ZJRw4rBSCb8S6sGy4BKuS1fPizZRI6QSBTWBIDnP9hK&#10;Piucolf0mYwt4HHpZVqpUM/1chS0aiBfSZcOhDHO7DeJ5PwsnxDLxQnP/IWixrS6Pnt+fpot9fLp&#10;eSxa/nwR/HVy8iyFFjFe5+fppRndROzXs6Oj54eHL0+O09s8G52GEpnH3Da8K81LnNWySY3/G1Vf&#10;iNtLpHbz9i1U79S6on3wsCVPXWNPN/0x0muIA9hxixfPT1K21GM7XmRhp8tzeqVkbHJWbf6e7ngC&#10;dbGwaD8flo+4nngQvrWJiHxndLjPWA3gniYM9Aqoz8iQpcjJHZItFDxcCW2fdal1xqYUI2i5lmU3&#10;UHfJapdbxGOEKMhotOsvEjt8R64l18tKzQxljaQtacLUHgRJ9I7ZagmWMtv8Xc03kDExdbjjtNDm&#10;2FZdvSUT4+is+2iP5b8ddq1+8im1X//zX/1LNQtmXCmYyDqMljje+jAVP25U8CsOePLxPDat27Mc&#10;U7aCe2pbOBhOyrd0mpTdqaIzQ1PmsrRJc5nIhZ34Qp3xOw3RalMkgvR8etqSXNwq/2p06WnxIL4B&#10;VV6l4doM+8CS2Ye6N0WtBcrdkkYscy9lxrLMMB3ItKld9xhG+xTbCYOGBTTVZNq1Hy0PaGjnciU+&#10;rLrbZGcBqC3MkF81LKqMSZOrna2tZbkTayzeO5sPbAIWo49dBY2Su9LI3bUefGFSsXlxvj0RLKlh&#10;2h6T4yemN8rVM+CPxC7a/SG/OxgSX1VD6ndAnnxL1uSOE5A8CTGU0ud8U36B8YoVOHsR+5X4lJ8n&#10;ijx7eppAMvbr9MXZ+cvT8+S2X5yfvcg/T05enp1lf7IhTcdkSKfC0QGdGH/KFpj9brmKQfSXEKlJ&#10;wiWEm+6Gtr4UcWC2B5WwDDIkadQTGgvjFRHiycH+4d7D4729lII8TWeUmDD7v5N8VD5SGp0MwcZ6&#10;+NygLFF7hbHEdLlDW0hb9Vi0zfrFNcSQpm+uJztDkHJEnnyLnSRWPklTVrfginESmkUZJoPabZNH&#10;JiFXXVZx2fID5j9DX7y8EKTBLFuG3lIVXZfNK/LXTDoNIT2enQSE5ywDU+1hbXkJF4DMQGlGW4+/&#10;+9en0X594Td8O7ZHPQkiHQvj8yxBV+lzEsoky2GIHwfdL2lhnDuBdqYNelQyIHmWLH9+B2a221L1&#10;DG35PXCZYevRbnybcSRpo/F3MWCEoHJ4t2quocaNCSuWhH0a1ksLORBmhazeh7aKwBQx+uuatuIs&#10;KwkrvvEnGhJt6KjBilL8jVzbwhcDoXBz2Aipz3YL4BmNenoMqd2EfbRaOs1Vc+hDba3Qz4SbhtsU&#10;PWhVag6lTlSdmikw0dALlQDT3vt4BpJcuWKf3FxPnQgoaXzaOINyNw+31bs4fMMkzgOoPKLXKW1G&#10;pl2/vSFiufDwNJJIbVgkWSAv8VfqZ2JnoV/SStmmDhxYnUp9k3qemhj7FdMWBMR3wHb2g/KDKzGS&#10;1onVBIMSoUpl3a1Swmcgn85Vc/ZCbIknitnqeaL4ZYbkmeAEMbjk2zwxgw4zGcHcH5W4h7Fc58dp&#10;MHoaJo4GKWmPcpLHiY2jSrRjARIz1cdhPKlC44ov0tM+B9Nmncc6tUbYwBBRGQvJOI6UUjZRbli9&#10;KD9xcXbnFPR3CXa+ltlj1QxMdxEJ6SapCY/rv9s13OjVTGU9WM9tauraAyELpmDj49s5XpQTRifT&#10;lVujtrVHyECWJcg6wc9kLF7+yFf+rsFjbvjTaL/oBBJCKhQUCoYt0osqDDMgOekyHbIjm7cuspvf&#10;wLxuTudufZ81wAsZlQkzKmndQ3fZkj4x0TZ5v9WFzGVyJoilfxa56HlK05Sdd+9NmlySzsaMRJZj&#10;HNszRBjH9ofO8d/FVi2E6yX9BpCL1WdVSTtoeQpoxEqD7Zov0P8bFWtY+eLBJJkERyYkfWqBC8NE&#10;jWxMPOfSm7omp6QBgeMjySqBNshrgUFqo3qBtrGupUZfVnZ3qZJQcDra3I5ZnwIpU7YqnWBC8Z6C&#10;L/IPQKf+QLWJTTzanwNvQbjistd08v2S2LDNIIhM8wx0CA/hGTtEk6zYJli18PRnaZ2uneI7H5b/&#10;8cUbkjaAfPNdHtHDNy+mnxfHZQag2wc6H85mou1XszeSDtVCqKhYgCVpBfyX4lWfAmvDmGd7s5Q5&#10;AdPDS5vTXTwOpoJeOTGBZELz6efPX2ZYQo/EbPHPxJKxs4k2OPNJpgKsigjRftIuaY7lsEM/BUaZ&#10;OUM0K71Ngde/NULIHXUKMiVTdJnDmBfjg94el9mv4SqXALPedRhbPP60lABmGMo41wwJmI765Ymd&#10;uF8aaufcEjq/x2Zxvm7yrzF44rmFNAlRk8N9nj8NNk6S5ejJ6cH5yXF06xcipfjZvj5d+tXf96/8&#10;pv/ye/6wCyI5Q+on8peWQbLQQ/I5SHh0dpzuAuAVd4s6P4jtRviIW7dCxpOJY/gzmliFUkCxgauT&#10;vsfJuKTqeTJFpaa1hWCIGiyhEIbMakbguuU8lSh2wwvMBk0Ud2mlxFMdfibUKjJ/U1JhlhdLAxvk&#10;Q9Ujei/dJI0q3T/avPYYQ4jWc3jHjxIRaE4K59xt7hcuo1zLOLb06YqI43MsyW62CNZGNDQGWwdh&#10;8Gtg6P/yDm2M0W/DapOLBqJ9ow9ibqCmy+4M8C2xJ0k4xsjkxjhbh7OilDC1oev7uK1KJXUdyCuM&#10;EOHmmWwS75QrS6dRtohBE91NTl7KSVhYcGgYp3CcW/SH3agFCs41qv82Fg+LmiMkUosTHWsQT0Id&#10;+l8VdJuZcTDqj0rbmKst4p6RceWoOKP1BrPkmLgQ62m4D7V1upD6ucx3AsZgwDGWLh1uFQluuymr&#10;uyCd4hEP+c51/GhWohILjqrUq7Mt1E5ScJSGnYeKv/JnELqL8Xo8Uc1szVzX3ixBLUtWeh8t3xyV&#10;BLzCQ5ZmpWc/SltZFAkZkXfzxLxQ74x7QgXbxKrEMRvZ9aOogjIsZxQ5TQDz8ZMn++dPDlCuvvhr&#10;X773s9uvTxv+mpCETUEfhzCUxICcm0C5lrVqXYKkMFi/2ZEJ03vgdvzswUE0xkfZLDbYjy5GlbBL&#10;tUel4UkXul1+vMkhZCv1b5MhtjjaVnEsSnzfRDq60ELwFuK02YuQjmRAJZhNPy3Gq/ZqVgareTiu&#10;5WfDhClFMMCo+F7am1SFhFoW9agTSlDNWht6X+OCuio2DXhUUOlGFiJNNtdyWzEkbB28YpZ8noaD&#10;btJJeSxmBRUh2YhG5WJVcRtZS4thScdVu1WgoiTCgijmJK8wc+SlqFvJoWyNakE+nFqYhUodDyfu&#10;wHbToaBJsbw3pooGV6ztEMy5vQSAiQcJCa2qQCfzPI2ezznvUDKNkxA5sxJxMg9c7q9pAxOeHEMt&#10;FgvuO83r5zsdRwIFCWZzWe4u31lTgFmDYatrebOI3s3cHjMg0DnKyPIfzkXOCqTOVbF53Of2jZ2d&#10;W7vRFMaEmW1GZMACAZDa588KM04+9dh5epCFCAs5EkuTJBVHjSFBC/46OzqO+Qm1H9F2ZihFcPwZ&#10;hJWZz6NyyGMOe6VApZyAyWHATRGfdMSsPaZOf9PqJZdff8CXUQB/kAQsO2B+Bt9kj152nkyANG3X&#10;cAkVAlQhFU40f5YurfczNYSnqwsvmNC6sY57o6QHLl6KuCNBfJrcJwd39hw8+rMbr/z204W//r//&#10;2X/caq0MC0RCyK8MiiH9bJhG5DOQQ4tT15AeJmG1X7yMqjD5oBs3boZJZRMmlc47NV7T2bWMTxGQ&#10;hkVeujaqrVcIEDox5hpLaw1Ta+4xXzoWo0mbGLgOpN6bjnRBFIepvqj960GYpc785L5NhyXOAyS9&#10;4vn9oY2m6XUhkgBWrPybf8Nyzr4Q2ZeMKH1WyzUfktuU8LXFvwjANFRegG+PAIcSE4pDkVcLu4xc&#10;y5ONyAs7KBDTvPJBuYU2o/JXYzvys9DK5LkM8jxVN0xP2rlkh57GGkbEF5lKNAHB2OxwaTUeRHp+&#10;FBiohRTUelghF4Gbt7GyDZ05eL1NuFpIXoPqeGj5OdZIVydSmQRs73ASDHhBbl6epoKRixep5X78&#10;+OGDR6kWzDW7DjGzNrev2yBUNI9TSGYPuPaBA19k7SFsTrvwwWos3yJpERpv4ZJkEm2IJFKarAeb&#10;XQjzyk8X1DAn5Xhx23T6a/RRVpEe0ygHaYrNnECmMHQ8bKYgRdD7+2luth/7mIet9tAxl9VYikB4&#10;uo6ih1bY0YPfIm0EfAnx6MwRvnL6rtB6OBKz6E5TjlwHMqsGvsyZ5UlyZYareQR4TBITZgHAlrFf&#10;6TZxfP70+Ozp0fmzoyfPTl68+MmvP/457denC39BQCojtGQh0R4Dkr+RkE7OJbmT8sfvx8Z2PtL+&#10;RL7zJO0kwpBl12RmF8OwMhL6GowC6jr5zWwyRwBUVvYCJ0oHgKieOfJvOUZaMZfKT0NKlcUmkVnN&#10;0FKtr3MhkLNpE6jxaX5iEXOZBAFMk4zejjS2SoFavroujJeMGjxXjZT5TTElVLwErgcm+m2+qUBv&#10;ZWTq6CYexCEn/AUOxAAFsCdRywWz3soHyUgV/ZXZKm/H3QCxpo7R6Frdfc1DfbLpXbSRuZW0qElp&#10;Tb4jaazwh0gvYCY5wWisyPFp5UWwKKsmMpXu0w42ycgRYMIljtYACwmjAuECo/JNkZhHG1L1RPQI&#10;WrTHeAX29JhUCNaMFomDvPfkmER2lGdHh6yWEzJCfPGTdCAJZT7nZSF0jvn1s2KI4wXr3XLHHNbq&#10;iogZSFSF3tyWSRwSab94wgZrapIxRPcQbVdsn4c2llGLTguR4fZOXpdRhhlcDg3Of1PCdJBWsEcH&#10;p2lOd3R0fHCw/3Bv78HD/b1HRykAOj5G3c2ZfqQCKAAmcZUzXgNZyNpJEaSOkHFufmQMHUwMZ3HX&#10;b7vw+7dZOMrbWDONHLFxMgf+HJPpqjMFofyHpZsNkxbH167HPS79Y9EoZytrHY0d7D1saoM4ky3M&#10;C8KA0m0iIxB9+tOXl048nuOYg9Nsj/ABvj5F+Ot/8y9+V9Z5jEM0DyKOTBABhVnUEhd2CNBgAQ08&#10;ZdMEB9CH9pXh+y5c3N1JRf6d9E3KyNXwD02zDAjIlq1M95XJLTXmKzUPuSXNkE446PUhchqNYeVY&#10;qPRWakW93BIAZzKSA9W1kzKnw9mXDhN1DV2+2NLarzrDYdS1t+4TIZs4qXmwYivpF1ULxsYFWozC&#10;KBz8W2NGUfxCS4lbvVjlFOTU+hFR/zqkYx+1J4NSbUNQsmhs2qAcH31h1/y1PL7nOLI6Db1M/7lU&#10;E4aFjT6NHDSipGvUy6THFeue6hZSpaUAFRVXnaT+io0A1uIPwkPmP3x9wJd7r1iUEdGZj3CsyHGR&#10;vE1yh6qL5hNr5oAnnF1t3Mi6orA/UoPUol1ImigU2P7Bfu49081RsjbfwknqlloBUthbYt3zeFZt&#10;RpYZlNR3G7L9zWkHPRFr+7iKBVjREcomUEBKrb0hnrBTzuTwsE5kKQhvsR2TgK4aplC4WV9dSTt9&#10;ugTzgzxZiLzYwICvkHrHh8f5cFMM9nGVfmDFeZseaQTBvxAm9avyDUJ2q+pZcvYXs92+QTX+0DyJ&#10;0+SSIykbs5bEwvUCPEwZPstl6PIluKAW8FpKHR8fnewdn+6dPDmM03v+8ktv7H0A8/WpyT/+27/5&#10;O035B5cGA1FRmDFQsUu9VLgIG7wx5kQUTKyqOHoR9RsONr8K+fXw0cOwYNkF4YfTAj81+eM17SLY&#10;UL7S6EVn7JpcIFL+YbWtCq82HuxfWpPfqL38bOe0G4n5GVqevVT3BEWGGxtApMUZY2BWsFHChAHK&#10;JVs73ZAEmGTBCPl+q0agdUIPtcbQpB9yc2mv5U/zqoQqMNMSD/OdpU3fa4RFQTGBJON1ZSVKS+eC&#10;xXRUOZnu5mnrff1nt4ou2ZsG5WAp+FeXvp2IIGTnPMXcOSgp9A73T6xqoF420OSCASD20vyxgCeV&#10;Refnx2kEwXs9gMd2SEEYfnPzHHTQ82fbtriRZ4stwwPlm9rK4ErMXd6RFKOKJA1WYFi67qYJ3OPH&#10;e+m6+uC9B+mblcYM+4f7aT2RDZlasujpM3nctQ3KRR6mpNvQfEI8qRsC8zzMgMeF48IYpRsw3W9I&#10;DlbszNHX5+cnBweP79+/99bbb7x3752jw/3YMPuUmo+ZcCAzEC3os2RPw4fFAJ2mtOQ4/0DzEbBs&#10;6/NTAGZ7b+pA8BRnko1PsiRiKKIcSn/bdhWsptksUXktz4iO5FQpvNQw58nIxuV5bTTbRW5dNYJv&#10;krMCKhW+eN18aHi7nNt0eHAY/4SsWs8H3WGmv4ruvJWu956Nm6mnddH19UQ5orarp09fALuevjh5&#10;fvH4+YWT56mi+EDgC9jyQYzcJ/Aa1ZbtX9fqQEB5xo3lyEHo6NlkqWj/kEWZ7zaSyHfeSwYdBHEh&#10;ocWjh4/2Hu4l7LCtmifCDGQwpuuX6601d6WrHHPwsDFgi92YiOZ2SJxQsThZlcmstbFg37JC4YO5&#10;7DCCbZDqlsdky5eK02920yv84AmsN8ZSkGxyk+fji5VqFbRDvsMuxogjSkyV4sl7hzyqbRGCmDZd&#10;CfTLnhCmKMUoD2f4Omo1gtGMKyfrVDjeBcc3hsY8Xp18BSu9tSqtjelRA/BdKr1PNnIzUyFDGjr6&#10;kmXdfr2eBiKiJ6h66f6EipFEhbqOMDWlFxxSkFAub2FrYAJzXJ3dszRhOhjsjCo3vrGIkX6BXQBZ&#10;lHAAdsgjJJRMG5n9nFSfbsr37j968Ci9SdPzMoFbrp3ALnXUgVyBarQDI57xWbyoprpwFdufsUu4&#10;JXbliKihwR3VWK10l0gPL6ob6XfqYWvn5wkM0ysxaCi+Nr02gTxNtxiOT7ZEkMIYM2UwZCW6cusZ&#10;iHQdS57U3EJr1f3yJZO5GETsIY4OThneDJQLER1M532s2uB1MbRiLUQY9eXmquR6Z60YnyjRzoKl&#10;bIiwnvYJRIwlRJiVLHZzNue5NUu9WqxE98h0z0ia4+KVtcSMDw9O9k+Sjrn47MLl5xwlc/krbz38&#10;gDbnU2O/TFsUn2BmsjCJmjkvLmif463iyZMpcxbQL2e0ENMTn3vwQZNkEc2cxxnspYvmETzlBPnl&#10;zMtAFVZYVNxii3jQlrPVt0g22U2wiWDDvhK1xH9l2g0OJc4xJKW7C8T6+vJYBSr+gHEus1PILtHD&#10;emxLstw7P4balfmTSjemiRFhPUyis+c+0Ha5FFcDBhlscdbYAvn1rgAjbWO7Kt26vMbkKnYwUvSY&#10;Ph7ZAM7Uk0EJ4WBBF5/l/jL+st27zDqni8Eo08PIyCzOBEUo750w11IBukSRbrSrsaRKmWfQEj12&#10;uAIdhAmozMXFwKQ94JOzo/OT/eODRwd79/ce3Ht0/51H7917/OD+3v0HoaOzkeGtCatFuWO2GRNS&#10;8pUPSI2xtbk7T8jIUqKGAZAY/dd5OpseRRudpr0HaZ6TQUsR7O7uzbTmygKqjc5UEL5FNycEm4yu&#10;PgqIscKlTQKY0XZBJFjOCdg5g2EnxYywIjotiHzKDWyvpLauWUjN7gJjdWZ2s04zfjS6Q9RXyyZM&#10;raiNRdSYGC2JqsUuDNZn79CYQ3f64tLleqf8Trc8TRfZHcMfVOxAhCI97BF18q6icfPh0FkWe1qo&#10;UDqmrtxGGPY1FBOYaaFXO+bs0qXAvnxwJuxp8qiXrj65cOnw/Nne0dn+2dOTnC0Eqk4q8/oHNF55&#10;2aeF//riH/1/KplIp0eSOJfS54aqRyYvxEnSw/RfdS+OG4Rzupx9AfHZ2nYOp0APnXHa3bnx2h16&#10;4UPqo7FotMbudt/LiLmb83feHMlfTluxf9NEiGOqSofz2iamEWFb4CYWm3W7sA1j1wbHDUPKXAwc&#10;LqUvXWOwNt9dWrUuSC6kqFiK5GErOdKdYUKXNtO1XqMNqXFaQlEDPD/CZx39hOurntGIgAIUH42R&#10;aELU6EFyGYq1BE2fsGRS2cK6eTpStejKbhOiQ5j0SfZpBB12nRKbBezsaQC22JveKjy12vQResSW&#10;YVFyIlTo/wR5lHgf7D16cO/tt95+6xtvv/Xmvbfeuff2u/feubf38FGMF25joaB794IL1wn2kVAW&#10;Q0k9lWBP8wDG9GS5QkAxJY+YQYheOt1Htra3Yhzu3Xtv79FexoEUW1LhmEgwiPZplF/5S+EuULfl&#10;sePq7CnU5mUe/4rTjXYkQdbz57kaXQvTgnDdk/rmTKYujgVTd1i9v0n9OB1dvE7M6GyamC4Udp3r&#10;rRv8kZx5maB4/+jg0d7jRCaRF2WPZOYl2owbmnOaRKH5wJaCu/RWyFYowGLIEqK5Nd2jcpQ9GzBm&#10;l2fv4ZcNH2XfmibQcJXLvZTgIuRfeITnCaSuXj19eeHxydnDJCvOn6RJdDQThJgXL/+uf+1f+4Am&#10;7NNiv77vj/wHjIAibE+hSK1DXKX5JlQ/dJsnyyVY1pFcyb6A3cjvCSVFbrQWAkml6v7O7bRPuhlb&#10;IyR5ZSwcYRZA/YN1M3yRSPGIDuhqLoY9mAlecRvME6fs0Y+tWbNu8MFprckvwilwW8J4CXkKoVoE&#10;LNZcYFm7qRiZDn5im7lQbCNBvllT467J/5naPvDK74v5Fpzk1I/dadjKem/qsiUfxl5l37jD4jEc&#10;cBNNfmnbGKlaAyGdXt06Hn2uH2OM2ZwUKKfHf/dB+GirsQm0q/dd5I6y7jj6psZUkNldR4VYLdfx&#10;4f7jRw/eu//WN978+le++sbXv/72m2+/+879d2NX3rmXfFyYoFIs3dTNl+UzrbOrsWomcmJ0y7E1&#10;slYyGZFZVrzQjrnFnFN9586ddJ6J28xRF4nxQlUkEkg6sT2tqhR17gbU16Pm8ekDoF1mCY0Fjemp&#10;2MIjiyxpz9vocRONRRoGsNppnUoGmyvWoWTMNP+a9WUnz1obA10CtKI77RfMqRZzHKELOmFefpSE&#10;64M4gYePHjwINbwfrOZQtSZgfKlOr5CRR2tkadioJ/dXrngsMr2j1tZDYuVmiM1zNqWnqHXduXFm&#10;+dRn8lmeB5meSpyQkytvrKczckQSD46OHiaQj89iEVz80Z/4iQ9uvPJxnxb79af+oz/kkMJ3I3sM&#10;+Qr9EfY32YiUtIOhOtiC3Cj4CBsTCsj8uLnsAJO/BEVnwG7s7t6OEH8jLGydWmOoBlHQkAzr4KJK&#10;9PJDeXP1neZP+MNQkGVV1UDu0Pw4xxYqyjMkG5c7Xq/my8LWCiFrLnob+HwUzD2AR8w0ZkAVuGaH&#10;i4LtVaG6NlUnNbQcDb3xqkuu61Wbxkh44/roPrEvWZwi9zSgDbvFfY+zzm8sUawD72tWxr34opqw&#10;VSCaux/kpf0aaDONncAGxWeaGFCIqTUNpbUFjIntybxKJfV1WdDr1Il5ptnbQV5vvvXg3t7RwdPT&#10;FNWEIuChXkTseAV+xvEyCdgOWxkuNRQCrSk36NR5hKi3V90+pBJAd8B75itZxq2drRs3iRxja/Yf&#10;haPKaT0nWRyU59AfxxSaRLi71GWCAYG31r2005DltDX4LDmyUnlj129xs8Sq7RobxUlcLJIUCHaM&#10;smpk51YfVkDNp5k2X9mUEohlxzUf5TJIoV+/nsENsXf/frIUD+7fv5/UVl5LN0UO1aYssfPqKPq2&#10;Gpyyo13e/oGotZ7+8uWcDZJdkJ9AJya+WZiTLl5tHqkCJhmkkQ45V+gKfeliOqlyJkUSzzd2Y8Ie&#10;nz159+HD+/uHR9nJLy782I//xGKsP+h/PzX8VyV5dd2hWekiQsrJBLruWXqsJig7new6EQ2bIAun&#10;zQla3BiyP0q9Bw/vZ/mF6sxY0oUiJWMmUuxhLNvrVGEobFQR5NXmShXcNzwsEi6Dr6lZrIMAbVZW&#10;0Qs42ymX/SrK0Xjp0fRGE1vJvo+D0lxlA1l2zgHxxVC8HlZFQkehFZ+eYZDo0Jp43dWaZlVPdUGu&#10;XOlAso+GbRAtoSzI0M22WFFhPqLnCU6DOcWqBaQj2ZCulkvpn0rbyjZL9C481vA2kmDgSyREaUuU&#10;owCoeqaxXnSdPd3e22snu4Xhlyco1p5KxoiyjnNEJ9/h7mOd4jU2rlzdvnrttc2tn3/7tZ//bT/v&#10;5o0buZ9j62KOD5B0hTWrFgEkF4pLMRikvSlMwE/Kg1Xxl3SU21LiWTxL28I0p0iUd5oxV1t/qYe1&#10;x97pJJdQ17BOawjyaq0GZLtFi6nb47hG9FlMOpR7GiW+uJB2dOmRmV6FUd6TlbNdK5IcxVGxZXSP&#10;YZnLPiKHUarQY9/i0UmeqqqQM1UJEmZOIBnhnYhtkioCPYVsPFSpGHIYnviTOxXZowGCVl8+T5sx&#10;+6KLq9+sZBMUqOQVthIrRs4WbblrrP4OL5t7r9tumTGd2oK5Lqd7fRoTxvEQJGYRXr3y/MrVaJ1O&#10;npxzCCvl/M9/8id/6oMarfe97tNiv/69P/lD7LWMURYQ2eEWdnTtWZRKRktHk7+bkWdjayOktDP3&#10;Uw6aMc9U7T3ee+9BLPu+oInm9MNisvsyGai8K0bVXsUF1r8yK2JoSffFyo02Qos27AOfK/CpNRI8&#10;Wopk9rIlgTW3CyASvpgUKLsv387Pig+6FJYXg0l8YHCSMSTyh3PkVIMiu3Ak0vDGo+ay89MiA5XK&#10;Ur7TiiG96OgOh/BmwcdPZMwTMVVlNl+Q3tUf1e++opYqjCc4M8QxfpqmEzaOJWGf5BuixavJkUfU&#10;SeOqdE2J/WIWJIz84AqxevIr29EWERGLJIP5LExJDqK5fiWNwLe3E9Gtr22vb9zZufULXv/8f+0X&#10;/sO/6Bf9os9+7nNpGZ8hRx2lxADz5yNYxmSIyLYlJo0Nsepbvt4ygMC8rLB8NLvOYQc20c8mrRWz&#10;s0JUmU/g4CtINB1Q84+ZAknwEm5a60xK30tH2YykHetdFFZoKMek68I1GoRZ1I1yCh21XXN7Gqhf&#10;lWLhj8n7mq2mPZC1TObZ5yTnVVxcT5UbqU8Qegrf5nQ6XqjC39YGSyxv12mJt8S43QwqKFQJVdf8&#10;yjG7v8hU0ByawoFEvvFMFsgRvZKIkRJlN4DUJNgCO6M+f5JQie+LJ89eHJ49Sfnl6fMXJ0+fHRyf&#10;HcRFcVDFi6989evfgvFia3xrb/s43vX7/l8/kKHIasvqiuYl28lUt+6yazwuNaGknBjpxxZoDRxX&#10;85TzAq5ciW4+o/dob+/Nt96699574VHYZ2q+2k4ikC1/sXAWrQYjrikb8rXclbqJSY1PYhSrJqBq&#10;MgckV2PXt5cP0ecMKdRRGmTeqp5mA0o6tDJnsTtS9EObES8Mc8UL4HSUM2bzsFUmYMbeFRAWt1dr&#10;M8SWNHOgI6vY7IWrsXnwYcBqR3DaIEC2etUMoqIpMB1NGrtWUKbI3a/5jT+xNwyn5BrGSSPqMIIy&#10;OHaczpBXrnumXHlclTEX0nMhdDZi+szzEO70xgC8xGuno/zalRS+bq5d3bh2ae3qpTQFDzn12uuf&#10;+dytu6/v3LyxvRv5+nYajCZbXb1EDYqYSwrMfYtWIvZLA508drKM0aY+uv8gcvaolrK20F7ZNk9b&#10;J1g6OY4ZDbZRjVsiwUtrcyfwrE1QSAGITplOLKNmEUZbjYzZntz2Zpr7hu62yTONwkJ+hwG3Msyj&#10;OPAuODXCSNonNqSA0S0cs8BgxLfMmOeqNDRB0uEX6UvngcIidUiRIpjPNAELBKA5GoJbJ4ANk/Mi&#10;bOhpDp03sb4bBqNfsuFAp6ymjPRaRJVpcxbmnsI+LTsaCk9pISywQ7paMmc/REmIrdQDRd519uLi&#10;+YuL0Unk+/TJi4OT88PT7Gn8+bdsT771d37LH/mzvDHqm/gvXGVLcxVxo1bNwowELmTheTpoghWy&#10;l00bjYFgDcWPRLF3PecXbIafOjw6/MbXv/GVr37tvfvv5ZqCHrqFlDeqgULOagfixbHYBUHKgdlS&#10;szCBZIG1WvQmV4YAGUBjPLhElDpzqSLJogFoXhYzY6AB2if+0tFKbmPUfNPwtAPHeEFhhMhrHF7x&#10;S5ERP2wTv3Y0YBW1HSB58Oqrh63BUpcLK20zfFtjhZKI3aaL6pW/V0SsFG3JL8znGuu6U4v/7Kyz&#10;GK+2fCJtwIFO9CZs+aVdJa1sTWiWnm7Wc2M+sQwqJ2OEzVFavr+eTF0Oot7KySqYrtde/+zu7Tub&#10;kSNsb27sbuVY4pt3bkfscGXtWjZ59SgVOBhtg7bQGhCdnuXcw/BZ99555+0333jzzW+8++47qXOM&#10;xTLWhT5UrBRLF5M6BeGSF9rmBvYz7joTtGXWY2o78wA1kyxXg7sMiRLWNU5qRAFGH/qYAM5vszYt&#10;Bsz1hhoG7RjHHk4XEFcay3IhMyatiVK3/InH2EKwYCsFhTyG73KhCo4oqyhFxeCSBHsKA6C8kQWE&#10;0G9heLWUQ4HZwncp/MUrt81BZo2j3tbXc7/ZUwG8NMxw8RTVL1EnN6E8NsXmlyKmP05JdqKlDMXN&#10;AOjXrlzfzA+DvLJC/tJf/dEvffkr37Ix+bTw932AX/6b/kf/3G/6rd/zh/4gvsRCD6yXXKUVsOHs&#10;cSTsfQ7asaBf7pc4C5Wxvelt/5u5CYOW6UEol+Op1tczwKrEqEZiXbCpOWiTS3ucVDgaUrzNFBjG&#10;C5SmUqfMXObFEslrGiPzPw0HoZmmJrvs1mK3jDGF1RWuqtNeVIIDm0q/F3J1PUAztZyy+IhMghm8&#10;XKk8f4WkVU5XGt/a2eHb2m8H+Dcfrx1bwFoDDo1VrW0NLrGAAlvMIx51uN1J6i+AbcaEf1p6WUuN&#10;GwV/0ZsUksuBofLNDpTL1mpkzpjkhiXS4dmbrZzEJu4jfcZyYbjHxJ+xANs76Yt049atzRup+t4E&#10;AoRCzvf6ehTu1zYTnOZTsh7gUI36OKvHcsfQqNigmKSo7e/fD6nw4OjgIEmCPLfn2CYNaIsucDkd&#10;b1K0mPnNDe09enzv3fdS+RwMubW5FQBl3rFrp8cNa9Qw/aR3Mmb8WMfI0kmHQg6lgqQvnm4ZVP5i&#10;Umimp8bRSGxFOjmloEIvVuPBe9LQPOVWnAAwE0Pvo7phHGVeDXizsrzgLiYlCCBa2Zy5na+cMx87&#10;F/QXtiSPn2fsUi3Gb1ul1oy0EqqosFFBPifPkiGPEY5AL/RkoK3AVKlN7jOwcc4lIK554XeOrQ+9&#10;f/biQsqjcqp2cmo3bt2OCc+Z9gmz/9M/8ae+ZcvVN3667Ffv6Vf/S//qH/s//0FyyKKJBokQ0gTv&#10;3eDtDkV83+w3K90s4EisjMpD1WZXBAZn5XGg3uVLpXMYcZjSHsICQuBdRo+Z70KaFokwOT0mjC5W&#10;hLP5WM92Rw3kC0RXJpwllBawNbPefw6Vr9mSideNL4pdzUpNiVcryMK4mq+cG8YyyFc076nJqMLK&#10;FFiTYEsgW/HabAksaQfWLMJgrqHNmr7FdjaMlMfKzSn4Bg0JAlp24jsL2vz01o1720I+to+nHlEj&#10;3vzacD2NGSeXpj1fkg/GpKpJ25p0GhOUVE48FWuywXkquze2buzGctlxOC25OC4VBJNSs0yHzR7y&#10;ERgviy85TDvgzr45XSEhJR6nROjRo3ATWTepUKPWOjImmBwaaykR9tRhbNnlLJSgs1QXxQTm1wkA&#10;gxoN84A2RdVLYMncSYey/nrqE/SAJ5V02RCVGsCyIENx5CM5LpeK3vxpAxPDRb/q7ipiaN+3/mua&#10;8ACvqjWmwhD5BWcC6b9Nwsqs1eTgUPLs4YLffDvSk7dTBUlPgDTRT3Q/y2GCBZamoqIuNLrcNYUu&#10;bPZPHi3Dk0lKyB/SlOxCv5DFtgdOggC6esdsvbhyNU1InsZ+XSDtGOCn+Ojq1fW1//Uf/Pd/1Xd8&#10;53f92t/w92i8WJx/75f4OK7wh37ox0m1kGpLlSkRdcxIeWKDGHnjpiSHuuqhFUBxNiKHgaUILiv4&#10;JK3o3n3nnXfffudwbz9pSzFbLZLfqjdbp10ewcyPyfZUw9CGiYaWHM12wtEhoD77cxaLVKJfLFY8&#10;I5wp58VqmO+yTsyxDdtiDamyZZvZ96r94NkDmC9lo7kWtXf2hOhy1GJgfx0OtHC2iOHoHylYy6Fa&#10;kSAu5agF25OsvheQpYWaL2kVHjQalVQ1eCs88eghAEaYt3al6MAH5KBTAaHl8wOUWJhKT9z/bKMg&#10;VE9k5phrW81wDlvK3noympaC4+eSh1/fTIwYd525Dv2eVJQHe8AdQXZ7As9maK4bO9u7OzkaKso+&#10;K1cG6joZKbrOqStoqji/x/hXNERBmrhC7ToojKO9cg8RQ1CRSHw9ttgqG/YC59em88Pjx2nzkLYU&#10;1Cq5pbHgfsFWlwy0TtA1ic4a8IUdKjYj5D87Od3f27v/7jv33nrzvbfefvj2vcOHe+mwunn52o31&#10;rfB2aZU/VR2K78BVVt5KXmD7gz3pxQ+JMb1S2pdS1lUP2WbOFhi4+GoA8S+EtKYyQImJXWQ4425K&#10;8gL3eZYFyLtoYyBLxYnFPWKifRnbLI51lSRo9OIVM4k/NdpZd0EQyVnk++z585wolQ4wmcccPev3&#10;hbD44fJTu/nme+996etf/QgthkHQp/Xrt/w3/+sKDDFjEKlG+pX1ZJ+Scmbs9FZK1LOZafLSGpGT&#10;0MAv4qDv3rz5uc9+7hd8/ud97nOfTWvW0L12nsiOF3w1HLAxCt6TRnrMtV3VXRL8QWop1GyWbQ5Y&#10;y9GgKe7NusmNGeEMMQ+qYFv1n+ZvBmqUaG+5EAmvRgcS/UaToVGzdNzXhE6iMDAQndVzmidEKlvC&#10;7Vg9c/PkFlCxBcovRzVdS0fo1m+hv2BnkpuaRvch+xo9cDEP29KNL+DCOoMTHVo2VqNN9m3Peh/A&#10;VgoS/4te27IEjwoe7rACN1b6CHQFnn78FO1V2EAm0GQzJRb16mxZhVFsZsExz6VXaMDv48FnasL4&#10;yu0mVjo+TZVzCDVYH0j7nOdi05jAqAgtjg+PLpw/SzPjHDXVeqZIvdKJLCfINs6NrQ3bEHItn5vi&#10;xHvvvpu7C+kTrUZICPoKcHae/eQr9ipSopOC7eqc8ymiUBaTBxbFoCaN/b115070ZRmtlBccpntP&#10;atQlSCzoYXTMDui3MRdYIv41hfLSC4XTgn8T71KdHNPJV7vvGwSmuDBe5HrA7U9/9St/4Yf/4o/+&#10;9R99/Gh/7XoSuZt5KzlKyIKCPa4aG9l2jISuqXxKzoWj164x8iYxIn4xNF7As5GQ1P+FsLM5bjYr&#10;2+4CtGGKS8mJBognKB4Pl3/5e774xY/c0nyq7Vee9l/8b/0jWYKkjEU4dS6YfU98AfAbrwOhSWCD&#10;2bMZojk8P8nZ3TkT8+rm2trtnZuf+0xOAv3c66/dvXn7dlq5wipUJw1+AzWhA0OAE6uU2sqcGEiC&#10;QH32aLLieDJP6QuWs41z2HssDyugYL4cvAir5lRKuPlEo0PZLeVB6Q+QwnKajhAoGjFZeilKb2MG&#10;zYZ8FmloIi/NX+M31xv5+FiSWAa7ItImJbalDtn3LoWfvYNK8x28xqrD1Rs1YoEKzMCFmIZVtimf&#10;Kwmp1o5QlQ3me8rX6YbjDarA5DivNejHpq9IWlV2yaUr6rApHtCw1Bv7sl1x2gc6OQpj0mYkNGAt&#10;OBXiunHLmzXcLUlnvAKsyJXjUdqStb3u4b9OMBCsnOccT5VStKDe0EJYIMuYQqsH4SVKzR7LrCQt&#10;mFNDL1+7nBfvPX6chFKGMLU+OQw5sSZ8u52VWv6Ue1Qrg83yQDCVEHVOeMKUahM5ZqHQFfripWjW&#10;gyITBXNwty0Bc2f5oNos86emGcsGOkR4jgbDuCvHvT6llIEyV88YRtBPX3zJN+zX1Utp0J17Tgv9&#10;L335Sz/053/4b/3o3zw6PEnWI9xh5pyWCLVftGOlTf10XDGgzBLN4yZ1cv3qWl6CnCUniYjRarT5&#10;YbTitoEBNqQYJlCL5rmEFZJ8yUd4pq4HJmV7fO8P/MD/39mvPPBv+W//o1nZJaIbjmG03DOYCDcw&#10;3AcnDtICjNr8g6OYsEx83Hci+azHW7s3P/faZ3Iw+53XXrtFxmonw5qLqfs2KCO9EvgTAUc1kMYG&#10;gAOq/5eO5KEg17djv7Z2citZcw3/xT4CMZzTYJ0mnNlwuKmsQyDT++0XpivIq/3QjR7Y4vpErWGb&#10;el4uoZOPkPElXuCLsNEct3GE8UpbYjV8AcJIoDNc/QlmS85Ei1Jz1oQTJlfzCkcxbO38J331SN3Z&#10;2xYoSjQp4QVG4zsD7FmpHueXbWSvIavQs8xNBfR+24e/jMoK8GvB5CSh8kmtjFEyruHenPFX9ovl&#10;Dxpesq9EbvSQ4VQRBBCjnLBu1qM7ek4HgDczgdmLy8mYV10g5I2yOYCL83u0X5BhqTl7+SIVAHl3&#10;hgGKzPY3SB3mdMXmpa1e4Hhu6FOwG9CHIHSWaEKqyMGyDs9ToG7ZRFxglvHly9s3b9793Gdu3L39&#10;8sqlpNNReNg5K65U/lOBr4lFZyt2mSfCuxgicgyaRkQ0S4ey5Kc4p9mC6nYMjgm+tsHJpwfHh3/z&#10;x/5W8NeXfvJLSexvbeyGPsz4KsdhBTgQRKqgS0xybNrzXIIj7JMquXpVEcrT1LUkc2Qji2FFYv/S&#10;zYiOlLlIzta9dv3p5cshAQ4j3sxUBoqvXf/hH/vxj9xmvf+Cn3b8tbrX3/3L/7uYAuCKHnlVpLoU&#10;NpOPf/E8h1E9fnywH/LiOBJqGEe0dDll6uKVG1s7d2/dTnXb3dfvxpQFxmeSUSWYfRaN56pZZQnx&#10;aKhAW5D2JI9Y5VmW97Wop5PGv3H79vrObj4/pIOGhjFEETaB5JgPbrKMtd95AcsgR0MpOHKNsl3Z&#10;NH4wILCohC5LqWUJL00+FPOZFdL2AcYYvjsbJfWy1mCLSdjyHSzL1bQvWCatlPLE/rs/eWW8jAYV&#10;0qu3VBI84AjABcKZ1sZt5gMCI9Zg66JlTHoQH+uJOGG5+tStFHIXVh1avCB4qA+a8E+MK89ZarMC&#10;TFFhH6axoeS4RheAJmQ144ccqz2w4Lg8kgg7zsnWnEAWHm/oKhRRgjDbTijRiBfEfsHKkSIMUmcq&#10;8CMWUeYbFQFSD54GWAqxjWWG3mbSQC0WdfAuvZdNvNrXIS948fKMs9GO0q0/RjNzn+g10rJc9bVv&#10;+7Zf8A//otc+/22RtSWQTNOL42OUaBmY+Kz8ickQk0ml0iEK+0UCC34jNgtqPvk+RY/5C2mNOU25&#10;ADFnMF+/tnktv373/v2//jf++o/85b/6jW98I2OTfG38DCMrh8xigrHEfqlJzRIDAyYQvZG4emsr&#10;QDVeN9FMOr5eCH3saSNYyCtXQiUgJM/aiVnf2r66uX1+6eJ7j/beuX8/EdPa5vaP/NS3Iqn/UPbu&#10;05h//Ds+wF/54p/c3EgHErpiLQKhqQiO5wtZjBelLDFKHCojs7QB0WaRa9qqMNLbpTEeh+BC8dLH&#10;T9Id503zNzl7DylMd+FUuz5KFurxweOD2LIA4o3wyVu7aQycJZv5l2Nysw7SmjCndGe5MGQF/MEO&#10;dPupSiDbDgHR5F0JpgIjgCb4EhWCnBSyZnVoxVEYgaWl4ipLWhbD79bdNodfOKj1EtRpEriA2fsW&#10;XSnHnY821nvV7ErJZG9gzCb3K6HGA9FeM1KGCA48epq2uSXn3b4TY2LOqgOQPDHGBaJp5/iutkAu&#10;pY6pKZWFYir/b4ZgCSKH3sPItBTKWGay1eK8Muy5TPYqKTn7XpHRzRs8Zjym1yPoLLcG+GL4bbMH&#10;GZ47gJ5IrsC+z829eG+9vQ5aabcSXrXIw0y1pzNno3HIiAdSRzgbbeNx0MmTsIQ3b+JIt3Z28imZ&#10;YPrg5Jw0TmbEKE5o2DPxJh9grAw7ada9ORQ5ysL8+XTJC1zElcvpf56zBWLdY7++8rWvvfPOvfTz&#10;JiaPCtL4XWBXZq4tCe2kpivM5xr20bSsz5LPSobL5p+B/ReTKInoBBlRiiJSaHw3gOD1aCMyU48P&#10;D37gx37if/w/+Td/xwfuIfGhDNY3vfgfGPv1l/6LP+EuindOpWcKuxZ9Kax16kNhJjIjNkKCI4/9&#10;yuzPpLjIskXIqec8l8M0qtuP0yO7VKFzmy/J/If8ooQlwqGjkzSW3Hu4v/8orTpP4rtCCGzv3IoS&#10;KXQJdRfKZ9yR+N5+dZV3cRRoy22p8RdcDYvHhmvs1nb5hSemnoxM2CjEO5ShSMLLIJmw9lX9SGWD&#10;tSeGoP7ZDx6Kd7jWFfKqASyDIdWmpa3K26yA+6SCrIXVLxrqx5AhS6QEW9JzB6OW0nhNON+bL+9n&#10;zD/73PrkJbmhoZo7x3QbDy/nX4pWlxxAe//XZE/GrXc+FJhtPPAlKGnY42UPBemdGJIyTZZJBKIE&#10;ASKJpToKCtiI68i2SSaFyIO1sQ8wbWFkEdVM1P7zGSAx9CJVONNXmceV9hIhAfSwOGDEyKXIJeSu&#10;klHdvrELiw8Pux4/lWGmPSdRcExDq7gNn5lbZFWZSnNXIFMCzNXkavCV7ld44YN5n9qvjTiXKEii&#10;m/jyV7/67r33YkWpE48sSwV/TVj9hBSACheNZpw+PQqwpJAysVkJTRHFeVR2TFtErOEEE7RubG2F&#10;UL77mc/cfu1OlsH/7P/6H/z63/47/l7s0Yd97z8w9usHv+ePJp7LukAv4BI3Eew+BsK0fo5G5sQU&#10;FkJ3kxgNZarY1pm1mDcOwT08yJ8lpS2Q80hV5P5xk2lkl3O+Uw6cYxPS3fcE1H+WSOTyBrnHOzs3&#10;b4XjdZPoAEESVmtrFkA644qLf0QNLu5Re0okDeBwBWpdm3bTmYpVil7yJjYhG29QU+2jRndltmoi&#10;+DRJI63YIungY4FtY87Ed/5dX92Xja6+dZRl180IVCPbgF07RyKRLR61VcjhKABw8oQdQV7dSPPF&#10;7fVpMECiQhFfgR8vktwH1YW2oxfoGFNGquUDqnXfl5Advklb1NExIcvM5mr5D0WZiOFN0SpDMx9S&#10;B4XNEQKPbqCjDiv5jINMSOTGBkclv7m5trkVSoxqzWuXOZzDKga9Qqk8GQxjxD4dfgP7RU6ltq2A&#10;t9ia/CHiDRTIueb67naEbGjZtrcykHhBG6dFweLZwIwM68W5z0+GHiCpp6J4PMKSY3Z9Fc0j4ChR&#10;YXF2wFeuHxbvjbfe+srXvnLvwf3cQ2xzQj08hq3FKfPhxVJ7mCaOI+mRu3mdmRI+NriA9gY8MJrE&#10;/JZ5j1qFw8CvRjy8trnxm/+d/8M/9ct/5Ye1Pn/vr/8Hxn593x/5j+KATOUZEend3ZhlRRS4xHjF&#10;wBmRCWgUYpdO0dc0UhomJBKL01POeElePb2ET04y2bFXe8FbKZ5MN+EDiEg6bqYzZEKoi+G/dmO8&#10;AvvD4iMUEGN0zZlHLr9UCC+565c/UgXvvcrCjlR1GClfsTKItcndK0J81jNrrXW9fXqX6oQ94jGj&#10;sv8fe38CrOl6XedhPZ156ulOAO7FQAAESGIgCJKgCA6iRJEUCZIiIUrWEEWy7CrZlhRTSuxyxRXG&#10;8VCWy3EcJ3ZiJy7bJcUlW4qlVBTHlizJRcqRGE20UrREmiOI4c49n9Nz1vOs/f2nAcMiSIK43bfv&#10;jx99u8/5h2943/Wuvfba++XlnKBZgMI2T3HQC8Y/eoz9IDmXTlS/TYKo7d4ZpCGfGIOylRMUjQa/&#10;sjYnR7exRVVf6uASn5kEJdottva7xC4CSb+WzxYFDSThkuK5ShZgPFenF2pBVigUzwbh5CIlog15&#10;yLq6ONmOQwonZTxmRtIveFyT/sCVORQYZhN5Bnl6zeJBy37v2/u7sfpncdLNH3UUH6f0rvdRkmMg&#10;DUiwQ5z7gy/0tDKEJ8+JVEWciD+HETkzpGU/DXoO8i2CVxt+10aGUNjRwrc0RFR+1FDdZaTjvouR&#10;30bHCgBMYZIedu0mRhoiZaHra+lF/PO/+As/+ws/n92L8orcu+AVh2V5RMNnKxzpuYeuFxgHqlp0&#10;zhnQVM8lbXXLHE9kzmm8e+/OD/+Zv/CB7/qeTsgv/eORwa//93/yp8zMzfpmnDCTzKvLYKFOj5mI&#10;OEuRdqpT9YoZoLm/w1B/1vf8PbzqUmDqWvaoSpuWw0tXrrySPVouXaZJ5bWUkEfszVg8k3mbUZ47&#10;S1vh/YOk2+MCY307kw+Rtpd2DaqKODNjOk0WBlYHE2NzEZH6aysMmj0vWFjmxo8BuCKgqotBwjCx&#10;DmSms0aDyRUwb6j/YdumIV3FQRV7/afFfJmIEAcHtXORFvw2Jh3O0p2aolafjLBI6tyZoXEdzYsV&#10;mCGvU0QPnZNceJy4dDWDReCJdSsgeTa9VtzW0fnBnCGzgjfkU2vJkFK9ZD6x/hnsmmOoYZXbNYSV&#10;1/h3wH2ivKSMOT+BUSdAROsA19lz+xcu7B4cbO5G8EqyGi7CrMaN58rS2+Q1ywCT36HZk7x2N6yC&#10;tfzXhlreI6GtKxWG3vQVYFO+LfAxqe6AZut3taVwDq6xXVS8NC6+fapJCaP2lJj0y8BZIQ3OGgii&#10;loizStV4JI77L7784s/87M/8wi/+YkKKnExyFbkiEzlqGGpDScoG2O0xBZh2xCC6ZiSxD1KgsY17&#10;7MLfwn19Smwt9S/8lb/xpcesB7/x0cCvP/47Pla6II1BQR0CMijWW2izgBRjiF+J4plybbAUW3Zq&#10;WS2qnDwda3iAKRkV3ROYg+6kcJxkNjuBWI5hfp1SEpLN6V+0tpcyvPD//f2d/d2tnXidYtpAaVut&#10;uwveFIN0gx1TMGHM6p8yho5yeRf+mjzzlw6okTHUMzhZeZhz3DdMvGmIxsmxdZf0rf0KDPoEv5l3&#10;/FtHurkrP2Xx0umabMDYyeKSu+hqvDBfxqqcpzuaJ+HYbaZRxl2pu6VYaZJHWk+jKbOaJD3HiXld&#10;vF2EeGHBS1V9wS8+pDGkcFfOhsTkYZXcQlsQLC1yKvk2fUnoZL0hAAMTqQI+EIbjD+AChNlkdmt7&#10;//z5p9/ylje99bmLTz2xtbcdZomFIHDdShlzEPm+EmEgScRHX2pfXONtBCNTBAuplfl79YWaDCXN&#10;1hgxKDzMPSMUcMXrWuKIQJWaFarg39h9Cf5Lb8uRi3TFVY+sCN32BODQJnUKWykZ+cQvfeKnf/qn&#10;Pv2pTyWHqMUlMOVaaISO/1uPXdj1mZP311LJkH3F3a+Rxjquar3qNd5wKb20uT7/2t/8yW//g3/o&#10;tQUvr1Mji4f78cd+6GOSJwQC/Xne3JKrRawxrcew6C6IkUk00TCuE1fSVSCOnkSDDBzXZosi8Ihm&#10;/TQ8MQ2DusNaz2bVMIGQOnfDubO1sfvMk296y7PPvuWtzz39lmf2z+1l1LB1/U0aGMCDXMqErC76&#10;HsWCIc39URTHRmCkOBtFgmh2NMvRMsJSJOweSxV5GgZ2ea1ONkox5ygpEcBmZNfaboqgoWOFXaa3&#10;NQwFfeJQZ01nzoJkfS/pAhOS7uXB54jj7koAiiH2jkkq1qkIXxnTeVVxmpMxfART2lum+p3hXoFg&#10;Nd5kX3pGFqIxv/KG9pM8hfzV9Isscs6QuM+OfDZXouvNLfZz7abQIIuzdMIvSWdj6FxkNDJWo9Mx&#10;NyUJ+MTTtOKBjF+/lgxdktcWGYDmJgkYPavmc7QTiP0Fb2dUIM0i9Nwg8IJw28IWyJ94kx7ouePU&#10;dWG/B/Xps1oLhreuAGIbAULhpqe991A58RnSswTztEen7qL4JcBxidpyk65QGDg2drcvPHE+S+zL&#10;r770E//t3/2bf/Nvhn9lULi9Q8q26ZqYC0KNNStSlp97+XdgazteVbwkmobdBR1hT1O+WB5pjMe/&#10;8FdfY871IFY9pPWPDx7iD/+O7yftVTIi93dD9zQDWOvWj3duxeicP3N3YzhosSTzPZFOjPLZi2EH&#10;4rSTyG/vYGeHpYl9cLIYJRJCiaQZLhVxa1GiI0zTl5yRNqWEtINlHiLXrodhk2sa8zmznVEOEk2c&#10;V6n+OFDqj0G3pda0XErFSj2rZ1SnUQpQxpivs6FoY+tqAmNyBXlQxSFMZ3zZbuyEzfqoUWg5d3ef&#10;NCitVT0+XLavvpkPQqCFwBA2to+X9FNaVsFL8lPocJMm+tmp9lgg071LuiW4eFK+VnLMvKpW4u5b&#10;iFecelnICskrC/XVTPfkiTmRUQZkZBWQjB7tqSdpbWyWE5tK2DljTsXgFIbY+p5kRtshkN0U5Ix6&#10;onBE7Gzvk/67cPHpp5559i3PPPeWc09d3N7f2Uw54tmd3bM723soA5i+9DjVDtJWMuK+3I/Jz+ZV&#10;bV9BJ6/geOU5Yl0365knNYWF4rLnhtaq864PoDBd7tBth3R6y9uPxlRjg23j/d5PrkJNfnhnY98y&#10;WdDGKjlwrWBrAd50zkgJevrT5k6XUHYTU/T4kyfSvTBurwymrJZZ9vPDjVNrCZ7p0xa0pW1u8g3r&#10;m5E6k6fZ3YoZ7F/+sb/1UIEXK9vDTbw8OnevI7av8kHCJAs/pRK5oYnfQsvSpyRbhUbK2N7Z39nZ&#10;z5+xz8WqlULFEOlozUGxvdQAn41Gm2KR5Pux/9hyABtAukzxE3vfT9glf6dKR/aSsQf1cJgqUAgp&#10;aKx6u8YwUF6jRM54HXtCEc14sXPW2ak0zdlhCEyHa6qZ6f4K+vAKP2a4sVPGoa98besWQRRsdUvD&#10;FqAQHdNAYupzLHA0/8W2TMnfZ54E6hokmrCqS0I48WdCf2dWIyBtnvAE5rB9CYEFQHbsXcZHEiQJ&#10;jwGqn8WbnTNDG8v1em0qA1o3V/pnqk6pTYZIKUVldnlt86k+zQJWlPKC+Il5kXuvUE8Gd5b9Qm8I&#10;/63MLJTZe28zpeBPPPPkM8++6eKbn949dxByyX7P927nA1ItTqeuFOIE7vSy+0HceJYNM5HGwsX6&#10;uT8oFBQeaUOwxEitrtkbdTvJi0RYgXasdA2h/SCBiWT4JDBlqkISN4sL5ohSKnPjDi5WmgjToBIb&#10;M5FjgpFcGE5hl1YZueNXr8S/eC2KSJ7nKdYAAP/0SURBVD7KDPBKZajCwvoZOIN5ra/F7soKvp4Y&#10;ei2tgvb3ds5G693PhAo601KEFM7D93gU8MvgqQF7Y/PiRcNIPMr3Y7fbOjh77umnn3nurW979m1f&#10;9syzz1586un982c393biuEFvTsJ3K2almC2zoNAXwYgximasLqkdY3dRyD2xh5PGiZJB1E0NM5zs&#10;pwc/ymrPlqgJWdx2dFZaR/Zyf1dRUunYFM3kp/Ug1Igpu4KgVJMhjnA4M7XLvBpuuRLnlaQgYjeQ&#10;KoF/OTy2m512oIY6TBBlFPLubBNJhqshIu8KyLkhCp5UdZOJ50DKduOQgpnuEr+cIEk5Zknmspug&#10;KqAVaFYaXs+ms4xPMALk9Bo5Vk0RTL0E9tfWNco8FUdVV5jz4F/OiYaGSAJ+SumMfVxqeSVCq2M4&#10;Vym/AGLcYNgv01ubuA7BC1E6TB3tJ2NgK31w9nf3z2V3x4Ptne18ZX03gYrIpfGwMVZoCObuhk0T&#10;TLzX0hykMyRR+wK23RBJj0J2G4A4Dlz+5t5zJ11sqtMVwCZudzVr5NmyqF54wMui0NxS+bykbJF6&#10;XN+aWeglNlbwjkfWyyjPTxMNZ3vcS69eThvjDssFBKXWzWUTPdwHsEJLs8tutsTeOL25dSY52IP9&#10;7XNnk9LIRVr/F/7i//dH/ou/8c//5+nw/tA9HgH8qlTQTcxd0rVRtytmqyDcEyVbhD71zDNvffs7&#10;3v5l73jzW5698MSFNBaILxwXYnAHxhbsSnwQAz2Jf9vAnSBqw5mHhQnabcrf4E7MTJtpNYh8ReAt&#10;GaS8iColupzH0XqLgrTOrorqzdhXqOqgqRjm7zrdXNKbMZx3qcG2205fO40QO+w5Tr+B4VZ+M/JH&#10;NbJ5Dny5nYTfI3OJp9yawly1WMnDQTJyl4BRjcmAiMmklkIrHjVg621AVs6GrSUwrLoF1mzGPJdI&#10;ThSUjEHbt1amb/BLDLn83X82tpRXrp6cUZMGnn3grIdXqgoO2laG5qSlPsdPCVi573CTvKQ2chKH&#10;9ZUT6uKGwqYUgk7LMPpMJHVzH/ks3SnSk8uNNvLdgbBQDbZmBe4YDMPBbArWhrChKPHmZ81cddZm&#10;u11ant+ISzXb+UUjkzcxPlfhf9vAauCyCtPtdT3tuUoFNG83qxjNnpPfUzTQ/DdhvUjmYjZZjllp&#10;HSGWA6PZng74v3r5Upqnp5Yu0m32P0LLcif1vLC7HkG+0mHxVPxc6UoYu0Ucu2GgGeTZCDWAz25n&#10;Z07d/2f+3I89dKD1wAE97Pj1P/v4D5W0V2LHrxLQMmqiv9XAxMmsOnt7B7Hw2N+OhnYU5cUXvpn9&#10;IzLgiCOIHnZ2Dg5Ciw8wcAk1LMttK4B2HikDhMJEvbQIc4Vl1uW7W8gbVHFbERVx55AMqii78nwN&#10;YJU9TG5uIeDNjqmKyhd0DFTvUCnF/OWSPnsu1QXLdxmELrcP6FElMjFG52VzWkjO9Ju2vzDYG1wx&#10;MdBSmMEXkLcBXJP4gugCuc0mmhmsTmfKbMFoT0k5qBRsIk5UmaYIRU6yIx4fvxeP5FuVcyYAx+Vx&#10;vG1SszIwMd1SodojES5ElGmsrWT47awJkjiTchyZm5J1lRu0zYVOfI6MoLcrWMy6xxbB6PF0lr6Z&#10;aslgRg42yBd4YyCwpDEwZqWB/aM12GaDijTEO+ojEpuz/Unaw2XXtySJgord+6fXM0cVphYDdEz2&#10;9N8c6dTQ3s3Nhy+3+TNMbK5TLp/sdaLVMlFugbtmyNJnnaije0XhQ2fTsiUlwDExZqeSYBabHeUO&#10;WB5OU/qc4OkzCTIP0kwlXqBs7LSeEPJUHEHbG2l4TRnrP/1n/+of+dN/+Q//6b/yMIMX2P6QHx88&#10;Qukkd0jfd5K8p+JWzpObQSVpRtT6blrcHZwNFKXhQDx7We7CIMj52Gw8qXJ84vkzStj27iY98BDq&#10;+ZVV+8QZyTwiT+MMyFBJ3ojaVJnAtDW1YDkfWW94E5bl4eVejL0muMf0OSBg4mF1mQ0nJ/yVaynP&#10;KLwJF5a6VPPmUbPr0tm8EkjpVb6kDVBpsMiGPbcNTtME7b5lBIc3r4cO0MPOic2bFvlNuzjBaM4s&#10;sGfP+RV68Vqz6lLeUsIBWEmdx7loUCjaIy8LLH4mNS4T2zWQGlFwWk7e0VVE1Nb2kDAJ0RIVjn6M&#10;sZPSjcc2W8mptUfgAxt0jFHV7cW8ro3TvCmW9LiHqCkfIm+TIzYnq6zFL7E4sXZ0oZj2PW6DTHuI&#10;LHUkiHCxZiq7rRlKYPAUGxeZH3y5FpAR4xITO0bR4/Xx6aVbonaQJ0fBcbaiYRKsA2VIFG7fVJNq&#10;cYqkMsU+7Qc3Hw4hrrBWg81yZbE/EC4TRed7EnyTbL+eTgF38u+tjPUsXDmve/fX7p9Kn42Nk6d3&#10;zpw5v7X15N7ek2lJtr25t3Z668zJPDfOnMhz/aGUuj4vUj30+GWOJjc3d6LNKDPB6TbEHMlKmnUS&#10;WSurSBAsycVw+1T6FNv0Q4SBJQlJAjL/jXE8K7v26dOKtTR1ylhEtqAHAQp95kAQgpIOu5V3I56s&#10;nM0coIcognQ3Q6dy0UEm0ywZO4lkvCyi0DLpR8ipEdMsUndsriQ+rk18WyzFOp5KPEZYqdG6SXNh&#10;g79l1Nv+kyZ9XhPCBDxpCT5SJ6pUrFavOGbeT4E9mNUZVtOXicumtSZ1BoTZwacdxkRna1X4buLM&#10;sjZbVjS7ICewOYSRabHBQi5/aceylHPGT5ANmAE6ze+GirxYgYxgl+luE5hkM9wS3PaiaWefpzXM&#10;3VCnBZplY0Iu8Z7IYo+XhvDQx1rWBKuif6zIXXJA4YIe326XQBpXFUCDU9Q/rgUY6JCDSm45UVZQ&#10;gqugwVTjT9Q/qxIrWXO5S+aHDpQZbDkKRS5ptYJkyySxAZEKtjV+Opq42BByuBekYuw0gwNeDf8i&#10;QWpt7C1jy7riV4sYs7aHdiUuzqYpu+k4lqAjS3fM/2kS4Qaae2fW9tfXz21unNvaOJ/ueJsbB+Ff&#10;p06k0dcf/TM/9k/9Jz/6T/4nP/qQ05rV4T3s+FVAsPc2q460n4DIbfMk9AGoDTZ3ifCahGMKSiPP&#10;s2Yi1pD1jybJLg9pnpktCG37nRFCfQWpSczWmhVJHuWZtySKqG+vM4oNRNi7NG+yCs61tLV16EVV&#10;Jpx+jjZVaCePY1j46V9Qak1DQDVU7QUIjPOVzabw0TDCB99R/XtR02Q1aH48WY2bYBdE6W/VZoOZ&#10;gJn+UI3auOqGkgY1SByuUH43hzdKea3ufKyAXkWQQyvHHCbZEHCk/jnNfoGXo+SrBo6mRN3Wq4Gf&#10;816RzmaGS8iatxVBgGciVkuybW4kKmoQaaNrgIxmMgrkXhwOxQAfhhV9vRWxnKypUwzBM9m98krp&#10;ZJABq9wvspNkZggJyWxkYYxWSn1ytFE8uvDjBpLpxqQzqh5arriHN65hYUk9r+nc2lKUEDF2MCrI&#10;b8y3s+vsNLn2YnI1XJa66efi7OV3zRSXSGuvxaCd25sOOl7ncF7ki8yJ7IZ58+jqlSvpXp3uS/uJ&#10;ELO0p/FTgGxz6+zWZrakv7C7fT5tDDfW906f2jtz+mBz4+zm1h/9Cz/+T/65/8+jAluPDn6poQgK&#10;3F68DAw7mANj/cSpFN3G1pUokWl06mTcEhHoke3th6ksH/2eXVTZgjAlbaepdUvTj92z6UK+o1KG&#10;YhkwpMpfX2SW4YxkG9bQdJ/+zlHAQ6tPxjRjEStrH8O33tKKMhOFMfvcrNu4z+DGXzbUqcCPiD9s&#10;bCCpQei4DVCJgKWhIdq1/RJdEzn5RCkJu+qaYrfYJk4zyMMZc0z5ezvsgZu26/LpsfgETNpjogqb&#10;Op428W5RTnaL47EoTr9EC2aIcFXYFuoDjerT+uJpXKG5xDbfTuQyjkG3Xiu+jcShimF3tDWJ18Pg&#10;a9wXgEqIXAZblWZdIRs36AAMyrqU58wc5JOU3EnGNcOH+crNx00ejCWNG1cEkfsJl4hH2jbhkoH8&#10;6AKb0R4ygrIN72pPDyko74CJZoPKlJ6zy5G00OKO4pluFINe4WtR67oBhjwd8d4dzTwhLybrhQcx&#10;h+c7R04szS3StqZdUbKs2P2zZdP0MTmZj43h68qrr6Y7dbYz2V3b3NvATBQUO7ezkx7YiRYv7mye&#10;3zyzG8J1797GvbvZDS3VmI8ccvWAH2r+9Ud/4LctGrAmBDe/6ORId824pRNXBLD2z56NSSJyVbrA&#10;5f5lrUtEGUYWR4tNdWtqwZyKSyebRmRDm/MXzp67wGbuAS/cjklHnqFqMF0okieimcmdjh7TNKZs&#10;ovWj35KnL9khltFzOFavzlDtOZWTJjUo5QPBqMQc/cs0n0YFwIJ0UoOu0hxhZxiW5slKttXaM6UT&#10;n7LVC95PnvnntIUylx+3hy3t+8qBrs7Nzp60Gaq/euxYgInmgMEvO2UpwGv3cDshPwfyQXNADf2Q&#10;o+5gmmciwdn2sGIS7aDdO9FtRGZXoZEBiT9lghATpyM4S3M+jRuroNaCgQnbz5whlwq60HtU79gs&#10;bIKgJXuAGVxMcKzKyIEvgTlXwAyoD15n8sHw2ji3YON9whWdBBHt+nByWt5sRrNFFoMduXdu8zYl&#10;ihJbr7KnYJkrN4zt4SDw3N8xwOLKqzBRBGNkuPF10U4jhWuLYQA3YRG4PJa6oVUNUUIX8TLvSsfX&#10;7Dxy49Llm9eupSZu48SpnTMb++tb57Z2zm1uZ7jvnTm1d+rE7v37m3fv/hN/9a//gf/iR3/nn/tL&#10;H/+z/+Ub+PXFvwIMGaBgYpv8xxWO6ZMZQl/8LCCbG/GmRgDL3Y7h+NrV6xkWtHfBlBrVIfse22Ev&#10;CgDNEkAxIs2IAtkCZmMX+3H1cWeRH8yOW9WJMpIoTIaAsMyHtpOWCoJZNGPurPaJZvHhNQAPb6zE&#10;7ZgkKGjZrUutE4w3t7NABrWeJiiEHKhjsv4g1lwfSOi+KwO8PkodDulflsDB1dnNS7J/OTuPMHMU&#10;0TPR3M9hFbQ4WZZKyHyYgpdyMSnRMX82aOXAgxF2NAY9bRGI2JwC0eQ109/U7sHtVeuzm3KPq1+Q&#10;a3Fp3iaeO+tW18FQrv2u2OpWcSDNJ+/F0ICWN0gvk0XnYxrXAqafQPuteWGyi5Qy5Sr1ruXTJHa5&#10;TKIUHmPEfNIGNvIXITqqAJW5NUu1tLSU6k2+tIZ6s60tJJ/qSrqFw4bwXh27cKv0qbKZL+m+2U0l&#10;g2CL5N6VaMXYqBRNyzl2/Ea87SdM+NnkRttFz1qknTChY3kyBxZdFu0j5enpqXLz2vWb16/dOTxM&#10;8+80Wt05s3awvnkuz7X1/ZOnt1JIdOve2s27a7nIj/7joeZfLahoJt9QTAcUfQZ1Oelcx9yTPVXi&#10;wNvezpBJnjpbuEeGVQzZShfJtHQi57idoHI77r50sM+eM5HEokdkbFv+WGWBQcW2xuwZszgzCFK6&#10;qzH5uoyXOBvD6zLTxVXH43F0VhPPYNTSM28U/p4B78IqJQ+TJ2i8cGU3pFzl7Rb6Vu3L7jwlAHXC&#10;6WbVgm0beqhJTiPBY7bshZeVgs3OQYtWjDztrrTzAzQ96mvs/4TyXQztqa2kLIX6Sm6zZRhryGCW&#10;aURQwTatJCVUnge1mYnkFEdn44uXgEodrmdrRDrbTeqIalsJ4KNKgVWug+wNP73xZuMMpLp1o007&#10;0Pumss+2/PXfB8XpRwIuleYylMz6ld4Y5C/ClOQQ5teBhw43DS6J4Atk1jOSxQ4Z1/KmrNqs7tBI&#10;LmDBSw10cjuFbxcxvgb5Ho3VRvlpJZ0dYWmZ7RFWTlwNhAj15GpMKAthtofQdZ/IIB0XNyM0sOH4&#10;4Y17t24GVjdPn8xz69TJ7VOn9k+d2Tt9ZjfpyHsn1+/c+0d//G/+gR//O48+fD3c8SMFOqOX18vJ&#10;kO/UUoKQVmhezfbI2Un+YH8/tz4dCG9cv5HBuVCLjDRErhCytSj2qRBJV++NjUzH2OipU3GpswGE&#10;nkSoeweNJS3ig8Iz0SKhivO9+auOABdWSTyHWY3WqTpkS7W+NoSlMKh5fVsY2xVBEiezIKhB9IHy&#10;1UNFiyh1NuYlzibjTRnLAjROD7TnrMtqhTKPRmLEeLoPqjB5Mi7upkE0F9g+QRuaIWYnmMisUA3/&#10;MXp11s2JNnrxexasGybX1g1u8IN0TpMsm3/wsfJNMVm6w02C3KRxs1Epn0nvg3b1qXsMJQxkrII3&#10;6pMl5UkFtsqn+lwXBAjxBPsbWWviwlj1j56lsHdtGG4ZaJlYHobvWkuEHHvBsw8aVdzdIYhlzMpn&#10;LBkk/Myd1CxsRqOywIiejSD5CXisJOoXN4/SXyS5mmwh6677rXV3bk9nQn5T3LlEJDCSe6Vavny/&#10;i2H+rt9jI8eB+nHrZk4gW9TmmZTixv17WyfDws7spi9FTEj37v3+v/W3XgfINffrYT6T5JRLhTri&#10;JUn1fmqYwkLNbU/QkWxMytZioEghY+ZsN3ShL0GGhjboRmEWyTHsgkk2a8Vl0AYNtjGwfSdDruI7&#10;doRpXt/lVUFocZ8a6NVUVUg1XjPZVU/BEqe0fq9RJgRHZLDTS+v1CpXNJC7AQXSSqVypyB9CVnpE&#10;Ao1RF+VE4Yyk45bcuoGgOUtZFBC2VEQOVRSKiV+IjOUmREiEi5xPOUO/jm8UIWUByzkYzIpPjWtX&#10;xlZzlAJAZ6DEx2JAO0caF3kZgOBozmQTg0ygjeGqLKaeEdSdRu25jinVyQ3S3WFSoblAe3QZ3k0f&#10;1ImvPAgU+URVNuPzjjB0HDjt1WE021XD6y45Som+G4bHG5GdwTI44OLxtzKSIG4cGFdG0tzWf6Z4&#10;upAZzHlz64ML0E4vsFoCR5DopXxgyRP8uSOaR6ZjhyvD5CLdqMFOKmAo7Xpc8gAwfTY2BMp5pT26&#10;TtqMiY0TJzfzvHdi/c79zXt3E5hspe9zrLnoaE3WvE4eD3X8WDZUDZdYL2OgPmNjgtzhdDW6kVaD&#10;ly5fv3z56Nr1AFkGPYXQp8/EW52ajmhkGf91MDE12UA2tT/pt3r15s3rkXKsOjMIotWJ3Gts0QZD&#10;pV+VUPRZABydsJCpMrABFyuDpmS5keBAW9FtUFjbACSD0xh6Ms4Ml9k+xEgsGlKlgbeZbp10JBVi&#10;F8cO5baNdHYm52r7nRUzG9BZpnbjJulVPhyPufUGAGX9a+rKVhbgkYMwFkDhC4J5eUqDal0OfQ4O&#10;VGerwsTL/JXkyHs2vfIEn0KYDoK8Mr/jSNaL1/mShrUABHMbrkaljbCoV68YjUTXq4V8OWuGLEwu&#10;XKNKr6FnQEyolud60ZtQYdGs4eq+eEHoL5hUTlrw0naJTcY595WCudyqMmtzLAOGtgYpXBk/Vp6f&#10;5YT1sfWtrn1guup8TKgGnx4XR+aVN1s1NfpsE5l/5rQ153InA2EUd/Lq1BzdvH3j+t3DozO3723e&#10;O7V1/9TOiZPpYbh97+RGiG0i06NbP/Tf/LXf/bf+9usEusqXH+aTqe1F0mW45mPqVvAlRkg/fXjj&#10;+i/90i/99E/91M//zE8//6lPZceq3NTcXbYTCpG+f9fMVNTtO7cDZ9evXs9WQq++fPXSpaPs3xHz&#10;t+oLW36w52PQq9KUzHxaiTFfsDlOVYq/GS2LFyrVLqZ67dHO8yFVHaMLi1kt+wz2B5lNP1RaJq51&#10;5g36jLpurCQnyjfCTdJLM83waMs1m6raI8F415cZ1jLNCsMepz5W+oXSvH5nO/lZ+iCzPLTAeJyU&#10;7dYzVb7qyZ/1gJs2plHs4ruMfJcKTS3osNheKPma50WaQi9JfkRZ5ZlgBBsDZ/pS3xXXixvLLoU7&#10;AJiJBbuPjaHeCHH62swawmrBtj0DW8ZXVolr8lTjXrxyXJMepzLXIjDZP9lcIWJX3m7B/1Z8KN27&#10;TCmDR95scaOAGLCxKpLGIWplpmLmynjXDSTrHTEanDB8gtch1kSetHdYdaOWXY3+TwEuu3tkrNIr&#10;MfeI7qdx7Zd/ZSFIScrp3LkbN+9cPzx1dHvj7v3tOOxjXs3zxOnNZKEPb925cuP2lesP82T/1R3b&#10;Q41fTipDmUYsdlbK0KGDQhz5kU+3k065/8JLL/zUT//U3/8HP/lzP/fff+Yzn7z08otXL71y48qV&#10;OxEyw/3T2P7ypWuXX81uQvnL5VdeuvTyS1eCXzeywW1MRViN2Hco7WUSzSAPZVLSJampezr/2uAp&#10;RiBHCmL2CFKLGNRs00zm9olqYc1k7gw8OmEabXx2LlIWRwQyxAq2aOXbnDZTC3uQQZt9TJo1HBUm&#10;SJS2Gpn+uThjfJzypmP6gXrWgyCnRtW6+walksRySNHGfF5zeoYYKtGWcUM6C8ELsYL2LIGQs7pq&#10;NNYR5T9facOJgbCFfWLBiMfd4i5ywfkbwherlLmYiEqttzc2xIaP5YVtcYkA87Wcmr8yLehVmn4U&#10;vQXTOZXfeKn4U8/6VN4wkHKki3FhsbkahOXILVViP3QLY+MAC7i7d0YFseKyjXzdXCM4ilM4aMPd&#10;ba3BipjplmiipuEjV0io5wDsiFtR37fCWluSoCQruKrMtmkze8rGBhf0jwZ26zBwRtPULGJsnR1r&#10;3O1b2Wjy6g3IV6LF6PQnT23cP0mb6igoN+/83v/u7/6un/y7vzqMeJjf9VDjF9KvpCCjAIpBpEPT&#10;8ZTCxqaVWv64V1OXm1jy6OjwpVde+swLn/n0pz75yU984tOf/OSrL75w/dKrV15+8YVf+sSnfv7n&#10;Xv7Mp29cDWbBv64Gy65fi3TWwUItNiZ76DnqRiMS1n1s2WxrSDtDG9QFPehG52gb46d6BywM6qar&#10;CKOk2x6QIOoK28cQhM6AqQRaEQA8DKOo5Ut6tmwnOj3YlfinfYxaFaBH4xi7CrZ/XmO6JvZbkY5K&#10;OGv5hFGZX/nsWEjy20wgiorZ+Jol3mgdrVDPfV7PFDNy1sfSDN0EhpXG2gtbzDKFNwgeNid8r5Q7&#10;/sLVaLWR/BQuRu88dO/KRXK6whOBc/QyAy3C5JOncG1ke/BMV25HYJeG4JYlerataSb8Q5WLXi/4&#10;N8wl1FYNh/PkBSO6c+R6viZhiEhYSM6J0F4Cn4gGfYuHKH9uKcCkFQaMBFVXhho6mm8cFdNAu1Qe&#10;KrYsYM3QjhIqlk1bebur1vnaz1K7lDKbcO/78gY1j3wqagmC3ak7WX6zYN+4EQtJmOq6V5Zlkt6+&#10;d37vP/iJhxmDfi3H9nDjlxsR539ZA+m3zjZddJukvA9R9WZGT3qrPvHEExeefGJzezvu86tXr156&#10;NSTr1WwidPnll175zGee/+QvfeaTv/TyC58Jct0+upFdRZuPZ4LCuw5rmBgWQQ+lijWo/X3UPpop&#10;FkWiFZCTTRieoSt0pveMOVfaRicTfDk9mU6Mq9HMOlk68X2Ifs03LFs/L23zFjXNdL/Eo2k3IusJ&#10;USgEx96IXQmBbkBMb0SCRCt61MlSwbeWg07fvni4QG7RKyCWEyEpSmIBedF0oZGiwWyJGTYz6zBD&#10;owL4ehBi45yn31CSyenjh/PJW7gmHtUU05DoKOYUb9rSy6Qp3bUin8dmVid77MpZZQJVyR2n8CvK&#10;HbCic7XF78tDWmbFtajBnXKIT4o5SGOdmKvChJF12q2ifDKFSeWklUSELxxyhqo592T+qL8mceK9&#10;7P0tLFVtWNwzLrpikKq/ukCVOFYKdKtEz7bpaQZAlssTtmVXDIpAKLoalO47q1qavfHc2th7Lbp8&#10;aoZIWQXuFFrsBCk9dUF9PT8eavxSbJ6yFOVYpEq2qkvbhGxpfHSYZShO+7MXzz315qefevqps9mZ&#10;Kj1zqAKL3nXrKE6K65evX7uU57VLr1575eWsUWHaLFBZojMi45Y5uh7fYKKB3HMZEPEHvGsBr8XV&#10;bRb/bipLiHJ0RjJsFei6MFbcZakkCzAlOVXBHOjjD+pf/HmFf2vpam9z3jetrnIirJksEF0N4CgY&#10;Qi+paQksRHG3JhRPUhvVQ0LUjGzdZQUVfRSsOZxnouAYj3IFfEb7A7x6ka26JJhV0tJ5QQKwlizX&#10;fjV+Sscta7QLxtL9cHKbtbFTw8xb3bTMYpnWwtNfNcmWnI56n5rXiOnI2Mhw8AY6R9I8Ms3XTscK&#10;kf3VN0XsnCjjYHmHFQJ2X0hkWR/D0tywYW/7mkJh818qRHPoIKySuZ3JSqA8Q5N9gfQjCgly1eON&#10;peclG/RifY9vdAoFzMTkNM1CKNGPiYwhS0+JuWQWrnO1NF/roA2cca826W8RFKZrGX1NcniRMmjo&#10;k9x4a0GJPGjyFINutj5LfiPMNFZ8NA022d3cSKaDEw7KsinUdlawDASb8IdqJvTeStOo1zGAPdT4&#10;5c42DECWLVk1VpcQsUytTAHyQhllCSTvZik7OHs225hnY/Z4WWk3wPqaBTPxURwxR9kg7drlS0dX&#10;r8Y3YQ4qIy6DlPQ4O7zjskD5QhjGYhHx1pasS/MFuQR0BA8W2jkABsYwG/vGhhEO1HprB6ZEpM9K&#10;CYzTYlicEGb2j5WSBbcN743nlphzoWkmXNp6AHbUNZ50Yd5lFU17JafiJfvc2LpvnmwSQd2vhUGZ&#10;bJlFyalZycB25W4MPNSp2QsgFgjLhDe8RsMuEIUclB9QKM45cxSxOPgCHmAO17bP3iZ22MBaeRTZ&#10;8fqVazcuXU2B3t2b0aHH1AfEhF94Jfr3kpt8S9aMWJD34tpbO9PP5JUwjcpurV5OJoOCzUIu4Omy&#10;oZpk+28NH/m8tOoKlauo2owqgXCT0P6PharN1LD7nUiSNt7o9LxMG/gMMwfC1I7bIoItrBxAfGKD&#10;yUplVTxd0bgovU8jdSn/Mw6QdJcFJr0DwmrxeHm18Q6ZFI0Wl1TCVkb1ZvU8krWbO9lNMpbG8MOM&#10;ykgCqfvd2N09ub6ehL37MpxMgvkf+Rt/7Yf+1l97A79emytANy6bqIhf8ppsYmyAk8mYBS0kP8Wq&#10;ly5dzl7ZGYK5q2lGkTFkPMQkQ9PSUh96nWmY4dTmNfH4ZS5lpChTWfGGc0JXQQbLdlat9B6gKsU+&#10;DlMxuyJDdUpMea0D1tjibqZfOy7XEm8+iSwmxiVDGnNWtUfNM1jk7pXKtaPyQ/9VhYg+QRKDguFy&#10;BCP8jxdoveUHE/O2t1V3adAGJasZSxpzmBYriS69nElpRZVuJ1CCEzkK7wgBa3+FKYiCl0y7rrup&#10;cbmZnqU8kxsJmaGXZHrzHR6mYKXP29nF58bh7XQfy5+HR3nmnzev37h1/cbRtRs3Ll+98sqreWav&#10;4Pzw7uHh3aP8eZTX37xq4UtodTYTiquNWqJ8fgqTW71PmjjKZ/CrbWek5ppzVaZqMwG9Gg3LqCxh&#10;qifZRpQmKRYRr1cV9tvLYFs56zqBP2yirdCMYzAN5LKmhf21unHSEi5XDRBahdZSqJI9LB3hkpZC&#10;zp7FZixzS7MY32RTK7LrKAFj9TcX3tRHKxYWNZZBU71A2WDZjCANBUIIUfZYvrRDJ/UeSx39UnIb&#10;Nx7VquwvHG7Gy/eFv+FL/Mp/6mPfnQmVBTC7lNuDPbuN3b525VJ6S2ZLtMR5KWUEtGIGyM7vW1u5&#10;82kecvXq5YgIGVy5r+NIupfNtU6lmjuBQE4hhRpp+RtmALqBdjpvUM1d2VJpFHUZonL/+tVr165e&#10;zWB421vf+v73feVzb3suA9m4JiygYARONLhrYh974bgfJiKE2aiZ9b9lbrZcrpJm8qmi75g45UJK&#10;GZPcc1gbhsb/vVJbrG8a9ayiU0vcgaTFMc+/09AubrjMTdUisiIQF0GAPsfVxU6nCIX+7zmdKu6f&#10;HdIKlp2p7XzD2Qhz/bRRyQLS2rLq42/GTgXIqUuFqQ1EkjuLWY1tJDGF2Nq/orXkr91uNGw1TFTU&#10;U/o3sPUxJ+xFMe2CDsbtxpBhupJLwBiwE5F1C70TriBFd5cKHi4QhCOcmgaV3pxeinxSaFv0iDww&#10;Fd5Dw8rH5bsiPWUAGU1SEdJSR008o7zlSytUchW6ORnHauaSzfpOJdyMHJJVNseChS95G6txvfmo&#10;phRwtos3OxKgoqxvnE5hQeJmVo/D63dvZHOp7G5wqE5y6f7Nm9lD/Pf/vx7VquwvHGQedvz6o9//&#10;vRlFWf2yyVnk+yiemTLXb+Q2vXolhlW2NSPIc/pFDYj4tRZISvtJVulglvJrywrxEqG0ZLOWNNhN&#10;ff71oxs3Wb0nSENCwM+ZoZH2wRgMttND5fq1a6+8+GLYyrNvfsv73/dVb337WyOGiHnpYOMC7gJI&#10;2EjbLYKU+vIdpCN0LfjVeVz8IqgxLcY2hfZJpHBEK+IiwfLfol7nq8RBT4NJM+YFG5GkjSIhp+VB&#10;VQwV4QxbCWvz83h2U9se1KWtDt3fiY/KHepLEL/pBhkEzzFWNRdkAR7gFpsDESKM0pIfo2W1bzIb&#10;kxJVCqx5gS8GGsWLTloulLSJkMdcYTCACDYQkCugPZkfplYxZ00L3d4++GfLDpfGqeCPWxpQIEQr&#10;GyLhRmpeCW15XH6pq6YKdH2By54U3h2rjkjT8ZpZeBDyuN5dcbyTMt0Eu6GGaXOfRtFwwPyGMtTZ&#10;6NLYEOqlVU72y9aYhpMdCbUwzlKnY7ebuuHPQE4kvUnEKulzXCHilZqZfGZs6aQhSbthE/sEnHdv&#10;lwunIdrtsNfLr758eOXaH/nP//IXDgGP9Csfevz6vuxcez9bo6RA23QN6/rN2xGysjfUlVAwXVae&#10;RZROC4Ryw03+MFHYsxH3Q1OGJOth6/fTWeRWOlVcuxIL/r0sZloXohzRMj8BJCm6tfUkutK2NUP2&#10;hU9/OprN00899YH3v/8dX/b2ne2t7po6A1zmRfjCgu5yjl/SZneEjC7nC6A9INyDNTqRgK/gV6Zr&#10;E5+M9prafaiK+RW0e+5/R0rPjEzEnGNV91UvAUin7UPeZ0cZrob4dTXHjFgMghOpSqhkR0P65G+6&#10;do0YrUUg6WgnCTKCbCHPrzVpgNCFVqu6uIaesoFOmwZ63ppuoVzDcag6Jq+nHyRxW1L/ITWHhzdz&#10;JGxlp/KIlZQVSPjsNZTbNp1h2eYpXhoL7s5W6A1bFB+isbm9EhUT4ONsViXpXJVy25TZ2IxPlZGB&#10;jNOokbhxyJ1fDZHrVpmE3ElXp9A6sXBiZ7fmhfC2nN0CyeHUssRuUNbVqMdfyaD0S3+Lmr3ShbiU&#10;CDnqV+IGRkLehReZEihy3sj8ZJio98zpxInId2WVonzsVkzAiUhTi3L18qWQ7T/0F/7iI41KX/jB&#10;n/6RH/mRL/zVX/pX/uf/tz+ZidbtF3Inme9trOnOYM1QZX6qMNkoUMJtJQmLf/0+dTniJquRkCR1&#10;ZBlSzkwk9spKZ3CKgdOdYnOHZhWwMJN4GW0UkNy5Hdh66pmnsvVpoK19YuRYXasJeUQrXUVqUs1z&#10;G410DDfkmqiAM6AdoWFhlSc/QgSp3D8K1iCv06xjX0wULcG4cCWGPUh0zNS4DjWCGa5SjICsQ+vk&#10;RjJ8qllPL0hDvGnsZwuhG7k4h9m1nCKszNeQ1auxzmV6ZN24di0y1rXrmccR40dGTNw3Z0T2T2Ww&#10;arZJWdsSUXs87UaX7qQYWNgGqPQTQnoq20XxP2DXyvpmD3uVCDBVNekYWNgHUcwzX72eDM3htcOj&#10;1IxFTbPOuX0CsXjols+T0oSJ8mjuqlN0UcQcNV2KCmoTCZNFRUFrUVCON5+fnA+Mu0yNJWgUeovO&#10;anrojS+75cN8YNPJbbY2asljez9NnlLFhenMmpMcqHzbUHZcuwyQ3D1oWD4IXeDmnZg8bmXr5tv3&#10;b93Jwp6F4g/++b/wpZ+nr9U3PvT863u/O0MnHb7OHhwQPGqWYUaYLYqoE3EqUw2ukVBEg6GGQYh8&#10;Hu4oSmtgfotM67h3CGbMJ2ohcbO9FwijMPbM6fRuPXvhYvYCyZjKi9ii/ujw8quXMoefeerJD37g&#10;fW9/+9sTpaY5b6wXsjYHPYOSkdn8EsnHpZ1W8YtJA2JU0FDayRCdfWb9AMDHbmIyIINPfQykL1rU&#10;PRIxUytobbfh9m0RDNohUKzKq23aVflG5oA9KI9cNGImSQWUrbvzBhGMIokTFcSbNrQHYUBHR7q9&#10;3K1kcQtWZ31nb/gAjYroFJkFxh0y5AilNQXf9m2o+Ad6Wl8ldas+xvmZQaC4lU6TMER6xYhbnrHT&#10;vlhRnVEyw97j6F0koYNS3gY7M0JwsOkLFjQIw4ZMuIaPpKWTlhSUHtbnjzEH2Gk62a0vrYs+dQKz&#10;dGgOpU63ki+6cvlK9tHkBrVzLN4SlgdtuLQQqSTKMuHKyVXgTrnO5auyANKCydHTqNr3MLA1EoPj&#10;MjYb0qbuo3sb06gnj1zibPh35sS9o6wqly6lvCSe1c184d0Tv+3f+7++VjjyWn3vw45ff+wHvj/3&#10;PfFj2nuxYbYZtirGDN/7UeJZfRM5BNDy9/D7jPmh5vbLymg13pEK1G9wmw0O8toMjq3ttAjfC94k&#10;5sgimF1AwrDOXriQ0RdkvJRio1deunrpSr7x2be8+f1f9b63PvfW5KFS5R/NZkgf08BecgEFKvnS&#10;H9TSF7+3MWbJ1ELGvNfKTzkP1TKQNwhBRODkLgFjhmI0X3QvAK6Tyzk3pZUR0rRmQdvK0KSifGSC&#10;ysw7CgvanQZwNyJthquV6xYFyzjMfpWOEIWSt539UzGOyAWARsKorADtzJACZ5reZPKzseKAANcC&#10;wrL0ERRPSo29JRNsIvTbQKKcSPTRtl/Q4jSRO/sTALthb9MyvbDIUjfDApNcxt2amqRoXahZVkWx&#10;mxFYQD1lbOpEn2hr7IqmLdl6cr1XqUiIumrfby4DFzLdqOl0SYmV7o+cKd8V+Ar/ZGsfsC4ksfU+&#10;km5Zp6kM6XOzDxo9hqjzCjYCr3OVW6kImFfbbNv6I0/MjI7dyXLw4lfOoCtaWnGmfV3cja+++Pyl&#10;l166c3S0s7Gxl36dJ09+7N/5d18rHHmtvvdhx69/7nf+UEYALW+45fROsTimzmtGXgYMLvK0zSVP&#10;eDmdv3Lv0xpquhNYveuIAPRwObANdZAuxDtb0sZXsx8ROLaarOmxSO7s7aYb9e7Z9BE7df1qqo+e&#10;fxHj/rWwimff/Oav+PL3Pvfc27JRsVP4qNSg6ypRq+yAwM0YrbqNGj4j3ciwwQT/JRqytBB3fya3&#10;/AZtvqs16AxAG4GZmjeIajySF6De4gODUYJfzQBizJeYsBdGLCIYiUqfKI1KfsAvb8BYjR8uRWlK&#10;oxvoiLjJ4XdEDo54CTWfIQbFxnAz0qONPCJo06MoRCxGJhQtLkT5MYpeqa801YazifTxL7UoO5un&#10;0EkNp7g31O7vSOWeD0bimP3squp2Q/zY/+Pt4hDpc3//5hG7L9LTj+xMtPzWopv9xPYP/gcX26HH&#10;s2MZTOFZPl3Ia7aGIVYfv9hD9E1h6U6aaJ0KfuV0A17J4iZwjoIftoV22XMi81B+KX3mqumbaYiv&#10;EFr6XYwWwPkhWiRfG31DImlKxmh5fNEEvEnR0CaR7eSwJurk2Dhz+vqVyy986pNXXnk5jt4LZ89n&#10;h47v+Nf+jdcKRF7D733Y9a8f/X/8+bpF5TRz36XuiAIwcTdMz3/0JMcAkD22t40ZiS+WcSOyGHqM&#10;EGHrvvWsWmubmSn5ZT6P7bljAtzeju6bGR9AjPbD5qa3b0eL3t3euZiu+Wez79R6mcoIUvVtqZ5U&#10;VzIIYRRP7DiJfv9l5CiQMZ6VomRu5XCtMW6uqh5Zq3bK8BpUdiX3B5xOME9Q8xdqwwRQeqDy/wou&#10;HO0S8fkZ7JzEYt/4rPtJGvTgrEughckkXu6tnf297Cu/mZ2rt1NnmnU/JsrtOuNoo5arHV6cxEr6&#10;d2/HvBKHZ15EKBneEm94bMAx0wFUObgUG5kXDgS4F3XwIMCTuOwm+8iGx+l6ZTcMtDy6fXl96Fvk&#10;0tBAs/ZWFwyfqn5eRwu72EmgGx9BvhogVjCU0+T/dG3uLk2BRD61qR5C6CZGJzbWVYfqDyLnIgWw&#10;AtqNq4mgJUdzWXnXRLpTW9Eo1MXH+zdrg6yZo2IV1fIhCBNuq4eR8WgHkLK5qn85gRaKGQjnFsV/&#10;fTfLdXyPQe5YFS+ev5i44blv/o2vIY68Vl/9sPOvXJcf+Z/8Ixl4qYVxd6z2zLLZVf7NLs2s0pl9&#10;GZZMC51OCSmzWEItgK2pfDHnBNlvwwNrn7eSiU5cFSNhCmHPPnHxwlNP7h6k1+5JKo8uvXr98rV0&#10;Frt25XKkiOhf7/3y97z9HW8/2NvLgM1ApgyFOSVj0C/liJwlWDwAnjhcAZcpVL++v+v4hvUwV21+&#10;N7EmH1KRjIkhCfJ1ldn5a7FQWtlAqiQTqML/pde3FU6QkFyZhHvZsZyAjlrIHO5SsK1NEjiVF9G4&#10;BhqSA+Bau4NsPiMCGtl9a5FyIpieDmMlhd1kfuZ63krzlqQmVeNAVDfGlSy5daPGC/KXVK1idMKU&#10;r8ElgFMmNe5MOYapOcgUczob3Lk5QPlrLotyXWX2SX1QFu5sv2MxEM0iBjIqpUOOu2B4gSBNOV2q&#10;3iMvwuoJ6oLG6TdOG+ocUr42oL0XvKbPeL6LQrMbWc+Sr2Av7ZwH7l8tKGnDGPODNjxXWcdAwbLZ&#10;FirgJaKKbt02y7633eDbcDIWxmBlUhnXrl9LFjWHjxwJ/BFAugVgmozkVRTH5XrGAPzyCy/G+/XE&#10;ufPPvuktH/3n/levFYK8tt/7sPOvXJ2/9Gf+U5bYwkE5hi4eQzSnuDUo/sIOheSzQj2UimalZpLY&#10;ivNMNKTMrEwJi4TSKCltGNi1NEbY809evPj00wfnz2Vg43GiD9dptKPkd07e39/de+KJiwfnsvXn&#10;OoFbg66VvtyQwS8FTuqnLHuY/n7WQ3u0TlYs8oZKqfRQ77KNMrqeW2WBbUXCgSbjiqEUTsQKLUMx&#10;Gpeq32Pbgnk0B5C35BQCHLku6CnaGpzCjXnMWuZkobKhVTR0RxgaJyfzn/DNnXyZVExQXWtxVUJP&#10;2OG8DR+YiQZlkgS3SqExRp7ZB4rSvNTg7B2cZduUza28mBCVUJMG8NRxYSkGGrJneJ6pn06SJHwt&#10;kFHUiNxmFpXCSJMJ+BlaeS5SwqBM6mRhoVtWeRzJQ7MUdev7rMukRRP9HakJYlbBrd2+MsK8GORP&#10;cp0p/Ax/BLkIyzkA1fWoVi6H+SJuNhjmna9k0Xjfi8bozaXOK73jtuHUf0FkCQnDbkGvWalo+wu4&#10;KjGAMHx5FSOcWNgb/fZqDGkZigf7Z0O+nv3Gb35tceS1+vZHAL/+4p/5T1W7uoMtY0OrIR3opS9t&#10;V2D/5/Dp2CKyr5p+aKUjAYatuhgwAATAdj9TLcFPhkQUBrSTE2f2Ds49+cybLzzx5M7eHq3N69hY&#10;XwMPj46CKXt7excvXtw/OMigbtwFuacAbqI/g8jRbh18Bq8WDmnfdN446Oso52DUotRxWZxtnkVs&#10;J1fgPz4Fpk6I+Xixar6gotYCaD0Wx72Qxjei1VGuchtQNklP+WImbFmb9i1EFsq16PZY5a5hDx+M&#10;Yr6CTmKznqeTUkemp8M+dZlkYhYu01ymtnqgYJXM5PJbxXIQLdtC0UAxl7qc2qMmz9J+8N5KUKwb&#10;GiTblvKjIBpRZ4wvNHpvkrSNIWwVY+ng7Ksofhni2YC5uNV4sxoZZ8aig3I+/g34qq9uOQYtvitb&#10;5J/55BxHDiTcEQ3OjxA1WQpcpsyJloQXeCoxLOvQktk0/dLX5A/NtXmlZo+pc6+a1sUrn6nsBf8K&#10;5KVTXXboCJrn6rOt1tbmb/7n/6XXCj5e8+99FPDrz/6ZpqFd+9V5vfXVRKbjMcvupPzdlEPPz6JL&#10;t3iM4AZqEq+gytd6CmXWknZMMIEPdGd3/9zZqPd7B/txUcS6uruz8/1/8A/8xF//6zEX5dPy7/Pn&#10;z6WKOJO1jZng9z4nkHG2LxPfTKJ220aIK+FGeWsKfflN+VmHu1GH5Ev8KnQtj2Fi/MqPHWpWob2v&#10;19BV0LGTLOBDd8ZEbqntuwPMsJEiag4C0FTd2PvBjswaCCZrMJOP9cHr7Fzvg68z5Ou5sJ0JkZDx&#10;p0lIi37sfE9+b5qZERJWyEHsEdhK0NiTjl6GZxKzJYhbp1shSpFTn7gQgkaDyYBXOFq4WFaUIByN&#10;2ySGrXKNUgnN7Ibpt/IX+JoZZ/lZNXHlPrEH+Iegp4sGGwiYdvXyVYHCINJ9zPXU5ozyqVev4YEL&#10;sLoRSmNzPnZokmA1iwe3cwExe4w4OBS8VubeZUznw3Mk6HA2d+p4AvQskM+1zEKb+rksEDT04sRv&#10;5WtsEkfDjff+5u96zXHktTqARwG//syf7UBA1Mapw8RhZhpGuO+gdlLz/fD7BCD1Q3ZBN85hG2aL&#10;9eQLmT9sxB0dgq21swJm76nQg+3tg3Pn0k0sunWm3Ue+67fk5X//7/ztkPUM0tRXnj93Pmp1QIn6&#10;Xpr5ynuc3GwT1hjOcZ0/VJHyEhmRlEpgajJdadYUu1gmZzJV2kNeIsfjRRiZvxHhKpUl3/NSTMTq&#10;ZyxqcT+xYZU2CqI/gxYiSiOxTN0QATJgLXriGHFFzSfWJNXTIfT1PFxECl086O5CFjEXtKg5IJbL&#10;q8AH2Y27os0UCZFch8ytmEi2y324WLogIf/vbO7ubuzQWYGy1p3VcyeJgihACeiCgUa01fhsiGF0&#10;HIKWZEu8rEigJAnw1tLmEvvI9O+RfrWgkaOiGHu2aquEafMcR5UMDsDOkQa/EKdOn04EHvxKVif8&#10;R3mx+3g3/eGCWp61EK5eSW/uMOJeNLwtq3WJKwrsR3LFkEv1gNX0unnpNobhaz3+odinCR4z3m+l&#10;zxed79s64+N/4v/4WmHHw/C9j4B+/8Mf/zhCKxUgrNrRWBKR5Np5n5tQQrDIowws975y6TgtWvhr&#10;KGVhHASixN39L8LLMnoAryefeeod73rHd/yuVCwdP/7v//7/5dOf+MTll1/e2dh685ueeeJcbLQx&#10;D96NhZRqYdpvYUNo1VxnLAoXqiskZICX5qgdzVpYrc8zLlm64KvXqpowFQpEi4KyTI9yK35c9RpH&#10;uK0m6u5e2NHyFyY5e9bIXKIrxbwq+8k72ZeJ7UtP4XDazMSwDyp4KmmCVlFvh/VAm3s3zObYjHMb&#10;EZUd2S8tBZin3bsp7Q8t4YrOePdevjexXm6P/ghKonLU5O8CphjlkAztJc+N7J6PHnB3EFHV0tdW&#10;R3v+DKwEqdI7l/PBAUPDXAA6ycHc+HySB4WgaX8fnCD01TLhAzukrRCOiVI/91FnIWkQzYJEzSEY&#10;42jb2F7fP7t//okLF5+8mGzqtRvXX3r55ZdefCEWVkrT7LjPGgCiNk4E3rl8vdV6jF3k+I2cFCmB&#10;BcxlhzuO+zfonSxB+jxjSwz+ZjyjPyjzZrAnDjg4F/ViL4Ml2JzgMXQ05/xD/+r/+WFAkNf2GB4B&#10;/vX//FN/ygFRQt7gsYqoK7lGaoasu9ZnZY0Qk3YVecZZH3uE/bDQpCuior7QeT38KzJNqn93tncS&#10;M54/f/GJp9/85jRBfPM7n33wlnziZ3+2Wy5nnGXrSJzQ0BKbRU9CEFxZ0aJGiyIAI1eW0pWy2FMx&#10;xMV6KJJ+/Z5Wo8h5TKjm+t7IVEQTv5jVtVlkQqTBDOmvBcIm6ziGA6tk4KeQDuZb21PARCwKZPNH&#10;zBqAqTl8d9nAuVAJ34tOttcokFf0xLothm4yzbEADROf6sJSZQhOc4tyDKJGoFnozY/Muxk/YkdH&#10;yAmW0u2+7ddiV7a0kwr1gA3elpCQndw7fkJyYH5rhQVuDgQ4Gi4ZwMK4geKcAfLo7IZmr/AmQ0N0&#10;NN/qg/DWtAOq1l3e4oDCyuCNynuuh9SxxexR1smK/SM6zlKjH8IR2rC9kN8hyxjw5lvEiRE7f68T&#10;pCttLnM9w0lJ5Ns71Lnyp9fQCdkXcI10JwFmcgX3Pv6v/DuvLXA8JN/+CPCvXKk//L3fR8hHkpsW&#10;Cdge7SVtLiyFXzEhs/dnpniijGBXhnJGLqEl5S9MrQ7M/Enhb7SwdOfNIElwsLmXqHFv7+z5ixfP&#10;P3n+I9/9DZ9zY378r/xXyVW/+uKLt25cD3qdjQEqqzObSpf+GDUQalD6SGiiWFQmY5RE0tSRbicv&#10;prwE0GARrwElOAxheU0ZWs0T4NE47hs9rpxEzATAIp/seZml0FTve/hLzQshJ5mwN1PHSL4fK1GV&#10;rG6zRGxEW1G67LsBagrX4RT2Q5Mkgr/iV6NeOIoHoReLT4ubwVxc/g7KAB+gIemIolwrHbk+tM0w&#10;1iOBWMgunBFjgseUzyTQbSfF/BJFPkQRQs3ns4akMx+h8FHgmNUKN0biqdq57D7BzebM0xeJdE4+&#10;Tb/C0kJ2kozwyrtgNue/RYZUeG6GR+xBIwOh4mDL6ra7vxdbW94Qo0jcOcksEDYqL3q/DO0ntq5P&#10;tkE3XIy0oqfKP8FxuF8wLF+SkpFcGfZSobNYxhS+4DxzIhYmZKU4kV8d7O/t7+0G82KDiW8l55f1&#10;6vv+pX/7IUGQ1/YwHgH+lQv05/7DPynNb+EJU6qqQdslt6ImyHX2/IUnn3764lNP7WQj7jNn7GF5&#10;18y+OX5mGKmvCMgMv2zAhmh/9uDsuQsRvZ5+antv58m3Pvk59+OVFz5DWVKG7B02l3Q3Z4UTZWzl&#10;DJbKho1970rdYNg26BOnSluo49GcZY5vcoB8SAFtjI/zSUM7/dcipvgag0yPotZJvZgmBssmNCY0&#10;OUaHv/YfzF+wPbDnFk5ZqApsJaan8B/ME9Z7DwFEL3OjVkpuynkfkHJ0tjnF/TbqYLRWyollYORd&#10;qUIkZdCG9Ma8oNXURixSFHhJ7KgWLuyavdVA0gZjPMVwqRwBIAw69y93MxQ7p0DHb4hb0poRyzDZ&#10;Rlaj7jEnlt6pMW1sbbVLdQ4PZakF7QSomigs8i4yo/QvAXl+FOJqtxHcaiMm4vzy2reiqzGhd7dE&#10;u6TA66YRpqG3hMqKR05o3DcoooCb2C2e+cEd6rlwuSvxBMf4E9dEunuFn2UZ+IE3yNcySx8N/pWj&#10;/YPf8d0JMEKlI+ImEgGHiDiSq8I1k6GRQDBZw934xbe2MjZffeWVF154MWI+aZszG9UhMvzDG2is&#10;cHjr5OmNnbghDs6nYOjcxYvf9L3f9HlXkr/z3/zYSy8+/8rzz6eb6M7a+kEc55mm5UZjHmXc1sXt&#10;uEVok0G0DKf6x+QYVZO6YauGRlSOZWQvJMefLThYgFgefG3HN713kL0WV0BTVh39nXzDURC60sc0&#10;HVLTde/Ova0k4nWNxOqZDJa2yN3YI8M/lghUAimRrCwNIZzEg2UussdBo7oRAPI2GiR47Ok2bzKl&#10;U+DF/cZu6Frlwgpc+E/aXz+TlywBbtv8OWmOHAUKGf0IG4e6BLggmJzo9bR3DfxLc3AdqydCwZKt&#10;jJpWaIkKGOtDErGuIG6Xl/hRE4kGlt4uq7n0Clq5LYEmwKUvSZ4h1WQDbrNtaH26yFjE2zXsua4A&#10;UoZ+vfvi76Q7FD68ZEtUaYSdP8Rw1yFFy5wn2Jy2d4knEkefun/r8HpaBOUTM/o//q8+dnWOn3du&#10;Mo8e8v45q+P+z/6jP2mXgGjD6eGrUq5iAZM/dSrKyP7Zc+H5KSDCknrnbmyPaSoVCRXfcpCOSrrM&#10;LsI+S/xPRVTY29+vTJbsznPvfu7zXqNf+tmfoYro8ChfFpWVic6mieVKZSSyq/7Ff5dBdMmto2GV&#10;k4KqYHRvWVy52yKIDUMbvXcFWZ0Sx7RoOJrJTBu3N3cm6EjBlrIgJ4ItYiwxxrV05/4G9XOp6WPD&#10;Z/rNJs+XmqndnfzVqNASYhNnzTL6JfAfDrsh3FIcZQSJfu+2RxX+lbH7Fo7EdwpXvWWNGaeWXYpF&#10;KOfUJf0n7yozmQuqI07xfa4YVvtuV95MqN+rgkRVY5ilzbHiny3VToewpA7D0DGa5jiMmfF7lFV2&#10;14x8MRuZUNJEU6X4U5PF9MK54ZtANYKUewSZ+F0tKr03zTVWkaz4udwyLoEaWmv2zTlJmb33XjIu&#10;whgshGdz2aGzOXqLHSN3RAk5Su+e3/2//w++4ts/K7/0PzaxH5OfT5nuw3+2LEyWHOa2U/6SZrlH&#10;6ahOP98MuEw36vGYmWtRV+OgyBAH1Pb386fZ90QZdGXJWh+ASUTDPLaPyW/9vd/zjd/9jf9jV+DO&#10;0a1Td06k6wo7xK5tZNSvJrjMw07HvnlFEAa5BKbW4i2xXXoluh9uphD5hKUnvo6kBDB2UHWC6Kxk&#10;rzLxsMN7eY6Q7yQQPIHxMbr6VSRadReY57SAzuWe2qBwrpiasGZOTTxtXJYIzTjNmQbIEDoiiBVz&#10;mFhmb/NtadWSfWjlZPxvshFoXA3C5H8AqzsjyYzkyBWE2M6cdn1sA5XtMU7d3zx1MvdtK1ngioMi&#10;fp/Qm/gvUi0BNqVwAUGOHYJrVvC8xLYl50A80YA6v1D4TneGqEs0hyeNQ+ifE7JWII10o2imL3ma&#10;6tDEOYXYpIBSIJSVLz3OYsmo1579+vQAh7XBZw07vScmT7p5gpnS1Im7+7toVn3ebffwWhioxmrG&#10;FmpuH8o1Kn/Wi2MfCt5CZRumFPMSCepTsEXPJ47t4Z+nX+IjfGTwC7EBum/ZsVEMvXOTUB9jY7Zx&#10;zLAgn03CLbaItTOhV9mUaHdvP8sYu8PnV3T7ZXMDd9sCRBKB/sOv+O3svX6UDWmisrt/1gR3nVim&#10;4JhRBhDLo2iRB8e8zKeFklXXGZMVAz5TQA6iJ9aJAFeoBah44Fm5R9HKCJlhPhK9K79OzLKfYw5o&#10;oJYfZTMO9qEGMNayKZGdPENX2JwEHM0xRgkP/8i1aVrNgmdRAAsANdFKdWPHaEdAiGTbSEsrNC0d&#10;l+i4XwXvIG40CdHSKu3uOZz0XWD3sNPpCpMK+u31zf2tzb0oVukmkoDOstJWYSfcD9tmM2ALmvnK&#10;YYAFyCkk0vpHi64aacQhA2dZXaC2jSyzr+u9U27oltPMv8ljBiASGdKfKdnlnfRxSElAvM0bJJk9&#10;a08RUyvmQve7Ikng5aHNmmok0TwqPps7QQstXJuaTIq25JgWS3pVh7sJXf2n7yd4Jl7OPUvDiSDv&#10;XlzUW9v5wHBnt6N8A78+d7I+MvgV8CB9zJamN+OZT+2gpb8wheShrl29dvXK1ViDyEKmNpuCGJYv&#10;+9mvs7qmcyfVGRnh+oLoRrL+g3/4937n7/u+fzh+ZWZiXi+NYbKqtNeECIhJQkgsddPp+SfZcSvs&#10;Zh8uZd3mBe26RYmxhnmp09KxFMmdWky31Oj/q8d/7qP6vMk9PbnwSuczIhiruOlKkI88Vr6ginQO&#10;F6Li1pB1b7fS0cRgQ81WTpovrCGrEc/yQM+mKqehlcjJ7IRe5On7TISW+M0/pSswjWrzXECMGzjt&#10;c5eybUFkuPUzW2twsXiKz6QVbraZYp/Ldge6hf/hZt5ejYqb0MyExY5I6/YXDCzJ2ljc4jGgqeDt&#10;JKYt/XSDRiWpyHwYbkz/JGOREI2mI1nqzp47e/b8uXMX8syqdxApNaydjESQv0tIKbKI7OUvA+5q&#10;ZQzrMCgNbxjtlegz9ghGgFKbuWZ0ht4v1kAXAZc7vyQdgff3diLN7rAlzZ2baXB2dOsP/UcUAr/x&#10;ePAKPDL4FQ019919IG85w2NWTOEPwUvmXVzRL7/88iuvvBojRcZRQgY39QjhSp1cMjdsDwFaYJPM&#10;Yozuk9jiCxkK9UPZuxMHf2OrCZqOgzvjWtmYfarRSwa/RgyTfSjmZu0379VqlvHl50Tyd5ToYKXp&#10;LeZF0/KeozRHtMOoUbFE4DrGlgmc+oUPIJ8TTK+7/TuYkTWpzjyaD+PyWM6pt0LVZpT8Aa/i4ajz&#10;s32uB1GxbKxe+Alq0m0kOzTJSuthLsI0TzG92YUbidtSCn0inUQ2kktOwNjNYvMi9uZJH1iJmzm/&#10;iY0BxF4xmgXlokCIJT1iMMtMg91sYWmVdX5O4Vj8/fGRWajE/h/s05IcRsrL0wgoDCyaw97BQQAt&#10;/8bYQNm1FNC9OQTlYZOOhI4HNa9JOIpd3gComeysiwdZRfyt1RwM0+f6cSHcQsVEAh0x0hqFHdti&#10;RsmVAn0rir3x+Jwr8MjkH3vc/8T3fcymI7CI7tUaroET6Pad1Pc885a3vPnZtxycPYjuQtOC2JRN&#10;YNleHY5xmOboR7ez4qdM6Pf/L/6xL2Q0/J2//F9n41s3JUxDvtvZVc3Wv3SViZaWj68Ir+gKwwBR&#10;tIPpBGDCm4lT7KpcZDC2Eu51YDCPzaOxhwU1NWsoMoQlKuhmCpwGo5CUZpSEKJPzsB6hEhTtcUjM&#10;qSBZta6bInJWDAWZtMUa9gFe9T4dxLMPjMBohR+BTY22kryaKJx1nkshdISwiSUbIfHWnr+CnsjH&#10;C1S4qvC7VyNd8e+k4wJJhiEq5XQgtQXN7nAQNTNkKXQxL7MrrPGpHSfYCxJCxdY9XkbcYiQQ19iJ&#10;OiwM8gYHuxk2B0dKpU53QMmY8GyRpWhATQBcSp0jRoUw91mcNTGA2N/sS8uheu+alCAZ0PKsIJx1&#10;tgK4K0njUC4edJeXr3R+8px5H1d1FLXTaexzJoav82cPUvOYVpvp43T11Uv/03/7P/hChuvj9ppH&#10;DL/+yMe/L+OEsWBHnNz7TC1a4R3dSheRt3/Zl73jHW/fPdilM+j160l0ExxhzW/dGETs5u17//M/&#10;8SNf+G3+7/7af3Pj0uU0A0vhShbhTUIuM+N5uCp2Ba4kp4RV8uM6bdSZ/2mf0mSg2jzr7nEOa2zx&#10;REB2pxBXRInJADar1VG+hJS1TBmROVco+WS2jeOegiY3G6LE1wDT7cjoCoF/shU96jdL4r+0oY9+&#10;LKAzij5HY6Q0Yr5/78HIDz060apPQydlSojPGH2Z12j5Ex1jSiP6S7LvLtyyEKes2GvGB5C6XGhq&#10;QVG/bosyi5PFRGiS7t1wYNu6noFPip3BtABlYAv8CX5xUEaCRt+5dHayiNdZ64bfQhkk1MfShcSy&#10;q5RxMhDuaBs222HQXKP6Ih9v6G0qt/JWiVYlUZ1v9U7oWbQugTvR+0vOJDUIJMxp9BWp0g0mb9/6&#10;gX/x3/zCR+xj9cpHJn6cu3LyRMh05Cie6Ud+627K4I4OKUaOJywN6FKmErqN7R4zUPsAM1raZSdD&#10;4VcEXvnSFz716ZdeeCFlb3FRBFTo9ptJj/9VU09dnVmhozX7dXzjFNK1SQomKLhXfpWfjyptrLNg&#10;geNbbdpHCdoDQRtw0mDOJZpuyEw69i9y1Lcm5zhYcwM1PfFLEwhrrdzfEA/EdGwuCXDqADwFwUGW&#10;Sm/+QorC3Gqw45E5IT17zqxudTbDpXkCB1OtugWN86c5CWK/ECEaSdDZK2XWMWUdXbt+81ocKmny&#10;RZOctO2+mh0yrrDT0Y3s0HnnMFuD5VZHy7p1J8kU7vmte0d37t+8e/LW/dN376ebUVaxdJlOW5Ag&#10;Ms0IASlwKHJ93Lpbp9d31rfiC9zb2tiJMr6W3RNpGB15K2U5lidReUQ2Q2OFywfFVDbUoLiaLGzh&#10;WZDl1Ol76FblvQz8pLg7caGgPnlbUdIFwD3Zm7LmlkvHJwDHKJybk7LMHFTQK1c0FyRXyqbkbzw+&#10;/xV4xPDLXbjsktRqkdrLb7PNqoPvTH4YE08CBttjwu2TN3TDD6jJD/+Jf/FXOhB+9L/6K3/7x//m&#10;J37uE1kIk6CKWKLI0ngIWOiUzv/ZPB5CoxloknjsKlNvj3Z1RFwX/oYYivvHYsrxp0F+ytwmFCto&#10;DG87riPye1fqvTQn7giyqvEFpKk7ZjVkIKYc2IVqP9yx86kPXAUryOz3zi/kCDIGUK6yzjJDj8ka&#10;mCXb8G609nqErxGlyUsYClJWaFjIxl/R5SN/pWVrEDg/SwMcO35R7nAUx12KHjKDvZ35JT3BKFmM&#10;jS1y/K00zb138vb9+HBTkN5nrmawFBApE4Y3YdRIWVRSOInIYwM9nRsiOwJKRJTSRKlu8V2I58/2&#10;CwDCkOJEJlcdbHDDj8k46kVrCrh/92oJbUScbhIy756LOVDYe2pOtdrZCdqmYaI9lQ24U1xOk9yj&#10;Wz/4r/xbv9JB+/i8/hGLH3Nj/sB3fQcFa2xNk8l5JkMxNflZO5955k3PPvtsxK+MFZQvK9wi0Wbe&#10;ZVn/Pf/0D//qbur3feDD58+ee8db3/b+93/V2976XMZZWl9mBiF/8ImIyHhooUUmFA2PGghNLLmE&#10;D7y6mhKrd18yq7QKWhlQ9TN7Dltt0lGOjjXhyRAlKJnkBp1I84LTkCwbb40vafnA0qUmyKAKwmz1&#10;KyG4ehfzuJhmMExupMwsx8PPPYySsrI+JKeanAzSjOQWyac/nUbWCO2+lSoFm4W0TSocWarJ5uGJ&#10;7pvntXbG5ILdcxemp7ELD4XJE+mLQbAva7yrTKinbtYRJPW0KqFCQ3VQ04lNDZXoCrGG21zGiZm5&#10;iP0VZx5TWA4u+3/SJY7N3iVk8lp988bg5bHzE64Yp0EU6cnxufmGHFj7CHFVuwpk+JImJw+cD2dH&#10;XkrXUxV1JnsNkWs/PPrt//pj3R7nl52zjx5+9ZT+yA/+QBbIkB5p2L04ZZ56+pn0R025W0YiPXQy&#10;A+PyWjvzu/7IH/5lr8I/5AW/8bl3P/PU0+99z3s/9MEPvOUtb8rgTNSTAcme3kxohXGmhkahCjCm&#10;yTM6Cyg+5idlVKp3QlOJWYO4BhvTZ48e013lG0jmV6VC/TQfDc904Psf0m1ujo1Glx2V1OCYKCVZ&#10;q4i1Ndl+TClkkcyXzqcXy0RVd0KryEX+1KKi5aQKa5OoXBwFS+iL1GXhYBwhEZ6Ik9wbHCLWbrk5&#10;Zr+c1n32beuG27aaMbMw2hpl3gKKR1G1CJSrc9WDJIT3YaArOzLSM9hWIVuM/nltL+pCEWsiIwmw&#10;nH6xsKya04f/0UTovnSssAnPwktnT/MuRJhT/LcGV5cWPzEfQjhPZsbmQsQDBUt9xHTy4foHuWJB&#10;S+TIq49uxgAS0vc7/o3/w69l9L7u3/uIxY+r+6F54t6Zk3djwNzeTBfwtH3OvkEnkelvp2tdRhyG&#10;6TRU+rXewlCEu26hkIYtofbt0zXVycuaq6myM3z1n9KBJvWZSKUokq95HSO7dGueTqGZR0WoB5+N&#10;zyz4a6eF9n4p0Cja2LAm/5Tm8NC76Yyu9L8EOyVhDT7LwajcVuWp05IZLASMDC+jLHGQWGjlaqN9&#10;PCnJd+JaQlQ3RQo2kL5j547s/pH3VPjySVMa8MKCocxyVMmcGdaTcWHAyPiA4rNZiqWkGgSMRc7e&#10;WiSAicUnI1Ao9ao1DazF1+tFX0BsFlEVbsGFFOMmePfC6COsb9d4erGY5JeE3Ta8jpcwVeJDvbzg&#10;+uiwQXv1ukRwlaqILZyaK1fgs8IJIRTYswEt26MkTLTnRrTVNtTOeV/NxnQ3b78BXr/s5H1U+VdO&#10;7A//4G/TZXBya3MnfbueeOrpjLNszvV7/vgf+2VP+wt/wbc+/d6EpV/74a/50Ic+cPHiQTaWuHnr&#10;BpmsYNZqrtK6c5xBxoyLKlU3KTESERncoDqSOFIWMEu3IJKjAhViF7Bc+UGlamE6Q26ECc0Jjegk&#10;Qfm//fwaZ+FUEF9jWwOvlGZKd5ytQzDKv2y/Cl/TmWYI5Vwka0mqIF+n0iwmllVKcaQpJAnFEGM7&#10;DAQALC4HmJdxFOYVYEvHJpiyFOHg2ZSKaNefzN1YOPzXwhrRHHkFJ5U9EfEvlG9Jf7p50+Jkmx82&#10;LYFpa/ISlHLhvMckL9fke3Pcts+v8XZ0R/ykdnKmUKgf3Fi2ldeWMJ06QWd/bInUHuVQe227Mgjg&#10;befD90y8PiE8olkODqNXuXS2Tl5fi3/2ibNnU3z00meef+Wll9N04A89fvtpf+ETc+j2wpp/pW98&#10;Xb3+Hc+9OUuuFUn0U0mVDe1XTq7fv3l7+8z6u975zm/4yNe97/3v3d3bSM1ltOeMUHKaRQyybZ1Z&#10;muHVaBp+FJ76l0BeLln7sU5rmMaMQgkRSMUmCQM/qbiy/FxoU77B3sRcKgjJGAaLaj9TEON9wCUz&#10;pC2bhaPm6eUIfl1Ft1LG+RRRZGKx/oc3FZMXeas/lE0OHaOxBJvvwuTys+4MJGQLEU5maJbEzlOc&#10;U7EJBdfHP9s60FYTSxSWL+EftL0ecwr405b9ReUB0sUpasAcwVxLGBqkgWN1KAsA8no3HlFfIzIV&#10;9TmbqTIXm3MN2CAAOwaBXi+Qi0XCRlv6RoBbSx8UWgPXKjExOnZ9eGVSEp7uUGRIHarZmO/Br1mx&#10;KOlIBdPFC+dT7JYUxWd+6ZMxY/+z//EbbvtfHmQe1fjxlz+zX8krMj/q/eySTXrMvSQDFgkN0sFk&#10;O1W+8RPJNcoySk+EKVbw1gUl7iFHblMYtBfHKnwkoKg032eDHLnTNKfhg/rLThYn8DGRk189+DDm&#10;WfKd4GaFNxB14kW7d2kKb09oIt5qQgu+MuF9jkRW1PA1PFbfXqGoR90fQnj85FVA2TDNzX8aG4Jl&#10;ektEr3T0ZjsffLmT4cMmwtv5qBwAtanswRH88rTALHo4G60VaP0867YDM4lKjZ6X+LaNw6b+3auB&#10;xyvRIkhqT0QXGE6CrAEtqgsrvR5cwTjQrAbjyxrTkwioPWIYGJUJ+X1+5o4l7g2OMqAWZ2ZXfkt3&#10;oVazQhUTNeKzprVt7cIgVxeQLl9cGSpG4rfPv9I3JbssvWGZ+AKn72ONX+9563Pvffvb3vXcs0nu&#10;Z/LQBFkHQmZ1ZmJ2gUgfi2gW2zy2MgS71BsQMuRbZ1NIsAq7xEsONkXa8wrJDfOkhdlBgc7JRkz2&#10;iBj35ujOAtYM9GKJj8ozM+dmZS+0iS5AZflTGUWrrC0p7ozJvzyIqYJf+noh3x1/iVRl1G0/enlw&#10;AJXLqvB0rtLDx/aI7Qi4lAfOm0QVAynoic0MW3VZWqpfnp4Pqe9jP7QcG9XiEp98tBDmtkV0rID3&#10;jMQEx6PyiH3geNqesd/u07/k0/qK2RLDQPWzVoKBLsTUcXZVBON+qAGsSOsc7byKM59yxxE4mzRo&#10;zmFR4dQEIF31qC47B1DsPxSYwZRfJXueAZZUZLTbVPFmROwenP0CJ/Bj/rLHF7/e8cybA1lgFNV1&#10;9NUTBDKRGYiBFfql3L4VqSX9sbJ9VWZSoUuHNbNazUUXax2qDsvSl3IY54C2e4OdfPqDnuxV7CWE&#10;rdJnOtkVbY45V+NTJZsGeuVr86i+o44+aQIEJb98pKohVK2vxhhQIYjwznrN4pC15JiW7H3dlER1&#10;7YUsLJPFF8vQ2p7PU+7VqXDeNkBoXWxNFlbmrq+BEoiRejpesPgS2NkN8Eq3wTvpybO0bYAm5XQC&#10;W+wcZcO14FrYDrtxaJYCq2Vdk84wqdE9a+N5WDzOwtvwQpLSEqhqj8takwNXiteJYSQ/pGx1so2T&#10;DSMbaHMHuDQys77HgdBqfsN1NprxYeO5fiHeZTcnrteMT8qIybqYLl/pVhimnkK4rD3bu9t/9N/9&#10;9x5zYPoCT/+xw683P3nwZc++6cve/Gxma3s7aUSiToXIb/gUFmlJw92kt9OKIF2iEFVM0jeKmseE&#10;AGYZxwbhKG93nXFZT4nIBIjOfQnSKqDU8tXodPXRzk/DovbgKRUCAwseg2L8sPnA9phZ8biGwvZ9&#10;qMikKv/AW2tXg2RMCEngZk0WGzzp1p8678ZFM3HzsSV5RSjwm7aS8bCnHHo9MxLJiLQdDtBcNENb&#10;DoOEpGSL/e3IAxi9muCL4Yn9bNuLi0gMgX7piGhkbTMhvspOXjA4NueoBaVJXLewW5497bbPNgG5&#10;RLVNCE/+QqSaD102ixKxFen78eVhHCvLGsIZQfNx8OmA8AL6MnZKZrvZ+HjSOiKyg61tbWFRRmxM&#10;yjnQaxs4bJPoeChSDBrnT/6W+qEvcPa+8bLHC7/e9MRu5pjY1KFN5GHqSZXZaVanEMMffnIiQyvt&#10;CdKuKqPWGSvVkG3hk8T33dK9ZSmuHZvZZZ89VFpWdvN4Den8KhtQOOvkWvULLX7UClFKRyJYtS2x&#10;bMrCF5h7ILjrLHdXERUW5eFuTk7FwiDjkuVfeVgHl6RaRoY82ruwdoYl5zAkTM7V/ZeAZ239KQkP&#10;hXAn7VpJICAU5tgyUA87JTHrAStqItxrc3Nrd4uNguM4Pnf+3IXsrXmQzg9xwdCIK70faGOfWZ6v&#10;6BepoHWzIbduqWW9m0pVji8SD+Is3Xu62izrjZet6LRgsufdyq1VwqQXwTNBoSS695b6NiJwLWU8&#10;uTVlleJ0lgTjwehZbDdu1xLhdvEOa3/tXiHKhzTxhqnlJyQ54oC7e/v3/2v/2zeA6Qu8Ao8Rfj33&#10;1F4atGaBxEGEittOdqtivfEzsYhGb0/QceJO3NvR7oNfJJlG/Z7YAaGERXdEMCeIg906oipVULZF&#10;nsZBtUhnUxJYOiWtykNTl/VQ4pryfmOzFf1q+mDe0ZZaZUENVefDNFXU6M/H2mImfzbEOw4/ndar&#10;GHWixEkjTGt/KWV5iNlGta8qaY0ry7OQ5a0idF6mVCdTMR2ZQ7USLp2yPeDu1vbeZqqvgk12lcye&#10;KWlSE+yyVc3ZPdtMYuHLLufpZr3HjhtpKYiovUF7Gwu3aJer24oSqdnPrbsGFcIeiHMHwa3h0RUX&#10;pGOPsgkbvRSuCNwK7iKPphTmCvViLmdaoWy5xIOSBMr2yO26RDoAboWvdQ6qm5fQrIL2ReBULgYt&#10;VZdeq1wfbKv0Nw8zTdXnlUuXvsCp+8bLnHLHsdDr+YK87elsqb2ZDlLpbAezsv9ApjdcC7mWhfB0&#10;NrKNY/9EbBN3rt+8cufE4VsOnv62D3/0N33rR9/5zrdl4GUjsqhlwQTJCsFXHQ2q792Tpjr6zO1K&#10;RABUXacGcia72L0RbKCllaXBlmEzYbgl9TuUKbhr2tiwGgGWUIwioy4GVRuc4z8WB8uCfCd4lvme&#10;pgaZSPl4D7hJzmNqtRLWHohMq/OwL6ExrGmD0pnO/3qoFsUPcM3CkHJ69kBnh2o29wbXcOmt0M+o&#10;iZYP5irvxLs51c28YoXn+A+oNJq+i8Ncyz4L+HDW7pdthQ/A7nZ20tbhXJrk5igVt1xktLvlBLoA&#10;5CWxDYYU5bQkwJhlh+QuF6XkN++NHicv9YlttZloEj755hhUbUhuianEOy/J15LOjsB3944bbKag&#10;jb4aynZ304PsYnwT5w7yr09/8lOf+eSn/pn/8E+/nufhF/vcHgv+9Y5n0kJ6J30JGq5ZOs1j+JNA&#10;kViQDnVMDrN3pBRPZx+u/fTwTbu7KDv9rbzDHbI6k2d+sKkEifPZl7aLQhdzmVQKZfBdy2/aHaoM&#10;Sbl70cArWQ0S+eGN1fyqHlpf7p/t8DCV4BWy+onzkJm538VAzEq0W75G9Fm+7gHprfO8x2+0LBgW&#10;Eif3KA/jR0AkgFISYzQJ6XBXWnafCLNg36hspcGf0anZU4O/uwFtNhVI91Wekb/SWnAj26ls74So&#10;2CSWaDFxp5tx5D9tjNb/QvVWpdYj1dngu3aRGlwe2ORDCoZtbMkFNg2yEuRH91xcdUuqxDOe5qrH&#10;TdyU0Jq6qGc/Nzf8PPjVUJFkZOz0ZgWUt8LhY6zfyKe5l7DOuKBhrDls0bEZEE23/UtXLl2//msu&#10;F/liA8RD/nmPBX5FbUn/gdF2qzg5GfVNqY7TIcv2z3QzYEJmAd08sbmzTjAT5pLpgNafkjR7jTJv&#10;F6FlOkgMnK0mehnQappP4so0VG2uxp+LQIzCs8ScgkJjSmhiWEbBa34o+sE/Fqia363QbcEvZ1en&#10;H3yub9dA79lrCPssEB1zADDUYEq49eMGzEbaCwupcXRxUqgMuYl3VK/EfSlH3dvbT7CY2WnhDDlE&#10;QzxrrXnyWkAoG6Gnte6CTd1/203BqQyEGbWrjSFZNG+D1EpK3ZCgb/VdQp57iPs7WJ/6lReBywCu&#10;uuO4G0EW/1pQPSsDHLN4NXFfyVT+3Q2+PZX5NCDSlQTNi5hRqTD9cbxiGizcr8lPbG+eXM9Su8la&#10;sIFlNt88lVTspcuXs0vylatXH3K8eNgO73WOX299Zvfdb3/65JkNamAmx1e64zZcdnrHBZkiR1ND&#10;tPojrmAD5O2Tmwdb2ft4P+J0fknKP81e0ieAxhewMft+ldSsSI9cjolarYVwr3No1DNmvNs78KUr&#10;AWwhWMOvRpkiOKovrW0KjR4lZFoHFgq3KNXKysefCbtoHV+14nyAuYrWSwppakAmJptBQ+fSIyYd&#10;1RZgM+mJNs35V/xG5Ommh9MCa/kmUonZKnE7mxZmF3TAazKXTeopGTLn2zfGQ+NQbPtnFQ+skekN&#10;1wKr8sGmKd0mxVe344y6VpOkbGMchhbCB86xSy0dBhG8VvgN5Nn4jF2MRUAOGPjCW4Y4z0mLTHYn&#10;ZJ+8pATrn1VuA2TDwdlJAL+83246YpHaiCKzh7b1W8kxnk6d9noKndADzI/OgsZ/OIP8OtdoJzmK&#10;k6fTbPPVl17KjqX/u//irz5sAPGQH8/rHL/Wt/azZ3a2dFFIUXGfXDcki4irPbnI7zGvhZWoKbfy&#10;wu21rXNRmg8OUrhLtDDuBBt6mVAXThrvFcPmKUAo3E+YOWGKwZdcBFdB+lErHwtiS+YRPHGJbjsX&#10;6pPtm2XhS0O5FVpanu3UmCrulci8jLklyvXABKolEB061+pAA9hi+rJNUD+BxB+Wpib6nHhuK02Q&#10;RrV37OcTM9OjGqbRXF35HRjf8oKBxuZoF53ceHTyuPC8qbSWcXafCwwoLdLyisr4oDsGfdIpYYl+&#10;NqFGQZzgF23z7aBV/8YkFshZ2qdmAEmUsgG5LW0mjSkemiulR/kSaU7B9kI5vUoeEqsDpJAFKd0+&#10;EBaRJlyscmFM3dirsDcyo6b23RLVHEx0iWQm0jbo+eeff+Ezn0mDzIccLB7Cw3s949e7v+yt2Qoi&#10;mbd0Y20xXjrlLUYrvQvYAJpcW/LhLWhkxT8V987Zs2cTCGVyqHEQchHThcZg5FmMUwsHc4EdMKsw&#10;pobUuVfiMtk7q+6q6dvpTx1acQ0IQuZX2aqAJUGEI5rIL6UzdoRQYQbVLeoLR6ma3GBFYqxPpV3V&#10;zTSwEgnbonaJm0aKGx9as6aTWV0KheR+i818kGjOivPm1CdAxaxhKZVF0IOOg5BLDnTe0YtTlKvj&#10;ZAhertu43yjPaUIDDwrchkYVjfxgXoEt+pXiz0gsxrZSMjAb0+jqsLOqLSQCY23cle6AKdmJSys9&#10;HhXvvTm2xKlBduzyQreOkJxarkcWH3Y/yArmJc2b7PRDFRE3KRdArE/Tnu6OlMHSm+VyxgZ2wdR2&#10;wmXnkO3tvPHVy69+8lOffOnlV/69//pvPYQA8ZAf0usWv979jnecPr0ZC/et4Nft+/nT3eXrw9Ld&#10;1Vohu6DkTwBBM0WGcbqcbJyMjryzd5ANAbcyJm3ggmzhcuo9rXI7hO6YGY0zfXBG7WiArAHEoFmR&#10;LEMbhqXI5cot4Tjuv2zMODm1gJGo0/YvTicORfvZpAJWUWxpFpaMqsV3CAQty1Pxo4Fgd0hcwsnW&#10;BTWqLqI8oG0Pz+RDSUZoeUKEG8/FpAAWX4e/L1uc6zSY5dm7VCySGl9lRKntE0jCBV8K546v+ZhR&#10;2Mfon4+A8thpeZ7kCoIqxmvpdLNGHWFML9k+MaaNCHD4FTCN8TuF/0pkKG/pgxlcwx/fRUyLjAdk&#10;/48JvHunPR1HyxS1sgBkMwVbbHg/8p5JlIjkY5rVDWOFmKUakz5w49EcTXZ+e9VHus4+5EjxcB7e&#10;6xO/vvydX356bfve/bW791J0ze6ttZpPjxtNCOYRGbFNRHVWZf5kod5Z297f3MVOub8bDSdhwZQl&#10;N5BxpUYx0ewwG0EuqcSRp43WTPMf3/fJeE0wxEKdz7PIGBdtSyOnsGc886AAYVSYIz1n0vKPFlpB&#10;MTcLbCqyktJ8/WenKUsGGzcbxNnbBaAGvm5icVsVCvsSy/1qLzDQ9n9qUkbbgIg2TTvOGHGuSGZR&#10;LP9vOFr3G4yGH0/aVi7KJ3InlvQdn/sgdeX1D8TEOhQadxIy2qy0bZOWILL+WO2y7EebfB7pPsyx&#10;0ZdIgAYp2vXUYkP7bqGBBYpKI/lh/kWZpQuM5twH4txZnOppLTnLdYInW7IO3bTyX/hCFeXJpeKe&#10;YRJJMebK0oL2mQ3F03w/HQFOp1f2pVdfvX71am7uwwkQD/lRvT7xK1vHnzixFuRyybTngWZ0orpp&#10;gyX9uXciPV1CRDKhMqATa7hsb8cxcbC3lw1N9/czAdiWqyMxzCKY5wJcSFiaQMyGftIeYauPokYf&#10;zvYpkCOHFeuQZXFuZ9uOhOywy7eIY2JGJ7qQs3LoWxAznu+KeX3BIhQ1wCxxY2pWpx8vBa4ltHw4&#10;KJyvMeIcZ2W8VhUpNNWNMZ88qg8I9YB14IF4cPhW833KX2OxmItwrILJZVZeD2Y9jjAgGgI8Z6PG&#10;r+jWRaOeVTxXTYwCkUCXYWRFq0aK6+rvyl01kpqvFJwICytv2YyQ2srchXgz2GwxO3qEw1n8afho&#10;Ntqg0q06rKKo3WvJKve+5P/pdRuhHiufemroehVSlgpMZdl5F5997kUHRePZ3JOrl6+++sqr169d&#10;S1PfhxwpHs7De73h17vf9t73vPP9mLdm7HWzM8MCxx9D02GNGGz7g4zAtZNrO1t7Z/fPxgyereSh&#10;YDvbcYbvpfLRreSVq1bJu/on+igHE0RGSVu5HRbYWhAG/YgylGUVVxQ3bHWMW6rnZmLuVyq9alXR&#10;woBAJWjigo8NL81WGoC2zbzRS0X98sW+oyFOvlG6gXCEC7ywDj3gVX6bNc80BL272ojxGNNENqFY&#10;NrY8LUtWIrSHciuPQAAPwWl/LMVXuS+yV/9azsniJ3BLbmzJThkePnp4YbMIfU5utRYLgAgpv3nG&#10;av1zWyjoifEdqxUGNIPG2OC3dndj/j842D9gp+380i2ICoBts1rw755ATW22beFy/9qdFokeaAzJ&#10;byzvpSau77n5Z6PRnNhiHFm/fffEq5euvPD8i5cvXf1P/97P/vl/8MmHEyAe8qN6XeHXV737fYip&#10;zkgjxAaHrTysSGTQYX+Fmh+SdafajtIVnok6umqnaOgcAeRu5oZ0xojgGD3Ui4jGmoCrXrQo+X7n&#10;CCn9W6Ug/2P2334HU0/HRO6GSvYotTsVmb+hXdPGs7Fi6dCUUk7YWH5XItAz7dnW+cCj8JSIx13O&#10;MOYmXZf9iTayM09LnQZ83eSXvRBzLJRS9hoKBRreijhKZWWaTQjwZ7lb/ehiTk+gr5/ExQryjdIE&#10;aL5crOEEPIflJhF+FinlcipvRqbo98u+ZaBWywmthBTjGtlDk/U8EC2mRic6Zvo6xJvG7orbm/u7&#10;u+eyifHFCxcvnjt77mB3dzuhpwUJ7KCe/xKRbvAMO7MyXcdsa1m1jfA1OSZ6yqb3NYZV6jjcUrKn&#10;76gwUSvumWVJx/vTZza37p04/eLLl37m537xFz7x/OXrb0SOv3qQfP3g1wfe+4GV+SnXoyJxJ3PF&#10;my7aeu3ZLSgurq2N7bP7qRs+v7e7T2FavJQ0mWA4bm1sZAP5bKeQIM+uLCEjzMR8YNN9KjIavaA/&#10;8xyI6porcgxDmx8UT6oNVcDxv2U+yigFXu0Oq2dj0vmK43zkCGYTa5phLJAV/Za6o0Ys4hA9sUDH&#10;nEuMpo2qKjkLzXRvaOJzGgH2W4tBg4SemmgyACRE9RoXs5fTHq7olVccVx+fXjMeoISRlB1+WHZu&#10;Mo4OblYwN3ZeVoaFQoJf9H827Wd9vA+uNqCmtyNoRjJyk/LwUKwsT9H0sYpurcWUFpN/fAsR9/Nn&#10;bGpGjlHJQsCSkJQbawALS0tEmRdoZUvZAPtsKP937dG+Snho1zP1QQ3SGR966Fq6b7OJ8N2wNCXD&#10;FBmtxRR249a9V68cXT26d3Jzf//Jt/zqp+9j/87XCX598L0f6PgoTDl3Kj2IYwUU1s6aDPOiVHVs&#10;7+9H4TqbWuHtsJHk3bPdfOhPehbev5+tE7cYsuH8bN4chuRHDKeZEGbioBIlvmbJyDXIKRQVOpjy&#10;RlPzFMX6UCUSaEkGmBkwdKylAqQoli0VR4MW3Q1s2eNiaNegtpk7/2gUyf8MOr0iC0ebV/WQhrQt&#10;cbDY6/Ya7jY27HWZLiwEJWQw09VKMbRzWTby35ZTDVKV5hXflsWlx6CTZbwdK+8bb/eC8gaQzos5&#10;LpEq76Buu37lAufusvWl/ULsOBmE2tnf399NEmZ7I6jGBtmJDfFNhILnQ9no2H3c7mZoJIAcOLN1&#10;BIZ5UGypd8qmZij/esaSD4g85s5Exv6kM4j5uU4SXXY9ykir85Yl0/KybHCckzyVqvZsjbV9cPFt&#10;7/qK93/tN/z7/+VfeOxR6Fd/AV4P+PWB93wAwbQIlfgxncvZsiaVwbJ5pkETVlIlArGUnoXFM84j&#10;jHTj5XaYcIPoW3lhQoasytE8umd0BumUBa9iooXNMbv6uU5ymUZZhmFUWZ/TtpL8St/PzzGCdlGP&#10;ODK6lnyGUGqVBhgOOW+e7zHArNlieeFSfKzBYbGP+XVuKzsuML4HYwWJsbY+0w/hZhVDtQo0Yhrs&#10;bTQvA0Kp3OyYQVZAstaTWhaKBu2DiEJcEbMBfO0bgR0jRzIJZPDYKyz1gxgb8uai7BK9zkdw35qG&#10;7JP/c0PLGEtpsb2vZS0Kc6J7jU0xyEmiaumcYC9jW3Glo2L2AScJe4dgOceb35O6TFidZKRtv0sy&#10;lcCsatSRG6po+9j0u+YSchNOnaRlIq5ADhGf3pKEDJB5zjBQWi3dTf1jjnNt79yFt73zXV/1oQ//&#10;Y//LH/7Vz9033rm0m3yEr8R73vWem3SEoHlnW0m4M5eOKvBL56dxzQjOqtod63AkFkgl50yH/ErP&#10;YcYqEQe2+1PxSGWRZZQ2atKxvnJK1b8+AUwFn/5znOcjNs/1ZUpYNL7EWVNTzD42SSHEw01v0gpe&#10;IkNnOrZui84FAumOFgZNF0JO/tOOZscPCo+CUCDHGEHbHMwgj7ertfnIv3D20r3VXmbpVs9f2Cpc&#10;3scM5IvZgkS/iLgZ42wuFh0kepH7rGpXNhfK5L3woNuxUafu4qedDCc+3tv5pphXjAn7CWWNpXdj&#10;NbO6q2KjK9JwQJzCpCby1qAf9lBbtrLnNch9O5cm9y5BJYXlQGbAJs190nE3HV9ZljTOjwcCSie8&#10;1x6YY2cjpTxvpxu1HSuaig7qxRPdDrZAve1MRNwOEe5I1xW3mOumCJjw7qUWcvPsufNPv/lNb372&#10;jcjx14o8jzb/+vJ3v6d7AVY5tedwxSh5Fyu/pL7ydcVo+VIehB22AIOriQfuH3EnQIZaAvmKd+xk&#10;xr+6RXVb97QxroKVLB8Fw9KdX4ZSKbtMhbhoVPX+dDyOvMyau3oi40rKDMs/c1RxeZUVZcrrcvDZ&#10;lGIb1zvj2a86k8o4tDO++NUosd1pBgpX9Ijf9ZLMjO3HlpNWA7PWykaIfSUAqC5mglOoBI8kdPjs&#10;l+pLdLmltUePo5/BK6WDGkXmISPspid+hXGtdZ5gN9a2cmXfyuJR68OUMHmtPWuuEFndFi+iDniD&#10;ynnysV6mPANhWaywrOSzWNdChCzTn0Sh2MvZRCrIW9iHhFuedSzjJCQtmzEeHtGeP0T8JluFA7jm&#10;VSWz2U0EzbRSoqNj2Zhy2TOpUJxfpsXs2fNnz58/F1WOHRXeePzarsAjjF/v+8r3UygbVSPJ6y55&#10;E3OQoUqMWIP6bFRKzIP4NdVCrIz2MWTtZ7yyf302HLp3z71KY9qOvu12DMwIuntZtlsvpTU4xm0r&#10;Gcs5RWp92lhMJRCLMGYERSTT6MntW/frhh8U9WouMhmgvhZVRuakdNcWVUZ4gpcScT6r21L0ANoO&#10;wfqBB2LOQZDl3YNTE5f6abDIHqxl38tT7+WKT7XE0irLqlogD4/yIxG8A7DpRouiKsOXeHmdDGzp&#10;g+9UDzyBXCjfGDU0sJP3jBaVZvjYRyBNvGyAtKYKo3HgXx8XkM1FkriNMQvCBegBtpRVdRcPN5tk&#10;J9280gUAr4kEltoEdjxqkKgh0CzDlPtgTIZF8iVL7UO2DEeTIHtDJRC9MANrXA29FoqCwjG3vLoe&#10;RI5LDFSfOrmzt/3EkxfPnj8IVcwWMb+2yfvGu2e7gkfvQnzwKz+YCaGhOnBQq2V1YSCFFbvNJJrL&#10;8+eq7a2npULbGj2tCPqoM3lYdeMtJBlFH3bwyOW0cUCGstEmLKoGAondtBVexPhqM+oyDZ3KbXRp&#10;EZqp0dt/htYFnfQqZMc92cPYYDdsQhHu12lsGMmEHFDARqsNqRSwxA9etASVcoFxfpX0yJeMTBcU&#10;Cw6yOTaeinR0BBlz1JlrXrvGiYVMiJVKoqg/WUJxa675IoCJc/PHcUYSqPHAyC26xICd5XSllF4k&#10;kgUV7orEBejl4q9kwweQtAUL3fUuj1LQwEn40c2bed4L8wpFJSeT2xvB66ZcW7ZH2IxW4Cdo4uVb&#10;w6ru11waSs9b0kOWt4u0xw8ardoeYz2XydwjUW3VwHYGaUpEzmzUnlGR8DXaWva7PZlPPrx66eVX&#10;Xvj0ozfxHrIjPv0jP/IjD9kh/fKH876v+EBGFLq83ZgYupoHCjedV/UvFHf6MzNZGiDAhWygTVMU&#10;XIkd+szhezEU7GxupRN7nEFPXLwYA2uw8Pbto3xsoxcXVCOFRZ+Hj4kWznD+59/7VMFXW85f6pJa&#10;/E4A46T+PMIRtx32hYBym2OIGGAw/O3nKjMPpthjZ/UWaeJCjTqT+C37gXsW/crjbxkC1ZMyFsrT&#10;iLLClhe1xzaXtGtFHu7faOqixope7gbXfR9brDWJWaNZ0crQtPHpWD8GiRs6LpfBj1gOuhxvgESJ&#10;Ci8YTJnDDX4Nyher28uG417M/bMaGTEjKFQAnbSChfl+V95kggPiZSrIMNYb2lJIyNZpe05wUnTw&#10;GQpsvUQFOuU51VUQkYxCMphhfVcvXfrMpz75yV/8ud/0e37vLz/W33jFP/QKMJ8frUv0ga/8wJHg&#10;Rf89rAZME5Z2JnyJWMO6pVdEFTAGEmmjLL3ZsSsxQcLE3ZQLZVSxZ07ySWgi6QR6cf/g2Weeesdb&#10;n3vnO97x1FNPpuvB0eG1zI+N7J8W+zQlRGj/OBgHIBCZG77KKGitWcI3TND5Z8OKpcZHXbrN952R&#10;LP3A6l1KHG8dHtaCD5LoJO8UHlQbquk8QxJioUfITwjj7ohOdX0YsERn2lQL4qRsSU0DYcsT2wqM&#10;a2kPiEpM/nqE+sbkfk0ZqIeDtp2/axv1zAanUceVeqSow5UKe8OMi3ATWSIf+Y+J1BD6fcEQ3gnZ&#10;2wNCfBQVe449i9q+8quWHnHeYjcLifUAU27ERbGXBgo+3A5FQKQuEZ7siNFiiFcEhSZxhUQiRKs3&#10;WkdJmJhhRTEqAe/dVE92U0v731vh0ZUVn936dtyxO3th9DeuX3/h+c+89PwL169ci8z2b/2l/+rR&#10;mnoP4dE+evpX9AoWXXpPdW8udPiqLcJW2q6jLDUuacqHOpjVnthL/WPeR8x452b+AjExlMySSWcV&#10;O23CEaqju5zWjLQ85RXHIVSNPtMnq4Nb4bmqzazYdrqYKpTZwKe7BWmB991W3rR7C47tE5k8YZop&#10;0LTHe+VwA8tmG5s/1BohhzCEJIrsAZh5NLzxaCE1E0guUn93sDZPsAoruxtt9wcYeOWDFiWrbgDr&#10;/FTkCAXrt6g5wo+bl3sY3ZfS0hlPAHkvCT2l+aWH2Uh3ox01jCxna0C6Ct5W4FWGaNTMpSDSa0uN&#10;7oLSWK7CQLYvMZ/gR6rlAV1Kdb6cD4fL2pIwg8ozQGV004KGtDFZJPikMMKC2g4/Sphs5JO/a1y1&#10;SyY2CRtiKnEGTTHrxD528sS1S6984md/+qf/f3/vZ3/yJ3/pp372IYSDR+6QHjH8et97P2RLvWjz&#10;+LzKZ7T+dGmmhX3xYCYmqvvk3GdVzxjTPpQ3EyKYR3e11idav4+Gn/wIvTnjMKYh91zQJTl5sBpT&#10;ISEGc8U1H/oVTTvym7JbX9pCHZb8SUOO3rzM0xIUy+u0d+ddSl8ms5rAq4wvbjSfB++0k3omiXNP&#10;8xQo1Zm6Et5X+EXJZ40Zbdc6Ivn00XeSaxIYR5imsHkMnWq87CnlJ7QlaiDsRxinrghUmVbfLq9C&#10;S+MEyPbGgFHmpW+jfyEByim706YQVehdPRbfb36skmW6YMI8cNtrIurIaU0YxuvFFkxBssObRzeO&#10;DgN2wSY5lvvnLfRc0lpqyiqXkRQUIyNMqgCqlTRkdmXPh8Q5FriksQTH03h7ztp9kGdVYkWicfRa&#10;fnf16qUXPv3JFz/1qcsvvXjzypX/7Bd/7pEDi4fwgB8x/MoezFkByfG7RJYLGO5gLzzOYU/MtdKg&#10;OsAY78x94yv8XgSe5qlQZyde68ycKEFoRNqwnR7r9AQyCyipdzSi6rOZ/u4RXcXNZ+af3EPfgDK5&#10;3aKqX5WmyBiES6ugp1FrXyCotEFZ0U6DgJ7axmVEQKsAEwZBiAS2hDMkq8eWsWQsq+JPjCeVw/Dm&#10;n2wvW+1ZdrJSuQc2V/TMhBv8T0gxwamLaijX4nZdoZryGWmA4ci4Ydu3u5C5BNWinEfOcVQtWwl4&#10;XL9lLViBqVGg7KnwaH7BfkS2SROjkzDMMxB24+ata0c3rl6/fu36jRvBH6y7g93KcNLVuj7yTdOe&#10;OksC+x5A7gTJAN6NBIFXr+ePm4c38k+s/10ukQ8aJ3uo5dx2gc1dDmxeSqOJV166cfVKRIJEoQ8h&#10;FjyKh/Qo4df7v/IjSXBjhZyIoos68xZE0gC05N062AWfWR4nN1lIG+UECCOoSRSRgWdnPFrbL2p3&#10;NZ1VVzo+cWjESjOUVfTGdw6pqrevi/jVkcoMkRZRamIazv2+3c6VzJXgI2FqfjI72WAft01G5eWV&#10;/X8YWHPzhbYQSXxO+Z+xMEdtKMfkDsu4fgjpAMHUo0vOzAjiQEiC7VY8Tto023linvobanGYJzQk&#10;UBgOcuPmzaO81Vh2QNUMwVK1aahKHCZ4DSjV0DCVQJxoEwKj1XP+jZA5MgC7UFpQK4Pz+i9vmriY&#10;C6Rr9AH485uIsmNG4eiDPoewJxxzTYWCOiqDYPDykMZNzJjvQiiMIy9NQdTD5HO+gKvVC6b9IrJD&#10;9YlJkrQzRvm4Tv07t71iN2oWcdV9FLHiYTzmRwa/vuo9X9vkP2g1pKeuVMOXZTY3gtGrWvBqYwI7&#10;wazikSq2TRJ1BjGk0sHOtnYNFQ3OJCvMHWBMgGxINli1JPiKamVfiOGlX23dNwBr9NnYdmzoco+w&#10;x9nrZ9GF/UzMRfbji8eo7Rl46u42gTrKEzO2Ko/kILISrov82i0u5V5DRgiUl94W1AxNci3+fExQ&#10;SEQ+xvOqM2p58kuefr6CdbDr6Oato0iH9WoV9WSHTf/p/DBCFZR4qDwJTDpUh0X6C8NFX92qAB9I&#10;b2Vk7hC76F/Dvbo6rWJKB8X4zRYn28B8o2yxO0Qz9Nl2+amF1DZ84oxS3mcjb1BmQfpxROS8ASy3&#10;AV4RvpolQnFxjdX8JWuf2nL0e8SC2ESObh8e3r6R23EmO8Ztp6MFnRIfRjB4BI/p0fBPvO89Hzbl&#10;uChKOgxLNIbfGMCZxeqy3JRY/mdqquv2RCjTmQ92duJEIoSIsYnVUuCbkZXuUOkRlc4T+3vZGmaT&#10;DllmDrv3nyu9fKyOd0tMpAj8y7BzhoCBBDlBK98AyeKkJ1Dl/0EKt6IPBqLEHUBvA6Km8wqbJWPQ&#10;PHNg/sNfLrxk/j6e/yJ9C8U9uPIUD1jAr/WqolE8Jez6ZVjd9F+DucmTdo5rIIOrLufRU++Ll7h2&#10;JC8/udDFH6twtx/NQTzA3Mwz6HKoZE4cPv7huVI1yHk3LU9UuV9BWOmZLIyr4iWfoFuGyr1Q2aR/&#10;qxlXfcj9DHkS4+d+mBo0Vhwf3AbXYxzTpJrv76jS7dUR5po1JuLGi0lEqg1YjZmReu3w+pXDq0cp&#10;OUKPI7D987/wRrevLw5YPhr8i7XYSV8EaUjGzIRcVWtSeZ1J3VnaR4f4AiuNQYoSDT71ASWZRPO7&#10;tsurawsH0J209z0iUFJpExynrgVSNsJQydfEOVK5Eo5O0jnOMrHRlJjQAajuhWOxXDXusjf7LfL9&#10;nG53rMnPKv7XM9WY9Dj44q1TOAwWUUpsVyoJEU5X52vDtabhZGu2o9aiWaOTuIG3X/bj7IepNaiq&#10;/7Ry0xLk6bI12qRrGGVPlg0syb7JfvbdzeSWJa2eBchMaepxDNBEW2/bch2bVp5VqOvT3FOhcyF3&#10;QvLyEAUR/CwIQ55LUC6PzcGKR7adqOzvwRWCc3rgV+CLJGnsq9HJwjFpz2sN+wM6pQpde8LBPHPS&#10;BqS4qe/HWH8X/ywB+b3Lh0effuXVX3zxpReuX78dG9j5C1tPPPHFmbtvfMqjUr/t5C6FWhRrAjb9&#10;SPh9KrdLjEYZ7Qq8DOlJkbNw1zFU99NIMMrP7YQHnpiSgziFnxhENmQgABQYRcSKM1Vd5GSmroCy&#10;ltyAt3KFEi+DQtpvUjrIp+XfrNX2ZS/Jkf6Uds15gmd2PvAhX1DoF8GHHQ0BKfspUJcRNSpu1FaB&#10;sBobpZFuBEIHfJ+xmAvQeRTUiBfBpu5txIXO8ZIW1BBq1ZU0aQRwEimjCxFh2oFxKYwUVea3omqh&#10;kSmP80KHrGWKuhySCNYaSi6GrapL/fDcLvYvL06dDQlRcca0Q49nOjHqYisZaFpOnyIe6FVUsMNb&#10;RwHuFYjxYaIYQiBVGIbFOleSZzwKCOYIko+OYTVHRfguDg/7dTRYF6qNhGNKj4mb907cvHf/+u27&#10;l2/cfOnqjc9cuvb8peuvHN65vbZ1+uD8G8jzxboCjwD/+vIv/+BMz1XkIR3rhDXnsyTlDClbNnMc&#10;WTQAW6JNq3xPnhH3Zo9pQytlK/uyujms9oFha0sMxMfI+paIRqdiQKawuhjQS/DGvCo542EiAL7I&#10;8UnEGrjAGZ0SjWRaoamdij91XLInbAJbDs4gsJFjQ6UJGMtO+1X6sGSRC01rkDimhXZ4Hf1+Cdj8&#10;tx110KUBp3ohKJHUwEURjpNaYKxQJdNqJbeOMxBERW1qv33liknVqtGUH4Foy5VUz2Vsy1rTBcFr&#10;0ovEbWj/Cvp+2O82p8ib2zGwrJYrOOC44mE92H5yDrMtg2SLbDUA6aNKkVeAVhQdBUMhoZxIOBQ/&#10;QTdL6BmZYdnwmK3S6ttxsRRS53aRkUlnzPsR2La2ts6e2z17cXPv/Mmt3aP7p1+4cviJly49nyTo&#10;qfTKf+PxxbkCjwB+JTSqKfJYEl72Q+zCq2js2u5ENVZbmNqiOPVqNfaECHW3hdq52rBd9lazNmoQ&#10;UzjsAHbnZ2inFzT9oDYxxuOQfzhhipnFyWr9dXpZSSjo2PWY/aMhLEy4cR5V9+2L9bOPd7sdKlrn&#10;lGwkXULTGSPdqXDGF8nKOGciMZfqropbVKu5VQJKdGUozHADn5rq1a47VzFQEG9R6tcwEaollVRh&#10;n7/UpD4hZFtQkIKU+cyjMjze0MVJKgIJ/WWaXR0KW8pBZmNF435G2WJPbgCiXwuLFf85S1hTa8J7&#10;MQVItbnl5vfjRFVSD/IqEobI7sDuYHBdZISbflBONh9KeiKtJnJZ2q6Ccs0pBE3meBozVc7ojYuU&#10;eiKb9d27fpi9+k6efeKJd7/3K776w1/3Fe//4NNvfuuZjZ0bN++8eu3w5WuHh4ua8cWZwY/3pzwK&#10;+DUyUvXmJXBz0rcsuuyny2yJ0GqELGr3//AmL/10lo3oFfnNayZGsP8MmkYR73g+OQ2VbIEn6omY&#10;dqsCHXncgihzhKYNle+0RgwKeqiEY8rr4CCtKUxbGuHWPlao9GfZ4DB9jHd30884iTPDqAHGKRqC&#10;x01+csC6xrhK03NFjosIirOC7yCUs7p+UPB73BPFoSWC5hKjBXHZbbKGOSHzfWy2SxOLZkO7t5gc&#10;iqtGFTj/VMIu3JU4UXFlJG6wfcyUlTVN4/a3PAZRu22TsMMxLO0mRJglWPaltqiI5lUHV8FrcDfc&#10;SyI2Vl3JG9CWEw8EJcMajlYlIP+hA5g7E7RL4dh1JbswMbz2tIq7dv0wz5Nn1p58+k3vfPeXv/d9&#10;X/XO97z7qaefTmNE0zLseHR6ne3c33h8Ua7Aw45fb3vXV2cIdT0erzvDefJ8oz+pmdhb4gFRe0T8&#10;vmQevLVp7tHoi0fEaXCRxXtJxh1VaMUpZCv2jZAeTTKyybW8l6RWeudbGwSRm2wfB23EdBzeljQ5&#10;KbvVFtHSynAxOl4BsMijHAbZShiZKuB0xtjeSuvr/LwfK2rhPSqQVj/yw7WVVPB3tgWdoXPIfsWE&#10;siLJaF0ZQoJ+ij61TOg8qHyPOhYGQ9kgl6spAkmQelFD0nnUBdF/12bQLKf0a+F3De3mro2dbfht&#10;W7xie6m5vWplLphcu+mRhRT6Fw+Ga5KTbtuM+5HPi1xGxD2UJc6sL6yl2aKv5jfWLPtN8C7QdyrL&#10;dQQW1g2CyZdYFj551/w6weZ1XXa5Twfnzp+/+EQ2hKHSiOHRkrD0n1i3s/X2F2XqvvEh0PGH+So8&#10;984PylNsNEBsxf4MU65RXakVPydOZV1ria9LtDM2k76BomHc8WOhK63Ya4NQGZ7PSkYZ7dqbDEqk&#10;dhWYailrx4WxK7raV2iP/E97YpDW2EdBnxlKu4uxnAkw8cmmiI5OU8ZxHrf7TpvoGp5R/IXppLMs&#10;fc4wcVQMc8uwdhitet2LUUqFibeamrPcx9DT4TFS1QfD3Y6B/MTdKOg102dJS5MYRYCSM0GAz0VT&#10;W6HeoBiMZ9KvGj4RxLCOaUvgI0YUK+TAzY6v1NJ0SL66LDw6YK2htJmbq4rXvDH30LamNcsDY1Nw&#10;V3Mtb5q3/G4IWA7d8tAmZbrTbPDr6Nadw6Nb8eintkgVrO3VhspPyrtio+7CuVMVGSPY37l/IxbV&#10;w9snT6/tX3zi4tNv2j9/IctMtgi+ev3q5SuXrl27GvDPDUzr/OUWP8wz75E5tocXv97xzg/RSJ5F&#10;t+bmUIdY2p3EtTh0ti9m5lGBZtQvKpQBCLr3rOeGfQRy7ZBs6kynum1c57aho4x/s6paA5uKOOJM&#10;HfFOMgMhejzXGzTHxEa59kIAGHxZ35V/aUOiiyH4NYqc/8GzJgyZlTMUwn0W4RjtmBPu3AtArW9m&#10;K51o+ut0TGzg3Nlspi6oVmqjsuwHLkK62lDtr6Ifx1yG5zcalKnCY4XVoG/fQXVu5T9bPqrjG7pb&#10;BWTj0lHNRLhRw7iu+RjrDG8dBU+U7SdNSIzJm/zcXqKuFFxaI8qB5SZ0/R6yfuxAzKVqwwxhrm8E&#10;vKy7TrniLY27S6LC0E/F3ttKBnZlGcmrItIfglzJS8ajf+yZKIIClS5c7YIfItWcMtQ7mqbb3WaM&#10;BPjSCjibiD717HNPPffc3oUnsiNIGqW8euXKCy+/9NKlV+ICg8revfun/+SffGTg4aE/0IcUv971&#10;zq9xZpXHNNhbcnMTDeGwnxTb6L6d/KUhWqkAOyb0BIu2zROJdOy323tLcMyJqUWpg9lwr/pzg7/j&#10;9J4C0MJeht3IZ5jFrQ5ZIIyhTy0R9tiqztj8a3rkhJoXWIDHlbyR3GBF+eASSAofWLci99wNC9ve&#10;2d7a3KT3bE+6deqLfa2EyuCyZ298PDRzeJtwLW5Ej145yBZqgcJFXyKVfXVx6S2pg+GrFmMjbxdg&#10;VsG7+TuNGwKUwLbUDLSzg3Gb2cwiU0GrzHPwvvdi+PTEaRPGuwIJICuhvvp9i2LhVuzJoVGlEkDj&#10;S9ij/FJrKvXbIZnRuQ4Pb4V86SShyWG1sgyK6TlS4VI/LdbXrEuLwaV1ILmuFsOfyqYJ2/sHZ594&#10;8tyTT23tHdw7vXb95q1Xrlx98dVLl65evXrj+tWjG9ePjh56THiUDvBhxK8vf/fXdvotlUGEWLKm&#10;WfkYjx3L/rxcYxWOaK5WXz8OrhZ76Yx6yYfcqGglT3CgO1aJ2YoUVDeb+NIAmRf3e+RRE7nUGWHu&#10;zDzaMAL1+fv3EvaxrY7RrXOudEP1xqfKlDC10qX8Ds/PqNm9twQnLecGmOxRGGOrW9JPoq5yPI8m&#10;EWokKyb47u54Nk8gCNoEMKn/ZEMgKa5G4Ia9EJ/eharuOT3TmmuWDdIm314Rx0/qhpZkZBv81DpX&#10;xRJeaMO/0arGDVqIWSVvvac86hidhMyMh147tKhmnRvdrgqXtKyp6sMCWwBqwIhTjARC42COi74U&#10;6Uup14369hjCKOoG2qa2yvhxJIXSY/9keazQ6IDMp5GxDR3MlpNbG9n2Ns8Ur+ZS5ufXjm5evnrt&#10;1cuXr1y9fo3K7+s/9l/+xUcJHh76Y30Y8WugqQCz1AQBLFXwzbMNVZmXVuIZTCr5GkbUNRrqcryV&#10;Rlu1iIijXmetHZcAuOTQDBTZOJiU1V1r3MaPCuAUJTqIO9dAItnI1CzL6xp9WE5ibKjgbxSqJ4RX&#10;08GZJs422B/61SycAWisRKfunzG9VTXMXQ5xeSjExMfP55s1iKutvv3p4g5gRbGvNYm20K3XMRBu&#10;2MtET5pCVYgwulvJlvIMuJHQ43qL2qC51NNVwE4aAJYtPPCUMpNRwQ3JpypSsTuhdbbMxRvFNlEn&#10;7YpNhaa8SMKEnXV6QM7ZG6sqw3shS5uTHNRiOk5YrWd+0ZQiraQ6YaviQE242WDDTmV+je6HksD6&#10;3WJTTfh4FDxLkc9kTnN0BvuyVsAUwYHtmXIPTNWcOp2X3Mwp53JG1Vo/c+vk3Wu30twiDXawyNoi&#10;GAq9sM/sNnnzoQeER+wAH7r6x3e/82tEokWdFVCAiwo7BkVFjuVKCwciBTBR1BsVv5RqZHB/WMLF&#10;X0dhT6005dJxHOK/J4+IEH8mvX7TAz+Wq2jl/FbxA1ic42FsE00Z8y1KzSqC6hFwLFVonPXIS0v4&#10;2J9ZraONs6xN4CiP6xmTK4DoGQsKLJMYGDSkeQsnMvb0uSJLHDb81CtSfYjP9RMqtZX9NW7zKpUj&#10;TThnUnOJdet8k4xVipLCqgMu0fRipZ3guiG6FBDQhAXNURg2jpd14V3KcHN3GzJ70xcZ3ytcq75h&#10;od8xuU1AeWAVIi0BPPbSeHbeLcVGk83VAwx48X5NuRHWCS1kMm5z2nG0WGlZ9j9eL5I1iSZZf/J1&#10;eUWa5W9sRtu7fuvozsl7O3t7BxfOJbrPFnx54ZWrlz/zmU+++OLzUQBf/LlfesTg4aE/3IeLf335&#10;uz7svBrmApGyds/QbQBhwZ1FHlFuYoo7u/ucy85fy7P6XMSlBiEwA19LOiA0o9yJWCNDNQQhySM2&#10;ODXEaFFNuEYaJM4cbrzZAG0V21bHqYC1hBhMB1bypeJxCeOWgHAkoAGCvs3HKE1M3R4/3lc4I0/y&#10;kWxoaOtCKpECwup9Cl6+yJCRDXVo8NK3LRS2Fi4n82zoqORfuQ/O0EVjORdvSCP0yd/pz0f48sdh&#10;OfygyAesyPSAZ42j3eLJcqWGZ1bsdPeMEb9UEL0ry2KwMu5znZEjm9/sx6vCK2jBCuOUaNudJcnI&#10;nVGDy2lk6EQiTFPU9LM9lc5xfMRic+vWHBQqtvmZVE+pSyuMQ6PxuRb72ia4vznz1DZS8h4oC36l&#10;Tvv0qRzBtXSIfuXFl155KQwsoeT+/s7TT1989tlnnnji7OZWDK5vPL7IV+Ahwq93f9mHBlVW7EXq&#10;MECl9MA86vJfBiBarLQwC+qKHqOMy03qyILV1eFJQpO5XEiEH9jkjv26NTAmT5W5RouYo25BUyVM&#10;4URgUkrvsQ5S8VFM8QfQx59I/4Y1KUCVZxmSrV6+BMrAoUTLeLOf+IBg1XeKZRq5YmmFL9JmJ09I&#10;o83t1f6GZZUe9rTz0+zUlOdsytSPnqvazscY5OWKstwHaGXheMXSStRksg3ygD5DSeik0aSOfQBB&#10;t31tYTVh9O9L7qIXcezzXE7RW39aXmUOcWQs48TFzTHIpS+lpon5hvHf4uQiD4qElad9HBffhi1V&#10;BTHda63lrM5QWs6KmRjdDl5d6eqK9e7mX9RF5h2hiJvrp7e3TqdPyfbm+v7u5sHuyfXTr1559ZOf&#10;/sTLl14MMMblsrO9fnCws7O3ub75Rs+cLzJ45eMeFvz6snd8tWaB1TxZ/rbCo1VwxlhlAc4AF93c&#10;xcO4x/yaOkmdCow31t+Zxo34LPxxc4UUQiq8G5cgyChCySBooqITiKwUuXanh6JKt/DpI19QalKR&#10;htuz+DX83ZK4bMudYzF4qI0vnyrMEYcLecd40X+Jgj5WMWFxzHZWPuII44lXEuYw5enV2pTT2Jqy&#10;hdErZDz+zCXQnUsoMvk+FHydIwuaNZwySFdqExlroWVjx7aW1dtiVXdtFX6EXraeQwNeu3LnbTVq&#10;gVNdnry7FkCUKpV5tawcwcvFhM9u7lJXmK9Qzq/jo28+zpE0Tp2Fh6+Qg7XIgNeNeFrG3w0IurGV&#10;xpLu0psdCe6fCFNjx4S8YCeYtXdmb3ct8HTx4OJzTz3x3NPbZ3cuX7/0i5/6+edf/OS1w0tHt9Kq&#10;9dL1oyv3Tt7++Z/4hS/+9H3sP/GhwK93vuOrM3DKADIh2PvAkTOK7iCXhMVRaHRgPa99ls3BIWig&#10;0ttpRjfAOEbJPY0Rg5mWVVULGTvFYKWHoDC3ZBfO9iomxD7Eje1FgApspi2jOZcMrXwBMAMrNRhC&#10;z0EZh73TfGCu5KV/dB7l75rT5kkWs4KP6vgCYWVsK+ia4HJ0Ko7bbSegXf6RXjvtV7FkIIdLaX9T&#10;VOoG4gu4D5NaYvKC0nJ8g5zHlpAlnBwEk73Fdxu4TNdatrauK8uOICaPp9y77tPqhVz6Zk3LJtnY&#10;1RbUEiAaLt6Olk6DefkTIS1VmTXAam1Iz3pan5IrAPV6c7LNI94yKVIvV9G1hd8rzsv9a1YSJoh8&#10;z/tXqd4WhclSGSfNiHCxjcLvn6CoO4cbI/3u9ta5g42DvTO722f2trcv7p99+tz2uZ17p+9dPbz8&#10;6uUXX7n8Qv586dXPfPrFT/5v/vi/9Jf/7H/92EPNr8sFeCjwK+NL87R5ou4HPXslL66i0asqBbH9&#10;a6sEGxwabXXCTwuaTKpF8ZoqGqb6AhXlX5ZSO6MrFlHQrT+hxp/8HUHleBNAgoj6nUjJzVeao2oM&#10;tpKyywAB2YYilBytJpX8Kt+Rd9nGZ+qNHmB0g6QCtWxlgjW72ACKwLtKdGnQNJCZwJItvopfXqOW&#10;EC5PNv0eJaypV+QvFDDDJOPcfFl5yoq5lQEuqV/jvfpq8yp0uIlm7QPpzry08Oh+Q/lwN+plH1yd&#10;t6Yz0d5MJ+jPAO90GNu5yOatFgFAj0wvLnwKzAK86LPDlhw2uRfXaPPFhYE3pVdaahsmH5ORUcFO&#10;7/4Al/3KWllx2zYW3E29xm691mfJoeJDFoWQ3OR4YjOhIuPEybXsz76/v7G3t7G7u7azfXpz/d6Z&#10;E9dv3Xj58osvXnr+6O5h/HRXrl36xKd+/md+/qd/3/f9o78uE/eND+2ivgpVXqsL8s63J3JEL1c3&#10;Ziw36aTAUqrAD6rJGILAzLA+O0uZG3qN9B/UlcNroTCTGSurYbVnQqkvFXHkebC2DNbtjbXdra2d&#10;9bRg3dhKiU7KpdfWd7e3z+7vnzu7f/78uf39/H7jzHp6amamooSYx1uSBXV2eQIEQSplI0ZBCJ00&#10;U7XCgTW1IKGETXo8vGW43CjZwwkHnEsLR2hbSAUsg/i3ehx/V+IWHpbqx14RdRwBt/e9IDRjYBIR&#10;JYe8Xh/tcNEqUp4t03oqyocx9i41NiTGAs27LVvBfU6KG6y214uvj0SPWrOrPaZlLZh1ymMQTgnq&#10;e+j9OtHTyF96TWlZgHNuRt+ET8IQE+2zn9SECwod925hwaCnYTUn57ogZ64EyQmFqZ/Jl8ejnyb2&#10;p9bW9i6c33vi/NruTmog4vm6d+b+tVvXP/PCpz/96U/euHFtb3/3qSef+FP/5n/8Wk2ox+p7X0v8&#10;es+7PuyUrXzUfYGkFBPQOaartDj//Ic/hD1UfjJOmWhLYjDRFnuUNjkGqDDi+2kd5J03ECenB5JN&#10;OtPsbW5tr29unV5LC+mtNbZL3jhzOqB1/vzZJ5+8eO782fjds/97HBb01IF3dOj7wRCAmWpOsGay&#10;pF9uKWhpsK1tRLeGl5pBqnchNc105aiq3cw05R8rWublKDeD53j1OjMJwBtaW7a5INpyheU8BQo/&#10;YkwnKnNGe3OdBxmbX+hPUYUgIxNNaTcrf+QmeKq9zMsK4+f1NsJGQdVjidCr7mrkWtV/FL1ANqU3&#10;cbTB3ogGpIuBTkYBV6ZyO0dPvnC17M319HOE6+oJ/Ro1+tJYVg91UXuCOLQ4owGwSqEOHnZA29jI&#10;BQh+XUkP1Xv3tvb39i6c29w/2Dt7du/C2ZC7n/vEz/3d//Zvf+ozv7Szt/3Tf/2/f6wQ5LU92dcG&#10;v77yXV+HWOEczKwtKjWX6Kybdb+LoR4iF3gH2ayOy4uYiyVpn50QnE9aaMH4GgyRjBQGPEy3QcHE&#10;r52d4NeZ4tca7WxO3NvZ2nwyBblPPxEKlp508YOtb6QeyO/0aJCaVlPf2cek9nDy45o/MmUIcdDO&#10;mNDa+km+A0RFo+XgPXOnWumCf3MiDecQs53xk3qoI7X+1jpk1Y28tpyboMmDj/DnXm7jKo+QYLsh&#10;oxfDrwY7jO7cTNzcpepZXof81z0qBLVq8IVX/q6kJQz1rva2DhVeeF3VdGG/9ykfYTgs6KxMaXox&#10;OBsOAqSR+jFmPFA+oC0dPSWPOh+3qPa+wL25GxRzkTyxlTQ6Q6mSp4nHRdZcNk2C9BFBruWck81J&#10;Hfb1o8M47HcOAl7nn3zTm55+65vD2H/4D//Tr+00fmy//UuNX1/xnq9XhyDr3oueyadN02wPkU+X&#10;fFbW/gV0kSxUMh9pQv5SdBjcM9FWTGC+yDU66DM6G5t10EsdeG1b5pRnbCYu2NjaTQnbWrbwWF/P&#10;R99FLNrb3X7m6SeffurJc+fOpvlJYI7AMiEkH6sOVSiccHfKBVbjSSxb9skg18gXR1ajmJmDlJYU&#10;PGbii18rPIZPDZDNuQ1LavPlYiBqGkQEnVxxGqOsTXQwfMq7GjhyfWri0LiZXjgJw9mdt18PmhQu&#10;a403rcjRAdOTXxBHMqON2XhnOziXDPMXmFg/TXXRjx2CaFw68MzxePmGQdoQp+fjq0RETyVH4xVu&#10;bnf2/G1ZUgZAILQRKGdXAdPUJLBtWNld7LrI8Z8qXCRIl/WwOUbHhvtwSyupkTqRbCNlRrWJpUKb&#10;bWtzaZI02tjYOdh/y1vf+s73vOvshf1PfuYT/8r/+l99bEHkNTzxL6l+/xXv/kjk7xCP2+gfnSkz&#10;XcadsGJViwbRSYXIWrAzv24Vjmv5jN3KKDmXWAQb0zS8HMNVidIS4MARqGjJJwQ4s4MWyTOXaD4m&#10;o7ORRyYBtXFub4FyJXMZsabR40xd5lZznXP0UCfn4QBx7VdI3dbzZF7QwXoS9PmuboIBchS5OHoB&#10;YeK1XosGvFX/qC9PWi6mJj9M4dleHfotbS1rSEe6z2yp+Yol3jM7wQy1SWJD0c8C3IKM+LgC6CKL&#10;kHQ6S0rsK+0a37ZavSfsacnzmOMsF0J817piTcHqxvGhy92CPrqD+p3sOhblPX/milE/Rev5COzN&#10;AzxQTrkg1+oMRDHODeCKpXe645IaRiQI/cXPK9j1DqpzsRTdS4dC5K2jpAciXG6s70TvPLefWq1X&#10;L7/66c986jMvPH/p0uVUerst3Ynr149effXqq5cuxx+YtpJPP/X0aziHH+ev/hLhV2jXV77nI6UA&#10;3UyIud1VEUW13kZ2zenNGPuNE9jUvyYJReXi16z2Oi6dWU0ggiK8vTUexhaLzKPXTUpXCaTTSSkM&#10;JHViWOxn9lOLIwJwDGDZgyhpyM7ykhl+O2+pCNN4ccTxIky/d/iEkRw2zRwOPqx2WvXbpwTJAGr1&#10;FLrKFB5AlsFhLps6Vw7FkwiDinuB02s+tpbdAvkq/egFdBeihYc2C/vA6F+AjLXA5j/d9XLsv9yz&#10;grQNcyz+bpexglfddY1ORYjlSgsbZvJAU8m2qcry67GsLHC93CLJlJATCMvWwj2eypYqCV6rXuHS&#10;Oj5tRk/acKW3UCqq1/OtIHGTq15f/pn3cNlRMSfiJu15J2nLnd3dJ5968rm3Pfe2d7zt4sULt+7e&#10;+tQLL/zi88+/culSRoKuXC3Od09kULzySjKOr2Rr2u3t3ccZRF7Dc/9S4Nd73/t19RDV1D1kCiFo&#10;WIohhlysrGVokyVrGWk8XLgX7as4JBSpn0g0Glm0BgVygapbuWQii2E0s0ZPxNMJQC5dD348rPm+&#10;WKtvp8w44cP9+4e3b99IVyg37yM20TpUuxchjJHjKkKcecsprGwVi7NTJYeQlk5S0dZkQU7rRGOU&#10;Ac056miFEJalLPjCtG/v1AE2J+PC0cZGVpzXC5Zmik1/Hj81VTQsl3+t6EejUC+9tAtQ1VhmKNWe&#10;1sbBbdQxWw2UZq7cYS41wB7Pidf02BKwE2+6oMB1KmN5W7lRxcSKbAFi/RhFqnKj8TPU69eSxHE3&#10;SEplnoXFkePrrZmjn7m1UM4Gk0PPp9YpNzS8ONLAkxcuvP25577yK97z/vd/5bve9fb0J7p85cqn&#10;X7304uHR9RAttmSK/4vgX4fbyStXrv/iz/3iz/7Mz7388qXXcA4/zl/964VfX/M1H/3gh77x/R/8&#10;6Hvf9w3kBavT+IfBi1NFDNCrudwC11TpPCwnHu4IFe0MTfF/2tE4+dumGTY0iNd5XC1rAr1lgk6I&#10;WbZXXCsIAFuaLJxMaUF37zAltjE55J9rKWc7ncR7JmeQKz2bknuyJ2l7ESMNFXAVbxrxEW7BR1Su&#10;PQ2hep4oKzOrPdnOX31P3a+Ds6x83FnbC2RKUqWvE7nsIfhwBooR3MtnCqINCMcdaug0haNuNA0W&#10;FTMIq3znws8eHPxLbm6Awyu24i3y1KrjK7zj8lm36IkvB7qAUzeIS+k7PyDsvC/9WhB1WZAM98oc&#10;C5QPUsIVJ528cW8eAyIplJCyM3ZnjuWLq1jabjzo4GrXRi6Ysla1re5Gx2hRJSP1vH4m2xU/eeHc&#10;m5564q1veeYdb33LW9/ypoO93XQzfPXK5asJLN15ZBq6VkrUhpuA4dOffuHv/b3/7id/8qceZxB5&#10;Dc/91wW/PvShb0kxoU/TSS6lU51b3iQPyzhoJQeMqSRriQNmaXfreMFJKKj33fG/EIZBvgkKCDpA&#10;E9tWfbauYzwzgYwijPQPBCqahOxlgGazv8hz9HldO5OmKCm6CYjGKkl/Tlrc0RLdjLwuW1BM6XeI&#10;kOeEwqXXoHWWqlacnUk7T1CqI8E5hlP7THiMQ48GmBpdOYuXIiTPi3CZH4mPYswAwwIP4kCjthpZ&#10;S/WskBwwW5K5g5bFwIHQItdqYzBD06G/kyW0BAfr2njcLX10QRmg4JyDo3yxlHpFHK0CaGQqyA4T&#10;W0j1AxGz5/kgohWCvH9+HFwzC5qGfpuXYaUQMNttzXovqJ9wvugLOcawqNz9ra318+fOPv3UE29+&#10;+uk3Pf3kExfOnt3f2d3ZTIb56Oj6K688f/nqqxmCoN0p96ltmaWEPUM2TdjSa/qTn/j03//Jf/Aa&#10;zuHH+au/yPj19R/5jV/94W+FOMWDzF4vLepnyrZGpHhTe4B/a6y4zJv5VeOHznRW0gmTBCeCzeFz&#10;8h5z8IrIimLGZYywiUf5mWSmeDYazgrcjFzAjIZvGZdtiDVdnkPETp1OXEkxdyKIohdbydq5tZsb&#10;NvdVSC7WjtLecTWwQOhDLqz9S3vkhFTH3nxfXJjyKnFN+uhJlZcVbATNIp7/9BIuCk/TbR7KIlED&#10;l7iblut8zPMWWBIniiTtAka0OZFjMW1R1XRq2crU/Xk82pyR5dBtVwg8a7uaJcKjWR29qhWAuNLm&#10;VhNwruUSFQ+lbObTZcPjQhgYWW/xoA1py1Fm6Sn7zIfCr+/RIQJ88yWAGuVIt/LrvZ2dNz391Nue&#10;e/Nzz7454HXh/MH2dpol5UBj6D+8fPnll1954fq1a3kXe+SB5ZhR6JnmNr0Zb3SRTKvCe/cuvXrp&#10;cQaR1/Dcv8j4FaGIWmfCDCttuqfCKtZaAo/+l7AIUsIi3aTQdD0YAYtFdsEvzaLdYUjej5g2QQFu&#10;RstxR0Nu6CV+TSZwdX1n/vspUjTnhdMsn0+j5xAuNpG3XXL+QYB2KnoP+zAv7AtXgfn3rsMq+uOs&#10;bzzls5q2sbGntcSF6s+SG1macNHOFNI0HQLCDwVGcgu6SlS7LgvSlFBUx8abvoCyU7+Wj1keKzhb&#10;/aSS9/KtftfA1/G7qq7DLfjqNENbd+9vxf8JY7nwcwwuQmIq11G3qafuLc99ckfFkf0W9P0shigm&#10;9fwNxK1LgLFJqKp1kUr1TNtXNo03hDB3nEuZEgOMegx3Rag44VVcdK7BOKudWh6+dvLE2b3dt7zp&#10;mbc9+5a3PPPMExcvpNHNxkbaEQUdqYgKyN24cfXy5atHh9B/CmVPa0ahJQY5abeGY0XOocTVnFH8&#10;nvd98DWcxo/tV38R8Os7vv17vuVbv/Mj3/DtH/zQt2bvZUpqDayO8+8PBHOzUM717vaxMAyjSV3R&#10;i4Go5GVe3yBJ92fjvpWjAoBg3GuGMo/oT0Y/MlBb6dRDP+QvPKorSXjggdN6JjGRbgnmOSmA/PJe&#10;elEc5X9TzQ06273CfRj7KLsrrhDqTt/QIZALrvXYxs2wSFZDezhfz6XwpoINMWy3DKduAXeAWzyZ&#10;s2/sNTDWAxLNFcSKUV5NftLrMTO9OdBR0Jdv1ncBTBCK5Zmiwip0ejBAdbpeRNkqF5zgtd/R1cDl&#10;CXwH0ZYb1uxGESr/51zn1Y2ARwRb2BXIVTW0bNnPXx245yEiDZb7e0ixnb8MGylcXOvmZROj5pJt&#10;rK2lJizM69k3P/3MU0+cP3ewu7OdNaLrUUEywHSYUqB4VZPQOZHWqpETjEn1A1sVm6rLtFk6DBqu&#10;n0n7nE2EkjceX/Ir8GvFr+/89u/pfvNNruVhey6oz+hPixzratrh17V8Rvvy+4Y/raJ1o+MZDy71&#10;quDNMeVVMQvYs7QY2dkGEOYzHc3O8oUWFAdLMPoBpXJdq9XPk9Qin0RUlsAxO/4supSxCgbInGDQ&#10;C/2eXgg2hRFFUKCclH7mRLwSriWU9OvLLow3S8XUbwa/3CjbP/gEg20vzYTFWQpUseoH4VyUjbSP&#10;FbrH5KCmNxZWDpD1YNJ8VX48kJEYjT5LYKsnVVLql2t46D1qDnTZvKK9LaCE66ErqaUiJPalleNA&#10;syZlehOkja2gGJtEb4a3sbB0fLPKRPF62RPXQvD6WJuPHdzlO+bzVmPgAeiQW1MsntdnlxOsxuz2&#10;5EqZHTbWU7a4ffHCuScvXjh/9mBrcz1HkDLwEK58JldBQxxesMNr2U4tP5V/sdP6YvNl7LGhbbpO&#10;30m+52a+L6VmO+tbX/6e93/J5+/j/oW/Jvz62G/5WDwxbE1MZ1KV8MwTiv1dV1uuMXgy87vr6KjE&#10;rp72ISgvMIqU+vhm5lLZgupP57szboBiRaBmnnah5aXq481FOW/LTxpbVEwfvMhHZ2XNGM/b2DDs&#10;1u0AzFooh7iVV7KAn1mLa/FGdtdKp04PsOoPIi5x7PEZzbf0QP3u1VOlr0YBsWyB92OxeySaOVRe&#10;Jo1CYSvXAJ6WBWCwLP+uQt6rslyXBcWXJUTCNci+SjaI+23FUc9FP2EUwgnsesCCZgoB2+rVHKZp&#10;zJAwW/UMT8qbwS6bcBE1+jattcWh43WrJPLBZxFWhsZKpVXNk52b3lhSbXBe1D5vy3UcNFzd7fLN&#10;gfbq+jnazc20jdhJiXUqKQJJEeTTpPLo6EZIld2HSG7ngh/dhH4lTiyTb5XmKHuOcWPlKn5w8hht&#10;Nk6ub61tPu5w8iU//189fn3vd3xvNi/o7hY2Rpln73RNjSMDDZ6NPLIAmnx/Sck7MtHhzRl1FH92&#10;uACMVdsY/08Htsl5ZicG99MslVa8sXJ36jkrRgiTxVWJNvtXTdhlNy9rv7y8umv1krLjr9F8szFD&#10;ulJZ3ZhOxHdj1Q6ecf4rO8FgNrn2lSekiGxa0m6xY1grsouzHoxKfhnhiIAtEhAaG+BOrDUfAOZT&#10;PrXERoJbed+CCrkGvRHIQ5ALPq7zvedvZFlJvKYCsYgfeo1mAXDfkkH9XpdWPwJ4SJeIYz1sSVYd&#10;cu5iLQkfcF/kvmYsvFeTfSQ/Crhj3qttxuDXnuClsdXdKsBPJAm1W7IaPWNVycR/MFyRS180YMqC&#10;dOZ06OLW+tp26n62trZTx5rWqGFehIG3fQ8XJqcTWM5AyM09PMwOxmSE8kU5qzawdIumxbePdJAh&#10;wy5GNw+P0tAndo6v/sDXf8mn8GP9hb96/Dq8nQ7xKRBLbGVn8bunbt+hUS/0qRTIpqadvmhK6GKd&#10;2gua8NI+iQgw7LiZrNk1982pUrOIHh3lKu8Z8zUysjhWT9dpcRevtno4I/o4QikRZJLlaNzuRoe8&#10;uUK2ohnNRMZD4AbE1WVGRJbgMWt0akYOj4CDiiBouLNLc1MUNo3hVN0UZzYfdEpOiY3FMampnEaN&#10;nYs6C0bT70zFct7NJihswtEJ8DB9qcijhZ5utHwuobRgXVbnQLZsqFYyotGWedbx4ewfwYggVEA4&#10;DiQXbOpbvS8TYE+1wDFhEm3jQSOSn6cie+NXqzCb0hgKLQA6KDgLpMMaKiaKL++CiuPrZzchcMie&#10;gSdOU7AQpxfPOSiD4ALahKI5UPMXjpUh6pwDt5ZkdWA29a1bmxvBr21aJKU3PYJ84EdTTk3BHFD0&#10;+HwLW5DfTCL6LvVok12l3h04G9nARBLb4qYBGRtH5v8th/iar/0NjzWifGlP/leDXx/7ru//9t/0&#10;sdSJodYj2KNn4/NSsAVdpFZlP5OOKyUBRkZdbo8XSX7n0Qj+DSPmWap2PG4HIPJDIx5y3atwwsk5&#10;U7TqGkRi1SNFNSe/z2G0Xxh6nWHNmC1gL5kvAWLOiNplRev8zWb4ZCDdKrAd9KZpJ7Fkt4OQOpR3&#10;8S2zO47gZeu+2Z5C7aZJSwF06jqL0ormtgFU7DINB+Ra7YQSF2gJcpJJCPULVZxGgpzT/B1D2Goa&#10;e34Tc3JQdTU0Jp9FoaNt8ABSZjtbmJkCGdeZSLp1i64n4MYIhIs+VSByxeiSM4rkhNO9zMcBHki1&#10;5KUXVtkFpjkf8Jd2PWRKV+UGq1ZhVRM9hVrggEVI//D6IY4kGbQ6c7a5kdHBNjfWtjbWUlUESOU9&#10;5krVLqCXNhPnAPLjdnnNXVw/eWKjN0L87ZU1ws9NDXuzy3WLybqwTqT8pZ3Ej/G3/Yrx63u+6/vc&#10;9dPW4fCP6XFuFy2fUIcZxx1YdRJ09E90OVEQMZShnnHPamJ0rKifNfTsmtoZUMBz1PrGeoaWsGmx&#10;YBS+nIhDG3zHCNTHWDfMhoCJwpe0gA4u0/yTcY1Gno/HEYYgzPEEwG7cSE3RnUZg+YnZi+bZpidf&#10;xLN8mkRO+BUs8tWlnTaaNk62r0LPZk5p7JeVl8SQKaVkWucH/HAEJUr3VnpaJe0xzLaDthdviWj9&#10;i6Xjoa2U4OBoaoi+EBmPIHjALxeDq8lHzAqWKzg750j9S+9o8ao15MOHiMIiNuWRI5GYDnfidlkI&#10;6oZFedbMPw5naJ6nnody3CqMF4QGOIoj3J728XY1mK+YzX6D/6dPZBvZdKEkx6BBPz6QKJlBr9Pr&#10;dDq0waPBgezU76JrNHblKPNmanI9t9ZP7G6fCvDl14CW4zHh5opkNvXcjufiPbz0Q1/3TY8xpHxJ&#10;T/1Xhl/f+Vu+6+hm8i5sOQV+ufWxMSGYNaPYqdpKxCV8UJ3ofBI6ajGYLN0qrJlQyrHJo7LKTMTq&#10;RWoyTGQm9uL5agYSpl+C0MjCyLO27NWjSzSqvDxjJuE4sZi5QQV2lreda3JhzANdG8Imzyy6kUbS&#10;lKLdXpmNJV51CQzbGflIRMb7nUPSL1bu6eNBf5q8VLbKRFJc8oFWDlcwp0eJTjB2ff00XRa348wK&#10;N1sgkavNExRrV2jN/xKugmc9GWIMLWjbfqeLgcHmYuni+lCu2L3auBE4bwsnx+i1omxLXZJfUslS&#10;ORGURJVqMrqUkEf+QrkRxyl2l8/g6YrTbG0tu22ux61hsDw8sF9qPI+46aXp2FBadNmw5qHlDJPZ&#10;laTlcuH+CGQFuSxlAs6icEG6ifKFMA6Oy56+lGvrOYMw7exBGwTL27d2zuzu72xubZb5YmB244UZ&#10;SI60/J1uILS95gk1v3vyg1/7BoR9KYDsC8Wv7/6tv+nbf/O3p31IWoCnbRQbjc3uL97MBkRTzyxT&#10;aWVN6ccCFLNU23e+E2uZETJy9aOJO48hpwL8otzYySCPkB5LEcMAnR3LEu80qZTBoyHr5zwmnTk+&#10;0qa6xh6ZA2Bb+fCrfCJV0GkXnRK7iDBtH8E3Jn40hIz0Syfips3ayUu9eckvLlNa2tnoVfqhJtXL&#10;Y4ne0NNyy2OkXKI1NDil4kQ2ObN4AjY2416I62i1H1fjtF6nkZJGWyuYe6Hnw/sLHftiyuLFmPCO&#10;ly42O3Za0gOmaUK9fkVmm3DQ8zG6FyQq9E20a/g5ToqVVbj3Bn+8KGTfH8hewIV2EcOVoEuBz9nM&#10;Uk6jDEiSo1nSxVmB6DByqng6CedluInXCcdjkc8T/OoumTIpRcmUt3nQWnbzy/WNrApngkF2HLkX&#10;NN3d281+tGl4D+TZmL+seYizN7R7gNMp7Nbto8T2eS+1VCe/5hu+9Usxgx/v7/hC8SvZmAiaN2/f&#10;d/P2ZdVrQOc4Up1HMlhCpQpBAx4rYiT4NN1fT7lTXvlHw8TygQu1WEJGvwSuQ8Q6nK8akgHqIq9l&#10;MZz+eZ2uVd2cqIsYMw6pdk7obG9oMoFJzu/Izd8z1DdjTMwGf+trEWbTfiCyeXrYscoCYkk53SL5&#10;ahlndycyriBBYCW3uyBShTBXwhjMvCjR3lCHB46hhUIj5o84t+AZb1UuNFfYfR5XFLIxcvN6E+gZ&#10;XhXH1cv7bNA91GfyuKvFJa8DN6QxvSyFl5VDrDcO5CmSTGvAcl3/NxADfxKjTbXU6jbfHSNo4CRN&#10;INnnzXj2xNo6wR07J+FUWZ6xwtvzK9mYMaGViNtbnwrXthlTLlu89+pYVewKdBZHJtWYfpRByGny&#10;MQNjPGowNttyIHhy7qcjfqXWNSezu7d/9tz57Z1d2lnmaFya3EltBjYZzpIyF+8MzaijGTv0EMsB&#10;3jv1G77lNz/e8PLrfva/DH79to99+Nu+5f3f9q0fyVTsNlaze5WRowUrq5SWysai15djTyS56ofV&#10;OKZqln+Oui/GyJUGTJw/K+gRfcb93B1Qcet0k+SFZI3SNEKLyFhtox9VCBPFCnl+UWPCIYhK1KfA&#10;SK32R1FXAl5bO2nISrjJz29nbT0i6T5bBwbTiuXxvBlMZuGlZt2g14uxMkz0Lw2dObFFCZOkNrAT&#10;hmwg00rzJiZrDoUktgahpTPhhHRdWJM8StyOGVb1trw+J2O2c0qbW9eozkcLaB5deXI0WVBiMkC0&#10;ImIlRp9tjAyQegVbsbiAJZ9WRmUupWFdBbAR1fNGNbsp+2xsnZfV1K88uaLmcCXyFn6MUX82x0vb&#10;r8a1xtsorWkf6C65XOLwoPSxyZEDWKvodhHNuD4JHBOPyr84s4oGxp3VVfPXhukkTPIdpG5u3U2T&#10;wnhlAmrZueVc8Gs7+LW1tr6ZD+Dm+G7HZlWApoKm6UiPNT+jD2b+d+fkR3/jt/+6T+LH+Av+Yfj1&#10;x/7J779zMxvyUU9jSj+OCKRsZIMyITRoFp/JG0m9qsRINfQrTCauYdIINgNVy3+qj3RilCgVsPqE&#10;r/goF6lShIZFHMJkK7kr4RpEEg1XEdlKuSlT6Pcsyr5vEz6dXbg4k2dMx6dEi2uba5vZpnQzpCG2&#10;xoj37Gg7+6LaiwDaNQUyC2alr0FNI7qxJpwbxJp2FcMyq0tpehsGubDFGZAcEocs42JbsB55yYzR&#10;l+JavLduerTSZcSyRqkuMhX3yUfwXCItp3JZEhb/cT81uMfM6WT3Qg7jWMC1PxvOO8uCqCPZm/Zd&#10;IGiDvjnmHhLFN1EP85+MlIX6NYmjZxBlP0ulWwQthpTZS282V1tMOV0BmlSFQrW1Wa8OCJ5rtp5N&#10;WJDUcNly4vnlEiZ3eXTghaQRHOdv+eZbt+8leAx+5RCCWexIlf+kq/h2VLDtfEzvHZ7dY+Lf/ZRZ&#10;zIh2c5k4T7rTgrG3T/ym3/KdjzHC/Pqe+ufHr7/7Y3/y3/+3/tno1IeHd2rStEVg44DVzACS6kJm&#10;KwiXaN0BDXSkV12OWtFb8GpIJwap5Y9tiUnVpXehSQ1VoAsP4NcYLz2SBYaGCKxi1eMLNvZrrfYi&#10;IYdVzyctsfimWUgFoXwCRm303VSQRMc4zBhEb9rKKh5pP4NbzxcnqxivY8kgtgHhcSSrsaFrdEsy&#10;3c6CacoVcMoRHNlXKgsAeok7H7qXa9O1yjcKe+bHzAPoZZ+HrR1XiQLvzoTknaSrNUKThg65ob4m&#10;JIwkBR/n/cBU3mcqUSrE5VlcF2VeNaGIee7OuBxL9aCQOozApk0Nd1d2EtcGB869GKsiEWV38wkt&#10;5zO9RH5sd38MDyJjQQBuBkCL3cKcO3DmLflLGWAffJGLR24vicdgl85gLketLItQ20/Mb6SPVQ9Q&#10;AnKXc+8TBiruwxcT8Gbrlq3NGGDTWUd+OgrfHIPlGOyomzOs2YJDhoynn0lqwe9+52/9nl/fefy4&#10;fvrnx68bh3cuXzl85dVrl67cuJGWEvdO3sFLiGLlAufo6YRFg26948BSic8ifcmsphaEuedIN1rs&#10;gC7bWs2sVS5sRZRGrVCpFX0apzhKO447/47jzfk8f1zRt0gnwOIDn3aBjmm8DHzyuM8yy8sasqDe&#10;OLwRCMvXbW9vJ+9Oax18I7Ep2gGq5+J+0/V6Dv9Z2MqQFBP1RqtGh5Omq2KDjjNtLI6953MtB8br&#10;bVokOiWYFYLNl8416Fk9mEY0NmpStsvJvNILv/BNgy/To1zPhQgPdHoOXMalC2tx0SjYNWiJ+5m3&#10;VjK4BomHJk2F+q5mi53YL2e5quVided6WjO+xmYyWQ4GGeNrQPAYm/3+SVWuNFWGpv5nMxG95GMi&#10;Rnkw52O/xS6g+ndI1QB12edRDYudvi3TTuRxMvrnxnb2bgmCZV+qM2ztMlevZG9KBwhsE94iAcsD&#10;WeQ0uN4+unv75v3v/8GPP64g8+t43p8Hv378L/+pX/iFT3/yUy+9/PLVq9eTVMmidRJTtHJXE2hO&#10;vMXhxLjq5NUwAT41KiH8aZlIXZEd2S6FS/2fc6DUzLca3DQ76fwA/Cao5CfuQs+/FwNZ5/ZEg8t1&#10;WrgFK7PP9ixWl8YBb1MHEW3RgysfyZ96OOFZh/i8bkVr3t3dzZ85GMY+vtEGfHwzJ5dqSWyuWXK1&#10;QkKrpJlNSLihRZ33M+1LTirD9RyH1w4AijQFDZ+t6Jw4bampWWKh/D7nVtpbmJsrTUi1tH5e5XuB&#10;N/0VvcpjTp1vWQXUQ227sVMRv5HeAlnzdsGSSzo3rWgxLpaCzdDqfJNqQj4mQX/UqMR0ooDoXFh1&#10;VHCeDBfTBjNY5mK19F3HX2mt61e9M9yBfHlFx9lEpNp/tzdgyZnqNcMBbyHXwRUl74xEtr2znY2n&#10;AjhZtzDfOzi6aIZ/ZQzs7e9nJVNJ4BOws1j/QLzoSgh3DjjeIauDM1CJ2OU6HcXu3zq697E3IOyL&#10;DWWfB7/+0l/60R/70R//6Z/6hStXbsZ+fPrMZtYnqnqsV35g5XUKLy6iZR3t4GcSQ9jSyjRZLRJb&#10;GZa2D3YHGHFkSkiWM2IQl7oxZ1ZAZ/TU2jwQZujIioPMmr0EnfMKkG4+t6GNc8wp2KE/QZPfuISi&#10;XgoWTfLkUbpSwhvnfabS9m42gdyKLQlzNuPT/RvcOITFHz9oxnQFeiX6sjpjSNpztf+CO6IuNNG5&#10;0XB7hdNjFRjVSNco/eDtYzO7l0387rWbzMT8hWkielhKCcBQQJk4xn3CZYdcABQwMPfkmjGiNvei&#10;jomBEfcrrfPldmU2aOVsl4slLJUhr66tREp+26+vrB+Yov6d/m7ly6nuIvVQLW944APLBvc/v1zL&#10;i3LtvIxNw6zuO5JqLbBc73x0zFnbKQtaT1iXDyIYp96TqNCu+00aHst1Mjw5U8dMU8enItHv7aZC&#10;Mjmqazeu3gjY5BNw77N4RCBLFvLc2bPZ9TEZgaxuaTtxL7toefpjHmZxzfffvnfrZrIAec39vOZu&#10;KsCpmM05hAfkx7/1B3/7F3sKP9af93nw62/8jZ/4iZ/4qU/80su3bp/a2jqbfV2DQo0vFhGrdGmw&#10;YEj8qGP6IWZKLOu8RKJ1ct2tIa9YcvtV1EZXGx63LMj+l3l3TKzEmGVhH72/0ZExqeoSfx0Zd0Kc&#10;HlCPqxHQQu6G64zPoHPP/nUpF4pRNfrf3btR77Pwpk1dRjNOxWi8UXexlNoyeWlxNRZS1b6mNypj&#10;DbXoJPJM8v2wgGJ/z1klmYiH6bWUq5jxU6KHLzY6k8bO9VqutDm/YsmgvyxXW4dlMlX38hANkwo4&#10;vUYBKVdj7lcpnsXpyo69dbqw+mWDAC4tK5Wyl7TX2pf1xQauhGR2v1c696pLSGfcKGiNXipBqpha&#10;J4LeZqphKagNTFhpAOmZLpWgaUCH3oEbO7vbgbB8VQ6j1z3foHNC9BlWNhmS5fzI/FiFcBr54969&#10;HGo+JIcb8eva9WuHN2/k8EK1MF6ssYlRzGE7u3vnz5/f39/LOfE1GFWjAE6WYbgpNzInEZEBDc/O&#10;PB58TDWBxnQiv3X3Yz/0Ox9ryPminvznwa+r1+/cvHvmzv31E6e3zmzshH/F4OxTpCJT1CrdClkG&#10;XExMBi3DxYcB0CjKokZtRwMzxkwtTWzIsczEkXS6Ik+MaTAqSKh1VMxyZM5jQr4KvLCezqki1vT1&#10;GptCJaHF31TAKLA5EesZWsOIT7YxocTR4Q22/NvYCAPbya8wdS2bHuKADM6lq2FkkgqA88AmZNGj&#10;YaSRpFYwLpUHnW9Wo6lQMmawKUjwsi6nP4e2OlmOH78SH7GS70cS7BRHWRcO+yyY+m+Cy6ldxBPW&#10;ikWTGqJPEbRxZY/R2yat641bHl2PpmnGqjZyxYG9/s2ZAhOiXxcVTqwVo1jjzPksH8ty0Iz2ajNM&#10;kL1NclwGFgDLe/KZiUNj7FKT2iR+rwRhgJCbWoucZ+j6YKljs7DFVkdBbXGMPy0deHGSXbgh786R&#10;hAiG1/H5sXLcjZljLSFkHBUJJYPLucYtovUazdrJ3ea+GkmShHRvT+5BxP1sxhYOFiH51Md/9+/7&#10;/t/1j3xRJ/Jj+mGfT79f29vcvbC9e35t8yCxP9UZ0e/vsR01Ck+LZEzGEzgJAOLNdBwtz1AXNTQR&#10;GhhFRiBLHFAg7AycebTMFlBt9CXH9+rpJy4GpE4xp1+jm6a7VjCC9FS1x0xg9bW6zes28AWDJR35&#10;eaXpx4gzGydPrYVjxbWb/EWALPHOxuZODNp5jVVTxYkAF6brJPylpmP2WrwTtY9Y2a4nX561KGde&#10;lSmO8hStf3fDiREEjxF86KMhWauRimdNCLZeSN44R9DqyjmMykvic2ea75XFQe/oUhoJD0tZTfPl&#10;gRJab3TznAamcr+uHv7FcsnpLrh4VBepbmCihJdrvQS8i9zpBe8o6AgZJC1u9pfDlsWvojyF0ukS&#10;IV2Kpr6RXhLp8R3CE191CJH0UHO/RHUh+zOGhPACmgsdDrlIs/k0ydrJ6PVh3Okykvs6up84l3Fq&#10;6jK5nTM78eMfnN3a2UkdZdk1YbKXToua7sT8jftY1DWnaude9+dVgkiF2q373/693/+Yos4X77Q/&#10;D37dPbF54vTmqbWtDG3ByzWtU5D7ZdUxz26xN6O+nnin6fFYdI6Ocg1p02qgoDGTBJY2wZAMrYRg&#10;aV9YXjAzod80XGGZjStwMz4aLBOc+sIhfMsMbtZrIjqniCvnmCF8Mf6K1OGdObMRU9T1GzevJIWR&#10;1k5rsQDtxAmU0ZqwARtldDAihJZvZ7iX8qwoxczJXjbdjZ2P8tOiJe9RJpuZys9bB14sZvAvOcEe&#10;Z99oRG3UNqfncS/ilggz18nzLufC4bnQw4bkdrSglSp9CLWAwncMNrlPnwUq5Et7c+qtXdaa0eyG&#10;6cinhTYU/96vZWkoJh7TuKF7VcpauR0cwcbVrj9LQXQxTMO9a6IujUR1CefjLI2rIeATjkPZzlH0&#10;puhrYX3UOzKy5nbU9YsFZfSDFe/2nKrEJXK8fuP61WvXDo/SJYkOTejuFm/OSump5Irt7OwcHOxH&#10;78+BU070QOfxWaBYQATnxvA6Qlia0rYp5R0xJCWjfz8AuPkbv+tjH/7mb/3iTefH7pM+D37F+HI4&#10;WxTYy54VL37i6S3hdKyI334sM0hLlZapuBQD+apFBRqSjR+cqTwB3gSBx1eeSamTqYGgf2ja8u/O&#10;+y7HOnkcorOWy81mlvRlJR7zLBmUWcyHWMRcXrhMNYGZ5Xs9J3rt+uHl4Nfte6eTmtpKIdHGidPr&#10;mUnkyTNnWgvQqIcAdUDTaWM0U/dU9SMv2zBBcVwc69UZAcmAyRhw2YdcjCuuctSV1fJ6CYaB8ILR&#10;hd7WN1c9Pw6wJWrC3wKcAjcbhIBdqdxhP13BJdCloXw8aEVWjsoqqCpYLadoQGrhaBOR7etv+Tnh&#10;Wc/a4eKnzD8XJa6UuSzLkqilOPs4l9qbs7hM1AK17RM8ppNq+hBuR58KeIUxBb/iecgVDRDqWU3b&#10;G8KCHCWpiOBZWDVN7L0soyJw1CZssQfSMzrS17VrCSHzGrpO57vd6zOvpyWGBVh5dWLW/f393Z3d&#10;fDIbedBpx90QfPYiqo0yKqw1w7OreFfSnicLROLr7Y3dvZ2Dr/u2N8qMfpXI+7n49eGv+47oOfY1&#10;SpxkOUwyKdEpeRYsuqoZq2n/cnOYAQmzXQ2VVpEify2rbwHwGCIMKhbXfafAiEKl5BgFmVTNduMj&#10;WmZKY8Xjvg9MAVfR2eqixETwWj36b2ciOhxJtQE7Z6RRlWxRSHG6ZfjFh531OA2yCZfXNk9vbNqi&#10;4DTNX9r3y8S8GhMXpNhpMD3wtKKEBD8TY/tSm8isYu5B0OUIRcNucjSRV1NwlXga0MmYloJqSe4S&#10;iI1PY+R+w0wubQUnr8oC7A0Eiyzqk+pFSumekzr6ciar/3oQEkTYUBW1JhfI+C1VAq4kq2xOL4tX&#10;ZRG8advQTSRbRM1tLXYqKS3MbUijBHOxceTcA18xteTd165ev3b1WsALHsQmUg+6LwAnSh+tIZJm&#10;Woduk7Wujfa9oMlOvjYM7vr1w+gFeU1KNPOrsYi16ty9JQOOO0lG7uxGF8uPmSduiICioro6cgpo&#10;pYWMLmGJbtm9SrxOm897KaONGpa0QWwb585dfObpZ7/t+95wh/1qIOxz8etmrNGGRFIAxpGGG42E&#10;IyKNWjn8eLp9OVpFN9mBwc3C3uVRTpQVZJRGCR1lFyoV/Uk5fU3zhjzHfnSH3Izs0YmWL+mGE0tG&#10;kukg0ZIulOr1fairNQ0t1M5wZ7qQ+Qa+HvHk/skYxUPBUpCbZNeZlBFtbp9c2wiutG6c6bnsEbdi&#10;YQPsxZoHUHyRwBYtrqt0lgansyaH0YEXqFVF7Ccw62kM2W4QRkYe6ALRnh0H7Hkeb+U9bLR35vjl&#10;ojrSINaOsaKVCPm/cr0xgpi7nBu1qFiLKHC8/ni3Wj/0wGNFlZdbq45ucmGh7V63yYhYhFNK2ytX&#10;xUKNQR3DCzKtIgJG+TtFErHpUS/NCZg0SJY7KQK0sASkIWiCFwiFaaPynQOyfwkmbaynp+FGviKq&#10;/eH1w8BOzsUf0varikPXjJSZp6J/d2eneQOoa35pER1RBZ8J5ZxUKjwasRRvfvdbc3hHpksiMk/N&#10;sWe2tveefOKZt7/tnd/7e/7RX80Mfrzf87n4ReZlyoUQaFf+FpRHKn2n5QODpTl7g44O3MZpihm9&#10;kSuA6gK/PJw7nT4N8Ypf2MUqKs+2j/OuZbblvwskuJivOMtAoB9f2+dQDNnQwNcSMg6YGc/kmyBi&#10;nOjxzOuBGp9lx/sTqdi+diPdoG4Hv3b2D9a3trPjR6T9ULDWFbQHTinYmO07zwagG/4tD3hOIc40&#10;VeLyBB93MAuMGUzSWPScU5Rryshif7Dks5dXyrmch/eCa953j4L9WWCiEr/6yfENWKLcJSkghAmS&#10;IsYEijVhtU29h14Q5e5hoZ3rZxLCJ9FyL/+xyW1EfI+d+wxKWm5QwQ/hbbo7NiInTeRgEL90q2Td&#10;iRs+FyHs9ejwVkokAje6mhl40cLobKFhLqExfS5oibOe64ZbYhmuDl6uIdeMlA2FRjm9DP5EogEa&#10;x3BTAMTCLTbLJclnb2+mpjJmszNJSB/ss/daPocOOvhmm4TImdN1ZDokVSYwmqTLNPMLERhvSEqL&#10;iCVzPfJpexcvPP2x3/2Pf/S7f+BDv/E7Hm9Q+hWc/efiF8ZimFfGQ2YvFtRQj/yprxnGsEjLDk4h&#10;BB7CyF7yicrHhijzEHUeELKXOK/rYIO3Qt/4n4aLLfIIs9EZu6oNH9omQi5vlg8ptFQ2ayyncOSE&#10;WSR0f+3xjqykBNLXrwgDKKKr+3SG8+WIutev5yiSetre3c3Ypv0sncfKEYpHjY8IiKrk9/p09HL2&#10;JYQFdfNQzWQwlNmonFW77+ppzAGtOFzPbB79B5fFc5lA2emoajjn05vQMK4x39gRuG9LyNxoWW48&#10;92v+sbqLx0tRxaw5zrmOvWgLrln4s0o/wJ4m79hD6WPOkGNqvKjAydVmVVMoXKUwIKZ8vFc5uIrK&#10;fybHH5UqzMsqRbT+sKRwofCsKPqhR1Ck7c3wLvvodFH0hGcxGSbOYtLLejoOjJOWh4Vrd6jM6Mbs&#10;yx5slV9naOVg8w0XL1w4d+4g6Gdzlts56ua5FhdFr0W75ieDeY+tjg5TTERyM5Ms/tZbh2F8t69c&#10;Prxy6XrcrZube+fOPfXUU8/+Cmbw4/3Sz8UvYQIFpAVDNoZpfyWb/HFXxzG+hAJK+A3BhvJbEysR&#10;GuxwIiMPKZZ2Zh5PxSWnr/q0MJOZUaVxDV4dwvA/Sw8diVr5MWwbuwz6+C1OEz+tBGKAbcLayhqD&#10;Lvlrm2PlL/0mPUccal4eG+vVK1eCYFmW8WOur4UNWEdnmtwE4SQRlI36KHIttszhGHLGEqvqZT2E&#10;KX0sg3P4V1zimIt35VSBFee2bRo8rYrbLSYo6HDe5cVeSq+z//JoirCV6hpRdgEqdesq43pSBgv7&#10;gJouGWQJGLKcqRxApglBDL9mTnv8g9G952BBD064VVkYvO/F9h9UjFeaqpAmtcx46f7tVqWBQc0N&#10;hPiiKkVD0nmHB4tUOF7TcKPQor0YtLLSpE1tq5S6YvGxwbKY+7JzR1pNIPKyaWkuop+bb+SbdIlV&#10;3G2ZWL4cdinJzD/NEtyLLyytDQ/OHkTI39zZyjWMO9VqgUlOuYng8hlTAGCcjFbmrh8JIcMdD+/e&#10;Prx788ad69duXr+af9+Pp21v//xv/8f/+Hf+7n/8a37L9779Q29saPQPQ+jPxa97p06bX7sXi4Dl&#10;W33UE6H6YK/S/FldnQFa79HCpFZsakV8HkSWASSnUgd4YwyaA7ifCzuJplqwPRNqOFw9daOyO894&#10;YTuxK2TwWCZkSdjIOMu3rJZU8LluXFbtZbp3yTUb2ECWmYmSEiP+9Ru3aMRBXoMejXDTU5nD7SXs&#10;dPVLMty5ZPMYeJjtO4aV9Hed2Pr1LZFRA2uB1sSKfVVBakV3JLX5PFJe3WCxF3BZP+RZQ4f63+N7&#10;0SsizHjl6+wKg4xO1F6LbAQHIqbJ692Tp/lTq8xsDIK2TyhHf4nT2SMzNX4J2yqYh7zk04iKiodl&#10;fDXJWIDqige/LpEmIM6VvHU340Z/PkmanGe+oE2nGTmuMMsZKliaoMzv6NQR/JptB/jGKPYxUyQd&#10;GfzKDo/0iog8lY6uaO41xhX6M3ZSLMq+RIk62boUER0Q7m5wGWhcc28IO2G15x3y+62Ef40rWouf&#10;pojtDbfNdpK7lvenuycf16B6Dr7mmYkb2CKXHlTtHRxVtVvBIJGlc1wKx+MLCwG8nxrwkyfWdrb3&#10;n3jiTU8+85b3fPRbn/3qDz/eNOt/9Ow/F78QdAZLWNnKhYkhuwppoCIZXx7R2bvARY08VUIaVMy9&#10;PI4Qj4Gms2jQUU+21j+9CL3fNZpVlx6JrRR+YgApiTGUy6vCwzE6+OXz5DTEA0egkhF94oemVYSb&#10;abeEN30h0CiEpR/YraQ2yHvfTxo+CXogLOew7DvUTkKEI37+ksKbI5r4Epgb60EzbKz3s1s5wMKH&#10;0YvInhgg2Yo2LXHb4Fuhgv8P7MIB9d41cPcyl401ZQKPUs/higzcls1qN5MOgjFetEoG9qlvbyQy&#10;shLYlWiWih6RzYCM3DDkqDJR3WF8mIfQkoykaznYRon54tvpohb8ikiFdzRUC30IgDHM59xMA+Md&#10;7WAyxM2/Zbv8LCdvJzAODjsFbgoLiTBJ5AA0q6DflpGK3R0EkiCFdfnmEgksDNeQf1mUok6lEpYd&#10;D27fDj1k96IEkyQ5yQasrW9sU9Z9bmt7N4cYdSuA1EWfs/BQvdhdJ7xmXnW5gf0QLEZIMBmWm2Tn&#10;vezoff3wxpXrh9cOk/Df2doDwp569vz5p9/x4W965is+8AaKfc4V+B/Ej5N30lkZOtzOopMgLHgR&#10;UHR26/EDG7rqurhWfT9OJi65vulu3LmlnLXILfUlLWmu3HKgy7m5aGam8RuYtBy5IZXPztaZlZ5c&#10;Y5lia/GSxdDBu/A1jT+CGcfvZOvx9xQa2eRdtFRZO5Oxhin75lGOIsn2OI8irOQDcMclh2Q4V2uE&#10;HIOjyndPNcwEakWN44dgwVFPHNvav5bOrIiVBycH6S+JP9gcwriugbhRMtBXKgZ+9TTqZOikVM5H&#10;kK4k3SCai8t+rEOUusaYR4GFeE+6HWMbCXYx4BxprYWfIFU3ibbGAJWkhuWOIg7DwWMD8AaA+lOz&#10;KxA/unrptKt1DFY999d+RF15evNWaNjz7QWGKBH/5QDp0cUFiXKP6QF1LAYFuI0nOeHjMc0HPdAo&#10;LT3gisyp51ODd60pEqjhYxluEqbc4BC0KPebbGG0liRv2k/ESLu7c3D27IVY8qkto54sAQT7DhuQ&#10;z71v2UAj5aJuUKydUbROJ9Q5unvvpmiMt+JOGs8dHd09ytaE99dPbuxuHBzsXrh4/umLF978zq/9&#10;lmff//VPf/lXvwFkvQKfhV/v/PJvBDa6XBsTNmBctW/ohAHDHDFCwMzM/kWYwFXaFVvsWAiTWnVj&#10;jM6ofFj5BCR+Un6UJA3PS9FZ6jYsKhaVlhYIDMkSgYVfSTlqd2J60Bq9XqeqcEXVwqVrtyl5waH6&#10;OroOb1Z9ya/FOhoYZDoEwjKEg19ZF7O85pzMam3kL+7kQaEcYGSMtECItEGMaOiyJKaQpHTUszYT&#10;BQ+PNUk3y7MxhgPelDyPAJoRE0Hj6EnMez7ZRV7qJpfQGIID6kT2cEtkN3m3M+4Fh/3Txs2TDTGF&#10;yRu6EEy4NkHg2FgEyBwSd2kly5mSm3ppSLM3tUDFXVoULMdDjFFqW34xYl+LpFajIFc5eOnsHsQr&#10;n3eZW0GeuGVFuPsa5TrEpRXxPotH+5K0aIduRppUZT1GD4XdanwGDPmB3aYdwprVGAZBUHYeceuQ&#10;1q1rbTNtabNLuR9iK++iQpa9blOksrWbHvkH586nPDZj0JJ9Q4EKm1YydFKwxgSQ+jxxOwoG3UG6&#10;22To/eGN3GG/tJiWUqajo2uHh1ePgmxbZ7b3d89fOP/Mk0889+TTb33qmbe+76NvNET8H+BXjfKG&#10;Gkt/UnzF7IsHVZmRrWq7CMMLKIALjs6WTjQkK8Adh5JlS50oTHpjjK6zZp8YPm0b0GW508tVfDY1&#10;7EjsAF8m3NCOfqUScwPaWa6dn21B0w2ZF3idvP4AzRQJeIDwzHYwcK+tmImy9faVa/FRHOVb1lRZ&#10;crgZo5FQQsBc5CdGoYedxutl4qzwa8neD/FihgGlD66khhu1EXiB5FNcP//0ks7LZ15yycWM3JJG&#10;o8WSWWSyznTili4PRmsjX5EO8WxizV6yFfMF1icYnBtXXVsJaEivXV3hGjVqkoZTxm5fxkp75HNM&#10;A7bWbGwzc+Fn/VvFbOVpfDqLgLfffeRig4irPrF7fgUjupnW5ncC4l1Hc1i2pcb6QLfvQJhS1nGY&#10;C9hb20AZo8vnBAEsALnSIW5R5YG/ICqvtD6yBf359lwJODL7UnULkqxsDhGctAcH56Ll5y/u7OcF&#10;GdtIBxlw5hIsYLWrLM+0+mHrovQrT5AaOpkTYZ+kTLd8VRSLq4klo73ePhmn65nkCfbPHiTl+fTF&#10;i89cuPDMR7/7933kO3/3g8PnMfz7Z/Evr7LTX43eAICGKyibDGvzRQ/oSgt49bq50DlZphtN51qH&#10;srez06rDXVGggUazU7q4K5k4JGcla5TXwMZGKqhiM5mXSd3YwK3IZFNdYOuNEmn9WD5TCi8wHGvb&#10;Hs8SwJZBLHSuA5FerEcpJLp6/caN/C6qR7agj2mIfdXYSbCCx6zvTC3VdX488WLZo7BtCFFyuoDR&#10;AwjWUGmucakKcJFXGA220X2P11PhgyRcUzY4oezKiOFOQ4qI4x9QwBSURDQvatGi16ie4WxPl4p9&#10;o5mqTVr6KoTbdMFCViGxSxQXIYk1Sqjp4NetQZPBJonNfnt3bwUjmuNxY0pcozkQzCbkADkG7mA1&#10;yrlnzHqpMt+AunY6C0cErq1AjCnfMC/2B7GhGLc7aAl+Zt9Z9w0xii/3KogofNHlORkYtw0g6cit&#10;gUHfoyZpI9autfV8MYE6lJa0J+jFXgA5PN6eE6f6MvmBjY0Wd+e3e3u7aQ6WDEKOfWQKrwu6LR0v&#10;GuZ4iiM41tqaZpgphqRVdjvD5tfWD2DBZbOcFBUoC3q63MYcdXb0yz7ikTHidcs1+abv/n2PIWyt&#10;TvkYv976zm+YNbAhSedfNexqJmCPi/Oi6TjuJ8LsJFHBn6E+OcnGUdkqxt25KwoY6PDVo2+Xvzh7&#10;5U6mgeoNMpRbfaE0b/7N65w8M6EFRZbXih7iKAOYD2CBLW/j1aYXp0H9AoWf9SmQfVStHLtfcT8N&#10;hdNWJc0JckwlBN1QI59VyCTDYbWAnfUW/W3RPDxkz8k/1PMUE4/ZUQnN6ikpsCHFGCFlsU4B7S0m&#10;OnPM8BI4q838uapdPNTWeqHkt302R+yz0F813Cc/zrku8TvcycBwyLFim84MI3L/OkS5MsMsExkE&#10;8C5z05QthxSRtW0igOuSY8ogaSVit3EKEZmFqNG0035GX46KKweqax/F3rUZV5cDUmrk5rol2Omi&#10;k1rIFEIepe8mTjEHUseYST8bckGCIl+xwy4UDD5pYQ/eimBV8u9WmXKOuRj5fAywRJViNIWLAVCQ&#10;lBRnqFhcsmtbJD+3I+0XIvm0pdZpIIx1sPe/WxxYfeaOSrSskNK6+DBQyXkwbJ0yltu13IzL1e1X&#10;eZUzhEabt3/Dd/6eb/6exxTFPlu/n9ZeRRXmfYGmtImnYNZhNrrSAzrU8LVjHyTvKYcT6Kxq1ZWx&#10;Ag2m2ChQHbvSN8PAud1dfJYJ4tyZ5wSXy8TsJGUB9N7yIT2dkbNEtToZF/7S5b2VSopANQuJ35Zo&#10;5y+ILhFFNDeG5CeVzua2lqpQnxBgrofCKyNGyO7kiPNccaqCylxar8GEdp22XaJLrXx4dfiPRSjB&#10;UDNco/GPZpQ1WZzOadmckKdUGeamlubF67Vdgvfi6RC9hX4J7k0AeFEazbPrWCQgrmqOj3YV0E82&#10;NAlgdK+hpXLZ3j7oRW7wrdWAYHrabU+eI5/S6G2iOSKyeqxmpyJRTov6KhawspWId0LCQV959QOD&#10;07Uq1yi3qEXuGOFFiIAoXZC4du25NsNMSM0BZGX1+tiBw04RaV6YpGZ2pszp6C6jxL25dcZJKFgA&#10;a3tnJ1IC1UnxndHMZyNHREu4bM/uriL5pzDTVOOw6Y5ot6/q+swLyv/7I+467pZZWmgjliOnC08a&#10;Z8Z3wjMvgSoYGYXx3jy89bXf9ju/7jf/zt/wHY9XRHmMX+XpmhXbhK0BXxnLKuzyRjc+nCgxO0ql&#10;EdJxm61F8xi5XfKvYOzM1M6kPOL8La8WxOrEXL7QSbWaWf0pqaGl6ZitEXlvSwGLBH4R41zOveDI&#10;UDTRYbXVxuL6tLyt75uHReZLoMQoMUtFeJKs/+1sLM8Knx4COSRJT4adtW2zvU8F+oLmArxCUx/d&#10;l0huWZtrCZFXo+C14Baj3KSsVydzLxrJ9EqspqSQEgXuXnYVTv1wWr5oZ9DU5Q7pIRFsr9sOio3G&#10;imXeXGPoWUhqsvB3XOG0QAtAsffYRhSnFOzkEuASDueMR3QzKbgNdiaPk4BnOoxbo7PsPbv0d11L&#10;0kBcNSXNPQfTPRAtG87egXoM9HqbwaBxovhOG1rAZaJ52d/mypUb168HFccRMuobeL0SynUStn9g&#10;bo1xGFYvNs/2EMRpt57NUQSER/LStWPmmSFsviB5j1Eeld8CUGmsRN/a/Eqj/06U0IScYWSx4589&#10;ezbdWfPbFGWGFhkFSMnHCQtQuVpX1F+Cizo7ekXQwmBkhAtubZ6YmF4wOQGD8nnmpt9OQ750Ac86&#10;gkYbCDu6EQfs4Y1rRwGyBwbc6/yvg19f9u5vWnjW+HeKHUSLLlLGGYz7ZtsIJLWyduFngGp3ME4o&#10;o5rHaq2sqVuMHEzMp7d2h5VVllUOYoA5i+s4slsAMsFseZKcYljOSooH1TrkdABUyO7kBMYW3teU&#10;qiLZ6pe+pLFyQ+Yq1xPRkvVP//LgVwCM3BcVwnn7GfYNTFjSCrgRaYvHS8JuuRI9ryU7xWrahqxe&#10;Ks56kcuGF9WyINAYz9bvv1R6q1wlWZ/8Z6qXG1PgMXLT7+RJ3UJi1iKtMMbu5C5aaFqX6NyKZdmQ&#10;S7EPNh0ZUFdM5NDhD9EvEzj4hfBnG8Wo2OxOvrm9keZCZ9LBmWescWuRZtY28p5EaGBZTBVpV724&#10;EnKJAV59c2XV9RqUafrvOmNcbrhH3Plc4PhXEsBHggw6ZCzKC8dvJhwpi7siSOBqvsZqgnpFgWPc&#10;HZjNMv7wRKC8hSXdjRC/uRFulXfjL3VV1JSns39GoeDelE4Otj0z8ivaKLqZeHAtjv8nnnwij+Aa&#10;zVa1vDroXJ9K+UWqFQE31VXURITLGmWhdzysOZLEv+nxTQOyFnrwR1ueOHISSEY3yyVSP/A+oRpY&#10;WnD73ld/8w998Js+/sGP/sDrHL1W/gkmbUMnG+CsxnUuMLcRSEr8bxdKeUVnBCOk06Dm7O7LYdPR&#10;KeN1sRHOVGXCwNkSoug0ULVMU5OSLkRoH6ht5TeDO+U1VXR7pCviUmlftj3BksOGkSNI+b28q+mB&#10;ybd5GEPe5uXwIwdYU2ZCWyNBcv/374d4JQVJeJLTd2+MuzGXn9KpXmd7pfzhOB2sLqxT0hwzgdDM&#10;hVoUsV4ez8eUa9nqTJwF3E10GLlMkgNzUtUsDxFU8uoXQXGaG9uZNa5FZTGrdk+MXrIqYIbZvHbZ&#10;wqPFB/xAYpuwMf1kgmBuRN6rRghI60MrpNc7i8NENjfyXJeRgXz0q+mzu5zUv7qcYFcrGNcoZjTS&#10;MjnYlvkie3OvUlnP32TF6tEPG2F2/DBoXcqUJ+PFj7IeTrTb595ucng5NPxnZhgy6EG304H6Eea6&#10;a2/ez0bFd++AWXj9TkFzqe6OtnYz1fy0aT06So44J7sTD8VOvmX/7Lmz586d3d3dyWf2zpth4bZO&#10;BV5ME0tpp0GqJFQeWj6uM5+uO1A8DmyuNjJINcW+DKOZEE2lsglS9zSw3sBW2lwu1qL3v94hbPjX&#10;pOA1Sys9actuTQ+ROiMWemVa/7MKuRfS5OTDQ5PLyRQeEYg6HYvxyZ9Mhwn2hl991MSITOoldOqc&#10;EX+6aoED1LmwYXy9pVZ9DGsAN528DcCkhZNwhKZ5IPNidN6T66dOpPVKJC0Lk4552WDIkjXsMACK&#10;CWMg6YkLbl+9mvX/zukM6o3tJIIij1HrpLHaPu2NyprfE3xn3TX37rZFTXTUGIJO1TYFzZUYtNCA&#10;39neC7AMxZFgVPQ6lVevWbhp87eSSLGHe5mvMwWQ69elnx1I7OxmtYAtb8us5Z1J7bFKtaH/IOak&#10;BISJLlZFUcDHAi8a99UeoVJkWk67Fsxt9grBWFVGZqPV6Erj/pNc4N2c4quyT5Ig1mdBMbL9z/bO&#10;wf7ZvYP9re2Qu3ymDbxIO4KBjD0XKXfwkAsnwDx9MjVF+wfAFiXde7EfxNC+u769HeLkDkUsauHR&#10;YXYJTnPEttnJFaBjaqK2oEmuZHD7zPpWtLEU/KQ3a2rG6TGVX8dfevd+soG7W7v7+Y6d3XwNbvz9&#10;g4TYuUUNRAzSSXY0/lD5kimq8rFnMYImPwgBDGhK7pMliEsja8J28oxNrUIX3SKXZG63jSn60co1&#10;Mp2WjlC2pCwqKLb+7tTJr/jo93/FN37f65WILfjlTirmtk3MNRrBaycpr6gsSzCQY945drlEo2lk&#10;ayx8rQqqgyTNXTdEcgM2R6r2+m6uvOQjjyO7CSkclhNNllz3+0c6ITYbiIU6tEqSMLaCC7tHV5Ef&#10;FW3CJMb5shhO8LoEUMXFGqkmeJ2sK4wIJTtnnra0V2MpjB/n5Pr25t7WZjY3yc855gYCDQW75q4o&#10;5mgbjljrDNGCim5NUzjcJA9iL9hUoa65AMAK7Sl/NpTEcABqgBW+rDGu4FXQRHiq42RCZgJqVwLK&#10;zvHBZt5YMKByWcomrTX1F/TSJddk8oT32v/xo6qR+a6JaqqVCoGOB1vCLTkA+RdoZnuJpf3pSuYP&#10;G2Q3J/NuucPm2Izd6q2Pn+DM6UDC008/+dQzTx+c3Q8FlL75iSTnxK9StjOhjVBQ7jzKUNYX6u1B&#10;DYgx3DiXMbCQJ5vFJSy9eze389r1G/kLZWGJjpN8MPmBXZj68Nv5jpRUJlLOr9u8CIAjkxnZ8R5F&#10;RRaNJ/mYtuP7qb0+f2F3dz/HUwQuw1QeKC2Qp4/25d/Eufy/TjD4F3CWMQ2e0uA/lIrgEgm0BZMU&#10;4XpjeSOzyDpUki0uaWJlztZIhkx3rvsHvvkHPvBNr8NwcoVfQEyurVmYVQkHxAJAh17ciSxOhM0y&#10;fVxTrYl82Z/VENAP6Xb14mBbWzHLMmNWXRsWrrUwPRcqb/VERUsENfyIEWCAqvkxLx6+XZ9hoCuD&#10;OuMXS1CQa3bXaaJJktWoRy5Xc+jg7vgJJGm517IjEwH0f5XAa2Zlo62kIDPcb97ExnrzlsOLarhA&#10;FZl1972fFbecoDL9kuYT17wiI8sbPI1+11PyDYuwXStqiVZZVV8xBorV4JzJIQYOdq7Av4yUEwig&#10;m5npBViwdtGRBVHRdxjn7FHguuM9hCYAKNzJhpVKd8vc9LaNzsgv5Gg4S0Wt1i6JrQJ7VQdsTnFy&#10;FVyMoVSuPD7THPlNVofNrfVz5/YvXjx/cHYvdoVchdwMthOtJIpEPp3/i9fBMhKkWwS7+WUjwSSO&#10;k3hJ4Je6S0aLCRm0EcqzYTHUICGmSV1Le1OgmYxzyHbu9QnjxM3t/Z3s1raVceHOU2mTTyZ6Idr0&#10;EQv/On/h4sHZcwE1Tid+i9Y8kmqZp/r90mmn5HtkMdm+F5b4NlaPFC0ZLhNjN8TsBPJ+rVb4WduH&#10;vieMRA7LBYZhWyPq5eQEv+abf/vXf8sPvZ642JJ/7NVw0ETqsWMSSfD8BWGwTzuIZBKwk6OFDiy2&#10;1csAlepXq8LUBSsc5UvWaULT3iSVJUM+JSAGDVKMNzM/XLxkzV4OKdI3zVQAwpQYAjldjvl5e5OS&#10;gljCwwdULA9w5Ci/sATb80TJSj8EywGVjph5UzcyYakRWUKHS1evvHL5UrYlygyM6JOXOUnwVYy1&#10;i6176xaxJFsZrLp5K6iUJ1bjbwSznvg8JvxuJN2Hwt30Xq1CbUN1guMypBHSNKeUu5VJLlmKwZfh&#10;ePmVdGyK+1wSFIdJ0gmKIQ/pEZp+e9Yu0WI0znVUgAVIuzyYVqkhzG89Jl/dPZLf2Rh/kb30sFDi&#10;AeGhjWpNBt6ZnIjlT4nPs2NK2EcMX3mG4CQPilkr50kiVNWr6KkoNtYXZKNumusrpD1I+pzp7OUg&#10;Wc1FQWIj7xQQTXIC2uV52aSav3ddDNTQ4jUE7eatIGaSF5H68idZUlwN9uAxrYnPhu5jO2dTT3Th&#10;fPxg+R4yifQ1lHm5P5wjIu4Ha8e7YkxuJj/BpptHjoJMER39s0tuOsIoheG1nQXOQdIYhoOuM4zc&#10;zon7+NUyLDt0G5bbS4PTZ8tdii9fT48Fv5ZpMkkpZeGu9ovAYeCFRK6zvDaImSgLe1iZzhWEK78u&#10;87QK1ISEqyvIgJuwp79a/cmLDamYItxV2grUUo3QtujYrOn9egiaAjj32cfKqTk8xPCRX4+bbUXB&#10;RNBui7QcgOud6TqGspPAeZphcPnqlVevXI4akklwZm0zPWDiXqBNg2QFkAS8VjvHNs9h8DuHORLZ&#10;AM9xgDGx4SrJX85YYpJXObG7SQ93ohKIbhYxZOR4z8DTlxkojVUOJK7IumxDv1621XwgI2gvemdj&#10;8TaTjdpsohmFYqP3xvLMytWdLcLKY+WTHtGQxqXOfBIlEzUT40yj/ISWCcriRyVq487qAosrY3N7&#10;czePnZ3Ahbnf4+J29U23BTfQXjIy+tW0WsDNaWxK6WUNfx5Sdzhin7ggauAxbex3tmhjH1ssQTOm&#10;qlTsq80JLP38YENYmL4/fTLB8VBvN+bNJUs+Or/Kl7BPZKLMra1Eu+fPnUsHsnyOTtgxfzkfVkMj&#10;UZ9ti9o5qMSTIcZKnKvIhecL0cZyQkFkcowtF1iGibcIB7B3hyYxWJnY8b6egDS0aJN0w0z79NdG&#10;9uFv/O1f99Hf8fpAsRX/6kIwkYTDt2szQm7tBybjmIjjXVJblXhVu64MMwA0wQVUwPf2AzprlofL&#10;4IpQKRktGTjmJzIsYkgmxAQgTriZmZKRysZVTsrJZy5rdoLZMWo6/+XQ3cy6/RvqdusrtRqYPa1z&#10;0Pns1jKumUCThmzGVlJPUUwiRUDMUZroWpBJF3o10mwuWc/ZC1aeOavtguzIgUQ7rTrq5j7lNRNM&#10;cJrNgvhu5D0zfi6u8VVmRNsDYrhx9XNwbbUK8LfKYR4K8Ku3K1Nv7AlL+EecQ0+xJb/FDWY4DEc2&#10;HeHHjm8rI2CBho4JjrCMtze7OWnvqH48x40yWeEUQO3IMM9G22dnp5xeK3y4V7SkOKrSYisHnrRf&#10;lHMkJxfQ/NnFSCWOVg41BuYSBLZS153X55Ro/VTM9A6xlTb1jVGJQqM2d9P7JjuwpRQMzz1gnQOL&#10;pT6+EQ5YHqubghM0xhUtYlVJDRk3Iu03Irljz8qJsMFe0gTJRe6mr2HKIc/m33llL2pXZs0ZLq/V&#10;S9tphSc3fvLEFl4w5AwX6a4T/ELacsOWIZVl29VCFVQNOmh4YFfyhI7pwpFrupGC9t7s+UAq28xj&#10;3vnwb/jtAbJHHcUGv1wCZMTaXsyWETco6cxwMUCQck2Go9GNuozgtYzLJsRnPk6U+GBKruv0SjgY&#10;vdw54vqTC57D6bfndZKFfkvzKs0wNOdfgb7/lP0ovTUoXHpMWCs70rxsDhWPqjT+YgfXjPL05XtA&#10;My8kt6VgBh9EPb9WHiUoiBHpWsqJMk9yfcgEJrO2lvWvffGbuHuAIZYRruIFFTC53UplrwDFZOnV&#10;XCwPrTOaRMSI1lmIk2myM4ZcbNTradQnXgoNBb8FvowycUMRFucvCzKyODstpV7zmABXqKn65hwo&#10;rWsap94Uf8dXcpw08Wj+swHoiPqayR0TnFfx3DCz231qjJ2OWs5vNa0ARIxUyebt7e3HvpX2Rdev&#10;ZSPOm4ZOo5M5GJprbhaVJorkHmkzORQyQzlHw0qnbJdria1jzG1kFqRsUBTkhCCFbYYKo80KizwK&#10;Y6gqrdPS91uIVuwnuA6nS1ksrvztpCDPXUhTnb2sltR3Moqtghyzh7eGu886aUBz/HSxtCSAX4Jf&#10;eSnBqWZhb/douV3halgT9Gz8aR4KlXA2JqbMLSXvEjFVDZ+1aoSSffVHflueH/7GR3X3owW/JjtS&#10;+YVhvzy90AWhReto1Qir8ayF3OLF9LQstA5hKYhD4dhVMFSuH1ZuUJlmQsHJhs187uRhNrjwKl4s&#10;c9Nla8HBamQYM2BSU5NXfjgUaKChk5C3dZqbuDOILRY2MqputFJ32oOPbEbW5lMnDm/fTFP8K9du&#10;xEXYgRmRA9N7+mG1Oq0qk/HNQq1WAleViwJ8aWJj7QceXTRqky/4sdTCilzBBRTkvuXZxoQe92Q4&#10;Pmth9f7AVOato1bNB5fTehRMHg+qR2SSlqWgNLWXTUTrG1aH528WV+wKorqxiZXbnXSctdb4yRTN&#10;JZeGKf1YRB37gW0I/RGegDiEIwXRPxJJe26RRyORE7kaonNY5itOxoF1shuYhR6HzeVpq0SRsn2E&#10;CEsD2qQSOaQ5MLhMzl6no4ic9J9iYD4ehsc6oRObf1EsFfrUKs/8zA7W2V5t95xNdfK1uXHoormI&#10;mm1lg0sKaiZbV/t6k3BOtvylfC9vzuHYOYjA1hxDbw4sVJBtqRhRqs/JhIiYDJClBsyyZB4dh/hl&#10;23PO2373az/68a/96KMn7S/xoyOxF7dLDVILLqS+oCP1ARBqnnwkY+HFS8641EvJJOvD21WcYqGr&#10;Y5+bL1x0PS8787u6vvKCRfHt1zibOAoNEwW8CUMWAY2P89lpX2OHM6tAOqWJJQ5OQiYWZrTjjtSw&#10;sbI6laNyG/QaPdlSq7wkvU4uXb12KXtDRt6uG7QxqB2irO0xQUi3DEel1VF9Mvr6d33CE08IH3Ow&#10;y3G7SvN+E7dNcSrK4ZztO2FUSFvzWPjoCrxMus4dHAVyML0vKWRyyw1OpFVzN5v/5DqW8YqAkJil&#10;855zxRXMRw1cJZaTU1OTaBSqJ04xz5go/q6cW2PIpk5zxYMpmf4xbWV7suQQFbJI88U3YHBrLF+T&#10;yYStrl7eJwhKokNSwhQA5LJQFZhCr1v5IthcEoKUbU5FAdp9hmlecv3GtRvXriY6nab0iQ8VPAEs&#10;rH90t8gBVv1vKOL6ZNYAkF3LQcQOligSXSzfTneSiHd7CSF3dvYyk5YuHh1ac+EbkNbFOh8sipUV&#10;SPzt8egzF8juZzTycR1ArXTyGerrMDeVtfg2XeY4RFYENrhkFzl2e6OzxXh4OpGW7/JD7nzNR37g&#10;az7ygx/6+h/86q/7AZ4f+fiHv/GhBrVj/BoKxIxdct7U5zsBRgEpDxssY/RPzMeUaExZQltsUpzS&#10;PtQIcTWplOSHbrmQNCQpTJZ4DCEzzIkpW/WYccoLgDPgsV3xVFLAPQ+nuLPwCgWXFSZXc/FYFBJw&#10;5LZYcBoyLZ7YKUHyOADSkrwGKLBOOs7dun50Ix0N2VjN1ZWhyeHZPTFEDN1u5PyhLeWbArcMxqu0&#10;tOfqGiEODJg7umZJNSZA5QAygAOPlIFcBOh0fmD98WIPn51PbLQzloeytMFxl2kCkyWLN5DvXezK&#10;wr1M0o3280u+udGIVchDD0cwrXLWRb3HO22ABKwVPKozzgjiRBP+5wsp9QkO4XtivmVSHuYi37gO&#10;RSrjcPDMvpVl48ZltqbI5lB74T6hQHlVzFLWbLcruREx0SMea3RDjl+t7Ci93a7TNILjNj8oiwEV&#10;OtaULTg+ukhOkyCZMPyrGxOpkUYyb4NISF7OITRs/+AgntaMVN1YQ2CP77X+lYLIcQgpEVO1YCh4&#10;KHqf3XWcVGkIICO8EhhhgW1yqzjoPSmiT1MCDoli1vwPZQ8/UAk2XMIh4Q6AxJSVgQqLE6J7Gb42&#10;ev+3/I6veyiNF4NfVSJmhh2vEhNH5OwGGhhx+NE7/WqzcIWWbcmYxvxOPOfEEgH7EN9Kxzqbhm1x&#10;Z72CY6TwhqKku9Qqd/m0WMd4lA8rU8z/K4gwPhfCJ/V2tXYe93ArSRHQtTtCbRtV56feP4yockqd&#10;kBx5l+KsgP0AfoK/0oCGJ1s2tEknn5l9T27fpsJI3bA8zmBjgt78hwTCVHUCdx5RY4sO2AoUDsaO&#10;T850ubiS2UpJHaWF/JylZc7qI/Jaqe1wW1lug475QD6Rw2i+fhoecWyrMkVLKWb1Ifah9I+8p5Wq&#10;TunJRtYxM1PJqKt/r0zVbLVIZg3HpAvnCLtuLYkHmVrXijAbiwpzAMGfaPdxYtW0OU4Nl0udedoR&#10;BbWgXmz6kZ8yUXNlMvOs3KbuPe1N88z9ylXl7hYC2p21cSCNXRtfjzMjr8wQIrakm0VCYGnpaMTu&#10;XITMNH17GOqNXlnK/IbTp6PfhYLtnzsbOgbnwZExEQFja8Bc4Kg24FXqXwaM+m8Fd74uZI86VDp/&#10;NU3p5QIb+05oPgRC508sQcbvHNDUWzlGpn7LtIrwNaxhKm4m2HFqTYkdnNn8zld/8w8ck5CH42+D&#10;X70SUg3I/zirGiCowywNoqAO7fvkpBxSBYE3KGPFHnI1M3bF1goHotGy/BcvO7sJLlpaY+TWw+E3&#10;ZN6iRUZhJ9nHs7PIRbuEsIsFaMWXsyQpSAshQ3saNVXnzxvxYzJSHMOte6nK1nDL/0s+MmmiQOhx&#10;7pwRDDO2dUWyvucDLfRLR+lT0VHid0yRXEIe53ihvl09KgfzsYDM6QbgrpeiKzOkcZiabk9syJih&#10;t0IgpzGrQbMZxsD2zhG8vCelu31ZaeGg3iyxy3W3YGLunPdy6fBhVnWwsiEbdd3DoXvFhylibG7y&#10;t5oxB+mC00vpV/fu9ii4ccstL+Ph7eXxvIz3w46Ne0i55avcQiN7i91Smfazuhw1XcDdz/RKL8DU&#10;AKW7ZPbSJsGar83pUueTW6WVXguud53IjOHDfpL0vtlO9jCHlSA9d4rc4qn1nHTepP3tNiPTa0Y0&#10;gMnEzY8MC91yGVBFSzPGzU8keafjWjt7ECvFufgq4G52lZiMgBSX87d6iotAFLBqftCYvCsA2xLR&#10;PCPV2mmyGJOZFabWbDf1PnKqIRDTF1rO2LUXWXhrDazEkxrnaHU5yQzDhcwsaku4OxX3lxvUiTnx&#10;litfxN0Pf/PHP/Jtv/Mbf9PD0qVn0e/NFbUDOxtCR3R0hs/uFJ0IC5Mpmyj+GghW0Cr4qZooSqwA&#10;un+TtR4P5H5Gs1urz2LCj8RcPX3mY/+6fEr/u1rmZ65w/NbHsPIvsdQco9DcY8hdaJqtFK5ssYjc&#10;/KO+hmb6xbFFEBfI0USJGE4khKQdAvOKcQm3z/LYYGBF7ODjcym6ngkjHJ56njZr18xSpnIm74No&#10;V9bk4ON4Oqb5pzDgiou4q91qjO5loCbqWyLeham3Y4Jcr+TQzP6mC5HRtXH9XGpl65F4DazUunoX&#10;S6znljTe0YBShF09S7/7s4ZnhXWwkVOEy0LNmFz1perWb0BL2QNnSoWRJYeuNv1A68NixefiEQvm&#10;8AC5m9kI424F1pK1YGCk+9CyOOdjLs20z51PaXYktWxTZm1lKrq3kzvOJnkpbs3uGY3+cj1Sq4Mp&#10;jOs7jc1z6ChPlgQ7AhElc5Hb5IfVxM43CX1jzjgXAT9GsJ0awQy0e+smkBS8tQy7+wrEezirWrLj&#10;zffRAog93GwtmyPO0eFS40Yz5gkva8ljTHh8Rh/+UL2xNihjpIrKJQk+W23jFC5DX01bYyTutUuV&#10;t93cieP2ztd/8+/I8yPf8hr7yEhm5IifefsHnTp9OMsWckIft/R4OhWdUjmj87jsAHJxHB46QNW4&#10;nQQF8n5+1+wVBvFrxPxBooKF09e/lo8t9E6W61H5XbP+dhX3evK24rATm8/2wwW/BUZ96egZgytQ&#10;aDDUrDinNCyuLe5Y4gsUnYG+kKdyRPayXT9/cOHiuXNPXDh3IZ7F3Z3scH/75o2Td4/izo6naHM9&#10;PRts89ekRY0G6hrKdkxOANG0Ww7VsWtziIKvFANsteeCka8/LlkTCvkXuns7Oohps2azsGfy5YZ0&#10;NXYh5f4tV97BukjHgmRvaGcBD6GD22mwCbLMlV2Bvh/ar1wiv0E3Y1yHUEmB9aGcnUOnsY8kpqEZ&#10;8GCMyh60mEA3t+L/jAQWRLpy+fKrr7xy7fq1vFIDKv2dq2aAGtb8lXTSk2s7nq7dUJMwtnx6Xh9D&#10;Q3xYieASc+XCtvoTDM2oyhcmqxc2s72Vv79y6dWf/dmf/fs/9VM/9wu/8OLLr6bQaHMzW6Nd2DtI&#10;PePBxtZOXpM4NnJnbhglj6lsSvNCG3DkG/koygnod5iMS8Dj+rVrz7/4/E/99z+Vx/Offj7fnpat&#10;HDziP2y26yyyPKUI9dbST3Za4qTcXd+99xsANTO7kaRBDsJ6qDCztuoO+aWEm113pFlAmwR8VqWq&#10;YdAu7oLdql04l7nmUFTLL6foc0DL4e/cYmZhI49wzLRgDZQCMyi982dOpF/cxtaZjdMp0rl57+Tt&#10;E5snN/c2ds6m/cfm9sH2wZPB9N393/Ivf/Mgza/5P6d/5Ed+JB/yJ/6N/5N4IQzM8usRZ7Jxl8Pk&#10;iyoLtAg/jVV68gxjEGsUViGuUmtnz0Be52UBrkt9P9Vr0RfOISxvcqj5ZUvkNNf9/9/em8T6uqZX&#10;fafZZ7enP7eKcuKiccEEQoQjIgQoKIkUJUqihAEIARJIiAECIUWKImUUHJAyIUHIGaHMMmGGkgFS&#10;RigZRiQKliu265ZtCrt863an293pz2H9fut5v71vuW75lhnEju+uXefu5r//3/e9zXrWs57m1fxo&#10;qfwbz2Pwjgh5N0l90LOUoebFaZvraqd9c7dt3gzIKv55ye6TC4riV6pC2qJoC7iOqSJSb07BnSaQ&#10;m0Hv9j0MBvR6onKHq/8OmnQM3OptB9G/mJQDWdMsIF0ncXmometNX6q7mqttTqQLuOO92CxQt1I6&#10;BJ5OGqGB3lexS0gqntU+9Qdeww+GrDdtsH9c3dKGjjOWpkKY6KYKMZfrzc+C4Q5dEBOQsfmYnQID&#10;T3GA0rb7LNToZbCYgzOCX2NcjCnQoCfC3FqV7CaPEdo/OEzmWFJJE3sjMtnOXw5sljJV0RQl5bzI&#10;o7wyGb2BgSdPTz755FE+j49PI3lZbhukMqaZBkH7e8EAJdV3eX0+HGzbpakuUYeUyiIPImjHNMS7&#10;N69PTk+ePEmk+iQPnFfmyV3qmhyERWmm6Vk+xZzdVpM5C5UX8T/nNpf14K7lwVcodcFMw5JOZDdg&#10;J6F4zeJx8SrfLDVgIcgs9P5nc4nKuJz07tzPzJ0RabaCF+AV4cQeqYT3hif37gXUObz4dU6POD47&#10;MZBy5Zf/yXf/4H/0jXXlf6X/bvj1DzbXYds/WHqwgFVikl/9HjGiGNd9VYJlOAnE8O8dvdbxOmA+&#10;txNSOXvt57Ub+iNhxr/dtsr66uKKxLUHGecGFucaQJSMaOd4s17dtxxBai5ubhPb2QeDqtjza0Tr&#10;8sfeXkW9gqMs3DNqtJ/vkvGY0xyS83O4tx8JLLSCFukrWdF97t+W4YzPtYB/PfVGedSzBr/ECvsH&#10;XB7uLRpgNsrcHlRx4IWN4F+uS+lcOiXSpWYZjQ5T8KqfySRCsEu+xtwMYOLK+uWlaXd7Ma0FuU45&#10;wygQq98NU/fNNULuqHnrBeKK+BGSEkO0w6BiemgNeePRrs6CXufgVy7eHChFUhPuzUSlnMAoUmaO&#10;DNJ0ijg8unf//nsPHuSbCPCRKYkGu49x/5NewXzRsz4sKu+Zm44ScHx88vDR40cPH52dPSNWaNeh&#10;wCEpGSkPaKsP2+rn8G2wTHgOP+KQUBtHxc5Lh5ldXRX8ulz99IS2sfkC14RmaoKp8Zoa89KCWWFO&#10;XClPfybDGXyrieq2U4rohmyN9/y4c7TItK/U2HSuqy7K4Pl/ftgZZ/FfXDa/A7m6Hbvfi1/sBX/G&#10;R7WeWriaoWiOCWHZIqOCaD7zxYu47Hy+Onl5/vjs6dOzp//sH//C+//bdz742Y/+wL/ze+fOf1P/&#10;Gf2LPLw6xIFU6ozxia3yd1UbExkb6r0vi3uBCxsoCQjVi0vUrZJu06gqZVWZ3DWX77ncYntz6a1T&#10;uD46iMyvykAZAVzZcFLfsDTHnVSxppPasIRq61Y8BFOmYsXcT57ZBMwhXWsx9Aa0LDWQTjNHMnHR&#10;zEk6ssariPBLFn6oqp03bD9kgqBgi/fkt1Xdekcs3hKeiTg1zM9jl/TgvW35Oc3GmsUopnc0uv4a&#10;sCowdGVpj21sZ087ax+pKudQoTam4foSbr1zC/NazOIBtm320QXoIC33VmOOw6KXfYmPzUJm427R&#10;tJLxAjgLaeZTQzWzy2zm9nF1B/K4Qdso0xqiSVdAuHkJ7Hkowngsvn8oVfDOrFeAia7Ot6J3hTEF&#10;3vLqOJKZo3xERwK9YYzRg5Jymh+fnpw8efrk4cnTh8/Ojl89Pw/mBI6wRTmIKDOQxHqNjo1RX+YL&#10;0yKzUIhPpsbStFcsk/PIonTTXKfZW1o8X72evmD3799PZ8P8YatbOkeGzGWns0Aac1aa5Y36z5Sb&#10;WptamStv8DLXtEWQzXFt9s0W4N2Q6iW/bakg56iHwVKxlWsOHBCF8Xb1vQ2q6lHWp9jYcvdvGdei&#10;exinSx9VBzRAXYcUqYd1ktqfoErGOZx1793bg6tvDq8933vz5N35r50//OVHH3zrw1/+2e++/3//&#10;X7/w03/hH15+wx/16+FfP/33/6eC16ZWm+pkeMi4dUlX9zK3W39gbn4DiUFqxdqGQghwlSjUzowt&#10;MHPTj2LWMK9ua43FWt6DiwseLz0fJqnCj6GD3s4gnN9148yuYNeVBPchFJTG8jFF7IoRisZzkn7V&#10;tdH0zL1qhFYBTC6ZlZC0o1S6xJ5nTCK05oo9QSZrtP38xBnnenY816/EXl+qiFYSVNPot+YXrLFw&#10;COcPVSickQsTMOi+YTaBMfn9ULNKYNIdH2xk9o5cHUQJpfym+GcOkRhVsWZl7bXR2wKU5Ql6w00m&#10;0i2t+Z45XeZqjFCpWEMdas+lGVx+jUAuSu10UlQypEO+gsejuIiGdhm7vhO04Vwi/MHIUonO0Xk5&#10;4nsbE9L2B9FNlmK2b/Z5mkocn0Zbe/Lk6aPHTx4e57/55vhJnFVfvEP6a3pOXN/J2Y7R/vOs2Z9w&#10;vBaA+2jGSelXg7zigLTZbNgZmq0BQPPPEq3OAbU5hO95Blrdnd/Whi14X1+U7DR6dRFNqa4B2kB0&#10;mveyyl2xQBMf6LHecraLuRreJGgyzYgeanX5SdEy07BWU7fRqAkXi2sW6iw3t8boGpA43toU59L8&#10;kkYVpxIHUP5KegmlfuJ1Asnp5vEstuLVi5MXz56en/3v//Cf/p//6Jv/9H/55p/4M3/kN4lff//v&#10;/QMXth+uIYJDdruDEVhlG8R25gaPZQqLBiylqZgigV7Ek1VZ2qUR6CWqx9cubFtw1rsoU3awFruo&#10;NDvcvEuvXLCSxWgzjA/0Z90063GWvFypi59WoCx/qdzjlsa8r63HJJS6F0Qu2I15/DIkSFa2eZzH&#10;FBsnd1zax1LIA2eTxLShMTPDTTvi7Qpi80SagQ0ey8k6UgWDDsn82+HqylagXb5pezFYrjTjvHw9&#10;V7b6yOSv9cINXW1rRf7goHX+B2XXBDiiVYUvmR3zNjy8WqJQz3FgSxz0xl3ktc+9NbeQKog/9Y61&#10;jsZVAfXGXiyKzE/SjzQ4gq6FCIuohN7lEmEYELOiv8cfjJJ1gGp2g8aBiUUGLeg/Y35GIup5vZl3&#10;DEAmmfI/jr2OyB7f7unTeI9nJ8+ThZ/pi3B+bYdj2J4/T6wvGv7h0a3cl6EGgyl212qvWQ7WtRjJ&#10;pNWk/udQSD00rnTFpoM5JDys5FWQ8ez0JCEeVlWSgV3gNb9rMXfZd5jW9DSII6IVmLrFyJ+wL9hQ&#10;b9PskGvcA1tDhb4XP9q8f2eFEEH8bkBZ+UyDxK4da+qLiq/u8dmqs+67NfrDrqPuVO9yULe/zFu0&#10;RgMUwyk3SSNpRrCzpIa8fX3++tnJs5PHZ8fxYv6f//X9P/Xn/q1tWX6RL8Z/1IcZj6zo4fFNIoMP&#10;kq3d3Dfv6TKH9KZX2lapvXuVCcVnwRnpE5b9mBw0eXyfuUNt/5CcbQqHC3Vv5bLqid3AqB4t/trU&#10;Zd9v8Qhv1HXgyBbwLgtnmo3i13JWMT2aKKbUhmci1YT2dGWGoDfqHHSPWX16fHpymr7S5IIp7kbr&#10;3eFN5tQ+CYo3kidcDbiViKo6XKzh7mbvYrETIbH+YQ9waJmOSmi5FE837fwcIa/FezYaU7CWc5mz&#10;SsXy8oY73A1Y+Ype3Y7fuJL1JsGV5q8CBq4Um2FPo9ZJWXVkeMYC1azsTolBGJd0/lpSYjLEQLEo&#10;EM6qk1x8S65WWwm41pQccxbj/IuKn0MXc3TIEfHGFErbaifdH/aj+idhL8cUpMvkyYtY+teBsDin&#10;STOmvDnvTofTeIJv3yVyyJ8k+Lizk1NkU9OaX4NI2mnYJ+7nNaKkL5OdnwZxDihDXGbOcE5jSJG/&#10;MpXxvayEyPwshbxfKGHMWz7ilELLMnZt89/936HqMtQN9bMnDbabnhUqTQYWVJx/ZNb2SqvbQDuS&#10;tg8yK8WiqzjgeVnfkD9n/6U5QjJIOCo9R2G+I+iQ80sSFdm6UhqndsHO5nNdDKGbDSoHXNnrNT1d&#10;ObYYNSubr30mxQpTm8xQp3P7jauvrr99fvXVs6svn117fnLt2ZMrpx88//hnPvy5P//H/6svAlvb&#10;awa/moK+9GqFvk6Rh28PlC7NqmZ6G/zFdPA7TJQ35F4slip3F/UfudnGwwoOC7Mug1dndnkhrP6O&#10;ZtmRHe4vEa1aJ7F/u96g1xb0XwbiEvMavsADDEMs3jVqhwsgfG/70Tnp/uxJJdxR/JvEVvIZppAn&#10;qUzj/cC9yqRqzZakMeeXkpoQ/YETcaYyrrZzwfwMwHriEUdM7CEvywKXzFuHl/8AEoXYdct5O6us&#10;6tTw5si/22Em/kjPuRqXltuqqtShJ/qdowXzGRRbGbiuxKlZMP3Mj4ppdUe38e9wdw7nBh2vGowl&#10;jC4EA1fnPOAsRFO0QljS2zlpEKGuAa9d2udPs7hwjyjvR7eP7txNS+nbd8zt0nNMhQxViSQeOK4c&#10;sdI6rip9mQLKJp7T6mt/7/DOnft3733l4NaddNiiUyo1HhiYPBLVmJH2bZcUXhYQAfaHTLMOmahV&#10;DsBjLpKe+REhk0/Ln9CIcXcv6BoES3pHhhz8twyA0XbkNrwfzKjZdahcgC6BvJ2N2LBn0cAUB0m+&#10;SL5ua5X5p5Ao5WAxVFITCqdMb9JZYh04guTF89wDp7Ls7tCbdEx5VYsuK11JgkiDB54v2k3sfHvv&#10;y6j730ipY/THZrdWzZ91d+lA7VxLv/moYy/jqe++ebn35vnuy9PrL568O/vP/tjf/It/6r/eEOqH&#10;fzH4MhVw7EoedTinlWVG3E0QrBwt+dnojMuxibs8Jj3zq96iP6kajeyybr7ThfFCflorXEyanYu2&#10;ZIvq5EOmKxvdKkP6AABXC0lEQVSfNn3oGDCcrSA2SdN+dxB5A8yO5TZapiO0FwUf7hppySbFS4Rb&#10;7pm9QToyavWcAAkHRRfozVQJM/pD5NGVYQlL3jG+SE72SrAsc9dU7NyH/dRzEg+CDeVJ2+IYB9UV&#10;xlA0ocEgKXykKYXlilNYbj7jSLvd/HLlInnFJiWshlmqw9Yr9dHE09r77b9QNjnycjwrmvhCB3rZ&#10;3xYwuiS9WWmvsVc2FFuq9+JOE8QYLvjdmJMxEvwBd16/i0HBlyzb4vY7EShHwme2P/WlZ8/AL8/X&#10;aXnBTHgSu6iRjjiO1J4kByKT1mYnVJiUr1s5reOAzvHaUIhJIDDrmvbxuoGcqc2BSQdJOAvRSkQj&#10;9Rr0DoFzMn7Si6uhgCIRdCnGnFbyLmj9X96WleMNNyvQslc2g0eI8DZWTydVI/Xcd/JPHr1QpEOd&#10;D63kNtqXnLGaaFZ8537CPPzX3lY0FdOTJIFHz9oI3KwpW9TyDFUk29PChVNmT/pdcDy1Cc/zJCGK&#10;8RsyB83ArzDECjTYMaS4AbB1zNgcjtwICnOGZzFS6oRclGvYePpBbXKA2yDCMAdX3+bE9KRNXn/3&#10;KkCWmMeNN++i9O+9PX57/p//yf/iz/6J//I3RLHBr7ZHWgdrvDHstIKFUqnctwVSdVcWPk8kEeTq&#10;yR/E3ewsyXJfHjsoUw5SXop32f0khe7P6726j20JGHei0S+SrGnsPMoP8dHpgJDIbP08y+pqzdgJ&#10;UEkc7ZjbIkC3dxFyO/FWotMdreyK/a9b1Y1XLmw/ihGVlZa7d20KlrLcHCx/Izf65tWLZ+dZDdmK&#10;5BBOQU8KnvOZ2+1BZaNsWn/VNOg++6zZwfIxXhKqMlUXsfqGHsaK59ZvvCBpVKKLEXwWT0po2+um&#10;i73lQgSWLWLfbIg2iTuaaKNXbXoJLhLSmt1tgYIerFoqzMy3BL7JqS0z24zWYoea6+33oqY9tvzp&#10;RjF8IN0ykEJb2haRlid2d7IeUiR04xqpo8Guo/30pb+xn/5rsygzlQCGZ1VmU6Lae2ZfOBXp+WFe&#10;9hqMZpbMiKzqxI4lIgG23CD9sTMfFUHyL87uy+dUBV2JSp/OkQQ0u1QzXGROkHZPtnDgLzVKyZvN&#10;Ds0Nc0ZIgqKczr2fAGESXvdv3j64ffdqasvZ0TaHdZy21j/VPYAWO0rrOQttNV71rcsNxAAz/zNg&#10;u1d3dpO++tbGJ6sHwVodIwKN78LqZWvQY0rpjKhq8DBo55nEN2zHwqbieEA/X18JD/f0qgubdgG3&#10;JRVzHN+wi9Y1jxRQM+tu2oCYjj1qChnyqGBpmscxy68TrYnGmL5He+9e775+cf3FyZWz//iP/bUv&#10;xr8E+pYOu/BlHHIAVgDrfshSt5VEpxxzUU33n6KRgqzo0NBtX5R7bjkSL1Idw9T7dv2Dek4TpBy9&#10;b5OrmMWLNKzGzoazs5qEv7H/i5NLVasnKBy423Vv+RyKnutX6yiijs2bJ5wF1EeuyCfkKGFdiXdw&#10;ZS+t1m8EXeOVhI8/41xuDHPCTztvr3IANYko3KuHyWp0kCksWHJ8hlT38RcYzVafmaskV6V/vaZm&#10;dihp3qX9erZkjT5kaZkEuRyHzTJ70xvw4DPfUmsophh9HGWnR3DQwrO8oybJ5YBpHzd5nO/aDZZR&#10;cak+DPc4RepjCMqAy/TU41Y57fJaFE/tzkjD1B5fRJ/pFP4RZwyX2T042ts7im4PhKWFapK5ghal&#10;IHn77nOXsX0zLPIOZ7FelRyIdrjIbQS3juP5n51lkSwK1wY1oCp5EKhJkb8o/MahpJdOjiuG/eQh&#10;2j/SchrinBwQmcOpXr3MD8MKrSU/DHDlCfLSZPAf3rqzc3DEIvQgbRHKScLnmskl+ZPzBur0uc8V&#10;tJhFTUbxSxcy75GgBJkQGcdATyS6OiZ2cKJnWc3eytQAV5otg12vUwcf0p8V+KfHzlqVQCzH/cYy&#10;IsiNBV2rttNbMOsHi1TbqVjrUcoLJep/5Er1kPKHCos8q4ouH6l0otw0yHz9zbuk5elXfiH8+pXv&#10;/LP1OuCkWOt67T4LwooOg1Y6O8WBUpJ+LrOuk9XmdfItty7QOMLHkLhuSy+jn4NTwQ5qE03TagRB&#10;Ki0kng0EbIRirJdyr2ZJ17Zcgb8q9SDsPeEzTHRddLuhjNcjILVFT6F3AfAEDNyDpTrzO38iHegO&#10;zPcRv9KRNTGvZ1l7+hZXUumysxcqGa7crSvA6nvPOA5kbfvddaBDKANn6IZVykwbB9dgM3RTNz3N&#10;pzthQpGjjwii6zcN1pfLu8xh78FhGs6FFuZ6lB/T+q0K5kaVSo+2ToOlqwKcbWCnFUQX9VBDrZPi&#10;LwloMqFp4F3+19MgPUq7HuV6aqo+QnjYUYo7N24c3jy8HbHr7p2ctnh082jvMATMzPrd5E8k4T6k&#10;KmJQ3jRssCeOwE8cEXXcJRH1/XLzWTPpzXN6ehqtO0gUf5OePZR2ZX3gDtbxzLJNoDKfwaneoSkH&#10;bLnm60mJ9QPpeIEynl5t4e3Xd1sZhLSRf6PPRQVLbm1GIK9MSkVXZrcSZF/GuziWy302mQaYnDtW&#10;r/qjVY4GN4OzuefcuLJfT+KcY1yNvHJqarYeJyGSqCKF0KLNisoEERFMOOZ19p+8laywyjUuDqPy&#10;FShqBudz+l/z8w3Dumw1XI7LTKdmuvB2weLmhcMqVVIt3aQqisreREySnTSr+vNQbOnrBYZSECzt&#10;4Gk3GhqghaEqSraxk8sMIM8keqWmcxfzmygPeCDh1cHUjPMSb7Z1WAplUqCMVfnz/FSBJr8eRm2W&#10;tqzN4CiOKBuod+vVW5zBT+1D5v9K7IpsF+evLYarjuN6N7ewkNm/kJi5LSVya+aGiwEl4qEFE8Gv&#10;k7PT4zPCkDSVzqU4Bmf37bWdVzh2o4FqBBiGko3u8uUa1gjpK3S5OP/MC7nmlkRpW8ClBJ/tZ1jj&#10;yVrnzG3LmgvgHuo7bdbr9bfUB4veFv9gdjPSFZ4mAjJsdDICOtoAplJjYxLWRvE5TfdlUjqZmg1W&#10;qEkuyxmXstEqKz37zVDXJZ3EWMFzDhUxnFAmoknjA/079Tv7+9n7iTUGvNLla/egnQh5JqKgiWbm&#10;cL9UD5oflj+vU54bUb7OQ0YUO4rYn8+ASHhcniODRn+JyFtv3xQCyEleudX5a34YRMjLkmjx/Fmg&#10;qZm/JesBjxTwJ+rfNDCShO0vRCsMlsDUGGYGKSeI0rZHuPPO7Vt5Hu6M7Fcq/xmnoeGOnHFMmfC2&#10;MiZk4kz79WLilHWnp3a2Oe7yvp397XHe5EZ2gc4gHRk8KpdzPMgvHXtfl9XYYPIZMpb568RArCio&#10;qeImlvgLcdR0qmGtz7KnwS3WFVqv+wKsEsUuQoNyjcH8Cje5DBX6xErppEeqS9vD5IfRFa+9+/f+&#10;g7/6eeAFtFz6nezmgh04suYr9WQautGXlelcC3VN5NM9kV8xHG522Uxdyo1l4Be0EqlaNHxqHMfx&#10;mAaHVJ57mDfAN5yZYVlDcSnU1btxvotnZvaVN85/BiZc0uKdf7581rwnZLtro+gyKNOHxAJV5in/&#10;c7tOHziyGYCRpEq+SI3x03gjnHAb0xqUz0pCE32ZaFoMOtfGWSPs2FtdF+IBTZConS20uf0Y27ys&#10;9XUGGTTQXJKTgbJyTA8c4URK2FD3cq99EwdCYGc0x8EPmaCrmSnGDQt3HKG3UjgTPj0UuHGmZs/w&#10;HhyXkTYI7Fh1U5XmUTNnIvhr6wJxlhvZr4auzuq+8gwCN6sNBdERoQ9GW7yVDbw4PPYwCEYLPglX&#10;6hxyTyw40ug52zFIEseNhhLV+LXF3Hoz2fP00aICYcm1CALuH+wlX2Ns6Fhltnxvvts1y9SW85no&#10;KwkohlgH6zL2yIeu4kBkOQOOx8UVg2viV4QEOgPiegQQOAEO/nUYBA0MZ9xwrl7nhjMSJrzVM5ge&#10;/DR9lqfjVCmMdI00B+KCX+Th8vwB1rzW4qtdVmaGUQNDgliDb9RXFBra0bX8q0I+tSF6qOh/+bMk&#10;eTjOPPjQEFasLXZYkZvC6obn3Wj9s/SxShWmMziMC5p1PQDDqmAs2moTvEQFaJyaKQXpwW/WYG2y&#10;yQ+CsQv80pt1bJYfUeaiwjgH1nXzrkwXmU7hKa/yzsvYVYINbBW7+Jn1Qyq3+aZ47e/YMvmWg6ky&#10;G/7QvgIWYHeE6kd6rYXs1QibV+RyL4EwO7Hx2m7IXqL/LvZHLAKxE6pIYQ3UwD20BK78HPo8bKXp&#10;T5Ma0ogs/Z3yEzQwbg9Yz/yfn50/efT08eOnZzkph5um/ibZB0n/pmYk85+AS5oTEF7VFWxUQ5Dq&#10;lmXCO0kC/4xcx8iB7o/wH6DYLALLCpbK0BHtMttAcEagAyKZrMbYV2yfCr+zh/SL1t818bXSf4UB&#10;Z4MJAdK676sclGipBAD6cjUDw2ZxmE3SPJWFEwQJPEzUUkbPqIiSjHtnYwlT6aiL58iRPKrNTznC&#10;kIOFeG72DqlOz8OQEknLb7NtZHosoOYU8NF12mXheEs5XtMcLG9axbZPTCZJs+T0OKO8ZyfnL14k&#10;d/78WZa490hWkcwU10Qhq3kGyEr5ms2O7obQGc6Z4u9UBgR+Q/zuJZ3/3v2Uj+fVVE1Fs56VOpwF&#10;6VkmW1Nl8Ne4TPd9XbDqZuoxVZHCMLKUga5Fkp0agyRrH8xUrw1eAFM5aUxArg/sUbJu/Tlx9qKm&#10;DuS4kBNDuHAFpXBIeGQfvLuCq4rEZnv0Shm947ocyxkdd7JboKRgwGS4HF41+4sw7ud+XODXd7/z&#10;TXd9KyDdE8Nn6zBp01ymA3KluN1szXdo/m5uxTMStCu4k5dYm0/TDTc/dzn1Y7xlc19NlK4HXUeR&#10;H7IXfE+1neblsVwAByEMgO9UuxUndOtLhi/qe66Grrb0VS1OvCgpfGTdbQqYybHWcPYWZDYzDH3Y&#10;unlsVJMkEt5KFUoSufOFlpInjTDac/nigIF3Ls+FruNG+nTmLMEcL5yymU4hSU1MWFk6V5fw8t0v&#10;hnDJDtuwbq/hKbpc5nlKUge0Znfoo3iYpYOM4yhvdjLLWXFOCRPr9uni1/kEhCz2t96fnzfBQNtS&#10;xON6fAx5n+AGrCkoQ5NjOsTQqp5ex4KQkSP2euhPQCSB3shRWRnjvpohw7HDCV8FDSg5pOQ6EUiy&#10;V3g/iE+QUBYfZpQynrP0Ym11EQn3iQQi03NatZa3nrMP4NPlXvIEXPv8NJJHqEne1gR6JF1ldoyV&#10;zhJoIXqGTOIX5cnp6B++R3wh/ZRu3L5568H9NORJQn9gw2Tk+ss1Ke65KkJLVRhnzSas7Vw3y0BW&#10;QVYTHcQiUnSmyrS1Jw70hTVfWMZ/Wb0ynaWS6lpNYUn+doVVmPK1Q6vAV3eZj80KwssM/bUwVsIH&#10;b6LadDZ3/3iFMbl3ZalxedT0saAu3yYAlTbZXu8L4JfbBOMsU4SDyFBqhh1e/PHF0obflHyVcPPZ&#10;lCV9Cn0BtR1I8krguthVC9d49w78GMeZTX+s42OyqLYR48KrHGx3YePFY2JUNy+MiQNiVpcPVd9H&#10;ybSxl7aT7yMuXsAzAmrLIJRCmk0gfGlyZw6rRtaNx6F494Yq4fQK0SSbGUUsMn5IbHpsaB0+Rpil&#10;zyEcTUcTmhGsOekKlwvrbnBIriOzAc11J0gocFxyccO5/dkltKoafGEWut66fFwdfr9xupIuYavx&#10;KWl/LU8X01hQNTzvhU0x0+oeb0YXDgtpRMN5erab66QKfpW1+RgEqw10tD2Bg7Bd6khTEEQtUEuM&#10;sUvcCznnkb1fpamzDk18MNI7Mr4JThJgoiYotNQDuldOpzFMj73wRFGqkZ4n85OBi9IeT58GupMV&#10;0xvJX3tGJJDNXXlU7U6wIyWT2XCIWUlYt/imZELgYhXZKS3EZS9vE2UslixXoZw8bXxupB6DXm+J&#10;PKQzxtGtO1euUX7YGMAymkPHZ9uaKmHFRSGyUcSGDojigcfJ2EhnR9W2/IANoj0pcjXKy6KtFD/b&#10;pJ4SNmrSYZcTkF/w7rY+L1nRh7JmXos1Hy4ddsVGcLCCbraeyMnLSVPbyu8XPXGlSktGUl/OJk+G&#10;C2bn4VrgiWA2+/CL4dcH3/mZpqHZjaFZS13PKqu2ZcuVq07MJz523bUG1Bv7WBuqht6KIZ7WbcZI&#10;CxrLWSo3UkrbNkzDbZeSFmY3X36QLv7JnOcXdahKuwXWRr5mHi87L51ZmFzl8rrgglk3tpevt9uv&#10;0Xy2FDnM46LEfNFEbCY6WyzLic6dWXNoYAqrscpBLk8/Fs9tt+XndL8snOi9VB02aJDrIreQv2lo&#10;iTxYBk6PTfhdvecdFuxdc79mRSqfdkAWeNUGOviMyxDkCWYAVZXp6+bP1jRaW5RsxJG5yhM4yKpk&#10;QZAe7KMzru8ndzJXrPZpVsegvb+GTgecgi4QpZAuTu+x9dd8mFve3DzcSqgpbydUeFKPutwKY4I4&#10;LCPow6SjlwbKAfN35owmRrmfpoW599R75fBZamyY9wZhST3jcSjJbtIs4BVQyLKn3+75swwc+Hp4&#10;YC7+pLnCaJaWF0TNW0YIffT0afqI54GS90FyQ66diqXbd+7efy+FAzmwW/xCAVjO/nj+JWCb9jTK&#10;aKe4ztvqsdqYHVqo4VYUw+akleyWGa+PIXmjpa3gqb5vAQpzniRe30rBk1ZpjKAD7sAy+8wxJkUp&#10;zI7esh5WRLMF4SqTsa1dVFga9Vg6sIIApZa26W/L56pePnsBzrYbPyyF4rJ+7wCV29TLKAjompIB&#10;CDzXSutVjwbCoik787WMlgjCatEOCP/1dhfz5KVuITat9kvPhC9H5fHdGhthk7AsV85kBfZltQWx&#10;peIUqdd3JYKdTSnkhQ/ee19X587WTcxN+dK5LZ/P2/GYtDbwl/cZQrbxDCdxKCpHJkk1UVLHMxsB&#10;naReJzQf/CI30soYcj2rPTjIFd/lk8rkXGvt+ZGPOtKdhxZpl3vWHVySoI/nomqOY/NYO4c1GBqR&#10;+duR2sprtmGfSdEubH/RWZMLVrsS0s208u4VFprjWgfbdT4baJL8NSGzaLL6c95vigwjLIFfkZhS&#10;e30zoLB7AFNq4JjIwXCzzKBdBAMEFEgHVrIoGq/q5ssrA37Stn2kG1NYOTEsQQZbLMSccKZK0lBh&#10;ZruZhbOcOnSum2+FJ6oXIlvyXe0Ey1gXxcBP2kukUCzNyE5OwnaCtLlSqKFrRcxUV2wFR97P7J85&#10;H4av5eNBwuSqHd68c3T77s3bd/eODvN86EawP42363+xZ32DTlm3pJPt5Jp/byedPD8zJW/Kps99&#10;N98E81PTPlHjepMzeWvVzfu6N0FSYnQZJfEr12OkcON7MPJMPSpbA0TAUutsSs1cOzK9khPiQn5d&#10;trs8t41MTeJuYwiao7LYuTszpgixE5P8/I/vx6+Pf+Vn5Ipu1eGHrNBxKi65wIztWrDig9uvmRKe&#10;aiInG4Sq0FxLMxLwGAflME2KTo2WQy0LprZ+rgWdWCdwNq7lYCj3URD0LgdDBYYRAnLVjqJIaTMy&#10;/UFREd8wlQyEv4cxmwMwZqOiLwa2/rvFMY3Rl9JXrW2aRVZV8okePnz8+Pgk8bAsqGgx8YtMxCf1&#10;qXZ4WObGkmotkC+4fybQkIVhR8rNiv3iBJsFS0m3Mu9fYHX5FWX4VOtZlIvx7nIer3BSOZiIck5F&#10;uYYXedmQfXzJSpW+cQNJ7C5ndjgtt2qW2fhRm3rYyed2O3fLhsytFAN5QfbJ1ZwnzrmJASfAKzcV&#10;AkN/+kb5GXQynu3MmkT2/JuBMHgytp+rjFjv1UxIU4Tj2M7UdaW83rjwedz7k+PTTz9++MlHj85O&#10;n9OTIhQjnjtAalgGeXeiuBZo88O+dwaRnhXn50k1kGeCE6V3agsKSqaGRvtOYXiqm/InqYGK4paH&#10;OIhnfHgzqSD5PEp909HtQHcLTT1JaSvbItYtkOkWsDLqrcnIap3kKSxvkA9z0d/mtatWKq0TFAZr&#10;MxraUj5pv/vVmqDoAdcBunLkHJ5DsdHsK1TZZhDLQXo6G+UtJt80kFls9bNUv4imP8Fa1RUcP6D2&#10;Wr/OOxkDLHIBMiv5nyhXGx3YxvWL41deOafSGHHSeUbI9kRNQqxSwVzMrY8BlryMpARhCitxjNzz&#10;4xEWCHVO9H22+ykpajxIz6rQDSCIXwT3ZIC134sDFBYr5OuOzZqrn24OmpBb59KBH6Y+u7m5gixa&#10;vUI3JIUpA76+ReWeXHccMI1DOUYt5dhMEdPrgXGq+E8+ffgwB3QHk68mNzp1KoAXeyr7ofq9KG5Q&#10;uiMytA8ikGGwsCJvJrTaBEMTxxw3s6uCnnTHsXWhawDKB5oXs9m6NT9euOlzXbWJbRXKq+51MpyH&#10;UfoZyEpxI6nWTDpNSiz5urlOWnOtZympqF5zwpuPLYQgkm9H2cqr/DhyUn6fCBqlPbRUmfi+AomS&#10;iH6Uqeh2ZpX85KC03SMODcr2mrsnqb0F5XhTdtDjwCFkmMQnn53nuPSnx0/T6uujTz788KMPHz56&#10;lB5UtD6k6+Tl83iqW0wfZ2VTlAQa84dKX9/JjZ7EMTw9C3ei5hLnErmy8dB8xv88PNi/eXgUXzgi&#10;6LPTk+dnZ5kOOlWnHtbm0jcPU8197/pOXEgxSeQbK4Faiw2vUS41dr31VJf5QvPqDJIXwfJG2K9o&#10;QXvNEM/Gmpmg/IO7nrYayIBczcLeZcD4c9KttlM/UnGQyOzLl8/i0zHk+/vBsAteb6G721Ki7dyW&#10;cW2rccvrWS5PMWuRyEZUl+PRLbsIKLoX/Y7eJZ/2zY3rb29gqj734/v5V1744a/+bCGsagMRCpF/&#10;rahRcbGBPdFTbjgO2vicrG6QWsIjqHoHYE4nByZcoWYITo27cH4RY9MB3TZih4lv3fwSN+U99nXp&#10;nPwFAFyczFkePcx3KgO8TB7z4jnk0XVQrgmyOQRlQwMNNbWj/CyfdGEZjJmw6bUIw4+zUR4+TvsE&#10;sth2b6Q6I6Cef9NUZUrMii6z6Td+XtqqE2KudENaHVvvxHspmrs4JwmHF/rcwz5lzI73pJldLADx&#10;Un45vrkiEeu6movT69u0J4+Idnnx1qCy6Qg10wsLE8EC6ZpcHmxDWiKvXL7MOiMcfEn7hABNfpgR&#10;y+8jqj+LR3d+jgBPTGozGa4KZpBpDtgQmwyQJJf15tH+0WH0HrNGCcsERDnwjDAlxVzn55z6mLnI&#10;dNudHvUsq/XZCwrDg6B6Z9wdI95EZU2dFFvCOAwdNHP/E5EIBTtNh3y0+ddV3JxJnlAMIVc2vm4I&#10;IadsJL/1eZpcvYmriTfL8deZketBtzs37+TIXablkozO9piFjDgpfi3HSxvS8NgshR64xvkdQE9q&#10;L2lKER85kmKO0bi+i1vrQOYvOIcpziAt1Rq1d/fxr+0irFhpmkl+BPy/epnDtTKeYZlxzEOObeVh&#10;J+FqQ+zk5tSghfU2taFL8MKODVsfvUX3S+BtFNWuGMMxeQtcBz6Ip8ayElq2ZONHw6+1rTTDfgxq&#10;VG7MNxAb6C6bxxNL10K9xIMGdTK7Ni+emKaGZCZcH2csOdM2UKXAb+nHmstx1TrkHaKLfa/runmN&#10;a7MzYB6Y3Ozg5dmOf9vTcL2TmgxcbZTL8WL1bPAM8luaU46qjV+Sxyk3Gde59E4RJZdE8NxLle/1&#10;IFd64qUHVZ4xCnyGzLnPCogQtpMqb3e0u6VT2GdrUK8a+DRPGDereFyG2nAvCD70/7JCdQmo6r47&#10;OkNgNQauKR/ASmkQKO/WsBB+q5En3cmLGbHFMAhVo9P6K4YG1wchmxrAJmcZJvVbjgKgMwOrVIar&#10;NYKgVbftRMrfRVP2YxXWyV7ECLdRkYd191QBIKcZY6btsXAcGz2T9i1z/XRO85YBnqSM3k1L/Af3&#10;cx5jkI8MWOIheTEKcS7eNA8ebI5BCE2qqqdcYAvKtJ/mg5Nc7espfIM/KFy1u41cwS7oux8wRUli&#10;HY8nrSJATPNG6GM6Xd/kYFO5wXgejNCQmg6++6UbECbVqJFf6ECbC0haHBBGPVHeK5ASkI8gaKFD&#10;E45LEjwJy9BxFQdGftPICB1zf+5roCrdOGzIkcubx1bvAYATZOThVb5LrqtgzJwuDq9BHp9lgKXK&#10;rOC51r08c/kR1ZoKfrWVPzJ+1V3Fixi+41ddf7F1yiZZuk3y7TL31b2HAXe3jVoERK55DM0GKe3i&#10;qSqqOHmzzXjISddbLgf9G9o8a5Z3/oR5XpRLG1hTtYawLNl/K8LDlet214xwH8pIVjxU6nF1tF+U&#10;nr4Y587o1XrGbZ0zPrublKOGOuZ1lrslmehN7P9pzp549pw1DIKnEDKMNUDGp1fk0ZUNvPw8HqIO&#10;SYSRgzTjVS+M5Wnq9D3Z8TWfrunarQlULeWr7iWPMSFFPfCyGb0xe9KwXh1NZSqSFcrPLj5A2SqU&#10;i2E5iOH4+GYFNa7ePlPxoXTtq1120sR341OueBWm0kAgh5+YguJgrlVn/Nw314zmXeIXxjk/f5Zi&#10;nkha7NW42Zy9yFKaFVudzPOgEvmNUtYi8GSBJfX+9r20ob+XFHyPd4RlWElDuapIwUwM57oOV26C&#10;RrPAsprI9E+XpNRyt5jCicmjgtYl7s4UVpMGjWmdBo/DTXF1oIXGA42e4AgnL+3u3btR9MG7djSU&#10;7fYDIlBloSpJp3u2SgGjhMdZ1w1x+Vjk12AEtU84uPHQs/iigyfYau8gVrKKBwuJJ6hEsaU4Sfab&#10;ypaVmGwT+hK8CYNDyVXqyw3QnGIyFORNztDgEjTcXJzubckDb9oly9P5WCwK+vpUTLHVC78vcHkP&#10;JoeHUv7kv/2ffB6E/QD/0btfwYAZzfFHNHaDTwY70kXJ5t99ZAd6eekqQoox3rq7bH0IgxXrx/Ht&#10;/bkbx6+qXe4GdXhWIIMhUO1zFPJXkyZT32oROsdMiJS8ev2anRLAoeFzATcwBTF9ZeUy3l0Q1ruo&#10;EOjEblEBV5fPPA0CdIeb9xY1NA2D8xGL7fakK7HRjWF/PujY2AWxTYo1yR9FmnVWcomIbDUwELMG&#10;raPAuNXHtydqw4kj/W3bobZnEfiS6OY3NJ6SZyftM+o41TndmN1I3mUHk2mokDCcSQiDxEBb4CMO&#10;ksyq9+0VgSutFqsgb22vLrRvnS5moMsBzcHXaTpI54bo+YIgTdIXImLlX871aOXOCn7hcij2d8kp&#10;3INinOZxeJgtXCpP6RHncuyiabo7eAwfq5W4UtLKEDgMrY+iUtPkj+Bp4DPFSrmcJUQYZqsLiBLY&#10;CY2hyu3b8z7f8HsdW8hATFGb+jBf167G+b374P7h7SSCXccM4CS4XGvN6xr0R4vqX+Jizvk2qCWw&#10;SprWdJO9k3kVv+INRGFMV5pIPdS4ZIYmLlTdrszDa7qvZklCk1VOOLY8HQkyR6aUN8C4Cdx82wOt&#10;nLaRfy641Lz52t0KqxiwNgqRlLdCHHJzoYfpIPguMrEM4B/+yf/0B0LYD8avqib1Rw1XkRjT/PbK&#10;s1lpefZwcKVCXXWwlMKOKv7TNWbCFVAUZ0aQcmq6cTteQoxC26Kmm/2/MDnMo7e1zJRmTdFWGYA8&#10;kfVnBbe5BkBeY7DCqqVa5TDeQgNYso+qpn7oTFUQZ+YA0EFTzcmW2eyTjMxtYIUHyo56lrNtjo8f&#10;p6uKZtzyCPEAvdR0F1n0sMJS+aVfySg7WoP1ZmUSHueIU7WZta5nVeFfFMJLZme+yxHFAR5naENR&#10;zxeOu0hmAe8e/zdm1sLaSmh4iKO3jcbTuGDtbg1/3ttkR8FAMzaBQAIXmHwrskA1uAExfo5HgyPX&#10;j3Dhz5LtOlGTke2yTDLR+G2pI+VCNiBbNrZCCvu/Tze3wLdN4SLI6ewwZfKE+k88F4VKJjO1ENRU&#10;L96k8amtfp9zvG2eQ/tpeuoDkVKvvC+Ne+KU5DY4GZdl46bJ0DJleRs9Y+aR03etLaRn/62j2w/u&#10;3rp/NzYjg5hoax5Ngr+gvna6c1RGxu5DpnRT1Np3j7PNqyVEuKKU6gXnORkkLYQljQvnsBV2TTaG&#10;hakbruigK9ES2UpRFTJ571Eb5H1G4dyzNej1RO2KM5i3EJC75y23DdUF2XXJaFejMdrkY8wCjS2t&#10;BlHT17y8Eo5f//GD8av+8mxj/9MQrGMGfnX3u12maKBCd7Z4/ozt2kI7+//hIIw57kRMisDlzbZN&#10;R31AAEHTA3AMpUIXatcwZPVan2UwBBQG6tKf8PgdFxZ3kVIEdpGN99XlcfljDe+0TO3Va6a6ZHqH&#10;5k0MRjb42C0KrOkaxdt4+uTxkyePoiK7vWolHaSY6Ldv44fQnHw5qjJ2BalBujK7zfh2JcvLus3K&#10;EgS8keuqOg9pYgMNjC8sE7ygJ7owPAyX7LvJuVjxtpqxdE+23VBvH3T5+wveF6NeW2zs+Nzzotii&#10;P+/vMYmu2eauahV4z4TNx/SUhTn96mqLBjL3wTySuqZZe6OcKRxGXGuvCJL1VcPUy5h1UTHrth14&#10;ctHcuVFJalJ0NfEgmm8ruzVZUFDnjhuVdQCshSQ5FAb6mqLFDB9+4sucDEJrw/yelGKbXpWAmjyT&#10;8yV3M/H1KPO2KUVP29g0LAv/Okot+d07aSGbqy3KJjI4vpWZag6AsvFtxHLX03I3hn0ludCIvWdy&#10;c0gasREGjf+1mVrSVGgBYgmgylVRw73AtbCka2NR6E8OxibDQB8GAF1hWgIKfCQGLHsZlIhaHjH4&#10;cYlW8VNnBbJZ32JYJG/V7dvdPWVHrixxeBrVfT+CfQ7/WhscKBlfoIa7YDpG06eGBnWjzO4pnRHe&#10;u/n4M9KW+Et2ZDeEjGthwOISs09KC+aj9AEo1h5iThvtL8LNrsOm8MbeXd13P4do4WGXtDBnM2ED&#10;Xu75ct6Fm52ekZSqKffOL15YPPEGhEWfZ9GlXCFazcnJcbKNcpJNBF10wxwGkZMEEUcTE772morI&#10;mBqUQaWhmrblVzO7m/y6FNhRgoemFRn6pDVlmuhi7PzrHqj/BGevf6vsIVKMaZdu9EVtsVoLrcTn&#10;vJnZtCyKkkzX4YJzPbGi7ajG5FXUw2NZAptm6SO5m51lySmVgk0UZYl62IKmr8UdDW2xuMAvc+GV&#10;WzUok8nDtAa49sEWA2hlbkmitxCZhlbJad1H58jvSK8wM8W11QIAvU2hFe+o4WxG1eypZUYDcRzM&#10;trebWQr85aZyKyH+HCv5+nXQIcAUXpW/nSoLGvFOo7HMbNKqrIp9c7h/lAruW0e3aF+9u3c7YHb7&#10;dpLagjwJICLGXQKvilvD6YRrvp3w7ExyTeton7DZxvWoVWpyh5Na32JKFTKaJTizD0jAGEIyKfU1&#10;N1Y7qxeRXZF31rxZkKoP5L15U40qDqBKKzrvRbRl5ubR5ttBIkuWqMnXh9k4ZSnD/EW+Wobsi+FX&#10;yUp16vGM5r3GGtTfLZnqp0u/hRqakHqzQ8IwhysIztSvTS9LK7OXsesYC5Olzn3vQjTO27Tp0EqI&#10;mNUhtfQlxBvlGBfAveBmXWx3BSWEmkm1cQnIxPVBekknaD6YjUXUGstTNXYeB9SE/Llr1n/mJUVw&#10;p+lq+CxkPrsksstuYMtTMbKA4lnQTz2df+3XWuQq+1hDP33xy0fq0ujuOSizLrtA85eGAhRigA0f&#10;IV67lnpe3OqOGYsVmmFkG0R3HNF9gDgVnz7kLEJHZAKZehAFq3nRGBOMWAnUIFvGtChZ5HUHeHC2&#10;5zRxcoQQNl2pC15dePOFkQ8tD15eRPSUMKZHZA7ZbH9wEjhldfWI2KoBw1AljifK52Fqp/MdWmLG&#10;wT5Q2S2bPOcwTfC1nedohS73a0rFmObgF+XgUa+uwuCyQ0MGA1CR3TjNKKFnW8hjpRahzjQkoyHX&#10;60p6ngbj588yordSA5kGsteuR2u8fXQzHXWi02WEKGVKTkn3gxNYyzSUoXOJOTZ9tAu2n3UgEfGn&#10;xhv6B1cHmI0z4Yurmiyr76IdnbvCNd+Sj4MT6Qz00IlKmi2kzuvqk9J6TSYwfomlR94ennOZnIUZ&#10;jJ6O2XL3wbgxfOKyUYfVabYJwOuzFthgmzroT/7RP/396FWf+td/uODGAM6JLNLS9str//2G2UmJ&#10;K4ZMwMScA0Phre6ocL98dpbKVJxM+GYYzZouN0TeXD9fDV3PjTdoaqPDNNi5ZDOzjthdxYByEqVF&#10;iUnNSMu16qiXs6z1cbEN637NhxRw3q7vKWi2Nr8JQ/oa+axnWH/P9MMavmifp6ckNkVOjYuTz4k/&#10;InQ029votkLx5giW3o/YVybuhztpIYZAVjyYPoItZbIMticO956bKlGw3xQdQUE10bGdwEu948uQ&#10;XQzxD2ty1+0UaZmruvPjDIylEP17h4xUeV+fofdg0TcECNkRQm1cAKJW3i7O2tzIwgYaOfOZJnvm&#10;dZ1FCes9N54AXqOLBbnistl2ggwCuk9Tx9g4nBn0bPbm9HdldY/4yIZKs47sTwZ+TcOy1kVlOglk&#10;5j0SLqTl1vOMgGfl7oalmVLBGewE5FMZlQC0mcwnuVn7C+YdkhOKKXvxMjjb3vzpjZ80/PSUzXHh&#10;WS9k39LCr1jCEnGkBsK6ujZmIHVSi5joJ9vMp2i5N4kUjKfKwrZwKgCqfTh9TF7l83b+uVgIhUa3&#10;q2kFCEXkfWVF6I7SJTE3qaysX+U23XwsYUvDtcWaSoBmLWNp2wER760YAJ41VAsSeyvz2TSt9tD7&#10;vo8fjF8efkHWAJU1TaRKUQfJMnMoHXhRgEuKXGNqF1TRLBpAa9I31LNmLetSyyhVKWZ3eftd36U0&#10;bqSVJzI/n9DM8lm6Gxh5B7BqAVNc+iTir3nqvnKol8vq3I0XRamqqdRYlW7StfUUh3ipf91OAVO3&#10;4Q5tNmqnqtZSBqdIlTK9q89evDo9S9MWFFW6GJbDUE6UM6JDuwzRLz7HilpIwNfDh+yXqkmdBTzU&#10;azmTyoIUJxG181ATLR5oLjGp2rXQYwQ0Rdz6nBuBY6INhgyG5ZGZZDtD2JRLX/LCqereYrR5/tkI&#10;475x4emjAyi5QodGDrIu/ANk9TaMS0kZghL6sUmoyxcrZYUxFrRKLtjaWnPilMFA2l+0veEoYeyv&#10;LN78nIM0ko9iU0DJREMnGjDXTH0a8EfAVZNoBKKjRGg6Dqg5qMlFePXy/CwOYd45p37nkmFhaUGW&#10;ZW8zeo6wjd6FjJ5GhtYBZyqy1RNmpDq6CeDIeTcSHs35lWlQEa0sN5LkXVon93ge52VwodglfJF1&#10;oL9Y/2+yfSahqiBWLxlvNLsYSZXnsH2k67jZV7nEyjNc5QNuId5ydpyg4mVqngt8UF23BQ/V8Jmi&#10;d7u81JkgjCV3We7bhVjknuscDHhNUe+4i+UnfAgGa4Upun9h/NqSIQw0WIZ0JdUWZlQNtnTNjXt7&#10;CT5RH0b2zSv0TVjclRuk5EDeoItEc/HQ8YE6T1iIcjf3DAUBfI7o5yps+Fxvrk5fF+EAfQlCf1hi&#10;ZoZTOZPGx18XrbBSZJli0yw+W5ufPyl4mVxu1lYzmi4cXG+uSQcSv2X3AI5QsLOT8+MnyaPIWarR&#10;u+Q8VJHkgvEoqfMwyiYTGn8AXtG6ge/jT333qQfsrWlh+wmnQ0qOU9b2U27J5YHP6LA0YSqcQgS8&#10;CQS+T21mM7SSVtUmjvmVuJB3JbOt6jbA4C3WO8RB0R6zdPlU6GVe2lQ6cGRV9CLIQ2qxPx343WS7&#10;JbM+4UANobOc4UxYL3pZspfYX7zWWhZUKEBqAZWZGKp3yNUaITsLCpeAbe4Bdd1WFtle9IFPzxws&#10;Sf4mWaoN5Y87vDnNY5Ec3TqTGTI7HGVSIw08T/foHAOb9tLZH6U9mcHA13768KdpuMeFUEBm9rKL&#10;j+LKEuRsdbJIYHR7OY9k/+jmzuEBTZY8kjpqkwHMYVcmPiOQViO13jxJqtgpdmQPCWqWMNV7bJ14&#10;SsnzSNPYfBXAJROssLyt/NE7m7+sYDMhj8Er7UlJt0MjpZCS0OGL41Q4r47Ojub/52bxNZtYgZ5b&#10;SX/LRtJla07C4i1jlbvXmpcBGI/nvHiMfzE5a5d8ow3IfjD/+uS733LzG2PTe4AzmGGAtzSeXf2l&#10;emHLDje/U/IA0tdObFRSPmADxEL8ElhEs8GS+v4jiss4eGkp8PJVSrrENk2xLGMeT3s6Xg83N5R1&#10;uI02bUGY1IF9bRMSXQAwcV101ALHqsgyi1y6bSxbVsM2VYhbSKzLVnITlztNC54+eXJ+ep5lCRES&#10;4CB8ZCp47nEl0A7hWAJcAQCiH5q2elECQhPrpjB6YQrmlDYNNAC+EfICWxlGz0B1IPxq4U0BhOXb&#10;pumIPLmtGztp+JfDE9PpgdpmuijbD2scKjgLm6vGGsd0cTjM09Z+XSHTZ3IBGC8voyjMq8u4rLKN&#10;uee0b78hi59VVe10y3Jgr6cVYTpMkN7h+KWU6IAOhYE06WFBfPSzklQJlKRqvq3jU3qjGie/2tS+&#10;LjJ+tmycUTzztA3A99k5MSGE6+XLJHcpl+TQHEoFkqcQsCDFU2e+2a86faBrgDAOYmozksGGb6hf&#10;G+E/Z9se3bydI8zy5OtMiLq1HljdE2GrA2jckbMg7ttn64pGxMwNxhemMX4CRynD5vQQ6fNsKrcL&#10;+7DrTWmh1d1DliYo6YIft3/hhbbbQxMSf8jdZ/FPVKHcqCCnHa7CACTlg8ySLgNNcnezezOfEoMq&#10;RMBj76ggOEpR/ZJ1E5f/+4Pxi/3PjuRtEh7LbcYW9igrdvtA0gDQCEwoFc76bLnSoKorTgbeF3fP&#10;qbQadwbtkuBU567AXRDa3kzgGBlHsByHbblFsx7n2g6cMzMq0KCUVG+Gru9S6ZazSzkjy2MgIHTu&#10;/OWndhaVRNxyNceFIafCMsGCV2W4+bEOauj1+fnp6clxdJvMYqLScY2swBZi6yspoHnXQ8T6S4lf&#10;F1j9amSrdXbjBWrMsuHOaRZUbg9QSAZLxfOgHl/TD4ahlvhiJ+vPEO/nVNc4YBxXFlwJSrTvrW9a&#10;FDPpb+z56HAV3i980RoVU8LYTqwCgF6Kqks6qDHtjrWQpWykQHWjElhYR4yYmGb2aZJR6UToMbSG&#10;+JIWcON6CoxDj4bh2YMhQNw+yGTh98ARctui6aeX/uGBTfS5HWZp89q7opliYVgwaxIC6NOkkyo3&#10;im5ZKPS2D+JnoySsmQb5rxLMg4rkj/G3dQDXSsbw5yCQdMJI1DIP6TsTuEwt953b93KYZf4uPmTo&#10;zMjda8W6pkonFVgLo2LBipL2V3VY6iOo5rOw8kQSRzM12xl7GrPxHkaGXKuhljQAkb66N4DFwaSh&#10;F1hEHYMSGkgYLrk+KdpSghWCEC1xVyBndWFdIj7bXMddVRRIo8VEz2cDG9GIzRbV/YQ3aMvjC39h&#10;/SvDNSX5tOaVzJpgXubV/xRTpvCA0xgK7/o39QpFC8N+YoHnfqr/uy47IX7WY+g2Xe5ON9r4gF7I&#10;DcyaYtTdLuCG1aAcn8yja1WZx+bfCcN89if5rKxHYxEP9ysjV1vui5sGVdvLZRqZ0TeJqfYwWldN&#10;QYXX10Mf/thtV2KCH+15HenNnlM9kosfBVciu5tTIOxwGOEm75BDQz2utXGioSbwi7VnJnhXGrx9&#10;07t0lBlDpRA1Q64uUex81AY6ZxVNfP7uKR6AcYCI4M+4UeELgE2Jh9WRzcHBkSSRypc2N4HeyqW0&#10;dmogURV3OBeX9jQm3M/pWKQ/WrURUMiYcn6KGSrIDOjfGdM81BJduszkiEWVPByl2ul3H37Rs3QK&#10;ymP6vXjvnmNkg8gJ9MVFpYXE4VFan6aHcw4BIgtfd8dbwwuGPhaClzQoeePb0rQpssJpMpc9P4qs&#10;ls5ltw4OEnqMvxZTlQ6xeQBcw1xUkS5v2HoDxIRnL9LHJ1NfZKRz+X5OC79168693cPbqKKLeeN8&#10;1cFhlfbZlHRniS39W5Sv8r0FX6qMTagLJ4oy6DUm2qCCdwPaXQdanGX6pjfOmOOLHc32BqbCp65c&#10;je8b8pupZJUzD6F7ZDQWubilCmMtp819d2P0Nvs8a6dMnE9EsCE/MFhyLzRWeP/C+ldu6INf+X8/&#10;/O7P8wY6YXY9oRcbnq68wDwXTllZbMi6mTLIosLStPUWtRfePVDG/lE0oPS0AllJU1FvtCAhcsGa&#10;KDcfUuE2PuBthDBrMv3YWMaQofKh2rBZBktWrDfDAuuZD8zpchQXn3bJiLCkBFUBvODzNa8Du72M&#10;aw39ojYmOY4np09xIaOY2E86F421pv8nkhjmL68zUCzHZsZJqMw6YyHY66eVxNUXutLMJx6a6fWn&#10;mazMYAjs0PTcUgVTrY7P01HiwRzh8ZkqkfTmGWHAy9xoAcKUImAgzGYqp+E8fbeNH/dsi7A05Sva&#10;L1PICQlSIVP8xSUFCMUFrDCmZfI8dPlmW4kj3BKLuNsm5e/A3k5eXxcpkRHavZgXIZBxq+78KoPi&#10;L948DfFv3b517969/Esdz1Y8I1kQoXtDFWlZY4qu3EJH2uhinuuK5f4v4zbmzvIYOdstHa8z7qlx&#10;CpMPwidDNccd5RHl7mBpNjFxsOnXkvdkcHTKg6UHN49uHxzeiv8+G2M5TgWrwrNDzFhri3pmaVPk&#10;u2vqmk14bABPrd6Zlu4pCKzs4UHnwa8aKBPshgH3fdeQbnsLLLHy1CMLyIllzbTatdmg9kV3zdWl&#10;lelL6oinkPEvilnpJnqsB6v9F5CbiId7tM697pB838fn+o993Ye/+gtlBC4Kayw0oLm+pfh4q1RS&#10;XKJOQwgkNOO0X9rey9nm8Tx3cQVQvcoAl86wfElWJNEYlJDsjo5cp41nNvq7jfQFidvSGiRwG8ws&#10;lMnbb/6C63Y6muntVm4AepvZcjF4LmWntubDBx2eN8NbTqRVz1fUzZ2dnaSVHTW0MFDCfM1HKcPP&#10;hGcgPK64t6p2Xj+KH1CulU0GqLC+yDsgJAaOw3uq5cAF9Rn1csqOdULt0uUecJEjwkKELTCcIDXJ&#10;pivzYiKWw+6FvI4+RITmpkGhmIvViaGtKdY5FiR2xttDO4vezZkV6aq6e3j9RuStXc/ErJ2og6ar&#10;VtNhE0EeROXQ5sUmhtUXZllTyxsUNv/AEH5J2iotX91YmX6dVnsnYEGUDZEcb0C/7ty9c+t28IYc&#10;BoJorLQMm+6xKbRtgbx6gms/nXLdc8rqd3dy2RyTxqlHkclzfFlS+6ysZKgTCU150BFeat6xVrCd&#10;Z7IaABEcNeMmqOpcMAEXNPyDm/HfDZ6MtNtFO3PnGpvNtbZGV1uJjEjRlanBYchQ0yyHfJUXGRA2&#10;dWuu7nE4kxZTMj7292KjLNY+PlfVCA10iwzyDFFc80xc14yWFUmQ9PtpwImY05ZMyouXU9BrrSvr&#10;jMETynZGdWoW2srBmS3W//wG+JVXfPzdX3j4vW9Xm8i+SdJe/kY3kKSm5k235eo6jmKJ2Z0HdjIo&#10;MP6WPBWL6h3izCvpL6mGBbcM/rI5Q7ocokGKUi/emR3qI88fdhpXWXIv7wBd/uiqWEqxy6L0u0Jd&#10;pa8OEN7zaEjuYhHCv/c+1yt7BeiS75X/M+TIZTpwKZt7+fwsIHaW3lM5cYGuLfbxitvBAd1O8gCZ&#10;CStqFyxKr1WQYQ82jWtMWp9Kt1otes4Nm4a/xdjLs926DLMkSJSggWnwK2mJJAxFj6bjS37dg5C0&#10;81qXiVGaxqV03P7y7kSLBzMSoogcin3SjKuWD5o2H7OP5bdFy0hLJdaZPYU32q9Sqed+rr9Wx7O5&#10;raKKtF8U1iWRu1Sdb8+ZTgDjMRCWZ2W8Vo+gBjDTwjmNHx6kF8XtO0ngIiHCTdxTKuvpaI1MvlKg&#10;LUElJWwH/EoINHeHP5IuiT2MM+nj16/mVN1wTbSf9As0CkwiGHXob5MwltdkB+UV1H4CUhJvyxEy&#10;LHHF0p4156qxJKwH3HIch2SXpSxCNDbFH67lOStY+oxlzgqzj9fzNEXL/EBH9R1XSBWJqA1XSvFY&#10;Gs0YsIC5ODU94+s4YV67yK962kYkyKQKEw5uOosMpPCmV8SnFV7DBti1K4AzztAK968C2WoFhvjK&#10;0gAp5bnhwJ+Bry+AX/N6p5LJnDVk2aPioGCkwFQFd1T8NdwyKe5bAUSm2La31XhZqf650FQnjdds&#10;SVXDIwZjxPSm69g4vOg9TEx5J5cD6lsg1lGXxExsdxqRWTgn4spnR3SYVr5jH5azvtaDEyS/LXCO&#10;ydI2bego4QZtJrGAPRj0ef385fnxaXqyniT45NLUg9jZu7Kzm0KiNBEGxbIsmgReMs5qWcNZPuUl&#10;C5sdLxaTnzCX7mmFZxwyl94ccl4XoyQ6qgTehx+tvG2iiuPlOYhdzf6O9HYAy4wWLhk4SmvkB1/9&#10;6o99/V//yte+euf+HU6ETU/UxKOyw53Cwrh4U4bqlCD5OuOe+QK0VJNxVxUR7QYwSnPJpX3w26Fs&#10;8grVysjJ9nYQ6krI5elL2h4gM7GispXTkHFJxPLB/fs/9rXf9dUHD1K+wzlHyPy5hwYQNiAcm9er&#10;yM5IgSWHdfArwP+OINzuje7PzGfk6xzDfpqT1ujDBQLDGgNeTfsS2hEJ2eSa8FLacNLdCGGcE3lt&#10;fxdY4XgxD0R10rvwNh48MDFgLqUWg8z8nCPVDH0wVLGcnhxOGQBPgYRp9nx7sPYkwPZpntpNxkkO&#10;Xz/Ij2U6CmIq2VwPTmOkBK+0hzqPWuQ2WDmoZVvlBzy5xXxSlmliCI/RT6ixLpkYxXqdDpC//jf+&#10;zf/ws/D1hfHryce/JLyWA01pAFdvG5OFIMXnPm7/tVmMAcdOwPYbRdaJ47rl+2ei17hC5csNHE98&#10;jzky/6qK3zJHolSFHWmRLT0awJgrFsK8h/Wna5qkWBp2+QBylNJS4xDrxvrwel9e2KgN62BNsK7a&#10;BdHTC2PXK2dyVH1aGOczbD5bIa2gMvNB0NQWvQxm0a38Ol5koA6bjuUym8ezqkeE7ALmEcQvGmBP&#10;oYvSfhv4K9uUgpRkFqQEXe91AH3oCjNUDcKZc3AGGzsYTa/C2NCR5vDw9q2b77334Ou/+8e/8Y2f&#10;+Inf/xNf/32/58d/z9f/tR//sa989cGdO7dTtRMgML/gRRQqSueS+OwjMhRVH6gmpkVX6IbtLpZK&#10;rl+MPWuQTcaff7sEmg1lv1FUe7bP2IrNivn9fAy4lag3pb6gHoxN++Z7d+6Hf92imDqdBI+StEXc&#10;thI3+3tIn6hVgBV3/cxtZUxDVzNJaEBxEh1b8qGuXE2v/YcPHwbEcmlOiryWsyPjZT4LsFQ/NLoL&#10;da27VUc5gxYo5Ni4g4PgrVVgFZeFz+E1s6m6xbKxyPvyeV2DJnYM6RnehG/vOT6MlhQMsLQusiRT&#10;T/1GytMrYojww9vdRmrTUtKupHI1P0WZXDqDFtffbmNoGhP4Ksfoa0RjqgKaRe/u9SJmvbc83RxI&#10;0wF0giqfGF1tiwMpBlr5Zz+u/9RP/dT3/ejzvv27/8P/uEm1ShdKt0MrqzHWV+z6X8OwxJNaES0J&#10;60zHr9IoXqTw02kqtRkgWKzx0itWUn234rpwkQPqwVtVPqP3gJaZNx2F2dUwPggvX/c77A+pxbsQ&#10;ropn3k23VCWGjWyNNuHLNpXOgA4f3GCHB9bGV2mFHzcBaTe5TKhaQHFCUY0OMTQwdwdEmm0Ac5Bl&#10;Bm0Ip/hpPsfES6E3wz94WONLUyJU5UDz47P4ZDP4jc5UnhgltbZoTReqPXU5OQY2JxneInZ3826i&#10;/XcDVrdzns5R+sDciiB+M2mYiUhmt2M/IQ4ciSK9EgCb/TXnalQpnpMiJ8Q3Il6DykygnqECjWDd&#10;BT/zMlOjqKG/0RXjCDD6eIHbzPG3JfUFcKeTVinspWFumBgfWb3QND2XeGMABrX7GUMcVzAtFNMU&#10;6zBNEe/cC8SldX/mN15gXp36zPRdzr0f5kylg4NMfCofA7qBaxR9utkAk7nICjolLpGmNyk0MhjB&#10;57PEB3IDhU69nk5t76vPizAxpNjflvjOA/oaTRMf5bll6ITRybgFURjmPnMRyo3JWOuCF3i6B3zw&#10;2sD8wKCqS6nb0hmfhd7dhYk33D3LVR+3GCuLcEPhJ3ciiZb0l5aNuJYbxBkc6dRhyf/GX//LlwHq&#10;N9a/tld/+uG36dvb8uthe4JyTXyz0nXr3CZTs1LoqIBA6qriMePGHnIYRtcovGJTO1oTGiT+ZR5m&#10;GZIkyWnrYuqgi5spu+3pKt3wFr5094xHO7PbtTnP4JCJVx3S2nRsziwJv3AHzVkv07VAGGSWuqwa&#10;G2WJdEdhNYiY5amkYMx1aDypYOkrfZwYehYrLYbpDBXifeNG1JFX8WYR6UMXyiLqEUzevwd3rEzs&#10;DUKRUCxZTsKqObSOtN2q8Epo5mXwq0RGqmk50hTPkcwtasozCwaVyWQrvCp/H8H7vQfvRTO6A3xl&#10;Wx42hpPhDXsJj7n/4F7413vv3bt7//btu7fyGYy7kz+Lh5bcTA5HS+4p9c/N2/aACRZsBoxUehL8&#10;zYg0r54Cu3bLE76LPBN4FdEyZjXom/Ws0KzT0XKj7ZiSapruJp6y0iJh/uTp3rp5FBwGiGNRyKGd&#10;I8B3c7e545DJ/fjFUfoJGOjgOpjGZIWAWqW01X8TUTMzHl80jC4gETjKYZG5YM4aSbV2XEN8VFUi&#10;MLw0TNnIvcNBImSCRfU/OMisRY0bFFWI2ELvuJajMy/8sFJYnxrUcOXqFrh+msmkPDmFy/jC1S6n&#10;vUerPVm4Bh8q7psJQ2lcUrHsM9FhleKhxBbgQrM9ryg/6MxJ69BtSAgwExcJAxyckJTaUTcOy61m&#10;f3xOdWc2lN56YzcI4163m0gP5zMfPwL/yt/993/3p2vEXUXLe2pVWrlTyxy8w6FUbBpFCLk3KD7K&#10;tPKlgkXhb1QkV175ZEW7DdnRJGd2fp2XChiuhAJvsca+vk8hybubDSFNHPgT+ctL3FMlPyyE8sD+&#10;3Xy56PzaU8a3in1CB/fsUOBV586H8pA/mh+BH5x+aB4V7wihTwLmHuhT8dvgS+Jf+bVH1s5d5B1n&#10;srWz7uoxy/zAGl2d2+Kovf80JJoJ1YZlSSRc86zV8QD20dc0teMZoMfnl6Q4BbQSH0MrspGUorcN&#10;I83H1UCYJIbnHw07+xDHTNwKBiRNiD8qTnnqmOl4EB5WfeKSmIjFuVkngqjm0NnnLodt8kpdDR4a&#10;1K7k3vGQZPRDRsYU99EEQ01OPRpjjumxQ/5rLohuRM8sWxhm3H2YbuVOvCfQ8DZ5vxxvFMOT9ZGk&#10;+Tv3HySo+fra9Re0DsRPY/dbppK78ZlBbJ6bNoeEcupJoQ7Iy+PdRd1HI3uT88voMpvs1uyRSUAe&#10;K29MxqcchaS72KXWlX0h3NX2LuaI4yu3J35q+l5Gx4Q7gjMsORkeyDHZD6haXqwSury0dPYyLec7&#10;dHqXPe/r7XnwAWJfk5mcCNZUN0XHELxyXw2La3Sv/M0pULDUFjf3mVSktXv/xl//S5cB7EfgX2u4&#10;XBhdCV0I3KcEq/kHEClFbkWi2Sgd6hGjWARjEnV1zRLZnqb7umx4dMIR/pov4MCt6/cu+uCDobPc&#10;ncVSYi3TZsk731X3izASV+00dqFsalJq+7sJE4zlaHk6wdOxCb2pXqEjMRO03RQrAE6V5ZmehsdP&#10;T+IrED9IaUNO9Hh7PcnkaQ0WM9WTz7mQM8qcSy07JCahDXr1an2qQpUgPeRzmYS8E6AyCQkrUje+&#10;wrYQuP/ZHms/OGCdVQv8iLV1xatF9BQ0D9nKpsuh48mgJiEoPmYSrMLEoGv37yXSd5t80fiZOa4i&#10;3GLvIGhG3c8NEwxobpO7I8OAeF5lbk++lFGyH2yrznx0fpvYIsfURVpFdY5D5iRGgtPnttb501bB&#10;lWpKpODNxrICaf8mGRV34gFz9q09DKGBhNQ8Mdfg2mpg4WHUS8HLC0EfOmFcCVXLn6XhRM56zIN4&#10;bvhOfhUkyhoDofdyt3kWjgniDMlUYySZBspGLVcmKPNOPApMJvskrmjCOz4OnHLcp1Ly2TltgSsQ&#10;lztUD6xmW4wuDxXckappf49+1By8fuSR0d50liqi1h267EMVIfObqZUEWTxxlv5FLiWNT546xZyx&#10;b3kOzkQBwdmwkkCBoq5Eb7o669q8ErzhPK79BkJZbwVZjdvs3Mv4pYH6rf1x/8E3vEUZX9MlYT1j&#10;HBwB9h7TUBQZ+pWXFqFAyxp3zZeroT92HecX1YJHzqzdWfu4ULe2N2u//rJ7Ox++n1tiXbr0xRhZ&#10;A41Q6nRHydFb1MmFnXzlva99/Xf/3q9+7Xcd3eJkKtyIdDN893Ln7ev9q292371KO7v9q+92ySAd&#10;StGmgsJYSRXx1KLkNn8yGhHH404K2mKr3J8nsjbdUq5hJTWPWsfhkTNkWj9Ox0jzht29w5CwPTLZ&#10;KS6SgSVLHoRFDMHZg5AB89W4ca88FRLltsWC8gtDt2YxOku5u9xLthX0I+m8L7NewxGyo8TMkZ5T&#10;Ksi2rmrA4+ukk5RBju8U9wjRfNMIAAConFzu4MNr5glIjI7kHqWMMC7Qoyc57+7Ts5PTFy/sEGbX&#10;CJJMmlYSQYtsx/SOJlH27PzF8Wk6S7zLKY73vvK1m/ff2zm8efL85fH5We4tTmAcwOBwLhrBK/5p&#10;ANsG/UnVNsaXrofBMDIqMi8JVqQi8uz46ZOnTx6mYe+jR588/viTHFYZPpc0pbjZju6s7ZFK+lSL&#10;kCPLrJIDysVlEtMO3BbaRgb5E86du8XxS3nknC6XUQcMLf+1jmEdwFWqWqcTvcEkXnWv4qOLkOCU&#10;98B4I1nEF36XZ0m1yXFS4/IGNjvcTOMyreUnejzj1pSN1WYrfDWHtobS7a0rZrfrbtz3v/lPuoZ+&#10;NP71/wnQPXr4S4/5/EV35iDFht0KEMOpxaXGXQm3TKMnc1GblgyTUktTsW6YiyofdnGb4FXAwknZ&#10;GCK1XnmDS1kTVbj0btXZHZYawaqe2MncqdhTTYoCAwPliTq9TTOKx4+exgAjjmULpeDrDZ8JPr6g&#10;vTFmktwsNWabEeZFrV3iaEgl/lxUz7zFpAZ5i9FS/d7hfGhci91h5a1C0t3oMiqnFwDAMnO2Jp8B&#10;N1cBMQ8QbzKLPNs7nWJevEwqaUaOuu64vLaca9mAn7yz/hxXscU87R+S+JQy637aEEIvOt/uJjiw&#10;S2H2Pv26cH494E4BP7kKEc32irL6KdbccVnOCEoCUppBJvvkZXAwoVubDzaUxvTrqNUbaFzO3Yi6&#10;EgBMeQBhBSXU8KWb6eh8cERxuOS7JZQNPI6OahWVYzcxwxCqBBbDpVIIkK0NrwzFTHQmAc2EEXP4&#10;tr/NWITc5V0AwADkuzfWSOWAyLdnUftzTHuyfFNGuROhLW9wMzEeyjkrGRuBVRdiM2txHdaLj07k&#10;co4niM70byLdJMaHn2ZdyUxFcnPrxB68fwy5/nLLf7qa6zYaz0BEm2457XnOsikguOvMf06P1p0g&#10;OO3XcoNlW8sznRiMErkL3F9lqyiRrYiSXXnc3f7xVEbVPTISP3c3UPTbAL820Pz0o2/5+e1PP/7F&#10;fD78JKD2z58++s7Th/+8CY9YKcts63nCMUqJ623W7He/OoHqQnysEHn1weWN6iQpiupKNUrATieq&#10;TkHPJSd2AZhktxCmb1r3mf9wBvJV+qHfuBbr9OTx46ePnrx4/lrvLl4kTCRTSiUnOX8ira2exGcJ&#10;nu+pwazXC6+r0WqWhst6XW+gbKOkA7CyGBTSS0zuwjDqpDYli23L/pVcoZCoJZm4nwJjCBUJAVQG&#10;09jAx1+tOoUJ8auAit8R9TryvWCEEl51KvcR6plde+vw4HYcuXTzSw6nafHdOKSMR8nFy2aHTvER&#10;Eg5JnhmlYFak+PA6+qB6JEoXuoGPdoOn0EFXyy1ZstrRRvTiJdkc4Se5Lt5tHEZpHVDabPx63w6L&#10;bRy4MY/ziDkJprNpM04BrUBX7jokKwOXb+MDImg9iwsZjCe3CWUo2TPXrua3afsVDzXMJ7wuM0dj&#10;jeTQoRUGwg4TzYjB9ZhJlpHeAfddUyiUW7KIr1CdYVyU+lkDZ+a/cwwnh81lPHgVVR+27c8I6EJU&#10;U6AMtq1vRhztG0nv50vPecvEW4p44XRUuYap0W7sHeejp+dt0mI8LsMxr3ti9Gi5kk0PqNfYDyy5&#10;UOqfCWDLtajz6abyHS+8nd8O/GvDrx/yxcMPf/GT773/8Qff+vSD9/PFp997vzPaXT3Oo6ClklJA&#10;GkxgVDpTeDvU5WaoIA/N7dbi5tsZ04pQWr8xPmvxFMIGyCbCp2HxQpgOE7jzdtlrZ2fHaUqRMz6E&#10;tmZmKhnQsY9k0agL+QRyhV72Jd9h+pqZWzfQ8rZxG63KBcGK1BfEfRBUT3YEOm9+fXeBeTrU3bBD&#10;wYwBrXWGSWDggIYIOVTAGugom+sYlRAzfg41e6MJ+8gjBvmARauf2mA1Fid0KMB+mAwD+uFwBDCw&#10;mbcO+GR/v0h3mrTucKAhzW7PDITdeNHmpnEyfp9uHkGxCX9NWR67pa63s0yv0+hTeev8S+sbTgCh&#10;w32YA+ShHRBLdMiRQioy9gAX61lE+ToP3BKF/CqB2aBSVs/x8fFZeiWR/JV8/P3cderM04Y1tcKw&#10;UZO9YsRs3ZogW54JpM3TWpvAO9sBKVmswQvOnAzYmMLelgef+ZDbNGGvqObCBAGKDbN4dOVZX9RY&#10;5y0Je0evwD8wQ8XOTMxgz/XAZ23Ttkk1169T6Vphzgpafju51vLbXDoiQ8oIwicNcK4lBiEf7cvj&#10;c4vGo3ltcMT8uMwNh88KnX3a0PHaBtso/HbiX18EyLbXJNsjKPbxr73/0Qfvj18lFTZZYASqhp2X&#10;IuqStr6WqSWuT4pllrLO+AVbHmdMaWmReb0zDUxpnxts2mBcRhK3d8xXdk4SKM6jfmcLcdxVkvJJ&#10;R8i6TjuW/TfpVdBmGaRHU+HRVIxqmfqyPfVK8t14Lg6xUVZX7RZj7LMXwSdENaxzbc/NzdQ/Gg96&#10;sTAylWyXad6hD1cSoDWOgJLxwiIOl61Tvt6xHhDZ88B2yRSJm+3nTPEREj0LOo2J8/gGBDknhwRP&#10;LHEezWyq5/g8yneZHf3rSnhV8yaz2yp+bkmtKhCW3qd6TksoHjYAN0sBqvUvAN7L/BtSE8xI8gJt&#10;WtN2mgpNRqtMlNtF515PYfcM7q+HguaqoR7XELDz5NHsj49T6/o8tDr9LvLs52fPgmiZORo2pFqQ&#10;rkrca9ZiD3hriiYjVTfiRmK4gjz4nYrZZALTAHB41mxoVfqhm+UlY5ZnC3SemnjHAmagsr7NxodA&#10;+Wi0NaxRB6bnxRRKUX4f/PINUC9aM9NaiPyrZ0c4x9KgLkOYouW0oeRIpZ6YYhtMb8ztgS6w9f/R&#10;JVZDlXPNXiyejwqzGPwg8qRovX33jT/07/Yx/3+LX5fB7uMP3+fze9/66IOf+/h7Px8P9GHcz49/&#10;8dHHvzSgU8VM9rE5lcgc2luFnJaPkGm9mO3ERCA8WNGqbp0Rw6m8EzpaXq8rlLfJJdLI9mUSp9+8&#10;C2zldO6T09OY64Qj42Wke0o20cHVnb3shrwo5iydLhNIp/mtWFtgQm1yhv1Q16EzSNDXTkJQlYhi&#10;yvvjXIgw3NOWpAATmNRMM5Is4WmGQ3lGZZ/STK+pJ5GbqMbbgCCp8NYA+sTDFQ1euLLRp8fpGxbn&#10;+JhWzKlenI7tEBdKm9yabl6BkHhx+JFz0GXT8bgimjK0D1iqgFl9ZcZCDZqTIulIPwKoVNVpq2N5&#10;MUlsO6kJWayxVCF/tkIkWSGPEC1wGlIzJFHwmm7BZ15v9inNMHLnQcCcCp4ZyOsDgRmqTGgAktAq&#10;/OtFLuLhuRG2yNHXEJDfe7CXk5N4UlvLQv5gd5R0g+KQVDGbUVtGoa4AY2xbGW0XqwwK78fsfoUF&#10;TIJDnenkNfWoiUJSeq2XnFYitDnBfbNhiB2RZKpGAfKZdYKkiBZD8k9+kmVkCFqurZ/Zuc84RB7N&#10;v+lbdBhnPE1H8nOMDY10lEEqxk9qhpJeTa4PZN7FOBcSsSXcyxRKPmyBlS9+4g/9+79T8OuHELdH&#10;kdICbb8W3/PboWyffPTtnjrV+eiuwEFD0B0sq9857LYsd6M46xeM9UXerK7/HEHGwfQexZ00omeP&#10;Hz/85OOP0lonDIzYWk4kerfjGWvXX1/deX1l5/XVfJHYpPFq2NcmdVxyJbxPszK3jhZN+FiccUjZ&#10;GgZWUAUd4NqAYT+7Xdmg7qKhYssJMKHUxFHKd/JI6D85uBA1jA/EpIHTflE3AcOuSNxsrMqQ2gOy&#10;VKE2rQYXQst0egJHyFBO6snpFkmZ3ctG93cIUPiV2glP/WLFE9WbviuuflLtLCcfc7NR46L97HpD&#10;OBN6db8u19mGytIXepdmk1vg08qiQG4KqfJUJe75k9xw7EJaUYQpBoJvIuIdoBJMyigVib6S5vgB&#10;C0MmUFMUtwQtcBZtpbUX7S8yP9Xdwff8KNXeipylt6Nu9pEuHLdR+jx52xOMDFiokmtD8ndaouYD&#10;F+RspYRCkicjHjI2pIliZqHkU3ms0VtzJPLfrajDsHYFT31LzWqul1ByAhL0ubt6iKR3kOviN4iY&#10;1dOMA1f5KoUex3J5ourGvMQmPIXG6qv9HHlsfNDfEfzrh+DXr//VB7/6c9/9lW9+Fr/Yh9temCH9&#10;7MjVfF1mby6X8avQaHpIlFG1ZIFGJo7r8ujRw48+/BD8Sj4kSyQlkPQ2T2QvbR+SIpm0qkjUUg1j&#10;alYLrClt8JpM4gJVg9uXCKLT3bBk0WxirnUmp2C5in25l2nZA2Y1eX2CSxDNOkXBx1ZKaN4QMw2Z&#10;NMEA8z/xvkYZeEVXa1msJ16jfvHhD3ptOcIUcXMrwa+kjCWz/+69pPPfyrcJARAFkAZhYOzLqGo8&#10;n6Z3VfSxnsAGWdObeFRDf0I5YIuj8wBSy9wjAAxty5323gLeXQPLPlUWNGQnsmdYTE3nSB6CfbmN&#10;BEEJZaLzZSwJ2QU+jG4H7OprL7Njg7fmofhuq0Xi9O9BLkyuStpR7ITNmQVSJ6uKVu/KWRGSTDVR&#10;jkRN6EeHxkKuPoLpNgN8JuMT2M7FF91uWIV7BjuKFPXbvNzI+K7+WRDlUSuIVI1dUwrFg9KCyvt5&#10;347x5ri4cPRvG9Zs/cAIInqUbfOkPoJTStmjLLMFk9MW1ueam/uRtviXL/5yBH6HjcD//Lf+tnE8&#10;uiWekv91njKw5y/f7h3euvPga0d376XpV+KI5GbEHeOg7+x3A4T6emzm/TRxTPYMuOA52NdwttJP&#10;OsAvy48NSBbYw08/evjJR6kyI4/qyePjhw8TwsgJvMF0zInJuw2YYFMbz1vRQBlq+kTC2vIyKshC&#10;6PbSnys/pEVXMYAzXmB7hFvzJyGkae6UPLe3iUqmi3pux5QdAqBmW2xyu4ACOeoBKXU2JjoJQkER&#10;BWOcaiphOdQyR97l4yz2LS9uZLkErH+KHdpMxMgsi3iVKQChkGPACuSqbMDP/sXP/x9f8q/fYRvx&#10;y8f9TY3AX/pv/5u/8t/9HevRzNKx+VF2VbZ8AjDx3Jevk5+xefN7QoJv0wyIo3qybWFGqfm27Vpy&#10;7cO02/w/r1JVjHKZbDZKfHruXGQnXLvdZOGOej363ZaY09D4xaeCZz5s0a7MZf6bfBN2qW55kWAc&#10;ssx5rnJ7AvXtNdsjlgJ2HMBJubPhF3NXp6iqoq7UW2rm//hnlDC1OQ/io2MQNQ4HwUvyXbgT/iag&#10;06OUqtpVpuE9oGP6lQbYKu4an2rg0UTPJKN4OlYSf7/kX7+ptfzlH305Al+OwG+NEfiSf/3WmIcv&#10;7+LLEfhyBH70EfiXeix3dIIkypIAAAAASUVORK5CYIJQSwECLQAUAAYACAAAACEARz1u5AkBAAAT&#10;AgAAEwAAAAAAAAAAAAAAAAAAAAAAW0NvbnRlbnRfVHlwZXNdLnhtbFBLAQItABQABgAIAAAAIQA4&#10;/SH/1gAAAJQBAAALAAAAAAAAAAAAAAAAADoBAABfcmVscy8ucmVsc1BLAQItABQABgAIAAAAIQC8&#10;nTMwEAIAADsEAAAOAAAAAAAAAAAAAAAAADkCAABkcnMvZTJvRG9jLnhtbFBLAQItABQABgAIAAAA&#10;IQCqJg6+vAAAACEBAAAZAAAAAAAAAAAAAAAAAHUEAABkcnMvX3JlbHMvZTJvRG9jLnhtbC5yZWxz&#10;UEsBAi0AFAAGAAgAAAAhAAjQk4rgAAAACwEAAA8AAAAAAAAAAAAAAAAAaAUAAGRycy9kb3ducmV2&#10;LnhtbFBLAQItAAoAAAAAAAAAIQCAjxSLJ1cDACdXAwAUAAAAAAAAAAAAAAAAAHUGAABkcnMvbWVk&#10;aWEvaW1hZ2UxLnBuZ1BLBQYAAAAABgAGAHwBAADOXQMAAAA=&#10;">
            <v:imagedata r:id="rId5" o:title=""/>
            <o:lock v:ext="edit" aspectratio="f"/>
            <w10:wrap type="tight"/>
          </v:shape>
        </w:pict>
      </w:r>
    </w:p>
    <w:p w:rsidR="00C64B71" w:rsidRPr="006C1C7E" w:rsidRDefault="00C64B71" w:rsidP="00711636">
      <w:pPr>
        <w:jc w:val="center"/>
        <w:rPr>
          <w:rFonts w:ascii="Times New Roman" w:hAnsi="Times New Roman"/>
          <w:b/>
          <w:color w:val="5F497A"/>
          <w:sz w:val="72"/>
          <w:szCs w:val="72"/>
        </w:rPr>
      </w:pPr>
      <w:r w:rsidRPr="006C1C7E">
        <w:rPr>
          <w:rFonts w:ascii="Times New Roman" w:hAnsi="Times New Roman"/>
          <w:b/>
          <w:color w:val="5F497A"/>
          <w:sz w:val="72"/>
          <w:szCs w:val="72"/>
        </w:rPr>
        <w:t xml:space="preserve">     Захаренко</w:t>
      </w:r>
    </w:p>
    <w:p w:rsidR="00C64B71" w:rsidRPr="006C1C7E" w:rsidRDefault="00C64B71" w:rsidP="00711636">
      <w:pPr>
        <w:jc w:val="center"/>
        <w:rPr>
          <w:rFonts w:ascii="Times New Roman" w:hAnsi="Times New Roman"/>
          <w:b/>
          <w:color w:val="5F497A"/>
          <w:sz w:val="72"/>
          <w:szCs w:val="72"/>
        </w:rPr>
      </w:pPr>
      <w:r w:rsidRPr="006C1C7E">
        <w:rPr>
          <w:rFonts w:ascii="Times New Roman" w:hAnsi="Times New Roman"/>
          <w:b/>
          <w:color w:val="5F497A"/>
          <w:sz w:val="72"/>
          <w:szCs w:val="72"/>
        </w:rPr>
        <w:t>Людмила Николаевна</w:t>
      </w:r>
    </w:p>
    <w:p w:rsidR="00C64B71" w:rsidRPr="002A2AF8" w:rsidRDefault="00C64B71" w:rsidP="00711636">
      <w:pPr>
        <w:jc w:val="right"/>
        <w:rPr>
          <w:rFonts w:ascii="Times New Roman" w:hAnsi="Times New Roman"/>
          <w:b/>
          <w:color w:val="365F91"/>
          <w:sz w:val="56"/>
          <w:szCs w:val="56"/>
        </w:rPr>
      </w:pPr>
    </w:p>
    <w:p w:rsidR="00C64B71" w:rsidRPr="00C560E5" w:rsidRDefault="00C64B71" w:rsidP="00711636">
      <w:pPr>
        <w:jc w:val="center"/>
        <w:rPr>
          <w:rFonts w:ascii="Times New Roman" w:hAnsi="Times New Roman"/>
          <w:b/>
          <w:spacing w:val="-12"/>
          <w:sz w:val="44"/>
          <w:szCs w:val="44"/>
        </w:rPr>
      </w:pPr>
      <w:r w:rsidRPr="00C560E5">
        <w:rPr>
          <w:rFonts w:ascii="Times New Roman" w:hAnsi="Times New Roman"/>
          <w:b/>
          <w:spacing w:val="-12"/>
          <w:sz w:val="44"/>
          <w:szCs w:val="44"/>
        </w:rPr>
        <w:t>Отличник народного</w:t>
      </w:r>
    </w:p>
    <w:p w:rsidR="00C64B71" w:rsidRPr="00C560E5" w:rsidRDefault="00C64B71" w:rsidP="00711636">
      <w:pPr>
        <w:jc w:val="center"/>
        <w:rPr>
          <w:rFonts w:ascii="Times New Roman" w:hAnsi="Times New Roman"/>
          <w:b/>
          <w:sz w:val="44"/>
          <w:szCs w:val="44"/>
        </w:rPr>
      </w:pPr>
      <w:r w:rsidRPr="00C560E5">
        <w:rPr>
          <w:rFonts w:ascii="Times New Roman" w:hAnsi="Times New Roman"/>
          <w:b/>
          <w:spacing w:val="-12"/>
          <w:sz w:val="44"/>
          <w:szCs w:val="44"/>
        </w:rPr>
        <w:t>просвещения</w:t>
      </w:r>
      <w:r w:rsidRPr="00C560E5">
        <w:rPr>
          <w:rFonts w:ascii="Times New Roman" w:hAnsi="Times New Roman"/>
          <w:b/>
          <w:sz w:val="44"/>
          <w:szCs w:val="44"/>
        </w:rPr>
        <w:t xml:space="preserve"> РСФСР</w:t>
      </w:r>
    </w:p>
    <w:p w:rsidR="00C64B71" w:rsidRDefault="00C64B71" w:rsidP="00711636">
      <w:pPr>
        <w:jc w:val="center"/>
        <w:rPr>
          <w:rFonts w:ascii="Times New Roman" w:hAnsi="Times New Roman"/>
          <w:b/>
          <w:sz w:val="56"/>
          <w:szCs w:val="56"/>
        </w:rPr>
      </w:pPr>
      <w:r w:rsidRPr="004C419C">
        <w:rPr>
          <w:rFonts w:ascii="Times New Roman" w:hAnsi="Times New Roman"/>
          <w:b/>
          <w:color w:val="FF0000"/>
          <w:sz w:val="56"/>
          <w:szCs w:val="56"/>
        </w:rPr>
        <w:t>Заслуженный учитель РФ</w:t>
      </w:r>
    </w:p>
    <w:p w:rsidR="00C64B71" w:rsidRDefault="00C64B71" w:rsidP="00711636">
      <w:pPr>
        <w:jc w:val="right"/>
        <w:rPr>
          <w:rFonts w:ascii="Times New Roman" w:hAnsi="Times New Roman"/>
          <w:b/>
          <w:sz w:val="56"/>
          <w:szCs w:val="56"/>
        </w:rPr>
      </w:pPr>
    </w:p>
    <w:p w:rsidR="00C64B71" w:rsidRDefault="00C64B71" w:rsidP="00711636">
      <w:pPr>
        <w:jc w:val="right"/>
        <w:rPr>
          <w:rFonts w:ascii="Times New Roman" w:hAnsi="Times New Roman"/>
          <w:b/>
          <w:sz w:val="56"/>
          <w:szCs w:val="56"/>
        </w:rPr>
      </w:pPr>
    </w:p>
    <w:p w:rsidR="00C64B71" w:rsidRDefault="00C64B71" w:rsidP="00711636">
      <w:pPr>
        <w:jc w:val="right"/>
        <w:rPr>
          <w:rFonts w:ascii="Times New Roman" w:hAnsi="Times New Roman"/>
          <w:b/>
          <w:sz w:val="56"/>
          <w:szCs w:val="56"/>
        </w:rPr>
      </w:pPr>
    </w:p>
    <w:p w:rsidR="00C64B71" w:rsidRDefault="00C64B71" w:rsidP="00711636">
      <w:pPr>
        <w:jc w:val="right"/>
        <w:rPr>
          <w:rFonts w:ascii="Times New Roman" w:hAnsi="Times New Roman"/>
          <w:b/>
          <w:sz w:val="56"/>
          <w:szCs w:val="56"/>
        </w:rPr>
      </w:pPr>
      <w:r>
        <w:rPr>
          <w:noProof/>
          <w:lang w:eastAsia="ru-RU"/>
        </w:rPr>
        <w:pict>
          <v:rect id="Прямоугольник 20" o:spid="_x0000_s1030" style="position:absolute;left:0;text-align:left;margin-left:-304.2pt;margin-top:-85.8pt;width:1094.25pt;height:1279.5pt;z-index:-2516648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K59AAMAAGcGAAAOAAAAZHJzL2Uyb0RvYy54bWysVc1u1DAQviPxDpbvNJvt/qvZqmopQipQ&#10;qSDOXsdJLBw72N7NllMlrkg8Ag/BBfHTZ8i+EWN7Nw1shRBiD5E9M575vvnbo+N1KdCKacOVTHB8&#10;0MOISapSLvMEv3p5/miCkbFEpkQoyRJ8zQw+nj98cFRXM9ZXhRIp0wicSDOrqwQX1lazKDK0YCUx&#10;B6piEpSZ0iWxcNV5lGpSg/dSRP1ebxTVSqeVVpQZA9KzoMRz7z/LGLUvsswwi0SCAZv1X+2/C/eN&#10;5kdklmtSFZxuYZB/QFESLiFo6+qMWIKWmu+5KjnVyqjMHlBVRirLOGWeA7CJe7+xuSpIxTwXSI6p&#10;2jSZ/+eWPl9dasTTBPchPZKUUKPm0+Zm87H53txu3jefm9vm2+ZD86P50nxFYAQZqyszg4dX1aV2&#10;nE11oegbg6Q6LYjM2YnWqi4YSQFn7OyjXx64i4GnaFE/UynEI0urfPLWmS6dQ0gLWvsaXbc1YmuL&#10;KAjjw8l0NB0PMaKgjEf9wXQ09KgiMts5qLSxT5gqkTskWEMb+ABkdWGsA0RmO5Nt0dJzLgTSyr7m&#10;tvB5d5G90sCbcECVAkpB7DuUnQqNVgR6S9jYW4tlCaSCLO65X2gxkEMjBvkObevCA8pNN8j2rRO1&#10;ZuE1oZRJO9qLNrg/2GgnBs6tpzYgCPMdP8ElgvIleOhdQTsYSgSD1ghF9M3t8+RQCYlq0PTHwNCj&#10;VIK3yjbQnyG32MBdJz8tkz3Iphuk5BZWh+BlgieO5DbTrvEey9QPtiVchDO4EtLhZH4pbEuqluDi&#10;qkhrlHLXKP3J4RQWVsphQxxOeqPedIwRETmsNmo1vrc//pLr8A5hl+sWNBFVQUKyWsM99i1aX74O&#10;ET9fbqTCaC5Ueg3jBc3smtVtZzgUSr/DqIZNl2Dzdkk0w0g8ldDP03gwcKvRXwbDMcw40l3Noqsh&#10;koKrBFtIjD+e2rBOl5XmeQGRwiBIdQJjnXE/bm7kAyqA7i6wzUIPhs3r1mX37q3u/h/mPwEAAP//&#10;AwBQSwMEFAAGAAgAAAAhAAt79SvkAAAADwEAAA8AAABkcnMvZG93bnJldi54bWxMj7FOwzAQhnck&#10;3sE6JBbU2iklCSFOBYjChkTboWyubeKI+BzZbhPeHneC7U736b/vr1eT7clJ+9A55JDNGRCN0qkO&#10;Ww677XpWAglRoBK9Q83hRwdYNZcXtaiUG/FDnzaxJSkEQyU4mBiHitIgjbYizN2gMd2+nLciptW3&#10;VHkxpnDb0wVjObWiw/TBiEE/Gy2/N0fLYS8/5c1991S8vxjmX9d7bP34xvn11fT4ACTqKf7BcNZP&#10;6tAkp4M7ogqk5zDLWblMbJqyIsuBnJm7kmVADhwWt2WxBNrU9H+P5hcAAP//AwBQSwECLQAUAAYA&#10;CAAAACEAtoM4kv4AAADhAQAAEwAAAAAAAAAAAAAAAAAAAAAAW0NvbnRlbnRfVHlwZXNdLnhtbFBL&#10;AQItABQABgAIAAAAIQA4/SH/1gAAAJQBAAALAAAAAAAAAAAAAAAAAC8BAABfcmVscy8ucmVsc1BL&#10;AQItABQABgAIAAAAIQDlpK59AAMAAGcGAAAOAAAAAAAAAAAAAAAAAC4CAABkcnMvZTJvRG9jLnht&#10;bFBLAQItABQABgAIAAAAIQALe/Ur5AAAAA8BAAAPAAAAAAAAAAAAAAAAAFoFAABkcnMvZG93bnJl&#10;di54bWxQSwUGAAAAAAQABADzAAAAawYAAAAA&#10;" strokecolor="#fabf8f" strokeweight="1pt">
            <v:fill color2="#fbd4b4" focus="100%" type="gradient"/>
            <v:shadow on="t" color="#974706" opacity=".5" offset="1pt"/>
          </v:rect>
        </w:pict>
      </w:r>
      <w:r>
        <w:rPr>
          <w:noProof/>
          <w:lang w:eastAsia="ru-RU"/>
        </w:rPr>
        <w:pict>
          <v:shape id="Рисунок 3" o:spid="_x0000_s1031" type="#_x0000_t75" style="position:absolute;left:0;text-align:left;margin-left:-27.45pt;margin-top:-13.6pt;width:423.35pt;height:425.3pt;z-index:-251656704;visibility:visible;mso-wrap-distance-top:.96pt;mso-wrap-distance-right:9.39pt;mso-wrap-distance-bottom:1.26pt"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NoOsZYUAgAARAQAAA4AAABkcnMvZTJvRG9jLnhtbKRTy27bMBC8F+g/ELwn&#10;ejg2YsFyUNRNUSBtjaL9AJpaSUQpkiBpy/n77lJy45wKpAcJy11ydma43DycB81O4IOypubFbc4Z&#10;GGkbZbqa//r5eHPPWYjCNEJbAzV/hsAftu/fbUZXQWl7qxvwDEFMqEZX8z5GV2VZkD0MItxaBwaL&#10;rfWDiLj0XdZ4MSL6oLMyz1fZaH3jvJUQAmZ3U5FvE37bgozf2zZAZLrmyC3W/KYoi3XJmcfwbr1c&#10;cHag5CrPS55tN6LqvHC9kjMp8QZOg1AGKfyF2oko2NGrN0A5JePRA6JhVOE308Lov9HMaa/k3k/Q&#10;8ttp75lqkk1GDHhXWKXebEG+YMOK9kwnBFF5svJ3YMZ+7IXp4ENw6DbOAH9JeW/HHkQTKI0g2WuU&#10;tHzF4qCVe1Rak3kUz2rxrv49GLZtlYSdlccBTJymw4MWEUcz9MoFvPMKhgOgRv+lKdIN6ePADl51&#10;PTLHecrzRHNqTiSClz9QFo1PsVgkJzAZPUTZU71FsrSBxF0VkrIXMSQ7OPT3MH61DVorjtGm/ufW&#10;D4SD5Nk5ef9M/zSIcI5MYnK5uC9W5ZIzibXlXbkulxeal+POh/gZ7MAoqDlo9C7Q1IhKnJ7CTO+y&#10;i9La0N9YcnsiP2UgPRo8QuVg2/ip6YB5gaYVBTa+dL7al8SSvPmCUW1yY35INP3Xa4yvH//2D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NAT747fAAAACwEAAA8AAABkcnMvZG93&#10;bnJldi54bWxMj8tOwzAQRfdI/IM1SOxap6GQNI1TARFLkChddOnGkwfE4yh22/Tvma5gN1dzdB/5&#10;ZrK9OOHoO0cKFvMIBFLlTEeNgt3X2ywF4YMmo3tHqOCCHjbF7U2uM+PO9ImnbWgEm5DPtII2hCGT&#10;0lctWu3nbkDiX+1GqwPLsZFm1Gc2t72Mo+hJWt0RJ7R6wNcWq5/t0V5Dvl+oLN9dtU8cpZePuux2&#10;tVL3d9PzGkTAKfzBcK3P1aHgTgd3JONFr2D2uFwxykecxCCYSFYLHnNQkMYPS5BFLv9vKH4BAAD/&#10;/wMAUEsDBAoAAAAAAAAAIQBAY67PGzYCABs2AgAUAAAAZHJzL21lZGlhL2ltYWdlMS5wbmeJUE5H&#10;DQoaCgAAAA1JSERSAAABwgAAAcAIAgAAAL6y/xkAAAABc1JHQgCuzhzpAAAACXBIWXMAAA7EAAAO&#10;xAGVKw4bAAD/tUlEQVR4Xuz9Cbyda3bWB2o4k4ajWbpj3aq6NU+37HLZrrJx2Rg8YEiABJqQkNAE&#10;EkPTjfuXzkA3Q8yQgLtDGJpfYoYmEMIPCGFKggm2IbGNbXB5Lrvmqlt30pV0NUvnHB1JR+r//3ne&#10;b0u38HCrJN0qqfaufVXn7PPtb3i/733eZ631rLW237x5c9v8NR+B+QjMR2A+Ap/vCGyfw+jnO3Tz&#10;793pCPz9P/MHtrZu+NraWltfv7K+sTMvPrh+/dq169dZ4XfkxZFu3ryxY8dO/l1f31jf2Ni6sbWw&#10;uLiysrK0uMg+1tfX//O/9A/u9ITm35+PwOc1AnMY/byGbf6lz2sE/v6f/gObV69uXrmyeRWQ5L11&#10;nde1a1evXd3c3Lxxfaswyr63eN3Yurl9+44d2/nftm3bwdpsfL2f71zYuby8vLS0BMjy3UuXL184&#10;f359bX3H9u0LOxf5Cv/yv4WFHd/9j3/s8zrZ+ZfmI/BKR2AOo690pObb3eEI/NU/+h0AJkh36fKl&#10;tbX1q5tXxcqtrau+Nnds37a0uLQA7AGc2wFNwPLGtsDodv5v+3a2vHbtGhgKJ11cEiD5EFvqOnsA&#10;R9nd1atb126w8cICf19eWV5ZWFpkk6DvdU5+cXFx1+5dO3dsZ+M/+/d/6A4vZ/71+QjMRmAOo/OH&#10;4d6OwJ///b/z4oWLV69eB/LAQazvy5cvY5hDRbHUxUd+2rq2sri0G4zbuVPIDIzexI6HhYKieWnp&#10;w1C33QQNoaEALOAIdF7Z3OQH/qrxv33n9m07du4AjReXlpf5P/Zx7fo1EXbr+s4dO5aWlxZ27rhx&#10;k50srO7b+11/43vv7cXP9/6lMQJzGP3SuM9foKv8k7/33zpz9sz58xc2r2wCimAjhPTKlSs4PuGZ&#10;iws78W/CH8HT5YXFXSuAoyfKvwJmnk3+A0z99+bNq9evgYDY8lDNhR07cYkWRkFnfKYAKwC6cyc7&#10;3DmILBS33gBdsOI4QAvfZQdi8crSnj17dBrs3P5f/rV//AUaoflhH4QRmMPog3AXvwiv4f/9+37b&#10;2TNnz507d+kSfsvLmO0JF+n3BM7gmAAZnk1eMeTFzx2A3ww2b/CLACotzYs/6ReVjUo2Zy7UQORW&#10;8BYv6s6dOxa33dh+9SrQiiF/M55VgfrmzRHMYotdu3Yt4RbYuYOj37iJl2D7gQMH/uT/8E++CIdx&#10;fkr3xQjMYfS+uE3330n+X3/9ByChmPDgGRGkresa3cAfEDh7NaC0gzdW/Nb1m9evFjGrHhE4Bw2t&#10;fQ88+rhq5gOLDsmQmfhJ8HLHth3bbu7EQwqKEozia3G08l+ocBCZbQPEOFd5L8B5Of7u3bv379//&#10;X/y177n/Bnp+xl8EIzCH0S+Cm/AAncIf+h2/4QIvEPTCxQ1kSVtwPXASj6eYBQEluA4PxfiGfoJq&#10;SJ22hLib27fd2Ba7+6ZgB/Td3FYauR0w5H+g3w3s/PwtZr/QCHt1JwN22WgbkajtNzDxb8Jm/RJB&#10;fje4seXvMer1IGy7ubS4sLJrmVMD2Ivk+/ftO3Tw4K5dK//Rn/4fHqAbMr+UV2ME5jD6aozyl8Ix&#10;/rN/99vOnj3fEPwmCLqxAQ+F8e1a2QXXA0CDhFjZ+CJ3gpCAGmEf1aE3tqCVuih1ZcoytwOqOwBX&#10;OKdgGxbJH/R+6kcVVN0NoJrtMNf7PyH4+pZHCQX1f+wucoAA9LZtiWD5lYWlncvG8bcvxj8AJu/e&#10;tXt1796VFR2vf/gv/t0vhVs2v8a7NQJzGL1bI/mlvp/f9IF3Xjh/YevaFs5OWCE0E3DE+bhnN4Gc&#10;XVA+UJXgEnF5aKK8MURSEWh+kxAGSMMgd0BN1TzBIVHi4xKNPQ6NjThf/uqLWBLhIYmrm7JxqK1A&#10;23C/XHUbewgQ91Nt/GAw/lhdBfwdbJUpLxvbXwbx9+1b3btn1x/8C//jl/odnV//Kx6BOYy+4qGa&#10;b/iLj8Cve/9bEIRurK/DBpcWFtFsyuqWloi/N4KEWV0nKRsUA+WJGtsa5slUEkYLf6LwzcBnXvWW&#10;NirF3oRXE5yEXzVOMfzBSYCUaFNBElepqlKRuiCaY469+y0ZcfH1xg0ODFnmLNk5aVF79+zdt2/3&#10;/n27jx49/B/80e+e3/b5CPyyIzCH0V92iOYb/FIj8O9+05e/ePLU2pVN+SCe0G3bdy0vr+5d3bt7&#10;D1JQGB9qo81rm2g3+evAz/LEUFFgFHCLWa03VAgNaCpQUmwvDMYNoIMVGAUCORDZTwLnbapSfpWP&#10;3pBasnls/4HUg4rOKKqS/hBfSKzAGxjFtE8wCpxeWVret2/PkSMHHjp6eHnnjv/wT/6V+RMwH4Ff&#10;egTmMDp/Qu5oBL71y16ztrFBdifcEXTChN+/CgrtBfLkk2R9NmoOf0ycCI5YrIRkJgwk8BFxAvPg&#10;nWKfPtO4MyOq55Ma3X0lBFX0808zcX4/5xCa+Tt3NsSvRd/Pc4mx5wdRTfSemJb74bR1FyRzHzgn&#10;QWrP7pXDh/Y/+vCx1T0r+w4c/vf+0J+9ozGaf/lBH4Gd3/md3/mgX+P8+u7VCHzjWw5fg2PGigbr&#10;SEPav7p//+oqfkZQELUTBUfI1ORn40ZloGrwBVAwTp1SUo74suH6uEALoMXQ2vKVRfGaIezMzJ/B&#10;aPH3Jgcx5B9bHrdAEvP9KZBa2dQA3Hhek0AlR44PIJQigf98Ywt/LjiMy3T3vgNHH3vtvRrE+X7v&#10;/xFwBZ6/5iPweYzA+57Ys7Z+JZnsW8tLy0cOHT525Ojqnr0g2NraGqp7gvVyUR2ZCpr0YBrwAUmD&#10;jsko2r6wiAopwCrIacunKokMEuNcbeciIMvP/BX5veVMSjvDbPO2cElEpu6B74WuSjR9g8bR3avR&#10;79sPxU92BVGGRbvPcciKVT0Niki9dPr0C8ePnzx9Gl3/5zE+86986YzA/Pn40rnXd/lKQTl4n8ny&#10;WzeXF5f37SW+vRuYJIP+7NmzwCjYJI9U4m7ISJ6naY37NCmZODqDoVe3bly5eg3rH2ILnqWCU5Sj&#10;fhenJf5QjPTtfBgcDOAmtj/ew83KX8cGoLUMNL+HWvYVkB3bjD+CsRw0xaYCpEHo+AFuUoLq3IUL&#10;J06dOnHy5PPPfPr86VOXzp25fOHs2oWzd3kc57u7/0dg7hu9/+/hF+IKvuFtxwAdqiohzty3dx8u&#10;UdLUASAkTetra5jkw+F4W9W7EeMhlJN4kcVDt0MwKS+C0NSM+53kwkcpbxJn4uZjswkJZ2Z+uKyG&#10;eAEyCFh3KV80WiUU+2scqHnJf6cqJ6I0nlCqQ6VMHzsirMQrlU05O1gwe79BcShOc9/qvide/4bX&#10;vP5J6PbuXSsRCyywvyuXz/+63/2HvxBjPz/mF90IzGH0i+6WfJGf0K9880NAFEU9QR+wC3X9oQMH&#10;4X2XLl6kSggIJfhF5j6LAiUofwPkShg9QZ5RDY8gvmJSKpBadWm7te/qpsRnKoYmqA5mRX8//q0I&#10;vwVNkgeVcH5doIlHwVLBVB2cfbojJG3sXjzNZ+zfoFaKnfIDNfpIr+rBVAV4GshUt1vEZMfOKxuX&#10;V5YXH3v00WNHDx/Yt29l1wr+gpVduw4cOvyv/b7/8ov8fs1P71UYgTmMvgqD/EAd4uvfdIy8I/AN&#10;aT2AsmfXnqWdCxtra+fPn8dPClNLztIiGMqvBujFLM1zkTfo2RohFTzVQUklO34KhKlqakRpRh4r&#10;9+STfq+fD0t9BOgTXsrnSVLCuRknwqzUXtPwY9lHhnoDn6tngof0qon8UEyQdMBo66Rsv0EZKeSv&#10;/AZf5twPHzr48EPHjh09wgXiguXySSxgDYgL+Nr6xtqVK4i6bvyxebGoB+p5f0UXM4fRVzRM840Y&#10;gW9481EQB1wELCBsJCcdPHRoYduOC+fOUa6unk+NcfmgVDTBImM8UD0SQgFINuCjBHaMPBFrKjK6&#10;3abKfPLtW8XOfHoPZOkmOKlp+DvgmL5ux9Dh9Zz1GpEgx8YP/40rtjqngbz1f84os8e1EOoN8/2J&#10;ZUl0uQQFWQT8LamnDS8r5p9du1fIb4KN7t2zx7oAiwIxMAoH5xK4Jgv2XTP+zwVySeAsvJblQfFB&#10;fa4jtKbjIRkHbY6iYoFj/Ln/+V/OH7P7dATmMHqf3rhX+7S/4c1HgALj5padlywuwEZXVihef+nc&#10;BQCPivPGgqL6HOa8nkZj6ELjrl3A7FWpZyLj+i7N27wlb7p2bee2HdBb/peMz3g77b9kelNcBFZ9&#10;BlUBtiHCz35S7h5yWTfCTRgw8aIhFI33QAlUUbXhJn0BN/gLu+1H0FclAcPjIIymegl4fQNiDF7a&#10;74ncLNqSLOxcWV7atcxJkp+1CASKnKa3erqGyAxtSbEJc8HA1fhPUa0kC7DzSLe4VBE7f0yaFhSc&#10;A/yF/+2nXu37Oj/e3RiBOYzejVF80PfxjW89Qv0QbHPSO8FOABQ0AsSwdkk2Io6upFNF/fBXxrhO&#10;CRKYaQojg2Xwz5j5huNnNe6EUT/YIocJsAJDIXF83ZD9tWvsBHDh+3LY1BAFgmR5O3dCZtkXOGRT&#10;piWjQ2yTfNMUJW1x0yQ/8TOHFuz0z3pet1QD8bPqCc3GbC28atOrOoUNS4Sx921vAssWAPkBimqZ&#10;qtQ0YedNWvXyu3r04iXAJu67rygQGh+bMgb8eUau+UbTtKao2o6/+E9+8kF/ph6o65vD6AN1O+/F&#10;xXzNa/fGtyklszMHPkTZImFuYQtMAtWwguWOMaGHZxOut+0m7Az8sE3SdYikJjY0NOFx85pAlsjv&#10;NZAt+hSGCHKFI/o/xaYpVxIXgVWaUjavKUpWi0K4D6IRWQeq7MZkjVExrHF5sQwfJ0iX/iNy2yba&#10;j5+FRQ6RgFJZYmvhh9da1WSLHUFTNfhZETy9FM9fpI6JL8NZVqDybKxAlUooCWYZRtPFwW8tBljx&#10;KkGvJrzOgmM3rnvVzS4YxLtu4e1/+ft++l7czfk+78UIzGH0Xozqg7PPr3xU7oXxTrk7MLT8KxZ3&#10;FPMBxlJRUSNdPNge5CkHjCB0Eyk72aJsKje8IdOENaaw3U2bz1nHxBr4IKOcMWr9lmFOab0eJcGj&#10;aANAS7il1ZdhxksqkIAoIkU4KSGicEdguaVIRvKSAJd4U8qWisipbCL/i9M0wOZP/qpvt2F8/meo&#10;n4P6yU5lBHGSQoc5ssXzNcxHYMtqU/Fg8L/UiI4Wy0p+DlRgNFBbdI/KoGVTtkxenWqyNK7WpH9e&#10;f/n75jb+/TGV5jB6f9ynL8hZfuANB0AVWx8BdLt2wckACZmkSnmJlbQUexmd07abjdLgPgQEgAu2&#10;MJSEN5S/Kw29VpM3hDI17qKvjyWtuQwa8sdJQ3qzf5NXJlLUKqX6ItPGrsJ+rHtUSprV2vL4XCG8&#10;OwhnLS4sKT2FL6cLkxAvWMblCawZDtLHipnugVvBNFH9ntLkaB15/6AjbgW21LmwYxv8N+1PjC9V&#10;jRr2KJO0BL/FpSPDCqEGRiHDLQPQlWaw5FGcxa10mI46qvGEROTV0+D13f/4g1+QWz8/6Oc0AnMY&#10;/ZyG60tl429916Od8DoGU68+DY2RHGnI1x4HRgFAfJQofviZbp1sBhJQl4l+xxvXCFwbfAl7TcA+&#10;1q/CdzACMApOZJ9+HCwCEE3OzK9D8zRDH72fSdzkk4G/iXQH1f1K/Am2tGPf2tcjPSmugFjO1uuL&#10;VIDt+SKgz9YxsMe5AaN+Px/7OaoEZLA5FQ34cFdGgTNnPIRRE1aVoJpRoH/AtFQhM3IrpbI9dGin&#10;4quZs8Hd5wg57VEZNbKCKYjPeDdJQQ7+3/7jH/9SefLuz+ucw+j9ed/u8Vl/0zseGf3mTOgJqNRg&#10;bbC7oRQh0ZA6PDCxF6vYwf7Wr1yx9Ogm1e+pWiJoqtnkG8p6wIZ0opccNhHZTPtwR8VItyevN28+&#10;HK5YSlhccVJPjJ0kxuXLCBVIR2MQhAQ6JHcQqq8HtmEokc6yp1ZqTrq9HklWBqExgFsPQwJKgVHl&#10;VvpGhVFPeoJRXAESRr/n50FWKaSOU215TrmYfAtGhcsQ1JRimbHRWQJBHbhJ5c9wTNuM5AOdDzt2&#10;UeuFqJreYUJqC3/mf52j6j2eAJ/j7ucw+jkO2AO9+a/78idFn+tXmc7Y8djyxmRETzPa67PTkRdR&#10;ZwLQsbinvEww1Kykq1c2riiiHEWUEz5R6qMqSRhlCFMjJNxUYLGHB5DI1402RY9ZD2YV9MHtNm2S&#10;h3JWbMTPdlemnD7dlyJWTX1odZ+cU4qSJJCVb+nUjLdxVuRJ5DMuPyLpJZBisUxTW99CUSmi4ofZ&#10;v1vj85yyovAZU5o6R0xMKVjfwiifBaOJit0q6zfytNiZXFV2ri9gwOqotTIiUcFmHLWr9J5ekIzr&#10;KNix48//bz/9QD+G99/FzWH0/rtnd/eMf+1730xBpptb15vEGV8kaGUCD3Z6HXv19QE7SyT7BK2q&#10;QNqkCJ4qop38mWJO6s+j5UT5ZDzd/xmvN9Yd7X2JbByR5s0P76Ib37hOIzo6zaktskVSa+UFOj2F&#10;1sEXQxPmYoOGldhG89yguUjdJkx8J8qn1JYKzeNQEr1Gz6eXxLD8mqN4Wv4pzZtTfHTIntA8UcM0&#10;MCo3bvhe5giMoh7luGlb8gvAaPwesyxULfqJbw5KGu5p6f4R5pqFlhK46uLENju331xZ2ImUP14E&#10;YZdz/FP/cK7Vv7vz4I72Nq/wdEfD9wB8meAPIfjF5RX4kmWWVGIupAkIpd/jm4sRa9Z55JJLUsqa&#10;oTYBwdGIb5RO9O1Hv7GxDpIy4ZnqbK37cUSSDPGze5AXzym8Kna9DE9/61UC92BdizePgs3Dkq9k&#10;PlhVdyrwpCUPgseWn2ktx70Q64iDEflSgiUeKUuKy9Iaeyo321s5KUuhEcPaHqy5mtfiaVX9L7vL&#10;IYoB2dSLEoEV3/dsJ2QclvltIaVEkvJuKH/aXGKe8NjomJJFK0cYQlL5cRNn9ZyQ5ZVh/X/95q97&#10;AJ69B+YS5mz0gbmVn9uF/Novf+zCpY0bN+kzvEuqmMiyNqyIuRNHp0FsyWNCOpPVrKBe7Wei8MDh&#10;1eta8UlM0gxnDwlLQT8Tr0/YOhEkYzuxdlPkTmGUGNp4ugT2WuLfCxF4mu45wvSTRr3srMr8xrhm&#10;vHIGczHSFwDjzc1r6+vmuYNFQCEfm1/UsNjOHQoPdq2wsYe1LanYWmETBxU4k61EvB+QRBfANqZs&#10;MS51GWy/kSpQ0UaFMpY2Soe3W9AvjDvvXPDLMXiIXkVbKLKO2arHLH3NcJQoN4Dm4frP9psL2xXn&#10;qgpLCN+Vg9O7ceOP/63/43O76/Ot780IzGH03ozrF/dev+3dD1NxGXXQze2LwAiYYo7jnt0wHeY3&#10;oEhuUp2S4A8TvpZuynnko1HqmM1uUC0Up6YeUmAACzcioLoIm7oDYjQQFIBe1oOJ9S1EGdiplDKp&#10;pZQlhQ4rjuIjEDP16IwUsRMBLmn1/DoTPNUZOssFIpcJrsbxuDSq7oO2AiLuyzQl9Vs3tsAgJbC7&#10;zDdVtgUH1L+r4xLgr4M1PU00ouWv1+gxdZ0TK4yGhvsvHNs7PPpFD95ojmcLSIuhOkNmfVASIUuI&#10;Lv8X1jo4cBawuIlHFSq9sawxYGxTAWiwsnt5YRdCCC9XHGVs6ALNj//5X/++L+4H7Uvl7OYw+qVy&#10;p7nO3/6r33358joBIMoSASALgE5qymEq0qKdF3OUv2GbAztt7wEWwLKSKaTFDe/cREm/OfrT1TOo&#10;/5L5zSwPjCb5PVLOyblZ27Yi80bt62+NwW1pJfAOZN7cvCJTjQdT2LkltHSzWdwJGAe0y8smcmra&#10;KImkC0vLHPXS+jpgDD5ySvgh+FMTSQEwGC8O3zgr2l95ZGQqI42tb1he0NyxZNxLf4PRJ5ijLghJ&#10;qD6KOiO8GCl7iv+Z9hkvQRGyESM9CRDhrCZTzakG5uMSrQahnhOR1+NYa1r/J1GxZIQFRnEZ76TS&#10;Ka5YlopG4ZJFpbuZcf6jf/OffQk9xF+UlzqH0S/K23JvTupb3/U4AJfp6kRXHhTXZVu0AyHmCAFm&#10;hL/BOAJKymySwRNEAJioZoQpX50maBcgI7CTeH3V8lFhNj4UrJR8ZdIvYbtSWLT2uM5WZaZSztjC&#10;NzZB9mvXxYkli+yZP3oVwYDhI86zzs2+xKk4bPlvOtZ1zhKCxvmsX9m8xPnHrq55XEprQD8tmnlp&#10;a8eEl1A2qamOi2g1GZylHdtxDC+Eerd8ie6OBIRiZse619FhP9EqPQP8/pfYe3SkaTCFr9n6ABkO&#10;c0bbBjUKVnME2G34eCWk1vhLOqkZURr++mB3bEeKcAM/LY32VpYpQihfBkj5hQHkFMkS+2P/0w/c&#10;m0dmvtdXNAJzGH1Fw3Rfb/Tv/ar3XLx4cWNDFhkUcyYT/AF3pGbap0TGh/ewfjkwA1rHJCbWBGYl&#10;pDPYZflWgTVJQZrnENJqPGOeDhN1VDMKxDSyX3scIGtmVHVLArOIeTMnI7QVzQt8nqqppTncLC4T&#10;jVFShnwJRunuCYCtX722nhKis+3rPO02ffUC+kNhlB+ExXgJ2BoGq/cUo70wOoLxXnWcl5LJ+lKF&#10;0DhNA4VSzCRz+teklG5HK5AOVHURx8fBQUu4c2L2keZKrZDijuM6UBdWdX7GFBglvsSy5+dh4Tt3&#10;r+zaQw/r3XtYZPBV/2d/7Xvu60f0fj/5OYze73fwlzn/3/z+t56/cMFCmOTUBHQgdzgHCbOo0GzE&#10;Hf8mrecS2ylfw5JsLTsmNZ8Ti4eHAjcJIBnEVldkXTir0rXoXWtyDA2PgDN74dDUNVkiWbybuT6L&#10;mJwe0AC9qsZ+5u4spieeXj/AyKcc8BKsLEqWI4LlGzR1ppBpsHiElUZv0RjyA+JHXKhoOzFcC+7F&#10;L7mdZCxlCsrmR+0AYTsZSSkC1X5S2ty4AqZ8K5eRWuqBUfcUXJ0qmAqL7anHQN/ajKMzghHuqztt&#10;kZToq3JvBoxCYw0Acgw+58bt3rWb3lerq3som72ytESwDKnEH/5bc+v+CzOd5zD6hRn3e33UP/7t&#10;/+bzzx+nIv35CxfxhQblNLpjTS9Tvx3qx9xD7BkQGTTLs1IRJNVLgY+bcFhejSmxZWMciR5TcwPH&#10;XxXykrFUNQrE1MINkFUzX+9gw0TVJxW/+nnBsSpJEKWVnEYwRby2img2DFbnlZwnQ/x8Uqj1oEne&#10;5HokgNl5cv+HLd/j9oiF3VLU23fb/TBMuCqIZ+kMNvo0qt+FcQ78lY0Kl3on4i2txtNrjQh0Ng7m&#10;a2nkxynMBYT0q6J3mMXaETpzpFjJsoQ0xStShlSbgryCoVaqUopvr1SjTDp59+xa2btn777VVfCf&#10;dta/f154/17Pq19k/3MY/QIN/D0+7Ld/21cfP35CRhbkEEC1WROeUMwUd+RVeNu1oJs1mYpuVTCq&#10;mUdSs3UTMShEslhRFBtmdODHPeunWwYrGoG+HUZnEvrBFqdoO79WtDQz20M5gUVRb2ahhxty0NEP&#10;ebYxX+fY9UKwca+K44qbQDuuxDhDe4jubaYtLRstkmY/txhu15ja/AvJna/CEzdm+G4wNHBY/qtr&#10;2ID6Z8FoJPd5VQcV/+YImnF2La6aSgPZznpROogdVStfeVVS7Pw9Tlf+02Bg4DkS0XrUFB4zPgTu&#10;JUi6f98+KvNzjHU0Cpsbf+If/Og9frjmu//sEZjD6AP4TPy+3/j1NFiHiNb7xmxlolKjCYekjIwA&#10;Dib6VSjqDQI6GPjAKFN7cDdZkkJLs5KMJmHIa0Xa6DhQNbyotveQXhloX1zh5wJEobYuyNLMmSUe&#10;yBqk8nYOOPkrG8A3Th3lpuojkdpmTQIyBE7RfKpMiTn9EMizjRJWuFooqqLgjmDRIEpWN8JEn2/5&#10;Qzm9uDhabsrXjGPGoPcljAqgJiflo9rwmtmjPlUcmzMYbZzeHXL2hpHCzgVZGpO4/HjlJeCzkP3k&#10;/oiSNi7g+Au63XBrNH0glQDUq+7YAYZyF3WqpK2p0TAM/N27MPD37t4N5CqR2Lr6R//2Dz6Aj/UX&#10;8SXNs5i+iG/O535qf+R3/cZv/7b3vfDC8bW1DaZmp25htEmc/ErK/OY1kzjBP3ykApONkTexCkEf&#10;vhLoMayEOS/+Uu6eeXsbIGaDIWIsfNSIrqizvs4Rzc+hQzax8cdfGz4qRa1xXXB1t6lSV+EUqAyA&#10;Dgy1DIq0MFcUSf+tPKDUFfXDoFjOZ8BQaj5FfxqlwXTQccSXU9Giark2gwMnjMdBuG2hPaVasfAN&#10;GU0H9OdY/obYwzCzTT5MPdY6Wzt6QnZKOke6PyJftLGiJTVjot8jBVassaJIF79rJWKJVpn/ukWt&#10;ArwsXQb4EwcgaHh5be3ChYtIZa1LrQTtc39u5t+4sxGYs9E7G78vmm//f/+zfx9H6KmTL7344snz&#10;588x85mH4VyqPomMw/CMb1RtHn07KaBMUmYlGEqIiZkO4mgzLpBNtEWtZXCHoDo4EP1SQiOT429A&#10;Z7AiyexmKwaDhudxRvH4oRBWWjp7TZbvcCMGFtPkI5GqwlnD2wEj9yd2JiW/ByqUTFgMU5bKYsCD&#10;gJw8pxzBvyXuCvHspw1Ihox08rQO12rObJBTSeUN04eGL3hgYY1zT8lY0OhT0loEs4hQTlg/AMhn&#10;+uwCmqTy0F5TmGn1TfGWcjLWZLEUtKJQyeesn1XwW2mqfU9Yo1h+brAcorCAk9qTagTzb3Cee/bs&#10;JuDEImRC77Yb3/X3fuSL5tl88E9kDqMPwj3+r77jt124QIPO82fPnT137hypkBCYSkG1xtuiMqno&#10;AArTnlL2tg7esY0UeLyfxJHACWszLy9ruTd2HIQCFQEgrfs4LkNsBaaCY9p7mlBu84y8yrmKNZ/1&#10;c5IYXxZfYoNZKAnMtH5dA+5arLdiQYm0DNXUJEeN8jV+yhxrArc4JlsxWnIntfW7g5zqAdD7aV5A&#10;ykdFlpTMJZ3F0eNnWXCPVEIJjOaPrVIVFDU8NKqTePKmHdyC0aJkYBTt57alnbbCm/k36k2ObzR8&#10;uvS2pDguA2tI9ShZTNQDJGynmBUuz4pHTUKqomBGqFaj6lMK/dmbBHhdQp+f6tfbOKcr65evbKx/&#10;9//x8Qfh+f6iv4a5Uf9Ff4tewQk+//zzzz7z3AsvvHD27FkwYlGmotGN33PP3r24RJmcwgpdgnnR&#10;Rx7Kdv16aolcZlbD0XSuuaUwWtZUjlVL/HanZ5BrxExmDsEatMVN4XWKIBVSE8WadS4anKywW+JZ&#10;JwAHjU5I7Cr985c4SdlNdznjoVG/ShZrsPOnlhhxo2bBq1JvWQA76NWQDtHTpRik8jWVCxjR9kGG&#10;I04KtY6rYNjrwnYZdez69LAbrNktt0YJgejso9lvvT4WpV5IZQqzxaaq/hGzUgxFiEz5GGcWJ7Cm&#10;veJ7F5g4PfiMQqsLi1wqhn2qEcpkA7s72ARJBso0zlBR1MLivv0HX8GzM9/kLozAHEbvwiB+AXfx&#10;B//Pv+73/GvvO/7i8ZMnT0JE8W8y35J2bWZSCWZdosxefqa5PB9CavAAnDt3FpqJKbmP3ut7Ec3o&#10;BBhWLbP3horO5iwFhkakv80tGosZAZzJHdn4+AxDGRbjP3oPMFhNylTVk7xMAWpSHYXtaq6GOwf8&#10;RqQnDC31ovPFEcefotwjIF4grv0fMBPcerYuCVNc/jY/7FAUzBwCM/dCtym6u7cwy5d5YWfoOyUa&#10;1A2aQw8XxIyGi7OVN6lhmjqV1imqd6JLjGLejhpBM4BZ96je0ah38W7bj49SrATPIrdIbSpAk7Eg&#10;JWwd4Eyz1RapMk7YIq0l6nFJz1+vwgjs/M7v/M5X4TDzQ9z1EfgT/5ff8g/+2nefPHHyzOkzly6t&#10;pSmmqe0xCHF9LstDEx0KEMh6pIRkr29tXV67TESCT+1VR8t1o0zwuCkulOJMkLrE7oc2KOa8r2o/&#10;hwsvFmrcpiPlsUBcFCsjLr39bI3nFJWaATfnQVIO26tbqlYp2sqw3KE3qPkblixEhloO2x9kaQF9&#10;F4wUmROBJ9F+EXPyANzSEvChSJZXPRWDIKf+nZlFzYXVduZwk6dWmHKIuhII/GmF4rU0pmT+0mhk&#10;xznMajV5KZE39KBZhG5lUukzYeHx4swFddC6JOh5qO9Cwu2vplqlS9XIag1nJ/c+1Lsw6nISmvrG&#10;d73nrj978x1+1gjM2ej9+kicOHHy1KmXzp49t7a2LpUzwxLuKW5adBkGuExSkLZwQ0NMQXKJwM/L&#10;65chMKbSh6xOYfTkfbd8Zm3zGKR+lx6clCjGP0AUQ93+oLcz7tlaTf1ikWUEXeo/nfVumrHX26Tv&#10;oAk7p9B+Pbnsge2NuiifFLjy70iB1w8YbC3Y1eNZoh1U3UY2QBEqCJs+ynU7Tq/x5ekMA6OpyTRB&#10;W9SiQwWQo/g2w+jl3t7EvG7NnYmNBiFnWNy6J6lO0pGccfCZm1juObW74mfOmKRb5GjUdXHj4STJ&#10;Tu3F4tnqL9Wha3kSRyySBqhsxkFvKuOtnG1zEwO/vQbmr3s9AnMYvdcjfK/2f+bMWarWj3g0RuCo&#10;RbmI63N1dZV/mc5AEu6yiij5mfg1zlA+YPrVuq8ZG/JYg3pU6zBsNPKZTJvpPvlKoNmCSaaHXrmS&#10;Kk5K3HXnTUlKpXjM6gJHTWylAnEaaOVWYT7UAsPzAEyxQya/8Z9UrptRyMZhEpnxVfTszgt/+TdV&#10;lUpe69cURyPmn6L5wmKBfkK6gH7KiEzxcRNcTT6oy3K6dwLr+DlBrAlf81lXneE/nW03/amk0irS&#10;rU5yW/n9SuhdSKgzYqFsW7YgGMPBiUOaHbDAwHNbFlX3J/fHMlo7Y8Fzz1ABUC5vgWoz5uqmkkAS&#10;Alr5iZDU1bMvnVi/fPFePYLz/U4jMIfR+/VZIFMenSc4EWrS9CSj8oSQ9uzZSzBCQ5ssJYHO/yy0&#10;bCVRo+2AWnml/SfzivHa8nGj3kem8QLQSfBpV5wDfMJ+gLricolqQXOQpNtY3mS0DnS+HVtr9bdA&#10;Sd2mUCvgC2S2n336J1lJORJ2gCH+wZtXwd5AYH6F4intNEhjPyMJY32mBbbEe/AYYiZjFBNwt0my&#10;dZFNXEXG769gmKVULR6aXzWI8WSYTVrxfLOWwkXRP+WE/MYEroKp+6vPpCZ/ziNtQfgxzUDBcjA0&#10;vaZ1Yvbay9Y7JnUVlGHyL7+Vjzf7Nia+PQFDdE3rV9Maps3xI33AaUMHF7pY2zUllQ1Mn4W+shz8&#10;2D/7x9/7t//K+qUL9+tTfp+c9xxG75Mbddtp/tsfeOe3PfWaaHqYLXHFpTxGPJcgqb5O/pQ+mjjm&#10;pli2HZK2E+qF9yRufsv0Du0adm8mduq5Uct5ZYXoEzyUnTOx2ynENiHXRrG7TOMklMeJOeO2ZaYN&#10;LuENYKuS0NsBtOGvmKVmmkOmKl8NaQtLGz3kVbxbay55U3V6Dr/DZKLrGL01PoMbWl4+QJh3gi7h&#10;nqWf+VW0S+t5XhEOSUUN63d58NPbKGkN/OGuHcw3PoFkXwnp0dvPXvGAtoi1kZ9N02xHlKxi1+5b&#10;3iz/Bu63MWRwUsYEJN3AfW2PLDuh8ol7j6eC9SPpum0cbcZCc3k5d6NwFYpRcy+Og1PPP/Mv/sn/&#10;/H/8w795/z3l99UZz2H0vrpdOdnLl9dU18c9Ngu2MCfLSpme9UjCFsXW1Eyv1clsBLksTwe5GzZg&#10;Z3IN04EC7irpNKkTvws6BApsrK/rEEgnTvbTTPACwVDAB4eL5rPofH+oewEY7RejuQoXTmMlwvTE&#10;u2Cioxteau7dhmAztf2t5iK9Z7dcnuP3UNLpQlpkaUaxe3X95GXYGLyWdKqpH4Pw2XuenpHbPh+i&#10;1aFbTaR+HHrGioXtsRhYxuWGSJqY+8sbN5XNRuyFGnQvDuiVXfg4NzeurFHQYHPT09bZQqu+orVL&#10;zEjo4kdXu127d+0xd7alBkZtF1eyg4ePXTp39p/87f/u+/7OX7v/HvT754znMHr/3Kuc6W/8yieh&#10;LxbuTdqgxTtU+UCslBWm5qa6IiZmyw4Jn4OYpcx6xDxwo7aEiwmvt3FWZTlwrCVuofV4M+NWlQBx&#10;9OJgCgarKq+HUunlba/2kZ8JResJ7XcbquI1GFYyAnCz4uS15OhUEvR2m7enVzdoUexljG9g123/&#10;N+FrTedhOAeKy4Vn6P+L3fguB6mIpxtgoqDBzb5r2hM0H+x0/JpE0UhBa91nVWEfWuKpRmi2Ql56&#10;YIuH3KYsWp6Y3ZYYW9cu9WFZDqM520zFQgjpdtQD9eGQk8bei6pcJmUP+R4GvlkMjri1oys+ZfQu&#10;nTtPaef77EG/r053DqP3ze36N77qyd/43ic7jzJBY62atSjT4udmYtdOTOpLqtnbg8g68LXl+WsD&#10;92mWMVSWUymMEfXu9CtQthg+IFQAhVwWH2dwNoPdWvEF0DpSPTpMc20NFK43FoBorIm/Vi5qWAmH&#10;KLn80ag3BZ5XGfSILE2hpF7aDDJ752bbzEheo0AzD8Nsm8JogXUC2yEkKlftt0rGzXyvJ6C4nUpN&#10;fetDmFL64y5I/tHQZsW0b2uA7i3/xza2Zk5pQQhpbQXEEONMqnOy/ZLH4z7ijz5w4MDq3lW+a6HC&#10;+Gc6DCRVxZtMiZbtLG6WwibPlTrTQVLOJKG1BvdcgbiwnUSiMubz1z0agTmM3qOBvfu7LWVLVByN&#10;JCCViVJhfJBL6OGwVYnmZ6s0XbXmBdjGLAPiggi2g8ewlk5WVeTLvRVKxpQe9ZzwwI4+xuVx9ieK&#10;hc7PLWJfD2lhdMZS2WagZKqd1pAvjidOdYVMAXjoKFMy+J9QMoNpvpX2G0MnpBc1SaJTLuVwQYxT&#10;L8Y0XH/by/GYvAIzrLwdRnNFI+X/FvhGWzRh3Mt2eBsfnpB3+nuO1XCTJ0ETVQNXLZcSp6xyzlyU&#10;ei4aseScO/qFcz8OK6dkzKEDBw8fOoTELLr68vFxg+qfrfubED3jSMyPXdgGVVc4f0rbwdyn2yUN&#10;d/+hnO8xIzCH0fvmQTD1r/WTYiaHdMDg4hoDoZaXlBBOkRymHU3dor2chYYbfA5xDfcxlaaphJNq&#10;p9SyxnAs/aFMqpKoLte0/Bg16KLeJyTS3hbDgp4BaDdjn6G2ETkmDA16zjBU4pyovVA8C2EnSYpT&#10;t7x+YFRWlzL4RpoiHJph23TyM0XlzJAPIftXXgNMWyp0EngVa8pV9XqUnI6we5lp/iQX1RInoJ5i&#10;9QblW6/e2qCNzqcGlLw10vrqtGYRq37yWYItj5jzdNGYlLCMiBQ+5Q/g6O3xxLHsIZiAW1dR41cZ&#10;UtWm5Lla8PlWj6lIvnKDX+YLuW+e+fvlROcwen/cqV/1lqNpuW53dWZQORTTCPN7N+0k9u4llNP0&#10;zQbEsRyhosxkhO2QRCags1S7VxYDwAFk4GH8c5+loxxmb4iR/tOStaKqv0ZtExas8Zta+FPQP7yJ&#10;c2DnvJje4BSSKagoJ8yf6gklAN2ifOyQ0Y8fdtBYjy0e67UwK2nghZ7BcuGBHrdVNZ3cC6MoXiVc&#10;AOEEVRXATqQ0J89vZia1iZLiqNHqOWgzYk2N10/o04DSeCXJfvDIsauRZzTYqPuJRS/3TK37Gc/1&#10;bHPEag/YwIicPu6EAeM08PZtXmWMGCLGgptr09P4WRibklCWUtMiNO7xolps5eJFSyRwg5O7b1qa&#10;5oUA/nJ38v3xvN9nZzmH0fvghn3jm49RSAjtELa4ZSjTV6OMSQwiGGQdvNq8pTNWOwYvcJUioMHX&#10;ltA8sIiOlM4h19fXNkhmQjMjNil+rDka1pKXHULa5A7qR28Lu8db5pL9YKvGCbsIQbM6njnckjAO&#10;jAMBlEzjJgP67AcEry1fQ14MjSXvrlJCdJDfFBmdUCpAtjUahwy5e6Agl+Zu2xBJgjz12myVUrlY&#10;8ovUelaHFBTVncnfZIsWFEHMCdPUfRzjPd5MaWQ+bLV6T8HcpUHiwkuHtL6D1XInweeR9lTpagN+&#10;4iO7G3jbMqO3iQTqSelbex/+2CL7gVvOGlMdTNStbJkVM52MPnErl5Y4Hh8qEr05UtcQ4fMtdLxJ&#10;XdAbGpbsvaxDg72iI74PHvT79hTnMHof3DqyJekpv42i7Ew4eupaC+4a6LeAXjBoVlFhJ2qtb/PB&#10;qzd3WqtM3MLID0flB9Q3eOyE38UVJpwaGRsvM/GZeTpe64iLrGa7eAqMblxl7oJbnIFdkBeW2DnS&#10;mgSeDfyvr69dRFd6+RKOOsPHYO0y5Yh2MtvxRlhvmMJtGzIsMRRYMW/KDs8iiGgkrFkpDpQLcONB&#10;5A/Umksb4W0sA9it8Lg6AaRgZv1DvUETS7Hw1aEKiAkePiuYpoopNaNYMUg73wGGckUWAUFUm+7I&#10;FdZyzRwbLEchBqON7xHjnC9r0jcpwQ53vsVc0S/EN0lGVAdh+Hyz62u0YmFZSXa/3Dp6CPUMbQqd&#10;ZPjE8q0UZVm/jn52DRIqL432wqELf+ezxZ3bKX6Ae5v9sb7Z6ZpF0bJ+uTh837v30OuVe7tO4A4z&#10;gpPcsb2FERyPuVF/Lyf6HEbv5ejejX1/yzteC1gCMa3ahj3qfzsp07tr//592MvMv6YVMUUrC61x&#10;mtaWQpLdO83rjmRbZb0IZu+P9AUBmAz2JuIxasIlD6cOwTjsYvOiuXGfaVqZauyGuYBQv+rMN1EH&#10;WWTqvDXUz7/ap+rqPb3q5xPtlsFpsCcRibOdhej1/YVK81c2sn0b2liuPcnmcV+OAlCNJcXuDn2e&#10;YKI0vT06h1sQjtlE9MTfU57ey5F7ykZHjc+hxnd8ja6XzHkDpbY5yox3psldpPlByMLi5ARIRN73&#10;iP4l6FM366DQeSpKbrX6KfCkC9OlT67MwHRvOWY9IawgSUBL7ZLIclnM2MJIfQwQbhdCClYcPpwh&#10;PWfAd0JLt33kg//8p37we63CN3/dgxGYV3i6B4N693b5zW97zVArxuCurw5mQdwBDF1d3cekcpLF&#10;iG4kp3Ov3rmi1Sykke+qixoxH2o52/YjJnaLFUXkVGO530pqZkQzaY9ez2OMbl+jL504Eku3zdaH&#10;YEr/JsDXbNRBkMm7jKU5QmFO//ZbphKx/kEOnXqht1rRAX58N9JVWJVan0CcbsQkYrXUk1TRAYr+&#10;aNR1SvsP/qowc7gqgrcB3OGDjfkuEZyC4IXkCcWa9FRBU7rTi3/Duo/9XZ1TcLavHCge3ngX8rsR&#10;poioeu3jVLNbCW8huovBBK8jLDQJsFK3SejvjfCVkay/e/K91hehXngUG0wAqoUNT7/wzNr508ce&#10;fc3u1f1zA//uTdCxpzkbvetDetd2+C3vAEMTdWhOT+EjnTBSJWQEjtqforM30qOquX0JiLdVA9Ed&#10;mc2CiGAo4SCzL6vJ6Xc5XnPAbY7W/MUInjJ17Q7EvLdqEUUwobntPDqp47MVLJeq0dTbX2Cv/FmB&#10;AXEvC2bGh1q7N73vPBEYlL4JcaHsNZej57EtN7noYLroCjbJTbG9A5E5KzdoGKyFoIb1Pdojzdhq&#10;x2/I5wdiTbjXsSre5Rzb/fjWa6hF8XcM7jp2ZutQXAYvg9B+zyxQ99QA/1TRKtKmWxqDBAlf9spK&#10;EBHqZ+m0ODGGEDPeDoPqzJCvGW5KbafsM1L8OHPyuEiTUyBLd4+73bnj1HOf+hf/6G++8PEP3bUH&#10;dL6jaQTmMPrF+yzIYoSXWfbRCHLYoXxpGVwhw50oRHnoLLeSSRXEi98us7E4V/+peCNMySZnJezK&#10;8mCEOBnZxrpQCOJTsVnAqkDKGqNEsepaTM6hcX93Gz4U3jclDkWXU2H8kIIDKToADHPZbZTlYHkR&#10;Qb6V9yCjCV4PQAmVLltMgoC7N9gd3Bzy+M+6Z5xGo0+F11d6R29RPnFS5BvxohmtHOAbbPpXcDjC&#10;qB5utqdptcv6ZW8P6X82HK+JsN4SAWSURjGqBM9cUHLvBpiGzHp+Qvy4xmr+x8pQ8jvjuTFfvIT6&#10;BRxbHDILi4T3nvv4hy+cOfVKx2e+3SsegTmMvuKhenU3/JZ3vqYMrXZ0Lb6ARKT1N28AoJSvJ57L&#10;/EG8CQzWEVlhfC2+vnrincxBT8Wn0Z9eY6qzc3XzK/GsJXhlWB4OKc0ZGZw4AowFxQJORCVa91qv&#10;UeqUEPXNsQKevmb8l++CFbr5IibFsQCEIuUBScEA/mTIpFWjJotblWioNIituGfKngpqjEja7BBe&#10;b7oxe14Teb8N1GY3L67TYTtPgDtTBP1CcRgBT+F8KWx8qeM6W6g0ItPhhZ0F9vtZ/aVV5I8RKbj1&#10;fvY0M3gZz3zeioWxDDo39aCGYYYvp1Q+96dasVvrZS+qp5GrEMFHSQElHLnlBBbr6J2/7vIIzGH0&#10;Lg/oXdndN73tYelGbN3kI1XWrYaGCcc0qjCzXXk7WwSvEMwiEZ/HnXirXUfnYW18M+pRmFrpTvmS&#10;1DXdmA0HOd1SlC6uUpkvGfRLhtQTOw6zVY4YDC3nFQ1mGKoYy9D18KmyY/ytkNzGfEQiDX+zn9Bv&#10;Kd3vmcfDq0x1mvxtbOeLawZbmkXav/aHsl02m42AnHuSuhfi+yqwhpZFsR6WGLG8qqYU+rhFD8Wg&#10;4QYVBNUuzMRIzUbqO6krIlek+H0JeVns+tvtGWIJO8nf3UYMbbmpoUrKEumZkBEKhNqm4NbqKVx3&#10;iKWjrHFWerUgaQG3A9gnoXfZjWPI2KtZTdt2nCqJ812dJVzclQd1vpOOwBxGv+iehG9889H6Q6Ok&#10;VBNj7DXmXF1dyIYw54HIoJzgMrPQy86YUeV9hVH20rBE0UGWOGn4q5tnQrNzDHkrLRGtsvRJauPv&#10;3kWdO45R6bsBK0U55U0JOSkiMpTU8NfthnwBjm/luy0x1SgzpTdMrgdM+TBQrw49jljPdmBi2eWE&#10;DlaQS00AhkUZwC2MiTOh602uLgj5sld/HSRtMvkHkRwB8xi/w6gvXk3hnvDBFhmdKfBDuW/Bbtmm&#10;xDMVSfLK8UbYLX/7RVwN04kOytpRMv1gvAYs1qoo1/Rep1p2x1Yfd253bnSv1RNEaqXOIS9uVnMu&#10;0E4xyF90T/z9f0JzGP0iuoe/4vWrX/PaVZ2CKT6iVRtjUDdkYSkv/JbAHTMstT5IEEJTORBTbmjl&#10;87ogp+qWAZqBymOWx0hM+JkpDzhjUZfh8j2rYwS2rGYCD1XdFAwd7K/sc3yYyV0vXr18U7xpMvmD&#10;SGVqwijZ4pSCS/U8T5uJXVv+VrS9GJadFVMAAn0WkVA13i2bC1RM9MsTrJmcXsyDG4/VaOZEzO8j&#10;Vh9TOjWTOyLTYwBJTFw/5nqGPMmdRc0sFxPxnuWHdgfxhI6333ez2X5fxnWz49lj11sDjtYNUq7v&#10;2jBod+J+8YrO/LAT89VsZ8uO+9jnDJincJpDlGgdzxEuIG70F9ET/6CcyhxGvyju5G/9wNu++W0P&#10;MetaQa7TwymcCvaj15HszolZlhOj34hQStynLXusXf7YXKZOqFCj8ZqYUoP16ZsWrqWjIA7TkSyf&#10;/YS9xp3qOw2FMsudzKkVB/gqFFUs5bwW7qeM/jLK8t+JSQ3gKM1qBZOZ56GOCOBaxB41m7Dl7ZMM&#10;fO5asa4UCJpom/ImDsUB+TmwakI6xwbtHLagV4sz9bcw+5kRXeCN6nVkLZQt1qa2VH5t7ahB0a6m&#10;hH1N9EF1u2sb1Y0G9gJ3+eYQQrzMnzA8q8OCjxTAfSsHiHY1MaWdehyaBJEaAiPJKn+yWZ3PRFeu&#10;2d2MNyF6qSozBphmmEvkp7T7Ifd1ATZXeC4dvftTfg6jd39MP489nj9/EcZpPx4a8uAuhJ7oEtXP&#10;2Ah2YwdlFnoz6WA+Wi3ZwKgYWsbGdo0/vGwyD0QdUQgBN8mjgUWppD7TKSJUHA9Ap/1I/q2ntaS4&#10;6Mz27Z5URlcMbUSrQHnLbZek8gG1U93Sgmw/jLCczNSgBRAXv0Muaoh72Fmtdb4DZBIF8ysmdRkH&#10;Vzhw7appSJOvsTGf4mkYZMvcDS9pL3kkY1Yjetsr0NuwUDA0I1/9fDftosSxZs2ge6weKRQ/lUom&#10;h3GQ/LYbIIrWSPfFFbW8odcc10Zp+LhesoD1hOC/ccmQTXdPomgVowrgUFlwOW2E19uKp0R9lK1d&#10;vQbXnzxRi8srn8fzOf/KLz0Ccxj9Aj8hv+tbv+LXvvtx4AjYi2wJXySpn4vMR2gglKwwOkxlWait&#10;JsizZCY1Ls/kmjWMq0eUieQknzVDNkp+q1xTUFIcrOOtflVmG586H6ei9NayS3Y88aiRUJ+69MxJ&#10;+wvVqRnqVMdt+dqMh5bz1dQfxYlcFSw3MkOiaHHGd1GP2tZUcJdkCZEKfwbUcrGNbsv4JOUjaagp&#10;8JPVntpLLfQZrKnLln8bY8qHhoxm9DxG/i2Mq4mfMY5zoIGmxtZnm40PxdmsGSP4M7kLPD2WIE+s&#10;0aMpAjZWtaSA1doYT17OpksXn3TdctBGDr4f8jfrGOhl9nRCTpX9cmfYf9vam1dKIClkU2OCRjJE&#10;lqrbbxqCqRk7nvvEh1/49MewPb7Az/2Ddfh5FtMX7H7+2f/o3/k7f+W/OXni1MWLF4Ej8x5JQ1+O&#10;dGm7KsvOKA30aj6nGZvQuq3QA6ArSC9hsfy9ZUFAt05L9jaZ1WlsRy2L1BMykz3wAfmF26Z0sgIa&#10;aS7WM8UvQi2Hd7WNLZudGZQEYjihkZgUihf0IXkmvEkWupgGUDFe250ufkwgIAXe5dzgo3LyiFMB&#10;JL6yh3DW8jJfgEEBQ8Pwd+dyVbgU27BPYSIgFfN2omwp7RkehpSKw0tduwFbBrha+nOWDl+vqnlQ&#10;cbcOkZZj3GopaQwv/iYxCjhv41WBNT6EanBxO3hTcl8GSWyMqYfGQRDiOaHk8NXU3VEkLavtz7UA&#10;eE23b0oYS2ZBDt78tJsOMCUFUufJu7a4pHuEiglb/soThFdbUyALkjkL8a56ZjdunvjMJ65eWX/9&#10;29+9a8/eL9ij/8AdeM5Gv2C39NRLp+kyD9PTWDemZHeIBs2TEJlMyxATZ0MjOJKL0V3SqHeklIJL&#10;u4ak5nHdjvWT8soU7SwdMzZ6GhMw2UJbsvLvycac+lxM2e4ZnhqhwxLNqZRR9hDlfcxVEjpJ6hyB&#10;oHxNRBB7dAJS1G0PlVGJ0dNLHWXVBqqdTb7InCcpi69R0APA9lvx5hlgTqzJt/7YRKr8a1zE+jMr&#10;XkpRk5T3zJ/iCQX74hs1E1QXiXGnqdH7bV9MZq0W+ARn2U9TOTNuQ8xl6IrN7Kc30HuikrcwNJgY&#10;kjnOMNy5sDijnzPqPGPEdRIUW4ejY0ZTRzqU1+k9ur7F6LIIZUlwpSENgydC3Rv8PQ6N+FfbFHBS&#10;EKQkdD3pnM+p488df+ZTuMK/YM/9g3jgOYx+Ye7qn/5Pv/3ZZ58/feYsTzz8DGNa4Istv3HlqtXM&#10;J0dknZexAP2HKRV2Sq40udGjIVLlL7C5dp+fzUnncabpjAGVlJjEvrycoiT2+YmlWGV+TfXrfDJg&#10;OsWOmgpeJ+bMSh1HiQKADG9r5y1CSAsFo2icFm5AjZlPisBe2rVBOW9uXdlYQ20A9aTIBh/u3bML&#10;Jra5sc4JAXYzxSSn0ThSyKRagUg/E6KBZ42yysMv2RKiwS4HS+tel2AC4ZZGTXXUgE0CZy0AEglp&#10;3BujaGouZ6BhGGUAtTGquCtnjgJPLEx3eAxi+N/mYwig529xxI7kicSF+k54L4NzS4yaQgE13SOC&#10;ShVofSkp13INdw7310u8cdPbvXs3l8JN1I8cVosVH2/MOjy/4fsE0nQOj1KEKpHnDUXu8qyfw+hd&#10;HtBXsruf//EfOf7iiy8cf/H8+QvQzTanS9QHQ2ybhZImtdKoz1PG4kS2uttM3j2z/hpYr6lYHhqW&#10;OuIkNRXry5uZjU4/7Pn1DbCzjMlXwzjxq7aUsu7LlHdq7Dj7l6tNURRRIhi6Y4k39qO8LXXn6BHv&#10;26qb2KC7lpc02tmOiDT+gs0r2OdgLv4I/sQGCg7QWmVjW0qFwwIxQKpvDp1sfN8AKD4E+CalAhGr&#10;x6IHamHmmPMJ9VuMCmjKd/nQED8/55zLT/GfTjZ7BE6Vg4VpBoY9xEDEfmsEyRte2pG2zFw4RgTj&#10;4T4HFE5hrMlgLxl3BUjyxJCg3vp1SAi8Fi9hLBjpmccA5l1eOeQBxWLvQhtbT5kXIGWdAzg9TKCw&#10;VXVlZCN/lBOradKAoRKr+evujcAcRu/eWL6yPf3A3/vvf+T7/tELzz1LH3Ke9kRRIXKp+kFls1C+&#10;RmyCebfkSqFMddyJFTXGmaOGZtIQia3N+Ym5d/s8qSBRt1r2JqVNXqYllNejx6YkHXAzWtJJVBP8&#10;RXVvhbpGLTiuYK/waGTrx8S2dBteS8x5F4HCjQXoRqinsLVM6qfdRBc4MLlK1/Fj3LjBr5TFh53i&#10;yNxC80+tfh2glSGITeyKI+F6SCtnfZ/NF4KEIlMQwpotS7JV4UzQVHuUII8mvBeVtwQsq1Bo5ij3&#10;dzuwNhMr+OmwSntHRN4/DFAcBvstwjlzmLjNdKPiCxgRpMlyvyVLnXbbZXEY+3GkDomY++z6l3h+&#10;MZ2fY6wsmAeakviscWzBvYsT2TzgmiumkOElTewxbLuZG8Pfys6zz21Ly7te2dM63+oVjcAcRl/R&#10;MN3Fjf7l9/+vP/aD//SlU6dAm+CD0iW9bjvLFJRhtipmZkaVO8N1F6Yp0JRsuiFAM/lDa5Uzc0pL&#10;ZzN2UJJUmy8lYTNr1NN0/jqVmG/A4whLYCHupSPlnr24L8FRtosdbUhHT+XiAsVErFLaSEtPjTRN&#10;uqub0k8hZ3uNNjIDnoZUgoA7+RzVZzD0BsXxN9fXyFgiRxFDnox6fsATjIGPlADXBia/ufMl3u5H&#10;jknxZ8Wi1Foe9VaDj0P31UL8npPvVGMt2TQqFQfrQNKY9iKp2aiRYoZIxhI31SFh/WgxE9ELKE2v&#10;wdSjDE1B0lK/ydoPJmaFmpysE47m1jXkNN3DfO3W/WysaSyRw9c8aspUHew+NReyF5QTUE3uP0sd&#10;v1PllW/z620Pit/KUuxg5Wr8mb3U3Fle2XX+zMmf/KHvO33i+bv4VH+J72oOo6/qA/B3//wfe+nM&#10;2ZOnTpN2CYejMAeWnKrQdJBIPuS1xpi162avSY9Yy73FjGe94OPo81WvZV+9qjHXUwKujJJvAyYc&#10;yO7nW5YIIXQODhIoB9T27uL/V8BKgMzwvFa2RNUj3nJ7CqCRFllgPz1HbfhUJTx8iFkfExUA5a/j&#10;a+CxAv/0X+KvkFOoKKjMibZsKaDGaQz4jjd25mEwzqT4n6jXVj2JpjZpwsdgr+tzdASRwObtD34e&#10;52gQRJO5RnQ48oiUF1gjXYg7NSZ4D13oK3+vs9Lbkq3DHb3eSTNQCjqF8RKcGmKsl0fku4z1NXNh&#10;9+di6GwJjEw4wceICbi/Kbk11GxDrSHC2jSki6aS1WkFrQdZGE1RfV3k8dXs3bf/xWc+9Q//6p/7&#10;5Id+4lV99B/og81h9NW7vadffO7c+YsnTp0+e+483k81ort382hPD3wSzLXFpryZwOhQh0/2YakL&#10;ONqunHzcZsXYcXw+q34/tFJTp8mh3y8exBhkA3gfISnKLPHvbs1rsDDlPIPLlihppWSIaIhbRaDO&#10;TaNScrrQTPOupK5D4pT4T4z6mrdAADxU5SndoW9sgX3AJTCqor41maw8shME1RsrzCQNNqXpa9oP&#10;iSZVS0J+TfspNoqKY+Pg2+TYzQYx+Qu1vuPHLML6zlIzyGkD/bOvTPKGacT7/yWbvv1qfdHllbNX&#10;dzJ0oQMo3XLmuZ79MPtuT6QAejuMdp/BVm0NjsYKy23mGvm1EMlwkQqsCXL1auhtPKWjaMuUtRE3&#10;7KSx0LRn9eULZ04e5/6+eo/+g36kOYy+enf4kz/7weeefeYMIqfNKzzxkYguWylS01l55vQaoSDP&#10;TFtuIkVDCTkCC3EI6Adoqzi+a2w9xeGbU28gZ+R34kJ1N+Gt8RtEh4jitBjKbLR7aPp6irB9R2ul&#10;pxIFlbWFRn0U5d/a7HFixr+QGIjBkKT6RB7fvhtD+j4la95k5gPcxOX3AJocTi3r9WvsLYGm5cpc&#10;4Yt6OmK2x6Ep8mdXHjTA3XbMdpoK4A5juihGlInFIG8FpFSmSmuloFne1k7y38FTBzGcReonSpj4&#10;/qhh39BTIu8SR92RbqZM4rNeocnFeEE2O8u2twPlVAq2T94gvRM5LfmdQXPVaXw7MSflGeybICQ6&#10;OVYJqrxwTrHZs7jmcHw39zHe8L5GmkPqFqIwo0bhnr3Pf/LDz33i53ALvHoT4ME90lx+/yrd27/7&#10;p/7jj37opz/+sU+cOXMOfAJAia+otB9VOFpGvlWc0lEuj/xk+jk/Wh+eOWgVtVC8iOSdLnJGvJmJ&#10;MhVVm5hk2zO8n1aSl9lEOa/TjCmOHW7pESkoHBBluy4F47uxHI3O45oMZPCnfiu690qIZhhUfJGI&#10;GrJPgemQUBVPRk6iL6ibFzRANYrjlQPyucrYa+Z0Cnw2FxIpDIK1MIfWemSaQ28wmFR7oM5MV2E0&#10;uJMfrDtFrz0cCUHAlmsdbtBslUG1aV1C95zbhJQJ7xvK8dBFz+GWTJu9yVwfVDSSAFl2xPYdAUE2&#10;3tZa7fUZ1B0ZqnibgmKSTMywsn+d1rl6NZM1EEuffcU+9y6Dkvxk6QMCiWmvzJFravRYmhpmnZHd&#10;RF/Y4RBw/2HOXdDqLjh/6gU8yK9/x5cvLs3TQ+8UBOZs9E5H8JV8/3v+wh954dmnP/P0p06fPoX3&#10;n7bjAJhTNQDHQ24WiuVFhJGZCVaK0VBItd+zKV24pBEn//Iz4JKaSfJQ89zpzRkkNmZlUpNp1xjN&#10;7K3uVjbeu2e1X8mEt6M6BBRJvCWXwlCssL/MV3Y2eF3fK2cL4unCTKgpRj6l7I1BGUqyNqlvtpFL&#10;JiBmfN/Y0RIAqvNAUQGyLecz/3Fu9VoKIqkFBwanUKaRswyO8TaYJ2QVxoof1vhXKuVVVB99qAjO&#10;MSP+165Nd0+hThPe/aerauL1pbQ4gHEr2Bkuo2rXOe4FngSQ1OzVrgGThzRxqCKmftVcVyJtI9ZU&#10;e2Hgb5hof44MKzKmrApDlTb8EPV9Vwg7hGi9O7NUh9LSaB+2cdmr+/dxFBtUJ0GX0rCsdoQEiQla&#10;4mS7t4B/WQ247RE8AccufOyGsY4on4qxakPg95fPnbl47nQWoPnrTkdgPoh3OoKv5Ps3diycuXD5&#10;1JlzZD+acBiWF/61ozWcQkPVBNpE3ba5gdBB40ypZoYYxEGKyQRBoG/hXhOmmbJE2KNp1+OJk9T4&#10;uzJ5oU8fpZO+Zq5ksWEIyd6Urs58XFvfWFtT8p8ekwHWxLAhnyHHUxmiIXYq4RTA5EcqpbTv3WHJ&#10;atuehP9Eq0kC6BIsFIeoFVXSFjRqBBT+o7dSajqbNBrvpslY8CyTrFxorFUNGDXcn5bSxO6JvxuI&#10;1/u5Q0WUBD2d6+SD6Dq33+Bfmi7j5OCY/Ax0E9Be9L1diStQmy3Ruq7gaIbExolLO2lOEPVpmt6X&#10;4U66VDFXB4FkOP4CF5Ik+DMwnFvDU/x9F+HwJYRc8lVbTbHzyMRiXacICyefCBVeFuG7/VCntaq0&#10;2QXK2l0+G+baxltRZSmjyiK0vnZ57dJFtti9YnjQcb1xg8qGWOycJoYIz4JL8000+fQRoOjidh4Z&#10;2olwh9KkcHntwoXnPvzj6xfOvJJneL7NLzECcxh9NR4PyoPiEj1/7nzBMonhWnw8zHTrSM4SkZYo&#10;iMLIGjjJLNZaZJoJGcxSZg9mNzb75lUmJm6BVfVJu7mGJtQD08w65hmTr0EnOCUYyowe2TDRANCN&#10;LuWZbXC8vnHlwqWLtJhHS8MBxS90iNuYctdpd47zUrwDCHahdwKyEgBK/XbWAYROuOdUrdJPCSdd&#10;sota+HOcvhexDTcqZAoMBSsQNbZ5CU2jdXOGEDZGDi+dUe6Kj2rMgirJNA0D1fFa+b1I5OriPrJE&#10;JDAlmqIa3Ubo/wYwig82FQG3kB7g8/CTRYJmfJcD3iDIBZjuXkLBSkkYnM3CqNgKXlUg5VKS4H6A&#10;L97WSFUn92qHIvQWeYOuAY4Ghu5eXrFRMzDqGbpmWrratKLAqFkDicpVexCfgktfzPlGrgKjOm0i&#10;3tDngFYBUN67ugdjhkNtXtm4fOnipQvnGY19e4XRKMmW9q/uQwHCsAGjCKQopcD7hlkbO4BRl7Wl&#10;JeD0+o1tL73wzEd++J+cP/nsqzEHHuhjzGH0nt/e7/mrf+rEiRfsyyEmiJHNO4RiwDVsfKSJZkVz&#10;aIdEDwCQjIzS8S21qQ2cVvIjYGGjeePs2MuNMrW9Uuxu8VZmM7Xrqd9tysp3cqri9rAet4ceESWt&#10;zM5YUop8NUc93sghdrdOB7C4TFYiGArvipzUiE4Y9mS5NqITazb5AiG2HApoVhxOwVCA2LJOGPyC&#10;EMgk8bOlJdSpaKvntCL8IBpYZj8Pa/CzVCj7j4Q2ngodC1rr8RCbysBZI/9SohRD1lR9OCa2PIIu&#10;/sVFUB9qsHgHqbj4XCOfkhkC6cK7RrhImm4jtRayRoj24zU5r29ljkUN1ppMpclhoamLkIKqcnT2&#10;1AwLHTt2CfRu1R9djWkfykFRfWh8bBgZhzOv2iqWWUUCQU799a2KJXhKGET8JxSs4UQ0Tkzx2AHY&#10;+3jRq7UuYLTDW7bzunzhAnf6ns+BB/0Acxi953f4Ux/+6ePPv4DhXOPd2Z5idDzWioBEMVWcbcM5&#10;wg5SElyExl4UBrXS3dZInGd+Ot0SVgJgMOTX1tYTWk/zj1a6g/rEtRYP7GjTZE9Oa0Crx+ZcEDTZ&#10;uK41R+uDDOok86WKmeFdyNwfceqZv5NqVGY6pTx++9PXHTrehdQwSN1zasJdNrzgHNMAT/Q8vkWw&#10;EZ7K2SYPh+k91VuRzUXbr6zKUZw63wVDaw6rPNVFPPll3V9ci24hDnIFMOfVSBPMF/DQA/hTEEAl&#10;f9L5W2nFYJFLgHuY4lyj2WfFp3F9BsizWIjpfDlRnCx4WWxwxTZQnmsRBNkmZabNNxt3h0pRY884&#10;cOMUuaWmSuAtlko8KXpbGq/KeqlXnVQ0XNo9d5KcuMn4eQ4ePMCzg4HC05FFGU5qzhsGCGPFlTLI&#10;GC9Q1J3zENMdY8AcRu94CH+5HQCPZ8+eP3fuPMSAGWG8ZUWkExnr+tKaayh87IvJ1oxMJkbjDyPs&#10;C4AGUhOIl13wNbE4PjB5bshgfapVbWrQxsC3cug1SyxnGqq/BFBThK8FNocjcyh/ig2BgFkAPXAU&#10;IYHErIWMR/+lBEtGmH3sLQr3KUScTM6Ul0sUKYkActWpaTMWZgoYa5hno3pKdUJWOJmYTrhqLi2x&#10;l4o2dSPmKjjdQUarG22kPpmznmU2QNqF3Aqm5vAKcUJPAtr6j+N67VkkmqSG3zyC0N4hO02KgS5O&#10;AFMYDdT6xlegSgA5hOfDP1WMyorj7JwWNS35lOka+aatVTWEDUlU7fmIpPFQh3WmHesQ0fN3K3Th&#10;SOES+Yz7jzWRVWtHk4mRYOzfv5/HDK8AQOramXeHi+FtTB8jZm197dLZl65vXvnlnuL533+pEZjD&#10;6D1/PqCJWE9wRuZB8FG7k6Omkqih6naJKA+tZNDUIIRB1OKNukX6kE/4oiZ5guYFx7b9CDd1+vHd&#10;RucNC6UPXTG3qZ9MNo4bBBM+upNGh28FnYN9Kbk3FFQp12fFPhWnTbSa6uGnnrPeiJQHvv0VmEuY&#10;qSuBbgM7fxhem2AiufmUEbAmideo8asdex0/blVQ+k6LoZOI3aAWr9jblTpoaNftEOyJaTtiXTGr&#10;G+73JVamo54cX5UXGDheujpnx6pRHYllOSbb5j21eE7WACuflnuusSa8/gmdCpYuNEMhuzF2OL1G&#10;CL6Q2mKmtc3zimuiT+Nkk8i9pZJCYF7xFKei4jhfry7rDnVFg9q54/xsVu/qHq4+j4M4GwtgSHuz&#10;VBB62oZr9dM//cMvfOSDTbSdvz6/EZjrRj+/cfscvvW9/9N/f/LkKZz9xmzNGqcp5k6gCAxiemhE&#10;hjAVCRPpNkOJec6THQknGIriEgJFowj7d7IpVilzBuhiPwHBKhvFUPAayGRKMuvrEq0O33bK+BkD&#10;QmWsdTJk5gp6dcvFfh0fJfovhMYqTLnThkGCDHKqstPCzq3/4tprdMxXEhmvWreNj7nGRvZzDlaA&#10;rqdBMMRzR+I85vl20rGW0DbFL6w5ryi1FG0gpkQyLFP8NgiWzgHsVS5Iob+UgjbXP1paCz9TqW95&#10;Ze/uPaq4EHjVEYCPBds8pj3n73lcrwbLVS2qAZyniboJxjkX40FyuuY+ZQ3jWOWHydoPzey1d6FK&#10;lZBUI8yojTGMqlSu6sJh4YKKn/qVgatl75YTSD38ilFj10+5Uo6HywYeXtrP6PHUH6PEjKeFToUs&#10;c9evewGhzIymxVsjSu0KCicnFrZE/IkRW961uGK4cv76XEdgDqOf64h9btt/1+/9TWTQnz1zlkcd&#10;v7+V4THEsMS1sker8dLGchBmI7J4AMO5H0OOuRuNPAY+3cZ9gQ77VveycVvKN5KT2hXbiTTBe9WK&#10;hpxCb1LHdzDBOtS4gFJU+qdNRrqztQ7TlNwnPi90gqCZh4QgBKzag5ruoZpB3jgPAi3ZpgCbV0Fj&#10;Eu500k7kL0F18cJ4V7DYkFGC01vsAvGQQRLWEjyUorOYVVLaaJfehiQFtEAxINKGKY6iRi2iJVcR&#10;xo0LrjcBvDEJlZQHdAsj5cHhzZ7dd2G0aBXXo8Iw2WgO2MTWxP8CsPpGdZuoWEIeYAUWF4foGAy6&#10;5ykxUmeXutTB8nqzcJX3ZShSUzBeHf0EM8VothnvjGGuMq1QKndqgdQmFtRp4GIQiVguzQcpJbc4&#10;ND5mdW8m9TahN1lfrWbFKr59+9Fjx3Ytbr985sTeQw/vPfzw5/Z8z7fOCMyN+nv7IFxaWz9z9gwV&#10;6ZhILQzv7MorsCLcjWyTRFESVlrmnNLE0Z4Q7c/O9MMqb5K7JAs9ZLaxeH7S2wXi0B/nTFhTeFAY&#10;V+ZVhaJ1BRiVWl8vQ4wTwJBOc/P5AxpSGG39AFVx1+Sc8LF+yYEsfJirGe43YvCWS01LKN4cgvAH&#10;f65JHeokC+bEE/1Q5Zq8AyEEFyBkEvek2vj4GcM+h5dhBsFe6cgsqJ3buFx5nl5mKzzVoRB2rVxM&#10;ixtuq5uif5ol148tRSWJJyCbfAHFnpFj+YXJxk+mFkE8JEPJYgJEVf4XzJp5FedDvQ0hwWZquVBM&#10;r56hFn1etd6HS6d17V4uxXdYkCWkHiyEPYOURWroa+OaiLPBJcEOIubK5tBbLL779u3DE6yPQW2b&#10;Aqp64TXw1U7cvHx5/dKly+ZcXNkIs56/Pp8RmMPo5zNqr/A7f/EP/W4C9DymTdmscyrhAjE0Tj95&#10;aAiCc2k4EwN2sJhso33GX4W5DXT1W+3AnL6PyfeMlL3RFvkLCGJVfGNTkQ153Bh9kqsQLiVWkFbe&#10;jVMl0JTen0l9qRKKN2QZeJ14U3Tu9XU2thOSmKg0CQEoDfJFMENJk0mlyebnSJz2JtvEJNcM5xwZ&#10;DaJtIrU12jf12KIORxi+fQcAqg6WlcOew+JKeegsii4Kx0XAFXAcW0I5snEeptuzDs06m7WXZaac&#10;JZinM4VUqngJZllGkVF5JfUbJJtzKIoqV4LNusi1gpThphQTQCxVX8NNVZ8zaZSroCkJSTbj54iS&#10;onz17No4IF7TEPVUcWazpHuNwwSb457JHoqyck3/z9QjQvpdr+p7jZd4JO33mYwPfYUzboYYPxNR&#10;A9hzp0ZPmtw6vSvsgXG8eOECTykd72qpzF+fxwjMYfTzGLRX+hVAAsIFTgFsPLdAVS3ZxppCKiWe&#10;oVQJNKc9cmNKjfLEujc9qVpLJhkfQiLWgKDNTWYbTCTSTieasMcE63xrsd/yyEj4mTcqVRMdahw/&#10;RDIhEGfqCH7HqZeScAmBRFeQ1Ptl5Z1CSrXinI2Qae27me41YJxux4KzQafQzCJJcTqAy4lyNYjC&#10;Saxp5bmUuWN9WN29+8A+JEm7GY24Igzj2HXawvn1YVJJGjILyJPwSuh5OEhHJPrmFkjUXgKFMPsV&#10;w4XZufIjw/MCYN0SA6MGqOmtCJcXDZPyAKsEWkBJnCxWWq0ONOHAlFwVCuWw1RH0k9jKShFSgro0&#10;cwajJhlU3RlgNZqfqqxZP/O/KXO0Wb9jrQr7tBq1iRtcUX0Zo1OeBbbbVms0aNrJKkRsLiY74Xtc&#10;SRbTSjZ9SnORUJDsr54bO6J8OCaIoJxuhvPX5zECcxj9PAbtlX7lwkVs+g3mK0H2lCg3/Js5Yaej&#10;qajdCCmIiRbNw22qir7Tg4c7qSwAq2qVzFdir9ctPkLoIFic+eB9rC0NcNRaj45mOCvri2xWED/U&#10;ddBZFC48ZKGZXHlFTxlHLZFtRPbQRNGiB2rYGCyTT25sgKelSK0bL89qx5H2gMpF2R5ofY2NQV62&#10;Z0sA1KXCRPiIYwNS9GraR9EpLgqs3kJ9yXIilJeDNzAl+kPV26c+mqaKQ5UoNa8pZw90arsiUb2u&#10;BgCD3XRSYXAY6a4dDevwZvlJWWhIcRufpEiVdroxegM2vgeZjTFeF4eQNEJfqVcQu1jqWOelyUtD&#10;ETGAT5GtTuA6W4Zdby5/GjLnNSOhw8bXMSoCZlEcjpqZg9VxS85BfAwa+6mvsMIP3CNOxhUw+Kjp&#10;En9uznnwXj5p6ka93a/0yZ5v9/IRmMPovXoivvsPfjutloiaT4pOLbc+xLWnOklqYTVwzM9jXo0A&#10;juGCyQNAwMTovLH4uC35sjZdmAjQVTeooeZEbYxrOE+FtZSlGLnZo1xnersN07Fh9kmyWrVQ9JLt&#10;JZeUxVRjovlH4lW+Et0yHOV8NslHF4LiRozoSM05cIpWiXc6F1gJrhmNiRjIv8nFdpCsKYxKy/FF&#10;4rxEgwSMQSGvGW1PZudwegAWfDXkl9NwUTGGXl2+B0uSZdoi4X1oVkDia5T3Jx69TNa58aWkjXJE&#10;xlm2Gyxmg65AXKlVAVMjOTvEMNcB4JLSNPr0iLKUn8RRS9m7gIAdUQQXRtx/xw4y3HctrWQVsb2K&#10;DtnWEszLqisjGKUsAU+IC2RCbhn2oH8ifY1cJWxlPCh0st5u77CEPnlmCmaTc8E1aidQvss23Zah&#10;4Yr4Euezuncv55D7luSLJKXqMIkDwuwPFt/NzVOf+tCZZz6aElDz1+c2AnMY/dzG65VvnRAKDeN8&#10;YnlSoQFVIGFQ3ZqrkXwWUktPjGBkDjRgUr4TD6lkqOS00acEesr5qDqqxzPmecLSScFOAFybOjiW&#10;aEzYCm9Z2khf6t/z5wbNa0Cm7rJz9zoVl2lsTvGSy1c21q8p4dfxyaxTa5X6zaJw5mYwdMsiSZq2&#10;ifSrBtAtCHJykcZ2qusX72xLV8MZikgCEhVW2MDey1c2wD8VS3gS0BtkLeEsGdJLly6Jd4Z6kpWe&#10;gQs1M1HdzMsotioFgIDxAyTUwv7kLpHnHu8u2MQZJrQVb3WEE1wUF6wjpUWt7OQc76SsfuR3Jkw+&#10;qUTBR7YUllRo8bPb34zm18ZTxgD5uomnEVrw3T48gGOJLRs0wbcVCLiaugcc0BwdksnXQd1E57Pe&#10;Bo35/6ym65erR073LWBe/0+ifWW1PlExa6gqy0hyRVMtWcKAcO8IJ3h4tq6jxkCG/8JHf/LUJz+E&#10;1+CVP+TzLTsCcxi9J0/C3/yu/1RVaLIzDa2YImRHC+YBT26tVFG1EY7bqGBswXLV4fyqh9TZHslR&#10;wPNWsmDxN0SDgJFI2VyouP+SyZ6Cyw3Ohq/6GtuXnzSNtPZ4EJj3GJSUeU7oJimrt1V0zmwtSipR&#10;iie19epHHEqL3tp0lqeLI0CBKF5epPXLOxdap9l4d+p3gEHoOcnRBERk0oRuqMMUtywki/2ArQDo&#10;pcuXOQ0dnXFRRiJK3v11QvMrAWLrg6Q7pmT5yiZnxYdwsT2RmkUZKwjhJTEYFeWWA+jSpECdtcBL&#10;GKIqt51Z3xLJ5iRMFfx6enzeNgE1rhkUtAdcO5WR49dO7m80/3xVcz69rVws0XlGcaE93kh/XAGz&#10;qy6+M3hmIfAA1J+bCBjDxj0G+JvWwRowE6uxHJAbauf6yWPg2hDPSf0hWdG0ggxH5qj8qk4upW24&#10;kFtmyT2ZGQ/mTucwek/uK88rz3f0SdhY6bJBGBThZ8pMdMrJSYeLrcwy92KSbTc2xKPfmSYQ5fkP&#10;mYp8PbU8MNhBT028vENgjRY1JiG1TOBkcgAOWVKZb/7aXr4Bwarv62uI3Q1lhRXylmbGzjWLRq7X&#10;xp9DV5RsyNvadSQFNZnprYSfhiKRheJfIBSysrC0d2WXdYoiKWB0dlHeTRfsMhtXsmroJuH2xlmA&#10;0bXL0OGNCc6avd5ADRqpRUuRGkCyixRGMR5YWDP4u2fXHise7dqVzwnQ6Co1LTYmvKWlcIomhNdd&#10;lfuPfKWIOjtk/CnW/QhzdSXrTeTvlMti8QGrwGAjeNu3NVcq+ghCZEvt0AIsVzvB120hY20snc4N&#10;LIW9UuZ1ca/Zqitcev08+jpS3VXqGN4bEZaZC9WNWZhGlYROCiz9y3DUNVoEKoDVq3PdYgItrxqC&#10;nudomB0+eHqu6bQNHGMzcRvnKfafOyTMYfRzH7NX8I3Lly6fP3+eR5MntrmVVJwQRvQe8omgWbwa&#10;VTYS1ymSxqCscT3gVaIycdbw2VS4SBoP3NPWc2GMMsQQVms/z5JhorDJe7zcbRy0KYVptqWG4yhy&#10;3HKghlzQMbFXoEeWKvgPQEymuRjHt7RYk27Z1nIan+y7lY+lt7zB4mt8AgMV+wFNEttprQz3tCMT&#10;hvwKkLpqJyjDILjotHNDujnxpF9VWBqJ/hRki4O1gkosX2z/ZGG6KDU65LrBHrg4eGgl9yGhTWK1&#10;yn/D95yt+rOMHEdP3DxtptVF1WkwFEsJc4+W8b3/9be0/woLGA5rbpisc3kpbZG3yTZXzN+tdsrI&#10;1iSw1ymBciBHCjCHYSbGw0/AKzDKn+qzjp9nIGnKHFqar7RUNy6p8cb6NoxDKrb3TIDWajCqLWPt&#10;dg2gB22zE+pEj8nf+D5+G79C2+2Ny2svPc8q9Aqe8fkmt0ZgDqP35Gk4feb0mXPnMJR4jg0CaJQl&#10;iT5CoJiK5UB1zzXTXBhtTMn4Rjyfna78G9wbIFuUKbZOgYembIZeRsDTQxSRZwBazlsmZdjbYs4R&#10;9Ni/czIuW65YJHI3aSspgoRU5l01D65eu4ZotptVQ0636Mlb6Ox7m+WChVS2sZyw0Lm0W8iDGgHB&#10;Iunqrl2rNAbatQsIUcZkzWlLvXGSuv8sXrUGSHHmlQ3oCTHkpfgWiOG0bcusjAleKfRbEM/ipBTb&#10;303qJ4QPnE11vXDX+CJEaiA4A9jYd1yrfsuI/NTuyTtyW2+PkVHQGiETIJLcS2oUn1y+jDr4KqhK&#10;ASl2y8+cKqyyYNdVUGVafeG5eYJpjhEtajtReUpVcbT2AseJLkpdvZ1W4g6uUVLzH9jlQWKUMMzD&#10;MkelhXpvWnwEkVmEoi7fQdKOga1iqgvI03gd6ej62Ref/+kfWj938p7Migd3p3MYvSf39tRLJy9e&#10;uqhGMr58AAtEwuruJGIaNHGoAvhMJx/yhA5Gr/kZbhZG9QPgXDOIPAhsEVbYdb7o7ZqiwX6eYG8i&#10;5wHRzmIN+Kp4WggqYgE/U+Ue3ThsKDrzOHKd/hEr4v10MvMz/kiRtNrUSBktohwOaJQpgAvIAabU&#10;TAUVUrV+QdAkvxPiST87OqhYSnoBZyGd7QBQgJXN4IRYluhKPSVPIMKmznabRxl5a1gGOCwEcIJK&#10;kVJhxBMwH9/a9Wy2unfPAYz51b32cM53fIeoBjdVXJVnwrhxiiRGH6lAkzrrgNStHYZt9z3CUNdM&#10;6krSQz8Mn+Peuc3mBmm4G5wFFVgZXu4jCGVd07g1u/IFqSW6zrp6VLJYxoMhK224n42DpAInZJGz&#10;5RO+hjuZAn/Acu889NJqf8Do9WtrG2s4FprMmlvv2sC5IkhDEyohTXZDm6LyNNQ/zlZZoeNu0Y+/&#10;sLW5fuGlF/RvzF+fywjMYfRzGa1XvC2V8ZSbhBmm0D2REwVAzktz9QoQkqNgXNlJp7Xh8ljczuba&#10;/rXiq53k15pjEsWBoaJovKBSnFqOsd2aBl9VuX+xWF1k+YlmG6DxnLKtaeDy4iRcp/poOhQZ2BI9&#10;jaoHBWjElMZKlcQbXjewQ+l430niVOJDNXx+AB/lmy1Lt7hAfWd+JmgOesIqgVFa+qUx0w3EB5jv&#10;nIzEfNalQ8jxxfwvxU64S+8FTDlRGjDUpaUGPmeILJRRo1nTvtXVg/v3g9oW40hVulkFe2uHzGSu&#10;sfANUhH3m8rUz0joENAGSRltbpcOyOoT8FLSB3D7Dmxh0EqnzY6dyBkuXrrMrbBF4HacpAot4i9R&#10;TS8y0kjKID6rhrZ0pKnx2ySLNNqmpvAiwxjOU77aZF3OH/cEKwPtWAJ8XlTj+3o/0seOdTqPgmWl&#10;sk6b7EC2lx3usOtTUjX+5mZeiLU+F7YCQ0xi0gd5xETtzxx/Zu38S9E/zF+vaATmpUle0TB9Tht9&#10;x2/4ujPAqKaoTCOlIRd5xEE30xETL0qFJ3x1WqYxtpxWzAFAVNoS0LSDZm1wbOcoypPAo+1mk7Z4&#10;tdhDWa35S2WdLbp8WymQGpGF9NBSw0/N0E5YabIxh0vAXRSPrUSfuIf5jkIkVZcwW3cRAqHhz3jb&#10;ZYloEZCarKw4Fu0uB3taHpEffX9gHMDKZulHF5GT/9rVWd0ivry4RFPgyiVkBJgmkh721H7RwSax&#10;kuMGejzhpnvadlSZPQ37DFmZvZPIVkhfioqAblev1gBnP7hVTFVI0i0XhB/VblEha3Fhq6Dn19jK&#10;RrbHejTSE6xQZyCRHtFJNjP3wTIIEsvuhOFTUZAxH8X7Wp06tRT66iJaiz7uApExpaw1ByoT5ZYy&#10;IkLwsuLQVqKq6kPJcNZeXeD1HEQW5UKbVZIPWw7KZ6xpr3ppbTHAzym66hmyiuzbh39lDyvVxTPH&#10;GdSDj7xW//v89QpGYM5GX8EgfY6bZJaS3G2UNq2QFnzKo31p6Pn2INIAvuH1H0ZWxN2pM5S0pTrX&#10;pjyW5Mm0mu8gHdKV4QKVehlDqBUpyY253v4c6hpbJTivZLQkWzxbhYeOb4yOdZ7/YjuFkOqOjbx/&#10;3yrJmgcO7D94cP+hgwcOH+TH/ftXV3kf2L/v4IF9/H5g3z42Q2ZEnyi8k2lMD/IaUIq+vjngzt0I&#10;luRLxEGAyUjBiNBY4MprzHLCtXOqZudTxARWdUP/hrWa4GbRY6rT1OtqPWaQ3Yz8ZI7qBwz3diUI&#10;iBWnElsZ3s0WrAJkPKVUkyuiBdTqoY1U1M6hcF6baMEx07CAhFrctWlaFQ4IVIFcl9fXL166xDbs&#10;Rf/tNYvLwNc5Nc6NgewVtTpBVf2JY7nEcbR6SBvk048RURTnpulgg+V6HqqAEhi5c2zvGJCbgKYY&#10;4KTiVJ6NmOx4bLz9TTRIXdaCtyI0rZlRJFbN1vkLF06fPg25dvCvblzfuDxW3c/x4f/S3HwOo3f/&#10;vhMoVRiUl4auVLQcinzwCKTjzgwn9Imvbd4PVeFUgB3mw8+ZMaMD80wxHnKhnKW+1PhYR0Ape1M/&#10;Whgdc1Y0aMQkgJrIv/5E3/o3UyYjIfg0jyMiFO65RMhYZJKBglOY5JJPmCBQZ98PWxUBUvaYA7cS&#10;NF8E3ojs4PSEELYxPfmdwCuQ6rVkCdBdSdqTWYgUk1aCHg2O1anbBEUXSMxOTekpXi9pCmgaOEr6&#10;lrR0BXzfB5jjLtC9kNRVjtBsK2h5MZQrrZ5UOp9xHuNju8Age0G0/ZOTb+YmwbyecRIVbqBfoO4V&#10;9js4BZ7tWV3Fuk8LGCoeqFPAE0lokYvpHtgHJJIVKB4GUt3dSe+sMrgoN5vQxk9cnWpa8DKJA4wG&#10;UXvrqOL5GKzTxipe9a5lLjf01NQMB81toh9oFcGsrCn4t8DjAO73mZRgW7K/7tmQ15s3eGLPnj17&#10;6uQpyDWWxoGDR1b2rPbhnL9eyQjMYfSVjNLntg0xU22zTFTTByMIj/Guh9QMoFh/MeAkTFDHEKSR&#10;s8T0Kvvgo+Igz3pjAi0R6oe6txSviDUjD3TE5PN/o0GFoJDm7FXFE8JghqGTansMDgMSW+0N444K&#10;IOg3lxb31KG5a/f+3Xv279mN5HLSeC4j2mrDOSelksX1K6Q2rV+m/gp1nHAuWOgTz2DaQadPXfwA&#10;xOgJLu1ixyb2GPqP47ZChfo6ZgHx0iXNbWTkFtKLvDxp+5wkkLF3N7uyfXFL1YH44DXcF5iShDaG&#10;E+9z9q8uvdkIdYBYF4rGf7DFSPElvKl6Nzpy4JjdtoPLFKFdpwI15iNIaSvGr8CCU4Mds0/VVAie&#10;dD9ejTxzEfhHuGmWetpbgb08ApxxCh7KspNblgyikl+3M+3M7E/ySqt8ikKNR0dHs55kZBHjGeDR&#10;4DIBUN8J6AdMuXYT+Ef6g4fRtE/GGLW+kgaWoQi57koq2np5FnC5zs2kz83FC5fiIzXm3+ufv17J&#10;CMx9o69klD6HbX7Hr/7yC+cv8SBCLBKRhgsYOq3Vxo5asDl25WjT2LAO/8g909giEKzPVAY5jPdK&#10;xOWwDW6EFuktjFdU4lTVfV+jbFKSF6UV0WGDX0xittNTScGUhZ1gAPCz10bNu9Ee7UG9o5dzec/S&#10;Ci2CkSgRHQIHNXctCGLMgkWAzNNoQk18Qr6eHXog4iw2gvYda1U88Mo4OhM17U+VhRpEi+qLf3Xm&#10;xb7lzVi1Q5QlT4AidOSX16hpwlHMFqW/0OoqxFYSButU074C4cVRC/80GX8UlktmZcIsJjuEcGkp&#10;kwp13WYq1tyKgsG30bPtEL49OAkgeF4p8qgWajF0Y73AwKWO6TQjYGy1KiL9j5+F9cDAVzVqDRSy&#10;ezara4K/Gz5yCM1hSwQxKQwh79M2UtG4LNUh6B5FZizKDiYsCN6kPneiauYKJ9eLI2Yn+Bb4IvEv&#10;vsXYxG2U0jCRE2iX5ElykO3akjU7wjudQy2hkAam3Bo2YBi4xXsOP/zwG9/5OTz3X9qbzmH0Lt//&#10;//Ev/XnDtaQhao+twAsNnsTlH7XR9pbj9AHWPyUbDZD4p1Zar5GXcHksyvRIk4le1fjV2wXW3EB0&#10;rbsQQjcwNO3eGmMI2agx6ryOFEnFD1BoNRBrIEE8Fw6t7j28f/Xg3tWDq/sO4d+kfc9ukotWJI+4&#10;GrXKV8BQSxzJdPQ+wIiYl6BdIr5wN1FeH91EbESv0OGKn/JjVYpq33XIRvxf169nqCAg3tt0erP2&#10;Hq8N1DvQRptHgc6MI7XzoJy4ZYn1G8hKi5FklEZOOfyLuklUHRAdCogLa3l3ZZoFqaqpVPMUsLPS&#10;fgJlgdH6PYzh4S9BtsrJcJHQTAsMUBIFhrhErcLR3yU5VxDJipA8gUi/moHGhxoM3OpUEsiqkhig&#10;42DlEXE0xPx62LENRSIUHeuhjmCXl53XUlWQJTapXuYpsCaZz6ofgAFQTscnOTdLL8bOaQQy8qxI&#10;3OKvcDGI6zwrdZywHEAnyeJiqg/adRHQXt61Z+/+gySxsgLc5RnyIO5uDqN3867+vt/49WfOnKXt&#10;EpO4Pj5ZYIiPJtZNZiZIQXTiJhyCh76FfCe4rCOujSydBtGSJgShMYlbzoSiSJ0QtpugUtkpG5eE&#10;+kNedbC6K3Ha8kvsMRaijkXRR0N71xFjRPsBJt5yOlDfUHtlTIjKNRb5lmF3bHPjTHwXbEWxxD4w&#10;qyvlsaRdiw/VHRmZ+qg8OihnTq8OihESSZpQS6B2hUGtY073UO0IcExs0A3kTFwL76ItPS2l2Yrv&#10;FXfGRnXvsYJ7FvESTNWXU7GpGGoRJ8m7G/Su83UF/FxaENnkpfRSzR6tJ5B8+auOXnVCmAKh2YlR&#10;mWQ5MdfWanbRq8isUgd+a9fqel3H/Q3AJSIvYqu1aHlsTfCE1KHSyRLQrk/Wr3YEzoF4bdnAzKsU&#10;mmlXGD7hCeHKdIZmn+xd5m8JG4t22zo7Ao0KM1z2Ut10RBTHQyYRTpqXHuptWxvX1y4cOPbYrv2H&#10;7uYMeUD3NYfRu3lj//p/818RqM2DaAyZJzYJ2ZqQEWpuK7rI4wytWsi9brIAwphp5ZDK5DvtkkQY&#10;fWeCSDoX+aJsaMbvUnJj0uN0wnSWJIQAihDRjRJI0UzkSrtoLnEAZIqeewRYQpbiXEtgQpD0tJhU&#10;ccRB/Exv3E2AxzryQ6dektWz9xSarh0+KrRVoioxjRWpfiA9hWJsxq9L6/r4G6WrmMYpj6KTkTzO&#10;PQHQ/YgBcH0qP8VJIpYoLR3RmXaKyxH7qiipITTJbsQ+fMghCEPjKYBzWUilF5tS2a4QRmsqn6J2&#10;irBugkE0TCAvu43LQedwvIpiZUZcD3Uj4PFIjATf3IEG3z2JXP+Urb+0zDlVO6UfpnDbVSad6cRE&#10;QF89gO6ayCvwzroYNiYWMf8IsufxSJhvDLlH4UZxJqbab+COsJpieWeHpZw0OQAt35e6ByOaNCpd&#10;mSW8k0KlS4+88R17Dx27mzPkAd3XHEbv5o39//2ZPwFHhFZgdkKZmH6hjGn2gYHHZE4sqc1xeYSt&#10;za4yPJNwejntO0c7S4ICgaEYzGlwFtolQGfDRN/jFy3+1kfH3DIIk76WSXs3+xPIAEaBJcmdiZIt&#10;KdqIS10CYzIPUY46ziR995/81yzwirGUKDFxEzrX2NbE9JW/twt8/AHNBwjcNYE1q4AUMfQQNY/p&#10;ntGM2ooOpyfnSAjeEPcewlNofOCVwZoa6gkbDQYebhhnHy1CPavy4y5RDg0+EALoa2tUiYKjyepy&#10;bvyblMoIpyiTkkFkeAuNjCBnh/85GT6Gj/xW4zMOcZQS6UZXEUTM+QhOJZ76KJI4pldnJgee0qIm&#10;0yFeBV5daPRW5gZy7hFmjVLYSXhKhEu/6rjuhij7jfyrwc5FIY/gZFKwacPovwt24D7fBHJz1aMA&#10;duppNWjpXlqIpVC7euDQa9/+nn1HHrqbM+QB3dccRu/mjf3v/tyfdCanMRozaXCKxJeYG1agixS8&#10;yTmCbMpJdFYHG2Z2XwBxkFGdo7WO85ryl0q+5BfFik6mAaMWh0cZIwNtkrjBE4inheN27yZQk/qb&#10;KcHRb2dHPYFmQRYlB0/JVC3HapH24qMMLRqdIqmlOKLPrxInmOorDHIcZzAq91RwiMBIBQ+CKlyy&#10;yD6JGuGmRXQqA8WKH2tMnKdy1SJCA2qTQ2O28Eik4gGUDIa78TO8zJj/xjoDzpaTSyBl7aPD7CF0&#10;YZdHC0rSZmtxtqqeKlHLuMQ8kKEb54npzYFybVaWMo9ILKPUgAGlvFM/IX7hPgbFQX5NzgRdUhye&#10;plE0P61PQVVpsUHstcKXRmet3POuION5MALvGTcFA6kuu7Q7oV7dHdyeWAWxh3REWBXF85cUpyh4&#10;6P84ZB0kN7ao+LSye+9b3vM1Bx969G7OkAd0X3MYvWs39t/++nfCd4Sf0Bae2ZGqFKF7IEm9kJPQ&#10;ohMLcDDcV06kAEnm10DSnlPRqlGJ5tWMV+ZPpNPhTWVHPv63qtKZ2XnDzhn2ZUutDTx/huBBK9Mx&#10;wadGZ6yLVD7DK+69kV4zMDwmcwE655d3XIL1OeRfk4/Sz50FRP18gXU03pCuFlaFbcEolDWVpQb+&#10;EuAROFWZcmL8x7+6Ky18p0wrQ1MXgTqdhrWTVNBBCh0freQyjnylZZMYKKz4S3RzWVsD9QAQjpEl&#10;wl6hGQMxNMLS0LVZVm32yChfSwYoB8+SYc1DLjllQhYnzju8qXooCNkT/VerYGpQ1gpvmxX6ovCV&#10;7JWPp1a0hUFzF6tmMz5WRMwueKn5Vw/h2lkYTZXUsWpWcRxHq0sSsg32xkrEn4OiVD6VcTeg1iVH&#10;GI0bh537FNmpxcTf3MwsHrQYuMqIXQBGv/wD33T44cfu2gx5cHc0h9G7dm//1l/6MwRXMkNd6nly&#10;k6RpmN44QHxnxUasYjZgAvC8Jn3Q1+TfdIs88DUdI/uOFVwk1S+WGHijSUHbYZD7awu/B7BVjI6m&#10;wQsILVU17SazyJxHhYiehXETyVJ3Xm4zvfprvWnO0ZShCksSviqhH1y15UTLUgeFHlhcVhsIbcaR&#10;/6RJpwGtsNe86/ccIAt9To2Qod0MhhYn9CYO3jQTA02YMhyNujuQ1uZ8LAezafUj6hbyA9+E8Lbq&#10;EjepyssgtW7kYui4rFBRg2dpj2IhLvKUrA2YjssRHhkkjGMhF+63k6JpzN2VqFYyjoFIGRL+lm9a&#10;2ST6TQbaEsuWAQx65o4Pmm34KRWwG2+0alZcy8H4Wg3DVRIY9a5llWGH/KhvdPsOW7Neu6bDRg2Z&#10;8ajJczMsCX7NEzWqrDZWV46rrwXXx8IC0b19Bw9h3Tvw89cvPgJzGL1rT8ff+G//VGICEgkedZiD&#10;5Z3MTmn8wRBwBJ0JfKjJd14xB0rqhtF8i/1NlGMC0dQasWp53aMhoymtFDDrFMgBJIthHBTBU1iO&#10;25LIO6mZekRR9yxaTz6olDnTgs/Wzr8FptKcllYKLDp3JyteCB2Mr5S5/aOa2p5XrdfbCHWJrWw3&#10;SCypG8H2lLNOuamxT+tLGeOKTRtPQ+uHdm99JzST6MzMsL1F0xPT03MsZoXuyfiSIA8JbnnQyRdh&#10;S3elXCPA0ssZa4EqgsRluJa0F9V725yhButb426g+bSHnN5wkkSDUWmYoBrqJ3B1gWTXCbBFEpoA&#10;lMtGOGyVYoNj5prDUnXX9lSzFDcHfzSa7XlWySS+ByJ9WhJcitO1t6nLhGuEo+dx5L9dILOQJMAG&#10;5acm2db1U89+AtvgTe96rzXC569ffATmi8xdezqYrsNdNcFRkomcaPx/6umo42kQQ14x4WnpZ+LN&#10;sdbDL8ZpzT5ptbrOc//WDE5rMqUG6AxAhSGzXKwDgi7JIvN7Mc/0OaJkojWm7oNUy3AKZhonDyqp&#10;UJPXYGK/DWM1S8pzGnhWP2l/5SJKOWPcDzgRSdMtQxAM2nUNcJYOoDeXv9tHaTm2bPZOtxzbT0Wn&#10;pVvme6X9RWFjGq/gUQVNFrEvhlZpzw8cBMarKHb37uI1aFg87a+l2EJ8lrcRRKIwC7r1bajE7I5q&#10;ykNKCRKv48MUBTRZMw6IJGxmrWqFU8YitbTGPZQ8JpqFz0OPanzirY3S1aXOgfSeH30IuHi7zFHE&#10;OmVkg5vNuB9FT0ppby0kzTuSGENyFWlxKVYjtUHT6F4XdxOAbhypJ8BKPyu94IKaTCfO1TI0K7s4&#10;6Lkzpy6cPT1bFO/aVHngdjSH0btzS7/1nQ+PurlxfvlU5zGP9WtI18TwBJQSZx/h0VnI2Lk05OpT&#10;bGTEg2vSlpFV8Tf6KUfGFDBKFXd/HhlEooEq0QVSJ3ehuKRkHDElphRyf/xz8EzAC3egzTZs8InW&#10;KOHyIF1t5L44K6ZxMx3L7CJLCuDGY9rNbnMvxGAcjDLtT2dAOcIto+fe7V8JykRlNXGixLvbvzJ8&#10;KbmMPW74eLIzQ6hvW7cEotmSUITq8CYWb+Qr6Zi6rSsqKIT1TGKJTwtBlilVoqGjdtaznp/+U13A&#10;DCPl7KrrRNxqn6UE11J/BJUraK1jNNerY0cPKExfRWcLYHHUJgJwwnWLM5j8atpr2urFb9C2MS4p&#10;hXgzoeL38PMY40G3eHyGZVKHzA2ETuS8up8l42asKZaDisarqx0jGk8s7gWpqMw+dbDiudWciuWU&#10;7RdXkjI3XOd3Z6o8iHuZw+jduatiaMMDLaEU51dF2Co9R4XLSHJaYMkpUmXM4HCNvY6JXeYTDPaj&#10;RKhnpMBv1RE5kvkS8IkntEWDgAq8eOY4UqHSIkvSpdHGctaEjvQqJnPySSNBbRGgiUFNTKclQjrt&#10;+2pzu6qXyidDPUeZPr/XuG80QMUmy2FMpaoage68bMZqz3lUsgruDmo+nBcTlFaHNMXTbxH22Q0M&#10;sXSUEkVpIfqk/Wi895WCUJHJ3oahuoBHrNrrqcRS32q9CjEaOL0uGLW2MyImgIpWoE1EWtaditLA&#10;xks5EvtKg5eRJeGeKjsN5HfQOCT/Kmu1FUiayqVnsjto5fzbQKxrGyds7D+JpV0HJr95gDsLnrlz&#10;HbnmdeX/ezmMkOHN3PR4W+XAQ+Y7CoBZfC8jXC/R/PXLjECjGfPXnY7AN739GPl6CUEskkMTyd9Q&#10;3kfE4gMcwYwFzQBQfZlBnz6sLQYEbFZ4yLy0F08qwDNjMLeErYRZe6Js5Cxq2d1kpPRhZ9aRXARu&#10;kH5ONAn2YtENgNW6JHFjZtI0arUJ0dwitnurJIoQk2RIzfAY4IEbga0R3tIZDwSFDFinRWcBZgp8&#10;FZUSN9Pb14KbrY4RRU5ZX3RbDk1wVr/HKLo+ue/ED61UL7FPKbDCnjtougsmKIzPcZTU6rkMOn27&#10;07MQ4iAkA7VoHUiqAqHrGb/Ct1n/MKEtpp8IDvhGmIoB5/ZZ8XObKlS+QmSMAbBFQEfk9gqw5tXf&#10;vExb6vXLkOeEECOSn9bDnIqX3irLImmAlU/rKyBSxC5BSxJ+9WDGhVkxvykcFjN1bPmYlRDw5T6z&#10;v4Dj6CnLVbHqIcP3o2TxdzELCltHjwXAcl1pWaonN+1hXBbVI9+gSMHu5cVv/k3/7r/5u/8THBt3&#10;OkMe6O/Pl5q7cHt/y9e+Jc6rYUbWHix7DKNy4vtHS/DoV+Q5NmsnOsEAbChP5qGIU85Ta+2W6P6W&#10;UNCZn8nXgIA1Qdr71wZHIaFo19Fd7la1PtT7M99mIv0cG7vP4hrVSyXEcEvYOQsWFb3CHgtBObV6&#10;JYpdQbQJoHr+4sUEY8WmfPO2T4NltyJE2cmkF0j54eEerTt1yA+qQCj8DTv2Nrj0/C0BN3T/zSmo&#10;GVsTHh1WsgbI5xrRng56A0V9DQ9pBZtF0JQjCUZ7lY22j+Iq9XdcYTG6xgkTk+8SJxGmRJZFp6w7&#10;leQrcMrE3ATbE9tLRDDdTOyKDYZxGpbRSxOnNPvEuCHo35Z6wiznwJnUycCLG1P5VL3Es3uRJSRh&#10;sdgQbt8nIyVvusBwhlw739WuD3aXe5p3HyDmNPNARfhrSHKOob8MSsxh9C7AqG3XiBiEdPJcz0RD&#10;IyYTul8KWKFfH3Gn6UzAMgPQygIHmopaqiAnpIvaqG6CYQ8CoKkzbyl4Yh3WFkHQRMP3ONcsiBfb&#10;mp8VsWrDWxoFrswMxQOmP3KyuG8/bKnbLRDsxJ9etbY7/Ya9T3m1kNABW4mGN4DTVUH8mOFgPR7V&#10;GIyAWTJHu4XAkKjU7Hj52YNm6MpnGw6ajdNs591yHEzPyEgSMHHHOPsyPsYY1onKFfSDuH5SaWwi&#10;4O3AEXX6MJxvE4PF0RJnopGtNKFuNnrdlHoVsMqjUQVMQaMWSuA4kPcWXXXliJI0/auHlK0LEkdk&#10;mYt+3mJUs/hXrYHmGSfcpAeWV5YPmicLnQ37jVUhd603xVzeZJqZ1NYdpaYqjyAPol7ShPRa+Inh&#10;46CuPrt2X9vcuHDmBCd5F+bJg7uLueDpTu/tf/Br3kvZcDAxHkBL2JU7CDTFjyKhlreWnZ9nwvmH&#10;Wy65qk0GAtTsnYLRpnUORHP61j/Hd9PTLXamkyRVRapyT2VLNaGJ20R5qEE9Zqx1mp1qmHAzCj2Y&#10;aIHpdgydjU7kosPeHstDXAxZHOJHC7frBC3GxVUxE33qSO1VBEFDdBsU70EjwByx+5muSRCYXB6j&#10;okfGMo6A5vkUN4Md8soBhRntMM06F1wu6qvl64G6pNAWiCdl6mx5SM9qUzjDho11iZijcVY6a7Yo&#10;jAMwta+Kcr82u2eYfEp9IFZTds3RbgjHS+H/+Dc1zbt9C5rq/O1TY+GEqO69F5VepRBYUjtYBtKS&#10;q3IPV4oCos9dDIfhbc8jlpZNdNZyDFIsIRHKXmmOPEaMQ8VwiOs238TBe+DggUWenfVL+48c273v&#10;4J1OlQf3+3M2eqf3Nm0X9WZW9FeLczymwZuEm8q/xrFqiI1/y7lanWj49d0se4mqb/pacx/5TwBM&#10;NAlbDatr1mBuSmgXQRMmFrG1lvNqHMk92jZuzCpjUw3v5HU7hvaTol4/10eRf2c2flaFLTxziVKF&#10;0wQOa8G7MIwrNhhfECmN6oTN3J5+rTe13oUiYA3tkYUQx0AcHcX5MNn+NQG2unSzUwu9BDQHx5zc&#10;CeWbfq2XFniKDEC/LcZsY2i4Gq9YacoyVW0R16sWuZrqXp/GgLqsaewEEcSo6ay/RpZKsGjbTYVQ&#10;FuJLuoHOBdvw9Qe0U3W5+H2rwVYfpymvwyDnEoLps5PzbCGFdOsKKY1+IKM4cf/w++FA735L4VvF&#10;pp6PDuwYAcusDJUIJ8zFcEdAV/UFSrK2r5196cSnPry5dulO58kD/f05jN7p7eUhx6hiXkSkMiU7&#10;x650sU+cNeRrgFEf9PKykilnyCxhfiq303mbNJpRcijlmhI6TZkMpuLgnlYEiVNwhPYj0a/nYGiV&#10;TGgpAEVYZJESC7C1VNKUGj9o5GBv7alXqXnhLNSrMBQgijNRfgqgVPROWUzN3Eo3syQoGh+yrPou&#10;q7VPUKxQnoSuDsgE5pOrsgeeeVdjos5eHU2/WGlCk8RCeB2L5IwXN7OYDA9B/09a2prKiCXFvqiS&#10;AqB4JdtF2QsJzTZwz05TjGWIIRLyN88qgzAKY9eLGcxyVxZNJUcJ5f8WcEmVANIfLNufoF+77ykj&#10;sGbVQrQdgjRDyRUV/oXv+C+tNRpEBJjxmjaaz3EjBxhlAHtX+l+XvPG82bfQ3TR2P/NJj5uYs2+t&#10;F7YffozUvU8vqS26isESEMuWts9fv9gIzI36O3o2/j/f8VtPHD+JTg9uERs2sBJMcQImvbsWpNMj&#10;VuRn4WkoW3mbyFByNZsN4XZx3xmkGDxM/6Pz2P9sdeyP1QsJayO9x+kfnlTylEAQM9bYemIticEE&#10;dFrSsrg4IVm1QXWweuYzmXrWgBm2xuM3GGJQNmvGqLmpsxO4DGOKM7IMaBj1TYuSenYtqduj5NL9&#10;1Hc5zfsuILHENVqbXtlxCbOaDU/ESYsUBhHcwuQnZ0GVQ2Mn/tzVK1KvuDz8Iew9A5f7V/9BdBBB&#10;KFegRKzMw0pRl8nNmBUs6FX36OCBLoES8Uo4EjKKbZ58/9wvYS5GtP8bC2+HMpUBfDTyFXYqokZq&#10;5jmFgMqm08EwwbD8033Faunw6erMy3vNU0q9lZkPNxUeoluIYCBue85dqexQyFGaZWPv/gNveOor&#10;Dxx95I6mygP95fkic0e3Vzm6Quhqg4b38zYykAd5ClbzdMes9imvT1BUHd7DAU8u+/2okBwCNixY&#10;rW95ZIooq1K0wU/CDZnM1a+nDqffEkHsHFLhILM5EOAblAlUAWpiwuCdw7WaYnfjlRD3rZ9LV2cM&#10;cXaZ5qQj1YojIranokZ9iREhBeZGxYAuIXVt9vJDoyoyzfIx3q4Gs9c0RPFmNk108jAEfKW5CcFn&#10;b43ZD7Jcfe141T0qvAZDK4kdXuzeFU6vsClTttZKkb5Ws1VeEiY3WtXw/6i3Miqu1GXhnZjWQTtH&#10;r20ATyJpgjvUVbE8s8AqVMXSt/hWlhdHkPvGSSfylwKDKTwageqQl5bnRvzvdXHOWQRmMfcs4pGI&#10;ermjouHwnCiWSq6sDtN4b8fDGS0vYwIrp+g4T0wqsOwEtc/Q6u7USUpk3dE8edC/PIfRO7rDmxsm&#10;+MgRTMWTrYSRzYzP2Qz2B2lX6cIw+YOVt8/zOsbyqoVWJ6IMK9VCzZlptaT0jmjINtQyU2aY2oNm&#10;Fqf8ZzLbW1Vp2L8529i/gqMh4KBBCy9lp344y5scnrgJIIbxOGBRfPPqphA8E1JdYuazdGq4SsM6&#10;J3rL/r3+fBKP6Eh6GuMxDczttydjMkHt5AEsDguv7DAF3Wd+hyHjKsWO2ql02GxR83hm+vOwMs4h&#10;oNMiVQgfdGDiHJDbjnGc7ASXKH5ObROaqAY9G0EXXIcXlJ+5E3WtcLyopmJt5JI4S25ZVEXeUIdX&#10;VBvRrkSo/DWiDHGy48a/oKCPnP0FJvqZh6raibz6jPmY8QUvi+oKwWoNfADXSJSfs8Ow5hJvw1zm&#10;h6lSsJULZ86HjNKly2hm55H6Xwoo5jB6ZzCamr4+uVWGlmSNJKMZ63KSh4UMeE0gtmnZU5m7/CXG&#10;YOdGwtY1WIuRic+Mkp5NyxEEY42Hf04ZTSVqKYpRWpaqaAMfLVViAed6J2tV3/4qFmttZsbyr7By&#10;m5O0mDV7ZbMRUzLDPw6KLhUiqZ49CZ/se1JqMbldFyZiG8N8xHxetudavBOR90ADHzsm4ZU9fB0f&#10;ZZF1GsQYHzyyxDQ0OuQ3pZVMQUpia5Wc3boe2w61Wh9ZORg6aDJ7xompsnKQTYY1CollcHc4QzJW&#10;o0lAE0TbLHprywTNhCI74AkAemRO2oUKR2k6KVsvMWsw25SQMgCMXtM0vUTdLC0WZXerJBV7r9ly&#10;ONO7CKdkSXxLYaaIOvKUBDSb8utpsBqw480Ach1PDqDSUTpIm5na5byOhfnrlxiBOYze0ePh2o4G&#10;M/N2+NHCNqZJPzhlbMsmNQ/GEbARMQfLiD8x9ChJmYHXYe36/PvQhxsa9k2Z0CZQZndlsFMQZQhv&#10;pEvhO9LM0NZosBvTnQV2J//BGIRay91ZXIWRgk5gOxupAWRBBBlNPYkJxogCgeBa93ZijqQ0kZh4&#10;MBiHCB1TB76a+rJAr8Zzq0kdVByO4lr6dbxOotGgo9cdfZDTvAH+4U50VUkvFOGv0TDvC35PQ+rt&#10;GjXSMesgHNcywDpXXUwpU3U1chwloECefURbkCTCg46Da9a0XnXtoQIgYAqk0SmaSinc2boHJJW+&#10;uPs74K6U7yMGRdp/sj+zonZvWW34JdTZBna9cTHkm2Oqy9vFEbIZH2eWR7/CxQG1aR2rjCILc5a4&#10;fCUXl0bWrijpVuIRTRKLfhSEdxVshggXTnWwO5onD/qX5zB6R3e4VnJtsVijiTINMOqeB49yOkYH&#10;NPDAaj5OUDZQ75favGkZ4fNufDmwxBa6NGkqh0omWiGmS0o0JZpU0KoPNSSkL/mZpYKSaD/zj5XC&#10;tdTxBB2e8q3vxd1QctdY721pQrm68r/8KdMy2EN+jrXYEk1L2k2ErfGSVmFuWvnINeDgzF6KBApn&#10;2paWqGptgNJ1TpvfDe975oWovm3yPJ3AhON0JgUyXqZ1dVee5BjsrhNW2DIorzaLAp9XAVLwxCvN&#10;INZQuB2su4gNW95xjCmwbGoD9ZzCHeWqGhlB+JxZXdlCcjRF/EnGSuu/BXvhpdQK3QxdmbrShOR5&#10;n8DL4SpNPxOQsuPMXru89BaFcPtPnhl9u7o4W5Y/gM4B+1xkTMiaJXHeUD9xIyBbqSu981KrP8W6&#10;PUiexkap0pieEvqMii4km9wwXDhlEDE8/6mPXTz7kk/H/PULjcA8Un9Hz8UHv+8fXrh48fLaOjMJ&#10;psLTp+sqVCdmkuXuhbUYjqpK5ALCpF78uCM5fLMLwUY1phqYWnbSLrLI7YRsL09axmPJYw2yOwxT&#10;C4aq+24/yoaJg17SCHtCLNI0L8mnmTPtARerlQNE2Mn8qUugxuCYH7Fq5cyhRfITJm3UBWOTYTMC&#10;/CO9qvUsBRCRA9+kroo4LOwalIhPehZRJFC80P5tXQxsyRTa1Eno4VMHL6XwBqsdzTaz8LTRXsGF&#10;Pc4cHgPpYgoEmOoYxUnqr9yDRvRsAkhq/HXLJG+kqhVlB4NS9bdMCDjiftb+QzblToTF1jqyVLMh&#10;egN045kpDrarCRedRdNyW97hwlwCRnG49CgVvmaJC/7y3XiEsLt91SnRlape48bc+CmxeZ4WaKai&#10;jt6o6P/jYbUnzTb46RUcFRJ2iTyrMr84HDsW2IOx0Ovk0dOT2SJV0Yf4V/ZRP1LjTTxX8RjttCN3&#10;0vBpjXL6haeJaL72Le8sqZ+/PmsE5oNyR4/E8BuSVZLdVB9axBmLfUBTq7M0b6pBPojLjI3qMoSo&#10;7KhTc2ZaMgN4pCMQ1AZOj8c0qlNBAzEtswmpycTjdjIVE0YSQ+UkKbLnbCP+S8GNHQs48/bQP3l5&#10;F2DpPJ2FyqvoHP4CCDCuOjqkp0Q/IY4Y4/UKZGInU0tJY7O2lwEkfnbqjpIs1f6r0UnNd9O/S1j1&#10;GISKcrEhp9ulVUx4a6hGCt46fL7FJ79z22tiyuVyGUjN1cB3a2ql7n2DLFY8oSvGtWv0m7+Mww8f&#10;JT5FjqAnN00Gb1hIzqzP+HCLXBnTxGdGo+ZgWLIobZYSssYPpXMy8rgfkm02nSoLCsn7SdxNGW2R&#10;jX2mVXJKGWRlYA/xS3jg+m36RFV94RIUdj0B3PBRcj+H3REINhVgy3bzQG0fhFxED6A42PQE64z6&#10;dPoIxgUflPTpAjJF0tgXs1PyJkaxhqZgY33j6Y986MVnPpVEhPnrFxiBOYze0WOhqQU8xWMlJSmz&#10;yLQfjj5aB3XeOy3jhYtF10hCEbcQMQOF0CkLVWQ6DUHoLHA0fp+iL5kXzXMJkg8vXzTtYarWuK+f&#10;IXZqvXzNd+J7+ged0qIFlyGPC76EMWnnGrrtXgUSzymKVdBYSBfv2FCEF0PxE+MHTQpliFlsz/gg&#10;U9GqDtNUaM8EhkU1DycL0Fh5BGjpO9Ic1e9gW/Ilc3lVkrayR8N0t7wYgdQQuXgAOSadBKHJanyu&#10;E3heu3SZ0gd4CmXAMeO9JTFmqxxNXlL0RrVzYzJLx8L16nXNKSRF3S5OqV4aJ+MQCvTn+h2z3hjV&#10;iQOkjuPbAvUT2rVO4HCIDs9vXbAtLC2QztJkx40cD05Wq+QnmW6FnlRqme27qIxfG/DscyaR96IF&#10;SdYoR6FO4SwDKdsVFj/KocZ139TWnVQmG0ludzRhHtAvz2H0jm6s0DT1CBNGax0le3qaSFO1p+GI&#10;C30MovFkV5xSJA3SdrLdIiYT0IS2NEpFTTnoVXRWVazWbtSpGGjg0W8t0EjQE3AQHHdix0MA+Qbh&#10;hk1U1UkbTwk2CV/ebQFN2AEKaQcUzgyX7PKuPYtQV+rtUbxdq1wyxs++Kam5YyebYWhqQQ9ilJJu&#10;pL7Idi1+URmOatKZ9Ie+b/FIOH8b/rHYPIsS7xLz6m+8OMqyyluzBhCN6hdqx5dLNxLVBao2qlGk&#10;TaoAbsKlMXSvrNMadOPaxiZGvoRfP0VqXeNYhKGzECRTpx1TGpCqm6I6hyyTY9nL3em97ed6qgtG&#10;+WrdJ5apL6bGl5JKsL4rFxi+SxeOuiEqIGiaWbKwWmSaGFYRPOGmyU2ciFbW7KFwaqZvw5UjjNTn&#10;asqIuxWgz5I1qaK0/SP4SDzPqx6vYLP2Q3ficpvFsJ6T+etfHYH5uNzpUxHLJ45BJkLUShqDZgfZ&#10;My6Nwkoly7dqgw7iNGm+hy8sBngsL6E5c3XKQB9nqXE+ca5MwMp8qlwKpN+y8yc5lYAesmnMmmmL&#10;SVsYJdjRwLh4F6itAZ2ADOY5sCgywjF9E6PAQo8+yGxKzoywBqrJ5eVwWMv1cdLup6CYJFHs5Stq&#10;iyKubeeK9Ct2igKb9UIMnU19tl6glam0R2ldv9N/qYjUdz7XAZv3AM8K8nUbO+VHmAuippScmvJX&#10;NsmepB0TkW4SxgOX/IAfgZPm4qn4ZHXBWNLFxYCzd7DgVTV9GeDEfoWXkvsgy8TzZ3A3fegwhbzH&#10;TNeAbiR9eiTCsqedNokjt16nuSAaRWm7Acb4jj0w6x9V7p1UAguQpoitRHqqmzces/oNMuBx5ao8&#10;bY4dF1ATIz5Zn1/pdsWqIxdLSh5X/pbu4XlHpl8ELeYwekcw2lkwvHDD9EyIfKSMi29hNrPXcJvG&#10;vEraT2r/uJ8ICfuKzzD+uLoLhrd0xIErIGV6ddaz91q9Dc1UOwQemdfidKeYpXikjJzsAGog4YtU&#10;+mPABxBkeiQUBsnFl+eb02cbJiXoiXoQl+JaGlMQFEL/YjlikTRCAPBX56YV9wgYo7eESuEI5LvQ&#10;XqLCnEBD5Mbrk9tUM1RFOcBMCDkxt9rCABt+X1JWicor2CRknQVA7sj56DjVjejM7vXGF+m/Kepa&#10;E5d92mVEqm/RFOqBoujhE/ZlEWt4px5Kw+YEWbgAsMHUzlbFTy5URjGZ+tEGBEDHAXu74wOo+F1P&#10;bsedVxe04a5JLQRjfUMDFSek7s6B+ok0uvPoNLr/WiouhFmXo7GaUqUm9otsw8SzEYwKfZRgCosp&#10;gB2VwPQU+Sz017jQi6d6XRTMiphdKlwscpm1YiZuPSWqZtFcPnX82U/93E9tXJ7XKPkFEGMeqb8j&#10;GP0X/9vfe+ml03jdmhMOHlXDWHuQ569FQkJe0g08T+uwY7eXF4zKu7HpNCxN90wLEHWJzL6Jao6y&#10;dkaNR+kNp9Bt7IOJoYchfw0DNp27kyKJksad4XrD9an3U0s/JUXytspQpmNs/1RqS25MUSTKgM70&#10;kGo3AygMghe/R3CsMaFO3A6DM7XzvaGSBr5GhGggR2hUXY8GZGoB25FeVutKlcWqRUZC7Otc9JTa&#10;o0UlZTE0IbWExFsFlHNXP6t5nHIkyZVI+KiOzFRoCaGt59qd8rFEuLbBtEjlSQlsKcCID2aikvwe&#10;dalStBRMqvqdk2lu/zBHhlHSZTWO3hRYCniNl6R6DHFDg3EHF6gbKcq1T7jrCLduof0N8GV7cZXK&#10;DSLtJTejaUapvZlsG368gJqKGvvNEE2Ocq6wAg/GgiGKd2Hl3Innzxx/7vE3vu3g0YfuaM48iF+e&#10;s9E7uqsthcuTFxCUoskPJ7yULSVzuZr7eL8SLzAlCUKRvh41tMYUHSVAO71vc8DVvKyXbCTqGDFI&#10;epKa0lR3t6xRMhd50xWI4uuUcSbMz1QGImFmaH0MWG+ur23y7+alKxsX19bOX147f/HyuYsXz1+8&#10;dOHS+sX1jUvrBLU3Ll2GhG6ixNm2cxEJAVipaV/L0CnKEXet7N6ztGv3ArWQk4vDm8yemPYNLyeN&#10;31AMoRIRv1DhtQp+Fn9vMrjhHQNPHIuJG5s9JnxAX4G9BUBthZFCfMGFUbwu7mTfmsYlpMTeh19l&#10;Zpinhos5Cy0byBjm1+Y2BfQLV1kLq8pSihSAjltwXHfD5gmdAe4idtwDagqGVHdSRkRykMz9RtKH&#10;j3GCzzESdQuU/3nHY+8rM5Cs6/kw/tdlUKlFfCB1vo5hrBk/ORz4wUctBscsdJnnbhgrXY26BsS1&#10;qgnUtYFXx5H9Yb67fCezWQS3psnS5Qvnjn/mkzw7dzRhHtAvJ7Ixf32+I/DX//h3fOhDH/rUp59G&#10;rweYYTXyaKIPat4OE4PASyqvmQjYiDfPa/q0L+EtXFu3bH50pT7taUWHq84IAx0mV5F6C9J6NAm0&#10;MJPiDwz/YkZFs23doHTFIIGPYu3M1wHcUQ5wHs0cFwgSIk8ITI1jVKeEdYxHJcylCapHNtlBzp8E&#10;ytqUOBmEIdQEqS3/07z+VC1q8ac4L5KObekM7GgiShItz1lgLOWrUhVZbMAjkbSBIE5+XQqitFww&#10;VFHBaUrWDa6UbycSnc5CM1AWHUTQdJPfgkRKpPis1ZcBDr/lVVynDh4XSxQcl6NWsLAodSsYhSrn&#10;uDtuXCPzPths8EeO7CpWxte6KRJYqyUZ3sn5zPpuBs4jdidhqtVGAmXDCTogLQsqLysPVB4QI7re&#10;gvLTzk1OAzEo7pQcRVUqKyLKLa4uS/RC9Q9VODFY1Ba5cnWTk2SF5bwjOFNAEcFwxP8hwkqZaMSU&#10;RsottMoOe6c0XdxWPwrZAz6HK0s3Njde+6a3/Tv/0R9+07vf+/lOlwf2e3MYvaNb+w/+7B/8mZ/5&#10;2Q9/5KOX1tZT/3OFGQCa8UgyBSCdzAbz7ZJ6X6EPL9Qs9Lch9HLp0iX+VCubWabSJSXVILkzGMV5&#10;mbSlMCxhVPYgAEyl1JlqHALwIhwNamSabAe4089naliSInCjbuUEo04WeggFlWpijtk8me0esVGF&#10;zGqQbdQ5TbINZ8q1wEL37lslN1KjWZ8GxS8s3sm/BPshc9AqmA3pA7UTjbwlJUlQKrXTeDWOBEgI&#10;MTG360aUeMbrKQ1t5+F0ZDPlpvmywQRBCpywF+bN7bZHKUGzW5VuwPhZeKcuKuU2dlRLJF+L3zAg&#10;5w3IVoIjmgH7UOvbSNDPLWsL3ILR5LMu9Oa2eF1Pj694wnpy8DRcdTfjBAaOznwEhdGSwhF8vw1G&#10;B8dU+KXsq81FZaLbdxCkI7cUxIzId9F0BtveCbJcIzDKasEpm9wBjKbmLGMW1443MeurWI0ZAYyy&#10;Fqacv8stgwCSGhpVPEBXu+0YOSsqlxe2Xdt8w9uf+q3f8Qfe+NRX3NGceRC/PPeN3tFd/cxP//CZ&#10;M2dePHmSjGmL9SwtSfESGHUGxlzKLE1JiCkfvAWX+VVl++Qb5TzqrBJuKMZWNU0sPY3/RC7i24z3&#10;cykdRql5sbl58dIlupicfAkn7Utnz529ePHipbXLuGvXKRtsP2SL0uu6THQ94XULGPm2Crsp4tjm&#10;pInjjuXXVtIjpJAf6FdhkCc6RhoLUfRohdNhSrP/s+fOn3rpzMlTL3Hoc+fxDaxxPGYn55yG7F6L&#10;6KCZWqiSCHsJLdOpU1LeGw9sEH4iy5K/OEJGkuZUoBNbUzpWL2mcpdU/TCG+IXJkTahXd8jvW1fU&#10;2Ng2C3+uINVSUVAxBP8axRpWvNma6lUVyQdafcWbrHlLUOqWMizVmVg1t5mRLocuTLku5JFyxetV&#10;N2CUTNfh040PoCtXvbh1XNb+1mqZEW0N/Fjejl2cvDbKTvkFPqiYwxUiuFipb9S21nlQjW/rOo2R&#10;0k8FoHEIpLKorevqOu+hPYN4oRta43TRByTlyXRR3kcffvRd7/vAoYfmhUc/GzTmbPSOYPR7/+If&#10;/9jHP/FjP/7BF148sQtatm8/YAU4Xl67wkPKnE166HWq+4zJhshmcYFCD7SeA+DOnD9LFTKf+BT4&#10;MDKfWC+T48C+fUcPHtizsqKDClt1+00qssW7d00X7LbtcM/La/zv8np6zccYVNkngtmMiad/kqgK&#10;oBKlRlAkswYyjH9DAuOZC+9Lxk2QKXmBmflaucl1WWmdDXB2xwIzcO3ypQvnL13kf5dwsW4wn48d&#10;PfrwI4/sXlmm9DvxcZMOOWYSgWJgXyNWxOGhrCgMqJcKSEuGg5YY3/ECKnHn14KsK0pOr2Ed/pFd&#10;epWjYmZKEosA0R3tkPhevWaYBWgbZTsMnwebRCIuA5oPR5swWFwLPIXyts+KntXkWMn3dfACg9ya&#10;eEZusq5QRQQGx2BGj7SLb2JD801wKMHAuFzqD1UIu7Xd0J07jZrJvXI+kSmUYkebX6dKX/50i7ey&#10;H0N/KM+ktIkkhXLyjEH4GVz9SOS5slyClWqKt129Qs3QDT7kbyKmGgnYaKs66ajhoozX21YENygP&#10;y1jU4dVcCKCJb9TV7sY2yldpYyhNA86vvu2p9/w2jPo5G/1XMGMOo3cIo3/s+Isn/+WP/dhHP/4J&#10;wilHjhzFYATgCNdg1eFYxA2KwUWPx/iarPXAXNu7um/P7r3MijPnzp05fy70DadqbW46SWzxpD/8&#10;0EOvfezRPSvLmMZoyLGy6NULsqyvA5wkNV4lAgSIAWHMrD156REwh1OpIagjQxlKwJjM2P5Binxs&#10;73Scq6SO12MbGI2PMFotMwsTuK5iBnjYtbxr377VA/sP7N+3D4zGVLx88TIYygv+C5wfPnToide+&#10;Fl/CRz788888/TRIvwriLCzuW92D6kAh/naARg8p6EihAIglZ2Odj9277NzhyMRRmhDzKDe8c4lf&#10;ja6kl1XCUVETpOowiBRj9Bqnx1UDNmvr69HG7giqYN6bI8R2ESYJQYRKwJHWPWAbnIxJVA02x2Jo&#10;NxRcCToNcj7WBa37wWTJHZD33Xv2pmugzZQka0Kt3FcA4j4Vka+qskqxkBv6V65cgX9Cpol1sbdk&#10;Ho0ytaF+OGFofJSsDb0WrghiZ2CVFQCtbasycFl8yu3h4aFhFEAIDrIZ7nehO50XqOiEFZ8GfKG1&#10;cPPE8jjF1IHhNBqg58R4GG7qQVpdZaB4ljhtc0Pr7sma13wvHt7rV9bf+Panfufv/+Nvfc9X39Gc&#10;eRC/PDfq7+iuPv1T/xzX/MlTp86cPssEoDm87lFWbujJtpvOsZ0LMUAtRMYTreUVqzzimO2QCKZT&#10;TO1lYQFOmrA1uANg0S1Zl9a2bQQCQEhmCGXPMdVPnz1z8vQZXGDMHyBz//79R44ceejYsQMHDgBK&#10;mrTmQzuH6vZMvqiV2dKmrcmZUV9HuONUS/5OU1VTA8T3YKPNbtJ/Z7QKJwFMh6zKILlBCRg0BI2N&#10;mY379u/jKOfOnQPrwUEYDXT17NmzFy9ckC9fo1fw9pr7id0LZzmUHkbzcCqs0gWsK0GDUoGkif9x&#10;8kpYxcQQyCpzOIENzuTKFYPajVMDEDDTCrYMzlxf37xy4fLFs+fPvXTmzImXTuGBOX7ixPET/vvC&#10;iRMnXjp58gzekDNnz184d+H8uUsXrTVjYbsrp8+ePXnq9IVLa9dvbn/ita97+7ueAlI//cyzzx9/&#10;8eyFi+cvXDp97jw+8aBwtJ+sE8DkygqX5Agnw78Ek/8Z7ivqJ9YXJ2zJ9wjozSxrQ3ljKZEVNqfD&#10;G6Mt4hjl7qAQyOcpLiOOV4I2heWHkT4cBHqKJ/m9hjwwOtRRaL+4KclqrW/E57SyAwc7hk/MAYB+&#10;/6Gj7/m6X3X00cfvaM48iF+es9E7uqv/7K/8idNnzv3ET/zkRz/yUSbw/gMHMfSY8NR8AiFb0C4x&#10;ZD1Z/Ef0icfdDEus44UF0AijPs/wAnyBm9F6vFjPR48cPXroIHYxcnabJy8uEEM6F0g6d+kyUxFj&#10;DOZLlUp46CqUb88eZhoGpq7R9XXmbaJDRkcif9HFllbqlgQZNTa20x0omvNkWKpGTDgGE84JlNTI&#10;YmrdfdLATGkmZac5kfe2vQRVmWqHDh5gM9jp5sY6lwTlO3361PmzZ7goIyPbINS7DrMRvo99dm/H&#10;YDUdky21cq8q6FEw2nLyBDZ0iaj10TeXSJiqeYNJUb0D7lyQCnsXmxBS4IG0+csgvblLYCGGAXE3&#10;X+PEWxxGyzqVOuIU0D0Kbo0i2EZgGNj9q/uE6avXQa+V3bvf/WVf9vZ3vOvDH/nI937v979w/HjF&#10;BCwqrDsMPffLcNzObfy4f3UvI8PJ4btYUSifqnSMP/m1yeeKpzKLVxKHrDWVQlcSzygiMuieRvqD&#10;aq9b3iRppSmLZT4FdwE2ih6CNZlrSGZYWLpJSnLdyMP0zfbGqXlIzTyd14aMrPInJd60jKkP0i68&#10;3vhVXWmlopE564WP2IqHaO3ihTe9493/9//iT7/+re+8oznzIH55DqN3dFeBUVgJwfqPfvRj8Ex4&#10;mQY1kpRNdSd5tGVYjYhgguGjAkxhA625xqSC2WlTmyZvsfFInq08eujgwSde8zjGv/0nrl3D54gF&#10;e/LEiRdPnGCe7Tt4UOa4fVuE+piZe+B4XAmzR+WKAQjZWSMVAIdBajWTLbmechs7l3CUpYilnsUG&#10;shOp0JbkWzUwq9DWoRZtbDpiRFc0CuMnBchQ7xZb7d27txEJkBFkYZsNkOzypfW1tQvnz7508hRl&#10;6nBNHNy//9jRIwcPHoRizyIymKMRewMXInsUlBzUH5pMGdhSfuAQpdHFxuY6P2Fe48trK5f1q5sn&#10;z545d+ESv8DbOa4tUY1ZLwFwDJMhsmquIkoN+05hwJZcsWgniU478FwfO3zsoWMPoUPA8Yz/BFt+&#10;79598NCPfPTjL50+LSvfWL9w4QJQrdsRecbmxvVrm0CPLoxlE0wPrK4ePrAftRBLYArseYNidNvC&#10;uWFx/aQIDG5quLCWhWjLB/lLCiqjteCvnCmnTLhvO6uBMIrH88ZWYZSHAdILNg+SqzOnSi8dA0Ov&#10;GqmAPvqUZARAm7XFyRDU50z4DWUIL06A1Yc1YKTjjv7XLqO4kJ5441t+53/6h7/s/R9ofsf8NRuB&#10;uVF/Rw/Dp37ih3hkMWOZUXm8g1wJm8Ca8pxbDTfOR6te6p2KXrySa57jFpUAIHh8IVeAln13V1IR&#10;fc9u8EiO5sbElNbPnTsPn9mP9X7wYGYgSnJbWfC0813C87BCdjjIziStDOMaIv+K4s2w2oaO0maT&#10;zEAYnS01EmGp20Fhv2kFOBkNZnQ1iNVZzWG4k1PeAukElKIWov+azBuGlyPo8KXM8b59+w4fPsy/&#10;XiZLS/oPs50JhhHFmhRqFb2owfRDatOrUBgdO9QxJrPd3qt1NbA9l7q2sY7XlEQDBvz8xQtY6Njp&#10;J146DQdlyEgOgPUePnL4oUceefSRx449/PDBQ4cI7vF52yW1bzyGgXKevJUxqFvYDbJC5lih0Chg&#10;VhAuvLS2cersWcJ5uldXdiO53L137+Fjxw4fPXoQgg3FPnRw3/79ROE4GdDq0uVLCCfOnzuH7/j8&#10;hQsXL0ORryiZQDyrE2eJ0VGfSdZs045SYTZS9zwtFcxex+1rEhHLiY9pK1LnnUrZ1ZdGy5WUhKSA&#10;6f5sgmxs9HHfG2+cwll5ShOgrySOPTHAUFQWLlZKvqZFnztSZ1ScD7DXzZMvPIv5A57e0bR54L48&#10;h9E7uqVPvufrPvov/xl2NBHrdqUIo1T+Hd5hD4amHPIk6kHrsz2ljsxgVAC7eg0M2be6evDAgdI6&#10;Qw1XNxMOwgl4FXMe6go2AQdY9NWiAgRS0cUlYDQapw3ISEzyFCtJ4ffm+cTH5WyIz5QYMg6E9JmI&#10;wtTwuoRmaruWLE5OFezmr+YTJPGbwWp6qZM5+iSmIdwJ9OdY9qvYtI0lvFbWigGbxCKuhZMENCPb&#10;X5Eq0mkSW5KgGb/aRf0qO1Momn0K42mHBNI6e2nCcQXxA4E6zoVAtHxbum2OJxVRrxOpe+b55154&#10;8TjuDM57z+oqqM0oAd+HDoFxh3A0c6yhVI/3Wcl6kqMw+XGe2uKDCEuE6yxUFy+unTlzHscMCV24&#10;oS+tXcGGoNtWhGNopKjoTBLCrv2HSIx86Chu6YeOve7J17/lrW99y1vf8oY3voFQG6E4cPDixQvs&#10;VYv72nW8N2fOnjl9hr1BYG8mO1VV22ghCN/P8E4OyaFAMl64tMLnMRJyCyO0SNZXKgoODJ3qmmSZ&#10;yYIX8ZRpX6PiSZywcd2Mynv+zlYZDIWrFj3R9Rw7xjOpORPPaG4JbqVnPvGRq+uX0WTsWd3P7byj&#10;yfMAfXkOo3d6M4FR5iDSI1STQEeARkFkbSse01CzKPjUUacCyUjK8wkGZsI/NKIJmDLzYaFMOwLg&#10;7JWYjm0s2e+mxiwO0L2rezHjwWEAhX9Vq6zs4nk3U2pT87A8tzUy4swc71ynEp+kNoHaRppko8Kd&#10;DrsoFhOjSCs6d2hilJ87kZyX0bG7GAxyGmmUzk1glK8BGey3Wk6D0VDsDYQFl0kN4KvABtEwUlT5&#10;K9gMNMP18EsSpI+C3WLK8QzDiMu8rDjFSbKBdZoYirArYFcKz+UhZtq27cKli8dPnnzpzGmcjPBB&#10;Ym2HjhzZk3WI0+v6JNm3LzHV8lJiJY5D8BduzO+UxIclqxWIlKotN3C9mNu6uGyMnDDavgMAM2U3&#10;4ZNkR3DmSovg1JRiib730JHDr33968DQN775Te985zve9JY3Hz16JGVIduzHG7x/P2MXhe+Zs+fO&#10;waObc8WagScY40MjO9m+cZkOttjEqZJKiees8B3jH+Vpon+uB4klDqIaHnkLRtuGwFeqyaQKQR6F&#10;8szhcYrMoDUCh0yuJDQbZvlt2QRO6OLpFzcunX39W586cPjYnU6eB+X7cxi90zv5sR/7Z0xLeAyM&#10;JrIVS1zo3soDylNYTb35JFQ1DmFNqvUoFskj3mrnuDilTgcPAK6nTp48deIEsztRiJsAATbXE4+/&#10;5s1vedPBg4fYD6DNrlL3Q3OPoxNKYTbFk7k4cy8EryNQHGXSnI0ARYIuOtPSxl6amXJSnifTjFOE&#10;VYb5XWX++Jd2X44OkR0KNuHdLZUBmBGFkJeatmSpY2lOfMLF3majgg+1oxMquRpquQm/hkKaisgV&#10;VAEQVOPY/ADaQmjxJFMgAPP5jW9+8+te93r2ALM7fe4shvxF9Ktrl2mvhG1+AOp55ND+fQdMElNz&#10;akkoTeYRIFcGFCKr1ZDrbrpn4CkqK9kyJv2uPVBNUiV37923smcVr8ny7r1EBRmwjavX0OUi+8Ia&#10;4FKtAXjtKjQZDoszYN9+hFCOE2b+E0888chjj0HAGUC4MCY/omKWSRZC5WLXtC1ImODF1dZ4aKc8&#10;kDOyiKZF7ax131pQ+ltCE9NWVo8peKjln4TXqXJpsjRq9OQ581vluTMxRlw8MygNr7WeC58YVtSJ&#10;0kfYTQLPE5oG4K9truFUeur9X3/o2FyHP9BjDqN3CqNv/epv/PCP/lPjG0mQ7xOvaZYnvoEalUyq&#10;c7ZUyadm0q08caRCafbJ7MKWJ+oNSl2hve3GFcKm2daNiTcAsZiPQBg2LJVEAIJCHxuAOkCYoQM7&#10;kRF+IaUaDb8xXINbTqVBgAOCmXnq9QVQThW7cc9qwv1a2UspBzX8YpVqsYE909rS0pMxpME0jaKQ&#10;4hyC8zQVRabs3FYZzMcYr1lI9CToGACT+QF3Mglgp06/hL6IHYKfei3ATnyt0k+SC6COVxnBA4cO&#10;P/G61735rW9967u/7KG3vvXgww8BSSw9gArZ+1eubVJS79CxIxjXegnwqEZzYO28JjNFas4pC6BJ&#10;3hFKR/gv8BJPcBt+7k5C1649q3tXDyyu7EGvSZxm336UZLvPX7h44fJljFuQlsummv6Zc+ikzly+&#10;fAmd05Ejh1ZX93KQy2uXgDm8CqvHjh3Zt68XDpnmyOz96LGjh48c4RCclivHxhWEDbwZVZQG3H5G&#10;qxpWfiBJAaYfGyDSghS4ZwRdG1IHCoDkWoDy+Ft83maqpplRX2WF6zr3o+6edmrIAqIXv3iZHlHU&#10;Z2juWWF0wG3pa5OsbiBq3vbYE0+++/3fcPDow3c6eR6U789h9C7cyY/86PeDG9j1kJ2GXmJCRYIZ&#10;buYcMBPGCZwcFZExXDXFPpTLbOe7Ncz4SvqWk+xsfLz5SBj4YByxJfx3+NeY0ugwgZhEeIc0Vc8A&#10;0kIEnleR69eTMIy2BOmLp01MHRyFOQWCA98HkNXv37dnL2asdY2tW6GVaWELNm4ZDi9Ng1qPp1GI&#10;5D/KYpI8iTzdHKwdrBZ8iVzyIeth0qYZnGpKYcxcwwW4MHmr5y9ehJKGv3fvhJ3NBLfIi0VPTGUC&#10;3lb378fXcfDI4ZX9B3asri4CcQASyUg7cA6sXwS2tt0Emwy7KSvzFF0rOHHhKHn1beweDRCXbof6&#10;CIfC4OrsNSU06al6sVPzfxVujZqU1AI6CuIKxAg4A9BvbNilamn5wsVLn3nuWWJawNnDDz/Ee2XX&#10;imaBpVk3ODCpTrBLrp1F7nSUqVwsxB7HbWKEB3CC4+Xg3C6cP298fJtKeJzHwlp8IOZ6kY+bgkwj&#10;LyBelzw6yj+5Bg4W944IWcYachmpaglp8NEnId9NVTAU+xolwcRqQ8dzknLjo/BVH9xy1QlGo9C6&#10;tnn4oYe//Gt+5ZyNzrBjDqN3BUa/D6xJWuRmYUoi5qrvwh47WlZZGHXqYmy26q/A52OtMzQpSXrm&#10;InmBFGGkHgUdVvcrKlpcfOrd7/rqr/5qAsSovk+dPm35CWWfol2qYVxn9rXGegu217pTbdkIetln&#10;JJfR6LixYqnde1BxYnBCkfgWcEOcSntejSvbuhxE9B5vr6npnp5Z/SlsQRIP4ST0jUzINAc2HZJj&#10;R4rZyvBm0Zhl2NrMljndwSEYLmYwR8bm3bt3z8H9+44Q7z6wHyEUwaGDhw4DMZjnSeG/hgOUxYOF&#10;ikJtLx1//sNIzH72p5959plTL52CIzKMxx5+BHi6gg91fQOXpxLJNBMOR9MHncobt9Fy7YUpxcCW&#10;U1kOQtVJANrYJF63YW0CvAxXrlK1msA6dP0l+OfFSwePHHv40cdwp37q6aepZsDypht0245z585e&#10;OHfOHWxevUCq7KWL8MpUMdT1CR7hsMAdwePBMmn867Cqr9X9CFR34C3FxYEpQG1DbmETDRgv+8VT&#10;5ibyfks6CYV4KqwPwN95qKDtIKnyimT6tgD0eKanogBdnvUO2XRegUS8xiw2+IV0wCZpPp6EFDfM&#10;ctInaDhmhlUvpHK3NxCDfcXX/arDDz16FybPA7GLOYzehdv40R/5Xs1kyywR+N3k0dTgui1GHgaB&#10;/UVjC32j5YWdKHIKfJFXbJ/Obyno4VPMzNu3dw90hfgDDzPz8Kvf/zVf83VfB7Y9/ZlniamAZ5ja&#10;Nkw3sc/q0ACYYkvtskYPJL7JF49lGyrq7HOq6OiMPpyifCtANj5LGbE6VlyUGNOcJVXgKE9189ix&#10;R978lrc/9NCjuEkRd6L3p6Y7MsZVkg0OHoYxgeFMrhw6xdrsh2xHyiRRhhOpgrrJUsDJ404EgEm7&#10;qmaLqAdIunf3ngP7VkFSfgCV8q8/4Eq1jMBNRKDIT89T8vLciRee+fjHPvnxjz7zzGdQ0a5vrD36&#10;yCPvePs7wWLzDi5eJvR+k5O35Khl5LgRlUOA9KLPCM7YxY83G8lZR4FqbxB+zguIlS5evnjpMvVW&#10;WE6we8lZYvU7RLliFo/dq0cffoym10TzseshschmI1kgW3L9EvlaVGuleOsZXC8Q7rM4K5AIwzzx&#10;u0YDcJG7AHTin8FXsHN5cTcps6iDb95cUw6GhbGwa/deVjcTN1wdw5pj0cdg9784UKxjBUGOD2Q0&#10;VU4tEpX51SoxvC6gqT7lch5LxE4IaZ7tOwKp4YRKHKmJF41RNv0/fpiY/2nvwtZb164ceejh937g&#10;m448/NhdmDwPxC7mMHoXbuPHfvR75R1Li2AEsWDZBAFlETMqlYRewTBUpLNGYVJRcdRaEtFRbpHv&#10;uT84Qr45b2tyIItJHU+Vm1s33vnUu9/81rc9//wLP/dzP0+4lz/tw0e4d08CEVvNPLGDr5UlnS2d&#10;RxFyJjQxwq5iKCWXyQlXgU5KVesnEcNN7jZ93DlPMBTVJMenrOUjj7zmqae+/NHHXnPw0NFHHn/8&#10;ide/ARilQdyefSShHt2/SuI8FUSsGsJaQqTJSmtpzlHhPkfnXCxFsrQI5yKMhN/wXe9812ufeOKl&#10;Uy+9dOqUNYLpiWQBvWhyxg3RlccZLi+xosCalVpiT+KNPHf2dJusIObnG1/51e/71d/yrTgIP/bR&#10;j61duESFaluwb8Xrl6IoWPPY2hYdsdSyCfNauYEEjPzkBTWKvUC6qcUK1jYglGDH2tpljH+qU7PG&#10;bd+5DGrsPXh0z/6DC0srL50+j1fm8UcfR6J/ZW3t9KmTLBu7l5dg8kgTSChdu3QJJD6NUv/sGY5e&#10;vOI4bIaaFRfAUbX9y5voBbgFLBe7VlCKUS0bdzgwyiKS8JG+F85Mp8Q1hAoqKGwBGhUn91QHRiJ+&#10;bMj+9YRsNyVMBzTduGGylMiDgXofXNGSW4ov5CYuV0bUzPq4eBwAH7XklU5FETN6caHWi2pJfCXR&#10;ZBkcfuihr5zD6G3IMYfRuwCjb/uab37X1//aZ37qBzF4YR9JbUzaZcqnRWVNSqgtiWSDSRkyDtMq&#10;QI2Q7txJnAmxOjYgVNZMclOoQZ8V8CjCqRtve9vbX/PEa59++umPfOSj+Ebhfbje0JLrEYsW0rpy&#10;ThWrFIcHxhTsAap1Ih4r+whnbJ+O2G0WoRD0lvgLXk0L+F7D9WYhkSiadiDl4vyfeteXfeOv+6Z3&#10;fvlTzP0XXzzBfomjHD64bw+q7ZtbJNtfpbAQinGyV5dX9hp23iVTi4POiP/SYpS1WwgSnnzySZy/&#10;zz3zDAIg+otynoiX8Ai4sqQMUm3xcCGG0fx4XCGNfcjLiJIn3RMsfOtT737bV7wXwPr4z3147eIa&#10;TkS1kbLzyMlGtRGhxorvEZu1t1XUQt4Qy26a4ISMH6lsICpSoyxzumihtoePPfLa17+R9eXES2cA&#10;SUxwWPC73vlOpEynkVW8+AL4jHSWpvdiDwUMNzbOnz+P6hYWDAM9f/4CSQrsE9ZM0RlgFPcoQ+5t&#10;AfniDubIcZjYg4nrFENjQgCFuICvXFkfQgMLJlB8T69JOqzcxAuhWEsk1bGb/KixiviI0VnVez3s&#10;9KR/6HKB53MU/RjmtumHqZM0Siqb/cWZk2qrVZ6mswgf0z+BrIav+oZvYVG9C5PngdjFvInIXbuN&#10;pLIcO3ZsdXW/QR6ss6Fb7hMox2oCZYLey+Cm+vzU08XAtr748oohVHG16U5Bk/r482wTJVlPPSW+&#10;ZUwkzdKKhD7oqbmcykjOmIjjK3NJ7o//TA4vjWxt2fSOg4Sa4smvfElvaRtAAf2wmB079q+uwuU+&#10;+bGP8969sut1b3jdE6974tGHHyKoD4WUocA0k2q5nyz0VTLljcIDIhtyOlPOiZpw4AwIudtEuX1x&#10;PmpFI6rl7DVMdfBFmpNEKdYZK7zh7MChqG5hAxhSNQV3s4y1ETm4/cH9hPGPABsUE0EUGgFsayGZ&#10;sGD9FNzNcmTtXPuA1m+si08axmaMPIiGRh9pJ67YdAg1dRNIQvxE3ux5g0xr5JRxc/kEv8GZl146&#10;f/YcvJoCiCSr7Vp20Mi1uHD27AU+v7ymBRCXDlfEWZ06cfJpGiR86umzL52lOCHu3yOHjhzcf4hQ&#10;077V/ZE57cYfDLU/Akd9+JHHHn2Mn7AY8K5curQeeUErs4h07pP81FTXwnPbLAxlXalyn+VbX7Sl&#10;oBuftESWj4E6fu4tgcdhqif1tkuugahkr+knnTT5KZVdEz9PYB7FGAsjx/SuTZ37fkdzGL1rt9B4&#10;9/79AIr4eM26ZwLg5O7vYZjgsr40AsqjSdgaoFnau2d3ijxph4eO6YQyJhDpeBJGm0iUwiIprNeW&#10;kZnwkQKk7GboWqNLwZK6wOrvCopW3VI5afVYClwsdaFRbtOIZdOrqYdKTQ0ESqiH9E/u2E5limc+&#10;/cmTH3320z/x88c/85ndSwtHD1MOdYnUTgCO3aKIJEDEIHAQzpn+KPg3mM9NOuRaWCeUAZFitH8f&#10;VxhZvlVFGk2/7TYkMNZAWIqLRmKl65moGt8CvzLr1X4+9vhjT77+9SwGlt+sCxgfQgJ37KCJ9la9&#10;I0K9jTqni7uslKciChZnv2WKcu0munWANH8cxFxx2KuFrFBemai0Zy+4TKSJwbOM1pEjq0S9bt68&#10;snbx6U987IM/+sMf+/mfWb94nrRZqklvrF06RyDspZfIDGY3dgfYthOXrOmZW9vXL62dOn7quWee&#10;P3n8JDUGtebju2bRZANKHOCieeKxJ5566su+6v1f+xVf9TVvece7jz30GJ/jZrlw7iKrCeeOsJjT&#10;YKi5fkguyjdcB8BnIu9efoexYtistRLbwp+tEvvApFRNNW2B0cnh04BgJM91xQ7d220wKic1dDpr&#10;BnXXps99vaO5UX/Xbt+j73jfG977DT/+/f8Ag9fClz6+gcMRXdV6klDEZLNOhOJ20pCWVwlU794j&#10;L3NG3WCetyFozHABAzDiK297xzve9OY3mzz+wvNoVGGOJt0vEvaRtaHqsRgPSBD6K6JOhfJaR7T/&#10;yS9yTmwAlbWbUhRGhsVkgvrXWgcE0FatTgHmMNzwwY0XX3j+Qz/9UyeOPw97fggF0iJlnDa2U3FF&#10;vDctHyxm/+wBPLXoFJB67SqhGE4HS3bv3lXcCccewi24dPyF48985jNQKs7TkBqG9S5JenF/Rn8G&#10;Ccr/cR5Wz0qha9QEkLK3vfVtX/b+r17ct+/0iyfOnTiBhhIKnGDXzqhEtxjVJKq6mlVAFomEkSaX&#10;NMswi+vEf9gY1smbQ7gCrF95/HGo95PcE7ylr3v9k1/5lV/FgvHpT32KCBJulKsbl86devHiudNr&#10;F86uXz5Pjw1C2JBn07FSjT7i1KuM817AeNceEBOH6YWz5+GncejcgLIDhdb5I6S3uUmo7w1Pvukd&#10;73r3Y0++6dCjjx99/DXkY125cPHjH/3IJz7xMW7xkaOHH3/8NaSfoqziKpq/wIg33wPYM4PAKLww&#10;yoUzyPwcCW9y8+nIbatag/IioY7UGvUGABtZCtWsP9+bgsXjh/kKo2bNJwb26sahI0fnRv3twDFn&#10;o3cNRruj3/df/w2e6dCl5hAlAhC9exLbm5JX8Y9vQAxb0uZGxteHZyqbCIRxndFcZMFibMjjjx4h&#10;4/Dhh44loK/ztHb/aMERvMxZpPhy9H9FJcPWKZfkZ9G4tDOEAfQFTV0g3/gXsqRtN7FsKVNExegV&#10;wz7Ei25S8h6X7cnjz/7sT/7405/6OMKC/QA/USpONFJSbGesTGACoIEb4jFEzoMSlUkI6qFJgham&#10;44XqGoANtHrxxHEs04qxOEsrYI7QsJ2BMOmZvPWG5EyjmTJpyOxYTp4RYwBOnTr53Kc/jYPgDa99&#10;7TfmRZgORoiFD0ziWSbcT2knEISVgdCT7aGuXsPfCS2lNx+rh2Q+obi0nydfqFU58FSsvPMd7/rW&#10;b/62r3zvV+3ff4jx2beboN/myePPv/CZT1MZaQ8L2JX1tfNngdHNywToIZibhvjYSwrNEEzjX1wi&#10;yAbMbEUbf33r0vmLzz79zM//zM/99E/81Md+/qMvPvfi+TPnz5w+h64UG+HYQ48ce/0bdz3y+PKx&#10;R/aTWfr2dz109GH496lTp/HmcBPh8kdRV0GK0c+SahHamBTZQSTjz9Xo6NNYZOzD2F+1P5LLz958&#10;QlMrGvg13BR5XLbJipuF91Y+0+0TpQvy/DWNwBxG7/6z8Je//2eYsypTtOlNhax1qWRdqWJ1JeJp&#10;vJOJ7oTxaTy37mdCBPVd8scVCq+tLEMnFlZXcZ+RzgSKdvo34U9AnNwHffTT0KIdODKd0oU97d/b&#10;qtn4kqHYEg07qhOZwc5V0UpuANSU+Dhl+g4hBVhe2LW4/fC+3asriysL2w6t7gFD6RN59uTx86dP&#10;rtGV+fwFkDJpVwgbI1FMfoFK9LzSEgqAhYfhy6PA2yaxbGLuBVBltomcp+dcC8PbEY+fh184FjxM&#10;08xPLXoNb6P/C4vINp/5xCcvHT++tb6Oi5NUUfKPLoNeG2Tx0yLQeth2lrKfRhoAXN9CikmpV9I2&#10;aQZCoz0ZGoOjWxYAVRsA7AC+b3zjm9/7lV/5vq/96ve/7/3Y2gqv6HO3sXbh9GmuGtxc2bHNAdl5&#10;c8fWJn7rm9eBy6tWfEkvJIY1Teu307lgHfHUhYtwe06YsBvqTbyln/r4J3GYnnzxJG5WBhCParoJ&#10;XAZ2uQXbcHqSD/z0Zy6cv7h3zypRqUOHD7F28iA1YMU4xLGu6KDLdXjk+KHQmeRRX2X02jZByUiL&#10;U7Uv6vyE+H0aulWdobXub82N236tp6ju/vlrLFfzgbgXIwAu6seMdoQnVRi1q0QETLGS4gNlZk8p&#10;I+02nMc51CHBVl8t1JSOINQ9sdYnoaGkGLXtjwmj6eI7sqQnD2kDzfCJlLBQIWSmDjok3juIDlmX&#10;f7vxJToiA21RFIq7hCoopUmNALJnVncv76Xy/uJOiOcRii3vBkW3gIwrly9SMO2ZT37ixWefOU82&#10;5/nz1DBhasaQ1zcKAz0FUTx5EptdYzDxND4EAizfTx69xux6mJGi17D2THxs1JRKSc5RTN/k72uZ&#10;SkZ1FfPG+Xjx/DkuSkfh7t2nXjz+wz/0g9/zPf/rBz/4QWJVVG+pYhY8dw1LeRfhgzxOBJ9UydvB&#10;erC4dwUX8N69hHiI5iwt7cIsiAiMsBaL1hvf+KaHH3t45+r2t731LW988vUri7vXLly/snaVQlUs&#10;JDdJAzh/hqHYeeM6qlGWGf2grENZkzgcGIrqlWNRZZ4bx+asKuC1h9u9iyeAQSD5Fc8m3bSIhrEq&#10;gIxnUMKeOrXtzJnLT3/mYz/6L/75P/2nzz77LJKAL3v3U7iA8TzQSgBPCB/CuPEYp7ehnpA+w/X/&#10;FFJ1uqb2wezxLkr6VMRLngy3omuYbHM1JsYaKB3A6gbJ+jcAdet1L+bN/brPORu9J3fub//op0I/&#10;0xuubZFwjNbICgHkkee5TCZ9i6NHeJRSpXGINu8pGevm1F9D6n3pzOkLLx4/9eKLsDyU6QgxMxGa&#10;MT05Pn3khyk3myTRjA6LHhgN89BDqvKw+T2bV1uplyqk2vZ4Wq9egZxi1BNKWt21gn0OB963ezd2&#10;6dWNyxuXz1/buEyzNox6ToM4dfLRiWbj5l3FlOaSGzhm94A+AXouk0L0VB3hhEFSE8+Vhac6Ut0O&#10;ydfmHUmSvyTEJCRN0TXRIbx9JwMCCnOBwCjcHDz6xCc+/qlPfYoa0RQYJW/dpNh01mCsSByibguj&#10;xCoCtBFKsoHGze2UaUKfS4u7lZ2E2peoJ03zKLIe4NL6KOhKuGE+Ky4Bvnv+7PnzZy4iktqLtU+/&#10;aJaWRfpYbYGRO29ep4sAPZcIgat+Db21lfOVTZZQikobo8tKiEcVhzeRfQKKu2H7LpBeKjfFvE8y&#10;nbauXzpz5tkPf/hD/+JffPxnfvrEC89DzonKPfLww6jEOA2ulEIEsG2WBFK+MPBxnmDgK4do6+lk&#10;OuWJiva+T1284WlMOrip2rfpNVaxoWoaTqESUv7Eg9gnMy4ZfUL5MIX65q9pBOYweq+ehX/0My+Y&#10;wty68bWoamrl6eZX222myxLPZjJ95BFMrLgtfVT9VmItJuyvr104c/r0cYpqvkA8gqmFeRjhZ5Sp&#10;U8B1kIsh6UlC9Sgu2R7lEpERZE16OWdG4guwghVvvqetn1SeIoFhzvOGZOkhFQUAi5t0UALU6YVG&#10;HJ9iShbyXKXgEfoEsgDEQ1CRDBwmNp3vIKfAK+ou25ysrpohurATrIV8gaTmVwUiuQqGII3U7Hka&#10;QWvyobKeWMyoVTOiwU2dEyudRMqzg6yh06dObazRs2QBJoxU4LFHH8X+ZesEqw3WIxmw1oHp9vgr&#10;tlLb4zrWPbhmRiThHfFuC4QlXn8I1wB57teuffzjH//JD/7UCx85/uGf+wQE8MTx586+dAKsXAVp&#10;d2yDk+5J63YqUdOZb+fNLXzE/HWZyvkRTIFZunHNTNsWJHW1bI1CNLbU9QRbkesTVcufuOTtdIEl&#10;mQxHCNqoj3z0IxQ9wWVOS5IGftihLvZ0ymP/jCdJs6TmWzVKuRy74bx8cuIO0vndpQhXRhDRweyj&#10;WFFUbPkkK4fD9pP6ecpPi7j1n8ZUGn0Qbqex92ry3G/7ncPoPbxjOp4iQhqeprThYIqqWKQb3eIS&#10;SkyiH3GkagzKUgOLA3nLNBNr4s/Epu1BTyo6TY2Im4TiDRV9TP9UD5kIR7JAte/stCY8VQllm03k&#10;56PxuUp1dTBhxAI3YlK8ojvR//N7nKSS4c2L56jF9OL1zfW9u5YwgTld/XfMPZyYIFR08omi6eV0&#10;ebCtvS8L+dt+g3D4KgZ1i+GDtawlaQSiuQ0C6sFMEpOOBV+zugBTqCSBE6vGRRrJxBY4FhY/+fGP&#10;/8xP/RTRHEYSaH7h+edBTI4+onkNwTUPJxVb1i9vbF6+IoxG30BS1UW8j+fP8QN7B/UPp4wW6fyE&#10;y37gf//f/+bf+Nv/9Pu/78SLxwkmnTt9ilakjxw9fPTg/h03rl46dwapE3Y+tjzdPm0axRLI6kg9&#10;QITAK1ysxWXsrryF3BW/in9CFyXf98Kvsu4QOCT4RbYR+cDXr13BX0IeHDUX6ZBC8VUW0Cak5fZO&#10;d3cCuGjAEroMdKaFdvIXJjVoQbAmeTGRf1W2JezuwxAXk8CajxqlSmGdZGkM4VQK6EyvuJkMFr7M&#10;c3oP59D9ses5jN7D+6SZCuvJsh/9U81WSwazpNvAAmZjdp3AasSclr2xx+IVNQUQ4snvFgpaXCDA&#10;giiRGdiCI7ajxyS16Vvk91b/RJQqcbTyvEUqI/iPP7S1SsymMi3JWn7+ULssLJkQE8hiqMpkQZTq&#10;fNH+urRgxnnQyQ/QwkyJ4K/C3BZhYNeobXfpwjncfFbqi25maJVkj9ZqolMaJfjo2wG2Qrz9d2mJ&#10;jvZHDh1ONSirmdi8CPoW7qksUSemsbUKDUZMbghgZWRIr9gMGgfDIgmKKJOLwc6d1En69Cc/hSCJ&#10;IHn4GQIE/QkUhIomF3xnx6Y/Ckk7VAIp0sLsp1X1OfqCnl0nGn5ja++ulSMw0r17SeP/zKeefuG5&#10;Z1lOIHtcPqL5xx4+BusjeX5jjY11a7DkLJMJSrZ9OpN4X/AVRNTL/YSN0p/0xvVNliXUVum9BIZy&#10;E1k/OO1EvuCo1nfFe3z+wvkzly9dQDGMzX+TtgBXCKm1tmIkWrmPhpX0xkhOeVvi6QpJnzQC8TXQ&#10;M92Vyz35twgbi8d2hIzr8PnUBR9QHNzTrqu++it/mKGtYNvIfkyBezhz7rddz8fiHt6x//mnPlMP&#10;6cCxod7UU5VET12jPL0QORDBKAd4omMtWXcJYfMnfrBy0gLp7evMGegSCEFMlzmkUe88hes0Tdxi&#10;kQap0jNTvMBgT16pDXmDmGI0gCJUCVIRvTgdta81n+El1Mwk7nwdkToYwd/BU7kV3jcZ63VYm/1K&#10;ZdCmGQ0RggmW/D0t29KG0xqme2GfZFgyIRXYM9+xXx977NG3vPmN+1b3QiFBz4MH9nN1ztgmu5c7&#10;JwEhJU7itaj4VugX/bNgeMnEmri6g0ePPvzkk088+STuBQQAzz33LJw9Deysq7R3dR+1nKkECoLH&#10;f7sHWaxN8xzghPUo53HjJrlSEG5kR+uXzt+8tonNfuzwoUeOHcNxUdfwgdU9SKaoCs3PJC+h8GJY&#10;TPYHKzMarHPKqkTqxv7UFjDa8YDC8Eot8VSKpAweBoD5RNtol8An3IINZGOEnc6ePXXp4jk+Saao&#10;qwYXKmQSdYytDTxWAlJJUl3t3DMzHUIwa6TXEp/5MZt7Ectdc6GbtQpivyWQxiMd0qqzvVE/xXPD&#10;9h99wybTah6pvwUdcxi9hzDKrqspKR3QHtJAR4PZYvLJ26w0r3Z/KkS4zqcyE3/DsUhIPZImX4g1&#10;X/P4a3CMmgh46RKuNzblIU9N0iSrDDeWEtQIiVJ1Urppbmii9saaYElATMWjzkhtXhswJ6RDAZVN&#10;DGALtIGSpHKTKb9FUpYga/gJyJF+bmAccgW2AoXjpUIfRyIOD73jUjDkSa8EsBA8wY35JOi258u/&#10;7Muwmun1dv7c2dU9eyn0xBmiCLOmSVii5zuZ4SPpMHUxAA/G0koCyS61JtbVTUI6Bx966PG3v/0r&#10;v/Zr3/n2tyM+lxTHJmXA+RW3ggWkVvdYjjpQQgwoN8FypiKqrmkH3FBbfBR4fkF+xAkri2gbbpAT&#10;cPjAKuVNoZ+sIrgvTVugwlUKMvtOwY4OuAyxza246o0rDJjQ7+3FOaNfhS0XIaEUc9FPzecQcHJ/&#10;eUjEU1pD4QOniB1GAM8O34qY2JICFcD7LA2om9oimv9v3C02+HjVftecTwS+1LLAWupZplnrvs9n&#10;Nx4QGaHe9Lr1+a2/turU/DWNwBxG7/GzIG1SQVrnkimbzvCg5aj7EJwLTKZJpArQ1PERpJSLWolZ&#10;QMQYpOUTcz36GaLPJsxAamwcTBVjGizDeXAdpiB0n3iLwXks3XYiUagoNAoIaA3TVuXLfGYDsVvr&#10;3hNRWVUkBaytGkWaf2Tw9v2lV6aFUy0tzN4pjYFOqa2BgsouAqioCJHTFQSaBJg2lEyjNyIin3n6&#10;0yeOv/Caxx59x1vf8ujDD8PjsDD1ioYfS88jcar6Mgw67Ct9BVJ/QBjtQDlo6xsLVzeJ2D/8yMNc&#10;UYSrnkJ8IySVm8yjKkh5eV0Gi0221QXb8qxZzGBfBtPNHL3BXlAqLWzn56vY1jgxMMnPnj5JaGzP&#10;LmQJuGJ0rrb0SYJghaWR/T5q2g0s6grmYpVSCa2WwHrp7TBLVblCdZgsXhDSC9B80BM/ADWeyBng&#10;V+C4AuEAn4cT9QJ8isaq97BaWEXEU9eQrD3NZwvBHPL7Sj4TvesuW8CmXUi6mtfZI9jO4LiZxsPN&#10;P21zjyfPfbP7OYze21vVqpsS0czVrOFGjWKIJzcn/cTHK53WZjOhMiYedh5eWBXI9clPfvwnfvzH&#10;nn/uGVmMe/BPza8PFiWAZe00CwUFQVOmKSRIM9lKIpr5ECoCNGQriTBOQlVQoq3yUgMSvnWhVt+f&#10;Hm/WkwbUggJeUi6hxeYT52XCoQKl3TGmM+dN0iqV4ZFpwUA5Bgp8asqhT3r2mc/80A/8IETyA1/7&#10;K9745JMa6dZGsi9eVpbZ/O3qInT2M522jYpEqs9JE7zi4xOf+cwnP/jjF4+/CCjilIwHIzgVd1+R&#10;zqEmPMU/DD4WtWCWfNh4RTJO9QXvRAWllxM95k40DNe2b8Eo13dg569fRJ1KRCrZZHvxUcDJE+C2&#10;lPVoiDRpg9xPXDQMtXG7oFTZ36gcHQTMIHs7WguGOw3Hp8oe3B/XpR3qWwYv9ZVT+juZ7pDXFHAJ&#10;27TmiM7KSJESjudI+WvewnSvUhvnFkR2BZogdLDR7rCvidZ+NlGNgLR3am7U34KOOYzeYxjNNG2W&#10;SB7tqR6E1mt6Fpn5bQBBMmd9x6Qz97FnDtmyeJNfyHFkqqC7/uCP/Rj15eraS9a2VUu0FosHecoV&#10;sgjAw32WxH7L81lTM6TPqsuwUUxafhp6wETJh8pa5MWsHJmETGgjGRaWZvIZqJXE6roLR7oRTocB&#10;HNS25NsyeMpFwVo5Barbc9VETx5//DFUUFQFffrTn0Yo9eTrnyQ28vyzz1ERHlxwhCrutiLxjBiN&#10;mS+/Dcmy+J8Vm1BoLu1Zwf25fOal0x/62Q+dfPFFgk6tcg08psygXua0UKbMnw2ZbW3XhC18vJEX&#10;VBQVhq5zE/EmPQD240A1zxUdKHkNuEEvX6f+/cal82dPXzh3hqFGEsXlp9CBg22Bu6jYspRYNhsX&#10;MH5SzofNzAFo3z/r56UbYKzrxGn68jZw+ewDQSjZENz2LAMWWIhx4Oo12OHM1HYkfJWT2m4lt3/8&#10;PQtPzaA+EoJs/nq74d89dLkarPM2qVPI6Bh2AbYegb5Guui9nTv30d7nMHpvbxazJlNr5JnoTCz/&#10;iyHXyD2wUexLPqhzKh2WtFttmImrcdtNSiORUg8OUFCdF6kvZg5evGhfScLWKytEURAV2cEpbrLG&#10;7l92bRHcw+WkXUqKjByMANTktU36qXiIsoCZIpiG5ZR81HU7LgGnbTomWbcyrj4Agj5FCLIoywJr&#10;slaAqkhzbHDpgqFvecubwIXPPP00sEGgDN/opz/xcWqdwLbUjSpdHXwo/sT6HCeVa/hXMTU1nHxx&#10;kdBwRhCJJWyXEUBNxXUJlbiME+pXJBoAhocTcSN2RkjbSlYsQvhAbDZi8XuulPAQ4X3qzqPI3aMI&#10;k9jadYRNNzbXbl6/ghGPxU2VaaqXcBQUUYAtHT8JYZFwGoQazkVXqaSfpuZBMm+htjvxzBJDx+7u&#10;KPIlyDTOGMSjVl3iVBNzvxIHgK5yx9XwoC6gXGxe0y0NxlXIFc4eH8XsMZs2Hsu2e7cjQ2XL9YfO&#10;CO0MP29/WBLEugWyuS8jW3/4o+7ttLnf9j6H0Xt7xxoMnWaA+KUdHYdcjE5YhrXyktXXSku6TGM4&#10;h5mRnG5pc0rybAcrSVw5duwofkYSB6MhtZf9qN+jVJNNZEChC8Frd5roz+QGjTkuE47XLJr8mJZ8&#10;PkC8os2AQHyaZighG7JrcXojJ14lMLEna0EtLBppjnsC0keeEmBq7aG04WQNAPQp7/b+97/vyJHD&#10;6Dohj4cPHeYcPvxzH3r+2WeY2Zw1cNtVZVjxKTgwC7wNu36giHGSFiuCI3d7MJRBIp/ndU88gVoT&#10;oVKG5foorcGloS2jq8CuFcBGPRd2PewPH7SN70y1GtoJebr6Vajozm1oEq5tI1B+bWNh+3W+Tcz9&#10;5MkXKa/FsBw9RvOnR6kOSrnTvdYMJTs/Uicl9OgakFwEBlMMG10sLH3bDhq16lbhCA4qDm06CPKO&#10;upa9WwP22pb3CxFqCmnXD+SDkIfhZU9qieWw9FN+qZQzmzlit1UnaZUably8CunzVz3pzBla97Pu&#10;25DT2auKuIB33aYaJptUkrX94r2dOffV3ueF8u7t7fof/pv/upLHiP7wvjmxDNBOvqmULkaLgydt&#10;icfVSLGJLrR5CJa59keVbgY8GqllKCcwiW8xWsLBGhKSab39EBPqE9vcUppTPYBGbnaVLm7JkrJu&#10;aSZbJqoHKkXtdKyHQMbqLgD5dAy1PV/8gCm2zky0fLotjDj0YGOK5I10gaVgK0cFWd76trfyPnni&#10;5E/+xE9cOHeejFHUT6eOo+e/utsk9xTJj7fOnSS0HZHrpGSsfRrmZdEWUicNWC3gNFCESQ7S9h2P&#10;PvYYFfXh7GdeOvni88+ZE1nvsEF5o/OuAXgcixz5UE/1BBCuIi18ZViGo7H8pcvRVasN4P0wZQDv&#10;qv05kEa4RCHmIrjHNzgvzhkAw0siiJKjb/lnK0RzrFGE5mabS3tsIB3eDJ/lPyitKf60U712nYAc&#10;24CqehT0S+uGALUSM7Qga4JMI36UuJWyeQtux1GQdFNb8nGGM0jV92p+agrd2xRPv3kRMyZ7B/U2&#10;qz7LkoPmEi7RNSaXAoN8zq4weVhZH37NE0+9/1cemjdYnsBjDqP3Fkb/5l/4cwnTayT7dOoWE7n0&#10;pinuNF4AVEFgQCt8pZh1VHKTjFjcvqRQ0Wdwysg4SCo1NHxhGh9zndKY2PcExe2mt408fQNHnTmN&#10;qwYlb+nYJcGJdCUB04JSbCNHynwLjAZ6Zt40Y7ij9inE2CIhvD1/p7E7SqaAQidbilrGmRODGr/m&#10;idd82Zd/+fs+8IFHX/P4c88+86M/8iPPPvNMzn2J9M31S5c5tj2gJ99f5DkJm+RwoUbBzzj0+EDC&#10;e011JPtA4c5pOQK039u6QVGU17z5zQ+9/nWXL1449dyz8lNTyHypGLfz3JIR8QDooGHxVDQAXV9z&#10;+ooo+ASc8alSm8nky9TiBLzZD2p9joXz13omLnsjhCWMWtATGIUN42IlU59bsMiBLCHLEBuoE0YZ&#10;4L179u7fj11xkDIu0FdLEGzbTk0qyglywawxENIElAwuyfDpWGeChM9MolWOBS5XftIIGM1pXIAU&#10;/ZJ20coDlR94Yl4dH44of8WnoZ2JvNXCj08iD0ZhNBEv6anLQ1ztrFcHjxz9xl//m7/2W/71d37l&#10;1z7+5FuW6bs3f2UE5jB6bx+Ev/dXv5s1XT4kGyIvxfwlpuVkXtnAEgRFCwksQj2gQYn/FAd94J0F&#10;UiENT/Zgp2Iradq8PsGolH8Dfyl9JDszcE5CZKNPMlQj7KFENgSVkWaCpUHo5C+ryVY5gfOnKJZm&#10;EomBNbyceAV/l5tS8s1WeOkdl47Ria4A3/BBhEdvetObnnrPe97zFV/x5re86cChQ888++wP/+AP&#10;fOxjH2MnwAwTGsEWoR+zAzjM5N0ztWhQxCkSMqoCjHqaFmQPnoadG5xhDDgBzg8XBwvI0ccfO7J/&#10;ddv1aza73twU4kOfOU+vzJNvAo+HLFkdfJ8BScUNBV3gFm8k7VtWouP6GFZ+aT8WhzFZvAwSSxey&#10;M77CDtmRDpQ4bHQtt9xKRzLFlmCSHKQtAGhaAoxi1xuRQ+t67fpZCtmfOcPlAbJE+cuGA8CWHBQ3&#10;Ueonsi78BUZZgoO1g6KyAefdZi01QiIKtnItp1KZgDc160VBdBbySgeqrGJB1BERjYHfZ4w/IfZ6&#10;6LHHf/1v//b3fO03PvLEk3MMvR045jB6b2H0f/kbf5nnlxkLxLCwj1QTnJOTwpxpiQFOviShbmYO&#10;z3FqOKNMhEHIFgzpZkoYKKCFEWWSKGSXjo9QMsgLL2Z105+soEwv4suXbKoBAqJRH2HqIcCMdRaW&#10;knea9r5M1BI5+PAXKJipboDpDgWj9gf94yl4euQIFikGKbwXdoxzk4yAh44efe0Tr3njG55EBv/U&#10;u5964zvesXrwwKnjx//5D/zAj/zQPz958kT8fQtqFTGVaYFJLT4qSFGaYyDcFMaa2Zz10wUL43gI&#10;ccwSEN3k4MssDozwC8ePn33ppdWlhccefRgzmRRR+J1uXBygcn4WIb9eaWrAUZd0Kw00aSqHNe8y&#10;RaXUrEYvYKi9Q4havw5QEIp4FNB66eJ5chMAOn3c6RRYsVXhm4OG6es6KBPk9LHZHcMjh7HoG3/j&#10;NlH3j6qCF21TuJ1lxo7Z3ryrFkBwjYw2NV5yF7SJjepk0E4PslJRmqBZcpk4SsDc5yFLtnie7lvp&#10;tHybtyQCqqpeh6OzA96eehXexd3hEFGr+/CxY+/9ul995OFH7u2cuQ/3Pgq63Idnfn+c8r//zV9x&#10;4eJFQWhlmacWmqiPCQtR+Ystm3hYiTUQdQE80QwCkZARMddQk+pGGxOTem2dNzWGTvWkNqs3TF0f&#10;dfO2EbZEJ50sZFNQ05DToTRMJT3loiN6pEjR6RGVUiBASy6x8JR5DlzpLoVWGb+2dTz+PojSYWTu&#10;h48AqxQMJQ+JMswUSTl25DCzVuabPnTqirZuXL527cL5CwTin3n6acxVLFzzpiTkNy2zju9y6wYe&#10;xN1GVETGMJ5ESIJoGphBNt2CUSZF81n0j8tBf8eipi6V9zaIoZ+Ghj/+mkff+JY30T/6pZP2cWGE&#10;wRUctRwQwCfExItDpIifQjE6vovHqhcC4i3S0SiMCLig8xeHtQYF2AKVxPWpU5RhN39zYw2emSwK&#10;abKmA+emBezeGA1cLtwGieTVa4iZ2Igb/brXvY4yVLgFJP7btp06SXXmp6mAzygotQCopYtbIilr&#10;ITu4jurK9sow4jYOwVuxbXEJWx9VxOWNDfAbbwKDc9kGohuCdSprDRKK7NesCcRqo193nCFeKR4S&#10;9k4isOQ2y0xsEKo9WOIAKx7853zwOPGFjYvn3/TOp779D/3Jt7/3fffH3HsVz3LORu/tYH//3/vr&#10;uLgwspj/Wpfttjjk8JAESiVtLe1YaGvltMlQmxmLO6mRUegNCSFEw05NCd+m2U4mv0yKH5h9FCii&#10;WBzl6kmyBIshNaBsHFtCciInZttLdDhQqvH7QfxtIqBNz41QCKNhXEDVNjwMRut3g1kY0qp0Vnaz&#10;Cb7Yy5dom3GdSPPB1d0k4OOgvXD2zMkXjz/99Kc/8pGP/PzP/uzHP/LREydPcrD0kYNQSyOVXcEE&#10;YUxExUPVAozxUUbcWg7VtIVQJzyWzbeJskdz3kvX7Vhfw5bVBXExspOz584+99xzp0+/BBO0j5Db&#10;RM8ZZW68rpOY39zSsrCEnbpb67gI+Dd3LFzFAt5JhH3JTqM7Uv2PGgE0+2PR24001aVA9ZiZpUkh&#10;iAZfzbw0thGgMagSS7CPRNJdK48+9ugTTzxBKT++j1c3orSbVOpDLgpgUQ+Fk7ZLMz4cNriyzh/E&#10;VMsuuazAPS16zyO0yBKyfY3MXJqUZEFlEYoTR6PerrEti6JBI8PmHWquQL9PfDnyuP1h96aFtEph&#10;VmsGjRsAHFuWhXakly/Q+/a93/DNxx574t7Omftw73M2em9v2h/47b8Grxc8Dca0tn6F55YiRzyZ&#10;whoW2ZUrzD6458GDBzH3IC+gE5JrpIRWe7Iwx02aBWnh46W6eRPxIU5TDO1M7XgyNbikkMWdIVCP&#10;nadd2brx4YlxrPlrgNT8+cSuBv1sCDuNeGSgBHBgb3wEA2rbZgsAU+o4nBR4UtS0scE0NdZlGT8X&#10;gJAvypzAf4p91NpLvLdOOvsREdG2vAjqm9Q5VZpqYpWF9xMA6gyPAEtBQcRVsWe1PcOSk2sVvK07&#10;Qvs8F2vvEWLr1PpDSG8BOiueTBkKN3RLJN+r6gUutgGWxqMF0oEgYvTmdTo2X41KaSe97big9mFG&#10;mmqBwuUVMIfIHv+jDb3+1LSQBy4B/co8PXOXQ93WxP8oNcDy8/Ajj7z5TW95+OFHucbzF+hcfwXf&#10;yGufeIIa0T/1kz9+9vQpvDMwdmrl4ZpJo8J1htPY0Q1qQ22H4/MIQUgtp7i4TBDt3MVLF9fWOE+E&#10;UxDn/HGdnbvW0dqVa0wPK/PQWB+t/JJly/vAPrFg8PlqOgRaTe7iTmOy6HAHdi0FSxVUzAWY6QZ+&#10;/Xd/1df81u/4A29413vu7Zy5D/c+Z6P39qb9wP/yt0Wt69fILk+DoJtm+SxCnRJ90DqP+3FopwUk&#10;Hmojy3XsR0Da8jtV1TRRqaGSktHk/A1O5w+BrUq4wVZ4SZpuEjkXAfwfDoahcMT0I/uRpKOo7RPV&#10;z0FHFELwTbkS6FJ8spAfZQHUYKdMp/Xx6K20vkZjYX62KTysinjLDaLDRk54cZIavHrZIvbRbk9C&#10;qoWio+PqO0esyV7H4uQXTRaBHCrV/YbQcVRzbwS/lDKnDp4k5J7kTjbnj23brvMwnZHqA4Snh6aP&#10;VAi1ECO6MlRX3A6AyRh6Bptt9TtT3YouIHv3HNi/D4KOV5RAFtjdmksmNdD6SYdMLQBvmfVOsrIw&#10;FMhmH3nkYXATRcOJF6HpJ9nk0Ycfed2b38xgnXjhuUsXzlshcIGepuwbGDUvgMHAgGkq1FCbVR2x&#10;neayWwojkC6kobTRtiyTkXnkFOoTafPq4SJJQLAJ9emE2MhhMhvMcfKBSeUHLpdF2kAnolnkI5cv&#10;vvt9X/cb/v3/22ve9FYcCPd2ztyHe5+z0Xt7077zd/16Aj6YwCDPxctrYCYljEE0nm2jA+lIzEPL&#10;tISN8hDjDEMsSCS8ISloDVAk6PCI36BynS2RY2sHZPUqRqQSEBFgowmdCVnkGDGNu7kTptjTjMT0&#10;b8OQt0yeNFVFjsPRSA47i6IoUQ1hzD2Z1Fj+N6YjfDlnZFRa8Y0t5dkakJSRwXeY6eybvZpFanlj&#10;iwQuyYjMy9fhG7j35EQLX1ZnC2J6NalDwNHMiMycT/aVKZjjUqo2FTaTQ96AVGoISGMTye7FJr7k&#10;pSURFk8FprDKpFyXyBEgNo8MR8biyh5gBDMZggeq4abEYsf1AIyS0gpiXrQr31l2b75DqbzhK4vk&#10;2ele5ZfsPAr/67B7AvS0KeFMz1+4SJlUwPSxRx596ql3v+2d74JT/vS//JHTJ07S+QojhNSKK+uX&#10;68yx4pbOIJ6XHfDe9Y1NrHj8DCgDrly9duEyi9gGS+AKD8/CEonD+EYZtAQp7QjTkgjVN6XgTNZt&#10;mXjqSrVfk3gqMDO8Zgvg09jmVyKA20H2AYvum9/+1Lf927/jV/ya33hvZ8t9u/c5jN7bW/fHf/e/&#10;QcZRuBq540yBq2S8YHLZuy3VmutAs9varhUAAusLt5qZlsaVLKMRGDUHhSrrGvhMWvhCUbNR2MJo&#10;O5VNNdAmQpd06RGGHWQvSBm0jOApisZU+hSMhrLSHVUpyRmjnaQUCHFqeqDHTAbPmuaY4LGFpQ0M&#10;c/J40KiuoSxe8lmNDr9FDG9SgDBqlTnAVDYKxxNDQ7Hjqxv+yqms0HCaNuAMjKaAwA05ElInVpZW&#10;eIqLlDNsjCROjilANRFb/zq99BLQH3RhQVcnzk76L0WGSgwQxy/yA/5ZXN4FkuIRZvC4d6jwXV9u&#10;0mj+4qXz56wVkCow6c2ZtUmAT1nCtjegkonBINyagL5pslmb8F2SmEBgys6l0Hw0T088gU3/GpaZ&#10;E88/R/EEagSwakD4iRXaXEZZvl5s0I+ULBwsQDrvax5s+5Wr1y+xI+4OBQE4YYJO9n/Sl5rCp6xs&#10;puRzqv5gWVucrsB+YBTQHC1FJ1rqrxQVU1JibFPZE0N2g859r3ndk//h//O/eN83fguHuLez5b7d&#10;+xxG7+2t+67f+5tBUJxjTAaoBE4yfHSQIXRIGHxhWSpywAkMQqZcdTP14AFllEa/HUatcWdzeO3b&#10;Jho1KDzBqPytHK3muS6CCqwT3C+ahOa0TFKCDgHZOA4CzEmyCurYtAOkMDRMJo+VORcM7xLToDKI&#10;oLrMoYCMshjLkRDPhbmBOqIoknUEXlFAIobXIt4pgMLx0nrIOik4SSsCbXhef+rEdT2nluo0ygRo&#10;FkZV7ZiYsJyVxc2VtaYwYJKQWtYEpGiJ+1xS/2nNzaiaDPRF/2pQKWkOyCHISLUpH2VJdu0+ePjo&#10;w488hjEPJC6hRTt0aPuBVdeMl05deOEFDPIXTxzHrZEADUqAVD6IbzTxOn3QSgGuu/xAtgO1HJiM&#10;L/RDFO4TtOOHpugfPQNtIgvIpZbCQiT3Vzh/mKClqUHRZjro/GVNIvNL7zNIil+WZZnLF6Hh1DvR&#10;YIm5PASmULFGth4UmtYspGi4gFFxVRgtQR2xsAy8g8lqqFIgZoD++K1rl86+9Ia3vuP/8V3/7Tve&#10;81X3dqrcz3uf+0bv7d374X/0d5j8zDLmV2FKk5xnWgy1Or3ooaDGMKnz3OklIrSITp2BI1O6Hixt&#10;bcFgAogR1B5bxyE4Yi71L2bjuh0DugrODSIM1+uU4zRxW1lhOB7wAFNO3EpLVV+sFTGtbs8stOXJ&#10;cL+ZL2g0IxmU6QYKqDWZlOrtdkACVnIVKbwU4G8Z5lSSdiqL+3HRObXr7oxDdKLR3bZ4P4A1juUE&#10;0LI9p9kUrDpEO7Y9YgqKRuIVrCZEBVmzUXuYNahPj3halcI6+R8var6w8q2tb7xEk+gTJ/EGs3Yt&#10;7d1DLG0bYbXzlJw+e+bMaTzE+ItxYm7YY94q2qyWlrgOZdYb0bp1lGu6uY3FzxwnquXT1GR1n82q&#10;U0SGYCFmOHY7bQ9a5Mn0ijwAjITVY1EjIeE0GyptlDI0TQzVXdE6Jgk2Sh2zBhmvy4qSwdTRUfuj&#10;9LPPwhjbGCrl/vGK6G9xuHKH1Ifg8Nm4RJXYr/gVv+rR1z55b6fK/bz3ORu9t3fvT/6e38S0pNMP&#10;Tzx53eocoXgEtTeuWAty2w5T/q5cBeSIdySZfFtcc2lHkQodVspIdSBaBkMUISxF1dQPASUqIE/E&#10;PYRrErEkeBUWNtyiMy9qNrYlU4xmY/Qxm5uyGOY6XnydeJQzcEsrGFSyuvs1etiRjWPcW56Ehmnn&#10;ImhBuMMOnFBX9kpLqJ3Y+BTltMEQp4Jk08lucIl32oGgxbSsvQBqiEYosI9QVbGZ2YONSmxh2Qkx&#10;GTiKSiqSotQr0k3LAennoWOxwnX32byBvBhYASYww3DA9BmzeIOrYgiSJFCTwnUG6NOyw7WFG3Hs&#10;oYeeeO1rSXMg05TOrGfPnKW6vZlOMerT4XRULNR34ZWkRaDIb9Im+44UeNmoDj7x+J4rO/OCyBB1&#10;bTW1l9EF3L0M4vXQ/oTd4ag4Q5EgJJnKZALAFU5K15HY6HpndKLj5m4VG1YUHKNp6KLn3VrRLlHm&#10;LPHwJVg/RiO4nNIM+oXYiNPQ+e76raIL0wPfgAH63/v73/plczb6i2LFHEbvLYx+1+/5TeQpnjt7&#10;Ht0l3d1wK2L9QXXQycd43obzEYcWE49U+RSVRJrzC8Ao5ISOnsx+zP1UGHHuOfmKlFphgdHEppnY&#10;4khj+d1Czpf24pX4hKaGm06pQUIwRy+QClBu0oQnrUBml7X7mjAJU2nOPpYrWyyv7MaahdLR09Jo&#10;UurAAeHMeSge+f7s2O570TEaVgpmF0ZhjzHDB/p8NoxGUFoYDe9KbrgnFz9kgviFUdAv2V+yOERG&#10;Gte6I0FSqxL0wgY5TxZDVKqzsJRqqrg/huJBx6tF9nQXwtspUki3aMYN1solp7CqZQz1+TZxIHH8&#10;WN5xh4xsyy0r5C3sYNEEungAsiAV4bcrfb/axE0tcI5PRAruCQYDo+yC5QrMdFOyhLdI5xdDVVcF&#10;Rlm08IpqxjA4vhNcz8BobdD8WWeoWix9o5nlgdGG7F2E6pEYi9aoKJYaiYIoSyMoCnJvfNUHfvVv&#10;+l3f8fq3vGPv/oP3dqrcz3ufF8q7t3ev3RsBFzxfyLbJ5AnkpVxa2p+lzjhddyznLgMdOqdMxhEY&#10;qQO0HtFEW1ThVDEaIIjtNhygqmPkGGFXvipr7+5q5rW6WroumfVknqPZkjYE4o1laKIReI16n6kf&#10;USc+TZvXgylwJQIaqgvBByikPYWGLDRQm3L66pyAt6bzj1BYLce8g9+GlVKZ3xrSKRx4W22p+H0/&#10;6xXvwqjKrmk6kc1hs1dyGlardR/fh5w3tFdea98kKmwR3bLPKTtq0Q0wy8B9iD2AyIXX7cDGXF0+&#10;pyrHJhnvpBudP3MW9U8GhHp6XC9V7qmHsESAnX9NKYuhntCZIgQHistIxNxqI6rjaXK1SYNTTi+6&#10;hTSMjT5f93HSVU1vA3mpUWDh50UcwlJmPZ1jiYvgtdp5QpJR1mbp4/JNb407OIw/jpK8+s2slPX0&#10;eCuSSieYSpLb8CplAMBk/LME3N73K7/11/yW3/Gur/oVcwz9pWFiDqP3GEZVDRLYVRXkZDUlPBKl&#10;4eUbUKh1HYQsevbhD/YVCgKIqSoywiYDnKbtZxcxTZSgqk7SWaTeHRWPQ1CTJFUvQg43i90KpsZx&#10;eQMl5BrRVEOAEEkDLrRxTgIVeGRZqnC9pBLVODVpSvs0jX+R4FTb7UFaPSjNPouh+i5TMSDVOcOs&#10;/5XXtJy4etRlEc28AzSz2esZnIHEGNuuPBkQa6DESdpAWbcupld7GgDi0sR06uqDcaSQgzHAripK&#10;UoNu3GANJGULxIwQDFaZ1M94diMmMn2TOA5xPfsMKqtioVGyxGbi6SggKoLbEAVLP+VNsSBSd5Cl&#10;1DqKDEBscSNBFgYzESsYWR9BBtGAFOlS7Ualx8Wje3+Ts5A1M5S4mJlX1m4vN971FhEvyN5ahTnZ&#10;VFQ0/IfA68CBQ9/6f/rtX/2N33pvZ8gDsfc5jN7b2/hH/vvvYXogolEt1IJM0RXGq2jCnzLF/Il4&#10;QkIKifUGAgs9TT4yihLYmEJPt+C00Zy+BoOLHd/3yBEKZonB4SNteSHwFZjjKuOtrd2AvbzEAImN&#10;3lgDsOLTd6Rk0wa92MucPJSqQqupPHvYUKF5ZnB7GmPnk95+VvO0aNjXrUnfmZ/dhJphzqqurd3a&#10;12BmRZYQrKwNySgNHpmN09r5SXCQpbZ0alppCo+5E4y0xkEEuXE72NeaKx81tLGRW7gksiF/wHQ3&#10;Z4mYIX5MnQEQTNgk8TV1r9NalaWCQyvKDEGmH6hSWdYe/SExOsLjhXgXkhSXFdRNhfLauSEoq5A6&#10;1fEyLJHcnWCrGIq/lV+bmWaQfQnY9fZqyJeEZpXgxKyakqhiMrnI72L36PbVH7usWMDlKt9t2wXG&#10;jMcCFQGlqBIOnL9+mRGYj9E9f0R4KtOSnlIRKokSkE7bJTTU7aKD6Wy8XogQfQYGjf8PcAiqMwP9&#10;FvVssY5f4BWH4ozbFtMmbjL+P8XRfDWeU+llxJci4/AYSJ2kpQLTwNAk62euZabyj10yEpsRoypl&#10;n+JUfr0GZLRGw8SsdD8EsG7EXFEq9Q3xa9h38XzwpRFjLsUawSX1rpOxOhh7YTS9WBJcqoCBVyJY&#10;w5Wcc9dfHKmAxqy2fNyorVHC0pL8HTygpc+tUcqWDHiN6LZQzc/B9GJfk7Ky/yE74GwbAyz/9Sw8&#10;yuiPokGQwiiNv6mTz4jlwo2WcYmB0RFbv31YuEdWckr+O+9UBE/ZxJLrDl/lCRlwLYAG3Dy1wKtR&#10;esVqkS4E2jPc7Id+UwcP7uehvOfT44E4wBxG7/lt/K/+/g8lEIE3zXaahSonakzgih1V56RaRzhU&#10;H//yiVhptcgSoh6vCRRnAeiZSKiTZmbUMVsaFG750WKWCUW67OJvG2Qux4rZHp2Q9HNUcZYAN2tz&#10;RnybwDlMSD4FW1OPmcpvkCOiJRj09JGnt2Vs3gS92X9depnAmdWBnGC42JFOVJEfTK6OnlLMzlHX&#10;vZA0sLWR+nHlIpBXN1wjg7Z1LRmv7C3+E8F7MMdUtapaoKSV4vPchUS1dGuY+y+L3IEy0/b0rhlJ&#10;PBfbpl4sY3ymkjNdKeuunN637mbbDeRYpX6DT4/7Nu57r901KdTx9hd/ijfE0qbcxgiBC9X1gI8L&#10;cVlLZZuuPQwFV8ZItq62voq8GG9z8G1bTR4alXG20DxQtevho0dIHL7n0+OBOMAcRl+N2zhgKMk6&#10;KQBivzZn0YRUJTLtHR9gLf1pc/mCwIgwDSLVRJNM0jgBBisbpChM5BYAJdUztSjTwp6ocQAx+JW2&#10;5vlQrA++FzE1RUVS1DclKpmiPRupzpCBln5xJUOMiewmOlmQ1MOFRecbE33t2jDRw5CgQeCm5SP6&#10;2VBOHbx5Yd0CzDoihoVbd24vu77DFqtK4mcdov1hAqVBx9vuadK15sCjPmiYaQHOBU+rfNK62qAp&#10;EO+AZHVJFAu3pvhbTBw8tAtgDjoBn/6A5LR2BR3htXiHdUXW49HlbcJ7KbWxMVvgJR6mfyWqz3py&#10;y2pHg5hUa5E5d8XwHimHCEanjstwtXubUv8bH0S5c9mo63faPulsvUEzqIWDB/aT/n/s4YfIrHs1&#10;psf9f4w5jL4a9zBIUUOPOLiNzWLNJXCsgazfStM4L827PvrBgAkHZiSl9NR3zf6iyWQaD6gr5yrR&#10;G97EW/7ExK1u83nVM9AZXg9jjWszfepzMKc/ku/Y0R4rYiKTrhHr1GzPEU1zqpM3zLe4kH251xLt&#10;mTO0Bm5fXTsG4x2pB37QLerCnVBiHKsstS+r/OWlszPwMPN3VNU1rUSOycy87fJQVq7mMvWai6cI&#10;XwFTW3reenseWVI6RMMBLYZKzWerwG3rXpaMvDu6WVGGymzYHONe3/YYTvZHsFjHZmrSZ4MKs/hN&#10;46aNCgOX0WC567hcU2VKFipfdk2px4SIlww0TnlXS7G6roSkP1Ex6jrtUw8fOvBVX/9N3/AbfttT&#10;v+Kb9x166NWYHvf/MeYw+mrcwz/6t743U0LnYEINgRxTUAzplt2YJakZlmpLmmHlVDm9SuT762At&#10;sURvs/J7GTOs7Z8mWlegnUxDT0QICjvq3L7N8p0Y0ZjzU3xDpWHKkjZryDOCAqGFpCWUCeaWJEnn&#10;i6SAJ4vcBaLkbCKkM9BMNuiQDMjyyHDNRYe3ulWF8zaeogZBXhRL1q83o2yz+1aTP21U8CR46O4n&#10;zlB3Y0Gnl7Xry8e+Z75D92HOuTBqf+ZE4Qc3L0OPwGCY/5Ex1I4uO54GsBbEaGoaezsBqjG8E8Et&#10;zbVaXW/uAFrt997EeBh6+8Zdn5Qbpm9kOeQCFcdNF9LgmKKuhIw0ezRTUmw16rcRf7c2CVpUM+X6&#10;Lw8eISkyqZBcwa4feeSR937t13/g1/3m9//af+tNX/krdx848mpMj/v/GHMYfbXuYaIRidXUHjT5&#10;JdmW25ETLRvKjfh5zMuRgpm5kWc+UzcTTPHKUPfFXzqZjDUcOzFFyob7i56DoA1PXQ3hybatBPW2&#10;V/23FVxadKnkNWInpPVBT21Ik67DiMNSRbF0Vr5iKk56H8Vcl8aqkG/2qiTKNPaWDQ1oCncWClDQ&#10;HrnrRNr6J6vP9dXGKv3OxOQEgzLu1DM2sd0iHlMeKM5mHCXIqShNmFFOPYNKVB3opogm8Ec51ymx&#10;Cosh4ll33Xd6TomwgSUlt6nA3dMI7nXDZBUwemOFqKarx5j9UOjGu4NWKv/GpnjZU5g19Da1UkQb&#10;2e2MgLuLMNBYBVgNHRuGXbtG55EV713ZhhMgOcQWg1WdqjnPi//ni8mpvcqoHDm4/yu+9hu++bf8&#10;zte88e2v1qx4QI4zh9FX6Ub+J3/p72JdM4NNWUy01JJ4VofEJaoIfCpSKQhM7j1nT5C0rtF/Zb5J&#10;WCZOcysGEUlTKoUO5jhdYlkhv2nzBukmg3ryfk6HGVgc3ioIch5VDCEhpYgcBZaS5INyP+J9CgDj&#10;DwVFyayxDVwZZSpRxYPZdkEJQNceFrr6Khx032pxLF7Hv5O489blDeM0TFMAmTyq44rCiO2kktJ4&#10;Jm2ltB+YEglB36W5DUj34FkfIoNPjar4EwU/VidN6CRLzrqhtlWnsToLhljHOrfEIQrS5j2s+KKe&#10;zLQ3MKE7GegQAveL0+27FVa6/SYPN282zen6mnlRG1niY2E0jiDGJt5bEbNxRX3FJoPq8OaLabCM&#10;f9kHxNT8wG4UIzdIeP26b/31v/Jf/7cef+PbILSv0qx4UA4zh9FX707+x3/h70CpyFlE/MQcNzv6&#10;GjBKFeFFwKkW6yg+cZsF3skzgsmzsMXEk2r0ZSaPd9xn0qYyJynpy8IXYkuJXozC+GVlgIm8N6aV&#10;yG7e/SeB9vTixH1LphJuQyCKCWrzTNOgrIZHjQ9ezF62DWRpp4c9344Wk1t36Jmc4PXzgp4HDx06&#10;fPjwoUOHUpqTym/N8bnlAB3O1ltuxvgjpHpekUOUklQbqfQJzhm7d98jYjdbRRqBGkiarAFRtq5G&#10;4d8Mgoxmcs5twJEOApYOtRaKuBpKOnmbp+TZ6UZIwAHhHCQVl0V03uX4k+ulQzt8NF0MbgtLvYyg&#10;9ubWCSOZHS5shR/enIQH+YE/JKxkodGeHce4LZzoFfU4ZcxxofotGmo9+YY3fO23/Po3vOu9r958&#10;eICONIfRV/Vm2keT2mjYpzZ4cDpGfY3lSpaQFZFDpJIAn3+jaiyFDLRNwen6J41Ype/dyxSMCbnM&#10;pEX9bYYatUMTHo8lf8vWbDB9WNQxOfURNGIffjYQFiUhZTtSOD0gg7MthZ0sfZ9CnKIzaGsDuyku&#10;VFIWgVRfAlvndwx/LlAYPXAAGKWfyv79+3GGUosvip2G0wd2BEWGzTxcrpUWxBHKJxYkhBdT/cX6&#10;0WmmMrLYHcRboByHhy5Oo2UOyKCqTW/wS1lDpuB4hvFW5SyjUl2rGnSbLWJZ0drIM0uYbswcxJNI&#10;NyjBNJA6LIOK06ZXV8TucSAsf2r9vbFm5GJnXo3JbTMUIL2H4/nBw2vpfrOlTEaFh2bM2QDanSqr&#10;9onhd9au1732CRawV3UyPEAHm8Poq3ozf89//Vepuc6MdUpnkjGzEmAiGg6wJsE500gYdTJP5vzt&#10;pO7/z95/gGuW5Wd9aKWTc9U5lVPnPN09QdKMkDRCEkqADBJYRkhEIYRMkISEMHAtjJExAmTABozD&#10;vb7PY6597etwjf085hohIVtxRmnyTPdM93Ss7q50cqy6v/d911rfPt85Vd0z0z1V1X12f33qCzus&#10;vfZa73r/uWc7irLTU6kUUYvuTn+ahd6n6k1L2WyL/FoSi1a+awtJndMhoc54hMekQoyUFANwshEp&#10;ufLZA9rFB5l3VMNSeZGqHcmT3XBZvEHtCl9EU+eZdzS760Z79ocjx/osKBP+NzYtWhngT1GV6COL&#10;MUm4INMKBzqqSOVJy0KTC3ZNaPGi1CJQjG6G2awvAnqb0WpsQh0djcMVjy8xvv3OqCx+6rKl6q8w&#10;zZjjrF3wWld0n/Vf93EkjPK3h6J6tNZlFw5fjIuKOXKMmR2Q4ysgO7yV4OVOWfpMvOV64I25naQB&#10;dLHD+TeKjwHR+gOHVFVqaFhr4/59k2NjRw/PoB79sk6Gt9HF9mD0y/0wf+Dv/t/HxqkrjAffJiVD&#10;khYiMZgyZnQE8CZga3ZavaZpYyFXqKngd4mOUQOamobOlkwVmUuCGmNxfBsVodSkXFU4chp0u58q&#10;o5q9a7hIDRO0uGwvAZNaR+zI2FteVh3KMV7V0mPLMOGJN2iqzyXqUXHoDj6yVs5Oizae2d9AcAAg&#10;ka+T7PIk7lSpOBJfKSeH6xDZPUx9IDFUOsyCu+6VkiLk0MERG5DAkdiCKOPmFHHhrMVBveCIYTUW&#10;cf3kHimmKlH3gs+WfoOOOY/Vu+GTNrE5XtZJ+1EzWt/sPFpK9tccp+KHryz0qtlsWd86V6UqSUaQ&#10;7UtXTpOt4K55rC1gYo7CWZ64VyeawBnkWOA1zzQ6jqYykdEXyoTA08T3YIuMYvsoPztiwYcydaOw&#10;fdWYuk6OgLm5oyfvvn9kbPLLPRneLtfbg9Fb8CRn5w5PzkyQxGJ5bcmVyDegoEo7L6cfbRak7Y8j&#10;9SQWAHJGKLSImRSSmTyRTsgUlHEqPKeQK7rQ+HsXhxw5+6Py45ypJWcztKTN6FFVOTKhjfH1lipv&#10;f5yE2EOlO6jG7ojyuOqo7CdISjELUjLTeJW4MPQ2gdsq1+rSqMmtMkCcZ3PdJZxDNGuddFmFZFZG&#10;tbpEVsGrV8meLB2rmJe8ngYHZNSKYqHEBTjUyalLhRSUjR9FW4J3lNQlB4EpJ5VTDJVVEylyj+HL&#10;4AMSK3bVVJkMVXSKIx68l3io+uwQyV29KiVli19GPL/cTxw/DG4fGMBxyM9C35Mqb4vyS1ocIYNW&#10;NgtGaQkvysEXpYxzj8g4t8nzlJe99vUiZj+MQs0Ni14yFYDEoJCfBIsE+t9NLShDQ9wSFj2l53N3&#10;M1ZamhKHXSlNLQvU1toKLH1iaGBqZJR80QAoyV/J3YX4A8gemz1y/7vec9d7Pji85970xYLBHox+&#10;sT33JRz3x/+D/+LosaMjY6NgIjjEnBPdkZjmqBULaU1Ai7XczKjn0iT0LBmBzajiZ5pI/So2h4FF&#10;0oy0GVtELB3RtrbDmFIOMi80KBzRHvrVDJKQAZ3ERFglKWzCVtpjsaGEquaVlYCIb4zuKj6Kb6lz&#10;JNvcI1wT4ACjTkKsNC2u8u4qxVIPoDiQcT+G9AjyyoWECS6WH4vzSp8h1ym73Cqxp3N7KjRIkQUi&#10;vjTPnq5aJqynFJj23LziPx+lSVlwHGEUXS3fKgtTsiA0dmhpOxKBnDQdPSQ3dmsm/bIDmsipbfNq&#10;plesosQunWTFdvEX1bW8DuZ5xGhUrxkFqSiwnq+60McpOt6Zp8mkRe/TQTL9ySLHgUrB5TXGVawp&#10;4aUMMqSYGmZtptrdoUPY71hykA/WlxYP7bv25Fd/w1f8rt83ffwMlsMvYVC/ow/dg9Fb8/iBUeqe&#10;c23VF1FUiYsjWSiLhT1gFBgLdxMKmKHl+0y4AntmOaKSnoI229g8bVeZCPcJmZRAXXA2pqv8X0Xf&#10;aOts/i9lfOIML6yIUC7MK85UVXEZodkAa98fT30zP6XUQ9fJR5ARpmT1Y0w4xfCVyHZQqPhl2rZu&#10;UHIWEBG0JJ6SpwBt0G7WWgipoVQqVp3IzLhS2f3AvJ2D3FpxQ1nYAexUCVWVoWLd4k16hr8cmPRV&#10;0ZAqc6daGoTrbUVTUvwHpF5tOfeMgrbF6x5sJCxd3To5C5qzP1XFcR6Tn2d5Gnno5UK9RyyPLjae&#10;LYsTFjzuhRpQyArcjPLFWKFM49Xn6gExWc6CanR0eBjcVNYV0sUOHJoYG5sYGSVJ1NT0zHu+9hs+&#10;8O1/4MyDj9+aafB2ueoejN6aJ4lPDxvEgpqhqhlnlqRZLRNHz7AebCqyoKmQMMjSnyhgRT0bi7UX&#10;OzT+VshWAcZtt+njCjjkum2LOabN4aLj9M5Rj9r1x94+hnZ+kKBdQMxSvXR5wcns7v2NYSHa7eQl&#10;LlIqB9e/I6EQciYIIvWBFKEsCICZ3BrlH68ydXnvCnZJiIKGD4O+YhqST9R6C7dCCd51dZmBnDlb&#10;i1P62cqCuDcJNI1htm7Jp8thlaVP0lGtu5rWMr3hLlAvbN/0Oc6mhCY1lQAA//RJREFUstPv6P9q&#10;9IqxvRm/xNTbI+vD7ZwkSm+aJ7scVJTi1SvUMtlITAfLhjOBlcwA0tvKiYPM09QFGElS6USFQUbx&#10;ukMBcPfD7/p93/8j971rz8npSwWBPRj9UnvwizueOUxlCir0EPijcrsyNpj7ZMbEEG2BMObocM9e&#10;po2QF28NmCIB1lnfvAvt1JQ5u3NOd2hQxY4eavQYUr1KJx404q3aKilS9c1LpjxLp9a6xiGIQiOY&#10;OxKnpC8U9i7eVviyNQ2sFvxKRDc2E2mClZieJPskAQUhpOuQRKsSKHa08rJS/fad36Ok04xtK92Y&#10;JkddIMu9MLRpLVx9wOQTOHXP2O1JRyMBC4JC0MP41a3Vz7Q9bp08TqTNDyrwmeZ5zSkyefcxdYZL&#10;93Fsw+tctLfelCW2LXW0krMT+SpRZoNE+tIeSFZIIYPKgnnu5KNCqTIKjDqwgXJSwKjvmxp6+2dm&#10;jpy+50HQ9Ysbw3tHtR7Yg9FbMxhgb4eP8N9hJgvlJfFyTCE3OQgVkbznnJ2aZfG6jHtLaXTUdNtn&#10;uBE3UKzNwm5z0Cz6wBxeKKxPl52LQ2bB3Ooo3nFX9b4FrCUaVwBzylF0lE4fV30DBExO+T82OjY1&#10;NT08PALIyF2K+B9Qy3pFKUlVqU0gp/B8ISlJh5ShiGyaRImiZGWFQS7HqZ5aT/zFJ3SVsh72NsKW&#10;D0DKBGbTWti6QNHgV+izGaMdPIsraEgiyA6yEFSWCnRZUJpvUhaundMjvrV2iFXnd9at2uO9lcyM&#10;0JtULp1FL6DcJ7Z3VQc7ByWXLSlanNGZ5AWgqEpz23/eDsTOsV0CuFTJdXhgkHzhvBTxIeI+PEpq&#10;gpER9qbv73n0ybsfeZx4rFszAd5eV92D0VvzPJkSR47MHj16jPENsuB0KZchrBrAi/z8VBAoLcs8&#10;sfzHN3LqLnOy+Wl3XLVja6rGHltO7EHfS6NkTmqnmZ58HXCsSNoV8Qkud6nRunM1IHmfpDuyFyNO&#10;BodIRWIzmf155IM1cJAKRSPjY5NT04enpmYQKAFLAozAUa6GYM2iAfg5FEoF1FEQ8OI35TWxd6sx&#10;lFipzaW1lYWVpQUKGVPKeAU9iGKm8pfsmarcbgk6RNA+RnG/LE5a0Sr2dBHeWUYwR6DCoq0EKBxS&#10;gn8wtEYHGZPzLLwyJeF/dXatfVCiF8rqEocvFz3u6+qsfF09QOhsVj9z4Aa5UlIbcEtyPM5JK1RC&#10;hEFjmq9sDM6bH5OX7V24DhhGLcJDQxNZQAQdVnpJ9CMjh4+feP/v/gNf8W3fNTw2cWsmwNvrqnsw&#10;emueJxA0MTExPTNDwA+UCnCRnlFqOzO8kvCiCLyhiU5AGfjrOZBmirYZrqkYJK124Oo8U+KVQlOL&#10;BaPeurV1ZQ4HK2yx3m4Lqpw3vzb9Q9m5BpPKjRScFFmUOyP8FCRl4ir+VY76eDVRn0mV66Om5P+4&#10;Wrq+kOMtm/DufCB0DmsMgUkUj5+nijzg6Sx8UnqqEpzQpOvmXmKAOpydCyWmqySvtsd8lqIsL3S5&#10;WlKXlkpLi3WudFIH37I4VeJaF7lKLy0MZLHSg9ixXPXMRz0wLTjaU71WolrUCTlJFKmy/imZCK6g&#10;W6gz4JhoPQ+6H51h2llstq7xBjuU6sjK1VQPFd49PjE2OTF2/r6HvuJb/8ADX/F1oxNTVTV8a2bB&#10;2+aqezB6ix5lSIdmJFkkarkhvokfePUcqnjYoycmRXqZbxWrjY6rm6azJcgik1duU9SrMf23m863&#10;mpx2NO/5NxVeZI/5gknNn6n4TzpxskAc53DSsUtKRyZXNZRkWQbjZGahnSp4njB32cxd5U9GHw61&#10;YoDEUdBS5H2O8E5yUrJaVS5QAK+yQAOZHM3lQD1AWbE59u+RlrXSw6IQ7Thfep+CPS0nqYE6zg+q&#10;HFeWliJ/+5lUPXK4YdVMd3wj4gJRqaZgLlAd5l5BvKPf3D7MitNUNKiF7De3+64hK4eVJcxKnbbm&#10;yZlUufrRfeDItJ8GKHSY27VHmsoRolJRGVRdgl4mvnZ6enJqYvTEuXMPvO9rRyemb9HQfxtedg9G&#10;b81DZaqCDYuLi0oXtLkJTIhkeULZ3Sk5NYqhRBNBM9OperwJGVQh0gGNIRvF0Bsnp2LTN3mJ701C&#10;myJgVrdFH+NERCXzXoPvBDOVJEfx1LRfT14lb5zTWdqXaAtPSXmyy1VUxnL2kLv9mrgnr6XF5cWl&#10;Jfhp/PeBScqsSxwHSW3cYeJz98LWBFc6XqrEmPoUiP3yeN8vj3cyj1I1fmJsHOtznEblQa90UsJ1&#10;ZcUuhZdcIaqG5YM+MnpZtBfQmNE5B5KK5ZVFw2MBJCox63Vl0q+Oss9qYwncxr/Wl0V/ULwXag9H&#10;bCggGL1zu1BVmfbpVhrwVlCPVOFoMCGo65rYT1YpBFKfFZWEGaqipKQKt3qaN1BR5H37OFwfGx0h&#10;U8HUxOT0kTmqJd9cD3trpsSdfNU9GL01Tw9ZEr3e1atXLZUqm8byCoam4pjjiRq1aFygKuu0QdkC&#10;fsdAb35apnyxrpSwxTDbkCZjU9GHinRK9LS2oCOuRknaPXl6pzLnALsubV8mwaiJJ7aODU7k/FUY&#10;halQKaqokCoWCZSXYpNkLdmHgRhdJG/4Qvdrugq08UZ7EBPl0vbFbRUOy3ekEN2gmLDK/8nuPDg0&#10;MTo2OT4xMTqOO6R8nVKDT+GcIuc0z2pVuT85X1MpKJUlKZ2QmwqMRsA3xaviQRc90zl9ThHpex+S&#10;7M4y8vRUmoXP6kHZacEdWLcm7vcDZsC5jkaDtfrBOlNnEY1EL4dc1+yKr5YetB4mQVMI9fyEIcqK&#10;IXZwjlZlZeSv3OsmyPYycOzeR088/F7WnVsz7t+mV92D0VvzYAnWuXT5Mi8ARYE2MX+4IG+yfzSd&#10;mqeJi0TaJz/sssy3/llXKI6ESk/14rppsbFgsX6K+rNkqItJJETJ8mvZAivZtk/5hsoxf4vcxTVL&#10;8jVx3IcOyZvTYjeHglWI9/YbJ40TRg8iO4mskVkJq7sRNlxccAmHjY8S2lWyQAPA8pfaEg+Fco4M&#10;DI0ODvMX9IRq4bkzDEqiUeDscNuV1Y3VNQ5X+iLZ4GWejld+1JSOqhRN43aUINXAzaF1zapMXz4M&#10;hq9uF/T6ouQu0M3GjlT7yJpt5dxLWqocHst+b5BVltk7XxERslzVkxWkLg84orrgXolsaniYVyxl&#10;T42LgoiqPJzASmGnS84qtMnUmm4/PHds7t6Hjz347skT5/dg9M2d9nsw+ub25xs929WrVy688gps&#10;FE5nj+gxAYKJp9OQ2iFRgpqi1ZkG1uPJLBOVnudNqEgFuSazBwOKMG8k9Wajr/IKC0btVpVdmlK1&#10;Q5hMeQtLLbYXN6Z4mzdU5UuRRFdEU1bODaBQufKYw8Ao8xmQ0XH4Mzrs3mpNRYgy0aFWWi/WAMo1&#10;tKfSZSQLdDB0Wf60m2vrCM6EyQ8fHBg5NBjcxITixB+4RTm3Jk5U2OwXllYX2H+Nq3FV7NO8ZDwq&#10;yUQsWts6D7ZwqSTqT5LpZiLPXcftM9i6c9P3jqmX4GyEYudCaZ1P2iU8bE9PqpbixNri6a1X2W4B&#10;y+Va/3fXrWCr267rOPGdIJK/46NjaDZYUZxAv8gfXJ01DKsTO0VTrAevRlyfPHri9JO/Y+zY6Tc6&#10;Rvf2e8M9sAejb7ir3tQdYUILCwvMYyLrjx0/wQv+hAMprxT+ASllZknKNpvZbdOoQd32adpmXq9+&#10;js2x0SHmAUTP5dCjxoyKfiA0TbaiQK14qie0yaznZ8HTbfcfx/Qy8zXvIzALsoUdjlkt8Zmu1cH+&#10;ViiITwG7zm+vea5b3NxyCjg5IkjbCETCSSnRQV25AweBCawoMqRYfneaz4K2EFpVuUTqX10ncTQH&#10;WjFaQoPUKDNvhycpL5SF4KopruagKDHqvbizygqS3urfqhq1WOTq4hX/ifJqSo/0RpUMuvt2o7ka&#10;nd3GWd2mdjU1RlTafFXd6Dx4jv+XUZIbd/LpwkHl0zQywvHIAZwEd1G6jxsbGJ1sjnRv6nB+p59s&#10;D0ZvwQj4P/+rv8O0Qw/KQIeITk1PYzIB9UAhiAxBJ9AJpogdV0RTEmnJzhWjlFLPs6wI4ZnwJYGb&#10;oTOTygKmq7dVsb3wV4NHQNYAiGXc6YcNmorutxU+KFBwqRe4WADboZxW2JmpCuEDSW5WEJufXbdS&#10;afYtlhKjtB9CKo9wVwqJliLxNrL1x+2RRJn0w6FBIsHH7CIv+Ry3VLJukiYKH1OscSiVUSYj+CPL&#10;ky7a5FS2F4ci0Wti9FiTVFkPOVd6QvohvkLlvoqed/sAMI728hbUxUndYpVKTdGqo4pdvmdiF2BG&#10;biixslUZXeOaeoY+c9LSXXWd6jmTFmSvOhaerAOsatYVGcYUsCQwNdrTYy7y4tANyDjeoWNjPE0U&#10;FyxNkxOjc3fdN37ynJ/R3vbm98AejL75ffq6ZxT01AQZTKcUg2PijY6OT0xNDqH9c2Sl+FonvD02&#10;iBBLi5yiWh1CWKDLdNLAG/SVvcXaz6Z3q9oAzV6bsGR5L4KldQWxS8kHQHXv4s2fv8khVexQ1THI&#10;hCuGfeeFKhlEiyKXX5WPTpWYRUuZ6sj0o2j1EPtFEQvOKuJblFM2d5FQ9JsioeS4VhL8lBiKW49R&#10;3wlH0Gzigooe2SlblQlFJZFl3RJk2+Af2d/poVW5Wg21GUrM1JtJdxW0u3dnNYBVAfVVyGYs9fWn&#10;6jXv7m28sude3yxF7ULlclUzoq6thrvGV6tKoXDhImE4akxXtlqAg2JMS5YpF7iK54XinfgsJfPW&#10;5sDw8JHTp888+f6jj7z30PDo6w7OvR2+iB7Yg9EvotO+5EMwLg8M4pUOaBDeeIVt/iri6TDC2Oho&#10;AEvm1RFUgoesCbQTlCev7b+e/HFrMsT1TE8VWSsp7BmJM8m3GYuaQOs3Ir7VEuXdGs70DoreMJCr&#10;SxczVbDXYFusOW6gXU7thSMGqvKcNj2lQKfw0RmV/L88xWGodiaHe+plM3NN0uxaF/HmERTaKBcy&#10;yIpUfirhRCo1rPROLvJRNBVVAVxYXqN/vrMGXjmh222NRm60vdIN0U3UDpL6QplgHcyVnCYWm+1o&#10;VsZJ6z6fuyvOa4fmJNAB9HJEn0alucf6vBIFGvsuy21Z78hiKBc6lMyMlSMnz9z9gW88cu8je2al&#10;L3ne3vAEezD61vXtDc8MWcAXemp6CqBguJPkSUWJLQPjmr6wvIT/E3OQpDyAKW+YFZFD21YmeJ2q&#10;md9hVw38BApB2u2bJ7i+bWJ4Jj97STq3LNwuF8NSA5rum1yqni02mS5yWCdg8qpCvpg+XM5PHFQF&#10;pqXX00ph6d55lHHQGTCwytQsZHWCviSbyh1IrlUCJ6sRqlkm5ej8fXGnLZwwOGgZ2272cVG1srgW&#10;2mvIJTfVcs4ezFUwKwa70rHltm3S8SZKWNh/VUXL9zSmpY6N/vUGWou/sqJ621MT2ZdRK65UAlBd&#10;NPftNFVRreQo/seZDM07Cuax0cHZY8fm7nn40MjY611/7/cvvgf2YPSL77sv+kimwfj4GPl1xicn&#10;mBCe4VhCBARg2PLKMsHjGAf4aH8eNKROP2rTR4+zVNjqccW88zw3gPQcRXfsYyHdm2dmLFGyJldz&#10;vIvBuf5SzNDbtx7CxO7lcKaWOT92LKFqRS5NfrxwlKxNHuFy8eT6vJXeExR1XZA0pAiqZne6kQqj&#10;7iInry95VM3NldBZKfL43pFdwZI4APlgezuUTPNKcOyabvXec1NWDRfmzDkjSDcJve8p57eeFSoK&#10;4sp2I573dC3tY7XI9dxTe7a+8li7z2jbRWOiivjhLlVmwdTgS06qoszNpZWmn+gGHBFYho+fO3f0&#10;3NmR6cNf9FjdO/CN9MAejL6RXnqT9wGZYBGHZw7PzR0bGx8HJfHYYf4TZkJpTKwhOOJAKEAwg4my&#10;vgtElNFc7jVNwO81q5awlMpMRUCKhahH5OquwdkgRRC5AYchIASu0E+ZSurWz0kLZEtNECQKt7W+&#10;tWTvMHmUkyP/OEVKchSZOhkO0GLCOZ0aqmbxMKduQNV8EQR/TrAi/abT9Bea7ZAjZ0TROROQGfYa&#10;vKNdTtensvLyG/XWlpC2Nhh7tVR5K9a0ZrWvILnt33RgewQ62K/WMTGyla1j9O95h/q3jtNaaY4A&#10;s/H6gHJRyFhfbRZc+iJ1pGoW6uKsmu49sG9icuKud3/g3Ps++CYP373T7eiBPRi9BYNC6Tk2NgDQ&#10;k6dOHTt2DAvr/MICSEqmkoceeviB+x8ATx1RrhBy88QygZFKM9W6lCdTsVo39MYPNYQquFC3G1It&#10;MccuKBQyW3I0Fzba2WG7yFmpqOMOZfewstBmJXs4KgWRsrGLuSoXETJ+MXypmJITNOsmA+sxdqnp&#10;qtEhH/LwTVFO5VTmW8WU2pLl9Piuw5e4WFc2jjKh9IhXhqr9dC4BE+/YY3o0sH8QuKyUXZ92hVCf&#10;I0aqG7iXVhhXt26HxO7aV5m2vwvpbD931QG5HEuM9DRVgNDz9TE8ZDqqZKHWc7+OXnl6ZurI7Ox7&#10;vvOPjh89dQuG+DvsknswegseOBiKaZ5JPDc3d+78udnZWfx4KObG1H7okUe+5uu+/t777kdkw48H&#10;bmWU7LAez8rt6Fg+FfA0C4o3kmwyNY/b7odU/9BiNHIkpaVmZXgr3vZFaRiKt7273K7iEBDMcX0i&#10;n0SmFn10SmWpDASTivsGEhNpY4WsI3PMW9mp0OhAg7PYkSbTUUuitK1SSNKcKh++3VVjuLEwbygK&#10;tSz5rk1KOxufe0mm7T8vVWm1vVkNUEjfjUZG625htB9PmG/joQ2jDbMRAHon876lvkBHkN8ByB2U&#10;D5ZrFWrPwjawWMSkfcbcRBdRgtARHJSePX7yOHkYb8Hgfkdecg9Gb8FjRwRHeUUNiPHx0TNnTp89&#10;dwb5C6+n+SuXp2ePPP5VX3nv/Q8QMB5uVnxurAlV7TR5hybXpWvZhTTZuqL5WbKHFAx1dHXQVFjW&#10;XPAby6rgJtUgZEfwWyBQ3FG2GRtoCv/twne6TS6LMnakEKhfzkHqs0hZ6YJ7boJcRMMzAUR7MQ3y&#10;g2HIHjrydHLeT2OTdcWuChrEVVCj/edNdc123QOmn0ZSx+oUUosqucYmWW/oAw1eNsJwYvuh1jLQ&#10;CqcMQqXMlHP1lU39UizzxmarTyqLLH1ecTULWF3D3JgeXApSW+BZc43IKcuZzUkjTZhrZ1XgS3uD&#10;qgRA9R4oeJoADSnOIdhSEB/Cw4taLCMT42Do5MzULRjc78hLHvzJn/zJd+SN38qbfuY3foG8b0xq&#10;u//IAYgJiBlkYf4qDk/T0zNXX3v1ymuvlbLAipVWZiRFXLKbUscrqlKAV5lW8eysYqgnsvVpNXdF&#10;8bOJzScYbFFa87ajcIvSwLk8pWMU0+nVrwypq0YTT/DYho2YuWZiiArEh52GSaW0u4xEqfGsrJiW&#10;sdWgpBtWUL7EbUUdYbmXP3753vDC7RQNrCpwVpncVD1KyMRqCZEE7vE8MitHCVATCGB44ruqY815&#10;I027pL2bg3rAIUrGMbs2qaxetJL2jVWap9Ljwu5sKv4ZPWzKihj7cnLaEGTMmDM3jcuUvmNXrwQV&#10;twtx1QkLKidpk3MJkgWAC8DSUaBzME5ykvGtKiUH9boLWI9PTZ44c2pyZvLdf+THb+Uofyddew9G&#10;b8HTvvs9X/vJX/zfmBrx1cEJaHJyHFB89tlnn3nq6cWLr22trTGTSZ1Ebg6ATYGTAoNEVttWa8In&#10;MbiIhzbvGLCis7OVplh4qyToCslGM2OEOZpqlWc+C/J4Q74pYs1dm97ESBgQ1WtwxiKsWVKRf+1I&#10;JAG+KmML8Op8cfQ0yNrABGNS4ZCY0DmV3XYknjt5c+ohKRDJ3NMHNku9EMlF2EvZjILWAqgCmCZy&#10;VZi3lcgQW+1NVjhEeA9BjWtovG+rIkTrknpJN6q0TzlhgThBuVSyYrViiyVLfi4kqljqPinfISfy&#10;UudzGNYLjLpBTc6XEsPln4O8oab1n6xNOolZvD6S8or1TcEEA4N8holGZaxyVQf2bVzbxKfs5JlT&#10;JCH5ij/579yCkf1OveQejN6aJ//g+7/5U7/8vwM0zsIjTso8W1lZfv7zn3/5xRenKV00OTl/dZ6q&#10;GcwzFc91Cgw2MEYxlCGVNXWRoKF6FMauGxJo5Iuwb5AzwenpcRQNRZ1dAVr2Y7rCQ8ke18w8he/2&#10;UNQAavegQlaFmgqFivbPqoeizc01BSOGR2ftIAmRQRdMcx1O/qZktMEluB0E1B1G3C0mIgUw1XjT&#10;CP52DBAH9upRHqS+Sm3kxhmD8wX92U3rh1eCaEHSSMNdXSj8u/GsaTWtfkiHpiyWTVsNItV78fly&#10;XgJVMHCzArImpAVTtYrklpwav2g3Cym2ald9WJ+aD5Lf8JavG20A+WvIhoWWefAQKbPoWyVr3VjH&#10;8/bocRKQnPzA9/+VWzOs36lX3dON3rInPzo5vbxwBeMSXJMCOUeOHD5/7uzp06dOnDj+2KOPPPbY&#10;I8eOzuKdbrlPczg2n0jPfY2u8mLv65iYulsjRFUbFwNFzq3NqsESZ2NESN77mL0NkcaI+LNn8hvs&#10;4j/kmMmq+/NPUQUKFyy4B7uMVtyBvZeg4ol5taWnIH/ZxQoLvcQ2rS5E4HdwPpoDMUTXr5cWwCRX&#10;+tnqBK8kx3afjOFeDNZNjrBN2/w+7Rfianmxhxhppng1zWcqsZgRZiuY7YAqw1xusyCunVh1U6U6&#10;aSAv++RPULht0XR2HmV7FJ3vqirFpyLToDYw9NKVy8S+kQmb1tovTQpSCn/iMEc0fef4vbdfjh7Y&#10;g9EvRy/veo1TDzw5MjGjGb61wQQkJQ9a0bvuvvuRRx89f/4cRicc052dc8CYdd14cygmnyJmVx5V&#10;52dlVQ1WTWqyRYnnCPrCKIPLmeyZ35qTBUmLtTvxppHT+Qu8Ml/tXRRLeKxbbofUfwa++op0bMRp&#10;6BEhW1fMr0LYQumaTqII6cHQqFXLqhArllwl0xw71NphikTw9mKyKcmWuE5ygIanBUlTE7mCNCqF&#10;UsA5mk1jbjEilVSEgf6GpsVjyj1qpYq9kKqpzMtCQDaGK19s27Zz2ZNipe7UeWjm8i5imjyKgDTq&#10;dL4hD8Pi4tLV+XnQlBoK7EZeZjCUoLD3/KEfvmVj+p164T2h/pY9+bkz90HgrrzyAgmEcY/MxCUQ&#10;FJ5x+dKlz332s89+/lloBjMJ5RniMFGTUDfzRwrkNtON229TRzSjsbRUslRKLPU+m1QWFVyducEH&#10;TqKYSOc6laYyatQYZ+LfXsOEROU4S9Ej2B4TE39QtRLhHG4W57Tt9X3aFsVhtJW24xRzVnSIOiJI&#10;FAuQrtck+oJK0VPk1kqNk20P09mqKiYFj3Sa8lWvPVya8iLFzOO+aZSxoGm7Tgfhgno+oW8/6V9i&#10;csqqJJ2mbP9FXeGds4YYV8tdBD99k75dbdVulfXPcZ+ckTUvsbAqK+3E/ZiYyK0I6QZDT546efTY&#10;USD87Lu/5paN6XfqhffY6K188ve95+uZEasrS8wJJgwRomDlhZdf/oVf+Ne/9Mu/dPnyZQyyFHln&#10;5qRKkSef5l2bzoX7tQlY1HuaqJrAZkI9n51AaLFhZFJ7qzrCQEL0kuKBpUaTUKVwWMOd/IkKhS3M&#10;s1quoxi1WrOS0oJlhTg6I5EdRBWkqTrzIn/JohTnJUuorshkPDc1LHcgnaEs72iULd07PZUkcfA/&#10;mlUZ5busrgB5ADRusMnYn9Wos6EmkDtU8RqtVqUQyfbqiuTp+UKti9bBVrXiYWaSXfyootbuu2Ke&#10;ZB5BHmxvKPYRUjXetFb+E0R/DQ4Su0Hye+5FRa42NkbHRvFBnp6Z/uo9y9KtmNB7MHorer1zzW/7&#10;Uz85NDpB8mGmCRNjanJicOAA5UXQfAEXeEM5W/EB0sLhsY8ZwThEeGgFQHO2xp78vojnmntJVlRd&#10;H80hXZWtQkM4WtVjGoCUsMhuSRiyeNlVM5Z0y/KBNJ3FQaeOy3RxvewQbPaFCvpE+Sc3o1YfyT6f&#10;9g8CMHEJEAZaF1uALuk6jTyJaUoWvoI5iW6S0f8QHvgykaMgxFmyeVy2vhFFdsR5FbHdFfHo6gS5&#10;+n4K/Ad3da3ElRadRgCv3lQAMDfY059E8q+LUKXcouTp4iyBFagDrNxeQX0/k0ptG4cuQoVXla2o&#10;oTkALTDJwEBSFEGW97XRp4//wR+6xaP5nXr5PRi99U/+yMlz66vLGELATYrXHz48A54y8+BkS4uL&#10;1LqQKeTggcSKuwDPcGMv0UnGD9Rg4ZftM4KzhgLbeFdPFtbcTXhRVKK6UikIF5OPClIinNKY/Vhg&#10;ysuJm/zSgXHnLBlLhadBvs4WiV4sLb75tFVGIuOIbEDKdV+s3HE/KmuDbVRVsK3KgdRIqkYfU2Y3&#10;jzjT4riUVaVrY8tJyprhdMsSilOF1IyXHshJq2qEAnG9kKG6OhQcbAtToe4+xrawupwV0bxmTulo&#10;YEpXb+sde0p01BtpZ0/gUI0A7PRSjLLCRV3L+oB3B0iKOA+QruIchyfy3naLemAPRm9Rx3cu+xW/&#10;+/vWV5a3NpXCnYxHM9qmAZy1FeLsyZh3HVvT6MhoXAWZoUHLcJwk/NSXxR5crTnbpqFVbw37wup8&#10;kqp3FGuVxpOjE0DqlPnyfo/DDXSvmLxtYuIbFaMEQPk+mtJKQsOo8tnEN1ZwXcm00ohr0N3UwXJY&#10;V4nmDUTztMh6zqhBTRGta02jyuKQRksfbAeAGOijva3GqKgp6qv2k6miMVzkGm/N2JSk+1Bbo6Ao&#10;vlDlPjqPqSvdp306oFnKuJzRs6MBsP6hhEp5ZStOvh04zvkL1y1sNN91YbQpqRVLa+KvQOHNLXQ+&#10;pFtkDb506dLv+rP/3q0fyu/UFuzB6G3x5KePnWJObq6v4i2jcuIT40wWirohj8I1wpUQ3JiXwhzZ&#10;nQq/auJ8mXtVwBf782aiVFR4HSDoiaWCNVEyc8pM38QeygKuq/Cl1JMqWpEE0iaukY4TsWNzStSj&#10;VVdYNaOBQeech/xRI9SvNUrYq5IS1ftcB3V9ZY0KoHYMlWxvDyXnPI1hyWtAUFUfzGJpNaCkAKjk&#10;LkbGVyiUSi8p4r7TnqrENImVr1J2SCRV3F976wofok6wjajMDi9YvsH6yjIUNbJ/LXCYE7qevf7z&#10;AhD30W26F3dzI9QB4I5mtAej5R08lBFAFlppQlU19vrK2ippankYSCdzJ06dffiJ22Icv1MbsQej&#10;t8WT/8Y/8mOEP26srZAzjoLiE+PjoAV444DPfUwYXkCLakjYU72jDlX7m599IzI975xtdvvezcZK&#10;Hz1m0iMVDYD5WirSxUxvxaRwy8bsttkJX586rK8ri+4QS8U6wVAqIVOeXhiqGheqBUJhPwKn/CVL&#10;BDChX7WDDFApOpQXcMd4jX7RUT/WFZjx2d/dl2xuSVUX2UTyaCyMohXarNBoKkvfW2rZ41NWliot&#10;JCXgtNyS+q1Baiivd7aNqtiR+p6Q14GClc1/IY2vgQM9GM1lCjBH23DwIF29sLiIh9MqtVS3KIFK&#10;tu+l5ZUl3j/+Nb/zd/+RPa3orZzIezB6K3u/e+1v+hN/+brlehJ0zs3NIqwxVRYW5oGw4ZEhAoVA&#10;GtR50TP2bcWOUZGrx99MOrvSqKa3jd28EpTZA6Oet6PpmR3fbZePiUdR8B3VgDWpVnEK6zYKne0o&#10;TWveuub1brVCcoY4il4JmuwfD5huAaOueUzUOPwUMIWar1OjaoOKdSAs7HVjU4U/46avGzYAuUnh&#10;0rwtBiKxyKJOEJ2tOKp+MCjZt1SHxg8/bqRxtde6UtwFZITqJt8zWy9LWJQWuVw8Z3UOI3tVtHj5&#10;qWaztgB15PbKYdXVXfxvMV09fIevs76A3dwpC+rVxQXS0fLm4qVLF165MDA2OXf67O0yjt+R7diD&#10;0dvosX/LD/0UdduBhyOz5IqchZFcuXoF8jY6RoX2AWY1OCpG1vzTM/0a7+tQoOgrC0xIlWnZNagp&#10;sV0oZFgpphUrQ0XsYms2dYokKzgIGJUIp8ZjDc/FASoQGdVdyf1pWIHUWYfpRCh6YV8fIKmbHF9V&#10;oi7R6bgCXIOArq5xhypVD3rJniW1qUz5yPsbW8C5oth7iUekClUKTlFacVUnFSjutMXpNW76WUtK&#10;++Mb5WYaQIOhUY7auGWSruwFRrE+YTvdbSHdiFl0o+nJ7F80AI6hKh5bhcNHfZC9tLlJRaNgLWts&#10;XD0emj1LN0uRIc8BktpAS5dWljmEAqATY6MHCBTd225pD+zB6C3t/h0X39pYJUyF2NAJ5sfoKNCJ&#10;sR5aKqoF7FRW2LX07vq+Gsw9a41/0Ttmy7w2VFaVn313LPSK6cLrYoiPlcYBoL2qwcWWYkdPqShr&#10;nGlBDmGf/Nntg1SSPu2/JoP6AaGqfTiDts7VjzdAkbKTBXBfMuEdGCATE8lbolwA+ekCeTZtUZrK&#10;dUh9Fu4JU5XC0512qYYE9HQaXmQKjuYAS+5ZCxqcuZOagtg5UmS8Khn/ioqjQHQ5t6T4MFlDoWX/&#10;6KDT5SUPf1dC777vXb3Y48oXQeGicvUawB2Q0ImbWwI81+S2wa4ANEVkH3v8XV/zdR+89777bq9B&#10;/M5rzR6M3l7PHFMO2TVHsMDiyTI5CXxBPYBRkCQOpKFRIVjNNBxZc/vWZT1mQR0vpWJWaZancrRj&#10;LlOTI/7qcYZ3Hv41dHKU30O5aQ2mSvciekONkMJXZCNaxQLCC5q0uLy8uLK6hIWMrKo6CvGcnf1C&#10;YN/gKMnpaD+B2utkwifHG7WUhymnTIrm/NWbweEREhbh10P+kpIJSpYjGqdy9sCJ+K+7w2pW/vIq&#10;DC66yyh/m/U8paTDPc1ryw6NtkduL3Yjg15Nk98F3MJSW+BsVZtUs5/2LTgfwtrJgVDxMSyzcNLd&#10;Hp9+Ymctadf30fcqwa3IgS3UwyR4AuVnZ4888d73vfebfs+J+x65vQbxO6812+rJvPNu/za945/9&#10;z//ms5975mMf/+TnnnmGxBsnj5+kkqhSCW9dJ35n8MABXgO2ljDTQjSZcy0tHVM0wqENGzEeS3IN&#10;40zuIf3ugpOO4HSyjXjaH9gvG7n9mNB5oo+l4skqNdLInre+wQGpJ+wLWzNaTVMxXcdqHYtP/KYA&#10;AmJYhw5RJr7kzZQlxrpMdlYiekIMBg+Ja25tRW1rKqjcpJKxnSWu3EE8tHJh9hd+okUF1zcBTQU3&#10;Jf2zk4/k0UZGjijdjEbtqZs+ViwrkKcsrKp04gzRRsCSerlwyc4J7bav8xdbvHS1aq77T0ax2OrM&#10;2u0Za18IOLoJsTNlhxonq4vR1D3oss3FdEfo57UFqhwur6ArZkWiSxFT6KAH7rv3g9/8bfd/zbce&#10;Gp+5TcfxO6ZZezH1t+Oj/uyHfx4auIwN4eIlwGuMohDMHPKSSK93jSzOgGmszcEIG4tTZajM6Opj&#10;0+zI2jE40vzSixbP+ei0OYJTDK8GTQJQK8uYeSChzF+RyvgqQSSZ0TBKNtgmxBOuanZZWKGIqm3u&#10;G9iHVtDuVhIqKsoxHCWrCQpQriqVLNX6Smr6aCGsiOjFhYrJoiSlTmnJmhefVQvV8FDeCHjkXHTQ&#10;aGSpvW5NlG5vIoN76+Gse7L4MCmJack6WkC2x+0Du1xBK5I9wtq5mp9qdV6wG6ufUeOeocBRelZv&#10;tbjVFl9gnS3HGcH3ozXZJx9RH8Ko4NjJqan777/v6OyRfYeGZk7dPTIxdTsO4ndSm/bY6O37tP+T&#10;H/nDH/7wb1y+fPXY3DFMTrjfr61tAiVDBw6MIgbbWYbWhw9aeHRyEKODI7rL/LUdWvSnsNGQPSsc&#10;ox1w9JK+sEp0X6R4WcvhocsiodoiiW/QgGv7lRZKUrEwQqb6ZCkO90xO/oIQxpOY1eGwrjwf/3Y7&#10;m+LsSdo3iDZ/QQwZo2PttrnH/+QmCpv2KqESTMEZRYJeU0w9v3NZ+gcfUkfLpxyKcSjdEYwUPzdH&#10;d2x+go/cgVKM+vu4S7mCsfNGyaxfbf0FLVMwSomZRZ3N9usQ8gkMmOlVd7hRvcRpmY7qtZ2NOpFq&#10;dAkpJZDkgMZW0ilsXbu6tHR5YZ7ngrGRvqIM4vve977NtZVX55c/8Hv/0LmH3nX7DuJ3Rsv2dKO3&#10;73MmMJSNeSVHoFW8BYtBNhaMyIPx1akW4NhcBKu9N57SmtqVIkX1F3hT8E/CRjErq7CPUweFO8IX&#10;qUmh6hoKh1e+dUVuH+IAXWTDRm7cK69R3ZMa0HFgUnR9e8XjNHHgcMZgMcR2FfJKhurlleWllaXF&#10;5cV5/CEXF3jNL1LX7+oVSlJd9Wt+/sr8wtWFpfnFlfml5YWlpXntvORv0MCuLa3iiHp9fQvT077N&#10;xFqlL3K3BYTLAw65i0rSEOqlJtVNvKYYmtMbka57rzpGGoNNjr/Q2WZQiuGu9Hb5OZ1e2nOToVaw&#10;vra1u6d0AhJNUKysEf159Nix4ZERNOYvvvQyyWt4UrfvCH7HtGyPjd7Wj/onv/dbP/OZz2BZmJme&#10;mZyaIa0myDWw7/owpXdKeKQUbcHJjle5tXS5M1uiLJOKHBk5rQ/wG2kkUxbNhIidMFfLTV6E1HVJ&#10;UVfiVg44QUMhpsj1q+tba8jXOBjZLh5EqdJw42bNVl5UDzGiG8iiNGBPfgKah1wAlNa4frBiiGhI&#10;glzjU5/MIrEU+X7AZulQQXdxNwcs8UZJ5AYOXBeTLKFDJptdodvM3VWStH5UzWnVnRZ1qpwi9qGD&#10;1hUKG622+GhNkoUgbg3SPZT8KVFsms2WLVYudk5glKNORUWJo83HohutqVFKY2VFM/gKoPdLooeN&#10;vnrpMklcTp48MTt7GGUw69C1jfW7H3r0m7/nB84+8OhtPYjfAY3bg9Hb/SH/wDc+8cprF8dHxw8f&#10;mSO2HtQkOHT4IFamRJkbRjXtqHOn2pnhNQ1Go/gMjEZ/arVqcd7ha2kX7aGkxHrA6KbsNiCoXP2v&#10;ASiH7BKlQPqCr9KQ4i7vnEqpTpTAeyOogaIRPhmjAi3eyQWMVFJJSlR5O8kCo+YQAkv4FvtKKWpj&#10;TFECxNXezNJKU05tqHX1u7hC2fHUqMN+eKUODxzAtp8cKNZwxFoVdEtfcS2+kJRfRP4ih/t39YNg&#10;NCX/pLWwEY+9y3kUcirdg05N9aoiGXgYRZVgTYueCOY7fTCMFm8q2Zd8QidEKT4Xu8KohQwlK0Vr&#10;sbi6hlC/tLpK+cPpqUmuQ1La0yeO/Xv/9b+43YfvO6N9e0L97f6cx8YnmMV4FuHVU2RSz9gWLRPZ&#10;VTrHHvHKfI6etGyWXMtW6FiTOAvQGuBMmqxebOdLF8ntXwXnKI4s+jgoe71hFHHe9ZtBJwR/ZrpM&#10;73Kwd7kPF3tLzj75TyUtXrEIFZQpYQJ2148vksArVDcZR+JA5G8OshyIQmN0WiMo0n5U0tturJHI&#10;ZXkVRcEK8i/RpQqHIg7JGBieF0jOm+Cd+yapTVr+AVP7CrE92b3I+FmAav2oohct507qZtv4jf3V&#10;dpfn5VRc257gDYZetTyVhUmgbF0y58TURwQoypXzd52/b89d9LaZu3swets8ihs05O/9T78wMjKm&#10;2nP4mcdUZK/2SL3JB6qyGbHJi5LlmfYwsoia5oTxbGoh6N1rmpk6uN7gYEcoCdPylApcCHMcyGnj&#10;Ou/jR8U7IFVeTYMDw4ODI4O4fOIHCpiqnIZKE2nX4uGjM5eQJpmkkg6UGyJqCaFVLqlKqyyRPy7/&#10;1tfaqwkKTICTFRBKu+wEUYrrcQMV+ISOdGML1wJCJRcXl5dQvC4h+8pTQDH6SUNflBCpMhKQ1315&#10;eTGkhkzynQO9estOobfFMiVBIGqBTmxu+bLa+Xz+IKkA1BhauLPcm8rRymdVv65lTIvPa1nG6AP0&#10;yWtrK7To8Mz0saNzZ86cft9733Pq1Mnbfey+Y9q35/B0BzzqX/0X/9/5q0vMw5GRUQmX4Z6Z7clU&#10;ZHuPORdzFWsR2GM5slQPtlQbEDTLMwziN2Uh1gKmUze5xnr1QA+umDxiuS7qVKlZU+lOsKUjYnDX&#10;f0YiN8umcFcnBUmhrugqrZbdT2QBfvXUs8zJcXOKjcu6WbUW4xbndOp9lYd2JjsnKHHdDEfuOz4q&#10;pY90s7qcIdq/bG05FMDeWfb8l7NWsBnMteFcWlTc+a3iLEtDIaZGxSwhkd9jpqrWpHR4UTnbQ0Fq&#10;AZ3OGlxOGG1m2GxxjZDtXc6kdtEVL5dLqhNdC/np3GthxiUGy1IG/aZupvDnwCAdukD00vIS6UTh&#10;+WdOn7z7rrtOnTpx/Ngcq8/pd33gDhi+74Am7ulG74yH/D3vfxwwOXb0ODYZct/jZomHpHzXjQgW&#10;llWGBOrnrHQbCh0PHBzgS0DO7NFzXGZ3oG1gAMiE4MmgBFmzDIyS1IlIBHkmUAr6wcQkzJJSkxPL&#10;nVMyNX6iwNXKCvAwBDYexOnd/kRxsLT5CCTSZUjyJu0gmTWI7pRbFMap5Es2FsrAbvTUQgBqAq3k&#10;vYPsSelINL25t4olOT0gxwvrzLy1ZgijkgREwE54AFnkNgi1t5FGMrb5MPeboCiUDkNDgxRrAZJk&#10;43IXmbcbHqVAtl0HPYKt9gZSAbqWHP8VEFsVIJzTKmZTVABUW3EQzUe70Ut/qsdDr9GF3K8XL2e4&#10;2ty3iRZYZ1NKKfFVtYWgLd3F1ubwyBg+ui9ceAXF6NrW+tT0NPViH3jgQdyeSKL9ld/z43fG2H0H&#10;tHJPqL8zHjKTX87wK6tMOfvhR6K1m6WUey774VBR5qo4HgWHEwUUg4aVkvGnbCrTqPmkwvMOJZNo&#10;wMLGffYFgIAegZ0ZK78Ai9SuGBkfGSZhysiwQlRTESTOkbI7SYmJIK8GWUYGykZHRibHxyfG7PeI&#10;7I+xjDIYnGdI6fzH/T28dXyMdO5T7EhC4liIAsdeA4RffEnzaKq9p4z8wFFuzl7s9IM1t+gUqMAi&#10;LwD0uT5kE8GYIpoLiwsErKJKRUFga1hIpHUIWjSw1EnRG9uQtjD2QtK9VuQ7+1YVPUv2jDjQ2aqG&#10;IJdpQfcFagPKDjXI4hVNTOHyMlFJWa3fuUku6ELUAK7WvusHB+6MgfvOaOUejN4Zz/m//LlfI18z&#10;IMBfi7FFEkelKHypuYFtzBYTlBc8fKpiqMvDye3U+Ga9qiVaXgFZF5Irhd5icc4my4v9iopBxt+A&#10;pMAc+EdsFX/tMeCU9eUlC1GywqsJMrurwDoYSnk+0gUAvehPx/B+BOOslSBkfhD0G1CS/wmB7Tj7&#10;QyKRankD2HIhYbc3vuHq2LnAd5FdjtSuOj7B5tw4iMMO7MjePkIk3lhM0oJNSfvLqwKjGjMaZNQa&#10;IA5bbrktJxUjy1Cp0Nqwsw4hs9SyVW2rDe5empIFpmCzo5askjCM5gxRuwhbfZIDKi6QqFnraXla&#10;mM6uXnqN1ePYvU/cGQP3ndHKPRi9Y57z//Kxz5LtAzu0BGSL53a1V3YjS909h55YojVF48FTAZJv&#10;Ao76yZ49BT/F6RRFL5dJOyGl8gV7hohJAejNxnlZlpjtANMwKDoKMPJWWOoInp4PlOa9rT9cB+0g&#10;p3V+PInaFOrDDAXmIdKjWYDrcmqykCB5m0NCTPUCcoFBwJcwBLJZcy07CujrEf4DHYcUj69CoZxL&#10;f2GSujnrfw9wBfYaU/W3EQAcKAaOAdRr5FQhnEFpoWNRC9CVlxHMPVg7qsKgYc6bxYACfrsOIC1Q&#10;gu2iKihrlq/hrQKnzhUE1dXsOyD5IGVTeCC4IdA4ucRao3H03P2nH3nfiQfefdd7v/6OGbjvgIbu&#10;wegd9ZCvX5e1YW1VdM8EUX6WtlR4bhsQLOUXoIzg6cCmmKQLEJh8OXlTMsxLKpYwbvtG8tSBaxyR&#10;ApocKCsSQUxyt1QOETnJo3WVeC7wEzE0yNo/3QrHWL4NuvA+YvBx6EfBab99IPUAvp2Ehzq9PnlD&#10;98Ep4Y7WsUrdqJxPMvhjoxLB5NogZrQW0k5aiaEIekz8TvBUKps4nWAcAHR2OOngIU4D4o4KeYdQ&#10;IsBidV+uAJWEpuhdVZKk8EO79zef0up81CWabcREQdIbQDvoafQFPfA0aEb8z/9Oxtoj/z4f1N5W&#10;J6u8ceXyMnYQ6Me39r53f817vuXfuu+rvumOGrVv/8buweid9Iz/p488hW8kOdOUCRkhtVizI4wL&#10;OUORBF+usCTQKa6NkeBV9I0dJS0qjYhMRinBHOt/3YrVxZYRORZJiYdvu3NDiS3JsFMwgExT8hSV&#10;fG1WKHArr8i1kutBOvSY60JSV68DsskCBcqpOjCy/Aia0uExUuQBmI53h3SKcfKX5hPeHzdQZ6O3&#10;KcaRS8JnRQqYS6ORsFoTtSjITpNK7CrtsT9AMlhVkiiBWiGWsuHLN4BTOV+oeileXNudcLsouvv7&#10;ylILlJYlrQr0PeQty53Vz944nfTIaiCUk1esY1qHdHfcvKOkaCtHDI6OHRocAk/vpFH7DmjrHoze&#10;YQ8ZeRTRnqlu3mdXJ/lZQqYkaJv+xODstMHRulm2FIaYOdnoJBhlcsqzMRn2LMPHqlN0ryXQSDPa&#10;R8gKLdM/dnQrIx2+aQgmdmhI+fssWcsLX2FChtTi2G7takF2x0Viy3EuO5nLLKOPwj1B1eRUwSgE&#10;cZQAPjgMquKyJF3GyiqHGKGFzalQ76hKRQZxjET40SGE95iuhKSKVrIeOCn8tZkL27bm9sRExTqh&#10;3svNW1vSBPYCmlWbvI2JtmVnO4ZWm1QxTO06wKpwX6locVF1DEW7totXEWYgRzTl3QP1lbZ5b7vt&#10;emAPRm+7R3LzBkG4SD8HN5OCUoZ4uIpkcvFQGzGcy7NEySf9WlRu3aleTM8xqZfo0JjtXT/EKleh&#10;sLVyIB3HOnhRgnzka7SX4KmBG2jbd3AQJD1gMD2Es+gBaCWOWLygzE7LzP5cJ4Gjks2dXZRmC8St&#10;ibXzpDDU3v1SgXKMvVFbCU8VCcFJE39UGbB0KutZQV9x10HJ7ShqZcOKf0EJjlXGJusYKk12zL2c&#10;lNx1idvqxRcYSI2ljS12VKKxFfW29rAaC40E4E3Woahd/QRihq8/VipqTWyWsMB4DXsVDSfZq1LS&#10;cAoECNwSOvh+h43bt3dz92D0Dnu+//1vPoOec3V9FapiJx8ZkOS7kxyacu60xtP1eeyjbuOvs76n&#10;uJzDulNe1MaMWOXN0KLLy1wVgTVRzfQu1UZcCl54JGEZERxJFLjEmgMbVHJmXkJSpZkzellOBU/Z&#10;+TourcpcLzKL2jKgH0JnK4/M5NZ5qiwUv6gljp0PrPLihKkxZw3pdc6MfWkIq//oEH+jnwV5vTnA&#10;wK2XtldQrdP6VcI+bQHz+tCsTAWc1Y9ZaXpqzY6wrs5xn3S+q0J8tJ5lM7M1jLbUott+Lwhb2qgI&#10;fTveO0pLyapUNZVyA9ZNc45ogO+w8frOaO4ejN55zxl0gKQo5buIo3yVNLtMeJixTp0MjDpxp/WI&#10;gdGImFGipi5cAVKjQiWr2k+Sfs0Xtd1SrzwjBm6dn51AMXyXDuJ9D4wOD+gFFZWVyOXm/LIn1LX1&#10;a+tktSMqgD3JMDoyPjo4MjQwPDSA5+kQVFaQCtQh4A8ND4GmpDWi8iWy/JoqYsojnQOVmd/F7mgi&#10;SA3xHJ8cm5zG03RqDI/6YZSGCs5SgFJ4te8sy0D4a9QeUYOWzFRFiDfcybLk/E/SlgRGyyZTWd34&#10;ygtLzEcNNns09CZDytrXKFe0+VmUiCy122prP0+tICrWp4iIfNSS9xVf/y133nh9B7R4D0bvvIf8&#10;z371KYKslYFJ89hEUUKflYRmNvaAlLdhksi5iFxUosXNPhb9YLBnv23T1XYcRWp4qMHF0nPqhu7f&#10;73zz0ifyizShOOcPHMT8BCHdP+QXXkeHSFiHtH99g2ib/WDo5ipBT+QaxTKOKI1aE5yFj0Jjh0jI&#10;hJVKIereJMJjWkH/i5M88ZxcC9BULgCRX+JJpTc4hHsANinSXk1OUNltfHIcF1YVbbJvqI1lJtDF&#10;jh6NsVWpyben/HOm4oa04pRU9B9VGdrDR1NlM+AqqzcfqULewzmbqF8hsmgAuiOsCPY+WeA4mbYF&#10;qSHZhmjeumyVHg92Nf6h1f/p//7hO2+wvjNavBcMekc+59//2OnZ2aOHp2dMqeImqumIYzpKP5wi&#10;mfZJoR4kcXImuTFJ0BVB9eZsbdakym5vHA5/K2I+7E8un4541FmKQacK+1EYlBz4CXF0ZJVesX7b&#10;5I1RR3YdS/DQSntORW0ZnaAuhwgPsinHs9DLlZWV4JmlQmHoCiuCZAr/uJ4OkglLkjtqTg6W3782&#10;B1za9T8wGrZn9WtylsbHHlyC0Qb5lDYUdwFpBORtICoNkEvjLD2kV5iyZ8ddzDxS5n+HEgUQfa2a&#10;tZ5bsMrFefQtpys+yqmplBsA5y8RTik8pISAySuEV49AZzpIby1vrF+an79w8eL8wgIHouddX1n8&#10;Hz/2yh05WN8Bjd5jo3fkQ/4fPvK8ssivLDPvmIggkaLUEXaNplFxynfH5qJqLGmivSAzJqPkxLMZ&#10;pBhZCiC4VwSRdlkKnJjjOuo7XgLFvd6SO1I5TDBKUpmY4JiHeE81O/jj9cH9W0rGcZ1sz8vry1eW&#10;Fi4vXr28OH95af7K0lU+Xl0mK9PCwhI5NXnNk6EJHgr0yAcgjgH4VBHzNDqkUqEyIimKKUpYB0sp&#10;SZJBLA6X8TyoSUZNvCNK28M9qkpjXxioj5OXgkNjBcS+Sy00BUm9HtStYKsxLzBqJK1ktIrsgdcw&#10;zV70Ur4t5bOK0Uu+EPUxCHgPUgrlupOqEBShJ6Wz2I13b7s9e2APRm/P5/L6rcJYP78wL75mIBB8&#10;HCR88BqR5gluN7uJMtQw6MgbK+M8qZOnpGdD6YFEsYvkuCrPlvibxCn2MIM5n6hPly5S0lEZdELw&#10;MNDL/R2VpQT/A0jxpFRBnJewf31rdWtteX1lfnWZyiBXBZ0Li6sUBllB/N/AoR7lASpOCBuSOnGh&#10;yruHPV66V1mxwGv5ADiulVdzWne+z5j9i3tCrGM9w08TznO/XUVl/cZrUVmKslOE//o+2odmYurK&#10;8ulnLTZ+IAbM2OrVl8VG5MUpdjDrs5NlVdcB1dlb9qWkA0Q36mp+yPR7MPr6U+LW7bEHo7eu77+0&#10;K/+/PvQUEU0UnStRTGgjQSjPvWYMSWxPXD6r8jNB3IVc9pR8BSaYr05qHz5rfWq+yEsAEyYawbnU&#10;8IDsJQWcMiOpjIfkbpnsRRiLKnMIbSb2qIERYeJBlKFVf7p1gMxMm4SLkrRKL+lMbdyX2Uov3KcO&#10;4kGlv2hFZWuSLlXp6e2r7usm72rRExjl7L0VEE3q6LJZMWAjUwxtxlunszJWWpcsVGsEvbdmlPMV&#10;GLUZqiBmfJXCdL0KCUbVCDvzFwcq6x1q9ZTiTGD9irqvLmjt2SH3E62qolhKtrrn6vSlzZa3+Og9&#10;GH2LO/itPD1T1GneVx2Eo2ksr3vLgLEsGywLj6w8NPhQBFFzoPaKMbvHvSK1Fowxhlh1Wl7li2BU&#10;0QkIciyB2kszSAruDQ2OToyNTo6NTIyOkHhkYnTUL+z1o+N4yxM2Pzw8PpysUfLEHwNzecFkeQVz&#10;lRlQAaqD8kgtiQJdKaWI1jS0F4xu6by7iQrSGU5L3TCurAUOzIrkXbectN2gO6FZ1/UTECny2BHm&#10;Y9PKWXJl7WO/2qI7UJYpw6jKvSTzdShta2h5EmBzj4qqmrVw9H/8yItv5VDaO/eX1AN7MPoldd+t&#10;PRgvH0q+Ly0tJ+w9us4AQJDUFpaOf01tLtgao3X2lC3KOsVq4e7p8yyc9uNmPY1P3yN329SSTg1V&#10;/DjtHq+YdiUUGRtWlhBS402MTUy118TY5Ojw+NDQ+ODgGDrQgYFRXKnIX3JIAaKDeAIQ6alSS9Ih&#10;wFgrgPYcO00slQQ65QA60nrVaVTzl4IOFKZvKHMQZkdC19IT99omq1d8rEvPLs+87Ft/6R1aVK/1&#10;cZTFKwuNE5pmi4K28OIi2tv85xpZjga9tSNt7+o374E9GL2DR8iRI0dgLrhXrq+vSadm+2+hRR3y&#10;JGZapFUzR0irIg6FuH5/gMDSIhFXrV8UdpHU42IZdCqlkRwtFf0qJ5Z/fap0tnh6Q5QjQp0YHwu4&#10;IVpR9DJOk2fPOU2cbZS8TSPjGI7Qe5IuH2XoPsr16TVEJii/8QtJP2WZrDooQf3J7VHwuwrb7EG7&#10;lI3FafJ9K5KVHXggid5+C6Q8QcNKoJW9BXKI3A2Kg63ALScMyPaoajhoQ78yfgpzr5jbkDQ2OqlI&#10;7eTvlautTXpIXbguaoGikrYuJna9HmO9g4fr27jpezB6Bz/co8eOQ/LwoVG1IW+WGZ2nXaZjk81i&#10;VdoOA56Y7RUC68wc3a2o64LLnvol8XsR72t+kqgaU94onu82+VT1KW9ir6lYICy2OUpGKQc4WRMK&#10;aEI8yX0PYho60X7yQpyXRC/fIb1JEtNCok2Ti9+Uszs7hL5pLSrW8W96RJhVE6ckk6qOkaHKQVMx&#10;BxWPhH7jW5P4K4bWbumw/cIqWydml5iZYmmqvHVbX+ewrtRQmlI1FloD9rbbuAf2YPQ2fjiv17Sf&#10;+Kf//ezsLHmJZaAnfxJxTZ1w+CIjyoIRkhWzewz2IpKZ27EsC2ka4hbY6SdB1aGoyPiykFeTtlmf&#10;U+3zBtKn1H14jOaFp5PtVLa+VIN3nCyr6QpXfZyjhnBsQp2qLCe4OmGDUkQpFieZnsRAHRVQkDQl&#10;51xjuStD5/S+o+JvZJ4dWxh/iyNUSUaX6n6CsFiHCudUV6iTqjNY7aHe8wh02ydA3Vy2plsuZyvA&#10;HbtfwnPthmUv3Khf49ZbVNTlNA1zy/EJgtjbbuMe2IPR2/jhvIGm/a3/7menp6fBB2GoJ1tMvYCA&#10;RFGxGsRbRcXINb6Y7auhPgJsB09t0G+2YgvC1cBf7NqCzgjWkfENqQahZs23fT8ILdM0GCIX+vh3&#10;9jQDoZX2PZWkbR/7MFML2fFkdxVTS9U9z1BftMQbuCmoHiTB99aDbrdFC2knrGQCkKuUzl6zpCRM&#10;1NgbPuhTy0OheNfW7uhhaeT8KvHHq6na6qrfah5E4DwGev7WxujQYKi5sANPQ3aLSsFeatrDVylY&#10;+wZGw94ut6gH9mD0FnX8m3fZw4cPAzXMxGQyrlymKOuq86dQxplFs2mOWtgsurcyjZ0wjkMgTja0&#10;dDazO4nGxZpfFXw1FKmWbrbJxlZqC989VYEzOFWDVTNsldAfp/lMRFWta+qwAedbsUd9SeLX/Aqq&#10;siL3W0IJSmLASnkL2LkacrwHEnUfd07dkbWTbkx5a/ASCNbqVM3jtvWcmyR3q6I27fVpulW/N16r&#10;+n0UU1JQV4oMihCHw8bnX8tIeyaFmRYPKUM7LmSKsHjzxsvemd78HtiD0Te/T7/MZ5w9Ojs6RgnJ&#10;TdI+bQKAViPKf1NTlJR0iWVis0ek2FEpRyz3fLnfKFlSdHPmkcWIX8tt6qNQNfWVFJRJipADKp7p&#10;8uoOFZWS0ZaY7So/fS4JkwXBldoGAIsjKoH5nBGhHTVAqs/rYmaoblVE+bBY+4mav/bIb/JH10pQ&#10;ppSx00cfG57H56hQm4m/5wpbcbm4wJqX5k/xQfCuBR6Nggr8l763wF+xu9e69km7LI0ovhNkiiEO&#10;wma9Yom3qrT1AG9yY6X7bRjj8bgOilJicVbnGuxTW3+Zh9je5V6nB/Zg9I4fIkePzx2eO7x+bePi&#10;5cuk87DGEOO5wA5vUmK5hYOhkbYSCSi3cO12iWMAS7mYRa6ACMFo8a7UPEYUBz1BAaU1VjVjZSiB&#10;0gFr0nwKpIJ1tqGbUBoJnYRJLwuuRj+rTIuKtillbTrnXPYVwJlyH+nzKM1OrdGBQQKhuBIB9PpJ&#10;8a2qcaKc+WaBBVitYVDuPoVQpvaJKLBhT26iym8veovU71J+9k/gP85YM3ymjLxCQE0xfbgIri9S&#10;yv/FhCbNAPXzBnAgOATycReuvuJCVSp17aooUkcIYEtQGfGvKs8iHwVFedXaVrLBZzHb3IwDg0xc&#10;1r6otdc2yesSNwLSvOApqyRZe9tt3AN7MHobP5w31rTv+HM/NXN4enB4kHIaK5jsmd/KghH07HE7&#10;O3WXkJoIu4W0ibaFjepfs9d41OuNqaFe8daRf1MxexsWm2HKegKfqbjEO9OI3vs8HTN0VANmZEk/&#10;pTcKX8KSBD7ppXSkeFBBfWX6d947cjyJZocDh59GJ9tzazUdDI0sInXT8urb+EiZE8dUxZHgaSc6&#10;IQTY4U3SEtRwr6xAcpIqeUyVscVK3/DcuAvEzpVeLDK6L+fcTMVA37XF59laHep6qs3whw4gJflk&#10;ZttHkXvuiTd72+3cA3swejs/nTfaNvzwKV7MfKZyMK9E01sbFw1pEllS7jyJQsmdTHIinImCOgKe&#10;5pxoadumar+a81DMUi5m70REkZRjmynhpnEnqnWPjCo6TxQKEWqr3F9htRjWc5+27xSTSrGdp31J&#10;IJ0sTT1jTlxda/WNUO0iMRfDtglmrFFuZ67hBADNsFS7OPGyWQi0pWiqy7DouHYpDqcfkoh+e/6T&#10;nt65wXjO6B4QnSzq6tYTvgE/F9cvyGFaqpyiwPdme90W4WBvdCjs7XcremAPRm9Fr7/Z1yTZMT7t&#10;1GdbWlqk4J1KvwURDCSSuJ3lzgnx8NG3C5KpZeI4w4YKGCo8vqR0KvhYpfFQMIvkAoakyGMABT8k&#10;Snuz06gThhSPJnG+FgqVN02JGi1nSFkhd/XXaDado6NXYK71XAPler5C2Jq1JsachnQxrAdY/a76&#10;San9uamGg0E/ga4RrRyYNpdWOTQ+efXb9/mpZ3Wvfdo9da8BaY3N9LUAdnNKk4YhifyV11AVq/Zg&#10;9M2eM2/q+fZg9E3tzlt0sj/4F/8uTAyKtLKiMk3GI9O/eBilRpNkcyiqUi6TN0h6PVGtiK6d2W8M&#10;2c6sKswVhWhzySwCdewvYoKVcAWCDJZGtw7mtbe2wtQDij2oOqkbrWIqL7WTK66lgxurbf3tBusu&#10;8muwL2WmGpQWplzxq56kh57Vu6sajWqyvRzRRcnCTyvCBl7b1pQJxcDVNAcG5m5n6ECjbQNow7CW&#10;DSUiJQUqubIcIHaLRtbeZd9QD+w9njfUTbf/Tn/n//3zNDITWOAkbIvuMfGQhqwDMrhjzXfeIJen&#10;iP7URyUdVNEs2mNfn7IVhWjM+jUC0zbxYu0JJQtRjbdpwbttbC57Vdt4701VLrgBFRH7yGFVYvY9&#10;ip6rZQHccHA7ELQidnlfX8VhtSgBqrzf9BiR4p1wr2xqdq0dQKsANaOb3MviHdVAsEFtetS9UftQ&#10;9rZodAOmu4wpHeMKImoAUQiEyyoTwTCXu/1H4Du5hXsw+vZ5+v/8Iy+rclzJ1ixXSrin8lowla13&#10;lJvOAXnhYD6mYHzKh/ol83ApFVfUoSV7WxFu49xki7kd4WU0b3Ye+yE571yxxxdCaySPx1N+ra+Y&#10;hjqvIhdXzK4ydf+j2ZXuSey3c3vyJ8UUlkR11XO1Gr5KYoFqSIo5qdxWjRioNh9Zlexo2qWiNCDi&#10;tmpGDRH/3xPzt4F+WQlKP9hE5Qh9W6p8lNQsZaXRV8WHP+pn7ohDoNKwUUpFo/fm79tnmL4d72QP&#10;Rt9WT5WpKl2bNKDeXN8cfBSVi0G5J+OXOCOmrUsMqyx9sKCwz8Tm+FP+BAcrIZWbUIwmXRFbdKye&#10;pEivrXRc4aeVkPYlUdoh+RclZlSIPU7sRvkyRRNRI3+isa0XLxiVe+kpLXwv25QPjTbXgdB0Gm1k&#10;WDlhhmuKCjeEIQKm7NBThe7EUfdE1pI45e9iztcOxladq8dlcyCXGCWh4MTE+MTE22qYvu1uZg9G&#10;31aPlFmN2XfdiX7lFxp2Zs+kUhJJKBhpXOZ7u3km6jECaCVJVeSMNL9tCwgVrWrzF9JOTVrv7m/C&#10;1vsi+7SdKyUzxpi0VVjrRVvajmVnggBlLN91u4Gw32lCR/dbEHTHXRWw246kVUMiDFRef+DTmxNW&#10;Ff7YpwZtPDrYnkXG9xQqWhwE0glpV31fbXxxFbA6FSYM5x0b1/a2GqZvu5vZg9G31SMFQ5XnyVrO&#10;YKIlSJemwOWeemq2LEXmRXSs5ZhSvL4n/DZHT1OzolttXC/fhBJGGdpoVx+FdProHhJHmi2vHXYn&#10;o0fOZ5fMjmmq4Wb3TUTnhlw93K1GePtHaes848Jr2/d9rajfFxKej0WQR8bGxx5n1uvXe/m0Ooje&#10;u1DHRlcUtf2XKf4JOTqyfBLjS5lgDUk0E2G+JGp9Ww3Tt93N7MHo2+qRprik/XlcQ8OGEj7KD5wc&#10;wKrZq2R6YUmBUXukN3/7jsybjExdEKo4Gg+lRge7kNSF0ZhRitXqBt0cGigmWn2Jiq1r+5UBy4Iy&#10;223iO6lra0DD0tDfKAYSsFUcNEOKe1vjouV771k6ILJ8YJSWUHSAinOB+57GoEJ/Ww+MiiVGoFyn&#10;dErpwcKsi8tVUFSkvHtdebNZgbC33bY9sAejt+2j+WIa9q+evtwBtSLCyj/U1hW2Kotblg+AQlTJ&#10;nSH1aDHVF6chz3tBbfM7MqQIOJKZvVP0qUnWDWmLwjS+Vgo/rXlRukqCtrcBKN6cue1t8FSVngnu&#10;DHh1ZfkQxrLFHQswsit/8tlJBnce0pREjQKiaEgF5PLNFG82uXVBwHDhoglVNT2yPBvd0garne3Q&#10;WrONRMy3Yrqqo8ttVAdbty/rSrA3ylbnklJQae6r9FuFeNrB4scp/8mP/pEvZkDsHfNl6YE9GP2y&#10;dPOX8SLMUE/yMlllvrYfYmpm8hdcg5HK5dtME3izJUqvkqskWUHsc8ouKq2u8Kecsvqf97hotbIY&#10;hgKwTSpPcKSTNxVFrSLxYzGPSiA+9sSdO06ppMmrdKwIu6TqML7kY1fkb8TNiCbs8zm3eV3FSp6f&#10;bM23wc0ZAIo+wgEIRtj8Hs9NwTr0E4k60Q0cjk8uJFQlW0o5Jkde2e4UGC0gu6WkhdKGWgEqRK4Z&#10;qoKgCSQNYmoZ89rQu6+KoVIgXLtGPAUbl/5v/+af/zKOo71LfQE9sAejX0Bn3RG7MnVNpuxlU6ld&#10;KZzWLDj5vsa/V6NRxTWZpIws0X9W81RB0Vi6ncFIYelJl9nZUo5NAVPekrHYlygCclQF8leNajNo&#10;umPbdk6fqrS6hHj67praMwQ1OoK4yuOBUK/eYKuoO6rtHvyC6XmzF23VybKba52UIHpDpNtcOXiI&#10;Zv52t9qvbkTVL7RIqgSr5kDBeuH0dHNuJX3R6wyuSjoTfqK6wcLS4tLy8v/w0z92RwzCd1oj92D0&#10;7fbEDV1kZXK2+OI5GeSLtSih6xYnbUgqKZpSTLQoSc3H4gpfobgAcj2kZ4+yKcQytv4UghmUbOoA&#10;6fwqpGc3vYp7uhPllwvGwB3K1tnKR07RHDmLgNyg2TDUbXADKcN4CoKWPNN8ExuRNpVfUVRXaCiX&#10;CLukWFOJ4g/mVgBtoKllKJ1W0TAtb9oF7UD2Jlf206kSiZREW1Zf0FyF5jpqvzqTlQQF/lLgap3s&#10;4NDwEKdeWBSS/vN/8Ff/5X/277/dRu0dfj97MHqHP8Adzf9fP/oiACY/0aLzq4aizNWSjjOTPTmS&#10;emXbwxkNhc6tJ36X2kc96mp1qpOQ2mnfCZPsmF/O00vyFJIb6mUCq+j5hrORvu0q0PvSTK3H1yr0&#10;lm+a3nAX7tqM401Sj69R00hWaJZPrUsWZzMfLTw0AFdQzxJ5Y6Dh1sH4Qjkr3QyvzNaYpu+5KHzD&#10;SosRzSQ+SVglN5SjUnuv9pRDydqpQFKq/lEFcG1jc3F5mVyIkNO326i9w+9nD0bv8Ae4W/NlUK6O&#10;jWE6Qr7iotiwRXyuokw17FRWWOKagAVDS4R3e54K+EpSUYfnFy1sx6xfMKCEDFU30ViNjA7x8DHq&#10;6JWQyZr1pCBkuF7dtqFh9ij7y14UyMmZSy6TsMKqtUwqVbFjNIzQT/7rmomst6gktGXDk8pS1qQG&#10;tw0lC12V1E9G0G3h9g1MHVHVUeP6KbiZPXVqVT5oz4BmuV8vO9nZ3rRRuUqnkR3Y9V/807/xNhy4&#10;d+wt7cHoHfvobtxwElogRhbS1PGKj6d3Yan18MYZLdQ763xEexlHaiKoYKht+k7nrozuSupulym5&#10;o0bJqNDTmgRK4NTSRxU/qiTfExYXFO1AahWNu66gAY4Slr/D473xte5i0NQC5dgwPCNsMBEMDSA2&#10;qLXMrf97QfR2dSr2IiNuD0Nb3pNSC6TnqlVwvGhDgu2+/HbFSDq+Ar+tXslipR3NWzuBW5YOrtFo&#10;fpWxS9FTqGwHOPG//C9/6uf/n3/7bTh878Bb2oPRO/ChvV6Tw/oyfyPFJ21dUhJbtC9MtGJogbmi&#10;o7N8GQ0mZm0ya+LQr/B8C+AlGkpkUymV2QcYlYic2NNq6Y4RvLwqnpZ4/5Kar9qWLPLHZC82WXC4&#10;GY/U2mYuK1TUJNQIpUjKUEJtQazCeYWbjU7GRUm8jzyhyrYqLmmH+iG/ZE6KMrTBX9FmNtiLi2u9&#10;VgPNBsoN1gttLK5WDqJ3u6qCIewyKoXqv+Wr5qlEc6qjLPWzUtE2RTJNTAD3ySgjlHf+wF/8Zz/z&#10;esNh7/e3vAc8aPa2t10P/Olv/kq5Otp/MvWLpNRL9hDjqJBLGfKLy1ETKk3/VFkjWs34W3KECh5T&#10;REMlNuXNr4yiWD9w9MFSsrXFDrXknA5v6ZECBOK/Rp+CSOBcMkl5E3CAyIF+KSR7Os2KjdK9WpMo&#10;r6TgpABHqoYoXW2aN/9F9s2JY6jyfW1TWXKmAco4m63bqVTQmQJPrYW8oYZoVAG9CeLkAC1ZaoPR&#10;wHOXsarnXLpKZU3oJDrOSg+Z/mh/VovNzTW58CvHtu+ieJip1sAWK5MWLRVqIpvU8ODU7OHZY3Og&#10;/fLyMtclyJ5qJpBThduPjXOb7/nOP/O2G8J30g3tsdE76Wm98baa3PSgKoBY89ql6lowbPdXKTbs&#10;nPlJ/uR8eg4etU6zuCvpGuZPzuWpIh6FFNZkcHEJiH0lGr9qQSrZ9RMXUEmkZP6+rfHPasPZRvp8&#10;vQBr00tyDbuvWrdpxysRPYzmLCxyBB0aHAoDHSSjp0goMfJEyavx4cU2mzWGW4huOixergU3G52M&#10;SN626CGiJtDtF0VndRR18nwwFPWCvLg6/lv9ioByU8lftWXNycbK6urlK1cuXHjlhRdevPDyK5cv&#10;XULh+8YHxt6eb0UP7LHRt6JXb/05f/CbvlIZNOL3XWsUVWC1NRzDxf796Dddma6ggMVPwVKxD7ke&#10;UTLgpX4yXBRaqm9UJPSgq7jpG9cvLsYWQTZsjprwdkAHdEVvmxNrx+MyVDRsNL77wcSuhV3QZXRj&#10;E57X4m5mhtlV4AO6KxBLKVaUcsXUW0TUGK+mSv2pBMipDC/1Y7m6dQbSCceo4/+dqdQ32vW+NaMM&#10;Jor5OqMLR+pybRNku+SJatipfhNFpMydVePT97C1sUahl9X1FXiovPSlSTi4v2QsjO7Y5QJJCxvO&#10;fXDw0MjU+OjkOAuAWn9A+bkX5+dRmEJIR0dGZqanZg7PUEbm6//YT9z6kfeObMEejL49H/sPfuNX&#10;DCCC21gtydDKxVh9IqZK9amqny6n7OJKgb+iiRRUJvlQyB7vqQsCaat5RVVQFFQ9RJA5YCq3SPtP&#10;OYReCBcmJty4fk0F6bpCvaXupkaIE6suLMCNGnGbacYwKrCyB2hFfK5iz1j9arKWCE2DdoCy3Lr5&#10;ZrihlBCCXd9w9vMt8kY3W3QK1h3Xmkw9ST/196wh6DHfLANaAuom0OT2k9RZumOlLqTXqPTJf9zE&#10;+srKMlFJy6tSdyCzHxpAdS0p3rRZT+QafxW5JYwWjA6MTU8OjgyhaBgdHgU6obHzVy5zFu6Yv3Te&#10;0aNzJ0+dOnLkyMT4+NjwyJPf9YNvz2F9u97VHozerk/mS2vXn/mGr8JeH1NFjVQXq3QYTcp8GnBU&#10;bD1JRIsW0BTO2BG53AI5u0tDKnfyUvHOyY4FjsAoydllnvFH/x4WCOyaLRa1QUIj++8qArl0kdIg&#10;lrpGbb/mDOrGxQNeeFqIpLJIC9GU1MooxC/mnAOpHyIkTSkRYZqyMBujXbGjNcSQXli4VZ/m4oV1&#10;ChN9ElpowqgmCMCtIg17FRM1N/Vpa/eh7ZX2mVUKhL5OaU86SirgzY215ZXV5eXNtQ06y3n3BqCd&#10;y2ur6xubqoJ68CAnWkOE14InVIWNHjt58vipkyglLl++iq8Bwamb9ttCN7CwsLhw9SpXRk86MzNz&#10;ZPbIsdm5w4cPf9Uf+rNf2gjaO/oL6IE9GP0COusO2vXf/sYPoPwrJTFD/cQfFcbDXUgcTdh4qQNS&#10;DOXWfjZZOEK6YdEwGvVmiG3wlf8wxGCwwYyi+m6iYJG0hVcq2G4jji4fFllsXEWg9jdFpQCeDFGa&#10;3pvBjn8E+EXjaa1kdYAHyIRuooEKPJUXk8uVXod0WvFJKXlT8FxR1jDBKC0S4u1TRU/fWtlytWLs&#10;92l9Dzq59qhFSTGqK4nrtU1ZjkRuibLfF08AN+y6+qDWTeIw+S0Ar9IRuOI8bQGG19fWl1eQ6/dv&#10;XnOAk7yX2HOJKlobm/tUnP4QPQXPXOXM1xDtr2NiOnX27EMPP4Kl/tOffurVV1+ZnMRkf5A7z5q2&#10;MD9/+dJlrFVcanBoYGpi8tixYydOHPu9f/6v30Ej9o5u6h6M3tGP72aN/9Fv/Z2mlWGfMmVYxDc+&#10;GUbhpqJnBr1WSqRYtcE/Y03zlwyJM4yKuxWO6ZKfUC0UgcKQQ0jNEu8V+ahcKJHtgVEcTaUHjNhs&#10;Ubr+rUwYmMPcYxRNtaLsFbZXlACxGqkwipuie5POQP4/MenA7KTDRaQ2+awK0n0NVeUNi5Khnd1X&#10;CHaXLTDqD9GBFmotH3hXXUZCV3ERcfFkxg6MsmPyQRmjhcNyBbOXmPqS3Wn6+vrmyioxAKxjB+Va&#10;76cBIF67vkJEgFp2IJqW1WtbK5vraE/ZZWRifGb26KnTZyYnJy9eunT1yhVulgfIdWn80JDKNJkj&#10;71tZWr508bXlpSXAefbI4WPHjiLs/8G/9B++bYf4bXNjezB62zyKN7shwKjNMNBO2dWL27gQrmj3&#10;4kAaxqYqIriIVhchCeh9MFpiFdHjxcYuAOJl67/8nyQ3VznaGKpP5StZmixGd2A0SGxXVm0hjFEl&#10;GKVNaPtzlsiL0pJ90eTClU2xDwIcQ9DZQ4c4AhcsZ4oq7komlFpBCvms5Zp7UB7cNHvtgmn2j6d+&#10;8NakXvScJtJjiOGxoXuFYFHCWFTc+IXC+/fjUYuW01a+fZukKF1aXl9dBQJlmpNTGZEMYCbQiecZ&#10;7T5ATddVrPEkx9t/fW1rY2Vjc2R0bGbu6PDYGKjLLeHqylqCsV4J9uQ2sYWvgWreDQKm+zn54sL8&#10;4uICRizECpoDNccj6q/85//dmz249s63rQf2YPRtOyB+5Nt+pzlVXOCB0SLblmggUcQQROEhUAAb&#10;qsE6spEERgMl9FGOEtCUJKXRW15DASoC5iIZ2ewg6jdWKhpS5T8ZeLSVv+BkoDL4nDR+eRhV2i4u&#10;+QXMMHaL30rO9xks1pv52Z0eJCF265Dw2hXkqzWotL/dS1C1h5gdJlq+zN12yHAByhJilNhaIosI&#10;OlDGvGatEhDLkp4MedrkKyYlMgi+tb68vLKISnQNM90ojT1wSEx2nZAqeZg60v7g2ta1xbXVTQD2&#10;wMF1Dtncmjpy5Pw99x6ZO3r56tWXX77ALfIw8R4dHRtBaUMoLlchkICOkbuF6KweGZrTleXlhXmS&#10;mSzCmOmZv/8//9zbdqDfBje2B6O3wUN4y5ogJJVpSCROUHUQF/rYXazxDMA64F5h8jUTsaXcg9rb&#10;0Bj0jC1dVhNn9tSRDmLkfCTjVD63Jh3H+O0tgAKOALU+V899PXApFap3rjAaYmdJvkY5+aPQXiZ3&#10;LlUAWlQ3xnrBqbmvjP5GV2O+tbl1GWjo7HvpEM8Ko30PIaI+R8cCb+wuF7FrFkpOKUrTmNBw3iWU&#10;Npw+yoiQcBSoayvL6yur9PLgoYMjeM/vP4heFZfP5MqSovrgwfWtawvrK8LCgYFNPZTrR44ff/zJ&#10;dz/+5JNXFuY/9KEPgYscQvpR3O7HRkftx698gPQsKhGuGQ2DQyukikVhuri0RI69lZWlf/K//dJb&#10;NtDe6Sfec79/W4+AbZbxKisbIOyBVIIOGyEzOzTg2MHIfk6xyDspUf7GAG6jvVCyol76sbHQgtYF&#10;jDS946zetu7HuCvV1HUJK+3LuiQLvHHS0VMljtPBnHZoojGt0nIgLMJ4qHQF1dLCBnytkd1BUI/r&#10;/WuwStr8pqXV6dODUV0EYqWZDb+WKUthACQ42VhdX1tB1Ymkfh0fggGWKNvOlLSgaHhBTOd5QRQv&#10;FjZbvbDcKU3e0OT09Ozs3DiWJWo7Dw/PHDk8NT2NxWlsfGJ4bOTQ4CEuWOxcDjTIYcMjo+MTHDpz&#10;+MiRuWPH/uK/+U0/+O3vf1sP91t2c3ts9JZ1/Zfhwj8iK1OqeIgZITQrYKfUXhdHDR2VWRljCNN4&#10;A7leMT8xyjTeFwYXMVdnC9VSDGgM/sJUgVzci4wmQpjqVuS6o1sJfk+cU8O1sNGcvCfqFx2lBOvt&#10;cIyhLCk4FanZmtQFSl0lC0GF9T4Y5ahuac/2FPoBt0YTBOJtWSqZQ+Ni5bCCoslIwRLh53YXLa0N&#10;6xtrENf1NbrrEMDoaAUuag8ElKosUwewvpFSXxrS/fsR8rfo4gMH5Zc/ODgzO3f+7rvvuf/+xZXl&#10;j33sY1evXsWxaXZudnRklA4XKV7HgQoJfml9VZb6LHIKk+W3ktxPanFcvnhmq8tLCwsLf+P/8T9/&#10;GcbeO+oSezD6dn7cP/ytH5TDvLiRvOxlVReMBoCi9wxTw1JP/hFgVClIFA1ZMz57zwJ+cZaSABq5&#10;FWQxEOh452nPJiNLULjRQLtNGWM9xXfAqK3bNilV+DNN68FoGoziwbAjHAyDFqwbais2F9t+zlP3&#10;6bHRRmY5pHHVXUirF5BgfYxIWm18g+k3k107jCV7SI/oS7nha0uep+TI6tIK/p3XNjdoJz0zRN/U&#10;UivakU4CDWVZwpUB7S9xZfsxNOGTNTQG15waGRsbHBkeHh9bWF566aWX0KWeOHHy7nvupnQ9VJXG&#10;bGxiWFpFbkf1Cp/PElf0IfINrhmvWMbcKHnsry7/5f/4v347j/sv+73tweiXvcu/jBf84W/9OkvC&#10;glFJ6FA5Um6EaDpLiTzN1R45VAKjqrkE8TKM6uuqhTRUNSVizPROWu8wR+2XuEUb2k2ISuhUkChR&#10;pBJ7KxLle124yMXl7BWh9K+vr4igALnxS2zUSki59vsMKnkUdun4JEvL1ZS/K4y6OogcVJvQHijs&#10;PhZhqNN6VoTVie3zWoT6qHzB8OrXWlywovs1ydd/KEMR55W6RXfKSmNHqeBclA5SmhR/+3WUnPsP&#10;oBhdu34N6/vRkydPnjrD9V69fBk5Yn1z4+Lly3g5HT12/Ny5s9jfccKnSpTUKi4ShQ4UnalC9Yk0&#10;3VDV0upUJtVCsgTCq+kpmfWvUylv7c//7X/6ZRyMb+dL7elG385P11DYWJnN24KfGonkjwYyeXoy&#10;yWOfCVvMoflVcne4IViQPCTyNPcmD/IgZDM8FTYUn9RqfbGKoBxcUpnkY1ydwPdoAnwl+w84n178&#10;CQp+pVU9cG8tLUxWu1UiWW6hczs5tndMJxa+DYK2Q8zx8XRNUZEQ2Chtc6bguBcDYXu1cuE9trW+&#10;uo7/5urKCmmdEOTxSMIQx2SzIU+YG1UqZ5fBzm3mDSvZ+hbxTRvoQ0+fPfv4e95z3yOPoN0cGBoc&#10;GR2dmpqaO3p0emaai6MoWF5dWVpdXqHOM6lIx8amDksHOn14ZmJqanSMFFDDikb1o6PxJM8nD4uC&#10;U6XOJUULZHfiH/2VvUinN2f678Hom9OPt+dZShg44Yil5JJDFAsoWWrOPDOJAglsREpm0mJjDuz4&#10;KwvkctK0A5MTHSdHp53tW/r7QvKCR4ZZEeKS8L4ywELi/E++A1xiZWr2peawWZ05m0ZVZy4aBP8T&#10;OplNrqzeKnku/3ZRtctDt5HQ7FuoqPZqLDXgq3aW5Hv6kOYLRm2sN9aKJgOjCNrLi8trK6uAMfcf&#10;O1htp7wm1EJXaVUCVNqPx9I+NNQoVQTegODhI3Mnzp8/ce7c5NQk3QLV5Byzc9pGR0dppBKULC5d&#10;nZ/nxeUIPRgbH5+cmpo+cnj6yBHAd3RsjIxWAHbAGhKOxWl0fJxlQTlkN1HAHvpHf/XP/8Of2Euy&#10;96VO3z0Y/VJ78HY+vuCFKVVMycICYw1waUE72sqqiCwitEBDKCFXH/k+Fm5qbJUa1ElJSuXMaqcO&#10;pAa/gjjZgm7Fi70LnzXjXPMoEgEsefPiXFTryh2Qdzr4atCqykqcjexZpVe4a0cfGiRtzQhsRfbv&#10;wmtB+drmRldDyuNpLzOODEVxJJJ+M1uX1dYxIGFeCZlViFl6UQ6RO5dCjohhUrKR4LSprprLhfi7&#10;jv/o5gYaUiJBh0ZGJmemB0dGrsxffe7zz154+eUVSi+tS+k5hiQ/McEOwJ8DoHIe6oZuLC0TwbRM&#10;I7nPkZGxmcOHMc3PHTt+WPb9SbitIiw8CGCicFEM+djp7B6rtfEf/PheKpMvaR7v6Ua/pO67zQ/+&#10;c9/yO4xtjtdEahdrU248EA9PIWsYlZ2I6a3MbEolbA2pwDNmFURA26edYk7Z7oUj8sPhP5/NIeoO&#10;74kpJlhms1asVMUwj5tkIjS76MbORZ8gaoYLv/WVcgaIDlUK2sjO1XNTmtAiQRfKGRyNrsIQb6Bq&#10;CN5IaJeiNqzPgQXoS5SBTq/CUzF0i30mSgFGXhhwgJivVR+p+PLrOuxGB8avkw0LPQYlVJih6kFQ&#10;rWJSJMvBQSQRjEVCpxj9+joG9YNDwwMjI7wOjYxMTE7OHT9BwNIzn3+OVWj6MJ5L05OTU2hE9WBK&#10;rdO0xN5XpSg0GMmzRfl7gH3saiVD/qrAGG3BJr3FE/Szw6Ko/CboW/mAFwdLww/8jX94mw/p27N5&#10;e2z09nwub06rbKix8cdQ4wqeVpZa5ZiAn1DHJHpKalG/j+dOKnkKIR2FXwTwcMtiJRfQmumWf3tV&#10;jWL9CAL2CfWBue5NluuFYO7YcnJBsA/K/bStsM4Gh5UCd0lx94r9THm7WV9LQnW5r9rRcqmcsFFq&#10;w33AUYI8JFTp7Elov7nJl0o64hB7h/l7XYjexK1X7LwLW4kkA7UDg7yGhtFqjo9NTBIDioPp2tr6&#10;y6+88twLzwOBY6Nj4GMBzapYELNVz2it5CbUho1NeDDgy1/WRb4nD+nM4dkTJ08dP3EK7enYxMTg&#10;8DC0VylR0ZgOj3BNGC4fN7eu/6O/vCfgfzFTb4+NfjG9dqcc829/8wcGEeLkq7gPQ5A8OUFDJE2F&#10;yYiwVHu04NKCc+rTWZi3FhDIcpY5W4DsHekMIJqCB0uIufSqgcsmVucbAY5qM0mwLbJw1VoGyIQC&#10;VsuCMhLnw9jMFf1Hpqb4QcWplIvIF6japcJYnQjKor7R0GEFvYwquUrOGizOx6683xhrvqQR0lGi&#10;zfA6EtS2pd2xT97bHkVemCqfhddhVgL41H24fipjixK+qpfNWK2nVhNTLpAadc50QA6nfes4nNEJ&#10;AwNT4N2Z08dPnsKj4rUrVxaWl198+aVXX30Vo/25c+cwzEuGgGZ6QSs35fQyBdzbIlSflLXXfmKH&#10;SICCxlacVB5SJDzdINzU5jKtkio5HR9XtBKsVhzDRfj2z/2d//JOGe23sJ17MHoLO/8tv7RhFI0g&#10;eUPInyQiZLzcFHLpa6WycwrSHowqD1Ep/hbOUyLxXWVD1mhQ2T5Dh5K805gEfy0SfZ3b+lqszTWK&#10;ob2hY4WUdUP14yIEjNpJqBDb4uAkvBKAlYBP4SkoJKAsOZu0LhTbVtXGBiiLuckd3GC0qW4bjMaC&#10;lI+9L6XfcKCr7r6Q3wajAVE31tjqY7lH6UIRnNewtCsgITH+ooibmwVG1dnqbSchhYcqzQEaFnkn&#10;cSlpLIfOnL/rya/4yoeeeJJS9L/+oQ9/5umnQGZ46PT0FIpR5a9yuiwnry4wqrDdMHmdPEJCoflN&#10;PIhSmKNpErcssopr1DpZUChKIndhqXPs3AqYksRP2nCX41ZH213uB37qH7/lg/VOvsAejN7JT++m&#10;bf/jX/fk6PAI6IkaE58b8FTBRUIAFGSyODFHCoyKzUkLqOwk+NzEWl5wxFRO+tBiSyowKkWncdlb&#10;U4wGRqMF9aU0QRXi2ByVtjNBzVVlQi3aTAmoKfUh9V1xF1BCaHlkGbANH1ZTBMHjuNrbAppNbA8+&#10;NiratKLZocFo+77oL6zCEDqFnxYsLaBZzGdaZIpqlXuEh4KhGIpYfLh7RanC9+X6tO7QA3NZpyAR&#10;jCq5PX+BUf7uI3KJPM2kb7r/wYc/8MGvv/fd73nt4qVf+fmff/qpp0fGx6GiRLwqDMzpXUL8A6MG&#10;8QMOJVOaPjqpmtpMpNNV6gE9C05CHD7rnx6tHCPQQmCdEv6HiirdlA2LygCwukIMK633MiZ9dBbc&#10;P/O39lxNd5l1B3/yJ3/ybQsk7+Ab+/ZHTpG6wmnpJeUyv+yaGS92OY5L7hYUuY/MugJanqUlt0YE&#10;2mBWfDotUNspKi6edoEKvOXoGIDsWFp9QB15n5cl9WzFuB4TO4JlZnsRvBtrNVI0rWtUAvUEwkHr&#10;dotRq5TTa1eoPLTBaHAnyBIYzakCsqVZiVAyeOTUpslqZeC6HSb1stP2yUlL/0l/Ydu71htltacL&#10;DNW6dWWiKrU/k88Jy5Ld0Eh3r0R5ODwNDo9MTMtGP7+49Nyzz77y8kvYiianph35WioL1H722uAK&#10;glZoqCP0OEoqbT8EWRRlQowCwjX+UNRI0OBn5RVUWT+VmU5+QnvIGqOjG4nEcWhAD9h2SGf53v+r&#10;/+p/+4pv+PZ38MTa/db32Ojbc0j8nsfOHMGeMDKC1zeV7RDAKfVBmktNClEZ4moc1WRWJ8txCgrZ&#10;Uo9Qr/TISQ4ifJVhSiiMF7df8RYFUF1wyJYf21iayTjRSkJGh+tEAZeOTlq8xhadx08gaijDj6cE&#10;rhsvY8USEQquxjEr7lM5RdiofxKIRJnaRckGneUEFWTVioqkDUbDT3MbVIVWNxWzlXAePwU72tb7&#10;gLzLp8ER986lolbZVb9s9AARnpib9LVessvL8Wgf2mIlxqfDaTdWddW/G1AikZnDA6OjSAOXrlxd&#10;39w8cfL03NxRWoX+xWDnZc9KmKxifKGnZqeKurS5uktWi2I+zFLD9ZS6n5tV+NMwlVFVZpozSCOx&#10;urK6sizrGBFQUo8qctTrm7ip/itpZeT+5njcQ3/hp/Zs+j3o2IPRtyeM/htPnp+emBaMQjf2Xw+M&#10;qmiSImkEFzaTeKKFE0W/uamsazI0hbcEsZznqcAodfIaSBhGbY5WbGUwNBSv5R8RyYkdPNSvo7lT&#10;I+QVEIcrRawLGgJpHdAMjEaEdySRL7QdRvmpAXfHLlRVt1X12Shn3yPvUlQ7FTh6Ss6qchqNm0Fg&#10;tHugMtRJr5j/lNvfyg85h+VCWVv0CiS5Sl0pWkdNJtX+VE27wdGRmWPHZo+dxEAPWGFZunj5yuWr&#10;81zw7Lnzd52/C/WAnNA2VLvJ8RJRJptphiy3wFL3UkX7YgHTNwHVlE8t2ftxJCA2yg6kRKMizytU&#10;FCkfJI2brDZln/Haxx3EDUAFW5yMjz750b+5h6RlROzB6NsQRr/tkRPDwyOTY5PA6KBsQQVGR5iR&#10;Up9FJ9hgFDB1oIvrsplaycpUYLRYwF0sBCoaM0dNlwdiJF2yRT/P4Qi/sFg7xctBvCgx3c9xsWoa&#10;VTtXpSFFE1nZY8in6WcKjupEiRewLG9axjE13CphrAIuO2M1EtogMlqLtnUF/HzZCLKa7xSBjY3q&#10;JxVulrtVCSSIJsJ+CHSX+lMRDZLmi5O/6S4YqjIivjnlqnfA0iZ2eWCUN+Qh5dGgEn3Xu776m755&#10;8tjxlz/xyV/61Q9hmwfiCEg6ceIUAaA8EQ6VQjXW+ZpVtcFoVir5o/oWk/PUSmQ/lDhauR/FiBXH&#10;QEI++RLQVlWugpaKl6q3QUiIqfm1lNpWmGo5dVJTrydb16i+t7S8xHcJ06XXGQ8/+lP/8dtwIr3h&#10;W9qD0TfcVXfIjt/6yHFm6+jI+MT45LhhlNnPJBkZGBiVMizWHJMYF0JPLKgBSfYlZlAx3yrXU/H3&#10;5IDAKGeTurVo5lzZLWlBFPApp3xDpCZbekuOqC7NFBwMGy0KUu8ZRwFASP5VRncLzla/yuO/8KjM&#10;2GLV8jUc3Vr8tcqZ/U/Yo3itGFuRb3swab2n2VzZCoZWRqdVwDmsbAUyJPvSAm4vPVXJCK7pzhLq&#10;FV2yryh9hyxs0f0CtK71IUSW2lGWpSTEw8wnQgp3PHjokXe/5xt+7+8Zmzv2ud/4zV/61V9bXl07&#10;Mnt0YhLr/CTtwnleDmpStCpLtMV537nWoJjB/NHqZV1TzDPf+U1UIbYz6TmUeobi1xbPpUURKXVs&#10;E4CoOxb4S9uLqUkp/lU1UP/Y7naNKP7llWXz0Yj8GCYVoOVGHvrhdyRF3YPROwQd31gzf/D3vP8z&#10;n36KyTTJLJycGh0axlLPRyRAJPox6p/po+ZaEEF8LvZfUzApzyTUqwKm8itbERaRUaFQUow6KooZ&#10;nJiZwSQUiTSLvK95CAwGlGhycona0apwwVZEJJw0aZTC+2KATrhAHNVzchtqCvFRUH/IlQ31xW+0&#10;xySLorDBZGOjao85Y9oh+KhaXTE4b4ZLANDt8cu4RKZO46i5WHSncgkyNUyu6PDE5lCVJAOx/jQo&#10;VvSYoFmWJWdyklmJ5FdDI2OnSCl6330kx3vhhRcQ56emVSk5OVHU6s1NmfUMo20UxMAlrYyZp6i5&#10;f9RlqxI1egWtLZbM44sh8mhNM99EH+GHK18oNnLyjQyPcCFisZLcQD1W/DcUXQCaSqjX4DDSKjJK&#10;iaMcHeeO3b//x/7WP3pjo/Xts9cejL59nuVf+K6vf+655xfnF5kVM9NTlOEdxPXIkjVSN3gqK5Pc&#10;RZt6tAQuFalQSZhFSJkkTBVeTuGszTRQLKuIxoiEJMQcHKCYGuXXrZmMEd8uULZKMXVL0hMDaxyV&#10;Ms/DksxaC/61kPugXEE6M9PsbhQ2e21cMhgrLl1OY7FcSNmuUmhrMbHr+DgN+CpBYcfdC8gdf6Ck&#10;rJDOZAD0z6UssyLlHZEgwV5rxsEDcFC5X1IXeX2Dex8ZGRkdGeFNrE5cxkYhJ8AHMfnXPJEyoev4&#10;3mM1Isnd6Kgco4giwhw/PPTaJcp+ziPLnzt/fubwTLpf/eTSUgBzZPaCjKbIJu/imnyQmcmt9v3H&#10;pC8je7WJGXilHKhZsqteVdrSIvpraZTix+4Xla7rjPIpNYoaQxWfYaOTdKm48StjgDL353Gy9CjE&#10;4y/+7X/y9plar3cnezD6ej10h/z+PR984srlywxroE3FJcZGsR9I4XVNVFR510mmTtihpHqZx5nU&#10;dsYk06iETU9Bx9XInAGMSoijPrCyvkucL1FIhcNiyRWMKqEwKeCKAB3EK1ip+RsYzXftXdvJnDia&#10;BduarM7zNCzYKgVrg12DRZNVm9m9gIQPs+a1wGiQ1P9b7VrPU1WoJdhVUNO7WkJg5cIghYFh1G2C&#10;6GlpcZiW9IA4IKEO5oslMiwtLQEtcHyc5CmPhFpDRI0AIYAyq45UDPslv0tlgXvTQfw/SVUwPj01&#10;NXvk0OAwqlICmSi7/NKFC6S9O37iBHalialJTiPmzQNUKdPCH5uCN3cc1KSxzdC0fbSm/wrw5mZ3&#10;Duf2ZXsThy3crazojbCSiCdtpFBl/bDfPi7GQlUZJd0/UaNGKeAqCgB5eQQ//NP/yR0yk76YZu7B&#10;6BfTa7fbMd/+xN1MFhs39pFFjTI9IACEQfmSoUXEYjpxMs5PGO4No0QhgghSa4rIxPph05PYaPx3&#10;nJuDoBxmXvPh0Yyy8MsbJpqCE13PTjJyrEI9LDX70yyykShRn0HViJTGy6qTDHB17DyG03hHdTed&#10;s5iqLdn36JkRy1afng7RXqY5SW1YHFvlFFqs8B0zd3wFnIgft6SiZ7A7kTWqyc9kcZ1dZI6zQVvR&#10;rrgtoeFwXShx/doG01wRSpcJkSeZlJH4G41NnDhz5tRddw2Oj7/66sWXL7wCp726sEAfHT1+7Oix&#10;o7g/AKN4JtHzKlhiUO/i4E5A3BUi+3rv5jDaeG4eUR56W0GjsmADQ6lZEpFfS4Zh1GFQcoxKKLG5&#10;sJNh5xkrx8v1v/Af/oPbbeK8We3Zg9E3qydv2Xm+75u+ahjfw337mMY4OEmuXN8gqw+1KwE4aqiR&#10;OgnTDzAqNgrqIR7CMUlqSSJhad8Eo05Cp4yfFs887pn8W1sr60QqXgsX3VbCCLYls3RSNssTyeb7&#10;ErFe8LIPRsNKPUdjBDERLIK9/Z1c2KNK+iGmTamq/q3JPRsmNhw1mZb2kjnNrTgMqsC6dAodVhvX&#10;dFvRrem0v2d8gmKWkkiLGCs5Pv0hzUYxHAn/0XvYrkJWJJtuzPFqlZTYl6Q3SBU8G2Kk0SB9/day&#10;CoFeOzg0ROz8I4+964n3v3/0+PFPfPTjH/31X5cKZeva0Mjo7NFZFsKoH1ET0OfIzRLeewn/1RM7&#10;KWSPdu6gnO0n4dqOrQ9b28d0chKfKJrAAQVsvjWPE+lJq5TvZLFSp9vL397CAlCNLvt/yHfs+rU/&#10;9+//zC2bJ2/lhfdg9K3s3bf+3D/4Hd9w6vQpwvqQ6DH5kP6cOXzp1dfmr16BTaoO5XYYFXlUlLRU&#10;iH5/0G6SAiBHVss+a9OysqTzl3JpTBhoq5zuvZU5XHPcKdY0+FqNNgWPPAntRmMck2WlwKjJqE1L&#10;na0Ho+1LNzKfSkdWf6mdMOodNG/R4rF/Ek4V2b/DRoOnLRBfk1yOOw50jB7RhJnvoeFxaxcpliAv&#10;tTI/ARLWEa7xi3xy/aWa6Mws3GzDmhjpac/qhmsxA9zcOPZwkuBNzzzw0MOPvPu9Q7NHPvOpTz/1&#10;8Y9zVbBK1ZempmkgyUNBUvStrFNczE0gH2E/enYRMFi5rbvq8PuCYJSdG9pqcapKUhFtb8OEGI8M&#10;s8+2Sq7V6mTzGxGwStESZ2ENJtUEzLJlUWbfvh/663/nrZ8cX74r7MHol6+v39wr/dnv/F1knyQX&#10;Oiqsl1588dVXLqConJubxZR0+eLlq1cuYSUaFIwqoE9JnmRbt1ujhWcQShjA5HSzZKZ3IpHCKCqM&#10;Km8mBhO7lYuSNNRwMj1pEijmm4hT07xMOlcjkRSoKCfNf8FMtKWR63fCaHSRgq1ggeXBPhi11L7N&#10;gpRz1c2HJWrR9q5YSbqagWhuHXxQOJ2vIZD3wdrSACsHEMFDL03DxOJVL1mJO9fXuUV0GikQqHNZ&#10;x6vT+urpUkKhyJq3sLIEa6OOx/D4+PDEBIY5kjPPzM5OHzmK+/2lK1eooET+OmxUpK1DkOdE5GBi&#10;SVOevUOEwNvShJL0DcPoTngN1r8RNpo906U7z8OXI6PDONPpBmvAhXpNfnL24beoT/vpoqhB7G2a&#10;KAX9lF7mBwbfD/yVv/XmTopbdbY9GL1VPf/FX/ev/+D3MK+J26P6zuGZmfmrV1948QXi+fBwIlkl&#10;uk/qml14+aWrV68Mo7AD5pItXenuC4wKxpDKS3U4C6EHMHRIMSqYcD1hafRcDENstKYEDu8MzMVj&#10;HnQBRkM5ixRoHmiP0rxcPEP+3iZ8xeqhU2iWmpUGMm0z6Un78YXyD0UULRftKDqrS2SwNEaXVDsu&#10;/3cM1R39gOORcmqrPeXPaUwodCmNtHeCnWHF36XxbBs7ujacEoBa1avlIXRYXSc3MmWQ3rh+bY1O&#10;JRgXfQt5QcYm0KSQyJ6QdQz0WO2p57m8vjY6MYFlaWxsMsFeDjuQziFtkFevOztOCGWZaetNhbyo&#10;jHMPgb/8bcz9DcJo96hcrgusfNSqImO+PE69sPrps/DIUU6J+uVuStLVjY2wUZFQq0fQuaN3tx4e&#10;h4g8WqcrgJz+tZ/+4ufDbXDkHozeBg/h9Zrwx77t/VMz0xMTk/BNCKXdUw7wfnJiAu3U8889d/Hy&#10;RSYeluJjx47ef++9U+MTv/zLv/TrH/7Q6MDgCAnVnScEsMRYX/ik5xiuPRK6bUTA3qQAG8v1TpmZ&#10;apJb5P/JfA4blTrVcUTVu8Uu8UoWVTZzSjNfpyT1C/9/+cB4RrZbDRLjkyl4YFJZtwB98x6Z/x25&#10;3xhlG1KfvSjK1kJJcQFXFdLivmM1Qc6lButCBVaS4M52D8OeWVoXerglxWYll4tNRsoTTyJk0t07&#10;bF49ya8KECvAl06IqCt1KNsAvk1bq4jyQ6SoIyXzCOmaktIJOgeQvnrp8osvXQCWzpw/f+7ceUz9&#10;a+v4tq/TyXhDqY+5HKk/Dw04H5McF1oj+94Y3Ur+py8RRoO/6dIGwXmT9ULprDbX4jisRFZwcpkZ&#10;zTqz1GgpdiypJfz48SuJlFchP5C4QPih6LnaAe7A9T/xY3/j9abCbfr7Hozepg8mzfrB7/pGCCf1&#10;JEgmwTCWEn9dizz+2eRPoy7kZ5/+7KuvvhLTMIPyoQcf+J0f/ODM5NT/8r/8z//yX/z/EBHHR0Yl&#10;WQvaBKMiicmSxAjeUnRTGKPAkZmApXtrCyJRbE2kUscr0JZo114qkY4hcWz63jDWQ0dL7kJtO+SX&#10;MCfxmZ7TY1HiWe9oHyMHDoWTtgROfTBayaPmW3DTNvPY/8s3JTOJ7T7ldw/vAHY81Qs02LAmfZ2S&#10;CAh37Kne1LtAEkGS+MIqDkkhkYo153925adAB2CnZgQKim9VTRhoFyXY6Or1zTWQfWSQVQjH9unD&#10;R9avXSed5+TMDNrOZz///Oeff54SdA8/+ugJsuENDab6CGfGBZX2cFH+glY0kAx8N4FRWtIHoxWk&#10;elDIqb4goT5InR5Lz+gSBw/QH6vrq/kp3ysTVIoelIRi+9NptjY5AxYc1TBqe5vV035uZVm9Juqd&#10;6NKIFN/3F/7abT0tdzRuD0Zv3+f11//c9w6PjgJHEaE1U9B1Hjo4MTZ2dHaO4hCf/MQnP/LRjyBf&#10;zR4+zJhkBt59/twD9923OL/wa7/2K0996jNgAfo2oWc11gdGE92CJlLxgU46ArFSoUryD7mCmzOO&#10;ZvCLjUZFKPlNlMeRnSUThwM9O3xQWjxBXdEX6FrxHe90c5k+JSeyftDcskSfN2UrMrf1oYW5uNlG&#10;rRbiFGHW1+DLBF46UDQe6NEWOPQx5zaki/3aoCzLh+HCMFG8e/QPOs9gqAxKq/Iy15kpaeWMHkNS&#10;lsgDV2dz6HxUf0JU+5tyiY19W4uba5uH9o8dIUvM9PHjJ86eP3d5fvHZ519AJUoe+pdfeXVhafnU&#10;mbP33//g2CQ+avsD1nQpGlJaS//z5Hk0kugt1N+IjTYYjXo3GJqdu4zydWG0LEjdsK4Ko2WNcZir&#10;0lOVtHte+5TNVrIKzbY+VzGyicJX/xpK4wilYRyF6b7rcuSSE4iNoFaHyDdVnSjffugr6yoi1x/+&#10;c//O7TtFa8v2YPQ2fUY/81d/CJsEIGS/EUVwM7mV4QxkHB6+TiqgixefevqphYXFo3NzE+NjSOCM&#10;Tt6gl/r8M8+++uoFBiWzHff4BqPSY3ZgVKkq7OgTRWbK1HMtdKOSw+yEj5oVgIiNRSBqZ2zjZFLn&#10;JZ1pj5B65mbWK6izJGcK8whpte6SdxV9RUkkAwcFSzh4kfgsJsJVqsG+6QGb41SNnI9RHuRjCiKq&#10;RwfbhVHRHLtacY6sEoZjvwTCxQ8hQCoVAhPaqj6gjdTGNANyanyVSU3BmclEMjDACSnOgZKTHHOc&#10;SREJhwZguUsba0uba9eHDgGjM0eOPPjYu979/q+6eOnyh3751167fOny1QWsMMR9kvH+8MwRWhRR&#10;WoqLLWBW3Vp8v9zfjunfHUYlFngTPNWtC6P5qfTGjvHeWGcwN7+3w9uXBY4TSKph6XXD1nceYbwi&#10;pAd3byrWg8qjnLBoRYyq9jPNTaXUKzfm8jRKi5MUUwZ67WA9C1ZQLdNGVa3of+xH//rtOV33YPRW&#10;Ppfv/prHEd+oJy5D7di44plHiT4atPvRdRZ4lndkvcjTWbSlv19ZffWllz7/+c8ztrDUHz58eGV5&#10;iQqQxNEz5l658PKLz8viBDEg+nOIvBPNxOTxHaFeOFiEYgfLOM1yeCozA3cfRrmKo62sMPoDLvaI&#10;jELARzirheCkyPU9OFVglOxCiUyUiG3jT1W3FToZ9BV4FLca122v5qRMZPGZqES7DCsQbOQIC9X/&#10;qZGiqYhK0ZcqWKDT9ORTUM/ujRLPSwCrEcCf7F7g+FIwVNk3sTirLoh6AA46NDAkmhpbtuVoG9D2&#10;QxtJeoRek6vKC39wECPWKusQql9AdWRwZHzsnoceftf730+hkY9++DcIWJpfWeFhHzt+YvboMa66&#10;vLTMOZNyENNewCser7a/vQ6MpjcajO7KRt8IjGaf3pOqqNqD16J4dgaTag7MkBCjdDAxzwvCjnq3&#10;8Pu4w3mf6vSU5ATWhqQaoOsHALPsVN0ipGzdkIVTX5rVOpQsAsTW1p/6iZ+6lVN3+7X3YPQWPIvv&#10;/7avAS6pUKZ4O5AOAoMn3vAIxNFVyA8Qqc14GaNK5MQ4EBppkZGHU/3Vy5cXF+YXLl+G0AwPDc/O&#10;HmGIEp+HJw6Iy0jGY/TypUvgH5wKAKUeeYz1stQ72VJgVDjosmvGImUvYlYERxDIgZkUCoZkZXqn&#10;yKXQqwSOFmnRrIzDmuu6eac7tYUteW7Kx0X4KwSKsGkaFPoqXDcXDsAHfCPUF7uzD4sXVFSR8bCK&#10;ni1O/Z7NqiwkGMr+DU/Km8CTRXZza92wTFJJj2S9ggFa/qEbq9z8Eob0NS7EAoehnQ7nft1iqT/l&#10;Jbal2ASeETYVRZy738BWhPSDw4Nbgwd5ET2G3+no+Pj4kcNw8SuX5wlYGhwZxecJuxO2JxoBWERf&#10;qHY4ClabmyUeGqesnnq5t6g02hgYDbXclUum1UHJBosNW3cekr5KQ7owGsVzx+8htL+cKWw4lygq&#10;daWwQQ1Sh5B7GCxUzecNcXA52Hrx470XRiWTjqVK9Z/VMzZe2QCgG7ATaixaLJvf/xP//i2Yw3sw&#10;eqs6/Qe+/avHx6fIcQ79BDmx9YpmqKID1cwUVxkPd03wyMsyYuxDxIYT4Y+NJzxKOlZtBt3K4tKV&#10;S5eQLifwQxwYuPe+ezDTf+ZTn8LPKYLoytIS1uUBfLoxCQtJBaN6yf4T7BTZkSOUC8RbeJabpAzr&#10;xH1DSDfWddHlZX5JmGPBnTgpVf9K2m9Sp9GvxtuDNCmOZNkqW9DA2e08Xws4BEatKZN3OrPE81ZJ&#10;lgIHPRFVXEd2qPLwlEzTIaZlEwBVGGWa5QRxycq0z6wGEGjt8AAODyUNU/UBcASC2ybmtHVNRnNS&#10;wa8izm8hpI+x7o2MsVBJ8+BzozmQf9jWlgxOI0P4kiqpnKLvN+REMT0NjJJW6/rQwNZBpRYFEagW&#10;v7C0gp/T1OEjx46dmDpymGendCiONc29qAF1CTGM6ga4VtGSVNm8wWVdZkqMbBvb2aEhYBBWhvKO&#10;trRhaEPYLmLeHEZ7mO4FLCEW9erOuAhExiXCDstQBg1xNEwe3pYJcH9SCBlrtuxRrgQlFHXp02gA&#10;Ijc4uV/CRCxXZFSUTH1bXIxl8I/++K2U9/fY6JcJVP/mD33PkcOzKJUU1md8UR42+V2CczASVmtg&#10;VBZkRh04ywQT95yfX1hcBEbBUJR0DEpyKsEEFufn5y9fZtgi9U9OTn7wg1+HQf9nf/ZnP/3JT2ys&#10;yjkcrSYLdWBUSKpCTBqhYqMVRhVWb72oSq2F5dnsCo4wSqFXqiyxLKG+mGGlEHCspOefhnKsM3Jx&#10;KjDqVFDV8b2qTXXdZGA2QMTdxVO8N8/t/F9TD4eFutIR/yiZm7OOxLUz8CBC3Zu37V00ALYrGavZ&#10;oo4oQVjFP6tU02zPHr/ZYIq8uzChrK8vLy0qOYj7R1G20EYnijfyWzesJUmBXrLOKWRTwj8KY24V&#10;JQ1aGkjv9YED14YO4fYEvC4tLb968eKLF17FY/QhTPMnTonf4rK2dQ3VKqdsS0LpJUU3GDOEIiak&#10;FaYacywcuzyFGypAwyXTqTeC0S4b7XVL1cM0RE62GK2GGr1+ECb0NaqiHOpn54S1dnkNzUykhqo/&#10;2R8XbRPjjZNIHe/E+ipmxX0mOqRAZTzSnNbArhx+rh6uzdEXGNV7GbTs8bz1x3/s3/syzep6mT0Y&#10;fWs7/K/98d+PPyDjeHR0DAdsJ74oUJOEH5Lq4XqDSXgcj5kSl4lMvbi4uLCwgA60eDIegiduXb18&#10;BbKJMxPqJw6B+9xzz92krfvIRz7y0gvP89Py4hJDkZzmzkjimGjMI3ZOCowmdpNnj1o0MFrmiW1N&#10;gVFABAM1qeCELCYVcaq3nkttjVil2c2vpZa9JfyY5qO7tNo05NfyasmdFEwt4j/volUoqYQFle6H&#10;YsGIuo3r1bJx5ZFJCG/0tM5few4INMxOi7lDcVaewM665CShttwVFYHplNQmdnCUbUnccg2osJ4T&#10;UYHepW6A53wggfVsREoYUixDQllJRKi5EatExibHj8zOog/lp4X15Q3L/hdeffWzzzyzuLxy4tSZ&#10;Bx9+ZHbuqNSHIyNYsEHgtp5ICepFoqQrdRNVi8Qw2khoe9OGb1E/1g7ZyUYzugKj7W/gNSfpO2dX&#10;9i9aAAGood2IXpUzLrfnrZ7HPybTUx6j5QOZSaUAyaI2AIy6oF5xwNMTNwryXKwClYwvEr3NbSAw&#10;6t5K3ISXWbv0G0atO+U+EdpQJYxNTbHjd3zfn3lrJ3nB9bf6Iu/I8/+Jb3n/Qw8+fPT4cR4sgAgO&#10;kniCceMwdyJ/JN0k/5yy2RUH73VGG+vyxUuXQM8MI+CMvwjvE+PjDMjXXnv1pRdfYjCfPH6cXGuE&#10;XVNnAjEey9Irr1y4dPHi8sKC1HMH9mMNSWInuUkZRqUbLUpSsWJGvd3yNfMt217XMDdQylaAi6q3&#10;zD0N3BSeqxrJQkeVv11qVzmlm5dEUVo2uwK0jHkFRh3zVFwHo0q1zK1+MBGR+O6cU2GjDm0XI6Ex&#10;YYuepmlylfJN7fkCnYhcZEssk27HTStIzr+c3JYK+2zlvqS0PcCVpA+xSoQ5yXJHFmqE0DjxWH8s&#10;gzIq0XjD4vcE+i8iJWys04/YQWSXw8g+MHDm7OmHn3jixH33vPjiC0994qP0GqLEZ55++pnnngc9&#10;H370McxK2Jcg/lJDx2+1AZtpaZA0/Evwt4WP0e4w2sCrTbIdS0tHsxmZ4wYwGiTNqCtPvL4JRqeR&#10;xrXSGJHSQkS9bOVphB1bFW7xoTxHpYCpUcJRwbPCuxB1gkIUK1FgtKQltIKlqnQZBO2JB0HdXMVQ&#10;2BSZ0H3BaKKnlAx1RZmosBP8mX/3Z95SENpjo29J9/6xb3n/Y4++68SJkwy7pZUVhtjoGLq1MRxk&#10;LIyWZVajQA718iuS4/XqCq1hJMzPX5UbNnYJLFFDhHTi6jTEuMS2hLM9ojbFk6cnJ5Edjxw+DPHB&#10;qPTss89gdXr5xRcX5uc1MMENTEPWW8IUpQM1jKaUp5AlSlKrogyMGpOlgLJqipQSZiIFQS1PCO3j&#10;v5onYZPytjeM+kIhoQFGqUNLOTXryCr/DGQa6cRxDdCZiwfLDPDMKcWhIspbIJVPjP2325aZayVB&#10;ZHi7/tilIJKjbUhydO1uyf7s69ZfwNbkdVc0IwkG94/iWUY2Ers0aTJLzEwXmVAdOsQ5MC1jyJfB&#10;Y7+c6lc3ScW0f3xq8p777n3oiccP33X+85975nMf+S06+MJrr37qU59Z37r2yGOPPvToY6hxRKHU&#10;6JQmaeCmO5P7bu6wweg16uvt4jfaPayPVHaH9U6o3flNueANYHQ7sFa3AZPSkjpaem09AQAlqp6M&#10;hGb4iniR77PZIU7dWbz2bay0Ur2x2u2PrcOa+SEyii/rpVf4KZVs9MkGWDu82IPqu/7kj74l87ye&#10;dA9G3/zu/e4Pvvvhhx85d9f5ocFh5iSTVi5NY+OkTVZ9XdslrQuili1mDEwZ+i9JcRgMQIyjLvWf&#10;auGOEL+0n0y5V0liceUK9nNiQCfHJzgN4jxUlJ05DRH0Fy9efO7ZZwixh6JSPBcYjbVHqUnsv2dC&#10;6kAmD1goVrEFqUyPZTSTSQuU4QXyV43rn2Q0gMwR05kPtoNVJluyKVUxPhTTZhOfAZ1wcLTgpaeT&#10;y9YXy4ouH2/PbKIeUZBWZ3LNmAh6dbdcosxMW5KcAyWUxwtGlLQ10jwzmUvK5VtLhRhNVAcydqjc&#10;pZghF0LUlIOudapVIWFp1lxbq9LBAxhE4MYyj6BHtmcv8fJExx85OjetfMwDq1sbSwsLm87t8jnq&#10;zr/y2rGTJx9+9JGTZ8/CWFdQYW9uodAhIyGzv9yJ6VxgVDci4HAA1nV4espWFf1mbyHpgE6TG4TA&#10;Tfjdzj13HphvAl7Bn+43O+HYtjrLDXYgSHBYL0rNSko13jBqlJTGvz3Kdi3WOO4zcrjuUCEeEvNj&#10;z2Rs6QreWhty2qbwsQeL1EStwIt2Nlv2wlsElDhOLS8vft+f/7+9+bM9vdd67S26wDvttN//e77u&#10;rnvuwYBAAJJH0qHhwWEmntwwN9ac2dPJbV2OAQFyHWOwZdUyvJTHU/Z33GMYTwxtRhnm8ssg6OXL&#10;iNmoLrUCX983c3j68Xe/5+y5cxdfeeW5Z5558aUXXn0Vif8CtBaTaLLhhXI6hEmMSoJqYNTMURaT&#10;rP6ZQrb+WHnp8HZLmi6nbCGZq0qLh7oUKXaDERqmJi8lBqwAu/hdWqIvsrzUrpHe4+rZYNQx1PG8&#10;yjisyq4yhzOfM4sakmqsRnVYocEa3uZZ5eFMu4WnpAswK647Zxza2ltg1Co7RX+r/yGKdFc8Yc0/&#10;o0cOCvg5ysvW/Ar+qPwDcE+eXGpUYSik3PwBqqqMj08enhkYGcLJAcczVwbdepXMzJcuUx3k/gce&#10;OHH6NLVDCDWVsw8JRoeGQQLe2o1AwM7WhVH7L/D1wQajOydseqMhTvuYW6bFQZ++rmgTU08r/gml&#10;i5qepDd3c9HKE9UbXcDt/SR2Kp/hjB6vOYVd5iFmT9nTCE3GU2XfdZnmUBzh1URvQ/+x5yffiTRS&#10;liQyPjp6hgajPD4l9JJ2Jt5PzAuP5DhDua5ihq60QzzrtfXv/BM//FYg0h6Mvpm9+mPf+x133X33&#10;kdk5RgTkxmLrQZ6g3LjX5EiM9CcXD6v8zO+k0CkUyUNHI8hKU5k18MPf2BQFvXIF3sqPMCRG6CsX&#10;LiwtLZLO4lt/z+997PHHX3z22f/r//zXH/nt32Y3CC7zSVzGoXUNRvMGAVp58zowavV+g1EDjfA0&#10;VSPlVOQh7fz2duUTbbZHOi2XYUmyLfKm6mREhraBqahGRUaKAGe6UlR++SozvArX+saF1ysVCqOJ&#10;brRHZOyGXgmtjhE+l0tEMVCQyO0vMy+XayKmlgvbxqT8tTaUdKA8FXaKNQk3XjAfDYKSNNk4Jf2A&#10;9aHRfiCPY4dasZMOiQLJHzoyMTE2PUXBYqW3AxqubS7TSxgGNzcXr1x58YUXSCSKSvT0mbPgLK6S&#10;jgKy+pZ4eftBukf6YdSOr17NrqsCdtfE1B21DTe7CLsrqWxgtPPwoouJOqXictttO3ZbDKiEtwJ0&#10;gUtrf/zH6NzuygqM8sj0MPTAVZ0ltfN4HgmUs/4p52dtOoQdzwEOBUabqTJIqonkgW6MFp7qxEFR&#10;x+caRvXMDKIOb3OzCSyhXssf/rd//M2a/Hsw+ub05I/+W99y+vS5uaPHh0aGGS94DdvouA//7ctX&#10;rrLkMjlxcIF7yQ7vAJAoB2NsjEKPEYODNzMXkqrMcgcOrK+uXsZqtLIMPZ07ehQffZjpa6+9hl84&#10;aoLHn3jivvvuQ4r/0Id/7RMf/zhWdcYV9ghNR5Z3vKkcjgk+kfKT8eUkT4JRZxpFqAfmLHpbwI6s&#10;HBjNG1oVYhBDGJgvRYRyFq8R5JMJ7tTuyVEhP9HYoIKeGfS2J1lnJgBrqFd0ZJkhdX6piGkGeshL&#10;D0btNyNkL5OxcKuGoUbKkGkvIuatXSKT9oiaIeI5ZXs8ExWFCYqhSIEL4ReqsLEhABTij0LUZuXY&#10;qOzPe1Dh7cgOuO+qfwYHVFRzeGjm6Nzx06fJP3rhtdfI/PrSa69cXVhU/2O2IgHz6tpdd939yGOP&#10;jU1M7ZOj6HXKacq5bOCQ4gQEMHG3KmlQrXrUDTcYdSYsKxMrKcutNXRrfLP7Td/tdwd6F2Rr/5fF&#10;rXuGvO8STyOjlDTtywqjOlzydAi1H30TI3LppirNIU6h70QE3j/6Ey5obqE/DFJEOqT83J2AN44i&#10;jTjL9mZngMBoSWgbdxed214kKhjj4ns4XDvJjr2sXMx04zv/xJ99U+b/Hoy+Cd34Mz/+/ZNTM8ND&#10;o4wFBLRFJLrVVQYbAUrMbCgP40XxnIoRhARp+eW52+Ydn3DlcMSc4SLwqpUEUWXxpF7awtWrODCi&#10;Hj158sTRuaOMk4WFeWT3hcV59iLfKLI/hqmLF4mwv4hvFBogEFQuqNIXkTXY9m/ms9Kn7xN0Gkbt&#10;5W8YtUbRaCep2/6AgVA1ywKrVakyHikUlUFvn1S5pkpPqkpNMmkbQWXCMpPoMcTAqGt0ODa0Uknf&#10;excDo9csIFFRtCfUW+cVw5DnoEmHTx4R3xBghaxmfm6iiv5W+uam9JdVhlWKZ1IC9mE9Tl81RLk/&#10;ueAIK6003VSPSaFhNqSJfkjyOybga9cMo/tZ9BDPRybGj506cfauuzb27fv0Zz/72Wc/99yLL5BI&#10;FOF0fXkZQLzn/N33kL1weoY6oFwqQWJag0CNQI9WhywzWsU62j0pDV2bwL9UwAuCllsy1AmJ3PMd&#10;bG2yeQG61iNdWOxiaAejfXL7alYUDZ7qT4rA6rICL4sYDq1gLXAyBbuEycgXGNUhedhSjxgBJfqz&#10;mDERJJUb7LwMc5LQzEhC9jKxjOJnXQQeu0tZ16IxlBRhqUoqnPUIyQIp/39pm7RecYqkfdFcgwZb&#10;tMqgYvuO7/uBLxEF9mD0S+zAff/VT/8VTElwTzzlIWqMDyl78Nw+KDs77qJMTr50rU0V2fUj1vJp&#10;CmiHo+Sll3pd2RxYphkjBM7DOjG7jwwPnThx/OjRudGR0VWi6Ulz/8oFTjJFBeXJSaTsV155BWxl&#10;lOBkCowyRHApVap21l4L05LohQMVRl33w+HkCQQCR2xHMj3O5NOBmKQ0Y2zb1/inWJtGebJESKkL&#10;FDmYT9UybRqPY3+BUdvHM/M9yUIMMm0LT61zSrvE889zLIFOZbNm1OTdBrAgpS4RVLH1q1yjmGko&#10;f1IRx9gpp0udQ+Y7TXLpp8WBfDLpOsRD47ursqmCffuUch7pjmm3ru5HBTzAH5HoySqChZ7SVydO&#10;nTr3wP2Hjx9FMr/w0kvPPPf5F19+SZZAu/qiACGgl6pLJ06cgHTxmO14piQGwgsJ9+JfcmZyLoES&#10;4hWhWK0IjLIEVRgtGhj9GBjVm6a4zDJUFCN+762Dj/nCR/v3dF3b8k1dd3Lusvkwg7+dIMQQrQC1&#10;mSlYaqda/42yxeYer8ceQBkbETTiJJonUtRKevDWcapmrdQoTI/Y/0o7GZ4FQbW4F+QVjSWG2Dck&#10;jb8GcSGj8SelurjXRqXrg5DGOdk+WCG5Ub8yoOEr3/2nfviLg4M9GP1i+u3v/aUfPHzkMFHSDAvp&#10;1hxltLSkskVSjdvXJmZHET6biZL8G4OB6ZPgK6QqhnMNC5uFNc2RJ9fWrl65On91nlFx8sTx06dO&#10;JgEllPNzn/0sUfNHjsycO3uWlOkryytPPfWZpz7zaYLsM3zFrTQT5HspazSDOEGfCiMRG62+ocZQ&#10;T6AiixdKKjSSsG8YdfERY4huRJPfpSKU98yVIO1lwmwHGRQoVUSzIj6XqVp62IJbWGgouOxBnvT6&#10;JE3X5i4w6qmsuV1tVEWSlSKh4nFgQvRIDk/xCvCMtdVYedqEm3IwiFuOc7GUoFh1V7Qc1sxpUkkK&#10;tAY1DNYWf8xKzrayH0s/KlECy9ZYyaZncGB61wc+cGhy8hMf+rVP/+ZvoX7RMMB73yH2QxMTR8+c&#10;mT1xYmp6Cl2B2BN3Y/fJCjoFz4JVAiNvgboCY6Zz3Sin/n12w8od0Nngsy5teQaREHrrThdzC4lv&#10;SJoGtacanG6fC/MsdNq2ew8vPSaRyrgf2Cs/Km8vbmVtzFpbObkcR/xNiZIocO/FLLJOvEc8ABQY&#10;IWFJz8kJH4v3XlOpe0EqqWC9KBcNaelwD0Qn4iEZ7CbBVb/vD/3JLxQU9mD0C+2xff/s7/8URgWe&#10;OJ5KiTrH7iLrUUQT24mke7SFN246JSoD1nENryOJkCaCHgekrRAXZe3VRzThAPICEHr1CjvPHZkF&#10;RmdmpslggU8+GIqPPTInWe75/vDsEeDshReef/qpp1595VVQTfF2Knupq8pdyRNBoUpadaU6EOst&#10;7FJp6WJ6MZWMnI06NdmbouUUOIZZWCFVXDmdzly6J6v3tUZwY5oshk/xuTLULcEVSb2XFFnEuCc1&#10;Fi4jXqIg7DqbOmgSYTWMSfPWOtnAaE/V6scYNhR+JUOZtQNWgor4qE98lPxKZTBSO+NRKycm28Zc&#10;XVmhXQcGD64SIk8g08gIfUYs/NXFRaYsIganxZQ0ODx8ZO4oD2Lu1CkM7U999KMvPfOMxdVrzumy&#10;hBPTsbvOn77//sGJcQUsoeOzLFlWBZ5Hx7y+ExmDoYlspYFC0kgK26A2OOa1yFlOtYVm7jauc4bG&#10;P/N02gPKmx3424SD+O/WRmzfr0B/mhfVijzPKo6W0DIrSyy2J1DNNN84HmVNWG2Yrc/YLtfaVi5b&#10;r67l0B4iVs0n1NfRH6UD2pLk4eHNqKq/GR4B1iyZenbI/ivLDHCc1X7wDcfp78HobsPtxt/9f/7p&#10;z0jiXlsjqB2sw52TrgcKJRU6t4hXSgfpRN3eFOY8KEjblkQM5EdmrXZwCFAyesRHAzHw6vzlK5cu&#10;g6czM4fPnjqNgz0sDzD47GefhnaCW2MjI0fnjpw9e3pyahIcf/nll7EFox3lWK4KLmiZlfNHYROy&#10;OAcZBaNJqOm8IS5/zmbhPQoGoa1IpUdmUk4UFaZlHwcTUcRY8Tp2IvGQlEBaREvPBiOR8TmAWqZr&#10;OGq0B5YWYzaKwK5/4+m/HSnK7OpxIB0YBpXGd4GAn1wpOjPRGCTy45kj/VrPmbGsDXJecLqW6Fas&#10;+mCTgR7HT9Wu20QBii0eN4sFkDFyPblahkeOHTvuFIUr6K9hniQfwHtXN3Zg/8rSIgprbPdn7n/w&#10;+F13HRoZlgXPmmV5ZbhrpYGtGrpG97ZDZIFRRZlL6RfRwjjVhbP6zQ74u9nAbp32BmC0J9e36+68&#10;VoGriuRqZJ5R8QQpYO3o0IJlUglYzkhDu+ds6HkjGN3+0DXbyurd5KEs5nZECcJySIPRvNF88yZ/&#10;ZI1Kqgw4oFSCI5HQqxg8fvd3/eE3AhB7MPpGekn7/A//6d9V+PMGrhJoUYCvFXSEPB6ENeqJK8rI&#10;WwA0vEOb6xUXEoC27Rr+hSQNU9pKr9caZxJ5yGJrb3w8ma5cvbK0uEjQ05nTp48fOzY5Pgm7eeG5&#10;5z/z6U9dvHRRtZUINzxz8gO/4wPHjh37/LPPfuxjH3v2GbzupR7llGK5yjEs6MycYwY71MhkOYbn&#10;wJkV92JnIdJmnghFqTViYJW806BKNxUnfCcyz7ouUDPpbWM0HVox031S50mD0RyYU5RfJYT3RmP7&#10;XhOsh64FRLowmhnYWIfITlellxaKdFvyq2ECFu090fxL4dAdLQHnxAoMkq4AmmTkmpzAKE/6Qtzm&#10;ucTI8CgFCEaHRi6/dunSa6+qUlv0fdc26T5UHYeGD81hFjx398ThI3hIOhec8xW5DIktfCVxgTuw&#10;ML4+GDX6h2JKo9Lthm7/vNER3NmvC155vyuc5YiGnjvhu3vp0tpw4QaOhtF2noZfXtey4y68eSde&#10;72xwe+4ZRT6R1++KpM2snw7vdnJuqsFo1jYEEqOoHLubThbSw67f/ge+9+advAejb2gQ/jf/4KfI&#10;jojpfNFEQ94YBLooxGgEeS0uQfwfMuMsGy6G6DTr0hkJriA+aOYx3xNFPKhZZDHCExn3CxxjUKtR&#10;/mMevyWI7dGjsyeOH5sYGyfNHQ72v/Wbv0npOpKRTBC/tLV59/33/v4/9N0nz5755K/+2s//3M89&#10;/dnPotpxWg05IKkR1qCb6Em6NVx7qDQYtaWj4ohaEUORYFSeogEcze9MMo08G1hLzJ3duYxQYlq6&#10;68hHJRQwdxyDrVOMesaEimZKxGu29b5aUt1oetPVrLJ5QXmmFG/EhqQ7YdT51Dy1PF3CWrm0Db/m&#10;wmmMze9ZSeoiIqcwniLcH5U3Bwg6sUgdPEAdFZamgbFRkiRMT06DnsgMyBaLV+a3VteIvOeBr5BQ&#10;e3MNu97A2PDciaOnzt81PXt0/6FBrZ7xc7RWzlZmUdEkguNNVpqGjG1JaItMTZ73hsZq307bFqQO&#10;Zt0IPXfiWhdGGyD2vcnHkgKgPmv1s7XAaUPwri2/lru3wWi78dYbbbTk/N22tffdxTh4WjhBiZso&#10;C3rvuXcGYdqj56LD8E+zwoHVMFwVrxoyz5ALdX39u3/gh2/S+zXjwBfzgN4px/zDv/rDzz3/wgvU&#10;gn/tVTKGwMVwMMRKTnljTAf4bxYPYWtmbKUIAlnfYyyxvlRiv53qcYG3CCk7TlGQYfoGRdETkNEJ&#10;Cf/0yZNnTp0eHR7F/nvptdee/dwzJLTHBRU6hWqT4ef0S+uk0cOaf/XqVQ7XwzDOiX4WwCre7VVP&#10;5F2yGe48LosOKZQgjn/ObVk+RnHV6ETKIll1ZYAOjAqEy0tqg9IL0iJI2PJFcsXuy4ow91FedfRv&#10;G1U2yLSxbv1BefWcofyufdRdaPaWLeaj8iL0gA6Uz5Frs0X9G42obRTkNQE3eQGm8kaCwvPQRkap&#10;CrS4toIccezk8ceefPyJ976XQq0ElV2kmBKWvfUN6iwrCb7nMLOQUqBjh2fGj8yQZTOFrWhhHQtm&#10;+ZU+90FD34wyZd59C760Tmvr004QvIWztNuYxkM7gLgLD/3iWttF2wxwmRRL6RF8r5WAO5sSV2Ae&#10;xGPPMc2B3ThPcWlbBUw1XHCC6UoYt3KnT07dvGF7bPRm/fMf/Tt/Vhli6HNmgt3b1L8USFC+esio&#10;yiRkmZVmPFEugalSmtuZEawFdyD7QAoeBbrC3rzmQUWXMCpdvXoZLcCxuWMPPXj/zNTU4sLi0vwC&#10;JPTpp58idRNaSaLpp2amwBbSkTz53vegHfjUxz+OqyJ78it+SMCVYFyJRAVLuBHZr86YWAXtFAqN&#10;pUXGFhNVhzrGeI32NsmnhPMxFqWPPDrV6GQfj+iswdfcoZv9YbuQmGHd5nz3hMGR/MTfQgfch8Hr&#10;AvsmMkGgfnoVWa5RpsBy7jcc3HRTsyXCghRpttV73mSp023Dm2pIF4GkLCfy0mfFGjhwcWl+bPbw&#10;u9773rvvvWd25vDS4vKv/V+/9Knf+th+rPXLqwPknRkeQhRUYqjBA9eHD44dPXzi7nMI9Tg7rC6t&#10;eZ7qgTQECYxW/u6b3Y2NZv8a7bi76N3Xmd3ztKfWhngX17rt6c6BXYG4jyeGVu9yrRrQ2mESxXTT&#10;brZ1Qgnz2DH/ykpfh9YbXxi6A6N71jY0MlYbVy2KKw+/LL65J83lIjA5Gsq6uW/5/TdTku6x0R2P&#10;sX7xH/zwn1IIJyHkW1tA59j42Og4OUMpKDfkutxFSAGIHPlCKQhFu3dPZ0HSYUD2q1c9JfiOgrIx&#10;Siu4fmNLBX+WV0gCtYSHDNSLqp9zs0dI4ATgYrh4+aUXpfe8chWfRnzDiZdH5Hfap6Hnnn320x//&#10;hBKRAOlDwwAVLUKjOj46llkaB/U6OHrt6g5ToUpcMhvr5BBx0mLNbDBXwa6Aocl0iZjuIFhjgT3h&#10;PWjbKGdf/7Rh3SZeb3oXgO1xltby7sTo3Jg5csHNIqnLJ1eeWF7iKrzyZQoCe1Gz37jsf9c3910j&#10;NgvuSb5ChO2ltbXLCwgIC0urKxOzs4985ftOPvowpsVf/7UPvfzSy8Pk2h4YnKKWwfAI/hLotaUr&#10;P3Rw9uhRRAnyPKFb4REn/0puKtBZzBrmp57JDV4b7dc9haL7Kz2ivgeRc/ZBc/ty508NvPr2uTlI&#10;tfP0Xe6Gc2a3HyLUd7d62rJ+9B3UbfyNLtR3wu4I3LWp7ZzhN+GqqVeYza7eNjfVFaJxUlWCHVZi&#10;35tse2y01zn/8K/9eRWMW4d+ko38OjnjAT8rTvbBPQ8NUWlOHn+m/aQ6K8gYiQCscOJIpe6NCogn&#10;YnOxGF3J2qHqCNLa1Uhx1U4AGYFR/lUc5/XrR+dmT588xRTl46sXXvnYRz/y4gsvqqbdoUPKJbyx&#10;Ts360+fOUmkSayLnwreKNr/yMi75FzB1z0xPAxnkzWO2grwJoNTL4mGMl0FAJndCQi3QBk80o8GW&#10;aqnXnaYqSMhlOKLaLyyQzx9bXFcyydtfQ0ZW9t5/BmDP/PCy+ItWrIyTSoEYS/KJ+9Q1i4thrZdZ&#10;OW/wKWCjC8Z732WPff7wa4K1KlY56bK+RK9i3TSxgdZPK+MyIV8KzXSTuAKJZAhnYIfhqfHFtdUT&#10;99zz1d/0DUNjo09/6Nc/8hu/TUDoCIWvVzbGWT6v78NnY4HUlgeuTx6fPfvgvbNnT1LJbkODAGGf&#10;EBpRfs5r8UP3k1ltNSy3XDLIZSCqi0NO68CMQbtvOeyDv3RUd573rTT5tckN3Se1E8XaN7lKO3MX&#10;vPqOyj5auusPVa9lLZFHfDLnphkMNnfGNnVnO2e74o1QvnuzDfjKFTsty25dDM0tpB+6nRZPRWuD&#10;9H3015Fe4s76tb/r9/XdcvfjHhvt9Yb9b9PrTrJjGV5VkoaG4HWJkaeH4YXKXjdCeR4ilMjeNOD0&#10;d/wUZ8QiH1tidm5mF1Az1NZo35KXTXmRUdYsLS0RjMSOMzMzs0eOQHdx6H+N0OwXXrz06msIuvgB&#10;2GnzmgvakANP1Ir9iQSdmprhb6kPTpShci1rDcjwb+rLIrT4G0vK1mqGKGqolcFvWCrkp1hzjJrW&#10;SArX4gUe40wmQzKWmtQZznIyMxBfJs2oMJCfHDNoYpaglZj/lTxCjg3oT+jrLErVlO9mJ3Ih2JlG&#10;6opVci/qWeuFg67h444WM556VSjLQsUqlY8jJAIAxWkVBsprYx9sdGsDHenYyPTc7NzxE3PHji9d&#10;nf/Ff/Evf+5/+uef+cSnVdPj+nVV+0OMWF/dYAE9sA8aOzA6Mj17mKT3ilY6cCBlnKNG5h8nDE2T&#10;nWdE1+VMUURHJKgvh061j+WWt/+TUdu+63vfxY6+PbuHdIHgRt/3Ae6ujblJC3W4L1NwtuBaD9r6&#10;0P9GrW1QuOvykKO84Jatb7fAcU7S1UHlEJv6RE8dM5HM3cxIU9RY7bdLmTvxdI+N7vtbP/Ins5C7&#10;r4l3lkMPfY0GFGGZRQnWx/zmd8cMSn4vJd5UOqksp7aeiGbmUbZlsI527QZaxHG9AMe1LalEryA1&#10;LnC52SMzx48eO3rkCNxzZWn5swQnffJT+OFbBzu4voIz+DrxoEfmZg8fnRseVwbo0RHlMcH/6tJr&#10;F8lgsrQwH9dFaI4IwIai6Nr4lc9TBlHcQ2GjJqHia1GSOpbOaUkTkARVq1GYOcjyvghpsRXZM9VG&#10;8Vyly6RKDxRE9WF1tqVRtYu0/GSUq+OEnw4w9eMo/MI9C6zGI8I3JV/VBDh0Jxi/5DudwUmFDZ0y&#10;Mdkn2zmSfXHM7rgvYEOXKoTXQSGpCanyvKF/ISfT+OQkT5vxgPcopj9sSssLS0ReTE/ggra6PL/A&#10;rRudDzLNSOh08q4z9z3y0P6RgWukIBwe4ijYKI4PieYp91nvtDvzu1Cy+/skbr3plj5sh3dxpH3Z&#10;ZaMNsG5y1pyz77R9+3fxMUlttIJ50+W8sBbnv5qFRKVclPnMmeq97doYztB+as3o3mD3qFyx/dpw&#10;s87rXs90kbTBbnbrHm5Lk/2nLan9rt/93TfpqD026ihGTLhyd9jnqEFydh2SLygl4+UNqnkriKm2&#10;donzKp9ZzBWM8ARP+PHEMl8UolWH7XVS8aBOlO4uZ+lT2CD1Ozdxp8EIfAgSOjM5OT4yCp987dVX&#10;yWOP4Z5xiNie3HfChf37oMEaXvv2nT9//pF3Pc5ffAaY22yw1EhPLnIjuTXirl9lsEZkNMz32J3G&#10;UHWz14wv2ryCR1kh6iAtomOPGJqV2uVAqKrkZSaX9UIZvmaNBoLGgNUMZatLdKnDopqmoGnTQkht&#10;pgukltuxBqI7w/kl3d68BcuD8LMBwiXCp+16lqSn24cnC0nteHh0rogHK6VYq5ycyNU0OTd77r57&#10;j585pTRdi4vX1jeHGAJ0/OrGtZV1NALKlzAxji6Gwlibh/ZPnzx64vy56aNzAyPDEls2EebxqlCO&#10;wWBoRZj2IIzmVR/S1oM+4Nh16nZ37q4iXRwJLrzu1s7fB0M7v+87ebC1izulJZX3BbLZIQ7u2bO2&#10;VkqYBnA7cbk33qIr6Gxt574e6yJ+2z2Epok1rbXdL4Oq7fDs7BjiwlGVEphMQzfd3qFs9Kd/1Dld&#10;1H0t+NoeY0hZVDEiSMUpRXja8o0A6QZxs0fZKDaa0jE922sRk/VoCsZURWGelg19/uOgSZ4ZFgly&#10;jvDi+fARMjg+Onr0yOypEyeQ3/Ft+uhHPvL8c59XwlBIcWzm168Bu2TDP3PuHFExM3OzX/vBrz9/&#10;771XXrnw27/1G5/65CdfIwnpwgLaVtZUxwCoOQSTSyTXql4Gio09mtokksLfVf6hUicmoN9+o0X5&#10;GzaqG/DhvaEWbYBpXeaJnUkz+Doa+u48jAIg88Et048Z6xno+b4ZW7Rk1JROXTiIl+vO6WeuHB01&#10;nhLFmYv9kuo/JqSocqOH4GLY2MHQg+i7D+xfhcNvbuAuCyxiQkRzOjg2OnWEQq5zJIh5+lOfefm5&#10;5/dtbI0NDONNyjecApvDCKWxDlx/9colDFA8jjN333X63JnhsVHyPxmfpeNRIVjleHYAUh0c7bbT&#10;Cemc7gzP+/qN/9UilFvXthNqW092oKo379vJd7LRdH7ncj1xO1dpolX30t1DGo7rJLbU0fQ8DGX5&#10;TAaSarcpgGXnCq/Ou4DTzpO3Ru7E0IaY3Vvojr3W7G6ndU/Y4Dg368i6bdoS5yvc+q7v/v6bAOk7&#10;i43+vR/7gb/zF3n9aXm6aNZahRa7tK1BRAGWjJOpfOB8ZsqWLmFe4Z4tsUcom/GgjHjT0Gw942ye&#10;btIxWPy9rpmoMHx5rmm+UQtkaBD3punJKab91StXqDVPDXqimkrVxOqeKcSj4M/ysk61f//lq1de&#10;fP75CxdeXiQkYHGB2CpyNJD2CR2AsthtbBYpvjx8U8K4IRb5MmmSDWed9b7QyJBJjaddSI01jt1Z&#10;2iUmvR88t8tCYp1ngkO2aa8yiLt0oG/ct9PtJFYBoLIV/azTu0l3WaJZyvNIOhZHaFGNF3MQqkxA&#10;k7rJxCktr6+SJVaF6EdHT589++S73/3ke98LD728sPDMc8+hApWRiiV2eZVEhxNDI0MA8dY1hc2v&#10;LIPCQ9Pjw0emhqYn9g0OkCtPzNl+p2gNWuBRJe+103wzDRAbFnRx5SZEsgsT7dgb8dnuyXdeaFdi&#10;2z3/ruy4Nb792nf1zqDqQX9vnygobkqV+37vg7Au1LZO29kDDeLbMtMF0Jv1RvWv0OD0CL0JhvLT&#10;OwVG//5P/NB/9BM/hMhmMuJEO2aPCfDNushMk+LThXNZLPFGQrnF3LOXKLlBiMIkiHOwZAJyfF6T&#10;mKPJM1uyDSYBPzbK15fjBTevLS8u4zRjJaYDz1U9bfTw9AxlQ5AsscsDjpjvVTrUFmbJP26gWOn+&#10;feQgxedpYWHp45/4xK/88i9+9KMfpUYFblkKt1AqZSIY5YqaeNBQ0MJiCu1oA9hWqxDDosH0ctIc&#10;8GX6KBrKakMK8O7cnDInAF2VeOWcBmP6QCmhYj+yZqOk2q1Q3WU0tU/duVUcbl/ybXCzOfnXgIcg&#10;k9W1abUFf62RVl/Irx7rvCzyMPxBRAAYoxJSOqTBNeauQfbvvv/++9///vOPPDI6OXHpysWXL7xE&#10;x+LYBJISygK/Gkbho1jO/cDolYV5yjZNHZ3jdWhsdNMKVkd12d6ra6f7i1qlRJ8Wm5xuwqoJV1nv&#10;uVT0OiC+vC12d2e/Bx26XO9GfDOQ0bj/zlOlVwOLXTRvWH9zHKlgWdJuafw7lUFbFHc7T8G9vjM3&#10;NOwi6c77Kqtxp1LTTVp4kxvPUWVy1NG1bfG2Z847HUb/3o//mZ/5Sz8Uz5+E5+jVEUX9sKUgddiC&#10;7PKq1GZaA6tRJV08RYdGcB5TGCdxnFKkOj2QOW31Xoe9Mh+Kw6VjbbbDqC1XqAiwyxOTj/SNzEzp&#10;XlSiJA7lBUZCQl94/nmSjIA26NU8psOupHKMURwLIo44mDuef+75z33umZdeehk7Fc0mkx4x+UTW&#10;o1qVo5vLMYVzZ3JkHnm+liHhrmhyVfsh5Sj9ss+R79IZnctLtN3QYFSNzb/qLENf7fjSkCFitrBC&#10;61YKikflWb4vgr3hri1N28nKdlosyTyeW8GYjjYXhHM5en3NzSpAmsWLFz6hlPeQcnr/EMb0wcGF&#10;leWrS4tckjUSozkpRHmUA8Mj6wODC6urV65cBUDl64Vej4IiKrMKBvN+U+G2GKOuU8Bpc3BsBIsf&#10;Bv2h8VEA2lX5TF6Kj4C6L94EcTnb9vKX/Wb6rEV9L/f2TsbXgwArXvpIYpd53QQFumvYzcGijz7e&#10;CP4CeU0jeaOjbiRnNORtVLeLxd1bfoM3WFByBy3vtr+zipVubEfxZieI993725mN/t0f/8G/8+M/&#10;WCZtqY9b2FfAtE545e1I7FeyNBk14u8ETdHGj6CssiM5A566tRA9DxIv400NqjKvZWuSrHADKT6B&#10;aPwIojDVR0ZIeTE5NTFBHS/cR8n7i4oTospF+NVGEdtsTN8AC9rDyXUGFZZxWQlPWlINHT9+DD98&#10;rkILJ8fHQdXkW7YOV80TN6qKSGFnJacBwQqFJiNmUSlk3DcHypSLUF8F/tiOuoapNjON3CUOsvtl&#10;mFEz4Ep53CiZR2jfdUPbjdvlFxPSbVuOUqrAqHzFgt1x/KUrSV5JSNL+6ytbGxQJwMeeh760tjK/&#10;vERREHoWh1yOf+bppz/5i7/4yQ//+svPP08XIYMoFeXGOjmrAWe7BHPgwRQSRScwOT01feTw2OQE&#10;bnDKryzVkLMagKmEkilLQJy1dt/KbOyoTrbN7d5a1BElKlvssrbXRckvYuf0584z7zok8qUtrB5s&#10;fu4mKEWk2QmmrVd2XqLR2L5e2/U2b9S3fd839tr9vp2w8PquNbUewE+79kO3MW83E9NP//ifbg9f&#10;D9Acy0DngrrmXiKZ9elGx4eDZ4I7mZq42yCA0oegkCHUJFRSnSpuxAyi08j5UT418RJn/+j+IoHH&#10;Yp4vszGdwcdli+QwJFCS602Njx85fOTY7CwfX3ruhY995LdfeO450GFijKqi+whZkhOOLT2gDj75&#10;wOjS6vq+wcHp2Tnq04Ob/EgJj8mx0a3NtReff+7yaxftXiq/etnBJUv74rI82oAmvFNdO8iqijIp&#10;fFzpnNniik/VWyGUaR7YYbVCMkx7xVVDnERVXtWu3u6KbN3hl2HaRi1v0v/u+Z6g10TRDMeEACTc&#10;c9sA1RAuEM33TRMq25G33s5+EI4vk0GplKfgYCXSxhy/X26h16n/oTxoZBHlJvE141GStlWdOTqm&#10;2pFrxG6qMBPUlbiWpStXll+7MnR93+ihwf3yJoWqDuJX8fKVS4vXNo+cOXXy3rtmT58aGBvR5TYp&#10;xYpOff+BjX1kyef8eFChOnCV6l47c+NdpMiv7Zvu3O7Dsr49u3QsvdEHQDnVThTYFRfase3XDOx2&#10;lS4W77x0mWIO08iY1wmtBWptyzBoQGZZZpeipBkzfb3UHRXdvrpRv3W7MbHI/QOms1ozkJkkcYdu&#10;LQxJEZ0aOPS7f987Jhj0b4OhxgC5rThlMt2Qwi2lB5McLoum93RBDSjnIZxBeQEfETo5EJuSsBXX&#10;TFU1j+N08y4XPCuZUn1W7SEVnlfZVvx6a5YESiyvcRCGqrgI4Jc6OTaGdg/vUcKQsC/xvJPUS/zM&#10;DjnOEMo3PFLZxlMuzmFUKBuGp2cOnzl7fnZujhQKs7Oz01NTHALnBbVV3KmKt21QhtyKCdqopptq&#10;ulHeNPHc31Yu0WT23puo/uLgXgT57nl2fV/JSaR7r0Rda22Ps2Xmt62j7i82m91IkvHCLKg59rOb&#10;UrlQmuXQQTzkHevJfFJwPj72FI8+euw4ng+zR48hEvCY8b5aWVHALSFM5MhbuXJ16fIVyL80lMqI&#10;oIqAWOdXWRC3Noi6PX7yBOb8IRAWOHDJdHgo5X9cDFmPylr4fi7ahbYwnb6tixdd0Omhz45R157v&#10;Tqq18/zdb7pY00XGnfC9K/J2n1RO1QO1CH4dVXr/Gaptttvm1oa+L/v6ZCegdxfvvmP7Fuw+ON62&#10;eGyTzMqOmXk33+5sNvr3/92/oIEoYcruaclKJ9WVEVLOLq7ZkEnbyBBHxJae2Ej5Sg+5BuEA3I2w&#10;IkzoaETHJBmPcBKXHEyoZNl0Pi/SfJZyy9M6Uqr+VgbaAFQp7MR0NEfD/oAofJtOkDF0do5jX3r+&#10;+c9+5iki6DGyD9vJH4M+Wk5YMIpZboIzxAeACP+B0YnDx04Q8oRV6uxd5x985OG1+avPfvoTVy9d&#10;fOmF5199+QKsCt0o909DUnoOUkqxUocNM7VV4ATPVxYI1g3nM/KaYhIKG20JSem+/NSWceeg0617&#10;hhRiLkjuSEDdAZ2v2yRvoNBmac5sOVChQe1yRTa0FY7LRPtZOryoRPvZqHZzmuDIAsInbo+S1AcO&#10;UmdVlT3s2a/QTxjq0MDx4yco2Akvv3Tp0tLCMgWUePSob9COM3AIvaVYy+rSIrqRUdTj6MT372dg&#10;YJ1nfOwfHjxx/uyZe+8bm56+BkarsgiXZI07ZAM9pQvljUxXKWZ3xyzscsbcacOgLo70A1Pllbsi&#10;Ws7ZB4Xp53aJncStAV87sD3r1uE7f+o2rO2vU8WgZzZaaKxaoN27u+Wi9iXdRV7udk4QsHtst69y&#10;HjmudNG6D83rnO0ibxfudUIPQX2Z3DRZDBJq5t5jlnz72zg1SRJXq8ajiafcBKVWHNiHZc1sVN1R&#10;vXqq4ClpXESq9BDGBvE6cRYxLJ9HHk5I9MXNvqjltq9HzT4T03aWq4w8DZEqzoNgZK5MFgSESU11&#10;b9BEMHp4dASAwF+JfHc423MGIJS/ALGE51hSCm8Wahi2BSmg6gL5n5aXYcsnjx8/PDPDL1xLwssB&#10;hH6xUCN/ys1JPZrRbLKc2Sa6maAdVRkKMaxvmum4Fvk1+/ZB1nVVopo+6YSAxvnBFqSebszOzPKd&#10;TbrnkNyiMyv3Z6NKrFyJ8vTotgNsEa3KV6G+uZnOpp38ihZVXWWrKx9oC4npyf6yDInke7s9nTx3&#10;9omv+9rHvvZr586cxoeATK9KsHV1fnF+8eqlK5cuvEZd7ANr66MHB8aGhrm/zWsbKDPgs/N4q22s&#10;HTt57J577oH7q2Qq/lWb1w5RsI5ZmLB8wj0PUjxZ4Z6vx2P67mOXjw04dkXPdkAfTLz+eXfs0Yd0&#10;b/wMPWiL124nx8LOk+wK5Te61s1v+Qtq4eueSqMl+JoxXq32vL8Jny0z4Au6qzfe7jd9z3/8N/8K&#10;hApSZZOFSJShakMBEr5YFg1rMD0fTQ7Rc8hLSFPaaj1FxWuOmtnJOxtrBC5OaEWBHGZ4dInMPYn4&#10;eD4NAWqyv5cZXemA19KSksM9LiBJUnhx4proEPDUW5XzxZGToqHEmMruTZO4JOHax44exeoPCf30&#10;Jz554aUXoXnI+1qi3VhOyboAIur0Xg+4ku4Wlxss8wTRTEw8eP/9jz/26OrC1U9+4qOXLr4GIV1e&#10;WAAbib4HQB2HgWlriyYorwmtkMupTFWyninxqazFJqEl/pO2qQ5fQd+SRSIrTp6p7fdltQbmLAdo&#10;MQsZDx+vgmxRq3X1a6W7Cth5qTdZUmaWLQK6omvxd9Y4ZPQXPmXJI4fErNeGWaoO8B33hV6Ufldx&#10;qKFBEHNta+sq0bXra6xRY8SJTU1OzBx+9L3vuf/xJ1Y2Nz/+K7/yyQ/9xtry6vIiQWUrRLNLl3Jt&#10;cwwP4hRbJmczilYpwvctra4tr61NTk8//PijZ87dRTQFJHTTC69wc4uUTjwmBuEAEr3iLWzZaktG&#10;a22XcJUOqb/1/VT7vCw6u6CSO7s9oCzh3UndhdcKEP2LUNCji8jd64YZpJ3p87Zz38lVdNXjILt5&#10;vpXz5pvwjHJyN3MnurXLVUzbdunWsJxn5/12W14wrray24DuLYSNMq5CGsqdWrhpN/Jv/Jt/7CaY&#10;dmdY6v+z//AndT9iZ8r3oSld3eY1hr0JYgxhrk99zRF9mN0HxM3dSTU9hbBTaevATric/hsGUujW&#10;RFvIe5REnrgWKiSm0laTo8KP4qJijYkyW1hpoBB25zZoW/E2L9AqIubhrppLXIuLkzyU4CXuQ4Xx&#10;FhcxQHEWAUGEa2s2uUo4nB+tkIVfywrBqbaukUbv5//Vv/r1D//65StXuSK3hI8rIwHNqvUNVs8V&#10;qaXHNrgt9Z+Zg19NKlfUUvnO4rhF7fKqzjohjB5kBVhrlL0OKS73vVMWLK2Tp2N9SrqTRoFpp8xX&#10;WrYCDeUlhbbBO/6YzYGoTezycLxAoRe4dmBgc/9BFkNmMxi3Tt1H2oBNb2yMTNv33P/AV33wg3c9&#10;8MDiSy/95s/9q49/+MPzVy6THwapgfVqbGR4imD6sTFs9Kwy3Cmdr1F04BBeUIvrqxOHZ87ff9/0&#10;3FHOzBqOvR6okLuczWNtRVeuV/dEA5rum6wKDfui+ujCR1aOvq17hgYW6WctvXUilCWnCvg5bXfr&#10;4mw7Z2tSFyx2Ylzfr70hJUgzk/MQSHt8eIHdnTdYUHm3DsqNN+Rt7xuw5jrZusOgtWfXbu/7su9e&#10;IqS106bHule5CYx++XSj3/7EuXhljo9Pzh6ZnZiYlJcmNNDJk3gGwIb8iswosd6wlEd3Ka8RZdoo&#10;mf3bmGN8A5n0dixIvXUJrxdn9wQsOTPYppXHnZIeFxNFXnciehpE/ApfM5HIJ8+vKliOdX4AN0Ej&#10;l2wFakgBDdnnM+qTnKdscXLS/12FqNizwsUtyir3hXyUrqsm3Ym5oyhGx4dHrly6+MmPfuyzTz9F&#10;cBOmc9pU1DOxaNmJU1KiIx31FamD7M46MjYOpbXG4hppgyfGxzDZsxQAyrjok1QvRnYoKC2ildwd&#10;cE1zOJljsoi6d6U0lKGh8dUNE4oaZ0wZ6+uILr6ZGWrpT//DXTlTkRxCqweTEcFgWDb3l31NK4H0&#10;FEl2qNq1Anx7rjsTvau4FQGfPfnFxsJCD/iVuwXdpIZT0WrVFDh4CJMckZcb1/aRx4V+l6P80ODq&#10;5vr88iLEmx5/+LHHHnrXuybm5i688PzHfuVXPvPpT6PqRJEiaQXBHCcGnIK1umBJUkV1ad245sBB&#10;co9ykoHhoXN333PXvfeCyCKeKlEoTTxLHlm7VdtUq5cWe1BEmhnkCeJ4zcjs09ER8evbULboMTI+&#10;23Qt++/QC2TY9ciaOZ2Is6UWuxpFAeOrmmlZZ1zoYdGZbL9c95wdnUmdOlUHo1b6fgKUFh0UzBLL&#10;hOptWxwOgLqVZQjoprr3JmW4ftqJ1O3LzOiGjNEG5RtOFtFH640zj7uPfcPbmXUWev/VcTR5W9eF&#10;YpuKZj/92mhHbsHbd9606vKXiY3+/vc/dvb8fe964n1f9dVf+5Uf+JpHH3/y/D33Hpk7Njg8ug9D&#10;ONQPREA7qdzrBx0LLdO56JjK5Eq3JkApt0lP6qHxCpPKZJNbZZSjScySx+0n6cRsyj8pO7dK6kId&#10;5O0DIwVNlZdEKGxjlCI/5d/ExIAXetpnVruEZFFEGyMSAOR+t1Vdrk66pBWB7eUqxHLBLMsDj+3Q&#10;QQK3yR/E3a2urlAEdP4KoZ/riPPymJf9Hz8ZKbvFTFsJdRqNHw7zHFFV+ritZSrfzV/F9gSeKIHe&#10;ADLokExZW9eHR3FjHCbBky3F6hvpepF2lQuVFsnrsSowWxa7ooX06K8vZ8iTDVpLgOKlyxvlnZYG&#10;RIsEdit5Njh8SpZqh7A7EMEeVkpUkIjQAGtRX2a8ew1wFj7ZZVyiU8tWipkkQYQishASwbVrW3jS&#10;sqiCcfB+flUWbDn5ivfhqYn8jIPC/MbW8vUDlD/eGBha2z+wgXzNIKPYy+EjrN8UheDYlz71qd/8&#10;hV/47d/8LeopIXSgFCetLOv5EN2/gZl+GfuSdCDXOOfBjev755dXF1fXh8YmTpw5f+zUmYHRcaju&#10;BsHyjJzBQdb/jev71KFCUOmg1Wx76cvEWRXBTcscrbE+xpfZmovEOHRfDmGoRpuOBTnfB6uMkSV1&#10;f+/8kaN9Tq9TJUtCMvz3XavnNdxRWLcvbUOIe0a5XLloZzWMeoanFb8+poPWQUdPGgGjrI7bXNNg&#10;Z7CV6dMYX2NIZd7W9aQiaU9fEQQvC4mupJe7y6tHzCH1VfX1IjO9oMJOlkZNYa8CDNWIWVUpX1qQ&#10;a91ke6vY6Pd8w1eRvQ1nc/Di5KlTJCI6cfLE+MSEbM2ra1Q0IpbZAqBLh7vGhtK7K0kPtKIXBRHI&#10;rBq3ooBLd8tCZ+/OJvu0hSuPjzMrgyXkJB5OjnVPgWEhqIV6sQ9ZYOUYz1+5c2L5oTqIcriWJcwL&#10;sJWCzce+Gge9+LvisJ8KEJVM2oqXd1K8XskX1agAI68B0bPT0yeOzM5MTC5fnX/26adJcI9cyXmA&#10;dlnKuVAmQLmfokxIvJSyXRw8RJ30xeUVdoeEkm8UWwf/0hBqjXD58bExIpqIlZKiY1Ppg7l72oUh&#10;hUo0klIPkH9Da4gonKIMijqy1ReJUKXZYGfSvKlcUiwi8ZysYzKkOOkc76MlSNWFgGdMV5nXnknt&#10;psKSPF6LtqIK7aZQjuKkw0QfQEonTNFz4ycvAptoXUbHx3mcShKJ6fzQfrBsZX1rHc3x+NTw2Lgz&#10;5aFcFtsdwbNsZEhDQRnyrqMqvnzxEiG5YCj9wMyBRmaZtNVtP8Z1FqEDg0PgiG1TqyRsPnH2DN5R&#10;U7NH6C94ZoiQvRWy6hi7/MaMyBPb07sVess+N9p25WW77tzO0z1hDm/sKSiWvxGKM1S7o7p78j7k&#10;aj91vy/g5UcjsPK0ypkjgzEho7ruoWRtUt+NZCo1YtggtTU73zSZPbfWyGkuGljI0tU9Q3buu4XS&#10;vVU5Wx5T7Z928txRV6WgPffv/44/+Edv8uzeKjb62sVLjNy77r77iXe/+73ve98jjz568vRpqr/R&#10;+SvIR4uUwFwgoIe5x/xQqJDE/SGEpkMiggriacwvDzK42V2vdLedjJPceSwnxe+y+h2l/CS/KT2T&#10;wjoNnw5YgnUyNUG8ku7eom0BzbKWVs1OoDzpRaLGam+au09NupHx0d38ADSnQG1mNJd3qu192OgB&#10;PpZBYF3j0hHUmYNl8zwMnEYAZgewHpGc7M3ANDIpqg08dS7jKL66cvjIkRMnTiDgsbAyz1mrCNFh&#10;pbIlTj44UptAS4uSRCb6oswMM6oUySwpBF3SuuCyvcwSizm+EgmnuCuKJCcotuLVgZ/GU8+6KJT9&#10;StqUAtOx96nS3H60OY57L2mRivulltkBNDVi+df3wSjHp6eHRkd5rtwdqk8dwfRANWndKPFhQ+Mj&#10;M7OH547OTUxPcc+wpNVl7HDzF1586XOffgrfMorLO7z3EFrk62sbWJEk7NFVStCkAWN3petL6ENX&#10;Vjgz5yJrCQVCCHfD5UKKZyT3BGFo0hbmGKlSN1iUQD0J/Sbo2QXQLg42yNsV1G4yq7+gn24EoDc5&#10;iQaqtx46C1W99tZsVd2bau8LM9ihvnjdBveheZ0RWlr7ztk+tos2TWsUru0VuGy/9rWhAfHO5W1n&#10;a99kGP3Gh0583f0nvv19D505d/bd73vPV3/t73jyPe8+feY0cjZVg155hWoXF6hnCTOB9A2NMhco&#10;vTdG6SHVF4IbQg26XF3zuBsyaJrjTchok2536/aISJFLxNNtshqJfpLeTJtz3SnZXdYcxfqtMxnJ&#10;/VEguA3ftugFwXt+PJHLRMoM7/1trKCb9baCIhcjnhQPRJCUdYNbgxBdvnSZZdxhR2UYahyEkZms&#10;9T91IANT8tZ1QpgQ5+MaRZg+1e2xnD32nnd/xdf8jtljc3QjGlTixOFuaPFI9kcib/wli2G8OKqX&#10;vPZGPPWp/J8c5GUMjRAPcsE6W0p6ST5I2oLR0gm5xxLzmDeJGOu+egAaIVD3GKG0rRD7UTrUFzTP&#10;9aglQVgPYyc2xHZQkpTV5A1BC0QJuRU7QIhhOuYC1SZJp4dHh+aOHz3/0P33vuuxu+4+z9DKckVm&#10;QhQRYp379qP8HkUNDcJTSBkHCddTUSwngryHDVeG1y+uLKFYIfs94/nIkVkCv/C6QMyQCBU34txm&#10;kc0DomHtefcFbH1w1uVTN4HgXX8qHdyhAl1EfiO4wP7ZbddTCYBqjt2wwpA7V0HssgD3z423Psjr&#10;u1b7mBO0BaYpAUqP7dbLO8G0ezvdX7uIvBNSd65qu97Nmwmj3/TQMRgo/nRPPPHkux5//MGHHjp1&#10;+jTekdDP1y5deoVMRBcvXr58aWVtFUI2gUF0HOlTG+6TNpcLShrxLPQvetDoXbyFY+eGA3zxj2Fr&#10;fW0LkAY4hEcI6iR3wk6jZw5Jt7JjzszH/JQ2ZBC3xvSpb3b9mHamkV3i3NT8tBK1hT2NlHEPLoly&#10;gxnOYTSImZxY/Zh6IlvoRqt5uijuCVJEPl9ZpVAw1mQOpJFcl9YSFX7s/LmT990ze/w41fdIoCnl&#10;nPMDSMUYVyTPDF66td7Ld7pdZ1f1dzHdxxu0Aai+Kao9azJVXKRQSKsg7B/Qy8nRoLM3fj0x6vSQ&#10;/I6PxDX8hvZjFOfl+lXS8cgvTTYvJHv8PdFFDuDFhgP8ErlaXaVg38ABIuVJGIo75wYK05HhoyeP&#10;3/fQAw++9z33vufJu++55/DMFN0tixQqDsUfrY8ND1EXmxUbbQyKVxF8QNvEOdns6Q2CH4i4RxtC&#10;LtGzd53DNw08ZSSzGEmZjnbaut6o5JJ/oMz2yPJf+NYVX9oIbJB3I87YerR7SPuy24qGI32o1D72&#10;vek7dif05JvMkfgkZNTmm3I77RFvh8LMrxuds10659yJoW1+WcFUrrWzy3ee/0YXbZysIWnv1jzb&#10;b/483xwY/Y733v27Hj4xPX3kvvsfeNcTjz/yyCNnzp5BaYfY/sprr7340ouvXXxtmQzS0DGZxuVl&#10;RIZHRGylU3Kudk8VBa1LnVeh0znRrWW0pSae21WpJjOUnCpBRr2QCCVHqqKPnEltLZJx1+XhO7mW&#10;G3vNqMoY4I3kygqj3XHGr72QjJ0jPfq/1uDU32kagArHOqEjgmwBU6v5SwJgJ1rGSxEDiRzyZWq1&#10;/dpl7IsA0uUOHnwuymZg8uJDThNyjSoJKYmgP/pbv/Vrv/IrL73yMliDhoTcGQihnJELWDMb5BJR&#10;Ss7Qwhi3q+QLpEZgDa8S5BlPZTiyHsDvHZ8jexJOvJye9SevZhGRQpg70k0lHVYUhh3DRjO0bMkc&#10;j66RXMcin3L30tNFD8FTBJMR99GJXDt0YHlrA+8wSOhBhtDYCFSUPAVXFxcZbKNTk4995fue/Iav&#10;O/fQfaNT4wfZc5lMrCxUG+icZYOT6VBmOqUUXlsnGWIMjoybjTXZmXkyLLk8xcvzC6SDUj7m8+eO&#10;nTyB3mkZpT5yAyN3bJxHpPCkrLXbZpgeUP93XwikvkH687qn3JVFNhDpHn4jgO6iam8Q9tn3a3P7&#10;WGdvonRYZN/sSWNe90a6GJr3XRKjwdjdY5cZuu2rvst1cbZ4K3ea1I58y2H0h7/zgwDopctXpqYO&#10;3/fAg/c9+OCxEydGx0fBAVjnxcvUZHv10pXLpMNE6TkxOYHyDqtpinNYYnOoTQK0aziQbMLOh2RL&#10;jWGpAKiMUQlaNE2JUi314iRHOq+lTDsYOMRVnUhSs9F+1FkqG5MN6+TcwdAuvGoh6mn9emqEPK/2&#10;JPo4aZcyR01ax1a9aK5how1LNjwUr29wQhry60R4543TodvAlFcGWhsrIBtMFs0Ad2sHHbFaMcXr&#10;11mxfvkX/vX/+S//5fMvvIBdCV4GJz04SDiNhHmXJw1fKPoDs8YCqs24mWsVi2dswjac+xvdElKv&#10;TPDx9jIg6uvynSz2znmqyPWujdeZR2Qha9L9djA1ZdfLAaihoCoISDg8nJpoy30b+6+jeVm7Rki7&#10;9aEo0GUlP8jNu/7HASIS5o4fe+TJd52+7x5KJb3wsY9++kO/9vSnP3XptddIlM0LMyKAzsJD0NHa&#10;Ehb5dQaNuh3dsVfqdDzjZ2F5CTf7sanJM3edP3H6NLonZcsHuJ0GDFqqfkiGkTcCA7dunz6ceoOw&#10;dfP2dglypsCu+5eZsrud4GZX6FtI+j6WsVsNQeGqr8MVM4NeT71wo6WFA1+3374kNvoD3/ZVn/j0&#10;Z4iQmZs7dv6uu0+fOTszcxhfIpLooFeiaKJrbcqYLkoICaUGGzpQcrhBQqOddA3FtNKSo8VGa9+k&#10;1CshMZWDGgqDRV3B3FO8t0bptq3vNlm1o5H7vouhQVXrNTV5EPabmN8ak18L4/DDjKjSh55NM1oj&#10;6Q37Rv48gIBXWk57ApcIoMAoSlmHG0EXVXdBl3YFYL0sFNsskzelMCdvZIqhwxx0xbnFSYeHOVYq&#10;3g38cPbD9NlUN3RmBmsUoi4nLdKK1y3hlMNFCznsoIGjFdKjZdx5ecvtuwciQvkQie3a21usST2b&#10;kmqZ6JXOb8N/+5tCmpR403xVTmmcEvn+AC6Xfh0gj78wdN81Ch+hD1VV5EMI8vtXtzaIlEdbSu25&#10;I0fnqPmBlLN29erFz3z647/x6x/6lV+iPDWJB1VYha5aWSXZ9dbqGgFGihTGpoQawe4HVnpLGSp9&#10;6ObGpYV5vETHpnBvOo1+YGRyTDG8eJWNjqBcx5WJsHq6NOlvdoXRRgjeCH72wUTjR415ddnUzhN2&#10;98+vN+Kh3Z/aeW4OLjvPlkU4Am9TspWlt3oCtAZ0by3vc1Ptfd/tdO+0b6LVqbRt9ISUtHPepHN2&#10;Svd93+yc15nsu3bazgt9kTD6d//C937f73ziY5/41OLi8omTZx56+JHzd989PjkFXqqk++Ag/s/o&#10;/XAWQSzEv52fEIVYyjOzJGkPQQsG5W9jWZ7ZC2IpLATxirzzBiJZeJ0XxFgkhiJkrC8ZYOQjLdWd&#10;fPNl8vBdy/ikhDzFh7TVm06XGES0iFl7oNBPtKJyti+MuEllBS58lL7cvnXA1C6szsXQVYy2sZIG&#10;mWJJK4oig6mrusoUSiNnJQhuXtyjnf1TM5Swt9lUBctUbmlYEVZ7BvXCwtWFxQW0zBPTk/QE+Yew&#10;rtx1910oTOXzL18vZwh2bFDqv/WWlqakMh2OvcTLdwCzgKo+NB8mG99Dki2qd63wzk7sxSB+Beah&#10;PXtFYdvh3Hkczo8iU7sN9UoMqlrH18lWp4R1VMTiL45KlGIdPETEKN/I054ipiQbPHLk+KnT5GqC&#10;J1589bUP/dIv/cq//vnPfvKTr7z80qVXX7l68eLqwhLVCrEpUdUARzaEeue+CjeXihM+K0AdHOCi&#10;6AcWV3FvGj991/mT588NT4yrMSxyjFjCNA4eXFpZXVxaQsdkBhB2ra0LTK3X3ghb7cOUnbDY3WHn&#10;zjdC6i5MtH36MPoLxdDyEH065mYUlAG4AGt8MrZxt5uK7X1z6uYf2/TddmuWcHaqBvpQcleEbeO/&#10;4X7/Q+w06Eb9nO+/GBj9uz/yRz/1maeff/FlZOyTp87e/8BD5++6Z3b26Ahq+4Eh4A4oxKuRzBkg&#10;IbBKFjL0pIzDhmJiXh7FAVCJi47FVNDRJnXDpN5sWjxjqET3Ksnb7CB1gOobi/kpbFzCvzWi5nxJ&#10;72RJsojzlRDJVl0dmzgGvkwb5CPVsSyla8rqWZXcPa157Vw5ina2xlXratvg0I9JUZ4yd6EYptNx&#10;VOLFbUslynpgk00BrCge+7byqMNMpQZW6CMvtxT9x9rqCulPVPsEL6jVlWNnzjzx1V/3xAfef/LM&#10;GRy85HuPF61y76EnLJmwrGP1M/DA58U+/E1Cdp9YL1uQSgyM2WhcvmqO/LhM1ND4iiqGR2NoVC86&#10;W3E+KMTU651c1rTkWXiHe24dOrBBvbnrWyvXNleub63uu8ZrjcLxwtN9m2QJAPgO7KeMEjBHUDwh&#10;SWfOnsXbg4dPaSTM8U9/5jOkXl66epVMLdewxS0u4Q6GJlQBTTYgWl+jsabHh6F+izQNmJa47r4r&#10;q8uU+SRK9/x99527977Jw4dZxIma19pz4ABxBgheaEgU+YlFjcHnx7pties9tXiPvaHt5nD2umD3&#10;hq7x5u1UQbM4IHahJ9wiXCWo1xCqD6q2QW2bbrvJ3btS10ZZolLou8rOpShNyt8bbX1H5bq5o6j+&#10;brJ9MTD6sY9/4jNPfZYZcPc99z7w0EPHT54cm5gEQycmplDAzy8soaSbp07GPsJpwNAJaeiYJJp7&#10;+0RDh8j8plguNdDWYQf+WITvWblVYdDoo02ieabjdmf73KfUWomHT5YNmSZMtXxsO6p8jIzZTbRs&#10;3WiW0wzZPON8bAOhu1Q2KmprWPnUFue2Z/q93IOc2JUpGa8uLo+dGRncwqKc26N4jGdlaUblgLYG&#10;l4Ei4EMIxf9cuUbgZ3K7kc/T9esO7xxcWlyiBgnLw8yxo3Pn7z9+991HjpNMcwJ/Cfql3lQZhI79&#10;Ke5Hpak2uxfbszK2lmg432GdzkU0k3awGKs7S79BXvQ7S6bt7XbqD2nwl5HfhZ7GUHeMqCjqFbKx&#10;rh24vn5g3/rBfdweAOqXqCgMFBJOFOb07Oy9Dzzwvq/+6q/6+q9/7N3vpowVvP4ChVEXF1kMR2D8&#10;9BjapOWVayur+zc2iRgFRjdQ1S/JvO9lhsKAshdpXUEGwnHq2uZVIspwtD944Nj5s/c+/NDM0Tka&#10;rzwINPjgQaVwRsG6uYFcz0Cn5fKLCpLuNr3aUtpNSnuTebgrWOz65ZuChw13+sbq65+8kr+MoTYs&#10;ynniIPzGtu612lLxumtGpnwuHYeYBqN97LLbigadN2la9umCaYPRYMtNtoM/+ZM/+fp919njT//e&#10;r3nq6adxQjx15ix2+aPHT4yNT/g1CdItkPPt0kWkecZZqQSnSJlS6t3TRjmJBah1o61yFXJqj4jG&#10;RRQyfNhByAHytaxxsEDo6S0PMngb5WPhovknAJxZnaJ15CuRy/0GYjWHt2/6HmQXNHmf3i1N9UW9&#10;SPlBWqSXQYwESka0gsV2o5N7E67yOKvK+x/fe2zLIyDm1cukY7uM378kQ/saOZBSRvqwtm2DMcge&#10;3l6C+uXjztdK6u5yQ2KocXKA4doSsrq8cunCSxdeeGF9ZQ3/iPiD47AK4PKGFtOPWZ5kRLJpi1/5&#10;iXvRgJLgRqv2K1fpOvgWQ5zMeXEPLJoXs1LpVKw1daYORb9ngRRbk9IGPaQWToWlEhqARMy1yOWq&#10;evGWQvgL3bt+bWljHb3n8MTEwPjIFuDlKNHNA9RQUhF5goje9eSTDz76yF0P3H90bg7t8MKlSy8/&#10;/8KFl16+euUq94CRXaybp4AH2MbWwevXKFGPClyZWhiyKvlnXYQ6TSs3JJQuQN86v7x8eWnp+uDA&#10;3MlT9zz44NzJk3BeTPeKrKL9sgjqOCtmEjpchp21GsWUWJ0aqjqkLk1taPUxsu733enQh543mfmZ&#10;Czm2jDrv3ZDl5lO7u2f38D4oaWfTLLP1tYh+nUtnDra4prpglz26J2xNyoRqCBUI23kjOXNf/3T7&#10;xGJO33TZdt8NQ3f2Rt807y4q6ZDWvY8+8b6bdOYXwEb/2U//5b/0vd/+mac/yxp+9MSJc3fdjVEe&#10;1RsyI1pOBhwJMPEPZdE2hmJJGgH/NKoZx4nClGgp7hnKF51jYaN6Mj1SmX4rlqI4IsXZ0zcm7GJT&#10;yg/H8EYHV92V0muJrm/PJiM9P3FIEoDyJoFMrfvsTt+lXgWym/6r8dCyGBr9m0NBM0kF1tnaGuAc&#10;oNx+uWV5E8TUWxmNhotXgjZo2iMsK0cJC4rnrNaYhJ/qY7pF4roCPfFX+MRv/ua//l//x1/+2Z+9&#10;8PwLEgIGBqenp0+fxgp49hhepWNj9K7ri4BgNo0j3ztSIYPbKBHreUkopfh8KaNLnBNSblYu/lqp&#10;TX03BeprGRHTxMtK6a710zXV7Qj1i4o7Fab4FZhydACS9Rb2omWQGVwbHtw/OnRgZHj/4CEyjpBz&#10;ZWZubmKGsKURHI8efJjIjnM0/nOf/syHfuEXfv2Xf+XlF19kWXZCJtxO95FnkPyA+8nMsrXF4NNH&#10;lhhsbFozZNM0/9ZyjlEPZSgO/POrq/PrqxRoPX7u7N0PPTh97CiahGXWRAGnFwC6AnWqdCMDtByV&#10;E2uHtUA1immHxb7ShLKm3mgGdh9xQ8M+GO0e2wfEN0fJN/JrF6H6oKqLdz0crPHQBTe3y3B9UPhG&#10;GtBuNlOm72YzZ9vVuzuHM0HM3shV2oLRd4/B8WYr66Jq9tx1Adh5xS+Ajf63/8V/8pGPfQysnJ07&#10;ikHp1JkzMzNH8KnBBM/IhNy9ht/TwjxDVBFKhHXa869oInusuvnwbCOV25AoAqQl1kRhF8zdbo7P&#10;SE3vB7Ryz/VS0fvF1GGTigkt7+m1BEm2nbvLThup/StVRdB8n6537HxxymoDqzZDCghhf2XITGLp&#10;RocHWc3nyUhy+bKSsyUCuWao8LpSJIhKM+pTK3auaOS8bltNysYBYuUmWuoH0GEFP91VvgBa8Zig&#10;r0ntfObMGRzOWK4obS//HicSAVygrjTTvgVSQQhJhRxOp+KzZVVK18k3qEYr4IIBU1P2Eoaixbkw&#10;cFWxTpZBkBQHTUf+yMJGJv/9B2hAXPdxg+Oi7EwuFgR59MSYdAhSolwqHqDU7xyh/sDEGG0mRoPG&#10;TU1OsTy/+tLLT338Ex//7Y8+89nPklsEiEwAr5znr18fVuA9fqCboB3wapdVdVaeDrfhFFncAGlH&#10;9pOD5BJ9QZWB8fFTd911zwMPzJ06RbYR3PtVRkbpaGwsa2YMw16eQ6ZYGXMmRHkW4qRyFakKuw5x&#10;2nVmtvHW2bH/bRfRboIaXbBop705yjQc7w777uXaxM0b9bRW712EXD+EQhtvshLsei99ky7zunVX&#10;X791e6evqTs7sw+auzN91zUsJ9zZ/kcff+9NevKNwujf/0vf/6sf+vDnX3hhfGKSXGHnz9+Ffwkm&#10;eAzuzECYHXGNV+av4g4ChlIdrHm8xxDrzGsyCtX7LOzdsrk85pntSY9e7b8eonlyNWGMIcbGGL0i&#10;S3kga6+4Y0qELHFqJR1wQWHM+ygPRYevX1c8H/Kds3/a0uU5YL5qmqxX3hTgypq13dspKgXDqGT5&#10;Lg+t6Gzsrl79UtjKe0De3VvrG1cvXQICOFaBB04sbQWo2V4fjDZzr1sjZHLHuLVWoCbleJ685y+f&#10;1tYU46P4ebzLKVgyPHzPXXc/cP+DVHKmwvPSwhLsDWOX/AQsJiD1Ym0D1OCtfIMrO8/EuGnAKE9B&#10;Ty26YCMLLpb4sK87uZEFeM40KGCVu4WxUuxb/vdKMUUaZCbfyvoGnnAST2DN8sOQ1AwrVGzQ6Cgw&#10;ijXy+NmzD7/vfXe96/HZqQmqSTO6RLG3tlCDvPT8cxeJJ37t4tL8AoZFXD0godglqc6C3pPmDiqF&#10;MspUVV1itCk7vQiUcipK3JFTq4oygd+g55XlZTI7sOzPnjxx5u67kegpdbeKkRMILnbI4sIrbLSd&#10;zePD64Nxsg4ZUfh8n2FZHRd2wcY+HOmb+d1f28FvBEb7wKVL4vrO0/hBw5TsHMQp46hqBtpP5Vee&#10;VPLwdPRyPbyzlNQQsIs7u++/A5m6bWvNuwkoez6UFavdclB4V7Rtzdj5pnu5nU/hkZvC6BuixJz0&#10;U5956qWXLyDXYPnFpjQ1fRhH0BgH6FQSWc4vLuACQUp2UDQViTMhi1G+Ldt1fMnj0LU1i5NlTWCR&#10;kSrstFozl3DGH9v0e9bjJL5L7jtFQOUV7z9pY0NFIyYoL5LrDw0gUQovFILC11ZEisqV0xYMr1fp&#10;fWyyfBC1YSga0Rof0Fuf8/zKMl4MY+F1JRVN1Y4X9Ub27I4oNakSn5IxpCwehktHH0oZmgzLATEB&#10;kuzH5p+Kz7lGAb2lFdSvcKrR4eEjM0emp2foBo6Bfk7PzOBViiMaBpNDwxiglLAd/aFC75Ppw9TS&#10;qZukSSTLCWYtqVGkpVHhFnoQqBafRH4/dAhLuhIkI6qjXaW1PA40rZQPQJkoDMVr/ZDKnILsZAMY&#10;4TUyODqKC73Ck2gWbWLwjI9NzkyfPn/+4fe+955HvwoVBJP21QuvXLl8eW155bWXX37mqadfffll&#10;+DXxSGMsjHBhnsEq+VmUdBk1PNZ0TEn0gKhoHAwoSY0qfI3E9as4hMq0R/bVrU30sJitRqemKChy&#10;9u57Dx89hrfAMusiqgBUyS5MbX1ye1XRvay3BlS/76p67BLm1Jg3YS9v8U87KVgfovWhVcMd8RFv&#10;jdhmJItpRv4VY3iDDghf8E3uhNoGbbueS/u7l1sj+xaMtkR9wU35Ag94ozD66c88xTwlU9jZc+en&#10;pw/L5VNJfTVQmWCLiJDrazA+XL7Jvh495q7rYW+l8pNs/kLx+WwSRBWF23m2LXEFp8JEe1J8T/7Y&#10;thL565yQNwyFJK9ry2+hdDdYwXpBk25wEDA8NNnwin9rp9/L1Y2b2bYtjHava+qYNgisKe7NvsQA&#10;Fa8ijxdnAS10NTZyl1GyKI4GULmNbcqBBSKwM5G3rq2oxtACTA17CjL+hQsvf/ZznyM7DGSTNYRF&#10;cWJ6emp2dmRycmRiYnRikm/oF8IrqTdNiZLhcRB2GNkeXSByLi+sQEo9aqs6oEOQO3WiqSrFGxyV&#10;SPdJxQ7wlCpvB5Wva0Qo6eLG8QnF+2368OFpItmoaHyU1J1nMVEi35CzCSucAZbhM8KNLl+6dO3S&#10;cxdffGllYZGVYJVYT/La7ds/NTo2BN2k6zG1Ly2vLq2QXgC2iaCB7Y7wVwj+CnENBItKylHBZEz0&#10;xIEgyONqymuNJYHHhwphdPTw0aNnKGt3333oWyemplEjwVdZ/rl7mZIK39wm4jUAahSp75udCNW+&#10;aWr3Pj4Y+OjjXF26tCu+9M30nbz3RtDTbXAf7Wow2jdu2S0jvyV+7J68h1b11L3T+t3O9u8kmDt5&#10;aI7aRkp6U3zbnNqF82//6gvq8DT+Rnx2117dJtR/+J//s5P3P7Zzv+/4ygdffPkCWcLuufe+48R6&#10;jlDma2R4DIkeKrEPb2QkL1zm0VtR5tcJQx05xF+LBhbLC5oILERBnZCXcS5eiCYgrvPaWw+y66VU&#10;VSQ3Wj97vK8CVqerW/wQqSOVPoqTgCZsvMmqm5sN0rW+6/ZAEZb9TxtJJaOosn07KrKqcnSSCus6&#10;uy31uZAHqDI80Q68PK+S7/LKFW4cFbKFel+g5vF1YyIYWi8cSTIqhgqvcXu0A6fItHdKjLtM7AJg&#10;JSsSXeYgiDiLHoXznv7sZ1+7eJHJADE/euwYRqcRUh94cqDjdvZnxZsh2+I4hMitOE8ZjlRcZWgE&#10;s+EoIOMECDIWscZQqRhgApVUzBv3do6ST7vywJcsz/v3qcCAnYREOYdH0Fbi2nHX3fc+/NijR48f&#10;TySUsyphUoJf7lvHbv7KKy88/fQLn3tm8fJVHLUk8qwQgLR/bHBYUQe4FZNjFJ8E59+WIR12jLJm&#10;dYWIz2S6Y1Thn8TqjoFLXYDxauAgLwyLSzgeDA4epizrydPHTp4ETIn3QnErVQNJmJU35pC0w3kG&#10;JWDWD8CxZBGYvOUhFd5ZnlMenQWSCP1dQNx1EubLN4iVNzrDTiLWt2cX99tPDaS2rfRVldy+bINf&#10;yit5hdxg2/5DWR46+97kHlvzwnzTxd25vOv78gxqQ3OpNpfb+zfSt91H0O2NgMPDj737Js9uG4z+&#10;wn/zjx/9um/v2/uPf8tXfe6ZZ5la5++559Sp00wAgg/JmDs6Nkp7ccGbvzq/BhUlWo5Mdy5/JFdB&#10;w0aWDLvIaPMtOv6hWmaa05JVHJ36MxWCc29962frlBv1bGArm52sFDbFey7n+skQJrhUL4wn/d6b&#10;HLULpA81hbCMXTwEwkNFRZNuSqawIvW0B19E+QKjJQmeSyvLbxTBk/x4ZA5EO6AU/4ZRX6YnpZSh&#10;mmxsZav2DetPg6EB32CtMMCcVk1yxn7Go4RU+y3By8ixBZKyCwfihPXke95DZTe0MFfm55dWV/gG&#10;5yzb9Q6S04TnRndJN6LV4CBPnGQI/AVqJZ4L+CB3op9kVyKclsyeU4dnsKdLAb3/AG7tdJCMU6hS&#10;BodQl08fOXwWy+Tdd01OUVVu8vSZM3ffew+xbSROZCUG76S7xGkMp875hUsXXoGKLl1dUNFNAHYD&#10;fn0NGJX4gyQBUCbJn6MvJBuAoQAm8roSmCsBHus6MEoz4Nc0D7s/ulJaq/LZ+/bjWo966tjJU+gQ&#10;AFDA07ao4kxvZXMZEUY4r2MdQd29XaTdYgANdW0kye6xOsgbP0W33rbuhO9O4Da2u2Oyi3o3RLDg&#10;et2677vnz+/dq3QhIxC289cckluIBmn3Zuz4+uaajfTMzlOlGbtCfB/c+/Ceq+qup+qb2jnDzsm+&#10;67GZ2vx96NEnb9TzfL9NqFd6nR3bs89+nolx5szZY8dOENUJSoqKjo4IQ1dWKEqLUZhrRSVqLKxo&#10;GAx1Q0Kp8gCjW0wNzq4Hb26sSBO1GW3wdQWibr/0dWvrnfIM7KioDFJVnI95JL3Ttu6YbgN9u8Kr&#10;l6+vORWU0bb9PH2Dsu9jtU8U61ArIyESWSDR8p3pZaLV07aala4alKwQbRZ971Zi2BW6Rb4olcQ4&#10;OETQI1xvc4uyl69ceOW1V1+j1+VDaq+jwbHR4ZmZocnxQyND8v4h/ceBfavA0r59Y5PTx8+dO3n3&#10;XTPHj41NT41NTU3MzAxPTCLCE8M/QkgFtYVJH8UiQIlSKpTOzOAVj8s6oZlHjh8/SyTlmTO8h+oe&#10;JLMqDnDj49jBv/Jrv/YrP/hBfOaPzM0C3C+/gtrzFdaTRYoWK+hoY3V+cW1hGeKJzL6xtHptZY0a&#10;UhvzS1tLK0DdEG5LSOur6+wpZS2ZrcgheuUKOcDhofSHBQDlDWHpSHgwXk7EfpIzENM8zhkEesJM&#10;D8/NHT91ZubI7PjU1PDoGLZ9Vf1YVxFlSKhy68N2OyaURij7Znx7uDuX822QdgOp9ibT8k38aSd2&#10;d+dI34WClX2IX9CzI+e2o7q9FKjd9XLtp+7luitK933r1daYvvZk55654sad1YXL15mYPslN9rn5&#10;E+mx0f/+b/0Ii/0jX/PN3QP+jffeD1mYPXYM/dHc3FH8DYlWohYINiQUVjg4Xbl6FSxEVIOcSuOf&#10;7Dw1JXWBp0qzLRUzRlX6LQCaDmJ02r4e3hrQtTjV2bqt6qFtReouIPaNaSV4giObisLIxLA6tDcH&#10;9o2GPPU0rwC9kqb0fOyL2786vlcgM6ct8ruF+cjzNfo0wZFCHmwbVy5dIgE7Qr2N6a6e5tKhurLx&#10;MaJkPvsfJbeM+ChzswKMyqpqghAGKrImRlRysrt1LrbEPisrqAQ3nc1gkPODFQDZhVdffeGlF19+&#10;5YLixJ0OBuckos7IFfvuD3z1qfvv5/KrKysyAQ0N8Sv2Ge6K+ppThw9D8bgfMHTm6FF4KPFF0QMc&#10;Pnz47nvvmzt6FC0nPbK8sopz8aOPPfbII4+Smh/x/OUXX/7c5z734gsvXrp05dXXLpKIlqgNtJjY&#10;2fHqHEX9giv+8srawuK11TXVO1xdx5deCUe5d4zoeBGsrfJGSWzkkuwMyvuVdFVFYa0eKZWRVD57&#10;CPcIdA5r4CSdvP/65OEZioOeOntuBLlqlEELfYbmKjmDw8GTH8X/aou2pKbuL/4U1Ry9k0k1tuBj&#10;7b+wy+jqX1y3I9TOX9vgDy7surWf+vbJ2N45wnfSiJy27VnHV28u9MBuh5m+HLujZaUTd9s/Z2ut&#10;zXUztbu3kN36TrztS6NFpkPfLeSE+dtuZ9c3ufFdYTR48sAjT9yo5zXx229wTJRb3V2/92ufeOWV&#10;V0HN06fOzM3N4YkC5eQvmi4G8NWrC5evXsXoDbvheyzzESSbMqi3aASSHPKJAsvBJD1jXwwxphG7&#10;G6b6Wt8wtPDt1nfuif5b9VNpPo+Bv/SLh7mALz0o3KxuQ72BEzWuMTSbFgAmtomgy2Domef+eg1r&#10;GoWeamHbyChKzwxaS+jRb6ZJ5j4xwtcudKyHxSlpKmMIjhJWgZVxGq1eYLLXM+tZpRBet0jlMaDs&#10;zjhyIgU7YT2uQvgGcSNPP/30h375lz7+iU9QnDkLmuR9VatTrc3J6SmUh+OTE1xCukVFSWF1H5g7&#10;fvyhJ55411d8xT3334+hiGUV8zqJu8Bn+TBh7RkePnHyJDVjDs8eUXTGyDANJ0H1Sy+99Knf+I1f&#10;/vmf/9hv/9aLL77IR8D0hRdeWF5eoqkIvaCnvOdoiSjn6nWs7ThdIc7jPI8UjysnL8UjbfDiBnWn&#10;8qHzchMpR5UFlbRftJKbYUwOHMIsNr+8RJwSOIwUf++DD505fxe4j+sZmaajTHKGADuW2rPEK08H&#10;sTKs/NfiVhKnluKUffStsaSsixkVO2dgvtx1emfnG8HijSZzNOdlMJfBUvb1iNoGRlEBbd/KYOvO&#10;r4zQkAnxCZtTb9SA9r2vdHNp3pbS7VqO/hZ24G8n2W/fdAB32xV3Bd/XbXnboT2XIhzfePXKIb0H&#10;TCsQ3rtXeubzz9Ftc0eP8aLYBywGaZ6Ey/T/6soahSugZ8xSCCpfU89Thc3iKdOeWw9KO1k8/LR7&#10;DbUc7wmRGocl5nrnytDXm2VV6SxBndFeR6LCt6MkFFtBHg+MRjEaVWQZYkGpCqiGsuR8Vz6POIkG&#10;Q20kLynfuVOvEDqsLaRJEOfF0X+r/iBD3BNUaGWx3ScIfBcvJqt6JOTbSzYlOU03HYyTT3FH6p8G&#10;WUUKeypuDMDogdGhgdGBAdLGCKS2NlcXF0jYgd/TMD2A7ZVaQ+sbgJeVj/sgZqQweubpp37rl3/x&#10;E7/6Kxc+//nFhfn1lWWKiWBKJ8fM0dk5oonIBj89OYm+eZ1UVVeurCwu4GiFCY/zbJKRjlDX114l&#10;vmBrbWXk0IGlq5d/80O/+q//1f/xc//Hv/jl/+v/396XLceVJNkROwmABAEQ4F5cimtV19LdU909&#10;PRr16FUmkzR60Iv+QK0HmeldMpPJpD+Qmb5A/6Ev0PKiGXWPamGRxRUgdhAkqHP8ePj1jHtzYZE9&#10;M7LJ7GxWIvPeuBEe7id8C4//9t3Xv3/76mAGCW9HB28O93AQCg6imoOebgejQg9FB+CIQPANMS87&#10;ks7oZBFJ2DJgWayLCNbRB6qFGWE0pDfRCT6Lgnc4thN/4A3vxN7Ra9Rzxrbfidm5pbX1G7fvXr91&#10;B5kJCNkzc4tV7pH6ykRinlVlK7qgo3GZOAAlKbWJ5YSVV7BQ80GLnZC361UBZQbNSl2KP4egQNEh&#10;yABuwRTobGOafOliUnsV3vdvw+tFTiwvJugpFNrnVXymSrAd+CqWV7nIjK/iclWvJFARpE2pg1JP&#10;FMQ1PaIYasOe2rE45cnR7fH09k99By6i/Nf/9K+BYagl9s/+zX+IS39xeWll/dyd+/evXbtBQ54n&#10;fywhWAAMfQlTf3sL/k1Edk8z6IRtMFjSKeCo4IYBJmLbjjm52E3nsYQhwpmtcuXwNPQ++yutEzF/&#10;0SXNLvWmcPoT75B6yHRuFRdFO9obivHgEzeYo5750RHcuHt7cONOIrkVljV7CN2lhAG0Q9X4yZZ0&#10;U53pf2AVaP7L/7H0lO3iB4ypBqchLV54IvRxqjLcN24OWa+mb/X5LccddZxwYvSZxcXdra2//N9/&#10;8fj7h8evmP8IVyVi6sAI2ZIiXXlbZJhsCb3JQJgjRxGTEgExuKdXxI4YYqqjqSXEWuNL2wbO+lVO&#10;cKTNsibp5Oz8SaQXYesoZgVX0vXAYwS4YRy3gWIIPeEj6urD4IAPB5mndsk0kk/Xzq9ha+vms40f&#10;Hj3c3H4JkENrcPjALtGBKFhr4fMBi0DtRQVllI0HmXAvOAGTr+NcOASLDRjRS5+xuDgA0dWLHfH8&#10;Uxte7bgXS0ilFIHsyJdgwWbqyNwohi1ZSMw6hHMTo0FQHhj66hBvbHJCeuz65UsXP7qCTcywp+AI&#10;oEFk2qel26qkAJmHaQOu73tAukGNXvgwwlt6iRaurleKCHTjSkKxHvYLYfYPWuNNxu2beFjPc33d&#10;5irMXnOIpKwWdP7X+iwWNwnSCi9ZMzmi/JY8PfxA9raXlU/z+JLZAN3j1UxKhHJHJSkuWqXvLsXe&#10;VACG01OpOyx/hiw+q7MhULNu2jhsl6ONxkWXzC8aWakfka49BS7g1lHrrKSeykxowEF/QTle//DP&#10;/0XnFOvLoo1KM6L3yV+/uXMB5cguXr4Mw21unpXWCEzT04AUgBHCSugDMBSSw55SgYJ6wD0z3J2t&#10;wkCGm5aL7Aq8mY0kcGS8+59mMBalzKMrmtfQ/GM8omYmktQ622lj+fYKktpb5xtp9yd3LklnLE3w&#10;CZ7AYS3aHinSVT03VdTOESYfwfDkxdz0aFkvxi2cYBM3tBnlTb2mv1E/zaMTVk8XaajzaFnWfBIs&#10;7FAjmY1SS/mTuJYQzU0HrLJqp+kxV0w19q37cpuai4Bj5+PRJoMmk2/fzCKdCO+3bxemJpGZiQOX&#10;Txwc6N/j/T1M6jHeqCmD/alQUXd3kev+6NtvETE/gjkM4u3tv0JxWZxL+ODB7/7n//rL//4/Hn39&#10;ze7Gy9cwSlA5CUdubL48gHMAnLG58eibr58+eLC/8QJpHPh15vjNIrJIcY7h5InT9By9nXx1MHl0&#10;OPX61RT+PTqcRg+xsr6GA5NAqYUDUSI/QsbL+x3Rg45q/8eIPB0gso9hoyQCOBArhZ1fSnHCaoYy&#10;YgdvTmwhrxRO1emZs6vrH318C3rohSsfzc4voJA4a4ljWeKOVZY3tSIAOEkEhGcWiZFZ8hmybZPQ&#10;ejtCdWFocGnVSCWKYqEi2L2PK6jNX4NL3GbyroQKVz4UAyiQ1oYRmqfxlLG58Z8jd1Gumz+9l75F&#10;ORYJZ1SxYp+3WWClDiu70bx5S2gHXLnNg+Ivapcq0VAeJ/zyI+993C6dUVYt9yR7TkqrpnT3ece9&#10;ZbTlpsDQmKwGjPtAqT8bQ8Aqza0s9vpHP78DEV49h9jShaWlJduShAA9C9wh6ZKBGvjdUPDCDjoC&#10;vPIeW9xZoEiuOntJA4oPpn5aRTtBhgCxvD02baQmRFhEPCJRoZlG42I+3u/uVWJo5P7I6rXzfKYV&#10;XMKNKhSChyqF3lY5R0NrjW8hlvrvi4HEqVnatbgX80fsYMuMKlHlelSNcaTu2k2mIaIGEoaHXT9S&#10;Nl0Z92lKfZEioS5oRZcMyHnqyxS35/kpSVqtK5H3xRaBa2iOk1OoGcMTBKF6YEcTPJIwhjEKNI3E&#10;IRaU3sW/2KXAE0FgSaOUKWp57u1gdxBqTSMTHnH/ne1dRMkP9/ZwDgquR2H5vZdbO8jiev5iZ/Ml&#10;vj86OMTadYzK88g4QooSXJnQ2e1EqGlolDjik6c28QQn1GGCbonyf7gGWjmRVKeRcsehy7vKIFKv&#10;ZxTrLbaOgQDIHcMCby5ORuHhD2VFcG6LOrFj1Zehbl+6chUH21y/dQunKiEjlOsghkmnCL2iLATo&#10;W+OKh7r4dfrIS/N1s5x3XVq4Z2gzDbO1L22YcKRmCu/0as35VvmwtGr3cnnzZe8C0Juk1b/ld+ng&#10;oGtDeUzI5b0NaqT7i4abUoF6xpuXooFdDDQfPK392nAYRWI0eBQqG67753/vy82Nlwjorq+fX8dJ&#10;36cXrcgbMrJP4tcDWGiHSL9jHVMBh8mjhSNNAc6gmbGvWPFNjcJAIoMW1xIFF0AHD+nIt13BcVnD&#10;7aHm/AzVLymq4QPFuJRyL4DDcy1Y5IcsqcMNywqrimc9H/VZrIceWdJTYuOWPuSsezGEUJCKuw7a&#10;m5nBM6UgOzyaWqS1pOdlgfbAdc+LiiuckYqJkrsmvbcSfGXRGuBrSxRtZ0vsxaVAY+z5BK2Qg6mj&#10;m2nUcbclkjmhZyLDCJi5iywjvHe2cYQ7CiRZicCDwz3uwkAB/u1dfG8wCh8Ik9ixvrLW0zHeUvYV&#10;wDEjU2aIhRswHTy8GbcQSXmajK0Ltg7baodSpLYhFYs90lcR2oLxA0aE04HsiP5jZqenkUuAXGaw&#10;05mls6iec+PWrWs3bpxbOwclgMuEMVMP48mpUL24EBWsaamlgyGjamkUfNEK22hQSS2SUjxKI8Fm&#10;XXBD5DRGk3HvfJEhIz89EyREL3VylO4Mxsr2WDu+UTcq2eymVR+nSgykEZc+xCQClVcITfRp6IAd&#10;RiFW0P1wfiduQIo26L28sozkPlatt63o2NwCtz6UUPi6fFdIKbphOUpNQq4QiP+4ELSxtCfY5wMo&#10;mc8+8nJzxUPOIknDxfVC0RgqGox9UFI8gfs6iV5GhBvrSRXNvILLdEHPy8wIszebV8yovHXBvv2o&#10;H9th4GrAsoSJo8vAiGX6o6FtUU6zEOvILjczHQW47JSlxx5oRhGV3xIn4T1JIPkX43i2oYy7G+hF&#10;xeMlWppCJggoquaWpoVczPWhRF9iJrye1Fjp8QSJcK+dAcJi0sBN7MLEv8h9NweIIaYdseQOE/lM&#10;igZoUiKF09Jy7TxC/MdgFLeXUwC0yqISitXi4678OWxRncZn8iJ+w94KHjn1dguJzLs7cIggAnb7&#10;7t17n3yCJP+FM4sgHRRYq5ZCKsgfWrv3Yq0ys6Ov82+oSL37BQOAUkz17k1235GxKhnUYh9/BbaG&#10;7Rhuhw/VjcHt5KXfMwSKFhWkUIfzMvD+fcvPVWujPyWcshP/9F/9u9/+x//8j39x79XrIxStwKbP&#10;M2fOqMAHNFPoo+BwBFGBSBiM9C89mLBlMTN8ZpJHa9YH8EEbcQyFzWssDbW1RHQtLD08byjh+iD6&#10;Q90K1qUlJOFFvaeY87Hc5RVPFzQvc4/6Bb0YKhaPIcTKqasqATCYsiwG2/XEyljTM2aaQy2GiUqE&#10;NpAh+eTvTK0ERJvbIZEl6BMfbB9us6sqSY68VnxpmS+HexbvrONpKY2ljK5S15kTbQjkGoJNNJ7E&#10;0n/w+VgYS2EusAXdBfYsfqPnKcIrJU8f3Bfuq6yg1BG8RJm4tqjDxofcjDSNivSs4oyMLQTi32Ln&#10;O1JHEEKcmEA8CycpwZBHNOnG7Vu37t6+cOUydlVhq+s2ytpbYI2VG+GDsjLeFZBSTbM5UEej6Fsn&#10;P/dDtx8BebolGqwlwhnhHZA09y2ARpwlvAz+SbyhX2wZLsZTqD/9BvuuyFU9TitV9WVASkhrgHib&#10;RCZT9r9hr5CftmB24UmDoZkmAx7iMPpPfvvvdREyouG2hzGPFzZQ215q1GCeBwciwwkvIApQCsop&#10;j4ZnojcFQw+DJDCnkupSz8BEGr1iXjP5YmyN4W8iaqH3sq8yJjiZOQ26lE/BDdIQoT1BcwISqhVc&#10;paBRwB8enbVl+UzjpYsNRs3VUErSKTrUOHPNUvKzLa1wvX5iHEiauSEH6YCkJaMPNpfzqF6Gv1iG&#10;XTjNrLwe70I1PgPbFDGI0icZTAuMFmo365DPtYjAmoR2iEjE04B0jLXYKYOmqxLpaO9bKiWjO2AC&#10;SaESA3iyHpyqVlOWoQFmrPEaa8FR1c6dh8eam/MtHKfwoicUaemwnwBbQmFVACTymuQb9cwrgO4z&#10;jYlF8nHGMg5lYvmo2Vn4vFF3eRuVmyYnF84uX0HZ0HvIrv9oaRUbBCZxdChqmGCZov6PojnYwcX1&#10;3vMfsgjJ0Z4Xrwo+sii2L/tQWDMMEIb8njmmZ3TBV0kMK8GM1VeNZBgN4f1x3auk3lvrhdAKIqq+&#10;ZYL3EJ/6Vo3FbVjoJEseS3Kb8VohVYjV0FG7aP2Xf/svf/vnf/Zn9y4hhQ5b+9bW15aXl7kriXk8&#10;3PwJzsdWE5z0iRaheTCyZE5GrRV8JAvfUT6N7U2GE5h2rjk909w7cxAiKyBVY+jw8djQw2CRVxSd&#10;FKqGnYJ2tPLmPhDI2jAqzche1BMtDu5/5/mzMiTyFLuXwzQbGbceizX1WusMy8LBYTI35zAaXGt0&#10;sGcJfMuD3fmpfMZwDxidg0lF8zImfe2WfnClgZNsJRKByC5DnljGDAFprPalJckCat17IMPfTGKr&#10;TmhhVGqnNgZuZmcmGColczMV0FDV4fEvkdHTYJm3FAa+zA69lQ1qtREVvvVxMHfW0mfBWMgaNT8C&#10;8BvF92aO3k5sHxw8397a2Nt/OzO7fuXKrU8/uf3J/Quot3LmNFKaduHmRVEqaMfI2ILhz83+E8y0&#10;SH5PF+kUdxnKY3+gCzJwNI9o+R6GPr0N92In/mvoKKbqxJpAqMojOfShHRe0SFopjcN1SBPSCDOE&#10;mhw9Fxu3Z/NH9DbDqLOEiY8riMP8Kg6j2FTy+MlTpEViq+fKuXMw6rH5hAf6nOLhPZBUnjtvhxcR&#10;pIzbiUJMffVBCVwa+9D60kbP6pv2dBLpCjTnTFInTUGZNqU0ZuEuccDy7XU+EtGkfEnscOOlp4fs&#10;ia2/ytKvN84HfxUZNIRqQklo35IXm41YhS5SqMi6RCNk1xocg7ao0IGCHeAC7opyc95RxdWBouGQ&#10;qorMGP9LIfVPjdBUdl/DBFk+9Rx3m7g71vNfXM+1doW1dsgTlFaEgezRlqAFyhaTGB9tiyyIDH8o&#10;A0TFUYAZZMgIkXdLCFOHZc5H+N1m2tRrLRfK0PK3d81usvJfzJaHx/UVtmKxWv4UiivTE4oj4ycm&#10;FpaXL167fuv+/Zt37+LEEeAxqqXsvTpA+B676ZHTiuUK7cD1CoeVjkUt7hPnIw6wYa3agi7z0MN0&#10;FQxVDBl8PlSkqysrECxL5HDM6UThtMK6M2awvRNPz9GCEGR9aHuVO8dYPDjpx7IkeK/EzeWVGwmC&#10;h0RLDaqR1D1FQ2k86IJCN++HLg1i6oNpPoNeDqPffvvdixcbsDOxYQlHfvN8Oji8oIeenIfagbDS&#10;7h7O5iaGMpxgdqt9pDHn2g3kzQ5kt0hF3YUpnz8AADX/SURBVKd+eCo6Vma1HGRVVkZjYpQ8O93r&#10;c1yU0CB3FVmiz8FexDuWfKeBj24KfMUZJuAeXGIov2QIBFnzlGuCI0bvO+dbrqXoofAdJJMMo7wm&#10;MskWFuYJEBiRnABKni3ewvI419+IX8walWtTzVjgtTW/Nqji6ip+UjkllGPrkmDoBHMbExZvJiFZ&#10;RywLy6pqG5K67W8lopFQwOr76KmdXEBPjm1v9zxDxvd97y9QmGmwVE55+Ccr+aExtad/XWEt5QOK&#10;/4MZtDyznnmd6C0rSVssHvElnFuwdXiwgcwAbKJbWLh87dodKKH376+jdv38PLzgeyg4BsgEcWgf&#10;wOuAFCicT8dC/bbp3vHS8sz42dnIyahduY3YaAbbQh58m/G0QpwRVcm2nhU4Yu6i4Rg6FEiUyk3O&#10;sv/EoDJLB2RkeYyWexBZgdB3f5ux49sUtVhH+xUZ84gyegSFM9INIFFutvNzadDRMw9Tn4Vvo8Ho&#10;9w+xRx7lRRBZAoyilijL+jK3+SQk4iWyWJCYjXjCLAo8ekoT2rX4A5NGqVtDLFBTjbsOvNZWm/8q&#10;MK1YMyxucxT2+AjL7CfPYblZckA9L3kA8KNyRcMrGpjLMK8dPaRkHnyvVS54SJZCwGgY1npgw9/p&#10;icLuPEnZJtIjrHcs+mm4R98oNoahpAsgiDmQzKuP2v4R5wjLPpKg3IMXprvEzHUE4aMSTYWj9oO6&#10;LR3fw0xmSVCeuJuAtjy2TJDDrTES047fwKgIKNRGaXQTJR2HZfgjPYn7uwDBdmSyVZZpfAJ2PhOz&#10;ia1RJ1/hDUs2S7sPaOvztE5767Q/t9ZwK32u0/AuTUzPIByPnFDooTDtz66tIan+3mef3bhz5+z6&#10;Gvzf+AlKKIaESBR204NBMcE8X571o1hA1ErAatN827CPbnbstK1mP//Z5vNYd4eiWxsU+sDHKC35&#10;NRkZM0jpczBMxgv/qaDGAEQbvR/14hN39i4K/Xqr7yulWKRGN13WrQKlmKsTSTunpt8QKrCOKRYu&#10;DR64a6ObWzvASGxYQso9jjW3UuQ8Fxg8h0y9re0dZLfQ88eqnYzIN247JR/ai4OhZme/J9CpFoGY&#10;szalmpH44tmYIBUwBdWKha79fJ7Cic+yzQVhgew110bPNAAD0Jg5v5j6NV95FIJFPVoPdfW2ZGIJ&#10;i9GUptwuwJzb5kZLQ4B+xrJY3EfLkoO2E8CDVJFsk0VdWiddkxk1k4Ulk1/XGJRamKsEaoKfTIp0&#10;SAv3jgb/2Q1mdJNT9Tt6PA3NQWPXT/YBrVvM136wRFjLPLW5Vzo7fmpi4Z73ao2re8n14ya+JSpQ&#10;Z7XlhBhK/NZBJlOMLCHbCeWWD1/hpHlU6EL9PThAr9++df3O7bWLl6iEvj2Bs5WsliiOs7fNdAjf&#10;MS0fZUzsBFnbF0vfjufG9RidvaJdTHxtc/ixrwEyPCJOpcuGdGLEBoNjQ3wq7BByeYSjPLMNuENJ&#10;osW4E9qG3psvaCNpdFjWME3JH/uKpjIs5PYDOgAmI8EoYgbQQy+iKvPpM7bHBsn2KAw0B+7DAQzY&#10;uARPl9K0ZSviYeAx+JlQr4mspnXMEgAFpqSg5cZkQmRjIQGXpxOR9OVEYu2pMcuQvwqSxJeBmxoY&#10;PJLwPggo8a8QDd8r2q4v1Q21j3b0PUdR/lQKufyhepAujmdFz/V9/KsP2XGDR6vDkV2rTf3csGhF&#10;lDESaEYwL6ExITn33PoaMp9gb9I/ajtZGYyRclqMJk2tgj8eAhKbBr57HNxD3jYXfDGB3sYTYyFV&#10;OXhz3luBD5/NMkKlcZICEW6ySJmOs1Zr+j8uAK1ZfN5mWt4ZhtOsToL5genhMVowVMWyNWIUkzCH&#10;XPbH8iDIdqi8xxR6btOUGwCn1PDAuwngI0o0ISIPlXPp3Oq1jz8Ghq5fuoTjFhC4RwY+Ekjpr5mb&#10;w+2YXSiteNNXQg82RskUA3SQur8KdMlTkiMLBYrkMimraWMVZWELekqMM4oFz4seGUryT3FL6Afi&#10;5/b3IUOdT4lVP9oJIJDoSWoqfq76HBgh6RCMZibXBfFNxpQKd4IyikYEfSoY0ljU5gCECiATsOQ/&#10;Y2hBlmins0vxpUtTsUEzZdR59UrePyGG9iUN6qd+WzxzBrY8D6pjPiPOwT0JDIWxiXq62OwHooL1&#10;xVDurLH6IPT9czRUpPi2mjckTprwDJ2ZD9p6XzMBSX/ELYGhontWD+KWmGbxh1BMpI+fBHbBQJo/&#10;XBPV7ImjBUljduWsDHeSE738HCyQzWexr7NdiW6BPkrrNoUUoRekAk1BqzpzZgkoy8RyJfjbbXrH&#10;q7HEpGlS/29o6T0kfkninEH9owhmbfXwAW1lW89t44N+LXHzpnWpnIGxxB0DIGUvuOYrtdnAp9na&#10;YFRQkVauKLLijV3Y03iUabPoisrxoRws4pxYRbj1GPuUZmYR1gSAvkR5/Nevceoyjp+7fP3axatX&#10;VtfPo2AoBAsrPFROLyLLg/lQLN9KYZVxMx1LLnsqubbTYbCKKWW5TEFbeIL0gyGgjXqd3/QTzl78&#10;HSzFjcANui6FAfJl8aCA3Sw4Qx7c5+eGdVsXtFFvwCPUTucFzuUj9y+aqj7E2pD1ofhSYDKqUX/u&#10;3NryyipLjtp5XijXA+aDPxR1mbEJkGdfTM9IOQwYMinyf5w0kVShv4s8x0iFg1LWBI5FwF3Fc2FO&#10;pmgstplckkitGFRqbOUUSuJ6uETlFQ1atD+gNcsIdTeoh+bTifM+AgMCrc7e1eQjF/5wRGaTGr55&#10;DUp8kAnJpElti6JuRA0N+Zc6xBN7QplLhlOFT83DYye3oPs+bbSab3dZJiIWNcptcAKzK3fWa4VN&#10;BHL9mCxwRI5Uw1HTse0+NiH3dMHLgsN+mTWra0zb8eUN/9HiagqoHfwH36lKI8iwYCKtXWBni6qA&#10;v+x3hIZ4ZB7uhMWDXDrmM8ENevgSwU3UvpqbQwj+JpLq790FhqIgP3xQprCjz1P0nBpWMgJHd0Jk&#10;oMrB5PSIlWm46FmwVIlrGWUCAiqzt3+DrgSIjYc/t0x6wNAAPMqt9cOavgBUYjvRflnkXCRH6eqA&#10;a0QoXTAACt/zKR/w9gCQAFPKtb2GYiiudM/CuXPrKyvncEAjQBTheYAp1vM9VJ/Y3kEtRtpF4Gzb&#10;gVN8XxKknpcsobbvPiApNNOAUdE6M43a1Xf5ERlW9JMGjM9oBJ9Z4t5q/ipXVDDqSJTM84Y6LITn&#10;ulJOuZexoI41PTcjlnpTk5Pj1aTwpYVKeAGgAjXZ8YbSTr+NOel0gTXoXglYsEBVtA9SL+JcoqUz&#10;KEKIIQttLb2ot+fudsSwXcWSjNPbynR3ZrxnM1O2T9G56OgklaQy5rfFjAg7kWckJPXyRh7oU/mO&#10;UJFFAM8PMjdv2cDqIC70NS+MHmfuYENMuTsVqzUfKDVQeIWghPJYPcwjdiUsLABDcTj9042N55tb&#10;2DO3uLx8+cZ1JNVfuXENFUYWlniCKTqtNuV8sfJuFt8qE2SJ/Oan9ewEpgqgECnPlrKcAdvXX780&#10;FuujvwIFAmiCjcWTA9Gkw97P4FIxeSVQ7ZajM++JTXqQhqk+xKD0/YgIla8M3KyQIQt4NJsvHvFZ&#10;H+SyfkOr1q2KLEN76zB69iwKleNcGmhGqP4zA+ZGfYfdA26hgyQoscezrW001XzHnx5GKJ3SyDP/&#10;hcsyfupgZfuqzSgVc4cjAxdrR4DO/pRqGdpo5trojClKLNYrl6jDeorHBVnzELxXltykdCezic1R&#10;YMNEUQ2dMYVvIhs/Zo7KmqMYEJMaGVYnHC+8dPYsahcg79S0O2Z6BdhlPPUuEfS0YQofbH+RMDQy&#10;FRRIaUkCv9GXXT/5r8VrqXnTiiiHjRHfnN7FOyvKyKVQXNeuBXuZA/MasH92oApzPKSw21YmjYGZ&#10;TABT+llx4Ad2ys/svXnzfGf36SYOhj6cXVy4ePWjW/fu4RynSx99NG+7k3EvjtKDm4Amgnlwrdd+&#10;Gl0zcTHewmF0lFoSwugw8UFEd3AjFTp3SlY1a9H/dxoI597mP7SELGXk3l4/WL9um1/JV9X6mp5Q&#10;pOsilQBmf/RfA3n7j6JBzpDxijIxF0Pp7DAKYcZRIFCOWA0PIdE9nMm4dQA9FLWPGZ3nyi1u7edW&#10;SsZkQ6iYs+hQ9l5nhMorfJFhMU/fV6wYuIIwWrJBw5cRF2RSSkt39TNZ8ZXRlZ+aOU+KTw9klfXc&#10;HAQWTjGlswToXU/UTOg3KEOw360U/1vooWdwWPzZs7DvARAWggq0bTjQIjYWzlJD7jGhPW9eaSXn&#10;648wYn3ckVYhHUOYWH4r8ymwpHLXg5cuL/alip9IM/ZFrvhplSEv0FXQDekL3KaBitVWThG5c1gz&#10;cCMHzgx4M3GpS/O8OezM566kEywS+hzVo3D0/NzJtcuXP75/7+5PPsV5ojgvD3lqqCyChNBXlqjK&#10;CsMlORYtufOnuIl8mL0yVNaeUVStzM7vJexZq80N9VNEGo0kKSsazod6dYownht+tuEP8qW1vrBZ&#10;/nPmbe9VUib+Fr7yjKh7wopRvDEOo3ZwLl9Q6KBNbbES2jbUDGQ+4UX5h6YG2YtKbmWpr7ihPLhJ&#10;G6r0YWmUgiEJczggGiRNBnVEA6oFIcNcAFawgp7ShsJ4VoG8npP18lqUuVk0VZt6RcvxOdA5bCUN&#10;M/Y14U+2oqC5VUihLozD1icnka6Lg49OLWCnA4pzWh1pi4WTdFZbz9SnogVK+Q3YsA/srYfQnYrq&#10;Bpc9ZdIXE9/JqJ/cfW0eUCmexUsaI+WMmyujOTpYflhjhvIIxb3c8vdv5QDBLNub++wt34vllVVy&#10;GnKLW3gZyyej4t4mQknYKYdjoFaWr936+P5PPsVxT6vnz0NLhb1/iDgSM4R18CxzBBDWt938nlhu&#10;DmoZ5UWD9spVZYcr++0xPtur2ry136B591Za6ORhX86KB7ATFwrOBzmdeX4EiPQsful+X89GbtHU&#10;d2Oo8gp1OPP/gPaIlaMk3oe3R1tLmt0faZJG7vZ7XhgCO6CdDBeSVsiS9K2hSOowinPrEO5gtZET&#10;ONEWZzJus779xMTJkyzvi1a4K4Q2lJHf+DSr7D4BZtkCB0zJ47Ml4RmDBKAZjHRvXFzwi1u643bD&#10;n4gXe5vRrNAKf8rXibsEYbor85kayZ7ZeHqISgBoZ/8rGI3G88Klp4foZBPbcUceAIZfWHoKSxf2&#10;4LImoe27tZlulifT7X32w2vqX8T3EgxTBiqZL+ZXryWfFJL4WFycac2oFqKisTYSaBJllfrdzjOY&#10;qpI1WOUTCfAMweMX8+memKajEiyCrGSkgqAGNGLxe69fzyIh9OpHH9+/f+vu3QtXr546fRr+kQNo&#10;oFhcGExiNMlAmQUXjNet0K3tArOGmX0VXmFyCH2/jqqiq5Tmoa9mAson8VtFkmHtDLlek5VRNgt8&#10;utlZIPitQs8Mi0O6lDC0c4zDRmTyX6a7ujgaTByS7Hz7eYT2/4CXdOKpvpRKFLMsrIh94YP7VLTR&#10;BZ5YhzEiSxRJTviXDM/8a4SVoUF4AhpFxuILAxpllMTyzmJxq2DeoaTlyW7wS/u5VYqpQEiDtikq&#10;JcBSQXtgKHb9K7gksBYaqasBoFpeLFHAtrInV1GFidLng9FzbWZXLXtbVkRPmC4ltBI5PAzfBDoz&#10;DsMlh95nqPw40mpxcdEqGPRQl33sE+Tl3Cuq0vvKQuXIa8wfOqk/wHinOBWLKzQ/vBd7LUbUY5HJ&#10;OjP7wo7o5PkmbMdjbrZg4R84oFHwGbWg8T3pgzzfqWl8hh/54Ohw73B/7/AQkfe1ixeREAoNFPWZ&#10;FpbOAkD34bvGFFCr5VFLVF1NoVTIjlNjuV/U8bHz03ywZE7rlsG79s76PbY5bEQUbdaxP6BMi3oj&#10;vD54H4QaaDZMwNEBLiv7AzrmTJjt/HL1B3RQfCjKVMuSmg0Tc2iw3mEUWifACPCCbZ84JAJQiEND&#10;4NQCD+NLTfaQKY8BmeDqr86lGxOWEarGGhMP2alqQRCBzxmaAzeEWfgVsooMLeS5AiVDP81WvADU&#10;UkOb/NAMlKFpqofRSfQhwFH78WMl6PESWG4AOmN1npogj2gR/MraxFb/FMaVldtgPjjsAKAoqmpB&#10;K2XijuzoMmTPDNVezIIE7INhhFJW26+Gw7RaqNppA6ue01MWYXYzlj4xv28vb9a3UmO5DAbzxDki&#10;zHmlBTkBQnaUMAUoRfaCKmVh2FgbQQRWgUUsDkeYnJo/u7J89fq1O/fuXbtxc/ncGrIukPyEPUtA&#10;UgTlTy4s4Buk0yM/FA+kQ6DMDnqM1dK1CAdWMg5DV4676pAA3vPt3bR/d8UoKBEqwmAx1uJdWVr5&#10;lsEQmq602Q4YSvL1rjii+Q/NK6yo0WG06n/8mVsIVOpHMRvO3yScBuXV/5ipPIpsYg6ms8MoNn5C&#10;SwBbbyHFaXcXIwSwstw9cYfHLmmdLzsOTW7dRZjh06DT96+UbYu0sRwaOwxqbSuMWIH4I/z7NtZA&#10;THw2t4Enasg7EG5WaaOCUdNSm+NMhImOoSVHlOGgKnc1MbUoazhOthOMCkNDFW1GVdwXGHq5rKlp&#10;LQEQFMpMYI0MlJUzVdIyKI/xAGSbLS2vwEmtYLRoQmeiwY+vLVLDQjR7PyjLM4S2vcB6LlOZsXA+&#10;uMs7DK4CN4alPhm23uRSB02Kvl1WgFy5tPScemYR9ttzh/ssQkkz0EWxgOzsH2xsb2/u7CCjfg6x&#10;+I+u3v300zt3761fvLB45jTCTdz6brUP4P3EZAOCse/LpF9OWAXYmDhserClc/HwLuZepLNhbJw2&#10;fb6ue0rtSPDZ1gBCwDKGZnRrS1o1V1kP0MXtOcqolK4fqc/DML3xD0W3xcMjrgrvCtkdY4ksvMGE&#10;+9FPevcb1RFpTlmeTPGwn8qHAW07jAIl4KXa2UG63iEWbvqdrPQELDL8l/585KPQnGer+Jf2qTSj&#10;eFl5chmJlg+k0r0lGchZptEbTCxd4VFTQgs07XWMCnpBVHAhHQvmnFWykeLF+GCJBDjO0ssz67Ql&#10;NAYdz1x0jMbItFQYnW/tGTIUNdlwpFY6T4Fx5zkV87BQRkSoDaQLzGEg5iUw6LNjlVVF0ERX620D&#10;o7aDR5U3zIloFZTgM2R1kulpJPScWV49tYi0nmnuzEHvWPV4iqa07cOH4sV9jIBdHnBEFUveUIGr&#10;1Y63IfUCHseoUL45CuUrFOuQb3i5C3Xj45Q/0Wx4N42JVXF8K0+YNgWJpJvBbkvsKVAvOEfsKRRJ&#10;OIZeo1rU9BR8Fm/nZsFYm4eHL/Z2NnFC9+TE3NLp5UsXL1y/fvnmzUvXry+trU3hfGaApgEkqixD&#10;D4UtD8pi1cFUxepsHKZxuMosQHJAEL31xtOLCqozqUkvWUvSVvXNO8pepchkwO2Fp8ZlNBSnAjE7&#10;P5g2URIxwgce2rVY1cflI4qhlQ++1Im9E4KroLa2WsoV1ljtBeX72/FBu57n+SBChBoScw4Ko/QO&#10;tZqEig7vOEXDL89LGiHApFX4QAjiOduMtUCeYGcB/Qa36DCKGOXW1suXmxuYo3lUGp2Zoh32Gon3&#10;Ezggguesl2VfwqdIjZVr79FE1BtKl8CupEALiUynwzZV7JcnLuClrZG+dR4NYh9gqaVvCYd8Y2sK&#10;RqcCE2gXuAm1EOqbZcxgJxB3s+ztwRexi6eg5jSK9gPWUAdA2gpPVYutM9rx7fupHTuMVzwOQWCP&#10;4y0cAaV3ExYtH53jY6qmhZ7xB/RK7dPhEIWhqhZvt5gjTyXevTQydtig97gZBGSo3qx67GgEfOAA&#10;jOW19dXzF2bmFw7esMY7g2WYQgzWBsM2mbbuZ3Uo915HYTkmc7SeD28+6qJxW9FP/kI0dEExz6zO&#10;KyBGR+a6bb0yz4Kd9gyvJHzk3H3Poogmcsw2cp8sAJRb1olYVlTPFiae83H8BqcOoDQ9eOjV5OTu&#10;mzebqG53sLv95mhi4eTqlcvX79+/8/lnV2/fWjy3irPt93ElvPC2E4lFmlmw1I0FTRC7z13Htkxb&#10;3pcqXnOLvMqOWH4V41fmqAWN5AShG0CzzlKDxp7lhIJShr8HSCvIaxaZgpfh/BEYhVIflnIS0aaa&#10;gX5tY24/AI0reSOT3ZR4q20LthOs963ciVyKIUantcQVczsgUbApe4jzZXvozdKCFRW5wVy5ynEw&#10;0jBcd2q8ImV5zpCu3RcODr2OFEMP357RHrgEMr7PDoeMevmamJ3BKDxglRLLMqcE+oodUK58PXw4&#10;3Gd9WnI4DgUf+HIYBQxtb28f7u+jRZ5iW6IkkBDkldhRExYPLe45m4qy5tgDpKJ6vok/0n0fZQxN&#10;RxqiOJUbrSC8quJ1mxHtNrdcISuVrPro4TPFomFJ9KznZEygDBincENBzV+oXoVPq1lpLkjpKmWJ&#10;9iHItxA+CnVP4lS4kK2rZVkK7kMwcZZxbbvLtW3JSsKD2SenTy4sIkdyaXl17hRKkU5g6YBgYO2B&#10;2m37xHm2CrQ/A08PD1HLlC7gLjMDBVO6PECXln9fQky3t1t8LdF/QlFtJMm0btt6wSf6qE2J1TkH&#10;+ITjOk1hpPKsEk2wwLXL8xD7OI7fbO7vPdve2nt9NHN6cfXypau3P75+986VmzdXLl6YO3MGDIf6&#10;TDD2uStUMIH9YJqrXkaycZUpsB/ZH+c6el7Yx1AIC7vpgkIS21lvJzhn+0TrTTh/8GGA4GWB6hTj&#10;1IX3cv8VZVAoaJPcekVnQhob4bL7C1fYAloibIV73RpRI9m2HIwag39tjzm+eS9y9HlqJ006V6yq&#10;gZ4bCW5WloxkIoDIDUjLzzSGwUP2n6GIAkklibiN1W6ZRIrTy1mW0uvr2mQq7lBl4cdsyVwos9Kk&#10;2TqU9NZqQjtEttJBZxphgUxmbEnidiNat4AoYTvR0zBUJ3ZgqLGDHtcrjoQGWHjI0itFLOOXsrvR&#10;lAgBccFc5ydZN/Z8bcDxInjurigpEaKyvKzFIMouXNkIfPnApRUW30tREt1NofxKqoAs8jp7emnp&#10;/IXzqFiIQoUWDnvNsc8ggs8tpFw1oYzDiOYJctTdFD1XQqRZ7ZoCM3vtDLpkpvnaR/dIKcJkiKk5&#10;s/lNmlmZEf3ms8qoo5wi5pWBMogzQrFqG/xNwhexj/wkkBHaq22H26QbdBvMuHBmCSF4nBp/+979&#10;q9eu44QFmBZwaKCmvblr/BH+oD4Cp4Whdy30XqvQdI9i2V/wNC+yq7KvORxknfhYGDsgyyhjr+pR&#10;gYCDxW/EX/0Rw3BOI4o2zTAkI4bCoZ/EnLFsoHF9I5qM2KVBlyUM88siPpYCZR/gQR+qCeIDxRMd&#10;h8iDx0wzoyvJyTUM/h1GkW+PIz95gLmZpQqkCGJin59o7QpOQaI26vtlrTUiA0r1o/oqXPOX/Rnq&#10;Hi5QkEcd02erPjcFIENkSaposIIaMfjs1ipytwWy8a9EQp1R/Eqv3DXBqEROXFhU0R565C45mCvz&#10;3HdPmodUo1YipA0M+3FXVlfX1tdR1xldQcYlVCPbFAT0ZDV4WPqI1UD7xWc4E6H66W0LqgxxZcLL&#10;ECt5k7QU+GepoO8yFpnUTTKBjarYXqXDOp5POU8q81SURyAmwB39UX1PTAbeSPZEeRjWHzl+Oz+/&#10;eOUKkPP65StXL1y4uLyygjFyVVDZOqvZYl0d8oq5DDjI5B5Fm8qT2zDbO5rbmaXUk/Y3haU79Mc2&#10;8we0DR5/ButaXlJeR24kxmt4SvkNSA0err4cNgn+e+fiEfd2wkL15YgPGnpZxRWajvZdsbB1IoLQ&#10;yYSRiZI8b8ZgVNItTBvwct4FEuHS+fl5JDAKgKTTxuLsM52ai4msSSYDvQtGA3f8x6Q6BE8XzKJq&#10;4SpDsZeliupxkecEVTQOicKvGmrwikLLaic002qyRXdBtq4pMtDAesZTPF39j4sjW6CTjULm6SpN&#10;kXR+L/xIeC0f1snFhdW1c8urqzhHCC5q5AbhPrqoZ6bNB0qKQC+FykfQZLTJMdRczTSoy9ZQV0jl&#10;bDHamSpvIxMA8F3cHUElEQtMBB+7jjCiC5cwag44OOmmgOYoLMKCr6hNC1jff3UE3IQGikPkoY2i&#10;sMjTFy+A8leuXfv8iy/vf/Lp9Zs3V9fWkL8EPEaQCZXDkEmKjZ3WVynEYta+CmWn6LYltlOKsgxk&#10;AO38PFRsorU2n8d0WyPD1JjUrX4o0xbjfGX0fyjcVFwdDIzWgoGHkk5PyZfFpHQSLTpffRidwoPH&#10;VUFN++J+IFhNXIJRM4Kt2kZoo0N726gAp07NAUah4uGestPHt4fHtMmabr/KBWUUqY/6KoAsoCcj&#10;jhoMm91UvyZNPVAmo6QgFaNFvj2QFA9sTP7SP853j8XW12YhjHThbO5ksJpoGiMKLhTExy3xZ7Pe&#10;FJXBr6FqyHiIdunb26bQSrUj/+nc2hpwByDFLEt4D4A009MMmNEG5hFHjNjHocWGniWc5ZqZebMV&#10;m3F8kq+s6arBqL+45sjvIVtXN74FesLuRq+4FxP+R9SyRU4SgpCTE0cnjhFEOoTKiTV8dhZqMvRQ&#10;bIBDJtPMqVNrFy7ewHHx9z/5+M7ti1euLK2soDIgUr129w5wxCwyQ7BsKeOVOvK7IE6naA3l9Yx9&#10;AQeVOI0CRn9T10RX+3UgtIfqAgqdkkOc2o1IClvNp/8OiP83RYE/3HMDRg39jnlKYyn6Xsl1Zx9K&#10;3ugspHUedqNaCW02Q1jAQWUNVY9pr8+N7sYwSo+u0a9NRg9ZmtLjNjlbE8NQB9DPXFo053Xqgs6e&#10;iG8yFBpc9PVtVYttjCVgV62FzyGWnCyo+mw2VVG8iKE6fEO7zr3snnlI3yJghg9nl5cvXb58bn19&#10;GtlC2PBj57GZ/R6J8YxTmd/CHKMWjae57fW0OZPez7SOCVgNVn00TgEPVDk5dP4d+seMK0WNYHdj&#10;9UKGGbIjJqetJ2+x0WgLO5Qws6jGMDGxdbCPpDlkbt355JNf/PrXn33xJdwTuAuYyzNQddoSHeIY&#10;NAOg8M1gAaWG+y4iEkTO1B5Fk4p5D59MXuCz1RJ80n5WNcXVRAfDjD6gTgjLT8lrPNoPuypzeCdN&#10;YpLl3FKX2obX6F0dfGUnZT5U46O00yZ+PziK1vIF9qWfPyRVVOA2dI1xGIWvCuY8K3DyoEeWD8ad&#10;VjYJ+U5uSouxemK4Sf/i7PZ2ua14RtfZL2ahOtmFevpDbdC8Tnsr44JMSqmi8opmz6nG7H3p9S60&#10;aSdDvpoh9SQvD+JdvcLdIb6Mi/Me0BAtXd/jRWXcrxjYsfu++J3p4obDF6lQb15j9875ixeBpItn&#10;zyIjY59mxmttcPKsLB1aXw4wpoTIE6KTOZm0jrdlOiBxA2EhJAgpRwjf23UR/uUHqSONrxTxLKId&#10;izDZYR54YxsGLHqk0uEcuyPAPaz+iRNHyJY7OHiyuQk8PXl68cbtW59+8QUy6s9fvnzy9GnAK0sy&#10;owgsq1cxscoiZnawhy0hKhwbpsYAaelEtHy9Jn0o01dI1PnEoY1o6jul8UMhaTTeifX5S41a/YkP&#10;IY7BjSZZHhqVqpR/GmUdqq4fekuQovow9MZRQHPANf3Qs/19TyNUQZpyJKBkRIkG98dhdM62pbPm&#10;EHBUHrBIxPNcd8V7VeyHb+2eZui+yfs0vFB0wl7tZ1dOAaFVBToWAC+pBslC1+KAfuEDHiSvKD7o&#10;y8w9Qq6hUxXLcu5nVsAzkmYMjRUiBFvdDOMow25+CinGcLrKhTYv26lohwvga2SJyrRH8afTp3Hk&#10;9bn189jdxP08XCKpJOq8YwvzGJQXJ5yJte1otzeZwje2x94D+2DbYkuslqxVvKOE05SQaFtIVelY&#10;QSSA5ttj+ED5hu2DqvV4o7c4B+TUqdWLF1Bc+f5nn2FrPKAfvqUdLnSvuY8TWwyI1MytJS5zewJ7&#10;z+M6LRN0lBDTe4pWvr1C5Jj0CCeO+KxR0HbEpgZfVjHzEDjo05bYUtks+BDSF9ruB+nq385GRlnb&#10;tMxY0Q1l+/AVwDJgXI1vlKmNTKlntRxLweHbEpyUzu3V0twsNStM+b0mdSpI0qhdwtCsr8U66eBh&#10;mm1oobpYYwA+As/j+uBULQ6CUVwWXtEw+YVutQIYEFNEJ6O2bgkSi7EioJS14IyMaiFQMDpQoWfo&#10;Cy4DJCOPhCd0eHQpTgM18PJUNWZ3qWge9Dd4rOEhXVlbO7W4AMa33Y6lrrySJnt3j0sVV1S+lANV&#10;Ug+bhwxJSyWO8twjYxn+4PE15U0jwg7sg6ghtoWULnhFAfB4Or4/eP0GR8jhGE4WXrJdbtOn5s9d&#10;vHTnk/s/+eKLG7fvnF5ZPZ6c2rN4vdLBmBtArZMHAWDsgmkF8a1KtXbDDYkvVUyccVDMM4qcqJFq&#10;8dOk59nEN0PVmTZ/5m4Mvb3d4bY6mUVmRE28Yub2XcGiwcBZvt5zVYjHjUKKD4K2ntRVNPEQ7QH0&#10;j+d26e9mxNnmpdFVUVJSjUpBUdIoVbAot1d2nlNLKt+TRgUiY1biaKNqAMEKPexrO3L0T0kPbmCU&#10;NStsNRBn44PwKAbGDlvdoJIi6iahHq31ttFGi+WVqaZpzrifWTZUy0ixqthLTeEyXSAYjQaz3y0W&#10;EmvTszMbYTbsEDGFc2YQvLadQTOwDBCKQYRnYen0CvKfzp6FkxEqnkW3bWNmSRgFTDFYZTvO0Q9s&#10;ddK588BiOl35jJK/5NtRCZVoB4RGg9ocyzcUTAKcxZSAodxedcRj5kBS+IzMikf4CEVDdBgndNJT&#10;tOJvw4S/euPmyto6XOzMurdcetQTQUyJJZlZJ4z5rWyfm7a480i7bDE5Nl90PQjiBkhXGxRCbLL8&#10;jCKfmUub6RhopLcls3pQxvHy+Z1cvjb+3lCP+EdLewB9xn0X2KboatPNPK4i116bNaQpRx1C3EYh&#10;YPua3PNqkXA1ok8q0o973Ih3tXtSLbfe7cJ39IgVR9/oBHEYlWvO0sAtY7QINh4pZpcN6gqDCX3V&#10;vyhWIsUgr0vijvAyGAJZnmuhRGBxgI6xTFMwNO4VP6EBnfyhHfT4M0wVAWiFjwJNPSV3W7wlmI5H&#10;B0TGEDjw5CoV3UNRrdA5ZjdYJ9oh9DGw5OLA56pLUslsRVHkHBhIE/71m/1Xh4gsIYsIVUtW1s8v&#10;LC1BrUOpDqiGHlxFIpQl73P/5PEbfJ6bZRkZsygIrPjo2yP9CBCPRbEfOMp4CnvYLeYDTZPxoiM4&#10;MaGH0oSfmLKDkrgugzMO3xw929z89uHD7x49QlWRqbnZlfU1nNOJ0vQf3byxfvEiT/iwc+igwLIe&#10;MzZjyp1q5QVotdjJ0nQZNTylUgr8p1+UL0PnUMmJuYgZj1movqmurCyYau7iuTVXD+2QXRDsHWwm&#10;uAzcqUQp4C+jarBlVpwrJsxt5q7pezwlbPkwV4P5O/ugRhpgLp86x50vG40wHYlTWQwlm38Nr6Cb&#10;zmFEH0I3wk/SkgZ3I2DUdcMAYI1HsJWXrEysjD5xZTCB0EfTIBjSN3yVPXvBYaE84hqBIx4qNS2+&#10;CTjDc2H4o2WUoWKBzlKwORJdMy6zw0n3zAgbgx3qGxosP6JJPcYEAMGLvMay7OWaSM/lfNnaQtJ4&#10;Ditz6WlHw4EILe/syurKuXPzZ07jKpUz0DFxPNTdKhxhXz7obQUQgMjmhtWb5TpVK4ZbaSdRM96g&#10;l2/oiVMzSBYD46Ch5s3QPNyg1CsBrJvbO4+ePPv6wYNvv/9+Y3tr6uTcBZzwce/uJ59/fu3mTRwT&#10;bW5TADGSSdEm9g9P0/9g1b6tdLiUYa0WOptJ+rsLUvBGBVgZMgJ0smwHs1Vo25Z8fSOCi7FDePC9&#10;3ClSQ2KtDeQSBsUUB1dXEBPgGBcohKPn5sZzb6uu5kbiMrUQxGnkKEVTxX4ZSSXCetluRJ72iGHi&#10;MuULauAx3jz2fgTU953YqtuDwrkn1dzF7bmduDeQR8MZ3JM8xhhsvqWCv36CrAO96OmykLXCxbqY&#10;smqlOAe8ilGPELBZzQ1f9t4UXNgwY0shdQ5ozSWHWoLaDWksU4cair0iKCS6BOqK0OJ7zT2ujF2Y&#10;mZ8y02f+yya2pirUVWE3Xv1W9WqSYno6CZrFsuLIkI2GvHa11hkv/2dEcpGzILp0djo98MYWUJzc&#10;vnTm7OrKyYV52MV7OHDw9SFuNjLCYQrcg7oBZZJZtHiQAQaj7VZvU7UXPDhO9GSOJ8JMJ2ZOnppA&#10;OifOdp+cPnX6zOLZZZwOv3t4pOjQ9t7+g8eP/+J3v/vL3//V841NIOa1mx/f//TTm7fvXLh06ezq&#10;KooAsKYyXedyCXnxLWYjePzLkpnkMJKsNy85x7W+Ngt+WwxCeh2VekPMg1k8fq2gNgtzbqFz0nVB&#10;+6d+jWSAEBmqVx5RxR75WZkUgXcVsmRmqxgsmmImnJayYnjl/rQpM5ikneA14ixUPey3osRg36nZ&#10;iqox/H6ky7Bm7Ooz9a4EyYZ172R7qTfjntgbbomIPWUbKh4pYjJk8GWHUl7BqnXMTryk/a7vbUng&#10;msB6nYfw11H3LphbbwpoEM08HVkRqGA0e1dD2+1cPNvM2m+MgsL24mzR6ebN1CZLyxSFmwQHVTpR&#10;zF77LHmEEStf4aARpJHCvgctWLT0GF5U1ZGylK+ZGdyKtHZL6Tdr2k4UZqkmuia5WRMuZ51p/OoN&#10;HJ0ncP/x9Ozb6bljlD6ZQDHQE8Dml7v7z16+hAn/6Nnz//PNw7/4q+8ePn6ODuBszp999dWvfv0n&#10;P/niy/OXLtMNSl+n75izsFlKGui1W4kU+sbzO0xZVu23IEDSnoK/Mxkb6U1XvpOY/f94ccasNoDG&#10;rwOgTQwZ94agiRrB9vrw10YiLakDZI1qwId4iTKdHNWowJ7x0gw/MGSULjRGfUkbFGv7SyIquOpJ&#10;C5Xklyf451YwZwDQVAzRxsRQXGKyo8o9YFQkHsw6+LXEvttw7Wop/lNpSHkhijmuGBF/Dl2v4pYg&#10;giFG87Zqeh5l82nWzqFii5PNWLOVJQFZkHRyEmWfzgJEV1eRCGUbQ+2AYvOD8ny3mWla1uwctopa&#10;uTn+i333k0gKgy33GiUHYWufmDg8njhC0/MLb2dndw6PAJ1I98e/D58++9033379ELD5/Punz/7v&#10;g0ffPXq2/+p4/eL6Fz//2Z/+5jdf/epX2JKEqiJ4ImJTMBEtWGRuk/QOro0PZaY8nFYyrJSwZV/2&#10;KgJBtDYZB7N1NX3xZ74reI/g3htWaiar2MvV4zKjdnJgXGA3Nn/lnlTYpz40a7/d1HOztdUP4zKX&#10;VpypnwoNPQCgEfX2s5uoo1wTrbWbGCCe+eLof4VcI96eWaXfZA3gGae1r/H0IejiThzo107kbFIY&#10;dWe2cDPF+YA0323+y8jY2Y+8IHC+W31NiMZESvQkco/kTQPq6WR53C7nTmU+50e0zfk2mortwv9b&#10;WffBu5VOpKfEcpqZVfheiURhR/mEGyJb6XY7mM1q59KvYuVWQ670mdaYbepCR2dPnYRpv7i0NDs/&#10;j1LGTGuHJY/ogbky+S/OgEOt0qPX+yi6+hoBH3wPr+UUbPbjqdkT03MTsydPoCIybPm5eeDpxjYP&#10;hX++tfvs5fbDp8+/ffTDgx8eP36x8cPTzY2tPRxtcufurT/61R//yZ/+5vOf/nT9wkX0AdvhcegV&#10;VFFlFADFXcGx+ahV8UK7YI9GBSizRdbqXZkyNHSydT+4HIX7K57JshGdDKCRXA3AuMz2/T53Qkxu&#10;uQ2RuSc9PJM0uBhsyEK0GVwUMkKFtL97oY2YbRTLXcrgVV2pJ+YvMzZVN1bkHbBa9IOwob3KcjqY&#10;bSJPZBQuyv1xGFVZZqmhSjqJhnqurgLuXSZAzEfuihpxDdDgjZfZk3p8Zb1+VbQgX6+8omhBjlG0&#10;oy8zi4RwNpF61r5qggZ5SciSOQBDKwEL8Yvvs7TruZXMZ6YhVUu2AwduESXL+WFBEa+b1AoUyDjw&#10;/Fw0gcOLFhfPrq8tnVvDycPI4jzkCRuTONUIcHkCp8XN4jjiiVcTU2+nZ2mqT82+mZw9Qjn9iemD&#10;E1MHx5N7byb3jyd2j4439vaf7+w+3955+OzF1w9/AIa+hMP16M3W/uHmDj/A9fnzr3769//Bb372&#10;1S9u3Lq9cPo01M8dbIl/dQQw5dHzdMMTcJhW2qORFkdvUlVVCU85XwrN2zqqnK/Ge54xqy05ASj9&#10;5KGfsPXDygEAN0pTmakyEhXZHmIwjfgIAcHQiyu0ytCvbcGucvU2VEH/0Kd8wAva2N1PfD7UQ9vL&#10;FalkfFl+8khM4NIoj/a5mWZl0eHXazrjlaG2vQ5nikh0hHoBc74QdUF2aADaKa+omeJoYAd8VpU8&#10;NRuN16iatqd2CqT8rZ1xquh8P6IEj+JDDK3SL+KaaMS/SQqOoWh5Nd6UXh+Noup2mAqW+dm5Uzj3&#10;bfXCJRxvD9xEcBxuzaO3gNHJiZlTk3PzRxPTb6ZmJmZPHc/Mvp6YBmjuvAJovnq6tf9oc/v7Zxvf&#10;PXnxzaOnf/XgESz35zt7z7d2fni28WTjJap9s7I+Cp0uLFz66PIXP//yq1//MZLq185fgPIPAMWZ&#10;gQjtzqIH8wsogcoTUBDZpGXgy68vws2A+MldpnZwfYOb2tLhXNw4O6vVt60XZKq2KRy0DBGtPmRG&#10;HcrxlZxnxUdS1w8IMrx2CkKlwQ3tSYXXbfju12AjIL3GX7uFfkr6AHUvP7RNnM5BxYRKWqu73lUN&#10;rB7R2dVAifyhujGKtsSEtg3TAXNUfKPYNlg0qVAYosUYW9V0hvY2d9bAqi1GKfyiqjNyFPRcDKCk&#10;4uaQrRT3xpy3cFPOQtXtbYM9Tqiq+haLQdZz48sYVHvhynRsUzlYKjfVI/O+5jly2ND9JX8M27TB&#10;BHP5NcW5gau5e3IKRfJPn1lZxX4hHDcCzRwG9s7B4c7BqwMEjo5P7B6+3jk42jo4ern3amP34NnW&#10;zuONLUPPZ18DPR8+/v13D3//4NG3Pzz54dkmjPr9I2Td4zTj15u7uzuHr+bmFz668fEf/fJXP//l&#10;L69cu4GzoQDiWL9Q95SF+JFkNqcyYMRQi9GVtOIynPZCq3h8ZJAPkJbOn0TSUZAr0KGCiSyxNWf2&#10;hrZiXtooWUnpAHypnl7BfQbffpIfdIhudDv4k8+k4tg8TIXpLazXsF+FL20g7rdIdF6ZpaOicCcA&#10;tRvPQx5xXake2omqnR65nh4yL7CQxUQxRDjEfHB/HEYPD5B5jf2XDYkzpTQ9wcRt9srPiHmKjuZV&#10;Lq6sckAyTQ1Dmd6kzVTCFm0ShWMUn6WHVpwaSCptl1tlWCGzI9dEPWRUxl5qbTBotomYpV2/tr+J&#10;uxwF5LKwdUN5TjTt7U+rpUzVTOuJGbyu2PmfBUew8mDv0BFKjc7OzZ9ZPrm4BCX0+cudR89e/PD8&#10;xQ/499nG4+cb3z16ggD71w8effP94+8ePX3w5NnDpy9+ePHyycutZ1t7z3f2N3b3tw5ebe8fbO8f&#10;It8TxaJPTM8AT6HbIgr/2Zc//eqXv7p1+w728luZE2aoalkDQZEMwGKhR0eo0YT6oQS4UDl9aOm8&#10;GbluqIlaZoJlQtm7hNLszKRYSDv5NTNVe96rZTKzbhsxh0p4+/bBshri0AmOMbJOlImxVB8yR7UJ&#10;EqzehrNhxPHRDxbhzs7kYbbH0jlr7/NlPwSv2vToZKtGW/ES1ShR3d4At4zCghZCgyZKMWwkJW+U&#10;lnJOPpClnA4ksAem+Su1LCT26WUQFQpmStIsh+sI4BVcke1aQbbOC2FlqWLw4gLBqO1YZUQId0XW&#10;p2BaQfnqxWuS4SBI0pYhSwrig0YB0AyRIdLxITN9LDakS/Hpq8+mQRuG6sSPgqQqEudOQvMgm9PQ&#10;CI7z2GybLR1b1nsAGs5vh+b4dmp68ezK6bOrgNEnLza/f/zs0ZPn3z16/M3DR98/efrg8RMEi777&#10;4Sk8no9fvATOvtzbR1D+8A3CUIg1zb3FqSQ4vpiH5WGPJkqNoHbU1Jnl5Y9v3/nyZz///IvPL1++&#10;PDd3koTlpilowFYOVUqo1azHLGujhKYwjjnzE39EagudldPkyvrhjmD7yU46Lb4e1xsGIN1wzaJw&#10;Yz857Ac9g6GhmuthYtXTWPwxuJHoWJuvst+p36NHYWMFMntUlpGza95lyIOu7RQl8n8S9rBZR3to&#10;eOUrsneoUCGqvSGZptxqzhgZ7ekmvKNw1ejNja8cU2BMgTEF/q5RYIS40t81kozHO6bAmAJjCrwL&#10;BcYw+i7UGl87psCYAmMKtCgwhtExU4wpMKbAmALvRYExjL4X+cY3jykwpsCYAmMYHfPAmAJjCowp&#10;8F4UGMPoe5FvfPOYAmMKjCkwhtExD4wpMKbAmALvRYExjL4X+cY3jykwpsCYAmMYHfPAmAJjCowp&#10;8F4UGMPoe5FvfPOYAmMKjCkwhtExD4wpMKbAmALvRYExjL4X+cY3jykwpsCYAmMYHfPAmAJjCowp&#10;8F4U+H+jGhwr9Vg0wwAAAABJRU5ErkJgglBLAQItABQABgAIAAAAIQBHPW7kCQEAABMCAAATAAAA&#10;AAAAAAAAAAAAAAAAAABbQ29udGVudF9UeXBlc10ueG1sUEsBAi0AFAAGAAgAAAAhADj9If/WAAAA&#10;lAEAAAsAAAAAAAAAAAAAAAAAOgEAAF9yZWxzLy5yZWxzUEsBAi0AFAAGAAgAAAAhANoOsZYUAgAA&#10;RAQAAA4AAAAAAAAAAAAAAAAAOQIAAGRycy9lMm9Eb2MueG1sUEsBAi0AFAAGAAgAAAAhAKomDr68&#10;AAAAIQEAABkAAAAAAAAAAAAAAAAAeQQAAGRycy9fcmVscy9lMm9Eb2MueG1sLnJlbHNQSwECLQAU&#10;AAYACAAAACEA0BPvjt8AAAALAQAADwAAAAAAAAAAAAAAAABsBQAAZHJzL2Rvd25yZXYueG1sUEsB&#10;Ai0ACgAAAAAAAAAhAEBjrs8bNgIAGzYCABQAAAAAAAAAAAAAAAAAeAYAAGRycy9tZWRpYS9pbWFn&#10;ZTEucG5nUEsFBgAAAAAGAAYAfAEAAMU8AgAAAA==&#10;">
            <v:imagedata r:id="rId6" o:title=""/>
            <o:lock v:ext="edit" aspectratio="f"/>
          </v:shape>
        </w:pict>
      </w:r>
    </w:p>
    <w:p w:rsidR="00C64B71" w:rsidRDefault="00C64B71" w:rsidP="009103B1">
      <w:pPr>
        <w:jc w:val="center"/>
        <w:rPr>
          <w:rFonts w:ascii="Times New Roman" w:hAnsi="Times New Roman"/>
          <w:b/>
          <w:color w:val="5F497A"/>
          <w:sz w:val="56"/>
          <w:szCs w:val="56"/>
        </w:rPr>
      </w:pPr>
      <w:r>
        <w:rPr>
          <w:rFonts w:ascii="Times New Roman" w:hAnsi="Times New Roman"/>
          <w:b/>
          <w:color w:val="5F497A"/>
          <w:sz w:val="56"/>
          <w:szCs w:val="56"/>
        </w:rPr>
        <w:t xml:space="preserve">                                              </w:t>
      </w:r>
    </w:p>
    <w:p w:rsidR="00C64B71" w:rsidRDefault="00C64B71" w:rsidP="009103B1">
      <w:pPr>
        <w:jc w:val="center"/>
        <w:rPr>
          <w:rFonts w:ascii="Times New Roman" w:hAnsi="Times New Roman"/>
          <w:b/>
          <w:color w:val="5F497A"/>
          <w:sz w:val="56"/>
          <w:szCs w:val="56"/>
        </w:rPr>
      </w:pPr>
      <w:r>
        <w:rPr>
          <w:rFonts w:ascii="Times New Roman" w:hAnsi="Times New Roman"/>
          <w:b/>
          <w:color w:val="5F497A"/>
          <w:sz w:val="56"/>
          <w:szCs w:val="56"/>
        </w:rPr>
        <w:t xml:space="preserve">                                               </w:t>
      </w:r>
      <w:r w:rsidRPr="00611BEF">
        <w:rPr>
          <w:rFonts w:ascii="Times New Roman" w:hAnsi="Times New Roman"/>
          <w:b/>
          <w:color w:val="5F497A"/>
          <w:sz w:val="56"/>
          <w:szCs w:val="56"/>
        </w:rPr>
        <w:t>Бахарева</w:t>
      </w:r>
    </w:p>
    <w:p w:rsidR="00C64B71" w:rsidRPr="009103B1" w:rsidRDefault="00C64B71" w:rsidP="009103B1">
      <w:pPr>
        <w:jc w:val="center"/>
        <w:rPr>
          <w:rFonts w:ascii="Times New Roman" w:hAnsi="Times New Roman"/>
          <w:b/>
          <w:sz w:val="56"/>
          <w:szCs w:val="56"/>
        </w:rPr>
      </w:pPr>
      <w:r>
        <w:rPr>
          <w:rFonts w:ascii="Times New Roman" w:hAnsi="Times New Roman"/>
          <w:b/>
          <w:color w:val="5F497A"/>
          <w:sz w:val="56"/>
          <w:szCs w:val="56"/>
        </w:rPr>
        <w:t xml:space="preserve">                                                   </w:t>
      </w:r>
      <w:r w:rsidRPr="00611BEF">
        <w:rPr>
          <w:rFonts w:ascii="Times New Roman" w:hAnsi="Times New Roman"/>
          <w:b/>
          <w:color w:val="5F497A"/>
          <w:sz w:val="56"/>
          <w:szCs w:val="56"/>
        </w:rPr>
        <w:t xml:space="preserve"> Галина Леонидовна</w:t>
      </w:r>
    </w:p>
    <w:p w:rsidR="00C64B71" w:rsidRPr="002A2AF8" w:rsidRDefault="00C64B71" w:rsidP="00711636">
      <w:pPr>
        <w:jc w:val="right"/>
        <w:rPr>
          <w:rFonts w:ascii="Times New Roman" w:hAnsi="Times New Roman"/>
          <w:b/>
          <w:color w:val="1F497D"/>
          <w:sz w:val="56"/>
          <w:szCs w:val="56"/>
        </w:rPr>
      </w:pPr>
    </w:p>
    <w:p w:rsidR="00C64B71" w:rsidRPr="00C560E5" w:rsidRDefault="00C64B71" w:rsidP="00711636">
      <w:pPr>
        <w:rPr>
          <w:rFonts w:ascii="Times New Roman" w:hAnsi="Times New Roman"/>
          <w:b/>
          <w:color w:val="000000"/>
          <w:spacing w:val="-12"/>
          <w:sz w:val="44"/>
          <w:szCs w:val="44"/>
        </w:rPr>
      </w:pPr>
      <w:r>
        <w:rPr>
          <w:rFonts w:ascii="Times New Roman" w:hAnsi="Times New Roman"/>
          <w:b/>
          <w:color w:val="000000"/>
          <w:spacing w:val="-12"/>
          <w:sz w:val="44"/>
          <w:szCs w:val="44"/>
        </w:rPr>
        <w:t xml:space="preserve">                                                                                             </w:t>
      </w:r>
      <w:r w:rsidRPr="00C560E5">
        <w:rPr>
          <w:rFonts w:ascii="Times New Roman" w:hAnsi="Times New Roman"/>
          <w:b/>
          <w:color w:val="000000"/>
          <w:spacing w:val="-12"/>
          <w:sz w:val="44"/>
          <w:szCs w:val="44"/>
        </w:rPr>
        <w:t>Отличник народного</w:t>
      </w:r>
    </w:p>
    <w:p w:rsidR="00C64B71" w:rsidRDefault="00C64B71" w:rsidP="00711636">
      <w:pPr>
        <w:rPr>
          <w:rFonts w:ascii="Times New Roman" w:hAnsi="Times New Roman"/>
          <w:b/>
          <w:sz w:val="56"/>
          <w:szCs w:val="56"/>
        </w:rPr>
      </w:pPr>
      <w:r>
        <w:rPr>
          <w:rFonts w:ascii="Times New Roman" w:hAnsi="Times New Roman"/>
          <w:b/>
          <w:color w:val="000000"/>
          <w:spacing w:val="-12"/>
          <w:sz w:val="44"/>
          <w:szCs w:val="44"/>
        </w:rPr>
        <w:t xml:space="preserve">                                                                                           </w:t>
      </w:r>
      <w:r w:rsidRPr="00C560E5">
        <w:rPr>
          <w:rFonts w:ascii="Times New Roman" w:hAnsi="Times New Roman"/>
          <w:b/>
          <w:color w:val="000000"/>
          <w:spacing w:val="-12"/>
          <w:sz w:val="44"/>
          <w:szCs w:val="44"/>
        </w:rPr>
        <w:t>просвещения</w:t>
      </w:r>
      <w:r w:rsidRPr="00C560E5">
        <w:rPr>
          <w:rFonts w:ascii="Times New Roman" w:hAnsi="Times New Roman"/>
          <w:b/>
          <w:color w:val="000000"/>
          <w:sz w:val="44"/>
          <w:szCs w:val="44"/>
        </w:rPr>
        <w:t xml:space="preserve"> РСФСР</w:t>
      </w:r>
    </w:p>
    <w:p w:rsidR="00C64B71" w:rsidRDefault="00C64B71" w:rsidP="00711636">
      <w:pPr>
        <w:rPr>
          <w:rFonts w:ascii="Times New Roman" w:hAnsi="Times New Roman"/>
          <w:b/>
          <w:color w:val="FF0000"/>
          <w:sz w:val="56"/>
          <w:szCs w:val="56"/>
        </w:rPr>
      </w:pPr>
      <w:r>
        <w:rPr>
          <w:rFonts w:ascii="Times New Roman" w:hAnsi="Times New Roman"/>
          <w:b/>
          <w:color w:val="FF0000"/>
          <w:sz w:val="56"/>
          <w:szCs w:val="56"/>
        </w:rPr>
        <w:t xml:space="preserve">                                                </w:t>
      </w:r>
    </w:p>
    <w:p w:rsidR="00C64B71" w:rsidRDefault="00C64B71" w:rsidP="00711636">
      <w:pPr>
        <w:rPr>
          <w:rFonts w:ascii="Times New Roman" w:hAnsi="Times New Roman"/>
          <w:b/>
          <w:sz w:val="56"/>
          <w:szCs w:val="56"/>
        </w:rPr>
      </w:pPr>
      <w:r>
        <w:rPr>
          <w:rFonts w:ascii="Times New Roman" w:hAnsi="Times New Roman"/>
          <w:b/>
          <w:color w:val="FF0000"/>
          <w:sz w:val="56"/>
          <w:szCs w:val="56"/>
        </w:rPr>
        <w:t xml:space="preserve">                                                     </w:t>
      </w:r>
      <w:r w:rsidRPr="004C419C">
        <w:rPr>
          <w:rFonts w:ascii="Times New Roman" w:hAnsi="Times New Roman"/>
          <w:b/>
          <w:color w:val="FF0000"/>
          <w:sz w:val="56"/>
          <w:szCs w:val="56"/>
        </w:rPr>
        <w:t>Заслуженный учитель РФ</w:t>
      </w:r>
    </w:p>
    <w:p w:rsidR="00C64B71" w:rsidRDefault="00C64B71" w:rsidP="00711636">
      <w:pPr>
        <w:jc w:val="right"/>
        <w:rPr>
          <w:rFonts w:ascii="Times New Roman" w:hAnsi="Times New Roman"/>
          <w:b/>
          <w:sz w:val="56"/>
          <w:szCs w:val="56"/>
        </w:rPr>
      </w:pPr>
    </w:p>
    <w:p w:rsidR="00C64B71" w:rsidRDefault="00C64B71" w:rsidP="00711636">
      <w:pPr>
        <w:jc w:val="right"/>
        <w:rPr>
          <w:rFonts w:ascii="Times New Roman" w:hAnsi="Times New Roman"/>
          <w:b/>
          <w:sz w:val="56"/>
          <w:szCs w:val="56"/>
        </w:rPr>
      </w:pPr>
    </w:p>
    <w:p w:rsidR="00C64B71" w:rsidRDefault="00C64B71" w:rsidP="00711636">
      <w:pPr>
        <w:tabs>
          <w:tab w:val="left" w:pos="2115"/>
        </w:tabs>
        <w:rPr>
          <w:rFonts w:ascii="Times New Roman" w:hAnsi="Times New Roman"/>
          <w:b/>
          <w:sz w:val="56"/>
          <w:szCs w:val="56"/>
        </w:rPr>
      </w:pPr>
      <w:r>
        <w:rPr>
          <w:noProof/>
          <w:lang w:eastAsia="ru-RU"/>
        </w:rPr>
        <w:pict>
          <v:rect id="Прямоугольник 19" o:spid="_x0000_s1032" style="position:absolute;margin-left:-76.95pt;margin-top:-102.3pt;width:1158pt;height:1293pt;z-index:-2516659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jFPAgMAAGcGAAAOAAAAZHJzL2Uyb0RvYy54bWysVc1uEzEQviPxDpbvNLtpmiZRN1XVUoTE&#10;T6WCODte766F115sJ5tyQuKKxCPwEFwQP32GzRsxthN3oVUPiBxW9sz4m29+c3S8rgVaMW24khlO&#10;9xKMmKQq57LM8OtX548mGBlLZE6EkizDV8zg4/nDB0dtM2NDVSmRM40ARJpZ22S4sraZDQaGVqwm&#10;Zk81TIKyULomFq66HOSatIBei8EwScaDVum80YoyY0B6FpR47vGLglH7sigMs0hkGLhZ/9X+u3Df&#10;wfyIzEpNmorTLQ3yDyxqwiU4jVBnxBK01PwWVM2pVkYVdo+qeqCKglPmY4Bo0uSvaC4r0jAfCyTH&#10;NDFN5v/B0herC414DrWbYiRJDTXqvmw+bD53P7vrzcfua3fd/dh86n5137rvCIwgY21jZvDwsrnQ&#10;LmbTPFP0rUFSnVZEluxEa9VWjOTAM3X2gz8euIuBp2jRPlc5+CNLq3zy1oWuHSCkBa19ja5ijdja&#10;IgrCdHSYjMcJ1JKCMh2PhmkKN+eFzHYAjTb2CVM1cocMa2gD74CsnhkbTHcm26Ll51wIpJV9w23l&#10;8+48e6WBN+GAGgUhBbHvUHYqNFoR6C1hU28tljUEFWTAC36hxUAOjRjkO7YRwnMvTd/J9q0TRbPw&#10;mlDKpB3f8ja62xmkKqYnIkWHkLNyF5/gEkH5MnzgoSDDhhLBXGts0wtz4vPkWAmJWtAMDwHds1SC&#10;R2V0dD/lyA3gevmJkQC7iOQpm76TmltYHYLXGZ64ILeZdo33WOZQZTKzhItwBighnYj5pbAtqVoC&#10;xGWVtyjnrlGGk/0pLKycw4bYnyTjZHqIERElrDZqNb6zPyLD+2M9uGHYj3VLmoimIgEgGt6KPrL1&#10;uegF4ufLjVQYzYXKr2C8oJlds7rtDIdK6fcYtbDpMmzeLYlmGImnEvp5mo5GbjX6y+jgcAgX3dcs&#10;+hoiKUBl2EJi/PHUhnW6bDQvK/AUBkGqExjrgvtxcyMfWAF1d4FtFnowbF63Lvt3b3Xz/zD/DQAA&#10;//8DAFBLAwQUAAYACAAAACEAMd0eX+QAAAAPAQAADwAAAGRycy9kb3ducmV2LnhtbEyPwU7DMAyG&#10;70i8Q2QkLmhL042ylaYTIAY3JAaHccua0FQ0TpVka3l7zAluv+VPvz9Xm8n17GRC7DxKEPMMmMHG&#10;6w5bCe9v29kKWEwKteo9GgnfJsKmPj+rVKn9iK/mtEstoxKMpZJgUxpKzmNjjVNx7geDtPv0walE&#10;Y2i5DmqkctfzPMsK7lSHdMGqwTxY03ztjk7Cvvlortbd/c3Lo83C03aPbRifpby8mO5ugSUzpT8Y&#10;fvVJHWpyOvgj6sh6CTNxvVgTSynPlgUwYnJR5ALYgdJiJZbA64r//6P+AQAA//8DAFBLAQItABQA&#10;BgAIAAAAIQC2gziS/gAAAOEBAAATAAAAAAAAAAAAAAAAAAAAAABbQ29udGVudF9UeXBlc10ueG1s&#10;UEsBAi0AFAAGAAgAAAAhADj9If/WAAAAlAEAAAsAAAAAAAAAAAAAAAAALwEAAF9yZWxzLy5yZWxz&#10;UEsBAi0AFAAGAAgAAAAhAGZeMU8CAwAAZwYAAA4AAAAAAAAAAAAAAAAALgIAAGRycy9lMm9Eb2Mu&#10;eG1sUEsBAi0AFAAGAAgAAAAhADHdHl/kAAAADwEAAA8AAAAAAAAAAAAAAAAAXAUAAGRycy9kb3du&#10;cmV2LnhtbFBLBQYAAAAABAAEAPMAAABtBgAAAAA=&#10;" strokecolor="#fabf8f" strokeweight="1pt">
            <v:fill color2="#fbd4b4" focus="100%" type="gradient"/>
            <v:shadow on="t" color="#974706" opacity=".5" offset="1pt"/>
          </v:rect>
        </w:pict>
      </w:r>
      <w:r>
        <w:rPr>
          <w:noProof/>
          <w:lang w:eastAsia="ru-RU"/>
        </w:rPr>
        <w:pict>
          <v:shape id="Рисунок 10" o:spid="_x0000_s1033" type="#_x0000_t75" style="position:absolute;margin-left:1.8pt;margin-top:-29.35pt;width:377.3pt;height:469.45pt;z-index:-251659776;visibility:visible;mso-wrap-distance-top:.96pt;mso-wrap-distance-right:3.42356mm;mso-wrap-distance-bottom:1.35pt"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FCBKmAQAgAAPAQAAA4AAABkcnMvZTJvRG9jLnhtbKRT227bMAx9H7B/EPTe&#10;+oJkS4w4xbCsw4BuDYbtAxSZtoXJkiApcfr3I2WnTZ8GdAFiUCR1eHhIbe7Og2Yn8EFZU/PiNucM&#10;jLSNMl3Nf/+6v1lxFqIwjdDWQM2fIPC77ft3m9FVUNre6gY8QxATqtHVvI/RVVkWZA+DCLfWgcFg&#10;a/0gIh59lzVejIg+6KzM8w/ZaH3jvJUQAnp3U5BvE37bgoyPbRsgMl1z5BZrflOUxbrkzKO5Wi+Q&#10;34GcH4vFkmfbjag6L1yv5ExKvIHTIJRBCs9QOxEFO3r1BiinZDx6QDS0KvzPtND6bzRz2iu59xO0&#10;/HHae6aaJJMRA84Ko1SbFTkJgxUrSpquCOLyYOWfwIz93AvTwafgUG5cAv7i8t6OPYgmkBtBstco&#10;6fiKxkErd6+0JvXIntvFYf17M2zbKgk7K48DmDithwctIu5m6JULOPQKhgNgk/5bU6QR6ePADl51&#10;PTHP8ZdoTsWJRPDyJ7aVNiNED1H25G6R4+zPMOkSSA299EDdBoe6HsbvtkFJxTHaVPbc+oFwkDM7&#10;J82f6JvKwDkyic7FKs8X+YIzibHlel2UZVpRLHi57nyIX8EOjIyag0bJAm2LqMTpIRBtzL5kkVsb&#10;+hpLIk/RyQPpseAVCgfbxi9NB8wL1KooyuWzLld5qVlqb54rdpvKzQ+Itv76jPb1o9/+BQ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tbUa+9wAAAAJAQAADwAAAGRycy9kb3ducmV2&#10;LnhtbEyPwW7CMBBE75X4B2uRegOHVAGTZoOgEh/QlA/YJNskIrYj20Dar697ao+jGc28KQ6zHsWd&#10;nR+sQdisExBsGtsOpkO4fJxXCoQPZFoarWGEL/ZwKBdPBeWtfZh3vlehE7HE+JwQ+hCmXErf9KzJ&#10;r+3EJnqf1mkKUbpOto4esVyPMk2SrdQ0mLjQ08RvPTfX6qYRUj811Xm+bk7qdNxTtncy+64Rn5fz&#10;8RVE4Dn8heEXP6JDGZlqezOtFyPCyzYGEVaZ2oGI/i5TKYgaQakkBVkW8v+D8gcAAP//AwBQSwME&#10;CgAAAAAAAAAhADsoN8ZE9gIARPYCABQAAABkcnMvbWVkaWEvaW1hZ2UxLnBuZ4lQTkcNChoKAAAA&#10;DUlIRFIAAAF3AAAB1AgCAAAATir/6QAAAAFzUkdCAK7OHOkAAAAJcEhZcwAADsMAAA7DAcdvqGQA&#10;AP+1SURBVHhe7P1ptOVpdtYH3nvueO4cQ2bWoAHT2N/a3fToebW9WmgCM0gC3MYsGYMZGmFhjci2&#10;LCzAYDELMQssWUNpYpKWkOVGpt3GAx66v3V/6bXaWKCqzMiIuPO9Z7inf7/n+Z8TUSUhFVWVmRFZ&#10;cTIq6sa55/yH9/+++9372c9+9vpisVh79Xo1Aq9G4NUIvGMjsP7KyrxjY/vZfuDv+45/9W5tfbZY&#10;m61t3q1vrK3N7xZ3izXeW1tb31j3ne31tY3t8Xi2tri+mWxubPHmYs5n1zc3R6PR2mJtPr+bze/u&#10;JpPpYrG+t7c3Gq1PJjez+fXdYra2dre+Nt3Z4EN8ZG2x2OA7d3O2Tc4zm93d3t3NFtPJN379T322&#10;P4n3+v5fWZn3+gm8v87/n/zBXzFfH83WNza2drd2xnfro+lsPlvfvluMFmuL9fW19RE2YLE2Gm1s&#10;bGMX5vPFaHO0sbnux6ZzvoYdwbjwzvo61mOC/djY3FxbG93dLTY2NjnGxuZoOr3hz9r6YgODNV/f&#10;3trBQvGB6Ww6m81Go8XsbjKd3i4W08X8cn0x+/qv+7+9v4b5JbubV1bmJXtgL+Dl/tAf+bXTxWTB&#10;oh9trI02F+ub08VohvXYGc/u1lj3i9HOAutCaI4Bwcrc8cP6KJ4L7s3a2gLPBQOE+4EzgpWZ3030&#10;gRZTHBZ8mfV1rAwTdf1g/xiDEvdmNple46psYKLudna2sTKbmqnp7WQ6ubub5uv4Mxiai82N+YiD&#10;T2/ns+tv/Ib/xws4gO/7S3plZd73j/idusGPfMfvWLub3k0IXubz9dka7odWZos/87WN2+kd7szd&#10;2mgyw7MZLdbXiJbwYmZ8FgOztT3a3MAxwcjgjmBo8FN4ze/mGBA+hXVaLCbERByc8AofB1s03t3f&#10;4OAcdH39dnI7nU02RhvbG/vYrzu+iPGZT+7W5tPJzWhjoX80uZnPrzc3cXnu5rOb+fQam/S1X/u3&#10;36kReXXcf8gIvLIyr6bGP/IIfOQv/h68Dxbt3XQyvbmaYxRGd5vbO2trG7gQ66Nt7MsUW0Ags7l1&#10;C6ZydzMHnCFoimszX9yNx/tbW1u306kBEf4PH93eCf6CicEMYXxia+6mmCeMEt/d2hxvbeLIYJU2&#10;dnfHM5yT22vOhkOEq4J9w8QYRo1wYaZYrrzDqbgibNdkPr9ZTK+2Nxabo9nv/pr//B/5nl994dMY&#10;gVdW5tMYvM+yr37/n/v6NRY8XgfQyIaewmI2mU1v1tfu5mt3uBsYFrBXIJjRFj9jPLaxMtPp7Hp2&#10;hsng3cXdOpYF07C9s8sRJjNgl/nWxjZ/OCo2CBOE3cI0gMCsrYu08D/gm3WOtT3e2tjlu3hAm1tb&#10;mJKZXo8gj3DPBkjwXJ/GCAtHZpO4bDqd4ubgaU2n14RL6/ObrdF0tD5dv7v5mq//Lz/Lnt57ebuv&#10;rMx7Ofovxbl/8C/8nvV4C+AjC8IcfjD9s5hNWeRT3JlN0JHtLVY7ngngKyGS0RBLn4+tjwiBSPdw&#10;p3wK+zCZ3OGzAP5iEWbzKQkofh4RA41Gm5vbWBDcGd7nq2vgM/ggEi0walu7O3ubGzsLTJivDc8/&#10;vSWe4rwYptsJkdHa7pgP6N5wbj5ptmmOkZndzW8X85uNxc06f9ZuR4vb0d3kq18Zmndr/r2yMu/W&#10;SL+c5/nId38zcCxWYHQ3YoFjHsBvtTJAKfgv63csdSxKQFl8EQzHBMTEdBKp6I0NHRHWOkHLHKvB&#10;W9tESLzPW6AqzUbPFzc3k2u+sb29Cz4DvsJXYj78rdmo0S6O0s7OeLS+yVl4bW1xzrXJ5HoyucXN&#10;mc5ury7PF+vz/b0xFyauvNjEv+JXQkIcan47m1zcTc7xnzbXJ6PFNVYGE/nV3/BfvZyP5SW76ldW&#10;5iV7YO/a5f7g9/5+DQRAK+ucMEl6y4iwxGwRbsaCEEmXBY9Gegr/nt/FKVlMCaVur0db+CbaAk3S&#10;nHy2fBay16x8XBFwWqwMwQxJ67WN6WR+TSbb34LsmCvC/ZniQOElcdJ8cQtDxoXUymwbio1ubq4u&#10;L6/W10CNN3BnZrMbjswlY48AiWdTyTkYKSg4pq2m17ObMxLbm+v4MgRl2LXZ1/2eV3HTuzGhXlmZ&#10;d2OUX6JzfOR7fh/WIznnQKg1CqaUsRfgrGSFjGGAUSS2LMw9A9PMwUTqtmBMFoAjc4IWjpHUDxAN&#10;KAmJok19lGSUCIsCoBhXTWa3tySD+Nj6OrYEU3J9ezudz/ZwTBaLm6vJ3ewOU4ct2d4Gvtng6Py9&#10;u7uLOTt9CuIDhU+cCMPFYfmVbpZ5KWg4oDUjDoVtxO2a3FzOJ1ilWziAHHhtPhmtXW+tY2v+25fo&#10;Ab2Ml/rKyryMT+2duubv/q7fS45ZVu5Ch8X8zcYWK1jiSpY6RoFFLlJScq6+gut/zUWuock7AirN&#10;T/O9kHH1QVj2fhdodgNaHVZmrp/BwedTktLCtn7UQ+Ab8SKrRGyGX0O4EyBGQEcomO+vj7AynOXi&#10;/EIQBqvHVXp8rkKmDFe1tbW5tb3NlZN5Io+tQ4VRW0wuL57c3V3vjTdn04vF7Hpzfb6+mH7dN/6d&#10;d2pMXx03ZKdXdUyvJoIj8F3f/a17Yyj8G0CpTIrtrW2hFCKTWJPgqRqOwCyuZr0GlzguDrCu1off&#10;sdaxATc3OAsYI+FXv7oOSiJs62fMRnHAGAuWvi+CMKBlo7BkoCDpbXKs65vri6srDNvBzpgTSQSe&#10;kJDGNvkiEc7ROREFB4DOHA1y3tLQ4Hd5fAk4RHlEZaTMZ5PR+h35dz2a+eU2wdnCN9fwdBazjbXJ&#10;137j3341D96hEXhlZd6hgX0JDvuX/8TvZrFiF8gQrW3vziHUGWuMyBNjYrL9GObgOADe4iYY/8SR&#10;0eiAoADiJjriKzDlxG/EhckrYYT0TfglX8UfItqS14ul8N35DplrcB4Szmuz6+tbYNrNrd3NeC6T&#10;OYivjhJmC5tyeX1FJimsYZ0mASLQFGh+Olmenc9MZ1QbTDg18RQATdJc1hnwSf0smIFw/zytZkqD&#10;wvfm11RCgSDza6EnuMIz2DSXX/dNrwoR3pF5+8rKvCPD+oIf9If+8r/nDi/aQm3i+s727vr27gw+&#10;S8gnY6KRXZgpWpCEKkQ+M1aqKWHwFaxDXoVIWM8sYaIfnAtiFBwX/rEJ+80XH9ZPARfmPKx5k9oy&#10;XPh/4hoLEjjabMpo8dUtTFScHfwfLowqy7hK5K3g390C7s5lB+OeLEMzz+4lkTrnEHhAWi5jO1/6&#10;RJxxe3vvdsJn5ruQBrExEzLZGKnZwiKG+WiD7NX2JnkzOD2353fTy2/8d3/yBX92L+PlvbIyL+NT&#10;+7Su+Ue+9/dhS1jreB/4ICzVra2djd2D9U3WoehGl2utSZcsiAZQTZEUiXMTuP+sYexMDc18c7QN&#10;xlKrENAXIyJAY7BlTTZBlf5Liqf5OjjMFJuFBTHsWmxtjHaIXrik+jtYHHJb4Cnz2ZykNUEbX7m+&#10;JgozmKqV4Yu4OZZHzmHuTY2/SFrjF8nCm5FN58K4kZ3tPTAfPohTtgsfZx2Lww1pa7wXSDyj7S3y&#10;3eszkmPzycX89uwbvunHP63xffXlnzUCr6zMZ8uk+Mj3/IegH0O8w7InZjFYIlIBeQG+3faPnoaY&#10;CwGGyxa7gLcwn/K+ldICLSGzsKwJSeIshKJ7t725K7TaAAqXYTYpcw87gotj+IINiMkRnVngSlA0&#10;Pbm+vopZAm+GTWcsxhfAgA2IsHQbGxoRIiYKpNbXsRQYlQRrBEe6XTc3txxSIYgZLD4MGXXcGjg+&#10;BpWGT+7s7MAqtsCJuijrGEa8wSDcTq7uQgi89X2DQqK1jdEcD2xtdnV7efoN3/TXP1umxbtynwJ7&#10;r17v+xH40R/981t7B9t7hzt7h6Ot3dH2eGNrvDaCvbKzubV3B0uFmmqqGkFI2NvJTUOcJWQhnBLR&#10;8I+yDTBPIMysgbOOxzt7VBWN1rc2qQ/Y3A0Sgn2YY1kwR8A6u+KrsGksEcBcGfmY/6EUAVqekREY&#10;zxbJKU47tUxB7twCEg1pZuMsQqTrqwt8qN3dHSl6BnYGZbowlFrfAgPX3uExYVyQfaAgEgPEz3hC&#10;mJeDzc0dEBl9ndkcrEh+HtEf3EJlaLbXMalrW2BNZL9vb/gPLYk1clmLjcOd/dfe9/PhXb7BV77M&#10;uzzg7/bpfuhHvoPV2PCnYQUBB2ubhccLV2Zr092epb3pEhW7Ze8n7MB/wH8hWxz3BBdCfl59mSxX&#10;3BmwjwZJ0G71RERVYj8UgdCUSLqDTYc549f+RqAHyHU0bUSzpcm4uSYywhKNMFHS8XzfJLSVk3d3&#10;Wzu7+FEYC5wj7+JucXV1iVeDIRGFEWL2lYsxR87FcEtcDJw9jBElk9WbQIAGUJv7JxabwSpe15ZN&#10;ri+gEGIIYfMIKi3udrc293a3p9fnX/e1f/HdflTv3/O9sjLvw2f7Ez/5PQVoi6pgVLAYJftjVQBe&#10;AH1h6SZXTUnhzIAIgoyFhfyk6px1zCC+8mPWUvO4RSV1Uk4CMVYhoh5l1YAvbYFE/uC9WfeFYxMk&#10;GRHJ6MOsaatiCEKZwUYQ7EjnXaxdX9/o1BDGgAFFJoILtkR7irYDxd7jIjIqO8i8M5/NYTm63LxJ&#10;fR+STbfFhWJlTD9x71sbgtazKdkuMmlAwEAza5SJh1iMe+MhL6+RqbAuwdQ61ZujtV1+Mbn6xm/8&#10;zvfh5HgvbumVlXkvRv2dOed/9pMfCZ9Fz0XPwoTyoFWJIxBarieWp2LmqEaBggAci1usQdLABjX4&#10;IMAixjWBY1ne6DLgy+BQlDuj+l1QGF84Mlgf+MEmdpLZ0YLwTxj+4rjQWChtql3Qe0pxU6oT1J3S&#10;CMa+EbiQldZ1miNMQ322KhBchpoPwCnETbl8MOCLi3MgGK7kZnK7f3CYsoMZ345QXj2aAZYmNTXa&#10;kGFs1cJ8gVcFyVBDaaml7OTt3R0OxXG4kFRTcBKipjsMDcccjabf9HWvDM1nYLK+wmU+A4P4ghyC&#10;uAOjol0xHcxuLTHNUkfCA95nnQWvtXg6ryRrCGGIFtCFAQq9NU20SbSj2dgak+DeAXUBqr28YnVf&#10;cwxAF8MtubYuWA2KxogYCVgFSStqqGcw61ivBCj4GPxMPqlIiRThNeqn9YMwQ+pXBSvB9BDKbO1s&#10;bfMH5o45c1a4Vg/gBnPiPcSr4uT8P98RHPL8m7ppI4m/W+SjYd2VGaifZGxlKJcQiTSVXgy8H2/B&#10;I/MByIdnl7ezBT7OHp6OV6VeqFRmVT83t9a3x3/w23/rC/JwX+rLeOXLvNSPz4v/8R/7PiMc9Z2G&#10;EKbsWEGWuDZdexJd4k2s3qnRqdfTqiIpLUs2ioufjLIhlcmdgDiYi4FQp0eDh7D0UBpA1XLx4mPE&#10;Mhz05uaGvzEwYfoaVfHP1c9evZTfuSUNy/gOc9ZCpBgTkKHF7taYagM1JRSFMI+Oa4IPQnhHClrH&#10;LK+Liwu+yw/Q8wzHcKCwfsiN43lhNjY3uTyLHXx5mxwGXYnx3sF4l0rxOXgz1Bw4zBY9aaE1NZhN&#10;JCN+z9e88mg+rWXyysp8WsP3Xn35R//GXxKYQHWSNIouTCizWy7jXlKsiez+mJsksEPhx6lpnrhZ&#10;of7GKEM1b7VdWIoBbgVfsBRdsUNolIPzDq+iHqxVC6ID1tSCFAnifb6L/8JBMDT4GP3Y6mJ6nZ4c&#10;u4bmZrLeosXIMcRUYdf8OGzg28kWNmaHy0BnzyS3BoK0VCBr7pAr4XrG4/Hl5aUhUjnC1kzGDsaC&#10;Ym9bRRVLJ2zEiHEKiquEfXBmdncoaLi9uZKAOJ/g6hDobe/sYNio0Pqmr/0z79WDfn+c95WVecme&#10;43/6E98TbhvGwnXKsmxaN7RYVnvipa7h0PDr0ehrmBCKWksQ2RqFei49Gisw0IrQhg5OnI5WQjfO&#10;qrtRQ2MRwJDeCc/FyMuFndU7TfZHpgwvWC1wdyMgYTAS+ozEX62aRQYKdSbzNQR0SVTLwcNIac5u&#10;JqSDsDNcDMhN6b+kvs/Pz4WK8XGmU45JE5Wzs7NefO0jL07NqQiaTJPL3MGUeoV6fnfTq6srIrNt&#10;tIQ38No2ee/6+hJ4SNvmrayRrRetXpuBO99eP/7mfwfY69XrUxmBV1bmUxm1d/k7P/o3v5+VRnKG&#10;xThArjEiop4gpoOlGBI3tUEukvG4QUptiiJTdV0G5r4/9MMNfJoAZoXjHdQjaGmi3DbKnUY6LA2L&#10;anrEL0KW4ytEM7zDx/KZYM5xHLKwR7fXN2K6ICkkk7e3a8sagllusIDpn3xP3uREl5cXGIjgNZx4&#10;c3oz4c41WLe3HITrgeACUgTBF9NYg8WbXDZX0puqhY08xTb4Sy4JY7G+s0t9VrLfCFtZtWDUSIiU&#10;G8Qr1MBR9pRuLWs7W+ONNRotUMzNsU+nt+d/4Pf+1Xf50b8/TvfKyrygz/EH/9qf2tzchd0GjSX8&#10;FcECgx5zzEY9Lkh2ZtFe/5MUp+Ku9YT5oYUCxih1eRTaTsVj3JkB9Y/NqkczWJkGTSt3prYgLoh0&#10;25qVnn3l0SQsuuJE5bCYtIqdsrApLg/Acg0Z/+Qz8b/kywwsO08mc89bSYYILwODwXf4meQzepvg&#10;ynwxFB9fREwGfJg8wObb24ZjdbX4LSfqLRDzECBijiKFY+5MRDk4MZ9M2nqBDpbsG8M7Lz6JLmjB&#10;emfIDG+u7ZBS93jzi9ubs7W769Ha9A9960+8oJPmRb2sV1bmhXsyP/xXvh0vXyIZkMHOGOSFzdW6&#10;I7W2aTAkb61BEAuGZYNnoDClyytydvE4DEayYutxuJBHLiG+5XJdbvh1c3Q84v7EPxpcoRVEssRT&#10;BTuKodZTKMiSVa2AN64BP+OryHzxkgxkdse7xnCYNxPkgzsj8yVQLjkqljd+Cjajh+LDhHWESyHF&#10;eJtWOVoQObWckg9gqqh7oNgxSDBQCq/eUb2nIjK8qZeiKN8dNirSNN5Zbl9cyYu3BmJ+c3VF8EXi&#10;6fDoiJyaYjTydBxSuiZsj3bNhq1D5LmeTi9xaqDyIX8F2e8P/r7/9IWbOi/qBb2yMi/Ek/m+H/ij&#10;m8VC6XBm8jXyC9s76mDSUxHFXGuNaVyGVq4FgeGzRqtl1FwPZDZ+TEck275qZWo4VuaAtDCMEtwc&#10;1thqt185NUVta2jqs2ALWO14CnwejIOTNORZMeK6qosHgbSeX5wXiG12iYwPnxyPd1WoWeCnDJhO&#10;QzD9EZuiyLUjWa4PEzC4BycUKjjNjRGt4dHhy9QCEjQRCd6x1m8n+GRcHyfiIDWXTTZxCryhvhN7&#10;NL25vubD9nKSojfnGg8O9ggNGTzs9+nZ2fXt9XjvcO9gXy8GI3UNcfh6B0XzDaRtMNBUUkLIuUJq&#10;Ymt0l3InxIPv/sC3/ugLMXte+It4ZWXey0f0nd/9hwh7yA5D/XBvJdWzsQ2iKW8DWoclg7ZipOqG&#10;uU+YcAOnVhXLCvlD6wfKIFVsIBD6f7X7fbUausU+/NbeJoIg2dBtBSvQ292+IQYWi8RLqq7D34vf&#10;wQdwClT3huYfQFnmXvWrksHh72ScaIdCOwHEYq45PEqaHIQvruImaqNs8JYXSWhaL/HiYtAHJuSh&#10;awp0FsYhMp3cyxamLeZAfwdkZn93jNXxpjY2sBciO3d3uE7jvT3GBNCX6+YuCkLVFJJv4p+6daEQ&#10;UafE2/h6oDnUfo/He3R00szNr0lekWw6v7y0qGGM56J9vyLhdHO9Tf+WNYy+ysHUayOBPp/fHuxu&#10;7u9s0IWKcIvqLG7oD3zr33gv59DLcO5XVua9eUo/8EPfoSFIcZAtSNI/COhAlppdRNR0sV6aVT2b&#10;KtLtL9M1JO5GUkI+O8qaeYcP6gi4xrZwdkAtalySHh5WIGnvhkf9E9FM1ybujv/HglGsBXpdODax&#10;WHLnUjEQq6eZaIonqSuhjRXaojXUqOFr3OBL5Mo3cUmAV6I7g5WxygFnirWNM4Ion7UCIezy2TFd&#10;3Mj6iJVYJy4yhOL4nQIOfIvfxguzYbbYsy0QjKo4hebs9uby6pJrhKCs3ZTotxHjaCwp/kI6HAl0&#10;BSnMx1X9TzLhHFN1hcAe1ytX0AS/ihMc3DQ9yDfWPOMQCVGa48JLxIZCRN6ilpP7pW8uVMTr07f/&#10;2B95FT39fOvolZV5V63Md/3lP4hgExDkwcGhHdEUWErnkQ00K/EnBtPg9ulKCLgrqSwWKX2JGuPU&#10;JVGaO1CL0cRSnZtFwvo1XIpOb0In9Ry2N12ErGXhiChh8m48INNAbMsBSJ8lwo044vXkW8RpGhEs&#10;RuOdRlX+KjHO3u5emTjgJBwC38dyobgkmiQdoYX+y/zu6vqq9JbGaFw/9m1/PFayTihqi3w7l4Ht&#10;4FJphs1XAafqB2m58GFubjjCKv+FgaCVgbBxGuD6OAF35SjC7qVXgZEljknR6D5s3CQGEosTUyUt&#10;ON11ZRc1aQWRJoj4dLyj1acpN+i67hsmG7dxexNzrDdpFn5ydfpofv10vD3/Y3/ilUr5z72aXlUY&#10;vHtW5vu/69t2d/d3d8bV4scdCXQi3ukakp0b9zwd05RdgLLvH/muMEjQuG0OOOmkuBjJ2jS0wRyl&#10;jaJZpCWSOjBQQm9Lu4Aksls4rZnx735V8lrqj3zVVeklCZjU1VkqitfT6SuBGwCF541bJAsw37FY&#10;MRluL5WfMQ3mfaIf4TLOol2eaFAsb9TjJXJO6yKs7Uzg4/FDQbY6wd8H0GmI5AVX6nx5VT0ypxAD&#10;zl3EZPjJDmBacovRJG3fIibwaUyeFREFm6zwspvcFLvFyEa5T8jMn3W7kCgmwwVREHSeRtwk4Da/&#10;4d/+p77+q3/puzefXp4zvbIy79Kz+s4///uuJxT13Kp9cnC4QmfLeWeZVLaWKW0iBaAT8i176FQq&#10;ihnbFBaCL4Br8up6KwwxLDa38Oi2LGm4/Lb3FsOBLXjWe4CvB7utVRlcnpqM7vnxcYZXT1SstzZi&#10;9Y5+gziOC7JXWCNQD4t/As3atRrabkjAHCTMlBFF2Cu7w70LSYWSqxVQyteySe9xuIWWX2lrYpcH&#10;kLi2ozaLo5Uso0pxLrFEnhXGrLs3nzN0vFm7HBhIe9saSzXIEezErmjH+YEap9trTCWiwtvWi85p&#10;fGtNAuaYBiwLngpKPQgMjrb2NjYBpLfsFq7+zqvXJ47AKyvzjs+J7//+P/Zd3/1tzM3Nnd3dvT0r&#10;gylJXKMy2DkeSToXryhAJFzaIZa1CjaBlko1+lkDykyxvcd5YcF0/fA5kRf2WWKZXSsSn3kES+uQ&#10;d1KXaFQkE6RrtQml4f8iDNFlnMMOC7tmS8eHgmwhHC9N6EjJceQ8bWHNn3CO5a/wa6xlNesiuCl1&#10;0ECMkKtdcFG3m+KYXUnz15To9HA3gUoAYtua0jgR3w2jAPDE9ZTO17/rpxQVqpHwFuKncT9YqJJx&#10;+HcB4N5szXr9FA4YoJpkk0db2WKrt6XgaOxqszQui7XL62us8u5YSCYFTnbBA2Dn7ufQ9jZ2R1v7&#10;i83dxQZGZ/cbf/f/7hv+rX/yHZ9VL9UJXlmZd/Bx/fAP/Ykf/KE/qXEZ7x8eHR8dn+whVTcCPsjU&#10;Hyr3SsxX+JJ5u3QWXOegphDn6f0su408FCz4QXpqIN3WIiRk0KNZrSLeqZfRNVb8sp5IaSMmrySn&#10;GObE0mhYymTramzcVJ/F30HzS/KcyMSEGHC1nDaNBEQeftuArK7QiqTTn3Ney6D5RhBrnDTAVbT5&#10;tEEBf7QX5vC3bLq06gYnaoPzF0GZ3lqvan9/H+tQ2zFEQJD3xuiEe8FRFL7TBUnlgX5HRqkv8KBC&#10;QlURLuUXIx4r6WOhpgkWErFjyHti3n746hpnjQdwcHQI6xnyTiW1YBUTOtGoam4wtXuHruhoZ7FO&#10;WfnW1/2u/9U7OLFetkO/sjLv4BNDZWBzhwzJHibm+OTe3t4BiWpWygBhhBdfW2C8gGpCwct4GUx2&#10;fgv3BKg4SaFWPg5BzgqFXRmUhgBK/y9LhPqrHLy1iKLLDZHwn/rbITKKSALLiTfrDZWV+8zKpMmA&#10;34qUjECMHB17YrOYxTWKnQ73MvhHKx9Ble8dCgtk+sfMaRxC8Ifz4hnrvFSrQcJ/bSGCUtBvx7sB&#10;UCzO1N4kFuPaagp50xOHiIy7loBrUNjCVeRjUPBq9Z6BTUNFRUMbEGWzYziM5KGaXjMhtX5HsafQ&#10;Tzr4Dg4UgM5oA6svbCQ5cJO0k7EsJIP5+s1sfbrYnC62pmvbszW0Abe/7qv/D+/g3HqpDv3KyrxT&#10;j+s//sv/IW6L2WdbrIK5wDdVLCXsM1c6E5ql4sYOlxSFFBoSEYtA0Eh/NcuJ0eO1EgeLkGaPFA3G&#10;4W9M1FpEfuiqbfRU5n2diBqUOkrFdznvgOOkkezK2bGYaGng+GR/1a/3IusOrH6o8erBs84V8azt&#10;4HbCazPc4xsh5uiNBLo1zOlJe0kl4waOISATh0pOzQMZ9SzkzrDCMW0R33t2wXWahkNE6lzzcLcA&#10;Bio1mW/Byukt9DpXtql4kBwiRlIuQTN0unVR2LLcUyxcHhPieriS+JP7OzR4UJNvQ+re9p7dvRlL&#10;9gZpwtw8VmYNEzNf35mPdheb4/Wt8fb44Bu//l94p6bXS3XcV1bmHXlcf+0Hv+PeyUMgmIhtsz1r&#10;I6gNiGyuCtx9uezSvDVBDfhGa45wFkySqphtXIXJYLHtArwUOokPEsdmaU2Kg/b9Lqr+tomYIW4K&#10;Oef5hRfM1ZehwfLVD/dfPaY2heWEz5I/GBjRHUIYzsKvwGs0RkPwsgxkpNgOhk+FBTEaOysRKC1A&#10;lKhFgIKMu2SDuEj2VjdTZ0eWDdBMLFSaMWl6isKsDF8ovrpanE4TNuC4/ryyYpw0ZQrDcNW8lvfc&#10;9yOstQUOXeoNIul2pNvZPjw6qPXkmm6ubrhc8G2eDVxJdgDIBBo+NgDYkrTfRS8COVFr3beni43J&#10;YoMy77uNHTCatREguqTkV69XVuYzPwd+9If/TJa6jjWzFgU4qS8DG848aHUS8FP4H9aDKc5KA+zU&#10;ExASDUGMzmky4iPUHQEpuxQt6wBbuxg4Y8j7hBOzMMJKjpZPhkCns9PVzge7LA2pVA6PBkTAFFIo&#10;8u/j/qwchGKrg0Xzw4NfM7hOy/ZvLHGx5014a/E+6Ngovw9rgoK3Pg7dkAIJG7lwwKa3Mz76NGnb&#10;Rjsn8ZqeWpHeobDb5DImp74PQDCVjU2K1ziuvJ4aWV7cMCPA6dLIZaiuYJR79n6MYW902WEJfGwu&#10;L3YtfQ6M2Cyh4vPXV5fX55fYEYyfOTB6rFDQsLEx3tqJ6cFGcvvgO/BqdtgvJnejWSBhunxDjeTP&#10;1/7b/+Jnfoa9bEd8ZWU+w0/sx374T+Fo78Bu3aWdCIueZbespblCMR9mOglasyvMYzXZhtXfOGPQ&#10;+GbF8ceMkr8tQhvLkNcKZWgUM4RRqWyKBzP4MjEQejdJGGknbPxYpJfUkPCQ1ZV+QZKO8cLKhWlA&#10;tMRu/S6Smahs4o3dGN8MeC/vSzEk1qMiiPtKD2yOr7aeP+Bc3AZmsTOcHZEwnTD9U6iFdBXtkKi8&#10;RkcKTU2MH1dKlgr02Q6RyNYRvGALEPQkAkJ3QljXWAb3DvwV6U+Km24IV2I3V2ly/kk2Gv9EwGiA&#10;t8VrMOLIxxCUEWAtmxxg7+gGN2IfIGJTAcuqsfUJ7W0npM/gSuNRSo4xHrRrzDqJbfJNEgV39xgR&#10;bsEvU6spzWlzMSIhtTW9276927292yEFbuXZ3fQbv+6z3dC8sjKfMSvzV//KH/iJn/j2ncMjoE4y&#10;EdDV8a5jJtgYaa9I7xGm/Q05DSr07EA0B00sdX/NBoosPyMR2oNMgDVYcXRWJaTAC2Kd8odHhQtD&#10;ioS/6w60dpEf9OGDoSQrrMpcRCfFSizlWfoyNUDBfbAgLHi+pZVJmjmw7rKySX9nRc/Tq+EXm+BC&#10;xDaFbVSgiAZFCqwks0UCWGk7whHbNtm1km9qesBQUd0UJl2jyIDly8ock1Ky8RqmZ4eKRABgmxZw&#10;nLTZvqVKiCWOigzZIgxN7K+lENzC3sEeccsc1u3Ixrp7+3tYDc7UPPczf62VTYZ70nmgNc7mXCd8&#10;GCqhNklU4dRozOhLqc+HernK53Y52KA13M7mGo1TTMl5H1wSj2FjfYJCJ1+w57cie2s7483xHpb1&#10;CqyHgqzd8YjWVOvbt2u7N4uYnhFmGdM4/9qv/awGaF5Zmc+Yldk/fLC1vQ9rBaiXyS0uMJ0iTWCM&#10;wJoh/iFNGs0BnAvWcHb4UGDVuBvqpwu34EQE2aWpQPJPy1zss/gony/4Uvui57Jm4V+8Gw5o9UBQ&#10;HhNJQ4IqH24QVIeo3kq4xkJGq7Gol9Scjmx9PS0qBs3gEuApcBnwVXJKestyIxyQj3G3kmt1ZHBM&#10;eu0KcLGSORcmCA5MgkUKLI2M6MnN6aPFpQZoTNvIrFXYeQNiHHaMJmwyvaCYIMKAWhMCxgwU72TU&#10;RKAi3TB0ceBoDL9pKV1BpzoeTVqySA7c39/LEGptd4F49/b4PGYavwaTz6DG02k+W9ycZ2FdFuku&#10;El5hWrMTBPgGq7JLLlAwaXo8MP5gIje396gkgU3DJjJffFYDNK+szGfAyvytn/wL/8X//XuZUrRL&#10;zLaZubjMK5vBSd6kfkcABE/K/wkxLrGPrv/nXyvw9flAJvGIPNpWCRU9cRWD2gwpoQEGXtkRt+pk&#10;oxpwrTK7GrjyWcrPW15JTUxNWz6TTZmAJV1r/aVrTISFRcdiB8etAt4ScHkmPbGCY7Up3i8KUXZZ&#10;ivAlDaEUw9P6ZLiSPoevaHnFMtzTumG3zAFh10IIDn0m7SJtobRZU5jBlKmIFWsUaTFUXkWCVnfH&#10;ryJKw5vJ4mFlkvvjnp4+PX3y9MmNUdH59e0Fdq9jVWPeVPpQlGBXX/pU4t8A0c/MeKPVdXXB/0jv&#10;A3Dj2a2Zb9q7G41BghcbO1/11Z+9cdMrK/MZsDKbOwezxTbVxVoZ43jzE8YSliFKl23MU2bHz8ZW&#10;GvJ0f+4Kbyq3i3b1YqYv1edk0NW+DIZmyF1hQUyEYx+ClpADrhcjqOnSZZMPc1e4FwogCVjzREOB&#10;0/O+jH7KUq0qx/QEQBBk1U06L3m3ghpcubDugL8uF/PQjKUyw2aBkoomyCpqqz9C4CQo+6wcKbyV&#10;WOfl8Rv+pKI6Q5c2bwGxJdRRk4n5u7gAbdElVF4vI4ZpSPCoPWoFVqsNMIqcWpOkCfUG6aKNcLmp&#10;aMuVBivvvaTOg0dhepv4jpEk3M2WEEaOYSn3gbY7f/Bc1nVhptga+20TWqExLEV4vFinO/DuDLBm&#10;sTmDrffZ+nplZT7dJ/9Tf+t7SeZSimw75oWd7dulqIBq/9goXoGB4CVLdqzZ05ZNPteEpM5FP7OK&#10;aFYobEFZ7AewAh7+Klwye+KvRJPLwi3RJuGW2C5GTqZvWLygxKwB00ts5f5zAepra9cUbXY980MN&#10;WQ1f8WP5u+zdoQDxDpZKXRtjwzQqCIe47ZY4deDYebVm7AtXIfEcLbdg/yUTW8DJV5L9ucdVMWSr&#10;jWJG7WnL1zkTV9YB0RCTJhctWSPtFH/Kl59OYVfYOmXuiGTVfBPcQeFtxemgCZyQkQjv4oLUFRjZ&#10;CIiHnGBdIasN+KQdOEl4+6Y2SxOm05kkmB22MVrA+fiBDASGPM2s7ij6Fpte374b7c7Xtm/nGzTh&#10;nq9t/o7f/QWf7mx7Ob//ysp86s/tJ37sz/3Ej/8lmhQiDEBAAFYbqqhZaBW5K4WZw7sNp2TZMGQJ&#10;smRv9s364cvJ7ZsDXBLYIMvGBdYLLZzRlZP1LCmGHzRYCsoMazgekAfX1kmudebrtiRPm/ZmYQCb&#10;bfcHrlsu71JHol5STQz2Qmx4Q0HfXnyWOgjoOvR6ROQikpM8dyTEud3eS0M2mSRqPezW1pRVLFIL&#10;SjXaIHghxknSXQSXLyrQly7aPTtvQp8GmMX/Ib7qanf9L9ZIKl+cn9fF643zqhuoRZA/DYI7uIdl&#10;AGJ8rU5YBnec6/z8rDlsH1MAGG6xcRZOCyhNDK5BGXbKcR7UP1MrbyAGNLMg4Y5Z8Q/mcoQyhB4U&#10;NCG+TetMwGsmyXwxmszWftvv+he/6qs/65DgV1bmU7cy8MqZQ8zutHglniBtMzgrEt6G7IZs3EIx&#10;dhFI3DSAtSGnsCKKgCxBkEGptyhAF94KKKmL0WXWFcjftUQJAijmZgFTtQAlxLLumql2Z9TzqGpe&#10;zB/frSukNSnDfynN3dO5ZS9DPHGQUFq4+LBmzQ0TVEEGQo+qnL6GKvwd1m8lh4OYZtFfoAFzdUmv&#10;WI7cugqE8hoVxttAaUGFc+zG6dmpRMaB2juDD8At8UW5jevrpNhqc3mdPn1qAWVewlXPig8yMkt0&#10;PGlsmyjgAB4cHOhCRvtXg4+EOG0tt639lHzcDrwaTU7mZoE1lrZ3k140Ce7yWG4ilOHHsNJMAFLa&#10;/G2ekI6UprRlCbSqw/BZFBxqDc4Rm4RKNV/1O/+5T33avYTffGVlPvWHtg5fFN00265uIpsG1GGN&#10;QHbFrn9DoZYRVwwlcOpq9S6Do2fISxGZlcXpZt7VW4tQF6Of0VFamoN6EC0y6lKvDYq7pFxNDEYS&#10;1WkCy+9K3tWJur4u83h15Xy2aHGB1R7QzdySJXm6trIX+IEpYuzFO+1+3ZSZdzpcnnpRQFRcFrEK&#10;G72UOTUoVHnADcFMcDHUkuZctljCh4B9iGXJep4BKx8eHBQO5p2Oj9UDOzt4QKxpoBl+5goxMfZO&#10;0QGxssEC7jhHBYC51Hv3Tjh7uXa9WW4H+wjrABcUy4hTxZ/8dnu8s394eO/evYeHh0dcXoW7iuLH&#10;dSLLFsSc6nB9K9LVjBgNf3fx33jwZMyQI3UoBkkf2d6hTDvSo7Ut3J2v+Z3//Kc+8162b76yMp/i&#10;E/vxH/9e+SayxURKyWKSa4AIY5Y3gIuIALBhYN3aiMZHYZn4YikaSoTqMryVVdT0bZ2b+hR9tdax&#10;nktrgp83Z/oOojxAjIZBrZBMhsSooXKfwS+1MtVt0dwktDGaWzJlVlasflOXOh9mrbbNUuwGeWv0&#10;cXVAKHrkU8Zhdax6m0MivF+npZJFP7gSeCKYXU5qgvnWvgv8lr9xdqD2cjp8DNwNxetyBPEsXwZf&#10;NXMVZLi6vHr65MkQlkad8xLNnehotr8KoBWn4xHwJQ7lIxhCTlP4pM875vIYNxa7YzNdtcuRLuSk&#10;GAL+IACq0xY+pMOeyA+uJb6Y9GJsmi3tQlOkMpbLZADwIMPkUwrDwidMtA0ro14KTQkmDpI06MBL&#10;ifxseb2yMp/Kk/6xv/FdLBIF7C7O4ZnSgwwFWfQGmFVq7g76uPI4GvKor8J2B4DCFi122cS2HJAQ&#10;yaRmsHST1PDnsOxZtPVdmktqzmqwMmIbK0W7pSWyg0EyqKIn4cgnyFjK7gVTSRl2dCejE0wGHMdB&#10;dk8il3gAFZHwvBgL/i16Y7JcpgxWAPeBRScmq5gLvUpEishWYb6wcRzQDJJNZmXWsj65Qe52b2cb&#10;RW/yM6DQKUdQUOb4+Ig1CHQ8vb5Bc4YU1u4uhMOb87PT69srbBMn0z2DyDifIeUZONbmkOdnZ+XI&#10;8EsOdXZ+hhBPXKqRhiywEbcQYNjCbj5zevokRZJCZhivtpfBeVHGwSCqaNH23hglQ1RBeQqku2ij&#10;cnl+cYaThcwNlub46FC/BsdkZoB2fXPJJzl+5MeWgJtSqFwIT78lGpqvFDHoZGHD+B9PGnv/tb/z&#10;n/3ar/qnP5X597J955Xu7z/CE/upv/0Xb4Edoe9SJZwq59LNWMdE9axAV/DWdlVgWF3de+t0MOEE&#10;I2NEOvkwCrsQTTfIxZ7jwNh4iB1SpmgDJRdR1BqAQuDytcbafmldKvwa/4JtnBMRCwh4TlBaAlNV&#10;vyZngQRsrgneGOsN9YWcM4Q6afg0RLBrAZszp8OZYDFzvF55C5eXoZMaMkIlgUXiVpAAapYlQKxE&#10;4p1ok9vKHjtiXdD1JWbr4GA/kdQUSEQf5OqKK4re8FoCJeWKFzeTm0ugj8vpHazh6c0MEQYowRsH&#10;x/fQy8BUnp9eXZxfAP2CjDiGcawYwwLGlxcXhDqCTWk/YH0UPkOcj0tKCiATP+cDBoom/KEXAgN5&#10;YyF2OmrqcBnf6ARaIan/gmrMwhbkXNN0mkHGQ8IG2cSSPeLJk8fXt6fRNnSUMdHUlXCo6zBxpALt&#10;gFVHSBQ0CjbzOkZwPduDWPlofrOLlnkSUn/kT/7X/wiz8CX86Csr80k9tP/se751/PqH7sb7V7dT&#10;KnBswJZF2GjI1GraFdnexPZBO410+FUBxcH/F6Ml3rCQjwXGvl9fg/kO26LNQ/LbaiMUu93kXGpY&#10;hbRSWKFZFc5e3CT4yA7vE7gwt60tYKsVBAoAsWluCGvUkgLjo0AeRV5r+/RKpjd2UMLp2N/HyGGz&#10;eBONFW7CyE2sARRDugqHrIv19OlTriFgBwkUS49k8c9mY5YxX9JTi2q5eoCWema53aZLZfQc1tcx&#10;OhwcbJamSlJokROfsUYnuExj6giOjrngi9Or87MLPlzfLajtwJnW3YpPghOFR8bxr6g4nUwOjo+4&#10;QEIw1F+wMjyilFAq5ctQcRBHje0Ct0KQ11XvIGAw0mPh9uramzHgWWxsyz/K2dVg54XUeQZk/eLy&#10;7OrmcdrZ+U9+NR4f7O8dWEV1c0ObBux76D+YGHqqwCqUKsC42BvHao7b8dbaBgQiRHbuZt/2p/67&#10;T2oivpwfemVlfuHn9jf/0r9z9IHPXd89mq5tscUTPzy/2rtWa1PcCyFj7e31zS6JWpkB09VpHqqz&#10;LepNn1nlncLKNzXKFi2CUGmrbK53CiaxkJzc2Za54v5dEKe8m8AxitckE+RBAtOau7bt2Q1Wxg8W&#10;G6qVqavCiZLMmrI4WAd4Z7ZMSp9Zu5TsjVnL1W2RCGfNdzwImP7LxinGR4NC6By+nxGE9hMCy5ST&#10;pSh9F/sCdMIx8QdAXjggXhgh2NPT05urC/AMTAxpGS4XhBlX7ejk/s7OPib67bcfE9ngQ7GUG2DG&#10;ZmttLy4v8J44Y/NwvAP2awZsx45OmhItHXXqihXyfAqyBO+mhjP9doGWAk4JoW1uXF5c0tbAZlFb&#10;WG0M3g0IOS5M3FL1b3CFih/t7x8Cgt1OiNSoYUpTTTFrPElskHgWDxZrYqmXTq8diDkNo55e4Mah&#10;GP/xNtwHnJrZBj4Tgdvd2rf92f/hF56OL+EnXlmZn++h/cf/3pcdfujzHnzuL97YOaYpI561rNX1&#10;qVBFXlJRggGs3BZ8GXzrWplmbRL+aINEOvLKGsEZvyPDTFLVPVmXJ2FO1lIKpk1JJFeV9m+pDKp9&#10;KVRs6LFMJGWfFwPh46m+2SD1kq1Tt6NZZz0LQzDXQA1NvJVd1gkmI5qeH2e2ymeLPDiQDRDyMyVz&#10;DtKQKhu41Ztnl+fYAumC47E+gskmbaI84wSSYfTPOB1Whh/IEBHmNCWElaMYgEs0b2VHN2u3kWDH&#10;ceFnFIK5dX5Vt4tLEkeNecWZ4o7GO2OySxxNq5GKcKAWXjpZlox64wwbJyXQifynGexi86DW0rJt&#10;veSgMxQcGyPJQwE+xq6dXpzBaayVIRUfN0reDfkkTAq9Z7B0kP3CgU4qSl14aUc8CG4m/D0Ob24u&#10;pWL8v7mnUDUnu9tsCzxj9GswMXhOXgkbzB//C//Pl9CS/HyX/MrK/ENH5/v//S9fO7l3//P/8d2T&#10;11CMpV5nax11SByaCQSUugC1IN3VlcJfW0d/k1kaBvqzV2McrUmsRhyRKsxZZGjMJXnX/EjQwhJw&#10;TU5zHNdqWLe+mdaRzUCZPcoxew2sZMSuq0fH+605rgxdDgg26/WUAdi4Kc7RGr0ZeZO8CSxgVivv&#10;V1iXg+B9EGrhKRCwmdlOQr2nwzCBiYaBcsiYgIMKPOc/nAv4N2zlJKessaRNdW448KrV5EVV6ojl&#10;gBQoigfJUV6o2s36VMGLta8Rh0yoVWFs7F17dwePTkt9d3d2dp6k9i7uBAbCBzHUWdmYW+jKWu1q&#10;+hp+JupMK+5g4A4jOC1PNYl/PBxuVg3UXRppLnDBCJdwtc7PzoOIM5gONVbGEYATrOSDEXELIBzQ&#10;darxRW24QY6ztU2zOu8xrGv9SiPtShFKi5yM2baA4SbXd7NrwCpwp0p8xIW9+6Pf8f6JoV7lmH5u&#10;K/PD/+6v2b13/8GHPw/ffbaxAyl9Df3dqMDWSGTRDdSYmo+E7uyZrp8sez9W4snK+7AcRnK8UMs2&#10;CA4wAYYj+gkBfOv7qOAZrERWnqkotabC5Rv0YvRo4qGI0dRF4p0wPsBBDYKShB4goVolts/eapPr&#10;IjZJD/PSYG2jsSLbhTWm5x9CCrke4z5yzzJZ9c6eB545NY5JI4uWSgQL8l4RT4BygmtipphMEeQ9&#10;0sWENvYiAXgB45a8SxyYoiggEt23Di9uAp4B8CgWBK4bjgFZPGq/QUz5m5wPZGH8AtNJSPMuG0Vx&#10;dgOcxKeWvydsi3HJoo4/AoEwm4FMSEwtCMu9k3sHe3vYUIwB48Ag6uMwPoS6dNSLg5m9oqRhlYA9&#10;clUNF+tAWxhP0Hpz+YPSRbrB5RXCgE5TmQc06rW6M7Rnct66xHeyOplXbkvuIDz2MV4xB6XY/Ku/&#10;6v/4vvFoXvkyP8ej/Kv/wf9l/7XXdx68Njp5sDY+vJkBnaxvArMIfEznIzn1mUa+4r8PRXraCD5Y&#10;HYZESSuibWc8pikRvrqzQIDyWBJZWHOXdohaDiKpbGvWGM4kxeHAJziCNbuHw4PH0c086Wz9i4LB&#10;NHvGDhFBcArRCZMpMus0PcRQe2DSg/uwiu8IOvBKDg+R5t+6vCZeuLt//x5WBtfg7PSMCxBaZm8X&#10;O1iAN9U9I4zimJgY7o6L2dsfs6Dqbqgjh3YMYg8GecF/UeGe3yh2g+0LTx9IVF7KUJ7IiqMLgCEm&#10;/hZXjVUypoHKh56LntcVnlHvUW+lAerdXZqoXGv4tsYAUYIgxK0RGOczmBETOXEztaep6uKMqc1S&#10;TlhjNNrEnHKJkJJPSY0nIrNgKt6mXhh2J7Y/7qrupnUVAC4+dO5Ul42D5yLxAQXLOQKfIenuliOf&#10;yNmFl4QFx1grhqW5FwfGpUNRhza6Oxt3u4DAE45AIBadQwvRUPCxLu6P//G/8z6wNa+szCc+xL/y&#10;rb929/XPO3ztjdHuATgkrXZIq7L7gtPB4bXMhUaDS0puwRG94tLbzL/gtw/obG0Nu2hXNf9kfoMO&#10;RFMS2LI1izFJWTzMaPld8VBYF4kqtDKYJJYNNuf4+AGr1WRQeL2Ntuqb6L8Qphlv2WBgZ3fMphyP&#10;xmpjDr69m88M1Yy6V1zG48ePOT5wLIldEkH8gBfDPv/o0dusHX4la5B0O+0WKBcIDIyzw0GEfnZ3&#10;e0CsEv5FQRNJPbGcuCTKHs/vyFOXIJLggvBBAT3uNRGWHhqZYqp8zAUjl4u9EZsiSLQBnpYLCDkG&#10;22AixZORLgW9piE34ZU8HZygEvlMPAd3wakz8RMKjMhIBiGjZMjDY7IEaUEC2ydAWAjjhvvc3Rtj&#10;1z1y2IApsNoY72pbSyyIx6qFwlDWbCVUxanRjFYighsCSwqnYSsNGWTLFEgyFbXkZyeROF2nkntt&#10;trWOHo2iZQL/yXqB3JiJ9FlOv/2PvfSG5lXE9IlWZu/+g/Wj+7cbexPhXihYm7bb0Zde29xBmogg&#10;iOk60Hl1XsBNVgS5JUpSnznhj05KjULi/7ZAGTfaihNTdZcoZhoROZuTw3JPDk1GMzQw9OBxDN74&#10;QM+ri5TdPU0p1whHrqdzkALIYazotl6TvlbXIVnpFB8k1CqCw4m4o+PjY/7Z3pUsCi6prByjLY3p&#10;WioAUNJee16vL92vAUE0alBOqLLgZxr1In15+oSipKubK7Rx7YpJPGdrEaAoacPao6pg9eZNrE+5&#10;X7nLWgo8HjrDTW9w6vACcBIw73pBRE9J/DMuREz8KqVZ2vpiybqWeiubIEZcZ5wnZb0Sq2LgTLeR&#10;S+Ji1ISxTa0tCMp4EkS2d0L0g/fooXVA9NjhrVvKzxwf50U/CorPZHp2dgH1RgF1twc4zWLafD5+&#10;LO6Vyura2zD9UqhvtMX9E8TJY9yyVIqce/o6qZKVPKO8I4hXfI4/v+t3/zMvuzvzyso8e4J//Vt/&#10;5X/+p75y9z5R0sEMFENwZJMpyFRRHoGFmoYlcbZXBccCeVqdZZF0JlBKENcWVWnKXqr+k9MQERpi&#10;Cotv5IYlWLLCqHYmNsD0ttuybVSD3hJK0N2HLmSIkD/TfDFWqithiBX2HkevFmeyKoYwhFr8G1lu&#10;lp5lTtIIceQpudlpKcDJyYmZabI/MGKDDwcP8lWSvoBLKrbJRPEmsVWk/30V2TEXHiGdXVQ2Uahk&#10;q58vLi+uTk9LmY3YQi6yebd4fGmclHs5PD4mEBOalZ6/hjHCTHJkwKsWFhUtSp6e1W68ximDHZlg&#10;th3dOqRqJc1Dw5WgKHkPoAkWMkXQaX1CFo0rKVqfuo1wXFJYxkPhTrhTSJVcGoiUsjXpimdSPI3p&#10;bLqXlznuSG1ZxUXuDGLk7c1lTI7cXlSdJYJDWXSGcFURh0CdT0fOS/XFgWVLWS5B+QWnG+/zQDgb&#10;zxkbQ/ttfsURIPFwDFiESH9+1Vf/Uy+1oXkVMfn4fuTf+VISGNv3Xts7ebhxcH+xfVSgjvkQ2qv1&#10;tpX4N+8ZBYDCLt3q+blYbOqVCa2NejAaYcDHfEQr3x/SYglDwrYb5ptYrCQ98GDSzFGi5MMhvwNP&#10;6u0n5iLOUgUSfimzPFSXQQKG42MOOgVbTFT5fpahBFbW83RGFom1d7BngkyHPx4WC8xPBrgp/sr7&#10;LDYWzMfe/Jit6oLCSA4ew3aBYX/OGiOk4vpxs2JJqcMCRtkkUUuXBu8RSOLyQpyCqmWYLAroIZE3&#10;PzyU6Sc8FCg0snuKaR4dHRmY0CFgSvODTWqb+DqrV1HO2eR6YobYggbNo0sU34HYpMPOCItvq15+&#10;xw2QV0fxVGO3q7AmdVNIh4GXnN1cnV+ajIeZG3gduU+AjxQibG/iPKjIoPKx4RUxI4MMm8Yj41nh&#10;o6UW1qbDG+TLtAK4I/gaJN8YG/JDbd7E6BQiWyJ05OkOeFTk4bAlHCExtXsIpidPkw7cU3agvV2M&#10;sp2KoWdjKnkIuG+ZFfvb48MULjBQZAYvv/3bfurlNTSvfBmf3Wh3f+vg/tbh/cX4eH37ELbE9iZs&#10;0WXjNHDEZYo0WWYVbZk3KhfcptUhNmlowGbowsofyg5g4uMHJckR5r3gH39YkmIykDvMGYnm8Jex&#10;j3VDTPXEAKnhDjSs0F77pSSvwVY3SIuzPMKXZ3KbIFfrha0Q3EGHxllf9loVXlR/ifiTnA00oqwJ&#10;GrJg3EKgogWx0ttvv62RSj2hHlm8Ks64v7cvFRjEUp/eY7INcz2YEQsgF2bE33rzzSdPnmAIMCbj&#10;fdwoXIYJLoLAreYXRwNyjQHQw9def/DgIcfBmHI6bOr56RnhkwYizo4sFXhuu7BpD/fHyDWogsxx&#10;OELteGoncXMcPq725Pjk/v37RydH7A7RkJrgy4XjY6EWALafC5LCsOBL4hrqTWEgIzajdWYpXygq&#10;TEaM31DToOIDZih+VtxGiyisDoVtbAQNSg26Q/oRS3XH5eLqYMhSd22Rx+3NBPKwj+zGhH1tOyYp&#10;xZV39LjI9oDVI1bC/yPlZOkFCBMNMS2rZC6Mdkk/4ZnhzvyOr/5nX1mZl3cE1n70W3/d7uHJ4f3X&#10;9g7vb+8e4C+wKvVi6H8cF93ww9VKZmQK621Zx1iZpdQoU6cXAm6QF19NqbL+4+cPAnRD1BA9l+x8&#10;WgGOVmn+fjfoyeAlNQNdLCCdXoc+Z+69edWHLwLtPI4hq23iuKnb9OKtOK7P9aynkksrDRXN3Sq5&#10;FA5xD4vkgZnsZLIKLTcdK7fNFFE6CmDatD4GCjggb731ZujFmogGXCx1rh1LxDq/cb0RQVCLYMS2&#10;R0A6W5w+hfhCKANJ5Wo6szuJDW11AIlXtmAIHx3do/cv67CC4YLj3jg+EfkjdO3wq0Be9rd2D8b7&#10;x4cn98NU2kLI5uLqHMh5spjQRYn7p4wa8U6Oi7tEFGjqmkzf9e3l2QVpdTwvdbOgJsMAuiBNB0no&#10;ihs/OCSYO0F1nF0DtEQQPTvFJdpZl2c3tzD0wIbUQawwqCxnkJSAu4B2jiMgcSEfzRB2JCxNxgel&#10;dAtBsSCbotc+g23iWKB7/FgOid82TDK3GCah4WJN5Ev6+mz3Zf7G7/9XR/vHW0f3dg/vb40PR1u4&#10;MLj/QP3yM33FtSjSkdK4phuiw59XSKWCjs3IrExAHI2h1RlTriswsVUy3xJAdWYqXqeZEDgZFGSY&#10;TE1OFzMOylNTpHkq/Z+VXAeqV+JcFUUQ3ZFFysZrMUTYt4CjgaW5k7BLnbI1hX1xCPbVAj09Zrlk&#10;Q9rIhoqsC7ZUf4XNIp7i+rEx2ZtnKE+xQsnmkhQL0DHHCyAO4ppZ1ZgJ/R07VlOuKdqNZfl7/9NP&#10;f/Sjb1ZmgSuR0k9GV/qcHEJRicCnxCSXV/gElnXy9/kFUp20SloHvYE7zPJDkAoAlTCU1czvMBdH&#10;h0cPHtw/PNrHxaBwGpafAEkQsmBMQ0E6TaFOwJ3wjHzLVRDMZISrwvUAV50cH2PpDg+OQeMYywh4&#10;ATBTfK9BpD0Mzgp2H8eHMccSa08Q6OI8jFMy4Vgl7DAJaXwwRUVl4piMN5DeVN1GrAjPVHUajPAm&#10;XgwmnzYRN/PFrYk34jnMYCy2bRF0PF/S12e7lVnbPVjfP1zHvowPaDw6X8cNHuFuJ8MjGzXpJJEB&#10;IhJL3dZZh89au7t0U9fTZLYO/xITLXYwICYeS6OjkAJAAufQKGyCNNp7gC0yze3DztCj4e+CrEV/&#10;Bm8oPjcfrnNR12OVRPczXmSCK4wkyVBxWzM5kbzpPeiu1+TF4wqOk7Q0EAmWiH1aNkdKiU1+p1U9&#10;RrT2rvhrc1WpNecb00sp9lcFernfOl+23E1dojeyTWgAW19uEOsLT+BnfuajIeY81O6E33x2BnHn&#10;CXeD/QIQ5XpMBl3D9BEHDfhlCbi+VVDYDGQ7vdgllpRMrDSWzHSORB7UPrdGR8d0taZdiZzDeprc&#10;jsyZ3CNjQblBLDuZaXpLQggCjYIznRQ1dRKM3QyOkkRFxr69rjIHgKtQlsHX01Jz74WKGNuCxOVt&#10;4hQFx9XsslfxrLGp6iVa+QHtimjNw6kuptQepgdnaH+xTmpphz9w9m4mBGjyE1SJD7r3kr4+q9Hf&#10;v/Ztvw362s7x8f7917UyI+Jh8AvE5s0skL6WmI8u+NYG9fmhxWWS3JnRZMo2LMoaKMd/oOHVQWjo&#10;tPotc5e5B/Drvry2gAzLp9Xidukz3SgsdG4q/12JKRp6RGGbH5ocwbQQn7fVdo/MGcvclUtm4e8C&#10;Nae6VFH5XuDMO9dvb22NZrr3jmQLIARfgJWP/yAhtQVO6+sgEaAqtTiALBz8wcOH4ZWYX4sQlTsw&#10;pqs6m6xVEk+np6dPnzzFBfjQhz4IeCzLxsZTWE+cFANJYys7KIlkt2aKH46Ojlm7Z2enKXfAE4Ru&#10;s3187/72FpRCl3+CLl2lNF4ILB4hvsj0mUJiNKKhRW2SrBmF3dGRIS1HL1rNOLZV3+2KENd6McGa&#10;uSSXEXAad4qREAXb24kPKRjMQfDfCm/5Js8XExTwKrUjuCQbE6nL+DKaGBwk67PXgF3UnSiSxUkS&#10;X4ustyqKQUMv4uBwP/vBIAPGcJM/Yi7x4HGOrNKGxmxayg58ltST1VR9aLFHdSoA3ZREleSaP/2n&#10;/ouX0dC8xAby0xzuH/vDv53nKKGX2NutAxwu7BXXeKpOfA1CUky4dGcj+ID9NRgCd9IQUrOpChWz&#10;fgqmNB5pONPopu/7zsDUcsI5w106blVhrQvBrNyffreGptZKUDTckOFQ8Zu83GpxhxjbSCgSBsom&#10;5QTCKInYhuvEoMVR0tviw61FrMocH2J5YLwwGe1pWwcKXIjJ75W6w8uUK1SMEwJIgQwe/gELwt5p&#10;/ECjTOlwgMr0mLbogYNEU2pxdHT48OED3IFHj94EmGlOjdjk+Pge7o9xBBgstZcR1mRQjeAI9PhC&#10;QHU1e3f3sKOEs8CyvB/LrPNFwoeGuCMeHfsEAe8apES0du+0zeT1qiiWzBQvzNTxvXv7B/uk8Cvi&#10;F9pu6DMdzIBuN5Prt99+6+nTR2S3uEHCoY5wsXDte13U9Pzk3qUOJP7isggR+3QUXYb5kqTBwP3V&#10;TVqgEw0EjFFmwDCvTC0FNO4wNFswtLzlNXiAPCPVUy0Xse/NS/l6Wa/70xzsH/v9/7plL/jzUEJQ&#10;VGH66KuLyEiJYwrQW1Vb4yxmh3N+CvKmQyTdI5el2F3tdSv6ys4/tLWvralv4s/t7xGfJdyZIUQq&#10;W6as9pUj06PxxVqZwjRikP1QvKe6PMPaMHAfAi4WHb9SfmGFK8cbSFSlw8VXAuj6Q42IDECKmChh&#10;2NsDUyEgOTw47FKreQLBNX0Ls7n6vuGAKBaxtrBpC0J4u+atk2ASamkVAlbh4ADpXEwzJoqkOOHH&#10;NngrGzhDfnS4f3R0QNKXzR5b/fTpGZxjnB0RH8VxaEcNlmHnmUOg4Pv3QWRxYRhEa8xzPy7nSLQY&#10;20xuWdNIe2NW9nZoerK3tb4N3AorCd+DYBAzVzDr4euvnTx8aBpnnVPozWExq26RIFLBUDSJnzx+&#10;dH7+9u2EgnWqq0hy24opTKHt46P7x8f3sTUdTO4UkVCj4GB4xc6yo4gEM4w2/I7asW0eFN3R4vDh&#10;/fH+HqUfBHqo/6g2gwOllRaugrG1sQluA+9cOA55eCh8L+frs9TKQCFlkRKHj/cPQN0Mjn32I7dE&#10;5e+thMblFusdjIiy3EwSgEB3qqX/UhINq7eQRJ2awWdo56B4NOKO4MSUcZP5DvUDi6IByp7WLHm0&#10;eVvCEu5JXj1aTE+amQkmVGpP61PXydgiL64krUlCMY4BKkBruaNfTHl3r3BlEINuWCh4t9gDOcAB&#10;mc5osIhjpVYm3sfdAoATO3h5fokMThANGB5z7Es1Sdn8WVjkZVcNCbhaaoy4NqS5T07ucakEVReX&#10;MEfwbK4eP36Ef4NJB3q1rBkyHxnxtVFQGLAe7CkpcEeI0BTbBLTUIukWdlbMtGmsWkDyZ4Ax+yI6&#10;20e7+8cgMVt7lGuybwA5j2EY4SYmRyMTMgVogDQYLwbUgoMEYw1tGJZWxadqyc4xjD3EF4wjw44h&#10;4ssnx/cwi0Rh8ikTz0Wy1GoInbALTCTlAiI3/IqnTtDK3fS52zc9T9T6SEyXmNDaNogNFynARLMr&#10;p5nsT32ZDZ6rA3yjG1O9xJfTyLy0PtinM9w/9vt/I2gLGYbDo0NDjjDunLqkilAIT7641TiiM7Ep&#10;CsMyMagVtiX8c01g4wsw412oQYLjcRhSszaK0dbpMMcJrlF3fdlQUQ5qQRyFH9yZ0021lkvHh68M&#10;fhP1iv4D5l7os4GWtSMDmlsBGo4gJCGvw94m5KfJwQLcAABpEcIQ1rFaeTRu3ImVBCmCjzZfhlms&#10;pRBrmM7wbiI056smVT1LgqHba5wOsNX0cbSLdv0CbAQ9A6DzWXVJISKFf4pbEDdOuHWskgIaa+qH&#10;ctlZ0kr8k5cHfOU/uwZggkwMyWFr2kvuYrSHMRRa5RjW5KRmcktYofFwSFFfnF5cnl5O7bS2PoNh&#10;B1RE/ELUFsmrwcsAet/Xs0pdlbBXJYoJc3pYPmam6f4xtaAhb091q4i8pO9RsE7m2/w3499h6chw&#10;qDqePAUx3tBjIPOmBl17zZzAhBBr4Tai3AX10HjKicKNKuhHZjtNww3MODw/YlnttqMQ8ex3fPUv&#10;+3Rm/nv13c86X+av/r7fQIuNuwcPtx6+ttg9xLnGHQZ0sLcqCN8OZT/MXIgM0BY27LODg2PP9fR+&#10;lR3qLss011+w2YiBhu+xVpkUpmMahRi8WOMvwBMnSL9XVIGYg4nfgwCfCFsCtahXnQ4DJmVR7TYI&#10;N8fFf6B/bI3u6iqvcFR/Z2Vw1PErMlyyPLprVF1tKP5kGgomHndjwRAVOhcYCxKntWiAxKxJAQ8O&#10;QQ4DhZQU9bGZs5DeeOMNpqO02tjT+CaXQJ7e5QxCrX0TvXsw2+vz/QP8/dE54tswXO9mj5884YIP&#10;DqH/b1IwdH11xqriYriqDbVKx2htoulClQ7/JAQIZIGSi39Q4TQogNeCItQuwAes/33iiLvbKalg&#10;lvvJ3sE+1L6NEd0J+BsPTaNLP1lUhq2SurqcnF/OL6/m5xeT09vZ5Qg1i4V5YY5Bl6ooc2SX0BU0&#10;SwSiTVqJe8SMUgrAgByOxyeHB2/cv/eB+/dwMS6vkC6/upnMcLq4QE2pTARsKnxliDb2b4isBN6W&#10;tZlko5wjJrNH4314OrBgcAFvcWy0UcweixMs5OIimDLo8uDfJXgmHU+fOnYn4zx3mHi3Nvza2Jog&#10;fjy5u55BPn6vDMWndd7PLivzN775K5S+3T/YPHm4tn9I6nqNOmDaVqhJ4gQw9WvFIs0YyaTwmIfy&#10;RZ65/grUDVKeYbwoByeW4VoH4YAowSZGHGErgqjzRv+hpbw4GqAqWiv1Y62RcTPW0ERADcPkZobt&#10;S6a5G5fRPZ7LsGfPcEWY4YKfigpLxCivJK3lBj08EIk7+MHxhli8EV0Q1DBFQmOyFCil8DunJ72a&#10;SmtiBhO6ESTnSvAHwFhybaJSXCt3xJ3joqXa+Jp+r0Q3REvkpC1ZHrP5q9oQb4zzU+GNgUCf/Ir3&#10;wBv4G+6bdTkbLnqkOLkEFAUZC9vnQg9Rr5eFrNvBxs9Y4WVSKIC3gUNAdIZFAMQlbcPIY83tRU3t&#10;kkrdtuY1PDEenBBt3G0skGXeGm8hbsNg0H+NWrQ0lEXuE4ahbbExxvTMxSxh9rTbow1wJSpFafzE&#10;Q+RQ+Ay0pnjy6BHpda50jP7wvftYGfNHSQpoqvQiAaopKzVQxU4lZNae8gNPyrgvRRvsDfqgavQM&#10;VAClP+SOO+7KJQszWWhOJbfhMFGTfX2DZ8fFwq+GI3Rt/szB+M1f9SWf1op/L778WWRl/trX/AqX&#10;EXyKw5PdvQMcZLyTeCSag5TGIXFAmG+UkwoeVrJLix/4k+JmiSeDr7JEdkuWYUVH9jX6u8k1S/CY&#10;zVSujvI+jr9rGKacUQUBmimnutl+PZrBoDXu+qiDG1ywsJlsA0WF63QtQxQOUpP6AK1LnXkdFOEK&#10;S4iYrvyUbVZ1GJl4QXxyigHu6c9JO1EMbSFxW5dElHMCWMH3sjywuRbpVAVCyRW8hutL2hDxJgSZ&#10;o8NjFh7HJ84xu7yxdYBvg9R5msCyWlh52MymuhpQFL1qIoxXGkzalaEAcks0Wbe8CQ+FaAv2XYem&#10;ybMC3v0ud4zpDQjcXLxPEyIf5gxzHDhb71PKcmq7uFShpAkqDQOkVYiH03Fexoo7IjHPebk3zgLB&#10;L9w82zbEVgjcKB4YEMcScFFqV636GIZaZq9blkmEDMzETEBvHA4xqBGjq7WLm5qMtpEv7/NicCpn&#10;EUBOWB2LkorOZCJMwptRr21qJ/KX6/VZZGWQkIZ/JoowPtjYJNhWwpI/iX5YslGk02c1CTDUBuiU&#10;AGlQ2nbDsmcCJMU5ZH9WWR5+6MTVfmS+d0HjI7QDG5kOEAEZosvXCq8tjtvp7pZL1FZGMEfTsigP&#10;XEUFE8NMcUT5VetMvQ9SdJouYn6tDY5WjZv9ncnitFNiXZs0Lev6LNjJeXmnV56CSToBRJEvvD7w&#10;b6xHjY5s+kXz64IYOBXZaCdgt9gF3A8izFT6APKxbPYIIq+vbjgh/oc63tjf5GKKYrRkwYFqT4Jl&#10;oXOUMEWyOA3XQ8aHZNPgsmUp6zLYl2b4rpmgSIhbzUQ+Bh81dV4kxTF23BCnxtRyGXt7h5zEljGD&#10;mvIAnIu7cfuSbrSzFbWg6JwXtQvHJyck3QXtY+Gk/cUbAWFpkwM2DwwEaAoH4Qe+wkhyzcXLHMG4&#10;OebfyO4nSsvVyoHU1IZig0W28XbK3JghQMUcNvF4ImAG1ydpx25Lt/gX/5vPf9Nv/xdfWZkXcQR+&#10;/N/9CiY7kvyj/aONHapj2G9dqvotFkPL3eJvZmoKRlxg8cR9zjUCEcxFUkRoQ3RjuR3XJRHZDSkm&#10;v3PLdRtddQjAB4l0NnO9rpBJlKF0ILRaJdTwHNjtr9MJ0jQxc821ocuBQqXIkbt3WCcR3l9p1gy1&#10;TnyFUIV9N+GaKK26C9DeAA7Qr4uJaS4sKSZPWpRaYSpzKOesIMwrLoweTYBwEkP8wTK0xkL6oAp+&#10;MN9Ao4d8TcSZHDWLeih9XnaJZVGxQuGkcK5q/TPaWZnqM5Sfwt/Vl+BKSs9loVaKWGDLFjGi8Vm3&#10;Vfu0R2YjFF3FkV1VzPtWz3J8QOBrnjDUHhXcp2ukyXGSDDNT9slCxd2o00FPbmR9ubAmsDgjF8b1&#10;8DencLgQmpI5rdU3XkEDfLS4vILOQ1sFOc0VDORiqstTNyfTgxouTVvyB2JzXAD3Db7M8EPnk44k&#10;bBf3JYg+8ZrOK2zj7Z0jwk7Kr1La4vZgFitNGpiHVtNVafSleb3/fZkf/vov/Kvf8KVsmvQ+3jm8&#10;t3t0f21zdw4LF8GkiDAkgnERuYlLm3LZs0elCbRLKzNB6oiuDujJ0srUDVkxdAdnQfZnYNtlfkqA&#10;w9Qm3FyzCY1WOr264PtD1GptGYJvwXXYvOjm2gRYElJp9O7uj2+lXCWEVFY7HnuIXrphJlk0hRGg&#10;0sagrme5tqsRjoZik3Vhup67NrquulRsYDSZ2P9sGZJwa3HQwuzzolG6BGO5xgg29vI9IG1qCBB9&#10;Yo2jukCVNuWUZqG5pM2Do2N8io9+jJKlRe1LJVpWHlx9K/7JBWCmsS/Q/LiMDpQeYlbgyqbb6C69&#10;SpLy1wIL2oeV3ZwTv4W6wpsBYrU+2FUViLkwdxLjtRqR9L2zJ0xb2QHN8GqWkNN1wxDEoWpU6T9b&#10;qWC7FRWdtMhLk8oA1nbXxHAoLio+yyTJrI0o7GhetSYOZjveWGwRqz0UtanEbk7qjvQTjMMda54A&#10;lTVv9j8oezP+nID2dPYbv/J/89LYmFjZ9/mLXkcihEw06DEHJyMEnI3iTWnm2ZvMCUc/Yk1DylkW&#10;e3ZcGDVKbcs5G1z9oejRML2KM0uwoz/3SIKpye66kcXiCGyGa9NJVo+mQ78EeuR0EP/zXZIQmAFW&#10;NNr8WAyCIbbStCsEvFRvu8mgVGAPuv0tCWS/5TTiCObmCQKBR1mEnoEl1zUg0ySuFpO+ZVAlyGvL&#10;rCxXSiJsXcXxkkNhoQJp4yARKNnSGu8msliBn4Ae9g+TBoZWMzo/o8gaGRb9uaOjExSeHr39JKOn&#10;59JgYUXwqYmp1WMpfuxjH6MtAR8mZsHK6G5lA2hMp1UjJMGEpGyKN8sSCA+BC0ZCFxaPalIY9eJK&#10;tU2x5Ny1TUgYwg44H8CmPHj4gDGpjavT9CzyDQoj/q8TlSwQ9i5aYbS8hLKI04Fv+wTy3hN743YY&#10;W31W+8j3MoyQAwTOOuDcjyrltJcQbokWcoAhTt9CVtk66knwSxN/Yueh/PGfVVHyq8TBwfNfonX7&#10;Prcyf/l3//NUBZCYYbu0KyomZm07eV6ZEyQZCvxn68UWMaVEOjA1Ott23mEG22wABYBmPZZ0vEF6&#10;pv5LZ+cqYjK+iqxsN+HV3C1Y2y2pKygTODbAjxk0SSfDd1b2VxFNUBG2T0IpgnUuNl4G3pOBGytI&#10;W7hjU1pecjkML5IqTfPGegcE9U0WsdpYA9IuwoipXxP6ji+Mgi2wt0nrSg/D4ABtXJxf2WXe1vFN&#10;u5Onp/BPz4w3GuDwtyHJzhgTo2wCvGElR8n77rACoa4ioFATxtmLUNS44Chx173OFivwNwNNKFGA&#10;oxSkledYV6VNbBuSiG3Tn1fDKqfESAJHbzGFZYOdxzCE3mxdCOgzKzo2FDbg/gNf9w/QgNCL0bFq&#10;CNagqRUDPiFKHzB5e3sBv+aKa0GP3tpK24PRBdj06WnpVKLUl+pF8GosHJOodt9S1QzmEfsPNi65&#10;u9FGTIbsyT6IwaJi0LkVEm0GUHBq0BXdV/M0BotvaZXcSZhgwxb1Utia97mVgd+1d7iHEC3PMcCZ&#10;VWoENDzYkm2ZfsmU8gb7RMyNKQDF7lmfbMuEINkMyzL1T83KyhnpP7sY4mPnwAFGrCeIwqYVf006&#10;LzERpnX3z1qcwSUOKScCnc7FMNZmoAAArjglLEycIpgk+iyQX1DnpbimYIlokckm8WOsQgQlOe/S&#10;8xcsiMM/VHt3s60LA/4YcyNO7JKz2SEEGk0MeEXYHxLGAAt07nFhwCk2iLMMkBQWBfFBcC9tW7Gi&#10;9QiVp+HLER4HmOVchVQLPNeHYjHDepPAFjvLV1577TU+j5/SoMloNA0YetlxZ+b7qFodQmox+Ko7&#10;iaEZ/lBZsDXiiWNcsN6MC1gqYHBSNRuHhycH+yK7tXQcUysvh8D0lgYg0VxNYV2SJKA12Fy24ZU9&#10;JARrk4p6ypt1u7hO3JkwIb2vuDDt9incGyFgYW9TmL4ZpaLcSy2LHlCoevyhyIU/mBM8JqXRLNPe&#10;wpdO68t0H1Zu0bieMfvyf+V//VKYGC3vy3Khn8J1fuSbvwQpFDYPBcAjU5uUqG3b5SPwuFOphN8t&#10;PhPF3LrfDR14+ua2/eP2Ht/ZiVGXuLtWXoNyVXekVRykdxM/v/0GUwlFiK3jEMZqnJcgxKvIi3kc&#10;Dj0mzDRPj27yGCbFVFkTjmYZtW1k1QwuPPGcSwKCKyzB8WvCjFBMcpNeU1iS62Oig1zQuqCrN9GK&#10;B8w1eNcKEYgPQK5haXEHUgXlxFK9FbCAi8OTqmHU/6fZ6+wOAShtq5dkVyOdI/Q9D/a5Y86C4BRX&#10;Ttqo2V8sN5eB2eEQXZbu/NwewVhA4kLCoqcR2RIRKVEg/RX4TOz5UNKBM8QQtscUfxf/9lIBNcJq&#10;ZJ8gYXVuxfnTx4+fRPhGDrRg/rWtDgZFjox24XZlBZOADy0h249M3vS6DomZex/spkXVUY2I4esj&#10;Iz0dW2ZWwTDNtLpJqsGXkRiISRl6hHLdKy44A5Gel5J6ytLWlgU5qnU2EpWiKXqXkpGX4/W+tTLf&#10;/Xu/fHP/CKnN2WjrhodK0e3+LtodPFyj+bBmoz8HA40dBgOkEyENLYIfzFCwBLjuzJ1I/poQNpcZ&#10;0v0qjB9YdyHExPl3Zya1W516vmcVMPJ6atNCTQv1FiqujhJ7NYcapnVztfxF6OJGp40xycpxIxll&#10;OwKuAX+LTBdHkh4DCksaSMcBo4PsQLh/qB+F3KYvtJRAx24xZynq2SQdPp+enz8+PSU8uSTwSqVv&#10;9mz2aIAVq/uktsCMAU0m7KDzG+VH+mV+DmtD/mWPeFOvBsI+cuJbO3gcox1kdudnF6eUP+MecXX4&#10;A0Qw+Bn3jk4Ips6ennFt9Hxlte5s7hygbnW3fkueG0ltcAdaQVkeOSS8kvWiEQKLFVsDHQ7OjuUR&#10;BGRvvfX2k8enTWCXfYPNapmGD8USEDZ9os4xIR0UPUTzpnPhaoBg+izgKGA1ZNlQQ0AYDBcm3Goe&#10;Nx4EWLEbQmqHCA8ZK5H1wEZcRt0u1jm2NgJYu+Kyizmuz8kxDGhoxMryIes+uUHZk+/K3qQSFKdP&#10;aTHD3nUcUbk35hrS5dLn3GclBULOpKC5XtmGUaeEY5rlYrNk1tj9Rp+2HXEZ3V/1Fb/0pTAz708r&#10;831/9Lft3f/Q1v6D2WJ3uraLVBWk98V4N+aB9Q9Ww/6HGbAHELp0QBwKyTDN4sVmEuDoWP1rQkew&#10;xinCdwsFhhNrAU6DpARUzhJXabT11LWLbhRrT71OIi2TkRDGuAQ8I7t2DCmaMMpSMeB3cRom5DFk&#10;61JnoI3Sc1Y3wBoEkBmOZ++22+vzsyePnzyiUUDZM9Q8QW092j8i0cPKgtw/UOD0ehYENAZEa5u0&#10;LEEMmyriZKMwPSwe2yoFj5A3iJcG2IwAA5zh3W0KJi+xkKXvnF/QzZaBPIH+z8UqWL5HEKQJg+l6&#10;O7sB1nztNVUdpJnRDVa0epuqovOnp1jcw32LvCmQPD48YqGBp4a7ax63mttWa1rB4YvBkfsMBH47&#10;Rbvz7bcfU65NYIINbwG8Nj8mRqR6eytiDQzCiPZNrPfdrYOt0f7OJoARFN87Usbw/VFroChJSU7/&#10;phYcd+p4n4aTXAY829sZHMEp9m42wYmlphvTksowzAVAL0aHphQ7ewdUT+7DpIYBTZRNwvkYbeIx&#10;isiUOtzw3esrEJunBLM6h5SVM9V49ObBIelBruPpQR/nFJsYJUYDpmc3G9VLA74kRWlNJb23GeE2&#10;h4rEBF9qxoH8IHJr3PXur/6Kl6AF5fvQynz3f/iVG+sEt7u006LjGLr9e3ukEu7T3Wx7i0YfR05p&#10;WLoItcXv12VNJ8ZlND6E+0VbCiXUX01MVAhmYJ10rgfqG96Jg99+bmm+s5SMKVaaxj2iJLxWHI1V&#10;2MWblZVQh6Ht4qqxaYSv8AqLSn86nRLYTjkv8AcfbtqI47vfkTSpFuTyml2NYXbxmYICjVyiAyHg&#10;FPcqwV28vEI8FdrRbkIX8YsmmwCDsHpALPBZ+dPqaK6ziRKEY0SC5hYQNgxh9B49Qp/laeuhVxGi&#10;l2GaXP1NDohlBD9udWooRSSDZaMR3AGsnp49oR4ay8phMQyIRRAWsbuLKEmmtJsCNrOJHusOE9zF&#10;EEmGpC4IY7cPfk+TJdyXHazPLm4dnqkgdKATwGaYM2fEdFE7DwzSQE0+NN4ZbRiOjg/Ge6xzwm0L&#10;SPleCrjDZzItrYRVBc9tfzIeI58M0lQsmWExB399LbH4im6ZapIpSxZsaEWJ7gMymmbv0irRMsEq&#10;OVVBFNPihKBi9mmiwgLrjj9MVdmv/or//Qvu0bwPrQwuvROLqbt9MN455nHTAuwO2z9n9eIwsw+U&#10;qOLftR3dP/vqm8EstAW8YxCUV9ZtYd8hG93vujTzconGvynkEQTnWQ13MxfFMnuiHrafZ8lltt0R&#10;KYgyLqklNUm8olBnKYDVz+sjlhsC2MmRy9wNyqPUA1cDV4zvE88rQ2U2NKUysUQ9u2BHtOwwW9wT&#10;B6+hrFCUCzMeVhNAWWqiltyMCjI3t4gVvP7wdY5weXHBsucWWKAGd7a+tYMSd2ejlbXFkyeGZojv&#10;KUZHUXIIAeXaMljCRh1n/TvJhO1MwP/4AGR/nJfzi1OWHsubCkziJ0X4tsFoiBCtsPCWw1IzX03E&#10;iOews0VnOTUYri8gQ3Ms7uEQNwaTvbaGiszp48cc9+LsPB27ha2p6RTcTRVC/FHrj8TRor8ZMWOT&#10;gxg9jkp4J/ak0+fEoAoCGwrNOrdsaKPoeVp0dmKsJlgNjYmzlLe1jr+PfvXKHuD2YL6AuharWKvT&#10;LKbDJoDf3CQFeB7OHugX3JlLiZov9Ot9ZWW+7w/9lh/4Y/9XRBrBJmDJZMM/IKwlZ8jq9OkZK4eD&#10;n+ncpb7KejSvETOhtmt0qBP6hPZa6mmnV41FnBqXaP/Z40hO1SrVAXJfWs02PaZMPmZE8zsJDWSd&#10;9Qh1MeIBDcaozlQACzBa8uiDLB5RBp8N437L9JCJWKVk3AyX/ldNIQd3MUf0rydSaiDmo2ZOu5MY&#10;JM2StCmmQmKCi3PzmeZrGRbKlFr2xXZNXEbVMk4bPLmy4JoHQSKjI1N+7TGKT/fv1bOrOath7c/9&#10;gXt5/PipfRp9TsZE3Jptm+aw5rYPj8YnJzYs4D6KmeIWUPOBL5JmwWnCEv+BPxnGK+KTlHDR34gM&#10;tJRGi4Ei9ItjgKXiD7YzXbvJ36khqm2N5AtxMjPIGSJPGJSLCXV7ad/wpyDUDFK4wYo4IDRDygtH&#10;DP6x8sZj/KyT+/cekMziurClOGLdnEq54tq42RZq5caT1bP9yzATutnw1IwfRcg0N4ywmXlxOlKh&#10;Np0E9mNziJ+5xRFf/Lqm94+V+XPf/Bu30Qnf3p2tbZCDvpldQqLaZQ4cjtd3NhZgDlZHUkQwTce0&#10;wd0ojF+qS0xMVKoT77QmKLQU08B1dIZ09DIhzXHqmDB7uiaLGjBXjCWW+lINUtwtY676/vN+TY7g&#10;15dGyu9qoRLDLJdlvGzpgqGud/OmoWOCLEjz3IctKFMaDnFeYU0KEQNvYFlKDMs9AAs8UwiNR2ee&#10;pTFdHLLBaA47Nts49Jy1hS3fbDmwDqKBXeDeQTcMfAAJcDDAP5DC2ttPkxmLjIhx4KS89tpDzjAg&#10;tamNZBDq1hGn2JYR+YML7VQo+RJzHHOYteKeMm8y9thum+RxN/w9eBNxhQQygphydus/kp4hIo73&#10;lLzMbG5pJ3yWhTwAEH2MI0gTCSZ78k4VTtZrG9B60XdDG67pmty8RUlGTOj04bZRDJGcYMId60U4&#10;C0pd907uHRzAJDQVxw8CP7t7PNLOq8GUx+HlREkRDjG1Rvm5JGPNkKZnQ234kBRsCmp1fgg44ETw&#10;t9gHZF6EYWX0tLH1L/3qF5oK/D6xMn/im3/j3v372/vHm1SywBDbpc6fBMxkgVzJrgIy9s+iHf0a&#10;iWILhVogswJcVqjK4LQEvKh/u/RHNCUJm59txat4e8Vz01uKf7uyIF3YdWdryJ73g+oq14gwt5iy&#10;NXD1cawVjDPS6psI91nFEydF8ZrGN65DvRCMyy16R3jVSnuLTsPVtSjcfBkAqZPXzzPLY+wGN6eD&#10;UNcmpk2R/apIsU7asAHsFqugWMTGxgdefwMn7+riijGE88c48Rk0B+HUWBwu1chmlcQxjPN4j+ZW&#10;Aj2pKtBcxhAbaxBo8KrlNXV9AAcX9+fS21yH3koIw2rHg3h8C5KKuxFpziJBOBE0hLMZrzLM62b/&#10;0ZS4vHp6esYzs63Jukm9S8vHLbwk+MK6YcjV38R1ongDIzibMeDgS/aEi5/F2h8qv2Pc0zOP8cCV&#10;gMt3CHLEA4mMKtcvb5MBaUkEx095J6Tki9Zk16aXNdNHX1+ygx9zqeFwtuTF6To38N3YRsxzp6mO&#10;LKS0r0ma3OmJzVVVGWkeyN92a7KFMtTrL/5XXtx22u8HK/PN//avQhWKSINiyN2Dk43d/dv1+eX8&#10;+nRydUouBqiOLIKsA9Ojusaps+2rj3m1nzTwyUxmKxYlkfGdQn1+yDeGmsNVNDRYhKXnYo3ykpc1&#10;RCjZr3qKVRTTYME9ekn/bXTDaveSklaIel5ZoRrEXA8maWhsmMIcscZcyRyBbJmuAMz2GLlp8hsr&#10;YypHxUxunlySMRQe+2uvv84b3WlNnxd3CiAiwIgiQRh3vWC5dtD8Yf6BsAD8jvdvL0liTXDiy+Fl&#10;PNuLltUlP40Qzw4rqzBTd6CDXQvLq5hLeTE5gz1dabqGIeLPze0FfgZ4N0U/5IjyCFDVwiUxB009&#10;I+sXJ5K4lr8VfrANwgzRG1YcalTkeUFkzij+lBbsr9n/wYRVKVcbjNQW6xSPEGdJo6Oe8yaiU/sE&#10;Xer2Nh2guhauCXafLCTMF1Jv8piAesCyrNKEYWBqD2AeYpHapHE3jGR5x5xUPETGsJ4s9878q8PI&#10;ntGoebUDdX/KQOV/9ocDQ8SeS/6x/QuGPCrBDC3IOfUN3EOqzAmbsJK2i/mCL/+nX0x45hmL7MW8&#10;vp//qr7md30JhgXSEp78w4evf+jDnzfeOaQZx93sqR6lQpokBcgw0HyeLDUpYUv1YH6wQS2n/mBu&#10;Vi6GeWtLRVyBLnsr7gblgV5McMGBFV5L0UMNQIwyNOaeY0H8fKkQtSYNHLQgy+ZN/XpjitSC+ytc&#10;hvSARlrFoKnNcuvCsIhKxsVhYN+0BfWIqzVvurGAsrHfbiTsgZ41ngszm5qdnZ1D7ujNR3/vyenH&#10;JOKNT+ikcnx0D57Qzc2F9NkN+CAiEvgR6MBdnV+QrnHZ3EwJF6zGvIOKdsTaPj09SzBlKZ+01RF5&#10;4mN+S9QGYkKOmFG3sfY5RUnbGCACjlY1MDLd6hs/NqmHZzGFbIwy7jpSwfsqK6Cwm2ZPWKq0SgPM&#10;Ms9ltYed26IyoUN0B3BLBzZE9bBDRF7lxZmku9MLsBTr9IIlCmO4TqVZmiXgqothNxRslVypFJtY&#10;I0YpJE7MFSktZIO3UAgR0rLXrQwGrJhgTvJlemdYE55m8opDtzw1w1Jwi4PCu9w148CzaxFZDXd+&#10;i/M41Jp4/CTpns1J0C6S6nh2Wvwx3pTONXMAMY2b67feeotr4RGyn3HBuKlSrVSsFwb/Wz/yd160&#10;tfxy+zLHDw+PXzs+fu3e65/3wQcf+sDW3sEacq7I3b/xOfc/+Dn33vicw/sf3D95Y4c09tYhuBuC&#10;D8Tsdi9unnYJjq6ebgyKQgalAgtQoF3m5pJ+HAMA/ExOPEbnmZaCpNI+7ZihTuhsccM7WQC+2WhL&#10;v2nZQYXP17mo0cle10Yl1v6Rv8C0KFFlNvSSBLbiezMJtfjr/A3ygMuOA29o4EqDeaFO5xDEDV0n&#10;h0ooZiornFSrDk4u1YgpDnyuXw5eFo8vux4ykVlzZo51oFLvt8Uy5uAkswKy2NCeXxXITPWzheNN&#10;UbXcomM12OKsNH5OifUlDsThEUg9noU6Xif3jg4ORZYJC0iXHSNWd3IP+AMbym6BYeDshCBolp+d&#10;qucCUs8leanhK2my4dUp63fGIIDQ8AfgnVAWmy1xFicvKAcXryo51x/5GzGmSJCxqrlZLl5qntqH&#10;GFSydUwC7Da/gR2Hoyd4InWQBJguj0Fq/lagk+HNBBgIyvyzzuzy6estJf89JDpjd4yw2qmWaAzG&#10;FAqfalnIbLDNExeBf3kgzUYiD+6Moq2Eb7b4gXVj+Qsg/hd+2Qvn0Wx8y7d8y4tm+T7J6/nDf+Q3&#10;PXzjAw9ff+P+g9fv33/96PgB+lSqpDI95cXJuGMvZ8LYztg+rm6DEXIIYZzZKl074KcEvGBroYL7&#10;J/AIjzw+bRBJ26+2dZLmowkCZsawMuPUOJPcMIfs+NLQpBFPirGzAw9leyvvqQ5Rdjk/NsQpnjFt&#10;HFOyyYRW5UA8MAyxYKWcrjCzFkG+oVQ3LAibLWlXvAN2YMIU0YfjY/XrJupRueStToaPt83UxtlP&#10;KyW4LdoFwRwLCBKlKKqggpXb6SDOZcDImrR8QgUc9HRdPAyUpnQ6YwFYju0i0BbYqnFTTanWfRW1&#10;jR3WHmE9dTzv7kjKu9TXEcGC6kcKZ8zoSjKUNXc0WndRXWlaTeET+RIIffRjH2NvPzw+IrXDhxvJ&#10;BlOSXkIiniWHl+sH7NNizp5wC8Ng5AajYXOLJtt8qk5r6EW2SVHWNzYXb5Hr55jGnFhDv25NRnjS&#10;eExWq3AbTInAJf6ccdBdkpidwss4F5k62Soi0+kjrcO12ttWe5U/pKcNkW7UTVXVcB5kZ8KZ4dvm&#10;y+5QYjYoxlk1Z2o8b3e6MCl8gr/x1/3mT3IRvTsfe1mtzJ/9S7/ngx/8/AcPPrA/vjeGa7e5T+WA&#10;G2G0m61ppPMXUttK6w5SL6oq8Id8C+7JkCC08C9N1tkrsmEZ6Vr7U+pv1ouwAXkKU9shv9TfyRRx&#10;cw64UwpM/qQQpjOvdoRJ188HXxjSw/yqfK0CNMH/OKDrkFfKFSLuCeyiEn60b4yzRB/02JPs1gqm&#10;UkleyEQ6Pzs6VP20VxKnjszbHRw6OESIbxMdYIPRIcBM2ZYNxSluIQ6axPZ0EZERM0FRhXcIxNSy&#10;TQEUVslG1+bLqTzYRjQUnd07Elzt8bigxSNgKnrmFrMLSOaLZGN3o8YJVcR+r00hJXbxyvE1gIQe&#10;PnwIy4U94GDvCIcJHW7rhO42d7eRqjuYTSgsgKhyhbCN2ZdtbnDxlEDo8vL4/jGhnMAHuWtSSHeI&#10;CFHBQNOFO+sKpgLkXAjp5zgM6Bxb+sn+L60N5R0qQunCbalH5amAecuDYq26nH3UnI179Q4dVU1X&#10;2HpWLcZaEtilWEU/l2dHkINEH1ryZscjGYPLk1hJJmisTM/hfMnMGZifdWp4cQoNCo2yyQewQTbl&#10;NyOqvangoVyeMKc4N2901obSM4/cs9P7X/uK3/TumI9P8iwvJS7z5z/y+z50z6lpPINGEXQHukzU&#10;hqSykWqe9MvJxpm+1CWeDi8eTzc+X0Mj2iUwmUZigVTzkexDCW2GEIvfAb8lwblKDTTi4O9kBNBb&#10;QWOfDVwIptOIv5fesoysvrqb6QEsmTsshai4XbUyuFscIRKBlEmFnU0E7c4vLut+UdrDpmiP2kt4&#10;GefMdbw1cq42SACWjf6LdT3ro9de+yBdhG5FKih9WsMlIBWyD6vv+JjNspdXnS2+AgoLFVaHXZbg&#10;7PryBiYIcEyWB3rdFaiEi3+NcI+pKLKqCm1fY/SIJSz4nIbiYVLJBUNGhBVPPNKQQeQgmFQLI5X1&#10;jniwS26xpscB+3bdjG8BEQxrLjt1rfaZRMZpDrtfICRqWH064K/MBEsN5naDYklDTZZ5uD7D0Uk6&#10;zCBJVRcgIqqYuE58G7YPdyfcPST+ok/ofkHwKAjFSDKVUqnYPjZ2HDbii+qCjAd1J9xmuDwOFYHk&#10;Cc8VWTC8XDSjy36S95zXMNR56M3l8/mmnxyo5YzCWt3cYotNVXjJ6cQjVrVBS2IUBZxmjx4/xkAS&#10;UiXN5IzgIUA9JHibTnh8lz/2vX/3kzQB78LHXj5f5k9//x947f6DndEOHi4YIs+acF1ZRgv9lMMO&#10;p0Xn3zhjWZr8zMK0BsmKyHZ5LOgm9KKLYpRQOyNrxhrkQTDBacXvWSRNmNTvjYcySIQsfx6qDfp+&#10;p9dqklWxsyasc6v7Wi+iU41LDq1Eze0khlwdPSVeTLAit858RWJ7r8fq51RpslRUoZ5KSxFaWpOG&#10;K6ZDDR9NRGD6JoElMBDSTe2vRVfeNzeobrn+F5kyVGZI0I024IlwYbJvLNPaMImiUJVuDmMMNAoB&#10;B5OQUQ3wSfwVAKZ7r8a0Cfhl5YSL8O5OrOXkhOP09iOqLvVXlyV9kViB3HaXH7EMlwpQYdYot53f&#10;+pj4IDcTCQvHEwzr3r37KMhACNSSa0AXGC9rDFmvacCtv6KHqUfJF8ta5JihOICd2QewzwWPDOym&#10;WK+V+sAxCoBUJWuJZIWZU+mvhLe25XYXWR6kD7cYGe/3yAkhZUVlouZrQ7dPmBY26tWaT9SK50oJ&#10;wlrkYcX2SOlyCIyOqOYuowdbimulGI2607XpX//hP/3lX/Zb3wUL8smc4iXzZf7sR77t5PiQ9shw&#10;66yvAYHfoVztOCWvxis+fLaIObLSg3/x/CgMq9ooVhfDlRVjxGdW1CkVXu1YYH0aD59fVcBhgBNA&#10;Z7ts8uK32XUHzTcFhyLfz4nq3TT2rj3KqtCcrbavfiDhfBZS6Cp8kd0bT54fcIv4FQf0V5LcLxVe&#10;SJfGhPogDmRhCNRlmjATmWdw3KI5ccOZoYkBZJ+cUMa1zxoGyHA+CzybLE+RlPASUzNcNlb5BJUJ&#10;6v5mU6W2GVWyRvgyRwdHyiRQAIlGBJeHdccMMfhs2ltbtjU4pR3lOiXUrhxz4RoFfgUyypJmkP18&#10;rEmHRSxptE6TAIwR98p18qtSnzlCA8lKneKPMBrYx3SD2xVVFivRZlWwIstPk12zy+rkT2Ea5oMq&#10;XuJTM8q+MeqQgAr881GORNu62Fnb4xkQFb/dAPQ1VCT9nRhF8Rk4QLgqcUb8oiXhgXKMW7WPdOj2&#10;yssMsDfuYnGwB6MHuFfvTWulWuAQFjlh3BWGao+mxmqGkmokbqLqnZwd5alkA5yrbBJ8yRpfRPLn&#10;sydPn5yivo5/BhlqV7k/MpIUfFMnCudyfXK6t353b3Pj27/rv/1krMA7/ZmXKcf0h/78t+zt7i+m&#10;mAHJC7uQ8A7JOxyy/bMS4r2rddj6o9oOHs+K17uE4gRH0nwxiQ9V1EjW0tLWbktMJlGYqFDBf2DL&#10;ZjaZwBwq1pzICV6sM2Lq1CXpuVr9yHRp243aIIObZe6GX/V6uiRWJJ24KX6ydFKuqoxeTAlULyat&#10;nLcIZRohLvjn3tERCrXWKFYFnb+rp5/UmKgQ55IQAs00nrn7oSr5aqcnJeyH9Knwx/M3py8y2vSb&#10;PlZb0ysiIQIFXEM1MQVR4ACQ84NFLAxRyQJTz3xLXZJJMTEFmzdBAvbFoQ2CYIusKTDcAosaWbwG&#10;8ZSLi+Bcpq7k8mXQGEayv8nH26WAgaKdAAevh8XId0Hydyn8OFg19EmNl1uk10JYx02hSXxE+fX+&#10;IcJ3PLYQZObXt1fnl+eSCHk+szmBJ3pnxOD744P796j6fEgHA95kXo13DhxgkOkd4iAFwMVm0/K8&#10;cNvSE3EO6L8s5dBxNqIwIYKOUSKDX3lzbgp3SoSHDFUedCGbqPbpUGL4GZyIzNsgNJwkB7AihJhF&#10;/DEVANneHIihKzG/kwZhPSU4DtMaRbEXZXW/KNfxC1rTr/69vwPFABipM0SJnl74hKDK7NplkPWW&#10;ynhBV1GYwJnGDMu9sX5HHRmdbf/UZR0gfRZ2VqY5V8U0iwKkonrIRSfM0bld7jnMrQoX9eDPIyk1&#10;NLy6QWXh+arn0jVQk1c3hx8an3MN3dZqgzg+n4ziFDKXCiNwp+kOIhkvue1qr0VvSdk3BUNTT2S6&#10;NUvOAKcVRgkuWjphU2c1HcUmIycj+J224ILTUnWqUMNaktZsuw70IkRtCI1CM1bwkqmspqkekfwg&#10;LgAHCqE7lmBuynNI8cAuqJhiezmdz2j3UL6IObu6uMTQhOtBMDg0qOLnEl4zhCpmctmmeHWCNMcM&#10;QOk2bPWJUll1MyrUiZJ8gnmU3D0VRgd7ID6Sa+woaWtO+zEpPn6F/cJNkK/IIMMkJkLB89uhXHub&#10;Ti/ODe6vPSlSjKWeedXwiMizzVhpUPR96RcPZRPRFhS5L/QjuypbGj9fnKvpk8YygC6WXWlfeDTA&#10;YtoOXTT75Crc6RaZ0FXvjefLpUjlSRYUa6y8SGYOE7XchXIj2sU3rrfL4Pf8G//bX3BlvQsfeDlw&#10;md/6Tf/6h954/Y3X3tinemAuU+ve8X2mh3BgpDjqicY7dc27AnxITQTHsixfcXAkyyaB458khpoe&#10;ap4o/QCz53vQmAMBhZUL8ByeUiSlMHD9kZoy/q+rOqjKoL0oSGGWfPgKH6vleg6g8WDR1hOE7hSU&#10;jnVNCnOE2XBCD4XL9Jmz54GrLjLAoizrboYxJTr+SOimtmgdtSaTnknMm7Awp9bgRTJZkCbJhxw6&#10;YePd5SVYskLCp09OWQCs9Ug6yTlm5gZ9ICq8df+HGBYQiNWN7WFgzBbrUhlmmM0FJaF0ACTV9TaX&#10;dR1fydAAhFPdSS/W1pSxMisnpQ5jfdIyFYeVM78ju8SR8YwQ9KS0yv5aY5jPqDKHthOlQRaqEegM&#10;rcynWAmKkh69/Zi+KNg+U122xBwf7gNXtTfBJnXX4jSSHieUgF2cn4KCa/1vZ3hVWLWongqGMAag&#10;xc0oFYSSKJTyWL6vO5YVnjljw83VZOg8aZTHz7iZkf7UL+v81BynijW3CohuI4Rl6smR0ZRI89Mz&#10;4mFLTvcHPZyG5GVmMLQYfBoYIjW4tX73Bb/yvUdnXgJc5qv+/d/G4/i8D3/4g69/aBfVXrWXYHO6&#10;Y7u2bcelaYiZCS6qCbFha21MF3w2vT5LVupMycnnXstnOXze/JRrcVj/NRzNv4aJ617RA+rdLOsG&#10;Ghml4jJQYvVlhqsYLF2aDmRVZzKtPKzhCtMAm9+uHJ9e/AAGUy60AxsNmYUzuGzsf6VcZKdF45IG&#10;y9QH2qeVGgP2ahaem9t0fnhwT3dAhzo93kAdMvthpHGNtQt7kIwIVab4CJO33/4YMRGO/Fsfe4SV&#10;gR8siGz4aPQ03jskq4ybeHxyj+UN6IF3MJlf4Au13mr/6IhAg3EgWbV/QCfyDcoRWG8YOQwHUcTp&#10;2RljiDPAdm6QpbTXoP5byztko2rfWzLIZQX4MEXPAG5uVE1C/HuBqnnT5Ng1uwUkVMQNnOEGPj19&#10;mt1HnBgiDty/HFA8RdG6dbAw+Xn4jnUlTLrTuJqm4DCpiUln5PLE+AKKKYgjDS4arMK9NN9OfoGJ&#10;JScgWFJq1ehggTFwOwRZy8Y2IHeF83mH76VsjYYtunvBsIc+U3AsE9PbTit3LEjMmOCTRjODRnrw&#10;D26f8rmLa5qOg45lslGAThUb2Nrl+vzieGv9eDQ62ECKbPGtf+7/tdpu35MfXvSI6bd902/mCfI8&#10;QCIIXkNLXY+rSQigV2J8JIRiGyP224izmsM20RjD8Pw6z2apI2pCttpAw4SpXyqw6Hw1nyRPIf7N&#10;ksoS4gwP3ezMsgKlM+Z5sxKy2TMp35qP5y5jiNrqv3R/69eZQFQoRy1BanyjdJZKsMN0RCPRywxj&#10;nbO400skXhKD04ZKtka5VSYFuARCGu8wRCwB8/2EaEZhEj1U8090ZmtdU2lhHsb2mZLjmA4dIvsT&#10;OwoZCmH70g48tYP2bcENCSNIFMAGTEnvKh+1TVdpZS75mYUq58eMvphuAQuOye1VuDdCE31AzyJE&#10;fBPupSWFLqILtCByS7HmekhRToBig4XisKA3H/voW4xYatFAP3chB7EJnZ5efuxjj1iEFFKKUh/s&#10;33uATdwF50oByrzixraUtd4hVWsWKBkVCYu0KVX2BC88DhgPCnsibfiONT9SII/ATJ4v46+yDC+u&#10;TYkKpDODfDPysLJl0EVNmQekDDBEJRraOsLsBrp4bbxuhGWLLasg/FOPOy99H2WPKT0b+H72hJIg&#10;M1TGrfDjgluSm/GGFNVSVPQ9sSzPn/RFtzLMJP0IOuyw8/is16GEKoU7IK8hzKUPfLsHyP00OdSl&#10;PaRv6o7WHASMUA7BCoIlPPa8X+PO50YSdlnyhJXYbHc/65LD1AhZo5WKQw3BymmqGWoSvTU7y6Bp&#10;cKmKGbWih1cdH9chjRYmKoTzQiUf+LPZlsQR+tGFcrF/8vlClk2LHrTd/JlfEF2hLYergfkACMAq&#10;ZTPMlM1xCiXC7k3S1+4nmtq8r6/HHVHVLdsYUV43UkBJWC/AqJw0vA9xEGUGYwG9eLPY3qCMMNEN&#10;lbFzNMW0QrBGlVIdwkJarAdsxAc+8AGYMow/j8V92OGlxTV1ni3Dooqawomn+hQaPy0hA9B+AFUL&#10;ZFgvLs5xcaggZGnjUlGByWrlAGlj5UF4iif3jylzY+USVeLYSNtBdQgfarRxgTre0zN+xSi9+eab&#10;j588tq0l2AksY5JPJAT0CEGOIKagYTo3xlHDl+WOT+kTSL6MlN8NGDaCXpy605WYu9h59IN1D5kF&#10;fJwNaBncu1cZkamL2nadOsitSFiyuikc9Z/V5eDNqPP5jsicMNkoLfoM862HAFY3qCOZdiUvGx+T&#10;uUTd5gvQiPJFtzJMbkrdyKSq1TvaIgVwcHDExG3K0/yKwQ3aqRI7qSBBvtdKfVHAoW1FbU09miHO&#10;X9tZv9vbWPPP5vre1mi8ie0C1IDNinABy3B2Pl+bLBSfLenW7Q0vndgMplWetEuSozWXHIBDfZNs&#10;R1W6FIJJeiqC9elhStTCtXR21qyIuSRLHTz4Dl8AuVnOc4Oq7+nji/Mn/EB6h+IbyozJZbLVJbeB&#10;sjQumyJWFhEYJYxUtB9NwTHhl3Kx3H17ezPZ6K+NmgqXwsS8ukHX9hZu1zZI9+RqjV60OIALdMJ3&#10;+VpuAQrvjuCn4lV0Fbc4MT2iGVW8D0rax4c0zxttWUDIUppfEBtxjxgc+dZrdNrl4Ohf7s2Q+bm6&#10;QdIb1ER67XROETQl3XSuub64evr2E26IP27oiOPcXtNZ9uri7Pbm4ury6dXVk/HeOv4rAmRnl+dX&#10;6NRdX4Lhnjw4RkQKy8aAYJlwOIiZLm9Y5ac8Mv5c6988vrx9ur41Q/IFaGeNfm+GohuEcvvH91iR&#10;RD5yCunTQCulm8kTUOj5zRVMQ8SLN+ZrfGcPqcU9xOV3DqQl0zyd3Ub+G1ewgeDpeDKDMSBWA5El&#10;XCP0M2+wkbh5eDsOk2XpRCuj48Px/RO0xzFrkAYZSrIXoLhUM+ClygMMs6n2xYwSUxVHhA0iQRCg&#10;+dru3jaSNQDxF5dnfIsP6LAwy+HkgVcDLN3NKO6CNE0OG4NmW54ZWPLiYr5+tr79VGml9/j1olsZ&#10;PXyJYfDN1SfjP0MMS3KHRgJ6+cLttjth4PmFUVAAllWstApbBpDMaCiVB2GvmGkin6vLqp8aiC4Z&#10;hKFzq2TxoJl0BbG/Y1xcXxxtlRLih/aBzdF8cQWFMONi+KpHw/urlG1hiKVrUz0/1zw7Juq2ODds&#10;12ZDIqmN48F2XVCjLgkrR0LK/I7dlx1NFpiRnontks2csk5ljum9AZSwZ7amC8eM+Y0xUjoXXocw&#10;sCam1eTcIceKSIY2mm1csfRAxlIfUybEHy35bIJ5lyAzBTAiN5x2sQ6/CWnOjZ8Ssm93byUsHz9+&#10;O+mh1nboOuLawcbBPTF7i9mb3BB23L937+r64tGjN9XlvLzk63ZT2j9oNbP8t7hC5+enJvIhipjP&#10;pmgA9PaU05G7xkQ+fvsR0PXBISLie1DW4vreXd9OqViIsh9knBtOCRmHAUd8Ku1YFAnTm620e6VR&#10;jY5soS3bKElKzg50xeeJ79BGdXoohWUVOxgMCUE0r4j/kMzCxACWEVuFSGCYGC9G5yUbVSfJwIQI&#10;yJ1w3XjdGrS2ScHPYlvlcVgEj21DChKAPzM1TBvMyy1PlL0hTqsGkT8Qn2fmBN7j14trZX7FV37J&#10;r/nNv8KcP4Nrgx2LUEIBsC29zF39ieG1RGBWoU89mGYoBl7cyuiYE1hIkOWP+cr0d5sC67CZmIlx&#10;FZVAZTYxJfzDd0OUDde+KcZnOO4QcTTwWfa9X32Ay6hB6SUX/S3WsMJx6toQKKg+nYazFROomBbf&#10;0qJJM2M6Tcq9N1gcFD9tFp+av0FmtKfueUVkZOJIt224pynKa9AfDW+4QuoGYtEGZfE7zTPhg1NY&#10;bVzNQGwyTyGdVRRYccVl4MPfcUYZawRPqcsWuRnWlUXSkgbBNegssA0teAmmpoYVk2MWlqc7o+30&#10;jdq9F7RSgNut3A02gDiF3Ro/BuAb8d+tDZxQs/VyBcNptCgppNtGmlYwnByc3D8EGMVlYrw0BFay&#10;qTHH00hpJBRny6st+MRhUM9VWgtDg5OIWxsVK2cf9xUIh0BynsZPho3MkXDn0KyAX4Ntoay8vcmH&#10;y2D8mncCoyo+x26EuQx3p8iVUXAdbX6fJD3izWamiwwA9vPqg1YmMQMam5VIMnAaHyNYSotkpxcl&#10;w6hZsBfr1rwAvW5fUCvza37Llweun6E0dP/khKSj21astABskszZUYZFGzOwTOfkVwMw8yy11GWF&#10;hZLaOyNjcncDWspEYnkNPUzUZHTjJQzIzLBfUrK3LXdMW4/sP9lFB23wZXxeIzKs3pU16eRYEdIK&#10;DzE/JIDEesVL8tXtq5p2XSGs0hWyk5832d4h+/M1yYKoPLFqT08ZChCQ4EQCKwELnvlTRaNqfSNb&#10;wIIcOk+DciyBVUoNSJ1ChA1HY4lG8v+ECmbuhMa87YBN4aKG0qddyl+kVHmLrR6DwGdY8Fb3VRuF&#10;MO0S0PWMP2Ag9hCwE0A2CxiWhnFmbTKqItNYCn6GK895048ANGTnmDiZlpKApmsbYB2z7AgGK6Pt&#10;46MT5XiWFCTO3h1eC0452BhpC9o/nIcMLSEQy8XMCidlAz/jPqLE9+4xesw3brPKFfopaYbHAVDJ&#10;wywA8nIjTQ4wutwfhUXEZpzW55W6tkGK0M5NFmHFu3T9M2f5rSyd5OAZKJwXrFKfGv9c+bbdvboP&#10;8S08PMEmKd3PKKDME06E5fUz4TdzNH7Q2OUy7KszAjpAtXOTqJA61vfYkwle8CK+XMN3Rrx4uh94&#10;/fV7lN4K/WpojJXUvLe+gLC1jC9IC7QdSwmzSaeUxX0cLjvYmCYG/ZzNatNrxyRiOWzMy3ZINz+a&#10;xdkUJBM0nLcyODQB/LYuUmbtRTeirDzDqJUZamhT+LYGpRM9OVGtVa8qS7cKEvoa5bb2WxxhcAei&#10;a8VL2nH0cd3RYo8UzjX3pBdWNKpTOWkOJfJ6qX2zPPeWgg40s1yDP1PFXF60zcw0efZRJRzS0MhS&#10;1FAJNoIwgQRbyBfnhcU8SMCVo1gXhptJ1LbL/k8fAsCgFMsb93GvRGxs4UQTNquUA6RYQr7oSB7Z&#10;hoVKTtmxxBtoeKOMxS1zp6pGGeaA9do5Br+Gu704OwPytIm96v9r4OoczgzQ1ha4NeAUnHDCFpxE&#10;ykQtOUDH4ZoUmL2oiGb0lBD6gl98cMBT9/4NbwktWcxAKmNsICiXXcBtckKncEVg0j+GJg1PQmCp&#10;/oYMQByf/T0zZZ1CfdXua702NjgKTcHJslfHk7vuk+Jj3GAm1RwE2m4QM2s1G4l3hmS2OA+dcuro&#10;YY41qJwdxQ9FgpnPqiBvszi4lliZodjqPVznL6iVSfk8UTGMsu0Tgt7AJxLsI6ARFYSQ65JZim/v&#10;xO4u1FxGX/FHBtGpYbXnbcViXPfGBDwrIBpZVUxx/dD2JB5EMJmjYqhJx+IrlJNW7mmPXDJL5xBv&#10;lupSN7hWpm/2h+5UnKNGsBnTzsI4NfzT8/I+fJBiOr2psPzXyXWzopjRBBxABYf7B0f7B9gCtGfp&#10;rAau0WTEykjxzxUNTK7H+hpzN8C5rgj3Gbvjy0sNB4y/IzJg2lvTiTBViPDy3Nz/RVFUttnGYSlC&#10;STpcfIpX11KdAr7LCgErSeygTex36+nnYekpUgIFQzjgKI3M1TDHIYrEhI+X0aDaniiWy6NJLoJX&#10;MlvJ/rAGL/iiZRPqqF9cSGjmOdn8ZApUosfH48Dg5mIw2KReWl/WwbGqK+ri2Co2li7mWtsUV/hM&#10;uD6WPeaAgCVcO53QPrgohMt4hhnEcTIFyB1jNy0XoEAEjfEIHuI02biivm1mnKaB9/FsztPSlzf5&#10;uxUVWLEm73nWimVlk6jPW8PNROrZCwYoIYZbSNR2dW1Dh6VJi7evR8jkBup7D+1LT/0icn//5d/y&#10;a/EVSYHQh+JzP/ihD772Gp5LyRU8rPQyhBLycbxezXycj3qHA213WUNUOLY+iIIP4Yf2k0utqDD3&#10;InRmUV/cYotcqnQYHmcgOUEZfinpcimLzRfLiO9kyskHCKYYTWdY3+zGxavUvsZNK6iYOVO6eqfy&#10;CscRcUA5HI0byangC84mzEFvMwl+1eGYrPyzq50f6jrV6rHjpTvrHalZ/AaDk/QDUKbAWjv01igP&#10;I1zCPzEPnAw07qLeBAspjd9sfhAtDG10iSYhnVjeYAOAZQWpsUM8Ml58xmWsAUBNEvDi8PXXXifZ&#10;yhdZohiIhAM7jC+pYy6atc4izUBxRf7NJ7kPzLOdS+Kmseb5m/w1/0kNwdlMlZYWPCEPL+4UXXIW&#10;LTniUvytp62pjkw6yWmOpjhGOURxfluXbkFRNglOb1Zb/0UfsC8pNtB/Ui6XtKC82xI/ocsATuPy&#10;6l5Yu20U3I3EvrcVfi6Enm4URXZ5Ujg1BeP4FbPIHuHmygdpi7rDUo2urniU4fJh4q2VrzOL74Vx&#10;Yitjg/Xi8ShlqlszglTn1sbi13/Zv/neGpoXzpf55f/Gl6VnBS3NUaXFiaW0RK6MFsPSPvWFuiFl&#10;trcoKavKVKAfyGeereqamNUm1oLclhIExpe4mcALJhisvwhWGze137mTmFWPL+Isj1Y1c4VJULiR&#10;Z19gpdH1csvxmXaxrYzFKpLiY2VVrALyhjnS19XZrGydgRivJrnTTURyDRs1zro5ardlsRsIcuyN&#10;ODX8YXXxGb7F/XbXbZSkSZLY5jAVvm0dhtYnZVOtfIlOW8wxRYlEoClw529+w8AzSFkbAVTgzipv&#10;LACUuqGBecR3LS5dqthydi6cU1tUGfp/nUg6o/E3ODdp3MClBoOYEhap1OqBQgICYmsnXLYGLBEj&#10;JWJCz5jSajsRTacAPk9VnyncmvQKt9AiTP4u7M+Nsvr29g9b4K5m1XwCuJTuK8ksRvivtBR1FYLr&#10;Ne6OiJgxbrgqMiSD1u+aSV4Ti22OsptQW9bFCvv8KwZYi2murg0F3e2G7CdnqZ/LeYkQ8V5BiHjh&#10;xSTI1YPrbsT+wbPG2+IzHARyDsepxXTr5bA1xw3JBJUsu+X9dF5+79f4C+fL/PWf+nHMOUVtZC1/&#10;8S/6/M/74IdO9vala7SJgHtEGGjKlKm8PVBHY2j6xyyU/8t/eXWF1/McfvD/bIzNb9JKxEbs8i/b&#10;9NptW/tQmECF17xwfrMd2SaVfzGBePas52KcdY84SO1OPfNat774vEt6aZtW5qZGErIIf7r4+10O&#10;Xqmn+smpn3BvzBFIY2MQvWFNW4Iq1trKP+dX9WJ65TEiYFaWlwM8gEPGxNj1nS+32oalFukBs8ql&#10;Bmg+NnCCXEju3qnzEjsXfZUUFKCMPp5KoJLSBpMu7l7fDQwli0QXAzDJgkDkuDa3iNreeusRl4S8&#10;jNuy/BE3bBkIXoyMoAanQlTodaE/B70wxccm1mZTYBou9NFbH3v89G0+oGZWxFwM8iKUYNlXuiMh&#10;DoO2L56VtxnEGsvEuPJE5RNihfNcYoWlw/ng8tS4QYI7kdwA3gl2fYEHY1wkQy6ixReqZh6BuXzG&#10;Qzubwn7Gs9WYej2Jsu3AYNisa4zR7LZUV2U1URk9foVMFxIc+DhGT2FU1M3JpUKbVGW5Il/hZHNT&#10;uJ93DaAC2Blra443qUdb+/Jf/R4LdL73du4TfDlWgana21uoBq89fACW7uK0eG+gt6pVp6e+jJGW&#10;32/s2iXn8o6Abi1LDU1nf99Mi4kmuZm4cuT9Q0oF4SrbHsiL4VH5d5imQd/SobEyq4oz2KqZI7VE&#10;WN0DpORzMdmx2u42KOuSHOyemVyviye+TBnAhW/4ba9tZR1qGjErlnfTCNE5KnONw+D3fOxjb1Yc&#10;n/uLQIUQAPsn9xj+7EUjr26GnaZZZbp18eSjldu6Ye0rvkCktIVvRIEBG+I7EKkxNOF3VJTNRlF2&#10;OkjBhTPdfCqXl3rIZrgCFtiXIHp9pKJJE43BWclcP3rz0eNHjzFvh3sg+n6RsgAofHgaZJRau8xJ&#10;uXHWDLdMIRJbN5e0h1er4jc952znhqXA0ISKIv+1Oa+uaoaXbBQnlQw+xeJsYKEIfMKE9jEFV9qg&#10;jPMehLkx1eE6tASBl2fnID7JDSC6IK0BM3WI0vmh3CXXL5p7di5lSKAh4YGqAZSOtYe43pxRIyUl&#10;QGOQdZ6me/a0QB/ejFIiwVuGuxatz72PCSeU5gTAQHFd1TPUxGBczNQLxLRJntaNB43VRlSIpBUJ&#10;USb7ch+t7oTFB3nEqWi1XOO9fb1Yvsyv/61fgUG5vDi/u738JZ/74J/4xz6fqUdlWKYjwxe/Q/q2&#10;3Phq3qnTayNn9li3oyg/DOmbrPMhH9RRrhWKz2GfDVZOHZC4vK0qShJF22A1Q2CakHfDHBGBIJsl&#10;QcQKoD5aIGi28YrspuDZrTv4tI53AhA2HNM0LX6Idps7oLxAyXYR4NLxvjM5AliQIiyXnzkOFheN&#10;Cq0nYjnNZjeQztQtXkf87dqsDVt4RNHTcchKvHRV6hR3C6lR84okv93wP1vBwXJEqSTjx/IEjYEk&#10;QxGUTNaBuwFJT6QVS6GwLGq5EggsYrJeHCYG/1FpfX1jE6PdHdBv+sDhO2jAlaqxco9HNQamJvnM&#10;f2ory1eTc0i1+ME+i08Kn7L71GYiJXmAuYHhHU8QV2Odzdz08yallJY/8j4WlsfFcjZvPZnxA+uN&#10;sAxAmAiIpLUeU3MDpBxRbjauoUzENIK7PJdMki4dY/Pc8YwZY7Q4jfvI3Eg80bKQRgcJNMGHMeXK&#10;uSo+zPXzFNrTQLoK9c5JbA9gjYqfKfXHxkLjRN8iqgDBsEVhAuCnCsNtTMvLHWFk6i8zT5qK7qZo&#10;7TsxvEAyDZic8wncwf401mwKqe3XPGn0yH9BO07VE+cnRcpgV+Kav/HG/uUv/Q3vrZV5sXwZ09VM&#10;7uubg92d++xu6OMH28y27DPLBEpzchNBKTAyPNXsODvReQ2O2A28TgSv4cktE4oVE6p9yW/tECoS&#10;SkpcDROOgVHgUTs5AeqxbmXKxKUPXwIyn9gN7CdccvvJMS/Tu0JZKenHyZHrNSR6qwhLDCWrz2wO&#10;l8aClI+hXKY8XdgT3A8JCwIE9vMmCQSj8JUUr6csaEwdHlsg0wkk8eFD8vusVXwcEl631kAltlJA&#10;E+TDXqtD2w0Oxf3hqmAqCA5jQTVl7PBRTRfCBfjij8UVwacPjw4Ry2xnSIAJWS2lIvp5mASy6iQT&#10;QNjjCYjjCNPo/8ueR/sKnjuGF8Ty0pBAIFeRhyTgCYUUwba6MhotW+oTECZgOOTaJqWFuVEUzvWO&#10;VtP6GtINJKDBhilZYmkZPVFOwn9rSChs3bsHn8akEnsPDKK33nzz7UePqF3gaOogIDV+e4XPxtUG&#10;jbfIU46PmIj+I/g30ypsR0M8TsQc4JEonD6nQtWCpBDh9IHMRuGYsdjrJid0aTDLE2fwMQ14agT4&#10;MnjY+iJXajuYi0sOxFfsP2iiwEkdr1HBYNXXsU/cL2A7vOGjQ7RKGQfMjTUoE0vY6aLLd50ShnoW&#10;dcWtDiZpMDziGVjQyWMZhJb4VXbE9/r1YvkyP/Q3PsKSo7HWyfHBL/rcDz+4/5BeQFujbctITAHp&#10;fqZlR3UYBtg3QcpAPCv02Ii3+OsqVooX05yx6H32zAbyA44wuDvDLEybaomV/W19Ii8ggnXOrFQ5&#10;DEVS4jtGyEJFWbY2HohrpRvBPiYbUApGCiaX+emeuhfPlZQJqmOSxITeshKf5hcaLvH1BudNJxVe&#10;NWaRdK/wQuyFPBerpWNcKisT6QJDKs0caR1oIqgLp6u0+y0mj/ViOIarbkleR2/5kl+GOZVflJYv&#10;ccFiRWPBQwoiIzXA8PhdnBo3wAAqjRGXHmhygIxbwkDpAmXS27jSSgX+wbrk1giRnp6dMnC7Y+oJ&#10;xKE4Ee6AgcP6iHjQkKp9abgNdnsy33cLigaogCIrxN9hQggIK+KXxCKgl/EpclxC4A5XUBJrDl3e&#10;xo/aw2wMJhQarTZz2ZcTIJalu5dJaFnRpvllDiK4NdA1tQKiVELh2gNdjshQGUjFv1YhVNFVCRBp&#10;z0K3X8PYshOZLp8Q6rZ9SrplG9lyDdVRLutXnwv43E4sQ5m7xfceim2M4HHrS7/w1723dubFsjLf&#10;9yPfQ8Hu3sHBg3snn/OBD9COJ70fyMelbia5p4D6GvB6Ij7B5c+r5bpKIXd+dM00XHIzUSxaH7Vr&#10;u0ZqOZWG3Eqg5hU7fnj8mUUbdtpKSX5NDCfvNZSOFzXilkoaulRgAiNpjyQ2+XTrqZ/lXMmr+B//&#10;9P2w9TA33AJf57e98sEpi4vF5zl7gnxXRejqu2Zz5I+YX8uapQphnjBBCwPU4bKU5CIpBh5GTouC&#10;Ab8X003h3m3yboPVK/VGqyej2Nq8DFSo12n/5DUnCOVJpPojbWvDczVVNJ1ylgf37wOB4JSw0Am+&#10;tEocJLdpixZRXy0iVZcKu6cqNKxmij/u8MVwmlj0B7DlDg74Sqhq2kFYdWG4Qp83EqWvwyV8mOsb&#10;KqpZtVRqMk+woRga02rphMQBMTFJHsAi0ZnTu6TMxycybT5I9zVdsQJzlfztHOjq7Xzrcq1NN3uV&#10;oqq+o4OhrgVYCQZILLnf0l4F1Kn5CBhnTroTYDU/GbbuKCvUP5bON7ORVO2U+swoVRONhmYdBIe7&#10;lnee/4z+ibOC3eAgy4P+ov/zl72yMs9G4Pt++Hsi4KvDDJ4Gxo//F8lCAUXnMa5o4qdhfucJx9fw&#10;McfdGEhu/LO4zMrEBHbxcUu6yUItVNkj9OVyimGolWm2J4etPVIYbUhc+rt+18WVloBmqVzMKdHW&#10;qYkRzNw16eWxurij/KCuQELxAQJ0n4pQE4JJmWqy1CK56C2bUMsCDcum3ByuHxNTfyfwyoKYb9cy&#10;cW8e+2ErNRdHUm+D3HprIDcpTWB42IW78tN9Sriho1SbW18miwSvIaXkKeOIdyeXzFUXupqDE3io&#10;QA8GhPWMh09n51hhLaOQZO7BIdRuejNmgv29jAGxNk0hkC4QicqfsmBimFWro6FSQOVat3RignI2&#10;tccdnfAYUsoFuQtpMeYICXxAdvhZJUFh2i0CLpnQUSVNZZz92/BBkp4fKrzChDSjxJ8YiIHJXbeX&#10;U3dMYnwBvPRhinzxTlGn2D0dEyZRQmF5L0Mn8jCsc/8eWVb0udWwfLGH7QTJ7xOxx8/OSdVU7tzp&#10;3zwDIjjM8dOn5PKla+EucVKu04vROtnUgQibQPgL32sr82LhMgwfsz8MpbWnT9H/waXUl7RILJ5k&#10;VrWVqd1yVwaCp+EaWLa8YdC7z8c0JW6oEVkW+NT0rEzM6ucSbWodjFJ0+z1ObUFdU+HPZb6WS8ip&#10;SxdmXVvZbKJSGvGWzdPhv0Lql89mzgKktMU+3eh6bb3y2k0FHsVJAW6s8edbprBAFqTI0KD2FMOk&#10;TcgVOpdCOE6CieI6cCzbtgG3DGueK1cMbga8xN1i25hzzEHIJ1B8+TAQMuU4fDgWZNirud9uwi16&#10;1B1IiME7WV0WKHQTdpxDvAYB4mjqXNGlTSx542BXMV0tJcud8s4wVi0gBhzJdTdS7ZaLh8//4OxG&#10;ANyKES1rvBzCDvJl51Dxnp7Clu1jZR/ivERGysqgmEk9wd7+/YcPX/vAG/SZ4jlIw7OkcgsYCStz&#10;dq52RBgKqcHKKxZBw0dpNTclezdyIvHg5JusOJN99Iw8aaDGqsN8K3Uzf3PnIRDL/k1BvxK8Gog0&#10;kOIIjUb5YK0STiX3ZSE10VNygitCeS1F1by6qfFiDDtdxQODDXNwxXRiYkxxhmSsVLJMP41/JxOT&#10;+Lf/9i96tpO/Fz+9WFaG4WMCMV6AfGCd9ueCN10dqYCLLcAR6fh4AaoOXc1BTU8d3QIcfacfyGPT&#10;yHStdnfq12ubXD/1YQa2i2BB15WQRBwcvh9vtq2OjYjyG6dHUuOI1KhTxixW7BJBFG2NK715zToI&#10;zKFCvzU0FUirL9O74Gdm4UCeKN1CmSI9IH6qnfWt+BTZYPH/KfB5Cm1fXkydvlZVa1V9z788wQyw&#10;OZWEakrUATRFnRit1rmGJrGbFX11DGuFa3eMIxJhmfbnU+0qHp8r8G7ySo21LMpO8m8GvisRAdSi&#10;4FEiRCwUdiYcvyAQfM5sz4ZpMW4fn6RbvShSLoBbRuSKxUmASrUjmWaWZEq0rFHMGjO96zzZ2Dw4&#10;PuQPVs24KjJ93AuFpvgRoSPRSBMgrMCWQG8nGBNP6TwTkQXFhuKsWpwwmJQ8dgMA8VaGSuSYq1NL&#10;GLa01UayCsqT5KQEfT7lxunSdoWZ2HI6B/gu1QVBatSd4dKXMdrQjyGzzqGXvrjnkcuB4IfVhqoy&#10;dP4p1ciKTVg5toHgW1/zO7/gvTAvwzlfLFzm+3/ke+/dO2HOUoSN8jKrgkSTLceyTPgv+KFAcAgv&#10;z9CWmo/ahU5EXl0qS8viO52sK4vTd/rhfqxHCeEp0ZYP1VKdgA/5UOXzwlXPG/mTVoT57hAYx1gN&#10;jWs5FLOQo7EUIYZ0F+qpVk4WkgFYnhKFus0KC+aGysErMc8MUxyfWsNekfu9MZg5Tf7NBm5oGVBT&#10;I5g2u0QWHK0RYvHITnpOwNZn/EJ6W3fn2SjxmW6POR0SDQPvvhYNY+E1PGs8ML8lzTyPI5BuJG4M&#10;AletYTJZlpf+Vxw30j0SdmQnRdGCMQdtKdmszIBiqPzKHgx+B311qxbkX5M/ZjTFlYU2yNmlmEDR&#10;BsywjURkc8PoM1lNUId14WKBZDqsjBcZH7nVVxc4p231HXdV+87hMaBWKnmpTqca3+wrz5xiTCKp&#10;PVFeG0JVPbO8JDMVzB22mULpDJc9V7a3+SfJsuK4UdbRXc0eY0ItLwcr+4dknPacyYmsI+VtroR/&#10;cgZwKCmFsYj8wnHJKbKVWL3BI2L82KQYWaImZDZ+2Rf/a++VoXmBrMwX/Kp/PkT5fYwHPisKjpCu&#10;H9w/Ydp2F006YMAIUpz9iSajS7ebfNdwjcjKsuSJeBx+uxrxTv+VeTL15yJqikqvI9/y41kdIdOk&#10;tDsqwKRUrX6Kycvp/KO/L3+HRZ8su5BLuFqppfGyhyhpeam8bzWDFUZt267gU9I0bZ9CAhV/aCy5&#10;c9lau7vryulweeD/m48XZYw1trJU3yVCpTpiCcaKSeFY12GTt5INOiZ1QCs7YikI8mWRL6kcGz+7&#10;kOqP5Iy6feakEXBDti+tmkHApcZFAMH0vSPi+S1ldgH2cfhB48104BaCifxkvA+q6xU9IEBhAXMZ&#10;EngjqauBTvOQghNK+NpDxq4suCS6hzZIgV7EZw/3xoicj3GTeD64GVw2EAyfaYpKf0O6Gpmma47D&#10;6k1FEvksoXPlFKgekDiFlMyg0cGV8FhXeZwYRkkqSYsbFfEQMeB4Q9gcKzOSV8JVwaDzs8Z9cYdl&#10;g3fH8u9orMjh3Sq6c/AqcsdMW4X8rQvLrklvLP5zD/D/0+rPNgaxgE1BRFFWpVR2KwBCEv5IXf2y&#10;L37PWDMvkJX53h/8blbSyf17zDWszAdfe/jaaw/YZVjNitTpd9sDO2UBrp3nrczzXsnKPXE9LF8r&#10;b6VPMT7IM0Ozsk2uHMugBldFqxKOXqMkl0dmRm1VqHz1p1Z/DEyy48Vp938zlrHQTLbQmByh0FVk&#10;V8dqEGHQIAjVdm7xKzc6KyqG4K6VDt0eV1HM4DArK2vjRIlFdpW0YM88SHh6fsVktq8OS1wFYYgh&#10;5lrWiGtM+XoEtDqSXIkFiLDIUkLVeI+FzlU5o5XUc8kIZ1nXvmFnAmMo1zGGSXERM7nlm9nQSnwt&#10;LiMxYDZ2opVinKiEJjIFN4+6ZDA49S25GeyLHUxOEanRfLMITy/OWYxS+hS9HZU9HHmJTUgul2fo&#10;yNyiQkMFYb3TsOksWMcyYI8AzmHjwE8CtUELwlkRyd5BGspwmO1qqPaS2diK6hY6OUT6uOqfBkfm&#10;HyEMh7XnhuSNWp1N67uAMhgOLpLHQZ4sxcB9gEbWfL6khHpM/FNugeKtMS2wzBn8RFvdVJw/2UdD&#10;WLdpZzYuo3Hnn0/C1nSMshdJnn79TivzJa98mbW1j/zId7EPEWKzLj7w8OEv/tzPJTzAbSxt3I1U&#10;umm9kf5loWMQlhJztR2Vf2CPdbcc0Jxupc+SGrUytRp91RPW7iQHImi2jKHapjnMP+d+qmZs7WF2&#10;OluxCya0tFQs6xpIw0vsLVIRFFMWmU4Grrm5iTjYmjm5YYbzvvgnZwLPYRMvxNgMNOkmu39bIGO/&#10;ZC5EiYZ1SxxYByZuTMDpMyiOGTWAkHqcxdHidBdlPjdc8q6TZFEdNmOHApXsZEU2FGThTlsx4G/j&#10;cYQZx58xZEPiEY7BeTl+mIwau0AqKecZIdx9tL9/xBXJXN2W2y6D0Y6vk0hu+yi0wxHQKKzAO3X+&#10;sWkyXOxDRLaI8HDM+Ulds1+zLJHaNJGSRD5Fgzg3jhKiDVt7h+NjSK9nT88R1AbHcg3PZojawNDD&#10;vsLchVQIkXhzbYtSACVv9BLpAgrHJ2Xn1GFBXVNZxiuVm28lJbDaGl4UQw6AzjWH5SgXiZs3l2ch&#10;J0MTTYwEPfWIyx93vsACT29cICBrbtOcj3uUgTXCvQL9vcQ24Hd1rhbKAaxza8EfVESC/BcR6xa2&#10;DmYm7p0QoM8chWrUflto7hCSjwXIpJCb4EiCpW12bX3rFFmDzw1refGFX/wbV/77u/zDC+TL/JUf&#10;/T4YnDzKhw/u/ZLP//x7+4fujYs1fGV4TzJqh3rqQL9Sal35AcV0FNugr7ZGmlN1mBL+5vGXTKX1&#10;yZ/BxNSVWIVaWVfqLxoi51WcuHZqadGyHas5LmGcTwSecKEO+0gWnn3dgUV08UPyUuJI3b0AhGHf&#10;xfDV3JSHkYBGmCEeh9RjQ63YWcyILA5hUXXt+JDVVaXzR7tA//j2GjvBd0k9FFFuPM9dRAPYjY53&#10;Obc0VluvGPVxF9JVw+MSN1GeUuY7BNa9Ma077fwtTT4tnwGIOIrfDfDjgCj0K0mXHHKEaGnhAtQ9&#10;5jAsHdZSYCARlgFxJzkdbpEbewKfhorFqmNu7GjPF3hk3LeJPi2CxP8QmondBKfidXKRW2v88g6t&#10;vPnjtx9joElSSVdZ5xEgKz6xEGC+jj7v7vYedVpcTlTimSmGomI0yFYg1oPJhsNmcaZ1GNoB0WlY&#10;d2O8QbBdESZcLVLmyFYAseFpMqOiIZ9+KiqotoVbxSjEg0XTiOSgxpAU41ey9eKkrMOK5PMkyPJF&#10;RztF9srUS8iyOTAHEuZjbOh+Q+VTj8xkUkALiGq0F5cejjEQ1QhK0fHxAWro+8BcIjuEc6wd0n9c&#10;Jc+Umo+1L3plZb74V/3T9+7fEwsY7/4Tv+QfPz44dBPMzsCuZXtgF7oLOSs/0cpzrwA3wy+zbgd4&#10;ddi985XVazjCEjpNQPTspc1KHNS36uM8//VGHF29dYJqyLL5h1n3XCzGh3u6GLImPgceSj3mfqDI&#10;K0ZKh7mtF0P255+s/3g9SX6RZ2VOtdV0CR1RvZKErljsGjAny1IUMNeWXLxdKLkAv241cNLPYdO6&#10;Cmg8Ei8881Ud3DRg3jHak1qqy459sXSJWEw1BJGCsnVMysZG8258Iy5e0JTdOKGB6hmpPFZmoca+&#10;txCDOtSylv8anFiDLtQp18a4wJZDa8rltrAQe8f32NFZ7yI+6+ssLbj+jADYCufScqJ5NUYVYsQS&#10;Z9OB1g9VJh6EPpfmjCoqMn57soSkIFO+EIaNxQOR3cLgGqHvatG4WBSyqExlzBkWBhlLp+jM9SU/&#10;MD5yhwdDORQ9xqB7tSI+0AXYfjqFyuRKV1mnClIU1GbtjcOaMhUdWFf8rtUGildE0QpxK6kJAsBT&#10;65mA6dEVQi5rh64GyjzzDleLXgSNvc0t0HGCooSIDVmxmZ0vbMnF3/qbf/kLv/Qr32Uvpqd7IXyZ&#10;X/lr/jkWxcm9+8wuGtV+3ud8HhzsoWAMWemDAx3sdIsMkb9ezMeZmQY7y8U8/Kp+Cn+vUgOryKjO&#10;y9LNWSWtNVAB8gyVa1z6w+rZ8E7dnH59ZYZ6QP7ZxE25D7VHghf5vN816ramuTwLjUVonbFiQgK6&#10;UUE+aub4FSwS/tH1Ge8sPk17RSWjX3eLv3UEwAKTv2f0BGYSNELakRtmT1sWmBNRKCceXi7YQmGG&#10;CZ8RT04uRvS6Obb6x2nJ4iKMlrhIrnVkHMqe3DYAlpFBqsWIL4nmkIBEWKCquLRZYtY6Waho4Caj&#10;zI+axx72i3bpDqRADMKtYwTh6aankKvFOxo6TwNbuNSg+ZoeJs3MB8juT67Pr85vZwg5TwmjKRNi&#10;dPBZsCZYSUR/AXR0iCxYM3DFQADHZGJs8SxgDcttu7rSei1hVKIqEt82NiKPvrFO1n94gpubVEb7&#10;qNKSIaUSEfdtZWw2myK1/AqzRY5UHyegdf1nfmjNVGgQzs+mtNhKa246jWkmQ0hVcJd3kBaVO5Ty&#10;Ak+6gcCohRT4KmBmaueQEadFH61+0Au0QqvmNUICdqfgg6O//Z9933uCAb8QVuYjH/lO1gNCPg8f&#10;PPzwhz/MmmGekW0KzYnCSZqHVTa1JiaFix9vk7uMA24OygZNEtVMrEzGJ1iH1W9X1iQyS5JK+qR7&#10;tJUF6Zzoh+uz9GcufmV0Gmf1u/3w6qS1CFnbTlKW4go2TsvcTIfk0PWVDe58p6pOXBi2BooLM0kw&#10;AY9DLNxgrQkbrdVotBLK5lcmelKF4M+kVzBxS+crZkxUJcReX2qx2G45LRp3UNLUJ+E89cw4I/43&#10;3xEExQ2JO8Hyqjmu2y8vMUAYvwlGroPDwrBhBAQQwatZKhWz/Tf7jkslHj6glTheDBA2KlYAIiJs&#10;+gFojylVmqdrBnN5dHwca05d0oyxIMyjICENb0zg8gN/S8Nn8e7oWWC2WK6wga0z0FFqSzz3rZCn&#10;KYNSxYZhYNJxfa7xiyvCRmNVC7IcdINwTkTSU4zcR6ghT3BqzSxpO2V6tOC1Bbqi8cXIZDNQInUB&#10;enE5bbdwp2x4JoWbUyyvblenWDYtxAPHPCejYTtX2WsYD44j8w6OjGp4SGTY7QAUZ49H3Kk+ubth&#10;BDQxYSEoZouB9cnsfuEX/fp33515IVh5TEmgq+PDow+88QacdKx46DApCBBUEzAXHUgY1B149aoJ&#10;SHhv7MpDKg7PiLYMxxikSehliOTzXlL1nltoywW3RIJrOJ43ND1Xt6xak36gO1h9EytNyJHlxQ/1&#10;qPuZ5ItVukw2QFxGMgghe9qYJDclnj3QerwFZ7ytvwKnKDns+Uzqx0LBMbcy2GQwGMruGEluSXS5&#10;d/MOUXXCFgiNRyoAkEipKeFemallkoGABASFBc8n4KSg+bQTS7i1r7YK7ahh02JcBswLt4LP23/O&#10;PLZeSFrfDfTogWdkcKufE6hM4BP/rZThIVuXHJzqgKXSpk7SSq/IcGJD750cP7z/QDd2ZCmDfdlk&#10;w0wJIS7OL54+foqjg39F/wH4m1SkAHnDgnjw2gMuipImH6tGAbdIZi1j/KEPvqEuDwoJNpPR3cCP&#10;hI5rqfR0xol4B9zYvDQqFnpS9Nm7OX3yhBUC5w+T8/jR26mgohsvI0AB0YQYEmvFtWG79PqikslM&#10;VlXDui3TRnL/6GmXFwfnwjAID+4/kBemZRkaFRAbJQkVI9vayO2Nw+ODo5NDtDFugLVnMTFHR5AK&#10;zMxRb2G3FuuVGOmUYxhwAv42wdTV4pwn4CXhYIemrbvRe6M180L4Mj/8Q98JU+b+/QdvPHydqcke&#10;cu/4ntxzpUvQgnd+l5NS18Dw9OM1kwdYZIW/BJmsP8JrlRiu4ej7z8MEdUz6VCTaaxsGT+QTzFn9&#10;l5UXk7BjEMGrOVu5MKufV85UoJPlVhW1mjoadYXM3djAMmkdNU70uc1/mPmJGaI4MLKgvTluICT9&#10;ADppkDKkMO0JaSmdTlnmtGpvSXTaJ9FJGadKmMD4higqihlaN5MbnkjxwOqdNoHC5/kYYx/FDPIm&#10;0po7jbkS0BtO4D+S2eu4c3YEhNEBZ3cnYuLTElEgsNnMSEfILTeFy9ZlqAoq7TDyfe4tPgA1KMSA&#10;GkroM0rl3aRjOuuV5gHJbdHVF2fEvYTlDVydp+A0aRx5tH/El+y+Eh0JHSJ2IysbqnenF0b1Agen&#10;ZQpHhtv26DEyW48xu1BdMI6YHajDXFLcK/FaISJaVmMfMVgtTTD8Sdfa6AH4qHCxBr2zCBCqm2fg&#10;WXcGBL48LKXDTOen0ziMZCTHz87b4KnObhrV4HEpTsKk4E0Hv5Hy4DZbmAY9iQCZj6bXwsXtxFCL&#10;JJTPwXxTkiDOsdFP/uQPf8kXf8W77M6891bmN3zZP8O058lRhvI5n/u5PDBKmV578JD+Owf76vhn&#10;xlottmSgJTUTMv4qhOksXP0zz3JAW2qYVkt99cMKVak7s3pqhhVRFR8sWv3XvHrGfngFqaxCp9qy&#10;563Szz6ClcRRaslF6a/17/6gi+PMimaW/nKB0lXS3bROtBSkeGIKu5j4dSpyRDqY5VwDOzPjxmTt&#10;TWnL1khUq1jN55UciXfEH4wRUibtwxt1/TpZ/r4Zs2g7Wj0I0iFZMLCIgVLohqkPxvVJ+yPvPkXg&#10;XFvE91Ayv76iSGqeNtgJAMrZMSGdMFO1HTU6gU9U6yH7BtyTTjjcFLgDV47pANpgGy/pOzWbhHPy&#10;6+qT6shOQHYEcwk0T05OHt57uAvGuzOmlx9m5N7xAy4MG6EJNPUn55j+TmBPOEQgpgd7B/CPkQcF&#10;lYHM8ujtxzg1/BakA+Ua/EZthGEg9Y3i2RAkkd+JKBZdUzSXLVnq417tWOaolg4vZ/dX6ZHAK2Xl&#10;tpVKlRxAmMJDxEQEgLwjdYN0UXrRmJOiuXIaSnCPttJAEyf5RcsI6ImMa6xHbJaQ7Ng5LYAn6OlR&#10;y2aNhWqqmUKyBI1SZYf/rZ/4T7743dW1eu+tzI985M/LhIeG96EPvfHGB64vqSi7+8AbH+BBVq69&#10;FNNhqUvf0oDUJVi5JCsT0x+yrwxuS8G5frhmqBO0/gjPvsbrOSsj7TvJ5/gK+Ux/WP3Md7trZZYP&#10;8M3KDD3/w/PfzV4NpVltgeeNUS8sk8G4KvVMQrzZaVMYujRXDatYk2Ws4KIniyToG7/Cuwq8MoI/&#10;j+/Ad0tyZQ2Tv0WMLhdQdNY1n0pr9LeMqNwsQ7/rsPNIxIBxIIidFOJTjMJ+Y9Z+xBZIhtdFUj5C&#10;1Cd6fjo2SmSSVmeftlOuLOjWGZv6kwVr5gUBMPFesyTwa0O3TiIJBSazr5VAxSJJKYyUMper1AI9&#10;wqeQ3Ox5Ir7OErVR3xoGDb4MixC3RQ090/FmvSHxS9ULN6HeKw4PjxSbwJ0yLCRyAASpscQQOJSB&#10;frAsptWnEypbuVkG2SVddDYZamLPfYgtpLunU0eQhuU3UHXnUd51OAxbFCcfmvAZLBsvy9q1ZAn8&#10;WCym+83wImQDw+XlKLrdMBTC6/xheI13PabbQVr3ydCh2IsB4ndE3RJjUAi6odLYHLbYV0JVM03S&#10;dxhmhitda0aLL/1sszJ/5Qf+IjOZHesXff4vwuNFQ4RepfdO7rGFlU0v7ttRDjEhbn5DjCQrlpXE&#10;NUP92z4G9bHzKjOiye+GLJZIL1mwtRSrlx9Tl18Hp6dYuUI9fhGWzo+YP9PJzuNBxPvjEOJ+JWCe&#10;B0tWcbB0+e7gZBWGFZpQFyaNq4Nex/YYltVq8mvzvv6WEfE9jUEoMDo4sZhcB4kZ4IBeJ2+226k+&#10;zJ0CLjomSGejyRZRdIEQ20Ie0qRxVSyO9UieRJfBbdO782JMOcnmSINncegygTPE3qXKSUGCJHcw&#10;6kKnVFrgCQWvD89Pw5aWsB5TmIq6oZWVT2iXfI3FPuEJov4biquqzPoytQ6PHr0tHKtX66wATWHp&#10;YpGuqdOesJwoN59cnIPCGKlI9INh5APV7bOeGzDlhuyVba15EATsDNdbjx65/mmWpsyl6AckPx9S&#10;KC06U4zhXGHwyTWcGrYy85HP/Gj5irZhU305guTxwp/NUksYq466MUqZJIGOcmLxR52rzUxZ6Aj3&#10;kiOnx1RSRW2DC/2SagxqBhQ5svaWaUDtGAMlQVzKH44M5fuSFMj7Sdvz9Hw9hbhg2DqTmKv/4qd+&#10;4Au/+F9dbXXv9A/vvS/zoz/0nQwFc/wf+1/8EqYAVoZEieKDYziRJlZZzthf1776b6wrXfkwlKLA&#10;IJd0UM0btnxqgqQkKbtf6rcWxoWa5xsNKh7e0sXtGnFR10YVxiz5NaanhLmomYctFSwGOMC612Sc&#10;ReyyupN7lnGuFOYSGsi3szLdfkmohlaveSyW6zSFB2/ME3HvpC/6HWOg7IJJx+gRaGjdz93knJnG&#10;5JFDxxyjLwP93zswskiz2lY2cMmFePiGu7U1uzJZucEkfOZjOKaGG9Zk6VBYu4enIeW43D9scs4X&#10;z04mnjcVBEmoxB079GhT2Trna4CqrEBvd2r+Vd/TskBBG0nKLlYSVTwg/oncaRuhyW6Lm5XBJIGV&#10;6CpRGkEczqMsaRYPb3JnrCtbEeg6WAaV1Dv2imiCVuI3poVBYRaLN998iwMTyEIFxnSAcnELFl5Z&#10;iwBuPTo+OSQzQx6Z8sm/9z//z5wjaXt4N+qTk7PijjG+yZqn7V8esBsGLetksoh/Y7EExZVYt4sb&#10;Z3eU2AiE0LzTTBPYmF4nlhJDCWkYeId4jaor0GL76tmH10dd3lcfPkMV0Z9Nu4PTqiFNHUJcdMRb&#10;QZdoybYvtr5LwUg2MC+UP5y7VXWJvXEApwTb453NL3oXCw7eeyvzYz/w5zHTgOcf/vDnRL5+QuLg&#10;+Pg+rYSDfWXn55lpiyWeMXWgI0XEO8xfsU/pehb7pWNGJXdleQRDleRm5y/XtbCCLH6oa0zQ6M66&#10;tTpN+ZP8CM+Vs7oWsg+pQmnNdXWJNAx6AgGg3SYqDRXYwbBXR2NdOW2TOIgbBAFZWRmXgUCE3VGt&#10;wxJlhjo14d5sBINmMDzOVGhKbU6aLQktEjS3mBgsK98PmdO4iiuIQnX7Lrnb728zAmqCs0COcQZh&#10;Uu/tG15VczhgB4PlZqvLrVfPOtghUAJ8IdnpsqYW2GBN/XCZHba1TXF58kVqtjRowz8XtGUwgyER&#10;IehbxRDzh3UNDIGfzwktSgoOCxWN7ZrP2FgOlhkOj+UMoXfzhLPzwpQncZvSreStEyKRjaY8eqT6&#10;Xwg41h/MSbjg8pjg39zewxaucXNsSYuphVOuthkEcDpUYYJOz9/msbM5WeiRwgiOaTluANO1jTmH&#10;59p++qf/Hk8hIHfKx1RmlMRzfkbR5l0yyhvEd9ajUhil+vHmdH2TocEgyU7RI0yK024TKBNSXiWk&#10;zRRF9gfqtezi7HsR6OJfCEyRe97GgOOLMBktWwlDPRkk+z0xPHicoNuwDnk07rWEbPISJf5kZjo9&#10;nI2jBQk6nJRt8o1klLBq1H5tk1Ra2OPXwl3NobQkmJPbG/u7W//VT/3A/+kL/pV32ovp8V+ATDZ8&#10;/ECgzB/D7AElGciyWaJGmf42/m7ReA3Hx3N2nRl6hPobDZSc0YkQ3AOjnNBEDA5FHJCeSmjyuaCp&#10;ag8mSno6t6+BmSIfl1g9m6Ek/dTIDvJOK8gmefcovoqaGIjH5AV4MKNs1zqDdzerSHM2WW76RYpZ&#10;xK1jbHHL3RgtmZHEIV4iKYIpa7dH6WbYl5LZIdQAHBi0kLW1A+FCU5Labr13yNMwWdM8SDY9/2S8&#10;Wzcsm2R74JtxT4xHSTpN8RQhir+Fmx1zn/BImDf1wQ0Hmy5ZvbjfaO+7Q3tuXqmz50gm5MV07PpC&#10;SMKT0qJqwYX/UzguS5Aj8ElMJEMsg5ik9c7O/QcP0txWgNn2kre3MqpIkAmLmn7iWgBQoduxe7AC&#10;SbXA7pfjY0PIKd4DnEIIeumgJwWJ4WJaPXl8enM7BQ0kpmIobOkY3Sm+DrbFQBHYcLHQ9rhTLiPV&#10;pyzauysQkMh9ogeKR8ITVi00CSdT79dXlgVkV+C8WzZpgCOoz8iiw9zxnPk46lyPHj06ffqE1BI6&#10;FCLB9LdmWwncw93xKNPKRlucaS9arCcVp5odgLgvTbWRkSFGIkajgNOoih+skLD8ClcnVe8BIX3K&#10;W7tsuOiVvjsmRrf3W77lW961k/2cJ/rR7/9zrMKjk5M33vggA8jgHp+c7NGsx+YBZaZpKUypJIVr&#10;wKJnYuVxPYWmocOkHMj+jYcHjCZ8Sr7juty0zAdJebEMyelK5ZeBbYLGFou6nVlRqQwQ6dDiRLCu&#10;jQfcaovp1vwV5liWNNgZg7WpCEjxmMRpCev8lyqZIbBoWSgaCjATXEFXNtGMvAs83CSKZZnFYwp9&#10;WcYXznBlulySukUzulZTs8sODMCRrixb2weHxwQ9ElqcjmHgOHZqLGBrjO8l/aUeMGiV5jaOycqC&#10;mPBeJub8wduNpnFGgxcfCCbmIJshy40W+hLZjZUekPP8o4n5bKcGLK4RLjV5KdwynqV13mHHBtq0&#10;aYQRmm0JrBpv8Lt6oAJY0ucTXVkETl0lysqK0WinLEJyt+FB0MVWRa3AsVgX4JgAUrscGfbw2dnl&#10;3vjw3vF9fCYsIlEMZxUGvqVKYws2Dyf6nM/5HK4H21QOVHOLBaH1XiAQXqE/cYUdx3NGgdD4kQBW&#10;dTsaD2wT1KBpnj4npJl1zvpsDa/s9w2R+NJW3OdnMX82b7MgNuTFyraKSy5rwbvDJr0khZK7Nd93&#10;hyVyJ3VjyFOJlH2UcgL5KBLo47ZxM+ZJvzUx/Bd96bsEzbz3VubHf+AvMBDut0dHOP4s/8MjmWBY&#10;mXgBwjHVxLaWLJpMIn5L5QceWFa1ZrtICjNPT17n3nf6YCygT5t6dn7MjuJ12VXY27PSDXnUZ8k8&#10;jevrWgJqCW/KrY9ftA7fbcFsLp6ocz32xfP7R7CldT0VtQytVatYPqiPtiiSVUgipEQPtxpQ8y+G&#10;ZvyGcCkl3QkDvbiIsumU4363dqnogPStlk1ytfDNjLfJyx7QNkTullwY0UVR1khqJw4wWRPoSA5O&#10;+X7hpOwKEwzoY9HivGpe8refXAaAz0hDNaUV4xC3CmARMKhUA01BDJmelbBYwictNeOf/D3/Iqwq&#10;eh0gxteA+qeBkU/cDSoQZviQPD75dfarFkJJuYMHw9wk5NSOE4Pw5i0uMGgUy/X2BleIByoJaxdj&#10;McUhAgImWhnvHmAy6n0xUNoRU1cOFl9j+Zaz58ivaveDZDMivf3z8zNsqG0M2n1YET9TWvppM8od&#10;rdUSZ4uKfL1wKX/np5QIMGtK1sJK0tigU8lHtWWlKP9qYVT31+ymjBXqxTJuutVlngviRXbGTQ/a&#10;pScprVpgc8V1CPqXLAoP7G//xPf8sncl2fTeW5mf+IG/yHDwiHmWTAjwuSaY0l7D5R//3WycS0Um&#10;m8VjMQFJGSTLUARXr0FILyz8rKi4G073Qfcw6opYITdMi/0NUxu1BHDBOtAzJD2U3fx9SENLimia&#10;+U+pESKwXXdaNFeCPHKzv9IlQqOK82+Fm5u8ZdYiPsjBXcOSMNnB0e3KZPU2301fFKcLJE4WtV+v&#10;eIClNwWDLX0m+VoB3yTcwpcJNOuS1CDKLqGi5QjJbLxihQQwHGnBKus/UqFcNUTHlGgnZDRo9Bbi&#10;LWkr6s7okizrJ543NvUmsigGHkAeUXExw4NCMyGADZVloR+Vzjc483iFmBvRaAljRqQWFClYEcHK&#10;hKhaHHs/adk1znGakmmSTlKfIskxsC+/pbcYeyg3BExnMmWq+MhwJSJzacgcQVI+0uoH27+ND/gl&#10;Z8QXUALGEgcXLxGp+fxIanaPyXmHV5a6OwBPiPMKVUP5R+hvTpsE9jDDPSYdwZeK51j/YLV8xRTY&#10;zYQCyHO6umBSYBdPbrUs1qkrygXAzL4X9MRAHkemXsyKg5OnY7VV1AvdLTzdaJ3Yis/XrRZ1Th6t&#10;riazH9AuYYR7Wdy6ZCeDA/3nP/adX/DLv/Kdjmbee1wGnzjEJkno6eEYDyLN2MR8EyA17ZGcRcHI&#10;eOYl+y8bnsRDVPvHKCBTrea/7v2wG6SejwStWZHEqOUr1M+vadB+EQ407x3MrDtYooth5eBOV/yZ&#10;Xw31cgGAU2hDosT0cj0rvlItBX53fvqE3l8IMZ2fnsVQwPe3Npq7bvNK7puco4JPa3QgwEHQkYnb&#10;MuJk1BBw0TaKUzQP2ouj5MRPrwJwzn2EVkyM0ClV+WHNqAWNGF/qdIWbkz2WzBIcrAFNcBYuMNqd&#10;HdJWGHXoHAKVGPA4HMya7FqibqR9GaoVpElYq0+0vQvhBodU1bHYLu6YZcYHDg+PZbIofGnuy9y1&#10;bk6z3KAGNnIU9R9kPRonK/ojM6UNyKMoqp1iCQWZaC9PrlrPyJ58lFKDklxiaI2FJ9RVC2ORloJR&#10;Qv0kq9/6ExWm97zbGc1wuaShEAS4RPWM0ei1vBiDAl6Yqrp4TpKMf1SYr3CP8GofP3kSrN5r4HIw&#10;GS0/IRBqcTz+S4Ry0L05pV6cMB0LT6zMdRIx4TUxIwOezyipevr0ScXMW7a+msYMJbsXGFB15j2+&#10;TWGIj62b55m1GIUn1xWR3U4XJyh79maZNb6T7g+DOt87amjee1/mb8LKiyE4OrnHpMepefjGa/x/&#10;lLpdunWSWWyiqbZe1v3uAqhfmFipe282ASZ6ZmY+8GxV8NGUiuB6uG1mpQnlxCEyXIplwctls/NN&#10;w4SEQXoSyVF1Y0Fsvx5Qnr37SYwkl9ItLu5MAnEOjMBIGu7O9b2N9g1hWq0EjAmGa2oqjrFrB3LE&#10;XBVFUaf0P5XpGseH3UBMR0Up6566qLhUfGTeI/HPsrTemHyROpjkaGKc3NszNPoMwU+C0iSWMcY0&#10;9tJi6H4XiuqrC6nxUb431Kmu3l+ZmFjiXIpfD/ASQGU4VwkBTX0Hw2nopUeRYMrNlix1fBL1VsOR&#10;yfXKeepm04KP+kghOdPoUsPKBzRYow1X44T2T2Oego5YnLsCwCyjk+OTAl4YaI9P/wNWqX0yyAO6&#10;elFyePvttyzl4FHi49hHYZt2EW+++Sa/RTGLI6fNwCU7CmEXX9TByW4Xc6xzqiAZP6dGsXKZ+L22&#10;agEFSe0oKQFuyKcDOEgXT2zL9Drq7q55TmS4B1CdfbWuouzHZ4GSz6UbAPMDLdI+xHTUwehgays0&#10;Yb4pmFSYQWmC2lwUGwm+bQZWXattRL1Gs6212X/5N//Cv/TLf8s7amXee1/mT/61/96cJM00ZnPC&#10;4sZHLd8Q/Q3S6TabtZsFIFmm1Nvuq4F1ky5KNyxZTJncNeSZ10PoVDNhaCBrRiAsyfLUSYc6myXh&#10;JO/G7FqOCVodJ6CMr0ba1iUGpiyaIF/TOCuxr6ASM6q90PCfN0+Oj9A2sTwylc08eb6LoAmeuf+c&#10;mdu2KfUGOcum51WoIvNZ7qqN57d3wQ5vr606xgqRO6AIY398QAdOVRNwH0aYPPP7oDpgQVGH7L5r&#10;2FQgRkPTZG2GIqWb2qOi6TUx/bvDOxQ9xMDEGv4crwLyGtrMff9/QMo0HbVlzX/X1tjXIMUKsWyG&#10;HBjFOKBeanr8kuy3/rm8BAZN6Sx2/wQvRLc+QeHwKX1nKBNF2/zi7IKRJHoN3IZYzC7Si3gNrKoP&#10;fOB1RpBrhLjPH34Lp4Y0Xhrw8Hvz7ufnT87PT8FfgWQP9g8/+IEPHR0enZ5qa7ApyHdiBUweXV35&#10;GOQBO0/Geza9ZjJgjHCLKOwmGiJuIjKy5ffOxu2UjpdnpgQWd9fT69PL08n8Fr+U8SBLhZwfEdNs&#10;YdN3E+SwjKg4H1OmemTgnxKQdncT7rmgs4ovU2yQd9zPTHjh14AE4bmxHm7vpo9P+b1YslTEIMdS&#10;CmPUncZJCUKHxGThOBMtFOx7R1/vvZXxzvXq7EXP0LfMrxtgrXXMjD55/D2tTKvL+E0CFhfLcpd0&#10;UWQXfTZo3X4bZLliBgBvIBP3DMuXViduURaTOem2zqjPYqJD4yUaTaTTDgSRffV9XZjax+Ao0vCw&#10;lza5p2rw8gr3VK20ZKm1kZT/X7IwznFwmPQonLFCYLPD4ImafbwQvRt15LIzOxx4xnxbrSnp/3TY&#10;oNbmEP+IgTElbZwiTc3FHJ3AAaOMGkNxmJA1zJNJ7MhAGbql325jxGHMi68sR6cwS4Ykf/KKx9E/&#10;ZjRMi4hTFygztoxHEw3DwYDrYXKibrN8wERQ7LdoNHfhZhAjHXk6Y9VgbaVWx6xooqRERWGbMXp6&#10;+vjJ40dgUSYoFzYGscJTVy7SE2vr9FEh/CE+4odWBukfKeEuKE4pAlEXhkaVi411nAu5UYs1LMvb&#10;jx4fHh698cYb4iNpg6t7ohNxyd9izkrhyIjj50aXkdEaYyZiUCZPz0+59b3DPSgsNzhPtxfXk5sn&#10;Z4+fnj8FOnF32NvVwiU/BAxMOpqhIOaVihQruWxs4ONzAsRkYIaDIYjOMFzDEyFap+C7km/jsREg&#10;LGCDOfWG88j6P4UNFQvEi9lYQNFxZxyt//7f8UvfUSvz3kdM3N5/+pG/4B66QT77+LU3PjSmvJ1E&#10;ndBJ0zTmRBmkAFpxnMPdKF0lXn0EnIC9AjL4zrPIRa8kiOkqChi4MMsVpZSLC0SLHisTb6R7tgnT&#10;aNMLcqRdZOc5E7qOQOTAWRJuvsUdpcpIeWFTvKTsnz32+vKSoAhIjko7bY0sXsla3EeIWtKOsS+B&#10;adFqTLmAsoqcTp9GHlekPzkdMdnAjY2+S95xvVYgNjYXv0ddGC1yGGCRoKsXMvgo4suNbWJG4pkk&#10;x9n7HuCV/nZArYxUigcXnIp3FmOTdEUUHnwMA8ClgXHEwhDLDmLWJj5OkQIPW0sFGNWTuoY9rszJ&#10;tDaSMBKwy8yu1Nt05+IeMcdin7D1dnavkIE5v+BeKKfm6nEiuLemnIxa5ROhfbsVGRrvvwVQNQqp&#10;yrDoirWIoATVTEfHR+pvJjoj5/3kydtYJTJS1rgmBHfzW2YJhaWHBmFeHs+ZqIVgC7aBCQpiolt0&#10;tvi61r/uMLGYtnWoomyBkhO/JSIOrQ84ABWBmxNCka2Idca4N4eX0bWRCyzBVKX2whgfDuVWFclS&#10;juwowvRNns7uxtI4x8yFu9k1esQwHXc31mg8rvLVfPYv/PLf/s4ZmhfCl5HTCvnj5mx2fWF0O2Pm&#10;7epLC5ebMWSVgWLaoJpEyXpca8mcig+KYJCqMGkgUThVGvwtV5U/0mXZnEwN46vjMydpIzBRJIwD&#10;pbwnLgzPI9+Sooo7j93hNLgHwSC6shR5ZZFUl8haImVi2aKu5pMbgDzg3MXNdA2axcX1zemZ0f/Z&#10;k9uLp3e3F4vZFT0dN9euN+6uN+9utheTncWM2B1DZa7L+oA5+rWQ3bfXx9uj8TabGf4NpJ4qh+jc&#10;MRT4KVgfDWnjOSaN9shEB9czpg0nE5WZaODhyk9ThIyS6vzFZos1mWkgVmdz4yB6GNgaIWKPqUFo&#10;EUBqvWFk8EioaVStGt4+EsRMVcIVZic/cPEMriGoqteMb0QlNCaJm2Le3UIZe6nVPCGeCkfjiqmA&#10;gEBmFIp8DFfIhYMuEBgnnIX7o99KQwILD2UnSzbB+8PJZBSQF6bhG3/jLk6vzilP3iMIg7FicgrF&#10;r+OdXUxP+/+5zrHKdNxmyUHnk2snHn92fXGNtcLAKBtuQn2LfYAlSrRFkPLozbc++tP/QMEj0qAb&#10;W1RIAilhveIKAqsdjtZ2pjfMAXjbKs5vrM2PDnf2KAOYXjDzCJ/OnpzxWMfb+9ujnflkvre98/De&#10;ye4WZVYEN4t76J0c3T85PHn9wWtIairSkSQAMwtBPaAbh1Szs4n5Id8vn2JnF3zOYq8FzcLvYBBj&#10;j7gFhJl4ekxGZfGorgD9M/+of83jta9x2qUav3J4imdBytFFlF7krHrnTIze6jt69E/y4H/yr/0P&#10;TOgZTuPZU8IKZjLmtQ2Fs/LdfAoosETcsdP+NQQ2o3bjlwHODFrZXbiFAS4tlhuz2n/6g39nY8qr&#10;u3kqCbqNu/Wb8lzWahfuKdiZL7gXieNovTyZnShwPZneREYXlwkGVH6hGo4/fBFCaooP6PizgRfM&#10;EzYetuxYZJP5yIwyr1RNWBmZhZLSeWf5kvBxSw8wh0Dnfrj+gbDnlqjJVCJzGHPvq9zlZzf7/ONo&#10;IPnMyXnunzFByzab6YQVhzHPIXqlCY+shzbXbgLJYV9GU4Nn7q34gAYFrwR9Nn52kseimQO2klvW&#10;d0nMMmV9xYIGWCXnHXjVsW/bkI6HVD273E3dtxXHwZ2kbwGrjvVFsehV2JL4EbjFx1gZ9vBKC6oi&#10;cUDhAWn+dJnNKEEyfvDgAdsGX8IF5ciGPkREEea5vDp/882fefrkbavM51MMFGs8se8NRipNaUOP&#10;ns953AR2+C6UQTZgjjBQ0vPxGU1sN2EUSpRFbTcThS+EnUgdCthxUtwfhoBsGD6yXC9w5UTZiQQN&#10;zHkOwjMC0He4vaBIYNLp67DHWYBvCOvwYmJeUcxorzinQVOHeLw4mgnwA6svKQuf5Gr9FD72QlgZ&#10;rhukC7vy9O1HZ0/eZs9iVodM59Tkt0sgwIidQQleCQ085Uks71TrD+spAUJLmA2CUjUvrJN5nLUZ&#10;r3NpYuqL9p1GFAndBoJfDVxiCqtL0njEMoWQAyPLZDmAtJf40gRDt48ev0WMjQ4ll8H+cnxyfHh8&#10;CD2O8Ptpegm1Z05KUUQzXV1epzkRplDWc7DgKOwNP5ixljtnxXNqdlfRYjCWKlTUSn4cQLuaECub&#10;8nP+0I/11EtrKzy8woBrYQ2Q8hpQmdWQ/6ydsCPWD3cMW+TVgDfFn5CYeRyQPlyOrWKI5r5emBEj&#10;WuIY4xBAjENDxUx5QXF2OdzEC67JvV0qp2+0LHg9ViQDr8iFSK/xOAfa5YScg3XmasgynhwdQ2kx&#10;Jr4DlwFHl3qXuizPy0mtmU4cy4q2KgHrBc2XHyj3tjvB1enZY5qXcwbKxWAXZIhoacL90bGTMg73&#10;Cp4llijmUrIyuDRPtgXf9hq7uyNYewr39/QUG1SEbHoj3ZNpB1Jzyi/Oz4jGgiwK1Jk0WEDwYfrx&#10;x6kHpEW4R9UaxjGlb5a4YLCxwFyWBZPuttb4teSXz6efcmrf3ThMa38KtuOT/8qLYmX+wEf+G6B/&#10;YtAnb715e3FWHV2fzFLom1uSc7ViASTC0QlJ8JM/K5BRUCAQbG2Nf+Qx4DJgf0JM7e9yktqZYYkW&#10;XUu8PdBGutqXO7OBR8BmIYZIn1AOI+1FHVk3tyeUI8uYx5RsbZCwJGiBjSsTFOq6jInbOEoamtg7&#10;KipjDZFAiImp02QaZYBXk9QMbJGkQxZ+LGFQ52A40urcO1cO2urufn4rUyPSk/bn572bT7AyHa4O&#10;3cedqHjNcy+XUipIl6/m+xzn2ELRc21rAjnwljAhV9YtYSGdVkjebBMAEuQOnpQtH5X+U2V1uICM&#10;DOslaWJU+FjKNmSyN0hS5BgC1hAPtFBxmJBqd/MqRSDdvdfIUYOq5LJ1IfFjrNmd4NEoJYX7k/72&#10;ug9cfvqUlzhDUYI6P2wVQQITm85Jn5M1QhmPfDxurDkp8Bo1q+bQi90g+CcSnkqX444R6l2QBbi8&#10;PLsgt0WatQW1Oh3JejKV1YS3hEKaorSk1Arg+yLmB4kqnCPZW2TBjo4PKDE/PkGNP1KHjI4Uz7WK&#10;k6aAfqRcAe6w1KNBrDYVJ4v/6Lf9Lz95q/GP+skXxcpw3f/BD/z3xKUQlK5On7LOmArK5CaXxM+B&#10;Np0bXUIanaX+i0WSz23CXTk6F895Iv0ZU9Tv9lU74zvBPvtFfp0UkL5610//5vOlxrZuSlAjTZT5&#10;LrQIUpw47VS8pbgP2vhivL/X4MJOqXaAwa850TIyeWQXC5mkug8leordSH/CBzUssp7lRoowZ+kE&#10;snlr1KcTyhgNcAVJn6/wb8Hxoqqr8Vn98LxReH5+fIJf87z5qKWree3HViamW/Qzx6emJ5o3qz9R&#10;3YPRG5pT+t25qCPF3ZA0dQVNrQZa8oHp5iTaFcuRt6w1oYDea5AlELPF7+JUGgLwpThBU1d76rCJ&#10;OXg+fBZf0zgOpMn2eLtsCBo4SpksJV1YYqCiuNWbPB3GFCvDLhFjpfnARtnfytLLdHqJWl2ZL4RL&#10;Musuzti6xvs79HXi0fNOZap4dlykQl/bu6QyqKLkkViiTpEBPjigz2wOAY9/uolCcYH7R38rlQOM&#10;AQmL7QnppNRfJIgipa2uFdhw1OaN+5Q6pfnMFiSGeycPT47vM0H4MG6X+PUxcVOT39E8bAF96F2x&#10;yUh/6LlEysDIFGA+e5gP5g/+m//kP6r5+CQ//wJZGWcccerFxembH8PArCp9l7lnB74rwXlNWBQj&#10;LcLJ+AXDtEgsJUMtCBLOjOBspQ/5mR+C/+u8cIzlKopJWh65b9a6dZNvYnm54QNAKu8WXo7bCpZC&#10;MoQuvylnSlowN8xQEkkE/Ew4tfJZJ+pOUqJ8gF4XW1A5h6m/08vNBQ+J4JU9bVydNHl9K1XvWZ86&#10;NSMkbMS/8WDc16DYuAwGcxzfYeDp1kZ0NqzsRX2lVTDYWzM/l92cT/a3qw+sXJiVFavlXTlBQyLQ&#10;nLNZZwZGqYIKc/gpeoaIhsRmyYos4951bhVonpSPdDgMv+WtSOrZq3v1CMpe607T7xodTG5NmG/C&#10;st8tPsRpMdXpfUZkYYMUI6yZtWzhT0tvEa2YgIlYxSKuHmGjFppTjKCzE4aPxUGkmdPtkzfLxOXe&#10;JfK206NyU9Oz86ekEsPTDDddqhQqFpakm1dS406eHv4F6Udup5CTwJJSVWaaGChianapp4RIZ6d4&#10;QIaIocNAjir5hU1NSict3/RfUPDTAnNV8vRCveaSjYZsJlHpH+vgA/cn/5dJrnGhFoFcO1PUdldC&#10;nFyhMWnqAd+J14tlZb75B/47JOHRViRxY4FBxY3SPLgrJLHG4Kc44011LlGWxJyBxuRwdCsu3FXH&#10;ZTl8QyyyesfDJLOr3Ukp22qTX63Mwbplcmu0sIbZviR8ZEFHtAFvfO3oYE98ATsU7Uaol+QDjhDi&#10;lQxq0FYRBZbjDguP5o2wdS0TJj5QLjMFmb5qX7iFUMmHDsrmXoaXrL0mi3JzKt3Uv+j9PmcWO27D&#10;oD3vyuV7Q/D4s+fW84PwC/62x+8Bw+DQbRzMkD4MYR2zmaoIM/RwTUB+E25qKdJk24otLVzEcU2Q&#10;69a7aOggVaJK4f+uK+k/mphUHiseaCkZT1h/xH2GI6cGapPyIk2GsHH0SeFAynWLCoczJO3uq2Gq&#10;Qvj6Oo00PF28Jx9BW6UgWGWUhIHQqbGabJP4BUND95UddC14XDaTnN0W8QAkevL0bZjHjAdUbQIv&#10;CzVJMU4tLmcwWNAyKzZGTJqnsIzPz7kSqjZJKrLyEaGgbRs2iOPDr0NHnfhK775Od/pwMQfhEP7M&#10;z/yDv//3//5bbz06v0BZ9Orpk1PsOoLF7ZCRlGsJ8QbXNUDcNCYT48UA62ESTAUdzMa9nE6faUvz&#10;YlkZFzPbBAUjxMkJnlnJbb4Xe2wOaFgwRQeSSAlUEGudWc60W6VmjIgBygaORna6oTbyGRaT5fFc&#10;yqlHW76e9wUkgyVvEjn+8LuayAmCxg+mJXCqR+snh4fgfk/efvTk0VvYFVvwUthjPwD9WD4b/Xwn&#10;TFuY1Jv1r+dsYZ9912q9jNx7fRIDj9720oYqhcGhhhkTM/O8F/P8zKk9et7ENCB63gZ93I3/vNNu&#10;+GRKvbgtaU2DF9OiT6Y5sQ9WQPohhoalGoGUxE7ce8gB2GXhrjzP3LGawuAH0e1bdvjW/fHZJgGn&#10;IoQuxsJuM/iJBlMqB6naF1huFPkrUvB3VjTEjnBwzVosR+cKyz6KpfAk3J+INjhlKJQqn+KLAuvi&#10;b3IqJBr40pAP2jNLxZOHqXS4f3hyfI/UVaNa7snqpLvpkyePiX31DXGpjKeEq9lOAFDIdEXFzl/h&#10;955D+rm6ZOjEgIiPqGVN9z/2CpschFbHJbrlsDRUIFfmPLXuNHvBvlAjATfr8vHbp0R4qTzdxWxB&#10;CGYz5NarCmbKksIrfO+ba+y4vmSEIZOOVdUv4/+OvF44K/Pv/eB/fUHaEAzYXciJqHuJd6cwwoA7&#10;Vs3FgQuZ3ULDAf11oscMlC+7gLWJ8zl0okgIYBY23LBarsFDWpLrqwjZfXj16pocPAUFQiRWhLyn&#10;o+lB4gvxkNhicWEoecav5WFC7+WCeJiQQe5QVLwDEWDeHsJvINLPMhOCxK+xoirm5nkTWWimgUyM&#10;gnL2RtNedq1MDU1f2ogGTbxWFqRGZ/WJlQ1auR7DN5/DsJbD4nH+YZPu+fGpKy5VIH9alpeQdvBr&#10;GDA6yqZrLtZBZW9L+7JxEN/qA8ZV6XNp/WYwGwYs4fAQzGa/TWzH2ZNcA7tVWhRXUPZDmFP8DULF&#10;2rGt2gy7v4NGi0klBKiey3lxajwa631SGYQ9G29ZNMSLQgFVF2DlwNqS/Ga8jKFhZ1HFzGDH6ClI&#10;E2VodEqRGh7etYpIs/ktefamrWXqpYaKHxCSEbkBVI48B54cPSCN3Ihr1hYX11dPL85ouCtCjrMD&#10;Jg14Y++ETT6MmbDtQUozmdqBbhkfU6jUp+AoMR4kUYnVLs+pzARvMuQURA6Epxwk2XEqIeIkDgz3&#10;pNJSK9+SvZ/vcX+atueFszLcz83l+dNHb1Gmyn5S0cwkrUs/bVzkXa/WSX+IrRkAXStNnZ2qK2Ds&#10;4Vu3drFmJtnwHqj+kf8n4wQRz+5yz71WW3rPonAHS8niaXOAMgiFOJPSULduRi0jaZA3P/ozT956&#10;iz3r/skJk5REKPF9Fr/6CFUhwod1nUR4gRhKims7IiWNFEdXZ14Gb1P3+WR6XyTAru/mnyW2kLi6&#10;E2aVQq49XRqawVv5BBOzMjQr2/RxRuQXmmJ6IGFQC3DE8tUEljMSpEI+mBI5OiL4XCxvMr6RATdQ&#10;tcZAgmywMffYplJCxW4IzNtSUqD/uebVHudv1W7VPMQ9JLLGyTHFm/QdaAt2DTdA5MIudzKYZNxx&#10;AhF5PclBlI8KaWgvOgvpDo4dwV5g58Dj2yJOUspibkfH9Gfgelm93GfqyXc4UTBiNjP8jCtYf7gq&#10;PGceGqAc94u3RbYRr6rBHf4F52J8uC05VPMZnsveAS7MHtcEKAOZWaQmjcal81qmhyfoWGAoOU5W&#10;hL18eBM/C5YND4usweU1/SQXT6BLnEHaYnBsGoUqJxOfBFe6OYGLOXRhY0qdtMDM6HGgLKSpyjvy&#10;ehGtzM707PKn/3/Tjz3avLmVFLu5Nllf3CrlqnTsFjUc860F+9XUbsiDWmogDxOJKVRJkz0VwnBd&#10;51MShDfkc6BAGdwGWYlQQYqApf7qLOtNQoK6nYIht1i7ORCbU8DKzcpOGoQZy9GAk5XvjXUTY2M6&#10;vvX4ET0A6faNOtLTx0+AhsBotllQ02vSoI10OAciM3QxhetMMiptLmT2WSsncrEdJXUEqInvIbWO&#10;6fWIqaGrFz9vbPFPxPEhkkRvkXkqpGTOHM0mkEEh0LSyThEolstrk+AckZGEiEVnhlLPVcwVMsAz&#10;4KahmQjLkitUm5ajPoPGtE0SMNLpAb4uReHUQ2BDWerYYUjAjC0riVG9fno3eXI3O59PLqa31FtA&#10;mbetgcl+Lk1m8xaPGc0ZQAvOa9JaKVIulP5BavPwSFgcln+uzwgOiBeoWzi/ePuO8kD+B0sm1GEW&#10;DNfMEuJAdtCGlYPF0pFEEBcteOotdaZwQCXWzEBAqDAUq39y+rT1rSSY+cYmKsX4KBMEX2YVvsEC&#10;2rXK+gCKmNTlVHvz9oasOUKbpJShAqtrbCJ0b2MTZGR8tH883hkDM+K37h0cppiedb97R1AzWzsG&#10;GI45BPwnyiZbjoWCwtviduvREF0jVYY1JCqjIxXMFywHFJ79MehWcL0x5olYjIJMaMKM8pSiKHC8&#10;mzPY0mFWbWWEN25nGEfSaqSiiBkv9zeuj0Y3++u3O+sTyNWQVmUAc9J3jKP7IlqZr/nBv3v79KNP&#10;/sH/PL86Yw5YNWD42p1JDoHxSdrTDOU1cVGCjTSdFL4ByKt9iKlAscFId9VItwzZoXgzriS57Ek5&#10;JddhXJaAyNAk0UkYtMFOQuiLWVLyCqPntOKaytrCoQZfY+/76Ec/xmI+ppsahHNXlOQxnKRgohi+&#10;lCrEt0o8rOvuHMVRFqVT8sKOjiShrGBWfCZ9AmI2i6GqBqfYlqgUZyJAt6BZMLgyDyuERZPgB57t&#10;Uktr8nNsWTUrK8dn6UQPyPHqCysAPg5RB3EwwYNzFTWrNCxw2acYCZgc4jKQAcpvgL2UqlveCYhl&#10;Mkp7nzrJ/KBttH8Cuwqp5Eu3DbKHNicQJy7LJl25RECwI6wq3A0SbkAegCg8Ed4MX20OK0WGJ+eP&#10;H8GMicblddI6OMh3UFmMyFIEhEHJYyHbfcGJ7p0csXfgpTT5xk0CmnCBJXAJsujGEp1NcC5IJpa4&#10;xGll5d0i9MHVw41SNRVvmmuOOCfUqslVoFrVlHBPhI3mFCLQlpdp24KplL4ZXrFtWDxJs6eqQkPk&#10;o0H4yb2T+w9O7t1DSKiAi/OKKWDMzeDM4EMoRa67rIB+A08eCFxhsCiqV/a31g631vY2FzsbC39t&#10;kJkcymcPLtPZ/G99z0+9/dH/79M3/95oejNmj8PaWkyjIPuUFCf/iF8h9OqyMFUR3OTZAqvzz7Nn&#10;Qgz1ZpqlBFa+YleGhIif7eez1a+UDcty9Vv121Nw7KIYpCGDKXZxMuc4F6geSBDmBiImWx8bIx9O&#10;EOSSHGC2XoHlRuGJlAcokuF0T8T2DLVdceU6LHUoVkFcgJhlPN27GRJqMT4J/fr7xGD/UDC4A7Ky&#10;TauhWOLNzyL2WJaG8BnGWPsBf1/O0Y8zc70MzUTYzQNSL6qisWEcIbzm8dVkLZEcsbOqHGTUzVdb&#10;imbLKk8nA/L6xgYVGAjMPeMYE61kIS5L2HeQkXROjW4YFIwDBZNsNcBltKycsDyjySHSrFQojP5b&#10;AFRYtpdnZ+fgJ5Qm0B3MgGsGm05NTJnBSUILHvncXZx59MaEyY6x31hEoAb4Hf2hLvklE/PqBoHh&#10;p7KFuWg4ygvDPV7hAPrCrIaipdMWKaGIloBq055hfUMt9LRJAeE+3IeFcx8zA2DE4RCmaAY2aPcA&#10;xvH+09On/O2tpdSWWcS2+PTpY/62hivVE/o5y8UQNaMAau/M60X0ZXqn12c//dH/6f9z/fhNuquv&#10;3Uw1NNb9wRvH0MCMFGvo3tvtt3lry1DziuXAyiTgX/JohX6Xi2AwHDEkq7Ed1mOzOO5itSPDWcKy&#10;i+O0FOjrYjNJaEWN0nmUYqMpxX9pD4n6Zyrtk8ROweMQm3CYeCExM3nFzgxBSq9n9atcjCcqftnX&#10;yunoNdQaDjYl3+wtrH4Y8KfBLD0zHD1X6UKD7fi5p1qMVS5qdYzBPC3ZgCtbtbpC33EGu9USGWE8&#10;AqASt6bbEgvLJJFp+DibKRkJvMViZTBcHhii22sSLS1vCDnNctC4cQgA78HVJTiI1yCH00bfJCqT&#10;SsEhVOoBr8dVRqyKxXG3B6zD6AAZ81xQZOCZWJyNOTBdc94UJWmrBw8espjD00v3glQbUiLEUMus&#10;yd5AmIebgdvCOncGToiCsSym67n+Fq/1yGYwYl/8aogZEWMDNt6GSkfXPbUvoidLL12SVqSuDg+O&#10;cPXw4enWRLHSyfED+A5hX6pezBHo7dfr4WcnD6WVyTN2DQgdSPNV8csU2cU5SJVtWzA91Bxb4CrE&#10;6YKwZZx/3hkj845FYp/+5W4tzq6e/P2nH/vpmydv4zJu4jgTwjMgIA9JuYShr2JD6oD8OdXH2BHZ&#10;oWadM11Wy2xYwwP0Owxo/IsebXgt/YWCG3183YaFX+rQ8NEAt4MjwxQM2xIsALhuROfpbO9wMRSg&#10;Nc5P9U33nHoU/dOgrEIVwVCHy1gZiJWZ+HnGc2UanjMgHxfm9AM54z88ZzQYmcG8ruxFLynRZUgt&#10;w6ub0xBzFoD+BAu1ugWXlClsFghpHHClQc0D2inrHUKYYWlwYoc3DUwEfVU1NFa0YhD5gpj6UAdw&#10;aa3qYnHCmgY+Jb4kM66aBgXxSSRfXZ2jfJpQlI9TskiARocDYqVLQluz7euARTf4rInnrFp48OAe&#10;T4067Cgi2/H+yeOnoLktmGIlc008d35o085ymghS4HnjpNigPKF9GMCgiHO7TW1JnGFaQsM0+XhH&#10;2A7KgwFi13GK1rJHImnowKdevYGRreaiOsC1kLdSRQBG4eHRCR9HUCTg0R0dwUGa6171efGmdSj2&#10;FE8pffZCSkaJpSCZ28ohbb8AaYBg4LP6dxWX3D6ArD/7rMzv+q7/cXrx+PSjf+/izX8wQ/jn9gqd&#10;K0m3SdR0L3MPj2+ydC6GoIDBHdyZLJ56H3446aW4J8KCtRemDCLum18J0dTR4FFJ986rzoxrtYFC&#10;lK7rUHR11fXlCCm02YArIet04HfINq5bZLLsuZ6nDXkGba0KmufV0/XU9b1K610t3dWSHn4bt6Vv&#10;fkLAMpiYZYDznDHNas4r5xl+6BGee3/1mfrkwmGDWxHbkyx2Y7Uhk9WLfG7QqJM2UxbfcKhX9Hnl&#10;uwHFjIn8ipK3qoILu+nStIRSxYZWdfigU2qZRpXWrNvVCX/IcpAJzxO6LZeRVVrMSN0yKxVCawrN&#10;Sf40s8HLW9yFjQ2nzs7ZfAMpZyQhkI9iwyD/BRWhhLo+aI4DKYa6xEo+87jSnMT8vJebz1iahITJ&#10;DcQ6VdBNBkUzOKW1Zqa4wiismgiviisDcA5SAxAzmYHIkKvilvCAGR46qMBIVmRwYwvhPlFoMSKu&#10;zb5gGES6sHIxnLecsowPPS3sFdFOH2EW2s6Q27dFD1gXesMAlApiDTH1wDWLBOw79HpxIyZu+Ld/&#10;539ze/721eN/cPv0Z6YXj9anVzMKza6vG94nrcyydQ2XBVOYRb96SKn49Lv+u27DF/B38SiHoCPk&#10;m+7YJa0OEGrIKL7TlGowCBdYPmmgX7vD02JaxO894UR6+zcgnZHC9Ul6kFwq9fv29zHui6bkYBKG&#10;cs4BWu6E7spfmRvfjHO0XP7e/MoW9IdPMDErW/O80fnZcXcNWe9o9epXltanftDAzVF/J8NVj6/u&#10;THs2Pv+tXp4hUGxxUCdmsR5P9RYUySWTy1vmxKJqHFEI9RBm7LuXljXGpnNwkG6Oh7PAEixDN4qc&#10;pIehWdPt6Ar7gVoCgAOfv7g45zFiK+KVyGbkGkhXF7UlruVJQKhV18oOTWSgrR17+oQV/QhPBd+k&#10;Er+cHC8AE4Nc3uuvv86jVEYrjVz4udETEExvyix6xAJjWUZpo2RnAuyqbf+4S1P1SNtRmSl9Tu3E&#10;5O3tQZqicHMIiNSMNqh5JHqSoUsnOgnH15gW8teMIMekFV1UILRHlFhyR21tnr1q4FXx/1hDStVV&#10;CEmDUELEtD82na+sWVhmqzk/bF0W171TZuaFtjIM4vTq9Orpz9yc/szs8q27m9P55Ao4jgR2KiQt&#10;cjfk6VyP8mynN/+LHyEyxyAWt8va8BUxEOP/1Y6dtb10drQcbqocSnZTD5tF1T185S50HaYSVwSO&#10;9gG2YTcFep2OC9q+CmWyUxZ0SFsCF4nbaTQAC8Yk1fXMm+iF1TJ2NsQdqzBUF/kzzGVlXz5hI+rX&#10;l+bVcxTxrgl43o44KM/Alg6Sr9XHilMlv5/RCcNYo60SutXVK0y6Xyxs/Ows5rbJr6DmbSVGTDDJ&#10;XBXHqBciMggkI97AWKRwR/V/lf4Y/5CqU/gu/uGTDbU3tGLlsk8OD2g0TTgKKIJ9sIcE/2Dj3t2W&#10;0eAzwkDM8BEwNJT/CMbHGJjECSweKJmGcHD5H4PLYCEUeADGv5m8/QhZmVv8F7wGIhQp+TFbacbW&#10;rqHaR28W1Gdyy8+ycvrsJ9JwWd2clI7MYCu4PpfIclIRObU+E9SYx44fltLrlJWGfgnci4oo40AW&#10;Lh6eSgDMZfNxzmiy+/R4unny5ClSMpwaQ9N9NGadPzSiUURM1cYowHIr2KzpLZWi6o3J0BiIrHU7&#10;B6StOgbvxOudOu5n6lp/y1/6b2a3Z5OrR9PrR7eXbyN1pYD4IL6ZvNLg9rcWY2DoDvM767bLqWFB&#10;kZFny2gZMhRO5XOrIMj9NrtfjjAszHpDg5sb9yYmwmjIFPotzd5phQT6QO7DmpqgQhoBmfBUZtl9&#10;YZBE6JFLOfbihhD9WQeSXNInyD5/nIEIDPssbfRzDvgzMxGrsjIxNVsra1U79bNfKxuX9H8Tbank&#10;Snuj0Eb1yLxHn8MnvhovOEC0DJ+QesY++VkOlgac6bMopiYmYPuk3A43FX1C3ZgsYEEGLWTrbgIi&#10;gIOxwPEeKBLa2xnDzXny9tuPPvYmV4VKFd2UzPFQM6lUKtoxWH+oItRG2ykJBqC/myvfd3R0wjbQ&#10;Dgd28ZvghK4BumJQ+FZrngBieHFhgCAf/vCHHz58WOmJHBbARZICB1EoCwg52LMbXbAb8o1MOhot&#10;MG5EURFaxKSSI5umvy6Gz0LH7lLUSTAdMEOYMNLekK2OMaBYEFGq2xv6MUTUgiwZVk59pem0rVS4&#10;mJZ61XNU/0IFHLFwqWHYuZby2sQ9PmP6fsnJM4h1Qmr31xZf/Sf/7mdq2X7CcV50K8Pl/oZv/1sX&#10;Zx+9Ontzen1+g5LuBeS6wcMf5mCkoQLWZukVsGUOt5do7H9KsePgNAZK+BGpMHIQA0aj6xu8JhJw&#10;akFymJr6PCbBRY+cPpM5UUoTw2OJKg0TyBynXeugOeRcdsVtjBEZUSeEdcuVsvLpDpCGlPshud4n&#10;1CWbH5wLMUQ1efV5Go4NPsjPPTk+YdWvvr40N5q55Yj9rKKKZ6erCQo7qfulZjbeygBl5zo/zk41&#10;nHTeK3pg6R/UOIaBgoA2KtNz4a5SqJ7G8t5VTIznimiD6eosZtceEVaMshGspJJ80t7Y4ppWkbCW&#10;+tybXgExxoQB1XAiljpfRKSKL4IWl5zMc8PFiB9qYWfq3QCDIxs0JTEkDnJ0qBIwx5QJEXk6DAfB&#10;SDSaVeTg/xkUbBNXjR4OUVogKmplU922oAwKO3FENRt1jCE6m1pmRad8kVYNSrY2CtNFMrkWc8NL&#10;D9iyTEIffubC8Laenj7BzVJXIHBvjZ3kQCokIrzYaeM2gHFt4mloxiSwwNhhNSnJhEQTb67NI+LZ&#10;hdz5DpkYH9w7d+jP4JFn10+vT//+2uTR2vT87uaSjGg0m8I2Y77OkEedMEOM3wcubRiwkVMQkiMV&#10;KsTL6MPXUjZpfTFZjxRmtKggZURVmizAEJpYdBef30WuXyy1RUc8HA2zITxibAiJddYIs2Fnc0cV&#10;UdTOpqxAyJqH9OlgRitZS1iwzVKhuM4dHxk9wAi4dXyczAhhBLyLORstfwLf6FS5o1tNVxqtKTRY&#10;rWzCy4wjPxgrCncQi3A/qM5pCnQKlMTgTLKftQNhIRafNbcfgGWo7bUfc1zsqn8nq8afBHBZ1H5U&#10;tkmQcli2SeIwzpmfNkKgpc8aA2GjgtrE2nc9u8jB1W9MxQ2JZHwGLA4O/9rOJv1K4LGi2ntIOjhN&#10;DcziKQxM6ocfjDgAKTX8yN/yz/aOkP1rm4FZpN7NHPOYqemg2AeSvnYkDiCQinWS1hxgSFiWEzLV&#10;FKyS3uaA+S308cXt1aWCqkRXO1qJLajVllwpuWKdEBEutN2dg110dbfHk+vpo4+9jY4vj43tRnWY&#10;WwqUeMJ31DiDKrM1gX9cTq7G3NYObbavsRVMPNwsmDhkkhE1oVCbrJNdGIBiQfGI5rBTmFS4edgL&#10;6IVmmfHCuHvVMhVDI8/V5js6hRRHMKO0pO2Zx9ORGSA1BuzGZ+dTIG3PyOC7bWwyR8+vTwnR+GMT&#10;HrFkOaDaFhqm8Gx4lw5FcTzfodcL0cPgF7y3//ff/DOw8uVwr4Gf88QP1/GTlSdDCnqitvgyiaOu&#10;TLRlwqmQsGCnET18Tb5rVyvug6i+WXwaq5nr2oeUV13+eBOqM5Xbpq3Js+SkhEIwPu0/aZEBSRCV&#10;vBGtJ91Q8pspp+xyUM6MNXiyOjGsRlR/i2JoD0zgGkWkjVSpNK50z1TCVJVPksSI52CqKdf1rJRp&#10;yPHEV1IOffB39LY8RDY4R0LL0lMIxS6TZfllnaMoa60+H7w7ViPetEm94OJRclIhLohH/mi3GjnW&#10;1dG/i7mpJ89jAngh0dFOUI5ObLdv20dFrWIsRVGgsrT5TFGP9GaawovlcIPflucU/DIghDacqpOt&#10;gnOsu+a3CsOXowBfL50VNa3ReeFXlkezjik/wh8JamvhpTlj4ZVJiLNbxFtuQN6VXf1olmCMM4Vy&#10;YoLp4vxSYCWNN3GEbLoWkWPG4+jkiEuiT+352Sl+ENdAVZTjKLZtO0cleDY2MZBifoAsIsAp3SKi&#10;0blwlnIwaizj4KG5J/DMncmeMRYKohQ6p5TFAWDKDqmOr429gppR+jRGjw8lPgowx1uLw/2to73d&#10;/U24Z6T8nVCZ6D753/WH/84vuAw/5Q+8HL4M1peQd357eXP5ZHr1lNCJQJVZWD0EBioRaFj/mY4F&#10;I7OLD0ApD1v+UjAV/1rioG7ZQe+6wNzZgwQP4UGy3cUX8riDm6AMwPZls2e/slI20rFH0hn8L5lX&#10;sEsblTQLPp8btW8jMZNeBXE0VnXHyeZWLFQGZlKK2bHV+m8HBitNWI46NjE8vE88pmyEP0hCNQbQ&#10;IiQ2+9n47pC2XObFE+MU+6y4J5daZ7ue9oAHrsDBpT5eI6wlFvaJsy5fHJT08OdLmeVOw4RpaUBy&#10;8vGFgkFqC1M6YA+p+I9pQDxcQ2LK2MhSQgQUtOC2js3SMmckQS7SpNUP5/nVq7KrA8mX9Leghgit&#10;wnSk0t8FFcWtuLg8tT/CDcYCD+uKYbUhwhZQMVjpBSArJyHllMpMZxLTgBsq9Mt9kMYiox0Qh9jq&#10;gDIhYhskvomytqMOyKx89PabACpseNaDUB5CYnx3nM2DcpP11IsabQ2VuhEVct9TZMvHI60TdI/M&#10;vVKkqQ4PkMcQpgkMqXGtc6+TAeYpAtBbQpFNkpkMkM4UrkwhHrcNv9yqh/hYgmPbk/1DgLlP2ax8&#10;whdfDivzZX/8f/w1f+jvEhmNZleL29PJxdvkNbOnOUzskmx8Ggi3BIE/nhZPzDm3pOqWOGdOOstr&#10;gEqWWafVsixcmoUal+HZK/t9F6fe0GbwHBuSie+kgw8LJnvklDXv5mneFC2VyD3DlNd2ue9oYlqb&#10;tPRJpN+n9keqSKjeS3Njk0l9DGMSfkUaeajINoWQFHh+GH5euiUrwHt41olaVtCJpmh5L8/Qn+XE&#10;62cHkGVpMoY3V+8P2NBzU8mc3dLA1dY8+44OZGyvFLAwzVoOICfWP/hzSZ9pntTniZCVfo0UE+FY&#10;WG2wbawxcnitU4tQPI+dnX+kAIy4hp3eGHZLFQKBMQdIShOisWVweNgoUmNtmKBqoj2FJ2gY6Y0S&#10;7uJEPn36CNEGAiekc3e3R/SjwNzwe9yF1JjBu1Fl4ggiHIEJUhIU3++ipGkYbB0kUTFQNJCwGWsT&#10;YSC3htWUI26N0I0RoOVe9vbJN5FjAqmhlgGtX1wqwiEUzFA7Pzk8gv7P3OAIXD9EwZKwSulsrlqF&#10;s/8/e38CLeua5nWBe0fsmPd4zrnnjjlXVSZUQynihMhQC7pbe7lkKBApWWgPYC9bW0tkldpSaQEW&#10;OPRisURZSjeLAi0EFUTFFrCQapEuBRSkqCrMyvHmHc64p5h2ROzdv9//+SLOvjeToTLPPXVP3h0Z&#10;ee7esSO++L73e9/nfZ7/83/+D8AKUaXayUKEzJsU7lIqRUifrhBZGHH7DKwxztSZY2JGNNYk1EyB&#10;WRWKxNV+zx/Ph5WpYVjOzlfzs8v5yXJ+ZuRZmvixx0wj0AULSmyBHnS9AQgEfXN73Add52t/fuPb&#10;v3vnj6nfrBM+zjvXay9goY0ch8IlMOfdRc0oJQYwm4jF0bNlfwwEwM+hRRUCLU3GNiGWW+qxRzgv&#10;kk/lofivOnsCE7DRxVnUOwsiSXUM2FPAEn0f2+7GGPmDAYwOWpPqjgNQpqQxjrmcAll8Fv6SAmXL&#10;Nl2HKVqsqex2+hWCe3ULKjJ6l5WpIbo+nryz0JniB7AsLS+G87Ki6B1kwaOLCKigGvy8un46VFhm&#10;ks1WZntEjXWoZdSjZUiriIRFQhPY6r4YR0C7hZOpe8umTcvAhkCYHoykk+cXxw9VnKsyW9YaxZDw&#10;aabMqBUDS93Z4NbRPkwd1t3tWwfYGigprGTOJc6C1o2T5eqBfvf3BYCzerc4FNdhPaS1VpbZ8V5b&#10;XK6WLOlXX3kJT6e8Hnk0Fwukx62vIoyJuFpNDE47Db6U7OMVzrncwPIcgw82+aO6R9UisMjoAeUq&#10;kxHyJ3W3HVUjEqCFUYYGqG158IZ2tMe6VZaElQxofNet//tv+6H31NI8T1bGEg2A3sv5TsuuGgIo&#10;iSpTshzRX/nZ9iiGqVXoY5OQURtV7netH4vZrrHQNiunllYcWvfS2snLo+HfZFWKusqNMnDne1kh&#10;zAi2ZGk73EtiopJxQlqVndFaYdu/syAMENxcFG2K3qur0BWYVG0tX6P6BAyaDN0w31mMr+IfpgcG&#10;CCPmCZetkpSVtK0aCBHCurSNE7b5uaKZ5IXc/kK0K7dmQ6x99652zZVrjEu5MzVia7vjrzVQ9Vf+&#10;3WA0iiiVsat8mF9OawfWRIyVHj8jhBgpXT7Y+WljYaRVgqTy3/DlmkOKX/NzfFI1/Vm5UUW2FEgn&#10;yN4Dhk8JA7N46F29t8fyJm5II2moMGfEQtgZ3ZBed3c4QmxhdzSEhsO0OTw8wA8B2xKnszrB/V68&#10;FbWpVIdjSqQryK1RsI4n1zno2eEHs6EIM4SGaPSmvyiVQxMOgm+BgU1w5E2nYQEKMEDFOF9aljxw&#10;x5gMJ8fHabZrDMUz9ZN25qnR3oxt7qKE5sSPjeo+L/L2KH5KuonFFz1IITfpuRAFFCskkDSc45a4&#10;IzW+zHvuzTxPVgaZOQgpKqhY2JVYsjZsMx44FNa6ZAvUa5CPRFfZStam/+yGqxLr4Y5dCdfadYtr&#10;kLnvWq3S281yqiggXNJShPe3wGZKurBcTM3St2A4AB2hgg1wCCcHA8D8RQkAbgJnLB5jG0ddmYpV&#10;atVXDKMnU+S/KE+IRjSQrV5SEo/MarO0NZ8ihBaB6uhEbc62MaBJK11/BFQu0CQaEdc85TIQ73JJ&#10;amSuey71tuvRUH5+sgvWRyp6Wr8t+ay0/UxYRCDDRmzBQT2jNE79DKiQfLFYJL+FXC4YB9t7uVd8&#10;ig5Hoh5EFXsHBMS8M4BpPtNwABQG8pxXrCgHWmhsB3QDr+RyNMIEtakAEBSJaiengeaULd9u3bKr&#10;QbeD0aF5tcAyYa9okNq7YGRRjtnCC2D4SRKxjTHhaMHEd5BEJ3o53N+zJ2Q68nBHbx3cun10G2Uq&#10;MXx5PZKMeXA2g9EA/5NupIwj1QwqfkY+nekaUUfL7hiwag5Xs/T6hte4NvG1sbTcDd6p+6OUl/5j&#10;wHiLJyT8ZcIEUYr4DdkHQF9SnEm+MmMiw6kO0Xv9eJ6sjLkZPEImTrWXrvyLhoTcMf1bXTyWycbG&#10;u8AswE4gQG/XgffSJiTTaSoGmnVVOdfaNDabcBkXzVUem7VaCzi7BToybsgsEq2b98wpzw5DPpV0&#10;6xn7Hm2GbCRK+nlL2TaCJb4inmo8CW2jWlOxONEwwbVPAxFqWASOcZGUsKK6LnIzyMogr2cxHJjG&#10;Wl+mkV1oCDkFJjXrfkMq3thKTURIJzGRlVJZP8ud2jzqkut6y7a8y8RsvLzNBN28oT5SIAI/mOIr&#10;SCqOFkdSuhIYsqQC8QG8WeIb6zxSmBwqBHqEyDn0YZ3Av90bHdIEgr0/+uTMAXWUXZb6YynRyPXY&#10;ZSkwsK1LxmewUpgaZM6BUfBiZP2RuabZE8Kgsm8pUEKaZsAtwaW6dXQbpszucHfYH1a+kMDKlXm5&#10;4AikIFDZtPlB9geMCsfDWXExxzgFnk8vbQTHukNUdGy7YuNj9yXyVkAnIFHMYq4RSBrSzdqMOioS&#10;ZRIrOSYpYljD3k9K2MqX4b3YKBw73Fk6LOgrttj88KDVFXSL4iRS2YGpwT4SK3H+XAl4lJVcIXx4&#10;j7e2fsP3/ZkbK/NkBGgBDMZFBNIBqDfbbHyRnG5wiXgE+rrmn7MBRlqx7lOVn2D4bbBFd2RsTfz8&#10;2itqhWwetQ/Xn7IXlwhzPeR+pCQYqTNV8lgHtjwMSsdiwXEf7u8h7yu3Uul+C+/ZB91KIpzAvymL&#10;MAUqrhto14x5dkz1qPSPOqRnUzeLhpmmR52ntOwS12Ei+5akZa79uzExZWre5QevM0qbYN/3bJ4V&#10;Hm78lHfFXF85C8sQ18O13XgcDUi5tnTrIgm52gQItv22DWuSTCn+dAUm4aY/WMn2gJy2po+rTx9o&#10;4iOoabu9Lk2pkJLDgnDNSpRj0rG/jeOXPEC6wdr9ymDZsh3iCIj8VDCjxWto6QWGSAQEDOqFBRyf&#10;jtHbpcoZ4j9fX4n4/b3DF+7chewLGru7S2jGPDGRT9H2K6+8dOfOLZNFgHN9jAi1AhQnnJDnZmU7&#10;hmw54MYTvFiyEJRf4pEhp5ckVxuEDp8ZIBqJNQUY0xyQWoheiRAn6tUPqaQ77g8XUtZnHZ9W6Kpj&#10;yvHJne3u7jOAnHzAOl1iXUWb1XhrhBS94bU754cqgGf9WPJx9c//5h98r02MbsAz+I6n9hVMI6Lx&#10;4ZCZpuRPVQAEkJcbIK80ieYsFu9WhRwuCK0Df2NuYIDYIvBOC37jrYa4ErQl8GX3btSAPHb+v3Ft&#10;8m2yMZgP7rJqo5nCAKPBoec4OjVsyt0dtEB4WqHDZ6KxhKFJlkhrGLA1rA/JJxKkytxExxITwrO6&#10;omFisEoalfRJM6IWgdjkZ9Z5myZ704C9GRUXurayMRxJ3MSZKBSo3JPrzyeRz8aFia1xWJLaz0Cu&#10;a6M3zk5sgnvvdevFr4n4RBNi78nQuH17RnYLEPeNn6kjlx2hdm+htoRpTediUyrgNYmqkpzSxNhu&#10;u9RR2LojnyDYY+kSwRiZWjvSYD+r/0mvD/2fzT9NQ+g5mSIoHEvKlVjmrH8Oq3ER5rI3GxxgeJXw&#10;47hwHEeJt70OdZjI+WIkWe0UNJH6cZPpd3AKxlQSbW8ZZ2XTIghCWyg4LiJ4W7gzFnxvUeNGGTdU&#10;YzE55hdYvtKPpkRX+DDATABEPKTzMuYZcQZE8oPFFt7HqsVzYL2P1os7hS8oJRVlCqJP8kFZdVPm&#10;5LkscBc7cAKKW1myURKCBcnXxH5qa/NveKDng5VXl/DZP/cf90dHrc6QArTL9ohWPdn0Ai+GcoJD&#10;Wz6F90+JGavszH9SyKu9MYhi8Eu/xwQQMlfSseI7BtNxb5dmaZQUtFKkpFm05R+4nsR6G65sMAFR&#10;4SiehSJjNoS/Yg+KOJUObWSNPKvASaFCRRY7bAVLkaMzY4Ib+5JNPmvWv1aoopecXzyfJrpJmFTr&#10;OXPGn8LEC1iSn8P8dWmrHfkOVNhZWVY0j+BCQXIah61g6byupVnnwevbDXwaACnnaWbX/j6bw+UE&#10;cl7xWwQI1kxH3l5O3xqByShX+WVcxeBjoubYVBs8cIuxLI6Mw+AYiC+FHiSUfuGX46dYgSk7gB9A&#10;xRM+C7QnryvZyI5rQBiYqOzt0GRkPBBEQLjPAi7DTPqGsx5PzsCDU+4DTddTIcCDzoavlEY+liBR&#10;/I1IjS5tmycbDa4Khq7DzFMTD4VWoiQ7LtEzlBYr6o1TV4W0A99FUNbrj5JQaFP2TbGSylKofFnk&#10;7YUu1NxaGmGJQDk45Wtu7AKjpCceLzsQgaQbiXhgUnXtaqoT8k8hMe+Rnh900OIksW5S0vty9Rs+&#10;/ad+7rf/4zdW5t0j8OW/8Me3dwbAG8gY7YyOeqBr+AiW1SdBWbqcEJbQ+LgglWB3JOYv2xM6YWG7&#10;YXmm3HTpwlDjuJ0Y/uAsbiDOVLm/0ds0pskyb3aPWopxZk2fx/1JqGz+dKfks6yc1TAQxFirgnB1&#10;mkFHZsseBfGp7FLsOmVjjVJnAoe1vm8Zmo1bkGlvhG1QEYxArS73oLBlK0MjAVoToUMQnd0YGq8n&#10;Dp1rsTDVJjqKU67/X8rG8TnMqhC3JQlWkeImZKzPZRHa/iee49qAZJ2nbiHJ+LLHxTCsM3/y1o1o&#10;RS0TQ6P1zsynwrJLTGpqRK5ACp6AXXZ6xIwhVOcE/HQsaDLWoWNrvUPIlMzK2Zh4w0tpsn7YOKrk&#10;mQhCWiYgL6gzlGVjh/KrC3xQAB+8HjEeSMBpKwAqQtKXqPdgtN/d7qMif/roBJFwXS1yeswcqQxk&#10;GG0Yxd2GC6WkOsTJdPXBuxmjV42N6PcwO3yRrD8E/5A6F3hmpevBEvUPdoV+QZ1VADD5LbUUQ2l3&#10;XazEEs0HNRxwVXCBGJ4yH9WvGdRJ7dEWqSh20NogpFniI5lMAAD/9ElEQVSZ5g8z22S2PhPiVVcH&#10;uz2S78OeIvXZd/Snf863/xPPxsTwLc9TxIRSNw3vuSFW7ai4oCZAVQMXTigvo8IBI5BaPlqfyi9y&#10;H9iLQATPzo7Pzh6Nz4/JKp6dn4Duc1NqUy7Yt5yFZpd/V6omORSmNbc8Pnlg5rxbTyndEYJAC1rG&#10;6iXBleZ+nKOmKvsSb2hiuutJmrVnsQlP1ju8nkAkuLIVaRsTa+kIFzAjGFVk//D9XekRFnA0GAPr&#10;p7VQDZp7zYWJ+dRMxPH4CpS3HIhYqXw2b3oHUGxOrvGAmtNeD11FVZV0KkpOKjBEoSQYFt1HCk88&#10;ycitiiN4bQFuQspO+OveayV+45A2DSsEkrEODHT02KtEgGBK9hwpPnyUHVkt6ZNjFQgrVrTVmux4&#10;geLHoLF2khQqoSLhkgKr7sHeHuw43p8mCBQPmBkIAUczmGQf40m+GbusOiLK4LSsODmGj0OddTLl&#10;lFOpaGwHBdl6dg21v7WEGjthIhCIOUDkzHPF9NGrhXmIMJHYcBJDuRMm3awXM07GpGAupWcJ7sRh&#10;CTquGnnDIVLcU+entoqMWpNdMlsQ3jN4QvrA6Fw+MxPDFz1PEdOP/Ml/j4VjlmV3b6u/TwomFUBa&#10;lkzHiB0x4cU8pJ/LO6KYKC2Z+CEqdumeNUXoSM/FsCo1vAy5SVWZThqmuDZNLjZzq9l4BXrMaEkz&#10;bzbla+zhWlQWBKSY0OlR6aikPAzqsgnzM6tCoZOI/GuJisCiM7D+YT0Fsshj/9Y2rzEG9WL+Wn/h&#10;l1rkrpk6k81ny83IwevNicI8oTIxa/PxxLZei36aN5chaRLXG1ynSEBpT96cRk6s8tmbrHYxIYtm&#10;Vue49nVyumk461YcLyz1Dq42F3Yq6I1K3S0C5uhmVrOtquUyNaVlryKtaLmXW5c1RckStoJtyQgM&#10;+wZcmlJsSz6xMtERxi/QGGOtIOIQPQFm0A1W6gpqvnETytY54NEJSuelsVEwFeE+nHBmAEK/1HeV&#10;uqVtrdvrRqdrbLsLvsv0EFESefr+ANNGVBPJviHnzy4q+tbtkJTUxOz0AFLYLQj6yCiRkrL2M4Bu&#10;ubycj2Rz29E6geXBx6Mvh5wkFWVzEKcPdgd74FNgg+GR4yh91/f+mRsr89VH4JO/4Nf+yJ/+fbSk&#10;6e0etgaHtDZwG2sXEUuXwS0v+Hx0p+Q7akqWcBpQFYOLRYirEAxJByLfADLl8egLa/xr2TrXayXU&#10;klibsMqO67O7tMqmJKpqUjOb1V5FVJxM4BglYeV9iRMnpvNrJIBgrQq2CPUmH/gKK7OxKX5jnU0B&#10;ujExjbEoZ6ReSYFlpnUjDVFrMUcWjPIdeVwf4lr5Gw9lY3re8Z7EPwZkiVjKXPJjvBC9jI29i+Xw&#10;0Zx842nWGlCZoS6hPCtvVWE26xNzdCpQ1RVtorKUVsucxhh5e3w9sodGMRKGuIXBdxpAizMKLsbD&#10;Vlm2ZzGLe0XCChNvSaMtjwZWM9OHSD+TfkcDxoh4B8cEM8IrGCluXZPxUVLTvHKqN3mccpK8RCAU&#10;Z1o1T8gvRnACglfykrv9sBYcTm6CHZTs2kbhuN1EMWmcjyXay5W1RVIwqVlfgACpTJ6Nw4ZtKmYw&#10;W6IzTHqhqXgte9ewmbzI+NN1egZW7rGM0ook2MEePXY7KdKIgvjV6rv+1f/mWZoYr+QZf9/X+XV6&#10;uKT90oZGg25FkftFrdL1Rh0ySkgHmptQHPWc5UEqNSKfYFuqVeo+hFbYT1FjZIYxYQvWKDuy5sjH&#10;BIQKxYt1I8uV4PUSauQVpilbVFQ/iM/1koxTwqyVLqUIKy4toTH9srnndjzlU83eVwjrOx+1+Cvo&#10;qGlUK7Ny9o2JXP8aKkrp4QY3BbEy821CtJCYPJ7kFHKwa4/6svWjDE0ZC38IZbq+KpbZNEeeho/8&#10;fT3ajexDY1+K/pi0n7trvpJfOcO6hHo6rGagaBiXTtterx6lSIx5qTQU1pWRkMLKiWaeWnaQn4hK&#10;iIeESqvzfEQvTNdVJQZYBklvnFROICFZ3NeYJJgCbRwb5W2A52aT6cnDx2fHpxRB9Du9UX9odbwO&#10;DlsZ0p+9/dGQJxmsaMtwNA9k+2F8pMRxiNxQGInuFYRjmH5FE+cELCC4VG1rl864GLKqIYiSDfFY&#10;CQggF04bE1i/6V25xSWl+B7fRwwoLtLVbEpSSZVP4by0QKmJwbeUPE3F7E4VNoAESAJMUJxp0g7u&#10;217BVDePZ2nHs348Z1bml/7L/0V/eHTV7geJNw7PYjDGga8bCqysX2mN1jHKOGChDaBH7dh/K+ZA&#10;BdbwwuSqk5xMb3YRGeftFJl7cpyGG9wzDhXfR7dYPaprit8bd4AfitpXeA2bOr56vBVxk/jqEZbn&#10;m8RxLOlmitRiLaMQ/yjAcfbwxjmPx1Ehhs53hWYF2LoGK85pqh94XcCvnLKEivYYykYa/GFN03qn&#10;Kbke1Gw8o42n8473RhC/Sk83picvpE24siYN65dfNya4Of/ywjY7wCayC8qSqwjTJYhDMORAbTzt&#10;eK0LkdY4sLnN/9rzVRU4sSATz/R/JHxRdA6Wf6Tx4hmxOAkO8OfsKp3MP1/jmYcgCF4T6LZNc6Ig&#10;IYi9mIxkEDmJARCISI/1nZRBwnXBE8KaEE0hM4MHzL/kpVk5fFECImSG1a9q2qGoPdTQEwyjDJSM&#10;9XCOdPfioEVdFPaXpbPJlKVJae0QQU0UImRHDIBX5h6PTKlQFIMjfMUgM6fieSeXGAajNz2l2HEP&#10;y9zyvVs0OAUJJnqibkHdgmf+eJ5wmRqcL//EX9za2ev0D+gdgcUABgnn00LohMO29EwsrVQIcxO3&#10;pYpWuZ2mmoXZ1d9lztAXOwIModvWVhBxmYh0+Mg68TbXgql4oyIXUZe1aHnR/qtGIY68LZz5n1E4&#10;AgUhLDDfsoAl+Cda33R8i1/f5IU0ERv7VR5BY1/y4bXvWe9JWrcJsuK2V8F5tvFKKTVM3wTxDfRT&#10;8O1XPHJlT16tmV2DUK8WPhIuf0D1MDTWGe5kXiTsOiZlGStiSmSkl7VGhTafaX4IWJXLT/TVfKOY&#10;sEUbjiqWQxUqpKxwRR1RSkdSZi295QJwFs3/6CKaMyyPSw+OSlZXrBvPFQxdeyChp4sdSuaww8u5&#10;ETBu7HMi44GfZpN4KILK6UwOW5ckt50SGDR2iRpffee4lbrBAYPDn9AGw9UrGWAiYqMyfB+itY6N&#10;3pUZT4t01YjoMYAEF2I6q6W1Tp0dag1QpYG+x1ChDIyVKVLCeq8xUM2QRrksbKrYq/Ugu1M1tyxD&#10;YaSJRtWwu73XJ8dGO2CLyznJ7/7e/+6ZG5nnCv2t0fncZ/5yq7Pb6++BjVEWo+iKvkCYj5ZMMgXn&#10;8QpaFMfOL87j3SA+BBBj43MJ3lHVl9+11UkhtEQ4ZrkWooqlmcfeP1d/RUAu+AI0CJFCpipE5snm&#10;njWpPxwBCpe8aq3z8v5V1TK+07tJ8ju7VsOyaaZTwI5mYl2fBxvnInFDk8vOqSV0yZlV7sdP1Q+x&#10;MDo+CcMCpDbpoY2JKbu5efjZazHU9dDJv3hkJ3EZIk1PLrYWQV14DUj9tSzU+qtNuFfavE41hqV+&#10;0Hg1rDyTTVp4d2KDGj3DwlwwDRiIOdYEK0FTaNXAA7pasa23kmS66y/ick1Ore6fQFU0AnU6Li/h&#10;sYir2Q1OpVSI2SYgZxNuux3RV2z4uCrYCoscuRlakdDHOR8xKT/sBqMtJ8nYH0VO1PWdyaOLhYsM&#10;UmvOK0GLiS5cI1SkooGoJx2YWQer3YI+R9kngXay6Ts4ahP4vjGVBbPFud24t4yzehfMWS++DBuD&#10;71QqBph4c0w2oRFqkHN8rINduMWEnTI5/sXv/XPP3sTwjc+fL/PRT/5dr3/xc502dUnuCdKyHWpc&#10;CLwGRh5RTGyNDKUZqlfTc1uxI74p4YoACQ0h1Xkl88NSNw1M8JLMiexYprbv1NmOlEK5ptxnnFu+&#10;hcnCg3bdpjXyyK5lxnrj+xCWEeTHigXNCcGj8EUlb5IUy8RJEXOzOosPkklVoOp6MSd+KOMWFCMA&#10;RdmRLNH19u83Nfy8jVUqn4L3W3CTzO0Tg/WVc+2a27L59vohp6mBYH8sgErvJCtQOxPjlFFqMMja&#10;YDm15oOetsTlnHPjG5VxrEtILRLmXvokD5xRe7KRFxxTVKiMHMqXU6T/jVkjgYEHI5puUStHUZCZ&#10;dPLUjQQDVCNDoBvfUvtO2MVnY2dDDkwZYW34WJnkIYtwL4cTT8MSq40yc0D1Ut8QBs79aOg5okZq&#10;GHNUbA0JzNqimGbYEehZmhMle+Ud67vmd6FdXkVtLzwEs57pW5AQ8GpCt6TZhI8E6m2CIGadu5fm&#10;2DsftHBZDKVyonmViZlLwxQ6Fa35X6DDvwD3PYK0rJXBo1/9/b/w191Ymb/VEfjCZz9D4h86HgMt&#10;FUlBH4yLchDh+iIxp/9dQEwy1Nwxe2eweYRyEqIqUZIxbfLO1ngYP0ddQZHnRjMvfOxT6lROz9lH&#10;C2IpZzWi2c7dxh0QUhZrxNwRn0c4xSQlp6HjbYBuM+ZssH5p+R6R3rJ8JkJWRY+rfamR26qgxwVp&#10;Mjd94OJM6ArERa50tE5LEkhxZTRx5cVUPJLsUgq9rwVF5YVtXI86ZozKO+5CGaYIhOrMXP8WTUwx&#10;+XLkNUCd7X7jyiS3lUtIAii6mjqdVlLgdag6Y1GGYS4rjH5DVDyr3XFyenZ8fHx6fkrzosfHp4+p&#10;NZJOOx/PZyfnZxQsYn6wLGwjfPRU4tPZZHUxxs0h8EE9M3Lh7vfodQeRKVSJQSzpcW2H2a4Gt7a6&#10;XcL3CnuYKhWBDs1AUNW6HK4xPo6uDbG4iQekdqXSEHwB7RsvpmFyT7dqm04s6V2pD1UJOO6s5KZy&#10;2TAo+GZxYL3v0dlRf4esul+NZcluFF9KKRksqRtjJDFybnaKbNrdmVigz5QMKXwxmYG2tZ2P+ltH&#10;+539kTkr1dG2rn7uL/y//K2usaf6vic1O0/1sO/twX7oT/zR9mUPD+EKphI+JIJPNDOOfji3aobG&#10;94zuy0w1SuBUadUYIeAeKeZUx84tfm6Z0cTPQPaITYmbHR4E0Br8BKiYM0BGLiNikao94QnRwBhN&#10;erZt/HZusPUydlAWQ2YS8ZJeUqs1OSfNKSEKypTUTg8hgJhoHOU0IwzghoTJuhrYrXKvZ9uraUuY&#10;sCi4awcm7JCYJSu6S9wAbC+Lx1RIGRf+Z9eLZOJtSm2NkBHYuiIBHAArnOme/HFUuCvo0d6kumLz&#10;63V3JkbGGjsVUi5XkRUXsb6eo2o6zAbL0upoTRMWymbeFuSskLNcCLuSuK6jcZIOTBQ6wzhYzNGP&#10;Q+CJAke0V8n5iaMo8eIwmajWMgicsnTxODgxJVBXbcyGQ9Pd4SC8TbYkhWZbQBLUF22PdCPhZ6dR&#10;EQLw7j3Lom4D3vRHu3hLk7EUKom/bEedQbJ0pDIlG/BdlSHWUsc9i5uMM4VJGlyqk8qwkv0yWjO/&#10;LzsXdAYdrPhaZNA1wQiGLzg0dhpBcg6jzL28SR0y24d7TLq/b5FrhyejiHq8MUaZm2IKKUJWqu/Y&#10;402bxSZ6NjlL3IQndYB7TgE6JzvBDo9PMUF3jtp3b3UOqfzDpbq6/Jc+/UPv7bL86x/9+YuYuJbP&#10;//hfJg1tYsVSXunSiummj5q7Y+Il2QKpRQK0Y891/2ziGgIf61OzGygdILHChJRi4DzcaZAdms9x&#10;Ycg5sZwInHf3dvFy4yekYMT9KKuMe2zuSYc3UReerSIAUdhaQiDHyEjNUwvYer+SQmnogLK5pH0I&#10;ZFQhT+SeCRkACL0WEEo2IcgdtC9Q0ltxM9dp6DCNq5Io0atNUjjIR44ngbmJoeI2uSNX0FRWpqxE&#10;eSr+UIzpQk0CZMSDKs9mTSti2Yjk5iP5pubRIMd+qoFwmmM3LlidlHeEoGY8mfKk1E8VDvqrndNG&#10;5MGjB49Oj+8fP3rz/r37J4/vnTx88+Hbx9iZxZT3YdLT0EbsI23jKLBOy3RjuEswEnI/pIW8g6jd&#10;zVCTIZqT8i0lb4IzdK6ie4yF1iEt5ThPxpOaxZR6KK/Ni9hwNgMZfR1Xsvc6nBs3mwDb/GBGsqKs&#10;hSlIvo6/8zFmnVnIUKyL6cMHMQRUPFVptWfO7CppwPTWSJ6Uc1idnpE6mjIb2G5gCsvYDIYfJ7VR&#10;JqvNoAZcn4xZ0Sj2VioNW4czTpEnZ8E1Up2w2hvSHvOqh3cWROnn/cL/40+VlXk+fZk/9vsHvUOq&#10;xCh8XBkzLYmP2ypr8CswzIKqW1XN0jzYqhB2ErpWZ3KwuuiDbIkqrga1zlLdW+yVbJtQZoyDuFWu&#10;OTrgyMLCGtFRFAkAOamktciKk1xMuKEhiOR9xRFxcZ2FTG7SrbBhxBGLAAwA5IwpeUd3cjGGtD4T&#10;wjTIYBUkYcFxJLFzgvLfjVNYUBL8aHIBs9Alb7o6fSmLgJisj8u4W9WSjf8SNCWttcswhdJvLibT&#10;tKFaFJ4SE/SOnpnv8mU0KaWwmQ3ddHzcpeZtya07FvFlikAnYhWepJ5Y09SVaAYrMKMngd1aGeHz&#10;CV1ExrRGY6/evjo+15FBB4OmZbgG/dGAzBwbPbWDOCJCG4FdUxXmAhW5YF3Sqb7XLREfvBHakYCr&#10;oNESbPxqkRI2NgbsECZfJ46sn/VEUk7w7qjTR46Tl3Fn/JMJQRh6uyH4UzAtthUvz2xwrAzmDDYd&#10;4Rq+6xVtDVq9FmbO7Hr2oJRl5a5tKy0Ubq5/or7b/SCHc5o5kvp4IH6PTk6woyFSAdkoq0hQLosr&#10;OhHVziH3ucl1cm7KwvY7F5ez03PCRKbUzrDTx8yuLsdM5On4uN+/euFW+2B0Oeq1Bzud3/Rbfmpw&#10;35ohz6WV4bx/+I/9AMoui25rZfsaarSV4XXhAdReLezEBXg4pT0FchsgMtWu1Ou1zhfGmrfNyIJd&#10;TdFL+plLRxhjAEIeE0kBuNE7R7XMDmGS6FBSOtjfL/J7ZVh46tgGihQ6Rp0PxQB1JdtIPRo92yEl&#10;0vMWH0VCFkIOm5v5WZ9RA3Z96uxcMSGwijZUZmGLDGJuzH6nRIsJrwJEgiQzVgmL4plYOoUJyggE&#10;opGR71xdGxrWsIC2fl+B5UkYpZMJ/zZxzpqF17g+hRmUAU0apUmdavN8PLEy7sw2XSjIvEjKkU/n&#10;nriqAVpOT07UD2sQmBmYC0I/yGufnZ/3Rwd7R7dmF7PjkxPiHBBR9nm2Cju/YLyWKyJeRhJtl5QO&#10;Wpqk86j0jBwk+onofRY+jcocRr+is5hekB2gZP7HPUa/AVhDACr6Gipa4Wn22EWIq1C9A/NRoQ6+&#10;P36rG4NQlnFlpefF+wyQLQ2xiReNVi4W6CKSSsAgcopkrbB+nIu5MLvILTtG61sATWxjiHeVrhAT&#10;jFw19QNAMJwwOA5W9GxCS1wUXS3sNIWe6oUqZLnueJY7k141yO715ovp/YePrL6+6g46aNBgk2iZ&#10;MAOh2htt3T7c6Xdm+DJA0N/zff/jT5Uj8xxbmT/z+38njcjRib5SlN3uAfoy1gkyPZc4JzRGoYCF&#10;pcuUYbalUaHmoSRIFLH0hhHSw+W1j+oceVf4eOwhqoWbNkJThAHCn+GNePe8X71Z5rXVa5gqyXXm&#10;WIwDcIflWRFh4f7cuXWrcgSl7FBtW2MkrFwkWGD/sRczWzafNPGtqJ8eD2uT3ESODAON00alRuIg&#10;1J6AwlyrctoCglQFRpWo8F53xUvK/kz5JJVT/R0KPgzY7NrSEVinma9bGecB5mTNuttEVfWeJqrK&#10;ZNeQmI+1CkD7tnZnlFKu/FF5NKkM4HjguIRF49Nj/ET+ypgwno+PHz189FAVJegwl6vdvaN2p0/4&#10;xBHYy1EaRKEbX9SuQ1QecQcNJLoQaqWomdMpz3FbjsnuiOJ3YhEhoHStKWhJI0Oq6mL2gLLYyZS6&#10;6rCpzJLB9w78TucQ4yxuCzdVUgIANJJDKwZZsYWoecJRbnhAOkFkEsxMW41dYDL2gtiPcIjWcEBA&#10;xD4MAGDLbCzCxxsAUXiJ5HR1vatmvRC3zFhutVAaxxKR9iZKasRFM1k6O7BmmFQ4KW5DDaCfe1lI&#10;jVk51AlGXazMvYcPCJeQfxjQWZBwaXXe6646V/OD0fatI2ClCe4+IOT3/Pb/6cbK/KRH4L/+t3/T&#10;zsFB++hwm/4n4B0XiCG6kNTkR2A3jAJ7dgHMZR9m7wEisVWb6UjmNyiiCpk4DCwaZzYh/8qAP8UJ&#10;JLzlNrBxsa0ZPOMdE5TZ9IeZbiCfWkh8Y3NJrK/Ts1OABmmi/R5yIXE11GtyyiuJZgbSBMhMeVe6&#10;eXF24+nsmOABw8RZp2qWCYbhYTdOBQ0lwoR7SE+P6L7Kc6/bO7Idh24/lIwQxtxlOZQcsGhgmQwy&#10;7GoFH9BZqRRYPB634vq58ON4JGGmJs6p0iwv/FpU5XoLixn7aAY3+ArHxrMz7R7hSD7FUD9JZhtb&#10;KdEEU5Xrw2VJVwSiKLsXYHWOT48ZCoYGhe5wV6Ev0p/M22O3Q1N8UuwjPyqqlVDliljV+ILaQnUr&#10;7VGdYuWtLn1F3UJ04UrpWWOnShA9s+bnqLuA7MwAeOg0TUd6IjWaHAwieWVRkW6ibiO8FjvMpVdc&#10;1DP59opg8+DucPn8wEbDV8hINo7iEi5AjgBUqIAkUGPD4HoFYNIaHagIwWLS6jMOTGU8bkinV0RC&#10;Jq39W/g6Gq0M0P/cxXYwLzgHTKpOUVugMNkiE+Fp7dCuLg7IklK+B/HrbPz4VJ+dcLJ/sLuP2uZi&#10;cdzrXA625ke7rb09o8/W5eLTv/2v/KQX2FP9wHOJ/jICf+2H/mj0Lrssd2ENp3xgN1ALObDODDdo&#10;haJD1tY1ZUJhTiyDIWiRJioIkpZnKZwF4Cl9ExwMeRkBg1kyEjRmiIOw09pwx5y0HoyxTyro5u5N&#10;sv5o2D6C0VVJ6/gbTc8Aq2+ockG68Rw/5pQJXx/DgbKIFg8l+rEEVfhVGLsZjtXVAuPEVnk6PvP7&#10;gU3PTqhm4UuPHz9GbQC7yfEwWrQOnFK8x5ynIkfuvf8v9LF8nQAU5WlUgNU8Nj5LrEwBv3onZZg2&#10;4G4CkBDPIssQFybDWynYhIprfDmNqVOSga/GSZJrDutaZDRfr5Xhk4zSdHoGRMtggVLh6WOvLVjC&#10;ZCMuJaZjuGXHtqhxEIMqodDr7e0e3Ll9B4HxEQLA9jAjj6cCgyWIV8Jxqd52RpT0DzWLqXsUVk/x&#10;txQTIy5cP3rapryED6Q/VFcl4PDzU6kkIJJbGWsdVkvICtrMepQYRSBZkZvRaJcfuCnES8w0O7bN&#10;aA6pRebw2Y7AiRUSqIanFoKYhUhRfnoLl8JjItclRpbvTUrA9xQtixNnNoYSyCS0EirdMEx+c6VY&#10;P3Qg+t2rUWs56MEGIrG9+PRv+1+eqsX4Wg72vFqZz//Z/5zi7M5ogG6iHoMda6tON9wq2j+mfTo2&#10;RraCqIeCsaqYTaxUAi0QYvVBMYhlZFlJNtAO6c39bUMgqZoAp6vU8miRBINhFmbJZoW0rvoDbBDA&#10;spIfurXRsiqQwlwHOykTcHo6vRjrL0vpahGCjfaHewd74D2jXWA/y+sy9YWYUFA7OCB1Tm7rEv2R&#10;s9PHspLtWnBBovfk9OT+/bfv36d7Idd0zozmT3K31ny/GJFK/zS0jI2fcj3UT3wTrGKdm9boxOvR&#10;MMU46b6kdihmyteawKQ8h3hNLpCmGUR28tB1GUf6OqTJoQQTBgPrioMogLa1hQqD+bHAE7gwkeFy&#10;2eKhVBU1GMjAPiK0NNnDeSFoIoRU9B9o1vP2yqrSJ+3LolIOSwDhdwoRJPfZnLMlCSadPLE6wlyS&#10;vBWdAdzV/ghL4QwSmXI08TsQH/KSTih5mBV5eus9tUrfV0zmxuQvEbPylqYci4Eiy8MI2APBdJgm&#10;lZiIOVbtbAR7cAxBsvSIdQFlFbgLJn9Vm6PMHcE4Q+mC8HNP+LZUKtCaHe/1it2SjFsKJH0HKn24&#10;R2Dc+92tYZfsyKp9dfHzf/E/9bUYhqf6mefVynzmz/zhNq0qBn32HZMwovqudiaHlfztrpxRutxG&#10;r1DRPP6u/3kOIMJaVj825fTuCQFzi5Wb1E1T0VrM97rTSIEAjwgBAqFI9GqxL7KUZMErprXC4afw&#10;v4qVamsjJ8oyqL5L2ddPACiWWxc0IxjujQ6O9o9uYV3QIRfCtP122r9QI4xmAGLTOD8wXPDsEVQD&#10;sEHOE+txsbU6mY2R+WtT2j3o0X350clj/sXmmRyeTRL7S9WvXVdnxpikIraG41LQzCY4yo/JDNVP&#10;ZVWuuTzJH627b6yTSRV5NRAIb9YExVEwm6sNtmtDfB8VElLGwRKshq3cHjoBwJBlcLEEjD89NBXk&#10;ImxEGnuI2kp/QCelPRgEBIp7+/tHJPlswcQf7FEdTfLUbCjjBLk2qs8yXFJ1ybH4NlK90pcWlxSh&#10;xHx5H13TbDZKTEErRnPT7YSPqy8MrhFoHNdiveChMhlyNjm+4FJVSVtiRtoKU/uePXtZdCSkKGG3&#10;mGZpbLclGu3s2iE9SVjEu62ST8c7QEBOK4kynBR3LPkRImrevtTWaVNCUFDHPvIkvNPsFGZRx/AC&#10;nhFbS4hOGsEFm+buYOegt93fAVG6gDXz837RP/1ULcbXcrDn1cr8lf/6D9CQprO71x6MCBVwWcJM&#10;lVhC/SzyksFfpJqmO4DlKla0TsY62CG3gfI6OZx8KbSLoFxaU+Dbu2l7X4v6konFz4lFSKaQLmDq&#10;KjrL33cHFOt2qOvHDhVNRHBR16fP2iPXEI1nelmsaCaFcTm4dXRwdFBNy4BXmHrFOTeHibtEFmOn&#10;w5KiIQj2B1IQnbuICVGsHu2Ndka9ZYsdjEU6Iag4PNgHAcHNwQbC6ElCHDtoa80sKhkjGo4SUygO&#10;zHqrrJDKFVGWxUlcmt+JOMrD0TfQ3sQpcoNt/tD0lqvI1GvmChM5kYA2E0WnaQfKv/i18tXEwa9Q&#10;ZgHSUp7ZDL3JaarjKYhWFgHJ7n5nuDs4vHW0e3CgoaHrq/5jd9gbmeGTfpBEmdhbcFyCiNaOyk8r&#10;gRXiTv5anf50BJKMW034K/81JJHPrTyETSJ0W0HT0zROK2MJvXqDhi+5Ur7G3DlV9eXlJhPHBXGR&#10;LOnKqcuZsXRIMpR2bbUCwyaSjUeCP3XBB8x4UxXpm68QAWBeVDhHsr3i9DiHAj3epMh58aVaYkmk&#10;1Q7cun595rg/NgACxoaEwS6E82KsppK1k3ibQOlqb9ja715225inxb/y2/7q12IVnvZnnlcr86lv&#10;/5V/9c/9573RQR85q1bfED4JX/QDpHojD8yGdTHXTzbGmVkjcIbo4YXk7P5wqzegHQ59IbmdsTLu&#10;UaHX4akAGs91wcX7TWmrIJ0NLZ3er/iCJHEs88MZhkxDeTdgYjpvBYuR/ILfLnhHXRWgBP4Ps4qd&#10;GdH8HloC5CQ6w25rACe4S/uw7m6/uzfo7gH00iqs1+5jKtnRdzEezP6Qrjg0FL/dw33Cb0g+Vnly&#10;Mlif0YhFIE324uKIdmjtNh4cQCamAWQE940JqPqx2RwssW1jC4LRBPM0VsFustIbTMRCgKzjbNY4&#10;I+oBO7eZ4lrtOO7WJAdFr/63yU4F/kpxkdw7y+ITVbgxL/QfFwDy0EdwX8TPd1jldl81DxdVDNQy&#10;93HtRkRG0ePokXWGCgDy0tcrTHo+bCfdKh2xCJVZiQ+dbUH8FR/BFDfgDAWH8GiD48Y/5cZaEIUj&#10;uk2vWJvJYovxHqVnbhHncl+gbgpE86fEuARiQWrgfkPWjmK5QjlxM4zKoiaPPWc/Ss5bVp+DoSKv&#10;tUUcjK83ZWCJP4xk/ZGcO86I6BMwE84vm511Ku58bCiktMiUbk0j8ou7Is84ujpMRVWQNOFLdEcl&#10;H19Q+Tld0XRH15Wgawfoa5dYqX/Rb50NOsh9Xv2m3/YXn7a5+BqP97xaGS73s3/pB2l9tN0i4pWP&#10;JgLGvEC4lV2t3dXis8vpyiNuBo/0lJnn5kli4eCwP9qLlFmqVFwOOj0B41jg2Apj6eStJdYJKCSe&#10;wNNhtiS7oYAnAAFPTc8VUZqbobtK/Or8X72X0h9mQdq9zGIDEkOwS01fpOkJ+zo6SnYXSkOmbVq9&#10;+ZWm262ZyvdjClXxtO/K1RVscaCaAVYyYmjG/L2eSSwosGywcZxJ15TajAXEbsistGjl6sNrIRug&#10;t3EMyumL9xZ+cKIlDW9dSbk2hXLGl5F2l9BMOCQUEEkx+hcBWCQlBrGy9Ym8FizPHCQkPdKE2suv&#10;wZ2UL88QEhjx3CUrjcFltM3S2zObv1M1gCkgS27fcK8prWRaUPXUwuLyLEwgLsaEYVFt6cc9Uk2G&#10;9861p+HXFNcH2l5qULiPyAaxlWAZTSr6HvkNCuKm+D6YlM4RZUo6CoJx+BTKb0XZO/LgxUsqiD1C&#10;EFUbrS+pwpF1+6FlZ3PyIUkP1EQqpj3do8IbBU/yUJE7YkZkw0s/HetLw26OwkZTlxYTz5dghGAR&#10;kx9IXZQdGiSIL1d7/cu9wWLUXyC++T3f9+e/RpPwHnzsObYyn/uf//R2p08FC0rSxsasV6XMSmfX&#10;1a4/CVTr5JsABdoljCktu2uP6D+MObcX8bvCd9238LvVmQcfYMarEbO8hP4NX4stivkKxAMkgjlw&#10;L03JL8gC073qlbLXBd1ocFdmmPGLcGnQx0AGblCuzUCIAYOy9FMYQaZdCrAukVXPtovDZHTbOPe4&#10;VTKDArWScUltjiwVftZLGgDfKMTv6mCHTnyULkam9csiFPSSEmQncJM7aioPEiIV9h1cpslANeiu&#10;wVbix2LPr3GdBhk2k8eZNG3jWcCxKSZSUuoRB8HgKwxJwhXGib2ZtU3ASKrItHQPXVrR70Qn4c7a&#10;GpQ9nX4ElzCAkz/BbOJNsnzZ0QmKaZwEF2Y1hidiBEbyn0S1cYMvWKK/VDRTBp7UZRnAVkhzvdKd&#10;JMWQ5OOsRei01XqsZWWYDCx8uQXFoDZqFvIzqqqbFi9KyxIuVDH/DYuo9qo+6EZT6ayQZL+VVqSm&#10;Y1wxJQDjQV6EhMKplm6Vaoey/6qLwLKxCzMMPzzE6BlxaiGLQyVigLB59gT0prChMgm3sC+XoyFP&#10;meY//9t/agojv6qNeo6tzCd+1i/6kR/+k/RYI/YhFWxhUvox1Y0ngsdxXy6hySHcSJeCSxu47+7x&#10;bO0guWqmOcvMACDd3CM/LQbrCox7Y6QNlnN2ds48wJTIDVPQFdPDsWeEREwr7jZLHtcHGC/i+Okc&#10;Wmrf8ZZNUpqkiM44rAcBS2tlqhSgYREH4tPlZuIHQ3W5pxGlW3s+CO4DwzTcZbXY+LBeG1MfDSSc&#10;riFpGRsemp3RK0ovXKUwWaqhgyWZkgIrjU4DmpQRSTu2xsrUNAntrbyaeqEQ5TKgEbMKVJMoJho6&#10;CU/0W6w5ZInJrePaA2pWSXf5CDopQq34ZDyx4zAN9RAkGKD0oPbBdEqZJLyQ+crndDE9p+EH6ZpU&#10;VkjultWEgaUDuV0c59QrzOTg+R4ImRQuTJfTORGLW8wKZqb2kWUcmSAvpxhARiJbLaybrKioo+Yc&#10;w+qubUcnxa4IzAx4C8yK8nWMwnTnXPHeo8o9RYgXs2rkKCa17RUYOpXNtmaKvxpZ25It3S+Nx/Ro&#10;OGj4305FDiU2KM7l0GoKfdg/2yrUJLaziWY/C/oD3ni5mHbbKyolSGAP2Mi2r95XVuZ5rTDYmMz/&#10;7Pv/rf7Bnf5oP+vYTo14AOzqTMOzkwfjs0cwTrgRXCe9SNEMYrVSdUAArCymhM5ECYEAs7Ewe0Ht&#10;SIXYzY9X6G0KiY5FYhyDlWERSyGXHIU+EUlWJixoC0JEkqbYo9KsJZsnSagpmwyzTFsQYg6fADoq&#10;N8ECwOSMrVuqKIXVMp/W0k6gxdT2/BSJgxfLW8mLzKcW5tHelB9ERawCx8w53XEEYjKzVJr1Eoaq&#10;yupk2TmoHhMjlK4yxUwOGCkXdtPScDO2MUopnUxgWdv19b9WMCL1sclraVVV3A4IyrUbtSlroVEv&#10;3IPYIJxpQXn1qsjLgCgsp5QajMcUXqj8nwJs6+BTs8wyS5/5kFZq/RPLajFhJ5o+1OQzgNyU6oUm&#10;5VoLYUeWi7ZCm5JNOi3ySt5eOT6yECSwAKyskH/WkbF0II+6O+YXFeTGH8RbvprO1ISuFlyMlfid&#10;yQKUeqECx6bThMe82iXTxaqUrSsA8PPp2EgzYPLEos9LGLvDvUPeDWiNmcPrCHnTnl1ceTpOarPw&#10;1ZZrpSEI5TyS83bbEy8CadZmkZVg7OAxnJEjOBq1Xjzq7vWX/+bv+OH3IOj5ug753FuZuvof/JP/&#10;Cfc7sKtEL574BeNz8rxvn589Zo8NixdXEuSPaUHioKqRSBA71RId6z24hXC7gUhjZZg31NRKnAu/&#10;jVkOJENdSi05s0IDLFf8hx0LGT2M9TMuAFkTpFrkX9gy23lPlLDTt87XRWaVTvzsQB5pCWDDsigM&#10;mC/IFmlWGMKtKg06BKDI8FiFHOU2u+fxBqN8qjphJwZ6Xrc6tceuWWSzFqT7FT5hkcQlMamchkdx&#10;l/Tgkn0SSUxAEEbeJiryDJtap3Jz4g8UZBCzVVt4itHDfIO5g/sIKFZ5Kx6KNkSTCXso/GE2x0Ul&#10;8ZH4Ar7ho8fHJ9CboMZ2wWIHIxi71gHStARV7eUV4QPSM3xjXVTQ+hWQzm3SdVAz2zsk+rDGoNwM&#10;DEq33CXYVFaeJE7hu3f397g2XCU2f2HiiGDIS0hr42D8mvEgMmsmHvaEGyEOJIaDDeGGSMyV0Z8s&#10;pPmCKDMQzEIdBpGBtWCpOZW2xDAtxaQuoDtQDorV2MbQEPORL2CzwUad01rDZIK7DA4qRzLFaaFM&#10;l1cn8mAw35aSp5uYuVGtbWJawS6MlDUQOHqPr1ZnL+ztvPoC6vbL3/pv/g9fl0l4Dz78DWJl/tR/&#10;/YehcidYgnICDR9GHKohx8eP38bWcEuIlnqDXYo/LMUWFHCvr/2gCqMLkag8RQVS4BvcVFjqWoHk&#10;M92yiJBp+eZypOsbeIIVLEJ3hsipUommf9KcEohhZplBKFRGY6OVMcta6zgqVtU1m8VMMMV3EImD&#10;+NipkEXK9ocRhF6GyArb9ZbNMWHKsAeyYQaxJbugoWH1ziwvlybjVi5izUIKIJmVE324mA8ZHjpW&#10;CdysgnDrTo/YJG0TR8ahWpPQGtC3pl9SVOltmf52brwSALDFUuAsNwdcnUz4D8fgLxxmx7QOMEcq&#10;v8RH1e5Vz21F56MxHfgi77INiajdoz0xJT9bx+eTx5RSUv60WI4vt1CraqxM20oo+Ef8y/FGO8MD&#10;CqGGw/2D4e6wfbiPKV0NFM9FVwiqA6ExbH1PmYZH9jmKsJmxacV/tmrc4S6WZeGRAjR/TsAoe8/A&#10;E6AoujhuA3EyiyNHoIffVk4W/qoOUjTuOe2Hx8cQnMD4tLNMKjSQyPpxwdxWKHpDSuTa2A7Ohxts&#10;6gKmL/dC1RgtCRVckwvlRzgTtaz9FhMIBcQLxUBNt/UOc+aqszPrtM5u7229dDT4N/6tn8qqyL+e&#10;gfoGsTJ1eX/mT/8XrCgBWvaWLfzZs/OzB9PJMXsM9UDD3VugtHAjZLgnGAZzYQ3EEU1yVDaExTrs&#10;dMa+vod8hFsTU47px50mk0HpaxgxNNoQTcbKoOzK/pxOCjYGzKESbdjTy8WG4xLNaT6VnLeEsXTy&#10;rjynRXGotPIxkg4W/Fs0HEYfZb9MtXPk4U4gDc/YrMlacnmooEhfvlqRmaC+Cb4gXaoWKLex8a51&#10;qoScw+woGKJKJ0vgKr0vTWqU/WOFYyMraqsgqIF+8ys/BwRoABoJdjG65o9MdqsshQMTHod7t/Nf&#10;5JKKLJg9MxNJg32GCHyc1Y8RDqiJD4OfOHnw4AFDAGivr9brE0Wczhcnkzm1hhShTUgG7bTfPD6+&#10;d+8+pwELGOuAiWF9WuyKrZtv9+e9IXIwwMJX81t7vTu3dl+6e3i411e7f6e9qyRV8SrRVehIfbKj&#10;o+T9GFywZZB7rcxmuDZBk/FsUmkBdiw+IRi0/iAMwpK4YR8JthaxLjYF5RNbUHLvPXx0zl0lcc2E&#10;hHuA2YMATcm4hqY1HMGI2ueGMFInZydEmHJgtFucYVzADlWjCEQQeKqSl8Zvpr04bQYw7AzmVgul&#10;QIKn/T1IW+M7B1u/+9/+qS8m+KqG5hvKymhofvC/BMqzHzBEPLponD/A9SbaxekYDG8hbgb2x/oA&#10;hDejiSRilmLUF0zEhusgKBgYMJ5pghY2bN4WNsZiqMnIMoU6Ro1c8DxeYZq4B5pfLpdIlQf3y+x9&#10;sk4srRmgWMyL8tZYXSxghOImYwgmbJXbl+jk0GN3RWR/nr4bBA48H5+eHp+cYm+Qs4arhioCk3I4&#10;6EJWY9umcq6z3AahGBxgb+xepiJ66WXFhooBh92TghrBVsEApS2UPxaaCS6FzRJjWVsZI7hYGf0X&#10;vaZy5nzaHCQXWNCvdcMlqp5kCSaGf89OjiHssI4d+L1DNQ0iIuMAK+Uzfvz4IWVd+CMiZe0umMqj&#10;szHthGE0jVdX6DU8wprMFxD2zlHhPDmB/ovFRCsidYiUH6ZciyrZWYtNBa9jPj5HrwF7vzfsv3zn&#10;1gu3b90+2HuJ/tAdI5fEGfHiIjdHZJaUn8bNCvu4MKWDoZsa3XgHzetO813BMZ+Qd6iIxSnFtBKo&#10;EvcVXGzuC0mH2bxEfyiFffv09GR8ziQiRU+KAs9DPZpUBFCV1aVb5GAX3w6ojQgzhkbZEVs14LVi&#10;mGhhijvMcNr3PUUpibUZIew11Scw2M/P4c1Mdvuzuy+s/sPf85ffg1jn6RzyG83K1Kj8z/+/H1IA&#10;dXk2OX84m53g3Iv79kGIR+0WLQQJUuzZVKhm3AkBGaIcVgAzionHVIvenLFPCpLZUiRX4Aj1gHL1&#10;SsB81Z+H/0KagpkpIRObxZswAhU0aZU2ytVBY6DtbXWqrEleDuWRUJLPztTW5wRWO7Px1aPT0weE&#10;ehQ9LRdT4j4aD5XGFAxXpl63LbhKl/X2NvxgKnkPKTbYbmPtdvcs07Heh5oopiHodcqa+J8WwEGQ&#10;nsIykekKjBU/PwU5AJyyvYogU5Y3MZe/xrqYXE6slKc6foaauj0aXsIkE64pHeXU6GI2Pn70iFtA&#10;ozNFl2H3BE8J2k69xfljCiMm5yxsbAdUatYKRvT+2fmD8fiEtdztgbV+6f5DZLsPDg6thAqJDsNn&#10;elxcfQGoAb5s3gy4JN2aqOyi2FQFnsvtHnd6MPrYa6/8b17bvzUi5V+8S5Si8GJV/GaLCFalZ2ke&#10;HfsrblRqO2qMx0cjH64XwwYA4B4kmwirEwldMXsr2tQPNGMXMwCGwmsKC2MEuZaHJ6dgZdSoMfhA&#10;aBgSVGTMyHOrl2q5chZsVUwaVAOLaGiTKSrI+Ub5yB2GFrlA3Blqym3v1WqTjgBjBMuHOElJE016&#10;R4PpH/9D78dAaWOinuNM9t/AzL702kfe/sJnqBlQDklSOfuN0GN3R0lXAx+rnpokbZaSoUOAzSCg&#10;UdUrPMXJZP2b3Hl+NhFtZOVsgxqHM2HYrrhrqqGsyUnIE/E7d/2EHNaxhNsAQDpX9uR8ez7prOZb&#10;1Gk/enj6+OTk9PzR47PH54u3jqefuffwc4/P3pxM708nD1F6ImIjq7W1A8B7wbHJb2yz+50j1kVZ&#10;E+LDuDZUYJIAtcHYckV3VVUt0jPMM1VEDl0jYvsxOSzYPcxx1hlwpRccNmIiwFDNgp+z4Xsd8kzS&#10;+Me/GRFEvEoKSVFjUsWTur90M6nqDKrHiWhoMo2/AecIJ79y9LgD2nI7z5/SuB5DCUkGprNc6gio&#10;nlxM78/O356PJ52do498ZPvw9mL34OgTnzr4yMcW7e7xeP72Ww8mZxO8gN39wy3ioN7uTnf36IWX&#10;P/qpTxzevWNqGxrmctLuYQm2560rup+c0pnLHJnUWhAyct/QlQpa525b5QSKZ2G/jkwwNxGoAmS8&#10;KJyPS8vHUrUvmIYbJB83uoCpLrWFRrjSocrkZyYRw2EViG7xil0BJFBpVQgQ9I0E3RcsI74m5y7N&#10;kk1MDZo5qL+3Aa9aRkanT+zF7IIXbqM2nDb+Ez1lcwatNrRCDBoi10d7W//lH3rfJZXetTa/Ma0M&#10;F/nihz/+8oe/5c0v/Wg4rzxYIVgZiOSpD0gKJbmG1PjIuMzDDExMRFYcz+zVmBjRfpYN6w/xAmYT&#10;wTwFAfjPiazMoUiZkwcnDBx2VYj3SQOHvZntEXcJN+pi0qZUDz/5/Oz+/YdvvHXvy/ce3js5ezCZ&#10;vTke37+4uHcxf2Nydu/8+PHZo5MJGlDnJ9OLM7U/EeZHDvfRHNUHGWlKjwDTkPO9WExEDZYXkoZa&#10;lxeoXY7Pqj8h3hSTEn6oLc6mYxYyfpllyvKLEaeLCo1UIavuIkDQGMzkw21Ho41WN2Oz25ujic4f&#10;psUcSqMtCmUAssuYrx6nCKhdLTct9gShwYfBnJ6dsCTh9UTfOyXrlyRflo8xQO2t/Vdf+ei3fuvL&#10;H/vm2VVvSv/Yo7so2T0+fvjK3Rc//uqHfvxH/iradL3Rfm/vAEMzs0fA4OOf+NgnPv6xl164vU+L&#10;s0u4l0jV4NAgwwlrTwFucFdqL7EPUE+IWvCnTPDFrcK0QO+tqokScJAMI9EJK0MVktFQehmIxcv7&#10;qYqhPBUFbBo5On/MB7qfWbaAQZVTJ9ZCrtp8A/uRb0b4NcoSjKqF/ektYQ672tTZ9kcJ99SOD1HH&#10;YvD4brXV7aGqDVJfCB0/YEcrvOjlNv0T/+n7iOP719v4v2GtTF3wl7/449lzkjSKGqdCkZqAkmGJ&#10;2y+dzAW1tjO+3U7GUlrE+XFlignKQZSrmc8I7IlK8HhT61tieE2v7uCiRb6R/JasV9PJhGyBQCl1&#10;yexTBhkXAC5funf/9YeP3zo7ezCevHX68M3Ttx6MH7959uB4dnrVWfX3O5fd7Rn5BdzuW4dsZmJM&#10;YDDD/hhzddWaKIGVdtJ87WJysRgf7VOV02Z9XRLq0w7AbDo+0EohSXmozN0lARr7raZjQM4rdqXK&#10;q0M5C1MwbksetfJigrXCFSKlHt0kRzLuMvD5T1SXBJRSjW0yX1kpiycnWDeCAhJ2IKdGc6R1JMIJ&#10;b5FoOYazuzd64SMf+dTP+Jkf/dgnW5e9t778cHKOVMpen+rQ4zc+/uLd127d+kt/8S9g2G6//Ep3&#10;f39hubWO1muHe68dHd2l7ALjdXlFYdtLt27RvQA0HQtCUMGYDYedXUrHUP9gEmApLDJYQKcU9bUE&#10;AzwXxCq6XPqwiYh0MngNjNz9I3YkybXAXVF4EdA3zZN+NTyKpGub2IodtTrVkk07lQJPbZNaOlah&#10;WdmbSFzuQvEDwrvTpmhHgsvYpBcBQB1JvyR0ZAsvhfjACq8ufu0/+k8+HezkvTzKN7iVefUjP/3D&#10;H/uZr3/hR9MWUTaJu7Y4S9FBComI3ENgP3MmMRAF/FYFoDSwPop526YeZzOKaalzg4gnizcM3VRH&#10;5tPuoXLtTQfLr9GiCdY4N0sEbk7YolTfAj7I2dvHx1+6/+Dts/Pj5erLx8dvnbx9Mn3wYHK66Gy/&#10;8KGXP/7Jj7/ykVd3hn00Wl74yEdf+ejHDg4Pr9rGXJPFRQdlmlsv9vdvdQYjefKt7aN926dGk2uL&#10;FAuIiAiE0x8IkXVOWWEaUUVHTqCGJcdqpwwqfn7SUMJQZVwScAUx1cIUKBFTYw0TEUCkJIqyx+Cq&#10;yoSTF+XwqSxd3BkWW72fUAZvhsOQblcfo0w2GztxBTAOfKBB/+5HP/rRT31q9/bdVmtwMdt6643H&#10;4wl1Twz0ztby7H/9Kz/yF3/4fwTzuPPyq/sv3L1CSbvdw7KhkPwthwcvYAxYtSenV+fnqITvdTuq&#10;0cCRIeTgFsiWEhL2ibI8dYzRfqLqG+40V2eBmdakoF8v3LYrgW0MXsrUNhbWwvOqO88LYS1mHNy0&#10;UrHNoUvbwbFO45WwkZgsXXzB8GzwmxRE4k/VmKGS6hYx2TVFkyOmHDXG9JWaW/NGho6xrHIE7I7k&#10;g8tua/lrftWvfy/tw9M59je4lalBeh2PJrKTlmynpLBp/lmCcjWzslsLZmY3cXll2+INud0tTAy3&#10;nBcJ46H6UimZrIQ5Uen71asnH6pmCUYzsV5WJ6o0owJEGxAx8uLnk/M37r39+r17bx2fvHV6dn8y&#10;nkHzG6ChvfPSa69928/+u37Oz/15P/Pbvu32nTuq5m13j1750P7hHfbIt++9RVL+E5/6aURYi3b/&#10;pQ9/DGlu/HBI+5/42KsvvXyXbY7JCD4tsukCkqLCNUUFwm5nSeUCyxjbE0yhBklhgiQ9fZZKeCfx&#10;lEe8MldGtVEpvfJElykscNGF9WP6mvgPBi/ZIUi2U5Yi+V4/qHoMYyIVAGNdOk188xgRwJNzUM7B&#10;4eHt11578UMf6u8dXLkNDFBzf3w6fXQ6nfD1HWB1Iw+SMod3Xjy6+zIMPPwMLnB+Pn5ld/enHxyM&#10;OIuzs9nDh63pZI86d/YRK8KWrEPOmYzM4f7uPrq4llFCcMCdXOLRpOKN7LmiGaieWpxKQKLUYfMo&#10;5ZpMB92MMqmbSFuuUv4c1CkNHqQAuGVhhFREVVfE/CLvIEuAag5RElJjzMCgWRcBgiz6xhzJxsNW&#10;G8nzZeA1qgtaY1kNiLe24PsA3qfa230AzjAV/f/Vf/LfPx0z8B4fpYEj3uNv+Sk+PFinzUZRUTP5&#10;WYBsbVvl9mpREhqU5/tETMQbngf2BSvDXWdCVNfBRF6lD1IlP07AApBD5NXw6CY1ZdlhyoZERxhG&#10;2MIBz6aT+6fHbz568OD0EbHN3tHoU9/8TX//z/p7fvHP+QXf/nf/vL/tm7/1o3c/9KE7H3rh4MVB&#10;d791CV2tt9zu0Ffx1osvf9vf+Xdv9UbnUErQuGBZ9ff6hy/sv/TRVz/1ba9+80/fe/G1+Xb37OJy&#10;nFYAEHtATPcoqVQOTkzKJs4wbrYu4eGQclYiy0soKYjifRX3VxPi9kyWPbhN1V2KQUj+TwYqG7rU&#10;Hown6ZC0BudXLDD5o4M9VjDLw1iNBbyPRA5a/9ghqErnY0aD0ObO/uGLh7d3aWEO2hXsjHjqzksv&#10;tIY7J0vAqfHxvHfw0rd85Kf97Lsf+uTe4QsQCbZBVx/dO9qaf/NtEJrV9unp1fHJ4GJ1dzg6AreA&#10;o3gxG2wt9zrb+4Odw/3h4d4gYmDRuxLpx2Ypz+qKFQTnYi1q1SepNJuJQq+xKl0dhifygA1tsaZS&#10;SAEh/1sSEZO0fidmgtmCv6b6VFqb8vYSl5EAIOPF0qoq4MRzwZYLYznsInoKx66JWoqcYTdJIMJz&#10;joIWUV9P/+r5eHwwrAz6dDBLsrfUndHlSFCTh76MUy1MF03Dmp9WZBPRFLM2aVthXZxoaLWFzSyM&#10;/xwSMS6SqEajniV1JkF7lqxNSlMvkOwAh9Pq2HhwhQ7cxz/8yjd96OWX9rAohx85eOnl/tH+qjdc&#10;dA9aey8MX7g9utPfHm6j+rTTPzi68+M/9hN/8Af+8Mnx+O4LL7OrczhxWSonaCLYv3Xn7kfuvoyD&#10;89L5dPXoFCjkasrC34IIOzg62IO7oXyLlZfEfMhHbGNocCqkCFY1YdFscqkJl0yelQU2awyD0Oax&#10;pLbI7LJhJxfjcjTH1IjjGSgYcRwdHLz04t1bR4cm/Al9Oh22ZwrcwWs4h70RdGyFdvY6ndFWG172&#10;wU4fpXg6fh70eq+89MJLLx0uL8cPju8hdPv4ZPbw0dgKZ/sGjFeP7/XPH35yv/MRRC8mp63peW91&#10;ARIzaG+j6LFL8SpOys7WYGdrt7+zO6AuswNYhRYPGX4wezI3lsdCzN1SgXy9heg9SE4x5kmmPhJg&#10;DEjKV61njKdblaS6aTErGtVAKeu6R707c0e+rpuLpuMuF5qaVIwomq1hLak64nHkTaNCHa8x9ZbL&#10;qa3ioDHQ58vXeBPuM24sGkmSqgycFuQgOlQXPCePD0TE9Opr3/TlL3++sJfEBNl+G+aclEuJGCHk&#10;Ff08VUbBW4g1QODodLF2ib3loL4jZjLMPrf2pv90Nnmj5dQHxVBpuKqDgtuiMlJp5m30TYIdmodn&#10;APL44gu3PvahV+7sjbqzxX5r+NLd1472X+i2wT0l/jPtMRYzVP4VWyKNwk7npvuhD33kNrhMpzvE&#10;5M1nL+7tfuyll49onwEGALoM9X08Bpu4dXCAF4brgO8yJEExhLpCoky3O2CnNDlgCaR1qWQMtlSr&#10;qKyMeV+nte8T2SRTDaJkQwKg5TS3S2dxe5Uk3SQk7F+XC/bc/b1d4pE4i3QgGHFwjDU4kEXZqqa6&#10;PysV1RmkkChVlCR8iZoQDSJA6ndgLMK1uwToOT/uLGZ9exOfLk4f7K6mH9sbfGJ/dERYRBCxoigS&#10;32NOu5MIITDWF7hlYBnEaAcYFyI17tTqEnG8KlnSxKQDn/AZehRKP1CaUpqepf0iz6gYd/FQDHyt&#10;9sguxB8YG90555ESEJrh9FrS6KanH510MT9Aywf7t4DZaRIH31njgiSoqtFkrJUWMu5MgiJOjGhP&#10;ShKgAOsd20CcdFVaInATTXfqji33+9t/+D/6/z4nRmbrA2FluBkf+tA3fen1zyenHfm2KkDWcSlq&#10;mWaEv4niSoyQysabss3ZfjQARIItNLHhwu3BhrNGIWGzHL5IAuiKF3/W+EK6TLpZmvZ1Z8zyIxqn&#10;sVnXJt+tLQgjdw73X7p19KEXbt0CP6AJRru/f3A03GNLZs0LP9BS8v7J8fFsxqwl3J+fjQ+Hw4+8&#10;+to+tH3sAnme8QSV42955eWP3r5jqw4Yp/fuTR68vTWbdK2laM1nwB+z5fQc2wqihDZcCigEOdPh&#10;iPZp1CceYmVMJglol5dX+7HnrO3wwiSnuYrTCEITA1mHp5lsOzqkciBdgM2joCwZdX6kuXpYkB1Q&#10;G8QZcGrMc82mFDqjj0dhBDmyC6gs1nyttuaXrdli63zSmoxH25eH3Rb9llrjhwdX0zudy9uq81+8&#10;uNf95ru3P3Fr7267NVIklBu3smJqBt4M9da2fzaBIDDsd472Dw/w2ewzokBZqpbYJKhpIkWFiSlN&#10;bwLIpJlk5RVtKJnIZN0qeDRMSiqtXN3y90KDKEkvR0cfJnbBCYMT0x/CsqPtxXB3n7M8G6NMgVIE&#10;ihCmjRghRZFk41gEwsfJx6kVgXZ1VLwEkeDXUINvHKqzE0VxK/VpET7qrL7jl/+fb6zM+24EPvzh&#10;T3z283+NuWHqthzdJ2mmiEIHGa0djMjG7SMdjmtWJfVtWhzclyaTLCETA2YYm/bSlY7JtldClKqh&#10;+B4mBrCeaQcxESt8FWlCgoge3khJdIbbW4e9ztGgB0gBJxW6bpc+uSiFcBZQPLqQyVonF5MTeC5j&#10;dJkggqhwLt99vjx7eLw8O3v5cPdDt28dYBAeP1ocP16dHXcuJrvqHEGjOUN0C4WoSDHRuA6MZg9+&#10;IpNfVUFyK1HHRvgamn8WV5NUipVZU4EDToAjMEq4LTDr0sMDxAG7YyRoSIk7k2BDMQfTwHQOwaSA&#10;kesa8BeqBLLnOwwKbSJmOuwr+8dXW9GedueIPzw6Wz46Xj0+Xp4e057qVm/14aPtjx52P3I0fOVg&#10;8OrR3sdeuvPiaLDHqptfUM+6SANLjB2UY2sdGF7I3VSN9rv7RwcvHB7iv5CxplUEIZqnomCh7bCB&#10;SqiqxYHB31BfSnyt2S+yZeiqpNy8SA9VOSADokxMBctuNOEOFX3cQQlkhdm6wnagrEoZQbdnpxur&#10;kUSj4RNR6CQrT/yFd3HtBG7Sc2y+wH01GmXHEu4x4hbj0w0Hrord5twJBpe/7JfdWJn3nZHxhD7/&#10;2c8oc5DFnyx2WBAVIkXdvqHQQepPAf8G4eceM6uYJ/xAzR6tVBU3akgyDVoc9TtnRCh5Fhb4RXZ5&#10;iisdUDWEW+cW/6I4Q9fRAWISeBEoCMvy26eoJw2rAW1sD8UZkUw5gO+xWJzee+vR22+u5qet5bR9&#10;OdvtbF8cP+jMjl8btr/p9ugQKZXx6db0bGc5728tFc4TL+S4w1uHtwmIMCv8AhLcGeyCUvEXlUeT&#10;KDF3S6e6iMVpBRI2FcuI5VR+jYAkRi+ZVKUMpMOoFphL3FLyoNSWknMCLcaOgfyyxkjcMNZ4Ogwg&#10;/X/xJOTSEdnZ8Z4xxwhRfhQ9CIn6BElUP9FlnKzUJajxAf7IsP/i/sGL+0ddxm06g6TURagFhwn5&#10;lvGY1H7tGCJeYd1Ru0VCZ+/w1u3bd8G8KS211kzJS9PJVrfitkT+nXImzF30blI0IiOBPYgfSBvb&#10;D5v8XgXWofVaWZGa9ri/+jAJix2bND6PlpdawDaCUlia88DEoF9xRrDjSTpuNkq+mDLkjB9fhxpp&#10;jR3gi4hy4GakcpQSp2xFIQhq2lEI9j6gRI9qaa99+R9+/w+9L1fYVz+pD0rEVFf/sY998xd+4jMG&#10;0kFTpIk32SarCsxBBkaxsxalNem+yMKrQIk/JY+4DWiJq58e2En/lniaRC7R3CClRtdujkGCY2vc&#10;CZ0nwQuZPTjoSG71lNDss+ZpzK16cXTkomBC2b+t5y7ni+3por+4PLzcGuDTbE23F2etxflLh6NP&#10;vvbiC93Lj+91v/XuwSu9rV3gwNWCvAPIjTTf6p1NyNXf7fb3tnYGQMNoVSyRuGSj3Rm2WjQGAXrU&#10;v1eVgfomSIa2i8G+6NR50YE3A/GG/Rz520qTq5tjJCjjNRzHYv/KBi5NGXEOWjdS+Y1HZRLKTqyY&#10;Eh0Ac3EUSTFImDmqIrI0fQs7OqL8K9SPiRMpFJBfoBY3DLTeYrI6fXAyPTnrUNQs9R9303SOVUG0&#10;E0EwXK1OVmQPkAkjg1oUNQz9rrplvAg8qzJ0msfxCrVVNrpQMNN2ARZbVQrAMmxOjxOjCIArx2M0&#10;bIyvo52x2iidSJMnSC468qHWvyGXh2xF3NSd/tDbu9OFqEf7UOrT7fCnQrvojt0HHCcbFzLIRFBM&#10;Gpw7kBuuyroz49HotlNcAsgEhq/TtqSeBcYlZLxf9sv+iefIynxjVkv+jW/An/5Tf0xh3GjBKmOW&#10;OMitszwcPJa0uzY4x2UNp7MIZpXMvnPr8OWXXqL4klXAjlspcd0VuZ0yhiMElw02FZhyqVyCQWyM&#10;LkxdpPKvsTtFw68ksZlRRfMBCBW9tWLlgqQmAX5rfrk8vqRoDhkKnek9VjFEjKvVPmseJxzZUNEm&#10;PC5EJKCKJD27WEGuGe4egqx0aTi4XKIMBQ7SH+73aAhr41+S4Uu8qP7hYZfKafPbOnDaw6SxxWIo&#10;5+GcsbCJHUAjI0VqpiOt74wgJPnOwZjpST1Gzo+1As92f+/wcP8WPouiqNOZHdGsZKLbLGULWdFU&#10;JwvekG0ppRtqAqDk08e2TVV6wlHLqVLjOSAgonjB1I6sEhWFzdpRsbFl5zOGHstD3KsMBpAWWEfs&#10;HAFZMSZ1ypKJFzCyXqJjF2p42IXUW5fuhauZg/VRAxXxeSYHpfNml4rkoJENTSi4niwFPRtOKNWi&#10;0fKCM6kQozHvcJdfke44pxEXfdavlhgzsXPKCZaLCdfX7jue2GtmkjmvDjf35PQ0WsDojdISh1hZ&#10;HnApIYNgj/CNZByt/sAP/NnnyMp8IDLZ774fTmzV35NiroRtQTRuzkYLhf99xaP8morSy4uuR5Ka&#10;lVRqPIDIRMeCuwU2vD83y8DCqtPY6gfBmqY6xtojCZ4kOBUD5yN6NWSn2zuEFrgE+73+S/t7nzg8&#10;+OTt25+8fetDo93b7Z19EEZMC6pq43lLXVoSV+yL9GmmUo8WvdTN2NaRHJCQKEUxtGRW4gvxHSIf&#10;2/gqvp3uDUX5MTkfSKKoGAUBB++s6FJ4W3VLofEmv5LIUxtLOi4aElJYI9mzPD9TzVQmq1Ejbhus&#10;XyrFUcfxEMQkGAuazmK3otBsybsJQDF4KHw4M7ZSQQSPnBiXgJs1RA81tOGSr0hfJoXI1PxvgeNS&#10;8zSgi1WcTRBeW67UfTU+TXYpJ59UY9QLVV83XSz+EsouoyGcvFypGB1eAu9SE9oKUi8koh5VLJCy&#10;o4C+usRB4nRbcZhIQqLXqK5NpBssOAAsTzmLuG+4dpwclwoEg0vMuVXdRoBB6z7j2nDCCNBMERni&#10;Z/TjifO0YyvUy56bHHYtvQ+ilcFRqb4eWfDOORO22Z9qSUX4CSTEh/U87ItqO6gIXSFPMWTyvwrM&#10;sw7zb6KieElxpkOs0MrEcDWdJ82ORqFT2TzgGfxmdaaq+jn8PbEBWcMkUXHc8VmoNG7Np73p+Wg5&#10;25mOW+endGanGHGFN04zphnN7QlS5LSlXyZWSoF7KL72BqM4kwNZ2bTkjyx0Gy5o8Uy0y1+28bxe&#10;wrVHsk1NtGfwxSgkcIynFmvbwKJ6grZkCSRlijzvkR/P2jqlDZZKmjSxt4E8Jg5chqAF3wTkFd40&#10;BxWKNb2jKEaUm2Xr0rn31q1DGDf7dKnC0FBwaA8cyxUBqYV4UROmDhRrBtRrDbOqQojvcDRtUBSg&#10;o+mzSRn5g+xeWIJdMClRGvvG2ZpWB5MqDLAQk2+Rf0jFeah6iXeTjsS6CZBnpxFK1z45DA6MOQB5&#10;fmFAZHyoQLKqgyDIsi+yavxmJTqQuwbOBrc0YKABS5qAanMv2WTgFnF7MiWXXDg0I06DOwglgFIs&#10;mcnsFYqfPk+PD6KV+Qf/t79EPSL3wAhLqYToXQ144pSyEEglxHDGsxNW6JT93eRKpb2NlZqcZvPH&#10;vGh/1XzI2pVi6zc8rti16JiIdZb9UvGkEz2JKNoUxzQS13gWTHVjeIie6ZJGJ5Dz1Xy8msGavcAf&#10;AQUiXYLEef9gtwutVgVzujmYPTFFreMvZFSpHzAn+3vwsFCbujtnOh5FujZG7nvjv9RFGSZUi+YA&#10;PEWhcYHJLWw8nZhYz9myGwBVHTCJqlG6BHwCncXQsAJhrqQ4rLS1QkcLXUB+kV1pGAQSt1pq/QuX&#10;K1rFlkHgm6nyFQE+G9exfoEl7EeEGMYWxkX5DUVjwFsViqHtimtRYWNPTkMOtt4kj2yMk3p7Ghho&#10;KUKfWm8zgVz4lBCNOQKj6TyqqNaRy78Mi3bWgUmQpUccWNgjK+mAtBYMIpAY3RYsBEGRkbKYy5KT&#10;A5DGDHIsW+XaIhdD7/GMAdlR3APQl5CuSRNmPJ1ddPWws7hyw97hPi5a5/v/4PtaTeYr7d8H0cow&#10;Cr/o23+J7gzlwha2uQ0X9yXdE102zI8KmoqqZ/YE3np2IX6AJ9VsYRlR1k2tmcJNNwGXjZHK0Bg9&#10;JWvDL/jt8kc64COpOqi+3Nl/3QUtFtIHL2Rzm9p/wgcVoBRpYN312rSypWCAvlA9uk9iXw5Grf0h&#10;XkrRkDkPkydoAyuzDpWP1NWQddEQO2TvklQl74HOPvr9ZldY6gFaG+DXC8p6CuPH6tLETXhYjWCC&#10;F5JHAaYuP+Wy0vouD66KWABbJpkWrkfscpapXKKEjYkrKD+gBzFot53qrWa2VTjWNi2mTRjF68wr&#10;Cdu0dsqJ2nkLl4xL26f17T6Kheq8w6Emc47NTbDhjYhjEVUcTRlP+TsRoMIM84aqfIxfgzWCDJiR&#10;18WtJJuOW8ysoZCVIcLATY8d0mkhS7FFcarmscWD3ZwuFRmDZkVGnwKlREzWgIUpTu7SnUnlNCTv&#10;cGTdTpheDDjGRQcXd6aPJFnpEBtyMbuw2PqOS2RzlNF4ntyYnOsH1Mp4y6VpNpmKCm3CfXHxiMiR&#10;eYlHEVpEg9ro1DQO87o6rpyW7Gy17BprVRFUUxMULCYiUOsWlHrXsUZllKKyj1cT9pqQhyiBxY0W&#10;1LHJCRasUKOg8VJSznggWiUbIHXoydqmOHeFVBILxwYkMDXalCqyRdpQ1x6NBkWsVZYJZwgwQoJ2&#10;cjFBB4Ftnzez46fGL4mwBmBS7MlxQMM6C6/oaukTZH9rftcWV+dpS7KxyyKhJYmAdQ1ZGAHwq/kF&#10;Ytun0etkX4dypn0xbEM6g/Z7bOwkfXFbcEp298BUIEeDsQN3w2syk49JwT0ZQq3ZxSoN9/bh87b7&#10;fSg/EO8BevkIVVqHR7cR01Vtk+pP0WyoOjbDTTc32y1p8NOu0y7pNeRRe8efSJ9cuUN8VaS8KS/K&#10;nhHbVshbhYfVdjy/RpPUJH7RIfzXOgsf9Jngmk0UgIdjYvgAx+RnWbzUWANsR2JQpZs29fkEVuj+&#10;0XMW4wm/0vgUqpElrCYp0hKXo0IA5kkuII7k8/X44FoZdnMRkMo1u4ziSEQmJgRxO/tUxFS2hgd/&#10;r706O2tatxvVX4uaKpGhzFGEjkJHL/MTkpXTPO0lMWeiMFFgsxerBqj6mKaTSKWGyXnaS4wvx3sH&#10;SSQcF42o3dycRJXVFXSpYhOrmGQzoCNnTjCi+CcanqRs1ByHuBHNWyUgSSURbtDNEVIg7DUWmsut&#10;8u9ZQ262FS1EGK5qDCparEiqHgkzA4XbJJqfS1yYy1DckuuA9Le6nJ8hoD0dc2qaLsYYEwnORX8o&#10;8lxVE314tH90++D2C/tHt7AjxICkafSdLPnp6eOIIeHOYUDR7Ec6uYdsLhgGQhK7tC8YjfxKAk8l&#10;0zUWIM2k1njK6w0bKhuqbohl9Bn/6HUQHdmRFEF6jB8xHnFqRVLWNEb6I+RN8fhG+VAxmYKw4vyG&#10;P+MgOSeYOcaTnrhFW4vpeMI4io2ZiZOZCQyMlfG7LSlYMUoMOgk6ayOT2Sy2J8cCP2JP0pvlQf7M&#10;BuDuitWw7/l6fLD4MtfvzZ//S/+jmK6IQ+aLdiFuOfmMqb0NmI+1zng5NOBZWYvUW7M2iZ8J+Bsz&#10;HQ/AaMDkSTocOf9C5crPIhdxxCM1HvW8uAfJOjUuj7kVVkO9P6R2F3fow7JfzN9KTpGdS2jRMkap&#10;hLk+mRw5tsHAHGhPK1+t7kNkd+PhuNKEPZBVoP0pWVQxWN4JCZfFTDWPGImXY2iQQMJMR6pzgsZY&#10;x5eCmyScQnBeGyMbqjZemUhLZPcaMJjojybWeDDmaLB42DpFBqH9glRb6CCMlI54Mga7fljklsrP&#10;JIX6Q4I+k28aEZBturtw6nD3USzfHYEMDyH+aEQSElGIiOCMG4YYUVSyCnQPIJsAStOYpHTsJcMh&#10;ZGNP4WrJoItTz8am1C1IxCdVsulLVWlvhBqaP6lfFT4idkDkjQvZ2qbqHMRXM3EJtXfJBQm+0NlG&#10;G4Q2sRwBMXV649gaMCkIAGZFgdCvslEYbCburQEiL1rUBoXIM/uHvuO5Yf3WivvgWpkf+h/+NKXC&#10;hApRgBK4S8TLvZUblqBAsTdrEZSTtOlHdXq1KS094Rqnxj3NsKdqsUVe9HLXwVLxZ7M2kzyVOpoY&#10;S5TYCROwZq3bTQCkgHBgxTjqMXqVSc4OmnUiEOCitxIGj13SuusRasjQbtkIU+EXGYLZ0KMS9uRc&#10;bbgJCQ7GHiESvgAuTcipNJOiMjtt5wP1Fl1f56QWZcDNBAuRTPGcJcqYsDYtIr+MM1GH1IvC8mnP&#10;yn/z38qJJ+eMT0BQCEgEVkSmBx6069rTi/AlRPuAVIDvtqWzTbktaBqkB0dMUXQNDQwgysk5EtxG&#10;m1Xi/YVrx4cYo2pHZbkjDh2/RqO72JWFAYcjybmYU6ztRTuaji/uHpZKCwNx1tKAw6NcA3Nyprza&#10;0A6xMA0P2poKmTSGU6worOfW1tj+UWMga8Yw92pB0GbqGgqMUaxpMg6SGJuikfiMacbED+nXnp5d&#10;YZHr/FkTo1yOXunV1T/8K3/djS/zfIzAf/VD/6UpX5rZ70QkXKvCZDD2VTSJyWd9Iyke6LE2ZHbh&#10;1UpiNlI0bErD+uYCDyHgxDaUrUmO2+3eTkBgKmkVGXlON+s0sI6ysAGWfVlSPZUCPWdSLZQ494mk&#10;TEf51Ntwm1YvwgYISoySEaEJ5k53yOLDdhCJkHZXMG+b3Y+UL4gmDkKPKGOF7kUPQh7F3oN2F2bq&#10;oN0ZQseBmUEIFhfeFSXsYCbGjJQuVBQOImyti8AVlHyFIYBLNfWDDpf5MCOb+BXuu7J7Dfa4Vql8&#10;cHZ0lSAcYhMwiPtR/IlHINYDY1ZgOPC54KwDYnrIskGb9PkkfNAPgL0PgButFr+F865EnmZYwh7D&#10;44lqy7kSBXO9oJhMqdnxSpaybQhGZf9yQfQ+Km1v5aOAxnVb/DXuhQWZXqiloSFXrSNkle0IrpMa&#10;2rYtG3bT2WBgRDM71FCxHl5L0gmBv/AJL6yqVVdzG9NYI25H9lgaJWmUQg+6R4awrSA+9gVLRTNd&#10;fsRycg3/8K94DvTxrluBDy4uQ6qRhjl2dMusFHSQ6R7JRINhA5J1RmlqmxSw2MQLRs4modzQUvuC&#10;h1K1c01C3L27gS2aXIx+TIDhwmg2zygLGKSX0fFnYV2FCEAx2cwBMzEfEEl54gYAdOpt0z6Bkidb&#10;iFAEQ2L0wI4pOz2rpHyKNYBo2jiBEALgw6LA5LvCvicMEb8QnlC4P0zfZH0L5nXhhhvmsk9ol3Fw&#10;JQdpClCT0oJYm4SK24hpW76TfpXEb44g5pGvph56tLu7TzKMemJEzpHrxGQLe1U+jvWZwlQlVVA2&#10;IDAtg866toIhtab4Y7JhQulTUxvgQ98Ma9IoobJUk+Kxv33lmyv/nPIIcaOmnjw1q7VVNLGRMazG&#10;jQs2A1+2qWLcJIKMq2JWagTKwSwkWDubd8c6p2+xGI0TI7XpxNc2Y8+Wgn+jP6XIcIespShMQzRP&#10;XFwXwhfa8Tst2C2aBISmJsOSE0UZk6VP0fxaoPr52Mxzlh9kK3MhKnlBH5xsyiZv5awX0c7kbACJ&#10;pFkEATMvEwtIcVsXCtR8jAJWLcvMy7U9yXwtUCDQcqL5a48yZCm0rRADJ9/oBnxFKgsdFyhWhluh&#10;Uy2xPrkoFUF1vhRqkB8DjGtZMOoJSQWHluJtbTZ4YVkbq6ZW0MgiMDCQp6SaknpIRjY/5NrLCBby&#10;nfGIh5ZrLNYIv1RX6QRuVYJsqwMH0CUdfAo7Z/Znf49W1rcAd/dRslLIIjU8WUsUNko8zHDzqrLt&#10;FlXy+mLOKZNcIT5h1RK4whvyOvgiist0UOi7ZJNQnsZtGfiyiQmOzH8FFIfWjz1qE26x3PVK8CNS&#10;EdlQ6bJoK9ut4xhdmWr/VvfL6KpGoHJSDbmmAWusXcr9TqZJ48objGfzoo0rbQIZQCc8PQ47Ikhv&#10;t6nBgAAUNo2FS7y/vpg/VXQmZpxQrqIzxYlkDMfhrJYcz9Xjg2tl5haXnGNloH3NaT8d4CFxQoJy&#10;JJfYWKL8kCAikp3MzqhlWz4o6Or+WVYpMGlkjUq4de3L1J+a2dlskk8myMbliamSqI4TD/MM3IN/&#10;LwkQlPjrt6ip6foDvTG7pIW6KBggC4eZ0NCkwK9Oi6UVomoCH9VSCAGSdVX5USdIiSt5uWAZlVIp&#10;GxPwe7OEaodm0XlWdXXxiyqIc2+VvyplLuZVZ4dXOUbYsCZYXA6hCLM2k2QjT90b7uGOkVBfoYKA&#10;CwnUVS2urK4IeqXFQiKB5tApoKTmU5l+S3rouiDFeTGe0IgxdQlq3ECeVXSQ/mmi8pqIzSX4xXoQ&#10;2fzTjc8yxWAswd+zwVo9kLSfNChxJZfxOjwttLjGJ2Pgo+7Xxp1RXipQSl4Jar5JKZoekvFkghts&#10;PkZwQ8LS1TLAK0/LB+MKos2D48OWxtvh25VnvLzCG9zb3eVCoA/pi2WCPV+PD66VwSa4jlokB4F2&#10;UX3WykiSr/VGn0DmPOJvWp5m3Sap4j4V/pszxEK6zCyf4eBU3F6pzrI4T3yXazF9+d7XHwYexvay&#10;9STs6YQDE+i+EOAgibcD3kl3SUj18k0Lm3VtVFVjSZjXfm6qKEFfTKGZIUJ8kFQ6KoJuWCMVtvGT&#10;2C3uS8ULtYQM3dJpoFm3jZyFwUYkMijmptdIdB5ih+K/SACW3o8Bg5CrwgPNLSlktyITjAXOC9w5&#10;TAr7+Pn49OzslAJIUGXzyRg9u08T7gFsq9FPwIDHs6Rf9sXUHlYAOwRlBBoL6iT0d/iVGkzeWoOc&#10;gMb/FTtm4zwKV7PQuY8LxHG4NGk7XGXYkYaN9j6SswxyHFvUeIK2dmMoLfPw0dyojX8XZ5ZVHyw4&#10;tiVpbHl5/pYCC3k5gkUhBkdyEKtkh28z5ZqqeILR44k+D/MtUZUdu2tji2Q7p70N+edwH+1nNceV&#10;IH/eHh9cK2O+og8fHHmhMXOWWRxqKdPSqiKrgXVOI4JPwruF0aH4UBMUmNBsEZ6LqzPNSMqrDoAR&#10;1CbzpxZADM0TT6Fcm3c6Do3TngWMOTCfwmlEcVengAVsRiRleoGDnGnwfSqBKrEGpooTVx/Li7A9&#10;iGxaS7zVgkPnoI+R6vZG4MRYmVBotSsSdhocWuPSbPINt9DoYw1SZMGZDXez5xzjC4hlcHhDCbL+&#10;4eH5vjZRXqyka0svCMyI3nT+4JhjTLgKsIvz8eQMQfKqU2QEZS3rVwiXpodadLq0LMDwaVmdbjPY&#10;IeuMkuotGmWNv0FNdL7jfOG6GQKlRgq9QChOatfIQrDcXCJS4cFK6GG1bT8r0ix4XYFk3sGRahAq&#10;aCpD3ARTbj+a+6Il5NPNIPCblR/9HaoiIsiqn1k06XCCw2PkFiaMwsy4L+Vd/FrYP4xh7I42DEtk&#10;63G79CHWjBDFxYRuF8/Z44NrZUwHC7EBXKJdNokwb7DBzNyNl1HBUeET4nxNOAVuYA63sJgkHJvg&#10;YuO6VLS/drlry1+74OtJwnsqkbRGbcLxT0xvEjUQa+VNkn0proyRf77Opcjmb9LTqAOjgFVR/sp0&#10;j3QaDpxmBeaDB3pDHf0L0R9TJWuGS7DfJ5Tfteu1Dvr8XRO29sqyhvWHYoUFjN3r3fLDJko+iK9I&#10;Ptg1i1ODiUG/wbQyPRMRL1Y3KoaI5rpLYtUZtGETKpY7eMraBBEegBuFKZJGh4miuntAFWVZ9Fi8&#10;8iArBWrlTLBZNfJVzYjBTp274UmyaLnyOKvhNPpwQ9ioPhfBJm1TOMqTu7YelnJRmz3FbsjSYcIl&#10;EnXGuwvSIi5jNbdZMrce0//FcQxyzL8BXyiVjDBAQPQgx861TIakzINhS5meSR3mHfY/V1vvOXt8&#10;gK2MmxARidIpzI2SzKwAX822JmmUOa5bkjlbKy0gBfefTIJp0YYYm4mcHE3F85tHYhBtUePXrGOo&#10;zUwpP7xmfKgpTlW7NaZpoXon9phNqrvgkybpk71Y49Zs+6hWWzeuC3CBv1+QA3KU+C/d7i67bQU1&#10;6dnNKk/X3XhfFSaFj7N2Da7HBrUXxz0LMUQkUoc/XDUTOWF12FS70nUOYLXZTm2o7MXdnc6IaCbh&#10;SQdtKQqPlKxT+kJ8xVJ3K7W8HrUy9SU5pqcU7y1fZXmEjQCqTVoXxg913RYGpHIqxpfB4wrl46Gp&#10;mvVJVzkMFJeqxkMS0lzq2hlpSqsNLcuhCmybWCkxZHaVuo817DwqotTKOPrRFZKRq2VJDUUpi9ch&#10;aHRtTGYZNkyC+KJcSFJI/iv4kkC73N5mAoRrXh6ZghFUzGF3wkknYnJ810TQ58jSfHCtzL/xL/5e&#10;3Agdft1kAx99fpeaBE2prtmwjIVLKSI+S2OHoC4wCTBQsR3l4BQeU8tzY1N8PTDfZlcsBKfsVQXn&#10;5TeVT5BMbCSaJNLE3/CNfkhXP+/IWxUqtobSlWUvAXW/kciToGOBTFOzw5JFowbSnV1ijGLiDVUU&#10;1hSLlx+zwbDXztfmQupyIrtV51F0u3hhqSYQ1AjKqw1IoBTzkBQ4tiyZMU6jD88Fz4Zl57BTKGjW&#10;m0WsEcHK2EGcdc7nMFMYGtwvWs6u216ZD9YGJbhxzND1QlNOJk2ZjMb4rqvM+F2Aptcl9MDnzBtE&#10;mOUrF5vJEU+RWH4qGgFDUWLQsfZeeDlI1w3N5mbpWq5FAss4OfTFlmRAQ08IqVBTX1X+uePpu5KC&#10;KBxpfsIgbqZBhjhTIFOo2uokJd8QN8l3Uu79HNmXOtUPrpXh4j/9z/6uMF6j1VvQ4CpqQ9lAm/2s&#10;mi65O+lZ1NpORW9mZKMXUZPVRxZl4wlUPJHp2NiRCiw2j+YeNJlULUOip0hIJ/zIxhrhm2znsm7d&#10;NTUrhEtNRbTlQ0xo9v+qztGfsAu1sUJULTO5C7XVoNhKIWU1jdNV0V5sV84sDlmjk9IgxOnjEZes&#10;+Q9jYtpYjKbEUTQqOVMOXoi4Q5uWvnZQE4VwiyYvJmSR8gyeWBzST9B/woQRlaYwwuS9WTAVZfom&#10;6/mf8DCSOfJ7QIk1/cC5rkEfnBsH10uyGlv0lPMvOYta4bkxFnkEcKlix4S5MTPe07V7aGiY6DH0&#10;qFRKNM9cYbybxpdJDVcZhAiaBaPJsUWn5D8ipaMGl6gzZRbUdaROs1LsDHUYEsZ3bhrpEFxxn/4O&#10;MRJiedlWDJjIOhExqaeMnbnBZZ43M/vP/Z++T6HXy8X2grL6WXubTiaXqOS2dxR2w564PljGzEpQ&#10;usWin6XDNkwZH/sv8glxb/GHK0fETi4u3AjHpeBfdpbAi2hPhTzX98bahy0uLH2DtMlwl48AgkK8&#10;FYTpclx1tlD2XbTZyZVQQ1GBimlV+zEoqdIm4T2g2T2KT+SBpaMTuyCMZRkFnQ/MeHMVmC4Y6yES&#10;S0UFX8JgBecpfKUxNAV3FjKq4SDrnAR1Kq+yLZcEi/gBYSONpVjTlOdsKdzjmKimRUlSV8SFK5ur&#10;XCvDFtwFsg/6f3sIkHe6CE9RwuSoAtJq4+w0T/uUHtJX7d5+b/eIMgjQa6yR5QggN5oeVcE5vtuk&#10;1B79JWCQmAVpQcRpwi7EYQD3KoAlmFUirLUF+XaB2vAVOnTcdFwoxkEStbQ4FEERrFAjGMjFG4U1&#10;WG11UddimOeXfHAHfLaY2tYlaYwSM7YoJYCFoDAHlj34fJshWe0MCJtoCbq6gn1QakOMBS4zB8a8&#10;uaFJ+bMKATCb8Cua6ltdg84FXGL/vZzTmGp1fEIjcNJUCvo9b48PtC9TNysIaxwE15sNWM0YyNos&#10;wojxUxqaurZ1WMl6KJ7iDk5GNd5GhUEVbfihPPNDAp5Qf5uQ4683Q9zGlK5y76zYJKvcI8aHd0JH&#10;RVjKTjQZ7Yto/UzBsUFbsIy0VkJDgVJIyw7DCEk04SELiWlgHY/c4Mjrs92cWmPXyrplpzW0a4CJ&#10;OGplaNYW08OLAql5p4iErYVCvRcHEpuxyLHSdiFYO+SctGJ1lDuk17jDbXYJPIUvFPoiyvNJ8VHK&#10;1ks4g0csStoN6PDZ06aA9XIkg5+G+BskjcQvtgSCjfe42hc3pF5CNPCadPdM+FnaQrmrJUqVyC/F&#10;BWbxkpGSrmI1PYLAcnwddU24kHu63/gBrXVi69Jd19nTGzIJrZZYtV1XxsyIlduH0yKtMakv3GbG&#10;ihrcnJKCHDmHS5NevAmMJg08nzcj88GOmOpu/fp//F9NHGHxW1jz1DcrAZ0mrbYtSXkS91ow0SaK&#10;6RtdVNHKWMdF35iYd8+Bten5KnOjnJrmD2Vm1s13ytBsQJwgO8IH9YwmnYBIKC2V2XHWKrxAOomO&#10;BbYfsdQgMqBCGuugqDnRTRBX1rFO4x3nc+18WQN8U9m7jXGJtfKhXxN+cH4ISyi53YqkYmO1gAU5&#10;h/foUlP7xgpsi7hTxcBSgtAbKcKl9OJi/xdqEuNgsSr/FvnNTLfQcxPdoNLCrZNFbe16GIpFwwsI&#10;E0aRqe8Ic20rEW4Lm3Cec/SyC/KMkvEBypFmpDarVyf/u5pml1SI6JeaG9kHRMICigdOi4nTRsQC&#10;YU4Efvk/fJzsFYnOaIFp/RenrzA6bSoAozDDXDuWS6C6banLfAGchh2Fwsi3WwGL74T5xe963h43&#10;vox3TIJJ4IssM1x2kA7+tfGgItUozkUlL0kV0qvmE1iVNlxNYa6UuLIQX/lYJ5gqmG/oeuu3XV/V&#10;tRwrL7uJqrIQmgevp4YocHJYqkrYQqeFYpeqwih223vED1kcQxBggjv7tGopojxrc/iVVmZz/uta&#10;iOYs+TbOAD+lsTIahPBlYmWqximuXxMJ8qcgL4WrRw4lebl4VVZFYwmD/e6oU6VZxdxYCVmyLnXt&#10;ZV7C80v9hSVUlaqrF1PeqdAOOjPcnx1uDYw3UjJx2hpWrWNfIK7waalTRBgwql3lWAVqSmmW9O6o&#10;m8cqld3UgCNeYe8cGHIhtsSrqfMsNIrbr9hmQCuROuVTt5S9iyNSYH3j6wl924OAeSSjrxpbKAxr&#10;AX15OIRKDA0l55RjoPNLlRo3MvkHO3hqWtfJyufI1NxYGW9WNJdSsmbMzUQhE6xGHDcfLQVlV5HE&#10;Nl0aJSJ5UvA4pJAmn5vKBB+bQOPJBGhw4PV/mkDqnVamWfDllF/zKRp3JnbBUCHtm6s62+RtKomy&#10;nYYNKPvfCsmsKa2THT+MI6KUG70X3lveRyGO73o0R1ujv+/4azyUsoNec5z2soZlFfjNKqfU9WQk&#10;YnDj0cRByMrIPh5JLRf82gyqORUW4pruLxO3UYRJFsuRf2J2nwSlNWzW+Ej7g8jLkUN4MrzD9JtY&#10;FiNX4UFJibXwjfixXSTh6hvdpDrLoJhiItXq/C6cK1AmkdfAXpxtQPgQprJRJFNmXUKwIQmQ1caA&#10;L+eisZqCUmu2lO5J7hwf4jwVGLepXWxryrhDEmyxYyDzRxKe0o/be/tHg10EeEj3A4xzYJnWutam&#10;sZ4j+1KnemNlHIV/5Jd+16/6pf98cfSVl9xibonDVuGO3j7UjpJN0cVmmVnuVqRTJmitN3loEVWr&#10;NVxLsbb6xmfRu04OZs2yrR+aNV8b5Tps2XxqvW365U0GSgwxxRFN/WTKcBpCX2NN8qecbj3X8lh1&#10;JmUy6iQ3xuW609T4KQ3O6zuL08GhysqUa9aEmZEsSK6/OUmOuea56f9ZoE35k6RmukWqdGkZY+V5&#10;klaPynmUj3FwXLQ1NTUh1S6u8uaJPbCtRH+CM7wlAphgYzKeo5AOTLPQX8qlV2+IoNJUbVnHFW+m&#10;CilkNntzIxhUSuChKaHZHg5RHCJCJTqlcxqUl5N+9xJTuKVlSbbb70lRvtLhGUx8uKDsyMFgP4Mk&#10;+S2CW+bQ8ItJhIkukTjrcywpvk4VPSsb4/TpzoeKVxuatuWnC0TIbcnC5RThQDv6vD1urMyTO+bC&#10;KHJWGoupqOTytAIHN8G8TyYmey1BE5OPrZuJvTYZ12/+k58b+5IvqVdrcda3BtB5x2OzehsHR8Cn&#10;gqYCXwjOkzcKupGsVpIsWpzKpiepWj9cP7bfnd34KyKmevc1R6Y5VddFzrEIZpxB2ZSNd1Z2sC5D&#10;NyYj1wRlqZMu9WJxK5YucirRMOAyAoVU9k3lSuk27vSKVAW+afrJeKgGWi8DyFA3ghv80NjBaD3B&#10;aLq4AJgnmF2R+QGhB6axRwPnp+23vJt0EIFMdBFTbN80tAs1JoXkemQK9NLVkayTlEaGhQMXKbyu&#10;VB6Bt4/slVYmwvOJlLL+eSc/aMiK9KBnbNxkfapMQ8yG/o819cMBbyTUik8U/Y0g5ZSr0bAAhVH6&#10;gdLGHJEOjCM32MCqgrvyCp+3x42VeXLHfu2v+O7svKmZAYVhjyJGprfraL8zpGfAUPHK1PVFZ8ii&#10;GkDA9areUH/fOQWcFc3yfkKbaWDNd0+YOkS9uyxCsdsqVHETtu9RccmKqpxXQtPIo8mMxD7YYD7p&#10;ZnOlG6PTGK9rlZxfaenKJBYVNT82HlZZmTIl9ak4ajWFmoipqcaIGWXtWo4jy9WOr9TgKE9xSdrY&#10;0sgoe+t9mEjClxG1cWT1P5J1Wp9qOVTlPriqMxKCsgWPeydi5IQs+L8CErPx+HwyprJ5rvVljcJ/&#10;oyMwHe+p8zLsSJiEkRBIEdWPfLcdPnlZQyNJGM9mLoRcqbEKl4K0VGgMQMSmVI3BzVyHSWPzOau1&#10;AmWn1JL3cWH4L2ieaVIT3O3R/WQ4sn1EIPy0VWiNBgNQmL3h7sHuLp3RD/ujgyG93gZNcbz0JAkI&#10;om3P2+P5O+P3dIR/7Xd896/5Jb9RaWvVZzExsD2ixz3a7+8e9Pq7TAtmuIpCPQJyS91qb1+7Ce8e&#10;zyROYy/yCBGsMTpfbXkXnNEEKpnOioxsHmGAxWv3w2nxkkesSCHQ+glli9KJrewV78cgNjGOKZTU&#10;AfOHdfjgGb4LQkpKJPjL+k/rU9MW+tcG0A7kklIh2fWxKnXw+AKueXyLLcQPADnmyDiokK4NFIBF&#10;Mz2UQxnDaRxnACLEVFhyss4moGMZss50e2z+xs/VprohQWIY1t/OhxlngiCDOKxPGTgkVSdTzJ4J&#10;5shZaVCQ9ihxj4ysync5f0MnCxrSz9zsPCeWVnw5MU1HvrdyU0F4/RFvN0zftPCL3Q3RTtzbplCR&#10;rTH2s4lDb0QzBi1ImJO+Z4f6LvTQSTZgWfZogYP6l+KjCGAx5cxkBfeuzN1z9rixMl/lhn3nP/Rd&#10;Lk3xPBcrQZPBNIL4ffSrUzWcnFSzzX91H3YzFdbuSXkoMTNlF77yi/WuZf0WrtCEI42D7+YK+a3J&#10;uCZjkx6IlWbPNmuEUIBEvJ/CZH3GndnEa9V5g6XVnEnOowr51hYzdNbrkV2Mm4uhUtdV+RT+u5S0&#10;BuIR3WDR8n/sDK9xjvgYkHqmkzEmwI9BD0ER7/wc28MiTEZnbVi9EDGaZHCES823RHquKPn8HGyG&#10;MvomU1Y0aR60QRG1rWrsHDBdLPu4XtOz8Xw6syhMy6LWl3JQzeCL3eO5FnZSNyVAnKry/pwMUzpn&#10;pVueRlk7iO0itUy0ZMxYDmbh23HNOCc+G7dLU1t+aAA6/baYI6OzfJaOL2DBQy62lNvN9lPYSsYh&#10;Uoni3lITnHNJIUqctvHx8/a4sTJf/Y79ml/yXSBvl9Cmti9mq9kKJijq0DBKUXjB0W3LQw1V10wO&#10;1JqUmhTaEKpXVBYjK1VFwCKKtdQLD75uaDauingNPLKQ7pJ4lR0S1eDs9OG3m4oNQyWUELyCcgyc&#10;zdLTFCx2ooOqhk2SkCK57GqCKA6RDKq7euBcgFMbL4edlr5mRXLTbEk5K2Mjo9l8Cv/HkVB0V/RV&#10;ZwSxm5RHYUamKbohTJLemJIwqSpzvIjFajpBu2p+hZLPyePZ4wdX47MdxHcdDlm0IYPI9/EskxTT&#10;VQm+W5k/3rWxemXUKpA0y9ND7Rg/gPwMicBejC516qHORJ+7cY48fQk3REKQVIB1GWrLMBT91jXh&#10;Fd5sXYKR8rbhky2zoQennwPgCHc3quB0rfE07SMhQZhbwvv1+xa0G7bOCrdn1Wmr5aesTG0vUpms&#10;ozLy0njixWGDQZ53e91DXBYu0bZuFwi0d3fQ02OCIQxMKVeXO8wB6YFwgZpnu/Uf/H8+97wZmZsc&#10;01//jv2a7/gN3/krvusf/RXftaBRynLK/GEzScK1x8zGA7ZQKF2LLcJ7kqPWhQiYUWyvJ4BrXt1Q&#10;Ld7xxWtDkxYlgZ5Lo8A3xXCtSxOaRFAWZP2teWq4yqtJ6nV9OmvsooFpo7QmGpoK4gscBP0cvJqo&#10;FudD2Xsbj6hoxyGQxSxqNyo3DpzQKDwlHluXKYBoqQZOaohg5GI2sd5qtQQjOTk5pZft+cnJ2aOH&#10;87NTJO+o1YlVLZxD+1K2LTpZyQuFzRz3yRxw8d+yhDOGTQlVFL+iH1bVSAF9pEzyLtLgHRTXux0s&#10;pNzcxqfThqX+LI5e03fGfuGadRm8ngUXLPtPJXIBsApOjelsvh2KTzYVkGGstUURVnfyNMDBE9NP&#10;qxY8iVrrNpW5DG0pGtKARIsFpRa3DvYPd0c4SKUf6Bgjb5qh4M7rJJF5wInjKqr/1/P2uPFl/uZ3&#10;jMUFjohfkiBaLppiaCZVWQkJTApLeRLkPDlmbbwb4KbeV++vP5V9Wa/hrOT05dF0xd2Owcq/UaWw&#10;MNmV1+hINm+IF1CtTsoT2aRsG6DSNZrjrq2YsAR5DfsAqCpQBZ56PpXOWdNqXM5JxZKt9hmENbBM&#10;CLHWgqcQPN0LPExWCXESEEeCDjM3LExk8d546437Dx/EhnSN4lLXYSQWPQTHJOatSR4VsOwv6acU&#10;+h9jUFdQJVapKi2DkYAmIEg40IWHOCAhqviKFgO013YL6tGFayvXprAn+YJGoDp7dfNSFtrEkYV2&#10;FxyWgdY94vCbsLduvilAFcMM7IqKXVJYZbP5umIqCRcDRJUpD0Nnf3f38OCAM6G/rZjZglKrSAir&#10;MiMfb4PI/ME/9lf/5vP1/feOGyvzN78nv/qX/wuJpmv5MsvNfJZpSXRRFqN5ZNd6x6Nc/bUpKeT2&#10;HY+yNfEkPNq1D5f30/x77SsaWsp1fl0z9deWyzcnIxLPiM1Rwky0LaByJHGbtiOaNOKL5K7i1ruu&#10;r5NiXIGRqSFMWqPALAfcFCSTzeUnjeuSL1YIzguqVNRhEJckVMzea2NMKEYiq4RvdlayZClRXxR8&#10;7VgQam5jDiwAKLCJIxvqxLaW/YkIqeoPIkIueeWHUV8vZl0afJelLmlu3lLrPda6Bjj+nk3bsqIB&#10;ieVVCjM3igvaGI1p1D54pB7eBJS3yeC3wKk4NSFJFjnYu5wbjfWLr1e4TcxkNXJp6jAcSqPtQN3s&#10;VKB9I+CZfpeZxXGEnxmQnTbpTpBz5PG4hcG73z21/uZz9/3xjhsr87d0H37NP/Iv/urv+I0hROBE&#10;p+ouZY1BQmr+Zu4GmPmqjwTkzq2G9F7b7zUkOD8HFGwytRsEuDE0btrR5ax3bt5W3rhOzVrlrzmB&#10;mLdi0Glomg5LWQkF2WoUlpdzmt+m1VS2V/2F61zBWEBepwhaZ8LQhAFgQYIfgWIab1FHmu4A5QJQ&#10;iYNfD05hwoZP0L2NUwMBATbB2p1NpmMQYqtO+bu5bRU2QYJTGSEdLqItjHNQFyWtsBTp0sZKayMX&#10;QVCCzUlJomgHyC/fHFGEmH+JtDoV+Bb8rPclXGyuOCmeOD5Bplz28exilByriLODUyWcWTtHtUlU&#10;oVLuchoE5j5xgrl+5wO/yVHGmogog8kUc7LApgaTLswrb2tHMpgKJuUgyCXAxDsY7eH0USSBh4j6&#10;Oo6i7OXUXG5bgFHI2nP5uLEyP4nbViVwTCgNTWZh0geaDv6N2cjqXXsqdegnXkzZlTw237r5uWzJ&#10;u+xO/WrIVDz+tRmqr1v/tT4at6ep/mu8J7bkoKkRdGORxLRVPQ7JVL33YvQqadUsHOHWdUWSNQ3V&#10;GCC4cbZff6r3mAFJ5Z5fFrk5syTSXehVRgc6hBx0tigRIPFvjxTACgwEKObqcjKjTc05y4ijwaax&#10;hXZ4fFmwwWoCMJW+Z77NDrV2d23CpzDZ4g3wdnT3aDsVpZsKlzyCgxZMB++jklL8UsUKyVktwpcr&#10;+RqFPcq5CFPby6zINgOmUTaRHKq0KC0yFnOY3wnWQsbjT42IZ52fYhSFZPlIdZpnK+M5wvT6XMnx&#10;IVGhXFcw9SG9KWgKLrsI67uitwbpsSkqM2BKmBgK655DpkzN8xsr85OwMt/5y787/otLgbySRM8A&#10;BuUMu+dX8mjNeWPGXj968XI3r5RpeNdjze50BmcSuz4C6Lp3x8qIcQaMcPctL8YNc62u1Byw6LxG&#10;F+nnnKxzKHXGFVoCMNGQ1t2S66DrHboMpdYnh2isonSVplIBS0KqFXYZdHnqBrLgPUuTra5i/aHK&#10;8gRR8grsz93essVKrweug8A24ROLyPBNmooV1VHXiudRZYaFBTcps/SWSM/JEFD8QYw27MQ4NDZ+&#10;KWp2EJPcG9yckG5ifxO9BBUudp0mmKQSVib84UoFRj1HfKY0pWKtAoPlqV+T/yn5zPuLexfAKGi4&#10;jxrJ6zrKcQ9zoNIZLcg7LD8L5Tx1e0ooztzr4XyS7FdXFUNDz4OLmSktQKT21g/8wF/+SUzW99Nb&#10;b6zMT+5u/KO/9DcmVnIZBL4U7HSCutCTeU7tXXkWZWWueysVW20e1/2aTNEwXsxgpMs1JX2N8kl4&#10;Mu96Vp42ZZBJkaZlSqO6ENcmmEsFCAQmTFu8GN4iygIE0EKSKQ2qqx1KUT9ytl5TFqmrvXHQ2PZx&#10;H1gk5tn5Rk7PRK8JH1AJwyVJKzLPWMfxnfg2lf0yGoQh5HRjHzAJCxW/9BvOz8aT87HbehHhIhhW&#10;2El4QPogRS5sSM3l1MFtCQDfuByS/WO7eTHuSmnchPIsD6jsqJbj6tJ6JdR2BXGtRiv/xb9HfKeJ&#10;Z0kz2dwSvAi2cBJhjefoTeUV3gjK22wq3mWtigQfLY22OvuA3xfgJZS+6LCXcaniiqId806IwpCC&#10;G2iGDpxbl5PJeEzEtALfmhHN4siAJv9Hf+B5NTE3vsxPzsTUu3/1d/xLTGKmTbIs8NGpz9YrZhKx&#10;VK7XD10Pj76q53LdBtXBM+d11rVN5dDk8a44a/NifaSxDqG/1yd8vzy0tYxtggQbpIVkSkijfBPm&#10;slGGeLdXFZim+WrXTFUxR2wvkAUNopXf4fCbaAvrAvGVtJtlj6lGMnGTIKUwiqSERJlT3ONlYoKy&#10;oCxBEkgmborD1lxdFMsrxqxayQphGoB67XzFI4tVjFmMi+d1R3sGdyMKWAGM1WzJowxHiX3EY6yy&#10;skqUN7oPAaYFRsIJjP0OymXbrrLO6z6Q2tEIuHqxcXkSM+l81S2tiKHeJnIUnmHur56QcWCy4KjA&#10;0wsFHU/eN4Xd6MzSoslSQj7veX7c+DJfy90rGf0KVmR/pyiZeZPdzLmrax3k1Rm5Xjd/PUOzsS+V&#10;ueWgASIr7SpEELPx7vNsYrQyS01cUDYmQlD1CGIi9Js1JKWEGd3vMbsFVzQxtpeqs6215zXFHPBT&#10;eTTmzAO62q4oonXhGPoyvgyhgwuB/3nyumHYGgitVYQBXQ4ma9/gSsmZanTLUUmj8D2w6flSrAwd&#10;bZXaLjGouGO1Out8KudVLmG5h+UnVq7HiDVRDo9K8lhYoHtV75BHVI6DV1xp+XLeEts18na+JWn1&#10;9TOjoUkMJlOmTUDH+558thThKh+lWtPsvlB0DppbWPCW0n/6hvGW3n0fywpXrt10O8a01abFLQ4h&#10;wLCl2uDocoZ2vv/f/wtfyzR933zmxsp8TbeCVkGQZsPHNUdAWqMhfCBMSwKyKOcGDiS+ea5LFmMt&#10;sqaLfJHkdRMKARybC7JVNxNX0T5Ladz5q3SgfIjmY9cBHtdfctVhBTccknCGqQyMUGTtnvyElaBh&#10;dK9jrlVnAxUFGTNodqXbSWCH4A5Z0QqggLoisov5RL0X8W4qcGzw1LKpE1+od4A/l8XgNm6zSz4D&#10;DV6tcMWuEslR0d5B6NeeuSr8Ya8uiF1W850BrLm+bDk6MoEJU0t5wTmbZArPkWVf6jANaF7AUbD2&#10;DFxJ5phriieSsMS/wp/V/i2gGtNmDY0pvCbtAlWLUV6IgyOBN9RpnQo2CAYdtMhXCjyWPmfDHF2j&#10;oCoCVYkNcWL9m5zrCGdG5dkc2dVyZxtQGXBd/eZwo50H3uDcJDy5CIrqqqa40iIGjHp0iZ1MaSyj&#10;WCcNNMeEnJhzW0Q8346Me8PXtMg+6B/6x37lpy3H32aVLfDprSnOPi8YWVr2yRdZawDTgekV4Zp1&#10;3BMHI6BAoqKCG4OtaH2qbiAdjQpZSZ411deBKoLG1FQth7+Q2vJ3JLRW3loCaQnCpWQ50imQR0m3&#10;ll6UBdD29rH9WlE3agvOZ9bnpZuAzFJbBiwLMK5MowhTDpcIKiCNekwcWwUZAN5WF61u5boVRomM&#10;BsvThgtu9ZYs9+wpZBEkePCQWKELN//SQkok0DWnnizM4JXtX8SG05q+IGmrg5JUXruK6DkoOKpX&#10;EqqsSpshY/OVyDLLr02ZfREGa+I6jAjQ2QjBjHZl+YXIq0kN9iqEvgJqmiA2rIC4VaBMKbbkJDX6&#10;tEDGvjiOO1eLnRadT8oXk30XTzbshEj0haLIiaNQocHiNmmct1Cw5xyZOeozxkxuoSF+BpbGHUnS&#10;7nlfbzdW5mu8g9/5y7/HEMkMw4Yom5rhdx6vXP3Ga8lP8cA3EUpILGUhKqOSUKD8bh6xIc0Rkm5J&#10;rmTN1whw8+QLgzJCREEhRYX87Mibj7MBs59TtmOD+jx9iJ+QIy3+DyLByd14AiW8EH4uJYZWNgPQ&#10;knKWzpdTjnshtS8WFiVsggn1sLe7QjbYBzwcfam0DTDyiOsRXyS5FcRmPBPwlj5iK9vbMETEgKsQ&#10;3LAl9VtrmEYIu5pJl6ZLcfAysB5SE1RVlkFig/vyegQFUXRJbiiGuA5ium0t2FyGmn9SMIkDtJG2&#10;KBjav0YqIl+2fvBrdIcDXKOz9WQm1HzwQlOqbQbcb2esonNMfFllZIyhbqGyFztWKsVnCp/GLQUz&#10;F76jTtTv/l0/9DXO0ffNx26szNd+K371L/+X3d1LzDZeQGb7Vz3gJsRpsiVPLMuTt78jyV1oS/2x&#10;cVXeZb9ELp7YmNgJ/agkge1q0vhGwhQSwCJOB6CKf962T0e6WCfbQp4076b+yIRzCdZkaWAqMB6L&#10;C/rCi53KoDNTYjW2aDJHNXZQ9+0SQextzdGckr/LxQyNuSRjMTcX4aEEFbWfngYDp8pcUGXUMATA&#10;PgwQSAS2BoawwWGTw08tWAgr5bwYtqwvusLSYE+udv4v+LLWvJFuh7upL/HklvD+ci4a2xQAZW0z&#10;K7+2xrNCvRTPiqWuvSF+kMancalKbSfHLNOS48X2iwHhh3j45NuwbXipBqpA2lNPlXGjcIM/yydM&#10;2YGhMgk4I25dRmPg3/Pv/+DXPkHfN5+8sTJf160wqnaSVWCiU35tw3OP3HgiDVLT0OrKnajB30RG&#10;TeyzmdB1ZusjBAhwd8z/M+nLEm3eYE3juptK6CcGSj6TJslGjUST/oi83PmCYmm68MLSq46QFipJ&#10;xDWOMMhJblwjsZxv2UpJlKK8DI4mER6nSV0oS/9W9rPehkZ2fjyeT6g/uJiP0XNJnTYNZnQQMDk5&#10;I43IEi2wEapgIg6aLeAIsitciNo0nm7OOT8mnjH6C/AUPktZQWOW9NKNMmYMUBJqdv51ZMo6l1UK&#10;vVCPhjGvdFU9LDrXAaxHSLwZ8Jgt00Fl+Nci5A19J6m2kHsIx6xklKazNlvNLSsrGZNUbpn4jAp7&#10;pOekAhlDY3nIJE1o1G5GiZYpi+nFxWS5cMy4jNbyD3z/f/t1zc73zYdvrMzXdSuQ+lBdOtQyZiOj&#10;GYdmM6qNe7LxZCpxWmhK8AGtU7Dhones319z9NojH3hicDbe+xM3nnlNHh02rYBlll2MS5Xb8Vs0&#10;CzAHBj4RjgO3ndm0cHxOLTDteHF2Gq30pGQ0NUIEFnBjX7BEQhLh91WwYGgDv44yYjU3FyePH917&#10;8837b795enysyAN+ROVgWEuTCf2erThNkIGFte+ATQ4s1HR580UmqFLTKIGQdSaDJq3tI4gVKpuD&#10;l6dWMBdYPVXWIKtDXxpavBgCrsTiyj0zgBiCirw2/kpFVSEEJ+Yq1l6VVuZ9BaZ7R9MyxddLQj0V&#10;D46ATSxT59XEoB6o2Q9EyRJq5dDRjrDGW3C41SYlid2dLrDJ8/Fifjabnl5Mzy9m/Iw7iF/4A7/v&#10;T39dU/P99OEbK/N13Q2Kiy3UQ29tMmOFG4Bc29TK3Sh/Zc0ESazeJE2a/ioxHqYcrmEs6y1x7bOU&#10;0cmBfGy8GIOpjUmKfakFGb8oHV5ZLKolmAYiX8FX2AEITulkfHb88OH9tx7df/P88YOLyTkFTfg1&#10;duNI3JD+zBYTuULsEOMLkYtQBze1RRolbANG5MG9t9788hexM6wUGnUirtJFX4UcziW+EiJSfOHs&#10;9OQECgjWhTw3boTFUDbI9mowAFbrJJlS5YKVOSrvZPNofI7ETfo4QWHq53RhKl1OWYhVI8rX0cxI&#10;YS3crrWO+noka4SL8lu9d833N0SENQshabLaCQRPsC81oik7jTdjw7a65yaIrKKMdxlSYb7A7/D3&#10;cBgR7iRlcEWR0hx0urs93VqeLibYl+OL8cnc5+RyftVv/77v/1Nf17x8n334xsp8XTfErBIxCBRN&#10;Qo8Z3sG8Cd+L7hH34yu+IK+ktqZS2XlDuervePNX+2y9r/FqasGsPx+wNn8L0uDx488QoQg9rvs+&#10;miOxvZjYCQqVU9TrFvPz2fhsfna2mk4xJzocEk5cGKCVFbIIy1BiE2ceeJlARVgYpLe1dXz8+PGD&#10;e+SW7hwd3D7aP9of9tGLolcn9oU2u8vZcjEjTW2Xok53OKBPCHpOBGEgFUYPSVEpUkmaGbcCYwFA&#10;WwY68YzhUkxRDalU4ZiYEHoJSWCjACmFUxO/TU+oHgmDyvD44MeKmBrTH9g3RqmA5LWq8XpIVeTF&#10;mHo+Hq08yeBwYdkpDKzfFKp3gfYEZann4nfrRTWAnrbnmf52FI5dmbIHs5oDZA22Z53L49Xk4ezk&#10;0Qx1rxNuwLy9pHPv1zUp338fvrEyX9c9+bnf8c+hEClqakwBBGpWp2zAmg/zlWhwhUgxNMVPSY6n&#10;5nY5Kdf32692fvUFa4NWn41jLqGD1wnfjClKykDB2pJlMIFKw+wWBPntQbe9P+rdOhzujyhkXCwn&#10;54vJ2XI6hsiiAYmMi9VG1GxT4xdGriANyjHROsbbl+O/dfXGW29NppPbt/dfe+X23bsHB/v0tGSD&#10;x1pNINztdC7pFof/sr+3f/uF20dHB7aDS+MCwxB5aA2/zvIEdOsqfmHDTyYopkQu/yZYrCEqSCuG&#10;o+EuBlzWj4hl0ZfhjMP6D+3tCW7SwFh8PHm8hvRYlQFNTsiIrFH10mGpTji2iaRWU3A54U8TG4dO&#10;YKBVjZwCD6X+K1XezY223ioszeJIRs1ixajvd1u3BovB1qR1McYfbi23aOe72/2dv+M/+bom5fvv&#10;wzdW5uu9J90inEjKIllTpQHloxTM8pW+TH1jbdCNObpuZZo/fxUnqD7XeD3lBZVlKhTHNtiposwW&#10;rr4Uv1liE3ppbBeABUnShjcDVW5A+xKbysMouWiB01K2w9pOAhcTxa5Lv165cos0oIpAjPKjJqmv&#10;8Ggen56CtxzeOnzhhcM9tLD77b0RZoRlhHTkatBv7e9iX3q3bx0c7O3Z66zbGSJoa1v6hiHtaKUY&#10;S4OS9LYke/tYai/KT6m+AYWSB00NtTf2XMNZMg6Y+DSi9EsK7LXfphpRIkBEaMYyGqYnoExyTeUO&#10;hozjwSrB34RmjEDVMcWo+WZdm8bl4ZXKKyXgi+HLzS+iQd0lb41omGlvDDTOGzhTEvFbWJmt3e72&#10;budy0G7tdoe3dwe39/oHA/oPf70z8v33+Rsr8/Xek3IkmL8dcpPZQkt+qVEmj3qU8N/GOERurUGI&#10;nwCaa9vSGKdr+Ms6Ushiq6Po/ysd0AjHVFRjTVK25lRnq7ZCPpv6AJuItTo87d+xMU3KuvXoJNtt&#10;I2W9t9sZ9smsFpmjqLfQ6clhE9cEklmSMiLJXFT67NOXZ2fHPG/dPnjxpRcOjm4NR/u90W5vd7c7&#10;GnWGo+5o2BuNeHYHo0j7W02JJWnOfl17XjhyxZbYD4uhIvbNuo1FSOuF8AoL3wJqWkdMGUQrBHhJ&#10;qacV3T4RskldkDQdwyrWv7S3rPX0ZdJwVemi/qT+mgFVA5Wp4JK+CEk8hZ+XMhL+k84M0nkEv8Gs&#10;gJqiNWg5hMw8PVklPMvkJBLLLuKPdahob4i8q64DxRncqstlo4O3NdgddneHWEQydv/G9/7A1zsj&#10;33+fv7EyX+89+eSv/CdZ0CweKB8dshsyTljuOhZ2aEvRvi4FLAiTNfocUMCg+qtL3kiaFNUiFdS1&#10;U2crxF6og8QJml62y6KqJVUYg3CUYREZJZEIepSw1tQrwCthQUKNwVYs+BVsYbjdG1x1+8rfWyoc&#10;cpy6Ldidfnsw2tk92Dk46hwe7Nwatff6Lbrgbq12ri57cAxJapOdnp9fkPTGeUlBlBECvgzElun5&#10;wcHo6NYu/drand324FZneOui1Z/v9Ld29zsHt1k9V73Rdn+03RnQ0xWFhgA9xUp0KSeIE0cNb0+w&#10;mv9LPEo8hPMESBplQkK3pZ1RtnEKlsIiakU1TEGMy4J+S4up1dbA07GRmMUZwLOSDuAfJtpVsJHp&#10;zgigOCPLFgOGCB2MZlm7W7bTU/jKrpC2l6zSUEu3aDJL5GiqKuKYqbuwAW57e44ogy34Vp2rJc8E&#10;pxZq6WpxwvGPorCMmbGs1BtMBDrDzbzqt7YHirMv+0lrocU5npKKQ2DwG/BxY2Wewk1lC2JmB/Do&#10;pbym3A/3wIIRsrQrWt9kY9dvKiSm3vTOJFNihUJgmkdpRPrJkhuIb5+mHUkqS0Rds2OjaFK1CNFH&#10;UZ27UJ9ssTmVCAkbpVDMSCeg0SjtgKhtpAbA7CwuhTGCzds8rpdjGVG+aLkY7O7eunWbrkH4S3gg&#10;BGaKtVhaTB/Ojt2vySWJORuwcbqbga7wsJCl5MhCNMolJvLzAisYIWAZj8dmsjDeufYNdlswRz5u&#10;hIKrJFXas834WEUEoGMhkqXopsp1KD2yiedOoiQHRsJT0YarOW9kvYyYcujiWNYt4Gg2W4qiUIQ5&#10;vANpcxydhyafqKMahzEZ9kjuhRSQSwtpk7MgosLjIngtOeLp+en56WOy2OijPYXp+P47xI2VeQr3&#10;5G//zn/atC3CKmxLqUAydglXj80/gkh/o29Zm5l1GPVkOa612p4sy2YpZq6m7imrLdZHvEBr4JYr&#10;RbcUxtW81ncRHrVwqVGKDKfWcKDWTADZDmpKVjm6CGKA0KGhA8mANmSK0Sl5h/2JvWh1aYS4d7h7&#10;eDikA+Jo39pLNVrMv1R8VBp3WXKb5H5j4BqGbBVTcLQUIm7gkrVVtAcjb6lsUTF/eFvhvs2yz8qP&#10;iEu6uASN8W+xn2XZcy0Kj0mtMf4K1SCp68BmKcQIzdmyrIbY15RduiWkdmwDuHD9Xr4pdkPWdFYy&#10;tZR2o/nGWJacXhEY18eslHZ+9b+aNLq6DNqXOyePHj1+8NbF/KR1Oe9He/Ab73FjZZ7OPW0PuitL&#10;ad1vC3fR6U8HEukS1x7v+r4KIL76SVQ95LtYNFljVWUkWkkSN6vW35MQKZ4LMAZADLWJ0akMXJNt&#10;t5HsDAetiHCxV1Gic82na1G0FDA0mB7sy2A43N3dOzo62t+nt+oeTRF39/YPD2/tHR70hiM74XUH&#10;vBUCL3s91Zg4RxgkUjJclSSRuE5NLUTcJ74qS3cjopOCn/WjhiLuiXkn3gbhZUqKPbmesi/lapQ9&#10;KaacDotujAamcYi8It0or7FQ4xhV3pe2k5EiL7EXaYBAs0Fart2MtUZYU1omoGwBtfvHRnfPjrKK&#10;fgeYziXEokWbUBks4z1Pi4iZWm49perbwCRBNHgHot78fDIfn3a2r3YHnX/rt/yRpzMd32dHubEy&#10;T+eGsI/K0Tf9Il2l8V1snxyS6HoRvevL3rVmvtLcrMObtbsTpQHTSOtnWQ8NUTbg5g9mkhB0U5ai&#10;BOWeID1sotnhy4lxwVepd63z7PDNaXDQFE6m84duQlQb0I/Ev6E8YI+uvj0wFzrh2S0oQZMCEKg+&#10;9NGVYX8H5ii3oqEhNsljBiq0P0MSv7cGp3lhXRZQ0VNVP+E4FK1Ow51HnWGckujSVe1F4k7OuQ5b&#10;8aAG12YutmtRQ29ry+gvfBxJhql9CL+uqfPejFVVPzVZPCu0Zfdq17KFMBDDJMMsxoqBCWqmQVEv&#10;IuY1bXKDXVsxFtog1eYCbMBMtE6Ynx3To+ps2O29cOvO/nDvX/ttf/zpzMX331FurMzTuSfTCcTW&#10;MVSz0PwFaDmuM7V4voFchXgrd12Vxw3jo6m4i3dSOMz6UdDDRt8zJAwmNOCDOaAgpiqwKBsuPhMT&#10;4TvMxygaEMU6Y/9mDVeryQhgq9odF8agxsJw0clqwWCltAYiRTfs/jSDLU0WOSH2U+31BiO8mC6t&#10;V3tDbMoWhgYQhGYDFnir7IBfk67WJPc9vldoPlj2XQK1eHnkZYL71GhUQFTuycaD41yJm5LYlhPc&#10;dBFZYdbiWOShHUQtFGHQoDA8WfRRqzNilXUTv4WvIxkPC5jfKuwqSIsvbWLbfD1PKhvR1HJk06O7&#10;jKAmZn3XMCGMF5gTKBZXgxsUANdryfYSdWRsKwOL+cbqtWBuIgWqngVsZPgCtAo/H58YKb35JqDR&#10;3duv3j566elMxPflUW6szNO5LT/zH/71F6ePV9PxSgawNYRx0d37GlDmbwrNaJaevCmWptgxDSBa&#10;6d5ESk0MVgXgRmVpEcKfXE7JYkWkSo2XREmFRBQlJF9TzeRKZjiVm0m1GybF0CRUC+WETdwoIYcQ&#10;xlU2D9FIJPDQ2x+kpe/OikUFGNrr7wwGrW5P44KSJik1Ml1KU5X3cY2oknohg521DW1SbCmJ3tB2&#10;c2M0OoGErKUkboob0rgz5ddYEq9fpl/Dqeo+JD+HYaM0VFaf/fnsuNKUTBcML2IULy+3yV8jEl7j&#10;WNrijWJnDUUaaXN6fA9KWFo+FLhoLlpCfRmgSgyWZFlp9VnZcZX+kwnTJlzAYk5+itQ1taLLxfnZ&#10;+enx4/P5dOtw7+WnMxHfl0e5sTJP7bb8rF/1f7s4Ob6YTGk1VBT4aqtSGHA9npBYYy94T2GWBYps&#10;IJiNM1P0mDI05QQlI5M4IPS7qAZYeN0QvgpZ5JA9QpgCYpqHNmRtyBrizToiaAxaw/RpeISeUcht&#10;lX9xnRVMDCOFBr5R921DxoGJQ7rEwseIWcXEROI7LWjN7GYQQh1O4UI1MPJKLLBKOxXHas3TC4bd&#10;wL2lJFPLvHh6Gxi4MBoNa0VfuYY4jfEh02bTwYqcXanWVaLHCKtiq7ojYRdZxBRqXRwRTylXaoSY&#10;OxPdu8pJxfhYKmE1FnCK9OUMZCKjYMrR8uNtyoIlUZhyVXuqeLfArYaj4Z0X9g6O+rAVW+3+nHKD&#10;y72nNhHffwe6sTJP856MHz6aAebhHQtFmsMphurmUSZjPb/NdzT80aozLsm7jU2JTapf869Rv12u&#10;Y2tYpFQ5V+pa7bjQ1VhkxjR9KL0seDCXpmV2E4kUEaXJyzZYUZyjSrjU8mhOuExSBRdrK2CBsg5X&#10;uUINZsOKI/FEH/ps44m85ONolPQg0mvNgvB80COWR5Xlp9iUr5SLlWsvm9K4G7GQBcrGyEFdWU0m&#10;k5Kz0jqgd1ey6YqzlI8T/KMMT7SpGOJSYAhjzkuoVmzlg3DkRkO8+mQGQC4wSl0rLRRRYIiCZXP5&#10;WKC3KqLSWuIBETXNL2rEcoPTdCH2i0dTwh5eHqcBuoUvBH/o1gu7f/vP+ts+/vFPTsfbZydPcx6+&#10;3451Y2We5h35+/7Z3zSh9m1+pk6IHRetapZR2izg6+HPE1vjRAwDJVamMUvaBc3U2u1wV07lUwIw&#10;65Xt6ZjdUXFr24zYP8F2jFJUcCI2IVJpfxZSWjarZv/mB7+3WPy1zssEXDN59XPZhYooguw02SL2&#10;6ib9wptM7QrK8IUEM0ls2V288R1iaEpOTqMWOxEYWB9HHDqRi6K8flG0Mdc5ozLHGBfaHiR0wpRH&#10;1iIZ4zrzxKcakABKOCKUX2IBo+zteeGYJL9u1r2kRfU01RbmFkSWITxgjU18JWm7isFQqWDhggVW&#10;BYMzdHQYIOCZ0XfFwdBv84rSD8EDIMoVRnI005XsoZfmTM4R5R3UkWG5tvuDnd3DEW0o7x0//Ge+&#10;57uf5kR8nx3rxso85RsymX9+q/34avucisFsn/JKoaIjBjXBGCikogMffUblDip2KHqLazUePIsu&#10;6XCyFIC7CtSy4/JewV04peQwYH4slu3LVXosYmrYSS/mAAG4Fd1+TIyNWBWzTTLHrzD4kOKxjiG0&#10;Z6WylA3b1YYwtt1J0gcqK0YAuHZusczawuOYcMDEOKyoptRTJWFrMo1HZOxYQwU6AzbUASGmKhzT&#10;pK5KNnRKLSXNEk+RWm63kKhBCYF22dB0ga5lGEe/sqguOGSkcnTiri6BQkBa59MJHeNw34J8WxRQ&#10;ut+y/KNzAWC0ancg6qZPLgGLZduX3AhQ7VZ31epdtDqrVh/OyhLbS9/uARgT3t+OmqKMngYIn6MH&#10;M7rf7nseMJcNbxs5U04brvHZbAkLkY8rPZgSypQgSBFGo4pq/eUWPdtouNlZbO9c0CPSPlbb6AK2&#10;tqeEs9RrfPHNL71++vnH228/5Vn4PjvcjZV5yjdkeLC3e7hHWsYV0og6ltJb1f2VG2G6ogp/KzSo&#10;kKQcjQJv1i6Hm2vECUp7iUQoORD17tLyhyM2qkxxxbuiJOmDWJ0dN1zj8k0qBVyKwvnedz7LISiP&#10;fw2UFFwSHMNn4zI01BAdnHonf0zU4xvLAHk51bAtbBGpsmAcEgMxN1Gf4+zTEyogrP05o4HsWo3R&#10;0F7oqCX0bCLNeGS7lEp1uzg18GjW9U2eVwaVOo5IoBuXFQDkYXNk/9WQXuJl4Fms8Cz4AUMbT0TX&#10;rDLk/FBFm0PoiN0+hjAtGdqpf6KttYozlnAIMnHFQs6m7VvbeC7cjIo9g485HNw+hcNAfxPY4sLY&#10;3pfq7hro1iUY1+5R/ynPwvfZ4W6szFO+IbtHrwx3X2h1hmQ/5ADHZjS4a+ZdpUttcbamtzRBUfJF&#10;Gw5fra1axpVsqtxShAcUkcTYBFC077UcfDm3TdvYmuhrLLmxYhvSSi54TSTbAMBfMQyNccl/gi9d&#10;e2tY8zkf4YkIeqdoJwGTpiW2p4CL4ElyiYOPlLhTjYehTUG2QiVNcwalKqXhCjRJldPAVp6+CPro&#10;BNNPejQA8MFKTGfoWU74wQqvvEEYJNQh6T6i78nxMWJx24gwqf701IPycpJRoWg0OisoqzS5D0xB&#10;SL4Ud5ewQ10Xh7PqohF58EpMxpGwj6CNV+v4B94h14Y0T9jYttPexq0BMbNygxdw3XA4MTr/4e/+&#10;b57yLHyfHe7GyjzlG9Lbu7PVHqKcd3aOTJttDN25lUlrmCAVMZVlSWuOtcJdg8I2LoeB1JpDvF7g&#10;uuTpmgCRlKCfndgUKU8OHThGkkiSxg0fpzERZSbqlydIz9/kwsuDaPwI4yqZP+WCsZA3XlDBxYmd&#10;tETVQqAeru7Q+oqAx9+Lspv0SyTJtxDH8m/EaGH/WJmBiWC5KnHl9YWVL7Z74RiG3M8LuGpUkoP5&#10;wAqm3ysklNCFvPRkqDQ6ZWhixDytMjQNrsU5gbL0Fc2iGuK6O4k12SSSihhQ1hKDIQUPml9jX22H&#10;kKSVHWO4WL2iQDlcYzk5JgND4dHDiUsmvkMVBxYpF2mgvMLQoOX6Df64sTJP+QaP9u92OnvITtPp&#10;GD1dioernXWz7hqN+8bRYA1v6nfW1uXJyo770hDqEi0Vj0w9fEUHVF2KPWFGM3VT4VgllO+8pMbU&#10;BPwVhWU5rEM5t+X18x2fKmD4+r/GI0mDuWTSa7G+aONwNWalXsS3ii9XiXQ9kPgOstSCuWxgKcU9&#10;dSzCV0xFo6i2tMamSEkoKnTFtVvn+JTqnWw90KSEkpX/LkU713weAuoN+UVoWbJiKgKSfZO+WHyh&#10;iBMbhGLB0qpKE0R5QwmQD+AExEfCHvFH6sRiQyzUFuTdYNhQaTCdgWZKya9qxgGGEitZykCnQBJu&#10;yKKiYGUrCWF2EKNvzArJ65Pwxso8ZSvT6+72O0MUndARmUUEV3k6S+yKutV0hpWimmyLHnjRSVxJ&#10;jRKEa7ih1hSeIlFYoFXOmsJSstiNNpBXwy2AnTsAYS1yR/n8m/15c3lF2ykcJAs+OR0bX4oqr/PX&#10;FaC5LXOQjZUpw1HnwD+aK5aL2fe0ZnSxrKpLHedaNNgYNa8iS5tlVdkmFBPis+TXRgxBUqGXExkZ&#10;lpzxEoclsDBmEZw2BknLaj2aUh+23157e4jA56DLB+YXNNueW2AQFmH1JgjHuEk/bYygQU9qKyum&#10;S61pfDSFyu1bIlBcd+US9eLq8KL7VXa+jo4FEUxyiCoo1OLEZdHKGfHpW1EzpY5EetKEBdhuDfod&#10;SiIZDjYEM16trd/523/wKU/B99/hbqzMU74nVPVs0zYEpe755FIq8JjwOzw6c6lpr9h4Ac2WV4Yh&#10;jyAgSVhfe5QTVIBx5LaLqlbsi2C5uPI9cAo11iosqqNl6jfQ6Ro9TSVBnjaSUgnFn5Nisi3j9bHY&#10;/Fa2xgVWbdhcQ7Yy8N+oQqVJU8N2KRBKYxosyc/5TgdgnebFdyj2fqApRPd0kGD1B42NxAy/0fhg&#10;YR+4Wdq0SQti3XLY0tYsAEUqcmT3+KY1Wy/qmWtTW29LzYXnzPtSWxFaXgk0NDRpzJl2GdNTSnsc&#10;Iq4cWecqZ1JyUJPkmJp3CyfSO+XQGTRForBqJNaNJ3E6kb1Ri7zule1rcToNavVwhaNb/8/v+zNP&#10;ef69Lw93Y2We8m25OB/Pz05nJ8dXU+ToaUIybqHm7fZNUjYs/hDDgkKEDhdHpp5r6CR+eBOzNDy9&#10;5JlKx9eEND/b5mhhSG/uJpWKmfFPDI2ro9yP5qGJaNhpwScr7dW8UiewHownDlRe0ZGp9tGu2Lgc&#10;TXmQ/lUlyzRkhXumKj0GRmRCFwTbAQCjFpVtYgv6rnptczAqyE2R4lNTeIHOJzUEfAGp6vF8NrHI&#10;PONUh26kYEqRTgLgVsG38Xsi4dco4TWlY1AGNRuh96TKIC2ydR09gZIH3qDXIRiYnouQQxRkhHbM&#10;ekkDsiwr2FQpKgd9ibHWQHtLKg1YnV7s8al4cbo62QpcggCgjO1hFMhSXMNx+kA8PijX+cxu5uTR&#10;o8njxyf33z59eO/hW28cP7xHq4AQQTOrBQlDeE2sdJ0vUwIRtT+6ITe55Ca9HWckKziPUn1CES5k&#10;s9BbtV+F75bH7r4aY7FGWDx6CWH6byyWsHG6G0aN9kmlkZtvPfJdDSYSh0Zj466eRxmyOu3m58rD&#10;R3s4KjcuSgSErSClbaIZYFUw87TNEznh9AiwyUGiRntEzedjWiyQcbaVa7r4FmxtfyYaXa4VBRsC&#10;3RacQCuZAp64yq8ZmiC/xk9mvipVXoT/QmHi14XrmF5xYQbg8lj2AHvangRpnxKJioxGky8PeW9d&#10;R4C7ZNIwjZpSW1kJMnmSDU/bIdN3Ki2LvF0CD87NM5uWP7VfdGNlnvL4P377zbMH984fvn3+8N7j&#10;t994+NbrKKEBA4YBTAY0u3KSLxvffvPzhiBb3P2SmCurkjeXxFGDoTRiKtULVjQigIv0d9Uq1zmX&#10;mKVAtMY6nkMpS7WNVoCG+NX+C6ZCGkcpn01QFDlerYaoLChCHBRzLmaIXX5NarlsX77ADrgVKlmV&#10;XgxAXhCfIHGrfij2iQQSAZJdZZTQVFoU2qEsQIyg4RIIrt9YtP05iTpSdRV2qUpqO8fNo4wvzgoV&#10;lRYErPP3iapSrU2UhFCDjomHj56p+uh28JYWkBqleHhJ3q1LyeLXBXoHJ9JEaGXKaOa5jpgCbMcI&#10;BbNWTyZAb0SCNTjlfIbIAzsTxHrd3oVT/b5//U885cn3fj3cjZV5ynfm0Rf/0uMv/C+rx18cLE56&#10;s+MVDdUeP2xBjrDbqShKGlRLPmv22GC/Uk2FC9rQVcGKwUZDnA3jtomtkhe109kOHQ/VpEZFAUm6&#10;fh+aF0K1iiSx22s6RE3gc0Tuxulu6QJI5E7vYlsW8hZoA8TYy05r2eZdEM2W0lLDs0VdHHnfbeqh&#10;luDCLTDm1Zw+KlDqL1vICC/JwrZQ3l0s2sKlxDIYiemqhe3AgsK3s+iotVjuLFc7q0V3ddG7nNMF&#10;ZPtqsrU9WyzPl1vTPGcrnts00CYlTkBFzyYcEKEeiqhXK7o19S6XPb55Nb5ajbeuyNTNIRQDWXOd&#10;dk4j1mBFM57komE6g7JyXjSTQ5MCaEW2v2QVg1QuAeWfXgdDA6bLwp/zSqeNiVnwV/pU8ysNpgi2&#10;0h4yYj2YDkyqjMHmxqT9+FXPNlJrqTDz02qvy+ehjGmbtN8MavEWY8lApdX1RXt+Tke89tVMoL49&#10;6nSPiN+2FnYp91S+8RPYm6V1Y2WespV5+NZnHr39E/Oz+zuX4z4zeHp2/ujBfHzmok3N4LvkOZO+&#10;qDxu9j7Bhki9VO7JnTPajnkkiirrJFGsPxqq/BLSaqWEdTeS1QU3TQIo2dlkbp32l+Pty2mL52rC&#10;Ct5enrYWZ+3VpHs1hbhhH3gZccGDLe8hglHKhlVts9XZogWYglNiHzegbRo7L/lVQ6jkucUMaTig&#10;x1B8ZIMKf1+10etGQvwC84RFwrZdaowIo4AtpvOr2ap90W6x+i7IyDWyLnTXtfHt+fGEjpTj2XK6&#10;oFtaG+djy1Kmam7L4ETDynAFI251Jh6N5eDVJUVaSsR2TKATpyj+WYo8GEoBIasPePIrvmC60MrH&#10;iTBWOi4x3PTA1KtCt0H1qyT+ysdpoBlcI3yt2cWUSyLoE74quR67z0CGsTyK2Al3p4/gA2pffJdA&#10;T8E9H5THjZV5yndatORqBtWKecwuCr/8/OTx2eNHqFupcSU97R3fWHGT03+NdGR6p+S3SRj5hkod&#10;ZQmpXAf/tURO0s5tfcSke/SVVJyhZHvBMpZUL86KczHduRrvbE22tyeX2+Pl5elqcby1OtlZnvQW&#10;pzswUC7pOtvvXPbby97Ostdmy7/Y6S677flO63yrO97uLzrbGCgs0kXr8oJUWrs12e6MWzvnV9ug&#10;KPPl1XRxOWVTRzhlRmuV5WS5wnG5uNqZXPZ5Tq+6Z0t/mGz1Jlvd2VaXf6f80O7Od3amW5enF6uz&#10;KRZ5fPpgfH5vPH7r0dnn7z/83OO33zp++97pgwfjU4Q1JlAESn3KtRospoBXRk0pBuGp8Hcrlb4e&#10;nEo9bdLzKQSn9YPZLAAkEfmIS5jCN9gyJGyAJ4MyE97qqwdPt1ipWH80ZulSSUa8iY3DspGeJmpT&#10;tQuVIXJibZwv7exFq33R66ziQ3k7WnzhRg3kKU/A9+Phqvzk5vHURuD3/xM/29lcqjKtncV292pw&#10;dOcjn3z5m37G4NZdLUhAmRr2WgPJxRaua52fmiQRp45wpfF+CiaLeO+rRBaGXkjtEmIFlBH/kMoO&#10;F44DrVBks2WIFPtKrSBnRx0gWyrJYFchCxP8FQ8EWpt62eK63asrmqOYV2bR2JfImky2femrvGqH&#10;7Z02EnLQbFHDYzeHrgtRl2Ut3962JngfU/f12ZQzSEIrRZoiIMQmuDIYPK85bYsMTszMS/OzC9Rs&#10;cTG+mM638Ha4jEWnv93pst3Pr+bt9nyXkewN+sOD3d5ogATUTr/LtfWGPVAOOo9MpvOdbn90cIAZ&#10;hhINRGtqGseEoUtbTHGT9aMkIxh57Mt0Sg7L/DMy6rBYOA1vADFXt2N2LP1/qwVwotCryWIFLedk&#10;enEynp6OZ9Orq4P9fXwiZBK7kIPV7GOUV2TeMXvjy8sxZna1nK0m/e7ly0edu/vsCZbpI6vD4PyW&#10;3/Fnn9q0e38f6MbKPP378x/8ur9dIgqLutVZXHUXndHeSx979Zt+xu1XPs7SqQTSxspoWtY+C3UC&#10;oqVsf9V0yU6ElmLr4Qf2rXQRf1H8qttV5ZLNs+oVBETsDwSeOpN0P1XiBRVeu77RDmln1ab+GMKG&#10;iVdpKYsLrEP/covGQO3F1c7FRdtqGzLI9lCzcy1dIyfTFBoiTgDRlgbO263hcIsu2PzLuh1Ppo8e&#10;EcBsTWYXpycXJp6xFSxzYA4rmAMWK7QzbV1g5prlTcWzf26znSMpaPttyz+1o/gDvf3B4Gi3s9vp&#10;025xrwt4cTmmvr0znc05IpWow/390eF+bw89c6l1RjjpeIkRGu4dKB6OM7lAdpOYiNW8JFoUfb4m&#10;wafJeKKGJTJL4GTgCdoFt1BxdavL+RQnTJ1UAG9BbVi/0yVG9urReHp8NkH0gfoRCh1MSwMjmeUy&#10;mrKJBF4kQBQQ1BWoFep+k73R1cuHNLyCoeSXXLX68Bv+1d95Y2We/ur7oBzxP/j13wbAYJMyQdzh&#10;cmf3cnD04kd+2muf+Gk7I1aCqZCN/1LuTOIh/mGLIyedsgGJpBbBFPk1IreE/nLUjJx6PT4znV1g&#10;bAgT5M6Cv8hJ0XycHT8+Oztjje/s9OkqSXdH+7i299qtnvw7lx8Hmm/R+v1iwb9Xk1l7dtqanxEV&#10;4E/wr2ookxkxF25GZd5Vg2C/39vd2d/r9Aes1fNHDycPHm5NZy3EdGfngbd1hdjHOeEEchgoObDj&#10;9hLUhVBSBg3dbdHWBYYFqy4xLtwGVmin2z88Onr5lf7hAQ0htpR6QhvczvXbZ0u0LKmqGOyOhgf7&#10;g/29wf6oO8TQ6GBJyMHCMiLDEQPjLyvCVeV4AXcGO30GDl0xmNhFL+JXXZS0psWJxOI4LykNq8qB&#10;6ORhv4icMF8gQ7yBFjK8CVuKI3OsIzM7hTPIDaJ0E68JmvI2oaZpb1wYAByYMmwAF6vWOeB4B2hr&#10;erB39cpR56C75Gt4+yU9/1YXn/5df+4DsiRufJmnf6P/wP/121qXYBgCKVvt3mpnNN0aHb700Y98&#10;87f2b73UyrxnLhcbZYMdJCUa9SkCd/PIgpRJBjdWht11MmduLxRn6vWxRJPJTK3vXp8XBRzRxZ+M&#10;Z+PxQ9g6J6d8CyuPokAUZzj2aHrZN81Fs8XV1sXscjrn88uz8+X5ZAtcczn1WTRZMkTKsQAAC+qa&#10;YNnZJjSysI+mCKrwpcwQu3F6thpPeuBPNNm+IJYKST+VEELaiqt7kQtCpkQghn3baK5oO1cc0zhu&#10;G8yX2p6d/u7w1p3Du6/uDHeXSr3wEkIsgr1t5GRovUhRWGeHDrkamt1Rj7jJrk9WN0tCQg1mMMAy&#10;4diAnNDG1r7es2n1ZLEuA1O4bue0+ZW/MXT4hSq2p2iAazXrrQr6Nm4diXSxXsNXGlFeYl8eno+P&#10;J/PJAo0yPMk2Eg5WJJGBsmLC4k9MzNRu2NjqrTEoNZyBrfmdo52XDrb3di7odElohZPL/vHp3/XD&#10;T3/yvS+PeIP+Pv3b8o/9u38JfSaTRGG3pxp7OZucjsfHeBAFg5WJeed3F5e9wWsKFS4ZyuJxhH+B&#10;iExkd4OvFNgp0BP6qQxaBEGnJ4Q6gB6DQefwcHTr9t7eXp9Vc3n+xvSNv3L+2b8w/vE/P/4rPzz/&#10;Kz98+WN/4eqz//P2G39158H/enX8xcuz+6354+7lWffyvLc1GXUXo+7FqLfc7a92+5ej/rLfmnWX&#10;5535SXf2eLg8P9pZHXQvR51lr7/YHtKKlcDjYtlfXO1eLfqrWfdi1rmYdhYXXYzGqr9zBZaC6k6/&#10;szXsbPOv/Q66ACLb/f3+7p2DvTuHw/3dHf5gbkiRq7QCwP60AWL6u/0eH0s+KaS89IU10LJzQ2jB&#10;PhihjR4OyAzjwzhXd4Sy7JvB3Ix8weqb2oIa6oqqksOymKtIvXxnGj/pkwmpJ5Um6szbkv72H1v0&#10;hkpgsgoxrNZ4evHoeHx8Mp/OsNhAxRSCpHWKZVYflMeNlXlP7vR3/rt/GQYM0y6MfJtnLy5xMk4o&#10;oJTc1Wg+Nejvu84gKE2TY9LDz7PEHCDAV7f5Uo6SHRfTI7HY+Go2X00vFpBTljQy2TsY7O73R3v9&#10;Xfb+g8H+S0ejF/c6AxCHRedqNWyt9nut2wfDo6NBZ4QeTgs0pDVob3WhjuBoXC3ayzl5qc5y1lnN&#10;di6mV4QuAKuL1upiZzm/nJw+uv/G6fjxfGs+vjgHCSIEsH80hcZXl3YNkEtf7QPY7/mLZVNqWFmo&#10;GO1xOlcOh3u3bx298tqdVz9+cPfV/v7RdqcXpRxKiq56GKYOLVgI/C7b9iXpd4cQTiiMTpoOw2Hl&#10;t4bZ9R22myGPRJmUg4W9V6VMG/NdP2xMfIo9Qpmu2qe1iWoIzblNQLn1LqsFdPVCjA4hodjSHDOp&#10;PnHfiC9roHxVYszq5Hxy7/7Zl7744M03T87PU9RlqbZ08Pdk5r0vD3pjZd6r2/Ir/+3/Sdk1louF&#10;wgoM4GsjuVRTvBZAgTJf+XhiZhrARmvFCnLpUm+XVZbPyrKx/XzlpKxdZpIv+K7+sAdOCqDATsyv&#10;nUFn687tnY98rP3ah+ajg1l3dLV/e+fOS72XX+196MOd1z48ePWV/ZfuDO8c9G7t9V7Y37k1XIza&#10;i2F7MWjPh61pb/sCt4k2tqMBXVLQYcqGvM3ib+/TIKW/3xkctUZHreHR9vBoa7C76vIcrToj/r3s&#10;ocpJj2m4buSaBXhApAejg6M7d1585c7dV/YPX+qO7rYHR1c7A0iJFiaCNu+swFi6SFm2QU8XfI6O&#10;toJLIiYCS2mIEMm90p0K1zdcXhlIDb+oYRg1ZoSh29iR+ImRkokNKutz3bvUeYwRsZ4+YSD/psY6&#10;hVmiOMqoVzVDFXZZhhWZXyvKZUaDXcMHWtDV4u37Z69/6eHjR4RQZRQ31aXv1fR7Xx33Bpd5b2/H&#10;f/zdv0CN23YPiVnwkYNXPnX31U+NBgCx6ieZUd7CCmAwojdCCiJlOxoRaw5TdihM44N5LhJhFtwy&#10;IoMHgMbJBL0SVt7FfDKbPp5Oz8/G53xmH/CCfkm+GVaxIpJmT0B7Ts6nb749fvPtreOzwdbVCOlJ&#10;fI6m10dJGEjOI7tCQhpsiJpFllXVdXLOuBSiGCRopzNLgLCewDPLS/rXLqeAO5BuIL+BqVI8AH8G&#10;o1Gam1BIUqe0s4PCyhW47u5ocHjY6g9ky/VHy/6wxI91ItItE4Ogwq8cWRR0q4V1erepotvt0fgp&#10;jVmk4Q36ZNwQvsB2SWzRe1TTx/p11rRJdoHecjp4owCtTSYcdnNggFCcEg4ePKeUkAlGE+PRZ25y&#10;TpYcuwXBhTqr84sVoMyD0/PjGRxBbV2XZNHVFtkl/asEUHBvSF1bIoHC8dbl8en566/fPzsR+eq3&#10;Lj768t63fOLOrduofWI2AeyX3/O7/tJ7O//eH0e/sTLv+X34Q7/pHwRRJJZwmR586MUPf+vh/t02&#10;GIWdpIEqYc4zYyFodFyQLNqm8VqWpz5Miorkj6pImz3WYqWocs5nZ6esxB6JG+zN7Gy6oujnAvLe&#10;7v5elQsTtkQnDkETD82KuZpMz9++d46hGU/6F6v+1RY4Kpj0km5KlgPCMZlD6YO5SskiaXGKi1N8&#10;aUcRvIneUCFuYofT8Rmr/e5LL40nEyCIGR3M7t9n9ZMBBu2duxQvzL6YB4Ya05qTx6EZ497u1mC0&#10;bd+4PaosZKH0elD/EhmKYEVsK0K8yE1Zc43hIiU0U1YuPVAchf7QvBckmeFwx2QTFrtvN6hUaSlP&#10;w9s0Lax0zoQQUnUYQ5tuB3iYXiv8inHBxGDY+DJs6xwL4VxwRRDqYdKmk9PF7AyoewX38OLqdLo4&#10;ns4ecJkXU5P621fDrZUChRGz4Ti4MhzCmivDpdb08vL+/cdvfuntxcQugNur2bB79bGP3eF5eNDd&#10;68ClnmH1AI2/+3f8xfd8Fv6UfkH705/+9E/pCXzjf/m3/sLv/NH/7g/BOVFsAFxldDjo75mXiGsf&#10;8h7Lay1ksOH8CsaUDy+FptTmfKfeTRozkYKySmlGW1RYcKSmgUMpD8Cs9Pow2EaAn/wsPS10WFYT&#10;Kel0iwbsRA1OYNlMCrngFv+qLGk0l1YBRgL2+VggjUVdEDUEHeUyo03V6ZG7Ip7pH9567Vs+tb13&#10;MNtqoc2kasrVNiDtDCCDtFcb8nBnezAgD7zs93eObnXv3G4fHfVeuLNzsI/aLdpz+Ehqroi+pCwT&#10;j04ekEme6rKr1FVIvDgx5tpKm8KxyDWl2aX57IBUVY/qmm8qplPGGGZwZZf0WUh45RFebzLXqavk&#10;qIxplTXG1FheJe/GL6YuYmt6sZpcLM6xUJhxDmi/FbJ1qbEUITaHHepBhP+CQfGtDx8+Pjs5t2lM&#10;/CR4AsvLOTRJGIZdgBww4Giw/9k/8e/93P/9r/sGXgk3uMyzuLkAKuy3dKrHNiibAp+rSYtEIkVJ&#10;2/XvxXKv1NG6/JqfXEfGNSXIHxU4f2ZjJ0F8MTO1Kv8dQ2TpwQAvngVbjZnKNyCmwaVog2RCd8en&#10;6N++vffKK3sffq332itXL9xa7Q1W3c4SJd2rqxn6CwXnKJ+CD9TnUNqt4R4U3MnF5ePzi9GdVz7x&#10;d/yc7Vsvj7v7p1uDh+fu73de/Vh7/9bV3sHV/uFqd3/r6E7v7iv9F1/Zvvty+0Mf7n/kozsvv7zY&#10;3Z0NerNeZ9LZnvdaq9HOzoiKLAIkxePMn6cdrhy3SGtpgGMINDkl7hkQxd9TJZDxCKaincDYNtRe&#10;P4I3FEPSDGD4vtgXhTbb4D3itDXQjcmJMoTF6k15geCZcsVgwDSjKTHUaIiX7kOBahrnElqOsJXa&#10;ehSNEj2h+zwhfjILFima3nZ3eD6/+uJbj9+gWAKC9NXOqkWLcQiK2//av/B3/Jbf+Hc8i7n4U/Ed&#10;N77Msxj1n/73/cq//Of+sJXW7S6lzX158vs22fBRtYnZp0u0s1DhVNMlT5JmSRGQqjev5aRSFEM0&#10;MZ8Q2pjb7trjySbW/YHYhg6MAIVS/RTpUIZtXaUSnO62pH76/TbhxmjYgn4y2gWRJTmEBAO7OcBG&#10;ZJ6sKqAikrVI3xDM0JyCHCKv/ujwlY+0R4dvHVPdtL8F4IQpGgx7u/us4PZwtzXapTKpfXAwvPti&#10;e+/gEhr+wf7WcHjR6UCHBZ3mgAo9aMQIdoCNBMiBN+weK/SbrE5qRbW/CRt1OFISzR+UtKPzlEA4&#10;pemF6WoONjQAq7tMzCm7p7yuLJjKSbvmNQ0+uESNUOId4hxtlT30rBtN7WreQEg3W16xM5xJhCH6&#10;mZFHUmoQPnQBWqU9EyUO9VFx06Asjidn5BSPT+3GEj1Oztmyd462WI7n0KkgUQPVkZ73PoHqcJv/&#10;2x/83b/gF/2Tz2JGPtvvuPFlntF4X6bsF9APGPR8copuU9LPlc5sOqmUCvk62aEFigtT4UT9pTbd&#10;5p9s7eX2uGGHIYIWAqQvgwhNUMCOZMUBZ+RvsHPyBIJd9XvLYW8xGlzSqvn2rZ2X7u68cqf18u3O&#10;yy/0Xnup9+rLbV558YXl/v58NFzs754Me6eD3uJgf/Tah174+CfOF5f3Hp3u7Ayn4wUppv0XXmwf&#10;HD6Ggw9ks7u3dXSr9/Ir7dsvXAxGc4zXcHfR6U1JF1kcLalPI2h0o8idRc84JALJiZVMYJkkrsuX&#10;GSNnNxKi63LHxgcpMR3xmlCa4+MohROrIxuwxMZjrsrElFMTo9Akp6JlV+YmUWi1B27ku2y6hGtk&#10;0UU69gEa48lsfM2mxj5W0LtACk2Rqow85UvjOVmnSk5h1+0GRS+4y/Zs2b7/aPLZLz98+5gmLzt4&#10;NOw96Pd4buvu3c9oUj6rr7mxMs9opCV+tFEfYaZdjMdn5+PzBgUpbYf8w6kUNFDLoAyL0UHVbQeY&#10;rERoTEu2bvI8kcLNX8VOLWsoA5V+0G6Va1kJV4Nc/h0+Q4YWW4NgjIFSv3sx7M73sDij7dsHrRdu&#10;DV97+fCbPjb62Ie7r77UfvFu+5WXVy+/sPXK3d6HXh28+nL/xReOXnnp1t27KLpQDMWqPF9enKwu&#10;JjutWR8y32De724fHm7t7U/aO9odzOsO2Lb6uLYvsJ/AFpu44FChPWzpdnUNDZFSL2VqmjDEtlNi&#10;JQ31rvgv6DD4UPPSFgFVaeWVW6bqe0s7Kpm1hmVXQ1rmo2552axUgPnOdLPVUthwJmKASjmAtiCE&#10;g6FR1uFyirT75UqBMXUl5Cit7ZE3s/GYIi1OUDWlLILy8WDB3GRLH6LzBZjDMR48nn3p7fP7J/Oz&#10;KQencl4JjSfl9c9oVj6jr7mxMs9ooI1W0qpErHDbgiGWSJkGY4fSYkt+uvFlgjSUvQnZTLORHIoZ&#10;jXpm9yehJG5SisJRn4ncASZGDJVgJAopORpJWnxzp7LdCwzP8CdKMWvR3p5TiTMabO2NQG1m3Q7Q&#10;yWp32LpFKfEdnJrWC3d7L7/UfeEOf6USgdzsw7MHx5PHl20chhlaNfNuaznqXu72VqPeYtBddHcu&#10;h73tXXrAjjqjHkQ7LpT4jSgDVbt+tCvIbCXQwAfjhTyBlq3/VNXLnnn6LyHIVFRyrc+UVibCDelo&#10;AOGf1FgxaBoGo/J3sb98vEjS4QMUJyCmOn5i3f5qmlUP/moplF2BbYtCzStuD9Zlwh0rCZ+8ba07&#10;3jgyRSyOgbOUG/tCMSmfL81izkOYX+CmpIN25hftL7xx9hmULaAFU3ARE5uGm9+Aj2/Mq3o/3igF&#10;mNRrc9VvX9KrbDwGsmV/059uln0jI6O1sEJnTRFeWx7D++o4H6FLzBW3D99AfjwBU6liJzejQGeD&#10;mZpy9S6zQ8vAjWMTZUzKIEs0s3jG2dl3engYWMPpanWK0gu8mKvtKdWG2zvUAiy3u3MS0q3tWfvy&#10;7HJ6sjydbo+3dler4WrnoNc5HHYPB6293tUQ0i6STfRqhd5L6RGOzPYl+zd7P0HbTguIB2AKdQWJ&#10;/b0+8IoQOBEl5UshTCd7BL85nakDBRcRsaLJ8hr4txq2NLhIIbIBZFOMlRqxuCQVN1XDpo0jU1cc&#10;tdEk1YrG691wOEzox5cp9UAbeCp9bn8UrXNOZB2temoxMXSRoxGdeDMHojjTiiqJe2XNLIbnGXKN&#10;dnSns38+b7/+1snrbz46OUU80Iu1KP8b8XFjZZ7RXQXVjLKbbj22guq/x48h0U1VPWj6IlZQEEav&#10;j0aJpuZ049M07ZSYi3JJlIKRAcaOrw6CFNiI1yb9UjrAVV6TF02eg+rqUKSXkjScyI37xPQBTYvs&#10;mBzu0YieJk9klnjBLnEqg0I8k93HIZWfobp7t3U52lrurua9+WIHQo76ulddxLuuWoMdaMGsGrZy&#10;+K/h6oG8AD5gxNrq3+Jn9boIam51SWMrRWpZAZu5Nrg6r3V4kVUaF6HaoQRjiqXRMUmYkytumpmE&#10;sme9Uj10SdJfoVLXm4LsjcNSg7rpQM6b9YjiIaVeSRkfvgR7MT4fzyDypSuWvqiChHE8149k1XEq&#10;EZkpxjAcI2Is7KA5vtgwAZ/QLNPvzfvLiPQogH/zrUdv3XtYfk9l6r/xHjdW5hndU11itXzZ7Dpo&#10;Ub59fPojX/jS5+4fT6660+hVKp4mSSzPdQ47QEH6qam3Xx2N3KDDT0vzZSv3zDrDLUYj/0p3QGcp&#10;EuJrUBliRki07MzargRKsuPJ0Rbf1pSWvddMtAQWdU+22rOFeAS5cdYQRoZaYjyii63VbDm7oB6Q&#10;4IciSEIh3STe1kE717xsCgE9q4RDIQVhYAia+ju9Yas7UD3OKIlSpn7D4GGDT5WTMukYmvhoyqb3&#10;+ubgRbZBbfgBgpzodfkaCg/DElJq4QIVF0hDUJXRlJHvHGPkBXHVBowxD8BAO7gbMHUxYThBlMUH&#10;76mGSeiFWQlmCyVGgf86vperyWyOjeHVws/It8EeknqEzQTCUXa9DsrXVEHr1nh2MZ5SoS5O5sZi&#10;bzlR5urjpCNmedSUk0et9PRsee/+/OGjy8mc/GP3GU3HZ/s1N1bmGY13qBfQ2/oIHp1Nlp978OjP&#10;f+Zz//2P/sSXzhaz7b0VMYa8vdQiVcvFSg8lOypA6lrFNagGashtou/JHCVpw0pYzti2u1gwFjki&#10;BroG9SFjMyW2fVIBjQzFJQLjW22y6axYlq4q2OKy2CYXpupOEjzQgLIE8BL1bSxUtw25+HLYWnYR&#10;5r7agjXX7wF1mJvtDtsEATseNgfRSyFMwreqyqqARZiPwfb2sN3ahZMMMoMiBckpFWUoCuB/9hew&#10;SWMTDEbREny3+k2rEoiPA17THWwjYdElwkJbJ82S9JAsIbJnUwLAZKQg39IXAZuRHlC6PDG7tlMh&#10;NMO86lBRVGUjA0ogLIKgQEk+IkNvrWPUik0nbV2RWoLRGy9GIWQSTuDScHr6tNozDgyn6JIsEUQf&#10;WEZgQx7kbDI/ncyAfSu9h3Er8x7qTSyV54GWBsPcopL9/r3LL35pRsru/KLaVHyjPW6szDO6ozLE&#10;1GHpTi623npw+tkvvPH517/8Y5/5ic994UswUVkU8L6Sfl4/LMhpsiHXT7GQCddfsq/ukMktaVAC&#10;F2+gh3ddmB2g8ozhCpGNuCv4aFQ+k8EtPZuiA1ruAExpbYQoshGfyXiYNYO9fTjMWBmdsy2CpaqC&#10;Lq6PEQ4/pIOLBdkRJy7AKA0n08ghahamfyqrUgVUla+pGsXKBymehXdm9XOQcMl4YdToz6VlCT4F&#10;DtTVFdqABDsGgppJibvVe636ugmHq85r9JQwSt9CUTssSc68+MFiNBJn6G+uVo6Fp5YmpYuMwu8F&#10;2qydroRChm+YsbTEzaiqL8OzHJnUVPmoiK8uKoFd0lnSuUVsCMjefvvR2/cenZ3Pn9F0fLZfc2Nl&#10;ntF4E6Mz1yar1r2zxev3T+49Ojkbz+/ff/iFL3zx7PwMv4NKn5BX9brXjwaPqV9jWQpJaB55OUS+&#10;6NCs/XP5GutnYbsuDVfTOu7fgBeNMEIWrOq+DXLAzh8RhxQjANHAWiZgQfWy0x9SfcmpQoxTXdTX&#10;C26hdrF5v5T//Ay+WxBv4UX+LzXQG+RIePtJRrm5EeAsNkfDV4gp9EpSd54cnMaI/+BdJIVNuxKG&#10;S9swV24Y0hwwlRzcFGcoDREFZT2J6lPlCFaeW5ewumPlmNV1ISWpWBbki6tXJHVcMUY+MtZNRYK4&#10;VyFFifQSflrYwPkofaz+OVFsI/BcQWhBRbnI+ldDaVhmY+7W8en49dfffvveyTOajs/2a26szDMa&#10;bwCCxdX2yWL79QeTz7+FsBHza+v45OxHf+zHPveFL4hlQP9/h4Vx2yv6TP0bHmwoqUFPmKNV7Kdc&#10;Xt8+RLgOAUrTif4dPo1WpXyEmuhNHrfY+jXxhYVjiELvw4uhRLxhypWx2CEyAtHoqihqbsesszmk&#10;HmiLhdr2Jwk5xYOHb1e/+mXZssvTwWqVaduwZpt1Hi3eXBYekgJdvK2uXYu3o7njk1rMwpvKeoYX&#10;QJjGD6Iw8PfijVmaHWewMPCyyrl2l3qBwdqnGDIDomSjMDRAz/adSDbJ7k2WHsnE4z28XkUPeiW5&#10;DXKPsKE4U1sQ9kCG1CK3pwopb+1j9ep7oiSffFPlnDS2aJDyX0HmK5RRV/fuH3/5jYfPaDo+26+5&#10;sTLPaLyp60Wb+t7x9HNvPnr74XgGriige/XWW2/9yI/+6JsAgDgyiSkqEtgEERvPJbUzgifZrt2x&#10;G0dGzRm0KQ1sysTUfpnVWz/EIXjiID2hpVWckj3ZTVn7YgrMKm75bAFkG7KcoIaAsS5Kt+/Pafud&#10;lFDCpCKnhI+8WU61IGsLr5fjoTRxQ7PDV7vbzaOpElrfF9UZCCkrdaNMVClERMSqaSClVAzCGgDP&#10;ZZZ0cJZqido+oUlTG9poVU1pqwKcqAY3wixYFnpOtfGV4rb4K8hOMNvqqV2SWTW4qSk1oBSwTttL&#10;ckSeuurq9lGwdrSx4M2diL0ty64SqN/Gh8M5Zvy7q8udB48mv/gf+NZnNCOf4dfcWJlnNNhYmUfn&#10;89dJWz44mVGayxZqb8KL6WT8E5/93Ge/+KUx81QHv5Kk/NQ0e2sAi6SzbQWrBCRgpKYhRFlEVczI&#10;mFriX7NQuOY6DaHgBUxOTBEP5gnXPk6Dj/ohnkZKqML4cKfNAytTKneanuDKQW0AUg2LqjVdKEBZ&#10;+w1bcMPpEXmIU+UaTpThxg6fDu0FYpEEVfhHjZmqb8RaFT5V5k9LxCJP3FI06Jgr096k6tCIwv4w&#10;kB4/UsraI3BX4RhVZrA6cgXAvJpoBQiGbifkpWkzYBxmqBQOXpWNUciqjSiwhtCMznQYQfN5afmr&#10;qSqHT/cqvIEwDxgz0nC5K1QwwfrVToPLXHvUOHuC1lIp50FvmcKDEr5xAZ3J7Or1Lx//sn/k5//T&#10;v+EfeEbz8pl8zY2VeSbDvLV1Nr2692jyJsU/Z5JIbY1IiWP89C+9/vpf++znj89owuG8dGH4YC42&#10;YY+wSpaoLozFjCFWNHmoChwiN+D6bDg5ayqJLECWarbhcijcS2u117xvVnK2chMi5HgT0dQb7K7L&#10;F6SykwWVZ1H7JAjGvHlEkQtzwSk3kOXiKgtfJ7T/MJTLcymGi+Ee8jhpKhByTyN4URENRqFMDD8H&#10;MElbKLkA+iyV5MZ9k18jZ1/atNrgVjNtEbhEVkaJGQy5EE56VNfRfKP6VUhTkFlXVLy+iJ/1gYLz&#10;YpO4Jn7QsiVWsso7BVJCMI5g8mFpeqsKYiAv7B9HI+eN2ZOKLXPyic/YBJJFy84j6qTpy+JNk4PD&#10;2JHaf3g8+fKbj6azZzQtn83X3FiZZzPOW6fni9ffePzW/UfIOzGfkVpiHRMAMEPH08mP/a8/8RNf&#10;/DJbWwMPxnOvqGnjdBRmYjLJ1eLaa1zw0EnM6qwjlZrKmwglC+wJBFPhTO2yZXeaVW78ky24inSU&#10;mIQWEzDVuoQGGrbcJyFD3Jf6NxSbwC4VPFUOqYmb8isuCtaEb+RFui4MBgPesD6HxsMqe1GnpL0T&#10;zyZRD9xBlWOcvEr2mNJKsJaCaQQZeK1Bo5THq4IDFBqUamCUtMbBh/i6wnExy7ppDWBULGnbgAZg&#10;b74JhwuWjLGSoHOUdZ4EhYHTcSR1vOJspayer7Ej1QJpHexPJcKa4qYa5MKqMjKKARrmSjnQVFLT&#10;BTjEzjK/uHz7/sn9eyf/1Hf9/Gc0Nd/7r7mxMu/9GG9t/eu/+/9x78HxvYcnNF+0RiC0OjwTmGER&#10;glt85nOf+19+7MePz+j+Y24ijsXmEU18t+Qi0Wt7kgetbTyoR2NEGmpsAqHGiNSi3XD0Y4Aqt9tk&#10;nMrW6FPkD5WDSZfWaLWIXZQ8aFVBNE9LqpunQr2Vsa6Ouj4K362llRyM3lYEFvgibA6GBnJxpbEL&#10;6Gh8jXWUVBaKq6PfGwFIogpUPiXmchATTP7YSHmv00MmjzkasRWwCzqCdozAFod7xKEg79kvBReM&#10;aszgLF57CjZUjYnl5sGZRNxXBCgOWsY4hQ8bW4oQKFdQHpjRYvLsRLMaNsncGOXrbksDitc4VwRp&#10;u6gFWNyCcgMb88GBviIAxK61Ts6mb7z5gGY2z2JqPpPvuLEy7/kw/zt/4Lc8PJm8dZ+up0xFMQxT&#10;1iWcIrJ5gUwkk/5zn/v8G2+9hbSJyCOrTpqoALENZREMIElqT+eUI6R4iaSLu28pz6hoVSnftW1a&#10;m6myKK6HzPC4+gY5eQYcXgsdhP8bXJZAQ+GFvKdKFKoK3AgoZN4q0yRoUR0mCjEalgQP5mB0axJI&#10;xDHyGUnArC/xV+nKIkHJAFWmKOs3P4e9pgiDaIWdJ+XHxVAKhJSDsK4aUMmBLya1RBobk2O4yEAo&#10;VWrVdrwf7LMeDNWpNIrkaHX+XGNTUR0eNWwbbFaeHNNwKRESJL14P2VqvTZJ0xl7LEPVNpSpN9pC&#10;eSZkGXtleoB4T5vp1Thja5y77ktZHScDtfXB74HB8OdOjqfHJxf/zG/83/0Lv+kXv+cT9L3/ghsr&#10;856PMTIj9x+PHzyeT6b0/HINZCXpKNPEmZV2YS3e9O23Pv/ZL33x7LJ1gSjDVbuPJ40GzeX0kk73&#10;rflVC74WQKS5JZ74GOA6V2yDobzh1rD+msyTMjKYoWhYWUMpSBIXpXmWzt7m10Ik9ZaoCiAE8aT0&#10;tVqoXA1h57LYxIuSflJgSoIM6I2t0VBuGPAkya1ecao3w7Rh/VGMYPk4oQkWCaQToITogDAhAheX&#10;yPixUgOvas4MMGAA6pyxCqlLpGhoQXCIThQN3nYPDml6IDOQU9EKJ20l2mIQt9B6jMGTL9AfPjmZ&#10;j8cM9GIWyq4gFmOlliAShZQgwPNV79z0E+3YqN7a4b809V5etPhXEh8iDMh+h8MS9EmgBq8T/EQc&#10;aGu732rDR5SBR+9wSx1MfvErNGE6Tp49PsPWNFFomoiW1a8kfWXTm3z/FgWudJi0tgwVdnQlsL7k&#10;87j1AM5nZxdfevMcMc8V73n+HzdW5r29h//OH/xeCFePHhEMjcEKSoWqIJHU/waAsS/t/Pj48Zff&#10;fOPR6WkidR2MdGdF1US4t7AXlnUxZt3tFcE2HVMBUFZeMNInCEzjn9eOunb4G5x1g6SUD+GphEVm&#10;vMPX6J0ETZG163ca2qzZvYFdUnBkxaYe1ZruVwFQcJY1vBJ0mIenV/4Rhy3ox69LjNXEV3Ua5fDk&#10;+/hqxMz7g5H6WwGnucAKlQKLdFi9pKt4r8Eaq9r6IPVokjCjGsKv03cyP7XNgSibZviaqNC8eLLa&#10;xLHxmHg9GXNsN2+krQI+JMax4f1oQRuCo33Om1g146olvrxU6oG2LpVSA1das34a5CsjnqLK9U1U&#10;D1jXtckqKnyog8XRmCpwqU7POOATb+i9nanv5dFvrMx7ObpbdJFePnh4/AAixPmYKVwAwRpzqXjf&#10;B2uCBfPmm2++9fY9HBuLrZsqIF31IuAZ7ddyLDc7ggMV5EQ/MhoyZcDyiI5n83B9homz8dvrD/6e&#10;B3+t5GvSQdQZ2YDXEEH3JJhMHhuIt4xU2Y/r31tvK9SzfjY3pPpE0sZS/4EjjCn4LAEXnpYNRiKm&#10;G1NYNGavs65oHawZMlnEWDXsxpKSd+T+tvC5aB+31x8Ne4MhxVU0IkG+W6TDMkUrAFzbNJGiYotO&#10;DBGjidEjFuVo9slbrGiFQoGX36/doCKMhsAQDjy80FKcoIj5IVARQx9j6q1j5Ki54ppkDOfCK+zU&#10;qpZ9zQ0v6DqhH0VQ1SeugB7fVQYod9dKMOLL8fns5HhMf/B/7l/5Re/tHH3vj35jZd6rMf69f/S3&#10;/rt/6DefnM3u3X98ejJW/Lsem0W5TvEw8yr7wO51/9FD8M5G4Dp5osTt+NzGEinDiecQfUpd8bwS&#10;bMXnOwzNNdegvviaeWsU+cokNQBBYSRBUmoV2bjMmMGjNv7Otfx3Xc3m9c04xqI1h62/NqBO4dZJ&#10;wlf6HQMkPy5NAcohStcRwqLilchWqx6yWYTdilSKQEjMaOUStslQjk4s+B26f6xRqsN9xYwSRBjj&#10;07SLQVp8MaXCGsMPbsKfgILRRKfoNJw78t4aAgu4tyFNHp/pmuTCvWV8Cc5SnuVQSh1KnssCSByh&#10;MRdCrGVJptk0HpUXL7NetzgvKnOzkR+uAfRo4fs0yDk2DnngyRIrQ5dARGl+4/d++3s1TZ/JcW+s&#10;zHs1zJQR0or9+HT6+PicuhbL9hpelit143RoKZqgfQl4AKfLBGqci5A7svyc5Wx5UuMrtq/sc9iw&#10;G+68OG7+v/ax19SMmsqN91H+xdrW1RQvG1ehzebE6v3ZXZuP1F+z/tOd+p2m5F3j+MR+NWLGzXbd&#10;7/dxYXhzifvn22XpA3xiIkIzAVOiMxRtAKTb2Q0WdJbkDVGP6eS0RmkztquJmi9qSDBIU8BdjAbr&#10;XPxXOfSUA5TKDMkpJB1wofi7WG5RdYBxZlicwMBm5sHAqLnE7C0XJ7Q0Pxvzt6INcCewKHTX61lO&#10;UKUUoRTlhLkM7AskqCk7CeMsV9JHRcYbB5BLvm5iqpi8HMnyd8rTiY3mFYVo0FQOe5H+x47Y8/u4&#10;sTLvyb37PX/kty6u8E2oh2TGyje3XRIVdKk5Zj6FXGujSGkv67XNvL/34AEdf1g6qQ5smHTM5jRW&#10;bKZsRT61zt3XYwdKuaoSRmWJDCzWk3hjMirkqc/yQ8O1rQOoGtXQhZ/UWIb5G9cm7tD6sfH/y+68&#10;yyTV1s2/TRwUvr3WQsg2ljD6UnxS9a28s6xtOiUhR9HYRN7XVFGnyMjrVR54Z04d48USagoeTYns&#10;qagAZMOKNdlObHUVvRnshD4OEZnKVEkdGXbRxcqu175uKsoSaYda6+OfVIcBCA6TkEQeA7VN79xh&#10;d2dAFyW0HpJvCl7VgeHCSbAvkKSqem0KLC04oPVdQi1duQ3FMUYkCS93i7IpdSvrPTXI/mmrzd07&#10;eXx+762Txw9puPJ8r9Pn++zfEwvxNA7KtKVC+O2HJ4g80CbZ7rRwrpT6vSiwlJUWL6SpM84M257M&#10;Zm/ce/vRyYklMwATpHzix4sEJ8RwKUrGayZu+RNN6WR+STDi26ogkAldV1NTuQzQxihsnJrrzs7G&#10;f0l846NoJZtH/VKfrSVUDv/1R5m5WL0knkvCKaq3Hi6JYUEJLrAKF0V2hYQEtk1xGVqtnw1bziLG&#10;bP+87jJWhe+K4kh7DEQTJ9jyFj9jpolfANthOQKtYN4xN5gkDAF+Ck+RXgnCfqcahhyQaBSzY9aK&#10;lB96EAjJJNEUkm6v0x32u/hglpo7QEZ9KWrSnYFXcz6b4ljRwY7CUbwQgKYi30idDKIWmk+D9ns7&#10;aCQKJoXGe7MfNA5pOT5lc7nP52fTL33h7b/2469/7rMPnsas/Ck7xo2VeU+GHlf7fDK7/+D0+JgQ&#10;yHKCUNjcpsKicwFXuFPeR1kBNrjHx8cPHz02v4vHoe5JePsl6BRdiHAxXMMlVVDxy2bDj9nxn8zs&#10;hqe/9kGaeKfWf5mG6/ajPpkXK/QqwFiT0uDGdaLrs92Ymyy7GM71pVVWRqunsjdoBl5SY7HARGwL&#10;0IQGWsMkgFzxVUlVH9x8T5WIZmVic62WxhPhyrAU1eMRJAU8FwiXoGpGA5qETgRQ0vZQw1oB7ZJc&#10;XkyWF7RS4iPzmKcl16SXZqYMAyipxsy39o3Mt+A7wHEgKfNcaG0B2FKabjFpwx3i4ojCCML43gkk&#10;6XZ7sDfq79rSU9zXALd5bEz8ZnziCq3ladYezXXbHcIQgdr2o4fnn/3MGz/2I196T6bpszrojZV5&#10;+iP9e/7Ip1n5CMg8fnw6E2PRFcfKwPA0PZE1WRNuk7kJbc6Vjztz/+ED/hXhXdcTAR0wm6sXIlMW&#10;MQKAS1imVeND7pZkbGpump2zlndFUjXT840N270whXrUxccxSR/7+BEpeqpttSSEiwb/JEwrK1aP&#10;jX25vleXCctGTaNacQxpJ+kbuwFErxmsaBCn6Los2DVrtjZqeQNHAEk5Pz+nQwBxDRfPoudkAVwm&#10;U9LRALuYmBCE/W6DLEwSvkm08/RNsK88LQaryiMDE6JRfJmMgLEVNwwQF+tCgEpSL+TDILcqYaQf&#10;sFm+4Nf8xvdMwXLmc5pvHhwekQFP9cEmNV/m1KFc25zGLTRoaiLN5nbUqObeNTdHJfLt3my6ff/e&#10;5PDFwxc/fPvpT9ZncsQbK/P0h5mNGSPw6OHp8ckYHgarW84oeAF7UzLDof8rBKd7LGZRuWLXO40N&#10;7j14dHJ+xmQX60xpQBwTF0+ZD5tja1ZSdBBv3BJBoUSJ7qpi22G+wX02VqasSWG91zHdxp2ptbBG&#10;RJ4sjo1BSsV2OUGFJpRRSOlP89gspDRRIljTIyr6rM1fc/4IVD35eBRYBESIMWT/ayECJzX+VJNe&#10;C/vW+qQ5qZyLs+kUDq/6T2kRgD8xteSIT5qIw50x9snpAbIkVjOlnIy8wqP2jRHrld+nVebbHDCF&#10;M/leTSFejpuBw9UnL44TA+Qbpo/aGCVxs66LwNJz5lzm/t7eaDQM4hSg7R01Iu8w0DVYnFccPWBd&#10;jUtFoGW4pVbb0lsPKwqnAwSWt69608nV6Nb+/t3Dpz9l3+Mj3liZpzzA/6//7Dcvrzrj8dX4dDE5&#10;xV/fvrqQRdduUaQH8/eCbZJsil1K2EbVc0Oxl2726LggW0utzfL+w0dvHx9PmXyhlsGYhT2BpCyQ&#10;JyujincIGmjDTOHlYj7jM/Bf4bwuELBZKORrgiYqnywwZQ2UlCNKiA3Ko8xBmYla8yw4YdPIyyR5&#10;LRs4UgfSbH0vqyFVTEZ8GAt7o1WWxWe1XKHYSZGExQUGNR0PUMkFpyWeuCCESDs3ckMqfifSYdlb&#10;0kRy6aoFSMIJwOWVJZwWLkk3EdAoAq6uFMeYrraO54vxanuMBQnHz5LGGeER5ew4IQwSfsjl1FZK&#10;airknPA/SA0NoDQKhywXHHJAA3F7fEKTmdCkAMoOWWkdwVgYdNLb8HtNZW2PdlqH/f5er487g33y&#10;6Bk8+U0Ij+PE2PZgvt/v3R72d8l2LxfIUkn1QTl8XZO1iTH1XvNgUKvYG1sU79asgLJBUfQr2Szp&#10;OXa7gBrMUyl1O83wv4urvcP9w1v7d1+59drH7nzr3/baz/vFn3rKk/hpH+7GyjzNEf29f+TTgJCk&#10;Rx8fn0F2gKXFAsKXYbujM7vtCZtN1NUfJRSmrUt4NuXNs+KtPXyEBs0D8EvFGk3BWETA3sgWrdaj&#10;27YJXvdqdn9CCLZ2wwVoIBqTSD1tciprCk2DyTRhDvN+M+PLn49TVa5DtTWoSEpnpEmQP3mpArBK&#10;a6+jG72BhsvimuF7Ygvh86Sieksy7WCQntCNTkWaQZZuhGtIinMaMyhU5WVsrsNrISg5Q4kHzGWx&#10;OKdYALLaEmX1tF5bUw25aKGYNWxUcQu+iPqBIQdywtUU0ipIaqMwhcRP9sULw86kuKk6jDCDyjAM&#10;uv1RpzdMyxh0IpC0WUNWTcofjBctGVyQ/d3h/nBAVYUsRnXOMZe6g+U/rkfuGpkgjmsFobkR16Go&#10;Jqysu6DRWeHXqgHIWpVPbHKLjuK9+eTqBC2R1x/9tR97/Zt/+p2/9+d//GlO5ad6rBsr83SG8/f+&#10;p9/z+/7o97Jgmavjyfzhw8ePj09ZKswfK4rSOxmkoFRgqsdQlL13+v0BsyZybS4LZh6lBm98+Y3T&#10;s9PCiWGTZKmQUjVuUtfA9GvJGqD1D0BhxlYXAnxGXGJetY6JBJ4Q9cpsbB6bBVAT3eSOqagmA5Yl&#10;so4L6jQqVV4mSYUnhbh0DsI90XqF/bHOTGWpxFkqc2bKfM092wBDulFVSyEvJdAR5jftT3wAP9Fy&#10;ZDY7oVcJFna5PJsytPJ0QU4HPci9MGtsIiVd2LJNBkoUiB+s+BawhStQlBk9kHBYTLeFX9ulqDo1&#10;j+ktE9KAeT7/1dFgYQxo0YAXU/cp8aR6MnHiHB4BeJyZKa8TK3E031HWuSFSPymYqGF/5x1orE9F&#10;rNfuTPPWQEL2ePI8k+wvRK/eWf2OYRFDOaTb9v37j3/iM69/7Fv2/s6/7yNPZ0I/1aPcWJmnMJy/&#10;9z/+tP0b0yEW9RIKah8+PGa918KVbQHdwh3VYDuyCtl/4zlkP68t3fXAfMJBeeONNx49fFQgZqJ3&#10;m5Iw3Sx7TsIHEwPmu7AAGIBGzryRwwxGH5CFTLOERE/SQWVHCo7Z4L71jjXimOLuNYrjf9fJr+vg&#10;S1NSsAEdik62VkSPqVGVu8aUQxTxZbPOebEYfc1SCYrBCk+7TcuLqooz4V7szPyCcOvkYjmGC2tr&#10;pCmFRxir3VFvf29Ac21cEkWKO/gsO/0BBQYYbf/1OVBdopQsLJ6C6pcC8ghUYFyoIRATgxfM0JB7&#10;UuQichdAMBiXXY5DrQKMY6WALZHHFDZ1XamEMlKi/VNrazjiW/vmlYikIOVVmmxdpRbL2/iGG9yq&#10;RoDRKLv8lVaGVwyPr1mfDb5WP5T1VqLMstvu1aq3WnRPj5df+vyjT3zyxb/z7/nmb//FP/MpzOyn&#10;dIgbK/N1DeT3/5Hf/Pv/yG8tGblQ2tpAdA8fnh0/pj99yZ9QlqQ1kDHhorNjsoBGggfmd2V2EIHD&#10;++ddTDoChHv37r399tv0uK2UCws1RgYrU9oAUvH4LM6RkUpikKb5BzgNHC72/AlSNeVZXKtsWLNm&#10;Co4pn6J8jUz6ZhU01TdrjQKzP+oalDJCuoeUHYluQzFHynLVDl+xVK0Fvr/sWhk8ftgAQzFDMm7T&#10;niBezBLvwMYCaW4XFEXo4mq+dXVONSk9f+djvL3dQXfUv/YcUE9JT1w4xTgeJJ3pv+1T5ChVUWVZ&#10;sDCM94YraH4qEV4JYqkjI2nHL8XwYcAORnt7GCo+jf8STfFqMZMEM2k+/EYyXRNINIeH+6NRn9vC&#10;9fqNtvH0MstGbFyV6yYmRiKyGtIVeVsJwieRHvaAdzWW2LRXHtc/HvfTHjKMG9Ezon3tFv2tBqtl&#10;b3y29ejB/Auff/hjP/bGN/+0V//en/fT/sFf8rO/rin+ND58Y2W+9lH8fX/0+1YmPBFz7MwX7cn0&#10;6uxs+ejh5PEjQBaXpJFLapDStFFt/oYC06irYBoSmTudFOonKKlNCvTl0aNHVBs3DUIuafFoj4J4&#10;6+IItA/o9rOYBigwpCTIho4cTFAD18Z4AwOHPkSYL0xHsydrPkttsLUANpy6MhO8WPU39fPG73Dx&#10;gYVEt6WsDG8oCKg8ea1Ftuh4Lg20XF7M5sGv5dp4onmwnho9yrQ9SrSSrJkMXQFciMCM5fE5Qqan&#10;ZIdGgy5OzB5GpdOGiUtehzrrQQ/roiUxKkNsIipaMXWXtl2gi1S3zXAZMZWDZ1dqnBsr2qO2x5VJ&#10;+Yvs3mWv29kfDfepBAeR6QLNa4xz4IYBTfTFCLAHYJFAZHBl+N6qTbXkMpSEbr9fQ1FGdmNraraV&#10;I6OuTsKi/Nqk/+pn/59RDcDVjHb5PoXZJ3lnMg7ZDO4hO1Ewdztx01dvPts+Pb6499bp5z97D9Tm&#10;7/653/x/+KU/62uf6F/3J2+szNc4hP/vP/rbsS+L5c7sArh3++zs8v7DyZffePz6G4/uPzwfn9ti&#10;g1lmg/WSU3C+y1iXeJEcdbpBh4pSE0+OmDSTZEzdDEOKqZ4bodhCD0OtNvXK0bUuMCIbdRf1OTIj&#10;JRphjECGqJLfodY3irblUJQFqSlbF19r78lANLS9RlMyYRBuhhPct5WXEsp/uquZEl5DxE1sECjZ&#10;PblMxiarVd9SL9aZ6Bp4uqr0unpjZbE9ANqYauBeWHaTOf3EJ6R8jg53j/ZHR/u7h6xtLAC1zVYu&#10;Nirf5VqVqVR9mPRNvKv1M7BI6kwFxdL9UkusiRG2Sd9OOXi7g+EuGhFCrAn3Qhm0LRXieEqIW7tA&#10;1RKLfK/XO9rdHWGvvJCI/2Dj+v12v2vbmXgj5TBWhFjD7mkUfXhTldrEs42whN+qJlCT2C47tTFP&#10;5TYWWl/TwIxlsB0/ZvnI/5+9/wqyPc2y+7A8ebx36d31rm5509Vd1X66ZwAMCGAUFElRD1KQCrwI&#10;EXxkSMEIIUJ64IMUpEJUkAxKIYIyCBEAB4PumZ6eqTZl2pSv6jLX+/SZJ4/3JzP1W3v/z7m3q2t6&#10;CiQYQgBzOis7b+Yxf/N926y99trqD9VQhMMwfqp60Lt7d/fa1Y3nXjr57b/x/58BCUFE999zq/3r&#10;+rL/6p/+HymRksoDFNBJ0Gx2agewY5rNVpdBS/Vaq9Nqgb7Q1ec9gVIO0fQfyOcUsL1mqZHubER8&#10;IKCKmoEpZVu4TAF4sVx86flnvvTUEyvzs/hV96gqxEz1lTcMgBG0483rBUALzlZWwLKkMfJiglI2&#10;AYlnYZ08oVFYNCatTHysLVZTuB5zBQ3aNT6JYBcNThOOoe9a0rIy1nvAO5umLwmjZQD8UroKmCR9&#10;d76yf4p/N2oMjV3ByAH31YZeq4IrfgssO3UJwNg/Atmm05QtTe0/nY7nc6kMYQvylQR9prOucADz&#10;Y/vYIgCHkAPunzaqDlE7kGO1c/G+RNW+lPAc9ruHh3Bw+BQ6Erhw6WQyn04VyMC4aCpJa7/LJlFV&#10;DsNUGiHJV2u0KvTadzuz+XSpXIK5jAwMIygOmp2N3YO9aqvVG/FfyGrPHs64eZ1YGf0sCxEQlyYW&#10;f2LulX7J6AVXzOE5fwezL5pU4Q5pjPn8WrhA6GWlS8/a1BVHWQL7k0hF8rn0zEyqWEhksjRNcBQ2&#10;2Xz66L/4P73/P95u/isr889xbf/v//h/D2WhPZIKNM6MCnKr2adivbt7sL97AFGOxYCUq2oVxoUh&#10;fRdrxRYaG0KtPDTRBeAIHPdA8UmddeKqTENUZU3AWlssF15+4dnnn7g8XypkWfjqoaGawKoBdpFU&#10;0lgBVyvYAiVT8xZkIL9s3ldhvqMi5k4lSODb0DqKA0Rmsvqdque7gufJiAyp9VpFxrYurBttBuvf&#10;5D+JApu8uX+00i6lgSSI4s+RSPFKFdckcyVkYRLOuFnxvRcYHalXyGoSGikZU640oi0ApLepHuku&#10;V2CmVCDOI0Wi7gOUpRlRwVQ6QSU+ryUIjszQBfVsuXtdCcnKKIHVd8G8FkyJKExUcjhsgplLEPgI&#10;0LgIuw6YB0MsCTHeKQw4gxkVRU5xDzo0h5iYg2YT6bzVUjaTTneOhg0YycPD/WZnfafCPBygEobS&#10;HrW7GFxn33G+zmZ8uNoM9X80TgmyOYfMpIwzsGBX1QAuoIczk4DIck9fQUEbbYAw2wfAwrJQisN2&#10;UF/wtX4tWxNKJaP5TKJQxkSmC0VsjcaFsgL/y//07X+OzfDP89S/sjJf9Gr9n//r/42ymNFUvXfc&#10;avUb9RYxS7PZFce32u60+wylp99lCrFJlGgHHUILDXkXFZc4hagiKiWYAaw8fSK7yQIL8bdYB8rN&#10;GeXT6bCMktHp2Xz2G19+4SvPPjOTz6RhmkSjqWSKbAgr476fFEKa26qeeDrm6nVSXdPMEK1GJVM2&#10;xNX1BIAxx3M+7IwtwHnYByy7w8q2arSHLEZfFbU3UMMyJMfiAKGkPI/mY8HSyiOg4FmnMm/Bmpd6&#10;CxZKfUL4UcUo1nPlr3fQx3/DYfGDdr02ArtayYtaokmX+A64NT3F6S+Ui1R82PU0RCGuhdwo5w02&#10;RRSlg9RkYO1eroy3bvmGNHLbSPw5HLu0I2jYtjYFNWILxSadpLmpMei3ROqbolspnUnnM4DLESaw&#10;8Rqyn1A4KelvDajV1Gyiqgbk7IMqtmaxPLOYigP/dEbD1nBUHwx3G80b97exMqFYigMh5lHnuOTi&#10;P8fKmFBzkEb5ASt6sYcZbdYOtcKRkYAVhU2eY8FL0CzCiVvgZn1huquBqRmgImrdCaLvqKdKDoi3&#10;V11/6pCB56iHRePHuUJ0ZjadKyYymWgyBcwnh/Ff/Cevf9Et8YWf91dW5i+5VP/pP/j77SZh8lSz&#10;0611aJc57FSHdNI0mvUGmRJ0OJWSJfhILTXOTNJEUngEQrI2q8B06jXHg2xCQYy1Jtt6klicdh1u&#10;3wYbKeUREikUcqFc+PZXv/zy008uFPIJkU0kTGl8FYX/bBXJSPLBNgiNRaReG5mJgPduIIGH19YS&#10;ac7M3KY2jMOKD8ECS+hF8WCv+2J3w2SlbDMNnnNYTdhCsyAlAXIUDiATx4FJpUVz6Yy7ijG1aMoi&#10;myEotyoolr+op9GasFWc0lBqawZwps7RcbvXbbbbkHnh8wFopXPZfCqTBXpSEmhtGtZ4YaekQhR2&#10;TPNjFRopNQOYdofvfdsyK44ZYe1FDBZeRb4puMokaWodrIziG9CtTDaTSUGtoz7O/CpNjEPJJpHI&#10;AP5wOXg++U+z3dra3Wp3Wjx5cXYmH4+LsAR0dBiq9nrr9caNzd39VofXga0Nao1+q2NW3mGUifG2&#10;NMdq/MqU/V5YYKLmS7MyKtJzNvCdDWtSgqXsyEMhS8FDCFOIQEhYaCNozGhZJi6oy8yXUGFrbQ/C&#10;KMOMLUn3j4PxfBRPhtPZWL6YKpazuRzV+/h0tPP//M/e/MIG5As98a+szF94mf53/+X/tkO+3uq3&#10;6l3SbKLiSqfVrHenGgpS8WxwN8yIiCjBOgCM1EyySJyNGIxksy2kLW20M5yw3Ktly6rSCrvATByK&#10;BaNQQG+i/OKoX8qnv/nSl775/DNr+ULcOocpqLBY4khcK1wgEtfDyz0GtZjgpKlGKndgW1nYYcm/&#10;6UXIrEmu2yWYDGs202HLX6scjENqEwEpVXgzByNYxegeBgUo7lD/kDAUCxmksWLzCyJsagVWVmcx&#10;oovyQeVZpn/AbsCC8qH0FhCqeJOBxjaanBxnh4mh/A6LGW042iUIz8hT0rm0KtShcAwhXjyznUgQ&#10;mrle55FKuDG2kvVu6Qj0btYBJCzZOYZWLce4a7YS1rlPJyraMTIZ3W6td9hXR+R0Oh43E6OuAvU0&#10;UIIKcUOjiVhyOhrnHgPfQDs+qO7vVXbQBVpami3kclg7WIM0fQ8Ppw96/XsHtTvVgzrhLrnqaKqH&#10;glmjZamNMiMLA8dV/iPdMr68fjTJhhwpN2FgNUMoOjNwxidxybJ6jqT8GuOB7TPBK3WWc/tcLEM2&#10;l5zSoxoDhWXCRa1x0yMbZQI5UgVUu6mim9hUppDMF1LZfKZYjmQyCkv/4f/1nS9kQr7Ak/7Kynz2&#10;Iv3H/8l/VO30a+1Wq9NlzTQaLfAXyTMeHXXQDejDfyLenCJWlhh0n04534cMqldtGefqFVk5VEkc&#10;WMRiZFzCDQsFzNmaBq6FN4p32NIgsmKjsQGnj3Lp2Jefe/I7L75wZm4+remxEK+0pxMR5rcbMCja&#10;iteCRV8x7wcmKva83JTpIYh3qwDGnk+MbW3I+pN9qFN5Hz54LobGtMpFw52wgC3R8bKXCPxWtwqK&#10;qa6DBTIdQRBT7pMsTHQ1QRyK4zlAg5P56KHGIkipd4pYhrGzqrcT5lifIp+IHWhzwVsNDgD6SzyV&#10;oD5MbZrAj7dO2AQ1M82Cxx1VclRXpCOEN8F9FL1plwntlM1TSV9niq207mxNtCLLI/QwjR8UIVq9&#10;Toc9Po12TEK8OuAXi4K4sRJ5wGNYYsFlo9ejNejVO+2D6sFg0C2WcvPzZQrehKx9QceMCp2uDoa3&#10;9yt89aZCcPq4kWgLtesNu3o6eGcM2B53C6DQ0n/2P3n+yLVVbIhp0LwazkJ3QsKfimg8mVUlkbtn&#10;ojzmVMziK2OVEfPUVeMT/OFQvdsyvVzLL6ApcPUFWtnA8VAE60YgHsvmk6VitlQqAg9Tcvj//Oc/&#10;/QJm5C95yl9ZmV+7QH/v7/2v6p3+TqvTaDSIhKHrkySxIqei0UOiAIo9ybR0GBrN8GCAOZlivo/u&#10;IX0ENOXFo7QLMHxDOpHG8FIgoExb3djQT9nDPoKQxaxQSAEHv4fhJVYHmkYmGTM8HhTz6ecuX/jm&#10;C88+trqai8XFd1G7TTgejgMImncK+h4D1olNoSaWmeC7/Fuf6+vMAm3CAfZ5wEZxIYRxnVWJD5vX&#10;alMWoFsjkqk4mUlSmK1pLOMPdWBFpgSxO+O9Sa7S4iOlLb0+Vkyd1T4YRJPn+z6pWxK5wwGNSLLD&#10;YTaVWDzUekx9R59CXTibzQj09PnTGtlC5mL1r/H+dOg62J/qmaJjkczCmjnVMqZ5Vf5ZmBzuRKBq&#10;bhfXVPIGXY5xNCRjotMAk5aUYYuL8eImBn+hKQ7ESapkgYSR4jXa7QrSdZ02rdcLCzPZbEo9aMeH&#10;mJh+G9cTOugPbu1Xrm1tHYZjpfIcI8R37q03qjXvsfCIxn8Y/5PzQN8XOFa33o3R5G7qyRabmNiH&#10;4h3O2U2Gp0YYEnV2ykTLzLh02fj9rdbwGStjXWa+HpSt68/KswgbJcWllYMwGNw/qM/RbDpfKheK&#10;JS5MOJWeTmUIlUf/zX/2y//e5uavrMzDS/fV3/8b/Va31esD5uEgUTLitg5YxaGjdLkwu7K0sLyY&#10;yuZ2D2obt263t3djvUGE5l/ATpY62yyVjFCdYO0RyFqKxBoRvT3YIXTWSrhWd9cnEZo3xjohvaS5&#10;R/jMLjRXMIRBMjn97GMXvvuVFy8sLpUyafUkSEQfFSXF2aIOjxkuj1iNQ9+YLFBlRbZwzZnbSpSN&#10;0ke4afBCjyOyXvIiJyPjc16yL2ftcNygZ0yOc9gYNn+HSdlIXDeiMJsAa+m+5LXcPAnEMeVzuh2J&#10;vXhXci2qOQri1PBlbEUrLxNJKHhB44DuIyTEg8KWfaSDWf6wOJ/NrxPR32TC2OlKS0VsoXYsurCI&#10;A1YHtqq21Dkt5OOmMqlSdXFMDPwfXqKYKaGgycYG6PQwphqBoFku2pfYLOsTG9TrMBVq1PrKM+VS&#10;KU/kyNmpF5y/dYftwdFeu3N9Z/fa1nYklVlcXJkaHm/de8Br3Bx7KPGolbHan+6RNStFnUDkd1NA&#10;3pTktZz/TJqq/nxIOXYJFBxalot5B9YCQoLX401neDunkuv5BswprtFNhD1qjHOvElKiV4TLS5Vt&#10;+TrhosLctFJUVGRi2mKSU+lMJJdPFMupXD6eTEf+v//Vf09D81dWZuqp73y9AZWTqJeaBdIKuGKo&#10;2sehiASohqNoaBgLl1bmn37hucuXH4slk3c399//5VsbV66Fm60YobqC/9GIcDuTCicSEWq4MEnF&#10;ATUnwQW2fSy0RMK9Upw0nhvS+TRSqgCMlSHXwjJIB48dRblxevTMpXN/7eWvnJlbKOey2AdsFeAs&#10;1Q8vG1toH/gu55uQyyhalpURXIIxctc3CUYMbXxYwDYLFBBtRWARkmrIsIgnCmd04IZNmve0wXDa&#10;87Iz/FPoijo82SSyaIhUqNIxFTJ5f1PGU8eAij6iJyLIK5Pik2epz4joouqYqXBrnK0aKJRwSoWU&#10;wpDQYpXlnVBM1uBeXCfg+i5+WS3dZEicHaO91CIHWRk+S6aUvFJbTB9tqp0Ep4jRcHtgUkNxTNGU&#10;YNOR3KryvvQocFQyZIKMSawO1UnQ7zabdUzT7NxsLpfFJPFBPFnanlLdoBY+2my2rmxs3q1UUvnS&#10;/NwS6Nrm3fu1atVNOd89OZ24B8EpYyVThbHjQTFCfHUk9EOoZujt41x9wTKWKWlEDD9rSh6CGQMa&#10;bcX91rw+hDao7xP5UR9Tisq1U2OnQBkl8JLBMAt1HFIsY4ChOmNYNVx+0l764Fjw/EbVpggdeczQ&#10;pbZ1nM0lSuVcLpfO5lKwIf/xP3jtnzeoCf/9v//3/3lf86/S80889SSjSZo07ObzsydPlFdWkrm0&#10;4PfhkDvPjWT+4HF8OjdXuvDYhcvnz5VKZYYTVJhHu7vPGB5Re+GDsvLxfrG4Rqz6/NnA67KqtC+5&#10;YuLCIeAQJOnCjy1qYLeQhwuTlcez1wIGgwdAxludn5uFiGYEV7al5Tj4t4C0PoEMJxbH+hgsQZtE&#10;y+bPBWdYdGD9T4YU2WIXocKNlhFbFHpbF4/L+suvgndoL+uXKmjJaBgmyf+sTqLERNiBYjb7p0k+&#10;WKOTZ1f68ZCikolTOeWPzJLxa6lUJpNhx2bIPeBvmMq5VroyIMwxBgHmtNEOdS5jAXXDnDhyr9PZ&#10;kcmKKAuQidEhiOqs4rnp+I5Jz97mDdlPUniHKg9nU9CQkrQGxFT9kzHmrTFzxDHKTRQzIbjp+lg9&#10;QH9q9YUczOMsCI7uGjGS8CQ+QIMW+ofHzV5vp9God7swhzPJDJu+dlD1iXRuXMYmUu7BflYQw+cE&#10;IJetEDM3JgtkFtXPVtI9ikKk8kf9OZ0vFucWCwuzxk7SqEwdiU8vZnlQhQdNYZlQKgPANhqUlpYF&#10;SDLQwo01pZd3FL3Rzp7aEiduK4RXsiCPWc5GMECYGf2io05z1KwPO000MUb/+J/93/7wj/+bf/t/&#10;8u9/cTvwr2+HwYnHnli9cJkIAM5HPl+89Njll7/68te+8fIzX35u4eSKABCCZ2wIy8+wN1ZjIhzN&#10;hpOFWCYXT3Frg9HwaoHEEMSR0le86aQ4tzNWPJ7gCMYcCaBTYSLWNOAbzErChjgqehe1nR0NI8aH&#10;Pcu3m0CnE1YmaYvnEEqRtGI1xYNCgryy5TWW0Uu7Vp1+AoFF7fUvwRXCRbXw2NsZjU0zANRI9L4r&#10;pOZPNtCn+ZKRIkjcos7NroPARh3IBsRKl9aGrwKCDvuAuYpxRlRdgMpRO+70hH64DIWuETsahYRi&#10;oTRbnpkrl2eK7FnKSHGuqui8MoCGoxjY7GivDKTN1TTYKtgwFqM4B8e6w9zcWJyFcfE6mDVnYOnU&#10;oMolQOCqJxYevvoQP40Fh3qXBWQz7Rn2I0yRtNq5rceSK6rhKEKNiS2xMnwc/OtiXoQ9Sn48Hy62&#10;V+/lVLxgJxttdFtLWnyErqMtbskn9EX/p/dc+b3zoMZTUV8yxhtQOGxfapUwOhQxanJmfvXyM88/&#10;9tzziydPhZMJy54IvFnFGkR1zDgHRgMnwocJfpgeiGMVNJ+jk2HdWGbiSPBdeNh8A/cLPSS8CjZe&#10;ZQMCULAmBX9Y3lQ8kh72plr1wf5288Ht/ds3du7d3vvW33jmb//PvvoFDc2/plZm6ennQ+jNM+aZ&#10;auV0bCaVPbew9PTJ08+ePHPp9Om55RVU6xWAcn+PIiBiA7jozdFhayoyCBcjyRIq0lBjWJDxCAUe&#10;Ub8slKeia4MH5eEVLBgPwryx6rua/mP8kADFG3cq2zKVAgsEX9al9dXIRUvdAX6OaH1aS96x45GL&#10;GxpPmnwdm6FRVVlrNCBr2RY0rNDG3Hq+o5mHgkotl3fuC7tIxVFeGg1TZUiAVaSJNjTwVUMQNStJ&#10;0nGsY77CceksgCeJdafv+oFdqVbKYY+9wWEq+SEl4Yu2xlSyUCiUiiW+53PFfD5PJCPbqhWvtEid&#10;7D7ZyLJPtpvRiwyu9MoSbCWDonUiZhxd+ksGVOengpgZHgM11NnsD1cKUy85f1GVDVXLRAzeXT6Z&#10;SkcjCfI76eZwEkr0rCVK9l2RkeEjREOSDR4Ns5lUsViQQeRJ6molUFBtxnyJaj/KRGQUVC1SeCJB&#10;LQ1geXhrXCAmcDwyLsbQFBHBfynU3NrO/IbqnDCP5rUkXmiegzmXAEeRaHpuaW313JnS8sI0DVM2&#10;XVxXgfekwpBMzK2unH780sKZE/FijqKEiFhjQ2ZhYBB5Cq9BnBA5LJOvwTAyV4ov9YQiJaH2ctU1&#10;vUXUeiE0ihPC2N5u+8Hd/Tu3tu/c3P7X3cpc/NLXTj374urzL8w888zi1156/n/x7/yb/4f/6H/9&#10;D/7z//n/5T9+8d/7X0aBVAkO+eI+9geR7iA9OCwfh5bC8fl0Pl0sRpNprSUKS0exqVEEXbJeC0ZX&#10;JH4YTxxOQ9XC6UtVn9Y+02kU9sk+NbYT+5z9js9QsdnGNrMGTIWA6ahOWPC749CC/jGmxBvtzcJ9&#10;KTi0pW87np2siFpRjwKNYBtNgm2PmgiITDzFxzwFD1ksq3n7Z/krfSnz8JBHD+PUWcU6kEpgTyVp&#10;Tc7lCvk8/4kVm89li4VcqViA8E+ls5BPwccv5vl5drZcLheLRaL5fJHyRLGQL/KqbL6YKygGIDPi&#10;nfKpdAbgw6e3GgrpnjjgenBionkoy9PBWLpjXF61g7kwoI9gMiUKq8fZdfNwxp5teLNtDF0BSRRi&#10;+kZ9cjA2EgaUkCSlHm6hVqSvmAxwXIVwmrNgkKjFgXwKXGE0mAFlSKxoViK3E5lG5l4iMm6fLS6Q&#10;i+DuY8n4HRef8yL807iEsSeYXGS/+MH1/vWCnSfZwbIYY06GoiiWNv8ABYlCwSHN6V3WFGfAmHBy&#10;eyI1oelUi6SaziTfi48/8dzLL52+fDFdzNPnwmHJHXqHvaVvIo8CIEJnFO7oGkbCfPiX4zIAyhga&#10;dGIxwrrGfPQ0lbt+JDZMJvlTdNCfbtT66w92V87MXH725F9qa/6VimWe+Lf/zoU/+Btr3/nG6osv&#10;05wiauxgFD6ayiRza8unn7r89PPnL7988fLF8+fjpRId/vgFinTpaRA0pJI0ZzB2GCqFkoV4JpxO&#10;TgHyERDTCzKtYnMNegU1BZi+OBrFCxplAteL9zfc3wB8ab6wXMhdmPoeJUSwhn61YnPDlCSJXuUT&#10;rKcAKxSkWKRNbOpD5mkMwB1BSgMpZn9otwVuXFgyYgVWYSF18j5A1R2s9MAaI23ThFUATcQvSUEw&#10;JuArGuEsKVAvFok/KH/meLTtRuuyFm1f/zAcR2GFsS+0g4hjYpDTYlR/yCnSiaRalpOpbDqTT2dy&#10;9pXHhmRS+SxM3bQSL7WIS5dFeguiKko/ks2H2B+VYcJ0roXrexEAiK2hraKTlFq4rlBIihUS4wsU&#10;giUnTJ1VtX+1SJlsp+E8Jt5JbAYEj2Kv70j8OUkm1GGeZltIqDUJCaAundYZdgnxl6yskOo414q0&#10;SbW7mGYbhCgNCWbiizuOmUIua26mjH4MRUB0fTz2s8BBxFrvHrOWaPMb47zJ5lgGUvDayXSE2YNn&#10;+3X3dmwBQFYP42LbEG7XC1VcpPm4Co/UhmLpt+Hq8SjfSYC5UJTbDaa2TlEOQ6FjMkyfQK60snb6&#10;9KkLczNLyVhSSTH1JpUYcZrR42QmVl6Yu3h56fEnZ0+fTRSL+C7Hyy3ggfPJDgDyVYSpyQ4KBy3l&#10;woBROhzRyotEO3gSXzEQISYAV/eb/ypbmUvf+t3HvvndMy9/ffWbXz/3P/3bX/8P/965Lz93/oVn&#10;Fi+cnS7mjyGvxMOoQ2fFxAbAjdOJOh9JnEsVVkozx/F4X9TJQ2Z2gbtiYu53G/ss4qPp3FS8FE3B&#10;Bh3Gp4awVmGeSjCz157q9EQBHdRGvUq3hdAuViY8QLdqSPValU+cCeAvd0RMW5ac3TbEj0zgagy/&#10;ym0o8hdlJphY6ngtlklbj5XHD+EI1AXNGLKhKDI0lllgVLR5BWJoMjQbQ8+36pAEYW3wK7RV00WB&#10;UoXWJGsIrA8vB4nL5kbad5yfdqcKwS6+pdxFVtD1lGQHFWhLpcXAEdZZFHsLB5cD0A9o6hzT0Btn&#10;zR0TFMAxmcaUSpWbvErXQiRUq2zwBodojNPZFYJ8SLcBIYDz3i3bUMKhiomOQjbd7LDq/7b1ZJ2n&#10;ucYy7LYR9XTDfp3oq84nbDGtlT6biQSBPdEjEATlFaIrODMGezcSz8ZTeWwjZSUdKQcaB9SIsA+n&#10;oqrOaBAt1Bg1aoJVAy2RAFJbny/lyZTU9imOP1co6jvO9MjIchVCGlFASbNEOS2fw7YRdDkPzg2Q&#10;JYgBNKP8RFk1tzIiTVCr6PgAHcfOrG3CxnFJOUS/NgKeSksR5LsKGXSzimnYc9IBxTbxHlwrFavD&#10;GM0cX5GpVPQohmQ7h8uaEKUIm4vjIU5fOX36xZfOvfTVpcuX48XSdJx1otYWrh3wFOHdIWebnTpO&#10;TXHDuClKwHWbSBUT04fRw74tX+s2EVQs8YnYv7JW5sTL3wCC7LW7pM7w7hdKM89efurLTz33tS+9&#10;+NTFx8rFsmi4YqaohAp5vV6vA4sIP5sO55KZfCaLR3EmA+aat2rUqQ90Jeh9PJVCGyoWUxDLjTNR&#10;O5hbtLkQa3Oz293O/t4etD0tIOcaGGQnJyROhqntqk6oSc1WVFWNh4iUnN25Ve4PTf6OwFWFBl+L&#10;TiA3LEcTbBn6AY6KOWMvKRYx5887+NhZljAu1wgpAgZkiYIOaZOuMXkHoB5DDcWYUNBtguZSOLda&#10;kEAQhcpiWng53D2tedMgrwuOzXS8jdUlBodWmG0L22IKfLwYZOYpyN4sl/C3ksxl0NHnOZqBtp61&#10;WZ5nmaZtMOO1WIgXsOlVzbGrqWvtB+YJnl9VvuxymTEzruCEsy+I0x6UT7h3aZQjJKChq0cSJOFB&#10;NrK6J4XYOLLCFSL7sAs+SmZQSJjJ56DGSJzcK/o6YB+2ZGdn+JBZ4THKK109G5jp0C8HKVAfPpF1&#10;J/FP4esmA8Pb8SSFsWDnJoWhhNoewbtbMdGLhGb8VSoi3CHzpDwn2qASoYB84ImYGWahd04jGEdY&#10;OnI+k89iMczNz50/d/7CuXPlUlkWSpGQpeHTISAiBtkki4XyiROLZ89k52ens8mpJChyaMB9i04f&#10;J8LM7KZF7TAOU5h+1SgekY/5V8fKXPi3/s6Lf/fff+Hv/nsX/91/Z+l3f0+IqOC+EaYCWedyKr+Y&#10;L89nCicK86dnl8uFslloe2B4h6NGo9lqt1V1CE2nU+lcJsvFNcjTUtbDEYwI1M8omrCKMgk0XVK2&#10;gRSxUgGZKRQXZuey2RzP50OxktzyCwAA9ihJREFUR2rPUVaAa7eA1vAWk0qz8q4mjRglz/7JWlJa&#10;EHAvAwKoIyyWFWsN08XH6jTylGidoh3zn6YZBZ0ESg6AkTQGWoonYsf6aDPR0DUu0UqPWpV8CbtT&#10;xcqKVmM0xzBNljSpocT0TElP1tCtimoq1tLtbY/Wq8BnOF854HwFRSBF+RyJ5YpWgZtATSqW2g70&#10;h12bX3vog5zmZw9tIaJ6221KGkG7+/QYWR5h294Gvhh70A/UFSoDg2gFvDEibhmU4KegsKd4JU7t&#10;DPuCWSET5ePI5YAkRA+x5EW0WvsyxQwJWsEZ4Xu2mJuZm8lk00QgZtyUHzsg7cJRxj4OuIuyd2aA&#10;eENh/c5d9IG6JrsxOUJ+P24Uk9Q5GmS8sxugiYnxK2n2TCGG48E81WBpsqpYJp0D22KJSWmI6YCm&#10;t8jTg8VupBjexIuZdg9UNZcEh+kEienMouDOklP2aN5Wx5msDZEO2XEqUV5Ze+zFrzz/rW+cfOxS&#10;JJcdgDrFwkcw9eLT4FiDyHEHMmA8NqAJC0jBUtTVsyd+u6H5lxGXWf7yC2de/sqpF55bef7ZhRef&#10;m/vqly7/W39w+fITX/nqyy997WuXHn+sPFtm+yAyglguMh+AI6N2d6ozTB2Fs6HobCpXzObx6zLh&#10;NqWLG0+/I+QFdiSABXQN8AXiChavGvboA2LacX/Q1Ky1Ee6I7B3AkkWqaR6IjoWi6Vgyk8jAHwPC&#10;VanZ5yUSGIPUWJxgCglyC1YrdDcmYIEjkBdRwGRf4xjB/h/RVg078yDCCoySnBJ8GybUVcsPcuEQ&#10;NlzvzuqOcuWeaqnmSqHDyo5yXLbKtKh8b5u/ZfW4YLDp9XMoSn4EL6vmojfSD8QmZNgS2dYwFj5M&#10;J6PFantHQYbHY257xPxSDVfIiErXlgF625PHG0aAd6krV2+TtI12tSKRAHgOohjfGyLIkO7IhOoH&#10;r9zrqRyctFVIY63FfEx79Zvi5o334woFXaOONo1rwwLLsSlCXqDykmYqNxGt0ZiQXvrWnCyPSVSx&#10;pvoMFjNKUVEqlUhHVOqy81HCZFZF10Nyh0Qs1h4fVNB15iIf0dYqqMWHf+uWeRokfNBktLgmYG/u&#10;COyvMgKBLxxDZfzGOJaW0ELHVK+TLq/Hi9xHYhmU0yl9VQ8OgJktOtY72bmb2JAJj44rA4qLTR1A&#10;ARHFerVT0AJ6eNStN8nGLXu1yJL1zHpKpMuLK+cuPXny7KVMvsS5am0TMOJcFcSiPRtNzs/Onjo1&#10;s7ZK1MNLPET/l9rKnH/5pZMvvbj8lRdWvv7y8je/uvj1l1e//S2KAbovMFmGpJuh5FSslM6fXlm7&#10;fPb805cuP3H+4vLcPHMyzNlqicBar+8edKr1+OF08jiSjVI6LcGIFsgYbKUhSjCNelPlxeNpEqJi&#10;hvYgyrFSO+A2c62hfLSRHpIOwxRNiXhAag8ucI+z5SOggGiJAMNFtHa5+Eh4U8IwdoORVNWWw+gy&#10;pQ22MHR7rBg5rsmqydltgW4KhUtJvamF0nn2+pMsjjXsErqy9ZgMoh4Gm13r2YIiDat0aDSPAjHL&#10;hmyKgAIE5dCWhli1y3cIB6wqioS3cVkEKCphBv09xEGEM9bgqwXteYNlIw6RumM19+jBhJ4yKYpb&#10;n0TwdNu2li8GllRb0g7HCqlqvzIPbfmCZftWbZPXhZmjidNsdDOXljxOCmk6EE/FAjwHaqpx8zVE&#10;3Kb2GonV2EbEKf4Q407/WdyiWjyWTheBA3KXHiQXbBI/ZSNPc97g2LNzBK0ZGWkyZtVeBMp4tBZ0&#10;mFrc4jGaEAt7ptJrqxlbVKiY0Pl0NmeYK6ZTV8u+8iHdXa80eUA3SVdlKTyYtTugGCcsJiduQbwh&#10;RnEnk6RLdIpjf1v1BlKltjDs0mvaFIOj9PA4aBwmeyWR3G2ayA4tDQwuvVe8nATVkDkzUnxuPBnN&#10;ZIvl+WKuBMTYbXThSiOeprZ4tZlrOl8ykztx4eLTX/nKM19+cWn1BPMijJH8L7eVUYaOOwkTKmTX&#10;Tp196tnnz5y/kC3NgKokpsBgYzFiCxDW/lEukshHkjOJ7FqJVYByWlQvFXtJ9wAiWLNa72Paj0Ip&#10;CB+pHARyW66qm5D2EzNU9vcRFyDmSETigHrcaUJE1oiVVEWjoimYJhe2CVl7NpOnmYA6p7bH8Kh1&#10;UNvf2a3V6+wDokv8o5VbjzhOkd4C+qi4c2O3o43CjfMJArYOJZLnFsdRFadbTHY0C0GFCzUEBVxy&#10;hoSgsE27grtrjYUVb8rgN+OqASkSSot2Ymx+M2sBO8YxYQUkNgJafBDfhfBdpWkpFbVALSEg62kn&#10;sBk14kcxjz7HbZeOUh9h9RCLWexEdKZm31TpdHthSz2wT3qNt/BZEY0DVlRjLUgWZnmXgGhEekdn&#10;6Zpb9yzfiuomFC4MyrhyBiBZTcYugZF9Ve1xZqPBq+NxBdLoVbHWLIuzDa0cFCQ7QnHsTCy8RGoK&#10;nmEXO0sZnpJ8Bikfy3uM0abb6xkgkZFTFmVfLNETHg26HLdmeAs2nB3F4YpopKd6mkPxD3YtrVqk&#10;YAopbaqmjmhyNXjVBFTil5bQsWitqdUstfCgUFj5XybLnSQMIbuzDgQT3BgfoUmeeT7IvhBZ3D9L&#10;q0TCZnHyR37TaaEUJiUAaxmTf1I5XIob2VJxLhVJjegCrbUoQMSPAfghiSJCEKN4ns0WFk+cvPD4&#10;E+fOX0qlATeBZzQ771+WWObUt792/ve+e/p3fufk17+19pWvn3rhpbMvfIWlxMlns/m1tZNPP/3M&#10;S1/96rPPvXDy1JlMNs/9sEootbtQD0nd3YNQf5Q8DiknwgTQ86JAQ/eJ+0tYgaiUUDRqBhHIublk&#10;Mq2pIjg9Q2ZYxE1Up5ot1jJMsQKyaCnMsFqnNcgLV6lyhZwpN4xETLiaCDXmegnLG5397X0+giXO&#10;kwm8rfUjokYQwlSxdXUk3H6JfxjrbRxViPalg5QXxe7LqQbJkXF83Zs5IZN9Kiae2FnqwUThE9qp&#10;QTNitNpQVNkRI3N6NRQHLpBX1s1ovirg+pd6WEISNPdcyAJmEohkAtF/+GUp1dqpSZnuHIoT5ElS&#10;xLd8IMgGWPdG4LdKp+RE3eh4ZmRlKOOK2Ndn4Bc/p/HiNx6r00MsTjIKT9CrGZgbdXnJfARZF9tQ&#10;tS9RU0S6toDcS766ugYcOeDMhzvE64nh5Gf9IJZjcKmdvO87QabN4gh+oA2pLcXeAWYA2uDc3Cw4&#10;seT++j3SHpWLxJwW09LBVjsMNzGWsHl+6mJaurOacutAiT/RjkLgi4QaTC5ezD2BrlpAnkW6TeF7&#10;gGkHGZRe7kZcfQW8ia0Rg5moAIXaTbSl21wwB2ysxUzGXMQBG2KnFFt5qz+0VPhYi/MAHBEMbTXq&#10;jeGgZ8CbwnNLjqYIlYr5EnxTMoN+s5Xg/Thew4Os1A4dp7w4v1oqzOKHmJXF1qBmR2H7Xworc/av&#10;/y5bP12eyc/NJfO5ENmK8bgVrR1BAIrOlekiOnly7dT5c+dOrK3B+JDYgqXfpOVs7wOUO1ptFj7N&#10;QkWY6RSJVM0V3ErWAyvE5DGZFA39ls2UhWDq5Cnun24A6jD2YIVxWcWpx6izbjSZUDwFpdOiHxlj&#10;XMyNKYAC4YH9gRr9BoNGtV6r1WwyjgqTPOSNfd1p6Rud36zAZB+yfkTh1ERT8WRxuoZCwBYLaHJy&#10;2ArnhRR46STQpjKCFGkEOZmACdsWMjU+/ySoE6n+zMLWqCGxNoTymASMIaC2AzxqsJ1sX2K/qDuR&#10;QE/1Uzk9Zf6i+VjWZXZEYMfYmiii8eDF5Cus2GMohHVEGfnXKujyFoYTmxmQkTUtB/suzp0FKeMk&#10;yBe+5TraCtYpwAoXWcbmRdKGowZ0gh8hQOCLGvPCHXChPvfbMoWCnRR8+bYNxjlMOND+G8UvCjWd&#10;/y8Miw8WD9AkO8nTEOWcjsdmFubKMzOBReAGEwWQSqpiaL1Xjzy8bBaUwJyI7EZXI82VLrkqs8kk&#10;i56p3UuBHEg7GL0k6+zKoZbIPBzb5K7I7Y5nk3Ie6rDVKZrdNpwtGuP9m8ibd7qGDQV9nnIQTLmI&#10;x/kFawAxRbOkCjndpnMXMLySzjo+rrfaFDs4AFt7FriKXRGBgwl5kttcrVa67RbnZpxqqQxQwp6K&#10;p7KFmWKuSHLQPGg0KvXj/mEUTO94+sKFS7/F0PyPi/5e/PLLZ156ee0bX6d1/OTFC48//8yTX3pu&#10;7fwZKFwaYSMCmO4ZfDe2VxoyeiJRLBTn5ubIeaDdQnhW03t4mkSmUq9pqOvRIdcRlnqGTmVGuzs5&#10;1GYDaohAq0mvDZ3OlBaoB/EEnLH5HC3lFnqK7Q4LlThFZaZ8jjVtQjA2V8JzbsdvlWgIU6aLB/an&#10;AJfRcddEZwh3WAPcK5LbYOdCxzGkV15aXYE6IEMDjQxiaKitMCNy2cMJl7bTPgODCP6QS9K+mKag&#10;2pCWluTlxEfzdkVx94wfbAANt5YLKUND6GqjVz3hd6ukT3FUyNIzh2Z9sY7nOamFiH9ifYzDKiNo&#10;3xVxKFSwCqiQhTHmo6Yo0X8srgi2m5d67SuocQUhj5kku8aPPLwUrMtlNpUffB/7wAXF4K5kwPHA&#10;P7J2DZ2z4n9hu94BZraFfe3jTIJSjhd0gszInhLIslhqxDE5OK/uDbJRhmEzGgEyM+WkfI63UM4i&#10;A6GxMFwLMdBs6zpD38Muj4a8r9WxD1lIS1T1aqm/94YIihqy5XeZo+MH5xN7DV630fwBf51UoMwV&#10;Th4BQCOb5tfQsnLewUjJbbgUKjCpQyPo+eZmEDgB7nLTaNlC19R6UyxllXsxGF7hXZTlhDgbq0qO&#10;wFsXxAOcxvWWizMkAWTolep+o90UsRinCHVLaoEwizOF2fl8Jg9Dqbp70K63YTGqgjr2q3+RofkX&#10;b2XOffP3zn31d85/5ZuXvvR1jWOnPf14iv7bxy489vyTz7zw9HPnL1zIzpSR8RCrSWpLx8N292Bn&#10;v35Qx6smwpGFXB62+gjlHDHaWHtEGcNKtbJfRZCMtiEUvQhW0jSD2UiOkbglg0GtWa+06hRp8V25&#10;RIRw5zgZY8IoUL7CTaa4txu1VntIBMD843Qim8xApRwehoZGhBMCIK5BDKG0SCIsFXuVuvXeprNG&#10;gz/klU6Pj1MEq75pYFVVFQgmDSDk99KGE4BhAbPsicXD1uNrZC0FSs5omATJooeMMT8vOhhOpNYe&#10;9nmdGZHeuCZvrrXpk+rdDASgr3BH1g8cM7UX4X9dq8mGpo09rS5kdJqCJMRBkV2MnWuO0fozJbCi&#10;AUSitwYGw+om3hGhJE2n4BVto8cEGdDYoul8g+qWb0NLs3QBPGA3S++GCJ6IbTjunKACURftYkp2&#10;1HuDjMAj7xNcRXU/GN3QNP2tZmJwtfHiZAFs5rhPHnebwK1Uui2qrLJhol1TkdD5THP54HCzecBO&#10;Mqw0tk2xpBRjMITCGOaaIR6sVYSfV44Q1VdCxWBLTeQFPGUSSZKLjZunwYjLPq1YuqPMU6Vj8fdl&#10;GrmhE8zIf7Bbb+UCkaq8tuiG0oXizZwZ+GNoniM+ekver1atbG1tbGxt7FR2aP5UUksl3skAIdjZ&#10;2Vwxl0zEmDA6oPXuCHUR8SeMcQASp9yTz4OHheuSbI0gNenHWsceAsA5fDx5J40V1SpCxj11mYly&#10;jiANbTbTgM+0k0AbG3Ta9YODQbcjFEDQlktG/4WPfwFW5szvfWfpb373xL/7B8/+B3/36//hf1A4&#10;Mx/OJ+B4ct60agEuqJFrKjwTzy0lCqu52RPLa4X52cN4aiqa0eIC6Tg8bh3UK9uVUQe9y9B8Mjlf&#10;KE4B33KHaOg67IePaDxvHBzUZGVC0/TOZkr5EUM7U8K5YsNBamoKyditZhW5JPDYUvgwn48OMslW&#10;Mn3MKhlOxTVJtlNpN+oDaEVTbMlyIp+ezh5H0/1UepTE5MFsD6FV0mKJxQ8L4UjazMdwajQgZkpw&#10;L1XtaU0NoW7CsYdZAAgsvY8RHbqgi1DU4ZyzQoD6+X8FFmQ3JsHkUbXXeZW+uWMMmuXMD/vWxGjy&#10;SjE9Wz24DGzOXviocTzsh4jD1dwksiuLA/UQ7De5G9dWTQgem9PgmYwmE9g+zIGkE8wvOpmdh5Tr&#10;yeIVHmjbKYLTGDmNfVU0o+yaEroae7l11FbUDSVcdhiRNoW1/cj4cfRSwLHx9Eot+DIowvm6hmRo&#10;HqQqD65UZzQ+A1Ft3rQG+lqU5cmstq6KFFQwWAuElrIiolNyvVn/aqzRqahz2mRUpOdroIjWFhcd&#10;ViNgfkJZoDyF5NMRpCIwY7KMTkSfZVVcrIKCU9t/mE+IevmZMl/gFGRf8eNwnEbE3mi6O4iyhOD5&#10;qvqChaL/JA3gZtxktRqKA6UCFYbzEFVEzX2YDnWOpzcrza3dBgotKvVwC1QkD3AZXfxxQudhl9WY&#10;1D4ugdAhk79V5PGCXcCWhDDNtT1C9lxm1I0OFqHZqG1vrW9uPThoV/tHPZJLRX7CZ5OH4US2PJtn&#10;pAztvRoD0YK/ATl9Oiap9COubSQeikePo3aruLawsY/6VKjp+O0yzpRTLeXnFkqY50qlSjaUJpQb&#10;HSakIYiGFuNMoepkyoV8MjzVbuxXD3ao0XP9bUA8vU2/DZr5H2RlXvjdv/n4d/46GF06mTm5duLL&#10;L3zpKy9+5YUvvbi0spwA9bDNIzGO0RGS/2igEp0jJQKZhYo71Q41K3KJ5ByPSWf2dvbpT+NyMgud&#10;xjuAFa1rhkUYAEAkUakgw1vnPWFyIk1C4V9twcyD0PzQY3QSFAcCsFEkipJhUmjKgGsZbCIBTMSr&#10;YcQwdQAfAhQ/UypDi4ixyETnph8P6dlmi2DH/A89OyAELCxRvdVw3NN4HiMP8PQ83cX5nJykRbwe&#10;SwfIxzhqV8CuTtwgzA6yboU3Qe7tT3S0gl/Z80lbjAvrbHQ1WB2SNNXVNqmxH8pmDDvlFIwNJ9jP&#10;w3LhewQnVlIRLM1+FgMPVMek5Oy5YruYzNU4aCLtlzcVs0QjnyDxBbCp3kGmwvgvHtx43qXTcEzR&#10;eHvBWRmWNZbpDIIZxx1kUHzunbHF/CAsxjEIS+euNzHCm1V9jOJsy+KRVMj5vRb5WxzolSOrzUvw&#10;QtiQYg3dCKW8iiyxB9xS0X+UbDrmZYoQnApkKIJlIAiNkOM8jQstI258JlV0vEpEnGdzYB7NllS6&#10;VqlMkRXim4fTMSSs7mxs3bx7H9qBpbZKBMXPNH6Q3x0ehAYaPGHDlQQAjhu4PUdyOObhz4bn+tow&#10;eyT6NBeBGw9vEMU/FeTsCRyLbPcIRQsax8tsDc69DwDZbNHO5ZJ/Ot4gY4J5zKeoex0T5pvfQHcC&#10;oUSBxtZ8TnlDZb9Zr7PaMPkecCkkD4cRAy6XivyuUSOo2tO5mbI1l9/KiP8iYpmLf/D7F/7O37z0&#10;d/7W4//G37r813//se/+NWoeckrDo+RReDkzc3Z25eLyqcfOXFxeORFHL5QQllYXtdOEes32/u6u&#10;RggdHiFQVs7k2OfqwOJa2RblxtQZa9Rqcl1Z8xSJ4DvYgrGK6RDUv08U12rQGS0Qq0y3L1LrxhlT&#10;JZlTJ9usajASlpXtUsrLFHB9dYSmMMbNx8qoz4C2Juwd7KQE3lAEfOTqgMtqBwfVetVE547FtVBb&#10;iqqVWEkOVN8Pj4BM+X1RUgZF9iTuU35y/JjUcn1heSoU7E07ysm9CHaXM+geefASrR/z8qxUMvA6&#10;w58UyZBwGYPQoBlTrvM83rX6FSWpYmoKNabXIENjEACbS1bJauLERywLo+0atdnIKZRjpao5jbWO&#10;m6w20Q27i8KlgGEVlRXWO3QyfshQeOHMdoIjRJOHF2WNXWZHaxX8cQblPz+K1Ohs/QmT6ri9lawb&#10;f/Kirz/8Z6vRuECLAjKq71aDl3GWyp2mvGFiEP2WjB62RtxGbitMqERCXeaFAsUaNRoqkVBDmWm1&#10;q8KorIoMDuuD7g0aF0QJ8NE0EsI7OpWoWWUT3xPth5MHveObD3au33nQAAfxqrUdrIaaEwr5FjbT&#10;qvsg8oy+80vXCOQ7Z+2J1UN3Zdi6UjInI5ml0dU0QRAMLP3v+EgiC1U2bW4xzhz6YSaX4QSxc/WD&#10;artWU4GMS6jpFAo3yYkZ1YBJ5lAg2ljDlAQGfU1ituk5AK+EFFI72CdTV3htmbBhCRFgirnZWdw/&#10;ByMz1Gi4I5ATosrxPyRjevL3vvvk7//ek3/79y//wd+EP5Ivl2cXFxP57GEs3COet5KE0Ih6f7o5&#10;zB7FSolcOVNcWlxOprM24RR8IUS6S3mourePQCG/S8fiC6gX5wtwVdgu7ui4hVSaq5UD1YCgD1Gv&#10;y+W09DkHFVHlFYF3680G64HFVcjmQIAVmoIzGE+VuIhYhJI3h8Od1hNyeS6Q8jUuE2kMwrpabD2e&#10;Kf0TBIkkRqRwSf3YzM1gEEZln5CH+0QcSheyuj9kYujk4AexckgaWMjUO2fm5uhTUHhuiIPR5Qym&#10;c0cfrA1jdPiO8TjAnoEPcN1cf/BXful9BAFBSy+XEiWwN50R4L/gTeoxt40b6NUFhWWHO0yQxPau&#10;XL1ODgA9JcEa65exViha5mADkavLdwcUO0dw6VP0uqfKtoqJMFfsY7awiLZjSr2SynEdxE2OPtgM&#10;Gd5VDtxnNjLTd3wufjWCyzKOZTwmCVpwvEnQrpJfqrF1fgjojulFhg7bXHCLAc0C6QFEq2Fw3ulp&#10;xGEujY2CJE22+ruYTVEYZ5lSqYSQBRdHjg2MFvYnO1elRKMjaT4f+BVQURwShaXr5l6Uv1mipFMg&#10;xQfvD/WOw1vN4Ud3t67c29qtM3A0LCRsLLTBPVJOZctCEaeZCo/tpCMs1T5P5hQQTCJBP3d7lTUr&#10;eLuArx/rI+X+4h3n5+eXlpbYIioDqJPymJuVJKHIZTC2FKkP9naBf9UdZi2rzm9CLYhIh5AVC4yZ&#10;Ub3QemgE7UiiNIbnZN912q1apcIzOCppcmiauHwI6oaU4WCKtRrNve0tTkPHag3iChinjp/+6tf/&#10;8Eevfm4889mM6Ut/+zvP/c3vPP3Xf+ep3+Pru+J+hcIsd7zd2sqJF7/8lee+9MLq6dOonqmFQSdI&#10;XjF9hIz7QXPU6NKdzP2Zm5nHX1C95VJh2dminEqz1jgwGVRS6dmcZI3wFZLiVkSoDhTqxAcHB1h8&#10;fFIWimIRG6FeJHW40Z9O7lCvo/DMzWHZ5RIpGuDYDMSvqhSPVJ4cdHoNohWZoSl6V2hWwq9jhtW2&#10;KPILbFExUVhYeBmcISAINxuwQx3KtPa2WpUqw447ooqZ7LNVuLX1sFL017RqdQwNH4TJn1+YQ0xF&#10;ob7ffidOeQL90KY8vOayMTZ/y4DmIApXhB/MUlI/BK82t6GYhC8WOodNkakOOUJCKd6Ib8veCsM6&#10;Tn+ZWrFULTC03zVE1MKDseEGYIVNNgEKDhK8sK+8PuWimoZYGLNOE8T4h264S9PpUDSiUGVUETrc&#10;whhHJGhWMuMWDIqUXQwifNmaoHrqRD0DjCe5koGZhnbal7InOyE3xHZNbMiTavwWr3hCag+FCWZl&#10;7KmWC3gtT+wafYQVpFSXp/DA+SLuxw5BtYq6JCaGayJ5dnk1s85cBwI9lSplIuxOexMglClFqW6E&#10;lTJYIosNhqTGVJHBVLjWG71/49571+7utftQYtnoVgMTKC2034tC1pM9tpsBL8aCNN2zyalNVolH&#10;NH6l3abrR7MFnConrumXxcIs+sMz82x7Mbu5TkrrouAD+VyOJdvCXR8csPWJRQWJGVjNlWM8aZZg&#10;BxIJkZusDItH5p3yBV03sHhpvOEKA/006wdyWla1QMiQXCwWT5IbEAVyLUiWoJXIoQwoAlPHlqM1&#10;Qh/M2eRvszJf/zvf+uoffOfFP/iuGkq4ZwR7YIXGSZApwRDGsaAL586cuXjx0mOPPTYzN4tT4SAx&#10;aSYaMF3fPzjY3SesZzofoqrkFNFUgjKyFgkY/PFU5eCgAnAtwYSpEkeUy8KRVECufmWRrKlnE+wo&#10;lDg6xKYihYTb4gREIVeXEJT8AVQiIS+sm0iskMtzbl7WkbHEJ/VE3+sM9QTCf+SWWFVWJ9K4M55s&#10;bJWhUEtkgCQqAtxo6naktYQsvf5eRQU8HZJtA1vjqhGImBuaQlaKcIm1jDOcLc8WS0V2gtIVM4W2&#10;Kx4+fFdwJOaaAt08V1pizTg1g+WrVWXO3CUatVfBetUZDJBNWBdp9ymftTEA8tEmlq0KqDBV6fI6&#10;mZ3vFicFjs8ohYZf2GwAomhF4MhlEshJqlLb0I/KO8gNiOVOCXEQ6OCyjRoYIgCE6pU1dstO+Kss&#10;9LRwy9MlC0LMSytA830yiUr4AeMp7QtP8GWVVU6RmFQsCaQiyQzntgohI93D6UrzZULAcavtFtkz&#10;Qd+Nujdm1k2KQEK/1vak01MFhWIcfRiUiFhLTBgq5NUg5sbJsFZtMZGXFN6qF58PJ9OWeJeEOjVr&#10;U6dm2aWOWDUaudRobBiOb9Xbv/jwk/ev3mpojE6YKqqCBtuWirzC6lTmoEwNUJQTL3070ckp0359&#10;Jvbay09+MXX1rBymGNkrzdIzVvqJDFiOWAypZKZlBINDlZVhKGAVMrONO4O2JhNajKZtQZGIgOIM&#10;4vjJFjmkDuKa3ZYmyGixaXfwHZoMN1tMnEat26q7sqvD+ywRAL/Z+TlAGY69ui/URj0upocjESRS&#10;z9B0plBEeeK3WRluLmu/B6TP4VCXiWIgwMmpxtl4dUK8/gh4JRNPlXOFlYWlpblFNil7woR9yPj7&#10;1cbBbmWn3+9ycLlMGmFXRt2AL+k8tQCHsF3Wt1F6b3HB6ZCdm5nlxosTYfEk8WO33a1UKq1Wk5ew&#10;/7koqEKyhpwuxrmyitUE0OtyG1DWyKUy+GpToFauzM0EF9OUth4FtiOpLkn5UbGMQUMCqNhmxKvs&#10;FS6ithCTC5kCCKzLvhWAQWIHPtxi77LgkJJkLbODlWxb/synoyABhAioJt9YLjOfTC7abohVVGyJ&#10;jDEHfp7sZ8+FDMuzgCTYnHqChthaUKAI1BjAepWBFATxjFquMxKt18XbagcpabLCNhffBM7sn7b5&#10;1W0IkzegfIrkZnhwHApEOo1Pksl2eQQLbYiK6Z3kwmnYCC3aMoFWJnfCj7NllEKY8bGHndFDRHOy&#10;T3z/O1nREYdHH9KwlG0xbBbMSHBYjO1oYaAVwD2xGitsu5HyHWjm26jWY7LsOFR0tF1vYEQl7Cea&#10;DRJtsG4MOlOiKRr+cAbFIu0/PNnCK4uttCZVnnOqIz+RJ+LOsW9YVl7oXY4KFGTLuPvq49G4iqlo&#10;9zC8UW2/e+3Ou1dvNuEOQ1cThdJynHE5z0AiDT8xKSyYCioeqc7qKjJa0Wo09VSSG8fxuuNxt2RH&#10;GBCXtLbN6PN7wmDaxAlnTIzC3D+rmu4ZIALEjNEMzYjqsre3C7GX6EyHpLYErnME2q9Uz5NJbA92&#10;hCK03lWUCR8sh2y5XBIXsHYAH68x7ME8G3hii88DGwYiYM1D19nf3db7WxMrybgcFJ6YdCyf5xx+&#10;m5Xp9IZ0CkaSmfnVk6tnzpUXlqcZb2ZsEZFa2Z1M6mz1UO1PHIdLqexyeY4OZWq7kqNU1hTqHQ22&#10;D3Zr7TpPz6YT8zPEK6he6jQ88SZ23dje2quCvIzwjzNl1BqyWnmuURBHQeeIlIqH9g8XFL14+mLd&#10;Wdn9I6iBF9dog0sBrMRJsMma+AhvNFRPY39ItAeWwT4F5oIgLJBPJsYwKrox0NMfiAWgkbDSjEmT&#10;NrBjRb7SBjpCSpp2evYcixftRvaDkGO8MdzxqRB8GSIy8GPcB3EWTlJDs2xH6D8HQqU/YKjnI4N4&#10;zHl6fhIQ2BxA4aBY6laS0OZ3dFCbQVNHAsIqN5ORY/Vmx+a9ygQ4BGzmwOB3rzqN6TMOBvtDS5N8&#10;UxQ8ukfhQ2cs+JJyuAaYyLJI2B9GPTQ1c//kjzJBms7h7+m4hI9FsFzJWqP8M91uBvURB2Un6Kz/&#10;7A8jhOjvmkQpmdmHrcZWKxEL0U2KZ0lBvc4mFjm716n6k01oBsisuQIDTkRDk6zdUaYS4wo/K1+Y&#10;QchcZYQUZQTdJrt2tqL9oVukFBITo1G1aEJJIELpmI7GQiQ747ATIRGKHkxF1iu11955/xcffVqj&#10;LcMa3BXHmOc3pp2Kgb5v3dkEPsPv8jgSdEvittWPh79OgkS9SjG+LRhrqPXkBfy1WNY4a/5ETRZe&#10;uDWjKYgjCqRAhC+hNF6tHvR6NB9Yq64iEUkRwnIozJSRNQQaoMzCWAbT+LDmNU6ZxIT4MR7rdZmn&#10;WsFOiz7mehE6hghuqlSe4UoC+m5tbhg2rIvjUSXHQNZWmp2lUe63WZlGpxdNpE6ePff4M889+dwL&#10;5x57olCeU5FIKoE24gMeaqU2aHUQTEuF43MIwCYyxLuwKjgRWj5ao95WdW+ntgcXiPi4hJD0bIlh&#10;jIJmLQDHnldbza39XZBCToDYL5vPI0DKX2VqKehAWwZY2t/HoLJ7DQAmyrVEwiw6Vx0olEYC7gke&#10;RzKzhbzrhrAmOFbOloyJy8+NI9wA7SPtAgk16qP8MeAG4I7azI6OqISmYXyKPTUC0BM9BERQI3ZE&#10;3OOK8/HZPKUuxMRkpFjtLOT9/X0Vwrx4ZGTZCbju2K8nG+5vlSyMhQjMytne0CIye2M5mdF21W4n&#10;tTuDNhU80/pAoqm0WKRN2gyAZug18FuozYHTNvKo7E5gepxW+tDGBCmNtU3yPiwjrmg6lSElsLqv&#10;+OvgowxZNMVOk88TZoqD7iMYJ/tCzqFUTUOBBI4aVdmNvjash2OGHUyCGj/3zzx06haRyL6Mmx4t&#10;JtLhCvQwjQr8/ySCcUPjWevkPd10TtIx6VboKhDFUEOG6sr4vSOyiXyhWJ6dK5RmQC6sDSWoCTsw&#10;5DbGTST/PxWBPKW4lViPg1D0pq4XYlwNvREP2MBHzDX82HvrWz9+4xfvXrm+S3slkauKb+4oBc4q&#10;9zX7oVfo1v1aDXySDenZlh8+EvypW8XTwEli6NwBN+4eL+OJqWzynX68HSq2vZ4vD5JMliqFeXwh&#10;bAytT7r5YD5hnTRIXBgTgUx5bjaRTdUaFKD2FdHbMjRXp8tP3sBLWFFW5x25rqoSWfljTEwZwh4X&#10;fGdnm4SD1zpoycsdtMKazy0sEDn/NiszOg4n04WV5RNnTp4+e+rMmVOni0zhROadMtgIUb8Qjat7&#10;W9vbm1usbyKRMlBavsgJCNWz6Tksz1qztletyDkcHxNmgEhjQbX3BDSqkoqJpQZGDYJLScceEtSc&#10;G+GkqntypP1OG1N2QLmCEcWkXVSJuP8YIUUTWo5ILXYQV0aCgYuDaDWIFC05QKYiW3LJj+gDgPfc&#10;kiA1Z55KEe9EUnEDcpm6PE1Etn+wTyMCySQvyaYQmklwsS00UN4ml8gNCIWQSivOoA+RBl0y9p0W&#10;De69sg+tZ5+tqVRF0YB2/tjzOA3kIQjqJijYFY6DWqDsVQ8LbiRfZt395hkM0re8QhXZQG4gNI3W&#10;cANaKV7SihVOVrfswBygXinJTiunjKMY/+gxDm3BvGwaCB+GhjCOOpRTJzA0pintqlGm2q1gDOla&#10;mPLcCtHG7J/Wm2OfZpsqUEHwjMZBqAko5aZHqVCwS7QbXdXWGri12R1G8rIVX9JRog5ovn1ipj0I&#10;ctjF9PZ0df19PaaDEIR6JnaR91EnX3nWBO4gWzFeHN9h+ry6Q2ovMB6BTtLrTiYrLJENuXGUFQEi&#10;LSYx+iSMe2bsiTQE1gQhpNEdvvfp1T979Y2Pr92uwQCn+GhuyWxh0EgiE2X8YH1eYBAD+zrxH46/&#10;YHYtc37YxDRZJ1qFLhVhiiJjsyXrCkabtOo1RZDdzU0UCOyvEBCZyjabyRa4PGoJrjPQUmEd10eI&#10;C4uJpJlSCGZoerp6UK1VDvgMa2MzCWZWO4oQbKVIFKqHsiH1jCmm9lAllkzNzi/g1AmUxEdpd1g6&#10;psAovJs0nU3Klae+bqz3z3mMPU+khAghc+YXorHFWHglX5grLwDjHnYP6RGK9I/AJ8Cud6v7Hbxf&#10;OERAOrO4fFgoDhg0MggnOkfpYZjG5fXtbXwujW7FaGa2NIcYhsbWkJLAQmBb9fuNapWkB/5HJhGh&#10;yR4/nhpEw1Aujxhk1z7q1rZr+7X2MD4Kz0Wi86WZqXS+E0lILGfUP+42eq3mXqt/APgQQRVwOp8u&#10;HEcSbVp+uCv9YXYEQ/y40R+11WkXmYkmc6l4J3bYQUViKppvhTK9qZ3a/oNWA7ImNzkbjUHtpNAu&#10;aV/ce4xCUgtjjkmFPah5enOFw1S8CS09msAwRVE5atWaTFieYuhNmPyYkWxcbHosTZVX21q2Q7vQ&#10;1fjNrKiu6rUhiFU0dCMMLazDhF0UyIniLYcrLvfoSCUM6Q+DB7Mtuh3AJODv9VpDjSuwgo64/Daa&#10;xJooLcPpo16AH6C3msIiJyYCoQM0NmzS2qksvBKflQ0NBYudRRIlERaiKYVDYvErOVbzqfi79GRC&#10;VACJp/OLtjro18Kf9WW8NXIe14VSQ7vsDvxtwaTsVWJf1VnUoWGyJFrmbD4WfR9inEkCY61wRUZJ&#10;FVXamq7FScHYGWaJgNuYD2/EadkFQi3p2mHqAGuJtvwL54Q/sWJBgYU+s5DLFggF8RuhQQ9pMkAF&#10;KYdwPaUiBISPVWZ2VGdw1DkOD7kEqRh6K2zdJOLFbGRx9JQJ9SLHvdAI8UkmViT2ukfv3Nn4wVsf&#10;fvBgizgB087BExBKnYhTgYYtTjHypkKwIBtxXmix2CwK1xRUdwbgDRYbAVlxI0wx0+sAY7QrmJTi&#10;awaK0dA6QsU2VuyFvnoinp1N5cusr9reTnt3m9WYoNdqhNnC3S6lkuVh96i2X6XdLjwacjIpcIUj&#10;iPHH0/FwBitUSrNmupVmt1IngxBXaMrYy1OKVrIZ0v8pLBCdNFDLqITgfzpE79yIeGJ+cQn4gtrH&#10;7tYWBBYYKKE+l1cjSQn7EPCbm1vOAnNKF+q3WJnjaL8zaFZqMEZJrZBIhZ6Lx/MBfQaNSz2XOK3e&#10;avA2IPHl0kwyl7emTnwxgnWwTvSE7Z1dVitidLPluXyhYLQKcQAwfjxhf3tnv1Ih+CaIwOkwaQPm&#10;kwL/Y4ja3N8uvLhKFWs6SkMiIooDiiblUS8p88lCSjupItFZi0JgNIJedCqRIZZhtepAjo6RKazW&#10;GzyB5ZKKRKHuJQBfsHTEu8Qf3f5+Ze/+zk61g/yPKl8WqlIEE3tSGQGhGlWkkSi/xEGraycogQI7&#10;yXeJPW8hiPBQgMIUmL5QZ+G0Yr6rIC+HG4QTfrEt5RZMY2CtaJqmDOxghhyaHJcJ5Ski0EiQ8bRG&#10;a4lU3dnel4amvWajrWmwaikyeya2oqBgNh5XUOGYTTs1cXOrHFlcZSmU3HjgpHW+wj9w4aogAUZw&#10;K+jU0NwMzyeEx9jpWI1XFGJ8Y1DL8XexLFgkQ++OZA85fqaQQWGC1fetX1tdSiLnis1iEinqE/Di&#10;rH+p9wCz5eUx033SYZv0jZ2XbLQFOLocluRwzqYg2OeNgDMhRZTmWGuINmRpzlJhR124ojdYcdtg&#10;H8NHJJ9BUIZhAvZi2Wl+AQLPOHWXjdH91atc+EZ8JcYhhCuN7s/f/dWPf/bLmxtbLTJHP1BMfw86&#10;uM36dullhWnjDlXzKi4NwcPDEwdlDFnTzbHMUcmvx26TrNAgJ4EDph7hsa8iEoI9MA2QNRKl3a3N&#10;dlW1ag4ROWl68srlxVyuCKJY2d1DnkrXzUaBgzLz/uTh5FOEsGTa0EnYhqp08feg0Mh21lQKVk69&#10;ftAFc7GDJzcWhTkUIgiCtMEZ7u/usb3pMuVUFSTaKXCrwT5g8LCSFIr/FitDVIoN29ndqTZQpdQZ&#10;lYsocGeApvE1sFqInzqd9s72NiETGA0I3jxtIABRukiK+4VCDUe1/cruzg5Gg3Y8CFAziKQbxKDQ&#10;lI3KE8CmKgeMMOf32UwOojcNAn11fCm/5ZhhCRO1cSOJn2E3QopR6sBDIXoExnyjXqPzFb+J1hTU&#10;uxwkY5hF3EIcPGMJsIZAWJb1EJ3yBCpN8jq4eyXwvU6juQ181GpyER/qhgjcFTGC1UPASTLCBmIY&#10;yMrSMoq/fJCgSyuOqNYgbnCEuhDEK/hQJh1ny8GDcGNV2fEaicYybQfK+IX3wmm1eU076OlxpEAG&#10;wgB7bWEtZZu6og43mnF7/cpBFe6MgmmJGXhlRttS7t8+24oarooroqoicq9nOVqrEqqxYWzMmZGE&#10;QcOkOEO8zHeJbxsyYkmT8DR1gQaYlhfLhAx7b7hXqYTmSKRBN9mkHwQ4mpIuy9S/1NOgESZWZXJ5&#10;TwlWmKSwifNwIrIsGnWkiiYrQXfSDYTGczAHG7NC1V4JgP2ZHRePiR5Ci8gsnIoymmQ0rLDmddyC&#10;tEV585KZboxZGmywke/UbsAt0GARNKXgE5kJZC5X5KgP+ihxcM1bi/dDyX4kvVlt/uQX7/z49Z/d&#10;ub9hmiBuT8ZZsK5RgKdwo2VB7O47xj8hMfovPX32UMXzIzcoD9PDR2wNkbBkrIxXq/tgCB03CudW&#10;bVQ3Nx7QQ2CKjEYNsJoWq6RRqx7s79tcbXkmd3f4E5z9wsIibHayKZot+z0KwZYWGrJLBJbCQuez&#10;7A4KTH16IG23+QGSV8E0LpdpKD3c22FIb41V53QqVcGJACENMyx0do7rwgr8S6wM9xFS3N5+lQSc&#10;NVjKpjE0NCYemgf268EO3N7Y7LXbXIUi/azlMnsPEj6rSWQy2j1bncrePoaCEyUcR7QDb2OzB633&#10;NDTNTgeagTvHEmA+DpBSKBlDzM5a0MVhoP+iWquCjuD6GLXF6DByCpvBY2tlNAL9VbV7NKIHuUw2&#10;iQej+hCDyID6cZidSrG5hVIhdM/pMDODGLfO1cJwi48nGHNAylbv0pxNfU7tMMIY1BZsXIzhEcSf&#10;6v4BSxLHsTAzu7y0TEeVjJhJ8rZ7/Zu37t2/v729tb9+f7Pd6LIouWWuIGuBW8CDcKr5ZD15acZv&#10;vf/SSzJemuGVhoNyEurJsYEBWtPSZLAaGa9DH/2g3iLiHuudeM3c2P1mU4QGY2Ksb9sAnLEwQfCz&#10;SBsewFv0wB43bDACTZLIjEeGW2ZCubTIqdAjwy47KZVbJ3o4gZXNbEFBMFxBZ6yChYbGW+VCsvzG&#10;VVZzODgXsI5Vsrg5VtUyJIhYwUTX1S9tDZUaZm21LTVU8t3yPqkLW14k3QfZhlQyR7sO4iALi8UZ&#10;KTZozDZhsIo70jCW4IoBpk7VtTBa8ZhYh6plaYyMtG9JlWLAbZqUptt3xFCcQYTrpl52GkATtf70&#10;J3e2f/Dam6+/88FOvQ23giUujqK3O6ojUrXgh1DUGOmf2Bc3HwpEnN0zphHxy4AY5cxP62WzX/rG&#10;NrMFPVDdtwKKrZuUcZ0pOiEJt7a3Nvb2tolDNINWAeQRYhNsCiwMVqBZqxOXpemeMZU1oVgAlLAu&#10;iiWCYoxQnSBI5C8dOi4TdxNnrDAF32S6VRcfjz1mFAFFn5R+qdYtLC5nMlk4wQf7O2SpasISKCye&#10;hODQaKxA5auQo0tLJOnfEsuQgh4P+nCHyXeaLVAl9n60XMihV2EUfu0KzgomeWVnlzIYsQ+Dvua4&#10;zdksvoyKvcqUsEv6A0SPsTIMm2GXQlwjHGH/KSWy8aNQ73Z3dw9ajBmZon5DvHTMFE5r5xJLmA60&#10;bh/mG8EO/0TilHq2teoqo9Amnsard9Dwxe5ykciYStmCSMAJkBw1HXG70BBrdWl7x+ZE8uSbhGMG&#10;UPvkH8h/DXhLrQbdBiALrDgfFYYpVDFrdFjbrTy494BKIe4Zf7m2vJYnMxKElkAUotntfXzlxp/8&#10;6Ss/+ekbn3z8KUiYmGbGmLVCSVAQ0eWyBWRpiI2FVNNTYEDcysgiOTFkzLMwJ+ljjIwzastRpSCz&#10;D53+iCtLQdvkv2WSbN96kGEs8SCfcNq5OBqGdMoC6Qcr9ut3Y0kql4xR5Ksxy+oqkGxkhkk/Kq5R&#10;2SXWYTMFai8uU2XZiM2FM5rNiPnTvR5FO3FVaOkUVMxXIDriVXEFEJLuBpMIftaIe7oQJDeq6Qui&#10;m+gLa2BfivaV97kcFtxCDAlxNaIDM1BeF2bm5qHB0I6rUW2InKnwb1CReg00JMQtrM7aDLCPbSIA&#10;s/AW5gfRbRZqtChUCtd0A4i2jT8i/w6LodYdvfPp7X/6yms/e/9XB6Bw6OwaHENYyE01dp9Eavhy&#10;6+A5kRsI3XH7ePcUbmVwhPIlEyNijEKZP5e8GmtZBb7Feow1TMuwY1MLNGpvscAV3tneoBSN4bXM&#10;VOsHp3t//d7de/c2N3B7dVGBTHPQclRwbbooZ5gOykWgdYD2AY7VW2DVXD8VQgqYYATot91odJn/&#10;Y1tV5yoCh8QxFhaWaLgCyYApM+orhnLNNWWex+JVc0cgBLbbDd7ht1kZmhEZz9ltt3eh8DYINA6J&#10;AQRqUAOyhiiOl6MnJatX6cesEoQSYONRYBOaspk6kjTjYjCiG2jvoMJ4Z2wpCnjUkuGcSfFshIaA&#10;GLrYIBSnWPxQ4uhpTJRyQCwy/B7j9wakVEwA9bY1kBviDbaAdPOMKskxcDKcJHcC5jNtpKSd7CEq&#10;mbhIDBnYO10Caq1Wc3aMpEyEPq4JXSmE26MhcSP8CpAeuhDgKMPeo5wQIhqiHD41TeP2vbt3d7a2&#10;8Y6k7EsLiyvLy6QXUuQjEUgQeYXXNzc++PDDzc0t1q/EOI19arGrzImO0jzeGN6zOHC8BFl/vvgs&#10;RR/P0p78RhUe6bmxbq1JSFQVIawhtRocoKTFntbcQmfoaJi2ZRJWoNL7Osxrc6PHlDAZBAc72GmG&#10;IJlmsTISJTSCoIPIRTmUppsqrlHZO51FUhC3r0H1GlmpL0IANR84tiP0Vz1EXprnkzk7c+ACKSxN&#10;GO92ZwP6/I6gw9OCInGEFGlotpTVtBU/4WKNFYmLorMRQv0cY4TmKE6X8GrYCenp+VwIS1U1WE7O&#10;1QIXZUnWOqQf9d6PYh8WvELtjRvhWBmz1+bp/QDXRqKlfxSp1Hs//sVbf/rqz2882GoNDhlSQRMZ&#10;C0xXWG7I2EqC21TxcmKUJ8huUPjBP9Hvr/8wyZj8mbpDFr/wV88y+OeEY8UvWTwUrTlWORgubzRc&#10;mAV+KPa67e3NdeRdlGOKAQQ5iCLwYbV+sLW9gQYTcBXBozVk6obzYfiNAkY5mcKs7+3uDHpd67TW&#10;MuQoeV4CwgjloaljQvxOoyYIU1RjmRBWyuzcApedJQIkQ3sUoSjLXSZI4rKa0k21mfuD2a1U9trG&#10;o/nNR1Bjgt4LtsonIa6A5BzXgKB5hmCGjEYBvNRzzXei80JodoB3wsKyRbGv4HvC+hT5TSFDDzSz&#10;s78HzZ+TYZES5hHlKnE3diymisZ1YBEuB43R1Nei2RQXUR1AJhyNAInGDbSaZDc4DUI13I/ZVYPc&#10;iYa6nXoNM0TqcMiSL+UKUiEMBBwFt0LqwRISo7O5YLwWslkMogyMNqzGcircp03h6BjxiMX5eajT&#10;xF1oYimiAf/t9Tc3tm5dv4mqFjWUhdmFc2fPc55CfOiQSsSX1pYWVxcpA3I9zMEbB92yZx7S4reH&#10;+gBskzmAJwKdKos+XNn6jK1LSwVpx4YtT1LeqDK5V7ptH1pdUyXV0dEOKjyNJipEhggD/3uHo2Z9&#10;ibv1sGFI69c2oOU4ijzYQ5TCxCPzgpZnU5YEuY6olo1VZUUA491E3RFsQ/sLbVuKKvmC4K4fSOL9&#10;S6Ow1ZeazmahF0GB4pl8B/MIdD8l/RJ88Y5Gq1XeIXaC5QKSo8VUiaBMnYNGGWRnGcJNyz0/6Ivy&#10;CZ9P3o1FU1jnzGPjzTv6YbVuhVmGc2sAlpl0nSKLQRRnqBXg0OonpPENZM1zEM0g5l7gbKiODQ4j&#10;w6lkdyp+fX3vez969ZWf/XJ9b1fZF65CcK+MsUFm5uXtwmkvmsnwwEnp9tSUBgfCkXMlQF8HFrD4&#10;YvAcyuyOi94Eua9HQO5+HKnhVbTssQtUXKd5OJtbPXGC7VavHLQq+6xRRbfgUFarQ98oASE4BS9M&#10;Us0WTDlhAqJMjAnlc/M0PaWRVSEaoYPJZuQE7U0E8wSG2HL2I2IOg04Loqi2qjqxAMgTs/OLwBK8&#10;dnN9Xf1NIjGzjw27E3s2hgYYo4vBpPf2oOGouP4XWhnJtYvxebi3f7C5LYmG0OFgpoBKLzNJmC8h&#10;XI/bwq3D4G3vbbf7bWAz6XSglppKsnIVOgp/OyLfodJU67b5J8gLsQyxt+oNPkCLJ7Rbe4g8dDrx&#10;qTAZUzyXsUEC1pUG6Iv2X6dba5JSHbHO1XqdzWlRuvdGaqrfO6gewLjHhWHsAabYBN7RKJ4rQWCn&#10;v79fIYLnDZGqIVyCHWIFG9pkD8HocB/tZpMjAdNZW1ldPXWSzivasTgLLgGnQrp0/9792v4BixGf&#10;vry0srS0TDpPBAkVcXFldvXEQjpLxzbmUQR3QwH00N1B78bmB2IeJqm41j1PdF9nLC7DDw3zsEDa&#10;PR43zwoughVsZLXe05aLXsbGQOuvwnwM5wrznf5HTsvREoq19iHy6t5q5y7S0yWVb6Q4hZeyZaSq&#10;sDHfzch4jmZ2UkCj9WEbeqT83MpRWBvMDRR1pRvEONwUbI3HOyK98zPmAHOTL6TyeeR/UkxYzWQT&#10;mSwBCT/zhEyuQNCfLZSyxRI/6JfE8UVaVvAUpXxpJlecyRaL/MlenkM8hGvOx7v8ZSBIaGQB1QqE&#10;gduY6IA/E0DwTsBRNCU74HpXMjGqKGmSp9AzvZmMs3TXMXv0Ah+G0q3D5DtXHvzJq2//8qNre43m&#10;0DTXeaIV2sGqYdCoHC6UVYGn30DlxZMILrjeZt8DvGbcFqtraQ+vBvCDJdQ2iG48KVS0xbFkB/dF&#10;WJKgctS6ovNLK6dOnyGp2dncHLbbRADaTZLwkDQXcEGZmYRLC/kyA4KQ3REWbGZCqjHFMulSkQVC&#10;k2OjWiHNFRhvsS+XkD43rAyOodtpH2CDaN/xljojKPLCucVFXAyI7dbWFm0HVOht4rYCdt4zlkpB&#10;+YUGCYltb3eXGtZvszLwHIdM1qac3utv7e7X6w0uay6VmGegYjpnQyHk5rhGSOFu7e0cNOs4R7bT&#10;zOwsawwA1LIDhpDEWPT7NFfXqixgzpjeB2KZYFNZL67MXrUCfxGbmmENlovTcWS3DRYF75yaBkYC&#10;OiHcVTSUzZZKM6xxu7VGLiARbTcb3SY7kmuB7g4fod8beKYRxLKVoNgH7FtuBSg1aZ1XXo03DQLd&#10;rexXGN2IwwUbP33mTHF2ZhRhgqeTciFUDPZ297Y2NmmPBNyZn5s9ceoEIBmZSTwVn1kol+YK2F7i&#10;Lgh9bmLMIGgZcX+4VJyLc/DNO+nAAjEOxfnubZxZbz2CBjzrxbavJw5Nl1zuVpm5DdONgMjUKOT3&#10;QOAs4TGbovVkMkyyD/YutsCsBGXWy4rB2gseyJhUirR9TPzBx7a5lTGJWct97Jhd88HgMk07UDHC&#10;9aLsu4/GZrWRzWniMzk8u1lfNhcEJ6kvRsST4DCiD4oOhViqqZkcdipBLpaVKUGtwL/TAEFdmWdy&#10;mhAFNNGPCFrIt0nAY3WFAwkM0ChgTLFIKF771kkqULUlZBRF2VYZEut0FYnVWlGtBK+ra6CWTCs3&#10;g7ei1bnaHr7x3tU/fvWdD25stJicjrK9WM8sCiXTNLFA+pKLgt2jCMjiKF2WhyRvj1sF2cCusiTI&#10;HY/bFDdA/k83NB5w+b2e3HF/mm0E+qroepBUOJv89Llzc/OLIAnbDx6gLMs8AdWUpHpIk+c0rRTl&#10;xblsKU/uz7U3Mr2sHP9PgDi/QMpTxmbRrazOAAXgbqRUt8DK4Mj5Zw1SMJIJEJrMVXIJqS4RZJCu&#10;so92GBN0UFE7GlfBhgWRqRGQE3IuLC6xwckeyJjsFP/iWMZuj24YE4uwSbVqjdXN4icXBBnxzNPl&#10;nbiUSDTwphw3mUiJMmKxCDKqQ2MlotKH3NSBRO1A/ewJZSJVsYOl5SHmmrVa0JwtbWTNyhPBVwRc&#10;2xgKSCllwwCmKVmkFSxEHtUMMeI99+CNwI9qSIGZt8fDSiOCmZy0j0ttXWwKAGaKQJS9cfhpiC35&#10;ggol1omLNUXhYW97p7pXIRagCHXq1CnaP/F1at00S8eSPahUbt+5zQgnPgJggjvBJQKvOH365IUL&#10;p1ZXF/K5DJJAAcnT9qYhqbo9Tvz3teXrxukSfgusMGQGSTVjIlypT5uVsdUvxpdnWLbagmeaQqtm&#10;vI+q8IXaDPcAp7KHAkyTX7DObJ+Erf/3abb2LoLFjIeiEMZQDLvMxumzPiWT0ZTZMwvoPdqCeaxm&#10;azU0BfcsX3XqQyvECsA4NeEgAFRT6BRqrdEAyh1ZCNahZ+JhNlPMPJR17hrnzzY7a1RdYGI5aNMG&#10;iYwac1xQSCGLRS2+7yzMMuzJ2r8m7AFBu7qMCs38mjnpxmKyQCPOAx5FiH4/zMibGACY7uhor1J7&#10;/edv/+lP3ri9udfGurCQZH/U4kboY9J7WnZG5JEZtgslEhKZEH7I4Vtco99oNyXWsRloyE+sjFsi&#10;nuNsA394Ujymcyt99pNTi/kQmc3E8slTJ0+d5nju3L4JTwRKF5fMYnONp4ylk0Qx80uLWFL1W1gi&#10;Y3GxuCG4xtn5eVw1RaidrS3a4YJ+N7dkiMyxfcxJsyVpvrEZO0x0kQ4T0BgdkuQi2AR6l9gR/t7E&#10;QRw0SD43tzQDHL/AL7e3Nvf392wA52+xMtMJsMsYXgOVlSqNBBvNHhzUxGyRVqDsEQxaDCeM1Slo&#10;f/0u+WKLDRzKHQ4X0gnCqqlU9jCaZB9x02K0ESO/CTWo34M5D3CTnimPIqqIu2YOuUS3Xa3Vq2ik&#10;Eu3M5PIpsY415oiyGF4Dgd7d6u4uuAwN6bFQvpyMpuSmAVo7AGFEdK1+td4ddoeJoyHs4sRc7jiT&#10;oXKdGMSiola2u9XK+sb6zqDRAWGOR+czxVwkiTovHjhBDhuKdfdqu/c2eq0uoQoxOoMrSS6F/oHy&#10;wvqELhwe3t3b+vTOrfV9BjFV93ZrlFDKpdknz126MDOzmkmvlko08MrDRyhvMTA4LGdn64PytSuj&#10;WJyhI3f7JVKQ13SwxhoSw3Po+wjjd6UNYCOcSItoHjIFXdFHbCyK9NIl2XfETNvjg2Z3Ry0S2IaY&#10;qKVa9GB9/aEIm4TPYhTbXjNJb01HhHmhvEv71ejkClJs5wehj5khfZ6GzghRNGU4Z8YZN8z3rB+x&#10;7IHAINN9p5BoKv+4TeGZbmjNBOjo9bMPe3chA0/mDGy2Jh7x9SjWmFsUqcpNiI6YMSWQsSFCT0WQ&#10;fgdSU1eRlNyB16UerEBGp+lDb4UDqy/Q6vNSkDSLLp1IpiVORxEYSAKgGi4utp5I5EGl/7h+GLlZ&#10;6f/x62++8stfblV3W/16KEyee0xIjtCtmiJor0P3I8zwwXibq8wWM0U0o1RT3fZuJzfKwkSEGKmW&#10;7qiHJtJxUv5LPccoQ6afqqXgnj+I4sdRjJsknihoL5RIz59beez5wsL8QeXenetv9Zs7EldTSIFE&#10;9WGbK1cqza+sriAdya2v1kA9Ja/KOaAfEp1Ozs3mgB2nj1uV3foOFSKav8kbyLgHNIkOp1MI0+Vn&#10;ikdH7VZ9i/oRzAZEfhl+csTpM2dyZTmWireYeHj31ojGHQULVolj5mI0HcqUZpZOop3Afq7tbfME&#10;gMbfbmVo1QXbIg3q99p1UVp6TJuPZ5Lx8kwxmcuKuy4QXzIebXoaK3Wob+nQcVHVCIrZMWbDagXa&#10;NFiqPEQBFK1xm4D6GXoaE9Sq1DShlYdONwoW9TpqUYxiKlpmz5QHUlAun8T7jwboVSEKqJwrMl0m&#10;nCpQeozB9JOQOne1OagcoK05QDITldvcTJFZkBFEBalKyU/iYlqbmxv39nfax9i3OHk/CJEIvjZp&#10;h63brFbv3727vbPNvQS0XAN5mV1MJ9JsSVB3xmKXFmYL8zP1XueDjz/+wQ9feee9D6Bcg3CWcsV0&#10;KJqaihCbivgLA0jvaXVjLbKgbORtPoGVcUjP2Mmm3WLJiKHG6suzaUfWviTZUMnNW+bkUokG6lqH&#10;pSWULFsu2k613uziQLEYNo9W8AM9EiZf4tw7K0V6+5gsjvF4LcGSmpz/z7a98AnpqBkkEwDYMitB&#10;FBHEXh77G0zkrsococcKXlUjJ9Esaqs9edFK525iNdZUbSNNNLZakkjU/aRZY82TEhoGJwaQAKe0&#10;ji7ou6w7mhecKqReBYnsWhY4Pi1DSi384qRUkXKcy3MQXWo2H58IdQBYB0Mmq2o1QPXf8xIyPhD1&#10;Vnd4c6PyZ7947xe/+nSXFlzEwE1YxjIxTlF4DdsKE0fshgqKamDWTud9n+oYpReZ6XnU++nA8itk&#10;QRABodFJiPusZGwQBrGJDttjS4tpJ8mUhz+PZFLsIQVM0UT65NnLFy89zeW8df2TnY1bIIoEyRpb&#10;rbgyQpv2zNLy6VNnIYzAp+rs7h2j5k+ZAAo52WI6nV+YSxWzVH/rdCnXawoviSVsHAPnRaiTxoen&#10;kpBYOs0DmElKhEkKiVST8dzcXHFhgRM52N2sV3Z0HTUyQuqLXMLD6XimODu7tEw6AoBBVCBxuN+e&#10;MRnkbdVABsb2+jAIQVi5XJBN5mfmcum0+UxdRe3xTof92eoobgd/LZdKVDsFgxmzhqVN3YS0i74t&#10;FdLY5IRDsBuM46kViJANRdlqDYiH+0+7ejaV4exFGRPyqOGGqkbT9HVMH2oCwBCKM+tPnCr1Ex4j&#10;zoAgLg18NlkPdU6hi6KIG3wpRZ2jaSpEsK0hYVCdBRXLlUvIvSMkSl3qCDnRqcHtrftXb12rNhsc&#10;EsWNeciRSUjW8jK4shMrq4ilXzh3nn2+u7+3C7CvQShH1M6kvBOOAZFIBFbeSVQLTaDWTVDX3xjj&#10;kF13WFcBjpuY4GH2x/arDtjM0JijJzqGoYBBe66ztnxpavLUaLALC7iJF1DdwqanCAbmy/aGdJmM&#10;9qbxCRaQmL3ybMIcql2kh3bEoFKPdDyhCwCFR52SGKgiNNgYNoINT4UUlPh+1hBqyjeqFtlXMCnJ&#10;cqJADdCGzIk/bY2DwnStymNPNojHRPnsMlDZS2BpNILGGoucIyzExZjIBo97hOi0OJtcMJb4NCNj&#10;dEcX4GUMACQXmyzOzaWFbHhMOSnWHk7/6tqdH732+pvvvouwBik5wbkDWl49scks1KQFrfvGwEBy&#10;ccho+A7Mgx3gzrqBcHvhU7nlMezO8jRVfI1650ZEltdERf037oR+0/lbuZXWvalEeCrDihoOdu88&#10;2Li3QfEqXZgJoR8Oazmejk0n58sL506dX15Y5nJsAwIcHCS4FWw0qytCfnJtHcqyzG8CCTVnx0eL&#10;8cczAPRRemPUKmLkwkBs1pjm7YgTlJgF1s3lqH+vr2/QhOnHaQAoc+ykTjc/O7OwMMcPvDkPLfu/&#10;AJgJKtlaPapE6zJT/VMbQK1CMSaNEAx7PJPDwdi9tYrz8RG4SR2pG8pAiQREBvTg+XBv3uBMyO5a&#10;lRqzGGEOEcvMUj5gFKRrP5qTBbsBi0Kdn1egegLnhUUhzpbAC9Wcu4g1I3qncTBhK2lkiKSgVEgm&#10;ygRlwH2YA0ebIIsJDJ30kaPjnxKdIrjoDeuIa+4fkBzjQctcsJWVSCbVj4S64SkSuUH4aLu6e/vB&#10;3f1qhekzkuuLxAhzxE0JxYZdpA/6+NzFufmzZ89evnyZShTemh6urd09BGzafWaZiJ4jVrRYHnKA&#10;Gk9yTIQvozEuYgaUc1+Ozp4Yowy+U8ZmZ7xSAxAiuFuORwQkFOuTQLz3EAGNjcp+HaDeOpawPdPE&#10;saavKMTANEbF/Vf9FSDM2/U8OveYyMJ5y5mELduXARc2t8c4gCpDiBRn4uJ6mSdD1nVp3sh2vJkA&#10;+1JANFapwuLYHD3pV/p3S9psdIh+0M/2KsuOgt9MflDLqP4UPFlPmzh5L8mpNhMEUIqErJqjzSNT&#10;FKSBupqcpViqkA/IPMQSUmcPJuY4mtqstn76y/f/9Kc///DaDRpfWaUAXtxC6pKqOQvTEu6uEXTj&#10;wbKcs00KFoPbwCvdTE6AN4WTiInnuLGXBGnCzA3bw9e62Ji7EDskPbRC3Mb8hqEJ1obh2Ooy7rSu&#10;v//Oa3/8vV/86Kc767uMpzv/1DNnn36isDBHdYhx7adWTj9+4YlcKlevNu7cvdtutQSbYffEVFZp&#10;kD5BbBuiMAeVfZgy3Eelk1Z+447h4LEyWH4IaDBU2IwsSj4a+jMXGNwXfkLLBGVoSlBzm5gRorfy&#10;I/uaAnkGNfIOFJ4NDBnnpBLE5z0CKwPGBXcO1pmJ4x9THidn6fQ6XK9SNj9LrYuuRUXsokuy7qo1&#10;ehH2NFV6aop8BKEXriP3iVBAeumDIW0CCD6hwoHdRkicmjHG3PBGVeoRvCZlAr3BosH8m0NtKJNF&#10;no76nnQzR1MddDFrDdICViSUiVKhHGEuijkyegHYVpTlYOUwxZNblU+kl2fnMckYGE7BewXh/zIm&#10;DqQUVwlvaH5pOVnIj6KRYSwKenYUmeofDxvQhIHdW23maD24v4FCtrVLR6ki3rt959OPPqa1rFwo&#10;okD61FNP0k4Bp2B9a7ta7zTbhJisSJtX6PGKNIzQjSDUsIVqDs3LmQoQxl5LZDmLnAUXK5YOwowg&#10;5LFXOSjIb2wdBj11BCxcfzWUHR62h8N7m1vkTQhJanOwmdmTAmJsOoiR/a2A7Zio9cxZPOXxihuc&#10;cVo0jnLcfhipbxLOPMTyLD+yQw7+Liqi8i2LitRvJdE2sgsb9yC7Z5Dw+Dt/8n/aFz/7tFqF3/Yc&#10;I9ODBPuXEGVBMQY226RvBjGrhkg9wjqmAuU9/dJyMs31U2Cl3WuzDCRUbFZGWCsXFEsLUjo6jjR6&#10;RzcebL/y+pt//tqbt7cOhtMRxOxaDB6hixo5RJMNFkJFIdn0xGw8o+IRBYxAiso0MVwQHvFozj+0&#10;lNQSIgBg58V42KLtbKEK68L8i/MS1enmVT8PZnxX6pfjh7Jeb0MddA/W73365ls3PvoEgdaVk+cv&#10;PffCxWeeAbAFigOizCXypXSBDALm7/Wbt9C1ggmm6qakTyTlVcgV2c70HlL1hT/IZ+iPCr81F4+C&#10;XzabIWyg2RobxLFwCNITGR3DWpiHxRKNSulkb8eHPGApbQK7Qgnw1sXFBYau03mwubHOUASbmhLY&#10;k8+YmuC3N179U2MCmGqQGCvtrb0tVG5ZuDS3kBO5xLTEzDV66xBSDDzCVrfFxSJdmiuVUBFgk2Oq&#10;WAesCxqadlAGtL4sGhpnZ9AJjtokK9VRWERIZ1InYu2gqkS7EzC4TfVW2oFEHTKHtUq13ety8TPR&#10;JFudMV0qemEGxDhEgre9sbnZhmKEujpjtmFh5LPDSAiynZV4aEg62q8cwBSiJR+jjkDGzMISNFJS&#10;pyRvRX2StWiqBdDiqIlR2+YKEs4q0O0P97d2P3r/w2tXriLDtjy/+Nj5i8sLS2yggz1q9C2GlKIM&#10;qjjCIBOl6LhNbTv5Co7ZzYpHIm4p+HnySzk0syCTyIWfgzBnfH8mJWp/B1aACvP8FJWm7H6tublf&#10;qXEcKJVob1i3pcTibCaEjNZYXtNq3kGHwTgreojU2jq3p6tjSCYnKHLpJVYeHn8Z3/+RkDhIwf1X&#10;+s/6wFValiSoLoXhGy6ba2Pgxt+D8QVe87HfYzkMrDL1T2VFgQCxpaEKn/UYV+n9Mk72pz7CICL7&#10;MmNDD71hJJ5PAQODWqGSVO0MPrhy4/t//uob73x4ABsgHO8xjJyhRWT1FNEFmVkSqIxAnDk5TjMh&#10;wmMwLmYsFDZ5AduRfg9GDdWXtKtSsyBd8iP8DLjLS9zQ6I0fEdCbmBi/3Ur1YPohPMAiYobk4SF1&#10;ztLsYnl2Ado6+Tu1KG713vr2rU+u3b5+66NPP9k+2KdPT0dIXKsaAIpRWVINDgkTA9HV6NDKFXRD&#10;BHdFXfABH0XPkHR/TLtHOz0Sg82EnAarYn9np9eGdALVULqOXF2qE6TJ5GIz5RK3Rw2auztSGh/j&#10;2b8ZzTxieyLojFjFUm3H/W3sX70KYZT+Odw4nE4ySstX4AEfU7ir0hPRbrMGyVdBXoKuSHLtKOUc&#10;sNwpsirUMzkhVCDmaZtMpWTINPxbLk8auq06NjIWCtPuhI4ElAoJwU+FE7S4h+PEQvu1Ovc7MR2j&#10;UyGFMDJAk7RL8HtTCIiqQbxWJYLIRBPz4noVaSigh0xVUnhx8TgM4739Sq8rdglm+9KFx1566avP&#10;Pvfc0vIqM4e0qjX9Ej2/BE2ns7PzMJoEDKp9kOA4RF/oJx/+av3uPRrgbRLC1GGn16rWd5EV3Tvo&#10;UBRUBqeN5NwSTYPV2wb0B4/zPZDxoMYUjALLoqWo0NCaYgy81G7VuhwDaLavfJnqR3s3PDsIKpeo&#10;2etvH9TqIFuoiJpWA5dVrcjWbCPk0GQ0DY0Rzmjwp5HULMWbrANFKwbbWIrnhSXrgfEfLFBT8dta&#10;AcQDBOhS77gFR4YuW+e0Pk/dCob920AkfYrVzDRbICAlmwCFuFdWrlKpgWKFtVHZLjXgJ0jAAija&#10;Ds9mEjmJwX747CJ2C6S9riGCbDALOLwFghWVOIwkekcoadZ/+st3/uy1X/zqxh0aTGCtUm0gyzQx&#10;So3EMekwYYLqL+QHdV3oHmrbI1bv4u9CTWXEFUCa4KAxj82wiVYkxIUvQ4E1WNKJds7SdNvhN3Qc&#10;vgTn4n/1RxDAgv3ZzWK8Ka0vcCGLM3OluUUuM0FLneAC1KHbvnfjxquvvPLHf/y9Kzeuo6cfQk/G&#10;lEg4K+I7gHYuBUx6uiihoYqCaLPsuDjsdI6LloUMA+mNpKpSpu6KFDqpbxMG0YpBX/LO9iZhjndg&#10;WvOH4k04louLyxBiWXMb6/dQnuKFqkAbMvDbrMyd137IXVZhlu7Ew+NaA+G7fZwkF6lMl9rcnKog&#10;8jY8B+YbAp3MuayzsCWdVyoTjMjOmQqpymS0HdYJRw64JdTe6NGnAU+X2bEvaDW0gFcxAehuhWfy&#10;xUXA10xWHYl8CBj61HRlt7KxvcObwfeaA4GGZJxIwvoCo5LBHR1BItrd24NBlzieFsk5l0XYihZp&#10;Mq8CfZxLS8R112/cevfd9z9871eo+5w/ee53vvbtb778jScee7Kcn4WEx5jOZq3JSS0ynuHcOXg3&#10;QgNsfXFUdFRt3nvw0Xsf3Pj405ufXK1t7R62e/Wd/dtXrt+5erNRqQK9qgRtLt/Luz6KeeJm+WHi&#10;ytz92kr7NaDBoxgLoV0FzvokPfAZd7vIVJg5cAEW1h/yQtuV6k6t3iCcMaUkaWQbb01BSSBH56CK&#10;Wgt8uqxHOUEAZZUt+VWJqlgmFcDA9hzQT9sCQUAvTcpDAE99GQVWZgX1fiUjugg20slUpuxLY10F&#10;kIljIrUq+7IWB4mZS4+K147VIUQRFElmLFXlDfgaXyMBcKulBzlFcOR2JYIvBUw+VNtpPjIRxpeg&#10;954wdNSbilT6R+9evfXPaH187+N7OxW69SlJYFDpDxZD31ot5OWHeCgNxcUVIJUCiqpxeULXvdfS&#10;uo1ND0iN78Q1ktcwEH38xS95JnGc2k+tkCMom+IokLBf4fHjoVm3U/Kb4vbFe+sVSyFRqQCR/rtD&#10;WvXTDHacnYOPvnXz1nSHEja/Q82kvfXg3s2b17HWS6fXEsUcYwnp6SUYgRhJ1sNhEMWQ8iijUVhq&#10;SylEcBeCKTM3N4ts4oCKb7NOMCKxeoEy6miBCogcBMS0yh6dAMiYeaRjGSUzfRn/OzdHtxvtRtCR&#10;hfhY68fnYdm6bL+WR0nhTRwNddI22001X0lpKwS3r1AsYZfFIRIzQwsCLiAz0pCD5Uw0Cxb+CKL/&#10;koCzHg+sQLOJnDgNowRngNVATVIcseoG141LSeAHMGJmMo2iHyqK4kOI0SRJMaY9bO5sgX5zZtDa&#10;ZxbmeH95TRtIOtUbMphlc2uzzyQ2pvkiiLMwl54p0UueLuTXzp558oXnT1+4eFCv//jHP/n+H33v&#10;vV++06k1crHUifmVCyfOlrKl6cNp0p+Nuw96rRb84NNnTi4szQMI0C6s6wVjMBrt1Bsfvff+a6/8&#10;+K3Xfra3vjndH7V2K3euXL915Vpzv0oEyfF4Z47mUGsqsztSOTy1K47VXjxScLzGN7MvLluxImip&#10;JGB72pejBd0S4SUP8sUqyNwGY9t4dYXwjE95sLVNJ4cYqZq1oCxBrBzJP6mUafw7n+gWkHoVpHiz&#10;2Jju5oeijeHdCWbJbJxksHmNLaMvIH2+sBH+HdjTTYaMi2I6SckEVs1/kGWRPJ2/3P+qtgabK0vR&#10;lA5WEX00N0k2ZfydKMnezbqQXG5mEh66q/81V2mApMyEiHwqsBnIjk2U3+XqQbT709fe+qNXXnv3&#10;ys3tZkekO7pVdLmwIcwyVpeSpXuaY+IwkpqyFVgF9l71Hr2/SgNcOmMAWUhiCYhnOg7280be8egT&#10;bDiOScu1P+ehiddHjpPAcWbtLjggf0teRokbY0VRBsSiMNI7FI5tPVjvbu8kdXdBFzXo+njYo7R1&#10;5rELL3z9pQtPP54qFtDWp8cPuQF4vRww3cv1Wk3ERbkfXihDTBWc1jNCeLIOjAjBCOocfpACzGBh&#10;p9IcIUw88FkRZNTQAu1Qa4coie54KL900fJKMial6ibt48H7b4tl7G/OM6d3Iwz0u723RVJD4EJF&#10;HYYuKY+qxcZ8RLIZ1szO7h5XgduUz2RAXuD4YmXkUtQrNCKfoneZQg+uEgleSLwGsEFqlH9gQzGx&#10;AN08DA/iPAvzDIrLG9ChLgFiN5DUrd0dGii43zgErghdc+whtjTnCtxHtfva1WvXr19HU4Oltry6&#10;snb6JMp46NHPLi2dv3z5wuXLtPPBU97b2r356dWP33v/wa27vXob0GfQGU4NjxsHdboi4SByeeFS&#10;nz57ujRbsnPUbjRRtsHB7t76nbtV9C5qTeYwjNq9A+T+0D8mGRSdTpCGIuSxJoLHIx6JuHeyWFk5&#10;i+5isCADdWvpDVsNwsk1Mh5UTDWdWbpZRl8LEn8vpCi5kEsBvogAje8ycpcB5HTocVP4nQX8ECdt&#10;hWNZ3L4oUdKeCBivpv8QBAjBjpUhC2R8g6BdlvLRkraFJNBNrNlL1D0FnGqHkcalSHLGLJx8cWXE&#10;NjaIR2mUfQGH6rWBtiZ2xMyQKjXW1W+6HYG8hLyf/dLU+Kw0OYlWJip74/6xAJm21QvfyiApLibL&#10;71cff/SnP/rpK2+8ia0ZhGIjfDj2xQbmYBB8LKjZCXXJGoRrqoMaW9XjRpnIihAxe0/D7G3qDz+L&#10;kuFIpwPgzn2yLkd+JvfCp5JxYHeCwdiqiAdRpG63CmXB9BkPeB3vd++ih1Go+ZNae+LRVDE/s7xE&#10;CWzjzr1jul6GfUaZoZrKofE5J0+tXXr80qkL51bOno5lMwNsZThGgyH9ARwXqnIMmMfHWWnL0Gum&#10;j8USMzNS6uU2HxzsowynLFE9WSINamx2IskHkG1BGTHtMAM6DO+nujS/hP7GLDZ0Y2OdMjbbWYWZ&#10;z81nzax8JpYx7XU4DHxi/xgdmP1el2XNUOtMIR1LE0fSXR0fusjiYLi5h1BMO3E0yMRDs8tlRhBH&#10;p2C2pWJU0wD+O8P6fm1PKg0EcQjb5VD6ZDWjWKOtM5qCQ7xNJ8GQ5uzwLDI75Xx8ipHbLEkCulEG&#10;yVlYN9V9mklSkfhSmhwy042rpSSqolqfdpHNm/feeO3nH1y9ih2mzHT59Ln5uaW+GmqihUR6Lg9q&#10;DEMXptHwoLX79qfvvP3+2+9d+fTmzTutXTW29vvte/du3bpxo3XQjIcTq9SrT67SRhAjwZWoDbOF&#10;D6OZKMEbyp0jVC2mukh9D3qVbmuX6qcqXvJ6Nopc1Q1VWY0Np11sNX3xzFTvsIZKU+DxoSyGBwc2&#10;33lbhkBY1K/b6dUlxf+k0FqewsMYt8DmEwdYN5zaaaXV2KbjgPG7w0OEjR3VEy/UWjVQbxGZV8um&#10;r94CJRS2J5xBY2iMtxYrmBHsqVZpOzzRYayfMCg5W7im8p8yZgNJgxYiy+EMbgmsq9vY4HzMb3kZ&#10;yjAhR4MFpVrF2WAoOySFEPpMj1rMyxudeMwltsq6DHlQiZ/U2EVANKk9Uuwkkq0jtJLT/aPEjZ3G&#10;H7/z8T/62btvXb9Vp+4Tj5GhgQXQH25Nu8jFyCiRHzEfROOXrE/P5rFqsgjGlKtobTten5+muIEG&#10;BqfgMuXGrPSpbEZ8tCMVi8J+yVVC5HGpkJ2jkWvUDw0RW1D7fuCABAqIz+OVbNyHj5pyf2SVek6e&#10;MJCye+QokT5MpHNlOpezXTCMvU0T7rB2EeCVWLi8uvzY00+cPnEqfhzuVZqjDi01UD/yS8sraytL&#10;idBxu15TWEArmRiPQrEptqVimcWlRQan0BGKyGa30QlDA5NArQkJJin8JkeH3YPKVr9dF36uFkB4&#10;NNBpppkRsbC0gstnGsL9u7eYIUdLH1Ia8CgDPfTfCGZ+zcpwesIzuc+QcoehVr27hz4uqnGRCH2z&#10;9OKi+wFmwtAziUL1hlsVKIX7U712IjosLxYzTIMkYzkEsZommAt1h639xlalwphnFmm8mJtiHgCi&#10;MBwpi4i0uN3fqauQBA8klYhDkmZCeoJEA3WHY37ZRyd5r1VtHY84v9Vkab44w3CD7qBLxiy9a7Zz&#10;q3f1ys1X33rr5oN7WIVTs0trKycPYykIkKhCZ2gCSQLlcE9YeMNeuNcZdrZFU9xhYMqw30aLptbY&#10;v37t6sa9dciMywuLp86slRfmI+kcHSx0N4SLCIsm0FBrH3bhlzPveypECtpmAt9xCN1ZbRhU4Vhe&#10;VLCJ0LhyYkZolTh7wwRcCWBMPllFD7MfwWbSzVBcYQKXVEoF48pbWoAjP2ZWR2RF655mn5BOCAvx&#10;GUARhqi21/eZ0dyRs+FvbDgqhFHE3WVlyEqlXUvz07DDHdV8Pdk61Y0sPTNkI+DTSn/TmurFVVEt&#10;2YpC1oUk7hzhln1Zi6KJfhkVx8MYIysHz/dX6cu6oU0eyqhu4waCoL1BuZkdjO0XCxKCqMDY9xbV&#10;qXPA7BKpXNCRIfunPzg/R5fPSknsU3iIzEqZOkaF//DtT2//4U9++Ue/eP+DXVSVkK7XJHdCKaR6&#10;uVF0KNh+tzuB09YZWneCzAkn4uRQAQf00rguF0XtHkRSklO78pwZkAEYDPdFon66fby/EHre0mpr&#10;0moJ9TuZqaMEnTmhI3jihiMHkDqrwvjYKjY5TjfJtjyUYcVOQ8AkL6XckcrPzC/RINOobDXrFQAh&#10;RGWQBsd0gncuXzjPvFcKtXVmKl6/zSBpVeyR/oImgBjMQaW1u0fNlJtriQIWcgDeTRP87PJiJB09&#10;aB5srG8MWtBUCSrV7iLGIYMrEzH6BWsHO0zOMSImVleYEVFYrki38BzHLFbd7tY0BRzcBgCuEQr+&#10;8oxJGLg0CrWyuSBcWsQr2ULcgBnAp3yB+pHbfWFUTFltd6AIg91QnaGvcmFuHhEA64jT6mDXkRDu&#10;bgLNwK2MEp7RtajlaKmt5qgdHTboR+p2MTtkgkDI9KF22UWh4140VI0f7Y+6W5DvBIAf0suYpYxD&#10;/VEYJyNPOu1ui+C12+tcv37t7bffAiWiMXJpcZmeB8I8Jymwo4zPHCaCvXDhwpOPP7myvGI1OUb8&#10;IjzKMh/tbG3cvnkdCAaFiPMnT557/MLhbLoaGcXm8yceP7909kQqT46qtiLyPeioJj0gnEWDpS3U&#10;9pSItzVSqyU2VkThrxJFjxPIwXnlBngXdUD6ZK1b10EwC9pTJIv7zb6MGTfm3I1g6hGQxyIWn7M7&#10;IWnvanKLBPR8fIkXdgxsoGPMh42p9cB4HwEK4Z8SJHRmIexdJ6CQ50ueNFlVSkGNpVfj70EmOP6/&#10;R7Or31hnE9Az+MGe/PBr/JaWZdojyBp0CgrjTNfF7BnALem8aLmwRQT6mBoJ4yU0o48Y9s7e3g9e&#10;f/V7P/zhh59+yrmD1o2v9a/RUnXNjRyMdXPi3ARbUXhvIQa/sYZHYQ380xsaJ7hD4CxUKpjkmDpy&#10;XuIJFGgA1Kp9FCQwnzbQ1ql8FtaxeKQz52yGhzfCmA28VsemdIrYQmR6mClLy4ucCcpNgFbK6Nmk&#10;Gv0anV9cPnPmDLUesNub165t3LvHgAdgys7Bwcb16x/+8pefvPfu7vp9KsIarqoGIN3IcCpRWJ4v&#10;Lc9Twt/a3IRNg51kJXJANPWQhlHIRJqVfuZqteYAk/GsVckzUgjjaBiKMrW9RQhRIb/EAphUtLT1&#10;/3Irc/XV7/MkKVMH85P6DebP04odmkIBXXOpbQCTAwSsaaCZbVgzRB5MNYjFkYmg1CNfaqUUqOcy&#10;pnt79WYdSm2Rq5XJi7WN5UOpV7KpaImTPrc1AdOU97KlMtLGfViYsel2Lg71mDmaSFeQ3FS2d/bu&#10;PThsdEjsod2i6k1abyojIbCrWzdu3r55E45dKpFLJbOwCpHlNB0WjTXjC1TosYuXzp4+hTWUthHS&#10;IVMjUYOIqBrVnfX7lZ1NrP3SzOy5x87nzywflZPlc2vPf/Olp770LImXqIjwF0DktBCEEphKiWi1&#10;2BEiEXwfKxNhSu130eFM8YW9bbwRU6jUb3xjT7adwzS2k7zaHZBaLdjR8jUQQOvTzcrEMljOIRHN&#10;VqcjOnK7Cz1vTKmzJFrexUBReysbEWcyl/q0Mf9Y9swiAkOMbIk/rBO7w3fDYgZAxzjpeLTWRv+y&#10;slyARU3syGcWm9mp8df4hcE7WC1bb2Lvo599Aqx9UeYn1HDTKZsj8rcAbbqMZPcJ4qjADo5ilc7o&#10;/Ru3/7sf/egn77y9frDP2lCvZx+AmVRRIZNfZkesLEVU8mP0EK1lDyUCJN4AFN/tkxFRbpfdHk0e&#10;CjrGN9Qto5l+ha7EC4NwtAt6SHFdoQDhoT7TupatEmfgMUQ+6huYMPusQGlIkax6LyRLTKZSKBM8&#10;FKgDVff25OQj01q7WIJ0fvHEycXlZY5+/f7dm9eu1Ct7UNbCU8PwoLN1+8abr/34w3febNar0kAi&#10;bR7gkikfMOosWzqxBJzMGVMhoioiWWlVs+g4jo00w1z5Ie4fRWFldrYuhNETQEdjHA360FR1Njc2&#10;aEn3bFjnBkHFdKZ+8/HZCOfqO68IdtPykpAOk94QNOHaIShEdZg2c80/c1cnEJ8uUCi6RJJHgDZL&#10;cwuIm0WzSSgopA26ocNRp1ar16v8TFMiI0UREiYWNKUy9cci5b23s0tIiiOnEQHJaLq0GelG4So5&#10;V3zy2WeeevwJWMwguNc+vXrrynWk2+ldihSykPRIGcgduAgECuj33bh67WAX5eTjRDSJ+CykXvYw&#10;SJXgkmh0YWnx3NlziC9x6BgCsUYh6oRp0hRVeXvj/rZMfjcbT60ur509d3Z5dZnxdxcvXTh56gTA&#10;s2RpfGcLZyBuRMhHYhQsZWvsUIHGUFbrDlZZxFT71ZGrKNn4atL6ZwM5t8M3+EN0eFzedkvjT9Bs&#10;DGuN0ausCC7RWesv5D0op/BUQhj0gDb29jFvXGSZVeeUKJSxSXn6GNkdG6dtrOJg+q31aFrk4MNM&#10;H4kggkjHt5Z/+/VQxsvtAbrjm+3Rx2fW2eSdg3Tgs8HNZzGdX395IICj6+uKDZ5DGv6FARoMw/e3&#10;az989Rf/5IevvHntWgWMCkUOap0sKqrBZrhtAyuRddTDrqcLbOhe+G88LOOjvWDkIZXZJqNXW0+D&#10;353Jm0z++ehvhK1IaTCOuj9yRFPxFPKi1rTl6mDGsA5p3QLyuxyUv78yCbvW+gCjpkB+Y8ozk+wY&#10;pwF6AB+fF/AqXnnIflw5ceHS47DjKDZ/8qsP97c2gCqAONlXCWCCQyKRvVrjgJAvkkxE06kwYnJs&#10;B6Qe5mdXTq4RX1fADu4/GDXayM3CF9GeiEkVqDhbhrnKDoJJbByoAC1E0UAywPNzXAmypZ3NLaox&#10;RpXVFzaRfPILWRk9CVENNdhGgTsZSEAdjFgoHYvPlcpMqMMGWYIvpTEyS7Rm9htVJsMmwpEZBsqW&#10;CqFknHsrD6n/HSJIRdpFYgw3j14ERjVCVCbCFfWWiQXVOiWeRqfNNUVkDWX6GIpTNFjOzD7x2OXf&#10;efGlFy89UUpm4MVcuXmN77ScREq5mfMnF06cQJkdNy+JU3LjXmdrY4Orhr3FDLpaB9csC2hmta0i&#10;DCQ1hsVJPJHqIfqwqQjEVVgEZEarBJxoDh4NDuezhedPX/zSucuPLZ9aKJTFxKGqx5OgBEss06C+&#10;AN/U7lWDvmoUVjgzd+eQh+9bc2za30ZiCWjBE1fp0clkZVutwec3qZTh7AaryClcx++pX1QGT+x+&#10;PkelkqkwKeX67j7ig0qNjO1vmKv8gJazc+ZNmtf7mBW6uCaLx7h2oFaDevh4dK1YxqbyTcCeM3Qn&#10;yKQMT34kAPqcNeYn6CmSUCprpQ7KMr+eOk3SKItarKg+LuCYrVSvEwkwpERGoY4UzYSbnf77n9z8&#10;ox/8+Aev/ezKg43m0VGLjlYCVDshFWBNwsWiDIVLY8uoDNjvjl3zoNLnh+q/cdDEo0d+yT/VlzR+&#10;eFna0yivXvub8BJzJMinMreB2FUkA0W5gu8NrbOCn5Adu9huyx4Vl1EoJBtn6JS0GdNzS/NYhPre&#10;Xvug2kFXn4gLawIv7sQpysmcw43r1258+inBjhSmNMsBPKk74gqh4oC5ScXSc8W5U2tw0qYz2Jo0&#10;qMLy3DImofJgo/JgC+ZIGvUw8RTDqBzTwQPsgnuThj9OfcinWf1BWh0pBlszvRNrTAdxowauzPNl&#10;wcVd4axEpv8CsQxP0YA/YDRM1NFxq1bfZJBdu42KGd1G5flZddkadwD4BiPHtICtg31UeLHRNHDn&#10;SkU8CKxtLroa/Zmd0mxB4qXhCKbT4uw8KqHHKc5Is5MkX9YbrD94AM8YvJlCEgqjabLQlZUvPf3c&#10;V5964cL8agno+vB4e3/n3s6WkT+mEnOF+YtniDdAoXy+kdYvy6tRW39wn2ZtyxCFR2ApqcGjgE8b&#10;O/0abE5qZ5rKgzqQphcSkigMYRURAdy+deuTT68SmaWnYpdKS186ceF0YSF7FM1FU7PFGeaHEDkw&#10;8cs6GKBGK2dnyZoLMjlxAiNrruMCWiRi0cc40/YLz6LC2ogJYLGDc0n9JRb+qLdHWKhx/Kx3lnZc&#10;ZWDORjUKgRmDcVVDQ5NC4e7wcHNvHypwp0eTk8HGxnhxdVwlI8otzOxYhUf1SCv3emOg9Q3LUjgz&#10;0C3No+GJ21Rb994H7aUgl7DQb5zr4w9/h8nL9aF6eAIo3+81LDNYMjrarR5u/dqXZ2EqrCrUt0kp&#10;vJHSVE3giw5CESQzbz7Y/pOfvPHP/vzHb3/yaQ1Hd6zchL2tPh3p2yjY4YJLKNvmAhtN1xiFgg/s&#10;qMzuTER53XBMWDB+KSZ8Vg/E/Bz9Lj+a/DqC69GQzIdiyYgOWGEkcLyUcdQrbMGR5wo806Mht2Ju&#10;dDgs+Qp4PaTjkWgBeunqCgFWZWeHuYvkPKYLfQzXZe30GdqQaGX85MMPW9VqTMIspGIUlSm1TY+o&#10;puXTEaaqLcw/8ZUXv/a730V+TfpJKLGtnSJf6ldb67futKtVUxshcYFkQG/CdDYtHV7CNsj3WBkh&#10;8IYncW3ZUXmm62WzgOI4dXg2YDJig5sugIhaFn785uNzMGFTHxQOjwQQnJQH25uIPMCmRE6aIX6x&#10;dMKGUampgWZ+8v31nW26IoGqKH8VSsXpVFwcHbtXmsPc7e3sboPgYsgX5xbKc/PkRFh34B551X7/&#10;wf37V65d3bz/oL1fa1WbDOV98omnn3/iaQTsStOJxHAKCa9bGw+qrYYmjcAeSKUWTqwtrp5KZ4uE&#10;lEq21T8ypBejsruNkCZMRO6j3zarzqAcSpqZxm5yXLSDA9UY5z0AJMTNmDpiIuXHn165eut2rz3I&#10;hRILuRkmbKOpBdq+OLuYSedV3BDlmGXgQ5N4P5UlbHsYsmAEEf4JHMQB+OR5L/OOv7RE1fk6dphj&#10;kyRbIOswBn09ig7yC/Onwip8sJRUPk1O3CRMNGtyOlxptnZrNYYcKJyxVazKtPaVUFu6E4XoS/1G&#10;/XIejcmvOkNPO9Ii3c9fIb6tvMEv2AYT4/gZ4zKxUL+5zngH5625aR1bpGDnYgSAWfzLx3e4x/eO&#10;KLXWmY4P9efO4RTFgv12/+cffvqPfvCTH7z+5o2tTaoDU/EY0gxK4w0AVxykCe/S8+T62YG5ip2u&#10;qmKQ8UA4TsrthedNnz3ywAeYjR5DMGNj+giG5abUQRmn8Jl0gayFtZGpGUrIK0dmaCIRmS3AR9zM&#10;BAnSBGpBNoMRY7KWTqwhvyTpkZ1tsGUqRzwQEi/Nzy2uLGJxrnz8MTKdRk3CCXDXTQonGkOTpbS2&#10;unT2zKlLFy8//cyJM2fgyAQihrA76+3d9Q0eGqeHhAGC1zCgoJhOx+fo95tfwhkzsQDMBNOllYy4&#10;Gj41myksLDKOtNWC+b8HpESpg9Wh6bLk9ZIx/fyU6fMqTzb5SNQmI9fRkqlKk6YXRZgFqTk4cmTo&#10;XqjsyYVExLeKFkx/SIEF/c10qQDHX/xIKZOKA6QJTd0WS36uXJ5fXjJIJcp+ANblNBgP/vOf/+L7&#10;//R7f/aH33vrjZ8ja8vQWZTjoT1S02EDVFCc2tui85yfU1PhmWSmnCP3mgOPph2JDWcdJYpIGNXU&#10;alQ7TBPp0TGt0jK5JQPG8WGwoXWxuAiKczT3gp2lSNVaqNma7N2Nnb2Pr97Y2q0QllOhQiuKOx2O&#10;xPO5EirYYr3B9GFqMKQLKa5LGExwqjHmbQyJRtt7WG7mhmsbgJoB8Om61spfTBhYRMxfW9W2Ur2f&#10;WNQp3tDQBP3GqTcYAtef95CElS+Zz3C01RtWag1ONmhcErHQIw/rTOTaPFQrD4yJ/JPNvZYFCbz0&#10;xMx4eDV5uN+dwLc6NQ9n/OszrKtff63exKS2NL+b0IzeVLGd1W/FYWESZIvdjU9e6OFUEFSplG2Z&#10;KcYiEkGj8cqdBz98/c3v/fiNd67frQ4pRx7RL3uE4iCl5X4P3SpurT4D82GyED7DMmAgW1uVhlOp&#10;xqGrxHKYGPQJOuNWfhys6MDcEk2uiMVrQU+sR6N8nwBqgmbYRDyBN6eWpCEsumU+b0LyFxLbEIHQ&#10;ycEe+vEmfgD6GTOF9n6hCOkFm0JnMhmT5RAiIjCbaeXECo2O6GCSLqkLSSxqOxHwUH1F04Xyysmz&#10;Z85dfPyJp+dnF3Y3dtdv3h3V24NK4+O33//RD//8rXfe3mvWmAFylIt3o1NIPfU4y0QSXHJxdo6Z&#10;Z8QyRuC2tgIWHglToVBaZHpHZE+zbBGzHIESyj0qkZcCmRrRvmAsQ7ladpbz0TBgBksz6A05qCFV&#10;JFS4sSOEMMYL03VhwaA0TqWJMhArusB0lbkyHQlcLct8RW1DC2Yf2H+I1lx67eSJ/Oys9gmou26D&#10;MII7d+79/PU3Xv3zH9++cafb6e9u7jy4t04uxhWnTrbXqO4164TN+KbUKDQbSZXj8AMycJUQrDZ1&#10;OmurOSKibDEXEkaxT3IFdt7Y2gSf5rNInUigFPtplCkrUH2SNqHVZHvoFEVNotW+evPOtXv3bu/u&#10;fHz37vX1dYbLESkQCM2UIFil4CZRLcALSl9By0wrxlaUOEti3EkIkKOO8v5YHCuje4Kgp1mDlBab&#10;6aEYpjaGbxwe1q7zIqucqrAPQxI9EQuiGzlMUS2UuguVsUGiJAUViTHXzbb6kD65Joc/LJ0bA5yW&#10;J/iGdvzIkxyvvz4amzySHVhK8zC585TBNuK4AGUrzb7Gzv8RI+VFXJaLab7YYOnxm5s5C0KPQG/Y&#10;fb8B5jLXEl/AwWg+7BHyXe999PH3f/ijH/705w92a4NwonUUYphxKKkLz6UVv04SDyTWunQyTGYK&#10;DJQxKYaHEuwBfUVxh7kejL5bB79Wdr0CdQu/LBNr4pxs2a9HHpPn+O9kMuD1qeJuHaHGovGpnpLU&#10;MZ0mnuPRn6zYw0BJV5rzZ1PPE87PzkIog2LbtcCByIMLQ2/x0tIiKe81koCN9WEfHhCRGggs1Dvm&#10;pZAVMeL9zNrK6ZWltbWlE1PDqRu/ulLd2CUzGFYatz69+uprr125eaO0Mn/5peeKp1eHuUQ/Hj1k&#10;0mMmw9ACDm5vZ6/f7jrFShVSUQWSmWI5W2IcwiGNUZBUzBUYS97DVEXfn2tkPo9FA+4LDgTaQzmO&#10;KKlTpS9zpz3sMRKtmE6VCrnpZIzED31MtYsMD7u1NlXmFnyn0PEMMg4ZJjTFNQJnKqLiLUNqGJC0&#10;uUu/VjQcO7G0dnL1RDSXSRbKQEnIddGjRh4wRJq9i2LgANHgO3eu7exuEoFhPg+GNB8fIPkXRepZ&#10;KjmaaEUrYyGbnEEqFCFCFpOWKtaq22/VOvRetZqcPLwFWEO1zc1Rv4dKvYQT6aRnvvqUxmiiZzQA&#10;hE6kp5I5Gl/hM9BDlZgOkXC98fYvf/DTn/zyvXfotNzfr9KaFOVjimWqO0IxjPvmm8waf0z5RA5I&#10;0ZRnK2pr0poOtpYV/k3z2GpKkn3TmtW60vIL8imCR7JSgb8at6jQShZaqn9KAJzdz6qVhqUWuMya&#10;5v5K2grLGQ4dIJkONMPoSf6tHa2WL/WbeXKolMCG4aLOYzpSzsNVkqLFYhRe4/L/urHRG/nsIp2t&#10;SzUYVBzUlwyjtLDKSmeKTdTcPCkaWa4lK2ZQU0AtFhxmHDV5MgVjRnxXfs30gEMNk7WJMfqNoj/m&#10;Fycb3eOPbtz7737443/4/R+8f+MGdF5oHQh68bEyuDA9AB4JNnmy5CvIaUV0NfzD0ntDpEx5yJqU&#10;hA7pl4oNoOVKkCQY7u0EGMu77KYGdtODOxG87SHTL02JsfVxyzLpVFLeZIHquL4vqlNQ0vNLYyi4&#10;HDUJndghmj8iAId0mIAZRwLffa68dPJMIT/b2K1WNre5JsTiU4j+pkozy2cYQb+zs3X1ow+HrUba&#10;pgLyGaJTctbhWG5m7tTpi7lMqZAuZSOpe9DdP/y4X6tjqo+pixz2aoNmdqb49PNfevyJZxBvEpWL&#10;BUbhJxpBW/zulU/vf/LpcavDe01FUsdAE+XZHE3Y8yIzd+v9+jacw1Fal2Ao/TTGjOu4Y9OJzBeN&#10;ZXLJbPo4Pjya7kcTcI6PW0MCtv1+HT4cw6OWSqVQmhArwjQJCCQaPdkebjKZZMDI18O5UPh0kdnY&#10;6VEMnr5kgSDRjhiQdPNBfa9KzDyXLZ5fPb187uzZx59aOvP48Wx5AIH5UEzHqWj3sH8w1UZzeIuc&#10;uhhJozzcCE/v0aZUqyfpGjtqdSKDPaRrhr1cMjRXZtxPihq41hU5e7911KoODyqISsAph+PZ7jSP&#10;9g/QziKXCx1FUz3BKgPElePINB4TWQ2LM71YrtubivWOkp1ullE1o/bVK7969+23aRipbO4c7BxQ&#10;aoANGckk6Trg9sDQhX3LOGUsuKlEqhnHZhtSYVfsb0UEkzDQxpEflpkQ3ipdBdMVwDLbGDsbgWYk&#10;FxkrU6bWXAAs4JCGYXEYTPZL86SDGdKQ2FUYsnZmiTaKj2lUl3CEMGZnv9mAJGQSPgKAjV7CdwFg&#10;ytJoIEjAeBiykSVbCjapZFuyZda9wufKxskk6H/WFcHhesZhkKTFFz5h15n1Rk1WXGIMZWP76tSN&#10;/SUqHZfHrof+osBECuYQyuQizR4HFGO9OykiUWJkNKDkQe8IFherEQ0nUFZZ3x3++c8++X9978c/&#10;fOuD9XavxmRoBp3CZqbL4rAf6h/3iTnb5Md+mnDt1MnF+VAX5NDhS1sIwL9ldjl1shZe7j3gcEQ1&#10;kZsLBY3bh21bOidukWQ5Ha52oqMZVLtflhQHGPAkeHHsKQAEzbvLAWA7wuprxJbRdqNqOu9iZa9g&#10;BB/hl43rtuFKap2lI7kTPoyuzJZX1pLhXGO91t+vTaMMjoY8QXd6Lrt4msN+cO9WbWcr1h8wWgiO&#10;Iq9tMDB7MITYe+LCY6tnzslkjab37m198ua7lY0NRn8wCWkUGbYjvXAhfuLs2dNrFwvRQqzHvLtR&#10;GuIrFZvh4bUP3//zP/xvr7/1i+l6M8GwzUhqauHUmZe/9dy3v1Mu5m5/+NG7r7577+O70c4IdvBR&#10;vzU47o6ih8xvi2bysWTxi1oZhpMEtUvz1VxOWjNRxuPsaXpcXFgA2YbsC94jEy2yzmhPKhAUvEcI&#10;1jG9qDw3SyQv3EGJohLynZ2dm9dv0mbNtOFMJH7+xKkvPf3sxbNn0WvgIyAZgyRx3SWeYhEyo3tg&#10;zHLEUIMg3QGfEHZqKkA41EFXo00nd6gMWbhcxrvYQpfPxEx3oARjNqaOYRQBJw3aNFir1KKVbs/T&#10;8mPlxlPzC8sI6IFXH6ELZR6GyPOYG4ayUbfNyHDy0ur+Prxy/kbXRoppCTE4NuaELenw7WXfPGBU&#10;IO1LLQiDAxZpsByDCGjsIoNoOYgeAkaK3tMKOcq7rDGK30hGwIRpgrhamK6exiWCP2EkUUZyHtba&#10;dHSgOw5pi7oFaS1+zaXlAgjScyiPYtzNOuypZM64g5Y8PcRwx+CI1cedEffIl0AmF4gYv8r3WCAN&#10;Z++kXMALbVaqMFjC4guTfXB+I8EmLdq8D3moNbVHmV3QP0JfNbxbbb3/6dU//OM/+eNX/vzW/QcG&#10;APORVhE2UpeXu0T4senhemsDmKVzLkSGxm8TRVaWq8KoDL/0HDRZVLCQSFsy3KpUqmNcQhOThyHl&#10;Qa7kySEPznGC0XhFyVeCn6yvAefUBAmRVwVNb3yC9XpSJU+g5WLfbMQ99C78CCVQqPDzi0xymx10&#10;u/vb2whLOvTO6TNvjwll3Ub9wa3bKDYCZQje1rIhWkVpIra6tnbp4sV0nA6q7sa9O2/9/Gc3rn2i&#10;ta1Lh3ORsOLy8tL58+eQ49ReajQ5GgFFoalOp3v77u2N7fVuvwM/nqPCL0LYefHFLz//zNNsjDd+&#10;8sqPf/jHD+7fol4uzB4dZXTl0tlCsby8uChRnM97fA5agzKej4K0QTRyV+RgGBouF5YFnT5md4sY&#10;5kMfbOo4016Yt4kfwCHYOHeJgesG2dVnEQNMXvn003fffPvNN3525f0Pq5s7A1SgWh2MAQZagTuL&#10;i1mnCUai6CYh0EmSw27odUlI4QMrc1WAzakT8R3SHBAtMr+XpgRlQybkafJi1Nj4TEkHDgatekNT&#10;n7yuY0mkqfsr/wBhKRVmllfpWlogfRtBo2FMjESDpnIQG2VAGXLe2N7ebNQbrC4q2QiqOS89gB7G&#10;Fc1JvcSMj2qCDjp4ku+IoFIce/iuMJ6ghP9JTj0G1/va7DdrvnD6nn7tsb5CnjFzJPCcgkOFyjkw&#10;qxgc2a1G/d4uI/saHeRnuoSeUpGmBUxzwKyCG1wGs8m+JdzQuB7dBO/1LNstnZ/so3vJNPof1rwN&#10;Bw3AS3tjPXgV3yd0Eu1wlY5UQBKHRy+Rj7f2LGI9MkErA1l31mAq0j0KNwehT25v/JMf/OQf/tH3&#10;f/Hhu7AldFOlcGib1dqrpNapbUXjjX5lnY0mgDTmQ3JxoK2MhujyQgImPhoSJsIykto+NjpAnhXc&#10;gESKjaMMJrj8omxiBUxWZnKh/IK4HfFrEiwGu55+uyePR0Ab/ShbY+7H/IcBeYqSVIyy9hTANQVR&#10;3C7UIsF9T6yuFrOZg92t7fUH7ALJqCF/k0gtLy8jxV3b3t1SPwGTEVlaUOokKwPllSrwWZqzF2b7&#10;rfr6neuffPDOzSu/6tSryXiEIcBGsZhGp+XShYtrKytsp431+1WU86XSKfgaO62qE4lrVME5Rhd3&#10;vzirWdaA6rwnvVS99jZOnIuI+53OlWfXzj75wktPP/s8w8mGrdoXtTIz5ZlICpKdsHq3971+p1at&#10;ElawdJgWsjC3yDaBZzrs9hCswgMQaQI6009G2MoGgtIz9vla/wxUw5vcuHnjx6+88r0//KO3Xv/5&#10;p+988M5rr9/46Ff0QdGHzw1GdUfNzaZtzV1kMLLiAqbQof3dQdbT+woJfpmz1UYEGpwFmR2aHtie&#10;Q/FE1MYmBSepk8owi5ZHszJ9Jaoj2jS08dZC0Y50MxaOoY83v7Kcni0fJiGDq/JEA4HEKUS0O+p3&#10;28jxUSDDtNn81qSQV6OgTPYeO8NJWeZCbYBiIuElZ/dvk6XmZsM6ky0kcZzDUEovZgjlNY6vR+PW&#10;TafQwC21l0LMzcrFqvqnepYhPQYZ80U0eHd39+b9jZ3dgz75pbVX2mwn9Q67+dMjIIMJKfBfuJ16&#10;1KD4v91L2xP8KyjKei+3fm/hj9N4Hu7GMTLqzlwGSwp4YnwriwsCKqfuKgNUYOZvwLydqXBreHz1&#10;3tY/+ZMf/YP/9o9e+fm7t7b2G4cMDoqD32EwdBx6qSptNhnSpqgYiCMBH7XU0OZBLNokHOWLKiJl&#10;B9X/MDT9oYBGI9+K2c6j1yc1I19jvjvPUcXNhH6dh+Fffl4ekXHwuokW0TxycYInOB6s62EPv7CT&#10;h99E/d49kLi24umpAs3CM7xfbFHOKxqBBb+0uIJZ3Lx7q7K7KYWK0DTBQyZfQOGEjbF1W1QXtMv0&#10;iSyhWEyTu0KhtTOnL1y6kIqFt+7fuvHJR/dvXGlWdo8ZXcYEa8kIMQIlgSbdmZMn0bdsN+q3Abnq&#10;VRv+J/0ZXH1+rhzLJymMaUij4K7pNJq7sTAAUL9RPe43w8eIWkHdgRccLZ8899J3f/8r3/gOacXB&#10;zvawWf2iVoZMBN1hFTwoleseaooNHF+SCN4Cl06mghMWDG5dqIbctm/eunXvwX1K2lSFaBbFVnuC&#10;SgNkpshszRTEyc2dnY0H602Uc7d3716/vrexTrlaBS2stFw5KZJWtuwUVkYCw0d0UvDm2mySXNX2&#10;JKhDeLzf7WNfSLiofImB4joF2rSy6ZrKJZ0i+lcDHhvmz2LaANsbYJj6o2KuSHg5t7wUyaRpNOcD&#10;1JUnaoPQFqhGZEzMWmCzUwiHQ6yyBZGtWxkHJILk45GYeZyJuMcbm4YgkjTrYl0KrrpGkiCUwyRf&#10;bPHh5KTkyFgY4+/KcpmwIw8XdvR43CsSPmQF9yTTw+fGEzv15sc3bn9y487G9p7gK3lxbWcrrzja&#10;EvBNJ3tA5/IwLwiiG9tIjyQPgncsaRobHCuQ2LsZPDF5qhmswMm70xatyMRP7dODN9XbGAruqsJ0&#10;0GA/mDN4f6fy41+884++/2ev/OztGxt7jcMQXgtsmwlneAxKRyaLAHnR1ILtIqjKwO6Wj6FNGt03&#10;2F3NfrfDP/E3wpXt+HQ+3vqOnJ1ORPC8gDDFLio+cjS0IwQdq55j2q2ZBCx+jvxmAr4EFnMc7Pg/&#10;3Zq44xlb9SDc81DI30crR/1tZs8F+UhzmvgWqCqZK6ycPF0uFvud1t7m/W7jgJ0IntSHFZRmCmOu&#10;26nvrN8jfyH9460wIeCFGBrKQ49dfoyh0gQvtz/9eG/j7qBdD43oRWILD9QAxp1IxJlVuUr309Eh&#10;u3Fve4OsUsuRPEC6vtMzS/Ozy3PHkGE1/kLEH/T0kE85hB2C2tQhQ0CQWCCpDcdzhcVT589efpqJ&#10;a/fvP2hVK1HERj7v8TkZE6Oj4cWIcCpPJc4yduRgvwKhmPuKilahUEinMja0xhhNRGvToVa/y6Rd&#10;EyubymUyGorGlDXG7rInEvFkPkOQ2j0cgizThUBgwBiDPtJlg56sgxqB2E40YUS597TuoKznPgF5&#10;YIIXJ0txP9RNpACny9OILIlo2Onevcmu5VZZQyBtSlI4B8202c6abMsQCW69xdJyOBigdrMOwMos&#10;lNUTJ7Iz5WPir0QMkF1Bj7Y/1EL6J1AN3cPesFNoN2cVmAC73oFzn5DKLfrQ2nK747tLgc8YmHAz&#10;wS/BrehysHlFCj84KYv1JUag5a7uAT2RWN7mMNuAapkSRcVmTbQdnGDikQ6sWCtsY02BZmjfD23t&#10;H7x/9frbn1y9/mBjp9ZQ0UnRnGyBNTkF3ljo7vhhwYARAsahjftz/435Z21S/fwwjRqnAD76Y5xY&#10;+Tbzh4VoJuwp8647aEUfRTYSstASJnxjspUqI73DqU9u3fnjH732/R+9du3+Oh2zlBcghGmqM11x&#10;9JthcMXLFJtLl8AUgg0fF87CF9ADhCkLmfTFXcP0KEul+997E0UhZtmZULJNkiHB70D0kkiWqM9K&#10;GqxA5tcBI+ZNZG41eA6G3jeR2TqvhT+8bg5I+UUNLOw4qvVL5A+3796azYUn9BXgqOjK4hz4WbML&#10;p89RIcqSLu3cv3080EnJP7KNZhhLn2qgiL2zo2iDu0kvm4pssP9T586fP3vuHMsGnt72/bvUvWNc&#10;AeIXvqLkpWGa7miLYh5uPpuBxnrn1o3mQUXVKz9mCQzFkJtj5KFKb1qd2pVoZnPdcPfoTtCkbKME&#10;Vd1jAsLy2olYIr2+ubV+7z7bmfrtF7UyzEXJz5RIea0MyqLEeI8AKUBnQM4g38wUEdVBZUs1VOO4&#10;S1h/dW2VuICtmEmmpCMILiXmI1BHOJ7PoEjap0zNFKuZ4uLqKjQ3kUvoKCKcZbFpdhr0GS1lnAxL&#10;z1UO4C2DCntvvha94mSfNUIMrOEVPY2GkL4HlH+jDOiJ5BNio7hAvIlmsvwwTBMNBGJocIJWrUa+&#10;VkxkTiytzi8xrSkzpJmDgTD0Z0mVVmQ7ZIlJFcm9VAcGANKaC2yH8x18/VlLg/ak5TXaWr7rlCzY&#10;Q5GIqYirRGEQpTYh2qvohfGG9HMQp/C5pqcJeo0RDHIoX5ieuQguZMVTVWO3MTyXtW6JvbAcGuXC&#10;mv8zOu4chjZr9fdu3Xntgw8/uXtvp0a7awsH7g9PGz3+98P2h7hvwU6Y4DP2mQH85JJW2n/6bpsS&#10;WyvSvnCuz9eUniw460myOFIlGx8ZBJ0SjefE0RSpULI+nHrzo6v/6Pt/+sZ7H1Y63f5UqCepTtTy&#10;aQ1z3oDU/IQcq3VNqY1TayXcMBDkz2UhDjF5TmuFtyYm7ofRbQKYWXiQLRKRNkd99mYbT3d8iPND&#10;xZIdL5TYhl7rUlsU5JffAxNuIt+9ddutiV+ciWF91MLy86RZwa/DJLQJXjK5uhYAcSZujQnjV06e&#10;WV45wTXbvH+vsv0gjBiDKpSgMilG/jDKcnvzQbN2wAfgqbSeNGwwvLK6du78BUajNKrVm1c+JRsy&#10;loRJAFlchruBOD+3urawvIzd2Vpff3DnzrDXhkGLFTOVQPQkqBQx6QPKa9YEPI9ROGCoIuS36t5+&#10;iwloSL/Jb2kxUCYCoyXz3Lh7l0EGGPG/QJDz8/gypCF0hQN3qunYaGd4hjYywJUKWxofy0BZ5PyA&#10;IFQBtWSPgQvLq6uM5kZIHDLP5t0HNEDJwU5PMVu2sDCbmi1Fc+nC0typyxdPXTqXQtFKSmTiKKnL&#10;GBZfjL5QGQn5Ex+GKh8yorXc57yMp3spSMGncf+pOqKxTrjk64m7zjrAFBDgIdvFfuVojbaAWzvE&#10;zemuw6MB/2PyVyzUp/Fpczt2eHRSM0DPlJA3n5mNMD2ODCWsjlHibYIEghkklFkI6qC1VEUfFIjC&#10;CEZx/oTvW9m/cdecGxfZyuEQSAvQSq30ALM2tYcDlsAJD/uufahhN9yyIRYklUrzzqpQi32iuEfV&#10;U8u6NGPVCCiOIDM6gh9kzHkVWqQRJj4k6BOtHR99urnx9pUrH127tr27r+hPjVd6jA/SK29eKbP/&#10;BZthsh8mQckY0HFoZlyJ0lY0kuEkCPrMRpr8Uwbb4wfrEiDmIsCnhjw6otckwVStV95855/88EfX&#10;N3ZGsTh9OHSlqqbL9j9swbWUqxNXSGV/dYdYtcgQDeHfKkqoQoRrUNuq2UHJ3Fm6xMfhxiRhZ8Gk&#10;KX5LIwljpeF4ag3MZyI5etfow5RRcSqMrzHdHBl0haUeivoaG+ul/lozN8/x3NYBOIdvFBAFmh6f&#10;bea2Dn8jUpmwBTY0Fk8QA+dLZTUo5Qtst417d9FwSmqGL7h0BC3KQnkGFBAmHrPm1EqhTh1CmVCu&#10;WLx46bFTJ8/gtW9evQohmOIUsDhnzGrGvBNYkuonkfE/eYbqDbOj1u/e2d3a1MaxuqvgQc6WpmyK&#10;N7DvKP7afsrnipRiWCv7+xU2IyY/GmeOK8hmOJtMZuPRUbe5u/6AUEf0vL+gKftzMiYuFl2RCP1y&#10;ra0uQQf1NAgrajfUhrk7rHqmi4j3YY0xRGOLa6tzS4tYWdza5v31zbuoKLD5GTyc4K0WTqwi+hDO&#10;JOdPnzj31OOzq0so6g0YVw3eFILLo/vG/FOh+mpaQaaLDa1Ilf3QaXVAcC025Rw0B1oRNDrzcD16&#10;A+Rv+nwQzlFhJ62GLGRGQmEobKwSnt364vBOVKqwwpqYw65AIJvB6oNubWe7d1DLxTOoF156+pnz&#10;Tz+TW1qiMGhtuYqJONk6jNp6jQ3JKbP/lb1YGcPsi1W2xlQtD4Ztawb7i1UmSXDbCZgY7IvZGQwO&#10;Q3Vg3Ai280KONcgRz4oUbOrphJDaEg5CmiC3ZHJ0GdiiGoQM295rpeO9fHTIeBlsI9u4Fwq1pdET&#10;vl+rfHTjxt379xkHTOjnz7X3VHI36SwQTGRN5dJ88/hFOyTg4PnPejgUJbKLYcPCr9Se4yf+mcck&#10;kPEU0nVCA36NTESUzuIH67u/fPPDf/xHP6Dp8d7uQfso1EaGlcMwoT80T0NH0E/Fnec+StPJyryI&#10;MTPOkV2EX1UMq6ZhnqBRbNZ/AexiVMTxmHDrXNSRe52REyRO52ekVy899fhzL7944tzpaaThEOzG&#10;HwBl4fM1rxYonzKQvIrCWDMxsvLjQrVHkf7wkMcxILfN/DD5k/88iXQ8/tVStF9R+hf/nZAMovnx&#10;1OLK6uLqGosMfak7t26NmGt4ZJK96OfPLiC8sLu7C7FEVXxNbdFnkYXTSvDYpcvoDzCf/tb167UK&#10;6lMBvcfuKfAKQ7EzM8vLCydPwcmoHdQYFEdp2INBkRMVaEbAT+lYpsIjWo9Gq8Vy2WIqkW21ulvb&#10;21xuEbuO4/Dwsc+z+Xw6Gm7t71Z3NzkWVq+LNfzm4/OsTDw8PzeTQY+K1Q+Gyn0N0U0/Qj0TWoym&#10;8RBDYl/6miYHLDediKytLC8WZygPN1rduw8e1OsHoHXc52Q6RfRFY1eCbLKQPXP2FDpSZFUaT2EQ&#10;K+pV0VQmlsySc7LJAJy4W4xDwsZoi+qu0wFoApSiRehBfIjGBtk3jeA0pxMnqOoglSC1pQjfwAah&#10;UaqhT6qgAiKz1ZFJbvUkTAjjBQOPf+NF9b3a1vomKMzK/OxLzz330pdfnFteAe4Xtc6IMCxJqDy9&#10;HhkTIUIc86bcFccJIK+dKnZ60IwaYLcYIlylKh4QCohbQI+gS9PbRUBOYzqdw6YWgMWD19K3cqkq&#10;C4JIVXbFJCk2MFug1WgQsPVpq1Ykz8h7avaeDZlGbb4HO0YJOyqt6p0Q50XM9jCIKfJn7dHh/d3d&#10;K7fvru8cMPAWJprxbJTkcnfEwZMBMx4aX1aL0UAC867GNvYJBErFnUlnhyPagfB1SxH552+qvQYY&#10;cdAqYOM1dEGnUX1sj6Yr7dGVu1t/9sab/+j7P/x//9N/9nOYDe3eVDwZguKBQqOwE0yM2M/WhiXC&#10;hFtTAhMoeCOoeDTH4nw4fhuq0MUGc9IJZpMKlVEYo3mTarUDR0SDF0VsXCVlJA6MGydYJZFYWDvx&#10;7e/83l/7vb9x4cJFmApiEFBWtfYmLoG4xaGprm60DDrvpOwLywdCoU55s/gKptyJWEAXBIOBUXOz&#10;60bHMbuHwaEhMF7IsylU6p/k3EmXECRgyzQarevXrtUO9uOahzJEGRQ6I+kS0z4qDPaoky7BEZeq&#10;JJPkGSJ04dLlEydOknjdvXnz1s0bnIXGzesjiIjFsqFRhiRoaWmFjmWWKsM/Hqzfp8wv3SSTXiU7&#10;ZQfRt4NiMau/2+6z+hKpLE1F0VSsgkL/FjT6AS1YfDKsaxxshhFp01MHe9tMpOeGiOcVU1j9hawM&#10;BbWFfIYJS3SAJpL5ZCTZi4Rq+fB+7LgDcDYMkZy1+q3YaBClPhgPRWaSqzMzK8jkDuI79f7Nra1G&#10;a/946mAQ7ebKhfNLp2bjxdBhhGknF2iqYASDGgtBaAkPaL+cK8yshhKl7nS8NX3cQ5jhaJDnWkbi&#10;VjPod4ZdZVVEfWoYlQoQSjwgZChqQgxh1jUxdIrVGY/16JycpoIeH6USh4kUgTetp/0wb9Llp1ar&#10;tzsYdaKx5DGj3jVsl1nZtUp3fXO316vPJQ+fnElfni/lsynye4VhwmEBnkjZWqQ7SnASohwwgytk&#10;X0Tw6EHKTaOZJDiWi4z9Ip0BhUTYq9ps1Zp89Ex29fnLp7/8TPncKeaoE0YhwYua2dGow93HFjBp&#10;nHCO9RGHJn2MABPNcVTxeUOxftX3R+IQGiC/TwcVEQF05zAZIfA6dTGiA5qwAIapyyeSiCJzAZHz&#10;0+R7UdIopUS6ofiVvfp7G3ubW5XDNvV6eX4kKBhVJHW0EdkJv+wyOdF4wlgzkUrwLbDljkfAIz1w&#10;DFj/XiIyRqzgOEyBMZCFdIjzRhOQ8hT5At5CrRIcvHFtVd2hsAMJtTF4/8bW917/6L/+/uv/jz95&#10;/Z/87O1f3L7D6NN2LHoYJ1FS8E+VyBvHzZzRPaAxUOoLwaMcderhbr8YGpYjg3y4HRl1KPvC0oxO&#10;dxEIz+cSs+UQ1KdkbBiPtKeP0KxndEbhzNnLX/+dtaefChcyEUTwU1ydaXiYydLMyceeOnPq8lJm&#10;MdwmspoCXYdjOs1fmZ2Wz8ZXVqJrK3Tu0k1H4gB4Rm4OLaLPj8kY7TXKYaXtIMkbG25PWVmmxuWw&#10;FPSNjY6bGx9E5hEQ/3HH1BVLficd+/hhODGKJMtLErhPR+OVra0N4Fu5sD6R1YBpiOhZzS3jI/bu&#10;3450mzGNqw51cCfZzNpjl0+duZCJJBrbu5+8/3a9uXdERMuMZu4jPb2ROLR6jDjzPC6snJiNxOn4&#10;uXbnZr26j4Qi/SbxSPpwOoVizTHRXQGpyVi/3sSwTaP+SyfQXP44eby9d6/V2IuTJUBVI/eKhYaJ&#10;+GE6PZgON2oH06Ne5GhAYEDK+oWtDINNEumlpeVsgenXykRwffjk4swM4ugAB/v7++rRIpHBAydj&#10;qOwsQwiOJvvtwa3bt9fX1yU+ioBOUvO652fmMVZcK8rGs8UyAIy1UaLNzejZeG6WiW8zNr9d2KDp&#10;EKIHyKQEYlqqsEoyxHUx7NeKjsjQJ2KpdGc4QkRzp1nLz83MriwmpZ6VwoCQLIWSCbwi72blQWXw&#10;3FtKEDXKVUM1jlNoxzpwaqQu6+sbCIYhj5yNRXIU6Qt8Y9OaOrhAbQIDVdPZXjBhwEvARUwhU/7c&#10;JjPLq/vQeTYXgRVlVHWv2UgwqkmA4s8899yzX/7SqXNnYW06IVWqZBEWpU2CJPZFzhiRpFEf62BQ&#10;mNykob90R4hKa4QpEeeUKhpCQM0JuFs+SnmPwguxjQRXWOgrKqdFHrxdNMYA0Kv37l+9c2dnr0Ke&#10;Yd32FoDIXIjuZJB5UIAlseKqQzNREuVTty289/k2Gi/p3eK//tCBmLyoWTCB9CobKyE+xgGy2Pfr&#10;zVd//uYffu9Pv/dnP3njnQ+u3r6ztY/qkI6miwSZeujlwRxU1vxRgffiP+lwaLVmLUwdza6uPvuV&#10;r37la1+79DgzcLIJ7qUEFrjzaS7y08+9wABGnDbZJuEHwNXc6srXvvWt5557YaY8pyINcSYcviTw&#10;Rwy8/+LlyzPFmb3N/e2NLYwhZHa1R6owPj2zuPDlr3/t27/7u9Dw48z/MYU7hTo+XUWxnDVMmkyc&#10;/upcbLtxhlU/fEzyJg9n3NYYwHyEoVEJTJ1lIi3Gk+mFpeX5hQWEChjOA+VX4004EQkjxRC9R9+p&#10;TqpT2SORVllKBO8IattnLpxfmF+A8fHpR7/a2lwHZFEFTXG28G71jOD+EinGp87NziKFqzDm3j0c&#10;AxCA+CJevA0LkSnOlMA0GQ8vyTTCH1AZeoBG/UplFwKa08Op+Omd2eEw6YZ9OC7cHMyqkDGB618s&#10;liFWhTM8U17MJLNCTlWyCefjmRMLK7DgSB8r27vbm5sAG+Q2hWLxzMmzc7MLZBm1phTnKhub02KB&#10;YLAlMApGzRJq11tZROcybDNdU04ANx5FbXBxAeUXBe20BQBPSjxFfZioXYBp9UiK+L0lECZaq3w3&#10;pinukcZR7+7+FnWrtccurF68kCqX4dtjCvnC8MHXkStXZq4MRCLk1CFaLbastU9ToFGWjdjM5uaD&#10;6xCTmh1oeiCp8zOzFNEl/2HbV+AOPAKSf9aHzUnyVlsppHOCGnsPwjNAUYYIBuyn26x3KegAMEMn&#10;pdRH6BSJlWFSzS2irEOQouiUOIk8EfkI0v0kgl7iAk8nE30F8zpUk+h1DTtVkYAHWJLsWatka8s7&#10;E8dBhuBhEAtHC6cA4qCKbsRJ1oMjAlBoaq9e++T2rev371ebqMxKS47RRDEACsM8WS6T5lsjMfIW&#10;JpnlcJGSsWCCrVNBHCB79Eu7K7AsFsQMGV0S0Ugy4jCCq3D8wc7++7/6mGy6gyR9G3HEBuL4NjqO&#10;tjDmY2HUhNQpzpIoXQfbQjxPvsKV7ZAVJRJnzz/23W///t/6a//mt7/615aKiwSQxKSkMfGjEG58&#10;NleCZqn+MKUeIWYgU0x57oUvnz9xmo7Z21evdhqo6Bmazpj6bO7xxx8/f+YcLoSrQrFFOnhKC1Uf&#10;x3CQVjz9+FMvPPPcqdU1CGISWGVXAwPr5SIyCE9RVcoLgPYQOdDALHuYvbGsaFyKcrjOU0f/pUIa&#10;ZnJLRI2o8gjS/MmTJ+jPgSZ3784tOoTVzY9+MBYoGlnEXxfzNENT9MRcEbMDvOARz545+9jFiwC9&#10;qPBevfIpGCK2QHqClKtglosmLWoRdgoTTEc1aeb9e3f2NySmySEjxMFD3Zujw1wmvTK/iF9mxBIo&#10;AfEwsnhwdGkcpKTOrTDGgyevPsM3wpIn5pDuuk22mURwn7E0n4PLdJrc/jBxFIq6NuGd+UuRtbnF&#10;tfklppY3603mMSJpQc8dAyBm5xdPLp/OxLMABOvr9zfv3z7qtokEWZmaHJ3IsKYPKlVeBdpCXzrb&#10;wMYxMEouUVhZmltd5koicMde1fQHLg0mIpnkCnEhQXaxMj7LmVOQYBoKxHEmCkxtVXfXD3aKi3Pn&#10;Ll9aWl2NZ7L8jbQbb8470A5giyHwKuwV4hHsDGtDtDeB+QKqMcrddvPq9Wt31tch5WN+ynk00Aui&#10;7Yg0q51u0USPbS+sV+2zCizk72xgDmk6ngdbfgjOgv4VAloaUUhPsGSF8SPIgNFiCVWbhJHk38cw&#10;O9uD+JS+fjpApMCEUmsyrlqaJGOt+UDzjLXlxZRRYINdSjk8bGWLgJLjNAujqaqX29qeBR3FmcVq&#10;blCNP/jLRJw6043trfUKlWL60gHxMDE8Ezxbs+sFEJo79lr7pBRvZLwAePA95E/wZz78UrcziO1I&#10;DGpL9SKmxcOUKJjqm3vVj27cWt+rtICjaJEXcCTc54isDe3IfldTThhj0+sMum1uOftd7QTcKZvw&#10;w1RWdMu+/NVvvvD8y4X0zM6D/bvX7w8aXYgeUKEwlJzk7Ws3r35ypVKpSZMHVvfiyvMvvnzx0uN3&#10;Pr36zmtvHGztpEi0p0C1hqQoJ8+cferpZ/K5PMq1t25c7xMvK1c0reZpqJ75tdUTIKkQMphiLKgW&#10;dIMAEfaAD0LySM6gMwN6ZTVUa7duEjcl/qeJuRGeOO660PQCtYwYvdu4cGxfPM3sIsjsKdbHg7u3&#10;mUur1NU4UMz0S0C4X5zjN7tbG5p7jxmHr3gUQriWvuMyApWD3qcf/+rO7ZsYaBuHAtMRiE3BIB6f&#10;6i3zamcXFhCHanbbGw/uDzuo9FMB1jBvBcDqNp9emJmdL5Ubter+9g4nwPpcRA0qkYArx6AMAyrV&#10;yOL9JbJfU1NNWovqdc5OlAabQPZFY5mtjR30HTfvb1UrB1xKIlV8+In5ZYaoscb29g8e3L4L/4T6&#10;YSKfpqtivjgPGQfNp5t3blV3t2LEQvJ8sJVJPeIIOuzt7sPogxmiCE3rCxTwGCWL+ROrxIFsIYAA&#10;EG1HOZQPsCAYLqGmJNTJcYjCI3HruEUuFko6yXgSlc9Op3ViDUb12fnZxRQ6YKw2cD1oGIggE8wI&#10;UFVJUimfhgEMSWYoRGg6egp5miT+GqNB7fgBUeb2PgwKzEghmShlc2x0J39bIxe+tYOhkZfETtIU&#10;q4xA1xsAVuOLWGbG4dGwHvaPNKg1blnKFb0hoyxxBdxG+AG5TI4iqSpH0giELx6C1PT4M08hLkwU&#10;oyk05impSUsoy5ignAE3FPIhO45N4jbGZGJVurKbKija4gr1Cil2Fy4rjpnp3UqNVRSRaLgTDt89&#10;qF6/v75/0BDhg6VtOlLcDoEoIn4+3BgPXfR41QRllF+vqjysrQgqF3KsydbchWNSfi4Km2Hq1p0H&#10;//RPfvjKz365RyencG81mhlPF7vMCD3QFRJMwc+qJYlGpHYkwjuuIysbTDRbLl14/MnHLj+VThXu&#10;3Vx/89U3t+5tIiDOwqCixH2HQH/3zv2d7X010E9HTpw687Wvf+vJp565fv3Wz3/8KiNLsNPqEWSu&#10;GVF5efby408uLi7RucLciwd37/CJ1vgpVBzDODO7cOrkaUCD6u4++Aj+ibIlLEHy9PLsPGvPutEV&#10;/DnLcRKzWPD4sMz0maTSn+lXzPkAxv5VYkOWB2qydurUEgMkO+07t25W97ZBosUgC0VD8Qw0i5m5&#10;GXikKHrLOggMgj2ThV936vRpPnNz4/6N61dIdcH1uLjBnB6FTVo1qUxujrdeW2UlbW1vMRlVeAQV&#10;OgoCRphQcpRKM981m04dbO9qJMvUcTydnFmYJ6Wq7e0zR0hD7Wwmh1XghT5xg5GOIrcKCN1KCb8w&#10;LvP6a6//7PU3Pnj73Xpln20yitA9kSPmz8bT8FPWNzYl1ccqjoewMsxjzMYy5MG7e5Ubt292WjU6&#10;iDRtm6IvSCv6z802EqEDxm5KsxwTfkQjMbuG2v/y0grBEUcZZDdGV7ccURUCTHW7AW1qoCGnEvfW&#10;MCsgWCr52Jvqzg77b21+sZjKpUixhtC8aOhmwCDbEY0DJ2baHVTbL9TyQafV1A2g1p/K8FxFfUfk&#10;t7p6+41Gmw6Y4Sgdi5aLeZu0G1AzRXqkcwpYQOIe3MS4usCNS2utergCKqCIXU2hFA/tworcMgQa&#10;FUCnfbvTazEobiqXy9PLLjYv4obs6GO1m/OGZ8+en19cJMeWrpdx8TULVpKODKVIEDrxM3EM+ZwW&#10;nQU7ssvjmNw6EzxkMx6j+lVBrvHxxlkTzVF+Eu/ZOTrabrQ+uHbj45u3QUkI0U2V1gTYrMLsmMsk&#10;VJmEMx6wWKwcNBk4V8VTKo+AbLi1TYWxLJ/7rsag49Ddre0fvvbGmx9+tFOtUiIG7yGA6QAhtJqA&#10;brJD3s4l+qk6nRT/yL7EOHFqm6qSh6OIOT3+xFOUV+/fvvOL19+4ceUa4moub6UJc+DtJscO+Eqw&#10;CXz61a9+48knnll/sPXmz9+q7+3jwMQ4kWhLOJHLnzx7/tSZs6lEqrp3cPXjjwg/OX5uhPV6oFiW&#10;nZtbYhwzp9NmPEezhatrcajR8OzKylNPP3tq7ZQoYha2COpR3iu+JdfAoCVvLnvYUWl+XhDbxBjx&#10;V8XIQ0Z16B2ghwEh5WdmTpw+w4QSxDcf3LlNZAe8jEuDYwngD4EFPv3O1v1us2F6+OwlNLbL5y9c&#10;YlAto8muX/l0Z3MDgQRTb5Tgh5qHuWVqxuCkcmsnT0Nnw6w/uHeXsSF4FWlrcZ0FW1LFOcoXChSD&#10;uRvMTiEA56XZIhS/Aht9f2tn1EFLz9aetdrZ5ZbVoZdYMv7iK+peBRTv3zA1nxPhvPXmz1//6Y8Y&#10;8CIOAsY0k5hdmFsozSYi8Wq7RbMSAIf6YdPR0kJ5oTybnkoMmqNbt+8+2LhP9Ynx4PL2oodDHj9C&#10;qq6yj0Qov2fd0UJ6FE1ESEHXlldPLqxQQINQCIzgo8o82Ys7k3WIZCfh9GiaCFydC6ovkhCk4hnk&#10;gffXN5GeyqEQwT7pwbqTPhXDOYF8CSLIpQ1RkUSuOSqipQFkH5ImYNFEMgPWJTBo0FG/EzO6as2D&#10;epudCbyfz1DgEjxsZAaQXFLUDk6FLIYVTw1T1FItGYv41Y0n2J2eCIZnhlJcJMTKpASO0QekxWHD&#10;StDMFihMhUIUT2jC2tgibE23rXk37B+WG65VyY3VAiHHSMACSolJNxrlQYwxoFCFMSamzyFMQnTz&#10;WVqVwIHeIGHanzJXotRDCBgMO4fHwMDQgt++cvXqg/V9huaxUDRam5KbmkQcSvBo37mFvmH4pTh1&#10;NvHS4nyTJR8TdTxLt3qomTqTfyKAgtt/b2//ez959Zcff4y/g1ErMqI0ulSiNtFXY2hEExZs0ykp&#10;JJXz0OfQ04hyra4Dms2pixeeXFs+ub+9++Ybr3303pvtBjELWqkayBaOJ32qLwsSpB+Zpa9/4xtP&#10;P/00083fev2Xu+tbqv0ImNMECS5ubnbu5Plzs3MLJLg3r16H2yUBbTUioJdIgkm2nlpZWyvmS9Sr&#10;N+7eq+9XuPZ9cpxkkjbEldWTrg8mNoL+U5vu+EoofnwIlI07DzyJ8N/75bUfdMVEASPnpgofjS6f&#10;OEXij6d7cF9WAEkBGMeqXQKopHMQLHj6zuaDVv1ArclK4sLLa6fg77HCb9y4/sF779UP9tlfqii4&#10;CIYJNIoLALOuVFpeWSEKq1arD+7eRW0Tv6sDm6YD84iSCEezDHd/dYXNeuf2rX67gzDB/NJiaXYG&#10;ehcXE/VucBlOWWgZkbBxcAhLGVCiY7FNZnjUF1Z+GOB8O7Upxp6SXrMG0wnymnKhxKrdrVQ3drZ5&#10;M2DLeEHio3Po+0/FGpXG9Zu3QV8E7QPoUX/jbiRi2sCgMjQc9pmy2mOl6bpFp7PFzNk1buYcY3Bp&#10;bxN5jpKlRfoECKpD0RZAtoQuhHrb5CulSUdFK5WGHVfZ2jnY3mErMzyQVALDzh3Bshn0HyH2A1yh&#10;ImSdD9qJRODsHRHzUPkE0fBGImEkmsvK9dpnkK0RmRLh6XwqDQ7slQITYzGeOgR2wphkipsua2iD&#10;XknmIW5QbKU7obC0RK9+nJl7mAlvklbZkrljgPBIu1GrTXCzsV8m/qRSJq5Tohajw2wyjRYMQQv1&#10;XlhhStLhgImVQwlfzf58GCtLYLDKGYoqnKnpB+nf1G6D0ya4SqY4VNIuCxGMXmiZNHghfIxBOHZ3&#10;f//tq1evb2/ttVo1WlHR3xiK68h10uAK5yWZpQmiensTkRnHSKZThWS9zTLZHhLijDdQEKnmo/B2&#10;tfbaO++8d+N6Fehd9SLVnKRiZUaf+0abO5n/tForJNWunMXBDcAcTi2MoJJSiYWlE5fOPt6rd9/+&#10;2c8+fu+tQecgPM20gmEkHWPkPWPlj5jtjEBA+Ki0UPrG73zzSy9+Cc/wwdvvbN68HSP8ta4GTBjO&#10;nTB46eSJMxcuwaxFh/7j939FlwnxLGfKYkM/ES9CF8/s/AKrHiRxd2Ob/ebxYHlxCXFLmmc3HjCp&#10;2oLHYCSttpabj0drSwJ37RFAw07mfPhQOCjYVfD8dK5YIvPHCTGR8u7tW+1GjeIF1FG1lEQSaWDb&#10;paVmq7G7swHDAJaCGLqZ/NLKCYYNsMBuMFVy/b7ALBa6YAeL8JQNQ8XAfMcIluGskcNu0Nq2uSUR&#10;M+t1FfuZdZTgI5iAMs8Uo9t372DN2XEwbIto7yaTOxpVXwHyFGvJQljOyGEBzB1thoFDCrLAL2xl&#10;jG1BvUremkuZpmdpfp5VWz+o3753r0rMJhtJRxIjTRYzOJPOaPPu5ubWdm/U0xy1sKi3wI3RVJJ7&#10;B4BCqqnYUJOcNTcW91yaLZHs5EPxHpV5KmRsMbIsiagg8xJJiZ6Aqz+iOGW7WLEY95E8C60H9hvl&#10;54ODfRau5DkNZ8Za0PECue0QJCat1gsGZYHO2OwsZHYgQ4QEAEORJvIgxpVcDPmPEkw+vdpoMTsN&#10;MwTAlkljx1OqVWvotdYoHFO2IlmXXpKAowxPwvShFeVLMi9dKq5cvLB04XxqbpaCnDNneFs2I0db&#10;OdB0AUwaREeJndreVQgNSNobUDIrMRU9nsRIEDdhd2xwhwyKZfDWRDltosIotPhhWUCh6apWknNS&#10;O+8MXxXeoBAh+uKsVBSwxq0r2ibRRWj4QzXjysb9Nz5474NrV5lRo+tPT48anjUoe5IWBRZKLWMq&#10;SAd/EtnXRh9YJ5EJXWqDqc6tjk3lXnj+dr/39ke/evXtt3e7nSbcNtATm3amyazqRiSQh5JABEj5&#10;zCXQ7YAVwhC7ZLh81F8hhMTT2bNnLyVC6bfeeOu1H72yce/G9FQL4wx2n2C4YCrD0hmorjuVmy08&#10;86XnXvrqV0C/Pv7gA6Rto2jRA8Rojighm7RFSovzF554Aq0PCIpoqu1sbXEROWFV5EilKXOnk0uM&#10;+1texfBtrm/sbGxCNcYJFfXCxxkzcufufeQIsVxsNc7X+wk83BtjLmMe8Lhj1n8/7joIDI2mX3ht&#10;ArpVIgkuu3JijS0Nv5aH2n2luaN1H4knywsrpEyMiqZdUY0vypfCM3Pza6fOQHZdv/8A9V8WjjGB&#10;WYzQpyjRIpKnsULYw3QmN884xkKRzyMqaaOX5D1ZNqKQBgQyfybczywtgJNB6SOrAhTIZDIzCyhf&#10;TqOC2Wk0JeaqZhhJ+XuPBe4d+0ug72G1S3SN21Q+mzJ9TsYkjghD0WjHP+pTLYQOs7CwSLJMY8Xm&#10;9hYhkzU3TmPcFxGamQI9aTLMCNVOW/mafgM9VwcEUbXbqVYrtLOJ9C2PJ/QImuUizeWzc2iioQaO&#10;uxDIatULgR3TkkgWug6VXKVsEcx5JVEirgaZK1LBXXSIux2Tf1Q12ZkjRheVyqEJUuAjCXTEXcIh&#10;JJMJqlckejgEjhDyscAdu9DWaxYhqdnY3Do4IJw54k+ZLPKlakSWM4GNKjE3ut01zUaQjcmZWESi&#10;1JbgZXZ5hWEUZy49xgReAi7+JizV1hcxcLXGRLY220/DoRIJlYAskQOYALVhAxdpHMkVOWoFpcCh&#10;bfoFeyxM2ElET+QYxMGT6o6JLEmoRVV/lY8UrdkCE00LJWpm2noZ3KseGooFwicepBjDwL4EGiBh&#10;Vx/c+8X777/94a8gBtNQyZU29Nd7JwNtFG8FdZqq8iajzZjvmjQnWJws6SWtPg4NA0kX+JVbt197&#10;880dy9rbeGyriwX4kdJFI0wRxgqn4W1N9UIbUeuGo+Y37HtQA2LETDzz4S/e/flPX4N8yomSrJAX&#10;Fmc1PrBD6qg8aDqeTT7+zNPf/s6305n0zRs3Pv3oo3ZdDfcMiscjUr5ghUCrPX323PmLFwEFd3Z2&#10;r129ipIJibTAZiNiEQXDWzt95hyy9e1G49bNm2x4VjOQzekzZ9ZOnuSfOzvbJqUBUKg+b6vym9K8&#10;dVe6rZk8HKPxcMaR9UneZEtL1ToyYMi2p8+eAY0GALp39+7+7o4h1ZK2Yv0AOdNzgCXa39mSoLUl&#10;rlBbKJOdPH0aCZ0PP/hwd2vLQ1zTbRcH0naa2gqwByi/0EhpUUKF9ktU4MSolNCEGFh4BqJlsOEC&#10;AjHVg42Nu3Q8cNaFQnFhYQEhvZ2tTWUAaihhE1sabfGMEmfiKPBj79Q3QQ6DZj7n8TlWhtIjNkFy&#10;QAj7F+Mn51bnE+XjwXStUu3Vdo5CrWHqKFUsnZ45Mxed4WweVO7evv/RqLmfUNoS7k3Hu/2j+Gg6&#10;P4gN9xrtyh6C4ZHDYaPeaR1CswyTyZzLJhdTyQ5LkClLoWFo0I5wv4nKEAEgkpTuOxEEkHEDrrOY&#10;n6qTJmMRZJBT+zu7jeouqY1c9hHtvVFa32iOjCHqOyQvU5Yowk0as59IjtL8BYJ2DBSl09xr1+BF&#10;ZOPITxSHicwgkpk+TMTJUTrdrV1g7YPBEc2HUI9TpjAUY5S2MAY2+WGXFZ6E1sW+HiUidPWRxGvW&#10;CkUr2qDOLi6cWps/OZMqUSgS4TUQsiZVgKiHMGg7EYpkGEKXzRJzEYFgiXBKPfpDWm02DC2efWvj&#10;AmYiWedKpOZnn/j6Sxe+/Hzp5MoUdExgrdCoryqalPoj/cN475hjEBA9gI+K1K3RdtidBhZwv+XD&#10;vfqEwqM1QROzHJmoU2+ImvPUnb3qqx98+ufvfPjO3c2Ng+agSzzOm0klX3tHzUSm8SS3CuGTkY5W&#10;0RV1ROmrlbeUNlIqJbyjUXMwFRtGc3cqnT9756ObOwdA4kT93Ba0vsm3TEpd0To5FXEtiBXoiool&#10;kuaXhoXvx2G/LeZxbxgnL59K7l2/eesXP65v3kZRsRWONUOp8vyZ2cLKsNkbthvotxH4nDxz8fln&#10;v7K6eKZXH1z54JOt+xsYcM22nerCwKH1AEL12uLaU+ceX8jMhFqD9Wu3Nu7eGfVacTabCZyp4Aae&#10;Wp5fWljFD2zdvbt+85oaz4g05xYvnT2fnDq6f+1TGnbi8v3BzBS0kcKFVOH0SmxxthcN9yQqQJCj&#10;fi3VvDFzVkgy1mPwZRi6zJOm7hxF8ciFmdnHLj1Ont7ar2zevDNsAZVILI0Seoe7Nrs4s7zSbVSa&#10;926Ea7tUXlHpDZdXFk9hDQv3b9y+89H1UIdyvsQhuBOkuSpFwLs4Yh1S6YgXgLJny/x26+7t9bvX&#10;B4O6kOoezftdNh0nn8zNLp26zKzcu9eu9rfvoCAziKF0tbCQK3V2d/fW79E21h600WpS4wYMdACO&#10;ARTrOPwmwm/F5LI+7BhiR7FMfvPxOVaG1yrvxmMno4X5meXyQnIq0Wn2GPDarlegEU0lppmBeXLu&#10;ZD6SowZ1697Nvf11mksAIaSLbdKLJNxIhnT2q91GjUFJbIB2s92g+YQLF4ksIzAzHa4zYPxgH+8L&#10;gR2YXjw8lZgkeESzCZ2FovZztYkMpMxKspKFQ0zfRLu+T93IiqYao2B9wTglCnhijkr2nrweVJHw&#10;7hB9lgjHZaOA2nUhnsdYkVw+H0rSiZsJ0wUJqfj4kPkqTNFs9VGKT2QycFuQ0WJ+k+lQ0wDV6xI/&#10;pAhF6GOAxAQEAQZG4WmI1DHTFBYyiVw6nGROONLIRvxTfiPFfGLCXg96ESlyPp2jsqaKtREuyaza&#10;FFvabUSUaWAjpFdFRdpv8hWJbPb8U09+92/9G9/+67+3uLZE4dcxckwr4atNRbOAQqVTVTdk1oZU&#10;agRFqcgluNZED2QENA+IEjp/JRjjvNgMEo4KRSq9/od37v70/fff+fTag63deouqpDjN2hPqbFGZ&#10;TiVyV41yKo1CYwv3RXgVNmO6XPBZZfPv7x688vO3Prx2k8FJPkzX8mAVxyyukkqx7rK1SqmNFS7S&#10;gA/16S7yyApMR8AsusJUEu9eu3KwfU+Kt0Qlx6Hlk+fhetcP2nRxsIc5mdnZheef/fLli0+wva9/&#10;ev3GlRuEcy7KCcseXVzqd5ls/snLT55bO5M4mt66c/eT999jvJHIWab7ay3LlC+Tq2unZkqzMJEB&#10;RzY2H4BFhZPpsxcunVo7yfO3791Dl0jEGqPVihMfiyyePvWVb33r2Ze+nJspC26zpm5T/2OMjhQC&#10;jawWdEsqJ7SH6grYC/rv48mV5ZX5uTnW2PqtW/ub25Q8rceOkirHFy/NL+YKBeK42tZGmMY3AodE&#10;enb11PKJE5Q+b1+9Xt/do5VAb+esY5ufidFXf2ooDP9weWUpk071Ws3N+3fq1T3kUoz4opZgE9gJ&#10;FZHpXlghCHhw+84xokuh40SptLC0Aqe0RtKAVrc1vokvBpKs/2dPSSIABypyk3jGBDRidJFsfFEr&#10;I/lRScuIoso83dkZKC0ReMSb29usW6GpoanFhbm5cokgCj2d29fvEOaok4Var11jiV4nouwKRGlw&#10;rVpZlFQgPzVbrFmCfKoq0FaI0lstKjvq+XbmtRqypWgpTAgmHJGCihZynTB78Z6jdm23VdkmZpET&#10;NUBbiLHJzmnHjaess6GSkGYocNuEL5OW09P6FJWnjukHmy0WYSJjt+JJCkHqrCd5UW97p8UFhQRs&#10;ekXCQHglewFc3cEUmzsu2Ng7esRxYR0RmU8xkjiUy6alRmqtEqK26bbLBACSERuTuGHdAJHl0Kwt&#10;V0zBdpPNB5kGNMgbFciVOHUQGjKKQjp7+uTJ+fkFlUvZ5EOspsQLqN1Tz6LNXfNeSMJZNyrZBKM9&#10;vHRqLePqRzCNQbV9K0O0U7BRIKyWCL4AwbW721vvX7vyzpWr6EqrpE8DJueqASnKZVViEmdJipWH&#10;Ut83npe1MHpfJXaGqdUQfuiVffOdd9559224WlY75griUMXawa5aX4QJNgEQoa0hCJ5FLqyJawJm&#10;r32rSqNWsOACKbx16r1WnW4yqHkpBpLRSjjXb7crlX0Jc4D/FvJPPfHkU5cfZ3ry9vr6r95/H7RF&#10;PRxqblRmBwDHDEJaEC9euoCNJ0u6duXq5oMHamkVwUmsR5MEQEa6QJmFVQEV+Mq1a612B+bS0try&#10;5Scus57v3r1Lwm1DcCUwpNSEUDnNSJLFs+cvXLxwEVH9lDQiBdQYM1LRsIt+qehN7qPZNqYlYYKH&#10;7C6QVxj9p86cQpOJbqAbV67WKhUf32IiDHi77PIiDJ0YORFYErg+SwvE8czpkwtMStm8f/P6FdT3&#10;uReYVCla0AIRxwuJjUk4zGczG355ZZmNsLuzRYc3vewcoxwZiwJOM9stk1lZXpot5vY2N/a2tvlU&#10;jHI6l1lYXSJkYfgkyT47XvuBa6SxqgA0WlqqXZoWjxJdihXGWQVp/qJWRtV2tlE4lMkWFmdX04k8&#10;bcCMhq016/+/9s6ruc0sze8kcs4kAOYkSqTSTOfesV07u7U3a6/L5fKVv4k/kj+EL+ye3e5Wt7Io&#10;5gACJEEARCQIEAzw7/+8mtoLz0XPlnUHlXarR6IQznvOc57wDw75LRINzUzlUJe47l4fHxQqZQKw&#10;5LZ47tonAr3obEuwF1AvfTXDwwChZZykfJ1Ag2ywiSFQi8oc0zybDeFEFFPfk3uYx4wmuYg+JtUA&#10;kPa6U2+US/1WlU6p4U7MnNQgmP96S6hNcEfXNx4EbRu6ZQBhh0EgBdRKGk0+E/FsYmIimUoSCtlJ&#10;TvwHaEDGwZvyMYzoL9U+ZzrH56RAJUywWaygViLBXU/wkejL/Q3UEuSI6TajISgZelPs50cVcsdd&#10;dA+wYUAUnn9OU43+plPWmqABKkJdFowoI00ZAwYT+mjhUkl1Gggg3kdCYegntAZBc9/2rm8QQmYw&#10;zJcKB/3ppC8RG8NPIhzG8lJUJj6W1IiktmMAU7HDlfLoIxHWhGSVcB4mI8O7Ng+IXlYwMPCMH9Zq&#10;P3/c/uXj1t7RaavVM44iV7xazbr1OO9Sf1SqSq1ze39NdWqIOWU73Ixo2aPX+3pj68cXL5gpCn+v&#10;QS9tE4mH2xTGsi95h4ieBspRZZ25Dug5OtJz/LSSshuRxxgUUBwgvjwcdDxDqCSTuezD5eVeq31S&#10;OOZSsXzVnc3lnz15juAhnZSPH94f7e/zGXm+zuyLXJZcjwD2aH0NGCvvVT453d3e6sgcWjep+N94&#10;n98xqgogwZ/NpPkAOzvbpZOS0OnRyMrDhwtLC8xJsWBH35RGsRFCTP7I64/E0rmpWeaeottddmG5&#10;y1RQszZFXeuNW84nYqXKS+e34Yw0WeeemAZXurjAloeTd1Y8NhiLSmlqVbpZjEqngK3eDRBDgIAm&#10;ZKrPh8bB0sKc635wsL9VrZwxzrXpnkpX2k/ipAQou728PlsRiV+ULVl82JcocwsjZRUczU4owZy9&#10;aDI5NzfNDVYuFqwxTE02lsik4EyB/MC5BPlB3kG3KqCha3VhnMmiMmlCjIkoO3cFkVXGGb+xYmJZ&#10;CGOkJRO5/HRuhkkAE5biidyyBa31jOtKyfPMxlvN9ubmdu28ysLJG8jU2E3ARSqT1wQnBDfZp47z&#10;uwTr6JvgMy6UHT0qECGcFycHF3RUIpiERkV+jgRBpnOFhJUg/jw/IDRQh+96nXGY1XaRWmuNjrDg&#10;9o45siOSrI43mCLNnQN3fux/jM3P1YVnLnDoTotlmkineYR0i9WmkA0T49Y+mVcbfg39F+Te5dmi&#10;3h5PSEkHV4l53QKRx4SG+ldzlVsa7Nz80ipE5gHEBglSKBZlEG1TMY1sBNXt9XF4oPpj/hOORmEM&#10;KMsweCsJETcknzweT2Atp5NjD4nHhhgYVi397hUpGWSxaDwm+JcmdSj49VgpEAYPnz8hV09NT6HG&#10;LhtUk+AXPcEwY5bZfeo78kC4s8UyF+xclRQ1qUN4A6UDLq3n9py022929l593N4vnNSb4HWIBsoQ&#10;1esHniCAo6ZKuoQAKyjiqBMpF9wxF83tjcPCDz+/KJ6VTQRG/SH2s5TAlDEotLHOKIVwJBzFc7WL&#10;ZG6nCo24KFKo6U5Jzk7m5lABuO3wZ7q9CfszAGbm528RSDs+5uvTcCVZBxnw7PnvVpceMPpm6rzz&#10;YaN9UXc8zJVHkRIS01yu5dUHq2uP4rFYp9nY3PgA2Fd+BhK1EIYfXgm3AlH+4YMHuYlMsVDY2d68&#10;7HXZo9OLc4QnXuro8KBdrxOzJZdl4ULG0IFwehIO9TwBg4EUUFVBbxipC6IwhDrBi2v32EWl2+lT&#10;fHF4qfeAyoKJ+PKjR0xRwKCcFAsEGlNapXHHAaR5h8b4ZCYZa9XOm/IpwuUOQlhQSiqTmXqtjCBe&#10;r9uCyMyZ02MVUXWIIByBg2qCLx6Jx8mCyc7Ao5K+sUs5CBxDfQKOGIfO64un8UFJti8qx/s7jEe4&#10;05lR5memWBCmFp12izGoZMN4VGriqF4RGpEtKyFUejVKBy1zpuJEp/c3u74pRlE6B3zpyclkhHam&#10;t1qDIFqGfymP3nBoKp9PRGIsw3GhtLuzC+LCTqJ2kvifzI2jkaHPx8mVL6EzqaSVQdTp9elDsMY2&#10;/BtDZ942vLAeNsVwTCRIYH3cMYjQC9dvlZHQksTSHqlQL8QhtauSf6FKTFWAyNOfwpMuCSE7Ioyj&#10;I2GyGs2QLGXlz/HNRpyYpwglMhKLwPaBqMcvde1ubltYdreaRPsQABa43XYLOXmBtUpU91qnQeNx&#10;UZV4X59MRXHnZofxSrEwOoMJUeDkvyO3QzJzImyzUacdT74sL4RI2FG/5GUIoB2Ewe7uGDTgk6uV&#10;shGVMo6bW1I39gQlGtsK+LWGiJokGiBexNs7rGK++Zu/+fLb76J410QimsUyWkNLzEJVAFiQLYq6&#10;/xQnGPWpStAz0s5Q4imwhk4ax9rjQZIeotGH/cMffn3zdnsXfDAkLaeN8An9S8wSedhuMUf5cgw2&#10;jVDw5Wb7h19/3Soc0V+WqaJeXWhkBTK7/az00gRLT80p8mWsrFaUDXpVYPLXUmJV85SXZLJvcCT3&#10;MJHPrT1+QrmBeMpVpyVqNFo/Xh8QXrgC8WgcMbPdra2zYsmBtKrG47Px1cZg+kyuP3nMOJRPUTgs&#10;bH54TzfBrFUMjoC7hk0JQaQtLS4Cf9549wZcXO+65w0H4TpPTU9znxcODwfMWYZ3IbFwNf2kpgS7&#10;lZ+eSSRTLRSh9g8GOMwaXEWNRXqEBCMuXm4e7X+nfJPi8qfmEwOKUCSLU8/iIixxwt/+9hY4NRZM&#10;9/SQHv29KwR3KR8N+uvnp4pxbi/oPYo0BG2DIf/p8dFpkYERoiyfpFSVUrq98XQmBnOYbM7tgyJH&#10;uYQtLfOp01KRrWzTVzIFYdO4dpB2AmeIhG7xYBdmurzVoHHhrDQ3w71Sxaa20ZThLsHJkWTXpaVb&#10;365eGSCaDh3FIIwcFV8MN35rLiM+ByP0VHKSNnMwylVcAipar5EwMS2OJ0EPTIV8katWd3t7u1I7&#10;JzQKFe4jgx3nByi4aT9gBCUAhuMlqLEJ1LNrQEfnlXMhwT0+lp36RPaj7Elx/RXr9WjEA1RjAoUq&#10;4hL/lnJWz0ncKPIOBRFHQ8isF52HZ/AnJaeO2q/STpr2iWRiLOwXtsumhvyGu9FsNbmjue7o2xAp&#10;TBNV/VGKPmJ5k1xmeA/QWzK9f+7yaGCJULnHayicCJe7vpq4zjZKv71tt1oU/DwGijSQ2j6RpHSw&#10;BHtRR3AMzickNz6ydJGjsU9PwuhGZKRgtCmXAEFxjThUEIce1W/DgUIpZQg7gV+ECU6hiYgJPgzJ&#10;uHJW5aiuPlpDkAmgmyolZ7ZqRZPp/GrYZIsjd0ejxWmlHSyfg9EnxhMMCQ3codcud7nbfX9c+NO7&#10;9y93dqudy76JU5C6OFa2VnuZ34n6n14xDMe9rd71Lxsb73Z2LjodVM3EPPykqKV/RH+BYtq+qyMd&#10;o1vDhDHp+FtWZ9hfYM2OTp1guMzQKKh50F4vsNcnT54CBz/c3Wvg104SRpjzjqezk/RDprJTvHKp&#10;eMJkmrqGCGyKETAFpaMbJEOhH/PgYcgfxEpo6+PG2UmJ+p316A3ISUmShwh9JSYmH62vhwP+d69f&#10;fXj72mYOY5l8dnFlmYuBAo3pMqxxulKmcCwYFZdoKpuFRcQr0zSpn1fA2EccvRFhxnxU/rRqGTcp&#10;cGoaIP6aiC4UrXrALoiLs/ML1HFERZrNRA0+skFF5RzgQtgpg+tbjqVvnJ+BbpC8rTsAPm9uYRFW&#10;xNHuXhcJR4V055mwk92YH+Rm5rzBKOmiCJbTU9l8luyodHxUOy+Tv4ogxmWjPUI33ZPK5hZWltkt&#10;hf1t2l/SHvUEwOflJicI7/Cwye5lIaYMgFOszcMSKD6oYrGiRTUIIOBrxgPceYhX/NYoIyUXjztN&#10;fzefp5cEHRNxQPDoFPNAS5mnoNZBy/H4oHRYOCCgcSdYO1CgZsVIOnmJCV80btL85ibFnzMKHvSP&#10;CsCaCrSMWHQVhySVxoJX9DAlAYluGGaCHBKqi0QuPqkZqkSxrAZJC5SuhLtxxFVYAxMTdFBOanMS&#10;m4g/YYDVWFWFqVHVkuGf8mOEujqu291LTVsAL2nSapoZ8qSlR4sFSwsUhm0k1fYO5IHDyiyIaEIl&#10;BdKG9zP9mE/urKw9wjXNeotVII/AyYKsVdRrcznQ0UYWbEDLEp7BPQLJlPGOgYe1PMYEj7nqon8K&#10;IQXatePOIRUrNLda7ctGiweJOxXSIAGMhTVQ1pUIDxWubqdSv6y3GXKhw4yAEAhANWWkEaFfhu6T&#10;zptDonEuAwEuNT90AHhK8EwsU45pCiNez43fVx/eb1XOf9zcUj+4eNq9vB6wKFeQGxj3GeRXZrjE&#10;NxqrYcCpO4Xiv7x6Sc1AiNHUm5m/YaYti5X/AF/Iai0b7GraKmEQPoIk8Qx1JFkzxyJcmhM0SoD2&#10;oe/lj+en1p7/Hnz5ycFRpXjKc0QWVYZkftfCg8XHDx8lQrFWs/P27dvd3V2KWZPIUwwmraNBnpuZ&#10;Jsjkc3k+ztHO3taHDyT5xmzF6wGNR7SdvLB2wdEsLy/Xa9XXv/zCNIcQGkvEVtYeQjVoN+q7W9uX&#10;jQYRMeD18BzVmmQ9/f783PxMPs/sZp8Kq0k9ZbwBJIGIkcFIenommkkxA7sRt1pUWPa8nQUl3qwK&#10;k2KUemEKdZrNnY1NxpC0BTR1I+NmiX0o4IHsnSB3Oy0cgX7TZeH1Z5U9xQtHh/vb2yRlhvLVBWJ2&#10;L/40oTc3S0JCqgX+ZXZ2PhqJgrwXq6DbVlFFmJNMjLRcOJkMksDCNerVIgeZTIpLl6nWRA4rJHLz&#10;KhKcVyiicjeYvL9Z7nKQnTvLOjMyM3Dou2xlUGhm6v4Xfv2FPz149zMoVfs+Kcrl8/IpOqPEYLYO&#10;+lJI4dB76OONXSqD6/Uh6BBCqMToIlKNcgcjsWRuyhdO0GVQsiWQhC7S3s11qXx2XqtaSowbsswt&#10;WDsHR2gMVwIBTUz5OnbVb6VKtILKoZnb0IP7k7UmD+Er8m3+jJ+U7q/T2ydVlxgsY/yxMSbWrjDY&#10;PEUgnTEptVOIdYASEQ5kgOmjSabopmAoI91es9WAPEUEMKVopZcy6nVjD0BddR0MBCYmJ1Et1HbQ&#10;1S5BBoQk2Lkt3HLJd3x+ClrqFu24P3uhccKJI1hAcKsw8giHY1AcLPZqJQimRDfKO1ab5dX4ysp4&#10;rmSuX7Jx7gqGU6Lt875i/kkoOcTnuh3rXbTuLgcM7OAKo33huNxqSGxyXyRfondLJ0llhFXjdgsp&#10;fIJhcWtp6NepK+Z0eCEvEtICg6C/4/XsX9T+5c3bV+8/HhdOep0ePSjxhTj8ykekP9ODh3U7PD6r&#10;/PjLq8PTEo1kx8GHBTV4HWhALniIE1ZkWs5iuDu1To0nbzWVgW74eI6erjIs+cIjP+SJZLLrX387&#10;t7R6slc42T9CBjFARoD9mPseoOr6kydzU7PwUFBN2zs44DpluqeOMpuLQT+A7GR88eHq4sIiTTL0&#10;91+/fHVRqVE9q78AcZLhGlId14Pc7Oz68+fspHdv3h4fHakte383Oz9LncXdfnxUOCuplADjZyRW&#10;RQEylBAZ/fw8qAWMH2kVcSU6nHK+Ip3Liem57//4d1//4fvMdJYpnrmNK/+lkmKn0jVkDQhh8/OL&#10;NJKRakLwRdxs2jGUYhwZ0lePO5OfAbDLYKHdUI7GbQW1Gm8Ddh0Dr7pYoCrJ1X9HsJ3v5PZO5qdx&#10;QiQQwhdOsVOnpngjxGLKZaGcNWo0VIHjs8MOz0/PEvxOTkrsM0npw7Fk1JDLIz7ZqFZbtRrp7qde&#10;nL6CfmsuZF1/a/zr1bhuKNMxUIK9qar/N0YZfoyjMpHPUjhgSHR4dFit0Z3W/J5+dZ4I4vFXyvX9&#10;vSMkzgL48QaBwyqUsJ04ZrBL87Pzicwk/Gmxh00iQcQtbC+RCgYk5cfaCj1doGooAYgTYgImihoC&#10;L2vQK0tcvFkMWwvGOohEO9wiogjLR+nIH7FNuZKEE2HqaQpyzgFTTQu98fqangSTS1T9ldsrbzBP&#10;ZdkASUwXwZ50Jo26pdqE6lvL8Yt0imyZJ63zKaIt8V5HxFiTcvshIPIMsCnmjPPUSagce0S2HhwC&#10;IhEAeXaGtP4k0SjpLYNkiULFMJsdLDZTMknZ5LSHKQW5WzqtNotDxUSX1yndrQMu916cg2GLsBdR&#10;BAxFwyqsaQ3wcAd3rsFt+7x+fnJCDksMQtNMW9xJnx03CAO3OABmUz7QSF6jRzmXmxaM4WjEW+Tr&#10;a/xu83l6CmRMAW93OKz3rw+Oiy9evCwVThHPYSRDl8x4UYZku7uvNVq/vn3/YWtbiEuXJD9MaFlv&#10;rMzI3pXfNpy1pFPeKlzqYJnkMyX6kq4mSzcdcSzNxsfp2ycnsk+//Gbl8dPSaflwa+fuSrB3zgxp&#10;LJjK1fX1R2uPgt5ArVx9++5dpVazKb7Qt3Yp6Ylmp6cerq+xbv1u78Obt5B9DPDAxaazpoHm+DCS&#10;iK4/eZqbmnr77u2vL16QVvCvQX4/eLiKSxfFNQ0XhONkCWQOgprDC1fupTkyu7DATbC/u00gED7D&#10;PgFrQia7srb21fd/+PoP/45qwFokiu5KAtU7Fl2LvvXi0jKJxtVl9+gQGEtdpHZ9d5BiAHxcNGXn&#10;FpfY8CVC2NWlCNZj47AKZubnGYMeHx/TXgf6pPpKPkMgP1zxeGp+cYUA1up0KYFRtsTgmVNWLBaR&#10;HNeDNUCD+dopuueQC5yZ6yA0cXhwc90j/rNjMUnhi0Mxogyk22VQBs6gumzCCpugslODc1E4Jg8s&#10;iz6MDw5f2nRdflsuw08h8DefyKLFenoKCuGYtiu1BUi1SRwJUlkSwGPoEydF8GvR2ISQn3cQpxmO&#10;wkmjWsqilJ5OqoFKAu1izDPgG7DVNJ7zi2/IDsON9I4YQ3930G32L+vMaDgPYMp94eTt0Ndh5Fw/&#10;B4OOd2x4eik+vYKTnclHWS3APrcSkdSXzQwggqY6s026V1w445TcMrIdotk4GQmBJIbj4cL1Z+iD&#10;v+GOeOMI/3nHkJKJ+UIgyZS9S8RX6digzz8fghmgDXPFYeQj3dyC/LnpAZS/CrjH8+lUYnICWAIk&#10;bSh7YyTEGj4xkOkyhiIxSkg7Ncob0VbkQBOhUDAmc9OU/JqdMZaI+13R4K0mTUFwZve9PmLsDKqS&#10;YDknJm6o7Wl1sJRuT2d4fdqsMCCg6otCAYWweu9Vp59wwHAXVYlu/aRw0Gt3UvEERwWRQFaGNEMI&#10;XeoR0K9eT4/EJOhpesfa8oi2UA6HUMivMZQ+cSHhKZAogkYiPRPVTDM0EI8g7Pzd4dh+o/Xj4fH/&#10;+rCxfXKMPgb5mfpsfGz8zft3mweHP7x5g2wNT1PFLw8Y/CS9QDOTVFgXgsBEIjT+oxLnEbsBy/Ul&#10;sgnWnQpkAB/Gj4QYuwMKO0LF8j1LP//9N9/+7qu7i8vNf/6pf1EDIHHJtINz7A9OZWefrD6empgG&#10;bLl9sP9x86NIKgO+tQSAkJ+l68advDAzuzo9D6r67KT69uWbermMsRE1M0KBjOTbiF0m4g+fPX+6&#10;tt4+Pd/4558651WBWn3u7Mry8urjiDtWPa6clIrAQxlWCXRN+ujxDOB5RuOLs4uZeLxSKx8f7l+3&#10;LqWkNeZBT78D4TbG0G8+F8/GQpPjw7DnxuO7c8EblpU7M2auWG8wM7M4PTsPEOb0pLi/szu4QllZ&#10;dR5lmQyqXHCX0MZLDjqtxunpbReF5vGxoD+WnwwnIuelw7Pi/s147951I0G8cbxVGV7Gs8vLuIP0&#10;ep1us0ZcgFhAoc0A4XBnt9++pB7WDIq+Hg04stjwxOTUYjKWqp9WLkol9x2y4eriJvN5cIBkpNVz&#10;yqU2eE9N5klQMc9yBylVuJWQOEFvQUqfEnPyE3jo/IYS8Xg6HqTr/dujzOzMQiaQvCw3j/aPcCPS&#10;xHN8LBoKoQARCcU6nauj4iH9s0g8TeVBcmBgNXzfA7xdKpmeoNxEQyHgH0NyD0A0QDwVGBTarmBE&#10;dn1M34T8kJgSDTh0oEHQmJliIMxv9JQpFgbdBnd2aIIu33p8ZokoA/LI7GVlTetYAXA4LXkn4abJ&#10;QhIkmZYhqlOamZP4e7NI7Qa8A0oYsvA++mt+6rsIn8E1TAOpCie9+GIzIgewx/gVARTErK4GpExD&#10;tHhF4uNFeYzIbAM3v4JoFA8H8cRB7UU4wXsxGYhSPaw9Wxdgmzm7qNEm4xGabEQZ6i4KQUbiNGaY&#10;+kNnggaaige90QCuS26cJsd9KAC2Ow2EaNKRcCY7gQK5+nh0W7E9HN5UOw1emj0KAyqdmgBhLCk+&#10;SqCw1xsm4jDtrqI5goiX9JWjYWlzy3IC+QvoBx5XJJKcn8utPfROJIchvxR4SEmVButqxXmTfmOf&#10;xEahS+NZqjGmwkEuKoIJHg/Xg8rtXXl8/NXpyZ823m8Xj9tix7EazE/QQzr/4aeft5EZNP4jKhjW&#10;FgQ3bJBgJ8TIilAytCLyEV6k2U6ioVjIFUhTj2uBB0CVq6QLaQuXJ5yaXHv+xTfffD/sXr/74V+6&#10;5TJQdrkZ4xroGo/GU48fPVldeMCLVS+aH7e2md/RgXez540sD3YbrsbkzPRD5M0izGg7r359c7Cz&#10;h0w8IG6JpaOsLgcWFzaxT579HobBh59/ruzhxIg2xYDZ5OyjtenZpX69f7i5T69AVlgiy9G4vW8z&#10;vfXA7JtemJ0ngS+VCo1aVQSXe9Q5xujnwU3MzS5M52b9975KsVY/b3Nf+W7ldGeUVT6eLxhPLa48&#10;lhTx/T14ehgz5k+hzuH4GBlbkJ+gY5JOxbrNi26tzkiFF4eAnpmfBbt9Vji6rJ/fw9In0ts0GHRM&#10;OJ2dXV0NxEKdBoSebjwG7TxBZxCxGPDEDD0EswaqZs3ELrdfOJWdmmf+eryz2z4/ZybKD4fCkezM&#10;rKyg6o1K+YwuTQgfWxElhOp2e8OhALb0fiZ8XNcS9SEjBF1PcIcklkyGIqg9/jVRBhgAOdgRvVpG&#10;dEgokqz6hE9NJ1OsJHMiVGaoMBMYgKjHrJcW2AG9cJ8/Id3nYCyE+Zqw9rIdNx4dM1i5TUeiTjMS&#10;qhXgE2dKal1rCWhLiRJVGmOU0wgJh8NLS0urq6vpVEr5pGkM8EZqmqBFYpx9/rlksayJojyHQSP4&#10;Fc3Lh3CyU/Ek59Ms+LiQ1O/nv2wQPKRZRXZg3QGNT+FQc5Xw1tJe4Iowry9j+JlfijKOFggZXk3m&#10;3Cj4Kv3XIFbdr+uBhuDtFlkRVRV8S0gDxiAzq2yT3ZPZ22DAlD/DLZNIisxMWuFT9sHojcw5Gg5P&#10;Sr89TCvWWCmEunGQeDSkOaPRSIRFoAil28X/pN0dT8T5xKS19WqVvAhOK/qeSGer6S64LkKXfcLl&#10;k4dr//kf/+Mf//0fZ6fn6cvDn/AHI3xXtW/EpaKhTL4vCyRav1B0iE8SXRZnAICgj98UUK3r642D&#10;ox/fvn+7e1BuSS+n1rl8u7G5d3ioZo4hpFWVmVWWQ8x1Rrb2HxraE97pnbMgohaCCjSuIaGOeo1S&#10;5JpeBBLI+JqEQ+tP1r//9ltW4/WrVzubm+o68MEEGpBY1OTk5JP1x5mUdE92tncQQ6FtL9ymen96&#10;Z94sGoo+Wn2EbhNtcBShtjbe09YnTolDDMlLzxtYZu758y+YwdASfvPqNVgw/jkfcmF+YWVlJRwK&#10;nVfK9FgHVz0NaVXCspaSRQyEQwvLi6Qa4ACPDw6uOpeCw0qpgx3upRxeWOJvczQHDg/3m40L26qy&#10;7qPsNc+HYTqTWVxcxI2ensDh/gGWrabirFrX6TUmmCVPTTPlLJ+esa8cw7oJtG/zU816Ha9YHjDt&#10;fxaFfYIHlScSmF6cXVl9wJ9ITHNwC56COQM7+ejosI0eizQWP/FC+JTAKTKTE9PTU0hh05RhW6qj&#10;yRQ8ii0jUOMAf1g+OxN6FuSXtfulSOtlyB13do6ts5DdWhthQcHTg9EI2N/85orpf/z3/1qvXxYO&#10;Cu1aTb4ZiiNDDg8j1eter1g8rjUu/HGZW4KeZLIhJ1szzaG5ByY4FsBfIRmLRWVF4OiFqkHAgM/H&#10;KWKr0YtibMx4xYCpQhOZC+yQEwDQnjk8g3oSFeLVDABAXB+NdmDrZAdfGv2fVJfYw6YUHORvqA85&#10;LDCWlMogXOqjxEszXVYzgnYGPEe65bJMU1lOZOL7AP+x9TfOieAAsGqQjFSUkUWSvRd/T+A2x7tb&#10;PgmgGIKhZjPMT8RcGNJfRNyQmgjdKf5EPuISvlf5qi6ALmm3oHT9Pg87rnFShtfXZWAjdhrdvDgf&#10;IREDPBy28aeEWCFngjet1i94WZTJs5NZnH8J7tys/DwQQt4ahgKNQCgxcfA/8QSf24H20WOiwwVt&#10;on3RwJHvn/7hH//2b/9+am7R7Q9RoEPDhd2uk8G8T2ov4mxx4nkQAsgJ+yTtbJrBsDNYU/rhrZvx&#10;D0elH15/eH9YrF71d0tnrzY2ZIQk5QTNimjb68IQFVywY2dY7mgEk9XSAuOgiUYqbWBkCURRMCwG&#10;5ddY3+sBAY3qx8rq6vfff5+dyLx79fL9m1ca1GlW4HSIycwQgliemZ7m7UgB3r9/2241eH9aSYZO&#10;lsYSm2lhbvHRw/VolDu5ufH+dfWsIGOx4S2flpQaUJrPH372/Iun67+7OKu8++VXLF+53rjkAZWt&#10;r60vzy8w9EVe9rx6znzR1LQZzxlfw+dPZybmF+bZpicl3A0LoLHFz3Z8A4ZDGoh5ICohFGMvCocH&#10;KMVwEwq4qa2p78DCY5w0MzUFTAapl+OjAzp2TlOSzUJ/klAF7o44xZTnpFjCi9RUNV38WSqZBP5H&#10;liH9O3E2oGl48Zn3xSMLD5YnMhlgNY1yxTfOHotznzea9ePiEaeMoyI/Td7DvC4wJJ2cyhGIyuXC&#10;Ra1sugOacwBVnUylwF/TMGY/M0ThyXKTidOG9nCIqX2YU8oM14BsxERCP/JAkrSnsWG90d+sL+PE&#10;oqMjSv5jkgpqZ/JErkC+PJLLaILu7Gx1r698kQBCvpS4GlsKrSIgC59I4vIud4bEBxWcEEItqkc0&#10;9aJ5Zo6rTi4DEBhwvTCo9stxNQRcT2iArdvAXu72Fjx+EthrBGk7R0FFLBE+m7T4jE/zCT1v6EMn&#10;9RBqtg/KBEIAE09PmmKRmbqpq1hd5725optGw0G6Hslkiudh4yBxggU0koMA2Gs5WiiCGA5PPBxc&#10;Lq+o8Kj63YRPKwaF3rXWspwD6M5w4AGk8g/TfGaAvPQCjezkNKUVFhp45t2Q4iVTKTQKHMA/hxCz&#10;yVazxc+Q4xCaeVnpgVOju9xU2cgNoAjNXTORSkUTcVma4WcGkUQp8C3gYKIMDU7kKpABIuLqTmBK&#10;I6Nwsvzr1kX9qtFOBKNfPv9qZXWNwS3CEMDqhWEdwGWXfKcitlkvKrzwBOmsoJ8n8WsHwSeFfabE&#10;nTH3Zunsh7fv/vT2/Y/v3u2fnrXRTjdaExmEWNekHYQSm00bzPLP2YyZqAo5TQQ3gwRuY2Icv4kX&#10;OIdeez2MaqcXl777mz9gtw7j5peffkTmWrLLMi1X7CKbBo7/dP0pOGg6Uhsb7/f3dnCAH6d+M96D&#10;uk4K4onHa4/npufp7m5tb29+eNvrNAm8ovn4KF9cQNGQmPv66+84WG9+flEtFQkgGsmCCM/mEIdI&#10;xGNIi3zc+oCmnKbuIiEIkACxDsmk+YWF2bl50D0H+3sX5TIddWKl1E64lPwBtHWzU1NU10cHe9VT&#10;KMTSpifLIlB20GRD8jUSW1pankhnOs3WzvZWtVoV05ef0ZIpmAYjkfzMDClbEyjs6amR+ehnedIT&#10;kxwOOFaX7TYVHMNqgRa4w4Leibn8wsoiwz04CjRiiDKMEYCDHRWOqMjklvVJr8GEAu7HsI+cXVqA&#10;DFA43IE/ydnk+fI0gOdMJhM0uSqnZXlPCeM0RviAE8NQhkYIzhBCcypaEecEFpPiJ3bvgYAzuGBH&#10;/xW5DD96eFiAR8Pe0aZ1j1MsMVoHJlEuneLJQBHM+SXDtImyDrmB3sQ/7ncuWVxaxXAoggxx6NiK&#10;MWDAR/MSVnZtCnSarpoDCs+M52RlmZ8Uod1E6K/D9qL6CId1Bwpbb2fV/q2SC/02pgi/xPVFGc9+&#10;GcL3tslcuX9NaKFwS6LfQy+Wd1Rj3Mu0olG90JUnrlqaJ2epqkHnTTVGH8ymXf+K1DSqvpQ5zRoJ&#10;3DB1HzN1cwwwUx0u5sFNG0za3Q1yJAmKmQS5pQKBdTv0i/IQLx2zZtbwi1xCKDslgXiQd6twTG5u&#10;ktHYZDozFqBZZAAgtQNuoY81u5f8r3Q0DhhUtRiHxlCYfE7WTlHm6oqUjTFnNJESUNrcfjWhux9r&#10;Vmr1sxqiRtFgNI2wYSQyHkQ0T8KdNsnWgpouiTxmNGemyiZY3OPvNY4uKU56Qd3jzI89w0CY7uZm&#10;8ex//wKHe6vLtxNMg5LLhlkKzRrMGa1MwA9ddia6yf+kNS7Gqa2zSbpYXipRSDwwXZiwotHzzXff&#10;PXq0xtjo5z/9yIExShwCMQIvEb3oGuAKQmeQB4TG7Yd3b+hYKeUSXB6cFa00jzcUmp9deLCwEvL4&#10;cQ199fJltXzCnIBpAEkZ3CwmTOlc7ouvvoEls7uxvf/xIy0zxiUgjIPxGJ5ZUGd4lAe7u1AHSVM1&#10;GtBUjEklfqpjoGkXlx8AJ2ldXJQODxBAYqpnM0zVhJg4I/vCvYim0t7ONokMU2kFa6B1hramOZ2b&#10;ys/PzoJFYFRcgL6Il4A2m4H2bQKER+30wgJ5aPXslNmTnWcITaBYcq3OZalYJCaRP0i3jVLFMx5K&#10;RWdXFjLpBC49Z8dFbh3WlIyYSxyYDHAQ6SLx+nodrl2gAIFMjunOZKNWOT7YQcGSi4EWHrqfqXQG&#10;BbfWBZ3fU3D61pTQpSCTtCAADBBw7AvN8mRRo4G2xiN8Lx5NNBrhjXRD//aKiZ9EUli3jcIHUroe&#10;nFwIV3T4aCbxTcA4J9MJ8sZPBTYVvslfgoHhxubAMHKHKASPVtvY4PS6TMzM3JAbyIhwrRm6wYxK&#10;HRstP3rad8N6tUGqbzkkUQnkKIQ+/XJGvE4VY4gSawDfAhD1cuwVF5R0Kjmk1hWXdDiODBS9JInp&#10;ig6glsHgslctV7ChocKjAGSorI9k5Aa2BD2d60HPQeUJk+qENpt92nycFgBSEX7CBEtDIqNpnnMn&#10;394x+OQgEd/j0WgmM6F8Rz5Hdq0rZb9jZaiAOF6kvrhQiS7MDB5a5v09WEFKKpiv2ORRknFgtG4o&#10;wt7ft6iJ4F6NjaFOPjU1BTDBPs8nBTb+o4a8WLVKGgLiBpabWQ7pdrD3HjYbzUq5etWG/OWm7xMI&#10;BaV/Yl8QoA0dB8omKCjYZgqN6xiBU8gA4SbNUWbOpAqYjppQktLy+iniG/1rE3aQ+KbzmDT0k1us&#10;iP+2dJrZileMyDOXJsvuKG/z1g6TU50ylx17EWRZr2dffPn06XM6XK9evCjs72nv6WwoUxYlAXDH&#10;1DRWs8l4rEtL6PWbwsEBt7Q6qljTcgcYsjU1mYU8iaUPjKc3v7yAGCklQJ4ZEd8UK5EZW3q4+uTp&#10;00at/uqnn5E1YEQtdQyvO5XPPVx/PJFKN89r+1tbZLw8HEDgJNA8P257JkQzc/OgXLjeEEmoFIv6&#10;2o6KFU/d45mZJ82ZIyJzE+N1f9dnBwrvKBEL+rfQK8OR+YUl9F4gjoDNOSsVDcAiWxiTC7sTvzEL&#10;Um2WVKKC+GQXlW+ReYluqHZeXLAR2ppa608BgjPEdM8tLT5eX4sE/OXjYnH/gPIMoHgsGr04twEZ&#10;bFOhAiUWrCSXxhnEhZk5ZAkuzk+QrYkExf3koo5hCpfPUzsDdMb9REWU7SKZkaMohoBmIESmIByt&#10;dNC4S0yCVFUkfQ4SdNAbNFvptP7mvgw/CCbn+rLLPUeH0BsJYpcL0w8nKmRBqcygYEWiYbquksDn&#10;twn2mK3IHQwrukoEPLoqhDiQC2Z0raxD2DlOpcR++PoC0HIg+Ngav0MipHiPRPjs7Xqz10Gey/HY&#10;sh6qpTMGxFCXzWDYmmNzMj8xRNQ5luyE7DXu7pFNBDfLRo74w4ko2WNYmZ4ola5Bt18uVzpI7Yng&#10;I9c6BxZoIYrUgJ40kUKrx6cSvMQQ/Xx4eZExp7gfA70L1YDIq5Jd9y1FIgt8R8tZZkNj4+j4wrhn&#10;x2jGJyzPJ21NKjWICEgqpeCDp1KiJJkoMS/O31x1uuFAEO4cSiVMXIifzE3Y0I128xzOd78f9AiS&#10;QHKnI62+mz4hz5xarHRywjZNJxFozvF12Afmuy2sDrvk9OS02Whh8gJyPJvPcbw1VQZfe3VN6KVJ&#10;A9n8DpUM3fb0BrEDV8NSMgaml8E3ks+ekC4m5iMzACAL2JWRrImdyjo7AnpisesXdRBhgWZZiNdz&#10;DOysea/EmMcpUDT/5XHRUOFN4bKsP3761VffhgLhzXcfNt++k+gX1yX4CMKa6FfC4y8/WOUM88VP&#10;CmjObHLDiCUoaUY2EA57DECSaMGsPnjI4zjc3n7/6terToP4z+3AcejxCT2exdXVL7/+muYuwsCl&#10;vT3GfyIlMJPze2dXSFNW+IbFgwNUrGgqi7gp4ZY75mpUbUAJIHPwCOjjHO3sAq4x5LLkGMVmiEQR&#10;tcvlpqgKS4eH0Jnh33ITkpM6UD3wj1B2HqyuckXRN+QrkKQKKW3bTGhvWsvBMNwmAFmdyw7lGAmF&#10;TrsXw7YMmBH81ehmoi+hQ4GIPU2iXPb582cLMzPDXh/3wg7CEcARE/gwh2vwHsoVwO403FSOkDMy&#10;chl3oa8+u4ANw/Dk+LDfqoOjVrPDLd11chx0mCrVc+54jUt01rAL4bIDci3YOw/PMgIdCOEUuAmQ&#10;YWKfCGsa4YSjw//XRZnNf/6fiEuJVM44ORZJZSc467VKvXZWRgFJbMNQkBkeAYMeu2pLSWeqwcEC&#10;OZrDXJvwFZXVKyEX/lPms6rbYaVZgGCj6BlpEs33ISTRJUFDCKlREgfnklT+optMWgyfKBvW53D8&#10;/dRTE0dMBowWepW+Eun4AI06GJwB+CKSMPD7BkQWRJiHiYtVrV5ndxICGPgJcmqvqfvXWFIKiLzj&#10;JwEBxUf+WLLBwILHxxF3IGeQt4Yh4OT9aZQnmkGMX3R8vB7iq6KMMRKtnNSDIRxQCXKC6Q2TVxM8&#10;Nb40ogFa1tAm+VGsyFhtupic7RDDM9RCu10U3YlB2PomY3GYkxiYKVo7QDTamTeDcwjBKI1yTU3m&#10;MRJydDUlZG9ZWLVyQauYN0vFIhNYlAYhCunPkU2Ww/XQFYK7QqE+kbjySWOB5oVY8NJely8lSweV&#10;DCwg+1V4ZQNlYU/Mb4KIk4zqOguRZKm8sErTmmBWPan9JF6VoKKf+mgSaR7yFghnIJEDlv/bb7+f&#10;yc8U9o9ev3jZqtX5fNJ/YFwAxkEKGp7c9MzDR49YNPbGxgfRkahrxK5UxxQQjbQvJudm1p8/o06n&#10;dfj655/qpyU6TxrwmUYET5Si7OkXX8BO2tve2nj90o1LtL6M2DixifTCgweg8tFYIIJcXjRc4uoz&#10;KQCmIY8/zItpl8wvLrHXTo6LlWKJYGnmnZYO+rwZIGYLS6TG5CD4z4KgYvRiJA5LZbn/An6IS+B9&#10;+c/iMSayR2qEC6mnEleKMwiDxGMIANO4ldFarUrOQq7LbsHZlh88Ze5zd8cwh2Y69zMNJoQjGFfR&#10;v2uenp8dHEnGmCkmYAjstE/PuBUlnWSaYYIsslmgX+WymUwWyw5cqMdv+mPI0NHi9QeAQRKeUCyo&#10;VMrqNhD1FGIlsksfgZKI1LuL34L21aeGqEmXS6BWYFrMUemnElj/qlxGhYmV63w4RhvkMr1+j2YS&#10;eDnmprjD8GW5arhM2LAmoSmrFlYB6iDcQSILCYgfpSUzxdBViDCH6bbYbNhxREWIWuBaSzyRxuRg&#10;hsCVXFQbNpgSkt2YRONM9ZTMO0MmK5pYMX5GdGpL0dnlBAVex0GC0anFsk4hedzF5DiWiPM2gHOV&#10;l8J1bgMRqJC18HkiiJD7A5pMqfVLu8aSF4syUvk14W5tZaY5V1ecVSpPDcgTKQ2n1Ix2tNGUXmEc&#10;UWvWRcUktKXT8qi0XMOAzbrkSfW5BnkFWuDQ90WeNqg237TRwE/mgqcbCYdhnXE5yH7UcmM6ypUa&#10;vMWOWkKRaG4CpXdgL+rLSpCHRzC8r4Du5B4bG8d6lTSJT2gcE708C1ZvNlFWpJjF2jcLGDabMf19&#10;7XyloXdjmdz09//w93/33/7p2X/4LjCZhOfL+e/Ta3KDAblHrYPxjXQI+Y2ChMKmSQnxCU34Tpp1&#10;psMulz71g0QBV1ItQyp1JKQx9smjjhxULnZ063hU8J7nHix/9e33i4tLxN+Ntx9KhRK+2RQYUh0V&#10;NoEr6haa+9rjx3ML81wbKOPu7e2TFYo7Y4NCNR1hkEVja8+e0dbl+X5483pvY4P0nTYhTX2+KKBB&#10;mJOPnz1bXV9jezIj79QvaPWh1Kfl97iWHqJi/ojGVLFQ3N/chtJGN1nDcRIu9vj9Lffl8oMHDHpI&#10;Q/a2tqXSINqdmnksBBckA+zp2RluR4bTZ6USU0lgYY4LnMZjHJl4YmllFfQEs0i4nRS51geUQZh1&#10;ssBABKfyU7Mzc/yvYumEMasuOkOQ0I9DWJKyWlRSCczJRiCaSiwuL6M9BOTn7LBQOYaSLjsA2m9c&#10;4dXTcyKEbDSMEiJ+HMSURCyLZUogeFY8gZzFw6PG4S+ZToKUYXQgi4PyCReqZgca++jx0UhGr49/&#10;3u5eqk7SsMwBWpgXM3lOKMQx4GqHSvZXR5nN7f9zjf6m14M9TTwQhcxCnEP/gSxbNhdBRCRVxqvt&#10;y+6TY6qSgna/2xowxBkGJagf4M9ZKwbR6gOC3JcAAV5LsqM1ETaqAoGu+DbQVNiw7Vat26lBUSRa&#10;KPYImUrTygtZwrFzdrSgaZqSpkuTRk3gcbp9GqSpKWaWFLc3tVatcXPJbZIKxbLpCTpE0qySCs49&#10;vZeL6oWYBF6wA5ANI0jF0/E0BjVSQAOCnxAOHkzXJGjGV+Q43vUHdSoxrCpQw6fwhY7EDwhiC71N&#10;YihM+NqNFsBZvi9z/Eg6TrVvRgeyTeelaY6fw6Ia3MfdQQ77eBLh4TEPEqoIHPR6pYsKU66JGC3e&#10;SV8s2GUif49mkhR2EfoAgcaCTUpXbNIVCvYQO7beDSA6QuBFq3F+cQ4yLBWNJDOJsaAHj24J3tkk&#10;GbWUIsX2ZZfFFwV2ZiaciMlTnCFoUGwPqrVIMPzHP/zxn/7Tf/niu+8SuQl/LExJqL42blDQZKS3&#10;ZRRIeu5q1JE/ek1OhMsbeUCGANL0Irl0GINSOwRVjDEoy8kgTh7TLD9UR1W1EkaQKoI7N5P/+tuv&#10;nz5+ypbYevdhd/PDcHAJsNQPRkU8w2GfZkYwiuI3A2aC/vFp6eXrl0UUsO8Bx9GA4+boX3GNhcMP&#10;V9d+/+Q5EmHYRb548dNF40KMTGIpTYcQjgd++EpPnjzLJicPNvcPt/c01uEIBv0eMuhEEs/s6ewk&#10;sJqdve3zesWo9FKTkfcD39vlTuVyiysrVCsXlfPSEaJzl7RrZOpNNeIaRykmPzsXikTJQVDSQt/E&#10;8lf1VDgaDNEAedJ1np6eISkEyFcoHDAdc6Y00pfzBm5cGAmkZxeXEulkvV49Ody9u6LVPsQVxJ+e&#10;gJFwVa9xTSETK9A8LxwI8I1QzomFI9BQ9vZ2W91LufTQQAmGuoxZwesrE1WspHtN3eUNRlD2AxoC&#10;vvvs9JBLF7IrWFa+XSwZw4abCv78tMxQkvmiWa2oZ0HbxRcM8wE45gD0aUWBGuVQCBrKU/WFxhBj&#10;grvn9oKFvYZ9/NfmMrp+PbcohuWTU+hBtc4vINcPwHJ7CW+U/yEBWD2QlTyIoPSkrSGlCZTOkFpj&#10;buGT8SylvtoHoqMS1zVeB5nggRMDeAFmvIYh/J+4uwHoCoxeq1X65FXabWqd2qTe6j8f+QyBB1Ew&#10;s9AEvz/EfZJbFjc5XptpiMbVmtoIqU1D9fTi7Lh7gb9p0h+ancxRvoFDloaJ645Zdv2ihhYdPRWm&#10;YNhNcBeOjzFOkTD45QCVUJz0wMmjeucRodM1DLFPbu+bnau2zAzumK6nIikvdnfA8YHCyn2e8vL6&#10;stmGvszu8iIIGpf2MaBNKhBG00w7AfiedJpXg2HizpdKpN255C2b/N6VVl9k7JCEpXeZ8Ppy2Ylg&#10;Kkrlwtdhssw373b6Z9UGgPzYuA/0UCQ70Q/6+mKpIZ8M2cF11e+UKieMS9LRWHpq8priEmEd8nzi&#10;uhkbH1fP6m22HS15Bn9xGTMHvKBWBBkfu2k1a6XNfW97bDm38HjtCepHHB4lc2xYHEmCcaCIbk+Q&#10;/gwXIhJeGh3b6JeZOu+hYe89rI6exPU07ZE/JNP0K3T9wBWMAf4XY0voGKsckfMhSwrEo+vPnzx9&#10;8iTiD50dn268ftOsnHqp2DAdAH7ETA+vBW8gnZ99tv4MC1MUC7ewUNzduLrGLEU+5tJzYQQeCmbm&#10;F7784qv5dLZXq799+WuxXKJVBuNA1FNE5/3ueHbi2RdfLS2s9C46h++24LKTCbI38AC89qHXOb8y&#10;M4/rVeWsuHO41bntssNJzsinsP3W7guHpxYWmHMj33G0t8vcijYdExiqdMUSrzczMw15ktwFPMvJ&#10;cUHyVdLV0ZnjOPCVPFGwfEBa0twdhYO9s1PUXvqCEjAF4Zv4g9fIwWTzMwtLhGz6ss2Tgk/mfvdX&#10;aJ7PLKDF2T4r+XuXDEeYG/eBnociC0to2udZ0iOUI44PuI3BWbgCESBRp7XzSyT9MdEbIplA28kz&#10;IGb6wlP5mXw6fXFegGHauerfumDGxUgpMxkAH0GQ72RAgM3ClKzSHYZwwtn0+sJRSHYkN8ObKw+P&#10;DjoRd4/qE8qAMCR+4jg3C1OtS/CV/4YowwkjWUqnM3RS0H8AaIrugpABcoxWPmj5sGlpWsVOAmVa&#10;MEYwVU1kMYLry345c2g+hra2CTU7mkX8Uw5MNBKjgq+eV8ARcQmrKLRxqPMKxGLJ/xoo1tAe0ohn&#10;BswsSYq81hAQTNH+lisGBMrp+TlJH1MqPn8oFDFLPuo7EdUx2WPcKDEH2gkGKNL+twGwKiZNCUUS&#10;VhGolJxJisDK9FVo8fKRmBSKe214JEdxW8U1XWd6zl3Mp1xAVyGrQSThOYvlp1LRQ5mDGQUZO2c/&#10;gc54MqEGsOb3EjsSBqDD3NGVBZiZmSTJEubVPhUjiWrtgn6XjHig9wOdIFxbkmUT0nHQOqVCgb47&#10;M3YgosBq+K7qK8s7Se15pt0UiSSAdL5SqTTfj3pbzSjNYF3MU9ErQUiFXGNhbh68Nd/IBPkohcyv&#10;m6wUaTFjr+q5SzUWc9XBFag8yp9IiNqHIM5jMFqgtDLIQ53IIvluvY8Brm02pjay2wNZ6Osvvs9n&#10;ZxHK2cJJfn9PT5zFN/U3uCdsl1A89ujx46WVJc7p6XHx9c+/YK1jHnXSpqR/RNeUZs1zSqGlZUZj&#10;m+/fb7x/i5aGhu96iCqmwI5BTXz27BmF5NbHj/s7OyhLqp3CVlUe4YEbiVoVm+1gbx/Mm2CWHE0u&#10;Or6Fxh8iCS8vLVMCV86rqPPyBNVbdNyBPW7SOSo+kJbtdvNgd4fRB5K4/AAwNhaNb04WlpmYXFle&#10;okEIX+fgYF9DHHt2LKY11McQnp+dm8XMmshfPjkB0u0IoQFXgVxNTEQ4EbqT9c91z/KHqFWAroJg&#10;sbO9DSbYLN/0ONnVol/eQOfiSpeTl9Q/SQcCQSoven3l8mkLuw5yb/TNb4fBYFiSepEIM1BejTrL&#10;3IAdUVk1Axj0sBsBuFFYiGxv41cHd8LHo5Yk4PDBnMP4b4syPgb4vA3jFRyXqIdVv6icULfiE8TT&#10;QJ7qnDrqg2bqoxaJqEvSR+M0GMnAqBwGAtYAmpmuGWCr7YoZOAMJf5D9wWpKXtQU3YSUw/KPHzPy&#10;AdtGDUTFNDMAHRPylWqQ91RyT8lqGtomiO9CurxWQcYB3XtpgMmZntrgDmk76F/YtqgRy+bXgIk8&#10;09AyzvxVKmLSTlWXiG/lGO4YmvYWODlluUa24TDHlY6XwHtOa8bE4CRnZZ8HmHY2xf2gSMSXpCGk&#10;gpaxdJ0R6oUc5pFKS6RJCcfpxUq8aAy01Xmtxu2WiMYz8aSEhx1vVunZ32GfXG83Rd2GGJmB0BSy&#10;8afwOJLgGtxdt7v1VoPzQQcNnLvEwQwezW1LQ6vfbtEhBlbIZwZDDLVNbXKb0+vOvr4DHoJqCR8+&#10;kUg9fPCI/y/7A4NKmiCLeVLzPal4ghD0POhIucMhCBc99zjVCyMq0nXcRDV6w/VNLp5MWDRNFwvV&#10;pAZ056grzeVCpRJdXnqUn5wjD9x8/5G5EhUEa8W7MDNWiCFf9Xvn5hfWnjxGWwc5pbe/viwfFTGU&#10;guqp4RqSr8SeeHR5cfF3609S0dhJocAUHByKqZlIQUIiB+MeeIG/+92X87Pz4LyQH+cEclvBm6Et&#10;SAHHsG95ZYW5T/0C38jioHctmKyWhXYHaZhsMKcxgpudZqdi4Qh5mEGkrlK4LJSHXvQTZh5ASkDe&#10;/PT0SK5paGDozVkHa45qoo8QHzNwAgGe8cXjY/qJop5IvosyV6MRAFaLiwupVIIQBmhYFvcKcPfc&#10;gaAxocxIbhHqNLK2jI28PqLewtwc3RN0/A4PDgkYbAQ+GNNAWi2X9SarRKykf6CX5528PlrLkAKv&#10;B/3icQFALHeb9Z1J5yOgBBgaUwxeVKqmFafBnTCuOrYAOaNcNq1Wk3k4r2gNU/Xy6ZVybLnwdOe5&#10;uZZ6Dmj2//2lgPoX/2L0h6MVGK3AaAX+v6zAX9a2+v/y0qMXGa3AaAVGK8AKjKLMaBuMVmC0Ap93&#10;BUZR5vOu7+jVRyswWoFRlBntgdEKjFbg867AKMp83vUdvfpoBUYrMIoyoz0wWoHRCnzeFRhFmc+7&#10;vqNXH63AaAVGUWa0B0YrMFqBz7sCoyjzedd39OqjFRitwCjKjPbAaAVGK/B5V2AUZT7v+o5efbQC&#10;oxUYRZnRHhitwGgFPu8KjKLM513f0auPVmC0AqMoM9oDoxUYrcDnXYFRlPm86zt69dEKjFZgFGVG&#10;e2C0AqMV+LwrMIoyn3d9R68+WoHRCoyizGgPjFZgtAKfdwVGUebzru/o1UcrMFqBUZQZ7YHRCoxW&#10;4POuwCjKfN71Hb36aAVGKzCKMqM9MFqB0Qp83hUYRZnPu76jVx+twGgFRlFmtAdGKzBagc+7Av8X&#10;Ent2rjapKQcAAAAASUVORK5CYIJQSwECLQAUAAYACAAAACEARz1u5AkBAAATAgAAEwAAAAAAAAAA&#10;AAAAAAAAAAAAW0NvbnRlbnRfVHlwZXNdLnhtbFBLAQItABQABgAIAAAAIQA4/SH/1gAAAJQBAAAL&#10;AAAAAAAAAAAAAAAAADoBAABfcmVscy8ucmVsc1BLAQItABQABgAIAAAAIQBQgSpgEAIAADwEAAAO&#10;AAAAAAAAAAAAAAAAADkCAABkcnMvZTJvRG9jLnhtbFBLAQItABQABgAIAAAAIQCqJg6+vAAAACEB&#10;AAAZAAAAAAAAAAAAAAAAAHUEAABkcnMvX3JlbHMvZTJvRG9jLnhtbC5yZWxzUEsBAi0AFAAGAAgA&#10;AAAhALW1GvvcAAAACQEAAA8AAAAAAAAAAAAAAAAAaAUAAGRycy9kb3ducmV2LnhtbFBLAQItAAoA&#10;AAAAAAAAIQA7KDfGRPYCAET2AgAUAAAAAAAAAAAAAAAAAHEGAABkcnMvbWVkaWEvaW1hZ2UxLnBu&#10;Z1BLBQYAAAAABgAGAHwBAADn/AIAAAA=&#10;">
            <v:imagedata r:id="rId7" o:title=""/>
            <o:lock v:ext="edit" aspectratio="f"/>
          </v:shape>
        </w:pict>
      </w:r>
    </w:p>
    <w:p w:rsidR="00C64B71" w:rsidRDefault="00C64B71" w:rsidP="00711636">
      <w:pPr>
        <w:tabs>
          <w:tab w:val="left" w:pos="2115"/>
        </w:tabs>
        <w:rPr>
          <w:rFonts w:ascii="Times New Roman" w:hAnsi="Times New Roman"/>
          <w:b/>
          <w:sz w:val="56"/>
          <w:szCs w:val="56"/>
        </w:rPr>
      </w:pPr>
    </w:p>
    <w:p w:rsidR="00C64B71" w:rsidRPr="006C1C7E" w:rsidRDefault="00C64B71" w:rsidP="00711636">
      <w:pPr>
        <w:tabs>
          <w:tab w:val="left" w:pos="2115"/>
        </w:tabs>
        <w:jc w:val="center"/>
        <w:rPr>
          <w:rFonts w:ascii="Times New Roman" w:hAnsi="Times New Roman"/>
          <w:b/>
          <w:color w:val="5F497A"/>
          <w:sz w:val="72"/>
          <w:szCs w:val="72"/>
        </w:rPr>
      </w:pPr>
      <w:r>
        <w:rPr>
          <w:rFonts w:ascii="Times New Roman" w:hAnsi="Times New Roman"/>
          <w:b/>
          <w:color w:val="5F497A"/>
          <w:sz w:val="72"/>
          <w:szCs w:val="72"/>
        </w:rPr>
        <w:t xml:space="preserve">                                             </w:t>
      </w:r>
      <w:r w:rsidRPr="006C1C7E">
        <w:rPr>
          <w:rFonts w:ascii="Times New Roman" w:hAnsi="Times New Roman"/>
          <w:b/>
          <w:color w:val="5F497A"/>
          <w:sz w:val="72"/>
          <w:szCs w:val="72"/>
        </w:rPr>
        <w:t>Южакова</w:t>
      </w:r>
    </w:p>
    <w:p w:rsidR="00C64B71" w:rsidRPr="006C1C7E" w:rsidRDefault="00C64B71" w:rsidP="00711636">
      <w:pPr>
        <w:jc w:val="center"/>
        <w:rPr>
          <w:rFonts w:ascii="Times New Roman" w:hAnsi="Times New Roman"/>
          <w:b/>
          <w:color w:val="5F497A"/>
          <w:sz w:val="72"/>
          <w:szCs w:val="72"/>
        </w:rPr>
      </w:pPr>
      <w:r>
        <w:rPr>
          <w:rFonts w:ascii="Times New Roman" w:hAnsi="Times New Roman"/>
          <w:b/>
          <w:color w:val="5F497A"/>
          <w:sz w:val="72"/>
          <w:szCs w:val="72"/>
        </w:rPr>
        <w:t xml:space="preserve">                                       </w:t>
      </w:r>
      <w:r w:rsidRPr="006C1C7E">
        <w:rPr>
          <w:rFonts w:ascii="Times New Roman" w:hAnsi="Times New Roman"/>
          <w:b/>
          <w:color w:val="5F497A"/>
          <w:sz w:val="72"/>
          <w:szCs w:val="72"/>
        </w:rPr>
        <w:t>Людмила Яковлевна</w:t>
      </w:r>
    </w:p>
    <w:p w:rsidR="00C64B71" w:rsidRDefault="00C64B71" w:rsidP="00711636">
      <w:pPr>
        <w:jc w:val="right"/>
        <w:rPr>
          <w:rFonts w:ascii="Times New Roman" w:hAnsi="Times New Roman"/>
          <w:b/>
          <w:sz w:val="56"/>
          <w:szCs w:val="56"/>
        </w:rPr>
      </w:pPr>
    </w:p>
    <w:p w:rsidR="00C64B71" w:rsidRDefault="00C64B71" w:rsidP="00711636">
      <w:pPr>
        <w:jc w:val="center"/>
        <w:rPr>
          <w:rFonts w:ascii="Times New Roman" w:hAnsi="Times New Roman"/>
          <w:b/>
          <w:spacing w:val="-12"/>
          <w:sz w:val="52"/>
          <w:szCs w:val="52"/>
        </w:rPr>
      </w:pPr>
      <w:r>
        <w:rPr>
          <w:rFonts w:ascii="Times New Roman" w:hAnsi="Times New Roman"/>
          <w:b/>
          <w:spacing w:val="-12"/>
          <w:sz w:val="52"/>
          <w:szCs w:val="52"/>
        </w:rPr>
        <w:t xml:space="preserve">                                                              </w:t>
      </w:r>
      <w:r w:rsidRPr="00A363A2">
        <w:rPr>
          <w:rFonts w:ascii="Times New Roman" w:hAnsi="Times New Roman"/>
          <w:b/>
          <w:spacing w:val="-12"/>
          <w:sz w:val="52"/>
          <w:szCs w:val="52"/>
        </w:rPr>
        <w:t>Отличник народного</w:t>
      </w:r>
    </w:p>
    <w:p w:rsidR="00C64B71" w:rsidRDefault="00C64B71" w:rsidP="00711636">
      <w:pPr>
        <w:jc w:val="center"/>
        <w:rPr>
          <w:rFonts w:ascii="Times New Roman" w:hAnsi="Times New Roman"/>
          <w:b/>
          <w:sz w:val="56"/>
          <w:szCs w:val="56"/>
        </w:rPr>
      </w:pPr>
      <w:r>
        <w:rPr>
          <w:rFonts w:ascii="Times New Roman" w:hAnsi="Times New Roman"/>
          <w:b/>
          <w:spacing w:val="-12"/>
          <w:sz w:val="52"/>
          <w:szCs w:val="52"/>
        </w:rPr>
        <w:t xml:space="preserve">                                                              </w:t>
      </w:r>
      <w:r w:rsidRPr="00A363A2">
        <w:rPr>
          <w:rFonts w:ascii="Times New Roman" w:hAnsi="Times New Roman"/>
          <w:b/>
          <w:spacing w:val="-12"/>
          <w:sz w:val="52"/>
          <w:szCs w:val="52"/>
        </w:rPr>
        <w:t>просвещения</w:t>
      </w:r>
      <w:r>
        <w:rPr>
          <w:rFonts w:ascii="Times New Roman" w:hAnsi="Times New Roman"/>
          <w:b/>
          <w:sz w:val="56"/>
          <w:szCs w:val="56"/>
        </w:rPr>
        <w:t xml:space="preserve"> РСФСР</w:t>
      </w:r>
    </w:p>
    <w:p w:rsidR="00C64B71" w:rsidRDefault="00C64B71" w:rsidP="00711636">
      <w:pPr>
        <w:jc w:val="right"/>
        <w:rPr>
          <w:rFonts w:ascii="Times New Roman" w:hAnsi="Times New Roman"/>
          <w:b/>
          <w:sz w:val="56"/>
          <w:szCs w:val="56"/>
        </w:rPr>
      </w:pPr>
    </w:p>
    <w:p w:rsidR="00C64B71" w:rsidRDefault="00C64B71" w:rsidP="00711636">
      <w:pPr>
        <w:jc w:val="right"/>
        <w:rPr>
          <w:rFonts w:ascii="Times New Roman" w:hAnsi="Times New Roman"/>
          <w:b/>
          <w:sz w:val="56"/>
          <w:szCs w:val="56"/>
        </w:rPr>
      </w:pPr>
      <w:r>
        <w:rPr>
          <w:noProof/>
          <w:lang w:eastAsia="ru-RU"/>
        </w:rPr>
        <w:pict>
          <v:shape id="_x0000_s1034" type="#_x0000_t75" style="position:absolute;left:0;text-align:left;margin-left:-36pt;margin-top:9pt;width:342pt;height:477.6pt;z-index:251663872;visibility:visible;mso-wrap-distance-top:.96pt;mso-wrap-distance-right:9.6pt;mso-wrap-distance-bottom:1.44pt"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Cqz2qE0AgAAbgQAAA4AAABkcnMvZTJvRG9jLnhtbKRUwW7bMAy9D9g/CLq7&#10;lg0ndow4RZakw4CuC4btAxSZjo3ZkiEpcYph/z5KdtP0NKA7xKBI6vHxkcry/tK15AzaNEoWNLpj&#10;lIAUqmzksaA/fzwEGSXGclnyVkko6DMYer/6+GE59DnEqlZtCZogiDT50Be0trbPw9CIGjpu7lQP&#10;EoOV0h23eNTHsNR8QPSuDWPG5uGgdNlrJcAY9G7HIF15/KoCYb9VlQFL2oIiN1vQIIqjRUyJRjOd&#10;x+g8OGcWZxkNV0ueHzXv60ZMpPg7OHW8kUjhCrXllpOTbt4B1TfCnjQgGlo5/iZaaP03mjzvG7HX&#10;I7R4Ou81aUovk+QdzgqjrjaJnS5YMHc54w3uqDwq8csQqTY1l0dYmx7Vxh2gry6t1VADL41zI0j4&#10;FsUf37A4tE3/0LStE8/ZU7c4q38vhqqqRsBWiVMH0o7boaHlFlfT1E1vcOY5dAfAHvWXMvITgot9&#10;NNaVQ2uc0e84WzO2iD8FmxnbBAlLd8F6kaRBynZpwpIs2kSbP74df8vfD0e+Dsho8R2V8LtkrAYr&#10;aueusK3Jj8nXgNfgtW0nkOlxEofhqypxCPxklWd6qXTncLBNcvFTenZfX8ZxF+hMklmaMlxpgbE5&#10;W8wZHpzuPH+53mtjP4PqiDMKCi2qbNx+8ZyfsZUx+yXLuVvpvlK5uYzR0QP+eU3qGVXZXXkEojnK&#10;G0Xx7Fr5Js8369qbVgG79eSmJ+feye0Z7du/idVf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4ZKtjOEAAAALAQAADwAAAGRycy9kb3ducmV2LnhtbEyPwU7DMAyG70i8Q2QkblvS&#10;bmKlNJ0Q0oQEJ7ZpcEwbr61okpJkXff2eCe42fo//f5crCfTsxF96JyVkMwFMLS1051tJOx3m1kG&#10;LERlteqdRQkXDLAub28KlWt3th84bmPDqMSGXEloYxxyzkPdolFh7ga0lB2dNyrS6huuvTpTuel5&#10;KsQDN6qzdKFVA760WH9vT0bCpj+ufl7fxsPlaznt0sOn8O/VXsr7u+n5CVjEKf7BcNUndSjJqXIn&#10;qwPrJWQiIVLCLEmXC2BErDLxCKyiaEEDLwv+/4fyFwAA//8DAFBLAwQKAAAAAAAAACEALsL2PjBw&#10;AgAwcAIAFAAAAGRycy9tZWRpYS9pbWFnZTEucG5niVBORw0KGgoAAAANSUhEUgAAAdQAAAKACAIA&#10;AACqsh5HAAAAAXNSR0IArs4c6QAAAAlwSFlzAAAOwwAADsQBiC4+owAA/7VJREFUeF7s/WnUbtl2&#10;Foadvup0VXWvru69kmhCRsDDxrghcWgCAkLoZGGCMZZl8BjBjmmHTY9tWuEGG+P8sPMjlmODJCQh&#10;CRDuGAaDMSaJgdiJRzKSQTxGMvIjP2I7kq50b506VedUkznnM+eznj3X2u/3fqfOPedr3l1ffef9&#10;9rv22quZ85nPmmuutW5+8sknN07XqQVOLXBqgVMLvNoWuHkC31fb4Ff8bb/tH/+Wmzdv3rp16/bt&#10;W1bVmyVfdjP+9K/4+eOPPzbxs98fffSR/bYEd+7cuXv3rv22680333z48OFbb731dlyPHz9+8OCB&#10;3bQcLKWl//Djj/y/TyyTmzdv375794033nzj3htvvHHPL8uB74KQ3374+Sve+qfqXaoWOIHvpequ&#10;C1bYP/r7fpuB4PPnz589e2a/P/zwQyugQV5cjrYGrQZ8NPCFy7ftg134ypDXHrTfjo+3bwN57YOh&#10;qKGtYS7w1z7cv3/fbgJ8/cEAb3vQPty8dfvuvTc8wf37bzoIv2EobpkY0t/wggD50wDk3/c/d8Ga&#10;81Sc69UCJ/C9Xv39smr7r/ze3wpeqeBrMCjw6uQ0eK3jL+AyGLFfgOcksB9+aMAN8ssEAF/juY8e&#10;PTLwNeS1D/an8WJgqGcYeRpsf2jge/OWcd4H9+2/Bwa/b755/949Y9B37U2e3v7zyz/jT0f9j71U&#10;t050+GXJxCmfc7bACXzP2WDXPvkf/p2/0ZDRQFDB19ATAGrQBvYawGp46pAKlwJIMYgtfAKkvXxc&#10;AdpcB/A8GOzab2PBdscyJ/g6d755w0Ab4BtM2VJ7UnBkK6Snj4Ia+qLA+B3gm6Xygj364rXv2FMD&#10;vOoWOIHvq27xS/2+P/Bb/5cEUOCggRigE64DuwOnQZBiB1/6c8F2DRDh1QXztafgtfjggw/U+WA5&#10;AHwNc+0CmNpTdB0ARo3DGrF28L11m0htYB3eYQNfB2sUJl0hBcBGnufZDmR+AuJLLaKXqPAn8L1E&#10;nfXaivoHf9s/Ce8BvQoENSuTwasBKBguExi/hM9BwRekmLNhAF9DXoAvEByZYObNANdg11AVs2gA&#10;RxQDPNrRP/wPt27fMScFaLIzZQPf8P3CEtDRUf7odHq0BkW2tx9/3Wtr6NOLr1MLnMD3OvX2+ev6&#10;L/6e3wKINAwl+CaLrPkrTqkhQQ3tfbaNF/wJynwNEN1jG8zXLjBfnbWD2xeeX+A1J+hAWvNFnutt&#10;g2rz+RpSG+c1CLbLPttlN+8Z0bYfQHDAMJ0PaI/wAntljB5jSs5/4Ke2v4D3Vv4TKJ9ffk5PHGiB&#10;E/iexGPdAhbJAM8AiK1dzgpjCE8GSgTERBm9sQGOgMqEX8Bl8/kic8NcQjA+w0cMpI6wMcNP997S&#10;R8xJvMBdo9JvWDokRoyEY7ABsbl/w19hd93TgfiHAN+aiMvK+E16JNybkXN6DsHx4+V3zL5548EX&#10;ThJzaoGX0gIn8H0pzXjVMvnX/uDvBE6BnIKWAnyByEBWUF04E+jGBeJWnENGOxBPAdPMB04JYC5Q&#10;np5fvE59xHBi4CKah3fivuHunYgPtj/fNK58P53FCA12/PWMYr7OmbKX2WhwYG5SdbomLAFiI4ID&#10;G/IGAw7wveFVt78+th+rpNPht3/iVev7U31eVQucwPdVtfTlec+/+vt/OyfNQDYBvsDZ9LQGuEad&#10;7KbHMCgug+5WJC54ajoKOOQHTaZfApAKCqzEFmANlwWJNHBf2PGbBr6Op3f8P3cPOwC/iaAz+2TU&#10;1yPPjPkG4Nov+iKC8Pod/6Le5BTXuXGGpsVyEfzAw/zJDYQv16Td7RMEXx7xvjglPYHvxemLC1GS&#10;f/mf+6cxxrcLBTJMtAkx+0108mmugj/HpQJlkGKBVCydAE6O6AJ6LUifgbakwPkAWGZNryFngjje&#10;a5dh6p27jqXusbVQNiPL5gG+Z2gMfwOAN8AXYb+GsXdvv2nfWDjEnbsIgwjcTo+wA7FBryUFnDsi&#10;OwzfMJ8Dwdc+1bp8I/8BzsGUH339hejFUyEuQwucwPcy9NKrKuO/8Lt/M4b5pLEAXwYh0GOQbFYn&#10;voCFcQWf9eeCHeesFaBTL82EkE2XAtKTGrMNyjeL5cvhQHCXx21MlDlmAkyd6QboOhK7z8HYeTx7&#10;y74ySuzTcbZkw2n1bZuPA/i6DzlAGCzan/XIOL8VMO2Fijm4cArHG8OyhEHBLikPTsESr0peL/l7&#10;TuB7yTvw5RX/237Hb4DrVsEX8AfPbCJd+YLxFd8v2OtCZchrP+CtcDUQTJEbfpPYgk0TjumUAPSr&#10;k5euD7w6vAjhlMCfYMSAYJuLw04RCHgI2mtf2mcDX1+1EeBrsOtp4IlOruvhE3YP4RbwUfi3d2K5&#10;RoRLZFAEQiN4Jcm3ebnTqo2XJ5pXNKcT+F7Rjj1ntf7Qb//1OfoO/FUHLgN16V6g34DuAmKoeIQd&#10;NhMcy4kBDzKn1wi+RGf19tqzyZ/DEYxXgHojPV0fvoPDTf5pq96CmrrbthwHVqPgvbAE9tnm4Jz5&#10;mqc4ajti0cCa48IqD78sWMIn9AyC02lsmVtCn5pDaMSIjrC5OKPAAcc2L/fw5IU4pyBep+Qn8L1O&#10;vb1TV+O8GDkD2uhbIFcFw0UC4Jd+BVpKb2yRVl/eZsnsEVJpgi/XUwBSMZ8GtLULZgBcmGDdwJeJ&#10;zTeBIhlvjqiE3EeC2eqUHWphd8wbYY4H7qCmazFQfSzx8E0icpWHzem5KzncEwPU4WjO6IiKDi7w&#10;RZxETNXZWx+eYtROurZpgRP4XneBsL0agKRAJXBeZb50L5CfEnybA4FOhkBGB1/gtS5pY0gDoxr4&#10;XnsKGdIA2FcgvzFxl7hp36LAYNDmqoiprpoDrIkwIDIu8HE8BTIOl0KudK4JRtgAVJ/r67BYIzZK&#10;80BijAqSGzuhdqJsPo5waJj9cAc3Jt+iwM7AAb7+c/+0p+V1Vzet/wl8r7U02AI2zoABlfRC02gC&#10;QBhvEhnT/2AInnNPDr7hdrCFwg6+uhEPV7KpkwGQChJtZdD9H1AAhVEwYm7H4+R32quByMsOpk/Z&#10;voJXAe4F0l6+gugM5BXwDQ9yzOa5a9wdEbkBsVN1c0R4kJr7Ivx3zMLByzwcxOaUfvO0leW1VjpW&#10;/gS+11cO/sg/+08pjJJacsCusEXHArEYWMapM3yOTJwAwrVrHwhzYNN04zpprQtkM/iyT8HB68o9&#10;zMBbYRWA/kRei4Ezf7C/twAatVDkjcV27pHANB9mDoHviAumjztQ0iLKYlIOPt9wOtj/uUd7Tt85&#10;L7a5PDcqHk7hpgWYnIMG++A+4XTRAHz9tzsorHEMf7/m+ordqebVAifwvaayYKuHUXOApjptSX4b&#10;+CIlQRaP7IFv0Ntn9j3CJ+w3suUj6ikGqpJWk/kCFklOkQwOh7Edj+GvofyWHWuGaiR08pCEl2Vj&#10;AewDvCWIdnDwBdRGRZz12keD3Tw0w7+I6AhAcBBj90XkasCYgEuHurFjW5Xie0jc/9prKnmnap/A&#10;9zrLwB/7A7+DQKPoiTbBZBdpJtkxo77AcOE/TYeDgDJyxm45RjUj4ivDJ/AV0bD2rsn9yXTUj4E/&#10;gJvbO6BIKMb777+fe6HFIRrYnNdJa2zSwMAGL2FZCPcce9CaMW53AyD+AZNn7rQF740NdcJbYNTY&#10;yS8Wa3iwQyzTSPD1O76VT6zg8DT4tmbwMr7NYzC8gcwr7SEW7nuxgImYs/MWfnSKCL7OWigLda51&#10;M1ynytu+DQRWOE9x0QM7gy9AFr5aTYlmoy+VzlmAr+0TaQ/5lFN5DOxfonZNjHkOJKpwTdBpgGkx&#10;bimJgqEYDr4fGO7afwm+QEzskONxYEWlo3iG11HJiBl2pDbwhYsW69rC1ZBmJhZL2B1AP9DfXRS+&#10;M1qsvLDbDrYGvgG7kcC8EAN8wxnsi+5u3kLLWiMAxn2Ln9iGAkvo7jw+xaJdJ93b1vXkdrgufW87&#10;NmDXREIhsIZRt/ADEArBCdk6SOY+VtlekihJxwVmxuwpbJIOmokL9/U375PzwgMANLdv7U8EeyHe&#10;C+DLzdexBbDD6odW8o/dnyoX8qRbGWYDhUdp+VIivjeI0VRzEFdcHX0mtS2EY2bcDFIcuOuTbveM&#10;0oKo+y94gWNVxy174fMPLerjloVL2D5rXpEHttGlQ7cDuS3bOB2icV1UsNfz9rd927dd17pfo3r/&#10;r/7Q7yJQEnyJTc3tC+hpbgdOlHHfdCA13RdsTfEt6ORcfia/xrPkpwR9+8B3ASIZecavEOeQ+59Z&#10;dETALoPkkF6r6UWKgFsYApaZ+MvCs8SZjEujbS8do8/ut7A100Fn45ffiR2JQcLjH2fiUTzfIf69&#10;957aj32w0DtEZYSJKN+IleX5k0+eP7l579E1EsdTVSGHOvo7tcnVa4E/9gd/h4c9GQeUoygw/AeW&#10;wZ9ASkjS18AXtBGnFIMjA6DVg6Fuh0hvKQfTdF653QuCKImvkKF9xrusYJj1whbpPEYIoQ4+4WbM&#10;+sOP7ElfaiZHtM3Whd4Vr6b9yIJpf6m3z1idwcKgPJjxCzS3I+Mct41/uwPXg3zdE4GdIGphHKYH&#10;0/dr+oWWtZzuv3nfz9h4/MgOA33wyPZ6f2D7rYH/3ox9I06BwFdP+w7X6AS+V7nH/+jv/20Yqjv6&#10;+MSPOx+JU0AZ0EwMxjHYJ+3Fg+SbwER1O4CuKpekLY/Ew0ehjJL4Dm8p4Bv4qJEJpL2c80KwMNDZ&#10;iKW7NWxEf+OG+WNzZwZxqpBTo0ioICwH64u+ZyOo14V1B/56XJovJvYtfZ23OrGG39a/D8cxdoPw&#10;K6fybtts2yfOz2M3TnOf2NmeAb5v2W876PPB/YfmTDEvMLzJFgRx4/5pFdxV1sdWtxP4Xs3O/ud/&#10;z29mjAHR07H1EwOQHPhiZ64RPlZnvKsrAKCJNApbgGnAKNMTsOIRZ77hYs14XsAcyS8m0+yieeCi&#10;CXqQaQkS1eIfOIUNSg19LXcHX98sMlCvrubQYDWV4w+7EvYEXNtn7QJRLQc0l/s9nOM6QMaukjBf&#10;YaGMsvrlQWWD7kYJUQDAPcAXR2zYZczXwdePWY6Dlh/48jnzAlsOtuXPzdNJGVdTIxe1Ovl8r2BX&#10;/+Hf/Zt0Esmhx8EwYRb+hzwbR7BVIY9ASeSlX1iTAb/obdA/udutArTCNNCKy8yQD/CdNJkfAP00&#10;APAeJAfH8uKi3zPsuqeAFBd+D5mai8ZJA+MrlRn/EBCfBiZOvjDk9RKW/cgDhsp2aZlRC3hpwk/j&#10;uyFvbVh4j3PAgQnAGHMY1H/49OT/vYI6uarSifleqY7+I7/3n166DghbNhDGCmCyM4VX0lICln5L&#10;1wSBuJFffSq+csjHU4J+zqMtJSIZ4Mm1woAk2sQUNm4nlvEVvkxh62KGGfCsfAN1jwAj/WTtlMUr&#10;x2d53IMRHmRMJILnOhm/4bwVDRLL4GzzSS+k3fI0FRLH4sE7gYsv5RtRXxgbHMkMRzaP+8ShnxbY&#10;YV8byt975ydcKbk8VWbVAifme3Xk4o/9oQzg3fMbhO9gLGYjaSVG0C2Ar5Tt8rNSPELYgEiAbgVy&#10;gXTyTwVrQpX6fDH2J+XEs1oYuj7otwWJ95/A/rGXgpbJWwQuktyNF44B5Ozzb1E9e1OeKeTbRcaa&#10;i0gFvy4mLe2RciwzHjkWZtQIgI3JEnKsQGpvrPe5+2T8Qnp0GQpllXn25Ev3Hn726ojmqSarFjgx&#10;36sgF//GH/m9Vg1ldjpgx/0c0QvzbTEPRL0xTt8uoJjzZ9txsM9ngW4G4PQkKDxZ8RDJwA3PLHOM&#10;04m/Sn4bEU5EDm+D/RgjBq+kH8OZafllHdxBmf0UoAWUg3HjvVhb4U4GA8GI+bV3gdVaJv7eCoEA&#10;w2WlOGjQIQWNGdoHfBnTdyD+dhnhNS/w22+//dZbb5kb+M2HD8z/a0n8SA1L85kffxUE9FSHE/O9&#10;ejLwv/6Xf99/+Z//1USH0HCrY6CeX0BkfLbA1ECSYIh1kboq52UrKWUjypDJ4kXtIt0EPaS7FYn5&#10;On2WZgPw1/qI+QPUNAec+5aoB7Av5KtzLstpi6/iAgImm45qezXN0eFlMlaLjRkijTl5433IGSVB&#10;DhnVUNHErB1LyDvK4lk12hJ8q1QaR8Hl2Rp3bt/46L1bpxDgq6e3UaOT2+ESd+y//i/9c9RbEq6m&#10;4QRNkDhM32+0fbtppKIbMQK4sweLAnoDigOhuLNMvlSxXvEX4/El8hIxGbyBmkZdZPFcVclREnWO&#10;31lmVLmYJ+qS1snH+YXRgXmxaa9vi+OBtwTf2JkMMQ5wmLA8swWam7cZG82WmJ6lsl14cl8LI78R&#10;/PvhkxP+XmIt3S/6ye1wabr1237Xb4TOe8xpcS7Vc5A49YriT/y2yXX7Z4SaxZOoPCa48Nv+pP+B&#10;zJfgyzsNKAEcBGj7EIPr25ahLt+gAwT5kEUCCpknkiEBsiJdRV02K9xqc3QsfEAwmuEXNozIwzTt&#10;ZsVV2G2rpOeD1Rb4gDXTvqnQLZu48zSffGIrl23Nmn3F4QLKo9N6bC512hCOaVTcoUHzUG0F/4OV&#10;i9Nu9sEizx4+fuudd96xkGBbkUyLcfet0y4Ql0ZVjyzoifke2VCvOZlFj2msK2gXIW+mvfxKSSvc&#10;ow55NTMPQNikERjlkJncVhnckvASd8B8k6JWfAXeRZjmKL7dpw+kQHxsbObBsEVICdaD/sfrHVud&#10;5kf8lq8PxpSZZxaL2QyXYyoNruDccC3NWmx/43vkWBu57yKuWBaMk+H8Gq8r68WGwlc0jai+XdpW&#10;jf6rX8JNQsSceXErnNlh3fwiH3zl7v23X7MUnl7/UlvgxHxfanO+7MwsdEy1l95GwyCwRSgqgVjn&#10;xMDFGB8G5otQs9jqezDfRkhJbzn3BezAG8eYXYJ8W73JfO3+HMBALqysFswXBUaZwXytpliLgeVt&#10;dh/zY7armV2RuSWLuaw4XQ3eWbhXnPk6qGIizn8FqnokA6bjvC43g+kH1fbGjFVrdtfIsEW9vf/U&#10;N67ESaBuM8L9S+br83LitKHhoT1j+6OniMXoU62gb7hjPx6G9qatfjPq++jxW7b+LWPTovRWsAdf&#10;+5Netoid8nttLXBivq+t6c988b9q2zIULQX8KasigSIT5B3ouV7jTu3rEuzMh/ME1vaU0t6Ensqx&#10;kWU8SGguWPHUNAZIAwTnBfCl8SA20e1QII5AhtyRHTAN/4P9jugxtyUBpXF2cOE4ANOBtgg/ArkA&#10;o/4QdvSti7bNHrFEWCgRO+nEBF5FqzE9qtwaR0mudgGtVyv/eDzbBTYtY+BgE9xeggs/e/fG8yf2&#10;c/OjpzfuPjxThE4JLnILnMD3gvbOv/ZtvwsYR2ijJhNkSVGBAlvQSfylbg/Ii/0dAsj9VxLAaaEw&#10;36tY2TCdz2ojFsvzeSy4oMn7WnrgFPCXX7EWHK3PPlb6tcOrMKIRMEUG/E1bEqTYX1FBDgj+UEsz&#10;LFXGpKVTmJ5lbjKpS+PmuhB21WQ2E0jkhf1Au2VXRNJa8+1ek/QjB4XPReEB/GnGDH/vPLig4nsq&#10;1hEtcALfIxrp1SaxtRJ/46/9ZXBSgK8yLP6pIIUE0FWoNPGFGKrQbKpcm8JwpcBmZp/v5QfkQ81X&#10;fGHzcDSt5gGlIs6iUiyeEk+8SzPBUzWL5kUF4aXjoqI3AFuBXKiHPxmbLviWNTEJF94Gx+WM3o1W&#10;BXjjQzxuaeyDJfFpPds8wjZmQ/mBy8Whm7VAfZtlYrNoJ7J2agDKDoatdW5eK1zgbp6wnH1648P3&#10;nAg/e9cY8WlR8qtV05fwthP4voRGfFlZ/NE/8Nv/+n/2l4BHBClVV35W324jU0qHqfZMb9Dj+hzY&#10;RGat5ccj+puACCjkRazRxzkMZ+wDjAEwlCRX0Yr1XYI4voUpsswR6qA7qwXqEnwBwQzHDeCNM4bh&#10;ZrFS2RwcDhZChDA4cIWkZantK3OQx/qz3DwT5BnGENmrFWwNiKKqIWydSEuGqiHzwPaIoksLhMnC&#10;vNSeZW5xbOgwVvRInOKCX5ZCfpXzOYHvV7mBz5P93/zf/Sc6Ua5McIm2ynZbgkGOikblLFa4L2t4&#10;vYlzIHdr4AtVJ6AlVhQGz4gJ/MWyMoI4wqoYJIenFMqVSw5TEXNu/MruY0kuwBcOBwYhJHUtEwEH&#10;bnqLKzgP+/YW+OamZWmiCsET/uBW/tjegrA5D+8LX0BESm8XPc+U3+1ExLERhdlZbMyBvLF8DitS&#10;Ij0GLgW7dX94ugXL7RH1Tjh82+7sAcQnLnwe5XsNaU/RDq+h0edX/iu//7f6toiTq4H6xgAAUssl&#10;8VRKFQGvGaJAwDI8MF1GqBkSKE1TgkYExLOADCIvDQP8ALzoyoz8/e2ABgTaGoTZg8DQmi4D7AB5&#10;Ypap9gPL9b7cTrfOlvcH7ceX6jk+JZLaW0BKIyPgGpGXAWr+6niB/bKUic73LJCgCGg8iGJglx97&#10;BA4Mi1979v4H5opoho1GiwwdZaC/JcF9OzvHnipjkTYGRH/swRN7D1ksBEI+cJanb0iEE+H8EKPo&#10;xGLQ7FCVsduPTyd1Xgg1b4U4Md/X3yv/4j/7WwqA0ha2UeqSPSnlVFeD8lYF0AzhGqiV6M13MSiN&#10;r+MdTg0p7gAr9TcAutBkOIgZRQBej5LTeODDfFMpdlHCoIW13jc8uQDucJWAPIpjGq+jy8JqgTk0&#10;HsaBbEGeCYJqAvG4O0xiuR6G+Sgq2rZo/qDnyBNfqe3ExCNtJ+urbQj7Q88JXQqD86qdq4C8WLeY&#10;K62x9Q96hT9OhE9c+PUrei/Bifm+zj75w7/7N8go2VyKA5gIN/hA5kucbbCiKAD4sAQKo3Q7xFIL&#10;38FAqTGUmuiADwrHiVOFrcgfqIcHQYGJKeVNTRKqlJmo1GyGPDuCN9QFQcgGyPoyths+ug//QDiz&#10;a74OgI6ZOkAwqoPdIy29fZtct7wT2OUH6+DsW8vK+XUUEV5y3yTItv2JE9owGmj54KUNebWOaDF1&#10;pKTZ8Lv+X5TWZwk9NgNbW8ayPYv2dc7r5yX7bxynbJ/9dFFsyxlB0KiULsBBk8IEefhzSIn9uvvO&#10;j3udcn96d7TACXxfmyB82+/69UP3Mua/gy8Lx+G8gm/CRPEsUyooNrmbwlwytRidu2Y7m8s1cuo3&#10;QJEA5QQ+tQT2eX4LUZ74GJ5VwyxbsOsXHiHtJTFECbUPlBED0JOzT9s5BsWL1/jCsJx7SidrOCXq&#10;FHmPYPA5NAPfOPktfC8jyg3eCWwujP2FrcDOhoPjIh4iohA+MXeJH5Jp7ogtiOcjUQ2yVHym1US7&#10;aVNkU1cYr31bxuKO25WYEkUwNvAWfhvEO2PZiMEvznWGSzpaO8+P42DCwbe6QLsJ3XH/tGrjtQHA&#10;CXxfU9Mb8gY2MZLMUQvIxd9aNI5w+YFOW0tGDSexIsxR33IPsDgaJ12ctmmWHBWsm4pJwXLszPfy&#10;FeoyJl5P4Gv2IJGXqEooB+ziN1oDoI9X4CbxC8lIG9E4ngCD7ABiDdLyATjaEpgYu1tOkRIxmWZH&#10;vd+zfRTyKiArbg+ObIMSg28/kfiZgi8hFbWjuWrWBbUD+OLSOjKT6NOIyrh5Cx4chPdGvIb9lzOW&#10;wHrAMWwGd+YEUtMqo5WI+Gjt3pLxos/9xJ/6mlTh+r72xHxfQ98b8hKtimP65oiEXaUtLB9S0jMA&#10;+gOQon+AyEWfwACpQDKHJDvGrS4MxjGIhicUORBhoa5IQ2QEfBB8WwsWyAJPc9Ye5cRXLBJrpHdw&#10;k+DLUTzSsF5oB78seCOO/nVKT7yOQtNpANeB/Ymje2JH+dg6PWbSMJB/I/4zHDbswoqMNBp+Roaj&#10;nb3A8oyTgfJwePhbWC8UtbFdJGC/0C3AcYDaG1JUB994yEk7GHE9yb3ZvNRwRJS3BEnS7VDHIzn4&#10;Io4tpwGxe5xHLOeQBLEWUeNv+Ml/72vQh+v6yhP4vuqe/+d/z28cwAH0CPSEIgOaGvi2P/EIwNf0&#10;BwCaXgXZw4V4hxoW83UYgiqCqcETytVcSAyuBHh1zApoVpiAkqsngRBDb3C8geAzSD2qAzKID3iW&#10;4GWfCb5MgMQoeab0Wod7IdwoDr4RpEVrga3cirPD9OSZFWCVubVOnBIUqMtt0bxmQOCYbHMy6QX4&#10;2DdpszMo7D8cd8QBAcpJDwkJJnqTxkzB1z57v9SJ0WhzkGLf/ScEwascFiIigbHxRLkjolhuLbBt&#10;RRyBDJC2fEKyvHTe3bWU0Voa7nF7g7uW3fMUUSkBxPHwwHlrjM98w9/+qtXjOr3vBL6vrrf/hX/m&#10;NwFoGviW0roa7oGv4i9gCwPMJfhS22emORZZFPgCWMnmUEJQMOYPaLbyFav1uaxB06QJgTMGIIAS&#10;q45Wlo+jOs2ocMxuj9BtQvClwwHg6zAXe0J6UwRowEsLyNFwYG/WaDKQX4BdMUTDOC8J6qLwx8GB&#10;Y2/9bwTbX12HAAFqE+QK9BV/UUeWHPaMgwY1MEiGAsT9sQkGc9AWgADAAONiFYjptMd8kEW1x2Fo&#10;/Ckn+iMsb8TnvXHvcz/+73x16nH93nQKNXtFfU5XA8BICB0igkBU/PZegQhVDcJmKGcOxDhNE67R&#10;5JtbnjjoM3IgzeSsl+bM8lThk2OidlhkYb/57aYMlZFWCvdgWoCw+jqiIUrlKYN2JmzlGgXMwQW7&#10;i/+weXzFErt7wvDQQMccpTZXZSN2Z5qwElzjwDUYgV65Gg5OIazoKIsSn8uNMtlUUtp6/+g3jjy0&#10;r6WCsbFaFBwJ4lN+Zt/lV1geLdAPS8mN3xCtbL9xB3+Gi8m2DProuS2itiXU8MaAg5Oq3771/OmX&#10;Pn72lbsPPrMnk6f7n6YFTuD7aVrv2Gd/32/9ddCQGYCCkAGhSs2GOmf+yhAbZ1wiL2Gr4SMQ3r8V&#10;hIfeYvisg2hCht0nxVtWmDngcZ8DC/ANHrcJvWp4usWuRF69qRVRCqmNmfdjnC4lQexZjNmDUObA&#10;PWyCgW9s2/uGET97KmqORggACodwtEi0VX4VwBSXP1IRGoSqPVFodJUAjPTsPmRO8htvGWgL7G3P&#10;FiinSfDSx4WhjIHs06dPgbYY2QCC7X+DWxD26tk8tNT+jBfVIvJ0ddz+5PlX7rz5zrGyfkp3dAuc&#10;3A5HN9ULJfw9v/nXkubMbK4oHny+ru4AXgUpvlZhl58rh403g5psKBM46H5bKJvBi4N9XCgYlFbd&#10;vng7gABuDXU7IHMO0lESZE54sm9tHsjm4e0DnAA6BCbKHEAiohKz5ZgdbwTK2G8Uxr2cRnl97Zv/&#10;D1+vl6c2Y/R1t0GW7Svzmnrw7J27VmJ4XCwvNJBDdWTo6RHpBQJ/y6ILPN4LgQRsT5YT/Uf4o7mi&#10;zUA/Nv6u/QgfAlwBEQOatgRPsb9UDJqrAW0FC0Qnvv1JCWTP2luM+luN3D9sOyGHNbILS+nw20OI&#10;33wzIovvmWPn3js/8YU04PTQbgucwPerJRy/+zf9GhIlvEPBFyoEnYppkJycR0pq0Vw4OAoVkTkM&#10;p+LhXUBPonPiBfbowq6+cVlioAYYExANJAgJqMn2gZq/5Wgz+NrRvL4uwFDRwRf7uAPdCvdRtrk6&#10;eAWZOD4gJYBJbQaKFOB4y70NdSAQJsIQp0VHquWbhfFZLD/OwpKBEvqDEajmM2w8ny2ejCku/8Fi&#10;B4BvkkTpLFgXtqSun1YDyeoTENlZ6r21DixzOUyaPkKJUivIRoM15ZRgA194eA1dDX59mi482hq4&#10;hvA1RBAjjs1d6rdu3v/sT/pqacu1zPfkdviqdPs/81v+saYq4CMkgIUpgFpHXjBfkEhqEYkVn50/&#10;KFjzWSon0dz3efGTLGJrmC18k4EqEQMogOUt3Q5IjLfDWtSfcPiCa6J2Iypgm3LEOSjDRc4z+VX2&#10;p+mDmvozo+1I3g00Y2YqCSySOQXOsN8MHQv8tZr6sAABBtoo9XmurFoj9riSUzSjNrjyU/QX0tBI&#10;hEEabgftFMVx5oOG8m4K4WDgIBdSQ5zouA/rG2s4cpfj7dqPsspZnggKcXP4yY1nT374gyc/8sbD&#10;r/mq6Mz1y/TEfF9mn6uTQTGRmKs4FVDiv8h8DaPU7UDtYlbUZEIYNAV64hpSfAk4RZ7ouhcgGuCS&#10;WMJnQeXs0iABkDuAL6ZoABMEZTxOoNSv7L2xGsuJapmSxNKGaczBHkeBwYjJIvEBL2WIBV6K6F3Q&#10;WzzifNPIewUhIEMumrBHYAY8WdBkwJPVjjsHIQoiYyEKsnN5bnBv1rpRV8IibBWXIDcTgo5jrVER&#10;kHosYwvPg7kdHH8pLcicb2Qva272NaZSUUEyX/YjLYflY2/xpcl2PTD+64v64PFAAbDaxJ0OTn3N&#10;O3HPQp19a6EwIuEVvvn48z/5ZWrOtczrxHxfZrf/pT//g43+IHdqy0xp8S2nm1VX22c+S2BSKGc+&#10;CvR4+6BFcYYblbA9TohXUsnyEwGXRIzGQCB4vDoCbHMPGqbk21lN4EsD9GauFLtBm/0pQb4ggf7L&#10;6h17o+cCg0ANLEaOwrh7OP/Dgos0V2HLqhBeV5no8tdQXFhslCFLItZIE7Bt5w/a2lX9DIDjcKJZ&#10;LDzCjk7polu/nEhscxpRSJo/HkEg5m9wyMVmx5FI60LEzyOa7FsPCkmf2Afv/vDzJ19649GJBb84&#10;gJzA98Xbrj35O3/Dt6r4KuZCDxV5lbzYV1wL0IgS0VOhqsErqE0ibM13U/EUPUPrBviyDAq7yIcY&#10;ygJALcnU1MbMIF5PZfDDEuWBIK2+QB9tWMCoYHoCEZ7NYIN8H41cRXQEXDg4e2r8B3D2JnQPjAdm&#10;OPD6TgqxqCIP+ADq5m7mGayWoXPlEtGuwWe0CcqvlrKhsLYkwQ4VFzadE25sOuIvGw1i0Fgw0tPj&#10;jEZmkYaNr9NCEetrlWW8o74RRfKxSIAz8tHqPH//R994+NmXpkLXLKOT2+EldPjv+PX/COCP2ESK&#10;RNjtPEViA0JXNwDVQJyZIKVClgEDVjtAK6hdlkNuiFX7XSUcYxFdBMOOINlaW4UXMQ4JlA53ELEg&#10;pcwyRgRBQk00pd8P18EI9S3cVubosNCiWWPY64NvgoVlDg9B1LqHCnhN3O2QsVa2khlcNiMeLK6j&#10;+KyDmv+XEEO3AGsKkCIUFgVM141PSSEOwWbbpjMsgEoYuQM/zZRy2Uq1mzfR1oTADqZJC790jv0j&#10;RsXNCswTKk6PMDoaHDamCXNCMtA5V7Vw0zXIpD1uWVlyuI/spuVnTf3w4cPHjx89evjA2jzGCH7q&#10;EooBt8ODBw8szf0HD8w1gWm32KIIc7ZWqjgxGtuw3bp1760f/xJ06TplcWK+n6q3DXb/4//wzwKH&#10;oBLkBfpnu08Ic50PvQ/N5JA2eBdHfcU3gTUECNIrpPaJLdkpHDknkwpvIK5EKriAI8Rig/qJ69km&#10;ZFvyIYf4gY9pYrTKRDE0yBbRPBvcjN+sfX5AcBf911FTZpKGLaAEfDf3G/O3S7MHvwXFxUe/kvBn&#10;tZz5ml84wtHiOIyYX8PmBtWV3px4HKt5gxU70sBPz8bnCEN5K8EREBntM8QsOgVtl8N8djUygbeX&#10;dhQDEZpztF7M0MIslemr9SCMecODeHU8kj5u84pjG7jAdDdK3iAMFNG4lDjrLy96VKxZsm2whzJI&#10;8c1Pnn3l1htvfSp1umYPn8D3BTv8n/p1v+ov/gd/hhQVAMSR4PLDEqAHcvn8URCe8KxlrEBBVBCN&#10;GAOCXJWfwdTUSW5oMwsAMCv8BvwkQmELsNyHscbdhQ2eqH4c+AoUBvYWmCamEUNB0JiPJEvHAHgZ&#10;xuWcyhcgzvKSIxfcpEGavZ8ghtl6qCLgTOoQ8BuWCQYsbaQRZHD5j/zr3LUxI3oTqS2BjwuwRiN3&#10;QYDrE5lU/f1f0OS0c0mu4cTfuAWIg0gfIRWZFds3MvFtGdyOxrwhumoro+gmdhZHQhlVQuZfz7qB&#10;wPxiLGbDCMalje+N18X7IugG4gE/eDYcyhpWA+JUli0kLSTXZfL5CX/PgScn8D1HYzHpb/g1v7zQ&#10;gXqY9GYJwQNhhR3HQNT/CwoK/oIzfnLyo+hPbNrti2Jtztmnwi0BAdSE3jChNlyBmxI/AXKpKShU&#10;xJklYoWG1SQYHlGDAYUHahViEnDTyRDECsmgewlxQMLiaoAY+Etz6xbM7oD3aTRrjGU9PxmP49xM&#10;126kjKxi08Wgh1EU7NvrhxMDFuyeI4hfBfkxOA7c9wThmYixM8rkU0443jgjT+TpWE6Sex/bt74v&#10;MIOVoyL4AZ5mcG7R0mSlWkeKEFqgJgsZ2Aaz6tvf0KXAjlDYRyMTlrODA6y3XDgdFIwzQwGQFZA1&#10;emFcOf2QThLk5/O01vQmCZia81V/eFHla+Ljlbl95+ZH7928++hFlOr6PXMC3/P1+f/iH/rF/96f&#10;/m5KPbmbfiDn4QeCb2PEgBPXnMADqDUGnnY72NnY0cZdooG9rp9QibaOIFUpEAdQCB11VM9VHEFS&#10;sjiC1NDkUbqYiUpORxVVgFZSBoCmAxe+gngKwAQExG6HuYILiREFkVNfRe8IMRzIBxglXCr4OsjG&#10;HphxQPxtwwbfy8HbMpwqidTwFtwxAwWfL761NnGsiL3H4/S8OO/OT4SLuTIEQ0exY/3XXcvFv41i&#10;2BtRNrgpaEiA+1Up1gutTccPIJMDAnhvspEwLIiewAq9sZNRpRm4uRVcfwi9hjFA4TK7FbtfmqvB&#10;y8vckEkKhNc6Wq6sMiQzCLG37Bh1QVKwyNAmA9wv/zGGCL5D/yfv3/jwyY07D8+nWtcv9Ql8j+3z&#10;X/s//5/+ue//rtQkFdkccPs3JZO58hXgu0Te/AqamAwO24Ln5lxgFZg5AZblyquaTHfldO4GuE62&#10;7CklNsBvl26hbDQS/DOUvMoxMAJYmIg4YLw2OmBWRaB0MO41rmJl+cJviKl1+FWHkySgMAuGcTee&#10;BXajbOUA9fIU6qW5sMSY9LGvIpsCz1zI5xgby9SMn9tPgCN2n6hjRHFeDzCpUBJjh0gS7Y55NjQh&#10;yoByDuQqMYg7wL68hbbCg7gIt8ihEDw/wNhAMsp0sYeB9dE3dcEolsHTvNt0OhavZw7bnYsyN9mB&#10;M4uaDYoODd+4f5GCDub7ob3e7oVXPMgBRmYffPnmvces8unD3AIn8D1KKv7Rf+DnE7aa6BNz8QGI&#10;qbMlM/iSEUOJchtwhkJRtiujgFTfgBWKNd4oakxtRPGSmYGX2TBRdodBSmXlyyaIYieHZZUJ2WgN&#10;qDIfFzjAyulcChyciNM2A7Myt7IKgFHTX6zpRdntgn82jFCyznJcZAEyKRw4wN64Eociq9ZrUTgw&#10;5ihkjBTQHVFttGGYtdhJFznQ5LAjtPe1GdkqCpGE2iLOw+1bz7IMao1gXemaGIif9Y1/Gkyja/Qi&#10;7A7QlhLjpmcUxrD16ab10ApxkV5A5NBzPgNhDWiJ3v+xm2+epuCW6uU3T+C72zT84h/55m+kCuFD&#10;6qjcTSoQoMtAH4UqSLbqKvLBfFBpfcI3QLwCEsYu69BALYBqV2YYt1Jda4aaxoDPzuBLaEDtqG8D&#10;BSWwnwmo5KqudRPMG06Jgb+EQtFir7jdx9Iy4gxKEq2RO05AyYGYLAOaxcEx0IPdongU2JozVSje&#10;QF7C/PDIZPUVJVES1rehDwWDzYgPAr7ZQhMm+v16aggCe1PL0KwIwdcSj06v6mhJaC0aqqpg0y+s&#10;nUuJhUzS/LBr1CA58sZFqb55in/YB5gT+B4CX3M1/MB3/3EIqAo6RVbxNBGzIn0UBRQueX/DTTBN&#10;XxMYitpQeGgXr1Zo6iQTKFFqhUduhGNkhRyIYsxQC8l2INAcaruKo6r8Yw2DMDh9Fhk6dUrwHZSw&#10;wDfV3kFz7DieRoLIgmmgVrxRl3KqAKeYT0O07KwBiOHSLjNATNRWRX9pS7JJl+C71w7hcyJeD6Cn&#10;FdGiNtPFNy4RXzFXE6AW7Fkdk1FoKZbqBHNTtxXXcIIhVjgHE84qPvjyjRP+7ujJCXzXDfNrfsUv&#10;+MHv+86QS0bwJKtqqNpAecboPa6RQBms0D4D4HX3xaYkqoGqhKp1yvXweWYozZYQMtrYdknQaBW0&#10;1fiiLZ76X/B+ygxPQieAvjV9eoVj2zBFf5gKol5yK+GVaD3AH20V6zXnhrezvnumEfdb96G11foe&#10;gvt4mMaAVdC2Rf58F1w92GRYy8nSqlQ05qt9raXSCmrJFXlxn9y2CQ9MdWzB7jOclFh62NBBMGk2&#10;hwnD5nvHWTedPL8n8N1pgcVt8zNQjtV7q8OuJsRUMCWtzLpxKygw+NdQqoAPeIuRAPDEFy3pDyEG&#10;j/BBcljmwG+JHTqExOv4u/1JgFB1nV/NMsRL/XvMMmnBGqbzz+aXsBep/rN5mQyNQ8CdcYRwxvqy&#10;FtqSDZi0+xR8NTdtDfaOJmClNKXKWetK1i7m6KwTPYYPLQDxSMd02SQGrOzxANSC4oqsmsGYbQaL&#10;ocKJRoYWYO4XHYoG505MIA12HxYUrnSfebPaPH/Xgx9O8WcT0pyWF48mMcyFRFLt+8Aq0ipCKaLh&#10;/hKeCIUq30kTEABgcVd2Mm6c8WJSDiG2C6KPUll6bPnKLb0BrCyt6jwKxsKoNtK1B+W0ZBzvMxpB&#10;82QDaW4NjPA6TVlr58K7Ghf2zdIDx1BCFAPUiVUg9CANGBYaHzkAfJfDZMGy7C88yDZBkUjf8Apc&#10;BCy0mFYK6TUfPMg0EABUFh8IUupzR1cq79YCRyH9hv3Gyl3CGR7RcmppISooj2bIYjcYBVyi8KwU&#10;PqOzsMMZGQDS2LJjW3D8yNYkP3wY+zWPOVVLbzfffvvtd955xxLY6mTsAoxAkRsPvqiNefrsendq&#10;BYUMSC1Hc+0DVZ262ogSVZEJkDn/bLhAuW8gTiUfvLiQlPYA+kxARFbUJUUEqhM2xuZxCQecnq3A&#10;c/nnd0mZ/WMoLWMM0gxo4RvuE5QBWKwITVTyqdJ2henWZQpA/KrB31xBRVvkMFuUhlPtRSo87Gg0&#10;hfZjy1aBr0QlAZEBC01EG+FFMWhfm3FV/qvSSNGda9qqiV7j0XB2OtGTJ0++Ete7775rn3G9J5cd&#10;X4SNOj1AeGvDToDDFjj5fL0pvuXv/7l/+nt8Yk3HYk2llZopm2gwR6glfChXahxnjChjwg3hDW4S&#10;5dQGZKhgRAa3JDjUbX1qDAa34AU1IzQoGeR7+RbNcM9aCDccPhAutaCeq3Vh+4Bk8b0olY64lVeS&#10;kZE1EwpVvQmIRFsteatjM5kNJoih7b5UeRPd1YSkdb0+tcQjs6QZ6zbRZHKCwzaSJkTfBamm5TbB&#10;Gny+0qm0wBaykdGDfK8Cvd2EmYeZ9FJHhh6oZz37/L0bd0/LLjZdfa3dDr/yF/0M1RBlkWgkZROE&#10;RU74EAQhtDnJUGNhFX2KLMCd6Un3TDxNIXj0gCXAiM8+wNeGByHZEYw14gEIUiwYDQDLwLGw3cFO&#10;2/hNWsR2gGoRwam3rOwMPQqp8dkdvlbeXMILDawxOwAU7FvWXCTmoprwMJDzokgwfriP3IAIqEiD&#10;Nhay8Tt0E37TLYDmwqsbqWQ+rIK9umE020otGcwnimr3UU5CHnLjt2ry641eU6yu4wCFr24DMlod&#10;lJ8Xy8Mc0Iw8rw8OLrVw8VK/cKqQfdDCo93gkcAoisXDI+Z2eOutt8zzYL/N85AHEd1/49adu77c&#10;/f7nl2bm2t68vm6Hb/rGv4dHlp2LSkBWgEr4TEo4ixEVVbWC7gtCgyI1wUW1Wt9INjcrIUvSEIEY&#10;Cvim7xg6Bl8EjYfqMNFZa62IvPqcsAI1Ju4Tvsm8mhuHdVRLQJwigrQ3sgu0F1rvsEaK0Qd0vkF5&#10;s0DaFMRQ7TW+nQ+qsZzfO7VhJqHwtB4n31RTQahtYnMY2tSQaFMvW5tZoT1RDM654ewMnJoMD0Q5&#10;H3Jl87UF2b2KX1O3wy/+2X8nBHcJl5BjoKqyIbujNBNpwIipP3xqzplQy0dUY1MNKjeoK1GDqqVq&#10;PFOwGZi0YErflHw1fGxVAHfD74Y7mqE1AcpWJcTyinGprcJnhUj9k9/yYT7LYrODwIjVes190RIs&#10;s2Wt91oVLTBZtVpWUJyajdBadebgWk74x+uOl0WFCvdpa5fGm42pMkOJpaSpVOs4zBOEr4C2GawW&#10;PQ6JVflvcsjSzoYzT8qw1jsFPGxB4TqC7y/6WT+VyNtIioIL1VtHhRijkSRClPUpfJ5hXSkwkUJG&#10;fDXyjeAsIh34BcGag2XFxxl6VNNYGH0pNQQF0LEtEF81v6nTRNM2N7ZKDjRJrFPYashCmWxwTJRs&#10;Caj5zTTOtkc574wdmh4N1cZADVNa56olVjva7qNJ56LuNayBcCyk3vSCgqaCr/b+XAVUkELLLpgp&#10;s4tBiBfcQW3+EyIx14ulUulShIlz6d3F5J5fc/veO214NprnOrodVCEbdA6o2MYVbS3W+EshdelD&#10;UDShBm403OU3FiNkaGxmjkLqAJNAgBTIRGc86CKgyqmy0e0ILaL/gZ4HuPDoilUzM9G9QwhMGCpc&#10;2ATDaSOw9Wb7wSZuPLShMPoLxWtlIrQRMZdmUntWy8boiDZC0jLjpYQkmlLaDL0zSwJezWLzKVr9&#10;1j6zSMxla96tpddIC0zD0OpCk0z/g1aKJYHPgeeQ0udgwQ8WCGGXOR/MC2HuCN98ZxOOuKdS1+j+&#10;tQPfX/pz/q65ew9gCYRy1vlZaRUmGqWimrUPJA4J3LXzlWqd8m5FVSqz8jXOSjX8pbbQQiABqLR6&#10;gTkV1kK7GlIcQt/4jlWbzdsBYCWYzg1IgJ77QhMrhM2g3HqzlQRl1pIrQ2wFYAvT2ADuC/QH318K&#10;g76r1Si+4hxgwmnzj5NHqy9CTXXjtkT5BqaU7VYdHRuxSdvAC68m/gKFFX8Zgfb+06fPnz23yb4b&#10;7/131whcz6rqNQLfX/EL/75v/vk/XblGUzP1yqkSLrVdiQBxsEGeMlzLxB5pDjXwDhLYUJjRYzqU&#10;a6NaDg/pMVBtVCK59QNshtUkO4q/GG8q/yW1bLK0p66ElcK+fG5GK23YBprk3QCLZv/w4B4JnaEf&#10;mMh8ZhynVLSR9fwIs2ou3ckabZwYzc3F6rTeV0PLOiqZ1ZKr8CgCku1SflhmhVGVKIXgucqQ2yYS&#10;swVl5InxXM65vecBwB4CbMHBNv9mU3JnIdI1+v4age8MFk2+N0P4EPlZvc9kfGQWlrm6BSwrCLFG&#10;F0B/0iFgO1JXNJWiEnHWPuDt9gFHHOqiCdUZlpylbdDDmCfir3r6RgCc+F5oYFA2bUzAEP3gRXVz&#10;MzMG+QJPVYdnxkqu2qwL684EKAZaWFEGeRLU+BULiW/bhdy0hDRCM/TTiDJUTm3DUqhm8G12V70c&#10;Cj8zOrPxYX7APRFpgNjBZYMAf7WntPEb4EEmWSSInFaWaI7C8HF0B/jv+0/ff/qehz24C+LJu7Eg&#10;4ytP33vy9If/39cIXw9W9bpMuP1Dv/RnN0EhfOA+tHRQj2nfSOKUwuvMMQFziryWJ58lCFKlfSU/&#10;NkKMzdED2BLd9jBuViEARyM4Sq849t+DEh1RzlCiTTcj5syholm6P5QlRDn1N3AB7YYmhcJrqSDG&#10;fOpACxOVFPKUQR+oIAvWhufsC5aK9gbFbpe+AhA5s1qkoRlgBeXOxt/FXmDm6nNA/voWsng1eGwc&#10;wiuER+u1NLSt0VoaChj6xWXeO9GLYBN53qqxk70/dfvmm48+d8Jfb/br0AqGvLT8dGVSsak8EPpG&#10;V6l1aCgqhroUSK+YmKJJxUO2VMJZG5sSqjS3bAlVQArFKUIM66LaSNxcdjpG5pHDBmGUNS81kGaM&#10;b68X4dHFVe0zAqUbxSOOEJLmD826sMrKalvTLftFLag2JjGLvI8NzirrHebDD62dW58ueyHtb7bg&#10;JoRxWV8VyDZJiNcpIreWOVP399KzsyDGxPHN5NuzZ+9/YJ4G479OgI0HGx3+4JltXvLs3R/6f535&#10;6uuQ4OqD76/6JT8LUkgVauRFbbhiZWOsTfR1XEbwVZjRbCmg8M21OWjKWcY8hMjvCZ/Cn0KA1o6U&#10;ioVscMAEqGOWfzCgLfqWS2FJ8YBurDjxXZqi9vHdgnCkHPasTRbNxok5a8NqKylS7JkuNSSKSkR2&#10;skUICX2dtNkodLMnKhtoUrZqa/lmYvchptWmTwOqLScC6hEqzfrOc3HHo5taNdRr46CrP3S1RXoe&#10;3n/f11qYy/eJ4e9TA2LH3/c/MFQ+/u1XOOVVBt9/+Jt+DrwNDRwVLMhcmrZQ9huaELaa6s55as4k&#10;IOTLk0gBcTvmzkBDWCEK0JYAKYgvMxi1wrMwbXjeplZQkbmhCFise0Ph2JRrM3znH0sGquUhYdf6&#10;si+Ibq2Oy+GIFp7mCj1CZNReJubC7UvnL3m9NgibRUuilkNBUEchaub1WZRL9jfPOs14p9s5Kvfk&#10;AIuvaw07D4ZgQVUmmznRGrVGZuFRBk79GcN12hu78MT+Ox525svenjohvsKQenzVriz4fusv/3l7&#10;FKlxKMgZgUlpSyNEDU/ZygQd9QMqJClYHNM3DWUUKai09qEhfqOfey9CDtQTZeLEpkbhNedWl7kx&#10;l5nMGTb15kzRFol2W6szw9Xfs3mgZVoWu7HdNkKyP5slnu2rmuRjSrifZgOYS6bZwI6bdXBcpfje&#10;vF5Lk6Ztor2sjoXZriztH6TL+G+4HXLazabeggIb/j49RguufJorC77AU0UxZTqKmw3pZhFEVqZp&#10;iq1t4KlD1OWcTHMXzobBXyHLcZUbqhYpr7GCoVSKKe1zQxnl4Kq9VCpWlvk03GyWQAGuvattyrUE&#10;PnSKgstM2PUV+vYlBdObrMvSSrE32V/sYvamOnO0B5d2jiU/wHxnErq9M/b3mVPuQTDMp/5W569C&#10;J++jqGomZzlBU7eXco8nwjdVaUbhEfkbFBguCGw9+f/5W3/zymPrmRW8suC7BzoQkeUISx+BpilG&#10;z7QIfkCdltmMsQusmaAtWyDXZolmOjZjJRkrfIszR26mQovEN1Ih29BV/Q+tNRQ6l/jLwkjb9grN&#10;FpEVnCeLDlNgfKswx1KpIZnxF2VSA0kknanuMlmzo3jFAU3Tou6N2fdMjjLQxmSVTCxfsYRv9TnA&#10;eM/2u8kJp9G4EdVMnFvPag528HQuvjAXsNHgp08MiA2N/9v/5//5THi62gmuOPjO4+XD3Um0IPhC&#10;zsh8CaA6FbO3GIxMap63Qf6qTsuCNTKl6sSCqaBDtZSnN0/IrMzzzOGsSDPRw9tV/zXnMxu50SUa&#10;gyUxbPZyHjS0SrVSKe3V/mXLzDZP4ZjwNI975geX/PFw8ea2ikzGeOPwW5qEQ6IUyluTNpNGO9TG&#10;JSyzPa4WGvx6pr2zzCi3sEcCf8MJ7Asu7Mfm3a77gosrCL7m7bXjLyG/+puEhfeJsBAU1cx5jEzm&#10;q/MwOiGDR6hLVNqWnmvS8FJ1xlmsL0EN0Lantyr9jQDiK769LWpQ1kbWOWM6cxgYsP1Ertc41wqO&#10;FxhN4EYLsArqVJmBeNlHbPNlSdCny1rwq1YXtLk+1QY0TTbmzBUuKQ97GKo9wpNGi426l3mbYGTD&#10;93KilRVZ9qyCcpNSrQJfgE5R3xSnBzhCapZjbuosUu4jbBtOWsCDx58ZClvgw2EjfeW/vYLgu6ei&#10;h5VEdYOMtcm3Etg2Fc71P6pscEosU2L2Bkoyj7jPFDuWliimEIwWaIPopWnRFy0J4zwSJxbw2b0h&#10;c2xQkNsUNMI1V5AJ1MmokXnNJdLwYmmlCKMN+PT+nnmjFM3M9wCMMvEeYh6msdpHsBqkBWqM1aIs&#10;e1ml4nDLAy4ZyKHwTQSfQylajx+QHDISMOhnz33DX6CvBZ6dKedXO8GVAl8LLLMDgZp8U0sPePRU&#10;k5kMuKnrbnUDMN3PX7f0p7ZApvdoMsQ9lSSdlGOF0hI15psNeZUO79E9nVwig2swqrxvdmrraJ0F&#10;2Ppe93Rzc38mTW2wvKfz9iCgTVHjANwcwDt9SkFfvcbakkubRz8PpYh0dQ/9m6WfS1iNs/HtzDBK&#10;iCddIIxq1zS/jfIDfXWzSRxJqGNqby5R8bdpEwppmTuP/tD8Dx/alusR8nvdA86uDvjaYgr2utIW&#10;Kg/9BjqFDWFtgKsHPbz55ht2Dis2UsBeCrh4J276E+oTRIjrEnnnuNEQ+pTepq5Ly48aNe3aS6ks&#10;CTUlf9fR9PLxpd1ia6EM5EdtmgtfBV3d+A+WL2pq3zB96RVht6KCLMns94AwzJaGD6rTo03uL2nj&#10;0r8Bk9De0szh0gxQVpXqztVpjcCcZ/Em2FX7e3kPNPuBr/Zc8OopammQm+JvtUnKw4cGvr7WwsH3&#10;b/0X/8mLFexqPHVF9nYwzksYJR2AWDdpsDsmiwCOpgxAz8lF6ydWcTecoMPJhnWlMnCNr/NjAx3m&#10;EpDjn7atiY/HXXBjgsTlFQvhAxxZhZnMKnVFXXhBypmDgiPRTXMGZYOqKBDzQQI36bxCm1R2A3/V&#10;sLVTxSoQgM8CZ7V4LCH5ozUmla1xT8R+0JtJ1EbV7KI/FBUkB2TmiiPKELWEzBYuaX1LQ2fUBRWq&#10;z4O9qqtUbQarTz8DNkhg5gQ4tpUKhgqzyry2qjIDlh+JaTDwmWMyOApwoTBMzEfUDjE3S0ZxItHx&#10;zdRxul/5xIyymFp99PRH3vrcj7saYHreWlwR5luWdoTBq3A3kIV6E8XIiE1RyWqN7drxf/fvP3jw&#10;4KH9xOf7oMDGeuMn0xKaN/EPhtCO4kGJA73rc/5tf9ZUmCN07AC2DfSNKtlN9KjJbG65Hqvg0pUa&#10;vDJ1TIKEcadpLKJupdZ+aoxi2cAUOWDJC9X2eqgssLFEQ6JJ/nZp16zJ7AgzQIoI280jB9wtufZS&#10;ARqSWhqlZqhCnPg5TiSju3l2R3AOKo4hxbGYCZRAXpL9/fnDXMMWtlcBfFDUuW0b0NM0ttEMSIBd&#10;m3y3560sTcvx2NFyjtbLazalo6nDiBam+x5stg7DGvD4916xlFcBfM3Pq4ZdoVZ7S+8nso1Q3M2G&#10;4ulSAPzm9eCNNwx53wTyBpL6DzwQ+BzHpeSPQ6/8qV/p5+DGBjROi+13oG39AhzXlMvgUbHNtl+I&#10;jfAdgG0DMT8APKHUN5Cqc2tctTOCIsFOdvvmEwmgiQTpKXCmEywF2XKDBpKa/Aa2Ia7kNbkvW97e&#10;U5g9ixg2KUYKEmrNzcWp5LVJUUKX2lqWhaPtWSTIzgSnPO/AX/zwGgcP4+3EaB5JbPcEfdJ3f9BV&#10;mt6Y6L8eGRb45eXSQQAIYxra+oq8kjaV68vTZhdM8kHNpxnOBu4tB6DqbMay67dMvxU+2784QTWg&#10;I699vmKQenx1Lr3bwQLLfNc6OyMqx+sJQWgCii+ZFEUKEBFikaP1kGBX/aSrd9+4O4DVbwcq4MdP&#10;9Q64TNAMzHTPQrwRBLNQBCvQZP2ab6sHfEzmGqw3/RJ5VLgnsFFagO4Yloc+4n8UPX4HRAZ224ut&#10;FAGLgYn2k0lKmTO+2I92B+dKjRJ8ooblvaiRvxEZBrOjymV7psSVlkWZSgpJhvwGigzEtp9wuWT9&#10;QLGt1ZAAqWKomi1VpU2PTfBK/GyomFfarJH1hx8glrgU/ZKhF5Zt3LUa4VRKzwRoHq8Y9BN/4iKY&#10;psXL28OpXYVIXxJ9FMA48nRpjnkrj2ycaKVoIwk3RHuyo5S8z5hI+bdkLdzQvtJBg1omkhikYRwO&#10;3os30vraZ5SQUkQboGVLHbxlW0resEb2MGFr/1u3jLrYUNJGmJ/7+p9UonK9/r3c4Putv/wbCyuJ&#10;dK5jLV4SMiECanK9gZ4QqVyuhvCwO05m3zCvlImIxzzYt34Kq2G87U7qRNXB0jA0pBHUNXy8d/3P&#10;gEL78+6dexhB2zG+xSDjy0DCgCfDAy8XgNcyB7D6t468hr+AMSBo0uLMgNBb39hLAcpUUEcgEigH&#10;FeC1Z16MK/zNpdbxKuAmGjG0nUXygx3xYJA7OjdTAwtZQ/MAHtDMUnV/AiYDABdgl3hnd9GCvvXr&#10;cDQk09xSy8xT3BHMJ3MmTFSeMMmoJ+Kg/W9Carg1HX3FrgCFietAIk/G1iIRxn3a0qq0Z1i9QZCC&#10;C1g2kysjRWMTSJd9ooZLYZefs0q15kUBGkCJiB2OJLRHrHhAVWKrgi8aB3VU0CfdRgPyjXgdc0AX&#10;oJzoUMsMfhprU7tpWmZDSbs+ev9HH3/N118v3I3aXmLw/Za//3+C6S/4V0PCVMdgqwPUZAALUQDv&#10;y5muQN7IwSIWkvkG6KZvIe8n503ym0wTHlGn3ulwsD9jqB5o7SEQTpADefMnRNLx2u8kpoK0BuwW&#10;bLm8poblfeBy/I5nE8Nzog7IW7KeLMW5OKDccTNcFNEo8EuA+IJZhw4VKYXCWBrcj8xAQTE9mL4M&#10;TCuBC4cwOWZnCdNXzTj9wKYg4nkVn8ybRkWhuihtkcgK8y9YTCgsikqUTtIKu4t2MnHATwiAIq/z&#10;YjxZ5A5+W6Dnho3C3QFUBWsD+CLDyMEROcCX5w0nW0eZUZ56fZJEkmshChwQREuKrVBUIuayPgRf&#10;NlkULwRqOjeEyAtUJWMNoUjoxLPMTdOgYA2gLQFKxZfiAy4UD++yV3KBnKU27TD/ns2kGAJ/8vzd&#10;+4+/9rrh72UF31/9TT/L0Ab+wXIIjGULkJiCmtQ8yFNJQ+KOKQa4c8yJxXXHUNccuz63ZjNw4mpw&#10;2N14HtLMG7y6igNqQytc4+LclbuBfi7Y5YtwjbDRcHBnx0QQ4US3pLlJRRxn47GE3fKP4I7+1h1z&#10;nZI7PsdTZXgCMZNxINvE4moS6s+A2lIFMpc2wE61B+YWXqOo9ciGt0J18XaCEYCMmq9zgKr/1Xfe&#10;a4A5wCLRNyAA+I8MB0Zg0AOYI0EkDGFsDXQoHEF1+BsyA/6eK2sBKwW+OeFGZCSyo1RhThLuiS+a&#10;WJGUYMeq6QfisrThgKwGpoqGSB8FHheeZDKiKnucKoOWYXrk1hwp7Fl+wCN4L732yMreZRqHaW37&#10;33TtwdufP4HvJWiBX/XLfgaAJbiNw1mgmw5XU2woMRA7xV8YbMsAQbsISIjwF/vLwxpi6USgp0vl&#10;2ENHohTS/0tEhth5CwpBAKGL3wXfATaQ4KRF5gcI9Qz8oGIOjE0igbzq4uearzNAB97Gg+Weo8q5&#10;BsTUGfQhoWigZzFrBYOoi0BVDkIHiMSnTYmh586TN3oelU2PYWFHPiesK5tFpVCKk12MhiI6VwFG&#10;MYqHZVNEDv6jgM4xdXBeUHyABXw1aSf0KR2AF8IGrgSjx8uQCYEJ6LYDoBuGq9WBw0ebHSVkIfm5&#10;WjIbjB1R0qWmbrQYFYGdou4C5MU38sPodMHxqRcg1Zv3RrG9TlYHfGsqE2rm6Gu/TOcefeaL2unX&#10;4fOljHYQePKuVIFrfVbjysFuiBUgR6S9YYdDGkIiIqrsTY9hCHeELrtA2INeuviCDJqIHK8YyzIA&#10;8EDwDEN7w2b2HOjdoRyEtVRrsEKkB89PPUne7f/4JFt4NTYshp4+oK0hQnoJUpvQbsBojM0tHRWP&#10;SmXUcEz8C06pDWikyVW3NP2AFhGwCpRzKwPWouxc1FGMKzwAbTqoSUJDJQVrSAU260IQK7GMlQJd&#10;bVSR9nsDlAGJDdkV5RW8tuA4vCENaiV6ojGGGQkHSm5MIGsyBiKtUOPP1kcNmtkLgFT7lvEeDMir&#10;kLsxhphf5s1UoxyQD2tPiyuxNcfWET/23/zX1wFwtY6Xz+3wD/5So72ghLVYKzBLlVPDdxRNSjqB&#10;15kDLHAtYPNJNiClIaO8aHGiTM1jJArS6Yw3RgmznKC9SI9Xlzc1Z7OIVqA7igWgt0p4Z+YLqqbO&#10;ByKzv01IYnKzms8JSpIX2QpaUrkPeBxLxQT6OD5TtnxOCV7FqA9xlhVhYn7V4BIJNE8ilEqwwOVA&#10;tkaxt7KxOKYvKxJNoAQWfUEIBqBoObWz+Hp7hMwXtWu1mMGOVVNY58BBWjWH/62PUAwUoImHpkRF&#10;+BuPpJjWY61zmZvqEXNoWbEA2hRZ+BpUhEvsNhhNKNpYMHrzoyd37r9zfSD4kjHfX2nIK+Nuse6N&#10;RIwe3ErwRjQHfNfyCl3JJkTTdZncE5yVv4PI5k+tjosACUY5xcwb1vPU2uLESZVCfOtBc5OuqqUh&#10;821wLHA6kI4YNLC4Ruy0EEgzU1cqGxtwqeEEF1VyR+rA6gGH06emzINoyxIPhZIZvxpY0zaAhypg&#10;ASNIlvWD+geG81oAQJ2kC9pJf7fYCQDcMSDSas13gVqS2qsMzznP1loGRRjTdIqtZWvLPNBQdLCU&#10;jrjkIiu1Rto4aqHnusesLOJMchLcus9JdIVU22DmqCY7plkvSZpLBr5kgI1JTWRkDHpirimVoeZ2&#10;Em5iEJ/DfzgBEPNgn4NHKlIrzkd8Q0h1SXkiM70TWM9WmZd7AVFrA5STDxcFcPKNBCRfymWgBqAM&#10;OhJUxtpoS6NCHDaCkM7fUlEbXaJ6zzRzo8bV6mxwz6dgV9moIq8qcHMm0EIoxB+iV/EA5tYUfAko&#10;im5qVJZYidrsKfJsV1gpwBM5MoVTc1MS2vAdf7YldjQSQ7K3n2DqOE5Sg7qk3igV8tBmoSsc5S/D&#10;n5oySwgq2343u8iSopAU7zSKYWUM8v3P9/7bS4KcL6GYlwZ8v/kX/vR/8Jf9TADeBgjhqlRtizgH&#10;vWjGleVtmWy5deNuy79e6G+piYRUvZpYH2geATT2kxx65sXwTuDHXgXQd9dH/BB/Zz8D1EmtRfk9&#10;srxLcSBU4XE0FIlZ+1Yr3nKjzrRxqOe2cxG8ljaAUIWnGy1t5HHOgV2pXKyVuWFKI7x7wKpIMTdC&#10;k7Tl2EtzniRzE29ApFNsRWvM65v32pmUk1ipzHfZp4Q/dB+KsWwfADoviJ/a4CNBiMZGwdchO0pv&#10;XmT7YHLpuX3wQ0fmedmTXRrwTfVrWlhgiGEmO5hxlNE9w4Uqlnxgr9DV4r6Bj7gKKBV5ff6fEZqC&#10;v+HMuosYGndmAYLLF+GEdSa+5q8G88UMXrmekyAr4yPczPjbnAbkMsrdyNRmcFmCI1GDDK7RXjY4&#10;gJJXwwggEd+uH8gQl7DSIGyZAxmWlgE6iTtE9mWpqL3KAbUiWvg2wpjLw/fC2Gvm/Ly0B60Bkw8G&#10;Fi4huJFfPs5+ZLO0lm89CLulsKvb6LDupQgRPFlz1M3w6xuXmMhCapH87V5bC6KOSEhrt5gguOyo&#10;emT5LxP4olfgmMsxbG0NQzVWuGlNEE8pfRzbnOceDYWXs3MATga4ziqWzD+IHwNMFuETvkGPkl8u&#10;MiLnlQ+e9fA81JY9dLFBrL1eUR9lNwLrm1VMaA0dwrdmUe1FK3WjFn+zVWf0xFPIh4Ci2dowMn2W&#10;5UBsWsfeaVDS/mwotoS8vRwIKwrBDCyby7OsjrYP3z7fbBK4lEMWQzeOYOSGrrDDyrLZN60mZNlQ&#10;NJmz/rcu5jAIPagoP1syPAtB5UXfV3spC6ZdHOw2g448YHyzkMZ9Dhb3gHUsZg2OBK/LnuxyRDt8&#10;0y/4e0JWctDv5nes3rljfgcMX9C7Ivc58QK5wQC/JCaXRdid2sDsvuOexZbV7g1w+3L2WP0AuDu+&#10;20QjjJcGZUAYArFsqA+VHyw7wS5Z5JA/cgokoP7TBdHccHuaQJR0GJeACuokK5VYX6tLLT1rincR&#10;pDAppKQGNgLvIirTZsBkEtY5XrYEbIE9TGwqzWqyMGoqllComKIgjjceQM/W8vVsBOZ5jK/RN1S3&#10;W4Gqy5DPwl+X1lEeX3qIRdvedk4Ea6MJCjM/zP3L5gWzoF3EB+0dti1ZPEusdgXdzeHUsmu0/dF0&#10;zEF7mWVAMaCJGqlueuhMxX5stGgBlx5idPvmR09v3H142bH1zPJfAvD9Jd/406q/vH9N5N0Cl9vA&#10;uyqC5xvRo5wBrwi+mFTjogkus7GVNuZzNfDFbgybN6b/ofua1ZtGiaJQUkVjcJczG7VE1WVeUQYr&#10;jVP1QiFaz+kd5Ewa0iboqHuKBEpOgbwY2ikG8TPhjMaM4Es9bMP5VmAFX9aUzcUSIhOCuzYdq080&#10;b9jKBMxkfqRjocwLKdbog/qIdgHStxZjkZSQsjzSxWmNVETVEmCvjNZfRNtWDJqKdh/Na4Wca61Z&#10;KUSi/Mynoaf6slh3vkXFDHXBHYiKQjOEAbsf+fZ7VU6kzInuGHvmiBOPP39y896jM/HrUie4BOD7&#10;vd/57UnuolerwzJqwHDSOkDHaPa5lCQWHhRUkfkipAFwDPC1XXsdfO/ZemIuCIYAub5BXLYGexeI&#10;qZCUQgiiohVAQIAvNt5J8pVbrlDcKeVUFTyYUlsBQA7xFHkZ01EVVUO8fSaAJ76ktpTDkfiogMU0&#10;zJaPo8DeC2JFCN9EBx2ptJzZhkv0VH1DMZb4u3xWX6QtTIhPsyEl34BdrKWIjY4G8GYYG5YpY6M1&#10;bBQZ0XbZqyGh/jMS4B2WzN8Z/1uL1bYZO1EWWn6CXUm7qwaKxQYhxIuwbQKZFX+ZhgE5CqOWUuFY&#10;RZqjHxaphNmrmN1j/gQstg6Ln5H2YEWxQQBXHtUiyBs3TuD7em0LaG/2ui+liJURyXz9tvWjD9lk&#10;gpiMg1TLOnvLfPPInxFpEDNdFh4GFglphvwTNQC+CsFlw11ElREA/fXtDSMQf5VEBURBVmNCByD3&#10;AqdJUpitgm+qX3WV4k4DMnjME9ABkXWHmobSYgGYkl8WTDUcOVD/RVpiO2D5SmtE5G3IDpVWKJzr&#10;0gSSCZaCumR2qIh+tXxjy3AbUBNtANx0dMGSO3db1vZmtbtx7AvqbrGx5S+gGY/HaGdcWXvtJi2G&#10;YujyMxuwWZEGvk20VAagKbiIoUiAr8ivlfEAf7WoqBM5B6oKYxQ/GYSYi/dx9kAOS2MPNvMlXnXw&#10;vdATbr/o5/xUYo0DX/2xkaRCqK20YVFVXhAXyWrjd+J9bIIjcskR2ciHlkA8YgMiIXD2asA0ZySI&#10;a4WrNdpKH0hkFpN1WG7HLdyxcLkF9yBzmAGIO7n5PFTcU12CMlSoSp7JqTmAYF6N4zRspQUiTKtN&#10;UsgGpnNunQSN79UEzZU/AwfrqDDWaqTCwHZraWbsaBnm8uzYVpPXR75Xok8YxZWnM9jSgZw/gj8s&#10;5pISl0ekX3ZCrfqGmxwbpyGcZmN9l9ZFzZ6VFh3EtsXiadozJmZrQEqDxKStVE3RLrPMib85Ei1H&#10;OVFYJhLHR6zhrjbIVd2QKE0ff2dKD3u4BteFBt8JND2iIISjSBV3ENism+x75SkoMFB38FUB3PIK&#10;DqWDsSaabEF84PlWdpMj6PBNGCuZRYaeOUbXFCJifnPPkQo+G+6wwlyyD9I34q8ybi0VP0OqG+Mi&#10;6tGGkbNAk4cKybwSlZlGa2BcGDtqqd1XHgQ8BSgo8upLkYDYoQhyjGIqbi7Tzwka1OrbvZzB5ILq&#10;bmJ1QWkrPoE7T9bTqASr4r6FjUEMgCv2W0AZU2/qRlrXWFmItvCwDJUhzUx7RA15+yrlZNtBsy2n&#10;Fdf+nVGYvZmGAcDreJtXWq7AXyjwJ0+u+IKLC+3z/Z7v+DeHz6FARddY+I7jn9wwbHjmW3N4t4V9&#10;Blb6Ay1WwXITh687GQh2CO0ySfKYGFvpGPHeGClt18XBACRBDkTjMZR466DY0Afiy/A2CAkfsB52&#10;EBCpWN9Ak18p3rGVqDB4L3OLeuVOC6gVUVtVjkxnRlsdgrS3TPwxHOXxbhSApgLFAFHCB2SFZNRe&#10;hWOWs8EP7xNoWrvhTyRb4uyMZw18maAqGP9Oi0rUSKiF0FePQhbyslv1pdYq/lSEutrUFAswTNpW&#10;clQG9jplfha6wfsUhtQZMZkqJLSjdrPNHKqBVNHqzS6TzLlPf+wsEVrpXt9YXRpLOLHP1K1bHz97&#10;9wpPu11c8DWfAzCFslJE2LdGApBBDgx5nwX6YvhMogr1j20ZxvwYtyjz0NqgmdzPwfL3GZCYL3HV&#10;DUzA2yu63LcAq5XHiWyFzsDcfBFQGESJCglxR4QvEhSS+r/uFixpBXCQsCuCN/UGc4GzDG1FCCMY&#10;EdfSMSd4RGTESBzPcshPpWJWKFXhmus7FUyQNAYVsask829lQC2a/uMm82mwS4DmG5knBtd2X1k/&#10;wYjguAfBc/Py1fqBvUnboWyuAHrwWmaLstG3k3ITlV82SxqkaF18JlaqCWwYytzYKZlPCRLQs+UA&#10;gVGAZhcjH8ohcrO6aHwhOktkYLQxUZhGKCbcAve5x2YYabvje5pEDBIuHB9jyuSjzquLvxcUfH/B&#10;z/zbmvuSQuCYVWtgINM2cjHshQaGhGSUAjAiolnSmQucwig+Dr70C+BL5AL1UMkGwGEBBaGz5HWg&#10;ZCQjYFasK9AEXKau0KVNmJeLdS60zGFpA1+O08kKoQwprLUjBJUZEi9Amd5ADUalcuIDnyVNI6Aw&#10;AWqAhlVCyVLF9xW6gZ4ovFaMq65JKFBgbe+S1/Gb8YHWAjChXg5WB6hnvwkTxAVtLlqaBvoDWawr&#10;k7An6paDNXwRdTHGI5wJSe0HNG/DGFh+7Va0LyJt0FAqOUpa9Sv2oNZOtCaowYS/fEUxmzHngcz5&#10;OhYVikavkdoYHbL03orzWO0HGWZpA3xdK8PxVntmp4baLEjK2xWN+b2gPl+VKnZVSJX/0OeGgw/L&#10;f5igEdKw+Qx1oiDGUjSe2DboQHsp9x4tkYXD1X/G5N/wMeS+uERfVRl6KfgtPmycKrmHd+IRv8IH&#10;FBjfUc0alVMV5SN8EI/bs5wt0scHdpTSAMvwuD8VF8ebpD/KxAsoCy+mmUAaVOVfm0aQ4bBWR2Vg&#10;hiTqOTq+/VbgE46WElIAuvEva8tUumR84arcnHAcxwj5nYZHc/PmhJr4stsjWZEKZJtXbSy7jPVt&#10;eLfXvw3N2SlquhTi0fvwRNkQ064PPvDfkAE2L7PVYvQybKNCOcaycesHuJ6+b7nba+xtvtUOFhw/&#10;/f8tDO/lv3URme/P+x//5KWWhkAU7w1DGmKHrZ0xlcy5jPwI4w3UAu3F/gk47520EWP2wCbQDkfX&#10;uIO4hUBJnAYWwBs4mfEy5ViODc3rPvbPq7PNiGcjxEbjL4As2IQxoyALnOwrsDaOcClyxcdzpKbM&#10;XY1Ncod6DMw3ndniYiaiNd7EAmBUoQpGrcMjzXTlt+EKaGqplEpRmAirfE2znWEXxWN9WVnS2GYb&#10;mED52gzWotcReQt7laEInrc6lJgVHOlku8iE1Y9W2iymoDFDacPJUNV1h++G/C5NzmyTaJjn9K2p&#10;2RTa7Owa5RAA39AyrhiXuLkyycum9sxrqATukF0W5RsGvgpnahb+QF/05sPM1McbNz68gmveLiLz&#10;pZSolkJEsAYsWZgQMZlO5qB58wHoQBZJz68zu7aFowipw2/S3JhJs0kQ/wFH1bm17edIYEge2C0/&#10;m70g4McwWYufPJ5i8F3GWmJWkH8q+Z0pBlsMpJUX/kiTBosklwK0AndLo7RxzN4L9hHhM6UwN3Rf&#10;wz6F79bXe8WjbWgwQdBp3c8y40HFXLJ4/UDiXPlA2iJJYI/O4+PoTJpGRHkRmgG1kNl6ueYVFLoe&#10;L8oeoTW1SxTBei3T27vKMaOy3iRafcXlZin1z6Z9sEyoPZiv0VPwXz0HRPsLCMvXpb0vNwoyRFAI&#10;87Xc3n///ad2vfee/Xr2gZ9uocMCr8m7/50K/BX4fOGY78//GT8FnE5Ho0M4XC6D6QxFihFfqACA&#10;A5KnIEIkwno27N3I+K1c1JihjvBSEpsAsuPCaT2IEQ804U/Q3vgK76dwIMbef2pxD+KJa28d59eo&#10;FuAJL+MYELyjXcoagLBgvmmitjx0aB2AUvZppSuDLdxkOnlKeZAHISrWTIYlH4LIx8ID07MGuKjI&#10;DLtUVzaC3lHgIIiTRinnUsSZoYe10/Yk86X8jL7jMgEEiyV17auB68FNEFmJB2Eo31mQysnYbBCE&#10;zWA6IND63PCCYlTb5vPN0KowIzFbr0EwZQnIOwfAsMdbT2k+eIXd4WwI7kBL8z7Gs9FephZUUpua&#10;8c0DwHQ8/Y2bb1ypBccXjvmq4W2CkoLFSHQXik5fIOCzF5gqHUC8ZYXhcEiMKMGRYuCrnGJS3d5T&#10;joqR2NKLOuI9jUrS3ti5nYt7sMJnu++kElg6cJt8i8pBhsUVHe8bE8n9bbWsSHzKhEtUEJZAIf4w&#10;KpBdOnOZtt1p9LOB4Ax/BIhmfpiymY0kVpK6lZYJZuarhkHzAe8906W7Rb2wcxPdXnJYMtww0gEz&#10;bKZC/7lee3RYTc6eTUWbIE8yd5Uc4GlY0M2SDRJ/tgaEDRLSCFO2PEx+5A7O4n9X6YHsTqjBfOOX&#10;kWsPXnJfIkcPh4XuUn57EcGXdGzwrBCi6MTsNGoOae9ZYl3nlwCMCn9JMCFtcLPF2wDIHEAVoRWt&#10;KGVTGYPyQOaHrzP+CD5bHuSQUy8FFrY5AuveIlFIGgD1IWiB2T4UPUg5mUiWQ4YSE9QH3JdnA5kr&#10;iUZudieXfoqLRuV9RkBtJ6TcS0MirKihGN1wcDkIoMGY+md9Q4z08KfPSWtrtlif9gkWnoUpni55&#10;lvEO3dGxX7Yigwq629Q0DCx5awdqhI4DKMdaZs2YT0FyKCn2IdF5a6P4UmRCAYPkDNdWiGbq7CDj&#10;ifjeoaXM6tBwj8b772PizTwcEVYxhrPW6h//2H9zKVF2p9AXEXyppe0DbXXH2c2q+SbhWe8BQzmo&#10;H2E3qk6FvP3NlF0FiMNy0BCwcgQCe/AxfCvu9eUxxsDfwGICK2R6eG8Ll6FXM/7OpYIdiHcGyoNf&#10;16WfyayhOQTNBr5L9JlvhgEKC7ZzNThWE9J6cY/l4b7amwOdQmO5BEF9cPl2GraGv3uQmhSvUGa2&#10;RisET58avVZ7mc8Wq40h1NotzR7Tg8MSeTnEGfhbSZfCz8zRyeouQwWbEanY91FeK4Avkco4iox6&#10;gE/ZTR59ePGmj3/0/3tl8Pdiga8trGiYooIOBhS/4//ovuAtsjXqtquVcwFQigskKIz8t4G3iHMo&#10;9jqQaNnxS2sxS7/i6YhWCzAFHBIHKcEUaJLTho9VnU0RFMXYAlCMNjZk/o1ck3cjXz7IKijUqvrp&#10;5zAt9cat96SNTxUd0IENbec7Ol5usHgkOBKL2VNLsPCSRFLp0BEMuweOvN8YK/JpsrF471bORPKz&#10;YZYNwnextGr10GWzXUFhKABNCPmIFnuuAjWLWsbXlW873YW16igLgn6EQ9nD9T3mDAzYKbCT37Hq&#10;L2x5hVpeAQi+WOCrut1UiEKgFluHWrDee+C4lcIcE20TYzo+HKblMcC0WJMnPrXEXEWlPegf0IMo&#10;Nlmlxtk/egCQOF0TQVpxZ8kmtUhaO2jX/KDqjL5I6c/yqbmdCdN8EUKpM1velQ/K3O1xBSwFl82s&#10;d3kqCb4kboe1kainmMsOas82hNrLGTF79TPQpNFSwcRNTiLhw49ROL+YbjsS6FURZmlU22afYbwp&#10;XXLAdnacShSJLUgxr7lJ5283XhExrbifruSKpvCoh6fvGf4a/7VvseLUPYIRQvTJV65I2MMFinaw&#10;3SMhCjp+IRw345/019ccgfj2KFT4GEEYeUpQbFiDIF+DsNwcL2kmAoj9V5jXdH66mKnzt6HbEn9J&#10;ZBpMz/Uirju+00dWEzXQHAg6dQaSCihRX616KvS9zQBgEh1aR+VXm8f2x6sbdaIy4wNLiI6zlmQP&#10;5p1SbOTT7AHSsCQEl0y2BRu+rgEKUXWJpJpHA4slX4YNQBPVMAvbP47AQas3w8gEdzTSYFkDT4sp&#10;NW38Vn6gjO2nCA9Yw312Gdtfs2LOc6+hnVsb4o71GnUEKKwix3aYRZ0MQAWeradC6/KWMe6eNhui&#10;9h7hnWDgZglCYT3U1w438JXGscu266Hve42QtWfv3bh36Y+6uEDMt+FaEzv82Uaj8+B0+VTzOs4y&#10;7UIZ+0AmDG0wpwJ9o3wNPmZ4YgLCUEvT/5TYMo3GhX9gzzNLXcLrkOd2ZN/PYF56jbU6yIF6aDF5&#10;MFpgQ4PPRkZ71HuQdNeefLoVTP8sAj8alp8cqKagNIK1a+y2+1colqre5GRGNJqfWcxwZ4uCWBDh&#10;uIQFg5ObhM6B/BYJtlENxOKKRMyQxCrdYlZvKd1H3VSPhDYUkFfHW62j50mCZuaBzsxfBbJ3lvCk&#10;xGvfxEqXTdpWAR+a88F475N3n7z37hMjv/an0Q1nVzWZfVSFL0OiCwS+LuI7V3ZV0Izo5pxiiyjt&#10;jNdug7KK2kGeurV5xhRq+r331v1N3MJZiTffb6FW1mxscwFtBKK1ATqln4HJKtMJDeVVYNCa+g2Q&#10;J4eWDGUj4qAsSAPw1W0tORRF5iwG3cdaR/ouKh/PDCc4qyHRSb+oNUE45+iyxwlEjD6Jl4UVdBqp&#10;qEoS2nilooM6BJby5pg+xAyImZHRyFbEhtG+9sEm5RNnfa3i+AFGA2c3QBw5c0XGIMVFjde6cBhS&#10;BnvYundJ4bM6FWmLTqfgqUhSZmiM0WXsX8gqmysq4L+WnMPbrToLze4kFk0CHeYVW7V42Nl7T957&#10;8sQCz3wdc+6ZJX5Fe/bdS7/m+GKB7yxbjWymIOvmDjx1utZuLjOBYGGM23kMqE1tRIlkNeGG585t&#10;RhtAC6XOMuwhOPWn0V6CFxGTsaCQZoXXTWJBNk9T8Az+wuo1/DWMBf7OF/Gdb0m/TbZwAr2Dru9H&#10;fD8YdG4dl0w4xpT4aUHNVo25xdFzapbsHUb3ofluisMtSELXwFf02pScUJh9moKhR4k4p64l3fRo&#10;iQjEi/Qn4v8zAX21Wg9CMGmyEz7hwkmlibzKQ5biOkukmkCKLA0J/ebE3wTBnFjOqF4SWEqUjn7a&#10;4Kn3VFW9EYiU2PQ2hNcFL8Wu3I00Wcvb5JsteHvqcb+xms72zPKzjX2cEaceR93j9yXH3wsEvgV/&#10;qTsMuuWHWteWw7ca6ozRXOvHUpIKu83oBZIq0o3oyFDx+B/cKoAp5KNWWJR6za+RO0s+Veix5cF9&#10;ZUcWYYG/cchKDvdyvfsmEh/5txFiURpsSJEXDoulJ4H4yxLWODQpMIkPlZCPc6zaalV669t12pkc&#10;9r8fTGv+u/gxVFcstj8Dgh2FY523rWiKjQSdG6ULPk64gz20b/0Hqmssa+xCHiMimtGUmc1ihQSi&#10;bV/FoqqcYU2vqAN6RtOMtBPYZUQ45IamO6E86TmkqCFMiGvF6igTD+64FJ+zbf/SltM4NeYLK4Ue&#10;h5yrGXNLFpux2ZeUKHFNdBkGFM66pgM458g4H9Y7FsgbcQtxxlKS5pBoeHB82cVzW2Oc2/fgWBD7&#10;IkY7+VPjibMb58KmuEDgm3KcTQUmMUR8O7O8WQFkfWY9m3Z4n6WWgELauHFJ3fZtG9w/oXKcOJ3D&#10;xo2RPtyjS2VYawiLdQPbSHAcKIsscmMfeFttf0yu1Uy9py7RdaDjerog0qvg+xh37wFRGLrF0SV9&#10;DjppCTpsd2bPA9mQGwPfICUBN0DWft70GU//ASgDl98E/mKTi0JYG5XaT2hs/qTihtI6EAPyxsDe&#10;uymcsDXqB5jt2UoZ4KdvSvq0NDxiGSCJpJMllilC+XVtn5lonia8D7Mgxjt8Qdaknx8wZrlV8J39&#10;LTru4QCiYhKwriwnUSk/GweRzJSyQSqgPAGa0gg5ydEFBpWxDRV0Lq1XVNnski0lNK7r+5w9f4YV&#10;FwbEMckc/hw/wDR6B1zsy5f4tIuLEu3wi3/uT4M01IDLo7z8p2ZpMRJ0GcpFLzSAH5v5DJZ6C9Ex&#10;/kgNbWKxro+g40Qe39LBD8oM9AGKBdhh+giblY1YYDfX3QEIofRLCQARp6kM1FXZEHANlWLVMqvY&#10;Fi2FEYdPRhWxW4Sv9zfpMwJgNCCOYLGvrPCx9X+4YqNSd2+HV45ZgUx7yxiwhdf1tqFbrrloZUPB&#10;cJEI40/UV7mMIFFAU00bsspg0PZaX05idLUcu+FlvIPJQae6rpNBcr2CCXIAvBqiOwoktcS2c+k4&#10;yhNOa7Ab8+m5SwY4VAyNzKfow1XPMtsxvUhxJ1xMYL+J1KbeCeI5QI4W3Lih0sVADPWpIAnfBa2D&#10;V2SMTyoijZQigmvgfQVvrG+if0oXaP7ZWRQnbfOhJhWqwQeROZ+ie4qu3mp5Ci90cGyr5taivDow&#10;HoW2CMWJBoqrhMf1KMeSYcrtK/BbF8UE4myftBmhsqNq8VDabg9Punsn4h5M1k3oo9Vy2bHL24fv&#10;3byckQ8XBXy/+zu+nf2d/ZhQ6L1o/VYzpRhdCjjJGCqg1w1sSKpLRpxIbeDrR1ICf7GZpO8nGSsA&#10;crvIAOIagqXwAUcQcaTEQeWYUDXjb4qSCGXDaygMJDdnnCDEHIwVQQIEBya4BbIJ4Y8/9IGhlTmw&#10;9849k00/CSAQTY4BBWghWRzQEuCbTm0tzuYztUiduXZT9RaIrPDNxLgbGGsRQtGqAPR8Sc79xZae&#10;6WogvAbuZEcQglPVq6mC7UbX1B4IUZC6l3CGuTL/AQgCcjFSyKdNisLc501AynDmJttFc6FNkDoE&#10;Ixk3UIkOZwCn+0wiQXiPh5OyEDYofM0kgMIBeSv/dH+F5Asyl0ipdaTggb3WAJGTgWWbykCiE0NR&#10;/DwVwig+DHkUX3C5+2hhBkxXiTamAe3opjAuuMtQEQdVAV/ahNBZt39pIF0KbOSUYyd4qmw7LJNi&#10;E6zYhQouCBduHwPdfcAyXaIPF8ftMDo+WIMDLuZSOBTKnVW3jjzrg/Qm5VZQkNb8Ve559DKIbSIB&#10;ICjuhLYPF0eKBHoxRrXZoaoJB/pYYfeoz6F3PgYr7gCsAjXKQrijJFiEb/tfSAot0pSR3JOppyIn&#10;SmIYIMEMbTKNPlwy3ObyswR8BBERcEo0LzCUzSEyxv/AlaiZwzH0yTeWy1OaHzx48NB+7t9/cP+B&#10;/Ty0H/vzzTcf2GSdJbP3uDvYCbt3U3Lk7KyAuZg2L98CNh7jDt84UyoiRAtzqxMVlZJYC87S+ZHI&#10;WzAF8IUUwUhEAWqpRXMcFEmchWXrHaMFgG0IkePcF2WYuVRlA/f7lVN50/12w12oOvlWmScEFyhv&#10;RBLiB6JAwRb4LnZfBqN6PUhBSB/GOvA5wPmQG2SX39kWtD3/yLaTxKaVvtSttnqIQ8Kw63EqZLmj&#10;rP+f/fAlwlwW9aIwXzsrM/1ABoUxFEQRc+hY8WQxRWz7m+TYEMKHsVuRkpwEdwy66VbXoMH8DcF8&#10;3cNoFjRQJobntZQiHFKQpzGCDu8FtBognCiSVkLkjyympWHKxnnJVgBL0Gd8auqUahZvhymKrf1i&#10;/oFHeZtEVxwX6edmLAuoGG6Dsa8F1IkjUHUs6GcmS9JUviCqZiPFyLS0lJw3bUsk9kKHX8L/dYuC&#10;9dXhO0FYWlG0zV5Zlmf0dLCfHGLnPEw2ZLQmTFZ5Y4diFt3MhoeHoKwyHgz/w+jxYT1z3o9suUQU&#10;yItZh+SP8lW6SQQbxB4n1NaA271sYWPSJSHujJQ9hRhUExLSXLpoGXzbHhHQ3MizyiqkqKyLtxWt&#10;W+UarBMKMyzfIOn8FpJvyfCdSyEOVPTBwWDbYaqHLtufJkImBzDQGLOa09Ckw+16KEMyX4wV7bpz&#10;+dZcXBTw/e48qJjDf7Swj54QlAP+i88RR0mpyxEWdA8RSLgMULFaxohWdKGRKV84MIMv3FLEUPvg&#10;cAwOEkVQ9qFiuhRlFkDUTHQYgFuym18MyPCKtelpZAjq4vj7UZ4XiXL6AE1ORYLm4BEWFUhaDBjQ&#10;lh7ehrw6uzLjMlgts7UPGFfyCp0Fr8kDP9IhCIcCphTDP6Iha0mfnUmbccxgDAfiyhf+IbeV8FgH&#10;ymWHu1a7KjrDBWzF12lG4045JaHu8Wj6l5FhMFmvVTg64S8Ar4pWzP9rbBSCMqirjoeU6uJ+FrVA&#10;SvsFfJfviPdHFWMoA7TSF6nY4Km0zfUPBW/vKxVX4HK8MwcFFBiKBPpXs9XP1BdFfyYg4QhVinre&#10;DLcD5HOrAhRvuHEg2ABfvUwyXFVHD+VyVM/twyeXDn8vCvh+z3d+e3KldN4PwQrEwcaw/o8NKqP1&#10;G/iSPQxvmvUTtDr6z+DXR7IDfDH+cWlIOaFo4qb9Wd5em2MdiInUlNRZJZaYe/imS0/qfJCuLZ3R&#10;OxEJlGlQEqAqsZVCD81hmojxjfFf7Js2E1umRJ4tAUC2ZW6v4KudxqbWYljqHsUAFMSGoajI2YsR&#10;Dgu4QcIH7yFnGZBWK+MCnyOkAjwYlgZdoyUx2uSD/3iD/8oxLT7mtG3eLEdTYIFjXNgKzrVililw&#10;gtNKBeU1tiLuJ+kj6yy0Lt6d6DYWiBN5y/6mUFGWUrQA7sDG4YpNCdpDWGRC2WiIOYlfGhSYpar1&#10;sNaannnSzFDm91AeIgQMTTcU6lPuCkI/XoScuU0HHmwBNqbAHmDjPl9rnM1INHrs5gl898zkGfe/&#10;5zsMfH1avIiNdwbFmqTPuge0N/y8CVIUejXs3n8Fvo675k9s4FuxL5B4PEv1wB1goAsKLPf20qf0&#10;G1ZVMcISI4f2uxJ7fbbOlnTSQUxRWf5WdS04S1QjpSU8KTOVQf2IbZghVYGY3zJn1gtgOzwFg6iC&#10;IDviRbEAuvRDe+BFAGvSX7eIsRw5g9hAfvGt899kwKHJCfAFx5Y14P1mfVN+xPAxo3HqQ1mHGOig&#10;hPxKenOw2pCJNCIpHykomQaQwSmpkp8h7WmGSHEB7QsgzS1Ech6CDL2GRBROCgOhkBKi8n8AfEMU&#10;022DbFF+Cn81zqijUuxZk8X89MEWWjze4nlE5Qev0kpxdIu3c2yEqQU4H+yzQ7k05ugNJ7/v3rhz&#10;mY66uCjM93u/899y7Rx2OLu7ENb7t1bpfOSBPDEYKvlLkpDEoWTblB20l+BrUQ+h096z6YksCjWB&#10;78aZBWcGhRuKqncgkbyv4KjJGnzzz6jIkGplvuFm2XyFp/AuUAzsDQ+W0cA38SaRGSzSx/A0OXsm&#10;ZMZfaJFaFGgIfiPsN+94JB9grfzRfji4YDPm/mAKPI4I6AsEBh/O4Dn7F+F0kbXakXgpXp+uDHsh&#10;SL3/wgM0DJHQfujLQGvlZsp4Kjh1zKG5AwNDcsytKZHHVFEKACWw+q/QoKx1cvEd8B1uBzRsmCvO&#10;oOad+KrJwMxwG2Iy/Sxy26xSj3Tyrb2OTjBCMHNQQVUyCyGE7FnbWobbafLkVVQ6MC0ouN2kRUf3&#10;wW0I5mt/UmKlreEi/MTx9+6lwd8cp8zW7BXf+eZf+D8CQQrRH35P9oot78aBfTdufHTHw0adkOCU&#10;kxAOVxX0NUZS1kOmtzZv/tZbb73zzjuf+cxn3377M2+99bZx4PDcvxFEO8algRGKmyE3cDuEQJij&#10;o3SpISnlgFCIwiv4UvpVH5CAd7CFAJgvyNR8ZBYEHQKa+5/GmndkBSmHsJJu4BWKmBnQHOyDXEMP&#10;hQTf5lMEXGS11HmpRTwbgwVbEvrMwuWtYnX6Q0CJU83kosVrvd/DHGDw6+EK6FefWfR9Xn2D15r3&#10;5rmNOGPGq2CpfPn/szyyqM5Zi+ERBzTupzK9hmRtlxLkRBlbF+c6Wg+EXKFCMI7VSUkRsgH9wJu4&#10;kMjaqZA54DucuPb6ElRPVKBTGdPF4KO1Wn7gg2t3CNAsE/sK8bNn0VkAO+0m9Iv2/tagwsOc86Jw&#10;xqo1pRWnPirDRePjPGOeasyqbYzknTuWgy0QxloJSh0TW6nsJrZTtwSuuUF1wZlMfz/72c9+Ia6v&#10;+Zqvefz4sWEx1A05YGTiP/Dc3f/iK8auF37dRQHfX/4/+/tsqFGTHhslR2+ZhOPIVDtFmuCbC0EF&#10;fC0TSpvN3Tx8+Mh6C+D7zjufffzW2xbN5AMZW0+12VJyrOawpiT4AuxM6xgD3kCT4Au5t98ANeqD&#10;ojM7iejsyYJjRfBCOB7K8OhhWernheJBWGGNIIJFgR1/STfs5qR+5eWr8AkAB7KCbqD8xHRkjqxY&#10;cjYyyYvjZtgQq4NHe330sQVlWHYFMJ+kYwXULk7VAHWNuAcnnnDlxerbXGZaZfN+r3Nzbd1TFLV2&#10;Y8ERYAG+eS9gEEf+gLHSzLF53SgAW6s9gaQ4ntiPZDXUr/2bqsUDfL2TogrRC9l0BN/q92FY8XZ7&#10;LA4iSiDn17VYIEXDOW8MSu5E+KMjb3QFelzB1/7ULkAHkUCwB7X32Y9MGeldcOJOgq8BH4ingm8r&#10;Q/5prbw9TB7igbyYiX2wJjOgtvj06KLcvZfgC5ZDtmGP1wy5z9U8evTIwPfzn/88wPftt9+2m2DT&#10;3qxFixJ87c8T+J7XGvyKX/wzXE9yQjk1H5lYJ1kXGzjgzGr7685t24QUjQ9ukkwzxKWD78x8fUL9&#10;rk+bQljjqREhQOkpBfPlqsGlhxI3GErJDRGewZf428A3FSPAt7RyaJpyCmUceCraxI8dBFxSr1Ti&#10;qYrQUoypQ92yIMkciwcuwReZEHzxJFUdFRcoyVmqIHqfeEBcslh/lfI1q0TjWTk4LZQpp2Su9Aca&#10;6onlGAE4ysdGAAW+fhtzs8GDUHY0ALovnY/RTf4riLD/RPWdfpmkwbABiNFKYVHp/fesauRgidNo&#10;0TKR+WqPx2HOmCwdDibiKRs24NfPmLKmBfiiqNzJj480MFUxY1M38OUjaAwYJ4IvHENw5Kj/imqo&#10;pcVn9EL2BUxvXBAMZmJ33GuIY2eKL4NSID1uQubtWTp57cPDhw+NPBF87bPRYTgfBGQKOU7ge17k&#10;tfS/8pf+zNxvIZxDVJoGvoa/Bju3b30i4As6kvbWpt8jdMb/BPM18P2MX+F2ePzW/YcP7t19MwIG&#10;04M5g29Ald9OIbbJdC8QtNcVukGJvcvkDJCk4EvuUJq/mjTbgi/lG5AIcVR9Q1aQewVfLyCMj7h9&#10;WWDCpatcuctRC+oP3kXmi2cVutCtaBytMmuXCBJqHfjrEFyDeMdhUvjIx0fYdBObOnm9gvX6twwl&#10;89H+OEC3MXQHXyPYDn/PfFOA3GI0nQCeT1UgWsDBFzbVvgL4RiOnkyd8GubgyAB/gHGG2Tj4xqLl&#10;Eu6KfvQSlY8Cw9/k2oXFZVATfAPB60LPkqjC0jls2YLwWzZaT0mLCY8csDfwBcdE/6qYEX+Jhvx2&#10;a5V9yjGezpmD9KJXthADqKH+ZsnTOFWx8BborxbM7Ugs98MqTQpb9UV6MCw3e9DKAA+vXQa1xna/&#10;9mu/1vD3c5/7nGmywbFRYxBqlCybE/sMPPi6F8Cf1/LIRXE7/Kpv+tnh3sptjlTtw7TaKBvM9wOz&#10;kbdufhzgSzkc424w3xX4fo35Hh4/fsv60lcY24RbgC8oWGO+BF/vWVuQHsgL2UYnqcBRziBq9q3J&#10;FkBKLf8swUgDt4MBTvKw0kYQCqBhUyQUg74CHYFC4sFGWVpoJooXNU4tQs6oS+MvKBt/q2gyN9ob&#10;vohah3b4+BPjO7k3Yzk00jFawJT7ycJVzR7Fe/EiKH6Uz9GVVxbayu/7DTp8OrWskHA1IVoqZKud&#10;CCCo8xvTtew+5md+ejnMW7HscFOkB5j2ABwZ4efpYEWDRHg4FtfFYj8UL8lvwlkDX2B37DqS4Au/&#10;BIWB8sAmIvi2IcgsMxSJ6i93y4ChUmzoq52laAm+KBv1EA07N3jIeVhUONnSkZjtRvFD7QC+sQeL&#10;T78aCht/MocDwNdcEOZItDl0HyrVtDvw17vG3vPw618Lkr7ASy8K+P7qb/65Ia9uH6mZ0ZHBnkK/&#10;QEjM23nzho1NwK4ygMXhMhFmF3yN/Br4mhPf50wn8CWCQHpg+F1tfDcQAEHCGZUBHwhGDXzt/hJ8&#10;u1Yo+Pq2tAMQFXnZJqQtQA26HYhWxCxgWeh/Nk3o5wJ8CcGqRQRfKphiIgaV2Sj1Itohvx8TaARf&#10;8msH5a05sazAtgCLWtO44wUhP6KpiA9BGx3QsAISvNkBGCYlnejgotmD8U+M/GlwZvDFAebwMsMX&#10;jljzOHghsYKeEDBfFjsAlEGK7h9zrm2vg3UA+AZXS8+HMF9vYYuZM8GxDZKC+RJ8FX+1iWbwHZRE&#10;Jn4BiBTyyGEXfJnn9Mjgv/qWPfAlCnvzx2JsLJaxapI60LZx1AXFgUjYb/PwYs7NyK9dX2Pg+9Zb&#10;Rn4NmF3GABCIlXPZPoHv+a3At/wDPy/kMbd0YHeibd2BmGNDm1d5bp4HE+Za0JnGNrDPxSb8et3t&#10;8NnP2oDFwZfMFypJ5rsHvp6V608H36Jy6W8lGAFcUACALynJWism8FV8AfApJJG72X0K7kbKexTU&#10;GeDbSjV3HcuzBN+0f5ELUJ4mxxGnWFvhrdeF5qVsA1yNHuXN1otqEjEw4BB3rbdLFdwBHjvkAtGi&#10;zQDKuQHTyEetBcl+mDH39dr/hbmOvoixiGlNmykyAHYZjEm5NHv0QYc7JWfAMDoq6o01XTkeauMY&#10;+HKjpDXDGegRzNfBN0A8WqwcRCD+qLmauhrW5IzijIa02ehfJIBXRpkvxFhp7xav186HY8DX9y6x&#10;WsUug/ZSqxEc6zgik32BelGbQIEx52a018D3czbn9s47No3uq91qwYU1JMH3pq1sffiF8yPQa3ji&#10;osT5/uD3f5fLQe1Eh+4MmUvdH6rmkQEWgYBBRo6OAY7hPcCkSoz6bU1XbNxtxtNizuyyD1gyhYAe&#10;JIsLQJxX8iTEXAandqONxVM5ohyjLWYC6EEWqhhUeOYP0OGLUWDMxLRwSFIPwityU11q72rDz1Y8&#10;VJoaqFWuWtNBsZmrQu2g5FDOeZxruWkybHaOVwCDSreRCjnmzdB5r1YwMm/m+H/0CIvHV0SGFiLj&#10;JcHGLbU0Tg/O8NErBrB6cVop4/NktbNHGMef6o+mJxRljvYPkPUZMS+pYxjbJT08XuS6t1nwHSvr&#10;coltiAtWUKYk5jLA4TIdPa5iIG/Lj2iZymj8iy7j3wozy8TUBTXMtMFKCLYDkcESIOF6OYcwXPRN&#10;UP2CppSOizpUFZAA0msdUetU/WQUbCZtrZ3MN5Un5Dq64ua9yxHqe1HA98/9wJ/E2h40IXqlwNe7&#10;srocnMd/Qkuze0Izcy4fohOgeTt283a3kSFv7JVlXnzfIstBpIJAlyKrNwsj/F/Cllp7xQUFO0AV&#10;9UEhj0Jv5Yh5g85ZCNAEL+aM1yluEsrwYYWtUQzxnKheIeeWSVNLDkXxgfS2aTL0HBX3eoUO0jxg&#10;Fr2m16td3e3gX7Dw7EGgL40NP2RRYz+6dDfljhEJmPRdopyKpPgKObAq9Vgs5ogfRedc9wE3S1iR&#10;qN0IW7A/sbSjMo/gXmBpUEvCmXYiTctm/STs0Qi/Hd3CDNlZxF/tuyYn/Eo7tHrN74EGBAvOArNP&#10;yYFKGZNzADeFIak0gVMP8UyQNYU18K1QdCuV6HiCLzSFKsOut1bFltyxTjWWulk8XFCo0J2Mkco4&#10;EsviBL6qlmd+duabyyt8616MKmHSBudNx040sm0i5VKDlidtwJRXge/t27F34RsWq20jF4t8wN4O&#10;oSG+1SzBseRPoTydEgJMA/KWyIvcIOIznFH9qANQftAo97d4bdftxAw3qisKpPKasr6apsuS1UQ/&#10;a0GtJiSxIoIgg2kpfikgKhaMyRDh+ELmcluNwiwP9I3hSOh/RQzkZ86bi2oiDUwK0KqZBzUDM0mU&#10;eg0ir5ANvozLd8ILsYEjO51QISyOWRgmF/im4YneEbjM3tLeZ3eUiQoPlGMg8ssYPn0E/YKxOS41&#10;8HOvEXlVOClOGF4Q7mj8UNYGr+VI2Yio4q9SY1QeEzLpIYq5E+xqisI0V4M2lxoM2E5urwPw9fOo&#10;jD7b8g3wr3gPSuZycQLfMwFXExj4eiCPRxUhICk9aEiDGZSQuThBJnbTLvCF2SQ/Ss+AyRQMpvWV&#10;0d5Hjx6D+QajGdtlhbzmCKgpRg3P/V30OQS4D9GExEDPQbKoG4mtWzgu+VC1wXjQ94Tdu5r6Qcco&#10;rPy22gojhpyN5Leh6tZw8JWOCApoMmGXyqx6i5tZx6CGvNOqP+wZXgx9qN8IxHK0qkbz2LhCzYz1&#10;RxIki+yGG7KMDIfWXqrYdxsslkZoIIow+sYTmUZhurkaxF/h5FwBIgYsAf3CecGpQyiS/wkzGz0G&#10;hodwOu4biQ5yPI0aWz7ghuggFB4tCsizD5AExVy8g2LJqqE3mFKEJ+xXtRLvU35YBgoVX0FFiCnx&#10;jd8WnR7Ppmfb/o7V4cPnQPDVMlOc2JsAX24s6QQ4aLD7fK1HOEkLt104CG9ekhXGGqh8LrR8+YnR&#10;zdGLuXGXiEu+LmQ2wC70TBQc3V0+QgE5gojKKIUy+pgoEUhRF6WcYy4KvVZ+W4Z8/EDrMH9Vfrk5&#10;6qVQoom1RsoRoPFaSOoh1BqoW2uyueP4aFsV/YYpZIW6vwLSKEmEBUIdtHuqY3y8wh4cQ/XCxXKb&#10;jnWvIIH4SXytFs9Gg7+pCwMrNYjtbFdocmhakurGIBfLW2OzdzPeNnKK3/af/Y4d3+PyEZX92I0k&#10;ZbH/gG95H/tFiFXICWHagKhOGowIZfTi8J73V3AOzLART9GnCsGzsFGcDoiKymGTYfJZBjtylo8C&#10;lralZjihvLwkJhDBIrnU0YreCPJcDLtD2VPxtmp6a9RaDHciR6OA/IL5jlmCl49PLz/HiwS+MtBZ&#10;wVx1U811pLNKnETLjowQ3bzWCeJuNO0GhdXnURLDSKMRKs+iKvARN8/qsaQwCvrEWZS26Y+qrpoT&#10;TTzjuyIh8RkfBKCTGRGS9vB3Ax/bPxI+Cg2rHfos0AwKqOtOB6WPYa/7YjfzweXF8hKfBzofkIFW&#10;cQCxT9P5DI/BsR+yYUGmvAyF8/IpBYNj3zAau3CFmxg/m92AYEdAHhQi0YqO1/EfnDaKaAREhb8G&#10;hQTEhs5LiaLAKPLOmYPwLi+F0aYFA4YR0VFB7C2vY8wGi4fW0EBvLOOBa7LIV1Phs/TvtX5/UcDX&#10;5cbHDdmJU2cPThpCqdGggKeNv3XFTLekeGr0gcDyFZ+hGpALcBTWWEODUVV1VYlWwTLhG2RQhFKI&#10;AwklEZyBrAG0Jigzk46aBtPQUkV8ZqUv5U2FWmGRxeZydB3b5cqFGTd0WDpQcsCxpwqYSln7ZaIl&#10;MTmLeM9N/+GEkPliX2xemc6rUdra9/22xcgYrhrGWsypLbji9dbbdsMvi2I011bM62JayK/AYofj&#10;gGAQ9zp8qF6sVpP4695fuRqvPIy5QO2VgC1YSHvLnoguO8ZeweBcWHEFytSUXASenYRVMEson3WW&#10;DMaype1BnB9WJRoSJ/4GPKCnXyucnu/lFwV8dczSPpdRzZFXjjJKz2rSgB3P1qdXtNHero3wki27&#10;LWGoIIKzf0DYhnqqRSo3yH1PfHNCkWEBkcsBtqtoSOzrVHS7V7oOtxsMCWKGBSu3KT7zz5b/DPdb&#10;O5H+19ylPG0jDqMGEOcPtRUOo9jFK+ZRxw/ubH9iHSRTchN6lxOfiQ27Erie4D54c/TD9KPpc8oL&#10;s3ixLyVPvnPwffTQaG/CbaCwbTUAIE4IfvTW40dvuW8iUNj8FjbpMHa+TKctgtmxYwNCVJNbBIno&#10;ETINeQleu5Zqi21kA61PCZQh+UM++XTztnnrbu2B+BaGYwRA2ShqLnqJLQgVrzVPfl5qlr2ZeXIX&#10;CD9aAfhbLUgvxPlQ8DWlvqDgq4OLkDYO8wFjZeKgcHIpP6JfQhGn+4XFyaumW+A1OXXrIIjIAVTa&#10;wNzuWxSUQwlGwGdmcADplIEymbOnyRXAQW4lW/kfBXmn9L0UM5ecbQ9Ab3NQBFz2pe7A0BjImP4k&#10;DinU5ogS48r6gd96/NSoM9kxJmMFgvMzMTdJtFPpNIstvZ+KgZiD2HrCXQ++37BR2PvmeQhfr3kb&#10;iMKBvG8bEvvvoMD2n/88fuzO4QeGv4guz1l+e2nAk//UXhoxMVXg5qKFIUjNRhB/KemEVHygcC6h&#10;c8UVFiSR7HLpT2jyrwirc3Hg3QDKoKhBdWtdja7/XvLfBsEQZFQQ2QJ5ib+t4dqkz2sC1WNfe1HA&#10;l/YQHV97qtaeUgN8N7zVxLXSd2+soAOcazUV1qUOfzeoLIB3HcgE0f1joplYowxxD5KUfRDX9hKr&#10;Lh1IowXYEs/Og4v5R03KYGho1LIKs7HRgu3J16bA/uJ4Z9wdPs58OOMxlNmF7pFhdfWchkeYm+VW&#10;YRtqJpgLbNJs9VA+3t8kS5kJCE6HbB38jLAnoLBdhrEOxEaI7ZcxX0Kvg+8jOIJ9O5HC32jGHIZD&#10;1PVyJiw7IM+oqi2vrY37DUBr1Lj2vUiHjqYe65q2DoIZfO0ZeuH4ooaSodfSj2k0xSe8g8E0GBh+&#10;oajz+Ljeux8qdCwSvoZ0FwV899wOBcrJcCGXWBaFLtlaYI9RS9/fANRNs7b50FLRHOlTmvGM/hnd&#10;POSIwkEQPAZ5A/1WFwbJOxcr0HAZnoJlfrNHmOVMwr6lx8ikVR+KNOv/AYo0lLBiSL3MiWTFXxJ5&#10;NoNTLJVOXUVoYQ5WYYw315b++MYLNTzKQZJ2FoBuAwDxR/Tg5qc8y6jycDS3XoNnFnNxOB6QQBz+&#10;BsRAOCLbZZ/N+Wvk19LGcstYYJmbOgErU/azVUOCKXvEU5a/SaaKxNwv6qPYdu6CLKMojFpA0VQA&#10;Wqmos1BSRdHx1XDycoS6QV4+uLFAEmNHyWy128J9mp29SPnXgKxHvPKigO9U1GYQQwijaQ0hIPeI&#10;1jaRUuW0z9oBmsuB1phBD4lVY5tw8Cs8e8yLqMMbarqd+N4FYOCXXEgJ98GMv/oKpKTSTs6STKvJ&#10;5rZq/YHWSHUdyxFHqma6WntiZKMYuvlcu5rPCbAhgF5x3oVtfA4Ixk+ugZTFkLkkEl1axwDO4AvM&#10;VeQd3glp/TwzBQiMxVcSmma7loZnIn8wBZdzcIiFQAQECQR6p7BuwB1bk7KniKN9xPutmxp0LlVg&#10;fuSAMFOQ2PXLKLRWYC0GrY06fyFLGtmGOwr3e3YoRau+Tv/vEdj32pNcFPBV0IlGyRto0tFMwRx9&#10;0VFE/yAWvZxoabY7TJBPxReKqMSjJeTNQtkQBwWb5Z6l5VfMv6Hk3n0mWxZMYPSAQ7icDZUF3WFh&#10;AzoDh2Eg/rLNVdlmLGiEdPLUZ8fhQYyvibkEUJwMhD1WJmANZK1rSsCdbTwVf+xcjvjJTXCAyAHE&#10;/rvw1yQs9wYp/ut7UcRnCbvJJezFgksUffQVw6+cjkuPxL03icMRJeyxaQbEEYVGBEYIBNiDQDAX&#10;1vt0nDb1Xqsuu6aZ51kUz4s4CvfzG9UA74N40ec0MdN03HbYO8/jIedGrjew0Cd+zlvL15P+ouzt&#10;8Ge+7ztM+TNQOqgHgKD1PcQdcmtYgW22YXvtmRqhJIjY4BAHMmJjHYz+QDcYa9mEdWaXuVSHQXCy&#10;gqghI7M606uLBNtkERIlJkdt/gzBqCzvD2NVt9q30ozYEGOJ6kmQ0QiKxUs9X6qEWCOPW4DOkOPw&#10;Aygtd0ZXfLHPer95HHSyJfdOj2UjY/A+xr/ufxrRizUwJbdFO5Qlg8HPv8rnwC7FF9E+MoaIRoQd&#10;00U/aNu8Gc95m2/X8iS/ZmGRO36HA8iXt7GJFGjULrIXSRKVDWRWMjaiQgmWnYE7S9mjESUgqoSQ&#10;C1MlfWxVS2V8ZV9t1bLyOQy2OzMLeHt4yBAOM8ar7TGfunE1slXMp411zmNO/uz3fae1WoiOa+yY&#10;H8tMUqANOW0XgIhiv2NtzYNJQvgIZ7ldmXW473QVR5/6MiWfd/YN8AG+ubJNZttKD6ED/stJdUyP&#10;UDOpWBRKiohC2tDaHZSjstVLMa+XqTdW/QBSFoLz1TOzRv6DpMdfQJKlk7nVAgVqmaizj0PF5pbJ&#10;KaXyLSieAlO2roMxf63fNlCGX5gz3YRy4nvM7sAfUm6R9FsmCgNV1aKjZ1nHqCl6HD8b+ZMuyp5q&#10;vvJqrkTfSI/Ghq9/oxI6f0v0REpHyY8/QRNZfVUyF0WKKmlPUUojci1DBpmAFDUEY2OHN+WTQSel&#10;GLLU+1oiLoinljIULdStAtOtNDAAdBXiM7ONoYm22EZIg3s5+MLPAwd6dVic5wZ1Pu3t0Dry8J++&#10;q9lWNlUfGAiJ6B84e2MkG2sXQ92AJ8zEHjexs+GgDfIMe30B6AZ8YzOWnEUd/tCtEoZcBg8Z0hw6&#10;VLok30WKPc6riKZKIoqE8+v8asjbnuUriLMoM9WDRW0vSsSpcIKWXrWLGSJb7TiyXSoPJ8r4QXhu&#10;0tvhHRAHAm7qV6TDcC/gFAn0L1FY5uW2g9Vw9bqHwQPR8NshOOba+eOaTuwQDCqcDU4myAvwDX2O&#10;7vXWqA9TA27aiY1Peu0dV81J0q04GK3tmYRUuRjADgWvH/1LbFJ5owCoBAL7dEqA0sX3sl4qAFqT&#10;JgCCkgnBFNctpo/thlEElMTfEhJOm82ntF+oX00sMdWJsaw7HotLkR9ldU7gey7w/cEf+C4Tbhf8&#10;mjWtxwU0fLbNDxe0U449oR8a7rzAOrLIKTrXp+Dst3VVrArNqKCIeCfzjTVWmy19hzY5ix6EBR1K&#10;8jLAlw+Q/lD0BVVRpDGoXDYLkLeJb9MBgj7hlTM2+rqWTLPNpoxjhMVp4TajIezSDDTkXboOBgTH&#10;13Xiu21Kniej5flofiPvkAI38N04HwpplWhDVMLyYg1rfsQ/9V0+WRP5dtwFzqSop8I3EbM0MaMb&#10;Qcfxwf8rdzDR1wOA6ayYjVPrsugpTw6hQS7gwfnOOCFJzG18nWE8N+LcWAPf9WHY5JUQMPzZZJIW&#10;uniGF3BL/FOeVURVYpUK8EFFTAV01oUi6qVK+h3EyDQ3Oqo406g7uhKvU8OmBbb7Vkfu7Qu3Q0hv&#10;cN4MaTy5Hc4FvTduGPO1loXkqzhGl0ivRPfZ2WDGeYG8OOKbEyGAb4AvdjUzwov9JHGA0Ni3Pxd6&#10;ZkdPJM8r4FKYKEyHsgpGo8z4arDFGXZxh9BGOIuVWTIkFulG4iaOrr7FwWeFbzZgqyrdp5aF3vYX&#10;dEA7AiWHhsyBCs0bgD8dZwNkeSnbbbSXUMvJN7oXCl0b1U2AdTI77FbBbu4mEFwYvJkfYuem8TOs&#10;fYBwBtUkFx6eoOpaRV6xeaP5Ej4GYQ6s9YMcSJx9BV68a0TB4U9/Sfar+3zRjADfII61aRGG8x6z&#10;7f81wN3DX8qe2njAmRrsWXEb5moCVJaklXYC2SbvxnqR3EB7Q3s9fQwoUH3Im10sFZEXL7KMwHxr&#10;6XaCLw0bppJPPt/zoa8xX5M9HXpEL1hXxWAydvglDXHD6b6wpL3xrb/OEcwXbvplfWD9VEuSfP8T&#10;bOZb20ZhEFSriDaIuhkUghTFq7FVYIIhxILIGPhIvsywgcTi8ZiALyStAM4PfYATEHdKEEfkDFFS&#10;aQU4lKIzQRnJFHn9BT75s4k1xp/EVupSU1EkgEtBXQ3prBVvLBLArYujgGeSC68C3AuwoDrHXbDr&#10;xxFnO2wbB/Gn3komFTVM8S2Rowkxn6OIEBLBaAvHtMo58oGzIfIBmMQfYXbLmsZfCIMYPbKFoQQK&#10;GmQIS2yOWS4H0OCUgaoAo2kNdLAkOjyjZlKsmDi7Pg7K4Ab2ufVmrMEbW5rEawKIAfKBeHpt7EOJ&#10;biTABp+pA0xGYFVJaFqNNNA4NDjaDO8dxQtI9Km2SuxGxZc1en5BXf2qvs597yiTVDRLCZ+vL13x&#10;My1s6WDGmwaIx8LEG7du3H3Yynkx/7wo0Q5/9vu/04VXFsBQf2LyFNvHQW7d1WvKC40NN18SQwAg&#10;HrS+tuk2c81jOWjspI6usqm2IBGbAFtAp9LSwP2gRRwvrmhrEkn0biTOET3uaJ74s0QZjsjNGHAG&#10;3/I/ZlbITcHXhU2u2YhQcxLlY3BGnWR6ll9wPx/VYgN8yXPVY4CbwznrJ585xiKCLIEWB6U53sb/&#10;ce5v+ojdQZuLvfJm6FyaL9Oo6cKMYfnuwZ+SmDaTE5VKHyVd0kgT3ZZZ61NAW06B4s/6WTmI8u2b&#10;7iAOubPCXb6xcjku+wpj7AH/UZtYNmMHNNhe436qAIhF7FKL/ScTeTW2G1vKgAgHbmPSv5A8MLjJ&#10;YbUlAXdb7PpahQHiTanGkwTo9q0IWKI6gz2Qpyt1rSVpA7X0ywgh2IDvHd/b3qP47D+LX8KRFtWq&#10;6YI4ge+sLQfu/Jk/9R3eK8FlcGGciHAh6D+GFOHtdUW3/wEocTsOuQx5KxaDCTffCRC7nIST3o5+&#10;in37MsQ9fa3pMhYEQkyq9zqoIhQmyVGW1J5yRxPMbfIvnXT2ZEhTKBxOEbCwuICt1MbSaehj6GYd&#10;2KEwwAn0WhbnnCwLCBOS00KA6XiHt1Quw43pwkF1oDZQCV4EJsXuJCY1HDboxPmSmBnr1BXM178F&#10;ADsGjzje4HSBLAMDI0YhNDOsEqAoZmr8mAtD2RxcxBeYxpeuxGTOgMiw1PkTCCtOrSRqQx6j/nG6&#10;ewRMJLlNQug9HIt7YPyDAhcMJXAniKVZ41/RAQG7IaPOMV1K7bdkFaXIaAUXceehduzDx7VjDE0Q&#10;uCwwNnDWX+eDvZATv+eC7ZnngC4YN4C4vCVK7CHSIZ3SDYqwao1m5dWUkHDoyBagq7RhFGJQklIG&#10;B489Ujv1e7XyIL+QWs+f7Yw2cl+i+3wNd30liyv1fYtogrO7TOiNU7TDubD3hoFvyUDOhPAwoTgM&#10;DEdP+wU/GeAr4BqDL9+/JfA5xA2TFh7iYgeQ2CDFV3xGnK87ifxg7ji2pmhjjDrZd2WZrQCuslC7&#10;kqsoXBI0AC7Ha5BUcHP7n2Mx/InxbLHGpHtAXi8GHgvrE3S7+BCcwTVaHUoUkhzamKNY+QpYn8gL&#10;1caZ58gW0IzWPoC8yZQjmbJFewQk19D0/fffh+sg+iIjCciL3XsQI/z0EIHu4m4NVFE9XKCBAX7o&#10;ce8+hHY6qMQutzmeDdCN3XZrrVg7gShd9JlerWe6dYvDZeNGuw8W7ncT5jBgLinA58QrRZkY7zo/&#10;ZdPT6kYy5Jfy6WKcUA7hiBRBjaMdbps3xTtHtngD/c3TXCN+ACS4wDcm3LxZyCPLvmLID2cEJMMl&#10;OmWk6jKio+MLkXghvPxKhQdJ1QHCbwGs2OfJS1tShxnNaJQodiTJzeeDxnofYfKtBiWeNpE6wDcm&#10;ciyAyeivxfL7azxzuP9v3nzjMep1wa+L4nb403/qT4RwbOAA3gbAU6gR2I1Yz9DTkOmcdgD5jUdc&#10;6GJi9D6OIQjw9cBAHPsC4U0RqF6C/y/JaaCV9F/SQyLRGK+WNmKTF8AWB9RKHoseOutD5hyOwWnG&#10;x7cyD61JC0AWHG1SZmEraEwMTcDrwCuZMEzF8LMr8yXJRXloSJAeHgNMowF55/RsJXxof2ZdqVuh&#10;lvIiC1UJnfQDqP0K3awAbWw2VidoyNEZ2ekJ0JzwKchumBLKn61Hh0+UIZsaQqfeBtj15ixK86Em&#10;uiRj0PoU4gDBsrXeNYjuwQjIf7BTpp/ph2FVgqYX1OUf027RLGAPAOsgAdYsuc4chHuMb6ALVIpQ&#10;NFadrCOdZtpKg+CH0MwNyJtQpVSoSpklBt9JSQ0dr3xRJCTLwaizCf/euyHMsF6W0pLZANZDR0Or&#10;cTCYPZ+KjBHECXzPZXaM+YZMACuAQc6B0kRHt7sMxQgQNg4hnBiwgbj6B/DB7FREpQzwRVQ2JBjJ&#10;oIGjqPFurN3A9ncCK+ks4BCb3xZq+FCasMvJeo7HdZ5KaHLVOV7FKfya+Uk5VbmnyLIKc1Nn1WQX&#10;aiI7mlgfQWGqrgNqgdTE1uybmE+DtwHTZXg8238MYWGEil8H9890kZFb0TpHg0ViPugj7qUrx0Hk&#10;iWnBiusg6kQXh5iy02O3z8Le8W/VPeQlrtYmbOH6Ek9kSiSujslvAGcBHPQeZf3rHSXgIa4Ycg/C&#10;GT0QCBzCnBMNwefKpev7C+exGNY0YL9pe1ELx76aA4g/A4HDQyFzX4O8B/FEwnFlntuao/JowarG&#10;kCC2IW4pnmLsUkQ9TADUrRQbyMucwXUhjW6NanCGl9rT1uk21YYDRAyCzZeI/DGIjMa7dQLfGRAO&#10;3fnT3+vM1y53do6dlVx7eUH2s/fcJwpkTOyk/Imy5bmnWFc/JtzyKJcmRpFZbLHqcBkjZgT6hHMZ&#10;9ziNnwNo0ls8AXjdS5Zjbjg7c1UPkZdbu9IN6oKnJIt4SkmlnhwDvttWHc2a7Cz/2SBv6kBxeWiF&#10;FV6jweBwSGQqjUJ5AlsHaCXSFYwRAbXw6ETwIFtEjhN8bFIFh0HgAuf13zzOI51M2fNFefu/FAwp&#10;Xvd9Ez4AtduBRboFFHuz8FG3/JxeI7iu08mTgDUgLsHHWykorximcoal3wheNy9JLlXwc4YAWFlG&#10;QBmoLpw41R06PVe7L9XclGmaO1PSZdcQOAs6d41CczPhiY9FfdCJ4d9LwgO7iIECBUZNI3KgYQPv&#10;wW/2i/W6DWHzPD0BX382jcitG6dFFudC3+//nn+nwDcnQzlQldYPJU+hLPCFhzD467YjHVtDh315&#10;Ma5gvqmTECP0a7os0yNrPkr771n8pt/SIZWgIzFSOdGkgMsYAMau8ludmKJVh4RFfUF/ujeWd6i8&#10;ZPcQYm1qSirbcwuv+RcBiOKOYijZJ+sX+p9FZdXYO1okRbdWZha1jGV+v6VLHsvJVaRczkTwtS7k&#10;yWjgf+x6jszhmsCfjfwui6cFs89QZAHfKKcDY7odylVQ4kjsHc3trs0UVxxVTIgbmafw1kCnWDKX&#10;d/hbw4CFlxj+g3Sf5ngvAByeBwwMaxTor0tvhfPLTmmzQj6TSeZLTESvNPBt1ktFaAZTgG95+dAL&#10;w9SJhUC7ZhH4RrQi9ILW3ZJhhUUyXzKqIvmwQqdQs3Nh740GvtboOrofOHXDYh5vwt0FFubcougV&#10;KSHlxu7EnJvvMQXwbcfgCvCBujqte2bBqTVFX96DDfJy/WtbGqCwi8+EbP7ZfMEAO3hNMQht8kdd&#10;xn1IKq9ZSZisgS9AFq+jqlB/KOvLDzP4sndQ4IZuCrhtXKkQgK8ULnO/uth3EeDLcHpuIko8Hag6&#10;UGbNelUwaHSDmGdjNpQpw+DPpdc1dxrCmH3TTS5sxebUkmWibAv0XbHZfEE6Xu2vxBfMuKV/A3S2&#10;5kEQ/QKc9cySL0fJE3xBalMAQi3KrZIA17AV0IxJErYAYRF1we9tg4zETEDJZJOyW6tLUkZmTNfM&#10;KZB2k/46FtuywgqLBfiGUfKT5K0up1Czc6HvD3zPH7eWRcdYjypDBFhQyExW4L9HVJJLRtKFIWGR&#10;SUKVe+hjhbFMuLlVhhLCtNIh4BD5gXszP3AAHksAjPW21VmKs7pYC0+RI/MzUBjvgjEfFiXHVjm8&#10;gqxTCjn4oggSSnBH25nZ8is26SBk4p/lsw1zW2KgtqYpqp5dQ946fIuhUgqv/EpJrnPYuHDiLxbs&#10;Y9NbbJ4C2ktnPeuOnOMVCW/MVl+qVkrbLRFKOBdBh1iA8hf4+l/4TAOJtg82XO6wTW9k6waCjiuL&#10;i3+inxqExZsMRWJNWGBrzARgY8wQG/LkBOJUAC8tJzAYppWuiOTJfDueAQVvxaPwsKbEVtpOyidF&#10;jjmzzduwQ2rsVWaDU7CZAJmDgZErBJEaa1btxCbMouc6i+DV3mynRRbancd8Np8vlROqrvM8Iq83&#10;yuHl4AsUgwizC0uUHS7sQWO+BrwV6muhZhnTYn1pKRvyOuP1FVkdfBVPdZsCzjvpB8BrQ2cdp3No&#10;z2G+GJhsLSId0xAvVIgb+LKpVY4V5WdVaVo0o7Brf5kKfmYVAn0GgdUxPsGXHoCWEt5b7pOCfap4&#10;9Do/w8PboDMr6MjhbaCeBWW/bYhQeJpo2MzYBhZlfmmgOyP7Cle3SDocAdoROqG70YXiy8RTyHCE&#10;ZXk0jn9IJwcmHiDwufUEZorhi8gRPdzFAOycMIDJTC4SklC1oWnZ6qdiotaCLamNRqtM7QM6t8QF&#10;2eNNKISYsTACNZuHMnD4m80SdtqEBGdI85QQOJfwSojDifkeA7kjjYWaNfAl+YJ6J6+piVvrHITp&#10;exZjmmGDXJaDPWUdxlNejEWZsody5jagBN9BWEF6n1kQVTLfwE3HUq6I5WfluUDbzqMLgzX4gSIr&#10;Ngb1GGuFIZeKzg0aKO6KngBHwrT2gUIwnp1ht9FbYi5tQ8sE+czgSwiexp7OVfEtkZe+XXJehpFx&#10;kq0p/ACFlI2Nz3cGXDSd3kdDHUbbgQVArKhrcU30F4GsTqgXoCWKYUaicWI8GRVxzwL6DMjLFZjh&#10;JvX7ISd5WlL0ERd8YoVCVQ3Fqz1Scu46QpgLiz034iPL73cRZyGVUiHR1qOeomAUZlSH1LjhL2VS&#10;Kp7dqL2gUk3mi7fH/I2PhyzMDGdFx54BEe1Q9ucEvqryx3425tsUTDmaqrf3rvU6xu+1215KcOEO&#10;iZphtak050YxSMEkgOVD5ivEdnwcawIixqF5b+nPLZdFxj8ALhsE062hzlMl+AAxqiugAcXTEYDq&#10;xizEBFMVdO0AtWdMzJvtA8vAHBSv+Yo0iuLYU/ILnWkTX0gLYAXgcntWTqnhETw7Cwbf7vYqPA99&#10;Ti150NBrBQWtGu83IF7+mX7UapFNmvDo1jfD/iVq59DMO3C054YSB7rner5YQxJL4O2myEmulAFW&#10;B+ctUsJYhsiGbNdxuuYS6IhTWGSfSsh1rzq7WPvREqnAqGTO+DvesoX+0Y8C+hRs+nzdJtW5eeHw&#10;TeYL8PU435oezUVHp83Uj8XdSPd9f/LfRguiRzmqBT3ZiIsjb54gnf4gX/g/hjDBztKOl8PXj5i1&#10;K8AXzNeXw1nKGVJzZizdBEDRWplVW/kQTMlnuby2uKpLDjJXzgvwBT2Naia2WvlZfUIDwFebYo+Y&#10;NIRt4Kuir/jLz+TXTZ3Ac2fwZTFE+b1JG9lZ4jK58Ozq5ZSa4jWzVWNDeADycrJ+Zlt8Ch+I4zTt&#10;2lbMFhUcv/MT0RUNoyBVQ5Zkj6PR/I2IbsUEGOB3vCnBOZAXe47ALxaxsSakLitpzcsS52FIEd4z&#10;XN45eYZws7i21jRv9j5Sh/SW+SqG0l6ia9A4VFU0h6bvOltFivujFyiZrZtwHxoEHQf9MplBnBnc&#10;Dsl8h+B59v7sKdTsXOD7vd/1b0Gcibw6K0XNcSJAXul7c9hqJLCfMdyOfPxX0C46ifIcWbsT+mxR&#10;2T7bpp7Z+Jx7pdm/lHVaYEIh0aruDDmH2saIL6/Cz5xPU5VFZe23ggLE2n6rzyHNTCECoUGBlQ/O&#10;gEIcaaDDAjRQbpirZZa+6A4HOltVw3ETyoPfZDEaukuqS7RVNFdYbNDvX5WNaMmaBAIRFDhg2pfX&#10;3AIjyCBicwtPAaQjua9QA8Li34AbDmsSdgt+MxwhI89yoRcCeQGsBaI5oIo5N7ja8r18dS43DrBX&#10;gN+UJpbdb/AXaBULO9mwbBCKJUch6BRUrZgEq+nJlzaYDeRjlNiTI9hPNtyy1yCZAF8qyOzzhdvB&#10;cowmhhU+xfmeC3pv3PjuP/FvWs/NXAxNL9Id2OsxYe5dhRQiuFFpGvoA4Bsbmz0wM2kG03y+6Z53&#10;2uvS07y3Ab2+VTABl5vgFBTme7YkEUQ7Xxql9R843RgpYGVUEo9KIYhgBgXQXgXHWTfwPm3pqRGE&#10;vomTF48oc2mgTOBAIUlqoCektByHwjnQFA8pFXnVmaCfFXBrXJIqyZYBnqGcKFVpb+xBJLsAsEHU&#10;orBGzIRZoZysFzPXRkA755jFvaoMcEgEwX6TaNfxI4E4mB+D9zc8FPwbrl4vRGAcbJWXIpk2DLT/&#10;iqiHG0446qJmxMY6teMDxQxOam2uzfikPF2YkJuFh81C5ouemsWSZlVHKvF4yg4KnOtEykpL56ZA&#10;UpEh//S5oXdMZuBFNNprF86m4V48nhvm3E7M91zw+z3f8e3sCQCuMl9FCr8fblWnvc5vM7Ic4TeF&#10;DgN8bf7coh1iF448yQJpLD1iEmRjWVtVgVAwxFpggXEO/OEwKASrIaRX0j8Xm4DmIKA9J2dqrjmT&#10;ySoPhNYBRzwDBXTINy9iTSFOIX1ROSSg7Lb0iWTC0KIF+kVVZnqF2gamyoZIb2cIFvD1j3iK/Jew&#10;jgLj8bkikKW5wHFn69TcSdmkkcaGFdSSswAlTuDL8L9GTvEXUE1pL/EXe8nhW3BkGOf4QNKcKIy/&#10;7R0hPREEWWlr8xG4qfx38lSpTywcx64+3rZREfuFEBH4gkZ/Ek/9Vtxns5LJau+zBZi5vRl+EIB1&#10;A+gGvlAEtKf99urVpcirth/ZEnz5osBuj/OF2wEbtmCrLMhM7NfuYQ8n8D0X9t74vu/+t6l16F2I&#10;Anui7sQwBIsRHAsDtgbz3USDQ53MyctQMx4jFD4Hx3cgL6LH3OfgpDrtbcJuYaAEEUCVoII5WCvw&#10;zSEV/iwdjqShT5Q8SIylQTPZV4osEL7WCE0l+Ea9T/LSEvMtVfLFGwnffBbF0xehUoTO5itYMl8+&#10;DsilP5dNVK00NJk4OyMm2wTiAU6Yq1PEQ62NSUxh42hrNOxAqVAAJuNNLNHWxwtK6WfAU36QShae&#10;eKtAbFuAkqsjYixwMJcNxxK2cBXnSHqDtNgBuBAKqAxgYhhlbZsKD1tCryVTqQgBHTu0KfwtJU3B&#10;l7HqCs1FZ1OqZwm091nvc4E45b/6UTvNPwPilYTZI2C+DDXjSUIBvo68vvXoaZHFudD3QLSD9Eki&#10;co7bQCVSWxwH7RLDngNJOOmxyMJPsihZhEdJo8fSvx/EGlvNyjY3qop9pWaVonx2BayQvypm0jri&#10;rxobtFVDh4ZBfAvrOONvA18FuCpMcirR3tRkgC/fohDc8JdqpvrGhuVL9QP5r3JkwK4aHrzd0au4&#10;FW2wlRKq2CYwQznH+pQGu/q4Nu+eJaPJpPSiSOhJQH81lBv+bNXhB0A/iuyXl6Fu+RMjQTyY1Dj2&#10;i4R/2FkwJ9OiW3QLCNZRxSZ2lDS2ix0vXMrQ1ChhOXVHF8cI3V8NnKMBay1DqWBuUJx0+mkYaKSg&#10;GGzz8XeRmzNwG12PVqWTjWKPmzS3lngG3/T5UkB9S8/T8uJzQe+NGwBfygo6AO2+1R/nFC6a0AgA&#10;bA38FCMK8vK4U6xStV6HboQmJ/hKQALYVJIADOIJEFBCCBihBG9UQgfBIrFlkTQlAQiZU75TT7Yc&#10;u+WgmMjPzKTlRsqmL2LPKFKjDArWIs89jAH1VRht9oBKuFf4VnKCGrGPPnddfLhcq+1AED+Ulhmg&#10;ldaxiYDyrfETTBUpC3zDJLjopDm1GBuy23T5eGYq+GjhkKONeyItX7oucvNpCDTAGz5lf8xlPMqY&#10;IbzxDB0YUSQnCraeyHci9/+A4TW1GT7ftOtjXJgdFJqDTaShZktbpZ0LxWQQAltPVU87HS9KIh9O&#10;WwoPZBJvJM6qgSQik7Pb49jMF8GjsltWvCXslTfQyed7Lvj9/u/+d9DH6C30B9YsQDBAPexy+5nC&#10;Fb0awokRlWIHehF3GE9qXR+wmzFeVOzy64O0BCEI3gF8gRsN4gxgJcLyT9zBGllcFVC8cXE22CIG&#10;4b6CL7Ee79WqsWEJVQAXAgfuK460PxMUBqcbM07ajHg17iCHahCvt+obvsUdLS31loVBL9IYoOT0&#10;6zEZ6BU8QrjUQZQrv5MI50lxXFgofiQ/+pf2G3pOwN0jwiyeVtw+e/qcZSgvrv+bvcFZNGAmt0Yk&#10;DebM13hvkIdoMQCUozpwMCY2PgqxRoACOzDSpycXQ4RPMD9sPCFa3sN4ArSTnsBTHW5hcM8cetUb&#10;87xw+57cszUUERbIy0kwmjTqWpOBosJDUhjwwo6GpjeOhTZF/tB9CBVUj+eRA3xd1xDwAGtqdT/t&#10;53su8P2e7/x2VXvIHzipfUb3DwjIcBnvQfQSuAERSsDI7wEWw+F7xy19cFv4fNu4JiEksgIggsgi&#10;OIbuKsZIxerY3JcgQfeNe3auX+xG4PjLVQP6iHoe6i257WlDMQWy1p5UR+oAEzSoHYoLMl8ARGRU&#10;sNabRFKWiiVnUytUsQc1Q6oZ1QkFhl5BmcFVlQTZnwa4dlLG07jsA/BXgRgaa+sQLZHdJ/jiQW70&#10;ji7WjlbUUAjWFm5GItvNz5MIGaEzQXgoXAjMRPuFs20BDsTrlOpYRuw5ChJxOgtiHeO7fLXKuce8&#10;G0WBjsBSYuiGtABilgR0GPQzCyp9oSDYmgK2B52FQrbeJECr9Q0xKM9MbVFMRSbCst9ZTtSUEkLw&#10;hvgRfDmL7uArUywn8D0X9t74k3/if0PVRaPTtWcZDdMJsa+8uW814hCo5yJtLgwBkX6Z1BVWD7ta&#10;SO3wDX6LEHcgr5LcANDcjkBgV3eD4WfHXz/lJn7VggIrRu4awx0MWDYs1AHagmDiMwWRuNnAtGEu&#10;1UA/zLqkAE2g4U02uH5gqaDkeIoqxD/5oeFaw1wAInqZnh86FgCg78Vl4FszornIm1Y5LPQzS1rn&#10;yOXhRkwPZGc0NwC6YccsqSwqqpBzY3VOa4BvHlEJmQOTH20S+FpyNUAzkDC+Iv5Wi1czwvfqXuxw&#10;knIYMZq6Rg45ZodlQTnhtQCWsSurLK41KlcohydOP9twVLMiFAwaS6WoeJFWk5ZbxaOA27k3lbSp&#10;amtwynxvw2gQbO+ARRYZbebgm94dD/x4863zoc9rSi1HAb6mEuC1v+Qb/26SRPvTNAQ0x7TFOoAQ&#10;4CIdQWYuXvEgPEbRr0l9IX+hYJhdzdiUt99+23orMfGuAbGDHaWq3HI+zIshZISP3XYXh05cA9FY&#10;Hgz08Gd85QpDhy+BiSLLZ5f4RQqAB4m87Bk8rmN/YrR603izYagCbsJK0U+yHpRB3wgcQcVbDoqn&#10;eES1TjVKU6aTr+ayAYhkvkgJATD8xTFxHP2wYGhnd+Jb4g/dvRAt4+Hb1FgOVmjSOAaC8YOJZZO2&#10;wg9wyR3Pw91abcM4MroEhHx5EaIdN+E3LpmYzECsjsxwopFxaKw1hkmwSaDzXdsmUVYDBaH/wEYC&#10;ZpDefffdL3/5K1/+sS//6I9++b33nlhDgZaGvvh+x/fc/OfS2+hB9wsbx4YjIoYb/j9iKakI7H0I&#10;Gwqp2MBWosxAVsVUBI8v8xMKmhZCAx6gAlB2mmGIAcpDq0xZBfJ+5jOf+eIXv/gN3/ANX//1X//5&#10;z3/eIh/spnW9FdcraUdQvfUNWuAL+/migK810Df9gp8Omgn0hI8P8sR+DaeBR+HaPzP4Qsfi8TyG&#10;0ZQLHnqDXUZlY8NCLHWjbKWjNx1sgb/mIAsOnKHEMcDkQiAUiY5dvBe5+VfxHzKBItYp9OFMjhRK&#10;lHK+ucQZ8krUI3Ihc+AsKsuWwU3OI9Mny2SEcnygjm1gseS+yaulIQlCHRVYqbpNUVWfaVfQodA3&#10;qBx3I1ImBfCFz8Hgxv5sZArt4NW0ngv+hhIyEybgAAJQa7CL2VdMlOul1o5d4L0Qe6K7WqNdQCax&#10;ym1jk9JOj8ZxE+4FR0/hUYJvTC/EFbStwNcXEQF8fSgW2zu4YzfOSYld9/z0PIPaAt+vfPnLX7bP&#10;T568F7tBOaBiugJjrth2Jq6AXvc3RIN5THtsA5WBm4KVDW0VRqGMpWWJksoJ0IbZTtEQ6JRQSetE&#10;Y9/Z5OwXSD3lAUMTgC8u6ALsq/XaO++8M4OvVdNPLw3wvfX46y8s4GrBLhD4/rKf//cCO6zzXDhi&#10;+YP1hBUXEBOdugu+hCGAb5w97NMLBrQINcPun3UsgkU++HlukJX4bW9xGhsr6lNSISbBbnF2J1iV&#10;NyB0O/y6mQ+xksoWLq8MGk0RRzh9vClHrOCVCPaZLggiRBMIiGrSzNgdfLZyqDFQQpe6N2qajEbl&#10;oOhJqtMMvjQtqlcKl0RzJljUp3yvZDpwIEDxSHCAzgYxcDsY0FiaQnYglY+gcaCQd0/1DPKBrqLv&#10;QP1YeIIvJEH98mjAhh00J+h9/7O6mfVNAAXXK3gdwoA5tQmSXI7oqiieOPrajE2w5qicx6RjisLc&#10;u4Bga5wnT5585SvvfvnHHHztg11mqDAVCVFB9bmoJ2Ih0loZf8FBLSZYoPWoHcxGA98mGxDCgtSc&#10;j+FojDaSFgjZAnztozjVRmvjFTTJCsfEYrtpmZvttCHsF77wBWW+1pteMXMqOi24efPRFy8F+F6U&#10;04utsf7Ud/1v0YVKYSD9kF+iH6hHCr2kaMoTnoOysxV7izRBe7n+JxDXL4hrnVBzN6fpfNstn0PL&#10;Y8So1diOC2dkYBi7mV674x5e3DTXr+WMrzdu4PAhJ8T7+eiJF4H4ibBoDah62Ykh/RBxtgZtSftA&#10;gEBu7Tf/hOJRf+bPe6DMPPUDoRB6RSJDx65sV5+uWCKaPYKhD6fayJWhqGyNRLZwQHGeACwJV4BX&#10;GjBYC4ILWw8ptfCsKfMJAjkakm2uH4DO2zDfxF7iW1oC9wKEowqTGPCW5D92LKyfDOtJIkS3zFKu&#10;roMdcBPle1q3ucRhELuZyI14ctzjmWbkXFZq1LQGVWozstjCatGqlBm2tpe53FlsxpLSjWOKgk3c&#10;r5pmlVXmUUqYTwxkzeGQAQ9xgHGeZGFvOIWandf4YGMzgq/CStxP8E1nGYIjx1yHd72Ab0IMbhaB&#10;TXzFQiAwHV7APcyxOTTHJ+wfKvvMZkwC8ow5PMPfiGwIB2LgZWwcEpkFjo+w33gKZdgUiSVHORvy&#10;UhyHvSkFIClQbFWEIAQjAfBFL8VZapfmRpzSp9g1xMqWp/2pREZhlzNsnGRTHY72iyn7cvty6oyg&#10;gorYRVPpdtQQtrwZ9qx9i5lM9DJ1W9uwCZhaGoIC262QBVEJ4YHyOm8MFZC3XZwSQEvK8gqH3ljc&#10;xhFVbrFAAs3ewSo2eOPpMXKA+2icu8pmROHhxY3CYEiVUM48vY8c4rNMrCmaV5OhO1hbdC76F51C&#10;iISAAXlbeSJN+mkUYdEL8x2+DoBASbY/MeGGk4SwwjhDzayjMaA8rXA7L/haqO+S7oXcpzMXDME7&#10;xn4BfKOX4EhtzDds8mZ6itQSHFSQLilnucmCkYb2gtLyJBuyA2i+fUnOm1LC3bADnWNYnBwWfAKF&#10;5E1mOH8FBaB0UkYp3yr9DXOpD6pUpf8p6w1uFGfxWTVw2ZsEX7UQVE7y0BbPoFhM7WWboH0AvgbQ&#10;AF/Mu6JIaLroHe+gsG6xxXONW5FGe83+ZAm9UqaipfAKHGyBkJzRAiPmYDRZwiybiM825ouehqQq&#10;I0Z7FoyHVAMHg/DiKziK8Gj1/nAUI61EHGQSEZhEQPiuUKmUkzrZaKzUX3Vwkz3UUc2qIqwirw56&#10;KCRoUeQ5+LkgL4og6dOlRtmGkJjGYRYHm8QiqNMbOZa3eSHvPDwv+LyW9BfI7fCt/9g/qedZoBsg&#10;LoCtlELvf/8SvAECHTEKmE9I3lRa7WIPdSWvLE7krgCAY3KojArz6DD3ElQArzocqGwCAcN3DOnU&#10;d6k5oeYSZ8OqpF1B8JKCMrESEk9NWPIOZo6nGhZT61Sy9ZGGswo9hJVEi5JT1UzaA6qW+hk0kox+&#10;PTpnFU85gWkZAnzhfCD4EqPLQ+P9ZzkArHEhQ4xa4Ngt4UENgIR5IXER27zfWonf5pNbtwLzZHuy&#10;oaLZI3ssKQ6rJ5s6sBQJvnFmkN8061BWuUqbrINvC475cSy6C23I4PWKYS+I84XyMWc15gzCHnj2&#10;IVdJkrVZtGcJr5RA+6DuHfsTZWrgC1d+a0nCLnqfprdhH1sS6oDi4ibAl7M46F83v6FL0bOnY4Re&#10;yJT8wPf+cVUDNLfwRG/ZkN+4nP0WAQH4xgUgKGsPUR7Oh8DZsQJCubCjbcXlxqoZUNfhBUbmuPCu&#10;4s4RzZ7WYrwOcjNp+8Z1a0VzibGdVmIuDsDNiuBdszJw0KfjPlV+oieklrKLDNmwfOTwh4EvVX0o&#10;FVULxaBGAQSbt4FsiISdxnUYvwzHzknXmFzKw5yg5Gx5GjCvaQxzkb/liX7BRCuYkf3JjmNrEDIK&#10;5sY0Pb4atS7wzpsJvnCQu+FvVxLX8BEYbNjqqyhkcTxRjYAKX2OWzBe9Y9KFLWJiHtiejRnZQO7q&#10;Pj8msogy7ofXZQOVbJMMGIhwzKAhpSnecgG+VV8WDSipl9p+dmUqYjmC0D6NHKj8g/K2x1Um2b9Z&#10;1C3y4qYpJOZa4BK0MeqwjvDjnHy+ImPHfrS9zZRlsCfK+gFq/eBMd1cFSaBIM6YH3Y9tIRmZgD6j&#10;kpfbYdzhzFibN2u2txBH4zehQYRI4HKaAogj+WCAVCgY+Wm6D/1uAIp7jImY2nCaCbUCiqdIMSCj&#10;IIG5EYL3wHd+VoFb30JVRO1YHtJP9Tnws1oRVI0GLHw4eSFEwRIDfIG/AF/gdTVLjnyc9kWwCFqj&#10;6acyX1QcFhGSNnMrtrm2kjcdHF3h8opGh892YbayPyI93jHEIJFmEPAiE7BkDrNBe1G8LIu7FxAR&#10;kwjsLw3aW/KPw425b3/0B/6CHfTW820no765ZfAt7uqg/S6S3PG3SXLpQmVbgZ52X4c1UIeSk030&#10;DnqTuqCCSotIQFCBwSwLhqQYO5b98Fa8fUkWWVwgt4M17rf82n+CZ8izS3TcEcCKbXZrLUCM1KhL&#10;tL2UQwgWGCVoLN0OZLV120kxbypv3WKozmZsgBXMCxoSkJQRQpzfj7FYFh5IAdYSUcA4LiWrQogh&#10;31GYs5t4FyCJEqz4SFHWYbVCRcNiPqto3tIQmFiqmRARf5X/or/4FN+l/QJHAYyfgi/D0RR8q/XG&#10;wRFouPLF+8iU5AhoS0kg4NITxdHGDKUOgbCUAbaYaSvHwwJ58xZMi4QVllzEF5yxi79SXipXf0f6&#10;ZOH/rV35h9RjCDgcvgbNYBuCvyDCsS11KIwXzDd1HAFe3ikB0+xx7V+1lPyMBNr7aHZVUogl0kD1&#10;7Hv7HGXLOTqVBCqvAm5rWRgiPMVeRvdFz6Zogce/8eizrMhF/nCxwNdaCjvsqM6r6UM4IGw65BKN&#10;q/1nf5bBT+Zr32IcGpqZboc5dCzm4BCXnlEN6G+6W5NPcHf12FDKyuMneRbJsH+D6CXy2D9wXPpx&#10;9B9gBO2h7SGILjHQDYug95UjOdOSNCHVsjALCoCqNeY7wygbhMiLSUvch2TrUyqjlHsIOs2AprGS&#10;qEFCwVg24q+WFo9o5tBMDkp0isy+Qks2t8Mmh6pFIDjjT5wQYViKtacIRKFiK+ACqTW8ZNmSm0In&#10;/ABAMdkQbVl772pzKfP1Jkr740s2mIxWJNoHwky5hp84jHP+YOQUKeDsTesN8MXqInQEoDo/W0Iv&#10;Kq7Y16H6KMnzmbBLuCRS846CL7SP4AugtOanJCh2q9pSINlTfBE6ZZjbKdrdGwMrmXxU/Mmjz3zh&#10;ImMuy3bhwNcCzqAqkE5VNmh4nFnMxewlrpPXiY5FIAjYblz8mEG4oo04utDmcHJvfB+w1YlCBeiF&#10;sim8tkArsRYSb39ypGyfMV+PZbIIWf3AViHFtu20EP48MgnVIcjG5zHPRoAj8kLEZ6lNFSPBqw8H&#10;kGUprGh8agulv6HwsmBUNms/mC/aSGaLkoP8clyCwiNPtCQn3Dx97QvDysFUIuyEYdct/prgC6Bv&#10;I55y3HuW1HyafG80xveCAw/mu3I6RJMhWYJL8O4EpGqHGXwBu9LkOZc8ohqG2zc8m0J+i8KCmeRF&#10;zmuvxgQ1KmUfnBPEIgsfP2HcNV1FDtB7IwVId5iErFNUM1sP4EvtQ/9Gh8INOLai16YmCqtthuDx&#10;DsUsNHrj1kPKcIzfMBX6zOd/3Al8X6QFsNSC4Eu8qE71kyZiWQ73baKUI4TLR4fWEUUPc5xCl2I5&#10;i1xbY3qtllSECqZKl/6TeXHEhHEThng1oZRIipcasNaWWn40RoBv7lFgW3QZ/ILKeYbl/qpILL9J&#10;FSCRhMzhNyqF+RPKNyEMbUWZboPrpfOh9dDMbsA4tFT4TFaCHMRgpEKyhF7O+JpIxM71TAp80REO&#10;DZWhPRgjhhFq5jRKolbSQ+RLWdxfDKqLXfO5gBjGdg980eMA3wa7/DN5bTrW4WXOoITh8JXFF8p8&#10;2R0pvdGLyXvLc822VfBN3A2y6ocUxl5leHVCeoagDT5IgSnGgGCDkCiZaYgO9c6xVXLPn7kuEVcL&#10;S0G3KXXwbg38rbnDwQEodJAWbLCM+IqyYbCmiLhw6Iyezyt6hwZuiGSJmdkZFxm48qxSaAREbCY+&#10;ZLvE3g4ff/K13/CTXgR6XvkzF475WsAZYh5UiCGgREDrxjD9TLPBHGBBjeu9RU2/AL5Ffis4N0Ia&#10;HKQKdcdnt9U3Yjcsj3MC5taMegIvfAhxznF6cl2mn/m+J4azMU/kG275H+8/xQdsS5uehzwhzg8D&#10;9dfkixqzJo9JpswQAiC11lyluQ2uSe44nmjoSchTCVTai1blb8XcGZqhurzg2CZD9885zZg3gYAk&#10;vGho9TmgpvTXw0GBSDKb8LZpbyIvwBfz4A15wcLYMvR44AM5Gj8rEU4Ixjgg26g4WbgcdMvdTRuC&#10;bNYOUPiK3J92S4CmIijzlZ41nQxBqcOZEScKiOHLJg9xgUBCaOF98P/d8xDr5cJ+50Zv9KnBwEcx&#10;iLywoxi1VKU3hjYduDQbaWPy7Z5PzVPCPMO5nKApbCDXFqpwUtIgNmBU5NoqTgkU0aZG7y3N1/3E&#10;n/zKgfRFXnjhwNcqwY3V0QHEvJSN9Jdh8iNcE4U6fnyer3TysBuITPSI65yPaiOULCPNnCw5FFsc&#10;EPbNwTY6zr+CCmOKoOYHQDyxehVS6+w1HbjDMeFfYtMpx9vYjRZ7Itp/sefs++mj+BhOh6yZPeUU&#10;z3dFGRsdAH1wJ3ZLyQW4INfgzk2NodKEGI3uAOggAbFS5XuWHTV+BAuqB/sFuSnUjju2vQY6Iab/&#10;41lMjgSChTo7ivjiRf8vglUDKAI04pBq52WW2KAx/UZ3bU2hj1ocXAN7FXkLjdPKkk0XTG68HIrC&#10;gH7lv7MLwgkB/Q/V1HZnbPELgQxmONq2wDfJLLA3Y9TRCNkUmMobdwLPjeHVMJ8ZJPj6/UwvapLL&#10;jb0FednchDdsRkx4w4Zg2T4R4QcovULJAOjOIGWOFH0Hxor6lYZ5YjxV/mXOqlXH48tEcM7O+RgG&#10;Zomz0/TTQK2jJNl16vgGzS0ykJY9DHrsZfzxxz/hf/B3zPJ8Ae9cRPD9ll/zT9hqi+QLMr8Uuhqh&#10;1OxwhPp4VGQMQEI4YGHR264bcHW5L9fn2nzdcISpwOsQ2+hYCp83Md3zzRgiWWzlh0wisxtccOX7&#10;DQR/9R2kPvzoOYQ8cNSHW/ZdbgLu2/7ZVn9PYmuY9wJ5/QGsyA8wx9SI5fyhb1YVFzAXWAaSyxkn&#10;6hLA1xIAaoGnkFNFXoIvh9WATihVKll9wOO4SahFCxDTc4hX8E2jOBhu0SJ/MMKgIrcaGsaQHdCc&#10;yOsldtsYkJyMC1gO4+TOJQ96jU6zsUtQWbh3HXpjzw27yHZ1fEMk1UrZC5XYLj9zALH8QByP1gbh&#10;BShHUET80EGQTclhHGYp8V8kyhZPpIlpo8TibHV8E8CVUyAIeAs/R6BkAjDsXw72hbGEWOb9SFHu&#10;MrRxdFCiZFkWfx2Rt9zQQbY9BSQE6pXSAjmRAowIHBRSkDp0MZw99n+IbgaG2ofoHZ+dg72B8ID4&#10;l0UHMUcJk0WUxObOcKZV//2//e++gFA7F+kigq+V8ld/66/7wR/4LiAFLiCva0v1JzQ7vIbeo+Ai&#10;Kfqws0SWOHkoN3UKPeZ2DbkZb+zIUCFosRuAM+gg0MF6YyYNQQsxaWb+sthgysU6YDRQ1CXbXQ0f&#10;uHM3PLy+8Spm2RxSc8KBLCA1y9QAmacvWDy8IL+AXTYFQJngC+km+JLQcVoJrhXCdMKfyAL5LJFX&#10;IUY/4yFoGoukGaZCoDyB2xkGEKpUyMtBSYYIZBXEJDBPLhynf9YRFsMWcT4wdkUjBWlFWIXDwKrf&#10;0mMOqSMRLioWJhv+2C0dZrsmU90ayGi+jRoCRXMQF98GOCf45pcFdCEx8URaSuB8DuoDMXPH4JiY&#10;QNxNDpvsTwhSTO2GbYsrNacYeuWG6YcxP8Y2LGKT1jpKCItJx8VoJAonRAuFD9d9LuyEVEOAU8Fx&#10;ElJcAN/i2pDzzSQEnnL+5VAeEwaffPJTftr/cNPEF/WPvtPKhSrnDAEkX+hLCDb6B5ozHqmaQDZB&#10;CxLFcgbIJaZkPJ+FrFhCeBgQVmGPBgi6Z8CcCQaoDqnhWAj+G74Cn0zAtLHJ+IcGpcaOnQTH5tcJ&#10;xD55ZOFmz3yaOT3FOTy0TJAUQRF6cA4mnXDpcgMgpgo3+46gwwTERP0w93VrcDappVQlUbRdPhID&#10;FCcxjpjwp68O3FyWs+twbE2LWIiBtrEfLyfWDIQZLEHvdmnyWEZBPJ1dCvrV/HkjWsC/QIZgriJx&#10;xRI53sZ3s7WjsSwcjXQJTMN9XK/CC/mT/ZatF4M9gx0bP9h+UPfeML9M/cQojpYXYws2bysV+pfo&#10;jO2Dxeqn7d+UvKqO9qBAFnwvhQ4APcZeeEqlqP1J6l3SEk1Vkq9lTjd27D56Ka6LC77Lbm7qyoiT&#10;xmg2wFQeyeEDk92Y2NMAbqAMoNZG/DW7lTu8lA8X28yaM8H3+QYzrcmEHGU5I46ZDwficRm39Tx5&#10;1C5pCzy524g0Qu6IVLME6u1dIu/LErumDwRfjEJwaZqZVI65LZ4WASRcHb7ZVBd2NTE8ABXgm5Ns&#10;hbx72/Iqb5WCDVylnV7Cbk7D1nfMQQvJ+o/WGLw05sWmPeTW/VWhwmOBfJLQXLN+TIdawYxKhtcF&#10;PhkO7cyH5tVAyaFT+N2vUhPO6PLDdtw1FnmjjyyfxnuIjA19RzycsF0+jkwgVCzbSsE34MtBGKxF&#10;UKbnx7TYRUhzocGX4xEquTYZb1JLO/mVXiSB1fH7jO/Slz7NVfNd7hMAIeWpYnG8DZF343JthDEH&#10;ejlj5pJcpKN8nwPxy/VbGxqUryPxF+QXOSir2jNU0LTGdpsBI4YuxZFKO+fTwBfZEqdaxGySzdw3&#10;ORjxBG3ACO3WxnmBKOS8FdXgi+IqgjsDB2dLEDi+uU3+i4LM8SEtwWZcJY2oZUZz8cvDrTdS4qmN&#10;MRuu2JbJbPaq5T1CvcLZx6GuQF9yi2EqAux1FE92orA7+5dU2JYyYOUhrSbcxwd6SFKaWtPNfzJ/&#10;tX8EfYh3kd88jMpU5iIA6zFluLjg+6f+3f9Uh7p7lWnqqsCnj6CTOEgBBM8UYAO+iACLxWn0Buhh&#10;ujiyBTgIjqaxUDrVHlICHNyajzHj4vdRwvmiU0LBdw8rOzvbpmsQOevk3GgQ8cPCpLoxm0C8tHFM&#10;4q96DNQhoJhID6/QOgYO8nTUxE9izWHdRpfp1aLQqjBjS61lhq1l2P5q5Niny5ZU2N2MJoQ9HJB/&#10;kg8zbVUFLiURv0MUCPnQTRcBDDkj1hSEWAxNmatwZmscItpVn2MkZym0rAuAPKaw021yDPBdhDQX&#10;F3ytdb7/3//P2qyOSoDK8Z7Cq3xAgLKrOFe6PbuB34KuFuqZd3fDPUE/MQDn0JjIyxBULGiGejcj&#10;Qc1ELZS8z0zK0nCSejYbbAc+qBwNQkbeSjvRiqTJWiMvrdTWhqxRbk4zYGK7qk2XnLUIMEAzAVpn&#10;Efe4KuoI5TxApphM20T5OO63eQTNsBoNlhXBHX41qSNytdGD2mIv7Y6tYJ4zXizFngKpLdnED2lQ&#10;N2ek4RHQclJTVF8oGFrNNsggJrK0TT4hjdpKKMZiYLHTIGN0JXuB0lVxJlG4CLCbJvDiFGVZEpLf&#10;heAumOS6u5TftXzml5Yh9Qk6jvpBObHOFWwX0gP5lrXL7nGTiaBczsxZIOi20nOCL3c2GKQlPgG+&#10;XUnk2uu1PTKCR6kzbRCnuelbliOPHY3otzEd7y/NmKFMsMRftA/WRMxXw1+dUgM8YmOHaNh8y5lS&#10;fWwtzsooWlV/Fg/MojsS7Q0ponxMxtIubd482mMjc7pNVaCMShoWdNNqgfGm4OSVaowPN+NU2uye&#10;uV4zZM/Y3RCfLqmIzVeCf6EJpbbJRS/oEnP3+O8smmqWFb+0a/kK3EycyvDDEQSG6K7GdnXIPAMx&#10;F9Qto75YHnspXBZcgzfjL7VoZl5NKPcSEH8VeRtUHLBws/7jzi7HpEdFKJ1ylqWbVRnuTGybDaNb&#10;oNFVFKxVba9ZzkJXEYlKypY8hhBQoo5MvITXJVophlrDahoQW720myxlPItFEwzR3bi7wIJJe3Wy&#10;mmM+5EMxaBZ9i8sAegxH8qVKCKh6Wgi+vXk8LBNFXqc+ojAmJMf06UVIc9HB99/9i39jBoi5h5Z8&#10;Ft3P4dVec+9yYd+mL6dQibnkubL57GbD9ZkI0wvBBa+Nj1gh7Y5OUXOuWtdDI5RVUVhh94AaHCln&#10;pMZz+sMER8GupRTfYupmA4XZ66qG5zD+BsRsRr2l3l6Dw2VWTDzcPnsDjgPNdWSDq7HvQig+djbv&#10;3MVzHQtYN+Cr3omFuW0uhpWVoDsYI78l+Z39D6WAG1g+UOtGqmAAyLj5Xig1yEqbffVl5W++ca72&#10;f42JLzr4HknN9kZ2ZAegQocVZmRS07K5BC38wjC2m10FYvNZnHlBiAfpUIzW6CjdcwBIqnx5EyJU&#10;5z8On0Z8DT+yjiIb0Cx1QCX+gOnag91Gx5bsjECQ5cHClojy1Z0zGh1TTx/5GtpzebHF5NscPh9j&#10;IbSQR2rdHvge+TgET+1TrY/IDLb5705sHlM77fq9dt5KQq0iIs6VcDSFUhBUrJ7NfxO/+HP42aiG&#10;fOFyQEDTeCT4YkMlLnQ8smtee7LLBL7qHwCMTjKzGTqRBUDDm3thhvXuXw4IBnwDTLGS1Q5MZWfn&#10;QSZ1EDJ9bYhI5UlTetiqPQ8pafS2zePb66A/A/HDzoP/KmZ1sinij8Kr5kNzWk3bnzNtbG2lb2QT&#10;TcUYu9crgUWl2FCtIsDfWYHVsTANqH1pU2h1FoGlxd97w+Ej7fpe3c9UXSWqWgxZCNR9IyWitd1D&#10;vaNx3iXhRUvSgPGDNjhtdnkVNgE/ioONDRMNVePoN9jUbtt51Vl5N0q+CH+czXkrKkWU+ojJFWiW&#10;HSPPw4x/2bf842d2zQVJcAnAVz0Ps5+ocTquydGUtLfL4ZLmkEIZzq4ZeQGm6GacnAoMZVQZJJ4D&#10;IiC1pXw7rrfiMjEBfOvOh2THPMqB7A+4jxEWABpfHaCfkPQZefHIYafNnlweHjRs4SDYzu044G6z&#10;YWeCMNFzyeb2CtCQVGB6A2GtnEucOtO6HC4D8zygw/petSiHq7yKR/SXLJ+CVKulaYALy62XWuJQ&#10;kFrAKyEdy0o1czuPBibTm34PzIWKn21jIFGFuXYK4FpNpISKgQkZ7EKtXLPiuiDAekwxLgH4WjX+&#10;3F/46wGL2enaYbTJ8A3NyNLQGfjb+pvCNB6P6V/v6djqzPfhiQOrDTeBpyC/dCMwqoxEFUitwmH4&#10;CxNN7kzMbbS3+TGQJzweAPoDUksa0uqoWrqEj+UAcG9UeEhngrkmaQ/Vg/5NjLVbCKrZPMRhL8+1&#10;iK86mTo8ymmFx5/HAG4TvD1MjNzGl43INyBbvX20+gHk1U5cWqY91w0Sh/djMGX6zRqg8y06gGiD&#10;p1ZIptQClEhvYi4pqxwJ8RG4/lEqHQzBooCLgAkBc3HZn8eg3gVJcznAt3QPm+GPwFg2omJuW0ZM&#10;8OV9ZbUpiLMHI/Z/oJmlq5cOh3nfWM4UcYYNiSkfHBkpcMON2ybl6NWlUhF/IZGNDlgd2/h9Ca9o&#10;iln52YzNCDXkVTM2g+CgXQo2CxfC7FQYY9LZUrZJmOZwTPpWG7uoGCwVTEG50asl/s6gBrxY4rVa&#10;RFLJhh0KYeyLRVHDnCyr0IxrS6ODniUIojyeSaxIBrdwoaqJhLkdmA84LKpPP8AsCTNeNwydE1B4&#10;8AqNDprNNgaCOgxV9L0gwHpMMS4N+JrzQfVQwQViCr1a+jT5FVVXJaZBT74FzNe2U41VQ5j1Aj/V&#10;LV0AnWNxawFwS8zZgLbPN2gsHmI+FHEqM0RTh2+sL/F0SZFmqFWuQcOjkEdSo7PMbZiJPwlARKgN&#10;VAnG0weyi7v1BTVf37hx5MuMUPXm5vvD/F3bbclAZ6umydhi7eYSgLTxaRoP2Eiw0bgyP0XfuRgz&#10;SvJOQ7d5zEEuyZM81DWs71IE54BMmS8NOuu7tWpKahNj1QLhvURYCLle/Fa1APoFx92GDz14cAzq&#10;XZA0lwZ8qTaEWm3Bhg6qJEQW4hRktD2iAORilFtMxVRb7AAMFwH9vJwuW1ppQCrlg+5dgDU5MvEU&#10;Ikgs1vukTqqX/EwcVIlvpmV+sGmXqvEeeO21mMKltjA3f1W4VwyaR5pkbSyeFmbrUpKtwtsXK6hW&#10;+0qbofLT7NDSNjdBsj/nAjdDTvY6Q6cCEJoIqJvAm3vP76LEUnpbarxixrJ55ETiOZeqGX6i9lao&#10;/M1zh6q7IL5NnIWct4t+BiW/6nygCadycbyYm+jHPxcEWI8pxiUDX4XINiGrgg6Zg5ApPMGK2reA&#10;knnoxCYj4fWeliPCFEZBVyFJQE8CDZCUgyN4h3UyDY80MmuPk2UrQEOIrWw654uqqQtbNWeDg1vV&#10;V2RpRKwh7AEgbrLFAYeSYjg+tzxo7PxJhW/UhjQNZcOLIv/NDgMMweZ2VroXQYvfYKmAvO3a05MD&#10;JJr5NLRS+ZzxccleWw4tzWEiP4/kNu0vixE4OKP8c2QDxVGQJcxZYSilVCj0KZkyCsw7S+rKABbo&#10;hRZGBZ7qwJucSoH8o9lRpMgn50qU0ByDehckzWUC3//gL/8XyrN0gEy6o3KgmAXxggBBthr4UujL&#10;QIcvLFwC9CHA0kJ0GmlVeUUZKEBkuypbKtPQB5Z85gVE3togbXPOJj0ARFKVrTOBhgnOlEiFME2M&#10;++oUym/l3a1sTWP5rWr1XJ32onrjZpZ1CbsNkpS1nVnruaZs8GXbnmmxlhC87YX6K97NDFkStsNe&#10;j8yAyPEZGUmBrzeYvQOg5s7fuJpV1j8h22QPNJYQeB0INjsar0i9oJA3cIcpalpMrSf+lqngG2pu&#10;YRsFdK7OffWJLxP4NjWAms07zphEqigrW2yDJsoouhzfoj9dkuK//CCTAEp1VbwUQZChsgDKtL6l&#10;Sd7MMsikWFPiL1jPkso1YW1SdSY6ML02I59qw/pmAgdSnLURGku+NBUHNGG//GdsvdbMzLKVFBn3&#10;yqDYjS5osHikGq9tgN/NDHzPCLnOzPaAPM+CujGQshy5jcZaAaggHK8o+DaBhxaIXmzGPdrUTGkf&#10;9qjDAUoxevaIfeDObMZXluCSge+//5f+j7R+IAU6L0Q8aoq9JD4EXIW8ZroBvbwIoE2qYKjxWy9V&#10;b1UM4rsKKzEdWSnsah1rw2g/C8PqpcLdpHOJCGixI/G3odXyqQO5NWCaZbpliA49U/RXzPGMxcSH&#10;qe4e4B5AZ/bOXAXK5zE4fqaNOdwaWi+Uli9V8R78sFgtpdRXIdYStHk0Zhla/0Lk2u6pZL57bLcR&#10;Hb6RTXe47ouB1GTkZoEcO8udKUYXIMElA19KNvpSdUC/YsdvDa8aYf+sIEgZ2nyQHTuWNFbzb7xj&#10;CdCNODQHWZNXRU/S/MZ8ZyRSoWq0RYfte6ihtm0PzRusz+Nih1Ei6Vlwujd2Pl47EOe7RL0zYffM&#10;OrYEMyIfIKeHhyBnVnDZsHOBm41kArABQqq6s8aSbyBveBpywCczGfaNlUEXLlmejTos+ErNZyjU&#10;h2xv9vNTU0H6orTjxWzzma16cRJcPvA1z29jl83aq81vhLSR0+FhCAmaI8bSgVXkd2a+HFKt6Fhf&#10;gNTIrwIxQRzsT/GIf5L/AoghuzP67xEuIi/Ir15njm1Z8hnLDnPVwzmzmnOyxuOWzdugDfC7l7Il&#10;PrO/liq6hPK9Os6YeLitNukj08M8rjURiUjzR5mE6PwV56ZAXRN0BxXZTIhBvFXwrFTAX2S752eg&#10;ZhWfAMKP5RJsydYRWosmpW2MNRtFb5CT2+GrbVtofpcorDfbqFxhuiGvEt7hapj2hNHMD1fzwICU&#10;JkHRnLB7eCB/mOLtkSAdIiwGa9NpQ0s03AOsNd59tYXgYP6tHZagucfxzyy44viBAUSD+zOzfeEE&#10;fBHNqgoJ+exMLxx/MQW9Zb4axmOZg/w2P4BShzbQVC+Hzksb/O4xg7lJdajXTlRY2zBHXkbqvXBb&#10;vtIHLx/zVcanva4K1rBDv7LPANDmb51jDJpIETEpKHtgpG/fM9ezwZ+lbYmSOrjeGwHssQlK1h65&#10;bm/kXCXbfMrZb+g4t2kX+NsxEq0suHG6uZ333rg2A0ffVeKs7awwrbCuAxQ1b42A06ziw2F6Dvo2&#10;nDaRL54C61zaFUAkwFc7F9Ku+KthD1zyHYKU7gfSZGiEkl/uJzk3VOsRGX0ipHKz0rFVQcWDtXBf&#10;c/g76HHmlpKtgiM3a7qHXzhG2C5ImksJvtjqAY1OAILG0vjDUTUzOEujRnsdkFDOqcw8Ns3CuxRr&#10;WhciDZVwHjTpfGB7FsWeI1WbLhEFFHabM0SLcaSQsZWWZYaLY3lZddXxMgPWkQU4nKyB54HEB3qH&#10;eKGPH07/Ugr/KjOZmS9BsLkIsN9GSdFAxhmm7Q5aCfKp+/nO5IDWiKCPDPcmM2Yt2OhvnOPFi67n&#10;WSBL83Y36HiVvXD8uy4l+Fr1fvA/+s9nEkHwZT/prvsKDaQDGlgzcDzAdgCcmO0GBMs/UYwDVyXI&#10;blJrr/yXyEtAp8lRE5LlrNmNM6GqGQmyKi02Xt1GmrNU7VX/yJRnYt/SkOhL40XjxoywU+K+tcXh&#10;Dj1ekfZSNnY8V3lRAPdcvjiO8BVkDLMfAB6Agub1QaLKkS0l8Ze0RsWSgyTUV8GX5IC92RpBNUXl&#10;XwN7APpNndl0kILL5fB1Ff704vW6ctBupm9XIWPJfGVAlDK54G61tlgJ5pGfZ+3SUdK2rTbotkc/&#10;G4jThLA8oxp61mORgWN6R/EXK8n2KLA6IvDUK7iOMCeDgB8ozwzlZ6L/K6jdS3wFIK9Vswk8NSXq&#10;viEZxGiNrSRvtaTW4xr5QLui7IFSgU2Wt69b1BXpm88Nb8EJtrj0vVQBy37Y3pfYjq8qq0sMvrbV&#10;zoafFhpBo0QI/M95nE5Ro7Cqow1CrJRhBt890qSMYCY+RDqKLAzGbP/3Zt4ocODvxxTsMC/TVy/3&#10;Z6RLZJOS591V7u3bxt6O4ZggTUOj9p9hFx+AZkUHzVPN7fINrbkUztSULtGc4te6fu6Cvcc3hC4e&#10;Y5v0Ft6eS93Ajvko/qLuOL0NOdMLt4xnpwrMPjdtulWL9Y06W3egB8mW6N4FydXfDfFZ7DiGDnti&#10;vPhA4VUh7eI9lxh8FYNmPqtuJiobIxzUnkMI3PaWjxg5j8Q+YTD8VmrMD2j+gU4l/iqoEbLbCK4x&#10;XzUqVBsUVYnPrMAsz6zAS2sxG4PljMe5ZPdAqZbYdGTm5812Lz0w7sxLKf+LCcCZrzhXAhWJPWvV&#10;RGV42OIBdfVCNTSfvWeXnHoeR6rzajZIUD1F3jbDpoMttaAL6H9VQ7Fz9c6BxJcbfHHIBQ0+pEQN&#10;OIFSBWhEOMoOOxrOosirll855pINzUC5vEOPKmfY6CHR8X57VntRq7znD5ml0+6QaBx4kTIUchNt&#10;H5KmWdUHxLtNS261tAozbM3Ytwcl2vjh68s2YA5z0zErxZ09Zd7jdEp7WdPjE6N4Dfr1z7GpZNw9&#10;rORL8dCW0W7aYycYOJmQayCa3QEjQQ5KjdvsLiIZVgNEFH+cgDnPH7D88VVGNQB5Oa3XJpwp9jrg&#10;8zf50USxqf6lui43+EJEzEmJCVD0TcPfkGL/ZV9tow4zdIH0k+5881Z5PiVVYwHm5FDLAhwJupKM&#10;sqhzuDMgLmWJWLYHu3sjROS2V9j5XXsGZgbfDd/ZDz47ANYEpuPVh/A04/heJntAefxLlfbO7aD5&#10;LJH6wIsO2J4zi3e4T2e9CEXISLIGvoiCsDeScqruePxZHopKkjNC5Klf4Y01S58xErPfgDUq5puh&#10;PjqxNjP6JvDZmyXWBvVnNtSFSnDpwdfI74cfjeOsU87qTHGDXYCzNTpBOelwxY2Zt1VjvBzEgeBA&#10;Xwk7Ixip0d4acJdYssUD7LLN6pJXKhbrGE1RQ+n8DGd7SETdJvldaiyls+HUPNYG4CqRHPwTbGRL&#10;3WZS9rI0YUkYUeA2zkUZaJxYx8OYiKY7wDTnfM6LvKAOuUigLRbYZ8D6Fnbrcm5K2WuCpZ267Sex&#10;prfKoNjOqLrnx1T58awKvihbnHqBhcNUC4wynTTjxz7j6wJfZ0W156fLeEV9R2SCt1osQzegxzSv&#10;nxQWP7WDKF5dIJv/el2CEIH/5umplvTx170siXo1+Vx68LVmsgXHfVAcE7muMBj4ILLdukkGSIYc&#10;qVGFkSnKN+wAC2ymvuj4mdoowp45lm+EV90OSwo8YwfBLiVPJriBEQTZJQofQ3sJT0T5GZGXyLu0&#10;BE2O99Kw2KST+uBBlDw0PFfEb+0zK9jMag8r4WxOXqKBmUHncGGKQvpSNHxGddCbbUToEJvet+zk&#10;264d0au3UoQ0E09k0BvHClQIGrIwwHXMxQ+QF3v1BP7a1hDQMqwBgXPAGbErWXxI0LVS68/gMLIm&#10;JcajcaVdjzwB1xbR/9GrQcyX+JarAL7WHH/+r/yfohPUfqKv4Qvy33EmUC1sMxExqQz5smdMQFzq&#10;oJ3elXEWZ6yoVBpL5WxYcIBCakqqR5vJhd+D74JJ2MPxpCHb2HUiMiRjpszz/aUMobQ6uFOsnB85&#10;gO/KWRqMEtP5+Ho4ucRpubmnBvqcEnN075L4H6NR2jiHm0XrPhuVBtAqPMPIZdhqBq8mUZxWzyZL&#10;KKLhXCPgyD4kc3DKAS+as0Xgp++Uah9znxtHS0thSBiU09ipCf1HpTtJVa3MRnpt7/I4t+e+bWtt&#10;n50n33vD8rNcTR4te1MvSxg/rmoO2Lftq3v22/+MyDB/TeHsRx9iru2jj2yTPgsoe2Y/9sH+dm1I&#10;DlxWJGIbvDKxAvAT00888+z5B8/syQ+fH9OJFyrNFQFf71TXqzCCYUQdU2n6MY4LeUznQ0ici6qL&#10;2ceOy9azIfEuHDZSem69mdGFgcMDHBsmEJ0JefwgVGvMdDGGsc0qAHz9kX2MQM6sRZv9QMGaMrO0&#10;WqpmPEg2gbwNvGag4SuW5DG/NWIzAeUBOOW4eIbmM0EYu5q1Cs6ATuSdwzZa3y2tqYIvW+mADTur&#10;2AtXRvZvimplEAIxcNaAlT8cmzGNfWXLDoNJBIX1y7rUxNuAMN20A3lNHewLHwSa1JvEG/o9//DZ&#10;hwHBLonI6Hac4W0nad1/84Efve3X/QcP7VAtO0vCoNwx1z0Vtz6Jn1Amu2MI77zYTnm/d/fNu3fu&#10;GfpjagzA6SDrmPuRfbB3Pv/AwfeZX75d6odOgJKB2BMuHl4BB3mrjmn6Rx/joQ8+eAbwfXahgPWY&#10;wlwd8P3zf/m/NM9uYm5JcYheSF9KYY6/woCGV8LcwU4TSk6d+Tp4pxNgOotecaohHaC+XVQg3Ker&#10;l7MZeGoDHJXFAYwrlGwIc1RvEmEbQcP9PRJ6jDAxTVo9ePW214zIWoy5AHbHEixLdWAbFb5FoRwF&#10;OWw5Dlez4ekxiY9vtyY/hbZnZND9w8Vz0zwAx+OI+CC/hrQxj5HegbS1TnsTDx34zE9rU2UG3nHw&#10;BLwNfiYWTmt/8PDhg4ePjAA7+L7xRtDedPJGjzgKe4/dDObr4Gs/bxgKW2ZmF8woOzMygEdQA4+B&#10;Cji2H7BZtwKxY7W1OUiGW47wcLjtiDXPOZ9nUzYeJXpyOxwva1+llATAmPFpgJLKQ3QTmANzrrDv&#10;zbAfA7n5oqOg0S4FaNX2w2A6EyW2EL9izvVBvNJbhy8R7QD2LanZudLPJUSe/naYNiGkex3eQafZ&#10;K51y2X4l5c+8+fZl9duL5g5lZ7V6IbdPKbBatqWd1vxrviHvLZn4Nn02RmFuk/Tw/OLH56oCy2L+&#10;LMgoZkYw/k+64SAaPjo/OjZg10+PffAgTws218Ob4XxwF7CB7O0A3PDhlmM3Zl2CczsRTsC3T0F+&#10;heFwshz+DiO05oQwHvvMHBAfWh05Tx5+at18MEA4craXv/11P/VTdtCrf/worvTqi/Up31g+hogY&#10;4xEpspfzrEuQmY3XONhpDlFrARoKZsrQ5tlmTTiANUkMCy6hKM3TSoVPLBvKNbqsoefs3/yUzfjC&#10;j58Xqkj81bpogyxRngucDlDgZRVa8RTaXrjKr/1BFaHlgi8f/xUBRpBCTLnF3AfmveryuhhqBvLi&#10;ENj0NeQp7Q+N/dpHx18/zNB+HPNLMxJ9Q4CLcoNzYyIuCschYLoWBr/xb7CuGMzXbUDNcEzbA8F3&#10;7ddrb/8XKMClLPRePf/D/zgPGdroqonR2Lh/czIgeCPxlEoIzOUaR3xeMt/mPWhoOOdMysMPS/o5&#10;g1cBdE9O5yMRnClaK+3dP0Zo9gp54F0OiHLABFFVs+KrG0GejUp70U55NuMApNl77xJw2832OM1h&#10;K/bxdnevR6Q6oNi9frD3S6qOUs2939qZCQZ+4YxC+FB9DL8BX7tp4GzgC6qb4Cv/2D37Ks6TpdvB&#10;OUmGL7gvz+ax/bW1WWV5gBymI8xhXCDM2TzJbJKCD1ce+MlwmSDSMV4w68sxUv3a01wp8B1aIe2a&#10;U70aZMZNnafmh3zrnJiut1HoVPI7E7cmDXtqc7j758HpEnTaah/C8TGytVRpNUKmIIpfx+T5UtIs&#10;a6pAs5eAaeZivJROeSm1O5zJ0j4Rf/eebfg7mwRLQOdpbpceYWOxquI2p3k9CsziFdxZew9O3oLc&#10;5L31jwc+4FyMyAGtm44HzH8j1LvgkdWqgUraZkT65iSjjt5QZUB0CqEGf2JGIe3rp3UKvYJunV9x&#10;1cD33/sLf6PTKCxXC9cR5krnSRi0Cx7kgGhe6QgnbwsCU/ILuBQpO0RYGqg1HGxvQbat8Dowb59R&#10;hrm/z0RbbQR+tg9aqReT1Bkul/mg2EtsZY32vj38Cu0ddvds4WbY4p3WeodxcNli2i97INtqsff2&#10;pck/8NJ0OchK4jfumdvAnAbm+c39aSL+NkaKNk0WDgdFXEyyxY9f5pEA+ALTo3eC1eYVjrx0Ppj/&#10;wUTIfiLcXnQwuzqVNMxDkXNziWAWBnqX7SBC7bkh/0/tkX8xkf6UT1018J2VitNuCb9YFbMPTMMb&#10;VVsr6ZKhNsm2nHNbdkkzCYq8xRkS1tUAqMfjAOI0UD4si4fxV79tTpUDUP5iUngkHO9nnhlUgvYn&#10;NP8QJ2r49WK1eIGnZtO4bYq0Pktf9uEyHzZLkJNclBZHFnKxBQdMYCr2hUEsaa87eANtCbgy8+Vg&#10;yajHhdWPczn4Aw7BgWiUiHDst321RpQtso3uq471Z+tkg8L6nFd/gV547Y9cWfAlcBRnHFuAHBiY&#10;A/i48EzJ77wCbYlix/copJDCqpx6jgVW1qbMHY8jn3b/SHKnycgvtGqHbcmZKQ80yB7FO7IN9x5v&#10;gHsBadHMTyfwLc54Tk7HHtQM1dJ7vKzPpHnoGJAUoVtYk4ZoCEO/CCyLFRV++b8gvDYDZ+6IiB7z&#10;y/IJBOeyN27+l3KdbLgiiawkQN62+xXFGF+Fu5kuEZdrMCdF+ZD5/LFpnSNl5kIlu4Lga54HjtkB&#10;DQAmzpliJ6dZAdAxhb8DgtsiYLJdJG7deSaZ4nu3g6/h9NC5vtnjvCz2kSh2mBYpZ5lVV6t5Bnde&#10;+1rGQ63FZiPEBAeKEV/teicO1PRM9TuAjGc+e94EUzkxJtvYC/aLdtD8omYF5xYoFgIg41ndIJgZ&#10;M4CAWpuIM48EfQ6BvOlkICYWgAKCPShiy6PDkRHhZ6lUUT6UYTv/MjSxHCOuqthIAhhd5yvmKeLK&#10;ssvne96GvxDpryD4WrvSOSuEMe0nttyZgYbICyFukWTNA3sAYQ8zwVklGvnVt3OHJ67Iguw2JYSm&#10;HoZLhTMFfTVCZwLWGZh7zq9V/LVSbNs967h8sFX/TGt0ZmVfk3YyPOMc728NT5CdR0iwcz60t210&#10;CjEN3BAE5t/E8vvw93psr1PfoL+gvcmULUSirgLedAEjQcys0AXsFIWOYDEACP11VayqutXBPjkW&#10;/4YI0STI2/heWIuEdgsZjoWt52ivC5P0aoIv0FOHYB7tXRfG50v1A5k9AL5zzoTCJfgsSRweoW40&#10;Gt7wFxA8w/2GHW3JUvsKZVjUF41AMN5vFks1127PPrWUy2StGa14bI3d0kYFlu2505nDSh2A2sNf&#10;nUkwl4p85uv2pSK7afb27pkTtjb9bCpdoLT6LBQhd+91qBweAxDN8icAfx16A3bN4fAm3AuITisQ&#10;d9pr38MhDEdtnFXsSJply1WnufVKiOKoJss2FqLWJ8hjkmDw34iswBQf6hW6+snjL/6UC4Oo5yjI&#10;1QRfxqZQk8dI5yDEsOWIDoRCOh8UB4m8+uASKAEcQ9S2K55nN4i6npX5nqNvd5IOsAXwrlYVKyCj&#10;5OfgtbUgxTfZ4KWfa9H2gQHEEoL3OC+g6lze0bkj5q789E39KXNYbg5+oJxkG0BGvbS+dDuYbwGX&#10;Om0Tlz0QAj/uVJAECXx4RbiPxxXY6GFnJTC1aAkbXmG7lbrEAmU4mo7JqsDg5OENKbsAOkzyiz0L&#10;L+N1NcF3xsfswK27V9FQP4cQb9Cm0beGGmRkM0Ih2wYl83iQ2gIUJtjN7o4mZCzJDGSzoDe9pT04&#10;U3Ch1efA39lv0xznW/wlahzgjNpBasnGXPhqbUJr+SWmL196ZpuwQWaTcOazfGOrFO8vtwqaye+y&#10;R5Cn4u+W/CZpdedCeB6Stt6z7W8GEcZkWjhbHW15XIXBICw2ZBiTY8Dc8h1zqVvucIV9rvLyfh9/&#10;ovxWWsvV+HQ6eXNHYMJvFjji37xc3McS/Pdr/3t/15kNfjETXFnwpZopicvP0a0NFiGg9hsPUvqh&#10;YzP4UsQJlwpPrbORc7s4PJy/xeNzqO+MvPOLvhpypuOAA97wxVeid+DybS6UsMtiN4jRRpuhqszY&#10;i1SaJvBFHr5gzzRDS2TczE2VmSJpNXzltg3Of9MFQTwFye2OCyET3LIBzllGC7u8IG5og7zR9zIW&#10;ym38UB5EONgPJwCHJATWBzTn/F6FWHioxgXrinMU52qCL3BQ8VHJ5uz+bEAM+C0UHoKtUb0Ed2Ux&#10;bPiZGs+0hTyU4EtPFnFcI22XtHoexLHYKgX69paP2ow9bss0bNjZDCye9fYi40mlO3MMoUWd0XaH&#10;pfbbrXcasp+Z7TkU6NMlJZBpCeFFwfBrzyZReOZmp1EHqJH2VpvUap10Ghj83g+XbhxiwT3W5VTs&#10;zYBJSgXXLa1jJIsdex13C3bd3o5t0mu7wLTCUNIyBsWfp6hhnIKQkQ/g5xWkbAX+dD3wOp++muAL&#10;mYZc4gwh1zcOULfRDjMYhXIeWoix88iAgGWXLoGDN3VsqKbCEpB6N56ofy6LRAw6IGLMZA951ZAg&#10;cTas4Oicf06qFI7wEXU/NBbcMtnoPHpwGkBEmvN5e4/RtvnVy6fU8s0U/vAje1YTT0lfHFPefOQA&#10;UhMi6QiOkyvcbYCJNWxbFpNmjsLhUY3GrZY/IL0huom5CI6M3bD9J/ZJ21zxLfZO961zYjLZNRQQ&#10;HFcWlq/OgtrGlDGnl5OEdXzGsQ108dJdTfD9C//pfwXMYpzsZmv1kiOEuQDaOCK2PykH9EKQTVA3&#10;ABycCgMuQHYotZRdxS+V5ga4Kus09QfAd6Y/ypTxIn0F81c5PIy5reQHEg9VSdMRBw/UTLtCtjUa&#10;V6/M59RyeMFCsgzK6dTbA7BqMLGFsJ5Av8XnGWXUL6FlmHPWIRGbCH1hiVFsiBnt6DyKUtGSualh&#10;4mb7OltuNosmhnBKwGwG9vqeN7ZLuu12jo16fa8y3yLd/KpGNO2h2uk6Fl/U1mKOjrEmI3wS3sNW&#10;8tgNMreC/KCu53HGRPV17J+esOtHVti3eXCF7V4Wm7bSuOpeOXYznBKGvLnEzmIuYlovw+MuHqge&#10;W6KrCb6QeBNb9HeLFhh9vAXfhqQ6XlOzr3i9BN820FMQadxkxguFMDq/GlIAQ+ciUb2XULJE3jPF&#10;ZDYbLMz8LBvWYQtT1MVk8HbaOcXfeemg4q+CCGutLZwbyO7UZFl+FmaGs+UrllVWkD1swFQAZq/L&#10;tuDHmMJhSFQMZlNBS2zJhp+3HAuePrYcQ8RC7NZrS9k8pNcIZqJbrviI/owLMpkhuj73VmdTfPRx&#10;bIJuuPu+/7zvP3YBh+N8ChxRAcKLI4P8d+yg7iKATvcakaXHB7wUc4OMZsv1eDduvvG5n3CmDF/Y&#10;BFcWfCHFZ0zvSHRSU/IzO2zWEgXWcz2uEEz602B6b9A3o/lMD5X8Mv89LVegZ5pldQ6PQ7catFlF&#10;rf3CGZi2lm/uuLmDiq2mrTmwwcoMwbRPqO/cLGf2oCZADmdCMIuh5Tnm2WOEsw2ztAGB0egRWsQE&#10;04z5zciHAjiPLQuc5YGYwOoNMMYbXcVw6pZhKyA2ANjR13HXEfip/Xzw7P2gunFYRcCtlLBO/PJt&#10;hGPr3ygVr3Q1bHeiQHXO1U0XLfHlLv2B1hzAsTyFoqYyZgQpLZKNlFav4YPUOiUadAi0/JUEAYPw&#10;mxBAYGqr2ohl+t4ZoBvkzbCr/FcBqBXsgGlRttWAXl83ApLK9TC/gq4bIq/q5AH8bcP8I5XqMIS1&#10;Kr/YK+aSLF9K8WigP7tcjqzaXtuSTs74m9FhOY01VgkH/sYeDnFKRRxLPK/UyBkRP3gC5/7YQWqO&#10;unXlZ0fep0/fs58PPngah1P0YWhTNxMWOBmCjPsaj7GDGiLainafwPe8svHq0q9oSHGcs6Ky69lz&#10;lLbpWNOuAzqpXlogrw7DZ8qGrHTgrJkfYKPHuB2O4W57jXImN5/RjeCLKjdCNI/QD7D1Y7pqrzEP&#10;k9Zjcj6MuQdA/0CDR575/XnLoE2HLPaY7wgiyGF9nhlUM2+58wNmwejv4mfrNffdOr9976nRW/gc&#10;DIjd1eBAbDf9sq/ed9prnYwDkuNoLiwMrlgIP8v2Y5ugNXLu4Msj48Ib7avsYq1HHOLGM+ovN3e8&#10;3KU/IJST6saB2hxjyqKYJfklxkFqlckq9dMCDK692oGhpURJmpIQgzgfdZgKzVpNKto8wkuAnnnx&#10;YRiamfLcdPQ8YqtVz/DgchVQXU6HczuLGT5WRJjEDj272OdoDxbZiUiAljwA93uSdthctTyZyT7z&#10;xWCIK8EWr92DcsKrPdNaj5VtnodaGYGz0cA1sUsDmC9jz8bOOzrwCofDh4a2T99/772nT576z3vm&#10;bXj27H33QMRPeiL8REwEPnjRrICx4Y71WNnfOLPWKm6eDHc7RGlwfNGjR35gcq5yvmuHJac/xOvy&#10;9hfPa5YuVPorC76TVgQO7F8zMYRDeEnoDmjR8b1LhVfoaWEAdD6cyUnVWhwu3gFjc6DwM/IuAX1p&#10;jVj4NpZX2G0BSfMsXCtA/fkyl5YuG/n4Dt0DemXcZ40/sLTyKCsyv04xXUdUSDkj71i45ssXAMAZ&#10;aoa1bTW9lvFfzeXltNeA1kgvLnMvBPmNCAcnuf5jxxT7j9PbCCmzn9yYv8xe4G78oE+tnPZeKwfA&#10;9/FjB18nvxZn5jOB2LjHY2k+TddchGcvfQX2GvEv/bX/6y5g1TMHYSjDggeVi9R7cNyU6jDAacGa&#10;3zOmgPPiMHyuyNIjufdS+igaAzpsV1rDsoI6CJj49bgxr8+msVE+iM9z8ING/p3JLgvddpckzCZB&#10;cUSHLEe+6/hksyFszV4Y5FlO5cwbe2y32T/Mp7GnCPp8I8c6LRDFH4ywB710ak6nHJAtkdd9usTe&#10;98Ox+9zQ1iVU6m4xDNhPx0+yaCAe+WGKxaI8b3psQ4T0WvAFmK+hrwGxH5bsbodwgBjynmsvj4uA&#10;tVMZriz4Wk3/yv/h/+71PcvDu9cvHMe1Wazl/RfoXMUgjODa1UbB859Hlrzp/zwppwaG37anoDDU&#10;3nnuOx5selWAIq6Hhi/N9hzw/CpEvkBrX5BH0Iawgi+3SNqtBzJXIN5KQobvMn52+yE3GkaZI6TX&#10;XL3h633vvSdxuWvX/L3PnsFwYqDJXSDiQ+4nWJ83xYR8VUgvNrTE8XGPEH1srDwO/PQAN/doPfzc&#10;y23AV5/bVQbfAN7aI8d9j968SQPxjVAN5R0loJslVQcgrBFAlSlCRuM7eB15X/M8HMn7mrjMekXE&#10;bPy9/blMpmSH9oYpxzqkBrqRotp5gy9s4WqT9LSS9nLJE1tD/byN7J/JPT+9Lp35ijMTNGaK1qMQ&#10;Uk5E9sYyzHg236Cyh8dnkbM77BS+6EAjVA5AwkDeONLCPwAn48fWUvjmurngMzlvQ95kvk+d9iKs&#10;HmqH4D/sE5yWWbIOoap3R0wb/B521T7uOKP+oUUgGxbbd2Pe72Wbrk8vLS+QwzUA333mOyvPtgWb&#10;kI8/Z/KogHtkN/Dts+tzOc+2HHsSFpWT7nHbhpjLWmiGzUvYQkTnYekGEXDGiw8PnabMoweoD5kv&#10;nS17zt/WWYVMi+jaI9v/UyZDeY7MpGHuMeB4ZM5LTjCjM5K1MntfxzqL2kk9PyjndfiNpRbGVCCo&#10;1lOIIAPhtcv9vU/N2ztoL1oml5hHfDDW6/MKD0nupxOr15zqbg9LxqHJvu4DE4BwQHthrgTyWvtc&#10;B/CF2OW0e5Kp6agKkNCmTmWctyPqwRnW91XQVdwpeXMCYhDKEKM2v/gI8tFZlF3LsBXxJRDvPXuY&#10;EYfC5NwLPi/T6/tD7bKV5pKgjs32tPM7aIdYdzYRmmS1kmYQxj2YI5SjkRXClqin7a+9sEd+NZNl&#10;a89vKdnbmLBKlqEjA8TTgbo5SWnj95neyioUMkYKf2YlI9VrkchRO/bEsZUUPsNmUPvuu+8SeQ18&#10;7WaE8ebqCWleGqg6vXgs97il8bw2pYbAhvDyPnr0+HEEORjyYo/22G4CDge7Hn7NeY3TBUx/DcA3&#10;PQxbNYlgHu65tRzStugIqugB1HuBDqZKcH6fBuAAWDe+cxiImwPhTNResdSuoHMmLBLtTRKf0nFm&#10;qwiuT80zb/POD4ogS+BbdsGB0jYjdzjl8W9sxaANUKAnFd1a6CVuJ4ukqQAY508VWq21fsZLtfCs&#10;NVjpYgy03ZTDCe+z5xbEazhrsPuVugDBWEZsnTXTF9matXbPCGsXBxZldJt5Fgxs36rrccBuRjj4&#10;kZ33LA7DPSIVaPzCszgvoJ5f1UeuOPj+tb/5X+chJiBJSZM+ifCWxRXSk1GWy9C0M5GL2tUUdaNS&#10;ab6HPgwvpy5yn1Y/K+daUicC91L5Gw1c1uUwe2rZso46GagOa4eAPGbCNZz7A3Dv7QbEnHhc9s4c&#10;f7ack1QsO5fyoEG0BRpmtcHHgS4+/N49Hk3EPGxCGrC2blVzwqEJKkL5iRx8LW9sYbN1CGwD223E&#10;CKe8r5iIuTUD3h/78o/Z9eUvf9nAF7SXrl7PNibnuNrbZbL2d432hSR4ZJuFFPt2Pk5zHyf22qcg&#10;vr7RRCGvuRt8E/fbiHBwB8jVuK44+LrMhcRJ4PoYpzYNV00O9QA4Dog8ssvPVv6t3wpakUtss7Q9&#10;6qihjL6iIcJUi4SIYwq/hGM8OJO+BrhoTAZs2CdVdeBFw98RxF9buFoyeBV1q4dlzK+8fcFHD9ie&#10;Np5QqGrV37M0fB9b5vDrzmy9AwIzF+lAH/FFMzq3TlzCd4K4TAlCfdLP+8H75t011muY+2UH3i8b&#10;CiPIwXAZk2zVxTLDRjJSdg0yEFun+yq2Wklh8bx+AXZxWKcR4/Q2wOEQhyF7RR5/7THCfPHTXH3w&#10;HS6Fzf7orrx74FvaBU9xX6O1YZcCo2djrogDNsrGj1kGXyPvyOWB6bnjSBViswazdiPZ4M2S/hWI&#10;a0q+XxV4T0YVpIDvDeTm1yr4TpunhB0rCG4hpdjt0NTS0iATNsPSI8SSVBloYM4gRTPy7g1lzkTe&#10;ZcPqU0tCikZYmAvKXGbRPAqemWS+KXW5H7DGb7NAQ8ugNMI+r4xQ8dVkremsMKGMNcQfxCTbe+8+&#10;Mb7rF6banPY+ywgHyxPb4uTWZ+FQHpniZMw6l9h3Rechnb6l2gMLLeMx9XFQp/kmfOdK49L+A+R9&#10;dOkjzNiPVx98VdZLVzf4plM2AlkpymOqbqsxyZjKgcAGbXo1cyKTemAur6DlYQx8nc8oQq4HGt96&#10;ggXSbl+prokDo/JG37T8MxwjcaO6+FMNGOfK/MN2i2QiL2MkALjtAv4esIvLEcCZZm/Jdj8NM9LW&#10;28Li2QG8e8hLcgrpODCr32b7mRLTjyQHW+RtQmd/hnNgI8A5ynOD52skYu43bKFvFvk03Q5PDHXf&#10;fWIuCFtW7K7eWFJhapK0t83gxS5l6f3IuT1sNmor6gx+nft6QG8grwfzRkgZNlRzPwMWU1yV8IYm&#10;clcffK3jrc480MbBIkhcyIpFrsSOpH7MdToZNjAUNMXvKFMtPhw3R7AwZd1Fduk5lhnqWu6T4o+Z&#10;YLDgWoMJQlP34Xqrnxzj6yRdzSoTJXW0Tjo5nMvbcfse4JKpKeppQAJzbr6CATGxnNTVr3BXaS/A&#10;F7u14oQChBPZ67AXM7Ll20muQY1BpQl/aiQOWJfD8HcmKBPK55nMM58lwjb4nmhyCly0/5k/IaGT&#10;S7cgS4cFiL0Fh8xsC9wig2hfbH/j+Bvm1frBVlP4Ygqju+bm/Ypz3/eeOPga8loaUzAGqYHqWp9b&#10;9ia7RnaBtcZ4Y5Vb7BnpzNht7z2DXnP5hsfX/rfPdse+sARcwwa77+1gP1ciyOEaMV9TepKp8iSa&#10;bJnkAQ3yDGrr2bDfrs4cx4XLwfcA0cnlwtwc47nN15gwCHWRMf83ws1L6jexQcE9cBJWWIGQ21QG&#10;qCPuGxgZ+H5ii+RjSB7gN4AYI3PR+4a/BNwGmlvo3kOkcR+EtO19o2io892xlsDLBIRCQxN2OfNW&#10;ofVxQHntlm3pG/jypdi+EMH8BF9AsCKv0n8FxN1Kaq/p7NDKK4FK6VRhm6ObEbbEIcsJrESnKSuH&#10;FdkWcnh79lAYBjoQyhyvH5kFjzu4slXwLONPHB6zAIRjsFzbl/cDczHYj4WV+R69thGvIa+R3XD1&#10;msfXYh0MfI352rZlJoVWYnc1+PmW7pq1l1gpcEixfQj89dAGjxc2+b5pltV2ZojkwXttvu3x47cf&#10;v/W2QbB9NikwKcnVF3aUBpA352wy/vJIC3fxk1195vtX/vf/t2C+fhX4OlyF3DsuYLZXuso+w8Gk&#10;N3e6csfHqFxl8SQyruxztjlmgd3gBwoHFmMyOolKViH2KXEUxuxWoPBwFJdnlj4BzlwtOe/sl6Dm&#10;61czrrUHkTmfTcWXCCZCVVvooV4IOiLsA8mv+n+T70eVUGV7I2fVA7a6O3XZbTMEl4/pKIVNs6iL&#10;qYV9H5XFNpHib32zZLuH86bFD+Eag3VmNe7joEuO6sYWY05znz/zZcOxD69HN/gc21cwxWbg+5Wv&#10;2KSbfWkbo1tai/61Z7EDeqyFywM0fZ9IZ8++e2SuLHVxDx5syGs/cTxFrq64byspsIDYHQ4e2BCk&#10;I2bYgtFHv958dEXm2diLVx98s/823kmHDmoglHYgbRDZZAk1RJtGhWxAUJVBV1LAVU1KtzAay1CZ&#10;CJhJzkz2E2iF6J+kw/A8FKSkM9T5r2GuY5CPyiU2oE0hktsenr+aIZh3FKdao7GKJHENGzR+tOFL&#10;I5RgjuKZyKUcYG40JFqL4rb+75l4t0BbgtxBxj+6+TzwutcgB8q5wt8zqwVZSxsO0rydTcgcOL4i&#10;843RFtxtabJ8jGdIaRO/Nrf2/gdPn7xnkGvxZD9q15e+ZL/ss3HeQN6cYQt5yO1zRMajHDWRkgLp&#10;KWO4wCGQ+XzzBMwIafA1FNgnPfgHVjhHcUFvdkjOUU10YRNdC/C11g/fVQZCeWBBXRx8SQ9tfAwv&#10;1nMbcDkzC7gtQjZzegJr4TFRjMt1IzxwH38UJ7Ho9mfpGJ1JbmO7GOc2tJmRV53Fe+P3lXHZVJre&#10;hpxsoXZuW0OfSe9ETMRxLanirxYGoIwJStTr01+tZY7M8AWg9sicFVuPeETdZS05h3EcbQU3Tt9v&#10;BUlEqAlWD5t319D2R37kR374h37oh3/oh7/0I1/68o/+qIPve3Ymha+n8LkJ+OkYxIIQ3nwD3MV+&#10;mdrBQNZ5bJhoHbsF87AiLPaAz6Gm2nIIevvR549ogUuW5FqAL8QgeWINWnWY7FKe9DMCzouKtmlW&#10;pSeqqOC+42q8budPzrkBeMcJWUEPEn2D2PBdrAUPIGRcbc53Lalvj17L/BR29TlluDo+AMmaSat4&#10;F3Y/ntkkirwAXzRJgSwp1MZY+Lg2fZe9YDAzs7HRGrHLDtBfrfIytzSOksV8ZzvM8r/2cOLMhmoJ&#10;9uRumX9/dutXs1JZK5s/HauHDXy/9KUvGf7ab2O+HtVby4jT51Mt7AIsMszqa3AiXL/h9d8cWZSz&#10;rOExRqdjyYdqx51HX7hksHpcca8F+IYCu0mvjXLzIKlGmraieVT7bTZGiycGx5Ds1prAqT2kLODi&#10;sb/wBfuz4XfASA4mpE6D3Wz+26bCGqWl/vP+KmxtOGSWWq02onkJoDwypeYLQqGWqJw2LzLf1tvr&#10;j8gHBV/g3QHHyGHme8DhoBVcgu9hCXgxuv1iTx0li9u5uz3wne973eFw+NC3bsCOOb6MDT4HOBws&#10;vCEWU2AlG83z6MfhMSuhrTfhWDaIR/Svb6Ojl4Mxzmbjcjsp5e2HV5Dzon7XAnyV+TpDzDmqcVo1&#10;gWAGiCRWRa+YchbiQZhX7KWQeTy3IZIhu9jniZf7v2reRP2eAF+LbKe3l/z3wPSagm86FrY0uQ3q&#10;CROATp0x00I2zFXwxTonOO94KezyJgkzc8MrLAGRtzlDFJEPIBqSoe7K6M9E3iVBxlMNqeebTTYO&#10;GIDWLLN0rURpMQ88J2tlmLuAxYZ2YJdI7IxuyOuza3HZByxjw74586hIdae5mFxsSqILebGuYpyM&#10;yfjCAt9yteWKkSPtzqVMdr3AV7FpTxVDmKovp7EkOzk5af691JF+c4XXRf7GVk+JbOF6qM1EQH8L&#10;QZoLhfGwjIpdQjAfVxwno0wbAxOxvei9bZjbAhUIu7VoOKF3T+1nFCbEc+cH8GXFO/Lc6pmFj2TG&#10;x9muEK+XnPcA8s6dqE2nQLzEgz07sWecjgeVOYe5hTe5YTglq4exaY5HNQTycusGEl6t6dIC6RvV&#10;j+RxhBFJCNiNIzHrWExbRhxepty6IYd6Ffj5krz5xzfjq0x5bcB3uxargc6eSmjE7hG9soDgzXA7&#10;slBGOajfDL7FBrntCQpA6MxYh3JBjEO7wyXRuPBehK+iUtMcKA9/H3bsbnB5DCEjbFlm5PfNT7ZE&#10;c2Ww9RRPmQmMEXwSCpdoYUWHJfi2R5YovAegmvgIwTg7ydaWb4J/z364UjT522vtkMJsH+W8QF54&#10;G+y3bt2g3gbNFvDdmpeCZN0XAWWOvTgVGcjLTcv8cCBbXAPwzcVspSTBfG89vGrhZdp61wJ808LL&#10;gtcWtEQZapSn6dgubZnYojVqtdMAAP/0SURBVKvBFq5SMbYKUbx3k7RDnszGIT2QJcI3fLSILVZ5&#10;AYW5EkGjIjRm9kzOS8LbxpJTzfZgOYu6hx2sCxPMrUFfR8MmYisXLi4IcA0UZn/xjLMow0x4j0Hk&#10;Pea75IZzRVr1jxpDVaLDuDxnpXbL3byuBj4RnedglqsXnBd7RTYnbyO/m1FUzevaTXuRvd19DuHn&#10;9aMv61ggbNrLM4l9Ax0sa8QeDpuI++PtzqVMeS3A96/+9b9FTZgN9VLB9vTzMJRsxH1C5BHcI7kM&#10;8rt1kGXQYyFbxj9gWiMuY3fmvIarzoLi4a2z39hliviLxWDpJo6IYI0/a8ChhVFvg31eVrwNdUl5&#10;/MOLahHyVFcyvYGK13MH7eHvsisPjJovlB7PJuoFiqfdhIo3g4QgB5OeWFORm+ZYPC/WsAFM5wv5&#10;jDFWCBZ7wUc8MdUW3t4A3+K8QF7fz+F+LqwYyDtikm/cvNK019rzWoBvsBruLZl6NxOiGj3FfiKx&#10;rj3WNY5rV+5Luuf5pSWRWZCd3OQ0AwY4O7znZgUEW8ng8MVRhkBe7GxNzKVHmEqiGkIXKqjKDL70&#10;uoIYHtb8TCDJnOgdweVatsR97jnJ+bdGUZtN3bOjzbuyl2yJL3tmmBz2SON9pjk/op1GEto5ojPK&#10;o6VqafAVwRdiUDuXZIQvBClF6LkfhYl4nmXZAL6YgeA0A27ab3uEYyJzRJnrQb29QF6jvQbM5pvg&#10;BjpDXK5ukAPF7NqArywSU9jdiYvdRJXKJjlr8AHCjOH3JKqHMQsxkthpj7CLVQZ6QzcA4xoEk3J3&#10;28XIUa82tQglUWdL47yzPXgBhkVknJ9tGDHjAlEDqm4V1/o2/4MCWfTmJmpuZnZLCzr7u1mqVn4+&#10;rvfPNEUv3IAv98HGnYmYEAdv7RjsG166Fwvrd3x8FIEN0RmIwpEfF9aIw419oDxKzX/scW9SmN7w&#10;9IdWZKjMOKjtvm2S7tv1wuEwvL1S7SvPeVHX6wK+ugK4Gf8lFkOfW0jjDFg1mwTSsSEIqkKFxhu1&#10;UhrjwN2Qt8DX/kWYDmIACEmOv7dug8vMBEQp7ZJzNexo9uKA/isStZxRGLpOuXCFwHr4LeDyAF/M&#10;1Whl6Xpm2cqi+Do352hnXSjegQuvxu+ZQrbH+SdNzozR6/aZGvdIznsuUGaezaI04bfeqs2bbhgN&#10;NiQ1N4M3Z+yuF3uMhDss9uiVkzZrd3PHX/uJQaI9HiPM2B/KtyjRTUvgf/D9k+LiIkb3aDHCAdJz&#10;rnpe5sTXBXy3GzCUUti+S6tYV+WJBNwDTKfD7rQSbN6iZ4Pjrigb5tu8DeDAG+ZbC3DhDyUQNDdC&#10;mwvTgedcHeWeDVAaHh0W+KXyKL7MM3iNnYH5qtuXTB+v3rqMQLw2FyFG6a02ToPOZilbBS8v820Q&#10;vGk9tJlhXW2h4Fa89hDzKvuGfgGgRXvtA9b+BgvmPum5o4TLD7ZLD7zGh/xzO7CjEylFDjsK6s9l&#10;htTjy359wFfaxMXKpYsHaHJEzoF5ztym2iVjYhYNLLpPLNJt6MwWfdesExTj4JUBsMGFec2UEMxx&#10;eSnC0gBoURvs7jmFD5C1XvcjeJ02LB6n25fuF3qf96nrxkG/TAbMJfIeY1ln9nqmdilYL4H7zBya&#10;tdtrQs2H9cLN5SPauWqWWEi1YIG/ORZAbrmGOPsm536zDJUg31vCNxUjvxga5Ho4kNccDreu4jYO&#10;yx6/LuBbJj2lC2vccFRmSeSYOsAYdkLYbMCQFpCGNkTKvR/3eBN2gFJk5Cv2tCsiGzqKDtxNV4Tf&#10;SNDeOo6J5DMFZr4Kxyy5Is6eb1Q1WavMDHWDxyUizNjRkLdZIp39WxZ1M57YwaBjgO+8aZYE88xM&#10;lk/NI5LWSlHHcW82nMe/16jqRpgLbBUZwTvmfvFDfnJBsCcf2+sUFyDfKALj5fLPpTfDLMHZUNtp&#10;n1n+K5PguoBvuEVzYzNbmWs/CLoCBtlvEwW7E7O9voDd5ESpVqMMOnl1mGUAozEshhA7wS03ropv&#10;iPAaviltKG2dBKD0t38+ikFHInotCLKKa7jJ+qreQ2+XzK6+WlDR1lypkJGL5Yb2UeZL5wOKim+X&#10;BqMZgIXVqpxn+6c42GpECWnGBo80F8rSyKG02lyopj6rIKgdwcqiVPXVkKW9Migo62e+l13P17UW&#10;g1KkAFfX0BEPgWvDEdYr4Hh4h8SWJ/ux5vA07ZSgx1d2G4elwbgu4PtX/8b/4y/+tf9Lxl0Z9MYq&#10;hIy2yaFVhm1heRgxoshUjlWBRIwlIKRi5q1h51CYWoVl6GryCreBosk8FQQqMftPE39zFxunvptj&#10;0GIqg7MZCsFtIH94OK/4S6/40mfaRq9bK7WLzkhGDKWSk2E1/G0UviAJy8CXexkdcrw0YNKSzEqi&#10;idu3/Koh6RL4aGYoWnyqmXaKDSknsRviN6ROdiyiWZprp8Y7GjYjEEg7Bi2o3ZHaXAKk0UV3umC8&#10;9RU0Kih2dvXYIIm74Kf5SjF40cDwJa5dipvXBXzRGSa1vjCBm+F+OLZokrVSI1YcYy7lb8r15Ist&#10;xStlGhJZLrikbTi0Ii5lNOaDHp6Qs3aphCZskLciIsAWl+RXeaWqK4sqJCU/bqospWopqWlYk90U&#10;fo+IQfH47RIH8e1MKusVm4J8lbSOduJc+ZeRWDx0IMO5C3inmbpiBp4/23zZL3pTG5wtP3t4FEPZ&#10;Q2rCicMcwPHbWfbifIrFlkDZNMZ5r9xBFWeKyrUDX/JWPQ0M2zVpY+XoCL5d/tquuRDcXKxwL4sf&#10;OCuHOpAgN43iG/N+EoYNaulA1T4zBELpyAHkta9mOFDgK6sxYJfIO6Nzky0ov8IB5mcOw+4MBCyD&#10;Ag2SocrSCAk6M9ws5f4AqDVsWj5+gALz8TP1jfU9M+WytK2DjqzRTjJEOmxa1dtWPLkziSYZJ7zq&#10;EEp9GskMYmcHjy2ToZ7JxAsvgDyz3S5RgmsKvuZb4BrcPB834hrJRtPRuULbIyVeqV+iBiJ14pqQ&#10;q4egIoGGDjcYMzyHfCNqchP/27fWHUTkmMEpMfRIUGuYOyq+mnI/oButWYjmRF4049Zdcz781arN&#10;JTkTQw8w2Vev88147/WaGsX6vCksghjGDw64yom2IQIxZZ1DM6yhQHRkhZ058PrZK7GqOHsqFhYn&#10;9m5PJ9mU4PpxXlT/uoFvnGpiJ7TKxV1KqVoicTGzsQWhwchCRLvW8U4NloNcxMC5gnXWOmxvKe9F&#10;Iu9EGhvz9RNgQ6bp581YtNqNbDmWPExFZz7+YrASWrh+9ACnW+IvCqwOx808u9NtjE96xpOFO9Ju&#10;erK56HO77UF5G0ycyf3bu+axyMxA8YiW83Dd9joxcDaPFoTzHF4ja0sLBvIIavuNn1zLYkvfxvEh&#10;KdN+5GCcFg9tcVyJbXVscsPE01hv0AP/jDOOV/zjxcTsUj913cA3943GfgjYAIE+BxX6nNkIidYO&#10;XqplJciUOflW2YES4JeOtgA0e4LIwjC4kqx5DO6CCM4xv809Sqqo9wFnS7cv6wvNfOELVmu2TwfA&#10;d/kuFHXhRqzdfgsuMgbghQt8zIMzMp751B50Hn6wPYWeQpdBbPzxr84kFRxty5X3PkmCqPhgClmG&#10;2m8a7Bgygy5r0xIJvjpH9/BzZzbgVU1wHcHXRIcbfSHgzASGkg0pd+NPNnWezidNS98kAA7UlyC9&#10;DajEI0TuA0Rp81Ut32xQS0id7+P9ZxKxMfou1n9skSSdvymqdA62Kc2CoqJfoMnEXwY5gUNZhabB&#10;yYK6jkqtehPf8qWaeIZOWs05vebDpm4vFEHYzDRqMjXMy8bPzMV4L2nBgYqk1S8Mh/yzbA6jS/zl&#10;HjoVOonlnc58K1jQsszOipEZlxRj394xannrCzeuMfK6VJ8HWC592r/y1//Wf/RX/yuYbg0X84YI&#10;VuGSUdOyTZGOrDzIiZLNlPIt8uIv4uN5GUwqZCrvBmYVGtSizBDQ0PlwBRtkzLkxwbAxYL47YKfR&#10;rGe+GhUhzd96fjsGHtlTL5aMUHjk4zN0vvCDo4WbkTsyx57Mc0lXGIWfcxIrm6lwHNs/BGWBxHPP&#10;/ygbeqom2wJ+fc909z4QfF+w1FfosesFvug4DziTCxP6VG8c+0gy1aCz86CVbiXVlYn+hAdhgbgj&#10;mrwbhUP06q/a5rDkR720Irh76ZeyfUzmi5bIMNyyFJJ1o5lsDeKoFoM501pswXdsbYFsj3FrLDH0&#10;sLk90Jh86bLYh1tPJeH4xzUla30mLq1LMq2KVJmfG7PFGnNEor3jyGt4G6dX4PITKzzkYbM048wC&#10;X+0E1xF8yXzh8NWlFil25ySiuafZwcn9GJRtFh1AZ7Auo/Z18nsQd+wUdXiwTNEUBr1lIFGfwxKs&#10;fOrlyvpyK1++Yh6hE3mXtUbX0KnCz2bjdGpvj2urqVtZzKOq3izxUc98NRNhpI/r+Pdsq5+y08JI&#10;sqYCvRp8yRWP7BSjLLHxWU5CwNuQuOtbSDr42r10OxwhlsdX5/KmvI7gC9ON1W6Ycwv8xTAKC9X8&#10;Upv//2fvT6C2XbqzIPDM53zDmf8/f0IM0AqKLaMhHaYkhCkEQRBwSWsvFvSSbptlr8bGRTc0NL8s&#10;FJDYrhAQRMIQAUFkUIaQQCCBkAgmIBibySUtSMg/nXkee+997X3Vde+q+36e9/u+Mz/3ec/7Pe/9&#10;1F131a69r7pq166qqzWwaDcBJXA0lhq3ifmc04qvV9e8ofvoIXIf4YFKIN1w3umF6mj2Byxv/mrJ&#10;JY9vol85E+Ya1dIIXxamZSX9DTyVo49pBQPsNvBVlwtw/LiX2qvILARlsov6T+2ideeXTf2Wol5K&#10;ifq21NhlecZEXu0BybfD8wuN5cXt+TFkpLOOh2+D3oanIfDXz2+zj+aESJ+vifvex77gajb1YUz9&#10;UQTfP/Otf/2Pf/N3GupavEP8eNgDA87USYmwm4MrdX2yFZ/ij8f0m6HDgoPIHF9hJ9XNJZslktM1&#10;VBUOuMDdgf5hPborxUlIVZYKS6vSHu0fRsIe+Dsuopu+t9nUsodoYlzKQWFr2XEygXLnJRgdmLm+&#10;5Risbx8rKCW24AEEs3W0ySiofSDedI/YW7IpDDAX20/qZEmbqdZYFIafx4HFeXEPX5P/gx/7otuX&#10;z4cgh48i+KLZYpmFn5iCQ8+EAiO2N/FzyUbXFLX2Qp0JppoNVVmTORMfp7G4Q9r3XRvHrY3l/MIn&#10;N/RWPQ+KC4CzNseo2zUoqi55nOawDD9a3wRjqh5okKlJdl04iGQ6vGb8PWa+M+3d46THJt0gfg8W&#10;z4FvJbxzD8T+5rg8e93nRAaSB/TcGK8G2I0fxBd6nG9gLk+pgD7iB966zQq52PMfkWW58ic8vvnz&#10;4EMKvh8C3LwjVfgog+9rr77iJ0/ixCqD33ABw/IDfYO7sss/H4WVXQKARqxr8txVEGXoNQiFzgcG&#10;DMteKrpNRDHLDRcWJy+Jquap0OZc+xANmQMQ/CwhMNXWjwJhNm5bHUPPWN6Vw4KWAvAkFd+NedUO&#10;oI0SGpgusbWZ2ezBOB9qZ7J8jq8D+Z8s2x4QLztUlhnZpueh9kpXCM7Q3UBvb7sA5exXfTFbhpoD&#10;eTOsN+ba+GP4a5/NB2zIbKkfePKfuiPI9SHI5KMMvs587QcrjR15vUO39TtxhEowAGBvnk3FofaM&#10;VsIe8QA4a+l9Annu+F/4m9AET4Mjb1xxitbgGEUDiSDh3UxLbCbkd0UlFXnp4wa4O50BoC/9B1j1&#10;VFlBEDv0NvE48lxBs5h+Y/pb9p29Cw4EUjKOsuizzLJAabh01SAVdBaCmqjv+cZ8EgcbXDY30Tkv&#10;SkzsvnvS0wVxTxq+5yer+yDF/O3IWy4DnzGrnRqmaYOIJfPFERFYnXMjEf8XHt5YwKZXRJdJtIP9&#10;adlb+nOq/xFJ89GVhaFdbG82FhrHzNsbdrSQn0rlPwmTOVFGBAgCsEHg7d/j9LdEkSK/xIMkgM4i&#10;SHP9jG4/P2v8OOWLlUSkGvbJz3bx8OxFEEPjOCxhR17fRX47h7LtTkA1x0TfAd0FiuMSJ8kaqc+4&#10;e/IozCrLqCuR7mTMw56roXlym0Ngi/XvBixoObcgWFG5OzXxwvXF8Fn85X0/bi0O+BmBChX0YDCJ&#10;H9+/IWZwbUELNoEwzUM5uIAtgVY8vOFvyCAH+8em3vyUYouhf/Tz3w0JfkDe8dEF32/77r9v2Gb4&#10;a76Hl83x+8rLr77+qh/a6gdOAPbedP6bZ7vmXFi4AOzQ1zreys8KdJKcK4LKbxBgFDz6jTcCMYtH&#10;jlAyPzoloi4iobPdci8E7G+YpxgVXNE+DuVGttNIPsEwwjn0ynUl7lCOBfrFfDk9GFunjIufScy9&#10;kOn5I0/3/iu7MPOcx0bJ7kD3MJL8Yf9Wd7JQyfPTyRKc34XQfhTd0xEOh2Tu9FL+B7C5pZOBeDon&#10;II41p/mZEDzDIA3/TD/ADlA4JcXivXIMEHnzfjQ7u0jqBVVjnTE0EUoEV0K4YoCtvubKlqrZb7sT&#10;RNijxxxw6xnfwiGcw3bPTtS0EAaDXDuP+Pq1h25cv3bj5o2bN288/PBN+7n58M0bN64/dO0hLKxw&#10;B8UjF+TdNEqeF/sB6SrucDF/0o/952xsdOP6zccee+zxx594/PHH7cO169csKAbHqfkSnftsuOTH&#10;Acbatwhk5BFqOEkliAGGvq7NjNcpdmAqbF+6KY7jtZPPGpYZPr1izueXzfvxmgGb2waGhb5RSeh8&#10;DRHtDycpNsSr3RxyMV4he1jRWAYGNAEycwsLy9NKbTwE/8EqMK6P9fqx3mTM5OEr21XF2bwVB7X1&#10;usbBMcmgudFKBurVmqfathgey2g8rw14f9aS2xT4t0i1CUzO1auZAx8f7mNAbmQepCxEZPXanI+7&#10;E23W8FrH4/isjhzibENwl0w1WiPRyEEzmTWYvYW+vSTGp6FcOviCBOBDR1FRWk/J8sjrMthOK+UI&#10;635Yb+UXX3jps5/77Pf+4+/9X/7h//JPvvd7n376afPFOcmA06lYBWiHrVS7ceOGW81jjxvgWgyZ&#10;b3FmcHz//cZzb1y/bsj78MMPW5ob129cu3bdEPqhxy4RDr3xP7rMF1rowPTG6xFy9orFntlnH/li&#10;8zycuRaX40+EgtkPzbK2dAqwCK8oRvOwEnpJ3Ykc90GHkzwG502vh831IdbNfR6eOE5yTXKSdE6d&#10;CMUFa5+p7QQdKGlcQjmNWueFp+DN8Lr4u7yG5I1jkhvJ6FeIPCISA5wV7xDHjTDfenVMZTofHt8F&#10;/11emPPc/CAdbqIgMgmf5xYX+A7WPtqo4BDt2HATNw/cETNWznfa40xwe8zX+7YYMlVXPNSh5iJy&#10;NmLUib2wjIvGAKmVfJBf+Niss4/uFG/1x0AjXGoJ/JbMRnn3Wh/stPdeIwE2r3bNwNXQ1jhvEF7/&#10;ecR47027aYzYcNmcF8fdzzlC/lCm+UiD77d8x98Be9PZLnf7vmUMNBQfaBozSXXSNsxBo4EnxQh7&#10;YYwwvAtj8AzwcuxyrEGksbub3RUw/Kbq/M3P9eUmFgJoDqdrRUoQ2HTbNrBXWKpOs0UnI0G8K8xA&#10;FRiFHBgsMosCzT7fqOPoCXJCEbc2QR3pcGAClp+AC8zdu8gIs3YVU7GEWgLumfY8U1e9U7h/muEu&#10;X3cmQOsMpNZx9bj6H46rmKQh1DmQF5gdmIs5hTxXpbwT9lVs4Zs76cHVa1TX0TcuI7qBub6mLZe0&#10;3R9+CwPsyzVJ4CMNvsGFTPEcWwMo6HZ8s8ZuuQtEQI8E2xZNVHmOIec2Up3IuAHNAJjc0N3A1w6U&#10;A4YmNR5peaeFApPbJphtY9TS8Zq0Mb3JGKiCyOzNoqk9kyoisa4AIeQP0N1GO5AuA2cPLuk+ctkh&#10;nCQF0WC7GXOCkmS3WLFryxA4rSMqpTz3qlCwhOCTmdwy46sCZ2tU/51DnZLBkgFkv39G2cqpksIR&#10;tls+NHbUGB/AFwevWy4gdofvNfMuGNW1y/61zwDfcPu4X+uhx37g/Te/8GR5PoIJPurgC2NOzhUj&#10;aEPh4LuheGbzji4j0pZmT2PmuFVnbBS2DsAXnoGYm4q5psIpRcbGmpUzEn8JcMoudWBv9wftldyB&#10;a7wOiFjib4tBbiQ8yy8REOsEu1CsFSknQ4+Gg2z1d+tLyA0VqZXw3jImtr4WTX87mE49mSQ/PCTS&#10;2Yz5UB29oADHJJpayirAFR1P5cgnqIhXKV3Imi2mIBAbgfOrfNMy9/AG4bVJtrzgcCjm6zD9EUTV&#10;M6v8UQffb/mOvw0jV/eoQxK0Usa6DaE2SlwbvjAwCMbARxrGJZfjwjNi0R4dXQ25Y1APf2iO4vV1&#10;/DZhPV6xh+m3AMFnFDkp6jEozN8SMRVhj7X5TCKv/eVJ89Cps73E6u29TQjeecVgvqyjSmx+apZn&#10;SyNlzm/qkQpDJ05v3eWeOvCXm6Yat/VI3msPOeO16AYPcXDm6+D7oHl7HzCENpw+KeqPbIKPOvha&#10;w4P5yvRUnm1B8CXzJXmsUWEoZFyN9pKJLEnlAVVZftVAk2yd4Av0VMYXDowRagZG6Q+ueDg55lxB&#10;1vQAQ7XMYEuCRJtA1bavgu5uM0d6Lb+dT+XIOaEq317/pU12jrWfBF+893ZI9EGRGJGoYtduifdv&#10;GfQZKE6AZ0zkRqFzocdAatQaUSW2URlWUmDazR2+D13zbXR89173Odx34+Jw2FW3C/iO7X3pJ3Wo&#10;qgm2AKzlOjBXWlX9GX9nqR9MrM9eRQVT5eAcyiv4IjGRCOl10J9cdX/eisjLHkU5kEKh1oL3dU9C&#10;jEx58aAj3Gl/asr5WybGByTgb2BxQ8AZf9GPnom/rSEUhdXJQOQ9aNOJRI60TTda38YOjL34lGBk&#10;cLKf0HdJ4rGNDtcQE1gR1AhRRxQZfRQZgVdnBN2HkyqwwAJbl2WQXzTMOf3cRzbNBXzTPwDmyx3O&#10;wvOwwNw9RWnk9xhkFbKb5TSmU3NNiZwaDwBiizvkRCweR6ndvbrv2ZjpPMtGMN1jowqaBEdMy8AU&#10;cS3/3KxKrT/yzFt5tmEuIVuptVZ/SdWZ4HYYa9OB2fkwJzjGl5O+gr1uo6nZVVBMduDEEqHgEoas&#10;vn4yLoS0B/hGMDhi1SOQx4+viPvWE3qL1UlBvmmkEV6LHcaJc9e/31WK9JFLewHfBF8DqRE/UKdq&#10;emyAX+sOfDH0k1MOG04t4Xgea5PptAkujR5jJ0F/rroLlCsxE/XqpgFtx+mb/mC7pQDssDFQxVOi&#10;ajvBvhB3LPpXCCYoN/Al7PK+vrrRZP2zgeAS0ThYWRr6PPho1PUAdo8h+ADrt+UkPT+MZdzGJqsz&#10;Z9mvH1ABxkYEpoauR3boKh1JPVYMC4zrgsPBHAtOcmNXB3Bkn40LmuxL5e6++/plx94T3ckFfO/6&#10;1r/69+D2tWvjeYidcdL8JvxVm6GMY/F7XjNM2Bez9SpGN+JG9yyQF3FperXJtCXX400AtBrnrBow&#10;L9SC3tXZV9CY7DghUT4VdPo6uvMvzYo0uUmSZVsCMVFChak1bV3mh4BunTPMOqeaWCOHSN65w/M4&#10;h3T13v9AbN1gvw2CN96Jvq/9Oa/96Ka5gK+3PTykGfgV/gcb0tsdeFH1UixrEyBQoga+QzXjC3Uy&#10;qKeCSEeABlbSb4vlEugbMjo4FsW1QIWDKcHBW5a+g1WfsexIOPyX4aa7/HYY6wIhadgN1pVBtzTa&#10;BFp8zQGfGw28Zf67RLQr8cqG/kqrj7vJk16Ipbdhj3rvuCY2zHqjG0BeD9INPlub7iC8t8LLYuUw&#10;ohpwJmb02j7qyv8/upB6fs0v4DvAlzEPNZHli2uBpzpspDtV3afNKwcIaAxCcaElgAYTPvA6vKjx&#10;X43eRfewVx5wdr4ocWpnvusQkLMuLJ7SIrJaklZuPhFQWLtilUC0m1G4nMVlbzlZqvkpxd9mBpQV&#10;ZHu+kbx3KeEiOvdSBdNu/pznh7chcdddt+70tS3PMPeGyAaLarCo3lhFbCuKLbbBJtvsy9ghxBcn&#10;2889177g7ocue+iclvoFfF1Gf+m/+5/IMZ1gxsJfw2IwX/JVGK1i4oy/w1MRe+4p/irW8D4JI7f6&#10;J+goBKv3FnBMs2z4y24A5qcFCK7qsyNt4otpFBn3gE+prPpwwVvhKgQ79lWlww2zyE+zaixbUzfu&#10;1jLSMizJL1utUdGTxqFcVbFMm3hvyM/M9wjp8u0T5/VU8+uWncqVWDnJRPh8fX9ebM17r61Jg6vX&#10;fbg5jAglDui1iLLrFtJrEb2P2I/tX2Yriw187UFTNMvHNwi5wkmeJ1vgQ57gAr7ZwBqbBXZpkVqm&#10;9wgq9zmEugC+sBNda0DLUTMANZsvQBWQl2E6Coszg1OQbZZGmoyy8Vuiv7oIEu4jRqiN7hv7bsCx&#10;BEE+UoCb2LiHSvP9JcofP96kqrVobgc139ZA72fLbjOoZxYVQsNAbb72Msk90XAoRYjSwBQdJzd7&#10;sD8dfSOcFysq7Ld9zMUU995ngyxsEX3/w5cIhzObyzfwvFwugb/y1//Bdv0BdowdPl8F3yXZ1Bkt&#10;wt/soGyAqCcMqttUsWzPkGZWpbRXPRsKvsVPRwRYG/431qn6QcZEO+dbYPN8tmhjlrGNiA+I7TGC&#10;LOWpjnV0WkpUyXwnXnnWoF75b4Ny+7O9SAkvPh/7DVZUN++1wGQd6MyquEfG505a76RksKh445/C&#10;3sFj5bR96Q7fB3wnB19OYfuuxgYORhwwUENWl30jrwSmF/DdiCtH97nvWB6NQ0SjGS/XGhGRmZ6I&#10;s1HsgDo6Kw0KMVvFOSsQ0nl0v+R3yGeGALtDZ0I6GTLkFp6BjYu5cU/FdHylMjpIrOCLWmICTFn8&#10;mYy4If6ZfLnJDSh8JXs4mXgPi+cH51ef/2wBt/+7nNfdK+eZnHfTJYRXGeG9OEko1MNHfOg97Je1&#10;oCmob5oeW5fZ/jkGv3YkvPmHsQQDvdBJ6V0SbEzpIo7GVvrCsDzzLHfSamsUDhyvy9G0EkPX+IJI&#10;Oh9G1GRN3JveA6CDdOR+UUtXhjI+JCDhJY92QCxk1/RKYNlnzK4PwCthvaGq9igt5pf9DR9pHJnA&#10;pF3dLMMGLq3KAA5cBy+6BZ0ntVQKXxDZ+atqlELSHk1u6TXZPMYidWXdtRj8VocmKANLCU6N39Gg&#10;iZugtyQB9qfhrvmwLIW5qLiHjm9f5rs43DSfg3mJ7Ws/9+Keex545LKS+GqadWG+Q16geBXzmxtM&#10;4kDjeV0Y90MgWEChcQFYl/hCOqYEuYEp2SJdw2Pt/LVYOy/uWiSesQYQybk1MxC1zDiKIq9msbBV&#10;tV7aOd+lb2R6IriCoOB+TuDscWcFCBbgHKZMabPKe06bWyCM2hm0wmiBNdksT3YtmkMrTH2V4gGV&#10;VKWiX4uZnIO/Srcb/kaPklqB3gX4C+0yhUGUu6mRqVzsmO775uC3uX99o/QIL8MewFcDnktqP4nx&#10;cpUEbLUFdD1ifmNXmtjnkdEFjeEQaifP3W540AwlswXCBmAGoK44ixDMF1fsVO0OBCViSgMV+vW+&#10;v67Y1FzsZUWWWLzsV7Yv7VB7su6zJh5AFRMrErEPo1iYDODSKvgu6L4y3+XrNh6ARLKsU0u/xPcz&#10;q7Dsw1IgdTi0b6wTF7ZUR/+bdLiYr2+dEw4HjC2ydvc/cdf9T55ZkksySuACvhtlIPjW3uob2ouk&#10;bSTYos00jZq66/Q28Ir2gJdylwaAL50GQF5skIoLQGwfCL5k03uaHdQkHaC+kH9B5Te4hJlr3mLJ&#10;T/JQVFOL0ZjjnGCJsMrXTpprK96cXuu29NeffEVr99ay7fFWo5P4C5nUtQXgAEDNoYG1vmtPDbR/&#10;2vTEzqzH8dhjt+BaDGkPggHA64V9y0z/7F4W6Zy6nSPcj2SaC/h28B2bMcZJY1xFpu4F4u9BqNls&#10;n8AIdZgSYkC36bIg7QXULi+AL7wNS6jaJTvTJsVR1I1npU5m9Jv2HbJSln2AwgWvp3cZvxLCHpvn&#10;cXkOesQrWf2dIs5nQpbC8ZWqPydm89FfFMez5llBaOQ8uDAO7vb4M5+QAPLGSUHhcbBd0w2EDXwR&#10;i+YlfOjjV5LhJfGF+a51ANZlrgZbzYuTH4G/AMeZQAGp9/wSTE/aO/t2Gy4wJVxvnIibIyIYFNEw&#10;cUujBigxWQBq0trZlw0Ynjk7rPcA46avNseaEWeBOwq7e53ESStld3hOqUhdG4Au+8g5wz34Jg/d&#10;K8MSB88pcEvTBhP8UwWrjzTda32nNaXvjO4ntfkG6ePnrnusp/XT4Wsy2LB3QK8trLj5sJFfi81x&#10;n4MB8PVPnGymS4I9CVyY70Yyf+E7/86f/ba/hR12sIWCL3bzs930GLTNERWceeN8yDxExTvoydW4&#10;VA4ViUqaDD5fncEnfLdMTjIjZDtj/Zm2sefkVYNfZnWSlZ9ZgPOTNaBZPtgG7+dnrl6UPWA9P7c7&#10;lVK7Rm1ixWjtpOW+MdjUKSezsXlO+Khy1gFTDk58cUzbzZvGfO2mB83cuCDvbTXgBXwX4sMmO857&#10;/Whh38smFrz5RVYILqzX0pl4QH7bXBn/JMwRXtW3QGSBawJu3/OZ1N72mMpGlZzyMxM0MN0jibHF&#10;ym65IPTzi82UJ/sYTXn8lDbNARbP7iZ9UNENsprrdU6ZWz5zj9U6udZG2kyW1XLg0qThm/d6cK8f&#10;i+n+K2zdG3tx4KwgnXUwwIXHtyZ7H7j/5gV5bwt57eEL+C4kiKPkYwOx11559RXsJdbIL/WbI/dl&#10;RBoRWc0S8KqQij9bxNhMKhUj2iMNyPbmXuoILiL8WR8AKGfqGo7AOUh8JpKe+bq9ZCoQreT5FbmF&#10;Aixp/i3kcxKvFeJnp/9JXu/aW/2EK1JpX6gHqG8s0rnffV/ud7AddGzKFwfCG+218N7LddsSuIDv&#10;QoTf/Jf/RxyBFo6HV+wC+Z3xF0SYCDu7UJngmOvN4DsjlLoXCd/Aa7X5MMW2vjbDhiLZLtoiE1hy&#10;Y9PNvJd+UlQQX5UHZkBw6xtU6Fr4JRc+gNf2xnj54J7NVcKqqfvlwIKQ256PeNmgy9wik9uNcmt9&#10;iTakthcEwmLMLUWJkdEvcq6ZYfd6+XSbz/pmdPn99+fBFrcNPZcMLuC71oE/+23/A8ivQ+/Lr+B4&#10;oePgBz2gsqFwcxTOEDNzYRK0NsiFpSFkQhdWbE2ooadPrIAr3RrzPZ/QLa2dIn6HWOf2pZsN49mj&#10;NCA+u0aZW2vBKwIHzou4wrV83bJnash7qi8h5a2Eb+MMobHRfunJPb4NvtNeP5/YfmPuwfstU6b7&#10;H7tCZS5JdyRwAd9d1TA3giHuy3EZAvvk25b8qv830LY5gdNH3HzBikRbIpqr1IhQ+ECYII7AGdc8&#10;wkpoAcqE5kZtxiBTYi8OvA9VgNNuh0YSZ8meHA7LuzIQKjJJ5r7DK5NrszkqWdZ7B3ZZHWa+CE9u&#10;fcnJ8uPVS+55DgT1E4WFyUMPOARBpZbjiRmjWapRHWx6jkFbbmHCsMLc5MFULE6GN49D7KFjR8HH&#10;punnVOSS5hwJXMD3CHyN7RrwvvTSS4a/Sn4RfKaW2aB3Zr7N+Yu3bnmZ/4WbDaBpTuS8XDSs5Lf5&#10;IkZE59YcT+LsDsM6R53UzLElS14HuDyzvNinJdl6CGR8PsDfaXgxxLuqEeWP/F3qMx0+2Z3sCWXP&#10;WXHsxCjxjVXFSI+OqLH4c5BX/UVtCIV3Gef17fti1Q36DEd47N/rzt6HbIrN5toSfBEtc6G955vC&#10;YcoL+B6A71t2bo97HYL7Cvhuwh6g03vBD0Rhqr5GpBF/90bBzcAIr/MOZ435HszdqedhyZIU/Vs3&#10;cI7WCb6ck/wOp9npOTa3z3zlEihv59k5w53cesLWCo3zzl21KgNVq7H4iPDd7u8Bau3QGw6HXEp5&#10;3ZlvHBdk31zNe3KmsD6qyS7gu9vyf+7bv+fPfNvfcJ9v+BwIvjYX1yBVAx5azINirs7LFcsYY0kr&#10;R+MmC2SssSeta2a+6j7m4NTNtZ7R6bg90C8K5iU66CFI1VnUrTRlmBtfENYbELS6LzldK8my2ZbI&#10;e5CSXyHz5YWeFRcSnP+Wq/JfnZdrQyUd/czYqkWaRzYq9qzCdj1zKEeeBR+nwdt5J+FyQJjDg9fs&#10;LyPDPmPw0GUPhzvWV1zA94QoK9oBE26vGfIG+GK1G2ax/WfpdoDtKZDBknlfbaaVY/4K72OGcEE0&#10;34J4ccdRkkWUaHDYQ7A772b8kfJncaSQw1W6LeqRTxCFP0C68/VaZXvmUzPiK8dftkVDzzNf1JJd&#10;tajb0IhNZufwevDXbRjMulEizLfIrs8k5FHTiDDD6sqKczDwve8SmXprCrD31AV8T8gzdjdz2LXY&#10;h/jtxwsF+G58vkBVXe3WnMJLEkQaRep3XJoGXsd8ZznRJHAzc71dokZ/qLyRERQNHQjxm/t71W8V&#10;P2DiSq5n+D6JSrNgl/x6mYyEV9tLUx50okx2VRaMPlrDJA7quFcY9ruLeuVOkIDpiJ+J/20mNw76&#10;8810HnzAghwetCgHQ17P6sHH7iz6fMRzu4DvCQX4S9/993GCexzcjt0ewH+Jv/YhJi02e4XlmUT0&#10;QqxsL6akbDZF4kDVVtW5QToDc2Iy3CfT2fP84pEoQ+zr4JaNCZZh3pIr7+sHFdS4P9er8hw53xGq&#10;29pp2fGoZFREe7CFNMf94tJ/eqA0yzLsvUUlsy2GNpC/TWYFh46w7JA5L9eqnKVcuFNqPrMWEadC&#10;uRYaHBgEG/LarnnX7dwKczk8GHv7xm4PH3GsvOPVv4DvaZF+03d8j6GtwW64fy3s4RXgb6Ct/4Yv&#10;InA2f3DH96XMszjHuuS0w8JA2z7Kf+qi/eAGsBuEizuUY1UF8sFXzfMLrGmIbMaY9PytN970n2He&#10;2EolHrLfC+QlTEfKdB0Ayn3C/G3vfvATf+Y4m8PnBj2NDJ5ugG2KhqSMq8OHhn38k70U/eBEXhRP&#10;By74io9oVJ8ScC3XjO+K/pSAuqc4jkl5Dfj0pg/ZRuccrRNOezrNCbUQfu5HFsJHi1QbeC0yB8aQ&#10;lHpE4Jptgh4bS75l+vzGm/bJpGhhZTeuXbMt0y3UwXivnWPsJXng0au21CX9sQQu4HuWhvyxb/6r&#10;seCixfy+buAru0o6CgN/48IOvb4uru1LmZbhhjh+gkr7pYbKWReCqW4jiaIDcdTH14CAkASIIfNt&#10;tPcwomvDkcltdzhj58t3nPnOFWQAwNycJ0frB8y3TV4hq7M0ZpVo70XsBjTB1Dr5cnS7W6qraAsV&#10;6k0gyEsSnYJh13PX228aDlsPlpvpuLvXz7RwiL7+sVuu9eXBPQlcwPdc3cA2Zwx+sD/L/5uAC4wl&#10;1OIDN5xsLuDaOzWBOr/tbuTEYmVhQGFyW3zWO42aNbDAwTHCfcaatxmkmO0tI07rTg44L3udc9tj&#10;J12rBTnsLJaZwx50Egq7Swzd4qa/lncaZNMds5cPmnt7tTu7QrrKJkvequxKMPSJTXbucbevxzzk&#10;xk22suI2G+Xy+FICF/A9VzH+6Df9NdtkxwJ+Y8Hby+X83ZwJQbqrwDvjb1hmwi4BOoB2jBb3itVg&#10;d4/WKZnSrCJ9hp3l5oGyEcRJkniusD4g6RosLontDJFz5Q7gmImHbM/wnk5dSIO/jdN/+4ozt7gL&#10;2K1sALyBvHHuX/3ca2cT8xjjD0ibfoCKeQHfKzSWb3IWWz0g8BcuhaK0dNIOjwN9Doq/dO/C/Zdn&#10;xLkDYm3CMw+aAznn0bFyzAa+GV1UlPkgN3LqkzJqRVfeR/J7MhPtME6yS02w7DOU807dz0EvoyA5&#10;nlvW4pxCzsVQxj3zZabXYBX7rGqwlCSz1fFKq2dva/86EZjTtkZ4ff2kRzz4p8s2Omfq7S0ku4Dv&#10;FYT2X3/Ld5fjAQvedJ+ztCPOqKTHN6fcNv6HxOntcT5gvts561622cDodmiBZUsgCwNerxE4RqMr&#10;yOhWkzoMvEeX1v2OFOFK/c3s69gb3Jws21ldSo59FmkxQ4sDr7GBv7FgO7vYZhVOvvqS4BYkcBHr&#10;1YSGEy7amrcgtsOpqzPaCsG6I2XMZsuFwK/h4z0qlVInEiJO4hPFAAGcsqORn2+idxyVribr20ut&#10;PoSlP6GJ8fy3LXObH28QvNe7kPwyh9t3/uBdLOdSYfZIMTbMi+3V3emAGIvzhXNJeb4ELuB7vqw8&#10;pe8z+brjL7Y6w6VbrQvl3AQ9IO6s+X8tMSAXm0ydWZST5soybOA9HhMLH4t99977ntPhMwXyriWb&#10;BXLy1QrBitpzIxIuLZl2pXtuitnVc7IwU4Larmf2QSFuzwPRLsh7dbme98QFfM+TU6X6s9/+PQTf&#10;F+OyPc9AhOn/ZY5mHtMUnFNhkGTd9Wte7LssFtATfHYe2y5te8+reLVq7x/5c9V85vQfIH59ctCw&#10;J40rOSLOh3jNds8BvVYkvRvvazfkz42i3n5zX3KgBC7ge2Vl+FN/8b/HJusGu4q/4L9cE2H5Rkwt&#10;1kow8GzE/Bp8KtlxA1gZt0I53Qh0JrQcYEXqcCD5LeMkwb4CozkJOi3BSZne/sj65CtmYGqPnI9W&#10;6PPOFMLBW+Yy61gEr9DpsuNQv73yn6yXkG5bfzFBby3eQT+fPyfFfUlwdQlcwPfqMrvrrj/2zX8t&#10;tvp9GczXrthq3Za95YI0ZAqXwiYMopZkGB4THZbewPkmbUbx9KD0d2JYOrI/pmNXZa+zyTe/5K20&#10;Sso8631mDleV0tKRumzB1mueWR7kP69p7q9YbsMWXiWvkS2aTBUcr21Af9AT5NDKuYMvvvSfy/UO&#10;SOACvrcoVN9uJybfeM4FI8/KJ5CGAFXWRW/p+Q0QVVev+gEbnCnycvsevGDJyK6KKUtTPNk9LBHz&#10;HIaI152T8pw0S9fK+cRQ6z5ndU4BjrvA6ok9b9S6vVFFsYTduW9bzg+Mg+K4wkM3fODYZyrurC3Z&#10;9IHjpr63aCSXxw4lcAHfW1QQI78++RZHHOOEoZhOG1v96mTXlvz6imQshqP3AP6J2O/mxLRby5al&#10;p9HOhq13bnn6ZI/5HjPiJtwlkN1iA+w8ph3YMSZODpkExztbHvbAJ7Olz2GOvMYyRPzEmRa76zQO&#10;tGfz1eRz0t49lTBu3WWbRZzSyZNVuyRYSuACvreuGIahwX8dd3m8JuMZZNuzVGzlv7kZj8eoRZBa&#10;LjceFGTmhjTjHBWWSZyJaOJPHOTrgNZRLudQvzuV5hbosPLK89kuUo7wwJ0nz1GOq750OSjZCDAX&#10;PPiSM/zkYe55LDX+ucf24t385GLhzc4OiOvOBc1EbX9Z7biz3tMtgXoU9fnve/vFz5wjjUua8yVw&#10;Ad/zZdVTjr1zciVF7qGj+NuCvUiBfWFbIK9cGcFANNkr2XJorHSJELYG0PP2BrwSnm7JdT463zwg&#10;wrfeDIdP0nPSUh0g5pkl2aPYoI23lv+QeSx48J847hSkN79N7O3tAzocfo29nzoaL5CXWtA6Ie3/&#10;KIpzoyDPlN0lWUjgAr63rggSweCwCwRuK4nVCAt5MwACu0LgwPmG0QewtUReNUSGiJ6grpPz8RZY&#10;ZwOAM0V5JVg/mXh+6SyiZcGuio9WkvmRAU/nEeADEbGmXP+NSFu/kvPuCgOp5hbE6+BjqJje7kBu&#10;g4DepsORfEHgMxX83GQX8D1XUnO6P/Wt//2f+PPfZW6H9PvioLdX3Q2B/SG9c6uLppvOB4Hb3HC9&#10;jsbgWHgJK+0mTM6uhjhLU8RoE8Z4prMirbdSH/QKx9i97Anm3Fidq7bKMeDy26WfFy11EhaXCc6D&#10;3OTCbKaT72LrwG9wclW47/grV68PoFnSvG2bO9dU7zw42CP1V22US/pjCVzA93Y1BDG/L7/sx8vH&#10;CfO21brt8/uWqTu2P7fdUf3k11ggT0+Fexs2dNfDHnwAWIuOFREwMOTsHGCODBffas72J9K0I93C&#10;Aqu+YFRx7RFY3Fdk3xMWc8i+JtZHHezwMkP/BjuEbTUgGKhUkXwkbrOItPwQUfu9dL+2/kbfqP0c&#10;xdJGLUvkqnjZsdp7W998yLwG1UZQhlSJ+jobnsdd3m3bnMOli6gEmx3jUzlTlgEWRHDuBBzzDK5l&#10;VAOoKNWJcZNoSvvqrYvb93bRYvP8BXxvV5w22YaAM4v25Zrjwt9xxqXrbkFkxooJ/DZq1pCZnmKQ&#10;YgBrQxb1eyBZTtvU+Q6AQrcuHFsUFzIhSlIWjQwS/Y9JInPTgXObu0cZTl1rQjk9tUnGzklFRDRR&#10;GXJssYfse32DFr6BvmalUqpmctCbnUuTNMZMlxeS/2MDfGs2E17Ms5Uj4h67E5gb35qOBebynCjv&#10;0s0RXE/hsySwON5NqCK1VMMZqWlWnDee+75TbXf5/lwJXMD3XEntpauYh9xwR1GYez60IN/aiMeN&#10;cSZuNNEZgpFYIZKPdyadGA362Q/Xud061/MozIzI5yHs6VIcY30+v4PmDQ3HwKG+OP36wxTr/mHf&#10;gzGnZ/Ypruwax1uTpQaqzp6EzaTZtqiL9IsEfuKQ9sGNAUA5daNTnE90m3K7PD7a/SLNO6INP+en&#10;fMm1a9dv3Lhx8+bN69f9Q32+YYfAmvsBIAWaGZtG2dFYdkDLveGBdRcc9BweA7sGiyRjrfUUpLTm&#10;0DDHgiWmixkP4jQzHDjE490yQy+AjVZj6+zyDGBQ2WB0yYhJgjQ9mSaLTWfFLci2gZQiVHs7Coy3&#10;c0yg0rP0uJ/xfIPve5c0lw0jgOYw0ZqyXmip1hdSgOwRaVztzlwRtJofVRmNVmMUZ6lWvZwxk+EO&#10;656M3txcNYNqqeyR5kua28tXt/uPs2Wl5GhEjldQGDviwnS0utm7H3jsC26hZS+PNAlcmO+dUQks&#10;uMCGDy+88MLzddln7LyjO585wuIAYV8GmuSRG0GoJTSrUHRzG9vuGKmwdWdq9T7IZUkwtVzaS/F+&#10;o72KkpH+FivWJLxHfmdQJla2r+Yudi7ZOYX1Kk1Tc8eVrBCIMWE7dyfot8aGfKv+5hZFeXnsEmp2&#10;p3QA6ywAvrrhDhcfIwRCvI0MUOgxobNHkgQKsEFiAvDVbGf0mQFCT6rfg48mliWaoCTsD06YerG2&#10;M/8lU5tHZg0BtQzokBrfxJ9zz7THo48h9biH09KehGZF3uF2r8nGJs+5tEyA3qT9nG6X2McJB/qF&#10;SuTVVOhNO9a4hVG+9eZLn/tf75ThfJTzuTDfO9P63/RXvgebrMPnyyviH+zMi4w/46RQLiV2hadX&#10;bb0bGckvCqrjYvtzjybvweUSVQ9g4s5I5/Zy0Zm0GYvZB+hL0C3xWj51slAtkz1Ra/EU5Zfl0ZLo&#10;6J4RBdnrnL+7c2nF3KudrKCL7nDFjVctzoSNZfR5YQ39K09/7zn5X9IcSOACvndMPb75O74H5He6&#10;EnyxKGMLChXwEyisU23bpW9juogQvAcN5xO3llKhil/h5u3LqL3rIEOCyMxY56pRGupKaIU/59Vn&#10;Cq3h75lPHRSbrlWBzghHqc0cs4ICkY2innMs1HHz5a6RkS9TQp52h8yXB7iYkmOO4c0XLguOb8sy&#10;LuB7W+JrD2ORWy62cCKsR807cahVcK/b2ZvT8uJYcRxXLVce/7aFcw2mGze8KijQd4F89nC/mf2d&#10;FNwZeV3p7Uu8O5//7gmw7cAxO4iU+fJ1yK1Vcel+GUt+g/kKFu4LKHy2mZsshDtDousk4OP0cpib&#10;FwrJeErTabtzvjBvuSQf+gfdR/ahr+S7XMGf9uN+qEU4WMzDzZsP22W/7fNDDz1kNy0+Ia/7H7jv&#10;Pvu5z5buxzSyHV+cm+yAVjSHIKMXcKyhn2wY3KTRUgZCYOp8Ee1goQ5hXDqnD/koRqhzg6bYFk3w&#10;KRWv8laoFjlUS9ZIln5rDy6dBgpYynnh6mXP0VBPkRT1yhn8IncUYwPEViSISOGVd1hNlaQWg70j&#10;UqJp8JucPT9g4wWc34OZwXDM4gPaiQWL0oApw3kLF/woeIZKVMAEy5/5ZGBwzqpBlxgeY5/hcHDO&#10;a+s2gxrYKx588CHTa4vquXbt2r03P65Suny+kgQuzPdK4jorsUb+hgvYV77RFxEu4HBExMnzNqwD&#10;13R+saC8Mwke5yHPsb1X4LzbIfR2i5/FXw0Nj3no3kD7HPHdJsM9kMDArClRA039funqRYKZ+TaS&#10;u6yLdqtzd1IQW4UFFuea8MBM+Ulozhxz5YWGPYxtHU6JnqVS5suO032/b7zO+WT7gAnku15+6lTG&#10;l+93JXAB3zuvHGZyir/GG7DyGJNvuCw4wrQZJJeWTDBdQiE8D/p7xoU96FkiSHMyyD5B/WMrD1wT&#10;B+hzDgIGh/OrNYAC1vwtn9rDx3NefdxFAVIPJNb6oT0Ibm9BNedJtg3+1i4OV1BKMN4K2Xa4zLiH&#10;9AZjQ53dDMtrMY+EWGCPhjCVfsM3UMWUMqeRHX9fe/YKpb0kFQlcwPfOq8Nf+Gt/xzIFWaALGMy3&#10;Is9y+9+KEkOoTwwhC4yIyMco0Cz8TMhw9BTf7hJ2lXJrAnYAewvwjqENFVTYXYIU0uy1zYy8c2HO&#10;xMRZgDPysu+ZJ9zOf8uMvIRdVnMiwqddgom9WwiHwwLLLnbPH5b9euCFgsOBbhApsN83sYTzN0/P&#10;sgO0wH+NaNx5E/po5HgB33eknemQZfwvKQNQ+NXXQH5rM/VYta96PxcrpsBv/TpexNG4LdEW99uf&#10;e2BEzyYgCVU4h4ouKjuR4iYcBXFSeBbg1sW0fXJG21vIWbFVd7qYwRfcuHy754abNVc1/jxLrWWy&#10;TuMu2DUWpc5Fd3bf9kw17X3RlxG9YOcXmgvNx0AX58NZ4u6JLuB7S2I79ZCFnYH8mmrqUW8kv3HY&#10;fEYAGwLjxEOazdp4yu6X7tcZ6SbgwGh6MaBWd8eB80G/QtX4ikZFQR73cOoctrgkgzP+ziyVd5Rc&#10;N+Ew84MSVtW6uOYRyZwJK7isha7qriky7IKek2bpaa2ZtSSwMj3IN0Jn9mTFrw7GEOK0wDYgGWGG&#10;V9ifxoYxwYu5Qaua8QbD3eeff87Ir7nUrGd2Gb342VM2cfn+Ar7vlg4ABWK+2MN0YrIC6y/GFNyr&#10;rwUFfsPpAw1pMuZBHhvsnqwK2GfhBQBRMLE8D0DSBrseCTchcQuP863gp93gy5ciPpSJAp8s+TkJ&#10;KKiZn+49PiOyplxh8W4XsgTug9zsK90wQcO59KlFv7tmsZtQtIBtsObqwc/jvgH5PlOXO33IrpIO&#10;vhH8APCNYzXM+XCXkYmXXnzxhRdfMEW2vazR3JbN68996pxWu6ShBC7M951Shm/8y3/zT33rX0fY&#10;bu22TsdvxD94CIT92NjtFYtziLCHYeqbj4EuRLkY9eeUl8LriuAcjZJzu9gdP/F0wkaUYZvYHcek&#10;iPmqyBWlXy3qnRn6SRSbx9HE0KPqyXetjc98ai/ZmRqz5KRjXmvrXc1Ysngmp8zwKZy2qzdKAAQf&#10;QbqC4RPljA3VE6sRexh/aK3ta/sizjPKHZqd/L75psWvO4l45SXsWKJepjOFc0nmnfFFCu+oBP70&#10;t/11zJwjlixQ2H0P4MGxBbv/2B37JvTYKLDzVaEgSUwxSYYfX3kUl30AyqXRLWa2GZtUx9QPfgTT&#10;25xUY/ZWebltNgDCZkD0XbBAicCBuP6+ikEGCt+ChBMU5J8ZtUG4MMLQfotlboySmTGrZcFY4Fby&#10;uQ/g4y1n/qkeXm5snygXDx8IB4EPkYgrLmqOTKLJMjRNA9Dmz9uNH7gHTzq6qpQMigilqG3ao5w+&#10;HecnA5jzwWfePOzBxm9Gfl96wTgExm0G3hfyeyVVv4DvlcR1K4n/5F/8LgAaIDg2X8cWEC+a7spv&#10;p8CGv2ZqJCKBLDn4t2cLfAMDw1UQgz6nHr4zYCFv2ahh4Biaw+GANObKc1u55967bVtLJzaxk6EP&#10;LfGnn9uYB5W7EfqP52Uf6vgZh3+PqEvHw5tvWW/gjutYieykzF6VPuYoQrx3XDOS6h0kxvy7TsGj&#10;zrga2s70nex4xvHG72YEVGbdSt4guOGs/km0xbAdblN6G/gKzR9wbNLKTtHWWmD/8/ixzzivOM7T&#10;tG1B41jjuJ+HWGSr5LEW+ZR3p9uf7X7sA2qhpiV3dzLYbqUhaEtjyBsLfKwK9ro3jUI8/9xzzz3z&#10;rM29GW+wcrs+rTbqvBWb+Wg8cwHfd6Od/8Sf/2tF0bBHVPLf2ITH5i3schQ2/mtfBZK6nWHyA5CN&#10;H1z1wSMpfGVG8OWwkfGgTMOQGnpOniaZb65yM8wNr57blv/4urv7cTPAz3+7sWNH9jqHHCcrDCpe&#10;/odAYXGgbMmd51BXFqtF1BZSz5AEeN0LdLPnlhOAc+sqsB6zcv127jmY8xLctfNYHOYUD8/4i5vx&#10;JXAWsJvMl4y18Bdnx2eacYhQKgIp84IvK/nNkkDb0O1FB+zk17r0QHJ7ic+8BfN18H37LdM909zn&#10;nnvWNk81KmF6CKW9HHVxPqBcwPd8Wd1Wyj/2zf8t4Ea9wOH4zV3Qyvmw2f+MXC8ge1zGNUz7+XeF&#10;rCUfbAC3QV+hjAlwxXRw4lwRnGRqTtam8M/yI6RXtwppVat+IZzSOJFMAZf0dvDWoqxJZreubi35&#10;zG3V24AMNQ05v97Xm1f6rG3PB5ekWKsMCJ7DyzS3WT6ebf0g5XBBHOvgcFCcq6suHNSntk/alDac&#10;D6DGGIOAvFvupnIec2as4YXnjTfEoO1165HBni/XORK4gO85UrozaQx/gQ4GUoz/5Q6UsW4oQoBj&#10;C0rgKS4gL89Ijng1JPSUuWAjOPHS9UnOyNx02G52ziPXdEeIwdemEzZjs4HYRqAEk+Zb66StxMHf&#10;O/guAZHV1FK1Miur1YlH4u/cQqCQDWGJzsecd5nbOY8skXSpPeTL629FtkDfw60fK4+G2WeoLWAX&#10;ajP3JXlWXPhK7AdOILhOLD0WvJnnF+M2IwTW/pbJm89fznk7Q/QWSfLJT37yrISXRHdCAr/gF/6S&#10;P/h7/1OCAtS+ELNPv4BRkvxyZD07PVE05VnKv5T6KSAWp8kAzzZ8HvPy9YVESnU8Rrb8nYXZnh23&#10;ZJqtt6CMeX8Lu+ldmbOCSPl4K8w5uMln9xI3n8kMVaog6vxFu/B3g93+ugpygAO/fBA94OEkyp9T&#10;5SS8hN3SIoSdpVIV7DtpqOXFfjLLqw61VisbItmOUbZlFIZNAOe73njp7vtv3AmL+TDncdnV7D1o&#10;3Z/1lV9sxgNqiakY017b9gyXbRZlv23zM0sDlDEAasQErgIcSm8fcEC9XZYPPiNzmCjB1z5j1jp+&#10;/CmNn+fryBmXaEIQ0W9p6kQ9J0oVv6SgzI6HADq/RXFw6U9QkGU3s63mALsZl7Vnmpv/AHxVnpYM&#10;oqgorDx3nR2h9m0z+KocNmXINRU+t5mRJ9sinoRdJD8AX37lEjOuGgddWy34FErb/Dw2wLIzsT77&#10;uc99+lOf+vRnPvPsM8/YHdPaxx977BNxPfHkE488/IiprimW6Zlp7d03PvEeWNcH55UX8H3P2upn&#10;/sR/kRP6BF/7QPCFPdBKG0gBfO2CrxbIy10rGSfAx4FiMZsSkQ0BvsBfzsIr7C7wVM6XHMxIVl4R&#10;ZAPH3/KIh/BpMNBBq0PwJaLx8Q06bA94xlMKvpAheg7QZH+pMM0mwOPx/rE2KPiitAfgi2IwgQ4s&#10;OJfqdWkw6eCLlWbvMPiaxGJUZb+tkKYGBF/jro77gb4mUMjcnAzm4X3qc5/7PgPfT3/6qaeeMjeZ&#10;PWWbpn784x//vM/7vI997GMGxHZ27AMPPWTZxWY8b9598/PfMwN737/4Ar7vZRP9S1/xo2CcBoLA&#10;XwCofQClhfXCzpvlA3zjaOQBvnjQbhJ8+RRMCEELmD6ZwXcmTXwvgIagBrxTCqnc3PJxs4Vhx5ON&#10;bBJ5wR/1vQqvmgzEVrsEPIvRA8AXZI3iQmnvLPiySEvwJX7hvURe9KOQw1A4dCT74LtdxJaOndYH&#10;88/WLZ1W64BXLA5u4AuVU3nanwa+Fprz9NNPf19cn/vc5wyLLeX1a9eeeNIvB9/HHzcsdvx98EEP&#10;logsLvi71xYX8D2tpe90in/5J/1ogw/4EMZm6wG+oKWKwhwM2k24KeA6oNsBH2bsho2DNQJ8GX9K&#10;VG2G3eBVeRzBlxQYzwKj7YNvmPn661baY/Btsm0IS0Cpwm84L8HXKjuDL5C39VjE5dYZnN/ECr4U&#10;CKVB8EWGHNmgMNnPGP7KwsT3HHzT7QCuWv5fgi/v2HyuUd1nnnnmn8T1mc98xsDXkllP/+ijjz4W&#10;l4GvfX7k0Udv3LhhquyZXMB3X7cuE27n2907ldKm4JT9tYl+0j2YPYIfYi3GXYaexD5SSHxQzghD&#10;IvgG2Uqg5Fd8qcYPkJNx+mubVYYTzJNmgaG57YNKDcVQZ6KWM+YefTaRN/W9LqLqDUhplY9r2dht&#10;KNPUm7fwGcDN6vDV7LoI6MwcX+nwBXLnWrKFSqXPd7t6uHoRffuGRN+ybsYGDl5C+nyn7ehQHeie&#10;BdggLt1YsHFhdjDs5OxDerVs3IYmee2Fux98+JYL+CF+8MJ83y+N+3N/2o8xxQXJBdtVSksmy+AH&#10;+9ZOJzIHMSCYzgc4E3AhE3UXFOz6PYzWc0Rc5g1MwW/1BZNmKqDM/BEPBuVJ8G3MV9FW+ax2GGwS&#10;JECGRDSCIIqEctoHTs0hQWO+7EiWuKxKcABqrUtzGYaIj5kvZZKYCwSHw+E8t8NcpPkO+9fzFRpv&#10;B/M1eaHLxAZ77vO1T7LZniGvBTkY8zWfgzHfz372swbBJnNOF5sq3rh587FHHzX/g3kh7JwhG4Gh&#10;MPaOex/5wvML9hFJeQHf91dD/ys/9UuBDsRfOiLggiD4GrYCfDHoBs5iAg3Ii7k4XMK/kL1DIiCD&#10;0EaA09E0OaYi2uzw3TCycPa5xfk+FTFztPUAkP8SEBVt9SYgBoVEOVlaYg16CHAs9fk28N2UsKB5&#10;2fbEtb5aYBs4jMLQNURBDZSPivsKYJ9zhCTqN8FXwhLyvSGv2Byjh5ehtHtAjOprH7On2aOC8QyY&#10;L2bYfHqtnOaUMDTGwBduBwPfT33qU+bzNfJrN00EvjDnPtc300ZzOxjy2hScffDIB2sdX54edP/h&#10;7/f+Mrb3ujQX8H2vW2B6v7mAEyCFzwJJwVIxp0/wxTw1mCwugi+wGA8WjXUUq2m39IrSGvlepMcj&#10;BD7SSUXkBqCeVWZnOw4kMx3Ub+MACd63vebc2BURTO0OkjGwAeCrDhMWFWVpgM5vj8F3/pZU3T/4&#10;Il8MUCjbzbtyx6IWAU3HBWjvAnwjyOFdAV86eRGRAqePiREy34DvXXebE9+2gLIJN0Pez3z6M089&#10;/ZSD7xtvWtdCBbP5Yjtb84knnjDwNReweX5j+uEB17jojb3zePhCgVOzLuD7vgNfK5AFAoPjAFKV&#10;xsJc7bKbRjQQ7UAWRv4742+hKBYoAYLHRVaFlxJ8FYXn9CwMHrdSEXydT1WYg8I3UxJ3gI/4DTzl&#10;n0RJOkAUFxjYsAe+MxulVBPBNfagqCa7oq4ZWPMQB5oFbqagAD2+qcwUded3AmBZo+HtJfiivmOR&#10;iq8ftA04ZuY7F0zvNOarYmRFFlVzt0O4dGrvf+fCoRq5eBx1RrTDiy9+7qmnPmPQ+5nPGgob+Boi&#10;W0rbBySWVtxjOGujMQs4e/JjT2bkw7XrD12/bhwgGjd27DOtuOAvGn1mH13nLn+/FxJQ/DXbJocF&#10;+liJ7A4j0uxPIuYB+RXYTSgmntJWZ/Ald1aUbBjaRrsoIsCX3LlhN4EA9y2ZwgffhcfJwQlw5Ll4&#10;FsDNcTefAshq8ZCY0K9t27CpQ1X0EQRfCirBV8LaVJjKHwcEb3fVwf3qg4I+x167Te9m6NQ7dwp8&#10;TY4MiWPh7QMWWZi3weIczOFrcb72pyGyg2+5tuxf00mLNjPkteuRuB5+5JEHrz1ktfPQQ9/8Ia4L&#10;/l7A973A1XPfCfyFZdKlQBiyO+qLIEIp+JIyq9sBWEcuCTAapj8xX74aQMbS8zMYKGjvAM0YdSv4&#10;KiDipWTf+Mpy4CoJBV+yb+QPRGDIhN2BN0bR5yT43gpUhTc24sT8IviOqD5s+VYiwlg++wMZEyT0&#10;z86QkEjNxp0A3xmIb6VGYOVgvrVLqc+/iRs99t1xX7LFOdgGZga7Br52Gfg+9+xzdg6LPYoYSTST&#10;fTRvgzl8EX9mEGxRwNdvXLcWsca96+030xtj27Hd/Ki7gC/M91wofE/SGf7CmOFPwG8iC5YRE8ig&#10;/bPnl3cipQ8nARyNkxb/2rgdLI2C75K7Ka9MXhPYAPBFCdWP0TAXxQCacG8dBV8+jpsNfPl4I87o&#10;XojXykbts9JktmxDtMWfOR4P8I2pNMANezIl1Hic0XLsmebeKyU/wBfb2HeN0/LcMfD1nSg3bgft&#10;FNmlYbbN9u818LXlbQa+RoHtT0SbwcdF/TTya6EOAF9Mvj38yMOWwObyrPWoIb4d5vUveE/M6n3y&#10;0gv4vk8a4kQxfvZP/hLiF8zDLpg9tJkINYMv1lwAtQ18sV5UnyJ+0aQVMRX0FWU0vJe5LcFXuwQy&#10;dzVylJ/ASqDU/oBlI/gC9NuzjZbOkBckL7lzE/pAtPg0YALuBvQnRmbrvXH0mU+4IaoBiZxJ5nY4&#10;nr3Ha5nEbYP8MRWZbtTwG3saZF4xAXHjlsAX9dJKzRg9vnUvr0cEJvhGjEp4BoZ6QAJWfvgcLNQB&#10;4GuXfUa0A9qRyokBmXl+zflg4Puxj9nKY598sw1LzC/slQw5RKVDUB9h/L2A7wcDfK2UP++rfiwZ&#10;otkHOOkB+NpEnaEuliAjXg3Dc9vukVaqZqPwR3JNrs0gigLx7mMFCJLVmiWbiRn3xIP4Te8H3gXo&#10;nKEWN5fkDiUHxLALQUp+hfsoCYrE3IhNnNmboYp4zRwGgmNncwVm3z/oXsyXodAoCRDUrhy1A8or&#10;AV+qNZX6Oj7NE253WFOtLn4KlQf2ek2tF48FaXbHNjNlr2ZfIcL32WefNVeDEV6PdvjMZ8wFYSt9&#10;AM2oLwkBPL9wPljMrzHfJ5543KIgHnzg/nts5s0JAGQT4Q8fYfC97Od7h1X6ncvuj37TdyJzErdp&#10;h3Xs7svLNlzPC+dfcFCPQTc30p0OKc6N27lZsOVSh2j0LYMVR2B+vPLgxcntQPKr8EoaS9xU4mnf&#10;0snLDzPRY2EIxBr6qtLbaya+tNXFZ/NH3N3mS06MNT9BhDoDY/JqCYRov3Nac5Tzht2DmNfu6flY&#10;9SWmOtQqV4YgyBzQoJeiWppe2T7/dWL3S0aZX3jhRTt2CPtIeBxx+B9SNi9+79sv/OP3pv7v9Vsv&#10;zPe9boFbev+/+tU/HtxEmSNAjV4C+wDOi516ODtnvBBYpuxGObXeV48B3Bf0dbRMyGpRqnD4gvnm&#10;ppeMCtB3gaVSBiTyKEPrbJTb4islp+3bLIaS8SnGoMmeyMtn7QOKlJQ2Oj7/XHF6LKdyWPJr9JR+&#10;Blq9SZOxhiqBSPhuMN8kn6YGb5n/2hwCwcNqibdqF5YUg/baZZ4H8zmYC9jSmHCw4TT7TogLumfk&#10;N+bcHnvCt97xPXcefMg23PGzA6PhMLsY7zUo/ujNv12Y7y2B33v90B/5xr8CrpGHU9RpFzjwYlBf&#10;P+wiD7yIA9+MsmwCaQFYepbE3mczMRyuARasp06oMIT22s6VvnEwQFlxbcZQ5kCGq2lws90hzyLS&#10;sSvSdx00FCj2yStzy4Up+ZKA43OVYC/h2Rmc+6JbSJf+Eqwzdk4aDgREqZgX21cpvmnnVb1qx6bY&#10;0Sm+h7prkfUn6F/dDR7xzn5FhJp7vM118cYbltIOXHnxheefM4fFs0/b7xeef94OHbJg4ZdffOnV&#10;l18xTbUDCBF/5sJ86Z/cQvk/0I9cNtb5oDbff/n7v34ejDeEAvNK06glxX4yMULosQBgu2qWMEe5&#10;bMgan6k34dsZwvy8xZqFsW+Bv/aBVFHzb/y3NYkSSXyld4ihmmHjsBO1HJNpSnL3gFiXR/tbMEJf&#10;XbMyUXrLLqHJFsKBb/id8Pk2SQ70j6UWsc+DxzEH/vp8mCmDIW8cEv/Cc889b8cVmwfB/sQxFsPR&#10;XWWtOLk8TpXHw/lQIVwT3nm/Zj4JQ3Dv5WPT0dAknLT8+gt3vfHCXa+/eNf9Nz+oZnmVcl/cDleR&#10;1vssrU3B0QEKuwV8APQwx4UV99igPfYLti0obS8IC6rNEydZJ6Iws+IUNr0ZXOtRgJ5vZIgFpuPi&#10;wXsecNo7Zr34CKFQMZGfAcR0IxJt536F5eQcINLgEYJdg3sOkOn9YAIFYj7uHUbxXMBErP1lAMQI&#10;kW6SXP7ZuoEl+Eb38o6DL17gWhCEN+OKxQXkyPv664gwMz+DuR08ttcx+Hmbf8NsG6Zw2TT4DJ20&#10;z/atqdz16w898ugjvubisUfN7WCuc7uPKeAHH3jw/pgTjhXxvhtaEGjzStx71/UP/y7sF/B9nwHq&#10;1Ytje0Fw7h72QPw1jcbRGBb6YxdOKTJAtmQ47bd5ABpy6cwY8mybRQAlCfSA4IL+exV8FdcU7BQo&#10;YboNN3lzD3zxdoL1DL7g/ryPD+wJWAC+F1nlFcG8AF8soMCaBAVfzYFdxaYZZaLNsgtsRf+A+LUK&#10;OBPgu1PgOw8aWLAMyyD42tAfZamlIjyfGMhr64nNfWDM1/wG5oTwLXXkDBGXDNbamN84XFemYFbZ&#10;WARvGz7ctJVuNx72fc5MY7xjrqmInJCIM1hiQsH2MLn/XuMH1ud92PH34na4Otq9z574L37f71wy&#10;PkVGzpXFdJntJJlRp4CYuUJtjMwlCQ0B1bYbiQv/Xxo4n9J89ty4mqfWq/UThLxGqFvJ25+KsBuQ&#10;lXTzfTLfcAaUz2Hr9F2KMQULkhk/mYyfheBuc3hHmK82dLRN7VPB6OConYnakNdmDmyezXiuYa7h&#10;r32wPzGBYN+iv4cfCU2DiDN8iP1E34xVFQB09x6/8eYbhtpxSvfLfv52zEYgHCdiacILEZ1b9n5v&#10;vvzh9j9cmO/7DEpvqTh2HBE5o9FAM2OQQTJfW3FkU8/hfHDmCyaIRwiI6u2FUTU6SecD6S1YpzJf&#10;rnTCgieQSAIl/QmaPwFRk7FX4OMoLYqNb/GBvhF9UTK4CqXAVwrrgGwk098sYaIxuCmZb7BUcwms&#10;5spwT9ZX1J8TqhYmb7u9dJgCrcIFeku6sHnokPkCJjHPtqmRaYLBoq2hMCeDEV5c9tnuMPrQcka7&#10;Q7CqPIhiNDCFq9dcC+HucmJr+gAZuU/sATvszYdlNi6r/214duOa/Vy7ZjE6lj5n9W58OF0QF/C9&#10;fQ1/v+TwM778R2IkyN+I+DFVNvC1KzwPCb4EI5iNctIGSTQtRTq6lTWybbvM1B14ijuAM6AeYJ0c&#10;k2+cWScgskGnQjMqiwk94vgRDwW6yexfezBhN9+RQAskdG/vGajY3r5XmINCvkPguxmpYCUeqCY+&#10;FIziuDajuoa5dDgY7YWrF7EulhhNbx+a8jCE3L5yBvCArXlzd4Kfy+mvcIVzz28d2h1TEu4WM35w&#10;48bNGzcfLqLgBxI6vpvYb3wIFyJfwPf9Ap13pBx2IjLBF1ip4Gs6beBbS92SWOWYsWbuGlfCtzja&#10;B7ZEsIMLWFE4F7PF1ImvsOjMbgO+CsEKvorLyk9J7Rt0NvBVQJ8hm0LeA1+F72DXPvEfbDaCdTEq&#10;p9tW1/JWjALrEhjvNM/dl+MaDuCDaLV3CHwZ3O3VcvD1Qnsf4HFm7oNAKKGBrCGvuRoMfC2wFz4H&#10;8xUY7SXOUuzom6EhHJ0gYBFDE4NdbPxgHa5HoZn7AbtWmuf3/jhy25TyIQdgh15zD998xP65ccOx&#10;GBMVvi7ZS2pe4A/VWfQXn+8dAb33Sybm/yVgoUwwEnBSOHwDnbGr7+CeSvcIixytw67Uusja9Ku0&#10;PTgHyH8qchiOQl7AdKTib9Lwlq2+HfVqBd5jrx1M5bGZZWue2qIJvnVrrFsT8EVXxmL0QqrXFxB+&#10;GCd8+8uL50501lFGzKFz8ZDeQF4jueZk8PDcuHyS7aWXzBHhEb6FsFQSNLW6HXCHKUOq7klJd4Q7&#10;JGy1pYec44qll3kyYYSf5WU58C0xzXnPXW+8dNf9N94vxnbb5bgw39sW4fsvAxwHBywwwMUuU+V5&#10;MPJrozk7Wz7H/mF3G/tR4CMykvwCoeBTZmAZPueFoCGPMuuioc8BXQK4OcoJS0PO6BX0UqLKbkM/&#10;KI8mhvL1ZM3sM46ZLx+EEGMW3ybv7bPvftOYrwLuEnxvQUFun/kuwXfcjE19ooHSHe7TYa+99nIh&#10;r3FeI7y4DIuN9houmw5QgHS1J4DKjjyWKdTGAx7uNu+Eh5ChwwlY9b1F/MW+n0R5rfwkovvNM2z+&#10;Bye84X149LFHbWmc7QiMfastwd0+V3zXPR8WF8SF+d6CabzfH7H1F4BU4JojY50nZL43LhFW73AD&#10;O/tzTM1vAznJ6fhBGTE4FH4De/0Uxgpp02eVOysdXnLegYbJo3oY70yEG43VP/H5mPkiDab+vTZR&#10;gv5b3Q5VxHxwy83ntx/deWdWWGhXVN2iOxyMalpwgq19sPADuHoR3mC/7bPdMS5syEsyy+ZGhslz&#10;o5mhb+hK2dbu6o1NkGt3EVtY4XFt3gShBL69T6yfhD85/negt0cYMONv99zjha+9cM+Dj7zfjfCM&#10;8l3A9wwhfdCS/JE/8LsBba6+wS5xlBuCH+yKaEoG5MYGwYXEw+cg4+IEoJqTUSjEW8SwE6O4HFfB&#10;dAZffhu2jdFrQnEzcnUgEzrL2jHe73ja2q3wbqzHQz6NSgssTg0ftLcg2BcmJE5SABEhBuEzn1tS&#10;nzsQ6nDwXriv7XKvjwGdHQdkq4GD9gJ57TLPAyfZvF0M/fKRdDIgTBlfoYNtHV60iLFVd/67dyEu&#10;X0wcu/q60tWOPA6+gbruk7CPQZwjZQSpjcxDqvb8a88HBH+wT6S/7O1wS6bx/n6I5IvEBF40KHQE&#10;AOXiCN+MNp0FsSKuDt/U5RIBaTZCZejChpuC1FrOuW2aO/DMt2tDy4rxLBAnem7hePwVm7oYA0or&#10;LR9xlnxeFRKgnxAdK8/ymoFvCwr1VwjhgIGCaPWr3hmhAvUzOp+kx2yCNvxHQn20ffavAfH1s8n7&#10;ipjchhGjLuibff9I24HsNdu6wSNvfSsGW0hsezD4BW+DTbJZkwJ54aoODhvuA+yTh/+Aztn1cKXl&#10;cG1Fy/puedGsWCcYQBol8W9ft+0gbPeIV4xrowx2UgbDLezziy/ayuaXjZ9bLqYiBuZvPfeP73rp&#10;+97ftnhUugv4fnDbbrfkdMMRczGhwZ0hLYFPHhspxvZjMIIkI+7Nc0jmmRgeM+YJQfP6vgYFvjF6&#10;jT0D093hycErwz+IxaO5LSOduhKnmyd7DqyJzV6IqrkZ4biZ3y6lUA/yy2CkKL9XBAQqgRd/aj71&#10;0vSgxFd4fGQYJwyvf/guPnKAtmPUMOFyvowv8Q0X8t5AVSlTyyqBHjvYoVG2fNzum0r4pmUvv/j8&#10;C88/+9yzTz/79DPPxnqKl140OPYVFba5w5u2/41PlmLrhyCjMXuWS9l8MYWXxyXiKoXtNyPexXtt&#10;e7dhs3T/UXYEufGKFAbMhr/eD2A3CePgTz9l8RZPfy7W1z3zjG0wYcBsX1t38cbrr9kT9tQHF38v&#10;bocPIfhazAPQ1n5b9ehUcOevrdzk7uY2aWZBPLGDNshInDPA7f5iV8iAqrfdTVfUxmOE7DkLHfJJ&#10;O8ef4L4wb+yn46/IE9URXIEZOCBvhiGH38N/4AABvgcVHWnwSN0fJBU38Xd9Ho9vx/sKOETbgcUJ&#10;xOG1KLTyGidCOEmNyIQA60ThJGxxkJB/hcLkTmAoVL2p8txqWdBIKUPDcBxrGz4NzyrCUuJVMeL2&#10;rFLc5ViFE2GQbOXdqEl0NuGXIcTb8P71N4xrvmR81/fNyQ0c3OHw/HMGvraJmSNvuF8NZ4G8mKTz&#10;N1Xx0RtmRxuYC9iFf9aUxp6OFWwBlNGNRSmi4eLAjoh4cCId/gZAuodAeHcel3/nAO47vfuIKvWt&#10;uIBlaTvyvPL83R80R/AFfD+E4Pv7f/dvh3/NKY/sY+C8xNDO543ve8BCEmIJmgMnFNtN1CmL46Bv&#10;awVm6DEJYQGu9IqegYzlWoYjzwLvPXg+t4AoS0zam2Yp2/4ERLu3YxsAxxReklgMjWEs/s3d0Qph&#10;idfAu8RBElVgDn8XKm04bGO16r5IaC6mLOAL+B8vxYaKhZHJqgHoAFK9sFhjXArE9YjDbMJ4eX3y&#10;mUBm+tmrneAOkb4kQBp9SEx+oqwBXDG7FZzXNmrwIb4hb3p6E3nNEQHkxbJfKBIaIISZktBaQPbp&#10;o4ok9pg9j11OfSf1sdq4+qbIJn38A2pDHWPCLbEXc4Lp5XCSDLLgjhmvUojYKvXS06+/+PR9Nx7/&#10;oJj0BXw/KC11hXL+51//n2CUR2ss6PJArjhbKDeRciLjS0wded1wJAQ42FSia9iAMzGeBF+Ramnf&#10;HJPi9AqsOI6R59jkjJN68Gjocjh4J2CR5abIbDQko7jz5uhlPEviDHd2QTNdDcG46joWJUlvIkzN&#10;ngFvClYjL+ZZjgv4NAZXxiKyet+A4ADfzZ+tTPEdCwxwriiS/BfcM8vj7ehxAxuIL/buUo3c7Ibz&#10;UIPd116z0b17Vx14jek+a7/9wwvPv/SihzcYXGLkBGQk8iI0cFxBxUfnAliOvsF9Gg68Dr3OA7Bv&#10;bwqRwkvwDQZQcb+IEfZ4tPw3QsGTFMecQB6nAgHYahHQfmwv8caLz7zx8rP3X/8AQPAFfK8Aah+U&#10;pMZ8aTM0m8A1Rz1D3thAKv0AaS5OkBPvyG5g2KbhCuJJ8ILphaEFeocTz9Kqa8G8DX7CZAF24vIW&#10;eREpvAO+GUtKOMYHph9kOEa6hF0F35rRSSxTPB3kcduu7T6IXtI9mHtIBTgzKFwmy7sbYrtFK4+f&#10;2rqY25/ALwHfgWhb4BNwTudP8Ny6lAj7KyKiy6DQsNWdqj6v9bz5GsyzarAbh/34jFZDXm16SBnZ&#10;80XoqzByAgBC9zDH4Jv3Yn7M6Gqkw5PaETIHRLowt3xRuh48WsLn+CIkwmoSdD6nK9A16TZBb778&#10;3FuvPn/ftUffzzZ7Ad/3c+vcYtnAfKHTtGH7YJZjrDMW2sd432bA4thEAAYmxhwxczsch+v6ySEn&#10;GKr/H3MpYBywO7gd4oSYmHJxFp1L6YieCKLALsM41qgcvulTQEou12A8XMLwFnmT8dZ3xOINJiVD&#10;HeBLpAOhW15WHSZT8E3eu3VqhL8VXtdEVW6JE5AH30NdmVZvdSwObPNfIPB8NOBlQzTho8elrg2W&#10;GV95qBfA9403jPMa4bVIBvh5zdlA8EV4A6J6KzYmEdVVoS4gL7WLcAmQBHQSfC26gUefYAdp6EqW&#10;uerGpzgvN9C8FktWIHDycUgbXbF9gLK7izm7ARfUmy8/+8ZLz9x//bFbNKR3+LEL+L7DAn4vsjfw&#10;bcgb1hhBl/feG6ss7BecrdiPBqaF9UZBRd04Yoqn/oC1JPRG7NkWGoDy8Y601Jj2xmzRBKkKuwqa&#10;CtPlI95sFUQIQMmZHvezhACjw0vhg4nnp4gR/hX+AJDpD/ouRcn26gl8kXr89BePbzUngC/G+fSn&#10;VKHGO3hHP9izBl4WS4BArjiVwh0OBr6gvYa8WE/h/tmMSqz5PDZ9CbYhY4PdcNjmBbKKDIHZ6T3Z&#10;SizZbTzE3EAdgMvMEK+GwFMZYhKQ/LjmL4ZD7NXnP/faC0+ZL+KB95k7+AK+7wU6vsPvNPAdTCt0&#10;FPiQ4BtnBzgCx0yXhx+ELzfAzv+MhcE5wNZA2PwM8pubQ4jN+xtqK9bixgnjGlBWS0rpQCDAwZbA&#10;dpXz4r6mZ7bEYkVJfobp8veGQsZXmlIlpp8BjAN8RyDDPnvlaCJJsbQ3vRV6b+oqMlW8WFzGATri&#10;11V4hQMIuW56goA8R15bPQzkjY0b0snryJvL2BR5G4JbnpS5fcagAb/RjQH7CMr8M5nscPh2fwqK&#10;qjkAapFV+5aUQlUiKhwLl2MdRxTC70WxEJLs6O9FfOX5B26+j3zBlzjfdxgI34vsv/k7vodMUNUX&#10;lhDxPINjcMXRlt+Q5ClvjUkyOA48UiEodFyB5NjAN8aA4fiTNaM5ZIRRzUNLQkZjsvxz6erFuxqk&#10;4k8S2/kDh8Z7LQO8ni/vjvav5SNgeldSAVDarAU6j/Ezcip3/Dpv1tqbO1wNfpZl7IzOHXPM3WB/&#10;GuM1zI0d0nOGTXllutJH/50oCaxssiXg6ocU5tS7dHSu3LQ1FZFRkfIjv2bukaTw6EPicCPzpOBo&#10;TutnzOGMxD7j59OLHkBsIRwv/pP/+ZXP/MMrtcg7l/jCfN852b6XOf+B3/M7iGjF3WJz1fvvs+Oz&#10;sMi4DpP3zf7gGOBuZ86iAjUG7+PnnEBLUCYhitN2EOEKkHJ/sQNJgY/STIKmGjAGkg1nR/47wGeF&#10;LGofHGhr53sojJTz1dqMZWZKBNeduJqfQR/BmGJbSv1rnbuy3Xh3hDlkfREzTNrrdwPzHODiwEpb&#10;N8ZNG7Azeu7bEMiLSbEWm0ifzyyByn5IuwmZCXjfJ8dSNxARnb2m99Nx2SP0J/COKgy7BFVIvKhm&#10;+Ly21idAi+x/77UQJBGLJu3fCj3xiIjXX3zmteeffuDh95IIX3Y1O2VIH9jvv+rH/zB1kJlSGj+1&#10;QwMee/SRxx577NFHH3344Uds/yicMRAs9kGjs8DfjCR9Oweb0HI/FyYnTDyqF5/DwIOSvOHrUN96&#10;23cddED0uZD0IMepBc6RgfgtyGzgWm2NhngmRcbZ4AlYTIZHZjpMY9aWZEoA9/zg1HWhQ3EPTfRM&#10;40J953MnSPq8qIKpmG4CgiKf1mH4HTDmzHrDnjdInbN5nh3cK0AxD0CJzRQMUw15fa8yTK/VjjnY&#10;JTKDwEgSY/ccy19nQZXksiOkXuF1s0MW0in1MNTzyiBuEY75udtDM4ERp4+42oXKgC4BG/XxZMKH&#10;H7YtgP3izYeu3TBVs27cGUR4HmwUZqGUtrGw6Z/Nd/g8c0bfocPP/x/62Be9m+Z+Yb7vprTf1XdZ&#10;wFkZb5ILeFQNAMl844CBcBeUwxeRqgBfzjEJEmEnwJzrQPRBxXnBppL/xtI4MjwHB9Ac2KRamvoB&#10;aN57TIdQpQyInxWIj2UN+h5sLGhS0fX21Mz7ZqDMR/YIcWSxWYxAuTTXsLz7gF1vwLcwLhoruyvH&#10;ucAvLB322AZBXozQc68yW3UWMbPATyCvXRpbwqYnAjZps9RsVv2QMO29uGVbq8u3zHeWOd+lX3kd&#10;iymr88rS0D2VcTJxiIp3bhG8hiBh75NMCV2xiPGA+uGwfu2lZx58F53CF5/vuwqI7+bLyCP4IR1t&#10;cXRXKp3QwjAq/4F+0gB0Uqug1mPIuFbCA4ed0/p/6f/179L/S3JEn12Ef/oFV2NcPEUxvcPNbxiW&#10;49cezibNXMl3JlnBYet2RtMtuJg+6BNfcYZFo70KSWtcVifu7TU/3AvZH8Q/IMeQVUon+k4gr8nX&#10;faMRVebe3tgux5y8dhMnV8YRwwlAFGATVxtJsBVUK9hFoWfVtqvcY5nGajTDbpiaSPTHK/BGFA+Y&#10;ix3fETCHIA3s9Q6EjTSxEAOLjCIALQMmYsVeRh+byvkCEFdF98zAJfzKq8/8r3/v+e/9n1/59D96&#10;46nvfevZT99ei514+gK+76h438vMbdqtEUyMv/SwACjoErkibKyW6ocZJD9mEC/CIzJy1/BXCTXW&#10;DedxQrkcQwaVORmCo2vd4Zg+R8ZyYnkVp+aWhTzguQNeia1EC1D1ChkeWKNwXHc37Rd09Pzps8zj&#10;DqpAoFfCX2WrwwgHPgt0tcAG47wGTzHJZmiLBRSGVb5LWcCuk9xcoZDgdrKYqkvaHBPy9siw2BQk&#10;dawhO4G1tS+TodH4CiC7aQV6bl8tEldAp9cr9Ar/x5q63FEIEBwbSISDLAH4tVdtaGA/mZdNPPqP&#10;/xk3A5uf+t6TkrnlBBe3wy2L7gPw4O/9nV+HcR/g1ZTYF1lkpJm7YGVjX8dKLNJ1XS/kBYBOfBP8&#10;a2yMWxvgpNXkoD4QG/kJ9KU5gc40M0YhUVqWmWyLHzLDch3A31ob0IS1xrRO3skJGNxBZF2UYfuT&#10;TogBmQjmtV9cyoAzzyocAVCYo4WFMkhO3YuQ8oyHIoNt2K+PPnCoZS0hRspol4qvDj+v+zRH+zo2&#10;RTCvYRJXUgB5DYCNI9r92mbB9/GIDHMQrkrCxkIrgFFqY7G3BhoSE5lS09v3OPcOu/ei7SABvpRt&#10;TU3L+gpaUzc0c/seXuAxkZB4XagdThgM9CBPuGU8Fof+iPxQ1YxNpsI74dJ96+Xn3nz5+bdeeeHe&#10;a3d4++AL8/0AYOgtF/Ev/nd/lzZD5oLp3ySVk12V0xZUl9w2d14nDSkfadoSKDBtAEHECEtr6ynU&#10;8MBiyG/xYSa/zfIbeyLex6wZYbcABIvsuOVEbKPmLhGs/9j8jDuCqgt4hedhSYG1bNVqB/5bWWeR&#10;KJx3WotvqhyFC+gS9DJXg2+IXn6GiCmz6bURg+Wwa4ewuaPBXmX1585z0qajvyAnrYF8Ns3cQLOT&#10;gXcKW1MH0Y7agyoEN3AnHJP8ajkB3JahB9Kh1uWFsBXSxl5rz1+S39wLLb0Sb7jvIrxfxnBf8R/b&#10;RCgdEeGJYGya+yKCDluY2vf9/1761J0MU7uA7y0j2wfjweHSG+uFBuLRTZa6zhCD4IXzYgdYZ6j+&#10;oC1JKMMDoYBbsDsWTdCQyHrS/RwwDCzWVaR0O6jdDk6046dFedh5cPpI+hKuSh2sfIvpGmuRrtZw&#10;+55wO8wdAx0Ft6Mu1cF4xRJ7Gb6G9gg/b+1SFh5eA98IgI3Ahhct4sE35rWtxba75KhwGgoT4Ngo&#10;+FC+oti0oTrvBsFtTMOs2I5UJP1Ke9kZppU1o9Lw//rikYpijrnEFwN83b3A4qHZwveA/r6CgANn&#10;LQsPDYa/wiE4ZyTojjD/hgnQUNj2xXjuH/7922lKffYCvndKku/ffHIUL6E/6kvdaHzF9iIYU/GL&#10;Q1EMHJf0E0/lNuy57iLJb3M7DDojGZGbs8NQn8k8DtUyaP6y7nR6bQRq1Pq8dS2iIUfeOQlJqksi&#10;K93Pu9D22enJm1xcNWEGAmhzTzathkUHSXtjls0cDpjbtHa3h+BTyvatD96oOWBn/zpGTXgtERbo&#10;BexDZ9lcE+pPCqAcTgaiamtQvKIN1NQZwiZhOeES4fwbZhVfeP4FX6rnZy1nLAdcCPwN8jsGXWNy&#10;IaIicmmGzwFjLi7WaOSEXMzKvfqZ/+l7PvcP/r/P/KO/c5vtfonzvU0BfgAe/7If9c+45bz9tvE9&#10;21HHDoe1IF8L9X388ScefeTR69dvWMikOYAtdNLicW2nX0NPx1Db+DfWr9lnjO/Cbxb/xYgXE9Gg&#10;wqHb9gbfcjs+2D+2zs3M1aODw8GWYUxcNwzyQjqj4I7PXGes++y0sWeuNYjuYLD2AhHkzxZK6wWO&#10;wBoFZUdDKjwEHnj6yGicW5ypMwdRgpV7dxNpVk/GFjmBCFHIWnyRf9jd3P/LS5Bu5lpZkbyvDlyK&#10;ZVyv+9JhC2aIXRp8ns3iGuw0CtuuwWDIOG9cHN+EP9yXIVjTWAiAYQx4IhJA/uwLOTxShK0BUHrn&#10;NY3Q3hS//WNuHlMrLB1Hpw6oNcUArKvUibkoDJsJaXQ8ZDkjftx0+Jqd0n3j4ccfe+xJu+zY44cf&#10;vn79uimxPQP1jXycIThqww9c9c2Yw/hHJyi8q7aHrPQRjwj1s8byuQz33fhkxxPf/1+4NRS4gO+t&#10;ye2D9NRP/NH/LDiLFdoMwDTS1lg8YadyP/mkrbcw8I21D/5zv/2+32bhEKng4Gv8FXY4RnCuwjgA&#10;0YUA+/EDtZyG2VEFEUvvAU/3GPiaOcORAEW3rCxDzJBgHo9gmmpdaIjY4YqmSG8yF7/hvbgcJ/Lo&#10;BMyGyRV/EoIT7gt80YR6s7kIGhz4SxHwsAVYzOFkbtNWklFHCES8xOijQijeTaUH3RYgIOY49u7N&#10;/b8KoRF5jb4uCu0j51i9hkl/rB72bSE9vMzDsGwA7oee2YDaj3fKfqK23oxTJO7y4BeCL9ooXzEB&#10;IjpgxV8M4alabBEB35SKNbW9tzYxzXYnqlKLIBP+Rj5QEqoHVJHvtW+xxt11+P4Hbly/bnziYx97&#10;8uMf+9jjjz1uyy9sXYVJHsfN+aZ7ccCRiTL33wkFQElKH9yxE68bA6PxZ85G+y7C3lYR8G7a9/k/&#10;6ItvAREubodbENoH7BEoLhxeco29q2FFVGgHndxRII3BmYvs9KiTyxEjkZPXBX3AQ2yOA8PZDPBx&#10;h5PU3B2CE9bIs10wEuKv5smURF44RnnKGgHF7Xw1V7Y3gXZOS+vMm27EUCJ0BAkfOaIaECFRJR2o&#10;Hd9yLq3m2xPIsFUir/JZ+lxT7ZVjfgYsGsbqNV9GYW7K8Db4kRTo/6ID4Cyj9lP4TKkqgLI1ufKt&#10;NKpHlS3FVV1LVlwxmi/FK7SZLCtd/gBQ5kXSijvYUgeLShB+Zh98zi029EHMQnSl0QMBcIvhwusd&#10;NeI8ZnWNIvA4RyOWKeeAI7zNCFN79dV/9Le/8xxVaWku4HsLQvvgPQISB5bH2Bt47tRnt9XpYLS1&#10;8Clnz/IwtpynoQ+BYbMwS8KtIi8/L7F4xAXXHFBDbeEmYTn2lohkiCFhctFBDMuOeWfDiMEfz75g&#10;svNxwudk4NgQKxkSguOZoq+LCDy2UTxX2OvPZ7gsGsWBRiaa4Od1n4Nvkm4Bvr4zJNauSK+avhZ4&#10;MdKtv+O+b7jM/hKNE315djooIkShn0cOAWsOpoj5qtByr2BcCvRbkYbwpktROBOktxbxuxG1YI6U&#10;4OmQIrIdnqm524muh+F3FU6Yxcll9dIb4JQ5nX48Rxku4HsLUvpgP1LIm3ZP/DXtQbw58BcGDguK&#10;IIQxvgu8yMizosBjnrwOOk4GQWxNlJFho3JkfptgHfbdIJj4qw2gdAmgX6HJSV0wvwOCMz7f0TZk&#10;tNk5lHmA6KYayb8i6i2vwHjnZwwm2QBNutYDfP0cII+vMqJbG3thZy9sy5uLKXKhl+84EzlFBCu8&#10;2OH+3Iwu2CKt4dBqHPpYjzc3hyDw+FJb1sE3Q1o6muqQi0BJNJ/B1+5oAQLQ8+AMnFqUKyQ8fAGr&#10;ih12q6qiE2UQpiWpaRn6TWyOHqVaw+c0/AhPhAjHFfjrcRWvv34L+nVhvrcgtA/YIwVhyUddn+Kq&#10;LZ+AvDkhM9OKojPhfTMdzv0cMFLM/dc1nrcGcWSXnWZAfMo9iaeMBpPB4BgLF511Y/LX59Eb8MMJ&#10;4K55zfouCzNzYb5uuAnQcSmix+d5Vx1RkQWQ5ktjmJsM3GeFfAIMBxNnz5FRfYNXgvb60WhYSYFd&#10;Ip9/HrENNsnmy9h8W0UD39eMHmMdQQy7/fzfMc0UPFzrPmS7dZvjvrrgfbvnqWAQzMxhwSfBfJPH&#10;Blltarb3J54C/tIzNqtouR0yOtedLVjw5hvq5BSil8Qoew6VwmmbbqCoYc2osR+soVHQEZvl89nk&#10;XHWBCWSALwePtwAKF/C9BaF9wB6pMWP2/bB38CClFUsDUO3HCLHGbpmb+oKHayIWNcxoRzpDi2rm&#10;CjtvF+nZAajCkmYAfYea6krM90QZHHbjjPVgcHE4uq39TTcJn4XEPBAKk2yFvNi3IRcQm8PBlhhg&#10;c15H3vJ2wmUcQDyWdUXbsxtAd6gQzFcTf9kus5xn2NUMAWQ5qjoTdw+TqUidRgQG+qLqCAXzy1dN&#10;jPgN5wx5xUjJ+w+CL3UHIIwJCvH/1jxB9o05LsRAkcv7do+kOmj9C/i+Q+b5PsqW4OX8BUQEhGLj&#10;UONEc3yoKBxLDLPXmW6vG+hCXIW/XOPp0RKg2ZFwY9WwqcZl6PtDxlpgnWFTZ7GnTL9CzqHpxBc5&#10;XTaDguV+yzR7TMDYpK+4hK3tlrVuuFQCmXQJxJM+lI6mUMk4MUUzFfUDvvi26LGnDDAXF8LLcPya&#10;70jgB1YG2926YlXmaM08Ez5mAiH5JhvmgLosvfB7fXbLKjMnn1w91sSCJNr9805rX+BvhNxttmny&#10;FSU4ljv0tEZKoZuqTOX3SRdWzQ+bX/yuiHOTLnDQe3zhP95IF/B9HyHe+6goCmdQuZx+nwwAw7v8&#10;X2YqcrSLM1oGLieqxvLd6dRLuM+2FwwpSVy6zcY/zFkhmGyLxjIsAVFYOwEMG3KUns7hAVg3T/Mn&#10;zInKTbBIuONdVgGw+kesrobkKin3MwB2w8/g2/LGD8Ib/ASH2DHHIRWHBLNrEjLb+rxN3Nhq4V4r&#10;pArj5Ahj+exg1luU35PGgQnNUk0VzYiE7FdSEkDfzbHXQzW33gchCug1lTsMYYIjR/hNxgZeYf6W&#10;9bow3/cRSr5zRaH2uYMy0c+Nsc0lB72KxUuriE5MjMBOOS5O6ou9HWQnB2esdY68OnBRR1AVDbcg&#10;FiwhuHkeEsVQlfgjsw2H7Jiyii+2fybJ3EYekcOsP3BtxZ63od1XDk7en40L/B9Ml1A5dnWogclY&#10;be3IW36GZ5555qmnnvqc/f/UU888/YwtaHvpBVk9nGEtOYDguAFR2cTfsadGhbDtIeDSMdWI516n&#10;kh11tdLciO3BPebbsJ40PMcWpVF8POWLfXQihCHP0Wbgo0kj7ge2hj77lJz/cOpAwmP4rTnFYv+m&#10;waWjTgHEt2C8F/C9BaF98B4prEzgA8OdL0zdYpPHHJlOp8k2UkXPgzhqW1zEWKHGQKUNEPRBuJLr&#10;MdpdMN8CjNEeUc8KGYhlCjW7L/g4wm7Rh/CnY6vPgktsbs2tzf4Nr85+LJpiRDRA9BYj6iDNHDaM&#10;iFNfeZb7H27n1uIoCjsHyJDXfmOSzWlvnMBm1SUlXLpugGKLwccOBLNltKfU3rFZwozgmUNFOupY&#10;SJ9Fr6CP48GAxbyI+O2O5kM9B0QypDmjGGrXD2hVNm48n05eGxP6D2Oh09ESbuLxk3urJpR7Vrni&#10;6IrAcAHfKwrsg5+co34G+a4/ePyMgzAIrxu2kIHmT6Cp1wen2rGDWNJhXUCBQFEKEuQVl5ofDW/J&#10;mIBimX6/UWY4eC8bkNtByOgB/sd00dQHq1jOrcWutbk/ZOzYwAuBvYm8sUVvSWMRxtDG6TUc2IbR&#10;FkXVhgAIKvhSH/A6JD6Jwt6apT8nE7PVNsAKP8B0Zd+Gr+IPxdhwHQBfC8jDGSbhfX3OYMx2Jsee&#10;gvKwVR5dw+IUvpJ2XcD3SuL6QCYuI6GFYGFSRqRXND5OUfSYfNJf7l9lNzcGJiYQbGszS8b5sr7J&#10;ZCwD1R0mG4Lbn7PVtTRHDSClWlrpbMknk+GRnI2ai3vGnfLzbLsJ4FBZL4Cg2JdvuOBz9xHVgHXD&#10;2A7dZtY4vWbO39o+ZszpszMCKqLJBoDkENlvZOBBLXvAlnLHc3TLzcwaY120ThWlvtqgJ5t7NfjJ&#10;vmTOk8y9NWjCYYVDZpDb6KS9s04IjjU66S0IydegZ9ui4M7paOgQ7Gz3lrwNLPYFfD+QeHqrhU6W&#10;YI/H7HBYeEbmAHyHKyLtPw76wRKMveDMRKhAE9IBcz0QfLGAmJeupED6HN3tUJvdym6plBLz8UgF&#10;Dd2qxO74c5sZHFTf3yG+AD/1EqvXYo9ag12L5M2deePUHIddrF6L6bVE2ISQ3BSidWMJKqjNGA7k&#10;ggHs8oWQ2HZZWtJe4C/GSVQU6sUZkprHIf0OSrcpYyVh2fe+RX+WEwwx3xDAux1OoYqIJBs/VXHe&#10;ARuOP2vhG8A63L2xH//ouTG/efXrAr5Xl9kH8Al26BhyhfoWvYqI9IGwAbFOjXO9fK5SDXtLF0QN&#10;RQcgp/1DP2EEUwiEHlrMKTj1VyjrUBnr8JYEfLyGoz+MOxtPleHmMv/RHYl7cXFz1ejqI95VCroa&#10;xOZZkgQUDOzD345gVezY4LBbrobamdc3hyTsboUQSIOpvG0/CWxIeEgsi/OksMym3Eqct2T12SMA&#10;beme0tmCAt/EONRoiBrhgGNMc7XlFdqFNDWAltIBDV9BqFPO9FZnFLvtYfUmxgNRvhivJQprUEN8&#10;lR58rJ5Bb5k4nkkDeXEfW3Ys5wFOAcUFfE9J6IP/fVqC4JxplGljMd/BbelDADo7O869sy1k3ZIH&#10;64nTCcl8oP+hz74pV2y1AH9YUdpcBzeOtNDgByA18Rodw/LC9AuvsrRRqzL4Xc/0+6MlR4UxaI25&#10;tVwdG1t7+7kMxm+JvAgp86iy8vAaZtqDCHWS+mdAA6byNI4FK2QTPuorBJsgsjA3fWiwGfKiQ6D4&#10;b+4twyN4amZsB35kYL70LRBAlQOzpbb12IRCa25F/zfSCB2etoawYqbPpxwPoX2YpxXt8qOPzlGY&#10;1o+e8wjTXMD3SuL6ICX+l77iR331l/3Ir/6yH5H8CGGJtc+YWWMsmHK6BV5jihqEIC9PgKVD5h0O&#10;UoajB4m/mIYJTAQFNO0F5vqkvXBgToAkHdaQy8DQDSUNlpFzHrCfdgXQA8KGmyPeDivKb9FUJHH8&#10;fMvWQlscLHJWhzh77WAIWoUcNNR5WUi4ztDNGTacRuHM95lnkva++GLS3jfjODLpt9qwFwxvc/ka&#10;uhjTxE8sr8CiN0deTtW1ChVLxiQBmlt/mi9Kny4xV+MGDvaddJaAi0ZHXkDPVpUGuzIYYr8Ln0D0&#10;bXVFLuH2zQuIG25dX0rRGo2NXKKsAiFIPl7KOrpy/d3v/AtXRYcL+F5VYh+M9D/rK/9FYKIwxNQV&#10;rtOnwzHNEiENgb+him5xgbZ2AoK5F2Mde4yN4YIg7IaF+AaAqZMxossBoHiBEzHzQLURjlZ0BcPG&#10;jNuRHVbTBoEbBfS1W2SNCqvMo3Vm2L0DLRceREY6+6bFGR6atr42YsAkROGxawErMbYI985btgWB&#10;+3nhcMCRwy/EOUBcRvHiC+aIcORN/3scSDGm7AvZAKMjii3dDRMSZ5pYdex779RkW3QEBbIDAYtB&#10;Yicv7GjgQFwx0wBV3/69RONxXHl5g0YTRmU3+5gOp0HrGom8el+RVOFYnQ+ju03Fu9d7w9zRM2P8&#10;2NlAOhFclnBK2TH/4hWpOwmXcF247jnK43xQgfVzFe0CvudK6oOS7ud91Y/9WV/5xXDPmS2Z2ocl&#10;JBYBBsIFgFMufSWwqVCYL0hNKqd9wJwbjp/BfTgmDYtrZpz8AmNn/x2KG6Fmth+7H4oRLCR7grss&#10;zMxu2psf8FOUfVN1nI+MZMDf+k2vXaM+2z/b6iz1sRbxQduR8youH2Td0hvOBgqBQb3tOLsZudZM&#10;GpyE/Bmwi44FHkJQOkjcpWtgZnK2BcLucLBjKPzyDXNsQZuBsZFh8wYbP/Y+z39s9fCbvqS1vKnZ&#10;L1o2sTeE528vqSUDEbsa54rYYCYORo6queCC/XqXaqMcD2/z/tWX6foUqysPBkNeYVOHHAUl8sYK&#10;5tiUovh09I5323LeGJVUYCwAauC6OIzLZZHuWnimyAmA/toK1b2Pm5AjskSHZO/2mvvU232mgvjT&#10;9NHuWM2jGG9FUA8oNfZaAysPpQY/dwHHVjrV18bm6RAbOtosF3QUIrgqRFzA96oSe1+n/wU/88tD&#10;mcBPczPpKDH01q3FtMbQjvAHdbfvakYFD2Kfs8zHlTGZS8111zx7ZJ3HBXHyJmwmpj4SenNqyod5&#10;dchbnG8cJ2aMkEkgFh0RSYDIdvWDGHzZh7TMYC53qLlgclwfEb4FnGZQP7lPlkyh03uCKiEUP7LB&#10;FBB25w5XTpwCiUPYIrbBTiIz+hvxZC/bd9YOPrgoZ67jRwaHOTygpfyHW+nITD0KVHS4uF2MTRw4&#10;8oyS3HQ8Z/3esMMvLHDYD4WqqToHWe8j0F9gh6+kuhgOBP6gi43OXn/KAbDw+gI9MTLQpeTsL6FC&#10;2YFHuwKRFaMJpYTHOOTHA83tQ6IleK6drvKGsQSM3Bxp03ldPB6wKzyEUQ/asoG/oazomqLyV97e&#10;4QK+d8g63+tsftHP/2n/xs/+SmghL5KMuEMXbfTaY1hoOuQmgMhfn2534pP4m3iTyFtGzomaGDjW&#10;jzMrkpUaOaZcYBV4p9pYDsZlWkYh9E4JlYzpNjME5YGrQeCYTu8cdjc2jb6vzYNlz5bnIeQkm23T&#10;4FFldRpQ7k8WcX5AHM+piJ4wyGz0wdM8dbox6XMYWpEET4M1AkDRP8uVt+g4rdF5EyMJYeBRH2Hk&#10;t+JU1RdRYxVtOXFG1qAiXeJyyIeKHedKxQ6SwXyBjzgaI5ivDx78zVtz2fiXNw4H9EE5tZGtjDcW&#10;srfx11mKdgHfs8T0fk70b/0ffpYhbxhqBCHlSQE5sh1Gvl2ulvPfhZHu3sU+sa+9Yj+WleFvTMG5&#10;QtMmafDbYM8cwRUjcTro/C6uGgxup+bbLNsk36I4/QsdhHLg9w61zgzZ3n/Q0ypEeGBrw12FMwZ2&#10;Jb3Ett+vmqvB/Lzuaig/r/l6bZ8yC+bN1hTHvbdF7kqegV8ccSckEfoCiwL3N5P+6IEBOs4iqzOZ&#10;p+wIwulp4Vg7XkGZV4uUYNrMVY7FpbsvGgtgnbGeLBjcdiVRyVQ69ergjfE65w3wFdo/WAI8FeHu&#10;ST9bdgebAdP+vGr1VC6DhN9bUsEL+N6S2N43D/3SX/hzXnkFhyjaRqZ+ekoOqEqty5mQkfHwb5XS&#10;jNGcJYvBLzZENfB1yy/oTIQGlsJaYL268QOph5JZDhKFaietGXu+rGnvkYgzGKI41bvWGgP6CTGD&#10;Pi6mtTbAUTDD7jDBt/aHNMy1fRts4wauG/aDyIL2UnpJfjkvRkfP5B5FUatvZatl78l+sejbEOHM&#10;f5kYrQnQFJn7W/R1y+YI9I3/tgWbRwmqKqzvkvm2nhikm0OrAt8scAD9BusV96Hq81uyS5tUNCRw&#10;ZSdvk8wFfN81y73DL/rVv+zf/GX/5r9WS9ScqxbzxVHBrkwwtREbXxs1kKnCkCyx015fNeXgG1nl&#10;8V9UR1HchQZTF4t9uA0oOeJAkh9mQJmZJlW/mdn4E7a8Cu6ac9vLn+VcJuDNqloG2KfoSHp3bFHJ&#10;HZoD68QQ2MCdeT22AZFl7u/1EzCxjA3ga++i6xNkUIFD5TwLCuVsQFN/euU4Xi9lWLfvDE/Vs3Y/&#10;gyq6vxrO0HD3x8Bhg79EcwX0phuWZtDwaA+t8viMiYb0a93H7RekPKHr+1dTgKXWofehrE4q1YHZ&#10;X8D3DmPiu5YdBq9cH1z+QZ1kc6sr/MWUTK6NCAY7FBFB/ohteNUPZjT3hZs94n8nXVVnI78fpKEk&#10;0MeGjRxRsxv2qWldTZi3S0TOeltA/SYm9CQFAgDFYD/7Qt8i0o8BQlRZHsJmIQ6+UY6dRuF7oltU&#10;me+JXk6kzbw/Aetk56TQFiOV0Zp7nZN0t1lgPDUaWD4diKyld/h1F+wmqPskX55141g9rGF0UmEf&#10;PUf873G9jkuoA4Bb0NsL+J5lcu+fRF/zyX/3N/y//m+/9pf/n3BQKyhqcVt3FCirFdaTZkcIqJWl&#10;CQeDII+lbMw2VmLkla9C+oLhgenKUHziO0Ou0goKC9q4NbjE9poFroY0wd8uHpyEmIMEjcEJw9oU&#10;eBNWuzV31gsBZaC95W1w5OVKCt8THXvlRGwDzpjQ8b6WMwbj2QHwhaDGSpAb8kIxtCstqS3kD6TG&#10;tSwJJQ5U1a4UX40XlX+Zy2J0GNSehcRa6y/xUW9mJxQF8bm2iHGMObf11Tp+vHHWhOUwQvqDrrR/&#10;69u/8UpAcQHfK4nrPU78tf/+r3IXAZf8emgC0ZDHD1chR0QizdAtgvyr9knBbikDaguI42jj2Pss&#10;9jX0yxgbnBIAfTwYpBq/N+Zqb63N/dwGRGsTBd4RadIJu8HOUw66JX09yWmnCgAU+ROo5vEJIXcL&#10;L3VpxtYNdvblS+ZecF9DnH2J0yg4w6aMb8a+JtilS2cp24Fr22jo1s3sjcsJUnMf314354A1CKoP&#10;LehFc1jm30CZED9Ac4pXU8nowYDaRUVPdtVrONNPkoaDrC/ge1W5v2fpf9tv+jWBvOYcyHMCCZoR&#10;h7t1hIUfNCc4cqMFsCWHATJl4DgXrYHmxG+E+OaZhDEh/1L8+MWN0AKCcy/KIMLWAYyDkBvthZbP&#10;LIY9A6qwN9A7oD9cchbhtxVTjJW+8ZNLPOQOvzpI0J7ymNfMexM1m1lldEFWOrXEE4aPJzo078bM&#10;3eDI696GWD78rP1nwWWGxeaJMImnEDIo2LNBi3CcwZGN+qAb7VXs3pNbpPEvo5oDTXA3+4ttb6ps&#10;Vz+j1bQdCb5g/CGCjRuqwSIbXVlzo6IzzOnIIJB9RDEG1I6X9DNZ47s2aGgovHRZLDn+zMHPxIgL&#10;+J4pqPc42W//zb82jDAHrcVDMxpXYSucklFaTP7GHk+ubKGLZcxYKJwUenbv+gA59/vFUbkE38Tf&#10;CK7IKT5ZcCwBp8PWNqJrRnvnxfouMN8R4SAhnyOyFrBWnBdryMB5X/HtyuBtqI0bHIANiW2GbRPb&#10;EAffGDwo+MK/RA8sO6oGExSp0s9ZztEQC/Er/A0MbQGxew8T0WXhGX0XjG6Ee0TPQm7YTfQ/UA+k&#10;IUAjQy7ctI/cv4kv4pEqJ7GY0IwCLH072tncmhpfwPfW5PauPmXIi+B6eAwrsMzhz6zR1xBjpX8y&#10;3DGMGqO8AF9f1FS8hi6CEQtRBpbA7Gdx+2aTQbPT7RCYix+cz53OB3oGi0kF/hT+Un3x9tZVqAMO&#10;RnjgklvyOK/+jqNQ22n9rKRoVEutK79aZdGXN0cahS10ci28AeuH/eDhF8YWvSO2IYMCsr20sRR8&#10;GzQohK18uwNrl6JY3lSnB8GuwbZyRmaS3BlHAnpUrd/Ya/oZfE920lpauHq3m/fnSmUS4OZ2ACue&#10;1/sQdptrYsbfWjff1fV8aLiA7/myerdTfu2//yt/22/61YG8PvZEbAN8Dhj+11II3+EKyqRDe/TZ&#10;yQiMCIzFvj32qLzAIygN/lyDVn8fXLy17TpgNy73//puL7EiTkhZR60mOGVqKF5D2yVNm6GwAPFW&#10;2mXN+o5zwjMzRG3RF8hbfvOMIeFRQBVOFke+23Y5dt77qx5SrZTWlz5gckocNeSPAGgCGYvckLf5&#10;31t955hk5jPXrzlwtYtaku6Gv9vHk64uJb0nYC387KIF7TCstd36H4zLPvi+JbVTRPOJIz3BNxa4&#10;b50UZUp7noftCqFNqivp4r2f/OQnr/TAJfG7IIGv+eQv/67v+FZTIahBGLPHgSEy1ByGMTP+ktEp&#10;szFXzbttw5pwLLi55qHEEWyQ4AuHQ/KOu3xvBygfYB3WApqMxWmROCw8vrRcYzc+MBcQKNe5+Ad/&#10;cBerzLukFKXbTmk0EtHYLroQ/kYhu8mVOUZRkix7mRdJs6zHrTab9E5OkMy4WjIir85qwm9jDYfT&#10;KPRMiui6uCjRdoDxHcC8Q/IPufGCQpLy0GyDkqZ2vcq7dVCiKJbZbnsOKAOBHtVRMMVnvJP4RZLY&#10;EJwKlBriUh4x2Vqv+UGFeC22kgy0heVqAPrQQw/duHHjkUceefSxxx97/PFHHn30xvXrhsLUHz7I&#10;6gRf7s7fWf1YO9SaYm9xGbGZ1F3/5B/+vc///j/4TIi4MN8zBfUuJft1v+KX/uZf+39Hzw0iCyJF&#10;50C5HSwYNMKSajOn1C3bnyxn1zM2kxpG4wQWKtzAVssFjDm0mEbD5r0ZxoCNfZ0NO+mtKTjDFEzE&#10;2R16gbdULgebeCkttvndaBsNBw/YkPcM2GPs6tcSba+ezcDihndsLzocENIb25VFPG/ENthTSsS8&#10;58QuENv4LZo90JDMF3Xnt/Y5B/sBn/McHSq4AdN9AWof0947F08RqvVPnk8UK6becv6NXYKCuwJu&#10;K6rWtBFS76tyo6jBfEl+544BOe+pouqhCpa6IW9P+lz/5Dfna9EFfM+X1buREkoTK9MX/j7gY3gA&#10;EPg1VkCFMqFnzmGvqbUqGeCGSFWKlREIAF+JggDs5gQaeVx6PYLLGeoa8hoRx3RceaKHL5jeSeUL&#10;s9IvYbdBagMCwG3AlILvZsL9Sq01m/3x4yxPwzJsFpDiQgheLF0ZJxDH4UCIGLFvnbip55GtItSS&#10;Jl4tmPg74xEK07qB2UdMjCbw7VV2A9PSBg18FYTYq2mTxU6NKZbmxJj7EoIjqzO3zgp/fY9Uczm4&#10;1+H+B7BZKlwKex0tMgF2a2wEd+9ob5n/VO6/h/IHinQB3ysZ6TuY+Nf+8v/zr/9//tscB5HxQWuF&#10;lrqPFWNV308V3XhENhRZGNQGRqKFRiiEqFF+Cf2uF3l8L8eeJFOAZniDbR6Oo2k/XvdFn8QPLM6r&#10;VtxlPkQKZb4zc9gjUFqFAXy1VdjoUrR7ecfaSjsGFGYgSKzCTn9rCAv9JHz0uDhksWJbfX0PmIKJ&#10;9NlHLSJmbXgn8VG5GIuBZPZbC6PUUkG2d2NbP3aTGZVQn2rI23pWQmcqHqI+XEbY93cPe8NFURf1&#10;k32bZqsqTfSMLVLd61v0JQ7QlEEem6lB+VbIgON8/6xBir+hvVzVMnnGzlC/i8/3DCG9w0l+3a/4&#10;v3zHt37TdopgNH8EOZi39xUMW+1/gzcjU6as2LM09nDKSIZaxIQ91N2lFWgew1nfdDSWeI7DhHKY&#10;G+aUNjWp+wadAfX+WKTLIww2nkFA//AOK0FrFAmVhNXh9YgWalNwZCiwumGiMZ/oN2PFV3RE5Y5s&#10;7KUtfMhqDFNaLHqNl/En8vYLfDu93eTe9RUs3FEXEQ7mmLdm8+0a4sfaLnZGjxgVR96sbTp5i8j7&#10;ZnKjqgQ7rTtuNnni7Q12kRKt2HCn7bLQOpLmEMDjbAtSRYI+M0eahtf31kQDv0WGtC0CPXFWzY5N&#10;xXESX2cKc+3atYcfftj9vX49/vDDj16/cd0MChXHEFAlQH3D+HL5Ioqd0kMZVJ6QaMgcwxhnQ5/4&#10;oh/U8tz78wK+Zwrqzif7d/+tf/3b/8I3/rd/6c899JBP0cLV0CZS7a3WrkaebHSPuRojmEYqzcBi&#10;GaXvR15kGUPOBD61zDQ9P6wqNzZhlExoEn429k70BKo07QxQwtt8mC0cGaro2qjrS5EFkQIFblCC&#10;BDpDrWABXEYh6fGMTVqcfDi7qqm3NYxW9QDeCakKr5JgAO60dN/3hENdINMQk9t27WQc8ngLUSlG&#10;d3MBcZx9idGB3aSrNzkv5nxMIJZVOEXtXzQIXqHCB/wRF4hEkCeH9mgRQgzSEw2RIZUNO6C3Hb/w&#10;eANQfS+H6mgmvBoJONLn47gJLwBKgqdUB1rHQMjjS6nS+Arp7bOB7PXr122qzXD30Uf9x3DYDCqm&#10;jrMIqDI0RzNkVkhAiOcHFb4WKe4n8laYvJ+iZO34iS/6Z/Spg88X8D1TUHcmme0A+U1/8o/8uT/9&#10;x//iN/031l2b0thvGyiVvg5LAzLEVJvRXhwk7iaMbV6t2YPY5oGYUOiiKq4W9nSdzVPddW4AVsNA&#10;kM2a7I6ZPfy4UYh5LCwQt2qADbBNqgs4op9RzU+NRy2QGEF0JsjSIJXvDPB16ujnFAT4lgdGIBWU&#10;b+Pqzmb05OqO2bhmqqmZJ00dr4bfpgFHGePbxnhjAXEtpnj+ORBedTiYgKPseTG3zD/OgUazhZyj&#10;SaqOChDNSwOvEckvBaulbSgT2eZ4H2/n4/xT5cBGJPiijdDi/FYlBoi08Zl5YWem2VD4wMyA4NAE&#10;5m+fDWfNjh591CMd7McI8PXrN0B7KQEtj4Is70Oq7e24M99HMhgB1oT6bhzOeq8Gvhef751B1TNz&#10;MQXBdfPmTYuMsfgYQ14jBFCU0JU0M2tSblpmKxuwm8IG1MYA3M1EMTIKs3Xtlsla7ljsmmYW/7gS&#10;VQY0OfTnGepbkb0M+c3I34r+xR5dcPciEq65gAE9WBeHIGJlZ1TxVotEeakdbdU/AI+4WXiACMvv&#10;9ZIVUDSz+DB8F/rG5WfNkHmyA2gADfjDegrENgTldeRlVJk9izKPIonXBSfroTOOxgoTr8seUdQm&#10;CoS2jL012L6TVoyKU4AmpNpZPJE3fda6W3M5HBo3nLGJbyTKe4GLZu9h2V4rULFn+0JJgMWydM3j&#10;2dnnsgztcbZae++crCVg50QJwwqplntIvcSH7BzOxI5LsqtKwLbcjcPKLGI351VKUcY0izUeYhjA&#10;EUBnwB/DjF9CfBJ8DsF8LcLMD0+Ej6LoT9oVeuCwUvp8cyxu+fs+OH6IijMv8ib07iS8GH7BzpF/&#10;0JyMRQf7SA4SSwH8PMycaLbexLsTIyPG6O2yPxH3btwENN/uwLtNNwJqrXZSg2iHHXxLd4Qlg97b&#10;B9y0AqDknknDhhWd8RcFYuuIfmkzalTVDfi/yUoT9uNOlN6KZQho3Y81lW+L/swztmeO+XqtU/Lu&#10;M5wR7nOw4TnWBYRY3W2NjgRdRXUOmLdjzAnko74XgDKesPKDsRKCUWDKA+gA7EB6VNmBNxwdVcGx&#10;mZn29HyEeAc3gtXCHsR77QPHLngXQNwVKZgvfA7EKX4gwFEHmIyloh6WdeRDVgzjMY8//vjnxfWx&#10;j338iSeefPiRxx548CHu7RDWNC7UBe8iuFOw+q3qpBYb9+luwZmjJkWf4bv33h/6Y35qJTjx78Xt&#10;cKagbiXZr/ilv9BcCw89dA2rbrgC58EHHZKAQYZjZkEIp8WEGDTDtNYiympVhRPKjB/A+WmBHlAh&#10;ahL0C4aci43TGtIG3SRi05xMBg2E+6H4IG4BB5RwFVscQbtBA2OrbM8OXG64DmF45Q7LoONi2UlR&#10;96yuhDA8CbRqbQZWLsI9wjzziNmQSvgj/B8IVZ3bCA9RqOa38iHkEgNPuChC0P6aFBfg248Djpbw&#10;7svmXSwQBG6ioL3OfD0O7+U4EyjODguwzhYp+WPPL/iRcOAzHJQuQ7YCntGRu2IcBxNKe2coAVij&#10;xaPRc+hDmNsMHVKjPCWbQPFXPQDIcNJGb5KY9vVuhq6v1itos+Ir7QzQYaAMist2h8srYsLtYQNi&#10;8zkY8tpsiBa45V9C2IwDWHImbnfwVMjcf5X2psDQfNZ+H//Cf1pfd/D5Ar5nCupqyX7l//UXf9uf&#10;+9Mgeox9wb4feWa78wA/19ryjZ7Tl0tQxa2JMc9m4IshfA7Y34gzZTOWIIskKpLIG/lwKjyhLLgt&#10;JoRAJ2GBMEJ6uzZzIBxcl6nkG8EyqYtJ1gDfNYadwZdUCF/hT9oV1BrWW+A7KqjgW31MmnoEPARD&#10;H08mSkbFRnaoLVOt/TLj6+Hvg4QT+4o0AfjGKo/ogHyw4pFlFpri3hffuqF8Du6NzWPdCb3RNVQD&#10;WP7YAQnQw7E/GagULUjrdhFzcztAnpTkhCzZggfgS4RC3XWoxD8VfDU9KpUsO1QxnbVah8nHmqKI&#10;NAVz2TdQ/khDVUGog2FuefMevmYO33Dlbcd2C/uFIsHukD8TscXbYwW4XoQqSDIJyyA08Z6Pf+H/&#10;ZvGy1a0L+J4pqNPJ/p1f8r//83/mT/zFb/qTf/lbvhGwG0Ps1ANS0RgrGwS7NsKAETxrSmBNHuNx&#10;n6WNlVFmwxk/GxspvBbHrdohbGHoiiMxN0P3k32l3X4pc/TzY6AaGWS1BtCwnkgL+yn/w8Y5UClB&#10;e8MknASDsGEI7L+Is4omRAriezN1GgOtFTUiIaL5peslwHdUqGxptiipdKRHNCifTZEEaA9ZpHEC&#10;4p1S1xQTerL0YoT7iOspGPw81iJioFCmjqplRQrg8Fr1OczgC/Sh5sCH3hwOrSdr4Mu6VU+Wgwx2&#10;bK05vGOoaBOWHy2CP/kgK4USRjuie0wXFg5yKxI8ZDzps2cL9aAGshYonmVizMbcWUZ7H41Ah5sP&#10;P2xjzQfufzD8Yl4WHSioDVOR2P0T8dljkWhPD3qNqwsIa/R+zhj+Pffdc9+T3+8HngaLSHEB3zMF&#10;tU72S3/hz7XQhW/5xv/aMBe+BWAufJ3lWDAFTbVxCpDOsntDt7zjDcsxSusBDOVHe8tu2hwVprCM&#10;SnExW/W9Cb6hHxn4xCIqYJUmAXjjbPcoSyFyfNyRAYZZ0GArNtEeH6rzh/GFIzVCIMBpOXpV8AVA&#10;0BdBCqxD3YSzlUnTyDVNEhyNnjtsUqU3nnC39ptJOWTpllyBJexLvDC1YTrBN6JTfL8yzDSi4kSo&#10;BjQuTLZZuPtrWDC26MQjKAagvxa85C74xGjFQWIcqRyRBbjfwBeZ8zdeJ0UbvQWkQearEEYUy8zz&#10;ecknQzmyLnM/MYMsaSwlYGnMWMzKbOLakTcCzYwCm5fPfQ4R+s7KLjUCFkFd4ku1vlr9VSZexZKS&#10;03s7Oe6JL/gBhwo4vryA75mC2iT7RT//p//Z/+a/MtjFJJJd6tWdwRdWAxTjhFtof5qZmZKpfYCv&#10;jzvtboCvxw+4xzA2vvJglnAybq2LlpvGOaA1ZuTKWmtyxmZFao4u8DITwOgiZzc9PJX+YEeG4WuL&#10;Yqd5MmwgVDj/D8brjmmSC3VBzJAxM2JicUMrGl7DF0IMLQHlI44QZfIm5FhAg6nGDdZuoyZafwDK&#10;qUzTXge43MY5bH0OVStizTQ6SauPQo7+iJqHaqIKKIByXhaSQtBxd41dxDcDETlv884D+rlnDIqG&#10;FCzz322mGmZ55nAB+eC8wJiqWfg1Ix2SMsIMWI/C2E3jOmZ6iPC1ObfHH3vs5sM3H3rwmtmY1n2v&#10;UtRPaMsMvlqelXDSTKpjixVP99z7+Od//zMx5RLtcKag7vrZP/lLMXGv3Fb8uU5vwRB97j8n0zL0&#10;HdGX1sAA39i9webZcCyF71Nj/xsJxp6kZmJmVDZojXPEn7YDxc33YGmQA+yyHMTh43eEJSdK6Izx&#10;dA7uoFuwZtN8jB/Z5w/LGYsPUiaAr8gn90xDHanZxbs33CgeucccKyYq87ogIBQysUsnHk2S9M/o&#10;NoD4DCnhXRSafUZdYC0YRsTsSkbvE3q0Xcs8Nm4Tn5/bXvls9S0K2ZaQRI+skz5r+4r9pQWlfO5z&#10;n/vMZz7z1FNPPWvLK55/nswXb2MHrGsaWULA62anjVIePI66A3bV28DM0cfjNwWoTgPVIo9+scNH&#10;YlmH6gln7bTjARiB5KJFGE5LdUJF8KfKxwMeImqGgS7UZOWe5KqKjEpg2b7w9hryfuxjH/vEJz7x&#10;+Z//+Z/4vM8zAmyBNnff4zEwEIMKjc8icx27oF0gNFyQGG4iE9UHGCKsqrDbtPze+++57wf88B97&#10;JqZcmO8JQf2cn/Jj/sgf+D1//A9/gy1YtNDciM9FkO6NCqWKLchipdl8sS2JIFBZxBdBQV1HYwas&#10;Vgk7r8EGkhEf+opFKWHQSiWAGdSs2sA+VkYHstRyABb0KTWJGuXe2qSA5OnMxB8pqMKzULj4PZQS&#10;VhRhG+nss2LSDkHWZuaLOzOPo3DwIrWBqj7AJXcFZJHOUX0X2ZwOvc3CzEpaNeRveAG4gc/BvA2G&#10;uXZZ34k9dHQqjA/SwtmTNYjBK1FGLSz6bF4EOGl6z6llq39mSme80ThvRwDGDsSwwAo9lgNUndiE&#10;b6mIieOheaNgcDyEy5dCJqVorcEMiYmUA2qHOAczRfgc7LcBsZmk9e/WJ+ebqo0pSX0LJazfDluS&#10;T61skFU8lW2E1/ly/3vuffQT/9Q5GugyvOznu5TUz/rKL/mv/uDv/RP/5e8H0Fr8yk3HXEfe+NPm&#10;0xiyGlGr0atrV8nPNDPSN/hPre3gGiWNDT0bZgxvL3gTOli9AL45rRCN35A3ANNJMcCXbNHegpSl&#10;fMOs3AtRbgfqHnjAKQ+a9yW4IvgsGXKBr0dZgDDS56sIshxEQzJ4pPEv2KFdIXNwk02XoIa6NCeF&#10;iT1TaXCjQmN/oHQYPgejukBeu7AWnL0IOlqAlNLSVkJpnAH6bC8V4CwZZKVd/rYdB48LHz30YoQP&#10;apVxX8GRaAXJA3xFkbKfgCpmvuxCKsCO3UACdBVAO4A5z0nzc6oN4AvkNZ+DDbaMkeeWH+LzbeBL&#10;9MT9Y/A9VI8RZ51s2cD3884F34vbYcj2q378j8zBVPwTKwVs3uwhY7Z5PzZN8uFwjHUD+ALIovUS&#10;fsp/5KFkMXAmQXCrqFl1DCwRdm/E782338TJj0GgnPOSQFnAkkEwHRe0h/ARx7zC4CzwS2DqHrzY&#10;USmM3zcqs+/cA2CeDQuoMOKTei/2FRQzmDFcDRy9elQcLTOgDSn9AvyxGOgnsMlUhNNF0roAOl6M&#10;kDCPHsD8JPwSdKOXfzwPKeCCQOQAh0NBwHAp4I3ABb6dn9HeQChghAgwJ+izF9murKOizIzJWsdA&#10;1prMANccDp/61Kc+/elPf/aznzUgtq+gIERee69V06dk7Se8MKgOZRhNnBiLfxIjaxkbFmugx2Kf&#10;qvXCtC3qSCxuWOmnKftcr+1fl9sKEw3V54DeglWm6GAR9tvy164dtbD0KB47G2sSC/Sls8IKBk1G&#10;nA/gD6Ud2C3rQUixUQB7NXwOTzzxRC2v+Jg5fa9fv3n/Aw+aYtaccDKCJb+m20GHldBP9C7aT0C8&#10;2vSRp8mfU99uWuZ2+KIf+qV7eN3uX5ivC+Rn/sQv/kPf8PVhDg9dv2b/GbkNomud6Q0L275puzBY&#10;CMs1Z7u2FUO4MmN9hPPBCh5N1QH0Bdp47InfTadpkEdHPZ/jcPPyZZ2mgTEL4XlZSUwPMHrlDoR+&#10;VpDPX6XDl+1XPgHXRsyMhQbnVoQ0PFqUMl8rh05ybHSiSk/CHlrYB5jwMpepDKfzKF65oQkcNGl8&#10;4G/YAMkvB+l0awJr2lNlBv5vvCKdoRwJouIEfZGblvzITEiIAAd7LAnAaoXEdunwOdDbC8Mm+UUm&#10;QFtuLyeFzI4galcuqaieIgVHA0paCYukvVp34gjrkitizOcQmgXEZK+DbqlhrqI5XLd2aUeFNyod&#10;9m99POUStPpiLyF2NtV2i/A7RXx9r322HNBDP/ywh/eazwHr9W3223sy7w/uxepPRUxtzb2vRKUH&#10;XVAVUfDVEsaDGUR3vtvho8t8v/rLfkTqgalEKIQ3qvWbvvzMf3Jl7AMPNn9uM0W0ASICGorBFxGr&#10;cX3fx3wwlNqhJLmQHX/pa4VtXUUQKA8v8/0H/cQZv2zL8jgkzWZFwoNmKhVvDJxFi+O9/jUKQBsg&#10;iSBLctoVTpJE7Fx54c9yBxfk6suhq/imzXaTiJlVjtejeoXCWQ77J2b7kn/xW5QHtgQCCEPCBhdo&#10;DrBC7DcUznEXImL4zLow24mv8CAiqVHCyHkzJVisPGXCWA7hyxBmljxc2GNi89DYRuCBIa+1mtFe&#10;m2Qzzmvk9zOf+ezTTz9lPag1MmqNzsMlE9GpDI9B3VEeyDPa2VusTalpL8UuSpnvtr9M9IFYEu5r&#10;U7FoyhgPvfGafwrNgY9h9IseUZ4InEsCRbXQXiCw6D0x0VqCdWKRnQQ2abM5unt81GU1R7PiRagj&#10;xh/FfD0Ek312+NY2x6zZe016hrwW4/Dkk09+/OMftzk3C3awNW5mszbetIntaNEwKtmhgtaBD3gF&#10;xxZQA/ZSOnSgXW/1AdLhkQW2zP4y4baBwMUfX/1lP/wPf8PvxGpfI7vmSnjwAQ/Lhc0b671pvNc9&#10;uzaldr1O5Bvz73AeAO2w3sFH+hiqw+keq0RhS1D94Mf+UCwB8ybz01xBCkLpwnvg2m/66pvUvOSu&#10;3pfjYB7SHCfMiRFDi8TRiwCxIsRwOuTMBrQZ2gUVR4GieL7yntS1auE66P1RDME8PQlOxpQlZC1C&#10;lIoRQERjXoJMAUqfAqy7dqcFTgF9MhqkzuyALWG4LXaFCo7gYr4rbCN33ImbCSfoA1BCnWCD5yfS&#10;oXUXFykh0NAKqRFmvp/D874LhwX42ldEdqIkUEZHtSiJzqsF7XVw5JhAmS/qjsqwfHh+zrb6pBiD&#10;FYWvumXwYt5P7cp5JC7eS8UuRp1sotxuKVMviVsBRnoYGCVUxUru6IrzaPfyigRfSPyCHagqpoax&#10;R6EPCqZqBmr4i8k228wsJsBtD187tO1eU+mMa6sasRUgJVxlTUMD5m9VYkTeprqVmb/5nrvueezz&#10;v+gUAuX3Hy23w1d/+Q//Q9/wOw1sDWWNR7lv0bmUT53F5/A4+PDFr/AwmHsXu5UnhWVjpPzKu5pK&#10;D7hyp6pPfBob44DdNBJK7X1lrQ+GwsUkqe8OE6NX240Qp2S+9MpLL1sMmq88jphZ7keQYbjOLgNB&#10;ivgG1KWtxX4tAr7m4pC5AeBpILX/9tmqqk88j8r6GBFITTUVKHL1xr6MqsoFuNDPDfiOTOgfF98H&#10;7BAQA0wh+DKgCrBLPEKC4oDpYYzHuTYh67xFUCNZiXRE/sLZpH6gRMCFJf7iJrlbrGqzDZexn4Pt&#10;IZmnwYPTmQjRCbmLKRUmkUxFV90mYMu6Iq9RbSPnjhf4XigfFIB2DkDniJ4Qo+BraZg+e53ahsnv&#10;xy4dcWWfFM8W6IYmxJVjIh/dxxb9kBamPVijigXw3Oy+aSMGl8ZM0aNrz4dSxc0ModF6RdVgg76B&#10;dYCvLSm2zRzgc7ANfG1hm8faW0Iqc2s4Zjipa+m+4HKTnlRqDJLQ8QWbKZPx4e09j33iAr7b3uen&#10;/Lj/7R/4Pb/Dp9Gs3Zzcmi/X+a2DbLhzg/PGzls3zLWbkQy+GwjUKcZdhA+2TfJDUykLNXPFcv3I&#10;oNg0Bp+Xc6UPpEwu6C6DYJ5Bk80zbJ99qBneXmzmYO5DA+Fgvsae3C8MNA39dn5WpuBlC7tOpoBc&#10;Afoe0+Nk+y5zGkcAWOhKIO+oT8Jkan/RsvBop6sXrNwTJFoOx3I5uCuIHh5j+88tzl3bXqoiGdUk&#10;2x3BV8g+gJhwQ6pL7zB8wTr7FECcKMz9g9BfwqUJ0I0eBd3DuMDH7e9Ct0TegAP84BHA8XBNWAPF&#10;QnDf7d4ua7kIU/FIFTBfFACZVwEQoI2BESRPh0y0bhxfgsPfsJ0nljgq8jY0AexiBkwhk/cD8up9&#10;g/Kjk8ToAEOEXCzudBUjudSlCOaJO46hFkvrnqgYw2V3GbWDnUSWMcoDtw03FBiKBKgMjdoMQUTT&#10;ApH1gs8hlhQb8tq6Cnf4+mY6DxjyxvjMX56tO48MFFUpQLSL6MZIhTaqlsrlRZWtS4sIEP3KfUa4&#10;Hv28L9xiz+5fHwnm+9N+wg/DgMe6TOO2tgDcBiwxk+bI607EiBzzuF0Lb4gpaPPzAuuwbl/BFy0D&#10;nYbXkptFBuctB4SbgltDRu/WvuXQ0LS3NAYHN2N9Zm5Ge307XPt5yU49eMXumL1ZAejJJGp4GQCv&#10;Oa4GxQDXDuIdPUeCr7nvYoWcJaaLFlCADREFl5JCQePLXHF2fJTaf+O++FXSg5GG7xSm4n8VI6ji&#10;1G55xdBRICLREJjHO3R9ggwCfIsCE5mdNxqEETqRgf1Z1dpCLwYk5WnEZ4FdkqMsSNp4hvc6RMZp&#10;QbmNWRwq6psXo+PEYBrI1pgvPQEp1goNDO9/XiC/nHJspkyoTV5ZCAvBkgs3ObPPcXAM6EzHVPYp&#10;MWpP2EMvEVw13VaxkiuKWkQcj5H3JquNJkvwtQwxngo0RR+QPQGGBdG5JqzBOpimtMX5L6YEjD1Z&#10;eJn5ec3tYBTYLNfM260VxQgDo/4otla2KUV+xTcqOivoR2HQK2w0s7o8xxdboGqDnEc+fi74fmg3&#10;U/+yH/2DvvLH/JCf+hN+6E//iT8iTpQux4L7cg11g/YG83W2G8w3on9wAF9O/rjEi/Bq30j3Ez7E&#10;IguPP0tdzxFSeH49IMLGIlDmiKMNHENALfcEKG9lKGtEQeC8dh9XQqlLU7MY6Kj5RUJhACISh0sh&#10;vAr+OxTeiuI9M25GWAS+gpWB55pROeeFO8KtwqMIolRFKjaDs1GqbVnCtAgTquKKHQIBsJQYv5Yj&#10;ldEO+AAo4pbt4ZnJo5UstMDWlcnlf1q4rf2OfcWcirbtzMf7toEE5EpE/DK24c3YlNTitTyMz/E3&#10;grJ9UUxMkGZ4Bl+UqJAjqcQduJjhSKn6Gs4m2qIngYN7eTVYYX9JqCWUQOxTJmNeS7zH7GlquFW+&#10;qTCGbFaGl1QZoILZH4uShHcLq9iz/2ZPv2GUkDNUAlDI6mifHfjrs6+IR4TZGu3lekigJFVrT/dU&#10;DxVw2+fW1W15gOfN0jZYnx+c73wIme9P+OIf9Pu+/rfVfHJsnRtLguHUBdZi0hyBpYqkGBe57pYn&#10;FB009ADDpoyRIKnA3FpyxIQyPJB6EMoWOuW/kgrkhA6mmn1a2c8Lei32xKqFbWaEDr6xOS/YQnnE&#10;cphUNwOIy5koNlAEBM6OMoga8GadwGuIvsFz6iyAdNrG43R+1pHJgH/oXFHkVF1QBLWZGQ5mLYf5&#10;ASPUZvBZjbOIks5CpSs4JuhixfZrvl1RYFfGsSFbvhf22fCIxr81M2VRY2bPX/n6G1jVBugPt0Oe&#10;W+G70NWSCuQGRYqRUrinQmqtByIQ052Cd6swWTbebBxNZatd4FxfUFd6UZAzH+n+Iunso5kSLqF+&#10;WobykEV+pjChJzEPnb4RmJLdrO42PSqE3UqQdgXrQ9CLza35kUGxsMLGsGbQZuGMvoixGSnwRgmR&#10;eUPnholLIKb6obTVIjXBQmO3eem33j7f7fChCjX7si/+wfAseURLBDNkTJJHI3nL+b3amsF9C/DP&#10;RoedqlNAEsTQz0XEVJSCL9Qi0SRGX9ak7pQFRvifDnTU42HkMcKDj6w8ZU4pnQ2bq9HM+OWXn3v2&#10;OQtRsh87DMG4nS0sNhUPzXaXXTrlYqDIUhVaJSVxLfe17U65vQxBWrnLWDxFxPTKA6xhHuV7DOys&#10;C9oZfQd8Cel6IJBRp6m4KBIKCV1v4Kt/spdCSjW/chJiwFozNhIrypuIPEO/WBiX0aC6F4d1wGa6&#10;sFW8TmGVpWWVIYMcgkRdiPu4b9BuyGtbcNiSCrss1IyHnGJpoiVjBVGLdFUV+qicUXjkDOyGO0Up&#10;4WiOftRI0oG5OZAn2xRdAiqOKjRdxSuaNPSm1QKPUHpstcE54lswdxfC3XcjYAgmSfmjj+EZS1AV&#10;uFAUJeHiw+6RWFhhEWZ2mechdjJ7yI/JiPA1O03tjSAzQXY2vTgyZLsjAcVCITBNpo+zTdnuNcHr&#10;EYRe1NgfNoMF77vvrjff/v4/7H9HWR1/+DCA71d8yQ8BcDiFi/lQa2KsTwv+m0MSb3H7wr+yXw/g&#10;pCyhbDn7gawcWYL8wmWAKQdy3gG+GOPERHG2osu7qG5ofA7Z45/wsMV/EUYU8UTuWHBYfeP1At+n&#10;bUcdA1/bz8xWv5ExBc67DigWcCYdTogyvHLSgfP6FaeBeTQloNNxMuLb3FiqOpiGGg7WCqRL+sDO&#10;RVWKiElz5R0YPDVeOQWsl7jMDAnosEDt81r/R+pEMoWlYshZiRIGp/AvGfIiGh+hpt46cQEBtS7E&#10;RJIdFJhGCGQx4FDwNRTGTjpw1KKlUHHqDzgacRb5swAEX2Cu8KwUEmEU1aRY2OuonPEZT+IVrC/B&#10;1ycV5EL+bM0ZPph/A18WBo8Q2QHu1jAekl0B2iitpYHXnuLylLl2MYOIUWyALxYTG+YCfC281/7E&#10;2gqwIWtIA19btMexwrI6bFwKU6Xaqs8+AG1BR5AWNRvUtg148+0f+CN+zCy05Z0PvNvhK7/0X0Bj&#10;oVMNmuPr0TxQFzENFtUQwfke1Jth+XmGWPXSgC3wIKCVc0v7x5ozp3q3IyYYPOmbS5YaDjXfQljO&#10;Pg0TSDOgaYXn7w1TQ3MbYhtJGz17oFKFcIsVpeaoRY2mLe6YHDV7BOAGICBdBMl544gXQNWG0cuA&#10;kxBJmGbfszRalK9Z7xIRADQwVDw1BKL2UajBbznnRhqiblOGBksgWlpjdDnjJDF1W/DtvEmXK+mn&#10;5WI3CRZwQ1t7we0AnwMiE9hBWrYE36Sm8Q+kCoRC4fle7DKEPyGZJRwA0NF2CrLahfBBilM7G6Cn&#10;NtYecGtDb9S+vkBJoGcEMrwLOIi+x0GqulUYCiWAHggpqWCsC8DXOlHgrxFerGqD89BfXUqSM4ci&#10;tCa9PWRc4q8KULsrVArqNARibfrW24+fHef7AWa+P+lLf2icd5UbLdTcV64egpM3MNfGmC4gMJtA&#10;EMgr440SmHzgnX5RjLAtOszdFzaTVsE25CyF2g65OU3uk1IZwBs0ky7SgUROkMvHSMM2AoyFF2+a&#10;w/fll5579nmjvb6N5IvPGwQjwrdal+oKFpsjJihB9h8RlhET0+FDiL8iQTqgi/mmYwSma/XCB9gP&#10;DJJ0TI2fiI+itIvfEheqbKnDuE8Lr35qkxUeYXmaKeJxzYTMlxZLG7Z6QQHIeXHkQQ5UZWCrPRmq&#10;T+AgWhEuieloRANfQ15zONDngLAw2qpCD1UIdQfm4jeEOdq4YJHwjQKQiCFblQZFN4MXuzd+0Dri&#10;QUVwlmRufcINRcQSEnwVp6xuVkozJWuJ8PVFIHxpGhwsmGxUmFaFtGztIWtKbOaADSSN9lqc2RjE&#10;1LgsDnHvpW4d0qy6eqf1NNQN5fJ4AaeLUibWC7511z/9o37cHr63+x8w8P2qH//DvNaucW50FWvg&#10;8QnBfEF/fekmDqkM2/PRqD1RbZK4E1ru01k6B4OsHXptg8e7bRno/Q/GjrTQZnU7ZA8fXiWP4/Im&#10;r6CAHfD1N8bEFUZbMF0D35xwS/C1g28NfJ+1OXqb2z8GX5orwNdLnjFxEVSRXgjGM9CvkmAH6+Uo&#10;j+ALs1Qs4OcGvmp+ml7RU+1gCb76Orz3JPgiAcqPKrCNCF64j1W8pgbAX0zUICYf8+NqluhywDf5&#10;gZ0cWtzuY6SMhHHU3qvYfBl7SBoWE51RNZRW53XxUsIuwJckFJLEe3ERGVlxFpuIDDlTIIOObZ2z&#10;rWWVmZJSEIk0MUuS/s177lFu3sRI8HVJvvUWfA4A3+wuBHzhveFYgd0tNBN1R4SZoS1277XLFhZb&#10;O9pNS4ZGz/7MLRFWnZJjj0V5zuDLLlZVndKmUqGQ8GIr+KLMPp3y1l0/+It/wocNfH/Gl//IcHqG&#10;m9KbpXYaiyX+8CZhSg2f3bEbQOyr1NzGcv9GAIughll7dvnBCt0LDKZok3EEX0vBMSPVOk3EtzYK&#10;O4wVw9CCJfMl+MLqFHzd2F+1CbcXbcItHL4GvjaAfTncDhHtMBx3XnafSAt4JFlQ8PXZZYyKYLYB&#10;UFVsv0sNW4IvVRlaC8RRLFDjBE41k6a4LH8mRm5K1vAi5M+3KPgSUilzwhDBV9+F0iqCcwsIQ+FY&#10;kOrLouw3pt3Y3wA7lNooIBJZYHjqz7XX2R3sJMlQB4IvWwejZg4yEibQ+9ZFCavEFHwhhOZkmMWL&#10;Smm/olBIiIesIK7UkYrPQRo0q6ZHCyJGyD7YVwBNNBmlhDwRRIHHvResHQEBiagXX8EP6D/wInsK&#10;fnx8sO7z8SeeMEevOXwNfA2I0YhsO1QnmO+GUrWyUWIA0CotYxiGdVDZKCt2zKgyiUvCdIDvP/uj&#10;v+zDA77GdhnEh1gGnzKzPRlidrv2VyngxbRaxo8BoCNwNfbJ1fXyYC7BXAFRgIZUXNNDi4UAlmNW&#10;Dgq9JBQdfAvdhmGgnWNebmvhXoi7EGr22uu2rPg53wo2wdc8wA18YSwg7AzMhL467U3eGwEasVda&#10;XEmGgHsxO5jlwoPABdIZtXaoF2wMvT0UnfVCXZS14VsCItEQyMLSNJLVyCalfQy+tI1sF85I1oAd&#10;fBMWAuoUO9XFIpsgTfgWcoARgoU1LkbrBe3FfBprZB/sTwQg45xpDmssT0qYnTckjHfROwGYo9FC&#10;wpAeW2SwWmwFsgUOCI3tSPBFzkT5BqbIn+1CIOMjLb29AuBrHyANgi9Ak6Xig3aH4Is0/Iq11sSq&#10;Qpygi510PM4BQQ521dbp91OeBN9YSZ/jJyoJy7YEX7RF+0rBVzUZVSZxgajBfG0U/M99yZd/4MH3&#10;K774B+lMWmmVDSQfunbDgvtsQWFutMsWokMNEYU1Hg1XZkQKgGfYqDFcTDHWw7qjwCm4g/1F8TI/&#10;CMeDIoZ9EjLYEyaSAoJCgxzdqmOHSg2ock0fh5eA99ij5nYwqmzr22x5m0Ovz5g78y3wBbbmjALw&#10;Fwoavwe/DfxNU02fb4Ev+o4KZkCXk6NUAJOCLyyQYAFwsauBLywHEmBN8awaMxM08IUdQjhkfwCj&#10;Y/BlPrQNoBI7Bloy7uMrsifwX8Y8AHwJOrqyAzYGaAY6g/YCfCEN4L7dxwIQu+jBhDHjvRQvUZ7o&#10;1gxe8dfVDG1cHSkaBeUBitkFb6klRlM25mu14DAL4iXgsuIz+KJFANmoKS6Cr30G+KIMEDKbAJVi&#10;t2EFQ3yZ16i23lAURkn4CMUOHyJGLeYvMp8DLkNha0GEDCIxNTBCzdwQMT8MZETBqG9qmHaTIrL7&#10;rVSsV9MuSwk5Y74EkvkwgO9P/tJ/Ho0BZUIDQKsMjs1993CsKcSwUbAD+/KNga3YXg7bIWVACd1M&#10;1EU0lStJKIr9srdifpbar7bhKIhIyQJfzwoBs8IQ0dKuoQg1qys02zPwGAuA74u+LaGBr7sdXnrB&#10;Ah6As4VTBM0x/c2CKfN1CowJt7QXzC4qgg/X6gy+yJOM2AqPHQZg4TCSrNHEfPlKplR0ho4SPpAV&#10;EtDaFXwVPdP66cnj31XJZh54F63OKmU1xeQbyK8GnFkyNBOZL3GHWK/ga8qDDKGW9hVAGbiszNdJ&#10;X2BEo6LaJ1GpgA78Uwu/7LqQCTQZKI9xOkGHNUKnouArmpODI4hraHV5RQi+yBYUx1ISfC0BW4oA&#10;p2blggoROLQhyFImFZbGhZsYr1hLIcIByBurij3CDMLHG4GbXt8BvrHC9IrgS8VGKxB8YYNaO1SZ&#10;4OuNdUXm+74LNfsZX/6j0LoRq4u4sVoEHAGbZji2jZyt6bZIslhdmOsLnf9a6G5s+eFST8m7/A12&#10;sM43/J3gCzH55cKMkIBay+665ZQ3vBl+MFsAevlOKf3sHmsbw5hfTW3KdcAyMR3dLvaICJewk+0x&#10;nYV3W8PaTd9Y51VfpBox57GrAxZtyDqo0GmfM6xYMTIOR5vEvoTatAigU7jLoT2D9kJ7AA1EBwVf&#10;DDDBbgBnimhAYeIFsZUaT1VmMkXnWaEhYUC/kimiEt+oH0b3Jp0BsiKyA6HA43DZZyAm963HKuTY&#10;FicvbmpjH9ADIT0WBdDggXEEbkUWSqzhGgqDHIg+QFt2K0Q07a6YBjJBJnahKYujDHZMMGVKbbIG&#10;MdqBqbhQKu0LtWUBUkR89hl8BHQ9Bp9+sb0wRWJXPZL/UgLoURBhxlVtxoIxz9a622xWzz19idol&#10;oKY0YSotxMgrTbv+RsXn31RjamlYucPLx77wB+i7Dj6/v8D3533Vj68ZkjhUIi746TBO9LPUvBls&#10;+05HXptj82UTsVzCQRZ+z7HngetDoIV/cGyqDcBC3kgHYCJuuAJH0ISzXyBvjli2vk5ofG4GQmsD&#10;bYlMaVTZ3gGjBboEftKz2NXMAh7Cuhv4Tvqhu4rxXdTY1HkYC+6GTJBNFoEVpoMciWkM9ie+sg8w&#10;GPuWGE29V0tu9sncaG9EFjXjpp14CxMQ65uFqExoUUs6CYQi0lFMSKyQSuqqrgNwRvJZfIZLAXCD&#10;LsRyA/7qOB21UJtnZ4DyAHcgt2qpTM4GgsyXcigV9FUSaC8m1vRMhjfiBUzAt8+PaAnBeVkStimq&#10;oIVku6O5IQRXGG3C+AyTmhWAbWTZYrCC3SPllMwRqdJy9cqKI3uWLd6oeos/tZn0DttFDQyfqaiJ&#10;zlcE3/fRxjr/+r/8k7D6E6NCEzf6OhO6XTbWeOKJJ+3n8cdsy/pAXttNIzfU8P1irKEh0ApmGOJt&#10;ehyKArrn3gVSv0DqHLLxZjlSs4nVeGjSBcThXpAI0dbAbN1yMedKaBxE5tqZcblE+8TLUIWhunt9&#10;6QxPqk/wfIRmDgukbczcip0HIAYCIUemoRL49iqrKMlOaoiiNBrqSwtX5gug1xcJdUrrJRZUHbtV&#10;BwTnIB0AGpvwjt15sDkDYsXAbbmYAmwXLgVOkcFcadvaKLgJHoquC/4u/uYHoqEadpN86WriL2pK&#10;3ZsALStOTJ9hvWEiX609YgMafNXwF/moCjUIbk2mZqLialXgV3xjrFbFsikfBMMJiV5twlA1k4Go&#10;rA6LpGq5bMcCkzFIne1uhmPV1T07HRU8meJdSPALf+5P+8X/6ldrJHwBL04m3VwGy7ZYtCYxwpWZ&#10;GNXABbYx+l5oRvk0MGdLSElgyeF3oQz6cECW0ocxgis428ysiTal9MoRHKrqP4JoRbG3DsqmnfA/&#10;zNfS9gDUW7zaJFT9nqmB6iXyQWmVVamhLg2JCEJ1ZAn0q9nIgVkN5ck+WDbi76bnE2a3grMxvwc+&#10;CzcCPQ9cFszYAKAkZ+HotTjGL4Iv+lSFywaarUHZhRDZo0OisDeTijOWrZVBJr5mRKZgFTWWmDIK&#10;UYq6TMYMFby0syRkq2KgO2nE3KQHn2/uihWnH3D6p8GcvzfsndPdNdo7DWA0AdXqZaelhWeChuyn&#10;31cp3hfMF0vvsXAQPDeoro8yEBKP6ek4tt3PsowThWMGOXbPxcaMBEQIaGZq7L2Bu7iIKQrNoF2W&#10;j9my8RULi+CIkm9xRUGsweKCHzdHW6rxjmJ0Rsu7vS5c9lM2xJZmc+41s/b/gPdDhRguEWhwI1Pk&#10;pwqXanv83Aa5yG356gND5VfskNg6cHqwkDO4oN3V2TrDIu8QF+wpzLvCpQvPA+ajCK+trwVoovVh&#10;q1QSlRLbWqGBzBcgTgeIZsKKQNPYBCo3rVooJ8Yxm96R4moZol5sHR24FL1ItwmEYI9rU6qeEPTx&#10;dkq1KRLFpQ4WVtmemvskTenT3eFwACerrSNzOnGPLLfWh+Gwgs1Mmk42DW9sQxsUCqCauUfqj4H4&#10;PV7h9m/87J8MZ24sSrOT1HylNlkPSBAWKQU/9M26fD4tVhWbKrmevG7gOMzGaovHNb6HgmObwWLp&#10;yIOqgRfD6WzYbj6qMGvXxchhxF2OVox5tIi8LbIJ8IvgE/iUSdaiZ69m8idCVcJdYhDy8ksvPvv0&#10;05/5lJ29+Olnnn3GxsSG+fZSlK18BeNUCLS9WH6oRCyFDve3+2Hq1f6iCLZDPmOtPck/RQRwsYuS&#10;x1vg5eQbYdsKfPYZqk+PgaahoVqx2S+iCkzGXlMRBECphLHhGkwLZQZYq2vS8mR/CZsRL1Oe4Qhg&#10;IvTDriBY4CCRCwbJfKirgFclyNVquYAY5UeeNF2UUwECr0OC1MMwB7Qjc6DkcQcVh5lAAoqD6u4A&#10;/rId8RkFwFMsDHImuLPMTMbuAc+ym0R7mUGa7cCm8C2tGi3O8QTsgWWA5WKSDXuYmb8xXI5PcBsd&#10;CI3CJIbmzbtsex3Pr2Erq8ZnWV8VF5qbzadpmCdhmqoYyn+P7Y9lY9of8iVf0Z7a+/O9ZL6/6Of/&#10;9DxS4qaHXnoEQ/h26VknLvtYwyNuw+fII9W8YcecOGQNuSjtdUuubW8iSABWllHA3EsSD9K6Ut0R&#10;SMZjUmR6BOnZwHy2UWm205xAv0JO9tLY9mwwGrQ3G0/0ad1wUlN/SAmC+C1GzKOaMXkHjJMaSQtU&#10;WwXIcrhAvySMjcJByTMyo1lD/JkJZMZJ7RwSVjnPeWRL1aBV2xFIoYoB6JwtSlsHryNdInY3MKKI&#10;2DGwLk10pEWasr2xN9a27YSypZI3rVCtS0WqMUFjspAPkYjgq6rCmyptVkoKMzCOIk1MLLGb9NmI&#10;w3W1VZLZNOBt4PQPcYAQvywt2xoqSBFtrKAKOisS1UwVW91fW4Mdr0D+jtfT5OExCr+X4AvHgvlw&#10;a3rNd0eOxZ8ZA4+NcdCf86weNe+GdDUKDkQe+4yN0C6JGaumGZAtsU1CVylPFf0KRgb057FXUyIr&#10;1Fj4IUUPU/f4x+RHGbS213DINzGlKX1TSv0TuUb6pD9EXtjnjIMEIFqj4q99ptnwEA9WSyGPfdRc&#10;WhpM1kqmUNAHoJ02uUmksAL9EqN5k/0B0JzdRnNP8Y32Uh1faw+kafYErmA6I12rNYqEUpG2a3XY&#10;NNruDRk1z1l1+Ao+hTQDGasAOtxWW1NRI7fWKCw/RcqRQUKYmJCOMkF1MboF38fCCk6yYZ4NeyRx&#10;rKYNumeP2kUd46BIWAx5C7fzW87J8yDNewa+v+bf+SUeuvD4E48+kvgbrl3bJs5+fOl9ONfNC2Fe&#10;Hh9J4YQSb2B0a0mJNhPx1U35t3lsRKwoNhKAsTYm5wJKAok8LBorYYzHpZMW8IQhF1arhaoNoqf4&#10;AoSnZof+5R5o2vDVbNmYQbyrp4jVd35s0HZ7keN2bajUQG1v9i85S3UtcBo0ZrSpnQCQIohicQMy&#10;1kplAkOdkbdxKL4CqMdvUVlh2f6RFr7n3KfhDEGLLdGQNFuW84AGzu3CcqpYZijcM12FXZ2KaCjZ&#10;pLenHg1u9KWKJHq/ET0V7JLcaPcwQzAcd/SZ4DMeYdmgG3TxGaoSf+tDgi/DTAsQygMZpeTbG3S2&#10;P68KwSlb4exLcNcmSHucBlUnrLhpzG1i+cnHf+W//X/0Qyp9y7F048JdFasp/BhLayqzVB99xzoY&#10;DxwLZ6sfhQaAjFgBR01z7sQKMZwT48PD8mZSzxJqjUPFSeiWRSyy8Jy5DCn2w7EEOEunFsmZ18+z&#10;ft3SWiawdiiN/QlowK7obnsMGI7S5XxruFcL6wPR3SI3ceZ+0+b0XrddHV60Eyw+F6chPP3UUxbw&#10;5MvbfHecxIHwwflW6Oh6eAk5jc6l4L0OYUu2KwtEIxI8xkkmBSTXCS7YG/NHfe039ITuOW1ouskU&#10;LlGwYvPeQBAasQZvQWWyr4vneRM2IxXMb4Fr+G23OJa3P2HksGqUXB9HpdrQlYaqloxsNaoMz5aC&#10;bGI/8BaWhJ0Zbmr3BukBd1BIQpJKABna69SnzN4IKXVeDi1IYoiSIA2Fgwy1e8NYh9Ju1Wf/h/c2&#10;fWB9oRWoETQHSoILGgm2hEUWbBS2C1sTWVkO9Paak9f20LHdy2x8DBcEFrVaMjAVvGWULYhSECuc&#10;PzMuZN4u3kR1VFWQkmrPBCoH6me1nducHUV+/sY67zbzNar7+GP2Yx6Hxx995DGjurFcwsYU13y+&#10;LbbM8f2PfGUvVk/EijUcnho0VBzpvjIsULl+eNRZbh8TC88cXGOWCaho7RJGHS0VtBeP+wfXwJqm&#10;wjqZEcsJw+O1gUAZyWIpnTdMNJS2Nw2YfQPuQF/VSqkWTKCKRLygKvDDrGFxZyTEq9UOoVjMU8sG&#10;FCAuQNfpGqbpUjJqwPot82wJ8FIKWbW5WYuKTptAc57fMsuH1beKINqB4QeKbiySvQskDoNidkuU&#10;M82yqQpftFfCpj8AQT6l7d6goZWT32ozNzVg5m0QoFCyLKcKsCVgCbUATSWAuVqpZg4bZYscoUsm&#10;be4CSs6rDJpvpyZLUTXYZ6MCO9aRt9UQUJGN5UzmPH+7stajd7574PsfffL/8XX/wa+xGTVfphJ+&#10;XvjRMejIJWUb32EdBuxstByygMYMLajezCEVdHOsXWFgLvvwwpchjmjs4QFUYALk2C9VXHbvwY+B&#10;saEx8IfUFX38pkXZrtuuY6TxBe/DA+DJ6d0ToEyHCTNfWqwXqGIdFbOo6Ci8QjCRV1W1VYE0dg9/&#10;meGSJmzlk28n2mqNZm1d1oLgdRI1GsTgpQxOaER1tJQ4Ojgo1jGBtEv2Xg3jIGftsNvnJdRqW6Bn&#10;Yv/HYYROja7Bd5qk1dbfg+AZO7QLbGKcIZXN1DhKqybzIcCxhjA3gC/4LyPMmuNirSRt9nyl5HtY&#10;qJ1oQ+H5EVUSUb+YApGgkWOst2/fDfD9rb/h1/6nX/PrK4zBD/+w3Rp4zESGkd03wtFrpCO+VCwS&#10;DuIrbCwXa+XhaMXLQjXjeLQMHPAvSl6keIMNAn+rpYBdGzo2mxAtf2hk4e+MQdKWg2DSdFGfAW3h&#10;AzloNi51Y8fbCpPPVsni2w1AASP0Jq2Odq70aiNxiadmOZvRojqqoLAoOARo+frUSXVXdFbREapm&#10;LFAZziWcMavJHFJisTnPQ0jdwxTKekarmbMvCzbjLwfy/ADh62/qg3+QGDLVE9WDJBBRgrmJ6a9o&#10;moDcNJ8Gpvwzq1bdQL8fldR+BW4KyxnIi/VsOCUIRW2F1BZUibUXLf+c02s/h2/3dLJpjlofbf8k&#10;7CLBOwu+v+s//g++4bd9zRNPOPBiXXaslcBkmk9cYmYT8QwmJthtge+Gk47hvMuFx1aHVyFGw/iJ&#10;LZPyYlaho6An+Vt5JSbc9CfNu1bHkSrOdgWKyz7fpV9BY95+O8vSNnoZWVixohq2vWSWMLKFHY2r&#10;Gv5oyeOq4YcG8ls1ITW/Rq+WKLzUe+asjUjhzGxoxlBASeuWDrqiAwBVItMEwgytsXQoQzDS9Col&#10;ArF2IXM3POMphdBga7bV1p8hK63LHuJosy4tXzGoQSexBgwAI7Dmqm4dKrulvR5ooXCrwFuCLypu&#10;ucF5jfVW9psHjhB8tfuZW/kAeVuzLjuDPdCcdfVMeD1O9g6C7+//7f8fAC4xF+MIxJGAStChBuGa&#10;ZHUYuNGSXLkQLgaXOvy5uAi7hrz5w+DccO867ArycjeTDQfE0gheIIfKVpQstPbYeAlOdb5oEnVB&#10;QLkxw4j1FKC/ki2n8TZD0bUu9oDDyi5ZNqQ3PCq0cNgetx/UENdVH5DKv/cVgBtGpZJsfo9Jkik+&#10;mtaS9zUOyP5De9wGW/oIkJdz8Tqq1c6jgZ2VvE1OLvrjKD6UGRJgB5btXglmubWukTjOIlGkmhUw&#10;nRLQXrB1XchwBt9Sv81aalriLFLtTrSzIZgum6zVN0231onQ28ANzHDaEyZIgQ927XVFXlOurYj0&#10;p6xw832Tyd6zrQVRGBX4lUD5HQHf3/NbftMf/l1fx/NacHY3ZmOD5mJj5XHBGq0aGvyEWlFX1OMQ&#10;YgaY1pSaErb4zPCyVJSUSuZp2dpke4Q/xPaTjfxufcFttHi6G6ymG17hurMlsgXBS63SRRExUcg8&#10;Ji1chJZBSdM7LgpraADxNLOk8LlMi8ttzUgUFM5XL6pmSLtfNI+WYRPv0tjazYOOYe9xFikNW8Lv&#10;5pETKKG9BZ4T196d3SdYeMJQhKmcvhqYtsbW5+eUlKQCPYXfAEKbUsFdrY9hEhDFGlKF+wwSNJlh&#10;mmKa5AaT6dmw/K0k4LyIaiBjU7eDAiKMumnO2NIEW6nMxlYPLLH1TPzVptnrCc60kTu8peTv/trf&#10;+Lf/5nfBt4CZtDayU5cftJkDCvIsYm7rVLkjbhwz7Km8J4xNdWO/KjT0OLyM/V9ga/KtoLdEMlLL&#10;jPat/jJA3x/yw4SapxIqnq9LgjpCdrxIGUTsxU/oT8oxYn2qy/SKGN+wTbNetIPHX3jRNhqwKXgj&#10;n1YtlhMd/rbX3WSl+FidTSXIScjhXwv2hCi4EGJceAWqRqbDBI13sEdUwjU/xcxVrZXFUEfZ0SJn&#10;LY8Cipoc72sVGjCxUtoNMBO+1J+SNmVUXMsZ5B2UAYtlrJzIhK3DP6EhFKamUZVgCVvJISU0Ddgu&#10;ctuUuZqPpUIzKcLNyNu6B8IHCszoOqXYDW5QVN8BdbsLhPY3owMrRYeQUV/LnPhud6zY8PMa5pqD&#10;0mLLcFYFjmjDGIUC0Tal/kBW+IXxa4DDjM8S9yMA3FokjVW4M1+kKo3WZ4t75TzY7O4nvuD7a/qD&#10;z3eS+f7nv/0/tj0g4WRAGIM5dSm4ebDjYV+1U2KNQYbmUKGHiRYZzBCx2BsdO6TzJ2QOXpzgbAkC&#10;fDMiIkKE/Rq0NzeSrGiz4MKxoq4sLXoMgkIqn+j1dhexeHNdakWhfzpu2tLP+Go7XsumVbArm9Q2&#10;HTEeQ2hbJA3TAhxs5iHb8BA2Q3+fwgettCkTTU7vE6xxs4Gv8g4kUHG1Hnc5gJ0xRd+u/QeLTdny&#10;g7I0btqr51CcM9xW+2Yztf5M8YIYt/SrUlwKkXZzD08JE4Td5itonFTz2SjQpHj8VptDC88wefUR&#10;w2fFrTixA6eqkyoYOzkzLgNZ3S7dPpO6LQHkpEadhL9mUzM/6Ja7VVRtIHRUh9Pk6+LcMfD9Q1//&#10;Wy14zNYBhodh7PwWYBHIVz+cLhNV8L1W4R+raoz0VfDtJFmGd9mZa+U6YLguENm2udiCciL1iAvO&#10;/XstLtdDc+Nx/wzktTMx/CSLcbgZUK9jEIobUD++kmgFZQ1A3tmQ8kF4suH5ddiD5yQ7kuzaS0fg&#10;uCsNUDTL0VZ6uAuCC3Yjc782+8A1gCOeVo9YzyiSbcFdxbIpTfyh8DqroSIIUXuPoGkR5qxaAZf9&#10;BGtX0s4VOurpNlzAtw2hFMFhba121a+PperNhvWlfGOjkMiTdZm7H/YKrcvRjjPNSda5DDZasShN&#10;XAUiVDlwlAxM1E6LvPWg8x5pJseL9o72CnM4YA8d7mIYu3XnucVtokW1RScP4n75eevogKYArddv&#10;DIlDDe1vlqjJRkcznQT6vQR3AHx//+/82j/y+35HBTDg8B2LKPIzg4G8qqBob9MD28CvlC/dBRxU&#10;Td1aLSwOBuqZx7CvNmc0/PWlGHVhoQWaoeJ/Bwr7TQfZ8vZCtRx0oyv044bshxtJSNzxOXAAJMbV&#10;J722gTXi8Io9mCL50G/H4DSxWOKcV0pmhMaJqKTaY1+LOOQYP2C+1b3xVek/UfScEQcUmGU+gAPq&#10;YoPgJVDyJpYvYiCvqo/c9sp2oPTtwWyReoC4ydcRkZXtzn0G0I0o1rIl8s4OblQNdSH7o3sd3BDY&#10;hzIq0rELZCss+282EB0UlJty/DaaoQwVRMIU/FKHm6VsOtCqry011MBMsBEHDueDjoH2Kvg67Y2V&#10;bHvdtoZJjm2cosBu+OdhYWVOrBgKGxVBK2RbaC+l2W85kH9DlDinFLcFvr/3P/mP/ouv/62y1Was&#10;tlZAGE7x4aNEE8rRLHRmrVc0gKByrsOnO5zuxmsyjN3RF/CbmyuwJWK1bwkip620iLnKIiPNsH8E&#10;XpfzgdrxNoHOoOB3anVH+3aYd52hWSYEpBZ3RFJTX5RXrBo+ZfhDg6LXluzxIf6sScPhqqIdo1gy&#10;667KxIIRkkjWFAgUd47Bt+FvBd+hM+zaXL0K+r4s+0LlpcTIZCwkEbf1UuPnyloycDoummqt3HoO&#10;/AncxMhafaNZnkiDbFssGrAYlaO0yVKbk4elVTBV9JyFr0hN5CXzVeyeye8sMVQWFWFdKAF2ThQR&#10;zZ2QTf1hJwSBhJWOQG9IyprAwNc2zsHuWjjY1OJPtbva4p1GCY3QjSx2/OO4OVWMBS53cG9kVc5p&#10;BmRIXbsciKoENk5mOgd5XQnPTNeS/Z7f9jV/8Hd9Xfh23cMAmcJ0osdIfRAhjAXpzVtkzneHmbIH&#10;BgBRZbkJDQA2LTToYC5Psx7a2aqDcuw3mb+dxYYjIawajl+w3JhIsx/fGDiWzyFZfBU/6QZuMAQh&#10;sB0oE+q3bTJxYCex8GNMm1BQwfzTFZtInIqBPiT7GapyzSpkLBx7oRgNhJ23MI4KJTb6C1GjmaoA&#10;8U4g2upCspOAC6WcbTKWW5vgjxRtGAYLdlIv0ZNyJ40p/dxMhD8o27zio8B/SEGBWxnD7BmH9IBZ&#10;yFyD0nKarticuj5lDJRvU1Gzz1ti7rIpGwWmM0FJPTvapZhVC6gYVBiicwtYosHSahTHY8Ca82bs&#10;oriSzUIccGYCFgGY6GKWRnwvOhW8o6iu1fmzH+iQ4ZtZbyTXi3fmPrvujKawzrTYJpref05qLhNc&#10;Odrht/6H/97f/lvfjU3ezLsbEbuJiaCdhb+E4LTcGPYO/7vVIFQng0KguKGy9/m5wYWzLCg9vhSK&#10;Cc0DFyyDoI0AEwvqjTHsODAighbwJ30T9qftF1H+EMzbVf9lpcAeZwB3KBD1oI3gxlHE2G0HtLc6&#10;H3aSEEFupl7wlwhop46/+tqLL77ox8W/+IKdFmb+GEvsoOtneWa4CFfJY+owZlYBwj7hWJ+zqnff&#10;Y7vOj04qg/JiazdLG1utp2sYYp9Bh/fx1QzTavb4FskUgOpIPOThsoyUaVHZXtGK0TnCcsp/ji3q&#10;vV39/2r9DY1GLWA7ivsoCbGGpWJdtNatX4EiqUxYU4Ca/aZKqP+BVJEQT1EwPa0WD7LP47OpEqX0&#10;jbQyPYrUeKU20+wfUCFke0jLsmDLbhjCpDI3RgxZocth3ZFhlhPxIbYhDoIxKtTG1Nv20zLQtf27&#10;n7AQhyeftM28LcoMDl/qJKNKvaWifCQLcLoTR2ELiJ8PHpGKERSQwT2NYeDpzQrYaoWEFNhusBbm&#10;kzwDFQReuxBicvCRj38hUev4w7ng++t/1S/7zr/0LX/9r3471lzblJohLyLJSkz+Iqsv8CjUFCwv&#10;W5bIC7VzcIn2Kk3yaa4IoEQIMHh0Lzw0wMOwfHscr3Laa2Fvmn9QwOgTAodTPRJ/3WfhQ/XKPdvQ&#10;pRjqE0igDbj1wW3GbtFqOMYiYLeAN//MniKtCBr5dg5PEiPiAF3bxux5DzV74dXXXjX6bE9bwX2+&#10;z9ZWOq0f3nN7akxKRnmBw3G5AsAGAu5CFxPvYgs2yxYnTYhk81EokVzIjsABgMP3fJk+q59Diuko&#10;KY9Ocox0btcuHMwtiypkJ1Fa3shmyTiiKjMKls0no3tIHwXjmIlgajezU6w9wAAxKgQ8jptANGZo&#10;H2bwJfrMYAcBIhNM6CErDO1hR0jDMvAVxDIVfo7lC9rwOMrZLrZX6kYqiBc29bYe0Lez6fWmPUPC&#10;C89Ayxzi0t4lVU7C4CyBqbRHONy4YQcoWFSZnYxrh1WY3wE+Bx+yglVAgZPZVDz7BGliwVmexKIU&#10;5gDfSds5Mw1sVSKMeifyRqNkPqVvUDlKwD4bbt1982Pf70zwPZckcz/jANz0sLItHXO9mPCIaajJ&#10;a3Qy6PDKCkd3UgEFortyLKg2P9eEe/CWIxRec5r7xgPqgASXQiD13bH/Y4KIIbj9KU0DLt7MD43A&#10;a1MeAni21HCsouGaLTGT1CrvoHII690V91GDZMtXWHAaMRy2XV4BWA686QLOqBKF4y5I6BqBgBSJ&#10;raN225qsQXNDXnwrwFF+bPW/QVxFSVxC0Wf1t8t+cgqpLrSyxpTkdilKMy0WBtLmRauyVy9jobR/&#10;Bdsl9UtzLCrBpShMRqCEhrdFdOwZl+hMaG4vbSYAmQC40amQeOL+OS0FnGdzz+rNb9NYJkcw3w7A&#10;VWmjDGvtiik4gxE7ms0OJ/cDgp54wiDYPA9wYKZpaI7AX0xclJrNXl1tXzosVu7f5mrQnFAL/2kd&#10;WNHu8ZL6JIzkihNup5nvb/mN/+/v+s6/xI2d2O+VjFIxXV8NeV/zIAbVXVVcFJedp2qMYPEI05l1&#10;LvUA3s7kV46eUJTaGCF6pKKBhctumMUKEfoWT+HYnjxRDWP5TveoBrBA/g6w8ZySd5XpO56XJm7o&#10;w7idNYMj5tVXXrblFcZ9X37pJdvmEJM5NC3kMKIo4gh0u0KHXf8x3K8fkZkVI7CNZfYg8HK2wDC2&#10;Gp7oOd9sDVH9wphqTmHmcXNh1WXNfDZoDHC32gsjUNq9zAk2Sx6oqhjqGXluo2XHbKPDwXwf0mAe&#10;UE4iHT6w+nxpQ7RqkWGfRMMh6lJ1ElL7SpnybAhAK+SAEjI3lQb75c3klWAuEms1+UirCKvfKu76&#10;tL3wIKpJ/7V9bvXFg81GyK4yB9tSOWLLbEUATmZzh8NjjxkLRngZJRYKQ4jbGBnlk4BQZcOzoX+M&#10;p/MkrTpTxoORoPWVEJSZZD6JO+Fijdeltw1FMJZ388k7xHy/7jf9e9jpHBd2GLJSWIEQrvDqq85t&#10;cdlnHAdrF9lvOxRWVUcd9uK+SEEtRYbmjy43RmoR3jBm/2cZr+6Q+cZwxhAKrpLTl+JIqmPoZGL6&#10;7B7djwF0U6wRqE2ex0lxg161ugtY+I5CoRz+u+4vaB0wrhU4vb2iW8m6g/4RGvQDQ1DVmClUHcvj&#10;XeRu/mDmmXjHp2g5qMn8XqIPm7s9WwY2hDC3M/ng1tJGKwNxFHnnkqhOCA6MsAdsB0wxarAw0Z9o&#10;RbbR3LXERAI0QyDYW2gFSZ/bTXW8AgsgQE1GTGeZAS5DV+ITeyCiG3tcmq0WG9qrUIiXUiXsLfjW&#10;CmnbCxj4WmyDOxzisghfu+PzbLGiD1nNjd4KqX/ydVnBqEBLr2mohEivKYm8DAHUPjtB1knPuW6D&#10;vWLvPv81v+5Xfe1v+NWG7Bg3cUMGdHcIuCHUGupiaZBfsjOL6hAFStVhc3L8stQqRTfR2vxYHREI&#10;60bPROdSCzX/kgidPmloo8ssy1s24fJl1NodIB85YWBj1g8Ryeh1wbwEPtipbxwaGziTd1ODKTfv&#10;q2WpCBT95KWmOMMc3575cK13EsnuSFUpkeu1MsAe+C40nFZzNjwFWYIOoYc2pk1zXHEwoBl/2cFo&#10;14VGxIWVXQ1BWl041MsObDv9pRxZRdGQFHnOViO6nR87NkmfN4MdJMlG51vUVaglmduCdKR9ZTlg&#10;DwcE9hrhtctQGCuJ6XNQ2J17jj1UZR1bz7HsEram6knwOBp9vpatcBLcD3oL+2oBvl/7G3/N1/z6&#10;X8USK0SicKC9A3njk2lcBopHwenFo+4urYVEeAWLKZGRhhCydYbKs+vK5lxkPY7okNYNqtCXZWbW&#10;zYr87S20O/vRA6+UZ4a5SAtOm9ebHLeZfgudmAtMBYVxqqlzlmSvq1AwJQAdFOkknM3WglcDnvgt&#10;8plYhsu7vb1nuBmeZnFgTnOxW+fByu70l30Iz5JTw2GoMhb00zHIiDVbAqX2ham9UtBm//yGiDZ/&#10;aLgzdxjMhEJGzwHiT+jZg1TaIMc6M8At7ALMqHoIIC+WVBja4jgF3QSmdS3483xbOEiJfJaKBKVr&#10;aqDg25RNOwZa0K0VcgO+/9lv+Y1f95t/nUcD1cVCs9xUNXb13s971HnGkB6LgJ0qbYya1KxC/8y2&#10;r8DvpnxzP7kH9G1cpu2hIkYdta+byxaQKwheWhJOyLUh0xGQwvRdidFLuSwhz9n7dgAf1JhmWnw9&#10;9X7gLyKbMxoibePWVMeeoqCoFRutFdq4RyUoZLSp2sCyVHM3o9g896Atk6ZURMOlke91bKw4ebGC&#10;L04n4h4R6nazB5XKzE4bLYai22wLRNv5EYqIxWsVgZSoaRARRTHTILyCJbc/LQc6K2YZsrRKlozV&#10;6uFAsv3LOMiu9QFLuFSdV3RSESl8tfuUG6VULl2/sQemTSbMZGl351vT2u2A2CX2PA1LTtLypYpr&#10;iTUHiniuEqqhvS6bs6HhyQrvIfviwW1SBQUqB0FtpD1Zgm0CdOg0A9KQNIntrgL6KKXRCkZH9h7c&#10;ZI+VLh7/Z49AaWe2h4DagnSbprWns9npxFJVWus3y5/fSLLGBxteYPb6QC3VGrXWKgRVeKZveR40&#10;MvG3jwiLBYNgKviis6HbSyu17AwWWrel/OdIYOYFNDGWjQyU9VWGZDeprvpsgwuUFurGYxOM8xrs&#10;8ggxOnlJwFGG2+S8Wn7FzSbVJq4ll1/aiKpBG2Q0mnyMCgm+f/QP/O5v+M++DksNfMI//Eg2qTV3&#10;FFQRKqvYqn+cZxbJs1B5HfiwrCoXSqEhpva9yw5N82cmfMVMmlgXRVW4h+faKSSdD+VLXa/XZdOE&#10;3dJRMybc54akQnMRCmXLaRW2t9ZXOwn/vFkE7m3d5KmZUDi4SXap01OkwMEf4s3bhm7u0UY3tABq&#10;eLP0VCaRMmOyZ4BW3oen9lpNQC1FwZq2bDUfLTPEkkOYnIge084Y0FgCKDDn31Jda3wAdG6F1G6D&#10;XymgqEEtxaUmRivruhE56tQLZdLAy+5bOZu/QuFSNQHQjHg70F54G7CMOFey1QybFQlG10C8oRuq&#10;0H6zXk1ETbGJZhRak5hiJQszi0XFuFGVKZzpLPD1UFgYJcBXIgebIlI/ICYpmT+/1BUFsmbAHN03&#10;az9H544rpt8CLwgWTT9QI1bH1aUWoVMPtGqthbRFPSuueZB44WpjfzT1Yyegbc9+aPbQZp1A18Fd&#10;K8wh9I8gjWbMbKOlhBsekfYOI2dwfOFvQ15GVgBucC1BZ4ZU3OEjKcX4e+PxkJq3WvBF83u1D1JF&#10;Vfco3g6JzUiBlAj1YdiP+lUX4FshaLSFPfxtpnclKFE5az4JsvGP1qiVQYVmEmAYgIrC0tDQ2JEA&#10;ec3Pi2PZuFE6wddeaplAqgQTtqb2tbOqoCKzlh4UnomRs/7WfGYQV4/l0i48tx43sZcw7yfzvdsP&#10;nPfoCVuhgdfkdl9brko20fRg2VnNwmpNiKY67q6XmdAwTlQuvqYBqwntDWDZ61DW2kK7/aQuzIAe&#10;FyVjAYga2x41+/nlvALlo2aJEs74u4SDeRw6gVcHERRYG1qFjK/mnqwBR9QqZ0u059MVDXPTU6kI&#10;K8vyozzDwCpkm2Vj57pUD2beRDFD3qw5CqNUFdh/kwwhGD0NCkyyUiZmUZv9iDaUeYns9orEyh3o&#10;P6hRs6OmLcfIC+smzLFRUB5UCt/qV/YnFBXIy0k27uFgd+wrPKvlIRzvteOMrTNusszHiQ80BEUi&#10;s9HmRjdDJSQcCTE4B5kq2sG6H18EZksco91jbW/q9zbrhVlmwwhML0FqTwoz+J5TcH2qpVdFYc8G&#10;vFgaP4VIIkNVUOyebXvTLWv1cqld3mImmMlsRhitm2CFMAxXPk7fFdihvnxWA92b4kLtFPTVJHTR&#10;nVoyTUurqcbc1GAp/wNo2Bt5sIG0c9LyN3ueAdprGoWbi6RtQiWZ9Y2GNGeukKohzw2t2qvZ3zTk&#10;ne0ZsDYrMFWxib3pT2vrhrAo5DJ/ln/v25PWinfxFcAjbURTa86wwc+LCxEOOGyBAaxtaE+xNw2c&#10;SzWXnwVbtn5r4mWGvKkIrp9nObOZzsEuphkTbuFKSetX/FKtnZnI7DeYrXQJjqzhyeIurWUPfLUx&#10;2oPwVakJbdBzW45m/6A8Gl2UaoEhsPsa1ldKA9Ag+pq7ZFbHih2RotfbzDY0KITqaG+8VLU9jQRC&#10;cWsIGg9NHZVSvDsYmqhhtMqzP1BvoFqU2kCWahtegpt4ZO9F1WLDv6xW0cgd1bLpMHVA8VQxK1e1&#10;bt1Wlpvio+IOqraslL6C5Fe9Rq3Mmg/l0Hq42VRbWyztUa2vFX7WKIX4c3wjlp6El+dTMKSXcQ5Y&#10;NMtdPZf9BNVAS0XloagVo5Z4MqNNa+69t+u7lji2BOWTmIYE3Iyj1kPlJgnj8Za7GidaAr9N3ag6&#10;TSFm4yGfP6jzDJ0bBrezfGWvu5uLDavbQ3a+iz7N+cNQREJv1Md/ifvQRVmvId5hRAbauzQ/UolG&#10;/aA0eETLv9SMJX9hcyzhRgWi7auN2OxzSb1Zq0bi9pSeijSDheJjQw1IQIMjCYuiY30vXXpO8IEG&#10;RmbKGqHtkL/2vmqTKjHWTiVPCbBT1EZsO08232LrCyEKPt5yngWlwmzUQZVHu9gUaTyJF+E3JICU&#10;Kijt6Vkw7BVpDNfm1gC7djib/cZ2vVhPAf3HB2TIIlGMWv6mdQQZflj2Ik1v2S5LpZ17sj0YbV0g&#10;QXIv/fJ+RVbeZbOxvugKO/nN6th0gs3gjSHtBFDYq8OxRs7lO8bfOT30QLVB01A1916knEg1FZ+b&#10;y6LpazYGldXVR5ZyoKuY3A6x+/Dm8sXhcVERW5ejra720GrXYNdVDc6NypmmtewyZz3eU+IZ31nC&#10;A98IeZ9q7YzvraVSMlufzLTjSUKGuMU3FW/Iq3CmnGBGTEupE02tG1DgQz4qmaaWTUTEX57qvVQA&#10;ZZ17ROcc3W79K215JiLEgaaTdr8BAt8LPNXYBls6DPC1Dwa+5m0A7BKpkZV2BvYVx0xNFZu+nQQ7&#10;rZRWh/2HQpYCV5PGEm3YSagynCwSEyT4/iu/4BfnceIylcysdZw7NwN7JOquDjYVCllEmhy/VezY&#10;Y6O4TxVc9oRLLEC7ss5apCW+axCVorCicz64knRriU3zi5+enCLkttnCjCVUiG+8htJQ41nKpPEU&#10;uBiXnpI9DdvTYGqI8oisfvmvaaUz16AEFGuWrb8xG3ZOOaJwD/mis5H3HeRP3UBdCIuqosfFq11E&#10;k7IsRLGaDiH0sJPQSdRmZQpAzYjm3kv7MDUZ1d7Qq82wr2naHlOx+yooRUy0kTU3FxDD1cuT2biY&#10;DYO2pqswbVo3O79mvK0/ULhEhkvQbOavjatKqHC0h0JaclUYL8ku8VsDsiyywBo7z8Nn25aVnKsK&#10;My5zzqcA1uzfFOxIvmaFngu47PTO6fNn+NOWXkpiSQd0pHnAC6LNN1O9oUl9vz5qBlTMxwwS4kYS&#10;rGrXFJRCY/egEKxWR9se2CcbwzeIQcEal1cpNfAdX22DC6n9PpbfbirWWm2pSM14lPJTDksEz96l&#10;DpVS0movWrYsQEQLrJbfxM4/YRT9KVmh2/iHIqPlr1MOlgkTN/yF+eizszGiyVQs1A22oxZ77qot&#10;A/adeLZ5FSBG1Q0UQ/UTBqIP0tsL2DXOa79xojmPxeTrmoETfxvBor4dJ9BvdZSgaDDTCNUW1cCl&#10;/i9hhNbUdqNd4oze7CvcbIew++LcmgPzaKoA1hG1yiW59jji+4i/e9rDxmtCIY7wPtGE6wtYwiUv&#10;oMShozC240pR9BTQTCrnilCTTAuxr1DFsaajIrSz/Muh4p7AI5DeMMArI0z/Q/yz2B6IgyNLTx+I&#10;Y1xcNC3KjeKChUvd+dE/NBxhKJVWc48CRIP3TXOgBU31Zy1c5qkVYbfHXoFFSqgdh6bWRtCxCz/H&#10;sIoa1AFVJ2RI0c1h4M380FK4WLzcz2QKAlOQ0lfoCvLWRsy8DTTbfdhmE4vepPBV5wnNfBDfgiQR&#10;ZHET9ov79iesAOtEWDbVQ8TSQdN8o946ithcDXD1KvIqoEPf0DpNk9EcWgWKUctDrUC9NJy02YLC&#10;xdw/qXyoh1okBRlUVpNBaPGKWdl37wzwpev2HITS/Ox1qtxs0ebya+XaMz9UyX43Ae2h3jl11dY9&#10;J31TBT6u8N3Kz4a3HRrSjB1gR3CFVyd2aBYPsqseCMh81TIxL4t+C/lQNbWopIq4iafUN5dNIIN0&#10;qpd2M1rfPXFB15dtRDPSKmg+s+hoJ2z9jYKVK59yIB4RiMkWYQM0DH1Xq4ta41Ib98rJFuTuOZAD&#10;NXwugDJEdploI7VwbTXCXPtAnFVwWdZF1YACoZLgcTxIKMEjgFF2Y0ugR0pCpz0CbwPn2eBtWHJe&#10;bR3koBBMGNUuXKW0VDzkydq17v+grZtWqCo2pW2iUxOgqPfsZXl/gK87gQr4GhbwSUUf3iTyQnUw&#10;3a8OrJnYLyuslaFVUxYqWbZWSzaD7AHsnrS3phBMz7bXlpZtFHNuTplUN+MNcnUvFfwVeETRbe5V&#10;YTbaCcuLXMYLUI8Abnw3t8KZqqPVmUuYiu5H6y2CSZpCN8lomRvCztVXcGn9k5r3UivUxlSr8RZF&#10;T21ubibFfSPJ3ZYyaToAXONlb9FF2AqmdNxVSMzm3F9K6UC91TzViKhXM5Q03Gkdg1ZQe0E4ebmG&#10;DauHcSGqLI55vB9a2gDkpA2ygktEmpVHMXqGUebWGqsxjwOFQUpv1hKfyjM+n2lDnmzjduCO4mu7&#10;FQEQT1nbRF5ZE6I9dnHyI1IOrGmCUGlqyMFe73eFqgs0NE3VYsxKjHJuJuXWG5FnG0WL9DbJ6Idq&#10;rgBaZFs51znHqijaC2qXNlOtWnmwhuCllPbQbU+kLFjD3wzziLVbZzYTs6IWzci7xIIsm8x0nKn+&#10;7Y3sxhrsNitNz1L4ltTXqbk1dOOErRUVOIUreeVE1lgSknqOINV91KShRGGvHSGZGXzZRqrq3jGs&#10;gGRuKcQ2GOE1qGVgA3fppZ8X4Lu8moa39y7xdw9kyXCXZqtvb8Ct9Too5ICgHR2wZ//x3/3uM1Fo&#10;SCTC+RJf8fCCN223fdBpgUgcCjONlxpMzMqB/l+J5PwZuq6Qt4TpvWo3drMn+vm9bPs9rZ2LtOQU&#10;IVD/FVAcgFzIkRpjU3aBwcsytALPINXwV+UQDRv/bWnXmSoyI/tBSw1xbRebovyzXjUrIogoBqlF&#10;DTkwMJ2b60S6uVLNIBueasGITUyD8qjykPswzZKUZb1kFsukD/DFygLgr8qW+ZCpsLnGrKmsWKNC&#10;shtoNst8tPxaNfaay6ZRYS7txV6HMS626MUMmzl541S2JxDVi2VsdB+zLVorNJOZG6JVjWpz8sE9&#10;S29yaCxB25SFYdPreSVCgt2veIvMd449oh6jKOyK4aTngKiRFNUYeo7mHmljJCGJZtJz8xwj7/IV&#10;y/5jts/WQkB5VU0IlerOoo5xJcch2xOJCDcuFl96sZlMg4smO6f4BsisotjTHsVfNtCunMvPSwxW&#10;gzzoa2fknWXVG27qQ1QlD1qkQd7S3lqnckKvikDwqaXJtYZu4x5oPiegZkSjaSxEGi/GS615YThA&#10;Xs4NaoZtQNm6WG2LpoFt3k9x/CT1mUWqRVr20GxQS8n90XEyBSbZENLL9RTk7JobremgO2xdozb3&#10;bBdz5sdYqObM3BroaW8BWMBEDrdp3qD/NMA95jcyFrAjiSxYp0Lx2e9pQ9IVpWHhedT7CJEYwSiz&#10;Os51W4JaQx/2OX0KK2QGHT1GEArxZH9+0AfsmW5YLydtK36yztVkp+WjAh7tXndrqh5hDrIZzeSE&#10;mTsDhScOOWA5nTuMQz7RCYyroeHoDOoLZNXGGXuiWI4DaELai7c+m2XW4by26azHwzDEt7xnPCqQ&#10;5RBqbnd7BFIlYhI0OeaDtGfQnOGeuWkwAx8k3lHaDXeQIW5SyFz4A/Bt3VUjTLPA95q+dTBsBeQP&#10;ZYDdgctjko0hvertZSgFy6aSWQ6hGqouEaOBRj5yDHXTt9TqeQTQJKkmoM7PimvanLt6fikG+Fpg&#10;yX13226KsXrVzjsgI6smIoj0sPB0YK23QKYOad+iTE21bcn4iLzNsFU7l3yq9f/aEygEz3Yyd6rL&#10;O8SjPdynDGGr/jsWU+h9GLaNRDEaheS9eBIDv9RRGgCsmgORNkk9ChmD/oa8zSCX9tnA91gvXTWD&#10;HNDX2ZqJWsRRkXYbqgwzlGzsME6aRju2kQofZD+kyEW+00pIltTUhuO8NtpTFrZUoXazgQgKSWnM&#10;DItjr4ZWs/+N0p6rwFek+k3t3brDpY00gTAPhvTqFunYNAeTbEDemVQ26LwSBDdpqGFyBak2zTnk&#10;l93JssNDS1EzGevCiR7lJecjrxuj6IR18b6vr/9fV2usDrtwPqQLYhMavIdfswqeRDptG+jZUkbH&#10;+KtaRVM8kNRcqmOxqpa3klCYISv/yxPbT5m14a4pKy51BTbI2NNRgC8nc+hfa6AJLdRyKmvbo0Wt&#10;DPgTmWg19V3z7kUNFA4Qn53iXmsO/anFPRHAt1kc1VB7bjjyR6XkJLkaqKO+teZ4Vd500Duy7tSo&#10;xrPYIiSVc1/CVlgSEXCxNjRptZ7lSdINmc90pIGmdhVgDAws0x3LgLzGJLTna57QQ5Ofg3/GrrNE&#10;7WUOSwvdoPOUAvt2TLmtbV1b0KUtq0v2UPsYNAb4GiaY28HdkrHjFtROPVPKWcgCBkH2T0lFtDLU&#10;S9otbYOibAPqvbZBMmV8zHPGVrVA1bMlYWk40tr4QILDUR7vCPsU/0sobMO7AT3mBKzVKA8+6AGS&#10;9r+pLWTeem/WnTZGwZpM8Aq2F2dyKFj/EJ6H8DpnERRDFRAVDlQUCrvKpFjUjkeBigpwu6KI15/s&#10;GFjg6AG8aP5/Romk053tTuNfAjrhxr6lYwH7bPEaMQmhAey9UM3BgGrwPyYAom1mg9QHLQHlSf1k&#10;H0Y93+vhGtxT8qQmWyMahdfGndV+aZIsJwTFfRuwergFlhkiNwIRcuvLKDqQlcRadOKZyICmaZqG&#10;zuz4ioJ5ku2LNm2nndBebltwu+tTf/9vHMMuvt1sKWlOX+NjgSKOrhCidvg00QU19v4T3sZB0Weg&#10;pNKzcEs1xbeo6qxnkPXJC7pFjqYqzmfnDv9ktpsE9QqAkYorz8GTKTUgDB9nZwYScf3Gdcff0l0l&#10;DrTJY/KrAGqf1ZJ1JmCJsyyMdlSzKIjyrCzUQ/GXTWaweDwD0TpCylBdKCrVuU/yd5mC1GwnbWBu&#10;VioD2wh3iLwYeVgT4NJRiL1FnQCKofRdSNMMC1V0AxZol2l/Nnmi2HN3pRXnt2oFVaQeDlRFWfQE&#10;rYvVtm4sB1LC0ApRZVw6zO3KbIZtXkDMoqo5N/zS9y6h7WBUMevnjAxDGyX39iBxZkLhfOZ8TLj1&#10;FW6wFbQKt9uirVJ9m5HPi2GXRqs4qEqmHYvazLIl9nLmg5ob6nJ8LdPMPcScST4YBaIe06Hb0g8R&#10;Rc/Eb0OS95pvLM/Tvn6DoTm0t1lWFELjBZozYSgTy2tVhlrO1tDNYKZib5zXKGSHvKkJ95SYNkM7&#10;h7UfFG/TMY/Zzr4aUOVApGO8AWfSDFOsCUz4/I0AKdTI5Ex/FzLUgUiDGJpfsxeVDx5BAqC/+jeU&#10;4syOZrbLCkEwGu6X6gkFsrSLGRkTDbbnsBnUIp4MIWWMbSB1sLcokOHPPWhbWnq7CQhuMUgqAU3f&#10;VFFVZQ9VUDaNG2vdJFQUQpvVmMKMNL4v+p6q6/3BfG2iJGjEOPJEGc3mmY6+i5E1S0lgUsbBtkEN&#10;GxwsZXpOZSCgufejGWxltMFBlHNPuLtvz6w7v50kFKS3hgUFiDn+58RFMN9rNvGmftvjim8waBrt&#10;jl4hXnWgNzNrpsFM4LI021RKvpEr6DDmnMu5x+JPttGoyIgrGRHErAjlRrNxShGjZkCtuhcwO6QX&#10;0d/yIZjR/KyQke0wyF2hbGMhWhNQM9VlhBHAXB4OSvZU4ljIrR2Rifa4KrFZaPDwmkvX/AyGuR+L&#10;C+Brd7BjGfS2WTfxjn1AM/lm73PtZlWZbdyemsEEkHpHLn3jMKsSn8DdOUCVaQb4vm5TWa/7Vi9N&#10;NHOXohozRoXin6AicjCrHTj0j100m0Q1G2lUXVj5GUEOek7U8sAwbuerdeYVu+s5b2ellu8KRLjX&#10;oMA9vjnaNc6VYWfjkXhZ0wBKCcLkTBcEkopBZ0jh717npMVD1ZSqLInAgW4E0gdCTTMaS3bW1ow1&#10;g1HeoR0k80crs/tEGi2e/QlEI8kFz+WkPPWKT6kQoKUqoj1nPvKZtVTvECVRL+SshJdmNTNfNnpT&#10;P5aWee7ZhVoEXT0zsqNIGBzwHDaupHjyySdbPK8la8jbfDJzeWjjByZMWalLnempDE0VNec98NVH&#10;WprmvidGNR3oFl1IcyYAD/B10zXnGZZZyaVWx/Zmm7VBE/RfHYJzB97AF69aalLTJ1WaVr2pzOPG&#10;Hv7SQrYSnJ0ok4RXos2Zt9zdIgK6ELU7ceI0wkDmEKPPbiYXe/AB0/TwosbMZ1z5tvFhE7GA29bB&#10;M/abB5Wn8YzGcPuaRbqnKJTg7NbEV2NZSTHuRECy7Cnc2BBMh8QapsrP0YtgDVFuEleDTS8pZAKk&#10;GCXvTTQGfWKlGZQKx0LwOAdfk7xJyLJClxDB87l6uMXV1Ks5p+qtFwVJEQP6CyyaeFxGLEzrfvgV&#10;6wHU22PiB7a90ZlTGABJknQTf1sxoJw4AROHU3DTHPsTC4iNLjS7br4Pky5i4dk3nCpdSov40wBR&#10;J/FUqwkmwF883qJUl3A8u2vUC7GEqRl8T1Vq872Ar/kdTOsijmuvxKwYKa2O1wI1AL+bXpw6FAlS&#10;QaX+2R5oPERhxQ/I7wgE8W8357FvatK6jJiIyXuK2iqvmROTqmLacDLqtGq+Cw2MScb8IarWeopE&#10;2RDLUOuBIa7899/nUxkBBBbud585jWxAGD8+b2c/Ro1aaVJGltKBw0FN0cpLJae9UfIp1W0Pu9SY&#10;ApFsKELwsIGxu8gmCiVBqjbwoWFUrMomQxJ2rhrC6iEF3yDFKDE6Hr4B9DrWF8cl7YU+yXXZfuxj&#10;dkXF44L2YuWro4b3JW++aee9v/46zn23D747HRQ+FHroNFW0tHy81oMvoi0Q6Fw9CtDco8Egvdbr&#10;tO4t3uhXm3hswEoUQ0tpt4RWxtU+80+mH4NXWm12KWOBCXqsWEzhEGxza3EOph+CWbEN6m3oPWz8&#10;7V2M9kAKZ1HSgctoa1rZjL9IcKC3WzQ4Wj1LuJvfwnZBGn3lEhnk5u5GFlpm2dUs9pe1Xv+t121+&#10;IfelFZPoO4kQmwqIRRXHKQb9gDIqEGXberCwJkebuj9k7DYWa0BKgejhTRtj14q2m/vGSREPPBJH&#10;zooCvlJxA4Xwa6J7QO2DIOV6wQICrzRBVHgxz3FzbDAcNjT2fZXjGOPIO3584UW9hDddLZyEqqLA&#10;etWoBAE3FOwc9bUHmAwKSv+GogZtqT7MxpEW0XiH2klkrvMeQ+Fdc0YHF4hbVwp7E3QB1pM/nCxp&#10;vlSTkn2FGhneGua++qr/FPwm/pIgWtfoKlj8gB2utWr8RPsnkGS2YUEbgcHBgluJ9IH1dLwU4m+w&#10;kJXVJlPR0R6JqtR2JmtwjA5JL1StlAcuh5yKDIevLaCwjcry7GEDZDptrOLcs6SWyG83ioqRwAS4&#10;WptNYaS+M9CFLoSB8nn4t/aEQ5VroLz8sxnFXOZ1gbYTcZ/+B//DunOQuzLhZtKx3n7ogysEKEBt&#10;Eb5ZuYT6aMm8LV0zgZ7B3gwrfcmGD6P9vn6VSAoB5qxMtKAFKJGY+eegLc4+PBtzhppP37cbB6A5&#10;r3FCgWij+NMfAVgljrti8A5g0n/uNq9ooDmG+CaJ+CpLXkCfy9GE7TiLxE91AwI3jg/QaQRJW3mt&#10;pB4NFRfsiuWK/j5/2UOm6w8YI3vIp91M6S0LSwsRQChZ21SlUO5EXq8/zI+xw1wLazftvexHk4SU&#10;3hGXZwqA9lVjRj68VAGQnwArrCF/Rlusos8UWSIbHwBhzslr4bNh5k/0pkIjxdbI0ZFFV4e+K5UM&#10;OuT0EzJHLDyGQZ4txtn2wf60rwwJDfeAvPHbfwR/nXTbW1CYaPRQZehTVFEM23s9emmZf5Rh9ARI&#10;z5HKQPrAXzIs0hQ20AHsahrXgbg4ymS7pPpF1gRilVu9wr1mro0PmD465Q2Xg7Nd8/mGq8FWUti4&#10;wTzmMVYbse30lSF/FxGagOQ3ypCjxJoRyHZBJxq75CPP9PDwphUJP6AW2RAyraD0VMGQwlTcVM2n&#10;ZCC0NhqAuKSzHx0W5MxRF0Qdg63T172f/OQnkeq7vvMvmyXH6Oh1o1KYoYahziDL0gQEYoBgEuXg&#10;GPQvYDcKRrYa4Bip40p+GtiKR6rNkCUAZSCvwVnVEyQj9QpWBr9SpAc8gnpizJjyJ9YHyOZgHnCI&#10;EhEmKlAXNHc7fKuW4GMuEH+Dbh4Wf5ihZiyqSzJSRC8S5XJczusun++03s6YV/Z4jpboUlBPiALc&#10;OjoTF3l0ONk+GBq7btaJ3PanPYAWHNNxphvbHdyHHBU70QLwYoeyA8QtCdIv9Rj6EKWMvjYdA3QX&#10;pAaTIapO101oDkDMa+Nrrs0a7x57gJle5FvUGZMmPVxVkEv8RgGQ6f322dQ8SC5YLugFVJ0+tyTg&#10;UULE1VkZ4DQLtXM85VA0jRNNgLE+XCX2qSoyTtmAZdG4UvOiSpA57XluGuiLPsLP2l6NGfARtCY7&#10;VMAcIBItiwKHn/ch+HkNcmUlxcMRz3u9PDYJQzDbcnIg/zCn6pyiG87uColZhuLf3kAkOaJdHMOl&#10;/xJlFuT1yoVUvJuMArn/k6oI+ai6su/BV0yAD6iSdmB4XPOxBOJNjfnxZHBWiLsd5O665+YTn9D8&#10;58/b/XxNo0wLX3391ddMNcelg6PGggHzLtfuk2yV3fwJXHb3ZoRyTsUiY4LUEtaCOCeG8pHQxJE+&#10;dKvQVnyAWylLSyToQ3QBn3TwbQ91T3Ilw3l2eqmA9WhqFdQAYA/WKmYTmqGXa03uSu3k9yEDUHoe&#10;BlMAEbZmCs5bC8gGmVwCYnZQ0olC5ifVcdZLlFi43makVxUP81YH7JEuiMDTYLxF4wmML8zSnKja&#10;3yRKuXlfDFT8pk0Ty4l5GI/FHRg/XRBJOQ1ng96++sorr0DLAcCCvxsvIdvNGtE5rKNqbS0BFgzn&#10;T+2vUihDlETfT1aYcoUkN0rATj2StK+0yYjOaj4q5tTJ4aNb4AAK0BxWptW56sdcDLKEDWuII6Ts&#10;WnDPdFAABAt5tZp+s2BxTMA0K9iiH807vQoCgwBD74ZJS8Na03sXT3YJtzqflBUxl6/Qdy3Fm0ZO&#10;7mb6loPwN46R11FekN84moOE6ZBNeLxqEPyqqWZOQIzp5/qk/TZEhW6fHBZi0e6C0Ia+zneR2MqL&#10;2rZ9qmQazAAD9Y7BuJPoqQOWJQog3fAxxYNZ/Ox7ddKQilzehjEckqFR1EjmCqtPyaKmQ4I+wawr&#10;zC9e7wM9G8eBt2K4nX6cAZSu8SECNxwQWPZ7NNdmUQ5mkgP0tbR2aNTeHc1Ws5o1G9laNaCyCTmb&#10;kccGhpFDQWr0onJhgBTYirEDgV99+zE+Q6TdGNmSxGXnbf+Q/oczzQHXkBfgCz7BER5pRFUw+5tw&#10;1L7pkyLe771tLV3kKJwhAWQ4nG/rvUUTwRZ66285waZHPIm8xF820LJFKHHogCauMud0jn1rNYo1&#10;bAa7NxHVgEPY7COQ17iwcWKzg/mlM4kKbRnds9YIisSrfQUHG9IUTd9oDv6gJhfyUIVTr2b4m3OB&#10;GB3X4yLhpdHLW/TeGD0wT3TS0FQbtF4BfGMQ7FYdevzGa2+Ehpb3q5Ff8t8ceRXupUww3JbIBJYD&#10;0KY9DOpWdjhaQfBiUOPy3GV9+RQ+EDC141qjb3AzvkKQVuSbPpONxLNtAlnWFxzb0wXPhxYYVc1Z&#10;/NidLyc4HnjQhnz3P4ilFnrItr8Q3aX2UpYpWSa+AvjyNxKPymYPOfSwfaVW3dpF2nHTZLgPe3By&#10;ku5RdO0AncGPmmLADHMsL34PjhY6q+UYIh40Yrs5w0k2YtZGcIyOaa6YVRvIW5w3t2RkLSAEFKw6&#10;MwPehGlXNhkDISWScaq6RvEcsaJl+kUSg/QowKw/KmEFCLWdrfBSR9i4lrJhHDtpzEZYAnBeC2Qw&#10;5OW26IG/fhpbBZaB9nZetVfmpkINdlsbqYxUaRU0VQlnGzyQnj4IXWUjAnY1vERzVoFvsGXbM4S2&#10;OF/wNn3j9WOBuAoxhUIDWsU1zeMecrKW0ywaBpTgWwNF7WazKESKehPTsOZsy8QjmcebM4SW4NJX&#10;0GxyfFL9GAxDVXCv99v2azlyVgkuOl+5BXgdo+2gO2pO4++SCWYiwieZzkGf4sA6V5/NMC23HAie&#10;WQsQxHT4FINQmaBR1DnQ8Pe4IktFX8pQjVkS1Bg7bomx5eB0tkaDnZoTa/iQ/caMW9GfFG7LrmYl&#10;mexviGW4D9UlpTiIMaAQqJNk1vY297sn+JrvLNtcC6n6BiGETa1DzciUZy9EwwttmrCazUB7Ae1b&#10;t0YTI/+0D5YbkJc783JndCwg5oFswQkGcdESbps7v6GdbvR4a5J4cL6a2S7hDPk3ld4DviZARdIW&#10;2NedisrKZFdYgDjLYO/1ho7pmr0y8P4AX6+C+QGiFk0KyqTmwHj22Gl+0zvTHiZIbb0WdZQDQLHb&#10;nimX9jYoAABwFElEQVRxjcaGFOjMOILgK9jRtU6bxjm9IIHD86e/dtKOzVPhfFnRfU/FArdqZmUD&#10;fDHoww4vCP6PtsBOApu2jFrH3FdRWq3pLMmTenBSfam1KkCoWkN5eEOL/sMjP64Fwx083Suald0+&#10;VMaZr2qKEUM9v1qX02pt3zLGwGBXkQ61m2kUcsi3VrBUNCeZbz6ElFAQ5oYWlOZgjNlsRptQTpZ8&#10;xhTtZdG5owQop76gzZar8jJ/dF9AXqykoMPBMBdLh3EmxbzrSNOZkzo2g+/JR5CgwTcrcubjLdnc&#10;yvAmKxec08x3WtOwQ/KGcFW7EvhaD+4Ddy/EDIuqhWxgddUPH04oxNyJNUhVBUUnw6e6MU8eXtoe&#10;PvA37CfjHIKYAClwzQrNdhVdlIJvbHnDKnrtNs2bLj5WR3UUzkFihERCjVUAY2N1BhjUzAw9aNsC&#10;5HgfrcbKNillGdG7Lj0jpehb8x7SU21DbloXtu8o5JrNdLGSD0oOuZU8cbuaWHm09HSF1FrlZqLR&#10;jSX5hYe39cd71oVqomzEAn9WwFolg3x0DAvdW9JS3NzakTros0ugsVCN0XNAtbTR+RZItSnqpvzJ&#10;3McCYkSTIbABp75XYBnWsCXhbZjbjGsJiGp9LDP7jNlCNZNWBe0yZ5BpZWuF4YvY1vQnCJc9e6ZY&#10;gAUVBMy0yh70EIP5WhyN7eJkc4m5PbpP//jpFjl5Iv5K6MoIHNfguulVs4BoIZZWexsUmopO9ToW&#10;qOJva1c1iRk4FHn1paQ5qObedTvdL17nOSunKjgIz2/6/lMmZVLbCYz0k1I+2VLhjz5o8lmzz0k8&#10;25i2rPas2r5w77aZNPqjC3TYBzFy65wSeb3jf870JgHkw9uSZG+Bl9ofxEco4YG2oKbINpAuh5m4&#10;HwOeREkOYyUOaTCAJoelaajpsnsgRhDHXYXEj68JKtt0jc8AxL4BIWXYJRIxvFg3jF3KsFeO0WGM&#10;x9F7URTHiDm3n8BTCosDjZONvRSU3twD2b021fuNsijanCyYJiAU2wdrcvvq7333tx/noNEOHsTu&#10;EWsWV2mYm4HrgxAoOGL4lr4qUc14WXYCeDFk1Ggva9jAlw2s/RvyoSKin2fOS7mz0AfSZ/FYts5N&#10;xjzOgvZq37AU8UI54POUDQlhQqrTLpAIb+VO3lZXnzPWZJihqnsebwX6E8R343cenXOOR8JNkVEj&#10;qILWba8ilPZsBg12Fadkkm3NkUs3IAYgr1XXdNICbzxqPO7QAUGU8+oO77pS0B3urwqTJcxB0iZC&#10;fkdbal67qG7LDYHYeFbnG4BZatuRhMqcbyuZb17OhkDLNvBFq2FWvSXg66jeNB9NialdLBpGMK8i&#10;bzuErTlP8FK9GgbtIQ4eSduU2RFl7pQk8z/QvWZifGQexOidTTG2kT9LMGk3txq++RI552p08yPs&#10;zpvmU8J8PTDZlGX3DCFkjXeT/PrQBrHZk887FW2vKQpPl1O3SynstbeqFxqvNeFeEbTxZLxWZJd7&#10;dA/iuQHKZbY0sL0q0CrmtwfWhAPOQy3zVDcM91ApeFlGzpGFVr9ZhfwpDwlwK/JqH8A8tbSeeELf&#10;XUvLCDibMUQk7NoHofBaIVn5iL5a6qizTKl0Ck8NfZaW4/Ax1DXfgw6u4UiAxcYXnAY2bcuHhmNJ&#10;QqtnnNkoJkFHdYb5s8qNSQCMWM4GqQ2mWzJyXkwt4OBLg1q4d3HwMI58h5MXG5WV7m2Uv5Vz3xbW&#10;KjmjYbPZqdMa+ZwEh30rWH8DkR6g6lKL5ior+scU2p5x5P3xfcxSebQp1KYVsxmhDsYxF+TpVxFb&#10;cyPxDj5QZQ/ErbWyZLcmfQUprQ6EvgDfClqiWSrSNV1hXTgmVb1nNbMiBX/Z6vZnzdfbHR8OB/PF&#10;tJtH/ta4j32p5xMvQJFSpH4v7/fmq044SPRQNfocWX2qIHPAW9JFwI4pHkiBSDsG+cbfFfyxG0o4&#10;KK2WNpcFbkNiWcfIfrwk5OBKu4376nghCqOjCBD/aPpchYxKxYr2JAdei5qQSX8OtYW+WnuqTADL&#10;zsdlBeRb8KGZeVO/1sGp0i6Rg3Cvjg68VN/k/Q0CAbecl1tEEnlBezG9RpfjEg1OQMvExmZCOtcI&#10;YtyjrnP6bUrG368zUMBR9Sb4UvhaNeLVsr5Nzl7+MIBztlPfhJqZx9cXUrrLYlPNYd4jaCatMIY/&#10;SRlKal12rZ5zxZQyUIcOAp4LeUZ8ydyRLjWVD7IMKjt+TiQKr9pePlu80CqPbxQyNvxFpsVQJL7a&#10;/jSNt4UW3Lvad1g3FPZF9NjSolZryBRiVmdbmdludZqtV3aLCq3WgBvtcammoWe7La75sMPbKvHm&#10;VbE6e2i7oJU/VMaTj1Q+hZMp4vSxzv1ryDn7nqjOqBFPog1/dPQp+ZKhm76kNedLE7UXhrdFHLSs&#10;Sm7ppWmyhU+coKwYChOjZ3mwa5niIzthP0pEg5MX5yTB1WA813bmtatti05X7xIxT8IuG4utq/q/&#10;pfybwfmcfg+I9b4KRGVyEsRVSWbkPbB9lQCsg7+Bh+GLOnEJ+PqyFayKdhsHKLTXs6yNMQX69rct&#10;Da/3+5FjA1+e8tI8Ei3DZTu1bqrMdRMOeUom+X2uao7CHUOwglqNnfsTm+5hZ2ABUcBCEHGJrfts&#10;X5Oabs7uYyuKAd/aLgEhBVhJROO5qn/jXM1WYee4ln1V61qQ3rOfegWOkol98a4M04Wfd+PGTQc1&#10;aGmqzFIbB4sPcM4tRdIjHO6O2ogndyaqfc5ycbZvS+SviP2J4nVA57FeNgoWdNuKudTeWZ2kvuy0&#10;Et553lwTPmewOY+tHiEOMoC8ICi6DTz1nLoK3EfZ0DTUK3Mp4OBLQ17D3EDeJxFVxmBeTjk0/Gr2&#10;dWBKSwCZMaHloAlQFxRgzwCX8HqA4PxKYXdu1laMZW+hWQk7yUG0y/5UsNlmCB/o61f0HkDicdAI&#10;7RBvkussndzSsjEFR+WAfgB5eXHgs26Dahi2wdxIbMKl3uw1qpZqbuA9FSy8yyf2lGDx0hilQNNI&#10;T7B3NdZ0PviQTzrnLEVOaQIUEk7Z/LLKViboQSglPYxTB7kYOzdIbdIjdCuy0/LxbTY0JuPHKN+X&#10;onExBVA1OSb6CPqIC7tlOnCDv1GkmJTDot6MDObk/9jaA92ADbjzdbG1WGyLgf+jAFWSjrxjF77a&#10;i28MUFRKI9IL1Z+LLcS2xlRbY2CXCQhmNAge5B32zZwPqL10s1fYgyozIp1eg6sBsDtzXkaVqdqr&#10;JuMzkV3Rcwm4s23qIyqJGYiXZdgH4l1/BdEj+UG8qSES3059Vsw5QJho9BhFvR2NFf2nd+bbKYS5&#10;oxrga0pjBnq/bWQyHRqvXnwaGAehqcgj1jJr1V7GqjbY1s4ZWoLwF3TsnDKm2auMOOBdTSuPNmLH&#10;peCy14QNMbm7zoz+o4LSjA4kMmTddqHiD8yTnqNvk0Rw+NpsCM7LCuT1iB8TSgVajmEajI0wau0/&#10;7/eYmgR/fCE1S970T9WFKthkSxkqTG9hV/2a4w3gsDXe91H/9u0huRAdDUP31Kv3jjhK0F7H0xqo&#10;R5GSRDvyYtudQmjAru3aF5uzA3iDoLR5NjQfnM7MYdPE0V2MvR0yUm2254mm+FtnI5xbgXhdDerl&#10;JfjmuSdhI9Y6eC+ao3E0ECl055xhM/A1Dy+Q165YwJYrKdTbwHIq7syFXyLpcbI9ZJhJXEPzk9ke&#10;G7Ui76axJN85h4MOgBmS+nhn+aZvA+0bRL715t/9G0fRZtPklSnVfXeb/e+5UVBOiGmH/c66pBY4&#10;HkIOqjdEW509gPFDKIq8ipL6GVpIjJifXWbShD6UeBrxLLVt04GvNnhrICvLkIepR5iK7zdk3Q48&#10;D3DP+ezH/Q9g3zp4ff0ab8kWCckuGiXNclvDAz2mqFs/pIZNIWuuG8WYlgUC+tD8oj9DcpFnlgv6&#10;Vd8piUhvWJW/x1GgYFmFcl9oqAXXK6YQ4UTHH4K6tU4P6l4h1RJaAlxrvKQULwsu2YZOlgoDJdmd&#10;492zXjV+gxKq2wGmofqsnjpF3jqHIkPK4HDAIWxwNdRpQOMETJWkTiNrDz1r0aw8S8s9UL/REMeJ&#10;5NvR4tKOuCly1jiZbdYTRcWD/N3Aof0Jtc/hS5ig/VnHER+5fgV8sYw2ttglIDaAm0l7QqlMgrNt&#10;iLLgJTL4IlPZRMwMuI/gKq38Rk1FvrhPm+eradv4AEkT61vnQAthO6UGB9Zp5ssHz1GjtMnSBc/f&#10;F7OMOFBtP1c+We6J3UwY9+NYsdNAJbMs894IY1lgaqqaClVK9YEQTGnQWvAVPQ3uOi0XcO8V2Odu&#10;pxUsq0LmLCanH8pfnJ7iUeCYpAgvbbRyNSd44PzjUopFkDF15QnC4Rwf4vFkxJhsxX2vVABwOIC3&#10;8QwjuAEIFUKY7TbuBBpQz3VUZ6WnkKmumx5dwgBIR1Sx7TP7A521BueFnxeY2458j/15bfP+PP6S&#10;vSObFWJoalPdDJtpg3RWwgPAmrNaJj6wrJPp5x5CJyNUyVGRmTCi+sSEGYIayHR4Md5rrofDRcbK&#10;fL3ABpO2J0QcI7+5UBRtD5Y4mLYEPwjYaSwOsoMPC2OoJgKqThsdz/2MFoOyI8RDCoxERjPoTaYk&#10;BbNvacywDTcM3/HS9s9NqjTTfKI2falZGCBA5KiGhHsBvONgcKgpixc+Ixe+ScNsxo9ticuoCYaE&#10;qvQ1zZ/mXE6aMd1POYjAQb/6FDNMt2mY9peQFduCrc+xy/Q4qr8J8i3DJkDmXBaavpoShR2qHy9F&#10;F5s/lGR1kx6hYxWw8jn0A7CRqbWj78YefR0OxYjl2/gMFCYW24NAXoSbWQ54MDv42D2OTpgYg7Cd&#10;x/KKoT8rXgwptbCwWZgKB/oWsg27qQpJcUF1MWUC9x28DXA12GHvH//4x+23fcb0muwSaVuqD/NE&#10;W7NNqcZL06OwycrbuFn5uKoQc2sYxyovUYimqk8xW42kxOPITcU4fyaSUqrxYGhekRrNBw0kQ5ON&#10;h9eftf/N8fu2r6XcuzYr3LxFa4SmwKSg3jJSmMMRgQyyUMHxKd5srQhLIatS5Wvim+WoUmD+DXeQ&#10;IXVobtRZxXOPzXApLpFXtZM26fxmb2mLOOaoncTriEiq04ZiqbE5f2IBkjt//VT5PKywmH701tIz&#10;eZ+Vp8bJARZbZco4tVkbFNObIjLySZusSVLtQbqcTWhXuVhL0iScAvrxLDV+mDDpZHXZYx4cfaXj&#10;Y2Cug69AEXhmwm4ArqGR79jpe9VvkLcYbuyK4ntMjS0+C6aDMosp0qxRfWwqAmCde7Kmt9Jwi5EK&#10;rU/VEo+o2ZOlQrehkCgAkZcblWGLSBz5bsgbyygQSO5x5Mx5Bqw9BGygRvKkUDszR9W0hdGJXBpo&#10;zAJUIVM4DTrm6jTkEXVNlkb9364/3eB4s5H5LbbRqW/P+9Z54Gvyj2XF3odbgQC47WrNgDROlr0L&#10;GNtRN9hVkGqNcSw+1S1Wb1kGKmvrM1iLPYlrU1EVsKgphODHRjgPwmB4O7PBwiPEv80NJoqoMhFa&#10;/MP4Ak5cFTj6XD/rw/lLHhyLuHezFBCx3FCdoVizXKQFRTn0vZ4N2nqpTGS1IplNA84gTlAemjOi&#10;Vqv/G5HKGkiUo+YKNPSppNmMt0P+Qc3Yc9N5OrQunskThIIQ+jxV7DisF41QISx32QjUBgUmSGVg&#10;pwwIZqDpzTraaDPZSCVkwBk7vJkD7VklNRwgaNrI1cPYtwHhZRhIYSohTmDDhtHs8LwSivJp49td&#10;krXngED2bJzzn5otH5mBWDVqD/Tb2/XPeHxlCVvi1d7SwIFZgMAdwCABSvsJNq3T3sNos7a3g421&#10;DYD9SEItQeN9rUfiJLvHWsil2sBeETEMNBXo67CcA+FVzjRv6aDGWxsc8Au738j1ccN74XO+W+Il&#10;ZTKHJW8jLNonASvoyhjmzyqVNRpe6XKIxny6YQVn3mJWxM4R2OxycrKD7I2CutWlcKluIgz+Z0Wf&#10;u0/lDtpHqu5GzxUuU/fROEEH71Q/KSADlA2neYSqYJdrno/h8gYRRqcFV8C4pvJl10giG+gOFbRf&#10;GlSOyhK8MtSGfQDEzlC6kDvrS/RRZW4Mhr2hDlepJ7A4jS3bYxLLcRgkjAtVwJwtYmYYs4iJNcjX&#10;RIISlpdl9EfoknX4eEDGD0ypQgibXS7+FH6wQNDTz18lxRLWoTjseFB3nKzIfWxmiFu+1kXnswdO&#10;kP7WX/22vaJtoh2CkYzQpXh1NkAbvSr+4hAXS5tpBCUX2izRY0TkBr4NXvc6QCjrPPKi+JCgmcfU&#10;T3bJVJlzfmSLnL2Hb8iLivC9Pet1lzycVGpUAD7DCENbrEfKgF8bMtfcCJYpLHNV4WjbJQhueHfq&#10;Oi2t+RkGwZ9rG3dUZcVulBZ4HAe8ZxW6twmn4fpg+isr7gXgSwjmKS+Jv5nn9gyYZTGRIT2h/BP0&#10;EEtpWRFqZrZma8iQeLOIAF/xCG/VQJExnu1xPrR84i/Ce9kWbGVtpvnb6uQyKAIOX4QtYtq21qw7&#10;8qJ2qAggmwSF+qOv0H7igH6eYqZHMKkGyzKo9GAX7OrU2CtfmvzGMvStM6QwW3Qko+NhrF+1ResR&#10;ma2ymRgtRybRzmeAb6zu8V0GjCxnCLq3yjw9xXbKgoo6NC6gdIB2RfILdcdvJYwzPmqvqHKf4fXg&#10;2aVO7MhlM7WowWYz79MO018h8EOl2d9VpqlBChwyt5xMOOaiBPhyesTsh9H1Uv7exshaAR0ch6WC&#10;JKm+e52c9pHANZ1Mx52OvzE5VpdHxIa71Ce/ctqrVtFss3IdwcQYOS9wuX5E/H6YcXp+DZyVwK7A&#10;Nx+k1wI6B6Idp6OP3evnzju7EcQC6cKR1Mv0t47uejXRGqrRJ9bRBCww0VCpcWvBJRtFmzbrq5bS&#10;ePnRUooyoWysxWaWWLlLUxjFHeJyWgDbvqyuJW7JgH2zMc7EQl+keMdndcJtBtw9CCb4Sj6D+M+B&#10;A62oC9gxHE23w9t/52/+tSXOtGiHESbq7s7pYr9K0ITIZm7VOqil0TbYamKlnc2dG5VAqzRj61zh&#10;Jf62/KW9MYWzCclkDlp4+hn92R2XkzIXlWtz6iuvsUfs3YZFEfYA7ushmYOpzdt3SA3ZgeN1SqPU&#10;0oibe3JWdFCshPuI4DvwN4woJYdYrWRU+bQsYERHnJ6obWaZXwBWwtam+Sra2YO30ocxVGYbnB3F&#10;iQYYu7NHpj4297NzDHmzP4u3QnGyxbLHGqEW2+nzScmWeNFky8A7b+JVUMESYdmOW/0ZvZzSRlHU&#10;pATRE28O92zds6ronBXVQHnSElPu1M2ZDcxwv3zX3ARaHTTtaOD6rmU1cxeylj3k7YVxdTty+m4X&#10;WQT5bUhK9oR305KU8pSdbwZThMj2CI1WzX5GXjVs7XJnNNRnOw+dulM14CW+R33pCMMYZ1posUVx&#10;wpw3mItvYQ/ZlstpTD8NKI3dra6AEnEjRtbEeWfY6xc8dyai6PxSfSiHxmfnThQUqXWQeIrPUjit&#10;4yR0lmdgs4uXCAZRrWOnOw0G4LOC3YyQa/SQ0V+BngmMCEcHC7XNfzcBbYKxGD/mtDBceO0QAHRv&#10;4gZ1Qm0v0YlMOVAjYiFgCATNSB+PRNtvBxtbgywFkcUmbAWF/L0m4/3mDSBtZLMSXOBExmG4L7/8&#10;Mg9sDvclZw3HB450ae/QCu1lTyLXHv6ynCcBGjrdXnT8VMPcg8WExF/NH0bR+Bnf2FhXoyzj2wCL&#10;fMrduK6Z4862AttQMz+WHPqxqUgrgQ48OeRkNWYYbdRJR4VojNb32M32CqCMXiySdkfI7cwGbhlW&#10;SVAYbwgi1NzkeHbzrnqMkpufokyRZgwSt1OxnPL2FeK+86ydMGILjjeTJ9eu+1Zn5gDYaueY/1GT&#10;xrtW/HeEwzYOq/1lY7tL8rvtR5P6elP4HEJMiwkBbp6E6ttcYOkp0/0WCtFCZN7aFoKblhmpHe0i&#10;RM+BNXyk/hPB2Vhs5Cs9bcmnnWn4+huv2bnx9WN/WsqYBfRYCN+602b/YwMNuxkjP+/+coYwvByq&#10;5CQBUAYKmR6DNjmDBPrtzHKyig1F6k/1RRCb2NBLfbZXAHkNdl+sy/DXzmxW9eYwtxUemcPTRA3Z&#10;2uyirCeB9UoJ1MDPeRAqdE5KpGkVaPAFqSoR2YPdjfxj4Q/OR48YyIVHxb9iKS2QhjGqBxVAURQc&#10;cxhSKIoGU1JJSsWbyk9ZeciB+StGNz7bkFdyGDJXmWr6Uw2Tz5Vh4M/8q71oiFtaEfjANzLNpqUT&#10;UApDNhqAvWWdn8ESIJOKHMoNH27ewKqk+zyytcqHqBiapXYPUo3cWUaTaXu1NuouA4He2duriDC2&#10;1Flsd7dpQIkBADo1hIptcHw4EHuPObCyli5rH0rbQdsxI/366wayCcG5zNN383Es9i0d8lx3E679&#10;1GJnN1TTZ2e/FgNsIGx/GOSWdzx3SjO3dSBsGHbyoxQVwde+2sPHQt7h/NE66GcQn6axe0SY3f8O&#10;k8gDQw18X3rppRdeeOH55583BLbPBr5xhKi3GDUTfxZ/z6/SHqOuJ2F3BrLZNklc9vCxVX/Gx/aW&#10;+c9zkBdv4W9UHH82wFWLWPrZlsKPCKcIG4tx87JI937yk5/EF3/vf/xbHrHgmpyOoVhp6Q+iAdAH&#10;NuPEHfyu+ZQMEmqF1rEwAbp1PnO12VTzB5MUh5CQGkWjDRadz1AdlcKsKxszCEqlF8FlS/Q8S2px&#10;fNgF3/3lF2BqxbhloQD33YmyOZXBeMrs3A3o9dftXpZga7drFRTVnkVKzVvCsbb+0oRUniCk2xFU&#10;5yN0fUbFmRrHyNsFz0JINxdVZ3RzGo795WutPalhaWzUk14B7fPCrlK2ZWywuhhS2JjCNy3ysGJr&#10;1oDWYtY1inLfBn1Btviw+AcPjW9qTJ1hE4j5wVcydJJfwf71EeqtfeB9CpkPNi6GlNpAxFPct5oi&#10;6sMMN3oUn0mEnDWlGhQKQIQiTq11LNts7VdVJCI/UKKAQmrOrAs7gCWclWqvaa+qhOID5QnhE+vU&#10;OmZGogYyWtCe99GSESa84S5bNxFjqgef+PgXzLJS8P2bfijbG6+9Ef+YKcSGlO6vUEzkZ8Iu/Hqm&#10;uQBfuM/g2G02jFJq9+KlFbJGpZmRujUGRIYROrxU0Kpygw5FUWk2I2ng25EXnoeagyTysoU6pmP9&#10;PxR52lsHBrFsdaJDKfeiBw4jSdtALazWr74K/mJ1d7sB8lBQS3zMqbatIrBdtGmorBDgzHMpTFaq&#10;TBdY6ts60ZhVepE+G8gTZhDPAN9N4oiRRrXivv+bxYc8Yy5t7EsS2kpv2Fw1GhLY7ggqvv9+CBk+&#10;9zTFik8w4uzLiPzkTVv5XZHFMbpUOUj7Rke6XZBdmrMJTIacUWUFIxpaA5q5ieeG1jRUG5YH4BsN&#10;CgdLSlXNgUpOm8K3zSM8AwrvaG4sD+ui2oVH9KsmUiZQQNRXb9/F+e+RRF9Haau9K/JypN5MoI2/&#10;9c8ssP0D5/n/v71v57kky7KqzMpnvau7R+Dh4WBj4PBXsJAwMHD4ETgYYCCMwUFCSBhICAkHC4cG&#10;dc90zXTz+AUYM01XVVdVPquSvdbae50VJ+J+mQhhtFRRt76MG/fEiX32Y+199nkETRVqWP6dK70/&#10;/6O/eubVAt//+ZtfzWziQl8pnxa4gwYTZKkcSKyok+BbaTO++6Y3u0ufnN0Wt2qTd1XuW1zeCp2w&#10;IvTJEXxjhKRos09TTKE6PNGJOvh26U3YFfKaA6n00uCOmY6RbzA9pkJorEhTlxi8AXtosAIX9n/K&#10;9XXMrvyRbnIDS15FdivuUJyaem0bpOJs0qogmayvYuymeRJK8jAtsxOv2rcxDlce4CueC6oWyI4x&#10;gsdst3cva97g4szgXyMc/fbC7ooJgrNFakXPeiwtdRaFsy7qp6KCOeFhLGOPgnb2sV4V9mjGMleJ&#10;cGLETC20MkzU08w091SA5rimGztWSKltELNJ6lwyC5jjthqLyTGKXGnaY9qFhW7DybBXlaSeSEN8&#10;hIgPke+miqJ5a9rlRbc3y/vGDeJJGPb2OD8uKTzfpRZJPZI5fpDhJW0htatun66XNLrIsKo9/uxn&#10;f+VsjAt8/8evv3j18sXLFxiW0IoJtiHxs/mVvG7iaJ8V6xJ4e8H4WbHy8aGsraab5W8FUids+QZf&#10;EZpeWriQ11PbNo00iOgp+ItYUv2wJSk3/MLpaeSHxwHDps0Nq5diR0AxN1J7rHDYQwt0e7oFftHg&#10;VT2sfKRyDgCIGMFLPVv6rTiRzZMem+EiakPKFFYqga6bYxaBHJgcGc8POHDUvEHU1cdv2GUx/Mom&#10;KLDEXhl8TWDzri0LGTWyBZvqAAiJxWk/DO1O4KvhCgW87pxpq6OqrMLbyofWUVhr9CnRIh4p8EXO&#10;wTsQ9UihhRWgeUhcWPFUYeG8VjrEfJVVXqpldolTqTWbcP1QG4ULqxILV/IQiIgkKkBP49usT2Jw&#10;SdVj5LUxbm1PMLUpiYCjAjTs3g2+xuJEwK2ebOM8CI0Kf7zBFb7mXWaR2ps9vHyWfvXflIJrE/hy&#10;lKFOMKDG18EjxfPpTy/Ad4kZObMI9FL8Se4W7DTcRK5a0OD84NbUTRJbG25A07p8Zv3G2k0Y+rp5&#10;M6tpIsjCzVEUJ7sNPZeCR238rNp6+P20Hc+kHg9jygt1raPLcQsTZTZoyPv3qw+jRVm15qI2wa6N&#10;sLVJClZe1GDRjIrcItXXxVPlbXw0kpLw7FioW+BjtTTu1RLMrCpvOdHTNi8jl5mPqsg38Hr36wVA&#10;whEysec9wEfW1pCzfodLM7Qig7duh2MW9bvrqAJItHH0SW1cECbPPQvySByslrY7gDh+tq7lRDou&#10;HuutatCWabzaKQmunZorRzc7uhnvMlDYZJE+7Yxo4uHGeQu6WqppD19//fWXX3751Vdf1ShcXZGz&#10;MTqnVV6a5Fu16/9Tgbfiwxnl76DkDP0ZVG2/qp4UUNraMg17mtZghEqXVUG7FnGMLlJyfl5eT/CV&#10;tPoKocOGtOHdKhZ9FrdEwlYDtvr91c0zwbttHb+rIeRX+6vEUD8ocTBhDqxZU1QbGsTEjZWoaiN7&#10;huQv26LwwTDHL/hfw9wy7w512YbGXo3SAGj4Spgn3KG1cPeTAd8aqWcib5q5lq7NfNiOqc1tkQdK&#10;ZktQDTBiQsGNJiit3O3Cnbq9X52iRmmaBlpUGlV7IdT0xZ57tgRO3uYMnlZ7BLBrS0hhr6Z+CX7J&#10;aQxooOZSGcahmgulTSA4wWeafiPFLitCqFwNefnqJaZevXhRyYa1iQoG79b79JBGw0Y8UOqhhnwg&#10;NcVeNoxU1ACLkqnyJdJailGnVZCbrAF/e6Uv3xkuSY/Gdn9TOjz9iaVNlxAjsdrBbMalquRpnj9v&#10;/NXkh5oLIcdZD2iAYVXD9G7DKXhdhhj+hYMdp2HlNpnIad2Bic4+ydbS3BbGMSDZklrHwaPx38cc&#10;xAYaCSZm3QYU5vYZcDbAPGCUsILzfC+S0LzzuMjimL65o+XGLMlMnOhE5YnGSxI3DN3KJGyNAh/k&#10;talauqytZhm5iTo7ErcledeB11Lmhb/Jlr7llsfYrgORNJNM6DafXs3dY/tUXr2vkfumT95Duiiv&#10;VkFuRb+1G2uhb+1WVSvf6qUX3PC3gt/ap0oZ0kmhQjB9JZnYMBpxurCU4kTvaStMuFlNUlPkN+Q6&#10;HJMKcdQMvgaQgDguRQbFtiAHym3N+2+Hl5N7wVdtFQkEJ4hxmznN4gVM1/AX2CWzHgLlT5illWOQ&#10;Q6jGUUtxIyqhoyjMxfKD5wW+L+tKPQ0dRa66KybjNdK1q5yAsl4mgrywXiCveRGNraNdamTPhgBM&#10;Lwhj4cn6KMvfB+tAk7iyo41phHeEG0mmuWvpHPR2SNmGHKuwWlw4W86mMLeQt+Jf4W8Fv8WDYgfc&#10;wwKBfgKFSeafHi22O1FG7F5QvDsJ+eADnF6C8LHCmzh9TZJUKI00AWlTaX3dHJXgXsTfAT5n69go&#10;5TgNnfWNY+V8//uf/yl0scC0liRzoQdTT4hEkgKfbyfl7GuFJjfu0Nyd9T4SSPSUZ1Gb22KOKlXX&#10;s+UqVqDjW9QW65yZqzJmXF1XBse5P92SsWd2rq0rC6kxznPIwjqKtnRhORH5mi0rBCCAwmzmBbld&#10;hoEODW/60c72Uu6ATDKplaNPR7UUItO8ZVd4e1TPDkYQo4QeFRlVNFhoUFBDffLNYpj4ScSWgRAx&#10;1542nLGIUI6NVcjbZItvXRmrxvM6sFX02lEFW0DztH0MEI/UwI+xh5aDUw7t5t9gNKIwUBtGKMQs&#10;BgtwkT1g3N0rBbm2Qts+FQs63FYu+Ic3zDcg4C29Ue6iAlfWx5c51VvWC3gfPalrRMfvo2cnCOnI&#10;XMlANWzic8Fpx6KrveqEEnyL3IpDa8ZK/Yf0vVY0avLGjAFIn61s+upgQidnmGiFmflhm5JT5TrF&#10;35Wznyev0+aiR2quE4nq4WD5POok1VjhemuqxiZmAIJ+mQX4FOXoZfWOgRvWBQ8DEn0+lqfbV1ep&#10;1aKzOajBgJuRlnhl7jk+qytbbCeWnnvGiXvNDzJcQwUb54UDnHbDFkPDSodKRzH74JOf/JHp8UmC&#10;758U9EJ3S0ertW1rmga4nMB23oYHgh5ATwm+s2PfBeZne2RvY1FCORxbmeE1lSFymgvmNmnwBzM0&#10;UVvPmt4xGuu1DICro6jQLZ1lpvmTkETmBGpjZoVIqmOFD9NINrR/hULATNUd7cu8hWbW0YOMu1vN&#10;ISVlQFvTRKxAD43irsoAH70dsp5FoFMnHAA9L9bteFha2R5Q0WMLgK/K4Tqaiv04HwBb2RI3ZbaK&#10;4Ls9bEv/kf3IaGW7RCewSzAhhF8jihqYdnpgC+uaGWOTrSo0NvUA2mQEZL3Q4vUrviCTbwTp+LeQ&#10;9zWQ7U3NyZE/1iAeVn+JWUWBOhO10XqBsHILTA1zWOxezYIAnDeH2Daxv9WAzBlZtBmSTlHIYJmu&#10;q1qvufQF+zVTsD5A3rI75i86tudQKqe14Uidl9CMFP5JiiWJ9CPXm0FWtDEq2BOi1HC4Gk/+1W6b&#10;3Fsd16WTUnI8gQmfVlR1H/BY+nfwrHMtnPc4+TJC0b03xYLRChmN8ZeMHEUMhLIxQUnk3kaPpF62&#10;vzGcBmiUi3qagcmrzOTAWoOltyDICEDFa59vCGr+Swp0urICbCaFl6c8fP7dNx9+8nlSBclu3+vr&#10;+6SWOtovrVlsoHnabxyvL27mdeGglEYHeD+6kvC33eUbpX9uc/ooc82cPdMmtPVyjIwCjPvmuLlx&#10;k5j0zsG7bJ2Cy6bffaMyLr08XdC8noRAoXuqxJN9HYuwfvGvsY273mu2fL/quDZuxauOa9uHyj9w&#10;t9YCUXy4Okvw0JGGVb8hf4lH7BW3J4vJTcT7VWZ71KCoZ7XHwIQGztQ7VM/MByxR69QqWwVw7EQM&#10;L3YmQQoCY1fiuMfBKGtnkJp9Qhwcyi1giVtNFcOBv4S3QjksfUN+jGlNLk+WhEgjF8khlH9dJ9XS&#10;cjUIACt7U6XqdQSYM8ROwIyhqRmU50o7hmd110FdLo280Ue+eU/RbnX8v/vuWa00q+P5cyAw9dNh&#10;AZXU7u2oi/bhZ7OyErrDJ5gwGKXdiU/PK+NQpNSY2wtySSsqNxW11rQhi21TGVI5nXI8QCcUHR/I&#10;HS+SlgYfoMAER16wy+gRCdPMXzX+Rgy2ntmxyw0LNRfbY5C9ycPN9g1ZG0JuYJgwtZUsmWuukgKm&#10;r/7yf20FYuWMOEunIizjSYdG2yNFmetqVOWFbKQVxVw2/o7J9PC4lM33Zs3JIOcQEoK3Jhl/jbN5&#10;olBXT9UT1RaDjmqzbp1ReAHrPFisMEOcDKR9j/NhiYZQnnXwPJN54esUZB62bOS1OEb/Vmce06ur&#10;gzzbTtb7Cj7+qLLAeOE83pfTq11mEKrDzPWaSyUiFbDCVtmZb99+1PEl7zaMJetbXBrV7N+jq8Ms&#10;CUNTJQiIZoxx5C/A0gVtin3obBBJHPNIRMJOmSgac+p0Bg/1CIavXGusW1hwlKMHHTWht3eCKATX&#10;YFTdiycgdTTHRP/uADQy2UlodA5+E+lqeBYRwMh3xQPLAHrck/301pq9x5lqljYlZ+lZy9aXmMes&#10;vTpzSBbOsDcLV/5Fw27KJw0/0xL1FOm5rUDIchO5Gnn6lrHltgO7eYccbtQOZASnxeIjoNhmO3k2&#10;N29qqTgsQ658nKEgLxqvjrCwKj6wAqzpu3f6p2OU198y4LbxdIPgS04hLshxmXEvRjf5YRY7zGcy&#10;FF7x/YCPdyCveWEI1omVPedCyfUJeRPWRcBlJveSNpvEwt/h1Lk8Hjf5BPXLGW31q7e0NHvbOey8&#10;f1iEDLjRr6etN4Hr0AtjavfsiouVf5eJsAu53hsEMunyzAe/MoJBRuLtaspBp4+yNtsl32WihNPp&#10;XeryIODkteSRRrgKm1Efuq2cXTtTysCekhdArZOOAxZhne1tyKmVGxpt6Hkdh4l2NfiGYJlHhaMv&#10;Kj7VUZdptI042Wmd9jZzil+p5w48lS9q+HBniExoLOA/FMTkrKKvs2HuplR64h37H21byDPt0mjY&#10;8x/YZk1w1rBBUxNqvAUo41YvDWI6wRL59Jmi6Ip1kl0j+ttDVNGBVm7LQf2A4wU952gsoUaB5nbb&#10;HT5gyWzqvZMVSzHOxnTI+cIlEzhVzvaTVqTKtkhWsseuqNznW8GaanD5ZJMrdMB7rjPDyU1CRtik&#10;MC8mkWZrFXa2d/N+NpLNEwoiZmzq4K7TJRqMkmnJIhVYLZrfRBtyDhO3RCzQjZ7e/wr36oeEP+Nm&#10;3isRmOdkOKFwgpqtBpARs7P1mgMdycB0aQmvEnT+tUBTdqPlwvrUIqW0ZQjtm1ElGYXLvaTM62g6&#10;6zcm11guJtchdiYHFNqrsvoHudfaHINoU/F31YME98OHVariv+fP0B3HvhnMCNWdEyj0oIh5oscd&#10;29hNDw6os93E6iT1Z+cV/YXY012QUCaL6dZPuu5fVXnaV8KNRMYuBWa/2Xi7THTpzgrfNaP9zQU9&#10;aJI6K7sPn4QM8oGMjXWjG2Ztn5yLuTkphe02qbd1Uicbbtpw3DSz2Uzbqk0iVZsK9IncvPBC4UKN&#10;uGGrf+bRCyE/+CgrvIh8LRvWvuf4hJtbXHm0yW3YZD1uU7jk3QavtvnEiI2bu5RufB+FWKxPrJSa&#10;usvm+PcdK3/HYlTPdtTnlhIPnOeZZGvmGo47am6GpMi30g4V6mLeL1Ze1PKLDn57/UX0N6WIKTK1&#10;wtg9WYeFvLck7uvWdTMkoBnXAj0mAAzjshRybULy1khkrlCsHb4pwlYTtHqNL6dYBwbNeq9ItL1g&#10;lxlPdLSrU9SWVglZToNVxKswkLMRcNQtyGHGQJ/tkE3rNrKqFXOzXZwaqIjkmFE6JweOLwnpjNOm&#10;MH7uxvPk8FbGPskGKOl72lkttdBuZ5pzpiUnjpDE25tHRI1Nksvfed872s5WbGvmGVLSulMbG3wD&#10;UO5q01Wf7w4rOOgqvTVmnOeI2qhrllyR73/7sz+pyFeJsDJPpd65ycMSQ8KlLUoXS5PKb/oNUYo7&#10;Npcrs0+PIblKp+2uM9pqw5gyepYryQyOodni2WIus91apZIZJcWjRSiTbxOjqUJR66YFyvQT5AZV&#10;syq0KC8tBBfR+K7c3LjbIdnrHkFzYfYQqeSpPOLqTeZw82BK32tB2IbPHjdbbRmlYtlilasVMXUc&#10;bUNjaB2p6XGBKUo2UDH4X3J+sys1R6L0EgZlbywsu4DB35nbw1VnNae37i3lL1TmGBh2vJUQ62i9&#10;49CTwkERoEYJZK0dKW4PEraqjyanlPN87RuI7tCubEt/YojKZKR22VLcyUuw1jlyceV+sGHFPacm&#10;tOg5RaZ2LiUOMaethfg0c6YjYKWw6SrvmPOaurN6zEWkhe4T69LhnuhnS4tSl1K1jhp4WM9imZ60&#10;aw1vbD/5Qc0lwAWuUd35ipXOBz2sk8dPD5HvAt9f/+qXmEQEvOHwL4Wm1Vi2cyNOyruBptdNIvVQ&#10;09GVlbP1JmimEtR1mbrlfYuzFvOmVWf/bCKNKbrXwjABLpDaNsWEVquhJiy1YavTcrU5bRxI81g/&#10;bVMZjhC/wf32xGyCQdM97qHZiMa+TLfqEI0uzB6vafJsqFvOwfAqHlkp1UazQmYsSmTwW86HxeXM&#10;+i4hqa7nYTmSCZvpobyQF9uLcLL5poQWZ50w9Y/woshT+ZpkVuel7FhugcwnchFWztagjnDxaNem&#10;xhl/k29CLRWW36MjX9HGpg/9lcw65KzZVtWcTDhfUQExX3xWqk1mkiwbJmCETazLDd5OKrScjdue&#10;IACqWDueQsPJYWeUPO5re8CsIGsDB/1iLm3gsLE6CdvqV0nrpE5UrTUzeZs1510bAw2MfR2sbyoq&#10;5OCCVKa/HlTHC7OPfnj96uHjp65kge9vfvWLGSkuC1HSHeEvR6IXCC3/ruiPkkYb8Dqs6v+2Hp83&#10;DTE7MKNRqzhGmWxgNlTTl+plGZiPm1ffVDlha+O+uKbnZk9WxaipqBtlOCjGSQCNIInCKVG7Adfs&#10;W7I5lrcF3PoFg+sjAcuVnBVC7VVh/10wipWunRsdCVLnOIDFqFK0NBPkoV1VcsxmbJPejCQ5b21O&#10;JquA6xGHqTk0TBKkYIV3IX7QdMemr9F5zHtsMgFFlB8G5Tg9OWmeBwF8S8HroQXRT2p2Xs3Pe/io&#10;vjLzoHQEp53xmDCw492V00znHDPhJG4XmyCGrZ9FCqLEimF+gidqXbR1w03dlaaR9aROem7GuYa6&#10;olHoc+SrHoOUYeHdyLjRxSG8pp7nU9kYTcPTp3hBd8LF47cPt8Kt04lpSPAVOSbGteYVM+oWq/OJ&#10;l0we5VlEn0W2rLssSqOpzD7VtiPM+SrjhCUslf+tyeQuH+D7xS+1LAhwizmT4Jv2WVRpW+kmEjOI&#10;yUeCLw9FvqL+zPDNXLNOszV5d4mkjsXSPaRSqqqUmZXEZA/idSYhbZX3Xsy7NfGXirQg7TSQato2&#10;XRUxaynY0LRVJX7aUDeJuCECC01RM8IKx4alJc2Ga1eSns9MUOjkvynNlE7yWU9RSdGvmnXRgZgC&#10;QR7NzrZZzlHHXf3SYvn41tiwkMg1rmUXy/WI1fUUTy4U2uq6hvTrKbVJkd5JWuZRBHJ6cO3q12Fv&#10;AhAnjS3sSMfPZq5klGgl5oBzOcd8Fkaj1Vtt5m3g06XpHMaR3CLji0+2sNc2MuQ1cRxgR9rBhzoN&#10;6jfIiimCPkT2EttkJDYjX7P5lI7nbHN1btyqbF4LOP6xsdjcpEX+6oakUVtDNjA1o3R9+/UW8iYa&#10;pOltMDL2S/DtriXGFzFwzUy/PqXUN8GXG0lyOiTnPXCWOxTIDZYhufEtkvFOZeyII7jpVv0Rp9Ju&#10;Tb1t9WzA5lH+ZFhJjE6+bPWIYP+1zDb2Gdp0okqGYJRFQH8E32y+9SQhWPRPrNSsukO00sTpizJL&#10;xMOs3nxD6qjKbGGy4Sd7jhr2QRu1/Le2pOGtydjUTtutkTdNxs2h3eX40rJP0Ukf0POUJZHALC4E&#10;iuRHSEebhEFZ5TjTzIYDh2epzOZlhbxcTNDBrMrUXy0ErPq1RVzBTV2vxtYcsxpiK2jO2hZniIti&#10;jjBd0f1kEnZ4YkmsvNMG2Zxj3HF9NipdXT+glxB6teJh3p6970akrcDsynEzKXlKGc+N91Sp05D5&#10;B4X9fQv/WbDVu2i1X0RV421EXs/+4znopKLodmFueq+zgaT9HgDnmOMyPaow9cTIblbXSZpq3nsm&#10;oFtxJ6m6a+meIt/uuEHN3h18f0FRN/hyHwIuelwJuMYUi7ClIfAl4hB88Z+0uYjrrk1M+dxUxNSb&#10;R8YXMz0ByNZoMxCXE5XONVjnlvaM3W8aaZ3oWacDUAbEdACqLY1BDzqXcUmf6EG9ip9cyCA0kfFs&#10;NmJagm8+dINUIa/e0E7OoA/oDnU+KGkzvmjoNframSw+TOEwEFvE8gR6lk3X7DLNibAEFJCnSGED&#10;i5Fsq97ozBKBbaZYO4vdMHrGNTXQEsGPVAaRCHPERWR9x5qKAt+XejkI2Gvh8quWR1NofeBc4OsB&#10;MNv/6KffxSc32xsjWNsNQ8PnecKA+y28MJNTt61+G9Dk9RRED4WF7mXeBsEvQ3rUNqxvmONANI9e&#10;NW5AVc+bwLHkMuC7kHcznLTZzX43iNiAIvljHPBFCejy+vnGFEoqkjHhDDKJUVKRVoDGgbK9d4h8&#10;f/0FwZf7c7uvKdwX6RsEJB34qcAXS60ePqmZ/U+elNio4h0jpBJfoqT5u1VblWyxtlVNHMmFavUU&#10;sc9lDqzhF0tChfNIs5H3UpO1P8FKP8Y9RqtNXbZq7erFScsVgUl9OL+kn3UcfrxFocVhlDd+WUy6&#10;ogJ6O/og4JvqC3FMVO8uU05zjY6Sr8oPyDl0jn5ZW5Mlg8oPItkpdtjiNl3mWAJ0lY/u0NiCW06l&#10;5/yePdwKt8lPUszDdlLUD/j2AJrscHytGN6v5ZWuamJZxcTWjbYEpSwZhUt6CnuPkW9XnFpUJaMY&#10;4agncDQHrQyivJtgfEcOUDh26CarmKqwlK354p5NwLjjwnWy7NFCFY7O5B+nIOgCZ0Lqse9imxXI&#10;apxkUas8sKodi+QGPYfDhuOnqCE6rP+JD1nAJc8IY03QTy5ZJ2a17/LjzhVm4azEDF9G6siX4qGs&#10;3w18f/PFL3rnPa10JwQrA5zyM0c2OiS2ingLe6sjJzsXONax1WBlygZkhX5KRtkpgIg+9plwCVgJ&#10;QFf2n0Ec7gupszehUYIZlTKWWbM3mjeNUYVGhJSiNKMtU+Ab8aoCxmxIPkjM3AwvSXIBlVH0qUEU&#10;epKaWaWXKWhSPfCXHfzGTfdSKH1n99z9N10Ldoe3SuwuHcmsiJogBKzDhHn59KqXyQqQ1BKhbcdy&#10;RLscXhfA9WJxm5Mdv1bNssACLIXj0+pORmuPGxUTFij8rxYhEMdUecaAk3kw1lD5m3y1rmFUYu7s&#10;toZhVIw+/agetpHxIHLKfViTXb+6u9Yam5J5vmmpTcnkQU6ThxGdkssh88AdP02G224dQ20DvnJ9&#10;QB6uMjgYFPscnEnVZcLWVj5kA1YLOvV/K5MMt09Ko7PdbSWtVFn5Vkb3Zg3WUmt5wEK/0Y8bnszy&#10;1XeJfAG+0LXONzAFwe0PZm5QMkvya0L5T/GvFLQsejaWRQ9X0Yf6U5KrSHd7rIlb+xN3rFUuY+Ty&#10;UIZN2hWmJW8Kak+4lZkHQUlGcVdSUiMq1oZNs0XbWTBi1Njg/i8ZDo5DWOSN6t/SuNuzjC8Z9Vgj&#10;z85cFSqdp/flaC1ibVSriwP0hk7XMYELod4p2m5oeIsIeMEHxWpyXkYZs8K8Ykai0xLWjeDA+9xX&#10;q0eufFdKQbzlTqiHnTr8LGkg9WTtolKPrM6ZxoSrBukn6iFAY0839gaqEilYNb66dJhCyVnDzjyo&#10;UzhSa9mJTkuamq+OjTQECYrMUdiwfYJRluNYZHB6ZcD1IP/kr2KoZCo+SDOtn2aOkjBgQqVouCtc&#10;0VAlOXLehydKd/5xBkUMc9xrmd6Recr1OJoOPjKN+i9TV7oaqT95O+ODEUOKYbSxnm8QvBmFxCqt&#10;EGP1OJ347xkKhq7V2Qq5rLAi+blgpMYUnYc0EiX4lhk+WrMdlk9z1Mdg4nAQgSPLFRhi6pNog6P7&#10;XOf2mykJWPlUV2iuyUJMycZc46+Fmir71vPFq86QxgSj3tVpD5NlddvfdBuXTXAbz4jsLtnmq60u&#10;OjHPN5z1r82l0TkhrzY/q53Xa/3b5z/B8fnnn9e5tmOv1XE16M9x/xUR55SjMYw2KDRz+GGnYwLC&#10;43Tf3IJLdR9P1jzMMHlM69DjvuQtB43W8JeUxMY2IiA68BDUFr4UNzDJoeb2un9WyMvp6hrtB/4K&#10;O4iwADWRuGYut2tBSHc6UsPXQFcD4kX5TZrUq2xxn1upEhQuAWKDbGNxs4L/2K9XDVrwpr3WtNqt&#10;3/HBHZFn4n8LNEBin8s0Bhj24rWIbKSbsLmEVO8zsCQOnEuqfCKyrhguPECavDpL7ZYcrVRbATuM&#10;9ArZVziAwCH58d5hqhlfj41Nn+odCizGt3/P+7s2EFxMdGKRA275ZkC309C2cVBBmek+C0Zt23hd&#10;X2VFGVYbBM0OI6PD1Q28tpKuwRqpqEXXM+a1hYvgW/RLTpuwd73pfK+2d+hpqrLwreFnhQs6l0os&#10;Vx/9f8XTirk0nBVzIdacBz0X+ymu4Lvds0UTeIAVZY5Y67oNho6wzcxEpm+wgyRvD3sRhBy5MXkM&#10;1QaaaFKw0gXal3JBQFYe1rjAq4C13EyBb1XI6RC9mrZuRMPnNcb6qWrmYIaWbGD+0BklFeGZM6Pk&#10;bXfCUFa+poYkNywyM7Bz58ellWa1ZZG+fx5xmJvsp+jEnPFJsb7O2clFkCgfo0FId5Ug5fFD0meU&#10;HOPBFUYNEDqf0JZyTFZwb6M9eW0DbE7xn6Qzu002NGlatkVfM/wS7NrXbto7AmpJpgmf1XV7lq1S&#10;dyUsCAio95PyLd1m345dPLyJ6sYiiz/7U+Z6uZk6d6KserzIQo8Ra9wkMdq2W3DhHbk8um0S1apU&#10;3DRdtdB/bzEr/Y/BNx/hSkRwBCnr6QueKAQRliDC70yYU8SdNw9AjFEUJyjWpDrVaTW1Tpzlyspn&#10;UiuRd3sPiEhNAEpzMrL4WcleYwGb1jEa+7Nr9xk3XH1VWd0yvBlsMduPdR41LyxHZLDy1s9U96jt&#10;Yp2LRV+db6bAcKSiux965A2eKHtTDce4rzkg7lUznz7F3N4qU/Dq3Qzq17KRorqeWvMjtKVDlfFr&#10;2ZL5xgs1VmNLqUujUV2w3R90UrmsVhjTLLJHpqpzAbqsbzssDl8HteFZTbDZkkQqsDbf6ny8b3f7&#10;1HYNF4gAUetK1HYtDeBUDhDcRsdXe4Av4yc1BzbauHf/EwQscTfN2m5dSjxJZNhavYGJ6rGljPj2&#10;zIzLWKb2BMUEkedukLQdHlhOQfluenIOZhfsYuSN83wvV7h9UeCL7kXRpan5xbTqcGjAzdhUNW/6&#10;HT0xvIlEwS9HM9rgbeHmmm1jY0RWrsKpXoIYC89pB9WvUDEZfTS/xfF3AV+AYukSDRlzzgbHrazW&#10;whSJwgdfOT/IHAg87UEYwN9gn7iX+mE+6CQtc9OkjW9xI1WfxrIy2fOzGoh3lh23puMQE5J6Epnn&#10;C6uNxhdlFEWJDWwC7ZaDZO2GU1+VFF4aNDVMErF3GmlNsLdWMeOyxsHsqMSBrvQUm9dPk9ME+JYc&#10;NQ1Y9lPEVEO4zg2H6ylCATJhs8aCdJCpsZKriGmFn36CRbZ5VkkDlcjrR6I2DTBFnNclkQW+5Euq&#10;x7nCZKOV3CFLR8Fcqw2nQSY30JAI327ktdERjKKXMBu0J0/UEOu5eWU2+ldz5gya7QAmobTVmdjq&#10;RxvlXdtmX64kWW2wMhMyty6BDfgCeuu9KWDafSIvpz3U3xoTWyqxGoxd+5FAm21L5adAnihLMDWt&#10;yWsp2iUrk61uj4U3CaUO8VIjE2WSQbrXVSXObuq4CXur0IRtlZ8Jvryyccawe1mthWeVTV4pRkjy&#10;7mZ4Puus0KcrqhmhqAb6NfymOLdiwOqDV0+83shZyV/tjlavRcbWaL09cO+RVnu0V0m9KUoegg/q&#10;aRJ09mtyyKVQtkYJslNtli3Bzulr6YJTrGZU/SrIcBYlDSwN1WmQtNW6XfjCeSAKOHpFmlLDpraQ&#10;XlkIj+xZ/Uj86hGexjlQcGlX5HHTEFL90qYO9hWFUhs3PLIKSRJijg7VZrtrR8i6jG51XtfVWG/q&#10;dt7nDDp8NZK8RLNG+Fj3nRZloaTt26ule8vGbgVsVptL85O3ezekSh3bsDjhzueXertkihHq1ejV&#10;Awg+rJzvn/+qpprVVJtX9QLCys4wrsSL/apDYRW3LqbGOx4pYdOe+x2a51B0gyQrgQWWRmW4N8ok&#10;MBV/peXyDfbVVqO0fPFLt2fktRVO/ZPb6UTirF51gaXf8xjVnIG5xZCY66Ghlf5fq7fX/mpbLlXc&#10;zoum/FItzqpzLm9rUO9WczkcLbr7yU1ue9WTxr89QSLiUCvZ4ckKjpNyg6zoIfMYFPREt3Y/Nh5v&#10;QbNVIrzTsfAxXJcvWi7Zuyfg8uVsx12nRR5yb1yQZrUftan31fdiCtGv8qTi4DUt+pN5N81Hr3AI&#10;I8RB4mYzM40uVXTDa/FzyxtsoOevq5cwOQG3RfXIMWv5H1Jh2urhavowezprEG1hkzpDoxrc9ADN&#10;vxuHDzbY3Dr8s3kaa9TWy9R199EtEZ1Iav4rALGOyT8lqRvg6icxKpsDmanBjEhUQu9DVNqh/GBG&#10;vgt8v/jFz/nu4lec3Fsvm8IMHrzZj2kvC9UBSBqqLtaTLTOtcKuLAsdUVrXZLUwGZTSRDbaim180&#10;Ehyq+Q7wdT13g69YmXLGI0iclEgbL2yUGOIt7E29UpnkMDR7aU2C0URa7SLD8ET5NT/LYvZF0ZDe&#10;5WyfLZGpJwyVraGCcKkxTEKh5czyaBqQgmZMiFTEw7JDzN+mHeIFcYg08f4NbFs6lVPzlPlq3V06&#10;WoQ4uhnXlXNU1T92twl8p0VDLORMq5uNx/5PUw+kafZ/qW9b3ERBK9pFcmxciPCD4xm9prcnXQmg&#10;2SnTeNSB8aEwa81OaoUbRS41+dHShQJNs232OJHGAnUtNiujgNqiRons7UH62s2JN5i5pE5Ev1Sx&#10;xwCUSIxNYm2qAt/gg4NowdD05zwFhWU3+Mu4Kg0/r/sRW/yUeqXzxejlFFYOx/WYgca3YprYP2aL&#10;ImE7LcLkfDYcRdnLuQBfrba4Bb6/+uV/efW63jPIBRZ4/TZWpde34hN1bkVe0hJTDFAnOUWz3iem&#10;+CjdwjRm9awtb4OvWZbcST7alYnFjmVMTD7RBpDVnt3mmbMpY0W+bm/Wn9f1COuEarCE3FKNECb4&#10;diWcWSqsWwm76J+muSdzJIIE5UtEVhsX8ROrkBswBFLb8sQqZC1AAOL1ACpkihAIy2dmu8YKhrhA&#10;rvEL7wWmbsrRyoY7VbWBoxg1Cd8mmS6hkUghC+HQveZ++djGZ7arTUK+zeokWRtoLB2xYtxc790F&#10;q+FDWQmfHhtT1DlqfvMDGklks5iM3ZJLNlmWLEBX/oRHZ/M6o2cZBExUg7ovsGnnfE3tSr+7Gana&#10;7pzepvxiTkZuCYi2buskMP04kKPoju6WDYs0oBZZCHm99FCnhOoG63yiGmVFlflcgq9NwHxQSUvc&#10;aLOZYUKBWWuTsSnZ8kzSpRzy6V2SkW/zJCJfemzmfGtI7MkHpj/WrhTOapI0D4fx5unFw1Yr1cc4&#10;9CnyxuZO8Cjr30q2kgYZCnK31PCZ3cmjlJClmPq3FfDXVa16SZG4uXXLresb7qvJHidMXYEGOIR7&#10;S36MVI2aZv8jESH7UG2fzs+GmpJyKLw29FGsy2AHQNuJYKSAP/38U04O/vwnP63/8PkZZwr/pK7X&#10;r5omXLdgpkQsWdZcGPPBerU5KpKxjCfjKDXUvFE5oaQlNRDTyOtQd5I8PUu1jX86pFKnqt1Ndkbl&#10;2ocprp/Iw4Hh7B3cg8yboQ7BDJ3N+UOkuKvP6rKGA760f/F2O+ohcvN6G52GE53mSjiz+boGU6sh&#10;R73Irib89pxfTrwzB87mltBhKcTJWm2Ulmjzv4VxG4Mui6WtubygPOOw7d4VQb6N1Xmj2W6tfVdk&#10;OMp9pR1+9Yv/zNdrQ7frP8a/UM9SdnvXhMVsmCiruADvqOcRozFBWLDcVUmc2Z5sSdptoq00TDlf&#10;B4AqvMkya7s0/tQ8c7MDqGHWVsaeIyFbEGDlPv+kmPc4qxTgBDPmrH7xzX3hjQ9unfhwS28yENYt&#10;Il5mWtxB07RVzhGFJVCLVULRU7g1hHFZEu4IWDSzTG8QoY0i5sa12krMd7Jo6setRgFrhbyCuwTy&#10;JaI3w1vKq+O72W6h25b8PzbU7equRpEq2hY2TnZS0RB/RX+Bw5U4BNPqeBTxyczmNllX56MVs5yB&#10;Qkg78r34YSTFmzsVk0LczlNkDtwMoBmy6Cki1SrRWj0aop9coEgYyc7885n8q6Ae9J0i325etlFu&#10;lf0KThiZdNcxJ2C+pQYq8eRmNsGnf1Jtth+lZmry3vDp7lnt/aANTM8EnHFGVO6Rb3UtaAvSmwp+&#10;M/JN8P251r8TfNmJ5qRfga/NQ9qvZgTq8etxP3y1eTukBIcoQHbGQ4W3E2lMHqrZYGeM0I3Snq1O&#10;i+cccad0D1bRSrKoSiaInqQ2wdetdnuNvF4YIgY6gBK8GXnVRttDnujctnFLI8U3/6qoDfeq6xeW&#10;Jmot5U1NBaxMkjb+rlRgzsb3Hg2YM9cvYOaUYaS6JFv3gkWY9o3ceu4kEv+jwNi/RCzNcRcohKWL&#10;0l4cbgLLqNHMtnRLkWZR9kA4cozEe3GHeCK2tE4RbaT2A3ZSzu7VuB6rivVNttmQxQ6VVWipPW/r&#10;+SJr6t5SZpuGFM8iUyus/+duohVy15ZjhzW12s0Uo0qimHEW7weZMUHXfTS62QitnKMcpNLqykhk&#10;Q2xEm+JJdJaCZZFNSGja2qhqzZaNdeKe5ZiPPrRnvhw16mA+i54z+GIwB89Rwvcu8NWUXkW+At9t&#10;y1VrWXLEZNVTFPlWR0yRr9pvNPTtbSLzT3LfPEoWn1XHljxm3N1b12zWb6w0GlrPNvnhegwh1GK/&#10;NWIb+q22uHLjghvbRj+Io5jXc5XEQMVQOKjXmVYzsvjEBOsR0h57uNSzzaqTSFq8hkh01oduP/tL&#10;MUc66sNALM/RxtlpVClAR8d1ijxELNZwZ5/OA7cSOLBxhI+eVtzmsSZINcJN/ik5k6hn5kwBm8rS&#10;BUGckVdU9c/HzV/Egc5fctGAE7siW8h7etvhSmGXJVlY7BM0Sm6aiTLqoDTg4/fUMZW/BBFDjE2s&#10;u25zi5U8XeyEp6vODXylYFBU9n003UWzRPzETvDTxSWE4XzSwWCb3gJ+GgtJDXQDszmLdbczA6EJ&#10;Tc5GSTLNyODW7WQPkWlHaV82bVnQYukRfAs59BacdwNfqKCgd8CXMcOyCmFzvCBywhZoDVZYxAuo&#10;ZckJGdYM9xytIpZcisfPPWjMYESmHQxDeoRrG8tZep64n6psAYDmAd9M+J7RLWXjpm0WZbxQ5Gua&#10;hWiFSgolsMHYI44pqR/LY6v/gKHUDzHfqmAVTBqyvWBLF9q7fsuWDmMX3e2zmsphDG4uOFa2BE6E&#10;k5MqWzyvDu6MaN2k8EeHm3+dY5FrYWiSDsbMZPb2EH2kGeiWNOCNIZT7QhzHibquhLKEJQ1RdV5h&#10;oeDXqiXwVeitvNPm/PSsgbGlywe7zQSRbHgyKhsEbEqbtimybQIqmV5zMwd2MJaBS5Fk3Y25Si9Q&#10;6hKuxHlgL5l7duQLfAf5lMtOW96MJSsxdKiBumvDgTMgqgb9TZVOILoFvu9yy2aDwpnFDbVZXmdm&#10;SL0T+NZUMw63seemtEMJgr2SVDXDpYQ6uV3MOcJUB8Zw6kHXXZsiyng8y0pfzSk33uw2x+Vpp6O3&#10;XjlhnLWJ6oqYkrJJU3QZs9Ic3LRBQ7YSaMrGUJvqYsVNCbnk2OdanSnAEmY9UHiYAUXkHFTh6HBX&#10;L4bo4kaGrxyQVz5JVXXP/hD5WkHdEPFyAUdkhK1wtlK1ReCLhRicH6oQuK6XilZVHjJVnbqllIha&#10;Fvmi+o4HKBBcLtzYzXYtWW0Kk9Ks8zHIc6YFD7VcJl+PfdYLeNVHqXvZQC0VYz6OAD2a2WRP2mHp&#10;s8RF6TR2qBrPVNugQfK1oTFsXuvpUlE3FbViqCFeA6Lr1jFZaz5UyAvmjIgToaRdvgXCGs9q8B1F&#10;xL+Jd213y/81FJUgE7WlumcFzisuc7bQNPDEmYNmBLN83XW6dWbLBhq2u/P1fMpyCXWmdxdLftVr&#10;xvvjNZbOuSLHnO9FWjale0lNqsI49Jjt6ZEClhNfbDaKMjzdyicOGTbdMgE2cnvyFGQCRyLOxr7t&#10;lnxWK6KwiUcET2eFf9crKaRsixzJ6jdgKGxyk9MAPeOtNB8Q9vaXNZx0J+0jr0Ne/qTQwBTRX4di&#10;ogLcmvOgXdNq37TPP9OWaZ9+3LumYWmcdtlXaluwuyOC4CAmVxaxhpVDcuCUEhW4dc0TMp8xTq2n&#10;J0AiqKYDaEC//mpuQHfL1twE9ZY7TURxrDnLjh6snzpB8DoHdOkw6j5Fjv+mrSlFfkuYbU0cBrRx&#10;pVnJmuyTJCY9zc3XlBGlcM6AZb4pWtK0h2ZRTJfkBLybtx9bRDacjrMybq2+Q1sFo2+tIU07AeFd&#10;bfiqXPL2Epqrm1cWXUHscQ70oa4E355Js+HFtaacrlq7pGl2X2al+4zSEidAzymIZJAb6aDAmGUS&#10;qswG8VdISoPIPsINnka1vYDAZpDmZI4ntSby7ADSeSTlokp5njzSeJLZGQLY8M6P2xq38FwJ3/gA&#10;WGJWubrzrNm1dhP5T2qaRobU/0HmhDFvTTmrRch11FrlOrBNpXax0exv5YgNBzZyt0XdXns/Xm+F&#10;MfgK3axjQxY3itdvY+aiOeluhiMHohfIYxFtAS+R5TkmZvG98dqpa7vRZFedGYbLVYsR6gtaE+TH&#10;g6w1n6TbcAYkXhHZxspNN0ZCB51xx2LrU14aIxgbUVE21kKup1dVxY6adAYXRf9U/FJOptXkCnwP&#10;6oeqs6Ny+NEKYFbnydlGb3CrL99Qe3r0Ud9NOpdGvVn3pgaXkJgN4fMAvURe4+/uKhb4/p2/9w9S&#10;2J4IrUrzxY7XcGx9P+h9RL4rNdbhL2e2XbhNNdXM8rlZYCCz+tZPm8PcLEeYtan7JqoDrkxh2kB0&#10;cY/wc+MWVLz5MBNwlr1wRz0CuyI11gGyI5d0IWfVvHVl6BxjPul/JljXGjWlXgcIQoFXuyXtkYi7&#10;uXpjHHMqPPMatRMwdc9dmdYxadCH59KtYtnljFXKJ1mUxibK6CAmq8SkjNyhaTWwwybjC1IwKxbw&#10;8vJFfZUPUBK+gX5St2SI0G8BtLzQ2a9Ika8jtDvlx4TFyOuo3JufPmZjdjvY4Dm335TNJFK30YWS&#10;V4Hij+b8arOhQN4FanegHp+RiZm3RMoJL3dD7f8VEJ8B9I7b70Zk33gLxy8EO6J8/u3v/et12qGR&#10;e/JQsHyh70HB1JnRYpz27WUWUpkJsOJkkljTi+xlnM0Uqlrnq0+9CQGZ1Kr+NSq9FXxV+S1x3gTf&#10;Xkm8so123J3DI/vtHnpuUKQRZG9ZWGSkcTquxlCwEnYcsYFJm2zdMLO4mHtssDunRXZEvEs3px7z&#10;RsLt3jqnJvLQFTR2hqoXAc3YASeCJd3O4qsFmohpugY6e5yn+0accjOor0XDdkzKmK9efBUzfHD2&#10;crGOWwnjo/nMvIJVn1h+Jg1Gi0goAxRUoBSE8PflqwLfiny/l5qRMS1tUU6yQZU+GCGZ3T9oB92+&#10;htzuSZAmPtPc2WEyNJx62wt8XOwac/UaQO79apQ3pirMWWm+VjEtW4VpqPErBjoG++KRu6paryEH&#10;ebCdGb10HrmFoteRDYWiZQvhbUTWkEsfdh3wHa9e6vsZcy+reneUN+Zs5izFaGGp23iVcciL75Tz&#10;DWNqLAsQWWSXUSBUKU3nFD+c0BKxPTve0YJIN3jfEuwohqm0t2aFZFWJp2qzoTBdVvLdZvPuXA5L&#10;61ob++cZAXaEJ4OPvcSx5ISHA2dafKmIDzsKCHtpCdRQYJDiX49ZDxQ2Nt1qTG6jdVVGACFwXfwn&#10;++lH9VeFGm6kNKrsoL6ztQJRt9uCVsBEO3MxDepG7aBjhVUgOdMYTq6xL/TwDZ0bhQ+QJQJhPxK+&#10;DqB6VNphnaqH7fqEj9Ictqwl1kqq2IzgUOCCDU3qK9SZH5Y3dmPsbfoqejXcYYvbUJsWr4SsR9xo&#10;uyYXreNmLz2YoqpWvZGrAVMSNNVx4DI3bVxBlGxsOJDE+q0yQhPqZ7+7wPjbQD+j+7aQAwBRMpRA&#10;r9regnQV1hNtHc7etJt8Z4u1Wjo71LodNdyBvJu+pVcwvBhtroki5y7rubx4AN+/+/f/oTjR3STq&#10;twRMdICKs0DvgqUndUJHGyfjV0XBFT3hLSx1b+0QgXCiMmsVWZTv5Do6jWDUAEkVQ0mDryPg7vMa&#10;lA3Ni4GpJcmsZHo74RG7hS15v1WyY6+Y70s+0EQRT/Gta9hYBlvHcR9OaDXcDHlFu2wo5YjyxPac&#10;RwScegOoQEINdlG7atAykIRERpxfuaWcdt55r9f7I3SrBxN2GM/VvqHjtYx/mqjCZzaiTpekHTIk&#10;yNfxDv0TLdIkibkQPYmsxrK99aZ1Ypa6OrpX++ow8q+/9by+JdJJZLxa47SKoMafhqQ2e8qEWodm&#10;FOrBGh/WsB5f9Yl3STQglDQUdfIKGE9e4lMcLFYG3rX4kYAjCpfSaaqIykSEDiaW2gp2BJd1Xs/l&#10;HHaNFmpdRr8dmY97XY1BtRrZru3SBdDUFza0Y2SlkjvuoMpu+rnCQwbtY4/0GLSUtpf2DIx1nHOZ&#10;ziNU4w3fT4F1xlKwZj+b9J4co5MmjJDoIaDVUmmJgHP6CI71terQ4OQe/9rLqHCbcLeNzZhubyP9&#10;jkVphpcYmoxKb5EVbQievUwVS86foSPLpIDsTS0p/7pRQlzsQRDYA02IhiiJN3NM8ynypVnC0dME&#10;aeCEiZp8A1To95yrU13VjitH0MLApv0vVBsivK9hjULeZ89f1AeJI2yVVuW6EwhVpU1PQLLQVhpn&#10;49b5GkwZ/m0+KkMzy8w6bcZtsHtwiSt/vZ4pxCwYYvgOYFMegaBD68enkbexs/F3LLhk0S6K/qy0&#10;uQwY8AvYlZGibpoJIRgf9ihr1sobguwkHtCrJqQ3VB4tRuEG7qKjnMStgsrG3+ZlRXS43JTrYd1t&#10;x3scGYtz9EkxDthEIiY0LjE2KCs7AdzqF0DSN3fSFrjYGIA+ffY+pdMlqe7HsZOvi4TFe4W5eK9c&#10;jdhh1lr92rjW6OT4l5mbghq9T5MxKWqgktJviil15R4XSqAVRO3Zrkw5hvHIygYhiK5Cdb3GC/li&#10;bsyfE/5WVcdnMbjuvgKshu000NE+IvY1HCT+Gse6LKFMTEf2aT5MEa2M3yBmx+ryHjC97/VmTG6R&#10;RfPUVBKqj7AWtQtqYRpjPHVR7R+D5mssOO2hXu9WfzUPT9V1Z4XaCAqce+FP3UWR/vRxAF/qSf66&#10;yjmK2lxUop4s+oy8HGnAoep2oOTFzQlcVruB8lZmFBWXq8J6Wu1GRVh4IMvq7NYh4dSP3cG305QK&#10;XvtF40x9tgq3sxQF0iYaOr+OYWuSC9EKPhb6q/hupet7SFuZiugKbnHuIMS8Ohdz5xob2pNsri8h&#10;1VxTHNbUzQ3b10M9qQpSJSmoczoLieKn+VVR1kqwMBvnxzejXJghHuOF/jBdybBJHzWYltp9xWNb&#10;MH0ytqdaWqbExXwaeYGM098UL+kz2G2nPP28zt/KZZOASWN330hf2/VlAxYvRSk68+VkuuvrxN+K&#10;fH2DxTfsApwVyHC9Mgbx5Hz83Ez2jIYS7/qtbh23Dv4KcMgW4C+dJmJhwDHDYXXbFDbwtbzkTxWo&#10;X8uUib9wA7Vwr/Z0q5ly5SnIw+6ad7DYq0mY8uyMMEFIIjwd8j3bZWWvyXZa4wRynhuOGJyf3l4O&#10;L0ogc6zhGkvgh5UL4OQ/FUd3oCZr9c8Mg9p+SUDjlEbenHlwUNzWPsIbz7x1K/ncK8i7hYAubM7I&#10;sigR05UWrwZdHGec3R76jl83GOn+1JAk5gJ/8Q9hbVmI+qphMjTbw6G48kA+/Ks2h9Cfw7wupiKG&#10;BoYZgxON11JMopHMm8EAUVvCI0F9bGwzX622HTwEmJodl7C7IaxkcKH+cWmUresLj9ynS4nkNkb1&#10;rGvBcNsBIWyJLrRHfs5Hhzn9vbXefWBLeziA5gyYtpGMfutpivoE4dly+QeNpSjuZpZ2QE+dxyWA&#10;4RvlexcD8eOhANOxeI46HzPkIrcSLAk13FQ8JbIY1VtUi0PkQb+VHTlZHtH0SflML19DTKZggXIv&#10;gy1oZvtpMcNIjqpVGK7XyHMJ3wTj9zGjs0e+AP3bo6Eohp2uzq5uoETNVAN5fgAYWZ+OHJLSIh1O&#10;4LvYn8g4pcoZRPdrmHs2isdyY+R8tHpMQPyVh5EsZ1pOO+XTZuRWHFMr6Lg8bpmkofasD92c0ZlD&#10;tVcP2oxaOKC/Pu4g73y77xWHV3s9JF5BQ6FrZxAUL0SowKeewDdIb0kz2CACr9cMG07HlqDMaobi&#10;tDZAxFnLyCS6dBdVTIqZupVYlCYZyHM4TQ1zeV3clM/gm/df3m7tJ/doFZdu1YFE4ucF+rYJy5Ct&#10;slDN4wQSdSdzxEBWKNXfjkvwkh40/JzAWoAsE+phmPlHF1Wnbk91bMYG9G48bGJG2qZZtpqraQR8&#10;dhlpAAfdCErSQpZaNs/7RwholpCZZ3I9kqa4Mo/QxJL+zHlnKkZIjTloAhNJFcQDf7Fp9aQgnuCN&#10;Skg9dWJXidNKoawVuiKTQrmQS9GjBpwjj0jAuSd/AREjKfxrtT94tvmCPBUPKRgAe22HNM8fY0xP&#10;wERPu2qJsv1o8/ZkG5O42xoVMcbS0s1mL838Fv4mykfAsnMpXNqeakj1+38/14MpuBqsQG8Jm/1N&#10;kLYBw8Vsh3lVyqIyXYS5EFHMdO5krvkEabHHqSYCtnl3Are1Eyp69pCN6dTuKwg6pBQMPWflSxlf&#10;quZC4ZOGh1RuOci+vmHWmZ4LHNFspm78HiCY1Fu+h1jWadPUHt24hQ8cAeiRa+WBPBCOXCx/yidu&#10;Sn+Lb8frK/8kApDBjk2FRPB2CKxTwFkgmXYJP630hjkuoNaDhPIqMPUDbI+znnpCVKeLOigG8+Q8&#10;wCsM5QF0mAnBAKCW6mk3DlBInzWxngPSzjmeNSH5sDUqMWspFrmQLHIcKtnJzWwKs9mpfjVDzoh/&#10;yeqUozMPeqidh5uAGsiPbJQ9kE/ENGOLqEp9u6UhKnmHStzC0O2Jb4XapP9cOMnItgNqEadWTwSz&#10;CQBxHMZobLz33uuXz1XbDr7gZeVw36stRUpqVQDGqEmEnTystT0YSOUckv6JN5kj8crSgzHRCC2w&#10;+knkgLjuE+0NTDVSyKw9hkfnuvuTeLEJbIukZEv+e4kCl/gSlPXvunIJIla7c5l8oorZJ6u6ZMHW&#10;fLVa9OvYIsqNDyrjW+y76oqgUFZk/N0q91POXHK1l7esixMuYWpoUL6ZZaq4keWSsTZUGfc1YM2Q&#10;2WaedOpCyd0hHZ06B/o62d4lK2XiXgIVWAs9vJ6t36WkTkvBsTb208YWWvB2dhhn7DAOOqvgxXIJ&#10;3ClWOwZNP1CdLpy6dCnNlQMep3WmM52WnFCtAtT26lp2oSj4FmgmDdL2TXApaBFpHZCqpxVc2mY+&#10;+q14emmzd1f71l+H7ZXrJZ7xqAGzwl6mf7kxyDEovQZf4m0NfhfoCnn5/b3y9uVU8bdWwvanznmx&#10;RVijIr1gH7N4CtYB1ssjtCs04vh1LHVbfThpC9uvqEDClkXCoSmKpgM6TuOocAYRTd3SI086qSty&#10;GOM23G3X5A9OJgKvNFgFT2VXdBJnl1HJeJA6kv1c0MDeZizzOoy3mhkTHNHKpuPXfczJOqiq+vS8&#10;J41fz6eHszmeiQ/AAu3qpjGb4zK6qxtb80/CbVi5W2OORpjGDLMZYlSbqk15ObI41EY9msh3rUkA&#10;PWeRzQhtenf6/uVF5FOqpcv9c95Hy5Hj7Z4sBlFKyvxAXznipklqNdCmCGAlBILJmh5cWFvAVjs+&#10;1MI3vxjCcJMYKtzLhGzFx1IYBS4+sbAgL05IwefIjf56ZLt4LqGLMH8QhRY101Irz1KDxbGJWtaK&#10;yjGpo8M20NeJvDU48OxZ/Suf/ZLzIdkcHJfQZpOX2m+uaAJhpPfOt78LmN4qc+lIsnCi6vboc50q&#10;7Os+H1UvEFNyqcfMOA+zkBAS6Rz6KRu5R76IZlExcBa7+ZaGl8wwMRCaig8AmB/gGmZAqYvWhsrk&#10;GvOkNH+Fvoh6NEu4ozaVVyqkaMYHO/4AgRN0Gli7rjEhmhY/RQXn0WGKZQ1eL8WbO7ogUmELLBrB&#10;OHkLpGJ0EtiLj/AlPzSoVfnpx2nptLcz7N0T7aThGtefCMSCH43z3AYlQ5u2NVeBvNbHZsqxeiFu&#10;IvMPPb0wTLw7L1UJa/YAnggT9njy2ParJmsAb3PuxNATQ3ocZSJMcsZaz29ET0rJd7S5pi3/wAmM&#10;bAWnkBw+06LKSwcM9pxl8Yqf+nMs4HpUJ+rpvlp9o2pg5g8mrGBoDLMbMBuILxKpLO5439K/BYFm&#10;L9ZwAKcYwQNsvKqN2k6D475VeuddL6kmzPB5/ECL7r2Bgh+bzKl6/JDKM0Mu2T4XtaJpAhBytRS5&#10;bYqWJdVGW0gG57akmEZSa4ZhTyfqcE1pRIWjWof96tWz5y9rwlnN+K0eNCYTo688YdDeAM0j4bxS&#10;hlnbh5OzECCm7csMD46EzukY+jReJyBSO3anfu3VImayazxHA1b560o0RxYBbntxeHIGwLz+nhZT&#10;MkZT9DknJHq9yUJt+Jt/62//15//pxIRumfQBE5onSO9FnEerqzS9lC42hQRO2d782zOQq+1FS/w&#10;PnoNWJTwqlrcgsIatEAHrb5joImTX6iH2GimR7B7XiKpqf9gMwjqi7CavFR6gGUIuNpTMorWHs1h&#10;yAOtk+ctu6OT0AxcemlOveFGWPhowQAe3YOGmiXA2nqCUmYQwRtiki6qrOY9s2urSkpjsUUhAIgY&#10;Vj9XmVZrCI5rJuitMAeYbzFGgKB4oEdOofvKcFBErH+GATUYKEo8HZDdgxnQX/MipgaSx6bRJHse&#10;U4+8KAuPnoFmEjM1snY4mM26SEzPF5iWwgtUxPqaXMB0rfv3ylpfPnvxzXfffPtN9VKf1XRT/oK9&#10;uYvpeMfFRD4cluhd1VGA07i0GBiyLfloFGNmQTFVJVWmvmNkgy8LQLDBOXRcf4DgAw+rR9Uep+9z&#10;+SX+4J3MDx/XdTwfEMUVHCpJ2pRC4MpidMhQqr4/wiubayYnWge2S9kgEQxHo0mP6v9iWAtfXC6d&#10;16oUdoS6d0FL5JqM+cAEet0Lmsp2aax37oamijBN5T/OP2MDxAQRz8+8EZVrVEa9iBFUOrgyPk1r&#10;f1oN+7GabSfXR/dbF95/VKb75OGTR0/r/5p694CvvoKwFcCTchvGLBLk5jDUaE7k0y4Ex8/qAqjM&#10;mvWnhQBUKH4I12BfmyxjB66BosL21GKdYDUC1Z3ky1lyRZfI5URBzb8/f3iL2t1/XUYGKKrgVvgm&#10;7w518QtfHS2kAjRrVl/zgPZU26iecr7A43qx9v2SE/QQXWgkEbAErU7q87DmXPKDV4dXQplxAzST&#10;z66r8Fo/3KvlRQWMBY0T9rJfjLhL3UM0v0SG+qiQsrEO0KcH0nMDJjdKFLDq4kdlQVApXL5QySjU&#10;WNTIpUidL4NXXgUYOK9/g7a2WY9CMnADWvbsXvh9iBAdAXV7D/PnywaLGDav9AIMq9O6IABWvlVD&#10;/B1Gkizh10RzHHCoT0VoxGXUwy/5Uf3oMMwHV/QwftQxUXKIc0Xf1Oqr+iBsAyXVasoThojRWIEN&#10;oOkh4KM+9RNa4MUT4FPFVJx+dSRGF+dD5a42sPdJZOJY6z1uBVChTNEJeMLW8Q9qncLjB6ViemKd&#10;1Of9Ai7MoMWnitXm0HVFP8lL0XiJLLxF90KNMLbx/r2hH0+ZoXy8Yxko3wdWp3Gt2uMH2AbzIV7I&#10;/PjpoydPa/LuQ3yQpiWF/dK6OuWnbiwa4M7Bak2Nxt9q432s2ABBjwqXAOG0M4qJqAzrVBsJjjU9&#10;2K1Dk/2hzTX/my0xtxeTySpkqbkVT/SXxNc2ck+e1K5x2K6TOWbO+m0e1hXtqVxX6l5Xrl6g1n6U&#10;whW+ogm1jqQIjQ81DfoM5s7fEizf7/h9GTcWXlUXB4v72CXmzKU86Kk7+CEf8Bm1BVCsLvkMfsi+&#10;Ff8fy/ftqIEFcERPvNqzULfRGNqogJ8qylb2h0qrIH1M56jMqdg6X7fXskt9ZXMoXCEhO07o76hb&#10;R8cJtCO5GqdwnI4vzhj46j//J/8I8R8WEnMFT8EN+mlaDcFaCCnyyMCAUvXyhRXH1hbatX/goyel&#10;XfVrJeexSd+339ZWdM9evfj++csSGjj34GG95/bph09r10G89fbph/XSoYKDjmwUS8ZsJ4+gwEcr&#10;dK8Rw++/r4WO3333rPL90HVMgH9cVdTvWilWlRDjianTtvoJG7Zi25RWFKimIl/kqbEoaA0Zo/0g&#10;BG91rp5VTYbtDj78/4SlzUBNdubrn1EHRsUxNF7Lul7/UCzE3QpGyUwdVUXFY6ppYpzZc1GvPmtu&#10;q7h4Qv6rQYibLA6RPcWU4Mam4ORE/wTv9RBKD+9B8rjUsCCYHSdOFEV5bJKA/+v3YkH5WL5ko0CM&#10;uEKi0K1nT3TmBahn/kYNLuWR4T3/7ruvvv7qL//iL377uy+//uqryhgiWctIcJzd0kaKHWvqwBsa&#10;Vz8N3OlxDDVQB0+Z0aoH339T1AEb37zHpcUYJCvy6gojQb9E7k3RUJUQksB7AAlkM2QMeAwn6d3l&#10;E0txiweKXjnFAVaNBUb1FAQjwHV6iLpSalkrcTUjtqhUwKsMP6CbuQt5ZMlUJ2qXVBfaiA7M2pnX&#10;CdNkwrkwwGv0YzGXLNWzpDNuaHEHrqUnw/WLi8B8WIR6Sf3aRgjuwYPaKrR2bf7Zz3726aef1gus&#10;a8vm2jW0l13P6CJaMYPw9EXynIh7e+AmpOgYq9V77JWdIeVQ24KtBo2/AWbq/DFgOh49PoTQw9ym&#10;9CYzSJZrtOl8K6qkjcBRzeF6UAsdpKYqyR8wCiuPxi7FPTrs+xViIpBFSFBvmUAP6zEaa5hz1X/8&#10;z/5xVcaArTK+mp8gqIILl+Rauoz72XV7WN4Ws84/KPf7uNoGK3r5PcD3ReWGnnOiTqtpPV3eGntv&#10;f/ThkwLfRzUugd7KSBsC70eg9yFjLZ0GK6SW5XML0p9VT/bF6yKJeYzSIATzr+GLGZUw/FcYgjsr&#10;BixIQQoEwAJFeHAPkVZ1JisAYZkaaGzDVlz6Q423IEkIc6lalS8E2yg80iZ+wEP1RHvkymt84iWG&#10;QmopNU60JpmAtZoGXmKlPrpsnXoooRQ8PgbMPULflpGHjplGrS0JutukAqoZOKARD06tLuQtCYJo&#10;opQCkCL4AbptZdNYt/zqpTQKnXWk4uS6QHwlZthcvkfnPsAXPfTykeBpO3EnX7XDF6COm1S8fAXu&#10;c9D2TQHQV199+dvf/u8vv/zym2ffAPiQ6FhCkVw6KiAGlfjwUMUM8rZkFJ1ucwNK2/3h6mJpBfb3&#10;KIO8LpYEFzHlnznuyNc5UH3rpiKtvE49szJdFfwitpJ7QspkuTdOjjfj+6Ftrw/ew8JPZFaNCOj8&#10;IbAsmd2vOtEkLOh9UV4ADAH4wgXgv2K02lj/MTUODnNchkLmwFWdCECFxIjcmJdiTNiE1Y1mQl/T&#10;22fITB26i3o8Y6Oo2i2D+j4swkq4pRZctw0atH2LcrBIO3A4F7zE9XI/FWF9/MlHn372k88+//Tz&#10;zz795JNPnj75EK9tLN0tlOEiRHhFZesqymGqhmP/bJQ0GRJsgxhUxGWlBUg9pM5FtkFwq18nLQY/&#10;WZl7kC6u9sAeALxuAkCLnUcVNJKux8xFU+qfmnh+N4s0dkCrRPTGGtERr5ZP7gSRDSwdKoC+/k3w&#10;/Zd//E8RRld088MPNchbASwyl/U0raEpmFLkQ1aVOb5Xdok0rtb8oJdWv1RzOTxa+6PiD/EO09PK&#10;EspJAqU/+OCj2mT7o4+eVp+v8JicQvzFlgPIeEAv+fblAH2oUoED3z7woh5SLWS/ECEsgnUoSm8B&#10;BLEjIcgwjP0l7TFSZYB37z8ogpmu7okWPXzEhys/AM2g06QfAsSJ8+gIS0ckQqoTRicZN3J3Bk5u&#10;xU4WhWNlKu08GebiBiZg5IJRIdN56Eog3cP/wA1GCqkiRGSO6MPhAgLakqtxRR6PXtgCA8XFitzb&#10;lwEz7v9QWQoGvYBM9Q8wKbFQGQd6oyReBLONYC+YBEIB4AqSiFidTYOfVovZaoTM75UCvC6/+/Xv&#10;v/7qd7/76uuvsSFLdVNoYEraTSwBPAYz5MZOsQucLz1OO7oJx8gWxLjlY9hyMkozlflbC0pBHCgu&#10;TIQ0AL7gcykvwJqma7+Yj0d7w/ZRH10uInH+QqfAEYOe80s7rGJI8pR/q14PfC8aiERy6SefyJ4F&#10;Q+KyCEYd1qJWMDKIhqxNnOTnF5oiFkU7OqBhc7VMXZlXhDFitThh/khDdFTBogldPyRVqM1VeASg&#10;3pBsCZk6wnohdYUrHxf81gtKPvv4s08/qyj4g6cfVM/XG0+oNfAO5CsyMOgatCtVPURLqiU4j/7g&#10;kDTYq1UqcMGLYLtkqguahwKITJgk5B/HGW47ogDFVOOZ6t50eH60nyR6OjB1r6hVbEpRbmgdp5SR&#10;e8rwkwh4D4Evdw1jnre4gJcJlToSJC8i37r6b/7VvyggQP+TSCVvrASUdGtxqqwZIFaJB6QeKnVW&#10;sXX9in1NXtaUwNr3vjanxqtZigPFnLq90ml6zVflqz76oHxmhayPADOT02h9AXWt5xxFwdEtK8NG&#10;2gFb9ZQx1XW0iX1jaCunV0Du6JxwLEZZJE41LcJqkgwCJXYYMPBSGTGeVz0zWZLhGSfZcdsDwC+N&#10;Gg7UgYg8g5RDcwbwPwoXHhTsVmRZOY6KfhgW80BpRnRsC6jDfgI84ZAhh0jQjsrw0Z0KUfA3alB7&#10;SLRo5kySapkinKqNqgPQhd+AAxmRFUMx6AkiOf9EOsyBkKIEYZYa6p9KcTDChCwIig3FXR8eSBCG&#10;Y0Wn4vuX1eFhkwt7vi/w/e6b33/79ddf//7bb/gGhFecFwDq3TQ2UXWzpUGtha6gSSUo1Xm+n0yC&#10;OxUyv5La+YOcEn5A9dQNcrd5xet6PLp8/VwS2ktESSXnv/ehejmMz4Ni0wghhUJd4PyA+r/OGfqi&#10;ZyY9ZAIefZWR5agRHy6q0SDOI5h+sR2B5NN/TZLZw060uuYMNpmVPR/MBaDXV9pWJxwmIiZSLRgk&#10;VOSL2SruiWLQEQPlTz/6+MNPPvrk408+rv5rfa0huAqg0cb6o4fKrbEqddQcoZvrU2a8wzKKLl9k&#10;ZZq0O0NDWxcHm9hKhTdqqT01DQH/AerHjXFkqxlyxRm3l3VHCZ1KDuAXIIBrKugKNDA3yQQE8Rpc&#10;EQqD3Rg5KPxrBTunHeqHf/9v/zVEV7lLTCiovpqGX4gN2q5MDYTvR7+gfip/iA1H+GZTqBW2e+r5&#10;+3gvwOyGxs4Xdyd5/PTx0yf1ehmEVMh8MgCYTobAgtWjoU5j6bnoD7+unMbzlxX5fv+6SkCvuZkQ&#10;UJBAgFQJb9RQWlXENOgP2OCnZzvUXffLXWiuPDItrHsBFeWou6CSyBywn0hklkbBYYR2IFJhfC2n&#10;5S1UOdaIkkzSll50DZYihx4IpxyV4bhQ0w09mNSBkhyyefZBaZ+M5LU7Q5WlQHBQD9ico+mhMQiJ&#10;GfpWSlddI/Vo2XWtDjFgmLqjn4gxq5ijEeglHqMNXIDnmEyCTXQ4J6nmxT579u23z76p/599h3xE&#10;ZXsUBYhG9qqlSMwwSgC9QUgKgtnCVjYVEzZR3OhndEK9E9zqR9FvMDoSPxRp9TCT6mh0whQXdhdp&#10;vANUrTeMOSf/0xwdnwjusL/S+XA/ESFQjeRAFRHm1rPYr9G4ArccRqIZADoMHo9CkYlk+kLyVw12&#10;II7eiQXbgYK4QsYyWZ7d9WbZ+mdZLvpaTEVX9gtR+USRzWTNWgSdIoHDS9VXRN6w8LcSh/WmqFlO&#10;wuABY0/QJlFON0dOJ4hSHPqVoLl6G7QmiayV7wC+BAOmJOZEomUtCgSmw7P6LIirOROJjBWW9F/e&#10;3QLPPo4qAd3Tye9uRTCbITr6jZzBQeiVn9QkC6BPT+54/PFPTxJg5Zfg+x//w78rNtbPTOIhacV+&#10;dh8jWEEPnloEVGyEGJYvLYY9cANK9kA5HqKhK3YTuC8qXvjFN9tifJYTehhhSVDDBrRmeUzTD6kW&#10;vPqlJnBBHZb3Pnga9wKn9Z8G3ZgWIFJhkBYGXyE75xZx/KTd9ah6M0fDSn1wuoALKLN26BcJvph2&#10;YPzHt4HB+ArjmBUCJTJqyWcdAl8Mwp22wpNQVfSv/fW/cSnIHy/+yIEfOfCHxYFr8P3DasOP1P7I&#10;gR858CMH/uA4sNJnf3Ck/0jwjxz4kQM/cuAPlwP/B3TO1+98fR3FAAAAAElFTkSuQmCCUEsBAi0A&#10;FAAGAAgAAAAhAEc9buQJAQAAEwIAABMAAAAAAAAAAAAAAAAAAAAAAFtDb250ZW50X1R5cGVzXS54&#10;bWxQSwECLQAUAAYACAAAACEAOP0h/9YAAACUAQAACwAAAAAAAAAAAAAAAAA6AQAAX3JlbHMvLnJl&#10;bHNQSwECLQAUAAYACAAAACEAKrPaoTQCAABuBAAADgAAAAAAAAAAAAAAAAA5AgAAZHJzL2Uyb0Rv&#10;Yy54bWxQSwECLQAUAAYACAAAACEAqiYOvrwAAAAhAQAAGQAAAAAAAAAAAAAAAACZBAAAZHJzL19y&#10;ZWxzL2Uyb0RvYy54bWwucmVsc1BLAQItABQABgAIAAAAIQDhkq2M4QAAAAsBAAAPAAAAAAAAAAAA&#10;AAAAAIwFAABkcnMvZG93bnJldi54bWxQSwECLQAKAAAAAAAAACEALsL2PjBwAgAwcAIAFAAAAAAA&#10;AAAAAAAAAACaBgAAZHJzL21lZGlhL2ltYWdlMS5wbmdQSwUGAAAAAAYABgB8AQAA/HYCAAAA&#10;">
            <v:imagedata r:id="rId8" o:title=""/>
            <o:lock v:ext="edit" aspectratio="f"/>
          </v:shape>
        </w:pict>
      </w:r>
    </w:p>
    <w:p w:rsidR="00C64B71" w:rsidRDefault="00C64B71" w:rsidP="00711636">
      <w:pPr>
        <w:jc w:val="right"/>
        <w:rPr>
          <w:rFonts w:ascii="Times New Roman" w:hAnsi="Times New Roman"/>
          <w:b/>
          <w:sz w:val="56"/>
          <w:szCs w:val="56"/>
        </w:rPr>
      </w:pPr>
    </w:p>
    <w:p w:rsidR="00C64B71" w:rsidRPr="006C1C7E" w:rsidRDefault="00C64B71" w:rsidP="00711636">
      <w:pPr>
        <w:rPr>
          <w:rFonts w:ascii="Times New Roman" w:hAnsi="Times New Roman"/>
          <w:b/>
          <w:sz w:val="56"/>
          <w:szCs w:val="56"/>
        </w:rPr>
      </w:pPr>
      <w:r>
        <w:rPr>
          <w:noProof/>
          <w:lang w:eastAsia="ru-RU"/>
        </w:rPr>
        <w:pict>
          <v:rect id="Прямоугольник 18" o:spid="_x0000_s1035" style="position:absolute;margin-left:-63.45pt;margin-top:-84.3pt;width:851.25pt;height:617.25pt;z-index:-2516669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4ikLVQMAACUHAAAOAAAAZHJzL2Uyb0RvYy54bWysVc1u3DYQvhfoOxC8ryVttD8SLAeJ3S0K&#10;uI0BJ8iZpqgVUYpUSa61ThEgQK8B+gh9iFyC/PgZtG+UIalV17EPRtHFQiCHw/n5Zubj8dNtI9A1&#10;04YrWeDkKMaISapKLtcFfvVyNVliZCyRJRFKsgLfMIOfnvz4w3HX5myqaiVKphEYkSbv2gLX1rZ5&#10;FBlas4aYI9UyCYeV0g2xsNXrqNSkA+uNiKZxPI86pctWK8qMAelZOMQn3n5VMWpfVJVhFokCQ2zW&#10;f7X/XrlvdHJM8rUmbc3pEAb5D1E0hEtwOpo6I5agjeb3TDWcamVUZY+oaiJVVZwynwNkk8TfZXNZ&#10;k5b5XAAc044wmf/PLP3t+kIjXkLtoFKSNFCj/p/du93f/Zf+dvdX/6G/7T/v3vdf+4/9JwRKgFjX&#10;mhwuXrYX2uVs2nNFfzdIqtOayDV7prXqakZKiDNx+tGdC25j4Cq66n5VJfgjG6s8eNtKN84gwIK2&#10;vkY3Y43Y1iIKwiRewn8xw4jC4WL5JIth45yQfH+/1cb+zFSD3KLAGrrA2yfX58YG1b3KULNyxYVA&#10;WtnX3NYedufYHxq4ExaoVZBREPsGZadCo2sCrSVs4rXFpoGcgiyJ3S90GMihD4PciyDa0YSPfW0O&#10;nQx3nWhUC7cJpUza+T1v6cPO5nvxgw5BuN7nJ7hEUL0Cz7wpGBZDiWCuMwZ4YUw8Ti4qId1XKodb&#10;QDRImJ+5ATK1sUxf1mWHSu4KMYVqQZeVHAbwyTKex9kCIyLWwBzUavwg/o9Mf7bPE0L7HmuSE9HW&#10;JOA3Kt4DZIzW1+NOItB8Q0quDf1c/5kl0zR+Ps0mq/lyMUlX6WySLeLlJE6y59k8TrP0bPXWlSlJ&#10;85qXJZPnXLI9xyTp42Z4YLvADp5lUAcVmS6gs3x3KMHHojwSq7En7mI1dtA9ZMyhk4ZDUZHgTYGX&#10;DvShw928/yRL6AWSW8JFWEd3sw/IbmGewMceVM8OjhACsVyp8gbIAWbRzZp7W2BRK/0Gow54usDm&#10;jw3RDCPxi4RxzJI0dcTuN+lsMYWNPjy5OjwhkoKpAlvoO788teEx2LSar2vwFOZYqmdAShX3bOEI&#10;K0QFcbsNcLHPYHg3HNkf7r3Wv6/byTcAAAD//wMAUEsDBBQABgAIAAAAIQDR0iHj4wAAAA8BAAAP&#10;AAAAZHJzL2Rvd25yZXYueG1sTI+xTsMwEIZ3JN7BOiQW1DopimnTOFWFxIAQAy0M3dz4GkeN7Sh2&#10;m/D2XCa6faf79d93xWa0LbtiHxrvJKTzBBi6yuvG1RK+92+zJbAQldOq9Q4l/GKATXl/V6hc+8F9&#10;4XUXa0YlLuRKgomxyzkPlUGrwtx36Gh38r1Vkca+5rpXA5Xbli+SRHCrGkcXjOrw1WB13l2shMN2&#10;MKmoP8Lzkz/j+/7z0P2YTMrHh3G7BhZxjP9hmPRJHUpyOvqL04G1EmbpQqwoO5FYCmBTJnvJiI5E&#10;ichWwMuC3/5R/gEAAP//AwBQSwECLQAUAAYACAAAACEAtoM4kv4AAADhAQAAEwAAAAAAAAAAAAAA&#10;AAAAAAAAW0NvbnRlbnRfVHlwZXNdLnhtbFBLAQItABQABgAIAAAAIQA4/SH/1gAAAJQBAAALAAAA&#10;AAAAAAAAAAAAAC8BAABfcmVscy8ucmVsc1BLAQItABQABgAIAAAAIQAr4ikLVQMAACUHAAAOAAAA&#10;AAAAAAAAAAAAAC4CAABkcnMvZTJvRG9jLnhtbFBLAQItABQABgAIAAAAIQDR0iHj4wAAAA8BAAAP&#10;AAAAAAAAAAAAAAAAAK8FAABkcnMvZG93bnJldi54bWxQSwUGAAAAAAQABADzAAAAvwYAAAAA&#10;" stroked="f" strokecolor="#fabf8f" strokeweight="1pt">
            <v:fill color2="#fbd4b4" focus="100%" type="gradient"/>
            <v:shadow on="t" color="#974706" opacity=".5" offset="1pt"/>
          </v:rect>
        </w:pict>
      </w:r>
      <w:r>
        <w:rPr>
          <w:rFonts w:ascii="Times New Roman" w:hAnsi="Times New Roman"/>
          <w:b/>
          <w:color w:val="5F497A"/>
          <w:sz w:val="72"/>
          <w:szCs w:val="72"/>
        </w:rPr>
        <w:t xml:space="preserve">                                                 </w:t>
      </w:r>
      <w:r w:rsidRPr="006C1C7E">
        <w:rPr>
          <w:rFonts w:ascii="Times New Roman" w:hAnsi="Times New Roman"/>
          <w:b/>
          <w:color w:val="5F497A"/>
          <w:sz w:val="72"/>
          <w:szCs w:val="72"/>
        </w:rPr>
        <w:t>Ильичева</w:t>
      </w:r>
    </w:p>
    <w:p w:rsidR="00C64B71" w:rsidRPr="006C1C7E" w:rsidRDefault="00C64B71" w:rsidP="00711636">
      <w:pPr>
        <w:jc w:val="center"/>
        <w:rPr>
          <w:rFonts w:ascii="Times New Roman" w:hAnsi="Times New Roman"/>
          <w:b/>
          <w:color w:val="5F497A"/>
          <w:sz w:val="72"/>
          <w:szCs w:val="72"/>
        </w:rPr>
      </w:pPr>
      <w:r w:rsidRPr="006C1C7E">
        <w:rPr>
          <w:rFonts w:ascii="Times New Roman" w:hAnsi="Times New Roman"/>
          <w:b/>
          <w:color w:val="5F497A"/>
          <w:sz w:val="72"/>
          <w:szCs w:val="72"/>
        </w:rPr>
        <w:t xml:space="preserve"> </w:t>
      </w:r>
      <w:r>
        <w:rPr>
          <w:rFonts w:ascii="Times New Roman" w:hAnsi="Times New Roman"/>
          <w:b/>
          <w:color w:val="5F497A"/>
          <w:sz w:val="72"/>
          <w:szCs w:val="72"/>
        </w:rPr>
        <w:t xml:space="preserve">                                            </w:t>
      </w:r>
      <w:r w:rsidRPr="006C1C7E">
        <w:rPr>
          <w:rFonts w:ascii="Times New Roman" w:hAnsi="Times New Roman"/>
          <w:b/>
          <w:color w:val="5F497A"/>
          <w:sz w:val="72"/>
          <w:szCs w:val="72"/>
        </w:rPr>
        <w:t>Сталина Ивановна</w:t>
      </w:r>
    </w:p>
    <w:p w:rsidR="00C64B71" w:rsidRDefault="00C64B71" w:rsidP="00711636">
      <w:pPr>
        <w:jc w:val="right"/>
        <w:rPr>
          <w:rFonts w:ascii="Times New Roman" w:hAnsi="Times New Roman"/>
          <w:b/>
          <w:sz w:val="56"/>
          <w:szCs w:val="56"/>
        </w:rPr>
      </w:pPr>
    </w:p>
    <w:p w:rsidR="00C64B71" w:rsidRPr="006C1C7E" w:rsidRDefault="00C64B71" w:rsidP="00711636">
      <w:pPr>
        <w:jc w:val="center"/>
        <w:rPr>
          <w:rFonts w:ascii="Times New Roman" w:hAnsi="Times New Roman"/>
          <w:b/>
          <w:spacing w:val="-12"/>
          <w:sz w:val="60"/>
          <w:szCs w:val="60"/>
        </w:rPr>
      </w:pPr>
      <w:r>
        <w:rPr>
          <w:rFonts w:ascii="Times New Roman" w:hAnsi="Times New Roman"/>
          <w:b/>
          <w:spacing w:val="-12"/>
          <w:sz w:val="60"/>
          <w:szCs w:val="60"/>
        </w:rPr>
        <w:t xml:space="preserve">                                                         </w:t>
      </w:r>
      <w:r w:rsidRPr="006C1C7E">
        <w:rPr>
          <w:rFonts w:ascii="Times New Roman" w:hAnsi="Times New Roman"/>
          <w:b/>
          <w:spacing w:val="-12"/>
          <w:sz w:val="60"/>
          <w:szCs w:val="60"/>
        </w:rPr>
        <w:t>Отличник народного</w:t>
      </w:r>
    </w:p>
    <w:p w:rsidR="00C64B71" w:rsidRDefault="00C64B71" w:rsidP="00711636">
      <w:pPr>
        <w:jc w:val="center"/>
        <w:rPr>
          <w:rFonts w:ascii="Times New Roman" w:hAnsi="Times New Roman"/>
          <w:b/>
          <w:sz w:val="56"/>
          <w:szCs w:val="56"/>
        </w:rPr>
      </w:pPr>
      <w:r>
        <w:rPr>
          <w:rFonts w:ascii="Times New Roman" w:hAnsi="Times New Roman"/>
          <w:b/>
          <w:spacing w:val="-12"/>
          <w:sz w:val="60"/>
          <w:szCs w:val="60"/>
        </w:rPr>
        <w:t xml:space="preserve">                                                       </w:t>
      </w:r>
      <w:r w:rsidRPr="006C1C7E">
        <w:rPr>
          <w:rFonts w:ascii="Times New Roman" w:hAnsi="Times New Roman"/>
          <w:b/>
          <w:spacing w:val="-12"/>
          <w:sz w:val="60"/>
          <w:szCs w:val="60"/>
        </w:rPr>
        <w:t>просвещения</w:t>
      </w:r>
      <w:r w:rsidRPr="006C1C7E">
        <w:rPr>
          <w:rFonts w:ascii="Times New Roman" w:hAnsi="Times New Roman"/>
          <w:b/>
          <w:sz w:val="60"/>
          <w:szCs w:val="60"/>
        </w:rPr>
        <w:t xml:space="preserve"> РСФСР</w:t>
      </w:r>
    </w:p>
    <w:p w:rsidR="00C64B71" w:rsidRDefault="00C64B71" w:rsidP="00711636">
      <w:pPr>
        <w:tabs>
          <w:tab w:val="left" w:pos="5055"/>
        </w:tabs>
        <w:rPr>
          <w:rFonts w:ascii="Times New Roman" w:hAnsi="Times New Roman"/>
          <w:b/>
          <w:sz w:val="56"/>
          <w:szCs w:val="56"/>
        </w:rPr>
      </w:pPr>
      <w:r>
        <w:rPr>
          <w:rFonts w:ascii="Times New Roman" w:hAnsi="Times New Roman"/>
          <w:b/>
          <w:sz w:val="56"/>
          <w:szCs w:val="56"/>
        </w:rPr>
        <w:tab/>
      </w:r>
    </w:p>
    <w:p w:rsidR="00C64B71" w:rsidRDefault="00C64B71" w:rsidP="00711636">
      <w:pPr>
        <w:jc w:val="right"/>
        <w:rPr>
          <w:rFonts w:ascii="Times New Roman" w:hAnsi="Times New Roman"/>
          <w:b/>
          <w:sz w:val="56"/>
          <w:szCs w:val="56"/>
        </w:rPr>
      </w:pPr>
    </w:p>
    <w:p w:rsidR="00C64B71" w:rsidRDefault="00C64B71" w:rsidP="00711636">
      <w:pPr>
        <w:jc w:val="right"/>
        <w:rPr>
          <w:rFonts w:ascii="Times New Roman" w:hAnsi="Times New Roman"/>
          <w:b/>
          <w:sz w:val="56"/>
          <w:szCs w:val="56"/>
        </w:rPr>
      </w:pPr>
    </w:p>
    <w:p w:rsidR="00C64B71" w:rsidRDefault="00C64B71" w:rsidP="00711636">
      <w:pPr>
        <w:jc w:val="right"/>
        <w:rPr>
          <w:rFonts w:ascii="Times New Roman" w:hAnsi="Times New Roman"/>
          <w:b/>
          <w:sz w:val="56"/>
          <w:szCs w:val="56"/>
        </w:rPr>
      </w:pPr>
      <w:r>
        <w:rPr>
          <w:noProof/>
          <w:lang w:eastAsia="ru-RU"/>
        </w:rPr>
        <w:pict>
          <v:shape id="Рисунок 14" o:spid="_x0000_s1036" type="#_x0000_t75" style="position:absolute;left:0;text-align:left;margin-left:-13.2pt;margin-top:-9.85pt;width:420.95pt;height:459.85pt;z-index:-251658752;visibility:visible;mso-wrap-distance-top:.96pt;mso-wrap-distance-right:9.54pt;mso-wrap-distance-bottom:1.95pt" wrapcoords="9818 352 9279 388 7277 846 7007 1022 6006 1480 5044 2044 4274 2608 3080 3735 2195 4863 1810 5426 1232 6554 809 7682 655 8245 424 9373 347 10500 385 11628 616 13319 809 13883 963 14447 1463 15575 2118 16702 3003 17830 4197 18957 4967 19521 5891 20085 7123 20649 7161 20719 9164 21212 9934 21283 10165 21283 11397 21283 12205 21248 12436 21212 14439 20719 14477 20649 15709 20085 16633 19521 17403 18957 18597 17830 19482 16702 20137 15575 20791 13883 20945 13319 21061 12756 21215 11628 21253 10500 21138 9373 20945 8245 20791 7682 20599 7118 20098 5990 19405 4863 18520 3735 17288 2608 16518 2044 15594 1480 14477 987 14284 810 12321 388 11743 352 9818 352"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P/zf7IXAgAARQQAAA4AAABkcnMvZTJvRG9jLnhtbKRTwW7bMAy9D9g/CLq3&#10;jt06SY04xbCsw4CuC4btAxSZjoXJkiApcfr3I2WnTU8DugAxKJJ6fHykVvenXrMj+KCsqXl+PeMM&#10;jLSNMvua//71cLXkLERhGqGtgZo/Q+D3648fVoOroLCd1Q14hiAmVIOreRejq7IsyA56Ea6tA4PB&#10;1vpeRDz6fdZ4MSB6r7NiNptng/WN81ZCCOjdjEG+TvhtCzL+aNsAkemaI7dY86u8yO8Kzjya82WJ&#10;/HZoFbeLecmz9UpUey9cp+RESryDUy+UQQovUBsRBTt49Q4op2Q8eEA0tCr8T7TQ+m80c9wqufUj&#10;tHw6bj1TTZLJiB5nhVGqzfJbEgYrVpQ0XhHE5dHKP4EZ+7kTZg+fgkO5cQn4q8t7O3QgmkBuBMne&#10;oqTjGxo7rdyD0prUI3tqF4f1782wbaskbKw89GDiuB4etIi4m6FTLuDQK+h3gE36b02eRqQPPdt5&#10;te+I+Qx/ieZYnEgEL39iW7QkxWIxrUiIHqLsKN4iWUqg5jD7HEidvTZDbQeHAu+G77ZBbcUh2lT/&#10;1PqecJA8OyXxn+mbNhFOkUl0ljflzazE9ZUYK5eL+V2RiGDB83XnQ/wKtmdk1Bw0ahdobUQljo9h&#10;onfOIrc29DWW1B7Jjx5IrwavUDjYNn5p9sC8QNHyvChfBLrIS81Se9OAsdukxvSSaP0vz2hfvv71&#10;XwA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MEFAAGAAgAAAAhAAwE6GTkAAAACwEAAA8AAABkcnMv&#10;ZG93bnJldi54bWxMj7FOwzAQhnck3sE6JBbU2ikkpCFOVRBIZWBoy9DRjU0SGp+j2G0Tnr7HBNud&#10;7td3358vBtuyk+l941BCNBXADJZON1hJ+Ny+TVJgPijUqnVoJIzGw6K4vspVpt0Z1+a0CRUjCPpM&#10;SahD6DLOfVkbq/zUdQbp9uV6qwKtfcV1r84Ety2fCZFwqxqkD7XqzEttysPmaCXMx/fhMO7S3U/8&#10;8f2aPHeru/vlSsrbm2H5BCyYIfyF4Vef1KEgp707ovaslTCZJQ8UpSGaPwKjRBrFMbA94YUQwIuc&#10;/+9QXAAAAP//AwBQSwMECgAAAAAAAAAhAK+BlEET5QQAE+UEABQAAABkcnMvbWVkaWEvaW1hZ2Ux&#10;LnBuZ4lQTkcNChoKAAAADUlIRFIAAAIHAAACSggCAAAANwVx3gAAAAFzUkdCAK7OHOkAAAAJcEhZ&#10;cwAADsMAAA7DAcdvqGQAAP+1SURBVHhe7P0HtO3pWd4JnpzPDRVUimQECNQIDAbD2GA33WZs9+rx&#10;WjOzZtprTS/b0Gvcg1O3m8amMdh4TBYmDRhsg8EG4yZYRCFAiCAhAQIEygKhVKp8q+69J+0T5/n9&#10;nm+fwm4wEqpS1T13bx3dOmHv///7f+ENz/u87zt/dnY2N3vNZmA2A7MZmM3AbAacgfmZVpjthNkM&#10;/IEz8MB73/P2t7xxYW7+eHJ8sDfZu3nz4YcemhwcnJ2czM2d7lx/7PrDD9519zOWVlcfu3lzf/9g&#10;cWlpdWl1eXFpbmH+8Ojo8PBwYWExNtf+wf7yyso9z7znb/3jfzSb6tkMPP1nYKYVnv5rNBvhkz4D&#10;uzs7r37Fzy4uzkeyzy8urK6tLi0uX7/28IP3vvfo8Hiyu//YI4898J733rj+2NL8wvz86cLC3Pal&#10;7at337mysrp/eLg/maysrq2trS8vrqwsLUcT3NzZ2dvbW1pemZufOzk+XV9fX1pefvSxx3b2dzY3&#10;N7e3t/Lu/Obs7HQymezv7+/t7X/5N37jk/6csxvMZuB9mIGZVngfJmn2llt/Bh67du1Xf+EXY7Nv&#10;XtqMjF7f2Ig4fujBB29cv7GysnIyOfytX331yenR6dzp6fzZ5tbWpe3LkfjHhycHewcH+/s3Hr1+&#10;7ZFrZ6fHfHhtdXUlWmN5fnH+bH7u8PA4yuTy1StLiyvzcwuLi0tnJ6eR8oeHk7n5+WiIs5O5KJvj&#10;4+Od3d0451vbW8vLS/lrnImDg8ni4uIK6uEs2mhlY/3v/3//6a0/2bMnuLVnYKYVbu31m43+j5yB&#10;aw89fN+73v17v/M7L3vJS1bX1579vGffeeedl++4srOz85Y3v/k973rX+uras+55Zv69cfOxGzdu&#10;LCwtrq2vX7p0KQJ+P8L94PBgchBE6PTkZH5+bm11ZXNjYy0uwUqwIgCi+YXF9Y3Ntc2N5eW1udOz&#10;4/gWk8PogNPT08PJ5OiIb/KK3Ef0z82tri4HWdrZ3Xn00UdPo2Y2c72tlZW15ZXlJZXN2cLCF3zh&#10;//pHPtfsDbMZeJJmYKYVnqSJnV32qZmBkCceeeC9Z3MRrYsL8wvHJydv+PXffP2v/ebO3u71G48u&#10;LS4G37985fLa1vrkcHLve+594L775k9OL29fCjR048b1qIrAO8vLy4dBjo7yOj6ZO1sMYLS0uBSh&#10;vboc5GdtZTW/WV1djTgPbrS4vBJRvpSgwsbmwtn8zs3dx65fPzg4OD05nuwfnESXnJ4eHR8nzhDV&#10;EG0SX2N+bj5+w97ebjRL9MFc3ITF5bWN9fgg0SF7k8nJyWkeIX/KLZaXlnO7pYXFv/q3v+CpmdPZ&#10;XW+zGZhphdtswS/u454cH+3ceHTnxo03vPZVx2cRqeury6v7+5NHr924fu3mtWvXbt68Htl9+Wrc&#10;gO3l9dXd/d2HH3jwoQcfOj0+3t7cnDs5ixI4Oz1d31g7Oz2L0xDg6OT4eH554dLly+vbG1vbm8ur&#10;K/MBhU6DEy1sb21fuXJlfW1jcWU1HsBJvYHTs92dvccevZ5AQdyFs5Pj/ClOxuSA6EGE/9ra6uLi&#10;XHyGhYUFVVcOYFCmqIlolpVcP1pk92B/7mzuNCs1P3f50tWNjfWT4wzkOD/+7S/6oou7gLMne7rM&#10;wEwrPF1WYjaO92sGbl4P/HIaaRrxilCdn3/g3W97y2+95nRhEQP/dG5xcXVtZe3k6OzBBx5573vu&#10;v3Hz5tzCWXyFje3Ny5cvx/h+9NFrD95/f5hEC0vzW9vruUYuqCgOLjQfuZyIwM2dm/sHO1eubN/z&#10;rHue+7xnx1eIjX//gw/Fa/iQ5334HXfcsbiwnFhC5P71xx7du7kbsCn+wdHhUXRMhH5Z38cBoQ4z&#10;pqPokpW1leBOGe5CPIClsJXiBuT/S3FruHUC2XEs8t6ouKM4DCdLS4l6rER5nJ6eJAKRkIbxcDyh&#10;5dWlv/b//jvv16TN3jybgfdlBmZa4X2Zpdl7nhYzEIkZYRnR+fCD9//Y933X3s5ObP9A+gHkI2pj&#10;fB+fHp/E9EYeR6wvRcyeHJ5ee+T6o48I6cwf5/3Lq8srq6v5740bN++99z1hH21d2ty8tJFf5iGD&#10;CF2+fCWyOABSogIP3H//e+9799bWxsd8zEd92Ed8aMz2a48++nu/946Ehj/6o57/7Gc/Jwrg2iOP&#10;5Z0H+wehrh7tT44IKhxlDBnnYpChxcUI9Jj6hyeH0QXrgYk21nOvheWVjGGegS8vRA+dxktBJ+Fv&#10;nEJMOh3xCK6DyzKXkMZqnjROQyLVUTcrga/WV//WF33J02JtZoO4QDMw0woXaDEv+qP8+mte9Wuv&#10;/Pnwh6IPHrn/vtjTkaFL86dLkayJ/iaKu7h0FCjn5Gxhfiky9vDoJASh/d3J4X5sdX5aRH/ELs8b&#10;l0MdvfbotcjYtVjgm9EVoSdt33nXXfEAwh3dubH34AMP3Pvud7/j93431vkLP+HjP/wjPjShhZs3&#10;b1575NGjw5MrV67eddddUTw3Hru+uxs4KnHp/QQQ5mLoZwzxOPKKkQ8N6YwoxclRNMDW9qXcZW19&#10;Y2V9PRynjAcE6WwunwlMlHfGZYkeCJYVPlRAqWidkwQlDhPoXlglwBD86uxwEmLU7uLKYoLny+vL&#10;+TdqZnlt9W/8zf/lom+B2fN9MGZgphU+GLM8u8cHOAOvfeUv/u5b3vjIQw8+8J57YyZH1sbQjl0d&#10;HunpyVG+WVqYA6gPCoSxrSCenOyH+Akb6Czc0Lz18PQIeEitcLawGGYoRv3cSeRurphgw6U7rl65&#10;emXr0uVAT5P9ybWHr7333nvvv+/e5cX5D3nec++++64Y+vE5dm7u5c7xKiKLI6MTM9jf3UvsOPGJ&#10;WPTcG09hLn4CiFDecRZNEW0VXTUfCR5SbDhOy6sJMERFLWXQp+E25a0gSHmKBahKyXI4SUDiDDcj&#10;45vkyvNRfAHLcsGTSZRFXJ+EQBLyhg2VCyZ+nrjEX/8b//MHONWzj89mYKYVZnvgaTcD737nu172&#10;4z8RoRspHHs747v3Hb+zd/N6ggE3byYWux9iKAHe45NIyTNt6bmz08D1kcexuYPIY68fz4VlFJv7&#10;bH4psdyT+bzvMPHfBRg9CxHSwfq1yxHZS4vzW1tbaxt5rQdgWlleOTshbnz9scd2d24sLy5eurS5&#10;GmdkaR6j/uQUZIgkg7ncm1sdnySiYIg4KBDBhAh5RxipfoISwhsIKekktw55KXeIxohGI6YQ5bGS&#10;KEH8kGg6Lhw9En2RccdX4DoZPNc5RYt4qcJMyblbWwsvKsGKRYhRmat5IhZ5/8L84tHk6G/8vVlo&#10;+mm3t2+JAc20wi2xTBd/kK9+5atCEk1kNcL0HW//vV955as2zRY72NsNEvOMZ971rHuekbSBB+5/&#10;8GgyiZhOpliEZuIIx0dhfx5pcMeKhk0acR8ZOj8XECl/n4s7ECkeQ/043kLM77gViTcEnDk6jmyN&#10;DJ+fO11eWojIr2SOUF5NoHp5NbI+CWy5XcQwiQTY9UD/SWhA/XDxs6PjqJ2zQFjEqE+jSk6IJCcA&#10;7gvm0MnJ4lz0VdRJRpfbARgl6OFXUKaMOvSjfCKSPLEGBpDrRzlEIeAzoDWWcslkRWR0DCJh9CiV&#10;RYLV6puTeD/RNPkr/NW5+eRIJGHiNJl0k71/9DVff/G3zuwJn+gZmGmFJ3pGZ9d7f2YgVu+vvfrV&#10;Eb6v+Jmfvf+9743QiziLfR1vYHMjvKC5R69di/y9++47nvecZycG++D9DybYCuiTsPPcfMK8x8eT&#10;aAOk9BkiOA5B5W8kaaRqrO1JfiLXbOF0Lv+VDYotv8AHcpG8IwJ64TTwznJ4PclzPgkUdEJywspq&#10;xHq0TER5zO/oDHyLvHkRnCr34l/+E6USPRUldBbdE2M/7wqMlE8ZQtZ/yH3JQMCRyCfj0YRHFC5R&#10;rpbHAWTCA0G+EyFYWRGDWkADJBkiWmFpISMLZhWwKKkRCTKvb2zlT6HIxiVBI+R7sLTTXO3mjd2A&#10;WsBW+elkkqjJ5buufPGXffX7syyz997WMzDTCrf18j+1Dx9B9iu/9Mr/8P3/+97h7sbmZszimN+B&#10;zGPrhr95+dLliORr1x4J2zPc0Oc851l5/yOPPJxIa5Chk+A/iPXkEBPIpVhFsgMiGMNFBXuJoCWx&#10;AEcgHB5EZN6TqnZSgyK5Y4wH1Tk+iYYIhLOA0I6+WFhbXTudm09hojgXqytruUSEbUQvsQg8ANCh&#10;oD65CgGMCPWI/lw9rkqiF1StiKUfm513xpHIAIl9ZBwJGIgG4SEkGI6OWUJtBOyKYX8YcQ5NKYNJ&#10;1CEAFr86Pg4uFPEf72FucT5pz1FTC8txJMKQSvb1RoIJcR9QEhureaCj0F8zj3nd2InHkjhLbrkQ&#10;7mtgp6WFF3/7v3lq13p291toBmZa4RZarIsz1JCI7nvPvUki+4kf/KFIwAROE1gFlwf0OY6lvbW2&#10;nkoQSRcINzT2+pUrl+6840rM55u7O6lCkWjBKWITUXoUrRDCKloBNwNIRxM6wj8/R6pHLObiqVuB&#10;7W4GAZWHAr+YlCCMg8UtdwmPIWB/0BzoQ0Gh6klAJOKkEBUG6RlaIR9RzUTBJLpBXBmXJNBOwJyE&#10;KyLyz/BO4jlQUs9PownQCgh3lQnBBtwNdNpRNEfCxvEHgoLFf0qcIUIfpGl+LokOQFhJuQBHiupJ&#10;1aVl0x6WojtytbmTxM0TLAmj9iiqiek8jUfC2E/nE8+IboCt9NXf8p0XZxvNnuTJmYGZVnhy5nV2&#10;1f/DDNy4fh2ivSnAv/xzr3jpD/3QpUuXRcY1yMdXjOuI5sWUn1teXkgawGOPPpJ/k1Fwx9U7js/m&#10;UqjoiMoRgW6OU38upnZyyISCwOznzxbiPeT7hAFy/4SBY+znFvlduKHwe/ALYsgjlhHX4knRAIYJ&#10;kvoWyZ5r4BdEM/FfQB6Yo/mRWIUqg0oa8E3no5WIGC8ucyXi1ny2EezAVyJMKIA4IvkzjCkDxdxX&#10;ElRugCab1rIviTX/xo9JfDwKj8AFoYmjjINYQqIXfC7h5QVS2xZDYE2IZfnS1uXEFaIG4guRBBfS&#10;VfhOpsfFrwgKBY3p+NiKHaup17q8uhaN8vf/8dfMNulsBv7AGZhphdnGeNJnIIWi05bgB//t97zj&#10;994+2TvYDwS0vx/Qm+juSkRqzFwomFA47fgRYR0bOVIvSM7B3l6kJbh9uKSwiCJFF40fpOvBYT5g&#10;4Pk4SDrCFiEewQrEY2W6g0j3iGDDDsGXoPEE+FdhEHiQEaqvEH2Q9xAIMObAr7iUfx96Cycjfwna&#10;BBgEdpQLItJloMIphQIEQpVfREQn8kFAIneUMBvdgPqL6sknIt/DMspPiTnw0XwQMZ5n9w1kLaBv&#10;CEUwqAxFelJCI4QrEr0mLu0Iqb8URCkXzN2JuXObTGVC9HlP2bE4TFElCT4kRWJ1LQ7IQr5IrkZH&#10;/q//cFal9Uk/ArfWDWZa4dZar1tjtFPzl9G+993v+v7v/ldHh5ObN27s3dzZTeeBmzuRXTF+EcoS&#10;TyOKW1gUmXp2Ruh2eTmB0yQHJFSgHMSMDoCfd5wcJykMquYhUeTkH+Sz1QopYRc5uJSiEDGwQ2BN&#10;dnJA9chccP35s6OzYzQBngGGfExpZCz0UMIEWPMR8lEW4QItJzMgPoixAyikeRdyNiKYH6f0U7ye&#10;jJzPmGggz1SvAd8AfAnXQ+gp8r0000JIeU+HgYrg0SzmR8JFYtH5FCW4M0IRqYwub0FP4eWQ25Dr&#10;EhpB+/B4DDppeygGK/lFTzoIMvZWEqymbYSOA+Sl+Ba8L/EPfkEUhDcAmC180T+aqYdb43w92aOc&#10;aYUne4Zvu+v/6L//3t978xvXN7cQUnNzu7s77/69t0dMpwVNzHVaCkwOTC0T1G/A1gRgehH4r8oC&#10;oRnSUcIIeVMSdwOrRLSmoEUEOpnK0RmTg3BXU8JokqzivX2EZeTrXIziFRQF1YTCU8Iyb8g3H+2l&#10;kdJIZ4n/QX0w161YpJke8UunhIS+RbvUCrwEY8CdGCpyH1wJYz6JzDgIwlKLy9KPjEg3r8D8hqgI&#10;1E9uTsRB7aNjRDuHjE0WVKR+VZNBkYW4M0WuIrEj3g1KdKC4D1Fuae8Qj4NxzKe+E6AXng4OAzfO&#10;zysJUVCMDzfLYHlgqIQgaAKRqWFWE8KO+s1z+WyqiaW/96WzhnG33Zn9Tx54phVu9x3wxD7/D3/v&#10;d73iJ3/s4OYNSv1Q0w3xFyBb25m6DpBtTiLTgf8RcLGJI6E0tMvyKQKCMb24GGh9d7KfnyDSpNYo&#10;dvGoH5emNfuTvdA1N7bWkkOWpK1a9AjniF7MdAhNuV5+tpwEZFDQIWPMsaYDtqNFCiOpkQgv576A&#10;OYtzS8GJEPCAOaqHOgMj5qw3gJBGKxzrJQg9wWaqVgC6gQGVMDKkU7wCBxPfgG9lseaGxrjVXXk/&#10;ToR6iOvgW0h6OstYxtygR3jbaeIkwYCSVAHUhdkP68lhUj6J0EP8nTWDM3KQFPjJdkhx7gSnN4JT&#10;pWgHOW8MhwogiUwsNiljefnv/cMve2J3xexqt9YMzLTCrbVeT9PRxlb/sR/4dwe7u6/8uZ/e37kZ&#10;1n/EX2QrpKBQhADqQ7kB4NZuDs8oaQATBJhYumzRCHNkP1JQuL6Un5jK+6lbYYawtvf4K9lqx0cY&#10;uCBIWOSZGhAk4KMIatlMJ8fI2lj91LkGpsLetvVCBtPaGEV1hvzNn9QKRoMtrIESqTxvmnGjxSgE&#10;fuPvE+QFpEHYowA0w4PQZCT8Mo/QQHrketMVvCA35w2qDRQaCssaebpQ3AqNxd0zauPbfDwqhlk9&#10;O4lSzG/iFelYxLkBAwLRSoB9fg7ZHhFf/UZzhngWCTXnlykuvr65sZVRJKUv8e5mXGdSo1+X1sJ8&#10;tQxHqpAnbXoBIO5vfdEXP0333GxYT9oMzLTCkza1F/3Cb/yt33jzb79udW0jEv3hB+7/iR/4/pQL&#10;3djawAQOx19BBscGwx9jOoLalK/GDoICJengZOR8kXos2zJ6IeJPJCUgU5RHgqk0vymhpyqBLyR+&#10;5HSkXqxjOEx+JhHWXD3vxsZfWMjH1RbB3EFghPH5NLqHXOG00sTuZqhW485gpaLmn7oM0ISscG08&#10;uPANGI+4j/nJmP9cQSfhLMWXwiklBk5gF5qQwYO8GfluGVWvZ0ACX4FnymNmlP5RV0GtwCTKR4oT&#10;IK+1LksTp+Xgxs1wzH1wq2Ww405OUUfJe2uII+hUciPiBtA8DnGf9Vpb28C7IEq+GJ8jCjq3yOfj&#10;ehBmGP2FwgJbKTMs0/V3v+RLL/p2nj3f4zMw0wqz3fD+zcCvvPKXbtx4LFbqy17yg6/5pVfE9KQC&#10;RGq3SZ+Xlj8l92hTI0tBZs4OyRmGeCrMPZ9kNWx5nYMI42oF6j2IxShhj8NBUnjWSEdzRAZG6FNS&#10;NIrH2O9Zosj0wZG5My0sgYwEgILWGYlMN020FNoDoYyLgBkd0RpxHAEJr5/fo3vAjYwtY33zOEhl&#10;0sGGtY41P2IiegsKX2rzURYJmlSQsTnrGtnYmcEp8p0MqE3F+OdDbA30FZU2DbbrSfjSSxBiInQs&#10;pRV0jT8wF3wmg4o+So5CWU2wnXARckPcJ7KhM8tMbT5M+IDculT0Sxhmm/Rpk7FzGUtynKZfQwPO&#10;zBuFM0iUsP8bwBPXALQ6+aKv+Ir3b6/M3n1rzsBMK9ya6/YUjfpVP//yr/sn/+ih+9+bpvabG5sB&#10;bBAqaSxDDaBTIaDRPWbITYVhYZOYtqQTB9xpwTg+QQ6u8QDkdLVCm9LkqvQvm0wikgSBUDz9VApe&#10;JJIM86eiHCjIj+sBcLWRAsBlMZijDSKmabIp+A5swvQZojB3QLWDfpkj1RkGKLfCDC+nE4Mdyxxk&#10;B2SpWgHMCEktsbVpbqBWaBZxJhVBsxN4M7oQvim/D7iT38arSCq2fkrKb5jLhozP6AtsEVlRV6nE&#10;eDq8Fp2l08SZwcHi6xCyaMm+E+iqy2g/0at8nPGNcAMB6oWtrc2UWY2+gp+6uqr69slD5jKeEcZS&#10;xxrHIaOK/kgbUtImos3j68U/czD/29e8+CnagLPbfjBmYKYVPhizfEvfYy/dx+6/L/Lj3e/8va/9&#10;8i9Jp8mEDbBkEzkIQkJiFda9PB15NflTq0kP01YzPwJdWk6qlqZdWYRj+TxKZ81j5XNDCwDoVJCm&#10;vcxUYFO+Qlw+zFRSAaSxIvRbXijehzwcOu0QcpXjpFYAiwlricvL7oxZbCK1icaWohB4L/GHkROB&#10;5XKppocCa6xCHQaZNZKXSLZqAdEfeAo6bAS0uoDqSopoSUXARyenoR1R8a7uAhFuAKK8ncw7dFa1&#10;BfBahbspdTxa7HZE9tAKxBWITMMrLV1VREsEKdchOoCmROtETYVaRKgGV4YQfcYRrUmH0STIzZ+l&#10;kEZKjOBCWREQ1StxljQ5tVpaVZSJm4EHfYI7S/Z1VgUibyYymunLvvabbumNPRv8HzYDM60w2xv/&#10;uRlI9tn3ffd3fc+/+o6AD8i0yT7GvB4BVawjQCLtQtexWAXiSWsXLaF0nsp046Dl+kQgjoLT2MHK&#10;yKEblMeReEh2mx6bwXCeyqCpXFeA8tQBUmR9VuVURGoij0ab/aAmfbB17kPI2TjwCGUjpRlktYJJ&#10;zjgcAWE01BkY45auilYb8Waq6HFRx95S2DwA2QnoFRPRmJhzUhUCVxYuGpN0hLBfk1IQl6VOy5jJ&#10;PE4RpGnwvHnReihDweRpwy8iA04LH+0wdA0FoLjYVCOeJDUhKN803kzNJXAyGEvESKi4mr/mX+Mf&#10;pLyZDE0429Rou9uF0WtxDiptoG14KnEtKlaB2p19+dd96+z8XLwZmGmFi7emT8wTIXBPT//1v/i2&#10;7/vO70yjAjOGUzwusAOBVTAWjXAoPanfLDMHCMR+Aw01I9DEUCR4Bg3nFckUzDofjCswODnTKGvI&#10;/FrAvGo3V9pC3gRH4lYKdPN9rVf6uJ/RyC05AbyKkpe1BA1VqzphjOiFcHHkICH0E43OtSMBwYzO&#10;5mI65wEj8BMbyCMEP8k9nYYCLIsmmGGGE6wtozMNOOMAqcPyJgpcR9w7wjyFaQCLcHJxLlAvVEs1&#10;aFwNwL8a6fkBpSXu1lQG/4nCYKBVddzF1gukVPi85aJWMTSrOW8LMJW/gRElsIEvQrpDJ8SKGngh&#10;uW1+F02fhm55pa4qeODCfELPaTeUoeSzcZH0RbgECpO4N+OCpiVOSB3ZBJMMJ1Fgdm3tb/8vX/7E&#10;bL7ZVZ7SGZhphad0+p/GN//qL/3iN7/ht1PI+tFHHwveUM5+BS6jxooUgtFirfEY/k1ABlSARmyF&#10;flmmEZ9UETJeilCmaA+gPrUdGj6NBEQQLaMEGmqgGxlFramXJzuzoA0SUNckIoxALUKxbgQQigJz&#10;OA0NFNcjEY5HmzR8kRHCyZxQ0zTUfsaLq5HaEpF9ouc+aQAUMojnQrGNKCfLzMxn+iGgv0wOa2K2&#10;vKgEzxOuXSEW0CnS4mYOrA+uAqiSjHbAS/JjRYaqC3hAEw5QNn0JV/GvTSNgMzXwkIfODERVZAzw&#10;nVwCwLKswsmpPkCyx+sM0Ze0uo/n8pd5rGgFOAKR6Wn2mTSG1bSUONrf2culk9UQYU/TUCIrS4nJ&#10;1NkBFUQfcDXS/ZhJYyZRI2shvq79nS+cKYan8al+34Y20wrv2zzdNu+6ef36N33Fl6fH/Wtf88sP&#10;P/TQ9qUr6f6IAYvBigiG24PZSoCymVuRqpRgo91NWhHIn5GGj4XcBAEUhWg0cQi5N0cEP6GuGjGm&#10;c03eSwCVZF2AikhhI7Cpa5eYcxSRlUKt5SDqBM0/iVgxvU3nRUh7I7O6GKSSmlBwhjhU2iiwbRTX&#10;1DZolxL0Iabmsxk2Nz3SxGYgkaepNJpbw02iLgWB4vJ1kIYRiWg7PhVCVfKrU1Ei8dzmqelL1HXR&#10;iCexWrnPuFpvCQpvKFXRp/hDaEyEb5OlmTLH0YBN2472cvQSQj8kAMxwMwYJYCZBUEz2iN5CELRG&#10;5J95t8I3MW7C1AbKeTZCIlKi0skuDd3W810UTUaWj1uwgxgzWtwmQDKtiPGDODkHvHKBkUoHH3d9&#10;I0SE9f/xf/qHt82JuYAPOtMKF3BR/9iP9MhDD33TV/3Tn/qRH4rY39y+FBRB8bgQiUQMGVGIoDkM&#10;oTJVmjWXY0tTZS0V6CC+k1pVo1UQH8lWs5efFNaR+yQ3h3tTSa4ADZbU1mqGSo2kYpkbt03T4oOD&#10;yEDoNWiFoRYiAJPGFhFWp8S4AuqCAKkWcmF9YCjvhHeBzU6IwPnRiIaGGTkYbusZpvXysknXk4jQ&#10;5dWU7QPQgchPLwQ/04uaRpCP+mkoq2iF+C6Hh2mXme7JhXSghiaIAg5GSSXDFKOyBi4HrdMYXtor&#10;UNIpelLnSX3QO0s54q6oOxMkaqxDBxKMc37xh4rVmaOHPkaZ5e84Dcbb0QrogJFfEV0QJwHeLSlv&#10;yW+IasD8j0xPsIHYiHgZMWrv67rkOrp81ge0CIf+VQlRueIqgYlMaqCkzVCdNrfSTHp1bf2v/LUv&#10;+GPvxtkHn6oZmGmFp2rmn173/Z23vuVnX/qTD91/34/+wPdvX97GjKV+HCIlskdSPPLJov2RYUkC&#10;SBVPgJRoBUAWo6+IV2lIcHyU1lBCEeXQOYuyEFagXChBY+7C72MbB88BLCrcj/CNAqHkESBSYhUG&#10;fOHeqBUsUzG/YEWlCQGAFQLIB/vpoHCWzstBeOJf5G1RV9UELUuUO+QNxE7LjwIAWc6VafBwdhog&#10;Pk8UnZDb0fFsZcXaFEZotdrzQrgqsrkpvQ/skdn4NvFp5CR1/HgLXohM2TgBUXByllq1jrGPQnvW&#10;wjAPOxrQdhEZSU1wUSYcCD2TVtrAdzDOogpVMyCZScULx5e5yWLoJSyGpmWfToE+1ZREKxYi/0Zg&#10;Z3Li4yScAY0VOZ+VIV6C2vbi+VlvJrUIJ3HhGnrJb4DN7BNXT8gQxUKqa0S5ZGS5R7yFzfQOik7Y&#10;3Lq0ffUv/z/++tNrr89G80fNwEwr/FEzdBv8/W1vfvM3f+1X/+SP/Ic0t8mLis3hETV/SnGOmLA2&#10;J/lMVLGOLAZeF37RY5D8057JimEbVU7DAGXqiAcd5xvgjmmr+oglgqhyd2LaRmyarwAchBRqlYz8&#10;DRgeYcw7LVmROyYGvn+wH5kHdfLsbGiFtfUMLCMBcFeQwqpElgGxcFlyAKD9QK9sHdNY9IqzAvxw&#10;fJYT9x42sWPnh9yfQC8jP84l1mMVL9NZoR3ZMmYgdl2WVlpi/Do2UXbc31KmAlG8zacjeRuXwkGC&#10;DCUL7ujYJAWVK1qC/hBNfIMsNE8VChI9yNugObPOArOYp7QK+WnivrlmgKk04AH4ayUMnqvUXNwJ&#10;6uHh4eldgDR5A1P/aPYJa/bExLdFikkdH/pti5zr4o0irBBnURiUWuIRVd5nCVCsra2E+bqVBhpX&#10;7traupxYzJ/93P/LbXCSLsgjzrTCBVnIP95jvPWNb0gLzH//b7/npT/2o3fcdWcEk+V/gCRiABb/&#10;zsmHXITZCv4iGYaqc8gVAgowFoXalyLRkmEgB6m0eWx+EPYmYQmCa6sWi0ZEBTuCjCR6Tj5c/hRb&#10;Xl1kJJqgAHdMP87cB8FqloBgVJCoFGxQ5A0xijjFWRmAPv0v04OzvHsVg2a4PFE5SsI7ZzFyE4HN&#10;N1TRODu178Cy6oeoQqMItPExVgwzR6ZT0sAIWuhzcCnmZmBtDUUTN5YohCMB3oTHgNikbqrgDOr2&#10;GKdIPwykjkdKwMZIu5CTSXGorvgxEfd0h85iROWdnO7vT0iCG40VMnRqBOZu0IFWVnPTuD3nrN/c&#10;zrBCHim0VHC/Rp5xzHrv/AZfYQmlsrjcDnGMwey8BDvmkgCNVuCTLRHVuuIoG3s9eIn8+YxCrCtL&#10;m1vbyaPe3L6SYnx5/qj8/9tf+at/vF06+9QHeQZmWuGDPOFP/e329/bue/e7sYtPT/7pP/iiN77h&#10;t1a3NsJ2L3DdGjwYux79hhSVvGAxUofGK3+TvggogXSAqIMfQQRYSD0fQQEIgGixmrsrYZ8GCvSx&#10;pHemKV8Yxy2lPahOzTZAPYSWmggqndQifUB1pL2iuk4CblDDh6w06uwB+OT+hYkIGFCELxSd+cip&#10;fsTYtlY1pvESVVwDK+UPQdRBlrhX3pSKQbkdxTAo62d280hoSBOzSDw5SKYzOEvEMIx7mxfR8hbC&#10;LSgGZgGXCiBO1Upwm9CL1CRYs6OIKj6AgrhabtSSMo4Be9RoTcM2lIU6TkCCYuFOJneO67C3txe5&#10;zJNETFs+yflUGVkvBEUMn8gnMqRjFBvmFXgXDoHVqFKK/GxeXyQzCaWKZtNzSUMx3F11gt0g8bZ+&#10;BJOLA4J1QMXxUGPXgyEl+Eyswin/f33e33zqd/9sBO/DDMy0wvswSRfrLW963W9+4ef/tZzy2Ibp&#10;mhmUIdgEIV/twwLHYiwahK3voxRAkVhcwSxj/h9Jg8Ai8QsaO0gPwLgmcY3lFOHpG1Qt4uet3zBe&#10;SP1GWQdIzWVzAe4iFUcfwk73YcenOwABcHn+jFCQnWrUcSZKJy3IYdUggtjkNERotWFnBmDFI59O&#10;+ipaAVVHykVwLSEV1Bl94PJXei2kvHTuyKgi7ELkDIGzrM0MqVZ2bknWAxAUL+PC5/VUmbk+cC6i&#10;cyDfP7EWH1w91UJKaSYR1yZSeIQQIoXz2ySjBY2BJEqut6039UvKehopDvU1zOxgCaTAMoTzeq+A&#10;UVxNAqsxD7PIB0N2GpmPL2AqW8pGRc9E9xCGSY089FLUglPVTEShPUryEVtJTT3BxvzBcAzB+byH&#10;kkoDY0SJgimCNi4mofv/83e+8GIdqYv2NDOtcNFW9D/zPDm6CcO+7td+9e/9D381EiX08hA5sdOD&#10;Ec2dpeJpTOtS0StVK761N5tThV2ef2mKoIjH2KX3gSD1qEFEvgKRZNB8DFVUwtLwG0gAbkdMlYSX&#10;ROjncjglsnsib9AKYb9q4WK9U10oUJMJt8QkEMNor8ZgratxfIRigNOpusm4EMGiNNEKkU5EMmhy&#10;gF0ssqU8t7tyZG06ISPMyBrmRYxXCr5xE5wFmDlpFLG0tH1pO8MgxCpcVTIos0TMAu/AGLtujrVA&#10;8ky+6TzN20g0cRpchUZf2uQAN2OapGAAXgcoupBoRp2cZgKK6cUrq26MAmC2kfAQrfJ7As2HOAfT&#10;RUQBiCU57Wj/LAG9iUamBQnqDJSqFjRAChcpL4pNnZ6mS0/2iVwAmcatajJAPNQbXRmsdJuLw+NK&#10;rdUEGVS7lqCFtwRmxiosxX+IK3H50tXnfeiHbGxsf+qn/5nb6PjdOo860wq3zlp9wCP96Z/40X/1&#10;rd8YAXT/e9+L4CYDa2DaEQDkoIX8bpGFxkK14DUUxUTkdSrIheDpnQncJBbjuW89n6ag8T3FUPEV&#10;sH9lZYpjACuhYFpqItlkuAJpmqa9i2STGXmKBISgo91LtWn6a4Lk5LcZCvUcyiYC0EdfUYIVwisD&#10;qmqRsCTrBvQcfJwB1DQGReHxGRjhciEQe0KA2FgACDN4mVxufQ8s6/wp1eV0MyIBo+uU7lyjJE2z&#10;qNWe5ZUSPC+A3yh0/a0AQGqs8J3QRQkVJLY/v7CxsZ7vCddbNVx2Epni7ZUmSCfLiZA4kQcK/kWX&#10;k+LHEyQsnGcGWrKrEQ7BubNArgiqngk21S3j4b52ilPR4CWgJY0z2AmCsWbtEmTJD+aAM42t49SQ&#10;c2A28MM2kZa/mzWhuSkd4tCFVIQlmx2PiPoa0TBxfTY377jjrud86IesLG888MCDH/txH//RH/2x&#10;H/DWnl3giZyBxS/7si97Iq83u9bTdQZ+8kd+6Fte/JW/+7a33bxxPZ5/4woNEvRfzrrt3RHKCQLz&#10;V4QsxT7jUgwbVwMe+9T3C/EPO7gIubWsp8QWPj1CvKgZPyL6X0chAojqEWog3YfzPK/WrUO6thSd&#10;1ja8npjkhFhJI4j0GTliClwEr0JN41sOFJjP2mp+o48g8Ygy0Yhq4q7GO9q6GE2girLnG32bAxwF&#10;vbFZEDoRbITSQqOua2pjGGUntaxdnKnSRzq0pUzHc1SdmuPlsCS2prof4r6h3ojdfCwRkkxwowBx&#10;wyL819dXI+Bj9FNlyqCGD1STfNQXge0KCri8vroqxZYVavJ3rgRtNgxg5pxICcwrACJy/qZTZLiI&#10;ATJhvJsp1L8jftQ3RhfSryK6B4dNqrFqn3d1UOg+fLwR7wExM/vEaiLsEEqA5FHCUMhdlpeT4wZ7&#10;eHXtMCypo8NHH3s0cYyrV+94up6b23FcM1/hgq/6v/62b3rPu98V/sqv/+pr3vbmN125eqfF5cDS&#10;Fe8QQ42UQtVsFKFCOL+NeIiUpHDC+L2F3wqmC13kBYlHIn9bxmMkkm1L9xuzn8R7qFCNVtBGrywf&#10;pnywHRwD4xmVsJJfmzzVWLAoumlxOhkpwwAoBERuSZ8p/1PZXBzGIbquSPr8gcLbwEX9VSEmNIXd&#10;ikVwRvwa4UiqthHbqAbSwfSHEjLFOQHLQR0wVh6MSAAlxKX6c0nVp6lzjACxrY5C/JookG8SxW0O&#10;4CinB/aUxycTBEJULrVIv8zgYQf7h9r4IUTpJoUGNBeXyGzBwkqOB1pUwKV8ILLbIhjpaa1WCCss&#10;8fgQxsDxLAHIuNG2Teozt44BkkdCRB5PAu/BVBXVBSVmUQjhejWNXHUGcIjDBMaWsAL+oFkP+Tkh&#10;moUEQkKz5fnN9osinExOJtHQV++4euXOO67ccefaxmYsgdzpxs2bL/rEP/GiF33yBT+Ht9TjzbTC&#10;LbVc799gz77n27/lu771Gx96+OEIkbBBwhyPeE1GsEKK045Y12HQFpdm37TWabzXssnaz40GK02E&#10;MZC/NHdMGBbGi3LSuhSKo6AilIauh0ERIe1+YQyjwfyEEhCwQX4SbRZYN4Ta66diNvapbB20lJI+&#10;9E3MahSMBSeEjyLgIoTO2TEY1Mi3fho5bvqvsZCSZEwaCys08HrDKAhHTN78JuyZdUrLrVLZZ6X+&#10;lF3vCUfnP4V3HANDPzkuPkNxp8xH+u5EEIsyoXRy2chp0rMtbJc7kbaWuTM9wgmn5p7Rh8GeckrA&#10;cUZetuPSBq+TRtyZBstkL/BOsS868DDhkHHD4z3IfYmTUGE7RUOI1UfqqxBQwAYIAKoaYDH8A5HI&#10;ha/iYDp1JlgwtQJBJWFFnC7MAmIMJ2sbFFOyLpIzK2EZJwM1TaQiQ8tzp812bnTPM59x5a677rjz&#10;7uhFCMlLyZg7uXrljk960Z947vM+5P3b3bN3P2kzMNMKT9rUPnUXvv7otZ//6Z967NFr3/Wt3xDL&#10;MY4CMQDLlQYISAU77XUIPIX4kQuJK0DqJIKaPxod4FVMBsvR8jmY6tIrkejC/6AyKQgBKsReoh88&#10;qMuQJ7ytKsH8JiVvZVMFDOYzrM0KdDWFRKVWeUDrRDgW5GoKcEWVnE9bCAyyf5XaeNUh4UMSNykA&#10;pFYYozLcLSGWctP5Em1vs2X0R2Ci9UD880vpcRwc3LbGZ9OUPQq+5p0iMxjC+XwTj6Ek4VgkfYx0&#10;goJa8nPngpMc7O4FRDl//Cbi6S40LEFsmYdqK0+1r3UDUbcCQsB0zELJpOkUjRPnouDtnAd1aFeK&#10;75fguyxiowVRS8ljaJ4cgJwzDzSXG+R50MdMj2Qqa0+ZfUdpVwhnVqtlSUSsokAMOphTQXT/ZGVj&#10;ZS0Y1vpaKp8w5OpYq4tHweS79ZTXWF7ZuXkjzUif+yEfcvcz7wl8dOPmTmacTy0uHezv3/OMez7t&#10;0z5jphieOpnxH915phWeJgvxxAzjgffe+ztvefMbXvcb//yffW1K56+tb4iwANLb6ktzFBEcQVA0&#10;H7FRqY1WAPmgwJz5xmL9ZV8KeAsRIwGpDK0VrkiqiDdgAFOnBHmgmNjWaAU8BRWBj1hiaOxijdFB&#10;IS0t1fsMsYcQ415c1jSIci7RDufyP+ay1xgFMIaAFagBv+K2iFZMb4Rs8RPloQoo79/Y3MggaVxs&#10;yoX+ApBHFFuGhrtAXQu8H0Pq03rUQk4qBtLcRpCGFtOx31OIe4rPp37fQWhdtoE4SmeK/fgQ4GHF&#10;pJTXgEhlLU2ffihjFYaZDXYwhXbbSL8K+/QYnYL+bUpc/i/TNDhSgvJB9EkwRy2iFE2Os9wI/TyL&#10;+aGt8EBA2Kihqk9jicOgT4cBjESKsg2sWcuVaj5Qu8MFzm0ojsWKx09ItGBrI/utGRzMLqFthhoW&#10;7/bmVp5ib/dm9skzn/Wcu+65J5fc2d3P/daifaNlU3Rksv8RH/lRf/Ev/uUn5hjMrvKBzcAs2vyB&#10;zd/T6dMPPXD/d3zD137L13zFW970hhSTwz0nwgtzSBBZatAILg7hW0/A/ICGnol/4hUQiyU0Kw2y&#10;qLjfNaAKyMRXkmRbCkIyJnIGWZueLULz2vUATdq4ltEmSW5kSkuioTSP7cfOr4HMnAaySSXzCowa&#10;hAMGbVUPIWs1ArJHaNww9kgrk07U9AhzcbW7qzzygIwzGAc14TC7U74CNhRODJKXK1eRMQnN6vJJ&#10;Bo1HQ1sNyBVBh1LeDh2KymxVv0xDrPjwcfImKm+EazRS+Zq6AewDMINqmUJ3VZoqs4ZGxGoMgYga&#10;NVZfSx+Rq1ZG22VGGoQRFLKWLeFla3qA+2dBza4bzYAsNkWAOAqXgeYCxHKwAbJqBPxPFyAFx0VI&#10;bF/VkZtDOGMP6LWRaUH0eBDS8vHjmBS1OITtUhEkFTgaRkpGN5c/NvYAk4rnJEgfndLcRZRcunEn&#10;BP2sZz0ndVtrHMxeT+EMzLTCUzj5T9itH3344aBG//zFX/XSl/xgmi9iGSoilTCYhpxqCmQiyxSA&#10;JRoJyGjTnVuFrRiknEVKaSgqoIpxCIz4r4yjRohFF7wTOqD+BcpA6EgUwpQ0CUn1GCK88hHIP5ab&#10;a+abBjveQ6WhWEqHqdnfXOCmO3gr6f3n/KTxxvyp5d4S1ogEjE8Emd5BK1UrvMsXJd06+gy1IdOf&#10;dAcRc95mWKBRaJ/V/3T2HLEzFD6o4RPniHcsRdQGi0OMC+GcHU8Og5DkRnQ/Oy9ezUe9sv+tulUp&#10;NKCipASGcjKr3kSa5JUyW+P59Qjw5KT3mmFAvghp47xQa2ZSkz4NxkeiA1Eln6BxjYZznJZGVuwK&#10;wYcEr3BlbO1QGlK3BTVP2gOVhXPC1FksN/EcnLvWL+mzcCG3nRElCi9mvPkhV02VjlwvgYnd3ZvX&#10;rj38/Oe/oBGs2espnIEZgvQUTv4TcOuUr9jf2/mKL/qfU+Fuf3Kwt78fSQDQUgK9OI1hYkAbjjjh&#10;4+bZIqwft0bBoznhck1HLzPOv8lkQz5AEao0NNgbTN/4ajuiPe5WRLRoT1fMae3yGlCPgrZ1lSQA&#10;ccHcnCuI0vT9FcCYpr7sYwa+jc+C0K6oEh5RXsrwcWgm7ub3lIM4PaXWRYAmJTBUJiME3gUtUiUH&#10;uGKWXIbbbgt5dyKoIQJNazqUkLoEXXVlBUbOEVXt0D1EYm3gSbYwBYYgh6oguXIwm2nwWW5vFZOS&#10;3eFW5+IN1FMbwX/eh9xkjgXo2/5TPhcFQpqhZmwAei1ilKsb7zWNXC1QuhUelWobNZObJIcgSosK&#10;S5gOo9u1pCsuledHg0K6TaHyowk02rw9ZWUTxm6MA4fkaD+/QAkSwh51EpX8VGblwVMeg6ALC5oJ&#10;h9MLqxdOV35oTgM1neaOMrRwkza2EmBYeMYzn/OX/tL/PbSIJ+BgzC7xAczAzFf4ACbvqf7ou373&#10;d/7J//Q3f/QHv+/tb33Lzs6OyABVlQEipgCLIhOjEWlbCxF2T9EkrUhOsbLjcVvVVl+SXrBJMSdN&#10;gG5ZTsCigTsLbrRcEVAUsYrRYHIq8ghoc+9yUzAeQSJqewPgEBDmHhDguQeBT+zJ/FsO69SnSVib&#10;VLHzYGnNeI1+RbI8IzthqiLs7hyT2rSFaRWmYjIZhuONZAXu4REwwymzVJK/gtYggpV+UFZSjIZz&#10;QpUMm5RhfHdaWi0131GjLpi+dZlIy0Zn2sW62AtehfVnjUjkwk30qx8zsD2RK3RegHurPgnr4yRV&#10;jaGqh+PDojU7z5wTIT4VqaXtbOMM1OT9DLajHPVFsghmHmT0PBolwS0i2+JIfiWJwvv6TrmqhscF&#10;qSL0x5o7/UXyMub4RXl1y6G9+uw1Qnj1ymhNXbwMNNl24TET10gIJxe78di1e5793KiNp/ps3db3&#10;n2mFW3X53/amN371l3zR6379tQ88cD8ybGUND79kUKmHBaqVN83tHUA0cIfHs3xTcokL6xeYUEEQ&#10;jRTyLUbUv1jzTsCnKHbRpyHRiq/wwpJV7AvNG0/2N/kRgVKURlBHf4KMWd42Et7QPP0DAgzyDc3J&#10;dD6MUQhqeP1mY4mxGAYxampVZ8sZWSp1eeQDS/RsZT0N2t6zak+/B3wnOQkkq3kFXAZVgmlkBJXj&#10;JwQBiuRSPaTRJ6UoEp5g9hicZS4aiE/qQICjwOloNexyJLVOgu+t4DW+AlyvY8RzjbmahnDU67xZ&#10;byISU8EqXUAp3CTCimMsARcRv0o/gyQyb2b0Ac0HPmYmXTWc1CpUAcoPxIm184KqDVLMKM0a2z4x&#10;YdA2dDK4FrmNndv6jm4V6MQAg8QbUMYNRqmGc0nyTkCcuKMKy5kixRpGrAsinDg/v7Nz49GHHrrr&#10;7mfSAXD2eopmYIYgPUUT/wHc9hd/9qdf/lM/ce2Rh1/zS7+QKvYjP9lwYuOOjUQKMtiewHCCYrCW&#10;mjllWMfGEscHjUcrfYwiqBWAfWpdVsxygsEiAHVS0L+t2ZB0hd+RdYlhgK5gvSsmjZSeBLdByIp+&#10;DA9kWm1JWPws9H+NzmZCiO5zMzQKLebrkGCxYt0i34vkM4tWqFbMUq8tIo8JOaLwnMUk0iogZVPD&#10;iZJRqgVd6EPEqJzM4U3pV0ydkJA2jZAOmlFwD+PnGR9M+3R7Dp6Ugtvw7pmPiubMDbHrtrY2vo1E&#10;xrwOQjWAJeR7tQLl8RCgUp5sXqEuR2jyKeMpmtma6i0Ncog2MKrdARoCtmqe0jzBlGpUfIesT5Kw&#10;LQbe5U9wn/JHyY+bHAQEKxqVdgibmxv5vinUuimO2DpIG2tb4elOjg5304A0NKpQlI4OM1ZSUpJQ&#10;wtKU9PU4aIjiDzyoUsXjKvfVvhpiR/hkwEmWn6Wa3mqKtCbnOYpg0yVf+Mv/3eclp+EDOCKzj35A&#10;MzDzFT6g6XtKPvyzL/uJf/4NX3f9sWuhAyKIFOcaYIjuSAMiBNr2+Uc+KuBBvYCpcY3lTTh0VA0N&#10;PgNsAgNFl2HqBJzDSgOQ4uP6DsXDtWaxvBUowgKxCo9oSlNrkQYC+ge8WXNU4V7kpRay1xBoqDgz&#10;Tl4KkG/2/RXlxqvVN16lqg7dhKZoxKSRZH4a6ba6CLwgcWIU6yJQlo7qPSMdm0Y46iD+jTCDbYpr&#10;gMRazfvS2KD1qU1jq3GdBLeptFU3tRGND0H5ICt54M3oLhg2QN1V1zZKO57L9/M20ty4MWJe4e6o&#10;Ks91GvzkmAoVmu6giIx1WEN8Mjc5n2X6olaY+sYhXKgurb+JnW5NqhBTW9BW72/sJcwLtpBxC9oJ&#10;gSfZJ45tk8FNKM1Xt4lf6tbBXc4Mp7MpMGav5AYou23kQrSeK59iD6AGgbLcCjEgSLXItyGqJsaw&#10;srr2lJyv2U1nWuGW2QNxEX71lb/01je96Tde+5prjzySLojUjMNBkMKPRCOnVN5ji91Y1WAqUs+f&#10;01o5RiClHjU1Sk8gRh29M2HPY6L6iWIsQ4RPuepiIjAgJVh6vGlEI/tEw1bIH8SBXGLqNwyhblwU&#10;UKH9yKyxIYYi1kGUsnKizkkRI8bQ+EexrcIRyEwDm3lTxqBWqNoARqrHUQu6HZJ1CHR3lEBw/XEX&#10;YHxaMWncIO9E4MeEXVptRh6x0dVY3Ji+hJvBjZbyWzOHq0uIT9NqZiR2i5qoIgDodI4wqDsFU2hP&#10;mEWQTQpQ5GH+aTAja5IRhrE0eE8WT9Vd4BmZExdVORuR2/qByVGsD2E126nqGaVt2QfGGxI/nkyo&#10;ozfgOGIr+X0cAMW4mQiohBoBFd9WKUQhGUtorkq4VSR56NPRkQdYMDQmCL8pd2jIpeGQRrCyLWyA&#10;pH0gqtVIAyvErsnlSa2gwYTg1/3vfVe8oitX71rf2LplzucFGugMQbo1FvOXf+7lX/+Pv/Rd73hn&#10;iB2L8bjX6IUSQ59CobENzdGKZIZlriQtP7ABgMr2wtY11rU8RfmndY0MrC7laCpweQ+fbsavlMrC&#10;4p0s3AxMX7tpUvhIV0BrtlFupSWiGa0QLkp4O3yYVGo1RQOuaAXwLIoC8ZnGNZGd2vfNhGgZUsc9&#10;wgpC2xGggOE+GpbmEM8m+ipyMn7CsEipVeoIUZCOZ9HPII1ZeW3hCog08KlwdHLR9TQ0SHTBmg35&#10;U1qKJXfX8DphZ/ErnjpDSv5W3jPZn0SaKdyLIo2R5h0RcVQ9AqpBcjYW7jyqjhC3xoQNveYhUSyQ&#10;+nEaUpM6V6KOEXWPWGVUcAC6yFZJRAF7Wh4KUinkHjlREa3JnqtybjyIV1F+RbjIFtWvlzP5cJEY&#10;DW6ms7AUTAzNnKeL5FedZQUtlxF9fHxyuJ9eP3mq4/39g3TmAMojhVo1YnpEFj7jJQvERAp8pzp/&#10;dNJLjoh1VVN+2zZH0baN16ysximjaLdVQtLHbTNL8xf+27/yghd+yq1xPi/WKGe+wtN3PcM6fdsb&#10;Xv/Igw++7Y1vfPGXfsmjjzyyeemKpReAyGWGK2CBlluoUnqM5ZSDrGtdUtLyHENoULTJrQMH19or&#10;hoPBmuSjVCuyXIEBCo3zIiNKM7GYiJjiD0gZjTuyoLQL/YS5b8gf4ZPC7X5HXYeILtAG5RVCkywK&#10;TWARCySTGcQ1VL2AcszmDdVRLbZjtU5Gj4xVk7RCX9EW6VJm3jY3IcOFDzOfrj2U6MCGpwCH0eP0&#10;rNe1Eq8xykxVIWCQoOcraahwib7QGOOCKaUo2VUiUHjuiKGdYVK8buE0BKfcAooqI2wURU3gZHmD&#10;9pDI7JGEHLYoGQYR5nhuGOE1xfFxcoEVwSf1TIrFTrkEBENwHEQLiSpbP0M8higS1++ajsrb+f1h&#10;yjORbUcmBTcDPtTVYPtMkwl0OUxsIxaMNpM1hQ9naCq5GYk1OFdkwGmRJIJjmwcLmTQgQTiZGtqi&#10;f+J/OD80boiixYG1OCM+7vB0dRHNW4ftakI3y3b1zrufcc9zZnykD76EmvkKH/w5f5/ueLC39xM/&#10;8P3f+Y3fECmVE5ku7+fxVa3SECCpuINcFu0Rjo/olIlofqns82WBZgCAKQgj5iwco5hvFFfZLaQD&#10;YT3FLHOFegB6GIAtMkw0zPEB+BQiiMhz5HlAl9iXxlTpvtkksdb3Z1hSZSLWyvXM9+QSGDHAnDTG&#10;iX2afGMR/fyWhswjbItRT9k3snbnV9aoXcoIsLLJt6AchE8n3E/bsty6lBvreYioKyZzk9a2CyGU&#10;aAQNoo3K8jfcgtQkzWfD0sRkh1+0uLm+funSpVw5F2w1Pq/PiDHNIxwjKQ/NX64jpQYtatQWCRGT&#10;E97AOsi+bftqABMwFboLxbon2E4+XDg5GYbZZxmWGkvXiXLWEHyqlUv7IaRMXdW9XImmoapvCbd2&#10;UkLCm98RJXB0fHAwOTqYZNs0O4+gL5oXVIoasfhGy4jpI9AiaV00a6j+RgEXkyPZLV12VjLwg/2D&#10;yX7wqFyUwq7xm3T70G2qgmaNgCI2H8THQDuH42WZwej39IbTcUjNqehQ/IT5zbwubYdDQVrD0tIn&#10;f+qf+dRP++xZBsP7JDKeuDfNfIUnbi6foCulXVq8hJ/4gX//Pf+/b4lsTst26jW36Y2C3GaNSKKK&#10;+8LBReTFmweGP0ShUrKpVZr5GuVIa6OfYj35a2y+/HZkeHH+CxrX7j5/affWhFeX1Iw1SADTPSMB&#10;hJAI5Du4wvT/gxxqoTehDSs3DF1lGjD6Q9CZxFjyGAgEAFGbUpA0qoiwpEPlmkhIECGr8+gQGIS2&#10;oLUt6ZVFVqyIpJE71cBBrGjjLemqRj6aMJQRZ0Wt9fvoxGl9VNLZzHej6JvmNAUbiowZ307hVdw1&#10;XBFDA2aPQ32yK4F+lq3uDlEpyHisaUF/52ZA/cZiURL4aoRb0bWZgJbKKB8pb9cKT+WMtK+JqkBD&#10;NxM7f1JNkfyBytEz8wYCWnw2EJ+xGpE2yU4xKCbH0QAdSLVcHB3xLiPDRG5KQwrpiNBFEw6OTxJl&#10;SfGovF8mEquYK+raAYIZYTIK5ZQWwCr2x4oYdDc4YpoINocsWOBILtCm3xRCoccn43rggffGb/mw&#10;D3/+E3S2Zpd5n2ZgphXep2n6YL7pX3z9137XN7z4Da973c3dmyES5sBgt8fhb+wYEUlJTodk95NS&#10;A40OVuSfY+7KfRAjPPh6BCLRSvbiPFrsvdhwIeSSyg6tXml4AHU0VRGVoCoH482GjhvfLg2nToa+&#10;QvOcB820ammgVmAKqAq1mYPwnYYEiHdK2lzM6ClygcBHUoN3Uxp6YnZYBSIsGpEZRHCGEby6OWIg&#10;OdUWsVkVYaBT7QRQnpIxZEzvqiCZqeUg4bMYkSbrDX3CCwk75oSgt9FURV1hlpjVlqsbERBldOIC&#10;IYFya4qtIkypRKQKwUsQPEGgxvkL0ZMygKhagSBuUcXfmQftUSE3JDGCM2rohqNZbholDWnfVUMN&#10;2cJIVxAKLPzWZC3HQQFicgeYYq7n5rqPjIeEEdL49DjTipDOiA+Ib1hYKTSh6A/ITsNqKEWgdATu&#10;z/eNTaHwh0HDKhuB54+uFfuBR0bLtUoGU8GuY2Mt7e/t3nXXs57/sS/8YB7A2b1mWuHptQe+4+u+&#10;6qU//MMPPfhAUN0Ip+iDgxh1IcgLsGuwYVTXxsYIm8ZgFb8cR32DRg9EAGCzI7aEjBS+ZXPWQK4s&#10;qFQzIYszDY2+XEVFoP+pV6FUUmMo8Fs0CWmuMEHUNnfJgg4C/zUVHT13pt4O8Mw0kuz1C2lp8Oqh&#10;IK2qcGyhnI+afxuQROBIy7KZzwo7x+bgNW/LAyVlWNGvoZ/xGY+w+RqcqMQWDoNiJ7CwmloLgwFa&#10;HlOoqJsbG/DxCY9HzhtqqCL0bgZGqFbBE+HE4LmJgBkwMOUCXn/kZn7ft+V/6X9QFKhCe/CC/F2E&#10;ogFrIwzEkAVw+KbWdLVAlXIZnlzBNHK9rqE8cqNmk7krdOxqKCi50Zqstf5lVfDAmrI+5uKRcQ3v&#10;VjVjHJoABJqOVHPbadBAVKqBLX6INqOuuoMMHzn3eERlEyH93SqBDAOk5dZcX9KBFoc+THyU+C56&#10;h+UW87CWEclNnvchHzHTCh9kITXTCh/kCf8DbvfQ/ff9yxd/zate/jOv+cVXvOrnfia5QqubGzlO&#10;OV45SyDSObIhe1gEB0mBbOiproyGbFPBrQikUk0gAm1A0V48BP7et6AJFL0V68XWgfkVzJhwVi2t&#10;phiqYwoLcJ5rD3qq6ynUq+DAF9DhrFvBQp8CGYDmQFsQgS2Wg+BpYKNeCn/gGVvkoZhI34aAUw5V&#10;f0h7bWHXwhdFJHi6XozHxoSfqqzMG8DL9qWt5Gop6OfDdUljnQDkJB/YMUYEJcARQsnietSZyCPw&#10;jgxYh6Zl9TJfEfch7Iej0/BF04sFTZS9aUFB3ewgf9S/BgKCzWkEJsES5GwnsSVGWUZr/pE8bCCY&#10;X7EownNTJMj5VatzSSlI4FEQB9QYOhf5ZyBQ/qqTUa3YbTdQpdF0b/iJ9fz6ZWfSZe5Dxz4y9PC9&#10;UOHMmxH+BGXQGYW9eN5FsE0LBJ67MmycwYPIo2qkSEulUHum0/CzOd/1IfpstkdCMVgixTQGMMaU&#10;cslvn/dhH/nUH9TbZgSzaPNTvNT3veud3/Ot3/hLL/9ZhGzEUXAG2CknySa16Kf0Ul8cIVsi53yK&#10;GSf+iVkHPdHeKCO4a90L8FmojjIFlSPFIZDGXksYBfEXWRFQI0ABodnRRhhJgvU4lema/E0zw/mg&#10;7mbion4egJ0oNyMbVq11UjPAkfc1PBIb7Jg5rCGPQOFdrW2kGkDdkGELbdTSOEqUAimiZFaywAsR&#10;4AJYU1Qprbx7XRndDSikuAY+Q6hEG+sbCavGgs870ionnSfIdpbog4kdCR4PKeJfhyYX48GEXICt&#10;Mi0Ep2FVZriJ3IY7lfkpYzS/TTCD0hoY+2SKxVGIVnYkUoRTZVqzPSH0wivWjoYpi4oglyxrdHYw&#10;mezs7uajoTypaITgeawqQgLZLDcAlBY3i4VqxHiwxSnXpk42N5YHPNWupk2wduBWzL0lWYlM0Mx5&#10;CqUlqpTiFlELcU4Pk/28f5AieKRQ43IZlAiYBvsobg/XUx8y0hZe6g7FC2DIkJdPsnQJNqis0VI6&#10;LRYRYQd3+0CTQv074XpkW+trWxtp5UPgZ2NrI2+/55nP+cRP+VOXLl39k5/xWeca7ik+txf69jOt&#10;8JQt7xt+/dfe+qY3vONtb3nFS398+8odkWQ5OXEUWj+BKpUS88V/NV1r+UliaeYa9nWNY21j/li8&#10;WYYjcsBMqqFV/A2iU1xhMPc1IunSgoCArmk4FQ/BsjccdDAf0ltFCHw/GQb5HiWm3Gm6GeOXJl8D&#10;2aYxIEWY8/5ZPmX+HSqqLScxQ8+OrdIqTSnCgiAE+DxDAduPaR4pa/Z1RmWwVsINVWCJ6tLms4Zw&#10;FYPihu5AAE0hyENzKRxlHIFUgPBoInPSPHgzKWqZ7lC8arwqUZnqtGHLwOmQnMdPpwTjCvlIfBS0&#10;biRqGtSEXZQPYmNDZxr+XGZzcgB4UkxF4MVmOxjyKKGFtKs8OD47RMUtohUibrPSB4eHWf2serAy&#10;9Ks4ntbzKEKuQKxOJcwBiWc+bC5oB4Bg2gqN4ogcojxG8rbw0ZginhKdYcAeZNLHZj+srK+mSU6U&#10;JfgPCW8ARvCI0G1THNHGeQSKR9SJzZC/a17QIrTxK3Ygmpy0jDp8/D9Og/hS2xj528KMpbqhj/NP&#10;RhDFsL6xliVaXl3a3Ka3bO539crdn/ln//wLP+lTNmapbU+y0JohSE/yBP/hl//x7//e73jxVz70&#10;wH3JUgYNiLDREw/KDEbRRpjKWIGc2lRt3jvlsdTx9rxhyttdR6sUg06oX3POEKIeBkY2JWhaP59M&#10;tNpxSnHvId+SW/E/j3fege3eNN3Cvb6x9xRi0pPQTDeWqxuiQoIiaWYsErCxBUWBMl2MoXrNvGYL&#10;0amRrGBq+QcSiyMRAt0neyrOAYEMgRypPqbR6jOJUTE1AkdiT0zSWTAhC4djETfVoaapwQirRADN&#10;SdvStM5n8obeN46bmpX49eLK4lo6TZrfFuhpdXMtBMrNq1c2Lm+vbK4vrSW+bSW+Rsv7MTLOkjfS&#10;uIFZHRGu6XN3khZtCfai/eNr5IVysS5IHiQC0zCyKpkFUpWS+mCvC5epYQNiR8enYazFp0Q/1MUZ&#10;EpgfnNhGFsgvabG6Qo9Ccf7bvBcj/yyhqlTjQWaszNJ8SisAnitSv3ZI8/XQXiSCtE2dm2mMwM2F&#10;ISDQaB7KtEJGFbc6buxd7Rl8wJgHJi6g3hgjNTuwiqKu8tN99737hS/61JRLesoO7e1x45lWeArW&#10;+d1v/918veE3Xnv/ve9eXUumUk4BIE4sdjmZx/s56gGgbR5QyNZDTnkZtQJHVCQCrEbFgBJoskJF&#10;L6cKGWHQQcNTLAO7EJN52TZt2PuFpwn0WdIBSCiohKlWiBCgk+oIzT0tURF0GaQtS2Q8opJYM9+y&#10;zLzPUMFAi4oUIyZGhWwrKMTGFOVKOf50ACZRIP/lER0kyQfjGXBoEF9W+8mg2i0UBqoyM8loLdHK&#10;QBytxYiakOYMKOsHlQbtJhiVLOHIaLwTpGdn0tbTAZdA/qeyMldbCrk+zwUykqYJGcPKxmqS4pKS&#10;u4JKQIHlktNmMyJTDo86D2qAYugHR5Pdg13sa8pukyGM3pWWI6sKn4TmNlk7NMFIEIuAhRbmymbc&#10;dDdTalpgiOYThi74+CAFm9LGNCjWxfHLN8DvyNYZiI9uUZRZdB3wFEKZ9GOnqZtqzjAw3fyqdapT&#10;WuDE3A2i0JoM6ecp2el0LioqZC7mt7Eq/gEcYv+IMzoERlsemxurc4++tvTv4LwadckOCj4G2JV9&#10;e9fdz7p89c52z569nqQZmCFIT9LE/qGXve/d73rxP/yit7zh9bgIWt+cPaFZgF4EOLQWDU7KGwxC&#10;qu2IOetCup4r3kr7FwU62MpwHLQSQWYw1riFMLB6hY8RUF1eTiR0wEEnxDAijGKOIUMNXSDpjQb3&#10;VGMtNjDYeqZme5FERl08ukFq/yc9bZo2cQoMn19Jujkqeyn5rnlbS/lDcKlta20iFEzrmIa9A3fz&#10;GFs9zRoV8gVFuAnIBjMVISf7VqSl2MY0HmBUIf9vcpx4UGQKuVpJ1CKIgtxvsoJFs4MmrSfynHQ/&#10;YjNW0LbIZ55Mez0KM9ELvBGGZwmH9J9ED+bHXIiYNd2H8hWci2SxRBEI96Pr8xsqXuT/iSikMEkS&#10;hgkXHdG8c+50/2D/+o2bmfONS1sZIRWKLBul2Y8H5NpJ7xzkVN0znBBTE3SHJPwUgWFl80gZu/TW&#10;+hmDjKRpgBxnvgxJd8MkE5LISRL6XF+cokBnDVxx8dOEzfP2KDj9KrPb8FhOoWbVOTBeZTMJchN1&#10;N4GFcHnjHnWTFUBEGyXeTkOFLhOKgb9XYQhx2mA8O3ttdXljPSoX22B9beVSyALbW+tbWwHx/rv/&#10;/gs+/CM/5oN9bm+n+818hQ/qat/77nf+07//d9/0+t+kOoKiTGQg7UrIkCWHKHZl3QOiqeYWxHq2&#10;+GV9BmWzRre4vMYymI2wQIW1IIb1UCN1OdviSn0zyPryMhckVdjDWKQl1UEjJSNYZAqZcIpuGO0d&#10;xX0iFCg0bcihdVL9EmEmYwyQgFOdshkL89F5Eb3WaIisQYKLYTWpuCg0mkC8aXQ30O3wuUwKKCYR&#10;XhDV7ZbmERGhxzDawj8CDuoN8s2m37SQDvCVCP5wJlJpbtr4zBwpqlJwVRK52xShmQN+D+015fP4&#10;X+tPIHNb7skEBSYgsZCg7gd035ykIlAWLiCQpS9yUSaBZAQUA1yekdbMw2fyE0eNH1Qqp0jMYFiB&#10;1/l28TSBtrgLdKY5QhsR1i/TlqUWf1MZ6T32eQXtWCbYa+2LqZMnXsR96vCRo356tp4K2surFuVD&#10;Qzjb+F1aDqyoVUPwR1lxPQOARBhFqVxhYgfjgVJG0wm/OgCDOI1Es1Lgjdw40e/TkIuDwJVS7BN1&#10;xWu1dJgEi+I0d8eJwKEl2gwp85LBf9THfMKly1fFoEa8+4N6hm+Dm818hQ/SIkcK3/+ed33VF//d&#10;t7z5DSnEGa0AdqopldPQajakjwUqMdu1NE3DdtS6ILlZvN0jxNmuqMoPFttvKoMsGiCIs9hpqA6+&#10;17RT+OQKoepHbqZhVmx4Sw9o4J+e5puYZUWKFfqRDjUCuaRMKFBvCEe8Uk6jONLw/C0bSgnTIAui&#10;wiAo+TP2d8VMBX2fl+8DFmNxI4+Q363mzHvUWCRy5fFSaGh1PZX10HER0rHXM1HmgRlOACVCCvUW&#10;WvSNhkRcysmhvFKGHbNbDVoyj7ASfJsEkXFcEEmNQ+ONZZ7hP5WGGvE9DV1YEbB6SPxdU13+aK7s&#10;01qZA4XNANDwkgXk7fMKfSAPDvkV7AjuMB0O0B0JmRD1zf2dmxKCQ9UHSMFrPDtL1DUjVMzqsAni&#10;JEWCMRi/LWNKEaxW0PXUXDCA5DPmcuTXYTKg+ijfvbBInT2xPt05H3wgP6PqN9Eu1NUxWF/cQQNF&#10;+IiNIBl7r5/H9wScDZiEiOUqZjO7NdFT0QbR63m0PHhjF0YVnDff456mhu7k6CSLgaOwlEJ+82ur&#10;i5ubKylamKp529uXnvns516+eten/anP/vgX/omaQbPXEzsDM63wxM7nH3y1N/zGr33XN33dZLL3&#10;O29+oxbySky5bH09ZnOIGntVcFO6PpdJMNhyxPG4a+l7fjDiCsxiSxqa7bnAeKV14inl88JpgSyP&#10;ea+uGEkGOflQawQrcjJHQRqlWN4JT396xDisGpY1W9UECKPKvvxOQxEBIb0+qsjWKhlGQYaIgyQl&#10;pTUNhacXkX+Tw4hY6lVI0IzwF7+hzTGjF6mqT4Ni4KKU0kNTrRhJtbJp3o+8h0Zb6m2jxcinDJHI&#10;JjTTUUmUiZEDSZxEB0fAA85SXjGUQ32UmWtIVDNXNJ6ny4znrhl8sDaBNk1sYhDIPMZLNCA3Jl2Z&#10;MWdCqrUtO4hiUy6Lk5eVcxa/gv4/LhceANI83Cv8JwLpCHF1jiZ3vrHiBBYBcD/wCyCeRGKmXfQN&#10;a9osaYswDS+SQItwPTpC74JLggG2b7MdUl03pkX9R+il3lfEMMPj8gn+i0CO0AXr4n2pb2iuG+Y7&#10;+L7yvUYAoSg2rKrq9HTPKLpaHl83FkX0CiF9ykC5cZvy2Bs69yTPybswQk2qSDpiRCvkPqsri3fc&#10;cfXylcvrm5uXr9xx6fJdn/ypn/knP+1PfzAO8G12j5lWeNIX/HW/9ppvf/FXvvX1r2Ojr6xav2Yx&#10;cicQNN+2YKcVLMs6h8PenCbRn5JFEJMDdChazqGvzz/MdQLPWNKgLvYgozkvcrGVJWxYNp+QaTz4&#10;RTtqWZ+y0hCrGpzYo91ra3V60BU9NWGNbXAdQCEJKqPDQwQkIojn8I4GQvNJEaemRMX6U3y3B9np&#10;iSWLlrkEVwR09iP8gG+ArrRhwGKg9qWQf2qhm1HgXFHaAcFi2xjuMrKfDJ43fi5hycacUSp2P9AX&#10;4a9BoxzbAMGcgyG/C9CgdHEXrJutW4Tp3qB9DOHwoaIBAHR0R5y0pm3ns8lLp9VMtIJ4TmR2PmkJ&#10;0uI9yNZEkeqZ8VCLS/ZFO/Q50FHErvNBi4Y3IATSE82BbmD2GJHWfRyWMg6KEQnNY/N3HUfsvchT&#10;1BUxjlRUhFSF4E9Ymyq2I9purKQ0Kq4j2wstqz4AIQN6krObhhO86FtKWAXFIPTHW0XqYnXE7tgj&#10;wTsfo3cbGoBQFWviGrPrtSx4tGJd+X28p2hI1KPaPBolUaeNWBOrc+trS1evbG/ldfnyXXc/I1tu&#10;dX370z/9sz/10/5PT/oZvs1uMIsrPLkL/tpX/tK//Iave9Mbfntr+4qFkXEEsIuTO9YOiZ4lzNdK&#10;CwtPagviRiA4lNGRORpl/MJgqpiJ+Dpihvpl1gWqLYpPjpwQmy6NE5Hto9Y4J8BXFAhouPiuJE4h&#10;CGQpUVdbGedIKtsp54kolUOENBVCyFvlz1tFSC1VWxcDXQETsWVT5BFMUE7WxRE90p4lYGs8oYC0&#10;UsOIrqGXDIRQtnqO/o52OrPrDY/UiEquaOEi5Z9P8fjLgajuEEn5eOppN6KAxpuiWOinMj9VUcEz&#10;AlVFtumXaFo3W1sNwbi0qQl9Y/mW4InCUeGmohxhoMYJkMSHBxSLiMQ7nPholNFWPwgbopLqkBkb&#10;V+D7I7EBbXRjRIysUHrsbuL8zoB6JWqv01pcz091Z4PKAMDH9CZgQyIFpj2Ta9wqimFoN2bTfcWs&#10;dicNHxGdyM7RL2tHBAuvLqfzhOa/4YUWRjQ3MF5rQmS5erLA8/jMM53+DHVMD9xweBi2uXpoXB0p&#10;PNeio2yJqe1C1ULBt/i4CxsbyUpc393deeDB+7NBn/Ws5z25x/g2u/rMV3hSFvwXXvoTDz9wf+TZ&#10;L77sp177K7+8dfWq2QgKcA9bxEZY6jj9hXfkmYg/6NrbR6AGPmi4PBwJrIBLDTSrLVqBbsgT5Fld&#10;h2E4wsNpR/tcS8wX4rwmILZjFcgQ5PJIWx00grZ4v1RV8WL6bh7Vn8h9KYCDiBVhSCKVWiwygdiD&#10;EWnk42GLIABO0F84Rug0wxaRX5AMEd/sg2DNYO2CCJrZuZQ9LqW2w9HMfxNwptAFQRfmpzegWJvZ&#10;T9zDGAuTFuaQXSZaiaIOSW6UfAOLdUNeYgJ8nLwaRRdvBwOhCaVJBkyyfpuBD4t1FOkoE8qnEPwA&#10;FMptcuuReWDLnYb0RZXQ+1zy+NiA/5KfDpJOZYj4HQ0bGLwhnyvTmE/n3ww2j1tvgK0B0ISuBNmn&#10;zrYKTGWmFjKG5A4a5gTCHQlrLafFmPBRWnzaoLLQEzll2gEsXW0GbHg6c3Q16BBnNdluOVuU5mt+&#10;ITGq4HBgekeW3wsvIlnuEI1O95KSlxKGx8mP3k+jnmpT9U2gOVWxWTIZZUyl3B3zyO4ZeJ8JNg+X&#10;EUcMb2YhefKnq2tpiJS1m79yxx3PevazN7cvZ4NGIW5dvvIZn/lfffwLXtSc8NnrA5+BmVb4wOfw&#10;P71CVMJ3fdPX3/+ee2n0lfO1bH/50dgqYVBkdvrbVPrX446jHcHRMhPYSmLCAvTgRxFZUtKN4yq4&#10;RwAxFwsaoLWrde3ZzGd0IgBkmvs2GEqlt7fNvTloAyxSu/ATAUYdi0HzJ18BiU1XMi1liS623xLt&#10;ljKKnKS9TGeh9njJMaQ82RzOS6Z7AZtt8ChbQMH0s3JRjEdGbA4be4o0M3+6URFey5sb6/GYUouB&#10;vK3FBXPK8BoqJ42dJwUMCpdd5lDEsCo1qnMJBBmBDt6HeCqk3mw/A61tJOdIbDdtpwGSKZJaaJEf&#10;aDB6dtyEMLMgPvIVTcb7grSojHIdstdsPElCG4Fh5GAe0GoeRg6gGyFu8z6pAwjzzAY0NBzKs4i5&#10;Nk5Q3qMSUCqmQoB9qdLwMrQYKKCkQuhleRDlb81wRL6qwLY5DRGU9JoLshlqQBR3qtOqPwYgxg5K&#10;Mgbu3KA1Z1GsMh4AKX015vd3DzKwbsx8Nj7R3kGCKFJ0E0vXKfam7LhMhhQxN0wzNJ1/Nr9dMSSE&#10;iZeax6nzfJyhra8vry5HFS1tX96+4847ty5dTtLz+sZ27rJ96epf/7y/Dcw0ez0RMzBDkJ6IWfQa&#10;k/39N//Wb7zlt1/33d/8z27u7a5ubMwtLkf2Sypt7ytghha0GPyLpgQLGYPkChyIEyGfaoANluII&#10;NFfy+qV9B+zRcGRLUeZGiglZnoh3rkD0VPGUwgaYn9iG2s75no9ResiwL5EPmKuRN+G0gtAX3hdd&#10;IUqhozJwDfEmjq2cRVhQXAd7j/GTriadqVxWhioMYvKacQsBf8EiWhQQEa2Ba+pdtZsKkg+NmAHc&#10;nUNJofwPV4YhWZSNej1IKuRiCDzA2EhOfoJSRYcvU/QG+HNuCndwSsOGWaiqGs1pGhWfq+pmvbB0&#10;aXQjaMTYCv0Z5ZdCFuURGukJBH8qYthSLauT5kj5kCWK8BCa31GxDNPK+I0RBoJHSn7SVyqpNajP&#10;ybKsnWwxBTYEI3IAeazk96UZNTANDiaTLycsFkNoACvzS5RkPTlJgB3PQNgRCBFcx7Rj6wP2hWtI&#10;OYzDLGuy9OJpUh2w2ns+qoLWodQUJOJMCnisnoODw/2DpOOhe9ht0QdhFBwcVGmJSg2yGr8ZAf52&#10;YB1woStIGI2Z7mro3xUVy9yakgjJLUP21mxvfVcqqIepdtddz9jf39vc3K6enr0+kBmY+QofyOyN&#10;z+7cvPHIQw+89bde973f/k02y5y3kkFie3ECKFFPVWsT1WiDHktQgTOcdC1MkxFa9hJDVWCJA66I&#10;RLLYMnJwgRQTtBXL2ZDvSBNjzGROMzqifFI5IoviGJTcwSxF5IIWYHmenCZBwXxdPA2wo8cp7+ip&#10;cjnrvqiKlA3oiyDfSe61kqY1iMQGdAt8oSvMnJ4m41YU4O7k1fag4DwZgpwcIpewTtEmEYrY2qgE&#10;soLz/kaxh2szOoOCihR7IyYRuYQgAN8BfIkawy/BP6v2DB6k4pE5q8mamfdDwOFII3B2lCGsXqz4&#10;JTLPJhBJATRg0bTNfJOfC9ipvAflVyZxgbukFWbZRaIy57Q+xv49bhMZa07zQY19ktRQkXmbkYFM&#10;HNob6hgfHxEPVgffwtU2FWLoVIbvQ9TNSmqdKtcwd5hLTRtgxcknCNDPhsS1WlmmdF8SLOwPh+4h&#10;W5zp8un5gejIAbBPmFqkxZH1rPEBWyHJheuZdOBE/a4EDnZuprDpzcwHDboJxROYTps2YtNmd2dS&#10;eK76TLTLQHDTh8I95lLyqmuAwyGLyWAE8GAeKM8S7CjuXHY12WzbG6lhtbF1aWtrey0u5NpmKifl&#10;WT/jT/+5ZzzjWXmu/H5r+9ITcLZvy0vMtMIHtOx7uzuTg4OX/cgPvOwlPxCD5eBgH3bK6dxB0tJy&#10;GKIVImBwBAhdxo7EY9DKlDeDFLMEqOFE4APSC0DYRYoV5ULmA+oRmpHN19fjv0dMylu1rAQQcErX&#10;iDIUtCG1Cl6Q8sdoar7B5EQeg8EYKSbqiIjkCpqvaABAdlWJ9eaU+rkVyLSseRObiANwZcR3EadW&#10;1xiYlp5BtEIRJJ2WhbkJPecOohFSILPhUHK7Ts6SD9bEvPoJkWgNA0RdeEOeERwr7cAmB/U5fGDH&#10;ZsWe/C3BE+IxRswt+mREGhWBdZ+LGJut0YxIssrFCrFsKoQuowmE1CvgkLOh1Ng0dKgor+MUDVKT&#10;4A0JzhgDJQ4Jl5h8ApTowO2v3UoPyvQ4MMQV7IWJTc7f4JDBC3It+lhNzFPFuUC+SKwenSr0ZSxT&#10;mltIXKrDqXmhXgErUxvlQck6BvantF9+WQpBPol6YDuUzzvdA/mUBoCd4BaiFDKj+GWLSylfF4W1&#10;v7sfnXCwtw8XS60cxwiuLVodaAvPgdyF5KNTWMQQd+6FDzIa+I2lY46YJhjZNHfogjKr8ZzmdA1J&#10;J5+LBthM69SNtaQ6J4FhPaHnjS2ZEJQYIa9wcvCnP/u/+uzP+Qsf0Nm+jT880wp/zMVP9DX79V9/&#10;c5qm/Xq+v3n9eoEI4NTUCUjHlfwbN3oSxMNCNZEswua022wZOsxSJf9091NUJoFoq0SMA60vrR+t&#10;nJFPIu1khKUNAeAl6CIo9zSiZZNGmo+8JD4U3gsyw2o5JilTkkJMdy35tpBJPLO4LUqn6dV0HLyl&#10;EC8jX01YT5m3uEC/LlAdM7lKcpS0jhQWKinSkl/WnhbyjobILMRcBVa2Wh8NihtPgWqE9xN+y4bP&#10;ipYilisTU5v3qNx4YjWMBxt2INfASfhhIyaQ+g2rq7EpI8gQpnW2yhoyWde5V8SaxE12Flls9Hau&#10;Ktrd3QUxz6ioH4pbVoXKqEQqAI6miWrKwSyuyJK/rywuxazPwhWQ3fgCiYqsI1hxJ/TlGA4QFm0e&#10;RuTIeqhLG6nMt+yc+7KyKzll8nRpQy2fJ72T+SD1NdJWU4aTsaX2OWLOGvMf6RQx59N0+SjRb+Mr&#10;EG1JChGcEVoye4WRM2umoaXs08paFG3chPCKU3g2G3p3ZzcqIbohuBf6g/TM03R05iCkfgkeCYuV&#10;pYqqqOZgLUijH4qnSyxLVbvBiHoW1bRrQ+eoVbyEjjShhXgHaxuroSHFZaC+av5d38wbE+EmCnF8&#10;+Bmf9V9+7l/8v3YaZ6/3dwZmWuH9nTHev3Pj+nd/49c9du3a/fe9Z+f69UCtOXIxfrUxmdLUFItJ&#10;tHeYKjLZpgiB6IPgzQQDbaZWQ15xPw0PFPHQoo8Vl6PboCI6BWxp9F/rgk0NORFYf+K+kl4rWEY5&#10;DJtbFrfmPZEeBjCo99CGlwi4uaAEqQWEiS8hPTegbfLIh5DAPvAgEV6jjHkUkHyCjWnWyIP3/FHN&#10;bowG4a9SyL1LkpmOHcM4piliK4Zl/kycEyuRghx5f2LvefT1ja2eamHz4XbITiJgrz49DRQSJ8KJ&#10;QqXhY4Wykg4BpmXlTSHJpGdATFtlIxQXPDhbp5V86WTCi+kUqYyJRtSTsHEAFS+4FwUMzQxAMRCw&#10;EP8B68ucBZPZ3dk7WzgJdA9sYnS4aAkjJhNFfwuEEEdENB+YH3QsDCv7HICDybvFA/JGrZJtc4hV&#10;4vhU814hQ0M4ys5FoPGG/0W34qcG/FFFs47uCTnHY7NFHhMZaWYMOdgQZJtbXERuIPbuSrZoFAkd&#10;IyZ7u7vZ57HK8S1TnTxaKuTdg8NohP2dvSBI3Dc1nVJBdmnpRhpFpPnEGYciI0iCQ+51c3cnSfWp&#10;s5HNpt4cJGliVwUerT2Yx8hY62egRuF3Zb2S4CJjbTnBkrlUDUFPMp4oiChNshJ5ZOJYSzFxEoj+&#10;xE/+tD/7OX/xj3O8b/vPzLTC+70Frl975Hu/5Z+97tWv2jvYS+V3+HzGAxJzkwwpaZ344nHgJJvn&#10;EGSO4EyvYSAdyzBENoNFNNtIU6xSuwLH6mUeUcQqWgEvwFcPf4QRFm5lY+VUQ9P+jdQrDTHUzzSa&#10;On6D7iEZKiIyiQi1LkFvMJAJTAACxcTLOUREmYZmGbUSWvLXnEWAe4lFyWdKSYJgEREZGJ7ohopr&#10;8PRY89p8sfLVDWqqIbwag6zxjHKoOSuIDC9xbi3nfnlFFRALFCmUecisak6TuBA+I5ye3Ht/P49O&#10;1rSeTmt+UMkIAGueyMkqEVOxE2sIGiEAY0MMi5e7FoVn+A0FSsmgHgqJy4yocrUC80wsCBFcZYL4&#10;TjwBCz1ZHdjvCSYVxMFxYf1RHsJu3GPIaD27PEzqcSDv7EbROhtMRSlFTjTaI5nYhNPJHkvQQAPi&#10;bClhZG5N3T2kPNX32HgJBoc0mmXCNpE4xLNwh9TKDXZHRkXVmzEtu6QBLVojNqkPmOTmKEJxE5nM&#10;9s48L86vrW+mPh1QztxCqqpQuevoZH9375Frj8Q4iAoOMSxDi4sMhKSlT8VVraLdvf0sVxY2tr1O&#10;5IlZENIcWFXCUXmbjDE0Kk6GRAdc55QUJCYSpZjRMckxZUCxohPSomfFFBTx0vzmjjvvUD9tfuhH&#10;fGTWKFP32Z/zf96Y1d9+n0XdjIP0Pk+Vb3zovvu+79u+8bde/Uosl7j/mppiBHyHnUu/XntxiSUZ&#10;doUDxBaX6IEPzJkWubBTDakAkkYGwmCEkB+VczkzHFJxI1Fm1EOZSZawM2xLsxqawwAQm/jbiysO&#10;BkyVuxJIBcumxcKqEQX7jLUgmkKQ93Or/l9JLhhN4JqE23yiyUp67msGGQTrgcZoXGNAkZAKeFkk&#10;o3rK4g4jKiCVR+3noxlsYIwDMwmmhO+SyOIC9FLQKeIzmKuAculIA+oVEzezlieMMGAIIkLW9HTe&#10;GDb/qBnxpqhDLRJC7T960zNxJdZWD8OVFCWrjs0HkYwKb5OgF6EekXzA7zDk5Qx1NXuR+BsoWX5k&#10;sWT48AeM8ZPCa7kkggzEY33dikBqJXyRRPvlFBE/oCyf1QnZLqzXlHeEgY7wM8hjfqKpxUuueAi4&#10;PH9mPxMSLRLoLF/J8OKXavRom4wLBW8ljgL87ipEN2NYTJEPUvwaZCrpSC+NJUJeQ+0NL8nUCkPc&#10;xrD5imdAZIIi52jQkntFPBejlvoenKTmQlJHRMeuJg6YXD0wiWcObNg5NZmwUQgmZUC6PawpWsSE&#10;f1wiGtnCA8s9NF3YCNF8Dz5437VHHn700Udu3rj+rne94/LlK9m379+Bvy3fPdMK7+uyv/2tb3n5&#10;j73kta/8+de84mfBWzz0wPKGE9iXFrc5SFASojpWD0iBPR8xFMVcu/eR96PQWiQa3FX2eT0GEWdF&#10;f7tFjhr0mqTY/eoExR3HA+rI4OpIQ9I6RSUQNUAfjDLXHDsNZCLMljzSCeD41P3gRuQYA68DG8gC&#10;VAmZwWAV0lYbQlRN5VcOYiJ7MdilZ8YXosCRtqe9ysqmmhJjpiKahy9cnFuN+LURzjwjUhiVsMT5&#10;nhzm3JMzoeiOAgFyT2kixAKWpAXtHBcvx6xvguoqCK1GsPeAzDC9FXm0hdW8ZRv14JXp5ECMSr7e&#10;XExO+zH47shBdD+PnrdCFRN/quZtSKBBbysYhUIDU785dXosZMkliqA8hOSPaFd4kqUsfxRFVVas&#10;irfkXFXOWT6WwGpCuy0ZQo1SocUIfePzOD8ZibkaEFuz1GI8+euIFCGvvZb6wzAXWFNdTHC9bN6Y&#10;JPG3MrKqg4bH+z9hTEi1liCxBgaqBdQJfpuVz0staOALFUI4AYYTGYGG67md1GRVXiq+MHCtoy7C&#10;8CYbMmuChXEggjDTGfZ3WhCsLHEP/Im4FWSomFyemFOdY3UE1DJiD1tbDzxw/7ve886dvb27775n&#10;phj+SJE3Q5D+yCma++3X/mo6pv3mq1/16lf8TEKXa+RzYpIQ49UozEkIVyUIUk5IKyREK9iDKyZM&#10;iSAAFAGRKAyndBTbsY6Epj0mv28kxovwxY5SbqcmZRHYcVIH3RP5w+8CEWAU1xL16JILanmMahSO&#10;EPACtZ1zl/VgPoATWtapJBNRtbgoacYQJu2JI2oQC1TR8MZtqzOAdppRUjhZSRizm5pxnMDj4729&#10;3bCKkAyMHu+oTJzcpRgLstpqfUMeMTIMSWEKXowIK9gMa7CjtnM2wqik4kogcAjiig9l+ih6IRbF&#10;bIi8E2cnwi9+ByAvXucFLdUBxN+UupGLB5JEoea4IUeZg/TSyVzYEE/tdcoSl7mDl9b8ipGgy02F&#10;r1DpefSAaXl6EXqVYj5cE9dBSD4CRYz6yYBRHqA35mbLCmvIt25ino4+lVavUhTqVYU8mo9QET1d&#10;cZImj9DPdATDyQD5PIjTSm7oXizFE12VvWRhDpjDtd+5WnbvCaWKgs0rdhPz4Nlg040SRXblBBvV&#10;vFEhsj6AV4mgof7jHu+lm9BxujUEuVqMr0w6G/NP1RCBVRP9MpmS3sCu3JZ15vQZmSRQPPWHzls4&#10;u9NuQ1LFJNG28oUArPuQjLq8YkoYKQ9wlGYMyanIVAbRSkX3sFSjdrPNUjHyBS/4Lz7yIz4qc7W5&#10;tf3sZz37jz78t+U7Zlrhj172r/7fvvCXfuYnA1bGlLL0GmJa4EUWipsYAXQIsgyWKjkm8BEkG+w0&#10;RGOki/UGcMNrX0Y8cD5b2qz2mwfE/DGYQIiuhSWyHAZJQ4aMeafIRAS5fWLi9sdL0Czt75H6FsbJ&#10;IRNt4MLWVyALqeliNFGQ55MLFOzyijTgDfaA2LIXQk2/Gtb5O4SnFLH0FkbNra8gR9Oew4eD/QmV&#10;sDgUEQPYSMhWbEIqLpymNHSq3dkRyJxhsI5IMWtZIze9n0ot4j1OjzFneEJa8/lUU7Ep2a/HFvUQ&#10;9yztXIZlv1T+UyQT1ZwpAYS4EbxjrYrX5Tsi/9zNaZO/5OqyRsZRyPEaOuh0PtIvYjcx1Qwhw43x&#10;r7Ln8VkgM7eLZvQ3CkGpR5i2WfQGe6zgqg4hfH1ymghAngtfx1ocsfHNvyapGFVavARj3+HUTDY7&#10;j8wPuV5EOGjKQbfO3D2h14VVOJ+5pXyrlLBGK5A6k8hHmVDNGA4yY94iVvbJsRgWZkLWIdfJXh7o&#10;J4y2OgjDZS3gE7BftAfLJ/7C9RvXE3kmur+xmWnHPhp6lPqwUeCqqJN0aTNPkg2my2iOYX47kDda&#10;GLnn9GSsuO4RlYlng5Bh8ajQ6j3kHdYxiYe0GHLBWqhdiV7ETdja0MqhtVJ29crqBkyJ1bVcLqTW&#10;T/+0z3zOc2cFlP4AATjTCv85rfCed/xeSPHf863f/NuvfXW8BK0kENV8hjOsLdn6mBxwuC0h8WD7&#10;h9iR6EK8Wo1dYI28gUprId0XHqoOUIAYb5WN17EUOepR0ETq+TDOoGLQ0GrRNkS7dehrdeV85B65&#10;XPssCmikzwnCE7tY7pOcVI4T7dJX0nfFDi0IYgDcXIFApdKnPg23Jn0KViiuvRiWkXEiBpDjY4P5&#10;k1JRIr+NXEBfRHaaQxBxH+2TyjiBRHJGy6bMh/Bz6n+IoOdwF2LC8o5laRjR2dJpQa6SlCDv03oe&#10;tC8+PknuQrpEULVJso19ICK2zD9IFojkqDwLPkwRNsaJY9esP3FyNJ3IA5CaTXvsS82z5anlxPJP&#10;3IXcJqKmz4haki0qBghTAPmpoSCIUmQpsqlxe4mpzSowr5ESpGn14CL69JkeTAE+RdOFtk6uYk2y&#10;vJEkAR5qGGn5t0Nnlj0qKz+i1JOcaPnb0o2MP81NUoYis6SlX9eGxAW8hIGhxT3KK3dk8CYZ4Bx0&#10;L/pE7EYjRbIGqN3iKrHosSqu30g2282swObGZkaIqyGICB+bYTLb/Ey19YUYWFl35lMDAv9UVWf+&#10;jmLemw5cCuNAvWptEWwauAOpz+ExUvOG3Uzl8xU6iORBohgC80ZDSLbLFiI4Hc8h+Q1RWvnAzs2b&#10;a2ubn/Nff26S8jJRd955Z9boPycLbqe/zbTCH7rab3/Lm7/5n3zZww/ch811uJ992frGldHZ/TF4&#10;c0waVI7HHD7lcKvz49kZNQCkvWf/5g0HePfE5zzstr9k39e+F79VxiJm2tnGApK9lzKxh1PLUyNR&#10;NCCEjQSZEabDhsQEaxqpZVJtTLNsKWjb4YK6tudBThnN15aWYMFGnmK+AQtEJcXYVDqqwACK1UeO&#10;JPkXgSzkK9rIxvCAnUVhZBbRMqdh1IImizV2t+JbPwcMO3fF8UjGr/WRkNAF5zHkUv+MYCaWMnz3&#10;jBZR5XyIZpnOBbt2RKmD2CQobWU9nYAG9AM0AZITcF2L5E1Oof6cTaCxQ3mwqeDmL3zeYqIqXE3a&#10;PKB9cM6nH/GqQjSSVDvXEL3wHbXu2Ad+Zf3Vi+PT2OMyBkYeQ4ieVBTFb9DpXE7seZ3qtLEzGnmP&#10;SOZPoxces4OrZN41Osx8l8jsgJY4cAHijtICepLVyWfZDPhX7DH9Hm6dRUm6cu5rlbx4rgYFiBLT&#10;l7l5LWsbm5GYUGnDoo4C2aOIReEsXeHD/ohWHkmXwpkq/Ozua48+Fl9BwtjKqPVKS6FRQlzfspNL&#10;RTBk98oKepbUnJZcbx0qJH/tkamTYEkVFRttQLPQ2GQEjliGBt7oDOHxzN6Kx5B1X0fHUZzDbqxE&#10;YuJU59fh+K6sEvkggr2wupQ5j3af+4zP+qwXfMIL5VbNXlM/bTYT5zNAAO3w8N53viMq4cF7781W&#10;VFweRciurq9h+Iv+55vI+2wsxElq34Slh83d7u3wq0WNqSIAGkA3heQuEJcb/dQaybW0A3RJAYfQ&#10;NlAKgxQkpxPjiF/CcVE7REK0gExhCizKIbuANWiqAy8Uc1Srui23FHbyKFtIp8A6CHedAEW+R/ws&#10;qiLkIqAwe0cri1VDuv9GY2kRE5EdYxQxnmwvU89y71yAEtLByulyn542w8ZvQD4TwtPZyCU6Lc9E&#10;nf6SZLQELfBDzFXRIPOqRW+MAfBEbYWW9RB8zxVi/cZAFtZDH5WGlCmK+AiF/dKVyzS0CPLD4wDv&#10;S+BpvjHmq+6WiJ+LbqkIM5azxHnrSrwW3bXMjUBfVydaM6OJ1idpXE9HlyVdK+IKJSrBxXgzoI/h&#10;VP0zH4roTR4FLj/tixkurl6qvllXFoaBAXaj98cyv6hVlY+gzgN9YFLEImEZI+P3JwcUoKbodwi6&#10;aIVsqCyJda3RteKSQ/8ZI+FZqhXoxmHVJpQl4fqEUmD9V25ev37j2iPXWBR1QOMRWZQa7HWPTJWE&#10;e5C1Iq6QGUnraZMPilNFrDMwCbugXEa2yW8elc+xscgerx2BATGM1KbY8HNj1FTo48EpFl/Cg15a&#10;kTH0BwuAxopWwFzDlICxRaMn4COiMqEn44fl+5gdniJCICQFha1LvuGf+5w//8JPfFEQsJkwnPkK&#10;/+ke+LVX/uL3/fNvzaa8/z3vrgyxhfwRW251DREsqqrMjTyDBRTrh5Kn1tg/oANzTFMMGCKS7F6S&#10;wiKY6IuJHNLu9vOyOgs8CDho/PAJ+aa9S+mTZMeVb8P5wEQyStpsgDY6PskBWEvdGpiaagE7HCBM&#10;Sz23OD50RlkuqAZxJCzTxhCE2ttKZbK3FxtvnEntdPi2kwn17yjLQZ2cWHARI7HGtdNCD6LegPh2&#10;Eo6Wcro42wy7fTkT68NgZygSIvXspaCbzdtYq2ceaZrHlgRJQpfmo2WRRA+EtBS2EZ7TZgaIGyUL&#10;fSDoPU+mQvQbsY+Gt09IHIsVmWlAElF9RE1HtBwhXHDoHDtHK/hE1Qp5Rwk5ubkNyJxfFFieHtgn&#10;2VqJOtBEgdoYyeeyUdwiYYbMayQU22PEAlCs6DBb18TUAGePAZsxpiUOAhuvMWYx6J8SrQYE+oDK&#10;pwXKVyA4JH+Q3AO7fR6kHt1BzBeEIX3uCOe02181H4H1qeupKwgE1foc8S9YLxJQUkxiKylgOzt7&#10;Dz/4YD6UzzAxhZlUznVXa6kQt8KTaAO1OMQ4JIaCYU/EO8jYDs9o4ZBhROvm2aL3qrlVpTYTBTnC&#10;5YohQMFXNAegJ17JQMm6gLSQ1p5hE2lG4PJG9VHSZJEgeU9ItpQ0Lzb55gpwqNw2QgokZsfM4B0G&#10;5VG70Qqh0k3y4PnVCz/xk/78X/hvbnPFMGOm/qcb4G1veuOPfu+/TUOPcMG1zruJDVAK02Rnk1KL&#10;sdXAInw7M/YhUOe4w5OIpaK8kxxCtVTLIg0qnk7A7yMTWfEmx1R2zQAt9Lbl51m9GclkVK6gcOOl&#10;0nbE0SEu8dF+vqeDmpYlM0pE1UfgqPDfVrzwG30GH6y3Fs8CwWikEifoiC6huA48LqIKc4w+uklZ&#10;yneLiRWnVxoQGzlu0RN5UYitzXbGTVA7o5gPNKH48gkuUKAf0r2MzVZbY5D+L/CwdaSJFVudB5JV&#10;q4oio4neZGD9PhjVWQz7cnxEC5gUOx8jifJsEv959kF3J2phbiACHh8IBYaQ451OV0MS57NTDE1f&#10;pyFrOg0sJ7IZiktEmWWz4RhwNR3BLozohhYAahypKsZ0HNEWnZos3MjwuhHsgGgLPM0pIGYWAzYy&#10;Ww38vavtu/UV2VfGJ4RiGkXw10SBdWLpCG0OARqAvmhGgkpQ7a14LseZTdFoSrZRjRg0mfmIlP6l&#10;iXSyR6jlJSvMEiayLXLP1lbKDbm6wQaGbcgDZeQsD8BN+wPN7WcbrNAHJPpSrlLe3fAVO7/2Fg4w&#10;FGOcl/qgpi/wIPru0oCnCgszAo4VPaXdMRl918+0E3Sy6sYok8G/bFYq/O0k//pGhvQhH/rht7Ni&#10;mGmFx1f/137x51/yb7/nLb/9Wzs3bkSW4TcDEWTLgKPLgmOjsiOhxTT8OY6oSQn0msr2NHsIC6W9&#10;p7Ib4zyQ+CoGLS6is6wFre2DxdQiEyqMISU4qKS2KanFWHo7nGtprblMGfvFnSvoG26lxnLso9WV&#10;zc3NADPqNfgbiF/dhcjg9Uhka/4Y29ArCa3f2t+oAdp9kkdGzNN7R6SmzEBsW2zjfHgjiazr+VW+&#10;og04mVSyS9G0iHN4UZXxhd0rIjm6CoPYzsGwE+4mwGl4AzeGzNVGPRDf1lIl41oLGoJmRpJD3eSD&#10;zIsmI4UzgKAUHbk8ua9I0obPzcA2xGL6mzYrVi5XhbFq66ChEkDzEmyH9kNhJsmdOldqZSFtMgEx&#10;3Yf+yMXRa7EesJRRVEHGQDwMDldb69TocoyoSpGumKqp2RDVGHN1KR8+2NsL/lOtQY3QwFmnR4Hy&#10;8k7ptSOsnAVNLdD4Bvt5MyCb1Q9NlIHugBrAn+KL1D6j5PZuisCOU2BlXsj9zIyOTum2eT5+pPgd&#10;2t3ePLF7gDdhSIjxsG7VIqZPZl4LwTkyh9BsCByAOSpUQC+DJUbkqXSvkTtt/RJTVdQJ7D3OVL1k&#10;nofQDbBhyi4K9uEIoyBg5RlPkMGMWwh3innQbPNcmjUB5OeDVtl7gPSW/JUuCyl1NpEtN6zqe/vy&#10;5a3NrZ3HHosCetZzn3vbKoaZVhhL/yu/8Iof/M5/+Zu//KpHH34kZiq7sf62WaSFMSTmEca0kEst&#10;wsGYEHUWTaDyfLBL60IbU26eEV6yPSUbKqy9k5f7Gbyo/kbVgvoAGab54+8K97D3C84SioQ4yfvc&#10;1tjJlsrTzC08lO90WcLzx4HAOagpHoUR0VfSJ0YqcIhawdNM2CDckQTQEcGxmKUsJp85CUHpc7IR&#10;fRLAIXZycCI4gKVSKtkj14LdAuZS6hQPAGVAaAA4DeObajYJrwbdgY5Ku8dRxwEJXIsvU26yMbqN&#10;Umeh1tD2uZUliGd0QYKU5VdRASjIVGtDEaFOrGyhme+LHgNQA1BNzI+iR56XRrzeAqLMOty8E0YQ&#10;IVNGKoZoXGEUFhweGJOZyxLECT6f/7cHxRE5ffleu8HV4p/aACJ+RmtOM2uqE/7BMyORJWwgMnjF&#10;JwvvRHcaWkfgkgmB14E/tdKq7Iy5tYzMGxahao5Dtgh8s+aC5Bu1vIlkZICDUQ0oL99pN1toFwcr&#10;IRNC0ydggFmbSVJwAntKHjI0wJ7HrLcfoAop4h4vCVJvE9WDAnXLgwoR2JD6xlEyc3nAp2O71afw&#10;UmgGS4HhkenuZleaEHrkBDKN6CIpwBhGuVuwr/CRSk6TiNHqUdZYUj3oDDaqMYXRuCETYG5jjzhv&#10;Fg/OklzavpJbXHvkkRd+0ifPtMJtOwM8+K//8iv//bd/233vfMflK3dEEFiHqCrA3Wh4oHkCMmWQ&#10;eHjNtEoQI9dzlUKT1CEkj4JeHFrIIEeEC1lawmPL/5U2A6ou+aJKIBFHg231ERIJ9BjapWuIGzdy&#10;NnxjqzV2KlIxUUH47axr2hSKZ6BFJgW3TYvKwFNdzMF6NJwTDU2YSHmslKkJX1ZBuZKCM8vh5kL7&#10;ptbNWoR6/KH1zc3IETEqtYJwckQl74+/kGgttmpFJL28uP3SYvIAN9ZX88nYwnpKIVKKcuUpg/bQ&#10;s57i+63PEK1AxQgnjBre2ODIJJ8VrBtcCJp/IDuQKMEJdUoZSxm8HhLYET/ZEhQJGA9nDefD4nfo&#10;V1vJEKSkMw2qUDXcBGnEG4HMiGRWOXdctKE9aA7QS9wY8wRjYhtKsciPkrDuH3plLDUKi0CoQZVc&#10;GicybCu8BGP7iilUkdkZ1ScN/Kjg6D1grx5rVyjv5EKzX1XukApGdPfslI5oob2ZAkJYupwxjHd9&#10;C9vFZpPkx8RDwuSEn6PxH5Mjf97fzwUoZwR7rnF4TZY6KIV/4lGWUKfWYbQSUGHHufv7YGxX1IIj&#10;rCBGOOtl5BuWS/sJVM9jZkIM9j5HzklEbFeiDy+o7COsIbSUjCsOXO210p69ljqCG5pvSRzQTGve&#10;aqUM8yUxp6LlaTuY7zOyF33qn7xtZeJtHW3+zdf8Mtv2+Pjf/Ytvf/g990bAUXEeXLbAq1sqFkpC&#10;qUstV4yMxiLO99T6af+cor3AHhS1NtkWo5be7bTBCccvcVpg3DMubkkeWfHuV+5TVxiEF04e17T0&#10;gpE9j4OZzwUkhoiBlTEHTKPhn1+rE9AeGV4Ot1CSAeQpbEWOlrkOnhIeMn8Wfj1RvVgBlAEhXkx/&#10;CMCSrGBK6Q8hFnEYPjvdabDrY07nK0IosQcBCzKcqcI/Nxf/IV5EHjTARU51GYdsNWqFWrViCQgq&#10;g8/8cOseZe054H6hs6FcQVyckoLzGn2QVpwawqHCDcPia84HH+dqjalHio/uOoj4knyYxYjYvZtp&#10;mreD1K+8od6I3iEMFQrJSTPV1UvJOTvA5JZVw8UpVMiJ8q88dnNnNyhQ2Ml07KEUligfLzFyMs41&#10;TTX5lxfXrEMF1u+WYztJjWWBC4dkGF7CTkkGks7inYRNsCKJICkCo6xQJJt59QSek2ksOZb4xtHc&#10;cXZerhW+aa7gg4h0ua/Z2m6Q3CojzqRevXrnxmZiJIArmVdiSbIksn93D/YzGLo115GtfT24bRwB&#10;4FNtoGxsgwvAocahWK8qE7/NXmgowRXFkeFvUHLJcyOGZ+Vu3Qq2LrNBQILuzWSE164aWSkWu5WU&#10;FidV3RPH0fexmAa93ak9nkyrYWoOC76gxlP2R5ZicystG7aFMwNVAml+wRd+8Uwr3HYz8LIf/qHv&#10;/45viwGBORsrLLvVqi4Yj57KerenVN03kuxZbUS34byI7fxFi9EAA6b8Ej7wHM5vDkYuljMPLTJo&#10;OCAEvJe4+k0J1dLDTM/pwJ3A+IptXtjh3FcYHnc+UpPJU4EmMihK6QXjzIaPPbQR4TF4hUtqiCPw&#10;bPc1hVdNL6jWETBOwTKs6FwWg/A4uWDoG7N3QxFq3RqwGTDdsDgQig0ALGN+gi1o1snnyTVFsbBx&#10;wbGjWiwABfIgGJPjS74asRoz8lQwtT2xkRHk1W6KHwR/06cFGXxyJmFKEkXmqsQH4DfeIUmJFDDw&#10;PCsXKcuSQKsZL26W0tgn0QqTg32xOMzYuWUaDKgbYOVkROkLRFagNi+ivVatGmTKxbH9zcrKzd1U&#10;k95ppttkL5TRA3EQBXq1ua3itOnDv1reTEgmtUZC0UmtWVfGlC4cF1csVCdYTGLxuSlegmY9y57Z&#10;VStgD0OISudkWKGpXE3mBtekS1CKubs25Ijp93h38gO03/MYhlrYF3l8nKSV9Sy2WxeLKIubC3Hd&#10;w8Obe/t5+pD/dV8K9ajuq+YaLRKKZBO7q3Aj9BO0ytm3WET5jp6nqAhXlxy0vMX8Hd0iRja0CceO&#10;xPiSsOWQuqzdBewddILsCqLN9Za9jzsyl8IFbKRNzhEViAXy8j9Bz8XYLoSxluK85rVBRJAa4bi/&#10;uwcpBn70T77qm287yVgD7jZ87DzyX/3cz/HEkheKBSFtw4byIdLpJmt0ntkTzP07NVY1tbNR3WwN&#10;lJKOK1ZCN/lcDF+1xBG60pCylN9iwVX6qxx6keJGvM9PeHixd1QAvEr9Rit4ahCQ8mQM47akWiUg&#10;eDpWriYQ8tc4Q9AOWPDoIlVZazG56iQxpZ4dZnPSCxKSDmiAESc4ZFA6LD5TbmF6e1zcMNEZiJDG&#10;82oe5pno0AZAfw4noHVkBEWUtJJzBWrF6QAKvKb5BsRgHbrULVE2V8EJ09jsChhdV4w2lpFvKNhp&#10;N+fIVQvlyChNytXycsos51ZAfcJ8pEREOCZiEvIwCdH7YdxOC16cgY+trqbUX4Re5C/p6CFapr+p&#10;kjDXjG2QaZG6E7CbmLileSjGF61wY2eHNO/QHPcPIuujIDKoLmet/mrwDDUjTM+YPAtVKOIrsHeA&#10;hojx2hUb13AZiQ/oIo/I1G9TNzLJyLaMiZgrBfKSMhlmpUFhOaoJLCccjT4reJcrGvAn78H6RzwB&#10;WsHaWThwSwsWfCTPK7hefFzaRtFf9ki3J/8i4esgAXuqJ9s2Q96b/CoLNQr7FCaaJ+0NII0XC6+u&#10;iIWAuNdXYKFP53P9/AWFl2CBwXDlukHn1PEePCPT/fSA9RbcHu6QWg8yKfhr3ZM6xNUKuQWO59Rb&#10;kGwGAACER8JM9jL8EBJH2OOQdPPXeF157nRX/Ppv/J7bTULeplrh8/6bvxAZAv2DTdj68mVUjAPj&#10;Rqe+Yw6zETPdXqWahREi8kDPs0sp6qWvIPC74nvifeut6zG0OXs+TxlQDxmXMr4AfNSN7fXNfMb6&#10;qRlVzMX6bDguaoXhWWOPG8GIuGUQBpsrUDEqBdQjqzADHR8l/zUCreRzwDuwMTHBUWYqEAjdFFUi&#10;JGCJ7iRmt06DopjKE5xbWP+w6HPYqPcknyPKTbOTk9hsL8zfBkREwARSNOIK9SrxDQUq/vPgwOyS&#10;vWRVFUHCZm6usEFOAzy+xl8HL8vyGHRfALqoVnDIpYkNXcSUI/6iFZblbKY0ycnBfsrYncpuMiPc&#10;gHfkX+R37gjXHqkdrZAPItAzu5nIbhI9TDmnJCQv3NzfS2Yv1a9oWUzOgoSdlPsG++CzzdnWesh9&#10;IoTYblRAqRtKVPngcL+1/BCj1r7VL5qa9mh9KqXnwQqv4ATEY2MCYR+1Ehedo+WV7k/2My1E8+nt&#10;s2jsomY0igFTuhX3RCybGBHG2jOecU/ciUceecQyIoBhOoHOsR+utlbKyzMay5jcCOpk0ObHlwVT&#10;+Ql3RfNnaAVdxhyvBoTylww0qkTqGKkkMZ74MytgPg+XGWtufUEhOV6ofi6m+0gkRBS1jkn9CZP6&#10;R2KgvCViHbgpiZatcF5wFyQ96A4nj88yVClMFVUqc2x/f++ffdO/u920wm3KQXrJv/k3VMMnLwfz&#10;uR6x5cKw9bQ/6vdzYoZKEKzA9gcQIu6gwIl1M3WTkVYkKkSqsaEqiI1GI74VaeF758tCzBqQGl6I&#10;+EHh8bcFuQ3HiUIolkUukPiEjC2FTXwjME2OU1MQ+H0se64c2W1xZvoKRG20Xed5xxitLLlK4RCt&#10;B1ENPzT2Uogx60GfYMbAwAlpMi0UElhu0bayiaIZLN6mmBG9b5RdmmxFP4osIjTFWaHQ8GKoGeBQ&#10;eH0eFZ+6jZ8sS2DHhybaidbbx0x4zKfX1GsH416Bx1CMk+2kaCPyTMSZuGHGScEKqtvO0U9CHlAc&#10;PxYFS9kwbfR6bGRbBihheUr6ZugJIcXORU8qI+g24ZiZ39bOYIJhAQwjNw8OM9ugYVG+9rRp2kUF&#10;qOC2SIaxbq4sSlNRhl4mHQOJljebhcIjwfMkfgRsb0glPuWILUMnxUCuxm+sOtAN27jsgWw9uKjp&#10;V9H5s7i0fiqqucC+uBy+i/AdmzBcgvxLtNhGyw0VTflBIy5g8LjwKk5O/hH7lMmWAU+3QZ7xfJl0&#10;MfpisByuHh42jD4lU7VIG9SjCVymIev1Dofu91cYSiiKhrWxKEaAh+ur8nRT2Au8H2auUeUqNL+v&#10;Ymt8R4XhB42my7mwnpmFCZIgwkl51rOee88zby+W6u2oFf77z/mcrUvbssslCMVC1xQtYY1Ar/7A&#10;iPUNtrkcB/SDJ8I6L3RVs5ynOfja62YNxxQZiUJqBoV53WzjzOQ986P72O2J4Gxk2A/oANciw8cu&#10;A1HvQQQcuk5q54+gGCLX21ZiYs8bZx6iRA6fyi/WZE5trmeuGDaRhQHgCsGlpdcXPH+djzRXWd5A&#10;TtOABRgq8iLIrM5EvKcQrewhKVrugaanWycwUVk6EhdYq4gA6sKaMwyD6cpHsY+bm4AEV+Ri3DEv&#10;ELNAi4Xk0AfVCmOKvW8b45gRIZasFh8lEEobkhpmup99nREAMicJ7efjBL3DhoJnm/6dmRSntYIb&#10;jwDhgIwLLrZEeDxR3iZdjNuJf4wbJkEX1v9hHj9WJ9I8cselI/nXFwo1mlRegSQfw66upo5mZV+9&#10;KraDq+2q606pLHQurYUXCRa5hWo3h0bbA+Sm7gNR5RZwH9VKioXGuFF6T/dwcRh4OPq1ZWxlQVrE&#10;xTKnUW9i/uxRdKQ2k7HzYfWgFXLB/JiFyOenaDRhD0JxsqH+D4a2D9OHx3bnsFVcN/gkgZuzUFdP&#10;2a2RpI1UDMtpGfARfrcmkzfqQUGnqlo1+EekoreZnrmyX3M9JqqTosFA2h52QyxAOr4tL9937zs/&#10;40//17eVu3A7aoWX/+hLsosSQgjSz7/0/wJBMldGfKj5awIRMi3YkJAn2rvFSBcWjjTCyu8YezEU&#10;ZTBSh27k3gy4RKsfBCNsQs4YMqpIFIAxUmCYPKoEvQcUCQapNXAwNuG1gjzEzw8iap+twKHBQFcr&#10;kFs81W5p/TRIa26JEZQgNmNUkkbEr6xsbW1evrwdpum63nKAiQj9OArRENJGgy3TUbj0cIrJJOXK&#10;L/q86Ih7/dKTBiW1mW6kzsETtYiDDWZAhjRpdXFMGUYII2aJYGvURc0YfWYa8m8YUHgKheLLRiUv&#10;gRI6fQrPM7lm9CJD4Wg1EqwYCkM1r7Zw5SKxEn8vwOUkCPxQCcfafM02rJwRrVdxNXmX2LhlTDXq&#10;FToskuXO1TtV44gT9TtrEfky/a963lCQroAdyBoDtmh5NKrMsFrdqASuP64jAjdaxmHwZ3hI8CqA&#10;qTOLF8Gm6sbhYlRzp6uE72gkQ0M5w6oCCPzZcDD3NWrW6L2hh4YHADytA3EYy51SJfVHqn17AHwW&#10;1M+UfVtrvTpMXii0PV+ldukm9EQMol2fjqhSa2qolyix7gHpAPmfEptJ0ZZgdz8uoxvqEDJCHQzF&#10;4JvUH9zeNTK2l5e8Pq24YrBohAT5GTGLwoqi/5KDQgG07JBrj9z/uX/p/znTChd5Bj7/L/+3kWVQ&#10;oyP6jby1L61sb7ZxnXG3DokDWkWVLXD1qIAXYy1cjqKk0S4QfGDRG2kdaQ21+eRea6Nyg55e602q&#10;JerHK4iGQNAaEj1B6hk2kFQRlVB5ClFeASrOQQqYcJEJSIrpcCpqsilQOCTQjJQQ+UFaUVJqk6qz&#10;eXnrUrih7SsWwz9x1u31TRVFzGfRF5POAq4EU0haAYzUiHXjCqYKU5kS8W8tNidg4FpoARWGfYaL&#10;meC9oOQksUeQU49GejgpZnJLNPBNwmhWmoqBOEbYsdB/A0eQPCGkRipWPgmSZbHC+m61rDOtxWkK&#10;X+BtpBy3FnglR92XghhDwkuHZdIqXBSUzXnO2hktLsgjTdLwUcOlCBC5/8wz5rFzPrICMSVYWSsu&#10;cGEhqdZfEgCv/6hg5o1EenJpOzXVIqn4pR+dB5Iod1ivmPvwg/hMMX6Hodym7lBiGbkT81CcEyXl&#10;hpMcVEdimo7jEPVRSq7Tc9BYHkgbtLnWUkJZMa94DcO4xuGBIsw823gHAEt4p3K/W7zHB7+BQ+TO&#10;r1aol4y30RxPbfdqH9axIW0+32VUhcAOU3Eq571SkV60hX7EtAuIPeU8flzC1ulukqFq0Reoalau&#10;1hkLkStYjJ2MpYBIHkASJO9+Rjr0fOhFFov/8bPdXr7CP/j8z7e9MNLH9CgicHyv00gKp8EysQqz&#10;hDwO+TnHiD7pagKLReMMtKIAWQYeg/K1Pf64tJGB/FLCkTCu4IFMUADYgrIKH11gzaMEGAU78q84&#10;MSahrNBWFEJuyMIgabmMUQGa/mPWMCUiDIZoUMmx4lDkEaNBUmIimUohZqfaRK6WgUTOJW4Q9bC5&#10;vp4oQlKOURuUrAifvrGO1tRQgkI0ag9JIg2SSwfKodM0DtUovTetqkM3gHA+BVQUbzH5sZEZMMYy&#10;YYleJ7Nn1F71oFqrNd7oO6rFotBScFWZdiFFoiAltBKLGvCPn/KDghA6ax2tPkS+O8e1vLjLrG/B&#10;IpLehWeRNSiBqNIod4asEj57Y6yVbjqXcR7Ki2fESj6s+JoC5VBVNttib+pgofKVsVb+MQW9khBH&#10;Jsllikgj+Gw4K5BgnGu4sPFqU9TE0ORlOEkupMxcEtOOU0TjIN8YbJI61WQ0LXD9k4FSwYYwT2Vq&#10;a6Mf9FExpe2Ox+BrMrmhOQI+JZfgUIDWT8V9n18d0Jz//uznS1Eb/2RGtbeqS1Kl0dPUBDS1mWcq&#10;dxhsjq7f1DvQbeFXdQz4L2pNq0uToD6kHEO3F7cZEFThYJenPHAv3G2VzZcVSwSQYJBeYgZx5eqd&#10;V67edZsohttLK/zcS16ik8huMCvfwsa2cKEgDI0COJK6CMGINHkU3KAwMC7cvsOIaaCKcnjZ7pFt&#10;eVs0i0erHHPQfKpHcLjVPLTm4arW4MmNlJPC3uCoqeoLdmSwkSsbkGigdmD0CENFMr9tZEBpyrFA&#10;Wi2ttAEL5Xqsyba8mD71wC8ppbqVXCZY2alflJxicKd8NkgUyiBdq1J/ot1JbAdmf0dujelkZmy9&#10;JRUSbxJ4kZmI5Voojcwy6+4R2yBNgGI3aMuYu4Jxle/iM5XVGqgKE47nucukiTxMwmk9oYDyIU01&#10;eDCGVJlWcdP4pHY9izZVJGBzhaWqPYWpfGNDFS6nVqj2steqBNfYxbTtRPFZQsLtDVdlwD5incz8&#10;iGrLepCpUTJuCjaYfKeGxktgSwDftQQJKzmCHXLPhEi4MdrQklYEqAxRiPc0cMCmQR9wQ/6tJtQU&#10;4VbcZXEhoaKsRzYz2TKR1aRh0rahxRzrllT+16DAg4FnVbwJ3E6xq19bvAkvp2k2RUY9Oh6cRqxr&#10;W40YGNsb/ZNRpYKHQCvSXsELfQsVqDZTSUapq+QK7/v8Tq1nT0neb6rrz60H7YaBESrW+z0Gma55&#10;db8Lqbcx9lkhSq7rzcGK6mfwTtZ4mWFQ/9iPYoeRt770zre/+fLVq8//uBfNtMIFnIFf/umXZk9Y&#10;+Yutw3mwZ0x7LHPmcmASKyaP3zZn1DdObhdERIy+Hk1TB+q01jbJjo34xGU/PsT6XiV9IZdAJVBF&#10;wpi2thyf1Ybp/q/BBm4uOzSCKhiRlYEQyVbLsSbyQJP0aBmWfgP80FXNWRpeUucu8Gi2MuIFJyDS&#10;K4mweW+UwNZWAqubG61mSm7achrEb4V+Y7UfcCAYQA06B90h6yJXi4Ro7VNujIayjLNlTa3j5NlV&#10;QCJlMeNFRQSM8AWGYEc+FA1BWKJmh4vBfzh+qoXadzXve/o19Mza8qrIrWFZarbjB1W4gF8ZKB6W&#10;pKBxRQmjsNOAcQSjEV7v3HFRnLIc/IuCzhOV4GT9CV0PfqnDhGyVl1pMkCo99iLGe9CjK3xX3wSe&#10;sdfRRTzJpxudaKYthgB7UFlmvjTMeulJvNNeC8h601iUUtrXw+McHqjAEcFU/c66DVR+p3qqLfka&#10;QM5fIRMBJ/EqMtPEr1wW24ii6GsuAhLVInoIU7mn2jaSUCtKhei5BluZYt1IVo394bpEExCXQGG4&#10;hvo0XVJOnPTrWuUSwZxLqVGNFxiGQEmW52RkZCjgAbY9rmxbE0xFWhViQfUsRn9uCDsPiW5rpQA3&#10;FqPSpGNk3FHQSgqYGThWQEFHTEG10+Pnf/yLnv9xn3gBZeIf9Ei3ka/w5f/j/5AdUx6eXu0cVc2S&#10;OgRZ1ETREkJSgRn7j4a6aWucN5A12sPZEwJnCauqFyl0TUGL49S8PEn154jVpPzGZGkOqux2HG5o&#10;LUWTRFyVfohCuEPyfCJ3yLUXH0qJtiSTQSkajajY0qgDVAY6A9yZkEAYQTFQF07S7yWdts7SXkpS&#10;9lkyABaCDgX8DzC0QUMVvAtKV9OoaiW9qqxeLWlpieLYtn9JcQhxIQzq1lwQsZWhU61gxGNwigqs&#10;TLk4pZlS0q6yVBMuUxbNK/nb5goB5vgqxKDIHKB2xbZty5rDqpk9aht062oP4tblOJOyZ4ZyptPZ&#10;QKKplgYKNQxLxRFrVHDaEIGSoat3XnanCkWxJEYholIey9SHUTmIudekSEEINg6PbD0+7evWGtIO&#10;xcpHwFpchMZujVormbmFID0TxGPi8kle4qmxXqt6xI8ky2ndK9CLuGNWyIyQFupbnSQYqMYPRIqs&#10;D6SBL37ewamFVaGVjtKPVpKpTmVT0w54wKyztzFSUsBKCF6fhWkf3C5ryhYYQv3A9KIHdSHMWhTn&#10;Zn5VoD6vbopwv8N2EtBSnA+VRJ32+nDTp2sUuzXB6tE0XaiFO/zTAPw8mkwy2lfWl26Eg+Tp0WRq&#10;hXLLZBiqEYzJlXqH58SpPUq7kRe86E88/wW3i1b4fdH8i64HMRkos46zb6FOyOsiHG509zQ7MjIk&#10;kdC1NDWbt6ANiTXdMZK4Y4wsxw+2wUjzV/GLU/MSrkt2W1CkyX5UAbSZctoVAbHe9oLyplNKNllL&#10;v+cEiSoMuk4OZsaVbKf5xTT3KeFnJU0E5xbXSJSibo/6w1gnmx0LLbBPAsU8yfFJSiSQlEmmwlwK&#10;NKdIc+oR0dl8PeIePyAqIX4DMJLlFpr3gKTyulEc+UvtR3/fLAhNSkapGyPnVKgBMiejysnP4Q1V&#10;P2ZaPli9mtMGrARTp0mA8LdiVqMsR8XpOGkU79eCKzaQmwy0rD0SprLDs+pxVUbjsZkVmLUyjyEH&#10;G/4XiloWjWFHXw1CUAWpOUxTEaUxn5BiJCgj1K4llkDVK4xMPAs5So2C80Ecw3hg0UajkB8x8+Bv&#10;1AcMeyt17tDF+ENWQZQg0FZ0koltk9ewTWeoCJVsWQRTbsVU+BUO8cH+fkph2Nyg3qkQ0qhlaAS5&#10;KFMTRNyCJf4XrNTaqC/XytaNRSg2hUxUlYbT8ierGEFGTdefbE6ixqO8CoGIxOEaMeP21nLNu5tS&#10;4ssNbiKhY8z/8iN+ZwsSakz0DR0B86sC08ZCE0WZwgFNqw5DvVZFRSt2fyrBGSP3jPkD7K/VMc3y&#10;yZut3FIwyAoodcqrXeE22TpiaTHKORNKlW+Pef5FBaLhtF9qJjqmqJEQyI0gQjDJ6b752GPJhL/o&#10;MnI83+3iK3zd3/kCMIegPDQmxMbbS5bv4cR8nVZfs/6YheqwQdzHZMvSqh7jRbp2AnfJ61qPptjZ&#10;200Z+kKamcvKYiwv4NbswCD+5gTJH487nyTZgxRmaFBCs4WtzV41d8rMgIBQMuNtmKPRrSc7qmcS&#10;m5WfL9sTuxO+P2QYAuaQVps2Zgv4zSBEaWWefDT9AxKUiCGP6s30DVDHmLalk4ITQlASKVEelHK5&#10;sV0RLMO7Zhs5cCO/VLU5zVdkWcv9aM1TXyknnvmQdOIFBXh8B2VEuGRdCwEdMQS3pFa8dh6fEh6W&#10;+zlwZEHiaE4AG+STVCIrXsv6H/jT6IcJnIwoqWCpcyIoY5l9DXAlaUmdxRKwnxuor0ehhzEg7KJ8&#10;xoTVZDJvSfOo1dkBYARgzpfBQFaBshHhGGfNN2uNCE7kOiaNs2zDO0kSsg1W9WQUcCafTWML/FCR&#10;qnAbVnMHlhXh9/gE8c8GLpLnYgfaXZxZyrNo9HvzQi9UyRoZblUZLrcWurPEeqIeijXxGUuvkNyj&#10;vqhm4qGcLuAk2Vq5jJ4NZFyJod7VgHXdTYM6uoOF+xo8Rq4HfEswDEKF4Sg2UsajenaG68B6kUbR&#10;UW5sGS7PUfYRtOQwINh25gKybCRSjMB6UUvNtnO3xG0Hy00airGTLPN73/m7mYKP+8RPuR0Uw23h&#10;K3zrP/jClE2ORM1miv5PNYI0OTmM5mdbp3/A2CjD9xfmJESQygFgBILH8gFzlIMlpX4kZGZEiKZw&#10;NM1RrAlP4nGiZ4lDUF8sx4TcgRQkOJtLj5QUtRReGPUS8m0caHKpEkuglHRATNEYFAwWN7Dm4kK0&#10;yipY1Wn+XU88M70eF87WVxY30v1sdWk9HgC6KC0NFlObWvL9fCCsUIw2oBTRFgeHIQVK0yxnZTVx&#10;hc211fQspBswdBpiGIQSQjuKo8J5jvUNc1QbfMgyEfUWli5aZmkzyYbNotCsHrGHMI6gAcqvtBga&#10;J7FiMYrSZDG+zuMG2oaIA0RJuJ1eHI0yzN4GuDX4NQ8rXqtIKH0QxipCLtN9HIWW0Dr1bVGwDEvp&#10;jgFfdYWYts7VlERW07VfSCPeTp+YFmQdf6rcwzrncsiZhkwjy1NarQIyg5mmZVc1Tr9AcKjlEO1M&#10;20zS+1byCUqrWr25JcrvvPvOS1euxt7d3dsPzcgZsigQPUkbBcAdyJAsuVTrHCQzT1SgriGHgRZl&#10;gJMQ7bC1qciBixPHReXYmMnUWkd/+SrkV5Uqd1OdY8BAI5oVAfMrVq9Yb7ULEK/s+AThzuYhLuuA&#10;siPjCacaLu4Kmx4xS8YdwRI4zThM4D/Ed+EtlMzA8kTT5G8QH9SToIXGt2qZDK6r7axAxlTpjWJh&#10;0hXpGnRY1pYNIw3E/cTxMqJjcY4oRkwK+BDqLBWlmjIWiL7CaU4sRGBhphuPPvbYww/fDiqhBtnF&#10;f8Voz3mKZWWv+dRdocMt9rqgbyOcoqbDXI1MC0CU+mKpfWkUeiHlBY7mFtJN7ebu5PrOXnBXEJX0&#10;PyH/QPtMsgj78iT0j4SvaZGeNyVDLtfYPTjc26MCUuKAcHVSEwKwBZVgzjAqobqBSnLtGUBVIEsa&#10;2BomLBI0hwlh+YXiL0HOtEmh2QEG/0JUyEoCyIkrb63RGSdt0jZTHY5vVjf4oiRmvk+3raVwplov&#10;THdg+PseaXAhS6gOwQ1mwk0RizJ2JEXKmB+Ih8keZgE3KKp4EjtCKGiG6/uXWdrkNEMQyOuB77cN&#10;jnwWRENqzxkGQGh5dEHiglXppQyV0ttA50od7zRrCzxgWwKR4KwGUh60wbsoDQf/ZIR4dUc0jIF0&#10;fv8LZ2UQKPvr2uaGg7R5cYyQlAELs4Myg2krR6PNQVFWu3tRfE+aQyRsgwKmZXAKGZ3SJTgVlnJB&#10;9GN8u5CDA0Vtb8tuYA697YLF/xst0JcRJTNR0TkIGm5ooZ/QSWjhIbrTOM08ss5oScBTZ8hHGk9l&#10;ITlJa1NECMVrWmUmh/J/gJ+5PzuldryvDpJ/McLZ60v070bjZ4MRp63LaJZ1rg9IWbx+IV32VqFq&#10;wd9g54C2gfLlN4TFhXzMbpEaQKQNrcUcNF6F0h95oI0GZtqCiI4Isz6W4QmYb9HcFDYKJMy+qenS&#10;vBQnWppvLBkSFj2/TEzWPue3jSXqV7ZG1sqGvbZug9fFR5D+9Vf9E7LXqZ6WRgA0l03Z4dSMt0Cv&#10;bLup+aMNiJLQom9VU3ZMrJHSKqyYkFh0etYj6jzRoAWICVzagdhipIT1v7YezbG7TxXiVN6MeRjL&#10;Ksdzg+q9lNfXIJrP92D+1pDgDATykSIqiGHnAP/lMNluLH9hv9uNEktIW7vGdIIK4Z3S95FOaYkd&#10;k3mQtAIy0fJjTDDeT4KuIoWosFycqYXYQ94wSAs2AKZrMqsMhkU/TSAQyFapNqyJVYoCUDceZUJE&#10;RhDT1bskO3ArsCPjw+dGek9oY8sLwXAjTYJ7Zazo8IblhbMwclESSklUEM3Lxu2NSla7y2gheikp&#10;tLCRkkJDQLpJxe6IZ5yLfidgCjQJUwBVc+Ea7IW5/FTN6SYk5knOziLm6cimuIHwOPibtIy2AbVc&#10;MiMN1nZNwPyUxTE0b7MmSp/igo4wvGC+ca8MpJB8ZylXGH4ZHSCaeAzXSK+Ad+YD1A+3LY9PyofA&#10;pPrw03ragGOMvM/DThaOG45dJwj1MD8PvdVZy1ORAedldbCNvfsn5sl/u+aMHaJ2cTrHPAhG7hWG&#10;arZPDQZxQn5fbKi3FrNsIM1txp8b6GpYDaUuWDegO2JCPCdaFlq2BQNUIpZxEdzq3i6Twv0xbaTu&#10;XuR8D/qE96gGQrnmoYLa7h/s5tcf/lEfe+H1wsX3FYohZ8NQLv+AMpnZ2BTIBvJtxA3YFkMwNgJl&#10;H4m1xWdMoYO0E4hKsBdV7bYWIM0OM8uJ7oyEKUqkIMKKI4Dlk32Ur2iDFFhOJUtoh7GPjCBEYl+6&#10;dDktPpDXiWo3XTkGVHD/yI9wg2iaA96Sr/wtpk7iyTa8J55QMSeJlMKlfJ9iFaurSUfY2gz9NMFk&#10;it2JDkXxELXGUA3DiGBe0q84aLSTo+5QW5wJi1dmIIhqQTM3xY4AoTNjiiYyjdF9dEsPRJBAyCAg&#10;TYWseck8foKDxAdL8dNLED3XiB4t4wcs5d10JHJ80+CT57Zp72mgg6iitGYL6Qu9m/cEJsuEgDY7&#10;KkkluFa5NF5G/AbbdhrvnqL7Q6DL1fGvtTobelb3Dp+lNrrKHQVEtVOQKOVWwZPHAaeps8VeCM54&#10;cHacLmwBJKMOO2zqc4CQDP8OWg4pJUSGrN8cA0DWVajCQjryVltNL+a5Vmp+n0e2sx7EsjLaICkk&#10;gl/YRUFG+sjyUvZe1CloJxaMu14PA7DFa57rQMPWvKok8Nrsi+R6MOpgTpGx+SPXoluqfSl4DY9r&#10;GjBnTIQ8DB+du5C8a1CEhkch7+84aipLDAswBQXqTTZIAMHJ3BdsFb1l+lbZiluhz77RG6qrqfPn&#10;zlIVsRPS+s0WfvR2FQ6rIQAERevTScrYJu17/igIb9aIJq9qQtWX+8ZIjtiRKg8eIC71fJL5yTjP&#10;nlxdfefb3/rqX/qZC68SWOYL/5Ch2eW4HAU12jnY292//tiNg70Dw4RrxJOpnt+ESmvLgFxgmrZ2&#10;RS0sGQ2IHzu6pwha2nKBaFvS3566utGIzJznfIgk5FTGX9hJSPrmziTlmo9PIQutryvJEwNIQhkp&#10;ZckhCPFHcg8n30b07PRoCRof2wky2ISBZZIKLNa5urV56erlOy5tp/N4GDApXGTAINjR9ubWdkIK&#10;0S/5LPxWzS3sHo4piH6KzMS51y3xqAvIkybVTLSRPdAjpaaroa00z195N4QPOsvkoU4CypbDEyEI&#10;q6eiJ9JtZTVIh6UpzY3CTG5CHl9avVhpyoRRd4gUDQaUCEoeeSUhmuBISwkVDKMPBR5/w5gHFb3V&#10;ONVftVN12YyB5qQP4mHr22Dji7Po12ShYBUIG/QBFcRl7RhaHlIIdMtfTzWZvgOcX0Ek45nwSmMb&#10;WMaj4dnwykjmJkFdn0KAPvTV0yzS+ka6IiNGcwtWU7Q8GzGPEKsjoyDthFZ3kU26NXoLKAbpUBIS&#10;kHiyuhB42YDUFlyLBAu7hsyyOGQx5w/sCRe52qdhbYwiM1EKarJQ4mqY1oBuqFI37kDZjARfdKLj&#10;PNM4WQIF9j42uCQvns/3YzfoS0IyMxuUOhsYWXjdUwfOg6XVNOg/ksc0cPggvzV1lPs3w5l1i3eu&#10;kuNKsl9JzHCR8m+u0KUBTQVQhZ2kiyBMlatZ4zvDYFBxXpPrHf3NvvI8yzApVCgOKRRFmANYF38c&#10;8wg1xXHkCT3WMdsuvMC8+Frh33zlV0IEmRwd7O5HQh8f7kcRxBAJxL60moNE9ckSZtjJ9JOh9Qab&#10;KTsHrhL5oWzHorC+DVvsLMEDismTQhPPAN+1rAaknKbKfOLUiV4kph3gO8co531rYxVqEIb8Yjrb&#10;bEeIJw6wnhbIwT4DfJ7zkeBnlmWky8zO1JMIr3T9zit33H31zstb29vRK6vr2xskqG2QrxzSaWLq&#10;cSv4j/nJ50UrsMMRMVYSLaqqTJQKSUyTrDdVYiU2whQ/AnuctilisVrLdJKMSUpzGK/iGRmYk/EC&#10;3nlKXFU+k4TCUWVPCUhQFmlBEboGEtBFDXBk7iQFajUiwloeX4JUxSGhTfhcmfvcM+EiEizS5hNG&#10;IaIjv1M9GUdAdLgq9qNWlJBlXfanwVRoikY+9HhGoHV0O3AqgNaRfT6iAc+SbiDUtnyJRmadCBq8&#10;oNoqTNoPySZE1DeZP12P6t5YZSixaglAW0EwFUp0Xpr0nkXOq6GTLoUOKhx8WFcGVeMX6G4l07uw&#10;JXKc2t0WVdR7xBx2CgjFK47zPRAlS5r64SlwspVulGtIXsxkZ07FIF0ozi+7m+4ZauIWA2tAJUxk&#10;mbxJoibOwZjcoiIvMrBw07KqSl5dZ7wZnU4VALnWDGSoYGu9sBNY8TwNUWcJwoHemkwq3YNU6YFR&#10;iQ5FOWHLN8CmYhieHw6n+NDcctxLQbLEO/KFRjXK1Fk1IIWlYOa9WR1jFVFAZFy33AyIMVFwl0EL&#10;Y6YVbvkZoHBMrCZ7zaTTVbZlAJbI4mz9vYNdTcVQhiId7GOfGOxiVMJiPE5CXhwFdAOpBaPdLCLE&#10;M5cWzCYuC4hkSyJ8ZCsgzxeXU6QsbbxyzHD/U5h6dX5tNf090tVkdftSrPvkG0MiCp6cCnX5Coqe&#10;BlAx8yM7UpTCjsg0OSDfNTs+mWgpVLGxcXn70tbGFtnJHIkIHjIINtfCOdra3tqKKkAaNf9AAms0&#10;RXITykxVzrR1xLCrc1BKb5WoKgSvRQa5JcSSukvRCoBFqS+biG6QhZxxGfHFVbReNZmpGyIKxNkP&#10;7BPSFLatoFMBjCF5BXYaQijFFftbHyOKCFZN3jAi4HB0GwzW3bATWV04zXb7SqTN0TLItniP5Cjl&#10;u/qa+8sLjniJKA9AmNUzxQ98RGlwLoV4P9LDYiI4a0rK8iARB6ESCYYRCJXM6yMj9Cq+axE0dm3V&#10;qpJrvEpoXeL8mTcUR6gFMImjFFbJn5VCBWphLkrpXxRQkSqDo1dWQKF/mDTDJZN2QHpwk9QKiLA6&#10;tOvBfBZsMQCj0hJbh+cpDXmFtDoflpGpiWvzaJ0DzQ2aGUskQBcBTc87es2SOZ5irxGzaKrsuqEL&#10;9Wnj6a2SDNQC2LgRLjlyGACWnciohPK6HY2NOVh1yJTdWkJRSm0YtMa6FwnmQfJuImq4UCrJ82jY&#10;0G7sdZPymI6WkZFsOqUc1OHInS3YOGwEhL80V6tCiTuOEGNA4NTDIahuJ6sL/7rgCJKUcRpvRTHI&#10;LdXaTPrZ/j49qyScYuqb3ZnzFt7R/t6+/Syzm5oYqr0miMQh1yapWBMcsTJoNlZ7OSNIGiZIERu2&#10;lQ3/YiBHLpwi+tEHISNGAaxEQxBYtlMWVm8iwqJFCPSY+vwQNAWS+2ZCBmmOs7G9tbmNnmiljdAB&#10;RzgOyW4woZUvcPE5yo83Xg421UrVHMdKzHrH/QKKNesYSzjHNxYaYc96EhxnKYMJpY70KEF5oo9T&#10;9zx/gj6SZmKnRwdpgBn2zNnJZP7kqKVPC7I3IiI8PtgfuffoHzcoLBEpgdwTAWmRbshPZqlpaypv&#10;qaW3GqzsUgq8xiEBYQJhxl/jGqYuSDVGFvNgWJKsZOsooLWEvbBH/bXFzTH4y7Wva+ZXJDQt5lvf&#10;abxCog8htf1LpRo09wLTvr1JRWOGiEP0zzelPO+hNerhJG+kRjmF3FtNbkjVhtuRZdHHecgIVhsb&#10;1ckzbsVLM90wV9JocE+kHtCCUqD8PAZbS1wSj0iNqtTAbn4f0ztuMCYL/E8IneoMddsA9ETHpjxU&#10;EDnrX+UbWpPqoeTtluUYGQsDhRGhk1hmvYouenFJz4wKTY+FIZFvYVxKiY29IQjo69wHRYmD9rCi&#10;4zjqxE2dk+xJqVjmYEgpOr+GQFFG4S6MdTM5TZWCdLeOv4LmpaBXC/dyXOBJjPxvQo64wqUw5zsr&#10;7EOlyNJceJWQB7zIHKTv/uqvSi/ypInaFjMZA+3MPjJj2bPyEjRAWg7Psl8mtkljAUdi/4lswL6Y&#10;slokHRVCRzwgDEQSEhqI4I5Ej0whPA0pBWyaPjarIbZRZSJ+BXZvSztokZoEypG245nNX4wIS8DI&#10;74AUIuy3ghWtbYAY0A6FIgrb29spey1YTyU1xSaOOmpBqaV/oMvOufc8ei4HztXvpttc40hdZk/5&#10;llPIceBTGqGYfUoK4RSmhVoOwvD1+wVLwq8JH+cgQJM0+WZCE5/OJUxzZd5xE9Be/WyuZq9pPQ+V&#10;QaizYvicXlkthTj4K9CaJWo412g0b6s44u8NRSr64coKMldNjsByJ6Wk9kFMqcgRyxCnEjIamVBD&#10;6ind+F4cqTKzwD/zKz+KoqQWowBtkYbE9gLAt8Rg3sq+ClVZYkNuhSpaSNWstTy9QSqSK0kx1oKG&#10;DSy2U85oV6cuicuUR0DPiVMVQEd2Y30zcWpgwX8lLeLecYn71Yh35ZlUdpsqzstXu/TFezweYFAs&#10;Er+kaEdVoizVIqcN2TTEb/jWYkeqSq5TR4cLSfWpO+AXPqdaWIBThLPuZ/1Lt7RuRFlPfMvjaPeo&#10;7YR0eNJGRxyWrxYmHpnrmIeUtilYKlrrXfSKNCEEniS9oiE4JSZD6FlJ8l3I2jzzOc/7jM/6Ly+8&#10;YrjIvsLe3l5UAiWF067Y+FshX+tqKuuIwRI/AyQ2ATNuBSkt/hiTioNnSiQAETQKQfUjT4KAdc4x&#10;rX2TIo0ktREN7eKpXkAEms2VAssLCSaEjgoPtbR7Tw8Fvc8W4BkRVE6poqSmQVIxPhC9IrObbOQ0&#10;mc+n0zPyNF3VQ6XOQY8JGGQo3RDyVotwAnfV7c09y+dDlGKQDa5Oz9X5qztbhFXIVPQgx5mIAgJV&#10;0WZRnDpK1tsZ8qUXMdprmBeJxJxBkDlvglZBXH2CCFOLWDpUoAb/f7S5jMG7EOzIbCGVgET789dI&#10;ayi4MIIfSG4oOOJIxPYrMao+LHBRx0LcgHTwlYWVtdwVkgBOBLqCyKqdLBVqqnY3QalNiKUu+jSX&#10;2DIlCTIRaMn8kExCkqLoDnJDvLvCipAmBkE1fIn02SwZFM3awhwlKz01zwnnCkN6Eam9RB2ogCtK&#10;FfPcjgedmXMgyUCE8d0hXpGLDQAbaF80sYyiv4QC+FdorniUTpfqkOod0t3QGKL9j381J0B16lJo&#10;XKfqbkyTPBCbN+5KQm6lqDLBcWq5cFEo2aox7RmVhnhLYqiPRoPO5koyzYXp+pVLSNo2wcKwQQP+&#10;qD2voB/BFwacdoOYm8nMahjWwuKNfCp7j01NhDnPaMJEJT4QVtzfXMynhmFH2QxT4Iw7gFflD76J&#10;Mh9JZzvIYY+Hdxu8LrJWuHn9RmoVBTsq8wwZkVSjAgecUmwJKhyhACikHU8CrRAEMSB6vtJlOQac&#10;QSkJOsVoYeDop+aopWBxFANIZK4ofzD1k63zQ9nsoNjJOgZgzhYPtA8elDqm2bcRBJF1J6lvmt8n&#10;YJrEguiEjQBPOcpRG+EqkW5m7SFy0BIggHuYajUw8Mh7oJppKrNGTE3AzW3sxTEGNjBdKPxYK/kI&#10;wYxsZKyzYVwVaEacowttWotW4FLB3zG/zzM5WmBH3wmQgzguB97A7QgWaFmBG2DEhS2VbtDrG1up&#10;7xdfPTF5qndidFFMXzKUZD/pjHJLERU4aK39nBhGuCKWS2q4GxYsYR9+lIDoQM7hCMQORF37/ySK&#10;S9lXnAm0Am3rojUACcisWp1fJGcD2iFxUtKtZFEVQxJvwBBtbYaa5obnK9uQfdHWCfNqrQOh0ObT&#10;hF62VRaEYrLKHelcTKN8nPo5kaq8orgnNqjht1afPY9KYISYYKgd6y1dwGGb6w/xoWaEEZylwCld&#10;n3B3aFt3bv4TLXDZUJyY4ib59WmDPaaKQ1jLQSpziyI9ake1gIZ6XYca4jphI1qFSkh9sITNYncn&#10;9XLUTDGaNX2LEacosno2vRTaqYbYuSDXB+rMase0lF6Dyla1kmTqksjE9fmsL+9Z1Hu0CAy1WsrM&#10;MCjDeox2snpSCejnTLHkYXR7k1pEhIUkVDXVsQzXHvcuvpbbySTQX8C/WGRHB5g3t8HrIiNIP/cf&#10;0k0hLaIw5pF5NucLFgM82rJXpW2jNGSVlPInZ0V+jBtZTpxmlw67PjLgA9ci+CoMAgZijaFwmFbC&#10;hMuZiSll1Qpq9gQ42iDDkqI5lCaKrGqWWQRYJH8xFnNo5DSBCZmv1mRRS5Vq4rjtMbRprbACz10f&#10;ZSS6eXAo5YoK0+QvhaaR5NpibOlRvE49V+qUYol/PRFKSHAAZXhNdG10XQjlkqCUNXgaj4FJ2Q6L&#10;Hu7ohei1RB2p+IeAprwTM69UUIVgKHve+cpoqUWRwL718qg/YPED9dMYW99qpJ+beWcIPAINxCsB&#10;votULJB1CIJudKBR2emKYUd2zazFBwbliirnBTOwPUf8xVs7MYqqAPGJzY6UtmqmKle/UVFUjvqQ&#10;KBSHZz46a8iELCxRRiXKL++JhsHVW8m3ckSzD/WGuD0t3rJLGSlq3ZxfFIxi1XLZYUJpq8C66azq&#10;O8lGdZ21iJG8wGLYQWJmolvOixBlC6Ni72jjU/yx/RXGrhBYa+XaksSSmBGVgCNtuRR6/3HrMovc&#10;HBghQx1oRkjo0xwo3OiumTqt+MSyI3xoR1LRzwecQ7HHzkNXx7yOcgHsPqXbGYWde2JiTKfdfcZU&#10;0BGwuqanlt/xP73qDJrBurHr3PMkTIK36FrauPcoY0zdwoQoP+r5L4BKd3FfF9lXiGVNw0JYbeG3&#10;pVzFWQzJfA2Chy5wM949a00hhveMwKEUsCxL4pK1G8roZ6spsvxl6+14GGRQxFegMGg+RqUiklbT&#10;3nJpY3ElZVAjINPqMhpiM4SixJADDUnXwJQl04FiMom0tumlyWaUrxm2v8KqaZb0SksAE/l0Esst&#10;fkPQkNiMAcIsVjpMHst3w6wS9a2foLDQBUfsRug0cjggckKZJuYCOSTggrT3oA2aEBIIg62zQaZR&#10;4u6ZjCSQZVKix1KYiUIb6ym0sRLebLi3V69u3XE17R0iULXfIgGDoUfaM1cMDbtcKx1pBdfLYrJ4&#10;8HhukyjXVNTJD8eBznThDk8PJ2f5mhzm+9xcuqMkdCtXI10PgY+Nq5fArriEHkYGWdrSpN+oBXjM&#10;6ZCGRZmibAyS/FJ5NjnDkOUdZ9XFsB7LThlQCL9tykPxl2HTB5eKadokxKXVBTWj3KLlOFjUysr9&#10;c6M8NumFEackVZkQeTiJEWOxn+zbSX7MBBkvb3IZ+jyyL3kqibczKzDsuTQCM8sopkSXIRVI3m8I&#10;v+XNFbtBxq2RbdpK3s7/EJpKODA4cTQVhJhgdIDhYCuk6k7IYsJxML/PHmWU87JJKyCZUTSReHTt&#10;0C7AX/hs2PMN8FDYF/SIc8NlheTU6DwKd0FIS6bN0CyypRojaSPlukITXErlY9qH8Jv8L6toJj9c&#10;hXaAMwLNxcXBSG7OM0KbzpXDR8uzYWItN5vZuFudarwGvZsR+iYXp2hhck5XN+67776X//RPAp1d&#10;6NdF1goDfrDeJOaG20ugIofuMHUvwJTtFm/8K/sVlYATL0+5qfgGoksvHDR3Yw3WVm3FzeILnIoQ&#10;OOMmHMcESbmLfEH6VCakgGp2cM4CLFXLUcuy6Z8iokJRpChFKYhYZeL1fFEbZtBAZcBzohq7xaiy&#10;UYHCmS+J1kp1abYNGABVT3kdCLj8NdAWiaYUsUsA1AoMVgvHVkwSRnCcCSkdaxrZtdoQ4YO2ZASD&#10;KALIhVz5CLvAM3GCzI0LUrYWvymPBy2oyH7L3zsY6qZ5FgdZp5FdsQtV65hV4+8kOCsuDyepSJXK&#10;cQf7MVNDNE4niZP0ntzfOwnh+AAlkdJCqWRyfLBP5Ce1bMXZTMUoaR6IP14aabqsHqA2Ji3rSpmR&#10;qISVZP+tBVPipl30qX9V14JXae51u1CvgN26MP4r+mMlkTx6tU+mJWsvggXTdKS+J/E7WvcUCkEJ&#10;wyhJhBG1Qq03Dos6BXoFfM7plMSt4yImb3Fza2V9M1BdFFgTP0rzaZgBsR4NOoX8AlGGuRyjvpyu&#10;EJbjDogSNiuT7oEGsQIGAYaJoFFHOlGIvNP4rzVEl3I02HYEcmwGUksjuiOoUnJuwqVgZ5LQhxaw&#10;4lNxNuq4CPC0iJN5lZyYGhfMJDvXnWQfijyVLo4aZnjk2vNx8jFCkvQebBYKRh9ewQ7jC1pRmQB6&#10;F2U3FTk2mUa6Xem7I/MybxtdQ+S4DvAV48rABchyvgGhXFknj3BxdWv7ShXHBX5dZK0QqCbxwQQW&#10;QkGNNZitE95pMhfQChF9kRceDxMVTKosBRBY5izpa1b+LyuhVk33JSeBDT6duenmnY9lO9nfi7jM&#10;LoyFuBJGeEjbYRwtJdmnEpJ2fyDRnA20gsUM4i+QudyKFtpT0Esw4tQeWDjsWGrjGdw0z9+wHcK0&#10;IrWEKn5Ud5WLnTNVL6BBVaEDgW7TYKVYUcE/+x40nzD6gHTsz6xZeO4GefgEGpgCg+3A2aabRoU2&#10;kkHhAU4sRwowNgywnd2Dnd0kQsviSohnNz54YxMmT3jNAe7UG0JJNykaphbV2QjqkzIIu4lmF3LE&#10;8h14b25D9J+AhJTyo/CPqZQXuUjtkuPg3/EtDiNHyuelp0J0GIz+sa7wWGU9iZyPuL2WKn5U0f9i&#10;F7qS4ihoBY0EGpyJQAJIamJjfAgI+oXf2VLlLKu+Wj5qwzvCRivLqXCbqof5VN5FWV8iFE27i9UP&#10;XcfQADsUlhaFDQHHItlTNCUJ8monloZUtCls1WD9gAMzjamVmxqJvuyfkcwD0gDxAmEQZ+GP9Cws&#10;04LMdMd0d7nLo837zNUCOQ7JuKeEuAZ/njoPub196fLly1R2wiQPh4KsDAxtk87kG5DPrAes4VO6&#10;QaMBILEwgAwwyy2ur5EcEfhC6Fm3CZoOOnneXVOjeFpNqKX5uI05zonUx6HIpqTei2Hrcd6aDiJ+&#10;KKpFqN+YEhOXs9WR5IqCyJmUuKnhLYnqmQ0vzSDjWw7x7wKrhDzaRY4r/MrP/Oxj1x8NEylGQPZ6&#10;JIfstCIA2Hb5f4QH1pCcjvEXy6AWkKjRgSPhgVYaTANyoo9l6ZVm1/QfahmRdJZAAh52DkR64lAQ&#10;GwmfQmnxc4koYLbIN5WDWp4KuxMvoXBEW7LVkBklhASIkS0V0A6mgltrcdj1xud0YBx+DTJeSnrF&#10;cGHjWumGWRM315o3yxexwvVDhuENuCDWHFWG93Z+tr0oWu4UK9VrEi/A9zBjHFKX5nVCxDmEgfES&#10;gY+aRGGxBkS0CUlU6VbylpurJOIWeRKQeftA9A2iH4iqymcGGmTJyFAEdRPN0CINwoMJtw4ragVj&#10;HMNcXlMzg8ucHYBybofGbSpLZoP8RuihXR24Rqy2O0cLd4Ql8XFYPcCw6fuFrVJIx4538Iu0K+yT&#10;wL5qO1S3j/VI5NkMv4OhBuZQdWna1kmUZY+/APyPrGLhmGTN2pHKxcQgNCGF5rvwnbIjV1YTWyNw&#10;cZx8+73DVG3S5M+yFXTzFhSSctqtw0qjUB/XzSOYxpxNI1WofiNLrEkquFzavhS5Gl3dvccUhYML&#10;Amamiicu/+0TcWpY75bGYhhC/CxxV5SvMee64eL+OgGitKXYub91J2AbwMYIdComxhsMfY9z4uK5&#10;q6lRk1nzcwPD0vVnXJ4MtnXuxfKPHWl9qiipBhkX5lJl5iM/6mPvvOvuC6wYLrJW+Lkf+ZG9vZ3E&#10;9mKuSPmjMEKOBueIYj7EmhubknBgOCqtLkfvVg78uasouCGSIGVarFmip/KgOzMyHGJpEpdaB5tc&#10;29R6SxggsQSaJQS+TjeuaAUJFxwDtIFMk+GLmIY5TRhuhFOj1oPRvduj4VdBLomFCqm++K/CX6XQ&#10;fX7+F36qhuCUipiDg8kTH2cMx96K9jn0Iw+g6MTQIuYETC+IwBC+F7fOqaIODmV0kL90ZeFuRolN&#10;f4gA4tDyCJzgJo3nKWVH8nhakY2pG5FGXoghFHQoqapzItPEkAcACCZeS2X0oXw6NFbpAvIogyxJ&#10;Z4JgmqeGNRRFjQqJBKQEBfQc6MVxLNOJz/DJmD+mXXDPNDBfVVqVSVOMCfhFtHIo63ysbYqMZSr0&#10;m6Eb+hnuA0X+mOq8pwz+Zio3vZzGDG4QYqmQD0C3kMysm5F6cDwLhPDI8aiqp/wIZgy9aObnUnwp&#10;2ZIpFWyCP/k7hITsj6Y4dkPVUIiLEkRRscuvpaIhhePwomA0WPxrPmtf6Cj4pE/CY6Jyy8pKZG4y&#10;g44OAKgK7TRa11Q6ztjjm53eUFlnvBa8RqO+tm6uv17zvEvd/eqUy+Ide2BURYSKjGeyaDidL2qJ&#10;hIvRDO36Op5WpoxcVGOBZRVI6EJn8zbegwrj9vzG6DZ7shZR/huYd+fGjd963Wuf/7EvuHT5Ku+/&#10;iK+LrBVe/sMvOZjsBXfgACD9kFg4DNS4k/KhQBkG2mD2k7lS03rIfI3WioGynRWqyBxd0e57qs/k&#10;sFjcNCdSBEASanhHafcTOiRRhHKU4Eoi3sAr3HZervht7TM8Bs8J3A78CbBlJY3ZuBgzyju7KmAB&#10;GRJtWJkvz5ReRZWJ6RkGz3U2psmfNXSn4VMTq6YOhqGLqgoEnU83rLipWtL+mhprnZMa91YWMr8J&#10;wNqRGy9EPYgIU1l/ZJVTVE5IgSeW02TegDgM0Uxlbt+BSlBaieYgiBvmr9Krc6RQNp11/IGMZSdl&#10;RDR5dLNS1ApMqYHtU1IeQmLxarTQ29hAKToQXsNBLJmrv+OqanScOXcH9nwRGH7Q0WPpBsjh3RrD&#10;DPlYGyIfD949AixiR8JFehOB2NH5PqK3IUwV4U6DcaSdqAuPgpPkgspsmkSjRQ1k6aMFcsMCR/S4&#10;npsjkXPvIDqRp0G+4/uQRd94gL4mZcwplJSAOPI6wxW7ZwZKact1gMsMWdUqt+CW6eSKz2C0e3v7&#10;zhgMvfDRdPJ4kObLsBXMDLdzYEiuB4kbieCaR9QoCXCu0plFhgurPa+kdjrY4QBZZsCjdVMCObwH&#10;0J9cLboNlW7ygUumDzfMo+GSVlXYlYEIU89dA3AYQ56vlla0fnIMS90UT9bNm9ff+Prf/Pj/4pOu&#10;XLnjIiqFqeFzIZ8tlSMTHoB6CNANjGjX2YHFs6GzDYXFy0IAiyDySm+eke2i09+vkfykxVqYuXxx&#10;gtU0b6DYUvZT9lmuGZMpRh/hAGQy8sKutMVINf41S6oQCvoD87qFKThs4xSYSNmytLuafvmefNpm&#10;bfgVfpmC0bpro2IbglmUAwnWf4dViK4o2WQKf/SvxceQrtSshhQT29MSA5SWk7zBCFvNrHMiBudp&#10;LZZT+TlkKKFLZKJFMrwsHonDqL8yrG+JLHXLaqIyvRSdTi5fcvQ2bCWXKE3i8cTmoQ9JG4rTFVAl&#10;42jfi1aBHXyuklgEcPLCJcw+oAUb7iEAgsowMFeqmxzSf4lqV1nAPI9xJBY2Uwz2A95c86CmgS9Y&#10;Mugo8+AIJzTm4H8BL/LJ1lTKVxa/JbmrolvjbqyKpqsTCm5lGz6K4uI5DddElwhPSOScgDleZqaW&#10;XOCB8Xf6vQhyO1AZMbN8T/2TRKSjD6DipcR3mv+gX7M5MhNoXsF0iq4nFp37kB3JxaBKUau1QYaR&#10;FxlxbaiGWuUSuCmQZ0V2vqo0cqHNrY3LVy+lF6A9qqkC3K4gWcT8qAsyKMOCNWkFkeqQpvxL4moT&#10;EfhM1l3Vb45UTvC+fNTBMNacYlnsHZJoRmYfv3wjpIFEtgkCnAVxM6EUhQIpwm4PxNtHrrI8I9Kp&#10;2SyZ326/tqpmQxIAN5utMTgqoFEvOPOWy157+KHspQspNjmbF/XB8lwHNjcJCwTeDbXrzIJKB83G&#10;j+BFUJoiZyY/p+hoZJHUw6AcCLwiqWLr2r/BrOlpb49gQ4nwEsnfHL15NItjYKXWTbh6EgbNvMU7&#10;IKCc1itroSAR3ITMQONA5DWghyQMa/LQXz59nxJQhMgZgCNAFMrHCpXDWDPsZmjExRuSOich4425&#10;ZOsHdKBQ+/AkpjrAIIK1kS1RgYDL0RuGmkx1BWruRPNPFQXPZd+xHBFohLa8f9z3GMXcDOUZdqhc&#10;K2Oq8lnmESuArQnZF2OsJXrooiA7VfdA4UplKTsQ8JXm0yk2vkG6K1kf63G9gvWYkhYdQC22UJ6g&#10;4iyFWhMRnG8S5aeQqrmDZJwVwkBzJ/oMRJLqVHghWVJ6+hqZDrYy2U1U3LRFCk8c5LdYrzoqJhrT&#10;iNtYJV9VanUZiK+2RKpizvR2pWFBCr/YRtlxBJmzARBnOkEWbVCx1NvLLyhZpUKt4AOUY+POp3/G&#10;5e3tTChlVFBR1nHqfCnPIqih5CZ70VpaakWC2LkbbrElUs7rJDYJPy+vb/52Fj0riHkx2ARsn+xM&#10;a9yq9mWoyplqLNrvGf3m9uaVO69sbFO6ly4faU23nm/y/6QNYoFQ6n2Dknl4KWnjQ9yGxAjXup1D&#10;UMDU62MTYJVkij2frqJx7cx1GypkMCGTmT4H3Cj1aAEES4UbQGs9cyjGyjHN+LWOpBFb7ku3LdtH&#10;Nm8LHKGh5JExpS02XCeTU0Siq0S+RjwECsjVSKLJBX1dZATpR77/BxNjC/IZNxvIgOT1oulD9LHT&#10;eTVJiWJYRqLqOLD5NUhEUYS/ke3h57GPAJqgnAzXQT4zXmh2zHFQpESbEz+QBJFUtco4yNQt3YbT&#10;YDRAtTzYTEPejBCFpEXsOj1v+NYgQ5q/Q5dwjPVqjZv6TSsCNe4p+U4jt5gsB4HvLOfANZTWfbNE&#10;EW6R5yI6IgQxUAbeKKnJoKwBEUSVfoEiF+GGoMvMFEbJ1SfEM+01xsGr0B+RRsEe/aOWK9C5AFEz&#10;iJLpbj8hgd2CEqL2SFG+L02Fp2qgETesRfSMRjB7GMAKZFG0YUH3OwFAs546Gv9V4kk5MNZi982x&#10;E8anDffH4xyYUi7je4u1CwdWraPjEWfRTtwWuSQ2yJ8buTWVjI7NdqPEQ2Jm6qMVBWRulFbspNaO&#10;wAZHRWZQk7SOETsXsMOibokW7xNHZynF1jOibPsMRvMa+4O8iDB6cJdD5Y3VsrC2uR6VKg4qhVVQ&#10;yKs6JtI1KMaRSczmtQqeGk82FlwzcoBMwmYNWjgPAwPoaWnZUk75bBnJJBZjnrNrKlHhGESAN8mB&#10;baRJVLXAxiwAm6u5LaJWKFlC5bDBEbCjFfsNz0fxbsl4lC1K0zwdyeR1seZTFjzPVlaUQBKjxp0g&#10;foNTVRXOepLtrMPiiyVIGUH6nciBFdF0v9JL7sH77v2oj/m4FGq8eKrhImuFH/3ffyDrmvSZYoVS&#10;UHr0TF0TwMyuzdbKXoHySHSUl6J4MD8VTAgPQ8O1yYpXEn0yPwkGXrZzTg8ARwoZGV0gomDjMGve&#10;8IJ8ah3hXEpEXzGvWpoKKEVMGazEKrqtO2BZHLKhLAFdNdDEOtQDx9Z/BGgKNWMeKsQfjxCoE8f5&#10;rOpDUvr/OtLlx3pQByIfdCUjCZEF/wd8gbcbyxYghtqRm3CFKqbSNFEXQQwcDuiHtaT1MfCfyBhS&#10;qEtHhDBjekBbuXD9AenLkqGIyJgnzVThkVxE5CsSovX2a3yrSl0TDz+/RSyZXdxKG6DEBkmk7jZU&#10;0Bg18oh1xwhwvpVhvVIlzAhdkFnNY3ENIR2xqs4Cb1dTM0N827ReJwH8Kja74zYEgtMK8KXdAbRi&#10;hqBh8pLlU7k6EV1GaqujNOpg1yq/mz3jTq7bmLGgTYl4J24StQgbW1QmVdvjQIQBlrJg+dc6IBb6&#10;rnpXozDG6gVrUJeEw7YHB0pHQtwZAhWxwucXOCxHE8QlSxbq7wEO9/wZnWGXiTk35J4LV+sP0hQN&#10;y6UYnCTbgIhwZ7Vmh7q8khh/Nz8kv8Tb2WFNh6ikogxcdp7rx/7pfxDu6ABZ56QJLQdgtKCLG0YP&#10;r/ZT43aE1gnpG/NjmHLhuq+gxrlEvlt/3CVuvASc7nTuHW9/66PXHnrms5579c67LphiuLBa4Qs/&#10;7/MDBOSIZa+0thssSY+P0s8Ta3SP/+rIozKGmDZfiWZ9MUlwYS13w3kvB6SymKwcw1ARojFY0AdU&#10;skMZkC2bCGFSfeM7R0cglICD0QtayDniuZkOPiORsV2+TYF6axRLV1EbWGkDRZKmXjgOhLnBtyq5&#10;VSwF6yvkbDhq1LeYDRFqcYoWoxnKQBln0Jx9rh0tTRAiacOPVTDGNtEVbSmjh6BVrw5TGShbbIlj&#10;f5JowLhoiuZGhu3MqEKqhW/7iFXtaeQiD+iDo/eqnbALfeaW+y8ChrNH4rg2vmHaSIrUlG2/dyXE&#10;MAVVcnUyjF3zqtYBQUYQ4McoJkohNd1gbApzACXOOj+6WYQGEGQK0z7xVNgr011GFsCghKbFsOoN&#10;WecmqDedNbwHZEuBQ/U4A1A1k0NHERbjQ0bs9Sm0nw1mBWI8wTGCfyUnODK3hR0tGaUyatzC2emO&#10;sGXQwWQfPl40MtqxVv5wliXL6hdb26G+sK4BNNIstCaMcWKjdHQ/j3YpI8zK5EBSsYHoKJXy5vOn&#10;EpITaauDwT7iRIkdWlgKSz/GB0qtppjrz7pSTZi0M4El7Cc+apL1kMjEGmR2ud5tZY7rDfyW/ZNz&#10;RdUYqxCyo3o+7CFhZAvNU6NKa6mTihvnhHgALUCSqGRuk2zU/ExjiZNjgFbfw8yHW7ix9ra3vP4j&#10;P/pjP/L5H3fBtMKFjSs869nPOdzdD3JkRpcnR6C92AgBA/kGMqlHVLYePBrCElndqllvUQqiiBjG&#10;QvwU98lV/Xj2Y/QBucqL8WSThR+UOaZQSggEfKTEBQUOCJf1BOZIgxAYgGzipbtbkVynV7tZ3QPw&#10;ApTP9lVZSBynmxUPoAtRH8JTLBZRBaGxWmbU4LRw3DF9jJI0LDmFUDT67SZALJy/D4eKEYAPkKiM&#10;2VXIZCjU6hGHrULx31HMG5fJsPBq8pkSH8nF9WrGlDqxIkJ8yri+Uh4xS8qpcB7JhdKJlUd1W0Ci&#10;EEBJuC0JhiHlo+HRBJ1WCfEwIs8tQDGt4KPVX63p4sfmJaGZAQvm401Qgx+oMRUTIxVo02fp0xbm&#10;UxW5eSKxKN7Qg6OdPg3ygChiTxfnUtPyiTpxjH86U3VpDArESPDPmruj/WU3XpVQ/M9YxvgEcn0J&#10;D8T3sX81BVWItCZ2chYxLfrB1rHqI0Zus24s+xIpnigxsgwinBkzJlEaTO9KqkMRr2o1XUhGAetg&#10;MsmmazkIntWcj+EuWzEwtNTwtqj6t59aI3NpDJWiLIjgsK1SFZisaGCpTDG1a0nHZCdTZTI8PSIK&#10;VozM2uaP1JVY20hf8631/BS+miEQbAhXmRIAK6TRg+lYDGZaOj6rKteOloWb6/l1lgMH3fRQvDG1&#10;rBbGsGM40zKYFAQhYSTnnJGiiiHjZmsT+EDv0S/bAMMIwlBSI9svQNzWpRmCdOvoxPQg3L1x8467&#10;7rp5/TqlcchnDsBYBr2iUTBCx3EQvzFzOcWk8+RbYA7z+jml2oaitzYKK4+QoscIQktZ8LVO0icJ&#10;a+sROYuLG1Y6ki9kQitUVK1veyqY26Atj5ljJE+0aojYIQqx/Ieq0Hd1KEpmiafakvw7FEn9C6tf&#10;qCPQdBRpqFWMlFcW69cj0jWtG8Oo30BgwLJyebdVAgds4knh0REO2PzSQwbEP9SM+Ul5LrA0BIq1&#10;nRkug+H/U2VkDm3HPqIgPEUJ6nr3SvcWIFMjVl9HtKA7zM/KO0V4BqNJtcjAa6CbIWFswVBz7150&#10;KgNrREap/fvg545pfLog20jjgJHlbmlp2QJ/vGGALQAUemUOuwa4C8QEgqJMFa1r0gR1NC/P3BwA&#10;11N3AzU/tVSmp02gUy+LwlZO/cDRnV7qPx5O4pNG/JVfRVm9XMwyG1XGeZECTkM9CgBVczYgY6CH&#10;UTSGzFjUoA10hWxL1Y0eAO1t9r1J5qw0gYQQxKj0XjMmVnq0jryv1BKHKZerowDOzmhDa9vqKJas&#10;IfQnikMSUebOp6FxR9nFj5mjkKTyWsEfsynqESwWMp4z2oDJ2MpGbuKe92GL4ZGK5Capj5JJBddq&#10;6woWnsi5Pin/tv0nLlFmiaxmSpfruHelq9GHR41HowgoVhsE6UM/7COjFG8d0fhHj/TCIkj3POfZ&#10;n/5Zf+buZ97z6lf8QjQCB1heamlFHn42k/Zo4w4c9LqiFbX56zDolKLik/F8I9xXsrWk+XPeiH3J&#10;hcCuo8zRcuofYYgSWsgvasuEFwHjnHuYdlS/tSakgqvAqCpByVLx1DfU2GTk2tg15Qc0oOwXFtdF&#10;0H0RG5OnBFOFbCbuYuHIKp1hpmukotV0txsWbuDXS1qRQjmnkIsm06N3XDJk5OkjX8p40dZs/UtT&#10;ByqPlIigBArKQXvvlRHxyqFxgHUheFMDzY7SCWC91KZT4dvYbaIgS7FJCaL2qRtTMVYcoo4g1Pi3&#10;UQw+rnsW30V9V0u5qMYQ5WgdhIIl1VwMXS62hPJTg2LgWx09b6uirXRnBOUAWJtQaiQdLqnUwSgo&#10;djv8sO47n3gwiceRnSo3H4j5qWz3snVDAE9yNdKyzgjsx6B2zfV9O9Vs36Ij2QMAWEVz5EqJNDnd&#10;bhz/X3zRlxgL/1LLpBNXo0T165QfIapNYVtbD0nMZg1JzqGYPEHa+MOWGiZ0n8vqm+i+qeJyQGxp&#10;Z2MMx6J1Ze5B3jwtUS7pAgcWICmjawoCpK9aUCwQPQcTz0gOXWu+iwWq14aK53ybwz1QAd1IAmQj&#10;NdyudhDY5OWZaDg8aVOX2NVTlIkNqxtaZnhU2pve+JtZ2A//iI+5SIrhwmqF7u/rjz72yz/3C5QA&#10;Yw+Q2dyqMhrXrK9GhB3N8a/VAhBFkK0yWbCSZEobgD1L3RoylxPR4oQPZMlMZitvss0F4CPMojzS&#10;NTnmj5wYCx2Jzyo/FGm2IBdIEBTHMxnZahq7ujLs7ZrPjTYX5nbD4xYIzNa4G+RGD8T4UdmEjPOm&#10;g3ijDlK89puCBwMXUg72ZCqU40c3F7TKUmNagaY4RMkY3q3C4aRhGFcUKhZrDVd45r9KKQ6fzJoe&#10;aqOy2l8jHjjAHzEm6T0uJbXKPY1YjtQxZAxgC5lFS6FT00JEDUi7rNwpalgTGFIOgQdEI0FmxR0X&#10;LBCvxcxvm0znffMbMHHDufy1Yd7CaArf6d7wCasZzBmxB2Q6rCmO8wkJP4Hjg0+drqam7MoyWEYv&#10;Vn2pymGHGadBSQgO6v0g+mvT5B5sRoG+vCJo8ylR/oQVupMTq2UBhkZXN/CYLtDjsJ8amfc8Hkh1&#10;V7paWtxDjSORtb7V8pXNUGBpS764kG7hl69eveOOOxJndsEBvuIxpMcVbQ/tgpzJY8iW+MiaZlVy&#10;ObIGUxMSXgC2QBPb+E/sKpRDBbHDdrqZcVFI+FRj59bAmU8ob31zM8+Z0mUSHYZ5gO4iNsj/MjMJ&#10;kHfL9kSPdDkYAEd1FFxlFkWfmfXVJJCfNF0l9YpDHj49G+h33vbm/PQJL/zkodFv/f+MI3vrP8gf&#10;/ATTns1UgDFIyStvheBhRA9bQL0vhgI/Oec4koNGCPDhwOZbSxhy4FqAkbyFpgzZ3MinUnbGnpam&#10;JD9Bink2XzSBymKZ4u8Q5BxDadqm2LDdTdccsEktNY+rEoOdn514Ms52ftfu08ZIaxhKZTl/adK5&#10;aa2vhBQWrCJ8rSjEMu4lBJplBBEi4Tc1z+MklEdeu6gpcr5nmKIjlKGQMgNZH6H1qJttPU+BZUiF&#10;iwGkKbljWRqCL1ZLIyZMq3WM2tphrXY8tXBFn9pdYdi0Vq/Db8fgNCDZFKVICviqtfyODlPkJ4VU&#10;J5N8G2aMPXzs2cXDR3noPrVELrLdw856mHFGpc6YpNAPp18x6iMsaniqBjQmm3VIQhPl21D4XbKu&#10;RS8Z+aqrltQIkthrpaa3dixKVqjzXGZz2bbQN/294SY1E3qFqu9AddoFGgo6sijpPE7YNtVGFXzu&#10;7ohdQPDcsSnF4D+JhBH6SvoLVw4V6DSiO0Z9/Ng0vdDbpbptwmK5dbPKpX8KtQ+Cv5YKDqRVaFU8&#10;MZJWN+6+++7tS8lNSLG+jZRzyfAsX2jJQPQ2OFGmKM/S+cGUimSn5TQPCToUBGoNIjcJ31D4gru6&#10;zBTKZltED1jvfLzSf7AlYM0KZVeoubvhB4G49zr/txNSUS7WqNo2D6KeHKgB3pzsKzLZYHdxqKYW&#10;QfNDRu5JOx3JZs7jpfxmymBcJBF6wbVCFrVleUJLjaFRaxPbmi095KmlhIDIySxNHBIGw0g+aLcO&#10;zTgqWGjLE7aKiUNTTWAiO3EhEDTelePZ9C2Bh+Hp79QWfOUTQ8vAR6RknEDWQAYs4q2mACFBTuHx&#10;T+Fci8nDUTFILj+8dovxAi11hxvR5u5thTDkBM6O4c96FVOrVnXSRsTOiTbSgBAgfie2CcExx7O/&#10;NFs136OPWryfkL2p2IkqStRHtodqTlELtYlInBiToIAZwQhFRmYVvHFHHodQrbm1VrpwJMbWGSLt&#10;GYrTITGRU+Bu+R44IyoTmSbVKhIE2YJHknvnaIeleGzRArKZAJcE35TbYhmC4U0Ha7BXNIlgYsQr&#10;rS6RLVrmXeKqxjbyDCRTrlD1GRPbRmlkdSOozLdCWPWmsHvJA2Z1BbpMaAfTVrfaSqBIFMrYhcFL&#10;Uls3tQrd06IYgIKj/JQ3BY+P6B3dnNppIKaDmQMlEtW/0Cxwv7AiUCNwhzEj+I+ZK6Ojgws10JNo&#10;ngjMuCSWXcJzK5WYbK+zs5RXiprc2l6/cuVS9F7rQsiJjV5h4VA2bRfLIQlFDc+gnlIejaobUQvJ&#10;Q0vkQdssw5NIrO3EDHSlSHX2eUDPyJWm5GRCKXP7hlaadEFeEovCvxY9Y7lEC/uY7AsKomUeDS1o&#10;gnF5nsddzLNJK+Bcy1OcmkNkInLutWKSSGku5fyVq1fe+Ppf/5Ef/t4LoxguMoKEdba+dvWuO9/6&#10;+jce7O0Ws5RGaEFMzAPtZSsLlZdUKx06Q3ZRWqJ4dN3h/lNjrElNJu9og7eHO7SiKAlSck3DhaQn&#10;lKrFrsFOpQJOttcxZjVFLIcgwK/Xni+07/cDyRATqKMjqMOAhzPrxgbyNSKpGrJcgSfdxzKyoULs&#10;RSsd8gP0jAjZ4SgwPXmiVIXM6YJW6Lt8u+UNkHW6FOdU8RKdpJ7ikiuYPWSoLStwgvwgJOXj1IEf&#10;7tIoAmEAmQOIrq7EZOBiO0QCc4WmF6MYZJmAqQzpkFWhBhzEUAmLlMXJE4H5CK7rEqBa6aSdx3QD&#10;jFlGWysHgRhGnJXpqgIwVF5UYcq84m/Dh6vtDyXfVqzVCUCCaBVjQtUTxcujVmNcxvxU7RXMoUWw&#10;8AbjsRyGSQ5yBRRWwBmKGYEmY0sD5hJGdM3rQLQOa+5ZkYqCk9VTA1miDQvGe3R8MPhrK9SpdPMX&#10;RzNFMMN1tzvXNTBUjjGMmGHjC7qky4upb5HrlGgVcD+iPeeJzGUa2yKJM9QWsx3ZCAbwOwnYLQKv&#10;GAf6T+pKpL+mDN4g3vsI/Jk42o5P7H66GNGIG33LFIEKwCZ5PFSfDby/v59Z6pSOJbGOsRYc6SFi&#10;Yoa1JG1Qd8T1ERwm2FY81huawW4uzODran3kAEWZJRPk/vvenTF8+Ec+Px++1dXDBdcKcUvvesbd&#10;v/jSl4WJFEkdxV7rIMtmL7UC4dgPRXJJz0k2IyYM5IsGqeTO4d6KzWh2imfgsFKXSzczYYa5ZNtb&#10;7YVqxyTE512ri6vh0kmOI4OhyCmHQjiVrNHm1varaDEbeNC6hXGncdRuUU1JsRVsphHpNL+hLE+k&#10;k7oLe1CjcGoK4qzoviA0kVVmdXEzo8dQ0ZU22esgVamco5As9ca3cUGt0prVbQuNsanURnYr3Rrr&#10;9hE87UOckqNbY58HFT9nrLQmqiOj4YiTZFNP2qLliSj/sGKTCe5o97v6Umq5DhGruv6Q9HbjoWKD&#10;Q4Rl6BGRnQ2lOWudmws9RVxaY1+wUDRuqAjeS3C08sTcDhBuzIpYvRrMmLGaoqS+o5KHA2pgXMmd&#10;oTkjsgwoG2X8lqy0gZA1aCpcj1pB9KmWmorc1YT3Q8UWC/0TJjJc1ExF3RDqsfD5cHb5uO4dgTT8&#10;CXv1RMp1oW15F7lMlpeqHIeGb1gDPUuK/TXIoYJBB/CUTHqnPO+T2Zr9k50NRQJ2AMVgsga4MRQL&#10;8kKaD03KMNWQ2EDuSLFYHBz7LegH9Sw1e64lrbL61MVr+hyYGAyq7MrhrhtPU00usBIWpCJlQ9AI&#10;8AoIC1Khe4bZtcAsQRevwCOp/zW69AE76+hRWR8uNMiAG3UcUaCnwG8+FssG9MfOTUXCyeHOwf7O&#10;n/xTfy4TfqtrhYuOIM3N7e3uRnCZHi9UgkhqJKuhRmWnwTT3c+LI1tpukWKTT03FwlnW8petsBzS&#10;uoy5xaWElIMXQXU/TOjCkILiDbmvlM2dE3mWfdH2OTFy7DJWS9EdVGNFg8+tqjLQmKQwHtmsJliO&#10;UHLTWjX8GsMVnhbZ130Rj/bhakE3GYF6SrDt82XVPuQp2QDamNV4stdhOmZwuRhxd4URkcHUp+N8&#10;qMuo9JOKddQH53BaoV45b/8ADyfws/BSS0NrscumV+h5kCWHCgTFKc8N1jbDVN9YSWcYuqiSgAvz&#10;fH3LjgJptwqlBRw6vw9RP6rCwWxtbafqwPJGPrUakCssMQoimTonYTiMyUDwvSeWtcFgeev0U9FX&#10;ZMWyLhD5IVlJx20JU4RC/TNVdQOSjezrslH7L9aCHLChTdqLQ9Uj9JwJJqaVIlosDjLdi9QpYPPl&#10;7pDkrS+VBVLpuaI1VS2Ygfs1MBDYpEhDgxvpmVY6QNaYolk2bWgncHeaZe8o9zkwIjwE4XqKX6EM&#10;tI75gjGhq0uZLvuJmtBgbRacCbVG9Zwki5g/sYHydCkelcKQJkVM9g92UlMq7WcvXd3aurSxuZVU&#10;hrjrdAuyQRPeRgsAY08Zmc9sBO5KNT3BfZaXFAG0GqCkET00pfkCOZiHPDIqgfJ5xIwyAFJKWEdB&#10;O4J+MHBx4KK9Es9j7erldfUHCCYbS7EvgFQd3miQa0ecPBBhUQSdjcKHTXkwtg8yXfsDWGxxYXNr&#10;62IwkS6+Vsia5nAkxziSeQrdasaOZIGKBepIgiVRdhPKpdFibBHNAmynHNfKKuv3ElpVS5iE6U+o&#10;HOSI7QNzJt3Utd5EIwhW8Z17EduzrB5L0rmvdFusGSf88niegi6NWxdKP4LWinKJmJ3kNrbFQW2Q&#10;Zm3cciAjGrbd1OIPPFRuE4ER0ZFDWH+bofQdOBtoFyKcCnn9blBgMp+oZdA4hbFOlUDTc3OhNHQ7&#10;iXRIE819CiMnmIOGbUSHhqAntnbGirPvWw425leH1B6ftABNamqi0zH+EmnmX+LVhTkQJRIB7PUW&#10;8JegZ66XOUdjRe5E8gySVVEQIvq6FGBLEqDOMzpKKDK29B9NjFJZo95wQydGWTGgKK1qpI+xcQq/&#10;ddKKC7aeDylsSm1lhdEagTQdOJ2bxCkjcLRz2RlhzqRZIMUX1PNQZlkid2f1gUqoaM9QOKMYlO5I&#10;V9tUy27OLJXyPAz/gPxQ4KSSArKhf60lZ/MCME8GJuZuUDw5bu5lUvTJTKNyV/NOqA6FrqCSRDqt&#10;tcWpjpJ5ADB5Dvb3UlEjjxHduo5ypxBYqnRzjcR02CjOJZrO6RWZweUKkimj2cFTFpYJtOI5Vf1s&#10;xAF4RD5B9pHM0cp5HUOjGGRFRGRj01FrvPPUKsJwt3ri8KUglAjNae3FdUnAnrlZTP2otbgBjSzw&#10;dNYFrpFGC3N3gxGFBRsDoh802LDZkuOQOdm5efO3X/cr1ii8tV8XHEHK4uzu3PyVX/r51EmOUCuj&#10;EvsAE0trredW8YfNxfHQch6BZqEVyTzECUVUderl9gTpNg2CNjXWRKIn/OJSUnrCSM2PuBb2yi3a&#10;kSsLRgzkRGtdkLZRMK2wvI9wIhh0BQHHw7NjFGTKxOYbo9+c76oT/fzCD2oCRb0slwLQqJZiIQ5H&#10;WQNUyk10pgX9DV0oETHNT0/budCSIbDdNeiga7T0NwJUy4laalYhRwDxV1iJBUyc6TY3pCJTi+xg&#10;htdzr/0VS3NYeAiC4c6bLuU1uV2+ajCmb3OSqCh+WiC+aXvcdlTJrsRX7CA8DPVb90Lcjmlvdri0&#10;Q94svp8bpSNN8ngJQyqu9C4DiRhMbtklvcYBDRlm6nIyMWrWapD+33l0writAZ4hnay0I2gRcxaV&#10;GiNYIj5r1KyIOBiteCEiNOIGurmoDTeqD6I3SJhFRFEXrChPVdq5ozOGniWIhiZ5pXvZD+Q/suew&#10;CPAzGgnSPGHJ7CQddzDaBUmawquhUlnsKN3WBNZ42CJo6ON6gLjL7kbdLucEnapSYNzWviLWttri&#10;LmQCSQBgXtwz2P2qm4ZNMF8K5PS41qhH+VmvO7sv+yKxBIqEs371DGiqN2C3okXnKyTulaauURKu&#10;dYgmC3ZqTFsUvCuBQYZbILQ8N603+mpnAJALkyNiq6I8SNzcnZvX3/WO3/20z/xzJWXcuq/bQCvc&#10;vPmaX3hFQlFSQcQOzR8tJuBvhGKEGKoVatRh3ViLuLRKRLAYZV3GvCV7IpuUZlIpzoO9cZZi2Ulh&#10;g1dXsw1dAlprEIIjWCRcOAMIIj9CDRHn4Y6tQaNpKYZU8WY+UdEEseWGRBX2BNow/z3Bw64xWlYB&#10;hTnvqxahLkkdB/a2gzH0VggeozCD85BXGwEuqTWgw0pnVQXk51rTii/kcXuHVcRU5Q4hqbZlgrV6&#10;27BTlaCdqB0My57Gy/DEeHZBFqcHQzSiOqG8/BtsL5LbNsn04xRpV1sFLogsyF+tBWvC1ZDLuZJL&#10;ic9WoHzIXKdzgHxFGNApcXImsNdbmiImcSguy9GInTNeUwk4neHf98uK/r7BCdafcsWZeYK9umUB&#10;kXIddx+SE42r7LTFi97CCJUXGuqd86BxJ7IdxPpKKABRci2NMAzb2d0ypKfBjIpS91z/xVDQQMlX&#10;/oTljbvhBrR8hdFjojYKcbRU5LIiP9gaZnbQnnyl122WPb+16T2CmIu4wxyAARv2h8mZGkZ1vWqt&#10;6LjQSiFuKyqQXgVUrKBCx+SoDXN6UBDuQnDuSSWtnQ+0nNA9mZBMnF5CTvmED0ouat873j30yHDt&#10;cn8sCaBN4CQXZ7B+x7GiWBXccrA87zhVoMN6zB8zfTjc84sxUPKGFA/Pmc/lgoV9+Ec8P3t0Wjfs&#10;llQNF18r7O3s/Nov/gK+LUq+SQpYaWoCTIocP0t0avKVKymOmCOK7DAkK8lTT10jIh+JSgigAvgh&#10;iT0NfiLGthJkkF5nqnPcYQq40PBRkEnxjF2NeB4whf6JIYeSwDkz7GTfqyODd2LOlyJ46mlotWpu&#10;4zGoxwSTBQN6/gUGJJEg5GRaeSrrHlFhYKQgcKSN+nHBnECBlUguJkudVDxJA9puyd4ACUDxfCcx&#10;A6nbIfomBq7xWZFU4ImqtemRaa1yxinvRVSduOa0CgVa1HA6KsFAz2G+4iLAk00FnhIHWbcGFnVQ&#10;IjUAlzAgkS8I1CKE58ayY3QwoA6GKiEfmFQ1PCH/rm0o2yrlpsPA39hEdqAZEA+daZ7WWERf54/p&#10;nxhUHYg6B/xSUopVNqQ6Mr00gqVStQUHjV7JyJWFXM9ADREvq5lVc4S7jo86k92lVmU3lM2tio/p&#10;8PFCW/eJ6+n6vR5MC5NPQ1+cAo0hPpcMsrUgPuix7CL0MqRetIJBILm7CUgZx857mrqPlvLlAcEm&#10;QFinswW8IMtbgG86thEv4QeHqRXiby1QD2+J8EM+mP7Pxydmg85jMRAX0lposk7j7NpD2BUnSVBJ&#10;0VaRIzWBEZfUfaqxz4+6Uh2m46hiNrCk+eL6eN5cNGAqwNTOi9sbQBd0SX+52U366Bh8NE8NAH2i&#10;w3H6hte/9jd+/VUf9uEfffXqrVpL9eJrhSSYvPpnf2b35s2ciGzTg2SC2mrK7VH/vEdG4+tcyCE1&#10;PRxKF13iGvoVHLLrxKrbYCd2ZoTZ9kYKIMFsgZ+aWOnaetP8I39sgxVEktPN4ZxKa8F7MFSEco34&#10;nuqGCN2V4rADyVcZIAJaWA8nBNe7bjtffRg/Oer/CsP2LEw1hEizZwQD1tPnzvfVlrw9CioG0QAQ&#10;Le0y3QOmzyDtICPpZBWrVSeIP/CUUkVp89XjZxxeXKnoAvKwVW1QnRB624LC0fKSdnkMr9+nGqxe&#10;ZSuOmo3vO8K8L81zYi+K1hF4RI7X8yuREdsaWaJcHbLMrGHIKkg9gT6qN1vQtDZ17kJPv6Mj+J1w&#10;c1kvr6AB4WybScBcde5F4asApErhDyItXXNkIYwakn5JTs7P1sPmozY5Ex1ROxQ7arJfQTKdV9uJ&#10;hlaU8DJmxtBMLAsGR3eBetOK3yb/qdGb4CKi5TCnHgekL2aDoqdpcbdOsceBscrBcwLBiIj8quuV&#10;oUKCjGcUip+qhEwj7CYC4T4yStENjfZhaFJQ/TgJ0CcaWPEYiqA1Fh/1ILbI0mixkXwgvFMabpWC&#10;dkF+kdVJ1aU4L6JaaHG/UUERlxZaHFUw0HVMZreXehyXkwfJ0WXzawyd72umyylmy2MvoYmKUKWD&#10;aRhcWn8NXScOkx1ysLcXp/MTXvgpd955d6folnvdFlrhF3/qZTdv7mRVARsOJ9khHhu2nUfQ8GNt&#10;BnbycCLg5Q005pxHD4Cfd0lIg1YBCgS+T5o+1cmQnic5tKl6lL6DeZV3KH6tR4+pU8mmXa9p5021&#10;awo41OoT7de6q1E1mNoFNzT3NPHMdhJEcrgyPIsXuYEfT3tWzA1HwcJEyJmqBASZg6h/38xdhlNA&#10;qeJZIY8zYVVyJH81j1nB5TqJz3j+Rw2JYcdieqFdwNzIcZ0yVtVSiHSzrIImhIFqKhdZgrS5hkOS&#10;quMUqgniHYrvWhCHqr/cpMiynJw6+qJkfJxiTT30A16zwsFUiPeBeBAEiKAN0opackB+EaJ4HT55&#10;JVDHKcUWW7K7ovqxX6xOSm3QiCKDC89gqo/z83AxK4X1OHAI0gIh/XNIDIw2jH4IgtZSerlfKsBH&#10;veWNwe9zr6IrfRz5t1gDlGenP8EQOkgtTeQ8G3pwKVF7BOYQ/MO/6XDd4D7QdMv1LGTfhlCXwD2d&#10;ljHYI2oP4gFb88piefqc9YM09kGuGFgBVl0uWJtWlB1Hhz2JXG292OHBgCuJzSSeIr6Gx6PdA2Ev&#10;UjqlQdhjGgfsRbK46+YbWpIeaJpavomRxZuJZJGSHDi35o6awx5/GjdaA8MKlLchyDWV9JwaPjLc&#10;Ql1MM1C11GotGbLTHlKv+QYfqnpXYnZ0JoZILMKHH3rgt3/zNQm4P+Oe59xyWuGWVGXv1yxjiTd/&#10;3cUt/pPFa/C48QS/kClj/bUBi4Qoliu7La5oMmrDheCq7pvsigCL4SznXvDQ80vbTCosvJJiEawS&#10;shzJ/SWKsLeyN0lLDZ8yW1gbiTMnoEoRZ3uGyBTMXo7syJPQaUZCv1nMVWRoAZ1pyj1qQnWHTx+7&#10;z9PYri0lKo8LoAl6qBNlelBcyJlBdmjad4qMGpvnk5hkRkChiPY4xqg2it1WCoNkxfjg2Hh6dS64&#10;k+ADVCuTyBPvbpJtGvhSbzbU0sgFKtCGY7oC/3dtc237ysaVO1c2ryyvbkVwpSZCIvr5OiPdKgzK&#10;NHZeD62SFSWtZCWRUczKaX3NTEFgabwt+JWN6FfGFntRj5TIi9ZbSBTbuH+s+MXEVtp3rFJDDVZ+&#10;M3OJqYgDRZ8AjU3K47aCSeUIOBm0pmpctUgNz5rOKn1NAUZkgDXkq3TdIGab1TuYTGLHeCHk1Ogj&#10;jRuUJrLz4Ftb6/KvINQipZFrUvINJhfo0BpBmDFQolsMSQ0/NSJIHkw1eIK23akZfQuMoDuP0/mH&#10;DcMJKT51Hq1gUFUWin5tCrYh5cePSXJXJEtInYu6iaHkwMRjYx9YTS+3moARRsgzKphlmX7bL+Qb&#10;lrGpyuqGtJ+G+CO8Fs8gIYjJyeTg+GByDI1L1imwEG+27LE+F8vJl2kdPsUI46n2E5lrTZf0hLC9&#10;U+Nlg5gOz6HxvQLOaAtrBoP/FTjgoyXhkSGRwdZse/C+d73jHW/7uZf/+PslrJ4mb74tfIVX/vTL&#10;DvZ2IJvJZck+BQnRZBvuAjyChAhOyWZfTnJ/zFOLmrHvi582z0jkUZ6HJHCYarEPWvuxOzfuQk5r&#10;mg2nEbSnXauE84S4bA9gM6NrgWu+t8haApvCpogcVFC/pm3UlKi10frF7mRf4mrXjqnWYpym5HAH&#10;CBJaRqDx6BnUQGigkmWViYqHotrlo/sLLjIMTNXmuSRDJhJo6SdaO6j1OeDewizxGwCl5KCNLj0m&#10;i2BBwjaifSPZAaXmm02Fi2BCHOqkfhvyBFXHxVc2NnEa4LQw7jytzWiAzNFGGQ9Ksj19FbdNWVdz&#10;i/RXEdYA0LgjzaLVFwT0EW2EOTQljWmqMIu1CFYIvpg2rJema6XU54IKurpq3qOXKWFHJEmuFFdV&#10;JOVnYIrjYIbAk02gUCFFtMBRzTq6qieHBwdBzxptqHlb3aJHQr3SsN30/nzgpHQENcnGIvuvNWt1&#10;CmTxs3UFGRXg+p78yWiEyFZ+Y6JLvAQrgtgYKqHUg/2JO7Ht5wZ6Nq6DdVKSgi63XOHaErWmWQMj&#10;0NVqqkURfn5TSyMeCQQEHSBGFNna2c73mv+Ae3oGXFrHbfCT2j2ix6SsN4kKpaLW09OU81mdtOGE&#10;C82SvaeHXgeAZg9S45hiJ2Rwmjkqzr0RG5Ui05aPpnNnbIKGSsyAFHDWX5e3GNtqbePRa9f29vee&#10;/zGf8DQR9+/jMC6+r+C5JW8+yGPEtqdhEQo0iaM1iOvjoiNMFnOBhx0ggV1xrAUutIJYyTVJ4gdm&#10;1fSA2pxSaEvLJLWFrb26inAWV65qsJUJ57mxMhkUWkcedFUVhHC8FduHWqGtRQjgJsVky6GwjGsB&#10;67wRD1YjH3kD5qHmsCkKm7mIaCsmqQ+xscYPHs0e3wE9Nc45RsXWZz44UrVsdZmU+8M8rDAdIhUN&#10;08idvYSoEmVrXWGgaEiT0YKr0YQncUgfq2V7yIZLxZ62bfChBtRSOxSqB7XVTK0i24qq5TBX8puA&#10;6/ESYuOipc6/uhr6dixXtFAEBWATlqRJIFr7PePDYo6BX7er2sDF1qjnGzSx4I12os8oscZKf+c+&#10;gcOuSInOIvFFr4nlZJvxG+8IBqLnanwI6i31/E9jj9vep8WnUucOa52kAN1JoG+9HXaFpVJgc6Zq&#10;aar/EP/KlNO+YyXcoPAjQcBAxRBNhdrqjbROaJYF1ErKtFqAKII1aIc2rIDP3yj4S+dA2UTkMxpH&#10;bqAEEjaQHlVhmm+uz0RiQp6/ctxcQbZzQgxpbba/T5nV+IeDBUvTHEgZyYYM/Jpo7WkiA6mzShpA&#10;6/QW7xlfw8jn9JjIQOiLfaknGDqRHkWTPjjciHhwTle1ETBPPuNBN7ljk2mjRvV8iCS7SXRP2P7M&#10;ekrxhsowsvtzLnkj9CWOGxGpFI8liY/wh4dPvDEXTEpOvrejXNItb7HXxdcKnkvEbIAFg3oIG6Qx&#10;x0ULWbo2+K57nF5X1lso1u5+qq2snaOdIRcpG5y0nhyR7GEISwsLlM4O9g1EHQI1BxaIJBXbwEo4&#10;BUMHYPGQUjYirnFBiZpSaQPRw37D1rdeJIiuRurQLhoqAuhAAQ1V1H50f3MOvbqQa05MWOYSQ3Jg&#10;yuZsdaL6BGUfCrfmtrpOLQrqRRkHYlBpWVkpRuCUIAMMCz+OttEoDWEaARtMKPlQohKBCWLLM6/5&#10;wCpVj5dXIrmomYC4t7nmsPGHH0Rknyi9bYdF4YDIaptrhJHcbON4MJFOzQhyIP3qqQy5b2xAa39A&#10;ZdickDzTI95mZOcf7STymFMlPoUWNQ8baKgKjshWLJbznw+0aZs0ln5116j0/ZHpFC3kmjpDyGId&#10;UJYqbsFh4uQTipmaO46rRYkdeAQDumkcmdIRJSEHfD+8ubOb3MEGWqDMU3p0TY8v808It7xOlncE&#10;w0Ar62HJTW2o2KiKgeBiiSrF+fCRsng0PbDheMXm1IYeQW8iDgtJPiSav7a5vb65LV8AboKEoLgC&#10;AXpILpsYsUdYq5V1MRmF2Q9rWegsSsIYFvkQqa85Eu8BYY/jXvNfq8lQvFbceSNojg3xBxlo6I30&#10;1ASNanZEPQDrKhJqAA61KiLFTzGtcn+sDawywSTBW0CqKAUBooFOmeXTEIWAbzK5oxQO8nh5VAw7&#10;PFCOmt97MG/F3IXbQCucnVFNMfvCysAVIULIuLBsFXMUinEkQTYyLGJN450yyBvWciwozM6JXSXS&#10;At0b8TUfSyfbO4ZFBBEF8VaXJcPkAER2UIXAKAEgA0UEiomMbdowM9sWhSHga7AKXopoECKKoyDE&#10;4RdxboHsEfwt3U7XnBa4mOyqP2EUdii2moJOkBgfBS5K0TDP3RREquPbhtVHvF86YyHpvK90SaSu&#10;sruGPC5Q/YhmEzdrz4gvHMr2dGlxAnD+uApp1LKeJinMI9XuxDoU9mVbcimZrNXWWvwCQEZJzDzP&#10;0bXEk1GBAWv7JA6qdSUCteNGUFeTEp4Gn51zhJ6mrJQoIsMyaCWxjhC9gBrPaD/ihnkYhjUQFUaF&#10;GHy1Do4lGVDerZzmtrDKD3J/+BcW/dZS1r4ACbRr97SfMJQ3BGZLsJExn21ATT3wC1A2NlzNEyUk&#10;+YPDtohUE73QbrAXZr6HpAQiV4dPokAhDtIzMWXYiWp6nUmT35TE1nm3rxkIqdmbmcVk4kDR0bDW&#10;wDF+5JvR695wNZW0N2g5mCL08QhzJBIHgDfMI/DYGbLJjuwoo/cSvqHKGgyQe3xkEVkrT7i1LGJB&#10;pT0Val0HtRYWe/Ke/SLYIM9IBNWYWtnE+j29UNOPhm/dIhpgUGdkGxHPQVEnuGUXrcR2eCZL7poK&#10;3cIlbEPx2tg/JjP4W9QA+dfhTk/i7yTQMTncm2RYuMMrq48++vCDD95/azkLF18rsKJAKkCzcPAw&#10;7adIqx5owVpdbCQRKiNesVt5U/gDIp0CUY+8jWYo2Dw4MA3MmmlsqhuH05gz5FFkzQC0DWUWglHg&#10;6XKa0qrtrUVDb4P8m6MyPHohbAERVEv9G9SDEC+mrQ6NhjRyTmxW2SHCpPGr/a7c0kHhZPgL/+WM&#10;9YWLoPg4h0mIzSFpYaD4BjElTDkfQIWGaDVCwLxQrwPJTBm01gSorazkFJUqyiRvAxW8uOxnM2tp&#10;wEJdo6K3v5/0OR2cs4R/YkW/oc+GoGD6x28a0cAPIZMQ+qaF3FA5pAhIZKnJb5RFo0+gGhVTfG+q&#10;Ylrn1XIoDvp8pvQpdF1Kl2LEVNfIc/GtII/hpGJuU3BJGcf//VXXy2WEYTA6bVDCXRqBX8Xa66a1&#10;wGpf2rJgUNSjE2Bkfw7Ahc6XhK3U4hSws0nzeR1DIL7YKukHt7yYHtAmoCPvIv7cQIhq6QbUi2Wj&#10;S8Yn99c2EmEtZ90xnQiJuxV17di8PH/0dnw4SqNkNWMy03ecCibnQTCse5WE2scKe9QmAVbNFepY&#10;L0VUs30EhCRVyQqrt4I7TEHDXCYuXyAnQr1QkYjKoZtD2xAS8IsN7poX4SEO4XFjsjA2/Cre5AnR&#10;R7aFhJG4YRYpITAnUuoMPJK1oAqLaGZouJnHBKvPohKOJiFuJauSXP084/raxlve9PpX//IrZlrh&#10;aTcDNRpETooSFBVBKiDxPT/sG0qY0SYkkiArvRZmC428OYutONdgk+EkYWMLOsYyyIEKqhFkQ4sU&#10;G9AUN0rP5+PmuSBYKxTkjTc77Nzsw7wZgo3NN1qp1Cis4G5u8bhE3fM6+wNd0aCfAk0qO4QI4tUA&#10;nNt+VMLhMeqQVxtoWWlcDWur39dFmBrFcjxNQENSRWRoUFcFCl43v6+R2SFZ+0S1yZmytgfI/yiI&#10;mTlKRAHdgB0sH1QFxKsmXib33GapmZsRQz60FhqXQs1p/7mU0+g5ijfDs0vKYJ1YE5sFkAQ1qCkF&#10;zEQHStgaOm94UXVHcNTYK/I4ByOYa4AfyzoFc2jAudpeB0ch4ucxy6e+iCnWddEa/0QygRzm37oY&#10;khdUYTwbfceonNIt6oQ0U08uGKmXqXCN9s9E8RVhSTULEmgMgmD721VGe8Pq6rWFYXwtRfy2MF4e&#10;i9KOyk5CxFU8eoeZVTj4ulTZ3pnS5BPiZwEG4hd31RoTrlGkm6eJ0GcHaRGLSdv0yR4hk9r5Brv0&#10;GEQSKbJFbCTbIsvG86V01uHZURD7CH7UQCiqaILmHegoWBDj5HRyepKU9Og0otPWpU2+UMJXGZSM&#10;vLGdWOKT3P2U2pCo5Tx0BDexOoJWcMdQznXBMt1JGuxEGG9A7TrNQFZ9AvszoIQyWtMkDNvlnQkS&#10;Bb46gr0WZZupzzMcHOw/7cTiHz6gi89BunH9sZe/9MdTuiuxMwJ8yj5MhnPLq6wTTdH/P3tvGqPp&#10;np53dXV17dXdZ5kzMx478XgZexzHdgJO+BBlQYRFJCRkF6Bg1oAE34giIcAaRBJAAiRQEAgSAYpQ&#10;AEURCSR2xuPB49jxxCY4sbM4XmfGnvUs3V1dVW9t3c31+1338/ZxIJEjz/FUnz7v1PSp5X2f5//8&#10;l3u57uu+b0EGpENEWPBOcQx0gbIZvmlcwpQOy/cxMIxXUj8nf06XE9l0wOmRcHl3jncCzxpzlrQs&#10;dVB7L/uz9p96ARHdGziGVsyXrF3ibJvXl1O0VKwTAKqKq/2tsuOl6BE6LRDdOCt6UdPVWqq8BEHI&#10;X2V4/aRDpAqkVPEa7IXOqs3qB+AzRbgUfqOFJ+dbgQDi1GB+9U2tZXVZRaF/laBh4bQd1QVAU4Qr&#10;t1HS5oGkI7Y6IRHZBiCLJqsNW7YScddzW3ihSH7NbFTY5BgXLFNIlzhrbVqnjXsCJjWu7qVQM4Zc&#10;8j3zZmoLZmcVnPpULeTs6tJ1bjQIlvF0VOrdKglmQ8Vq8oGkH3YazTWTmpCHRC0qUauM+uaMrM6l&#10;18WvaVijVgKSfiLk3OypcpMIpCeybDCh/MwzXpE8Y6aRK2IZaxVcESkRdGKdhBtDQLo4I45aiyh5&#10;mquIto0b6aOQr/BMM8rWrM7t9LB9zKBkbdohqqazhXZJzTgSDI2NsDmq92bCSOiJfVC1arU9QKHo&#10;H9LbzTJ0Vwb/xCrw1XqpzEMJaSKUbNFCTH3lzyUWo6I8cg2Z8xaZq3XbB1cWQCtkmk9QxKVYFSti&#10;zLrXqfue70wzx2X2UdE02hFwanmfobEQFHd2jk+Pjx4++Oqv/oBb6Rl4PRuj/MVNpNB18xGUHNlO&#10;xL4uYqONOSzGoGDiyLKts+vbD1BDD6MrmzJtPWJYJNMnJmhsn4COuAKCRAE/ZaopOmJE7e1FZJRt&#10;XROz4LhCh1c2lkYq4Vy2cg4hLjz0I/FfNluMKU+RuHDOnG5v421v+vJ6C0EI5AjaFFYMpqTG+yiM&#10;MnMqC93s7F1wM1uf4MhDxSk0r2gYAKSmrsqxUQxMZeAmJApFI1GmaFvircIbkkgwZ4EUbMzJgas/&#10;kkuYJEwvBzQPbYsaTxZpGd3GQFFujSn4suwByEMlv1qgr1yAeSMEU5KU4IZwFEVwsZf1b2ral8Me&#10;2RIGT04+trbBDZ0hazRJBKgGGq2oR+W8SWqRc5lSUO3nxTXBHGh75qBdRFEemUMaxeTk+vijOsbJ&#10;Uz7xuTwR5RSNp+T/cTXDOm19U2x/0sKwDHw4lqPScZD0en2sKqsgdgejyfdnMyfUlbAANng3DohJ&#10;oJCYNZWe9PK8oUtgcN9l0LZApHaee91Mbvh1YZRVo2tHsXsQt8vUYTpYSTBzxxQBvLfPA/vIJgiU&#10;yNVEqANGCGZrb2/39sH2/l5CedHDkAVzzQTdqeBKaSbLk/Z8ZcRYPRg7FuVtZUYVPDWx2j23mIAF&#10;G/1FIKamO2MkJRRtArOht8aZWB58i+409GR3uz6rgp/aX3gHteKy0uZm4jTqhMi46jdJshbSIoni&#10;8irbM0mJR/fv/eKE2C/pp58DreCxDzg6eCwGRjw+QlWiyaUhjQVdA7vsx7rhbo7F5nqShuxXKRic&#10;3YZZTcXFtKYBIa0hMhZ3bWpl6xjvpIc1DLmkrU0MorTtiiIONemb2odecLAm1IrnoV+Ge0e81IQd&#10;O5ZS2kvFNLAvGCCiHyGhd3w+SJ9qsWzrD/kjwzdiC/HW3yiyBITmtI8YKbDPgNVz+Yfz1BPbxGkb&#10;gJHkphVpbpP5pZi7hWB09Zk6QDOdADEgFYPFVr29pBSll7o0H3a1jNmiQc2OcPx9JoDuKbeBZOCp&#10;FEA0nyAA3uKpRK3zmwZY1TQqPLhEnGyJ8IsE9yEXYYPsRRNZwyOiOU8WyW3UvRpTtHJtqb4JTMNb&#10;U+OztBgT+IAZEIWzrPrJQhii93ECH1F/ghBBmxuUVdWVM/qVNSgTs1kqirj0q75AhKGvpw1luZSk&#10;aCVTDP6BkHykXhImApnGTWF/sCdMPODLyWXWje7TCbOWQZoz70UlhNZGfTrmBR4XLjjVijJ1RADs&#10;OSO5AHsos51DchbtG+W0u5MRptghidxhRtCnBPJfshcT55AwGzLCTr6JMuCzWAGeF8kLmR7tC9vC&#10;Dlm8krpfEGCD6Kd6QWQx9697q3kuh6JUWZW2wW1sDH9myZrpgMaIoiFJsIvSjaGSgn+V4UhLLfVJ&#10;AqxuZy4enlWKtvJhstlSBfjpi9W0Ou+z8noOtILbO7svoiB7KaRo2Cza4FK0tZ09ydUNGAM5ftqV&#10;YJc6kgAacRJzMsMvWp2mmYApNXLQjNTZWqvRYK4aixRbvWkPCmNFCclWQwSRL24qrMQYLXr3J0My&#10;/mgvltqARJqbgLBogIIHckLKXCwioXBFGKpZuCk2t4iHGEoxEPVkuUnFJAZlaWLHqtqXAAD/9ElE&#10;QVRbBZdvQzTjylf+UsIOHTEyuiI+7wQlFsJRh4xPhgCGA+P5EYeXRYpxmaGJjSeiKJWwIYRg68QC&#10;ZAyqhZBROhQJRGuVIkiFlJkc0/fShJLGDZGuNBu2jW4sTwk+iFgAZNY00AQt3kw+TNQ04JXt8kKF&#10;QmzVuVJmV60pYcUYQZdyR3yTwPuhhhnyhxFplD8Pb//5aUymLi8bVR2jDPBZCKZKhoStQvi1N5Eb&#10;JqZuZFuPi32IF5a9lw8T5yKEq8uVCcw9o+ldQKtS12c0iwuUxYYTXob8nEQ/ndWMJsIOveYCJcac&#10;fIhcPVnQkFaZqYSjC25o2gC35G8ksV3kJ+Ci+MeWlhKDofR3/hbrYT+8oxSPT4cc+L4GznURjNlG&#10;aeV30DbiSOWMBGyPhsBXwCpATSXgEEOGqSVdJCU3bu4f7O7u7+7sJaQiuBNRDa31As9GKwSnlE2P&#10;o2kyOSeZcLQYKz7czScXYT/hvFPD4PHGrcsnG+ePNjJtJCgATBGjNkRGN652rpbrN9jTWFxlc1hy&#10;Y4GcjaihWHF3qDvA5oGnHFMlgqDtRIiSU98v7UGP8u/V4/PLx6vHN5O0+MwohudCK5Q5F9srq0oN&#10;gcsL1H7BIQBQC+dyYoqaYOBmj+Tc4IpjQVBpYsBThYXdZNl4yqiYCWGNU9YRAEfgObIUSJXKwBoV&#10;Ck7jFuBXmCpscBFnA6UYtUoRgfgxjiv7NOHUB+MqlD7Efq2WQAaVfS3cMqfGMt1FWIqMDptTGEpE&#10;fuh1hmoVfxPPJojeS5Z/XzVBf3t5fWMHG4Xn7lrHdSbqPxC7IYYaHBkmBnVregZ1SkTPiaBmqIGq&#10;L1bnlxQsSK+ec0+ZIWA+UXyXAI9eFqEZyPVjRRpV2EhRhJw006jwBskzIfjqcISq6SFK57hkEnUe&#10;SX6T9CIwBw3AFkM6EEhH6Ik0hqSTEAgQ/1cGNzLkIxoLx0pgFgsycL8x8zU3LMLbcAZfxf2wsO1U&#10;Z9WGRIaLhflghihsBFaUghwIHCj/zPhtgQpnp5CZOliagGnSgJky/fNX7NQzC49bfYEPoCdASdxs&#10;w0LTY6kap8KEPW0SvS5JrVs4KpvTknvYjG8bFI+OSY5PxcuwmvkgO7s4G065u1ug0gpINzZoy5Tk&#10;M8uzM3IL4pJxmeTthHw3Ax1RxyXPZhIkjyuoy0NKbabQemITuSKOuN6THjSz4WOI0zk3kfIe0cR9&#10;8xX9E05TrZsnZAzmMOs2GLX3oLKQWjiyoqlaBiqQqHG5CeJOehQFRzlnDfpjLbL7c9PoQjPoCguj&#10;uewbfXJxdZ51v/fg8z/y1z+eE/FMuAtv/2jzw6Ojj33kI2eJ6Wn7R4JnKZv2aUTXNBlr/kYsUBXd&#10;w5d9nhMXYV9hmd05+IOYABvEzhsAwYFBz89zpbt37iSLDUhbxUEdJIJ28p1Ej/gPYgbIUuk5YqWu&#10;RBGcSnltzFLQK4iMLBhuFKXQzmnok/CeJk3P4Hx4CUDX8qvp3ySHBoT1ymt9K7TUCoWZNIShU4xW&#10;QSCXcFW1J24s8syvBoQeraaNqESvOx4uuEYxMyIOh9SSbWmlwtbKjtZMji49Euh9zWMKB6NWJBtC&#10;HWy9TzlPE2xdVNGiTyW1GiyZej1+z/MYLHR6R4/qZ/kobANZPOwD61134pHOyrWazxqR1IFAcMyx&#10;XvQxgAIbZPm9txwXtL7HFCsttqTb6RaqwgbbwhWIWwObRQqNkhNGTc0ErliecZ+x9KpyY1CtRmbd&#10;F/kt3ScwfFJHGlnfbABWIvJ06s66joap3+TNMJgWUMk9szUyVFobqfDYseq/3AkVogMTB0KFQL4F&#10;kAv8PeQ1wJjoPF6YQtS9IP+hX1WQZHi6k/jiMMJciBUfUF7dks/aLzc6iVKM8Jjwb9qs0O5VnoTq&#10;oZpS1r7NZXUrq73Zi0ShRQXq6CiyzaHJ3NmQTs958ALeqj7rRo8no2Fg3mIet/GtYsXMYXd194Iq&#10;yRTDEtI2U0wh3kOeLGH8WEAPjx98/Qe/JUbJ9VcMb39fAUH8JE0QL6K448DCg9uhQlElgAhjw0UA&#10;CBzSzYTUdhNVi5iIbZIPgsm0qIvwtSZB9jebJjvKNoL0JKA2WxoSglN5otg8HDSiFEayu2tr3Gua&#10;rFkYgk7G9BrrUGLIjECAjmwChpj2kBwurVHtMd8gcKTo9JAMMDTSJAivMgX1gnwBqCVyYgnlCCBd&#10;f3UZzq/Fx8rscOtPHKJ2Wc1UmyJoTbfRqCOP3LGNGgMSjPVLCW/T5YoxigScQ25Ji5vz8wQ0m4hB&#10;EJBJ420sByAFOAXQQ8RcViJrcXp6fnpCuwVCeamplqwhOyX2VT+/DpT8S5iXNpVDWDRkn//AdgmV&#10;jDQ3PAaKavCzDn6ncE550bt6A30VFtJpkxRVrBrrfwHvxuTsKBZYzw0TWdRajIMSKYJtgsYqqLra&#10;XpUWnmZdorU0K8ybAiSzpGsIYOZJIFJ1WxTCnd2gJC7QsgWEOfl7w/BuGohoaEHxRD2Zp4quAFEl&#10;Zn5LsgKB8kx5TsGTTFOuYdifPJPkCNaAyFZKmlseJH86O13F8iIrOlvN9pqmU8wUKUA5evBUL84A&#10;4FnvSSPIHjC2IhWK0Q3AScA9hECK6aW+Hvw3/DoDRVW8HBeRu3xNzNxfiQcDoLJWUiQkk7vBbPMk&#10;ADusbwNVpj+oPiXK7R4eHgY9s4VOIARmSzZUp9sNUlDLzVEbAjVJL4xs2svVyenDe/eP7z/IkUqD&#10;cf3IZ+D19tcKrJVBthIMFGv0GjS6W9yIDdiQI4ZSKXpG9jAwgBA5SzVMOATW76pRbjX3FPekAoNO&#10;OtHdEufi1lLPIRvBGqutozeNDKx1IQrUM6wEXmypBfgpYiqYLuHCu5JOFKCjlGqloF6619MeKybg&#10;19jKRcwtF2lH4FwUbvYYn4iL4DQpwoSV2usIFVUCarQN40g5V+eiARD+7cPmPxWoi4CBotKWywJL&#10;DRBosqsZ8pk8gdUqsKuC8+8f0OGLUwf2BZ8vZWjzyjcRBFhiGLyp1pYqmTHCgJ6SRBrdkCLLxZBd&#10;rQZahEYyHr2izl6DzMrTZmUb9NH0pfiE9fWwDQs0WSlvVOuITb2dCaloHHQGqoblCYi6j8NXA6It&#10;CQr9sVYuOhvJwrqYnJ2v/IctoqWpgtAC1dvxKngywd1SHjUNPGLTALqT/kytQJVBg/X8x/CYCdtt&#10;9Yo3luGZuk9DpBn1stlmxwgg1sURyScK0Y1ZP6D8hGyEJO3HnO9Syyzj0XOvHJl8+Ow0BUwvsvW2&#10;qIIbBZLohHD+olx7vjiRuUs1f2RnSn1sJHDNX+JwFD6qUWS5KRx3laAJjCpls/OiJyQ01CFbKlqj&#10;HkqmGtuK21V/z/k1WNRkR1ZBxhHCHc3FdoYLsNC7SadINj4RHT6ma2dX1wKnLr1FBBbFxpPKfTIW&#10;Embh+fFqdXwaVxjEbM7UdVcMb3+tgJ7HraWEV4DnAXcpfRvgD6ZAdkJXNwfXfWlSgLaAMWnWXbei&#10;+fp6uHIzJaUFd9rc2aM/X2TV6uw0Rmy2CMIg+ztBazFmahIwAMykkk9q4edQ4e666+tEN+KtHBXN&#10;hB2J6jD43ArbSq2W5zQLaZ2pBPpD9o+9GkZDlCUp71LXAgOUJB4YLA6KL4lSQxIkplytMpJfyAMX&#10;p5zM0WJVGE9h1+rXIiYlmY6eHcjJ0CHHUwVY7LcwHrZw5lAWfMrkEebJeU3J2YPbh3sHIUGSIkIw&#10;InGh8GEyqWDe6ID1q9xBKisHlcq6RunYgqVhdUPcOPsdWF40AyYXNvOPcACRKF5n9LJ6UWrSWrbg&#10;uin/n750y8qlVelacU3gucDa4u4h3KgAAvxtDkZRpHE+AKpIRXNuU6wLG9wSEpSTEk+CM0T5lAzI&#10;2AIW7G5qS+y2LGB3Lk9vxpbPN0qr+5QQNACI5jQuTn+3AJgKuAn+x3QH8wDDxxhif/J88jaz9Tw7&#10;kyeQDdhq3chJlG3kJkxQ8ij0lYGwxFdrR2iP41myhaob8pfoBKrmUUiIIivx0Qm0pYQqDSTCfZKw&#10;eniYN1ftGaDqguLYsa91qsV4m5fdTkQTZej5giRS88WqqD1lTKXpJtr8424uR7K2CqVtU9IvGFYB&#10;q9nbdUz4pJmDVflaEAtC6BxbHAFmVIrfRzScrB68cV+r8Rl4vW21QnZQWnvnldZI2S3BjTjwysWc&#10;QsqWaBjQmS2WJpkBoAJkmWLSUuC3wGQ7wkBuSFhK5xOnnB6/RFOzrbvzsl9JSDpfJbgUDCD+c/aq&#10;GQyCjAhZMWCCCgWIOvM5dhbWbiTWMJoSnT0IlipTDsYFJM/YXtC95fxhipfqSnpqJEpzb0GcMk5w&#10;Uzz3kdFcG4KjdmeDxm8STQVG6ggU+jDs0C9l5AJrj0pYS/+CqsuzLGayQBXzLJQ7uFvTpaTzZSbq&#10;uNR2QwWa+iBvEAjAzF1+iQknVXdyKixf0YggqE/ojMh7naJG9RPOJLbo10XwMGj0jqAaWWDLF4LA&#10;Ysh0ezOwy4OEY3qLOppVZYLseRh7JDReoLE98kUom8/iKnW8oi8h6FMUK/CLEWjN/35QAZSrghTV&#10;8ZoKI3g6VFqllGFEXFrm8IWClv4OhBbBmdnK5SjzlASEPdr9WScwtFHJckLww5fQ1ihegSk7VVca&#10;pUB4jU4a/0CypWUzMESom2tjGfodZZ8TX84fc17yCAb/bSlIOh6riDhW8Wnix+mMiay3cXmRY2F1&#10;EmVm2QPL7AnV5G0hGHEoEvZL+kgWNKO7vIDjl1OxZwegHB4YhBh3BIHUMYYFrHGhQlKXGx3y+LCX&#10;2FqWxcj9LTRcLsbkvmQYnCyewhJL8vVQKuDLsFEJP1AhreipQt6Xumey9Ps8AJPWV4vdVsqKiRGt&#10;8EdRHLz8PM/ZuU2CF7TuequGt220+Ud/+If/l//xf/orH/u+H/6hH3pw/yiyPQsSKJHzv+D5xBqz&#10;Zd2r2VrZgpXOngcCdGcrClLGTF0QA8JXsjnIoIHLlO6+qTMjWaKRNNhuNzd2dzbDrwtzY+ICmlWa&#10;cLMd6uOD3mBSFImXBmPQTxKN0gRZkkM9ljFXqKkyDFBOguAwOFghCg9ARokQyfFXsJnX3GIVUz2B&#10;bY4MqKxjWNqxZXPojjBkPyq8RunmhrAF6CslJ3ybu5j8RqVPYrYOkvHondRxqMbQFjO2oRZa2+KN&#10;YRRUq6bpVClKphZIYzFLWjN2PUCQSgxd72180E60Oer6EAtuXuwG4WDoxbmsjFTQ6BbihxCnpUuE&#10;jJp6XWM1M3YNeGfa//W1+EhF7Zb6USyU3XkWicgMeNuGjLJt2H3OivdAlXZz2YzSG42+C2GJvHqk&#10;lGrWsIaBK5cfZnR8I8ImtTUMSzHtXLh4ILkYjI1N4DbsyGaG2XjNBAYn4WAU37G0B2WuC2amckO2&#10;vUSdKh6q/tWvzRWLkDb+RdpK55eRIo9BzAyEaR+wktrO4KLI9M2bgRDz7KlC6gzgx2cERnF9jHyy&#10;ofXlEOlHQy7SlcnctOxYFTiP0wc0q89INbsCEm+hAGkCRDJQgTod2EXReaLEHAEVAGeqQsLgXzcy&#10;/2/WJFwBvP18kGuyZBb6ghG3SZegqFJBsBfe9fKv/od/HYt47V9vT1/hT/6JP/6R7/yOT/3sJ3/6&#10;Ez/zqZ/7Ocr9Z4VAQDHsOScybvghVUJDpoZGSfSpLIvs0mZITqE35ev6cNt7mfy1mDrNSGhNtWzR&#10;mFYBkTAVLSpJCq2AZSNuy2ZWRLfSRMWkpVoUC14MIQGGMz585VclsGeKSw4UwwXqwwqC1QWoRaI8&#10;6tGz1g/Hw9Kl+st2Jgl3Huo6eRHUGC6eZPPg4QlpVJrYEK5eouhTKq7H0n84RvKw5HEg1xqjAQpp&#10;FoBffe/6JZmnik3j1fDDGjyrPdtQCo9Ul6KQhzM3NERtWgx8a9GqHptDLpeR1CMcLSmFlX6NRXsm&#10;BcS4uHpOYcIoMxV4bBDYZ7VEFpehd2AV4gSxxxtzplHD5MEgPatC3TRcOwrA/tpjwAsTMoZmRFDc&#10;R2KxO0BVNcwcWxAk5pG6gUAo5ljxT819jejptRyaQwPmjbZ3vIVRiuv1aSrU1pt5YhI2bxANq3uY&#10;HZECRHgDoFb0cDa3V22HFJYvgJUfb2C0j3o17tFOsvqjrfNMF9Bw7S3R9LsCiBHE+Zxe4WxRuWb5&#10;lTyp4E7GsdAIRDBS4ii6TGFrfzfM/ybE4M5ZAxHQz9fG9kaqThiYwDDD0M9Rv5n0vYQ64r9Yrlht&#10;KjAw5t+yUN2eDYRpxMxZEs5CXZGxQeKqjRQQI8x+iuTWkkmUJ5swmEMY1iK9m4Yyc6CgO+cJElvn&#10;GF57fdABvg21wh/5Q//OT/zoj95/9dU7BweHWc7EwUjxiYAQ8sm6EmTYSK2DbDobg1HrK/+as46Z&#10;EEIqb8uRBjyImxq7OvUxLqism61K4OiSCJ6N2wwdKFjJZ7tIe5GcKugZm5swvTn00tTZ+cg3hWfM&#10;ChxLglTBMTaSTwQ2TZc0TB+0yKLCeoylpEy0VFpirs7WJy9KOpBZNTb0DGUn6UvJEIP+bw630Apc&#10;dY53q8LkCFCnAcGhk9xr1w6Say9fR5VFyE+JXyuzuHHlK6JcQmfbUjZOK9cFWa7QLlWPR+itvIsY&#10;EOEQU/xk/kLoiozT3Jv3LyK4G7URdZBaC99SZEKJbn8LyJri+l4PNCVFjVNtIbKBBPM8MdyqyLpM&#10;RGde7djwDpUqDPPWxkfqoDhBhUdrjS2PYOT+QJCR/1GduatNK3ivX9ZvI4ur9WHb1IXaU2QvkllB&#10;aH/jMt0E7P6p3FSfl9tAsYr8OjKLrdWACMZoSDAh31A0LhsqpLhHF01qoAtP6rNHFqfra7LzMhWs&#10;CmyCyHlyBCktV9SjmpvQQGIVhiuy67AAnAd3hCGuzGpMnpT+JOw/8BeIpHY4y0pQJkKOr3SCSn4y&#10;Qe+B1vNwjd7ruRLizSdQNbeoY3H1JESB8NSo7x4fgM2eUqMJzEYBUH769PQoWItJcqurq7PH2cnR&#10;LrHCzldXZzTibJTIwBy2Qn6w90+KaoUmSxo4Eo3ATMl10OkwoFJzwtx75pNgTCr10h6cguG3th+x&#10;GGaMdqi0wuWIzmKi6OnzobnVOoz6muOx4Y6S40JYZRSvKploWb6yNNsH249vPTkN305W4jOhF95u&#10;WuG/+Y//8At53b6deByV3i4urYppO/ALxGXAzKyvWbbw+nTxEhZjU7HbHicagSUk5ZB9AIcjQoYy&#10;6/Vq8avJ2M/+Se0Y2qJks2AZIIUprhJZjJhYMJNao4U7NePzHzKPck1ZlRJyNCwIkvq92LSduQjQ&#10;5UpecA32Y+xxomJ3JXU0soUvOJrRfGiFjPAsrPUh4KX0scagoH1tZWU8iXzm6ynZYd3Y3ocmARF9&#10;BOCJXdiXJiIIjVWit+FUpXOpqosJr7VeIAiDryM31ljKoApHW7X/GLfQSs8fK5okZRErMdYu/lRc&#10;blAuJ9Xi3nr7Dc2joVRr+PTyT8YdGOs3HwEowNKUKKsDVZqshqlwgw6blrB5H81QUZl5iguR6KRN&#10;yoV1oIkQePmmfufdJdeK46CckIqxYHdi72/iWeShEGwEMyZ6rQ+o3ybeUflM4ZIuEreUoZDrR6NR&#10;qZma/0mGokp56Ko3krNvi1Jy9SQF8WVed9y7roDx1rYI0oVxu8o8Zq78EoTMOAkMCK2o37tVcNtQ&#10;6sVm8B1lkWWH2Q2ubmwrgmAayxwKKSl3z2REC1gvjvxlEp3hi1GIhUdBF2SrXp6dJNnrJJl3F4Gn&#10;UoBvztx5Yn88eDSSTKU8l9wrEJsJdYMZolJlIzRJmZ3QIHgOWfONCmDS8cdUoVyn8RLbqNOUqiml&#10;5c8u1QRKm8KfswAaz5cpgZvI/FE9ldOiNVVgioKsG09Cqn3qmmYZQ6kNlLy/G91O/9Q1XnC9lcPb&#10;Siv88f/iP0sZA9gqaQSviG/WfjHKCE1KCOd0UAD3sQYAmE92HOxsZYIS2xf+MS8krbErwopRFhoM&#10;biPdckzDxhfBFALAiHYTcaPQcdGoOvEa0BzLHDKyOq1Npg+/oNNltnIrLTjRZQpC6KROlxUOJAoj&#10;CWKP4q+QUNnqYIY78G+WaKr2tcNmLypYy231lDP8Hh6lNrLBVj2GNRT+Sv7KfHDp0u9Gfg107p9t&#10;FcRztTyY98/3VKFDzDX9c6QLUnc0SXFaYRRlFWCPwk58oKiwegj6Ssy4mJeQAnRfuFplPkxX+Uha&#10;soYmir+QSkI64SBtnm1ziocxhLyVVqw4Bl2rI1B/aG6iiGbuCy/hOJVCiksD9g6Za7D70V+ql8H5&#10;HLbY0OICUsQiMiSSl0cuh6fI4ljsCi1jE9WLiw6PKmAnn7fCW2GW3MqqnFjPKIaIRsomsfu8ClOd&#10;XxPdyvtkwNlfOO3BYy8JGvHAPMkEpZJzY9Fftoite6qXkPdUb8TkwMLmajqwiQGsTgP1tHKULp/l&#10;ofwwsO3GzZCHU4Qw2coJjEP4twkpRe0swJErR23EgVA9XK1OzlfHq7CNoYV05RW3Bo7x5/QF0cB2&#10;yLL+EtXxcNyTrZ5782/YFqVaNOAMCTU8WTSmlhblVTDLLNzkPGHMNPohGSKYqrfisxgTUV+xKXMo&#10;LHclztoyeQFVAa0ax7NalwmYGI8akgYKiZQn+Wlnd5+O5c1MvPavt49W+K/+yB/e2w9mdDs1HanY&#10;tXkz7SBDcCRGFcBnA/pE1AVdI2EqKEEEa2EpKvu7BV1UNEIc2tXqTF5Hg1PlO3PoMGA0cjmdVCFL&#10;tg4mfvYTrryUSwopVGoqSgErFlKiyOSiEgwIVzRMvxB+HhO1cYIlQqcDk62MuKQYZb/oX0UAzVYg&#10;7ZwjFFCEGidgrOHepzYvqmJtDXIzUSuEZvMzQF8hiYSrSDYAZ7TB4HVIY2H8a9MKLSgZ6pmN6upo&#10;fbRRAtryg8wYdWg4vOH0cRd8jpqoSIQGXf2aWVymh+PNegkPjH0vMbR6Djdf/bW4K53mBhc0/5EO&#10;MReWshxIDi3oejMNOhhal98FkYBGl5KSygK1yNC4S0iSdqLp4/uHPBRDBO5QAKn20aTrcEuhOP7o&#10;upTbao+dekuwm4zcKOj9129Q6NDX4F2D7uPuIv9lUOiRss2Ya2hqXokJ8dlbWATToFVVkKg3NmI/&#10;5SOwcKTks80NpQrdxcwn5Uc1BJyCgjc1RzLeZYP9eQd1aPGJrDp5ayfXwEu/iHaMRd/uchbpo4JK&#10;jHRxQBTVjbPT89Sbjt+A+2shCbyjHMVsb7GyxPHiTURs54QdHOzlWTOqTHowQqQzJcbKH/TQGC6G&#10;7qGaj5FAhyLXt+Frk9p5mws+M2b8sPXGfCB2XPkNHpnqPoBQb9OIF9aGOsuE6po6hotCTze5wfXN&#10;XMQ4vfbqYAb4NtEK//m3/weJ9sQuKdRSMnzwxmRG2X42mSi7AV+FdSMut4IgamwVcJWxaVFPUx7L&#10;OG0FmAZrMYErp9kiBJPMD0WzDN+0LIu8g347NgKb6GjPsfZbfoO9FaJgLUL3vSJ7gXbdig0+DwI5&#10;SAYiziDhSEit24ob7CIFCTs02klsR9mEdRuB0ZQJPWdHInZjoLuSLSOpm6HxJs0Diwl9gHRLOR1U&#10;zvCDRFrGGB1AyKFyGBiDioPHqVFUBNZJw4BF+yDzc1urUJnLUX9BNa2LBHml7pLMVOemHNvOyohO&#10;1Qy6vErOGEFfi1YdLejNof1a8miSSz34nF5RcqpscrZzUyGEyuCKZQOqU4W7KNPyxagVEDolAk8N&#10;Hc2eYVr5cmSuRUi3berbfhJ9adnXh1vqd3ZC9WAAc7DyI+4JgzuNvNOlLQuoxZSshk6j7LLbWGUl&#10;JH6vMS0gxGp2J4Yibk2gsERL5zgxs7w7zccP9vYK05G3nCwRO4lWt+VtTruVjvAkYG2KrlGfvGRg&#10;zGR3WZqU5ICFsR2XwTK1FEzUtK6rBsGUjRztsjpL7noUSD0t8Dfrj3rlCRphfN14nGsmiSHxQljY&#10;N29QbNvUzqRymLvjTivyaI36jLWTld/rJadUbaRFwd9u1vGMO+vuR3qPy/wm5M8jW8/PxtN01lF1&#10;oEobscyZcZORzYftGQVdDm8d39gSmonvaIVfuhn4r//oH93dP8jZvn/v/quvvXbv/gO808ePjx8e&#10;P3z4MPvdzFXqphFfoOCheAxE5bD9srt2m5GQNSdkQI+9wE1w+DCReGkGj6CTIG31YKMORAY4aklx&#10;8Py3hGbcbG1crBKRboVkxcOIAQ1BXOLWtEAu0Gtc4w1k1jLEGCh2ujTAu5ZH7vshyU39fsU+R145&#10;xENXPFZsKQYir7UcUYS5vlUrRohz4JERA+XzZADAFrVv6NuYATOmEGqg2NGqGyppVH5isTVA/ZsH&#10;zVO3EL9rH+o8FePh6v0aqKXhW5kmk4PHN9MJa4a6RCkiDNHrvTnCwCrLtV0FriqwmAUiAblOSU1r&#10;RaMHkRXOzkhFOaKwDrgWvGqz5EWtc+d4lpDvCZ+vjUQpUWAoAh71dxDK5ylfSnVFNQ2gWt0XdYPM&#10;Ti2IRampKdwuDLLpiiA9rBuL5mv95rH4I+borpzIKwn1OjmNVcvTNytNVcNWbFm5qh2olUZma6Sg&#10;kd0lBFADs0ZmX11EmgPT81QqJXNw/MRG0KH402dJppCUZ3MHTShAHmoPWrQQ39xu949u0WwJurZz&#10;iNqz00nM6NQyxhhLEPt0dUqvERozRJ2d57wSOkAv3kzgI6u3Oj0+OzshN14zJ7sZ1bW3m0OX7Z5n&#10;oBBUFJXgoEEkM4/L9HUK6gzWNGJFmlymunVyUX5qhtr5aRsafy0TR8NmMEgcHUvsmtFQ0IHP8VC5&#10;EFF6QiD6qoY6cCFv76e347OhGJ6NUf79NUyyPZMh8vD+g2yok6Pjq/Q/uLg8eXh8/403Hjx4cHJy&#10;cnYROR8AE3YHq2iB9WZMmUFmhW3CygWQCG4JKNXOIk8tbrOh6ctIFWqigHBiWRqaI1CcXUe9Iwqz&#10;0oPJrSB+oRmihWyxXsSqaDLHFh5jtl4JszZFwammTJGAheU/LdPUAgljV2J/mPNqFQ8s70bGkEPU&#10;+KGdOpFzEWbEtbkRdL4l8CbbZuz0iXEiTLVHCd41nKuVwzVVCKoqEsEalEYZND5aTVEpVitStcfZ&#10;QH3YdtMa9fMeTgwTZrMUfZkcR25RSZePj4k3KNM4IVy3kIvOmhI9f1rby8rlouSLZ7boKOPnrICm&#10;OjnMPlQZSPy6FrdMpk0Soxr1Tz6qasz7sTGm8toSNq/EX8znZiZT3cLHzyxS6M1wEjJlveICTwZr&#10;6TbZNCmy4B1LkuQl2Mw92+4GmiiAC2AOJS6ytyqOreBPITz2jDsKsz/f0fEpLsNUZdA/SXpV8sqi&#10;mcKDSNiGTUJGGMpcyNEyoBlNBuaeTE4cuBCGUWbIHL2iKMxYRHCS51IFcmsrf0kUViMrrKjLy9V5&#10;JtD2O6CIqRiah7K6CsELakVu5ykSgL25lRaFht/jl+OkpDp9dIPpESeJOwe6DZAUhaOnNvRaYmkE&#10;qyhnGnLS6iSFzXLikhHfyIoJ+6ja6IMgv1FS4rjshyyvi2ghcaPR7hYeSKIQICf+cRadRuOGhVxc&#10;k7wfRR9j+SeMkY5A2pOqfksoAhvggAKFiQ1iGrbkSl3Ysq7xPtPXiApOf39Rdk3++mxrhU//9E//&#10;mT/xJ06Ojo7euBfckRrqjx7vhYp6efnGFz5/7/XXs8dWJ8dwGy7PI5pgYsBhaNaiWw4LFDDcDYC8&#10;mYpnMRwtkJ3FpeIK9VYtCqZXXrIjAM6jixzQ7KMIlYS54cdR4YzUSdH5Ronl+Ut90QThhqZX8Y2c&#10;7jCXBj1gJ7WsnCLHAF4tVIvHS//3Y+Q7B4cxk7kADwZKc2WXXLKBjGUcLnQJmtfXxscArjQHAbYm&#10;kXsd4x1T33RN5BG2YVPGRhmMoWocvNa0Tgl7qYqqimR6QhQVg8whd9RErZw4ZKdfdgirR9Eo/nz1&#10;Loum0f43Yai2ec8PmvtNAR8ex07Fapd1TgdadO5ejbe4WVJmmC27LezkYQiCRvooMnAQ0WGEnqB4&#10;webKdVpsuqEXsfunfhI6ZtS9xkeGGiVdjYWBbYQ/v0SyucDinW4pgxhmt82RrHdYsKJ4Rf2VLFfp&#10;BVTZuAw9hhTfzr+PQw5DiKqxDfLemv/NyGwJEE1k64vnajCb2Dwmq6DXcifcU2l3xmljoNOtfiA1&#10;TW+0UIqA4tjFrRrcNRLdytiUpjabi+wDyP4ZTslRkD6jHKAPmd2Z5oYBrEBfsley69KyJv2s7JqT&#10;vjwB9a5gXxtPpuB2DPDUHaDrMmlB6VkA+jpanYTqLJywmikFjx+3xZJ5ZsEBbhH2y98V0VoUfFTc&#10;kZOTta79h7ZmlxNVFlSbVueLeWMiH6eTI1rLpNitwSLIriwg5ZatSai/Pq4HGTBrXPiaCP+/5zCe&#10;ba1wenzy+Z/7TFRCQMmIeoqlZ4EuLk+PHqa2uVaAlMol0AuLQkq4LHVYg8UVly0yiDo4rMVNLfLe&#10;TR6VYPcVA02CsBVqCKi8I/ZegN/dpkLmA6Fye+aFvEfKpzgx9CXrJ9UHFdvFKUFh2E9Ksx+hqUpA&#10;uHF4RwyPSd5oQfux1CZVtpE11xKVshFzpR4TRlH2g3Att6srjaiu+yxO7bsFF5YibVIMCUvwlHJ8&#10;dMmLgvUyFrRHVjEvuaJMnwWsVWrj6dSs0iqs/qPgCKHsdLULgzbV79sBpjjVoFqjXGob11PwviXH&#10;Z0BVFHpQ1UmOso7OYssjVBHbWOBC6D5hFQPTxDSKA/BoTFsS3HdS6I2h5mkQyJ0FLzpERK/TR0ZL&#10;DTt+/E8do4JnrUCOnEX1qhtzHTqs1Qtwa2RUNkaOxCPtDutEEZPPZDJFKSCWqjtqxBiDTyEHU+4l&#10;85Ae5cP3+U3JJcPL+CcTz87pKtZYJuvDDm+aEXxMz88kA2nM+DRZyKvwL8kFm6yv0gT4RHJCMYsc&#10;Syx9ZHl7PECws/YLBRAXqB1ci2pFT4Pb9j83P86MoTwnvm8uCNUsyg6VTMHiq3MQWo169i5dGi7z&#10;PnwDE6zRfNICdDbZzlElqfKdi+e5VQnMc79BSZjP0OygtS9Y1AjluoReysrLDO+IBedRc8BTWiSV&#10;GvMn2QTjDiAWjGYXbcx28BSAtZLEEBuIKmgiohPLu+4qga3yDIzx7z3E7MjEqGJikIfApoGmcHT/&#10;KB4C5GZqHxXeJcWMlIIn8biBSrMDWzk0zh+Gv/HV6bYKKUVHOOhqQmW3YkEnXybW5C7hgppybiks&#10;QbqNUFs4ZwFrvHhrCfoTn+WMdROJOSKdwLEbHxWWtkmIIHtT28Ich8YUpRG8NbQQPIzF8o4kJBs5&#10;fyzvkg8ZIYH076kDXU2OXgQ+LgGVmMhWksbxGBxpLV0dikccpbig5Vo7g4Q23mZYpJQYhq8mq1bh&#10;UZoXCzNnDR8hTmmNHT//0cXpo8uwSoLpxf47zb8RGcS0s1LBo2MbpqhI8nvCfmHO8b0tOuYdNcGI&#10;g0PyM/ZMFNpWCzKCJkZbjYGXDkLTbN6CyEY7aAYTY8FwgyVjR1ZGPLQo4ShXCuJYqzW/rAqFxeUE&#10;WRnF+AELW/9GnKip6AQzISBMGatlJjQYqM9TwQsqXTvCRa/mio1rgzbTQyYGo0qo+oPjhOLH7FSa&#10;q1InpKRuoLonnQwsaxtkZ2qIuhVbPKohn1EZQoUTjUaTtnAsf3TGjEmxReA96UNbh9AECuid9JaO&#10;67PFxjGDL9ocZ4X0nqo0DlficmlYmNVPrexVatteXQT03zvYzzCKhQL6J6RByfokZSeBVByPiHHc&#10;tUw+c4ayCeybJmrAccFLh4lQ54xWnlZGypzXL9S0gvqUIot7qVZpMyVznPGp5GGJ8Qkx+k8lAxsL&#10;Mx8LQQyqZgvZ/qkQztGkvYdZI0VRw24Ea2jUTixz0cf9pprT5qZEK5OmR1UunL4lMnn9Re6zrRWy&#10;BGwc4cLYWBQRi6OQ3UgXcurasekp4wChIauLUWl9n5hfwQzKNJGtI3GQb6Eiul9Yc2FxWm0oYjSp&#10;5BEFBI1Ur1naumuaymZU1Y03WboRRa46nMAmFiGq3GMtrKW3ijiTeNO9WrjJuIcSAo5UM3r84r20&#10;WqwzQlZzzVFgZTayIls6XFsKS5IkEZYJ0VHgFBWVYISI1bWgbxS5Q6z4G8ObZALTtYY5hLqj6dqg&#10;K5ZcVkQbyieNgz+hA+DORteG6kM0v7TxtlKYYASmoRkYotIonrh05OU11m/G38SHLRLVKgqeS0bp&#10;6a7u6+3rq+OpSJWJqS+gRE67uIJpf1BfhIBqX2tmq/EnCGFod1G6Rl56VfktTGqtbyEvIH3hnQbZ&#10;lbOOxsgOb6qXabDZZGj+wqBkWqnAeIfIpl4FW9W4l804G1NhU6rXkPVyIPB3CUXAkKZebD6MtGw1&#10;KgnKrbglmsSAKb6k1zUek79PQhq2heyfxrZ5KqdVOvaiV/SwzAupGmkc20YiGP0aVhYReBIbP/lp&#10;56fRC2er0yxj3O4Y8GDsQi5WpXyc8q9he1Q+oxtU2AKMrIs+E3Ntbr4NQHGRYFtRsgy4VHwV2Tsb&#10;mF0OGggDSHJ2+Qc9Yupj9LxLoutcdeBJxCmTViTLoYEtmechL5Md0hNLqrkT6rliSdbHyc2BCoWe&#10;uFRMgRfY/KfWLnw2Xs+wVnj1M5/5xN/5cSNSqVixnc0Uh4EugAImNs+UZeMGzlb1oLEr2lWQ865Q&#10;cNfrdcuWsJwydRIseYU/SIHV4KwkBaSOBA1kkdCmL2n2xaNIzGsHqRNqtah2/jXopDdW2An5O/pg&#10;wTkQHg2cCh1VRuMPl3Sawy9KYO5Or8EhGFO+wkmfd9jztfLl8YmWNG1BIN42ikgPxIGHv/ajt+35&#10;NogxmHmvKvSwwKbN7ci/ekOUXgi8G886tK30M7o4DfXwLL9vvWmP2MTSi0whNJtWpkjCS4vC2oIP&#10;QygGNMgopTi33C5LmE0fx7r2xfFBBUU3mlLnECf8XKikgps18G+iV+Om8bPwPRLcKD53UW4o0Mu5&#10;FCrMkA0fUChDRMfooiwcjUteKgWQIqP3c29DMutimyrgqpao+aYfUi6FAuwqISesPogCnutV15Qz&#10;Q4o4hipjpTARlkru1tQVJ4KaJ5lAAmEXqbZCd3FDCjWB8Bd0aKGEchqElNxGqHuDRbgaUr6ESPUe&#10;iYkZA69698nLysFK6BaC7gBRbWIslluxRJhEP9WfFkPKGSUlm7R/vJ4iqzrUCyPBKoeu2ujIpQwt&#10;W7wFW3BilLg3I/ATrA76tHXTii4or0JAWju+eFDNl9IoFjJFF0x3ADhKlNiDCdRjAXlz18b6Bynu&#10;/gHyrQnHnLlKLH4Zcs1sxyYR8stwMrdYYzBizTjFaqBh9VLD+PprhmdYK3zqJ37ib//wX8tWskLW&#10;LXiUVD6JbrhKwmXUgwgLiwrZQGVApRRcaI4wmWscrW4o1rpiUukrDTDObPh0kpE0MShqkX29ubu5&#10;d5jq9jlB2m5Y5PS9pXNWTpkJPEskkoOtgGYb1SDpl95FA43uMOk9CASEiqHeJZVTlFqnQzhYcYHV&#10;Aq4jsFCpVO6EokpzU7nyVGgJCiFfWjlVW6nWoGj++uXwkN0ojlrKZkFQBQqQB6PJAhsttEedJSoY&#10;RNhJPkfIArPOq1G6PJeSKvNjaUmdlECxTCkYBBl5UngVuRzt1vlAJmD6VwsTA7FUQr7SmDhf+QY9&#10;PBUsJu+60Y5GPjrZ1JRLImtdB2uL5tpNaVQu1yodSG+culQNRCPVt1ByKrEstDTw4NjviiCmtuKm&#10;lulUwZCjxvwp0akASuUt59Cq5li4uDZqMwxN7f4xHXQCiRNbwoQMmia7jBUQxWChK9xGg+AUAeJa&#10;cRfqT0ANrQ8ktIWcauUTq7BDQNKd8UCkboZpC9Powd1VfIXFBvMfBYxGH20LuoQ+VqDr6UZ7EJS3&#10;QQMyFwM5eyPfXCRp+WFq2oe0lPVIC5uYXama3f4EujPa9S6GrCh2mUUDMdbZHqmYEYAsyWu7O1S6&#10;1OIiCLHkCTnkeTHA4Wt4QktEc0uofBpil6/ck8U5nCT1Yr0oaQofmNbKstsavGwPPutqsRkgq27G&#10;aUclyL1SXOCbEpbW5al1pYV6/fVBR/gMa4VwLWjUGOd3bSK4WgQxaQIZGIkTonFkd9aeOYyDnJfE&#10;vlqPsRUlZqMUwO7qsSOsDKD14ekvJIT0zoKnNBiUxIUVuZFGKDsHtN8JomjejTRObdulHdeAC928&#10;3kSBUpWEKEfFCOl0m9ZmrbaYD9RnnQ2nD2Efx58HMox2K9iqbW6gtzFJHgY72u2a/5VhMsyeQT1k&#10;TmAjtiGCPHRTiAtxVW5JzOWAkEYUj74NexETKjjLhDZThLTT8EAK7BpEmbrGHtPadz5IzeehADA1&#10;BWMy2MBN8dbSfPjsPBUS+kVVnSiqHFtKJbc1fGscNQsdH4gmOlzQk6n4b/PEzKB3Y4IdAyIDILK1&#10;oSBKIUEdVJtewBLuelVz17pnZkUicBH1UIyYlz3Mfqmv0JSsSJi6FIZMTGgxG2zxfBYHjuTpXNnE&#10;dVyimCYkYbNLxVLgSG3Tf9QkD1AOUlFQqCgSUhBiUoOybEM5IF8H/N2tVAey4Xanupt88R0VdgUc&#10;x4m0hJQCzyrmwlBirE5oY9kN0xKmu5HQbGiaLYSHXs3pypiPH56GIx5ikVRXthapkbWk684bBE7T&#10;T/ICQj5KBMxlAPQM4ynFAdOBJ11VU5E1FWRDFRMAxP5B+mKdcwSKRGnZsW90Cowq8yXsN565km+h&#10;dHXl0WulUMwq5BZIEH1oeqbKPcgsJ0Rp+JuF1jIYTmqPWRVbvcyql/wkLYpdsJZU11w9PKtaIRSj&#10;o9feSBGjdABena6gbqzBu5IFsxg5/BpyzUEoxk3sSOvdVQ9F2bImmDnAFkuDecJumDkNOWZhc6nL&#10;8BA4r5zRFNoLCG5JXoJKNNjYvJUc6v3tjZ10btEoM5pguFLXuz7n2pxZkNDZKOOWVjd0W2s60zfS&#10;2hXua31XBE0PaFVLTavu5Up95Lmtpcf84oRzd2H2sj8Zkl8V8AoUKZhib5PIgAUthahSb3HACxKh&#10;TJpKOkB/frQCQ74Snw1Xl5Yr+T5skKhJaypgdCdkylAGuUlAkFC1QkCHqTUlTMb2AfMCqnB9rTQF&#10;zLyRCgrpExkicmuhGr4uj3SOo23ztGTJI5lGGugephEfB1IZM9YKIUaDgIPHk5OsClvBJGQmSJu/&#10;mc9VLyMDat52Ql1jfbQxW13D6pwKIlYXKe5gdSO1vMUaOvI1V2FsTO+FegHHhmgZKyOpBGQTKJ7H&#10;sBbOL58t9ytAhEBNLrGRsPwUwipcJoemYgALhM+QiXWe3Xo+QCNttYS6VOo7QikJOk9Czli+9YeQ&#10;pdSYgJhdxRBlnehxvC3YG/KqYO743kShZxPqY+QWZhDLgsX6tqRYijJhvuUJtve29w5290hgFumF&#10;7Bv1k2fSeAJgU2H7hSlQpIsUgc0NyAMSkCCV9jHXL7zmfGZJ2+kCqHrVla2h3NPUaoJ6U/ybEZcx&#10;zLkj5LWmAm6GlgoXC25cl5lwNeXCS6V9Jl7PpFZIcOyvfvSjP/rxjxdqifRfHR9frE4DKQCS0JIQ&#10;XnPCUdY8bc216d2axIV02A7prUA37CAsJTObpCHXSM5PUQCIKKxcTMesdjxfk9yF1xUVMb1iyKT4&#10;Vb4K+FI3Bl3EFsVYEDwCDUeSPqXSL5tDYcIZrpmsWywAIlmEyEJhpUpurV9ET/uqkWlp9LiHrnoI&#10;SWe11QY7h1NCCZCSzhv2VPFg8Cn2OQLAwVPGVTFnWESMKT+incqf1CKTx5kjAQ8vHBrhAoLvkHO3&#10;Q+4MPCShMURyQ9xpSpXvzZptCHQ4r+3XRqScP6BqZNnaz30L61R3vOHPnuei4Z44y+kUyUVy5VGb&#10;PeQZZRlbCm1gOx5VUxdujm3SdBPNzKjyXOR7/RcV31oRoj7VT0HIB8xZBw+N/j897FUbI6WM2fSz&#10;o8IF5MwCJhXFsrXov/BsJgECHTxeSe8oKMEsIe5LFgiXrokVS6s5TBwyyky9jPQdWP3JZkh0wd+z&#10;/wMShR5qCJVKV5mWzHKaBlC4LY2gDbOx1DNL3Wtoo6HhIgsZQMR23EJTnytd9WS57qhPdT+RDPYG&#10;tpdYDus1MF1qVOwmzw5C1yKj89kCQmrJif+zMOyplE+y2ge9mim+mnw4OBVjx9kTdALANd5d6Vzb&#10;kk0NOreqbPfu+qYegFn2+hB9fB0yOrwGYROn7RnooTAg0URTIDfcNXkiQHmmsqkFihguyCFutiLm&#10;nWjzW6kTf+jD3/m3f/AHM+mYLdkhWRXrr1CMMXUlr1JtmKq2aIj0kLrxJGkEyfdVujyJxZEyL5Gp&#10;nj05FtqA8F4ITGj+k3azFKU306pkPlFZ9i7MIU14RAxtdA9Thy+mpREGENJJbNDkjyiM7KaSgJV1&#10;Kh3q6o6ks8pOMwGQd6YdZVhJ/wmWWqFjSc9JdnAEkCDqkeobF8JWEyCHiTJm0OEMiQvDy+QQWmGh&#10;9V2bNqEZZIkcsQO98O54KUsE1QGhh9IXhcd5D3c++tGCksDaGKW1wDIZegMIuxDKwY6g8NGxZ4qY&#10;Kf2rPGVIBl5ufFoeVPkvxErMk1AmigJFyyBnwBjAx1OsPxjDmljCImD5cqZHqBXfaBxUUoHVa4wM&#10;5v5UESVVFckF1XcJTWQ5SseqmQzvfK00U+xMh6LSfS09NUBZNCStmdquhrNjMLYOIuJ4smiRtKjr&#10;RXOwCZV/mOgjPdt4Y14jq4aKlWrtVuTF7bFGS0pCSPmvWrVuYkwYatGFc5siomQ77yQMBswI6fbG&#10;zfD0co2dtB452M8XTA32fUITAa1MZa5mXTAi0sGGK+FgayLYuWZITvxUvwj1CXGKQNsm1YjjUtMD&#10;tS2tICll4zUAR56naWZGxCgcEGmctaZAPUG99NFhg2SvgUFGi9RtlxZEIWs9L0aQnGHgO18SStiR&#10;9nA1Uy9ZR9SI0sWZr3ZAqo5sxGhCbKRsTuPFOaGNKejDQiAhTQ970YTEp4fFgH0rO1m7SfcuP6Vf&#10;b55awjp6ce1fvpXS8Ytw7WfSV3j9c587vn8/OwGz6NGVBcHwzAFByKYxCGe1CbxvXb3svRIckyK/&#10;n8pfbZjlEdekxh3HX3ZPA5KbwyiQOB/n755axDNlTuiaG00QsJNalTFh6OhBJS0AynZol5yK6iCZ&#10;c1z0uvzG7MYSh604MW0+KSeC82DbEriGGCllCRWiMJusdq4hWl5yQhdIiAijZCX9beiqERZqP8Xm&#10;vLQOa29Ld8c/j9zX1Wi0LteGMU+2k81tmjImal7lZuq19dhotrKe1fEGTKEt81VmJhgTuqkH0ZLX&#10;dQuYqHkoAJWOhxPexgD6/7kl2jG6sFoKd6RtjgugLXZuTdOBePlLhopssdvzIgv0MaE2skeUJmO2&#10;avKiOYfyxcF3QUfqGMg1bbZK3SDL2JLjZAiEaVbOFPaNSCQqovg85X55zYH434RlGGuohVAtr58p&#10;WQizE0ANLc9ig40nsknOS2bKwLVWLXHQCHr3cyCYXdqIV6w19YywB5ESNEDepB+5xLdqrAjZm78m&#10;j8JgBGelBo1GBp8wvGIspg4ovBwMIbIIhmFszV3en3HHR88A2CcSO2UEWOBlayMJY+GkZVBYcEnM&#10;DngUxZZfQqHKYlGPoOo4IZboDxyXVEK1jFmx+/xNrh05ItnpbF5wM9xt9pE1QzS0+LJmOCtio8Yo&#10;S8DIeqr1frrB9Z7ToAsEQsiB4kv9cwN8HN6ioX4tzKqJifGIUJLgHzbS8UWQ2W/9JZ49rfDXP/ax&#10;owcPbh0exLRIzZTj4+PEDKaZwuPzqAWSaBAr2YXYerDlyCQhnJB1p5/C2XlMoiAIt5ILPeSC1L9K&#10;AC9eJ5YxyoDsA7wJrTCkLwE4LWpMYg534M79Owd3D7b2t2OOBA3PQYwlkaROmt1ysOt+KhBbj9+a&#10;l60Tgd8iYUkMqQ5qoRCyIHOxG09o70BJfZRBQ3vsPPAksV6ekaxg3R5wzFIk/DJ6nqIIXIkqe+XB&#10;tExmofd6w0K6iKhmZBp9AQQWMTGCJ4cwlyl1Lyqrfk8xIjvCpXg+rgkMU5tSNe43UBVWnFwXC8Zh&#10;AQZNCkdLBoza29S1iXZW/RFZJbiKkdX4fsxFBJQ+E4/XAm3gAX7V7UJkgAM3auJfnBFxPPuIgjCT&#10;vAL21Kn397lFgUSbDoT+mBG7M5CKzqnxiUoBMls1H4IeZPqAygsXZa9BikbjUXdFvpfThWUh9wt9&#10;In6OiDWgbwmhXDkgOalaKMLFTkcB5mORbOldc542gDVgpBzZReoiEkttBy4ZaYiZINUygyHTwxrR&#10;pchNfwUISskHu7EXdmf+e0ZYrYprIj3GsXIXU0nSmTJmTgadcVL+K4I7gYmIzBoWOie4C5We0bCc&#10;HVSt5DkmP6yh7Z29g9Rc1clbCjMmdqBzUKoBwbkcva1bB7s7d+iEmayGWFExu3Js0pjh8Rb0Kvtr&#10;yvxMFCS1+HLO88mdPShJsJczRg5AfbCeO7RHdo8+JvicVEFYZ1HqseYkgsT/uxGMLbzyGIspLZgW&#10;eFkOlQAt//JwUNQzk4LGhJVlM9Z3Hqx3eLmeO8NCtgI12m9zUwqKkJ1O9anO1fV/PXta4TOf+OnI&#10;3e2D/RzOBHHSJ7ldEDjnRlCF/gIoESuGOIFuYP9lg2czpo7e6fHDy7MzT+5Q1jhtsYkRa9ismgCC&#10;JXbNpbJRY6H8xwgY8u9m2r3d3jnYjjEzxlNLEpXGJHak7JbziL8vSqAPPoHXUuK0t/S/y0DX8mcI&#10;Mno0gUVaNdLAXW7t7qTiEgCZoWMPwnDAuy+bsoVrlJIBCFgQKVgkawRdgERFNBaPeMsSra1E9VVu&#10;kPHHvBtLKpcH3YiETTA2zjtdjtUN0I2kn9LWSN1lCo86kCsu0tqicAjcN9vaClq4S0bZNcG5fQla&#10;S5haK7zIn3K/9pkYzvBIBo2ZwElzlvKIlGNeHtXITRtZG3zRYOYbjAanNPKcUmt8VGii3PY6VZX6&#10;xLJ5sx7bzKTQdMG8p4EFjWfHOqERR+SbSnCsVbBA7BbPKFlm1n+JXPOQekCNPOFdNhnQkKY9AhNU&#10;wyi2QLTKcfIPBg7sndN1iqWKHZ8IaN4f9BN7wJDLxI3HQOEgCMnTLAcNQ41I3C1FG0Z1GVxFjjIk&#10;Wh24/HqqiS5plAetBXIUboqrFJEfYJPxcb7UQUKGlBrZ3tvdz3gk0zbbtIBdTw7UnzIf9NziJQQW&#10;27HxLV+kFBDiIpCRuxn4SGAcxUbZit1buwc7+7cDmu3GuQ/om/zn/C+eRsqmHezt3j7Yv3P79u0w&#10;X1OOBB8WhkKUCF5FLtdjglGgBaDVhXfdWiAmLnhmC5VNTy21OO/H9hDSekZchWeQmRpc8uDO7TSp&#10;bVoWRzQWbhEYo1XCAiB8HnMOOlFHzyWHnoY66UWeLqpqhWbCW/UXF5+CqC1lhHse+Dnwg7144V9A&#10;k8ifQfRjfoThUGezGBTQEw69hvPUxmlSmOK3gEtt/cI+WtMgNHU9GTPRhNEE2sRsP8/EEiDmlIg1&#10;+K8ZN2ssR8hXK81zgxlq0S/DkkQY8fUn67/VIfIQYfQM3iKt3edbH/h1fJfTqb+kpgCXsoB8K8Qm&#10;i5t8kZaOIMbQY6041rVSp1pYDEmD7EdCBECm8XpdqOpzGeol28vr8lLqJI4fM0saa+OFjsaJk0fZ&#10;8zaxcZ28YilixoF2yR1rL2uNcqx52K5WaxCHd6lgUtaFsP3DREt4em6DLG96QX8cO6Q3ckGNTFJs&#10;jg0ERqPpLhhWxFDP0TJTwn8tV+FHjT4IqWGe5p1WwJvyJ4lYNVihNo8jy16r5kDnXaarcRqi2bfD&#10;lEZLNFavWXCLSbXQxVI60O6pDjiDMv1bwY5dgIWhpWyNX6yQbHMtmYUh1qLeZk0rtONbcciaN6N2&#10;B3RKDzju2Ofkb3IVsBiCg3G86AURACfPiy6MI0iR6iofPE7K/O2ExbRxczsLkpXhQ5aAjD0CRXVz&#10;KzWS06gnLHQaqzXLugn2xJCCUz3Z3bu5s3tzd//WwZ2ohJ3bdw5u3z3YOQBEPnzx7osvv3znhTv7&#10;h1EKacOyt7e1kxhLVE18FYMdg3Oi5rIiApOaNgnWUfaX1L/mn5NdXb6qLGSjyvaMiN7t0jKlHM1n&#10;5PXs+Qr/9Lf9a+mw1lKUzaZCOUhKaflM0JW4gdKK9FT9jzhO2TwmIvIBju6NjbiTuK0muRktpo9b&#10;NnB2akRHmpan1FdqusQE4Fi5YyLPYlRYfqzAgIEISUPGtDCYFFULmigylNsRxFWRKNA45rXfG7Ew&#10;exoDEDkhDYaTGiPIIpt6Fk2zJwJWFMltNkKxuKW/x/j14LMTiULYHwuMizgZBe/USmAxk2Qqompt&#10;VKTSm77EB4iMpMAZ3zMJVR7SEGH98ZEgcKWWkpzEVx6N0gywy0UmML1qV/lkEDhIEjQ80poEADK2&#10;l8O4ls8rEmXIvtXNlnxVh/p0kn3bKNpuhjoGxv5ayNN82yA8RIXhamHctUYiYlQPRGu5jkkPr1ZF&#10;xgWSkmWt4sAppTBQ8RKwvInUK1dNysbfq/aqamoYh8WyyVKVTU3hyT00BoG/YgUGdarSGuPU/ax3&#10;w0Kq+sxIqDmhJ1Yc3GC1Rv9orcUemvc3IlygrPwCWz+ccQn1J9gIIVRdT/1ii9LZwxnRzsD7UPMI&#10;2kHjWFZPD/IYQyDc5IWIhl8pTjeBr/pKYDkSumEVNbu4acAaaOmwm32VP6WRjtQ/HN1MWVDe2vGb&#10;KW5z8vDhyfFx/qVwmfwJNmXIu0GYLs+sARZecrrLbURB+afsQZjeGG+x+KJb4i/EdyD2YLJiVF8W&#10;NwcZCxJvmw50prthZZX6iz2RP5m+01I23anCwpY7R63kU9YJh3aHE0Flv/NnRCk8g75CZva3fNu/&#10;LnPxBl0TQg0G9aZ8in2ugH0JK5M6YsoshqdHWFlfsprWuphIDR/tXKwe5INAiVhS1jUKIYcHM/7J&#10;pZgQterC3bh7+zDhZo146vDR5wtRNrXlEEslBBVlF1SABAU+ACSR41uhr+SpQ2MBN7SChbVLGcFh&#10;x8W3JsSQY6x6Fidm2IA1VL2YMkjAw0xKD/LCseAb1WKPeHWJOskffaMO1Ri4a32jayJ+hqoqhm/5&#10;8aIUcE+DAdvmzDgAXoIGfIWVTy42lN4AdXpKfadBkM3LQBP0m8rczZfV2ACaEOBjgyPGtKf1Ehx1&#10;lYFAWP46ozTDoBM++RkGBO0LDZbYbA2FvlOoD2dmRiraYjoIfTV9bKLWRdOqO3QQ8lj6Q1XMunP8&#10;VU2k+PfSytfKaBe6tv6o8erGGpsCYNabG70AxQusRHIzxRJs4OFC19vQ8lmcFqHOKqnZBmoZJ4xn&#10;bbDfaWscfFI7sGZhBLGPKNnbCPqym8pqa9jfgmDIyRwpSEQer4Z8JYmJpPio7YNLx4OMJkIdgrib&#10;w12M/kfk44JrKzQ6wanBFmGSUJYV0W5RJpYzpINluUJnPtVUgxzHYqNWKyn34nlafhmtpSzQIaI+&#10;+Elld2kI3mCzquOmsLlMQmSDH879oDFIvNMH6nrOEqrVbVvU7dA+1IlEMHsG/TF+1ICSjvB81BDi&#10;2M0meQZez56vMHacRaRzwmuxKj56uMBktQur2jmzlX5KvcDZTW6f15LFmquy7XAkDClVUpO1cPPJ&#10;Tkpc6Fs275WeUMmp2d+TWVQX0aIWC5dfMTbSUYt3smALk1gwuEQZ9hgD1JtXHusUTFEETDIwHcvT&#10;PyW9UMWRc+2RGfgIGVeJhhixlnz7yA/w0ejsrPUIUwfIsXSPg5EqdRW06K9WkampnovG+mrZR3wc&#10;mxQW8CCKII+k4Wil7Oga3jkgkvHn/IGOjwT9PGXcvOcHGxm6VOtQ9X/Au5CCW6BG+bhI20yRlStM&#10;k6DrkX2SGVqhHk3cNynLGMXU5bMW3khqZ0ygbckz5jpJXC0hNvFVIo7sm4GlaiDXkKcdUwwGyZay&#10;K7u3csmKl/XR7xgK7EiQdW/ZZwLpi/dgkQQGppCs+o2V49+7QFzEpekq46sa/yARzwh+w0ElNNQi&#10;Z3ZwGDWgyalyjhYnzOfIk+gfjKYp7aHOB0Gs/JrMUDIl8FqcJ6rJJKWfQoe0Zz5L3Dc/epNSGGKf&#10;UZuvL0BGvGlkcj0NGEE440k7SP3hmFTunuWwYEeZ+y3aGJPeIhzofxxymGye92EjXFymWHL+lxlL&#10;fCAWevaTXT7PUtSAAPtWgF8UAZvOttVynW6E7Lq/vX1nb/fObgINsessyO1mU+EywZCtLTljw5Kk&#10;pLIh1GBSvmiulU6crHN7dMbFpZKxrAKBxkbQhD+tVtnY5lgEz4BSeDZ9BVZPqzPSef/gAHRSaj0F&#10;ZkoE8MRpH0QcXKW3B4QLE6Bl6bv5OT/hF9ggh1o+lvZRvFioE8GqBxq86AaBVeJ0NwNA3r59uBWq&#10;HyDqFMFG2OAyLBFUNxA7iDOtfS6jaaxFzVSBIE3LpkUqEwaWGYUS42cYiu5IYNycqMODwxy17P7Y&#10;vkpzcaixeY1iVD+uYRDN60lAe9OO7AS2BEI5rMoJB6cRt/5i7xOiEFT14BBYULi37v+cenVJbeG+&#10;iwdEUpbVKvoEqAQIADv9PNmFSl6GT5Hpuv+qF5GmHkSnTyJVsRquqlq0XmuKolvLql9deKEXTifa&#10;XYPdTD0ohlZq5Wvy3JpinBcji4X+hFYBFKHzzu1AsMDBDIWH0vUQWqbGhnH+wjy5GQSjyHSFF8td&#10;BWA683qQw2PEqBXTf5NTUm/IVG/kkQKRWV0UuUFezGpXXagQTWNaicwKMS6f32HKWHj6AsFSJaBY&#10;MiN5oP39/WwsGg+L5dURwwI2rMG4O3e0Oog+MJlhKkuXnjAF8rShcsFUGzMiw5FhMlQ/OIHZtIkF&#10;CrVWJ7k9ZvbZNMZUgJNw7YWWyDur4TBT2JEkJghCAEHvIqkPNEl31yK7KcWa54ogtqilqak01Bq9&#10;K7afIaQp0V7YTgk7Ew4nKp55Zh/h4bJftRkIZRm9j0JiqO4K93tNIAMGNWy6Jys3zC7EVZep7vvK&#10;MYcT9Y6v8FZqxWzrkBYODvYPwxvYo4hi0MLAPAuhkSyarBppM8lsSzX/VH23PawyQO9aFiTRCIop&#10;Xa5W5yfHqfobUyOChshkdmDsD8Bw4ssYD7Fv9oJEHiQdNMkJEFRNt1k6ElSEKbcKcciWR4NVRut+&#10;hKzITm7QGjEJ9Y+MMjWdXAVoEyZmeoAk+wFzYXtROz4sioOUDz89SQEoa7BYw2J5LnF6NjYnE9aG&#10;VWom+iveYxLVVMSut7D4BGNHV6Qq4sfIQ2GVka7kRiVMqysRFB6t959Nv0yx6JWcHdKy6kYrzPHl&#10;pdrkwHHmIlzSeuF09eh0BQ0zabpprpJ2YEhvemM0ctQkboN+6nxPfS5P1yOZHhadQPusRwIoxJNM&#10;QdaBPlrLj00AQV4ZrhckhZUILLbDuE6C+OoIuDocfEWY4t93T00Er4D40fxv1U9CBeoM4TsJ/kvF&#10;6dJSpepjDEzN0nEIEP0UqIjsoS4omcz5clsV9bfKq1qqr6Iw2tEzPIAp8ziMcOD5dYH0NvLOJoez&#10;/3On3e3kBVBqQjpUzhEt3pSS07nWQ0SEq4m8ZV5I4a4BQWjCkrh5KiCmYLGP6ZJuS0IgRrgI4/81&#10;uWQxHXoM0cuwNCKCeUL44lLpjJZ3PplMKljZyjOkq9w0EiB7Mkl5MfmoSBp9JJYrLYCjl8FSTDG+&#10;Ih24TB+3FEaouTv7wbHMO5koOEGOfokZkI+pLVPQiqP6dF0NLmQstOcCAuUYZoBAFLik1gvLg0jh&#10;MgjInzLwZwRAemZ9hd/1b/yBKPmDcMnCKdvfcQFjgSbEQ4YpTiiVUnA5Mb5i8GtKKO+WaKTByNTR&#10;O7s4y9cq/V/CWk1R6LOQoZOQmYwYzGiIEhg4AMC5Y5yTJK7pIAsIY4kbhJCw6PHQgdRYrmlRrLzu&#10;QzFmv+0/8vzKwvSQL4FuQRgxc3wgWTP53M72XsLFOZ8i8SSYGT2udChQ633GHBMwbcbQ8G2nDtqb&#10;xbeGd10WPru+gkMUgNV/n6DxXJ5bKGL8CCd7rRIMjpZAqWUkHUyKP98FCE7jnZSQEkwznIftHPEU&#10;MUTNu8ucnnzjV+sxl3qIKwdqpDhXjgzsBnRehaS2987ed3SlwByLECkxzRtIdW4OhR5GIX4DMEgs&#10;07Aau6jAnUxelRDBwz6grqB6tAw35w4D5PzCbAckGu5NM6tbziKyTd0mTJOrGK/Edq/+Z7GUkii2&#10;WKkmZJHpHnoxuZmoFkQ/AWCzrSTVtcCekB9gdlWmmfLNT14rUdWcBryopl4acvsJLYXz+/oWE2eS&#10;RhWvJcNgaz3ZjGS1cgMqAdeXvC739RIhz1VR+lzCtAogJ4tx5SkoiTi8D4uQaLTrRFCDV+yI7WQb&#10;jEhcAVXWMUsf0dtW2iqEuAK68wQzKJacZ9Q4xz/KFTmrxJEhlOZhkruUiFL6eaZY35TjJvcmzKat&#10;0GCT1H1re6dxNwMCyZTL0sFYJCcBfSS3Ck8bGLd72V1Pnn30b4wzhzOhswa9rAjZNncDgGVk0R3Z&#10;4E+NlbfSYv7FX/tZjSvgM958nCyWg739LNvlGZR0WX101tYRRFGzQ7PUItVWcmDbEUOm6YdgMJK3&#10;VXzi87JL6CqbQne30o8P1nq3WGgKaRuVAl3Jxk/CFmz7OMVLAHIUAOHTZopa6UG2jmKfo8Pu5Asc&#10;uixYrVJNDKttEDA340nXdLG9jY4idDDyct3twLmrk9AQhRWIpvP2xgd0ezOonRsUKqZIWbk63abi&#10;MK0Eg3Soxwv+AF+ViRDyIImrlPBqJeEkniQDCbSSgTDJm1tC2h5s/8pY2IwGHhqTrfatwLLgJjhd&#10;zlDKUl2l2XUaVZynjxfGVdbi/PGTsyc3LpJb9SStk29crG5cnt14xFf6t6SSlUVS9R7C9kOWkqSb&#10;phlBBtPsK3SU5rRz8ZiGqV14EdGc4hBmTNgWBk5k+TPS+Q20ordwdIByeGQfAATOAjhqFiM/I2Tb&#10;0M4Q/mgdnc6ak4Ye6ywsoh9lDnaQodqnkVWdeRoMO9cDsMz6K04IC6HkbOW9cBrhqCbeEeQjCA36&#10;1QFTxNNtosNbkh3DzVIOT8YIZ0EzmoFJhokxHn11tXFpfwublDV20ePCJoE4mpMl6zj1kTDymUib&#10;I0jcJahqaBX6AAWkrelS1BLwyNIjVUWS6oqdCWjRk6yNAfk3ojKbTsXTnESl8FhuIi7ZHHj4aaZl&#10;zwayb2LFrfJ7joi0hsKEUqb0D+QwF0wrVysrz/jDSa7nxr8ATcfJgE3q0vmq+wY6GiVow4MLqSST&#10;Tyrb+LiFIYdloGuDfI/LxUmBC2CxkyySPkbS2MjzaMBRplhKEMbmkVbxjLyeYa3wB/7dfz9Tn5pf&#10;OHchCenz0rPJaociicDFPS3ipc3uQkKkTQ501L0kzezjdVq9PRjrwcFhglexJKDLmaieM9PSSfug&#10;kLi4ltbU5JcNIh9vbB/BcKw+DUL0kQbccExEerD0RnZioIAXNfpQC0wBryLpiBdIoX4H4OmjJ6kX&#10;G1A7Z2kJKQtTIL4hbEA8lV7hj7V367Q8ld38xiszRl0NL46ri79uA8UiXh4GRqd+Wdfr7md4PyKS&#10;E0+JWY1N8fOljkZLbPCGtaEPfxg8As0cDknAIpLsrPkZLyGJvKAONKiJGoovl6K49Hk8P6PTgCyC&#10;uO7YXYqIAE18IT3Q9Wus315rfomTNMkP2ATzWcBLYdpjalBgIoQLzFJ6grhVXZP+XaeiHIFBznQy&#10;kBTQG6zDinHAbEBqLHlR90X3YNa081+AX1u7y9GoiGgbIWSmInMfPoxY/1PwrfiECwr1IIM0R2o7&#10;V1gTGWrV40wQDcaIseh/nuMKO4B2bTSfzMdxhnai6SVScWkC1ynmAs/N0GrUQ3LMSEADTm1eHjEX&#10;CiDig07qZDkT2iolf1EbxmqTLui6BHflalQ1PhxekknH9DwxhYizRZY9TgJVzyWc26XVtZt50hvM&#10;sjkHDVR4KXRLK19zpqMHrW46OfTYJ9GQiVSfrh7ef3B8dHR5topvlxLI2TwxWSis2dJfedZm44RR&#10;krQ755AjAjWuTDO6fWWWAqgO2mphMXcFxkUGdXgYruJuAIiwZyebZIn2XXPtsPmhD33omg/x7zO8&#10;b/2Nv+nX/KO/8WPf+Z2np2cRHcnlyQp7CpFSUDxjx3DaLFVieTPJgBH5bS/O6mW7aWoTV4RBImXN&#10;UmycFPYGBY9Cbo5WyFkB8W+9MPe0dg7EGWU55ngTluXDGZni9w0HD+ixibwIzFWsx88VvUGidFPh&#10;ej5No+JHkea8L7L09PQkVwDVqlzHxOejSiTcCi2++YW/K53UgzTfSwDiliiDtbyDD6SMZ8RVKD6B&#10;XjThEA9l/29hGHUHZakv01zFMC8qmaA+4sAYXAaoNOZrkccokaaWIHz110zZMPKglEa2eMWmhi/x&#10;ed/SS6l8/JRYEW6Ksp+ZQ48JtCipRPpkGYCW8FQ8G+PiRxAhhlheWuU9ZrvokMHlBaKyO7x/6RJV&#10;sld79BpVFct/y7JSZlUFgwxRK8TsroZuCsAh1Wg7ry6DPYRyEC4bGEgWkCp+1rzMHjwdG5STTkGA&#10;ChhQoeQYzEj3iXVMEziQwaASUoZar0J41NQfkZp4FjZwS+FbyVSkJAe+F1jSu2V1GtZpgY1id312&#10;PSenQMmJj8i34vm1PKQj55fcGEofXvujRwkNJrZR0T9VrKHjghtJyXNyEz1y2Mx9FbkTmjUvxa18&#10;0VphT2kClowC/xXadRncjBonUG0JI3Kv6v8JOWZVC50S9c+FrYJQ4kM72oozYDrS8NXEzQFp475j&#10;P8VaTb21DDwaKHZqRn/37t3f9Jv+yWRVX395+wz7CuvJ/fY/9l+erE5oCgyHGv/dzrGRUxgplg1N&#10;Q+CrmEpWycQmjnUa+zMt207OTiOh41pnm2G4BnxQJmK5eX6gyMlzMPGZbEwwBFlF3eWZQehBZkH0&#10;tOSXdJWFwl0zHTdy0Opk0Zq4r7ijJWz+1dLhOFMDrA2yesoqp0xX0ibykGvf9a9j74/dqilsexpt&#10;Fo9tDXdRZ01Teahu38xegwieMSFr3XGCFcAQxVhoTWO5yIqDllFDqmCCx4xLmA9FDLZD2QQ72mi2&#10;03esR5qzbUgAGlNFv7iS8lHW1ULmYxIQMsobFZigh7Pv7Mo5rfNhlez2WDdYjUFaQdSalZT3QO6h&#10;vYgeVwUUeSncXlHGpfrg7dtTRdc/swVUpL4aGNJ7y68sM9Winz//VTNazr1mxTRznRx6ZTCagMfR&#10;jR2V7VqgYQ0rjNzqDLBj0ZEOV9M+xkk3A2Ip5Xt2kgAMxMcQ4WguAFcDFFxCvSMl2/pxGObZsXGO&#10;d/d2mZPg/2iKqW2FQWI6eqF/WWoULzI6FBwTFJXJNghhxM2G4BD33da4fKD9DdvoJ2lmjKuukM7C&#10;4/gO4qgnZqylrcBbhtpk/0JgldiC+saIGqI2jB9fO7JZzEb+HWGLKmHnVvYuXkIOxsVV4oeBjYIb&#10;URE9W/f0LCXITcOg16z997RgUGhYFePjUOaLHGzvg4cEXzCWZRA5DTGZIDsASomH6TJmBCEKJk6Z&#10;zRDUIfszRRXGk7j2auHtoBUyyd/4rb8qyEIABZxT0YmknwWwJikMxYA0ifdIawRhJtjOp6ehN1+t&#10;zoOX29LL8tIcPN1/c2ExlVIcFTdhl4wc4o5UYSa7svwEvlpHS/a+uaFKabLuTbxP9HLgoexXwobp&#10;00AONGaTkhaphTTUAOe0APMrh7LlFXtwVMQ8MDNpDICIJzLBq2BGQ4rWc+YUlp9a0gWubhNCyX2A&#10;xtd4AQdRQiaivsiRjkNtLvWiyqIQEzcgmEHZLypPSIHM1BEipq+KtWhEbArfGiWOGab1iSFmFo+N&#10;j5DgxDPa7pa2Cx2t5TA4ZDy5j9HibgyHbHX73vuUNBVC5dQ5UAoAE2BJc6DJVhNqpgIf3YStDIhr&#10;4qeHjqpalbiKgnEdMGwhntnsFQkkUGGIZAa2hEbxaoSntHpHb+iGiIvUclAu6SLUS1JqW8gUHS8B&#10;leHXQUHuVfkQlBdcA/mxygrznWiIlQRjyId1AI1XYY2Xm5VNuSH34LhC+pF5sqogVxoFA68t5bUt&#10;+VeVxC7Gh/ABG1m3a1tl7qIHBxfSOSAjIech3+DMwO4x/pxNTq9V+ASJBaQ0KvXrBjDzlDBjJrIF&#10;oAJ+SpF7tnSAr+2dndgRsc9yLqu70dZsREYcw4TWSpawCL2JWqmmdBZ343REUVGbz+7PY0zh+HXa&#10;IR0W18lhIOU5bcYvL0/Pr9LUT6pbZEUGXF+BJ8oq6EDpJbOCajpA6CbcgRAI/KoV6i7KvW1Np6XX&#10;LNFpgFNSoHvYMLO0xq7/622iFf7gf/ih/+2jHz47OxGTlJYuP12cANYDVkxqLUYHXDxqG7ZHq4sn&#10;55d01IF/F82R9uBYbPngeTLms7qx9SL/s/yBkHZ3KNhQKWq19roCQv+knpUCWJ51CXpaG42HUWRR&#10;oIZU3nEBKChXuNi9Uuxk4J0iBRwP8RXBJbs+wcCL02Mu0GIRFrXQk9a+9iKg6MhZDDkZgboJ4h95&#10;RInwygZsSeCv6DD7R64F3IBb0hk15LhBXjn5ynwOdK26OgY2xSMkoKVr3NUGn5HdfKkYfL8snWC4&#10;oSHl0ekqZivK0cmKYnUdTpHOHj4GjkG5Qv0bvPUEISSXLnYo7syCeQs5iO7XXymmoWJ4+vJKGAm2&#10;qERo4i/YJxnnQxLPOBXOcE31ARkqfQzVDpHMn7G7raNBwNMkRZ2BMVuZ3mJzw04pgDiT7JXB6nLt&#10;FOqSuQAth1YQbbMRybMTyF9IBHpciBWY0uHSxGqRSlD+Q+6bjWr1aHPeVA+4upDlNLSxBVIfFKTV&#10;0I8gXcFQUy6auY11YUeLSaNkD/E/TaBaQVwo5gnVgo0EGUguBwIvA82Htu9s6sw5JZQfyH7oWHHw&#10;KN+IGVA6T70TC19R9yh0wFhSePo7W0kjDggQhZFT6SNA5aohofEDU9xyX+hRqVg4lMGL8y8lTy6p&#10;Lw6QRh9ydyUNcgjhZIAGsMcFdzNrozgP/b24LlBqfe7MQuKRmTQt0cTAk90GpmRZDrNG9WayyBwd&#10;afHXXyUgE56JUf4CB/ndf+NHEoKMwZTYGFkqGlCy/ZDIhkDlPsA1AHmEm5YDxz6auHCb8Ahu3NwO&#10;64gOa+SmLb1UsKG73YlRa0vIrmhQkU2t2SC+OU2sGjhQLgWYxkXoq5yUbjtPhxeSEG4yUtmdSEkl&#10;u1Zcwq8R3rl1Lk8+Hpdp7e9ZR68+dqLexkThchHibOI4dS4qPvKL87PTYLvoCtO4qoRUD0DRJDlr&#10;dMFMCUsjtGs4P8SAowbiFE+IwAxaRz54js4FAVKJMMPfz/dATCqJ8loU3hry8peMFFZOcZooWAVt&#10;lcNVPhVARRKORr4PdtbtodQexLe3lna51GYtHsdSwBQGi7JaQcsQaBlP9GOoO8alrEjOGwCOCN0+&#10;VStM1PqrJj+5D23Si0YYf8xPjLb1/lUt+AogGzicgHTsQEJaxlHIhovYdcPYQEE3gowElVFYESnh&#10;w5Y2xR1wqNLT5NpceQoKgSbFBEIecdQdhDiiqePuqdj9ULqxVYSfSApGeygfkQ5Z3zgumRqbZWIM&#10;8cEYyiFl7B+Up8RhIBuMYqT0MwqTD9ZesCk2OQqy7RzqNgkShQXEDKGWLeMoMMrZ4jRge+GN+/5C&#10;cnk0crPlWEtiJfAbeNGsCYHFrKG9htqfh66d2u52OIlbQ8pkghehjRBoZH1UGsawavFkw1mYiUBB&#10;rEbKJl7CIrMQIJrPkhaqzAF08a0aMMcv1RwASEgd8LAiTVxAczAinf1nRCW83bQC28hoc5ZmL0Vx&#10;aTZC4dMWDsq+zXY1CzRy9lZiQQcHB54BCBmcGIu057108gA04otMmQLxLTIq0gE6G/9xays7ao2a&#10;cADkj8T2ra89keSSVgCCCFvZ+iUpCAhlziHnvwTutUGKDupnUR6W7ucgW+IrdhAmlfexgBNHkuQy&#10;BblGkwJyCUsIMSGmoMiE4gfP7xxabZQa0gamYz5U09/KsHQy4BvBBdiV8aPIAgLoyl1bfKZ+N5Q8&#10;4Cx0IHJGOEv0CEG/BDVkBxe+kaUKJ5we2WVg2jJbaYtHZ/ChbUwIgcLI6Z/0+GqMq2Wq8f4uc6GO&#10;QCloPecAAVLPafKFuJjUBIFC/bZal7RY4FgblSSAHrArsoSaOla8XpAe6aBSXXS2rL7qrcaX8uRX&#10;z9QSmDrPcUZdGGSfkkrYnE2CLmHaYUHnIi3LUVGS21yson0vs2WSOZnftC1lhFf6GGfT9iJ0tQcd&#10;pKKcCD9OIazdgHtqidgCuUiwerioyaXAj8jFIdMh1nRFKXQk0jHbTmGHsoynhqXCdao3mLEcjJyd&#10;vV06uOUPOUL0ntqlVofmf4teSAjSoxbAiozUBYNuNrvVUA+7ApVLkhrzo7WTWRdr9AsYkgbTKY9a&#10;DWccGroq9W5w2hMabGGL7NwgBHgukdPRkjhLT+KdnmVYh7dvh2VYYpTccU+MJj/NJBJWb+MsiYOk&#10;wxH1gpFk5Q5KpU1rFW0+9nPYX6kZjl5kK0rIMCPbkLYmFkrUP8XI3K/Fdv1fz8Yof+Hz+JEf/bH0&#10;0Lj7wp3UVQVs3dpuU0lXnOgQ1jXWDtBRYKSaqOLV7Ncc5VgbMShaIaU9m+Ik5n/Gk2Ub9ZtpMjO9&#10;xpYdwJmU/QbhpV0EKjGElKGL6CFgmCGVlaKyRo38asEujElQIPMUKvCJkPeDWC0NEoNf2Dw05l6j&#10;a9UIikzpT6XlEZAdkg8NL4cYhalbji1qkoB6PoazRPED3f9ctuYyvBH7KyY/UzPc6nvmMsnd6SPU&#10;Cu5iGXbMyazKqMKq8hM9AfF/HKAOHogSfoRprX5RF/WLiE1/SforhBjDfXhic+1elfM2YYICuGtI&#10;HdtbRnuncUx1zL3C5lLsG5hs7QItyYagheL4Rmiuc0usw9T0Fk3h/PPUXl+KDH6ZFPbJLKud3GQZ&#10;vlddjWvDffgod7BFTEGtqlSGR5ZvWlWm0YcpMHD906Fn6rrw2IYW8iLeI63OoC/eBfK2Lqg7gP+Y&#10;IGbDGUZgqlX8XcaCG2mKDQw7KFI4gQyir4nyoApjs1MkgLRjoluUBEqWj01PZQU0rIJxTKldD0vm&#10;yn1UULD1Reys1u2VuxT0dc8Qm4j8D1uUsndq1unvCdUN+rIN6QD7ouskpGfcIdfG/Y8fKvkQWwYk&#10;uUjgxuPdw1TP3mn8MGIhIXqZg+ynBnmwBeHYsYlzPvjeU45b4OKXaYiIN1ySqUR5GH7ipPGk6IPy&#10;oN6kXNllOrpb6YZad+36vzafaWbq/+/8/opv+VVZt0/+zCeyNbNjmnCICa10qYzFNMYuGTyF0mER&#10;YTknQJe3Ah0RSkihlETC4jfkfygHdj4cVTo5tdYBYANBumGpInQayYAsjT0m7bA+KnIc2VG5oSGC&#10;N4rAVTD0y9r7jrf/FolCcsnxkwtuhidtpCTEoNb0lbk57+cBlRRCC4Q3y/M2Oq5umgBD/RWmRMwU&#10;HcEhJFO3lxAXrzwXmCdKDL4zdzLsQajXsHdxY3Weym4dI2GQ9QQ0+2t4WwLWqeGPdoBGAnk/DUiD&#10;jv6dsTUu2sdU/tubWgOtb9VHauyAK7SYvxAZIFFUnpYv2gJLIBfJ44HmVdhbLwlNwCMz79VLy34R&#10;DWrxagZaGlFZUk59aUuDQvGkzitv5kkHyJPoOf5gfrUG8rwVs9NpijRMcgZR3DSDNNScrZhnt7bd&#10;wjjWbm/Jv3iL8Xp3d3fh0SRADQMvovO8BK0ytQpGIrVS0isGe/Eal0vDBN8rt0UvibeogED7qhb0&#10;EQD61c9YAKyPhffUpBknLTZU9ChU0rsyjBQp4ghMy2JgNVH+7qhqGxWtc2ccDoMkj2QTUsYEF4m4&#10;lN2SpZ/ZTCIDE/kWAWJauBq+n4tNyIwHHv4Viiundjtske0OfwgdzRskpkOxWCIuFtrqBTkKnq4x&#10;r9RsVFVpzM4qm7lY9FOWF16epys7wuzXUusWoImNF0LG+Ysvvfzrf9NvfiaYqW9DrfDu9335l3/l&#10;V4UV9jM//uMxPoBrhgaga+9R50zkl8pIjgVZNo9BKeEYpeieCBLoEeoALwPXAT8RoiryngNby7NS&#10;u/UP2FGoBELUQL2a7w0yKCWNTWPtIhRAg8mCFiVfIMiafuvtKMtRX17HQSMFBm2OPrJSc1r4UkEu&#10;HWbxBFAYnmDvrUKQWGmc0F8qv2uW93szNDXn9Vz4DSLNKcutRoabdqASsVKsBH6sS6V4RbcnXh3V&#10;T1d4OiIM5eq/OUfcBftuwgr8xEH1k0ifeTNzXEnANGubVxer5UflK2oM0s4jNt+AA57PWrWs3oyN&#10;IbT0uyN6EYX+TIUPPVrIbcNmQTereXx8SAx4di0jpxOm8lSfzKQ6tarjFiicEDaLpZu+qB7VMfZy&#10;qY2sI5ECQPuEkrtJmjepSAVXIzMdACxmSrrT3MIwpsUSsf0wIl1KFrWWA9Mk54BwlCtcp4mtIYtZ&#10;T6JN9vCHEdSFAbMW5shletTbaOTyKTK5dk2SKwTwHn2DuZ9tkU/i5WqMrTm1ho/yqXED8ZAWDWEh&#10;k/oKo7BwXqhwAe+5eQzMMZKYnmxF6Q3OI4TzwXBAuXir0cn9EBzD4Jdkx5mNP7WT6lL1rvDcQYss&#10;MVYfjzUdV74hY314aca8JvrkYUJNuHasLNRcK0uCNwEjSeB2f8/B4aN3X3zpN/zGf+yZ0ApvNwSp&#10;h/k973vf13/DN8bXTuW8JhNkxVtFBxlRwYhN4SYNwpqg8m42TeGEuOtpA2WmmuLRk0PJBN3K6ea9&#10;/lu2Q4vBg2cvee1A5sojcfcasxWeCjIbjjfbt2hPj0dfWvjmJ1v3W9RhLV9VPGIVi4Awil37W1k+&#10;TgFtg002HYusZvrgJop95IvSS9geMxqdNvA/4s6Kk6QknD++PJcViQR3t6OAIhoNyCL+AYZ5LpRE&#10;/Y7qAy/qcS5c5fmR40dPFdARFQi3HQJxC9jCJ5UsawBF2eUjVvWyZiZ2gK+UXN+mWBY5pYaNTkIM&#10;59i/QData7YMprFY6Df6PbX0OxC+JdnBKS1yVO/Dwj7y85UpY6XqaWSaqMYri4dFqZ5xweeqNUWq&#10;ZjQN/PssJOGYTEDwNNSB3F/kinBExRFGRot39tMsXMt46G1mYxMQJpEQpCdJ/gRyR+cvZCAkl7pY&#10;GcmXwtFFMbRAGCCKM9Z5sk9Mlu4S8gbH3eGzb2E8sDpQQskVcLQ2Lox3Hf1B4CIfD2/KItKZJI5g&#10;BpqnSyAd9Ah9Z+6HkWZnvs4TkQHLiwIasRL5NKhbFgrmINAVK0kdTJS8RcJTB8UgOngrM+tOAWzj&#10;r5JKq5sR4G0fXdMIZz02H3VsQmcCAfNfmLKtXylNt8ix1k+YVkGmyvamn0hywimkPFwCyw5yetW+&#10;npGc8ThwGcjNVMwZsuLTvXB9v3sb+gqdbAqorFavf/4L+qi0nYrVkRPeU8AuR4y2uAmxtuIJkfoH&#10;0SQHe9AwsCcWU502TzfjPrBDjEzkR2yrIOzkrJnBNqYWDmPClWgXiICIHO7n4VrzUrU1MOYIraF8&#10;xkCvXuDthSiFINy+04mFg8+pBBjuuTJCrCiupV6pbOWfymk2KFKqfu6I7bKnGJISrkdegW89nMIK&#10;6jmZUVUfAAO1nbCaxT08j/UE6hb4jB234lYphlgpGKQSlOGCwtTe42bIBjGvwvvNIpgL5ZoNQooV&#10;KTvUnBx1NJlq1ZM/j+4NKuS5ra78ItSAWNpWrIKzu2VQg8UC6Gdr8Ov0jL+0PACzqcgq9NTpQdcN&#10;pUlxq6vj4+pLComtlb/R6N7VlMBk+BYJ7EZxttSByYHaTvHHWN9Y0pGEXLoR4kX/KreTOiJHONrh&#10;4hyxrMep9meCCH0mUV/ORUaRS1Vz6z6SneBSN+EwiBBkpMVXEL1LloyWfHUl9AGUGmAaJ8LSYIVY&#10;hDz5hJmKfGicRq0YYrPhbuq/YEeJ+eGFVO/XJBl/rmvjcWAhiofNrhjDvpaH9lb9Wz7R6agv1ZQL&#10;i96y1aIyradf5JiqSS0ehlCgNB7qRF3MYmG9eDLH0FoMk6iVavK64i5rBgaYqsQwMFODQKQaEcEO&#10;ePGll/6Jf+q3znHotruur7etVnjplVdiB3z/h/9iOne7nxJggPoNKpTgmCZAfix6nKhq658klpAy&#10;rEFpYSLbIcQ6w2kAAkzEoSJRjRdaoXhL941WVU0gNirQD8LczVOZwU6uVvAC3VEILA9mIx813hlR&#10;3Qq2raEqSvLq6TdyQQuqR1dN+J2ItOa46qCubRmZnCUuXl9Cg7EvAehYzUWQOg1ASIJh0FGQeuIp&#10;eNIgx8jH/NysXdDbZtGpFXom6xcY3a1v5LGpJ62AGx8l75z6E2OgD9g81+NySgfdCN684L1OjQau&#10;Ljy31kgkuMs1KumUSguapRAtpuNBrXgco1LjoIPzswBE8uebFVwBbRafDtEkzdaTqGHOTZudxj0V&#10;+4uEqg/nUqO0uyrMsvfrSPOtkk7Z2IXD5+DW/BDPjPj6Tr7FMkZxqDIHonPrOuz8AtcTojA5OuzR&#10;2j0ue7dV3mqlx230B4UOnSYhJkMUMc2NuGxslNJNXbrzcygDwi0m/7XfM2H9CVoYwolxTbazLp+J&#10;GlZMtQRhd2MEdJ7FyD42mSwzfFzhJl6qh4pqQD/nqYLXeH6VdPeTQtpDwxQR9qdnYh6HbG3sv0nB&#10;0GIxsdTCkHFUTKw0gZnJ0CLCCYS7oRqAKKW+7yLUxCpPZFwFHZ1Wqy1c2q1mNZWiRyayZmAF5Jrd&#10;zRzz++3N23fvvPLKe+qWXefX21YrZNIf3Lv36U984uj+/Wy2sA72D/cPDkNGPdjd39Uc9thRf9EW&#10;J5ubOzspkBeNkHgz7KOoEzLYUhcvzX1SnTVRZhNrWHV3K0a0KSps9rKBDGyjDZbmCHgCY66hWdjY&#10;egnsXQSI1Qw46q3oyakYtVDhUv1RAgvyhEBfjLpU/c6mA0DAIFTOLFpB8aOtY+5RDZnCIDW7NLuN&#10;7xFl1deQwuklKra0jh3qZG1betUoGgWH4ZLrg6u/QKKNEliv23NQRVhDCxPLgwXHSZPN68+5VNEo&#10;Hfm3JvZQp0bGcg8UV4ErRcIyK21CEbBeseqvpyisblAfrnf0uXxVO3U+GOG0qHNUxNJb1qEfXhRb&#10;h8tnKwbUjwXb/JRmIxNW98xnA4MbX6HSw1E8HYwajist7kohbTSx4sy62Fiz6EhkjNpWpSKAQ6V3&#10;IywsYn7LhoIqU1PdfTQzq37QBAHuSC4kEV0eE4nvJKSDWV5IYic3vNN8c2JVUbaCGs9oMbYC9Buy&#10;I7k5rUOjbAKk7GwTUw3uE64auYlSKCRl5T5ROXCcrPIER5qySNKcjNDUdzFfoeVJEPElC7Aomlxy&#10;tahe7i5WP/hYeZW7JHU01bMJm0frZQGCawUJ6k5EAxQwtJqFO53LkiveuF/VEI3tREXVmRIACSZ7&#10;svuFdQgaVnXm0jcYJTWR0+qyTnxEZUZLknQcOjo9+pEf/au/9h/5dS/cffE6q4SM7e2sFV5+97u/&#10;8mu+9qd//O+kDQPhXIjpBoHDpgjBgVL/q9hXEfTJPMkuNA+HsHJWN7W6KJyqqMymo4IkDH/zPzG9&#10;ld1kt9c0VHbrjZYeI/vbPTtWmvJOOUt1ACw7iX2e5+qD8oEWqTeWZPaXdko9Ccz2nM7U20pzwlw9&#10;nouWlrFczo/uQQWsNxNKKRvDi6xfJgAsY6vw9GiI+WsKFryy5Jh8Cgm+FIzlZkIM+QXMGZETrSof&#10;WJR4XB/jsdhUqgRFklZiHiM/ksNVq7vSXr9KgcxUSmoCAajDsUjjYY151jtCJxXRqStiJb8CQy06&#10;4QBdGKd6sQFrflZPVBQqdnChKssUwKJT82TrbzTq87GnmWpdZS9iMyXjvOpHL160sPfyrUMT8OFn&#10;k8xEuJs6MESWFsPoICF2dHxg9I1HjZ9yEylhTNVjQE7DnjxkdY1Gg/khMWbj7MZRSNhAH1f1g9rK&#10;0ThfpTTQGdNnSJ8NMB06kW5dYgS3GS95cooY+XSQuQnU4S5E3KaODCO5fJzemR4TGvT01U83AaXH&#10;hVgSrKOhYtd8Mtcl0SCTewpaIvTTdpAFxgRpkppMWbuT8ri06zFwKESMo5QrtPdmYVL5SShCnlsi&#10;ep2xonqdMXX5nMQaSCp6wy6LaeepZkNXw3edqqgK6/VhLdO0RPLKUDTn9fadw9/wG37znTt3n57E&#10;a/ndmyTFtRzfL2ZQWcGv+uAH/+Af/U//rX/v22Pzv/rqqyerU0/pLTKhaONxQVcpQp+W91IGGYdL&#10;5CoHSXPa8F0Pw/r4mZQjb73t2LLDaAGO3IxEgZrS3H0PfXHSij+y/33VTK3di8xVOIzgsHJDrU1E&#10;D0QLvOj8xv2+YQmgR/ZnwVFvLWMFoWKNwbRbbJFvH7i08T6AObzdz8Y8TefPfjc/Nn445fKzv7fS&#10;njT1ZVJpgG/CmadVaXsfmpqVY6YSMf1uiVJXDXhieSgxacKL7dzFkyxRPsqNUUyB8hs8sQ2tlMMa&#10;ZI0aW/DSyShPhushYhryICdvlWB4BBuRjmmq5TmmQ157SuciMQKSyYXljcthjy4FLkm/QUnyNN4S&#10;+5WtsHg8gglDfxy0wRSEmvcIKdVevjcwDIOAOa9KMvyyRODV1tUu+aPLOq9hKLgcZtS3yqKylIsg&#10;mNqYR2eNITaNN/vPMlCMV5Ugd4J5YVuOq5ptDJ00jxlngPdUOb7Jd6psyxs052dYwprJZCQZXjnL&#10;+MFqbtwMxYkG3i1WodDuZXNJgxK5TvrbXGTiQ5DNQmFC2Bfx7PL8+Pw0+zVvzkoS/rDYeFCvjKeI&#10;rnZFPA+ZuDKg/E1mK5k6VzRu3dpMK8JU9CO8XYLW7g41/gL50mAum5d6+PHsoxI4uaYvVCVY2KA4&#10;HQfRgBpEhmTMRNFSDO3iaiOJfrTIW1gXrqPh7lpZUfnbCTSXjl12M/aT/BFOn9sXrVDir2QFmLsk&#10;2KWTxJM7SaKaENcvRrC95Z99O2uFTl4chbsvvXS8On3jjTciy/aSFHpj4+xklZVL9jOcPokste6z&#10;ot2aerScy9p6OR20hCX30lZQ8ldEEPAa0A5t62wKj7bnwEYdQ7YIEnghtGixKOSwZOQy9mUDCCFJ&#10;dlWhDNGXoPi8qrGqPxAXbD2uAAjkUDFYGtC4RaZr3YVu0Go4hmyOlUrO8kIWuwGjYhZaJMYYsizd&#10;JOekrgBdSORrFThqbBI6KQJxtpDCWoahVhIz2blDa66jwYYt7FZvAjedkeAOjd2mr4JL7jd98BuZ&#10;fOvpFV8SsyaS2KLPdh0YCaJiRV57UK0/0gw8zTcGVZVTw84nEYiYSheLgHOVbA1K6p4zZYwlM9Or&#10;DYClk4IwS00qGY1VhOIZ4lMLnjBX8PqIlwIfb3o5V4S1WoQw4+eyN7dKRRUzgxCTjLB2n2d/Ts4X&#10;u2UxbHnOxhyEknRQBOXhJvD85MctMwyRKx9s78/uvq4aCnhmjEyxtLnJ49iUVXKqW9bkgYIx1hWm&#10;WWHWJHnz8RZWKTGmwiXFzAKiLArtL6IIoieo2m19YwK/EMNaWYxDkVRke6mRECdHicIzO7fobGIC&#10;cWpJJHMhJkRifWZTJ3hOeqlnJ9U3YEBRrA93fTuzlxuo+0NdSoUmDRQ5IBpJVXZ98vTaUdXl6+Ly&#10;xsVF9lwjKFV8bLScMWpPWZTJMx8oNVaUHmlNGmrCLHTH6qG+rOGf8hzha5EZ+nev/lsu4//Bb/D2&#10;1wrsyPOLnN+DvYMs49GDB0f3H+Sc6BUYAHCHBERKj42dWDapSklDMmllHqf8nYvMJm6UjK4gymIA&#10;D6um2qN1+BLsM8TSGHFg4nxIb0MDWonnqaV3L+YLDkZz9AFX8YzDYuLCHHM4lxEb6YBGDUi7CWaY&#10;0wCrcLPhaoRAvgq41P1ADBnNk9OnmGtGEDyS4raFj7Bu9ZWws6lPgBqwJkVpQqIXXLw+wNIngNu0&#10;+LcQcHWShZdlcaT38O4WreEoSFDaTKF3QsCIfFtBS9mgaEzi+aZ/t54PtMGtUPpioElYRIMZiHbe&#10;oi6epE7nRuqqXZCESEk7nbD6A1RlQgKPt1FY2NveioSg0jY5CxjgeVs7NfXEDqjTgmh5MGUfD280&#10;NHNB/taUHoxrFa0W+kqschLNWg/L96L1cksgkIDsZM1nWRD0DsuOx2J++DNMoS4S60Ds0ynM9ske&#10;Cwff3vGUR8ReMENqK6Z/RCw3I8GWzsiQJTe2pDZlb7VIl4CYigjTpMOyaGn0cUqa0s02Gf5aOoHP&#10;qZVdC8LtbenhtDQiBJHIwc7hYaynYJf5Uz5HZnrcguzq9P+zZhGxbntupzFi8KjT0xXeQLLZog7S&#10;II/FM6nbY2GXNaMQQFj54fTm44vtJ5c7G49C7UiZpwC4hQlpz354sLObGh8Hu6GRJmibgEGifu01&#10;bTTbA/CELjsiU/ox2hC02eHIGMMbpDdJqOSBZ8rotJiDn1XXyplyXUbFMD/SGLCFDpstxHXqeuQY&#10;Utkp5wVsgJhbq1rlEpmfNsZgqWwr6vxldoNykaI+i/EPLql/KT/xXGiFTGg20AsvvRSBdfTwYXAk&#10;dw0MhQB+jcOGGLC/E+ryds+SUQO8ghq/UmJaCdRSoZR4JI/dUFVxmEYYWoWmBqm7WuMrLz47lTUk&#10;HRopqO3Kgc0dLMusfB88GbO0NtwS/yoG67Db+kOK0fLq+UC0KcKN3PoS6zAqOqUSUGQcKA5DjXCh&#10;+6L09RjmSYspZFg+DgNlhOYVL9iOKKqYboYefDkefGq+hLAVodhmBs6o1cLTXR3cLhThyEhD88hu&#10;cB39m4kMa8UZadDXMYZc3SWo6yjxkloCXRaNUIY1X6k3gZmGeoqqNxKOv29htUI/Fcb1Z5r3sDbs&#10;6ujo6hXwYnUamilGV7SZmcp1zKGr4h3crHpFQA08xXKt7IJB1gyrCr90pifcZKBCv8DfTIQiOhLA&#10;3BCnwtNkX65f9pMWK2CYwRit0jqxAC8kKCTVjNIRZ7GUiVI41akPF4ybuoaUumbkbCrXdJ4F4/pR&#10;GlilZqK6kpkGwX+SisOUKMHRTYZEonKpj0jh7MvTVTqVBIh7tEqfk6OH6SCbEoqBZeD8QJRFK+S5&#10;kIukGW/nikk6o3qKzkfQraTdEfpu8IcZqC8ni6PBoTk0phuYPejq685B+qDyiiEJ8MCWbVe/W60R&#10;5hZkLhSq3c4pR1go0zpiEnH90jnOl3E1FY5uZi2u6Lg8S36VHW6HCR1HXF/OI+bI47gZVOSoeVFc&#10;jriL4IG41TPgKHBEfilV0JfqXqEQ/d5v+1defOXdr9+/lx2KrY6SVxQ2Y0ALOeKjQh/vWOtCOBuf&#10;wZQZbQmbieiim740nBXES9OCy45HLE+dHJk54jK+pRAl57pV4LK1hkunxKn6KX1jEfgw+RST1no0&#10;+CEVXEefYSI9DZShJ5T9KroYsGojfszlEp1EyvTwWz3ByBvKDo1WiaQfX4u5pB8do7w8qtQ+gzcy&#10;4VOUZpxrG/1olLZVAvJNdJXgDQfJwIwdeFBEdOWxbLclMI2hoAmJhWzQuhMRVuSu9cNRJ1haFDPH&#10;rleEMtd5/oi2BDbPz1LENcQXJgS1SaNHGh9RmGTYNzydqpHZAuk2dKmk9z+GaztmcB5Fcxs7WgSv&#10;7zTyy/w0Bq7QUET3lw1/VIXkcohUVQyzISyF6owgU7HMdPMwZa4NiFaNk8/ov4qjjOPnNXx6cpuB&#10;F3X4bDZgQMF943XslnrpLkNUgkpRtj2LfRH/gxCAXWbgo1L4BSUaQXpG0wGXir6p+UOM/POsWJ4r&#10;vzk9Oc5yYqGHtHqe1iRxGlAokfwPT46PT0/ysdXqPN0oqalOeSt2hmyHJ5cr2t5PBvEoTLAd/Rh2&#10;Z7Zg7KyoKf3AJGcsBlQjwMwAIWOMgATbxXnSxzu9PWjpSh9AabAZe1SgfZ7rGXefV7dTrZuKjlNb&#10;3Vy64MdJWE2UYpc6Ntv8K1MO8K2pqbGdEBXe3aI4RhNlsfMN2mu+9EQFSA2gmaMCI7lxIMxHA0Cp&#10;uPmlEoO/8Ps+F1ohBuyv/83/eNp3fv4zn4s+j7BISCrViA1khWYH8QwGRWyW9AfmKHOa56BqgQ38&#10;Yl8/hKx2nRnBQuCi2FjESDoiWdSZNKSlIyu/s/mR4tpIBcTLlM5rILVixpjClPJGclUYubn5VwfB&#10;UJlIOQrEzvOST4pJRDzTdR35UQ2hFOIfe+1K3m/dBQUlshUAoQ433U0q4zTWqxhqzwsOqTiFllVZ&#10;+Y/+U+OkW/lkZEqapYbRmJk0mpjuR8EhqHRGBRuYYLww9SzCZ0Iy+KzWGMNTkwXngP6ENCiNKEtE&#10;0JLGRwTDUQq6ekuIktlBAlI6jVk3kjEN1Jsn4ftxHYCrOfZ1RDC1RxfoENRxm2SN+nmzBA0eTsa1&#10;ZTn4zazCvKdKpRd08ZlT2C+DOxKL0hdUo2gCqBN5cZ8R+3U8vLWaqnoT9A0Um1I/FLVzB7BnAm8a&#10;Z1hUUCKooD+An1TNC/yDPUB9RaCdVRalTm8fIS9SEySnsliYu7zaMUYckZFl/bJEgbaieAGFonjc&#10;rHkzHbhTVj3uQgJvMeH9faM1mADWs9M4SEVutEhjCQtjp94glSqAbIl5GZrRlGnete6SW5liTynm&#10;fglmmGYJlPew6x8YVIqDUWzJ1AvsECsHoOBJPk1FEALbU/idQU7WfFuIYhlZFLg+CXu9uUkN8TvT&#10;YTSk3VFS8G7m8pk9qQFG8hx/nQZbW3d32ec0UUtwpPNMeC6Yy/8/f+3jORq/cAH9JXnn5oc+9KEv&#10;yY1/iW+aLfrGq1/47Cc/mXKm737ve5K3kKWNFsjZs66RDA447w36Ifb1JSrDOaWzOTXGNG0NVxK8&#10;oiQ7MkZHshZnnXr/D4oO8tj6WmDwFSYTu8UmbbgY45X7Fd7RZtSqVP5yNHvNUAbTW/AsBdQuCYoQ&#10;Y5CHbqi6HkZ5P4SFy5iX5a0jwvbWKx6wYjjujDzQsMpJ240oQR2ORsp0rNQxiMOqiyK6VTyegvjU&#10;MCAjn/AOciyNsfOwZn1re09cffwR5wjlVLO7p4uTabUjD+kUrlNmroP4lcFCAO0lg1LxuapBOdUo&#10;CdyaQe6ZVbUDeFrBFDVb74Kb79xrtaPqBvlDc/d9/mccizK+xnWQXIY24VcL4igQyPN0wtGgvJiH&#10;Bjkb66zGsZK6U+lQfLhSfBHbfbdxYzZXQ9ndC1XMFe3FjhoXdyDuZy1lkxf5xTyyQabYNzWCcwxi&#10;3SP0dYrURljWWcIgINlimFB7u5G2AD2n9LfscUCxEM5lfAnonp5gVunLhveVo8TcUnE96kc4JeMM&#10;2zvrHd2jirVnUKNi5F7o4zakv+B4Jd2xsMTCmCZURrwE2u3xRtovmaxcOwVf1nnoNHYOW92aE2dy&#10;NW+TJ0vNKH0p+4wzHo01TZHFkPCO4HJQACg7gv9GoKFv852uhJtvlkwxUnCx+Fu06fbWfmr77+x8&#10;9nOf2dnZe+mFl/P9L7EM/IXf7nnRClmjX/Vrfm3k54PXXr19cJhdGEpStmzMKJMRSR5osWz2K3Xo&#10;OVnCmSMV5hQbcxDeKAQMQc4zT8+G/BzDQOO5ygORVMFkEEJ4uCZmI39efISNdrl+RfezXQYWa50g&#10;s7IJ8/zqcY5njDWsmUbLWz9D+eH/sYrxmlvYQBBCEQ5QMMjtpLPRNTrBu7wHop5qQ9wDmlL9BWFG&#10;cixMvOvOF64FEGL0yiLOYf6Qh8dMxFvXVhV6F59BZ/lxjq0CbbkWFnXJqAiB6sI5YbgoClAH0DNb&#10;3tfIRH/F9Qv1l3Wu0GaUdhvtBXG8mqJat6tKr7Nv5MGPoGkwyGcA/bNrUIWxaIex9iu/SzqYS9Z5&#10;EEp+0ioXWAa8STHtavDuZQe5Uxbkx3PbcTFpCMc6HLJ/86LgNESJUQveVCbcFLPDTldgLRqigtFB&#10;uXzsSN9ddm8jo8jtXHexO9pflXznvMP2tOnHGcpGvIGz44fHsUioExlNQKpwMPQo4GQqhHxkS1EO&#10;Q13tfKc7K9aa547PonoglI0bofvIbhReaTC/JyKfV20Jf+FSivNakNcNirpE+KMjrMOKJ0s9In8L&#10;+LuI5GHEdXlUz90v+pXxh4x4aaJVJVQTcxCIo9de4PI93XlWYhAZYBlsc3w14Pigk8+zuz/oaGLl&#10;xEx6WFR7+3thSe3tH37h1c+/973ve/nld/3CxfQv8TufF63Qaf2Gb/mWNOD4iR/5EdzdGCxJELXy&#10;KVXWcA/hime7rCvPFQ9W3/s/pE/lT+16Jb3HbGLSRow5CUqROpdSYng7dBc/VuFHeGOxQru/2O/e&#10;UmmlTirJkn3O2yXBYX+ApF9e4K8Y+K0tqd09ks/tzDlQeZmapFmKyjPKsJZ7EFZCpCEiqvkGlM69&#10;1EIZCB3WPSqaxgzKNFHtuQZgOkMc8nZwz1xExIQtIz6TP8Nb1AwkNMLpFiNY2PGKSLyEvr3DHNt8&#10;EcZDk+qxHcEHmqPJqVipBrP1wsR9vJhQTjwGmZqNJShyFfdOsy8rvnLlGvjAgxWnjLq6toGAfqR+&#10;nJPKNFViVz+V+TTKqW/ueyPk8q+eTWPso5iqcKrHOrpxPSzuxgpOSWbgO8EYzPPeWzmGl1IKDYpQ&#10;qadJHaC+BBx7KbiRVUk04YnOltfLuxp6ojSpqGneCWM0rsPNJ9EHIezk0aUImGAATJT+3rkI94Rk&#10;lUcLIKMCbPO7KFVrghlbXWLDmF11L1TXoPRkcnIaajgo6a1IoTUmbksfVnwpMtRs72qNFqT/xO+R&#10;1laQZA+IaNUb83w5x7lrp9owAwLavQLqi65dXvXNyggn8duLGGEskNUcVS/VDhHCRT5oJQOKq7uh&#10;yhAa7hWGEXOQDNk0zwuzKn0d0shhd+8DH/iGl158eb39rts3z0Vc4e+adKKTJGFmrW/lVNA/0H3E&#10;ikKht01VvES7RsW55ivQ6SopUwlXgV3DBSl17+widQGCo8erzUYIW1ByH4HpusFDW8qV0je6yLpI&#10;bQENhWq7/EKEzDhr7HQzCdRo0puXr7VqXKKmpQFr7UCErOhCH1QpU+GlFMUiZNgiCpyGpBghUjiQ&#10;cuw54YFrccobKLMRI3VJkS4+j66BWUoacbZRa0TVjijG8SIxLs5Pz0JxhwaDCqA4h/047U4nKYcw&#10;pjImAF6+goMRtRGL6KyCO9uirQ+zFE6lzaMqCMYnIg4zESne491qHJOCWBBQkV2O4Bxas9eMARoM&#10;rJgHGiuhFy2MhotQSJi0ZXEmGWAcJkM1AHxmtyp3fFW2OOP5DLtpWQmjrdwfK5OohsZppx4X1ZBV&#10;gTU/rSXgbRQxVV0GFCjfyDBUPEbqiSapdgcu6tbJBIZrGrM904jg7/IhyPrhmTt3S8hXxL/5WN3Z&#10;eK+qBKLZGjxBxztIOxtrtrPxVAldgd4+OyBryJg0xbO9G/MwhQ2acvb/Cl3U1SDd2lwXaLlSlWyq&#10;EJ0Xkk92IVAPwfb9UNp2U4dsOzdNAKO06/w5FkcI4345DaokTw2Ip2uPJTbJm5bd4iboJEJnabmX&#10;cGK+aAmIr5RQRWhXygUYU9iM4Ziu0tVHAdFDBh+VL6wcPNZmmGLLZTouyFeQXGxx22j0TIglpAw+&#10;aJCFzyuVF//vuimCnzee58tXyKP/+N/6Gz/xY3/LUjDJaGUHkxwDNE0nsgKFgxMUxAybAgtAKqS2&#10;mD7lwECmc5n15f5mv1tCAAG8VCXDVxDHHpPSvrPtWlJRgpk8ps2wJlsSBwcDZo7BAzaWMYyNzezd&#10;k+OTHFQLe1O3rh6CnkmNZo4Fck7bsWYM8qrGaG8q80VQZDxnlQliUTGH4DK8rcjTPC//2h/VfZ5w&#10;ESerGRhMwE/oAfQo1Y9ovluuiOiXqB59kP9oY5KmWwO/Id713NZK61TUwne5sBqZZxWcti/oAdhx&#10;pI9i1EcbrcAj4SK4ZPmWuVxqk1lzBAmuBaijxQ0xnaHRM5N5fKGeendskPIHlPVOlfoZi36BmZB6&#10;1vlB++KBFfYzbuQF5ht4ATVnF+ykeBcyTnhf169fjDld7Ku8o7Q6lKl16v30ZxmRjosqE1CPS7ip&#10;NVSoTZQ2UvlDuo+IxuMXRg2cUQYDJCq/zKoAepCcBgv/kr6ZQPesKndn0EO08DHFX3XhlMsFqzJ2&#10;Qm7SAUiThkcKERZd5uCl7qJjhPgwnzLw4mTdkAVvG811CwnOePoYAifSS3kbNT0fLaODMdhYpWq4&#10;W90wst0X+IZbyibkUnLX4OPWV7AKB//prLLdzVqTAMEjj9c47qUe5WAIQA7N8Rylp4GSaUyoOa2R&#10;oNLBmNj82q/94Msvv3JtNcNzpxVe+bIvW61O/uZf+6sghOagkDzflGRWvSShAQFqRnVriB41hQmr&#10;oVUWWWHFEt6xlmatRsw6JEIFTJGXxaIMooIW4AQidMryrJ1YlwVgFmnjtbEQ2dNKneyp/Ht2cRFe&#10;eLx5ol8kWLrVB+QAQvFqyuSanCmQ4HnyNri3CITcyv5TJlL4iHxGES/NTzwAdhKn0cvIzuXwYE5K&#10;eqlqoIKziaowGksKbGEEq3Bz4i1Qw/d8+OJKImn8irzB1qfh09gyTNEw2DHmc/E5U8ys5m1hUFqE&#10;lrXDEdQYW3qtQIUyHQH1wLsGOuvFWZcJYPiDZJi0WiL2EUFgsi/B4UXY854qg9rrlVTIxNGUC+DT&#10;K0Pb1dvQiqBp39aWXJo8uoV9GvpRuVWMuDGY9krAug/+UGgMupcYOW5QrmlGFArX5eCm8LWI2LqA&#10;ySQgbgFHWkWBalfRkAUnC4BfZk1ynUpf1kl43SJ3/AYNQVJCO0dTIvIsxbnpZCtihK2NsAyRIOFp&#10;9nl5/epIKXgO3FKGoLEWpchvY8fgJKNAcLUwRgSLMFWU4ZpA0OcyTbpt1Zjs/cC7QmFywYOdWnN8&#10;KghA+2GYGSiaTKtOdw0lYOoQk42bNcs3gKCqwUgLSfPwmHtU9HPgTmeWXQfmWRPKqPIQwpPpvZkW&#10;0M4+HcH9IgLdxFXOL2eZMl85glJXsRUzG5QdTJLezY0PfOAbX3nXe97RCtdlBvb29z/9iZ/5ob/0&#10;PQn7FEeAoEDLW0BvAQkNIFk32hxw4SRwo/+VtvXHbeUE16f9Q9g1Wmt2m9Le9kftRAxKwYHZnt1y&#10;DUdjM1ZIIP8bwY0cb9RCOaaMAxROkmd0WbJGUyAvshaoC+uoZqX/1zTklh6rDhXPulC0W7yGpXST&#10;3A0tIARQU69D9mdsHiS8wl+MW7Jlf0SqCvsArYXzG2tTykowtXZVJGFVimDZomoSuR5l9kofEpwl&#10;tVTZ62hnrqRI2d8KKx44XJPXyeyE8jOanCXUcCQhUQk+gQAxtrFhEZBeUTvUwpw1AJUaZpuZAaeh&#10;iirSxS+mWDMfAxOjvzqLV3W+y8xfeBDcxPFw8klUJgYEsy21XYtU+72qr1B2ESLvXAOg5HjmohPN&#10;HrPcbCgGVDYt+DC7Qiu6zS1hW/Ih/a2BsqgxpUENzUEVVOI1S18PjwwR/D9RL9r85RZ9nHyQdDb9&#10;P3cJyPxkAPeWMiKYWGpAqft5wDHzM1mlIJAZYZluH1uF6He5JIitTB13OHprNKUzpabkH/Yiuca+&#10;06T6FpboajVnNGMzM1znUAU7S8msMq0eZX0DaWgso/lusv9a1U5fpyviy4m2PGU9cDdhN1LuRVWU&#10;THTR1AKDHDJQuuHl2ne67j/PfeMJFZzMhf7gB7/5lVfee11k4v9nHM+dr5AZSPZ+4Iuf+rG/mQrZ&#10;VQFT9oLSnlZr0HjX0qJ6PF2+sdSQHpzpcqh1zMtnY0+XZI3E9MyO0FDEj9RTBCmeEK4KnJ4TRRdb&#10;twUSEOL1WHEcCDj7Ca2epHGlQ0t4hGTujDVY66uWpmdBJ7qqxNQHRSG7ti5QA+JzLi2orRqo9c//&#10;ewR4GkW5Vj4yAT3hexDvmo65TA58ynqjNVvaJoZl1EPszXMlTMq7rlbJdM0bPNsoXuGV2FtgPqPP&#10;nMS6Bj6K566HU/1RZbqIdebcx+LAIkhihlppY5z5mS+KWVWA9hkViJW+/NOqVUDC8g46za45Mq7S&#10;oaifgL7sGjWEqtTyProgGvPAGPoAXDrCXaMeaVvDIIzM/Lqh1vofRX0UPnohiPmR96POS0Na2A5Z&#10;AOpPJNI7NbG4lTgHDwc+Tik7kxLNuywiNnhoxVsSWUCfFGHGibKQKAE6NjPv+TFEojxbwcVKYZIR&#10;rISqzpt0ziZrROHHMYSjnUpZxBrYEEh/hob1QPs68hUx9B1Abe+SgDlkAz6xOQt5QTua5fFokMPS&#10;7VvohvqN1qO0wK7xNs5UDoW5hoWHnEYen9othrv50ZAI31hxJTIdeqtuNOuub6Wf2K6LELV5GBye&#10;kky7VHxch67FxObRXPmSDjjCHDGeZJyg5suyS7Z30riFS/6Kb/jmd7/7y97RCtdoBu6+9PL7P/B1&#10;geY//7OfdJfoGrRnDoocf5N8eLr1JW2FAtv0w7JvU7slYsLHZcQhJxKnWWyVsW7lPCtwCJKoj22q&#10;mRixALSZCXNQlAXsqvbrqK2uPYJ48TzZUtSUGtKLzoHsjdi2TQqeNRpBP1W9gHyD6ZJAssYaZB1d&#10;ENHVehFaZ2Pz1p1IahJKgcEg6IZ3qNCZkDPFE1LjoFCCUIaSBWsTfMI0ZgJ2UQNniawDLCFToh0a&#10;UM2Mpik2gRBx+VaFKmzmgTXtwAfCB0eoFUOTWSR6t8A7SlJwZSQzTzhSTDCfdRmMZx4bCLtOj65U&#10;9eygbgLKEF1qITKlVbfIAKlTCjNN3Xw7lVdNVa/40RbnKZImpuJFoy0dnFWo4hy1Tq1KXZhbKVme&#10;mnuEgSGZ6ojplyF7MfEBuwLJVbHp7fTecoKRwjAyDRFb9pA0Rv4rsM8cYtQjmwEP1QldcWPGpBjG&#10;/+AXl2nkBpJGU+s+m3YFCeoyJCQcuJSYBriBrfvCjtNqgDKFKBT2cttCWtUzYVJZDbcjO9sszypr&#10;n1ZPZhH07ApPhYhTFQATJDbE4+JX1zZjKxDYgFW01ifaWtx1as42U7qOl7khOL+XObxTBaU82kXL&#10;Yijqgmew5lwms7KugHicew0GsxYG+6hBKAwUvpW3xA7qsWI9jO5QUaPZPzdufOOv/NXvee/7rpFM&#10;/PlDeR59hcxACqm+693v/b4P/8Usd+siiP5hF2Tt0k0hqiAKge7fSOv8Jxnx6b2QOinYrbEywlEI&#10;bELeZs6MiK32dzeoUKn/d6OwQxQE2hvuWHOURU7cSbUWx4ethCjG5N7GYA6Xo/YXEvkxBfHx9GPL&#10;TPJ9K0fUw7AjVIzTpgDcyqcSqDRuWZOmWkEBZIUGANKaf5waYivxkCL9Q6/COBVJo/mjMBpPRXWb&#10;WJBxA0LMiiEp4CTZtEXPakQxKxh7rYZ3M/NHVcswHXVlqvaU6AtgI26P2EDYAG33sDFdVa5qWX14&#10;LchOsO4UB9klzC+slFkbWvPPahAcTtaXwAy31ynzgpJqfAQHhPxhMcSSF/TfQcmAQoJRO2m8BN/q&#10;erUHJzNcXJBhE5593A2WO6IFa5Vr/qoJZha6ymMf1JZw9Oqe1rAaCYoJygLj0BiaMuRbOGhscb0Y&#10;cZ0pDer6NlsBfSIllAu6rGSW5M4G8ZcJccpNysUllX5qDFZerGYBeirjj62iqV77Ym1t12dCPWJ8&#10;lLtj9ENF6BxraeMtgRDyy3rPlPkl9S/14Qm/EXWoAV/bH8qFnkPtnu6P5rn0hqqNuIGLM+48x/GV&#10;MWXtcR8lfNyohFKBdO6FK+2/nYS1Gok1tayG6+NZ7pBfc8NR/5R6RQd7rKgpYApe9wisE31q2a20&#10;JjFyTlnEG9/8Ld/63i/7ine0wrWbgc/+7Kd+4KPfTaYCRkKaCERkbG5bPNVyQS2tNlWzbIEeyWxZ&#10;muwooRK8Y/s2mxiPCFts1GwjWpEXyiyoD9aBt4uRrRk6GKu7lj1U2oOySW2hZKjhXzElWoyBCVpz&#10;ltMcef04A7XluyaYZKRCYg1Tk495a8eYZEVNpYvy0soWtbOVZbgcWMfBsvI8W1uh41LT5uJSRHwj&#10;33jwEV5UPMMFyMsKmqqEKZtBkMbi0kkX73hQTHSytcWDjgL9sW9ByYhOU9wWVYPAOmNKtJZaZo6v&#10;x3aRoGhIg/WKFv+AVGkknUCoxZNLSakoA/7SF+G0G74QSzCLW62Qr0ZV9BexBQWofId2KjJOr6R3&#10;ArSqMYo0sdoHPgpQhNIfweDUTtBeacVleH/VnEbzqAeuNrb/YqK3CQfSt/rb56yhzVDNxxPia9L4&#10;NKshDe1N+g+8ZfQpdj6yqV2bItsja5tQXVYYTkYmSqw/24PnZt7Vzy23RZiZIQ25SccgV4+OZTvZ&#10;0IaXOZLsKNlkRKlF4uxMMrPtJGUimfFsWyW6h8cFs4JJ4B28E31IjkWDvT01fFN/zBgu9DXNBAPZ&#10;Y8Z38bW66lVNarSGvbW6rATgZ/i7OCQ7By2Ya6RucoM6fHY0WbdK75JoHgAddWm7n1O/yw5z41yx&#10;/tbwJcFDbW3fDk5jvN4QHDZ/za/99e8gSNdOJWRAX/jsZz7+0e9O1CgmR60AVjl2BuFjHQQgTIAb&#10;KyugH5ow1o0UNyK9PPNv49Iae4hhTdAcLbaCKkEwPTvaADbHK1pB3lJ3Xo3PbkCwAu1cRzReaC+b&#10;//fAZ1fmZMZCp/1sqlMjdgFT1ApaI5x2PN14Nrm+xebMzBSAVU4CppjtoLC1zNxkY+M7oH4ICiT3&#10;AutvI6yf3jn/V+vIw/GJ1GeKBQSDxZQizFuGstVgFNp19TNEWUxBVDaT+x93xHwNDUGlPNcxMpM3&#10;JORTDk/QqXyQjCEoXpOiUH0w7A5Rs3wswW6cEwMDaXbBo+ZIUnCBQnxOncLpsW17VTeVC81vUu9b&#10;qb8RflyR7tvOk3dUqPNndXXxrzouOBa8t+pcTrMFAPte393+8CP5F0mmuK8Mq0ZU+tT5MjIBAIXU&#10;djRALT4ja8jcsYgZFAttRFfqKNsPOnS1vrtPE7nrBP6nPkPZm3wzfQ4y19VzSs/YL2aZCIIZR3H2&#10;yhfowvXL6anTyX8VzSycJfqqCef5fGO9qGpZ1HB19WwVd5csoLwl69GpN7rcjzWkPHnO4j+1xXJu&#10;OSaiSk62YyMRiLlrJQ89CyfaXax5oRebx4U6oY7t1s33gdZUDBJbJ4zR3WFVHA0dUE4Z7doeXRBT&#10;XvyRSl/4ZfQvkS4IgTZCZG93+yu/8v2vvPt9yRDsDrtur+cUQcoyvPbZz/1QtEIWzPbHJvGzy7Ip&#10;bNMJzE+vZrp3Ak/wS0jx7LpYsunpzOtWGgiEWIlUirngViMIPQccOLZYZl1aHM0KQZl2bOkGINy0&#10;IBmyOeXYgVBqnLr3xnTLlUSoSTS9uuCqS+3P3Aj9tbjSSaXJt0nhprQ9d8xZHuffJlmc5so7zM9q&#10;JkpXelhFwDAGjYxlBJquDLyMwLxDVEbSrfoCPWct4pDcSzuvr4MiAVyZTkFoQQ9PgencAl9lzHGN&#10;N+PMZeuCVpArW4XhwQGd8WT65bNb3GnAfWaGL8q9Ievi0Xgq85XIwQC9rol6tM/kB3q8QTzEKtTQ&#10;lVRQkRWuogCKcKEMqSsIT9Qjy6WC1FgVFHRi+Lx8IGQaq99AbkkxWtmScKoT2uuP76sjrfqQn7LJ&#10;UF3iOdF8NcYrrlGkKB7ebjpC9g/5tNERtOto1KLPIWFVjVD/EOkZkzb7gxzNFARzsasParw0vc01&#10;WqYqmt+ic05ctxB7XwMIRk53MY4A0/Y456PPoqzWRVpeg/04jm4WzYw6c8S0sxY022Afe+R4T6F+&#10;7uZqqms4UrKb6CUIzblVyYBFrU9ZFBP7xU3iZRyi+oAGcxxGvMx8Q+9nupHzg0NGH3Ci3SSexAJj&#10;eNXim+2IyFKgXWNIYbvUJEBDp0dQsWIaE/GBx+kKn6pSn/30z9y9+9L7vuL9100fdDz1tZ7HV/YG&#10;R3ttzI44Mj5n/FbEA5uABh+724k27KVxz52DwzsHBwcpaULcgeSUvSRg7hpRmCrWet04kaRNDoJE&#10;NDYc/TJcIWvKgWiVLzb9phleTWGwnAsSwFyYnL/xQ0sf9IjWJhr7V8LhQOylXeNOBBg4yy6kyCMs&#10;fCpe+2Ur9qd8V2VIBpHgCAWuMx4Gkt9lK/MHT3KumgAKOQnQH5tIIbRuaYAeMFwtyodo8psf25rF&#10;rRwJYbtA08Xl8cOH9+/dOyURr3TVTBKPUt2jpUyjR/OcY7Kl/mqiF2fxyel0mHZdSICx2iaQp9qe&#10;yaGK2wUkzlWq/IcyG6Zs0Lbc1/RrOotRShoZESImrB6ImBWcEsxAm3WFBpBQaDEJTHjiFowg3bho&#10;bDDR00o0ezYaEhkSC3B8JZdhTDZC/YjlpWTlgSNpzBEhCNHwptPYwoCm/kowwgKNOe/0joUuxRbV&#10;W7wbzUT+CfEPSgxlnyjm7TfQj+RN0OzYc3X1tGph4yBVhUGzrJZJogbRFdozA2NfGBmxaKSLlc00&#10;yc2mQLiZ8z5YbanbuJHGNvH34Os+iXMmKN8uV2bUW6eC1HGLGeHBMDYLqdrgDvFeQkcNC9bDeG/+&#10;ze0tM5kTlp3T1hGyleijZMuEDZxFYoGhioT+FZs8jjPUkbige/kDpXZDGcFZKhUaTpzFtIkaZkgg&#10;ByGVyN3Qm+zWJEiGgEDFlw5g7pv6Oy8V7ZIKp/pyG2kx6EVqKrBYbLyrtGq4pq/n2Ff43Gd/8KMf&#10;wSfN8pOsQAeCFH7J7rFBInx660PTK8QOsWkms0vR/mzZ7rfkpJiyICg6/ro2F4eutQAKRsElyo+0&#10;ripwgyCSxpd4BtoH4AigFlc3MiDHErEla0lzg9MOlKSAysZr/XvOqEAsuKqolCeKiB0fVtx033ms&#10;auiDjNYQxpgFZgH6LLFPxomyTqmk1MowDS/Gqb+6IikgRYmVXzLWtUHpVcWNoJBa32bdnygniJK0&#10;yl0aYJFCrvWnYUjI1MihwfqiHdzZIWuUd9TCeX3Ceha1gREsWoDK76VPg0ae0oOC0hFcY3mLiecu&#10;RpJgAAv0aXUaouRjS1QAFeuFa7nmx6LYKo5qi4pgplBaiVEU0IyasbzQrH42eoobVYk0UlR/Ak1D&#10;7WWsXxQww6jpmm/zcdhBPqzei/wor+0QiN9iRbhPVAbNEbmABAN0Q/5Utmo2s5TkMJFMpyAuxjbM&#10;m6CWSiCOtE3bhHwqRV2oXWFZr3yR5dwqpJaxRROUcGmuODTWbFTx08y3UdhG1zp1uBxMuFFb7XR9&#10;qXYpR6hnDARovVpbsBqPnfBN8MbobzjH2fcTC2CKAhXRCgWP0v/Hl4rIp1x2UX4hJWkWdknzTbb3&#10;1E1TnucNdMxs8nmGLpMYHnPzzR0aaox0D209A0xQmaFTw1OXzAAnHB05qRB6IYQwOABRjRKRrd5h&#10;AC2WUfZ95EvaSucUfOCD3/QVv+yrr6daeH61wquf/vT3f/g73DHJSEA2FyECFU+42T2X/FSLJPoe&#10;EheiD5LwhuGxF8dh7yCfwPG8tZWCiLQUb05WegDQacBYU9O2lA+UrE8hmMgpUXwPOdqC/KM0iqm5&#10;isRP3hBJVZwfpKNWhgKjUImbtsFpyd2DSFTXiHsvLrnSBMGiaVgDUZGkj+wJKRbQXCp73JiKVPYj&#10;cXWKUnCjOC9czM4hVNM0IOLw82H0E1iNxvJwguDApOBge4nBOg0HqR0O5OAyvZ7J0VBaY0qcUQ5V&#10;ZDj1LZYtSsMwswox65CJuZdmZNUICm8eXnnEc9NirOVCOlFcUuvQBCSOcTUKYUvnr0JBDU+r1FI2&#10;ee6KNQEfJlyrtWGM6i7nfN6jCZkgB2VwHJWFHhyqKqELJekGbMSBLksnIqLBABP0kdEO0zJmbFVF&#10;qk2nq5aycJjxTfnCi6wRu4vxK8Ozjt3kzok46c7hq9VzqrPC+pr8rjNEDlpjF8KGxrelOtOTxz4B&#10;da5dLV4+yswXWTWUQkq5DqA5gmdoedEzibZdNdeEVbdDrHK9QJs4DtdXb5tfwnltkBmHAgeAzSHn&#10;02G0JYmhOHea2sOdX5OjFo+2kWiQpDVXkqDIQgHRHrq40CrrlrEcXmpC4UlQ+UMdVs8GF4jJERl1&#10;5QyxeGwG76K+GHUQSBaPMbm9k6t+7df/yl/2y7/mHa1wvWYg0eLDO3c+9ZM/kZXD3LAal/YOhS0l&#10;giLLgg6BVbK1FDB6wAgmesfywnjOD6nhtZvv80lWPl4q67+dEolUk4FSR8Zls96kQsbSjk2W7P34&#10;5omGaduwZznawAVuN2yiHgmjaciw6CydaV1VkCiIdIChoqcQqgyWLiLKTe2ZVczXFAV0WNgiArt2&#10;neWwxjbSWkJQeY0CVrlLfrCBhNaUVdYKmJotMacOUeUBIwxOb2nqNJUg6YnVkDRx2MdqyprROfKw&#10;lLOFq1vSwio46JC+k1+B6GW0UQ+m0HG0NZ99snptPKmj7sFttMNnLyjsmGuPi03QV6VdMQr38N9x&#10;HAxwUquunxPbI0iE6FObWnK5DoZ+gIVK1LkweIWDHLTyo/Kv7kC1GQqt6VWyYvjTIOdMSzZIQAaX&#10;3HsxMC0B41CGdiT/TphXbYEimdqiGRdWtll+3Her6p9PSVUyE3HCBqpYS1DIrYROmTept9D17ob8&#10;BwomTg/rRJ2MdPgQDXIdeZO7ezAx1hc/wc7YfcapYcIFDLe5rT1amFLQPjh1GPkyQ5k69k2nDv0O&#10;GlrrQP53A374x3nSFAwzAMwTLPwuVwfCVix0ZjBa3AtXe6Hv834jT56x2RHABp4WqaumQWhgcBLr&#10;JV1Z/FGviGymnZ1ciug0OSFID/0sq+DlQzilVJ2MSNnbA4rIeDOWr/vgN/3y93/t9ZKJy2ieX19h&#10;d3//lfd9+ce/+7tS7hTJc+MJjoBkB9wF2lnGZcDE1VO1vYtJztkWQSfjswJrtGUrIp3dSU3qXCMG&#10;TPqOH+ynWMr+wWFKqm/tptErNZMgXPruSAEKhF5cZX+3Tgtix8S3Ws3YJt54hJkVTDmS8iEK35C6&#10;DBqL5S2QwZmqSBNkVkwiasReFEd1F/A4FJTSWmlJ6Cd6uFUhldDgI1wEQZ+H28mGBswp61SBZVIf&#10;TN62K88bRot5XBXj+FZEHZXsvWPFo6gMD8CUFnNWrFeCFmHSEFOZ9ekyIAzYGKHIdpz3ugclcXrl&#10;qoQ+B5iFMLDtGZg8QQM9fRx8I+E93pV9PRe6Xw1U9NcarkxJWy5XESFn6kyoFRoQd1qipOVUVqdG&#10;LvS6o5r0W0a5qHGWG+vOIO6U7xillidaovfQlzXwuVbuj0vnfRG61ahoe8PswX4MH8uTqco32xo3&#10;FCBI5oE7aHIUUQxgiRaHQqoC0escZCuSRcgw3JneStaAzbG9uhrNB+xT+ktBP+0MiLC+bQL0N+hl&#10;EnQ/7549Is8IfCbbsWkWbhFNFlaFbsvAvDws8XCm3iK3o2qw2aB9GFbRmVt8KWnKeTFyY3iqaX0a&#10;AxpxcgnA8CsJbG6CrEFIQyZB64mZ5YZthwrOPQSpRMyiFeKR2LzuIr/J0HPV5HJGQ5b7kZ1n/ONR&#10;zkhqaEcCmKt/4+u/4Zu+8h2tcA214r1XX/3B7/lo6mBn7wF3xLbHshQ0CjnS4FQ9e9OGpKeJmoAv&#10;xmj1bCA62XaIO7YmYp/9bCaZzm32zTbmamOC+VWum29qeBklJBXI7AaDzagHs2T6J2LDbtqmTWpK&#10;ixO05g47D50AbOqXjjaUqlKUFEH+K3Eiw7J5GQ4OfgwlAYrM1DyrLaus9CTcupkYCiot3A4oIUnz&#10;y3kXHvJ5iRNQoY8TbUU4rsvvR88o3WF8ehzx6QdFUpM5bVL24Hr5IXNFSK7VDMYEH69fyc4E+T/c&#10;g+ELsShLYAbwPRJvZK69g3ijYeCx1BfZDWVQa3TRB6pKX2NMAuLU8p1U2yoJbEyjNv2TjlX7W4wa&#10;VhrUrhfsE1cYNcVC6GMZgqwviJyqX+Ld+4DZDImOu5HQdY1WlNyi6NWFRPihH/Ib74KUJzYcPi4V&#10;eDQXNBQYDGnJKioVjnvN4AQOZ3uTxVBJRegnWWiaphHuKj9O3wbDCRav+mA6iOjVsd+qqPokeAdi&#10;QIOyVSWUytOaURGmIfFFL9QzMH29pSykg7PbZx+rNLNDYbfF4FA355t6oX7OtAx1g85ADR7Gkx9q&#10;XORD1npyyQpbObZ2RrTj+UxmlYAKmUblPTboIBcXVxFtZNTs0aMEp8MmyuVbEbK3zsVTQSTOhCE8&#10;7C8KM0sPw8wMtCDwlRGgFb7qHV/h+qmFo/v3vvc7/vzpyUkEUexdXAOla6FvY1i72Ve1vnP0OGyX&#10;VzBYqd2JqU/SAEoiHFbEoYG1HnBxXslI8rw8XCIi3AafgwqRmFrWfzbRzMoAhdWBBfKDw9mUjAG6&#10;PYZfrtWU1GYIYMmQT0OorVa/wgCbVbFRSeN/FfoVeiRspaqSYk7t0hYFDEYvONzb3TgHBFPi9gYc&#10;M7P71t4Oo8gNwNDQCVEJ+CKcXa4BXKGVCo9Lw7+WN5pVOmfOjW6ViC9dhbUaPY45dkXq6kwMkj7O&#10;S6EZtCdC2Rkd6ar9LNnUkIFyx3gy8pH5lJOp8tbsw9TlW8Ux08LPylmhI03A1KElNru4ENq/WpBc&#10;T0WBbKl13u0xwkaEygsOb727oUo3F69Nr/RgrUmV49sa2UY15ic+Howmn2klOHA2x9PRqwCo66nU&#10;UjM0fGXJQoQawX+0PGN25tyDbjH2GMYFhoimTS6msUs3ZnYGkQAqinfPEIYF4/F5q5c0ur1pSzlh&#10;1jjtk6Vin1hn2RF73+paJnHCtu5VENHibLXFTBkR88KkoR4uSTmohBgPnLJ8IObb3k5UF09I5M/O&#10;uE6e4xXha1XBhmTk1VX8zATrUKKr9NtcCCEkf09AHcXvnLvYckqYh7x0cAmnJY4YImJ+k0Agb/MN&#10;uZGpSU67i6ohKMgWg4owCNyoHPav+4Zf+VVf/YHrJxQZ0fOLIOXhU7ThUz/1kw9efz2bqUxn92e2&#10;4K2dQIA0JoyRpSXRfJ9YAQkAIrHktyQJnv0EGz2rjTGkKNKii8JYc8ZHGmfn+zaMJokcMCUiQmt6&#10;mALElsSga/aMEbbserdqaEJiF5VsUE9lverZC3GJNxWIX/bk4tjrCwi8E0AWPWi1n4ogByL4IgFG&#10;f8YQL7ohjsJUG8cLCISqQKzuEW/T2KqPjUNUtGQJ09VDAf7imNfvXgNbDIk6ZVYHMqVa8MCH0KnB&#10;E2k1NDCisZHJrkr1fCfClGpwjipmWAKqWkYACu+zWTRBCF8xbkDGmVS8KirqHIjAK+PLEVL9cTVj&#10;0cw+clCagNIEb6OaxKljJpsXXWdAAVNpqAZURhoGYNWGWMTnHFNDGx0OuD93Z+lrg7dtCyIqL2L/&#10;MeqzJYDn20+ydYhsrAYo1A3UIdfqUEyPcmC0sJHX/kW+x9A4h/fZQK/USySj5j3TyZat6lG8asAI&#10;qKg9ZOooChtudUrBfNjTGsuwcXSGqh1Ub2wNvAWtMBPaBDZ95gKHMlgFaNmSKUATbzV1Z+q/4rzW&#10;LjG20x04PUI4C+5H2RNyNFCWOaphPdy8Ge6VPCIdJ6NQDRR3cbXz3UG5aGyE3OWWhRSt/o03yy9t&#10;GVRITT1bZ4UFip9ndJAdRcGcHZRb5iODJbKwk3d/8Bu/6R2tcB2V4t7Bwdd/8zf/6Mc/fnJ0324Y&#10;JZ9ZCml7V+UfCJuIHljt6iwh0fyJUiah3dS5XsIAEdLp3XSWtgcXqzSgidJoNgteRboMml0pEIx/&#10;yu+7g5NKoHBpVTH8euT1RBC17XP4Ai6nAbJVDqyzUjAYgSDXQyRm/F1lTy1PIde1xGKoc2p7TkBO&#10;mhRGGTMs+brXNU61TxXtyAj0EXUL+slUAF0K7LSmmelCBm411DxPTTLS7jbYrpj37w0d5/n5YHuw&#10;kVLbmwI3RRFs40shaoxJZKi5qYC4uPAivmXRToHl3IzghsNefK3mW7QGX77yBD37Oa5QRRXB0E4q&#10;hxTszS+rLll4LJTP1DVR7Jt4J4Jktf386yOrc51vA+VaDkCCYkd+tjpFocpKvPnLtLriHi6dwpOU&#10;Axsb4JjZSFaxNX4PdVNivmxvkcHhVKsZGmJgqw2ZrOweK/l0Sxj3ZXnAjtjDPITR0ebnGqo1Aq/t&#10;Il8zn9NYcV96fUMrhtp1RKLuGxDB6oAUy7YJV6g2OEaMmklChEbzTbib1IFAE7jlsJbqDNdb9ZFU&#10;wqZAN/IV854fsieSLbSf2N1ePIhc1H4RUG/r9fmstQeU66pbto0sqMDCmbqUbMli0K9aHwzyhyk2&#10;rKG2ADXIva9anX9yEbqR33h0K6EExmtt3bpEPiVrzKYmZNOWEoQQSnPyLRyGhOGi0jZvfsM3fvP7&#10;30GQrqFa0IJ49AMf+a7T4yOkvX4xXic9D6igEMI4hjWlSklgz94pGyZnhPKgSbTCWSfpdGXTAwuF&#10;pqz0eSDh6ANEfZK/VudXZxDnrTNJckBrq2QTVVh2I5LGLyaA3FNk6eFiVNL4GXyGc6+1awmaRqJl&#10;+2DT1R6sxa7TLYwvLM1pq7bgEPOMRYDo4SPZQvJIjXRlnJLO6Ehl59hEyhMEdwhRClgv2KQvDjTg&#10;vraXtVcX0qFcDg4DmQriArYaYH6os4e/XhGsZZh4HXX9pLhIXtS+hwSlW0RdDY3QQiGIkspRoZ+n&#10;GdetM2rbSCWlaB7BeeRYvhFswtiN5FDrVdZXYalTvaYot/KktMrCTTToHDcsb86OacxYraAkwR0k&#10;JaJGQ7OW10DK4ldwH58cLeDjaJMrYmq0sreS5RuX0SLhdMcRGqpXkWBt0xEwQpk+i0qJChVZ0ql0&#10;8sQYhT7cC5W3zIMOipomE3W2Oo1RAoroDGfnWMnHUI7PUm+gw9ZA0G2IP9OqRricckMV/A0ktNZ1&#10;/yOWNpulIayof+SvHoHPzkrUnFCV4xJjwbCbSYjAObPfp0p+KXjKk4VhVc+lpNA6kGP9V50K5Ni8&#10;SF+5fqH9CauxNwIE6QfQ3FBzxoNZKwFtbnJqKjUZ1gYxrRfL80kvBHNjl5jJIGLITLLwmTaiDrk4&#10;2U8ho6TQxZN/89/+Q9dQJHZIzzWClOdPUOEvf9eHT46OEJcbQSEIemZ7RQ2kgWu+6AVljmXES0JK&#10;NAtYnZ2epmwc6T/tVpx2ApX1Qj2ImvYig1GfBIUQZnKYH92grPTpuUmnbDLAFs4pJ0LMxB0YQRzv&#10;YpXEIhJTI1Dg93mcPfpa8JB1WjCyRqqZVNnCt5J5a4oQYsvspxJVa8cRreUAtqYLkW3ZmyoLMkP1&#10;mrV3MgYlbo534FhsPCWWekUzDmmNiLWsMxKKfCQZLPZ/tm11uCvFMDSjal2WufSm89/a9w0lIFuV&#10;/shcTNQa2i1dV/wasUdZEQLUdtdOCAhhY+RC4Q8vhQFa1hWsifOopERgKGnwEuimp+Ksc6VyW/AH&#10;tHUt2HleDXzkhtAOJXoIjQBYW02BwH1iP2Tv1tlgXXQIYzWjT7SRnTZ1g1LIhxmeAjzMZYJdvgYK&#10;KLmKPZ2HZDLaCMPHucquenSenbOzv5OlR/nF6g2UhBFybnZY1zXl0Ik8D55Dja/0K34SR4ktqJwm&#10;6mwddPdqf225kdasgCKB75ytFecUoZi0Spa+WgI5Dg7UnaFZ7i5GsmOpVNOxD1FKVGw0fFD1aQwC&#10;1TKYkv5l88oKzFY5xwJxH3G/bFne7BvK2cuqxowIVM/IpY3GHDDiUS8W9bDWxyp4nM6GGVh2gz5u&#10;YPwYaiIzPDSbxY80yWizhkuVdt7hk0lTZ4fUg7EIjk2H0EtMaYdfi4x58Eb5AcQLkBOLIsjCb/ln&#10;f9+11QoNhT2/r8rE2Pk5GhielnZIV5s0kcRPsNxhRNzp6dnDk5N79x987vOf/7lPf+azn/38a6+9&#10;/uD+gwf51YP7D4+P0lUgcQec+h1a7MrSjvPYTBt6Mygxex4jNC/OTo+TR0rj8jqhFfr2/Mn2CnBu&#10;Y7OoFBAl/Fw7XuZPhsIXBNbDVgQDMSUZA/kLTULLV3u/piiSXSmo/WqwPMFFi1uYsGAoOJeXE5KD&#10;oT0q8JUPUDzMaIfdposui4YJGlOQmXoS9upMYZ304IyLJHGesh2iDwYpjZf2vOJ0QP7P6UkyecKb&#10;OEMEFT2kj8Jx3Uqy6tbkwba+ATK4dYRsc2FdbjKkpMxbjE9R21LPjSWI2IRPUmylL9QQsk8Lv6zN&#10;TI3kssFE9JBYl6VwKV24iw4UczNtdZojIdQVjAWlqkxqL6KTpW5myFrlKEHtTktcqTQJ5BjSKkRj&#10;gCK30p2sfS2vClye6/lEGYaE/YLhwiV6BlYQlf1fW15iFD8gtPA78Jz0UfiYGtkXNRCv4nRO4m6u&#10;l70X0yefioeX6i4BPQKb9EoLes4dQUVcMeQ80f5xIDIIVLHTKP1gQkVRCeXlsWD5m2XhC7SWhNdP&#10;LBoHpnfWGQjRYuAaI2zdKwqXxHYjgzhFUc6OT8+PVxQSTgKQLCwUBseGGhyG36NIL0+p+RT30Roz&#10;XR3rZIzKas2l0sxZEXwBd4jm0tI4wTXCUxfFfRzaHWxUmbrMZ4NiEjfQGqwYO9B6a/Uw5URpW1zb&#10;1/PuKwT++8vf/ZFIdqSTEVYDbRV8bNHsqIBDRw8ePjh6+PD4+PTklNZjthFId4H8Jl0G7F4f8Z1i&#10;qIG3qe8Sk2hnD/qpbncK7VKCMQIZYyEHTAtXWifISg5IxHNyoZUIse+Ay9EN1C1I1bkBVfO3mCWx&#10;izA8S7mpR++pK5GjFgz+r+cQbjc8JXFqRbHSy2DiIDy8sfue7a9iQFZIvcCWE3ohWtgEfrHlBXag&#10;ZoIofUZ/QRUOvnIy4yhdxVDUkbeLsdKi9i9PaGm5whTwmGKgxfDXfnQQPgottBoNBiITwgqSbg27&#10;WnI+bVk3Q7QS6JBlSSS1aJtoB+5ebUPFrUYilagNqDZ9r9hFB+f3QNR13fRU1hJZO1c5qDlMPFVD&#10;mevmLtFQFPBpRWsTqEd45nqEW1VchqCt+dPb8SDT9BvrW+8KrWESRtsPGBRClMsKRW6W6kJnSvUH&#10;GXT9S2m0bZihOIs6xcFi2GCFCe8r2d3k/JXNScekmtrWxMIRzB0LQOZUSO010F7YSb9FrxINSLmv&#10;FJ0dr0s0z06uBS41qRtNQhWXpqeE7Jr3gYW71MR1Rp2l+jMQ20b/6bDVeZbYHds9m/Dq4nR1dR5D&#10;hMJN8gPbEzD7EJ2Tswn/Fnj3aaUp3ImyEaqD6l35cmfNwsw66iTPPol3UoBNVkaWG5UD+pQB4yEM&#10;5xstAqJpmULbtzhBYpIBSC9+++/659/RCtd0BpJv8v3f/ZFEBUINmOBY6yBa3P787OK1N+699vob&#10;Dx4cRRn0OIS9kIYzNCZLJOH0OLoh36wSZ746k35ktclcQjuh3iM0hlsUC6M4V/P0SVmAwIMnsXkr&#10;UFWsbSRUjpOoKME/sH4rHhgER4CFCmEFTSS9/YoHuMzpKXkH0NMiP6HQ2UIW9ICji0hQPfApLZqp&#10;mKT5UmSH81iTlsOhSrC3rS0H7dRW6r3OixEEHI5iaKn3lVkBdNOlKWpNzICF10Qvp4UzF0dE7cPJ&#10;UwGIaWFl970ARcahi1g5Fv6CzG7iiBIOpLdkqsamzVoANWogASEmrNNzr06qr+AoQDMwFmvgMSNM&#10;rBIez60CvIa6U6cboq9QUet4+BeTXD2jl8DC5FeZKv+GXVnw3jJJnWPxBRPXeaSmH6+RJQG3agXk&#10;r9Fypab5CEM4qlrgclxcBT89DDRYK7gr4yCcpp4SyZKGW6EV6ayVPJBokK1ny0dCi/LAMv3NHSiM&#10;JAynKnAS0FVMk2qbZVjgM3U6q2MMggkB23Su5TNgnqMRa4swZxrPdXtUU0KIVF0iYTBX4eqMy0kx&#10;uKZSz86KmK/oT2XckAPj7Of7i8v4rXQojT/RYCCRK6qPCFW10F73pkWxOB/5mTiTg+3ecDVdcLEm&#10;mjWZRcHWbfKLLm7yW1HtTo6JS0QObu3vp1zmjj2LUmgK52ygSvkTVmQio/AdrXBNVUKGFa3wA9/z&#10;PQ8f3Acmtu9KMOKscVpRpkl9kKUj3INUAUtqInGirH12oj5pThOhBcoWmU5Kj+KAJzFTVuf8NTs1&#10;fbjo3kYxvRdefDEN4Hb298s7IpVtJ10G9vLfCH+c4qTIS6JA9GLjQEykjVeJ554pt1QxBuxVT54C&#10;SVKqhjbfFFF96jrI/FCP9FiNXuBEslHHOK3Oq03v4ZfJ3oYqeguKC24blYB/QDw4Oz+td85ozJl/&#10;oxUI8K4F2YRaRENqbHEypkwPgIMicsGQtZwh/FShiLJYhlbVghJVGeRRTJIismolQeECDXOM1ua+&#10;1pavfK2zUgN0RKgwr15a7WW4n2Jxzo32tjK+8YxK+0Uw8bZRMp2oKhMXpZX2NKqpZFVtVFG6uHZO&#10;OMHKNqY2KFJPpqwnh5SJ11LOO539xe+RQanc9oXK4fbZBWAsSmwmuzRV34HFKonZylZOYAwOeqpa&#10;aBeWUzlI0uDQqmKPDF4jgudWHyA+1Qu6RQp4v8UVq6fJY+RzbNDMkVUR64VpdxTMrEqIZVPmXOMN&#10;VbFdpeEQC4v1gVhTFYPPy+GIBbKiFC7+UUIp6Yl4uiJch9GOqwowSzyQfL78gx+lrszJCNyXq1rL&#10;OAukcbIwDiANEAqDKcTDqXndeGK2nCsPUh1p+tAZ67egfn6RMxD4NKpib38fJT0lJeOv5L7W9dC9&#10;yH+jOf67P/lnrq9MfCfaHGGejmyvvvoFyR438BiywGfnp1nk/C2kSc5p2rORkpxNRD9O7C5EVyFM&#10;aAmEqG4SCDijRG5jd9SVqyCkOeXO/uHB9u5+4JLsspzGHIjd3f1soJBgg+3T7FOOU+vax0AsWq00&#10;Iw8OMZJoVYoAa8IYPtbQ7AnOlhv5uoSuYfJU5ovLaLJBjJmWI9Yx5kk8+CIrQ+Dx5KsAahWqEips&#10;8H/IOkYYoxBt3xBVAP8qLUMDrNHjplCyvRC1tiDqGVrwHNTARrKTcRA5WkdBzKSmo7qq6kdgFksV&#10;Qsc62h6FZ8Cj0FbfWQN2Ef5CLqgbBbIyXk3BnQPxoDTLYV97BMu3tcF1X7xYZ2cs1A4P0GKtCZh1&#10;hWJF8ARKffDObKXbeBKjGbmIQyH4irB1msfTmPiEAssL5I/SsVgBkR/ejYRV1RJv7aQy7yoDtZ8r&#10;SMSoqp+ZF8BK3CdeaReUq6SsBTuOj+mwJre5kW8eKO/RmeodZBZ0Gbs5WRoSR8p18DaENuS16uTG&#10;oOkZqEGgQU743OJUrRbjZ7mkKoRptKZXvdxCRzVP/LeilvBV+sJSpD0XYyeuzqgxrjWxtCpyNO0N&#10;3twWnB6mo37n4ihQAzA72qwIT4jOQr7Rt8C2r2/KyuJh9UzRKRT5nqCLnkGO/snJSew5TvTNLQMb&#10;2SYbdFm/SuHkFgSzv5f+xG/9Hb/nHa1wfWcgGNBf/LP/++uvv7YL/YgKYpT1T8R5YJSFjq4XLf99&#10;Gg9QMIYwprautDOLRwTnbZEDY3c3U3Q6omsjzgL6YONmNIWw+Saty+C5boY8Els7QpbdP8kNwt1i&#10;BuVS2CP3cZOLEYSpoa0q0DgVvSj04enTjKvYKbVJRLdbXaNNNAmMU9UyL620Qh38T7mMQ1DMKL+e&#10;/wLaGFKOh5AQfNTBycnq5GGmMUqUbp0yR3N6Yo9aQ6H/SuDlrEjwR+rCTHHkOjwVvWM18zvf6K9M&#10;1OBQ1cZeG+B67DpAjYhLW6mBhyKsWNOOtl+ps1KfqZkkloCLwThzNovrOnJR5tbgTae0RXcq9wV2&#10;mGwkd3knwzyxMGcVkQtQvaTVP+OZhXBkahM+YtXSEd16AuBUVfzDqJUiZLi1QrpX662QVdUPaowq&#10;8oJ44EH4AloG+QnedPB3HywXjPDe3dttWfRstdUZ3ce4rrVgvQuQ6Hg77fOq2ybY1zXTGagKR4Nh&#10;X9D3BviRJBvNlvX6ulNJVDYheQwW56+gZqlfI7d5CGQ5m68pOj6Lz95sx/wJU9xnZu+hWt0AbHF5&#10;CqCUfqNyruaapammrLtapTcYYE8Pl2AZ69hpn4k60fGQBOVkokEKv3V4eJhxh8oYDBVQIAlrFit3&#10;OXDCMhKbvYPd8qCbG0EOfutv/93ro3cNv3kqF67h4H4JhpRNf//+/ciwqITs3x67CCGBastIENuU&#10;fBfBYpiJbadUy1aSXppYXiKhWf+APhgmuWZ2Now1LT1L0xD5S5+3OARnSV+IQSaNMoL19OFRiK1Y&#10;VQshDk3ASaU5TLYiQFXkbdQGsFSMOX+4PIdt2QoKUwaV+FzDyxwhiz1wast51cPPUfUoi2+P2BqM&#10;VeiW04EUk98CQZb2zDCxzO8BLSOQ8vB4lX7OJ6vL01UMpPM0d34YlO0kSXw0iQSDiMsQ5+c8vz0i&#10;SP/g+OHRCZoj+iNvPjo+TuD+QYhbq/PTPAg1+pXFShUPKlYswieTR6hgGExTe7kCC3FMUdsqOyLS&#10;QyExsoIQpI5mDDQITjTMpV562oJyPvVURNOQgKxQIQXXyYBSdYxQXG36TLJ8GbGDTmaBEc86CyEY&#10;oQAd2YmNb/nCOiu12XVh7LBtvTbyyASp+JiPWQ3abahD1dBmXIpUJQpG0vHoBBUorDnPssVWeIQR&#10;m8BvDFIWOu/JLw0wlL+bVC9AGNxatNGTx4FJIzclZN9M7c/Ia1UNV8/DwnswhmSwDFrXeDs6ChJu&#10;qnGb67g0gsjfMrT2XjbkU7amXXFsjzCqmDkcwo7cf1dFEPdmCE/hGJQuUYxnYulyBBDgWPguArZY&#10;XPn93Y2dW62XFHckJVCGbuVy542i/yoBVJBdfzjhwkaWnzGoggbH4WGwpdIu1exj8xFajoUSMZ/j&#10;mpauRKbU17KGKYdHW8bsIISHmhKYMvnYyTTEtsuBpR4ACS7X+/W8a4XsmNuHt3MqtLQKiGMGWTuO&#10;vESwI2IDAy1uUwz1wEBTGKvgPdk/Ie1lX6onIlchb2ajZp/Ejb5958UXX3rl9u27KaMKIeVRSqVO&#10;lwVCVHDqLxP/oyQkAoZSwnqbUS30bouAQDpp30Qw5wxT212Uo2LdHa4AKDtErEaLmROj2Th8bQVd&#10;RaLiqVZnY7F8U/0iGmAylFRSxVTjySToJd/iLCohwj36IXkYTapqD7KcKhOYEHacAB2FMAETljlW&#10;c+QLdXD/wf037t3L1703Hj48SrM0K4kDxl0mxC5Fsf8KXHEhY5AavzTvQlVWMlSwg3JElOCY4alH&#10;o2e+wjJWJUQf4KJBoGw9QG3MKQ1o3QI4nDEzM6t5hDYZw5Egtq5fE7w+yQf8trLVPG5EHAp30txa&#10;h3ycE+a9xmnNfs8/ln+dNsVqFTWrY7R8TcBXmmDha9qW+cpTNT8c4IIB3GyxNrE1gT3vnfnXB5Tl&#10;YMd6F7U3Z6OQw2KZUn5ySyn9gddJ1qXgL4WG8id9Bx1e1UNriU9PS416VFw3pcWKzFDMGTADUG0V&#10;woM1/VCX8I5iLDVkLgRGtNaydKPxJD6si51Y/ivLFEW1TbHJFJR5kmHH8diiD9u0b4tuSxF6/RyW&#10;mw/hpGSJk7q8tZ1yRTrvCHdox+hjvHQWVNwME2F7N/wNW3CkA0/yBC1v0/Sh1oyVDCczwNCAJZhi&#10;ZlCs+2bylnN5zLY8JsnnCYG3P4XN+JylpcGz3uw0X4rHZo/F6/za/NCHPnSdx/dWjy2lkH7ge/5S&#10;OKeIhGwbC570YIFVPE7MYGM/7XRoVEUIYf9g5/DwIPyjGOwJKOe3SUbY10W89eQRO0tENFT6BJM3&#10;93b379y5/cJLd156cWf/IOqiYScKh+a4iJLmPrAZMQtpZDYV0JIU1hQd/A+gz5jSBK6NidJ1JuWJ&#10;ilIqg7iaQmhgWoR1NA1lIpodjcQvaQdRjyhpXnVMOlI9QdkRuOkHJERNfqalN/WZIzDtKErX0MQQ&#10;jh/SFpi0qoR6sWzBv1Jq3wwCzg+SjC518mjsDqo5RQA/vPLTs6sgFQkJRvITc0ABROckZJ+5K/Sj&#10;RgMdWjCG/BdxJ4ogfqMdBygPA6RNswUYSkXNJzmZvCmSvy6BuJkgkgnjVf8oFfn+HmCDgVy3vPUC&#10;4UPGHPt5TGUOeU15s2p5TKQcAlAcj/QKI9XKiKANCHSkojUfrG6r9VFsYqnaqWk8+IdoFcPTcyRE&#10;UM5oujM5R5GYUSanZ2d5QzhtRVYyoGpyUxF4qVAtCkKbBHwfZlfshHIQEpygVKbwJyKNT5JBLXsX&#10;KsHVBfquvqaupG4R1AMdUmhChHAzWywNRTjK1eHztkRmNrD+kbLZVtnPqjZ+qTMNMqNlkxPAeElu&#10;0NAYc4XFUx03jGEFExHCekvGCTSIOnH5XfRC3p6hC+HoOvnYcTbyKQiAkjda0V2gCB/VCVkQVQ5L&#10;XIFE/vZMYVKDdmFUdfkylSFPmtXP71LB4hZ0kcePU08zAUiMQhld+FPsBx14rpnxZobPf+fv/hfe&#10;asn2i7n+864VQqf8/u/+WOIK2gI4jCSk7+A6NI5X1FPAkx0eHDZ/Pzs5SYpzBGqUQeLFu9ni2Sg3&#10;4sJaxse+Y0lcSJ2WwxfuRiXsHR7GElu2Jp0sly4DZdN4GrDrMf4whNlpdpc1UCpeG60APTrfWKgd&#10;VpzWPRKzYQAZ05aBlJo0dunAYvDHJbsicxt9NnVrIHLB4cWdiJy1SxcdGg0ec3FJR9nQmZMcCc1J&#10;pDCy4/Is58HmFLhUYd2mih6Cz3ISeR4Qr+DZiUs/TCjiJFrh8ixxeThLFBOx6kXuEIgH1agdXNfl&#10;KanfynpGOYx5mDys3Wk9nxiNCrWFmWpVHkGeAtN6SRbubgBAWam5W2werSBRWKpJbHPN83w+/gt5&#10;fhY2VzQNfOUPAjsyyiKltcqN5wodCEwxwGyGVFrMVS1jzbPpmXk9rXVLWiuyldd9/Im2K4YVf1wK&#10;aCtcOENCLmOXpouPbGyHZ0lmqqf8z76fmPoDrhs0qiA0HsrFbZcmZM+douJ1jOTFRuiTLDK8tUrq&#10;5iX6ZgWxBGZjURYgiTohRUAZWjInLgyqZSOpitbZ1e8W2FHxt3j9aEiVsza+Hm15ZOuIGSYOb8Y7&#10;1bhBSzmNeJzic0JkmAeDSWZoQ8HDEEpwTle8dzPSxHJUxfB8rJG1BrKfc9hz+QZqDA5VR9Vu4S2s&#10;pgq4wmJsBnne0LltxIhJouJivWNcihP+7t/3+38xUvut/uzzjiC5pFBBEiiKEY5PGMmU7XC4n5Z6&#10;ZjHSQp6NkpJchwdb+3sc0LgNl0/ifO5FicTBeLwRyy0GYYoxJhFzL0m5m5EnZ+EgbKYJ9F6wzo0E&#10;Hm7krTu3Up011eVpwHH7zsELd3cO9kMt4r6YV2Cqra9iyZRQonZjfpUNYTIW4izHEiURPpxHTzed&#10;jSqA5WVQTGmHmQqNuX1wMBuPpqDY3t7W3m7qnkbl5KC2VW7xCcPP1jStRFF06vI3vRrhkvOVweED&#10;obEYYocZhp69KOIe5RW1mcal8a4CDW8RyMiwAwmd4RyAvKSXdUThxfm9N95449VXH772xtFrrx+/&#10;8WD14OHR6w8evH7v+Oj4fJXsOOzYfIEC5UnjE0ATSbB9M7H2BDvgAZ4lcyQpqwnUx28hvB0zLHLR&#10;7loo9Mgu7N6CLDxi/XpfBjgxPZEtMV8TVaKDRL4ybwSRYvs/jqMDL7ahzvJ2cat0p1AC2ABwVJSP&#10;Kp18o4ZXp8HCjCjSalRNVcRRF8msXvvcUyEEQAyPsF84GoXBLeKEkCwWAYaBDBTkQThXg5lwPkEJ&#10;CTXmgPMhbHB70YGmAa7RHENjvfTZC1Y2Uuo8Js7UxFb3sRdQgfl0S84Z/QB7JyOMNBpxJCMreaCY&#10;C2CJinjoZzAOiLHp7hWU5JYAMdUKlaeLP1T9hsMVqc0uDbbDvrVnetNTWDAPhmXoYxcFtaXYBOV8&#10;aZpN0M/YABmjVDdOkG8S1bveIEFTOWxEqlvEeIxF62RNlT4wLk4ZSxxFYlJRJ4ydEpD6YKLNeAH2&#10;gEpOa5Y2MFrekj83kc7kVtIqOLCydfW5AV2v+esdXyG5zR8L8B3dn2y0uJnptR3JluMXhAiNkc0N&#10;Rr2FuNvdzV4K8ebieHXj4ir7MRlo6eWar+04p2VRJuK3cysKIMDqbkIWL76Qr4j3hOo8ayBFZjTT&#10;gDw7KYZixCphbYx+/YYp0K2vDwXTlCKr7QhHc3jYnzBE65qazNXCNsoDnRsaAxGjoHaEYpt+CbtR&#10;fmiFlAkrf0nLh8tI6sY8FLMwhGa1gB54Ul0BYdCO0FfEI+Sg6/IDauUp0obh4OAgUxKZDjevXFf5&#10;R60PFUHSQsi47jGjrA/BuaLWYEIM4bbC/spvrZm8lbHkHCF9t1PwB6GQp+LKmLOoyATESVmwVnNG&#10;74xpG2uKC84XpqkJXjKlAJUvmVEp8ElmCKuAPhCJbppv0bQhLmEhYsUPEFWmelQIKFxNd21GEC58&#10;GdNKsu7JW4y+xLbFlKhNWtN3YPYBklTEOhFoEIIoDVEjeCb4vBi0mrQ+fz6Ep/XoUZY3w8EbWbyQ&#10;rI9cVuShqAzRgXxgfKz2GaY1LHctfweDA8VKIFoDvAELI/9G0xsRr+nS0QuWqYeiKvQHUFoWXIrr&#10;qDIIkiTrTvRTltH85I9a6sW/RnaD/OGAoLWGPU3s2oePa8bUNAFNtDTPHh1AzIsaEs5qO0xYWlEu&#10;6WyArr7aeRHLynSBI10AY0pod0sPeBxxAQG0TBGV1uWekHUlqtaCNVK3MzPYlnjJQHCdPXwazgCO&#10;FBgS1bf+1J/9rne0wrWeAbLY/q/vCyNmdZpQ7ioCO4eYuhd0r00HR7YKUL7R55yi04dhDZ3kb0aG&#10;I+OKL9YUiqlCNu3GzmbQkFxo7+6dIEi3796NdMDQxnasUYLdQwpVNll6wKXf57RzSFZdaD+XOLmw&#10;VyHGUJ7CZAU/GRfBCiuV0BhvNVy0jcXCFdPUwMMU83Ru7+3uRljfusVB0S8SO1LucegpP6n9Ay0K&#10;NeXBS95y8vJy4tZlHbgxTzrpVz3RxVgJrFDsg1hFxp9PcZik2jZdKB+MBM8nau1m0ghrInExw5Mv&#10;mM9EugC/ZfqDxG1tSXkBhUtbPPx1wOktogjUAZEEnGRD6tQ+LSnj4RYLG7mpMpi4qGi6znyN/aI1&#10;WpG4ZVXMTIJ/Fv5RIhCjNdCLGEPcM8MxUJHDVOoHJmiSADkskJUxoxU1ad8drcCcqLr6Jl0Ig0IC&#10;Fx1ffTT9tMI1wny034C+MlJRV8LkD2WkRq3oNTGnuiwMfvLl0I8VtfqTCxBUIF0F5WIqghs+oYQU&#10;PozWC09aKW+iQj2mBLSxeTWX1QTmKJsSrIMpIWh2OIJUKIinYmsuvtpUv1Dl9XNWz0OCzqZcMlHw&#10;ZlWAuTWMgwJzZiSguJOpADmazhBk5uFW1A5wvhqpcIsi4t3h47b5VO4Fsf+8KtbzTfkIwnkFvxpO&#10;mAUyT7GOVDu5OYtDAkzhPNBTNLN8pDHiCMMkAHcZ9Cjb/n/+Cx+91gLRwb2DIE3LgmwQHdet1cN0&#10;WziK9QRLTzEfilAUBNTKo9OUW8Ecj/DaC+JkaDrtOG7ezD69yJa2oWWMz+iTJDnGSFTWaKFwZoJO&#10;RVDHtM41snE2XnjPu778q9//8pe95+4r7zp86aWY3JR+VoFo0mB2ESPMfqWCmDyZvvR1kVmU8UWu&#10;aKQiIDjnKZ6aM0NCRCsyRUHtY8ITHUjup7QeFcLEP+t9WwGn2DRGY6hSCRhcRStQcJ8STNtbe3sH&#10;e4HX4jclsKxA2Anl/WYMpK3dvCkVO49OLo9PAk5n7rZyDG48Tm8SACpR4n61aOsoHwILCZk+koCV&#10;O0HwDXKzujrLXB++/MJXf93Xf/lXflWs7tOLq1UUVbClaEBlXJCXlOATgSlLRvtVARYPx5rlT6k0&#10;lYP8f2hBxYajDoDUKF40ZMdi2RXShuctqSTWjCNR9qJfQuoN6IYcMEsyBoLV+3byburknh4H7aof&#10;hilaSETfQD2ObC6/U5qQDTUBoloWGncVGKpZXjUFJkuQJWzf7Nr49Skrtlqjm4AonN121ZbqA7ln&#10;+3Dv8GDvMLBSnob9A3xOzFUtaFWRIJ1FH9FfYl+lgTEpACQk6wzW1FHjuwIEqRYKdZH8a1bBepXq&#10;zGGAyKrNVSO7PUVWfKWcWDboeXgO+oPCgq2waAnXpHvmR1pTP04CZcJT7IgsdYLYxK6DTJ5fBNCJ&#10;Lxpn30J3glduPXYGKq8urMW7qIvEDVryw4wHSlmwQFW4VFWyiiDFxKBaxe2OjUAVc5qw0ODWG3S3&#10;6AFWq+sRZjby56DAlGHWM84Hrr9KeEcr1JagRmmKEud0Bch4GL7k/VQ9SukYzv2jiyenx2fHCZOS&#10;ZI8Vf5BurUloPNjd3N0JGS5IUYhK+TeCLSHXgIv5JvuGWpNbe9uEFMBBcjiCvKRIC9I3fRBvPLq9&#10;v/vuV9717ve8+4UXXtjfoxMIaIbagKSEizPUkZY1It9oKnKNoBocuOgnCnSvgezZmJgoDTQjB2Bc&#10;0GfZCqZwfKIDLfGdFIvWKYNKDbjuWcnhAMhJYnfKjaVFBKX640iQfgG6iqDbsVNCYClw6iC8JnQQ&#10;Qk35CPTdkxsH0UMRNHEXri5vBUgrQh/1IFFb+xFLqwBZOaYS/uIH3UzT0XOa2IXk9Hj3zu1f/rVf&#10;8+Xvf/9Xfs3XHNx98eg0seoT3BCzNlJdJCkRTAjWOmhHBJKPErUqOmLhPvPt8g/2dVWCOICY8jJj&#10;8aIyY+1n1NKthC4xFo1NQGTXiEUwoS+EVjAXUT+RX0vQFZaLLlp+g2AFYbgR2UXarenUOgANDqGu&#10;evys1a80UYBpctd815LVqSnfATWmn1FlzhM4aPlF2r4CUNr5kUJm2I97QjqIwSoo9SQoJNl+b59C&#10;/xoHdAxQbuZWao5xsNAvqCT3iZo4dxMRLElBeg9hECIlU5a2FYUsa8GXEQ3TGqwAOFBQjXg9A3/V&#10;SkxCdIlCqR4meYNivJctfYeupxDjFUXuV6lOSQMcElGihLgh6yevj8Mip3o4TYtbNlEzC8RynjI9&#10;eWOiU+fmkKqDlfbZ1xKHnMKMx30BL/XG5jakwAZBANIECxqe0AHLutFSJ9uAbQbKxK43OJH5CsD0&#10;jlZ4FmYAUDyhV7zlnP9YDdkTCXlFKzy4dxzhlN2QRKuz05An8WcjMiIUDw4PyU7Z3bqZEhRp+Bdj&#10;bfNmjOo4DeFXRiAntrsdKCTGQaLMp5ePTy5upPHO6vxJinQfn5zdu3/z7DzlLzZOzx589gtHX3jt&#10;+LXXV288uDxZbVxexeK+eHh6cXySYwQC7y5HgtSPtVI09jEyScvH3U8cgbY2Rszkb3d8OS8QP1Oa&#10;KaU4YmaFmJ8y+hcJFTyKsA7WCQgVoNYvDCZKGVFPLd/Lxy/TlDywSIGg+JFttk0jjROoDSkQeQm9&#10;KVImtN3bdw4DWRVvHTAjenP75s7+9s5+0KFwUaIzc76g8GymMEdjMtubCa1GW+ZJoog2t3fvvPjS&#10;3uFtELStm9E5KcpKnSmaVARlC3vpLALCjuxNMWtRV4iLcPVTgEQMMCohSqFJ1q3prdePzFUYNzDc&#10;cDKSW6tSWVusR/M7/1l8M0IGOd0RDaRxL6pDko3ug4gUproul9EOoR4vpoewloeNHGjIqnomBVFN&#10;jPWusm0uPYrBJhpa1iFCwpwFWspqUBylLYaTuUUUyjQpIz7cGDgDCg300ycJghGBuLWROcyMxJmN&#10;OYKtYDIzs8K/+KhY1gYl1EMcDwQvvAZGVAXUIAqDV5HxR5M/cC4bJMtsBFPZj1tyezelIFrud/3U&#10;5mDq4oq9lztLkJqRTLqK+lMxTwwZRhirStiAyAHoLtMC+MTDPyFtaCuFAq0Y3uCSc+5NjBEYDTdb&#10;EVwquiZ7OjfLLj84vH33xRcSG7O/ul3QWRpnhWuVc86fQgzHFiHHVMRW2G5iJPF+TN0mIR/QLE9E&#10;nCkeWvbWf//n/sKzIBPfQZDY3pFZm7H941W/9Mq7vuwr3vfiy+/Kfk11n5BngpbcPrxzsLuf7Z2j&#10;kX0FGz+Yg+FcWt6nwf3WZlhBcaqllGpSb+/v3NqLZRwy/1kK7N1/GCn/ZLV6fHz65HSVgOmN04uj&#10;z37+8z/ziVd/+pOf+6lPfP6nPnnv0587f/Dw0clZQJiz+w9itJeuAzOGBo3auZ5CLDiil4gyTmBS&#10;GdLoHJJETh2cD+tWMsyk3GW8OgopHJZ69MG5HjVdIE566KFpK4pSsaBTfWlzl8ZENSyOMWRpSCzZ&#10;1jQzzozzkGBqguY57dGAAEM0sCa3J1INnhJMp+SAmmSUocWbQAfEAyImnzwgUjG2ntzaDTiVvmJp&#10;CDNmZnRgIN5onqipJDm8/saryXyjFTanmE400GMgjkiDkjUs8k0pByMOUFyyGE0VXtfdoGE9LS70&#10;Eop2y/I0nZgMjPymuXsl5xPVlG8vtx0EJ36adM6IG2YYlUoRvKaOITY6+0ZncemSZxUwKF86BDVG&#10;e3eAJAS/3w6NDIGLXKW4G3D2vL/rHuuzZUJYkNAmMT6JvpoqgHGd5891CmfblgAiGkEvkSTiXiYT&#10;xMtD4pnCq7RjvhiG8SUhU0xuy2ARhJJSwAzD2w2KwlcCYuJ3yeE3Li/1NNLYphwU69VdEtAMehW4&#10;MYmfuwcxCoLREh9Dv5DxOLgO2sBhZ/mpBmZ5wzZTbgAZH6WkK3kLoDkNxjBDaCen3L5HSZ6I2xk6&#10;HEQmslBxhqX/Vv30pWdMVXI2YOx9QaaDw4MXX3wxo81kZfYkINg8AUcKYnf2F/y+GFsSry14z8XU&#10;CQadCCk1XVFNlT15BRuiuBw8kGfk9Q4H6ewHvvd7Axwd3r6NAUz/gx3YmJex/qloRR4msq7pjVD8&#10;MMPw0zGisv+Q2ZGOMboOD/YPD/fY/bsHewd39w+DttBULO5v6qcG506tirPL7I6IwKuzRyf3j45e&#10;u3d8/8Hq6OHl8elFikYkDeJslUyxCMNIgb3dDOaWIQVI4h52I85sQ+Ov8ZqhzEg4bAIWeC6MmkQ1&#10;8k/ZeUJW2Z863xeXOXB0j3r8hJpi5LthaMZDiIvQ2mMJKJCRVbTHmhHYY4GiaKds5mrEOUAWcVqF&#10;J6IxSiA/SkhBPAZo1/NGBhNUB7XBoDdjyLr4OT824A1JV/blrVwvPXXja/AkGzff++53veuFF88f&#10;nnzyJ3/q3muvUXBEHCJwEwgvpaUywbuZC+3J9LoTYGCSA4Kt4lRIRNGITmAGNghPl4nKKiPJrT1o&#10;DgdiZSxy05gVmBLwcYwAVSRwFiPRKjWIMYFYq7oi0oG+W2+kcielFRuoVAWBSCE35oPcoW0buI39&#10;JiNfGGd+B72dYYSl2m4YRbcboPYdCsWAJtEGwdYztrKeolwjFZGDMCClVKPXgK2qsfAxJeVT9cEy&#10;HvmK/8VMLSwuqJ6GWtlgKAvGbhEIbXldAycN06QRqk4Z1nj1opohSH+cXXMvgXdifUjfFbjXTdP2&#10;LhZmgAXTnATMktZMjIPNnAejYHtOkBU/MrPkKTCxjRnLGFOhRt3UlME/kO8LPgz0RAZy8z55DBxC&#10;faLsqkSUciDrE6tLpWsMcauMvIkwM2eYB3aJ4FsD7M1OiAXH52kwm0IJscFWFw6pZXe5yJ/6ju98&#10;RpTCjXe0wtnHv/f70iAh+8GCPHqvEcFtp8bCA4hTy0TJEbMh39gnBlWBqARlj3CLkcFrJ7ZRZBu8&#10;68geUoAMWE3MCrEdwdZgWTJTT0/DogDbsTEAXXODr2zl+moh5Camd3DxSHTDivQ0xg2WOcfhxIor&#10;p7sANds2sjJDyCY15ZMj2xyv+gFSSdmn2P9KJfK0LMiD+CZWQXniSAMI4QQQSJzA9p+Gn8gmgsa2&#10;D0tFo0RTiWHkPSgb61prwxWuERxXmGlUmkwm2T0qM9cMfJe+JZJbcTACMqW67MHhC3fu7u/spY7S&#10;61/4QsooZT52SecmuyJ6N9oXTZa2AfYUIoAQZZBKTMcnR2mFce9+SmtkbsN6osDRFANHd2QgtdEx&#10;8Tyj0rdEcvDGpnMlDxH9Yet4UY5amm8SyWpH4jra4ILg8GSMaTZ6QdwVG9vCWVrPBSNMvJKPW00x&#10;61hPgjs4c6SoKPzFZhoxaMKU49ScNtGMGOnjq6bfiYzhtCAr8VvJBXNUfB5JPDBRrVsoDRTVoqBJ&#10;1MKVPkWFet9bJrLaR92i4G/qBTFsqTqMTsOCrYUeMdwKkMW1pEs4ZN0S6yUZ9OhFjLKMv1QeVw+g&#10;qtm6X+J+9fnWlj6X7brA+SQchorigE44pKCP89Si9HgRBnqcGTUSH0nIK1TkDNrIRwdiAqN9+kw+&#10;oTN72mFJAWjsx8HzOMULx+vUqeQs5hhS6xszBdBPOlpGGjPl937btz0rWuHZiIm/dbOZrZBmfxwK&#10;jPHYqnntRZ6bb8lOiz4IeJRfhE8RuSjD5SrmBFi33kPgk3gHezshtKZbQryEw9v7t+Mw0+vWzpfW&#10;1MJz5jLRPRTIC3QDlwm4nngZUBOlzYTvYwEnh27/9iHRbOgolG8gT4cMMOWGqWFoKDQEvye3prA1&#10;xwEgODyTDIDjKrvC9ghEBK0xRlAh743iyniQb013MGhcwVEFidlFhRsaS4BGWGwj8JhhtoC4V8en&#10;9yKHFVIAymnNE+pI8Px8pRhsPAvy9qimT4YzQNfWXlL4iFJv7aQYWyT9xs5OJGuMOjwhMwZixu/f&#10;2k6m3OOTs4evvXZ+8pDMP1KeMz83EpwI7SkQc1RoyYYEQlbRsYHKH4czRVSSKCKl9sP+WT04Wj18&#10;eHp8cvowtZtW+IAIwSRah16VilTB4ukqQ6xU5qg42ZOUZpb/jgkaFyo1/cIYBlDCGzDaHzLkGR1J&#10;w47kUhdnwaHy7CoDg7OsOlFQ4Ae5wyxMWTFW+FdZmtCu+LKDgmsjYKQiEZqS9ViTmIoRIksEffUq&#10;iqGRp0bMEyoBn081kUcx0rU/uHNwLpgFvQkIaOuusHna99oU68vUpsYtxuS1Jkv2u06ojGhMeuIT&#10;GiEiaqUhI0TJ60qSYXIjd7It8q5E10NtsFxLfFO8N77OtzduHIStJm2/exrtZITZa+U62DHd41XD&#10;TbJDLssys2yVxODpAO4VFM0TRLCilomHC1lYKM+jjDIQCGT2LHCFZnEUqtLkbQij5vtIgVh9belh&#10;cmRCd7Rtn0IappQsUQsG4BnHiiPCJjEuD5IhMLybm+nf+O73ve+tE2Jf9Cs/71oBwbKxkeypLOHh&#10;7cN3vfzSu15+8cUXXojNH0Ay5m9CBOAciSrEoACOsYZDgtJRDIGOUB8R9xCVid2R6rZHIqRC2co1&#10;4C3kn5kJHFxBYqgcRZD/xKR9ewJxxlQf3UqfzwQ6bm7u795K6aSNUN0pZJO3avsjqLDluGRE9R45&#10;zCR24tSCXk5UEEqJLeDtRkUCASFlwW5kA/FMMJ32vxkUGO8h5zAH4zyOAhFzMu4CqO2mf1wrjzbR&#10;ocSRXDvlVM+iLGLFRxoF+AL7CmeLMFwc9lqWMbcp+pCkiVtbyQSP3NiLpkBzUfYtvgK1jHTEo3Iy&#10;d7sHYYNtboe1FXJI7ref30ZspdLGo8tosaxLwJHU5kvYPHKuA5bzAtienLGDg7t3bucLLC/thqXx&#10;2yclc0fsJDohoZ6U46cppaIQ7ARrVK9BROURTNzwc5KhLqZDlnUhiidhAwjHDRsmYY+gj7Sf0xpF&#10;vkVIWDTFetLWqzCkXaIpiqGZWGoFZLxqQIhNPtGwckoyEihviFeHQWHUUISVGPKdoEfmP/Ftdhr1&#10;NxJgEK3qvzXeqcpOEUKlMM2/B7uKkDRduLik9oVBI/4x86NQH+zWBnHUcz5j4HsIaUrrthgDVGny&#10;ioUHpx4pgfTom+aapwcOZGW0UQMwuWialyX0gLTGrUHIGiBG+k9p2+wiihROQT1qvWbCrTwLwLkd&#10;/rfdRFCzumJCbiyYXmBfOjzto0AWBenR0gi6aHnabIIYEu1knsE0rBA0mGzTGxuBI6MjrDSj8wcL&#10;QPPp0UVsoBAv+BMDBw1r+JyHsKRqttrdl176osvut+6CzzuClOrQP/D9H3/ttdci/W+nMU5aqgaI&#10;ODmO4MjeTVzJkqkxmrIFyBiAI8MeQ2hi5iObZeOY7I7ZL8HbCBVSKNvCbT45OtaYyU6NhW63JqGJ&#10;mvEN/CEIzJui7NE2ZVapnBrBB9OPswzmTo6X4cTgO5LezA/CXfBjbOdIDEl6+N5uUUuEsWPl3pDu&#10;E5OupSFKy8eizO2jQtJCB0UYdZXHT5GM3X1FDQgGzXZ4BoRkSuXFgff+qcmBMBWBRVQVLQrRg+gn&#10;PD/mJkN3RGIfijzfiWDP8PcSjtw7uHNw+3D/EBUssGuVGjodxagnpTa/pH/Y48cpdJGGqYn9YELS&#10;K8kuLlE6JI3j2UjjbylOW7wYeh3oXc6MKVM1ybWheT7DvkzOTlRymiy1jg+zS3U3HsHKCkoRC/Nh&#10;DRMpaPErCOyGZq1jSESpFm8xES3gBrnFw3umQXjMG1HiMyAxf4Ft+Tqkq5Sm2kiHWpy36CnNxcTB&#10;7ATJLby4aVbpvsliVV4X7EDkWTzI4v8umbwrHt0YbgeidOsMiTTaEHCReqyqE566pKgruTZchNmy&#10;nhghZTXLKEoC3RJysi/IX8HhEL6/kdOzu7efb2gcbYJ056c0YI8N/nlBsHzluihOGWNMigZBY+nd&#10;UzKfrHbFLKhBDa+X3cvlyZjJkmmWmF7txzkROSn8VCyKOgPk/TRDP5NmITJCa/iMxQMN9DM5SALC&#10;jailEBEtiO4CkWr08PjB//Cn//RbJ8S/6Fd+3rVCTL3v+9j3f/Yzn0GWP3l8dO/epz/1qTde+0JM&#10;n9v7qYVKeeGYfW4YAlYcofCCEmlAEyB8zOrCZ2iMrTgx+10qR01CCKNsZesWy2aLEIVjmYgochtS&#10;NiWFgqtAumdTxudIbSGaK1hXLhcUxaHyi0Y2t1YbWAoDvz9mMb5+/kC9Us8/MU/2bUsiK1oKV8co&#10;hpvXCjxEm0G4AU0jR3I8qbmPCRo/YZ8KFpZ0Ad8l8cfaYxbfR6mUfoPxizlM4DRYbZtPZOK29+MZ&#10;ELaGt2JBs1TfdnosEsfxR3JEH4TRejsq4eAwmlV4GpwF7gh0RKKysQ0fpT7S6jKR8asTaFR5ztzN&#10;fCuLhpD0QGkclRDuf+WbB1z8vwF6ZWKtSYKEGYESC2AuxiAeX7BAMi6Uz4ycSk/YxjhMMZDz15CX&#10;KRArzwpnJgxdsQytblmq0pmoo6llkBluLlWh85r7CGiHqN4QJJJ1o7+RMdtHmmSPqoTmyynqfOVh&#10;iy/1dsYgpoYH6QQyUi11F62A+V9ZryLUL6kjIMEHA5uJsajFAsRrfa+1ECRjcSctkpSPFObJL+gz&#10;w1wNOZ+KXphFoquddwhs6DhUh7Gs9REpxyn3YC8RK5bEBCmuBgFDbCC7a+jWLdHHSfDHcqSQyqP4&#10;+qcBeHIH8g8EWK3nysEExmtriA7Ff3WPmJopHqDrnf2eroxVCWJSUyS/+x1FpMJnIHU7yFRgkqkk&#10;STH2GDCrF9/9rt/5e37fF112v3UXfN61Quziv/B/fsdrn/9Czn0EzYM3Xrv3xuuxB1564e5e0CAQ&#10;dWQtQVo5j6WXgKoEMQoDKSIkybHZCxrammPYk4VPxH41rIRxrfGcYBQGs5B1LOCk6pIqk7MQSRMb&#10;M1uevXRjA1Lpk5vJJgvGHaCDdE34UbFDha0QPjXG5lDkpMLM0UZrDm6FAAJpsnk54VqAw+aD0CO4&#10;gmWKqbOR8VhTJjRNzJ/9g4MkRTekCfSu1VQ6HkrSIGz7/KBgFouWEwy4FiZWAgThw4Bqc4wjQXbj&#10;eQREQuFEvlLjPsJ1e//2/p2wtval//IABc/NeiJYCmsrrof5GbnTxWWEEKVrDf9s76IJePqIaZiT&#10;nW9xasPpTBLTIndwAByS3YB1mB0I5ggOIfM8b+hkeS/RY+LHyFvUMKSC4F1RN/xLe60F+sMzqwrJ&#10;c2cFkxDXIrBkklDUuqJcbIQ3Id8lEi3qYTTF2o1w/VBeleGK3xrurKhqHWmZaRbFmOtWaJqTAUOX&#10;fQWjX0WEPBsDxT3AELi7lj5PifjlBxfWOk7+TQ0hFqPFnE8QSBAsEg2zT4FNbYWzZLmyuACDMvh4&#10;N9OOs2J5enSCmxNBj8+A1T0lafktGyx0XpQUSlG9rLklw6pxF+tWWdCudT4ki3fno2PqUHkvPmcQ&#10;pDOJH6imUnpjnI1fZjhJD02DpX6VR0uVnoCWoXV5XHDFmuPo+SI7NCX0h74LXIB7ZoNeoMjNjddf&#10;f/3Pffgjb50Efyuu/LxrhVi+f/7P/B+hA909PEyoIOf4YHfnlZdfvnuYdqxsf/EHLUGNDyJyNzYS&#10;PwgdGncZcZQo2tAqMH2zXVrVK/s3EEfwjdC0c4Va62oDJJ1Mb4Tck8vsvkg4wgZarppFpF+S1Ekz&#10;zLOczkDqXGYrpYBpnKVKGAe9UGw7n2juiC4QAfF6BTGUBWoqv/EAV44oFnGAk9B8fr4qzp4H5cEo&#10;BbHZuo8YcXLIZYbExeGiTTVCNUig4YnzyHkSFBjVPoqu1j+Jngh3KFH0lNDbDW13/87e3u0EAlLH&#10;lYqrkHxj51OroZWHLAbYRG2REaem7OFUMIyLlkXIf2O3yi4XRaOCZh0CM7kij5LJEXZUOmYrzVuM&#10;tCyfwiyZO0E8SxCa/gtMpVeEEoI8GrYn1VRxGBIFCadM1iSseaQS4VW0fUEa6pZLk9X4x0UY6EKp&#10;JuzTOEKNWaW8aV0mpokZgSfJ0pTBy6GffLmazgOU4OEpi7nPEmrtDuPLBVHI53fKulLC5M8A9iBy&#10;iWoYJjK+ZFjcVLIKXa0WQmD8bwhs7OH6Pg01M2SPBsA9D7Vh6dxdkHsdWUqJ2M5MT8o1SruqxxBo&#10;ibwLx6Iw8FMbCaAFQuQ9dB7+MnnwJGpmpRagVV/E/DoLfeuXsDs6HBFKwyHDzDPegDdcrNU2GLYu&#10;4rDKARYwYnOMlzGT5gLlV+hN9IkhpriwWCqE7i3aMQgBZR8JORNfTyWOhHnSU/r8PFDCP/f7/8W3&#10;Qna/ddd8rrVCDv+rX/jCD/+V/zubLfV9Aj+kOkwq2h3uxxIFKjaigOSI2ZNNHxGdkxMpH9IRdVcU&#10;PWwFNyJOhSAS3qRcnpiK2YORX3kb4rScTQ0Uk1npnkiyvgJLMYCZwukV485hbPZA5K2VT+GOAFw1&#10;sjd1CYaAQf5xs0ndLKVSkpLlfzRHESEIHqsyYFeWa2ktnRzI4+OHF3GWC+cn1zikWBgfKIJiTdQq&#10;pdpEijicU/YOOH7IHpiz9oTJG+geYek6tAuYraJO4ZQxW0IpIeS99MwiCQ5ElsMUrwE5bnTUCYf1&#10;ayRAoJyodTFrSOWWsN27ffs2RutYfmTVSZZRK2grGny3bQbKxEo5ha3LqFEiZ3A8WAU1JrYoWap9&#10;tLM2IInogwZp5BXLGgIrbBZJLQp/mft1CEbh5DblvLIZhE1GWEmrWfANKFQY3TL815dzjJivA+EU&#10;YEIg4pC6T/xFq6PUXaijUIOd0hxNJCBHuvpAO712QPGOvFlKE0MpmQtJ10VrdiBzOzFwCfu1IdSm&#10;uqhAUgYOGK770S46jsBARQlUSFruiulCa7msR9QGmS4GwjHbJT3p3sWbTJThMBMN0m8lElILrGBU&#10;p4EYh+l8+k1wPzPcorSF+Rlo8aIFreo5NVbO7tBdUzW79EPD1UZoXmGtmLzyEVVzOcdOk3aQZgV/&#10;cHbNbjB2FTc+67Y6PTs6Os57syHz2T/7XR9+68T3W3Tl51orvPqFV//bP/Zfp+xRyKiwHne3woaI&#10;2PXs3IhUSuHp2Dwh1HA+ELCXcVgRY2Y9EnP2+PTAj9hij4Snh4cfs5YCeclqob8m5LbsSpEDW84a&#10;YG4NA8gmUr3LZkO50PomEd00tDmPtkklaTK3Ulxjh2AeQkq/3NAZKRSVT3yeTC4xf/si1PHn2EtL&#10;9NgKJxCfNKKXCIEpbMjBvFfJU4aIEtN8NdOBkjsUSILiQnb7QjK1J5cHxVp0tpYTqKnHnjh0xWT+&#10;JVbgoc71sfO04yiOQxufxbpH9Fs4H6jCHFzBa9kvRlQsx5RpDXBBphcCESPRNYmsQRQYJMDQJA5M&#10;/wtqmcwcVC+KEoz00oRX7GMqkuUXgJsfeSH8kNkGYwngU8QCvakdK4+LOjkCMVQfiS9ZtKwhfuRU&#10;iV+oZORuO4/m97mlIqzYNCanQSBUFRC1tYSYc+dOUYUA17InCu74l6lFMpGqpyeqnF/EeU3mMeit&#10;YcctyepVTfcDWY7ApzAvqSHhxtSIIAeGGlOl8xiF4BDkO1N+SYRk+wglOkBnTfRPycudEN6aFAZ1&#10;kavxee+++GJ+hlzHFKfNcpqaWNx3/yBhOvlJmBN8eRRBnVD06ubZXWqZspwkJjRXUQKrUQIVBnoF&#10;y6AVuFAn9aEyRvMbmXdVZHYITyp9eJLBQ/mOu5xbJvhHwnbeZ/ENq8cWeiy6BwOLmmBwsvYSSDo6&#10;enhyusooTs5Ofsfv/T3/0Ld+61sku9+6yz7XWuHh0YOPfMefD0lR8tDNg8O9GJTZAREK0RKAEcIX&#10;tccQ3LFlsAiAEzRII3Tg/EhkwATnLCGblaMaUMR++YNlIz1RDQcQNSYpF1CSdErFZ8SqUVlZMRit&#10;ocNdJBzBHePJ8JL01x72Ir9ae9pxhisoNR/OpRV4wDkseRfJJdYKn4IDBPRgrKxgEr/QjRFbIQgx&#10;cqjItzkMnMdaUnIyzLlrueO+H+HNk9fe6klG1oqXYKhC6M5zUvrIQJ8w2Tr+W6EONoaL1poOSwNS&#10;p7F/qayO1qC9sBERMQfgpQI1ytdiJLpDtfrK8BQwWI9Kq9bHU6UUmG6C65A2FTpCEYpJ4SDaPxRT&#10;XrsJyAh64wCqeGPlI6LDq8+e6ITouZkXXQ8KDTqNlJE0uTKXRSsAqsTfQlCZUK1Nz6LX6Sg7aRwI&#10;t9poMR9cswOV3X4vhClUIzissRnwKMDfde9qWGcYqAqW1VVU4EH6JT+71S9UTKr8mgtVHHkedImR&#10;DOa375pJK26DwcJZKO/IkAjJ9jAVJhmziGX4qbdv7xNstvgrSL1GiUeGDcF6Cn3xGw15UCRvZ6RC&#10;FWPZ1wYJJF7gJDgo/mGpGihZ2hTlB0EqYEAXxxWr2hcVZMBGlbEK1nU4TAx0EpwGzqLo1HbKEj9+&#10;uFodnZxE7X/4ez76LKqEPNDzqxU+/bM/++f+9P96enqUUkYERyOM9L2pSUf9BkWCpfwLB+FRBr4v&#10;3q3Tm72rLHOzj+KOyUK2KMWFknWwBKlaqZfKknBmBJEFOIcJgkFk2y8lQiOLucxpSoRenAerSm83&#10;ErxS3sJYH55wI5djjBoD1/TxX45NDwKUV+w42zjTWdjQ5/pfyv019tzg91oldNO77z3aPepKxqQN&#10;0JQzUBHVSyl9bJdgb1pZVT3KwbbDKPMWr6lN2zzexu/LnRI/8vDSxk2WlSUbOv1cmJFLsapkc6ji&#10;7G3IiBA08MABBnxT/Un17L9RtAuMpWAsDYUh8qOunqRS2Y3GTiks9KZQgV7EJJRpNjPP1s64wBtT&#10;gFYMI2D9YbHYtQ2U59UsVbdqLz5Rs1c5RlYCJF2ejNahkH1B5NA3jraDrtLNZZ1xkSSJ841DjE+i&#10;3yk5pppaQhBRUv06uchWljAZm0loEnacCllZ0szQ5GQFRFdNvSTFLBfCjFcT+3BQoBTuuK4MscEO&#10;jgMqQQ3mwnkjCaCpf471LX3Dx8q9LeCF5ZSUAWwayDtO2KSkNSKuEDYjwUAyjmQ3qiwCfRshXCaR&#10;ylGR0qwv7rJzb2FW09Axn6iPxcgoKNVh55/SxMYZ7Cmq8jX8TjvovIxau9nVuHHVcdhTHziZT8lu&#10;TFwhu+P88l/6V//lkQrP2n/GYnrWhv1FGO/x0dFP/tjfDs/wzp0UMNqLZKJS6GpFxFh0ni8PU89b&#10;BdIgjLLcCiJ1r7q9cadrFWZvjkrwoInMk85C7iNJuenKo9bx0HgHpAQqIQ3B0U83M5LU4chBEZgq&#10;3jJwEyqhREFgdw4zksHaaKqb+jEacqL/ZHs9Ca+jj9DyqJSOM9SdKqrQRS0933oYBSwMSRZkghYS&#10;YRFtR617JLLslHxKpVEAybnSYO9UkEGNmQ+1ty6OAYTEholt0wkzMQZreNjYM5q5bZ8TPzGGqOnv&#10;MmD5zVmNti5kpxWZ2a4X4wntArTcdQVI1aNUGR07nZ1a6ohdWEt4IEshOZMbiGToRtQuNo4tg8zV&#10;kZZi7904DZkNtWMbmDWuW81c/hS7omKRf8grRIyIlfVFoMA3EMlpQrGmtGapTZ9s6zbxABVL9f2o&#10;fZ9O+zkrm4rlwTysoGe1RPLpE8EPu5oqKXqiKfoLOEZ8FnxrSroO6TWJ+kFPs6MjmmlaEC+WB3KT&#10;yXdWceIouAI6Sz6tasUMadZf/UWatbWoNZaYeebUSko+pz8awtVtba2ni9XZw/sP0p81TdHT3Ht1&#10;km46ZyxxcTQ6LKR+V9gDMgrYASkKjxYJ6EeeATUASoXVVnBbQgym4KMdramZ0TOBR91cjUyo5XTp&#10;2sG4Merg4PmFxYP2epIqAGmetJeZCWm7af/yYRvh4Elww1PWAoo5BIukjn7P93/siyCkvkSXeH61&#10;Qs7Mu155OcZhhCRNWrKes0+y1ggIZIfJKVgSGFr8i1yBFoGJ2+haUZi67NlEkTcpv5rCF8k3IPkp&#10;XFOMCA0nRC08dhn+EazaROLMbTqg92+hFXLKHucokyHdLwteNjHBgsYcPTrW0huZSprpFhrifsqR&#10;pSQpGiJpvwr6BQ4SEyiQ1ERbDW6rYMCp6Eha4G3xe5St1htA6pkQl+NUodRixoqt8UvycGOMj/TQ&#10;jPWVGTNCrKPTKhqwaDHbR+hER5CjZtRR5mIvisCRVKqsMZKZP7ciKPXPi6L5aJqA+bbUWcw9vRvE&#10;GMfW/AjBr/yDaBPGy5xL8VXqK63GnG9cs7HaCc9qdvOQCDji4cbGlTHUxcw3BOKRQ3gsFeERTu4W&#10;+EV50roLVTZc3L1T7Vdfj4cjDAvEP+2ya3BY/g1TFoemLJrqBpwGG8gRyUJSYfkzagwECLspxhIG&#10;MJ1HmcD+H5WNzVz0T6eijTQ0CuoQiQvZb2yC/xXxzFWj1gkyRbOYxjK6cPGENA404cc9HYt+piRb&#10;dp1a3UrjRr/0SVMzNRVEkl0/xRz1udPeI7Y4gnfjxmXsKsJ2uL/JH0rlDEs/JvVdBaNGBlwCh0w3&#10;Q1r4wJcrdqchYR67BaxISdMpxyfTF+kWx/pBJWRNUxGAGZYEvc0S074UOwu8WD5ItYszFqVxmZpi&#10;V6vzh6/d+xLJ8y/ObZ9fraD/dzMdn86SpnKStID0wzGQQGEAyitqAHG6RGuKKiCSyoUYrHeEVewZ&#10;HXkDepF9QaCsUUTxo3zh3JLkiyTMNbK90jMmmw/R7kEtRFNnIy5L8qvD94nLkIoNoVNq6FJX1IFg&#10;0uDNIsIcoNkBJNbaz2t8G70CxSORy5yhcup6+knKndhHWddgEhJ0hEg11AUBOAiyY/2irUGi31RI&#10;rTvQzLW+15Hh2+tFAdXUj0DNtOVLoTfhN6LGgg5EWJgk2+5MfZ4xOBXMvFtgBt3LetTEJIm6FBck&#10;PcO3FHiBFQPsHFSMaAOR+SOKlpYSIIRLgvIEqTvQMcKlqKrwycSmBAJFeNDAFag0SdXL0P1AuRfH&#10;cO3I90ghjQiPug0ZRj7HXpIB5IzqYAmx9F8EWcEl+b3SOAlr1tRWURsgYoOpd5fFYcLJnEIz8kbi&#10;q8YeENniZtqzfUgKY40q8pbaIjomrqXzZkvUPCB9FMxaDOb5OCna1IAeqIf10Kbm2Qy7+m8b8fiq&#10;eGXyRaEkEKl+sDYERwvBqZPaYMdfY7Aw800YjMsY9xgvl8VjdwLPQHMLEzA2iYZMJHtI1ZZiWbZM&#10;XRX3jR6n2SEqY3MA249pzVMSjJNshpXmnNDusGsZPh56UcyT6BxNqBraSZoepcTqKassgdvo75Hy&#10;Zg+PgwX/tt/2z3xxxPOX6CrPr1aIuHtwP33Xjo8fpL7F+eajJ2GrxAdvzZZYSdlsALnkxluTvhiJ&#10;wVorznEUsKywEsz9gfGCDdhdKHCMJz/ICoB5+EPIQOJ4zVWLhRwUI1XwLH3c05IL0vZmdRJrSIAd&#10;nkUZGSNnZUm2yoI5Qw5PKovGkkJClFS7xkNvZHmwlRpNnBZRePFh47EEP036ESkYQ5yzq5FEeU17&#10;U+l/aF3n//JYl2Jl+AXqtwHHGoEDGCo1pYjwWsaTNEzkmLhJ71k9UTu9J3zRBBToznxJPw2nyxLQ&#10;C0iMXV1SiMRBDG3irEEJYu7xldSPmH65r4FsohMofqreGsjoy5v68+LslMElsu8UovIphruXGjpy&#10;i1GvjFBDlIBKp4qamWkol0iv7hebQ8noBgq1jPxxPBs9ABCJx8FGQCMEMKgj4qowXy1nhcEhPqPs&#10;IgVtAqLMlZZIp6vKxvlXPbfoL4uCy6W/KfhiipZYIyKdngYxhbh49Aq0u9SdApm5EGnUc330qJkg&#10;lYH10tjfMLTLfZBqxIloNYhCdR3RsjOdxbrVRXJ0RhmCv+A3mX4qD4X2kZ5VUIYMATP1nIE8Nw5K&#10;DPlMAtsIMZ0VSaOnHCIsNhmrxtbGTmH/eGY5WVCh6kno5jebpOQ/w80ykjR4qq11O8JSBzJ8FP6h&#10;hAjsQgLXWS0tssxXqvZGjQRwuFodHV+err79P/mPvkTy/Itz2+dXK0RuPDxKNc3T1fFp6jAn+yyZ&#10;M8SZyTyAZZR6dcFmwW+m2eBW7J7L86v/l70/jdJ9Tc/6sJrrrbemvc/Ug7pbglYjjOxlQAn2Wlkx&#10;XitxbEOwLUC2iQGvZhBRYImQrHggAffycr5mJV9if/AXbGMkW2BjBk8YYwY7EqDBRi1ZQm1IC/WZ&#10;967xrbly/X7X8699mqjpPt3ndJ+uXdVv16ld9Q7/4Xnu4bqv+7qDxWeNgCxPE13iYGpltWtsL/s2&#10;ieGJc/1nkvkMHkt7AjJHFVEFNaEtLYQnx5nZ/MaM8uitLbL9YdOFWQdBCZV/sYhi1aXBDqkywzUG&#10;6+R7Hg2jaiBVJTJqtqZZz2BIV2LeCKgJxBwKMkHDfoRWqT+UVAo1PHZkhK6i52YXRJIWOFAv41Gk&#10;p7g8dh/aOe0ZkFszW0eWVc0s/ohtjPW0OlIGjbB+v0qCyq/dtvyFyDtQA6g+X4Sp9hLnjYRznCS3&#10;yODnc0WiI1SeEmD0XJVHHZ9q1F8/n7apyHeHQWwmJ50MTmtuJV0UFh1wuFC5kiSFQkn2cZVwtVds&#10;1cC1dFM5wFo3DD3oEuWHyKsm4eC7St05V6BsByHhQyxIMPiIdBQMskRP1ezsirC/ajygIdh9on/h&#10;olPwmLQbvGBii2KgMnbt7sJC27eIMeyNwSHnaYTHHAxOVEmfoj8C8eg4kiuWadZKm0sLpIv3QPnD&#10;K0RbD7XmKcjoHRRuEufn41ue0ysQIhg86UtlJDFGDytsxtMiDpkQDozTSKtOZjaBxlqGQJOW/NgO&#10;FbTrt9BUzE98Ymse+oYmbCA+ZC9sT7rUBxuuYQe/QWSl7s6afFZRLlkqCfHzuR+BabNPYvaTw6TH&#10;hhiHo2/tyBBHlxNPH/H2vM+3f8en3hvb/I17l+eXg/T6q6/+f/7SX04H83xjZvRylZAvhoA54OkP&#10;gH6KtuMIo7WTgsiZwukSquXSDAgEKTAp32OKY7IrkAQya82qFKdGNI1fSHdBuSiGrsNEoNVY+zo9&#10;OYooaI4hgDA6b1RhS8KR1SPTowFYc3fLaPaZDTJQ/kxCTmQEP6LwSCsJ4qTiOuxtrKJZRPdtGTR9&#10;8kQoEgsQI2Ibu7Ut2fGePf0BiEhCnGxODxUCSDsRDHpVN+KITPExahQRwa+NfCnzlo9PbC4bvyFb&#10;H8afDopgOqexdnnj7QmLcc9hBePKyB1qfpdnlgCNP2XyFHfxfZAzs3+ckCj2TaJKjRQtHVgRv/K+&#10;AggNt1FJKtdHQox+r4T61qDT8VTKz6BP4nsHr0vqKubeIQF1vTgP/XPvJfGyYwBcVNqw+lyiDO6L&#10;2DwHlxPqkd/VtrsUG++OZSnQ4fXjBGVL8LnT9TQcHqZTcIeB4gmTAMnjHeJVc41zQXL6IIRdJY0j&#10;uO8Ddypwg+Gv2+mSEF8qOpZAu3exNfYmNJ4uiW9egM2F28SdwRdO9Kqi+7qfmnhXdK41JjzypBEu&#10;JSkXkkQUUkRLHI919AzjGpezG4bKOR6DNWZu54qgntTalVeLm5sPTAafuja5LFMX16w1BBXkcjaY&#10;GWeq0hjbz1rF4cHh9t7uv/1DP/CNs+fvzSc/v17hjVe/8CN/+b8JteDRo700L2UGZBCbNN7CkFGP&#10;1EnFjTzE2uFZNjA2osGi1nC1LYbndNdh3TSbCITK6wHGkOFj3lCoFNU17DSxH91hLFRxD4SPLs6y&#10;tiPlELBibUYJEtOFlHfiVtgsGCDNQkFbs2PF98WahNZhHOVYMS+OXhwFRrgcN8FfUtBkciQt/4oB&#10;2PuPh8ubtJcN2VdUz/pp7iNbwKT+W6bGijXyU/mMnVKZYrLyUk4V6LcOkmexzZzcw2UjH88ZyS/E&#10;i+hqPUiZ50rTqD5VamRbkBN8Z2BzYn/ibAZdcSJkR8n2zk9OLxFSTX3oOiLm3Dccg2R5I2buEzYQ&#10;K+kHwsYZvH0DcPlHYPGjNKslbHme7nbG06PTMDqy8BLWy2m0tW9OK6MaVm0+Xh57xlgL1X6swmC7&#10;uIBY4BrH8gBE6wdxmIVlXlOP7upi3Q3sXnaclE5uBxFuK/tG19px8Rvr/9aK9DW+JP+ReZqTRRe9&#10;JAOSheL7UJVyFTM+MK2bCKNyhaBA04SNILtoj+se/1euW+1kTX6Bl3SF4T/r9ljpThQ37RvxB5Uh&#10;AVlUSKBgUCfIa0kc4P806KHWordWFvy2gvWkc0YWEBhQZNKRy3QqOFU/4gXiCmYZuTyhjzZZ9PCV&#10;pVEn3D8p4Rjahp01o4EF6h85j9eN3BKYEDKHqicMEnG+IJNtSSaPFqd/5i/9hffGMH9D3+X5RZBy&#10;u5MQlJCaex65zshlYhbcj2ALARA2Iv7OEB63u13N2SfscNgshswYegNETAGxLp0/4czFTl1dnKaO&#10;jamKFbZPpvgAJs8SQiU1NZiGY1LfEgUz2ZHVGYjJaJRtFUBrlIjZDgD6Vh/bNQtKbD9/646GO4Ro&#10;hm7sNcDpUYoFACLJgHsH1QMU27YG83iqsj0rD7NhPThDTgltbwT4CrQMyxbvBcvWHUVOM3xnK4d0&#10;IaRsYgta6uEoRzVmzGEGsIhVohq/uZFnt1jPRDbO1P5ShvfAi4WmhShemCb2gqjJ44iDTKug05rB&#10;O5mKE7VtTD56lcyTYGZyp0qKygt6kHbJIrCyaHCcce4Bmi7iS7DLuTGZtRoHbHCNP0yUaOrFzzBr&#10;A3hT63G6PTp55dEOxL2RtdFnG+BJgBq/mykS9XfZCFThg/TY3C0Lrj7bp/uJtb39dBxzzgQFIUcR&#10;6EfU2pNmXJpNjYkuaeDx7zQvdQ8cm4bPWhVoZgZnwwHL4X/D5wAA//RJREFUAoNBHRLzEncr52dX&#10;FyX10jlpgYd0QEuB4hh+jI635wOAQy2fk4pwuqaTavn4anMlobrrUoKDWtVNjQYdgl8y1IJ2HGZF&#10;pMjn7OsWvd1ojWaISxJS5ZG/3txGaW+okOW+65yzHkwrQiZO5YYWVFRWcu5uifx1AwgwqpDXeZPg&#10;QlHiCmErGz7fIXqRy8ItqqsDu4TiZYvDygqRCWm+Y2FDxEiSNdUzvqEm/T348Oc3V3jrtdf/6l/6&#10;y8Ql5xcJA9KwQAVyiR+iQ4d+qZXSrCTN/cih3alBqNk5g4iNPTcuI1InWLdZrQRToJ2OuxEHYHdN&#10;4R7BlEMNeHVrnmlQSPk7cWTHnmf9pvIm2Z75HwGTSlmyiEioa7GtHO5hmxotGY1O2boH3kCV7a3J&#10;bxQqfiQuU1AJs0xgOBAqcDGxZO1SbCDqmA7+LTTBDodjQ/aj52ovaJGVQi8InNn8BzZcc6yL03Yw&#10;pw5y0l1zad488D6wQ1siNP2lHA0mi2QXsxdHJTf65p/8Uh01m4Hh/vqpmmQOhg7zHtT4AdMJQLEG&#10;ueo800/TvIartorKJSIr1AHWoGMRPMWiVlyXhgItvmgzhHim0H7ohFIT8AkjSNWkFHLyBpV+RFHK&#10;4NqIvtH05NGfYXXFQ/hrP0TcRH9QJE3AzWzVu4zl5RcDXm/wAn5SlhD/t886p9lcBcITRQTXR4Ei&#10;sSAqHyI8HGdZbWZTxug+jYsl85oMGNVS4J3wPnV4tiOyBPNGLCjrBf7gARvE6E/gark6stA28/bK&#10;jonmaZBxq1Af4EmT7OY4Qw8jXHHsGQQzLjXtovEQQkJNl3HPGQlu03yL4zokvI7rpP4jT+OYSz8j&#10;iyn2hVqGPD1Om4z1LmLC3SWIurpZnIXGeH54dPhXfuyvvwcm+QPwFs9vrpCLn/k6b73+xlW8QkeV&#10;C5RkEYfjKQ2J5ZuQMmsLP0GLD5kk4wuIFpVcYGVYNZS/XyUIeDp2/Db8qeNJMJsPsvWJB78kWu7X&#10;KIqpPXeWFZiPS2Au9q3RE2OAI21/qFhu9ZMg5DARDhrPBoCGyjo2VIhwDSi4b6GzmHJnjZJws9IX&#10;5MnCrsOpDMChPI9wMRkt5B4GmcmiycdXhQKcnVHpKNm04phPaecylQMsCcjTgC/uTKjGTcMEvAtW&#10;RmjKEVmkMUTFhhlqmqUH+BiUGCwCOU0MRL4bSwqdVB8iMaDXpUBB7hi9aXY+m4+RjyC9jX0Iu9QB&#10;7shfs/OLDp8tQi2l7pqTp9ktEDNJGfTaUE2SnYTni26OM3ewRNZDvSOVj4YirM/FC+n/pJFhPR1v&#10;HTlxJHItbA+MWp9R38JXY2LQIC1ib4J1YC3xKKhM5t6yp4arvs52CW9WAXQJyUBq1Jkk3Ig94a9A&#10;0gLx2VedfI2JOBkiMUvKxpQL1a9YeaCObekCQ4nLDGLCSrZ+Pn0Jvk2EbsEtpy4n48PTJoNgAmfA&#10;nNAoeJAHcL/sxB5rlSPUk7lQrYOQGfDyXJCU7pNJByS8CKnsKu12RFWJG/iub7Dfbe0mM63yWMrS&#10;DESb4Q957M42tyPKqAjw5spqdJEzA3eeVc0cTqho0CKm0UzEB+7rHAqLmjip0UfOVr9plmCWRqKQ&#10;88i08E/8km/7ANjz9+YQnl+vEMN8cnQQI5KVwe29ij9A6IJJy2xrFmInp1CrDMk9/mD0VVKIalxM&#10;jM10AYKV7Jp0uif2hOceky8UY22Z5DudylGwSKIJYabB2tjCZNd5fv4c6ky8Cix7WqPZZZiGkjdU&#10;SRrYQmMzLH/7o6dcBQaeq5ffxj8gdNGyRy0FwbIj28RgrUYqeWBwz++NggcKUQKST7GsogtpSF4g&#10;KBcATqL2XrQJV2GDleGjlQX/2TB5OIx8AsiNmzkYdnxmHrHydG7ncDPf7eKCbEsOj21VxUfYjKge&#10;I1/ciY9x3u3iC4drNBRSQsinOgknhcL8ZAecseYdWEFx0LxI4xsrnameVAfyrAwXmwAb49jCMsN0&#10;U9do457tHja1jHlv3gLuRPvuUHxjBQXlw5enLtQB3vRmOBxJko13jYqLDqi1/FZkrU/1RnwRTRf/&#10;p0oEkUTH9w2P7hnaBpkWARJZfIA9KgQpEJzyew1/TlRiEukWPt714+0FBlKiqkok2kOXTh0TBP0A&#10;oSA2KjAuFufHJ1nWlMm4oZfcMm+27ALcWu5FFcPwPHRzUhOD4i3e2hYawMHbS4ae4WCzxoMGXkS+&#10;Nw09dQYkuHJ5FZKx0t800cqZdSMrGaZ62chQRcijaUwJQJTBsHMQIZJ+oCHiD/KGOPt5JA2CFqL6&#10;vjGPl9jZCeDZtd0L0v1Fcl81Kus+roYWg0Bbw5YInS1L+gf+oz/x3pjkD8C7PL9eIe4/gVzmKCRI&#10;FaO46mQboOAG5Fnf2LBIO0B8CUsja7T6RTY2B0TP7El2GLA4OsZVkYBo4vAavig3Z2FT57IqqZ3W&#10;ro7drfRAkon0h2W6TjqHc1Rg9NgKjOtghFoJrtRlQQesLHZEz0TNWmZh0w7Z8W0dEpgwemfHy1K3&#10;9IccEY292M3gQhI59FLuL1IE0ufheWB2x/Vl28ba8b0AgpAFcXKOt9oYCr6WpK6Z8l+CJx7/wJfR&#10;YCtBKFWN1DaiRr84vTw7rUsIBCCdqPg1VQRZoe5G0GQq4LG70IjL/7V5uEgVzMsUflIVSNy3tbWx&#10;vb2K1n8CRyxS1UFksnKXZF+2ORfjn9fSBpxR3bIMisPk1sjGwck13cIet7G7U2jseAB4SM+hw9OK&#10;p7SjkM+telYCCUsaucLNLeGCcZ0E6YpQiP2MDxleQadsolUEgxcYERTYa0owUBgv8UDtqdz6wFLz&#10;YM6nD1qgW4DWNNtfot6415Bsx9WR37SGNKV0dg+ynIdcCkJCaey6urZtukufkdaJouO8TWlXUqiL&#10;VsQk7jLEM2pw5eO2Py83IkhRgqHcZWj//DMPwoK2XtNQtjg5adJQm/3MDbvIGufUlRbay/WJb0jb&#10;Qx4ZjGVTEKOe0gmRqUopWfdXG8xZZ+yhM3a9Ry4pTp/sNf0ctr+YKpWkK/mApDO3kBmKVqXYsffo&#10;616dzLu6L5ny8tIrryRYaFWKnpSVTEALcBOGAZNZy+eQekZ5s/wcWp9aCLZb185cBJ+LAY1Mk/JZ&#10;3oNdYvKMGFBAmDCgQzXVN8CHae8bKz9b4WwR7ZfUqYUxK2ihfUExQbBBRiSN+JDZQTuyEZn2Keen&#10;sZmE+dBCFM9oydhj4o30ZhjWgVEQqIKZkholkKM3o7CC4ZHzZ/UK+A3mT8IoVUKHPmlwCJjaeDdk&#10;LBwY4+GxZ6gc5H8mBxzBZLxGO5dw0viT1gHJsgrWkDRYmxRfg+zvhvRN+laO5Go0Kl4xcfLppIg/&#10;iNp4mpriD9a3dzZ2dtZ3djf39jLSQbCn97MpC2kAsytwEHQMxgt5c4V1zCHM86htcHi0lY0yAxfH&#10;ZkPlP5Asz4X2MFT6mWpNgIe5mla4mydhXvtaMTVPqGbde4JdmaS2rD2J3gscYe4A9CXU4NXklfll&#10;cctLMrBIUBQ/o48Wk5pSNHG1SEAS2Z42ENLL86xWu8R4iAQCBCWIZs4gMkogqSUrdI01Qicqt2tz&#10;aiCP6Yww1DnjzYXyqo/bsoIAWvElB81Rc2CAUUrSMJxwvxcJpvLCSMWmoM8+bCXang+Ic9YJdIre&#10;Jju3yxW2Nkac0VpYI4Qk9Kktx+BvbW1GDhmRfEY7xR0AiOafIRwGA808xYCIRABZfrmVimEZXUBR&#10;c+4y4ViHh6Oy5d3pAjpN+n961LF378r4fMCf/Px6hViz+e4jQmaMBAVhY03ZRpAioOmbpI8NWMQX&#10;V+B0YMES0woTemtxzqy0/CchSIoHBVWbjVqz0tqzC2AqqaRFAo7q1vkiM9duIMZmI40aWyNPYjha&#10;Z8gJMJ1EfyQnN04/pNMNq66cz/hAsNCBzGMUtB8cpxs6p5VPhX+t4bdIgT68O9basUkIh4HpzX8q&#10;NE7Nwbh3FIjp0hZtQE4BIFdgo5/BxlHPw2YlSIeeCi0L1e9DqSAsVQZRYKJaxpCbhFZZWgWp2Jst&#10;mXYIcfvuja2VB1TiLhEfY5bzSBC4mb2+s7u9v7/z6NF8bz/uIX1HIULFWwQ9gdXizSowYjpVvIWD&#10;xqQlNaHZjT3bTKfFCLKcDtnwOMX3OUWQ9ctopUQl84IsEdCkJhM8xI5aACTbiZ95x8AmkxHX0o68&#10;yvB6yk6V2iPwReoKai81XygMBuVt2TMqKJg4itfmZUYIqrFzActUnR78nqsIGGbRIqeRlXgOhqPD&#10;avYgpiirAcAlXTObaedLNITfJQbK+6W3gIAlz49PbT82V0AGHroUPBzNQNy+MhKWCMyUOk3EnxW1&#10;GXWYSOIiaHQJOxvOL6Sjq5Xby7Vw3vI3JfCSdmXLNUemA5m7Uz86+UZRppzpenpR11aDFFmpYr5u&#10;Op8z+3V7ZyezdJ2w7rj1tdW4gvRQI9NrCS4PZX1p7siSdXvjE8zEueJUHHMYxGcEkfEJZyGHLI6z&#10;4//8D/+VH/vZn/qAG/p3dXjPr1fI3Q6ESbvORZipyRJQ82yeKD6MccwXaHOrf21dNnk3nAKUMQJf&#10;RjgzokaKITWUy+rKOpaGSb6hqTQAx8ixtKWosoWSJSwWp4mLsbkpfDlpU6fCSsXUO2Qt+4AgLq7F&#10;iC87U3J9u7Fyx9l+qkKncA6OYC2gSk7aQU+mds64kTwYo6+JBgESeiDtN5guGIxJZFeIVJE24RWy&#10;16ipSJyqmB0otF202L9Efonyra7Yd4DXK2MSxF+VDiCXgLsbm7ErYE70igZaSclQdMXJw9hKfZuo&#10;iR6j0BaHWFKPPU0xW4EoFJtCf3UDPSgw8ChNkdtnUCK8+yQ8dCoZoo5BEobS5iKB4O3aRd0sOOGQ&#10;yfSmifYZDoiTewdBC1FTauNK3v/88iyOQaV0qyD4uDt7jKnlyherHm/DAmhRqQmdHmBAfY3JrQdz&#10;ytpwXZgPuyG4s/gc/yIJagT6lBI4lToJyi6CoAVURkzPm1OtVzc0YB00AbkJKTlIeMaXt/Bg24Ux&#10;vjiZU7LhGtGeoU3mOhPKS1rKRTH5NdljxhwIHdqruBmqunEB3kFp1gWqUuPIx1IEieDQ7Xrn74wJ&#10;V3JC8x45B5LRMow9JI9K31ZcUS5sXFIOjklZBAhqnJKa00fZ5QFNWER0e7a1m4HkGfYHVYN9nqs6&#10;n2093t/f3tqS5pQDUtKWjhi3ihmwdF6a3TAdZ+dvP3mbebQIcd+3r+fXK2RXPD14+/jkMGXerOfW&#10;HgkC83/nybc2oJVnpBTWX7gBYxJiUtKAm9tM/0qH7s3idOn8ci3zFGL6Qn0mW4CLb3jtbIPlBDJy&#10;70Ep2Sroa55jTc7S0XB6fHZ+cnl9ls2+sRHrn81xA0xNT8JVAOqIsIZonaQ6YCfxNfadaWbC7NYz&#10;pG4SNHbyccxFmoPgaWI6OPg8ygGXGZWdkqjaTV4B78xQo0spUFasY1QtskGRpZRPKHiWt2JLJTYF&#10;T0kkSI4CZT/7WmlY9T1sNaCEGWro1TJK82cOIVDEDnSrKZYgbLb0MJUCb2YUHDgJV4wdHjJvjtyQ&#10;fXdExWXixnRVT7TeDoGLizQyFIO6uj2/vE17c+QOUws9TbPI4vJsETaM+nT2ZW3OwvlN9oCgCRO5&#10;Ce9TNcmhprCRqkYVrjnAXJNgdNryXOe4/mJB2EnHO3uk3oDwVc6vVy/yJO6ETDDMek0XdF6LvyUS&#10;caKTghYGG7BJ9MNoQZykSQq+DT0iIwax9L60sKN20j6PxO3O54CVE8VcpgeCI8KJ6g23mrSe9YGI&#10;lRpLJLAwgDJcmLIsnWqx9qjWUi+iHkK3901QnaWLq+SVtxfXNASUppZjC5k1nxJGkoSA1s0UMMVk&#10;qmLnZNnrVIkWubL5QzLDMeUs5h85YYZfmph27EGWJdQkRX9z15MZO3GEAJ1dJXcCN1CklEYV6U8C&#10;oq0DKDLGbQWtZa43iFGsPlht4NEU0NZvoSdF2iTDvlN83owIWRYBj6QXSVyilWnCQcqWHAUY2QYL&#10;XbeJAxaBUhMqiNmc+ezDw4P75hOMLJ7Tr9j8w7efnp4EzUdCoB0DxX1gaFtRLHpIXdE8IF1UiYIh&#10;yFCrVPiM1X9FILWBAHKrwJa9bPgtpnOH+QqtVGHm/DItbimhnYTpnNg6IRdovZweOpOMuBqQ2di5&#10;lDFVOcAUt8jr1zdquPAzhJWaAMk2AxFSyIfzaKzf8KoNbyWhQjShpiBm0/ZRglSCXPN7fQ9xrsaI&#10;nEG0jAvTfoUSlDo0OdFfZsVll1mhx8zlDWiW5Vq1Sm5zHEZOtgodymfJwGOFoRX5QZSi2YLY+xw2&#10;98Pha0i0EqDTHc2R2toGJIF65vXZ0cnZ8eL8NO8W9DlaDZC9Lo5PL49Pr44Xl9HoP41XyMU+z1WA&#10;ErO2FrIJ1SPHPiTbIAWyCi7VBPp50r5xIJjblvsTz8q0scjhqAGbKnAdVvVFMFqNpFoOX7ZjA4hw&#10;9bylWeLIdLE4RV8+kgHPnZYRqFKwIqEqNI0Qi7H85K0CqAHn6Z0SxtTFNkdRyIe3V+EZwEy8Cx9q&#10;aYSEqm13/erhiZQCioFvmgzZO5Hf0+5on2OcpeFFbKsarCxt62n0FKIgTkugJXCPgD3Swnoko7gg&#10;+ZnYy/w6a8D8bY2CEtrUI6ckkbWaC0Lk0eUTKJQPKl0rUyQQsKF6AVj0rDdL/PYfo/rFi+Kp0oKU&#10;d7w6P7m+WCSbmK2vReQ+fCSIIvmW470MBXEtGFkW5cnRSdrmWe6KOeaaXGRzLs5o2fOi2rCmTCxL&#10;jyZWlkyqEffu6/n1CgHEX9jbf7Szy/KOIh5MpMQ3F1nOqGE6ZocRCJf0T7Z0ICCERAK2VLZ1DF8W&#10;aiV/yDNF8ZVV0dxKs+iG1PQ5CotV3S9KCzEB7eVi8qdFZZ/L+s9CzCpP8pw9Hrm3AMkpj2F8M2XX&#10;Zgk5foIrwCPwgwj2kJmwSGAjZoz0HXpNZGWzg3XnpsIkL8SM1eoh5rMZr3VMS9HQB2GOCi9BgRr4&#10;zYCHgWl5kOMIuwM+3IaecRZwjIFlkkptjgbWuU4gf3bhD2cJ5MNAd3gD/dX02uFWbdBKnBmwPpE7&#10;mDw1AK4mBgiwDmmQOIC4VEz/+fXpxfVpmOxXN3nz0/M4g2jc5+dbvyfbv7k+w9jnkC5SBljkqjD9&#10;jWJjWl+9UAJguSi4rHgFBAbxQMThcdYGCniukMR0D3FWWT/Em3JTrYCvuSIaY5peaf65FvUD+FEI&#10;qfUD/eUXfxUTsmfYS2bpw9yp7KIGC1YYgAgnhM9KbhNdDGhun9whML+BvPV2SjFt0oPKik0buK7R&#10;0kXR1OynOZwvlxcq4JnWMGYb5AVAQakz09MusmOBheytiL9w311RhndxDkOKuSkZJQ7I9bXgUhUK&#10;Qv0APoF4CElc92Q/ZF84aiEzZiq3B7w8JbyXao/AUY5wYLoI45oGgnl7eb58eZnUIz0XSThhH60v&#10;RzwpHQrxCulOj8zd2tJGSkXJaNfDPqMThTENpd1Zq07Ke5tkPlo19XBwr6bWbKC3YEr2vUxdFffK&#10;M6x+5jOfuVcn9BWfzMFbb//sj//E/u4O0kfZH7IXGWiFIabsrEBuGzKtR7KC3XsjR4aFYlG6VYPB&#10;NMkOpcxFexdtVQWMKQ0yxoOAlBJz25AMFHmtnNW4BKrYVPXy4TCLxO0TUlEhg6DJFHW0uvKy/D1l&#10;VibaT6yXbkYph9kpg1U94OrWE6zdWr1l9yVuL0iLpjdx3ZhHPFAdUXObGwiHO9jQFMjrO8H8Vj8K&#10;luMitXSYBpCONiWUTClvsNFo4fRYh9hoyCqtTdsj3bfCokUswZfnrIVviEbhbMHqwr50HIqD4WIs&#10;yKcsF7SvEHNsTVqaCwF6rgaUmPhwzKxCa0LqyZkkFnuq5iPcaIQ41Mixj6A3FiTQqyU7wK4OBS0Y&#10;2+JN7O0nVoC+SeTegpL5hJHmoDZxIWUsl8jgo01o+GivTn40UGmNuKAVf9YbF3fBeI12F7MEeTg8&#10;DFysOuNb+NhBfi3YeBOAjYKCn86pBDrD33Q6U/kI4iVe/lhEmzQowl+IE0kYEAAkvDA9pTRFpCE6&#10;po3ku2M2VAwmsh4u0LvPiYHMgMDkoyyeqWvdC2XYLwnWgywbz8KIkQxniacwLa12Vm4/8T71aO4f&#10;ApeoqMC/RiDAdoQEADu7e/Ot7aSLqbgEHAW+XZyD6+nuLaqR+rZXPJvi5PQsQYQ91xusrAQDhYCD&#10;XsW75f96zUDA3/f7v/8rtjrfHE98fnOFFmBzm01Ck+NSeXP896jGavE1p9b0fEysbQqj6a6kqwjI&#10;1oQ6iz8baVQJ7QByyRLOJ/wE/F5cnJ2eBYNqrSJPoBxsVw/rXcjfTe0EMYkurWxD/3ODsSWw/Hin&#10;xp5kzM+sh81Go99G0L12R6KRBWNiSQAKGxxoa6jWjPsif5S6xNZrfsMJT0qT9mFwiXI9RjFcazAu&#10;YoJBe0E5MD6HqkMefJawMfMOAyglLUhyEHm7PM4XiemyvUJHj5FmDyuiVPQGOnyiy1ynoBNJLNK7&#10;QFZBf0MSuiF7YNjOJeqnsnFtOcQDwX/nYixB2SJ4D9CXej7FguvF8Qn1IYTeQO2qdTCk0xlNQzqI&#10;zbJwai96UgTuj4RikEPlrmTNZv0Ix+SkW6HXd7bxYKqJVpHCFGHgeby7dlg37gUTRkNGkV76xiW1&#10;6E3pcm3b0c7FnyYe2wI2pucIVnkxAqGvpORuw77N8HI1i7+XDlVngxPFAmZBgn3hSnMl8imeGg6b&#10;DzJ6Frm3SVEHP7B8u8advjr4nHlXTD3+eaI+OZsId2qjA5nT+VVmcGYeZ1DEuqKOsGCEIOVnSgiD&#10;eyznggUmG3tkv7bCic45B2XyVSQKSWLWaJKYb0UKOfQReUbpR1iPik14SflOaY5xKdlS8thyyxoi&#10;NU5rfAdDL1PTQ0TJZaG/zqI6CWpKgtCl9dzcz9Ydvzks/bs5yufXK8RSvfHmWz////388eFRtgcl&#10;ULYxaTaJtmGSxGgCmWANMpSoNxjPZUWubJGNJvQYIpvYay2mdqGwPB3xoJNxBqFj0/pQMIE4zRKi&#10;k18HlUg4WFlQDJZwlH01SVkSKWPs3CF2F6PXHfNITqsB4gPFGHiCQYyha6vLVRJSWtSpnQr0gyyx&#10;st2CuKHAKCivxc04naFOqD+DAhdJN76mTC1HnVgYIyBsYnFQY8fn5j1T0stT8zPnnVaf4PuLXArq&#10;wEHqoOuwI4n97ROkqol65yJsz3M1DPKbRGVXQZwuFtFETWvrGHJgUsREFLA7ues4AtAwZ+yIZ4c5&#10;n0rQzXJSIrinxb6ISbXMxaVAw+PMTFNaTWGaRmZqpNYfI+VFrahJUylpwODusRw5qpxLrkLXhmUp&#10;x2dqJAeXq+mYd4bYWyVtKzsY6SYYI//iJnXEDe6oVOm7aEFYxti+Db0tsFDDlk48clhKTkH9JBbk&#10;GFXgmDI5/FHHBY5sYrxjjsy2YbQFEQsZixlnNX6GQ2qrs6VmV8r4ktRlh+Ogtxnwu+6IPzhVW3OM&#10;TxzosM7HiRkm/0CcUY6t84tAS3PI5emZPTcBMepRp0mKW5vQeft6LKbMSdrLp7BXCyRxoFl96Vjb&#10;2djcXt/cXV/fSUigzhmtPFxqWx/y6XLOuCe5NyC65mTdGiN58vS44sYq1FA69lmhm4ODJ+/G3n5z&#10;PPf59QoJ3l9//fWT4yPzbyhGWBaJeIWYxYQb7o8NRtDCutEMB2iy4tbnZeUkzEp8MurLpexpCqmF&#10;BgARCUUzo2wn9k41yUyQE7CWm8MeAVtoBIrNC0MoQQtRsCxJD7LFXmqbfHqlHUXng/+m1FkkwUKx&#10;YARBZ0fdtKNUv6SxTkN0YNu0/yKmNAu1DyMAYszorWy9VmENVFXXKDLTy6M/gGTVHlrBci5MdYws&#10;fCOjzabHsEIUPUNiCDzKOTlS70Wxzi5ODo9Onh5kwOHV6dnN4iLDDlfOr5aka1FFMJ6FF1Cuumwi&#10;lJRnW7HEXDAweCbZOGXaSYxVHIXASoCtKQ35UiVXQDq8yCh4KKhH3Sj3FBNIQxxVXGEl0YOG8q2p&#10;2Aiiq6CqJE3e6m3hDHoDqVJgMEXNSAX5i7SF+GWX1Mj2WkXVavo/3QWpAc+EvSZeZJyfH22ITg8h&#10;xaerm/NcNqKKMV8AOoS1V1YDfTASB8hB7uobxBxp1IKJa5Ys1NVWtyxF3icBAYdDf0yryrRyWUwq&#10;aGWnyd0gVT7ceWl88lT/7vrEC7I2mE8UyD6nJeYfRRNBv0Y3RfaMPiz4Q+7QMzkBE/El8Vv60cwE&#10;pk2hYyI6aQ9avuhUFmnlhwzGqbokClf5Y+anJGMIFSILAYy2GVuhVPqqybdyAuwYGyhlsulj4u81&#10;CsQMvGZS4qIso59/8tYbv+q7fvU3h6V/N0f5/HoFpDIXp3s7Ec5KvD/2nh0IhDXp3MpicL0Q78h9&#10;v2hYV+ZkvqNREdGeTlG3LGzICvPEhh4HREoYoQG56w7aqNzXkjiISFTUS8l6kliDdj99AR/LjXOn&#10;gaiWcw17sjE5IsNG6y1vyowa3uwONVDmQsoJYax0RsmsFjRrPNU0ikuINUwnwSyPbOSaQaNLwJGU&#10;Z+F8k7Jo7giBe/DgNrVCLUpbve3cXVMjAW4iXRAbfJ3oBUQZcCIhmoxOuzwNfSisoeBLKSCnehyq&#10;KNpSOakKoAroyehJTpMblNYEiMH6JumdMDwlZkHS6TAfx0g7rJK8AvKuzhxEIjcuZ653UtSwLqf6&#10;GTakxL7TKFbscMDavqewjygCEzUXmfcAub5ZYBkC5WoOAK+F4MKPmH6xdb+GfenP2KoRYjTcxppK&#10;D7C2oMfQ2RDhCmlJh/FsuVFWCZZig+EZw96S0WsPJL0fIlF2lrURzvb7yJAHU0n3H01fkr64j95K&#10;ho5z1YjHmUNJoAANmRRN+nTOMBeUFsGUwPI5KForF8i9YNkLTyZzCUNjFQOMBirJdMsoomZtcLAp&#10;us3tivEhQ8ceIxGFBuuUDqIze0gdoorHyoKkMS2SFckIZttb6xE5mc3Tsrabf0XiDxozfIC04HHL&#10;cbgioK4C8ip5FGCcpNBsJRXvxDChORQp1UdX9pLUVqwr+xEly+/45b/8X/nD/9q7sbffHM99fr1C&#10;Nv5OAMitMD5DVTBxZeOga5m+F7ajpgQkASw0IxYvMOiGwW5FaRKU6YRoaybU6Kd6Z+8SgR6CF8XY&#10;ycPZbVbY2Fsx0LJbC0+P9iQ4o7J6KGYmVFlNmgD8TaiFFQbHaNCOIRS5FiFqw68WzPMgPrcqUoYS&#10;7cm8bVt8OEcL2bGYQM8YIQwubbSyMe1i4J10CYSgOYt0+sxn87yH2nDWH7BFow6aHTTaRN1+7Yhq&#10;iI0FE6dSHWcMFuhFiR1XpB62DL0P+S/ADySf+FSUdswPNJi8A86oUJ09bpWqHRhGTaYFhtJgemta&#10;HWboexi9nlrlu0WVuE6omwhVjy7WMh0tN3ENRBKExEZvIemQ/rL/Y+pA0C1GsDSJtJBTRzCglb7R&#10;SBFaqh9ewWQJ7+xrhZuEDhvma7s9RqdWCzr1jHFnAo4WioG+2/dAhmG7hPiGRyXUJ/lW+Fx2LZfF&#10;n3N7oQDFH1jKasHAZrOBIGXR7OzsBCxtftsMtt3UBiUVwuKiT9yozllASoW0Q6Wlgq4NJpqpWuEm&#10;azRhtEcE0b2LXM2UmqBEE2FUHAODXuAKoWB3UzwDZWRbPvFmtkfSZSf5Cjci7JWbiHfyEnpSZAPj&#10;zad8txGeqjZXOSUGUcsFtMpQgjXzJKjEyYoqIuhAwLP/0x/8g/+LX/trvzks/bs5yufXKyQ+evnj&#10;37K5HQhiFWo1NxwwPLc+d5z1jyRyAiAzTrYo5m/4D0Xa+CXFKZUog1pGxDe9PtcrYU7y+/CyAUzN&#10;FGyGTlSSYMOVGxo2ZH87wAh+6ElWC4Ad54JGfwiTnTehWQAj4CCSqFPHMsQewJ1NzxLAKwenJREq&#10;sh6gFmVRBaDmaAqvhr40M4dOFS5izvOdrZ39aEUmUFybzZMc8HHmPLGag9OIdWR0rVMIgbY2l1dn&#10;OcyLq9UQvZGoa5mR3uZRzcTFkIqgyxyNCTh9Qalo7lJnZxkBZkhUwmNrM1TkcHOp/qUSjFBCGwYN&#10;kYFzRwEDLuYAp0TOKJan0kD7U64KCZlZiV4xbsQMYSNtV21+RTcCET+v93g4Q3soTABjYU3alFFX&#10;huO/go3k6xTdY3q1MogY8TRX5U8E7EVLIucqIjPVLYWukArFQjr3DW0+YR5Z+4zjbvexhl9wioXW&#10;ONrqgrY8/J9L7jtqEZyNsHg6BEPDv6ATm/lCCjwvZdFmXlNFCkVkFM0ylyMkbk8I2BRXNbclMhWX&#10;qqEXE+q1Mo7XteFsqN86BHAt95Kr0SkFmE2uTKx+xhokBTgPqWdl9SJgHvc9IkvqaSE7fnOWZZCM&#10;joRO5D79zuGXosAqX2uJLpOwh88T/qymxnN2mcfKeX6fvXST+IUQRp0VdiMF6Zvgm2mDCzWWbC/r&#10;BloqpL8cT4XsLaORoABwUU8r0NprCxqWRWIzH+6GjtBwmHg7WK4ERSxlblx2b9gMcJuz2JyKjsD6&#10;2looupE+jtHgU+/j13PsFTY3X3j55c35dnZbWqDkksRMjDzS4KJEQGyVQsSK2gmg5v9UH4UaAC2k&#10;0WXRQozINhcuomLoQ/KPjQsxdhoDg02zBJvjHEyuq2CFkaXL97CeLD+vISe2xFAIowVmNCh00ocE&#10;pxvvG93fTYwBE2jGoNXDQDHxLCoRQcmIu9II6s/0mlqPFXvIXDNqc5YxhDJMT1IDlrdpIKwNMe7l&#10;bQF+OQ7LCdB48AgWJER+0N1B4sbwGh9mKT55eqadlPg1HWdNMyGkc4NHXb3XAaxE1AxUn5KIvzMT&#10;IddA8WBta7N94KnhUPi1/OAkSSxdv6aDx/M3E+IKedcALcbbjkzLi6bv6wj3wkxT0VXOvCwaA32C&#10;d14+WDpV+NC+1Du16tSjrdwq4h9Y2voMCkz0mIANTbee0F5Upy0ylr4tOTRuLcff9jqPwJvAzGQO&#10;3GvVoklVTcWw4ukp8yaBZA7FO5LK3hamntr6UrUVjGS8ILNs9x+ZNMiqEF7p3XBrcH2hAOgMTbaI&#10;t6kSs7Lb8DFwTivbQYnimSCYpc0wPLRUvaEdm4XnDfA9Zgbwr437M0KkvZomjBIH3K0QIGAeqG9k&#10;77sOd1TeSTrthMe3me3l/RFkubisthgJsvgqtyf8pK2t1a0ZyGR8rLWpLAkATpUOqFs1C3fR27h3&#10;D7+eX68Qg3t8EmoLMi4xH4CM5JJkjkUAWnmzclvQ1j/CT2RAjZbWOTdZPQrYN8c3MFWmv3mvfWTt&#10;940BSF9+adFoyZeuZzm4SpJsg0LaE+eEIkHNJT6LUqljY8V76OkESCcKqkZqbY9f4ugYMg4SEKk7&#10;Nes+ucIGNJvaOOP3AvJGSWPqgnQXrY+upnlAAi80MWKBcjVsf6oA3Kgui5UDcAEvJG0ifqUQYoAt&#10;yu/EK2AgcgDpncmmCo9TmRB5ELcxqPMsBqWyXq3ezjIHjmZQMcE1jOhJu5yfhyJexFM31rbmKylH&#10;o4WQWTJt7tNi2NVtWqVjEEYzbzBOl+MyjK5wQSEIPZDXnRL0mLtjVjPAopr7wd1iveDNSy4dq8XZ&#10;2FYMvFb107rmKnkIxpA+lPQvHlkQS/akGuPg63BtKcIryc2MJ0U2OIy6tFyhJAGpwtbd1lsMh+F9&#10;9rBr7jlGLkZ5CxKXPVMua5HR/CPgfJgU+YCGKYA5Bii1iEQirUf7vSfVn3ClBEH1pJreITECby1x&#10;BOMx5NLqn5VETULLHCmwoTIlQmWTP7ScHyJWsbO9Hf/06NHj3d296Fqk1kyjchwDHT6Zvoleebh0&#10;DDJ1Z8l3TXVEv547GeIexaqlaGCkHTSFK54cf7C5uZOu1kePUsLO+gmG1QG2JWgo9EITDhYDl0ou&#10;eHcF7plneH69QmRK337rTbpRuPFgAgCi3YIGfYhbqINpTDwIJhokdgrIhtiuMLeiYvmvYnPFdNkt&#10;QgWN4wFD016pWddA21ZF7m8ETZkuRUEnSdZkTOa4RrCbbiIMauWpwGFgqyg/+QM2LDmOJZDxNdp+&#10;Wqg0zkW/yJJwYuocMKJ2Eh4H7sSnaZtZ/eALjNICSiJWytUiPNRAatdImExoag9yvLjIItT1TBq8&#10;Cn5rkGxZE3EGcIFvCicE12lBmWPkXce/EnHPNufhm1SeDBeZMoFlCtEXyq1qeNDRLV0xF3JjCUmc&#10;yEZlHhefRi/T5pxEbfJQxN+1VvVFQCbOEy6OBHJoDiAPUntrbZ47AzuhhrtOzK+WkTWBYlA2QyGW&#10;YNLDZ1mXInEkpo6RKpGfxrpeLoJzPKbXvTkZQzNyCGqZSxLGc2m0lxH2T3+MqQ7vQ/mJo893dQZF&#10;8h3EdOcS+LOJG5oQHq38zjopkancgs6r8HZ0ZQlhcj94AhPF26cg1ZSZBCwQA3G8LTmK9Xp5w3R+&#10;CMdzYbuQmY2hPDtD31CbyKhkIJyK+ZUeTFKQ21jgyNE9OoOd/f39xy+88OLLL7384Q+99MrLj154&#10;vL27m/oyhFTnZLciQk1CJe24CxZGXk7/goMeUG9EVICrnFQ1k3lsoosP2tvd293Z29zMOIatfGYu&#10;VY7bkkK5clIzuFC0KWQXDKzvnjkET+f59QowME4XiMHRcmA/V3ZTql0Ba23TJe0ExElwAZIfvBTZ&#10;uoQgBskYjhZc6zL41lAbNJhBUSDDLJ2S5a3UKVKN/bDYVvYhOOzEftU4jeh/SpM1qrqr8dXWgiEd&#10;2gojX93Ypd1Zl5Ya2H40432LiKP06ix684wlxKi3ZukHTTZzGbEY6DvoQzpZCClTPQOd/cJHxK6e&#10;JtvPAWOKnqkiys+mURgWjdwIIZuz4GowMvUVI55s8beGuDIGZgylxuORbCF2Guhm3o1Sa7o3xKBA&#10;0dDbJNsZFUlSpKRkcQHo6qdkEk8AMNjCv8N/SP9b722jWW+ktc2GfiL8U1nVwmPjhHqEKTkY1Vnd&#10;3Ij+XQPc3sYRTQoG24ieXtYH7z5uUsGwPktQULEK67ZNM4w8qjTuP5KgsUwpTOcCMWaOV1aYyibu&#10;nheF6JulULrSm+tgQF1dEz7vgaQaFF4p3upcaROzfYTrMIR0R7kdWSEXMHeu5WhqNnUTmuKY1daV&#10;Ju5WJVeBzgTunsUm3oYETmH9xUb7Oipu9S84EQ6GtZTWxay8wKoZkFBR63kM9qP9xy+98MJLL+6/&#10;8MJ2lNJ397Z2djJALTPVEucnwEc0RlyUPvL8vJkogb2StTxLISLHY8kNI0+TfAorZ0HXmMGzFcrS&#10;fG++HUEkLnES1wt7Xaw3AnOhBcKXC4DJWokpI2YmwnQPv55jr2DfLTY4CWZqTWvh9DEuUu69dVoT&#10;B8uHiucrSIn2LyVEglQsDZtMqNb4l8DPIQv+I0vuauUmxIYCHgWd3fz1NinKOZ2A8L74rV4B5Glk&#10;7yw4s+9h1LSZPB27rPmyRIFRsVQBYyL4p3Gj2IIRrnDA2NINYokZJ0o+G9v5BOm28BGqIYU8pSRD&#10;TsUOZmDQWriqYmTi6g2WPQSq4JmvAqCs7EQotslABvsTIK1fRVqITNsjazxqvc/nCrO0yaHZjD9z&#10;daaSA2/vrFMloEuoCX2QwRIDzfBKYaqGyMFstOMSgxoyq8kqacdbZrqDWVYB21iwD7gCWj9btzik&#10;aefjfOEf1HOYKPBdWKm8p5HXGSHgJYgNuPHc7uJLmqapelH+Qr0Cq85A1+AdrAnnShBO+Z5Eg6vl&#10;KEusXW5Z8iMqy7y18b6XzklqcYQGNnzd3YJ6MHEiagc35Fa66txtE1qvDjouUID0ouZhkTM1NdVq&#10;T5mfXt21W0aSExPIX+VoN5LRjRRQMh5QlhFda7ODdvX7xdvo/EnowjZN5jBqEkhWbO1sz/d2Zjvh&#10;m+4kZcjAhABaDEuL7489j/tHCQZetXKocQ/OwiKTdrNEn7Vav3TPpVhApbk3OsWuvFNKJkGldsO/&#10;SLaRasfiMvpa50eR2qXsR6FZhZIcJ2xzFR7ti6Gt4R76hOc6V2DeioDibHNpYyP5gKpGahIRR4Km&#10;BDMZEdxgfbJps/5ZHx3QRg7g2iNiJv1ovkzkpRqZcJHaa64v2nM6zylzRSLQxcQpjA6JfE3tSD3Y&#10;khpTv8w3HHw7JdmOd+mTsaeTNbJYamFWh6BLEBPH6Gk3GsU6d6wdQI3gY2KSic+2ox8WIH4DoXun&#10;u8duZJsFoqZL2ZEktA8nasVut+1U4F0BQa6EbFlLL0NtgWlxYuF1JyJTPmyw6C+gf/XFozNAo9Lz&#10;mlD7noA2xqLIFOg7Cw8EzxyEGFXLSPzZ22Q6hw6tZZJi9JYxTLcapENEh7sPnFgR2WZYZgY9jLoP&#10;gEW03jh4gTQxGG4vyndDaK52v3pXVMVbsbK8brDJPeB9ex04k4b5BMp9TAmYhF0MrTdNH9QXk5mK&#10;mjFdoKoScr/wZpGCK545epH7QfpvX0wyIccy72rnCsoPWHaSEpiYeUB8MoHIs21VQCJQ1pnND46B&#10;0hmzbi2aU+2NwbeCTd6VC0AuIprfj6V+klIHIbx/oPOsJOySsgIUxsJninZgod0UDFiTsdeP9l58&#10;6aWdvb3Y7voTZqlxklaKqCMxidluFWTd81e09uqhxbFyvonswx5WiRYkAEgwuCkYlgOdmeG8HYQq&#10;Nbek+Kk6nBwcL44WRnio5nXiXu5pNj0ax8zk6M26n1/Pb66QNffoQ69sPXph+/GLq/Pdi6XQ4SAb&#10;tVDcwSRwSfM7WoEk4QViSrfvqAIaoGWfkS2XfVRMWaOrYW6vTZa82wcWiNMalSuIz4jIqdUvHU8r&#10;3DXxz9xBrT3fSst06gFVZjT0rYqKDvlCK5OtPDcYFrYeRUM+E7sK2Ep/BmYmR8a00Q5uI9ADgqXV&#10;i6qDvJ38IrWQ9fVOCMKIWgLlxDkWjqFgSQuUIgkZqCV0jl6/mVC7FByeJrvIsFaQKz/W8ZmbMBI9&#10;Dy1bz0mmZm2ngFEsF1hSEhrrN3kU/IYLaW0/Fid2g4uJ7wCjz7s1whUKQK3PIn0j8hw3cnuKZFBQ&#10;7OcMFqMxtsWZchrNNVCKA2ouNjhwFaPgfhXKJ2ujOFwGQLvMqLZzAxDqBNC3klUlQSONllrtmWxB&#10;vNq1LYu31wo/dIdK6TNJt6xAdNJq7oud4zy0iSNPGzUN3ACrhQMFv4fj3OOl/aHunOXi4cHsuqaF&#10;BHAol3Ip9Rkywrw0PziRgcDEORLmCUy8YbQBRaD0F9NFkE5j5jaHZOGcc7sMKCPjQgj0Z9tMSZsH&#10;HdraSSdMzP42WSneYbb/+HHwot1H+/EH27tJFuahP2VgzlbQoqjVxh/Gy3RSrGNqQYu8zAKSHLUz&#10;q1x0JHg66Jp57iwd6wHh1oKdOs4vXznnlBJdEVF5P0s/QtsTaDEd5LICB4pJDmD4fvqF59crbM23&#10;P/HJT778kY8GH4mFzsiosJJDMFBBXUYpawkAEr4MZPQYg4Qb6QyKfUyg4kC/zngaE5qISYu3Ok1E&#10;jTNrta5M1bktqBpmiCJUzUaXMECWEf2PkL4GR9hhxP9J/NuMQB1ERX2PFKY2Aw3o17d/dbTWimQA&#10;yGCy6HJo5VB0A7dGOAVZg1AqitNwbEui1FUYweXtskdibjAaNphigCjCoFwB6swTlXPy4Alk7YEz&#10;1DaslXlSK2/RpVoOWrUi+HQRqz1lfXvC7keuoFdEVaLZFG4YT0ukLHtGXqRv1A4BnE47wuyb1dYP&#10;eF+43qbjkaJkxzv0NCCJcS5ZhZ7d+kz7AJvPcTY0YzvCzNtR369n7j/awWJA0N+3rOKfUBcZFGfk&#10;HEomNn7Pq/SVrDub1SAEV4JF+TY+V3/S+ywpRkaXwb4Bg4Rd11DOWQJFUaPKuNj3d4cQqbmRM80F&#10;9CgZ0EMU3GK6UY78TzE93Xb71VUR5m14yxwBUOtyeonzey0l/oYidDDIcAPSYTyPvY8pZ/xNvjIg&#10;Uw50YvP1ze0kpgxU3UhlN+4g8E0KvUkQ9vK1v7XNk/PqtJjm1QGVSumNQ0nSGjZUhwNJm65gPYvd&#10;mTtrjjzqIChyn7JY27qZp6EbliYD6x80fidug7qcZDiOZjU96icnp5RiSPgJojq/hKRZCe9YBlMu&#10;BLqyiOz8f0CQ7le2lFUT4Dm3d3G6eO2116KR14Aw/OkM4k17EGvC0I5mfpVv4Auh00LTmlS2gE8k&#10;zZotQA+MTnDY7GnaHfLdASzDLkpPEmEh8M8mjEIcJbXRKZoNWBS79ttClh03UFEZVxKzmZ6mUOOu&#10;L5PbLmgHosVJgeviIjqGFMcdVZK4+LJzkekSBkiOMbZHotadfgdK7DTT5bDPryNF11kIWFTyDlB6&#10;TspI2KZY+3CFSezeGrN57+wfdgSoNg+MWwcOj/6GmuFEYaeLzIpA5Q1Pogg2k9DSdLSc1ulYCwhd&#10;YiqmFuxqvUc9mf6H60RWYnCNk0WGXGOm3+BJdH9lhBk20x5m68yceqs0cWpUUdXm10JHSy1Rqg0r&#10;FM5NxQjNix7xifbF2WOAgq0Bt0me1lkWOzZ2ZFNKGOUSeNWrLgI2g+gOV7juAcNdWrCd8ExyKM5e&#10;NiyzX+jxKDmefntlK5oJ2r+sD27oP3kg5T3qKWO2JDiN1rrh1XCWMhDGhLuY1txvu8u55MlesmCz&#10;KNKkl7A7Nzu3oNTqBDVZPzhYJ0HxHoRAgZQ2OLNKKFozzneMN+KkmaG8CRMohSt+tWYhICnB3LaS&#10;2VqQyeQOoJfxBMGO5rvxDvu7QTJDOI3waR7JHSIuJvkMp9QSFeRgDsOTAQ+kAd7iR64RAFkuE5MM&#10;832asIuBFx2ESxGP6LVlLLVT2NBAtAgd8cajFBWyLNbW0z14Ttf46nVaUJ2xxe00oXO4T+OHe/j1&#10;/OYKWV5BI7IhXv+FL7z5C69mhle7wrqPhGO00069yXKMQcgaQqaijB4YIBZz+ypCaRn3HVcoxpxn&#10;MdKSnJRACpyAiizEZ1QarLHVyE1MbsHaUeEc78/usw49PouPczRMAO6OyuG4GQiV1yYooi/JdKew&#10;Zw/P8jMS3exvKo1Q3XFbeadMvzm7YMZkcY82CatiObqUkZWkvJa/CwQB/itkAT2l5c0p97FSqxh9&#10;2d0jgiZtt8QteA3nPV1FiLNaNLYror3jOVGHXZCBdVwcZn00ZVDjACFCR8lKRZvFaDgQJWJKJaAO&#10;HtX5PNU8thGaGmNqOYn11QgaoP5AnhG+xYH1jvg+DZStDeR+W78FoYq9Q2otz88dlujFHD2nTJvS&#10;5SFEL2TW4oIgpDfcG2icaRgBExauWhZCO2PMkkwJDS7aoSUkP+GLAo3CjhQSOrItkUd9iRXQnn/F&#10;J9QPD+qpILwf7rvaiGcOMZqdhfKa4TSDadKWe0oeXDU8s6X+lWI7i5bz7LlsJarfYlgtt8Pp3KjU&#10;pWjmzUonfXYNo0puV2L2gwwlOdicpTsNZevkFomsIqWyv58/7W9vB3xKajGfzaJ9XQhqywQwZGwF&#10;/HB69A3SO5/TSqEgSgRWg0UNRxWjvtxyNj0i2S6tMHFFvSlw/1ZT2FuPK8rGEbqEM7A4WRw8Pch1&#10;zS9bfHdZ6IDFKw0TTJeqo3sfv55fr/Dhb/nY93z6d/267/meRK+HT56yP6HosQ6MsQjrWBBuhXwD&#10;qzQl52uET8tDNZN96OBA5r0M5IU9QqwdMDYQaLLeVMCYnWyXKdiN4+dpsLLQVlKO9goLo0hD+myC&#10;5doFqhKL1nM0NBnRY3rJA4yV8Eks3zbN6bEawN4h86qVoUiXVpxkKgiRZgRtJtFngCVT55Ctzg/B&#10;OhC6BH7JpyQhiC5Nhq4guNZASZMimB0mX42UIf0IWjkP8iT05sryxGhxRNmnG7Zx4zQuU3vHhrK/&#10;kuAw2uVKco2SbIBydnFbww6tKWwjWgEZ+26+IHsWeCZvK/WozqoEy17kIvtokiynWRfyDp1qTnys&#10;1+RWqXaFLdVtcYsN+DGafuXDczzNGkqnGeGqRfJ80dLnstCealAndKnXv78nqytzidfVW5TvWI0K&#10;ohBk7xzJ2Q6OQmSgXwMQa4FbpMiDn2ySl0rCpf2FyOHCfzOc9T4OZbesokykC2Kez8bK2aqXqybG&#10;qR8zJhDnY7pnrHavR0E5840KX5ULIQBIsSfAUUB6WqDJWrwctgug/IUXikbeynrSgO3MvQH7w+0j&#10;LH51EU7pKCpsh+eGx48bSJKQskOCHHYBXQtwThHIs4jEoeCTs2hsKDjP2JIFYqseql/tcKQMTqGL&#10;JvoxUNMojlq6HTtozsRFZScaaFHWOj05W5xk8ANAqxdI/4GWFPtyIL0qNNlw8lBXuF9eMYHIKx/5&#10;yEc/8QlrZtzwMUqSqJJo1iKhuKJ0vKxCactZ8TZ9ySGXXaLFcLQ5piWT7GOgHVbgawNOIHxgp1iF&#10;70OSM/1u7CPFnvBSILR1UJwB6AZvydgxFLIx2vBZOvtFSovSyML7QwCNf9QMicEQZuKwxESdOpni&#10;SLyCr8rYGf0BjBoVXpGiuzwfj+v4iT6yVxhhNryjLd71AYNxKKdFZqLFFCNYSfWTbL4zINXbw4ZY&#10;jsnZcTCU8NlvRviaRYodNFlx9D49HjNeE7J5DATm3Jq5Ngr/FvMIDUfWPcZgoGk9DK4PUhsmPTQj&#10;yxHmk7XHPYf2OdfXC+/zNUr8pezLH/KUWzjxdw3o7zhglqRB2wknlKI1N2hwPSrsXWfCDtqmamUL&#10;KNmdRtpkysDAIK6Dbz9staIWtkYKvHGgykLTR1JnJp1XQKmeoF5RsRahOzTdAc0pPBFZ18SP1VKW&#10;WilqbeBrISNL0K5KYSgdruvKRjPu/2gdHiQ6XtmoJissf4QVEDTvIr5qKXzSFIoZpHGW8hwNPSy5&#10;y6tY7RQSgiklQ1gO0BT11q0tBW5hnsIuo4cvAdQsMQE3IruIeWoRHItGRmYxhRIWqBB5KqWi0D8c&#10;ZOaEEjRIb+DbGT/H4pBzAeENkUh7vzlLX5/Lslicnxyf5jteoR5G9NHlqEenOobqQS4v2q2TF7pf&#10;pvE57mLrjYz2YWxaSA9Jetmj+IOWJ20xbgIPm2HI3rMo2RTYreb1xXrbSGUMp4BlIjx7+wM8UJBL&#10;mOs+zDtCkovKPNuH+ixmidgYkCL2poICGh4ZPgRH6caM6ciCzg/XF2ds7EmXfrAbtUcQaUcfmwz5&#10;QkHOoyTEyZ8yCS7DHmKInHapdjFCNAjCUkSNS7jO9JV8j3uIoEL2WzSiIWsOIiaGwZrzRIp1hhb6&#10;qUSamHODTLrMFLwUfY1fAqpvWQD+T65KG3IN7jv7E56oiITmSWoXcBOa+VBOMNyN0FW+Fre5ZbpA&#10;VTcE0ind15xhCmGODFk4ImVj2Jr1wvINYQHutDvCNLX5Mo8sYANNJWHT98YMiGab+GguzULuyEeE&#10;ruRDgg50EPZEJj9FYdQCvsUicYiBwjmXIGbXmTwdv2CJCkcFjEMFABJAKy3DaRk+aJ7hB9ntAj1X&#10;/lC5cBjAaTWYPQkelRfV92lSQ43BYy4W0kL/1CyP6R518wk+KtIluW7UcVrI4XDUJRXGgWGUQ+KQ&#10;7XWIFU+uR109Qcn55VL8BO3XUSJKZU426u7OfG8vj63dvTVfy7U2ZaS01uYfToliSZZtBgXFJSTz&#10;ybVJWBAIkOovLe4BhSDPojVpL2XeRkSRvvwxUcK1kEAtFNhsvbxLLkqOOVvv+PAkuYIrpRtWaM0y&#10;jB0pJXdwiRNLqb/1kCvcM4c4nU5odLOdKKemf4WSX0ubrU+aE8i7UN5HqbPKMJjAjw6s7riGgXJK&#10;LDxLkUMoqc0G7LWVlRjhg4PjxN+01lC4lLkpduB7OtdzFK7bVIQd7iOgS9yJI389oto21TPohRCH&#10;DpnUFFskQgBJ99O3Ioy1zQJsp9kGcJm69tDqQXXo+ARcwkkkOQe4JjYnO9GCuCsGxaa7pqYvHyd0&#10;D1M1NI8ACFNNthl98yADZbBdcyPRhVojr7BdXDZyqVlmVVHT1jTCJOpON4PguOJOZnG4BOZxWkMH&#10;nFHj0owHxVZLqQ2BctRcdWYtGGjzu5KDBz6AasZQMAGBr/qcTxt2dniPyeTz+ju0TlivErN3LkHo&#10;QaWrliml+MszKpfSsQuYZE6yqJ9pEuuib4w5nPyENwEem900BO3ShXEG+Uj7ZRrY1CNZHxs8L/r9&#10;iMK1lfxleB3uv7U0VnYhuDZJFLHk7pRNZuGkb0eHYNstQfyZc5mPFspLH0IopzupANH3cHUZx55i&#10;jBSmoamCnQ5+GKpFnkzhIWF7wP3I1/v2SKEQHzC6Tu+bHxJK5cxyJOJFp4uT45Pjw2A9uXhxCSuZ&#10;n20znxxVwVjrdblU6NZwAXMgAc8Q2dWuEwBQat7ckvIApSQnHmB1ESFe+dz4Am8KiweNP+t/hHKA&#10;Y+RADmS7l0bx+a0r3N3OBB2JbUKGKz8yDyZOXkQSwLRA05UHlBpx3i4a9zwhGJGVgadlTkyolDmi&#10;ZxmcCY9Qkc5ST3R+sciUloRIzJNNpU1cnPhY4FYLDkDghsYGG/OLK/A0C58KDpTF7p7VSCgV4WNg&#10;KGBXHEpMpe8UyCjGvySdRFo0tpJMu+uKilCeTC4SQ+poZITBCsDyKAceGirIjcVsY2FjJ50hjqbA&#10;PGZnlPxwcVhzqx3D+mIhES5GBtDKrHIXFgYxvhFzkDXqIxeAMWyabIoFlMuVxck7MAOmyYMxvIBT&#10;zVjxNaY0xCZQyRV7GQdCpxt1bJiW7e4WfqkFKHBU/+Xz8XqyLom/BVnQNZ+4UdMlL2Lnl5UGa9yG&#10;meOewDViGo2yriga1Rkon6X4bj5ZiiQMGhKHJmfOLBtZTl27wFOFTzt9iNh52T4PXYnMVHKOSvZ0&#10;jYqE5kGxnLq6Ca4xjWdq5tOKiMsOt2Je0pZlA6PeES6PwXN73Kk4IE1qpaW0Oek9d1MPSA9iOfPE&#10;lAqS9hErEbZn/HHCjisGGeRdc6wJdmKMT06Pnxwevf30YrFIRIKTYSKTQ5ny7FRDKuIRIGxxenp8&#10;FMeQNUoRTdfEQYxqND9Rk1DTlNEXKbdAyZNjFGgrenzZeq4brqMCK/kUZKWu437oVGg9EZ/gmpD6&#10;Jg3Q3iN40cGEjRIevMI9vAIxzr/q1/yaqKtsRmkzqljQ7gAp0kjgvIOanYngb6ArcABWOwDqgcia&#10;+bdli5WUxtrs8EixxkTSjh9A9fT47HxxzrTxAFaVMgB4kUGPFComDajHPdrkQ0q2YPvSTYxY+C+A&#10;8hgw634NY5pp4CU4JOvDaDjxaswmWDz2X6oreIgFZYvOLVOYBmDuYfRFRSJ2mF1Jq5ZySoxATp6d&#10;pD2K/AnA7Xr1NUXP4bd4ETx9dAegeIs12N/gcAGwpCneF5IebA4hggEvQd+8jruICRHMliYrwK7j&#10;u4bGpb5CTzmXsHaXmgYZmR4WkMQXNsrGdI9An2SK1tjw36kkw4OSaTqRl7zdVGqxyULleDwsB74F&#10;W98goBa/zrRWVTAeDz0VR8pakQbWYgUvVCt3UCrJKJUHRL7CgLuFG7w4bXha9yE97Y2TrSWWUest&#10;Sb8NvQQtzQs0zWSDPKnJVmvbRNkTadM4YjgsPUOl+ogz+JTawrywCJELxLfy7uqnkgtWt06Ip08z&#10;xs8FTmU4eUbLb7N0pW0yQpU2ZIYbEiQl6j9NZwyYIaJh6ZI5evLk8PU3T+MPDk9CC71aLNJFFoY4&#10;KnRMZs3yY+hNKiOL4+P0FCyOTuI5EkdkN6SwkqVEGc8e53A3ZHYwbCGnAjgkbTa+TukukV5qfkC7&#10;EthyAsQXmaV7enoSb5NN0f3l1jFTNXDwDCsXSKHMKvg7AMT7ZRqf91whzfW/8/d//y/95LdfLC5Q&#10;4gQ8Mm6r9Cn9jeHegOpI8YAF1L0BtmBuUJaJFVf6g0F4W1KwFTQaQvl9wNVY4MVJClmn0PFsHHNH&#10;aeTQ1je+tBHX6MQlCPMSS2qff8BaZ9fLySxX8y4SL0Y/LJNOBf44yz6K1qjD53/luth4a6mvwaEU&#10;Uv5MhJg3SEGPHm4xK9FYAjV2JoASWgiURlvTww6URCNWVcvX9lmrMQZhPpS/GJNv6jTt6ONS6g3H&#10;wWOFo4HMxc9wXbIT4mWTnfyBxiQapzlPw3pQHqWnMfHVGqmX1GpjYvmWS2+vYfMkCjjBjlL5aW0C&#10;zGQYAe28IxqJxPGwDLhUp4hfmTDW64hH+QmFYJqkDdCOldBfGYrzrcG4JpriP2c+5TUsLCjOSexA&#10;CGX+YI7zVNlwow1ixPIDaRpsJ5I2OW+imvQ/q1RB/wpnYt5jC6MS6pIC8rZOIBiFsR4YsYhf+N7x&#10;hu1CpwjTBMdsTi/Zwc7lYUl6o+pmzsUKVlQjqXFWSkx6TG6gpCgbJbkLBy9HhqgIKQDZTeOT88XJ&#10;OYb+YHFwuHx5vsZENppN8ohXQJwk8Ug8RFQFEqql2fL0OLW1aF/bIj1yPcX1mKcRwQvgpDSkXAU7&#10;Sp4J+t9FLgo0VCW9feHdru3t76eQ3VrF2eI8qQhLi2XmfLvm8eNekinxi2w+26Vbeb5f7mCczfPu&#10;FXoZ1tN4uZO5YISEDNix2Jw9kigFoolCjhHOc9ILGvfuH7qMlaoAlSiznthDhWrCEiP2rOtUeBOH&#10;YJvPkxqns8zg1vJgmiDiNixXT4wdSansvoQ3oc0YkqGb7Sjg1hHM7WvlLCCEokQkW9LIKDnk06Vo&#10;YyYUcoXYrgMbFYhYf8LVZAbnAVqYpEjUOSgkFW1Ahv4yxe2k+xYaHLgwCpC8U2k2vif7oz1kPXFj&#10;LE03pymkLGVF/YTK4xl9AszQmwzplMsS/0EjxuV5TZvBKAYp7jB9ZqBGjGgIGh39m1HtxBz3S3vN&#10;iOEo/W1GpD+j3qLegaqV1lE2e9VeEy/6BbE3Vy+/hUJpsZzAvDbdQL7TH/xDI/EJ6NdCgvXAaHEq&#10;XpgGkdq0910zJEG2VYA6hlExMqkbfwLCrwaUn1pEcSKqkguSHYi248K95qQvMKogwNF7knlnYQe0&#10;310yWWvLhcHwQbyDXFsNua34arbgJ1jl9VVlkXHQRTF7EQC7eGD+zUgGiYHBglwY4gNdg8VxPXEO&#10;wonoQSHzhCBK6hINzV0pZDiHDL5ZubxYv7kMQTURU5qSV24uM6w18VEWZSh32YY0rgSDhR1HZYgl&#10;lttOy5AoGG6O2aqlDFTplUVFbJGmFPP5MebHJFo6eKlNtEFsMsWn0ZEhws1FGHmL7KPkG5nTRzNz&#10;bigL1QtlzQ/FeIm61BeCA6ce8uAV7uUVIOTPZNosq0TyoQfZtxIlToln9i2z1RA1gp+fnTIoe9YB&#10;7kh+hkyKTxo0YQBb9aJadbNIfnq2yAvT7pNV2Q44S4B5WffwiDswOlrfGpRYsggGEC0HcLdW2Oc1&#10;asGAsBOJlY1hpz7ngRXDhrG5FudVYLqxz2hf6kARxGANrAEZVDobsvg+u5O8NEbUJ1QtTXNyQrzL&#10;i7PRohXfYiVFVK25E8enIRynhkswCsZDYG9GkN6+p8LyohGI2jOqGhPgrGnyI/A2jCPRPkABCq9Q&#10;T5zPi05a5JIpIAfaAHfLJzFcKOKvm9F2gAos9KdSUKi5jB4w/+eU89xnY8XEUjrCpe1s/h2rx6WE&#10;CESOQ9YoyCRayOn0qzeR69xK/zP+Tlm8DTa55lrQ8TQvlZXi8ltMhXi34hNmpVY04jy4P43oJw9N&#10;wuIHjZQNjQZKFaWjOcMZCw+wNDokII1pRb3yWD3AOpLLfBCSFM7kZJH4hSJLPDHXg3NoFyEUuMbb&#10;Xpwm0zG2uV2w5C6y1DmevDx/TD9bPg0dJ3hHN1GNYTCnNSnE7BokSBcixSYCyFtxk3WHTMFMFS5X&#10;Oi4c2hgjrbLQWdh1FUzVsZbPkbgzqF74xQl00AQte6T10zSISABnJO3KxTkztwVH8WUpeFDZonE1&#10;nADDwXbCdc8V8YPD5TZZWzs9Pk7kdf/M4upnPvOZ+3dW7+qMsmh++sd/7O1XX2WxMjPydns2253P&#10;jblY+i05mWQ3XAdxdsew+CQHEtIKNACsAqkSIqErR73r4iKEiaPDw+z47Z0d9g4JrxNx7R0ayDop&#10;AKCEkG4nqSW2TVzIb0bILbqURZ9wWgiYA8DiGatpQ7TLgkFw8jQe6g4Z7w1TLOSOFWh27MkBgRuA&#10;gS7jBibLVv+EidF2dwyRNVjBCmJIVZ6GY6nnGTtTOMX8hQ9yC2v0EMDnYk6+kAK9gWxtg/TGkj5A&#10;L2R8ePGNeYXpwHWySRVJlaAer5AKtgJ/cBmLXBWoEW8K7pzbAShCuxrmTJc3Qt2CxMONW9rhUlpn&#10;7n3vSQyfx4V7R5ItU8pkwDqCtrIOu9fb+hDhrZ7cTkCe5oWwSCB8OFAv34dv3CyhqMJ0dTY6Rgu9&#10;0JnKPGp8MOUHpns6lhaGm+J4N+tbmsj50PcMX6YTmkoR08uLRGEl9TOAnJZzrDf0gPmf5hyKXh6u&#10;HeRM8nd5E5BuqU6lQRLeEUzlrEsnYRN5qT5Fj3Pn48hrzXwqBPW4ejQrOhfcShULD/ZDs/ToHRP5&#10;swZYQDSdNbhpnb0kYTIBW9hcdSb2dF7CxvCObyxOL0+PTqOA9PZbT996+8ki+cpGppyjhmL+2rKX&#10;rK1x22QpGgD+1R/+4Y9+y8c++alPvSuD88F/8gOC5D2SdmkWigXKuk51lcTbAU/ZaKkVk2Vbh8tq&#10;S7yZzdd+/WcBoPuH/UxtYqiMZfPRCyARAtulhCodzx0cUKzXWSsMYyPqMuWnTskuYc8xNcXKpxsy&#10;r67ZcDe3so3lpGlO4WjmKyjqCICklJtyaqQf45Hp6yLmbp4pOK0hadNtgSELmQMx4KzhuqgdOAVi&#10;GBu7kRGkAySGQqQlaqTmG/JeU9fUhLBriiyqsNs5eIck4F0QJtIxSh4d2v2yA+ts8CtiXSV60VwA&#10;jSnmIaXHDGtLfpB645DPI8JVwTCiCpHjb3W/R8WZe001XHxxZ5Us4vrXRBoS2nehyCiGSQ5y36JP&#10;a57lNeEHTmzqRq5Nnr4k3Av0yfAdendyce88cCE57LdgHTQcEHZGxKCKMV3VRAt1Ug0F6pBdCZV3&#10;tgTAIQorLV1QqK+SYjlEhASKtNhfPV1VfV1xPb88yGeouo36IxcavZNh11mbov6MShRc1bbg5PNx&#10;HZRHUqQKpfr08uwkrNJsrY3oTKSBeW01Ohi6A6ZxqnHCXWSINdmI0wZj8GcZs4psdpRNM46b7FBn&#10;X5dLYpfnm6WOi+0hT9fz7uLjXVvHa5GlTIeSI3KFU06IPjbykBdnOVY7TcHVdHYDbCxOJt+qAQTI&#10;wed+9m++9eYbH3wr/26P8MErcMWC+8NSaHU0Ylg3iKd26bCGRujFWiw+QrQwaBmG6SNEdJdq13U0&#10;Lt2l2/PMbTo7I1zF+GGmpDTpEhqtG4u0qInZawPdaCMd8BKywbAYCdcIp8K1MDD1nVQbNfKbtrQJ&#10;r4VTmxMm1YM4BsimiCqoBGHYijo3gkjEVKMhVrtEEo1dLIGSxmy1mOgdYvIIrcONjZuXZIuZT2i7&#10;n1nOXgQNMUfXkBQwrr5PWCzUkTL+wrMErxLElgGiddNGY8ABGpSwlDYOe8SZ7QNWZoq7pW3/KKO+&#10;+s3o+MclNHIdJj1nyOFMrWt8nIaivmfE0BggqaJa2XEQd0hRf+kB8pI6xJEolb47YMBO3SFkNr1k&#10;CoeNIO1VfmaBrdWaHeAS0qhFx2IkEGmhK7c4Ik7citzF26VokHQohdG+qV7xbkAtxD3A/OoGxJFU&#10;nS5LeJyKeaH/cyox2nctIRsd9AuqRZyzVScE+4rSUP8w8chR2VBJVA24SbuONAIHMqcmTD96uJ4n&#10;R9dnxykebKbLbH01uthM1okH4LGZWkH6FRmMkTVAzZhqEMkH94/8Q7HVLBI3kACXvvMmP0QyKfuP&#10;S01C0L4cuvdZyjZIkmbZJ6jPbuspq9psfCNuM+ofiXUWOcbTk0BI9pPwTLvFXbPmsb3RTa2AAl1L&#10;UfRLvfrd2twP/vMfvALgxa/+R37tKx/9lsQKbMtaOmHobNwAj7n9CWPsGxI3Kt4BkgO648YsHIAx&#10;LA5jHo/Jyw4/PT65ODtLHJtHLFbCIMZa5dntTmLOQVTtZrGLSilXko+CmtXN2rGW1O5GzQC+wvMz&#10;pKd0CYMlz6S4Ad8DrTegqWwyW6NDpkKmMz3SjpZxMlgHwkcddhHpi/xk7KimnQqfFcVsfymlQvEA&#10;zgs6kpW7+kPpTr7dKCqoZexF6Z9q1t2cg7XS9ykDvtxbvawVTRyvoTJaTOW0YKPyGzWm0J+RT2Mz&#10;oa5Z7+zEhGY3JW6Km4xNzKCIjjPr3JmReXCzvHt87pABHygBGZqfmscUQQ8fMLmCZ1u7ATteq4lS&#10;A3dzuJELcjhKcNuijDsUwrlzKvV5GuupquAZiL9x6UgAbTI3XYnjvKBlryM7G9hStCgWSAtBFkBO&#10;tZQsbRsfK4mY22i7msDYhONxMKY7PKW4W50fdjRLQUUUsK+6ztYSxg9cf59UjZg8K7cojWmB+cL0&#10;guzFrbyOukRGJ6Rks54fIqMdKHV7O+IWsetZ/QzO4QHK5/hPh/HQ02JUTpmuYJbth6NhhFbtNBvF&#10;A9hGQyamyjGaK23dN2meSiNZPSJCIl3ruRBylGDmZT2fLKJ+dBqKYeAjK0rFRVul8uHd6S2TDMxi&#10;jobSn/6T//EH38q/2yN88ApskL/vu371Cx9+5Wyx0CwLzLdbq9Gvho3NCQ1nlPYaZw1LICAj+xJV&#10;ZwdYwYyPgT06PEqmELXeiMZvZrnLKR3k8G7SkXcYwzQ7JuBzFJohNnFTxzUIK0Gul/tY2Wd7qZmA&#10;AjNlzO/NBgpzA11UDSPOI31CKQIm8GyHc2tr1NnOzmgpkiaIb0HlIj1sFXxuF7QJjLF0KCdhYNUF&#10;FEzT3EElV66hDqB2vSVuo/uJYePflG7zwjKhLSQQ1TdqRmO9qpKE0/ABUZQLbX5WvKdmvTOOcmAE&#10;v3zlj7hIrS34PWBZDl4Mh7xo0vDxybVofeNh/prkGVf7ybg0YJDUNhERCpwIcs0HPdOk+6K9xsvK&#10;9Pe92/1owqcqKnUZu55pWqszK4mMqzWWAdmii8/Piv5T8JXc2GAaqfEnDs+FcRXA/uXtCir1HFwz&#10;ZXzZ4FZhwWHIJdlWVxR7VkbTuJzmTiP+NdWxmKI38SuvUbiwQTj13rw5zi2fGOuKQRfoQ1E4sc2M&#10;kn78UhY7/JyoFXGDKpS9FpnUiKXuztYzXGdntrmztT6PNh7D0zr/WfY1ulcwTDHdnSpNhxwH1PpX&#10;MmbWF0l1VujZIgs4HNYuB9vbOVKGFBni2MCImHFoB0BIbBs/J6WJdM6l2pwTTjafFro4beXSKXCk&#10;U9JYSz/jzZuIYbhGAiaDvmQq/8Wf/bPv1uZ+8J//4BXGPUqrJA0sEm1UQA1bOgk7azHrDWiFlk+C&#10;L3bO6D5lQ1Vjc1Q8LX3aSQaaGpdwcHCUlZiRU8mDJzYmab3RLmUGuPl8FoRqR0hJtimuLTDAOi4t&#10;BASpEeYYBmlgSD0u5hSaadN3fBL4CiFl2jXhlaKHB15hy23e0iD+IuZOKEYWuq1q8SRJiFDcTAYe&#10;sbwYerERXoVXcDcKOkmIFe/R9DWpKXxUW4TRcLMbAOMz++FNO5qL8ySLKnoFIFtgZrBlTniUAAZe&#10;z8Xxl4WrsYMWObWBcE+1rxO7VqPfeNgnaw/rCiykP6vP6917uU0asLhkcZhPX+tiwJGNjjz7qO/K&#10;MUSOLduOgFJERtc42dhObePVdpr0YupWqRAXJCNpuqsSYXHyIYEMdZoh8CcAqBzUEPc3Fe1neCVJ&#10;ojxkVT1waj1bnSVH36TLaHnCmkYBp0/V2+LzaCdHyUFkqat9xEGjd4R25UQX4TIbxDjPj1Q3A3Yy&#10;3hVtu1n+FNp/JpBknlXYFxR+ckNzX7c25/s78/3djZ2t1fn62nxdl2BOIGi0nrElqSEPoMq7Whqf&#10;HpuDtJNDpJNmCGpsiPyCfXZ5caddpU0ZOeGCaybOgJVJRyKRG6EBxkbFH4QLcnl0fHR0fBhPAm23&#10;86nRQ3VhWirp6NXssBDQ8gOqaIy9YwNk4vMH38q/2yN88Arjin3kW7/t8SsvO4gAG+WOcIdjT8gf&#10;aj2mfxKiVyXJlnvB3Eb0xHmIO0Z8MdyGYJZisZRjVVBhXRM/2nafkTuJCGMRKuAGkE/ItBnC5V25&#10;tQZL9iQQVlxXy5UaBJ1LPxe7WB0x0lt6egLT0w90nj0DssDmayxLWJn4LJW8VO8418EyKuJALM1/&#10;8TCDmMfpe/bmMwLIcFSr+9nasGXwGlM9FZ/ohp4mogjhl40jo6M5WAP3lmYa9ReY0PJ6LjbUwUVs&#10;vdS/PytQC/gW+m2O4ow6pWr5YsJ7E7i8dEAxtoZNn+rdr1dq8qMPU+V1GQziKmNXcG8Nz10aXkHv&#10;dNONvHMvnK803m+SMAFKXTrl1GO+wXZq0O++mmZo0UnvtGdJ6i5T/IypQkg6PBx5T953najYtmde&#10;s4nrctSoeJDJwwAzfXPWCQtmJAaaSs5k1Am4NwTZJJg5UsbSOT6BhjPRIfJUk7ekDukExlxS07F9&#10;JJSh2cbNOvXZCGEHCwKelF4M4JNVliRidyeoUXxGuXk4iWiWOqxCFlIJByoNmQCaytC6rUGWD156&#10;tM424XxeQpkssYs+3oZMGXfQxjrlQvqSG6ddL6kwheedN8tJEVDcLKe6fHFynn2asQpJytotWvaa&#10;OJmEYjM7AxJRBEpspFATlmA6e7++HrzCuJ//6D/z3b/if/4PLTJ7x6jKcAsrS3NBKTZjuLlWwf3F&#10;0oW0k7p02h0JKgViYr8Ia2ghSBkLIdKotaTf5yrNQ7YH0albBEGeSaKeASnYopZoZSP1t9vZ+tJs&#10;PRoX2WNZ9eg6GrxgcEBLGe1ZfyUkUEH5HAM7I54jW7cF1Gy1zCLNFCzDW2TA1Gl284jGYMUtHpD7&#10;M/cNg5XfQvjjxEVfKIBkPJfMkHU4OVaU806MoNb+pBuZCoegDgar3Jo8ks6EcKJY3jDxQ3iAOWry&#10;FK+vUmWhu8wEoNadKNWjJNIGT3ZT9q4MLlYV8sN/yoXMIAo4AhTfVdfgOY7bJG26SVVhfeU6g1+S&#10;IBXs44Mzibi+iIsgsE4JXYBMD5aDwAEXBBOkMhr1meDvvSFee4o0MYJ6JeH1wlA6GV+EhwOPVrjD&#10;UoVxPe3Zk8/gMAQ88umSlJeWwTfoU8EtjJq/0uh3HroYnteN+5ZmjJKYxl1rZzKxACZSu1+333/5&#10;zA7M8FHQqbSbJqz6nyYNcWYONcoNBd7JrzN44HJl/Tql6NCJ1rbWczeSkIbNA93OqYWswNXlDNLZ&#10;3p1nSnMeka9GciRNZMkJc4eQx4Althax9NUMm9tIQyNzPFjNSCwGtGT8YGaOVtLR71QfaEim0zlA&#10;KZU1tDqoJKAk31umE2xpmc9hXlLGiW6lI49JqWzZnOT61eLy5Og43ZoKYSDQZbsO/fX10yWEZfGh&#10;rmGZUPgKWrcyZjrWe/f14BXGLS3+TYTjEIXBQWu3T8MxMwWFPQsG251QcBhBaNLaBmqGqtmkOJJu&#10;SMp/E+FvYB5sGCxKqRJt2Eri4CgP8nIjXYTGQDopIFOfLngqjtXsFmGWAgSFJtjCOZTkxVGSuboi&#10;GTcAA6kl+cYcEcNbT2tJ4o7/I/1plBllf0CexcNhdRzxzs+0v1q5FdVWnwi5s8hx286TixC74DQ7&#10;bPpkRav2NGqVWDLexb5gAjo2W35W/4NommwCP8LPtFzBFiGCc8+SgYxUKfiAXyXMoBroP7N7cwui&#10;QphHg8fCCv0swSlzGL8aEGqRHZRWzu5AklvBUIHNSLsMI/BD7CRogoNP2yyV0qXUrDHuVwc8lW67&#10;hPA+A9Gf3IxUm/xVd0AzIJUMWcWw/ukm49LpJrTUvfUY+GYktVI2WSua22xCUAi/0mve+LrpApml&#10;Q/dA57umeZL1ai+1BpHpBWLptPdyD1x8jrgLymp00sozL8F4EoZvboblmbuPPlL+gNZhboowqS06&#10;dB9m8rJjnGktNv9tV8rUqKKV1Wdif5XF81EpJL473LROAHizShs0RYQvkfJCYrJRUkYUYPSsMd4q&#10;NY1ZssiAqb1DqbIEKju9OH/j4Onh4iRtSjH8y7P1241Va2fQwblKl4ynpka+njnT8+Qegc/y0dZf&#10;uID7e3v3zim8sxnn/p3cuzyjbExHeSfwZ2e648aXyqVtGaWeBU4p4oxygYFmuQ82zeI/8C7ngR/Y&#10;QkUma7McryMHh4BOxHNEakQ32Zj2YGFAgD/D6g6ctBHqRmLhrFHhiiHMPUEZ7mrKyloHigcqj9a0&#10;Yc+IpQmnRW86s4XYu4beozX0FQtr2jx4oVMU2U+QeslnyM1YOkNZMpuLCJNCs4MnuVgobcC2IVAm&#10;OfIIgn1ZcsiVkTGuGrlBNM+qEBBB6mgWKjLGBchc7DBXZluR4V/LDEjKj72Q9Rkcmd4K+zu8t8V6&#10;pEsik6DIqzYRYkrHPBREq/sDILTAaudwU4LJsJK4tdyKwfYCj/LJhHThkDualTtnmwLW0jbojkWT&#10;z8mJc2X0HUWodbR8wKhd489ZXayBTDQbs8NSSklUEO1PhBbqwHp4OWhnXnf+hpGCIS322lvPs138&#10;XY0cx1Qc6qGIxbWTpGJPTa+MQAZmgq12ODaoVmJ/JNrLDbsNFqpKJFPx+BxwH71l4Jed7Z3oPyYJ&#10;wmSHiroaDbsMZQPJUatIuSIbyDsBezp4NSfleBQGld0BfykxDvQHLyn9MplCameaF2EkcByk3Ctr&#10;7ckHHPM0afhRtU9LxNpGnoUXv8nYqwxWiWj21eHp6VuHh8cX50tJWmbrNxtJLOFpu6Iv4zqyT0Kb&#10;rXCKemUIaHuRle5OYieOeM++HnKFZze0HmDsPcTXxEgkPYu8S8XBblqVFGtvt5e55sglu4HPz1Da&#10;iuhvrBKhk7oNNPdbyorldyMj9d65Ka0rF0hqhc3QKlzWpNXQTOHpsHF7AGNUcW0L33M4mAVxdWF2&#10;xGKMEu1zo2hqPdGiwYC/tKL8RZuoVDgdac2NprOpSUFTxmK2B049AyohDKLKczZs9erltxEs8jz5&#10;MFwAcAyIDLGsl09cpUB8o2+sIQfqztNmaGebJsFkb60wSTuKRVIXqb0iftAapBcwF43syuo9wyHC&#10;2zGh0nFzLWwXI/4d9OHOc0NAFtM27gt+YhRuGnePbV9ARQ/a7MwQNQEAndSYpJxvnqGTgf2CnW7p&#10;17iyrSat2rSSI61FTpbyvI3pp0SkpQNSPQxpTtGiux7P68rP3FzLApbzRayGV28COzrV6ILky3vE&#10;CSejK7qIvSfZa/lfuTclsQOdo/JDZw1LscmVnSJe72ojuoRza4MMBV3JcQfPybGFkxTB0pBMu9aC&#10;9kg3pT1Zf87ir0KfgljcRT0p26u+TDyoDCpAPc/CydudRyuzqK0ZRbmKHKpMr4prV3h3E/n3Jpoo&#10;q2vSidpQAUU72zNqlUdHR2ExQcNAVa+lE0+N5v2rvF/mUeedOcIkKsGrkjekS2YwcQkUS1W/Z18P&#10;XuHZDc2ibP89uO8dr0XwtZVF7EJZ2UJJshSeER3EGDBzmGiELnAN+SVibYN+xA7GfpEuGBqNbiwM&#10;kmFjIrgxXSsNnxloniYHNbnM8EfTFuk1ZqbLUSs0ZTSWQ9GAoHAH3aKN1PZ/YV46f7hNEoZWFB/Z&#10;jonprZhrsAWOtQSC7XLyGlMTNEPHug1iMEu9z84qxvLYLtROjoxZZH8W1q0rasTaLyPbkSQU4shX&#10;+5y5uMF3KzWrcj/mvg1uAbCTLeX5cAzjHqgp5PexkRSSY7rS/hoeJ/aeUW/qNo/i0LMMS/CNQ+I4&#10;xgkBrQwikH+VL0RV0+oM6j2WuwfzfaSFtArLWZTCbw8BFZA6EyvXrdjgg1SKyEO/hW0tiG9TiCpV&#10;pFvEHXlFs4Qax6YFXrupPqHN1Br6g7CU1y8HoxVk/XEUrCRFMnQFU/eyp8xKFPOhCQ5lEOlLWcxj&#10;mNsghbXRm6boiqb2Jfl5zEMVzvKdUZxKMJ4/J4i+pGAbU0yoEekIbovJAUtPyph+BmEr+rO5c9AC&#10;qC6YPlsz4aXWeOgl8OTG0qt+RW6HrFDZeu02x1sqoWS8hAOShWqjmrAsRQIHhODHST+YXn1+fHh0&#10;fHCYO5SyBlVu+9fU5Y7O7vJ8azNzpnfCqkKw/RbBpEi33iKzMfxO07G7vpN75BkevMI7vIKkmGxP&#10;pHyRdh84sSS34g2CKaDmFkGJDsna29E79jCAKko7yFzgFW5Q9rUmLA9+QB6DXX5HMMeWiaiIqTeQ&#10;im2NuxAUJxoSh1XWfTRrsiCdOpa82qkrpiz2/MIdFyaSe5QEvikA+DDHoupRTUytbv5kgdg+OU+k&#10;JQY91zvqDfkN+xnAQTYIiALYqyQmTo84m6KgPaVGsbqh7m5RqIaFLcJKis/x6g+YAlQV0ryBYhVW&#10;mdnXdTOpJxMoolAeAiMSlsj8Yx3WMrHXEdvTELUAb6FLatgkCXgAmEvtrDeRHND8TC/VY9MlNAls&#10;LoOYuIOHgmMwh8j6BIG29qDLAWVaNMY7L56LypGJUJVV6/Xsp2BLmxZYThYoYQIo7lZHgf/RU3+R&#10;jfGmaDGZleRzdLflFI3LaZ4iM4ZO37ytrd2OGOW6ckYtq+Sa2UfYrrQuBX8wjC9BTMAMLBLYKBVd&#10;tgWZ6QDrU3d15fNIJ4ToP1Uqpwep+0LziiMPCDBcQcRB3nYWME4G1Kzcf5f0sP6egRkChSedwqjc&#10;ULkbPaRlsw5/ZXFZQnaYBnRxMth5TC0luMgd4UJPrUbAxHmcnYc2fnJ4BFch8ZO0t2pd8JvwZrfm&#10;STwb6hmHsTK7Ngbzz9zwXn49eIVnt5VIxFafrD5GeiOi6NwOVrJQhRaSncB+GS+0bmo3A3uVP15c&#10;nUkEAstGkRR0hvg3hgyqDUGXWmLrmwFikqtnq1WSRe0u9SxKYbSoWZ9EkGlYNJIWWfqFsEYoyWQs&#10;wRWap2U4oRw3OozyplRHrZCRc1RByACLWC3aNOwddzry+OygJkwyIgFVxQ9EeqywGyQZA4++J1Ju&#10;lVv5Pq6PXXUaGCmPBeNGxm2AHEsntt4hy+45A/+K34Gh+GniH0UMEkQKKAtQRWGwsjkpYHBmFC1q&#10;emQl5lrnc2kJNtOxsFH/5EF7NzljFWdHFYn+DngsU81lJDc4FuvB8jS95b4fv46FcZi2ElFlhg61&#10;i4ktZEbX59+lR8UD7RBo1kADcW+1/logyzCkGYx+bBynC5B6qR7WKBf7rQfyrECrgKfgF3nO3NK8&#10;r0ibSUsWYmcIlPfVlxSiFPSzmybWNesn7xIvbZJCBBGD63KFaZbCwdIlEkeRzg58RDRSFlp17+wI&#10;i5uA8Gmm2+RRngaOiA8UHKpYBZriqMJX/lojrvI2MKVXnkvPRWvJw8wLkEtGhq4FXKr0I6VPyBph&#10;Q9THkBMFiUVTPtTabPDAR2EksBdSuTF1oTrYZQTVIjrbvJYcsEdCCBZ3EgpDj75Bzz00offwlL56&#10;7z0CZHZvGRrWMamaAXiL4UN9NH7gwtUTuHsNwWsmi3VeOUIWLkZCpzAgDG+r2ibmLlCu1VaShQgN&#10;sbDATY3n8q70oAWfyQfhL6jriYvnzeuFMEnZY9awlZxnU5iru/HyU94uFrJDQyGxlMa/uRUd4fwt&#10;AXVg4Nv1dM0msMSXQFQq2mNSjswZ/sAxW9V203BI2rFqDQ20NVsrDHWrNzepiATB6lzPKaRsfK3Z&#10;K5bNhq20hkUTaYxMbktfaTZ56aUeCU1KdGOfURLg4tr5UbsgwpKj6kUwRclZmp3pypueNcnzI/ov&#10;lZLkMtVa660cxKMkkPRSwTYdrz7CYkTxJwNk4wDQNWcT8Qr1tYmsSwmiF2wIQ41Ku6beVxnq31FX&#10;u6DskhygUDPT+oImp80DWAuNXmnCKkpE0uSVpejQ0pHLCYQnZ8TAIljHXIxaW7PchAlRJYVrbLSS&#10;vxqXWCVTvNYhR0QMADw4bxo/EiG42MqTiM29vjk7Pb9cXGR5MCoEN8BnzSI7PM/AEo6NXC+o4iba&#10;hdbvDWi4rKZTOkUThUooDWvL6TdraEedzyHd0FsRCDTFoHZgLsIZjDqWa5a9Rk28CZY1HGip18vR&#10;yDhdnB8enR4tzuK+rlfXzyMDlr7M9Pck0Tc0ae2DezSNn6L4lOIzlWyXvp7TbfxMSv2rtzwfsFc+&#10;eIVnN+Q3/e+/N4YwljiLMFGPgbvfMCearcZxhitSMyBmgka23tvIgV0jwpnFC1G/iItgilvazkm3&#10;WdGe2nQ3053yy2QMGVGY8IXSoWYN46a90pCJ0lhxsIKrY2rNkMBnlWZccJgoOCFCEDuwuTWfpXdB&#10;emAAlgDx9GKrRJ3Nm8A7trbgNwu+Wb+WyU+NhUucHg1BBF9zMeB7gxdImWX8CVuzsbjlUAThGqcT&#10;6esKi5E3pBUG5hoKCwiIGOXpiS1rFu3R9cLpukjnB2mb25aTyw+pKqd1G1qJGATkH1K7ARA1ruRN&#10;BN41FrwB5Xy97BSZ6xLAm6WX6HgsdTLctNe5Xj+LISTH1BvpiXBW3TMaKr6GI+VyCe3rv1skblYi&#10;hUmTQx3JZcVzy8saylj1GpasXAS90b1E0hDKHlC+VO4pV5Rj7hpV0ZU6Te+RRWmr1gM/nAILjgGk&#10;n4yghLUptmi1lttht0kZciwPckU7AlvgZpnYaWz+RgKXD4wOYWrUWe2JOLa25qRuBjvUuMT3GUIi&#10;/FjVjq5evC1xmJiRV9GLNyWappSlVAB4TpinwY+XCZ+bZ5jfeFgiVEYfdL91qrkd6nALMgXr/Pjk&#10;9ODwOPNmM9EtI2Ev0YeUKh5mx3Lk1kOjcNaQojIKBERmmDgpmWkIuJThm4QXlb13Xw9e4YtuaYSB&#10;IgOP+pjFgiw4pEqZ6wQBh9AmBI7KcLlbxpi+yeBEJTLzv9L5Jo+vVVPp56KupdyZN7uzwEDUXSG0&#10;Y7UnZJOTDVTdGFYeCxSaEC3lvQgoFfOW/aIQZvKSkBrtkWKuGY1m0Q0A+LEHNHL1cQj5zjSTlL5n&#10;6ZJj3K2iG0gWxH2hP2oDhWQR63gVX6ablbYdFdmuoMiSVV9Y58OoEpXqIHEGdlrktM4iKRXl5LQI&#10;ICHYamcN4yjOa6klvmBJNX75Szkwg9c0gvoCP2UniW9wV1LGT/ZgyTZwALJ/K2lCvjiLLPJtCgAX&#10;p7ZDD5gfL1SvqlUe+Zb4RB25ELrcx+DjIRMD+yEiK8MW4KtJoKH5mM5IPwHVJ5REhHpygSiwgISZ&#10;IcUAcYcwuFgzeIyepteBQ8OTSfWtzyAXjY9AT+rCzKuRc0WxvQJQAYLYxIDlEaWH3qGhUYocQwoe&#10;wmtl5oyAA2JD6wb4y7S58cG8ezMnSLJmGCQZVs6pibhGm6rlUGMZGZZgXRfDTMEfL0M0oK5oFmN6&#10;2W435iwut4gZM0kbZCPfp26+/B6JPowvwP+4fNheHUVUV22FhbxLN+6BkpYWZcXil2PdbC/Lqy6z&#10;Iol9WmO4eksFXKLkcR3wJ73Q8QpPDw+enhwlP17aXF5Kg+C05lOZiJsM4JvjiRVAZXJp6XxxcXp8&#10;mphB5lTVGesrJRrUf9+vrwev8EX3M0IuI1t3r1sZAO82/BMRuOOilsIGZZCeBZc3FbNsggT/xkD8&#10;Rog5vzSMGeQTQSdfbPHXrYbNpJCgYDI8lEaIQtkoZgpbV8wAfNkGzorejC8JhFQVCIUzSH0ttNbM&#10;HEjXKW1bSEkn94/QACJlmxFGyBEgOYSOJfXAHDNnbAW3ApVm95wQenxRfWHSJ2lQ0QlgJLeI/RiU&#10;xwPUQ5/R9uUQy64aeEAzCFOGwmjNv4lVMRzl4lpvJOoftVoQM6u32DSebuaWTwxnHacQ+0soS5xP&#10;m4n6Gxg+Y/jxyFGn70k72C+MIfXTXlsyFUcM6NiwZviIilw1r+AawDWKFcjH5xzSThtd9NBRmkP0&#10;e3+A4+7AYXvauV+9N1hIrawdwnaA26LsIyCM8a3+kDzGHM0IGNor8YIF4GYO47DvitHyDhojTBh3&#10;La+VjClT0LXjiPCuXseWqYpYidEzYgwDin+nba8zn2r+/Hj1sQ26Af/MjS0YG9WrkIFCMAuBnhyL&#10;7q6X3FaEKQi3ueAcaFFE20w46ooEs65YGBp4fEaLzyKlLEtlVIuD+cWC8XXl1nGsI0do8KG17n2R&#10;TZbq8vkizZYZgXV68uTwYBEebXaGqi/tG2/CX8TRHIBzczOqWMvAFSSdXLSWr26X/8KP/thf/NEf&#10;u18egbN58ApfdE//l7/hnwoBLWuuaO4wMEj5mC1UvxgKvPT7hoHydLJu6SpI5HqWbqmVcKQJb5nn&#10;K9DEU/UCyUuJcnACLFlm0obCGtobk5Fbf8XGXWRKj0XQgMcI/tpcxzaX/kg2S4tyJSgS+GcaZUx8&#10;qNnw8CqCT3BNIC9PFMqmifxmzFv46nTQpqgAuBRXYTGwdNb8oJi+pBXS/JxBOnlagYSOQ51DlTFc&#10;kPy/os924SKyjQJqAzcD4MrXlVVlBcViI/FdoQ2WoFsQp2BpwuIqbbFoVra+6m+5kDFsCh/oG27P&#10;F2fhecXAs3eZ3Y5ysrJLdei4hFzfWEg+yESfeyFgneci14FEA1F+G/Fg6vO8fJ65AG20XIMcb5uz&#10;+xeuS8lZnGkNCPWKWivcqr/Uh8qBL+l3mgKtk0BkmmZwhBQ9BlyIIbgLg5JrBTI6ynLUkIdzI3fA&#10;sPJBYnKYUi8k3P87VlKRxiYogJiNpJu9OKApJhIuheFvPU5vh3ULUkSWER6GJUDVCajQNGMaOsLd&#10;ys2gGLQe0Th0IDIdJ+yd9KwI9VHkHuWByX02t8p7ZcnIKtYLcR4DP5Rh1Ugh6wSHL+k54JSR1kDS&#10;6nKsyPHMbuO6U/LAlquoEnduCBLyJ4sE/SdHi9Ojs9OLXIf1NYhLcDscIUekpZ+hd0/dXsWGgyg3&#10;osob5+/pzW7b/73EjnoZH7zCF3mF/+2nPz0JHqksQ7WJ6CELApDZln+jw8l2aa6IrG11zDKKfU9M&#10;EtOQUD3Ly9BjYBjMLwlN1dVGI2xe0g6dBDKnZ2hVGthYqsQTXGeCW2wdXZ3kI6AT+TCrvIZ44YPE&#10;HA9BvQgXb0aZdTYPUiQwGuI/zFRxKkeqp469GUmlzDlnP7AlGECfR+SP1kOFQt4S58fGl6lOpS6n&#10;3F5lsnp0VBN6ZwuLSSvLEekClJpEn7IT1QIAFAHd0fQP+pLtsPJ5h90xESFu5mFJ0LqJ4Zo/tuwN&#10;vdNovbjEoLADEOMJoP9GgqDofhufrIK0Caqf0Ac3zOCcH2tvMXcSPgGQcMCaDxB8XstAeWGaYfNr&#10;YC0DWHG5e9Qk1XnB/LJ/nS94XzSTlZBAzKt1r3PSZGrxmxZQSOe2atq8EPkt6qV4prY4AF0MJzT+&#10;y1uZe5Ci8mdxft6DNq+6VwtRrBkXDWyDLM6mNyYG1GzqDwbjWH3uYlMuxcupi5/jws/r8eoLc0Gm&#10;ccowjiJ4N88iTMnKerVp48AHe/X4VKrGxFRMzGhkNXU4lkClH2ZJNI9uNtwTrviqMjAcbPNMER2r&#10;K81SAf08PVlLI85H0i+L9/Lg+PjpyTGtqpvrQZDiG6KPd0m7RjVNaNbJmWQxXJ6dZ27n2Smz3Nnw&#10;plbIc0OTGjnxF9mOe/SPB6/wd99MsWJrfu7ObCsUOxVXLpwxlnn/I2QEjnkXlAEEYWJgiZbEKcuC&#10;MLT6YhOoqi2k3khCEMghbsDZBikhxN4pV5yU95TUm4YeMOscCHyRMoAaqKsvUzH++IM+1qKpN8sg&#10;e4oHhKCx4Ynd8jSnSSfKh/FikxI6eTzyQ4BnBleDlVnzkE4ec3nN3MLTs5hh0ux23xX0ghqetyVn&#10;uGOO56rg3Oxqa3Gerdrw0H01LDQ/dJCLhsw/FRrgp9J77hrKSsLhVx6j+jhyS4UvwJcmVGRMKBBo&#10;04mUdCRgNrn36U75YaXrKG1I46FAAZBhbRGHRX+h+WDf6O5Liyx47ZNzPJGnxb4L18fs+MyOUzBN&#10;nL7GuiH/rAqs+LrLqN9KQu7TTRDHz+Oyc9/NaLhMFMB6FOU86MO6IMuGAHuzZGVgbWsKLNN0n0mO&#10;BicBR/Oe90547Z6VwVoPywdIubWKkPigerkcG3fbXplkpdvbmadDo4y1a+P/yRk8cw5Cc/jtYly6&#10;MHwMuBMRVK9V1wk5LsmA47jvnK0UDkFODrmAmw6qTQUmJXEN8QRnuSfIYUVnMD3MB0dHT48OT88X&#10;iWtWt5LcZM3fpg8luws2LfV55fDGEiONL2w74kAEM4jiTNpd1Pf068Er/N039v/1p/7T3O0sh4FJ&#10;E9HYwGJxTQS4XE1WNBbBMKyMZsn2YCmyngVPGDcJqCDEmTceskdW29BVlR8vQm3SEH+APGRcQcak&#10;pe8hUkqIN8RJXMiJIQTGVYlJGD3hGOzzonIAxJp/hWu0s5tWHFMB0vARPuUTDaNBEfpqTwn4nMoi&#10;EC9ISSt87IYpPL+6yckkLYi2AbNfBKeYtz7kYSC25x3t/ycWbKiPUTU8ZIMPGKR2okk+m9drgxmr&#10;dRjB9aBjmjgIyde2xHmigEZLMGAS7PVcbid5DRL9XYufglES/ZUjMuQ03KMdyUBd7HkqzFCwwAQj&#10;BcHx6umFYko8HgH+QHC0VkSnqicohFrOlPaVfI5wwLMvJRj19DoljW4NfV8FfNKKOxegBQY+Tp7P&#10;IPyUpsCX79Lkg46FPGrCdUUFXtzRIz/taQPVcZVjBW9XS77lV3KUxAj9PHo70Jtrv2PduevEM0ty&#10;RqEWnLPTLw2ZcFr5YaCDrsQCK9SmTJhwjDy9VTGBL4+v9t/7OhJE9wfXoVZ++IusstzezY4mbA7V&#10;Infy2v6muYU+hAVlTsaB0V/ZWcx5JOg/ZNjJ09PTE4w63RpLOZkk5q0m1HEnRqPif3luz4rTlqQ2&#10;21kJ+FtPlG2Q0z4PVfqefj14hV/kxtYlMKLM3hU2nu00LkJNhNl6F27rTjUzZVsP0kQi6YyjilTD&#10;hGRMoIZqkm7uQq3Cr8hDkhbQpzx+bpxiwQwogejYf4I21FAN24t10yUQC3oswEexlVYIUvgMexPg&#10;Pbs6GXGWvVA500fzYBbbxSXTr/J8/Iewlp+EsRKozntH7SYDtaKAjI4Gpk4ZWOdFCFIRUVso5yo1&#10;NiZyG7ZAuqfXKEYjmzxFiZIK9ZLFu4clqg8xHDNIc1JbL7JRaRSQSb8YeCkW37i4mF71IDSJ/OUO&#10;jClQIWhPUK8VLg3AfAI7Dkifc6MPq82+Q9LkWXbYhdJgPm9n+sisI9kGIeEkH0Ppqj61MF+JpF7C&#10;vhqHCD5DPsaxeqDTvayZ5GkY7XwSzV1EyNHCsgzb5IUjxh/ICWpmUfvqu/vfnB4HYQaS15nK2Rcp&#10;BCeJTd88amf1VXw01xo2LyZ9YIB3vKnhljgMifqwAwLjxfSzKGQ10IswMo+JX1F1lq5zT24cnqCQ&#10;l5oljfK7QE2XuzcaXkDbs529oLvBTaqZxWs70UTP3TvaL8MHSag3oaqdLaJ3dJb5V0/eevrk7SeL&#10;xQL9yGjcUQFcSJMrdKRPZ1eotkQFjXnZjKOKPJ+ikIQswyUv/bkf+ZG//N//5D11Cg91hV/sxiY+&#10;H8M4xaGLRmuXi4SYtLpFSXxFPcgRKLo6RD4VhdjO5dSAU1xYFwDPipcBPyWjAs0DS+ctEwYTiwFy&#10;kic0gXDE5oir9A8A31Q7xUfcOdkANvC7kQAr2NZ5ju+gvjA+wamcBnv5FJZ5qJ2U3k7S8X9ycHR2&#10;fHKZyu0ZAws9AEoJcC8kyKYalyyBRiTq0ohqSorRGcTsKXiWvZlfq20AUl2LPpwKe3/oGeRMR3la&#10;2sjEhBlmX+OkD6gcAiAAWIWWVLTIU2xI58WhTzVJVBmh/cBJQs3ROlPtdTJJ2l9/iw2wEKEEB5YS&#10;OJkmFTmaU01fq2/BE8wEJ81tn3yJFgmFNM6LJI1czaHZBLDQcdbiaJfljxHiDkUl8bEpk+KgLTIP&#10;oUBtuaiVRa0KCtb693+4Io24Zpal15pWgQ0iZfyBvqXBfsmTZEbCdFM9YNjqVmZlTCunkoSPWMBA&#10;o1MWeqcR6QunLVmpRrQJDbck4QLusKXv0X1C6mKKZaJim8idYxhOsNUQ9pNOunvLwzStcJwfwYW9&#10;lOypIKWM8aS5x5VHBkYBf/Q+D3vtHqHcJGqU9R5e6cnRydHTw8MnB1nwlK7VHchdTWihMHh07HMN&#10;QZysr/C5tE2eLaQYh5bOzc0tghqSvXF5kb7o++oPel4PucIvcn8XZ7GOjT3MTBtdDfs8uIXtJG3Y&#10;mM3X0HAin0CNgFBBfMqTUPaByM7KH2854qbpn7yJDfflHmIRUTiyiCF8aZbSiMgeLSfTxmJKqGf+&#10;SOiSi9DthElvblLyPj0+zu+Bb1OySCq9CLaKS1iEh/H0IHKRaeZZpMXz6WEeT1974+3XXj87OrnI&#10;INys/FwBqYSxR3SmRsgaYQlpeYbc2jFjZ6U1OM9EjPOIXUPGrYZEjOcYpyPI3QuWl6AFwmyZYuDs&#10;fMNQY1cBmwExVfWgOhL8EZQrP1Q/jlZBLCnesuBMA80STib37ZtbiKwPLlI1olY9KNdVVKvJ17jl&#10;fE7DxpYsEbowGA8uAaRHBlMUpGBYsR3vKXklgAnS3LleBPf6dkN5Q2GfP07ZE+hVGOF6IXXeKoXr&#10;jRxVvZHRyKhvuByNkZvoaHtbamhu5/vZP+g/e+DjTbqSXFCCJkb+MFObjbBoK+tBDK3sUeX0xJxM&#10;b5phpLlyZWlGDYuRqnkP1m5Sh7CVwm3zmnNIw1H1MnH+1qtzWfgDoczALq2JcLQlMHd5NekSjzOz&#10;kL0nhmQi5v0aTZZ315OOH4Ib8mNW/WJxcHj09OAgoxRCY4qC8cQw4Ao72Tm7TF3CeIX0vrg/s/jl&#10;BmbQ+U2S6Oxnwd1MNW8zCjMe7vHXHQxyj8/xqzm1/+P3fPf2bG2+kaY0Jk0lSIbwIJc/y9GgJZg6&#10;yqN1rVQXy6bIFlQYk7XDlAWAqKxtJWEIuqdU26JgXQ3f2bpCut0weAKEJHnDinv7EaDYGATbhwjO&#10;yaOL3hYKZ5+rdUpqw1y4HFrTDjN14sL4kLgHPvAmKXYg1IyaYr+zZWO45X/zIX5VsRQWarrcPFls&#10;cVMlW4nyyL4KNgXF4zwpyEnKzQzHFU234F0Zhs5Jn7QXdAEQqTAoG0XHqhhHcEkJnxfmlC05AhmR&#10;cIie21ied05IzpcGy6Dd+J+T0F6Mq9GItbGz2I4sMq9W3IrV/lIKMK8Qmeo1wIXiclst5t1o0d2M&#10;jUizArCO0xQw1VTWIZbmXzncfHYSzRw2JRgaemfx1hSZ/Kq/z+EIvzAFqL4kb4eVTQNtGyZGGZNQ&#10;w4oPt3sghqQOfIk7VqfPQm10TRTqmXKOopYFnbxq5WYVmGtG0YVXXzgOkNuUJzHQhiWNGHuLEoQW&#10;+WWIac7y8UF4lHPc38/gmT0kfjcziHmW9ZJrl8CDglky1lhSQb/BII2TifxLdCawrqPNj2PKm5eo&#10;m4Ufh5rztfzSV9Vpt2IBOOZE2DzThJZ7ZLreqkS4pNfpSsiSzwSQg5OIoh699uZbBycnFzQwL53n&#10;Mi9nFBuBg6Q43YvInOEEsGL+uzg7Ozo94Q3LClPlhYyB7UXp5y/8yF/7aszKN8lrVj/zmc98kxzq&#10;1/Uw/8wP/rF2tNsxWcag1UEtXP41Wma0RY5vHhtM/AOZl3J5GuAbPdMFg/bnhKiaWRdzpnm31eNW&#10;t9rbAO/D2FeajKoADXeFU2Hm+9kxSI6rQuKayMeurnRwEu0kP0guTeUge+Xq/PTsjO0qBZYsm6ae&#10;HGUMfwB+mBjMHUxxj69QzrFr1PryUwCxEaRhc02Ksr9REQu1KQUJdyQnKyJDCkGCL4hspIoly3uA&#10;GhGNCnvXKnG9OIae5Cg7awQ1VYWV9FJcYSxpk5QaVIN0vCFGF4OW/0OykZPiJ/vRLZr6icMY+ia9&#10;TSo+8AKV2CSu9okefGNe6ycwlbi/8MBGhYmXWDtpmthOO3mp4hui6ne5QU9XCMcTcHVMgJXIzZ0h&#10;5xnmDMV8SjktDmRekGeO95nyFU17z3h8pCuNyzvGRHM96Af3UkjE5CLqicYV5ckNUsggejumE+Ay&#10;jtJP8yv+Gd/saLW5SqwYToTfc1kB50lnW8Fu4J8H12W0K/Y+eBfNpfSQeDvYW+1JSZM+nf8r2QPS&#10;dp2q4PozpHHQlV8ecZ6WE+X7yWKRNJgs4eT4zSdPnh4fQ8JeXYpshSUdgNxc7nE7SKZazBgVjcRx&#10;p2EspV9xxB0eqS0alDCWlv7iX/vRr6sx+rp/2AOC9ItfcvLoLBURAtsU7JZl+zcd72Ksqr5xqik/&#10;C196CabbYNouLvacAgqA3aMfojqUEEPiKxJndp7yyPn5UCve+UA2ZmlKvNtaopu0HqE+sbQaZefT&#10;CyoCMf6pBRisp54cRDQDRY5DuQiKtDgJjsRUMqoFF6iYxckl9GccydZ8N4He/qP5/v72o0e7jx/v&#10;7O9t72yDF1nfU2sPghMK9Q6zTfGkgnxJU+qfCqAtpUbLhJywyTcTCaMPpHoNivVGlVXCU3+Ox8he&#10;BI/zz2zpHJGJ0bBq/hffxXOJIm03bWV16jyoufWfmEaAHsopkrXahmBWo9kprF38BpV9j4XK+tTZ&#10;AMjH7x08KtoN0yufmnvMjVi+oSivayeSRSqJd8B+RV1QhcPavhprEzMgbjWldW2oZYDda9PG6fWg&#10;6JgD99N6y39mFYmnMECiaMwEm3hlCOq5Eu3V4pwoIsl5aNebNpQiRIEpbJl3gYpGwgw1VnkfMygD&#10;DgMKcHZst9JdZi2j28LyfW34tGGatLQ4jaCh8wzo2vM87EHQ4Q6VsBa3W+m6PI+rQmkJVJVb3BZm&#10;KiqlMtjqDIWJIkB0wEaSSuLi9fVWFpIaHFHLZ5mCAJvbNuYzXcLTN54+YZD00g1ZQnRMVAVB0qjz&#10;JJJU099WmlS4WUsXtyH/nVcTT6IrVRYcSVolKWCDfn7drfTX+wMfcoVf/Ir/6R/89x3sHRrmKLeB&#10;5hB7kcxPhEYjoEahciKIucgspr/fBW8tVuePUPsbLwtMkC7URnTnjxC5boYlz2hPSqAiB1XMaKOZ&#10;9IjoGIOfZlQygT90+/MAotIn2N6EczT6uKGFiZVMTSM0fc4gRell25rv7D96PN/epkGIrACGq5jE&#10;BOlWnaLQbrEAZqJN3cvKUhp08jGm443TGw07YMgrVwrgiPe9bFBW2nll8boBOkeMLbeCUruldsKI&#10;N3W8I13wr3XKspWGOoK6nZrBhvajwYnfDFcxcgadiu0CVEenSoJQkiVbw/gRVMLZne6R/X2CTPqk&#10;kUk0+fDERLQaHo8cBedUvQcvjIngiJZNC2qpwNpGTtN8kR4DnKUhqoWYZg2unXILuIAuoBGcNK7l&#10;L4bglS3hbHpLcMFmZiOTs8jCZ+rSRpHDn6ZAWb+h53DRlbTDk+PIs5a25/nfjgQkpFVybBAEypXI&#10;kEtoVJ41NduRT2PlI9ANzumcKJI4fY6oXjOzLNX8RE1FgKjpknuQE4Up6gs6zDQ/wcFAj+QyKcLp&#10;4oza2fHR0ekpsnZrKxFWjFcg8KIVfowU7A6DVQF3Ad2OfEtpLmpJLd3nuLklLExvloXyv/rjf+Pr&#10;baS/7p/3kCv84pf8//0n/hT0DSbwJMwXVGgDV42VabdUoIoS1D6xwC0qgG8bJqk8psK8M4dX7UiD&#10;0ELNkocmHD6nAkuGpYmdaiQaJKaHjsnLGU8fpp05QXadzIrFydHpgswgoRGqGXEMcotOwpHIXlwL&#10;AypyF5lRbifz6tZGdvDm7vZaasIzxhbSDp2RyIn63bhi/0GEYGc6fJ2MovIZ+gNasxCzjzq3KNCg&#10;l2D/wJczytBZjRuZ1B59JXYsCqRcKdMFA3bju/xowNfgcyrYOjveLoOS/kVyfAhkgEy1M6037Bku&#10;A7FxULPG5edK8ing1LwmeH2CxbjJzOy0k7rBux0DOQDTh7KASdZyTyUj68HaGIISFKZUyX6ulRZZ&#10;O4WfjJ4ahQkHmFoAah29bmUintae3X3pzmptWjvWNGJsnV6EZzLe15AWc8JOqZ7CvxDXwnqqkjQN&#10;QR2fWiQPY69f8DKPbIPDJbwQM9EH1LfknEY3nBayJOp2OuI4TVxwDP1006+IpK5ubW4xFbXz11TR&#10;aOHEc8dzcr7cT5Ltyc9A/OcAyn9uTXwEXxI21tKL0DaWjvIkK+INzQi5UXYXu+dIcuybTOmOy6be&#10;0eXRycmbb7/95pO3Ty5Pk2HHMeSBNoEuoXAZxxX+no0J0s+hJ1N4uJJpkfTFS+fxU/RBSYWleM/r&#10;zN1cD17hSzvildW0Rjr+ezlsIAIKiaVa/zLzDPzYKKAoIELFK/L//H2SD3KsGPg7w2MVbIbdRp+A&#10;kb39tFJOUb2TPmN7pvFVbFNaFc6vrmL2T87DHjo9ShR0fJpm48XJ4vjouI9ER4mSBvVG+17xOmS0&#10;g24kOZjP1rZmfJ9FQNsputQPYsG3KNyhcZEVT+4+RASEazqOuJx7kWhsIra2oh9lDjoaeoxSb+af&#10;RAQWip6jUH6j7MZ8EDQBABoUS9LE+mJxtIwibeeDSA7RVfL5wIGxSXUJ4xhGpGkhV7WcGtbhPLg1&#10;xsqpLzodrFG5nqofJ1QssCGRH9uft7DkOdQzfBYpmqI70XFCU9TiUrNGfpjkNjzHvkCDPjkFfntn&#10;i1wgk4kUCbFHCvQmTYtxYL2ko80BgupNR2pPaLqmmcVnH51NwnywAkxN5oCJhlebHIXGfELVMHNC&#10;VZp+XS93g7Oa1rUXqFfKEr5IiukdSRvWOEe1Anei9QddBZTq5AeG1eJs9eZlcrHGyTA6es/iDbvG&#10;u1vEbMp96hIo0DDf0yRSWUp9iXObrZ1zEP3KNsoWOM7X6cnhydGTo8OnR0fZLyHkLa7OT8KFQOy7&#10;64PCeynXOQKVUtDecz5PyFfp5I9XOBdNaz3IlSaJMAf7Iz/+M1/aXtyfvzx4hS95LyOoHIZbgohY&#10;lKSUwe4XlHRr3wiftCGajI6+bZNrcQPCboZPuVEVxyECWgrumTLYaaq+9AbgElBvH4ItYUOTJuQR&#10;hDRtl5dRIc0xpHp2dn4cLxBhllSLo1GdfIFerNHudjcGDNsQxCl5fdiCm1v5vprpN07r7KPTjLOz&#10;YX/bc5RkwMm60T5DQdJpzeOLaqMlVKwk/CDShGx++DZo7Qk9V5mHSLLJg4VWgIRIa5CjQOuRbyqZ&#10;0RB94LXW99pR1kxLM9QIX9ipAWfDaHbnIBGarPVrxDW9yFNwTq8WwMIwuwMI6H3RGhcM0GGVsqor&#10;0QTSskRxgvLPeDYv8KzQyTGMqumy8tib7VJo6Zw/GMIWuBLh7w+NTeveWrkwmRQTNK7oUmo40fkJ&#10;fgbuqMXwlgo4C0m6U1NFvQIZVHvU8QfG/z1cD6r8aRPdqaNyVNTrtRnxZ9LG+WHk3zFYvPfGXIo3&#10;JlgQezKM56nQ8EYtprBfubdwmqlP5Kjol0TwPIaWvMdqs6ffLIXbPoIHRcFyH+T6eGnMlpvbWZKr&#10;r2YNxf04loqvoEaHh4cH/O/g7befHJwcBS+6TmCfOgEy68b5CWigId0EIKKSbD8PS4HmENZb3jwN&#10;Q5Fc7D3qAhvb2atvvvVcfD14hS95m9MiT3VJmQXlVSrCyBADN7WkD1XhcAaYFf6tTXD1GIwWfzCy&#10;RPg98E/i/TxCfUshgAeUTivBaDDTK6WIZ2qbtymbprCcHCBtBtEaQCgPajUBm7MSY/0zQUfZOyVM&#10;R5sxwXrSgPD/GH0V5HdrtpXEAIpphzmIcEw/jAFx72hNsxaheEZJJ90eGmjOKm8QfxO/MmAUa+kC&#10;bJ6r+QCowmyGzKSUj1wTVNagxDriGJaSu9vwMx4ul6Wdb3lyy5axhRD/p57S2BIqwB2TaKDd2yaa&#10;xxVpr0jt9ahCTmBNTXm2Pr+fJJliJPpPchUNuS5CBZKUlKnKDOk6yMjkVYGJMHmaaCx8NcSFSewY&#10;MH3oNzM1LOYzj+CLVVjqZ+H4lLtF/RzfgPqtep2+JYaSDjq1RUzK/NgB8et86J6z3jDwGnRYXZbt&#10;CxY5MjvgerFgh4krojU50SHmaq42IKWBKOGzgMoGZcCsS1eZ/+dWpzsFXS07zJpjWqkowirbF7yF&#10;jDULN4w4htU2ZSoIRv5ob7gLh09qjizBltqZWou5I74G7yrONzZelk77CZigm59Dsjg7Pzk5efvg&#10;6dOjg0XKxY6iADjK61PDyGeEzrCyEpeQxgVmcGfV5ePUgUzy4PgFHEyOLRGSh+pmxqcS0iVq+tHP&#10;fu658AkPCNLf4zb/qn/oHw7sDo4fM5Yt1fEIA14oCsJWFaWW/GGNgeX9rNc0m4ZacfcpCtSbUVAJ&#10;CeQ6izgDofJI51lwzEBV+aB8z7ToPHADSYpTJ0B7JuELJCNqhrEclgrSL7axvbU+nwcUIirXJhKj&#10;V3ZAC5njkwdVYfpAHwg1p2DQ6L6MkRovns949umr0W2dQOPUUHGyizI5wMGf1ip5UhvbNM+E1BS2&#10;O/bRyT8r+ShFzSbQyDYnNXHIdTpOaAqiqZAzxkDDrgWE9lW1EMwhS7XJRFMOo8iBCeNJUb0u25Xn&#10;iIMUkMexgVHweNb01NYNjWvaC2EiEU1yi2Clj1MX1eqcFa+H8T6vJIDlMBrr6uDqmpodirLoLIuT&#10;5G1EqQ0NWqXRh4pCyV/tn0VwPGBRNV6K7/kiLpdjoJqa6G/1angjUoFB8WzkjdUt5smXU84a5k8+&#10;TCionnUA/DrSgbGZC/lRuXAera0MkpQSXKR4pMIKyyhVpZy2n8IlVk+SMm6nXGQVhxQX3pH/FK0y&#10;+/NyijYNZI9Z6OQI3Cl7OCNLFe0WVXfLXrV1E+5XG/BxCqmxnV+eniSJPgto9DQCeAm3Mjwp+f3S&#10;bb/T/A58lOQbWTGFnKCOJXbKJcnLZbpR7ssJ51yYmq7z8yEciNTGPZzE+aWs3+pDv8KXujT/8K/9&#10;R/7Kn/9zB0cH2EEYd4bYDkhu6MbomLSyqT7dnH1YL7LkyAgPk5xd1/EIsT3ZSGTLAqLZLbYLEauw&#10;D7LW+7SKgk4qC/bSZuZ4lOvp+Upb3drWxsYOg6/I0rWjORx5pKjkxWsQ6XOofAn4Fmwpkk8D3BiX&#10;iUsQb26orAvQTDceHvG42bNTWXLGEc1Gbo9mOumpuS5kTnzZ/pbjQHzbEWWJA/Nuee8CRY2isdZY&#10;33KjxEks0RZFqTUvejT8QT0UFt3KZ8GOxpxLaa/NUeaqMb8MZjukJnx1cZ5Sttzgymb4s4YJo4Xa&#10;qACFCDyWqm0TEsP0hD3AjhG1Vu4LqR9pyTDY5oU2lEF2bAXa6HdgIvo3f+X1rzvQY3nC1Xzg/BnY&#10;SWLAx4IODbdcEKmYTukNeKhxzegcL1ZmnqRiHUsQhhtPZy3Z00J5xkD9naUDroRxvUX+LEHP1bev&#10;K6tzLsrmHaFmcHuTLDQ8BsioqVjNNqOTOtuaI6lylqIIn00lIWRoRyFFd+L4+DAhUMZBpTLtCzf1&#10;VN123mquxWCANf0yQ7ErtIifBRDySzni3G9ya6S9Fqdn8QRvv/X0aTSyI+KSiCq6kmEcpVUtuQK6&#10;8fii3FC8Adyisosi7ZWYajvePF6BraoEZrFcpfxIsVyO1Hjy9dc/+1NfylDcv98/IEh/r3v6b/yb&#10;/1bMRGqysXfU5hJuxOSpdk1h+LYKeg0ea3BYdZoES2NBPKPWGEaQYFO2QpJWlliMdmL2dSxsgpdU&#10;C5IzJNxxyBfRDCxTk5Qs0Xij6NLNd+ZBgtbSSGBztEBNdKwlC5GB0HlGngBMxOQc64YjuqWY7KD0&#10;2O+pEWjCpVsPyM4ss73htqfyRV4BnbLUy3E4Ney1Go1OSQsyAlqKqselNW2RIVhQfFBOdpXRDnYE&#10;YIp8Ro2tYTKWyFCTLCLIctn9wBvxBtWd8HUDusNztPPZX6m0HCYVJqxmZSp0CnIDZxPsFl1RWmnQ&#10;bMQ6+CzC1A5+mK5ar4C3tKRX0hsBvGYgurgI3zJCGrOOCyxkiCsyT/HLSruOgpeYm43CAUbPARfx&#10;4OltZKaxiUNg90TluuEWfL3Mtf69pePWjIrMYASVsSObhy+fz1IUqum5mAPq6cxEdK8thXG0BDnm&#10;VuODE/Kr0YtxNNlIZxkpQy9XGVd5L/Qt9NncjzoRCucw++1iQ/QxD5JD+9w6XqlVDBy1RwIhSU5e&#10;3e+4ZbklssJcofTi5eLIIqXHIVvl9PT06cHhm2+9lVa11958/enJ4SLd+mFrwzXqtFJ9cWotaeEP&#10;JhtoKn3TxC+bOdG4kZxwpujkKRb3KDwzjOg8aU0HnYITx+X/2E//9P0z/X+PM3rwCl/mdr/8oQ/P&#10;drYTTojnRD0R88GEXMfBIkiaVBciRy3ekM2xjsw3jT0VAf9G/ETXE4NuMvt8M490QCWD6NCPbGAk&#10;iKKRkIYbEPwWbwckVOuPBh/6+phF9DPQLmYwp5PORg4wxDlsM80j4ht58DPEqMQ+sUNqCciiHNVM&#10;LY1GhDgaOtTkGGriRcpjkjhNIQjiYpCCZhjjG9Yz18fGN2T04LkmeQlutrrE0FxpKGBoaDfhWzEI&#10;pu9YLvACCTEezDBOhrQAQNg3qToxzpgn5q0ndKbMI9NI4w1lDNqL3XLxyoxipoavSbRJqhJ+jcbf&#10;AbhrBVRftV5iWbMezNs69buN85V8RE0cagAfCuTvY5SPOxCuIIRV41w9iVo4MLo9CIjLQe30ZfIO&#10;blH8AY2GAYp0DI6kY2JHWfWjvuBLLe475o1mwrz7Bl5KlAwXyBTSZ9dWJzxEHUY8XC87FY1cD20R&#10;023wJ86ate0B5o27yloTyK3gDq/lbzTr5ZnMD6HIBF8ib2Rmk19ehQUd9gPkWb1Uv7y4ZRvo95oj&#10;J3U2Jx0Va5lG9rk5giTMbKSNiKKCrAZoPTw+OcrX4dHh8eHp7eXp8tVi+fp8bflydSl1jGTY7UFL&#10;lhAIFlj2MrclFDzSHKUAOK+KAOcf5Ye7/nSoo3iva3nOvh4QpC9zw7/zV/6qv/Vzn/sfP/uT2UvV&#10;kXYgzagjFoGfWAzNhcVUa07IfEsAVI5B10GAeAc6EU12dCUYM0+QxAfkLzeoD0NhpnAyfK2OIilC&#10;HnmJYe4E/xPoVXwYO04sBxraw8IOjbqeFMaSSfybJpjvNQYV/7JmKuphxSI/tG7Jn6grsMv7DiUJ&#10;Do9SNgxxsai63ivPSiCYAnuuHE2w9pjl8+rxGir2HQbEIWjTADmHx0WSysVHD4TFw/UFDZ09EH2T&#10;ecwweGLXA4THPjgVFJGn3JoSIkndehE4welEhIc4Rv86gu9C8gbTpiUct2HxddogiuT5ktZ4JePm&#10;ppM6QLj3jIfJ1eqKRulKBmtVtyV6Zk/E6HMfSjxcDm5YC8/8B5xJWMz6/8ZmLqyhSHD/sn9ZepjT&#10;oPPCVxyALvZZtmFSNXI7zlRn3GPzEFnNsgm6TCqKpRYY0lhb6U8JkSGNmV5zMwdVvKhhmDEwMe88&#10;fySJRagcOlzeVhxHtsbALBFFpIn5+rKjVH03uW2TbSbJu0p+gN52yKOpxp2enh88PUxfwuHpSUZT&#10;na3cRuAos9XiWKqiSyNDsCZGLFTb5TJHP5/PExc4Cf3Kbkc4dTQNoXlHBTtPA+0cIRMt5J/92b/1&#10;nDmFh36FL3fDP/Qt35Jg8MlbT4xtiXBlSLdFnpKlFUi3mvtOW6BUBrt8NaNvUoBNnKuyM8Myg7y3&#10;1UkxNjUZwF6YjTPEMGiIGtSPhDVxBnSbzehH5tGSMs5Eua4JKWJ712oVFyZDbyscNkLJCQm0hWxp&#10;6gmYlYd8eIa/gIG4U7Hrno52WtijLJCJl1E1jwGSY/f1HMU2JFvp60ScSm/HWliYjJOq1kIb3Byz&#10;ThYAH7dcr+mDVciQ8ZgDwjh5yfwY+wabQZACaNT8BcwV74fnPnIODHjp++RzDj5NaRqoiicKqBXc&#10;1pIVtMmjzhRTiHW+S5ssHFGCKD9SqKhsLp/aw3qmotEloEHWpfZ9poJNl56oDH4gbpRhMHwcjC0R&#10;Si75KG/45BZWSprCeGFwOf32ROqC+TwUOnQBweFlgfHDmGg9aRuSsw3Hyg2qz9CfGsnkc2MzpSbU&#10;EzqvtsK3+h0+rLQDAm2+wJSi9BWnwRXK87JBYpTzF6Ej2hRSClCQkcxMv2n/Tmw4H5qbgmgLgndh&#10;38m8SPGAUvryWtKxi9ACLm9TSg4om+zgrSdPPv/aq59//bUn4R5dXZ5cXx1fXZ6mqE1Bjha95Dln&#10;J+cRgEm+k30XCnYy8sC/yVmz+uRJkBvmQ6oGiDuDCocYpW2BZO95ypezEPfw7w8I0pe/qdlximUB&#10;BCHbLrdSJEPR/akUOYrGdLxgjouutFyVxQVd2iiwmflg27X+0AWoBcrRMBXEHZt7AxaEeaV+4AYd&#10;XMbG6tpcunIM8CBu1im4sf30KQmobTPE5SF9sIpMTme3tJc/GLONOmCviywUpeBgATl73aPE9jOX&#10;uNZTPvxUrQRF0ZY5F45jjN1EjHtrK/+G06LNjtFDsm+R+BYH2/oi82vMEgqtgHsPGNvIUrvak20s&#10;6+UbmUqN7pjQ2BOU/GhBNQqD+I/8kjCRCHrA2rodQ3ztOqa9WJU2eHr7GnOjes+fGozHSfYzuKSD&#10;ZMmNAL+qHBN2lgvsWzuuuJ/ryVjSAFDMGnFGOL0x+ANok9RXHMtgCvIsZ6nttvsKNE4BlBZkYNMW&#10;2+81admU0jW9zNCBYpabNmjYm9uY47RO7VWoMxmfawNZcTQcZ/Ew4oRkfLm16V+Jcq2lHFSNzFrl&#10;RpUeFfvcMEWIlWsbVI/kpo0XhQYtIYc0FDx/QrycLiJX1Cm1F6wRhh+Q8cZRnJyepbQcJdQ3nrx9&#10;dH52FNXHpRsYRxE7si+C+CsLidIGO4JWm83N3UePEl6hA3C+yAnKDQzOZiWrfXqEGB6ubNkcY8Cp&#10;t95848sbiHv3jAev8OVvabxASGwhW2TPZV6BW9ZJNmVYan2y51T5KhlbQssgxwtc0DAWNJmZgq0/&#10;AAho9DEpBk0F6xt4G1xjx9yx/EKKERhKLVWVifMxwkuACSBPSX4dKC8PRDNWVKgddsJWFVAyE1Ci&#10;ubAHb+pfpD8VUKr55VyKJcnL0dnkLwb/ziItdMKLgavQDIDLZy4jzxuXxv9TD59tpcCgyFL6GBJI&#10;2jSeWovsyfFZiowW3zVDqJm6q0FWCg0IRaKPrtCX5lgNuCdJi+ZLhetbPbgjXE7Zhz0od31dza00&#10;jEJKmk2NnAmFShw+p5RUT1unI+TvfGCEdmof7YICP+Oz4mTwHHYiWD+l4kDMMNGUyOhw8/ocbhSC&#10;3Mjy5GWcELcD21YeuUflObBisK0kPdBShemfWfbhQaEk+SeaMPqhLT7wJd7VDFGormgblt1ztbAg&#10;g4Jrw7JyZSKmlUfCFbwCrcG0wnQZNGCCegA6d5sh4kk4CmSJmCmDGourt7E8wspzVI7lGdokg+RQ&#10;ey7GFxfB+PJTasuHKSA8PXzy5MkXXn3tjSdvZYDt1epyygmnt1eLZIEkgBJa7ZDMRaMbRPQqpyk0&#10;qpclE7uSL8h8KrgHVgMtznvq8TGZ13N1+X/4/j/wd9665wN2flHz91BX+PJeIdb+OFM7To5tBSu7&#10;R+4E3BMRk8Hna6ABjJ7Vyf50DGWtK8tN+uldqDug/do9VGgwcrISl2JE06AGD9UBhWCy4DL6B2W0&#10;bVBIow7v6HonE/eFVBwm8mL9i5Z/IoXene1UTZCA1CDYbZOdCC4wQN2Sa1G9kI0hha9nXb4JJ8M7&#10;YauNQofmtbjRFOXaaZxaaqZX6lqkWZbAogstm1PIQx8lGORfRqqDMxroGCKseakZvtYQfN3XInNX&#10;g6kj7VVtpZD3ImUwFaq79oni/L2daskRZPLasmuaGgyBU97EzoAeaTOuemiTRvAoID2oULBlKC5b&#10;NRl8LDMqC+iNy/lJz1a/OmAsLwkKGj6981bzjNFsPMaPWiT3jsKERYsB3UX72UqVtdpByE8eaN0i&#10;ZrpXHB/H7Ziup7qq2H8KAyKZ3qqc3NBbVSA0f4HHwDLPIREh+TWbzdkPukhgwCR8fKiaVDipC51c&#10;XAugUGKAXIzUIZIy5v411/ZKcEe8hPkobmauDdAi0BLF7rw41LzIAaQd4c3XX3/jtTffeP2NwEdo&#10;vKSWsLp0sRahqyRKrDIPljucn4hIMiKXhYAHwu2oyJ3FB93IJ4XGilCAEFi1NLJmTo6PUtX7Hb/n&#10;+/6l/9sf/vLW4T4+4yFX+PJ39R/9J/6Jb/8VvyLY0Wx3J3yhcxQpEKWgdaoJgaaocSp7P3CANjZG&#10;pDRzKRQyG92lAuSEunewhXFkIWa0X0SpEylapDNIaxvWiBHFY6PCkZAn+4lX8ZZJICxTds8XO5ki&#10;5OGdGlhiAJQ6BqWpzRm2y3zF0QhmLQVzxJAtLXCKJCmck6FpY0zeRGdGVqTvcldqj/xrI8zVjbWt&#10;dN5lEjpxKPiXoeqAHazVSByiXKA4RMldtdHkKkIUedEqMBHD6sC36ka0+wNu96SsPXQ4ZR2DEbF5&#10;mloJIO+jVDJwoYGlia8MGzpK2eYivViqIXEo2pTmNy3/O2XIQaQA0/ADjBfQwNLFTIiRhtPpSdxX&#10;2Lcyel05/GyaUhqrTnFQWnWE8r5GIuOyHQ3hejWv5NQxjvceUAjutEikRZmCS1wwPdGUXHFHRqP3&#10;1HaDEwQx1COMAiSnolaWTS8ubfhekMuAfUog5khImsEQW0DQJVrOUv/K4djCktZbKNA42iNeDeKY&#10;o2Fp6szom4Ojp28/zYiEt998+41XX/vCq6/mEezoON2fEQcLhEu5I2ht6bMUp7ywtimQN9PCU89N&#10;e52lKpdE2hQuTk8CJgW+LBxsurB0m4wkFPB/8Xd973PrEnIlH3KFL+8V8owv/MLfCdVkNt+mO0eS&#10;fRY0VSljcKO6MWjMZrdG/M4YcSgbkbKzWrIiaYZiF2OmTCF4OPlY40k/GrF0yggdAIeZxng4uqS4&#10;iAAKhnli8uFfGo+DVDgV0upGD68BY8PJBlTkGXJSo52XlJ5tjK0St7E3rTG8VcGVSCrFFcRgG2Dm&#10;FZW1NsrVyjQ0K8wAVwjPpCU1/DfON0RNaXST2Y2p0ADraxf0Yz5RF2n60DQM/+W/mOS1gq6rUErd&#10;kN2uRf9xH76/tpfDxnrjz3qB69T4Na0FwwwyA7L1gD7HqzrQZCyYjqHHUGvNJ0AdlhFrdC09RsCQ&#10;qQmMlsjdLu+gl51VYmUaiETaLcZPgU5uhWi8Th8C6jJonEfTqoFeJF/jUvdqNH3yA0EjfbahRNW2&#10;xcB0fj1u3mW4ODMSYJt6KHMeegxH5T4GtL+vAAZxTV2mNF0XOI4wHw5yhKquKeyYr+HqYjxPJ5LI&#10;8GfJExAg9q6vN+eEfQCUuraOwhh4q9ircqbk1wwVQZ8I7lBApARii4vF8dnxwcnTN5+8+eZbbz95&#10;ehqlojTMpU9tpX1qeR2pH5mKFzyXJusDGRXamBNYhA5+3tJBV2IuC2Ds2hr1wrOUnyGRkF0t34bp&#10;Go/1W3/Hp//Qv/5vfEV24Z4+6cErfEU39tu/45cnpPiZz/70bLadZZU2zljkcPI10LoE42uliHAK&#10;WE6tJ5ZAIF9ag6NeotZF0EfAy1ZnnxLpUjVojI8DgCPRQVTlbhrF1zwZudfs1QxoVg0Ea1Y18UF0&#10;iGHTfKepnPTjBqdkmADBbC9A4SNCU9vDan5IFBJtbWZ6cDoMmEylUAa01141NxnGoqi2pUiOQeha&#10;Li6GSZvrSerV2LeWU/i0eg1ttvF4QQTf0LNuCsIb1lFhrMgFNJ7azc6/5CW1goJFzZhgu9MRXYch&#10;LuJlUr8v4WorB7WnvoWGO9bhjvYz+bRa1bxWsM6+gXFoHjB+VMeVcNPkoZME8E7EAQIUo6JkEid3&#10;F0/TE+QAa1lHJajnUxYby0Yjr8esYfOMNNOcC1V0KQ9eq1Fm0EXWN4s8uWoMJ+xWLHuYtWLDSO2p&#10;hOUpUCnTVH9q+NOMA5V0lLNpRClLOGfvKsjDagHUMt4yz4/3iM1NJlHNVBvZ6JmRCFqXYHegyTQC&#10;wul9g5YWMx6XkBIzg6TSvRyR4GhKnl1enYaBlGsQTYrIUqGypRqGSCb1aQBAgc18YenT3HCB2Iaq&#10;2OyWUiKidBSRmLW1kxQr6ECyPW7pNqlJTua3fvp3/OF//f/e+/Lcfj14ha/o1meVfO5nf/Yn/4f/&#10;IcDobHMztiPtyNmAaWCoFpD0T5NmAAMCW3nxBsvG6tibIZnAypS9ivIlqbRGITstT++AsGxj2hWU&#10;rnCoYt5N2U5MDfaxu7BmQmOnScHiCgHzSkYnZ5uTszvluN5lAq8KBFCK5UtMqX/lPWtRBKkna8hO&#10;M0nhCWwwzag2qAEuRVSOYjg5TnzYdIoEmC2UualJYtQ8HtjiRsYYc4yZanm8Rfg4Gn4yBc/LWDbH&#10;M9ghkoOTcjmTi/e/cwa+D8fE+5AdeA5thG6+UHutp+HkPIuRsbXzunPYOEdr6l4YvZnX3fkBbcIY&#10;cTjgDsOK6RGLD/XnRKMQc7k1PI2OWRir4iVlCjn2W2fkgVl16FKs7bfsod0dkE/drWbXtyxFlr82&#10;CBAvrGMeF755YlnEPQcJBlAedEf2GRRldBJyUyI96kjx+nGaclYHqwo+XLQXObsaTsHP1kv0ahhn&#10;bil9YbYQcibig/6eTgqby1OHSjtoBqQBrsYV0MyvSlZ+SNcxKdfaWth+x7HW8RNZA8nS1ldv19fz&#10;Q2oUAqZtF8fYF9PLQ2ogBIaGCWarXrvsCzUfs6rif8IqhCOrgFUyE6f4Xf+O7/09/5d/9Q96457r&#10;rwev8JXe/v/p537mb/3cz6I/up7cNbzosyx29kf6D4jlgJxFmFvzVC7NYiPhHogHCxQEU2IqxqoV&#10;Y4OdoiXqKpF5KLbkADJB53wZ95OaAFoYwI3Q2/iW1wO1M4qlHQ0torptNImkMvKG4EFpZ4XTW6sV&#10;2+0RgXMPi2nw3GiRuLxiDwObwWwMftAAcgQa8HC10URnrWLkE3hDa9TD7JlU2aFdL8XGziUJNFd3&#10;Y8ohYaenKYzhO9Y8l8fVQkuBHU2lTXd9DC49DVcqQY2EgzA5f8J2DF8IHUdzO0JsPo3AWQ9FWsFZ&#10;egUaYPc0nY4psb3HX7+VX+rqkHQQzvG28B/tohVgPC6XvJRi7pBvX48FTF8vBdHLMdpcPY/N54zD&#10;gOY0GbsmeYO11XiBFM8yyMhv9Ac6Xc+JQQJ1RwYUVkx0nTJYQTjVjw/Hv4tBvy9ZgEYZucbOXauG&#10;lnxTk7acHwxj/sHnWSaypYTKQ/YL9FLuoiX2NGWHYIHyl43LOgMEsTHVEZzIjVtfzfmH2ZoPjpjG&#10;VeIbOvJheNM3bsshmw6/PioWHobJH3xTat/1cyGH4V/N5rs16Go7B1aqJ8lfMp7h+77/+3/vH/gD&#10;Ozs7X6lFuL/Pe/AKX+m9feHFl7Lafvaz/32IzsdRcn/6NADPfGvWMLQdPQqIjpJhfgv+ysh71bYJ&#10;izpKYYL2ic4QzHSHsrvkIhqtk10wM7nBfp5grN+wtmu9IfQILxtOqpYM5kD+IR5eqdQ81IIOEMQM&#10;6tqmQvMCM/aaEopN3czPnAH2XF7fSBqGGRDvGIaykI6BLmZroDJGvHdfo+IMfTYfLqRPkF4BbE7b&#10;Z2MRq4fWwFZYQ8vDk7U20CJzrYVkcMM+swkAJrRuA5OspdNYTV/WB4aHsI7htdO2DBAdi+21H86s&#10;njU2B79eH6njVCuQs59SEE81VwEXosPFRMbeZWizYp2MqqSZy+yNuT3l7Vb/zbuJBa9p9Z38SQ+h&#10;i3WFaPv6Q3/uP71Qnk0/G1xN0GxcEi8QRzQ4vPkknKkplOtO2Mdr02uuEoTSFJrRZl15WtKEApr0&#10;zqQWxYEQbdhlwoEz+NjOTtcBzsbIPYRYOLuIPKIvlKmAMvngy2ZHCPQkcndUwvkV8sCROYydTqW4&#10;ziD5QX5D/WCIq7PodbhTfiSl2rwErUndOukCHOtRicuVZ/90t+RS8FdFxpxucvWvfuZf+z2/7/f9&#10;47/+1+8/evSVmoN7/bwHr/CV3t6oaH30Yx/L0v5r/+1feXrwNOHNjK9sFUNf/tM8veMUsH0ZfZBN&#10;ZCqQYbZXmZiTFUk1r5QW6n0sbqNia5oJdo3pYgVVtFBnwu63wkGaia58bbI/D1sxYcdYR0kxWFWx&#10;YS27GzjqfjZ+VjKjr40Nze+yfzpyp2aoBq6R92SVJkOjZRTguctaRHItC/z/v8RCq3BQ0SXOd0Am&#10;9aYgRsATKlB7DXMGhMDAwZVj0/rzI4pPFg6pXg7j2EMuOadUqaZO0JREVowhywHQkjTp4V7pA9CA&#10;q10vjpUPBl4hJuZ49EpejPE1XaIRiQ9WTz1O4Ss7WIKhM+MLxJtmx8i7Yk+5dKYX1h5Ewmuo9GMt&#10;f9QriHDZw+CJSW4beRBTPeCmDvdp9sIdaQWrKF9TG4rtTTZr+jtbHGacwQIIEp5EArJiFU1KTAPu&#10;7qXQCy2JRaJyFgFRh2tvQ7x8N8kMHrm3uyQ1pdPllRXk4qCiQXQTCSMooSnRwaRDzzTB++JyARFW&#10;ufh4j8Bw16uJ86nRMyutQVAxL/EybzGiAblljjOkNcTj4dO4sJVsUWSsgQwpm8W9IF1RysjT/5XP&#10;/OHf8tt/27f+kl+SDf6V2oL7/rwHZuq7uMN7+4++8x/81TQ5X12jTLexzgTwdiURi8EvUc+FbdAQ&#10;qwYtOzoWJpCsUacbPU+OOqpV60SJoU3ESI9OBAoD7ExQYFKGUbi+i4uVEe26d5sYJ2IaUL1Uk2mi&#10;6bPhdQtW3s6R5cGBgbGS2ZtCY8+RbUBBw49o2l2hAd+1Vkukot8VpBcPmQxaMRkOSViqFqePVipz&#10;KXJkqblUSEo2ju1xlXmNA4zI1Gwz8uA8AuwuR5G7ciJgEaLTsQsrBqQY9oBqFHAncjrvyB3ArBsu&#10;V9M2oboq/47QoWNJgFrL0V5fAnnjY5qftOlKVYX9ahblgQuytOXQJGn8/h1Xpg5yZCoyX3OjYzop&#10;T6t+QpXI6XW8hdpCQkP5C9zm4vHvSP0axZM6arVpf65E6dAy1Lpi0wkB6h4KApmxAktKJRLobyrk&#10;mWRV0QDDXO5MZMoTEnFAEIK8325tZxrZDFHfwgKrLMs479zhFIFbLIYsBI0UTqfNB0NHjjxp4nui&#10;6IdLNv7IewTWz73emm8/ehR06CCYkaInpxdnR2cnkbRY3YxITIQjV1ajGK88sPUvluHm+iqTpPId&#10;WWAdIwKVV3kkiMgNI4ZqRADiinSYiChj4zJPfND8ctiRzri+yWyTHMi//If+r5/+3t+dvfwurMBz&#10;8NQHr/DubnKGe6QSnP6drfl8b38//bry9+0kG3hO5S0TzKJj2fbWJOLZiFsZlQN72g4H+DHQrEGX&#10;RpuxtVTq1YzDUZm5wT4xpvp07lFVJCsD6kbWEPs3YymZeebIZBYNRIFfpA1CIsp2QXaCKXN4BaEm&#10;UTADSsvF1M4LSkyRbDEHv3Ke6ePNdyAtWpSpIzZf0UUJHQhTFYoX3yFkq7sgNwAmG5Fo6zGZ2uZc&#10;elRhaYHeYJho/hAIAEkHmI4VGEFSn/oJvHMuYSsWOiS1C2qioLJcxO5TAM9ILssTRa9bcG33h3Fy&#10;nFPG/6gXhYBEsx15mcbm4xzMFvR6wxd6Wf+ulWO2AEMTH1GvnoueG8nQbiZfjBHEdTBTg28OI0gJ&#10;lqsOowUVm8bKCGIdYJYprTQAMTD37ggm+Tt+5YAGOyCsxEhdNUVAZWuouVblW1Iq+IrJleJYWVUZ&#10;/3S2OL1YnF3Tpx26aHSZ1BvBq8GHK0YXNufJcaQOmSToCBsWVrzFuCn0o5kfGJaXSUWWkqQ6yqlb&#10;W/PHex//Zd/+7f/Ad27sbb9Jd+jx2fXlccgb0a1YvkV+MvTllB0or1HZyMy/TJWKWnfSk63I7+Je&#10;VXrh2JBGWo4A1E2GSCfmsIO0uRV1ubLE/W5ck0whz8z2uFqcfeiVV37/v/wv/c7v+77h796dGbjn&#10;z37wCu/uBr/w8it//3f9z6LHFY7J3uMXt2Y7Kxuz5dWQFtzGcASJPrPLuqybzecPlBigFbnXYdxL&#10;oxhNbgTOWeb2kxmcDl65lWTBZ9EeuU2oywmaQ78fWHwJeQNK0pYXhShgon02tdduj1KtdQzjyonM&#10;N5FBzSZEsZuKDMCFlKJdqDGpsZKaCSp7TFKkN5sXmHyYUqihj6uaLGlRIIyXkbJgkdBJS6yeH3XM&#10;ZFThtcPlSR6m/iVGHLS4ygTa5kqWY4ALlHecig+cpnOGq62HFWzJU9EhQWcIpK0zaDRA+flek9pm&#10;L8NsO6yInfM2fCbuhNg/J4udtjg+oKWmhJjrmPiQJpn1fYVti5ppnBzYEVIfhcx68sCM+ht8rYfj&#10;P0fS15vlvazvF1wyxcsD+hEACWui7lyvTLZpF0JTHXwDK0cnjyd0OcjO13dRHg9WCc4lsJIuAYhA&#10;XYdWsWEKyWsrKkV0kd8G7ekoEETBmGWG6mAS3wzNjJnmKCk7C9Tk8FZW4hwS6m+/+HjvQy/tf+RD&#10;r3zrx+YvPDq9vDg4Oj5KP1omZuaG5DNTyjafFu0xH4RlhZJ4koMoxmxtbO5szxkDByy0Gg+BYrtF&#10;Ku4Yo95c8y0Wmag6bHwFOY32CaHPsRqH9slf9qnf/ft+77vb/M/Nsx/qCu/uVu8/fvTJX/6pv/O3&#10;/1ZW7QsvvJilHA6FPPii0KV0gBeFw1qKG+w3Yz8sllRusgd2nkXo9OIEV3GAmiYiil3sJXwKqpXE&#10;0PQ4Izpk5GgkSzw/+DklBdYoaEnsUGj+MMyK6XtBfIM/Y+yB89iOq+vQRhY5sDnZSN+guJGpSHF6&#10;+BwEBBqWM6L9CTlSWTcjOxjMxJrW8T4cX80a75ZPrKVq7Ct1qt3gXko8RHCNtlgx3t2JLnFfZfZY&#10;OmD7FzkZ/rKJicah7synCfaP9uk+kyPAyYync8EnoJ9YnisjGK1haX8wdFSSP7AIgtH8STNZXULM&#10;mb/0QtGAwi96r6jWkglF/WmD+TqN7T0qPJvwUBHyYlAEuwUY9V5SjkxAnMbJydbFq/Tqd05yDFyj&#10;KoUYO1Q0QfU7dGlihHG0k4qG51iulNMOCDPA7nHMsx3kpmte24ljyUCAaZrxwDHnf4zKPI8ziTjq&#10;1cUiLgGeQzE8vRcTj5Yyrvz65OJ8bb71oY99/NErL6cF5ud/4Rd+5qd/ZnF0GkPfiIZR49tbowZg&#10;2T4vzMHoqzJUzeIJDnxdEDO1H+Iu6Fi0vzvqhNykZTpL5dRuEohl7ARvZTVHhY+VNDaff8snPvFP&#10;/ebf/O42/3Pz7Aev8K5v9c7u3j/wXd/1P/30T2XXZzcH02gxi6XXCE5bxDCEAEHi3OAPTJLE+Dak&#10;fUfeKo3fwrJxofI1zB6nX0HCCwQimf6RenAXu+EJOQ3OCWaLXmD8NTRTnG9Ii1+R/Wl/8IRAl4Te&#10;2OodoRWBGmoDEdLwlMSZRpClo9ABEqjJYW+k6jFYtATBwOmIZ/Bf0TJrmJJsMIViPw3hLZBoW3EO&#10;FmmxIlyyqF1K1jGCBgwb/kPr6R6H9avfIiic/J+/0bPV8+GnB6rQi1QOanVPOYMqFZkr8Dk1HwJx&#10;fDpG3DuYc7BebbW2RC8ZvbXbk9PzOX00J5ACYDrCiB7zN8283gnr2ZRG5L06h+/wxHUI9SSMAaDV&#10;3LC478BVMw3Km0Gw8T3J3O7uv7+x7NCrZD8KjdDeIH81hvMQFHCYytytWuJAcYVrmbvAuA5dsufL&#10;B3GD5PkwB+c85QWKDOD7Ok60UeMmmPJNVHR9E4rR4dFJDPTHPvaJUDBef/W1n/obP/X6F15NpJ+h&#10;IdRd0gAR5UQuXJz05My91EKf5W3Doih3IM/hWgXAtHzkANjb29DTUrVSqrcs2ryk19Z7rKgU772a&#10;NO5j3/ptv+E3fve73vzPxwseEKSv5j4nCUiFSsHUWMm1BGB0xBIc5gfSdmYXOKAwJg/4yDxXGzS+&#10;lKBhYwPjrK6lokfAbPU1VYsI/2YFIxqJASJZQLOzUkh8kiQRK4n5MCR3RIqLEjmFU/0BRkG4neDT&#10;gMjkr7xjx0ASS5O+KMgBup1H2VBC+KF+GJvWqBPHQ/DgDC1++yy1KUfjLjYnD0yuOIUv4c3f+SUP&#10;0YKmf/T1jlysApImkt7Wi7O8eWE3pg8lL0nMiBzmGKnbe1YTRbAu9jaJHtWeF4UwgyBZgOueKBGx&#10;CSWoG6P32Fpc7RUtO8hup9Q6ZwE1RHHwqXnk7HJwecmUatyZf46nfhozJJakxyyqU5ZtKy69nvp+&#10;ADXRxFhggZ6CXsPHm/XV9oHipPxe/6k+lbQhBLLzMEsdzW5aPW+j3Y9enzsRVvJMa+HQOCWFRYBk&#10;PVQvEMAkqdXSQo4o14n6DH2XcVUb6SJmTpEwHgdo8BPNouvQ/MMqpb0woNHZeez6h198ZX++e3G8&#10;OHzz4Owkk8kTNl2nCJFsZ3Nl8+xo8fnP/e2f/PGfePXzn4+Qegb2hBGQDydRJpCX3C1PK6dBF4NX&#10;W7iSSgxLlnmvoSakAJUZtysRb93e296cR2NrM4/0PAdXWkv9Ls2mYY2nuD0wSod0o9EBoyoLK3Xv&#10;r2bnPx+vefAKX819Vn+XCAgLiY4QHCIgAnYwwxEtecYCGtYQ7vPlYOWmtroI43ZMgNgCoHV+vcL4&#10;xmw/iqpKcGNWtCa4HUmwAB3Zo6LDmE4Hrxj/tqJAuQ+AGCQKq5RiZ45SyALDl183ks175nl5E5kt&#10;jmVwKkoOLG+ryHB4IoZ7urc6AI8XcSeUCdQuYJS9DB2eQAmdiwCAYl8tgWqeEvB5PN9ipPRAcC0D&#10;Ytk0eMl2wYqhGdJbUIfanlAYgIQ+cNUTeI/afC9kEf7OOi7yNcYjK/5JKyCeIK8AAnHij2oJliFH&#10;yK+Xko+FtN2GPXHC12uhFwcCWs/NQCxO1rzoCrZQYlDTEYw/N5CpNBh4MyNLP8/gKnEMEhatteMZ&#10;inNh8CBY0nt1tyL7HPyNndIhHWgruZL+3oftXFx5rxt8NuHFlih0NLrpyY8iaBrqc7MNxF1jHhmj&#10;6krT1dhSn/cMNpQTTDhR5VWAJlYQp0D5uqTQMsS4HZeRPnz5lZcePYaCERg/Skdx9OcRlYjbSMl9&#10;Ze3grSef/fGf+JnPfvbt1167ODqcra/MM4x8JxY8Q2pVglpzCPbIC53YKZCIS3c9xbGHsIqQ0kaC&#10;p/XQN3Z2d3b2dgJ5ZY1T0afrejOiVLg3RGPymxkD0r2b4k/rUZ+Pk8EJPXx9iSvwcGm+mqWxvbv3&#10;G/75/90rH/6WmDyASzlIo6MU9AGiT/4dPDR7JrtI0kQY2NkbqaRmSY8SGbJ3bLCMHoxeS5ijdPln&#10;+Uu/xGNg5kaB0ZiPqHYYlFqTEciLAhE2YyMJt5Paw3mtkoEwfM2CoGvqAdWlAZEQ6BgYCMxNRjwC&#10;40wBP3ZaRb/2x2EaKDiLJAybNRk6LHoGJpiz92t0Fai9I/yA0WsNorH+lDUorCZ60iwCb9aDEv8Q&#10;5GodAsMRY1G9HP2Dk7dGLR0DpraqwI4YU52LlBjM2jvvN4jFgNG4vEL7/J/iBlPfY61WbyNNgRGx&#10;3xwEJlFtggACeQwY1oe4vPXfzpUQvgJkMQOTNkQlNKwwxpmB5nfKglPbOqKmsIxu0fJNKxYWc3SV&#10;vJyZyU074Df1gmCs9dcQQKfWhILyXj2vMLBSb5czD8h6TE28DaiPkBzZ/yFsmFyETwU8qq8WQvRu&#10;ju73/Dk3IKeRkCgncBStosuL9a3N7cePNh89Sv3gPJ/LUlkKV+n0dMEM5fPLp0+fBjt68ubri+Oj&#10;XNRkgEFVk4Otz9aWQs0LwIljyAGRrHTqTtZprp79QHTmkxWBqSXSgVdGgBVHYqSyES+xnuQghf2N&#10;1C2yLTOmLr9dm83iJJJfZCpi2iAgQG9tbmxlVqjiKw9fv9gVePAKX826yC76xC/95D/+3d/9kY9/&#10;TJO4HAHe05NMCUS+kcxccnrDN0I6sHQ0R2NewrnO+h1jaUCHsPv0lhnS2f1sfGxSAfqgjSANIaQe&#10;Bo68wV2KRUD1RcZkTTXGwIYldnhCOejl/rUTL6F51jBjeS1kUEKsfMQI2DFDlhCS9NCaoD8wxpUJ&#10;Osy6iBc2lA+emFFtMnhHwCsubjAMcp3xbTT35niDSJNOtdA6pQqAM8HcLBbGg5VHRFkz9nKMJ+Ag&#10;QbsMmRmzm8AZaqyA17hGVV3oleCSYWktkGjlNKXjxPV9Fj9wexylOn1C9WYGOQaSCpEe6D2dQWSI&#10;LjrUIrOFCK6SSFDLLZbGnUsG7AKfl3HCqoD7e5As5u20DFUHaZWW2akUoKTlugBoC045V8QtTw6q&#10;FnfrNaNlERaWhYGyDriPugUrDT0ZMiMpbEYaenwSOmMCPCa4JOefP7dFmQJRJP/QT8U39NhwGqN5&#10;kGVOAU0BlXPThvn2zs6LLy3vbMccn91mMlUauwmagpChOW8ahhMOdBYiKe0xeKfb6MyGNyuXwnZL&#10;3a0OiUXjyuklat2MS+3veqfwpCFJE5uFI05VQf1GOu2YhpsUATgKudbASjzCEd7cfPTC489//vNf&#10;zc5/Pl7z4BW++vv8kY9//NHjRwmPF4FXF6fOCBGRN7AiqQ53wsQ1xitcvuy7xDrxCFmZ/q8Tf9mZ&#10;qY6lCpdNmda2mANim+wg+uKwEdlITm1QD4gHx3xn2Izc2drpEkXOU9Gk1O7yQTmSmN6AQrGgxMxO&#10;kOu4KmeECRRnOCKNSZ3veMcfaRnYyp5VZizcFHC2otkdCqnJJxhpEs6JWihpNMwQf7L0G/vlSdht&#10;wJukpVomfiu0foxvinF2iBo2yXML9LOkUumg4I4iuaQcTGmx+oJOfe9hr5+ZRWEeU5CJi4T5i2fC&#10;fBsY63bHYNVmMQMykRxfGqrphTQwQ/s6HK65OnS8tRXa6Quj7PtqpAHrlLl4lk61RuQ53A2MayJQ&#10;D0HikwwDS+hFZcyZ18GrJQbZt9TZTYWE1jf0ptbm65X7kuYIdVlMeuACWqQS8KvWnyTaPNCCtVbU&#10;fMSBZd0w/mLMqcnbZvjlfHdvfWsrb3+aLoZUQXLAqVusbSamiD/MrgjaCgUotzjtO0L/WaX9pSgr&#10;a8Dh3lywlv0t+Hsy+mOurXV+/gZHjxq+TyaNoC8E7T7+T4sP5TScT+vPzD3vWM6VlXRNJIr76nf+&#10;fX/lg1f4mu5wGn/S9RObnxAl5NKiFQi7BDsKluKYnbLrs0AzuhhxMad0zTbpaBNYGkueNS64S9iU&#10;TYoyPUrzDNip6FjDebY2jxZz9Q8aZ/apQShUEyfntPhJ8SB2/yzxHHwNdFsbf9N/pkE0bDbGbKBv&#10;liD04ifiC7R9ZCTyg1pOtjY8MSWLCbFdR9DXjMKQWDCiD+JZCLkEd+7/WnLfu71QtunRUgCaRYCv&#10;FSPhyjUp4192OuE7FRpAIq7OIEoVRDNFAG0SYoGvIibUsssA+s0hHLHK+TqXuuUBT1iqKQ3qomGa&#10;dd6J2gIAR51Z068c/Sih1BHl+dBlNHVyilr27lHoAnscPNEUwclwXjs5ToJMViWsqqBuJQ1JsKpS&#10;Sx4c/gBpkIYId5KrTRh6N3l0PfgSvbduCqfmWFWLx1woS+RmPJTaA8LEgFLiIkPSzY76RP3us/ve&#10;tGp9e2cv0M3J0fHBkyeni7P57s58b291c+tmdeMyHiKnvrYWMqmDqlIYCFdjy9k7UgoC/uQTcQlU&#10;gEgMcnAkRklYwS0Hnyuki40NjofwikxF/VcaEcPYS+ksFej51tbWJvU7Y69sNlDbJAjUsL28rB4X&#10;0O7+/te08+/1ix+8wtd0eyPymEfWbcjWkDJjKJeXz22/zfpDBzvb4CxjBJfnm7OsXBjTiY1iEbN0&#10;8QodNYkZIIqsVLThoWG65gh/QP1YV8OQ9wBO7Rrz+5jEKwBQMnxrERj3lhkhxSJrDAA7xbwYB5q9&#10;aL4dxjbWR92CQiIFGsS3a4QYmEAPXXBfUI3Ybh3LqAs3PheHMX4jHCdlwI9g++6C58biNZ+6slZK&#10;k8E4107ubU35MFiOTDZ+NXBsh1V+Fi3wbDXXbUrAANc1FSoyQJ6Qk+pFDBvvc7EZZGs4z0L8bXtm&#10;Cow/O7eYFo16SrEezG594+iG9pQGNFUvPcq9zBLAd1ZTVL/ZH8Y/y3aVAVqDLXGKd6+39tKVkqvG&#10;Cb7FmULFgyhNSKcyYWjLXgkMI1vSXdRNNrWU1skzBsIWfEyuHAupslL2iFSgRXSzGREvtQEj/809&#10;v7CPL0WUuj8Io3lqTvP46PjVL7z29OAQCtfWHNFTFlkr46Cj6XtLpXdreydhu1lOcauoVxCx5ChZ&#10;+JQS8iFX6b8HcDRagmSVT+/cOq9lHgG70kIXTz3f2d1I6Xk2zzaElEr1Lv1w+RDpvkOUsB0/iUVo&#10;ldxYf1A9+pKm78ErfE1e4fj09Oj0JOYykE1Kb0FhFkFjsJzJvgkNTX2Z1W5j1gUoTQJeVCOzcomZ&#10;HG0VFT26Ca4tEU9Ie7iYGSmlZZedAkEFIYGhD1RwYBQo0RBj3/qlVeVnDBcDc2+WQybK9xwnsmDl&#10;hAZGmjRwMOKFgcAuLC9Lq1XKonh6XFUA4OhbqD8RIlMe+oYqItE3VThj/FaLmSONK8Koioh7CshU&#10;0hqbpqe4lYEyL0W3AGMgb1TgIRt8vruVCgw0Qvo5xMCBoaLOpMUKuJFB0DXzVoO1huYsJEm5nABW&#10;Un4nOqXAS/WBRKvl2KKqMDhB4VoB+sPSSZZ2EfQtD3qr84N5g6JAXn/dRnX7jNOFnsg3kkkkOMB9&#10;5gcCcqG4kb70AJtWaakNahlfQ65SzzHVbsy6RqlaBenVFCXo0mqy0Hk5SSRFGGtgOawcG6VvcSuc&#10;aOmyrohxMB6wsQfO5jbTZju1Mh+e+z00ozh6n+c6as6B+EYbHGxVk+9kj3E+52xxfvT06M3Xnrz6&#10;C6+/+daT48MkDOfHx8eHhweL05OLs5PzxXEIx3l/KL6ztfWtWerA4QjlQ7o0WkmJ4cdz2RmpOFhK&#10;a5Y7OIPbiHGTOuVmgIhyBXPyIYxlzPlKaMRraYKLOobLQ6rfSqiyEVYykeeULeUwomFpc3Vp81/4&#10;5z79NW3++/viweS7vyf4/p7Zn/3jP/QX/6v/Knvj8aO9i2iiRglj6WZna7YdaBMtgZXtDD0PZ45C&#10;AZWCdgNlKad0GFEyuEIBoM4ovDKBJH1AqSVSNANJyIbM/wO9hjqRfL6RqlkwASD5cGe/GIEK2LDh&#10;a24a2DZZLkCBQAVpiUzHacM727Y5hmrKQ8VVwMGuq16+IYyBDqg153beFvxS9NvKdoePSpIREOFn&#10;vIFdvABrFHwH5o+VsV9bOD6uA7hD7MURE6EXbibSy8CVvCKnmatlzmTJWZ2mhtK6JFQ80+lXU4t9&#10;M6I3aNbWEWdLapqOSp5R/sIb8pl2KBCN1qmabmgEoRVLU8I0oVXXINWG3RHW5xdl10pRZeROeMlx&#10;wqkDgaEzgzhLoeUWr2e+9RaZHHhHyvidxmXye6runoeXDAHxfIOJ5HSGHDC5GhV49ahBAmsiQRXt&#10;+B3ziLx7PeolZl6GS+0wJ/wb6Wi5sW3DbmWCy688r0QEYSPQKEnNlWtROoPQgbQti+omJ5usK40d&#10;kUg6P4tPTYZ0mxkGF5GyiFMleGA26jW80FjnlaWd3e29vf2cyNCRxPUM12WNjMAkcUPWa7oSshhI&#10;ETxUhrqliJ1O6pzL9fLJ2eXB6eklK2Ijn8jc1xCXqZsByskhtgPGvnlYF5eX8RVpZAiAlQPmXt9e&#10;/rs/+EfeXxvxTfjuD17ha7ppWWd/+o//0Gf/+l+PZXvzzdcSGr+wt5s8dmNlKQSOYJ3brEEUlFNZ&#10;yzh79rmsIiHz5egFOBMqhYmAQzSdJcc2X16HFYJBjH7M8iz5BD08fFk0K41Qz+AeNqSTfi4ug3FV&#10;8YzcPvNpbUcSt6Uh2dDPmdIZVDAZKjN0YJRh9zVThaKNvrXXwxkQY96h161lenQi86W0jgGMciIp&#10;EYwiAeSWhNMUVkZROmYby7KGLWb6cRpc8xBXY8gyOhPMtAOLok5DSmS+oGHP8Hcwr1wT8i3tn5wf&#10;TLp12rotyzJy7rX2HADxLVZxdPk50WhkDKM+gtWlegAeVhJVoTC8gOUMEriQTQ3GraDSLZi7ASXq&#10;+goUA0WQiAOd5d6lhjRBHxPW7xW0RkNjSd48AW6nG9Sz6q4gHJBt4EA4/CKL+VBuYf4TXQq5WPWO&#10;+UTdiegYnn3wjQz3vS2Qi2Dk5CT9JNr2aIujST+/0x+grUqPs7Sp2GG65FqjMV9zEYiJlfOEep/h&#10;SNZwtKm98ysLJ2vmHtg9SS0pBaEwUKMqqVzKRofb0BKhujB+KfebMCLXxBABVpQz++IVVrPkkOuL&#10;yrBj1uD6XV6vnJ5fHZ5m5zD2OqnF8eKcM1pL70NhN/VvJ441vILzKGdkyGjaRIGXSJ9Wsu3SshMd&#10;wKU/+if+/a/JFtyjFz94ha/1Zqaw8J/+h//hn/yBP5pN9OLe/ksvPt7ZSn4aSBRJ4HkYc6mshSG9&#10;tRWlaNj1oMF2emUjXV2lLBFMBdphtMVSOkjoQwZ9k5w7R4bK6qrTOp0EmjiOubn8jM0ggIV6AZEj&#10;NoE4KuG8DEsspi0JbDWy85jXIemAsXeaggCtcWvLEYPigxPQlGopWi4Vi5DpOlWYGzVX5aK9BTgU&#10;4mp5WLRKdcZWZy6ifQ/ZEc5g25XzurirfDRV92hOqx2UQFb6FW9ZYpBMWiI+a+EUzPFdzQfIFShl&#10;xPCk0hj7kQNSRjx/Up56eAVMq9HwcAumYrwt4J7+ZZQM7nIj3hzKU5UqPK3gDzUxJbAmzg33kqZc&#10;wEBTQO0fLAEcktkKKnGJqb1zd4lXaTy1rhKCIw4RpB4fwOVtYN9MAUzMLrVRJy4w1MpBzB8fV3Qu&#10;Lxr+YBSxeYO6+Z7pO54DeCbj1ip2yc+mR3krwggjCWL/69tw65KuZQythdo8Nx0TUbPAMHPfUyED&#10;hsoQBMoa52cZexkvkh7nq5MgShc0wVWcKb6BYGYzBWHaBWKW03vGgcF803NjwllCnB6cCJRaGmdw&#10;8anu4xovby5PM6+TVR1y8Pr51e3JImW7gJQr8V9xEvBz03ZHU8uoU00pmqQpwN2ww9EasPmBU0rE&#10;ojIZLZw/8J/8wNdqDu7F6x+8wntwG//df+vf/Lf/n/+PRy/sf+jlF7714x97tLMdECGrLFYqqtC7&#10;W9vz+XbYEWm8pPMq0CpoBABQttcZKQLYQDLcSLEePDliMBXUpquk+tApltLvo7o2QAnFCGpopfT7&#10;hepLJ76VjiIpHPvVVjUrkVKP6LFyrg97IDYof2zQTQQNnYMGsWzPij6AWTMHHWscq2kLFemGW7gh&#10;rWVjzZjmijPi3ZUztWU62z424jzYc/hX0G/jFOYEapCtTAhyJcik0lpLiAdcjbYEkho2vjFUy0/T&#10;vzh/xbjXvS7Ejdhm7DYXJRUCxHswcDm2wNcg8DwPAqwd5f0SKTLqljBrFD7cwqjMaKnCF8hVIvzH&#10;+EqUErcCVMr1Kn8J6GgjtMwZZigOQYfLMdq8LY9W+978wnY8b057BjBFZjgtN4B24IwlWlofLr0X&#10;PyC2j9HDyyuIBB9fWQgY0VM2IN1BNKYzLE30hGTsQb4kWM7SszKPv6NdmBL/GOGnx0GDizwy6evF&#10;BdeH+041GndLU32Mc+D8Kqni6DMTY3F88fabTxYnQfyWEFS9iNbFRUpR8Rr2vuXIbxCTT2y0tbW7&#10;u7P36AVgLmOFfNnnZyWcekwKcKgGxHvkaqrIGvSJBc88wziMeKn12e0yXuH45PLgaHHwNNRwU6Zc&#10;aUQ7kHKyV6iQHSclTmcc4Im395ke0nIBzKS4Eje3f+xP/wfvgVH4Zn6LB6/wHty9v/25z/3ZP/4f&#10;/NW/+Oc/9OGX9/d30zgZhQfkF65vZiur+9t7O1s7AYEClLM3MXwwSbIwTeRjRWtGl06Oj996/cnh&#10;wVGKDaTCdHSilgwhc22ZYTRRXrBQLQbjkGhbPCFlG+SN2mKhA/t+gRkAu5G8tx4K5w/CK5jNsFhC&#10;DnRSZEsSC1uABffRKxSANm4jloNg7hgWtTE1PC2R4jQAnTFj8Abxe/qm61TXNwMdxDckaZqjx8k0&#10;IYedkcRgm5IxZGgdIZ6sHCP4pdWAy9nrOewAMaDn7dToIYlTueExkCrL4R9q+hNcEshqadF2Rtgc&#10;WNtigLhTp6BVJk+XUGZ8Q0vDdSw+wrXcJmRCSHf4NMwtBM71HPDtIuO7l5fj8nO6AGs1t7oibXe9&#10;jx0kIWKWiqrxs5wgJpZ5HXaWBIT3itsznIvM/GeMOpBMq+hmRfl7kkpo+RuzvFtC8qYj+eDE9fmn&#10;qIv0TjMPPKPtzVT9o5ItCtQUMf/TzaZ7GDiKwZnAS1x8AHzAoORYeUVyOPvdgDghPtDBvnyDauNG&#10;JphtZzk8eev4jdfeughqdH29WJxIt4WaEHmqVMlAhm4S5axGFCBtCjs7u2lusGAjCGqtQjmuXJal&#10;sO1ywJvzeeBEOpwx1uhhoNB6dU2Nemu+ufto//Er0Q34/M+//uqrbz59cnx5dp38JOrcuOXNEFgt&#10;QoB8GSPgfzNo3d69UYOnPEOw5P3ig20yl+Z89cf+1HPtGB68wnvgFfIWhwdP/7s//1/83E/9BMpu&#10;yPzeZGEm0E26sJ/+nq1tBFRDADfatFwck0GsFbsU45aMIb2+i+PF07eePnnyNJhsrBVlQYcxIrDA&#10;1BEY3rX9pg7xMzL25AUiuYkgEvGy9t6gsk2qCdWs9nboABETBqPtSNg5RUyJT7F5hnYKk4mAG1e6&#10;yVW6MP7d2gKzqq5RPpn50u0iICLDigjbhiNUOR6EIOSJbGzMZ0l/CkmhCaV8BxABk6Xze3qJieW1&#10;7PknWDCDdK7PY2hiHUSZMNgeXyoWvI/EQ59ezqqDTDF3pcbKzhryarn+Tn6nLMuH1Pw3nG/GYBnF&#10;37bbuRwepcV5zainGGfr1B09H9X0zNjQt5R4a8tX/i8/Hr0p0i9VZhuVcmH7c9w2lpGuEhxCcxsL&#10;Rt71MTJPRyUvNyhZylHpjsQrbeQ8UpKivIGzSj2ZZsk7r1AEifutb6ICM2pFJgoC7uCZsYuO5Mxl&#10;7Jy2/D61LryCFWa8TFoLlgO2pJKOR8sHZUFt7c72dh9tzuZJcF//wlsnB6cx6KcJbY4PoOBFwXol&#10;niNpXMtOXGa0Juaz+fZuQKS0rLTDjMVpaz+JH8OcmTudACLYqBRdeQ0Z1XmTJurrpayjvUcvfvhj&#10;L7380ePTq5/73OfffONpMpWjg5Ojg+PDk9MslwQcWXLEPSpUeZnzlUhLxRcJDcBfUsl1BFyntsPZ&#10;8QPR4Ori7I/+mT/53liHb7Z3Wf3MZz7zzXbMH8TjzSqf78x/8sd/OJtLtF3FO7Yb4TdlhqA/tnEi&#10;4FmpgfJbKPOupEIZjfoTYFxqzkSdFhOxVKxXGfHiIYTocshJNxBGZToxJh5WCsipqnkNfQgVq2vK&#10;d7kuYkogEaOGmqx8KfNhUPJTbAfgqy2r7kfeBI+T7aV0XzZOzETagqgDpOGIvCKGJIkQfsCIHew4&#10;VyPEKThYgcACGeUxm21uU1lxpLTzeowTtZb+yokTIlU4vqQaRrNEduXSUicYNppWi/Lg8UA2fRii&#10;U5uo17RGXBCKQguggpJQhMk27GlGzbOKLptn4HCsqehiWrHl91OK0tZrbl+e1InweQajXxISG4QW&#10;nhJ1wzMI55mDaBQtNfhllRt3KF+LmwJMwku9DgbmFk9aRzCpK7Y/ZJN0VkjUiVndpjKRvIqP0a2O&#10;j/QzsXotk1OORgGivFVLH/ogyvdcQYBIJvAM+fQWD+LbweZgByyn+hU3AsfJDC1yeHuP9kOrPjo8&#10;fvr0iNrY5XW8wuXFgkGctMFBOkpf2ZZdBCCHpLr8Fk9oK8Id7wAHOBTF8e3c/9zFZJUq/EopXkml&#10;bra79+GPf+Lxy69kpNEigUvgpM159C1SMA7hKfQNXXdVMrjASkmyZ1gGTi5thYnrTLZEhsfKv40I&#10;B87rboBEpGJ+6N/5I7/5t/22D6K5eZ+P6cErvGcXODpgRwcHb37h9XSbSfwPtJ19kZUGbuOQzVHZ&#10;1BKyyasqIxcGI3xyfJqtlS0ntsxeJOzFAExmK7te7N/ScIoXUPTqFfJygG4bHEZESr0NpMJe5HYP&#10;85OYFX+Q8x7cFoKQ7EYheOq3MpHsHeXzscXA3MIgoL1SeDiHdCpFPMDysckB2p7rm1RQNpnRTD93&#10;QsmtjW3bMjAKKg6MyL7qA/5/8pF8rHVAw7Z21fElPVOLLe6D+SFNwSV4UTFxMbGMhrZ9lTSkFRRf&#10;BM+XE8IaNKIflQStRz9eg6ohFoi3WII7ZEbbBLjgZ3WTTS8m9K4T91xIFTDCVDdMH0x7nqprLy+o&#10;rx42W/RCpJADvkvXmsAQ0Rd10kPr74kJcD/2vhWUukyqeXEmHFfLN5zQ1IPWiNgPrkPmR/49WLJc&#10;nSCITlIySdI1guS1+AzoB7ZjOdeaR77Pt3bySGifIP30MGN1Ls8z4PP8NH9fj9RXYv00JGQaN6LW&#10;W9G8RrpuLRLxHUjEdWgqVjCtPhOsj090pgZrj1uSQ8lSztHMdnde/vBHXvrIR0MkOru6Wdugap0Q&#10;JP4niXiq4Ck85zpJaVjnPAfiyBJScFe/SzrJMvATzJgSeFlvgXJthUFlWWjif/Lf+/d+42/9re+Z&#10;jfgmeaMHr/Ce3ag0/e8/fumH/5v/OoGbdViXNWwfZkKNiiZx65QpGCXHTlnvYgRkxuGmd4HepLDt&#10;EgWBOBGgi5vHp2DxXOu8NwQXjSaGBnvBchZERtsuuUc1k9ucqgTlSCOkKhkgoTua4YitF2triIWh&#10;rKMYCpcwwzJjyskAiBgJ9eSsa0aBiiJovMHMdUky7KugA5m8DMfcSkeKzOFgoXtMyx5hva3Pmmdc&#10;C1mQHoh5zphmS9A1l7WGFrVxspB1AiAYUnpq4f+gQVs0pgTRvEH6x4V8hlk0dkbuQtCctEfAiodX&#10;kb86LICPwFKTumlouXTQ8OkvFPJBydNkohC/8agHW8fpLYEqAwyGdTOxILXiZOl1EK4TVoMB0MSj&#10;BQNbJHIGFjDAupsWtFie5xLwKqGYz7Wru21oOC4aHK8jUZrmZOkCPQvtoQhSO5NNVoi4gbj0X1Y2&#10;WDsWxDHELjaf11WkgeYmFlIDB6MaZCM4GqUbezt7WR9pXjt8+yAVBXgFZ6fJesI1yk1fz5DltPOH&#10;cRSmRYCmrd0kmdkNwS9Zm8wVRxMMt9ehp4CedXiicSx7rhLrOqeZpbWzs//yy3svvhT+clLljc2t&#10;7e29TDwEiYXcHCn7hjjpFYXSChBp+V+MDLnaDqigJTLpTmdVtZwgyVtYsYIk3HCYC7jFlf/sB3/o&#10;N/yWf+49MxPfDG/00Nv8Xt6lbKHMIIxJds45DHt6TwX6UU6wI2ig+1Z+rXwp46+YTyvAaCavpLZM&#10;puAQlBGvJQxPGS2za4PRZLkqwpAQE34qTa3hfORrEXpg2obTPnyR0iMaGdMoGyCq8/Ors7OUNQMM&#10;h+l0dnISmePwRjWMmDWU7LGphOtt7hJgwbk5IkLp/Xd8ibtAAHLu4xK9Z/OtAExRG0CaMtgB/4yo&#10;Dtr3Aa1p+RaZGd6tM4atXbsbNYS4BPaqyI+xvLTVIVJN+fs2fU1p7MuRGTt310u215xwzMIt/MZY&#10;V7m3XKjR/9z6ciPi2nVhHz/a3oAcPZwuMRatN43AtLL51UMayYEeRm8qhTX2iEZwe8EhSRZBHLGw&#10;p6m8H15HX0cjcqg1mDNUUjToAn50Szj+ODWqdiY4/44Qu3QkS0MKcnD6LIR8he9rP7RozLOkRB5T&#10;D7iIVGPo/ogVnrLXMl/7Bz3EeDpHZ83cID+dwWs7UZjY2IwRzipaHB6fhSJ6cQ5QY/E4HN1QDFgP&#10;UbfYf7S7t5egfra1Dacro9DOr+JLLs8uM+4nHiIbo9NwUi8DdUJoStRvfSXFjSzo/Hlrd/vRi492&#10;9vepNmc1ISPGD8GjUu/e2d3de/z4pQ9/+KWXX4n6BTENUUlGYpDq+aAvm+SyCTtIHTgYUZtjUfDn&#10;xh9mnYREQQYjvp3n5db87l/3695LM/GBf68Hr/Be3qKXPvSR3/jbf9fHf+kvg+iimVfZp1G4sTwr&#10;r1QV641DJtr6s53MBn8Mv9U+36RZYRboJXZWkAIjrIhLQrXwriM6FpsRhk0+AmUGq43wr8GUkqOA&#10;WvG+8QxIKF2GFXJDi0R8w3kaJfJDMnO8DiG6ivXgCBsoZSJSb5ZgQI7AWFUn3+EXBI42CUFvlqI/&#10;EyHlGAHx4kkfh/SCFCFUFfae1rEAF0Z8yNu5R+XlS3uE+Wh9NMFjhKZTkmHiSoyrPbdU56HVEnIz&#10;y9GLFtTI6NmcwHcDTou9zQQjoIyteKZZwv6ORpigm973pnNjGlqNfr+gAYfgCHUnsIkUJvCVuC3R&#10;nCmbqRkpxBM76hQ2qZxmRBxweytwVrwty2AqEjAnWVcjjZLCb04sPrXTdWq6iwFiu81OTCkt+9iw&#10;DZF1ckimQVV/c86QCUurtX2YNmD3np0k1wLQSSBP5oJtdYUQcxeR5ppAMBvnzElvb5lFmL68LCs6&#10;80MFODk5PAx8lDewb2TlejnA0kWEUWc729CU5jspuwU+ogyUUkXELCIjkpb+tJVdL6d0YVCCy6Ki&#10;VBmS9PTBEwgPdWVrb/74pRe3H+3Pd3biZ0KFjcMZSXZqS5m9lgaIvZ1Hjx69+MorL7z8oa3tXfRO&#10;skOStkjZc+cQ7AhYjnqeTAoTqKaWHkA+FB0mlRGJSkxB4q5/9z/5v3kvLcUH+70evMJ7eX+yy158&#10;+eV/9tO/8xOf/HbMDa2jRPyNFmmXSeLMSjQea6ZOTRLmfUjgYfJBGsUMIdcCkQO74vxJ4fYRoyIY&#10;qd1KAB4PYedXwnNGUCVmh4gja0T9/LxGbdTrwU/iczIb6ya2eneeToqk+uxjbX6asKkDJMCPfUej&#10;yXazFI9RPK6T0OgU60n02gFhhsiZxp7jkdyBL9GtbCQ2xyLFlENyh28TE4+/MyBltADxL66yg3Jo&#10;p42pCS8yl6SP1O4R4VfpMnCb4keM3dHE3RA/W4Qg+hOQYT/riHOUEGqoZ3DwYjkccwyPoNszDZ/C&#10;K9KXxJeQJHHK0FT0sA1DLs/tdSmw5jfcxcba+fLYQPsc/oB949rbYw4i5ziAqpMSs6OQZMO26AlR&#10;MgaIoj4husKpRc5w8FfSY9QupTQqmaFkAkWxNPp1HRyzF2RoED7LFzgXGau2qTEubrhEfa3yH3bD&#10;4coGFa2wJatPdSzONGOZkftFgSUHmqz0+Ojw6OgwaSr0/8KKmVSUVM6fc1GSLmaRWMHKZsh9IEZo&#10;JSgvzyNLPkmfOSQdhTCBXal5eQDOuPb5/u7+iy/u7O9l7lok9+oSSqIVamKH5IwCVaZfOsr2H/nI&#10;R5IxZPHlWidppcvTPNHlM8wdztUlotf05xYWDCrgULjhctWN7bwpK6vf+0/+r95LY/EBfq8Hr/De&#10;35zHL770m377pz/xbZ+MG8CwJwwPIVw97apvkiWoaW89EgNETNoBN1mraFMUWXJkiEOZ4acy8gtd&#10;uviVSHJvJYlW6UGKCA1vYf1tzNNRZLetpB6NBS2sirAhIbm9M99/vJfvW6kBZidpMRsqgg/hGmjD&#10;rk799CsL5aqNxbDoCGpf9Dp8x6iw7SQAMZmdOYl8z7m0g4qxE8rhdEYxplUau0gILrKZhA9D4PEA&#10;VQPi6NxkZc9y9eSNIMo0gtxKYbdkACJMqNurYlUW+wrUDlwgTNUaPi+3+KwGRgGaVj2Eo7E1Alit&#10;QpNzifw7hrP1ZXGnHLh+UuTKgULQo6w2dEowNYC0IwRsSTanKqE00au0nyeldJa2MkOUxXG642pI&#10;DxBZWwkcmRRQeE37Hd+JYmEXBFev2YhgPEQbR1lAKW5DhzgJR0g24HpvvIwhFNJq1IKptiiOEC8d&#10;fE088DBtOYi769RuV8JarHY6JAIuoYs938rV1HEOdCuwYhbo9jYLLW+ezjbUqLr0o2SE4OCVouT8&#10;Aj8oWmoERBpYOd4ooe49fnF7L/zXaMdsRyzDsgq15axOxorqffKf6Nhvb21Eb+aVF1/8cDKG/f2s&#10;01ZxptTVik6uuOUXhtvlesaJObaI5LXpa7QZU3pgeFtqD3UdxifZl2ubv/fX/6/fe3vxwXvHB6/w&#10;vtyTF1566df/87/l2z75qSTXFJONTAgsHSLgxqFNCM3KQkndmSLLkjxpShqzuDCLDFqPbwjLxwGf&#10;mSMcdCShGPuDUL/joAPwzBhBn6oecwgMp2C32jIWHxA6UB9B/EMSJW6zTTqbIPYz3oH0AJ4pCAGZ&#10;QqeXFDoxzx4ANBuNeBQbpZmPgDEZBfVksCKzHNqM6QzWsniKxNpAFgbSMdjGaRVbFTcCX65Qg3pm&#10;agRZRle+wk8rTcjycL97CJrEZ/ZxGOhecMJtxKE1H6LtzkbAlvDimtQJP5GcZEqBodDWQ5kpUG9O&#10;oQEZoFCzhP4z360nF41vzdZJbQBbstAGvNXoc5oizSihcCyJk20pYVibtCMC9/Z4tSItichKQ6xZ&#10;IA2GULcYjd1XMw/rh0X3nDyeuoCRMeguB5wE79nCETCZ3oyL6WnUspsPSVsatXV+Y5/HVXKF2Tyt&#10;xTdnlyHMqQEculFWU9rXQ3RWOty6ADlLvMFV6lhxA2l1zkPVXJKAZKsb6/Pt1KPj32g+byeka4yQ&#10;PQcRNvPe4xd2X3hxe//xxtZO6Be0XTtmk/VFLZwYwXIENzOgUqKdvZ35C4+iMvDS3vY2Dug8UkuU&#10;XajZ6x7lXnA7vNl+nmEHFLpO/+BK0eBnIQngMQcXEixt/+ub3/9P/2Pvi8n4IL3pg1d4v+7GKx/9&#10;6Gx7+/DoMC2rZv0rCku3dUDFIjXGRsymWYFtGV2KCeHFGgZYh86jCQSYyDRzJwtAwUwzQDJkRbvz&#10;XVJmHMrM6D+/yTNZ72mVyM+Bf5L2J8XQ1AftmaVch2wfMvQqaqR+mw2X31FUtqHAhguxlToD8/6Y&#10;pYBBaTRq2E+klZx+M4R0h95Lpg0kgtQdJcfgYDJNBcDU60xCDxnRNMkE3soEitM0MYk91NYNiz41&#10;1GIutbeWkIHWxElGmbeEG6yKIBf2TDFwsy/bM7gUGkpQ92EBhVFk60vg18WMvMSnSySqFy+tyK86&#10;A4+EKV/cL5/cZ4KK01pcXyIYL9kTRwg0Yh2juIWTnFut0EjjHPkgTfwds5XA36xK1K28pXH5SDqG&#10;7VfV2wkJQzLKo9EpmCzg1a3B4s/bVAHDKqTRhAFllbFIBxmNA7aZCw9abcE8g4jBSCInkIwIAddM&#10;nN3Z2nscUD8TDjatfHhNTahSuDp+8uTs+DjMWW5GMh5GjUYPY5HQZmt7ltR2dVPxOwsxRY7y2YmY&#10;Mk1z9/HjvRde2t5/YWvn0fJ6pjUEI4XVRMnaoRS5cs1vXV/5yLSS3GYp7u7OX3zhcdKF3M4kaGJA&#10;rTd5l23fbHKFS4V3xJfkCvFBwwkQTVpEWeJlpmWthTplJeuef93/M/wG3sC//9f8mm/7zu+MRAvo&#10;r7JthMoNbh18yKKUKx+TEaw8UtwUHiAllaedzD2GnjwZu99aqVzEWLrICQX+Bya4DPgevgbeIjlE&#10;LHMeCXwiLV0bFLvvfAKA08Z0+gYU96gXZ450lHxC6dBPWERI7JWdSTYjvwWVoc62sjMhG9GsIpRU&#10;0hZLesGKlcNHVEJpnVg34B4RYEevUYag5CBwg9F2xHWD/gIVVCfEy0W9y45slZR/PDPK7mFjPUyQ&#10;RrnEUPMrGxtEzqz1WyxllQv2UGvFRUiukbdja1vL/DoIIGdlEFT1xycMx8PL7+AXXI/ViHiFAd3o&#10;FvL/1ggGHRhjjqhpbmtOWMxaFMMyrtM6KZJQVx/8F05Dkzzq5jT1jvjVkN94urN2Co4P1qnn4985&#10;LvlJTRHK6hpF9SZaoz8EkVbiBy778B+WqC2ZGEMbitgh3rmzSNsl1yQjBMjKrcu6gXi6s729G3Xs&#10;3VnkTAAuweyCjUFtOIsscArPmVrBHIew487OFjnW7e2UryKNhQstz4y+6hTJlldCcI0hz9vuPgrp&#10;6PHm1l5C9NuspAy2Ygo0TFnyMdPXJkXNMOAZ3VzFue5sz+JQ9vd2EBum3Ey+6khnR6tKfLWWzLrw&#10;9ukXRvCSRQyvTzyJ1Uetpvl5Jdxvl//Pv+meU5IevML76DW+41f+yo9/8lMZUNW6ljaQddWw001L&#10;GCsSDfGmitM5oOxJQSFB7dh7w/DQaTrmNr8mxjdpSDoN0J+yQqy5Qz/FggLu+wNjC0GFCNTTdJan&#10;zDLxBLMum5QnUBsuvpS3QEQDYKXBPf4pWypuCVcTesxKHNH23ny+v53GNEbipIZBtqIiHFOGrBgk&#10;kktKYY91jW8MRY4tRez4nE5q7GTRYi0FXIjK04Lg9F1saWwovdOGhKPuW70KwBWtAfagGYw2H2NW&#10;GMKnaVzzzOkBu4kha1j8ceUFTXAwCmngf/RDNb0TBoNNbf7RI+GyCAbp2UvdHL3Cva2V0NOpjXqB&#10;vwUQE6XmD2D0qQ+R+0FVrj/TzvePgEzWfXNk1OBFvkgu5TqhiFFya2P5AiHNTsiMqvmNMjVhLtB6&#10;j2iQp4S49GdZYun7Clsohr9cHPhhtkBnXQiryKEqfkZFmIxzth3AKBS7qyybtDfnzoIWbaxsRddl&#10;f3tznlyVrGiUwBmHAHwEikblaSXr7FGqxy/sx8N0oA4rtQUq+c1IL2Wlbu+mAra1u5/GhJTbA5cm&#10;eokbGlPMLT7E6cO4KwzblUT8ERx1Y2N7tv3C7qOXXkjjW84mvKKE/RuRywjWRS6N4w5Ri3qZIRdQ&#10;lF66UuwsIg6mvScq6slTWLYXLy7vD/2L3/M+Go5v9Fs/dLG9v3fg9PDw8MlbZ2fH4DnBLgj52abN&#10;WWVSr1br4vQ0zO+T7EkUk2S5AGrmH0x7BkPQVVDlwwGkRaiKAgnc0tpg4G9B2YHoRYGoOaBD0WAo&#10;nxurz26nMtwy66hDkjIkTDPmpqtA1r9NCxSoA7ja5xWFMomeM0ixormeDIVarRLbqxXXNuryqu4v&#10;A8HREJc8P0aPpxgna96xvCXR5HTzUbQBxprbyKHy0LB8+WV0h5wMP+w2l+iZEhxSTspZN8bF2pah&#10;YxQtcCDJ32CTWBNHMFj9NZt+WnlWjf35jZWDyfZ6YjzZWnXn8HCOrRffRet+vgWCfKxRbaP/AZy1&#10;39A8LB/GPzgj7LpNZgTv/IdKrEqAJYy2rEJ0G3ktFK0BedokV7+DT1Oxyqo99xCDZ/GlXoGP9B1G&#10;xgBwxyXST3B8PBWHEUs6cVkxktLTCDTmO1EB3ogmYLgRSkS0AGaK0zl6FI5BMpX41SNRqtFr5UBj&#10;2iOnt7sz2877RDLdc3UlEu/EJaRQEQXF3f1gRykqxDc4USdHlg/fzAKkQqB0BZCs5+Rnt+PPngdk&#10;Cm9pzjRjSa4SVbGIuVJiw/NkkQoRhRJrmuBdaIWqzZJ2jxPK4KIIVkY1q5eojX28w3/5g//OP/Y9&#10;/8L7az6+Qe/+4BXe3wv/ysc+lhX0cz/xowxpFlswapc7o1nJukMX7/Q8zUDxDJhCwnjtWuoE0kJN&#10;dX1tY+nwLZIap51tY32MU/Bv2ilYpp1XG9QHl1DhM8QoTACmwFIAGRdCaTmOJ5ERAdlq9AliAgZr&#10;hUQB11AqfImo3S0o5qyHeIrlEoPhaRRpxWUJKiljNhM1lpfSX7ucXxCqgdwywqb22MazFdruHGSm&#10;BeSZWkynDKQhQ5EzQXXSBd6aISoMZVRFCKBfI6ip6Tv3WU0tTCvc6trGHsx0hJgmHXWr2n2ZsFGf&#10;Q0Bsb4JexRJGzaHdDs1AhofgbbU1tpk7kn64GUUJnbvWL32HELbHqsUXzx+VdWpRd56rXsM1g/lO&#10;LmaPQkii6ctFBmW4E6oTGvqBnBWWq7afzm3cGqoy+XQ+cELfzGZB2DGXdghqNBMiq+AuPy1/TxNk&#10;nWlnBBldoNsoHy1vnycyg7B4ozUguUDEHHSgUdlyAlVzZgErFlAOI4W35JSPXnzp0QsvpiyXFodk&#10;NXpnZKxY1k2gvXO6G6r6NFX4L9cSpK7O/eO4bpaPjo9OTk6ngr9pZOtZbZOx3acstfptTop80KZu&#10;7g/pFrMsyChhi1Dbo4kHHvcnPvUd768F+Ua8+wOC9L5f9UajmMURrtVoCBggeQT9RjHtIK+ouwlI&#10;qKOdnSNrOzWJwDUZdbsyW7/NgJpZlMnyWF3eWlvZiiEPsrNurTnbkZguPiOs8hSj2akJ7kMaD2sv&#10;yhMzFCwtkSJcmuPJFg0cvDmfrTJKF1nTJATpvs4+UMom5cg8Iw2qs40Ed5vrN1F/YK4y3iKbk1HU&#10;GacVi4mvSpKh8hq+CQajdbnBv5X7yLToPkTMmv/gDFrKk5g6NK4F7oUzbH7WFoPQ6E9xrfajciUh&#10;9Ah7YMvkrbKV28bVLAREBYPIhS0hFd7VKD32ags4Tf3JhdTzhBiBqQ5NGYMEjiwPrP82AqLQyLTS&#10;gC2VcJNUJXsKqhVW36Kvqh7ccmYftZzeCJvGBKxigSUTi2IhWkrGX0i+Ndjnc0kLNIL5DvF/ZY3+&#10;k/Pobg1ipX0dZYz5JtLdHO6D1+DWZNRdhmfEqdhSSMVALlwvsg6s9COtvYfKpChQHWrTyQ7HYPFG&#10;2SsBDtskxpRAktjN+V4i/UePokcRs56SAz+E9jYPw4F81ubiOgMvKJq7aykR560yLC0nmrgkycTW&#10;zk6QoG6QxPdYcIaCkJyOC6R6ni0hkIWsIUH2ywXPGeDDwnGaR191N03Rs915KvNniKFnLwGGcgcd&#10;DBv4iQ7ygFEMOUclXZhPKJIrWV+Xj0pJg8FWqBbAHSET/89/4I+87+bjG/EBD7nC+37Vf/5v/tzn&#10;fvInFVvWhnSfV91MRmZ0KCKWyvjziOPDw07wki62mHosL9RPy2t29xjnJWCSsd3gSPLGsB+YvJQc&#10;Ujww3jfSQ8wl+FIifSEioB77lW6TItCwVqmiuBBZmOTJhPzkyjH0fFA+DWdDvl9kvX26xHqTOYgi&#10;aoqF4zcmCvlZe1SwCktdZX4M0Bi7pc8wwi14Es5inmZuo0KstsP+5WHTm+/nbXMEaDBEsh9GU+eg&#10;TWWYdhVrhGNotZF+QKEMq4gcfnulMbJE1Xku1rs4GOdYAGlEypp3JfOskBclayjKJWL6jReOR4sM&#10;U9jupyEVEjeGX5uKDq1g+7Y9nHifqTzMvdQjFvnp6GZyyHqISa1KDerMV0ibemowVjrMN+yf12G2&#10;gopl72KTERwuQT6WlEt3ZKzcVIfrYFTPDSZJAoOxayHlq3CVtucJ8fPcqiySB11d6T0RCSazdTXm&#10;ymYx0OjGaSN8Eg27BNU22neooFeeFjNOOjcrb56nxjmdX1+mTTk9a/svvbQ53w51Qfb1GgLBQVZZ&#10;qZu5OuoVkZ3g/g21dDEgkhUm5HLSJMglbRtQdlYeQrJxMGZ6VMzSzyjo1/srN2E4w9GRwgVhpbfS&#10;RN2Gm8hOsrJzcb7Y3tn5+L1LFx68wvvuFT7/c3/zcz/5N7L0jT2MGv0pa5MgJQFL1ChCQMoItszI&#10;jThlJDCvIqAfxAayh3OsyOKbiNubpXq0InbETSAsKsTZtZrnELPN53k2gEsagGUP9bmx8g2NA9Ki&#10;XxawOJUJfAxpBDZPCIAwrsxxBS4JnN2Dkj0sQkKLb/FBnNVeKF4uMoPRBN32qMZcASBygmUVDTxs&#10;eUQA5kyuzz4u4YeAHlDD0mmvk/QgbXGCXsYiZ1czIPPmmul0GlEDXN1nVdUmgWj3tOaa5+WSNJ/A&#10;PnhBQGOGqQZa4e80Cgqd6HEtP3jy2EJbAnvoRQFHHQVX1SoGrkP4SE9kJpQ3ZeAlfWA09BV1mZIh&#10;haw53wEgDVRFA6XvIYXiYmDyNU3TlxeMCTheQC+61kvUoxUOPp+iuxqrtq6sxmTnRsVIkn04EpTT&#10;I/ZAR6SgG94SW889zBVup0vYR7nVNt9ApsLnJ7QWlSOj4bjtJ0fAC2IXSQG999KMWuZCW49Fa68I&#10;E5NzAplTGEcVfxBeXcoRaYfbe/HFhPfRyQhopFI4FxDiNE3RtoCI2lHpmuKOnB1KVc4E8s6NGT4e&#10;LMlbtGAyID0nBwXbFEWiNDmfuWQusqQqLqE1MjtYdIhS47g91xB7DYg8ZW5Z3uTnP/c/Jrn52C/9&#10;1PtuR76OH/CAIL3vF5t4fzmGnk0QN5B2mGpZo1yUTR3RAnYVmDXiAqHzwd6ZuPdMxGRVjkbTrmi+&#10;xF5U4c7OVnwCkiFYQTINKn6w0hlJQ6szMhhYso00F0Tucnl9O8MSU32OJk24Q0mO04cGsxWQamOd&#10;6NHPMNMoGFHODR9b3Gc6iPJkkvG0EXekQBV66tMMeznooapHr4WCD7XV6lWAKaXxlQFC2PhRuC2w&#10;Mky6cXKjXyAnxbEJim1+47q2KOgOrnEeAIjui1Shtf14RxQNyEEsHkIs6fbHYXi42gDPmD80crdy&#10;6/m0HFJ4RfdjZddSMPSfOgN9yUhBllIsCRDPG6YfSuPV3gPzF7FEK8V31t5fFnDik2Te4r0KwEHl&#10;MT1KszTjDjwOIEdDh65mg+Wh5V3x7Xy60CEOH49DZx/tgfXKpGwSVOtWLJIDhuWnnKOqjDTAF/hi&#10;QXoFWq5nfEiCDPmluZlq0WUOwlrEUmlvp8myrZaS5mi0CwC3FNpACki52zH2JHzmXslxUbaYbyNz&#10;ZPtlYyY5EGhDEVZwL9rRXCIYF9y8Z3zhneCb0QhCc/V8xiPtbfMIbnOSRSD5Ho1FsmjYFF1BRczy&#10;gxmTMmBqibceh1POQSVuW04dK4TwPHXl4OnBn/vj923a84NXeN+9AkGVwsxZ3ypAQ90G03TMTbY1&#10;cj9qHpQuA4lI8LerXcokhprn8Is+ZEdIExn+wSyh6vnxQJGoySeYfyuaAWWIIb0MMp8l8FpJCzR9&#10;BtK5GVwFQcqqH2MS2kuR11kfAIqCLqn9aUZdk2i5EKiBWqacSo5nUpcZJURfhLE3tM4PUh7FKO42&#10;M4E405Wz3TD2aNuZH/iFQR/ADH11bthsTwklZWqSGQD/aP2ztVGayt/QTzIYjA8Ai5B+Qozp1dPd&#10;6MbGWVnewLzbuFCArLyh2Er8CWVTI/YiXm0oGzbUMjKhKT6jUINXDOWffAsTJokgqAnh8hDk8Rpb&#10;j1b/YfgWL4uOqXylejttVbXEc9wUn8YAznIEdK4jP9NB6SFdQJh1W0VKz0qncaBxcLd8CITUFAYG&#10;YEQJppkcWuUX8UFKXCynHJDjTiF4kp8aaZM+22Z12+/bSskbZpJaql0Z0Y2UXerK0OXKeRvXCxt8&#10;xdDZzTgINkHuVp4xTzPz7l7KCoFB2QkJbwT6QN5MFt8h5lF97FCTeg/I0wZOWL/oLUwvzs48xY3Z&#10;zjw63PP4KHshOWWDC+RI1qOOagG7R8duMhbIRSmHgzsGlLqRmAWWVei8Ke8D7Ga2OeNA337zrffd&#10;iHx9P+DBK7zv1zvR7HmFN2s3rPHBslbpRRnTjJDKvNlutoRdihsBegY9F3GwMGvDV2NcwiNqY+gl&#10;8BsHojDNy4S+ypdsYtr12Uvt1wpGRJW1KhmMJuCBMAauh/BYJZhMbMbMx+yS+Nf6Y5uS4jOTWSpH&#10;7WjzFYsD2jTgkSpE0zxQhqe9BkGXUbRXlKZYuUZXxEWFVH8nrxLgJJ/O8KBxYyzDUo7PyBdg/aJB&#10;CfWM5HIsugqO2xKhghHAa2q6IcenbB3qeJ0lYDBon9X4UMrVdhYQhZp62WSml/ZZBezB0ekf9Dqp&#10;MCS539pyY37VpgFVIP2AyQs1AUuoj1SIrc6xaBhPQn2IGif3cSoOt4Ix+QY+QmfVuD6vKgQzvKYf&#10;gpq6n8mgJaEmbyb035i/BPsKWbF24LNeo0Si0mHHE3Fu3i8OtCURK9P/P/b+PGjTPb3rw7r77Xdf&#10;u/ucmdFIAoGrDFSRIo6pUKSCURyXAVecKkJMcJlK5Y+kElccp8oOTlJUERFjOzZOSNmUicxmg5EE&#10;CCEMAi2WAAltaEceaUajWTTbmTlLb2+/ey/5fj7f6366ZxCMzuicIwmfZ97p8y7Pc9+/+7dcy/f6&#10;XtflTiG5jLgSC6baW5o+FQc1tSu3phD4VVwayn6Vs0b3jQj1eKcLt1ltylQ6rVTgtc3P4wQUnlzk&#10;U6nNbUhiK/vVXU/buxWTTUuEx55SxGY3sl0M12hXaa1MCImb5RnjskTZ7O/uHKWh+nbC18TXywyw&#10;ih/OW75J0jQLYVNVe2pwLiiTweoRwyM0cjOZGdlI5BXKW+CEJuUuoe0/8Ht/x9f9f/+9t12UvFM3&#10;eFcrvO0znUN/dRWhivCzIn5rXgRHxXNPN5wEwtIMLefYYgJC+PTKfAzYZPgMuc5ObM2z6T2Lgafg&#10;4QRrnJpAayCNkEOZ3Tj0Snbj24qPfNHYlt8RSR44XllXN6B5XOYh1/hu8hbJCMRC2scNIxT0RfI2&#10;fQ6s5kmV+n5AaVEsXxyW44oWEczhJRgxTkZJLNpqXLkmckEWzb78LQajnSwxGw0PwKm3gioWcM4n&#10;B7Xl4pwVnYzSIaUPYdaSMWa8EFK60RhAmSo8l4N8Y+PAvLtif6Eq2RTU3pb5Y2dgvlrliqhBVLuN&#10;HofqnuBHC3EDWOPEGaqEzkOwyPkwBVinjwlsjesmZ1W7ojSaD1+4B5lIKe3IQhBwRLeM5UUVtcqW&#10;RaCLe4xr59TjxrW5DZK//h63YMqRfKV8sgTkykQA3iDytJ2EGOrfIpF1L/Jl60wKbRvrd8aJcVyB&#10;JrV0NR4ZvfTyRYtZ9TOgIs/BVsGvTahlBCwGfLTPduoibcdRCBVV10vH2kehRlHNA02HYm7dhvjZ&#10;MlelopU5ZJDj2rNoqafhdSfMlsvuHaQJw2Fso8QYcgBJvJO8rd5+Frof7YWuP859THrBilpVE7Ng&#10;lFn9sqAy37lpONQZTeYpjt7ajZ17r7z+touSd+oG72qFt32mxTRSzvra857Kgh5Eq7J9c0SoiBDB&#10;kF7nAXcgCBFwiH9hWSRPd2pIpmR9xJbIysC7ilJQfRFdYG+iEMaCAwOk88E6sg4aEKlGJBlh52IN&#10;5vaSofCkZWXa4kYIiktiRIrTW8AaiCp+RhKkSXCzJrGwji4DArhWt4Fp4RfKig3DR+WUVKmWf0YV&#10;4LdM9IEfV5exNS9OwFir5iovED1U9QyYTqJhkqgVDEBiuyV+zQ0LHwxMgezv7fwn042rphDpi5mI&#10;8EzLF1sjPc3cRudce5oGRBbCNi2q6kW4bsZp/kdSkgfhWgVg1ISxPZdRlNV6PfBgLqqHJaGJmVJP&#10;olxh/6ylbmqqRQMqUrVJVRh6VYpUB1iJ4d9+rDaaEKEjSkpQgEA74lLKlAUJrRcSGV+QBedJYRrF&#10;WfncFQOy41EAoPDIBK3siRliUgE3VKIYXPjH15PKfmMz1j6KCmzMoAMqE/5m9nSGDmxIOxBjymKF&#10;flkqSXxfH7ngqLnlVCvMR9pBwUqK8Y6TjXlza+/m1n7+zS9NQE9Qgcz06bc0EBnIjcBlOcDoUg2M&#10;Bnv80nNkwsju5otWgCm5tLu3f3gUdm2gvKxwHJUWftEJZN0pSB8Dw5AX4fOWamHBGr4oA4MwNY7o&#10;jWfnITcFmtyAHn7t2tbHf+pn3nZR8k7d4F2t8PbPtEcJM1E6BNTxYkK4rILyWMDCEQUOxEuJwXqY&#10;3IyWg9YSKlg8rzH6tKWJOFPozh/0BgBoMI6x2dK0INkJFt5jCEvRCM1xbCT+Y46c+x89IxilHFJP&#10;CHrAzSeRzQiGI+ErJleIi/lspKCAV6uRIf8qlSeoqhleP8ExDhDGhCiNhEWsZo1kE21wMCvRTD0e&#10;xZjDUgwNwclg7WiB3nOQePoP5f/GAIBqNFoZTyGvAe4XfaFzsMRajT5odzsP1TjMBk8kS0UqY2xm&#10;DH8Y7OkWuR6GJTautNJC93RcJV2AwgzQ5cHySW+Y/goMy6Kq4bgk70AtIl7YGw/oomDnoTAZYCoY&#10;/XAKu3G6VNkF1JrWWGg5UWuy14XS8SrhNR8rSSwfFmHnyq3d1Mh5ppdSieGVxisg7iE09YJqHQ3r&#10;6rKbYR9RRUs9hfikCSHK1ZocDB1LqILcTZedtLW2sRnJepFaubnZ3n60UFB7sHs0mSiYu3DcSM5F&#10;twVPq6YVceybCHpbR1L1n3fC3H2aPPmLgIxJ1wnZKa/tnZ0k9TTiLJf6hnmRnM4I/7gDne+xTaqA&#10;lgK2md6YDEG7kiuSxb5+c/NJNAf9SLdQjtfX/9N/69/65Ic+9PYLlLf9Du9qhbd9irNncw6MM2N/&#10;Nz7aPlri8JX1DS4qv5SnMJf6K2WsMBE+Qj9eI7jCgD9pxtDPJoXnbhAYiKNhXhP1mdPJNoh//h4h&#10;2i2uNKy4LUSf5DWTN+lrlmJ54S1FlHD/ghACEWQS5UUaEW5ByTgI5+TXhQmbQWCE2WzNQarqFmG6&#10;KIPCXYVmsHBbVkE6kNlIfmme4aiDTpdwX3sQkxwdiUKFvzQNOBetWbNeGWG9KcWlPpnB2d4LTD5X&#10;sA0y4dNFnfheotaLDqsaB0dfbZEqSm5RJEyLvMCepF0C840VySKrKkcl58sK2C1b5LPabC83U21Y&#10;A6RIl0pYjg0bwMepmuPxq9FJN5lYtyayJuxKaSnI+jlukOhLamVlMi3irt9EAVOKKVHx0KSwCbZo&#10;Q8Qdix41nGCcOJOXrZtEOVK8ipy96HON8YB2KPxoApwmvOwp1ZY1ERl9AutggPoxdlXbOD2/SCh+&#10;a2d/Z/8gyRShhyVdPV6LJQo9Bq61zjWvPsJYJGqFZihaYNGqHdYeWYi2tK7Nh7ayQ7fSlG/jpdu3&#10;8qKVqekbsTJinWR+SMXvLpfGoIFWS2LyEstCSyjvLOn3Ubbbu+sp7n1z4+LZtRQQvsryb26/+pnP&#10;/tdf+5+fHj96+2XK23uHd7XC2zu/ufpv+x3/YsqD0XElJSSnjzKRyXwfRCQiAdm3lOc0Bsv5lS0I&#10;lmEQl6oJtX/zz8pzNqhZe8zeBXZ5pGRarKN8T2MBKP8TBtDuNvkrpe03kYEBiI3maXhDYoFXYTA0&#10;bwVxz8VKBVVC1SYFQgBGhuJN3qlFJnLRCEf6ZFkBp5SYBjtAw5V0ldQmnypXFGPC3ytyaPPK5FDC&#10;CTTq56s3LJRfyNvqGnYXar4rMXer4VRqV5RWLSjLVrZ3g9IDTmkmK2rEy3km1EC0xzRKay80APIF&#10;VNIk9+KRbdy98oUA6eLI+HyVYwZ+NEVLVeW70er6NivRr/8FwxRpqKAvVkME1IC8LwU7QlJ1KtAj&#10;QNTHdk0ZaEn6jRLJWobpv/zSDK+qiJGzg4QVeWJdQOzgkkr3CnpJ+m+mx8Rf3Y1llCyjafhEz32P&#10;Vb95SFU6i5g10vtVdUEVI4JNDUT2B0Y9ZV22dqDEESii8Jbdr5udblzYsMVKI3b7zHYsnJTJoGWc&#10;BsayAeplUtHOBiRhUm1vbRzs7bMTHoUAAP/0SURBVL6UUqxbOzl9F2cJ+kyYiiJLqEDZylkqonQp&#10;xpVSlcwHM4allZz/aLOtxvFTjD6zlL0CnkfE5vrF06ePLs6P799722XK23yDd7XC2zzBXj7pvCkO&#10;DAUPYW2J6lCPkuCfdDXdePLEEMCITpq2CcJgX+kQS0SqiQ+2rDc+PNHFIm6QdQ5EzsbSXEBrVy/b&#10;ZP0g1TfiR29tpWIGUoxS92epdCak7RUIcxp8hMdN6jXwAczJtscBhC2NlsNv2HWEPBhC0k/Tz4eO&#10;jJVfxktr5XmQjPoKKCiwDETPayXENXvlIwpxVATUWDQ3qggYRPYmsqkTnz99l3MRGoIYeh70BlXN&#10;ogGcTkKaal+zx9ENkJGYe2xpHtVLW1e6TCKl/xL5mPEvgJ68JPovwwuQgdOY5UDSaB/9FWr0EEm6&#10;SoG5y4tonynWWYdGqLF1fPBjGI41KUx862NxX/thDqQ13gvDZVnA4QCS1OuUQWTpNdGbgVX/w4TI&#10;5n+g9Ud3ulCI6K3UVCmI4kOBh2ExEEgYe5xxSoblrgSKdGS6MdwbNd+JQvE5iW0ZT5RoLq4XApch&#10;z5Y5pUBq+KPBdtY2dAWyEwmSkUagJ9Un7xHoi84ZAIN552BKfs48BV1nXRY8xGgFAs6k05G+sLez&#10;c+vwcG97NwcSrK7dUOl/CONO/oI8rLrrTB23c7Pm7dAFYCinmbO2hlmaBNHylYUME/bRyaO//Cf+&#10;+OuvfOadECtv2z3e1Qpv29S+cOFpVLaRDlY3AglfpMXi1dOLJ88upahOf3sJliK7AwBIs/RL4Vhw&#10;dond6UsUK19ZphaKyEvk1aBzpYN3yK9Ni8AejjKgl/OzNVolEgqmBwBlShPoUxCNhQ5vPf5NyxZR&#10;oRLhnCBgIw5+VXBHiCTDMwIzDlEk3mDTQCXIuakoXV9DzyRHsTHqEeJqGOVzMSXTgxUGi5GIDDfg&#10;ofcgEmeUnmF/nvH44npO9kJm4DpUYLWqE8bleYjWSR6shd+MOmnYZ7jritCmBY7zMTneWN3iFY4S&#10;pKJ8Iv2pgnrl7zY/YxLgMOjRaC1hZ+SgyoBv0QxOCmMsVapwop6W5SnQUikD5czKni36pLp6oQxS&#10;P9WXBrVqBSVGIFUnTPgFTcIHGT3fWlYRsz3z0kCYQAqjRu4j8sfT6lhGV2HSIzizWaU8MFa3wYTa&#10;nfvid9jvhFUUsjkaO3u7cRegQXPlTjXidtJFsAo6DO7ccMJwdJen113QeuhSLtuSU5PCStOLluob&#10;yWU7SB+IVP+uwZGAduL+ci5o0Pa8ArAp9Sy3Rtp4Jzw+pppGShlxxXvRQyEm3Vg7vbr69Kc+SeWo&#10;X8mvd7XCO7F66YiZapPh8ARxiSYIvShY6gXNqYAncNCR7u7mYudK07JEZGlqJGp2CpSL38OZsUa0&#10;yEERjlpVefFeJZJBO/6lXzD64XrKVKd2jil1QCuFrOIvY78Kac2pdGK4lpqkdhjR196LA6iEsFJC&#10;DD9OyeXFk8uL4NamxQowERsumtIrqZ4sazO/HySpdvJ8VQgpzZTruCxt/MIzVTnlkWxNjV3nv0Vs&#10;6liI3TMDiruC9caHY9mpd0v2aUS9fyKzI1avUsxQZyU/zJzq35nZiqcG4HlXcwmJGUki9m1eXaCH&#10;X1jwQppjA/uUQVXWJ+lXMefKNkHOeRqVWE0Q6S05RgiuNNQJq/R2Ril8UlK2TUkw048wM2zQXs94&#10;iUQgnCeM6aoflE6Fbqeipd0hYYbfFa2DhY/NPV6U3CvgHMxr0yygHdTJqYqQ1owXEkfTGzaor8ZJ&#10;eAIi3LhtT88uTzOyvcPD/cNDs75vRKr2YZgT0tdJd0Ed6ctqX3AYmGtidBNo6J2Fearo+QZ7pOpV&#10;+he/TLJmkrRT92tnk448h/sxh2Iexa7APXPLotq4XN5JssboSsh7Vq/kwBB6ic+NurO8TGNEQdHi&#10;b5DMkqpN19e+6c/92U9+7CPvhGR5e+7xrlZ4e+b186/6R7/2/4fXWahUhngsxWSdZXeZziYavEQa&#10;zc0asLgEf0AkmRKVTIoegM7HaYSrpTsChSOvAF4hKApvk9GozlZrKnnBMcRg/owbrnuCLUfLeAQ9&#10;YQRjekDJUvj5vlR/70FtNTqza10DY6c/++XZaewu4op5B8kWYdMskV55kwoizCqzj5a45aIHa4vb&#10;jIbnK/Ge8RanyoFMB/vn2D6SNMlZjXkgFCsRKuoX+1jUpsHpBrNrsivXig5VObSCAulRCrK+g+Ik&#10;1YjGjhvzH3uUm/QJlIZVwgpP7j4jyuNCjM900+Juh17Zm4GhmUUUQmi+FJ2lrR7p3OXDig1iH0Ac&#10;CP1RdGwkL+giMZiGRUV/+qyqTrI1FuaRARc1DVgThnMWi+RhmDoyHFwJi/xYtMPIBRVJSeGlb3c6&#10;MC9apTa1snIcVUhTQHGZnpHHMh26wgpKVsPp7Y5sf3JVQtRsqAxba0/S7yfPHlRnL5UctyKGn8mj&#10;pRwGO1yF57aus6hC4b/84Dc9YQZisFamnpEMv8XpNEJT2yUGRAh6BpXjCu3up3ncbuY/26r5nHLi&#10;UvEXj0FVOO6g/QppTdgsbjSMZbhoB8ozXo+pAk0QcDOlYthnOdcf+JEfenj37jshWd6ee7yrFd6e&#10;ef2Hrzp4tMmUI21aBZpCvhG/YqTNz4LtU4aPpg8CSysFKV1RiTgon8WyOJiI+Psc0wrXglBlp/To&#10;FtDnwBWGB2YX/kDokjJVApFx3YqnuDHSOwSMc/agoFct6JTM1TO2gEwpuA/vnSLdmGlYqBzgxiQC&#10;t+tkpAaFDyZswxwUjijOww8auvXJQXvx3XWMqpxakQ3mluKsn+XJ6oxA7m+is0ldyqbFZqboj1g0&#10;AWHQtZr+aEDUEYaiFROWdpjGc/GPEGdMUT4aX4pgj5US/LTFJygebvUFKwmqk6fgneTSwuEYmMyz&#10;WSGlGOVLj4EgQA32CkKlHVcQFYnOKKOgCq8lQxoO8ORarmPiSc5kuVyrh2egID9L2humLfkAdkgS&#10;l/Ia2PVohTBFUQokqZDFXb3cpZqAMYYJYxnjXEQHHcOXHY5dDrIwdUwGq+t2gTidfLhUb0SX86Tm&#10;f9ARkzorsh6YAfwWFBqXLgZF6kfrxrS8ClsINcC4eT9jau74UJLC8DUwgzlC7rV9SUh6oV/hdppF&#10;57ukYqwnD3t7Pz3krLzUUokzX8admPINzH9IFQkz08MWnhINbwVu3UEt1Gp5J9Y0TuzO7tHeweE7&#10;JVne+vu8qxXe+jn9ea/YiGu2Edz1Su1KQwWiSfyaNnjxwgHF4xvSIg2fmviLfBA1KC9ScvgA2RNQ&#10;rfzzhhrCHhy9+cr3Z5fybRC0UzOiwdwxxbhJbPaiSwCmCfCqa2xUwJdiOzuHC1dJCZ6nhSEiUrYq&#10;CQccMBB0ygBSDiGlGnKT8DqsroM8IHgcqMGEYgAXDe0mZEVSqCswDNOhEbzIxm8VfM/N5MwVolc+&#10;TsFhHICJFjCw1tgYN0rOKG8tFtIePfAlIQ5Dj+H9xkjhy4jAGHWhd2q8lcJy2qjOhH4BPyjQ9QKr&#10;A5zva5m5TEf8qLOUXD6/OL24uihYxDvdD4G6pfwS8xzc3up1zjcaCxTDsYuI4RRVVOMpkmvd8C4j&#10;GnuhEJhDNCA1ASFZTAn2XktTpeQpk1d5LR3CWcz8QBsnaEH0JIj4zMVT0I/4kNwnbrekibA4ah2E&#10;Iwzf7FJysaP45b5pdQyO00CI3o96LpUzQmwCfCKN3AJOwDSphkLTzHEyWF3z78yPhgGlxioJIOG4&#10;+KPiavWmBPCwrUDIqq/63KgH7X/se+qx2nQhveR2Lf5KF8/U7ttEM+EfZRXW2ADZEvCp5JiZQmg5&#10;SxxY2HlQfOl320w9E24coTmqOdQB1KJb886Ly+s//L0/cPzgwTskXN7q27yrFd7qGf1HXK9ghTrA&#10;3k7lpOiQcsoQLBjFQg7aUAhWsfmcOoklIsSN/bH5K3h4j5wMgKHs51wcjhBlg7R+QxAkl6l0VkSc&#10;AlNprsmHWKPgizhx2SN4yQLOhasUAK0ZaZWLtmcpsMs3uBeQSSFj4IAbI1XYEO7WAhwjjtvKblTu&#10;F3r3G9kg8PwVFlUPBkVz01iI9A8IvhDBRVpV0JgwZFaJ2AJD8n1E7cNQAmlQTis8gX4mLVctisod&#10;9auUra8kJCG8rmtGoIJR2bZHeC0ClO6m4GOTAKa0IyCDjBO4r3NXa3nF/Wr4fIbkB0bONg7R8ANf&#10;cD7Hp9DwzWqFBwYKHycwKzqpIFMJAloS0rKxBd0ojFd8Alsm6FVh7xslEnM0nPEs1i75hiyezoUK&#10;PhzU9nxlQ9RLKTVXe3gQJD1X0bHxUNX8UI8qhbusTQcuuk+aO0VeolLPRbHQaup61hTPkoqldB63&#10;fJ+VudIAmuwZW5FIO477Bk+A1D1SxXM9cxEMGCzFqPRkvC8RAAwJlFZMCBAo3pQ7UpeJLiHpJnVz&#10;e2MjRZH2t7bjoVyeXiafpPS4qOHkp+XLGE49a/zyvLAM4hBTlcRyAigGTRQThYrKptxJ6tZfPSZl&#10;/dv+yl//9r/y136FKoa1r/mar3mH5OJ/t2/z3d/+nRWsAkXEN7PblLpDPpFk6c4u+5B8U0xllIQs&#10;GEv6TCdexa7cOfrPAIzkDXRd8ERCRVFsVo6Ts1Wnw6hkX6a4WU1Du7ufU0gNqiMkv3xhu5as2DGj&#10;O8Q6Bg3Hsidq2pCBEAoN3Zd7+UlsXmuu0eqSEv9J3yCIzCCrp0pRERMZvQcJCrVohX6wqYTyeDYP&#10;ZA1okIumECPTcQ5WT8kNB58u3sVJV2J12sfMfi7DnO0yi4qaaAinTXVbHRV0qazw1kBklvQH6BD2&#10;aaxFqexwFF6+Xw2gsgXdx/9QUncHOBKBf7k6FFAyaJzaDxgDzk0VQP/lEZttXh2HyaFeqjJeIDXV&#10;vg/tg6M+cUrEDUcnQGjCWyNAnEqnMT4MMTNdXMggCYNcPlDHxCgGj8uwkpTddgSGMdxHaKzGy5DS&#10;bD5LzFlMSa0a8D0FS3YPDnb3DzZ20nYt3UcSexfiB6CXhuat+LC1q/KcnX11MGaRtofxXjcr+I+R&#10;L+e9Lk4ci+SbQxCuraNvV7sojsfjk5Pzy/NUrxpUlaVwN2JHdbGK1nJPrlwYuIevTz90Oaw83Bom&#10;Lh44OSLbH/nAB54+vvyKX/NVCSn9yhJ+7/oK79B6IVnIzQo8mVBe6iKkMrGJsy026tlhw3msurmh&#10;m4D/VMTgEldaypcAb4BWGlgmWP5GwnT2qGKDs5tzCHs2vH7ZGsgfAZCKMBSGMkXRVBlfw7CWV+ku&#10;vqlQgDg6/n3zjvMbW0FQhci64BTzw/22BlIkUEVv46IVlF658U/GkKTrs7OzfN+mCVVRGutIfMPM&#10;HkChJsegumzUuEwpCaDQzCmf1wqphaepfuqjVIuNlMCTEWsybIBv5kiQmGA2nWhfHYYFbl0LX72h&#10;ygahWflSbTns4Q5QtasE6cM2xJJFfj4UKlDZXpgJrIDlTiN80Q9mrjBNClqv2mwB9CYweWAWSU2i&#10;NBOOqQ+acRE5sDOAbcIRU1TwTtYuE4oN3pu62fAhWtUOLWz2VstlcDEvPGxR75SFwSkb22LlCKpq&#10;nJlxTAij+Gabd2aTEtEwiZ1MA1p/m1tN6dRgjw67W4V/2tbAaul6gn7jgy0L1IXVfMLK6nr1x24k&#10;VS+1v3Tw+IloREgKm2m6kMoXIaxuJK8tKiOsuagpwFxqTsnPtd8ET69SygXizNhQqF5uqywRjbIY&#10;PgadJcWpGJbgTCIPnLT1ze/45m/52//1t7xDIuatu827WuGtm8svcqXsWFzmZG9mv51dBGk+JxOg&#10;ZZGUfxhFnJjKIKpSYtYtgkFnwjhuTVMtn9aaad1M6i6EVmElUHmbFqnH4uLAUD7PJCalGMKq6qGC&#10;MtAoclhz3k/UdSjCpBow7yEnAXKneAU2JvqryqI5UUVQBCWURZWMI5vNYmuljzyWYXUMTM0+TtpS&#10;YtoYNBNgs0jYI4gz9ZM0U+s6MRuVCOLFEN4p3rcUjKrgrtcASFTTf3TeSklUyOCyZBb1xKiCAEDQ&#10;GHJGCMTR2rC4QjbGs9SPcUVjxfme2pv2RVKecaaU9noEljoxNJ51IfOD25XHgvxkBoljkyf4+PTk&#10;5NHDhwlEiMyVeAOWJKfUhRnuFEII4hATZ9i1WQA26XMtVu3P2lUCkBA10bbdqgUHTG+P2LjmGhMp&#10;1hjAzxxcSDzMmURiV7eqTGrz8ycfWy9p5RqyMFwGS4Z+r7k6nXuCEWUphhKdCaV5Z7LL7NemwWS7&#10;NvV9sybaHrYl3fMTbQpdOjFD/gQVtyGvhZxBwmKhR1VaKQoEPLw8GxKrIml0Tdbb3d0llFJKlwQH&#10;KFrGJCL46zRUfc6WzJPE46G8Kpd2/e1QAqr1lHrtAZ/W2eQXSQV6+uzs9Pz4wTHn5lfU612t8A4t&#10;V0s+2OwDanYyA2jUTGdwIW2PVOv61AgVX/LcucNrGo9BKN5epnyiXImCXkawsJ/Z0ljPocfF+kmY&#10;TBPYDS22pLCt9b/EjYdOMoLSmjKlAhleVhDpcOfjOVSCEwDE2GKJpiZ+uBE7vSU6QRow+JSPdeMx&#10;RTGn9TwKuJvKoICFy5H2W+ob3AAVntJPrWLVOUt/Y4VBX+eyknxq/1vsn5wL46hcTbWHnG1GcisN&#10;+YHJy1Os1VWKVgPmAkO2+3WuWFlWwxOFmlMfmbGxbVFl1ZL6VR8C/IHBEhxCTll4PLQZmYuCdQNq&#10;T+0Mk0v4nvymPAiKweclEE8xWGqhMMnr68aLxl8s1d4ArZrTRcxHTeDDP8PMX5BAn06DvWJysgsm&#10;caACPRO1TAL0qCioDDvyEe8BtAnh6YPUn6vvUtReMpyxbR9tko0pymjWG3hmCaJVIpChncYYAGsI&#10;4aYEX1xQOzj7gbBt/GaMdUK8w7Vl2jDUW4AR+Y9TlHgDaoO0EmPiuD4UUW/hrE5MC/+pIAOrkp1j&#10;xMtdwO0sfFHULu/Obkk+9cHRYeCdKKhMTNbATne0ZtPUqqeoxebUAJYZb5HRZdphxilrYkDNm/lc&#10;cpAuEwBp/mlS5n7o733fN/8Xf/4dkjJv0W3e1Qpv0UR+sctontHERrkW6JFWkQiGwsKesxyNrbSP&#10;ukm/5aArHkgkrIlCYMb5VyOvlew4mHB6rgDokXxQJpA2wFNapWKsrWcwLohiRYurAGtBbYEpYBTb&#10;LowY0NJGNxmv83tII62EwdHS2VcJ6VIY5lBz1TcQMddA15khTLKKynrn8vKRNBS1Bw6JkWXrXZt+&#10;UZkCTrwwuLh6vpyYy6Zzm5aXvhREcwsOVJ8OYoO1Tg3SJoj3lwICJGlXgVX6UH2hDo2ofAZLLQXV&#10;sLWenID2HOul4MPI9rRZgpa188wCkGpB4gMZHTyHil0VLlJUhRp7szY3jzomPwtMxsD6prnQocSg&#10;2s03ti7hADmGJXAiaGg6cR+LVxQTx3VjK2RiYiekBqsjtk2DvVAdiP4KFjSd1ya2hCJmd7qWS2EP&#10;rQ9MEabV5fRbIXunE2qSkltaZ2Ec+t+pm0klCAEt00IbqVj6gmnWfKU/OfXqQhxAuFPj1w9ircCP&#10;qPbrZOHhrFPMKO5CuAZRYBvpMZs4fBeLN5GOM4TvgeBaxkpTS0LR7Plmp5ieklrzWxv7+4dp6hBV&#10;cJ6+P7jYbAiWkqWBLihKhYkDnYtcT9M/TfCQ7sFRqKqc0FizM9DVnNWM/LOffeXjH/34FxMPv7z+&#10;/m60+R1ajx/6/h+IOZv+Oqcnp9lRGkDgn5jhnk8jaVglmNORJka0csw5Z6RZYqw0NlGnviLG42p9&#10;PcNfDV2zGzGLENTKpCI09YU5I+I9YP/WXOBcCd97YJBIZnUCNDVMLErgz6tRiahPKK7o+YxJ6LjW&#10;6qiGhvg8REolPSD+ixWGKNaD8do6F74QognVhcqp2SnexZ9qvRpQbbE8RsH1JfP4sjbcsNcrDySK&#10;Nmo5HC50cKWbzwHurHNTAEpyi6B+nTgnj1jt4P7qQNWPSHjQJJC/0TzCYV5fXWZsEp3O0/Fb5Ghu&#10;7bPD3EEZiMdYccf8AwqfAB0xYRXRXiITK9UJBzGyLl4akAiqKRURwcJR0MwG8zGsUzEyqi3RES8I&#10;DO4JY+GBsCAyfFsiyz2gWpSLKpGoOyo2hmtS0qmL7Fp3rYrg+YzaEHwkLoIpj/iwV5hCadoDPIUy&#10;i1BNjdRssJ39vcPbL+0eHLYkdcip9E0qH2LGPs4JLqMTEg0GGIYWsQcC71216jAi/8Keg/QVDxL/&#10;II6IIXhjKq0UYhUyfIAs2uXF49PT83zFVaC8d1SOYCkN1UcLyqwzd7O8sSJm7IFJbGQKvHnD+CB0&#10;ZlKQH+iuefrpn/vYpz720V/3G/9775C4+cXd5l2t8Iubv1/Yp//Y/+uPxl++TAvzi/NslrjTOaIw&#10;TOTzF4fPzo1xSV82mviiJ6ILGv9CUKg2hIIbACyDkL2XT8qlQ2S24wrxPZGCBmS1ymXg1OQ0OSc3&#10;BT9FClkOvxQYLKmmSWkX8gdB9NEbePfCJvzNOCjXGsVjYDkDRLZZC3MRi0gRzHqMdMaD49I+PK1L&#10;R8DWuLo2l0ovQzPxGqihFS1EEky47a1r9ivDqy34D9HXpj4Jew29EmMZ1avXkpe+gunkI6VVKHJb&#10;yNFmYFyRaStjSmGrPBitWsGgaa7aYVIyVCan+ktdrWZgnP5c966XwB1iHnhyFS4MTyM6KmJRxMTx&#10;1euzaivgpkAQuQIsGE+Z3+jXGXiRJoO5OzO1YD6K7npLGg4xhKmvHvKrAaD2z+huBiSU0auZMSpE&#10;Tcf61Lpg3OL37JwZZz++ELhSECu6cnObnpuD2iVF4vHj1JjY2Nk5fM/L+3de2tjevXYTrUCjZuqx&#10;KujNzauOqTfQUIYGvnco2G93n3yjmQFXmqpG7iXnltnD7pIcYTE+fBF4SlR4aaCGBMx8f+orU0N6&#10;WsoZSQLG1YDnZO0plKsPsZggmEpYVZ1PGFmLheFBYxNTQyxbODc/fvDwAz/8Iw/vvvFbfvtvT/nI&#10;X5jM+KV817sI0ts++//+//PfzWm3ivbV1t72e7/sPUe3D4No59SkZmrEY/D/ULFT0EHswZZpPQtp&#10;VCWbhsRgzSMEJYhDg1cak3xpIRZVFb/BJLs4bwKW7oOA8th1kdawXwqMNDwqwoClSdebAWI47Frv&#10;CoKavJ7NmkM9nJhISDrQm4bssJCW8krF4A2VWmTZ9K7AIeoLGe70OQlbMYGWodwbYSWJCmjIaIHm&#10;ehggcLcIOzO8SlizPXQZuK5GLsBF5QcDKj7c2jWPI1IsFTguQhEptWY+KEJk8kEBo8x60ljDUUHw&#10;EQ9wviL3rf/RzhjVteaKoO1AcBAaqAXj9o6bcK5mvF5WcBL4+PT7FZauQLVxGytuP20AFCdab4Yp&#10;Mgqqb6ZnkRvhLroZEpNQGzJMnnlsAExiF8Yv3RyAMxqIku7XcEamnLYCQPY2oeEmyYGwnLhV3hMb&#10;B49aGGjjb5pw0PmvMVMYq+EbdTGAldlzl20Wx11wp9LxTOxoc2P36HDv9u2N3d3ghrLirAJm8H7x&#10;QXTPGiZo/Sex+7qU6MNiVo106O/p7ZmerkbPb01RdLi+MDi0cRp/T1eq9bVwjq9joSWRLv4MEY4k&#10;KrsDLa7i92x0mRrB8QzpGI0haa32Vnh3ibQ1Z4XJVutLpy4VNolxa2tpEHp7c3Nvd3//bRc3b8UN&#10;3tUKb8Us/mOvEWP36uLy/Pzc+jfEtU7PLh+dnp2kRh2IAZzL+KbhA0Z6xU22iuRewrDmdUGR1H83&#10;GUlRvlh0GPI68AFVxWKUtRqHmjWWXVJiLtJf6FvLi8MoGcXUuvmq/y44sjI2FXZsb4F8U9bqpXAQ&#10;F1uOrgwgRxrlxH1zhJBDJIdWEgXxsHWaIkQ8WyfEgw4Ub6Zusf8Ke5+nascP5ALIPCvXzUEvlP+8&#10;Ok/jzAQ382zgw/CDksebQsd2tc/PukkU8U98JD/aflhAS0s4UrWl/yGVKIAIBkeAtgbOVJ9Iz5Uh&#10;/A6iUmRMB0c5XBGuW6DgNL0cxZB7kQdcGrKWN+iVFveADyymZWvB/bWOnf4SmA0OUTh2WZN6JYBM&#10;lUXOjImSxTMKachakKPE9It1gK+A7YSzpJPRreVMFloTYBxYBJNZqaplwL6JV4d2agEPQwmY4GWm&#10;tQkDDcRJCbPXMcyiBGGvTs7Posa297f3bh1tb6fIxGasgqn3hFrFYODStTlAZ6p8GrSSb2oQu5K3&#10;/sfqld+EpZTz0GAbW7k6hrd6wdKrGpebaIrfrqe4905IBZpYPh7dbQkLNNThk9cBy0HL6rR6ImeM&#10;zakeq8Mq5uYNpYLoQqG9mmcdCfBj3/cDP/1jP/q2S5xf9A0GqP1FX+fdC/w8M/D/+L/8OwmqIYY1&#10;b8+vnlxeXpyfnll8ESssm4jOMlB7+A38pBQGWLsWLnVOxcX5Wc5XkvsDuxJyg6EEESi1arDKPQbi&#10;CBFi2aCe2gjl8oygTAZv1ngxRymbvW4uaZm+MGYQmGVt8BEljBVGEe9qIxABJPzw1kVVdUk4a4Dg&#10;4vXFq1AMgg5S6K39gDxFzyBW5jAXWccEzBubMWDRUur3Ic7azQeYBbpOfgkrsfJMjwmj1MoVk8Wq&#10;lRvNFoxOWw9aDqYaIsOIvfxBQse2gpGCj9A3XgiYk3+bVMhVlpMtmgSEFbkpu0kulbR69EPjkDK7&#10;BGYSAwF6QkiYw9WQBCgVT4WpruJmJsHO0Ahy6lk2KyuYy+A44W4KWVQWs65o42oa379iixar8B/9&#10;OW6Do1Ox1dixNrIktPyHgdJuLReCkWkDvgpKhNoo+2o0LzmYEbA+v7TuCANObSsmIjinjqafrAiv&#10;Zrm4iCq9nkyu3b29bNbEhx6dHZ9dXaZP5uHLLx289L7tw1sb2wfX1tJ8LXobrnaBI7QKW5vgf7UD&#10;d3auue+iT7WA2PNAjajZ1FDRDHrhJWBITnxYRZZKQQPqW1wPazSc0bOzq+OT84fHp/feePiJj3/y&#10;lVc+ly0VvyFxmuyc+PaKdyLHelzoV1FQiggAEdmbw+09qTmgsgMnSoam0rBd2S+utgCEn9x4crmW&#10;Rt2Pz//43/i2X84S811f4e1anX/1X/qfxx1IwO3i/PL00dmDew8DLz68n1qK946PH8X5bwfKbLoI&#10;AbAjwHYkVXY+0YXLpGXKhS49Rud8EvFbBQ5+ZLmFZbEMvjPVkhBH0OQnpUzTJoKjgQkUQWLX+P2x&#10;fJ8lKBHbHgHZl6RJTZ6x2WuTCdqWvKmSgpCuqMs3JbHW5qVuDCiKsr74B8XCIdESMIkciMO+nm8u&#10;c/Zi/Bos4BHE8pGAuYrNITAPSUeyvGtDxQV7gWrsThNMgvKz+fcyE0c+tfJXnEnQPUYxlMaowEJM&#10;tejj8fOvcgN51AdRdWWsTRgEfQLSo2M9VfokeDIvYskJNKuBCXtEFSVugqglIFxUHKolxXIiSFuQ&#10;QzCBWHuZvzJYEKC6DjwwJrdpI8y6LNVZAqo1SN5U+o8PoDJQ0hcwURtb8JDPE24qpZ7BDItmZKq+&#10;AJL3+WvB+vjcYlkXOio+pCUwRkKujsuiMuANY4wbz0KsZ8oI05IQbrVR+8Xa9zmZyxt7uztHRzHO&#10;A+Gn0XFcOXzl2OCkiXiPxdxeBsf1F0U49OLOIApTyE6npfUErYAhecF4DMrFkTcQwXSuPI/CmFFq&#10;6dG2s7350stp3XmYeciBpb6Un2PZnPZJRelA0LNea3EHVtBsQzlsAm9TbdzYuxBiHNh16GlPrv3o&#10;93z32yV33orrvqsV3opZ/Pxr/J6v/he++jf95seXjx8+eBiTJFTKN15/45VPv/LoQRKUnm7eDPuU&#10;LMmKwNhuKf1wcnae6JwiFkpRA23+eZAACPKxv54+y8eTZWmKU+RZIE2KbEdgZjsSKTPYC3suNVso&#10;woesjwRSRMiQkGl/lbryFyHjJUBKcSQjb1PMR7iiicW6wUvlogpAMxnc9VjCIPqy+htSWNznCu1+&#10;WDscP0VWhqzTp4k/mowNyxbJTy4bglpAgnOIvY5DQS5Tm3YJmoNXY7RZtExSy/WwHHMTUwwiUFOS&#10;KAgvDn5ov5Lb0XfFvJnWDEyL/Hn+V3O2EaM+380bmREBH2xTkqioRBTabHNN6CuT+uAMwWh1Gza0&#10;zz0FAe3FgLQSuxNVKMdSqRsBISyiIHfyCBCNiLXWK9fXKDUVQNItFQFj0fuqUzfJZv2V6mulPBSI&#10;/aqt30j9uALV+OyT4Doxian7SWOMlQioz+HtrR/iSwDrsV3YUvI2eymTfJXlyYRTD8jNgw4SoUMr&#10;kTUTrQzFNsEg1KDDzJMmO2F7fy/hhPWdHRKAA+Ld3IhRoHohLiZ7uoL3xVe9BV4V0DhBVEKdDBdt&#10;I/lbBe3KE6ByFlNXjcLaSoUwxs/c5t2ZmxSFylsSsTo62H/5zq2UT924eSMkpPBk48JEWXkax21y&#10;TVrgpGIerSEDAj+KRW942nTsWhB6bGyeHN2QrMMbSSmCjCxo0lsvd966K77LQXrr5vLatT/8f/63&#10;v/kbvjFJywlV7u3tBz7CF7X+JBEq0RwOa3MOrLuL4B+rHDZcBJHwqLSfSctBokVWUj/M1rLxJCJL&#10;SB+DoNlC+QWCiekhAYtnL5ZXUfnGXlsfFFOUM4YpDt1+7J9mihoyc6drtSpP+XCz/wl6i2/gP7Dl&#10;RXo9ymPG1ulnWrWpOJT8UWqGQ8KmbSkCfqVdWS5L7fCCu6ak1XGpQGwkFTWpmd/YA7+qPVgxOIBJ&#10;CVkN/Q19EHls7QhPKiOpyGOYauG8Ai77K7kqQGiMty8dDBGZFuApKmUOszZplmV+DYwgTCFeQX7v&#10;Cv+exLCOqOEHVARzIiZtUFhN6gjhuxfbqcvWWeUh0cA1S9UJE1+YKV8NujvbqW1WGiopt0OSUQva&#10;ZZPOP4JvTJC5DvPEWuomNfTr9uCppB+7JG4/mc01OTp2cpGD+0UYG3ChyVNSuvb2jl56z/bh0drm&#10;biLd1wMfqUjtKWoNbpG37poK+EGyuq5qQbVUJ8PvBDDdlioTP8HfdddcWeJnGkwo+36oLGLqV9y8&#10;KVnAWEscGrICwxriF1Y20Y8LuIuR0i1NSS4Fv4eZjetlFzdiBux/3O1oTny4Do/SKRz/j37wA2n7&#10;85W/5p96K6XPW3etd7XCWzOXX/Nv/4Hv+JvfmrTN4EXhlsYqSnYMhqQHRbO3Jd45AEhGdk1sESAQ&#10;jityHBlNxEDkKNsJjNitiVYYKsdUVsslSIJVgKFiZF4o07kZ2aI0US/f1cI51pPR5kEEmPzPa+K9&#10;hg+K4frfRdx4Cut5c7hNVB05iTgeKV9dUi2iXdgDXNE2ITjhL+YgR4lmQxqtGE/K5GqynNi0g8sR&#10;R2alcjhZagAPSEa8By1GhQZHm5/rsktMlNzPH3U1OuqmEjHy0izrBFA3NMEe5W/RCTN+Ob6NOzOg&#10;lWR6Hj/0Zrm2PCgexIYWrfcHyqyPhU+AyEenFElAHrfgEoqwcQJvg1DVUqjBLqKBFsRhhLVTWJ/x&#10;6kNWVivljVAbYxYeGuFfSVRhNFCGvglAmSLN7HDoOzQollSj5eAgGTFcTBEYd5Lqx3UkDkzJ60hw&#10;F0B7xb3Xkon6kECEjD23p5Nb6lTTZgqXKIt4njrqGxsHd27v3b6zubuf3scUJwU6JAGhg2nMe3nQ&#10;Ucar/ywzUc7DC1qhy764F/P5USeMHqUl/Y7Zc/jZGwyVKA7pimQ0h3Pk9i/BLwsGYZDdgFXBhmjm&#10;vOcl544jNMfEWIjhCvaz50aDzPTAehHoVHtci7ep0689un/v9U9/6gM/+AP/w3/+f/rWCKC39Crv&#10;Rpt/sdP5h/+d/yvxq0CnV+lQeXl+StO/HCukNsYBgUTc54Am8DE4MefRHvYix86B6Jg2Ms82U1Yr&#10;lV9uBOW/ntgU1YauPVsPhhACz7Nn0RYkQ6MeoDfSQWQjv0AoQvLwISQCGbPLvoNzAgFE039oPHBS&#10;Ydq4bfOW3Gx61GDnKWgQKKgxFYGmvBUntLvFkGvUcl9pRxq42rJ9D6alFlkNN1+agFLzFZI510gP&#10;3kHpNCSMlcABeDiTaI+EH+G2KyWnzKpwPtK9oAbHrbEB5lB5jLwDB0b2ZmC8AU2mXBVqr38ALHMT&#10;wKGGNpZvZn6dZbq0NTTlesTQfHDgCMvG8eDqObCCXlU3T+nNIiauyJTJllJo0o9FLIjk89ic5aNa&#10;m8o2XtTuD7hBeefoh5bQEAmB5N65EsGvN6P0qwREhAKyVUA732JJ9uXUxUGZ8Uujnhmn7BsKTtD3&#10;JpiYU4T6Ez+jUHeNgjpPfrQ+YL7LnGZvon3p2mEV61Z0fPw4WwzVTGmvcP+D5z2OONze3k4T79zv&#10;ItkJF8FHL4M67R4d3Pny9+/cunVjayc5CmvrOzki1yFbkNVM3JhJdXsyuZW7KiVErWCqjhT+ru6B&#10;hwchXlTIsJCpf+pN14V/c1TCjJU3py9LKPna6enl+dVFzKVwZe1h/vTxxdXDB/cf3HuQOlQP7t/P&#10;lyAPvhSuiGEkVcXjuEBcnEY8Izy9J/vPVLcnLUGVpYYPkVKDCSEGDLxKDCwgZ6b3Ms1sbyZklc7d&#10;F2cvv/c9/+5/9fW/WBn0Vn/+XV/hS5/RP/Cv/5vf8S3fmjhaGHeR8yE2xE3ItoN3RK3gYEaCIuxN&#10;eXUYRuwzOc9iPUpPZJBuNK00kc1Io3zFvsjP9Vc5JRpJQBca/0hsbEK/M7RWnEGfQZBBlEMRVvu0&#10;SWvEhgGTbkAd0aZszhAfk/a3OMEj1sdi7H/GMtUkrZ1eG3+0Qm225x51EPyw5K+Kv+YvSCsh2Fqa&#10;tUWrHU3sojQCGbaat0LSsFtcocwXxROQzMqJJoJlrAS1GxpcSqvWnV9Cy+1DoBfPSElhS+CFoIuT&#10;TEhcII1n8F2lkXptTfqBl3xazej6RX1VAhkv7pN11gboaNWcFkEoXRI9OnwbIx2UYgJLVAE+L9bU&#10;WXRy4k4AO6gAykSm1B15EF19l8HUw6akGOZWB+hVdJFg3Pd5aaKg/i/7f0JHhtJ1LLknDxBJrQ6q&#10;OuGd6qjGYJ1eniUkpFCGDKXqESW6E8smYaPtlLJIr8rLpG2mAtT6ztbu0a19cxSayRxZTRk52hKg&#10;QYtdqcz58QVHZWwLN8xMSnHFVcht5mri6uMm1GtiQupojlOFnxwbLTSQk+OzuPXBUvOr9FjLhHCA&#10;5XsQSIkGuKgdYMEYuWT5nQpbXzJbMVGnLRL0YgtmlGaGs+swn4SFrRRlXktkgAaCpoqdTFIc/sbN&#10;7a2de6++9uEf+/Hf+rt+55cuht6GT76rFd7cpP4bv+/3/fW//I1/+299+9/+W99paYpr2EJQGAlE&#10;ZS9kI+aK4WVnwyXCxTmmjHGyN8kdzY5rjIH6yaW0aeXhhxN41UQqd0gc1DJdcReQhdiLRg8Uzsgy&#10;ARkEYyMIw95ZYr/5VTzz4hIKhpwbLGW4MEDfLQ+HpCKjMyz+gapH+HGTEX7IS2zrahBuhmTwIAt6&#10;LJ0hKoAKU3OEAVUQdxW7dedrknLuWwljIAOOizaumG7Pv6WtdTWQ5rHnegXD8NO+RuyqA68cqA9f&#10;LKLBP9PS6MKsjrbctqFiyFfiKQVjelc8LXFgfi7aUxGlZBGNMW2hAnvwfLlEhpRby8NrISObb0gk&#10;FVkz15maz/UXnrPvmUYHYJBIWciAFMzqJ2F9SgRFXsu1wZBQMfh7y71ayqhDZSEQTzyAugRtyN6K&#10;Jc6ubOlqlSdLlE5qDRUYeSizf5XmzmIv/mJdRgYCmJKsB7otwQMgWtUyeNSvDcfsWQrhncWFjvew&#10;kz4Kt25v7e2vb+6mFl8iOHBcoxIS0FX3EF/prqgi7queQh+EaQczRIUUjuv7RlPg4jJ7bD7dKVEd&#10;t2r1pvQF48PZko8ePnpw//jk5CTXiWOzu7MV2X8lazxtP/J2CIEXV3havISVyBSh3rh1asQ8RXEz&#10;ltiCHq8mXvOP6JNboESz/IR5YGFEzSCeUo8nNkuGtHfr8Mt/zVe9OUn0dr77Xa3wxWf3X/1d/7Pv&#10;/87v+t7v+M5v/oZvoEfHFLimOH4CVDLNKYNDtylzT6W1pJ5oQs5bqeNeiFwbgSNX3zvfwBePjJcd&#10;CcbPbpMDLpKLYIgIC3xEc1lDwogmKpD5DcGDfJWqyVbrLYxCYgkqgJUF7L58JG+uBTtZQJrAixyB&#10;U4h+MmqwOp7VP/Xf80hkPPQoKtv1EIR4wm2deqWVazoMOEQp5oH5vzrlVQFqFIu+js+g+69O4PAr&#10;WdU4XAf5Xxrp4sPoMnFEa5QryC2NoyFemVwEh487TKWLVrCDQ/DURbDuyHgABX3Kx1JSaiyrAap0&#10;FljGUff4c8JFPHgvAqRKPquC1VlaTH2O0X4FmoWnfDy0hgUGzTnmmdVui0/mIyr6lPaAZKOPNPbx&#10;GmckOodmXajNO7rRYwRw0uXGFImMlfqLxkUQZNdBrsDHcCZUPkg4LRSjLeXYOtPVNH16nSS3WoPp&#10;uUh+m2Z52fIJqeU5Ts/Sl/Q8o9zYIW1t9/BoPd11Nrco9idhNyYJCrMeiV7KIuFnE6p7nVmfeQpf&#10;yTJQDXdzzlr0gMweecE+IGOSmmBcgR1igd6T09Pj4+Pz87OsweHBwc7Wdtbq/PwieiIEvaC8eTCq&#10;MCaX8Nk1SOJXl2N1NJbm5Vg9X+7cgeyIe9eosHwgA6LerVmIpqTqdrhVrJWe+Xn99Tc+8CM/evu9&#10;7/nKX/trvrgwekfe8W5c4eef5j/4b/wfc6iSMfbw4cNUzgLntcW5kb6QEdmTY9G64VJOPVs1PkHI&#10;kFiUiQTwooZ7vNGkKeRcUqKYImiPI/VTbz6BgVwiAGd2TlQIe0jnYJNcgGch2AfKDYEzzdVD+6Z+&#10;9dMnObjJB6VKPsEEi0aOJIC9IpoA7M21MxIzEJTCGnYLUo2VSOIvlo6cesSFSElif1ahGQkm4myc&#10;OYeQAK4V8zkAsiMXyZNpIsCYG1EhuXpFjQG7Q1DIMehA6FsgENfWaCJKXViaKRZdQSuYwi0VpzZV&#10;5Od0D9b+y68kWXmpvmF0lPoKa72CQb3CjwICI79jmCn3+FRr44i+acCN/1G8gKxs4xT+pQ4K1XQ6&#10;/mV+qrqe/0Zzv9ABz/78nSAKYEne2kk1TONUq0IMlbP8Kl2rOYX0SxaVsA97DXjMQv5gHJT+Zz5d&#10;fOZLXKmms0sDncH/cUO5NI8DiMMMIlkEoYyDmnElvJ+HjXKsI9W5im8brdAcmGii7DZVHLKubhXo&#10;fsQdZevIJqG8V3h36+t7B3shWcQYikJ4cPwgF9/Y2dy/fWv/pZe3jm7f3Dm4sbEd++QJ2YTJVIg/&#10;sdLtLkqDUgYBOreZK4UwxWUjVa20jkvM966+0KUrgtfRF0un24A/Jd0PraDVnw/ciLC//+DhvTfu&#10;pcdJCq7cvnN7Z2cnUNf9+/dfe/X109OzUNFSMu+VV1558OA49MHoj8vLc9PAMQiNGVB5JkhAhYAm&#10;EoGoEQh1ZHQIGHtMDEKOqV1wISiK2UefUSuuW2U3iNbx3uHBH/naP/4VX/Wr3xGx/0VuMo7bL4eh&#10;/DIZw3/wh/7v/9Ef+oM3N7cjGeJQpnppWr1eW9sI4JxGuglRXZhJi31Vg4G9zDGHMISvYD6xDPds&#10;w0d5HT/KrsFnTw8rhR1tSNhSIBv5dboR19awwjE1VMbu5VJrwZXboHBxjrVbC06X8qJAV+4TXg6o&#10;mxo++VPqzsQlDhwP9JTbgvOYN+r5N/OghwiZBysJonYJ836ZGzRGWSXtIohHFLaUEqfUat70isES&#10;aokl3JqWyV6s5JaZs2JYTicXXMnNirO8U0lXlMDzr2RfslK1C8tEqkQYrSDAYBQSRwPWId49HzR3&#10;oQCLb8n55Kr6WtiTzJ/0k3FOGnvNPYqnkJLlV227iqRFE3SELz4CFmPxHPj7g/jn7eIIMlBaN2Ol&#10;VZYdr90IXjFSzQkwDDTWs15CqS0kIRjvN0LhlCiBdBgBxUw8W2R3Pa26YvVBIvKofaQvmjJcEU2b&#10;yR+xZBvPzSOAJS4ZWohCVgxVLH72fPN1F2ShOQGxWnLbbD9kXIK5lxfMYbptbm2k/E8TFLBFUGd6&#10;CXgtZeWMnnYyuqlXKmGWmlmfzcAbcMDcMX6YYeRrcRMYn4Diin00O7B7rLzsTOXO3u6tW7d393Yt&#10;kIehlq80r94/3Nvc3drY3tje2zk43N9Nbddbt/YP9vOocSO0NmzQVNdNepNtudFOmQEruYBKTmDL&#10;tSGsROgJFxnOEg26ryVGEfcqtuRFk/gTpdgMVfeXxetdrfB8Gf7Cn/naP/HH/uOszlm64dgKPTn6&#10;yfXSoGWXRaxm7z+JrRDHnf710RPXbafyLESH9a1QsDmO0xkRXvO1dKCMHcWZttcVZeV3toK65jxg&#10;UGRjQZDIUcEqi+q4eJIoF2my9hxIW/CoimvUycfMQQXpOlecZ0OaA7bQXZt8FBckPnzGYJk5Cnma&#10;akSsglAhInaJCfSYG4HGdI4tTHebEqwZEZVfTJvSkuQ8KNNa586CPJw4yp5FAWXjtxCGb9N6I0kt&#10;vJeezzSNAHuWmRtsV9d7gWUQ/Bp1wjtF7zH5VISVhb1ZF2sS8oaUMnKBmYFiaK3kfjWPzmgfUiJn&#10;Msuq6qGMhS1iLEcY+isanvdYE5PVeq4Fi0Vx8UmwfkExcH3Utl+FtBi3EkOtw4uHUYqXJ0ShIkt3&#10;tP4aJiafUV+LLM3LC1VBj0OzUoSoHdAXezC3t07TFHn4qjFvVb/FiovpDZFEKtqpaqqWD+265NnT&#10;CQdQjXobJlhUcSpdVYemlTMxGVKMpcjQyHaEPA7h1XkE5k5oR9tbVsA7J0fMur/Z6klbu7m9c3Nr&#10;d21jO9lbKY6YLZD8QFeynZdVb85VwaHVgey3OmBT3+vzRSZelo85ylRJPQaGkZapCFk1Mwrd9ci2&#10;zBmJrI/Q39zZDowTYyMOUjTB1u5WDKub2xtHd44OX7q9f7S/s7udUcaUAUxbW4/VQQKD9WPYZHaF&#10;wF1r+x1GMAtY0DP3Y+cQmVArDJMWPiuQllkUoIHr148fPkgzvl8OauHduAKr8Jf+/J/92Q998OGD&#10;47v34kW+cffuA/iFN9aSlxx4FCrMNJIE3pXjHx5Rjw/F7iNwaCsWbinlVhr65D/NwCrW4wkHDM47&#10;588NKtZtVsgjfIQ+TWxIUi40JKwP1IfFky1ZUaDIJAS2YRWFQoWNipag7D7xrRKxPXgTQlDaIgFN&#10;itBmFLeAoyoyUL5FURXd8wXaFnvB2hUMUeKbuKswU3A1ltHXcwNtShhFEmGnDVKkVW8MvMLQeDjJ&#10;UNriTEf5/tzS4K5fpZ0oTEZ+CPK2bl4frO4bb9fA5KqISe7Wxik5vQBs5vUV62u/+Qpn9ZRL1dhE&#10;fzMyq5CKT8eqO1Xq6IZpmdXFjWn0qEld2NLoGC7Z9+qINNnNpSj2VfxI349ApZxUoXBFTUVbX862&#10;oDpqgKvV7UHdFzsf72cJeIi8ZLuFHRTcH0BmrFsjUkhxrODmxmcUmsCwg5RxOmvQmfXUugv0T2up&#10;B37PdkyIme0p4S5Hg04Ea9e39w93Do+29g9jeD/T4Y7wa8aL2tfHdn+NU1D8bHEceyp8M1/1IOXu&#10;ySljHdTCXiUL4uwRKR+fS63I7mJe29JH46t0QDPtNraohpjPKbh1AiYIwTWAadfW0jLxwYMH2fOx&#10;5VGTkBeuKNtVYypUXxp2+iR6EnP+mZwhOGBFFcvttGm94a8zBQAGWpNP/8GP/vB3fctff9/7v/zL&#10;vuIrlp32S/Pf/05rhd/7O//lb/+bf/NHvv97Tx6dfuZTn/nsK5+798b9k5MzYAQ7MUHBTjKBreQ1&#10;7VcbmcLAU0FUOZ0NFPZFcBgi0Bep2yw6H7BI8FqKiiJUG0yyfH4h3Inc0EzTXsT+D348p57kNGxa&#10;0hRC7SY2TQEHqXHKECQxLsAIDkQapfZqsHM7NA1UReqgYel5zNnCU2RJVAcbWTHaQC6+hQdRK7ws&#10;mjmr1WEyUCzDgIFdC40RcF2NPn38aoha/bwyMTlaBbx0rHUM6gGJJffn/liJK31jyIKGgac6abMi&#10;apUzclEjNa/CkoVR0Cs9K0y4knMCyobfVlXDMWY5PLSDQvQPyqTVocRY9nGVTea8cn1TExbZlJuX&#10;jpSvaSrnRQswqtBW7kQjwZYdZYQ+uMZE54TRl3xfwpfwj/qy89PAjlHasUFKuKn1gcqMBgb18aJe&#10;/2nqjOzu7EWOactYT6qaU5NCzWMORCAkMigivr1QTBNTjw2UCmoJMzbim+sbu7oOLAWvmv0mZedp&#10;6lvs3bm9fXi4vZfWOttUAya1MiAJ8FQ14Ty32r8afeZAfdOHbVTevzotRe26QZ02v+H7Hi5Nrueq&#10;xYWrT6oD6UNnbuzHCRUtTk4+cXF5kZ0vq8+yrXkrVVrWgy+dnJ3mzdhp4ZSP5qAaSvQkHWrTGw5V&#10;J/7mVu8mNAxDYUeSY2jBepm/QfZLVDLxtMThkzcTZUuHlas4CrnCG2+8+vrrr/3MT33gve9//5f/&#10;ql+12nvv/DfPt9o7f+938o6/65/7n7ycClhHtx/cfxj+WcpFRB7m37393WyhRycsPEFQm4Yb1sTQ&#10;VEZi7yvhW1uueLFMAisUKDTZiYGe8i/rf3FF81s2gEJB5IOzV67QImryX9q4P322R93szTbbwdyJ&#10;MxvD7WnS2Z7FOFl/dpVEts2NHLx8/DFFWuwomaNKu3MOM1WRcWZwY8iOroAFr7pxM0TYlmcb4S3r&#10;iOgxqsJBCizVpI1wVabY/VzDHboUrNmwMkgEnRwL3o7tn+cm57PG3Yg1MsUwyYUnPNxUH+DiLf6n&#10;8stE0ZjHkpf8UAHDz9p+gUUCdhTDt0qljVJoKjlA9AgKTUULzGUlyOhOUpUsL8MHKDMEnsyPyMkw&#10;gjMNtAajLZcCiHC0RCF1k43ocOzHIK/xN8KIGUPCKqwKRwznicHwEUbesqSkaVipqgGJ4DYo37oT&#10;Y2LXsSA2HqVvpppiHSVlUXFy4PK7dtex0JNa1k+tQupOZI1lrWo27mB446fyORRQhrG9m+b1e3lr&#10;wq0WOVf6ER3Lf6zPqg+Q+23QxzhWUQiXyHkkKiXA6WStPm+khdg93gFk3/gKkfjZ4AmSp0LoVaoI&#10;7dw6OvqyL9s6PFzfObi2vk3bOrrrbGNNLf4ReJ9WBdEb47WKVJWYmM9oBWRu66E6sxpV85xugLyY&#10;PJ3VxfBZfZZR4/rYmuji8snxo5NHx4EALuKN7++lWN9htmd+d35xhrpMCzm621IaJrDo/QcPXnvt&#10;tft3HyQ79Yw6qyfEZXZupjD45ZOrRARDNMxyJZhMfaxSDdQH2g1JboCAlEALHpUjYLueRQedZT8E&#10;qdL5ucxpZ/IxtK4nje5XfdU/9b/5P/zvf+tv+23vpIR88V7/hPsKf+j/9gd/7Id/5M/9yT+dSqVo&#10;ghvXU546gpAIGzS6zfyGxuhpzgcuGGMHy38wfAESmSdszsqBWnPQQWgkG7se4Qy+W/YxW4EdrUgE&#10;U9EkKr5YsEJZAmwNpoy3Tj9aDAolilHKVAOg9j9RuRyX9SgJTbmmEmnYWz+jpZIYDreEpYjcyi9x&#10;R0tt5cBpbjKIhnIHEgGsV8TYk4D3R+iUOIdswPKpT+E1RJh8EF8S6tE9JbbDoRfCQPovTQ76K+1h&#10;TorytaZdPompHlvYa0uUpUqdetMgbz4nmQfnZZGijU1qTlYFtVx3XzH68lcj/Jl6tRePDYivdFHM&#10;t8myOU08GNfQgaiEcc602+siNDLMp1RYVcOlFNZHq3LrnOBAYBzqblFxEJO0t3AC3DsCVl2Hohll&#10;Y+lFTtwylkH4PFGB5UbRCpk8dm7diUVEk/7Q1ayNj8qYFHR+zzMVoBHNRADnGwuwb8fksZRibR7z&#10;HXxS1x/NPUkzzBl4G1vdfJs8MlPKbev0YIA7UxgGVJizkFEuHFkZlby1u50EhZ2jWxu7UQmUy36W&#10;r2s5KUD4PUR4kzMnfNNtSPRl1EF1raqQ/air51bXv3QHLAF3vW39gfGc6i6svNh2geAQxTQ4TuXi&#10;u/dPjx/FTgg7fAO+FcCoqpjrZorOz87zXR4s/0Y6hKGU+DlEotj1ZqTWZmmGebuM067aRYq5BKyJ&#10;Y4+Oj5IhvKckyZgm+7JOToeZ1VMLyhy+ub27H9Di5z768YPDw1/9S8RV/Scw2vxt3/rtf+QP/5Hf&#10;/3v/tX/zX/8/JcHk1Vdfy78hG1Cn88bTvYPdRJDiIhPbjMGLiA/haCch2sDNWSgqG3uwKhoQCFOq&#10;0qYgtk/R8S7Pjc4tOsUoBoTxwOsVh6x7UeT8a6Zbrq3MEIiB3b2zY6kykRX632QnWtkawlLaK8TE&#10;zjZLRXhLNVdgsYcq0CrM5IyLvTaPEmBChCI2c+OO83u/0VshkIxgAuQ0Sg13cb7LtWiHZiqG5Rk6&#10;Dz1lRYqmVXksby+ldCqmq/Rs7Q3qgxc7Fwruvwr91utnusqqacxOxMR0n1ip7bMjBFscQyGNKKqt&#10;rB2uldjLoEwhhhkHH6u3M199ndtNSKbV05TcXNUCPpEIyCDSdItLdI5dUTaAOlf5JKw8UQiFkwpH&#10;LlZe1j2hF11DqctLZZDfEZU21qzOUb5J2W/Oq1FJYQ3LjMyAF+W6oGo8TApPgJiZS6CLMXrVTWfp&#10;zlCooUTU8ckFQxtNZaKGVmKbDNBFzdvo5jYzJtmlsBbd6zrdVQH8h2x4Z5st45P4J7FDXRRreFjQ&#10;9kYMrri/u/KOEk4I48gAGexRz0TNDVUkRkBXoS+ccOe/oTDtmQ6pyNxQythVKyulm1Mfc6DMKkS/&#10;St4aRYQEfxxuePafdg3z3B5CuUZGHScJBOnps5BEzh6d5g2He6lit5+aGbzHrYacP7/MXolNCBs2&#10;BmXgMpTBVVL5c1ZXXeLq4bn2bOsWYl8Sazgs7OT6jxb/kDHHRN268/KHPvQzP/h937faQO/wN/8k&#10;+Ao/+H0/+MpnXvnoRz/+H/x7/9F/8Wf+y5/8Bx84fvAoEGrk3Gk8w0cnkQE7u3tbqWDtS74LxjYi&#10;VC7pHKXFcCwihKzhiBkExkYztQf5DZ3ceJHmniHFWn1zfWFMDXcupLXJuU/KG273AqED+Lhp45LG&#10;jrAEfYAXKUL4oRHJKcwQu6N00scmadp3EJvZoHQTc2sEey7mC6SDaO3iH6CTVhLK/FhtKq/LNwhu&#10;DUieh1MotNJgK4RXIivL5xcsSjta8Vu2TYH6ntDKk557AYfKddVYsQ6t7Bp3laoEn+tKzGW5CONR&#10;YIz97hjGVqwZuYRqq31r6/Eeo+y5srQh6FKKBv2mRvV7WU66eXiID025UTTOAf8vbjNPz7KXVjsh&#10;ppmUPpwW8IygFi3CzKJxjK2WBo/FG40ns3JEPhgnsFMG6EK6jgh9yzqNeunvsU3RcACAdVYYJBdh&#10;82gBOOnOMdoyV6LQ08ZmkH93YCt/V0JhO1hLtkehtjhZ92PiTG12aWzatgppF9nQALeAVIbSnIZ6&#10;ibHtbqcK3vbB/vruXgA7HGB2ta11/ISadgz+PgKgUrWF6tGNVzk//INZVpetiqrapUPKq86bHjrn&#10;Y7XbmRL1fBcnSvv84iLKkUDg9sbO3vbeXjDkNewfX1RkzEnEMkl1srXkX2TJk912cR6UgdYLFHbP&#10;cnreHKRBOW6BMYlrPqxhBoGtkytdAEgZ1k9UnyfQsy6l10eymonWQv15tun27u5X/qqvfPk9L68e&#10;5h375leqVvjUpz79sY98PJDf3/1v/s7X/qdf+/d/4Id+9Id/NIu9t72/s7VD/EfL02IunA3sAGvK&#10;195ImCiOL0adQhVTiJXVnSuHoQKrJW5K78BxFH9gB5RizgnVmTDQqnnDBkXlaFO7utryMfk5+NqG&#10;rWLkKashHpNB3gbXoaAjGwgJTd2VhChSu42eDNzcmxXpgc1EXhymO74G+qGnYUCfhln9JYIoo3bX&#10;KcBrankKc80eMy7Q/4nQ+ryWwiBDLTgbYY88sPqODV3sdyTRiOrGedUXCn3O5LKXdThqehseL43X&#10;FmlLAfCiErxvcKEqGw6/M7kA+qO5+HUTNniHDE2j3xXuhn6SR5GrKzJiE878NIqgiepAGanEc/Wi&#10;MqTHlevo1jEsDICQO0nNY4bG2q05rQ0tFOaIR7sxiMa51bWdiYo0PBEUqjfOpwpD1zwHXapV4eMp&#10;/5rboZdHVy/0dN1LcCBAJW7kBLHKBdidFarthgeRSQHnRPfX/cNkEEBiKOgGfQ5QGV1P0KqCMK2/&#10;14E5D86GyKGLMmI4FO2g6/Ftw+882t+7fWvr4CCF8AIcPaWyBbEt59+YthPlFXkEZ8tVVuRX3jOL&#10;PjNom9PGYfQX3VAV4nzj/KzIfx7eqlZeejQeAQ0UVFc27c211O/b3LJgJXs8YeRUM0uPrHg7zn9M&#10;d+YQlnmLllFlO/56KL6japn+KiAFPaeV06TNAWXRNKMMnm4mZ2d5H9H45clnbNXCuJipnFgqMcFH&#10;EOib65/85Kd+5md+5tf/hl93+86d5Qy9Q//9laoV/vOv/TP/8X/4x/7e3/meD/zkT3XTRLgH3XRD&#10;KHNqkbrts3XpGm+GiXYRVlgmHoTD7lE5nuLJVKDOpyt0FA1lmHg4VxtYIZDfBmniE+QlYGYpEnip&#10;G+Y9/NyVn9StBhx6oh1b5UAxZgUT6QrEH4IlpYoYWacGQjYWpJq9k+ZiUQmeZGFmzLChdbhXFdp+&#10;aXpocqkbFpec7clf0ZmO2RLBxLHhu/qvDry2r+fCXN3ue70ZZp3gRmABMZ4e1Z4RYJDl3Cq41BA9&#10;wJqA/rHlPknpVSGP5VsJUDnLJete8OZGhrWV62eMS1ewuwRdoSxQ4rH5jUxSZWfUBcCuq4uRh/Rz&#10;vbh+F8onMKAxBmmfqXnii0xS2Q8sp8ifu9U6ZLX7RY2b7gmvxoO4KNKZ/NEsjUmRHRuRkYkMqQk7&#10;Xfm3ARTEHysVH0IR2+Fa6Qm/yl2rRnEozFNy7BM+2zHupYnARaI/RnIu/guaomWCQkFK/gnZbZtb&#10;PT/qy/Gt3GXmvWju+P7KW8Inqaqxsbezf+fW5sH+xt5BSh5BmyBYFvCW9sVdhmpP98tsCmd5Fr7+&#10;Wd0vF2GmtTPQ389W6+ctI8ZBWNTYcvbn/M8+YpQsFrIgUWJ4qQQazZu5EYl/7+6905OzhM1jgOWy&#10;dmRgljKWbvDohLOzZGNY4qIVK40QZVCcWaokhZgEe0keykxZIhLhtoa5m2alWjZ1jguJuROC1hrY&#10;5zRJGik9Isv8xmuvf+An/9tf/xt+QwIbWUW3yjvx+pWnFU6Tk352/r3f+/0f+/jHwh+Izo9AjUKO&#10;gwxxWIFhE3GbohjcgayTeH+iXpM5QgvJtrU0EtlsrTGP3bbo+8oyOctEILQaZZHLuMaaRrkAryh3&#10;WessbQs85J0ebsJ0agQtlsWD7q4GCFeuE0vkI3Ul2Wy4+ddS9DiJcesGT6m8mO3TPZWNtxGeCNxQ&#10;ht6TssSRQTWVwx4mhzb47IQHkBQqAySUpENsRDQBZY4cQja35qrn1rOr48AhW+EbynECaG70mnDM&#10;2nyssmmBrRZJOee5+rAuly9EjyaYZ0Q2ulI9w9RA5v2LTK6hr9RQkizhhkUkG5hsy6xqhkqeLoCa&#10;vn6AKpPnUSiPEuERlrDBWAF9NE9xD7ycHlxMl6QL3yI9fG9sXS8N63/Bu6oiVXHGRgSymFanyEGy&#10;DRD21gdUrul7mhRS6Ti2xErFquURdTqW2iKLI9oggXaR5U+opxJXFUVS37C70bhL7kODYRIMNyDy&#10;X1tLBngmJ59aiSFhptHHBHZ1FlfeaS5H/kaoltub20fkKGzu7K1v7YWwGkdB6p68vsUscO5RUUbg&#10;OzWTqsIc1e9krryFKJ9abxLARqEwembJLxa4W64+ZfG6miqLI2iAfWR5F5OUPfhqT56lnvbD+w8S&#10;Kd/dSepdlFmYtE40Fe3ppJa5S7/EUJJy5eS7sSebY9gCXDyieK1V+iQ7yFuJxDcRItLJHymeNmZi&#10;laQuU8FmlmZqyYxey/k6OTn9nr/z3X/nv/nOf+Y3/zO3b99+J3RCpOHXfM3XvDN3+kXepZI1Za3+&#10;w3//j37d1/3FVz/36sHBXtYve5sac9YczeRWiEgN0p6FOom2YO8lvXZSzys4dCat/outyvHoZuRQ&#10;I0k4t6AogA+KMDfqyk6BVACow13Ymnlb5HgDxxWnFYZ66BhIPdvz0ovnJYhai7R+cK10DjAJWgIk&#10;EOYgNjAUsX5CDJUu6jBUi/VZa2Bqqj6xs05ptCP1+n0PUZ2pynrQosWEq6/QodU4rX2KHaSZS0m1&#10;hetRgfgFIHvv4FmvIDRE4peCXlOw0dZmejHY8nR4TG4KiEHWmdPAlfiT7YBzL46Rk0bgduifGl61&#10;w/vwc2WuixbUNavPVrdggrp6RdXH2pzx+invIFW36W+VUVyi6DsagsjqihBTrbByD6ptsgQFB+oa&#10;mI6xLHblqfF4RJajdRaV/iTBIuJnqdC4zg/W67iZEpJ4tw6iOXo1R7RhxYAWHFBXVsKbWtLNTd6I&#10;RUcQiwbP2FPUPgr0b/cCbSErRvOwVmpAg8y21hUfAcwKJ9iaFn/Bjm7c2NrfT8Xs9NXZ3Dm8trap&#10;q92IgrUuZuXdWppvqIqiWQtEhl/ivLiH3Dyj3Xv6ePQFaBoHwz3C+UHFLobIAAXL/slf62h0Pq1S&#10;lYKAsvXs1Zw6TvCOrj1LJvP23jaROqqErckWBw7KB1K8xnS2lA8ouRkKMlxwae5MxRwsORbkeTDa&#10;1NnOjZPYkL9SijWMVl3vLIMNQDAfRQREFO2robkgomCZqUcPHsXq/e3//FffeenOc0trESRvx38/&#10;X1S9HXd4K675oZ/+4J/8z/6EbvuNn/3wR+IrHKRGyf5Ori0KzxYPMqDFAKhDYDmc68ULRy7nwAcU&#10;ph8OFgZGv3Yji5e/mQTbmjgll7GNllJxCAXr48iwYPE0t2Hk1fzUGkc5UUdM2We+qOhFDQ5rjSVT&#10;ujZapR7nXpAXiet7lF5w2kJCgiqU9vTPnmxaKS+ozOZaWOA3kjNDF2RLZuKnoCcw+ePSoI5Qb6Wo&#10;J/14dphwg34rPeKniKnlANh83j27UlizwRNGq5DWAq1Vm5NPo/MciWjZKi6QU2R6n+j5Oms4axjO&#10;cUUK19bzbVqqnO7qiQoJbhEH7krlR49EJTiyOn7MjQgyqjLooJi2gLtGXSccDQ3/Gl2+VLRmVojS&#10;YItpmzsEcPb84OfCIKNlXVEphekNKlE9eRouiu9B+FY869XI2HfkfTrvIMmpL9cdoT8hCkwUfkdF&#10;UtYGBeEVPPdYAFUJOhXuXmV3ZBXJj/U/faHFLfIKvikrViOCEVfG5QcStlkHkkhE5Xlqsm8sj9rx&#10;ySJK/BP92mJcMlCBWMFOU8uBsoDuEKpZsF1JKeiTiqFqaCG8zPeiKUUayuQM5kFT2WL/zp2dWy8l&#10;CWhz7/Dpdepb0EEh1O2hQWMDORHo1Dqe4/HhPLAZPBRqI5RqoTzeq7tm1x/W0785i/7LFlrMG4Wz&#10;XhZz4cpUvObRsoVMLgMQS8VsYs5rSfbeOjs5Tcedy6uLzNhW3J1t6t5zkq5dP71I66CnKWF5//7x&#10;Jz756Y9/7OOXZxfJUWD1aemWDJjODPKdyRXnBLU098Kq3Q+D/6QcFKsAR+3c3JtUiEkdG2Jh9SDz&#10;SCCD6RIoMVLbybwQNhgL+hXv/7Kc5//V//r3/Zb/0W99K2TqP+4av6y1wt/4q3/te77ru45uHaac&#10;4Y//6I9B81+/ubu3bwQ0CjvRm55NEmPcbyBCiCx2PPpc0IbjyK6bKp49Szi9MnjGQeWYaqFkEUIH&#10;Zd/pYotFkCkKOJoKEYLUsSM9+QDr6AytHZtvQmRmIwp9UBALbUODhaz/yfnpUPkEajVuwRgaRca7&#10;YS8b5LUwUuJca08fbyRDMv5Q7K0nV7HhE2mQuIqnYucxjlGMFQAgiChYOVKTFNYyZc0IQPTldiSY&#10;2uI8z9qMB8MI5C6Y5IrMqVboydQ24ajmcBJwTrMHGuMIKLW2qVZnQWxtT06FRE9Vgp4I5xPhQ2pb&#10;RWhdpMWRSu4TxQayhgm7ZeyZydr6DWHkAskGRfI07hJB5dGHgTrOWOmMK3swocJRN96/EJGjRPzz&#10;hHzQyjZGTVFvrFSijrTPekKEJRXMB4OZKn7eGqnUe83jeXbrmtRvWnASjAWnnG4tJh1gyKokjAMx&#10;0+vuSWZQ4S9CaGcmLQlmKpd1DvksdgCfClRhKuKCv/tQmCbMCvV1ELYZSLYEnqvCRf/ISVAC6VtL&#10;o3HOqsaMDPDxnK7sv8g5vTKr44WQI5ZaQ4qqKhsb0TkZ3sWTs6xN2uykAefurTub+0druwc31ree&#10;4CJsoBUoCDFVSQRZmT/tL1ZXd6GMPsas6nGV7VbCdKrJ8l/NLKtv1Y6oIq2Px0YZBc5vRI0w4ogB&#10;8zk9XQhISU5qW42aAgiR9Y3zs9OHDx6cnp3kJFhDDK8LUlAap0FUT72/8+P7j8Jw+ehHPnpxHgII&#10;lsQTEjFNTJXIDSamDeWNLIQcYuHFVaobXV1cpexBHjg7AU0AphTnKoQwkGG2vcGuzKHseTkOjdVo&#10;WTERT59enJxGCv3G3/Qb3/vy7X/2t/zmr/4dv+Pt0w2/TBGkv/aXvvE7v/Xbvu1vfMvf/8Hv//Sn&#10;P5WGeUcv3UrOweZOsn3Z/whE07o4LYIubUBFSUilnni9fribypBAnQn5H8hI91SWVvjXU5Y/Uq7X&#10;CLPg4EDdan4FpopDOSkooSxng1dQZNnCYAPtiS0VHUKdIQJyAJFJ36lJWkxZQd3wm+IDiYP/YWF7&#10;SFEkBeRDZGV5DwxpAgCeecyhxrsGzJm4o9KGN+iZc+mCUT1vuBmUV1J6OPYioTphBTqK2Sj0uItS&#10;pP8isPS+KusrMApl+OIHla1H3t/MV5Mlaspr5RXvUQ4WWsobM0XojTC+nRJVqm5ZzlIlrkT/1CK0&#10;Wq2d2BZrWpUkGF3x56nql8mJycqWGO5z56kGzVJc1mMc11Hh1C9m2AeQ4o9/Uh9k0S29gU80EAdT&#10;QQmFYVTR26jRKV0ZmujV/XeuvLYX5TE7CrhD2QCYJ+zwhnycclxBekEAZ2s5ACK6QrOAKk+D6m5L&#10;fFAWuN2Cu1QExthvfCsJLhfW93JUEwLNAzbQXS1a04d4rN5EMdXuYPcMAj7EnbgnuweH6b65uZ9M&#10;5v0bmzuxuKISYp3RFBaYS9MA/ZypYNeKuvIw1WjLTmGwUqmGhOCndFXtYjSMYz/KTDaTWX3AaD0M&#10;bizVP+TC65G9p2cXSGDj7byNMnbXE2jc3kIKY7IYy8pNW/s+dlMHpPuH0RbhcXF59Sh9eh6dZiMW&#10;nWDTxsdObgeNVaZmAbNbS9OtHi8hGgLfmg6mlp71Rj0D4+Bm8g3+tdBlb82SeNSkM2F97qRG+cH+&#10;vTfe+MiHfubTn/y5/f29X/1rf+3bpBh+OWqFb/mr3/xf/ek/9UM/8IOZrve87z2Zi8QPwuqnHAWQ&#10;id6ADnV+1E7HGlfKicun99Pubpwx0cOaiKSewqtwu8weWIUeVQkcT/9dKg8bTcovPNqgs6AsHjmO&#10;qjadPcyqenAyAlDSj/IxDvZ6jkSqqKY8aoAss0ubD4wuGhmKJaiPwyZQT4wopU2Y0Wz2dzZy9lzs&#10;O71+tk03PwK88UUtLmgPXmE4OGw8wRX0gSYxb/Pw6KFMeFpjTJnAs9c2zpu6d81AE0WvbacGxI6b&#10;RxiDWQ2i/FZ6A74NSraoFI3rAgfFBZTpI1D5o4chXe1ocrtgCj07vtsifxlQpEIz3ZDE6Esie/1R&#10;FKmagZvpqozuw9r1r0P6UMyRCGHSXp0orhOVo+mwzAmLyk17kq1uokNUCGnRgt1gTmtmbolUK2fd&#10;KAp/hDMStr7KxLfdliIh4MtuQknRqpAxQVgwk1EwLZx/3d+Rg27nDBPbARGNQeEmYNuq7JWejlYt&#10;3Rli+9Z3nlia+9wqgcYaNKr8qobNYJZEHLZS3Zz8G90cLyHhuRTK3rt9e/vgKBz7G5spQbr5LF5C&#10;VEKfVDDE+/usbl9GODGABabrPDO7qgxtLSMOfFAsaCld393GKDWmMVbQbc/3o/aM1Od0U7hKZbMg&#10;kG5BTElLicut0BMZYyYqIeH1UHglgDMmQFy2faYgxn0250m8ifzfrusWGcbGuLw8jaOQa3pBTZ0+&#10;xVOrH11R0IXtbWMQLB3DVmNFdhEyw6lyFtmGiMN17+yP6cBsAxVn9fPpjHz/8ODRw+NP/OxHDg8P&#10;vvKrvurtUAy/XLTC8YMHP/FDP/SJj3/8Az/xE3/hT/2p7IA7L78UjI/S01HoUenCRm0iwPyxsNQd&#10;8gAw8VQ8oAwOFk5qWWTHR733x/zjAhX95VeeJ8JIzD8KHzc5/9JeuIaS1hD7wZ0HeG9Uwd+zZoLx&#10;WE9j92P+aKDHQNpI01oibGlOm8i3tyVMgDz1dNaaKcLKxRMq3Njc2dluDMqYGdQSAgvJ0LeeZX5J&#10;mceJNisWHJeGpDhID33VgAKnhpUmo/x1XYb54nDO3FjkwcQO3XlkiihPrcWZK6s8VNb3PM4jKGMQ&#10;uFhiI4r9lEKzqKinu342b9MsVysMFF8wKlZVCgr0oUZU+h9LENfyqvhGAGrzqrj8pYPhT5w6cWgX&#10;CWWr5Y5t14uw/PNcsAl1R3ibDzUVnFwjAztGAzsTOgaD8/bo93Lcz4cTV3IgKmD5KeNZEOOpE8bf&#10;FXsdd35lPF/tyY7yY0aRFYWNdyzymSGWWVe17qyOxV09zbDdY1UqskdFAPUBsSZIwdD3qybsyF0v&#10;l9+u4JpWrnY7TXIo9HcxeD01qpy1VAFIetZlUml2Dg92j46ogrexFYLOWgipFtoun3tsqX7jrlBN&#10;etsR5BOYyWB6murXCLIuESP1fu3r59aLG80FNHTvs4yVJjKa4Z+ketHpWexDSqRuhtwZS6IPjcc4&#10;k8iU4SRp0zdDrVYa7MQEINpxMQrhXvr1PHoUeU8jxaSK01jkPJLeA8YxMJdI60f4D3stcLPR5fy+&#10;JQs9HY7CJNjqeoa7SU6Vq5+ZC/k8kx6/pqE92IQ8PcuaMuA7pw8fffSDHzw6Onrjs5999ZOfOHrp&#10;pTygc/oWvH7p4wr3Xn/j9Vc/98Gf/Mm/9U3fFAGaBWBn6DtZEYeKtzFTkz6SNcu/+RObNJFeZjkB&#10;MfDT/M2qOpok7YTVRjfsTk5Xysv4u6EDcZ5xGGm3FXw1ciNUgVw6We9ZvZgG1Ne9uZbScolPeWIp&#10;LMyeS+wTgYxfScnDF40wmxPkulpbVSoLFuGoolYIBAMvGpgatiuiIvBmCHFxUBPSte5Nzp+148mh&#10;Dyh5c2vtekoVRw1mHMQVSCflqMeKsIC3ngxFw56SMq+pSmjesCAGkk5Arb/KgJ4fQgT+Tdg7E45R&#10;I602D2bglBAGG9jPw0Md2aecRJ5Z2ixm0JxJHQ1NwymnUZkLSgNUjJjlTxQEbejCYKBZcvkhs8aJ&#10;IhGEb3PNAHq5VrDYXJN2Ja4hdCBUbQUxDzQyWgmtFvecJsYY+yw5w9xr1FMDTb4xl8HdVJ8yG9HA&#10;WfFaZrHt6jlZGwOr0i3Xy1Sy5kRb6c1XIbGicDovvSTErQy8k6wtokIeNYIFyWftac+Uow6mwJ30&#10;oPFMC/HkakHBXQ4rNlbDF1V3CJmyzF1+O2wlBezg0+h1SvrI/VpmbVSnNk4lz+wPH84UFY4b/I0U&#10;5UrAjbxodwvJVsn3DY0mzWv279zeu/3yxu5RVEKqHq3d3IapwWbq0jMEToCXx0JSCzIzaoVl7Zgd&#10;dZIzyT50GnXOpshY82A6MywjW7RjjwJTbqh8uBHnI4f64cNUwzvLG/b391NdJkL89PRRHm0ric1p&#10;Gydnt0jR/FeTIv9EhmRhkgR5chKayNNQVz/1qVc+/LMffeP1N1KtanubsKaBMDqwOBz2ZCFVaXd4&#10;pEQcsgFzFchtlhuxF1vknAwM4FZqliNWyDaMNQmjQ5wwLwKYhK1wjDVSKEQYzIuwYsL7XOrxRkzb&#10;p5e/4/f+K7/1X/ydKX/4FuiEX1pm6t033rh/7963//W//le//us++fGPb+2k6ffBzvZ2Zuri8jzH&#10;o+Sw7I9QDzhidnHCSlIrL0aOETVRcPNDEbgUrNQZ1lTlbPuvocWFkE4hUJqg9ZCMzZEPx1XMhsBl&#10;3tjI9eKBNgKs82wgMO9lN7r5xhX0J5eSaCCl7YxX5PT2qA/ePyJ5ZeAsEDEmXoxlCs1RZxtVhznh&#10;sewZaJgh3zSAroypTEYmGK9WcGi7+8C6MdqIY5BxjIrn8i9ChGNU28zhL5g7O1WXSM+js6foXZSK&#10;ZrpX1VFQNI/7z2+WlamvwM9CuqTmGVitIFiJBi/Ti2lLurTOLc7FUhO79zHgUgNZA7u/ZaKVYNUQ&#10;BfgUtBPJTGxvNeaa7H0cxGioNhZ8qgwS1APE8SqEKDnb8DX5hYJ4mAI8VoMNWvbLM7kq+JgtEVEv&#10;ZGRtr6xWGJtyVjARsqL5iz5DxkzQCuXm6mgHqKi88qyZ26PSffEGDExglTT8ZWCoPkieceCZ+bSz&#10;4M7VRsa4X9xExGTGnb80+xcQJqFaQZ3s20xTSDw3N7f2bx3tHFEu++bWTqJDbcsce0PCq0K/knqs&#10;eSZMo89/Zt2r31ZWP9/WA1s22WyzWTUBIybAXTMqQgnhMjBqIxbPppbX02Tkbe7u7uY54jkcHz8M&#10;GSkndXd3JwSk7t5ZoZ7puinmgCN81EQBHl6/++Du/fshsGZT0LDTDYjmb7Sm/XekHuUHppqsKIq8&#10;upjYDeWvMnT3saJEN9ECBso3SisJdySQFLyBnRE5hV4APLU6iR6VFgMU9boTH/vpn8yzfNWv/w19&#10;kF/k65cAQUqT18xUJvcv/4Vv+M6/9a2vfu5zp+cpbn2amWuB0hQmDNwTUCXKM3NLXTjqA8VGz8Qh&#10;FeEFaTVIIOm+oA2q0035qqzlAD2L9eMGmx80MSiaTQtWzdXholASANpY3ilhkdOXoxgAK5OvPrBp&#10;05Lx7BYaG6inFrOlJwz3H/a9BxhzBmO+GKJCpKj/BP24hk0CFC7KJKHzMcDpX9ZNsNiHSzQhnoHo&#10;kUHtnrsMvsg+728AXXuLIfToqVNbR4ycjjHhlNZY9N5UrVDpucxgT7hS2LtohZZCUUjg86Z6eSfT&#10;pWhfgrAeZMODc/1et85bkR4kUd7TPDAqsWWqmLWW1XTIc9UOiZmu+qmIm6nqQF2GGmXVQ9VbtZdz&#10;UxUCJ7lgkGp4xDB+Ct0bI6tNLqqI5zbqu0YziRMyKGfELePT5PrVrJXejLMBZTVlb46j0B1mLvng&#10;c5z1soaFgATyx29YgsCjpEUWXIjuRJ+uCm8iREKcThEPlT9Y7Uft4j5dzIEmgVRdOroerjqYBO3y&#10;eAnYsjEmsJG4OjIpCQr7t+9s7h2k21oCuNeBTBNO8JPOonDmyO+R4vP7sacqv54v3PJj/+vmrKc0&#10;m20m1HVUfHp9H6QL4KWa1MK2zD8R6NEKac6cxY1KiGKInttNrHkrTvhQyZ+PgrWstYEREAMph/j8&#10;PN2bTx7ce/jo4aPL8zCkn8RpK9is/10jw1wKR6u7F8yBHZwNEgGChh5TD99zqjbxWfYCWiHgxFJE&#10;xChSAjMcWJRDtIIFrLrxu5XyDWeIB5Wqd+PGZ3/uo9/zN77p4d3X/+nf9M92Vr/k1zuqFSLK33jt&#10;1e/+ru/66Q/81E9/4Kfv338AB+7Ztc9+9rN3793d3U0Jo93z0IavnpKTvr0TMCazIVIblITdxj6Z&#10;sBgTwQ7GtuPxMzWYmZwNVkqbGpFfnl/eZvdZ+ZqmE8v/VB4rNNXzbSrpveTjR5h4DHyX2ZLkcNXS&#10;HgGFHPHu2FNkEtGKEjBEcRQPO20SWlMXzBEz3LONLWmrcfayhPFck+Ep6JRyAiRS5pER7DUBBs/D&#10;SEBInEBEKpoirh6H1ngnHNvjho9RhVol4SPjY9RPl0xSnVXjrOQfzxUmJkcunxhxVsno392makY+&#10;Y3R4tIynYpF/Uo0w1z08DT6OEHJiIG8aMca+HoE7OAdsTQuE3szRYbSjGIIYWFGugWMtAwc5sMpi&#10;NZbjZDHYiXuMTWo2L5/OkLSFqXAvWqXGkl/Ly+p6zqCeFUwF9W5VYNEZ5ZLWP4F5st1W5mvREKWW&#10;C+OEVZ0mjB3ha3frpCFA3fSlea9Us2Sj0o67rQzhSlxW1S0+kXJMAGWMffTcFaTJldiCXu7mV4bp&#10;R3ldMDbNFK+p7B0XBx9DT1JjY7i5vM1kSWtDX9vY3d2+dWv36KW17d2n1zeSl0A4DWpgCKzuR3WD&#10;41rtlaqtediq8m4lt7XeTP08ncxumc4Mg6stWO1Y7M5B+k7eWv/YO9RSDPJDeloWeGszHO8nj44f&#10;ZLfRmnN/N5IdE7MJRjMsQWBTXLObb97YzHSmC3W6NB4/CMX0OD3Yw1ymKkgtNY2fAeQ6ABQJfD8W&#10;xP2fWhfpo57NykYPiEHKlG0zygFYCAFiEIaB/I1mAtFyfNkIRDdhLiltJd8Kl5nVUxGRW18lCn55&#10;9blPfuL43hu/7r//i1IM75xW+NG//4Pf/Jf+0ic/+nOf/sSnXv/ca/m6PA/WT1uioDRR2qm7Eusr&#10;/boCE21u71KnKOs1sAy001LLcSl8MyaMWwfZyhw7Pd3cSOpBN4BiZdOMnlCQKecamgPm1CRDbBrq&#10;V8II+kdBe0PsLfObHnPaWqtSGVRrNG+OegOw0nOMBFJ817RkQBzAMeaRGSiAng4fgC2tTV05IyHf&#10;v3TM6ICB11uliFu7jWOkSoOSHNuHrIQy1uwe6/3HdPRKA2u4kVrPtYPhqwVBVq8+JpduCdcGXnuo&#10;/bhXQMWoUleHdw40O7aqph/UAs3FUH88pUUi+FTJwbw9hBZPOyKlvCMLVYV9BGRhLMKsKgPjRKGo&#10;RcUEezg10Ts22QFzYvtoDndeC3Sdh6lFHIBWpTXLBPQnZj3agFNauQnbPEMdE9VfKfN0FgTKK/I9&#10;7bAPZq1dL1Vm5dmASTn4sJYxaJgmbU/9X5EmC2xx34kbowgaOFbb92GKSc04mMXc2eqMimT91jas&#10;7+OJfrJinBiAayhMhdzyJeYJjQ/xNJOTpIQBWNUK8IMv8rb19fTVSVAh9Y6ubdh9M9Qj4ijq/XrM&#10;uKrdWr54LEax2kX+0kmsFJ+3VYt0Lp+rhH4KbagVVP3dafBIDWTqAOTLPbue6jiR5vFyMh9hrMcf&#10;T4XsjOzwYG9nJ5FnzpM05Xo+hH3zLYbpZaLTW0H6z88uX/nMq69+9tWkuZ08PE3+QdYoEQWTCnIr&#10;9jCT5jmqzs1D+s2sBZnP1FlKQkOBb5tnMAvCj/oXTFkplaX/1jW2LlXUST4bpCE0Jx0F7ABPcdIp&#10;BvrqLNWrDMpy79VXP/wPfvx/8M999Wq/v9lvViv0Zj/4Jt7/V//KX/lvf/wfXJye3H319f2DgxyE&#10;rE0iq7A9pRRlbgzNsG1z4sKwy7zYBINZk8iPNOTHBZ0sVU7uV0I9WlLZr5mlFHtxtjE8Kc/Q08wb&#10;wgjKpaQiscvLAWHqY/4kdmMNLM+wa2XSKdiCDcXsXYUZBPWpbGs2O2IukigXTytzbRM2mDK+WkGc&#10;wAocsgaRgFn1XDeUvlxgHF2EH048l2JklDIGgw+3IWNPugy3eJb4VmggZLElPzmxpmcpyv5sb3sz&#10;9bwsg2FqV2xPmR8lcPSksFkYeMnjtTrngLn7qjq6EzXEFDEVl/pFY0Bl+vmhlRB4C8LNpuQ8mrpj&#10;JEBFskS8giW8seFlaJf46NeDR9DXpXDZkgo3AA53YG4i8ov+UJgH+4AnY1WUCA0HjHhU9yhiWEok&#10;Xe0opS3zi97l7xoaJm3phJq04bhUFYb6KmIrapkUD6EHj395dm2Hxf5XD/BXgw9Nm0fQo8m4F14U&#10;fy6CoHREECBNMudELU3SrlPLS0sll6AxrOYvYVu1OWKC5gYm/VUu1epfJCrOMVvdQmCRgyKTFPw0&#10;k4vlaxJZi93qoLKHeVzQarSzzHnXls3SB9fHxUiJJXIZzuW1Z9uHRwcvvbR1cGv76Pazm5tPr6f1&#10;Jqkh5YPWTJgpXbRCffoh4029P8+JM1knyUcqa0M1X0ukDmWZ1qb0d8Jn1bodpwwS+IHgFZzUVNQ/&#10;Pj7Os4eqfri/myN+78G9OOpHRwd7u9shCyYzklyygGPK5eyyBJYNLKah6e6Na+uvv/rGz3zwI6+8&#10;8tmLhJsvCjZkROdJYBBCzGrTw4QRivtzfomCynoOcUY7I9s7kj1EGsuqgx+IVtqmyT6s6aUSCvvG&#10;9naAo8wSb4wcS3Ah6raCqIaIPJoo+ExT89sz4nBlIh9iQGxqG6PsQxi+PPuj3/jNb0JGf/5b3xat&#10;8PDBw2/+xm/Kk9sa+/r3/73v+9QnPn371p2sDS4pDtrl+fkJkjwCLTKOfkjrRuxNrgwMd+NmvCYN&#10;HDZHtg4lbTlPEFPcubB48cmEOyHfBbtjzwkVAxuEbuG+Dt9UBHb95iaCXIRZxiGmZU73xqawD7Vh&#10;0AHZT6wqGYhyepBBRAE5ZoaYPPEth5Aq7eiqvJo6Z6YvtkxSKPMtd9VoMgYNTAXFxpZt5lLIWHBI&#10;IaAKH8W1xBXJzBBMCbch4CQs/oud7c2dwKDhsK7d2E5oKt5JkiFvXN9BKTS5LoORScTGLLDKUkNJ&#10;ohQHzjLCxAjFSo7kzUTDWAKBLgz5UQOAbPIgFXcDL9V3cAnQPAuwJVtegGwsQbEeQXkUZ3By5sjK&#10;P2Xk5f1qT+U16JOY6cy2Z1yxmPlqQ0ZVuCFEBAcKPz8EBKpYzENl68gNV976G2CTehJcC6fI2Dkw&#10;bBVJGbHaZDobLY6kNlBT1gCrqBqPrhRPbdMFxnCwhD+qSJzz+k2VgAgFfiq85rxVq3aFUs6kxGEO&#10;vSYkOBXhnaiAEBUhonhNJSDe7DhiXt1VGPOjA8//dJ3X0o446xcyZciTbpC5c8GpPlI1CrOEQOF/&#10;QiCoXxaFUfMpUalxLOJUXcZ82lw/vP1Suq1t7B1t7h4+W4uvEHJUkoecGbWC+sfjMxJnpnHiWNJz&#10;HENH3V3JS4IXU19N4MxpZJfQt/KTePdycZbce2uuISWgHV6enkSUh8RxPSlgObvpp5aUgyzX7l6a&#10;F+yk5fLJWbJO0+Ip8jdNSW+A3luaKP9eXT579PD07uv3Pv7Rj3/m069EZMV4ZPdQI/giFbKz2Fmf&#10;dIDOJOdjlmlpmInqloiTbEi9FkzbKGYOMlCqUkrCNIaC3m/KgsSX2diI8ZbpkqKYDwJTCTimehKy&#10;KPOa00DZbW1NjhT7BUc3x3sv3JnM0+PLHIYQF//oX/z6mfg3/5+3WCt85MM/m+rWSbL4jm/91jxD&#10;qGAZdti1aRCApeSBFVB7StURfbFIJUt4pXEx0tzZoF5Fpiz4kgIePirHQ58MOBxzGTJ/pZUHn3q9&#10;JvhT5iWKnRoVbqB4iYnYcGVsHWRd9o39b8AkEoI1DQIIsjil7hjpSH5xd2o8aHoNWj0qgS1I+Tlu&#10;7prVvDTCQFl/uQd+zLwUiplih7Z9cSo1km/psUMDRYvYeRjfCWIpjiOMtquLNJnNT0dH8Qq28pcs&#10;P55tCKnXr8UH3iZ/RrQxNZNbCa2nrFCG4eZYo+k3VPXDE/qqGMiuozYUxZFaF5ZjGiVqMMfgi5UB&#10;s0agpcAPaG7tYG9kPJUHX4QpshckKHUFoINlC6sOGBbwQtBPDB/nynJgeik2x0ZV4OAY+G3MP/OA&#10;+yW8xMCl8hG6r9WZkgMKBimk5qZhiNQ9EkxHrzNMpCy3cYERGSIi5Kb0Qsoi/h9Dm1rrHkA1BeZf&#10;H1CNghtW5mIxqwp6xR0P6FO5G335iN6XrV+Aq+AkDk37ISM+GZJs2Aa6KjPwchIjbQle7V/vP74b&#10;N84NR5RWUfp40KV1DpOQld+dn6ffJxuj6pz3p1E28BF95DP+kvqL7RiDaAVZ93QDNkjYTAvGDsVg&#10;siAxpPZ2D++8vH14e31r/9r6zvVoBfoywRBz/tH/+e5SO1eRDyReZemW14Ox+mFno69ZiTJ7l8bS&#10;TEcrDGkpdDXGwdC1YIjsLn1lZiW7l9HTWDmVu548yRHJpFDP+vwsOyFTHc8+VfASBjw+DdMlDZzT&#10;iXE3wFuiypEcVEu6uhaNEkfhtaBHn/nsgwf3M/TIbWjYsfHXIpFIJ8rEZqjp7BVpk8VCCj29FmGR&#10;UQXiT7fVDCmkylhip8cn+TkkLkklkV05UtFGwgUmJyQoUwZIpVB4RwEm5M5FGOUAKq8g4NJPG1Sj&#10;Zzz/pNxIlnvteiB1zNKrC1rfUbXn6v/zTX/xzWsEPvHWaIWf+gc/lSKmGed3/+2/+x1/89tfeilu&#10;wXbSz3b2d9L8Mh5Zpjg3o6oUXEALUz65pHPyZpYQ7ChPXNuc+jN6tt0nbd5dAabdQBRBymlDT2hn&#10;yT6xE211wG5PlDfkzqd2C+AiEXNeJypF9UsZA1ooZ6WjaWurcWQr3brREAxoLCxmYshjz7Df1B8C&#10;MkL4SBCNQWS8aY0jfiCT5XkTbkLWgF9gF7cCmq23ELUjtZRTfWz1jNwY1NvJ6cnDqJ69PVqERHTH&#10;pA+OtLe1uZ1RPU3tPJoK0iwi+RXKBNMdcFqZH9j6T8K1yGcXM8pTSyF467nzW+QQo4+Zad815jad&#10;apb0OKbL8r8OtYJSdp2TVOknHFO7eALt2ubFAASj2psyWJDCRvu78kIjvc16DJgK0JnSgaBO3DIf&#10;ameeVEsiyTnLQUgov8cxSrE8DLCWJUcy1l6GQlbXO7cQSS9ww63NIdDoRMoXpiXObJxJsaO+a8hp&#10;EKoxefl1EZVKZRWvxezYmvoCFj1tmSydFPPXMYUIi3BXRuJtNOq5GaBJPOSmlXjJmjt4p0RE0RSG&#10;unkvMsPdslyHD9Sm5tmMM1FfMTNDV3oaitWiqk+EYHeWm9MTWUaPtpzGy8twXVRCqUtfB80we21z&#10;hBdZI0/Wr92M4Z3alHde3ty/lYSqp8miubEZ9dKjQHpu3HpXHougorzTpD5g4TW5skEZsPHCPpfb&#10;iOPk3aua0R8Cgcq3LlCDLVzT36odwbhUMnCHup+gBWiBZNddXQWzDvsxIiHHYTuiejuRZApWXl2y&#10;HzfXI5rWk9lw940HDx+eXl08jRNx796DVz/72fsP7pNbip7LOlqKg4ARuzJaO7d5dHKc7VpcK3sN&#10;2/TajYt4aY+v4oIkghEDMIZyQCQ6PGt8xCbGRJiITtYe2hEemd4pqx5CV0yiK0VceFAq0cwhUXAX&#10;Gw3iKYySSIrvRpShWznCL/51VjezEG30n/y1v/QlKIZfrFb4mZ/+cIIEX/dnv+FnPvQhpePTHVjA&#10;Efi0NYVJtLubjPM33ribDZDCdnmOzE5kFQXgEE8sLQa5UkX5oQW1CFzXXZ1ohHEsjQXYKbobrWt0&#10;AXXRKZsG6ApFjh9KtIaGJbVjtuhjSv71LK0lsl3PIAuWylbPtrYjdfHmJkHALUuoSHZQpCdDx4TB&#10;OEV4qKLUGUNrMXDE3jWpLc2ejJ0jaxSkngulmJKAYbTXFLXfqmPUHOePr87ymXgEm2klx5lL3Ox6&#10;GgcGO8qTx0Ijagb7za0VO47cvATNjMtQhCuhNhLpjS6YUaFWKJdVNrtCBYcsYFrsoXVkSXa50sTI&#10;iwKu7rz95cHZNGCrCvEcdACV9M8DjGbf1ORn/kX6sM61f3ivV9BbEtDrClXdeEMXXeGOL0XoP1U4&#10;w3MJp5uPluNv6QpmkqIfEzDAO+nxY4DmFHKt6jFHWJE6jk4tfpeGt4lWsRvrNfjPaAX2IIZergxs&#10;pdB0iSk+6owA/akGjNaAgkyZ7N6j76+01ahuFAcclfSKKiXvGnmtyFN1jsshzZNh43a5fyrrFZuW&#10;1uyqgVcm8BhkPX1HUC3oSMIYun7o3UCU+qwxWWKaRQVnyfNOXAdm21SqmSW8RgF0kJWb2XlHR1uH&#10;h4kobFAue4vwFvUtcAXy+LKfsts5Ecv8IfPx+Gd9B9xTbKNQV+5C16XBIFdqBSKxARX9BnJb20tf&#10;rCLPbcPLDSlLoXOnL5jHic5L8lq+oWdJmrBtpYbpOkiQKH0WIqcn/u29ew9f/Wyyah88fPAozKUz&#10;8KXT5E5RiAWBLFOOWo5YOsG5Uzg/DKeESPPIsc4ydUUnCYteXGS0KVgQkX1xltKrF5j4UNVbZ+Eq&#10;yotKGGib6CPGaekEWYWqdh5PQgaRgpoJNgec74xY9BhmK2SmhAa1nlLT4eqCDN2163/ir30p7sKX&#10;qBXyXK+9+lo8rD/9n/3Z1954Q5NADDXSZn0tk769k84H6LMMOObuo0dJR0hXvG14cvaQwcSXilJj&#10;NR+1jYxkYfk/XVpbEytCiNyJwxWMxjSqcZarYFhjelqbMzfFwsLCpaiZbH4HuDrtaH0oCgtSYelT&#10;DeR4mUEes3UODw/p4klwD0qpaGnr5TVaW/o2Z9myKRy5xjdBnDiHzEVUI0IEWxanOI+qPcvyWVVH&#10;2Vi5I7OFZjGIUR6TM4mSouJFNmXMrzgLGIH0RrkerluCzwj4J88SXUAr6EZEHUauE5OsVVUnIFYD&#10;3/MMGVORoYJNgkbMIX+y6YtLUJuFkUHiVYxylVZg9vHYxP6IpFOwFcgTyG/cGZ4A9c0lumo5GrSg&#10;2hfzFBEjUFyZ6wvPrwYtE6vNTeiBPwG1RuY1oFSSDtkeHpV5VdQym1ZH72W5vK2HdEuqFfRvFlFS&#10;kdt4QL6xtbuqWjdmNcIRWKp53b7KnEoiX6hAJgKjjl0HXCa31Of0tjyVEJJQAQKkVjy7qFpE5Zvf&#10;W5JnM6esYcbejUeOVua9krIN5jPK6hI52UwP70elwZAWPzTKgirjb641eewW/pOJvcEpdOoyXdg9&#10;S69QZ4lzDdIepbC5HtLR7u1bN3b3b27v3dxKczG0Ai74uJi2n3OvsWdQ9PiW9Q86+ZrzvPqblZqs&#10;6vMIqxs6qdJGn6/aaFOPSDV2LQ1rgXiXApQ1LVjJvAGwBjjnjKwAkdLEMSttkgtltkDk5/rZ6dUb&#10;b9x7/bX7r796/7VXX4+jIFTQUeR9FyYkc4MgTJsbOYJrF5cXxw/v57YpSRQuWUR/FZGinP8kzztb&#10;kUj1OV0WDHlCZURDa99kmBSEF8/LvGc/RF3pbTAdxtcNSXcehveBcSZ2C1pe6iXXjTJIeINc/Xzg&#10;io6+157+yW/6C529N/Va+5qv+Zo39YHcPg/54Q99+M/+qT/33X/3e+7eu0fMVjJctnKyhSV3Ak/k&#10;YYDyLi6PT/LfGOCAMZ4E7e6S/zj0lNQnoUxfoOYrJrNcsXFgx3NfTKZaU7oCsUFbBNpdxFxqAuNF&#10;AjdhAHZHAuw3z1MoT00hYAlaHhjOtKkrfMy1g8M9ok+cYQ42zrvoZv4Ro98IXB7ymih2mUZa1GwD&#10;MPc8oNSq9ikrooISaOS5CqY5uz6HomoOwVifHvXm/4CMiHo1KCLOgB4ysKZhpVDg5hxsy1gikwtF&#10;KK8bqtWEwsaR+uizUS1yJFZPZNWsunAKTKq/+KXGvBdqgCev1qdET1JzWFRjhHKfN//S7da4es+4&#10;I+K99TPmTHvs5j3KjVwqN5WIETqFdUwlwLALGqpVNFeMojf6qBrV1Q2eqEI3xXwGvljJl75Tv7SL&#10;4lILyft5fYXKlRJxFFhdqxmGM5xforNiA+ozMYyJAWIr4Dgq7OoEKPkJoXsph1vdAHFnympmYlLJ&#10;MytNnPT8XH+ikFezujkgjWVhmYt69sqsqyqB4a9Ggg7lcHQnN1WOOfMxIGxQ0CeBVseHEuePPi5b&#10;U3eGQYYxHDtuc2937+goVNS1zZ3rG9vXb6YKHg5q6/dWoc/eGHHfjLC5VKe5+qCz7qabBXVpOqOd&#10;+DkTXdDqgfYv/ILPdiKrbJyJMj97BbeYdIBYioGNUJdh7BC8a5k/2KB5i9QeXNLoiS5wfIXT0xOE&#10;G8eBgkdwAn3QBCrCjI/Vc3b6KJIAet8AfdyW42MoLENJTDHTgpgCO+IgJVSI9WNxT1Ajz5wHCyPE&#10;hzUpdfbk8iBsHLdrN6H/4rew/ZjFTGm6zmRHpNZTbMNMBISaG9d+9+/9Pd3zb+r1RbRCdiaIli8K&#10;wT958hM//CPf+11/9zOf/synP5WvT2XU4UoGj2y9OmNdsquJpIcWEoJwuAA4aTLlpHU6D3g6Wjqe&#10;9e6Wan+t8fodI3f4gLoRQ8ZCVSpWXa6JjSmlvC5Tj9DnIvYAMLGWkC+RAK6AhFH2VHBUpMaWygfi&#10;TycisrsHtac+gFB2MXNfdUt17robazlqEzAActCn1YkPWqa/RWzAoYuaSDdqMFxxiVHV9FzFXtmD&#10;RjfkL1mFCfuXTalGUZo00KKGRUr6IG56H06AZmrLiYwotYUf9DW14EimK8xhXLAIQA456AJhGNM3&#10;vRRL0IhOhiYDrvhFDV+HanMFXbICQ7l5+iLYqZyGAPmI0QO1ggprmQyYWyBmGNzqCt2yCTcavkcD&#10;Lcdc5VtkWpqRTKfMKsmHmh1VSIs0KT+/omd2SUW8kn9ZWPULv1NYLotVsTWCamSlC4YNkfG7cbGv&#10;H8cbY3ewW+j7hA0IDcXkdrWCakaF0J092mI2Fcoyfw5PhjPCilhYrQ0SsA/4K3R6uZ+1KWo6eGBG&#10;v+S9Vm8nWNKbVqNkcbs/sbtGh6AShPT5v3YtnmpWBFpLpxiGHoItFt/jeGU55nt7mzGKt3fXUAnN&#10;UaDxJAum+qyxtuxGxqUk1PZZFMZKPHXCF60wvmn+qvNdg2ZUNpdUmfazLyqS5QqFEDBa+hsXqXuJ&#10;A5fHbEesbMgcCyQRZwo9qIpkw2qYTFUlIOmoAT6Yv2ViCBO7jS3NTmg9n6C3J0JDrVBbBJOLo612&#10;xCXjW0ALkYzcKceh55xjn54lQQJyY3i1I2LYhDwhO6xQWqeCjQDiBOTUwiVuqoB1nHJPa9QVYliw&#10;+gnW99qN3/2//N1vSh/MDI8s/vk++pGf/sA3/pd/JgtSLZpaWBH+eZ4Y/pkPy1Sc59Exn61Ai3GU&#10;69D51bY2REsg/wZpFZ0I2gHjmaJyHGia3ylDZxrYO0w2FCO8CiVZhWZTc2ORXV7YBAevlqW3IJwz&#10;jBlcfBpphHMG74Lt3eVBZEPx1n5kGPJrinfT9sQyVcSV0W+b25uZ8POL+IxDTOoycXaVZFiy5kQq&#10;vNm79upkVBbRsAOPfIXsJcUXpgNPHd9G2z/+Zl7ZInFC498i2i0bpjJT38DGUVT5CLAijI3nQvno&#10;/s5upEdSAKNjUw2e1myq52S6yF7NGpg+r72rqSwShF6YTBmOn0umYYUjoS5mVvBG6PFDEWBl/ngA&#10;mJmOZjGcNd+03hQrgu8eThUfFCDg1CePSbUjGAA0gfZi7Zwc51LhzuOTwdDTMzgSEysbqqwkKrtV&#10;lTIvXszJhbyQlUtJg/zLOw1QruRtuApaYhNWlvm/UgmzfFoPhECyR43B2/LGwzdi16W2f6WEs7pl&#10;KgwcfPlmTbVnSt3IBGcmaqV52yoHc+jV4HgqIJDFtmjBwUKROJNHRMNVKfEPk8becPBuFg0HfTBE&#10;BmFm85mtYJhRXuKdP9sKMYaRJA2KxnysVxtBc870BMJ9yUMHpJTm4n5gHALaaIWe2Mdrz9ZC4E/a&#10;2tHt9d39G+s7z8KOToQWtjd55jgx7I3cxAADSsukzjEAepCrHpgEV/255maSFZT8VXFuygZLoGTU&#10;/gBcIkCN8V4L0qtNoLqy8wX1s3ijmgKZuSdPTtMd4enjxJmTbgzKiljgHmRHhlH0+Fp2a9LWHh2f&#10;vf5aGhncT0OFJDRfnJ+mgdr55VkGGHhHceTm0DCBx2gwABHTlaBmVKQ9jgWVNLM5Elsmkz1B7ydJ&#10;ta6ZyAWSjUPZR3AM9Ark9TyfwqPmGOgrYme87AUAqK5j0FUbHB68VZ5IP4+l5GQ+/fNf/2e+BK3w&#10;8/gK3/vt3/Ydf/kv/sxP/PhP//iPvfbKZ/J4D+4lr+/Ryf2Hr7/6enIRUmQ8ySFZjSgDFJL9gW37&#10;iueS0VHmCL4j45ugpuhnt7jAtZjPSCyPqC1k84VgTuOxIaLJQcL7o12Bta6KvLME1qTgep5dIWZk&#10;uBmK42lpTIFwMNnSaPgoZ7rMB4WO6yO8Y6AOhWQ/v4Tq6mISSQolwH572tdP09fbczXcQEJtSoUE&#10;EgTQ3MMtYEM3N8jKuNLxHaPCvbkGO/ILiWgAVkPDz/lZriE1pQKNEWL5pRTI5s7u3tbuTmYhaCUz&#10;6Tmv8iC649k0c1uYbnW2lmPkPDNctqMMAedTN8IJxZ3Kf8beQc5pluDNEGfjo8pEUpG5mce3e3Ls&#10;RF0U17DPo4KGGILRy0wozdzD7gZ9iIYypiZH7aUqGERns9pdIyS42eO4NrgYKXYOmZng0ID+K6Oy&#10;LrkvlF+XX62gMVE/p6a2e6patNeuzB2twH8q4TpUnnR0JADdJBvkg3yAcNkkZVZOsY/Y47yxWAvH&#10;H0OpvpuhGx6eC5HXARvJJjy1jBbgyIGr5lk1f+gEZ7fgqHsTVZUJCmi35jcAWLthDVejO6gEjXTW&#10;G64/LRbn8+n7UpYzBeaeXmU3BB3eS7nsw8ONrZ0g3yEyc8P4CuF6aSfoBKnTMiZFFY7mDF6ujK8O&#10;eflm/DP/MlI+D6AlxptGkTQg1h/rnVlxyDXoBHzeqzfqFSsl0SIRShHJjx8nXpOvxZfSUuxSynbJ&#10;lZHn2nuiVteSbnt6fhJfwTg+V/L3krPF5RoZzsnMfRpyyx9EFJlm2H9rsd5AXAwPcNB9EIYv5XaK&#10;rFg0wfSDPhJbkB1Rh0lHvFZUjxiRhhzGOV7Tmr6PjKHWPYav8Hv+5dWE/MK/+UKt8De//ut/4od+&#10;4Gc/+FN3X389g37P+758/+Boa2s3ZK6I5hhgQOlWG025RCqA03GMPlExJfJjclDNBJGCBb2ZfcaT&#10;LiaDK2XrFGnmHCGsS61t3H+8BNKbZfFpNUjsxuimrBAxSyEBGPDU4WeWnMMYeZweXN744bDO63ho&#10;vIpEuR0re+3VEHvh5jqJLaen+Z0Cnep7jM9UkTrgEcSVHCyrRCVQC5NyuyFzQU4QiTBJI8hJgiGn&#10;GVKn0JT6lPcT3PFkYFHik8b8vxb6LCc0Yx2XSamLPlFGCyDH1LsMEJpyXsm7SWXZvb29rEV2XtC5&#10;sBmopcZcYO1634HwMjK3Nw/NGdPKzcg4ouJHJb1Us7LTNdEq2jvQOb9OnQagZldB7BXfsyaZNn8G&#10;a/EK9jxyJt+Ag0Cac8mHd9474B7MLieZG7yIu3Y7j7QGkDGh198Kc4t3de45Io6TY0kUsU5PfUwV&#10;DsU9pamtpFEl7IiZSqnysCpKfTS/r69jfXDvgrTCfPBxmeXFlX1RtDlzrefBTAnvVb1FjiizhXB8&#10;PDc/3mGDZxoExm0MCet48A3PghleRyDXBG+YJautremg3ilyxbnp+lW4TFSDPYl7vEo28UxZJgq7&#10;pMvr9mHjQwrIql1HK4TPsH24u3v7aGvv4MZGCqPqItxI4M0Jc6P4kESylbDqxm6sxarve5a39a/O&#10;QBeh221+h7+4rCGACdPnXkH2YOEhVlG+Xq8HmxQJJW6vodxloXKOalSBMUZsxbN2WFWv2ou4aJyF&#10;JTWnSrTQfmiq6amQsxZlIuM2p9swir4R62OaUS/LR0rKeBL06Som89HBYazc4+MwmqB1oRXMRMl3&#10;AamKSmHg2lEMrscYIswklhcrLsLkcCfPVz6A6DB1MJU8BEEFx7AdZ0G09/4XX5JWcNu98Preb/v2&#10;e2/cpbPS/n6QlLP4U49OIbilXlGkWEYQItH+7vbe3tpmaqmHfJr2reuRxNn+shJxqFEEScY2zFv6&#10;tvaKOQKFRLGvamV2AxBPDPiGOI6uzv+108onyCrgI1xeUfFRMKDAo/UOmm0AeMqO0fyHXwFAESpZ&#10;hBGw1UVCQjKwe6CrdXOLGA/wQ1gVlkWSXMUwmg1NRcYDSTGku1O1STppmFFisvjqyCkwTxLQxCBZ&#10;imb/9EgqmSgphpMPG8oEe9Wb0VclHql2+ptWzu3eWip95j2BjJJ3s+nX4a1bL7/nvakkmAfMrjg7&#10;uwqL7uwkgEEOcDZ7uPzrCZhd4lVh9AnWI+AouuhWatK8LFyAb/OJjBslDkQHdxOPjXP4R5Yr+zwZ&#10;IMhIdI/J2Iv4R1L6SFFQcRApFkCH92eXVOpIycdAD9HQSfshX8FctaonRwK/yguPwmXbe7oUU1oS&#10;qDFMoIp77KTFqw7dm4YDN7dgCA7kOmJQ9bJoL8Wy7jbcpGvye5F8LA8dNRX7A9FrS3hoGafQLv02&#10;JAmrNeslODiem8nzkfhuwula23VSZyuUdmSwuPGuEYPs5BKGNT6scIp/2VIXrIIOyarA5uI7IC4W&#10;Z3c8IWpR1PKtpqwxYJPX+jGjSMZdQDYFBp4FRjNAokN1EQgt2piHSDJu5mszVSsPdrMFw91J2aaQ&#10;42/c2EzajLz9ldpETgqTNpuiNQgKYlZJeCSQv6oKxYTfeIn+ed6rVH8+1ZXAmn4sqtfzJgpO39uX&#10;RvhsMcNS4jBYPxK3KEqKstey1LLoMLrVROWS+HLzerJF87VPraRtTSj2CcJHd85ggf1NvDcbRJuo&#10;si9n5no6dQXeSOZzloPcqbyBmTHmNEMNbhxKazaPQoYdiSHCkNSRvs3DW0tEGnTO1EWMWBKkMbq1&#10;FVyB/ILMlEaM/BplKwr3pbxQu3/gX/v9markWxNpxK9OUY6w4wO94U8FGg6PyEFnm4Lo58bdtWSU&#10;GQnEzPE3kQrJFswRAt9ES0uoqis4z6wl7Old/a/utTskmRfFQzjVpabYVtzIJ/7FbLDaAjQsout5&#10;U2HzLGOYdbf1xpjqFoER2q1R5tRnubN+Vr+G42+7bbJyfX9WC8Mi7lEgWrRinZcuqwZJjhyBWYw3&#10;4k+U7oDD0Qp+Loy2W9QS3TYYjcI0dn9aR9RCRBvl+9yx2MWkW2XQpMenBFkoTyQo0HN8az0SMNjR&#10;e973vjgNr7/2+mc+85kH9+6HLB1+xPZ6Uos2tzdycuOxoJ0iJajjUS+tWxZRYpKxogmVpulYa09d&#10;a3alKgq7clbBVI86fGMSTrMqIzgVlbDRI2PcBvxV4T2kAXe1ngRVQtUIaGTfocWt+u8KoqFtyG1w&#10;RqfNUUPrHgMZ5882JthoafvFMBW0iuBl4bHRkb9DfGiQQFVgvMcfFSd626yX/+qCTPhay72eDwLS&#10;aihuYkIfjWXRva8VaZAdlcPFmuvoswuZT5PRjIhoZvIk7pEhDbUVEzukRkaVBve2OFJdJXWJItB9&#10;zdbiTY6SiRywsQY02X+LV2eop0S7NqYC1VT5od+xOo3EzBW8U3Zzlv8slPtsrVv7hy/d3jo43Ng5&#10;uLm5Ez187cZ2CuFFdckgdah6OPAhx9Stv6aD+YLQhm3hyynyT8WAkO5eZArHFiFj8nwbx0UaLQH2&#10;zIU+jc6gqqRgQLay9o/ywRu5K1hrLM6EuFKfDole9UJVAhqoGGBXh8XckbYgBSOQT0Cgu2/c/+BP&#10;fejTn3wlkHkWP6cQUkBqFhE3xfiZQl5iiPH5q5jYt08vc28KaCca/PjJ2UlwqDNaHmH+BstKK+mY&#10;2pdB3ZOMGn4Ah7whHKcgFzaFpaxlZzn4+SWlNWLdFoLQfpDX4G5WPLqxNWs6PQK5TPU3fMObiy4g&#10;jDb39m9ubUEBVGAg6Yl4EDUOxnb66OzRw7NkgefIkpqtyKg5sOzW7mQNeKOz7TnPDgdIHv67YoBa&#10;arWaDaxUUJsqhYgEiDIfeVH77o3kbiNuzdNwZ8wJ0ctLvj7ABLXxqFJCyUZ+k+GhrpITCBRuSJqz&#10;IKJdmzhmMP/iBK/fIBcwMou8yPwH6c3A04w7spmSrsCCtWcUqnMSPIyR1TGdyCO9zJIh92DjaV9r&#10;ipX/sBG6GCy11Wd7MMTmLX0MLF63Yewp7PgohqvHTVfOH5JIeeelO2kekjT9Nx48SImXy1jga+lC&#10;sX2ZpJBk3FxirZOuGQ2UWkypbYkkTt/na9HS8TYzuuR8Z2/m34vsXPr74ADkPQl5ZDp48rgFSReO&#10;Dc9EJFSWzAzrhVE9uWZKagnwm3ylcn12xhl+JI8eUCwtG9PePbX/MEZzHmIUUd+XH40NJzLZ1EvE&#10;rCALC8NeiVYeOxq30x0PtsZmHMqOUl2CmZsrAipGAQlZ7jK3F86XlF6zRuurWaf7Eg8DHguEHLv/&#10;SIIuooIxzR6sQS2+7gDs0laErNqrFweWRDfIwHJHFJvPHNCy6Unu5YZe9KIAj00Umv5auEcMtPrM&#10;6k5Vj0bPK1rQhUlBF8m2RCfurhhhlQ59a624QFUogl9NSmE2kJ7yM2fTFjZrgYW+Q7Fbm9uuxGn5&#10;10K/E0eniE/6fG1t7h4cbO3sr2/v3diwITOFUVN1fImDjIarwzwTqEJXPqpO67i8+NIGmVfXyK+q&#10;jBqZc43K/VX8TgvH1RjDbKQwktSPKpr4EjiwgEcwg8dPTk9Ojx8+PDk+Dt80R1XgjqKY2TePU0qO&#10;UtWyiTaCfYR1SvHr/JgJPjg83E/q0s0k+tEKMNqEGLGetqgGw+kTPjd+0WkZczD1LfMHsTPxI7uF&#10;ZJftbm3t0VseI42wvIGjCSZWUD63WNhHVGu6vHIfmR5YVx3aDVc0v4QYuJYnTH2FIjE3h/KFgNAX&#10;LMc//KOIef7ZWN89OthP89XdvWguvPSgEJfhlcZOfpq6O4EmQGOisrP82Jy0FY1ABVusYRzIKCl1&#10;V1T1ohZb7SyxZR9TjY+2UZgbxWW1l32AMlIfNfjeiIxaBInZrDAmyo+MVIBAsCC4K5DfDam54H9E&#10;Z+LyanK3kmMegunLBGf58wRZ5YuUMH+cAPIQYGQUEYjGMWvqGoqK1c8ACWzC9NbsNqqWb3DCbQNs&#10;HUOFXbYj3asM3Vpxp7CVeg8XAdvkKlUVPd7Uu+sWKbYxFmIWNbMS5kPsmp2kie/txcS49+Dh/eOT&#10;R6cp3JjRbPK1sYmsz2iY4rQiWAuzIZAHXy5ZnLwsX/ZLVF+2T6Ygv4/yyFcKQUZJBDhCnuVLKAn4&#10;KHyJi6uziDkNayuGEJqECRbyE/+L+cX/UzwmJWeMnhSWEowapkWZwYWeksAYzmvmyiIymKn6ymY+&#10;ISbpx22exyhfTra+zHh3c+KDS60nQ5X01Mx9ZGKcalUYmYSA7hWRovDiuJ6Z4lCVHvnWq7pJ2E8F&#10;NqhHSHUqHJRKVQUdf81GQy12clxsSQqFlLyugoKAk52RsSjzMBR1CZqdIFaq4/g0iX/ITRjxZ+RA&#10;43UKG6qh2Fc9M40bVGvU+9UMZGQ8ZFsTLlyJmnRGtQetwdp2U2l0imPA23MWekxMqgC5phZTjhoF&#10;XMPav3h8noOze3iwsx+VsEuCQmIJHKT0JCei0FMo903Xhy8V5rw+z0tw2M9B439IDKGtqwlm5Ws9&#10;db1VGP1T145zp8YbP8kRVHVrYrt9XLgYGnkbi3r5OIzJB+nocv9BwA/WISclu/ry8dmj8+P7D08f&#10;HsdmyULFIYDvIsqY7xNVvX3npcNbdza39oIcm/UU8YhePM9nY/Rkv6hLtfLYfpAuTQ9MJm86zyvL&#10;ZMRp9iGkc/UwSCHLj9DLI+WUxDiLCYUBjjAn8UlCF47OJLEZVuGJWgUkMisfiBGIKdFVVaEA62D9&#10;cCafXTs9x0l6Uy82ZaJaqdaxvrOdptepFZKcs8QS7tNn4lGemWTldI1I1DTCBZWglNXyyQN2c+Rf&#10;5j3Wa+zVWIaxDYGsZZ83q0tnhy2rMlg2fD0hlrHYKv6gXijvGHxWCHXJnPIDXfVKUNe/G4R9o11V&#10;xVK/hETrkHa28g0Dwj/AkWBd5AthSxpcynXMkKbMTuo1NejtkXenGvad64uxSEnIL1iP/Nl6pfgy&#10;VGTClbOglZGMLA5VutT+Ong8rmVP0R/4N5GYj4MVIBiLBeTSycqnwBni9FrafG+kYvbOboYDFyyb&#10;+CSgZCk0hE/y0fWt7eBHsU+yjukwgp8U858iQZmLXDYrGCD4ZnRU7MLo7sfXblw+uxEn4+Jp4GMh&#10;cgVEPA3ypx7H57iIfaKUxEdHMdhVO18qhCjSKk2eCXnarAH2fZ2AEpOA9dCK7O+AadeSH+oKSDjT&#10;OHDh2U+R8XHrJezrPrqqCx8IeeDJgs/U1a+/1c2j6KxMQSz2Daxdp7srpRivIleX85fMbpSWPpAB&#10;mEbEk1oBImzRdZZD8oKVDT1q4i56B4Z/SMjwea6lfyAJ7fIgcK0zXBSdYc5UxHS/USYzb24EyRXU&#10;6ZDaIOei2Y9GJ0Yf6sgsY7aZRy7M9D9JFgHFNkHVJMKLxsyrgmA5KD1neDA4yqyBmsNFR9KyJVOd&#10;AVUaaZN5SF/jncODzTBNdvZDQUpNOcMJmldWjpETUwZpAfqa+Z5HgzJzEBdXoeslwNEckqLO6uf5&#10;Bb9+QXXP0XtBonHoKwPUBY1Fq0DqX7EIkj1GNuLCsFKZrJgwSao9Pc321XMLf/RxqJUP794/ffjo&#10;/CQ+L0x0jIBBqIDp9g52X3rPy+97//tv3bkTlz9nLnG7xClCzMKYsdmJGQO1fByBvPjsLB0Edlwt&#10;VAadtaOoGmPMv9kq2Rg6wJayMLEc3j+kcDZ7nyujIss9aeqkhFnUx8L++RO1STTirFIDhDvurcKz&#10;mNjhwf6bUglO47VrEQGPTs/u3nvwuddSxuK1uw8ePDw9Oz47P4mkz75JWgTyNUz4poJxchP5Nvw3&#10;PkzGh7ygQOZgu5yYq+ioJIygcmMxNaIyjo92G3a8pReAekljja9RUz5SMhPk+S3HznopIcJyBWYp&#10;PmBCBSBrKAADZcYwsAqNN6NLTJvj31RIzLkKYyf7dj2nKGo8enxnO9MJKGb+ocYTSp/OoCa81P8l&#10;Yu2Ygic0RwrNL+7dHdpdXp0HQx8AhfPa2Fg+miOWr7zPRL+bZjZxGLAbYT0V6VAKNDCCmNAYgs8U&#10;SQ5n+WY4blubebxo/mCUpobRg6FEJnUNDPLt/ZBWk2S0mY6JSXMMDzbbNxhVIrOxdDKEx89upgKL&#10;X1EncRd0FIL2QJy+ljnN8YwwBPZB7bACWjHMeIzl4Ij5ih9g7JpjADKWIpHNrEHIAlNINEAvVnGw&#10;OeHnGlq2Hs6LL7ZykUYKAMfCqQAmxNdAR49TPlKpMuAkMjpjRyXz26UB1hiZ1ee+jC6ANFqgaESJ&#10;QB8CP4LYocIexppWQhvmsGCHmHv8ofIS9FzUJxmjrp58xyt8w9ilUNgY8HJfjMHmN0VoVAUKAme3&#10;8CcQHQuloDmbPrAYPewQEsrab4fboTVRGOAeVMOKtZ6VxSPzzGmno6T68xcYXuJUPRp1kpSoKGd5&#10;IVTstJMahxr3PFGQ+GKBOLazi7bSZy1oQb7UoNRpLuSl5b5ylcaYW9CgsdM0CEROXliRF3+zzFZr&#10;tSI8l3VjX2gBFhPi1YsAuUzi/+Jy1TLgLUS7ejuBFTOktDDz7ximLkSuknjv8aMHiRkYcsiNYjji&#10;C+cJs7ryK2+m3dz+/t6tW0e3b9/e2dllq0NgyTqKyOGVksdnQhfE82nBcjMuLNYgEl7wWY8XISY0&#10;anTLiLWmDFKuywoCAcICTp59Ele85wcAty5snFCjdKihiZAzJ2xGdikFMMjHCqrRA/Pk6f/uf/v7&#10;v+DEfdEfYab+lb/4DXGE4DjG0ImNmjSPre1sl5x/jNlQjLJjaBpNLpoVobXBSvdW0GtK8xsAFlL9&#10;qIRKVVQ8aFOaLdyyRAXG6uk6YyKlV9HFVSA/QHa2u9QOIjhFS+Eexly2zU58tqDlU1ibK2p5EuQc&#10;88GQXQMxRlMzia2pmxHqGNpBEL8Mew4HwChIdWzhZe+vCBnwokK8sLcRTBOFqv9by06pLqdHczvD&#10;Jr0+TcCT2UAjlOo2Lph3hzNt4IXjWfO1PDg7vWK2tuo6zOnrTzdSB35vf//wKC1LH52cfvZzr96/&#10;94BQSrBmwP7LHHXxvBs7e9Sy3NnbDemWKE32a7hhDLVbhS91btDqKnU7JKANfZqammRKmPyMq8u6&#10;D8BiZGIwwUIusSv1DEzMQ2ph2Qv5FhoSI2cPZX6kdcUnIbUqd8CeN7w0wRQhFRlBHauWf8+LvJpx&#10;ORAJFcuCBsK3hApZCmRI0QxNPX7TDeZzDq6DnobF6wMaf7JyLtcyK1EDneEjh/ofYrKABGwLQRIP&#10;m/1BLWPgjW2phE3hl3GFIUnnOIz5rGysgV7Wo/ECx8ZG8FHH3enjoBIgpxlJLppVfMnTVGOQgRl1&#10;cj6q0yqBdMX0D5wrj59zhEdexcYMdvzkCN3MvMc7DBZ3fXtjO+3K7tzZOryd7psxSdIdkf1T5899&#10;LFajLd+CkzWrlkmn1NvcdkT5i5KoIi8fqI++vATTtIbq4dUlrIarzzP/WTRJr9mPy0piKtUbI6Bw&#10;GwBaKMUvOed6yhftHezTw/lZCjmnPltK5l3mPO4fBJ5NQczY/i2ZwMp3Y0iPpnZFZMjJ8UnS0Niq&#10;8cEhy2WKM7HpsxaDChxEVivyQScI3hFhDDsZMVVCIiyHZTByelkmfknoEcyZaF4sADSGxbY5N7lI&#10;s4BNm1t4ySq+rimbyM0g3lYA1tU30eh3/s5/4T3vfemLaoIX3+DeCNgctGw9VdP3Isti3hhGjXGw&#10;lfhLvIRE0+n2QkC35wLDS3cHQ0nvh1wM2yLkEXlDxE7UbKpHJHrjsRXJdLTd2PXz2VnwV6izgubN&#10;L4ThZQBniYgcEIjBDsryEdmvwveQYhZxeEZ51NriHHUL0F2VZiD0TsgmVKHlAZBfpjJCzRDvTkC1&#10;BcEgGwc4yZ0UlvGUihkic7OiQ3sr7aF6IDa0ZxGdr7pnbLJcEiDKqzUcMLabPvo0nf9i6fhbnUBl&#10;BdyySMzJrY+1nP5K69c3dzdSihxP52Bv7/Aw17t79/7Dh9nJp+G1oWy8I3xagD2wr4Ojw1sv3d4+&#10;2N86ONi9fXvv9p2dw1vrO3spURA07fH1JJRcx9g33oD8W9z4nMRMANTV7KtswezRvD+cYFrO0yWW&#10;f5MUkrcZloi9mNnJRYI6JspuUjaarzEJjg3huOhwwUQLp4tmRb7S/0o6W3EGZAn4Z5bDRJSJ5wJQ&#10;YPnV7lPu97hzZPuLigmcTmKdgkWVDLoUUoHAN1w1NnTxmkYCkSIUKAY4avCyFQwlKkoyHIuzeoJb&#10;Awa6kUAnTIcnaGkwbF6LjoNUUmw621BTQ7lcvpZxbkFIwLGK0uW1+ApoCEx3RltKiZHhnh/CaR6S&#10;OhbOQIZlZr1BhYaUVTPsxZGuWCC9SOy76IZYk9659bo5asAgZKE+CYPh4Pat3cOjm1vbUQlxQrNm&#10;8urxbxbJy7VUsqU1GaQR0eY2BkK+4FUx1kNUsbV6+RDqlfEGRiHM+VjtgTHTRoa8oFE6DWoEZIQV&#10;WaBXgAnTvSgw8v7u4e1bByn4mocSIYzlGpt1/2j38NZeQOaWpdPHCbkRhANLOMJvcy1/TBGc7WDO&#10;uYHyyhQzVZAosHYo6HdgqjxjUI3EFLChwu0MmZeWAZvJM2+aWwaTX5llpBxU9QlfxiE3FJaKxTSa&#10;jnNmUyy7ZdTRzKhJqg0aaUQKgaMIlWdozpGuhLUakziAeKB0wpt8cWks2VxCrypHCQlGTiNoy85+&#10;BAosfvC5UaHWiceHgmnTQBy2UwQZtmPGF6r6VbRD6PV4ajJ7xnOP5LeDJPtLmCffF/zCLdQdAdjj&#10;71MuqZh0swjQQE8DrlHw0A2BWqESXWo53milQUFKDwTbxEAnLqHV91pNWtywKPm1yMdGR5fDThlt&#10;OcEBgejAR+yhoDXyhOcAGIe7H0HoF3l68HUBEDNmwsahmnGKLkJ2SBH1iM+sVz4m4OKD1fHnk1mu&#10;q6Q+3rgesP1KZFuO1tQFCRVib2fvfS+99yu/7CvyOHffuJvE8kwCAiVrnmrkawmYRwAhkOOWbe8k&#10;ILK+ES0SpvX+br5Szix1j3du3966dbRxeLi+t3dzdyfKnq7rN27GGGAMuZK2UHQowKDsHUNVV+cp&#10;Ep/gAm7k47iywCjErqkpDHPp8bMExmLwsI/FiPI+YhLogkGO2J+8kl+TKaAVT66tqs8mArJC2BrN&#10;KPTB6mXC1MaZT+6lmmHrsZhol3CzEIIIDOlHSnCxXax3EwsaUiYmENRHVETGhp6M7hqxYtROcEJm&#10;neVRHeUME6iTRAyDQ93A1YRmSuoQHtMWyVlVdrDb+Dg+jmSMuLbrAfw2LRJU3UvwEP1lzTScFa40&#10;akwN5pXrJU8kFzcJeKyxcOmaoxYmhQGON9t8dBmC1gR+rtvGf/QVrOqPIMW3wx7trHBsmX469Yna&#10;hHNxnonKnksOc7hHa0lYuxHMNlGEDcwpUQK1EvpMJVcRaokOdURNnBr4jSFUn6++GO303C36ql5a&#10;ZFbV/MoOYNV7VrueXq76dfm5bop/b3yen7MIGH9kp1g7KmGwZKqSiRZhvbMdTZCHyH4OW299a+Po&#10;zq14D6EDZGAUn4FE3n2FqI+ooR9DrNv0Y7geXkNytnTapLrUPatlqYsDmh3e9MaNZwe721n+HKNs&#10;cENI8H3Jk/ULdzyYfArN6m1jAmnF5J3U44gtLkiEkxFuhSG3IDYe/HGYtEayNCnxEuMmGxbcCLzb&#10;Y1imfu6p8nNi3syLpcwHIwblVvBCnasBZORyVq1vyo5kjTQms0UKe2YG9QVZLCJxIVM+S90bfSX8&#10;RBMWxnLRtZJ7bGY30rZ7guXXktFZlweiLKh3j0EuA0ZDAHsMLc0RAJwLxDGg3VDvWSsYrjkh5Aac&#10;JSJDZaTU/E0+tiWFST8gNmPsMG5CEHerDWu36SDzzHyvAJjFz+/VZq5LrTNQ9SwxTAK3gwtr4hiE&#10;TDD0urOFRxUBUFGtROc0lzVLxe0Eli35m/vZQYFQR4yCg4OD20e3MjX3796Pi3B6dpaP7e0HUdql&#10;aYRd7iN4ohj29sMW2c2MZockxzoGTvw26rumwUhgpaODnVuH+cqB3z44TJkzdMO6rPPUE0Y/XY8P&#10;HNJcAK/TJ5ePLs74CvB6dnqcrP9AsFGWidgJ7eWBkGGiK/XYsxPpdJXSWPknzhbOVw8pW4DuUWjo&#10;ymLcKj38QXrGrG9qWwQ4q3qTaaRtWE3zkd7q7+Y2ILRbdbeyomJBRxRSwPJb7UdFlatj/Ja1MLYn&#10;fIxIQ6OlM2AC/s2ir3PT49WdaDyPp6AIfMWOFiAxZNOqa9s6FDAVA1vVFIiPapyiSgkJbJjTNMSo&#10;bg9uq3GCmHGMY9iz2bsxO3LRfIV9QynydrE5Ya8KoQi+iLtgtunWj56A0hJucMSIwCrsOnO72NKo&#10;7qjGjZt7R/ESbq1txqC2RDYpmMI5C0Y38ITh8dwDyJMg7Az7uYTnXK/wnxcEfx9kMtAWYtVi6Y/0&#10;79vrIBYC81Auv67Kr8bhNfNWnamt2enIjsiinZ+cn7EvszHJ/mX5ywpJ9HwrdTC36fyYGFukFwxs&#10;stya9hkpHuwkDWOi4bN02fwxevKX6ZrXSBhdmlUSTUGHWSMlP3i1hfOo2k3FBhNVKVJLL4o41+Q7&#10;hT1IWIIYqENnirfjtGzQO5KYcxtmlHnRhc1/PFI4B4KBErHdJUpyRNuk7BISI2H2S9MKCcw3fxqx&#10;3kJDUKnYp+moI9PBjBeZt0Kj8KXyNTmuWIGIc2lS5IWVWoL21C9wg2K5ELGe5bKuLAKiYYCp82yE&#10;r25245yJhD85Sx+lrFZ+CyAe7KLnK9vVgo5UjQEWqjlUmFNOwJDIcxchoKE/GdUuXKdEUcVniDVJ&#10;cfAMYBAHvp56fOra2Z8ePr+E8UHuEQkga4aNXC1KucfmIo+YNh1yUrHXaL/45PH5SUL4F7oWLKBk&#10;uJt02YSabl2IJ1lqUxtusCPTXCfi+FOvfPruvbuRUBwMMHzqxCM6V5WUUpNqayP4H33+SsRkB67l&#10;l3QYSdrb7nZKJ23v7Wwf7G3u72/u723s7ucreXGJKN7c2Q3aupF89SRz7mylO9LG0eHu7Tt7L93Z&#10;xs+4vX2U9ry76Y8RWUj5UyplBprTKCSyYiaEVZLU4j3A5YPBg23AUHkZCzZ6yCDH0wTnlyKDoiNa&#10;701jEOxQR6NuKy/rkGro4uoZt/D3OvNY66IuepbKYAxyIocIxgWgqIpQV6DUs5YhUeuXKlIwsC0N&#10;jZrnbla/r+tijTKCjGaQyGQox5qwToIHeFt8tciZ9SI4t5TdxAWWmzXmuodZCEI7kf8MFoH531iK&#10;QShs++ekohrh7FVim5kVZpRRINk1OPNfx2CIpXERn8v5NANVVVGLK1stRbRM0stgmb44p4c7h0fr&#10;2/vhocYVilmRzSiBRPNmXoVVx02pnNV7GXBP68hffn4AoILeXTAUkhqFq1elfM3Euhf86OrWi6jN&#10;1q8FeptREZxXZvZVzRgJFiD3PIVh4vHSxvkkcT6te0yTGOW0PBMZDxMiiVnnj1JaDL5njmqeJsKc&#10;TFbxAskFWgXkOEGIlorALsygEPmGQWPfJTgb2RDJkW1Ia4F2y3KNVqiZZkF9vxL2VHPS5dwSbEUs&#10;ALYofSBqcKoiq+754tY5DGxhNbdOW83Z4t4aN8RTX5jjX9C3RJv/6td93dZWznklo1ms9s7VOm7w&#10;TNbm0uxe3jp/xpDyefJvkIOsAWQj+2JjPudpxyLQ+e02b4jV77UCu866E656tkxq/eSeSu5qKjSr&#10;KCsNIMXwkMkcXeQ0ArTbpNG+agUzR2YL0niElqfCSU5VxUBuWKIstoMlQllC64h5BtDitT6wBgo9&#10;yV3Tk4Mdnu+RViJVjIFbJHvsGZuJlCVK2dQnyvvbG8vw/LNkgGWwkdeR1fl7rBiublt1EembqXeU&#10;4hZBI48fnTx8eJwKtaAskvqK1uQu4tZ5pQfIzVvxKQITQeHn4wSxojpsL6KYmrIbuFZqbbzXPGIM&#10;1+0Es/cSzU70YnN/OwGM/Vu3D+7cOrx1+/ClO0cha9+5s390C3pi9AfoUy6OzUmpWWehWWAIN8Th&#10;ROU5Bcxto/m+ADkRmto9LeGK0DbHAcerm94zoh/mnCv2McdcJlGhxcx0RYZtyl3adiCysp4nklcf&#10;1oiDUm1RCBjJdVcnOOGoh02QvVXHWCDTEIT2p1GcBgvgEHUPsMdGAGK2S7Nld1a4l0mhlOfNC2JS&#10;FKAf88TqkzJD2oxG+msY1gJFjFYu8lDEt4h/5ZMNYikE3WdUx2gdwQbeffLFu+1x8NDJcfCkE2gL&#10;u0yY48b25l7CCbdu3QhnD+mWekcbsGgNM/ZhV1KXbaeydmldaR3ouojOtSBTD1rl+zwAz9XBdMm/&#10;QFA9l2GKnsVjmI8v7gfvKiTPlbVV2YNaE06AIYBY9xcXx8cPYRkR5E97ToykvCdHiDWHJxqxeyP+&#10;RODZEL4Tm64+kDaZvSobO9nIJ2f37j44fnhSw8wICblAjbsRq9RSIBoKZycIOkJJES/ERPJQNAk/&#10;5hQHmwmuVRml8AH6Z9TKXt5m3iIgadW93AL8oxcmk+ABL5GXJR2KXVG+98Qhnvz2r/4fv//9X/YF&#10;k/yP/5EtdRQYcYPIhphg7qyc80R56g0ksY2Ga5RgrLaw5riKob4vdVPVveZJaSWK2ufxhNXYDKPn&#10;6yiq7scwdF1jWTeCmoORuzQnUMcALQXd0w0q5QX5kgUSMDYPoKa/snt2jPWqlM9hH6rZLT0ETmCc&#10;ohHJfK/Z5WGXu4drPu6auUKtck+coh/p7mf88h0dgecg05V3h8OVyhNJbAyCyXmx+3w2AXG8hPXW&#10;ruOqXl1k9ZPkknuaa8Kg81d8j+ywrc1bt2+//PJ7Ugov4Yso3MvU4g1lgag4igFI4CklffBNb6yl&#10;JUSiCZl9EjNj5eFDia8hiBXHbPPQB6ADbGzd3NjZTEQx4jNaKG7E3lHKYe7t3Tq8876XX37/e196&#10;/3vuvO+9t77svbe/7P133v9lR+997/7L7739/q+4/eVfcfje9++//L71vcOgVE9ubj0NNcUi+9jB&#10;yk7IdT4FEUxsVkWj9mxPDUNOYTXK+OPikQSeiIqoTfeE9j+2faNmz63OtifUHDLYW23cFWz7I+XQ&#10;OCYTyuopQmVlgtkCvDxLo2byGRiZCe3Yd3Nkr+Kq8k6zw45lJCOE0+VBVOrPy1iWAVdsNqZ+fAG3&#10;tvhogVNEAoJuqO0KTvak8WssKGNuYyj3IqgDSSsFTPA7m3fNuS87dGSFklAjwZOlYK5D79lVB3k8&#10;1iRyo8MqzzF848turKXY0ebudkxo6x0FZwcczg2DaFcl9LojqrXCVEv047TUm2pggbpeeH9NrOq0&#10;mZoR5zPauXSlw6zNIrfmRx5vUQJd0LnmokRaFHl8wqIGOSKgKFB6KV6zkTJikde5iezwPKK5sXr4&#10;QC3xKk4enT86vjw7Tfo+JS9DuyGcBbaUPXwQXtbubm5saipuWrYqxNNMYmJynLdCRDlpKVEDlRzq&#10;ZuOnbE/3pC2qAD5YabpnG5DDol9mTGtAEQasrd3AzhXDkZ4l988sN8kZGsNOU48Pk2ojh2x19sk/&#10;pHe/qIbg9rfUCrKhMYzs9UuuEYZU68kkqcp2wFUYOdz5CSDy8sLTxlJkCjLrOBmMCdzTGlTlmEJB&#10;s/io+3Kx0VxXpkh2e3tscibiyAWEIR5jLjH01lVjM++VNxJPSFoWDUopnkCqYKxg/5qbNnBQlZbf&#10;tR0YZlcN6Xr+WpraNnUpsOmKKhWozaaRNTbaYrVmRRx0ERblwBojRBgtmSZWwqJGRYYewZc6ELIW&#10;KGAQCg5RV4rOrqOrjJiANWRcUSRp7ZCQcWYySZW7eweZyavzJ5enCePGGQ5Ox4aKMLC7HwU0MtFR&#10;A6GkRtpHgW6t7ySNDYQ8h7+1RoSttWJgCEcmE8ySX5ETH4uQm+4kc3NzZ28zudN7Bwf7SfI/un10&#10;J1939u/c2Tu6s314a3P/YAt4IQSnWyEhhLC4thUmwv719dBU1iOo4LxmZjgY3UpmOHKANZehr2ia&#10;Ll+xMgXSdCNLGJ0zjewB0DTuon9QyT+8BVxUsx90JutZ1/wtKFQnxC4tgLY0Iob99PwolHi12oqc&#10;2ZjeCZ1021B7smrebLuBqlURFUdDOa//Q7VWa35N+iSgac0pfVGdO21/tnYjS1MHgt/3DYUW3Iee&#10;caxDlBg/KlKcg6Ekqiaf6XRxWAksY8OoB7TQ+2gVtEUnKq+BHRpJaSsg74rWIjFrbT3GQQplb+/E&#10;NpEynIgoUcMpCbIohM7inAUPmD8WWRiNoegXxqv9W1+7X4r2/v4LpP8LYtEzPppwtL6TM7eejxcp&#10;9C4I926S58Pg3RE++ZMd5GL17CfYnHNQFD5DzD5K5lqCjxFkme3Ij5KOiDsQaAM2LL8As2PtRiLV&#10;8TMy42fZLWS3t7kmYfzkmaZKo/i2cjN1E7ZzqCgl5ypkhJwLlNVsDc5CVmGCSRrQPgjz1fiQ4/CR&#10;Ml7TVbTtIibSw309fIb8W21UwlWDwfoUuIOELTkolmB7ky/mNOdA2c4mHBJnuFAbaWhH6oLmAENs&#10;t958k+dF2BXs1ZwgA8YMmyxdMw0gq3BUkUiEwoM7EwPJ56HDi0QT1PHkP8eN3QnI9PxLfWkokeVX&#10;EaeQTlibi1B75EKGXaA/82HJnIEWq3+V9XRzjR3gccBCgtcV9kgehsY+UMeoRSXKsOAV4OAecpSC&#10;PgoOUTdx926/L/mqScEsXEN+bqXmnhRJjJTJFwqf+cBiInRhYV4IW8lwe3IRZkiAehIuY1ETDNiO&#10;/E5n09devXsWuDPu7b0HycyUatCjALqN9EgZq9COEkBIfWN8qgSYtykbRx0oXFcoMTIZiH7coA1L&#10;7J2aXdRhTc0PreFAiNnx0ue2E3/IEYp+2N7Z28hBSgWv1FHPqicVImXV9w5DdU1DrtTG2djbX9/K&#10;1agE0MKUui5QH5mUzJ3AUXkXpEqBATY50ImDQoDNRbxBA6pf1KgS7GMmKW0Liijdi0MiBkjrz/xj&#10;+niNKfbSnDiOFyhvbp1IK7Fv2FOTNgnSwiGpsAa2iwbqIVSqrsQQ20cTVxxV9mV2TzQqHoMk6sJK&#10;paX6Hg/fgmIqqb0L+gAY2Nqbxtv1XPi+qs6gokaJfpId/XIZo+94dPMR+UiYUD6ziohxq1F4Irfi&#10;CMZxZiup+ZyJtgIeMbcMMnB4KPr87Gp9OwBhMl1SDy28I+s6EG8pl1dgWdipkzByByncMlYrCc/z&#10;syJ4croq2rLyzfRwOz2qh5WYWnTDqA+xr3kY16Je0qJA/dMoPC3AlRqQIaO7So4CPmEzB9sB2wr0&#10;IYuSE+B5p9HQ6fFpwNnz05PYoBEv+fv+QZzzzMVmTlEGkossgUVmW1IpQYL8MtHrJEE1qzePGWmS&#10;vFhKbdMGGq84ey4+WeznfFLGAkN1/0RVxBwEaqHUWTzlpX6iNjmrVeEjE6Xki9KXII/EHo/8wqoD&#10;aDZWqqlR34iwNMYMHlLuR3jrTeqDZY2uXTs5fpTnx95gnpN2sLGbRIMEOpPMt7Ntny9qdyR0ErZM&#10;Jj/0mtDQc0sRcEHWMrMJ7HOcOWYlrFWNh6BuKZIGb/NnWhBRN0heh557b92lLde7Szufqf5hmTmH&#10;Lnx+ilaIOIa+4XFWcEt9xRgmvIEUmYBExYerocWcTc8GlRdLzkEWjGwFx1+jtZyTgvj5f59l9hzb&#10;9UWTZ8AntynSJLsTJNHCQL4TFVLCuXRGwB7mlawwzOJozugq6/o8i4De29vNrHzus6/lKz2OoiZb&#10;PE9TgBAofS5YLkafHRkjJk+c+3JQMb1FaULOs6ugyISwG08NuWdzPSU9krQRM5Na6MSuCZFZiynl&#10;MSaHlwuWnGfP262d3d2YCSErJ+DRHiwpwkFp5RsJxpgaQtlINGPLugEoBbHSwlkPrhXfLjKwpLbi&#10;b8CBYC7ZKOhGpp4wsunWFO+zyl6xvyb4oRngAo9r2YWS0Snd67mpKJtTvRPjQAFa+ajYIHRk5Rk0&#10;EGn59Llr99hMk0cPx7sqYfURmIDWX8pRb8WXXAn7v8ihWccmKzHVzRvoKS0BAmXuH4WlcDKWb2P2&#10;Y29kjPWuiwoMbEB1nOAAFnzVcGOPqwHQ9UbXzBuo5K/hMmFJpWfTcIp58ooPHyPNsLoMmngLwQH2&#10;dsI1SDgheS2xSrKgFD9vjWT8L1Es5nqk8CLKV+J70fFG/p1XMjcHCanJxb7Eol2tURekX5//aiLT&#10;CqHrHxvcQZ8WDCxcZNSIxHjdqth5BVY413lDljK+N/Y5XGCUmNXNnoW+cvrw9Pj+8cXpWcjUmfgA&#10;r7sxl/ayw9PFJOcDn0C6HSE0+LsSCqginsXQPmFKkgKdWMV29gOPHdssigcZHrvB8jCZCOwk0iD0&#10;kyhF2GJZgIFlB2U947JHG+V8ssGtu1xo0Y7QpCQY0BKapfSVe4um9GPgsCX8wu4EJsDsLrnfgvqj&#10;j3/hCqL+F+Ve4UQ22yL7Pp04i3kl9pKnESm2YwEHPic2ZR3yLSn+Mqfs9hEsLgywR5eXYU+mcEEy&#10;zoxuCXVpFGIlROjm/GuXc5zdIviGsy38b22fqlbiRelp17TMBSNyk1OVx7PE/HPHsf4aZgUwyTeI&#10;j8hlAjJ0OeZhJWSIJtUZkK9thwbouTkm5SdiUiR94dIcAuY8tyxM5NhMMbdkYoEjVSM1OfIak4gJ&#10;tDArW9fz6ulvEV80vrEsNhYKl152O1ubL9259d6XXs5We3j/QQrwMpZsu1g5e9sZJosth9mYIvPG&#10;hVLfkQzka9oRYVWLOYZyKsNnMaD5nGwtcvHQELCtUtaGPWw0CPc2bqqqJdhOozmOy8CMqgGZGJ2W&#10;w3NAMmg4Uk2uyWDyLmr4ZT/Mo+Y7iFIpvMzk40eZ5oMFxFQiIeCeKpdb8jFLEv1MzCpLhS7Lfnua&#10;Ys7RDcgZlqHsfxGZ8TnGyh/Pw/yTmqi9A/QgsTMBViZzkP6J47EgOktyjkFpcE9reegHKMRnfZmF&#10;5/ILqWdHJiOdVjAw9V8/xR4JRXyLoIw3rmHhS3E+sNPi41T8LjAyPqsfZZPgRHnqPbDGFRgABRiG&#10;7lv5qsRUIyPEtXlINbVjFXWHw8EFHpELkjOf+n37t26FrBwvIZS1RLRSdStFyu3fbJ+S+giDFM3d&#10;MwnLhC/EGJVVA+OL77KkFk53nkWGvaC8X5RTK931BTD4ixqoSnqJeKqz5zc8KmSSIBI5lU03EQ7m&#10;948fR5Ki6OdHgKOzhyeXJ6nreJXDRD8ra9YHv93e24aHCveaYofYdJwVWjFCFkkuplk12ehUVbVl&#10;QsGMclkypOy3o8OjXLO0zjx2flNUryBhpi4hDHKkI8Ch/rJZaRcgDFKOciRGNy0xTZd6PY0uyEey&#10;Jrv1NhO2a9TCv7un2PoGxML0M3VFRsFzz+wXqBi0oSRm5QETIm6NhPLoY6VEKKaNN8nAqaSGK85j&#10;N/bhUNiyxFqgVhJQpa7W+F1ZZTameqxrWRsRa570t6fZeXHTWmIl9iY2pr3BsTa6FbDOGlLIo2t0&#10;NqfBRNhoVI5rH1kriFquBGwNa5rT5u4VGRyrVIhGxI1oeR4+109kOItxcZlE9qStUSVJs8gvDmnt&#10;FF5aJoo4SfEITtO/sNUMg/OoouR0LqT4HbWDcrvuCRjx0BjbTtJrCgTms3IeAnvup6XO1u5+iulR&#10;Sx16NZmZZJtbUhMb1FyzaN1U+UoWxma0Rcq+57mCOtEoaUupJ12EejatQOpuGYC/dJLEAogV5RHI&#10;paEgdUwgyda2CEJlk7hLQ9r4VVblwpTGWU4xj82tZFsn2yn+Q/SEPcSpQVy2T4zNLCgKJsU1uTbp&#10;8eFYkBSdeW4HauHsZjMQVrHDpFZm4RFtCZlIxcYDnBVvzIY3JIIfwM4FocAgwpNgpT2nHK9oXAis&#10;2hJlF+Jr8ymxQqtuUGIqewoGgPhkLdeBIuJWxfsnfQiTSFiALW/oOAcyNlnc9iwou85DpBrRu2Lb&#10;Nabmfhf+UqHXEGqAuftKVkzUsgF3DG29DcO8gw3Z1BTgcKQuuybrlEgmMF3vgDVpuIvSWOMAt1hV&#10;RIMMBXYmrriFKCz3QvP1nL39w0CC9k7YX7u5YwlFmcf5ApKwmo5HTlcXuYUe8iS8KG66l2uxVgWy&#10;jKpE/iQzCE9xcQ54w0QOBr5V33PorXLuSrQk9JBvnJB+aROMh8EB5c552OMHjx6lzt1pDk54qDnQ&#10;FHiMUQGAoIVKnVKzHmUpJhcy1WISockxGYkaTwDrzHTaDAPYEUr5Rmbg+PjkwYMU4qZNQj6Vc0KU&#10;9fFF/p8AQgykWLsx47JXEg6MFhG4jSwNSgyibuUqhkqFhpi5JjOZTRhzjAbdUUEFsfHvcOKRbv0F&#10;Ao1tgSSI5UXt3boEog3YOU5h7U3eqCWjyLUZ+ALK/QJVAmZH/h+VCEIrDyarD9JeQoG+MTVznl2n&#10;nn5zemxA1R0qcZvbGxlIGaUbgZwiKJCispeV2KywziwuLofGouemsjbqgLxX4BlwqywLa0g/wkSh&#10;xDMQE/2339Q8676sg4yCVZ54ALyjoE3uCtM/kDppjbSyIwlWaIL9b1kn30xWSe5LbBK/A1EPDoB9&#10;ijnca7PCWmqRnc2x9g/ysYQP4zZ6DGRTiPQ51ILAAygjlPM7y/6g7yi0HDNga3tvf219K5zqR9nQ&#10;VNkJhBJLuT3U4JpwiRgoLBnoCqnlBYcSf4JfsdkiyurfxyEQJD5GdTbjG4NYaFPkPRbpArpWWzQW&#10;jGTxGK9mcORUq/EIMxO/iQcRN6EwYxLq9vYPoGNrL+cIkbsLtQ6YBBlOvjXGF7OXM69UNFJoazSB&#10;1O5XMEBDJllhPLypJYAZ1AorjUYXPTd+N3Z1jdQ+plFdriADh8UZ01xTo4oVicTvRZMQ5xNDUvOJ&#10;pS+bmwqhLcotLPbc9B+uLxkPxJc9iSIcc/RqCrEzxLEi28QMKhQ1cusTj4Azbbupf4voY1yWgTPa&#10;KFVIocxzYyXAy9AGqSEySyZAO7irQpoDkJwnoUW2JMywmn35nvU72NjZza5rDoohUPcQ22BgN0km&#10;fHjljfQsKHeev2YR/cWcyn5wFRWZK4xhOUABR3XgL89XYaFFB6zm02AziqWWgDqFuZCpn00RK/7s&#10;9CJ9FChVpOw2XRRwmNKkFB2AGZSwcMRWVnMtgbT9wKHbMUo7wURGefzCXXYQfgqQkN+kbP1rr76R&#10;JpVBnDK+KJdYQZnIOAR5ZUipM5w0uTxtKDex6MmXC/N1KcivOGVKKDaVLNqLcwsuYF4WiAQ3gMvT&#10;vgCLwpVqOU6GIDn0RDvFYtG6VQ1hwJNx1qPBjHupHLKEWPpztn7hGoF3svDi9TVlEKBNh6tScIG7&#10;xriw+cuFGWUVx5mByIQMLLXLozSipigNmwnTEh6spttR7Y/1U6HDeRltgUANqgs+kVgQuDNCWTKJ&#10;NvUwsgmg0CNb+jZne7yEyhPcuucKzdwK07HpGzOomhKEGgscNPLQtAsyIILglIGK8bVOFYt8hG0q&#10;mRCziGo5Le+Sk0RSoezWlmRdngY+QzPjEMiYhDIC9ImKzbOeWnOtjiLuRfQ4ifGxuonwpp/O/l60&#10;jxnCfDV1zyzL0dF9VlxVzFBb5MSMjOWynsJFwfQzBvgzuZWaJgBRdUAPVPsO0GXCLGBVstiO0n4l&#10;0JzR+Rh6wyolyr3y8SVlJxk79FtiT3v7+U+eEIzQvHXdX0FeC2gbYWfR2GxhT4FYhcxKrj92jg4X&#10;OGDdLW1tkT3anUYlZsvkKNMcXIs9mFhKamQFrI9CgpXx6jIN2FZi+COICxlpMORQFbmzPIiSqKkI&#10;hWQWL9xOONUMxWlESL2M2sKJnBARu7BU8WJM1TIqhspuPzhhJddN8IGKJoiLMZ5TE4HuRy1MZcyQ&#10;x5HuaSxCOhClm1NGinplmfqtoGJ4XuU0IcSKlhjH1g8QoivwWUmsxVern/1LquTGbmqi7K3vRDqm&#10;+J1Oek2XXlKFOhuhzhCXcL57rTGlnoubFzbbbCHOAeKlluG8Rr/UaHM+Cwq6kpxb4XGLgbBHR9v2&#10;GaTp+ES6Cn0+yR1WYcjBgoOCchV7ocy1LgJMithdo+xT4CP+7v5eaj3tHByk4VhOQ5mm2VbMOSVq&#10;AEHsiXEzgYAUH3vjtdfv3b0bgZ7ls64N8QLYOJubyd49Pj4NSme9R2gVNSGrzyNNwhO5PEVnZOfn&#10;Aaiq8eRpNqJ9U6gvl50J7yP0aMoAp26OfEH3ov6zeAOiMeQUiXd4YeB77CQ2KapRM0OxWJxDh27Z&#10;As+X6RfyXdc7hgIV8UBVzFDNNzVo2F8O1CAHJeois4LcQXYhmZtYOIcRaaiJZ0nZZuEg/hSSBfS5&#10;VC1e9UEd8rGb9LE8rgRpQ3jNR4NK5Wsx3XynrsYom7Ep3KGcAE1xfR3zvbkn+o0SkPBW85xnp0kT&#10;vowkwNSFUJN09+Ae1D+xtBjXKSc4x1acha/SYuo7030p7aOb/0reI12bBCa0PoVDVPgahohvrPwK&#10;Iy2vdoNjmi4v0jvtNFDIXhiBOylavJtavYeHh5Ecl5JrspHiBwt2JL7Ktu8Rr3lMPN/CSwBBW9T7&#10;jSMkfSt+MRn52ayZO61vQInsFWceUQiUxXErZtlmBjy55h9nvXfRbMeHN0pqFWI+1B7XojIBY3e2&#10;ohgShg6jVg4SeGD+EHcih5G8gkT24u9QYr1WAQCTwTepKIoEQB5oex4oQX7OighGZgyz7ObGdjIs&#10;1rct0KgXYmHXhiKIqnWn11DQjKk504NCBEjDzaRTZZ8ie56yvhyvwrMGbcZrKHZZn2J8CG444QPm&#10;a4ExuRUT4JNUwWpsL97iyGeoUpnr6S1FLg4CmHNtj1icEj5c0pKggPGeiBdd+YyaDgdBTxt/z34j&#10;FiIvyQxltJmplROMbfXaBXUhkSpMzOzgiMKEhsJEvraxHZchzMqMAJVq7Azgx/Wqy7sKHYwQ7xSv&#10;rHgfrWZiv5kXP3ioeHmMxmRicaq0ltXSiBOSRQpaHWvxzOfKdfzUDRqXWpc5LLJR2Nq6pmiCuAUR&#10;1vjN3lj1wCapXqmlFnJn0kdDS0oKZwTZ4gM1sZBTD7ozbeavpVvnwwfH9+7eT450txTrKrRGZjMy&#10;geNodJVklRyPQKzt4m5GfNRCOhrmJFrngGgfp5Ke94Czlf+YzlxbVLybzlc3NSuQoUO8G3Zjizzl&#10;CCz16eS+1b5rhANAAhFroOpNvvQVuDSkUskn+DQ167rG2Neywhnj9cgsyuHkfiGlZEsfPzzGS2gr&#10;RRD5BK413J9E77WcDFEA5vv5vjB0bI6VmeACqcaKOjUGYCTsFK9nb9Z6r0rQCWgPYOnXZXLltBHj&#10;xu7CXIfRaPDAQoihDRBM4BSRuGihKQwyvhqraDIcWzP4Oj1dddcqLWzYK5nIhTPaEY1YuLo+Ft6E&#10;ynk8at2XTCDMgYkP9ehwpZhr0QrZTbkJca7Eb3dTofJ23pyeG1Fe3CnWNFz04ubtqqR7rffGqSUU&#10;EFQ6iQTJMQiFNOIDrS504YlWs2EGR7RIM4o9urSEnYJdbWJTn3AOtnbi4kUv/qJ5WGzQ1g4xXSIw&#10;ZwLd6TSYDIat/RT6Tg5UUKWUKd7L0SxY0u3OXFAdHgjeVH8r8hUQ0WBHyxow6EtUNKc119sLsgaP&#10;jA0Gt8FsJHKstJV0Qhb3UzvpuWzSVdNv87AJ7ywIjJ0QKrcXuou2pfE9LQxWvQ6eU6hPxcmQhyTF&#10;zTIGBY54gMUgl3vsIyv46BzrqLAauBiol+ST8WtE3OO4boRKv6nRUAgFQyer39oU+V7fbCfDotMX&#10;rMs4Ge7n2SVqRnGiRsCd8oV/0sMnuR5IJaOPSjjYX9vavbGxE/AxCFLwpHKeiVfq0dY+UBb3EbwD&#10;I+MJG0fwN4MX9Zvnr2JMbppFnD//o1dcnBJ1WFH1zuO85rYTZVxGoaByjzcM5ZnU40/QLfI4TLmd&#10;nawjvE/6raOJTQVPJBIJBjIB0iIjxcI2FUczJK9uMtZVWtCfhUATRJc6xY+wzIyulZPBNiE0jLGb&#10;vUW5I3lsQCbdO1Uc9FINvrubrUOdpVQl0LktIEs6rrHo2HMRdhh3m+mhlEVOOAS6DdJrsW8cGPZu&#10;wVBQxJpvYwjF2gjmYR6TscwCol+Cu+DINbE15HRCXMke5p6O5VTXIBaqkytLyg+NamG1qgmJQFgy&#10;r4UKCnJ05fSyPYqrzVOBm9uaXZDID3SRrg08Ckymxq3cLk7yklzcGpY1WJhkY+N6kYoJlBimdPI8&#10;wku7kbYpoROZ7iD8j4WRCh2USElMKhMAQm0tKUmfECxZtYRgDX2IsYHVZCOFheYuwi3Nk2HOK6UN&#10;auO822bDrCHyYoD58pi6EeS158EiS9AWSYGOpRJKKW38KMGVTZWU+9S2OAt0lMdPk5O1dEWV25qI&#10;fwxJwE9AVMl3OY1wwoPtB3eioKMYrptbzHtp+dvkgAxSuliWEjemr6Yg5xvzw+v1juJ54YT74UZU&#10;FFWUU8OxNrUiNlHys/d20ts1OVDp6xBkKf9GXZhm1waVUVdspzpkKhWmkP6uQjAacMjQZjo08oTq&#10;7cuW161Ma2tDiaHzBPyniqsCqwKjP8IpsGkogBehKVYRYf1cxI1h6/ZaPIhye/SKVr83La+gLrtz&#10;fA0DeoSQ+LASjvAP2xDoQM3Kq/cD2gl8hjOBBSPig9yneo2iP6cYYRMUG7tHc91Za+8h/KiBU1l4&#10;oVThZE5K5elIIBIAXUwrvLFv2W140s3YCGs7xOetw4P1vf0gIEYU6NN3nfKoo2NfyCfMp/nlSgFU&#10;LHy+8O/vnr+6BM9JrJygRXsvs/8F71+t5zJhlQIefq/2woJPuKj7Ua4/Byqy+yxJtTeuhUeUrRcD&#10;MamjkerHj45b9zejxt3VHRt+B/JzeNuDZmm1QUURCM5BPjk5S1vPRCtCpbEesA3AtcmK6VdQgG8m&#10;MaKttEH5IyQRRd3YsWxC7czbo2kymHzc1l863NmZi7PVnTVf+mzuHKZE7WDIM4U+bRaZKe0uYmrK&#10;QNKtCByRndsKfQOZP1ezn6e1/zE/KGoxLK0Eht/QzYwUZ7cvzCf3KOsAJXcr6FjEHz3u9cTZwyA2&#10;lm+tzziaspiuKkL9QrYbxfUoDEKh1qxBZifzH62Q5w6wk4nk96jfsWEdiag0+JKr1engTkxi+Xek&#10;jYCEUYOw5RMy7RlJQk9B6cFb8EJIjZMyj7ile1EqkOStGBN8TxiA4Zf9COIZg8Pu0yRGlKqYr9yd&#10;gBLeEGqvgeA8PjEmowuVM6vjAV759FrYaLXlY0uk89973vueOy/fDgITsb67t59LPXp09ujhaXgT&#10;gdCyAW24wfHBpJGtLHOZqcW5uf4sFsjBraMEeyMzEvDIKpQeigNmJz8lD2toLa/mcyAcV9YH8Isc&#10;cnGyLzztq32Dt6agqmDsJlR0Q9HJnt9K7e40dYi4yb/pB5fH2z8KmSpJdeUFmadGdQH29HpyFywW&#10;JKAjhK3Rg8uK5shvrU/Ic7PbNjagXZNfyieEHp+7BXUZpcWZuWSQejF2mb1CQH3A4tsvijbFzXMt&#10;43NxNFVVFqIw9aL42TIhzzNpiru5Xdj0bn7vWEVo1r5hUYiqk7nZCIDq3SSwmj2GhaXu+rHYDZCb&#10;ChAVcUrsoUmJQrxBkUiqBS4a5oZSSPfIfUMbRE6bqWY5TsxAyAB7u3EUQpS5ubkTHmqokTlqdhOt&#10;GTbyH6dZTbfSslUG7qDnry/UEM7w6qv4MXJRuK6S/UUFs9qHndvPv4XHj0usApwv3pd3VxTm8HEW&#10;pZUbrmcnBIVOHfigGh50AocY+SqrRakrRh0X3zUaVaxbnCcskKjxk9OL19+4/+DhcRbaqgUo5TgS&#10;mZpE8qiVJH8pV8ouJb1rO+HJqfQz1mFT6uCD02nn7DLlyiP0MOkpR6OhhrhHVBo+QMbIXLdGkAS4&#10;zfyS6GbOktZLB1EEq/6ogdxOvKG5lrqFMVdJ+eZeLIZ5orDn8n0d6Z73qEABT9Jf2VyEQVKl/yDG&#10;LZVBEvSzoHEmMXuwST2i8rjJlKO12YylaqRQe+FuiyxA69amalV4e7aq3871o9JrqCGoG6tAQtdZ&#10;6PnlLmb8yZjMu/OupNTRtAcbLEXi7ctKf9Q8RC6Y0uoZA5niWu6oc9mWZioYqcmJDWZncW1tj0wp&#10;McC4EwkAGK3A6lf/tdBbGvLRm4F638bFqJIFxkvIuQ/Y/R1B0CrGWegYEsFasnvstpYyQuupRpcW&#10;CNEKBwe3UmIiq3l5TrnGbO/04IzvCsucUg1wHqAaIViIVbKLniZ5bX3/8OAglbF3di0+ytwrY7QY&#10;qp5jIVrvoGYp37MUmLKQ+a3+3fLWCAUEE9p3RGrhsKHOcNEXDrUHqbI5mBIxBvLvk5UdZyrk9/3b&#10;t9LVMN8EnUhPUIxkOqEn2LDx7PGN1KgnstiTqnYREG4KGOsP5KrZlYfNeckJJEnPskruT7zk6D2+&#10;6m0WR9ciNzgu7RV6Kss7rvCiSFa6oaYmAruOOnIfQUh1GQI2eS4zEEa+N/gLkpTBt9I26p8RZ6ag&#10;SDUewTZMkZVWClvl8DuVtCxdPqXsRkEbbI1ECAn8qtFeCQAkhfJMnnG1nHmVlyE1Xrb4dQdWOzqb&#10;DTEhQa6/ESNd5S+iFZ5QTX49ZdWjua9tbqXaSbKn8pxpMYNEmXjfcs4WUAXRo6x8cWOvZMxzQa/R&#10;sJzSuUj/Mzp40RZf8NnVW1enhsVDj1kcZHl3jc35Urkw84JIdow/z39iM9LDen0jUxcLLBMC73wn&#10;OQgxW0J/b9caTCLcrHpiXiXnOLIsMiNzH5ssnPB0UExq4+OrGyfHqS/w+qOHJ4FLk05kmhKZa2hg&#10;Pv4MglOYRWyOp3FTQnQscIMEQzSymbIDTX6Kw4LdwjPZZYeWAQRBIUTKyRt7BXuXotzSTGNDQ3Kx&#10;Z63mj7qBF9w2/MBG+tjB6nD9Ml36no03pxB896hoN+dgVWK4gCf5RWpeBLUOJJ2dhqmPCUdmE6Zx&#10;6Dr0F+MRBBgaooMxncIiV0/oOJODXAi+ZNNGLMSXLKG81MxgCtKhAo+BpC+8dVB1Tkv3o1YLEDCK&#10;p0ii6FCEuwgtc0994URoQx17+ixB0PDDMu8RG3uHoU6mGwEnvnuiXC4eHk+IcGv031YCT5tbwE2E&#10;H7Dx0nWVdsUGWvH2TJ3PTGuTSv4TVGwITfcj4xIBo4Ytb6rs7FlJYDobNOIw+jIqIVrKbOZ0N9l7&#10;7/vee3R0Ow2fj00yJ70aFphSK+dckiy8NeGsYmp5hNB/0n0hAYmwjTQukSGmAqtP0cU+XyZNO5ft&#10;4Uz2hM+J1WUuOicpoCFB7c06EJrxRh1VdE3WrUpozoV+YWYok7N/eJhKSuHDJiUKZtXh4c7Brc29&#10;g1CAH6cw4I2tNAeK6EuJzkQZ5KfGuXND2U8uM2WUH/VUHkJ9dKIY1qivU533wbzT0ybaxObwiAqD&#10;2csAWAmlo6ar7lFJF+7pEvXXNazqCIz8sr4VXcFJbMLvGtdkySFeIMZhpa7mU6eFfTolvnuggPw8&#10;zkyVU8l5xoCtw2soyKWrvagMlq3RtG/UNXrLRyisgnZoQM27WTdnuVQ3icoJa1+bBw5rkLQMJu1l&#10;cp4jKWPlNpvdOtJ+wFI0VTcKJ9e/gT2ZWj+vr7DaSy/6mat34ol2IdUMFU8z/2NWFA9QQfpavYd3&#10;8ubn5kc/qOAbLdUPdstmgjROgjzk5KZVxFUejGIwW1Coc3iJQXZppyP8WJ9pFnD/4XHqIVEy69qN&#10;k9PLRw9TZvX87t3jz3zm1c986nP3X3+Q1hORZCAFZAAsjiNbH2ECl4Uq5akFF6MoVAsL3yA1EiHA&#10;Am6X1gBQsYHrPEmNAQ4i8mwirTqucAiunmHnBiy9DUGyzAZWrAvElhnNxr5zpdxslY04uwW1PR9v&#10;VjFwWhLxjFQmjSk0+iCb9uYwSHAtuHswNeoOPr9jcUbiVyLooLfW88G6tqRl6THFhkMfSQG2ECeh&#10;uqD+YUVi0OU3KdtJyBxxhBTlJBdilnVfKaZlh20bHPrmVuiMSNWcvWiYmLlBh6IJ9PazE0LqOYlY&#10;CLrnhFIKPTs/vfcSp4tfka1vohN8BQSGFXA0HKhwGIA/DMhMdaAY5L3Cb+h6mJOJ64KRJzaQgERh&#10;IsvB8l/AtMeBC5MXbRo18sw0AlU3ekXhZkQ7oaf1VOo6Sv3FWDG58c5OYlGPTs5feeW1+w/PQlE8&#10;T8Mn8DPaJ2RRnq7ffLJ2gxb3kgwgLni13fRbCyt0czcET9OcrbFBaN8qKKXGcoHW+GXPMJOGoapn&#10;FaqmjZhDi1cKr2VeilHOJg61Us32MgO2uENBwim7kPg81FEbu8ZsCYga1y9oUuqR7QVQOrq2uX91&#10;bT1fKfOKRosjV+5TAPOoE0tuqG/wmElAszyBdV/CHdaSp+xlrk0fjUXMlpUPcCZV2URcDED7CsR6&#10;KORZCG15ESUUqKIeZm6ash84uF2o5cEpLthmPG3aJvJW7ehexdOVSEG6FyIBZlZ5wiI36OGmKXpW&#10;cSV0d61akW9ohmbSMO6dt7VrjWGKCemXWSAtZ4mtWULGKCKQFbn9z9QNcVOsOsYjcL3MXthEEYIp&#10;XbyWIT7duPF0Pdl611PTgkKHe7c3dg7TZ62VSKa6WLvmNONZoVUojLNpHegqhbH6lTErab78kv+O&#10;1F6kv09QhcBfhnLqoy2Sqj7oc6mlyAs1i13K+/zwIhjQBv3Jj2g3ooKvciZiIe3v72cH0Rg351Gu&#10;ketvqArIO2aeiPEoG/IzgjpfJA7trju/eJKObekKf3Ly+N6rx5/52Csf++BHPveJT6eIduY0n4/A&#10;Q0zSni5ikj2BuVZSWxxc09/wNAkdwUjJTgvzRQqNxWUjJFNz6fySxEdIURyBEv0QcvIo4cNiWpqU&#10;lIXFqV5IuuZd2j3D9LasjFO3oHQ8q2E5Y4rJbSbRSnn6pSFIWA1L0/axMiVRRfQFk38UA9bmtvbd&#10;YUpzHiRIIchlCrcQBjsKvBTHnfJzWuQGQGTTNmRZu84Toq3nhhjsc/Dlcih7LJ7vCCaLdA+8lUaz&#10;Ei44OTuh/YiGTe5iIdJI5cjrEDQft0yo0o2Tq0tAvA/aHwCd0sbiGLUqgcJ8qEYtqnTLismP8fbi&#10;qKIS7HaEYpDUJM7FWhIPgslPeLnmc5OsVemojoix/BzwMXGEYD8R68mCCT8uf0m9o8CXoKNpXoRb&#10;aRkIkzYym5E28Wjb3L3yK27H0dEtNNla7BHpjsgc66DKSDfYM2ZsD6kuXfkkbuKA+9ldyqNuHsUK&#10;E7vaRhWn4jLLMo667qLV6OZO5PWgFWSzl0EZnJFCWkHJEmM4TIAhiS6xlbTesbdW0dt6HRrrSEuW&#10;RQOWzaNpjBmiv1bnBIm1GLVjeFa0sJ0GKa5KJ1Kx0Fu8Hl9lIpV+ik6rfLYJYJ0kJDlkULJzHl/Q&#10;5Hrhumm6Kf2qos35gm1sHH3YSyg32bXFMMkkUu7pGmFEKmzpJaQ1t9RmqGfhi0c0fl1fUbjBpqHm&#10;7GTXjfHEMSFJBwOo48IrYWyKT06VYEyQ37UAR/t3bmfzUeswKiFUVFtE1Keo7B0rfBBIXROxajOO&#10;FhH9D4mY2S0rQ/5Fu7RXBU2YHbjSABXrS8zguQfhU9RNGd+i1+sm7U7uJPV3IH5rqdcJtzshqDxN&#10;spnPTCITUuDs1d4hTJQFbV0y+8dguSN5We6IdxikIaHef/Spn/vMRz/8sY/+7Mde/9znri5SdSZh&#10;gGipx8klN08/3lhJ0dC95IAluksEOB6JzKRsK6AOdnvUR1x5JDw8pciN/DLjFppExo4jafHOaAsK&#10;DSiqmPd0cVYxTK5n7CkJc626K0oFSqpbie7jvIANyCDNX2tpPc8veXFhvsj3SBmQb2lFEQDgJ9a2&#10;06pG2DCnpmiJ+RBIYIuSU5MGpUkpatlhA2pSZOBsCfq2Tpo626cndIf+ngqSmaCT07gbidlsxOak&#10;VTzKRVkwfqdqkv7ioTKyoiklbdDY50diUIUylXMM+Ud6pthhZht7wKYHSlVCHXht3Zu11diMEUvl&#10;t0CDXY5ht35zagZsUCxSzD9db5Lv0PKHRrdTsCc9PVKj6Ul81LgjpQjJb+X4C12Ah9AsIrGws9Nr&#10;T67SyzXRhZB6KSeUaMrOXiocJZH5jbt3T2gty4VjfGY6gnbeTNPMfNlMuMHCnFCs42vPkjx4+/bt&#10;eAuZTjt+Uh7Z4iPSTQRIPD7lg9XJ9gJDjaEjD+BIB2jcU4pqPbQqlBXcoowyHKf08D09qtI5APDj&#10;b4kTZv7s9poyuoGRkgBNraQEGmLKZUaiF4C3uEq7aXIJmGPIfSV/A8qKRuliosDGD8z1aUEOPROI&#10;RdyyGLH2LZdUrGDTdzMq6WbTCamtdINastas7ymXh1BQWj5o+BuCqT1KWza6AOag5qTTYc9C7nqW&#10;TRgwzb9oTDUUaiyXSDNk9qH4jzYvUkozy7WICqcsWL6dhLgaXqpcFlHNJgJFD2viFSR5GmP0ayxq&#10;rTGUcqs/BcQCoQzerYSlGMohGVsp9BPGkcaofCdgqu7TWmdV8iuR4dTMaWC1O3duDk07P9EJ72sV&#10;Ge73I8VXHgTW2cov6NKMvuFZ3LL9c52D5+NYeRbDstO+8UTnlV0XfSC5i6YCiSPGesvaRaBRyj5l&#10;KB2kQVAUPNspvFUa6Zwm/TaG2MXpBXkcp49ffeX1j/3sx3/uIx/71Cc/cff+6xepXx9pkWKCN+Ph&#10;RmCjD+yBS+9x2ThMBPHelHWIfRdMIs6Z8LGc2MQ5zOolJE56rJse2kW1vUQ1ZoqJxiuLRJfRIoya&#10;1KhEzHMMYslSEd6SyjZ/JDYZM3O1BwCVvTLyRv5hZQB+qpd6EwrBt2p7NmhGNpbJeOBaibKCZgnE&#10;lUgk8deyqJzrFsf3gwYh8if7RxqSYxj+W7PsuajVrDW8Emv+KitH/RsFKLZZtj7u1mIneW70atVR&#10;OIBhKtnJ3X3TQEfUkU1MEC7wAnGj1QGmpPXNVWiY+MS3Kd6aJ6grQMkfpUF3IxbgwMg8F5FFIDLi&#10;/01bhyVj9f/CoPkPC6IoyyVyn3gTuXhxakIEiZ/LuEqz9FjmKb11EEL/TuoPRiXFmt7PBe/df/j6&#10;3fvpd8w9aMQQoOBJFENc/2Dw+XhoDgQ0lCt5ytjlQUtT6Tod1KLEHx0nNJ1pqdEW6UqhlFXwT7eU&#10;hazVkFctfCUXXALT7TQsjSto0i5qoXhl19Bz6nvqIzBnigcM73pyxOkJewJiMQ552nBn4xsdHW7v&#10;7hKGFbbTzButg1NGzjV+FjWOOra8wfANbxz0UiOsvQyeN0mdTa9ycvfObhNyr8KrrCllwe/VfL5z&#10;YV6t9GjuBrODsoYxfJ6CCGaYYP4qBuVysAhtHeyVhs0b52dHLfQoJREqfAS8t7a1rDGAkn5Eg8YE&#10;6pyqUDpA+iZYEA8roxFzOPcWzzGksbzqTvTqFEGKkxN7EiaGAHeUQ/ZKoLxkJ6T+eXBYrNKohAQL&#10;rcdGAF0H5bkorsjtbvDpZtLGGmBNnn9b+d2gdPXec3H/eeJoVsFx9w/1jbpoy0X5a4X+8yecPTef&#10;WtTP4qyK4bc4BO1xc+Lscmh1W2vnyATB3sWoD1y8GceOGPXpxXHarx2fnx9f3X/t+OMf/tTP/tRH&#10;oxhomBh8hxmKQAkYdR7TKznOMRiyFbC/sr3N7tQaZp2yK0OziFrI4yDbkrZmUafcNrZMTKP4CMeP&#10;HkUzoahghuWvevfZEcgm6rYupbHxP8jApatjp6jbk8fHr/GUZcKaYLlkhPZUtN0H4AdcdBI3Q3B/&#10;ruc/bz3+0T/4AcApWmxmY1EdzqPNyuYs2GOp5dIj+gRnkK6SJ8JqS5JwAErmfaLHQxfqcmO5corF&#10;QS0BDTRDdfz4btee4fTtbJNKTWdtBLOSfXEeldRjhNR84GQzIbmY9U2Dtyu5OWrMs9KeykJ5Vw1P&#10;kqf8gLF7lYRoLRNovfT6+KLBYkbqispNymLJJrYEOLow74zHAvUIqhuKTDmW2oKUBWxJJWlqkBzU&#10;rtgnWHbCOrFmQl2LmZ8NFI8z+TYJ+j06OX3llc+l+R85nWGipPfLxVk8o+yomB3l8CYyC/BJSj66&#10;LoOOEZ6spszw+eVVUL4ovcYmsUPlKbb3jBh0TVfFTOIyXIXK55nYPCcPiB1lgoXH2/DdoihVl7XB&#10;e3JX1lwn3FvY38b2MFRMxf5vUA81FeZVQtABzRJsSCpDdgO1sntVVwFGUcnblMOCNpwhlAukWi9n&#10;w52jXNc49j8Y46OMxxfUih0Qhv6IYGMSeWqQzquypoHfSQRCzGiyIdo47SomXFvAuOI8kOlqfkyx&#10;Ji8Bz6ASVCgDm7Gci0UlXMeMxd3k+qqh6uCOzBAbaIjk8l6GD7cOYY5NvQTQW6LzDf+iPRijGFGf&#10;hVUzE3MWLH+5CEL+5CLV1MIYXg8lIVtuZzeZzE8S34pJSroInDbz1hE+XmeZiAr4TtrnKwCfQxvD&#10;sfbfFzVUVW8zRP/xMshHXfkpvve5ffZ5H31x+RaVsEyWp5WPWiAoWyh8hyQ/Fr/MCdfj7IlNqgab&#10;MO/PEbYdwNPQRB/eP33jteOPfuTTH/7gR9/43N2o/8ht4tMkcmSqWng8sSBpwa2JqSGg3mIbmuFI&#10;7k4cg4gN9svjLCvAT+6sZF9LT6d0jY54C8idMKv9t/J7zmszpeCLtfR0Q1owZQJ+JPU6PULMZIyk&#10;StTk6ZOc9oAC8AVsaaNr0YCfQI17R0sLBRJQHY/hTb5EkPBIEM4I8kkOuB45F9SNLG6ZVXrYUizs&#10;Q59Il/VAwHprM4sETthTnp+p3OZfuKNNzXUjdBNmeRJnJIAZuA5LH9xFiF9F6Fzm8SpeRNLYqqb2&#10;zSveBrlpCZEbkOvucIa4pUKexcthjvFM1ZGA3Tdvbm8k/m136UgsmE/YyJi6jQAsxgsmMMNJWTcQ&#10;mDx2M1njr5D4js4W5UP2slE5wdev5YrhOwUeqlIQOM6KozVwJ1O1eH83XNIIdKp5hBf47MbDB49e&#10;e+2NdIXNzfVHojyID2toBrBo8eiE/lnb7JZMf3LFkswcfZStFnck+FUso9Lso1lweycJs1qhX2wb&#10;y7W2IiTaOTvQTEg6lWdmix7r+ldDjMTRxnaj4cb1l5qE/nKxY3J9qg1osz6jn1nIgpQlv0Fnud0t&#10;Ak2seOL57cu0AKDgXDLu2yRDGByBNwICsev0AtgKd0mZto1Pn8QNU/HOhhHUx0bM4GQisQeasFv/&#10;6fmA8+b83R5y3hQblecy2avpAhKk6wTrzBoR90vfhHoo5aSyTsoBURKMdwSrsGr0U7aCQh0aJdEV&#10;BDjm9awLA7GkQ+ecOV60WLEPaWWovK7DSOJVaETjyQw912Md7/ksxyM1gFNh6+goNLA4Ckn8Tbaa&#10;TXUGNqzEd8p5VecyBeCgywjG9l/sswYw6kpwUJ9b9J+nHqqu/tGv/lX9sriMX6C2a4hUWbzwqobo&#10;5ccP09soDSBqIJBlYX0hxvhDA0fF9qAhbhox0fmAAgi5Na72o/NPf/pzn/i5T9+9+5CgYVbo8vTZ&#10;swu5KTnpl0a7ei8MGeSwp4BtR74OiIX9qmAfGZY2qfxJ4KMIma3EvtN3PUOWX0f3F+MGQL2E3xOu&#10;WE/mHWWb4cfSNTBJPdeTohC0KKvAiDJSLI71cH6CCVyYbUu1XruvW+C21pqVh6xDURNDYTYdMN+U&#10;XhhsIIcrGjJXDk9LM3y6iam7ILY4WUlbA8Pny/RxiED4S9YG1wb1XzuwGE8pmDqWhZTqmN2RX+F4&#10;irrm0tYUtjsbUQWDiqjf5TV2DITXVBOB9VO4MkPtmDITlsdAb2gESwtBfKdi7UU5pmg7EqOm9FLt&#10;OV2UdO7m3E4BGk3XhUdL5nYwyggsamBtRIJLINRT14KnHGjG25p46hNKq9u2g+RbXJDMZIIhKQZ0&#10;7UnwxTTWSIZBIPakMiecEDEZPOxhEicfnYCgk/kcOwUCLIZPNKJ+JuxNOS3Z3oQxnlxF6ySIG68u&#10;YjB3bD+1bAjn4zIPPJHcki2VZcQcoJs0wm8tJkVJfowArWHoPm+MUnmq29E8up9/S/mZwnw1W8fb&#10;tTMHqYgWB8zy2/fhZlCvzZ2djCbBmfbMVhc0+YzmN8zsQI6F95YsNyVWjStizm2LI5Kk7tLfwFN7&#10;QYi4IbL/jFSgONAKjWn51ZAdcKYPiJWFk1gvRWFXWLEewYDri3k/tJwi7uA74r7Zww1Yo9MGJcMz&#10;tmGcHSXYQPgcZGDwTC+QaIsJ9KYrhdjAh2oaWVzXrJKUMY6Wq5gp84SCg0TociSSO7K/GzMkmczx&#10;6FP6x51uMTbvoIEGQspmmKSEL1zoLn3vVvkMZc91VpPJx1pQuBc3ycjuF56ldIbVq09U+T5TvnKW&#10;ZiHHzVW6aQov67vgTgJNKMKOiJrkwWdwuMWZharVlaLckvfV/L70LgwGhVj4JNSV9FxIibeLsD1q&#10;f7bDQt20wlkZCZhmrjm43nTVjsQJ5TcML3jzMeSe3kgadNK5aMjSNMO+kqoTSV7pE18dS4IyAWzm&#10;hKlzhM0vYavrlcdOifhIiksOf9Y6LW0iSrK+VInK2GHZyRxjgzbEoLxApwMcQvlJNx9K/r3pF1oB&#10;ko11jMCRlleevwclSd6PToO9ZVQW7KtrwDG2bKPbypXjcQX48ISKQWUdAjiZ+BPFggVJnTLf191m&#10;3Tc5vCsDwGs1HgOKbDcicRo68NhJBu4PYSduhv6FHMW9wlCyuGZYQHH8rGRHbQAVDI+IcIqBKSss&#10;wVyy0NI4EyNRW/BGGKwhNytfJrMhj5oViLOdbVCTP+K7sjovd7Ywn2mT2Xs5IlEk1azGd6lPGRMg&#10;DxoGfzohkwAcXk6amd1+KVzq44eP7t59EN1hQPpC3hEHVAGVAAY5yW6d0vjz4KkLci1VN1phMZ8y&#10;oYs0sgzgYdoNnp35C6oKso81kZcvtjXX1RiV9YMwDKIfsQKNt6cFr5idBrtFeaZoAkOSE1/x9RxX&#10;qNGG9lcUWlCVuwuEG8J2oRpGiVuf78iapCo7sRpRlLF72jjXZJWaBxxZZNzIcDY3/KQpYzpWe97Z&#10;PtQrx6GaRsexNcQq7TNsy3GrqDTc+TFefgH+TObKr0Lk0WKWrz5XZZ8t4Ki+Ye8ibCeRGJy7TCj0&#10;XQUU81hpiUJBThiegu9MCDSYEi0d8lNzHHm3ItMx+aoY8TvDMPgSgxHJ1TZXmVi1pRVidiZFKweB&#10;WDj9FNJebWt/f/voMDWNabmR4UGIoyqwKTU59c+xL08e+t1RjwBbiWyMCY20yl6xyNkDK33AdE1s&#10;5bliVomofhfHotfswV8xOpa51T8VReh7qnXQsbx/8VT6huVLj7JKC8yWzjm0TKcxZ7ZPx+lW7Bsz&#10;lfZa5gkGdyE6u37z4NZhyndFqUcmaBSBbcQLhz0acZHabmyovqhQNBaQKb7stOtpDU3mUEZmL0dQ&#10;T+FGmOQWlUkYPOZaCiglP1PgwvxK+ntAfoHOX3M6uwPV4kFcPVdXxa1Q6BpHmc4NMMxohevBrASt&#10;c4C1pHSkjXzG8GbVAlqBpr8CzRk686icsR1bSCMGTKcatUV67VOfWxOTy6OC5SlfGgXHwDNMIQyf&#10;f5W5gPbg8Y9TSogomINP8SLM9erz7khXcda8biIE1gmuS7Oa9eG/Lj11koO7M15SzPAcm4VQs0+Z&#10;Nf+tQInjz0nlsJm9JbOQ3UvRsM3cK9xTlI8Ie/4lgBzwvr0liGTAr+d4uB3dXrwIKUTAJD/1KoAu&#10;nZqzscD9UELAzSkcd3B0mEqNEeEH4aUeHMUz/NznXrt//34Fa0RlPeIMBSvF8tns5YyzzqeUBVoy&#10;sV5x8tm7QaVSbCLSPZ4TPLbJc6HhDHHwF16KxmLWPdwErozjMsfZ+ip3jlIFQwWBH1JJ+7x95Bde&#10;unfxMo1o5a/V1QAoKO/IKMI8ednjL9osAjHxbU4ebsSIQBxiS67EgGh1h4qF9r+kv4XAbSt5zEhy&#10;TWqv55UpWJLd2Inap2Biyw5U6CJ3xTFJFC3sA6kIeviEggy91Cgl80MwFeSdqGH55WraKjnvA92n&#10;iVq6VvxdFSLWM7AGp7hnEjrz1UVuNx2A3NbKLGmldZm0uKoWFqNW8Npbi6bpdCzVMshf0IsQ6wZr&#10;tDn59ZsxcKIV9lIgK1Wy40ribdqJyDBc52hBwkTmFmCs1kSPjc7N8CA1ICSNGaErwc8Cl33SvlYy&#10;+vPFkHPP1aoP+JobLEpowiUeOia5SKVnoVlcou1u0EUN9A15/ipRA4RAETWS+r6abt6Ls6SUIljD&#10;oSVbJYY53dAObyVVdy+LUcG7wKQsqYqeEVVEAStb50CxzvHmmD59qpsSTloPCFuoopLJ4iynJU8i&#10;2CQbgd7yBZkJpcFxGKI8a8TWkomqG14sEXEU28K4F/+KnxTpFFSXDlrYqvoEPzl2O55GyUGfvxxf&#10;/Cd9BchbN2iEqZqtlekCqhyTw0w0MxNvD7kJJAmd9uCRTslxqM+OM58MrMgo8rtzoLJCN5NWEpdg&#10;d2M7jS5IN0iRKdF8LVPbz9LKkeQQspU0urWSKW6Rp41HFjtdWnHKWdvA10xiscc0xoLHLwzk8SNj&#10;kH4bSVBNF96EMNjAWVemLYZbYxaAERmYtCJ8cJCNq6uUmghdLU4RTO90ViAhIfrMyhMWZ7NsRuAx&#10;LA8tJAcKhI3Q4XjqYrNvdIxhU9rrIxzN+JjJvg+8uXFzJ0Gcu68/fP31h2ZzX6dtlDFjsWqkkg5M&#10;RhzjhVWNLKMSX+LDSVXY3ot9bKzrJsdWI7RS0gKsdFijTq0+eu0zNzapw9PDacW4dvLxSywvqH0j&#10;gbXwOBiHN0/mIGe5ZFHL1br724lOQhxrAzzBtqDuc1BGq49os7P5MwmTG8/go0G7dx4/SXmgsGvT&#10;CAY6bgqXDPKvKZ1pkhlqqQga3uaIBYA1i+NFGe1ZAh4T5iWYZylkeETydtkTpqRRTonBaxl4YsSm&#10;EK9aCEYSlfidO1tqwIYq5Ns4hULcslq8Oy/CgzZ+t+iJmwZbJb6GZ9ttYY1O3GajgG5AyXtoPKz3&#10;WH0hzF/mK0waagK3lYdC2DEjWKvP8mCeOBzdmsFZnhClLzO0SOm07Dg42ErTzd39a+s719a3U+ki&#10;929J1GIui/PUh9RDFLzTL+wbCkkBY7IrhTXaj6qOQXeJIJQqhkMwtL8Kx4rvxYzw+yICyrvn5kWV&#10;yUJw6OqsYgordEkVIEdLM0/BpgPVpMxniIWrsP+SvNcqxTJuqTzYJ6Jkp3YnaCEjkNWCsRJ9kEO5&#10;ltJc69eTEp1o2NMgDdC0kAmK2MptDoD+rcwRVy2X2U6xQXtDK6eZnMaNCWjTOYOmoVdn5ymRxgFR&#10;5JewIGDIVainlCKrBsLsOpjiMGZUkZ6YbWxAEav0KuIfUuyzJ2EzJuKa7aCjkAN0PQ4iSgGKOmo0&#10;D5uumCEQXdILyBobb+aFHP1j/8n/O6dGOx/CUJ2XTE5qMKT5S8422sryZDxHAgYxliHexCimrMXQ&#10;MJxAVBTpgvoXeNrxt3Gms6L2SMRAZHp5sZ7Ws2E+OSmU1+f7We8sMwWvEluBk0oHaYQU72QjuXnA&#10;jQn2oL5rheRfOm+QrMI9m7UIjGe5QeqZQl6FehExkHm0xgbDyBBpy8q4TRQXtahF67YzDmflCQUp&#10;sERZiJ4WFrk2S71XRoQeYt6yQY+ODu+856XIc/9C2OX44ckbr99L09PsouiD81OK3muS6D8lziw7&#10;pI5TA45UagoEsZFw2n7+GJiK+oRRmfglVGqKvRJ2XI4EUhGdPQFMvftaHoogOt6Uq9A6OZR/s92b&#10;tk1BJD7ObbsVihY25lY6UM9mWcjKlNZWYEa0gGlDFDpVcuOx44DvyEFLgD//yzqKrzRJWXFHJSkN&#10;95ZnWl2+Wiw7CM2cM5sHPs9Kuu1b46+gM7dlJ1jnGieagt3ZttfKRk9CKRLVaAHWrkYlcl8qSWMA&#10;mllVoTypNqjV1jR9CucU4qliqVL0EYBySHnr0YQgTe8qYoStT6a5SjXZtHrXuMbWdPMIaNUadqsJ&#10;j3oF/yU/iK845fiCKTEggqI7p0DwEOXzMQvjlyWkn/q1e7ePtpOaIAm14eWcWIU+j86ne8ZFbJhp&#10;XWVPfTeM0yqohCCu665MVawr2XlTv6+wNyeJ6y0+pWLPCa2t1ByrMf877fnivAvuOShul/vNKsxv&#10;lzsZCamWUd+s1IxH1bpqzS0ltZmM90xbXPYLvBGTlxraLowhsY2GtPEqkj8U7x+fo3IKaU9BpM5G&#10;IO88t/4QNgI6yXJtWeyqxih7OtVyDfIWxatETUmkSXWctNy5TFZEzikWdSWJjtPSVJVzGdORvWBL&#10;VdWFTqfYvAYMQy7tglXQYkjAMuKKs8mTzUosnhjnkkMh+WClYn/hemG8v0jsvb390HOQeehkDJcY&#10;sAnCZB0CrUQPILPdWTkebZjdHcHWEVggxJpG1alVGB11PVYuE50Vyjtho29u5FQlXhqzv85V3ec8&#10;Xz6+4nkrADm9DQwIELdANHtCVi+hIzUUdXKCIqRsRP7NG1zuKVuGYb9k205MMK2nL5+epwqZ6Dr2&#10;X41FRAV7Lv8afOJB///t/fmv7m2Wn4Wd98x7PNM71lzVVdVuWxj4CyKF/BTjhME2BOPYwVhBQgQZ&#10;IkREpJhEIgpSpMgBBZyIhAQSSBAEQWISgUmi8EsURcFu3EN1TW+905mHPZ355LqudT/7nCr38FZ3&#10;4yGup3e/tc/ez/4+3+99r3sNn/VZayVC/W7yjbGkTmMxGah62CKB4yGdOke8nRtiK06Y8nNyjC6H&#10;k3nj3evvvvsOXDlOP4lX/vLo8ZNHh0eIHOsnQIckCkwVEUtFwk9k2alL4IcmZRJZS6VAjAmRCWgO&#10;Do+VPRq82K1Wk2nBmIPIVYB1aa3LWBKyzmy9HVKGS53Olo63Z3w8OmfO+rx6tJ5Oe9zBDVca8R/o&#10;LSCFtZNGL9EUivR57pgzSfEe+RJdWBeWWS9kFqBLnZ0mcbH7Jfh64NTzk4DOk7LWoAp+ISScJvxo&#10;j6I2U/MotJmtGlzHjTIVYbtp66yLHjUoNlyqEcVUYg5cqWVrPZei2WQ+17FJjSUOY0lTaCuyT3F1&#10;0jZheYatTt98M3TMICCfZOQqLGoTHeQGhVo5+Dn1vpY5kXsjtZB1Mextgi4qb/gp1aKX03KbNxls&#10;B+lcwhjs0NL86rULWztYAuPvPIAOte5L4NpwjcbjTmlECk/lT++PrIJrtP5ifj0aflnWjYKZn+qk&#10;TZQZCvem0VhvnOBjRt8kM2MVVqCdbdCklCTVVIzlWfe4rtGW8aN8ShXyAM6+yXXCLT48Ojo4JGvs&#10;bISnZmdZJqkUtRcdn2eML4ueqNrVwRiOLa75OT24MaEz8IjOFcgXxsYOpkxp1MRwQfu9GxE6wFOV&#10;zW3Dodje2eHooXE4CQ5jJiwoH2ocqXtN134COdzEbPiU82Z1kGLl00UZq8FkYjINgw45aslHi4E2&#10;MfRA8+1RBoPHknXzGH9iddcrUSfzxUnq0mXfhPg+p2FYVoHPo/nC1evXoPqqMWPrjQqovkiir13x&#10;CdnwxOH60n0oRCX/c5HxpoRHYxbAo4d5mmpaxN5phW0wr/62rMwK4SQwRUDvOVbB2UZJfSzj5V6L&#10;XFeEXYgUD7MWm2UyoyLWl0Kb4sWMTMi/Ja/TdUxtWBWCP7dztlXZFWd4K+KJXa7MyByONGhtq5Ey&#10;D3lwRoqS+RsaBrOOdcrLh8mTGJ9ECiLtsJjy+oxBaTduXLt6jQLfPTLNl7a2sXrHJ09ozWgTQYMq&#10;B7qiOKTuFB95qVOuRxEwDkM3L0Ay/poDFq/s82HUsCE3E6CYxRmehKsaxDm54/HqcrA82Ks/w6i+&#10;9Qu+Kae8DIIyd/r7PMVZEd4SPJt45E1qTEJESlWYMROTLO/3jJyMU2qJhF5Of0B4tIDdXAt3gfsw&#10;PC0blkvX3KW8ecXESGX50TVqB5bnAITPIyK1LR2XuThmEgGT5Uko7BgFmmaAjijwdo1Ur5z3WEql&#10;NjbO6XrcKhyykKDx2Zf6OvaNRVGTp882pNsW8t5w9jkjyPCsD0/EIYHEIHysQtqY5+zOcGmrUMs2&#10;FJnNhqjCjGRxfUWHxaMy0L3tNOPvaeD+cUZxAC7v7VwCDCG9DAn14tYraphB6s5dsmAt4tU45Kr8&#10;KkVswlPWahIhKwrI5BdRDXoyFlvfZfPnv75i2djRUeXr+IzKXsp9BG19zISYqvZskH/w2khk6sc3&#10;neTyaXByGtHMX09OTHFxws7Tw4ODR/ceAgFb90u9GOl17KLUcLcehJyt71n9i/QmVRwkq/QnkRVa&#10;ovJ+t6/yBrNPEm7UqqI1ZaUmBZR4mLY3v3L2bG1ZaW0gOqfyLHCZnj58nDs5x2dqEgvLpmmQP5RF&#10;oCvLOqBmIxMacQqpDXIqCqUa6tgJHGycskUbqKQmgFdgLlM/JnjKGN5QZp/TJGh/5q2F1M9kvoqQ&#10;Kb/oRkmSrJYOrPy9KfhUKF+QlccNs5cen7u8JhRxkbGW0MIjJF6axSTRNq60H+jBUn+dMZPBWDc1&#10;lyYvLTZG3ZtpE7yKjahsDkIFlqKKy8RKOqmh0RIDZZzKYuusvl7MoDz9dJ0HC/2AfWNT8GF5GJNY&#10;ldCOslGzT+o4/3MCFHbR2MimWrLKmkaMUEhR50GrX5t+W5m2ohWNwZmX23TB2LYmYm9v+8Z1MCQy&#10;WhiGa2T/6IVHPTOhWEiyFXKRcRU4OzgJOsX69XMtyFThTQe4uk3ztX9l9+23b6CAj44OWcbpj5LW&#10;GLctPq4FfS5uPJdktv2W6uNFagVkvws1WYlMv7ybUrXruJY6UyDyBf1fe2t4uEcRtP7T+GL4RnHi&#10;mnTDL9HeUYQ1DJw5Eiv0iKU2h0epvK9xTyZIE8LSmB7ABfHEe0yXhRHZFqYCSm92wfjiOQpXzugi&#10;NKssek2lZznG5eeyMuxX03G1OP3lxvxPpmqAAnHCgJ6us3yFYbydCkYhZGny9YUjKSuoHjUDjXof&#10;+qLm7cJwKuEv/BxkcopQRwPZV2MKQjqQhU05WPnIY4sHe62piYeGF9ASLdfxeOkEdPHy9rmLW7iz&#10;9J5kig6ty9ntYaC91q2nTnhefkHiUhejnZcztIKAcQRiNw+AWAOOzbvy6ee1ZKHfvQ6j8hp05AZn&#10;eh2pDPQ4TskmfNkYoTEC8+PN1+i73uxnzudGs4YcKA2aEwp2dHxyzNg0DqUz2ag0tgbo+cnRycN7&#10;Dx89fPTk5MQoQQqodcUxQu1Kws7U4fcKHHT9lZjTJxgSHEcSrk+fA37o79Cje1In3FZKgm1s2CcT&#10;agnZvUduSmgdVmGBD24fICpbz5XzKV2CnAqtTwBg2aI6nyg9eISTPqZCu9zyAu44YZH286FED4Jn&#10;XBHNW7B0blGBs91/IjkFjK/d+mn+Z1mFf/nP/QvHx5RT3To4eIguLlVTK8gGfzhGTMqV7Y9NgOCZ&#10;Zhjo6mkGfR2mgrBUkiqCAwNiH7CuQq4erU52onTq+LRJfqIHtMrv56gPVso5OrDXHdZlWRa5tago&#10;0z8Vzq+7uMLiGTpSChTtrXkkuWzIp988eqEgWdmPHoKQ0N/0GZ4kGaLSp5OoTxDMONZ7PbkrD7KR&#10;v5QDS48YTf/RqhEc8sRma0rlCKHdzDrHGrf+A0Nw7dq1K1f3964QJexcZgoj5ZLPXt1/8PDBg4MT&#10;5M5Fbf6Co4yb3zutH4o9UzplCCs2QMXJx8ZQW6NgsQJOInvND3nIQc5CpF1aQ+KyteweS1zZ9fR/&#10;mHyzbEb/69imKrbWJk44MQ678qmfUh6hIzme7OmpH8cvHVBSderYDSbYBQE8/204b+EIpdrOE6X7&#10;BRyqwjhAW7gZDXgYxeAnrCS0YUvRUnrY1wRDUCxRUSCYz2CWb6CX8P6sQ3FcijuIupBo5u/Wqimy&#10;0mD9wxGJHTdJ9BCJ7Ga4cDYhoxAoNYRrL5rCUqCklYYCpOkDfJubLVFNEZIq3aAWHX+DV0d6DONp&#10;kUxS7guB30D2S+EOUGLejCc2CAsIGqu7ajQJtqiDR0agG8FvY2XpPOUgHRxeSUdNh4h1NsHBRuev&#10;cGRFjQOHbV6z+RsR2Gj/SMkhH2NEXpuSUzsybx0PYVAmF1bv+DQnN+7Z+A/Sy5oJnMfRX23+5PXt&#10;vXkzb8RzY7yWJWIHJ6FgG5tEUd/O7ID6k+85Yw8fPrz/4D4xBPbDLUs6at7FvbDujrVgbAxTsOi6&#10;D2ZN7xkVivlRuYc2ts+xn66YXJM/9rzmfKDuKd0HyR0eMw83IV/ghA21hovPZCpcgNEPzVoX68wJ&#10;8cIiIMaFj3ESOXXlxAgQgYXzbnvW0yYnuUnLZ51cl//sqfIUpiDUmlKUBXd4elw/v11YVoE/kI5P&#10;9nM5Y8H2I1Er12F6xBnrpMdLkZ3KgT2bnIhCj0Ar3SxnJV6uwbT0mAyozv/0o3BAjZo+v7wcQWQ5&#10;j7pjM+XicCd2vKKTHJacjleFYOPKdrpkAvHpYT4eypCE2S2VkXMXPMXxyCPKRg4xDzIIac0nqt5a&#10;2ZsCiZ4nyFG+1Sbc9YdoI6siTZcLmo2/JJJm1aFZ+pJmnvSV0BWhcoA0QP+161fhoVoHd3mrRl3n&#10;j4+f0N/i0aMjS9y6scoy3FI+gpwVEjOE/bFE6XCpAM59cr2szKqNq/k0vjF/W5TtCemVilTVuSx6&#10;vvWjmG4cCY7Zdjv5ppNKK2rrWNX8ytMsTmp3fNVFtXxTfcwhF3eavmlFNKGIdlq0Ldk0no8F1I2L&#10;1aGoSLTwpKhPOpK5p8sQLfU6Ct74qCKAjHknsDQtN8J5IcDioAIJjCs9WsKnHeMwd7MwpR6yOvUY&#10;AOLCRo4E+eRvQ21V6GMKx9+rgihIKlmb/kzo2Rmeoec7/uLGHowYaWQMYWIzGZlZve2uuhf5p0V8&#10;4e4LE9mkZyc2TWNuFHHW25iufoBq9UIx8Xd7Dajc4KyRfGeOxY0PPti7ceOtS9uvyK7htV7cUp4K&#10;cHQuZxBawFG9n5cNGGUz2naCvaWa1y34s0r9TE2l4sLAiu2KALpnBWgFAZttXJHCXHxA8GCp9bn+&#10;cANH/piF6XNPtX9XWXHB+qT5vJVz9ldhb96OTjGGgEpiZwISMxGMSsNFmR0eEE5z1kC8HU6aT220&#10;baXIovjado7I4urb18B4kTeQXTwV9p5hy9QnTz0JX6ayrdinV4ImhzuRwkSDy0vbPN8A5kpfghfw&#10;NlqlYIzdg2h0+QIbSqt+x3MJGYl2qMeKMS13TdW1VcJc45FNIb8ghOCn42fU9a+9tJV2FYaSv6OQ&#10;bzLnirBwwU/5em0VxtFymxsgFXNroWDTAMaZOQT+3G41eJGD7Hap7kq1A6aLgXKuAjx00BoVpMkp&#10;1JjpKQN6efoSlHJ5HJ1mzXBJwuE8smnfvVIbKMcUXSRhDwpImukH2ykNoSJMm0PUpJSmp2ZwtGo5&#10;LBaeoqz1vtnxApipV5jcSQstgiNLaSCLuPampIgPJBis0jCDC1zcaTI6AFTpIjmitYSd1DSNU5jC&#10;cfEKCYVr12iaTZQgR/bl2aPDkwf3DunMNZxn9Z2CfspzjbERysY9mLVsCpBOyHivkp5t18GnI/Tm&#10;CIJswt001zyHqZnXbQSVSQW1Mq8JoGYKmxY71cHPUzTR4ZXGFMFkqlecenrk88RPVYLCMgvoWbCd&#10;qcMTztERlggGS8hu1I3ysahj5oZVdOjmpQsTpZV0M8u28hla5SFalK+N2qAYeHUXpDbmvoAM4jIh&#10;pXKIVw51OftjpNe0Nu4D6iFaoE7eklK0ZGnnYRBFrNNuzpFmcUuYxdeSqVr73zRiwX6nXMOl3yf8&#10;P11M47id4gOL5+nBJiyz7mjwlyX0b5xSBcBtHTPWaSfOmBABVjtjDePrEk3bQbcOwtIzuD9GzOxs&#10;waG5SOe77R38T3Io4IMGltFfM2uu+dg8b32BaQlbDy+IWkApNXag8ULNwQpH86oI9ObGo1pfrcbE&#10;BF1fs7He6yMMPNQu9Ntf32GNt7SYED8BTPWRK50e0rLswfLwssiRjrC4ijTbdXFn6/o7N65cvw5N&#10;j/3Ew4XTAbkFoWBLoefxVQgxKktVZ7+IIEKrHHrxL63W8xeWeBhW5gGLx6qGyfvxTwyv0xHhAJPb&#10;o3q88gizG/q+Ks7ox264CUacXdR9TRQsVrC6ZWBtIgn5DwMFTqxsxtIxGvJbg1zM023QtI3H0GqP&#10;keXb8ZL1Xob7bDsYu/M4fubJidT2n/712ioYJbafSxUHYQ3PpiGdZlH4MoDlcJbn5r4lCXVuJ4Mu&#10;+Ctzy37cTY2jcZ7vCPUtnSAPckhv2tJxPQw1Vxuc7KRSSLc+AafBZcTxbFW3ZWOihecKI0zDbOOs&#10;7tJwP3fb9LOEdk9+5JFygJUdop0vXdiKHS7J1uxH53Xuk8/1GG2AI76xTQaPZXvXHrDjIu6Ti+ox&#10;nsKl3GTlaMAGlOPFCzS3uH7jBo2Ppp2vFdfPX8LQAgEt6iCikuU2V+tFsLnKZIKSrbgr+ewhWPpR&#10;T7PoykXE88HYmOJYiXcJoDyLxk13W0oiNRmbzMK0ihsQKJDFtezwdd82ZH+t/rsoL4kDiyEp8J+K&#10;9Oeu7aQFy6DNi19Vam8DYXnY5MZfvjyhubGQblQr2gPsYSWtvAti1/nuUkXB6+582FA9/7vwIZI5&#10;m8jAvMvMEUgQAADk90lEQVSM7zATGBKU6bPuJLhDQ5K5KkW8BK/WVw3+6BSphOvRPVHBAIaKkP2x&#10;6hVVY+NY/B6KWKBjP3KQR9X2GgW6EJJ1ueSoKogp+g9gNfe2MjBBOi5jTlCxRWZzfjLqIw8sBbHq&#10;BuwYZu9t+wHARN69dnXryj7ULoQab8iJhkGrWZlxNqdRyAQC47lmDd64bX+Yy7UaLm16nCQbi0W+&#10;DMVGS68wceCadmE0z2kiYAjG8zii5kaEfXT/9SuDsXmtE7cMyRsRw08otLngLBGXQguD2tddAvcQ&#10;Yi7DhLYYY84kdCQW9wv5oXiSumWJHrs7jtKcc9TtTIgYRv8Sa4BOTTELl6f9wQysHmBBYRcRqTe2&#10;gl5npJZRRBLMma+rw2eQHXNBRnKFNYtULIgxbgwiao8fOYa+Bh+Rn4luzFqsMopMKU5Azjdk80tb&#10;O5e167odFpN5ZnvNIqj0JsqPImCHRMJxurTubnGsKb6ykvSnh5BeW4X/1f/mf4HvFf+UHVOxcSrw&#10;D4CBAuJqPVbwyPeD2McRMEUCzIsZ6Fium45fkdAYhWaT6xTTJDtSYG6v7rmawZT/zDwZZsj4J6Ed&#10;0oomCzrlVv6U3amHQLwA3ZXuaFACN0vha9H4/7RD8pq656ZZNWlieBB1YAoa2ZC3Rq/Ff+XyLDNe&#10;OUse+M0VzsKYx9ess3p98bRGhqT+g85cfImO6XmxU8jLjXduYBV2dhgtcJnd5wmPIaQeHCLE1rvT&#10;TYTEdJ3zsKt2aOYANXWjOnlldDgndlMngfX0GUcfQLKwoPk0M7pD13DGi+k3hJNBuaNXl0sxCnwe&#10;bHRDdQxZ0hlu00kbPdtRUcGO5E1hpGo7tec9T3JGx9AOGYMOBOavyVALB4lVOuiHppkDTOHC02ec&#10;HjIidDgGRGovjG+Cmpdj1UcjyWSn6StOFzlY4XZZpSfYs+dH+KtAcVvbTMelVBpqRKmmqHp4sjRZ&#10;pO2DDSw6YdzheNZlyZFY2nozkGIfKZlsMkvMqZKosWl1qxhNkXaacjQwgbulEvVGHbMxq3T6StEJ&#10;YkxjFl9sTJPmDDVwJ3CKzG5aoDe2rz3poHmu1N8pZq2mNoyebqxqvbCMSWKdTOGEfQ7o8QXNge3e&#10;2754bf/C3i79Layed9IpGsR0AkLdM5ZWWLu3MKLi/w1J45QGhd869WnTZHDU/cL6Dd1WSFVybhRg&#10;2jRx6qu/2sD92Ycx8bM4aY7lIC9LMCHXyFmxxIjqrHsTK4br411NHUuWxufKlMNlOM/hOXh4yATN&#10;RzS2e/yY8LYUv59L0u7g6Bja5+W93avvvn3lnRsXd7dpmibNIAr7IJfpa0FpND1n3ZxvU+6ggNgB&#10;VOI4aRqrQ1XcubaYATJjvHuLBP+F7a2LW4R13CIePqCBxXTwYdD4r14yLwW7RHBqCa85J4kOUe3r&#10;8hm/0kLal8yvtUjYkjUdEQ2GcYwpV6rf7NsTWF78Jyl5hX2DV6OHraZ8S2VCnlP9yjk4Sw58b//q&#10;dTruT8L/p3r92B/8q//LfyU1rRyY3LsIS/cZJGDESzau5drj2eWec86Mi3NEZF+szsDpn9K23HXq&#10;OapQnsv0wCj6Keec2xI9IUBpvDcKXZV/M1L+hVVnqncftj333BaBbWLyZErtPqhAKn16aQxunyvZ&#10;G7i14SpUoJvjUleD4XClQ1uQlQXTseAfdB2yiGFIQpFmNFDGPbw54K/sGeYcksPBgwdPTo5wS997&#10;711eu7sECvRSpmG15ITjw+MH93nDE3OgT5gQe0ASrF4gPrQhVpV9nurQ7mAMzMArKkBATdA69I3n&#10;2a3Uke/vQo6qGhOr7q75oOPLZ7q3CzUElg2kvBRTKmljFSZ9JbXgFObfnNgFug/k53XWe4SAqm0c&#10;fKDFy5GejDamdjDxqiNbOvrsspgkTkCQpnsl7pIYswYmM8uV2BrzW1TolElblECOHeHXJZxBZr5y&#10;BZNH3JCdHJlIkcfXcaQqeEZlGvnl7qV0Epe0kAosZFaqqU+tYz3jootV/MCaDymXsWPnCra7KTTM&#10;wziND2aFVwJCfrhR9bizjYK4gLJoELckRldJnyP1l8asC/Pg/7l7rOFApC6d3RFCqYaaqFoU2uVP&#10;SVde2dmi+e4uPNTtMwBHkI6Gq2fY7OfKPpo2gMsMuLqbvS3U8Z/FQBudPpSMU+xozkHAxngGgkfp&#10;7gno/L0LP5K6WeUlcu3IJjjJKqxfdA85KCOumY35X22E8jzDjobAP386vl0hWx5gJpaOVLCDDk8e&#10;PXj06MEDp/OaLxR4YFQvvKR8VN0dimRQ4zlJ6F+0s0hr2oBctPpfpuDFsJD66DiMyyL9OGOhQNM+&#10;RS3uy4GyIKRWJPPO2s/pIsTJsSlkSs+RBGfP0j778OCR0QNw1tGRbJvsvzQV0lqdXRbA/VVkrDBN&#10;yQt78HGcBfm03m+/77xOisYFL9+o5G4Mam+Td8Sh4OmDvVNrP+XrJ80I9FjrZXTYavOQN50vlB+v&#10;ZJRr9uzV4kaXbEiFNalTQSQhqrMG6gy8u2rjFNQu5SOOEzeUhI5oB9RpF6Vu1ApTwDFwx6B/NYZd&#10;CqgUanz82LpGFdyA4MCwS7NG1T4EA5eMtbZgoLJShnwGCtYCidWrpX5VcYvrcGWX813SxbtbqJ/H&#10;8GgvXyCjFbMphdoeDWI+mghmNKIGL//9996/AcRJs1WzdoY2iIEw5xP8PLU+xegUYjq+Ax8Dp5ip&#10;sM0ltvQCNNmcDRZC4goaLUI2jZIoVdvBXMsMUKos3RqkbO5E7zRK2qj7jVXwt4NxlINMtk5fkyMf&#10;g1y902RTx2p6JGpxsTIRFeH4QcOqnJMdpqVCmTQEP+Yj1LRywjhCNAUrt+zUMSSeKGpnd28G4Xk3&#10;3qf6qJnmpHwij3LAMuweX305Mokgf5foYII3TB9EGA7chQF7bcAJLCzEZ4TK8aOTwwMKml8+I5lB&#10;aY/QecFfiWWpUAx5N1JpoRSUWL3tUH0wqh3bFHqnEkJfUlhBzvzbcGABUYbwM2ajKGGlATfHdyFy&#10;1bTVxyaWfaFCim5yN66YCRmJdvrFBtWjL41dylzGRHv5hM7KZ19c2t/avcr/7128tEvPZe2BwxIw&#10;IXJPLGaeJhpCi8NJdpcmdfzaOZ+jmsYdi+7NpJc3CjozP4I0J3v+vxzea1UzNuINbyJB8zSeXmpk&#10;aS6bF5jnuKKE3t5rIvfUYYPJYkAWmOs8TpwV90cKjO6ejl8mtyR/zc913jjoHF9ANdrmXybwevbq&#10;6OHRycGJ2XmJ3w0/yIMUhHHTqG998ujhw6PDQ7ZJhAAv0OJnHzTwX2vCTUgpc+b8eWj7sjUSclaQ&#10;d2AP6LtqqgwH8MyLbbiCZ18dPrx3cvgQFNVt7PHUOT15saa5Gt2HvJRJduR6xdKcAoiRlcLpnBtP&#10;2DKb5Qt1R4syuWceZqnDUuPoDFmIvxMEaTZGwIJ01gtgFl/s3uRScgkbuWPxkdk/7nXw9DSquiHy&#10;7SSPBmEctZJNq2PzMG3mCfXfol2SSZ16lOhJWjtV2JRIlAtu2Ez6ptBb6Rl3oVAxQfc6Lti0kJ3G&#10;ysHHxX1reElVsXbj7gi4VmwkFIWqrRsRNvbGz7BLz0Dz8BnwDviLyA6i/sZsKrJimJm/qjYRzeIR&#10;6aSNN2ynbALNS1vcIY0f0P9Eo1hcdLlydPYsAe+Txyd2OyYjy/As+uVS5yVDATxADtUgva5HkRna&#10;jw80X9HxVW9bKaPWVYTWPIAZ0pQbkcSM9RVeG8nIg80n3pzDkbRyrcpsEjmemltuyFX6fQ69+ek0&#10;f19a8imSmSjk1CMp6hNLjDhFDRdFkFzy8ZNn8K+wgPB5rHHOvOkcmLdgAY1zGobsnWDJLegj0WJb&#10;PDhL57HHFzjiOONidnnEa+wIwbs9l4gBLZqjpu/pCVUSdaypnjKbPBC/oqlQ+kBFpivVLChZh6HI&#10;A5PuVqhjWk8NiAfZcjyPsZ4guyRhzDDSRhuzNS5zLrcub+4T6zMjUfr5cr8T5PaqfZlejc6+AB6s&#10;2ayo2Sw3i2lqAURC/JLVv7h7efva3sXdrXPOhWFhrf524ubULDU+IQ/A8zInbYKbpbtTwn38GJ6U&#10;9WvNPGrgJ19Lqa8fK1xvEKaStIkiT/8ubbaxBUs4Nv/sE0dKf9yNnX+WRPHBF6jUrQ6W4HmfqKU0&#10;CCcPRNWxa9SRXY7sqTwalfIGhxvAeWCKCY2yidHvPgBrOj48YX9Vu12HfSMFzSdwHAni79+7h3dB&#10;LIBggMfU8qS1qXsSah6cKT4LJlzXzu9UDs58HoXJm/PTfHokckqX2BVEmBwEiyRkCmZVOcsGAB+X&#10;bkKvTSDVxhg+1OrZdJQ3XFfHyb273rZg4E2T7imV7U+WDA7StLiiv/62/kY//clYIRdqelZLEaFG&#10;Kw2gVEHhQHy7U4JcORJV8Nj3GUIoAl3zyMjhelj55+mP4p9wjHyFsohxOdrmWhHwtOovfe1iOr5Y&#10;oMFqtc6njIh8WLXYsCsUI89NEE7HYAncKhdV07RYwt9D5hUBN+5wjWUfY/+j+xgxTgWrwAxKJARM&#10;O0mylEJkMAtyPw72c+pOkJbaueZpk/cmX3L2HCK6Txu8nV1UBlHDQziojw5g26L4iAUxQNwBbbOO&#10;jo9QMVgFpOvVsycA7jBKjAuCnzHLkwQzMbXOAmkD2mWfwZ2xbM2V1ezq96fKB0Ra4eVy64a6szGl&#10;mzBz6YQkYmATP3Niq2xIUfN4eqEoKURZaAMe6jcPyD0+38aBjE7mQvb/tucoGJ9WqRweNpdlpCEB&#10;TexBTLAL3Bxj1ynztj3BY1tLSjyLwmGmpuJmvV7BKIj44k5GgUOwqTEfmpl8UzGfQSULYWdwrKvG&#10;G5h4atF90ixJMhguFBxueFgqeXzpwShalszomIPRdFOAumRvpXO9l1VNreGdTPlkUYPUdXjVyJlS&#10;zcJ46rm5ORHthH+qms1g5wr305KHWjTzRNyavT7OvIQIuX/jGmzUc5cuQWQWJpJqW4PmxXOYyGv0&#10;6JpQ2s3pRCYLpZvnkX/iK3U9X2OzxrPvJ8vyj81ejsGIUK88+hGhMXmzbP7V63O6+cnYos0bX5uS&#10;5UHn3E1qgTut4ai1nO1bYhc7hT1HKnav7O5dJZO8ffEyI6l1Hy1AkOyyBl7aJoTrPHt+cnB4cO/e&#10;MXiOU49M9RgCjSP9FrHCU8rcGJfGPTRB00lQ5dWGr4U2KCUmetk8MTIbpJ23d9AKEnAkTINfulDi&#10;P+cv4p8wZtHgGNeHLHfHtK5FQ93K4U2A2nEntmQSKj5IJiZcj6lgpa+WcDWEWcYj2D6yzVjkMQ+V&#10;RdsjBnaGE8i97k/7+nUSEcswmPzESZREz6o0mY1pYpccGofzUtgyTAMHQcRHMkmwgJkVJ869esAE&#10;IpbrltFw9EKQ1LTHyI3oqVCf9a2u2BzrXF/JOah5ftPhIEZltJnlWr6g/5KFDuwjtkvDEvzE3yaU&#10;ivigUOvV4eAwMQVndwcipQVXEm5dYH1CVPMWubsXbx08ekS5pEFRxcb2zmxz1jkZ9NlE+5RHeauM&#10;RpvROszOvH//weHhMXUxNkVC/SloJBSgTpwgvaVsHe1bW9WLW/Q4OnMOv+bJ0YnFLJOb6dw5hPac&#10;w9co6zdVvo5sEzj61FmWil4GEfE1qnzO56l7Osd4c57HKmxOslrJrFodPBaWOZ+l3C5+93Lx5gPm&#10;P4Z7m2B/PqhJdZorfenlxRmBWdD+zIbqEDn47xQ/12OAWEovpH6FNPsr1MspCkISXPLQ2BZjyptz&#10;5zUeGvvAsTqpkseGk8PkIhIPsD5MM+tbjDaU6SfnQ0MzqjPtr5qOHJxZ093cPFd0udFiog0hRRuV&#10;t8zHZvXGAU/PlBBLKXqllcD3p0NgHUeoNTa56zx6yQW5ARqIcIF85WqGJHQgYYxT2929dp0s4sVL&#10;VKuhBLUEsRGbjpL1n5B5EXzyXLSiGtKupEWfmGFi+h/70jBuUszzTUjqWBhla4X5PyY/G0nzs+cX&#10;KwrJgrompyrpze/Hmoy39xMvn7UCG36HSJwckaezWcWgcGV9xmU1n8TJ3W5EM5k0dpX1q7Vorqda&#10;JMdKI1zVk6QRZ1KU8lXB4MhRm8DbcPUwCcif4Ebpk4qe1OSoJftT0JG2HzbKw0EJ0FL5aG8zlwm3&#10;MPy/vpNnzx4/ffbg4Ojxs5cXLmOxGjYVWTyqm7pbYgE+zdkLmDARDH8y9mAZWy41vDANycQQHsXk&#10;feDOwIpUnHqNu3RfV6kEAagmwYKx37lVYL1jOvlx4hKydg12UHkW8e3scs5L15RLakQad2zneNAZ&#10;URh9g5xN4SAL1wwK0v7pft385qYoEUa1Rhq82DgSql1gHT8+cam20YArxTdroYqPlCUUZ2jvn5Oh&#10;tDhJnloZyJHCso6x/kPhO9VCPhKcrZOzzkLcZorfAKF7P9flv+A8xwcHvEGr4eY0XKxk5qjN4bkP&#10;wZGPc3NfoNEugpxDzgwLPMtdPbj/6OandwhRH588Lv9gDRaZBcTfZiw7pl5VzFMhmMwLas3UeAf2&#10;nb0sDeL8ExieR8AjeI1FPpEobEKi1ZJ3w09Xkmaw4NHtKxBYBMUJ/sc2rFdOHm88JZPwd4NfTfgw&#10;gup2bMDgAodGR2Xa3bXlAoyi011ekRsuajTQgRZL6GnkmF+NPNV7e5q2hK+AkRMzN0Vnkm5ToYz1&#10;BIaj9aknmjZ5PnSLMzBDIZFPNYFE3NioXGW3WtyJd7nPwP81ou1UZc86jMLMGxUDq2BgrZBllQQr&#10;YNUFlvMarZpcxN/xAoIfk+nKx5xC/gE/QkUm2tJ2p2Ynupv5GYPojBcVS6bUAJ6JJKaLO7v7N96+&#10;BJ/t4vYZ+NmOcMTAkdyWmuxdZs9UaUG2y+DVbmBdtvtcymWjqn9SI28EY6OaXsvIqXI//dXGsRhb&#10;MDTWQX7WJ47X8BOZ+deytNTVwk3GzVJFuGaWvqDG6Xdra/tj+nSy6fU7wrOyfey4O1pfltCOpbSe&#10;OHuRo3Dy+DENiUGGRWtLlsjLgLAOyLR72RrjMhfc6AgRfAX8epxeZ68jWqVO8U6HyzMI3CSa0IfR&#10;OOTP8XmgVkgnPfhQXFJB4gqxF4CLXBZ2yNHJMeZJmFRKC+dY6sLGK9VG19bXpkkwt7FhLGMKbeMH&#10;r0Pn2V5G1MOcnW6BlXoLa+I9W/2gBWA1PKWjd3Pmllv4E/v3m/7zJ2OFoe6waqYB0rl5U4ooa/X0&#10;5OnxwTE4CCqkNMFMXePZTVLHMBpJWH3HpOvaIc/nTfDtdVowWAtrLaftxXm0eu6dyN4NCxmPbERq&#10;DrNCk6Jf8i88n4M0AIZJTVfftlOllJeDNrqgjzRh5R+xqNOx1WRjoZvNGIpKRBX4rx2zaNP0hM06&#10;5HFYBFI3OAsN2LPztLTSAfjaL3egQ9+IX0DnS8xmQt/R/oBWvojd0cGTB/ce3btT2T1ORRBhCLUX&#10;bAADbg5dQQ1vWEIF7Rm+ifhcgeNzh44igk+eEHEAIuHXlJg44WFbkha9mNQKtTTBwpS06OPDLhQg&#10;CCA3dGMayhVLeRxCZGXiHvLZzy6/3Gqtu62HNA6jBbzq5AE3XuHyELMn3oPsz5IZTStjg7i5ixQs&#10;7O9RbeTHKV5TduL7OXjg9J5X6AyGLS85vs5gIECCusvBsw8dv6o8W0ItjltzZWb6ZLF23IcXRApA&#10;V9XPizUxNlp6M9xzXQBLWsZCjDelZGwox0urBYiM7jNtqUloKl6EpQHWR6uO4uOtmJ8G3JTNbEHc&#10;N4fRml5Yo1YFGOruuhmmNB5Y2FuXnHM8XEzHq50Bl9y+fu3i3hXmu78kvXye6mW6ssOradKUGkZm&#10;wml7hBkFNrXMcUEsWOHLusVBHE6jyVE9U+RRwuEUVXrTMCy64Bt6v8xVpKk2N4EYl2Ei+3Emxo94&#10;/XWKNr62NhPIb15RGXiO85wjPTw8gRM7HsycU5Nz5rmE8vIu9fA4gyLNmWvwyUf37h8+hHRAVZDe&#10;m7eB70V6YWcLciocPqZWnb1widXABNjsnY9wtIlqDNnuKIkXSldufFQhlPtoO+DEhgMFjAQwKgex&#10;gmegUfQOf+av6In04vnRwSNnqm+h3RjTUruBXPzRPDwzfh9F18dHj5Gyy7Drmv9odFMEoFrNedyc&#10;vzDJ3Ap+V2mljtyQRMZwrfUPidFqeqjceCX8p3z9pFXQj614VDX6enfXSDIolThuHDDFTX1lQn2Y&#10;fBVKidRPWZbi4oGoKDQWa8Pnzru1DmZ4ekiLuCf4yxp83e+gwFE6I1ijyQdA8CdAe65BpNBYupsj&#10;pPGMcbytDilJzZ9lhBEmYYFlZ1ah+MQrCt/USagKY6+OSqJYkfOPq16VvHpq6WgBahb7BU6MgJnQ&#10;hVhGg2ganFcOlDuhUJ72oMjVU+YYPcXfgZCKg0+1pE5rFZAa0TKmPA+fYfcjno1DO71A7YVE2qZp&#10;zkbKHSbNxtOnRwjSISJ3AEzKNNB+q/pNZtRMhDPsYO3KFzKnQhaeMyk5tLFT5PfUs8uwuk2oE9aw&#10;9W0oaAH4xjyvM29UMKzi5fxqF8dPHNXmng29KJWhzq2bkB64HA75FiYJODC1ubPYpSzrpHtZ1JSu&#10;QTF1SiBuUBG8rTqrJwXhP6V9LJO35bBJhEmQc0QKG0y/RWOOR7TJRQ1vyiO6MZxZrprjJxXKmNBB&#10;uj7HxYglgZzoPh/V14ArpyZ2PZhJiEV2Gn3nctWvYvJbixvRAgoADvQ6dntuTBquFqly/5fYzt0r&#10;tDnaIa9Khpm2CVgFm6ECgHjBOkfavdncQQrMVjxV7rdUM8HFKLJ0fhHkPP6p3p+TPmb9VEEv8zBP&#10;usGC3tT7b/755gpL24/AlOx+M83wk8qpk95xNVeRcCg6TnRnR7EBgsK6dUyVsRGN12uysQebs1iz&#10;Hb8IE3ANyH3iLR0e43rUv5fzYFaAEntsuhOSCfd2dsABnz4/Q6aPkDv32ok9DMrlZI2fkFs8m6z0&#10;5w4a3YJ58t/pcZBvYSGDuHG9BHQ6OzOI3+Pj4/t37xJGFMTwaPBEjWlSWp4pDUBjY4g0JHPyyHVH&#10;V/yqLuIqpyDKQO8Z10DJzYv9rju803X4RhQS5agc1G69szSFdaNRP//rJ61CQ3Sym/ZxqPPQqObZ&#10;uvH+8j6rLSta1TMZh2AKUJS9cV+wqrVI8gwXH0jvUHnaXngbTc6JAflqskVPsTz8OrkNk05d9oqV&#10;vaDmwS+2o4PQ6TB0PAjpOdMcFqkUiK8kRqsohoCTZmpOPtIpQ5b70f8gFmWYCy2pkBA+if5zvA22&#10;DA59/MdLWKujIwZ9M8Q13mFO2CTj/Dd30qwuW1mRp7LehXqC8xTQ3H8A3INyHhtgP0cc/U77Gd0Y&#10;3q+YWChunzgoT4YeJee5uKQ3zvn5XOS3Tgwj+KVjQnjfwb2HD+7eQ/dfIalNqwNjxtHTsn1Ro4QU&#10;NctZs2y0FuEqszEGKQqdCb05lOPsj8YTbQXEr5Jv0Ce1ha6H3od+ekzbesNNadFKbC5IPTWX5Smf&#10;O2hJjQVmYnY1w36izJ1ma7adUDIdFFeE4klcuWMyyRalU8T3jIyTX3SjJLXTF6qOHZ1hJFP5OJs9&#10;WFaAis/CLuX9WQuCasigdL7UQjWxp6+EI7GErLKrSBgdnOAm4rHSqdGN6Vx4FbVI53UijFOnG6HQ&#10;xrubVevYv0qFjMsLcZE2OWNAXYJXND4Zb8/pLlFTZxhGlTx9uRJx9C4C2l69vrW7T5EriSeaOvpF&#10;zgQSzJT8+JxVUk5aIl9/8uoTZwtkZbhOvfg8hNH1JVJLyLdbKaXFHC/8rF5k0u4s23im80FF8dOX&#10;RNh4TMqp9hn0bByFydWsRVtWdVmciUKVwd4/uV++tRDhmHiYI/MEbaH+DRmBmWW3Zf2exyiMaIbG&#10;b+w6w/xenIM96kEm8t6G20eSTqFkBifNri/R/25vZ1fbP4PZNyNLWC14iJ/evvvg8PgtDu/Fi08g&#10;NeNUSToyj4DgIH581h6lzMSe8VTKdRG0QUC6YAGlumbqQMEVpDwd3H9IepNbqxbyqf34w39MLD3H&#10;EjzDiCGMDdnIHVLOJGe7I61K7qxmvW0wY2BAj0CCuIRtoUyxLMBq8BF5ULNMLs2wNLSqYq/n3/o/&#10;/Jv/zl/6S3/585uE9MGPv9hCj2S8AwBck/UlIxtztQp5x/qzRzLqNBq59uGKvDcv3j1WtlFj0u81&#10;2paqsprB3tjct2/c2GX+dcBXnMjMTca6KoQi92Cj3NA02MaNmXxTmsBDpCA50AAebdnXWBPj3YyE&#10;83cDZwg0+wdpwhY9tnrjswuiyWo9wgendas+oz6L8+ZMJrOfWt65K0uXyTTh7WqqzGINLYdf4eXz&#10;iSSvHtyHf0Rj1JMKsnTfWQFT+OzbC+dujivNR5hAnXyryjqHrgjclpdDYBc7EYgDBUGCiDvBQQHl&#10;r169Rv19qt0H5BY4TuxaceZ09ZkgwdUIah6IoHlJfp+CDkmf9I+OyirvTQ5drPrg5me6x40ebxEy&#10;CQOVv5FUXNqhT1uKWV6QPNLJqbo4Zn443lhQMBkmR24KVobA09dSIuks7izCuMzrbsIotbRh4ju7&#10;PfFyOnUyvsYEIentdS7yRlw2cRX/WzZGiA4UFCU8sUyNj0rT6vTX3Gg8sAnT04ebgD7dOcp8cWRa&#10;nVgCucqdlTTmRklKs/BzdWYmGVzZ86y4jYxqloa7e55C7r1dGzXDiLy0BZulCQ8qk7IoE6v02YuU&#10;oMT7+UMGWumFidaWDZsDs2zP/Pw0QexNLixw6SXfGOLY2WtPxyMqATCX6jXO6Bs20gvMa37ee157&#10;rKe/On1bYGyGijK0JzKCaCyMbeAvOWu82k2quuiWfcQmTFNe/fWhl1VcTTy6s7d77e1rV65dIUQY&#10;dgnXtIEowpYcmEEujw1FEBoIQff9u/epJ42cIg3SSkEPhMc5pqvNutnJXYgpuztlg8Q+xpEahHeS&#10;plPx8/johOE/JBpiWCpbTvb0zFkphSQvXpNhnk0b7b4MxKRDFh4avjRsqxnm4erl14TnLqLaWkBv&#10;0t2eKDP83xBtor6Rwx/84EcP7j043anP881PWgUo9gioCf5pzzPzaQvQWHpPXj59k4zVQCgizgtU&#10;IG1aCWaiPSxx7VtatE7txm0xesh+cwlirhjdsjBfAtdB3YH8bYY+Gp2eXsVoin65CTyDVHouzXAu&#10;iuKN2bQE/iubG7SWzx0OIOsAZy13WUswRKS+aaxjTSsyymeACOEh1BJxfvDKtNI24CD7awFMVs37&#10;CF502DWLQFiJdKbbaexOWusi2P+j+/cAemAekQZ4eP/+4+NDw+LnT7wZxtY309vbm2DSjESVgTLW&#10;hFiWSfCZ8q83I5cbwvKSIoBt6In073V5fRp5n6Cw9mbovOaF9a2SOj3g5oeZWq1AAX5aaRUhFHHk&#10;gipSK7McXDmd/yLIlDQqUNu4eHPkN4j00g6ZtXmJAA9IY5gP+Pvk2cnxY07gztb+zva+nrKzyov7&#10;JPe3+jUoFWPtyjFhnX419AICHl3XnkdtPTlU7VQJyBJco4amTfooao+aaN/EFi5IWWGTftQhENGR&#10;0+bppdyBXGumPQLjBuqm1gvB1MYY1egBocC2QOd7K72b3aTnvtGYPUUJwAmnx5UJ2x/VrF/S2R8O&#10;1Qy1RX/ApqBF9uXdXQ4GeQUcZpwC2mzyYaDX86mTDc91GkWfZi3F1eFfqnlMYs5Dv5ztH+ugDAbf&#10;RDDbcN/H8HsKswuvUxFeyJ+N27ZQjo3eLx55/dq8KSDmFM98w5ZknQfgDbOrKzMgM+lfs2a8uBig&#10;LmwfZIe1JZEGJxDKhmDd5iRP8nXoV3CgGZOwv3+FCgZO+OZzm97sSzqXWxgaQij/8MHBzc/u3Ll5&#10;m4Rf5AH4i094EwUJdLHgSNns5OVzKCE0w4cCxu2y+bJT2Y6ZkJMn2g4rFjwq550vPs/wJgTWnHgp&#10;x2G+tOhZ1zHdY1KHLSLsYGSwdq+DmCryEBgLVuS1yiFdBJtY5yxBvhqsdxykBnZkq2jmweH7PMbg&#10;9D1/ZV6BpLyAvPDMSG54dGm5UwfOIzhbioxPXst78/RGSlq9GKEDWQkyqbeNkVSG8esPHz56enKS&#10;MlDlRLruQ7QEkZ8jeyxnI2dEv28Qjt7YwRrZ1YCKLr8806gua1hbVr0uIZkpvI3cEC2ltsxFCnNg&#10;wCa5MpUS9RfSExgXBi4MVBn+W++MhZYMQIHxQEnwDbetyXRAhJqG77gD3BzmVfAePPeTE2rd8R0e&#10;cxtEwrJgTY/ms6t1Vhc4ub8O311CllPvMe1YWsmF9i4LcmZrZwsBZRFGc2sUo/PW3F+Msj48+Thm&#10;z0ZBcGO+FL9sompsVi81LFbqIku0ON3oHz/kbfhUKwzUd+r6ZYC6clI8Mj3RXnmh8XBnntn4xfLV&#10;nr2CfH9l/xpBerxQLzAeeMLk33secosNSXMv1ETqr2SEfS9SDQTK9R5g0btLpafUjQOkBgVMbfqg&#10;dID9KpBSNHLmNAaTLZuSkTDMobrIfRItWfagwoJpJzWlhYr/6N11pEcZuhJ9UEsz1mH51aNb822W&#10;X8fnyNxAoZCyZCDH/j7/pdsMZYCEWvoRZbIV4vlaK55iHxvQ4peSe8Mzn+M+bJBTpdPPlm2aPOaY&#10;lLGgczk3dONJLJ3xRoDwhqbJ3MxHrr8dE1RolWOx4gR/i0R4O97ikpaO+bIiQyjnhEAJ2N6iqd0u&#10;YoBqdpwJmciXlp6N97xke7ySpM3Kta2tISL3qFMEUD+x7BJrgA+mNL04e//ug+9/5wff/ZXvfvrJ&#10;p0x2sbGkqcYnaH6blwvBEU/Q1ZG4fOvatau4fvAckdM6ypDgoaGWPMohmiX+NumBD8LkHwc112Bt&#10;TIX/nZ5ALa/Kuz3zm4bkVIDOLTYjhV81ZqDAXQHJhdE71vFe7VhcvDRVh21KjuoOAIR8COgNQz8M&#10;ZGiib+zVb/3tT1qFu3fvAXywdhOYNDcl38PjHeQxOmQa9VHUV5qPeGFmkCyGgzUdzqjkQKqOSytE&#10;mStKLt6wx4ct6pyNR0qGXdYJxm8s3zQiMlopa2vqmFwr+qJhnF5xjpjKmrLQ8xdYLpYDP7Rcpbqo&#10;zaAL6ZzLurE2nIDQEqQSZbhMr32Kz9J0FkLCRi14iHlgnFs0qYV1z7qmk9jKEqrRVTzMe4Kwy7uj&#10;1rhK3FVFjjKsuWfYCdz4lOMhdHR17hu3MJ3lCTBaGNJUjeuU5UCldqHsw9Labi23RDIBsVwKiY7B&#10;x49JbXFoDLboK8vQ+IsXqGwgSJngJomdMgaPjy7TQJaqBM9HYjcr7vEaB3+g4FHEQp3RyqZSYKIT&#10;e8Vg09vXjdDN+zuAQz0bQGppceMS7sAutFafPGUZtncASHDrkpBxzuv00xJ7fvISMmLpdclwg6Wr&#10;h1M8blU/02CNp+xvlmGoc8skyVL5M61Dd3zclDSjitkEkTaj1oN5bHgZdi/j8mMnqsLXXSkurmEi&#10;Z9Gw3/uN1asnMjYzszQL039ngeeWl0jP9/GmreBT+NQQ58/JoSSI2qdAgfwb6RfGdXvgCyGDYDNF&#10;JpmnOV3P29cCj1LvqaJxlzNOE0FsNPd4HLPlC0Oa3c/x9cfxqhdINadtgowE5E3VMg9S2ORGLOSs&#10;j9zorPmLN/9qVv31ThXU1T8OH7GpIdC7KQlg6+3eQIBwzLzbV+C2EHvwMfzLCfuWwK7TvTxGH2n6&#10;7iT3JmZxRqd7KYSXF48eHX78o08//N4PP/3o04OHD3AfAeY2cLzkwCA99gVnjklt5pnDOETTMT3w&#10;zi0jN0Vci/4oDqSLCC1ozAezqByq4jtAdObJUspJso4OHIkqQJ4iI7UK21ZSyUNqDdSAK6coX97S&#10;Rp4CUTauHYisWWvTFMa1wztY3OofW/mf3ir8+//+/x5G/Hg0ncexVBqbzXlLcvL4Rn4QZP5rxcQM&#10;AiiBNjF/rClCG3VmdFO66r9uqyt1x5k2NnFaKITmUnd13KpNANjd5KNNsOlHb8gqp0Jf7mvmWeq7&#10;Ff/nK6xrmcyR34DfhfNFHbyWjEezV8wxbNvmZbKWqZEwh/h2Q4JIMdV9TC1xLoSwA5Z65B8Sli04&#10;yfcTGKJi/hkxQjQha6zkmdn8Dt6nWsfzumoRNQCjQcZZU6lYVi5PqWKFCZrciRGUPsRxoYaoL14e&#10;PHx48OAhLsEebE/aBZ996/Dw4M79u8dPjptYnM70sI+LOur2TTkbfTJl9KuMfEmhP1pZ6wLkYuT1&#10;15MmHc7+G3ZhRGL5L91xbuBAdiErozpYECuDOF979G+4dGEKjyaHpH6pwMDYpdxX0WHz6dqXhZTY&#10;K6d6dHvJFV/OMr2hfLSwDe1oCkb5YlvTahX4r0BS2qUpyb6Xf02YX9zbGDv9ojL0tfKcD/cmB7by&#10;FPZLCh9hOGc1xkfehAQDEWTiUpTjOpsQnK9g7GYAQaunD+f2Nk2itncu0hGEiZsXqF6ks4VDmKHX&#10;ToOjMYJ6km9Yx3HJ87NzAYq3lro+3Y5ZmhUPTA3bshN/harIOoxntgmB2usBbEYTz8srtskFthNq&#10;nP7ujfedOiVcct5+ulUZLm5eR0khb1oATVFQdLbFoq3V8REdxFCSGAr8MEcs14h+QJOMndHiUFEW&#10;Wto9jSM6x9wxS7FVDx+dfPzhJ7du3smjn2QjnhgzoB6bx62vYLOGFRo4ETTDx/sTIX7y4iLs4MuE&#10;L9BPnUyhYXhOizNnIAIfHBxQPX2Mn87PubN4+StW7BBXYYADM6BkrfsnTPe3vFXfsjSVmzdFQTpG&#10;NUrqwC9Sl2LOz3WSFlQbAzVWNlSp/atXt4gy61hc6vTHrPhvaRZ+MlZIbKv8ai1H0iLfreuGf4Zr&#10;RuG1aEFQm3w7x4x3SbGask3UKFtNcQNHcsiKelK2jLY3Me912iRNplo1fq1xmDG7s2R5WN5PeWXb&#10;FHJIpHAt8ZvWGmZBXtqDkI+cAij+ZvmqiyojPKrRDMvggo7hQuHWedtMMZMO6bfANpiXznkZ9MHq&#10;SC/bVMyL7JfjVKl5oZbA51usHjmT9cGu1v0Sit/BEKGWx8fYV2sa8HMOjx7ZMkSqqZmlwcuTGz/I&#10;/2g7G9GhdZ2BBmQQ6PBeC910KgshWREXHbfg4nku5ZTaZ8+o+Oce5Qe/9RbJuJs3b2KT9vau7Ozs&#10;KSZZq5L59RabaKeXZ3izsx3SpfQmmtXFTkZTC7aSdrPWqyM8ofEmUkhZFMOknkcLzlVd+tT3ZJ4n&#10;kuOPWdjd3T2iN7FHovpT9qbqZ0hS42v39+avbEg1dszA276VjsAIlF/JiKK41366lp6UQaZ4feWa&#10;lDrQWgQjLW251Ojo9VJUKZwIijY26e+iMxSbFGMUS5subjlHZ69OgamE5aSPW6zjsbhzQ9STYycL&#10;SW/KBvZV61LPAcGZkSJECdoD+6HKiSpuDDtNo57mmEe3d/VZm7FY/HDCtHV4l6EKOMpfne17Y/8m&#10;E1j3tTEfE7VlIeZSA1X9mL1Jy/io8xfzyzdUT5d50yb4+1NKyIIZBy0cDagmINNYkQ4HgeQcMTfX&#10;R04YsIy1ULcWRHd766u78mMLud2RKGR4pTamzOUgh/QWJuGzT2/fvHkPj75xIZUsKSPwjkyUukGu&#10;zOCWRue7e3taBWuhID7Z/oo9m7bLfjPjxPVrnnPkHzx4SKAAMYRHIfqBEWiA0a2yfkHf6tV8JwVo&#10;mGc2Uose4hsyCssRxOFhiJsj5LR2E9vlrCsIk5weiMn1z1mkGof4m2Mx8vlXbvFvxyr8P/6TP4/V&#10;JtqyOQFec0ZpEEwDgYq/5lQHvMqZtXrQBzIvnyOyqjvFu+kQ9XgGYHXj1jQEFHAQbIYsLmAeYpmM&#10;gY/Xy1NU+ng55VMzl2MdaGhqBl36uIICBNlitPpgKBREKhO+LSRjtJUfY+IhvEdrHavU5riXatE4&#10;vYJNcffZgQxZE82yoOOTJ9QKcAe2qrZD4apedWaxVS6X8TS4ETSNDoNq2nanR8c0Lzpp0lMOQxYq&#10;xTtgg7p+Wj+qeiDgWg8xEX4uc6g0f+kTv6Ja8tzlbUrtMTaI9csr16+QCmNX+J7Y5OD4CACUJt5X&#10;rlwVUeeEiLtpDzTeWBJhvXFpjTFXVzU/TNU/1QYe/ixHSt3gbI7cit6ChFNB7cSGgT9vy2NcHsyo&#10;JrG7pg6bsYlWXePCCxNq6RcC6K3ANFcz92c6364TWk8hbyxgfYaORnGWkjOgZuORRk2oFDeRptl4&#10;p+9t0gRzSFr6EDH1aJhHkbgiOsq1BLuQU+U3y0+Y5uGTyh73SZbJwNQySzNI88T6rME78zwaswkO&#10;NpSuRSzHHkRZXcM4rYHcAQu0TQImIkY12jH25YJwa/jYfmycpzec88zFKMqNw35qFdqdcsv6JKnl&#10;tiyG1euvKto2KN5o86766/ubP2FUNlZ8jvC6kfnhXOTUPGzci9fmIb+tqFyMX+BFPfPKMh0+3Oih&#10;7nRcy1ng9pgmPi/OtVbLpzMmXJq+brmcREoTHj+H9vHgPn0wXx4dPf3441sffvjp3XuPjmnKRc92&#10;PAToDkKLsM0CVCeCzLfQFFnyaKJRtJ8jTIyil0EcqfnPVEi+4T45vdaXHp8k586wYhn9vkpK6Tdn&#10;MTuTsLK1T57+Mg7m2YDO6r3rygnBNDJjYovEUotRE4TJj7KokxvNa1fmdJwuoqmohCABYysdvoar&#10;+VO9fp1Ygb/nkeZpTyNBqv1lCkdr5p5yWtYG5wv2fXpkQutxUUFaujHtas2NSn6GBHlOasnZ3b9+&#10;je0b0Z5Tm4FtWX2Z3nF8RT1H+DUQDfswB9U/Svjahqbr5Z7J1moWplZK6BKbQHqSjcHp176gpzLC&#10;liwN195TXHyPjIZEuyV+RN2ZvI59rSWpSQzOCbW+Wgm61CinZ6MFySo8oNLy8YlxEVxzHy6sZoBC&#10;Ay5xdom/dLRQXcoCsrKioKsGyT549UwW1/CXU5SbcXwOGWn/KowLuiCcpacmpZrU9L/3wQeQVq36&#10;KkHKfWAHGQHnF1moE+JesAqHEZ4q9IErS8s31dnOEQlhrs2s/KmTeGq1N20tTq34aycx1RjKsVEE&#10;Oq6rlVC2W5a9DT4tGgWlTbq13FqqhtisPhnL6+z4aynnbJhsH+XIMkYmm1JhZaUmF3OW9Kcb5Dnz&#10;Xgfh2MhYSMsyvRmDiasCsFLsZxEzFqxZ7h2t+OYzkvP0qzHkpaEng5riz2Va5qdPDwJXgy6Fq/rp&#10;jvgguqjDNr+AMdjd2doj07JFxFCTYXWQKYTqluOjTnnWnI+erdc6gf643hqj8JOwlm9wuOWVnx62&#10;2bbTf078fxqov+lj/oTqn38qxKP7+0hP1F+BWXGH6w2bz5p/vnnk5yez+PWJqoes1G1VMQffLkfm&#10;d/kfZxq2mCoBjpXWu0pywaJabSLzfNXXTl4ZkQEz0h8dHD94cPTJx3c+/fjW7Vv3Pvn4Jl8cByuW&#10;5JSZFdXHsODAEo0k3yJKrPFugJXTUl0ekwrcMAcZhci77cNc4pG7okDp3r37cGc9yIC3Q6QsFc2J&#10;wjhgGOKYbVimSfJIY/YPX9xe3PrX9fMZ4JW11u0+R88hs5hzLjZyuzxtlFiRVrnC8uRsRo0+FY2f&#10;yiSMuPw6r7cu0/+A01NqTXPzyt5uDVncsEVVIwMqo8EI7PnS8bYbk6xm1L+IA6n1Im0PS/CtGRib&#10;UulNS3yXSlE25g25ExTNPVVKnT7imRcg4A8N9kQ1psiHjWfJyRIYgk2ibwOsbuCEaWih4sVAO0oB&#10;etUc7o76dENS9U/c2QStHsvYw8C+s9IaaQ6pLb28TQNPCgjs3VwJiSYCdLlG99zdUwB96nELm3Bq&#10;cGlOynOCUx0XpQKgPQHElB+HHrPDjrWXzneS/qsoDKLBs+N+Pqfy/wweDdMdyH2ccJ+ZSCWpXsGX&#10;OwyaPas88TB3acy344KH8ARaSxV+fvLyyeEzRkMxwYFGwJURT/ceVcfolvEwx0FbBYNquqg8zit/&#10;yzIy0/kbTsciGKCCDPJGBY2vnfFfufmcJr+4cozeIqbcX3QddTCM1CVHXgSCxFGhZWM77JyVA8t9&#10;Rx576klBT6Q9iS9+sFguOodBa/ERPAwzwyP9NSxBo1tRGzxzWuO42hV25O6nHzd6TTqQPTc0HKq7&#10;iLkz4XjxaBG/EImGh52Z1kylHn14fizeZDUuFcgAlSbeprKF+jgTlULXlHa/pJiFY0LZ7aXt7Qt8&#10;be2cu8DUBKaqMU2PngrkVeOxu2sTxG3U8RRzDNRmIfHkeZwncTpvb1Zhc7YKC7IS/GT2ImLqamG0&#10;Mf+n4I/KSsXc+YzntDCM9U1k1glLQsGXkcuxUoO24GuG3amWGQ04VmG+6fbcLCuHFq+8GUfKodl/&#10;RIY2xDQd4LAkrx4QQ27CzeBtiQ+eVhXLk8eE5qhpJuqcYUD67Vv37946eHT35MHto1uf3P3h9z7+&#10;4fd+SBEoIsaU2IsXHYxNQZkgHZ7Y81cXX7x1mcJxPGMl4yU1Vdev36AkelpsANk7qlOXGH3Cnmt/&#10;bFnmzr5iphbkQ9r/qmzOPn751uNXuGrUnVr+iXqEvGxNmxwNcKvUoB6oAUcHDlOn0/p0UgsK5GZd&#10;Joay6aedmtR10XxKw9QRTujdhkKUfTaQoKVXReb9vgnAfB4L8etbBU+edVul+3K1wMuwipPYcBfb&#10;0oVmpQI46nVOmgGZy09Z5LnxF1ZSc9wMd3Iia9VPTlT/0nouLzpPp1f4lRepHCHTUmLNWD0UkpOz&#10;PBaz0Ha5oo9/M5DHsVyepJqpaGNloiep5YNYIiD7k6fGzSdzYOa4YsTp7ZyusDXKFDjwsNyHEiFn&#10;QMsUzOdNsquOELePEWRnvMApxj5Diy+SwOMlGXPlmU6SpnLcaC0T1C86coBJCFKLzY0xt+aZKY48&#10;pmn94kc9gcroueTPp4hwjljw71hKYRC6leCy0o6e6Pz44PDwwUNMlfVahCY1MMmr0BrPRnibC6IY&#10;QG583cgCm9f4f+vNyxnMDfDGN9DzZhsnQDROFBsS+bEzFtVaTPpzTMHFYRB4xFHs6UCEm/UceRG/&#10;M8YzjFhx27S18OOn4ZlWyO41rz3npMbU3pj12cYCB3moYsErA/3G002Ym2WzJ/HSlSm+Uk5rCMsG&#10;gFIOw1D7I81LoF1Ry0aLukhTxb18kVaZC9aa/oyzhfd3qU64tM3MCRpaECKAT9JdkY3OvZkMQpji&#10;m57+Mnj9zG3z6JW5aGVO/fREyMM6fIE2bXzredS1ofPNXD/rvrZZ/dInvKnZM6CmJk7ff/pbhXHl&#10;FcYoL7j/9M7n+vOaU745vkucys6kHGycJeAgRQTM1nYUsaLrz1ILW+0reYeHFKLRtOKIdsQ4YGef&#10;HL+4c/P+Z5/c+eyjOzd/dOvTD29+/KOPP/vok88++fT+/btAgzBL6RnmrGtBfiy4E3miLE69DoLx&#10;DPxmf3//2rXrxPmQINlO2GH1wnKx68Biq6JpXkawcHQgB13w1Vbcuvj6WZMJ8CiKMS0HeRhrbclM&#10;eVp9AORPNFRvED0pVNbbT6qxAS0zGdpwSrXT0RCrdFVq0ytEL6GtuHVoWn5zuuCf55vfwCokHHOu&#10;+RxL2qRJKpwdJZ1ctoUbP4VZWafaQcc6nAkn6ppEM8q3915oy6KftjtVGjyYYsYi3ZYZW5akOY2b&#10;uwZIORnN3KwuWFSSQvpIKq2FKYQmgAm3TbatsFqPr+FrnV1r94c5yIeinIBw+Qv+XL+pstsm0WkH&#10;rB3gP+5VIERmcs6eHtZYRBhgElxYGTManF7u+YQq/ceAh/oOtvPmg/SAaPSNUsZ82v//8sUtSTNN&#10;oRWE4v/IiWlEXOYa+QhI1gih3B+fpeg+Q1NuEVWgFtO7Q6TkPdgWtOfBo4d02rZKruEGSyXZNObp&#10;ASzVVy8RccpET44PHz64h+kSCZRlOaMQDc+66kijxYtNdLGAIWvhXhkUL8glLEQUb0ld//J3G0hD&#10;Pc3X0I6MLF27FtOld96VVgINT7/08CSU6Qns4GfPqRzkKU/nv46DLFtUXtwEqyFv1bzZpXFmz3mQ&#10;soRv4CqdSX8yk+NWqjpiqjMHEYkVw0YTlsSati/XXwAxdEyFJlzUnGKEpakyiRJQs5mRRpdo0XyF&#10;f8sapqPnlX+S6tbkDGMYNw/eETXMNO8/e3GL0LUUgtjapF08aC7lKYtpTN3ARJO/SDlsDn7KfToO&#10;jIFb3vqYNw91V1sYb/cwmmIs48YZS3w2P/fpQsPT4hNSzv6PbZlFfq3fN6ZisjVzs/3N+ud655jS&#10;MT+zawLlIfFIoIEdSEGK2MLAejotgY8YrUcFJf3FK5g/9+4+vPnp/VufPji4//TwwdNbH939wXd+&#10;9N1f+cH3fvUHP/jeDz/60Ue3Pvvs3v27j58wb5gGg+QSOeD0YSOmJ53Q0HRiagoE6eXI2hMEvnzK&#10;J+/t7ezv7yFyML3ZanA+4ropY42Pbre+GdxHxwFI/ZBuiN9r2Tu1LnlBdmpy31cJfvvSPuRQpsor&#10;unJchua8zjzT2SoFoAiOYtctxiSYEVet8ueqyAy2EL26bgI3x1jV3Jl//m5wkLgsgN1Un6nhm23o&#10;Q+RHsq0cA5uv1Y8+MG5VaasR8mqMZJfkLkhh8jYGzYLmy4ta52fckKowUjKeI6uKRsskpfnRojBD&#10;812dNqakr/g2x4scAMGUXdhQ8c5iteeJJxPkj9J5ismoYJxOUsNr4nL5btRmS3egIS7PpUKlx0x2&#10;JLg0JGQMwpySdQLkTlrhXXN0DyeQkH281zBj3jxWfQwJooTqwJdgo5zexR3LVk6N+d/g4MwZn4SO&#10;bPSu9IjZAAIQOK0UO+hFB6FwHdL46qUOG/gePQIIUDhW1ozZDsAKF7by/v170L3393ep+rRnwJMT&#10;hB7vfDwVvvS06wsy/vaYk74NQBl3fM62YLvuTs60GHpO9cYD3cQHY/6XrK/1U4+rB+0AZBGrpoeF&#10;2Lo8jU+B1CGiz5ClQYoHMmI8LuJldgh0qHZkORly0vDgZK018knQ3bUan/j1Ro0u8hYS3bzfFbaa&#10;CxjN3LFszEID0GxZI4GV9JC5nAoz56un7n9sq5hdSCVMXKbMaGbql9CtjIpdRWchNomlHXf9G2Ii&#10;nM99JjDvAxydgS1NTwtjhUu4jDbicp6zLcH1QoawtFT1aNtMwuh+j7+J7WTTY7tRt8tbH7GdWK00&#10;t4GpLvfY8NeivfT75ufevvhqmGFPdfpxCs8bR2KdjLEQGzRhApjRShPPnx6hFUqq+sdWbEKXtUeq&#10;AlmC8cid2qvvXUZh4qIp4zGar8KE9OohnYnvHN7+9P4Pfu2jX/uVH370g09vfnyHZg+HB4fIP3gv&#10;sC3QNR0gmd8MtlN7ixMaVdHlB4SClRanQL7gpNrS/jlpDEwC5RHcCh4bTxGHXmU1Tb7Gr8DCo1Qo&#10;gHjw4BGagNx0sayhrx37R/jKX6c/O1seJQ/60JI4CM6JSlrYlPHz2SWbu02v/CltaqdT+rPlK5qb&#10;ZZ0zmUXoVBZIams2tLHXS/9bfffrxwroUJhD+YZW+9WAkyYNitvsneMQdTbPzugJVPF4IgPrT2TU&#10;S29+RKG4b9Ec+14ZSwVqWcLulZ0NdjxS38eFGi8pb1GWc6EL5thVruPoxKmwLtEfEGXnJsislAFz&#10;b/bnsKagMpnWGJpo5CitL6aCVqQmTojLpn2bB6YHfh0O66AaBZa41DgNcF+gxl2hKLAQy/eZsvYV&#10;Y5x1fuClS+Rmbt28+eTkJMnChUenc9uDJqmatWfEL9S1ojuKSEaj1gSI9BFI+6SZKjvnoQS7MHIq&#10;puobnnPHAevWhfLFXR5zVp48aTDJReqsiRugscK/BslHxeh15PDJuFSthOZOmk+RyoCPL7maIWix&#10;E8nNjoTI92pDl2GYMHM0tD/kolmbKaSWjjkszPOXLuv/M8xp78r23tX9qzeo28aFqMhclAyIT8Ns&#10;hEUnbHKwBgt1OCWrsppWpj6VojyvyXlOnkCgIZHwJjae80ZRbuzwqK7+rCxBoW0I5WmlW0+d1+/D&#10;D9PIHDPpHhklxsed0HhJcePkh5j3NrQxqJl2K6vI3kGsdo68cPnK3u6N65d29+3LFt9AzURHtlqh&#10;6TIaFq2ezmPfOiV9bfyUiY98wNM4aWoqOnij9EdjjN6Zd42y2JzTjbbuuK2d3PzMmpfZ1pH1pbZP&#10;Q4QJDDSvk5IfYeiMn6YQTl0qddV87rxvQig2StcH3JUvilFzd4aoOhZrNKEAY06KDx+TL5MA7OPu&#10;o/apwP34o0++/90ffPThx/fvPcRuIz/2PazVYaaWCJ2jRBtNoEtPabqbRshMYzb8BEwwn4QBIGlH&#10;/h8eRxB3cR5nS84sh4KongMny9Cwi4Knx/cfPMTz9J8FXSllhX/cDfSOoHRn4bQESp1Z+aPMOliO&#10;hEfDryPTYBdLGiuWfNddWf7HaUQ421Eo6PxKiTyltudTTfjo1BUbz838NK9f3yr83/7Cn7enW1Yh&#10;EN7sAq1BIgWxByoOeQLyzStC27gbpwFhVn3UR2D5AAhLoFf8OJvNMi4QewSls7WxA7aBrVms4YH+&#10;xsar0ZecDxUx8px6NEbavI6qTjeavdbbMAiFr4m2nYbJ49iZis1c0R6dtiuGQ+ZsTDGPvcknmU/J&#10;xOegtNAVmlXsFutscW1KzMbx7+DF87HZ68TilM8bh1YSxUETUbR0aeqYn5b31iR0h1qmyeSlbNAM&#10;uI2yEcLOZqF0ndgXHmu8YNMk7cVYjhwKpp5devvG27g8IJ4PHtznwlSMEuTWCxgla75Rf9jYwBVc&#10;yxdGEzThIe4J0kTjhuev5N2laZf5n41ul9M8Y1zbkNFHXkD/X5RgRQyW8sLszjxc2qaUd5sMTxOU&#10;OytNzLaaFKvK3KuY3BgDK0jyyKrwUTuEOvTtIH0DxA8oMdSMSU2N9uq2vB2DfIppNFL9fHFsi3KK&#10;EjdnaanTsgZDMGrByvSKQdtBfrgrb5HkCjkVEp7u3N2fLaAboVMFP3b78kW6OVy9cXnvGlECg3QY&#10;ER7zoh4/EZBCxcaRnghgTtB6jbLk1QNv1rp3zlIv2zFadXMwkqbXyYN0i5vY4To1qgsWHNH1az3/&#10;6zuZmxgDsW5xJGPdaoa5jzq94dd3vnmKjULITuBxP4VS+CTXnsPoc6kPLRIeHbixyosZEFZvyYmq&#10;hhVlFx4+fHjrzu2HRweOYieRXy+UF+dePD3zBJ7EK7L7FhfVRMtiJm0Mf1stuw/ZxvkUaCTI3/TC&#10;q3jNsDEhWh3gQbVsrhPL24jx+YuDg6O7dx5ALEEcRZZWc4h0VG5fRAQ/SQzoKW2/qvJficRNwDqG&#10;figFZtTr8/nmdq+tXMKQgY/rz3Vy52ab4vcZXTWuZRXF/ZW78Jv85DfIKxisRYWM9CojjBhHX0pS&#10;BuDaBcqo8GXsJeUAtUnjnZqE9NaKGIp15FDyk2SdPhO2r1jSI9dnhf3DUao+2czi0jbrsjpu03/K&#10;oy5a5xKMaxoePE76wnA5hXLznZFkekbJRR9x0xY1LxPmaZVY5q5yWzt4BWjkJiePV5DQjZIcNzdk&#10;S6i9/kLFB/zCwUwiVcUnHecmieHF1Bk+ZBqporEX3+/u0efL2hY+2zEV8FsMQPFfXjW1GfcwyjSB&#10;iOQFA1BOqyMYbeIHM4IBs97y6CGei43hmmOU4GnYWjK16CI/f4rmv3Hj2rVr+7yfXDcRXrGHO8J7&#10;9LWh2U05wsji7GMNv04RlzzUUfMLHfxJHCBDOEI27LCNDlvStfnBhLPqyJRmCVjxOqM6lvzS1i5c&#10;nFVwNJ8fKIRxrRWhWY0NPh9Qq/fdKVqQlBdcr3LZk4W260HBBC00DVQ0IqFZ5YNrmBjMMe3vWyBR&#10;hKYhx3HN31+KbABNExibhEXWvXITkTR9iubBtSMGOfbyzhEpLMbXYOOZ6XV+d/fy/rVL+1ehtTlY&#10;7byDE/xCQPvQme8yaivnaYgIfaXZy2qPuZ70gl+jpDcJgH4zpnzTqGW8xvEe5ygN/rvg3BVCTIi/&#10;cgxihZstPdVRg+Scev3p7TE2Y3zHX9v4DPPrN+VmRQw2Z7IuM+ki90YJ2MP7D7AK+iI0kLfo5/lm&#10;xxIwtclpiWKOSVG77sL2ZdYfCIAtv3CZ0w4NFMsAHelxjdcd3ct7ZysGMOB6ErzyBY3Xi8212tTY&#10;XrxIHRBQiDgzqWZrFXRE2lrvSMTfqmaK7J4cQn59wERoOwFz6Mcj3pjxDo9GiNhcPNKON3qFSg7L&#10;brmZezf1XNPtJtUrlrnYX6Nd+e84QOPsVOpsldTQW03GGIzG/65IIvNv0vFNZ+LzmIff0Cq4K8+t&#10;Pl8OeQqbpcGdHSr4cIQ9ENX5jFKejx9vpEOtZyVG6zBeb5cHk6JjWcrU684RtSNEUYX+Zj+q/XLQ&#10;QFumubb/2+o/4QLaZwRlZvIAJ9pNmHz7OE8jtfxTy0DDsejPIlWd6Qnu+CxcDZ33Vy+kQbbUwxKf&#10;LI+eiJT/BYKhjR+bKRgWxDQWQLcK4Uv2sTTX6Ry8HHaducogQR9isCCcVJTaeQosiH/ExGuI5ARY&#10;tB5dVsRq1HwGp37ExEumnW22URGTY4XydnzDmVeXt+iCcIYZhuila1eu3Lh6jYDIbu/xHXgYmO+0&#10;0uNWadUHL4ulrO+sizA7pV6YeLyAM9R/ClFcwhm2aTpoI0qnKeU5/8MjGM7i63xDuxDYMA6oeln7&#10;OmhGLjZqEjouuFYKkCVAFfK15iyaHrKUt5Ri3V0Sg0ooTMNOBmGQWTNQGZuQhRhiXrGcdIUfLqvf&#10;ZxskOXuu+rvFx1UIS7hrVDQa03cqlpQY8TTWyeUf02FgvqkPV/WZHCQXQGPhhisY2K3XnOHyy+lE&#10;3nb5Ei7oFmj1/pWL23vO2nzrItUjU6pWDceyQGVr3gi/3jjNkxTotytwnV+u06cKUTw3X2s757cp&#10;8kKlTRCwjuCPaYuJNjoDG23OD0YgJ/gbFd8OqEPcgSzlkBxex5Abe3BqEk5/4J8Xng1ti2MFs/PR&#10;/Qc0HKVYNM4Z+Ko9kcY0zmOc3qb+U2NVxE95Ji38efpXMCSSrXUGAOpc4+9yWIFkzkCRtosVJyj6&#10;EKrd8vHKqMcCi048fcI2vH3tKvNLbNdGSu+VnjGtNjZIQ9bXmvmXsNAfPaCR0iOogIMGB9a1AdZw&#10;pM5HPYa92C+bBJITDwOZ+j85zxVKEnaY3bTHZzr1tT/Qmg9KMAcjkzCTrNb3IauIG+/if8Ch6eWs&#10;Fasq8fMYg9P3/IZWAQdtWBaj3SLw+GEcl8KAnCBdvNW0b6xZQZIafDN1PZqGWysSrEl4/JhNBAHQ&#10;EaoubAWwzvRQhQyTfHpZ27xkwzia3t51tGlazhAEDZ3OkjtgqO2syPBTZIrYmkQRLofowLUBDY1a&#10;yjXHNX6K5KMp6nmaQy7vrJKhUEv1RTCJHg2ZpUzTaLc5EnymDGb4M+QpntL4l6nX4QYqlvPeZwCY&#10;y0Vo+ezlg3sPqbPneuJLEGEjNk8cwOdjApq+vULIMJ2BPlQ0ct55d5rLIOKsLUP4l8tLLoHmv6oo&#10;D5j7VmrLNe/kSHShT4DF5I0zHP5PIUVb4FMuxqglE/xSv360aezWBVlr8lMI/Xch0FPPNb7MMjPV&#10;GKdAVozBtxX/6gvxh2lijjjFW9KNVORo4PkCSynN7pyDGh0NW3Z8iFPV8Fq5bCBU7OsqrdyowRUl&#10;WDIg4W8ihprMafm6WkdSi1Yn3vzziTym+XeNfEOmYjHIQKngeggizT+URAQ4yfJaAssFZvbnmPzh&#10;7OcZFFGTS96iMTRYGenls0zLAOrW5DtWyohwrB9rps9XRLK8eCVok7bNAIxNXPshj2oEcl5dZGP1&#10;veFFdOy+1fezkp2uOgek/9tzRYhfzc33SdNfyO+nTOX0g9bhLQUzuvAnVM+KG/rpfOK8YfZuXMn5&#10;J94eWpUvPUsTyL4mOc9fWbXaQQqz1Wvkr0aHyjBEtNw1WmkxyvAVNUmPOdleCOmLhmw3i0b4lTbf&#10;OJfq5BxClTiPPTwH9AIkU7rf7e3QtPZS2WRdRhz6tflGE7JUVAb1hL939/7dO7SnJKZxFJpPPTnh&#10;zZOOKW0emxkmFlp10qPa2Fs9pkLj4WHV1icxdqEAl8HxrFupUqm4opGvr7xGsXKpIRyVU5UAbVPn&#10;urROdPO7YxXYDy7vfjiVaMhSDQMMzfIpFVTquQSwqqpAfFCOZ5/DwNQ1p1nYEEE9dyQKHcb77DnW&#10;epeZvZcYWOZV+Nsop/pXumBZFtSryh8wUNXGjwTfQwsmEKv+kbEtQlucx3OYRLqj5FNMnsxsBsus&#10;qJGNBaN8zvgrSlUcVORhq3/ZDCIVYaxUWz2AaFXWU33ZlGCs6Ez1ia/9/DmAC42WKqZC1Wq6ZkpZ&#10;rflIZz/BPIQz6bc6ZM1EA9rQajzkqBk+wD70SDkXuvWkQis+Dc3TWPZObejU5BrrlCP9DDkBG6Xi&#10;ycM8E8TFXn0aPWQtiuT3uH0ceJbAIbem1jlFgEvQUg1iquZrJpjE06x4XByfglQ7Sd4ZZ8QfEYjQ&#10;70U4PKTG+2IvFbJ1izpe5m8qsBg/UfEQrK8I0v0YF8e5RcpJwpnbjUOnCOWPV3rBqSP7yigLzNtC&#10;NPy8PKGJgV2PScI2PHvoqYaDOvk1mp/SlgUqjettnldd1ycTL9Z4tNa5K9ew8XJL69bPfQGClDg5&#10;jGvc2enB13/XgOhAMO2LEVj+bGnwmG8hP6ERthUxM03+CS7L/pUL+/vn9vZphn7m/OWXThwy8z4k&#10;yzn8ATAmLLKbkwQZFT+6dMCgfrj6ouRD9HxjmNO7g+QtQNA88yS3Bupd/tsARKvB3Fzd3VF6VtA+&#10;0cYQ5N6wOkIf8+Vp08pEOFtfQ+7zmPEBY0N4ltPre3Mr4gAOhbH97ITJyZTiINr4VzCvty+Sm8FQ&#10;kkliPVFB5HKPDh8/fHBEbzGcs7FqXFgjgRJwcOZFDh/NXh4fPWVG+skJCjaL95LxWdQMqYmYp9YB&#10;qq/aBorx1BhWTKsD2iC9AsvbI8t8acvslSNRLxRtOvajdi1sWU2RAXKf0FjixeHB47t37j+iPeVb&#10;L6lvxVOXs2D5KcfIXqozYtTNmqaXKn/Vy9QAj2Gwx1pZZb29aWwoqXVlZjgBMitMic5oweVSjW0w&#10;mxWekKE1cYGMcKjp7SYbMiv/00UKCdyv/3KUNsv4lIJauJZpLg4ftYBvUd3KtC9dS+WAR8tSDNAV&#10;b4RjtWlvWeDNUnroX1GmeW5bLkxtcAcmC16YjCCfwEroSfrK91xOok2gJrRYVFSwLPqi+AP1DiEE&#10;hmRVelr0rhWXIzJUGXtXjerT6ZF0VljcJ78OVrhMWBAduflbKlCzLybzY0c8e8Lq49FVK9CgEp1r&#10;ParQCATPRMgQYzRL9UoUcY6d1nH0CwGAIKS8mpzc1LYkLxIfhn+wQUQENji4GJxYRlV4zfOOoyLx&#10;gI/Xj0tLeITnlIbJynx4+tQwmiN20SZ0jJ415sWcWFxy0aPbgR4PfOEO2qFxooOIVH4+8UTHYxvm&#10;nKeGlraYM//ma/Cj5dqrZ7R0y41tOKgqfFATLRTQJJVbU76m6PtSua7a8skhDHl56hK0EDFP4iw7&#10;ZtzCztMMiV1PErqEiWcxPpoxGG57ucNsjxomhvzK8OcmQ1Cw714APxXQ8ljmTNqJD3GmxEwiypgE&#10;NespDD8TdBbdCBNqmsFG++SWGdRBR1smqlqXQG4ZEqqRRajRSl0MXltMMPDkqNsaF20AIjd3k12Y&#10;YC2T8JrVM+c5rT0WYpMbG7xi85qt0US8kTaYn7z5GjhkGQwfd11h/jxj7U6MSdt8lMZ8jE+fZg+C&#10;DMUyDS2+I9x12k7Akx1fjB+Hk3f16hU4cpehg+4wwZccpNWXDK16cO/eE9orHB+x0c38HU4jFhW9&#10;bQ0BXuCjR4zkOeCa1RxVykUbgWAovUQZiEM1Dm2flV6UCv+BxqENAY/CKIVdeNJivFLBs/Y4LJdJ&#10;wnHbgLeHh/BcjbLosMTcnkcPD/D0DflqzArttWChMKUGDmkIz0KKLT/xhdMbE0YUVpNRJvLuxgpi&#10;VybIkrxzsF2nQZ6ytkmnVn/pFgv8ml82I+XSeBV4DZ4yP3VAwN9Iz/+6P/8NrcJ/9B/9n+2ZI9Uy&#10;lePZwefG4lL3S5XvhCU+Zw/ggBq3h0PE3l6+mIYqHK0WPxBAbSegn15bQadYq+c0zTkfoyPovNHJ&#10;Oky3CmfaKFQFsrXSiPanYoqapts98ZLxBVuRP5DC4xRLs6k9pm6w4apGlMQsQ5ug6HD5gmOHYnMl&#10;pbhmM37kQGJOTzMbXPVYt2jdxZTRMisWRp2QDV4voLHxL5CRRlQ/V3Ebdu8MIHJgLH2BocA+V/Hg&#10;eebvF+Cs8gW+ScPnDY5Dy0I6VdoPtYpPsyVvQuhmMjfWf3KH6tKh846myJbPXbj7PI1YajMqsJu0&#10;TGcwIWCuJALelCRHlBuHu/0rZhoJjeo+CfjqPJK1XPiV53ztq07MNiorzTTfb27GZxoy0kydk+9F&#10;it4MIXQjgDHy5wKVRu0p8u5gKiOLB6c7CUgUPay4V6MVupW9gmhuaegkDzyLY9msNW3IW6agmyif&#10;G79VT0BbnhtWxn/9BEzPv6lExLQHNZoz5GAyGFYS0IeiZE+hoExiFiczCsUQ5uNbrPUzEO3tS+d2&#10;ts5vb+ETnbuERSGYQMhFs8JgpyrKFZ+vDMIqG1zBr+v32hufQz6nfZT0/OT0v2+o9ZUY8J2J4qjv&#10;021ZuehhhGda1mtczJVbCsl643VqELT2pd8MR7Kxg0dF661od1oQjgQEBbj4NAaXV81w5hMncd63&#10;LplGEbiLNCe9coVJV7DJU5cnlKQ9Orj34PHBEdT96tY6lip3YVj9MgIyUslP6R989JgZf0Kn3UY+&#10;Ug6mTSKnE+r8d3M+rLzJKZURx73ryJ95xfwS2rLafdkPiEWit0IGyLle9ZiwJwC0iAMr1x7REU+F&#10;I0LKKfW/L0kONmecIupGMPT4SHDpKm8NNnMWFneTwT52l/FE1Olq7ZGLiM2qhGLNbJ7uJLkKgrY8&#10;RhEGoJPFdJ6OUBBPZTOuZifir/x0r9/QKnAZWLDoyc7G8NZZNZtATT4pJ8Pu5Nr9kuCpEkUr3Hz0&#10;kvsWHd5qvLbE0FLFPUWKpVzcuakGmiHF7lTdzhTVtUrrO4+ceAov1DpzOYqBXQiMd9VtLYugweiD&#10;fEFwKvlgonWFtnmATUoKavYYch+2yIbyb3m0gf8oUxrh8jjhabKnmlHjNfXJ04qlO6ZLzwXEb2og&#10;6h4Vv4bLF/2LgD55jPcOOZV/UuSB9Wx/gddwS6yUOc3bR082ako5C8hwOTUde0CjpXi0WgUjHtSL&#10;XsrGptSrnJTKC1qrnicG1pn1VURLM3c10SWO6eHB0Z3b9+7cun1yeMTvEHM3x1Fv+X8Z4c0qFn/U&#10;iSoxOJ0foLJwJzLBC6Powwaa2BiD1xZitMmoZpwiP0xukCwuyam2KKb5A0PTd9iXatI1me0Q+r9M&#10;bp7GevXMlUXbhaAp1zZP4vvJHHIbuRQDPiYOwm2NPhZzsvG6YUGRua3awSzsRgW+pw2wOE756ISJ&#10;MhLjzocIqgzoWB3yghfSLgqG5pqzyFTXmiRcgCS2h0nYIkqIhIrPZO/DAuwR8lnyoXjVPnGSOQn2&#10;xrieNiBZCntjbn+dA7/xDWdvNkHDaeh2un6bpUxnqSJXrJnfz9cC6U5R6c1Orkz1CNaoYGVk0lqe&#10;c9pONlpwxh1pNzzfNcfU3iPqT0BT0YeOTcYw0FGOz5faeJFFuozSgMVN1tVY4sTelzaINtza4ZtN&#10;S83BsgHo1FTHR1wOj+kMZp5djbQ8tmy1uc0R8SfjL248yDXgpqcNEkQqqHLa3UFK0XZcoOIYHXUj&#10;fHSwcSf9/8/SsZgY5u69OxTHRq2wUTdeyQvoh+QHtQ3rg/JPswrKkwpzONRO5TqxXtja55GkJUPJ&#10;em60gJErG94wxLAoDL4RgwP9thl1J3QF4P8BdkC1IjB1ABChEpU/nVH4jREkroMHrgobQqadbB1h&#10;VmcIw8MOaC5GQXfLrR2mEMW2ceEj0jMuUDTyCqzviN5EeG/nz8rrTh1OXnoyS8MQ1VRMgqI0e9bU&#10;W8Tvk6fSZDQ/N9DaPEDsYFznvOf+emFPU0VWKcMQAKaRQR6NREjSsCYwJHf2KGhVr2s5eyrAFac5&#10;KyMvm9Z16nqnh2XrWP+c5osfLD7B+/DEC2jKMTrQI9JbRDe+j9RuTTg2Rk8kZzkQymjBvIHZAhNu&#10;OeblcPLDS88ONR+36AUJrscnNObj4mJahi4Erk9hyD09OnpMeItwcI8Deoz/nlgnjszFff7y4BFN&#10;Lx7du3vv4OEBN0y+F5Vc0KZ5GCdeSdRmV2huaJiPk7+pNZBZP+MCI4Gkw0aZpMhWpPJmxPCGv+nj&#10;bRq9eEIwDOEosnoxZVT8cjJrHMTKe6ACjjzOoV59wBjmGv5sAMYywaGTablJYISBTbF09sj8kWUE&#10;FU6WYWhzRI3HNphc9v9IXuvSS22JX1WDgTLNGsaSaUPPGu9TyfCzcpT9t64seOne/oXdnYu7e+e3&#10;diAqnWl+DunlTfbYsCNTl6PtZk/cOA+6jvN4+BtP67VABhh3Ejfm9vT75c6XkPY15mVDY+H7Be+E&#10;8w3O0AfkTs3XZh/Xlq4Mwpjl+VrXnJ0dSSvDZj8QhqcBokdGsjWZU4WyhIPp6cBb2WUsgYG2HyrI&#10;chkmroU1QL+BVKPSoOftXNvfv3F15wrlLCTDvF6f7NZy+SdkJkQ1OOjeg9j/JXasSoap7hmjFfg+&#10;EpKgVo24Of5IMiYMp2SPUOXqFabWIBRPQZ9ICKF2SjSbBBXNdbgAfzhdA+49uIc/emHLhkq15QfK&#10;r5il9RsPKGc5lCQ7vw6ynuKUQA6Y5e3pzEzTG2smyt+txiscNqkylgkbliycOd0wbEW9TvKo+J1a&#10;Y2AJoSUxmMHqlxh8vv/5zayI03HosYk9qq1PSTGtgAaVpS/w7nZ4Q0Taaq/KQMlJVSmj7Goranqd&#10;myXde+YlME1TeZyW4xwbeUXRTm09KFYT/a9OC5NWGs9MDNk8ntpbtsm5o8ePHzkKj8XwC7VYafiQ&#10;wASbi2Lb+mpHxmiMfATPRSufeCxXoXF2OoMDZ9sI6dlLGirggDbkTV2o/c2rw7IklG1/oEEaHq/X&#10;vm7mePEych7DPztZabZExUw8a0VOC2I1N35IWSQ2gUa6/OfFM5ayCmcoQ31gPmitVNxl0LLHxywk&#10;Hu9lcvsPHx4fPGSA+DEEp5uf3bp35y5gGLM6cW4X4ScsLs/BYRgcuMMDENhHLDkXtCDMHt80cYKG&#10;a6AzOI8SlUDl0U5DwFdPHyNwE5wbSkzCJHXtaxZ+QRs/LoijpOZtLkERSejYIIg5UbYxBZaBGeBo&#10;E0icWD02Wgs77Ubz84qQAlqKtyfkHg228nSLJ2OkqvIw4AiczNCtCGzMxSChxYztlA88Xkehjviz&#10;BmD66Nr5ktpY0/pjD0QqZZAY1Z0+v9UsJpOIcZiUsHueGZNM2by45ZRNSyam9nzmgEznu9Il43n9&#10;xKveHdmDTMZ8M+ZhNHKSNW/Y/GpjDiYmW281UNws/muFvgzKJkbRm40kunnHJtzL/fmxm+u25oLz&#10;Ot3fqEE2lzYVrImIl6nC9jlZJ8UclkcAQ9w5hs5t7ezbPxylz3WMqqcBATE68cG1K1dvXNu/fhVf&#10;wYBmjOAmtMJ3ZyIPl0zCcUnjoCP5bUx2UGZFcYxr4dkefmP9dUrNynjmmviIYHrX33736vUbmAfe&#10;bsSe/I+wsW8WBGT/6N9PxdzDR1SunRjHXOLQO2+xJ12R0yj7wVAETSYBKejXvzftuDE488Nc3rFV&#10;Yq06plEfrfWqCKi8ZEvqTzxoSnBuSvHshMsFLYKmYlU60QOg/DSv38wq1O0OF7hmdDIvsUVP0Cu2&#10;KpBFruEd0Vg5nDx4tJlkzVKxHmlxvrO0BceGIA7MM41N761m7ieXS3bXdAlig1NRamDo7ssq8A95&#10;SIFq9pKkup2p2YSdJ8cWMTZvgXTH9JtoGwgzLREQMuqUI5uR22YUgg5MgfooaQW+nIHY1Iij2/Py&#10;paHoVBIlCvpTdQFSabiTPocjmAh+lHJx/ciR0UpiKI1/O8Af+8hd2gL+2VNEYdvhKnjEBJzcKk1a&#10;pp+uTgUKbMp0/euExCJ4rsM1ALvowXfy7ODh44f3Du/denDn03t3sQU3b3/04Ycf/+iHlDCTSeHL&#10;ig5mIyeX8eAWydiKbq5/4ezu3tbVa+RWdnnYR4cHD2jj8ujQqHmjY1TcE7/KdIBaRj/YZ+yEraVX&#10;onOU1PBkOoKuyk/yo0911rynt41hyCSklaZDSUWAF0hSYRX5okHV9AZWaeYXb9RcSsq/W0esDXKx&#10;xJSMDExe8ZU6mx4Wq8KBvxs3OQld7sdcdo6cRaU5/BsvzIvIFA1hq5ve/PbUHpaNHb9zDjU6BAYq&#10;8cHlrZmySfLbk1vLhDUkqFmb3szo4LGTG+XuDzbNQsJJWrRer1dgvfk1w2TWdnnHb2qBWb+5yEL6&#10;Xl/tdHdmY3prPkQuyQaZfP25E9mMM8xfDEQ5dzUZPvQE30Tt54fT5XuydOKo/N6xtS+eOjzKXo/A&#10;D9aug93xroad046iuhMhPmlpjMTkO5LzQ/7rK1gYjtGJTibfhxlogsb54cZ0yUW2A1u6vyxDsaOk&#10;AFGcNKnqYQjKRCxXrl7BSaLFZWXLnlxR1YkzNWQmrahhvnv73u1bd44Oj6yosHxFzmWd72u5ni+v&#10;j1JJhTmwmhwTDZmJDE3L5YcyA+fOpgUxOhZna6g3GdMcrZgz0yzi1Mrnh0ij8GxOea+lEANZW/+C&#10;j1tQP8ncn8YmnIaov+4fbe/Y8X8S36wKygyRLwurF4n6sPggLaxBKreORrQDD76nG9JstsIpW02c&#10;vwj+jlrUnVwvk1V2yrUg6/LO3q6gIUbeuK/63bEPCxnV50Of6QkIWKH3rQYoGzGISyvwJrNoJcqV&#10;XYkl0QdLdGsbll9U49yyfSyzl+TThp3NawYY8M8BpiaUngNwGi+nYnQm2KBxFsz62P2tSCKKmXxa&#10;ttbxDhBuHbuENNy4dn3/yn7eXgWWTHEHb6DKfntHPCo/y0fFx+Q8MN4Hotv89+VZUteMDfmVv/zd&#10;j3742e1Pbn/2o88+/O4PP/3RRycHjxRQp0UQTDy1dUfxMncl+sjsthr8073qnXeuvfPO9Q8+eG9r&#10;e5t60o8+/vjO3buEAjYgypCsnA5HUJiYpiCM64EoUiNGDaueFM+eez7Z5kmHvtZfp0I1Gu1Unf2Y&#10;vhp/ajwq/t9w4RLK9BJ12ntXeHDbKHMv54cm6wGOh7XRfQtViUC5Eg/NYjXba/9BKQxDkPRw4lWV&#10;nJyTWy2clt4dmHZQTdVIoE9zuz7jtLTMM19BgaF8OEapZ/4+skNSxQdsXdrapyKB4Tnb5y7ytYOV&#10;ADWK7CtgVQCgTavp0rSbkBs533dfeYu+xuAsT//N5E0ffpqcXIu6dP8b5uHNSOI17DOxzxjwAa1f&#10;g25Lhc7CrKXuUVuV16/Z09EA/Df5AjeiWoDGDzmFeVNdwyhvpmYXTFippT5lCLKTRexyyDPDRyJl&#10;VrrFvnicCIyMRWRizU7HmTbUHrj4aMIDxrt6pYeMO8RnzSG3eiM+tQ50SaniwvA/biU1PXkhAn6q&#10;mCA6cQV6G1y/cY1MNw/KPLVAKZa9N5q3gpHO3lF0dfbo8Mm9ewcP7j8ELC/bZ+eNTAIT+SDf45eE&#10;xG1sMR86iqkkI1KJkyjkzaLHtCgRVjfs9L7bX72B5Viul8KuSsyXnTA2FyhAauLFsR/tiGe3I4nB&#10;mwp/aVo/lVn4zWIFNkav2cB5hcXiZt6pCms8G/2FUZA9jwcqOQqRkRNCVhfO4QyzN5evtbQnYRxi&#10;XSIhXDqdy9V8inFHK9oty4ozBlRspl6JDYwdlOlhxYK0giGluKzDZqyjsuXWWvnFHDUkYxklfMgv&#10;xGYN5VcTa4VOS1xUw7BvgK5nIpyXycfqLvJEtf7nhhXuiC0xr+EapDe15vWXC5/SnhmQ1Gw12Nkb&#10;NDbyoDURUw1LnsU5KwQiVEuC3xjH1L6CzZO3K1yjfyi/VjqTjhvngGwojgVPdnj8+M6dBx99cvNH&#10;P/rk+z/48MMffPjJRx/fuXWL3A0sDrvQq2EUI8RD/5t2sI+f3Ll95+Znnx0dHGKuHfm1t3f9+nUm&#10;xx8fHd68+Rn4KNZSGlmtexQ1e5q7yZPwqKGsU64qKQI1lv+XRI4deMMbUaxPYaQfMxKnbukcUlYe&#10;XS5yZws+z99Qg8wXknHeh6S4D2kH7KE4vtDAujGho1UkF0aNvI1Jsew4wEflHnaE+yrlN+1kaU/D&#10;FEe3GT1tavLTWt30KUslzMRgvWbxi1gTseHU8nVYF1BZyMiA8lcXSJbv0xb7EuAIEVnDWiDBk8Fe&#10;xZmv/3wc7oGy5ihtzOfpQo3mTcEUMm1e8wSz9KevOYDrGJ56Xv29F4+3MobhTeXeEnqp09WYWGrz&#10;0f3566ceM7X+5PVHk5tFuaLr6yuXVyRyh7Iwmqf2yIcky2VsAU+EUzWQCgIP44cnO3xE2vmAMe8I&#10;HRQAezvCjD86Rvs+uHP3+NGBbYOHsBcL26pSYsHS8sChjx4+IDmdK2pSTJC2/e3p5Y/ovqRAu3v/&#10;12hM/YZUwFx6fv3alS984QMqe5QaZrkzcF4u+OSAifPcSjgzsFEfPTy+c/vBvbuPAFw3s5tyjiKL&#10;TpIqtFfBm4QW9zkb1pS46DQi8EIR3E3ZY/EinRW6NZGVeQyaa9olgswC6ObR11eInnsdaDNxc+5Z&#10;cUYblGl2RbC107Ttc75+07xCp0IWVCNnm1kPfmD9+CTbNriB3YRE0kOac0G0qnb/A5g5y5xV0wug&#10;xZcBDs3lmiIoruv0pl5L0cH/cYoOKlyi5QJLwygE3czpzlnQZ1HbCgq45FWe5tCNA1Squ+kvppcF&#10;dKg947LgRFMkktNZq+pikUCjV2fsDnF5D1tAGp87ZAoCu2s3VkIZy4ixwNN738BtvCSrrWm1YhOK&#10;EKByQVVgyxkboGSBmw0VkPyiC/X86ePDZ0+OAZixQdwAUbez7MFOQqHM5SjxKjMrYnwYcXdybyTI&#10;n0A8EE16QS6cSpqncI5ePaer2JNnx0z9kh9h0btkCdUsACMdvO/dv3/z5qO79x4fHJMlx9CNb45q&#10;v/vw4cHJY+5tBzfpyh5dNKbQQctajxqGW9UePAtusfSrowNK/O89f3JyqTqCPkt3c+hOo3FtKF0m&#10;rWTaPEjmVFs74ESZDoPszkLZJDUkAkIulioBaluu7FGgyJxSUCt4Xo4tZdzdpst6KWN2RZb4UFXt&#10;bOAcNNx443ONa93LxgDUrES304RZS9js1Wit+juSRhx+J6dQqEgsg9YLroI5Jk9zbnsQow8ps06i&#10;A/EvFlKxuEjnwf29tyAow3OXUCCpUJ6yUl62Pzauhdx2Uzd1M6r+FHQ7tRmjC+YYB2yX25jxZ91S&#10;uNb0z3v9GuyVrygMzfmSFCCFMePYQnkwy9eJS48hmVyFD+XHbRISYx5UWNlQXb2OWxfvDM5dFivg&#10;uYuwGu/Vxh3aLrr7KajpsygyR2C6/DlMr8Z0+0AwwHa2d/HTGKB8eHB8cmhFAYCAoyyRN8bUHTM2&#10;5PGTR4dMCAEtOvviyeXzL22mrjcmJPv45PndOwd3bz84fHiIB+DcPClgbWt7ah0tMDYsjeq4bZX3&#10;wjkoNs2T4K53wS4jdNevXX377evcOS4U6zFVsam6YbLJwMMMHDxy2Ccm4QgWLMebAlL8VIxQ/y0W&#10;jSQpcB5jxrJYvcX4bLJjxLVZyQpWGs2yajuMCRbYaQjKQjdwbW2i7OepHGK1oXHxS/+LQ+Tcadm5&#10;TREv9+XgnufOfKTD1Cs8zX/33/2//Cf/z//X5zQJ7vhv8tb2lqEW+s0ztGohOwtS1BzpTePE2hwJ&#10;KqG1u1VOmVzKjdGSAz4QCKbXNAayYZr0kkvs0Z1JPS5khy0jqBgiqJhTPPcpfCfu9JoxX5VRR02e&#10;lh8pnGy7/mB2cgxpm6Qv1mUVXytbHLksG2eIKBPRF1uYQLZbB/z9Kpi4Du4Pv0LGuX11rawJNz0t&#10;Y9Y8EqqgkUP7oC1V4rxg57DhwUeQnxJdWq8T5jwcHyChaAZgVX5C+2Ce9Ma1q/zXChdTuZ1Xk041&#10;2pF7KoGXH2NZiDAgcJKYIKfMWcWJ59Q9eXwspsYGmLLWII77Szrg5MmJoyOMOHxoAabnz5g4waRZ&#10;rB+8i6s33n773XeZMIJZd1T6CRd7/IR5504Q6kMvXICut3dlD4/44OgRKXH9ssDkRiK99kDXyg/4&#10;sBIIA8mcKrDJaWa3F+g5yTdfuu9QoVgXTPHuNs8JoASuJzeruYbG4uMardxQZC4Wq5XONYup0HYT&#10;kfHrCloHBZzspxNJml/V1xI55aQYZGK80cRTlFtUMZmNpFRJiD2HDJAqg27B3V9inKPdjbxhG6Ba&#10;elQZhAm40/0M0Zj840QEiulK557+YHn3m9BhAD0F7TSeiCihx3Mara2oYhkSfeIVTYQ0udLLx89v&#10;bcM2F9ygVafZ6aUVug2ff93jposJf/tmUBKdogxakEYx0VuOA3MSi8ilgFGhZgmthi1yBVLNVG9Y&#10;LWSOkKYR9+4+oB2eD3vOmYZwU1eX+LX45rMGXR/vGZWES/Ppx8S6dx4fHQ9apNsxDsGgZNE6Qqrb&#10;wx56hVjdxkzZ2tvff++99zhSMpqOHqNisViW31asGJ6BkTvDfEWsF/dJLzx8x9Ca4lz9VthKstg0&#10;2mvpZUIvyvaUsFlJKymFX6hDMrPybmrCbzpmpMxIQsHZRKg6Un2tY5Z/oHleAlkXkEDsdnbyCYWh&#10;o15v3b4D3vW7YxUuQd/e2kUj2alp1QrPCVkjrCdAw3aouGunnbNXct87XO1Fc6wUnIILlPrqZsEz&#10;rQJu7Pvyy6zf4dFtXiIGo2YfyMfZQlaTFaFE2RhgWPNJeZ3xu/o6chqVI6qORTCxi0X95Qsz6pTf&#10;Dk0ysXkaQHjj/02AHd5QDBEboOJti5WGT9lzQQRCMXI/8KEycwOpG13Jfqjj60pQD7o4/TQrs3t1&#10;fGC5DTAZjibcX1T89atXiVOMZ236J6DEf7Uh2RxvRy6CUoTMYUTtH6KpMSmNi0TZJ/4O5oApoA5U&#10;IGDEh4A7e+7Mk5dUAj2GDgWX4+33375y/Qpx2vRdIcXNPQElvf32DYbTstvoSAyac9K94FRfN8NH&#10;UAfKKK652cOt3cvXrl/hJ/TyMqaZ3HsMzYDfoVVH29+Q/7LmpwzRtNQg25OIU8DTcSLlFhVUIya0&#10;RIMhcgygMVQE0SUmlz6cdghdU2RehGp9EfZbCEoQimjPY1EEPedh9OXahPjqYXzeeI7EenXiqm8S&#10;tlSjRLWvOmQpZU+nEVX15ZWYv0XDux26E27vQDfipgFBmmW+abK19LJWJyfiNzuhYxLms+a17n/Z&#10;BeHU2O2LvDTq3TiiN8+flwUr07EqEeXhGKRZ86fk+zfdzGzf2JTTRcourt92dCcDXVp2cz/zWR3Y&#10;etkFzRkOnz0HKwG9SU9Gzha/B7h1wIjxtoUx84dj6vgUDMbhkUg+1/DBiAUQatxrwjZ2j1IhXISt&#10;S4TV+Px5KdwttMAzBwcnt2/f+/TTz27fvk00wgc50ajgswTzBD+VCvk3hkjrfKtd/Q1hzBMIe9s7&#10;7773wdWrN3hITMJTKpcfg0/B0laaqngRnERRkLqg7pM888OHh4i2H6IrXyaIfF5Z7dj11U5tFhH5&#10;5jLclrSUOrvYf2dsdomSolfDWAvCoOpawdOUFxWXEq8NCGmc6VzDdBidlmFaw0qHOOixlSnaLOEc&#10;Ej6RbfndsQodi6nlBQdqJEgpvUBk8yEUmDiO0vHTtVWgi4kvu99PZ5iiTgodvLsoykH+L16oaOIm&#10;8/OQwcKOYfcq3tOCyFSJ9W8TofB3EI2onyACtJ9BMUdfPLbq2DRv/W0qU0x7m6yNLlFgqUSkeqg4&#10;bZxc6FubmOPU0EVPS8o9u9GzKlr+vuEn6posj6XQj9kAaw8gU242yXxHdAjrmVeWoaxsBtyr2gzK&#10;XOjD+4/u3r6LeaAP1xfe/wLyf3R0QLquKZXPBhP05rvJuYXkoL4XZE/wLSiMRLNL2aRdBzmrtyjv&#10;PHj4yKIHDkZOswnuMy92r+y+/cG773zhvas3rhLC+/nm+vh2mwMLsItV96HqOMavSMAAsLKR/FBS&#10;iY3/nAnOZ1F/d/3t6zt7Ox3dAaDHkgbGJevl5Tt5p7ZitmHjxIyz2jv8S0OJdZUK3NEdFhNdIv+O&#10;VOF0nKdcsQ5OxuyrE6+go4jKqE+hzlHzEWQEsQu3laaOVNXockO0XYMERSXCU4wTkubvFR++DQxt&#10;j8y0MRkbV5UbHicIQQd5xKjfuHFxb48RzAClr86xwpKOap5TSLoyzMWveeQDoC0Olcd/JeszsK8t&#10;wZzk9j3lv0mcKgG5HVmM8Pa8jnnTxnr1UcvNrJ/R+uhF4JjPmf+Oijk1Rm9oEH0kwcTW/vT6A6XJ&#10;yl0rntXvMQk0KZiXsQakc4Gt2x66XbmEBU6MVYig8ZK4FJYH3Yx293ZhuCD3yg/vYPEAWPd3d65c&#10;gdeISJiiY2gOjZCfvTg6enL/9oPPPr5167M71EhPa4NQlkgfAZULR3qOgnpRNwR0hmtf4wVQv6cU&#10;oJHZBTh6/733YXlw/sl3c2JsyWI3AfO0ebyATlQvEUYc43Tfvf+AkqEZJVyenoewDmnWctZIlvvr&#10;PLcleLt7O/JW4h6FSJUAsRXCS2oz3OCWd2IT4Q2luDMz6adaQ4gMFKn6cSWfixK8zgSfE3NPX4js&#10;+jzrqWvxuUzDb55XEKVhVa5ev8Z/G/o+GVRhfj6wAFrs1RE9qqGKCjZdI/n88a9SyjngBexoUeK1&#10;Lar/427OUMYQ1+i6xOIiJFuAKwSC+IZW6tZkit5YUpjCR53xkJPObpnedYSoSMLqZT+ez9CnCqi4&#10;Y95G/RdH3KB1FLQnIYu8eU0MjCijL1ny+hf6NYGdYp8uYMNiZBNC9mDJgTLoE+pMLRRL6yUfTZQ1&#10;eIprT3DKbt65fffWzds453gSG2+LO8R3AZyRoznHPgZCPkUNO7RZ6Tp+zswqwCi8KsSIDo9OCHnx&#10;ghHNEHaJvSItGHLBceCw7e1zOi/zXKwzb8MPomUhC2R3mUNG70kwYy0w09i5/av0lt+jAvHk6fHD&#10;gwdgTTy9FpziTeUNKhS3hP6+aLi+wq+hm4xjmQVOUuMYu0aruD275tsS+dThEnzVs4C+WOtswdbu&#10;rodymz6ju7D+jdgIBh2IbdHOMPyW51vdIxd+yjBTRs6teNHWraNO/VrWx39PPBgGNHYgGvhYXRa8&#10;LLTHrv08Vc1yHLpaGQjDWHBx0Oir77xL/oPSDztjn7v0FgNzLE0g77/hkVcXroEqXPbEqqQ3R3qQ&#10;tL8igJjYOxW/vubwez/pcu9WSzxOkF+nh37UbvoiYkVmer7h1LgvGzszin6ZnUkNvWkT8ko8PwXx&#10;G5pp5aWV9eRYKe8DvvMvvCXWHwCG6BPBoxmmxPQyUlNWNrcfPkdrCD0o/Mi9/d1r16/u71/hh6YM&#10;uEWOAYqA0clOML3MTyLinKE528HRyYMHB7dv3b1z687J4ePa4rChBCtO1JHhDwdvSGbT3m8zbHYi&#10;iFlA21M+fUwl+7vvv/P2u29zSp0ER5ewWMv+CW2JvQXha/wv5ygcHOLJHRwe2fXSTJo51slyuEPZ&#10;79BpKm2E0SpJeznucgWteVZNZwlno48yAHvleu2gDjSTqFOrWS+CpdrsbLgAwR1+chI8PKvlF7Wh&#10;gqbGB0n4cFtrfJ3Mf+7Xb2YV8MdhCFT3apQw/SRypZXShC7dW76xvOskebL0iaiKAN1qvs/pPSOm&#10;zdXamrLkQmHOO+KzzaXRvw7eKvy3IRLLMlYI2EITS1N+Epw2Pyj5Jg2fWAVr4R9WYj1na93atFE7&#10;RYtjZ6IFalvTW+qfOkhXT2Ys5hMFQ0wybdyq5VAZ+QYpzcZfojHOWbyGY039MgyDsJnYeoueHDg6&#10;NNriVDBIQE6bB9hoA738ilwL/hRhKaV4stzsL+Xn0ZWZFZ86iAJ0YHFIrdqmQQm0oRfOjfp7StDJ&#10;SQCE39lGe+JegU4ajFMKV717Ux+K9JEeijyOjg8fPnzx5DndnBHpR/ce3Pns1v27DnbmiBPho4Fp&#10;aUu8KQHb1KsDC+0UvXUJWaX8bWpWWy67U6upHYBb79XsgKY9npzLlmQsA6xhmAhh2Lq5F4W6AjWW&#10;qqgyYqmbsjBqI2SkQzUtjff2of+TVLDxpTWxhnelUqsfEEiSeGCPYllHkBXMd692tlPws1G7g174&#10;eYuMUowUyFA6cuAkz7y5SbO7CxflWNmsmOe7YJ3pU1QPjjB1sO+8Tds7IKNX1i07DH6cgTrB6grU&#10;TLZgxX7762zosgzR03CpzLGZzaYd9coL2biAP66s5x2vfZkN1DM/eVPdLxfRzfJP2pSJyVcVzlxn&#10;dHQnYgFQbygQb2I69GS9Q/hki0ii0cEit2uAaWxqnk+2HzVFAGkXaSgEn6+2gtUGrzYePvQkbIK5&#10;RFSIEigUYK446oafNV5EcqGlTzZGpinMZT4ZUIlBIUTUjx4cgR3hVxGXoLVZ6OAyqQS4TxIz28eW&#10;1TMeDMguW/U0frwjbZ9QgPYW8On77793ZX+X40eaTf1QhpK/MGRt9hFbQXaERgD37jIT6CHk20k6&#10;Da0l6+7Khyss5SNUka/HflqJ9eoVFgUxs7iswuupsJ3EiZ19V00tFtHEJzhDFXa25Zq1KorVZxrX&#10;YmVDk4JR+Xk9HS49J+lx6pC6RwR1fG6b8Jtnm/+9f/vfgjjJvVMISw51PJ3Ni73bME+EN91xN33q&#10;fFbXjk5WNVlm4YEd7b2ND2WvCOFziSWvoLewUIxIoGnPcjM3cXXhQE2eTMCyuJOG0OIY1BbCSpVs&#10;ZqmuYqJQxKB8ZpgsJ6k3BRg7rM3L3KwM1GErpsV6CZpm58vrkpGWBkd9Sk22PS6kxy0UtFzYObH2&#10;pqaFFvsmGOXg1GczvmtgGGEqH1Zn0RuuIaxJg9nYStLyWBB0WGjO8imQYpaTHlI+GXcnYCgQDM2l&#10;mdPsr5pSiMz4lxi9mtG3NAk6U2fwc4jv7ANYyyN9QEUie/nqzPHR0WeffHb7s1skoKkL4qAc3Kfx&#10;xf2To0OwOYQYWixRPp9oloc2sdQIbDFQ2fPKx0L/Ozo64sbD7SzxaBQDWTjNp5bfKrtQ+SpU88On&#10;ulxttNo5LwRogEgbVeozmJxwedu76Xt4Fu3Putjzjw7FrDap+Cv7ry5vA7vSJAGmwUKEYmUMFpW3&#10;ZD4vj0QuSmy11+jVSG8xQctdal6+LSwrYDc+Tvvm8g2gFBzYRY021DGiw2cAy1+8uvjW1tX9vXdu&#10;XNjdBiS1SI3o1v0KuSt3Ps572FBeq3pjGcX5ZtCb8frX94OAjYZJh3fiN97YJvk1uuDUNixDsi6y&#10;NPvmX/xzlEju7Fom14kTiLNRhuzZNGQ00Otp37h4lYYs4rS4qwJ8xlLymsX0NsaemcexuyCqHDeC&#10;E230UMmxgHmtn3ymIvgWWBIKfjToyv6V3YuXL1jiCVPC99iWvE7mHhY0HVjpk8cvjw7JWDy+d/vh&#10;rU/v0rWFO8VzdS5JVMCcaEELHyWroNaqpRB4hdIoT8lg+/GTE5h2V6/tf+UrX3nnnXc4dszPoWAC&#10;ZWoQaX8OrmyPPL5BEMjV3b378NZndxm7xjPT5NuTUoWv6thG1pG7gj20SjEt6qNiB0ykDBIbsXDR&#10;uHiUeUAH9VRtp401mpxJC8NRsflzdbkjIbPbmnep3LZiqQnNMkVSnoJnRyuatt5UEfh3s/Gf+/Wb&#10;xQpc5N/81/818iyViUykrvTi+5ORIStpBsNWV6II07be1Ygtmm2T09n0Av2ElAPLhKaFMyWnf+V2&#10;33qLniesETJkC40o4LklVZ+eP18eCxrMgKQui2kLAcpOjSp9DlCARC5hnfVto8z+DV+2mVyNg2hc&#10;4nivBb8qgIG/1KGDHqgdMOAe78lPTxw6OX8+rJjHpjkIvi1/LzDxYxS2bgVf03IP38RAguYkyRpY&#10;F4tjEViHz8rjchsFmByj5rTgI0cBrDTfrAImrMAQiTHMpEYQLUqMHjKjGTPbTyUwXD4ZpTWj1XnX&#10;luA2G1qIjl7Chty6defWZ7eg1qHyl9BYuyrRnHvR2yI4KF5RT0m+f2tvb//6jbdJQGCSsFfbe1BX&#10;ad6g4tUZ9vx5CW6SW7I92YtKQwrA6y4OWy89ufbOQKzZ9q4g92BPL9OMAVIzWK83q0pglbKYSADR&#10;9/Y2jM/dt9/ee++dy9evn93awTaQf5ZJFCfV/EKUTEl/YVYlhfRXJkJdmq4AYXGPGvBnKYa9cssH&#10;zS8RgLpyjWetEiyb4BWlWL84Zv7HuVd7jL577/oWne+oSzB5UIO+zaNtHnnjdYzroZey4LI558Oj&#10;19qs1PuA3utrwpoBJzf1CvNgU2ezzvk82orONjHE0gD5kQOlDGVV7TwdFKzLf05vRFRheiP0dBTP&#10;pHw2VofNRDLiqBoaclof4iDQ1u6QAX+2muA3g+RNqsVmJeaWoUgP3UCeD61cnAiSfZ1nmH2RI1PD&#10;uEy1kPXpuU6xm4kldUk71MNHjw8OnmAV7t87/uwTAoV7bFwBWAy18l74S8meyuHUvEURqeLAhhXm&#10;BvUmnzzlFr/wwRe/8MGXtnf2EHvgZUYS4JxEdGZ2y9YuDUsuXkQywI4e3j+4ffPu7Zv3jg9PUC9b&#10;pT2NkRtbVEzcLo1eFghn1fuGXUxdTKi0UB3NU85/CkjePV7OZPITFa41N2mzu1X4u7yN3J7Fem3f&#10;DWk3WbDlHkRAm8SDfPE85J8iWPgtrAIfgkZZ8Wt1QHoWEXbmDImARFVZZmzxrnz+jpRFHD5CyRUj&#10;rlQuq5wWULvwE7snWrYRdVK/b54RMowZ3Vzv5dRLiZH9JZtNgr8lwb7WIewUSQlnWV2tgVJVElPz&#10;OMVPA0CFLDeB2T1YLo/hcGjC5si5tp7LUuKjrIso1TVjtHCLmN0HmsTzshqx8vDlTYk2vA2erg1h&#10;XK4+eMBYbUtLJO5//iwYyZiBqTsZ81b7H3tMTXhOMI7VLMlvS/ogJSyKUfwMFve6DpNQs/Hbo2O7&#10;nk9lJtsDywPfympMu4P2cZBDLp8Htt3Z26I2Y7p6F9B4qcItwQB+wVIhWLvQlfb3wLd04qgKFSny&#10;SHAblrSekJHWOVL+MldBSbpvyWWPNn5Rbg4bTKad/q8ICVberRGrH96e2gMHYo0c4qfgrbhnezuX&#10;r+zzdWFnl7ZQOIcM5N20u1LYTPgMdWxa9U098qi8UeyDOKX7lU8DukWiCSkcvGsgL0M6k3zqUzah&#10;eSZSxOi2/Pzy7vb+jevnLl/EUA/gaCN+HzlscTJam0B0onfFTQx6XLfyKiueCNAaeKby5tPAQjFN&#10;c46aGDU3x7t/jo9ULm5szBu/7Q0yEzfQv3pbRYMnAsFGVYLrLYxeftL05Jtqo0Wbqw6dKfKjgPVZ&#10;2nLSPZq5AkeH4C1uWWqBWgSj+SGAzIhjtzTcmCeMm8qp57EBnczDtrbDA/byUyrfyZpntNOA/VeM&#10;Q18+PqagAfbqozs37xElPLj34PjomMdJlKhzirNKCUItFrtdS3yEZaY7dZpZor3zEqRqQOGiucAH&#10;73/h+rUb+ItHB9A0DqkAGlCeHcVJxQPjeujcRw8Pb90kh3Gfb4BPm/+q07Ncq6JOxKaMYzSEKHU+&#10;TMx4ECeo6MUcE4uOmC3M2paX9NpjV/TwSwMMaFFp7nJam2CWyVhezsbRKWeSOSker+g4Pyw3RhcJ&#10;P1M24m+t6V+HEr/1e/d38Ya3bDesJ5xr85wvypXPV0A1C1KIIoM8HjLt+3EQShyLpUse9GlQD/iy&#10;B2RUiVjPnSULpYVcUGaQq23+nCbI94gvigzllw9YPdT0avVXADxwmatr0vlUNjw5AUtTj2TiMssb&#10;f9d1a+qidtYqLxvdUmChOzqeYNI/WyDyYKn18xO+oB5QjzeDgAtEc/p61TFAzV/uKEwVdyRnYRSB&#10;gXY6WhktkrDoylIsB3PqXWpvHRP1+PiIEH0Uydg54wbBLu9Deaq3ir3NH0uHxNCQjrl0YRebArZH&#10;VMaJe3r8/NVTCvXo6/8WB95uM887J8RbRqOSkS7tXrr+9rXt/W3e/vSt57tX966/c/3K29fpE0lE&#10;sUhTGNF0N3djj6YnJygSFIwUwcuMmDTVlCx0FiuRslrICCmFL+T1/PiIfSZHrRC3oYunwC3hAfFV&#10;ko123xLRbHPCPIJNJ9Px2qvecRhKmXN+Kx3k3OUL53d47sukebETfCQug4VavNfI2qGadUQR1FVb&#10;WSpDUCHEYa+QSLNDacttidNdSaYN0ZsBaxQ/JiDrMII3QJwdks+93Lm2e+XtG5f2HLFp//u4RmPi&#10;9f0hNAo6pvjG6984cLgxU7MXR+q1g68Nq3FLhXSrWYIhtWtlOpZnmfTYmLaN9tcrm3jx9EAPkB5Y&#10;p4FfSQR3xPtvICUC/gx2//GjI8g2Fy/Q1WZrYM0Mi7IW2264JHCUkU278AraM7zSGWTP6S7x6P6j&#10;x4cnrFL8XODlAF7bVuZrxVmyPUGJe+55xpja8c2AeYWPbMPxY8IAp9YI/ws4XHAkGgALviMVlLTd&#10;evrq8cnLB3ePP/3ozoff+/h7v/aDTz/+iEpmnMYaKHdgV/BU23A2QAqbfkb7i9qpRyfn2/kb1Bx6&#10;jLb2Ln3wxfe/9MUvkgzniahCIKq3chMI9gI9UN/a2sV5Egyh3vTBbRqOHTy6f/iYUgYbb6A14P7R&#10;Y59WGRBt7CIT/1mQI1+K5XMhrXyG2d+s49KrckAQL25Y5qgD5yPaV2oVoiaGqWOgorKt91uXzlJ1&#10;x+kgpkciEALFSy05ffGUlnyt4bAbj+r6ZFo2bsPyUF5r/d/qu9/aKvwLf/ZfvHrtesVZtpAdQDm3&#10;1OrPaSq5Ib+lgxfncFK5VnKOVmwu8SukkWnd/JyubMgQy7A8C0NIvRIe0JFhz1/wzmoAfWbK2CJy&#10;GXXwuBiM8eXGMksnbp7pYpXY1WDwrtJZoX4s3uqVOFFu2Z2pQBvPa5KiKfR+Upp7ghD+f1LuEyz7&#10;2wmFgvAEdlL6jaHIUahpYACRRRT2XZLwOiUUsVtLig96rY6iyuz4iD+CR0RUW8KuGWSVSCjnxYx8&#10;ZuGBD2bzqNaXf9Nvla52hPSYyhwGm2qQgifQMr0h+Mj7qWB4jvtz422Aj31Uh8xU/G/oePswwvZA&#10;wkIOxNEn7hvOTNt1gG1eljPUYqyXEXHrpgO4dkHbiJk8OMD1Oqy3R/X5rlQj8jAGx85j9AuTYI0i&#10;itXS2YJ8G5nXt6wChulZNu61/kITksleglhDpWUo65V9vihzO3OJ+tK6FhoZ6WLxNxTGolDxWzjr&#10;eBBgWywZ2f3GA0/GulpUQSbXWqcAzxk06QknXy4jK25bxSBTdxPNdeH83rWrV995x9KELUsTGMSM&#10;U+eOVlmfZrPxtleMZaQVmJeJldW1wvgvCdajTOjYWchggBi8yyCJQAqkxobSFMnZ/S1vpsx3B3DS&#10;YC6RmzGtnpT3dqcwqZcyqsfj+9NNgzdQ0CPka6ngxUsmt6jWrK0Zq+IDSM9X/Fg78MbDA5hu5Hgh&#10;nNL4GLcdMOcAug6ij9xqsA3xNuUTmdp8rEo+RFmUkCjrW96J8ZZcTAMV5bn2NPJKML10nbF+iM+l&#10;buDxEcmeM09OnoPmf/87P/j+r33/ox99RGeXR48ePHl6HFRggzFWQpPvmTQ7ZV4qL1Ft4YGt6el0&#10;whOt4FQS1L68cePal7/8xavXrvEjsmUnxD1YX8Ncj9Xe/lXy39h4xAHICODos09uPnpw4MhL2N42&#10;U34SIOwNUF0MKKUVtghBPERYYgJGDf0MweU2HIhbUtMMKzc2rEJ3JKxy9sxJztqNiErN6g46Txe4&#10;nIrATLOZzDNXioqqqq1XkLxe1pVjQA83/sJ4UNn7rUzBG7//ra0Cb97ev4Jj6jTqwqLR/Kz89hbz&#10;rmHXDPVnzoF8HmuwFnnZMAFc2yRVA+W4S4SDRzOT8OQJ8iQOOPFOThTPQ1FtfByUqYRTDnm9icRP&#10;lGBtquiTK+hiVvhre2IHqJvs807KES6F7+ovNDl3LgwnX6pUzSmQV8h8GqbX3uGC6bLXxmBiinnW&#10;oqPYysMadpv5vgjaTrE4xAI9dYxyxwHi6wcaHSN0PXhj4ADdDNoQgVfiDuemFdxIHCqOtK6yE26+&#10;bA6A/jWJz+KwkqT5mfWtPCFMAII9OYHfFgGJ7Xi+tXXh/Q/eeefdGxz5uNU41obJsO3JOriOc5cx&#10;B9qO0Hl1TTj0G8THiV6DI4SyEHo7XDkR4QL/JqctVD0i3XVNQ3MajnE7Tzj0kRm9ZnztwqPcTIJ/&#10;vH7NnY89+ByBowpUe2XFIh+zfZ5+c7Qg39mjF/7lK9fggddd9Tywl2agPmrPGYYGkerqzs67N/bf&#10;f2frxtWz21vAbbDWyW9Ca7fn7hPo6o/5okuM4Yv5fGJ9OGVHj58cnTxhVgW138fHBHJUNZHnIENG&#10;l663396+Ana0Df3UbnfxjpTivo/W4HYqFmsJY7EtqH6OcVnryYUlNFM1UT8GtIZ+hkCrFDWBePVM&#10;dL3kWc0wkajfurvBJV0tEnMGaKCftYF+z0/sKmwHHovjs6+0pRu6nxPBGH4TUJl5M2rFLF8A/qQL&#10;BZEBmhGrAALJS3pb3D4GFF3eJhGIi4bbPuTQOQozl2me0Ed2agWba+0L+OdTRoBY6XRCyMhhxh6I&#10;0nDmWWvmMzN4+ZguF0fPnh49O7x/dPOj2x9+76NPPvqEIZ0IHE0UcJy0NS9pOOGd2HAaqYlmNm5i&#10;mMBAK8U+SC8xvLY7B/vsGRyjr339qx+8/z4nHEACchEGmD8VLzXcBBWGSruFVwAFATm4e+/B3bv3&#10;Hx4cEinxeEV2fgWExHZbDaaGJmKc1KAWJrcrvYs44KKUgNG8sz6e3zFYMuzbUCsuz53jCODKgJ3p&#10;mgUoT/Kd88WfTmSEHjkVrDTSzGNJ/AQitBF+W8SgTERE+pyvc3/mz/yZ3/Kt//a/9+fZxXGPzVgp&#10;lR5bNLX4ckbOyqPpFD/9QYUuPQ0TMHS7cnv5E9rbIC+Gxo5f9tYT4tSjQ6G1Cjk1rlLTOYUpSV45&#10;giEtNOH5IPV99MxenAaJBdqvD0ZaTcjPwIJbgTpAoKDbVCqWPx9LO4vg3/qEYn5j3rUy3psrPKM9&#10;8s7i31Spx19NLnOOYpuiri9rGbtypi8BGMFhrvC7Y5zd7xdjHDT2hBvwf2JJjnVLhoxJS4LWDDw6&#10;VmLgWwxXa2oEkGvOIg5PFFDaOlmdACtWdJLkOS0ZtqDSikIWw00GuLAvr3WcvHwOn8vjZCREsgfD&#10;XFpobbSGj4e0Sx4RfkxZsTPppMQusib4aw+Fk2vQMhaXyldo3Dd2iMtAL5gHyewN7SrdljNse1sj&#10;uzFomnR3yl8YjyUr7lnJzwEe/ZFKBz+f4j7U48WzW1fITt+gbnvvxg2IrYRFNKJw3jLavP9yzlgI&#10;FGF9vXRzmrEsVwE1Zi9yWg6wxaQ0aP2/t3OJbn1Xrl7GQ9ra1gBYY1j1cl8VUZv6LOM0VeklSIrq&#10;B/wZDyQ/L83uofX/8ZnZMcVp/UrTTsiVzLgW7lmp142yzzgMmebU/8l+jGAlhwUJfb6xiC9dVKcR&#10;20GzeMJfWV5Awp9/E6racGUCZhgElnRhG4/F+ugHZfuZOjoIV7/ASbt24wrNd6EKs0fRhbzsNJWo&#10;WtBvxOiDI/k5dQaEHffvPSQOsCi83vLl24kvXzIcUI5bBqO+WwQlz8gi3Pz0lvkw9AKYb51Qy9ra&#10;e6pAQQQzK5zF5UQQ5zhZRP9SsKGDPIkbFhi3k5j/y1/+0re/9U2avKCT6IlNI3qeNCkWeqRxN8UT&#10;IEs4crTq/+EPP/3u9z68efvu4dEJGhmH5Mx5ogTw61WblKVPPItRcu1jr0c/HEdTdLBsaalHJzoF&#10;J8+cwTqy1IPRgq9CdrWKfFXTdHmlqhHFIIBk8tL19vFcJErx1gxU5lu9TOH3jA166/f93p//9re/&#10;+Vuq+nnD57IKf+5f/lewf5iq4O0w0ZCvjYmLepmximuoZHi7q0mharZZ7KrHac2tFspPQrQhQ+Zc&#10;+w8zFEUJuRi2OSp75So7/NIBmnb+m8BwHTLze1W65wbxqcWkA2so+hO2aL1GCct6TNsaKob1t3Dj&#10;X+W4pc0nJIrBo+sXAKCWxLeZ7a88ohOuO9+SKJrZ5815rJwdKZmeriH1mfoiT4+13stKVsQ3nZAf&#10;bEekMJdzbLEMzoyFPeqsfinOj+bv+dY86K/mczdJlBc1azswxre3w9xsZikclYrnCcb3lxdl+Krv&#10;0d6pfmcmDJ6qpQnPGZYbXmxX9HLBY3dzfFo5bsbhlkh6bnBT9FwYbQ//xHjMsWH1KXAlN4+wyjty&#10;wtJkp91Q7bDb5EJNNIZ9K1G0UftB672mGqZ+GUOWScnaqKOKSjT7pf2dK+++s/fO25evXMHBP0sX&#10;Cjtn7F/a2SO22Nrd36KO8uo1qg0uM7t7f+/C3i6VyZeu7G9du7Z9/foW3WSvXcOo7Fy/AfHpynvv&#10;bl+7TorbElV6WoCEkIEH2tUsScsxVxTXf/C3eiSYGgrUcU1z/wlUDGv1+dWG8h0MYx0oZNuP3ACf&#10;K1BRqDoifoo/LGZjN9U7Y1dGzpaLMQF3O5K92fRwzJ/IogjP1qRdcG2SK0R18M55x/7eHlXr61xW&#10;OZQTZrMsnCGRmQvndvYoUb5kkOdwDozIzgQrwdoNqrI3QOLYq6pW0VuUr61+Tp4/enB45+4DVD/Q&#10;HoGI1Ygws4+f8nNKAcjlUrsDmHPw6Ogh77x19+Znt4tOdLhtQF83FoZsYUllo9oiEo+bCFP3YGjA&#10;Cs947BUDeOaj1lacz2yYs9euXfna17/2lS9/CZYRpQ+ffYLVedhJV5fCnN+3lm6fIBoN8eDeo1/5&#10;le997/s/JKZsZoENcBnFq0GaIt1JkqQEdM9b/3GqYlaMuzMqsQ5amKW0QUfcU6IDqnLx1gWio8IX&#10;KuvkjfemyKQbx5pnXWK/jBRsPGvVEwqHT5ebqhZMtdqo9W/5fb/329/6ud9Nq/Cv/iv/GuR8DqV8&#10;zQzTaEAxLO/NM5rk9t+STUsvxmmVE8ry2PcCNVT77GhCE2KQM0DkkUIfZjlDapbaVWQ77Zgmqd+8&#10;w9jGjoJL2CQBlxLXL4UrVJ+DkG5Sz47O0/EcB6mjV8do9RGv+ZOJu3m59CzsRtfPe9zSCgRPuTRL&#10;P20Idm1b7mBHsytO7JA7X3fo4pva+AS2u9mFGBvvcdyH85RB8OVTZ174aOJuh0xtZvtN2lxlWqP+&#10;1lF71pQkQgaquM1o0d2FrnckaUBv7UrixHIz4tMfKgaEa9SRIQ1H9SbIMjYPuu1FXLO7d++aAZJo&#10;WG9vT4STkbjCFA+CukhAixVm/hkzNnxGzdRylQY/rwW6s+vBlpFjuu7ZKM0MpOSdsWHeRKUKRiEo&#10;SvaomtKhZNRMoEduNF/eYkmjgibPVZ4RLiiHBaIuXcKvvvsuql9w6fwl7oDgwLqH7R2gp0t7+5eh&#10;2O5fxQxcvnoFA3D52tVtDcCNK+++C/l15+139m68vXP97Z3+u7V/jXnL4gKWXBtweB9aqVIHveK7&#10;Fbw3otWO7ZQf1n22aU80ZLSPpMWM8X+WP5/KnstMkmm5fdGvLbbyMYeprJ0pD7YcCRY/DbC4Q2qi&#10;ij/yeKJ9pOcac7hmn3Ge7N0IL7mGuBBwaaqIx8CFqbVsbK0eJ8/FlXwjnbXoVAoxZOfyFkn+y4RE&#10;QlmkYacKV2WAzwzL4QmWXhbNaLxxV7P6q1cE+BUpkkePju/fPXj08AjsE93O1Bo6zd2meZs1afcw&#10;BjCL4ALdvctMm9v37t0D3mNnpU09gXFkX2GBF8pyBrcR2yyw8diZiXVHqsPImehodDIFbMwPP4dx&#10;98UvfunrX//a29ffpqT1s0/v3Lx5x6w7cqh1oU0eJdb7VNWBr+Fif/rJ7V/9le9++KOPuR5V2nWf&#10;ekmgmLcpzDt6YMrFx6Tnp3km5QdCQ4jyHLZnArIU8mKTtJujX+rMrwvgv2XrdsbzpK2Aq9/eeqUV&#10;1B5OBCzF2Sf4hBER9dqLLRdbie8Rit/3+37+81uFz5VX+PP/wb8zTMRNdYjndOKYwltjylNLkcPt&#10;onTYbT+y2Igbvl6KssNd40D9O/uSBqymMFWOBe6jj7iKvH499cj4+e2qtHHVs8w51bP+KbsIa+Fu&#10;WmBj4cbAFnJJPqPfBjmR/PEU/nzFuugSo2jbEhd+rIUxzHjZ8wZ+yPtJkDBe8xiSpfCSG4YB4BL2&#10;w6Buzunw9BKfJRFmryR4KIfqYm1rxBGLC56/AI8jnUpdhYnX8hOcciBYMwTn1Ptqhv7M2sCi02Gy&#10;shDFOvaGBh1nTTmrIPnkfdkcShpAS+lmBTY+pP5NvYiBFjeGhuGQwGUiagaF+fSTzz78wY/g/1X1&#10;o9ZKB6/6NZ4aB5OBDfcoLj06BAPz9/GlVAfFCitIZu9rKO0jk/8ow8Ab4DJdYiCjU510qLUcgwrC&#10;0mhQ62Ar2VUPWkj7GN1+Mm5yUVvtuUCELtuW7oJZBxMPF7bfOsfMPmZSoaNomLF/eZcvUhGahAv7&#10;+5euYgmub127sX39nd133r/6/hevffClqx98af+9L+6888HO2+9vv/P+1o13L5lC2Hv2CpWBQoSk&#10;vs1hx292srcIzsxT0zMt9TvSNJGuaoMlAUaXCA//K+pRp1fvxumB066KXZ6MiCNmFNEVjPLOycPm&#10;PgyTp49z/t/wuOK/TdghMzPO0lNSJc4yKWBTHS3Gp6Fzn+vszCKJiY2Z6uFB0yHTQfFKhv2MCHyF&#10;bD/mDND7ZB84DlowDalid8Z1Lrt+5jzZs4MHB/dv379/h3JIWEl2phoWujdf72iKFcgZsAgw5Q4f&#10;nty/c3j/zqPbt+59+vGtH/3g4x/94KOPP/qY7i/Ml/30k0/537t37zx4dP/xs2MKb6ATMpL86fOj&#10;52eeUMpmg/R4HRMTjPenSBNIkG4MY3EuSbN+bQ1mOGbLeU4SYkw9ZmVr7784c47JOTRbJV9ivCuO&#10;SduFS9u75D1t0oxhhZh08+ZdRo/AwcKyk8YghH7rvNlVe+FNSXPiqF1q2EAgj//OWHAvM4WgHoXl&#10;YsV7c3WLDQf8ia7S+MWoh4MEGT4agPOoedylqsiVG8OxVWWc0/3jtVaOEik15KoNKshQT46y+pyB&#10;Am/7XFaB95F2s3fCwh5SZk296d6SJ7+GN+165OIYorJMuqM5twYW7sD0/cuO1HzN2NA23TRLhuIG&#10;W87BzJBBwzGny14rHapjw3QNi7EWStLqrwsURUtdIJosgpzO2FmA+cuwKW3GMrtCjryWo1FrbvWp&#10;3pp8hpnq0oGaIQGp29kAO+B0L5HJQmtt24/JIXsJkcPxjJJrqV2kUuGl3Ki2xCMqYctRYxCgimor&#10;6ELHAGU3kQTlB0Xm6OEjmqoaqp6/aIzfnFuR6mrER6noXCR19deQcVXixIhalMnY6Dx3RgfVg0eH&#10;ZFP5CQxsu4tW+wnlvgozzQOwHBwMmlaiXHa2dmkf8uEPPvrh9z/Ed+OQc9OQknl0XdrOoGE2j0yw&#10;YNnEY5sV4vUjxdF8lkTrcwb0aNvwKKvGLBPumlygw8EOThmus6GerRedyM3TOP+dNDV2RkrsFBtX&#10;imhGX/fXsvAp6MofkAE3KLbWDUoCnWf3mWaEYKIKUID2OCOaoY1KNRYYbPLrl6Ew7ezCYjJiwE7s&#10;7F5GGezQm2v/wuXd8xd2MCpnL+6cv7THN4TH2kvbd9L0nC9zy+aZtaaSmEbwgxNC9kN0UOIIwJhn&#10;+FZli3VTYpGpp+uanLDZC11FNkSvCTrZO2vrnFmC5RGHQfSxMWXjkMazbBPquEnl1WmShIQWc/wU&#10;+AWWAT/sT4xZPeTpD6UbdiNyg15yerRfdEe8TBxAU7KLJOGHcCANLJMGl+Etmg5oEEw5GCAQ86eh&#10;BPD9opHt8eNHgEIPDp4dw3Z+rhrH8ZKEqz0bl54rMcMGeTk6efrw0dGDR0e3sQp3H9y995C8RYN0&#10;Bd8qj6Xv/jHmg3UlIHgOj//lyYu3nr6CvSwD2o5ohjkZSByQ4VSpdf0yT24zraUkeXZJ9M4+cPrA&#10;c8zaV7705a9+9euXLu3cvXf48Se3Hz4kVLJWkudGOuj1Yhe/yzvsL5vOMKofffgZwY3INyPIhK2I&#10;ubUxPNOAHVrl6lxNgpX6H3ivHkjOvbcDhyYEz8xcvoELr2L0OKkByPBXpbA2DqVQYrzSyGNCL6mZ&#10;OGTBMPGMBSHGuHQU/K93OVOzwsAHDEghD9L8eV+f1yoABEI1qBitriZ15vAYP6MzxGRA1LFaCz+/&#10;4iZruNgSxDpC+CaiEYvMxo0QCEPE5bLaikSg+kEjzyqhKyXLqNHMBks0qhfvtBDWujp6TNuxAIXC&#10;1pRlvlvu+YDc2uC49PwYDU5lJoOfpOJt+NQdyDXrdRPgTb1lmJIuuVHPrH5WpKtPYF/CdGwyj0zo&#10;wObxC1NeFiSrTLM4VA/AoqyrX8x2QKw6qEGd8vBzxgjwYf4FRk97mRCYlclQfbC6Q4tSHeglyEJT&#10;LAqbxp9EO3JJwhcYHQe0g79zn76SOGIoelhAmk+55y4R3wDmgt7evY2j9+TBg4fYA2DU27eZSXsI&#10;t9XwEwLiyfEYeC7foGwT/oRBe4xcYA6lY0aGFuGgkmKuqqxdN5NI3n/waPfoPFQIqQ6w1BjAY3ds&#10;mf3MgFl6kHEsZkCOQZwkb1mkPaAQ7dKeZZiN4JQm0yFb27vbBASXtnSuST3Dgj16zIhH1BKur5yR&#10;Tb7XjTPT3dggvy+hQYrLVrwkqUihnaWZvqUaDqZ1Q8TJuG09ZSPRkLc0aMFWRYGF/gmKCRvDzji7&#10;XJtaD6LeKHaNZ5JWZS5+nAZRc9kV3ZGibqGAFdfoAHkc4qkmISZg82bShlHJSnkikYTc9lGneQnW&#10;pU8Y10cMcBrFTHgtw4ZRd/hcML7PX8Ia0mpi6xJPo7+7iXLw1bhzqhaZGWFTEyMDDE/0Xg+6/URZ&#10;BSwemQmzmq9e0t2dC3dESmmUoouYXQXQS8ZePr13n4EIB9K9PPtAWVA8y1VqWN2hWgRhHW0DbKbW&#10;sMpZXxgDkCpVe8PxBqANPaveZFI7JjYc/sMqmeb18MKaLeZ6/pTukV/76le/+pWv4TowYvPmp/du&#10;3bxPJBfzApsDqiF4W3B/ieTUwwdHH/7wEzwkmmaPkJq6cK/scWP9Q25xSTada/dOJMGcXxKSGZav&#10;NX0T9IH1rpwbOEllDQq7i6MyCke+eBtb4AdX2GIb+dI2IJWUFBCSPx0YtU59RXoF1qXcW3YePYaI&#10;iiLvc6Kaz/v6XNlmLvav/+/+LfKE5jKNDXTM03cBKcFB0qUzlGHcRgCEuDW2grE3ME+lohFHeI/n&#10;Wc/RuuVCJ68bcp1mEVAqP1PSt5wF/rviH3Lo+ZlPgoBg2B2n28/p/W3BJJxXC4oUeh05pmJYS8Sp&#10;aRBDSY5aOMyOdniMF4zN64+bsQ3Ujt8WmLts27q78MCpaPdzTfS05dP7ra1Jh3emWgD/JQe/0+WD&#10;aD5qhocWuHSRyMPz45hr8/ZpK6u+dUvyL0q0mi7XZETGDlyxgFP0bAnJW0xre8o8HsatHRyDu8u6&#10;f8pRwRZdRLTu33348Y84H/efHdFe5vDjjz/57JNPHz54YMfyMy8g3eBVE05w+7Qv5E/k+aAlzYvh&#10;flPkwLT6S9hzaTzdkjxHNRTtKnCRckzNZgR8JMVlMRbqEhTrAvDgqRofQP9oxrPhGXIeLLyAFFoZ&#10;oOhBWVpo41bQ0fgpOCzkDDtilAiTCIei+FUiosN0g2UrTDQ3ORFj4WqesXp5ELKSn5aCYFFowheH&#10;38aaiKpdjkwKFLzWnkHzHHgXfSxNIBNLgEVMo1iVp9GVgfcj/aUhBDEEkzdD0BVA2xzBEncbvZFj&#10;N8h20pGMH/Qs3J7pTemSajaQdiZq8AmOu41HpLjTXgXj/eK5tfbbAIZ47SpQhapuNP5//YCpQxz7&#10;rSFveAB3HprRKJgKOFmlutpdZN3YTYibVLyUyjEAr9nROeNj/XziD3vhEafhJliAUpsvJ2jGELI+&#10;4hml9c9u0/ga9/zBQStj/oh8RFQi67PaIetJShvIN02Q2V5BgFDTSHFymrOfA975FJPBL5mwoYR4&#10;WsNiWISjk4dEg9/+9re+/fO/8M47H1Bvd/vWox/88OPbtwBIn0GJdLTr2Vc7VL9cu0bxDkNljo6e&#10;fv+7P/rlX/41AC3CUAKIAfBl5qvmtAijGYzgO/rTZX9godEqneuQjQxUtUOOG6jDh3iD5F8NtlZi&#10;A9uoI4W+ayZXcKlMmhT0mBdqOG2s4M9iGN0GERg7nvkxea0ujdddvg879eIXfuHb3/rWNz6nWfjc&#10;VuF/+2/SE5dmBx0gcYuCWZNLlfJZmoVIDdZvl+nSawm5HWRTqf3vUF+0K8psSIMqM4vh7/TFLlzQ&#10;HAPl5aRnBj3BfKy9UQeiLjixpqZinynuG3vo0uSWOqcNxpG6xv/Xv84k6MOmmbsb4x9nSZsNnT1K&#10;1BK4VPegYq043j2qgSNUUVoKXg0zuR0Di16z9KMD7Rchk8TxElxCUakgy8LHMXgpKaMl/EyHY9iv&#10;hXu8R9+6g0OvkwkppxjnJou07tCH1CMIMUsP2pR7k2EI4bIKHH6hZW5MQSFQ0GDhfRw8OoAD/v3v&#10;/+DmrduMzKXojCGe9x7cJ/gTyHlyQrdv3CZq/tFL9UKmqS3Hco1UKLDD4oNyNXVDQ7GCJzds7Wy9&#10;0mIm+rfWcwrhGOFm6EMClooubduKR88K/ZAKzJ1w1ofDVx9SnclNksG3tzyu45zFsdmzLQFsto8U&#10;8vLBLYr0p+o3b8hrAt2V7ngOewnvHNjG/Io9HF4+o2gLEyipN3KUT8ral9ucVF5zuAL2PbNTABZA&#10;qi+rK5NoT1HeKjTbhJjFBIV2GjgtAGttfYYSJzKc/2jtJBNafAQp0VxMH2iaLPLhmqjJJ3mtIClS&#10;WTKSeT6hcIaBk+MmbTAiqa7qFC4Bkibkcs1FBr9K98Nko8KNTyEUOHxIYP2QD5XVOiNkOeOIls3M&#10;LDpxOtcOcDzJooaS6q7mwWns0IznTk6ekUX45OOb0lIpo3G6joaciAiOaY1e3DJSLVw1QoESMLn1&#10;ISxoU7XnofnTRjQXwnORB6BkNmh9o2amGxs5cBgTZ77wxS/8bb//b/3iF76E20n5xccff/bxx59S&#10;lII6AxTDeLFmV69dvc7s5ivXEO3PPrnzl37xlz/66FMKr3XU2IJCawt34vuhAFE8uf+K8Gl+UyQs&#10;heCqGgEpq1U0eUZqHqhiUV/GYV5gkSdiubE+9JiR8VQSv/zU9EAuqhBV4sR/FbSlXyOTTGA+JyAp&#10;1Yl69uL3/t5vf/ObX/9dtgp/9B/4I3/P3/MH/93/478XZmckLI3kjM15UA1OF8oq8BoOJc+jlzQD&#10;zMeiJ4lBrt5lnXzkHY2oFgzOjEb9vRpp5G5rCUVa/aq4fXLXhbGrKBBlAV9lqPGiV3aZeEnFLn17&#10;bLlcJnOco8od5GOMReiPdAHnFgcHmvsMs7FUXVcxL3b6Z8zR1eMuoBPPkvsUobavOVrsclCCXIKx&#10;RtxGzTnc8z6LukAiKZv1zWA/ZlpPmhrVRJYYEBaNkZFN6aQxjZPzmQdj8RsFczEUNYugnlhrqIQF&#10;39PxB3cXfohBaG1wHj00UfzJJ5+Q4uMbEgSmMySQk4HT45fd/pwWF+Bdr7jHa8xa2N8zM2/lh9TY&#10;siNiBbNvFCrTBYmPNkwRSiYDofOm2+/SD0GjLFjRupA3MhADfWkoRT1rXCi8QjohSGM6Flx3+yIF&#10;PoWkc2KWJuygqIAD1/M+jN9XRrqYsRnXdmSqDVW5QdW2DA78WRwYsQyNwUu+nEUnSmHRF0BBZ3JY&#10;xWqujvJ4GWqdQrvslxmCcIPFnw3sUUezswMMFdcVN843SYU+J/9mbf1vAaiP0ML1E3ONU8VmIAbr&#10;/yWywX/FHQG6JtyQ16vbhAnRqdLHHk5zesfg2xpSg4ZM0dI4Ncsq79bqLydIhZbtcA2JD+gcTSUz&#10;1pH74Kzv7e5ylGRY2O7OalXMoJUxyEOr5IoX1CutUBteESU8pYPQJ5/cIm2LXwJEyh50y0QkhKH2&#10;q5vmyk7zfPq4g6MrmVHIJdNLc8kn7k5jjG+0QIh+rafGicaBwbNKDSiWeC7vv/8u0NHXv/HNa1dv&#10;cDowCZ/86FOiZ96CgsLp4QugrIGEN8g3Q5H6pV/6tV/+5e/ev3fIFkm51hUoK0NfFRWuNqKnUBe6&#10;NWzcas9oHL+MVaTKIV2aNPAunQvUIRiPfvxlk6Bt8lg6RZYtLnpz85WiCNyzRWMCOlBeKCx7Lmby&#10;cbbSGxubnOOLyfw9v+dbn98qfN68whiZNktFxINJRhzObfGz2MC5s2wD+AMGI/q8QhjI2HFNWxpS&#10;IY7Us1TgOGlez7mEXkVgOv+YY7fntq6TuNRMQZNdyJTIC9Da5KNSfG6ZDy6rtin2p2Be1kjumOm7&#10;ye1kZaOArtKzzqk3jViMbTa4XqkH98AJa5Bn6KveJI7hAWPPoPYw0btY2pjJ/I/DvJSSCPxWatqY&#10;kWILa6F0EiufwIKafE3fWV/CyYUsswdj/r2rO9f3d27s7719g87MgDuPwIaPj8WCLlwa9ZpdqBLH&#10;UzCx8zoQolWunkBrTQvjpSVaaj+r53WCnRPgUMAXBwcP79y6+dknn9z89FNmLYSHtkDSpC2fwCSg&#10;sdk4spnYJvYItiBqvx6iut0cefGGPN18IuN6ioCI2LiRQEL9teFadKRznDZuUatxmhpYEVvuxDhe&#10;7dRiwqhSLWrfAp6AZaTbMYTfUwCoYYyvSNazkc5GJ2ziC0XM3vFfvHtYkulIA86ximTvjZ/gxVMB&#10;TsvAg5NHtF47eXZMAZwZCIAkglB7Vfi1hgBPJJqWGvhMmGi4GoFFi8Xmv5bED0NlkMJClqoTy5vM&#10;0fXUJ5VeL71THjfWmRtiT87xh7IJpsS08mZ6wvWFc61M1jKxvzbkgEK6v7e9bxlBleBCot3eil9b&#10;ZD/QJlFOhz2hncm0jB0IdF6DqXKKGcaBAFR49RaZWLg5IqE6hS9hOmEtMA6IWnTlidTdQ6HxQj6E&#10;i2IVKg9uUgN29579PBaTGxVLFRhfdJnAtNjxFLx+GnxO5Deu2yg87YSPsiLPDsCiILZ4OV6SPm2C&#10;YJrOYAa6B/jWyf7+7le+8tWvfu0b29u7HBC6Yd/85NbJwTG1MLt2++a+X9KfgU7tZNQRN9hGn35y&#10;54c/+OT+fTI0gj58rk7EGZEupsAVS9o9s9KrvFllZeDPlu70gA5A+tpDMkQYr7HtHwFQb2Qa+E8t&#10;NUXfzC8gGlxbV2H6p5jMyqdy2nw9tPlvDbTx5cxKFu6NZLX6CV/BWg3ABPw/5+unswp/7s/9ixNM&#10;cRdkDKKryskxQ0CEKzbBotkzz8kyGVVlJAqbGzWdm9T/bXfsquBLm4vV1thCNUMtcXQjVT2eGb7G&#10;3A30v0gqnAJ704hvCvbG1cyVcHGHLnCBXOsxjHurtwo1RFgl5wi7D9RkcKp+Mn81XlX7V2zWBTlA&#10;uYYVPXhWXHDuD5XCh+V2kd2yreswKfMdNPyLVT4oSThR1l2nIqiQJ9Wfv7h9Yf/63tvvvf3Vb3zl&#10;m7/wrS/93Nfo+0aTa7IAsBzyQXyNj9AxUCZCLgPs8w9EXl83cdLtE7OBC4tfSWUAYxNwgyPisIi0&#10;lSG9H2FJF9LWNNtMlCw6roM5MD6K0/yfdR4YBjoaHTKlForqhBp+pB3KZUZyb3YDrCTwlBTRCnYa&#10;xEDGGShHlrrJAbbp21xqlOborALxYuKsn/CftXGZBKYbWQyRo2TG1sqv2DVN7WYNmo7MxmsGKKfg&#10;mCAV9t+meO0y7WAu8j0Nf1iTyMTiSfilmjKGoRoTiO9JVxfgts8eecVaOAz+NXmD0T55c1IDIhEq&#10;n0KC3IWqTERUvKNmdmrrJB5ZfcJYYoZ1Hxw9o7Osc5/c1tJZIxZU7ZL9PW8s9gSnAzbwJLKLFOcl&#10;5V4AGaAGR8jfRP2YWxo8QUSHxfPcGPT5440IFZyYgHXXxLPmZEWmm8EJGygvw+GTEGBR/8FdUh+/&#10;vbeze2WPNNLcBpYVptzJo4cQb2E6w3cecqgMQa8ljZw4D4yFGBVaxx3IRg8eIkK6OBbiyKEFpJPW&#10;WG7NSmpYPThSJnUVh5U4G+R5tO880RKa8ctyIvoKvTOJWO9tZNjeeQgO7Rfe++D9d997n4Dzs89u&#10;/+AHHz6495AEGw+JCRHQ5f4vX9y7uk/mDLfv/v2DH374yaef3jo6ONa/pBWCmCxDhVm3lqnkckOY&#10;vYOkevgtkyZUQY+JHMghzK6sDhLqjFJUtE1rVjrNZ4obU8o6G+GJiczgT0AzSOPPoZ8E7ViVcCHp&#10;j6qIHKUBK1qKctvipa2H5R4WjX5Ok+Aeff63rnemX+yHqliKeMTQtPUo+h5YYcfkQ+miWcFM4lg5&#10;4R3DeVFnKWD2c140rOqGTQKrXnmw2k6u6XQDH3ZMxM2J4tLxy5co5RrdwjyEUXxrMsdhxL0grYA0&#10;yHuytDwOH0mQic7kdPGH1X7JsGbVzaTZ7ttaqiF79dISBAeF05ptKG0+P0r/5fSV/hnDYoZqY1rM&#10;T60e/TwATh5RDiNtvvb1r//cz//8/pWrdFq5/+hAg6Bt8vI63nMWihdz8pKJ5LAz0olZ0ifaNiuI&#10;P4/v5KBxdMGFc6Qp7e6o1NRliP43l6Hz0z4mngRNNCkZTTlO5QlXZk0IDCgsun/3AQcbJ7tYZVpi&#10;ineqL8/TxFsOJasuFywIpZUZY5ZoT5S43FBveHbhtTEY6mTQTvpp/UexCbnhV0Zqk/TnfyotMSpa&#10;ltL3iJOI0sxEM+qsLnBDqAQmP1+i5yCTPinDpNnGRarteOeIkl5XaeRmh9HyCnlkVepv5IjFmvdh&#10;mEBmlL6FgOXLDJqXFkB0WM7pbpV4uO/cqg7rAKYowJMn4NAvgAWhjUrhzVtavsjM/7C4HFDJ5vPT&#10;rYef1Gp4YxSSiG5cb2zmGlVdM+6nsd6ZGlbn+09xa3qzeGRlnrxI9kvXDOx3Z3sXCa9SpGStkgyy&#10;Y0MY3gH8Aqvr6o1rV9++waQ/Q6czZPIcVImiwTWgWy9Ogfyu2rHW+8DInodj3gZwAJR/gKN7d++R&#10;/1v6D3VqYsf0crftDYpN8mUz9HIxg8zMKZrIcKRqYSyb7MdCll1xS8aG+55RwyqwbwxZo2btvXff&#10;A2OASvSjDz+99eltW3CLRphAgZR2cfviFUBS2h1eukz3qw8/+vR7P/joHh1hGd5gHkB9Q7QAfikg&#10;XGMT/XJhn2BLZbeRkbFr+RIoThgi+g5LYglP7Mk5wis2Q00iy7b1nUSxv8jrG09Etak+abRYXRVy&#10;lUe7Wd88mddUWXQE/z/bn5qK2KVipCDsp+mD9NNbhXDxUqWlzvMdEiYphOxL3d9YCn3nYWaUYRlf&#10;arVtsNtBHAPeWSbQRZlqUbNLgJgO5o6ZFO9T0maR9XIoB+11xxKojoCTVA2uhTVZXvgx8KxB7mtH&#10;6z4RbQAQjiPs0IhWN7Nlf/kJyjb+h5M3pFaGFuiW5bPxVaycZmxg6RDn41/5UrnF9dYZB63kzivt&#10;UBSWhNjhmb/htp2W/Pip46nPXTw+egbw+tnNu8cnlKiMlmzgUsLHlceHsFDGucWDWrX53lJpFVt6&#10;SKWYJKQcXs80Yf82WqSGGPISEFLwkbI2z6mvgl2ilNqszXYCS38bCemH8l+k8RAI6eikRJGrJ1JE&#10;I79yocFB9nXBwgPgNU0hL6+cpZqx9sp6qZuDPYUS88/R+HPaS3KOjhu/1YBwVrUwIhucso3pydr6&#10;vGhJeTrQBqHu1D8CGZAppPaXAGaPVUpSmVYN+kFOiBw6QQPeDGC7et8rYQ8uUABHv6gtGktfOr/t&#10;l9xZ9ArD+wCjEOBhpeXcD4zrnSccFerJ6jGrnN8wGMpyC+TzwN8nvMg+QiuYJeqZfaowwShSFgwG&#10;g45dLMuSWtdkJtb2MXWqq5A5yVJJt+hS5QMDYieU6kaKhtbA0WDE+Rqc1PkZtYKIScwNhzuOOzCZ&#10;wVKkBXNgRvu8rtIpZAcsDtnT76RzBdWpFzW4jSrzUHfDsX+xES9wsN7CPaWfBLyjOxS+MEVjqguc&#10;mIbANPum7I99NShMaVWGRRNc1mEbD3zSib2WiRjuWB5HtzsHTHbe+rvynjid3/y5b/+eb//erct7&#10;x4dPaLx67/Z9qiG4aigT6/CEaxADvf3O2zwll6Fm7Tvf+f6nn9wimYhQOX/RCIY6rWZ3LDxfl01d&#10;7/y18QT7Z/fQ+YPXLFu5ODkCfe4tb3aeos3tzcL2ODpJA5wuVZJMT3TkddWujiHhZdpv4z8FoFT7&#10;lf1Umla1vLR7wIwqFcfSjvcxONbnff00791cE21jleMQrOLPyGYzeyhho0iHDRrQWZvAf93e8am7&#10;ydNgEEXTypbE74CwUrKSLd0IWuMNRG4N2eQnKrLnT0hpWAAVzIIRqXMnetLuqaOp4xOhKYm99INO&#10;nVwkD/ecfBQqbLS1yUDdLk9MriNVvmXmKhsbLFr9tQkF+TMRKweO12dko8GR4NCdPAiXoK/8Ah2a&#10;aYNvnF0e+q2LLx6/OHxAvQ60v5c3P77zS7/4q9/7zg9PDulBxjW4p2lXPvz68AHZmDas92tOyfoU&#10;DW/d5NLkurcUDZsS75YtO9aD6LANxnGKDxC0laOrE/ogj/WpT9m6E+3vGSflNS8lWipdDUwalcKB&#10;5PoUA0Ren5aH7OCQfXhnoa7VJO2UjrYfWkA3/Su4WcuF4DpXsDNqKM1Skul1NmiFQ9H1OvXN0oUY&#10;P12SRsLYbP5y0hUqaQvWqjxgUWyE58yRmu7bsbbRnvYjE24L+NXm5/BbVYB+B3codsB5rLlFCkyi&#10;zPS51egVOoxDP78CvHIi2+wW26NeDllTQuxZ7XiBCAXCAeJsGxWWw1A9wEpImFU2qg7SGjRuhjQo&#10;T1W3Yg/oREHlJFiknGyMdJTu0uzWGI5eTdm47ePQLPuqTEaLYpjd85cHVDjQ/w7iqTujcCQmmuMM&#10;HssQvWI8T6pVeKKzZ+gQRwzBTA5m87FiVovh876CnfEWMy4P6XV68OThw5ObN+999KNPcdLdIkJP&#10;Kw9wwIlgEbyhDC3FV7G9x9CveP4qgZmVWhQ+GqPOwGtRWpr8dvVztKRqT5MgKmEvffD+l7721Z/b&#10;27vGqOfbN+/fuXkfUixPiUxCrjt/CR+LHl9noaVQqMcd8tvvf/+HP/roE9wglAcMCwQY5xXnx2kG&#10;bn6R+WCJCY4f5q1bvRFNuaPjYptYKVCAY3KGzi3TJJJGuKUhLFTe7Kzdei6c2yI49V2DU3sgNdUm&#10;JK1VfAGfBmHm9BQ0DDixQuesz6AifTCrXKsSq33oK/viRR3HylF87te5P/Nn/sznfrNv/IN/4A/8&#10;h//RfxxhYg3Nxh6YMJnAR65fzjKRtaMCjBaEwGLTlU7I86n4PgbHgpbV5GPONuFVyllvTAcnseCy&#10;5DSHP5o75UKERLzMMZehQSxmKGB/bzvqZK0XgIFUq0EIGOpQ6J5N25Je/k9bzp8UhxWXTHlzTdzq&#10;+B1AErTHza3gUeViSMM1stBmO9yp8oRZdeUmWQmG1ms/x6EgCqXXGmr2ww8/4YtyAaj5/G25E+Vr&#10;DnnIZHQ2PaRCymxnoVrEcfKrqhZZhtyl1MBoSa3YsPp691KwIU5xpDUipPSzx2NTVKlly5bgU/FH&#10;YubVS/opXbl2xb2oMlnor/maHgl3M9S6mLzaRt3aGd7L/cyp9g43qt/ojZyUBYmu9utwOugvcpde&#10;QqiSzzWOokuasKTtBl0I1ZVgY2059xadX7Wb3GkU5TvlTrl14q3tdZcpHl/tdvu9Hmx6BkehKUv8&#10;cbGOwNTC3v2j8edS0e1IDciiJPk0iC1JC+wlHyEeHKBsFX7Ug6DKOGMbYMEDMb7heOnFWDW6cnuV&#10;Ip/dq49Lz0GyHKSwNQ6dwsZ/ecaWzphbMbXAeLqh6G7l1LqqpvsKT7gFHGfK2i3CnyPSnB8FaZa+&#10;rS2Q8P9csZr48h4+DmDNzCLZXfrbk5qmquUFw5BfUqp2+Ojk3r2j27fuf/rxTdocEdmUg+PChJJa&#10;EJ5B4l61rh1xP+6UwldMNc5L9qClRpcKR0TP9XxVkrSc6rWSyl7ToJ+yJ1BRv/3tn//iF78CLebB&#10;3YOPfgjj7lMY2CwaeRl7ksUfvnbjGqVt1G8/eHjwa9/53q/+6ve5bfI+2zu7LF0lgsTupPEV6RZh&#10;xKjTNP9XMFccN8BICPZECRpzkfC0QayIsKWJeiwUZ3+bA7C0UFcdHCiJ96/43jwhRRXe8ST8ahQ2&#10;nrSSOvo+4cmRVo7Gu7JwyhZqeHW///f/PmhIn1PV/9RWgev+hb/wf1d1CkNYI5PvWd1ZorWJquy7&#10;a45fZU3n9CKgpnexNmCxEyeZd6FGVy86RH6mSEltq47jtTozvGRVOAbbuHIqDzNlnQe8NPlHVQXq&#10;iYbIzRySU0REsvC0IjRBaAKjmFft4ibU0SzQ0JhtdZTk10lAeiR4q90H2upcJc2daA8w7zW/Qjjv&#10;HNq6Tme28rzbePxTQzrdC37XRO+zZLRu37xtYEvz8Hj6Mk+MeRxXXEqEpIDVdYNNiolMv/BhDvku&#10;mYij9YrLhCFHMsIRFiCvnt8Uha84hreCrkUhs5CrlvScXqxmvB7dHz7S1kYvX9EwmbPErYu3XLzU&#10;ItULJmhrimWmViwuKdiggDw3F996pXeWVxXvS/wnJmbOTdFvSs+JGoEb6tsCc4PQEzjjIDD6sKk1&#10;z0f52DHhA6Brud35yU+WmtIFb900BqERbn+LExAoQlegxNrNcFStwoBFLqj+dMtbR6OcO19zGgf3&#10;GlPFlxGkjHY9NMo9QPe9pThvoFUqulAkHropJEONMPUW+VRjw/Ws9K8BA/8mz6mDVXFXYNPC0XSX&#10;nZR+5hz41i4ztMkeZTtXFmEd/AIaYwIDtfx87xIpRfQlXMODg6XzCoIQvjw7QNxm3A3/CkXzFr5C&#10;lRNDfeKggfRmHHJuNg4J2OCF83h7uLO5fWceH7+A1nnnziPmpn32KeNxHiGGw4cgu8JmeuLBbazT&#10;Mo0osN8SYXEmynR9bbc3pETDucHN1Koxdp0UnwJ0BYKBqyAbMAJzecxivPveO9/85rcwCSQvnzx+&#10;+eEPbbV0/PCQ0A+FZHGSp+QFAe7Xf+4b737wBT75+9/98Du/8r3bn93HxaXcg0yTnD5JFI6SntXP&#10;CZsqE5VHdchauWnPGT/CkzqRfJknnQEeUNu2gJBFM+Mm8ZmQLmP3qKh6A1nlFdhPobODZGxZnK+S&#10;W1o0LdNSkKoIMwU8pEz9XaVQnzV/uLQ2p/X586zCtz+nVfjtIEg5vXadIs04rmjrk3eRD79QF6s6&#10;L06ZR0fG552oDydje4e2oDT+fsJ1ZJUS6cftnK4e2bmBEUe3uxEoLLRTSYvlenJN/olJmLhMn3CY&#10;ccG6BXyujlUzOKY128GldOL9dArQk7YZkBIKlEgAUXRgZekii5ticnAAn+hg+uyzWq5zvHEN0hRo&#10;lYHaA9QUXJ3nKEl5lz5Kp9ezt1BEmR5U8jw9wWXDEWqyIAlRAxpkCWcCj6ysTHWKk/EcvzG1hP8U&#10;nOnnzw/Gic7gUsQPCiwuMKG2FqbAaJPr0RZ4ax4tXSzn+TB70HmY+m3PWKd8Tzw7ZvjAOTFfCjMX&#10;FNiJWaxbZ2U8uyq6XT3LDFXQ3FCO78KCh4LtGgUoBVLUnDZjl6t8TkfVSbz6+jqWFBc3WDjfanRS&#10;DyHpWzff6+isLTdt0wSmoCRU3T/0SaqHLTMzcmWw2YSmtXqbwKTPEbUbJtWwj3T//aMlkMlkdzQS&#10;32sCm7UTFaqPx6arU0HMGgMzeiWDVNTpKtTyaDWgRTsPWa7rpxw7X0acOYDmlAFHmJREEyfHPESQ&#10;BZex3s8Cww3246GwP2vZ7wTAI+Je0sTHzmNiNbBxbt68dY95Mg9pAXNArYCUUDFEd/W1S5SRzp1X&#10;iRmcguA5QOocR4mud8gC9b/PTl7e/Ozud7/z4S//5e/88Hs/eHjvvosZP0PiqNRcqkKIcjrRGql2&#10;WffOGJVvajEpRBJPcxDY1miK3aFEy1Z6wYhjdnU67Fpv5PFHCNWM5M+ZpfP1r3/j3Xfew9mBK/HJ&#10;xwTiH9LKRcttEF7i8uUzQtV3P3j/2ts3WLVbt+9S1Hbr5h3ANKw7+FKhDBCInQCmbFBv1q3Uq2S3&#10;AjnldE2bhLFd3DFWwMNAh2PrbDRkjWr2GeRWppjGj9SOpohaCoVhLEJIgEOFypH1f4aN1cM6Ik/k&#10;sbBT3zg7YZqqU1PqozpHFEp8pCiZJsbsk/85TYLy/PnfevpO5VM0wx42qUhb6Y5C7z24t3VEAaMf&#10;bjpPdREw10zY9IMKk3/OCltnUJWNltZY3V5A68x1tIrJax/o2Wr3Zap6avMTymDPrF1TnZ5PXZ5G&#10;vPO7fMbI9f54gqqoWya8HIbHjoVnlZ+iwIbupODm3EcVmgpi4cjAH3EQI4AXaPtNiVPZMvk85jLA&#10;lxuIGF8EuosOqaaxW/bPHTcG83lcgTqfIE92esY9dOMB2+2QQDM2qZlwASvZk8tQCVLJqcrZUAl2&#10;39c/2Mx81h/U/7VjS9lHmZqueK9k1yXM63ApuWK0N2rKoK7Al3VAlLgvHFwazTL9RIAOp/JJE9Yg&#10;9TvAjL51M0bE7jYx8R0SIHqJvIKfX+KC9vOye4S7wy0L3TXwxQhaKoJNHnIFjRvMNDZ/NN/wHP12&#10;UCBWZduq0lkxo4c9h5P30ET2XJwS1sDjJ8irpnEXTMBbbI+DSn1CPerAmKq4BefFzKtNxvWfSM7v&#10;Cia84vgTehQVg1lRaaBQBDKv8IOVEh1b6xFtiaEw2dDcvM5C+2Z2gq+K0gIAC5+K852ErLgy9dE0&#10;8rR3LERo/SbdMjHK3K5mhjQvsRvPWEgtS0IxmnMzMc+yP7VHGXWwACiyf44tZvDkCW2vHt25dY/O&#10;1VQtPHhwn2ms/v15NS/mKeKqW8SXrgLNjjT4ZmXGR+Z+xZ9O7BFy+PCYeuCPf/jprU9uHz1gjpoN&#10;0Kxeht32DPYRPVyLXvECy22VmHURWFubCEoFFH5geDI/s5n8FhwAKYdsI2lqRt5VvYM4WtyA21AU&#10;5MOhKTnsdC1GED744N1vffvbX/7yV3d39i1Y++iz7333+w/u3edsExmSLQILevLyCRyzG+/eeOf9&#10;d3DvwY5+9NFnP/r45p37D/GHOIaIP3OhwDjgT4BByFoQ1ljeAZ85fcyqXR5fz8XVKlTzjLCxPOQk&#10;5JQUZvFlK69XTKJ2V4PFhHn50Zqll0QtBHYc4hRsPDY+QnJklVUSz/KKFtmv8nXjifGr/KkERCh4&#10;qssMjGMoalX1UzBTfzsI0n/4F/5jTp3TJ3MGpwlXYK7xe4nZxTddWjgzpXnI11atI0jPnqMh4AiF&#10;ErrI6f8AfUvyindLUItQCwSupjozDEREqIaCE6Xog+cU92fZ3vGL89GHrIbR57voOjgm3sEk+XjD&#10;yteEOk9qpNtZc5sHiIpLoHhYmE1UkU4Zn7G2hBNaW44/dXWsRj/tPR3Mbkh8KJdBhq5NdmpycpHg&#10;ts+dUKCElJGJkYzWTE2h3HRKs4lmAmq0MuFUiMsgGyGPJXHcERVo7sbwXLty/snckaQvLeuAMJqt&#10;Qt0Spe1Sm2uUBrlT9Q2IR3uDHe4N1KudirtVKpnF0ZxZgiv8VyZZ7aqmJvDxdxqyCXhUQOUJ+XOQ&#10;E/xEqjgsmnCgGqXW0mQNfqQ1G4S4th7HCqbKZvtbVnNIb4vRLe2I0oRR9EaCjY/Rik9lUFh/mRiX&#10;YBTtGMjKYoKqV7IrI6Qz4HEyfTDqdaNkW8JUfD/2KISXzT7rx9nOCuy4CuT1h5NZHhUwTrB/1Z6M&#10;v/+MNULnSw1KSRQruH8jGYMhjxbwImVmc53mE2y71TEcySydvrGpPTKdKpiZzLXPnkB7+9FnNz+5&#10;ycbBJq9TQtSEzkYgq4nN7JNyoI1o/u4EN9gV5pShxLnOo/snn6BYf/gxWCiEGT5bFaZOJGNRqzuf&#10;RSzQ1t8xMwulerRaAfJBq06BSM58P6lXFzU8UAEoiTnUD9eEZ3TCeRW8eOb4KwRC773/zje+8fUv&#10;fPDF/b1r7PlHH3NLHzF9k2OGTbK+Tdjy1dbupbffu/HeB+/tXb3Ghv/wh5/8p//fX/roo5vIMvU7&#10;LKA3fBbgy2Oq+1+TsbXvOsQGkbGNJunjGKupmjK86bCX7nNksDO9ZWyqoKZoyyZgxsdRK2OUCK6o&#10;9q1N5GXwxG0VCk+U0PkND5o+u4sDN0wfKP4Wr9hZ8gyusw4ZPzSbu+SQwlts7pO/7W//W37fL3xe&#10;BOm3YxX+T//B/xXJRGisbIoajKPJWWUvM1ACwvnnKVsq3tKydbBIK0rEEZuvy7TFAZMNq32ZdFAX&#10;L+jHBvQUm9Bfxa6o7JASEuVOOJKr8cB8P86mHKRZev9Wzahm7cwOpMAex2fFShtN5KoaEARz5FRV&#10;P61SqK+UB8zpDh4RPdggeAO0qFSqkrl1nc3lKubSV55eX9Ui/iwUGkCjNexslYYRdZCamEB01wne&#10;gyxUENVTm6LvvGslQ7El0faJXjdNZAyaLiutOkjHICVWWQ/q5LvrxZhJ6bmTtMngRZEqTp2a4gjE&#10;uqB8dqbrGWbu2o3rW7u7KHhsAhJPXIE9SydqVyTcAUlPejPI39JwCEhxwUTwR7Qzh5JtQpAnz8Ma&#10;OMg+ni75TxqdooRiQ9UJcW53RrEuq7cMcOZhU2hWrqVmQjV8zmi4gMQ/bH2JOAUvvRk4MZvnAS38&#10;9P888OWo3/CvXd5RtP2JC83/lA/M1o4F6H/Sv6sor/bg6ApDWv7w1D0ak9DKa4ynwFFvUAfBAniX&#10;zP4xMu5YU/c+fZMw+8ovGJdpgpOJWSfhPWRf96RMQqFz8KsWzukOSG/k0Wdv3f7k7g9+7Qf379wD&#10;3dmBnaF8WdSNvj86OCJQE0aML1vbEaM6tPrxEcXulK8dPbzHRM2TJwdPH947vPnRrZv0OLpLeox5&#10;3UiFdTLYA4qWg+1sAOA9ZsTGIxlB5U5XI6BlwBxKU+UgmHmIQFbQcx2ikk5e8twiEF7YUJQrv/v+&#10;29/85jffe+8LFy8xfPCtTz+9/Z1f/e6DO/cJfoVf6oiGfqZjOu989713r16/QfLr7q1Hf/E//aVf&#10;/aXvHT56vA2VfXe3QjIZ9sSVov3ZVvd9GhUPpQIBcKNbY4M3vZ5BPvW9NBs465ReXsj5ewnvgkLA&#10;yrSWL7QORRpyPIM83Xm8sIwwhk5+AuMxabkqHOaW+LhcN5tTZTPICApUxFMCidjIYQEuH/y3/62/&#10;7xf+c802/xv/1r9z595dAQfrkMXJ0W92fMQclzhiWcwOVvCF3Duq961zuBe8MwoGIfyFncvbC2IS&#10;gZEpWMd5/TLpQxoJHVBWh4dNlenLIhZmgPJAXconjjtnT4wVlPuBSMzjZ3s8UApVswFM39nzGVDx&#10;mdwAY9oCjVAr/ld9EfkG36T2aPrC1VJ4G+7TUvDDmC1VWGyUIz/5DPe5lnQn3YCbPA69HoQqKN8t&#10;VZcEVAdZcnqJfxtsNZ9+npDR4mi0ACn/8RjzNxNR37d02eT8o8r7h9nRsUudrWELe8aCLyxFj07s&#10;jed2e/elPfRkE+EUzovtnW0OEh0lwbJRu3r3NWgzOaDxsvFR7hSZf+ey2YEk1mkPPzUl+oNDci0D&#10;pq9AIp37AqZCDdVMiZVja/DOdB7qmp92k79xqv5K8lU8bKLImhV1R/UVnYumB5fbqZVf1s0gO3uo&#10;VdCNzZJvLHbvnBNbOGjaw0XrFVLp0YoIFHdrDnIrKdSukG92Vr/FHcNrkyoXJyGrkD/fuSjtIFEr&#10;PTk0EV2A5pX6MrZwf1z451aeVLjkts0dzUqIy2bYEoJIKTo9YziHxOtHj0mot1iFIvSxgHr04tan&#10;d37wvR/S9QQSEndJdpXKAVsUPH1K20TocFbE1xWD3aEjlOMfnLp8dP/+o0f3Dx7de/To3uHRo6PD&#10;B8fEB45Re8hoZVmnkjgBnF7S9s621jGhpyGMqzzCmTrNko4ZTv5DgpkjYjLSXXhtPGap24HkerzO&#10;UEUTgpxxGtt98ctfev+DL1za3mElGNvD0925xZA18ICXVlcqnC+wfW+/e+O9999nYjNDFB7cP/rl&#10;X/y1X/2l7z96eGI/JDs8287aqbUzodFVnhjdgIVVXdkqH+CUGrdak059T+dlRpaeFyXGf619Dtti&#10;X+xeSP4MW7TdVk5a+53ppnap1rwbpbJs0tAW6nWBM+07gh2zIumO4Bm4vzaUzG0eVyU/ufb+v/9v&#10;+YXPbxUWBtJq/xSv/9If+LsQRJrQQk9jW9lnZ55v74gax2EL/ZYcwfNQSs7qPjx8CMZL+4KI1ZIy&#10;cYjpVOJROUvaymoWs4BWfkFxm2KTeYXbpKOCZVfdnDkjMAcn21TAVQw3AYOVw57M2DIe+LqNX2x0&#10;pWTooteQFlWbuB2d/XVc1VZ1vKcBEF1iVG3lBwHLfbSMU5196VdU24LUofZvxKFjaBOFl8/Nl0Rb&#10;HENlEDC6IU+zhHSykNeJIjIszfsLf9YBEV9uUuvo9VNfObMwSFB6JWKi/deaWb30j8KgGswGDHWk&#10;tw/pZzMsofojFspJNFxDCu2kpH2vDY0biPT8vffeoRyIStFs9CVVOYj/U/IZKlg0INwBO//RcNsu&#10;zfrWiIYALT2YMHHmF8wGsTKcLyBjpklbemZT6JeQF9FETxGFJ9arqwSpRiRf9+J5WVrvxueLRarL&#10;XA8uOmFc3t0udGvKkE5mBtMBzo4jlgrhuay3uZQpa7+4MndohoM6tQsXEIfQKsES01cwC8z1q0JK&#10;CQ5K5bYz7PSnOB5/M731n/2n/iWtyXPn5DC5Ad+sXoNPkYx6XnvOELpltwi+bUb1NCNeur9Qi32p&#10;Q8aJ7u4Fa18Eh2p4YAsAhvjac5NQZgFu1UqByQtaXr165Qtf+tJ1hmzv7PNJFP18/KPPPv7RR08O&#10;j/G38VRrU/2ctmPXrl/54pe//MGXvkLW4f69g7/8n333l/7Sd6SivnzJhAkpzTAvztH67PFM9hCK&#10;KXtU2I8E26RNhqAmCTLuDEqShF27eG+qpLf+X7fnCB0UIx4RLo/oaBW7+ExMALWWoVJBrvtmdteg&#10;Jp5klOzxeRzNGBhuTCgJ8OxZCktZnPFXWi51TElWwk7teLzescRiD//gH/1Df/ff9V/+nIL527QK&#10;XP2/8F/8g9wm7TQhFHFT8BDrQm55VyiE+ycnnaNWBpwtZ1EsFZrCpRh2JgnfwqjKK+CZt2Oymmd8&#10;8rTxnGEEUQMlWKA9g63znEwpOwpNd6AaWgkGeZhBKHXqjMvEoodJRdErw5k2Ts+aVnO0BVYEbcdY&#10;PrYjDo7V0kRnGaU22N1BYNlpI1a5lCZM26sBuZtY4g55FM5f8g4lZ+TrD7BuDF7n+kkjLqtQTO3d&#10;TR5i0KLRSqL8E5Iu8GIAMhEGs8GV3ml7hyy7ARL1iiNKCaHEg9Kx0h7lOXuwRCFztjjN/BAtvbO7&#10;h7Dr9U+A5e5wCDnAjzksX/rKl779e7/9/nvvigVR9U2428hJnh0laoP1yyL1HgtHPYoRky9Ei4sk&#10;u0cmJ/DxODq0XLYmFiN0yRFvdH2idRp9+HAvdeRTxGu+TPjJlK6j8hEz1gixEnlnwCqGZXeHPXV4&#10;2xj5wFpuno/DLyMuWWUibirSQpRyzMOS8SF4pX8DIDI7hlWw77uPY8KQi1/94N3PeXh+9rbfaAX+&#10;9J/+ZzmRU0pnFI33RRWA6RBaqNpJkc1zAF/ZkRXQoQSePAlL0JkSwDnjzByrC9AAZqWtC0TR+YPz&#10;57EiXH//yv67779H87vd3T0ydAyYenDv0d079+58epvC7x06oG5Bg3zCebz+hes33nn7i1/+ytvv&#10;fEGT8Ivf+cv/2a/d/vQe8RNl7dSQibhehITC+DdZxWlVKYMdSh6gkTLOB5PowXmyRowCDZxXPIkw&#10;Ox5vei7nwBgL84z8sQOUdF/t9BE6DTghK2A6l/BB4Q0DiOjI+XHhUzFUBhdsJCeqgBjFel7DPt3Q&#10;YgLXzCST50atqPPr59Xj6zlBPKL/x/7oH/67/+4/8Dkl9rdvFfiAv+Pv+LsIFxjHhbeOh60c0EEo&#10;KqHeG2pufFgzioKkHnseTXgkKq2RD3GZ8BExZsyg6e7yZGIErE6AiO4t6zZDT8aDU19MXX9ZRHOM&#10;tYccCIglihgT0l2aMKVR04KcE0E6lbhuO0NZIVKgZJgAjw2hE2Q9f+SZ1VRf2UV38rf4v9wn48wG&#10;qA0U1uB1+TZIto1qC/gSCUb8I97FwLm0hTqXZ9l8qgom4m+VfJ2jg7clOB7OtMx/n2LwUnUrGy/D&#10;lu75lHmfMHhAJR4xx/GfRhXaDVN0hQjTZ0KTMEDKEjsjFam3+hLmBqgsAQM1X8Kn298b1a9dLEv1&#10;+GR/d/vnvvWNb3zrG9evX0dKjVCf2VeCp2BB6TxHajGwkASdVoG10J7HIEHOy1xqC/kIkKidXRod&#10;U/QMJ/48Q7fAjqBFsqQwNng0D0PdDzR2hnxi2/xwWLlSiBg1g6O/t6dS392idYllLk1MKAso5lYR&#10;mXK0iac8kLqz+ID26gBLtMHR5cukFs87A7lZAVffvf45z8zP3vbbXoF//E//M8gU4qqYkQ7sUHYM&#10;oT2LITrtrljZzGDdqRutIWen8nskwXmryBjOHI7Fu++TJXj3nXfevXxhh7GDFElgGB7df/jkCG+G&#10;4bJG4GcvvaIN5TtffOeLX/3KO+9+AL/6P/uL3/mL/+mv0N/76OAJgcjW/iUauJpPt0hAxC2r0ITR&#10;Ulx+MN/EYBmHspyfHF8VHcM7u7c81uZsSR7FWOgTK8Hie1Zuc+olt1oKbuGt7ceLKnJPp0mqBLCO&#10;raK+yCHlntVe4bFTGGReSkzYBE4tW62K5dCoWeRl69qiZrzns6+Yv/tf/2N/5A/9of/K59y435FV&#10;4DP+zj/wh6/u7MkHmHC74UdWP9YIqIb4ppHTcpVcnTtX/64ntigrdTYAWEknuG4MP/DhcyJCxV65&#10;9LzHOQ62HxBJSK3PK9LSSzhkIm7mIS4w+XGbOziiOSX/nKrjcnF2xpZjURAaboeTgl+AMPIjtARO&#10;LJfjn7ghbHytCgVD8t9VS+HsZSY3GYw11rzFHngKTSjidAGquMBqEY41l9iPCrNyKgZuijUrVyNm&#10;SmhULZRrCSeA5oefs++Bj+YqzdDH2dpJ5SuAZmXLxPtTBVrnphRIHY5sorXMQyi0rQwHlc5iiD4Z&#10;7JWSSZtnLgyaqFGgmuLdt29881tf/+rXvkKCDhPHUEMzeA6cFuHNN9KG0HKc6h9KoLPKWlC8JUva&#10;zH9BUTt3wZ63gAPeOg12IJpoHZ8+pVsODcu06OVbTCwP6G7XvoqjDJhim1Bl+tYrPoUWntSjUvAp&#10;bXD6epds5o2mL4xMsiVxVGb3C/8Mq0UvL1++8vaNz3lCfva2//xW4J/6p/57ZRWl56MTQAjQ0dG5&#10;EysNhslqdUckFmXDKtiqMWDnbm9dvXYd7Iga66PDp1bk3X947+YdsV8tPwr0KU2u9q5sU8P85a9/&#10;7b0Pvvjy+TlChP/P//sX7905kNry8rnpRpg78tSVlSYBpvpj+0yGTZGyubquLj/B61A1vaCBJkVz&#10;b+GgCBR7yLUaeUWOIERQuft6VOT20hjWRDDKCkRa3hJ/qF8io0SFoDNbyaeZrYgkrDwhgQQtQZIg&#10;FtVKOqXWSSGo+k4lXXBepdc7YMZu8FF9opk8fPToT/zxv//v+yP/1c+5lb9Tq8DH/AN//z9s+qNo&#10;KKUpaID6J8AHlCFgBDbmoaDeY7nRQ1Ok0yQh0WvNY4pyWvQ4MC+EeMGKJmSGr+JwuxhXvjuro69B&#10;/Rdes9NDy+1N+2MyFtTD6FYEck+5GpuhWW0Bg1vof2cteJFNy6XuaADewChpzIGhQq2FRHmx6mwf&#10;Mlk81By0kq6TPdQzH6VciiyTHrCq0BnTzGcFGcUx6GkjFfH5eu4KjXGSDW3U5g3mii2o/ysAVsFw&#10;yacxBz14adFJPVMsgoTZNFuS2yva3LDSZlnsdy+p0E8ZGqyRSMs9RSO27Af2ga0u+YTiNaT6/fff&#10;+ea3vvGVr3yRvpLYJjwySL68j8CWW2HVcYaYV8Bx2rtyZZ/GGB3o0gZOro6B0sFuJh2GgEfb2tm+&#10;vLPNWWQDqKWip7VPGs1sLICbMeWAGhYJn9riOH4G5o6G27qwRRtw69mce+1GSVKIzGxbCCHp4vLd&#10;qz9LCXxObfDX/m3/+H/rv0tqvP4xy/UZcEU/erBNiWRnYAvtXdnj1ZycrcNHx7S0OzkAh35CC31g&#10;BATZnP65t65c2bv29pUvffnL737wAV7iD37w0V/8xe98+INPnx5TNGq1Wr1qPUCWZVrBKNqq761X&#10;Ub/xmswjlPpPDpp8Ru0OwoZZsFjj6dNdhoXv7iN71tYUrGM7OJ6QH/yho40M3O3gSRHoy2cg1TTZ&#10;QplJhGXuZLOPRGMHYQZTySqUWMXHlAo8XIdUxBgYlZaBeOVgE0CYJa+qjshXjqXaOAz2DJ2pjv4b&#10;f+Lv/yN/+K+iVeCD/8Q/9I8OrZbDDEaLBsMMEqJLbUS5nDAazE6W8Y/W5HduuVxNidChHZPuo0mG&#10;FIRAGzQ7KZoXL8zl2KfKaMS3RUySwQIB+eIF3kPhIlfG/TReExAfRp04Ju6p1tih2DrUk+hXCKas&#10;1MQMJSfFhQF5xAGomSZUh64HbYsBZhV4xKolnmjqiwBp/49xprEwW74cHPGe8uEEd/EYhtk2Zkff&#10;f16i8Ks3jm5+aBTbq+NuNyPJDIcHjxBBWnfxxmaemgyIY2ObDv8q8GRV4TvRcJp0aQkRER2TwoTj&#10;x5BDSO+T63AgBH4E1wGaLaYY/p8Vcebbcbq2t3X7T6CAM5rhBIv63ntvf+PrX/vSl76wd2UfR4Ts&#10;LMen1p7nYJFCZcTbAqjnlFLTwGrxp1xf0QfNrZ42iI1vavhBkSMI2x4T5InMzjD3hqmN3Gmsmdo/&#10;lAFZGSLl3R2dgnDDazeD6n+3Hm/RzBN1R5PVn9Z1hZ/Yob1r+3/tldzP7uB3vAL/zD/9P+hs2sUg&#10;jik9cC/v7e3Sm4sZy3iKJ/id9x7cvfng4b0HRhLmIsGdJIsBNr3//gdf+7mv33j7PQr3v/vdD3/x&#10;F3/1449vnRw+A/AmD0peCTWNRFmpYb+jyTVGo9ACxVPd1CUYu5BCtwxQxryklphjdIPBANjHH3wy&#10;8JSjXzYgOtxLUV8EmaZ7xBbcGO+32YrcZQtrqm/WMwZ8mvIaj2SURSur9DVVTMVOzmOPFZ0eiwLX&#10;+QhxiZzSPDvBlZCYUI23iO9P/sQf//v+8F81BOl00//En/zH0mzCWeb06FZ09hxJFnMuZ6wamzK/&#10;Kbzixa4V0QuvqyzwXh2zgnWVaGSqhNZA/na6JBgyouYgBtkdw6Ch1mbkIUAk8ff1ur28qzYswwIQ&#10;GrXwzkqRaw1m4kEVZZTiED9Nz7gAebiTjzXlmCM/tsqu0SJU+eWFdc7CnXiDZ9TsHTGvClsVP7RX&#10;2FYtixHG0DMtQ6COHj2VFs8Zx3YeGMSSCJOlhau5JwZeyNOr58eHR2ww9QHYH+9DL8k20l28xFSr&#10;v1jQk6KuoHYkh39Gw0ePMwtXJDd1qUkw8BLeHJqkVR2ZPhQsuly+B6UDDCoDXUP3Q0D66pe+CDN1&#10;/8oV8yTOUrSGmW0iS/z4+HBr5/IXvvAFQnk+/IgCWbp3vLLNCyZGoEnj5YPnxTxj75icCn2Im4BC&#10;du/23eMjk3tS7uzfsOiUQgdETt6XIu8T979ahTZrCtm4mu1B6mIUX/nc5b3t37Ei+tkF/rpegX/p&#10;X/qfX3XE8jVO/IO7927duvPEUXoUuzy2I7GEfqcncbLwDH7+9/zCl77yDZDdH3702V/8S7/8nV/5&#10;/sOHx4E32ySJaeiHDjiroyVmY48la+zlx1OenoPnMfO8zcmPtagm1izYIRhKG13kh/IzEKyen1xW&#10;B9ZytqZ7An9lEENWzN6QtacyVl/0ROqkGqQYLaKG6uYkwj/lmepdTqQiDVKMdHqFycX3/dUHeDyK&#10;kI0fTKptfE0+BmtkXuHv/YOfc19/FxCkNz/pj/+Jf9QgR7+1MmMVkBiLhAGVqK7cIBeVOp0Fzjg5&#10;PEJ1k+ytybC4MC6lY5uabaSBbAF5f6OHXjgkBOSxItrVUqhaNbJP6B2ZZHzmNKKVDKkut8FPqnAI&#10;PSnTDVtzmGThdtzv4NHqGsOOBU+DVkBj7G9g3dHh5BU8Tm7DIbN0kRcWNNooCaEcjbvh3hCJ2OxM&#10;Q85b9NYJBYxbGc7sWAKyr3Y3GzQx64jFwJuwsIK+6k8QWUIQxzpntAbnGtM1lUrek5nwlWGuuC8G&#10;/LCehgFEdMOzm+ooKBLgxJevQeFgLBlmcz9Etsp0+OaTx0dHBwfcjGNvv/KlDz54jzCC/Hmuv5Py&#10;kGmCJNq5v/Pu21/+yleoAMKHOnLAGW2Za60K3adk4pT+BLC+gJO3f/UqqyAB6fjpzU8+JQwy8gj7&#10;m/zILMamx5dGMLTRCGwEgne8/3Nf/5wi/rO3/c25Av/Tf/6f++o3eH3z3Pkdhm5+57s/+u73fvTR&#10;Dz/FP7165XrH5/nZ8xx/kswpC0QshEofJcdx4IFOrx5i9XyEESK4klMZa131LvT8nHvdwTdcFpgQ&#10;+GES9sSOBFAgXp/BhNh7zzIbGzxjC2A9XNzeoQ0JpAevYzIQd0cDpYNNGsOmtnF5cih1l8oUjvep&#10;45k98PumvKEecFX5rbZHlYRBOvoH/+gf+Xv/WlmFP/pH/5H0r0fcfG4k/R5NMH+gFRxTtXBwNpoC&#10;RxtSKfrRdeqZWUCfatNrXOwobE9/MuOK5leP1HxKeL6Cb4ouQZOcXki+wV4RNWrcmPfxLjNUk1ZQ&#10;u46lMCFZPQE/N6Np6nusQn3KqClvFmnqePVcCpiikOQZRblYIzs41Y3My4VsW9pfIxvr0arL5bNI&#10;ctpvI+oFvgU/slLRvxIvr5uVDyQ6xn4Lbz1tlHfp7oV6BSgOvph5qwJ+tXAYb6bchrA+b7OfhoZB&#10;kLEUifehAQDGKfuP0m+J5D/I+BTvZBoZfRGeMkaL9ji848tf/MLv+flvvv3ODbI1GDOLbXGj6HiB&#10;QT84QFi/8KUvfPGLX4RtKokEM1hkJqZnvwfJSROrleR/i57czBY26fLi1dGjwzu377JKoI2F27Vl&#10;M4aJDmgBaTNX6t6xcjUZ4Hd/7it/c2q6nz3172QF/uQf++8wHg7cF21DTQuOOHluUQCZE+kGCwVk&#10;IQm/pLGWA1lDBPQLZ8n0pT3fOHa59zPvnUZmc0TL8w38UHWtqqkWuoLYXO9//a/9z34nj/BX529/&#10;l2OF3+Sm/+Q//KdXGUaUJMKocf3MBocGq7BS0egQ1au7Y1CmtYhmFTaT510uAn1qm7CL0DRf4bPT&#10;4osNIJ2xhV7LPQ/WF0KZhspjydnFatdT35krb2P9cqCknNWBaCa5kxkblAO0sJiH+GNyzC+e2D4e&#10;L1uKpAar/qMh4ev6Vl3NGINle5SwGsz4yPX+PG8GbXXgIC1sdzeVef08yogocinW0gAmJ3rEWNWE&#10;TcUfgz+ar278mQlqE91j21bT/FhHQi+O/ilbU4RCYGtdIWaLIrRLYPzUt8LngMvBMPTf8+1vfevn&#10;vsEz0lfTPGAF/hjphw/pcHCyu7Pz3gdSA4lppHhKGZouqIFZ7ZcLYW8Wm0CQkSZXzFI+OxE+givA&#10;8mJlp8lS1q78AT/VKpx5+ytf/qtzEn72KX8zrMCf+K/9084AJ4Wg280xfUJ7FPulF6ciqkW0IEiW&#10;E3hYkknRhzNvUWaBp5ZPJoeEsLwqy3DpIA01xvRHqf1YFA46Ab8E2gJq5e9wLslBAHn+T/7sP//X&#10;82r/1bMKP7EKf+of+scGqwFnADdBcwl36EHbbn4aAy2WUkVl0thPE7lRiMnw0KatQMHibxBuEi01&#10;zK7VwDQtj71VtZzKbHa0VDWKtUo1yVx2by5LUd81t3k+OS2c7zp/WEYi9litv4jXsgOai8JK6TFN&#10;9SkGyahMoDe+Q+pRrEhvGuNX6CfU1lSvqMrB62l53ksggmFQy5vYqGHqQCjkoic/HsRpPsaKId2W&#10;2vkKao4wC2uGiQU1FYkM66iCbCOFVeTgmjhHm6mEZ96iDyZ9lQ8OHvCoX/riB3TVeufGdXpS0tba&#10;dqS2JLjAbtEYgXDhyv4eENP2zh6XlmthusdXn9QAqPrzeATPvAIn3LtyFSPJD48fHhMocG9liKwO&#10;HafB9ke5bte/8oW/nk/Oz+7t/+9X4E/9N/9JfZNpaoI4S5YO5adlWR7m4keFBGgVJknnr+o+osdr&#10;i7YDou7DQ48YB2Db+WBG52mVYJX6BdgSw4S1WLO0WBHoP/tn/7m/Jov818wqzNP+o//IP2nr6SoV&#10;8PefvHgGEAGujkazT5HYg+xMd4W9mJZzadu87NUGZ1xR0ZoGh7H65GryrdWNMUQL6y6YypbUlBJq&#10;zLVtu9DO/YBi/VpHhNaNItUe1NFyGte2l5kGOynAmTQ3gCnRoYdPBsJIf2Mo+XZYMpc+3WsDbSYq&#10;soc4Gs8GJjUKxTExEvWFLVGpg1YRWJgbsGelyZjhKWdUfJ6RJI1QoW5BAKyeGmSsdh0OOI3kqSHR&#10;1JaJ8kZK9lTVrQIe0L8MgSnhxrw0y+oZHZJJGz+6emX/61/7yte++uXd7W3AIkIBTDgDsYlFIOQd&#10;Hx1wgT2ZR3RX2yp6diFnhsBYwdItXt2wJkLh1h5F1PZZe3T/EaPev/LNL/01kfuffejPVuBzrsA/&#10;9Kf+icrQaocvuKBWceih0b3qKDKKU9XqIRgPwq6uYgPyYt46++ihzaWcBnrFThAe1E26QiYLcPS5&#10;CxyuMpST5BuYwm8tgVoclnNYJHrPDZGcE/ro0YGkrMj6ZhQs/wxgtSNWw8diTvJ2OEh/+A//vX/w&#10;7/zPv+PF51zT38bb/uSf+tOzalOBFJM0ok7cmrHPCxHSSddg1POZmajpcSM1uDqndXBDakK7S21i&#10;UyeZnGItnw/PclMkIivAsVP+Juwq9J4MsLwgEqTNASjxqbevMm9yiBRjiwz0DaKr8ucR0U5UxmFK&#10;fHJNfWJDs2lssG0pmzgYtFI3FbtwTzMTeQ6luQanNOKpK4ts/gqJucWKx6W9TTBjN/rpnuSSGCTN&#10;kEN5y4BIpXkSG1866Ua63hBLivz4EeF4GDVyyDCMyTB/9atfvnHjOjeCZJsr3rVikdswfHv6hETJ&#10;pS2tYKiXIohBsHvXhYtv/8zT/22I/s/+5GcrcObMP/3f/u+LMTe3Ow9YxwrWFEnCR48OzXi/BUDy&#10;8hgs4fkz6ZExRsY55r1wzi+cc+bPeJOcSly8P/KH/p4/+Af/RrYKv65g/PE//k+UObX2ZFoKzlpo&#10;O6y4Qo8+oTh5a+siP7XVWYZ2VCD+vn62oytd4bEoaFxKDVTW1jFEIpJqPC0zrWi30FFHoFLd9TeD&#10;wovQ2P1NlEvzvOk1QfVMzZoEWS5BRCNsHIU9rj26upKNlbdQcfcU/EytSlsYU8vOb6gJk1ZhOqpX&#10;Oj51PZq6/AKiEAePFFrIVU3/r7wI9zP53dPGk14t2pwI6WQ8SvsrboYeuja2tqUaGZJVZRyMvfva&#10;V770xS99AfGyFddzSvlsFlUq3vXEVldtJLpK7eFUMvKrL33r846H/ZkG+NkK/GwF/jpcgb/GCNLv&#10;ZEX++B/7xyoQs4GaQ2POoj3lDqc3TUSA8ti0gryrHTGLKpb7H+6fJ+0VUqnQBHDU6b+I+w+5UvUf&#10;UJMHz3gqDRAf5lQESg0unScYVNfbH8n5qRaM2X/UmLI+hbRWFUNanErpVY5UNeaoFfPEAZOC5r+1&#10;gLYoQTNgQxUzB4QaxBPoWTLokBzKXngdizyqeAZ28g9lsZatn+lgG/NnNFBkIGxWHYZaWyJsJZHD&#10;FY4sZKxgfoyUNQbm2cnRAff7P/of/w9/J7vzs7/92Qr8bAX+Bl2Bv4Gtwt+gK/6z2/7ZCvxsBX62&#10;An89r8DqP/rX8y3+7N5+tgI/W4GfrcDPVuCv2gr8/wBzzNR8Gzup2gAAAABJRU5ErkJgglBLAQIt&#10;ABQABgAIAAAAIQBHPW7kCQEAABMCAAATAAAAAAAAAAAAAAAAAAAAAABbQ29udGVudF9UeXBlc10u&#10;eG1sUEsBAi0AFAAGAAgAAAAhADj9If/WAAAAlAEAAAsAAAAAAAAAAAAAAAAAOgEAAF9yZWxzLy5y&#10;ZWxzUEsBAi0AFAAGAAgAAAAhAP/zf7IXAgAARQQAAA4AAAAAAAAAAAAAAAAAOQIAAGRycy9lMm9E&#10;b2MueG1sUEsBAi0AFAAGAAgAAAAhAKomDr68AAAAIQEAABkAAAAAAAAAAAAAAAAAfAQAAGRycy9f&#10;cmVscy9lMm9Eb2MueG1sLnJlbHNQSwECLQAUAAYACAAAACEADAToZOQAAAALAQAADwAAAAAAAAAA&#10;AAAAAABvBQAAZHJzL2Rvd25yZXYueG1sUEsBAi0ACgAAAAAAAAAhAK+BlEET5QQAE+UEABQAAAAA&#10;AAAAAAAAAAAAgAYAAGRycy9tZWRpYS9pbWFnZTEucG5nUEsFBgAAAAAGAAYAfAEAAMXrBAAAAA==&#10;">
            <v:imagedata r:id="rId9" o:title=""/>
            <o:lock v:ext="edit" aspectratio="f"/>
            <w10:wrap type="tight"/>
          </v:shape>
        </w:pict>
      </w:r>
    </w:p>
    <w:p w:rsidR="00C64B71" w:rsidRDefault="00C64B71" w:rsidP="00711636">
      <w:pPr>
        <w:jc w:val="center"/>
        <w:rPr>
          <w:rFonts w:ascii="Times New Roman" w:hAnsi="Times New Roman"/>
          <w:b/>
          <w:color w:val="5F497A"/>
          <w:sz w:val="72"/>
          <w:szCs w:val="72"/>
        </w:rPr>
      </w:pPr>
      <w:r w:rsidRPr="00DC20CB">
        <w:rPr>
          <w:rFonts w:ascii="Times New Roman" w:hAnsi="Times New Roman"/>
          <w:b/>
          <w:color w:val="5F497A"/>
          <w:sz w:val="72"/>
          <w:szCs w:val="72"/>
        </w:rPr>
        <w:t>Устюгова</w:t>
      </w:r>
    </w:p>
    <w:p w:rsidR="00C64B71" w:rsidRPr="00DC20CB" w:rsidRDefault="00C64B71" w:rsidP="00711636">
      <w:pPr>
        <w:jc w:val="center"/>
        <w:rPr>
          <w:rFonts w:ascii="Times New Roman" w:hAnsi="Times New Roman"/>
          <w:b/>
          <w:color w:val="5F497A"/>
          <w:sz w:val="72"/>
          <w:szCs w:val="72"/>
        </w:rPr>
      </w:pPr>
      <w:r>
        <w:rPr>
          <w:rFonts w:ascii="Times New Roman" w:hAnsi="Times New Roman"/>
          <w:b/>
          <w:color w:val="5F497A"/>
          <w:sz w:val="72"/>
          <w:szCs w:val="72"/>
        </w:rPr>
        <w:t xml:space="preserve">Нина </w:t>
      </w:r>
      <w:r w:rsidRPr="00DC20CB">
        <w:rPr>
          <w:rFonts w:ascii="Times New Roman" w:hAnsi="Times New Roman"/>
          <w:b/>
          <w:color w:val="5F497A"/>
          <w:sz w:val="72"/>
          <w:szCs w:val="72"/>
        </w:rPr>
        <w:t>Анатольевна</w:t>
      </w:r>
    </w:p>
    <w:p w:rsidR="00C64B71" w:rsidRPr="00C560E5" w:rsidRDefault="00C64B71" w:rsidP="00711636">
      <w:pPr>
        <w:jc w:val="right"/>
        <w:rPr>
          <w:rFonts w:ascii="Times New Roman" w:hAnsi="Times New Roman"/>
          <w:b/>
          <w:color w:val="365F91"/>
          <w:sz w:val="56"/>
          <w:szCs w:val="56"/>
        </w:rPr>
      </w:pPr>
    </w:p>
    <w:p w:rsidR="00C64B71" w:rsidRPr="00DC20CB" w:rsidRDefault="00C64B71" w:rsidP="00711636">
      <w:pPr>
        <w:jc w:val="center"/>
        <w:rPr>
          <w:rFonts w:ascii="Times New Roman" w:hAnsi="Times New Roman"/>
          <w:b/>
          <w:spacing w:val="-12"/>
          <w:sz w:val="60"/>
          <w:szCs w:val="60"/>
        </w:rPr>
      </w:pPr>
      <w:r w:rsidRPr="00DC20CB">
        <w:rPr>
          <w:rFonts w:ascii="Times New Roman" w:hAnsi="Times New Roman"/>
          <w:b/>
          <w:spacing w:val="-12"/>
          <w:sz w:val="60"/>
          <w:szCs w:val="60"/>
        </w:rPr>
        <w:t>Отличник народного</w:t>
      </w:r>
    </w:p>
    <w:p w:rsidR="00C64B71" w:rsidRPr="00DC20CB" w:rsidRDefault="00C64B71" w:rsidP="00711636">
      <w:pPr>
        <w:jc w:val="center"/>
        <w:rPr>
          <w:rFonts w:ascii="Times New Roman" w:hAnsi="Times New Roman"/>
          <w:b/>
          <w:sz w:val="60"/>
          <w:szCs w:val="60"/>
        </w:rPr>
      </w:pPr>
      <w:r w:rsidRPr="00DC20CB">
        <w:rPr>
          <w:rFonts w:ascii="Times New Roman" w:hAnsi="Times New Roman"/>
          <w:b/>
          <w:spacing w:val="-12"/>
          <w:sz w:val="60"/>
          <w:szCs w:val="60"/>
        </w:rPr>
        <w:t>просвещения</w:t>
      </w:r>
      <w:r w:rsidRPr="00DC20CB">
        <w:rPr>
          <w:rFonts w:ascii="Times New Roman" w:hAnsi="Times New Roman"/>
          <w:b/>
          <w:sz w:val="60"/>
          <w:szCs w:val="60"/>
        </w:rPr>
        <w:t xml:space="preserve"> РСФСР</w:t>
      </w:r>
    </w:p>
    <w:p w:rsidR="00C64B71" w:rsidRDefault="00C64B71" w:rsidP="00711636">
      <w:pPr>
        <w:jc w:val="right"/>
        <w:rPr>
          <w:rFonts w:ascii="Times New Roman" w:hAnsi="Times New Roman"/>
          <w:b/>
          <w:sz w:val="56"/>
          <w:szCs w:val="56"/>
        </w:rPr>
      </w:pPr>
    </w:p>
    <w:p w:rsidR="00C64B71" w:rsidRDefault="00C64B71" w:rsidP="00711636">
      <w:pPr>
        <w:jc w:val="right"/>
        <w:rPr>
          <w:rFonts w:ascii="Times New Roman" w:hAnsi="Times New Roman"/>
          <w:b/>
          <w:sz w:val="56"/>
          <w:szCs w:val="56"/>
        </w:rPr>
      </w:pPr>
    </w:p>
    <w:p w:rsidR="00C64B71" w:rsidRDefault="00C64B71" w:rsidP="00711636">
      <w:pPr>
        <w:jc w:val="right"/>
        <w:rPr>
          <w:rFonts w:ascii="Times New Roman" w:hAnsi="Times New Roman"/>
          <w:b/>
          <w:sz w:val="56"/>
          <w:szCs w:val="56"/>
        </w:rPr>
      </w:pPr>
      <w:r>
        <w:rPr>
          <w:noProof/>
          <w:lang w:eastAsia="ru-RU"/>
        </w:rPr>
        <w:pict>
          <v:rect id="Прямоугольник 16" o:spid="_x0000_s1037" style="position:absolute;left:0;text-align:left;margin-left:-61.2pt;margin-top:-94.8pt;width:851.25pt;height:603.75pt;z-index:-2516689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7IRz+wIAAGYGAAAOAAAAZHJzL2Uyb0RvYy54bWysVd1u0zAUvkfiHSzfsyRdm3bV0mnaGELi&#10;Z9JAXLuOk1g4drDdpuMKiVskHoGH4Abxs2dI34hjJ80C3cWEmKbIPuf4nO87fz0+2ZQCrZk2XMkE&#10;RwchRkxSlXKZJ/j1q4tHM4yMJTIlQkmW4Gtm8Mni4YPjupqzkSqUSJlG4ESaeV0luLC2mgeBoQUr&#10;iTlQFZOgzJQuiYWrzoNUkxq8lyIYhWEc1EqnlVaUGQPS81aJF95/ljFqX2aZYRaJBAM267/af5fu&#10;GyyOyTzXpCo47WCQf0BREi4haO/qnFiCVprvuSo51cqozB5QVQYqyzhlngOwicK/2FwVpGKeCyTH&#10;VH2azP9zS1+sLzXiKdQuxkiSEmrUfNl+2H5ufjY324/N1+am+bH91PxqvjXfERhBxurKzOHhVXWp&#10;HWdTPVP0rUFSnRVE5uxUa1UXjKSAM3L2wR8P3MXAU7Ssn6sU4pGVVT55m0yXziGkBW18ja77GrGN&#10;RRSEUTiD/+kEIwrKaRxP49HEByHz3ftKG/uEqRK5Q4I1dIH3T9bPjHV4yHxn0tUsveBCIK3sG24L&#10;n3YX2CsNvGkPqFLAqBX7BmVnQqM1gdYSNvLWYlUCp1YWhe6v7TCQQx+2ci8CCL0LDyg3wyDdWyfq&#10;zdrXhFImbbwXbXx3sHgnvjMgCPMdP8ElguoleOJdwbAYSgRzndGlF8bE58mhEhLVoBlNgaFHqQTv&#10;lfeE3GMDd4P89Ez2IJthkJJb2ByClwmeOZJdpl3fPZapn2tLuGjP4EpIh5P5ndCVVK3AxVWR1ijl&#10;rlFGs8Mj2FcphwVxOAvj8GiKERE5bDZqNb6zP+7JdXKLcMi1A01EVZC2vr3hHvsere+XARE/Xm6i&#10;2slcqvQapgua2TWrW85wKJR+j1ENiy7B5t2KaIaReCqhn4+i8dhtRn8ZT6YjuOihZjnUEEnBVYIt&#10;JMYfz2y7TVeV5nkBkdpBkOoUpjrjftzcxLeoul0Ay6xt+nbxum05vHur25+HxW8AAAD//wMAUEsD&#10;BBQABgAIAAAAIQBe7TPr4wAAAA8BAAAPAAAAZHJzL2Rvd25yZXYueG1sTI+xTsMwEIZ3JN7BOiQW&#10;1NqJoE1CnAoQpRsShaFsrm3iiPgc2W4T3h5ngu0/3af/vqs3k+3JWfvQOeSQLRkQjdKpDlsOH+/b&#10;RQEkRIFK9A41hx8dYNNcXtSiUm7EN33ex5akEgyV4GBiHCpKgzTairB0g8a0+3LeiphG31LlxZjK&#10;bU9zxlbUig7TBSMG/WS0/N6fLIeD/JQ3Zfe4fn02zL9sD9j6ccf59dX0cA8k6in+wTDrJ3VoktPR&#10;nVAF0nNYZHl+m9g5FeUKyMzcFSwDckyJZesSaFPT/380vwAAAP//AwBQSwECLQAUAAYACAAAACEA&#10;toM4kv4AAADhAQAAEwAAAAAAAAAAAAAAAAAAAAAAW0NvbnRlbnRfVHlwZXNdLnhtbFBLAQItABQA&#10;BgAIAAAAIQA4/SH/1gAAAJQBAAALAAAAAAAAAAAAAAAAAC8BAABfcmVscy8ucmVsc1BLAQItABQA&#10;BgAIAAAAIQDw7IRz+wIAAGYGAAAOAAAAAAAAAAAAAAAAAC4CAABkcnMvZTJvRG9jLnhtbFBLAQIt&#10;ABQABgAIAAAAIQBe7TPr4wAAAA8BAAAPAAAAAAAAAAAAAAAAAFUFAABkcnMvZG93bnJldi54bWxQ&#10;SwUGAAAAAAQABADzAAAAZQYAAAAA&#10;" strokecolor="#fabf8f" strokeweight="1pt">
            <v:fill color2="#fbd4b4" focus="100%" type="gradient"/>
            <v:shadow on="t" color="#974706" opacity=".5" offset="1pt"/>
          </v:rect>
        </w:pict>
      </w:r>
    </w:p>
    <w:p w:rsidR="00C64B71" w:rsidRDefault="00C64B71" w:rsidP="00711636">
      <w:pPr>
        <w:jc w:val="center"/>
        <w:rPr>
          <w:rFonts w:ascii="Times New Roman" w:hAnsi="Times New Roman"/>
          <w:b/>
          <w:color w:val="5F497A"/>
          <w:sz w:val="72"/>
          <w:szCs w:val="72"/>
        </w:rPr>
      </w:pPr>
      <w:r>
        <w:rPr>
          <w:noProof/>
          <w:lang w:eastAsia="ru-RU"/>
        </w:rPr>
        <w:pict>
          <v:rect id="Прямоугольник 15" o:spid="_x0000_s1038" style="position:absolute;left:0;text-align:left;margin-left:-697.85pt;margin-top:-94.8pt;width:1158.75pt;height:1288.5pt;z-index:-2516679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6Vrc/wIAAGcGAAAOAAAAZHJzL2Uyb0RvYy54bWysVc2O0zAQviPxDpbvbJr+t9p0tdplERI/&#10;Ky2Is+s4iYVjB9ttupyQuCLxCDwEF8TPPkP6RoztNhvoCiFED5E9M575vvnr8cmmFGjNtOFKJjg+&#10;6mHEJFUpl3mCX764eDDFyFgiUyKUZAm+ZgafLO7fO66rOeurQomUaQROpJnXVYILa6t5FBlasJKY&#10;I1UxCcpM6ZJYuOo8SjWpwXspon6vN45qpdNKK8qMAel5UOKF959ljNrnWWaYRSLBgM36r/bfpftG&#10;i2MyzzWpCk53MMg/oCgJlxC0dXVOLEErzQ9clZxqZVRmj6gqI5VlnDLPAdjEvd/YXBWkYp4LJMdU&#10;bZrM/3NLn60vNeIp1G6EkSQl1Kj5tH23/dh8b26275vPzU3zbfuh+dF8ab4iMIKM1ZWZw8Or6lI7&#10;zqZ6ouhrg6Q6K4jM2anWqi4YSQFn7OyjXx64i4GnaFk/VSnEIyurfPI2mS6dQ0gL2vgaXbc1YhuL&#10;KAjj4SQex30AS0EZjwfjwWzk6xiR+d5BpY19xFSJ3CHBGtrAByDrJ8Y6QGS+N9kVLb3gQiCt7Ctu&#10;C593F9krDbwJB1QpoBTEvkPZmdBoTaC3hI29tViVQCrI4p77hRYDOTRikO/Rti48oNx0g+zeOlFr&#10;Fl4TSpm044Now7uDjfdi4Nx6agOCMN/zE1wiKF+CR94VTIuhRDDXGr6Ivrl9nhwqIVENmv4EGHqU&#10;SvBW2Qb6M+QWG7jr5KdlcgDZdIOU3MLqELxM8NSR3GXaNd5DmfrBtoSLcAZXQjqczC+FXUnVClxc&#10;FWmNUu4apT8dzGBhpRw2xGDaG/dmE4yIyGG1Uavxnf3xl1xHtwi7XHegiagKEpLVGh6wb9H68nWI&#10;+PlyIxVGc6nSaxgvaGbXrG47w6FQ+i1GNWy6BJs3K6IZRuKxhH6excOhW43+MhxN+nDRXc2yqyGS&#10;gqsEW0iMP57ZsE5XleZ5AZHCIEh1CmOdcT9ubuQDKoDuLrDNQg+GzevWZffurW7/HxY/AQAA//8D&#10;AFBLAwQUAAYACAAAACEA7TXonuUAAAAPAQAADwAAAGRycy9kb3ducmV2LnhtbEyPy07DMBBF90j8&#10;gzVIbFDrJIXmQZwKEC07pLYsys61TRwRjyPbbcLf465gN6M5unNuvZpMT87K+c4ig3SeAFEorOyw&#10;ZfCxX88KID5wlLy3qBj8KA+r5vqq5pW0I27VeRdaEkPQV5yBDmGoKPVCK8P93A4K4+3LOsNDXF1L&#10;peNjDDc9zZJkSQ3vMH7QfFAvWonv3ckwOIhPcVd2z/n7q07cZn3A1o1vjN3eTE+PQIKawh8MF/2o&#10;Dk10OtoTSk96BrN0UT7kEb6MRbkEEqEyS2OfI4NsUeT3QJua/u/R/AIAAP//AwBQSwECLQAUAAYA&#10;CAAAACEAtoM4kv4AAADhAQAAEwAAAAAAAAAAAAAAAAAAAAAAW0NvbnRlbnRfVHlwZXNdLnhtbFBL&#10;AQItABQABgAIAAAAIQA4/SH/1gAAAJQBAAALAAAAAAAAAAAAAAAAAC8BAABfcmVscy8ucmVsc1BL&#10;AQItABQABgAIAAAAIQCM6Vrc/wIAAGcGAAAOAAAAAAAAAAAAAAAAAC4CAABkcnMvZTJvRG9jLnht&#10;bFBLAQItABQABgAIAAAAIQDtNeie5QAAAA8BAAAPAAAAAAAAAAAAAAAAAFkFAABkcnMvZG93bnJl&#10;di54bWxQSwUGAAAAAAQABADzAAAAawYAAAAA&#10;" strokecolor="#fabf8f" strokeweight="1pt">
            <v:fill color2="#fbd4b4" focus="100%" type="gradient"/>
            <v:shadow on="t" color="#974706" opacity=".5" offset="1pt"/>
          </v:rect>
        </w:pict>
      </w:r>
      <w:r>
        <w:rPr>
          <w:noProof/>
          <w:lang w:eastAsia="ru-RU"/>
        </w:rPr>
        <w:pict>
          <v:shape id="Рисунок 4" o:spid="_x0000_s1039" type="#_x0000_t75" style="position:absolute;left:0;text-align:left;margin-left:-40.2pt;margin-top:-31.6pt;width:412.8pt;height:468pt;z-index:-251655680;visibility:visible;mso-wrap-distance-top:.96pt;mso-wrap-distance-right:9.45pt;mso-wrap-distance-bottom:1.29pt" wrapcoords="9818 346 9268 381 7305 831 6048 1454 5105 2008 4359 2562 3692 3115 2671 4223 2239 4777 1571 5885 1060 6992 864 7546 550 8654 393 9762 353 10869 432 11977 589 13085 903 14192 1100 14746 1649 15854 2317 16962 3809 18623 5302 19731 6323 20285 7697 20838 7776 20908 9622 21254 9975 21254 11585 21254 11978 21254 13824 20908 13903 20838 15277 20285 16298 19731 17084 19177 18340 18069 19283 16962 19990 15854 20697 14192 21011 13085 21207 11423 21247 10315 21129 9208 20893 8100 20736 7546 20304 6438 19715 5331 18929 4223 17908 3115 17241 2562 16495 2008 15552 1454 14531 1004 14256 796 12292 381 11743 346 9818 346"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PTou14iAgAAVwQAAA4AAABkcnMvZTJvRG9jLnhtbKRUwW7bMAy9D9g/CLq3&#10;jpykTYw4xbCsw4CuC4btAxSZtoXZkiApcfr3I2W3TU8DukMMipSeHh+fsrk79x07gQ/ampKL6xln&#10;YJSttGlK/vvX/dWKsxClqWRnDZT8CQK/2378sBlcAbltbVeBZwhiQjG4krcxuiLLgmqhl+HaOjBY&#10;rK3vZcSlb7LKywHR+y7LZ7ObbLC+ct4qCAGzu7HItwm/rkHFH3UdILKu5MgtlvxK5GKdc+YxXN6K&#10;JWcHSt7MV3OebTeyaLx0rVYTKfkOTr3UBim8QO1klOzo9TugnFbx6AHRMCrwN9HC6L/RzGmv1d6P&#10;0OrxtPdMV0kmI3ucFVbpbrYgXfDCgvaMJyRRebDqT2DGfm6laeBTcKg2eoC/pry3QwuyCpRGkOwt&#10;Slq+YXHotLvXXUfiUTx1i7P6tzFsXWsFO6uOPZg4usNDJyNaM7TaBZx5Af0BsEf/rRJpQt2xZwev&#10;mxaZo59ms0RzvJxIBK9+Yltkn4WYL5JtxFys1sk265VIfeG+6CGqlo7UyJ/OUL8XhdTsa3+kRHAo&#10;+WH4bitUWx6jTZTOte8JB/th5zSOJ/omb8I5MoXJZb5Y5bfoXYW15fo2F7gYL3w+7nyIX8H2jIKS&#10;Q4dyBjKSLOTpIUz0nndRujP0NZYGMGKNGUjvCI9QOdg6fqkaYF6ijkLkyxfNLvalZqm9aebYbVJj&#10;elv0IC7XGF/+H2z/Ag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v/gfm+IAAAAL&#10;AQAADwAAAGRycy9kb3ducmV2LnhtbEyPwUrDQBCG74LvsIzgrd2Y1jSN2ZRW8CAIpdVCj9NkTYK7&#10;syG7bWOe3vGkt3+Yj3++yVeDNeKie986UvAwjUBoKl3VUq3g4/1lkoLwAalC40gr+NYeVsXtTY5Z&#10;5a6005d9qAWXkM9QQRNCl0npy0Zb9FPXaeLdp+stBh77WlY9XrncGhlHUSIttsQXGuz0c6PLr/3Z&#10;KhhnkvB1vTzu3sbDIWzHjTPJRqn7u2H9BCLoIfzB8KvP6lCw08mdqfLCKJik0ZxRDsksBsHEYv7I&#10;4aQgXcQpyCKX/38ofgAAAP//AwBQSwMECgAAAAAAAAAhAH01jNwddAMAHXQDABQAAABkcnMvbWVk&#10;aWEvaW1hZ2UxLnBuZ4lQTkcNChoKAAAADUlIRFIAAAH8AAACEggCAAAAppbqKwAAAAFzUkdCAK7O&#10;HOkAAAAJcEhZcwAADsMAAA7EAYguPqMAAP+1SURBVHhe7P0H2K35Vd0JfjneWFEJSRaSSoCEkhHK&#10;EhLBJrltcIOBmcHG2DB2e6BxG4e2H3WaefqZ5+lpppvuZowNxoCNjdtgG7exhWQkJIQCyqGUSqgk&#10;Va664ctx1vqtvd9zblEg1W0h6d7vPfXWd79wwhvOWXv/11577dnj4+OZ8TaegfEMjGdgPAMn4wzM&#10;jqB/Mi70l8pR/oN/+Msry8tLC4uz2qPj2Zm5mcPjo739g6Oj43Nnz/yxJz/hyX/scadPrx7PKBeZ&#10;nZv1vcbbeAbGM/B5PAMj6H8eT+b4VD4D/+gX/+X+gW5H+/v7B4eHx/tHR4L0w8PDfcH7kZIMAfqc&#10;wP6I0zV7fHh0tKt7Hx6fOXP6yU9+/FOf+oRz504dHc+srqycP3/u1On1mRH5x3fWeAY+f2dgBP3P&#10;37k88c/0v/4vPy9UPzg05B8cHgnxtekfg75QXem8f6EfjmaM/bMzx44B+a0euLKyfMMN52688czC&#10;4sLszOzNN99021c89em3ffny6vKJP7XjCRjPwOftDIyg/3k7lSfwif7+T//8/v7h3h4p/d6BtiMh&#10;vFBfib1w3kiu/46UzPtX+wcKCPrnWL806ut/4b8e4U0/z83NLszPi9PRc2op8LgnPPa5z3/m81/w&#10;nFtuuclUkAkfPQTeZ3ZmYWFhdXVlfn7+BJ728ZDHM/B/5gyMoP9/5uyd3Mf+5P/801vb20Z2UzfH&#10;e3sH+7t7B7sHhnzdDPX6taHcQH08I1xXPg/oHzjBJ9X3vQgMiQ18J1LoQFFkdnb+pptvfNptT7nt&#10;K552/vzZWcH83JxOt+9weDA/P3fTTee//Muf8pjH3HJyr8F45OMZuKozMIL+VZ22E/mgjY3Nf/2v&#10;/8Mdd3xib29vVvA7Y8RXCn+gZH//YH9HaC1ATpZvdDaUC+/FyAvjAfhjUfxO6r0J+Gsd4HsSJEz7&#10;6Kv+P56dnVtZXTlz9vTZ82dU+J3VKkCgPzvrAsDe3sLi/JOe9IQXvvBrnvOcZ549e9ovYt5/5P5P&#10;5PtyPOhHeQZG0H+UJ+zk3f1Dt3/0ne95v4Q0mxubH/7wxwTzIuNN2jujV6p/rBRe6fnB3uGBWHtA&#10;X+huEDd+i7n3jfqtfxm2xyAfrqYCQJd4VeMVfhvz/bhDlgMCc/2sm9J/BY3d/f35hbknPunxL3jB&#10;85/97K86e/as/qQisLL+9fV1rwnG23gGxjPwB5+BEfTHd8cjn4Hfece7Ll66pGz89ts/+qGPfNRk&#10;/f7BwsL8rJkawzc3g3L4eolzUOkk1Tef7x/J553mzyqLF4aH9dFvoeYTDI79B8h6R4jZ2WP9Z+Q/&#10;Ot6T5EdP65qvfiPUn9e/+0cHs/Oz586fedKTvuzWW2+Zn19YWlr8Y3/sSYoBX/VVz5ibG1n+8S09&#10;noE/7AyMoD++Px5+BpS1C/Ff+5tvfPD+B/f39pS8C6xVrE0GD69TyksjtQCbZN/UjfHcIUClXEUG&#10;I/+h2fxQPUrczckD/cb2yRJAvxL6C9izKDhyqk/LoB6ge7NQkLZTDxHozx3pb7PHc/OzwvqZmTkV&#10;ACT7ecYznv7KV77sJS950ekzp5T7ixEar+t4BsYz8IhnYAT98Y0xOQMbm5v33f/AXXff+2v//j/o&#10;+92dne2trb1dyegF6tZZGm8RXFKd5YtQWX878C+N7xbc6wvKfIO+Cfok/EJ80NvfC/GLhalMH9A3&#10;ulu5b9BHq3M0I4if0EO6zxESf4KHdaG7u4pK+8vLy1/2ZY9/5jOf+ZVf+YzVtdUbbrjhBV/z/Mc/&#10;/vHjpR3PwHgGfv8ZGEF/fFf4DFze2FAu/7vves+b3/pW4eiljcubGxtbEuhsb0uWY3pGYDtr6kS4&#10;G7klrI2zdnP0Tt8B/ahxosfJNynamrzhYXq8qB7n8vyGPx1qQRC6R6m7qRxl9YkPvrfDAdy/Vxyh&#10;+M36N8N0dCz55srK+tmzZ06fPru4uLC1vfXsZz/rB//iX1xcFO3z5PECj2dgPAPTZ2AE/fH94DPw&#10;r/6Pf/fRj398d3vnoQsPbW1vbvr/TSH+zs6OEmrr4ufnF6WUdCdtknOoediawnoHAFSaVaE1dpO6&#10;A/ZDIJAAR6sD/V73RNpJVGjQn1MmbymOqBwepa+zpntMKlVNQHuLgNO1Xhd3qfEqbOzva3HhSKFX&#10;XBT1s7R09syZn/gf/4enP/1per7V1VXFhvFij2dgPAMj6I/vAcsrf/YXf/F97//g3PHMzu725pbw&#10;Xkn+1o60mUrzDw/n5+aWlDarc+p4zppKb4A+qb3qtpRvlYQfkqwL7A3Gwlh9DXdP05bbtqTV5/H1&#10;WGrCpec3b6M9gPmpdP9IP4sMciDRVxp5sxSwLc+8lx4C/Hn9pNff3bWISHulMq/2ZHt3T61bT33K&#10;U86cObW0uPDd/+mf++4/9z3jxR7PwHgGRtA/0e8BsTq/8Ztvurxx6ROf+MSDDzywu7O7pdvO1vbO&#10;9p67rQ4Eo0Lahbm5ZeXOYneOZtHquM2KoqyhXAVevh6o7JrUe2ZWeDunKLGwoDxcnJDWAGrcFf2u&#10;p5Qkh7JvCgAOFlQJhPRCeOf5aHi8TpifL9BnXeC/eg2AdhP9ZoE+jzmePTxUWGBt4aCjbU6LiI3L&#10;FiDpIbc97RlPe9rTtXS55ZZb/9bf+pvnzp070Rd+PPgTfAZG0D+5F//CxUuvfcOb3/nud29uXBII&#10;H+zuOb/fEejv7O7t7FuGaaMcQejS/Jx8MQX6x4ezhnfp8fcN+pbkO3vXL8StHMzMGvQF98ryUVJq&#10;E+5bQ6mooIKwn3Zv13dH5J/eLlM8igpzqtoC+jRaGdyPxSbNm89XJ5hrul4EzDu3V2rvm14o36MF&#10;8jIBzafLDrqzywI4eaIZndna2L508fL2zu6NN970/X/++5/+tKetrKw85znPHUn/k/sBOKlHPoL+&#10;Cb3y9z/40Bt+661vf/d7pLXZVWq/tbm7uaNMf2cPxKfPClG9C6lL8+Jq5hdmBfrHacIS0hfo46qm&#10;FYHSfhVXBfhgsUsAWhusrIhIFy4H9AX7Bv2DI5k2aHGAusegL0w+NKYrOtCTRYOtGnC9pdPWTH1A&#10;X/k9mb5h3tGlQL9xPxEjdy7dj8sKahM4dDGB3l0/Vv6da6srz3uepP1f+djHPvblL3/lCX0fjId9&#10;8s7ACPon65p/5u57d7Z3dMzvft8H3/rWdyqdVmpPvXZ7Dw5ft4PDXXP1UOghWwzl4lIEx/JME17r&#10;LunP8lKA5lsVe51bKzkv0BfYLy0tLS9rgSCYFvciwt25vr7IrsH8vnX/3eBlTAfxTdhr7+Dt+Urq&#10;D2NDWdiFXiwZnOoX+vsu3GB/WCNI6plOAGoKChqKJ2KaJPOfdwBxHUJ9xdYbbWxtPu3pT//hH/qr&#10;a2trz3/+HxeLdbLeEOPRnrwzMIL+ibjmgreHLlwWuv/663/rvrvvE7GyJ+zXbZd/xLuIb5ceXx1Y&#10;mCKjpbQjgtWTzrfhTcTDmMphA7FbhW/xjd5JpmME+gLXea0LDPqihFREVQFY6wCtHgD9VAqo6Vrs&#10;UwrQQvzgPKXahn7HEn4kCOkhTtW9T4H+ttyBB0qscE3BeG+yP6Y9pokW3NClvXPWf6wIZD8JtKH6&#10;o5YucwuLf/1H/vo3fcM3SvV/It4T40Ge1DMwgv71f+UFqx+545Ove/PbBPSXL1zc3tgUzWIrS/iW&#10;XVVXDcLMPTlUcy2eCPReGS2BRZPq6PD1V/psW8JTvbnupRJcywV/AdCfNb0zvyhmR+XcBfHwBn3F&#10;il39587e6tiNasf/GepJyovUqTS9+P2EHPzZrBdKTCAq+Nf0cdHA6+fRbij2hP5xXHAJQCoiBYH5&#10;Y3+dmz0S9W/dv8q+0YbqO7Ud63lVg/jhv/TDL3vpy7QAkVhJTj7X/5tjPMKTdwZG0L/+r/l7P/TR&#10;3/itt166fGl3a1O12r3tbXPrEtIIgZ13Y4dMKxVTTaK0jzdO7OsFs+6nFeg7SUZvqV/FTsFNul4T&#10;HEsnKcQ3h6IMWz+J18ckzZHD4n7XfPHhlJmO5Z6i8XFY8Mv4fuaPDNTUbkPLhOQJ4VOmnJi1xVrf&#10;OX41Ami/s6s8htUCFWXftOyYn1EJmqKBRULe6ahCEzTcH3w458NWm8INZ29YW1176KELX/EVX/n3&#10;/t7f02Ll+n9/jEd4ws7ACPrX+QV/2zvf/xtv+B1bp80c7Gxu7GxsqGwrkkUcixQ4jLFyNRWTM4No&#10;zyoRtOoXdE4Z4WmQcnbs+q1pcf8M7Jptd/68ILWNMmqYF6Ziwa6YcnHDFB48Ci2M0XKwsH0O+Oys&#10;3Niseq/1neWb3zwNHD+FXDY6eN3KVbl9GTv4+eXT4yqtY4WpH8Ce/5Xsp7brmEVPr70/C/d5aoE+&#10;e6in396QdkkFjt2z5849/7nP0ytqRfQX/sJf/Oqv/urr/I0yHt6JOQMj6F/Pl/pNb3nH//HaNz7w&#10;4IWVxYU9yXK2N3e3t3Z3t2WJ6eTeLjnlphB2O2XTcsCxUj7dtyT0TvsF9QZ9f282xZ6XAW9xJHMG&#10;fffT4rBgkwRQ2suCrBXi3aPuLmDcqwBJcZzbC/DNBokJGpYGJuRVs7VaB4rHz+u+LEBf+4OBm/+l&#10;3zcmcKTsjiNW9eiB1bGrp0kH8awFR2klsw41axiOyiHBs114Li1AHIi0+tna2BDtpbbkl7zkpUr8&#10;X/Silzz/+c+/nt8u47GdjDMwgv51e51/67ff+s/+5b+97/4H11dXqb6KvN/eE5t/sJdRhsa3mmiY&#10;YqmAm/on0Eka7o6oJNVYoLnn1qAfyj+Gx8JXg6QAF+qEhQHpeBpvBadGZglnhPGCYpE+zsKdg8sV&#10;3/9qc62Xn/U9fBCMvBE/6kytGhxdTOOnLdcoHvMGfxduJwT9rJ/E6wUwPAY+Nu2RVejBvksSGdxL&#10;eSBsluksFXft7IbBZ17dJWwtDjzJa29jY0O/+dqvffFLX/oyPUDCpBtuvOHZX/0cWTtct++e8cCu&#10;3zMwgv71dm0lxXnPez+wsbn9C//8X9z/wEOry8tO5z2a3DOuNMc2P0DrmG3BHE32CRga46nmfDs3&#10;exlDsBfoWz1DCl8UOoQK2f2ck/j8tdx0AvpYMVsgsyB1jAQ98/NL7tvy91bwh3VXqRUuxiVfy/Ct&#10;pzHe2+oHO2Wz74h6bK9pfr+WENj/kPwTgCDyFUkM+k7lM7Xx4HjGQiEP6MX6v8Y5xvmHkjRxqjq5&#10;0hfgF4sjXEKMD0riJsmfpDzSbN7bnnHbd37Hf/r0p9+m2KB67+nTp6+3t9F4PNfvGRhB//q5tpcu&#10;bdx77323f+RjP/OPf0mCnLkFLq5NiAt/mUWY9N6gb36dBix9aykLKa7rqWq9dc7tkuwCOhmjPpm2&#10;nw7XHT0JGkrWAfFYS9INPuZ//HmoBMyot2thcXlheWVxcUnmDPqq/3Uz2JvTB/DN9PC1Mv2u7SLD&#10;pNgA/Nbr4tnmpUcKu95Jlg+UBvSf9omIE29OCCBqCzQHULfOgC8OhzJDFQrM/hNYwiTl0CQ6Uv1b&#10;Db2ifSREvfUxj3nKU778CY//Mp2om2+56XnPe54XBxTB9Sf1+l4/76rxSK67MzCC/nVySUU9/9Nf&#10;+pV/9+uvE3LKHtPcTaiZTKYFfwHrQDPNsAb95OYHoTfc+OR2WjdYOe22/hI0jSI+vH5mJAb0eTq+&#10;FFGCCIhk3yhr/7XQJQb9pYXl5aVlQWa25StA3x1cJbPM4oJYUKNxjcJUcUtihIIT1DcjT83B93TP&#10;MFw+BWHRVcxgMXb7/v6VvZoD8uyy9hCJak1wzGF4KoyjYpV8k+c7UGhh5BKIXmreR6CDWVqmvHFs&#10;aap7wo5Fof3p7/zOF77kxSurq6Pi8zr5aF13hzGC/jV/Sc23zMz89N//uV//9dft7O2aYJ+XApHa&#10;JhCf4VWMrQXJQHnjGuxGYFMA2W1RdkjrNisqtS65Ogc3bgb09WggMw1TlYOj89GTp0yQqi2VVT/W&#10;Lg4LC8J5gb56tpZXZNGwCMmDvGZioRORJl9R/CfoiHgysnMURnhftCoTR4GJGAcHNuoAlIoB/YiM&#10;zP24M8vrlWEGjBN5liw1x92RQDu/r80Wcm4/8zIBYSlhg24EaB81GshVwv5xXjCZM2qzuBmNcJHz&#10;0Ite8pL/7Ed+JO8tCKvxNp6BL5UzMIL+l8qVuLr9eOCBh372Z3/pgfsf+PjHPn7hwoNKpDuNrQw4&#10;/vKAsd107KnjVNeoTU02vU0mbhr04bTN1Au1Kc8Kk02Uk0Pr6fRQrw8Cnkhy7I0Ak5R56OWOb5o9&#10;+TeI7y5d2a85xRfgC/4F+jZpkGTHtVcjeyoEpPHsQ0F+uqwEnn6xw5qjCw7Hjz/VWguD/IrVyeWn&#10;QNAD3Y80FEGpj8lBgtKv40fkpSxNnOPLDVT9BPQU4ANNhThHUqbO1iF5FLya2/R/1QSsAZWrp+4p&#10;Ikjh4KZbb/2KZz1LO6EQ9+e///uf+MQnXt31HR81noHP+xkYQf/zfkq/oE/44IMX/9Jf+rE777zz&#10;7GkNCdHV9BgRCp6iX5zXhtsQOHpyuUBfMEURN2NJLHAkqYYFB27zEBpW0S/a9cAsvykMhwCjnF3r&#10;obv95OXTgBQmqF9tV6wQVFm1w/KCCrmCfrl1ztudYVVZ/vLSwoq/6lvdMa7KKRin9YpSgnE/Wnvy&#10;5ZhnUln2TmbxwgLAS5CIe6LA4e/+IaBOYADxuTxWcfro6c/yGsF/KtDXaTLgY//vGKNYYnuJ6EfR&#10;qDrWEdxkMt29DA6gbREtPwq5E8nJyMKkxaUXvehFp8+dffGLXvT85z73C/rmGF9sPAOPdAZG0L+G&#10;3xeXNzZ/4Rf+xa/+q3+3uXF5QS4DsrN36l1l1wHBoaqxQYa1yKRyUnOAtaAVSsSwaRzXvQVhYbWd&#10;fQuyzfD4PtDbgD3BJeSK6KSAfuhvtO+yZPD6QGQ+VjwC/Tl9pwigIu6y67pLSyJ5lheV/KdpFu4l&#10;VQDvxVBNcG2W57KIE2l/QJ+Xc4eu6SpzMcg4qS4EmE36U3nwHWDqq6hBqPJxHx3hzMBJiLhTOO55&#10;ASyJeLJEH0RFGPqEf3Kd2P/r7KSywVpDjv4+ffQ1WHnEAmdezkZqjnjOc5/zzK9+1q233vrKF7/0&#10;Gn7Pjbt+7Z+BEfSv1Wv40IWL//Sf/crP/eNfogArbDqYM+gnXS+P4shroNo9hbZMCyrRTw3W9w3h&#10;gRY+RjZh5E30B74FyAuYqVmKT46fhLtAn14sVgZVx+VRKm96fQBtbxseAbfkmpZu+kfzPEvm+AF9&#10;OXF6liHuySTjU6AvtJ/RYxF3Ul1WvTbCyqKtUCOZi7EGtUIOPbfUej2bEcf/Q3uDTpccTBjJiIfU&#10;nWd02CA8iNbnvj5lNBVbN0pDQqY0ZmWE0Mj1Bu8uXQT0emW1AiWkRQoLJJ87tUjcf/nC4x7/Zd/9&#10;Hd+5urL6guc+b3T0vFY/e9f4fo+gf01ewHvvu/9f/sqv/aOf/yUxDrZSONiXy8LcrHCfIqfhZwA9&#10;Q6Og2op3Em8T51bW2CzTDmsSr4fqIYt1/ossHpYdLESz7hGERAMBG+ktKXn9zhYH8V5LsRiXA9ss&#10;o8kX0kucqQTfOT9+C4ZCIb1+a9xXKHA0WJgRutumB9XRQOobOTWh1xZu8EMGfVQ91u9HhIPw0kuY&#10;aDBzNAlJzruPZsTRy2RI1nIR6VO+ltjTq5nIQH26okAC9wP9WbOkHZh46AaCYL0lTvWFNgKd2woP&#10;Ve5NBRx/CRck9CwKJJrnuL2/Lx8MHfMPff+ff/pTvlyvceP5G2668aZr8l047vS1eQZG0L8mr9vP&#10;/+I//6m//7PKOe1k77KjWq5ELwv3Y2eT6m2IkuShxxHPiFCfXVhEviOnYw0zcavugbuXwqQb0JRI&#10;U7s1OjOnxEkwmF6q+4HT0IPMmdO6GnYH1VB+FW99g77Q3Xm9Gm/9hJjzUxteVO7P3wL6s/OLEdj0&#10;fyGfnFZ7sZCCL89o3DcjhComSO3SchrHXFGIYMeJN4PcdYqwjs40sNzXfqI5DwSKiDtbnTnFU7VL&#10;j59RqyEgv/ZftBOcFwBPlHGQTGjwiSujTz1El0NRRAZ3MrrbUZCdm7Hgc3FRRd+Xfe1L/tx3fpcK&#10;Gxrjfk2+F8edvtbOwPxrXvOaa22fT/r+Cqp+602//da3vkM10AP7wpuFll+9ORyMEGIvEI8a0l6l&#10;+TMCzYBvJftOaTOy0Hp9tiS2zlAFryTpEPlu0HJWny6suqGSD5MR1Wa0jcA97EdclZ3lm8pZVrjR&#10;d+ZnFs2TsIRI9hxhPZb3ZPpW2ERAFBTNZuKKimzG46Z3154NybtzYxXAa7qUoLWEW38JEnSbcVfb&#10;/VfrmWHZ7hM2XAP0hwatpq58NFQ+2IXe0yyJcp9EV04yUUO7nsaAcGdNluWvfMENblYiH6k+tdp4&#10;4MGH3vy2t37gI7d/xdNvW19bO+lv7vH4/+jPwAj6f/Tn+PP9Cv/o5//Jr/zqr6GbZKbJgbzCjFrG&#10;xDKaLATNkFmT0E7ay/RAd0FqP4wsRKRiSKLpFnAbADXEeEv9EcpUyi+qvFqmBsTP4yvDtXDFnE43&#10;34a5XxRIdykBDoZOKjSV7Gl0Njx3iXgKOSPnYRlg5AbuEyoCyTUxxUEg7g5WC4lOShMAIqBSgOY1&#10;CSgpThAhsfG58kpF1UNUgtTJKiV9X0SmoHoKyioc0PVW0E47cvUn0wjtABufUAoXlgOpc1hRULLP&#10;hy5evO+BB+64885nPPVpp0+d+ny/X8bnG8/AFWdgpHeumTeEKrdidR548MF3/u47P3Xnp9dWluUB&#10;eXQo9zR1Bmn4H4lxlRrVNZrctBQsLkA6w7X6RZgjqb3U6NxM7zSDDV1NDu3CqrNyFQAi14+xJZS+&#10;vgmnE9K8VgHmZFC30L5L1u1FBeMSLc9XE+ssOf6Bslt4mJDeC/NS8ngtYNc1LTBCzIDkccUnPYce&#10;11LF9zdb5OqA95EOXANwMmo/tmqoRXMRQdxvpcKHuB0pVjVCgPm8HDlf/bvMkGG5EorHHBFD4ZvP&#10;d9TAgw6gx4t66E7z689pRHAZTeshXltVo0F8hHxisCnyH6TyQfPDxllPr9zznv3c8+fOak7xC77m&#10;+S9/yYuvmbfmuKPX1BkYQf+auVzyxP+u7/vBj338jpvOnRXjIn4gXLSwRx24GSqO6N4Js4yJ6R+l&#10;3kpFFr/LI+adOwvtdlyMdHDRQcNSxgdk0XxJMFF2GlgtqzVYD/0q7VAAWmqbpMJWN9ow2WJ8Qb91&#10;i4uqxWpgoVBURJSVMW6y8kMYsKWCLvIcv3pYn8rfadryr/V8rBP0ACgbmCPnymF4WDR0BaP8OLXP&#10;2HCW3RyaVbFhQXzGNfpfBwL/5B8oSFivqtTcp62nDPgl0qNMFC0ix5k9KlFHGx0OtW0vHsrExwUA&#10;MUeOW6wYvOLQU7DWQd3vCQB0C6SaopC6tb3ja7R/pLG93/vd3/nyl77wmnl3jjt67ZyBEfSvjWul&#10;Gba//L//m3/4c/9EbbdCP4G3gFPCcGlYFsW6u6RoRIrYXWCi+qVhvvgWMypyDNjZl6e++kipZJKw&#10;Iown1yyOGvYiRAc4HxqEWi6EhhEO6j6wbLOemCPHaMHFXwOkaR5qtdLmx0D5SCMTrfGxyTOe9sqk&#10;nbsncTeCJ94UP5WXlWePnifdvIA+lswetZ7ywGDOg8iIdJ+ydZWxdZQC8oA+Ch9Du8G+HZaz2ukJ&#10;7ZkeVvojIpzNQzkSL3w8CpLFlPVCCpv78ZcjCLSRhR+T3rCUONTZ1ssvTtPSgpY7Okj638zHsR4T&#10;5eNHeBS9iwhzC0vbO/tPfsqT/ux3ftvq2toff94z9dBr42067uW1cAZG0L8GrtLW1vav/Mqv/X/+&#10;vz8lpJDIxYYKeEMKKkyaLIohESQiYnS9kySSWVXAunkUNcnuHhxqNq58Inf2VPItKsRJqIE7Gb47&#10;Tp2oUnEMbhmT4LHdFRWZJpgWazajsuU0IPeSFfgWMuJ6g/uBX9v0u6ubczMHs5LMeCQ6hQHBHaDf&#10;ZptkxCTBfm0SfkcLa3yoBgP6nq1Fzi+tvhXwqIuCqwg4nW5HRYTiXssacTvIdAL6JPH+xvhe2F+e&#10;c5EfcZc0NiQJR7qa8VuOqzBaxIay5XFmHw2TIy2Ml9uhqweCK2AayIGZVY21Ue4r9snNOin20Xqp&#10;rC7EgHkxYxtSLQVO33Du+777T7/wjz9bWp9r4J067uK1cAZG0P9Sv0rycP/lf/GrP/ETP2WOQTk+&#10;Ljp4DlgTubQ4tyI7A5zLLHP3PENIbNcRISBozBKwKcHf9vQszyYn0c8Q8lAXgL7gmXQZwX2KmgF9&#10;AzxGyyFfnJ1aa29DtPTcWi7jXtuMvvJ8LXzZtIX2zvAVtQPI1N6gT2Zs0Dedj+8aOXsIGiiWEPp+&#10;ctNDvks1cPkVvJwg1pgRCvufvSXHj3gzoE9vbbRJWCk7GJT+vpJ6/zbfDqDP+HdA30obqgo5P4A+&#10;7Wnh9Fn0oC/NKPaQa5Y1URvG9znrKUc47y/HaXwnStRTx8HaY4YJej44HS1K1qW5peWV9VPf/Z3f&#10;8hW3PUWvtbK8tDZObvlS/8h+qe/fCPpf0ldIEPmzP/cL/9tP/QNhmCT27W0jxD9U6imkVQIo8zK1&#10;tYKbRmyPQhSs4xtmHsVa9GNhn/pRRV7v6Y92LEjJtxl8Y1blm2CnoQpaI5RRsB3FY3HtBfop/Hoz&#10;wR6fBoN8rAxcGuXlsfGHZ3E3GH2uaXON7D5NV2GY6B9Oru9EHo2/bTlVCQ6NBdUC6EelUzvk7N47&#10;bqCNbgY5qtdEJnQC+lQuSOPDvlTVlnMEzMdjv+2WdTJ9+IhIvXxhLcKCIiR8XrpPlLuwfHpgagb/&#10;/qKcHBMi7/cZFamGz1sqIfgT0XEW4zkHgJoz496G5ZmFxRtuvuHMuVPqhrjtqU/5lle/yq1zHPmX&#10;9Ht33Lkv1TMwgv6X6pVhv37yf/2pn/25n9vd3Tmztg754JvQSmmhyAZh4fLysrI/aHEXLgVxkn/r&#10;dri/awl//PI9IQtXGSt13IeVEi9wTbGWlLNcEJK9Hs+4SIq6hkaoIC3470QfCAzhb0GQ1wKQOaTB&#10;QnZGrqvxy52ylhiR9teQQhiPjOQNYQ6zRN049JJR08Y1jgkLCnW5QY2YPfL6AOH9APohS1yHpSXX&#10;R0y2DnuPsJV5Aujnc3T03xJgsmfMUAz4+35k+Y6grocnj88Cp5cUiX6ExMROSzBrWVBcE8qfMqXD&#10;46J4qHh8AvoJJF66pJkgBkOceCrWOvxZ656WZhX01haXVxfPnz9z8003nVk//U0vf+W5sZnrS/qz&#10;+6W7cyPof8ldm09+8pP/v3/4DzY3NwV6b//dd9xzz903njvHSHAg1MISq0GW5mdlpLyyItBfERkA&#10;3srwVz2eMvja0VeBP8m+81uhWFJYUSwk8aKCYl4Z5LKAJCVaF4GxFhN7Q9Os6GUr7GddNAD0GaBl&#10;qQ+mM6Y7kCpWO+u+KXRDrEeOBFAD+rFEKz4EwCtkJcRYcBQYHTZG6Ar03UWsm1Sd2hc4n8B/NVxR&#10;xjBSW8zkRQXBBSUOaE7+XiVXgz75uK2g6ZK1db7LDJR0Y0XHMoOdq84t8L5qGSUuAvTTXeCw5389&#10;cIauAWKZ/46mkzhWv0iZBPZq3sVbQT8h10Z0mQ5PSLOpadZgvhKL7lpeXV5ZW1pdX1EIkP7q/Lkb&#10;fuh7/6/nz5z9knvvjjt0LZyBEfS/5K7SRz/60e/4rj/74EMPCuNOn14/tb6SYqVIA3Vxoiq0gaXG&#10;zRrxV1aWVldUQnWqK/ZGVu47qtVu7clzYG/P6j/oe5JO2nOjIhTM2Lmy+pWEWLbngYfWHU0cKdM0&#10;3phZcS+tVCfIgwD9eVhrirGQKocqFGe2il7OzJIcDsyzqGmMu5V2xkb+xZJ7iWDcjSECNU09kfHP&#10;fj3layMCg4KB98F2zLbp8d+QbGqHlAbr7sezC7jNRY3KZnUNISgeOwb97C1iUB+EB8LEU/NI9W2Z&#10;USDdNBmkO5PQp1HMfWxlw2C1TarTLn0XqAP6Mwte8lQ/MZwLhjteuxj0o8OnGsBps8zWc+Jtvy/3&#10;CoeOjAi2DwVO1Lo6RJAUTxRuF2VHury2tCToX/WU4VPrp776K56l0bzPevptN50/9yX3Dh536Ev7&#10;DIyg/8W8PgK93/ytN+7sbBtLDZAmFz51552/+E9+cXNrE+5DUg7DIIL5ougFK/qN2p5WRO6srugf&#10;QYVT3f09SXN2dnb2tgX6snMX6HvyUxEmTsntkuM+UJJltTol7ZWbWobNeoLubIG+LPSVZApr9Z9g&#10;VjuRbiMmpuDcaSj1TSjmLFvJsmSh+3sMIDToq2mMxNlqdjj2gH6Kx8wx0WPSrurQYUB1uViaRgWY&#10;8ugxbQ+r793QDcNOO7RRSTaySvkS0PekABYV3RQbgIXpJwYA+uTPBn0FKoO+6hyaexvQdwuD5weU&#10;piag78UM8k3VzhkFdjwvF2vfaFNAd4MEx60SuWTVMcxg33mX21kXQC6l+1eg70m8hDo9PjIkXQ98&#10;SXVtC/StCDLou3dtaVXVG41o9IxGLfD0xPNLq8/5qq962fOee9O581/MN/H42tfaGRhB/4t2xS5e&#10;vPhbb/nt/+0f/PSlixeFFDIDs6eCifhDSR/NipD92mNS6W+6oWCahSBKctXIqomzSvXV6yrcEMIJ&#10;5YX429sCffn4it4xFAN4KTwKQVyVtU8BQ00ssCwYt0t+WzEY9GnKDei7/VWPoA8LvYn56Oa8A/r2&#10;LobGIdlGKgpPdKy9Cv6jpiGnT3lYeSwql/SIOSAwroSGAXUBl5dlM95mdDJH3QohQaDzfas2CYZQ&#10;L4wt9OsXQYNq01QWNyf60GJmsqi46jsFBD8qzVnpyIX2d9E2KG6wtyV1lX3RoXq6gFdLTe9TCoH3&#10;j1VQ2DL4fbQ4Ol0B/RTHIcb8O/cAmJby4yegb97KIVlBj0dDegn33dMs4PdEeQVAQf/y8tra2qmj&#10;hYWvvu22Z992m9YAt5wdof+L9lm+tl54BP0v2vV6x7ve9V/9v/5b8e8oBiEXzC17cJMUKB7b5O4g&#10;kwkG/dDvqR9a4ieCQx4HSvclj3fmKVATmQ/oK83f0yayJVY5Dh6AvokNy2wyvVDZsgXvHobFmBGE&#10;iFQvHRvsllYi+jkFlSSqQBThJyXXiPmZMgiVfpAJjFO9W15c6OWFuMOIciqXsVNDLAnoezFglKXM&#10;GYIF1xsocvSbEfIA+nT+pqrrqxfQb7Mbp/Q95AW3Td8BJonRAKT6gH6OOlb7uRFlodlD72SRkBMT&#10;JsuHTeMbkssq6/Ii/mWfluy0jYEKtiF9vCgJUQfoU8jFtrk8kTxnwBPKykNUkdGPJsjg1GMKCA0r&#10;+b4nr59aXV9bWV9Tk+8tN9zwDc954U1nb9Adv2hv6PGFr5EzMIL+F+dCCUpe94bf/O//h/+32RFG&#10;9dGmCtiLFscqwFknM8q94EcOz+c+YhcnvUv82lmkCf1Dgf62QV9y/D2nr1GsVKbvp7Iapi0MTJsM&#10;oE9+7FVBqrnmlHgBfJGddbY63bqTCFGIPZQLMqrQpArdTMWNpBSJ20zKCQ36oG78aFgOoPdBK5/k&#10;PC4GLGl49uTZblS1SyiyfVTtLAN4ijhMUJOg3G26nmcuRZCl+546gO6JZL9lQik+c55QHZmxMcYS&#10;IQlX+UvRQ6H0nZ/bbiFkvw+PzloiYOJA1bYD+rlTWiJQqFI2twMSIc3ip7QcsPjKGswFF2yFvKaI&#10;xw9WeJTgw3apmHNqfe3U+vLasuguHf2Np89/z9d925n10a/ti/OJvoZedQT9L87Fev1v/uZP/fTf&#10;f+Ch+62lNJVv4Uh3kZbG0fBR9I7zbitYAH5XCVHzLVhX6WqhcEueYYC+2B213HocblHrILnzReqi&#10;TpahxBFiWpEj+ELWY/CD30BJaABCNOig4qQ3Q8hNEZEqh3kxvoGzkaR4LUHeavoJXwXT3cEsnGYY&#10;1dK9vKFmWDdQYs6ixFN5gf8EoiyCHBNRNqLXZw4MLU/EqEw1pxCdEMEVLXFmkT8ef6gwmv3MCwew&#10;gWpeT09jgKVIkNWFCw3sQFZLrnqY8CkQBvSRn9JEjOfbcCutD9GSMwNjlmUKKXyCo7mbmFgD+i7i&#10;ZpqwrrdLuA366G7j8qPgLX5Lmf7y8qm11VNrUvWoTUMNd6vLqz/87d9300jyfHE+0NfSq46g/0W4&#10;Wq/9jd/4mZ/5mU/c+XtLK4soKS1zQTtDyZOJJshITAYo7QPxM4xkAvoGXWY6Wau4dyg+J/SODHYk&#10;1XSFFOShCODk0lCM3bERH9B3M1VaeCW3QboY0DdYWzfolDOgj4+CcdjcRN0oWVZOjuUMfjt+DPpy&#10;BqWUln9IiVkLhF9J6HDmqg3fzuD8QU8tjFWOkVqaJcUjCB0vPASOjhNI8g+8gghR7sdTdE32nTUL&#10;itIZL4PcuuAD1B1QnTbog+9ZFbj7weeU+ecOc+mFG0BfJxqCHxEmr+ThwJHyJ9hM4369r6LaQdOp&#10;OOqryHXzGoCzgGzHN5ZxBnyXzT080sshdggLOEzhXGj2em1JxN7y8vrqsqxWV929yxJj9pYbbtV0&#10;sD/xwpc992lf+UV4W48veY2cgRH0v9AX6rW/8bqf/dmf/fjHPrqyurwrY2QqnFjtBq1klGb6wGCB&#10;jt5pn7JzsfdMGEeeblW4YQtpjNtfdw72pNaxQl82kvvQFcZhJa80fpJpOn5I9x6TSrwM4lYj6zAL&#10;+m0xrACkXfCTQyfhaUaDKFQOtp0GKojxzpRB6/gZQyCJoXCb0SDSaX7bewPo+0+u1LJmQQW64AQb&#10;1txZPm76A90lpMaU0yEwzUuW7EgHSsMtMJw0u0GfIitF4iwDbAmhyCHGS4shPb2zeXoCgtCljITn&#10;twJHXwfQV/xNpy7aJIXWED09IJ3RYD5qKg9ZNjTsdxtDmH9hfMbExyOJi0FIr1k15aKBNWmKFl7N&#10;MIhRUiGWIub9FMsdcpQFSESrBH9Zeh7NmLf+dm5OzXj3Xrh070MP/tj3/MC3v+RVX+i39fh6184Z&#10;GMs+X9Br9cY3v/lnfu7nPv6JT6yurlpgo3KrUlADUonMTT/jWyyIwGes+lGDBcybTSJNlm3SxW1F&#10;ehbZK1gI79TQqePy8oI6dVcl4l+Ve4u3xWV59Fhxb1tiUF8oilrcYJyENsw6an3nrcbFtmaz+U4a&#10;R6NMmb5F48+mZYO5IjpcWTzg/eCpjB7MmMKFIRRT4rR1mdg2++EWXDglr0SY7ahNLMbaysqazCbd&#10;kaC+XAkbBbrHgkI0NF1NdVU0he6mnqj1lpjGdWCcnl3G8NLJ+iebBw23yP5pA2CLuUS1H2OYHIse&#10;us5cQPCIgTTasoSCf2MOMFE1zHwGuTNMl9VNVkY4ckrNqikIseCpW8q/DHl0mUIh3YE/84Yt8bGS&#10;E/kSNX3Xpj0hYE9mStt78mRWe4YkQZLhnl5d/4K+p8cXu9bOwJjpf+GumCYc/sRP/uTdn/mMPr8S&#10;Vyo5d6pKHTRqmNJ3RErOgp/Kpb7G1wxLBMMHuhenw6Ly9w80d3VbND6eOlFnglcRWApH5NQTRsLd&#10;VYI2LL3I3WNQo2KAwEPV431r0d0PJHAh34SmMUtPLxiJeSgjHHIm3I6B3IAlBHfnUwab6PlxO44h&#10;f9YIsDo+Og3qhdYwBEeME0gsg+Qi56kt61aTtEBd7SNpvnaXEY9QYVA5CIIoM8QfJ8uYGmWos5BW&#10;LQNta1jnIkdi2jv6yuwkTRHm3RxQEYLadR/bINYVVdGI/w8qIp8mDhqOx8UA02ExokbQ7wjhlQGK&#10;ThwnzGw5wqV660Y4uuW4yqiq4PS1T9XwnCHuHN8M/jxouOZlx6EntJfd4YEMmS9tbn7Ti1/xvd/8&#10;px570y1fuHf2+ErX1BkYQf8LcbkEH297+zv+x5/8nx+4/359ZuWRYHscbQb90MTlv+Vyn1s0q44q&#10;BGBmOIhb0j4negZCknxxOhq2fbBjsU4Qz/DJcNskvQFdK+WpNjqVNPC4xKiXFlLokaoCCPQtFZVu&#10;XGM+xCbJ6quWFCYw9NoF+jb4Gcqs8eOsieKQPNakVC+SDYS1jPDNvJAVQTkG/1NO+6kVO6QlEzad&#10;kTDhJzJOJvtlxRE3NIM9c1D4F9Cn/dfLhiJs2BFDLpXYSECd2RMFlT/D/XMToPphjgThfWrv9Sc0&#10;RXZoEOKH/HK9gQNO5DJJ1TZArkuwo1Vc8Ggb3zOjc71airEo8huUPD5PeM157cL6xtNmfOUpXGBf&#10;p1qu2X/HYdN/UQgZ9zN1LF5Jh9aKqijkMo5j997+PRce/LZXfP1f/e7vv/ncDV+IN/f4GtfaGRhB&#10;/4/2irm4urv7vve9/yf+p//pwoUL+ti7+dNEtf0fW0RfaOXkrykBN58CkGbX6dgk/Qf4SYo9xkPP&#10;JLy2JF+exc61nTIHisxMw+X7FlVk6T8IAkZVe/WY6PYqIcOj9G7Qa4kHmgZ94ghaUUq67gwuD8vI&#10;QYFdu8tTiwbXKDjEZiBptWMJesVyz4/vAAgHXwHop7JJ6p1Ca4zO+JZ6rCVJQWAG/LLTrnHiumDs&#10;S2GklJsmYpyaa0+EoCa24KaQ2UO1e794XptPm9RifTKpVSTTx5lZtXI1PcS4yA6jgD7a05rkUpN/&#10;q7jAcoiGMErjKQXHMhqp5iDfRIQKH8RKDtrfkszoNwH9BVl9dpk4p3uQtXoFZGWTK/HeT5VmVLbY&#10;3Nu9vLP1zS979d/583/11Ooap2+8jWdgcgZG0P+jfTf86q/92r/+N78m+v7Td35KYEYLkLtQgUiS&#10;2pL6kYKjjTFHrAFLBn1m2oLfNYbQuMmvBalHs/6gG7QdP4RHgk1bFJsdtxg86GkMxBfHyv/ycUhS&#10;bhME/AccO2DbBS+zZqXxumGseMqmXj+QyyIxF7biYWnND4QSiJ8j8mojpBKSH0ZE2cgZ93wVE/BS&#10;MJlhF53ocewIMYD+QNIDvi6qsnTwr43pGsPi9jXoFjppwf/aDxT+pPwGWa8B6M+1TEaRRfYFjmTq&#10;b3arLeXbSH0QnIanT7zKWXNYja0pJp2KNg4NPhBGQXaMwmeNZ6wmB4gmkJkKicsXtT+1IkkZgBtd&#10;B9V7gMuQaHtkqWq9Vea/hIvbAu27RCbYJc6yD0z1el02KiVInMx3WRig9drG7q4e8ide+Ir/+i//&#10;iNq2/2jf4uOzX2tnYCzk/tFesQfuf+C973vfnZ+8Uy9DYu65HvrerfVLKrdagqH+ynzjfwoWDe1J&#10;JwGmZK+IRyTbEyfkxDqZvUDDZmTxWDa06UdqkbRARckCC4/OxzFChNDu7pbbuHZ3ti3ztCWn7B/K&#10;+xjim6y9eJJoKcl7dQiUjFkbUHxm2riSzGNDji0Yinhu4pvqKCGry6yVugdgdQiZO+XNtLtXMAQz&#10;KzX9Qu5A4OX2qAFTaB7ElNmxco1WWCP/H6zXNKaL4QLeZy1nJGb3zlNTFkbaKKgsQFnmlD9nqX50&#10;GAmijlTz3lxboUaLrL6r6vbxuTKXZtmGmsjnHc4p3/v3aIRi0MZMLk6BL6Sju7S5VmoZ+GuGivHf&#10;7xNveocQDlwCyDkktjn6SbPFlhXbwaHuuLm59bFP3ekV0Hgbz8CVZ2DM9P9I3hH6+L32N17/6U/f&#10;9aHbP/T+971f2GISHzIikvk2hyflTEYcJYqF2BgNM7bDeWWNPGSCVWshtRigiSiWyIxHV50w+Wv5&#10;hEECQIQHGey6bNAzkkrWaR2kMc+LAD+D2WMLV5SKG3LAOIilxA2T6xV9CEFeqyCpN9VTJA6F4mhM&#10;Yw5vpWLoFtP0JLh+6tgJMHglJQyTWi6fFkIWJeQHslyBK9dPPli3MdC0bCynf5kZKT6GIupp1sLp&#10;mZ6HY1mmFQ9jOQ2l6QBtYk54IyorEC+pqWR5USVzgqBfRbl15h9WORr6yUQOQZU3UlZvCZ9h9TlV&#10;kaKWlQ7TYxgdA7FDF27OuqBes+TlpKfLIOx3zLF2EzbPLp8WPVFZdhjLEDSFcItRO9PfF+HjPGH2&#10;0tb2y577gv/qh3/kV9/wH37oz3zvH8m7fHzSa/MMjKD/R3Xd/su/+1+//e3vVPYtRFJWbc9Lf/I9&#10;5BZ5X2gNeGxngcKmmuqEmAcGIpVF8kYkiellRdhBRdQKdzMphvcitE1jx+mGf0HksDskvPt25TFQ&#10;CC6cSKcRzOknckljD1O43O5Lip7JVMlVoefBVA/HwosMuiEaT8T7LiF76RGm3q0AvdRwFdNHY8YI&#10;UjvImVFYKVjUfHDAEobEPEZJGo2ZNtgxk5XEHwEoc1KYbFjCHUfKGhVsSzV32R4qWvgeaRoG910V&#10;scYe0Af3LcCsQzDoZ8c43b46roPDJ7nwzuRcDox4nPNSIYfolOJtha4cCDEhzV/ExQh/wH1GI+Iq&#10;ZDdTg76h36DPGaSDV/sG6Lv2oAWPL+WuQF9aTd92THPZ0hqb0RkNbNfBXNrefulzX/D//M/+xr99&#10;8+u3d7d/6M983x/VG3183mvtDIz0zuf5iukD+d73vf8tb3mbMvszp87os231PMkm8nkt0sXD8EUi&#10;9IWVlcVlmSOvyDLdiEsWnAw/N1carWJnLrlscKxwtDFX5YWLK5ay22xXbvOIPlxlBAFDKBzScKQN&#10;jGFueWW3YsLT41mlTsWgIA3FhPh2TfM8peCXzsUbGOoVhuESvxrDNsNdvRm5MAG2DeiqNv2jnYTK&#10;9zObpgotES97Wo8odlL4DCnuXD2twuZtPClAZnIaLqPb1tbm1vbm9vamW5DFUOlvXsjkSdAQubAB&#10;S8IAFg2Zce8xPV2Zpqj9t5wzupo62T5t7eEDkhPjfPFYFVhoX774mAkhIGq2KPXlNBGnnwst/xH1&#10;GLfFmbpZmF+2MqqNMLjaBAD6kidUTzmthfZxP8Xg1WA5J0Z4Hkvsr5FDuf3ACiCPSVbwNE12pDO2&#10;e+O58/+3b/mOt73/XZ/nd/n4dNfyGZh/zWtecy3v/5fQvguG7rn3vg986PZ//Av/7Ld/+22XL2/o&#10;k09SaogUkvOZB/fLRgcpJtaLzWCQ4ZIXOkdF+14iSwSbTCB3Js608GKYS9BJuTNKmoGWNoeMKIY4&#10;YvLZSSvkNeNj3eBpOaah0ZWFuOdbJh6PBBBvSNaJIriLoTElA57SHTFacVKZRKcD+U31uYqfjhdB&#10;fANmTfH1agM1TbLxXlYQdPRffJlhdOIfavKaAglfMdXxREjc85Fj1o7jd8NqI/XkuCvn0IpbRxlE&#10;tl8KoVyBjnAR3tSPCH1yqUyi5UgSQnKf0DgsUVygsEbTU3aN5s7u3eaMSDW9X6zXYntavQqUzVMB&#10;qWJ4XTnamNnR6KdSs24xAH0QkXP2PPrjQ4XCx936mG9/5TfqGX/vrk997TOf+yX0URl35Yt6BkbQ&#10;//ycfiHR697wpn/2K//6Q7d/ROgvXEp5LZYppgJsEqmCYDVbOakv9iDi7nZ0rNF+4QNAIn+BlYgt&#10;S27hgpPphYSgISmKkWBxsC3CwoGuqPSdtlhzJzaEwZc/N7k9iJopUsf4kjJjTwtM1xOa83DZ7GAR&#10;NyXCj74/xD1sFCDru1nsWeL3EpsiwiG7h1GvSFJoVpQ4QIpdPpN3M9qQfDpzGFOETZE36Fsql27S&#10;8q9NeKF0hx0jqUYsz665pMJr+sF5pYzgqmYAa2TEpafbIBHC9YeseLI4GVYMIaXKVyOUTkDf3ngZ&#10;NsyE+bhReG3ka1P9cllJpNpQylcvjCoEuHXP/voMsakaO9eaPgxUPXGvYGikKJ3H3fKYb3nF1+s9&#10;89zbnmnZ0ngbzwBnYAT9z8MbQYjx67/xhje8+S3iHbQBZUhGWPLrU4kwQ9hqFYizPGNNVB2YaWUY&#10;d+DDMJYuXWq7kXwA+ubKJTvETSDgX3xQRIbJwFMRdp4YxT6QMmBLZPb0lJLy2qy48Z40X+78xqQw&#10;+UPQoIZMauxFSBVvW+EDC5L232oS8JoEIjp0OCloyppMS3dpwel6EnbUosYuwhu58tTNfyFAUaqt&#10;kBbmxYAbKb7/qEw/8Y4z6cVMPZOlpZQdVDEgr44fXMq1CC99hutlKNYSU6DHkbmqBq/OLL0S7mfG&#10;azh+V1WxnGCeIpPOE0H8vaW3mNzhkqSTUy8YPS1kjum+7EtGoROGkq2nbp7rHkl/9f4y9KZFtFzw&#10;aPYxYfLJIPg5FLo716D/7a/6k1g2jYj/efiYXzdPMYL+5+FS/tvXvu7Nb33b5uaGAEhYJo4ZgQwf&#10;QMt1ZlQVRXtHFXNSFYWLCZaxVSU3qS86kLAOgGkR1EZ6MTClHUT0EhGKMYDiIwPNiywGZIZ0PRk7&#10;hAZkUST5KNj1tPFW69c0VodkSEEztQDg27Zska+DNK4yh30uVt8cs+kIk0FI+snDmRQg5lvNZGhO&#10;tAwS6te8KmJbclX0LnDzYflLGxSkT6TMVzppw6eQaQ/5LwVm+nEJUf6uBDzu/q0VUmJvChwJLKrR&#10;WoTKjF88dpzFg6I0TsOz+2ybQ4kxqRG/Uu1y/qGvwheglEnurK2lRZE2qc9kJgpLNSwY9AvotFpI&#10;haNyf4ELE9WyS83XxH2xQ1mElfwoobECpGORBiU/4TGPC+h/Ht7i41NcR2dgBP2rv5gPXrjw+re8&#10;5b0f+tC73/e+S5cu6kO3s70lSYURX7ho1EGRrXmHrr26COsXc2Ia2Tu6Ppo8k+F1ChuCuFgap/lG&#10;fBidWOo3S86HHrkneAjoF/VPtm1wifhQ98tsEV4NkoMbxp1Ws+h3xUUHWuFb4JZhmZOv4pNpV84m&#10;P5JRcwajxUGqiQcEdBO4rSNVih9DOdT3zp4tv0F5k/jGkyQ5J0TAUuTGHYp1z+IoRYaCSEfK5NcZ&#10;u8W+sLoIP4YqB9kQe9fhsuIYVLgFlhm3qP1zYQDjAz9NOHL2C2e4BGySaSG+m8IiL+pSuxdkNlSg&#10;ZgsN5zIsi4rExSzCWLf1vjgPN+ujnU+VgAMmkFLDYTA99REkp5Rt4+bmoWcITlNVCM3EalFHryru&#10;E2597LdNgf4n7vnUuVNnrv7tPj7yejkDo3rn6q+kgOu33/WuN7/97ds7W/pUy0PNXU52LgPxaa+N&#10;SVo38PCZdHenOAO65q0BRFCCpmQwoUzx0vnxxCcGZG/+ojDRGBp5S8DRkFLuLbT3DERQ+HVwjP1q&#10;OBHfpO8tGNXrGYtNt3h9Ig1+6oPO/S0J6baA8NjmNtQJG48CHwAZOZqYImEGjsZ/Cv/OLBTdGo+D&#10;0KmGyvp4X21iDASomxwsdKNxTNm3eZyheMDExzL9RFtqBST8UyRL7F879ZijT7cCSp2EmCpV0LXs&#10;82JUpzxK9Rx17BTfpNMbbbzcbWRzFG9URwhxd7Kzc3FboL0w522R8ZYSWrFVB4LnIroGcDinaTDS&#10;kB7phMo0c7I5PJesKTubekXqGGiBrAWwu1qEQHT22TxVqi2zcu3uGU8HTk/kppPbk299wtW/18dH&#10;XkdnYAT9q7yYG1tb7/nw7fowi7ORbk8kNeo9D8LKXA9r30Onp/qX/p6h7FhA6c83ImtMiNNs1LbE&#10;fPIDpUnhcB9whxUaFrvnBxj5zpZriAUZMQ4fHP4Yv0YtN5huCF5bnc8o8nyfHBzNYQkOoza063Kx&#10;KAX0MWCAhClGKmEoN74pYp1vq71gqAg4080PmoOChzFMkMhvDA8QcV5xi0lR/CPCy4csz4oGO8q0&#10;kJlE4feuFls2YxBH2k6RBIs2Si1TNxqIOU43gQlSCSqpXlQNQ78P43Kk0e/HUsjrEu1WL693iTWR&#10;Ed81Xvv0qytgfvZoXjLb4yNNhTfQE2nrPqrueLOrXAKpmBdt7rKbshxCg2WFk3vQdGnV5GFPVqUJ&#10;+wobDFP3uktngGUAG0sBqvvWXsU4W7LZ1ZXVq3x/jw+7fs/ASO886msrMdxDly+97b3v+bf/8T+S&#10;69YAE+OubXBqyR8+PC4KQhakFZ0VN3VjRHGTaUiQcBqGJZJtYRxqy2pe8vdoLl0ICPNhOIxokUeX&#10;3BGKQP9V5dPZt30LbE9AH6v7smBXsDaAaMF6pxqhEI/UzqMq6ooowOmOLkceY3o1oQYiqTZWYTJs&#10;ec3OSpkhehSzMLaPqHIFhQBuvgjV0OTvmvTJtUlFwThHdbgqzAWmSGnoTMZUh762poNYppS6NKQQ&#10;r0JdgjWJLSDg7sOnUe2wRGcBfU4ZRCDQ1EoOm2lcI+znw0Rz5ppRcakKLUftx6pvywqf7DWKyhgo&#10;Me6YofNsUUpB+4TfS4So8+LdJV2AzSI25PA5WMygzTpV63VfqNRRdK3W10897UlPPX/u/FjIfdQf&#10;8uv6ASPoP+rL+3t33/WGd7ztXR98//bWlt1dnJsiRtHYKoTn0Bdoqg1MTs2SIQPrkeaENR9Kt6mI&#10;eikQTPWaAJIa+jeyxzLkNXtBIoha0bCfWmg0MAFoSw0ZYOKuJ1chvYjwAiFLg1qVtNtntI5TTb/R&#10;DaKb9xOyZ14HRI6UoESmbyolld7UhVuGXhpEWP5oZFquVPOsyuwsHAszG3H+9KUIpEe50sGH5ykF&#10;aOQsxt9MPSTpZRYv65soGGFsBsFrLkZepcoVrAZYE+Q65FYZ9MQeh3EtoK07pGiQsxRHcO9Ci4sX&#10;S2JaPIAyLW1eWSVmiIfJ99Rs010F3Kc5yy23LtNMJLcOEYhBUxJPKGznC+2qVwacmJxwVDyeVOZe&#10;PNcDCKcoYvHWONTVuPeBe99z+/tf9oKXnl4//ajf5eMDrt8zMIL+o7629z/04B2f/uQ9992nsq2p&#10;aMzojaVM5BPGmg3orJI2fVgdsyeWe6fzyjLviHZ0M4duxI/DWIEqOpvgHrlyCQKdtvfSgChR1U7E&#10;G/VsejWcxXDbQSRDSLK3mlE/tmMhOjCuMdbWy1TBNgbKGGlCN1mCSuOsW6FKE8+jXB+g1zieydV4&#10;lGFR1UIQp07cJIqiAZwTFEvGfgW+hwePN0M9D7oVVhLWGKG9jIdCgkb08+TLxZMEQYkjKe+GqHLK&#10;bHAH9KN1r04n3834His0INvAjRoHyFYd3lAuvl5/de8z1dowKpl54Co2QS79VkzUsp1FtDreYqZG&#10;XZb+ZE4Zbhy+vKj0hyDJmmaoR2Pin2OkvUwvH/8mz1Gh5y6lkVotWopkAY9o/2979beeXj/1qN/l&#10;4wOu3zMwgv6ju7aCwAcuPPiZe++674H7tzY2xLTa0t5VSPPsEK+iVRC0IE931u8pT6ljCvEZAhX4&#10;0efSTD+UdTMn8P5k0QYqcr6iqpGOoMAp0MdnbBC5RBOUMeKxXEwcsnuBrH8ojtrbX2LJQvyqEAKP&#10;UYNHOZgsmaKrs0ZLGNN4MFmFVJZvVWFn+XGdpLxaeE0PFMEExGeyOiuHTHUJFlfezmKm+wmKzols&#10;qG5APioXq9qjN2JhEFV8lYTjhOMnL/UN9E5oKJiTMtvxqqBbi30l2BNLrZTXMxs9vgjO2VWMFbhH&#10;+po0PESNiR2KCnNL1GNb+l8PdBaeg0JkX2ZJ1sj2hhyLlgHIq+oXy1qhFjuJk3A7ZPcZ7qVvEluZ&#10;XO/Ty/spdJ81sVnjSSiwt3vu3Nlvf/W3rY8DFB/dp/w6v/cI+o/uAgufH7zw0Kfv/sy9990nYb5l&#10;50qcnUbvCGixvSrRHYRB2ofC6rjzZ8pogEQaX5kJoDqJ9mQVmAkS2KJGolI0pxJNCuk2T8u6oOqv&#10;uOaLZMJD2Jn9UOgF72XLaH087pTdAlY0iqEmRJKRZaCjgvZeFVA3gExyTIrwM1CUJgLYHTbjo5+n&#10;e0pJXwl/xWehIILBoUOKRUy9fpE4yBHhyvFwqK8M9nUerVe1m5GBPfx9sRvw9aF3SpxDTSLO1Oxv&#10;lgQWOqbjuVildFfhlR+z/ZLbk7mXLx5Bhvo8dH+aJzwCzIOGu8m31E4GbaiiWq9gM0dPdbkzI5Rl&#10;4cJCAOoubQ6+EcOyOGnmib9qGIwngOVJKQ74vGNlWkV+3kvi4RAV6C13rLfmnXd96qlPeuq5M+ce&#10;3Rt9vPf1ewZG9c6ju7ZpoYT7oK7JZoQ10lpcGNqbrs4rNlSQCOVTNoR7lx4jo601Il2fVR4yyGGc&#10;E8c4vuq7GXcSY3hw/WE3/W57b3drd2dLxNP21G1rS4sSW5TJQT8sVHSZ1nOTBxejDqBpZYJ61IuG&#10;6Ed4tcGr3VGt1I9XnLpB+sJwXNC3+PKuYhgSk6Zr6yHfaNpl9eZB6BAeOE6WLCfKHBc7i8ZOrxMV&#10;Dph7wouBGNqdweYFnSV+h1VKos8ulbwoi6WJ6sjDgY81qdz+dJG2mrcyhzMYm8FW+dXqBiqX/RyW&#10;DLZ+9pZH516p7BADB6YKnX3biw6WDHFVi7q/1wasuuJk7VY4S8OQcZa1qPaZRU4aeh1+MgPZiwzv&#10;gZ5L3nT//g2vVbx/dO/y8d7X9RkYQf/RXd5kxP4opvu/jRZrNgfiwrqVeJ36baafG36qC2kK983v&#10;ECi4Z8SP3DsPsLAyPE4UnfgYeKStww25d9uOmbtnlEbHhU700b9D6OsvCUbe/fSxNqfNzpVSJ0sI&#10;5gRGQNq1A5RD3fv/iGeuuPQcqQ/WtDR9ZqlABtCyMkhLQeYFTlm1ITPPreiiZrjAU1YJAHkrHcPj&#10;p9RZE7lA/9ygeoZbGLIUbiOGRY5qcWfORWF1mLUQVlltQLBMv6gFnQ6SmJ9Vj1iLPg30w63qsuTo&#10;NTuAQmy0PdQjqNqEzSqeLaxPdh7xV/V4VEtE7XZNdi/eKdWT3LwOmlH3trid33jzf3zw4kOP7o0+&#10;3vv6PQMj6H/2a2vkDb8tExZl04bObvgprUSV0DKJlh5TcARuBzngFOoAHKAEsaC3HqHYcs7cKZWB&#10;pN50CAH1UU5mIEoqspPSbAl6BkF6dJpD4XYqBnUqXiKdxKpanqRa0B21FcZad9TSo0c8dRNhUoti&#10;CkkFRAJQVTEpZPI18M6Gd2g8JqxsaXFLObeV3jIhM3Zvk612Y4L7KfhOIWiKvpD3zfcX65/HcnmK&#10;EgKC00Y7EPKJUv4RIop7VsU4RAySSn9t1j3kz9RG166BvrSbrgpEcxShTkrp3KsaK6gh03mQN0x3&#10;KVeTBTE7b6zEDB5WHdmxgZiRrGhJd/uHv/xzv/Rrv3zvA/d99vf6eI8TcAZGTv+zX2RB3kMblx68&#10;dPHCxqUHLjz0qXvu/tTddz3w0INbm3JcsFDGG8k6Ru1ujCoqHjioNDA8LfJq6Frakcjt+VJF3xRw&#10;nWQ2pxEw0dNUk67uXQ1SzbIPCwTWCNUglZ6AdDZF1OkYA0LEMLnKBaWUD7A0f6AyYHJ9glnCUehx&#10;ur4CisbFvqXESukyMvIBROs7AWAs3/0VpqQAMQ1sSXJZBrgo2l4TqBKpAjunHkq3nNMIVnLG+T5k&#10;ErWCVL9zrNlvDlgomJYC9tyvahwGiEth2SwMf/WewNq7IK0DTydXG2cSAHQ3TDR9NsnMsVygP5i5&#10;7zA5pt+r+FqNDMg9fTcCSMWcku9U7SCEFHN1Kf3HETT/lNcq/Vh6SQ+a9NwB1dzV6M1QtF7MUR4S&#10;ebb0gY9/6MbzNzzzaV/12d/u4z2u9zMwZvqf/QqLFvn0ffd86JN3vOsjH3rXRz74sTs/8dCli2LG&#10;VdIUD8/Q2Hi6M9mpZ8sagDK6cEjzw/BSSSyJfhDVA7djrQxkNyyj2eNzD8Pu4OL2L2bGHohnp1Jb&#10;PQKhdcLWmy+K4iaE0GBDEJOZFhB5H1JZMIkTashztbCSgD/yY+0vA/GRmzu4oK6r1liJctgSP1k4&#10;KpY3ERH6QTVvVtLGBU19WV3y5qEvUDttIeBmJWvYbQDnmztNUQTBe5vS8Z6WTNVa0qyrvEGIERsY&#10;AdaU0WBEjaJoyKfLoigkCG7FhmyQm+J0Yq5bAQSoHpPl6rHrphJJanA8k2wN66XsdCCxYt4mS/ZZ&#10;skyTXlnpMrXJXZVBaercdiG6JmdZAOrhNuiFCBuN6T6CMEqW9sTzNMY8Ef6GUCz7Czs0yArCrv1I&#10;SK3976m6TFxkzaOdiZ7zs7/Xx3ucgDMwgv5nucgCmgsbG/c89ODHP3Pn7Z/42Ifu+NgnPv0ppflS&#10;QSLb8RaopeMW9EGqgpKw2dyBViYOkI+nAXdAyS4qJmawnh9MN5WyxwIgW+qrtqvckxNMPBnSHkbT&#10;gP5W4MvzF4EUJrtKqxVekHnaBM1eMpZ4SuQT0Y+rvWV67FxxEMQUqRFqI7dmxgvx7UUWeSrQ70zV&#10;9/IjyHZTuI1rWPkMU4FEAVkVzHD6SFPa/Z6T0SRbWgcMf1V5GGohfc6zaIj5W9d+a6VQfAx0TnnV&#10;R69ayb/B3/20oanobtbpkqRJLVfC/agls+e1som4nvpyL19cDBDKezPoLyx7iVOLhqyt7I5PRIEQ&#10;yvskIs+EnCybUvMNu4/XHZ122Da5mTqC2tg+e2ki9kxB0z0AjMQhdEYZql/qrycA0MZD/OxnYAT9&#10;z3KOBOLCUelhLly6pLas+++/76EHH7h88ZKG9e2K3c+svhJCVvkVLwAS4vC1daNOWj00MC/JxP01&#10;hVIcfaeI9lrgu1hcvVHkufmwu44rxc+OHMD294H+0tiUnt5PZycGlV01/oO1hPljNjQ7LhWgQBLi&#10;7+5LwC+/uO2d3W33bzmSKbxILNIV00Ik8KkboZqYSLtYeYO1txpH40hjWSVSczLx8vqMtZmNx9oQ&#10;HuYoRdq6FR+GRJISM7R217IjlEq5oqRFkbq2eAZzG1pqg/blI1TEEJSQUT2EiY/JVI3XVty5S9qW&#10;xxpkbdQjR50ISQlFEezjt9yV2GF4cfcXDO5A1iOVaCckTQQ+lgSoywwlZuq62egGoLErixYvEHwU&#10;zuvN3/iYEQrrmgv9lewfydJHQWVBI9UF9pqgqWmcmtFW0yIF/eD+Z8eD8R4n4AyMnP5nuciCmkub&#10;G3c9cN89D9x/+fLl3U1Zam5sa0jrxqZsGJQb05BV1Vr6Q40LlWCyMgfOwDgrRVDX223BfpZxv4md&#10;WMqJJqLTnQM7HtKaDDdWzVkAlJwDDU4J+MrpzAZjV0qAYtpv0HMl1a2s1R1rGC1vz4hC88hyYrMJ&#10;BElnaG7ALvIbKIqm84cElUJk2JFBkEICnHoqfAVFSbci24uiJESlVmJxYxMFGsOAeCj7gYHyrqUq&#10;Xg6UeNFF1xQGm3iZcmzZ70A4QTp1MR2CrdYtTrHTAFsVV3qvvIO0uFadQE9rK02Lc2LO05VboBlq&#10;KAFg6MFKgSLFAJco0oeQM8ev0ezHtYGzCrVfaw2uu65WtRETAmtvUrbNuoB1AFGCaBoG0fWBOE7H&#10;OsOLFJ9yq6UUCRQb1tfXH3/L404ArI2H+IedgTHT/2yZfgQ0MNZKsMR/bG/taD7W9tbGzs6WfkFK&#10;7Q6hlmoA18kzoUH8I7VbK+DjtuD0Glk+pVcqjVQKSz9J9hs4S2NsOIZSnyg9tgw+mwWd3ui/r9VD&#10;8eqxiAcsq6czdUxMa5xjKxg4HUeoU+r7jDpPBygb4ndRE0zzbvo9nUXBsQIzarG+L2LxqA+RZg5d&#10;uq5P0H8cWqaYmVj5RHrqNlKshKGH5GbBYVHJ9K14M+MvpQ8gfVK4zmKp105RwHJ2p5VTBk3HX3tJ&#10;V/CcCDW50oSWqWgSSZMWPabRXeBwjwK+PayXMLQX+UOZo6o4WsAcasNyOesr1PRxWxPdL6odT+VY&#10;OWiWmrYVTi6WDQmyDvy6v/9qgshFW/1a7yfXVVD5piVQ6zK7eWuvbAdk4asSfGX6HsVsTsdTj1VH&#10;ObW89v6PvP/t733HCIfjGRhB/7O8B0I36GOmD5k+YZpCJ6rHrgb4LohaVRqokxjflbKGcXaHT+Ns&#10;QNQwE3NiWnBpl8T1RrBLJkdYgCYwHImQoX830hl0M51egjRxMVDmyTMbU0rASDmV0m9Jg1hD1EsU&#10;mMAtGPTlAuwHJiJYO2gjSSzg6Y0qJSXAFLW8ipHihQ1NpaGPfL3KplV9Tf1Vo9+NN+X3GzdJUeI1&#10;nbwmnTvmlLuPzwZThRUN4VL2ZlSyddW2tEM+SUBnCKoh2pRcUsdok2jLqASFnseYW3C/8v8aLxss&#10;tpcyBki6tLVuCtRn/QC+9zQqdEH4UGezFXPmI3obgjsGy/6NnlxvCW/wasxZdIFXCE5FN/g+dCLI&#10;GV9nS+ctsRS4R8BlUzldC9WBBfoatZllg3E/19e83J6oPYO+jkIPohbi8jjK1yhiVVHQy+l5Nf5Y&#10;5M8IeeMZGEH/s7wHDGzzSq/sZKLUftttTlhVUurU7+2AmBKl8yyPRCqJn1mKFDQrBY2uM81VuCHY&#10;/Bg8j7CEhTzzTm21AOqQqHaXJ2LtKv8WlxHliZf74RqSf16Z3kYB3oWFoKbvU2SK6I5IF20j40G+&#10;ABBSeas/kH+Ynyg9ieHfCeqi5nhok2FkLN01andlxV+WVjTZw6mmq4hDe60nMTq44WQQrxsn764t&#10;uDyJob9PCQ3Ox/KPYTKtZ8x4OK5LEpE+xbfSI+ZrXEhcDPCvs6zJc2yc/3ZZ28bRPs88g8OlEb+s&#10;9q2+SgrvYTTTm37pzS9tbUybgMbOwapNAiSR3ssgUndvOocq9vKn8m4z729riu7sxVfZD8MtTUfh&#10;94wRPVIbH01x/qHLFAM0ci33Yolgtx3TV97xQ/eAu2vEgxt1ZsPCIXilTD4zv2j+Kr4+5eowQt54&#10;BkbQ/+yZvs6RtDJGfE1DZDyWbXb29mSmLzaANBkw6m5LrwzSOQ97j11y25VZdYPhZs/LmiJvnJNC&#10;40Dj1xYWxwSzFgDpysVuJ0k8WXwIYZBZpUYPWALZC+wjB4kuJO7+rQ6NEVCE5/prY5DyxIxRLOY5&#10;hjLw80PjkIHMLsEG/XnTCCtLy6veVlaXllY1d1cjuWqmh4Xq0F0YDsduxyM+woZRuC1pjkNkptSi&#10;OPd0Mef7dqnT+geZi3bA+8miQ8YN5LP6FawHzJnKmzueOrK9rdr0oZZi4t88pWxftnczYedtHpRp&#10;Y4or+it329s53N052ts52tdWqw3dzXl6ogX2OPisxWqNmfKKbmz6JsFyWbm0bZMB6dhwto4yp8Mh&#10;M6fRLFi9Z9qRzaIg1m2pKNB2UIWHRBfn7LZjtjLfy0Yl+9pSFRJ9SGcXBYPYLmuzOsjrD4YqUlsf&#10;byf+DIyg/whvAX3kBKyxNFDR9oK6si5fEpFvKNkVjkTWYvt1apu4neBtjqAa7roaeFOyRUYJoYNh&#10;WbmqlYIy1HCYX3ANuNZvTN30JiaCGYCeedUDChGG8qjUEEtFWIgPIdJqEFjiBnwr/wx/B3ab8cQo&#10;Mn0BUBLXWONg2av9saiQnREhNDd/NO+toIosFdxfFu6LSvbGPNdutE0LknNzLYYgtcsaMiYzgjGv&#10;GJwgR7WJqIUzWAy+KCgNtJrjK0/iZ4AhmV+BbDLfpFcxl6Z8XCKW/Rn5V+/vz+ztz+zvsu3MHOzM&#10;Hu7OHe3bWkcbY819t8O94yNRSbtHB4L77dr2d44Pdo8P9mYP9/WEeun5ucM5Hbun2yvOKSv3EoeD&#10;1ZqmbqsrK6sry9m00EEy6YCksLTiuYYeQC/ADssFEut8+mkdyfSjK0Cep+VVFyuJ7vAoNsv5/tz8&#10;sqgeZKCYjM7N6gIKxqECnenbPsiFWyZb+v0YTx7GFdtZCNqvuqNPPO6d6BMwgv7DL78QX6z9PQ/c&#10;97FPfuKDH/3wBz78oY994uP3yz1/Y+NwZ++YBF+fLuyxYE+dzokc8XAN2JWo8F1Uncrwk50L8V03&#10;bC6nFvBDYub5hljyYjpZVH+Eh2hKNAdRm+u4UCQPu0XpBzkQVogbkg9n0zVkaVbSQyWw+7P+KrpZ&#10;GfSRcWfxeHbBAJRpuAxlMtYHcAVPwj5lmNL+JMcPwcLmwd3O94X+hmAE6V4nKIp4W1g4JjUW9cGG&#10;Bz3sEY4LS4LF5MtpZUpDVnp3Oa+OFmVkr4cviZtenF/xY/V1fsU4OKttaW5mydZjxwszR7oOczMH&#10;c0cHcwJuwffB7uzRnkB//nh/4Vhf9SdDv+4wc6TigaLClrd9bdvHBzszh3t64NzxwcLM4aKeTZNv&#10;fRS9uHGl1MXS1RVtS6ury970jX5D05k2H0vqqB5gm7MU6k/FWevzhfjafE07nx/0tI7Bpo9aSIos&#10;QPBt134T9IteROnJYi7NdAWVgGb2/TWjH91PkAqw+UZ3gVVHYJxOx9uJPwNMaRtvU2dAWfp9Dz7w&#10;0U9+4vc+9cmLly9KHbGxcfne+++99/77Lj50UTJNlc6E6M7FcEepvCtN/6J10pYblSWj9QgBIqc1&#10;k9Azby0EyoS+OBvoMxlUTsERuwHrPP2h9nRAk9lUktsKxxNl4fkhd2nlDMy3hZonJeoo2MOyYk8s&#10;0fNEzumM78BlYANCpn5gHYA5AgYGUMAuEXhvmCiSpUApMAVBdRNELwuHmM2N5zwPSsUVQwRMDhgK&#10;yNxgp6gcMPxXBJVxikan07Z0znVR0vjAnPwnULoS4EHo9hNW/io6R1yOius1LUBLKnwZHPB0Kj0D&#10;1zLZA8VIHaYWE9UGleNKLBQrUop+JJtmXRRziEkmaiC7HIdc4tYJMJ462c6CRt9Re7XShpOZ1R+i&#10;f4tvYi/BOJVYX1bnXo4nSyyKJHqoS0AHSioyK5lOaN+l1j8U55GoqnghA1R54fnQVOpdWF5bXj21&#10;vnJ6XeZqSkV0T/H8FhVLZLa7JbZLp0Wru8sbG698yTf8wPf+0PhxP+FnYAT9h78BBK533vWZ3/3g&#10;e993+wfvu+9eVQWZey6l5ta2lZrb4n0CGXA70d04eUdS7tptjBPih2WELljDnAcRYaQ8qeFahhP4&#10;Adui1Dcu0ioEy4NuHWEJtV0msJDrD6CfpD6BBD27Qb+z+/D1rACqrRWZ6KEXDOUZU7P+SpKfyrJh&#10;tfvLDJdO8+1xgLQnVu4l3xEIOpMF/epsGvcis4mHAQJPENUTr/qAEdCXnVz2PmKl1KIF2pzKsuLn&#10;HFEBNlUFBWIFi64PncQ0yLUI1lFN/yFINSemk2yCiP2J3026Jzzw1hXXmolIFDfEx0EBQZLgnwHu&#10;mCjYEloMlcU3toizCbSQPZerBLqhV3DQN1wnjlpNafJOp5xCfdZg5uuPExJc57YA90D+yQZ0809i&#10;oaZA34cU0GdCu2yWfTdxQSK7xCmtrxr0T63quuhV1VonxcGma1DqJdmid/Dg4qXLr3zx1//A9/3w&#10;CYe88fBHeucR3gP6aAlFBPKXLl++dPHi5saG2HzlV9bnde5GsxFYFsj2f9R0086EeJOpGWUeCVLC&#10;fFjG3pBpEBQe0JSP2Tz1vbThh5qlT98AavzHKAYWPo+x8AYiOBvMAL07zOpDZoPiMoVc/Oxhzy0y&#10;WZS2w6w6pcWaBSje3Nx9nm3+eGHRd1tiFzPxMCp/0f3N7INmAVGvPsxaeItUsTe+1xPGGoFQwThd&#10;xP9zy7VFm2inGgOrBY4WsGdDRUoJ1AsIPTkk1bE2F1pxvJlbXlpYW1nUZrJlZXFF34hyCeuiGoAy&#10;9Nlj0zWzB4tzh4vzx0vzx8uLc2tL82vLC2vLi2urS2ury2trq6fW1k6vrZ3pTd+fWls9LYditlVt&#10;qyvF6qwurq66eLsC7eK8n2m5DoCsiqp0EXc5KtiOHESBklPx7knrgEk7rzl82Uu4w1UjSFW3chGD&#10;rFJYK5QYK6pgk3+mGHWJkQt5JWIlKPHYYQ5T7PF20s/AmOk/QqYvd523v+fd7/7Ae++6+zP721ue&#10;E4uZsTL+GJgVeWIOIZYLpNXphuwzSgZvFHbybX2+W3DDY5Dh4sKe3iJzu/VxzkA/f0Ixa68hT/Zp&#10;tqqfzNg5otsv1W6JoQ0avzyXxUSMvJ3od6J0DNcPBVVNXUQqA7hRJeJwvOBYPpif8Cjw8hsI/1TU&#10;B4k+PUZxxcfTqwd/lCWPjr3aCap5V/exEZgfZb4nawhLSjCtrjZgdwjjtlAta5TEU5fAJY4yts9d&#10;TjJn1bpZV8d1ZtnHtLVNt2+5vCJ5o2q8s6a04NPSUaaIaxTWESRG+3DZT6hzZfpi5C2X4ei4f3ph&#10;lZezxS+00qahm8J7wTUpoStFdIokcfqhJ47+C71vokHlfFtlw59mnOz7lKS+7w5qX7N2VnaOb3rn&#10;WGNw9dbRGXVJZG1l9dTq8vqqSivKFHSe5AyVKQrK9DVaRy0m91148OUvevUPfu9fOemYd+KPfwT9&#10;PwD03/3u97z/vXfffZdGUcnlSngvHl/wYiaaZs/iaARHlYYXGRIy2x98f6Qt0zYhH3ja9VPUYFvY&#10;7PZOMPCXdCUPbzV7lCw2YOCuRoKAPvOd0reZWxYbRnwDriEVbXZYHTJ93AL0e2KMnwjQZ52QhQVE&#10;vJ8b4Y+V+zH76rWMfu0s3TVJ6wbD8FCzLQG51yxk/HpxSkXVFwaiqkhrjaWgM0wWjjrudYppQFU7&#10;mqcKAYIbQ3gvOG16h2ljhupwoURBGFbLx5pXRDtFCKxhBpHrWH8pcj+zDY35EPQsIzKg3MZkLs27&#10;eUpZ+yC1jD2czwInO+aajhhRndapL83R1LspKnsvBtN553tSfAX0GYqSN0mDvhZK7ssD9Gncw1F5&#10;QafK1qjMz8HhiOqQIiCWyw5T6o/Q+uPU2tL6ivosDPpHGpQoMz6DvjtLVPjY3733QYP+D/y5kdM/&#10;6ag/gv4jgP4dn/zkW9/1zne/7z333HOXEiYVZy28QYfpTNOqS8MPBL3X1WRrwROapAK0madKkdWJ&#10;qEB/J8/D2JMMVExRFWxL6ZQlQ7wCcIABx5zoAWZU91zVNN2SKqm+Rt1dTmF5XDpXS+AD4UMTk8Fd&#10;CaWfCNKf3tz4Cmcya8k7DE8F+gyMKjl9j+gwRrafThJ+czVGQxYhrDQwVCZAQZQzO8Uew+4pLbuC&#10;VDaSloOCnApS9ZIemeF3DEldAxmsk1yugLJh1yelVnSUhKv3i6ffK/4M7snKOsriVCv9mQSQEqt3&#10;Gz5mMqURJX3qs26F8iE6ukHI9BoGjWysNbrpidhGnYWYkzcUtecsDbI+oDoP6FtjmbK871ROa2H8&#10;acbeP1RHBgtCn8gFeanp3GQ6piVhcdeoCWausIvJWl5bXT29tiSiamlJEUlPrLvSqEYv4d6eQP+e&#10;Bx588de84i9+zwj6I+iP6p0r3wP6OH78E594yzve/s73vfuee++WXl9wmxpsxCBCHUA/CaWk1lbo&#10;o0YP6FOoBHucslM+tT2kO3Ezm8RKTtMS6qhM0hqwg8UgjIDzIB04XJ48RhM0OfpXAsKo84cqKSwO&#10;S4AsMpLjcwvQuVTAAFU9n9NE5fp+cgA/5eiEDf7VQ2MZpikdqVyYFIaVd3Yf0Od7+PeYxfskBBs9&#10;UTEW0QX6dv2N5ww12Bxf3G9gbxDyRL0D3TOtN/Xe+GxCceHQg0udo6jyd1cLXPsoOze/eml+/HSH&#10;kGBun0huXvOlODbvtm3uM6WL7mHB/dDzkInl1WpAhboHshR6k7dHUw/IE7AD+lWqrS4K43qqP16e&#10;6bj9DtLS0W8h13pdagm/poMU4ou68dukSC4huEHfvR6e1WPQd8iwv4eOFLGRGqHXVldE76y5N8yg&#10;r3KHT1DsU8us4dLWju780he84s9+63eddNg72cc/ZvqPkOl/9I6Pv/ltv/P297zznvvuEbL4HMXl&#10;EsyVsK4szcjRM0OK+iz5ZlzWYM4r3fasca0Wwk1gtmaaR/+6QSidtcYppo0TSei1jSExWJMs0ngc&#10;HSS1vsxuBfRNP5CAUgiIvp+u175pLRJppiXfxoo0Z4YUCeugLeiaRQLUBHVgEwhu2jLih8txdbp5&#10;HaM4w6F0lwb9rhsMzw/RYW9h7XaVFRDoxK3M2ByyywfPLICYEiEfyi4C+qb89TfBmdwH1DqHesWC&#10;S8ZUOZsmYqUS4PunpqJjN3eP5Q3HY3JeZwPQ9/hG8zt2oHBaL0Yr6iKfRituFO4YtOJgQjczF6Jk&#10;qfF1iKOFfaLjjZmihCMYSiySeTpldZL0vD4E3DicsPvU66aI6ZOkow69Qw8fGlyn/2rME+hXJzbO&#10;Hl4kHHoYO3pYtX6pS2x9Rcy+6B2dZvVipQwlHyKBvpy3d/ZkxH304MWLkni++uXf+K2v+tZTa6dO&#10;NvSd3KMfQf/h116J5sd+747f/O3fess733bXPXfrRye5IL54EX/C/VnUJ5d8NVQyWWRokAJ9pWFw&#10;0vQ30RQTUEumSneuJy1S2GXKIgLsRj1MeZJ3AzFsEQaFxmCSn4EX0E91NIVCBx6HIfephvFHFVo+&#10;wnR+arf37cBuVNX/FsRgSRzi2cAZOqgrtC5uCudjIwCdYwmjafCaT2K5CKDl0AOfVQmvhfmgdotS&#10;ypuSqqdfMRJTqAxIHugvqLMC/eLB4yhKFcDnT9NjFDH1GNJ8uwZZdCqpvJ/S67Fqci5TUTyFJO6R&#10;WCfe9BSuTe9Ebp+hWHS6mikrWgo3I2f77pJ1GCiSKWUcI3pWZ4Ze5LfYrxn0czSOA4MdRq8aLH46&#10;1unnXeCE3UsRGB6zTlbSqq2AmTkZvom0V6qc8vRISQMvPpZTekUdicdluZarDjFl/YqudhfCzUg9&#10;5Rm3YFs2dQAcHqnZ5PTZs//Nj/23N99w88mFvZN95CPoP8L1F+i/9g2vf+PvvPmue+4SNClFNXy7&#10;3THwCKwlGbfuJhQGJI+fDAG9l/oBfWnAo8gnAY37O4YMXqujBBJN7Wy3OpVMHFHEc1ZZRiwQNZAN&#10;5Whcs1szgMoZtBP4JPhQMYBVg74Dj3fd0G/jTzHd0ogA+uwvfFBAv6JGRKeQ2twwlrGeBZ+z9GiV&#10;HDSLBF6ubB+yHvGSJOcmmbEZa7/OwIAU/Q4ZM2T6VEpCbLh2HaKJFQGIS1Wjg6YdrV3WsEmxmSOd&#10;hWT66JdEcojSMb5rX11RwCDCbFTs7bVAQXtkDzPsoK1EBfGz+PBrUy5PfZj9h4xKGcdG2cZ759uD&#10;eiuH7QOju0A/WG5LKo9Wv4sqSud5B5inScdFQN+Zvmu5sdoYkn3/kjeO759VjKNiQN/0ok15ylLZ&#10;vdHqTp7HbVu+QrsKkMr0PSFH83Z2D44ubF6++dZb/9Zf+Ts3nr/xZEPfyT36EfSvuPZkYfsf/thH&#10;/8MbXv+mt/72vffeo0+qxOPAt4ldVuNOpQu9TD/DjuNx6bQW3cyxR58a73C2gUbRj3xM25ansj3y&#10;XCX5ED1oOQ1mkNv4thtBAA56rKAxAN24arlG6qTc3UXsHn5b0PThFYAs9kGOC0oihR7KArEUpjha&#10;9E5hEwQVkh3gHlQULNpQTHZqxk1cEtKrgL4fQEsZFcyH3HIjMVCftZCDH5Oy/C3ZODmyoQwQhQ6p&#10;W6mU0ChVYZfIWfSOZSvW60Q95SPEJw7Q9xiqYVnERbIYM8qhBKuex8hIcpRIWSLkEOx5Ezo+7BDL&#10;hexpZE2UGpzIM/Ay+i1qF310gu9ENUJHeL4wcnwXbwX/rS40pD6kUIohXijoJGGxBOjnQJmAltLu&#10;cMqyi2b2dfF1kAb98jtVmUIknnZLD9GSSGpN6TXdsqzhmvuHF7cE+o/9m3/1b4+gf2JRfwT9yaVX&#10;HqXO9fseuP8Dt3/wt9/+tvd/4AMPPfSAipMS8PlTm8Eg6LWx89XH3y5XISeov1pil15+88wW2OCM&#10;xbhVPs0Y80QAhF98JP98nPlso2SpkYlI7iFbsC8A9EVPmElKl1OcGtPGQ8HYTaEG7daMlOiGZ7By&#10;PtNWAH2S1KwljEM0WOUlqF16lrbzYqqv5JBiDkSQCFZw2mfBwVCPVA3QI4ZJsoYJgEvDgg4vwstS&#10;IBW8VZrPUC90Of6vy59hTToYsN5xCTuMPguhuJGiJ02rQOa2OOg6jin+6r+4HsOkG95rFVT+nigv&#10;iW6hxgDnAD66WFYZqUSzYOMUhrVyTzSLjgiPKrDRmjBVC88SyrGWlWFwH7KLd4BfivXNoPmpQSyA&#10;vukb0zvgvtU+eGxYo5kY6Qp4gz7NcmJ4IjK1HYZKF2Z4XB7QNEWDvtT6O9JuSsazf3Fz89ZbH//j&#10;f+1v3XD+hhOLeif8wEfQn7wB5OHy8U9+4gO3f0jbx+6447577t3e3rTEMYS1bXLJF4UV1GpBfMyT&#10;I+ZRDKByVzy7+WOjow0NhCBekKtnMrmhQ0WlbtTlQI8ACCjpyqBxOaXIAfRjp566ZeqRqSIA+jgB&#10;UH+ETgjhUhk3cEGjbMw1oZ9TxQX0K0/3o5AoWmCJw7JAn1nbAX3DSurGTNRCwR9Qa2sDGompJbuo&#10;DM1RdU0THiF84JNakxPd6zDlCtStvrUgP3BrtHVcYDVEe5ZBNWEYJTygXjQ7Kw9HSPaUMOYTleNt&#10;0A/bUnpXdoalRTlRxsG0s/iyvoCwg9qJWrcPLTwe5kaBeN8fdK/TwDqBOQJeJyRiIFxKKPTSAV6I&#10;TN/0DmUNO2i6D4sEP74d9kj2uyfzG5kSICGqo2w14DLAYMnOpaJ91K5mnfCeRh/bnWh7W7C/d/Hy&#10;5i23Pu5v/MgI+icX+UfQn1z7SxuX3/bu333T77zlg7d/6MJDFySYiJgkqWNoDlE9xhh/OjOO0Kbm&#10;OOaTkhlAkb3QfUq7jyAooO/7zmoLcZE80d9TE/bNe1L5o/hvI78VgcbOonfEPYfesfKEHtFo01N9&#10;9QTwiMIb9CnsFlHkDJIsnDEgjHslLlTXESw3yXAE+EgYyR7trOORezaicfGWlQZjFLOSMKLZoBn0&#10;NwnukgL6Fw+SAt0cEFG0+FAcb8xxhLMKClIXzyKIu3GCktIWzg6gnwzbr0mRwwxT9hzrCL+kToWP&#10;wzJIh8hagQSEaaVAblU1Egdw74nhFLFQwTA47sWWUTav5xBmqo2m54A+e+srZw6nFj6AfslV/SBr&#10;ZOnfc+zqi1Ggz/soMd43cfqO+eL03YWFbTKgb/qeyEAVHsTHVtmgz+F6UgGuCzYM0ibQF+djq4pD&#10;UToHonY8C2JLc+93L13auPmWx/0XPzqC/gj6J/cMTI78oUsXxeO//o1v+NBHbt/Z2pIrrUDLK3B8&#10;Yyzts016lftQ3CssoMGxOk50jT79MWkk3fJXg77pf/O4AX1P2uKTCgQ5+2w2A1gC0rSOh1AGGDPk&#10;JBAZcTzzVTF3cZUzqnESRVLZ5PhOOz0BHA7aGGV6miVCuscK9CvZjaIT5U+y3yILgiJq7a/Rh9Dg&#10;Lh3XA5I9RysD9RHfyCoIl8ClLEXbeSCg78NBYxnmngZVDh7MH0AfmqVdLvTnEGBWtxfo80R6PlHy&#10;OB+lTQH81RnwmoPAkrICetfI9es8CanpImY1xvojrFe9rIvfrnyTiDc6J+smjHFMAd7iuRxl7aya&#10;pYLPfXQ+DCVu0A+RlViSFZc3HYZPhKrsBwZrC6zovyXM6ZkUPXgS03MzB7Ny2TT61zJLNL4b5DzB&#10;LDMNdGS2KDo83HGyLysGuQVuiuW5cGnjlpsf92P/+Qj6Jxfyxkx/cu0vXr70lne89fVveuPtH759&#10;a2NDmmr6iKjJxTwtrahOyN2upblL+0dqmrHTMl75VlUb8jNs0PcnFRUUCQYggdQXZWzKxzw8OF8N&#10;SmANShZmRUUpFC8H0tcCfUaeunRpHTmSmzLp4S5h+ZGhFCuSoqQqyzNSeVDwNCAmH9Y3ztqRdxr0&#10;wX2cJolxblnS6mZhNQfuiJDqp0E/d8/6ZAD9dKtyS88A9DOLmq58WMhIcMIMISGjLJ/DchmkC/Xj&#10;QBPJFNSXn8SJNq8eYE/UyShaBLLplvCp0fO6smxqjfG8RG9dyGpUIx4koELNhD2xvp8VmCBW12F2&#10;HlaKwAae66fi81HZpoOC2kiAP+8nOLwk7nFBY2ZKaJ1caaKkFGFZnflUsnAQ6GtIj300qeJiks3b&#10;geVZGva0WtzXxAC/AhSR3xm+YHPi4ZZX7OKvd55LSX7T7R4eynsnoL+9sQXoP/ZH//O/PXL6Jxb1&#10;nWuNt5wB4ZpMajUFSRNe03PaDajWppMDgw2kjqbwSfWqkmsqmmQXPK+PfiXs1V4FRx+oaiF8Jork&#10;5jiBEr718CmWujCAO2OGk3CHOAeAyhkgZX9Km1Z6iKCnkfj37floG0vPG1EHD3aSNPGohTPTP9hs&#10;G+lNR65jXxGZ43kmDH4yscOQ86h5WGHgM1biUUrHDj/RblbJGeoIC3l/VXySpyfjnNK6HBvI+Dfo&#10;VRif4jhZ3+gQvLfeB9cWvLHUCHdh9WXdk/kkmFqy9KEJi/m9arLqYnuKr/AtnH9H23DvrIxS2rDY&#10;1VYaNBrkTr7MfMuyyaUZP5DCPKshDDEdkcsZczBXpmBLcdtZvFkdhw9CEKuCPHFexMGPk5bzln1i&#10;yzfcF+UPe92fVIJL82MsZJBJ1RuwXyHP4v3j/v6oD2/M8TN/gs/ACPpXXPzitU3hl9Nx9Ivc8okp&#10;uIeHpk2mfRRIehsuQls4MjDKzp45yDumdNs44cCh8094lfrffD1w2hsMfsWAtGXVgHJ3FgnpHCrw&#10;JU4kqO/7Gw8X1Nw+DZxitKyHu1acAULNCtTgqtgDu3s2YYZI0yegWJNCHDAo4BVsAlYyWrEQaYCm&#10;JOYdGKg7GEmrm5dDsVKorIjbE7p+ye/L3S3xhsDDCoUTh4opvhH5kf5XK3YQ5tRO1jeNluybb6H4&#10;01eWLb/n334sxFDWZXW3FM4nwY4XwumHWkAvAMpnCClQWKap90m90IDh9AYMb6HG+PziyuOoHYw1&#10;BIvRKoNkbTp160fnsFgy+cmuuM8JBsCTeOgj6Puq27xQUyY0CXfjsrqmyF0pbSYtD12Q/J7MPpo6&#10;1CThdaPzQKPBLaxGFIZ6bg/FgFUvpMmCvouuw0e/MB5IDDAO4GNw6sS//ww1Q22X9LbmF2JPn5Rf&#10;KK/sXqm655av1PS+0POZeJjp4sh0vJig0XcwWp7sQO9FrXIqd07q6gwaLSg+mKWnz0DWsCCZzRpP&#10;aONdceANYnXwFWMbgoezc0XkgwqZbH0S8xTD77M66ogA1UV0MnGFGx3XgY1SBqMBwkuxJf+vBrMk&#10;z7XVY838FzSbJgusR2EL218b9hqwdCkBZ5sC/UlsmUKexIVhUZA8o18E5ad/5TsQH/LsVRbKOzHa&#10;oK6CN8M0CTnkIiPmn0S0r2MeQd8nYntv7zP33/PRT/3eZ+6/VwQoxdilDDjp5K4Qn2baMnGPBc8w&#10;p5ySozI/Ur2IMt13i0+Wy7yw+U2CoC0xHxHfAu0DmMSQE3vktIFbcc7eC8AdKoMZ4gY2a/OYWsWw&#10;DBXwUsbjG2O9dJbZZL4r+Y0TfP8f3M9AwNZmymR4tjYVM5iumK3z+i65Vl+BfQAw/bKUxO1DqJl8&#10;3HaXQ/eU1mJtNob0w6JxjNwR2Kqkug49y6twEmlSZaYUm4fUzi8czS9ofldPcImdwpCa08GArRtG&#10;atQ+1GLRDBk+B16+Zfa4mXor+xkCz/NrlK+2o4X5Q7U2zZs7N1BWbR21rW04vFGaAc3nRbV7eInn&#10;AjDrShOv5N5vfT0dt8Fet3NQq0aIQ+Eg6X7SCkJn1FwdMigVkMXnlPEn9zTrxDC+WBPetROm+dkP&#10;xi2w7GSrVWgUUNS/uTROPNzuq37s8XaCz8AI+oD+zs6d99z94U/e8al77lYbC3SLoY/UnSprCfQ8&#10;DAXXHBuely8Yq+XYMNAl1Kvo8P5GQK8JIDjKHu3KiUqRzIBJPXYJZE+jaVEbzOAKeU0eyzjF0C8Z&#10;NW7G20M/lNpnYpS9WDREz9uaN5nvir53g5Vu6bpq9jv6S83almDJcYQNlY79CYz6OQVUGid1DCAM&#10;LDOuuZIKt2NlUCiH6lQd7CdDlkBeA2gDpKY3AYdQ4WDUNe0lhzdnbEzjY+DNfHnx4J3nmy5izaPe&#10;pKHSYeFsKPhaJtHBZpwMDRW1USwb2DxVxhtqIARBVoF6swrn0Ox8vvcz5Jf5xtBfmT4xwBv3sdQy&#10;GXm25P78slZyyhTCzQTcOW1XJPKsl2LxM5xiOi2qoQtKP7Qjc2bo2+VtWQtUhEZlHEF4TtAZbyfz&#10;DIyg7+suN6oLly9qHvqFjUtS3UewPlnW12c1Kawt0zIBi0+mZZQR9rgSa6GmteyhJ/yh4/Prm0jm&#10;VGBbTM13VaDsb1LMdCl1dckVVCG4+BkhuDZz8S7PWklqtx115LAyAKTN1CTTl3bDkwJraqCgX3AP&#10;6KtMq+eirdYvkQF/sdGUOkmprlV/WgHoZTVhcG1xcdXTDO3mZtkpfIg0gO4YSuYYDzAonfiboZEM&#10;5z4hW2iMSo0ADkm4LPyF4TfNrROqVZAXQqSiLqXGN9T2l1G+krYD/cOmDlQ5UzLdloZUx4OseVS2&#10;UPFi1YojFTIcAGyu4426QMh/mm3tj2l9Efk+DE8NhUxFN1bZPsfysa6NMr6vKtuEfx9+k/CQLYy/&#10;PUC1KqtKbJVqqQo04oc7q9ukhjxF46cGW8RQEztdCEaqxA7Q5Gb/VPsuV0jxYm0oNNmLeeaItchI&#10;6Z9MuM9Rj6Dvs+Asy1wM1pnJjqjYltkJtTfuQ54bwhQD4ph5iUpZ0aaeVVQuTpINLc7+4/iF7Cbz&#10;tiWk9i11U/Qo/lGqGYQzNjzQ84iQicBGm/D69NrKqZUV5e8eKrs4u7QghFN/lg159dWl16wDEnuM&#10;+7VJrqNNDzSz77Bh+qc2I768uQTAZpPYSz2BEV+LBL0+w2VXSPwBbgKYKYJuSnMbMnbRiCFNbA3W&#10;Bqk1uNzgZ/bqoUrI1Jj9ypLziK2wPFGIL/aLqeaYGKEhrSDocVtQV9rTFJipWLMQUvCYWZxT74E4&#10;GY3yTY5vVieFCmmaOFt66dn8tS1Bg7zNwpOJG4V7QZC6unVAHtOrs+vNZzo9DVR6SpPKQoFqQq52&#10;i2UqSBCZqlZSpXE/bbVCxDmpCDTLBKJzbflT1707OKS/uTc0r/TWdWEZT59IQnnzsvCJE1MXp1xo&#10;biHTSca8E3/sI+j7LeCEHW1MOjj9KywVxdROeb3zgYo0DmU3AkGQ3Lmz/a5MKOOrbwyw30B6/Z3k&#10;sxwoYI5SpeaKeGmAuwN4VmJEpfnwMyJkAv2CYQcVi21coTWkGeGMc6VZDBzyCj1wPC9YZE33czmf&#10;NdBr582TaD9bNQhuqrprS03HDh+ORTA2IzMbozYlN9fa+dcDAUBq/5MpYNAKddrCYJD+i4XWS8yJ&#10;iBd35GiV2eGG7AUR4u5FasqMOqThLD1oDGasZgdDsNuQJ/rMYW5N+BkbEQSmu8yR8nYdvfGXVjYW&#10;bam8s2TRhq4qpV3yY7T7um6N10H8Ginv9ZWhNnrNZqu6KF8l9lRnWCIs4rMWUsoUGowZpp7YMk1p&#10;NLNcIPzUHLYh/x+WAVfAlesB/Qy5q5dOZspaNIpDXylsA/3xeUBdPN5O7BkYQX+49M25phsTbEgP&#10;5VB8jNpNhbQ44WLEbiYC8XqL+dw8Y3AsLGGhfaXOpNU60TU2XWAldZ4WGTs0fZtokfg6tGQpgIbd&#10;/Axq+vD+zfi7aQuOHtRhoxkrnDD5LSBXYkMdS+nrDUOUJOA6kkd6yaN6Ybm9INHxSABZs2sSX932&#10;ZOjisXz+6n80q0l/9Ka5Tap5qwIiBxlmAOq5bGaJHD67JqZF3gNuiqK2e6VqpQSTnBXIFnFarpsQ&#10;nRlTXlJLjsZEStUDgE4qLGa/3CRAGp46aRU7o7tKWcJtTjk9Mc+21/EUMwO9Y9tUFYH11fvswkBR&#10;PT6RFCSSPEDWT6ttSudjQMehouB+FickbdjHlfYra4VB8Jo16HBe2mMJYdGg/uT5edFKX3R9fQBM&#10;gGcxQTJDczKXtAVEJxbzTvyBj6APmRNNfWT1iEsqJ5yusIUIiORiIpn3qjzAXSlkiTkH6016/5NF&#10;5jYl3OPHfLIjZsnzN79g+sWb6XCXA0p8qVXFKqT/tNyewU8m03EemxDP/owzesPy0ka60oO4SJ1m&#10;KTiNtOi6Kmi7HKwvIXBEvFC99phHT+ETmsurd3fXI7d3trdk6sJtU9vm5uWtjcvbly9vadvY8K91&#10;h53N7b1tO/xqkhMzXmNNo5cDxKMUJdD4JKFlqaLmpKGJmBievdxF0zuR/NU0OhXXEjFSR9FBiUdS&#10;7r8kmuX42MNmccisQsu0kjKIf8UmWQ7DsIzMQVhci+Rg5HHuTDhh4AlD18Huab3m5PtW5GSFmPhf&#10;rg4sjkrYQ5JQwoHQ/CmHl4oA2Wa3PfD79v2poMCTExYI8Lj1eaXF26nPGCuTCIvHQu7Jxf4R9Bv0&#10;DXGWX7LyZ43szyeVvlZylJYnpG45EgSrgjiCSoZjGCNLsJeCWohVf9rrZmqgErGUPuFfMcovF3sS&#10;fespQ8HTihripXn56mJNK6/vHMN4kwMUXUvOMTQVhIKnuZ/QJlBxxl0zSNJ0zB5SvGDCS2CeTcLT&#10;jOMQem8Lwzd3tje3tjc2ty5729wQ3G9uXN50p4PsLC5cvqSvlzdk73X5kv+0pQCwKWGUYoWCBmNj&#10;BElVSHC11vvvAEBvVMz3s2GvYNiKmoh2gsSJ/OiK7qwqBOmPjSeFk/EcWtrU5heW5+aX52Y1lt3b&#10;/MzSggyzj5fmjhaVv+vOyCFB+aN5b4finebkmqFxtbbATlNGhpyp7CyzJW27h3sa2+jJjRLxak7V&#10;sSvSHoEcE3zrI62mYZOwR2QXel3iWs1FsbgzF4V47CtWWXssJpxLhPZhWRF7/0HoE3MLRvSw0mHR&#10;Zg4rRV182jTNU9waNRu6iPMOHOmdk4v4OvL517zmNSf6BHDwly5f+vQ9d99z772XLl/2wHKrrCsj&#10;hZkuCR2tR4PAepBf8EGOoBvh/lD+dXXQ3At0O5Bc5g6wE0C9f5FRVAgxy+SgLAqQbALo6VaN00B3&#10;aQ2mCHZ71h+rqze4XRU/Vi0lA3T6biSCCijXgdJl8vI23/HBGSs8qilWN1gZm8EXuAmuBf6au+p/&#10;hHcSPSUw2GNUZqMGwawDhs3ZPeFCYUOQyATAiM7TYEQkjO+lw6Irm/raTs1ZCZHhejAL9MTAvLeE&#10;hmQ/UTja19A+PbTEbJzbrfBCKIkR5WV4DzyqmZNIiuzzU0Ef6p8yNW5IrATpP9BSZzh81aApZVPN&#10;LqF8TDFLemk5a/VjTbpnW11ZLQ9RBrhiVGvMQbbPG66Rmg6sRvw+izH/8GqS/m6du2QQpvJ1EryC&#10;NKPlKOXrsLNzeWNjZXXt5a989dra+vjBP5lnYAR9X3dlpZ+66zOfufszFy9dso7EhUl/vvVB7PZ5&#10;qrqZY+gPGmrzKPhgWFlup09LSayHXxnMeiJfgz6zDQ3uNBy5IhA3hUZ+tPk8iFDhIu2Qw2M24EF4&#10;MYOplUaNLszfqj5QkENrUZFJSI6Y3IUZhFAy4x2zwPBL6mDSI0SjVUYEFJwx29EzmPaE5oI8UF58&#10;PWNek6uaAdo/3FMUgNoP/aO0Xptc3PW9f93hlEDCK4H8FDZ8Msv+gIbYaaeaZs/rHghlKbsgwinv&#10;hBLfYFeB0h/LGWRHkYf6tXzn0mJiUp2ehxhNdB2UOVXsYdqdgH1Ohg825QyO0QfpRVCG3WrmSZFn&#10;VrFWR0PWVASMoTHZ76LizGjuy5pwEIZ1366TfrqYq9AxTTTy63ovEgg4h0M7HSJidLFO7fVnr9k0&#10;TWVXqzRAf2X1FV83gv7JBHwf9Qj6PgsPPPjAJz9152fuvvvCpQvK4vz5FkND8mYexFCfjK+IVOeo&#10;ZpEDqzYuTv/tEY4LhAox1hiKkaZHnIMZcunoGGfO921uQ9kxWZp/P+h5HADIS000qUaXuiuSPS8k&#10;oI5K11eFBehndmwo96FFCqXDOEfPVbRC3y8ohEyOD5MPHkFRgHiMcDKwCeuVKgbm6VKgFYgU1Zlw&#10;WIpDZf5GRaG9QBHQ1/iObW3+jRYCDh/cMc9vOOxG3d5d1iY4BQTyslLJqfZNu0qfUQqmhnUo8JZS&#10;cjBp8qo1gQmPOI52C1hk8tRO4tPjZ8nJo7WYZuIBid3BasB3VWOfdYvRUwOpVKhu8ivwXTfPWCiW&#10;T98y+tBvDM9K8zN1SzdVEgi03J0XheF3emGCERqGtU3Vc1N6ylkH9FnJ0V3MPeEiUTOVfTSeoHoX&#10;H2oBpsuxtbNr0F9ee8WrXr22Pmb6JxT3R9CH4zw+/sw9d33kjo9dvHzRVEVhknO2tM6TrRVC6Z+0&#10;Y1by5X/1BAV90LcilbFycP3VrphZbw+eapHRQde03xqURPTfNI9mJmLXDfg4DyoNV1yZAlI9UK0y&#10;DSIizinypBtBKQMSA0h1neOHEXKG75EwJVAiZxdzYyyi+mvEotYR/AeMfbagml0Psmc/7jupRzpk&#10;ON13CUD4mJQfhNzX0oBwUcWCCD0VXVwCEewRU/tlilSBUUmSDLwlAjh3DcnWhc2SQ7kKnt3K1shP&#10;totNQpilCh+G+ciwotPVk1rJE4JO2D8xEgL1tZuOfyx3dDxWJ4nisj7Jf8YIOUeU9YCDn4Kk1EsO&#10;hNxNX31//8Mf9yC9fPTp8qYgFAuFgL7DHGydK7LDjbcrZyI3ljB8SQHKtflIhd1c4YuLCbhUVXsa&#10;nbWxsbm6OoL+CYX7HPYI+j4Lsij41F2ffvcH3nt54zJlOH/ywDFUm+BN0qvkz2miD8ca7Q8fQTdu&#10;+ZyGe2F8FoLKAb0HQwBb/0LCpsIbPV0lrCi6QwT1kp3cNdqOMh0brCWLB4dp4oqWUgg750qNzQlN&#10;6x9J8yvmWO2duqKZX7P3/lqsQ61tYpYDDZ+cOmMIEXlKgMNwKKKNT0FViyH5/WSCOaElSOrQGWh0&#10;ikuloOT+vlvgsiIu2AcID5WFqOub7cietFi+XQ2YV0LOSwCgQqAfvWNevEw320WUXz1OBn29XKYx&#10;MqaedVF8bVjMlJTJhL7LFgB60BqCxrXeFPBV2tgXfy7+y1olLwz0je+ch+r/+jc/Jdn3gVdIdIsa&#10;aX7EOsMxEpgD8lkCFX2X1U+GCWSOjJsCy3EowUCnXi+vpYk2ldPX19df8apXjZz+iQX+EfTr0n/4&#10;jo+954PvkwhF4KePShCKXCtau3KLCQttRDG70/IKMut8IA0jztXdjRVeHtCHSalezMGSPv2YAzsD&#10;UJmNjoty+UOGreBjDZihFy0bYVqG8vjQAMaxwcIte+4iXxQgCPZS8yQOmcjmgbVOCQoHj4Fmo6Tj&#10;HCcgnEj3JkRqBCHVnUaTbHSwfySvxsbeNW12L7ERiGQrwAv+Vx3BchevM2LgVpRax1wuCYiffljk&#10;qdQy46BJNGhprSsv+pNN0BRSlHY7lg/cUDueES9h6LyqcdRPiHMRnxpOy1e1kx6a40Te6brjlF2Y&#10;MFjDTgLE93ag3JpVAaAP4ufcpqMt3W0lkCq4d/RIxsERcs6dEOQaEXzIPvJeS36fOM9BG/TRBZUZ&#10;BqX9LBR0DrVD7p/QvNxtg/7LXinQXzuxqHfCD3wE/QH0P/qeD31gc2szGV7prtO7mEamZJDBTeQl&#10;9XEjIvDBS/YZgoYKq3maJOzk84ZyS3gUECI1acP3LM4ttovqDkY2WE+Fs5jd1lwneCB6mdD5AzIn&#10;1Q1UCx4mKX61+ofciYbURDfsNQwF6TZgTAWjWg3yTOl38i5bLcn+t49Zs+oJPOjjKQ8zf4vZrXg5&#10;61+/qM8jPLOXFmG0vZUPwxV+bnhe9M0LiWJmCtuz+AnSUfYkMg9XKx2zXEkoJMOsXjIJc8VyS/zh&#10;wKjZVKijzBBTZIvv83vAWigeNVLomljvMTJTPBXLGiF+/hQ+x6Dv8OAwkBjX+XzKv1046UIJJ503&#10;QyJ4CQW4TE3o9GKnInkHCJNs0frkCoS742n0WE/1dLwq0H/pK75udQT9k4r9I+g36H/iY++9/f0a&#10;KKcPObCkHs2QCcaWQSqI5yR9TGjh88FrYqVttED5+r/g20pz69CFgUy/CulDn45xK+ISo3xwnB4k&#10;mmoKuwGzbkeqEIItL0lekbuhuiPiSxW3fOMLQ0gdEUnWQ5M+gvgMd48SxaCfAsbQxKVngkqJJDLd&#10;Pqgke6EBvOD3ghrIbs9uLnBbgW2dY+isroMQWd5N9Cd0stnFDiKbBBtWZ6iZJ+CFUvOagWou0nSC&#10;MJkvpFtS32S/IF0S4CwsYM4BXPC8asSQZbTW+jw4BGV90wfOaOFEJoG9iHwkSSqI0mYGvgfoKcUG&#10;zr2CcYigpO/KSJdD+mlTHaolVCt7WGQMgqZK4BvUubjsdEJgBXMOkHeMLk4VdQF9neGh6UNXW4fn&#10;+rxDlkFfZXWVcF/yileOoH9SMT/1rvEG2iYJZeBH/GnBmnAVkBvu6Me9Cw8Af7hKt1kMUDKzgFpJ&#10;Z+C5A+tJuTEhKC65XzN3BqwH6CJnddLWSX+JVGBzunWTJLf43dQecNXtIDB5uoENqDAAjDjRhGFo&#10;Xjm8etzv0S1a2S+KRSJUdykdy0hBE7nVlsrIcSa32Nss4C7HuNW15bVTq6dPr545vX72zOnz58/e&#10;cOP5G286f6O+3nD+7Lkzp86cWju9urKmkS5K/y3IF14N/b6hPqoAbNocVPUuhVCPR792JUm1/4JK&#10;NgQQsFii0xa4lK89JJLNJ62az30GbXxA2B743vb3j/fY9A3UTRHxFG9dkd7GcGIHhqe2Zqa4f0RM&#10;VZB2oQS3pno5LhVh7JFuSR0c9rgs1RGXkgBUUoM+TzIsBLIC9VG5KOEiyLE6ng+8Sqk3R70Vyww6&#10;4XK8neAzMIJ+XXx9iKx91CfCPC6oUDMOpZI0q8N815L4xYnRtxCu3ALqHUZLapLPebTkGRgbyh6i&#10;A4Kl6Jfp9I7vI7tmrlNasggA05/XcBRdeqgW1soIMcRsjCuup9clPAytTNyRK8cdjBqQzMRwLnY1&#10;2g5Af2yUve6pVloG/GL+LEu4tdX19dX106unTq+fOXPq7LnT586fOXfDmfM3nGM7qx/1+9Nn1k+d&#10;WVs7pWHE8pHw1C63nEFDOORSX3BnGB0PbnpA1WNkpk/ayBYqptUyOQL0LqrG0H+Gb0IvVrh7/TKN&#10;CuHvUqSNkjW5d/RKdOB6Mrk3aBkikYkdobyZenh8BioQF932mp7tLIZQR2VIjjsx8P2076mNkhh5&#10;YNfossdrq21GXIY0w4uCRQaUm9cT8TDiQiWqV+GCV/MqNDkGBWeEtIQ2Uo3awle1AeeI+icY8b0W&#10;PNmHPzn6aLaFrTon3V3plFeWWDWqomh7mGQomObqA/8gNW1FIDEONnFth2owINSt1hSV2MeIpXii&#10;2p/IdjAac+Oo+7eQFk7lbuUgk3DDdax44D3w608+5RWT+GfA8eggrUJES95celJmkFAHUtM+BvAw&#10;2LhW0Vi2tCoboCUS/JV1b2unTq2vn15TRn/qjL9ZP72uGHC6tjV9ox/1pzX+qjghr38FDJtSx5Y6&#10;PhIuXqIFLdFmmZJRVgVnqUT0fKpM5cINTpuunswUEqs4Fg7ErWn602QOiloeUgsoPX6VNmis84Za&#10;dXCRtue2b6USquJNuCx7PwvTV0Rk6SvfrC6VNfb66qoC4frq6VPr2nRu1iWa0UHntqJR9PzjfyHB&#10;tGJy+4bfTSHeIvd07dfCpoRAX3q/XxwdqsGip6j4KAhi3KW2dLrlLSGzieGdMn70T+gZGDn9uvAf&#10;ueOj7/vQB9RFFPEKaZwXyNEANrkfiY551RQNw/wMJTfdj89XKrv2uUQITnttD/5ONldV1DxdSotu&#10;4sUukkJcrBExUFPxlHKjtkI/s9BpxGHf2IPQu0mX2eH8MyA+9+Vlkk7bE8Z5M0lyhuyFzE5N1AcR&#10;cpwSAFhvESojWDR6UTcc+msugC1Asf00l2+fIOfwGlbo8gUFjKEGkPYzRE2ZMsDI3nqMveVoG6vy&#10;RYmbWOGEG4tKsy6Iw6snSMWmJx1KtdsJgaG+BISJbRHqewpVt+iWbj/JPo1UbqhO0M4agGIrpW0/&#10;MHYH7f5cgyqxPxXc44PqTUNwdIqYUWnWa3VZlBYQ70HFJsMyi94Y79MVow1Xe6j9U3Tpne8ehXA0&#10;SStyzfM2I72Pn56vIGdAT2OLbLlYI8iVZFPrhdieuilXnP6LXvaKkdM/oZA/6vSHC//ghYd+79N3&#10;3nf//QL9+CmYIc2H3yDotJdOl/oP0UTR/cEaqwODuKkopt+KQVCGPgqctGgZ0YJIUba7B7Omr5bj&#10;MaObDH1Avzl81INtwpvcvnA+XFCQH4yegvqsPpLasbanJsiApZAkPVA1P8L0B1zS3lQ1Cqt2mAwm&#10;vFrVUC4ZPNvpX/7OoJb9nRlJG+zCJSjanlSNKyFFNs/yBZIsbhPlTJQ57db36LjRpifS1HeE0Nqi&#10;awEDOWS+ILD019ypL0iXVjK2FrLItYpaC8VVKXEQ5HRqj390MSFVIYdSkhWyyJRU4c1qsRnlPdVM&#10;U2/EVilbJ2H3HHoMUf2joF54b7jXoB3G5jA5Zxia1oYb6eUA8TmC0uSzivGVqey+auBFToXFguzq&#10;wIQ5XWaN0a+t96Rjnoq48ozQkmFbhdy1tRe/bCzknljMnxkz/br2j7n5FtG2b3v37za7i2FudSRV&#10;gjVJwAAcA01aoUoUUwo5/YGeSP+2jDPJX/2phhUKNV/CE7joAn20JPj1lzc8a4XUGTxxdUjBY8JY&#10;AshSoTQuZmlS8vXKiQvbuoYJCx6noGyd4yek0QA2WH9Whu/5XkpZV1WxNdJpkouBa2hEAOljeebR&#10;LAHjKE1goamFx9u9eo2j/EzHckJFnIkiYPLRFP75bE6kp6bWJsuXPr50JpECD/HBawKslC0HYh54&#10;TPRyWan7sn9o9A2bzdETFaLN8lMynNZ6W438UuWamZdO5xmWBqyzCdU9/YxhN/p9vq/fJQ6Yzy/3&#10;vPJXymiAeMVlcZP3FbyTqyhcKRyfhmAOQ5d2YVQ9cFt9Ff2WpBlcpxX7HYc1PQNyTVeEpdNfXV97&#10;yctGyeYI+if3DNSR6wOnpty3v+edGbShxMlYDCMPCoVoCNVuWoX/M92uxZlFSaCZK1U+E7MiVY9M&#10;c1A5kq5mfY6jTubw+qPtaSDh8iH1bRac4SOQ/7GVwbNhyIin9RisMgo3umG/rAfSVJwOJBAQn7Qu&#10;hJajYw5SqAHp4IRWUJV8VYSAyrViLQR5WIc2QlPQjk1mmCtOykAzmVAKIeKxhR5h2GgfS+hwQTBA&#10;hnkea9TPWqbNhtDJ+pBNeOOgzJJK5xGArsJLta/BBSUwOvu33T1lYWX0njFCAdxBooacG0Wh88B9&#10;naQyrSAGcqEdAzkZCJXM3qysVSKvMyOIB/CZetmzL83REwCa8XHZOs16aXGoAYt1KXlfFbLH0aIa&#10;2AD9aDWpFiHdHIx3erkYAWwUnXrzxXRaoE9Mk5onuH+wv7WztXZq/SUve9VI75xYzBsLuZNLr0+M&#10;P6BafmvU3gA+k9TREMIntLqRhvy+sjQ+yUIvUdke50pzEjbwNGFFGhS2xfR9Sz7wPys23vldSo8Q&#10;0WWy7o4BD1/sl88aAn+BIpIa9UueEYyAp4akv2KDpjae0Ds6yAHxP3CdT8pUk/PCKqX0KjGq9qgS&#10;5Kk1FWrX1s1Pm9bRZBftkUfvuR4RRUmJyGP5BTNVxW3vriDfeC/AXNL4l2WJNk2KoPoJ/2Fs9ATI&#10;+ORjkl+mYX0lynNhokqJjr5e25FTm2vONQEnE6S4Wt26G8EqEYFnU83ejPesZnppoxRcZ9+EXhlR&#10;m6EzJRMeXlCuTHlSo3bJ+tQpV2lPqzY9bNzjlO7pM9bzj0Pje9blsuSuMslJZTjkVdY1PQ6sFimp&#10;vfBGYJQN3tZGb3slu9eMlgqCam4RIlVAT+cA3V6EU27VpXtiEW888FG9M/UeEErB1noyrDWSkWmm&#10;FctSS6fdbX3TKS1UiMlqW7JT7KxBrsyxckrHKEUcD4qpdqqe+jCVW7sJmCZKl1DYhtZb1jA93ZME&#10;vwZHVY4fir4Y+yYqSAapXoa7b+Qv3E8MsCZSm31iKtkvNaDXGZ7UGIiTpjKgLA0KIptVwTWaQ6Ny&#10;pg8iEsQ2mGf1/D/YrY5vlD6y8HF5cWHeiGd1v5WL2oguvnmISo/xbecYjKRLKkt27DNdvctJe2kd&#10;SG9Wtgy/YqRNhjBS8KBCYMP8nG0b9qe/zneTpOegVD2JYox/14rANJAL61iRsrTxksSVbIcsa5ak&#10;PpIWR19ZBsmn3gPltWkVoFXRqvsRmHnjugfdaaydmOvuKj/j2buq3KeslpIZeJKqT05vBvS0gydd&#10;dFmlVck+nKEp/OrAiJNGkv/4g0zVe0bsO7lnYMz0J9c+RcaSYqYJKljRuN/0TnPNw0OrWNl3huWo&#10;HH+C+H2qG9gDX4NSf+o9WDVX/Cstu/OKPZXbyZpgos3pvuE8QXjthA4WDuHrJxpGRCmgCK6SUetY&#10;FgKzQrXZgpqpWV2GZPppU6VNdRlgrz7ZdB9Vc1SpTIqN6F3Ks4eYmkwKd3BNcTue9j39lkExXh/V&#10;WO9YRraspTmQKk5P5kCVbCmET46qF0NVYvcvuKielDU1nasE7TUsoc9oro2VS21rUKenTtBQlyVq&#10;sRHL/C91b+A+Zd9EjdhwxEuvKkFVEZpKKLpENL0GTdNEx/BqKsgMTK5uRb1odSfTb+hXy2mpAvfk&#10;RJxc0DvpRz6C/uQd4NEgu7v1c4lhhn+uSJKSV5oN6W0CFwB11uuGfnu1EyQKk2Ej2rU3zU8ljY++&#10;ZvB24BEVduoDm6eAmS8js5KPl9QjrE56cgsGQP9oNKtcG4zIa4UB924G61NmRGGCGDOY5ZUPEwqV&#10;9Nq3d0IVTEuDOBdR+LeLQu/pQDBNrzuoZCc6MRCRKd6ZCRPfmF4z1eCBOEA4O24NfnJYUKwgvpL9&#10;6fPbZJnbyhKIgvWDajPBkQyZ01IyqGByFVm79ly7VhPkp39L6TQ2Q1Eikc9nXj2aVPE5zAHWhj1p&#10;EogEFIoo/NbtGJPSRe7hEMWuD3XnoQ2LLjoWWVWM4LLqC5R/5/g5poRfr2WG5P+kg99JPf4R9CdX&#10;Xn2jX/a4x5fzyuCbUHqK+tBQbR1QpuR+E6xNtgutAOgH8YdCa5Htkco3GEe1mUbLMvQpswQjQxH4&#10;/aHNM/QYpvx05a3iQHMblf22RYNfqdDAtEtkHsF5K+/hrVWmZC4vvITLriYj3PkpUyKPCefUdFDD&#10;+S1NpP6jjRpK9j/xgyif+gkzEU+a8jq2cb0olmOXHW10kX1Cwo8ctEFT1e0C/XRMD4FtuAq5Lgmq&#10;PbKQ/l7OWN0/jcrZshoggHtv9W2NIaEUX20EjDHzhlSJOYQutHsGb20GbQagFQVUYTJV6/hry7xj&#10;YZF27AqZ+FNHspow52lqBv1FfTPDZLX6jUMdI7Bq+TK8iXgX4JQR0GcyL+9PwgPrnHrbTvFfFIFr&#10;RXhSUe+EH/cI+pM3wHOf+ezv+Ob/JJ40FNeqdFim7VOw3+BScEsCG4+w5LpG78rYahlPspbgMNUl&#10;mqw96Aj/HLRnYdACnRJ1xNCnHl/d9jxuUqvtJ2unF5YKRQ3zGrWoCJlT2b0p6lIdSmXoOu2q26+C&#10;+CrY0mBg1BHiy3fHti4WspsYV702M2ax38TJnW6CZJnFkSBqjS/AQEzjLonSsDaaf02eC+uXRf3X&#10;ZnmklxtOlaNqdPyklJHzBXGfimtHPk6Ccb/4rTq/xfvXjnD/Ic5StE3QLWskRpBETUqaXl0E5ZMX&#10;dgYHDseIgZgpVo8lCVtBd4YyoudqTqeN6bySSl9DLW7Sm+Y4y4vy56oOIe6JErZOQd5QvKOC+z4L&#10;XjWlFbfc9sD/jpCp9BTjc8Kx78Qe/gj6k0svUJHyroAyxGrZB08IjSJqioTpTx80ajZ9vGAqqFxC&#10;BRsEIvkO+TFJ8vnsBpqhvPMFCOWVgRZ7EkR9GI4/n99C+2LrDedITWO9wt4U8ZR8j+WGP/208rpa&#10;K7rBdVSVJO0EwE2lyJU1Ab90OxiptQhfRyM4V2VzX8NzZU4jqcvs3OHcwvG8UlI50Jm5gALyLAB6&#10;il39VLYKfPmvAnPK4Kk9F8vSQiax6/NHSvPnNFjG2f2iJJHG+lJSFeiDjDo5qG8ivYnmsuJa/TPU&#10;tXXcWZV0s+5Q5yAa8DdWBOh16NOam9N2zFwY0nYQ3zerNC3UtH+OfXO0p8r0jxeipJ09RE+LRBQR&#10;KJEg26Gfk3hIhMAqx5dU8QBFbL0AuJ42LYCev9nDzq0A7otIRwQWFdWGMNF7YSXB0Ps6sxB3Ve+u&#10;vuq0MnsfnVlUg8KJBb2TfuAj6F/xDhDpQOku+XlJMWFeq6tqgOjwG/p/ij4vpx3KlVOi/qRoSfPL&#10;ByZuMM5vwbCB4OU1wy045IAcTt2Q9wx6w+oMS5ZX6pXJIqJz2CKQyhIihEyKqKYQbBizmDZSpDmr&#10;gntvy4ury9LXGKmjcMkuSA5J/h5KQcpOYdnR/IK244WlmaWFWZH+ojtAN0On5mk5W12aW1qaX/bX&#10;OelgaS7O5JJJRde75N7jcBvuaUAggxkzhsxGRCk5xfzw/Nbg5PwwCl42Z+5HuuJWmJeW6UENmQtd&#10;bdReILg4IGMLb9QV2PMjhyvtPOMk6b0V1hv0QXzbG6jpiQH1Cm8GfeXVaaLQKcqiI9opORpDn5fr&#10;pSOMhUIu3afKD8DTmcaCCQ4Nzw53P7s3wq1dvjZRfYroSlnABnxN+rVxUw35qr7xqksY9xMbUrzx&#10;g6qeO8p4TjLwj6B/xdWnudUgnHFzaRFNup5c21lz4UgGkqa9p7ibUDQlqPcDkBwWH587lWSy+20q&#10;0TcaDR9PzJQlg2cKoXPV5Gd5aa/uy7u5XrSJjcm/4Toi/UkRgiSPrtJin+34KLeYtUVL5rXRSCpK&#10;307JZq9TUEzHsSB+yKcDnPQYkOk72Wdk4sL88bxyXvE/sECGZtYBjFFB8zNoXqlmusLtw3TvcdTp&#10;UXWyOKAPKn4OaWaKHUWLaM3+86NPbgnuAbTWWVU/RLwkdBrdIpytvTOS7YfwdyFCp9m1CibMOtmf&#10;yvdxVPOmaBQjjYTO4alS5EFeq5Y+9fy67Td1hPTUSk8vy87dwxktksSM1fxkMnpT+mnI5eCoWti3&#10;Q8sLbsb9dHm19jPK1mK7OKYMj/G7pJ6ARdDEfzu2qExZA/dH5eZJRnxzmCf8+H/f4RuaDRbF7GAi&#10;E413ObY4QRzsECBYpQwnbay6YGeUCRGlnYxuvnyBy72RviKEPOGoC5rrklgchPQGhhpDmBRlgZji&#10;aXnZIqS7Byskf+f7CFxCgCeepUMYbsdlUhuFKYt1DtuizEJnJbBOfk2QaJdKV1ONpMZ0/TVEvmOA&#10;FkiycDf/c4wnsbaj473kudkV9ikH0Roln2doeUdO6gyw5AY+agamtRrZyw0oYpZ0NbDZxohnsH1F&#10;1kVIW3uZkr9Kux91Po8KwWaUZ6tChduzHFG9iBHyHqueiqBG4crrGHcnWGJDLKTA4mDP9UHI5RYq&#10;ZDOpIuNiGu2kxfWen2j0d76PRze0F/YTLByG1DvvvXA99Ktlw6aNMCDwd4lD+8Kh5x3hAM/Cwz0K&#10;RMI0LcfLyc/umALuuz9gTPRPNOyNoH/F5Zf9zuVLFwVPcOvdLm8AIZlyAdAlM9PAQHCcyY4w87Vw&#10;JJjMZ880r3+YlFfL4IHuStu2T9czU92lqxQISdoeuO4acbWIlvSwEs0IPaNj9Kv5BQPzw4ElzU+l&#10;gTy6CpOUJ4VlHgtjd0tzzVWipAqd+bsICgc2QueE2kJK127j3dME9ANNZfI4qR25OO7tbu7sbu7u&#10;bO5k293a2dna3WH6iGek7x14i+tlqiD4zUXqzzfRNbm7VgDtVuRhGwi3OiKKHdzNyN6/NGRri2VD&#10;Ml6XDYR7mWcQtgydqFzUFK6E+/vKzQ3Z80deFoi28j2F+8cl0VEomlFbtPVL2ibiq2pQIChTPK5W&#10;63SMIbhxaduFaxysk1Jo30QSoYRNml81F4MxFBgizjIywuDUSyBXN1iMif9iyQEBl0p9zInahI8Y&#10;kmPmDOobAn7WrYOY7EQj3wk++BH0r7j4Z8+efcbTnqHPk1Pj0iUmvRNEKE+NHBqZBBKdkMaVSkE2&#10;xARyyPL56LPUrypsMb4TGU9rPFk91BqCZBgsn+guqL/VYmLouBky/4lSrxYaJMnhKZyvRh6YxlJ7&#10;cYmyt+mBuXjrDrvZmMbjEnK2n4S1NHgHiavxokf1YvkBaMr29u7O1s62zFy2trc2t7xtbG1d3tzU&#10;dPnLG5sXLl++cOnyxY1LFzb0dePS5tblrd3Nrb2tnYOdHTVEsMlLYCLkPDrYd0hN4xigme6vgD7V&#10;YTQx7uRCOmlwZ6pwRC10nVY6i1mn/gq4xycplQP0kDOL2hbNSpnMMX/WTdDCdBvembYyc6W7zR8v&#10;zh8tzB3OH+/PHe/NZPkCI6Sv0X7mNzOz3lj0uEJAT4Nihsob+gZDzxyUrqpJLdVASrMTrVD4qcgH&#10;SsA1eWva2ULhuirLFAPMC+nK1dutED8kVvSd/d5giReTqH5Lj5n+CYb80Vr5YRf/phtvfsqTv/y3&#10;3vzGrc0NIaQ/iE5t9ZmNXCZjiewsoI9t88mkZt3L40S6G4z4AJoCCIB7tW0/h272DQ0Br50UDUdl&#10;0uqBtk2xOHrPZJVp0x0+2v0xL1k2Qp2JEMggAhRWlSISeJL9FA+R3MQlIk1DVBLxuvcd4qBDv4EW&#10;NEpV5dfjvF5J/Z5AnxGCusmvd1ujCPi6rdReru3ZPFU2Of7urigOzec2rB/IzE7jC2MCb8+flrGC&#10;i5ktGaMzm0v68Al/vhWyV9dSF9wDljmSanrF0JTHgrSpeMPe1CJGiCysd+Ze9FhUuunHSok1VVbh&#10;rdJ8DeWKQ53dbJA99mSydHpxkVMNZj/5vsoGrAxKz2u5D8sQNF2pJ7MuI8jVNGaEVgol8V1gmDvk&#10;ly8EiJ6VXCuh4uYBAxmWzNfOc4pdNPDbWMeqlcyhguzextbmyur6y176KplHnGjkO8EHP/+a17zm&#10;BB/+ww9dwKGU9d+/9tf1VZ8Zgz4sDp9Zgz6iTOClFDrRolQNAOv8odM+1GlomiMV/sqJrEGUkpqT&#10;voB+3SFpLDl56gkFAHl9vOCHciRkQFUnA4kgPtAV9Oqv2BkUm59Mv8TjaXLlabTSqA5dMtDM6tKm&#10;3Rcyy6FxRxCvpF7pvJBD6bxuG0rvyfI3N7e3lPZvKu3XpvuJ0FE0cFjQ9A5l9Psa0nVIG1Hm0Xpm&#10;FyVOMx8Z5QKUmving6yoHoM1/xNriQSRv5Qvg8E+2XG+JoOm3GqfnuLXUjlxCLEok0hu7aMZuZRa&#10;Iq0S7qOsSeDzpdA9tQ7Qjmv8uUIdk3mN/IbjdrKnG626o/DzzCAvxh2K/uLOnnzlyb5Y9pdvc1Xe&#10;U6Kh+Go5JwfkTKHmQXJ+HOkL9POGyHGx+Essi0Yz71ben6yFqoKuSHSsgHugSH15c0vC3Je95Ovk&#10;qj9+8E/mGWBO6HibOgMf/dhHf/xv//ULFx46deqUCdAoYXAW0IcYLZ6RITwJKTAkN/yDCAdx5BIn&#10;puzJsxpXJOqGRjHupsUoWb/W9FLqUTqIW7KJFKvUESyy/E9q15R30caUL4tFCgSQXFp+QkUhvHCk&#10;ouwdxcmY2Th/ryG98c/xE4Gc3YLqii5mca5VzggsDjULXEguGkc3gfiuMkYl/AJud7Fl7WO2i4S2&#10;HIGpQvs4IYtctLQRvYKi9wHJpv7Xdx6Pzsmy5wFKTNQ87b5DmTPx0Hk7pHfhPMsovXzewj5oDO+c&#10;29I0IE7IxQJVlL2n1GJS8yC19746ba/xt4dmlvTkuqo0g+kcSJdv7ty0+dEMBpcMajdq+03Q89Eo&#10;7HgBklY+xZLQ8q4eJ1lwoNM+qIwj6kdVAs/bcvXcbbqmclLRcOhIn4cCRrJyLZQE03pVhZS0++m5&#10;9WwOQCbYHIO0dpImyJvNQuOvpvMruSutdrZ9XhaHJ4ZRdRbRbHffd++5G278Oz/+39x0403j5/5k&#10;noER9B9+3T/ysY/82I//yIULF86cOavPPPaGfHb1v1X82NRCsCKh8P+h9pWe0WEUH3wDUOVdx2rj&#10;mVlanBE5LhwPM+NCL738lEkplkK8exyThRqGHkOY4IOsz07LxrYijIkbpQ6iXhhApOBMbxAZK1Du&#10;kCEAEsHt53eOj8DdyT2cB7SV9j9Kwh7dh1JFiwppDjVjT8n9pUsbumkER2G+0949ZseblaChzMN8&#10;lUgD+9KyCEON7G4H8BFZ8rhoqkTHjayczHxOv4rNgaFfT8JxGd9TxkxMIDymZ41qZNPexU2bOWnQ&#10;1xF4ueUuYoG+54fsmyNR3i26JPML4uHgPwlpC/RlOCrSyaCfFlx98Tww9Ys5nmhQ+kEGozOg3G8I&#10;yg0eVWvpkW+Ow3VVqEbQKodkyYMM0XOqoDqvSgIF9MxWdHj1WwL+D8/N7KFBf39vZ39HdXEhu0Hf&#10;AhyHeh+RC+eqmqsurr3WEHcjvtRS+15GCffNH6nFLVMQ1HqhkLt/PKOaekD//E03/t2/KdC/+WRC&#10;3njUI+g/Auj/6N/4awL9c2fPG/QxnyebJXMD3aOmcGHNKb/A1Do8o6bTMah5Mufw0fqNOjiX3Lrq&#10;mbdwvZYCVf7aPWB+SiTtkmSvSFXj7qjifYeGH+e1EPosCwwBAZyAfpHYTc6DxN4rA6wy/bQ+OSqx&#10;BDFnDC0Bf6A2JSerhktWGKaBrSRSZrslTmDj8oWLFy5duiTQF72hJDTZvh5LX4IfZBTTIkUrGgGs&#10;TX9V3BSGzstv+BQD0IV1Oj/SqntGjTFYYY/SKlVJYzW4T02WIOTcWWHUXV9aEMFPMWgq9VxCAMuc&#10;EGioV7oL2HVcMyDmWjzzWBdwv4ePdZtZDt0JfAIY8qdcWEDfMxF8/jyZWHorl641aVYw28OsmFhc&#10;z0bcrJWdgnTsS3l5iCWBvuWlSzNa6UQ75WZoXWjFQ48RKGUwLBu5vpT9gnUXu8XKeEdrmZNx9qT5&#10;uwJ9hyqB/gzb0Y7IJBcCFIF0CB7f5fO+tqK8X+NjFD8E+nfdd+8NN9z4d//2fzeC/olF/5HTf/il&#10;f/ChB8XpC9TWVtYEROGFWbOHMvdXjFKa+g0FXw0z/fE15AfTQprYSj5LgyYwoiSPjo4nBM3w9bK2&#10;xpI8Z5HohqgVRhTiHQh/HT1iblFWEgnKqLjLsfF0qRv1ybxeqJGM3caBPWx6udII2fZUfEVvubm1&#10;eenyJW2bm5ekvtwT5+DyrXiebYG/AEhR0YoUwTc4aXI6DQmqZCzMqeVLc1i0yYzfMsN6VcdS4WLK&#10;CBBc0ZdQCHGIhbNudt/RLiXr3PqiVcxL5MuN8i30dsnk8SHueoGbKdqf3pm+B8k4YVZwS720xgOn&#10;Asy4GVceVNEg06/N02adiitc6Gy4duFits6Kah5SMqm8oX9S7VChw791LXsHuT5qJdcGzPQTPzKr&#10;2BIBonvCSH7lo/JZocjDe8Iny1e+yD2/QaJg0rtE9XGmAFMBgNZPdci93fqrAsne3ubWhkLBy1/2&#10;6rW19ROLeif8wEfJ5sPfAOB7cLHSScqaoRZStq3qKQhMDADZw/fQLIlAJ0q8KQ+Xai7NhJZSxVRj&#10;PExNsnVDGwxHLQggEeKqXx5mA+LpmwkMNiKW/qTyZmxkSKS74Z9AVK9X8vgMSSc7F1NvaY5Ltjub&#10;lzcvX758UZsqtvqN0C/a03hDU3gNUuKX5ry8pD86dvSnWj9olSE3Bk1T97xF9ZeK6HF9FK0/jjEm&#10;LrzvXh8hoUy/V5kAB3WnpT5pdS2Nvwum7ELVY8u50wMhs4gBVdsNjxUGm7HRynkgOE0DvWEAGmw2&#10;i7KrAra/CvapxnIzw+8ateF8UydK50eiVAlU1eRx6eKFi5cuXNCm1dHGRW06jRKxEgxc6N7eFPBu&#10;bGrddOHSxYcuXnpIj7q0dfmyfq+n2912KHXJREdtgwidFVYezO1KZ24c8XDADh1H1d9as4i6Eu3q&#10;ADkaPJqoQrg/mVa48XZiz8AI+r//0ieXRJIDwk9n01PIX1XQIK+lmGYiYorSZjqk8ZWikcnzh05X&#10;Ya8hM7oxNSLQfHLL7h4DBojeonLCMqHkh2sqL5vs75QeG2Mvi0GoHU+iWPEnSFdgnOmiNRds2JPI&#10;Zm/3UEL6ne39LYnqDWrbm6KXJUenJhAAco3Tnmx4L9dG+VNFCduRYa0W9zeSdEsIYyRmiweaHoZs&#10;3qm/1UvWh9rHrMx+XKFNuCP3DcqbmAfCs9EBnN/UPUyMlPZf/04Ge/FdR4v8mkeUWrSomNINJSyo&#10;+qtFjFYBxn2DvieWpMuWwuyRQ4I4H4XD7Z0t5/NaFKkTQV9rs3bV5Vgz8JlQqwXDroh6LQu26GZQ&#10;RFCccGi4fHlz45J1UQJ+3cG4r9UH1fDq0VWJQYhvDzaciXIVXPwRe1PVDucMXi64TpOA5vBEtHIF&#10;Wm0FqmKrwNO1/xMLeyf7wEfQf4TrH8QH9Em+c6sGSdSM1elZPH/0K/AuJeQsUqU0PmmKQr9vyK8G&#10;fugKS3lwLjZO4hJjSicTPgzpflIU2bTaYlvcxIfbTKvRlijjSjDTadGQRG+OIqb8uaojn1bUUvfh&#10;I9D2Eq48igNwv6yhv7bjPf1SxQrBizzZ1jUrV4Ngz5w5fe7smXNnz54/d+b8udPnzqyfWV89JW8w&#10;J/LYUEJj2Z8mnsoUGFkQTGaOc4SC+DYPsG2lzoXVO+1UjyMDUidzLZNZsT0pMKOjXFntrScF1j1o&#10;+43YNa3OkEapA1TXs0NLFiWH3sqZfsj/VREwamaCPO3CfryOhV4D303kz2QT3468HvIq1nTpJyY1&#10;MFPoOGNmR/yQYoLzfhYK7meTnHJTawE1vYk6ajWrdxoSsEw4a/QBqI+bBv6b1NDpR6PjFr2ZMd9E&#10;FAFE9P/+vko0Uv+kk2C8ndgzMIL+76N3oFj4bdp1rrhFBk84yANxDGhEcYm1WkYhU3vDFN1sOtR1&#10;IZ8FltZlp1c2nL5jQF45hYRh1ZD83EVc9DsT+8iuA1dYon9fEj1TSJP1Boz/QE4NtmQRTRaPpUO1&#10;ObPlgvRQHWgainBZop+luUV7sy0J1jUE/My50+dvOHfjTTfcfMtNt9x6szZ9c+NN58+e0xxwpaIq&#10;X8wvLKseLfGpOSWxVFL5KOMVr73jWqgqjnDOFCISXrGUiykk9VnaCoaxggZlUnFx4ajdLVoJypck&#10;npEpXIky6B/WAhAbYfzLdJLyesoiFsS7AUzeCwsZrivo95x0ToKB26+YMcJl/4+Ois2gP+OzVK0H&#10;+kZnz18P7MqRw7Glg01N55dsIhpBKppUBg+4JKvFwp5yeyX4Yv9F7iAMVSyhRpE1n5d9aFbTuMea&#10;yfSOpu/KMyltdrx3kmrk2lN/ZpQ6ZXdviI+OZQFCyXq8ndgzMIL+wy+9VBV81uCpk71f2QpU9cQs&#10;BhABRkBCb49Ne6jcQoSkLdLzMNxjG1j3p5jc3Wo/9XqWd7txPyrL0qN0jTL7F0lLbSnoprSZtUiB&#10;SZUW0qEfI8pagDRNlcZfcsIUIszY0ACMa6XjET4ydoM8lmBScL+yvrIq/c2p1TWl+crpz5+54aZz&#10;N916062PveWx3m5+zGNuuvmW8+dv1N8kELRp58qp5fWzvvPKKT1+Xk2v4ovUsiUmRGVTlywNUUIr&#10;CfdROUEHQTo7ztFgBXqh1EwBQGsFYb1QDLG8w1IPYSmvisRSLKxrPZSsfrIVguYCErjt7aCRXUcz&#10;C9LVCvRluiYGyZSRvir4GfqZUsCEqhgDDU5AR2WLqYlYbm1Wk4U3pJ4S3jrm2SpHmyYUaFvT10yb&#10;92+w5/e84XDw6fYljKWFDPx28u7LWHRfMX6YkYL7NmTT5QPs+a9KN1bCzsxpv53pS5OgPgtt29Yf&#10;VafBiQW88cBHG4bp94DW2rd/5MNvevOb3v+B92kBLuLUsvpkXMn98V9IBt3am5KchDOPPD+fwUyV&#10;yswko5gxBlUG5Lky9qT58T2IHCfwXd5ZTobD5hNQICecmIa7IRBFw06Sl0Q/gaXWDBkBwFoB6Wie&#10;PWVoujZ9QMg9iUAQwQG1dL66RmENKQNNGGtitJLV74qEgGva1lfXldyvM3xFE7esM43Fjx+ls4eI&#10;06iHqhXodn+UTyT7jtrVGlG6X6PgYUJ6qXgQMKbwgN69nGsGERULsoS/PGvKyTmgYq7q9AH8Q6yl&#10;y9jnNAsIasH46Gn3uN4h14LvpQpqP410oiWQYAmUBgWGKZpuyVzhjBmm9IoZv12rFQ5lX+0uDDPy&#10;DAqgAMvNwhw3bblAkiHrw7CwvNtycoZriYYgvXCZOsnCJw3NsfGPZinLHP3e8n7JPN1ht7Z26uVf&#10;/42jeufE4v+o059c+gceeOB1//F1r339a++885MiRJXg6tOXD31wJJ2YJIpY6CCXiDG8kzw7lPmT&#10;i4eim5u0rKe/SP047siV2bxW82ZXD/aso1DbaPwQhHMkdNAthjziBMm6dS68LNR7eKXifCofxsWF&#10;COBOW9gi0vik0ACn2fwqERhsyS2H5lnx9y4x6gY3DY9BLNANs1F3RgVxGqC6JM0qo5SVpJXKxE3C&#10;wGmnq800hUFIihGRKPYdw40Sp2cw25ofhsG6/qAlUSbJQ2XZ0cAxEna79Z0JFd4DM9lumaYHzvtr&#10;9xkeznFrGoqnm+hQ2u8uWG30xkkJuJQYU6VVyVPdbStOizCSM4kPhQrLwL/iIYQX/V4pHVNHYFZZ&#10;NXEQK3NiXZvGMqLjM3tMdPOlSnUh1pt0gXh0jyKl0V7m+f6P0kgqQLoKOlK/V2IiZ3qvqCGRZhOj&#10;o30to3b29rZ297dMprmpS7tDErLg2rBq8/t7Dz700GOf8MT//n/56VtufcyJRb0TfuAj6E/eAFLo&#10;v/FNb3zdb77uIx/5sODr1MqakjHY9boPdUdCgNG38lFTNPD4sPYiLJyq0gYF6PvzaoveeY3OE24g&#10;5FDSpadyThzRvI0Gqo8300IsdzGnbdD3zeOh/JpYyqS2TFiwNt6NtL53QD+8AKOlaGOFG6FW6Zw4&#10;iT84HI0+nWfUIuMQY71K5rvEQg7Q174DHKkNZ1WR+rbpL57Ka5gMazRV7edAJJgeAP/FVVK5JUvQ&#10;n24lrylcvwAZccOplUv6calrUwulpRbfMeIQCiJ3L8dKyCGsR8zg++8FWOoEcdf3Sxn0Va3Q6/rQ&#10;zCSlouoeKLdumQLRdXG1VgNQfH1Jre0dAc766Sh3BPR1AO4sGxZKQ1dWx4fQQJwY3ckNe7mgGTds&#10;F4qUzzk73gMFSp0vvU7EteX2JmFr6fHp94g1Kqs2PbP1RRLY7u+LsxHKw9/IBO9A3RMbuzK3lqe1&#10;qrcegZ6L+MQnP+XM2XOSb6pcfMONN/9ffvD/fubcuROOfSf28EfQvxL03yzQf31AX5m+PoBJI4vi&#10;QRUZ0DXekekzbAlfHfpnaB1lpnb7zAj0MfBV8U85/o7SfIlZ9LkH9JsMatBn2YDgJoVMMn3P5GNp&#10;UZ6X8DrhkrwoiE6nfAv4pZ8hfcHkvDah4VkChgF9lJB0LaFXR+NnYxmzHCYvoIZCKFBsyIomx885&#10;QHlUzFd5thnrnKGn8BqDB6SSKIOkGwH6C/SBTd8MzrBkXltwphE4OdEHlmNtKdDWnehfC9lt/A8p&#10;5qVMLWYIF1nhGHOZH4j3GfsgzaItKvw33vhennjICSIX3NRMjujBOn0YBlGO8crCg1iy4176iQUi&#10;MiT8MrZWuwCDZIVqD1doY2gfkKIzph3ebe0AfQg6P1bJov/UgcYpLew8c9T9bjNf1Zk+ERfQ91pD&#10;4Uqtcdv7h07gre23sFReC5e3tiUDkmOGEn+XbDkLf/lHf/xFr3z1iYW58cCnz8AI+pOz8dCFh94g&#10;0H+DQV84sC5BtHiH5ngNFLmRT+dhdLtEsRNjQ/dneS6VW1Ot1/BwV6fcyoD12Rbi72jmiOAsoF+8&#10;LvROhr4C7kYSoAawjVqIPtziWWD0w+t39h1ELglHrQWwsAH0cxAGGtx+yUAr1cSIpnQwpYdJmEum&#10;X+Igc0VxfIccAUlyAjgfngoCBOas+O/RSfKF+S6SO3pCrEE/5FJaUPMcQHYVMPp6sBJBjG9c5nnM&#10;cxDjGACFGhX9T3ZG6hsChpcKXS2nPUyvZmGn5TaOCaS+HAjOx4iCXB+WtiWyTPcVNOiLZGcouXmk&#10;WiOB6z5sCjiYYBOuUijQLf57kYh6ZBd7wywwLxTDCuqXHtgI6BNt/cqxV+KyFdr77n5nZYhkQB+n&#10;Bh2QpLU7+4c7B5rD6JClpYqS/c3tnUueZaD5BZubsrM2H+n1wl/5L/7LF77860bsG88Ab7DxNnUG&#10;oHQHPiff9VYWW/bfKd/f6uwpIXiW60a61BwBnohsnAFC4KbbM233mYEosYxFg5HO4+cGRkQZGqCH&#10;7q7icMiVYN2QiZfyMVlh5g8WrrP3YfYN48EjsKn06tHsY8Zei4fBv4ZvqsaIhtJBrAyJI5Bx5gsV&#10;ZFylAmy0zHThlqHSK2oiHtqiN1sLgac2nZgM0GU3U74IZrZtcAkWa2mVq0Q7w3BPXxaQ1Bp659Bm&#10;1oXyyu6zeXZtT+lilwnYZv5ZqFGHrzp3ApefTVEKP1QvLzTifWVlQW4S7ixONVv2EqfWTnlblyer&#10;/l8/dVpf107rV+vr2eqm+6rerT4GVbftP4f0xsVukfg1BFcvYP2lpPYhihxF/C9K/5qHw2wzbikD&#10;JezXdJXoxbzU0zOwzsLzIb3WtpMbb+MZGEH/ivdAECwgBsK3doZaZZb25Z8VYiQmKaj56OXsxqnk&#10;e6mFRoISkPSnkIYemHMTBTydOYhsLTpMSdBCnSHBR06fbDoQzlbaTQCiMs0C4iLuwa9oTWoLCU9d&#10;OmGpH2wQVLmVTN7Db3GcZ52BzrNyVNgdXrx2pJ5gOHnBo1psVN2ZIFaNQ4bYTKZioLoJrD7TMXhI&#10;32xtFVKC0ZarD3vLAXaL1XDuKRzHJ6Iknfbud3NYaVsmLbguLAj0ma6e8Vtk0XkDVGzkTGVqjc2F&#10;DMuqsDJc2NuKBw1rs1TJ08vdLqtZ5hIsYStq6wR9kaLeP1TbhoVc+Pkj+imHjAqR0HmZ5JhODKIb&#10;UdmBOcNv7XjNb51OGOA9fd6BtRTCLosn0ajuBhtH5HKPt/EMjKD/8PfAJHNt/CUrRhSXcUlsNjMp&#10;R5fAeRQiERUGNRwwQstE7BeyAsVmGHT/1IEiHT9B5ckugbZ5hs7tyPEngFAIMcF11hlZbPSnvHdp&#10;KpyFfaYAGx6EptQ4BRtOkmH3bI5Q1SSfJVhix0I6sTtxiPDLVrgsxIJpCZVCDEs9GhD1gWbWfNU0&#10;6WxCPYmmxvNHajxVByuCYsbhluRywP2aYMLqpRA/Q2uzwHKlNC/J37tH186icbJA/RN0TZSkj9gX&#10;JeMQjzRH4dDFG+qpk62cQct7j0HnpcJ0Jbi6pWqVBlVGgZozzhUopw9WaBBqBNQUmrPiA9udGmTR&#10;0w+vN0uaLijc8yqUDFz9D/0IgRUJFBFuvI1nwGdgpHd+//tgIJfzDQl9Bl1UI3/Yaj640bcDEoMj&#10;WpE7jSe8QPHb7r2hSZSnyGP6uaOSr1t9Yw5nAgG9cuA+BafDX4dHTgeOoEen+enEbEzJ3rMFIPKa&#10;AxIPzFbDRZjzoCQYVWoZsspeSUSeo99QLa2dCmnTP2WRQl0h+Fco7FNj7t8Efk5Qgmee3/R4niNV&#10;hTAw/n03afkEFlVO5SBHR0nBJ7YiMauDvmINpzlqSt3Y1/RZw+cO9PdAdBVHArGDbD7LGhZgyJno&#10;qa5CSFYOaeEjbMO9paDR1wg/6OGEFq/n33CWSRcedk3qOg2Je1VyMuW4b7VHvr5DiOv3x/jviT8D&#10;I+g/8luggWZIigOLmWA1PKRgzB9NUCnWuPw5i3OjpFHLj0sOW+J1Mr2g/uQWBPNz1BPwDCH4oXTq&#10;Ex9xShf70K0EJwZYDfr52Xv5kOTSOX2P7K2k3tIger4GeEoWH0FN7QhLAqsgkZKg2aQmWXjF3aZO&#10;xtQJquJEnc8rzhzBAZ6CHcsJ7CS4AL2OoXCz0+DhUAv3h/jEue69aoKkpDy5SENYrVPDi1r6nkPO&#10;qRjOJuuexKXe2w54XJDcCtOzV0V71Q9/EMBc+WdzaTU8uSIHXRZ0fHPLGmUSCyuqZm0gSij9ekWr&#10;TV2gisdHx6pC/EG7Mv7+pJ2BEfSvuOJThHmlrkaJMDQTUlz0QpLuCcjC/TYRHKiebJA7bvqE1wn3&#10;0gzLNBKFnOAvIRv4sUC/okqlviHWgbVymg82kHoW1T956gZFP3lzLabH7fDmMb2xOoPcTp4agQs2&#10;nrl/aG3/UoSxTAcsliQG5DgbbkBwWJ7iL9LN1l2ztRrqSoZDEPKaFr4UO8RapMoNXQtP1Kt1yhWQ&#10;OSB+eO6aFwnhDVlP+dlNuMOjEhV8C4VDIIxTjrA3FhWhSLxj6XANuyevejk1sCaoFU2x74kmLAv4&#10;c9ixoeRfIZfXZTeqLlP7nqgROf7QqpZz2vRYE4vda8aCrf9c78aq7VoJBtGD+RqefXN3/t4dcnU7&#10;aeg2Hu8jnoER9CenZYo6N3sqOiHm8fChKboWhKGcqVtS1VDaupXehE9kffqRpxv04/EOWVTESlXs&#10;ElKqamhJuMWNJjOstqyyHhEh8QJVEAT7AAsFANZky0KMYmAs6TuKtLYl8O1e1Tk5QbjHQJuneDEu&#10;vC0eSBZLJ84Bek6szkEnwrlfkzzECOLPQKfAqHDGPCgFKDa2Y2jZeGhIrM3HnFMC+V/1SlcBMjkm&#10;VeShcN1H6yN0T1YqnRxw437NL7O/WRxsQOBs5WN66FlaRwf6SieExwiXVqqneHnyZARBPejcCkvp&#10;JW3L1h5FGf7YF2/C86W4HlYwywQfmEILwk3iuiOFLwKrObSZ4eTLHNWA7dCri0WJwU7SVnnSA4cQ&#10;d7IkgV9C0EOQa7kXTh0SDP3yL/yjf/Mv/7ks3UYcHM/ACPpT7wFSViQyleSlKBjWPclgaVjIhisP&#10;M1gXyz8oZ0Kq+KPq5qcybMxIDwcGA2G5psH9NPlMJs7Doh4CF3qFX2IMM9iQIp24Dj5sSfkD9zbQ&#10;TZfQRPpIQp1Dkk7U9j92APLcRk1u9/D2jCTHBycQFL7ZykaXXyMzzW4FcK4glYqcYgx4zPmtjicz&#10;DZpHABmw8pqEBLvl7PxyYiR3JVtFRElM7n+pKDTcW3GaIjECpIJXrHE8w9KNVempbffMfGM/BTa0&#10;sw6VVhhpLK8zZWf69obGD9NKf4/RVTeUtPG7MvpMpTn1/fL6ZPB6dF61Bqu3AW8P3hEdq4sMC6dV&#10;b4UUBWjO6HcgytQoga27dHnbvp8+t1EV5O1JrMvaISsbb2mh9pLFZ0/V7H/1y//0f/+lXxghbzwD&#10;I+hf+R6obB/ozAo+n6pkc6F9oxZnxBM8Rmk3SfPD3Awch3tK40UTuK+ScEllijCapgMyIyulRuf0&#10;BfxXyE5KPcqr5DYJNv1jlZcL8ese0CmF+4iNKiQ0KDuprAaA1umE6K9aRmlrhkMEgHMQsf6iB6rh&#10;nh+rau1TlBUGyS4RyxwYStWJ1nW4Fh1YprihpNPDsidBorfSNOK94JRfa7Q6UkrlZZJvmyFBtrcD&#10;AffO/tGu5LOexSJjTXrHWGKki6qGuZCS68qpQ8xDUDQeUZuMyxhLQt7tLuYa5+X3SeilYsMSxnye&#10;W09VgbmuHVKriL5queJd8EHQsBupmE+khfY2GNUoF9s2ZHoMA2QyqYa3QCUlkFR0baf04qxE6tEH&#10;77//7s98ZoS88QyMoD95D+hjI2hOz1M6mUheS7VDrkkizIcpWXhKfBOQH4j/Qml/WmuQU6lRXHqs&#10;NL6Yf4gg8jTS2C4eQC1Fjx1tSdVkExKCMnnx+sh3EOj2ARLP7H83FLAEsJZRfgRQFpP6AhicWDbx&#10;248kNCw0stIMLmS6bStQsm88Z8lY8eCpdtrWukZyU09luC7lIjSQHlzMzlQtOpRNVEqF9ak/eIMt&#10;Glgdo3xtGLqpDwnyHYcaZ8di1jwjQJuwXqCPd4HS9qPd/WNbzDtQCT/tEYRAiLVSc03VN0fn7p7t&#10;7437npEetx4c/v2NEFidsvJCU9ezvnpLDl+8F4s2P1lZYdDjkWuA1nRo0iDJqKvk861Gg3oP2R8p&#10;E1p6q94zLELz1hpa+cqXzudcu2YvObXMyXJ5vJ30MzCC/uQdoC7LW2+6xcXMOOU//NY1zjTAOiS0&#10;pGNaE1KPqngwCDSjEpmA21D/RK4RN2R17RTEtZSlpDwuEmaBUfhbavyWfg41glYopr4wgHDmvJhY&#10;Nt/fGG1wHCSbJb3vTmDBfWC0fw+zDCk/KX4WLPInJmB5E1nUmzu8OI2pPUQfE+LG8BTev6mfIvIn&#10;iqDUFGrjqvQGOe7dy+CT2ubl5Wl7H5rlnH1rCBhzwPYOj70dzOwdzujr7uGx7AmU42vbE+jvzWik&#10;lAwpB+1sN0snGBFaOJCs2pxw27HB44S9meVPvp9u7HA+dAmwRS6U06D/+hQQjqvDb0pRFJVOtkHJ&#10;msvsZgS3mTGssdeNaT0uXY/fJT5hmDbQCo2BD9oxhnXpn5MOeOPxjzr96ffA6urqY259jDEYOhsa&#10;whqXFlpD+fQkQ75LaZU0fSisRvvIor6p+uTCAYLEinoW+jK9xcGSSkFmILKQiB86oFmSmuKWsh4I&#10;WRTVoxFZySn5aeXeMTlj+Lirpya6ozU/dKk3E7iyxIj8Jguc+pqiKGr3JL/VjeXCpuurdSwH/iu9&#10;om0TcOU37QVdWBdq36dDe77v6nYIET+/zoV5iXylptpb6iihp437ZmCOtGW+oQuz2vSNiqv7gvuy&#10;+zQWw+docNeRZj7qT/uHflExOf7+SDGAQSn72nSe9FT0VdMtwEoFc9BwJq5y016Whi/Et+ms1pMb&#10;9I2phyKAFGQO5aKqBN2cjwkuIkFYw8GeKAVvggSBJdn/wOVFWkpEzGomq7/qX/M1DTuUQvBUdNGP&#10;nt3mFCJGcVg3+d4OGK5B23lvvJ3wMzBm+le8AfQRRYoS2WNkg4FGL9T92Zvi0PN5TuEuNbqktJN6&#10;Ix/k4l9qjGvk+unAbQ1iCpvke7wqyW9YG7ijUD9DKZM7sSvFLEU2EyAunhw8SNgJNiTjdMgpsiQC&#10;kqpVpCjcjwiVlMWBsc+xJNtcvhHWiwwRenrSFL9vH1CM31I/hBn3CsAuj+Surocygz3DZT3/CiO2&#10;9A5wkku0RCw5ml3QVKvEAACTeDA7T46vYYBW3gisPaCwttRpUzcH8T3gVnZqdrI04nsulnG8Nnls&#10;wvzYKV/+PBhrsGPK6PM8CDRzRSscFv8WMRajG8URuUgge+b9nd5soJ2Ka7n548tZGX/xcZg0cwHc&#10;yjGRtRZtGBkTdn6TPmz79nmJFNQfmrdykemHdvgsf4fMaUB3SmMyzv0nHO/Gw2c5ON6mzgBAqkx4&#10;SLZLhOjMDDeGavgPgveNod+QFXEr8K0Y2jDwPXED86vIWtB942zszfO7ycjL6CG/HVb4gfcgd5UA&#10;U03Iq6YgG9If+h52wIhe4WpA1XJxsY5nKPkSOUg6u3RYz1EMkY+u0t6YyhcgGm2xTijgzvolqtYs&#10;FIKtig2akAgHEg8K89KCSzPVqYKyt1Uur+8hbYZSLZ1iw2qmliCk+ewDRsNmPZTNom/xXJiAvl3n&#10;I3chi+/2OkoOFCco5La/MXdjQ4BUdtDVqct0l+wJbwftuZ5Zzpzi921mv6Mtdd7MpFUYwGrJUdMV&#10;FGz9s0rAQD/vGZ8ox7AukeQaxxoVXawlp5mRk9axGFk08Oc90YunWhYa92OfV9WnNHbFJ2S8nfgz&#10;MIL+FW8BfUjkj6X0EgYB4oCPY/x24lbosdWkh6gxgf6M6c46vrLyIq2d1vpRFl54NJUQKGW5pF77&#10;DDDhD75RJKVKy5ZZJI4QehoCTiEFzHq6BxJlmiZPFxlaEDqv2JJIorb3ER1mm/dXYy2A7y+DoVDN&#10;hGIwFFM+hG4zk6/iQ/QbzZna1y/5vRkSsmZU5D45+nFP24wSYXEelEw9z9ym9XXT0dZ5iw9kjk4R&#10;VyQUTVvsbIoQGRbl5N7F0gljzm7HuMGI7xG6sO2c0zrV+SaMe6+e+qA7yLavfQSRfGW4QBZl3hn6&#10;1pD82xRN/vraKy10BPqq6Gr8rKb/7uxusfn77d2dbaH/wd6e7uBacVUX/OS56p6pYFYKoVFiZ6YO&#10;oPyy+LLMsoc5Bl3GduGkF0+ma6g4Z8mGKoxoYd9QBvKkJ8BkUWUIJx7yxhMwgv4V74HHP/ax3/pN&#10;f1ITX72wj6x8IFzM0LqG5nySlfmgQEnFDcg3y1PUbdJnB4jADyIPhC9I+Lgh5qwMOCsHsz6GgXyS&#10;q6KHMC+juf2pNjE/VDVpknJxAMfFcCBxhMG3h8JpFghGr0L8wD2wOrRFobusVULWCvkxCbU8ikWn&#10;eBJA8SqiVkSF73nTrHNl1gAc2w7bLpsgb/LXQ42KNO9hl9HJQilSd06h9rLbDxLIBuVlr2uoi1Rz&#10;WZhw3xE2KtZiTvbB1T6zrRu1RLWjcpNlWZalt87TZABlLRE89lGySB2vRa4+TyZh1LXsbuTM9FVT&#10;g3ZP97SgZ8dwvyMz+8tbOxtbGkS7t721v7N9sLNzuLN7tKtzouDn7Xh3f2b3YO5A26E2w/0UPaXo&#10;RYdF+uvSFVzi0bLjL7qsKi6uJ3U/GodUiyw/uBurs1xwmxfxZIS88QyMoH/Fe0AWJU9+0pMXlhf8&#10;KW/nSZc/TZgr9/ZAQRHA1GTD+KeZqtu3NARRwxExlwwDkKUBeTzgbuQpXRCJZ2gcSn4pJlajDUXj&#10;aGWyqmAj141tgrO5arunjVMuxd48XWRGC5Xy5qzAlK6sSAohhXV0C95mxJrLTFlbqgrRoZY4NG7P&#10;6Vt1HmoCfdgMiBoBtnt8sHt8uFep/d7O8e7OEduxvt8Xv6G/6j5OtzUyjK9mTkJWFd4acsNI+6RG&#10;YJ4epe7/SlUz1FeiHrPIdKAUKjmjDfpeV0GnO1M3m0Qzm+Euz0/FnRw4WDh5DdoQAP1yY/akrWw+&#10;FXhWeETa8rzeIJoPoLNuDVKN3tLEwi22TQ8w1ECTw92dQ40x2RXoczb2do93tO3P7h7M7x0u7B/N&#10;HxzO65qmouC3lb9XsURDJecPZ70F/dnm1TB8OLtwOLNg1iutXuUg7ZEMnslY2tYoNykOuwDNW4K/&#10;5iHj7cSfgRH0H/4W2N7dVlGvkurB3525erAGqgyC3tVd30368Ko1cyOlErLHIn+G9ixyLdj5EOmt&#10;aTcyUdOkK6CIWgFhkeZVTLCcA/WMYS+Kmma7w3nzNRp2M+whe4HUYjacu5reAfeF9YIQb0B/iTS9&#10;yBhehSGBbXtclQZbDWtzLuy8ek+9qmJylNeDcUZ8451+3N9VD+vh4a7vkx5WzyOEmELy1OEvlyA1&#10;SCtYPXiyJofBZvdsE7oYzHgjbroyTBl8MbSrKTXh28ruOiuwMq4ru7iwJ2lhwvSYuJF6Z9yYaUlw&#10;rSC1F50HEWWKqUtzuA8xXIvRviW1guW3IsiMlul+kz/awP3aBP2ze/tze4dz+4fz+/p6MCftUG3g&#10;vn6jRYBH61DVUMYhhf3BrCKBgwE62jRuUXKAFIpyODE0qx53TuPiUc55Y+3uxCP91AkYQf/h7wZ9&#10;7je2Nz0sFdR29zsTqKXJpijoH81Hw08MtdbwMCZS0FFkHR0mdapI2sRqJD/FpU+odNr5h5bZ+K0A&#10;RHAPcD/ZkG505TMOMhLGmIFRcuraZiyKMw+wzMKyt6X0sxAVCaLQ33AfkXxS/qrGRk+S8MM+pNXW&#10;dU9vECC1oYzsTRp2t64iX/EvRfcTGJQ+x3aI/U/5Ma9bQtHMgmdClyFf/yE7tAYltzh/EjB9XooS&#10;cvUDYoYCaeq5Ydt8imvhogd5ECXwbtJEaOgmNDgxNLodT0BMDpeqSy0bYOH1zD7VJvzM77uvwhPB&#10;PMeQGDBxPqDZYmr2ggLA7t7xbhoCxIkprz+c1cayyQs8K4vgeVIw16U0h5Z5wpOLnpVYNQX2u6KY&#10;erJ4VjQorvLeIpBVMZ9u8jrKEQBP9hkYQf/h139tdf3ZX/lsjbATblliMgCY0/wkkqnN+p+YGYQz&#10;d+YJDV3CzlZ5Jv+afC3ZTLmn6BkGdrs7e9HT1Ge40vTQH/3U6b6ErDezFAlNKKBUWQPQVBAYJJIw&#10;FAlgffhpJ4gMNILBKgjwjkgrMKA/obypZAP0zHXtE8G5YKscOapHVDr5jXfMCSmGlq5SMiw39Y+p&#10;WbOMmy3Ez1Apj1fMLahq6WQcCkDkyOMrDFMGz7QbhDK1Ish6wqpPm9HIw5IibNksmPjwpMQSZcaW&#10;M0pIxFo5CMrwjnYVRbzK0OOA+0y+Wl5czLakTb+RTp65Y5i1oesfSt9uoQ24exU5pR+NOlagHT2v&#10;aSW/CaoVO+RX0ToDWzXQPHnDVO2mv5moOgmyudgnG+7Go/cZGEH/4e+Dx9x864/+wP/jxc9/sT7T&#10;23uy19IqPSrFUDGTKShD8RG/le61LMAm2QLu0/7Ucr/SUkzqpMkt+Vq8Tz7fTuZLkzFx6+WXoSrq&#10;eRMIWOyzlTo0lmc1oovM2il1jQBxLxi+clO3mv0x+U0kQekSgwxuOanrEISlmiKWb9rfxprWNiIO&#10;/FrOTzNSm+eYhspKwyVo0Diz/gDQ4UZ3UflFZih4CtTG4zj9FJvDv5FYdnUAxPcht/kkQaOGnwyd&#10;1XGowVE0+X61ytGJBQNHE1ZeBulPHPe67LCwtMC8W01D9DjEJU381ZbRh8UZOePPSq38f2CKWjHl&#10;s1iNGQ5StcyY4uOmGjEihm12sP/tsjcLpymBLrRePz1nYQT9EfHrDIyg//C3gj4f586c/ZEf/Gu3&#10;PfUZl7Y2lKPGtze9uNUoWTaSTl+D+OGH0ZEUKA25rUPrMOnCzZ3VrUtSlwYdO1n6OaL9ic9nnD6h&#10;QVqtEmPO1CKHySqxIGuEMjqR7qI4T4BiTeDapRhoSBMD06JyVTM6PF/SfKfReQVHmRKDg5udG9A+&#10;WucgbcZRDNJgQOzheLRFZJmz5e+dXns3ypDMB2wyyX22gnvNnc2UdA9KN8FTkwYnc0HsAoQHsfHe&#10;Qye96NAqLEobrW+c4Nc6woLHso/At1I0jF7EiM6gYdwsC/hTyrWjku6lwKDsfXFOs9rdy+qPBmsK&#10;n8M0YVABJjwt6padFuBzy3LEtVNH1FQKYPqKa5omA4f4TDzIOcPeryracH918SjORMaURjhyf50K&#10;rt2whsTTx7apdM+luJO6Sa6u3134SY23E38GRtB/5LfAudNnV9fWJBUpicyknmgMLC4fXI9yovTQ&#10;+ZCXsXDpM5NwBWsabQyKVFqHWxT+E7OZ8vchy64mWjwkC/SB6ogy4XhSO+gbP7N2ACAcloYdwO2B&#10;BxbcJ6P3CiL+9VWJSDGiWQPiQNWFecqawFUKpjqMPCMLm9gIlVqmp+nCgPXShqYk435T+RgQsXfF&#10;kyV+TN1AfKSVdDZEUF8OcClddn3CTFaYI2C/BOso1k1YDU/LLyLomZ6DyOUuZgsA1t0Az9yJIq7r&#10;uHxNWSC3at0lXpeAkiLPUFOfXKSpqwXws/U/03cr7ibl2pTmw+TwUy5f/6Vbm6cS/yGo58DH24k/&#10;AyPoP/JbQB80VW6FGsrkTNxSUiRFtj+5sD4Muj6sACb8rTuHLOSf3KxUNA3haltQqFNqHlHs8QTT&#10;0XqSbjspm+B++NoG6exxFVq7t3YaG6vOgGgvWyh6m1tWakg23k7FLE66a9TmlKhI0yDmVqjS+qU2&#10;PdmmzlztWi0Z0qhwBXtUQYpzF3ucIFd4nsFvp0hnx4UqgKd/tZri0sIG3EcG271yJl+wmKiA42OW&#10;fZ3lioCzCfZepqWCXvGMiFqw6PBQDA80UpEixW4RHXQBa8QJCT1iSPtNqFAgB/4QRFNzb0phVMPQ&#10;c+ayIKo5AwX03hmPHZhQgwN11heBAn9FwPwT6qd5/uH6V0SbkDu9eoOvGkH/xEP+yOn/IW+BP/NN&#10;f+qFz/taJYErquqKt11aEW2rpT3AZc1+K20q07JSxn7yIJIhqQq+An1jXNJtkkHaO6vSl5w5dD7Z&#10;tD0dS6hSlu5/8D4mGXWPPZw2OXrVEoT4xiJDHyXFaNl//wcf2HAPgkWp9gDLEN/M6GiBUUmKWvWP&#10;aDI5Zt+A+yJNKunF98vkStLtVBGHuSk1qtfri24rbh691ZfdKoWzzZ687Gm2lY6KLd3NJPrm8qme&#10;hMBhwcBmugZ2R3p1YiwmQB1QBgDMvmN8V/vcybu1PlDpiujefRh9iDyonu6Bs0GfPfo0eUUbPVX+&#10;DXdKqKeroiJmL8kG6VcXh9iz1GZKfITZw9CaZ7psEoJS+eEWTW4ZcrRgLH/ulWH79YyYN56BMdN/&#10;5PeAcOCVL3zZ1zz7BQtLK+vrp1fXT6lva2lpWet6LFD8KGeqOFwZqA290mUw4WgwmRksXGKHCWLU&#10;Le4+bYgW8jvP2HhqfiHP/nDRRV+0ZOATG14WFCb+C44YcM74Kxx2oW/CyA94F1qgJJ4NN0kiox31&#10;UWVAk596IMtp9Z2+FYk+OUKDrcSMJsAhQqC24mqUIu5g3J9yiZ8/xhbM3nIbnC3vte3v7u9ty99m&#10;f88u9oH7SIZM7sC4axlTg0MGpDfeszgrOaWxmG7pAZSrdAJ6EyGmbw4YA9sE4ZQBMHH5r75ns/h5&#10;wdKaDopTnkopwtLcIkUCa4Qcyt0BUVeV/L9cR30huY6UD0qoBS1kzX36N5pgS3pQUpw+dXk/EiwG&#10;Wq8vT3egSW463sYzMGb6f/h7QGvrtfUzp06fX1s/u7K2vrSiZkwpXyAuBqljl1f9oRu0M9UnFAWh&#10;GZKB7gjU+AkKeQu6mYkC/5shXRHO9FRFQkwkgyTYJiuQccc8IQIRbebbW9jjO1YWbXZ96BzmBYdB&#10;gDhlxkwYyaPvRsvBFA9dr5wCQS0bBgQhhZ6+VXUi2Ta3xU69OwNPHk4fMSMJtUeD9Kgk/3vybHCC&#10;v2O418QSw702ZfuZNVwdcmG+KssOButpF2ZVudU3VgYV/+4a9pJLxUtLtS0uzSok6A4MI0dvr12F&#10;yTOnt+jfp8jS0IoRD5NWaGuwo3SIPwF8iruWbKLoWVpZWlxZWFxR964L1e45sBsOcZgaQtYCfuoq&#10;xdPUEcQPh0YLWzYmjBEah2J7XeYi8SnLRNaEXHXqfl2zUMjc2d4ZQW88A2Om/4e9Bx5362Of8IQn&#10;Lq0q11dd9/Tyyqo+1FWvc5oWU8noupF6YMI2IH/EjHSfTrxQhhyt+dhINUrZV1KP6vVqP8nu0YoF&#10;G81NzYWU9aen58XcYLrUSyk19430aBgOjqeNgpF7uNQcpGIETbYwyxHgxPsHGArzPNUnBJ0wkAum&#10;pfqvE844LH5TINVrC+iHc+nCJyIlApdzdzM4Gk+1d2Cs97YH6Gu6oW3UenKUwlNR2i6w0sZrbVKS&#10;ekq3lt+jponTs6BcukptCtvLy/MrK/PLK3P6ZnlpTtvSAtu8tvklIf6CxT5LfmCMLbnO7GF1H/h8&#10;gcF+cR2P9ZpaBkq8qduK/ltdWV5bXtbScHVxaVU6/rn5pSiChpkFKfpW4WDCzNeZB8qHi5VGrVT0&#10;S5eZcowlUgmZ8HrwReXTNzTpJkormt9062Me87gnjJA3noH517zmNeNZ+IPOwFOe8ESN07rjrk8r&#10;BXQqhc+KWIVYbOpTb1So4ScoQ4aSZ2XTLo8yQO84HC/0OjYJAyYmY0OBOVXpdSofpQvCfH+sawFg&#10;JHXvP9VZf9BDcXg14QVA6gb4zwdVyPen0nIqv+nO7Y5QQ0JWJBEQJoBNK2eISv5Fsw9oDIkn8R/q&#10;VUsdTfZkmBoSeQyCyW6/LVKc88Fpy2IljV2eROLNo6nKtKiMiwraADlLdQzwZpGsmSSa4IsQV3+Y&#10;HF04xwI3fTmLJ6/vuJMar7f4F7OGS5Ac9DZZ8ES5g9FatK0JNClWJMyksyy9BqJ01AuRkINNQ1Sv&#10;vhhckzQQ9GquTwAX28juFVUWcV1x9hlKdlEOOiwAEvjzG2vGsJtLSYnCBwO+3E9+cHDhwsX/5Pu+&#10;73t+8C8pOI2f9xN+BkbQ/8PeAFq2f9ljHre+vv6RO+8wdtph0y26FuXYdVKyE2eYsMLma9wr2otz&#10;5DcIG+V0gNUtuA/i08pv3C6NH99mOFRjdXSLPRkdf8jIEVMMBkn0WvRFmZQhDwRY2aNAU2f6BfsV&#10;AUDMjNVKit5W+hF+ltZ+0loc3qlYqFKAhNMJck1y/tRqwc1+ff7l/JTBexYAvWupYiQOVXNZRs7S&#10;88tsQFqvUrvghCS66XvrZgzgSOYhZ2qAMV1cVU0VTNsYk+5ecTtTiA+Ii9jxo6ovt0weWvHK7MVa&#10;9ygk4wOUCN1q/zLuCegTV9xpYF4IkQ/XGDau7D190aDYKx4XkTMETQrdPdI9gpwKt+lgzpuLNUDn&#10;GNTmc/LKYdqTXVLxzih1O7xubm1+7Stf/ZwXfO0Jx7vx8PngjLc/9AxIuvOExzxW633rd5aXF8UI&#10;6yMdLXmJ1IOlfPiQ4mUpgKOlqfNQ+AIMPQw0CmwMoAwo9FPwUS7HHLHsyYE9om/CZwxQUGZtg8FM&#10;lQ260za7BFSEDCKDDYLH8oUJXlBGxSMPaWTnnCVonASP7Cs3wJ0nrSICUab+HuBPWPCW1ldhoVGa&#10;RLloLqevZKptl0YxfNjSGlVtyINYhhw72Xu7NYhhoZ83BL35fLYUWvUXcexLK2JeVpZWl7Mtront&#10;WVywJsvszIINFGDoSdnLjy2XieWIB6MrbVZtmaYwQ6pXIV5ywPL4hejbgtWf3Ej8FxapHzguQT11&#10;YYcuuykdb+XtDGUcBqcPFk4t5W8XB4x6GNEyCMBYpWHAk3iVeRBmF5Xxj5/18QyMoP85vQduPnfD&#10;N7zwZetrq/PifMkW02ZvtteTjPKZTS5qz6803BtYSU6dnYfWKC4AprtIgpAxgz8A5HvDs/NaFw5h&#10;csHaVnC0KRj8viGn5spGNZmFxySc13Rxhm+En0l5sAl7YLuHazGvSrmAf8a2MxlzUU8RRKYdaQr+&#10;9fIhb2pU4hRfb9iHBBmSYv7ICfHaJTNgSae7IF0XJSRT1y/yElkNNZcy8CmLrs26pdfAuuSuWrQ3&#10;uRmJqbD6VhXWRcG9vHLmlw3RNNUK8UXqu+Ic0qYoskrpHaIsp/Swr3QDZ/QNFkyupVQvVtoh7OKG&#10;IQMuPJSzzSzlxJWYNC9U1Yj63u+iiaAnp6OmkLU2rL3kGIXAjJ8B9BOMJ11alOMzN2F0W/ucPugn&#10;5U5jpv/Zr/SNZ8+/8FnPVVnOrTn06KfEVwk6KkQwmXyV3Hlih1kS/LD2xc+wUBhS4UHdzrKrU2WW&#10;8aTRhuTJawT3/ekOIk6mljujzpqCKBAGobiWkm5WQKknoCJQNeHSYpYSKWsYKzS1VddAlUuDWoB2&#10;5/sc2FQ3cYCyasiwOeHAp5mR7CVGwXXyqo4wXR9mJYFgqXrM6DRrk4YB1LFvsH2CE2q2aPO9n4Zf&#10;J/rE6rijGd7Zam2gP8SZwm4NNHRF7s9YBPYuJE2xKAZ9Cg3djVG1d5RV0Uv6Ia4p0yAwBBGl+O4X&#10;mGx58jo99ZYIo++rgpZnKC1kTH00nRTNrSD1dJcyaEMR7Ntw/konQINIzt9nf6eP9zgRZ2B8J3xO&#10;l1nj75TYhQXWl0qlU0wtmJ6gQsxvqlhabmp1r8BwNHt9m6JEwiUUCxNypqB1KPrlg92F06mdb9PM&#10;asEdnh4qpeuTqG7Sp4MYPD2eA/nz+88FcFesvLGbjJ6lSyJLuJteCJirZ2uXhyt4oeHZh71pnCpa&#10;qTqShn7ZVEjKmaYYsaxj2pxnogrt70q8U3fowFBJdtlsQrg32PJdJrnnqYlYRM++WLlCVf2I/dpg&#10;Lcr3jfvYNTTBFThPYj+MrPWSDL3nJI4VK1dEUtWQq7DS74GWh6Wdo68XEiv8j6r5Iu+WvIWSVqAG&#10;6N7vz+mtPt7puj8DI+h/TpdYy3/JN8UNgH/mZAuDCqaTBsYZJuNsB7v9am0NghdKFo42sT8hSqaS&#10;tcrUkqhRtg05X+U9arP5E5/z4s5TaEhQqTawZPy6z+TRhv4pcc6kJjh1MgYA6QpErUgm0YT0PTXs&#10;voWeJsj0huCkiwXZ//JAMKJ3fbjbZBtRMwrF/akRL3W9Yoq+6gOMVAfB/USE032wwVwTKdWaPH2m&#10;Jt9PfVcLpArPNXCS2BPzUNskZ+xubqZ5NDOF4cYV6auvrSs3hv6i3DqS8OyTqF/1jZB4bWtaoqbO&#10;9rHDiPGacZ7zSMAOM0YNgLVBft+3PsOlL/ic3u3jna7vMzCC/ud0fW8+d+N3vPrbz589p5wuao8u&#10;vhWSBvEh8/tWhsy42of2AeXAr3DvwKU+xp5EmLacgZMdUjfscqfczgKa3AKmSMgzAbEcvjxeDyK+&#10;rcaGRD/oAEDEJrpWDSWzj5QmbbgDIEMNU7iA15oAfcJKLVmal+o4NkFR7Y2dH2v0S8es1vnXoXh3&#10;sFIjha4p8cwrgJMuU2ZS8i6A2DQhjvZIcvjRuG+DC6tf4XaaQm+xqAqamSpiJ0q4q+JYoNFYhZWm&#10;NEsZFW48nLAGmviUMT7H3E6Gp/OPtaURm6qQw5ugFiu+2lxsFh4gfumWKpLCgqVSnM3fk+xDu/HC&#10;paeKP13OZiC+Y6cvaeYMW+bUgaeHKFSQnW7D/pze8uOdrtszMIL+53RphW6n107FTDFjsfM9oF3t&#10;sBMr+9gwAPq0O3meOAlbGxknBy9IEa9Nv2Wt0WstXhXOsMlp/+LGi4U6EhrA7xu7qiSaSmCs6kNP&#10;wFP0xF16fAr3Ox0cJOERgXQ+2a79gf+OUyHnq07bEvX+xcP/pVjLyBKmNzJt103LiYDtMZNW3LoV&#10;oEacr/sl9vioauVSrbxI8903m5ElwL1d1UB8nzEzKDU8HscHCpylcEXdWO5CUOe5TcSqejlEVxXg&#10;bOvMsgq7aF1Rm0TgscT4zKjhJ+N/sZEoFWwwn7dK16+LPRp+RgeKMUVZ7JX/acID66SIcI4E9xqj&#10;yOBi9tobtkPuBunJm2QfU87afiMmHLjpbryNZ2CUbH7u7wFp9JTVCWBN6gtp5uRIX92kaDjUzkpy&#10;NcllY1zpSd4oYeKB0x1YNlMzGpej/cDQDCly6PIhD5yigPKJz61yyQbjziSJEl0QiFATPohcsiTf&#10;FUlIK7PEyJNNJIRVeR0IhyZ6uIvkl0uzCypuq0XZSsS4zyCWiUolibfOkhJvnNx5kfSNVveo5eVF&#10;kHvAlgbMkiZTqAShmtVpuirTtKLDUf/ryuKSRbQqyQpah87oIW1uL4m4yR0pG2c0e3oANP3LA8A8&#10;DW1CzTRjMvXiQ53dYdq1Z7UwyxbI8k1s37gRBBgQxuZVXc5yMH+QEkW/5UVJcoaixqaT/WrXmPix&#10;EsSI+Tl9pWnKgow3AhkD9hC10btRPVoKStHq590y3sYzMGb6n+t7QK253/yKbzh/9vzu3q7bfPjg&#10;egEO0UtCVel8PWP00Ro/rjih5izDZDbXDFH/oIsJyLa6xUjhcSHtzhgD/cHypoX2A2WrXLB0jO35&#10;ixSSqnLvGEgGCZQMWORHmvinSgQD5WsCmhmwcfrs+eNDcRlKxJ2uhnsjvnSsmI9iP+NbDbbFyMYx&#10;wAY7oTam5r0Y9al+BEFr9iRqIp2RqrL6yPxaMFVpehXmW3dp29NVfV2QBZ58T+fmtUzyTPLMbYyp&#10;A15Cns97cCgTB5v32OHBGJiFBMJLhwFTM/HyybhFXceEwKgvfWKx68xqYlbDyYP7QD8TeankklIb&#10;8RnWiEEHEB+KSTWHlpD26F+Ur11xSYhrXqoMof1Q9xSXEgq9bbA+C7KYQ8CBxZzHdH8GNCooqSVX&#10;71V/cXOuYpyOa7yNZ2DUcX3O74GlxaXnP+u5f+obv+WJj3+CPuTuAxIk6SOYsdyeHKuGLDsZpm5q&#10;ttgTVgx4tIWi27ai0J0/0S9mrO6E0K1Sb1PNVaYtCf2wp2lmgpGP94oxui19WVGUE86AR2nXMZBN&#10;6UtTP2gOv9cFNAtVDCLTBvqycuAGL0GLFYg/JyPJkkCWSaUBjqNEONlc9iAfRYhSqT5gGchEijis&#10;XAY1TVnoFCvulle3Pi0s2sVMCbPWSzrv6pfa2tnb3t7Z2trZ3t7d1ba7700WbVj4CPnk4iOzTsFf&#10;dakqFMQFO9XYyQqgZ97XagNnNNm3ZTXDVK8EL9qn2GnGh8G2NFHEOLGMpUm88zlN00BiIrjvQoSX&#10;D46i8XWDO2uniKpVcL5rkJeut5P5MiqNoNfrpxa2EtyRcdrQAtjHk5pU3/s63sYzMNI7j/Y98NIX&#10;vOgrnn6b8igoDCEC2nxySqV4uBuWwWGj6PB5hxQK8eE8vuPtUJitPK6YBWM57FFsNLu2WohJSjyx&#10;PA51U0q+rPlj2pmqbbr0+alqhEEKejnNs/Magz40JHrBfCl/XCLo3tFqwiKRt0VZWljTvhCJYlvf&#10;oOIxqvWCoVoVqgzRCqJSNrnyAG9O4TovV21rAF+hZrlba/jukZz297Z2dy5vbV26fPlS/X95Y2Nz&#10;c2tLMWBHiS5Ab6ynf5b0HrrD3j5F9LgaS6OVe62a/onhKBEq8Ypjq1s8dQzWkdrguA95lYqJr1hY&#10;qqFA7x46Hw62nD2MF66/4L7HfAHxfay8Xaq2AO+TYlBKv2mloK4ztAhQ1I0J33BLiUlLkBH0H+3H&#10;/fq8/0jvPOrrKtDQx9dmLwZ9Y21p9apU25AZOV3R5GEI9GlfnOJxU6VrbHahDfI9unmjLohSctD8&#10;qe5dlD5KyKE0W+K9lCSvFO5N6TPhfar2UDZuA1nUz58d51biwoKigUNq4XsqqKh6nPvr6BgVXOWI&#10;log75xXP5a9pU6AriVKlvgm95aalJr26moEWaNINzOLB8wyEriqwCNK3d7Y3NzcvXrp00bcL+lfg&#10;b9TfEOrvGvRJdc3noKGaeDzImWxPv1OkdlJcg28y+4YNtZVRnLmyyfc5wsGpgfqFYbvLx3W1PBlM&#10;0+Bt1IQP3uDfA3NlFzZWZfU+iJYzFB0cfwg/bB305FYH1wlgnZC5MPqjS7+8RdIMbPA3f8eqoybV&#10;p8jU1Z+R03/Un/Tr9QEj6D/qK3v2zLmz587Z/MWjsDXfOwqQ+vwVf9JIjjg/1bxu7sdFnSqul+kw&#10;69FkIsAceJSUPSdBofmDJnYHbWWyd3wVBqakJDKl8SFeRAhS4sMih6F8vDKJ2p8AU1GkcT+5elL4&#10;mM7XeCkInvDV1CmbvE6+DwdSHao8+/Q6obtq/RBwPFCKR2Z09VGGDqKXJL8MLsfFTMcr0BZ/I2Df&#10;3N6Sm5i2ja2Nre3NrW3/t70Dn6ON1B3ftuS/ZUWd+fGpKfhPcXab3KnUPNEOZcFRVYUmaQr+GaPp&#10;Mo0LJfMWpxrmhfgl1I3WirOZ90FrXku1G23P9NZKn/63/5bK+LCYyllO3BwyfVvvT2/9JokceCzk&#10;PuoP+3X5gBH0H/Vl/eZXf9OfeNU3unlf5mt2D0uPpdGxZ72aHkmp0plYPuvkcYi/512pDZ8Oyjtt&#10;069iZhOFzcTZARhOHtedABjuINdM+ZUygkA/xHJ1C/QiP6leQN33L3loZoG01B8hvyIQCvC+gRHU&#10;FjNKkGmCbXHWzmYz+JvZ62DY9LOChBXxmEsOjVWVvrf20muCnl6CU4147ppEXOgG9REBjFHXJWEG&#10;gMV+H09p8zQ9Il2YLcJH9UomDKZO6x/9m8xSTxJPzh+FzQTq2+Kz6vFZpGXAJRm2a9RlutSnIL4O&#10;0PM6MzrkyP8ZKzwRVAL4Lruk17cJfuyfk9k7oLX1f/dvDB1vVT8pLVTM5IL70YFaM6wT24sM7TVB&#10;R6HHvjwVA3wRRsR/1B/06/YBI+g/6kt75vTpb/n6P/mnvvnbDQVoVGoEavXxQ/ZOaRNReE+JcKrT&#10;Emyd8sdqSr73ZyAL8ovqu4S7CXJXLm5YJkVPStki/qGomEeUh48XE7lXZ4Sx64+as16HYFJu7fkd&#10;eN35ec0pYUJJNnsX11DCdG+hR22umWyTiJPX6WcMm+0xvkF/qJIkvWVx2dCXR4sgiqbenWUl+/QT&#10;51ET8sMrBkNwAisZtwh8K22subXI3ik+4koVN3tNNFRhnZrn2oSZ88RFG3E6sw+hnv2OY2idBfC8&#10;zmDzcWVgmoVYCiY8uqbctGNFPV+nDiWT6qQ8bxwblKazuNMHogXLxIEhLEqvSvPTdg2c8jrzj/rt&#10;Pj7gujsDI+hfzSU9c+bMM55+24psGZApRl/ZfZfIHYOf+KQEVeeONUolZVNy8eqYd7qZniHbtLVw&#10;ssgYcv5UUgv0DeAFeeYLSt0PJjYz03R+o39z/g08RflknRFaKE4HHVz8UoGpYHUMJIuIz4tWs1Q3&#10;HZRBWbnSO8SR42e6X5kEM/IrBQoAlSBmwSkRoqIi+kW9wtC5WkmsaxAuRroGa018ce6gstPwxQys&#10;WlteXV1eW11Y9UgsLziE+3pouSWUUMckjsghtdZ6S/Cgg65rHXQ3sY8WzppSssmex6dkmeETolUM&#10;YtKsgNxd1aVVzmQ6ZsuAo9ZawX3c9N0sFhMNHz5UGPqoio2TxVYKPIPfRsl7UxEY3mDsvksTvK/K&#10;sNTxMf2AV/P+Hh9zXZ+BEfSv8vIKf2S2LJBZZmhTC+3i7osPZevSM0fFFrhsCGmMNelTmtzKFKGX&#10;6i10uQKMk+sapqB16A5zFlfLgivgIk9UQJKhh1kMVA1i4HkHrBmCTns2Dvk/YJfGUTJGYpGbDQSs&#10;rqw2VTHQUlBFzTXTxZqm0aK4vdhI/pm8uWu/yYI9PTzmzh2IHChdupUQM7pzkTeeZxWSTWMsV1dP&#10;rZ/Spr7pUyvra4ury0rOTbWT7OOXoBwf7sc6+ny1sLL6ndLQ6gCQ3icw3wXcgZnzM+EVIa8F+1Jg&#10;q538nDCgjtnSWzniIbnqLbRajO76smY4fObWc6QltrQSN5eRnYh+qC5vWD9f8yoCEe3rTTRxe2Kl&#10;gmRUBhaD0cSY61/lJ/36e9gI+ld5TeXWu7a+trKmBFPDV7P+xxhALu3yBpBRu8c5RWziNI4++8rD&#10;AptDDhbWO5lb8ej5bA8sfy0cwroU5gouUdBPgBkMhZIYigPDJx2mA3+Wwv1UDuqOEW3Wn8NsWFUT&#10;+biXMRNuYBru1RWlzRRPQaNT0USiAduK1dEL2ElHUwawC6sB7mFzXA+fPMOUizKptc6Jdl6MzN6h&#10;J+ZqurcEOcJ8FyoUahlOu6Kp9etrRv0z6+un9P3Kiuak6Eq4Zo64tUodBva2qWx7C5YzbXrUfVk5&#10;lyrTF4mCwtVDcrV5UgLXYSjBDKenljDDBa4rqucvUs6v4ytbi6S8DdK6XUuv4f1Y0XXq/VmVhkka&#10;wE4NylBChRvAh7CclwqrNIL+VX7Sr7+HjaB/lddUMCUmYVnYItAXy5NZHG4bWtCADhkELK/6q6C/&#10;Zq7gtJPkESk7kxbpcpqSf8cRvxWPE8rAXTnFLGB+NtyqtfYKjePUn1PnSw9PJY9GBhwCilsGuood&#10;IsE0DPEUjLqyPrAmPZol17xHs/CqWzrHH7qMe97glS8dHgjmg8RfNITkjLwwbD4y1rTxMu+w1Okl&#10;BErV07AYNDuyvaUba+V8Y68GlgkOGT7zugrK9wX+mki+srSm029zBrRBJr8z2TyXmspwenyjl5yE&#10;mTopKI2qsZkA5dLwUBHuNrLZQxwtOFfVbkyTASeXGkjiL4dQlZPpy1V/pXuaY0xRnlg7eejwBDxH&#10;OLoi5IYn5S8OXSmbh4HLbiVGL8yoeW9k9a/yo37dPWwE/au8pMILo7xpfUN++kTLFUYjFtfMMMsp&#10;QJYBxjP3cWI/NrTlM1DV/U1Ma5ra0GlDeNTnN2sEtggfDYYP86zPZ3uA/gndwkIApWY5tVSZMuhX&#10;a39+CLS2agViIxucuzdZd2YbflOelEPXaYBu6tWDXsE+kNddVxiLDRpWph7WdFlm2KLdLIrM8OfV&#10;DINjaTQDhNX3XN51eZ6eiUj4WKqO18H3gFjS/VQTuSjV37xO3YYGtAoGrI6oJUgn5A0H5W67TUd0&#10;9eKV9jaZPVewtvD9CQYukBAUWKClcDHF3tSEtLb5LNyeFHWKr4Plfxjup6aQ4rOOIqxU74RPfyX7&#10;V/lmHx92XZ2BEfSv8nI6E46sQ8Bu3y9xPNpwAlNVUTeZ9Wgoq/4CDJV9DDJ3yfx4ZKtCVClUo38m&#10;urowCCGkW+pwYX/Syh/hJ3XPVEWxryyoLu4XjQwDuJuFrzQ/aAWyd+U3RVpWA/UKvPjwO5h8eKRD&#10;/JpRJRpze6oWfUv6k3bEDsjqvzKdYASqdJkibZpybaIzwVVrMGuV02eEqYcMwFrwYiLST2/oVIDS&#10;7vsdXCdSDyg6jNVJMSdTxstlCZTgUHPQM2K3JJdEmSs9kVJZbTsDGRrEZ0e/mCrEmLQPY1bKpO5G&#10;4KC9y/D4rJ/CoFHBL3UUnqdV+ahFoCMiVjvuBmNAW0z9CBd1OV0DKBmA9jDaMF4r31Qg9mO9dUNI&#10;K/qv8u0+Puw6OgMj6F/txeSD6HxfdjBK8U3tON+3E5hSfHMNqythf2RU0Jx1OpxM/uu39ahFcC7t&#10;SV0ShYBpjj/Z2xToFxMcHj6NWVXy68eU+iakQjtbViJfXgyZvlr+CEUD0EoQOqIDg4NOlQNDfBdP&#10;VIL/6DCpf1YMiq8/eSe1Sibt1si+7jhlPTB9s+AyVslLioc+QfEo0qbhJ5JgVi7PqFusfspEf+BV&#10;KE/3zTVWo7h9IqyrZTyiewFC+MCqMXWlQL/6i1sqmtTfCbLdzXAvc/tW8fj5bQqvKdUa9lO76PXY&#10;hNFJETfnPKy9z9Ww7koMGEii4QSlS5mFTnNEAw3VdFx68nR2SyJb6I99a0q+CgL5W9V/r/a9Pj7u&#10;ujoDI+hf9eWELJ01eSMKx9uiNuf7wX0RPCtLK8vi+CfeWmlrLQ7beT4VX2/zC9qY5526KXW3KDYL&#10;IE1A8/mvpXxbIlfpN8qOVBQFumSXwcCIOXrN0HcYiIUk5agPgzJhY+q0NCtMrj0QQHH0cRHRdUTM&#10;e5z+swioQe7ExCwhyHix7qwxBBAyZTq6aDcza+Bd+BaeS3Xjs0gdvOwoGWar35m29yJKX71IsmiK&#10;JqWi1Dn6YWVkuaVXEDzUsUKrMfuALi9oGvowIZcuV3L+9IXhiDf0HNsMDf6lG5fTTEUTnusExcXn&#10;HFug6ZkBZYLXJd2Ou6HjuR6JFmmsyLUJ/U7thDqDvfxS6y3Yz2yAcF2d+if7jx5AV8wEIs2BZvQG&#10;kM8DfEF584y38QyMhmtX/x5QWqdJRsIxwUqTO4GiZcl54Hxc3u2ZutE1hlEOr1H0Ncjkei+5ayX7&#10;8V7EfpEqQPHO1Bf1EQ/vM+U7T39SzJArXJBPDpp+Fv9mWiB9E1DqNukYbh64ZTupQtQTm42OCMX6&#10;F6P94IUvOctR+j/F8ZSnhLl7LSQihlGyH306VH7YfM5FhD8T0K2AGMQv3Pe/1uED+P5XjFlM9CHJ&#10;Ehji0pBKR4CySrUk89Nz0Hk6X5dqrCPmdJNtvSiXo93xUkMJs9Q37LE9UiuHbYNjKXpQ5Eaa63Ff&#10;om588O6N9YaO000a7pW+YolA8X5q3VNF5r4cffkdbnLZisPh+4gzObNF/lVLReP+pMgyVnKv/tN+&#10;XT1yzPSv8nLavGtvXx9XZY/CJBdsmeIUF3mTFEpfDRyQ8Mn/nOnB0RfxisNYWyoatCJ3TzIOMleG&#10;1gv97GvhfaWMoVwgCHob8DwS0KT5UxpD/2SsQFtezbiDQHB44awyWkPv53CUmboxlDVb20mGuE4+&#10;yx+m2lGrBk2aXF7C1vCUtdjEfYbSKlHRp9KojjJKIVRfjdWURZjV4pNNq6ztSwPzQDQ8TTJn3PD9&#10;iA61mbNFO4XbiM321EXzk2dp4MBgQyAWEymz+xH5KwZBqWSk5YGDHZh+6/1tiBGxfplt+EwnUmII&#10;wWhF6z8N/2lYZnWXQkit7ZLbA+W1nhkcmH1lyOhzgYeKf/m4ERz4Q91mZ3c2N3Z3tq/yvT4+7Po6&#10;AyPoX+X1tNPL3o7AvKEpuFKNuUYlNCmCFFUvMcah7ZNBgSFy6wM7+W5KoTnVkkuZsjAduV6M1Rj3&#10;kT5SgCeRovL3kmNC1PDYpndamhmuoXWEzTvgtdZcUMWcfnzICWCKJL9qwsWik7mmA5WWYwrG+WX1&#10;PKWtlzjSsSml3trnWoNATZROiXUAkO5NBL35fYrJWrVUsywa/3BmsWxjAHqKuTxeP9dUGAqbdmiY&#10;hJyeWE64sIPQZKvQMMyEqVdwyEjYSt7sC1It0jl8LgjGxtTMccDIWfdZc5MaLkAYPWf2+0SgfwVO&#10;F+sGOZP3QDxIW3IV3izkTdfjEzfC84Vf4v2it+rTvupZT3jyl1/le3182PV1BkbQv8rrmcW0P937&#10;+5rYVL2WUKuVXiZLtSBTn1MXW3HcZUBrjSxN02UR5PRepoRatpelm8mHuzjiYumDM5k+0jhdlYDg&#10;e9LFYauXqdjAXVoGCicTtE/amiiURQYwnUSyIsNgLtDp/MAhddJbPg/1bBUVhiJn9stNC86Wozoh&#10;PkycC7o2nSYmIF0czMxCBKOuDOuxWSWpVsuGBxBDunx/xqcjg0rKXxrXiCRL+pTSSKttQtZ7y/Kg&#10;GHbG3yQYsGBgqyqCE/3oSH0RCME4NTvmpbeX4FdnNa3IiZkevuAxu3i+gfl1EYeiCdHYxeh6C4TR&#10;qbdHNT3o5eHrso70iqKtL3SxhoZmrS4ODjRZ5nv/8o98w7d/51W+18eHXV9nYAT9q7yeInROr54+&#10;2Nnfunh5Z2PjYHdX/l3idwX60efQn1u8hPgDSVkOjPuSemsWrNtTUwBNh+hAhWedH/d2Z7PIJ+se&#10;JILUDy27T8MQfg7FDnQK7fQ5FmoR9l9RUU0CDwyi4qPKWk4RJeaEfKoKAYifMsGEPcoO1zTGBB5S&#10;/KnSceQ8aNK91GFCJGS7jspzxKJn6tqi8NDGxmq/0vnxSXTh141gC9JrLnhbYFvUNs/XhRm2+n3u&#10;w900tlcNFGyui1ehxJCtC+OplYyLpNvZOiMT75E9JiRUJxqtyNZ/KoKIBFpamNXml56bYcGBzQZd&#10;VT52m3Vi3lyb8v3Zo/0ZHw3TEz26MafIPb22/LGdQ1UA4sVs/ztYOl/tocPL+xApqWNVBst7PFsX&#10;TlDbEpGrfFDj3suux9Bvc33tmtgx1zzG23gGxkLuVb8H5MBw9vSZ3Y2tC/fcd/mBB3YvXz7Y2VH6&#10;JuTTJxSVuQatgPuUBZ3v08ljiYvZ3R5kjStZTdsiy++E05lnf6DbuyVcTcn+ijwnJ48fA0t7Cgip&#10;MXqjqOhaal6jJf9VPhiybf+FgmCzygSEikGR9LSwB+FPDQusxUZZCFi8CRKmc5Rb4DPGwqlllyV8&#10;QN/7y4C/wkgQDbWPdJek9vLLlFW9JiMK1ucVBmalgHXi7+14IeEhPQSI3E3WZ44joswMHyxDYpiZ&#10;bNGv0+TkBoMp3J8oHVMZZrr7zJKHEWebtFKQzrNyk72/SXrdGujBZ4X4/MlZfwl32uI0mXkM73yp&#10;quIzcG7VwF1W3Lbrm806gvEuXR6y7DZPAdHE6iJOa/RHsI7TPmp62FW/1ccHXmdnYAz+V3lBDeUz&#10;80L8uz/5yQfuvnvz4sWdrc29nS218cTMC6m4SIievgHuCUiZs1GjNrL4L0KlaJqqyjoXdVMT6eS0&#10;62a6qaKXHxr4ixoqGhcyZ+gA4vsBhqs6nNzdnLCjSAgkiJzWWBb7Th8wzg8T44YJ1ZP978mMAzsR&#10;aaJvtOEO5UkquNVulTKl99v2DAAkI4YHdWkILdrBZucOZuYO1CDmBzudlwlENW0Z8We0Vb8Yi6SU&#10;AoL4TLuqNqV0h9UWGbvOsSsuLbP0SSgH6LgpGDm5D21n6YVrQWSarZi8xRhGb07h/VXb3vHR3rE4&#10;HJn82+cfizckPg/rpi3R/kT+2ecujbd4zwnxvUycPlHD1U/iX+Y+4cl84rmS1R9G2We6YHCV7/nx&#10;YdfHGRhB/yqvoz5F+zu7lx546MF7779w/4OXL17a3NBk1q2dHY3l3hH0m64oe7GJpI7KZefj9UFt&#10;1XaR5vo0J+sLv14M++ASBjCTzaMIMSYX8tbM3Pg50jpUcN+2nuBp2rFS7etkvOmd4VQY2SCN0IQj&#10;LnHOj+ozgqBEKFJVJ5hTM6lS541hAuZqaUay0ZiacntYbjNWlrTEb1p3ssBlULH7ZcMQmUqqJ4uX&#10;T1lBeClgYahVRY4tg2ClulfjgJl+KRj8Kp4TE2Pk2UWCiE2HljjWSDxdeT57X3I1uzsBUX4oers0&#10;GPpFn8uLjYlcTHNh7G6FBNkG6cfWdXKUkx4tRFFFj0X/VBUOJq7XyanrmRAVpWi9KYrNrwSi0H1o&#10;7tJxb1y6uLe7e5Vv9PFh190ZGEH/Ki+piAq5t58+d351bV2f2M2NjY1Ll7c2NbRVoL+7r3FOntrk&#10;1X6IDpEZpTQJEzNA0KCB7IbNloT4Q+1Wz7qVzjEPhZTA24ClfLAS70eEnC3daJRzWpg1v2CQIt+w&#10;Eig+JqsNWnQjBQ9gpkIY4M4L14tN542OT2gRPbFqmBJoSqMknhjUF3XdVccIHVGu68FG/DojKYFm&#10;LnlgGhPK1rYTiyJRZW9ziyYWGO8KSf0EcZKgM/yluwdyFw7T9I7l9Aoi/oZrMTgTpVwbiaytGcof&#10;m8Y0yJ38pvHZFRvT+z2yi3pFahZu6y2w55u8UKv2hz3M/vpvThyY81Vvo6l3K88zuQ45Wam7O1jn&#10;H9VHFha+8U9/11Nu+8qrfKOPD7vuzsAI+ld5SdUZ+sSnPvW5L3rRbc/66jPnzmtaq0B/Z2tb5KkB&#10;P8KMfCb16bPwPMpzM9nVJVPceC3nDcytvK4UfwpZB0Kd1BuINhHRPA+K+F4qQA5PlvNNBQ1oOaGG&#10;hsjTr1QMD3R+KYnq3rxg9jhQjOazoko4npYUuXRYApbeqYkwsZYfzUy1zJMyQJ4ueiZYikrQTXHx&#10;Q14aEkqI3/r0XpYQBJsSz2Utuep08KsFRDUu9LWokzPh0VILz0Hz0rVbTB1P5bpWYxUSQtR1oh5l&#10;K3fU2YgRf2XwiPtrqVTXpi+d7+GFX8v/uRczN0P4l06Uy5YoUJe5rkmOuc6Hv9FOiIf8Cz/64898&#10;3tdc5Rt9fNh1dwZG0L/KS7q6tvb0Zz3zxd/w9c950YtuuPkWYf3m5Q0tovVRbzyhL6gV+z0NMH1W&#10;A1dfH+TIvif6yN6p6tOpZsshXFyxz/2Bb4q/sHHAgWkga3V54QjwMIi8W55TUFmoN7lr7u0v/VIx&#10;bZ6yI5hipqsuWffOQztYsKqoPq4pcnoSTfqXzcgM56N0ROB+i1LpaHukWymhWnI6KYMMRI+f1+d+&#10;kCZNh5KOacH+BL9HuD3ybyd3TMS64oFDWM6z9g4OV3DyUpyI6ctdi8Rclfzhir/nF5UW+E8aOiO+&#10;8Srf5ePDrsczMIL+VV5VaeBuuvXWp33VVz3xKV++tra2Ky5/c1MpPgiSllLbK9iAE+sAd5OWZbzF&#10;LKGPDfTVRzQrZWDMBPAoyOASf/EPaRGKMU5+WywJUBrJeSfm+R5whhI3DS479TJvmULPwIUroBG+&#10;p52zuvlJ+VtNylPCFtRwbyt9XI9mKgrduIG1oWsrqvGirmlBthw/TAtfe5RKa1Vh3pGxUF2uWfN6&#10;FhW9vQRqiC9sRw9k5WQK5bSsli60jYUtl6IG64iQgAOtM4FIcn5krQ630fNXLGk16bBaq0VDyW0N&#10;qRUgAAD/9ElEQVSK5uqFHNegA0mxNgiDos3xRaolR0ls6M7TH53E8+fhkl0J4Ckbd7fFJM9vrK/8&#10;gmdwVwP3KFYM7NdpOn3DeZ+c8TaegT4DI+hf/XtBAIQPmKzSVILMgt6r/iCkuoMk2pQTjzzX5MRT&#10;/ftxu0WYE32I4MW69ZorPnF3j72iA0h8CnBcBpZwTbS6Hm4+czOqg6o4ebQb6GYyp9a6R+vkIx+q&#10;zN9gGs1OiqPlrTy4fIU7iiI8Q7oSoKK3rwovIxCntSOV1Sb/j+EmZgINmkb2FB6p33qDOCnmvUkj&#10;I1irTs37eEbvVEJPK1VuWPmUSsd+y9wNg+WE0+q6SlQECCMvnWqOyKHXfaekqSThYbEc8SwlCuj/&#10;/9n7E2Bb8+yqD3zz/PK9zJoHzWieCkmWZcwgsCGwcQPCBhojwHQb2xg3tiO63cYdbQsMtgm7acCA&#10;m6GNwSbsdnR3BNHYAQiBkIQQqFSqkmrMyqqsyqlyfPO7b36v1++39v+7NwXYQsq57smT993hnPNN&#10;/2/tvddee+9abNFdXaUno03/58mLp/6tiM7HckWmk4V+P4eeM7EKxMzxN9HtBa2SqDVkPR4My+KF&#10;qN5qxzXb81tlzJvMRzf6unnz5kNve/vv/Y//i6/YJ/R/7nf5W/Cd+6D/87qo0WOkofLb3vXud7//&#10;/WfPn8/tnTvtRmb63U6TBiR8YGbrfOJ04XDV5VNrstBgdOv2dAHcHbU9zvoAOvDW21pnfxVilpoB&#10;tvcguZBme2NcWTKcVey0/+IixjdyoOoc/pBdYgcXJcyv50PYzsjb93il68xNYfEuUV3avLu0BI41&#10;NksRaVXazCLfJT6m/eQe9mi4pT17LQ7zyHmY6SfsWX6YPgWY1fHsGwfNaV4NPz0rvQbribx/OhzM&#10;uW3dmhay29qUPbspDcF1kepe1k36WYvXFMPYY7vhS+ebDdiT9JhrKHDXOsz4gEUqzSGvFbG7YHdl&#10;tBu9VdumpUoR2L24HF/9TR84cerUz2uV77/5rXUG9kH/53U9g8Vvf/d7vvW7ftE/8Ut/+Zd91VcH&#10;Oi5dvHTxpUuXLl27euX69as7O9djBUbASUqvJbir1moPb2KFZ/OoIvCGuL31O1RWFkaXe9XU7rLN&#10;m36vSsk15XtRvqWAl+86uFpgFu+HCe52ffF6x54/8QmDPcNITOhQLU6FSKs6KMZmyVMhb9hW53nv&#10;9haW5kHkiMgdqWMnkli7qmRnWjrsMuI9hAW1e6/dLsFSS7W5xD1uMTgxD+Ngpg20MYz9/o285uQu&#10;9KdId9dkDejPAYwRmsYH62Jlb2JjRxpkal3aq7MEePJXQqMeqRneVmSL+2XYZsTVOlWzEhZL76Zq&#10;lfvd1PI1sHFVzAIyMY7SaOfa1Z/XEt9/81vuDBz+vu/7vrfcQb12BxQy4eSpk+98z3tPnjl99fLF&#10;Z5958vKFlwJc6TKAEA/1dhps0YCrKkS0fKj3pERCYZRDt6bfu3ZabFbpobOsVLzltAWy3vDD+1QH&#10;asMG9Hk+0Ibw+b5SNh4+vcBSP9U/yR2IENU+uqXNw5XQwH32Jd29JhPGiuyJNxQXtqxgyy+uMKY5&#10;Vilzu4hC1g9oMXrF903vGql+P2ePxVmGcLEu3Z+GI7Q08qR0yz0Gfl21o6ewWhs1mxAiU462vP4Q&#10;bW1wk48ZX13T1Oho3Pz6zrroZi8GybUkjSP8Zyow8qYOkVlRxuqQtqU8ulurqqAXwcdMTOixESFk&#10;E62qshXz9HVruOBJmgMaK2ApQySeUYoySfjOrevXd46dPP3L/oVfd+ahc6/dLbG/pTf8Gdj39H9e&#10;lyi36umzD73r/V8S2vTt731f8Hfn+s7ly5cvXrx04cLlCxeuXLx47erl69evR0Fx93al+6tkC8ew&#10;FMw8B//acn2cZtu0tHELSFKGehupi/xTU9DuXn22tGf0+0P7/syDHD99Nv0PnIJBsnqoi+7p/g6c&#10;mVNoWsFaoQ1lZwasbFAprdX0DNbFMlxTDVOIuqyhksZp4TOnpcj5j3wUiBtYUDi199lgIQPNV1nX&#10;lCg4KyaNGmYYIy03JYP0sNvLrZ0fKKZuVMVzo716QibL3DhmeiO5Iw5vT2slvtKAAWs/DUnXvy1o&#10;a9yxWRUtRH32pvGXv+/ZryFtbwWFqpqTldDYhF3+xrZsdLZAzhuK8erVq8rJ9h/7Z2D3DOyD/iuz&#10;Ghi6ceRoPitlWSH1r13buXLl2uXLO1ev7ly7fuvGzdvheEB83LxFwE9rg6FdNqK3iu69D909HfN5&#10;IC6Z5xqTu4j1lxPim3ZvXu77FwEMoDTXaiJ3XPnd3pxlsjdafGTrwFzH70KTUJg62p2JQ7Z2Davh&#10;zu4GzUeshg5mHl7Ws3NkJ31BS2G3EGg7csOGyWPMORpJ0MFkUO7E19Xo1RmmkVnTCHSk7Eiao8mu&#10;dz4ljZfnTGKiVj57mPI9adnuSlPJnvZJIndHana12CJ+ynHTTZWnrdZopmyTNQ1RM+cjGNo2P+zM&#10;xsz3G8OIVVPctkbTVkf6v9fR/M/6waBOcxJ//97xU6e/7Gu+NjKzV2aJ73/KW+UM7IP+K3Mlb5PA&#10;3cn47EB7CnJvgPs3gvip0r22c3MnoB+/i6pNmYNtqimzpdqHh8B81bNOk/XBq5d5vIL2gsL2Uxg+&#10;nqh/aUtGVi5jsSvvmUSAPTzLtpe1VtPZJr6SOnvY5fXpNUwFlMpSYIyam5CramCy5W+n+3u1M4OW&#10;3YCYNwIey4h3OxDLQsvA1NAsoNel3rVFs6d+SuMFIo3VxK6sef3pefaweLbpdWcsphfzlMrRjye5&#10;XJ8h/e331grfedYm8gntuzkJ5LL/7i2ueIl6O25SedseDTzTSNmKXK250VLDtVhFrsQaAjzufW1T&#10;RavYGvpt3Nt90ocnFnEM0Gb9lTZpS7hS2caVy5ff82Vf+e/8oT/8tne+65VZ4vuf8lY5A/ug/8pc&#10;ydzct2/dvnUzz0jl7uzcuHV958aVnetXrl2/cr3ZXEB/auXtylDnMtP07t4/mGbLd+7FS+yUFcmZ&#10;AnB9ygGXPflJ3Uu+9Dnqkq09Wr3kuuPNBej61scMTHWE9y56vDzj2ne+rPV8dSpyUVWbKDqF3RFz&#10;C3BQUXYXAG7HPHRzzSRMFZfZWQmrcclL0UyxlkrGBjbTN2dlM0YFWgJje1ousPfJ/rSZwtgm9rpJ&#10;cKB/OyWehEW0bD0Rdsthh09RWCqD3vxLZz3m+5I/MEJNIVR7NO31243Hxjt7HpOTGWYnCYX2Cg3u&#10;k1xID1GJJZ+2pqPD6MGgfI7n3uFkimgtt9t3eqbmtvcyb+nT3cmW72Yk8CNvfwfLZ/+xfwb2nIH9&#10;BfHKLIf3fOmXf8lXfvXxE6dOnDyZUqj49ddv3rp240ba8Vy9fu3qzo0bKYwMp++AvMIn5ID0w90H&#10;B+/wpEV+XUERv49SALtMUOXd8wDuKwr0OWr45Xw2ESzE856i9uKWsv1dgXjdaN3z3RcgOyz6N1pY&#10;QqEleWGbQ003N1wB/NI0gq7F+Zqdtdt8u+Vqh+0wJJGsrv59k3buKfft+6YAgJ2yI/KmhWqzgqF0&#10;9oL+buvqgftFKkU39LIKg+qGpoHcCkC2XzZ16lVp9nb1fusubdZc/mrKAOT5sRh2IWL/NnnmorCO&#10;HrJH/0GeuPzY98mXkGOutHedjtUpb4z55NLHe5iCC+ztg2tXrnzzd37Xb/+9/0f2ev+xfwZefgb2&#10;1TuvzIpI+VWaMaRK6IXnnk1MH51+BuIVxFCZdBq6bXdUd8RdW9THcCuV3C0BzZof3sbMeJaDNfUV&#10;C5AtAOgYbcUx+LEj+SlF0r4OEzOMwGTEO9XArEEh9RaX1MYyLiq5akVMV0o2DORNnreUjzHHGLJa&#10;nzLSLSdqvUFzwc0eb9Q/VU4EAPkNBcozuWX4q56NfvFwMW0W3bJrgvXWfrOltnus3yQ73b2V/Zwz&#10;WPJj2Y+NnVIQ06R522SaV7ZnDpxcvH0lTn7wkkDl06nvXRZ8LO5wU9ndngP/4ZyYx96SAs7VZJjj&#10;jPYtacRLAX3DnNUj1QhiVzPUWKXns3bY7tNJWpNDyLq7def2hRdf+toPfMc/8xt+MwHJ/mP/DLz8&#10;DOyviVdsRbz7/V/6z37Pb/yOX/zd73r/l2b0xu3b927dzmCVO9d3bl69vnP12s7V6zfShfPmrVu3&#10;pXgFj0kQ7iUMmjIcKlwaYTnzi+sufAqKU4upWdi0NtSOyluszotTzwoC9FXA8fATboqpgPb7R6vi&#10;k36TMNwML4H/HgTfJC0aFEBZZOc1TC0sG7VlmZtinDiEwuDqY4qeTUbO1pmB67iTZeUktWolVFva&#10;AbNSJ+GtwyeTuT145+DBUem0nKGQvioG7ocP7yQRpT5Q/weIrUykQKhVa6O4FnHVnTt5PvBrJo/k&#10;ee9eBiT4itFUrTCrjTdHPPnyVaQ9nhrZlssyAmDSG4xN7rMw37PvUMhMCuCHozEG1eFoVP202vSJ&#10;6NZlr1ZnZuQMz6R9OHAw9YGv2Mre/6C31hnYB/1X8nqeOXfu63/ht7/j3e/LJO+ASHDj5u17127c&#10;unz1+qXLVy9duXr5WpA/hH9acQZh0GJO6arpTVOda5qfmdaSJqPQXhRCKz+3xsLjQK/jcHJreQ7w&#10;rd0oV5A/fmhBX0HlGsg3075rEMYpH95oUpfA08KyVfg/42Q7hHyqYoeXmn88pq1rxJ6BJQ0TBHn7&#10;j4J7FCXzaJYzRqg1XTVio0IfPeT9jJm9fe/+zbsPbt29f+veg9tJifhEKuMQq86xojvQNAga6l+R&#10;D+IawDxZVrvfR05rcHY3LVJNx6egrs/0wc8v6ZXt1/UwM9uCsgkQdivJdjWSjXvMHfs0d9La5iXO&#10;MQ6Ywey85khJtpV6qIBqooVGhZOVrnoUlt/FkI1Op9MHB+Ja3Lix80qu7P3PegudgX3QfyUv5qlT&#10;p9/13vcdy0hcirMO3r17IKB/9cbtS9euv3Tl8kuXLl6Mhj9u/046NQRRgvsWpLbuh5tWMQ+jRqq6&#10;4Zd4n+3HvpScUyAkU77bREHSh1Y2S/6/mPQh2odulxdaj2lPubq4GAVM6leomdGxQyRVMpKvI25s&#10;gln1faGN+rDh8XeTDivvsPQ+ZeElqXT4JXYUxTQ7akayNnDsFYYLxAfTc8pS7+Dzzt2QaPmaU7w9&#10;Da/u3b4TmiOaGUA8J67POzHCqucZbZIP8SuTTgbh+agN0mOUi/nB+n4TO50sfXL1PPlymx7aeY+W&#10;Alth1d2yNBgbOHxDMjOuTcbnVM7Bl6xfaRjdeUf4ltCa/HtTIl4fAyplR42ktuz9mo7QrHiGDN+5&#10;88i73/OeL/+KV3Jl73/WW+gM7HP6r+TFTC/M3KIf/9CHHvvEJzNBK7F6UNsePLiE1lx1himuW4Ug&#10;FVybG+zDu3sYfoC6Wpe2m8cWtGOYrwMopxFbOfDmaxfnP+yP/ywGuBx/iXNhtni0wezScg4vM/0e&#10;TPMOLDexLH5tlPvK4jbfUOVl/2xeU4am9PP0yq9XvPBvk9ks6f4UmCEHzShhVJgME89XzKNnsfXN&#10;ePSxBFIzU5xGWGQx25p0Qjmc+kmniY2uEnFNTAF6SqHaByaFf/wOI6sn71cAXVivLYix8R35vT0k&#10;Jj0/9bO9itV3SnlRBEaQVD3qnBurlCsFGignYZEorX0a2qVhTyEuZRortdPqNttJ6ODjOmSHCVJu&#10;337pwku/5Nd8z6/77b8r8dMrubj3P+utcgb2Qf8VvpKnz559x3ve+6Pf//0vvfBSZnPDNoP0xaEB&#10;/9ZZyWbnxqQLc27+Ib9XjrYYPn0JguWBi06VXbBdLsTGwrrIvH+8Y2n5et7rl6PXB3Am2SqdLDit&#10;rIF+9uoxvJK5zUKusiR5iBEUuceTybQ2KThb9YvilV2SqA77cFLbOC3NX2eM3D1gBRNjB2faFNHN&#10;Awgc6HWe9K8Ir04jiyBtO1rI5ICONuvs9DCznlXJM648H9uR5UP4FNz1y/Xr9xA3/DJQv8ZclbkB&#10;/H11qiwA1DSnj88fR78PFPjZS+Yg9gRMzpmpOavtcy9w5rmPfdVjb/a9tBaXEb4/J2lJWDkxFvhq&#10;lzitGs25dq1cw3iU4rO8GbciO5qM0YUrl5PF/YYP7E9NeYVv7bfMx+2D/it8KQOL73jve77yG77+&#10;J3/0x55/4dkjx06sNr4Cox3Fcg/jpyd3efTIsfRdptM+1aHT2YabWkDePMeKK/EWwQubtAxJPHlP&#10;bUZRmFKjvBYbsQqwTBY0hVuI19Mf0N9KTRfc8+eJAtB9N/BoxdDwCzPjfc5cq1HHAZ8Z3Kao268A&#10;pKrGkGjFOGdcWYCerGkQGdGJyJqwaBiTO2Fp7gVXYcFA45G8V2PT8cM0MaWrmIMSpwqAyKAOMkaC&#10;GeX5KvsOndN5tiB1n3L39fP9Tfu+dczvgL7DbSX78/KQciI/X2CXQPxVlcbp6KklTeFj5Sg06m07&#10;NBQ/wxYOk7oetj/velkRtgHeKPzHjE5AZvKfWKLSpC3rk33OlM6dW7cuXrn85V/3Td/wge94hVf2&#10;/se9Vc7APqf/yl/J3MD/5Hd/d279nXu31Wlyr0vxP2heN7L9Kzs3rt6KeD+QFr90MTLVYk4xU9Xs&#10;i60phzsJWLzEfD7VPSPakVIwFzwuOqZhkQpWaVarX6W7He2ngImG7qv4c6Q701ymlFBTBa21bcVU&#10;rUBbqE1ulwM0MBnuZRPAjzq/m29rtWHYSZDm8OM1J8GRJAfP1C4nz52v87y1szNPJg8n/33z7u1b&#10;qXhOFpecLfhuJ7UtxIH9z+42ecsTkIeRKVLnfOdDmFyfp7/ZnpD4xf6F+iWQhv6R1vHl1N/F17+Z&#10;sTm3b1F9QRG27UHngs0ls6TM3MxS2Go4IXxMXR8+movIdYxlrcNeTl5R17KnU3swtc6Y7ZZTt/lC&#10;HzXfzQBBgMVuxl698st6/xPfKmdgH/RflSsZLPje3/O7v+z9X3rh0ove1ZmyQqMF9CakHu/s3Llz&#10;I4JOfMc76YnYG7U1W+PEMWxkZIorN0ulDf8bKPSVo+hpUegoHMXA0kWtt2LjJgOmsxv1sttz+AFd&#10;xqrRd6uB/OXUqNpDQkH8dAIYHeEgP6Zqq6qyK8JsrWmJ4cYDoXIqOWK+ki+9e2fgVzRNO4ugqV8W&#10;LpdJyXmqb317o2sseFpKGfv1tKOEgU0Hce0xNaVKYOdla8rKTwTBXxR0rtLgiqZsawGYRySqbH80&#10;mhxQsLmD6DecbvTEVxWvPf5FOdUgEIiVK6MqgnK4payFkVKmNYn4zZaVFtsyPXvkvIP5fA5LQZKH&#10;Th5xI/abrL0qd/Vb5UP3Qf9VuZIZm/69v+ff+D3/we97z5e8P902G4lLSKDVUUKCRDBd2G7cubWj&#10;7xgOITetkmyUfbu1rqOp0QHU5dt1BydvWi65zqKM+jBKEul10lsIpZ0oy4MCp43WpkGxTqU4NS0F&#10;VIo2QNhKwuxyT5M1OofJV5BpsK5rDAzs0uqfwGbbBkiuIk/oeJTvo6gZzWMzpsOnyOMUjkcTOd0M&#10;Mooy7D9ltGKpzcdGjtogKKCv97ta45SUarLDfMeoYmr/RO6qYhbvUhatQFxd5G68BLPGkTpvhYKC&#10;UHM8abS3DUI+GtYG0aU526nutSvQpO9Be9x8Wi9A4svjK7W0O6qAb8vU9otLgcEEd2NgzRRM95+t&#10;ARAHXW/AjPWDCJfo3b3/2D8D/4gzsA/6r+LS+G2/+9/4t/+D/+Bd733v1atXqKev0AJ/GRUJoA/d&#10;kB6cMBdhFwJoWy+u5luXQ19mvE3eF3rr/jXfO0TC0mvW71cDOm2K+1rzAuQYh/ppr+PQBdMtWOZ9&#10;UTq7zNLLz9BGRbHRwqNKHnhriQtTDqMmctempLZmqQxGQa3ItPLEQOXW94FO+S8juWus+vQTJ4s5&#10;/eQKhx2eOI3pdbtLfXRUJEHPPKurSWNlFfRWhTWt2jIBD2JqGBxPbMK9GfMgPnCf6ceMwTxxPOMy&#10;HYKc1EyMQKn8YLqipeqT5oKpgGIbrcI6cvBBTr4BUst6f8YBD8/DNWPyJnu5Dszz2yvZbL1Lo8PI&#10;kihJOJkLv//YPwP7oP+6rIHv/V2/69//A7//3MPnbty8QdPfRd0G4EtspB9nntF3Rl8eBy3O3Vat&#10;L5hCWNg/ceR+U6xTK6AupprPQv80gjFputp/2bwt4FwOeCHjSggvAFkjz0m6DudASa7i0iaJsS/b&#10;UzKnQUX1iUqRWmalqsi0NN1xDDBKfEygsSsarePLCPmZ/Z7vj1bQVJBzwwE2GhYs3K7EFBLb3MRI&#10;XD201c15kd3L81/j0xlbzEfHHS+jLuhn62z1mF/ZgdaJrSevz+/nuNTaHA6+JwMfrD8B6gP7Af36&#10;/Jsrzr5zqOt/z76fwqY3dme31TRD1BuCzNOGc1kOo9HqRdCUaccog7bcyyfcHLHQfbu57nv6r8vt&#10;/ubY6L6n/+pepyDHv/S9v+0P/rE/ljmlAfZIVGB4Mt4o9UO30nn/VjpwXk97hp3w2Pj6aB2n+gZB&#10;xxLpiWxL8r6B+3j6C0wF2CGRO0QECr7+sn7ydAYG7IRIcdQi2wjJ8XtnXl/7MKy2CTM3sEFHMwB2&#10;O+j/7kN92ADjuLqAn8RKX17CmWPQZ5UNyZMHDMnxo8dO+GSAfNq/HznuM6Kmus5onI5G6lJMXp2I&#10;oEaaKGULbVJmpJBxvoYvDTgCmGJ6Ouh3u6pm8uOeZ6rpgtg8FdTUGLRxAu0l5hN6cOxw9i37CeSL&#10;+CeA/6Nx9NnLWIzd7PZEaibYzbFvoiurl22ttjrczaktudaxOUSHq5Cihr2PrUj5/oHD9w8eTqNW&#10;yvpaiUy2guTDq7us9z/9zXwG9kH/Vb96AYfv+c2/+T//k3/q+MmTl25YK4oG/cGdW/dv7mSmHRNX&#10;gvtRr9ByXy53yQ8tchoWR2d+6jlfru7bOHc0OSMCIYlZ5Uibw0sWSGCXe1HwX9lL+0WuxrxC/DiP&#10;lRjaAUaMNye7vNAB/MUbTVpx1ymt/F+VprVl4aen9FbvPv71IXE2LElw/8jxE8fyFP0DqT5PHD2q&#10;MeAFx4LXGqqlN5XlmX3Z7ayc32xTR7J1+hUfehDbpoNPJDJthlbAE3w/Rq8bvf7phaBD7dkzHfzg&#10;ME+bvbnPRw8H249kf+B3spexAMcOH8Mi0TAn5VDWU6+gy0zyulzyYURu64y2Krd6qqlTXsniGTlg&#10;OPMyCVSZoPJjYL1PatTw8dew4f1pWa/6bf0m3sA+6L8WFy8e7G/6rb/tT/83/+1f/It/4f1f+hXP&#10;XtxJAH4n4sMbd3aug/vx9I0Dolpvp5j65vK58LaBE7se4zvvIv4Sk5QVtqOviDA0SlnwlQeoeqd0&#10;+PQH0CYsN3TrERZ4K6Uj+psBrbGRfl4bqHhzlOclHmRYtnoxrJV8EKA31UUcULkb+Bwd+WM+jx85&#10;cuJoYDQeNGS5cJ/n8ZNHjuUZ0Of1w2l35uLyedvEgrI3nwht7naeV5O77RKRhjYQ6ZD1PKfBJb/R&#10;nXfHpY/W8VbXGh/ar6ArBNlEKENGGTIYF+Ttk74e9PaQFQM1hWHdVk/hFr81vd4MRdG/l3YR/CtR&#10;U9++NRu9ysYB5oeMGvPs7OXpOJEf9sg+X4v1vb+NN9UZ2Af91+hyBQJ/7ff8i//yb/vt/+F//Ie+&#10;4Ru+7ukXL+cmVad+58atuzfyDdrNu5QqqU2pGL6cN4KQ1vEPrbLkJ2ZqZ3qq3t+m0CFCmLynudmZ&#10;TNukgprPzmZqvmDrpLYUgSMAx7GuLkcEH0nodsZ2QX+I/xHOrG7QvgdTJMXT/mqlXIKzsi5DCJXI&#10;wfGHLD9mkrQGQMolbvWxw/HHyRJn3khLxlprXJ/XhvU5b3m2cz3Bje0npwjBcrKXFbRZCTuePzu1&#10;0sS7KeJJh1tPZl68ndESL8gNQd/3eCdbYU3Y1p2ZWuGZn1XMXyr+WkK1RDw8ij4H/Zc526VzPHsx&#10;Ph00Vn3VItgMv/oon09TiH125zW6q9+cm9kH/df6un3Pv/Sbvu8P/IFv/KZvfPaFC7b8avcB+jxm&#10;ygqtHoUIpZvNjOJYwjEHptVgOgVwyes3USRKP1HENF9ZkHIvPmccuSLMYg643+foQKZ3WvOh7fYZ&#10;MJz0aD9nFQRtWGcm2ZikStNRNfbF2YpDQMgQ6DNLYK++DjMIYLXWnKOVwJ9HtTQWotFw+PDBzBuh&#10;I/HqXza46RATnqrqh9TSHGhomvoc46XLj/1I++LMLXEfm6GeSMmTu2xc1fnNjxjtUPewBtMPTeb6&#10;wbB1fth6rjH1dlTQUV8JEZMbZufnEnm9Ki5Vg8oOKeY0T8G5bbymKHMLA9cFrgBVQ2DEw77uP/bP&#10;wP/CGdgH/ddhefy6f/E3/v4/9Ae/5hu/3mrONme0yy+FQ6u0BkwW83Bvrb+l5GjYmUGajTkeakf2&#10;YIljKvTQiSywyRIMSTAv3PPaymT6xGT05/Xv+mnpR5Z3u2tAiq0Wi+7mIdojZpjrWquhN1b0UMMk&#10;zgXOpwnxpGxRT8pvjUDRmgCf3UJxc3zlUbOuDc5me/jzGCUQbNmIgSoqWju4EiGlYCq5pLBsevsY&#10;IJVz68STrY6tuYU2wGlTvT3PjdE3VTt2cG+Ofu3eXCR1s0217HZaml20lHrXlLnv1fvMfK52bG3/&#10;0v3H/hn4h56BfdB/fRbGr/61v/7//B/9R9euX0v7rnaNtNUYDcemI+SgN27goKioXdnMcASF8Wk2&#10;Bo8yipqX8TAl8Af3+3qPeQ/uCHsLSvfg+tSYluN/2d93z1oDh/I7pSmmGIpW+E0EVOYz1QTNTIwA&#10;dbLN295MNmElmydoaeiy+1ye/pZ7MHWx2JHt88fiLK3++gRTJJuB20OujOB1yWnW3k+enL9qndZ+&#10;KLoUnPfkWbZeCrsZ760uYbfLwqRVisxj8zbaR+u8chaTT9l79raUDK+rbrbNhrbHNH57fVb2/lbf&#10;8GdgH/Rft0t09tz5U6fPtOkXzQHo3N4BHvlpsQI/Y++GzOlvByb2Zv7m+xYEbUnXQf3yyPUZO15p&#10;jEMzjDUY6zEQXzQvQbQ96wavh9nJ7k0ty+ZsF+pXHriec1OSoJStGkpTI0/cCpQKot2ZxVCtnIFa&#10;d1MC1d+Qk5WvH1XPrku/W8CkfHPpYPfGMx0JOamNceKXbdtCI89Z9+NlodCC/j0nEepqxRt7c7I/&#10;U2tF8DC57Z7DlVo3FNg1lFuyulag+1BD57u2HHHcBIu86UIqySSZtP/YPwP/8DOwD/qv28r4wD/x&#10;nX/oj//JCHsyOH1mNaUVjU+A30qtXS1HHE2LpXbHnOxF8JXeKx8xbdj3BPnLA6dBTYduAA55ZXlw&#10;35R/WwdbUX3ypWtOlhyIKnimHbaZ+5iISRBsLn7J6vr3vKzD/FYPm6L9xn7T/NjEI7hPd4f7eZqV&#10;rT2gquy+DXXyLK63smnqDMLLHwvRj1ZyF/Q3cCRjvKc6dzd6mBS3nUih+Lf37iXG9rJC/V6eqVMl&#10;9+Q35s2YNo+1hW2mLxZ+rwviKe94ADvlq+3hIKdX2/Lq9d0Rn46U03Ug/7VSKvmhkiDtRxO4HQsj&#10;7rcKcP+xfwb2Qf8NtgbOP/zw9/yW7/2+P/LHj588deGlF0Pno+S5eSdDtW7h84fd3xxgfMHxowca&#10;NsnHRtOD8Vs9J75+XeXtscdXH99TeedijJZTXkn+xihPvnGPm78VfJkf2BsBWDxct7Xywn5Os6yr&#10;+EACeqaPr2aY0VnSz+eQTwSXov/EDsyNDTYjk6f+qzVdSOaplopA/rjjdUdrb+1WH6sQi5ztRukM&#10;I2QfOiecUO7Viqq+E7p+mqKtTPpUZ1ViSmFXA4wlptWyTIK5kUMnXg4tP848g046uNFpMKmk2jq2&#10;7Wo0MR1ez1WsYep+rmT3l6mUZiE0qzMdktYLu03kUgOyr9N/g93sb6jd2ff0X8/LEZD5Db/1t//7&#10;/+l//r4v/4pMUgzcR65/E+BnNpOSv3YVawK3ssIW6w8ULIK+CL9SgS8/puYyWyeqTmQ3r7sYnY2e&#10;8VNGHlNPf0iNKvBLdmxMzF7pubWjeySI2z404zqs9G7XSZSH+LjKK/OkTZvespVQHQtQ6dDqWLOn&#10;jjaKJmQ+RyiUyvN4njEAKDvppsAzf5rvDx2LSZg2ZVYRjFp/egVVOdpyAXSY038HW9B2C8coFU4d&#10;Ft9ka/19+03QrmEiD/RFTjLb2kGkynlxMlviIKeusU4rp+26sF3CjZIxkqrstPqdVSqNwmd0Pjm9&#10;nSpmNojhAHukYGxg/7F/Bv4RZ2Af9F//pfGbfsf/7iu/7uuvXLuSpO5OGvFcv5Gm7fTctLhHXO7N&#10;vpXtKxH0ad60QFBE0LFvaZWPIgmIb2cCWvDryKI+2UQwUhf9gDaFGQ2hwhjEmO1SY6OGimVe/pjt&#10;267ZOt/aoHZFKxOt/QhjUapnkpEeGfie4jNb6vDM90dRVUagaQuEQ4HyCPZTuhVwj0Z+a6cQB794&#10;XV1/X3D4xNFDeZ48fOjEocPHDx/K8+iRA0epy3K8ZCka6nP7QdM8op/TugH7qdlW4UhKblMnfOLk&#10;ieMnjx87US0pL9sty2rDIWIFGji03MveOg0cvBq0n1DVtKk2iZZ267g4DVrM6nFtozNSp1wtd70T&#10;F+3aMM+YRzL4hg2dA0/PaZUAdIJ+/Zf1/h68Uc/APui//lcGv0wEZowIQ9PThy3JXGbwtQdLqZrK&#10;R+YJqVs5zMC+Lcj4FMFlZJCTzm3iL1+mKY38dFOboE3ToCvzibloONDIgTfbNafP7TfrvO1VB652&#10;j2xtoH/CjKZb2zthEgBNkC4FjqKYNlfL8/ABmfrDRw8eOZZuDYC+iG9/ytgnYVCCfzE+tkc4dPzI&#10;wT5TzAXdHxPSV87kryWVYUuSPg0ldpvFlfCRQbLHzomA/lH665ygu07wHksD0Gfn5q2akZYUtDq3&#10;OtMVUfWM+UDp04IJx9s6Il6aZqVvVyagfFienKCSSfBGU4xgEABrBr3ThtTF/TVdzIku+4/9M/CP&#10;OAP7oP+GWBpnzpwJDl2/emVn52qmh4TTv5W0HAO/xX2SdUGIFjpNi+VdNr3tXLY+beYSy8yXnB8l&#10;CT8WfF4mOtQZXY52M5R5tvFCEWllB5YJePkZGz37vGzsDdBeb38UJyuzsMUr7fI/L5q/rtTxtE8I&#10;1rUdZtrjUJHbCrXBTboSbVDaYxKFDWg6MVJxjuav52Iy3zbn3ASYez6lAdWYP7x27c2x44fTXMc+&#10;EPHlC7+Tyd3dATaz9mCP2fXsz9B5oN3xBnNSX6bkHKVny5dXr4va97G87QvRFj2ZxhPmb2XEO/6x&#10;7E7nEOx3YXhD3NRv2J3YB/03xKU5c+Zs4PDa1evX4+nfublz99aNu7dv3AP6mRpLvi5tFFWIqDF0&#10;CJMTNqJuob3k1jXNCi6p4pbxmD+tuA89ja+0zHOoDvzrkunmXUGoSR4u9bnwApCsxgYzmHsylfqc&#10;7XazxrKsbm4bS7TVn4rOFQKxF5MdGAkQcKtLbutkaSjJE5kT6Q2nBLezQpWgYzTUtrSCmP5oezX7&#10;yFx8Tt0q/XR2nypk/BAFR3TonIGTTSRMldimELURqU0gNiNSysZLswRP+Ti5+ibJ28Rn5ues5mst&#10;p9rtFFf51e6jafCOFk5McOAgPYX6TNP8joh3iK6I3yQu4WFUPJYQ70s23xD39RtzJ/ZB//W/LkHC&#10;CDfj4QXvM0grcH/99i2e+f7enZsZtwK9z51frMfVzNiqSgTBWypGy/C2o6ViyZmDNaOzlGHaQgY1&#10;oSrIKgDr5y/Rd6GqzM6id3qCpgrI2GG3h/9Cy8lLzoDHiTxGbYLgJIyM8Ud9/0kclPOWZJqkhXs0&#10;LdCcW7IIkxJO7HEHh2z9I+YAmpsuhdJRLEOJNUmsrCmbLsmzcH1pLyfPvbWYyCbK0Y84dDfPUcnO&#10;pmQtLzNtdaaXaI3MKO63vsnNbmyuOox+8dwWqMYdVag2Xb9bfdbgoDXBGRt2h0YL9BdC5Ar0Z1Qw&#10;Wdz08FDwJSdIIPP6r+r9PXjDnoF90H9DXJrc0mm5c/PugVt37u7cDujfuHrzxrU8M3v73t1bdI5U&#10;Ow8+B+4zdYnngyhd4v7H/buTGYzxAPOcDpMzTNC+B9ORIKjiK/N6P6hA2ZpSXtO2zLulXsV9oRS3&#10;ehWmbrQK3/DGRR9ZHVplZuXvxw4eOnYgz4NH4z0TYVTGicloV6E24VeFOOOfINkPHAmTf/Sg9Lld&#10;cnZbSwRyyeuO2KYjqOyTufIBQ19px9zrUY0Ore44FnO1dDRKxoD3LttUiWexnk/OX49qIawSGNU/&#10;W8wube3wV4rFatutsaaB1m7uYo/YtvDe+GvyMxB2/ujPJjbo50nqooeBvTaY6sw1nmPfHYP+4Nbd&#10;+2nVd4sRwncC/+QK9kH/DXFbv0F3Yh/03wAXJrduRifeu3/7wYF8vXH7duD+6o3rV2+k73IGbt25&#10;Tcdg3UKJnTagUc/nPBMsxoH7eXYSqy6jXIxCyEkaLnfRbryt2KzEUuql8voSyrvtmefULJ7HIGJV&#10;j9ZpX1FAJ7RWh56Piuoy7PvRA4f6tG3QqgiYaGXrswZgb13hoH8wGPRYq/Z9db8c/VLeVv2Mgnln&#10;G04Flj0RGg2YoLY1w4QXmrectPZaI/fbhp3rgW+PnEcLBKaTSTCa2KOWbCRQ7WfVTTrqB++tajX8&#10;cU/tEtTitDePUi6OAcQjxzSk2nilIfp965JQ5cCqdd1e1oNwZpiRxIODd+4fCOjfvHsvEl8atd5M&#10;VTe+/j7mvwHu6jfuLuyD/ut/bYIgAdv4a7cPHLh55/7OrVtpr391Z+fajRs7N3Mj36HWktJLFZqr&#10;JYIj8g4dvHfoQJ5ivRVNksOdWbL73DiC1Z5lwcKC20DNSENa6NlGwK3bpc+kHYHWYzm0aodEn5d1&#10;f+EH6ZQ9vq6slMXA2qpCV5l7GZk5KK7FQNqKOATJqQFum09nLLb9ZqfZSvereRwLNmL2+XA1pM0D&#10;VP+/J/U8XEp7gmoVaL3fl1ER1qaamKU+ah5zbEqcsvukVNYeloVfqdc9d9YefFdsG9vQ8zkdKSBq&#10;fI41XuekRNKkQRpqKKEicDpwiHRu1sxMWr598ybO/s07iDb31Tuv/139Bt6DfdB/nS9OWIEXn38+&#10;Ss2gUtz5lGTdvHV7J2MUQfzUad2KfpO+DAHe1r+qhRTGgjFD7puK3a15XZBe5cqWL91tnsAxq/as&#10;vKVt58cdNeVp3ncaC6sFVBk4lf8WlXZArq2MA/DOZZw6oyX5GSni5vYK7o1RmpAYRtz071AcMOL5&#10;NJmS1U9iXriMyFLYBAs3GSmAqF++GzWQ0h1qvFnjakjHliyyauUwTOOWcXF3SrdIRE3/h/mn4ikE&#10;kcZKJc/LyzQ14FHOaZedqeLW1xlKJRba7cA8NrW9KHpapxi3l2M6L7T7hMVgUTLRLi67l7ekmuPW&#10;7RR13M6a4asZ3RB4uVKv87Le3/wb+Azsg/7rfHECpx/+0E9cvHAhhDIwmNRc4vTbtyLcBPRv3Ypq&#10;/9ad2ILOul6MwW6eVaCZROYIE3fB/h88uPE6tzrQyX1WsV8TseV1hX5mr/KkDGjrIcnbm11cUF/P&#10;vnqV9YQwmu/ddVmXjtxdTdlGf9o2E/5ymkks2nrAf+zY5GubjBBjt+fwOgD/Oh0rH7oyBj+D9Sjf&#10;ryH4hy6CLaVRRagbWL3mev52M7lLf7r7SbvfDUUz9gYGrRxblbiM+8o3/mZpZPnwSZe35JeJLUku&#10;w01p3yT20mYtg3fu3I7ENwvmdlK5lmbFfciqeZ2X9f7m38BnYB/03wAXJ1rBClJ0IAPvcdfit/kI&#10;7MPWrsabQ8Rvta7QDVWOm/bbnquKS9q5HmMxUpDvE5dezfr4yCUSdoXhy9emX8B6Og1E+qYZRX7P&#10;J8CdSNhs0wBbPSqxJCtCaCJ6dlde3i5+GQL77Wy0ST66avQ2o5hOk32BhBCONC79TIEZKqbsfu3X&#10;aIWaKdZJhzGhGz6a0GVyelIK6NU5Ka1pxyAJtWmw0G6d9eUVxa4SYztKDO9VHU+NiadmdofzLVu2&#10;Os6V07EBv/3wW0ir9VQ6y5aGyiJ90WJpA41YiAjyadAayE8omOnKBGMP7t26fePsiRMPnXvoDbCs&#10;93fhDXoG9kH/9b8wFaNnjlOmatOEPtAQ+XVv6FshePJMtVYydLC+5X11fPXMy0U3ayl5oYimvYvX&#10;JKmGCJuyhQYMsg2j+awKc685sEtaifrSHmJYeZ+KfNoMeUsbQzxJd8xTwC1/486K/FuWVdQsujl8&#10;XAitXHGb8KUGtfjojmhfZoMr4hj7M0KZxkGcFKC61NN6z/xmeJYtoGGTpGJbr2Wrt5TK8rPPfM9v&#10;sESrnm0NmRlhTWfxsqe2ylzP8dhnaXXjewgzMyQW0UZyHwG/4263mGiFCNnqDI3hxLV1HfyQ8vxk&#10;bAkH84W+rDTjloOjRfe/93/5fb/jX/vdr/+y3t+DN+oZ2Af91//KBCqTj6TvQG5zyeeAbWQY8fa9&#10;s4P5VOnm3sabq8DGx2C5QCssqxukNN9Ojs5volPn0pMsTmVv4Y/+7WrpMDVeBXgFmGxC7eGewqGt&#10;2GtEntuftklSffXeMtMC81iWccKHRd/Uiy0C7tHNe/vtyniOKBLOaX1b7n87I3xbtxn5qoqiutF9&#10;1csf6yyuN7XP/bbxrT9ymx64+zrfYz6nzm1qIoaaKdwrypyFNQc0hzTJcCa4OzpnDq2k/xRS10Zz&#10;SZtcWKrYyQA7eyFgD/PHwrjpfOUMW74V4//7/sB/8q/+m//W29/5rtd/We/vwRv1DOyD/ut9ZdJe&#10;zL4yx45G2A76Q9vmjg/+pKwe3B93PwagDl0JggKzvuryqEE4um6lgjeq/zqR40euUq1JClQJuRmL&#10;RVAvXn4Aq7HBQqAVSBRiqUBqMtfYpEZoexoENEBoIrfzcU0aG82URh+lugnUIUQgdJywEtd+TJuf&#10;Kvab7GxSmbEhJDp89pTIb8CY8Ae/nxS0b1vmJJ80YNvPb1u7voLjKu7Pzm/x03YYkzBY6YItqqi7&#10;vvB+ie63JLrGyJ3yG2cItKSux72HmZuwq1liDr2+vcW3fca5T+yHIwDk4+t3znKIpO/+Z3/V+Uce&#10;eb3X9P7239BnYB/0X+fLE5A/cfJk2jieSJewgweOHTpA90d6bIV8CXzpwkW5eQPfjpG64+wPpm4S&#10;GekYWrLo3Qf5gPvouOPrgvurU8BoF6tg1LnUpZeZaEKzPi0xh12C7bApA44jrm5l/NhucdiXNbHP&#10;T9q0I2xmF/dX8wigf9OKTpZzuwrb3lTT7qOlqyMhrb6xMF/G37YEJctLke/SW8s6zrHxYdsO592z&#10;s/2kflh7l46zvfaqjdAobuDZdIH/y9uvAujmOdoyOsddSacVCuvDsS69GHOuMbx7WyGtzszmdzCO&#10;fByVuNryO/dD8oW/7zM+AD2anLwQK2JAd/Dq5cuv84Le3/wb/gzsg/7rfIlwKe+nhPXAscMHThw5&#10;YDNgao/C8oMp6ayCKE8RT+L4AX1d0l03cVAbec36peoO2Y2tVsi8Zul7pC8l0ocWX8ObGj3IX6wm&#10;liriaX1gAdeGd7j3C0D1WKfRL9VZMOk2RFuYvYQ9NFWWHTFn7H5swqMC6trELu1OlNA0q50pTYbq&#10;t5vlnTFby6m38cwgt4lmAXmmkU94YWSyFRdoWqDv19GMlscoqGnoPvyQpglaGb1RMn6nbhV8jszJ&#10;/sg9tmay3QlSNQpfqV8bpsgrUbvaajWSO9FlJlHDAK5szZYLab9w93ZAP4jvM559DMCd+7fzTA73&#10;DiFPPP2rly+FA3ydF/T+5t/wZ2Af9F/PSxTn/bmnn3zq8U9fvfBScP/k8YMnMvzjiD0lAwZhPTJJ&#10;JW5dYvioeMbX17ND5Fc4WcnNjaIpvT+J16Wdb3uyeYpYk8yd3G/TvxuzUWIHrcpqPNM875ysjchZ&#10;m/e9+PjqbGZOVsXrbd+2JI5jVVbOdUxPVe4ll8aubN9oq/YwQZuWcwoDJq88ytK4/aLvTOrquVi5&#10;jHrlWxKgWWl1p0Mq1ZjO68nfTu+58vb9U/86h7Y3+7o4K/d3aWjnlLHVPJq8jV3gQ1b2XBtId+cO&#10;d7EpxRRe3D8Y1X2wnhkpzMZiUgqzlMX9pG9BfJT5927eSB33rW/+hR84//D513NB72/7zXAG9kH/&#10;dbtKEec88dinfuxv/bUP/tDffOaJxwMLJ05mQBPT+KrHTnhPzjL3OYNzIfdVaqy2Wnir7bmwZCr1&#10;Kvf04EU2MmW1I/xZPEantNrGlw+Rk5E9Nloo4W4BWNWM/bEQPZLNqmk2lU+Vh9tz5sCW6F91wpPF&#10;XBKg1TTebU/fnoWii+MXp1cSoYKk+s2zy/ORW8HT0DuLr8HBns1PIuJlpVErC7yH3jGOKPXum6Hg&#10;11H1hK1nUxVDwTRnsU22skVDE+1l/dsgjcfQUpwZHtYqb73eLDIwAKO42nQFzdTC4dBPjS6afM0a&#10;gNNP7JeirPgDqePb2fnab/yGP/rn/p/f8u3f/rot6P0Nv0nOwD7ov9YXSooXp++l55796b//d3/0&#10;r/2Vn/w7P/j8U5/PvX7qZIYzpRMY6dxO/0ZbjiCH0B6873MUeiLQ+J/2t0RkI2Ezv92V3AzYLNRp&#10;gnPY78XTNCk7vMmS8DeVuNmA9iFWvFl6o0lWnOeFpu0xYG51zf/uZ+46+1PMW8pEUJ+kNNZlc5h3&#10;45XZp8ojpwc0ryP1qhXbO2p8AbjNJBq6bObMXZNW73hy/2YL6nn4jr3GixOn0sbccFMJPTT2fmtS&#10;N7UKYcFslSCfb5nZDLc0S+yuzj81HwQ3q3qilQBOx+IKtiguOXlwPrY+g5Nv5mnVnvUblmwL95cu&#10;Xvyab/iGP/Ff//mv/+ZvDkP0Wi/o/e292c7APui/5lfswYNrFy88/omPfvhHfvDDP/yDn/7IT774&#10;9NN3btyIa5+pf3SQjHyTUD/8bjz+dh5WxBnlhqBvC91JWUo4VBezWJQNwmRa/IlXVV85ysVdb9W/&#10;DWtROc/QOCMdEQ0l+jcVfguwdHKbMijlwT8jsxmsHVKnJmPT8I8iqO9p7rib7S9WZLGFFlOs222u&#10;V+7R/XQvNnYrn7CafbYzaQOVeRUGbJX/rrafu108t7Bm5Eh71KJF7D0GpIZsgiLZsOnob3y09n5U&#10;mOvwt2NeB6qgaamkZq4Y+XK6LNg2GU8/FE4Uu6nT29nJM+PVAvUZq0n9xs1nv/CFb/rAB/7In/7T&#10;QfzXfCnvb/BNeQb2Qf+1vmwBiwvPPfuRH/nbP/pX/vKjH/x7O5cvxr0/efxkxnonW+qAP8d6M6O1&#10;/SRx+mEJ4p2Gza9WQ52KKctiohO09bz7GLG+ykf6JRTb/Q4fcrSVpjClc/YQ/iOmh8ZRzVgAnCyu&#10;NqilrVPBNI3it+QmhankW2sAtAebN1t06wZ2jc1scIH+LpNUazIgmo9ZbBPSn1S6MmDA8S0dp1L9&#10;ai/nMO+r7AwU3iKWl6sjN2u2u2s2MkoKNqdrhJ8jCjV88eztFge0Tng7qNn8lkFZBnLPi5Q0TduL&#10;cfMt/dJqygUdyKEZjNCkgTq9cPg3b9/YuXX92o2reV6/cU3c33nxxRd/ya/4Ff/RH/7D3/yBD7zW&#10;63h/e2/aM7AP+q/1pQteXL108XOf+OinPvTBF554KhKNs2fPnD51siJNu6mnQJem8U7h5l96AAe2&#10;qlFXsb1Av8lcEL89NUv3jBDl4FKkLFFh/7oI8aVhKbf8Mx4QOLu9H4fhsV+xj9Epji5lNVubmMD8&#10;MhST3JCvGWd/T5rWwKR+cv+4ffIIikayWWtUienui5wHM8S+3eX9pH4gm7dp/a7y5n/lGjexPb0i&#10;3JYNgF6WDtkl5PudchzotX/EY/Z19+R6FO3HpsnaekZXJuTBlS/bTsAqQQjuh965GR//+o3rQfx8&#10;bQPWZ5566uu/8Ru/8xf9otd6Ee9v7818BvZB/3W4evEW79zYub1zNVKM+PD2cZ9WlwV9qGGn9eHr&#10;M4g7TLEUD4VFuPvy8a3Pap8Y+lauGqclFZfmkOif7GP5iEXDS2UvhnwXzAFqM5bS0H0IoeVftsmK&#10;6GCWikfiqMxRoXBvynZIkEXp1+XOJ1b8rv5+GKi2K2j+oQfYYxw0n2+2bW0EeXOu3dGp4dLmLEPg&#10;FicfPTzP7MWYMKG5iNttTWkZH7LncFYOt1RPGwKZTi8H9rLH7l7XDq28rf2Jctd1quPUqa34bMtP&#10;KxQaWakZnfA7NGMKp8NDhue5Z5/91m//jq//5m95HVbw/ibfzGdgH/Rfh6sXID956uTp0ynJorkx&#10;JIJdLLe8nv3XmC0VbgfQx8+nP1oQkcIrhH+F2CLV0kgy49WXTZdlkKwQu9E+C14KU5v8cKiVXX5o&#10;aVimt+aiwfc0cN51rqU7Fuf9sg38L/7Q/RyLtPIKE2GYCTbZKZruQdDdj1xgu3twILFqmxIwedit&#10;xuMfnWXVR1Yw8MG1O/3VCE15z97HdurGJOz+ze4M3fq2p01JbCmPPYSb71uFEmZg5vkzTlIPIl0k&#10;tOjs2t2I9CeN3zLc+PwB/i/9iq/4P/2B3/89v+V/+zqs4P1NvpnPwD7ov9ZXjwD/0OFjJ44H94+l&#10;/UIoE93j+oIlnDsyz0ZsuPm2V8wfd93Ysu3z33jDiwIZnmCc1wL+QPK4+XrDbFI03ePsb/RCLULt&#10;xXyzyrkG6faQLW5pPTaXWbTmp5ikgeD5tJ8J5MYWm2e7t15guc8bm7TQfzfGYAv65VI8uwC6QfQc&#10;8x7LMZvaY022g93c9br6PYAtnlnh0Dox/rxy5XvXUdMLm6kaTaq/bDmWoN+8bc/wMht8swrF5nCm&#10;OZvdF2jAoEYzCf1/9//6H/6z/9w/91ov3/3tvfnPwD7ov+bXUFrX1F37HMx08r1q+BasWqTJ+D6H&#10;wI48p/1lhu1dzQgKHVPto+Bn/M2R3xcLRyjeHwqKy98srbz7WPJ8NTsaopfTFyPFedmcQ7OzwmCZ&#10;lKWZWRVks10t2yKx+40b37UxawpJ870LaRdfPzA56VgVM7t8/24+2v1ekiE3s8u/lL53V7ub2w7P&#10;fvd385jT2o/ridkrRbI6d8+Ovmx/Pc27Nq+a/C3t2+466xpNtGDgoJm2zDjVeanMog4LxKdcgy58&#10;aLhOnT71D9nua76c9zf4pjsD+6D/Wl8y0BlnX102znzHcDsaD7cRQC69Y2n+PIsqCwzQ7kTFAxyU&#10;3pcqCQQwS7BDY0cnbt/f0h2LKmdYx3AfUzzbHOkeaY0CxHZC3iBqk0y2gLRPBxV2GIBwthfTlt2x&#10;N/E01t+rjtyDnL0Gw2hU6LI2zDlZRHsjhcm4plNBxwlum98OoIHS4DNnuyLIsXStp2130Rq9ZahG&#10;adlQaznkG+bvTmzxo1eAtPe0NTu9+xhe3t/NH8jn0nnBuefTHH/6Ruzhqwz+UOlajQXc37wZzWZ8&#10;/Aj18wtqNVKZ9Vqv3f3tvSXOwD7ov9aXcZxRxmOYrD169CCgfyQYJg7JUvClPuE0oV8+HdocujRS&#10;s3O3zbbI605/RwaDZ2IsQ2MD+naGt1uNzSdbY9RGALvszS6Zzo61ZY6QOyPHZ2zIIqrbKbOmxQ3l&#10;2TnmjDJnmvmMdOmUqYF7D6vI51SRXeJ7NQMaZBd+m8vuyJA9mvdBTmfGIGxde5gNayE7Nnc6xDn0&#10;fJmiAfMqOxfCO9ZQczf9iPbaDCYS9vyrN61doUj65RfEPPlm6HbDl17EcfPnmyZfOL+cp+z9EcaI&#10;YY2mFMuasBHVmrAH7+mnmS6rJHDD5NN5L4W4N27ezqi1mILXeu3ub+8tcQb2Qf/1uYzAoOiJzw9r&#10;H5SK6ye9DTojCY+fx8MC0Hq7BglgJ15gQn87sfDFOXkKbnSF+wRxm7VsPT/mgWf+b9+v+VdNfxtE&#10;Vh9ZIKubX4d3AW7LwBTr62Rvz4HEDsiaZmMw8SNAnGKnCTGm6cKWW93DLPHpxW0QvCMK9/BBzsRK&#10;A2rPV/Ih1DAkUjp6mHy3RjRpb/43gvI3PvKJM2vGY1rHZdsEbEgjL2xMYwdMZ9+x9yhnRxZ9VdOc&#10;WujQ86tWbdE59kmbiuTSauZxE8RtA1k64tzBhyls2Op+twtL0/xAPDW3eVznmTLcW5evXj14+Oi/&#10;8m/+nl/wdV/3+qzd/a2+yc/APui/HheQUn8631s7VdFOHUYuR25/gvfbmZiFf8ds9Hj1ILIGQnjK&#10;y3D49Qap0rX1FnwPrrx8zzQIIzBAb383zXl9FvbXg469NO31a0KAIRr2+MNDTBS9d5MB21kzPth9&#10;1jDNm7RgNLfHiLXxwzw3rftI/LvBweI61M4kn4ZvkiHagD424mvluov1tLDgSQDlb1LZ1qcP7EOM&#10;RTpczMne5dh2EV8ZfSOsmjYa6tggeqW0PQ2bmH5NqqnZpNFmbHa+TpHDmn4w2v4JeLQkWlPvvxYE&#10;TAkGlyYX9M7NO7d3bt2KIP/6zvU8AfybwfwbV65dO3T0yL/ye/6tL/uqr3o91u7+Nt/0Z2Af9F/r&#10;S6go0VkndMi9fSDQ/4CGMnicDuPLC/KHGxHmccNbcH8rM3JTfxrcA86a+QUsIu0bdz+JvfRXp+Mi&#10;TRfvgjz5owW4+T6deUF8WvQ6h3sX9YkUeMZ6ZJce5Dli0OZ6t7lNI5HZVcfwtyr3p5PlOPMlNjYt&#10;prySuO/8D3tJ9Glp69b2Zk9GgSWp3Si1srIUk6sgCuBXEkz48kB84Hyc/HH1tQE+BH27W/SfDJsl&#10;SOj7fPAWRga0jUKf7ZI5vzE/EtyvDml0U5MLXzO6cpY75NynZq69UB1iVq2UYdgQQsOimQQmx24c&#10;5mWhnxqddkD8WynEut4nBVlxA1KZe4+/Xrt65bVeuPvbe6ucgX3Qf62vpEKV3OXANa436Mwg1hnY&#10;TWY0VPyD4LfdtUB8eu1MfhfMq7cLaW6OFrwAUh2elHEbace8PTNfiid+54yImiqmoq8GAhvRiq+Z&#10;66Tnudrwj3+7Gu0McGkRFlFvO8lN7tI3NFnMs0JTRaJyVtIXIr5zdltAC8mxfcoemc3ob1Zz/43p&#10;300zy8XI9tTBP3o40H70WMvaLGr256Npa9FnLQDPwwP9HRggvdb8akBfSdDGU0kDDf8+NVO7Z6hN&#10;jdrzrcKqyZ0sZewIX83fD19mzFIhUJcD83LiAjD5NqxOTH56adNT7VqeO9h+SrIcmRnL7qX6Wdcb&#10;v9YLfH97b/QzsA/6r8cVGi2Ng7FT2emgJfQ6GZoVLGJkYvxK0VxKxDKsecSxLhdRsXc13jxlhe0O&#10;T/aWRpJTxaW+pxNVeK4CJsZuxOgA+sMJldufFpht2Kw7X5Eh9HOHl28lRuOMr+YCmxqx2vWF+9P1&#10;jP2cWSdWFkOHMIV8EL8xRFmQLZ7QWJBHSAhErjie/cvhvidCiVOYHkGfdkWdQgPPX0efNkY2tfDr&#10;+olXdVxNEwQ8D2RQ8cF0yaRR5iYvWokN/H1VQExzbwvrdumhUc/9g+HqEraRJ59y5rGzMlfZu1Re&#10;Z0pCcsQ+STNj6bzAuc6wdMgxcfMV4zMw7eb1PNtabU3JymudDrP/2D8DP8czsA/6P8cT93N+G3nb&#10;o8fCTdA9AX+6XeIfxLkUGfLXkg4Bhclh1q8uNy9pYJGpjuNIR9rRBb/YnOLqPGYqdRHx1Xuur5Lr&#10;w7KvXgtCbHenkEafgPa9UV2Ir0sWeQp+V/6V/eRFMwC3Z2a6v5nqLO+/6mqH59jbJ39v44athcPW&#10;VcG9ainTCJv2sEyjCBqdk0lY8wHqScnRTlZ4N6m7N7urbrLJXLx7NToguxJPqtcaakBYVYxPnhuq&#10;h6e5DK7iPFdUs/h+d60C3eGopKU8l5yMRmnkZWySL6vDM2y+c8+j0rHjgpifpE1cABDffdl/7J+B&#10;n/MZ2Af9n/Op+7m+8eDBY0xLOaaoMbfwdO4Cz5AGxkHFJS373M6S+VPu9xA++IBItMPYoMREx6LT&#10;GPWfLPeml98jP2yVkkaDJ3Zjz8PebYum1ibwGhIBdqsHoCWzWzvqowPEly3xb6vKKy+lp8wSKTYt&#10;0J+2PgjIf1YgsPgQxS3rQwlM2mZIW1Dvv5TVzC6f5v2+btsTLwcncbKso5p8mXC+1QhTDcZ3m2B1&#10;WaKlZd2bvDDOgozfU1jVdMb2cOaK/fln86qo1N2afZ8sRJut2Y+OrA4Em5p7RqPxTFe18PWr8DZQ&#10;Ty6fdD5+PgItSwrMf/xcV9/++/bPwD7ov7ZrgElYubt3QsUwF++IFUwlf6Vw1KbIVcjx52clfUnt&#10;ZnxSUIHmKyEBAhcBfbzTKd5C8dkJHpWkVPRYGaMstXHFUn8j8jSzOuP7Fh3tC2aU6zBCM+u7nTMr&#10;QhwpoonJ4iwUDJnObTUtv14Nan18+g4ohSmrYcnpvcwCZNYr4qRyUG3OuQIO8b4hCbauOYt8bS6Y&#10;3eddM5RKA7C3BM1Tulv41B3xd0NxUQxb5G5KYateWMZjye1njYyOdZXzko5QlzmPpjD4/K1fNXDv&#10;pXEijpJchqMwGQEG39nmzL9yNEok+Yw6Zy6Wk7LylTb60Pv5DbPu7zcgIYTZh/3X9sZ9K21tH/Rf&#10;u6sZ4Lry0gtPP/rxJz75U5dfej6Afezk8WQc0QXiAK5iIb25PFtL26wgpVjJ79lvq05fLYQKlOGD&#10;queshr3P/FyuWpWiuiHo46Z825F/NbTUoRbxRVODAfQ8oz2p870oGsddbXi6ZJd7E7D406tJw3Dj&#10;KzHqCRfea1+AblWm7YW8BSk1KNls0r6mHgxx2L1RN66c6cZOrbhAEkt4nyhjN628ELnq+MkjN5u8&#10;J5XsBZh07t6Oy3ZH1lsn6cIoytgpg5CZrKUg309q1fVUVCcZgRyXCQUEWgI6MZsz70Pk+MOMRLN4&#10;jkM24YIFGHHVzFNvMvu1W7X7W3rLnYH91fPaXdKIMJ9+7JMf+Vt//ad+6PuffeKzwYZjp88eOXny&#10;0LGITY6FzieFCJtM3ZQeLXrt1twC1flBbFDLU3SsE6kfKbs/OpZo0Xflh8zbbnkSk/hmvEpqeK3G&#10;siuxJaEKxfFBGcZoGIBHbTK4tM90aWu+gK+g5r2Mf5X/tmzL9surRnX6GAz8d1a4qD7NI60zMEOh&#10;WIg5L759D4uSV4OqU1ZmS+nqIEll+o2hiVmOxkt4w3tii2Fg+KuqyWk2XYrHmuW7KVu2jm3qaXtW&#10;14nczbuSfV01CR7ovQfMK6gks8V0M0vRiGO4oE1biiIoRiInlZYKUeiA+Hy/ne4m7ZulZXxLTV04&#10;PQMyg4iaRFI/++zOa3fbvvW2tA/6r901Tf+U5594/JM//qOf+uCPvfD0U8GgIydPHz1x6sjxk4eP&#10;xeU/lipSBkI9eHD7/t1b9+LiUXIFlMiklNyWAylnsshdi4cqm69zvHA5NmTaByhKHF8z+YGg1AFY&#10;+46MDcmSjAFz+Tp3uzQz85p4IuGn4PfOiHv8fBvfQ4v0ae+fmci+EHTz2P1mwpjmmodT2aXEd7PN&#10;TY8u3czGvuD8Ls27qYZVe7Z9xi6/v7X+nySErM/IR+VeKrephZos7Mp9L/m8tIzPXTreQyzFhcWM&#10;451nQLptLZoX2ZIMe2KWJrgJC0zXUmZLllb9paSVyYvdaKOdNgxjzLS3mNeTojEiwb9P7rx2t+1b&#10;b0v7oP/aXdPcxTvXwus889Lzz169ejVgmxbLh4+cOHL0xNGjJ48ePR4Jee5pRPr37yWojxuIIFse&#10;pxpNlSTtrzAkNGgDfvvE46wKHoR0jjg1X6aH7T2QN41HvxoyAOg+g/jr2XaOVvryDWxEpCOp3rpD&#10;9dbS2dezbW51lPgb7i36XKYf0wPu7RntJX6vnvni2nKT4T8yHDaZ6zw9uBq61Vd0pquM8n/9bf6+&#10;6X0GNedD+9dFRy3Nqju9S+XXekgLoa5pDTAN5cxETB/k7nVbWfjEgE7RLaqmaKdUOdX8TpXaqDnR&#10;4TsLJa0V0kwn4B8LQCAls8VbMgCNGZBexQm2FvOVdEnw3kIE6shsGbT/2D8DP7czsA/6P7fz9nN5&#10;Fz22Dh+K5iZolhqqgAUAg5z82LFjx48dP55/Dx2LQjzUQV5gTtPmY+h4wtsr4S+PY/FT0fBOB6uI&#10;kcMtjzJfj3ia6ehs12A0hQqXU24/gH4L0L8XZx/u3CYAyAhbIGpTt4J+ezbkOR6o7WVQ2QzoTh3W&#10;+NX5p6Bv7rY9yyaZuZ29VbkLXG9cPVEFz3Yd4jT0uSdAGLHPVvc1RmOkPkMD7VWk7u6lieGxIf38&#10;CaG21IDp2G3DHaqyXtfiYk5N6Rh7XqhNqlTUsgG+EtG0XKENM8hXJ2qCzzGiyonmbVZdTA4ey5xg&#10;QlmPlyYfjkQ0TN104W68ll/wrp/LEtx/z/4ZUIS9/3iNzsCJU6ePnjp18Nixe4cOS5WjuQ4f7wh0&#10;/89MlaPpuNl+waBIJyZiE45TTuoYrXAOVYjnAZ9sqU5lk8xcFGZESaaeU+u7jWuavpF5IZyxpH27&#10;9MLhWB5chcxuKnfTyQzc06cB0AePm8BsBTCkukC8eBeJpvIQw5IXDAcXp6h4ERWK1q1CGEBt9FFj&#10;lpAFWRDdz7ZPnN4PuwLNUXxOYmKvJlVXmlO1JlIpSKU5hZHEJvrcJZvUJ7V8bJmEqoKGZ19JFqk2&#10;+KpGU+nqc5TntPdhf9UpwYTBqNl6o3optZeKOZOG5wLzzJVt1oWDz6Uxystrpq7YbL1Yzyk9eer0&#10;a7Rq9zfzljsD+6D/2l1SQfpAHLzbEMEIaQIIce+OBOpD82T++dF22G+7SHU5dg7YHrym9bod3N28&#10;JToZMrV2FCP6RwiKDQjol8Fu48hJ+mI0YjMgpgEXOgBN5a9Vsuom57HRKuMe79IsmzM9oklTwrIx&#10;pZWa2C0irn7HppMpkrVO1tZodr1JitmpYLjDDTZ0iwOPpGzxdgP6Wot2n1g6+7xrb+OzIYlGeUTE&#10;0szvJFnNYJuszmbanMJ2piZh56GqdSgcy+BMoA9nNr0qhmZvZhXsxlPPlTuYi8cljNE+etBjJOEK&#10;tYXtdQOW1NEjNAYiWM41Tnh34sTREycI8o56Hsxvt9NCXoxROHn8+InjWQk5VbmuWQxpwPbH/rM/&#10;+OlPfuK1W7v7W3oLnYF90H/1L2Z8t9u3r126+NRjn3ruiSevXbkS1xipC4VPYXElvS2smrqbTkXP&#10;za13DziahxUyQXXE+yF4lsRRNMxfjgU44jAGUMH+pS1MeWk2NWVc03AYhoC8cKU60jikAVqL26Hg&#10;UhqS9flnA8VSIaQY29q5LdTGg63KvhnWEvg8rV61qU0qyJgXM2i39TqjfQJGqCXHSjNvYYl8siEM&#10;m2pWIE+gn8TsZpsq3AErt1S0spcS40ugutIGBllzBJ1EY4VaNTirYMoTM4kNFFOkNvJRvq9Uj+0u&#10;qvrBY29HZ5v/VEWLZ+6J7lmxmDjHkGx9aLoTR4+cOHb05PFjJ07kefRY0jl48Tkwj4HzmtOZhZA1&#10;cOLUiTxj+3XzH2QL6cL3F//Mn/3spx999dfu/hbegmdgH/Rf9YsalIg8/1M/8Xc/+Df+549/8Mcu&#10;Pv8iffSPHyVJCAXTNjSkNiuKh8rI3R6+BxBPw4ZIesC5lpPC7bTUqtM/rOEivXf0aJigw6uPJL5k&#10;O9KTAYBdRnaeqMKIwLJQ3fZpfFnppJHB5IjrxirV7FNdu9pBNZLkim8P2zP8e7sEwWH7xH4comdD&#10;e/iAeIwOmZIxnPypHVOPAprrZjeNEGmLyiEc8apXmhzuiVodpLOVNrIwv1HIrqJ/8VLNWSBNisuu&#10;/t1M7Ja/XnJQayEaZnQoYWtkEdIzq0r4XzT+wH4VVJD5qxJuWr4F8hlxiRWnZ6o2Cj7nQS4KF+jk&#10;kaMng/jHMif5CHYdA2G3JU53DiAGBlVu4puQewH9k5mnfCLf5PJRvcG5fXDm7Mnz5x9+1dfu/gbe&#10;imdgH/Rf9asaxLry4vOPfujvffAH/udPfehDVy5ciLubGx6BZks6ycAC+EX2wGGyuidzr0fQeYyX&#10;BdkqygFA2vimbc+S8o0NKOENn8zYRbhlG4iJqWR+UaKgf7dngyNH2p55utkMjIOG8k9B6PSAW+Wr&#10;5b951lvl1VI5dw/Ctg++W9K7SPDFjs+ets6Vx6g42y/IuGX6JHfkVZF/esvDu9iVuZsPGsKGF9Nv&#10;30VkSqp79Ply8APoFdRMi+MUvlr7mmeKf9ezIqR5lsRpyCPXlRdbLWUnnMhtKIvNV9Kvdr+YGmP1&#10;/O3O2blaHXFJF5+qfTB3nMyyOvTYyJk/Frf+9LE8o9iKAUgTthZYlNghLtG2sKE49bmMsfykdNI8&#10;tFN2ev6xvZ/8xMd3rl971Zfv/gbecmfg8Pd93/e95Q7qjXVAwZ/nnvjcT/3oD37s7/+dyDUPHL53&#10;/PTxYyehcaPNj4ce9DPnt3KegWWY/DiBx0EFWsTgQeffDg+BLzbxK5Wg9KP9Ii31r/u5KPA1MlAe&#10;XE4cDY01PtNprKlWk6TTThguZrKTlKWaJW5pVQ2NwpRpvzmK+qUhFO9X1wU/rxs24GgStz9XyDMD&#10;SzjCVj7xsZ0t0JPRtECT05tSqJp45ZX2S9BAKUqa6qtpqQBNZeQiEeMoq01KX0F9aSH/bZkvBM/o&#10;XkeZObVxfT17tWeUjYybPdQ0vUo0h/yZUrYpMg6xlWt06PDxw0dPHT0WHz+efsZkJkqjWAKst71a&#10;mqvduJGJiLE2pHFzxRHbIuXkNZNzRyhqmPa3vv8Hzp0/982/8Nvo0bT/2D8DP+szsA/6P+tT9XN9&#10;YQDlpWeeeuynPvjEY5/c2bl19OSh42dONndHb/eAvrlZEJEOm0cTyZ88cerUyTNx9cMRQ7LYJCfg&#10;F5BBuinzg7HAQbZ+tNlfm7N1polFpZ0zW4ZnHNMp4V0yGmzEADCABUkNEI+psAXldM9sUzU+arob&#10;wzCL4e28TMioP6/ofJxdtZoo3Tk+majBcvcKfPcTVHVOq6Hpjm+NcampyiehSMp/AdSr709FS7BI&#10;bXTW1qAtr7UdqIdESCKuj9C1H9lPUtoz7YaaVKhKx9Br5XcnUnE4cJsalZ3iwplXPzTFWe0HNJpW&#10;jEQomgOJulKAcfS4JRmnUpIRyiapmiOxIpa+wWdFvp+emnTUTKMdCraUgTpYJ2eV6lxJJ8MR7EEO&#10;IU32P/hjHzxx4tA/8V2/+Oe6Nvff98V4BvZB/1W/6kGOC88/8/lPffTZJz9749b1Y6eOnTxz6mj4&#10;XH31gTYYGhK4IXZOnzpz9uxDZ04/dPLkqTjywZF03QrdHASB+ZkgIE5+OysAxNNO3qDAPKqg354M&#10;U9VVdG7r+c6JKp1iDpU0qrwB+s4OyB1roaddCF3NnNtSRx98Y2w8iWLpKhub4IAOxKQ68YWNKfpx&#10;miCqoDqltui/ZO5bgzKtSTe9KeWn0U97QRADQDZJpIyn3+plvfzK+1UVTX3X9PEX5q10qApJpIZA&#10;W83wPQqPeA5xj/opsRkp29rbHJeNiPpJVfyMJdGM4eAfSQFGrjbJ26O5fvL4x3LMDMmiMpfBKTd1&#10;8+Po50cJfbM1JO0R/2gYSCyQdF+7fvT4oSuXr33sQz994MDN7/xFv+xVX8f7G3irnIF90H/VrySg&#10;/9zTn/3ETz39uc/s3Lh6NA782dNoNpzlDay16hY2PxK+E2fA/PNnzp6JZiP3Pj7gjZ3c8fn+OIJ9&#10;YN8UKCrwkjPINAvlerRYAnxQGOcyKn1Mbc+id4RTeXrTs9YktXh2dWkuPwOFMg0oSx6NEmW3yGPU&#10;Pk35irrtcSBf1Iywn9tO8O7LZCX8pTNra5QqyZwRU7uGwLfVmtmGs0aG3zSrAKg361DiR2V+ZfbT&#10;I6GVVOQtZHLI6QL0q+bAWGoiCo2c7JM6qkpz+jQhIqHWltetF7Zj6YL7klvS/YePhL0LwueKHUeL&#10;BeIryc+fspPJGNA9mRabNM53SFoSxmmRkYM9fAAlb6r5DiPzv588BkVd1Zd2RFeOMFUfF5+/9okP&#10;/+TxYwe+bd/ff9Vv5bfIBvZB/9W/kAcPXHz+2cc++uEnHvvU9WtXQ+ycPHuG+ttgSOv1qfGJw05m&#10;83jkeafPnD59NgRPaPrc5teSrbt6LcgQJAroM/CPPKyID0Y/YOJWZf16+lDi8aCL+BD4LWmCmthI&#10;df3uMt9FSmBzQH8x7UP819WeBLIECtVGq8d+M7s8Zvxhf2il2GL0q7tpvNDMhR8p300WWsM1BFTD&#10;h4J+C1XJReffHkOrCfkAoZVmb+A+R1DExn5NnexwN1UpbWLTAf2p962WZ2oNyJ2yJ0ZBYP2URXXI&#10;7ozZsibWpj0WQFcniotflVEjGSW0eU8kN/Ns8obMraLbAwng7senF/Qdi5UmbEkh25Hftx87jLbn&#10;+KG8K84+eewqZMt09bQzzeZ0cP+FG5/88A+/5/3v+8qv+YZ9fv/Vv5/f9FvYV++86pcwt/Cxk6fS&#10;RNMZhnWmx68dQjy3tRiso1r5YT3IbdrqcBAoThrqx/O3S2NEhuDE6sVSwDJbWmeYLxLo9VnthIAx&#10;WFNlGdTFID+IoKFSpjzJGtL219kEk45hHNXkUsCYAX2Zll8nlIf9bkb1Uye8f5q4oUzQUPvoSZGU&#10;Ij6diYcJhSDAjtKa6MSxsCKUrR6mCVrTA3PO2tN+TxeHUjY+pv+/O7FeRm6gFbIl7mcASu2lM9Fh&#10;xgD6o+HeUxp1Mo9oqU5QFR3zaia8Yw7t+Dz9GFqrFTqLkgQmoG1jGVd1HbGCyQ8Ss+0MCqHm3uek&#10;5BokHIjRP3Xq7OmHzj7k49xDZ88m6Dt9Jr89hXiTh5Mfa/ljPA6cPnvg5s3b//2f/aOf+MiPR3D0&#10;qi/o/Q28yc/APui/6hcw8I3IO+igEk8CRuF7+xTAAlCxBJDFeUwUH68+Y7Cv71y7fj1DscP2thlj&#10;/o9ynJHZd9KnMZRAFORE/EDNuMa7k1Nw8hXzt+lx9YQV0UCflw9iJC8M9SoGzossprJc12ZinVZV&#10;zeXIcormOtTTbH8gfuOA5pv5NVbO1O6q+fL32r7pbSnBL+ID+gdJeobZCGoesQdFM9caAOt4g41h&#10;yp1gvqKHUvCtMujWV8XBnqtrvNEj2XqiLapot1zZ6gHn66qQqqceuIdVy2UiWsKYCtsz/MrEssGa&#10;JswGndbmGirMwAN1skRiyzpZ39V9tVtyjjaVWqdOnQ7ig/bnzj10Pv8E/EP3nTlz5tTpUyfB/dTn&#10;pjmf4n75PBvJ5cTk2v/UB3/0+tUrr/qC3t/Am/wM7IP+q3sBMxbp2c89/vlPfvyl554NKQsRzG0/&#10;U586KYsy1Ujs04stOo27dzMeL2ifNpxXr1wNsRP8t1LJ0RvN+zloCU7gVn4NdFQe0y+S+zOzo3RM&#10;vU/cY0G/3Dn8j5NW0uhTwTh9BGxwU/J9yRir3H/5SRKzN8+9fr1xxcunD9Y8SEZ0VPreRzmflZQY&#10;Ol8xTKEfcKfnBK0p8ozahZ20eUNjE11+UwHl38smlR0qkzR548Y2lYQ2/WugMFIi+JxmjreysX47&#10;j22YOojfqmkOdFik1dhHnmoiBT19hxy3ocY80C+NXz8lzmaam0HJ1aDvXjI6J4Lsp0+fDsrn/3yH&#10;hx8pl4/8MYhvU4ZkB8guVOCv7chxlK97dRf0/qe/+c/APui/mtfwwYEXnnrywz/yt3/ib/7AE48+&#10;GrSmqVaaJ7fUqlH94lvUgVDtGmVe1Htx869fC58f2baiDaUhNDnuiKURbeOOg+x9DG2/WjqMh71E&#10;jMpynMptYNCKXeHNdjglz01RrrZt9HLbVI09T7u0UUF7MTkNBtajCD+S9WF1hnPffosFWHqeLdW8&#10;DmRJSlv0FHh3Xry9euY5KqRNe6otq2S1AQAwP2dls3X9uZZvGuVPQ6IN9G0HBGKryqw8c6ohLI6q&#10;ORz2zdhtmbWqTluuVaOq7HQ3n66qddOJelqwenxk5f8gP048rFKCC4KM/MDvbMdH7QZN+fzesgxR&#10;nx5LlSjluLI6Xs0Fvf/Zb4UzsA/6r8xVDIRHZHP9ypVrly/mmW+uX7n8/NNPPvrhn/iJH/j+D//w&#10;Dz79+Gfjmh+I7v7BwaHmlWEENcGC3v0W3YSyiSOvfo8kX+Ad8zBCdBJ60yGmUo6ZK1sIHjd3JpH0&#10;yOrdbnA9MsvFB21OblA/vqOVYrA85Q1aOgSwdW5LgZS+QfTzoatPs7J18zfcH0a/3vDKUozfv8vs&#10;73nD7jWQANl91swUxMl0t63cah2nHElg7WN+3I1mNAnNZ5vNaD64mZSKMCVyak7gjmC7jCfkccwu&#10;7zVlL8d7r14bV3BC/ERYKp7bPvSbkTw1Aes5tTNd2zavRM5u1UDbvq2pA2ahc4Lh5Gyor3WuLktt&#10;1Zq60qahr8yC3v+Ut+4Z2Af9V+ba3rh+7anPPvrRH/vhD/7Nv/YTP/g3PvxDf/MjP/SDP/mDf+On&#10;f/SHP/vRjzz31JPXrt2guv7AwUwiSZFNhl633r450GY7zeylwwClOuHso+xIE5ogu8xz2ymrqIdP&#10;bgVpWwP7ZtnhvYBZxmVzvstLWL7Kp6njH/9Wt5a0KX5lqBUqPNNMILJCW/8/SOt38o72FyviW5rr&#10;fJHi/q6br1Vw9MkGW1Scmu0swi0wM6mrtRh6aPa1LLXNBoaeF/r10W0z1OhkqqPm581Tr+Rn139f&#10;5IqJ7J/xhzZGC8qnUjZwr5xemc0C/UF8sjBzvme8SQeodPwY/ZOioYIx6gllz5Do9El8QGcGrl0O&#10;aNpKdOajffspCXNUWTo92PgnTR8clC6VR+6Goek5gShByQFZgTEmyUse0L97gG5wk3R/ZZb0/qe8&#10;Vc/AvmTzlbmyF59//uM//nc/+Lf++k//2I88/vGffuLRTz3+iY999uMffeLTj77w/Bfisd8PHXzE&#10;EtdgJPDT/gno//hlEXtxNHVHCdzpx0K7++Bi7nRa7ttUv5xH5uqmujOSDpQlAW2zjJXVU46qm4qr&#10;qxNav7Udwuoo4ijrLKpYMSFQLFmzDTUR9gPaiqekxsuKj88srdxAQlHlgu6ZerKYfEMZmfVlmtxk&#10;Xen5CG2aUc8euF/VAN3P0T3ZZ2LqeEvZKFAdx99vPMHoWK13lj9pCtuEx2Ju4LXK3k+r53Z7XsUN&#10;tZslcxapBjC3v2jS3XaSS+bWCfV0w1hN75KCGPURf8tubxLP2o+akUD8zXB51wnp2mdtokC/CZu3&#10;c/NmKm93blwP9NPq056ozs7NN9Fu8eXurYiODr7jXW//2m/8lq/5pm89ffahV2ZN73/KW/QM7IP+&#10;K3Nhr1x4Ia11PviD3//pn/rI8888mbTt8089+exTT1668OLNu7dB/GmSwGCUwkH+McNIe8WKOEI/&#10;xPeMViS1uHki0zh8VAxExR/5yKnjJ06fiMYDhzxQjuDj2HFeRw9GwU1QbcKyeU05jeo1Rdhi+9Z7&#10;XwfVOq7hRzY6RDh2MmPxUhZ8aPLFwWsAuik/vBVLQ9Hg2+bkVr0+JmLoIA1DTYeufq3B0gh5RSST&#10;OAK78oxNGXzvvm6VwyV2bCjNMMEGMG3Y35CgWe7wVmSuy9E3tJHbWaA/dbZmVWtyJ/Hc+SlJqNAI&#10;gRbLFEkxCoWLlk9mS2HZR5OfC0j1XMqxpORJlmhz8mGWh1WNSxyUjwnWJ21z7cr161fD5sW3z7h0&#10;tLgML2OLd/LLEH07+RIZVwVbFOY6+KYdUm/fu32Lc/Tud7/jG3/ht3/DB74jms9XZk3vf8pb9Azs&#10;g/4rc2GvXrrw6E996FM/+cEXnnmeKpv79y2zpHvWbaalqM8L4KcIP4803klxFnU3QUZEFzRTsUVy&#10;2rKcPfPQ+XMPnz/3SApzjx1PUS4N1wLM8eZPnzyZZ/QbOvtoWwIwavgibVG2Pahc3K/qXIcXeWab&#10;8TR7q4JwNe7R5R++Z1zmFksRGSgINQncVGk+cNqvVeWz/jjku/jOq2p02genb/MjGir0TUPVC+kv&#10;zwTXCmyZiIkE6tuL+HvncNF/srGTyU2TsJ1CoISGP6Cjse8oWI9ufogdT035GM+oxq2Bh4g/CG0W&#10;JaAfusWux1NukJ0xFZKLRgdkrsPxWOE8I/FE6GkAsWlsWgCxW4UR6I4eN4h/9fK1y1fi0N9Mda5N&#10;GabDToDd3s434+9nLeXveX1egv6X9kB2f0jT0Zt03XinoP913/yB6H9emTW9/ylv0TOwD/r/GBeW&#10;rlcJtK9fS0wewjW3bBSZuS/jAj775OOpuc2XNFpIA53DJ0/kRgzje/v+g1t0aseVz/0fn9yZGEGH&#10;44EhtDRpm2wdaXAu2HT8+KmIsx955G3nH344oB9+OX9LQB/cb8vlCDtQbujTB6BCIvAblPbVW056&#10;rw1yYJTj4QJoZS2mAKrpUNWZFWj2m8YBKx1KBCAnU7AGg301Yv7x7uFjNrCvGn+sznzckPHai40R&#10;Kjc0z6F21lVYMYQs09L394/DLJWrYlfUaW4inEXYV33TozWIQTafCS7VKo1USeJdm9dStqpg3OJK&#10;MoxCp80b7qe1sj52ei8jkk1+g3dZd5trgnr+ZMKtzMCqoh83X8TnHGbH2xpo687TOt6YkcD5tauA&#10;/tWr1+PM27WfRA/LBbaf8q84/fT0p3S3HBBGx6iIU8BH3U5O+OC5h8+978u+4n1f8mVxGCCU9h/7&#10;Z+AfcQb2Qf9nuzRypz33+cc/+5EPPf7hn3jq0U88+7nHnvnsp5967NGnPvOp9Ff4zMc++tlPfeyF&#10;574Q5vUALVOOJsEXxE8G7iYdXujGEmwO4p885UyMY2m6CHVDy3gLt1RvptfyidTinLUoB5fN3jvx&#10;8xL0S+u3Ez6jNKzCPxCGSPJYzU1BrN8ws1XN/jxMIaiCh+TWRKArL8qpsC+MDc0jl6PYRSdd715S&#10;pix8qSOApyBpobESpBL3vmbz1vcgueyRFQUDtMWuPQ85IdPNREDdOQkwf9eN+6M7Y9/P4XdWOzlP&#10;koA/dqYazeG0WqCA4n7t4sB8m/YowlQV1W46iGhIrePm8wCU6UNBdDHTi6ObJ68CvbOGW3pJyuvQ&#10;sIFcLSz90DLOKjNrG98+BXjXos8Nt5NijLH+ZbuQcmVWY14InS+r06y+G2/y4XBOTfaSmjC6VeTA&#10;HmTLp848lOZOP9uVvf+6L7IzsA/6P9sLfuXFFx798R/78N/8qx/7kR/83Mc+8vSnP/m5TyZV+9OP&#10;fewjn/7YTwXxn3nyyZRT3UGTcSgon0YqicNv3L1/JxCVuzQ9FjMaz9F3cQ3psxjNIxNCMpvDiblB&#10;nDiwSQXiLYawORaQC+KH7r1y5XJE+7nr6drbzmAWzAZ8gvUprooBOeZ4XbOZFTcOxQ3ml5lpIJBx&#10;XVYYDV5X76NkvjneOPJbjteMg4iPz2/DzGmNJqxXejM2g8LffFt+aUvNNkQYRt+tC/dagSaR+/c2&#10;rZH5kcNfyiNTHV6h4v5QL9NamcY904tncN09VPU+I3onMawTv45jUsk9BVuDtrkEjqid2jmFVXce&#10;3CdX6lgVID9F1R5IgjBrddsZIdc0AddqwKnldL9tkeOssSRd12xKE7YO7wqJH85GEjDRYGRRw77l&#10;H7z4BwV9ZoG1w1o+NvadCmFSCIhNtcep8Lgf1+DKhctXLjyXobyPvONdj7z9XQRE+4/9M/APnAEk&#10;gPunJWfg2sULLz75+bu3b+OemWAsLAIXcZ8ePLjwhac+9sM/+NEf/pvPfvax3IGHT5y8d+jALebw&#10;cWcG2Sl9ZXrtoTD4wHJ+nzRbUPoBw7CC8w+dPvnQ2ZOnz5CljZMYDAuUhB5K9i4okPfHd0w55sOP&#10;PPz2t7/z/MPnYxuCM5cvvfjC889feOnCreu3sh8ZvXECwjrqnXA7h04dP3bu1KmHTp86l8xvrIWt&#10;CuJmUrHJ2L6hdSz5PHTwGNO1MkCrVEndaM0NfMVQMRaJBcAZBzseqgOlgjzq9csgaQeK0SKyTfMx&#10;K2VU/EO9cWyK55Agoa2edbwLSeI8IUNQlO7S+sZ6/1aRZXakn8/TVEJeYHEZ4G7/neYe/KOWo+FB&#10;ywoirlFKD/jaqsL+bg5UGZloaxBszDNFEyOaX/3b0OjchdtBN3krrjoWPIPPwt8cP3Hq+KlMPgD2&#10;qZE1ZdzEwOQzcuhlhzq6N9eaiAFNZn6gn/LdePiXL19+6fKVK1evRp6TuSlYRZpMHEqfjvzMoEdG&#10;doH5LkVmKHZiTs5JCKIMSQ81lPqQqxcv39l58LbzJ77tn/y2X/nrftN3/tJ/5p3v+5IzD+0refbh&#10;7WeegX3Q54xcv3zxk3/nhz7xoz907dKLyDCOn2rjgA6Kpb794IFk3J59/LPPPv7YlZdeYnbR4SPx&#10;AW/FB7yfWy+pWkaapgdKvt49GNJGJEXTB7GT3GHg4UwGo5wJZ5OCy+Ph2fOX0DpprMOgJPUg2V6I&#10;4BThp/PK6bNnA/rx6NOR4fLFS3neuHYzluTowYOZw5He7AH49GE8c/L4udOnz585dT4l+wklgINs&#10;jia+1HGu2lCalKEZPcRUxYB+Ddvy1m0vKV5CpcuWt2kwYvvMIXwQyEKnGL0+lQauIRidOvG1i2YP&#10;6r7T9kftKIzVGBPZpAotzRQU9zUGYwJsuN9UqslhCP2Uf7mFmbIy87pK908jBeqH2XqNmCFM/qWz&#10;kdivwcnnYceqlc9LBvTpemGAVaqMGcArd2tIRTaFKIwULr0vkpK/dzdbihoTzz5MPrNuErsxwDYG&#10;Nog/58L4Q2G+I9cNHFpQrTinvTTSMvvOzvUbV64nlRuCZwdnP9MvFZXm9flxJymj2AfsFsOFbUNE&#10;H7cs0FxnQP/Wnbz18pWrsRqXL1y6fvnG0QMH3vOeh7/127/zO3/Zr/i2f/q7v/ZbfmE8hH3Y2z8D&#10;e8/AFyno5+ZGLnfzBpztgwOf++mf/PH/6f/70b/9ty+/8DzKi5Mn6ZcoCFiPZIUNHGv1F8H0OGIP&#10;Mhf81r24a4nRbZAQJid/OnAwoJ+bFzAyORu/O8qONFChY1ZG5UXO1wRfSnPvhQWqBpC0XjowZMfC&#10;Gkxi8NjxwAaqvqvXrl+5evP6jTiORw8eyLDFOPWnTqDQP3Pq+EOnTz98JrgfgxKHkzZcpnyp12fS&#10;yqJT4jRTRBujQXMYWv1AA+uvM8qkfXPqesu0yCdY+pO2mlATkBwTFmjQWlxVTqaq+QYBzPdT56Oi&#10;cbE9Yjp1q6KuL+dPnedSTSWf1ZY4zRw04eB36l07TbEUT6koKofL8m/xQBFd0NdgAPozqBY6rInn&#10;RgKdNaukNAEMdbUccCX0vST0sEcaidFDREnxXPoAnTganaygj5YqLXFs/1krVvVtR3khrjGIyIOS&#10;CydkAeTRX6baGiXmTq6qikxEOQkvchrIzmS76bV37fq16PMD+rlYIH2KMuR15JJouZzANH2aLhEo&#10;8N+Nq9fu3byVRszRfn3Tt3/bL/nVv/af/OW/6pF3vFs6bTFp5tprDLdQtt8MGbQIt2EAttK5+/dO&#10;PHR+34S8BezHFynoRwX39KMfe+rTn7h2+XLW//Of+9yn/t6PPP6Rn7p+6eaxYwfS5zG6+vaxEvRp&#10;nZhazUTzxzPN6tiJew+izLkf0A/i37yTjpe3d25Gy3PnRqAxYBJsAnoZhB0Mjld4+vTJ9NA6HUW9&#10;znfbn2X1xA+E2nUsNw3VbmZC1j1EPM7Djl+Xy0P9Dtiwc+fGzbjfxw8fCuifDt6YPswepetuED/P&#10;s9GQ0G0/tE/0+3ZugQcKI8CB3D2YiYsH7jJCXbfRulMJ/4BnKB1AP1iVg6537jAUm2MGGPFWoZed&#10;2T2DBDF/Qqgp4CqA9NRb6oXtGOWPjA2Sf75iXUKMlRhHT+TEMPPGBf1BcZC9PE+jD/9bVmletEB/&#10;4MrwAxivudqKALiMHbdijqAjFH0Phss65+YGwLkwKVwQCJiItfifAigqcJMvzbJg8CHFETHM7bkc&#10;0Y59esriG95RbAtY2j2jUpz85iCgnyapadeR5O31nXA7yd8mSx/6yGxBzE4iwOPJusTEXL12LZzN&#10;1Z2d2wkjs5qiAkhIQRgaY5/sEJniVOLGevBK+vNdS/7nduiey9dzlt/3pe/51u/6Jd/yHd/19ne9&#10;28IOCwYaNuXcKBFe+DVEpua0J9lXjNfjdU6Mc+fOufe+//y733/81Jl8fQtg3xftIXwRgb534ZT+&#10;v/jU537yb/z/PvajP/jC00+H7k3D4isvvXjtwotBXtOhR1JXX71IR0BR4ESKNXceSdPQDXr6Uebc&#10;iXgzibidG/mMeP0h9+lKEwFPhuRFqJ24IcBAQ/T4+SfD6jAyCXhVDOPsUxHfuttAQm4wSHFl5AHj&#10;AA3zNYILN2+EZMk+BWBOnzgWJoeaLMjkYyGOHjpz5pygfzJWJa7okcNAkaAv/Q7eJcN8Oz0egkw0&#10;VaaEyLbsCF3QPcpn2SgAPNDaSbP4gx5xS4uqa7GvMEX/uxVMg/tVY1aXX8/fX7SHQycLZiuLnzdN&#10;bPayCV70NqWX3PoqUZbN2ZUDrVyLwxbH9S/x3xCkcp/6/01UF/T9Zu2L2AYjBBL2xdoBUq6OJkSU&#10;a08ECqBy1HkdKqm0bNDpDujjcQfxO8iMo+3JSqtUzs/sBYPZAf00SUplNdLLqHrTmelK2unROFvR&#10;DmN0IMioITiR6x7bENLm0pUrV3au3boXR4KiDCr6aMcWYQ5X16AuQdjtaH/ox0oseP3WzrWbV65l&#10;/8P2veu9733Pe7/k4YcfSTIpUWDySK4GhrdvJXMTIjWIashkgGQO2xilQ8HIPVN+nMX+ti/5ql/+&#10;O/7trOz89dw735MytC9a9HyTHvgXC+hngV589pkLkVTuXM/qfvHJx3/qb/3Vj//YD7/w9HO536KU&#10;VPSoxi/epvQzWMB9LGGsADAvaUMVjEE0+A/u3bh7dyfN0fK0uX3YmfsI544cgnE/Gi8wjXLjiZ+N&#10;p48XfjSn26l8uJT5GriXK1aggTAE/sPWMpFlHAkzHUTAE7y1E7/zUNz89F3IbO2I+anCRaHPlI8Y&#10;lWyFTrwnTh8/GquQoSNWgzKlSRilL1ik/ndiqIxC4Pvp1tgyJch4/GyOqqDfRmKTbJUAEk3BALRD&#10;BX2IMQSE2oRwQNOZZxifUjYVsTS/eo/iXl5cHklrsMSUOP1t+d9kg1wE/X0qyOdXxkYbi9PsbK7U&#10;IiWyj/S/ZFe2/Pu8XEVpYNXePzms7mrfqPVpWsA2+zkkCmVL4VejGTcfuCMJTY+FDDdHmo9iB41m&#10;osIsC3dfCJANUZZf0O8zYisS+zHrYXWuBfSD0eFvosS9TVMjY7uMVMuKSYvNHHnMwYVLl166eOHi&#10;taux+WGreEnUudaWwRCi/+ICxxinphfzcPnKzWvX4xyEPMr+5xizkDJyM97Aw2fPnEuP5ryR/L/E&#10;ZfsgbVFU46sxkA2BOlzSoWB0iUJV7A+3ww2ePHM+7Giope/59/6zb/vnfyN3B5YCZ+VNioNfVLv9&#10;xQL61y9d+sSP/fCjP/Fjwf0Ey1FHP/uZT0Vrf/XStcDBYRptKb+Ij5/134muECObi6luxBQk5Dj8&#10;/oMw3DcX6DPoJNhAfxzi8KhwjqUO62SInVNnQu3EJ0zH/LjFdk4p6OcuiqEIn2u2LoBMv4PcqKYF&#10;k3I9lJvNKvzroQRy+4XND+AEFZIXyDfkco9qAFKmm4TBiROnT52IQ3daLzDwNJp7vO7QU8Hng9nG&#10;XbiSzPgQO0g/0odgxmbVwxeqnGSIEy11nmPXWRbP8GGFsABZqQtp6+S2FboPWVwPvlldWXlBv30Z&#10;KsMsTMj+i/SWjtXTt8snD8Us9nYT+3XJKzTSsafXZ+X77rOjE/lwNZtmCPRbN9BXP1nQX59R0Ne8&#10;+Rk5NmQ2AL6gb+0rsJx6iHj5VFJjUPN/zuDY5qhg5Z08dtku/YUeahl98sLK9MHk6G2u7OxchdrJ&#10;X0JuxXU/kdlYSd2fOpWrkheHrnn+pReff+H5ly5dSiEuZH96wmHNQXpow2NZaKB/Pj6gf/HSpcuX&#10;rty4FvcjZiWaf1r1ZYeyTh46Rb7nbPJJ1IakX5PFdSawMXr00m5mhd9NmOSBtPuEetEKhYF/VU0E&#10;QpEvJM39pV//re/+6m8888g7coXOnn/ku3/Hv5syky8qAH0zHuxbDfRz45Epo2j2JjCKf06smrqq&#10;D/31/+kjf/tvPPv0E0HW3GYPqI6xqj7r38TjYf6hGY2eaZvSwOIWFlCVSFDYJxEtXfSa4XPirYn4&#10;d4PZgWH4+7Nnjp85nUxrSIBTGXlrPX6iA/ykZG1v5wPwsQL6IXQjwA+yh+JhS+GE4rlL5wct4m4m&#10;yZf6+7wtf80dG4FmPH2gOsbl0KGYqWhHGLURYufY8ZgWXP54/uQV2fHudetwA0xxGFGfONhJXeeA&#10;ftO9U1CrZl7wEu5Nszar3S5ojfvVONolmKbwgH4byuDkFtJpF8SncvJUU7YDzyg4J4cokV9Zj/y+&#10;hQbd85ocT31B30+AG3LfqtER58en3kBft9W0amMD3+Jr8bnZ7yXprJDT3Q1yC85WQkHszLQzmXaK&#10;FzCxlNwCtauRg2bKLnFxAmKAMEu8mEJhQd85uvQYJR1MQjh0TkB/J17+dYid7GY+7lRA+fz5s+cf&#10;PnnmVILOJBJeunjpC889+/QXvvD8iy+E/c9SCakYsRDx4zQVOmiH/WjAHuDpX7586VJEQPBFJIlv&#10;X8+SzNEn5RyFcGRjZ0PvAPpJSYTO85Rwd9ynXLt1ZLaEm+y8rf84KAUGAX2HS/IDUU8uApVgnN30&#10;Bsr5jO9//86tLMVv+u5f82Xf9B3v/bpvfe/Xf2sosDcjIH4x7PNbrTgrjuiLTz312Y/8xKc/+GOf&#10;+9iHv/CZTz73uU8/9ejHP/ORn3j0Q3/v85/6+IvPX07Xwtx9+NUODJSu0c/LMm4J0sHD8PLOFw/0&#10;TRPhsCQHD7bqKiifkvnCfb65pRg/d0IkHRlo+tD5VNQ+dPqsE+5w8cPOR1JhdpCEXV5LmU3usfqT&#10;mIzcOWmgVp1lYuSARV4L4Ztw4m7uzFPHYkfC4UAkO0ADrGK2YKRB+p2xKzEVDfrbgqASmJHG2Gen&#10;5UlYtvaatDuZg76Fvrr1o6aZV4n6QrMMvQnaUeM74VAqXoD113l3jeW08Oxbdd4FcX9c382vxrKs&#10;X0/ytz+2wnf6N08WEv+UaKyFBkYa8EwYn8YCUhXu0AoJRgVUi2O8wtXWKa9fTihitiL0RdudcZ1K&#10;tUOoO6Cd0gey6wgn29nNXfTjmC1fFt8PnaAJCRSWxFm6nabbvgp0c4jKNwswyq6TsdoMw82aia8Q&#10;d+RgCjhuX8t0BgaoMTotKyR76VVb57kn2IISPPBkCyjypSErO29KwbFpLOCeQiweFH0cdeX/7EtZ&#10;uYxsO0SH6Af55mCEBHEL4oDEAie/hL0cntMjc9lk2cU4OdXyWKi+G0k87Fy9df3qi09++vrFC7du&#10;Xr/84hdSiHjm4bd/MWDom+4Y32qgn+X/1Kc+8eG/+dc+9P3/06Mf/LGnP/3Rpx/7+BOf+OknH/vU&#10;C194Og0L44MlxRq3DdliaYvJ75YHAegh7oO8pe8pYeUZTU5c2zhu4WIYVCvi504jWCA7mRv4aKpt&#10;z2SkaZoonD976vSZ0L7BiqBM1SCtpEfySUHn4Vid+oDxngIVYXTqQAZK6LRFR8WbCarDy8d5P3/u&#10;7MNJ14a2P44XL5Dep9wKohf3L8L8fHVidvvGx3dtpRTD+/gNgGFlE4hMl4YZjz6ovfgQO+v4u4l0&#10;dp1usb0gqX0Ymc5gbf+isdQ6lJovAo/LLpESABrzM354X0ZwUKnncPKNNlRSVv6p0KbedAsohFb4&#10;c7DfFhD9pOYZcF2d9Cip0whD51tJ57x9gL94COve2WTmWEa06m61ext8TmeM2fQgBzpjUIyDejjr&#10;UHClp6UD5iPAzOyUBISYlNRq55egfjz49mtLNuZYsrVxpGPqI9oJwxOm/nI6sUWTc4teHg2yoNVC&#10;lTV1ov6IXVcRkD0nRLGnR1A/GmJkwC33rhY1e5FQ03EOUIrslBV4KJZsFU2w1jPpmULLBOdlUqeE&#10;n0uq2Rqu40gjsvij6jlx9qEcVDrOfv6jP/HMYx879dAjb3vfl7/pMPEtv8NvNdDPrZ36qZ/+oR/4&#10;+I/9yBcef+7qRZ4XX3j2yoWLgdwDiYhDfpw6yayMI9CbwzmIgvAeIGT8lyN5pZNaU+l0lCrWYPQh&#10;RmakPidwTyucuGsMPXRaUW7A2BK9tjNx8R/K/2fzffz23CVxrmCHowK5k4abSfQi/wh1S0cE1JDc&#10;zFlnNmTESadzonM0cksGWs6ePv3Iww+//W2PPHwuxGxIWrvGqIGhu3LCC2q1oB0IARgrGCChGAu+&#10;RG++vR7bAgGrBn9iR4Td1mqLDJGOkRJbHjy3+QB3EXnx8biPA+piOd+7iVZgmXxtHx3yIvy5bn7T&#10;JEWs+TQ1n2NMhu2vkrJ8/eQCbPIs2aw7r6++kqV+1ubgi+/ahbrc3Q0yvRJro+BqYCAFD0DbKqGd&#10;EkBkeyBrEjSBcCqdZWg1LO08cyBtPWe8sYv4G2aYAekHi6yDuR2NQvaeBHGjKxz47FY2HEY+hP/l&#10;q1FhJjl7LY/we1kNyfiD1mQZAtTNiyQqlZBRVpBvbAiXlFFcc5IdqRnMEOUQ8oty43yiKO2idf6L&#10;kio23V/296bzjVGWBKnLgU4ftqyeFbXq8ZLAjV9/7PSZZDxiTa5cfPHqpRc/99N//6lHP/rwu95/&#10;+fkvPPzu97Mw9h9vjDPwVgP93LPPP/nZxz78409/9jM7O3cTpwbYdVVwxalVpZoxzrHtaui5KEXK&#10;GO4UO+b3eUF+H6A/lhgWuQYx7NEAZRAgd1v8oyhpmrbVXbTWJXcEYr54+scToYfhScCevizxB/MC&#10;9G7errn5SfRSv5/8a4KADFQi+M8XkGVmd+SelPhPZ837D5IWeOT8+Xe/4x3veNvbzp49HT8eiiL+&#10;GaYioB8lDqAfJQ/Netx9RZjjjRX0238yT7LQ2eHyNB2tskQ2gnU9fKkZxfF9YTmigfW9oF9Qr89f&#10;NG9mZGyD3vmgewn72Z5AqeWaUIA3T1zA78fIzA2yCJiWaq1M8/D4U781sccuFbTZgwI7G3NkoT/W&#10;0HtE/mIUNx1rAt4HjTfhp6cqfAbBIbZaCq5TuDw7ay/Hgu2xZRXnT3ZU5I+XTVP8kO5tkdxOe8qg&#10;UgQRBz8An26bl8PqpCwrinvmZaLwoVWHX8P40QoiiI4RHdvpkbApjdVdagmTE4oQOTPaJKmalJg2&#10;q+Zxc40gLeN22HQDA9CczDzJQ9hdtFeWQgryx53Oy20yk8ucD4Pv7x8TqYS0TKFiqokz2OXopQvP&#10;/92//Jc+8rf+yru/6uvi5Vy9+EL2eZ/rf92R/00G+slsxo+49MLzVy9e2Lly6Xqel3efKXq5/OIL&#10;Tzz68Sc+/bGLLz5z4OCt42figpw+ejyu/Umn4h0PpjN4GqF1JDXIrfN9m6HT5owmKsfx7kPvtJVK&#10;oDmkZ3z8u1L5aa6Mzi43hADSDme40/nsgH742fyfXpoU7EBlePPEdc9tFMcMqSSVnCi8g8YSAHhX&#10;esnAbYAShlabkg8Nj/+2R972zre/7eGH01v/WNxGSkPjv6V2NzX7FPPo6VuK1aFaiVjMhgreYnjb&#10;sOnQSneItlIz+ucDuSL+apVg+xjAXAcaiClvUce2nyCf4e81Dg0R6v8DK5X7yM0IspMYaD58PqdC&#10;/AHgEeYrnCzbPo58DcEgPgUDi0aXoR8Dwj8an6muKJIPuHugJmvE+e0gDBe0I7jiuvoJ3vDNq20p&#10;4iXwS2RosVsJuLJlnFFDlF3rVBPT/DEK0kF89xmx1u27CGvium+4376bdHq4E7nltR14fAtx4923&#10;6c5MRHa6CtBPo02ONaW77ITWVjam+x0HgtV4NIKtMDYKgSP96aDFXqeGSRGh+bSzt7ocKH5Jnmka&#10;0cavSIhBdKbE5Jn/9ZnWzALaO/FoHJQoM1tgEeXGSWnh4TxDYx587CN/78f/+v/nB/6HP7lz5cIv&#10;+NZflENSUZXEmY0r9h+v7Rl4k6l3nnzsk49++O9nKFWWfpxlmPEhd4l2483kxnj2ic987uMffu7J&#10;z965cV3397gawCNpbAN7w60bZA/uk5bDYVOJiSghdyYrvn0NI0mDLbWshrsiLtpOnpFG0Pfchihs&#10;U5ChR9bhCOZD7DwczzxEzLmzUXITZaeMNX7PjVtpuZlVnttDTz8JVxrlo8e8fi0Ft6GRSzxnB5Dm&#10;79zILZgQI/X073vPe97/7nedP3cmL8iw9auXLt24ejlvyT6lH38Q//SJk+fOnJbwPwXh7yyRBCyd&#10;zoV/h3wTzItPx91GW4PQSVgDejVDU8+08ZqJ4ogpwwH94jZATIsahZnQ5cU7YXd1uhE6yRbKajD/&#10;WyICboDeE8LuSER2F3p/3crYYib8fWklYyBOMy9PIwWZ5qFrtujATdCqZ3anTRAIxLQDK7QA8e2H&#10;VLvBTxWiDt47qRaCR6TlADkfOrm5mqnGJoku6JfS7tZ8PyKmlSfoCWE9+TmTv40mZ2fnVnolJDlL&#10;+Wz8+LgC6P9ztWAUVQ08CFsfItFyNer4Uu0dt7/Nl9JZLWspVyxtQsIfnjmfrku03tC9OJQ1mVgh&#10;NR2p9bp1/0GqBS+lvCvi0Js7uSCRe6H3pZLqcHr2QSNy0TGC2c1sMwdDWaIjH3OfUInGSB9dIxwh&#10;StD8U026q8DEuDzYHZTMEnqJalN/1s7/Fu8h/by5c/Vudm3nekRK7/sF3/C2d7/vXe//yvPvfM8v&#10;/O7f8Mi7vuS1Rbz9rW3i4jfeqTBrFWV5Q3KM09VLFz/yIz/wd//aX/7cJz4anyQUCjNGChR143Lb&#10;p+IpiHj9SjzyLGVbDchwH4zvk3uD4dd0xFVPmW+D1ghOUNfExQ7gIqfh5kk7LPpstWqK8pT0wmRm&#10;ip2yYGMnxNZvza2Slmo2Sjt3PjqMNNoB1vG/dPSZoe04VZSM1F0yri+gk5A9oX7o+7hZbRiDZDCq&#10;u50biQxyjz187vx73/XOd73j7Wmsk99cv3z52pXLEaTmRTkj6c6cOzFUUXj/c+nCn4OSbAZGWr05&#10;47HYSc6jg8yDKfjp4FYnB2KxzFQGGYAPMbrjHZfOUvsmM0I9lr6xqlZOPbZqogg1f0i68VAL+jmo&#10;OqZaGCEDSnqPjzyUu064L7ZolD51EwJM/JCtBoj1wY1ULNItq2IPCNIVNUMmHZuNnKDD7Wmahsno&#10;unJ/7dsAr0MuFEofZ18+Py5rYzhKIlg3qciW1yjmswG21M9go4vdrwVoE59S+tRkAPqXr6Txx9XQ&#10;9UH9hIx343Eonw0MRylAeifuR3q60T3pBF357t1Pr4YUXl25lPFaESLfyiJKGdeJM0kdhUl8KNYo&#10;55X6AhplpGND7owDWaBhipIYuJhWDpHW3LqV42b0AjPvD6aHp2PFKN0jO5Quckk1BeXhPm3ZzISd&#10;LIqOhOEJ03ksFYdxk9q4w9vOFWJMRJmc0wMO5KaJVxT6aiqNNYiza7QFjcTzzkPnzp8///aQnO98&#10;z1eee8f73vmlX/MlX/dt7/rSr05E/sbDobfgHr1BPf2sk0vPP3fx+WfjW0OSKGh58dkv/PSP/e0P&#10;/e2/9tRjjz+4e+Dk6bjNWcBDUXhxuPnpg6KYmhtWJrOgn6wnoB80ZOqFkonjOD24kfH0pXMDwPGV&#10;0uXqGm2wgsZtLln3TwU3s6hH14GlUeQd6I1Q/qGzD6Uf8rmkW087whbwQbdOfzOpdTzLkPWoL+Ly&#10;Q3ADkVa5V/puWjfWBk+faqwjR+K/v+ORRx4+n3v7aP52I2m9nevptxLjgFSfxou02UkDhnh+Z+KJ&#10;ErwQkAv6wAmbrawQLIetas97WrN3pqz/cJ5Q/zN6UNk8T+MYne1SIhI9AGuzrNPAwN8hmId2qCjQ&#10;qeG91Y0KRoffoSzW/Qr6XFnhWbPgdjRNOsr9uznh7kJ1KhAYw6GQdmi9Vxvr8xGuAtG3u10b4K+w&#10;C0YenOeCftsIUXaxVZ5yLdDU+lEB/cZN1Wnm366nUiVSSQP6XEAxn7fabg37UmJco38v3MzO9ZsB&#10;/Qjq80jDnIB+CJas1Xr6OX23QsvnzB26Z41exL7HYsfihgT3M0Q3pbxxQ6ifiNuS5kspyYvEM757&#10;2rW2TUKgt/qfO3czczfzuC5Q+Zt3EjgmjgjiH6FQD/UnkB/QX1RZjircDQGNM5hJ/9PvpysEBcCx&#10;owdTdJjtWQQSB2oloaA/iRKUGCR7HD8G1KcIpmVd5oZzNVAqmQhPgiy94u6mkv3q5UiR3/c1H/jq&#10;b/vu93zVN4WKDZN0+qG3PfT2d2c1vgXh9o1xSG9Q0L/60guPfeQnHv/oh69cfCHwE1IiIHz5wktf&#10;eOKzz37+sWuXrmZ5HTsejGIYdu/A3uQAfJwyOpPkJu16hZcF8R/QliZQGWefuiTuYHu22/isk68D&#10;8smdXQvoM4mavBn0OvI9biqkzZVimBvGxxWWYmEeeujsw+cffuRtj0S5k8SBDaqgCrJbAeLcwLlV&#10;cn/FhiG7vnsbwt3e6zVZgDJxsDnfW2neFtfsbtAmjdUQb5+K03con5ggIB+bfiu5e4P4yRvkIIJH&#10;6fEQbic8DwIepwIC+vRyoDsoAm26heXmZFQsQCbDO7K7AX37w+nzY7CU4dAME2wvPzJECXZuZm6N&#10;MTCVXXlk+TFudEHfzsW2vJHx76fmwyAT6sf/DNCfa6iDLqHktsvFD+nOmdccFOTtpTmgr//f3Owm&#10;aVypAMkX3PcUUZG5NLlRISMFxmRAQdzsP6J/IiIZcIuXGITrPALIavWou6Bvq05NkULRCYJqDTqB&#10;i+WC0jdtkNM9/9LVFFIF81OhlURu5PA0yD55PBibtM+NJHrTuRW2JNcXyCXPYma/fd+sHMBMtxVE&#10;PP5AaHY56zZ0PAMWQhseOpQ2UJEAXQroX03X5atJCecTIk+OQI1ik+aQbHjXaIUfE1tQ3U1aKh9M&#10;AKjdz6rMhqMMyq4kfI1mOBWCubWcBm+jucQFjnCgk3duVYjQOE6CfvTMejU5LdmUQ2fIZh3NrqS0&#10;MQHurbQFOXzi7CNn3/beoydPJ1l18vS593/Nt3z1t/3iR979Jbtm+42BlW+ZvXj9QT8oF8oinkwc&#10;Xu+yVJY/ePHJz33i7/+diHAuvvhs7szQg9GuJcUV2Is3mRhV3TT+UZa/kulp0ygcLHfMFT35qwdZ&#10;tNaxZpIIWkzQkIJJhRPcUOroLbYK+5juCDEA6uTMqXJf4w7iFE5hqu1pgi65c5IFDo//Nh4Ph1nP&#10;vmQ/Affbt3PnpBHj6ZO5U1I8eU8O/1pgPXvlHdPph+ynBT4t5LmdTYWED2wTkNB8PwBsVeedWyQG&#10;Dh2gpVpsCcKjhOoH02fNkVwEL06BJWEN6GvSsGhUjLpNbCE5ZOn7IpsuX13a3L06cCZmHYwiPOjM&#10;S+mDBPH/Z0xKHWLJFkEuJZxtIT+gL/GhEpAbZhT8456XVdM79o9aBbmlGvBS/PMzhI+hg5dCIm9A&#10;Xy9+F/QLtoB+OXcTtcY5yXAGzTl9+Ws9fV1Qiy+06h1gRu4DoshUqUvFOofl2GME60loTunPbJDG&#10;bk0egZqo7geRXHab5HxB/2ZAnz7IdNRJ1x2aPh07feooE5UPBgUzfznP+Bqk8eFLsNK7GljmpHHS&#10;NvlkyL38EDc//klYnbZXzftu3r4b0E/fnguXL1/MjJWrOyESoyNAoeyCyL4B+sZ+eajrxc2PDCHe&#10;Q5QIIHjOHvYmS3kn4WdMRWY/x71Al2YLEKe/JxqhCZ2ZMtysrGFmu4P4OChO3zGXnBuPVnEpRYtx&#10;ybLVWBI+w6IiTbrJ+IBTZx/+8m/4jq//rl/x3q/8hghAMUgsFKrYzpx/p3fK/uPnewZef9B/7onP&#10;P/pTP/HEZz51M3lX2lidyEK/cenSFx7/9BfSG+fyRdZ06srTQfDmrazR0PFxNnBknUotik0ecpdr&#10;nZqZ1fYKYiK+Gm6+fA6FUWQMmGh4J21KJHJcqhStdDYerY7RRFNUY7KvKuYFUjLB+KCxO+FVHn74&#10;/NvR0p/PLZPVnO65KY5nhw8dTLM1uyoL+vltTFcKLGmg1XSCpEDZZTiSQMG9QE34nOYdcj/K9DO+&#10;KWR54CTvi7eUVionccppoZVbL69Mu187gCVlkIJ7hvflr+QJOIawtrj0uVXJ8g7oj4yysk5tkEmA&#10;6nAG9HGn8ewtW663PrjHH2pX5WMAW0wjzLK+rUgYowqqYh6nMmwR8ZvK3TUskrb7GR9X0N8dv6gO&#10;3ZToHtDXZAx1g/0Yy9PUwB7QJzDThgD6HAtxiZ5+Beq2ErIA1xokYVXhE3mOEWhJS3GI0wWuYUZB&#10;37c1C9B+E+rcAf22JVqgv3P91rXLGY4ASZeFFc+DcepJTZ04Flp9587Olbg/ecXO9XgfcUmMupia&#10;QrOf1N4xEzMdmKpdlcoMbkdXRrOgTHh5kFK91GeHakmJB57+1asvJQFM1jioHblXSEzqbk0eYUAs&#10;qNbmk1bAbzibtn2RBgfaU72YQ44tpBdIxES0/MtqOnH0cPaDpn7keGn2rNQ5fU1Uj+GxpZlogHxq&#10;hGlfFJfNToKJBhggn82k3SyTv1LCcv92hEwoVK/E7YuROHnq7Dve/1Xv/+pvfPg9X4Lr4hBQhkIe&#10;uPe+r/rWR979ZcdPnU0i++cLe1/c739tJZuimxUwih4DglevPPZTP/njP/jXf+KHfiDQ//Tjn372&#10;859Nn5yXvvDU9auXYv7NUCFwhgmHp4GvN7ZERzbPSsqUEFuT2vKkIXyEIpNyRAPRSFhrHmwK4t++&#10;HWXc9Yij0/8qzxvpWBX+hdyqo/HgdQj9DQigAnYLgyZzjJ4viskALh13pnly8CMBboQ+WfwGtkBs&#10;3spMDkOH3LZIQg7TOIXmJjZ0ZJO5cwfWj8R4hKaPPCP3Ei6XTHmOJMhIzqItv0jbjlpSVsfWaYry&#10;YenNyUIy6G/CRfUWnzIZPDzLguynD8JZ2e/9AKrocFedIgVgGlpGZ1zx5ZsPtVb/XEWgVU0WcDYP&#10;oNCjRBFP8WqUjcbwmpH2PZq+mdrT6kAr9uRTDQkwCe6mtoF3b96fwKyHXcp+7Klp1tbp4t1rnGrF&#10;hXGsd59ECA1/FNCqRdQ+bnTTJMQ1DD3O5mKsJeOQ2qNZG97zVppfo5L6Coass5Ij3o3ZTjL23ENn&#10;zj2UGC0OSYKRsDiJMOnM0T4N0mIEtMhoOo/XjsoGY7WNORSbOyDBgY9JCjZMIMExA1tG508mSeln&#10;BrkY0Ngob3FoeB6c/QpTO/W3zE1L0LimaNiqQ6onVM7O3MW02Z4hZMwhoEOpPetmyiRkT9woObSO&#10;B8ajYrSA0wXsI8uMYHo/HDmSF0SW/eKzT77w9OdeeuZzF5974vKLT159/okXPvNTL3z2ozn2c+9U&#10;8COY6C4RzX9xw/g/3tG/pqCfa/n845959vFPv/BkLueTzz/1xNOPP/apn/zxj3/w7z7+qY+++Oxz&#10;GfQZPeKNa1cS7OWOpJ4IvGNRs/6DaK0KCejT4pBamTKLHQpSzAfxDQN76031CwsDFojpUZL4lWbG&#10;RUqXS3sjJ65m9XnPNb0KFd4yRayGssQ6lqBDOXFsEHFx1PlpjBP0D9TSV8sPyq2bfZCJGnai5ZR5&#10;Xydc5a/IBCvBVoVN+6oEwiFP7ceSrzkibjkG9yn6jGuP7hTvb5JsAhXBTumiUjUcLacBK9t0ankv&#10;Qb+YW0HidDRuvcEWPw+uL0gdGQ8AWwQUwUttu+Dclt/bOr+J08Kx1QFxwkfKPzAN1PcFfCeF0d49&#10;JIVbGjAhxcjevaAFcjbWx2ahuhONOKoUbLKEl5vI9TdVaSI44bvmgA1ReLjPur+1gXO2+jlzlN08&#10;XJdSoeK+H4ax2kp0+5muFBK9NnkgnWvcWMQND5c+a2cyNPns6XAlEdHmjzfSwMzKrSwJRKPZCl4F&#10;0xnjV7dUYDLJPXcNVLAjmDWwLx60KzwQm/WUhR0d2oxmgzw0oKkAX7ptEuiGNbmjIlLqQ+mvC9zT&#10;xv5zT/C0UEDW1NE3BjXEDp6bNAKSKaWWrK1HXN6qIUw283Y0nkyQ5mXtYM0Nl+uduOrIkYioKFe4&#10;fOHG1Utp6XPnxrV7t67dvXnt9rXL927eiN+Tw7qZGZEvfeHyC09feuHpGIb86vS5t/3jId8X8atf&#10;O9BPH/EvPPqJT//E333sw3//iU999KnHPvnEpz7+uU98/POf/uQLX3gm3E6WoTCOs1G/JkRjLg0h&#10;gZwg1CpebhC/7WUVDqs8K9hBkwtDRts8qrv3E7gn7KQ5inUY6CwgtJjUv/brwL3JNxXhtnVcDQAq&#10;6Sjo1TfW40bwQKNLB5PnjzFRzNNKFXzcL+XP2XK14Ma5DMLNDZwdhtUkGMY8TJGvbdBTvpUgO0Kg&#10;gH6OFVmdRNNBPX3zZvr5eLyD+ETBKHCkaUamipdGpqBemXuMl9gB5t61GkKChUH8fzToL2e3/uUk&#10;MjfoLS7WId/19HtfSXvo6XdT25sW6M/eyO9UWeRn9efmHQq64MpEEP3VPxz03dyYoWKRcdkWEawo&#10;oLvXwuEBLfYR3MfDLQcmeT/2TKtWfWhtXnF/FRe4wvxETcry88X9oCEBqymbfBeHJlCednwh9I8f&#10;iyVPVBkfP4R+ugGO3hFO7AHESypNAONx8jnwlTDomJP6JabTBWKKVwD9rMEwjDA/9WGqEXOUgFXG&#10;dVuaoHCQDTcT3kibTHDUXD4rL+b9lnkQTuDrOIdHTT/nZD6LPFnryXwbSF+oH1lrPXNvropa6/lb&#10;7Fj/A9rMYpJ8ohQuZWEOkAkzmb7Td3Yuv3D5hWcuPP34i09/9oUnPvv8E595+tM/lVKAd335134R&#10;I/k/xqG/FqD/wtNPpG72+Scef/ynP5RWl49/7CNPf+4zzz75+Wc+//izTz5x+cKLWRpZ+qQ7cX7O&#10;pmNZXKD8qI5+Am2oQxql+YTCKbaVyAC71Ic0EiVgN571EVwv7juxj3uSl9WpBaSgOiFw7Eliw6lq&#10;rsc/RA9S75ZWJ4UdAZ9diGlK38vI8sPGhJ6lQSY8Dm2tguM49TIF0DhGtnlvbiksmm0Y8oJ2YbM3&#10;81TMJ4aJEOehh1J881BQPwue2s5QA3fvULuT9CJ3gDmN3BWyEMpuSOBKGo0vWPK3TiyHjQcrBTSd&#10;d7QBMvhSO0pr4IM0a+3L2PLaAvoE0M2/jnylCK6OXjamI+SHji9myIgVxpuBnPfi+td+TjpZHl1P&#10;v8IeX0g6tpsf7mgus7/0uLbQK99LoklE9RhAI7/x66JmFKvklbxKb3nA3wVUD1+KrJ3m2XiZwopK&#10;W1BciWhWUuGd37Sb5Qb6LYJrsKnDT7waTiO5I9rj3KXmK7qdE8dTJRd7vnMr1GK0ClH10Gpb3zj0&#10;TsLE9C0g1QVfLqtTxF9OjbGsAAo5ZotANGmZnRAt0O1b1+mtD7dDT0DLzcTS5m5643CMtvDz8k+W&#10;qcum9QvePBSmoHrKK0Hf3K0s+JPBfQRfNCEhUDDHZJa8WQ72cnFtKxbQOs36yfnnjmvyJ1ejvSJs&#10;8ZOog4ADtQ9l84mlkxHIEg4ZmlL8Ky8+d/mFL1x8/guXnn86vX1eCPo/+emLz3zucx/5O099/IMX&#10;nvzMjSuX0rE6GtB/DCz8onnpqw76f/W/+3Oh6ZOVffqxTz756Mef/fzjF9JE4Qq9A9NVPE5N1les&#10;ua591lIUY6dPnyaflMkgcXipDJHKoGWOz+JaFTrGn6o+7MBelDM5tyDfZGwXrs3R9FNHFkGBbjwc&#10;VZuHmKykYrsiDNbq3Ny919cdrQeX+8MsMtMvmHgehzxeG3JJTAQaO0hWbkac1dwrTk3KXmRfO0Ax&#10;x5p930C/dGk2nvsOtvfUibTVPJ+GnckAJ9SmuBO6P7YMbJTTKuMcuIfowklrmsCstinRvYiP+6q4&#10;tUimg6c1rbff232htNZwj0K/uYEBtJrWgYcBfTOKZcPN+dY1x4Uuez42Z4PyadVQvn7507qWEw74&#10;UeP5d3s2bKiRGCe+JmW89t0/FeV9Nn3Qjcsvgfvz9h5r93NESXMmGk46DMsDKgWyiBAXG19K88x+&#10;ue8rIJA3EuhdRbr9MIrIWkJh20ovyV2u49EMYIzzHI3j1Z2UUUVcGXm9zXasE8t7s9KRZJGc57pq&#10;pCZhIJveXETZGsGbBUc4G6NhATmiY5tA4Mp4aSzDI+813hKIT2andrQ7PSFEhzfjjSTtTF0h9Go0&#10;YoH7JLFyr6rYYVkp68eUMJjAwKmxzthEvAGtpIm5po7xNKbNrWSYoL/CD6+59CmCUKQHiaHjJB2g&#10;5XhybjmPOZM5V9F4ZMjMvbvhgp742Aef+uSHnn3sYy8+8dkrLzwXW3L6/NvS+/OLBsx/tgf66oL+&#10;H/zXfuuLzzz54lOff/6pz8Xfv/zSC8nbdBIR4+fCclAn5ZM2ZzRtigvMasroh+DdDJ6210ckZOWi&#10;uV3HAQQY2mjG5dLYEP9UT8hGshAnVtSqH+cGpD2U/Hf0Cbk9GICeRU0TWrudm6XSWWl6ETQ1N9oS&#10;VT/frBdF6nHJQXzn31q04m0JpT0Vqw1WKe/KBmixGdCnoLIxAaEtktDmWfEVoa/C9p7MaBRmo8Q4&#10;RGeqoz/zuYOl2ReF47j5uF27Yc/sqRBkvGPC0vO1eJzSF6J2zpk3qZ4tb9Ft9QQTFa0lNCzM0OJV&#10;2Ix7XrOo+z7ZzgYHxUCus/d9vfV69HXzfIlONJejcts5vSrI2b0NRd3K2JyF+93Jtj7oozhcKK9x&#10;WOahW10RQP+wJxHMhlWiuowmCV7E54rUhujsC0rdhKakf6u3scngGllJX+jnkuYV9O/cC1hFJpBO&#10;HsnmIwog40oj5QzCjYwzY27T+luBo8xk4sIH4foOKciCtmM/llNjqVrdfR0ZrfqAvks63M71cKYO&#10;4RX0fSUCyHoG5L3qLXVh9/rL5bS0gIQWcTIVytw67i8TV3TB232OBEMut589pyn/evtoNjz6VrU0&#10;y8GZ781D5IKOzrpIeB5e4cLLC61u6APeigRKTLZNtK0HyXmLl5btTsdQeNgc/9ETh4+fOnDoWEKl&#10;KxcuXL3wYraWOi9P5p04aT9bUHyrv+7VAv3f8cu+46/+pT9/MyXgN9Jb5trNCJN3rudSMp+BVvXU&#10;vKTLMW59fIbEiUyLsuCDlmSxBcR0ePoRH2ZxqDukq6wOUJcv85XGFxiZed0Nik7bLVaOvhr8VUcr&#10;RJkcwL154FCUTCW8dfs6tbhxG8x6saMPbNXD0mx7KYFRcJPyaCP0EFIURhbzKV5fBAFzF02lZplS&#10;30+4nt2GeW9NYnpdUfZCnyuK50P0M9Cc+5vO+I60wnvP5jrBDxVcQ/600Z+4nL7K2B65HpG7wY/3&#10;H/cOScTcq+Lg4kwEfVF1oQRvmXeAmxtp0o+pjGcokXqzpTqiuSvT0z9uXFB+V19vYvsNgFfScDnY&#10;YwlqDQZAN4AtpOowD6zWYx8Hf/nRQ87U06+1WqqU7lt3uMcxf91eMPGBTjJYxBhcJ2aaTOA4mqQQ&#10;4sfRqKvNabIAi1QRfxTqJ0u8BzrxM7B9WU8x+qnxTtFfSv/o8GHoma8ZlnKZCqor8YfidOhQsHAk&#10;WNDq2w6HSmlOuaDfbJWqoTHSnMD6PZqwAHUWc2RpeaKLYYmNnsjg2M8vtHEOPFQFrIV8PtUqN+ur&#10;W8Cgq1YDn1tYA5mfsgv5fAxLFqeBR0lVLAVhQgoeaTM3uojBZu8cC7zycXkPTlmlE6a7FW7wlt6z&#10;YV81+rmptcMqpGIn4kPx4WHMIgpNoTyTA5IcPpAKgWtpTH35YnR48bSup+fFhRdfevYpi8yi+ca1&#10;fKuj+v/K8b0qoP/bf/m3UxRKA2OqOJp3baM+hc/Eobj5VBUG3F0BdHnC67Cjfdt2UyxEVsqFhcYG&#10;eVeQv+FsmUmLs/gmvZEpDcwdA2ODTDMroGvCTsjOOo1fn0J0X5PWN3ExaEGeT766c/1qyqaiRs76&#10;pbZRpCEOZsdVsLcTGcu+zmX+FuMEr5lHfH41Q8YGfXnbiynJ1FmKy9Kwwd6IcMFZovL4dmVgHAra&#10;Z6xftih0Z2vc3nwCIUs+Bm2PhZTZFjEB/X5Np9XzL1czUN08tBnU5VfXG9xY9BUd6cdOSD4zZydg&#10;EhIElgG+xZy0VULBtD6iL3SGcF6KQ1ZNpIBYh7jO8nKQ+XdhVD9jU+mvFEDNSIGXDbWhROF+HrPl&#10;hhB+zMD07Kie+ezrTGMxVOvx1UU2QvTcMVjGq6gRHCNReb77XZnp+NcVAMnorz0avb76gSKYnjir&#10;Mep1gPj2tTj7TuAxp0unbiZkXY1g+HowMrtR1WTWTw0eEGuuBlvUDINnYGQGHoGh0WTDc3GzxfZw&#10;ZnaiEjLnt1TFpOEV0LdasoZ3to2Qhc9PSMQ4C2ZlBX0WMNaA9RFXiWLjCM/uMx09KuedlACn+JbD&#10;dZxLV7yzWawl7i8InunWYE463SNsGcTsl6a1zOYG46sSagMHEmwivgwSGQv2Ku9Sehe9G+rqG5Bm&#10;NyKQppKdesoEUhUpJYl9+eJLLzzzVJowfvanP/ixv/8DOevvfP9XeB5qysvDzVL+IjEGr3Bx1r/+&#10;a3+pvAgwTAsP+9ssnYmaXubRodMCwqoEaI6wrbCEBTpWZlEApUyeynJJ2HvlKn2q4rTnZnSaRSoI&#10;R2qw2AXqDXs7sO5S3ncjBY4ZQB1FxM1UkmfpMID2RCbSMTw8PncWeHYkN9yl6whFUzITvaaejgWd&#10;ai1tTACmcPO2t0DycGl2duxoBDZptXM+iefEKvA1LKQyRzmi+CE0c7iWdrk34otQEAuZGk8fq5Bl&#10;LN/NjZIkgHdZ5pem7qpNe5IxSx/mTGVJtxPbfCGNo7ogBi3VWLRGw2oezUnKM0bTHDbdMwU0WVnv&#10;a+4YOQuBg/K06EVLwVqES9RAc7Xqy+sdS/8kGtNGDpg6f6VUjJ0n4V9W8IAPCiujyr41wDYTBvAq&#10;2hgZ52jbC85E+s371qnXYuyB72Vvhqipj2/04JMTR81VzY2IXxq5wloPpjwyJsvFFWKa0lxOTN/i&#10;lxWuhIwO5eaIGl4DRs4B4GRI9vFptJUkaGuTUdPbHCWjk2dusG2UHRsvkU6UlbMRXLx8beellMhm&#10;IdOKI+kZznlQOZAVDyDXB0HAQ5mMeSwHl3Y77buXhWrfbET6suaSJByC583roMAsSn9SU7mx0mLz&#10;SgbnXjd1hn7HohM6TaAnM+uUJ/UrPUvadg7SaYk0BLRqNgoCvJZDSTvTw4QZbYybMKHEwslbiQVS&#10;fXAvXju9yVO7lR20jNY9PQC/yuiAW1kQ8UhalJvAmD7hDyjjsjlbjKCeFicLNOBpWscgh3yfUomw&#10;ngGVfO5B7ELknoYzsaIG0pQ1uESDDy5xnUJOMn2kyYqleuGd7/uSr/qW7/yyr/3Wt73ny1CEwyox&#10;8eLsQw+/631f2tX+ln+8wqD/e3/jr8o6Mssa0IexbxLK1KI0oey2owAJy0BQegQkz0ZWUh8865j8&#10;J9+LSVkNmPPMD7qZWvAD6ZsTTjwr7NgpSA2hAOdLh9jMU9YzfgNSSAqvUht7Pas+kXLemeTw6bwz&#10;qzf3SnNrjKZLOWBemwxbuFaD28BDC8AhedZSKKSwNA8dyB0YMj+iSnodhqP3CLNkoacC0cGY2LY0&#10;W7l+HfV9CoJVnZHobXSOKwh2ACe4mIdPZhYKLWzRYUqGZhHnPjlI5a3lMkT4MSpBfL7aRudoejHm&#10;PfloidlAPLuYLQwvnO/J0pXEHdAH+kV7ddh1EjEpA74y/bqNh4+kNfvQPXrQ7TM8RVyis0mPfMnF&#10;M1zQeEgU2IBtJBw4kcrwZHVFaa3KYmuEWWOE0v4rbaxXOz6+tgS/Wq5YZhfU0gkfRqqpHIMSodg3&#10;T6wB/eufmDhmj+lhN5bJsb88YhwbvLePQqv6xP8RM7EBNQJcwbVnUi7R3q6KEFQyxGToCTxWQf8g&#10;/XCu7Vy8fPlCQD9OOCW0rISs0jzvHbhLR4YoGB46E3cnb2KoYvz0jtJ14k+g35Y4wL2nwxir4VCb&#10;44OGBxJE5P5KE0+a8yU4RhFMdZbDEVsqIKuYfp6xAE278CDRxpHHn4hiwhskya644tGMxQVJoXwr&#10;vWnlnKsOeR9Tdy+LNVc/CzdInsagaeqWnUJglrLbw4eypTjheZIKtv0ON2+q7nNfZ9Z09pAmoGQd&#10;OApBf8QF+k56j00BxOiFFoiMJ2dC8x/3MSpXq2yoeeREYQHz4nR6IPp21nRMA72AoHhvZj5p0oUP&#10;v/Pd7/zSX3Du7e+imN3DD8KQbDtx6u3vfO8/9Sv/N0Qhb+nHzxf0/+Pf+etxD5wx4jAp7mTkaCRp&#10;6coKXAX09eaB/YL+zu0478loJdUULyDLEL+WWSBpk5AblFkO9jxoDgepfv7LvZULfgoinQYFh+kp&#10;a4cvWUTcCQqr6Hvc1FE+BKnyjcB5WJ7cuApuwqBQ3p0FkdwaVYuZQBplW0QAMUEW2gCeAX3l7fqS&#10;y/wTSMtqJgcM6J86nSbKqcNNG2Wp/qwgas0F/Qd3Y9hSbX87xev3c7fGTcm2c3K0eZT8xgdq/tbc&#10;4eE4Pxmqm6+5YXIS6XJ1706yV3lbujgkcUDkZBvM7HrRKavfkrSsc+hoFI4ALN6XxAKYU52Tw12p&#10;bbO5PqAfOkwigzuFjxPrsl1e1ekxNKtYjQ30x82G2HiM0Gcc/dLmZYoGyXGUaXUT96o8DOdwiI7S&#10;RKaCi+flexYbX9Cv+ZS56J5hS4hcsCeOQIdv0VX1GvmZm48/H6rFkIPh1RoKg6GRJc1VpWwiW2P2&#10;dzmsCR0wPLIyWtH7nAcS02OuOb30FB0TV9XAVgZYF7oBxTBaWVkB/Xj4QfwLab+TqBJAZ4AKlUyM&#10;u7qP/DeatYSNwcT0M8gaMIWaq5iz2x5nXMScFpM1G8cFAWLPjOw/NbcZsUOla55TbMigzoQSyYrd&#10;Tz3KrRskiIg9UxDF6fQsuc6V0VbYG8TMrxLU2qktSJt4M9wjc4joH2LVbzyke/dC8Adfc0dmUlH+&#10;QIuLtI3KDfrQ6fjluYvo8X/jJqCcswERqzgqbn46XDEg7FrOAiXquSVXkk5WlfjW4LnBCI0S07jQ&#10;/lJIj6hYpKw3RD0ZhXzvDXifgOnE8WTaEMhljlKqH6KFBWd2cl/k/EGGYri4k4i4Ex4hoAoZcOdd&#10;7/vyX/yrfv1Xfv23nDn38PlH3s5JeCs+fu6c/u//3l/zI3/l/02CJdfvbrg/A15u2eY+bY/T2YRm&#10;aNUSyjlnXSBcIQiOI8MYT8b/ZRkwZCcRaG4H6rNvprSklaqq7ONocr2Qq5DaTZ+plJ+kj8KNm2ib&#10;c1XjVV8Lu5iVTrBYQUx1K/EwspZzY2ejMU601oHxjNnxyQxytMwKIdSKTcJwgb3sLlwo0QfHYQv0&#10;kOnmUFmsyA8sRGwX5kA9tZW0bLt3N+sK9j+2wY5URMzUsqvbqTSC4ITQggS0DrS+I1Yv0JttRMmT&#10;cIKeDCz5lTHG896IcI4SAls/X0z0v1FEtg6XUzHZif40FPjoCnXBl0JxiBYRU+J6bMIm5ZSPGche&#10;dnEw0zzC+OjNc7aHgxA4EI+5aSg/mdDifOONnveVP8BTBl2bO12fNWzs2Axfj4cw+iB+LLVjT019&#10;WCF9uJzmO/NULdIZIt1ObVApp/babMxvjNIqqJWt0IDJYNW4yWJpOyrab72zx9Pybzj9G+H8TLEm&#10;dnU6A6smcajCGjt5ugK2q9e8EskbpcvOu4HdsdrLQeuzzq1n3i2pln3nWIx3pEqs38CEqdo308JF&#10;vB+xTz7PmmnGgkIWAem5IVQScVN0UiKFUjMvEX/bzFs8tYTP6acj8VJbmUg0Hn1knRG3xY0hFoWq&#10;JRDIFFIK0fW34oGTdoiTnvtezwSvHgZIXjiDn7F0JG8bIVqgWR9mledoQ+j75pyXOEXaK+An3zM+&#10;DF8h97b9ccme2fkuSQh0JRn3QsCTqjjaC11L2JFduvjiCxHPpov7c888ef3qlZyoHEeprLfMYzz9&#10;XOG7169d/NTHX/rER3deei6wERCO6ub6pYtoyUJN70QBRmNfPIOsuxj34ycSSkU4lfOYOqRQmN7F&#10;6rFaPcTQKroxwe7kWnjvIGUBx3Oaycum/pC+9TfjhdBlVl0aRapmfvDvTbEMf+28OoUqcBnxXJgS&#10;bXQcuyGL2lsAYkY9I64RjlFi3jjW13bi8lPx3aBdhsVAodLkEgy7MFSwgpVY+Gm+T0qEEpWQRIkV&#10;kdzTuJ9O+MllJRcX26VanwQYsvoHmZz40JlTCdyz6vOZiUWgMROWEl3oAd2/m+PJ+aKn7UJ15O6H&#10;Dp44ciyzUd6Wrs3R7cd5ySfnvJCrupk7MltN3I3Kh7G+TRDnJoVN7r1X7rz7jakqs8/uy+Wb1M0r&#10;iFBEaet0lPlbJqN3O/m/wbD80leg3emAdaG6iWftSM5b9kLkXo4z3HYl4M18ahAwQeXTR4LSf9xr&#10;6ZQtmjBPsHo3G8p0UBc0EtdI2sjmveZ6+zGrvRrgV+pa00XWByZdf98dNDfsMC5Vp6ZnB/i7O9L7&#10;LCuizQpnqKntRgFFqbr8mC8FWRcOtjvbIOKMivzmnbCHl6/eeOnCtRcuXrlwKRTP1TgbdORJpihg&#10;m0Zm8fBpcAmAdqlDSVsoJofubPscLenfyhNY/5Md5YZztjOTDZQI00Ewic3bsJYQPJ2vkiqwaOnC&#10;+d+6FW4mvlfudNkoT2KalCwVVg1cej+njduhI2mjT+f+Y0eDxKczt+fICUc8E2Ign0BzkYPOPXsz&#10;YJDrH0aSLiJnH0pATJhn8wX00JS+m9NjUlAmBJBFy4aDFqQsuLtRqKpb4zIRjjvJMW5VaMdYPoaN&#10;MswG/2lTWZFwTlxMHUQg6lbex0JvtJRIQDr51j3uNVimslWZDWCiIC9kAoHTkeKh0Wz0xCkM3r3b&#10;73j3ez/wT/2yb/9Fv+zt735vUeitgfvj6b/42CeuPPv0C5/6+IuPfuzyk09ce+nFm9fDtWUYQzoP&#10;H7wZovD+wXSGZLSbxUWRmofjyK2Y/rDTw6BSlOVC5HowrYElGOcdeIZ9ScYqnnV88RhVm26g6kLk&#10;gcR4+GKjcUNNQIIpJDB9YFTztrmbWED0daKrEzRJi7whGXQX6NslfOu4+0tAKZcWipL50QoMKhnY&#10;JmYAX7T6CY5wS3vz6nO1G0sfSj3kro2AySi3az2OESIbnPe2fkBbevBeSJQYPW5iTJqCntIRdYlG&#10;9zeOJoc+s7aoxgx0xLOKYUnntSSNSX8xro7ObQ5GHyVPqw6U0OmWC0ZifSV85WXaftp+yvq0dWWX&#10;Xy0EEqbV0azoRcajcNm/7XW+VxS0IXX947rJiy3qPTJKmQ1CxyDNlurUAsMD+drePgdBK9rpwZm+&#10;BaU5VXIvPVMrkqg0B1DvH11KgvgIkOrK78YXywBxkrRFE8HU/HQ3emYtrfUadU97ueZRHXG3QpJG&#10;q8ksTlbGvZAQgZVQOtfTNuZaXCgeMtFOTLO1Rnjr6XyjvoX/U9Jh2SJpsVw9F0fumQTB8cAybzHC&#10;GaLJ3kNdrI3eFiXJenNBTOAEONKc3w4htOux3YFxiT0w5IgMv2YhAeu436oxCHOTtcK7jyJijZnG&#10;VaEdJoVTaqQbMuslaFh1J4y5yL6jrRT3jYpzq9H7lUw1YJtGsXQTz9awmU2am6prxOHxOVhtz0Cd&#10;nnRw3x5zEKdQpzRszvf0tMj9wrrJA3kGnWazpVT+P3TuzNmMnDwXTi3dPaPvyMGFAbj4wvPPPv3E&#10;C88+nWgAb/XI0SBXIoDsTLV8s8zftBZgQP8n/19/4eIzT1548nNXnn8ueU+ZitAgGQWeur67+flG&#10;gDLXzfLoIH7otQw+ThiYBiHTvmaaCbQKROmDIgjGR1CImLWeTvJR0PI/5bhZsZabq29AgKijP6MZ&#10;1NEnrMOtavyqcsQKKQLUDutgLQhHvZCJKHGSsoJwvTvytqwvKIcY1KaSrQepo4+pwHO3xBfKwZYM&#10;xuu4PtwRq6t8736XMEgwghjiyNFVo9ATi12EmI98ctwvg1sLIJdOzPtLIzLySZmXakPwHjtriBxs&#10;Vj9tHmhQQc0CBCcNg9qCMap/e8wxEJ2+6qWdB5skajRRg/o4jbYv0sEfNUqPp9i/sqg9E73/i/uc&#10;4z77ujrCtQgDgdsNsJKvE+cXNAvsYz+E5V3LohFqhKBzLDnNs4ZxdsCNKdsZr1ssA2frmM+BemY3&#10;W9YcZ83BAmoN3jx7VGYR5L+23aiJkwFqLmoc+PmgGshagpWXH47HnbF3D3SbmItiHcc8TyWGSTKx&#10;8kX8LORsgxJr9GoIdGLaU/pBEgen314HcUrpv8QHxU3OOyNH48lNFMaI1mxGT3NN1tXSaHFsnmvP&#10;bxZWXp24uOXdRLw5P1x+CxM2p2auVQkidWXqYBBc3EVFSvsrYnmccnsCRXFP/29LIQF9tZ5VesJf&#10;4qs389bGayxgYvNsOCtYuI+mhyNOqJvPpWpy1M4GLHQsUuYmxUfrOlX8HSrvZ9HWjenVDJ3P+S3q&#10;k701zzi5AlONPtWPGyCjK6fWDNI4+duMKop7Sqt1KADnOV+9fPmpzz3+uU9/6tlnnsgpPnvufAzU&#10;mxbw2fEB/b/xR//TK5cuXL50EcVtcPzBwZt3D+zcvpue8FdCmoeNCKYLr5FswZdlTiHqDkA/5gHj&#10;itRAUtsZoxTL6YrlpOPml9NARcl0ERX3/JfXw9aTGpUg5HLIC6WRUzz6SBShvtMK3LJS1+9CfJS4&#10;ABaOPCNqVc3bgT6dLhHeCRC+y1496s2OHMstScf6SqglEdTBoGZBZSGZ3iF3Zv7UlNRZrbO3BNI4&#10;+0fJoxqFk6mwmbxTx6fFAaNOqq6Zv9dFJXOrEzhhQz1xftBWaKikD7jfnGeEeKfVjy3UUuRNDNv+&#10;i7CZSNNWbY19oFnovdn78a3EUuLfEB6efODQf7bYgFeTGKxCZFb3Bo91pP09J8MD4rGQtfKZFcZo&#10;UOpXawXKlb3sIeiPVahnPUMa2QIfVpe+TIqIv3n6sXGS8u56GSZF6Jo/maNyNqP1H+ugHLXl3aqP&#10;DIM20BfsDXLcpwkcBvl38b9Hoy+qHF+gq6xIT78iJKc2AE8MQ5a8p54IAaVBJmWuVRl28VOqHR48&#10;047zSBYH4EeGEmMf3zYemGg0BSvcQwmXccacFuA12BNs6CNBk1uBS/o/XAcMD6BPQw9y0c1C9Aq5&#10;VrzwnsXROOVvbXSCaN/cHcknFMYVCFhOQ1UBoS76IEBWZsg2n7jewLatNHHs8d2tS2OV4Kth5eLX&#10;0JtfxMdjy8l0mc+cCy1Fb1kdMr8iVyCRxovkiVHpwSNgCDnZFMYlBZ9Fr3maEksWd10yQUC5SJUC&#10;+b2LCyeUJisnT8W1zTFdvnDhC09+/tmnngjFH/Pw0LmH89fkABhdaS7iTef4D+j/9T/xR+LUc7Yy&#10;1iDq9btJZ98NG3jl+o1L169TLAiJEqeg/jKtnSL3AvHjfSQOQI3iQFmvLFw5zYiFhdKFFuNxtr15&#10;uQ1g9lHXcpJ1dA2IW8MVwbrtYcl92WaWbq68KkuU93ITIc0lleV9CapFUmaZEo6qSGB+IcaAOylh&#10;I2XfkWmGsLLja8xJJRg6w8hyxm+buvF2L2BGlI4wL9TtrOMriNIIlvmmDrWzYVtuP2tr6ZRAsjcC&#10;N/SUwRAbD6qTdm/NaZtDrMuKLdO9t7heITl3ml0GcUmUyaUQsaFxrlXItgf4WTbczbF717GRJinA&#10;Tt07b+UCXGcwzdFsjFIReWB3SyIOLeLxtjSpvFAd3MKxZDfno2dnuJj5s9yVv15hQdUshl3bb/WZ&#10;ZdoHq/2x5IQ2pb58tfmi7CjoZQug+pcvPwVK7F11+G5Kfqc0z2B/T4Vnxr0rM1x3v8ao72mQ0FDG&#10;a+Sx7n2Ywh3Jjpe+C2NQEveEd1at0G469hNuf2MbFQu8JI08idl+lr5zFB4K6IdxNnCNFky3V6WZ&#10;TySe/Iv6i4CvyYPeXHM3IKZQ86A/nh8SSpOkjT+eu68jLSsVWJeS08PJ95N61tZzPjsoGw1QQsx7&#10;GFTXE6YSm0KGp2uBRiOmHtJjudIGGtdCKHVIzVhPr3EcyBTdt1Uh+gSZk9wrVqqj0o7UkgGmkMCl&#10;TpfagtYReWYrDJMzDcsEYdKDASrODFFUUtRHIsRMGBGhZxSnR7Mu2ss/iV0MkVGEYTOGe4UOtEuh&#10;y7ONAbJMqKdPe5+7d2kDdPRY7uIXnn3m85/59IUXX8glC0FkduPN9BjQ/1v/3V+4d+TYLXpzHwhN&#10;D+jfvZ8ZaykZD+Jfi3uRk8Mah/3IN+n7nhUX7Il7T/HHMPQzxbMu8tT8oeCcTGy7gef0UKKdi0OJ&#10;loUuukdZBoChKZi8JdcsFy8XnupF2lUCWDEYec8S9VjKXg9LxGmE7q1HvJ8rhIQgGdTTST5ZinXr&#10;LsV76CYIS3KhC1rB9kIW/Tz05QuX7d0pfuqY29Kz5Vd2fLC9v2yrcTwgERBBa+GMWouRORjHnGJp&#10;6KrWhmRMYyeqIDjlhmjPnx4OwFXnVcILxDezlbdwTrgad+NloIZue9u80j617TCkfzxZEvw3/Ta9&#10;Wkteenvrjvf/RgNjHwrRvd/7rbDSMKsacf3JSiDXTdx36WErha/H6YXwX0dWAaVcncowx84Ui/G1&#10;hkxwz4bVWRW4A7ijwOxnmzOaItkSZ+WdNne3xqQxh76cG2pKwz3DcttudYKevkAuefFGe0FfSF3w&#10;P57M1vPMyVyL+ppUjQ5PwHXaErS2Nb4yFzuWwC736o3LYWYnYfNSngXkR/eCMjGpQ0FQN2e6SOkp&#10;t8AV70v/wYCq5pniJIrfkbRYSYXkJ+4DuB899FjFlZyup2s2XELWD9G+rVjGi4z37li3ejYEWxNd&#10;ET66cW6+xCsu+uyTBS3e2l5PLvFIyOZS5M7J7RnYh8HHy8Z9R+YEFWarONxI2KCGB/X1c+E4JMvV&#10;suX8lXxwGtWlGEdniLPFK1XNMQAyVNkZpPeIRCMWl1WGeeiEl0YgxBIEIxrUQEOOVQcUfSjCIzoA&#10;p74njZ3vvfT885/55Mc/88mPZdBLrOoj73hHfMqiEECUA67r8AZ+DOj/4P/4P2asA2phbttDsdfx&#10;SJNWj1ryZjRNTrqi9JmUVPh96sgTW6K70ce3E2xWIvdiE591H+tiqT+wNUHgL2oBUDt5La5qTnCp&#10;9Tq8WQ6Vpykd0alnaBbtN8B8h5+M+5A41bFvKxb1LDdC9eYDLy1pz4XL1mOrKFO8unMlFTIKhmLp&#10;R3Ux6FYmYZyl8cebAjUnx6fROt8pcRUaVOyrQSBLpdJIygVyNqEqorP4L+GpEg/pobGCWRacGJNa&#10;BMClxYxg6dRSInU2iveDp0YQ00lb9fQZlgunX3ugW4keqcvOuGfqblUiF+ykHNpmx6f/DNj3N5iE&#10;4vU6J8Kzy7ig7+kduyAs9BL35UX4/np+I1LWiPheNfi9LWaJLKPUeILPWind+TDBbD20FpJGYf0R&#10;ChTC1X/u2bdJkXeH6vBPYtsoSwM+DLY/bLtvbeuAfoFd21wQHBfYJsV7gtjZcy2O33d/jUtEstKF&#10;dIZ5kByWTHSjVWjngpqL50C4wPD5aSwe7zf3AE7BGqzGjUADnCkXA0bta9+esxptz52JVtrVpr6j&#10;YycYq4JcK39wvI7ldQLx9rAAwvI1CQ6rpNZ16AnmcDpysvRal2gbPvFZ+UIhfe4LgpOmADjBhNrM&#10;nAA7lWBCCxmmGYbboSW7gZyvdEFZYIZptb/0pAjdJjc4Zepk75IoO5rdyTuig2IgZBLjt6n7db2F&#10;9wNJ7AbKpIsceM5zhLIpDHB4NbZ2mgLlCo2abwZlE5uUGN6EpCmWP3Qklzwc0ksvPPfcM09deunF&#10;oJisxPFEGC8+92yGgiQCuHzpQi5atroW1RsR+wf0v/8v/Xe5aHqhjqRMR7ojgX5IwBQvo+B8YLOL&#10;wr3PWEymnDXNonxAVxt4LLvKubeIRKLc/gXEYnL6GRAODYeWDOqG2yMoyFIyl2uNN+Oi8IVGNIl/&#10;Wu0N2Zn8Umd2UE/lz0CSiUMTpc4LyXqMX8VM6itXUcqlPp3CmOmA1nRttqv3ogCjAFJQsOjISOUw&#10;/UDT/fNMJPOJSFnDeN8SetOswONHynnq+Bmky3mHdWkO/+r4uOkf5R1H/BuOC8+izgYOitu3zxt3&#10;hF+I0L1xyOYlak5pYQpJbsdoEFwrLwCOBRmKU+AZ1WaWzF2ZA07KQJ2OfS0BzmKd3/GTS+XoCpfs&#10;bUKz821XRnAwstGCttqP8Of5vr+pGa1RKOrvAq7RmBTURBCyCug1G5esDyuBs6yQ4N19qeVq7MK5&#10;37x40YGdn6Kz+ThhaLWS7rYRBroLrgDOYcGcBWkzCTMJa42UTEKxs2jLJjRqcBpj7LGW/DRvp2t3&#10;Amha4iDjaarQ1vqQCTk3cjuH41KEym8/7WwUdS8cNUAYAwHiN3weALRxYOcGLXtLlpXcQEqllNtI&#10;MrkBKzmsba1eX8dj8XNean4h6PP7Xq5Fe0kL1oL6R9aSnpCuGBGyd27IzICgxVtc5/w990kSE6Yn&#10;KE6kg1CSajJBRI/E/RxmRB4Ad1TVQv+M2lKWZ6DJh1HySYYMWXO+yTqIt5SEdty4KENiNpxQ1Fog&#10;29ShCMJVV5RJ+RWp78wfjuF1+977bWXVtiikypH22WnI7nH87NB2jFFF5ghtI+MxmsrVvXzxwhOf&#10;feyxj3/s0Z/+yKOf+MhzTz2ZOO7cI2/LYOw3It67TwP6f/nP/bl495Lc9ICnqjt8mUOtKdOQClSa&#10;ORxbiBnq4HRPdYQkFHo7OmwEjQnqLN0a/FlWeXrhVHfgSkZ40DZM3i9EwmCiXkTWHl5Q88KwSixa&#10;LfiMq82mWsvBCjNDmYXIZdK3ErzVmEc7lOlrOzcuX7566dIV3fxsdxyIVuMXrXRH5dF1GEvw1gDo&#10;ODP6OUHe6TOpmqS7hBUA49HKJ2Pac5/FHqSmMvctJYH4WpSWSBfa+2TuJe8vmwv2KSuD0SFTwHgB&#10;xwVpWHAmzERncWYlMmDuZmoq49QE38lhW2qLzKSOnsYO6ol7u60ZC949kjaULEEvNHqgmxe/S5IU&#10;tX1V4d50gMxUfXrPXS2E7MnCez/b98nolCqC0vKkirRb3LE2XN9PtZDb8xoMoO5qLftrj2R2pGAr&#10;Pi3QF303wX5dbw8VR4BlMz7+pCf7kbxKjrDLJ984maSpBGOzMW3NU5Eyz0J0ROJ27jRrtQplRgBD&#10;bw37UiBij1o/rZji8aQ/gtWyWYjcOSmSBs6o4Auxk4WT3+SmkbjI/RImIjXluRexMRqkRhITh/aX&#10;dcBz2RNfUimFFCLeBusfMjz3cXZ1krp65xOPeLZqIueXkz+x+m5WjCerxJ4mkErJqqPzGhw62Hxa&#10;HZLXxNZVdBcLFAF+GBwbibQItkazCkoKrHHAd/DVr6V+IDLWCjlbBFfr1tWHf2d9GmU/+Qv3dZhn&#10;TlDOj3NJjYgJsxkt2cDiaPY6HH4g2xLOVGBlaHwYDT5SpVizc6yqzrNsJZcl18iPKLSETy2jgTo2&#10;pwSZ1cmTWUeJG559+qnw+49/+tHHP/3JJx579MLzz+WNcEHHj8dgpBgBIknwS01YPowNW875Oj4G&#10;9P/bP/bHsihgDcy65GuKHGB1eJIFrwCritklamxUN8u+zpjnClau45H1aPp1euGh0ZcTQs+rj6+r&#10;RqpOCZaGJKW2pgqI+KiuTfcPIhBgla7aLNeGXnIrTkFxSJt720lZAH8cClPBt69dvU7v2khFqQUh&#10;dwxSKJgs11v3bHPSCp0T1Lr0ApX0VziZzFMAefqfTTmkoxyzKzE+udfi49ONh+YMWgZ6edaB0LzR&#10;0BnsqV/oflLyA4ay/NSekkGyDc+MrsNhxy+D2sL3y7kMyZMbD7+N1S1pW0ZNMaiOkYjviJgyEzVf&#10;6vXxo9eviqBlxkZpU/ReST25FC1g0bbfsr+TPlzwvMF+HX8vU91S4yetUamVjVyv9ZBEntypuL7r&#10;4w/gF02X8SpIFctXPDKb5EAEp754ZR1q2zxynjUZNRhzlXWg6+Lz6L/rq8GK6QMQyw6TTbbXCHZf&#10;tFvcERztSkIUtgTkQO/O9VuXr6hatnacnjMsHjtrOplEIQsq9bwhISDWIcrm2PjEiFJAED42HjGC&#10;EDjN37ZoLLsRVG/3k6yl/DJRJHiFlp/lx1HUY/e69P29gb2X5rKN4Vs8fFPdEjusVRMeWVmCfvop&#10;sDu6i153qy8hb9FfkIqjgZYMJFvwUm+LgsPJLd8azSBD7n5TG7PSXEWuBfeRwEJtdU5FyP5QBdzQ&#10;6Z9sPXP+FLde2Wci8dP0YDh4JOcqBUFXdnbS6i6BRN6SG0jfjkvnqlKApgjLfl2OkJ9ApM7D5Jj0&#10;OLn42ZWcmFyAnNYr6eD80osXXnzx4ksvXbrw0rXLF3PNSPzeunXxhReeeeJzX/j8488//eSLTz/1&#10;7JOf+8ITj1968bl8XugCrNHr94ALztZ/9Vd91dlz51hA9QJlRVjDqBohWkpOxh7gdw+T04ympJ6l&#10;0nnFpEQ4fzTjqUweJLKlsSGit1Y9oNw2iFk4i2C06xJuiRZiBGUOxOKz6TVvQEc5qjKILBwcRrs0&#10;dyFvCg/wF/d4nJ28PEuKoUQ0F8+OZcu6knNzoi6TXSrUVazMV/bVORU5IYHf3JFphnU2LREC7UmI&#10;wVXFa+BOsyUDexyTkOLbTDqMu5a35PATFsYXyVwkR5+SIlK1uIF+hcwd2MVGg+PqM2mRj1IqWqAD&#10;B+0SYkc1zMetMG0RYiTeOHf2oUfO5fFQyt3T9kJxU4nXGQAz8EzWk99420zZC0dapM9/lY/WZxWr&#10;+WvNYj6i+TfLDLgYhVuElWMpgbXpkqDDbVNS/aj6vMOOmoymWRZntpDdhzfT1va/V6FvNC9WhnBy&#10;ZLrk7SvHWSy+15lnVzu5i6ihGedh58kVVazKEU5UMltf2iADxDr6amoWNaPjr0co6DsWDX6RsuFs&#10;di1p9LqqbeHhKQ2n4dossgcH03f48rVbL1y4/IUXXnohABGSMT5geo+gUw8PPjMBK1+Mm5p1nU8I&#10;+Yd+ArWMPI5LIncl2QEyXfgQOSG0ELdEK/vi7Ll8xskEe3QqjFo6qmgId4pZ84x/kFPqXK1bV7M4&#10;yx4hxKDEN9/EGNGOgGg4C8BwGjMtLiq5t4Ik87yOp7dO7gUuaJpiHTl6OrfGqVOh83Mz2WT0QVat&#10;Qmo65uigk3lHMN3AV5cylEEr87PN8AkE1Ynd26FR46R5o/SBodgwmVwB27Qg7Mu9k2va3IYjOGzK&#10;xryU8Dkpwm/5cXgiLlYqxSPZxv+XgDJrYbCGg9TEyBQrtPUFU0i9B4ZjaKFBp4m5Y1hfSwHQYdBJ&#10;5n78tQDpw29/eyRYaK3tApQrYnhz9/T581/1Dd/yDd/+Xe9835cZENUfI9jYlv1rYAsG9H/x+9+X&#10;XRUz0GWwsLRqpNzpncZ05o7oUygAEtt6XKUj94rNjFXjJhhSaIAwzPtIH43uBNPCcBERDp+1lRWV&#10;t1Zb5Gv2gc8ttZ+iEM89W07/r4p/Fbtx5xf08WfFHz0fojwHlYxSLRFuOjPvpNcm7TYB/WSF9fnE&#10;ibx+QL/1lEX+jVGukCMvQ8pPFp+JuGmrEKoFZVlKF+7HSsXFYFHHsQ/ZePb0CUjZkydzCHR8SwTa&#10;UdfKNKgySWWCOTPgrlEkglRxFtDHYiHLQRMEIEWxVKGPUrs7B+4mQszaOhzD8si58wH9jNJN17c0&#10;mi7oWy5gbYGuW4kbega7sNspSD/PYy3Pz/ngAYYNMSGu6xBrBUka2lOmyhxXgBdyAJpFaxeCEi1u&#10;1JJoS9r4CBXj3GpGVsAhu8s+lFnTELYAzjvA1PiAfr8R3+sr9FLho+hdDqFU0B9+emRG9ssU9Fmv&#10;cz5q2Grc+OhWRgj0LeBQpiLccOI30C9xEcTKqvEMcHrZgdwyyi8H9KFViIfLbmX70cJdvn7z+QuX&#10;n3nuxWdffCG9NtMpKg4UhAQkNdMHCfDsRE5VB90WuCfYuiu1XfPd35zo4QklCuL5ZiXiVmdV6uXT&#10;pSDvD+ohVEHdS4oVpp+ySkQvcZqi0biReBzOmhA7tiGvbycrSHJY0Ds543WuOUuURKHTzxFlqUFG&#10;xYjQ6BhNQm6QAG4+Py+m5F3QD1zkxjhJu5JWTU6zdCgBBQkI6iFPkiJM10USWsNAsswk0ayByIkM&#10;6IMF6jtiC9OwPPsZE5UTYt8dTh20K/0djye0yLtjS2JcLwf2b0fJ4zjrGL5km010cfHLvcm3YFIM&#10;JMpBJa+JWWgOjIVnLXHsogUBib5SKZMLY31yuw+a+ZrIj/WDV5razOPHzyYJePp0XhSQiz/4/q/5&#10;+q/5lm9/x3u/JOvYfnp3c78//Mg73v6e96ZC4zVAfO84l/4v+tL3nT//CJeP3nnIB+W9WW7IyE5n&#10;yPDplIuYjUkrDlLz8R6Ij3JFbJHPtWNsJdrXSmsReFWCjLef4NMZOLlfW83gLW/GAD/Pso2OVrOr&#10;sdYb6aM9piZsbFtCKzsMMCebVFiqA4nbWv4PelGZo4FYmtle6UpOdQkkqgWqvCX+kTd7o3k/o16i&#10;jWmm+gf4UxwXvLePnAmp+/dzInB5HJ1l877DaabJVJUToWVpHtsaNNh8jzlnVg2xhI6Ur04u8Q5L&#10;Sy+ZmaCKkE2MOI8I9wJPLP/kRGaCYnjfaDweOX/+7efOn3eWbpYznZcL+gqiy8fQZyfUKo2ItNh6&#10;UAAR10TLkNNlKzx8ecF4Ow1G/LohGljE/0Kl3pEINCRJT/wYzZHUGDEK45L5u134LdT2Q+Rpmg02&#10;FZhXlzPRGV+gP/Rv773WBwzrs4h2O3Fvnn7E+8p15HZkbfk4MxvmhkxyNLRyCbId5DhEm4J+s3ir&#10;Fih/1Uqxf7UHELu0TijXzMIr6E/6r5+mvTCsJb94886DyzduPH/xyjPPv/jsCy9eAPR3giNUIoJU&#10;st6rsVS2tKJh2hHLRZRcsa2oZ46lYhFHLl42glueHH7ginYfKCADqJYq3cwfYLpPUOyabSWuiAuT&#10;2CHRJbNV9MqyACm4wTW+EQLq4mXyX3GVcg7sxsSxGovjw+esxzVJjTkzP7N7uiZo7myek/PUYlma&#10;7Ac91DUgxU/5VQKBM2kcnbY9VpwkrkCSQK0a8bRmnOvRXnIEwM5/ydkO6Kfdl3RSTmvYqgTumRWQ&#10;+zrngYpMmnwm2lbjpqIjHxjQD5eW5ElcqphV6t2yK6jp0ul60EbPxhmQlIV1MCUt4bzaEKpdJOxV&#10;IJFe6dH/pBf7jaBQXoM/7NtoW0vrDRZb1NnA4K10c2MqTo4+es98bs50HLpTD7/t/DvfmSGrWWqq&#10;9m7l5Hzl133jB77rl3z5L/i6bvfVfgyn/+f/1J84c+6sVVHpUtQQ0mVPZEVenjZEeQBnbe6uJ21S&#10;TJTIS21mZHWGWvUWlpuOtGiKhxXQhPl67ppRtCqVV/LpNE128ffBJQCd7d7jvAUDOjtebTnbicuF&#10;jt76E4zKfsKfdM4OToWFkIDaCqdqnUcqYiZ0WERN99avRpNSx4Mwnmw3E0sQTWa1tN+9CFkTp7CY&#10;em7yGbmwOUUiayJrbx5uXZCre1Gauc5ziZ9uiwLO9o3lYxAPxH4Q76tcQszQ3j+V6dg7QUZ5mOzm&#10;MPPb7JlzyDzf6wCFxQpzPMzuxOJcCsQge+G9BKigWzGIsKp9FKvd/Yno+g0cd9mU+YTeRjpwar1X&#10;aVANwBR19Ic6+JWSdHNuYwIBL4X3RVU9bGzOYF80D5VCNXS29m4Ygdc+ZwgjNnHNbLEmoJslNwmY&#10;pzIKZ9b8bSXg9snPApjD7662gb6h8px2z3X+4IC2u+l0RtVLMCg1jxSi0xm780GUebHY2VlOxWzH&#10;aMNTwd0V18p5Uq5A3CJdm6k0lbiDtaDzWRrQ3r0Xo4KXE6lJXJPjkf9PwiC+J16U3mm+IEszOIij&#10;zNvtVS/lGF820X5cIsMjw7CeaLaVF2KKymgxWYDfAn2ccs5OVaqavkZvuAVEe3jU+S5nFliHQc+E&#10;lpC3wIvS+xm6WwFI+7XXyPfmwuNOUfGUNBPWhziyFcTwEC4x8BQP9GaQN0qbw0mxPZSWh06dVtSk&#10;c4X60zRAOlozk5pzFJsULMJwWLam8Alq2nIwTTD+T5TZTJNRGkuxATJ+sgn2y7PAOM2JYBs8uSqa&#10;juVtyQRfunzxmaef/PxnH/v8Zx793GOPprvDc194KgFXpKU5BdntNAV6jUD/L/zZP3X+kUdCXtD4&#10;wiLFLLX645yf0eNyt7H+JLZIa4NG8SZicpOkTt438WC8rmpKNpwvN6a4ElmJPRJKdspu1y+Pr3Mm&#10;hDlVKacC/2Mjmp9EsE9lE6VcVmfgXtTx0/cav9X4IGsDIoRG20KlGqOObKOjMvcsUWRXcuPzotty&#10;XudzCWQE/Q6p00FmzeXf9NrL/ZlagtCXKiWIa+Nh4fG1QIqHdTfmhthnjjLtcdLZg5G8cIzteG9K&#10;sDHsVHeY2I1LxW7blsouonBmiaNM6DUhXD5eQQofXq2Ol24OS/ZNBx84aNSjcy5lpQszmM7LegZc&#10;bRxmn8tCjCalXIXnXSJ9c0uK/kWFedaIbWZB0B7En16V1ceoku0fgNX1nA7GDP9eyVU1lZrKbQ+r&#10;H+pu1+6M5dTOrPvTFMMcU0F0ynwtiXDjk3jF8kxxXkG/9sHtebH6zPcmv/RLa8f0QGyj776MuYzq&#10;AAlZrnZwPr1M1O0gTgjRl8sStDhDw+z0ndGlioN0xI4LtglpATewV4WDK8lKRjwxI1pHSqMWMEyD&#10;pcA5yQIMQU4S6yrTP7Pz+fDE6el6mc1lo0G7nJAaUtwtmleCmnpr9GmlkoZVZ1u2paYy5FANXKG/&#10;GyKFS1oL0b2SghHj99J3E2UOG+rlneHicrJon6AqP3cmJJKFjgEDknbJYI84MvyTjHlTraJOq/7x&#10;3ZIlzvIOpxr9NMiqsAezx62ad1m3zMiKII7sawUY2Tr3Vy5rfs64lYRACYAAeufTwJURYkw/SEdN&#10;plLLtp2t1GqrXzjnbF2zza+nRR7nALqpZ8LcotFVjj2XLyb/ypVLFy++lOeVCAqvXM6oTJIZ9plP&#10;Hvj5Lzz1td/0gdcM9P+rRx55pOClpG4c0UXNcsPiula91Fb00StFBJX8aJpT37ieC8LNYLawPnq/&#10;GJPxFJvABt08c+RmeYnBNfVm3XMDMIuBt2F+TF6y9DtLNoa9dUo2Te4IhC4rqRfEBA4cz6Ko+MeO&#10;e/Qrp8+UwYg4sRQcBPpFOte2FMXkBesHVeEou4ftS1X3ceZFRJcZW869kifDTciO2mIaBmo5sVYZ&#10;5QYlkuADAgtM9aT9UNY61d+1DwjEGhz4rRXnRL21c+W0+Je3rKoFZSj+b3aF3LUdbtVvElPEyNjQ&#10;uqCvuI4bsSgHuolN1Wz0LM5SK6D715pG/XOlHvq04KDh0Hwtnvt5I+baIFYr4Ect7aa50iluEnoX&#10;YdR9qqdcYLbGw/o7vOV2vO+zydzaJ3fbHXafasj89ZBSykN5KEAvlyg9OCFEDY3JJ01hrY/F1bVt&#10;fSEW2oLa4DH704PGGIj5wr7hWx8lkThVuPmREoQrp5EwfEs49OxggCBUb9J9Af2wE5De1FNFdUMD&#10;KFZFg3+q9xCktWODgM92uO71o0gwtYlII26UDtkKwz93EhcKeakvORvAPxN/v2u1L85nmDpTBonY&#10;kj9kjVE6adlq1mPOvFO5VHisaDCntMflag9XtCskCwyaJh3GtQkhSbA284RCAPFvJHKFHmeuXP6m&#10;HCPrPzeHFArzqgO8prvq4Js1FMeh1xhSTZY4jjWVbLajltGnfB030Qrb3Dh5N+0TPEuAmNKanNlc&#10;OXA8pOgxavzIyNakEJ0bJPg6pSsNZYR4SQiL24p1ltRw/ucuqavUtCLiOp3fOM1zaBUp0Sm64wWJ&#10;BagWPnhw59rVF5975pmnHv+Vv/Y3vUag/9/E0z93LmfGRP0KzhRnGbjaMK8jjOXvI1zB80xNboZg&#10;3b6VG4JcmQfZnrCWpPLFSjxSeN79y2Sjf7XlhV0viFYbH5g9afzoybSljCnM3AlZoorbCKiimpf8&#10;0b73Ya8MPG5vUWQBtvexCSG8cJwWFiCJAKFOyrm5QQzPqPpKaEhEm/A1QwB0Itk8kUbHJ3LvEI/k&#10;FjUerg+NZ0FDLILivB+5UbVNEllkmzPMwZs/w16887mVJXokHQqsHixzHTBTniIJpTEMLWNguQ+o&#10;l9cB8ZUwx51xj8gE0r/OluLsXwPfJlaXE8/RqevUDVvgrK2vFayzVlsgt7M4ldV7eNmGvprXrLcM&#10;v/SytdvtajeGVJmEa7e2dmsc+QK4yKsIwB3cIon5rIqw1qPov+2E6iP8cY9HL1yAdhfcYEG7nP4W&#10;Y2gT3cOeqUaRNQsS/b1e7Iv3xvxxSqF7EUvSVe+AC0IN0U10BAF93Pxw/OYVA/p5hM23ZYK+vjWr&#10;+NroWrzZjG4XI7l8lC5QIWeyrMaLuUdbTGOHYRZYXkeqSVKWu1uVnZFlToThZ+8hs8dVO+XWRFLN&#10;sAfY9ukauwKqxjZDu9sfAVQdl8t6X32PfLSnrzFVLSnKb4rU6jvSYz3IfrP3i6xyVK134Q1SaXUj&#10;8s3byITqy3VE+3hU5IdzxmxSdDpKuQycwF/sgET6+lPi074wuX9yjLrhsDo5PKUmdJxjHZIFP5B8&#10;QrVAnDE8V8aUym2juihCedGbn+Q42rMONls7iJyoJy0QEIU78yMhnRBjSArluBlYRpR3I/dw7IC9&#10;U2mul7q1fJ/Tlb9fTSnRpZd+0+/8N18j0P/zf/pPxhXI2Qcu2w6wmEOnkFIVhFcMn9Ff0u3B0OeP&#10;uabRWDFABxkCS5fUSgQJ6Vgh9aH6MKvGGM1mUw3QbD4P12EFllmBZn4rLrSCvLvURQoLRPckWDOz&#10;UsodoNQs/7Crml36QFhjQRUzIjqNtaK/Mj0PBCpARAghxUwaT4GHzBbwOLjfrkEWSClXSBefU3S3&#10;T2sUVHHmgHk4oC4s183buS+ZHpc9qhLD25iw8e79mVyaapLQupYic+cK2S5s7KKBnqkIYqGilNSy&#10;7IL1LnR6MISsRJ+INiwTU6mVbSg24yj9VB9l/FHesHTbSqjBtmlvt7w88oKrrv+kOnYtRb5TH6sr&#10;z8M7uv7tvE1PZ5z+MaebCamTblq1KePB6WpShPucUERC3fJGONVx16ro0tfR5RrJrNc07IK+My1F&#10;+okwqBjVi+dOR0nQPWGbOvgFffaBs80rxib0D+VvbCJYgVLlvBV4Aml8GIngfu9+l3dj9SbxGNBn&#10;YFZk+inPAiazDkneZo1YXGo614HS1qxmrwlVSzDk/tKpn4vktfHU9yRIMpGJLekvGnm7Zudc9eju&#10;cidlv/MSq8LRkeXtbUc4iK88zvS2GhUENcgycPZtRl8jjOpQE2ReylwoaIi0hnumZQrS/r1tnWxk&#10;nyG+sqKtqJc8oViJMTD57LZjyPvyY0CfgboQ/e1hBW3CHZRjtEwz56e0WBKzD2VKC5QVLagDBjnY&#10;enuyQ/Tsyr7lJmn9Q8xb9q8UkUUz7G7ALbdiVPyZ5pLygvwmW3MUscXM3oneeAReTGxywisWEU8X&#10;qjmnJR+ZDSY6oTA4fNr9B2rwwKGesxxxZanZpZzn2CdZPW2VeQS65B6mtjRBwG/53/8fXivQ/3/8&#10;l9mNHIHcSEucbFVt6spypyYw63Rxe8DOYAPvx6wz9ek42QzTsARBSYjEhwk0VqDLJ7tOcvrMrBKx&#10;9qnwleVKLLVVMJmUKnwX/PDz23tWiM89A3Mm7jMFGWIPj4nhQW3URzCooDYrEVlDRzYqAZb49sav&#10;aNLe9DZc1B4Y5Y6w3Z5mrrxsQfVBZFcJyU9va8heUKQQIjWODxGPKSGnok1QmdWDn5KBWak8RLOP&#10;hsie0jmJOUK5SAkrU2PeUcV3SOWVqNTXtGu6Pfo7PIAOm7R1i2aUqVuMgzZQF++bLTds2nXzzUwh&#10;RVZ77/yskt/F1wHaYWVK3/gYp7fhz7wYh0/Q10gM9eJrRUxJ475ZDK5P7qytDfT5jTkVgRvs9E+9&#10;Pmt/dJjbYqGfIKjWJk2UVMTvH2XwuYLmhqdgKp/t2Fp2ZkuW11cvcO9GQFMWLM0n3EtGRa7DhSnS&#10;LtCfslMy+lDhmwV0+/oO+QfQd6hnFPFQ7Oq4iBsNTrlMEnDgvo+AWt4SdEDmGyFj7q9KJmRf5sAE&#10;/aWSwgB7W6kHXsPjQPzqskjt0uKwXc2H5pYbKues9qSsGB9CvzM9/cr3QcgZAs85cBzJ4pg04Yod&#10;OtvHu2ZlPPHNub9x6kD9pnImHQ5Vg8uolM4zAelEE0bAF/ZDxK8gCO4p71OhlKL3o7QnSoKCh1WQ&#10;cQGh66chczwqGuyYws2+kClPGQs663j6cjhlbEzW53TltWnJlZs3d10Y5cRdKvGwEJ5TOVcgKicl&#10;0QlzWWMPIb5kpdht+LQUFaeTxE46FuQkJOfHlUTbiO7OInqayedzctaD+FFCGuPZqEjExOwdiZT2&#10;/m/+Ha+6p49HtPswcNUTq1NIsq0+eE6AFScT78BuOr48q82AdhsVNJ5lEDtpKUpLK/vx4HoNVZwo&#10;/6UlMXJsLU0iLOZCpFzRjkjD6Jhqwl+2k5MqeSsXGZomh9RegmE3eFJNIOiNi7sx37I6yvOHz2jq&#10;yyBd9258ugJH7+26wTrrJLrs3RTQjwjgbIKymBkGeCKobooJ4j3LA8enCTaT0XXi84GQVOguW/fX&#10;BuFIfbMNjk9hU6Fa920evc8H4/TyQL/cxQwxUme5q5TcdazrBvLK3PAtqir8DhoDqK0/W2BZEcxC&#10;95HLj33XKa4jLDrqoo+XPynQvnEjQ+aP60W7AUEPZI+hWW9ZEdPiA9ZbFpEzp2NtpcdX+uUffHaH&#10;h7ThwioDXJFJd3VeMIHa+mdWQwOH2dh2XLyrccw6mSUvPLG7JmoLjMY0sci2N83aqt1yqyIoVItM&#10;C/4/qxyfhsSVLF0eTde0UVrXbItI28mj9UKrYXMWFrfk1HxYhKQVyc115erlzDCKVxqbQuDSD9OC&#10;7A3Zmr7iBq19M7cyQVHzCtjJ6Vni8ZHpYJhS5niikLOLosdFBsWRR+uh/7iSWQ1Y6nBMhYkpfNx8&#10;u06Zn102T6K1UfdQ+J2S3tgdV0/Kvg38IaZMWtS8Tqcsij1d6ZQGZa/QBN7EFetEmnZxx8NsUMmR&#10;OrHFyuZbtOzHbYvTHnOYt+uP4MWAYDQWI49ouRtxDLsxFJ3XJxBK3ROFOKW/J1jX7ct+5iiWo7QH&#10;k1+FbwcO8DXCGDij1R6S+hYDPtmTrA8V9Qa5mr515Ugv2X6nLAwM0AzzMwWEyCGrJ1eOGKu52sqa&#10;8NhhZZgIxayryBljM+OPkLunvFqbT5roIL6t/I1xHENJQk9SCYgkPcaHUUDSn2WmSO07p917SXpD&#10;CW1dIsPT8rq9LetnSlbKXLkSlSwhyc/WsslsV2KHkJKEWGROYVakdzhug96AKzT6cd4yVs2N6rn3&#10;hOk06b8jEDZst/ZNCmnywrUThfQtBV7ycNdj/gdWAgu5MFjq2qKz3cdwq3OD7zrhu2jdM7CLoLtb&#10;KIZuNHfhYbdvQjZbtnPyrk3Q9wwXkf3UbZsv23U/qQZXxSMMirHXiOVN7dYizIfMR7Ea59tugp3w&#10;lZXdLGySGut52FIJc1r665fbq+52RaJ7Hv60WeJaR5bX9kJMWYtztLBLYIRtsji6ErASPn33chVY&#10;rS2rQKMAF3GCtpDOkbKHDGo/0Z8ADtfSHVHhI5RWG9lE+/gwk10uc+XZKz1oWF3idmRBleGRL6ZM&#10;K3XDyTeQ+aTmCO8Zt4I9BpE9N3sCLZekCgdQ22tYVgC33ta5i/kZcdHK6VYYochgUxwbX68Qzhod&#10;8J37ACWhW23iun4U2KTMiS1a5SXaxhW364Qit+yyGgxPWgt8UWsswrMA58Hl8NhxO8cEdpJ1yxPo&#10;hqN31Ni92/QSW7EKn1RBnvhQppmI5GjcMVgGO+W1jAvzAOLb+kXAgQtUrudAsTaP8SKUVX8VQP5n&#10;fuTo9P/7v/Bn3vGudyqXZCJHToOiQ2oC4QfxHUKfqvlo+kqUr5/jpcdq5Bt/bVUtUn3U0W2Ui831&#10;VVnaXABBTA+m/8GgyU52eE1kVWutkn+d0j6I8pxd2xkTaJCusZs/Gh0uD09+4vLn6jepki3pPiMf&#10;5lxDSzpBjVsTIijPfIfTLHEh6KfQnMx64L5mKlFkqPzkuh86R2SWPc9pcTPh6QhK8qZ8QAKPpJWk&#10;f5hnmwMPesXckymSxWRKDdEljhjNvrElQ//bWxR5g3bJTEQZd9ZJlSfc2jlN7eOvgAkPJ9+o9ibM&#10;pYeiuNNOEixp/VwoCivHadRYjoRjFY8XGA6sy373NlvOv7e7JnScsiZ7FdSUeNmD7ujgC5oeTL/V&#10;m5u7mm0OGBV3SxKPXdKMLus7qLzk+EO1azLdpX7OYpJsHdKbuFanrrl7YzahK3HsYv3bfkIZi7L5&#10;IvausqjNNluuO9jPJ3tK6x6o8KqYahMDcPZrpXM2g4NtRe4MhyoQ+6lp1MBO264gQzEdih5aP2V/&#10;LVDv7KAqGuZMl1otBI9HVRqntFlFzAbk1YK536rsKYoPmpPzx78wYYagBaFQuzxXOSDpLpJWt2ly&#10;qaq30e+YBWJ1VRIxhZFc8TrjeixKdcaNJzR10G5JrDK3Inir3EMLR6uam5oUAFCj+iVuEDJKuCm1&#10;oRD6cEHkrqKwpETfDAQz1pMVDkkAdwpep+YrCTPCdBLkCJaqT/Hck9SilbC9Gv0QiKNIURApsSRy&#10;AnDrMSChHFK5bAVSLtSIOuDFEmHUEezkavMhLJCW9pSWbmDfRk0VAeQsZtM5FTkv2UPVWfTZnXbS&#10;dqn/3t/1e19t3B/Q/x/+2z/7zne9Mz5snO7sFktaHgu+mwKNAy1KHl5R1OBer+0u2ZAFRHiF5+AZ&#10;ZFWUkGflcb+Op2pWqOGnYn5n4xKFIi2A1IY37J0BrgBzxnoVZFEDlQ+kVQjjRs040Z6t8iryEe3x&#10;ZlFU9sSbMmc5baIfYM0R3qqBkf7gUrHIXK9EiHpG2dGwRbkBowsIxucZHE+3g4cfDpN4lmz7wUPo&#10;Ixz8mCub40FieuLYmdMn5RlTU5+ZjTA/VJp3vh13kB0PpYZN5cWi0LazqZDS+tkvjlzcm1Grgr4I&#10;UX/OKKS6TMOYnByNE5FTyEROZB3PnDgwd+Jx4L71nBsbLIDUh9clX6rM8XMbdQueu/evIVKTlfVh&#10;wZPaa13fXR2O2VrwpkZmXOVKRCY0rH1bbr7RdP4DY7DOnKjxVOvml1gS8fU4BOpGFO4TP/jTAvP5&#10;od58P6wnZJz/9e92iN3EHlO4TNEC/ZqK6j5FXT0+YJ8ljFCz3bw3nz8vyzXPYuwQP+P8MXN2xwdI&#10;g33B+3gVJCWPRyBwOOt/V/1b5NSvzld20fq+LlSUWiQGxp2SNCd1aARhSQEmgZUSBGWUm3QHRCjQ&#10;wxIV4isIzi1SGZB0pTUuALHXqLV2wn6zOgjuViTQi7yxpwaqJWM0WUfTT8uxLuD18LFFzrhxKC7z&#10;XT67VbjxybIF7gZcG0yHIQ03afaZNoQG2VkAueVRZsO0MyqxzXvx9ClgJDLQxtjqeWgscIiwq6qg&#10;qoy4olaVmoiqbsq5rlTV6qJFsmlHUw1XqVv43vTBjgiW4dXMha8b31Y96tI9n7hu2LYYCtYHEFqa&#10;jmlNpDVKT3TcbAzM3Xu//V//d14r0P+Lf+aRt78tR5I7VdPHzsBQJ48UB9YO3eZK7QVmCggGaEnx&#10;iZRsJ9lKomRRi9fxV8gLYc0yDYf+Hv5d58F5K0ZYKJo1Ijqorh/hpHcg92fdCkMjZDnAp33JbfSM&#10;OqB6bqy5ZMskj+xu1uAwn0GpC57MCuubGwSssPCqWLjfc9vmLgqApm3aubNnz589c+7c2XxzDqnA&#10;pHCzS1jnTJBPkTclf1EURMqJgCxWwQkYCO/QjFJJ62RglRPZB7bIrJXUOIPUag9a5Ezz5OxqKTSA&#10;trBeV1+gE+QkC0QaEwE4M+gBbP7QSp06mcuVb/zK0wzrlv/bXN/FZdSTHde8jvkApY59fWC+2RPj&#10;T0DQ7nyN/0tgj2/fl+8miguZpXQG2+vWkyUcUmac//xoXyeOvW04V1p7F9b3uPnifiOLxh1GAIVw&#10;dmcQf7MjQxuNgahd06LMWaqd4JS3b8QYv36yu+i5lKIT8eOgt5BJfsfwIp+XY81qBPQndwkXQ9Ox&#10;NtChrzKLJ7xhwshUUIWtDjQsfjwLHDXFxH0UpujOc0E5W0ERPPfOf44ePMofJThgJKQRadWskUgd&#10;6GysnksdGp5ylhZxIME8EB+Eyj61fxIQUPpJJl6jX7jXvMv2Gjs0/eS19xfjawz1EaYzzUESVqA5&#10;UL2t6E7BkGVOqP2ao8sv8xmtRwz0YM8s94GXNZOxYghAB8In/vjMYip5XpdqpYz1jeCPtHAGFrKl&#10;XKXJ6nmiTPZMxeV0UTAgUFyojIVrleOzNS5Ps2jlp4L/JGAcqcTJbPAjeyD3yJnM1pMFfOih82e4&#10;shymKU4LMqxm6B1naHYnBicH/r2vGej/pT//p6KBgpWzeYAjw6Z7Rq5SpYpTqSyr3rq0hmq6qCxG&#10;4pkN9D3yxDa5ItWrXb1KkjZ5kM5eIZ1vufugWWND81UYeFQ2LKnG3q321v/owCGoHHTuMmWKbvpW&#10;GZKGC45CIMfA7WHiZnPwCk69q5Vy042LUjCwUkXNsYgyzz907nxUAkwsRWFlLoIe+bm02TQpm+up&#10;Q47M6wCq4SA+rlpig1MB4tw/tmciFpFrQv3mIQe1WR7ZCpXvIXCp/sbTsf9luoKw5zFkeal+gWZx&#10;NSTQU/UGXGU1CEllgSlRoWU5utO2zZQxK/YsOmdZVw1Cj96/b80fFkBKkvjoS+tjawOGeV3ctZBO&#10;yRZ/FxL8uDIKwwZt0pvC6OJzNj9/a6M5Dnjd6LrspZPr2Qsr3q2d1xeEKt7U018CmnrionNhfxz8&#10;9WKNS4kdaZ0eqZCFt1EfxMiB2EiTw0plC41oZCDxfUnam38pNuma9MRopFh4WbFZ7c4doiA87ReS&#10;zovryJQ6DygAmDWQtnlpnZeoMuic3yMGu3krXRSuT2tWXIBmeQD9xbCr90VpQBMemsaErvGYGoaw&#10;qqkYF1WPl5QhiyjoG1eaqKwUnZ5Xdb683hC8VZGBi12ION0S97Ik+GZEHmgxMLZaeg2SjbMSK9OG&#10;qvrt6MrYKE63yQlcZpHfDhC22id8NxGKGtJW6jDmlbYpcTDX5Thqi9cI5CXBzR+wkzw4pbNss8ti&#10;fhVAU9ID01s56R2ys8H2nILcNG0Hh7i8jCoasuwD7YHpEVj/sFdek5gjjpU3924VUiv2+/eKmrAK&#10;ERqdfeSRt73tbe88f/5hnbsAKRV5FheoQ2w5Gae2UezB3/Kvvlb0zp//r/7vuR7URSf7EE1SyKw7&#10;FEdkZYhNUV9mZZ4+weROrpDFVmPb6iPrZU8iAB/NNR/IvXH7Lms3ZbsRw5ofgY0xp1nutnwqht2s&#10;fCX4ChknoVnuWXrDt1Qg7H2bfVh4jwswa8KVXKlpU0rcCeUXmmRbN6QwRbcuu4b0cuMg5OIEwcPn&#10;pHdxxDpcnK7XLARbQONZ5CztpK99Ei80tFILTEE3LW0ZnhAFZyY8EHDaQxCFWlMJEgFmssgCMY6h&#10;Xhg3TAYABPGnipiUju3neyM3QQpmZm1sJCls/snjyQugSqPpIXPdSsXph5WBEZA1dA2pqI6cm6SI&#10;38DAm6Z4NxZxC7hK/y9wtG3ydFMWyMuX18PtP+PfV0e/KQJ6KL3qpYrrsnpd9xhlw7uB7d5oyxyN&#10;KdAGLNDnAnNLLn9cPB/X3N937xuNiMV9Rze49lZyes7PhA1wsd7GM/YXVFxZbRZtWe1p9YpIUje8&#10;hsGalDSFRa95K8M7UpsRTW80H07AyqxaLkoMRRZAICB980IdJi+ThZg1ENm43S5p0VqhSLNiuR5m&#10;vGypB8BJLVHOSlsnf0+1u1ZQWrPFjOG1UYaAzDEQkiwQgRiz0RiA++53PVrOXuUZ+U9bAUuaE1Fh&#10;KOJJgY3eq/kYrUxttHcz+VI74mRl01uifUAMgzzx3oUuzVIelA3SOsUCJzz9g5FsHvbuQLdR13L0&#10;SyojCE5wHO3U1iPV7yM08EbG8bFiMXCiaATFX/Ynf8zKy7YsCYYCztthR2mbw4lqH600gkETnjgl&#10;Us+cqhy+LqH3n+J1oh0Sgb1x+BWJgZxDdscCCBpKxwtMI8uHH344DmErVZMiRGtKWIeTaFYgFmfl&#10;QQ4f/g2//d/oTfTqPYbT/6/+6H+aXWeqvOqlGNyc+lx8CIRcOwucYwo5eLtzNLbq3PlyEcvGuhj0&#10;C/IdPcHxdNpRwFIp+p25LrBruoMCt1nN07bkxvihW5VC0kA7TsQ5OG3hI4NRZnGYhn4O16S46RZV&#10;KcwaNDQrN1oXrLACWyJFbhwpJRdTk/WRKxJWJ4jPDQP3Z/SQY+kEsEwycRgMWVxdcg0UgqKkZjIh&#10;42qaul6JcpekknNgDLZ1gVjncIQEidKDWYhE5bmvCerjEkpMWkFeaAYhoaWq3jfHbUQCyZbkQRpC&#10;xBZTBUdL/9F4lP8xlzsxTWG0FOY45MtzXnA9wsNxsv1tOXl2ojf2APsAW1a7meK6zX3d/CPuL4Ej&#10;h9FDWdqi8fK7GBDubN73InmE2hHfNLU8Djvg5ZTaGXC5HNtF4Lijpko17/26dqyIr91p2IGF096J&#10;+HbU6V5qmQr6fIMjo5MAIK71LqU/OdyaVE1Pq+mCjlXoX81AhWvXM6bzGlK+O4FwB9JxTrKYYfOD&#10;AucfzuidQHTeG+i7ej06wp20ho20v2Gx+xtYlxfacrTsz6IuRwTCLSZtVCwcLXB2LksnB5w7yyKX&#10;CE1Ua+TDuT9zzxA381leq8ZNDaParj43TmwKapM6/1L6udUZqa2b1btKh4yxhaoNlH02CaNgaSmI&#10;wGwV863ZskOpETw1sWnPaTFKKWWzD630Fc/JQxBpW32My4ULtXStbXjTdFecRmo5HasSjxXykz77&#10;9Fpv7jc3cvYpL6f4hhacSqb6jH+bbEMm5TniQMNjLcDcUdyUREPEck4ZMCOiFY9C3+gCKlwtpBXX&#10;BuzsKQMPovxO4i//B/DsAde2QAoCDv/zv/l3vnpw308e0P/j/8UfyE6Z/6QcT80T6W/0ukhuGu9G&#10;i0L/hLyI7juUGNpGhhDJrLR2tpcoCyJXXkGSgOdYzfKfwlE1WVVgEeZZpYbhC/pLkSrbUmpAbGax&#10;ot9S5Qrul/5mkY1OQa28HYgd1wU3mFuFxcl2Nf0bOz7xLyvGptgVRxYh89khSkyqnWGMEbaAqhVq&#10;bu05FKct4t7RC7XWA6EaeIwa+urOpQtpqnQ5rV8727RyrYbnOWT6CBoHaag4Gx6IsyUzdJ5GjBQl&#10;FvR712EtcbCqIzBsSfCYRIKtF06ewJ1RsGxl1i7fYIdYuCFueHV9NiycyimbDjcYHrAeYC1+D9Ca&#10;TtjzWClbHGf1K/5940vExZVxBT22z7dhmixq2fzxufmmPv7udhQH6+DXe5TcF4jWi4x8jLZzNlCI&#10;9k/aBb338beHjt81SCK5L6gxsFVDZ85M2wYNnOjl09xm37RQvUGj/ob9ZGpF5881NGBfVn4WYux+&#10;lsKlK9fyTBHQ9eSiskzzCtyNg7HbkYYR76cV2omM2jgYDyHxYYwExVw0BwALt8kUNHUWIXsC8RW8&#10;K7M4eSkU4qgD7aBlngwr1bjqbtwNQD+LJXid3wXwbafCG4EtQYy7oDFx8xxDhOeUZaEHa5Mpw1DS&#10;s5tnvhX0FTgp2+AzRj4mXQmeWwrcZkKUYJGR65zg3LFBTc6X55hsbfo20++E8s4AdcCkpg1M4KRb&#10;J4sgwqpjPfomF/O0wAGegD7Ayvnty5OOKQj1c0iwbaTjQjHfyD2VmzsbSu1N7ndK/eXCaJZJu0wc&#10;UGIE2wrY0m0qBvCoCIe4iyGaEOUxnik3FqlmHmkNEA/MvnT2sFGSSazf5ASdsqaUB7zcbsQAwj/z&#10;6//l1wj0f/e/8/v+zJ/4L3reeztOTtUMXeMp9DGsQfuXjc6IQghOfeI/fHNqo0iIT276ninc9oON&#10;T2io3wR2wby9mqH1TBvo5CNd0LFVaevtCXLoZdWxF6eoO7c0ujqF9SQRpGDGTIzEL7iKBeXE1g8b&#10;EqMZ0eLuXEXWVmDZ+dQYYeJBPAv7DqICRnirigt/BK1bW50wN5nQJ/TV5UtXA/qXg/g3QuFOCm66&#10;IhAnRhErqyjy9cbiZjGdlnsCvSliU/L43HdRKejZeZy6WKAL6p2c6zC1kG94EqoKTIfULWrCKq8E&#10;FZW8tZJu4+eNk0aCWe0mZ9kIrCZg3ONdoryOtk7xQCo4J03SF+m74txPxDChbzGyOQGTK02gTSJ1&#10;UfYeGU4y+F46ZSijmqLSMWVNtTK44ZvBmI/jNe4+NEV5m3mru+AR1MQty0TIrnbL4xoLtysuas35&#10;2ByPYCJUcyaAvnBfzl8LZ7hJZbWtlm7eSn/jjEy5cOnKhctXLjH4I/4UryWByyTxuDtx/M5a63ck&#10;FyoOaNyFJMBoi0y4Ws66O8/VlKkkPO6yxWOgRRrpNOrP8fFRcMr+s8y89lV/PgjYA6YkHqlfBXtR&#10;GQC/OiecsnpvTVTU/4TQPwh3lL3Jms5K4jQYIGtXejkisWhHE41hpXHkCGk7A1pMpjD9fJRWawI8&#10;tKSjG0sA3azn9FCLQto7kFFf4QywWZTvahsmp5APN2kBgxXhnDcCSiBSZHjn1PUEYGifaQN9yIm6&#10;qyQVYTKyg7lvINnpq5J0HfQL1Z9ow+0nI7HUr2YMcUZHRmF8Bx9r6o7MS5q43Q/oo0mKuaFdsaQI&#10;BspNUwlhKwLL6Xx4aZR0oRHSlh76pf/8v/QagX4281//mT9ebJoaEFPkLQBp4UCn1BPmChZz73Hq&#10;bVBjwiWnJPcfHkG6DnBl815WSRZ6wkem+2TVsqrCl7W6NsxZ8/mooVBi4bageVFqz/+sl9TKIchv&#10;CZbSItsOw+QU+FkJLifOr4hfp4O70NSUTaGbCqiD3Wy80bn891gU6R0sEG0kOKLcZVSbocNhIvmd&#10;m1napSNzF6qySMOQ3DucnnyTguLQO7mdsjFmWpiw56nvQaaCCm9iXV1vrjMrw7XcdpqyUvYRNDbJ&#10;IfBXVnzTZ0z+Q081Xe3o2qKUCuG1aXAHFJAEV/xCEYjEGkaUAX6gW1Ut468uPr9YP8/6wpNExTE1&#10;NTkqK83D8uGxw4X5gb2V69WkVMriZtXfWv/spp1pxSdLDIAaHN59ptgJG/38Iv48VFvopm/wX4Ko&#10;eK6p8k2dBDko7GesvIUehM+yfToUysVGgDTEjoQTdJo0U6WhmwdSD7q2b3LMTYIOpeVEilzJLOLL&#10;V69evHQpiH8xU5op+oT/sDejdeZor+LqnMwNlAUTmA/cX8l7MA9QQa5sD060qWZhcxMVIybPhC6N&#10;Pa10ePWryblgVpuyy9zKWRMJXEk8ddRJqgduUtMk4iN7yNGA+DKrPiFUVaGyCNMsih3KPWgA3cho&#10;jGp2cDRJ+Y70HE4UkGe3y6mbtHlcS/q96ByL0iNpHLt26VWH8Mi4pk4ZzG7kXKsQQSKthpLUK7dw&#10;rmCbG6MCgoEG9DGhtDFjcOOJEznPWRo5wBR7pkkC1f7iyvSigFUmWRmiJRsnIbtH3WQGRd8jqySL&#10;wEluoMfuwCxuI4TtFt7mfOYFaupQUsFrJQFT0MHm0OY3r8zW6bBNW7nWAfOfzXwoRMhh/dO/+nte&#10;S9D/EyUHkAOL6Rgg4X6aB9ymsrkKMMUAvKxMVbMoigdkKvAucGSb00ins6wE3B/Dvnr6GNBKsiqZ&#10;oF9AFPixnLlCuTpZ97lInBHaJ3Fa2iiZBdpen5uDP1ThAk2tgHKEldLHtTPHpW6iknxx29vesNGR&#10;VRwIeBoXIYhPfjWWz8YbhqdEprmCtBrxombtkRG6mZytFsnWcXXOcqvQrWcqK6O9rt6JewkhvaCv&#10;1lo/edgXnX+4UcX4dB2Vw1z6JdYfchGIHUC/aEEErOhAeUWpfHulslI7zqkuhc3ypHcGIYvbA92a&#10;xT2grxiGXSm34dOEyFjHiRGKoN78w4wL196T4rZpm1I+E07UPtTxX/xV6wnym8k7L1xeq9/zJNE+&#10;JP9mkBo1jBPfMKgdJubabvfPaOdXeDPhSINIbcum/5n8ZZOYgNmcFpYPV2a8BX38pqUbQDRx3tZB&#10;qGhCtTiI6mpap4P4WctJHHJXAIsq5R004Xy+XPbUF4bVuXzpyqW8Z9JBLS7F2MO0UgGamwZ/tFIH&#10;OwajwWkcjDTAAeuMLQy/qhgPBwiYfhCa1nkjzUgiEjNfoP9J33IXtp1ZKYdB3cNUagLNe2kUylja&#10;tobO+uagrUbyJEmymZeJbbTLlT3ecu+geug8gJGFdn1TIwbWy6W0XVqlM/rTiveWE4nLFVQNBQ8U&#10;xPHKXc3NK0NsEr2NKuwRbbTbhkLAPb2a0+Uwfti1ZNjojJNPKJGVq4pHFtdzzI0xDZdPlRAdkLi7&#10;aSo58wx6HmE1lHRHjQqbGmR34lozGS5gwIyn+XZDc9ZYruC927nE1XewR9mfLIqrXGt3LIoX2wj8&#10;0l/zGnr6f+a//L+ZuMISe51aoD1CG4lNZv0g5IF/PIEw2au+7pk2rZwqFiojjidMg680ej0FyWU7&#10;auBJV1EaB9ohYNQwMh8Yhzln4XLWPueC0FMRsdil/y6tgmpMRb5+A5Lnqo3taSM3NCyxPlKdRWlZ&#10;Z07p1y0iAzSyO7GcoOkDR98wYicHY5GviF4HHNIfk+WySBu1sPAhRcOMOs7U+D8HksUU+V3CRpyI&#10;aUM30jPuUsBkErNCjGqMdnCcGhijdxNH5U8a1CPRi3sSZTct7VTDqUhrnYTgKtg568n8aCMImhta&#10;QsqSXUfepF01L+NNL2q+vrdxggGSEUlPmXWf49YvzY9ynwp4eM3sRHk4/i8+DqdScm288l2mvtAr&#10;ceHfB4znlbWN8+j+jOe9Ofn19BttjMJuKXp49fzSI96yGj0D2iCB0xhinnP6Go41L6I5NgaXzS/z&#10;qaqTjDcT5mKp0fqluDQO5u07aeR18UqInUwfZKJJvGQYlGYlZ5wQ4UKWcOiBaL0uJyDIaKXwQVci&#10;diPti5oFZ8vwmLuHIifaTNmYwfRg80M42EjB5DbikwW/cuXsnFj/C8LLdJKqWW4c2FG8Abj8VFPS&#10;EFiaZTpyZ0+RUYbScZGTaXB+OVppmXtWsJ9thKbxjYpoBghCqgD6ZZf0O1ZpK3eQjYUDDGZYzXM6&#10;OaaNCaZ3L5toBtE+hXH7SJbiR0JijpviUuVmL76arWPQHgkVk3D0y1GR6BAL26xwCTUSzvbDvGGk&#10;WSQ6qXnGqsQla7lnBSuk0+3On7/S7dDoIobXBly4/Ovuc3IOkDapl4J+zk/OdOy67SIoIKZ0mBri&#10;qzk6pF2MSKIQ7lf+i68Vp5+75U/9kT+8dbCxfErhSz1hOHGCHyjIRF/pMZliCrosSVIA/DpYHbAB&#10;Wpk3T7frcw9nhGvECQnYxD7aLCdvkXe291zbXmfxVLqeE5TfYZhzLlL6FCS18YA2QofmZfd+zyzB&#10;k7IA1xYCIfbKS1iI2ly5ipBx8Pk0lil3eP6ceDmrkMBQaZeNWo/ndXpDUkymyAjulETkEGPUc5JI&#10;4fjXrLsEtO0Mp2aAUUV0Z4MrtJZBP6byA3JoGi85ykH/wiXRxmS6AX2ZQ/a/BQSJG4P4sUZJ2g7o&#10;I6uyzJyCn3pbjR06v9ITxDlCWjDu7QaYk/7cRVPebJLVa+pkyN5Mg43uysaheM2XUrK2v024iv3+&#10;PBdubVn2pdmCKb6bSMPowPu4rPziz+XZuZVXprcYE+MttyLVUxPQTYy54E2SMoYrNQdzJtcy8ibv&#10;n2o4ShM1lCjGC/Pzuzm3y2SVrwosetYB1GY1U5SXeYGRMNy9n/AvE8YvXgmhHwzPLR6CJOfSUGDm&#10;9LKpwGHohkQB8e4D9pfwd3g53dchFOGCczVximTxsCvkEhoAyh/guNLowJ4GcNMBtLygXmpeQAYa&#10;bdLQVGYGyLDx1EK3aUq7QOE2S+loM8LTUkucYwno0ho6OSyLIXHW0HmScccnwS0hijcAyVg5oHD6&#10;hLdexuxIjZNliWltEtKevhPZt+ABrQgQK8WsYOumkVZAMq5xSnyCBmmVHHW1/RNQ01FDOtS4QxXH&#10;F4xhdcI7gulMeILBt20y5xBNU+N8iJyOGcoJGMvUisiWWYDRlgIYu5uGTiYvyUvYM6NrBIbTFqmq&#10;FDvURf3HwpziB5cGVtZ+m3QLIOUoVzVT8eDLKP01VXqbu+1f+K2/02X8Kj5GvSPo/2fDhZN+dA2Z&#10;/u6DPsaaxvwuqyOrJuc7e4ppIN2Ir9xGrqRWSJ8z7Hn8DvtGmRFR9dS8jMy94gTMr/yQLSlQsLTr&#10;RVI3sr91Xi1iHEiYO1UbL2wOiHrdRQ2J++Zwi5vmX/pD7+/BtpYcUzh35hw9uqvKjwFXmUpvHxvM&#10;VmOg+A+yMt4Z6xTJhF2ZosHLXW8tCbN+EWUx/RExkv39tge0EhjWe7UyDM1ryRMsH36gPldZksKV&#10;RenUoMveR/jl1BRa7tCRnea5wLumep0T2ll0SE1vNjlYTc4iLIg69cGHwBBJ9JU80UNnGD40b1me&#10;XFoI0cr4yLy9nM5QOsK6CFzfe/B8j/NeNWdtyMB+P7+GYujiuuSDy6uQT7WokpuF8rt8UuOk4XZ4&#10;t3NjxgSt7a3oQ89+nkvMswrBgP4q9BsHESROXnnCAlYY82873ItoEXsNH/LgUJZglnWmP10OsRNG&#10;Hz8/RDLhuznmKTrJj/gNyjopZIm8J84O9Ys033Z0k04mKdaaQbbYoNaeLQMe7ZlDba9qCloyZCBJ&#10;lRdm/82UKrDE2WeNRVliXwTu1CygLPiZPCXJ4oFwvvNmcJ/87e3UpNwKDHIbSHSxiClXNcqrqWf9&#10;wu3EXW51SRUE+mXekvGuUN9bS2j9S7pFJSKh7TMFQiihM3g10GgFpgCT2SM3ckacdguxUzc/2zSJ&#10;1yx3L4DOIXQQydV24yEywYOGl6bKqrjcjsDT98UEL1nDAHEpnHYrLda7F6B/qQPjA1sxVOBdjKl4&#10;mnm48f2PID7ssp3lr/FDv0u+F0LNpnS6eiPJ0/UjVYEf8j2/83e9inhft2jB6IHv+Jr3ZoeyzFFL&#10;Qkh3NAFp6Jhws8ygHixI5hfHs3QEYS6+RKZDaMoA8DMfQnPN1a8hqy6oBiTTs4ZirQm4iNdCNR5P&#10;A4OUpyQaiE8aMeiVKBhIh8atYDYanKG+Hnc18D0UDQQEzYFWwjkfr9QBLUULjrjrD7atFWCttsL2&#10;dvjAWbPBrlizTA9N2dzbHz6fcBN2z9SYk9MwyDny3DlqPKh6D7A7ZZRUGPpWiq8QGtmjTdhP2JD+&#10;CidDgmVNq27IrZHcnv5n7qOKCJrFwejfoQc3RK9GteIwah3HqN2bVllQSHOgeAAA//RJREFUxXxa&#10;Fnxu67woEt90+gnDE+Y1uYXscE5SXCFIKuas0K+9DXqT8KO+xMG/pjjbK6vaJYsHSg/JXri7uDsS&#10;GH2DF9dlTgGGv1lmYEC1PwPEppDF2iZPePqiuGelUTB8w+uXqPdIG10o0KRQaJH17NPmf0MbCx+C&#10;jK4qlWrtfeORkf7uwE/HglArLBXDEAHbEpmFXY/GFTEhLhqY1w33cbucrqia3zJv0M64Qn364QjS&#10;woU7pidnNhxFLku64TMwJz7rhQsXv/Dss8/k8dzzFy5euRZk0UVSH6p2R0myV1Ve+K7FriJAQ9oc&#10;aBNmuZbUFuF7JajjCLkw092WxqQ5H7nV0KtQPgnkZpHFSc7qyl/DRSYhevTo/eNHDwSWTmXlxCXL&#10;JPR4F/ZoE9IAOwkbNTjx6h4cuvXgQFqX7dy+e+32ras3d/7/zP1ZsK7rep6Frb7vu91Itk+SkFAJ&#10;htAFA+5ibBncSTYUsjGWgUBI4qpQqeSYw4RgiLEB27IB25JByJZlybhMwC6KQFGhUlSlCAknIRxR&#10;WHuvNddcfb9yXdf9fv+YW6jSHKwljz32XHOO8f/f/zXv+zT3cz/38w4cBUL+zRJU7pCBS55ja4FE&#10;wlv85CMsR5cvmytVn6MyNxCVeIroHmmTl198nv5jjD5v/eQz0gjZ3xDorbp5h6pPKFTAGCxH0LAR&#10;+XvcHjHiwQy2RmaI006bcqNNatjpxO9L0D/l/qwLjOWvV27pmsxIOq5wyet7pEbxAhI2MiRtXfnN&#10;G52RZhFIJ63qUPC2eKb+suUHmXGcx2cWPrRbCz15kjgPeaJkShbVlz6WjAePrzDK1gec+1P//v/l&#10;qzb6d5H+T/zYHyOSVACJIJVmEXoEX3qZ1jEiVlYIJkleTV6Ym6m9Il+FzIP3rulOFkGZu7yFkBYI&#10;yYqdTl9a/TOHk/NjndrqHqsJuMiDtGuk9VF+IXbGjbwE2TYeapyucadqeedesd+Okm6o/ckE9iSC&#10;SQ6hIgpZ1P6rLGrXYnaImtLjhOT0Q9IlRwDCB/GiqfexaCI7VqlZYG4nhhWPkUPNQ1PUKTpeJL2R&#10;RJ6tEXvR64k1Rwc4V5wSeojhxA0zKL4yBpWxSORE75KFL5DEsTKPcRXfF+J1qPPjHFXxqdG6O8OU&#10;ZQ+2UeU8UOo6meucjCxac67sE9Euvjeazs8dD3vB+DPVfZt9nRrtycaO0b+C/OL242P0HScBmMXm&#10;O9BoDVy3Ii/I8sWXPy+Ib3Vs7QFqhjZ13u26RVwno9jCiFtTnN497WO6v8alXfDywa7aT1wD/Q2f&#10;3nv3RG7Jw4Cp85sITSmzyHrBv9iOy53jzvNM5e3cv//dN9988y1QelAGwuUvFWBgKlYtTvVXpUVs&#10;L2HjR8c6M2l1KR98rtInq4OIU0o9sQLcDyZP8JcAa/9mtYBgdEVDuUYL0Zrv+gXrBD+AqSWJ9VtG&#10;44GkZc4ZYCSQM3ga47NoqfhqUkKnBm965RMOyMsxKMPszsqzx4TI4es9yzID5Q7EIfITV4dYxPl2&#10;xlbmShqK68ILE5Yhtgh9e3xlPszQUOcnn2cDKmq1t90pSfgRf6ZjpSxjpQ5hpdX27Z4cgmV6w8US&#10;JOjnHE1anpQQNJ8iMGN+XAUwoLVq8VWIlEcnomu1IAPx5adgPpWEbf56KnDs0BGMpro1ww5XxOZo&#10;2YamOemJ6iSrQhOS8tgP/sg//vUZ/Z/96X+dSrrFRyRnXkKA4EWIsno8ghFVT3Geyo2OTuNSk4f+&#10;2bg43K6qPUqFaOBFRKxvblhPGtfQrWyBk3QVv2yblkXKDTeLa+RxQ+h1Dzwqjmt93xwQ/K+eOom3&#10;kmoqiV6DhNp7JeLZyJmuK980I44ieIDfg+vcFqKRqFzdp7vw555jAfGE8P3xRWX771EN3g2Hjxy6&#10;PrBRiFY5zi+ErGj9132WflCZHlvBFnojyalVJ2Iou/TMWshMu/KaGqNX25zIjehTV8vUvcxxC8gf&#10;rtOdV/MTbnGisnK/LN1V1PD/YsEL+McFOlTDWb0Zz766bQfyqF/JrXLFRat8z0pOwiZLrRMZ/qIN&#10;P2Z4xxyB8XxriMsDz2uOEzzgyqnchhOsq3UWOUd0KgA9xGPsw0nzX8fQB0wHf+hkVkko/DhmvyLA&#10;7sa55rMcZOJ5Qwf4NUV3APXqAP5v5M8upo/YWqjWsbLC6uEVtFKeEbH56BNAmrfefvs7333zuxj9&#10;d4nyYSxrRcyeqjSuck8CKdexmUQun3yQBqsyvOVA/gwmSbVNje6gCHxETTNhQPHGCk24fpM3nVeL&#10;0QfEbsHiowj+EoqB7CPFybM3Pd7V4cpjRuK4MELvwIy+vVG7KfPznr8UREu4x3GXQJ2Al5fZQrYZ&#10;95Li4uutbfMmbLNFrIObhKdXfaAbO4VXrWh1evctL2NQ1fFJKg5tq17D7xee1+tjvLpxHSY7mHWX&#10;RQu3wKVhRQ2pVPeNONKdGfUiYNY6nO1ZUnLKT3t1wyxDlKRUxCbH/E3Cmaeg/D0ZXwY7jib4h5Lv&#10;tSBw+dIuVtBbY+nsWWO85BcNFSlAvW7QY4/84O/5Go3+X/zZn5RjaDUTwokEAK6T54GJkore9PoP&#10;aSS3fXlKmU4inAvkH0T0LHToxTgFG1ZrF5GkayVkU9Sdj1I9ZEmN8ZELyBDGWWSRZKyM8h5WmdVg&#10;JxTaIDfxDOHrUxYwqnMhRnshgYugqVtfd+ZQa/O3jEUGe34hlKj2zvlvnaw5Hf7OWefcfBtr5SNX&#10;TDfEKHofhH3Q7g5RJh5geZWQBtRFxCTNuClGZxNnhAwsDhKbx2DPxs7YvSysdpXIyhBVWG7RXIv6&#10;l/nF44WkOjdn/hKpIb3wyKPgrCCiVK4auX4AyGANMQ0gx2oBScpNPSrLuv/pe0/sfYzqRa2vyqdt&#10;WBidvawb6aArhdZLE477uA5UVjVgJwTpvHvGfJH38QDH2ZyK6n646u/+49/SOcw0Hec0D8Ixhiid&#10;auTIogvrz/TCc/SbgsLt4BfdJPzq4oKaM27S7TnRW+XhdpUaYxsDRwVrdMAx+ll8LTirhi1y/713&#10;33z77Z9766037xPnfwAFTXMfw0ecU7iyVeJw7qQth+eUuVgY2NCinB7/d23Dm4RW18DZOMnL51z4&#10;K2Tl4IdcHEYWZyiR7AkE3TD6zwKqAKOTlXPFAcpl1iDgn/LdkNTiLr5kQ1jWE3GUJyPbbj6wooK4&#10;jY25ltxuO+2gbPk0V2zhi/a+LvwC5gaMxOIs1Ukvwopg0ItxycTHWiw6cLmT6RmkvxxzP3kc+55O&#10;8+GZqnfMaqZf4Ioez4mg6dX0WAZdvFaKs5b94rt54w0un3ySmO9FwN3nnw279rQjWJsH3XjTgP+O&#10;bT9sG6DUzyiRDHnI3NsXDXu7kgwETOEKY7WmoSkxo96moSXBq9wLEcK1rCT33F7jjx/6kX/ibKiv&#10;7D938M6f/Ykf260MKiX6UGem+S8F942TmRxSOZNPZdkJf3Hmsta6oGOiNxZwhMLX3eUKbWCAMfF5&#10;ChoLGQJTk8bIqpinnTUJsiQ0kETDPKMbylKcffAVkZV1qS9fXvy0OO1mixbFLVdvZ828XgmfkNHI&#10;zdBhZAUY0GtqtTA6/Ar9iaW3hkvYZuc0/fmSdsQJAc1L4UKcSVh2Ymet2JYKhuD2VP2Qn1Dre2yj&#10;7S+VsJL6cyzYZj5UUIr2QMTkaTRUAjByKaesa/IwVjbFIWpdUL9s+HRMqqUWaSQi2sze3DhJ4CYb&#10;tzL6mbHhK4VpofT92ACvcPvibRX3nGg3y3YBHi2VNbMeP+AhdCy1lS3IK5w8mP6BZK4Z7VvU3b0F&#10;9bevUsCBR0NRjm1ZVrFzvNWOj8daUHiM/uyGjnPGOTfhlgqrWN5xPr4HV1PHbfHsBRSmLk5q51lu&#10;swiCf1kzWKra98L8RNLFoD+kdovRf/P+28wnZKZqRaFHCWSIkvhLwYPGTgnHtfX2PRByxKbNcu+B&#10;dNn5iWUDh4OwSNuXGLT2FN0li8oLljcZgllAT8CGV1xGTprJZkzNcZSIyxs/JzXzkiiWmkyoa2zK&#10;zrCIJa3ASzZySaPckIirajhAJTRNluHRFLxPqKQLqnLkEjCZckVP/3YCb2NYBG1McGXAfFH2U5V7&#10;VaVUJcFc3zD5TnHEisg6Zu0qiAfLn3XJLe+fRcggsBypdRlpq+CGlY6cpi3i0p565gnkcfkmA/A8&#10;u8fcz9ReNAhyJNy8UIuA0qz5ctnsR8JEiJvsTfY28Edom9821avpr6sxzH/qCXEKcBQJfVzU05Td&#10;uPTA6Rv7yWIGj/p3/N6vS3CN2/Qn/vgfWc1aaEa4EJUomwgoqCY4c+COfOYaIiqGx0Y5efF5iMVr&#10;gcLZ1/xsVretNDPh9uFm1g8A0L/2kOQ11h+xdqN4Y3bDWpXaDEWQNAVw7NgSNZpO0Pqxxl3ZB5nX&#10;tRn3Z9XFncp2x1kisdTEGUvkNNEzQb6o5rqaZ87w6nrXJvs0FZAcScu6mqifan7NIUMZ1QFhecli&#10;kKZRw7YXYYvLUWEbbji5zdM3ntF3Z65XYl7QDHWgZNQe+QJHUJfI8QuUeD/DI8dxwAV6DwI0mLOs&#10;6XeIxc3uJ1/l3Qmf9l4cOHZIpE/Ne3as5PDsokdSBN0N4ela8A0AF81rp5ZVbG7QqinrCj7R9816&#10;BgsfpsUB2VsX88W78xlvn9eI8Nn94x7myx9ITOZQ8kML82uuPr7M4RdrPtYUwXocTJ33nn/wS8uX&#10;/Lxh8ymslXOFyPEq3VJyzp5i514o6IX7oente7YlnV+QqPKMsfUw9O/ZA/qRIi/8lif1yONR5Q2q&#10;5in1BN2irczTs3wRrIQviERrGJ/jDMEqwGhzmUgVjM+7DuFMoKStUHLr47e2r9vnQIZgiR8uqunG&#10;VYR0YpQiOdhzPsVNQXOrTTbPAQCIQdOYoldzmrhbrTGCXDB1CT1ex6qkPsUT720190GCnvDKYhKI&#10;lRk9z6i2lhLuqydLXriBPYxO21widkLmRz+ngblrVlBmahj9CmAuIS5e3qMcUzGwFDvXKRvtp11J&#10;3sOLU46rQxicGRroE3CKjDBxWdycWpQlYVcX4LQNYU8XkPErvBD14Gj+NXd66hmuFuskrRTrJAyi&#10;Dk/RbQ+sR5SJSVO3QjE/4dnk/wwiIr6fibu/40f+ybvo56v5212k/0f+4B9o0qDmVWGxInzBnGHt&#10;9RoLVJl2NW3tFLeDH2vXbIyfVV2LJj38mhODLIxLLRv1zCrFWFLl5rR2vmC0PJXxo67ckN6m5sYo&#10;wOLbXGGyIX7R18aSZPGL9EVEVww+huyCLK6iVNHQ2TnZsZhW5RHKZbCOBE/SjrpQ+caEZmUnTtH/&#10;1iab3FKBo/CJU34G5qijRAtaWlFmDnAtiPQ3TIZAygpHt5Tyb7ZcEsflIRonwZVbg4rNVYWpDJ7w&#10;qkhl0uJwh0YQZvnaM8kLEEVVvzrgLf9ZGo7RjzZE17+OxZBjT40degLrWeVtVGVcRoU8fi+XEOCg&#10;jWwmVOp0J28/nI0TDufxet0s/q2yerKKsCCOXylmJu8G4CwBy7Ze3mb7JQTvZvF7weWTPWxWq+8T&#10;EJ+EPqNzwucHYvGr1pujOmb35GcTQjbE6xyswM1nZWOn7LayQPYsGKUVFVUf4qY2mLCFm8+GeffD&#10;D95+7z3s/n1yL7UUoJg98gVGU432co3SlYtnOBNZRHK87pKRPM80v2s+DbtZmumtCHWMtB4ZM5Tq&#10;1JxuLQbeoZR4XNtKPLGRDZWIk4LRNbbNWnRF62K5H0YtKAA/xziJF196mdoe9heLRe7d47CC6m7j&#10;bmkzVwJd8feslj3hQaGH9FrPxzIU49/c5iGN5a9kKJmIWmbFLIa2qoBWyUr+tJ+wYy31KaQsSRtX&#10;uWFNjjVCwr1OV7FOOqAJKHP9j4nRixmkDg0A/X71RwwbNy0QlNPH521AN6VH0BtJf0UhjgYUc7hm&#10;+obOo2euMBuulI3asEaYTch2ftpC8QmaSpQHLcU8uKghlyMBBldYtCuq4H5Yt3jqyd/6u/6xr8bU&#10;3x31zuj/y3/g9xtaCs0YYTY35jQS65TWEIuTFgVTNbXYVv+9CiZ/NQ4WZt7UAg2qa8n7tdYn4TS1&#10;o1WP5so96pAUwQjfK8V9unap9gsDcuRT85xEU6YwloMmcVoexTSegGF3hmcmn38Iup4YkP+c8Rgz&#10;FhN5Yh2oauDKsuFKyppknOhZEFFdjlfgeoLezNLJXisP5TystDoSvdYG+mMckoN15voF4SX9lK8o&#10;BQciJaRjiN/9ao5caqwuLDWcmazMKtZRjM7LSj8NmaWzSYKeDhruHGae7hPl2q0QGL7Q0obd1/Rn&#10;kkaq035o+bnsWyqmDZ9bnD4+oOsRlDnZTuHllcGcy14ctwD73Nv2YUZo/vQkB3sKF5JycZsOoDPf&#10;ckFjwTAn1p9UWjt8vB2/J9mvfbmCxJ1Zj3IISGbylqRkUgd/dIBTqSif0fv4nszIuo5dSFmUzj+6&#10;Rh4xz3MgonMtx52U36xEDJ7GdJSx2qFJIpB5//337yOIj5NXBZh+aHjDWfzQsNWRkyYbMnblVpn6&#10;wolqIdGeizEMncq3OqdMaqcay8umxkm6h3GebHc0pRgkvYelXcLsJDfiJGNQ92i5Y9PDpdcHQiN/&#10;A5ft5VdeffnlV8ChgVmIZcwGnLS8/Vaj9pVM3NC9PZtCilpfI+HOG41msWVlliR0EgBYSu11ZlLX&#10;58IWwhjwMg4gj35y5slbrVYojbDezlFFQCIsOGp4lW9B4MDRHcSElFJY0tp0r4/bxtFwxHTBimGc&#10;WQVA864Qth2h7cR52K08q6lBUCNQlA39+6Yp1V0w1pOoF7fBeagf0Dv2IXeYp6E9aJuJ3uxmebei&#10;U4Vgm1HZBKDIHctv6hdqxj3zNB/xG37wd319Rv+P/oHfvzpL7rOH07NpZYzIXdxgttgUe+9jEe/B&#10;I5WLMY+xYy29BSkoHoYDODgnfdJ+Hhhykj/zS3WXkrfj5gLd1R3lECiWbIWfCev5te5v/7i4OlGa&#10;54/dEYtL3VpVLE/W3453x7QiT0CXJXS1qW3AnxsYauUdE91k4EHb5tyx+0/VtlTAY8e0Lrf22xS6&#10;OpKioZ38lcW3pjx7Oit1m3JEbOx1XukkiOJ3amx8WQCr0gkxMrJXjVFVui8qgRciWru+QcYF09sC&#10;j9a2STPTksaDimBrVsWwyb6uS1ZYNCJygaL7KA6VvDX6MdIXBXfzdj8PMX//PujMYPITmB9nu0j0&#10;2Mp+e2eOT0TuE6gKsmC13P8y/idcPxbftxYUFvQHIS5WmqE//uaE7Dvl/ncApVuzTnZoeMqWwakW&#10;DIIseE1DecvI9X3yuYoSfvJBdY6fO1O77GIYlI9bhZkDzoEvx6XTX4TRf+eD9+9D8yBvtnJj7hUR&#10;6I7TeOz+8WF3Z7/Myu8ZqtCdxpWcz++27BmpdSgOZr/nmbhQr6RXmS8Z1OWXmmVIajowg/4XIlyN&#10;vhU5LW+lWgddm6sC6xBlE+Dz7ZC/J58lp+TFlHzrWloLfNDRVc9aFDRX5OaUdTYueol3Mflxs233&#10;qza2kMGns/Swcbp8IRxECssniodixmlotmutNJ9EORCCL4J59RmajzssoL+dmpk99JwKnzEaHR9E&#10;5JV0OQ4hPa/k2/j5yJOc6yh5onFMRpJIYg0AQ08L0ctMwHr5ZRhQTahrg7dbB/twgx2kBanUaF0j&#10;wCUYTxSeVhMYxztEui/+yb10E1gCfFzSCnDa88/+qh/4GrV3/si/8L+vUNTwscHIdrxU6LTXzLNa&#10;iy03wq6tzd8Z4JD9F+ufcmA/De5fjHUUjM+/1Xq0ThJTJdECtPQF8GJNSiqL7gr0lqVNIGR12vLD&#10;Q3c7C2s15RZ4+6UtUwR7Ys62kCa4xEQ4LxbmOmAba7o5KlqM0+XFp274BlspVem0O6OV8uw0qIku&#10;xYhJ9qZctZhdr1ZPgzuEMzcxWhVA0xqQfk40Nk4qnLaB5OFO8dZ8dRJO7mx1D2EB79A1hZ3w2ETb&#10;iTHYeSCFShzxtWfztfWZNK9CA8WV0oqj0TeZbyzwsS4Lghfprxwy1zngOvx7GI6+psLjhaMvNpit&#10;7OUZyj0FYZLC6qHRSxf8mNnvDP8s+NLbPb0Dop9fZL5mxsuOz4H8vNU8O+5xBPvMfUx0iGCYfNZx&#10;J1qezPiF09dFNgasz9SP0vYcKYwgyBn9ReBef7i20HYxvqXyjD6knbzvx59i9MEHkKmBnC/gBq/P&#10;x1FZPBjKCGAdwJnuu0jfgMTz8cbM5VYFLRvwLsV1Ke+4oLAdkLeps1F391gSGf0VTsPRLdJOhwYF&#10;HerK0THm9OSMyiaqDiT+GXhbSYpt+PhTND+xW+hXCTo8zJ6Q1C0tb+ZOMZrcoVIsWFkWNueTWzOO&#10;MhtzrXTe3v1KwX14T9tIk/9wINJi6orIlKNOQWS+iTKaTeHdkcdrWjDcT9AlMCBEQt+n/zd7IaRL&#10;B8CxupBN0rXIcwllPfqoY4jocoRkH6+JE/JJP/YIIVYCQUIUDL5m+tUrENmJSRXl0jp17ibS2HpG&#10;b8D/AZGqkkdwZkG44slaOwUPkwqdoEOIuc3S9mB4P8Jf0zF44u/6e35ofvqr+7qDd/6lP/jPdHLp&#10;dVQI4sHGKvHioxvxfZfhxDdtxCUjxaKpxs5qMFrFwrnxTGd8yil2CmPRFU1reP4EBE8SvkdWP7s5&#10;BthCEcbW8RSoL6gyMDGeWW1Scg+2A7YpZwIWBh7T47YY9WbtOZbLXd7GkIcSzkrEbkPbrbdkbEa/&#10;L/8snTQBnonQyleQ2Bs9OPYYZ1u0VKjECfAoQxh5sQUrCxkKtB1bauSTMLpMl3gLa8s0UDKniSd6&#10;wZflVWRO3mk/KzC6ZgNwf8N86+AlubV424Ao4Se0s/B2VkIPBwsUiw9VjLWdTswZq7h0yKbfIQbb&#10;kj3EBZoaXR7HWCV+Z1Vvlta9VfDW9R0M7MS0xyq742fxj+7DgufZ4v6iaZ6H6AnkVM5v8w0X03RO&#10;oZj9iuhzCpm+8/RvnKKbF5lnHzh0vb13zKYb4Sx0Lk4YqXsr6FjoFou/4CaZDh0TOSv5+UOP4typ&#10;0sBHlpWcTA1MKlg76mix5LXF8xotD4+a7d62PjZz3SS3X+WbwpsOC2LRzor0Rc4uBsGRxdfXNOjF&#10;1lVt6vwyc623fGuYNo74dWWtTKni5HBXJLeY9ajDhegtBFYonoFMhSJUzePZ1iNVcDUrZPbzf1N+&#10;Gmto17YFMSpXFeM98fkwhT7bxdWF1wWcWuOJ/vmFAuvkJdZHnS2gldQ+eVm1NTqtw4lfQsQXW9ua&#10;bSpV0eINyROW4LkKGYhd00/6BYWMIiimDzEu6dkXX8xeQ/RMCY9vapaTngGm5s/GxfLdFKxGhnB/&#10;V/bH8r3wwrOvvAIY9gqkTD2lxhDzZSurvajVDNzd88EnbD1879irG/LbKvzyoV/99/4DX52535Ef&#10;wPT/0O9f04kh6lhVGn3ujjNyZ/Qpo2t9mlfonY1bJXd+eeIhbQwjjO9UoBI94oxOWP8bj10gzzgX&#10;H6tznPZAjJ021ZSQC0YOatsWbVWVQnquW1sL6VorJyrMaGwTV+7aeiv2aWEVXQXwNzgpo+/DLiQI&#10;LNes7bHVfZc9xaKKhJqKEhSog64pdmnEhxkLxG3WyEMbr7gEawYlPjEMTq3M5zx5whVGXZFzY5KQ&#10;wnQKhqs7OHQt8aKa79fOu7FO6r6qamFJ21NMHsoPzSaEz+zmeHcw9Eb6Twjb8t3FHuJD9jt1+/ml&#10;MrZgq1FhCs/x0pPvqQx3zNUJxAvPdpOPizjEw8voa+8qxd2M/ilrZYMXY19g3LHdJ2To+WYxDjZz&#10;K6YWUcxh7GKPK7ojkvqjc1rHdn6Pt7i21mV+5xG2Xk69NKp8pB0uO7LsKre1ch3UB/7lI+zsDz/9&#10;DH0CgGQFvqRz+3eiULl78h+O+kIneRCtY9dvRn9US73QcSv7hKDxrPqMg/Ug4fxosT7dBfXTt+1x&#10;+8T1r4ZHEfLqF2pOQ2zNCW7LX0FPjUyRYS+6q01TmVPgm+ZLRvuCjouuWBmt+Y/YtU6wCXRmbuWS&#10;mmosZhTLP70LZYsX4DcnujJNBXEh7/G5wT2HKhertFeDU5WSmPKVWvOrn1WicHv0gWLio6q5o41p&#10;tCmO4WseoZR8q4OE8N5EYbaHPncMeuNFN3eFV2nxJe/X7g9CvVmtpwA2MmElB/lFfj7PZdNQOEnM&#10;FnnAq6+9+nKjzxtSXX+ZYbNltbgifl2l+DbUQkqQvzNRpgygHv3f+EP/8Ndn9P/wv/x/YBUakk+n&#10;ElH46OHWJs9cYWNwnoaUG0VKs92jY58/NfyxICsZRirkoZcHtSCq4Rf2rXi/RFq74j6IEmAJWdMn&#10;mTFkY0VhX7aYXogGLsSFDrSPF/OsipgVmTtYIW+IrgZiC869XdRV5CafRNCDtaFSana/xlWrzJrU&#10;WfxYt7pAW8ktuKrAvCbhp1Gg4zB04rFzEgqs3OROl3MT7u8RVXwULWrMy2hd+TVNims/hzEi0kI+&#10;366Wk/EGARO3O+5Yq6ndJfBUbS51rqrc7WohtcEteeKMMRkr9Cp2BV58RTNzOOlufM5c4YlHNx0h&#10;aLsQLfIKEZS6zJHwlkR4H086lbXsDvfTbrt/3ox5oba2SQStZ7PI+phtH4gc8HRyOsCJgjPbrpUD&#10;4je24/qE6/1z+8d1nEMu8s/M9LzHBVpN4CyRXtlX53PWiK/dh/TDkioDkCuFtI7iXi/k3tIjm6NU&#10;SyEPwbDK6U7cjkz1EZ24tGV9zLPSMC3X9N6trrOY5oA8YV4VO1dXywB2WsXOhfkHtvNQbjiz64lq&#10;D/mxMLx95W+vKYaT1Lnw9431zoOkI8ZSZe04oPO0ztttkyjxJ5h4xD7vv8ugRxQllPi3aNSoa3md&#10;GxMa56l6RmTGdZXorK7mvO95BHr9HmXxWAXexjwcrOukGNvE/FS76odwaaxG5+vZj28zbWn93SNd&#10;ZIOVsKD49NOAxKu6SvVkYozH43CeLH/FoJ+uXDl79H9BwdDaD58UDnIAYLy9i8HVCrIgLGrNTlQ3&#10;23CQC+aN5QomC8RnM1OGcAb4loI35XXVuCIpl5JBXv64PtBPyb8k/8td/+wHf9fX2JH7x/7wH8pc&#10;JixVRM3pSVuUjpPdUSCbgZASo4AtA2rC9trs4bnDplLYaIiZ5V7XXxZ3KO+V7mGFlN+qQc+C/Irx&#10;aKBKQNnQXXi19kabUyW4wQ/HmjuWe7u5zXQQ4ZB8f7Aa0uzT4MW9KWLIlogPWFTmS9B8bL1dFnbq&#10;NRG444p0qYlilsZB8NebzlM84MqgvgEkxZ8E8ax5ktCoYoR3kXxjy6gCUrjsyRcfEZFPuHPYuzFj&#10;ffYHUpsMyCnDmRxzOzkQ56MTOiMxTkhljmugnzJdcv+luvKIF6zvS+MX+4M0N6Pv0MYaDmvI91KP&#10;Qu6Jt2P55f1Kj+qwdLse/nh++2TvLZnra48jX3vBNpe9XkXWm3DDs4+hngOw7tOTNMUt1fVL01Xu&#10;cPxDz3QO485kz3NctvrOfM/nXKd3CLvLPfr/vvpL+3SfOR8xtzS8IaOvC2lIfHobWV9frJciemT3&#10;v/fxxyhpQgPU6EsmcZja+9C1HALbePW85D6jeD2+xOX/gnWy8qtcLWjvNPvH3tBn6ggLemtkcl9s&#10;vZfeCabExHHNPQAj3XID74iPIIxUVruNuKGDqQtiyySqqx1EiwGrmSgfk3//XbhIiQM2gySASCbK&#10;9O8dq659vkX6J+M4zvg41dwcmVIWP6Pgaa+6UVjS0y4eXrBhFG+TpKVOLD4cD6TKwQXGLLlhge74&#10;ViwrGsgZ4/vCi+hovRgygbicNeGIpm4QjkxsHraQjn6G44QoKdGOJCsrqlpWj0T/ozj5Q19kuJHa&#10;/2LUcbYbL4tzCDr0FL/jlsceNwUBCcl2DknqD6JDn1e1UwLcSHo2FjgzuEjxs89/+B/9X3zP+v4K&#10;/nEH7/wrP/qHV2/ZGhv0EKXQE8aI8OliFxaESPuUPi7Yd58XXxxAn9BWoz88bE3VgemFbIHFztZ0&#10;C7WSa9WtlTeNaRVp7Btx6K6jpxyahlSFjXay103zjvhLN0NyTRthxuEAvgvRJsgzqoP/d78fw+Lf&#10;xfGnvPcI06IfJb1zHaiXlHmKZzliFaES1+CSkkpPYGCGx6VZ23/2WS6VS2PTsD0Q0aXixBWwItVg&#10;xcR6rW3hZBo328FcoGGjnucmEEXbiZ9ywtESKIEk+3CdxNQQSqsig4ZKnpryTJ8gd20EJ37XrZ7R&#10;l5GK77HCsUgfeOfxR8xpxIxi1nIx7glLkxb1zqM8pNDlYEeK7KofRwTNdQa7XPZzGE3/nsX3UHN4&#10;7s/cbvnc0JKhRLcE4cLoL1z7Mr8dcwa6Nz1gJY/JngW/DOQDOyQLshPdSy9YuSPevWfWdkZ/Fr8P&#10;OvnM4BSfkpeCUbU7qYJXL6W16lGoGxj9d5nQJLVEZiFeGItv7+an8PiUGPRJG3CcK9ZlVAO9c2CX&#10;F1o95rLu2zud0Kl9zKHHad9I6qPGVK9MRn+En5nVubT8RICquM9yt2DCJdbXnBDx/6hfailvCKgi&#10;W0dqpqTFC68oGbLejDzQGWAinMHFbss5dffnX/VaJSK3PLtbaWgWiJnGzgFhI3NmSfRZ/sL0j01J&#10;/FeTFlrlQqW1P18eOnfBfhS0efppbD0W39Cb3tdnnk4Z7GQNXDBvdeqcYg4d57TFhqit1jC8oDUy&#10;rzM2Ca6NFyfF8zgFhEp8kn8EYCttGuDCyq0ZQuTn4c8TmV8X67qVei6nF2gImzy9NZRVATRH/z3/&#10;5D/1Fdj57znkQWf52SQbqdlTNnT6ThRLIl9uhIY58Dh4m96iVcoTBQ6KktgOyYnrl2cyXs/VUq1/&#10;a3wl0Jm1Wq04n2K1ljvOosHQA0qf6KgZw8IfdlxJj5iasUhEUwKRq1aRLo26g17cgYaj8i0Mvbav&#10;0dTs/gMxoP+c3ZflXBR8sVJnAwaunnxZEMoaRdleICW3K3qnXqHqdF/N2ak5OMB+G1oFhlj6l05E&#10;0MA5pwDcYkl/tEDHWknX2KTNaqnWUe/qcgcFdKsimS76ujnEIb433GQ2r3szwxEolCDGaYM/paNj&#10;PH/eQpu1PRZzpuP2ikE3v9DXg1bMHet38fH1dXuBu/7BIzwYeT9gko/h2oEetO/7RdbsHOhmsH+h&#10;E/OFt9xktuh41x33e75OmH9T6Zun+d78wh/kF/oaScYHIdGreqguPTrN5VQOYX2YTQjIz//qdvu8&#10;Qupvfil7ePSDN6Onr8jBZ0DPDEpmtoc+XD/q/bq7hlTYX3cFPpMIPVJuLmKZ74AMyMvIfHeoLHRI&#10;yDMB+oI7tJyuqrr2/DFQDucjyusQqZz/dfJJSC1l8relR9fXA8HicA9XKi+z23cTUeunHT9abkh9&#10;+hrRpjmmO7X+lo38kFaoWxDbYW6T4b7EE1k1tEpqkfIlPu3u04Q3Azgj6df203e1tUkcpYRS2ThN&#10;3VP00I+D9zbf6ViDOo5WTmtRWswL8ShiNtuuEcIWyZUH1oLMVTnCviIkawiT+lVbfI5/F+n/G3/i&#10;j6964VwFxwFM12Ko7zpV45ZovkIJW7hdpNejlZLYGW9RHqsV89JVE3JewKF8TEmmGYGW3xVtVF4a&#10;5B/Knb+tWfCoaUJTccJyqnbB2eWRJcILmEKab5ahCsGhCGgabhVGnbenbUzUoCtwUQWKacLGWS3K&#10;r5CdvMjRhq1y68nXTWyRIos9o8OHs2EIiN55v6G+pMBk8yaJsXIOEdNz4IK4LDv1W1SlrfExD03G&#10;FWg6mPSr42bO0mhNyJJOGkWZBTfCNpidZFMsjxc92Uc+jEXWTq8/LgNnw7+C5mguPvbMk48hpw5L&#10;rSnAkEApEEdFnOKbmbLlLG/GEYW9EfMK304odKRWFogP3L8g/hLu8ou5jhPWDclepWWJQffweOjZ&#10;Zb3L2gL64xiJJdkZyi06L/PmlWZlHnAi5+hXeTlbeECiKwA9/mxZ4L5OvWDndEsdLlPW4NM1LG+R&#10;5jRQzXQyIpjsu84+TWursCWoMn5JlIhhmzvjUpY6Yfa1QOX69Iw+t24Rjd98tbk2ATz5GMCEwZ5P&#10;qhY1k2Vvp7Ka2rOd/h4NX1x0wWa5436VbT6J0+48fy7KrUzf6soEZvLG9ln2nEqRSHxFYSDHQp8c&#10;wJhjfeSyQP/aYu3B72ROUBaq32lE+hiFYlGKXLYlAgK6Kd0LN9TL3/arFtZyjd4WyRQVk0TNQHZe&#10;AtthQAcgOySLmDZlxYau2A4M8HpIr05FcQgrIqcWLkqaBEqi51XReDunbc3AcNYpqlP84lZ1VkRp&#10;alpxpYdYwciZJoVwkg5Dp3kSFfot7JN9Hobc5MX2wy3tf/T3/a+/art/Z/T/3J/+U9p6SSlnfkpD&#10;DFrll06Szy9SbUQDEXYLrvTi1j3klAcX5UQUVsLW+U2ogCUqlHYJ12V/q09V/ukvPpvSZhdlq9Ql&#10;vHTSsLZRQMXMRVK1aZ0sudVxZf8P2J9jjlzuRXR9hO276Iw71QEh1bwRj9Nsz67GQmfEOfQNgj8b&#10;U+VrNoZ6PL5Cb58x/Y1nDGdyZ1wLH3+Z3Mg5Xoo2nQduIDP1Ea+zzoYIrpKjZYhVYVJHUKM/Emwe&#10;typx6hMjGS8/6LboBSSCtW0lvGkqsviBk7rWgi38nEDWo48+86TTV6xBEytq9DMStWWJX9QfaRiS&#10;yT6Jz9msw1wF87YvF9Z5u2emZ+uDbZYTrYwcaHjHMp/VOQSrA9jfJROXcey/KwUcuGX+4jIbx20E&#10;Y1wm/FiU4zQORjzkLyboTtU4+HISd1H3+PK3P7YIT4i/JCPdIJ99biddBiFqUA5mjNCCC9FlZPJI&#10;4+KCEBzVGEmooNvTCuzPsKTvsYKDuG7WPpN/gvT6VJPldbBs2DaMEzQA1AE+DIhtiFCUlsIOf7ZC&#10;j2eGvVswb7wC15URDlQxmZ21mh6mDOuI7xHGnBgzo79isCSWDdMO5dc+trIjp/bYB7XOTC9Zs7K2&#10;toydXeFdw+K23s7TrvBR3WMSs5nHYsU5D1eiJDRn9DnxSRTBIF97D7aDZJBSwWM5u+ttT3Mg0mcc&#10;AkM9NOKQalRA76h6unGXbM3xW56oJUbO9CAOFhf1IdwAg91YcAeAVZWNPao+mDbE1zlOxzrfhx9z&#10;NSsJRFysp2eMdyNrw81REv+R3/e/+fqM/l/4yX+j4TzgMKoYNzIQOho+zcFs45qIiiQBouXbLKEj&#10;EjDhiBAhdSJPD9HygMJkK+/+ViiN0qkPonuyFHiodtnhFSocR1/uDGRNjLsBcqWVdmJX1BQtbZDF&#10;IbwsHJzh2H+HjRtXxJQiQOFjTT7C9LndCuyspsMzx58wPgwfXieBXXlTQzPrmSXMGGT1WRe1gDvO&#10;Qj0TB0Y3pGex8sRubPg1IxVbTKq6gKhSeUZmvKNDYN3Ya/TRlOXKtxhP4VrIu6V/b7jzuWFOqhBR&#10;rTQwFPVYtRL7Ev7GzIT/02Ms65LedmBR+t8SB7JAYaQ/tKN4eCMviz4yy9uzPvj65Qs9pwZwjHuf&#10;e3qyFi5ehuWYfA8+RPfwt3s2PZ7M0szf+U+7eY/vesGMfvjKgsju2nWQ/TebPBt3Z8WGbh1/dGMT&#10;3aDmFSlmZc4ZHfdxff583jzJGTfZpaSwZk8WTJ4v6cL9lBIuLBe+09yqZGPDJatUPM37d0XefVh5&#10;4vzOjm2S1UUdxaqbw/QvtrmHVouN2tNiI6M9LYRRYPrQzGZv/STBkGNcg/XOrZmzus7iOOLETnvq&#10;3ah8eZjpyQbYkbLfl1FX2AHEjWYe9Tk60bAPY+jtRgkMIqc3gdJyqFn8XfIGsWQ/uvUuq0Kfmb1Y&#10;fkl3usoHk4bx2hljILSVzSmus3FC+vOGSi/7JdcQK+SOLl+p02cCa2xtYzJdxWxVAJGIi6CRkWp9&#10;+aejaEjdcTxsi6LyPIOXzalyGeu14YQ41Yh58Cow8R/iNdrsnznjlzrfR5+YK1TPreTZ1JdJOkyW&#10;xnP1sD/yP/8aI/1/+8//pDfwAnZ4BjbFifTJJsKl85SCpcY7cj+Mmrufl3/JCNkz2SNmCdmXPBDy&#10;gCMOnh9yNyT0ws+Hc7ekcgCX5CjEGE4Do+8oUfpE+B6LMl7riW9aJSdN30dv9/P/rWMpg6eF5Uzs&#10;FNNPqKok0XjRlFa+KuWULzHVFnxMfXLJXpmoVGvOtnXWd7bYSgdOSLjJC87k2+IheYmkU717MUjj&#10;AbI73D8DBarS5/G6A3N7gxk5OMfx4AZPOjkbx9dfnvhdqzDeY70w7Q93c2HhQuss8pQvE7paIw4v&#10;1+griYEkLMN1Fdrl9Db8YVHuin1CkFWcSjfb8WxOuVkHGh4/fN9F0QZ1M9XHut0OuL0+l57hX0Vy&#10;P50VP/ZgYXB/ZLiur1mIB1HwY0DvXENUyDmDy+h3CXu0vn8NUXMOt6RiZzNHstj/JCsrT9+cTnBU&#10;35EIpoZvUy7bGpYdFJ37771PCf/+O3ThytO3qaNSz+QWzQw6XhZ59ILzk5vRVwn7cBmPrzwLWKTH&#10;Zm+Fq2gHtVVGGgu2zUkgTnI22F6Hpwr1ZeLzInOqfeYB3C/Tayec+v51xq/nrpGTPf5o2MipruDU&#10;6XrrCvJ6km0k8V4/e1BIOrdyVmb0B2LsRu/rwnZOBrJDdJhlI4FUeZE4aG4Ml21JORk52XbVwmGf&#10;QT1WDgXyNzMr1n2FxIG0sjAQ0lGyhxZp4Le0jpmye7aZEVm60XkJ/meqwJFkGx4s6Iwi8p5tZ47L&#10;XRlSu1j3APcvpk+MwfS1LH5D3hIainRqHRQf8OmnPMl5Keum+2BJKnnuTP5u5T/0P/1f3S3+r+Zv&#10;d/DOv/MzPxUKrcngXvMQ0wczWyHZ0bLnb43UL9Z5aV4zLTUU/p+TnCnrduhRe0hayVBC8wYrwGPp&#10;TMHtptK3ndX4oSjbR6hV3o5am0Dn5s5FUmsiOdy51tS1nmd2LrM/G9jW8jDlA/6pFzCWLZ6WWKPZ&#10;9F3xZ6xII0FS/0aRwCS794fdG6wBVmuKbzXQyouPU1HdrGrEMrenpQKnzhe992FbH0kx42sWHTm6&#10;ehvmFLmcKsOwbNdrYlIfgRgQPzYSr9eFLnA9m8DgHYsVMpscVIOwl1fj2DxVnQs2FZb4nK5jRq6w&#10;ysAF7LLHqdlYF0Eui50JL5bvHi5HsFhgYerADXdGfkY/c38Q6ZDrBfEZ1xMqt+tXZC7ILcdZKXWh&#10;9PKUvXGcbUOBjtZvs1s909nt06i1zzrIf+d/sIqszg3H2Ycco395m/1sxugy8OdwxwWcs7x9ak40&#10;SAfpgqZfwcDCwr/7wUfMxnr73fffedeZx4ZI89iW9gtK3CHTn7jorDPHVcSPI+w0zgV2b/aLxees&#10;OJPARWSjUCc+zisUqGkgBZsUAMaDsIOVHZk79qSvDdLxTgZZN5S1yJbQHSDXEjpU3dsD47yqy7hV&#10;7nxyJKAic9qrdDgV+jT6lShuV3Pz6m26RQYBLqM0xOpprRWVB/cu7hsfCTMCM+fpJzXKz9kUG+2s&#10;Iq7wzCCT7K7LK5tsJGYpum9otLTNfSwx5Oorcr94zIQGEBmi4JvYgDN70fwJ0TqxjjeyssHuODdH&#10;QF/CoVRuJyZxue4ZrphTdwxU9gmbXwgricM40pKAWIgC6onZCIOHWHHvvexgMszCP/g/+V9+Nab+&#10;7qh3Rv8v/+xPVfSQq2gMK91YfSNa8AwSgb9tVfM0XRZL2gpSC89cTzzHtbDavKoIkaUPbhXP1Jky&#10;Ch3JB0j01CZSMyBHk8vur+fpamSS4JSkcZYWG2pHDC2C3szxWctlK5WfSDNE48rmDz6wcH/mq2DL&#10;sMYV/hgmTEH4KFsHRaxXK+H5uoSNplhljoZP9ybVhey/NV+uymKDgbbGWm70UfqupHPUWxJzW/eC&#10;aIkzhFkAMp219N6i89d4cl2PmlCiRor9SZGQNidzLot/8oFC8DmrcOrRwVqQ5srjRxLSnP7q+nDY&#10;C6zWx6k7PfowFetyF/ROq9w3GbUA6ITJRYhu6IX53rpVFncVM1ihEqdad5DibecLPY+ju5eWjOQP&#10;LgPbQXouJ0S/jP5BdWeaW1jnPbMcffZdmHys/hWlX5buQnTy431qWdhlVo/cQRfp77qdO/jJHk6Q&#10;v1TkCicGRG8qA4aKMI8UDznd++998NY777393vvvNENUSlttrePxYIYNJGLgXrXikw9V+7hC38xl&#10;Ti8nVl4kklCrnk43ZG2l1j2N4Qz2+dn2+7EWHxN5yC2nPXIrb59zc3PVJKqv5mXnOFdAvcofdw45&#10;RyHRrd1yefQecpZaNU03Ql51r404cPnwHpuHHkGuKQyeTIi9RYi1nhvqhhZbOji5kBMcKAc+CskY&#10;tRaGkKTG6Pi8md8VnO1+CZApmmzPBLhq62tT37iO2uPyozoqUvnHHsPiq57w6isIqb304gvAQ1wl&#10;cVW1Q1ptBIK8nTV8+dkpbGKV+NBiYrswMdfcLGwJtyYD2Dyo9HHP2rXgvB7+TSZ0ng1mhSN7A0Of&#10;9NmWK52w+EO/53+2XfPVfT1g9H/mzzpOZsiURl+8Ol3pL4gbHDoJqpYC8TbkyjPbTPzTCoiC8XJ7&#10;1ysU7GOFEDAeztfb9+71TZ/Hfcy/SgWffspjwM5GuhpHFFWD+O1OhBX5CnB6gqdv0TJfOEL61pdp&#10;VxWefa8oKk9m5fDT2LKqm2LmQOWqEahDEFdKo2+obDTBAB0xGXq4sfiyviaj2lmFTUmPM61UQxkJ&#10;PWgbB/EkTkpGKOYSPAtWuCKXxNiFC+6P0AZuFqhOzFxDwHW37HIGT4V6faGmctPESAiwHOn9VKit&#10;8juqrxsrQ+a6PKDLYvVEdoTyi7xOFo4LoAetNjQAN/IYgo6r1dzydIpUO+6+sgt69RUGMzO95MR6&#10;dtYu6uMtofhtbLf6/uVVD1O7GU1/qXW9qiJLWJbcO4/lzuBmgHf42evLeW/i8C4zj7MP7Ai7gJvf&#10;94xCTObCOqOhKgek3x3UyhaIh3DP651XP5AKbJlokNO6JJd6iBGhX7LM33n/g3vvMi/lXUy/euqz&#10;9wreBHqky8ays0WiPKxTvqKTwSAn65nV7KZEM+4ZaKAKgkNawjyCcDSV/MuB6kxzSuuBV7MQKvlG&#10;Y9SvH7Ta9D2BsICe8q597XqXFp3/d6XuiepkY4MVbx/X0RvWB3D6LoR8TkFl2dSVjxWceLl6rMOK&#10;dqbA3roMbrjmaejvgl0xu0k2IViqfYz8BjSEOVoTS+hU6rYq4l50WnEtaEUJlI+odq0fTotremFX&#10;EPuxDliK019iWzD1r7/22huvv85fODwXheFSwo12aiaew0CBdok+z9NPoQQJ/1PP8MIL2H2OSPS+&#10;aeB4XW9Pn0FsNRELjj/HZ6BUHJl2mwrNsEmfefZ5zAUXHnieplesPE4WG/abfvhr1NP/Kz/9Uzau&#10;jbBah3BkecbiYBCpZwprV5Zcfc8l4w4YYi7KKXMr2oIVzZJag38OBCD9Dm19dC69cx9mIzkXD4bD&#10;80niXCqYilMqaGRfm4P9KpuGDdkwhdEn0id10uYPCeTzrfvXlpg3Hs0QDyIomV5kW0aFHinELDEA&#10;j4q3q98uJRw6IUWHT4U0Y0xRG7BfTQBosoneyH7tuPNq8zgpFNg9Np56EUctlJk/2v2HnTGkQs4w&#10;Se1X0wPsyNWn1uS7PphZ8+5omOkhpG7SQOCAF5uZO4ygjFLFtGMP268r1J1Xjlx1WOJl2+OnYqvs&#10;QzaNeqRSw1HLMEOe0ew8IlaL3LknOeqxrsfZtCvvyFJa8UP2O4H/7Pjlggz8ZqT7iRGDf13MfoLM&#10;Ra6LIr2WE1EW/p1MwLb+mfAZjBn9k+ct+r3965juXupr+uiZ+7uAXw+wXtBOZc7knHYpyAAGLeSe&#10;4JyFCAUfzXoC0X3/w08Adt5859170HWpuazBJJmbxB71maptueAQurvq3Qd3uZ3ZMZmtgOCcfVjP&#10;YRAby8E9adhqb8ZpwwPYkSxifZ9f8qRs8VgV6lTmat+yFMU9WG4+FH0PIzT68Mdmla+bf6A3vW7p&#10;dKnHlRQ7y3TSc2tU6OdXuFCecgfaZfmsnO0BWUdYvH1ywJawFcE49CeRq74Qf50M2uzb3bV+QmaW&#10;cCdLC7wfCdlPZ9lYE3P/EeaeDiyAZXu1Dj0NRO7zhwDhkbp27OtHQBdfEre/8sorb7z2+muvvkLr&#10;LncCf203wjsIY+NEJfmsVmzBNXKQqmw1Y3JVttGGPBC8mfJm9IOvS+4sgemtxrMlnq0Av/6BlzgU&#10;D4UIvwaveh6CeFl9hI4/8Dt+5FiEr+w/d5H+X/nzfy6zMCq7IT93NnsxOodWtQnuZ7uW7pdMBgq7&#10;pgS4JLQWNPhYZZf7YNTA/kQ8R3JrAtTxDkuLngTpSmrTdjvmNtvF6kS+xR8uGdBzsJ0PbWSdjmSc&#10;nSxhtK0yX/+aT08WvshojM6bkonAjlvq5LR3HyA/IifT/ohOVdVICenpwTnSAaPPC3k/fgcCFtEA&#10;gZ6MJgeUsygprPFwAepIAH0lTxAby80ABVZv3T1bmzuBGbX8MKoNUS/eay7xFfC329s7WYESmlNG&#10;NXq2PnvmPM1mseeOkZ6E5w7VQDytoxLZ044+jHD+uT4XUyqbD+rcL4Di4BHyGpaRZznh4HBmH7Pr&#10;I+m4zPYs9+2/x4pm5Ivej2XP0N8Z2PPOE/nO2i7uX9FUscRr0e9Y558nMj6Hu5zJjNj52nEW3u9x&#10;5yvGCy+CveD83MIi7Qfe7W2fYOSMfi8PzR/ZhD3uAPRPP3/3g4/fYhYu4QyZLMjOsfgNy2iBB7hM&#10;0dQ5Bl5lp3IXDu8ki+5rlZiD7JQasXXcT5IgG8LB+s8dCQuwlAhMzchV/FYbaiNmI1sY1US5aE8M&#10;qTNGKXNr46wRxgz5+k5u0N17BSIX6hKdMDDXmyUlfZ0dt9ctOZyLOlTLPcllZeL/MQ/6ni/tMjnB&#10;wnlDsAeMvr61p9LDY/0XBBJ5Rq43ExG8X6RsvcvCeag9wfKjZgWSWikAPM0ncOfee/ejd95+7937&#10;VF3eZ9/xYVhh1JKRyCd6B10gvHLYwLsMPfuQW60ryrqVB4/bd1JZi3nS9vxYPpTrnrdcHl+RMqDY&#10;CFI4J06RgxXTrFQggn9zv5eonWbOqqCsBT7oN3ydgmt/5Wf/vMZhUi3t0Bslw/Xjskj2vbLfwVXu&#10;yhtbRY75ORoTdvx8OQ0yrGP+cDbgLMCsNntBDEeWqFMwMazA7XYwSRC2OtRSp5edpnbHmPV03U9K&#10;WxS8z9rMhHi+i5DW6XVi1ZPQGl8cKNP1WSl3GjNJ5ExgaTGmRR5ldrTjIk5QXBTIhlfzCLabDDLR&#10;QU6GnJoVmUdn+pZEnb5tqXW83JgeRPc822qzG/G4juZa2vVBNknma1MiSjt0ZnQ4RJDFsIEiekuI&#10;G2SRcVpsvs10wOrixYgWBbZup7gsbBVjW5XTVOsaXDnGmh7APHwSkn5VZFu2vlu8kceXCbzi9FxO&#10;m/0gOavKXeb2rKQHDrLf92o389V6OjjuZvSvWHT/7UPmYY4n0ZQsN7j8wXn3g/dt9r7beNnPY+5v&#10;kent2nb4XpZPvVl8r6yOpJOxafAI8z9/iHDwnQ8+fPOd+9+9//a9d9+RiR36OEZZdC6TwKvhu+10&#10;DLyXf13tOlYLflcj2RThBTzHSRafp2MpF+K0kQXoN4CT/xFN2BW/eJqv8j69U+jXbhT1fYtPE1Gt&#10;XmZGcL7qPDyNlYC4YZ/H7eZhtiD2+AO6tix8HimJ5B/XlesNOysn9z3asOWJ6Mp1YA61N6LTG6ZJ&#10;Po94Mp2c7JbhEJ/sy+nW7HKKjzCbA9IkUNJ+KAE/NObMH8f08pFUEHlC9950EAtokCnR44/H6H+R&#10;2Bvjw33TfcKXwCV8hD4e6oLuO/1Vu9Ja7AqJpe8yXFIzH35XYCeZNe6+90jkgDgxjs7EKsN2AHe0&#10;/fyT681tDbfwKke85r0/8Nt/zxXtfFX/fQDT/ws/Y6S8GZ6tzkDPQiBZY42er26+e3+w4N4jSbFl&#10;FC9TcVFOn8chvZLZY58Qm2ji3VZr53Pt8iBrpcOwSiF8EovP5zpa+uNPYEEYwNjeOPWH4hkWdxXz&#10;a9WUkRzgfhCof1YKKkoN1dFMnHjPy2GxaPhqhi2mtzJrDTm1A17NlgAUjcH1HMCOGP1ppjWjxP1g&#10;799FLv2Dj6zVxNoJGRmmdCaRYCPUVnNGM2pKx9xvCIsUhZzSMcrure7MRWM72FnWaoSaW5D8QLyk&#10;bTq7rjcI/faX/EfWejnESYJmOf0MFrL8juKY0+i4gm6dgW3rsrbz9K9YuR/3w+sENaY3p9Pvjls4&#10;1rmPv07yxHX+u2zroMiapVuJ9VznYeFc7QAd5vIeD2D23bjF9NfXXT7gD4N0YzgdKYBs1h2ks5R0&#10;h94D2BK6mo+GI2b0z+jzgGjp+WCTTMUC1fnO/XvfvX+PIBJsZ2oYI7FI+zW7sHxZ+KxJOw5kQLb2&#10;veVpl9cgpFVGujlXK8S5vhb63OlG33Aw6kGT27PnSE6E7Ea/xqk7Q6MkO4LyJ6zSNmsXz+InmRLv&#10;Uc6ilVJtkorEDYcS8jFS2H25Ep6x6pw2ZXLo2g38qWczINNBO2FgBfgpq05sv9Fx0+HcyBr5FBcr&#10;7DyF8yl+4ogI2va5kCIXHZplY/pOEmaeUoKvqSzHxYnIxkZWVmpx5/sfvfeOFBJn2MJooC8dGf2r&#10;asfS5zFL95FgAtsSwaT1HnjodG/rysXPr4Me48YCIErHGtmI0UMfeSn91ZOal5esjdh8un4Co1vu&#10;LWWJk6toybwvTT3gU7gzv/HrhHf+nZ/9aR4ga97Ou3XX9YSKfGEKe9aT+4jnV2/caj2ORE9DQNXT&#10;x8W7HYCAYJNxrc1EiwA8rujO6PVsM2VNqWjTOEeT6BOPE3zzc8JnYDci6bfV+3ByQ5IXedapOm0j&#10;32R+z7HH+RoO6yV074/EsE7pAo01eWcYwLSGbILlqVhL5EIefuzpJ5Bmff4l/vfscwB6rExOXxGI&#10;kBkhRElNzmIzIDPVdBmu5BAzJ4HyDz9mBOc7ypXQsFPrVhPLi43asn5l5E6akgbWIe0XUWW1Z9hn&#10;T3Niba7KoTMN/cdemMz9Aa+Wr5yo+JiRTHVamZIiBufqy4/ZB+hp9kOuOd8ReHNZ/OMJjLmu3Oo6&#10;sQCARYGrErrzM8WDbE4qlu+9qJY7p/NnRQFfuSh+CY1UFZOgKtOXh8i5ag8PUWt3qCRgyM3+cZhN&#10;ruWr9lC8uED15AorRp2b03kufCigPaTjgsxYhc1O6eDL4hGcfPv9D777zv3vvP3WmxSrWKekoPPm&#10;QpzFGqkpTNTpPPIFdavyaR6HZGUbL5zJuPHKW2+32tytyNOA16dU25H0L5S60jnfjOiYjosqWE/Y&#10;J/q3EBh+6YUXmPv08osvY+gwOlNCjE9SMybY6nPPIE/24ku87EVGAiJYo9mPT+gCL10ohEiHHB4E&#10;yiUEdwJDwvsrP3gxQkZrUq2OEKWglgBuSWHJIom4Ygc+CFAaaHmlc93mOpePF++OtMarxsIg30yJ&#10;3rNlz4nYZVnGgr1yVU5CYWpTp104vE24H7JmvQ5gtlRlP/+cPA16p9xC9q1yGjzQWDgVUDiN5j0x&#10;7EkJZZwLZ2EPAH7EPqaJUDTWKUC02nSr1mV8pSmRbSlKc1t5RWTOjOwZAhyX/5GHv1aj/5f+/E/i&#10;WLk9sX6P8OWM/gLC07tGMRMAK8Z9qdUn0t6TEcaCBIBg8Y1tSzmJXoRQZhnrRarngj2kW64bLC0A&#10;Njc3V11pRg41t8ERabY32jmdq6jH27VfNXZTnBa8Dna4Nra7dpR8Iy3XVvTPo+7BcrTJtnq6tWMY&#10;VE89y+X5eJDSfOwJfoLFf+n5l8nG+Dl2QKwJfAaS6SHPjz5p9caaXrxdxapqH1Ad+6NPINeXEPBH&#10;3spODaVZF3nnL12WN7jkRNEHEN3ivwAdXhsYW7A0Z2CP4paU8OsN/naLLPBdjJ3RPTlzu0gk9iEK&#10;Jg1FdVX23Dam95ogcyCIk0kUqvfwlmc/CEdvw2VLl6WWiPuamzlfCH4Dzj3SUpBZ+cuFjKeTnzg+&#10;IqhuFMfzK0PH0u15h3mm3UMtdib5MhwrgbYy9vtBzf31eKNb9nRLE64CUC1GB5k+sX/KlI3qsMuD&#10;0AP5bDia3337/nfgoxGhONnJOC2QTTPuQ0mKIIvfZWmGDHav8St7WGWX5xJXdNgTu3wl/82cljKM&#10;fJCCfkbNbmyioJCNzGY/JOD83AnPPFH0NrDgr7zEWKfXmPJKJG901Uxdj2nv5Oy+OwGi+suoU0pS&#10;GXNNItCo5LPufEqTJxwmQby6Lg+BGaP78Z3pJ8gZ+Pr2qBqZE3yu828XYPIzZNXZiI5s1rm6jMrP&#10;/ebpByHoRSpndSMxNXgR4sUz2SJ40pMhNbegRly67qyYTg1CYMFPpq18awNgN7WJNS8yg/n+6BMC&#10;Teep30ddDrtjrJmiCg/DMgmRKYA89M7XXn2DYSlcOmcrCAGuNrLlkZ84m3I+zee15GRdPI7GSLBA&#10;e1hZrg7VFT4xHDw8LvTX/9DvuS3Jr+gvd/DOz/7kn9ZeN3tvErEFp0X6l/aZw4Axgp9+rn+TSW6G&#10;w61dBMJC5+KnRgcOw37jfim+sCdxWYLZK0mOdT6xEFjrrFVMKXcfy8oD4LZjN+lzsUsigFVJ88AU&#10;+TPj2McE2Z43mT4Y9yLOHEERhTw2BXY2z90mW5ZITPyQv2cV3eb5VwV2TBW4zgvPv/Tccy+SiXHd&#10;WJW6K2pBsFtNhImfVD+QI+Qzk1gpdlOZGQTffMVb1IunT6fRL8yuSlbgOdGhsEnD0NnqtY1pLMRe&#10;i+uSmMriD1XVVHSUsJFs8skZbkhHpvpE2r27GFByag3y/DnzbcXvMF7Zr+tizXj2/1gWWucF+heD&#10;L7hMU3UYgCfWP653Bivfk5Vd+D9eeP/NjI/0cdnUDp/i1TCq88oj6ryTyUP2tQdtSWQyMOIp3c/j&#10;gAIT9suNvjqJiMfYUjmHiRuzv9+w1Y62vOoAhxsaLwF06gtf0pOFlX/7vffu3X/nLSaMsFi1+b1v&#10;Rrti7/CbpXY5r9DsCJfHpvfzPcKbcz7Zys30C26XFkSB7cWjz+lcF++IsdzB/6413QARzKOPEcy+&#10;8NwLL72ABtnLMEew00TIircT2TLcpYZSw3bJedhNZ1Vj+hErYwRgofCUU47FZy1OnZDOVaM1qwCF&#10;UzXYaO4tfjXZRYuv0R/nMrp32PC69reHNcGacm5b3a83UNaLqifLYR5aSYyE6CO7mD75RPOfozdZ&#10;KIqzRUvzxZeQU+aMVdvn46piuJnk/lxCdVp552WcurXcE9h0lGQ/+phcHIu/WTHgQPxEyvzD4PKT&#10;9eFuMBgdi//6a6+/8eILGP0nWTMFckOLfRhmoKs6xAf3okc9r4t/WIkOdjM7rK+Z2x94x1zkUx4t&#10;N+fX/pbf9RXZ+tth74z+n/3xf1XLlarXJg3Lj/SCWpqV+dhNWDVcXBiHGZAllIV2+HRiXok5pzOL&#10;a8aARnenHOrSmWxZj92nKVEnXTYtotoYSqpV5/TPj2wxLLgs4NNfjo/AxL91nIyL1/kdUHy7YYZB&#10;J72hLo4NYTHEu5q8M2uFLUAeSyVH4q3DeIYbJJ8AyEkABPrEQa5i8mZNaPcz+opPDQew1FwZXvNu&#10;vW2KVPVtaQOKYtydM/pSLDjskK6jIpE9NiMcva72t5SvjBYi9lzGaVt9t2OG/obkLMSfC9yvMzaX&#10;fVOCsUG46TMMquAFUfamHH12Ko/jLGMN1SnmzW6P6B77fQJtY5QPeN0oyECGg17NPq8LYa/JHc8c&#10;fy6ndXNG+6lCTgHqWu+Z6UWy3c2oq7MLhnDm+FnQs2kqcM7UTx3gxIxji3TkPEp3yE84ecndf/us&#10;dYGu7rMEwZdLVTF4T17tIVA91ic56P1333/7/rt8G+fbzNOt93HkVS3ObwTHhYMt0u8+Hr94PcUT&#10;22f4F+x3oh2s+3nzBLe0J7/q1zCkbQcXh2vF5YbVxbYqPWkQL4JD5Yx8gVX8/gcyE2EvXs00qZfH&#10;STcksvcVg0r3q3UttirH3j3jubJAUX84Rt+GgAbJmjijtoKdk+rxyKP2hbCdCNL5TWXMVCSuUXPT&#10;56o5ZIvUW778yNA/5gGnJPh9iohxS+EZP+EoFUQ0CbfV0sQAg0e98hLdVS8ytBygGC80YElSip+x&#10;nD4aHk5qqvfp64PE5v0oxlAKD9oBTmYWzsesgGX8GonnOfJLr7z8qk1cr7z2koz+ZzmVAYEzSouJ&#10;+PstkA3qlp/C54oiRBFfxDlMjAfKHZ1YUcH+AH2R51/1m3746zP6//of/yMVHGXbRNLPkdUYvT4f&#10;5ZXZXQj/n55DCYvupAJqV+jZr86Q5nHxmJtbth4nlcSSy1DegB8cCu1V0IiuI/62yJiKiAQdzflq&#10;y9G5tIs2uRTxbOfEegk+HoZ8wI2BhlESnXZfkgus+SopLjOMWTMvsWxeJjzAJbFosWKzPe009xN/&#10;txJbQpOAh4mNDZeUzSILZPdHuq+FSmkt7YbZ/Vz/OcH0LYOCMQInO+fjEtlneFE8hrgCBiEHRg1Q&#10;MSwdJDEgY/b7oCLV24+N6KKP55sPGDS+tZMLDM3XEMiO0nQfE96M3juGyeCVnfsQ+FNl7hT0AYcj&#10;NeREM5YR77dxRQPdDvDSLc3Q7Xu+mL/EQrHt6ATnWcLrZYcoMgKWOZKloOMHsvhWAnt7cOGJ4xPX&#10;KGRfQtRZ7RMX58dI0CDevkoGCuxzH2VSuals0O5Chj+qCn19TUZk0RPrAOKDQN67j/pCJRvWik60&#10;LM1EaIysvEU1mA56vo5r8JHPMZ9S9nGityfp2u5Jjsx1fNC8UeWcCzoKUzirwVgn18svDb6VzbVw&#10;Rm5LWM4vMPof0Czzzn14EbLRGaQh464OvaibBGcVfg382aR8tCW6+n4BpxpCQossJBnVb5o35+HZ&#10;3YawZ0hRzYD0ACLt98wzWAA0DgivXkL2OHl7bGGtlJ52k7TVd8EgDmVS/xUTsVKburbHK3AbOTui&#10;e02+6snOxiLS55DO7sbnGEE/6sOv24Unp2aiA/hU2QEBSmlKZbTJHTcZJHVQ2yENeNnKPHAcGXaL&#10;4/s5GHwsBV8vvYIHoBiO/1lfWBxCn2mNTcB2kOIcKKLY2FIEGo+eQtb28T0+l8V63BbmKu14viLs&#10;i/BwzF/7W7/GSP9P/kv/AmF+Mmb2ZJ3YzEbbWk3IdwLUQ+CyMq7aHHAoxIlw9NUbEja+0nSQBLR4&#10;yI2WrxRsFnY3PrcBPrLcGu+RTYiA2KctMI00Vqd5ye4FOCwmvcxroILv2eQIWVNnqvuzPDlys9de&#10;ew2jT4yACydnq5LzONdld+yFSvH8mmz+MdWcofLWYvuPpFFHQ28y3FESjyJcdSO9q4K5gfXaZ8Nf&#10;+3P1BS7xYvnKOB6hkHJSV/7KrUe5YkhA2gkczHtdzVHnGqQzMO042l18W77AL4+YDcgRLmTMiIdf&#10;KfXpG5qxLlzcJIhYyDnN0qpeUfh4/bjDaPSF0S49vHoB7viMw7znnIbQnph9xu7AtQ/E2EXmmeoY&#10;IiP2HSRqhvs2I6wEwOOl+qiI3B2tcrySYT4FYLP1q2qWI11V6cvsDrg51r+0Y5DIeqNaW0uZpH9p&#10;e8PcoF8b5n+a9MK77791/13QfJB9irpikOEJhZhnVskBwBYWzZfmDve8xsksXZ2nHdx1oJ7hY4JK&#10;VzZ3yHS597l1E65y4EX95/jzW0qDiCNHpksKUSAGP6QYODE+tUqN+GefE5dj4rXu6dhMPIwNO+IJ&#10;6070Ejojb3n/PbYFS4b8nExY62wGobB/+LjCEDldW2G5JD6W2A6DDLhEqYBCgf2sLxiP92GcYCpB&#10;dMI//gTWsWqzMTvM+eae2JbZhNYjS8OGoDyHTbHHyVBy1sUshRtpLDEBdgI1dRA/BGzlyeIHvJK+&#10;uUBWBK+RUMdGpjV38ul6Fh6OcwBJQUgmOFX8ylpw51f4QDwoNx0UQh5hn5EiouIFcAuxmzwjIeSw&#10;DD0hfugJiC2qaUUD0ryt6pJ+gXnGqInaGRJGLMyHH/7A3/+PbNt+dV938M6/8gf+Wc4iGeiCk4Ax&#10;M+skwdhoNp6uZT/I6gA0Z56fy5cg3C6netj0q7awcju9m7PYC6RN4ZQnWh+5IslAaOCkBMv8CQWC&#10;+u+UMKvHje1V+b0ftjW2fYvuTjZ8hfjLOw7479qFnWORytkKLL8XeaKemI5I48vdr4ogzYY/6COz&#10;m5um4fc+sD1vFn9fKV1uSHr5T5OSctVCQHK6TrC4IL1tG2zRFVxG3/uH11qEuezlNEbWCrJAwHjV&#10;UZRGp+PTj5ZQO1WgaGquppZXvHh4KKVcMwgPfPUTop5j9OOMBOOkBbYJegWW5zuoa/yZcL352bUS&#10;3ELyQvXhIdF1NFi5mKzvbPPBdniXz2pGeaDO4u+hLssMLt+Q3de4n5j/lijELNu3c4WvwPxody6N&#10;mOGf350LuXmWEoHZ+sviXx/kiOBqQjP3Yylu+ZVlqjiE0X8EQRY2N+NiMfe0ZdmI63aXPTMu13Hg&#10;+V3TnvzOkr6WRPdnJZlT4lrm1gOYNFS9x7PiV/a6MD63vkpN6D4/yN+Vm5wbn15dHPqKQqdyWgFT&#10;j64MJKvbUS8SPbl8bGZT7YRSQp9PN6zRR/qJZANtELbGu9g31i45gyVfkA5tIk1QgiqcWSIypr08&#10;IJYNYAqGOcy9mJxu1nQlI4NueZqP2EtFIv7cs6+8+hIhGUI4kChMBnyVYbRfKTNywcI7EI1wCegx&#10;2BtvCrWimvQbRltwYbXoUpXEmgmUV+WeYnhqLjLCxWltHhq1PxwpSXtehKnmkhq45efEsjeh4eN4&#10;IE5FrdiLvYhS/uF75E0pamP9ufP2XiegrBocNfMvv4zcGQkksc8JAcXZ4QnIDHG2NqkXvT+OYXrv&#10;t/3uf/KrM/c78p3R/+P//D8zsVBRiBI9n3qUm0m/hJZM2HSO0/jBsd2anqDFyRH4c5Vd+DfvxvVG&#10;1idEPjLjOpGEopIVk6BDwRaniRaPrjNNWkc3yHRoIPEGNeAuNRKDcs6ubPO6k/t3EPN2mI/ZZIqF&#10;weOc9kVzMclwYdA3JcFwnhnv71O9efttSzjYeKXgXDn8fLjOBqTBuDwaGRstUNW9IZLpasXiXZg/&#10;aLptJ00bvjZLy0vhtA7R5sBg1RkNIr13bc/UAs/FaV7DAaksSzOqySP9WDNqbvsYEodoflX4hgTM&#10;Qsx0dWey2G3n03qH4ZE7feyaIfHw68jqvlmipBlclYXFlEbTNz3oE3if2HUxrfe+ADsHH+g+AuTQ&#10;m1WiV26d54jD98DvjycoQugYD2A1A5XvIv0D+4cyZeduINKOvDD/cgxhS3e2fqTGIUc614aDjC8/&#10;Y58j0+J/8bDN4cTNTsh66CFLuPJ23nvr/v237rP9iQ3s2VdnammWWNlaaa/bf/psh5XFZx0atyd1&#10;YLPDSlq5eGnGsfFbzSevHqpzCvQ50GVU+9pBt/SWF5YB5ml8AJp8gMrzhQHiFDWjdkYSGp3WbEuv&#10;G+xDdKaayOfUOqdixr4hoMcUYpy/8YYSBkTDgLcsRIKy6Z1pahsXjiV94Tkm1tKRpMZKH2BvD2ff&#10;EjmKiRn9J6ELEVm/wuEw//ybn5Ynn7ChRk42r2E+L4VwR7qRyjFbkA26+Y5lI8XLSHtt5CqlllqC&#10;Do3yjK5TP9hmWmTX1NPVZEXuE6WgTjHZ4wbLRbMfDhVvmwf+NgxdxsRT703/YZYaN6rrl6zYTq7u&#10;zI6SnIJgYn6Is3R0V92XFhUaSpbkMFUWIn0jTO703/97f9/XZ/T/lT/w+8VOErg8Iyij8Q1gOe1X&#10;/mQk6kYzZXRCEV1W4T21UACA4oG/YAh41/MeDAc46yYwNjVtmDcdcDwjFZIg8ys2/DHImn3mQiUa&#10;/ZxNzRFH4+b2AUEdB+Ne+OamW4S2vPzsLjgATg4ptjqRDgadU4FlR5AmLPv222+9de/eW29Xt0cU&#10;qI7Zu4JtXrluMlmbTsYIL8x8HXXk0xwyfqA5SIGW+EjcON/K9iw6U7Ynv7BhAdpqxXBmW3ObvsSc&#10;9xH2CCvPGZ8gUUYdRkkWo1BE1tdW7roqfCeavHb4TMiAhBmg0dMNRHcjBvweUCGM5RQ1MlHlH0X6&#10;ygckbXEZ/SpPbsWszJ2PLcAPRzmmNMt9wJoT3ZeyEVNfllouef8sXbusdvC6BZPzfT6uAL8SbgTt&#10;E+mvenyd/lxKvw1NuhxQsf1+16M0adzx67XdKd2wHS4q488PsPVOQcj6Oy/lw08+YywiAT6knXsE&#10;CVgZVjMrRBCv9qEQsTKmG0a05TAjfLbzca3LBnuD969X9dcbCrTk4Gb0j4/nQN7qW1LTFvDosRFG&#10;uThOY+ROK0ia5UJLc1mhic8+Y5GSQGr0XVgNf5jyarwGz4P3WQRQhIydygYlLkZ57Buvf/Pb3/r2&#10;G2+8ThRPEMy5VBJFafEDeGzcDKwo+PeLCpVJ42DNwqfwvFL/jxAh3Y2nwDLjCIT2FGKhDBHCE1de&#10;lc7let4NjA0xmw2TCW0mK12jgpfk9DpNPsZ3Fh/EIrrFxnpxd8zCUvPhxkyxnzXBCTV3O8n0bLWA&#10;cDNZNtBKMc/KtLwYz47JYlowCmJ8TF7Q28IXLoePEVLbQG9H+Eov5DPkvJB1AAF2SvHJAsf9Opnv&#10;riJM33P+HT/yNRr9H/vRP9h1p9XU6BCbVUtSLKXr74Sb1Wd31MhiOPffGI3eyWKxBWrYbi37akZ9&#10;p6kMuc2JfxEasft6AKdJGnRdSM7AnCXlpf3bssenxH3VNBZkDiY9welhuRmq9frhuSceEi8gvfj4&#10;E3oneWrpKCADp9FH+hOulhbfCnbYW3BTC+MYMzsYlPlcs8ASCuOMNbAdrvgpNlQyzIJjKa1TxND3&#10;9olR8luvVSDdaHotKmVJoer8hxv/3NNQFFJ9ffVVi1bkxo7YMXHkCYXva5mrWcYAaGfs64r1Vt2o&#10;sFq8t3pMhD97nsRjViLb/ONRajjQZgtoXkalINYduFwgvxeGk4tDZdoWYJZRLBQPd9c5XM9oz4GH&#10;CiiukdVMF1kfROaCZtrkN3OfUb5zBmE+/nYHPkWCNF0OXnOaGUJ5KiH4cbs9HrdjX9Sgw9LxZGJi&#10;LtVZwrhwn0jNoQ7WY+ksIk+Hnv/xx/Rkge3cQzvQFfQhxVCCN9S5Ik6uYjLsYgF2d37G/qBfD4Tj&#10;++V5QQ+nMP+E6D2wK3bXV0+3bEWZMondhm7yGgP6Wih2zqEEJ9Np4dD8Nj04TSFiAw+jsy3y3hiS&#10;qypLiyUFDKudhGwfwfSByvjO2/eJktgZ+AYW5Te/+c1vfevbLE8sMJ+G0UoB/H3cCo6CY7JgAVOh&#10;TED531TygEu7iNOIs6ggAsMc8C+/wLpgyEkIXOeadMl07a8Uk6NG8k+ydrl/2CRLDyaXWn1HZxvp&#10;i8sGwa5FeRh6ki22CiVrbFfaTIelqzp4V2Oz+BF5f3PVwaGa+SriY3mNiqNKd1qz5FfONESidImG&#10;sH1MyiWkOoRjM2Od27V7qKddkCHAe6LPENjzcAXoavp1W2HbfvPv+ieurfxV/fcByuaP/ail/tN3&#10;ERsrlqxVGoeGswcaECg01XSg5phMStQhQdwCv/2hEBuJpDUK1e/YGkIligXLZm6TCho5b4fVGBiq&#10;qruCbnaAnCBF08YuWjY8us5qmIUM25xZnmKbvey827DpQLwZxP6oePIp4YhRS1wc14iQPSpLSVYV&#10;mwp2J3G86KmHo2+5upTpLbRqwO9mojSAnprnWK3z2O6xUQuK07oJ6UvQYdOKJsNV6D3BAZGrL4ku&#10;YJRCEXvjG9/61je/9fobNIO8yEbghS6ObLx0KvcD35GspvZysN2M+8I9vc7qiicC9CxbeKpdihRw&#10;JcXDVxScjK9Gpy6g8DHbYlmLVyIVTlABeCz+q2nYm787vmhgmMuqQwFvg/KL6/MOozcfo1/2kOtx&#10;oliA/sz9XnPM9gpgF19nfmfmfmSeqwiwxCLm7F58igMVnjtg8NfSixn9Y+kLHw7UVatsDH3dIEUt&#10;4EdU1RyS9e47BPvvEMKwyln8Jsib+VMBoFu1x7k/D6M4LbzjIme7DfGPdT5F89Nx0RtPzF6SMP9t&#10;xlVK0FKv8pt3GftrMxXSd0uuzODHAGUZz27rVWCvvgabS2K4LU1NC8JgjZjPBmNpuTkI1u6RCr9F&#10;ZEQczc3nxYiUfeN1BIlfIw0lXgGmKOZ9l/omASCwC4A85BpZL4D+z77gBHckViiKEAvSw8hQIDRJ&#10;y/yx+2FBD/OpIfWbAalKAdvtDHFCPlMonMiJtGAysYLv9mvFgquhNRQ2rePDQ8m7h9pDRqKkJz0b&#10;u79JKGcg0HxH2xkjZ/1Wys6LkI1gA5FOV2Bz0VSsyLUEVMxlFue6/XEcpDNywdXhFBvK6NPBGkFF&#10;5+qGuuTc/dRDxtBD19Ec5meK/9jjf8/Xqb3zF37qx/X3ylYIy1f4L/HZ6Cswzc+RuqRwMaz7mlio&#10;KugG+52vdINVSfMXQjPWrBeKugOGGriCt6ct7GoOG5m+SoBwwqgJFzXzhPMbmdI2OYBGy77Ytr+c&#10;8tggjDETSxUybFiANBJaI+oiWD5vtVDw8eHFqGjrlmXnjIL6BrRrPs7AzJoiiQ6XoEUo7STWQpql&#10;FR5pX3qmMuGUOiFO17LzGxsICsuSGhjqqAfj5hPjf/Ob3/4l3/9Lvu+XfD+wKVUtDkQ+bHlZ5LJE&#10;sATZKQ7qruiuMpG7xTP6Xkj0kBNrZuPGYwkDKBFxDFTlzjoMdCo74a7vtMcPBLqqvBpaWdjlVYP7&#10;Dzpd2D4Y/pjzhf8H0B+2InvhgEDdPLdUJukU+ydUuNzl+v+x6+ZUl/DS1o6nXmKZ0e/0ryOOR7W0&#10;cwRPT+0A+y2WndjRq5k93pmuxL0q7v7knzhWCN3vfIDFfw+Lb5jPZkjcEmtU80N++84PLsCvrfhq&#10;abgywiz2+tsK9y6A/2QEe4rX3a2nwoUUUFNYvwShN87ot1VOPOQTPy/uiVRo2fO79knhEj/mXezx&#10;WoYMUYUT41Oy5rFrIhfAGZQu1BZ6l9XGu4BqXnmJiutrkOMxblyBmv4OSHqPCh23iRAB/BGOTmRt&#10;5BygRGM+H8cxAt0SZ9X4ytCZdzdbEnvKClUJOUCFa8JNcV9Z54I1wuXvs1G5zQQs9Q5qBERqau/l&#10;8YaKC8o2z+SIrBi0JHDKtVGUhRSE1VeTJ1o0AEyRo4OGwCm4Cow+MCp15Fdee+XFl1949nm8m3MM&#10;F07qPppQ1qBWB10IT1Tb465iL+n9keET60gfJ5HfDp5NtPY8wkpqw0nythbdCqchaXvk1qof+jVf&#10;J2Xz3/6ZnzjdyXbMnaxnt9bLjmPkuMLEcEZTPeWwDRJe2K+JP2CDkWS6S7FTdHRqUQoZYvCW4GhY&#10;bAmtI0pAEekeQ1oBgBGvt/cX+LngD1gae/q2osc9qaJQP1O1xxOlu0nM1jP6VlxzUhrKFI6MCyRY&#10;ZN/jJYUfHYDUMy8qCOE8geKMey4laDsq69nDs4DNhR6/Yi4B6YrJM4/IrNFvBfBBh6VYJMbHEIzQ&#10;Mf993/f9v+yX/dJvf9+3YUhwe1jTyPfee4s/KD2o/jod7hn9gW3jbGTPT6x/EJ1RAee0BrjM7Cdt&#10;o+RmCcQK5ouXZ+V3+ldZM4UskX2tpEafVvg+bcZnZmR4+mX29xMN3Qm6rqEzGtU90nEwZ+Mz0zdL&#10;HYwzN7JQfpXXC97Jfg/tCbQREfRzzc/OD6/fXm+dH2kVZTlX6T3Fjyz+dB390ItMetIAjkoASfEJ&#10;giazcDGBtuorYz+uW89buK7MJ6vcPRc3OgX1g/AXvcwdnIJK9+8Ccc5fW0MlC+Oydh93v3bye9Bz&#10;Kr3M/0X/7AQC/QZkafHX3JHRbyeshsGX9bu6TmtfUvMdQj3sGGwiBlQmuwEe1JMPJCl/8RlPnCAW&#10;8ynr+cXn2a9cItCOuAqixO9/QIJP3qkRx5d01Cw+83tQO6Dr5SPQXtteAYveee8jxhHUz0/YU7el&#10;GwrLgjNFs0pmBdql1D8/oT/gc2KYoxndNa7HlXvQEFpxYuBX7r6JS5LoadwIuQjYaI4pFyhvGXCR&#10;nYGYJJ3EdIJl+OSTjxHmv/oGfbcY/RefoSJRP2nkCu8s97L2XYdEQUtx7i4QPFNI6XyGIoiTU2zf&#10;aY5sbBeM81hMCxR8bnJamgyaJivGEz9S51FalSt8hd1PP/16jf6f/4lRdmr9H484H+TWdBbwlGWa&#10;kV738Rav/sD2hCiVoTWhMDUk04PLjdeYp+9Bkxt/wuBnpcVPzOk2d1wkDNNPXM37M0AWctPpySa0&#10;6AvQ7nZL5vyY9IKtdQ0U8mzHnNBmO+GwObIxp4h3NoUVuKM5eXUJLm+osprg1IFBLD2coSInbjo5&#10;SXdi9yM+5MV07B4hUEWDAhO3aM1rS7K+e9wqKmtiPCc3ISdOdggr4tvf/20s/uuvvw6RgKXAPvnO&#10;d7773Z978617bxMoGerLctqQ4SQGl5j0dWdDfHbZ+5myIUDexbxC8H4czMX4nURxf7H8nu5cEoN0&#10;FmFl2M6UherSu9MTuh1AM8tUTHt5gm64fWvxV3uZ8gjDHY5Vn6HdSc6+eatn9Htiheya6ZxBsyD1&#10;wrmLugf72QC3rra3+TXzdxIQb9SMfp//AIS/rGQrrT9XHtYd8AF0ZzgLV2znXYJ9LZz+VuHAEr1J&#10;w50y7BChyiw3FtW4Dsmw9roBNQ/8seh++E7hZZSondLSzLmrvHYP+qy2DHpJwnnaLqhlP753VP8s&#10;fgQCc7qeBb9xegmtRNMHENGGMwBTDM00ySVISxQbERWom6bizUOYURCMWPJPsRgM8wE9oGjAXdXo&#10;Wy/gPFjb01xglbt5FjLClIOZeF9Wh2KWdbsYEpEIJOzNg2Jhl9Ea5HuPsfiff4ZLqMVH/CFQjBdH&#10;LwoFIucl3OR2K5KDQgPG/Sn6sBwgI1JvN27j02HlPKnUKBfLWbFmLCvCsP/gPaodoAz4BZp7X3oF&#10;SQfgHVqRnTKx8FwAQCcBvdvZu7zHkvVnFKIB9riHUuwI9tHxInzlbpMTeAngyB9T45XHUQxgahdV&#10;bwK/lUsfQ7C9KWCfcT70Bn/493ydevrAO2cltTyXebr6i45VzbTmn0SmUeXiai3HUvMmm7DMxFhs&#10;6xuvs2Iw3s+y+/N8Ox4y6uHEHe2RpsSisBNDI+mTIl+zvO5QqnU8Da52oeciL4HFGyl8VJMaECcl&#10;sCR3pm8u4vy5eevXvjlVO3dLakjJESypOeSLyTJP0JbLKmwqU14wH5V9430rd/pWE+tBtbOqkZlQ&#10;oUJCBHin9R9yIMTfRxojB4V3ovos4izQUuB8vl58+WXezyJ76803/+pf/e6b30G8/R0z4gbQXCFr&#10;Jjwr0PMoVZwrvNmw2byFr1YTTk0XyHog2wOEehk15tG+6BzCE2bDIzRIG4tV4C/MEE46cWxN7nMG&#10;M2OZFVoUfZzA+fkApkMWOumBLwl6GpvTtoa9664W3/EP0N/r9rvjEDLwfbhXapw7dz5buZ8FYt+i&#10;hGP5KyYfY7nFYYize3uayTxX1jZB6TsffnTvPbqxkOlt9hsESD6ExVA/g/zcFtgpVhxzfi1Dw+0l&#10;hYtAMtAbbX+FDwfPqSfgtnxPg9ku/azBjHiPfWBSzsNbfWiqp4hRNG8IVknAX8vazOJvh+u2x7FO&#10;ZdkBEra2PvEUS5htlxC4k0lsttph1BNQC0FrLu6PaeN2UOOVMwPPh7tMyG643S7HmfCyoG0QcQXr&#10;LYU4qOQDjswt5rSk5TyZQW8akxGmfnpzlsij0PVyLor12+TdNrHE+mvbfOkdN/HqCTV2DDM5Xytu&#10;N/tajQDifSJMdiWGDDIhLoiTwiNxGpzxcy/aiSswbyftoprNejQT4cQIepUcw5T38HmCABVGtMJZ&#10;6nhhz7izGMrae4QATZK297b3CQIRBC3WjSflWCp+Z9szfvHjj37912n0/8y/8a92uxcWskKKjoNE&#10;AOmTQrN0O7GxNRQN+8DizCjqzrJzdRMlPeQQQtzg02Bkz3EzX+Bv3HnbouvtqkE8cTz+CrbPLTFs&#10;oyJfZbjhsKv0Jl8RCubn9qHHL9UQ47ifao9icJKMTkDX9j3YT4b1WgvlKP27qkomuw1aBHil+Bcf&#10;sGc2M7J3RFoNonGEovo+frZQ+Al/x4k/8h+2IqsmGOGAeyoo2bLtdNv2lSOgSREsQIJ+/fU34O4Q&#10;5nOzSXK/i8H/zncZL0xmqSr13MkuO6ES33wu4SQ5bfIZsGE2GeJMVG9e+tLF7trCEUyYAPSPodg9&#10;xsTz/RCZvMPA+MvB+j3QiTvFDBaPzl4Obtj3iWiP/V+VM/t66pAnHVuT1kCRk6KdguoOMCgm57Bi&#10;6IU8Db7oRbfa8E5rNr7Puw7lj84KuF6w41wMp2M+r/UTimgXofqvb3/woWE+dX/MF3kvNkmTWjs1&#10;mkZ2Wd9uQMHG/P5IOQs/zveJqaYdfPE5jwL9nk9mfS7h7lLyZ92hu2qN0dmpql/3NNmPU/Qakcyj&#10;Vc1NUqUmhnaFU49Ufa+eZuRp0s1q5sUW5Zx0nW4z8bg3hs85s8JZcKxD7sT9t8UcqfECk/Aa4RR1&#10;F2yZVYSA3F3/YTDu9GzZNcX49jEZWFAHVqHrGYWOAZcKBp3wGPSZIwUpst8pTfojlWv3SjHaASRY&#10;/5OvdLSfYvexcg+17nC9eEi8oEqr47S4gcTgMLfJoS1Qp2nM5zrco34sbodwk43fDcIR2z96uoro&#10;a/E/70nZjEqpgCPjLWhC4whsafyl3ZxW+pV2qBJlNE+8gplQ4yiLd1pE96wn5/Dpp7/ut/5DZxV+&#10;Zf+5Y+/86T/5h48EWIZ2Ft9smWnCFshl4oopsLQLjo/NsywxhoMlL+Ul7MAI3Cm/QvTiaRiILzyD&#10;FwUp657m160RO5TK0VQstfT0hRoI81VeSxYjyTeXrSJ+9oZdk1u6TyfMEuG76sMr/S6HD8WZBNjs&#10;+orm7ZgFS3MBs593OMiiQ81k8tjXRjaOyjofv2Z/O9ZcVHSoWDH+AqLp4JbyKD1o5YhP9ZSImz4X&#10;/JkS36yvGH/9kxyHPZMw0KvQDbhmcBz4pN99803sPk17m9e8I+d5zgcv8eiCDs9j8fQFmITqLFyb&#10;vMIZEXYFpuWeGsSEFiyBHedgFCLHA0Yz24YoDzPByY8N1F2+gswb+JBdXYxUWWAeYF54RuziJZ77&#10;f5zDjPuDKVrG6/Y1DzULv+TGQ3bmF1wyKH2l6Cv6FVF54Ac3p78X5Aj581I7GBKijVzcr6+BuvPl&#10;Fx988ikSZffAmmkuAdglzGdr+GJupdWNYVXzeX5taXUXztkW4w/n300J8HdFLcafeV7UILZzLP5l&#10;9D24fnkBQl+57X3vScg4KnPI2e40dlzNitLPdqKd/uvUPSrkFoBtftwmILH6SbU3IAIDZ6TSOLry&#10;pdJTxAw+bvD1WyxLPCAfwJYG1Kbpnd53mkv4u9D5Fw+Zsqc2ELedyPFDjJuWQvQE+EV9N7UOwAGe&#10;BntJpkUTH4e56Rertm0eTSOcdAwLXthGCt0IGbM2H+Ec5RBGLNSCYq6OkNlj2B18Efi+MxQf/hIf&#10;dB+fdf9tXFEone5boEYcQmxHkgCKOjq88QOlTp3iJSlI8S3f2DiCWhWB0mzQz9H+CS6i1VcpGKjH&#10;Omc0BA7FiY8updFfCFsk5gNKd+BXf/WCa2OM+UWPgQ0Y9utZvElSZv3Py91Pzmwq1c1Wk0HMzH4G&#10;ZfHrwi3mNezd2q2lK7uv8JJCqOBluES/X3jJeCAJV2clUvLBiJazVZA6my5XMppmpr3oOkrN2VWL&#10;psaOa21nXRrrUPTqwl8JvmrFjcocxXI73HugUbyu8mTRy8IPsBps4XaazY/Vs2Fhjhv0uxm7K8gP&#10;Ltpg2zN+1x/dpZyOpZG9o2vcu13n1bjlDinQb6+JHWRLhwmOpAEsZznW5NyS07lwOZwrhbni29sQ&#10;xQzwzPBM4hBvr/FkDgWtkpciMdYZJxk3eT0pC+kyJY90401emHzW9jSy7oPygDejf1tlJ/Dfk8k5&#10;7/v8Jyv+gK1f/iEOkKm82fLb8XraM48XjnQdcwnbyR6OJe4Qdw6hpt0HpBL6jGsRHa+56nEdXd6N&#10;CGlLQM/lXasuJOuBrwNz7YAn77l82krhW6w9gCOG0Riqvm5nMSseme1Is2Xsu09XoeqE9uOBLy5p&#10;0Z93nXynN/i2Ch3pGjZgBAqiWihHLQAkfUMs5guLk66zt9vQRBwDATj/9lv33npTNifkSyws2x6W&#10;vSLOryhQ9uLzLyLwKSEnpalZvSFFLP6lFVHENYGOog4OqlXKOKrAPkh9wi9Xe2iqXnKNptHLlpv8&#10;saSjx5/gzmDtN8AWFOYs2El65ZNbminB1BJ5VQBVYYMuwQgMR9zLRFIpv/K107B8RO33hqBMxE6T&#10;vQbMHEBIxBmkrqwFl6NQBEwNafgNW0y+ZcDaduGFYtbNnQPGhDy4tL+ivz9g9JsYg2gg3yhtOF8e&#10;ufzILVFZYwrPiGb6OD9uQWCWUsV8lzrVhyHqszIRGZP831NLIRGylJLMqiwnHe8SLvmahx15lvsM&#10;sTbskA8LbkpVXfPHfB2L0f07pcGDa5SaG5REpIE20zTODVI/ceptf12h1ey+X12xhnpU+qLqOpXE&#10;8ZWwUeDhCUfprrchRXKFo486/ehZTZE8Nl1IcvJXAl9mQTcs1QFexVtI06Lh51SHD4Hv32JLvfkm&#10;m8oYv06C6Q+Ny3JVJ7NtRabXErn9Zaby+h41fOzScoCbxeaNZ3tfxqIgt5GmFleUvHZmgJmqzOPI&#10;x1nUy2rt1h+jPO87FmHgxmXdBsXrG/xaLjJ8/7Ja/jRoeoHGXtTIPQ9++fUOeQLn6xTu9sd5190P&#10;lgzcllVAxx50t8DPWWrrQXeDlsbM7JN3t/WdkLr5eYORb/mEt74iwCz4atW34sX3bNxjvm9P6IFH&#10;dvezObGfv+GNUbLm8RY501sud5bs9uaS2tExTonnWuZXRUzQLeycy2k8UbGxWrLqGECjJxjnOZsb&#10;dqe5M4WqLrquK5exWIAiH7JlTSQ36K6/yT5czQG8eEXKUjM+GXanv7bV1RKicQzdbjaMlYtOa/Jk&#10;Vu9PbuclsW8ID5s5aBcUOEIMnXADW7psjuOR2rEVYVxoOG8xZmRLYBqDX3I423GtZPhF6sCSbmgi&#10;dYo1khoA4z8a2acEMPfMTHkqC/Hw5HtGzFxFfzMA7HTqDJskmC56wFzZvKSjU8w7zeFyCC0Ij6e/&#10;Bouv+OsO3vkX/8A/I3kd9yaaEwe1wl+RJfHigclYYaLPjRxb+E5tBBveAKwVUl13CrSizmr9FoyP&#10;zoWgfDXxCtgnHY+Na5oCYY6EWe5r8aQ09PFhFaztpTqE+QQf26iBVf0OGj3zFnl8me62XZMNIkvh&#10;lftkAyAPMWJDgbPQ+jokitT6YdN24h+NS7sS/kkzYOMwfqsC9ZQRpoMz+LQ8YOQsESkzz5Znsb8k&#10;D7EdQT0DHIseFJlKCWIeMVLdkN9WrC/IQD8Ec8T0v/ndN4mqbGaRJRhEuP7ZEMvh9jMS/Lkat39Z&#10;cn/LhE5yNLeZMSsXusuQgjXydklt6ljFUoCr2UzybCteFHztYcRt7VNzIgv1y50GaYRmu+g7Qe9t&#10;Vv/C+fvoxcEdpRM+hzvxe277+JLhFtrlgTCh+1emcPvvYUvuBuQY/FsfskEAfsAWyFxQryvj6860&#10;PjRzfX/G7E/qcp9/8R44Gxr6TNsAF3CXcPfzQsJ229iDd4rfupqOdcCVfPIInOdMr33dRXd6O4f9&#10;qyOcQPAENLyig135WHdgXKhemMPq6zag8Vz9ojR79Yi6+RYrH6LUPqxKuU8+Jz29bZmEztFLdSqm&#10;Np6AV20QiUahh8qLKdsRupnGC3Ggp/A8Y69HuhfJXgfnJKqs0qWfe+phh8tR9dVKaWzq9Xn6wTF8&#10;LGJsxBubxm5ZReod7KJq7GIom9odvSf8MmwHzv5DTlyBjCTgzrejNCbyntpoM1g5Ne6zI5Qesz+A&#10;O2X2bk+ynQo34d3yPAk2Z3DrRCQ6w5rLHsUSglAR+kJKIdvHiOMtIJ7GOv0ArIwbjIPBUHIahL2c&#10;MxelFatX1XVxMoJPfsVv/Pu/Ypv/0J3R/xf++f9tsspcqtmIFiU22ojqJXY5epWyUeZjsjANbC+m&#10;bP2iIxqoxG42QCgY78KuwdVxGoNtaqoIqOkREKNd4HmRIrEyFOoRSdj8qQT9TTAbMbi5XSvaROTV&#10;yhFpWdafNVn+PqMvq8Q9XMbMPw3MnbZDy9eM/tnYy/v74xrx3AbIbPNxAG4qes+iT3PpfFlDsvqU&#10;5rjZSm2E6UcLiAbiHBApz4fGJ44BfCsNwzKV+A9OdCEaUOB7KWyxmbBZ8vacGKuecOM+GhFvIg1E&#10;2z9ZJ6IibryBq+uHuHh52t2rNHpnQWZ7t+lvX8cxzpYsWNc7HCO54xSR1oFl9/gGAZjAHosf3zTj&#10;UnFgcPadyzSk0Y5Ubr9+M4tY8ecy7w/4m9k8jY6ndKE9WfxjqLcTsss94yq02efDD92F9nVZXV+/&#10;yrCPNmLlZfTzF8sDZ2s9gzOqYYSt1PPRUv7yyw8+++xdddYy+k7JMv+tsjDn2EnM3HdHHzT6Vbx0&#10;ixnofeax6buy65yP7+naTubmLW2Fe9C8sQtomuz1bEWg2Ed6YH+5mKqHcn7eA3XhQY60ndWGsXmZ&#10;oRtztNFte0bU6ps0RwTHD1NR8wt7yjFZ5CNhVGo91htbTIXU8i0NTgT4REMGLo9xfoTBihUGsdsW&#10;I1psVWfYb5VB+3TYPBxLBkuWdC222O8i/WYbafGb3q7dLoiqbrakYeFm1kHzbCkQVZ+HH8VB3LSr&#10;ZvEpsCnbA6Ei98DLhfJRCYUwWvrMqXFXuAmccmH+2pIy+mtBtTHV2SvmAShPgGs9+gjRrWUJZ/BZ&#10;T+bCMWCmDPCa6CH47ItGVz7jzKZnn8OqYGZ0UUKG3vbCfHsBcEJ/x9dp9P/FP/i/q61FhlUWP6pH&#10;rW8Vaw0b2G88bJ4pVwhsR78oE8Q0+s8wZwrpbUU4+MZpsIx47lREFC8S8sncQ9SWMzZE1NJ3GRmD&#10;KRrTaFtfQ4kB5IAYnUtw8PygpVkVcjYBBoG2cPYDYazmM8ZkzF/tsrrKqlLmXJLs2WzlA2e7vn2x&#10;LiFmgPG7g6TR+mPUCl18OLbVK0pFY1iZmQBbMXIaysHzzO+hNTEB8OdIZK62u/GIBAGRyFxPCBwf&#10;t62VbhJACU0QWQmRqgcTtmRELaAKgLLIuAfoFdmOxaiO+/ZBZ/Fn5GdfDvOxjTob5v/KX2ZW19c8&#10;bvhhxQzlKNS/WfxjTi9EYZDQXXX+mtyUzYmfOgyL2IuIYKMBTznVFVPwq+6qMWnGJ+uTKd4dmO26&#10;CpyZ5Ea734qXVQp3wufAWcu9OYLRuajW5OXpffkqNRu6U0JwjKTpZ3yQk9jc6jlLhfqkzuBAYFCH&#10;H330s0ceQTwMvtQ7SO588MHbKPSxPo14l1jFu94Z5PY2nLzbq9PUxmakvfSCk/zBDSOdZ73zUse7&#10;ecMGNmXz1x3s1quBl0NvOouj2u8ygmUWu7nlNfMWntTezo81+m2TPaXZXP7tZ6xkkWgAx2C7tmQJ&#10;1eXelPVL4CFsc9VOMrPcVUk+lCkZlqL6gNI1lijpvUyeMyFbpQuM2cVB6iNUY/3mj1oVuQAun5VP&#10;1+7wbyw3V8BvRI3OpBZBE+Fy4jA+1pw5bni8kGL/ZbWmF7wXd+IcJ9pkgRpMENRHFkRaifa0HH1h&#10;S4HS0A9bs67muiMo3rn+x+nqdnuIiR2k9D4okPqaFGuJ/9kNhO8kE4DU7GKfOOVrvJ1yvcj6f8pu&#10;SLGZER7ozz3LHeP4CjgmC4DBlcSJZeFzP/3sb/+B334WxVf2n7tI/4/+0X/uVgz0EYwbspnIbVKu&#10;BesEXlFb86uvvMGU4NeZSQJ2wwIA3Go4A20r6Jp+JP7lDGUx7LAPVYYRz0ydxyheFkqRBqtbSR81&#10;8iqjqFb7ASCTjsEVXCTidrGjlnnsiCnYLQJ7TIjty3qa990pY+6ffLSRb0/TXGhfdGvUBFCKYYDv&#10;VXDT6BO2Qx0SZ/JdpKi05H3rmwjfoCH4GqkqVltQfmoUyfGVNDAx7inqGIhP0UvFnUAU1qwtjKam&#10;XncfG8NNwnEdzuWwZrZw8q128A3xrDHFYsFU7Q3hHS3AzaR90T545118AOwl3BZedTiaVlxvkEBA&#10;9LCWxY5eqxaJaDWp+Is3UlS7389k3P0xN3DC4lvkPXZICi4FhwVXpk5P4tMw+kqSFfCmKKRFqSz1&#10;gE0/ZzTgqJBbh3jscf+u8H9MfMHvLsQA9VhQXfuwmSilIyl2Qtm6U7/MgCc1tE/yX1tkk/7QTFx+&#10;yTwwfCq4eRb/FELxZECOjz3KmCja/1GRv/fBB28ioI/0GGG+Et/HxB6jr/dd3ngs/oCTM/hPNOUM&#10;lyzFcSkfIOWK9K/UqrefRGcJ0Q0N2l9ScdWXo4Y7H3/uk/e+eYN7pHWylQ9qOGOkNi9tTRi8YEgi&#10;G9MloiSOGEwVI7YtHYJYds23RZkujJezDeq2cXaKsXYiu91ecb9NTUorH8bOlxhu8XEHMzruumHa&#10;A3gchzuJxnHB7QOwK7HamcjiYjmvnp0y2cvnAHVwKgu/BO/FqJYvqD0eUmoNmHxAXMKQP/NCB4B8&#10;Suq88kSc21SYzy7M5n9CyZIxMvEpuHHq7DcY3BPDIovk15dU5d53YX0+dYo6l6SA5Dvv4cxYQBL8&#10;bfd9mkvQ8Uf4WL+V9fAvvuROY/SzRM9g3Hk83HCcB3scL8ILbGB98hmsLffob/sNP/iVWftz4Duj&#10;/6/9a39oYyVdDRYkI0dVjWxfyEyz4fgZNLIZtPwyikrgd7g4DCEPympQ/dBYfMv0wuLicFp8R867&#10;DkTRpoeHGCnaazl8njrUXSeWQAhQtvR9WgIUtXBH19re/W5eKrF/UxQ1fl9iJm3Vw1HT30FczxRc&#10;bP0zzzADEXk/7PDrr6jQ7ZAzmgwb9Rk2kMkZvTIuKIaXtcqyIa5//fVXvvWtb/3SX/r9v/SXft8b&#10;b7xKqN9cIFJLjb7EtoHZtlc8TqaGVsc3aJx99XUSA9K2BMPTsOjg/NN+8CfJ5h5pJqcApeAYbSJP&#10;zeLLN+CCBM74pQLgIWybXQ2Pgp4+CmVEPdwPU8AVGNwgfsBs3gN2+kILDncn1EF0+qQCx8p8j4MY&#10;+LBi5AmvZ4lPDXahU81pZmd2YbBL8FNMXVCSbKpk0xrbPQ3N373m4u6YrFlhf7nCT1hKQf8N/9cv&#10;H1vmexe0dpW+KCQpo3+rc55rv+kMPWD0Z49u0lpXDtInbyLw4W64vKV1ync8Ehm46y8ee+zThx4m&#10;e7//4YdY/O9CVmFp8mBMgieyMfXNJOuCb3Z3s/gr0kBtDeEaw2Me9spd8rpdXrnQcJ5bQWLmvtdk&#10;QurhW640TOrKT/auU+U2Hz4liSF/6i3YYBhAP5DJUoixjjtdZLW5TlNVMabAfLMR3OEvCp0nGogR&#10;nTbOxp3aRhWhskuN4pDdrL3qMT4kvRYpi4DalIbHB1nLfsIn1AkkC6UhoivgQn1SrOzhCVXPo4o8&#10;TiBlgAwgD6zT9C8eHJ87SRX+1OWYLKusMMocd/nGM5BLst+s/X8wUOGXDad0nxFD9mAw0JvBgi2W&#10;yHSVIcQ8dJ0+IsAFNDvJAAAksFd4CH5qlqPU2nP4F6s7jc10oVbH4iGwMQiRumWue2kamHtlh9IL&#10;gkGbCCgUJB4qp/S3f51G/0/8yYy+Ft+Og7F3gdK4YZPQATJf/0Iplh1WpVQFL0fYwNuzyriMRtkq&#10;Ym7cAjXzHFFGzzP1yOBp5Rws1Ad+4TmdHJM4Na3crj/XPEvblC8lERolRsxvriYrlgIomAn4CCab&#10;qQoE9dQXmIj4rW++8X3f+sa3v/H6N4jAoY690CBcsRdNQD0EzvPMdnWSsm5wZk8hBvvNb7zxS77/&#10;27/sl/2S7/u+byEqBUoXhwwGTozKmPWLiFlI3AX8Hnaf5m2YyZCQLuqmO8KOHRox4uJ6mYqOwnMg&#10;NXn86QhNrFSu0bAiBZANGcgrCiQ6WqaJbo5hrPQVxeyCbGfur8B+JuOK8gf1TAjg1CtXt81cgH1q&#10;5GZIT3E0K3rM0TGwJxYfHtA2PIl4WbXHAHc4gy079qmYd5ptXqGmY9EeOFWvRG++lxX0X41lQyYO&#10;iDFPdl4STjTa9rCduwsuFSixOi0IlxNZI0Ml9f67D8tMnR+dJEBPRIy/Yd5wUCBmYfHpBKVIh8zY&#10;vffef+sdR6bA01eEHvcM2K3FdzbWGjrqmTonLqojsGMRRNSicx0g19yaYLkb2pahvyL6PcIAq4DK&#10;xuOuc6xMrgsoQylVyp+EAl2If72SB1XrI6424APp3JxP6ZV+NLukCh5nj12iSIrBj3LJBHDmwbL/&#10;iFWRtfHeuGCGzHQJPcZDFVrNi6Oyp1m7yhtU+03b6ihq8JdJMwqaFEhj8tndZVsaYw5tgCy8Qx5v&#10;ryIN6oheckpgR1YN1fkWBeKdSZGIjfCTPF3BYUrIIxaZQ/DTRSHVECIKjRjdUIvQ/2a/OM5pklY2&#10;kSk9YPHs6hccBihow+PnmohauUY+DrtRI5qnhxWphjja1Gr7NTYQF5h5WMRWdtg+YF0hH8ErOHKs&#10;UyER0iAC4r/z7/sdX1+k/yf+5L+4LlMZsnFR6R+ISeItXUOkadhGuTroVWNv9hf51MU2ZDyCrbHz&#10;OFkTSuXhe0MbR0gs71xG3mXnOjXjLN1aA6zunzU8CKJMFWyHJV5VNqSeXBKuVURJAD78D5EA5p1p&#10;Pt/3rW//0u//vl9CuA7swjhcyyv2g0XEGXe+uYMa/hGBJRrZSciUzpdf+MYbr3/729/89rex+K8y&#10;8Adz7252PMJpt2IVDeLknuAwOPRz0AP0gU6etrwljuSa2tYmHibYUvbVmJ2i4MP0nBPpg/BwLhzJ&#10;LHgzGs2DkR1Bl9y6yBolhk4eRiWpVjjbIIAF6IEcBSsn5j9W44JvjlHIZmvxZa5WOZhMZgzFzP2N&#10;Bz77UGDdk79hLfmZaB/tr1G9S9nxyNnySu6HwZUbqmC4P2cr8ktlETO/S7oqXp+wft7rYEltH191&#10;8KKdwI5zxcbhO0sHsh7diKtycJFUD+KzMH9YT4fOtXlFZP2chOYaYOcxFGFQyUfd8b4jU97B6COr&#10;iciWmppq71fbdgzTetHXcHVlOpueFQFvZzZM5pRepvxwhmst0r/Z+l1VF3dGHRehz+h7xkOqNEFN&#10;SRjoP2BJlU+DrS3AZDS6Sj1DFyeGKOxYEUKQ8OQ747Y9wo4ia4d+QxBDqQ6rT96MHQYIsRGtcXby&#10;LAzOteMcvnbJoqHNlyJvCBnHbGJFu1sybzzbJhmJ2GdhCbLte5JQ6SLzndx59rqNmeJCgh5fUkKg&#10;Iqh6JaE0ffu2Cp+pW01nWqtXIlR+TefXLMJC60Q3XeCjZwjtKSBRonIUgbh1pN/N/JCgOfvjVnUD&#10;EoMTYvI4Fpv4p80rQa9cBTsA40AWYkz57POc6rSTs41GwjyUsZU2U3WS/+IZ6D68J9jFQ0iTIMbq&#10;E8CkzKxXo+3X/NYf/vqM/u/9kd/3p3/8j9Yoaq28bmhrI9ya6anpVKsn3WZvL+SahNSxOasRsYYU&#10;csIQylthfVosHwfLNRPKAW0xnTWs7gHyDtgbIVA7UCCjCIP46wiwUqPq8aqBz8nMsmdEnJ5/7eVX&#10;vonJ/sY3QePfYNQmr8Ea1+3BqtJUFNXoUdrsyxgWP4vDYPRffIHlDpRP6A65qlyMReQMRyxcFtYk&#10;2+cou0mymiPf1zmyb4UrH6bSDPeUQZHp3ytiKYTHWhdAxLvI+iHS584lIeuUt8ohuUMLts2LvGq2&#10;g1TSAK8ssZjmGP3aSY+NPPblWI3LlngTD27D+rd4cNqmLjDipAtnIvqi7SvMP+XUmdRjjvXAI0k0&#10;PXlAcIF+/OvYrZWzzls6xr6Lyi9jL3vjwC/c6Rn9dplOYrCN9k0QJgrs7P7cyH6dWbvZxyuQ90OK&#10;gzU1hsXD+BesZTb1/Q/YfGOZL4hhwvH5k0Ae0g56Wu84AJ15KfdRWHMsItvdWFKbHWhSzcQ0SAd6&#10;3bRMcoXsY/Fdx2dkjJSb3YrVJ7ql7qCqM8tfZqL60zdeDVWXu+wGlRkYb41QtzRsPmGM6JPH5bt1&#10;PnFthdsvAhuLNooaAYuIqIRLBmLRCP7qq4Q7lLWQ0oRojEOZqV947mxdZiAxcov2bIkM7EHI2Etx&#10;FUVnKRTZOUyK1VEKclG5Nt3QGaPqkweBFYAFKGywFtcRnj7uDZgtdGc7fLCLrCruUdMQPIwjTZrV&#10;od03h1b8sn6sicV8UgKRslCj011ExUvljCJIxSGczSdKQzhA6WMpuPXcrjd13Pnu9uoppiHxbZz8&#10;zi0FcHL073PPcf4+VBd4D0CL75XqwBSgWLTb8A7zH+kYrH2uq7HBkDwdYICxULfz449/3Q/97q/P&#10;6PNJf/Yn/sS6wtK48SaZldh+QSJFIvY5zrqu8/oaFNC0rjKIx6sMpODGcI+quavpUSkfSiaMX584&#10;BoPbzoO2GuwQZKYgq12dwzvlUj/fZ7O6YlQcXIgaHcxUc5bmqwgVENijhUpqJZ72HFwoiDTGJ2q+&#10;OrjeQlPxkI7DtUsAkGAcAQjzdxvAtEg5BsKjZAwDiJxT9fSz/JBXJugt6KTdR3OocrJzh+pVtkgm&#10;4uDyaS8rPIz03sdUXln2o3OrUUj9h5tDsslWoRRmazKXy3ZlMzWmuhWrkm2BVGb0UHS0AqczUdPY&#10;MlwxOkDhWPiZwP59Gfus5231ZFkONnCs8RUun6B51Y6szdXBdQ42U7zefZO7RDlVQTU5doO6WxKL&#10;bgJDJY1glUyzIMD5WsAUaWQQ7oHdM3DnxcHWpyYw1zwrVv9kdd1ZxhPPD82oeH7F7f2y4sEBh85f&#10;+3HGXpDvTrnPMBhog3a76rcVKpBWQTYFmR2HZNEVLTYdHrn8zUqGK2t4eep6s/U7szmihUY+lmPo&#10;HwCAeq0355Sg98YVs3fXNSEXOndDVCpQYvQG4h/GUKswRzhcp9V4bJWfY7MIiLyR3Dj5ricMKXR6&#10;ROYVTaA0x4xz/s/Yk0hr/EF4jSXms+LjGaltTi7WkGMTrDluBObaS6+QSzecBBkVp0+bszofD6Ex&#10;jX43pNVzGuFcpJyG6itrizojXCyzjunUWrXfvygY3MMgolBDJ7ecCWMtu0YQ9HQRqIJ2pmQYU7Jk&#10;MD7qXsIstABscUK8YUj65lTZG/RpE7x54AC2wv4B0b2mbCag9Nzp9TCrpgDpnsJr+m0prD1k06Js&#10;w12vjqlBZaO7mo40fsTuJ62f4yHhmOgwKAJz6xzGWd7MQ/11P/g1au9wu//Sz/ybxfgTlS8fs+qi&#10;p8cCwp2RzsUkGplbuqndUTxE9ejGnJ9pkPVwx47Y49rEW37IqlNiCTTmlZffYP4OJdCXXt7U+Wv0&#10;t0wb4/Ia83jCsyY8Qj6OeARPQSj+OjGJTsOAvg7Adfc2UzlfZQRql7lTb+SDdm5NOlPFG3++IU1u&#10;yVJ+rhqYaFeEVYBoRV8e2hwqwTY7157sRHytREU71g1I1EsHK/CECJxqLTKzJHFyFmDdyE9wgA5/&#10;4lykGj/3PIRNbgwBiQOHlOOTkemazeKnIRnfYus/QnMQ7Ax5DUAnBslI3JF4BvZ8T6CQcen7jqt/&#10;TYnxMHnFyywXeV5MxNFItmdPgZBPXltc0nz1aHa2HuCBcHIdbcVWtzj7AvEX4IdSnALF8cxheZ1/&#10;Z2PMcdCMwePWCS7ncBn1M+u9I/bimfWlCQP3A0T0Kse+Dt2xdTOUqfkn2BRxr8ciIz0GgENZiVm4&#10;SOdvLKKL+uOjPKZGRUb/QYtf+hKWcr6z+LN3R6j14PKdWHnByVtyGfsKONtTL+JZB+H15V8L6m8N&#10;GTnICifBJP71NJ0tWjJgIqIXDiWaxB3bRcqNBCNlozDIkCIW0ZLxOo02NllqhqDaE0yxlYi0+LgM&#10;lmBjRc4P2FEc5ozzxOgjs1PBjAjXkkU0zRR7SkJcLoLs0VhU5C/6fhxLV5ZuM0z97M3pIyNP/4ev&#10;uQSbe56OdydhO0nHqtBcrBZF6d8jDRKIcvqneBl3lKAzOfeNOJczjikWbFidbILtDe+Ln/MZS0hp&#10;zSef5DmsV3udt1VJejjGe/Vo3eSUOWyCnWwBmZ6WD1YwLGqV96TxqTVYBQYugeNJRlJ8X/X9zQ7m&#10;bYvw+BRc3a/+zf/g1xrp/wd/+d+qozmKijHKw6Rb1lU+glYi90jmCRExc8UU0XHmMfcJ9yAnN1qr&#10;C8MqZNJyU/aYxEeelQXPTbEz7blnX3n5lddKJQk1ev5rV6pET3NdI3Zv6J6hQcM8WZVEJryLgW2A&#10;9uCPnEkTa0TueQ17ieeodIZlg7JJp2jmbmXFmrUYgYOpRRBaSCQ1iVnkCOZJnNeHEXRDyWqcu7qA&#10;cocrO59lAvxik/cRLPRxJgWF3edGAdTA6MKSi9W4AUZWU798y5lFwSLABTGZnWERvtgCdozgsJLG&#10;712muSBu4d/akEJ4Kh0G3BwjvxC/PDPbv38UA974jRnwpaKGrK21LbeZj1661OXgChr0VRr7UTnG&#10;dGKPiMFpBj55fOwi/x/Ey249I2guCYjZ5GOah0LcHMmO+UA8PIj+vCMt/3mwKzfxrFfCvaoDV7id&#10;q/Lgoffn6o4/WxqwS7bgIqCv0e/7MQjwRKhYBsciNgvXsYgfAtcRQtigK5S/kWOZfukNme0Lvp+t&#10;v4Abz/Xq2vK+9kKvoDu51bcwXWe7ZzM47oA2D/ZgzPh0sSdfWnniXE8xaU7B/+jkCWUeB7fkO1Vi&#10;Kf4Wwnk2K4MdYUtF1gQpa3mFWAbXGbqM2TILwQGHMe4ITQh9eNz2GUGqUXoFDUUt/vQPLGRoGy+u&#10;Uo8W+5rCpsAL+0XJe6jKuhg7Nq3NqU2iis4kdszpkzEwf1eVSwk2vdVZj3tsdibW7RUJtB1w1nCb&#10;5drR1RyEeKw46DgUk9BqryRVMC7gzt9lV+chwqkkI9ULFk1UHqq9Y3UXp5/DulZ0Sz5fvcsGFryR&#10;06b8YCzsaVsNZUXnXzhDk5epGGg2eSoyXGwDdtxX6BylETzdr/gNP/S1Gv3/5D/4y1Zmhgq6CpX7&#10;FGM78qp0EjNC4dmXXngesop1TniQAjtlAzVOT8PDoJViyIcON7AI7nWxefWdyYqixkdz2gskhySJ&#10;3AJvXoVfvlkAIGICiIS/hVgYmWgwLBeFMmDUkH7Gjn8NeIgF6k1OGQ+aEcvB0ESlGt5oDK4+1Bkr&#10;mA+QNPAJnYLu18WG7tqH5AJRf85HA2DowYRcaokyqB9r1KDF3NAnmcUv0iLMnNQfV8d6wvU1BcKx&#10;EnnAaNAuz/pxIfN88RA3CXNy794ZhoXNN8yvM6QgcbyNkKmKoBVt21OniiuaP07IZfVPWLngPa7N&#10;QQoO+nTs+rQqRuHLfdxwohn9248v+38z/7c04Mb6qY5/GEIcbcH5tm8aimOple8ZQmzijCFtLmkW&#10;LvXuXEjyz2H/Rb3a66D8LKKOb6B3/QhZdXGU65WZPj3EMaxZx4XfAT3rIcBSzw1cRh8R0TTmxI4Y&#10;Z/EYUDD4H88NNJ80j4YsfPeHhPmfkYBbwi101+KfBrDg+QNhnDvuU+rbh7kH1EO6ZVQiM7vNl9H3&#10;b8fJ++LDAr0cd6Z+2US8uFFlTh93qJ/AYvwql+NImcAIMhSw+BKO7bBNbWTYrOwxG1Ce4NxLiZ1b&#10;wQfzuAi7jPyho8Be/+JL4Bpl/8h3mHX14Yeseyw0TBUlxYBvwU3kJ/sURoJtTx3ADpwFUNuxi++j&#10;Rf0x148FL5nQW2DgrGCK3O36PMKonwvSG0QlBYPfREFt9M6GlG43Vgp2rV015ZUhTfV9Qzd4a7Az&#10;cm0EfWn8Y+LL2vwEyc+HuBk6mWdslzXw5YMxzTYkiDFJLyacB/lZ/MZq8lNTgUt5EmoGSEMKBUzB&#10;IIGCz0Ns9xiPeUPtWMfc7kaJYKi67aAjsriFArh7umdlyZ75W37Nb/pajf7/7f/879kbOvBYXoKV&#10;i0+d/czjo/ZiKynRgRYfD8+K+eJLwuejzFkOqHklTMJQQk+0A8t+l+DbeJLcTAvWJ5ogSCdAxyWu&#10;uJa0njRcPjX1bQtC3OSy1KQ3kisj56PK9IYID+UmXMDTLA1bqPglJy4Dt9KrTR8GZqrz23fB+VSA&#10;TI2JVeFchTWOVXbUr1SKtKDEQZryXn4j13m7OJkxQ6kVmdfpxYLl6s4AChusH8G+y1KiciNebz5J&#10;5gNXWVVqatoSmT+lMnjv3jtv03B7X3WOyrw2LpxATt7MyttrqRxscxc/tr8vkz1ApxJvUXm2Yha/&#10;/EBzfP11jKle7jHOIW4x/t7cj1d5PY5hx9b4OvbLHdp7vSfG57HUkyH2g4ZIVY+vNmTzmSTE+avx&#10;4PItonB26qyTaHyA6BaHaTnMf/BHtjze8MX8ryp3x/s8tM2Dlmcke79ATviUgIz/EORYE8Lyj4w+&#10;LEzQ/C8x+g9RaXvXJIwxruRgeH4SQzpEyOJHyJpLXuXjFGQfDOyvG7g26V3mLH6Bvu5m3Ue6hJNr&#10;dmsOc+EkWb49U3W5qeUP3YeDYx3U4YyAB5WoXTEmhWpih0FHmB+AYrDPgo/2Ns0o20exnIH22j8e&#10;BedoHqCQpbM92Tu0S6ICcu+tt+gM517wxARPlLBvDJIh9A2F41l7hks5CLjsMbTbxHIrptIU4Vlq&#10;csR6bNwX0ODEH5UP+jCWnXq1VXykwaifLEPaLqnE3ezXPROUXUaeSUK39sIYksc21ECnqZBgWwDZ&#10;FqfPz5KIteIp/EsT4tcUDpyAEk1IV4RWg85MiNIHpmjDVBviJG1uYMNVEpMBFiYOfgG02TZ+IeeX&#10;0aPgFrILWNXn5ampJ6WLSDnE1i8k63tjPuCquHC792nyeu7ZX/53/cDXavT/0//or7gpq1Nbq1vy&#10;o+qGRUvugEPrZSjKXuepglmDd5MBg0xvYveGZNJnxGOPI4U1hJ8IicawIh1Kx/TwQ24veRCxglzg&#10;VIfaIWLFERylMVo1CtNP/EbHQJQBiPPSc89Bv1ckgfu00T9xdFyAHiPgJT0uTtISLhtXSgwInl9c&#10;GjmBWaShin0mqQbAC5Zv2hQ2ASuKzyyTwy6cAtXVp3z5Bu8T1pA0MnXXmhgfhW/7Zb3aapXK/UUn&#10;GfjePuQ6Ej//kgvkhq0XzaoXTDMI/KIsBadh4XzcAV+CXNrr2qnBLw9EiO4yf7JdYxQ8OOhEzGIY&#10;2Y7y4mL8y0S504Y2zMAXBmX2U7M47uNagaV+YfRzPieGzadcyveXdTtbV2ugWsPsrNvvjLDKl2T0&#10;6/mqiaAyayXeBL2WLhzSc6c/io/feyb66u6X78trL1y8kP0D8I/jiE1/1GbTJFJpyWtiqT/cFBRN&#10;/0OPUSVEYoHnwdOBsUM31rsffMK8OwjbnyPFE5Ws6x+Fr7+fSL/c5fjLmXu/d23RQsxhZpFtk254&#10;1fEK/fbSWh7admiaZjJLdZbkxZBeG9jSttV1sUlY/KTnI87ZSCWOzzcbVSUS/8I2jDdmJxGBvAA2&#10;5tY2pUBP667TeqzKys7l/NjRpKKIvb71JhEKo8M+dJRxbjfJnKmdsSl3Nx7mEMZYxku6ESurG+0J&#10;4Yed+xR0F/olMYxyqRfsq91WW76dOJNpcFEEwNiyK73NPv1QtujzimC0G2rp2uSOo5NylSPdwN6a&#10;HoHMA4GgpL3qEAiHltchsANjG1sUH1C8IKQjDQllEhwRTAG7rlLxZqdI1ecceuaKJZAldMWTQRik&#10;Go7EKBAPFBbObq3OXIK1SduM2lEKw1H4La6lR0vlB6q7VV/o83rm6f/B3/n1Gv3/+K/8WzfhC4uV&#10;VSBS+MqqONqJCMJKL8uS3zvNcl9i0vCYP7LaRYb8hVxGLTvQnVVa5daINZyLMxlUoo9aqiXJgPpZ&#10;CFDA2sIA/QtNyMTo8+He1pRzitosQ5ETmn5y1Jq+j5GShFMzjBZ7e6FyOE86oIbjWtuPMMojw9+C&#10;XXKLRagCWXmXx8/BG8i6VoTawgiXipAH2NitaKod6gpoRONhMxP4mMY4NeKRR1mWPFF0ub0vmJBP&#10;P8Pou2YSe9WZcutq07DUkGqmgfRqm8NDOqULEcgu9f+AqJtxETI5/7qL62fRl8rewQ1XBD/cZEZk&#10;ceOM/ok4jzE5x9gBrp8FYwwXOYDFMW4B/jmBgIlpac7nbGOmcWrOvVAZA7dTKNqvuKDJL2pfF8iY&#10;n1UHZsgftPi+bk29h9jT31ZJvf15gO+8iM0JfvMuzT1OKD+UK4rQqJLEw8zpfBiEg+eBpBqA/j2N&#10;/gfvq3+xDhsVzo65Pa7vzEfe7ety9pKe263q6g00x+BFNcXN1l95QPdtSdB1E71/OyLfq3+PK+RU&#10;o4SQjOVP+7NehBqlG1O1dzcdmw0hR7/5i/9E40k54tBkh9ueDUkwa7VRRnaMZFeGcRXFxrYcz5Jd&#10;g8Q3XAYVXuEyWJg64UViIxPAPdAAT57F7P4l3jF7bWIKSlyq6Ejnww7Y6gtXiPIvhOqwFAImjb76&#10;1YZka9mtE8ZtgmHAFrwL1mbdqznjl0ZxyEpfhzCdelUJpquoU6sYIBZ/axJOO/pQ8sfP2bQvAGcQ&#10;Hd7NjebFXAK9og5TRFcGjDfFX41K0hb2pYTXsTiJZUO8JRLazmYg/6gdamNjW9ijj1sDIKy8Qmd1&#10;bSuOB81VX4jzVbj3ySd++d/9914BxFf130f/6X/6n74d+9/72T9ztTis6Wb9zAdVdl3OZuhASVsa&#10;qSZ1Sn6PYkUyFG3Y5+47ctOBMvHoQ8Y08twhXXMd0SZPTLrB/BnzOi1EJWvFGEA8wBAx+nwEu1Kc&#10;P6AOA4+XkLuZ1obJae3UhfA60oVF4vgWGPLTKuH1fbXcsZLYTTzgkjk1JIyXWM1IStlhkJGyUfvI&#10;WB68JEqibiwVCmpQbBCuuKEDUsRqxnGr8vdPP2KSnOFJGnvYegrhfFvfYMUQ0mv3U2Z9oP3Byr+3&#10;RPHCZbtFvwGd/NxoNE/wQER5bMcx/Md2H0v/gMW/qgB3YLlHLUp90OLPuF/2fxZekxSg0DtyFCFO&#10;R9lap3jVBTphTf6odad3XVM8kIcnaIAYvpILHWxT+uCp12e6nRpneB5wEyULjw+isth8C3GV4EEg&#10;hw8TuDxHcU67rEnTr0CG5l6LX7y/u6olVkkCbj5Flfc+/JiYEqbmW++8z1+kXykTdfU3D6bp7uXY&#10;zl/m5rT7p8Ay1o0WtagwA9GJeCmT3bxeWkraC0oUriqN/4xw1Luq6+f7vHsy7pEPkdIGXPM407ht&#10;9ksXliXNpkMnEGIDtS6JIvxFOrijR6o8BbESfnFDyiI8d0cnithYR41GyR5lI1nFrftU4kNJQIiH&#10;8MmqFHO+CzAwFo01t+XeUogBsqtcniL5+iO2wkyxwAqtkpdPK+LkWGxyH+3JvkL6Sgup9pA3fPhx&#10;owcNDAuKjQzStD240ErX3Tmes7G/ZPFMhOIrj51xWo1bfxeXNMqm+UpYlpMwkpfgnVg67B6+XtJe&#10;1D0MN8aZ67O7k6KhBTkzEqGjpm4QBOMuGggY+dIJSMxKFP+ApIE5gwkiQd+uS3sIJkKEA9fK8+Cm&#10;tltb1Hpc/oe/6jd/Vcb+Ou73GP2/+BN/0ma2DacNcvFGztac1eyyW8VsmWv1tzzDZQh4NW6WfIsb&#10;ocXnz8iYsXLj4idmYPzDvOmPPsTKv/32PeaWaSPflc3C3dZcQp5V/qm9mZ/xIUX/dx4mCCyRBSlk&#10;9OEJ/mT3WCiolX1olG2wDfcGxy5FP14RjZbOdUPOg2oL6QLPibMf5uOGdmdqdru2Vl+RmL5HwSlC&#10;FaZ+oSr6HB+FQbeX74OPPkteXQQRjgf2/UNQr/eBbiD7QRoiUSLC5z8u5wxtwIbQxuk+PiHqmOuB&#10;S6FdLKnso0qnmqchOMfKZjUuSl/GOvN3YvPqppmhC0qfVTGYkw19oJvLjQzluUX9B34+Bz1GtZ09&#10;5G8jVK5oNVexU4sxmCqebtSrXY5UOOY1pM+8H6wONsNdRnDpCm3kxTEnKwKfGux8oG+pKnfVUHto&#10;Bxrzvyf0XqZxLKV5GmZNW78hOJc1lTCHMpITl75kJuK77zsI9959eDs0aDgg9BPFVwR21oQVqnI6&#10;crXfs/Qh9cfulwldm8fXniaOheeRfa6kYNDY4J3DRz07Lae2GEAdH1IUW8eTDBGxwVgoQga+ySKG&#10;RTfLXozFdkPjDzdgjK8b8DuuutVcVYz9M5HsU/bu1kmUDBmvQksO3rBZO12dZ8vTqL6qjiyXaR7t&#10;hj9+SC9oxQsBBg00s2ftOqWNi1qgimNyKN25MtdkYj6Fj1oFWBWdONAByYcbYyHax7YQStGqJBvU&#10;MCGtWW0w7F63Wp/g2sL5ZxeCL8TaqGdDdw83ka1cEGh2jcFgbXJkGca3CRnFIMJTDEP+GHAvK4Sk&#10;2gc0ZaPA9LCzczdclzoHDcoBVvYMMDj6SNZYg+Dj+TkhJg7DKohGX2SKA3JDFCbLEuEzKAXwuKhu&#10;0BZBEBmZZ32ED/2tv/q3fa1G/6d/7EdTwBxsdcKWhR5GwYpXWFj3bvrM0imegdLHHki2/a1aKUg+&#10;qD2lVocjVhpX8S5qKsuMNIIIAiOPxb/3Nuw46pk28uETLQ+ozxy8UrRpKE4GaiPcHjkSb4D1BvMT&#10;duD1mFY2E2uA5YNnDTG/L22gbStbuDSTNUNqCdOfwgs4Hmvd4m4yZ3ZbzkrdUJTsSepUj7FS7QJ7&#10;4QWSU3wZ106Yb6vm+7gc1UKCeuzbIoTHFazSIZD/+UOOXtrgySs+JUqo8MnyG72kDGO+0GA5b6vR&#10;v/3cX1V7veLE2yM6rJATOZ8VE02hXGF6YH2Qn+XNvwX0+fOFrgfTyccPgDlIkIj4Iv01Na+avWOW&#10;7fvy8Sk7eWkJ3FMDgnMNM/xG2qEQY54c0D7jvoFmKbqeX831Ljae0c9MD+bKuy3zWJS/7GEg66a/&#10;zAkuDzgfDhXPGH92t+pEBd404z754iESMsAc+isw96pZEzDosVmGIh8s8N4VdUfrr/zOAek9DSPx&#10;sYpK0ppvMuAmTxEvVD7CLqs7l7MUVFmdYqWHvtfe3PQC1a/kPhy9M3F5ictsK6ZZ0JD4vDaDqSVE&#10;9Q30bo5f+iLJAmgBLXD2ByaQApjHq5C1JxoqF/XGBpreb58UZ+W2iOTMpbj+GxKYqY33KPGcnL5S&#10;O0dDRerzz4jAqIOw8KlUmRwMdDUw98iqnBf2OUXjqtCye1VlW1+6M4JE9bf6PD0CCHtb3T0kZKlu&#10;puaP825CS+XaAigXmwstCFlJXDX67eqyqCtVc8OhmE6uyOhEC9vn8thcYLySI9U9E+NIK0TcCY/3&#10;MXwpYSKlSHyM3VbVpU1PG4xurnAE35wX7/Rd0wT7uDNm2DW+vTxyH4wE14YlpACAFXrlJawQNEhu&#10;yCFkf91G/8/9qR+1BOotv2yNZlQbxM5Ua94Rxi/SCAXBlp8Y5jtu2Zu4FTMwdir8E2Gmzc9BK5n9&#10;xpLE6qVixs01CfL+4AllqVejGeY1vtUq59nkWoKNOCR1+dH0Cq4qI1rOWuHx6BUo2aTpKiTHYXEL&#10;9ln4gCVwsAuIhF55CZo/gguvck4crbZDTLXNVopMbN9lQoc42HFhkNKMR1rA7FB/GtPHusCX8+d6&#10;tWR/xejkuZLK5Q6A8W3KqKlLT8omELKIYnearBbo+okZzbJaS1Vc/RxQuiUL7JdTl3T1d78v4zYT&#10;Z6pz8B5tdFa5rxsgspnox4Mcs3P4Lb2qX59jzR/tH0nu+DUixHXg84qBUov0XRWTINPThGgY3avB&#10;typtgXzPZEI9t35ag9qsyPzTspWAnfRsKvWe8P3gUKMSDeAfaT/be11zTtuQDgEoZxVxJqs3BMec&#10;NjRgcvLtDz/5DIYwtp6eLFYkoliU/5PbWP063F/o3yOoYnyWiDZ7eM/oPIH71ymc0kZF6BaWd+mu&#10;FBMdiYFWqhMm3TKWWyw1hUzASInZN2A0Kfmie2ZUKUL20ovQGZ57MfxUgXvexj3O4YzJo/PxRjfB&#10;jfHdhKtF2rYqRXE5IvGX3NUw+iE4bgqH5jqkk6vBbGu1k6qNex64ISNlsISlNYNcGRh2mBMMGwVL&#10;0Q5QwmGoTXXNwW5j8xpea6KPDSAvtoznx42IuUU3jTaOzLVYN0OqUPs64S+1DiLdL3/OcQ2ePUWC&#10;yfIDz9nDbFGkLTfEUXD5VNlHo/IQrd6kILI4kimBlGnfqXeUI0sK+cBxkho9m456Uokymrs87sC7&#10;LJuAjshCqHfMI9uEPBklSx+n1km/kZUAyCzSF09Exd79m3/l1wvv/Obf+Y/8pZ/8cZk2TSruGTsy&#10;GDPELeXaguNeYAFClCqXN8yfP0i3+mlFGbJT7GtWKF3e0Jio11u3KW1kWXEothLJDjtLLP/dd7Dc&#10;7i2tiyZJy2JQxZfseAlE0d15xLkjd/V+vrmt/El9Ieau/mGl4DpdPyCAtxTc2ENOiiVI4oG5f+P1&#10;b7z2ystYcJ5VWhPVVeijXk/7FVEXhmeVBArLfauGETBhzSlDvPUWOQoeS+BINkAlKP4EuQsLJbIQ&#10;CFnxh3VXoJpGoxszu11gHVw++uNAJZdmJVAD0v08C3/O7LL+i7QvO71/zCcsjJwBuoW1mcULARph&#10;SrO00P/mH2azZp1OKmAtcvXa1RhH4dGiWkgZXG+OnwCZgz/2eg9+ZYyW2bX7J5GanMeBZY4tLLW4&#10;IGIv/BSEO/7pw2K/d8eGXi1OntHvMvz2XcEuHsIbzlykOpMK6qrKjgQzUMYJWSSDhPXgOVj8t+5T&#10;OCRYdYpBySGIvzwfWFrYfTuzasddinYDzPI9Y0/tni2aT4bZKrKnUBmj/DgcmrPEWFJOhT4wqdcs&#10;iCaygWsgNnYjpu9ixCQ7mTDfDn66I2mOeobSoSNFUpfxeTjg0ZZxBAdEG615lqlKJB91R3gfX8KL&#10;11C5b3EVmyW2zsyWZVQkDCIWAbFEhf2a1RNbLnNOIXJ1F3n0UPbgSsfVgWYtpU0ktrRc16Ca9XlG&#10;Lm+7LzGfNkPYqkIjgE6WWnFShiXc3M1EN6vs8uCckGsSwsfV7Gr4ntFfFDR0MQ5+avhOthL4pV/H&#10;9to7Ne3lmJy8oF19sAtceFpyqjrYAXeJI3HJk2hEQN7h6ezqD/ng+sjsFo55scnbJnLcB+vPZyx7&#10;bPf1prar+Sj7TKtKNgBsXQ7LS3fJD//yX/H1snf49P/gL/00gTwldv4AHLQ0cTL6Rgk7iViJjNC0&#10;qNWRt7ZG7WIgiu/sedzwdsSsXjQBZc0tgDP9/9yqJvkO5rI5WT3p9DsJSiwT5ep5EOxchVLtCUxB&#10;b5LfucUSNjEV7ui0ujfDFy8gNdi2KAA0qwLFmNFAGPSKj33uedi09ALzJ1sAL8Ux67bdl/lE86JT&#10;c4465mUKAvqYqYZh+DlZzuite29/57vffettxHflKpS7wejy7VKyGoujorkQ8GRKN5DP+Q8z7ocE&#10;sLLeBQRPjMD7oRog99MXdxZDaQar3HCeE8YXGGXxTxReuDTwfmHtavBLKLyszHEm9KQM4UUhzEE8&#10;i1bP72bPywQKwoJS4rz3N+Vr8j5B/atpupATH5YeYqY/GKdYd2THTvkkJxrx8pau7kLP8yxRJEv3&#10;p7mmbmkslp3lQcwOT39l030ps+BZZqyT62rs7Th3A1jEdjg7nDPll3fe+eCt++/hx9eTRWsHxkbe&#10;zqaWUEaqy2zaNyVEa8gdPDZv5BWddKxyissu3lAQkNlSD1OeABeJCxuGUw9Q0ZaY+qZPP8suhNAO&#10;jNMsIPNkA3/sb21DiivUZ9KOMSNurByTK0YQlJgw3CZheryFCmk2rlukVYhGsoPxqOFJuK6o+sZe&#10;JAkly4XbyPnUdvQysxCxuoZc0Vi81KV3XtFaFm25MMavmqooeQr7bOjErlx25YpuNFF2AVLbGDH3&#10;BG8TtjxpWwu11D2mxvqwvOPLNMbsPFyaKmR1XqbJo+RKrBDLsJ98LDHPWUUTA92oTxaNuyOPaIbF&#10;X8wZciFdVGX4RsOvfO1MV+XFbD8qzLUswSstcCWFu4fOXVDBIDmBWr8ElFj9HCDUKYXP4sg+Q04H&#10;FoNI1nHZavo+9Nf/Lf/ja/1+Vf999EH2Dh/yf/0P/7J6S6+88sLLsOGfxcFJ1KlQ0jZxZ/JszZsc&#10;J9NoD1ZVhf8qM7ELKdooMUEeKt7I4+f+cnUNJJM4GfZHPdviBqE6d9eie27TGmd4WQA3G1WMPjnW&#10;8r5Mjo8rE2l93+a6yL1J3CjYLU9GR2AWotbH6fliByjtSQAFQsOklRefI93l5Nswa0yoVygtMcUj&#10;9u9hFQ0Pshil8tuT7HzikrfeeuvnvvtdRtgSF4Lk2MTDm6vRrpH5EBFEA1YQ1iEKBAwoOQXAbEdL&#10;5oQrmVRviNDlBMRXNuvajxnOPJ9I/Aa1nMPyq+lRdqt81UiA1/dZ0a7v85F3pv1AHgMhtG6n6tiB&#10;vP0a+RFLB+aK5q/IrInP5UQ0CennzPKndnvGOl+7Q8lHmEmfPzt4aAPjws9nLMe/Ivjw/aPU08Wb&#10;MnVaC9VW2z0VCxdQ9V1Tq7TvN+hcOHKtv+eDvgSH/RJs5933wXbeJ8ynivuOEzuVyANIJssNHYhD&#10;82jK+/lQTWoXo8zslSYNciv4DN8K85n2mtHM4T6ZO+MMVURgYPKJ7u0316ojS/MM5t5OFLoPX7Xp&#10;PCmcBhja6aK4i02MAl0cMWMXg47tpZigc+UeYhyAVJaJiLFkoUs6NpBAH2YOJzRdGGl3NS6ydEeX&#10;VF8+mR2Jhh+xJ8Crsfiqb2ITnn+eTV6U3e5nXbcVe8LNkOSeWEuoPV3OO7UBm2ntzxhbd6BeIZj1&#10;VUeNy6JeP/CIahHYCge2zf0aOFqMtHpSC7E1Wm+P6YD7vslDdcNTT3vPyVZT1edTI5c21H02N4/Y&#10;Ehac4IAhBRZwlrT1TC+CrJvwcFt533qGNR1cgmVdW5kMEMdes3FCEWnyjeRo7OMmV2hultoM5lib&#10;/W6vvi/gkpXUj/zz1/2Nv+qrMvbXcX++0f87fv1v/i//s/9Ei/9i4nnMQbSWErdwmIKbp3nHmG+u&#10;ag/MZ1D6njlYw4Q4nux8Rh80EHEjI1NAxbO/V3GDeFlGVwJJ5olRekJEuO+m/zWPWN5frmrMF/WD&#10;p+W+NYLQ7RuZa13GMB0IvLl+UNAafMX60ztVbFceD3IDWFMPO5cxGZ3aRUthluYdk6L9SVbAQ/LN&#10;hiYQhHL05r033wblya17DgbvzqRwkSbltyackfIWIi9c3rUUKx/BxyxUpqpoxxBum+PCfI7D2zMw&#10;HsFk1yuczc+8X9BCp62NvEzhaJHn10srOsbNWF3roVNY/J3R9yXxMpdILBAbIjqM+hSBL7c1OLZe&#10;N00dD1KvyQoRDSAf8PL83dzF4n6vsG/39B1LseJsd+VA5vusZQMlE1r8A+p3frfa7pFqi/hl5XYo&#10;01j0ZQl7pT15mC7FdijhytuhhPuu9Px14SabDJzstDY95OYpehmarquborr7Vkz5mBdyuE24CdWa&#10;V9fYbS+erA1q5PrERZrHwGbJ6BOUaPEd/fbaK6hTURFTJKdZ5Eljl1do7st2m1ze1jK0xJLzGd5k&#10;1MiTd6eIeqUOlXu1O0XLxjd14ZTQtoSMrKuhyXbh2Nx8OIUAtE4EJTN+6imuYL2pvN0sXw195YhF&#10;YERoYwERBldW1kelL6+5VX+lK3Wc7plgqjFJT0GC0NYVB6yjahFeEcaVVZa2nSJFILqDmnm+iUxL&#10;jacIIbHDxqHiSelDrLxChwGAtWy49NqAS4wNM8v1bZkv1Ris2rr0HLZhV1yKQS2wk4KFcpQBPhh3&#10;4cI2bj3GrBz9kDo02HRFkE41QowI7HcidpfR9/5Y334M+/Xf+Rt+5ddt9Pm8v/5v+7v/6//i/6H2&#10;WRoRGHVAP6IIEYGSeh9zlXpwc74ppIq2Bx2eZo3t6IP3UWRHdOlAbJFVaT0W9UI83m4LpCxiLyxL&#10;1VwKhJjw8Jz8SRqVJnehcRO/886adsjJCZW5SjojdckUqDDB8mtiM8lzIySszJrkJS7OMY3mw4YK&#10;/rJX7c/ZZK7jtAmpm38qkK6zhx/igZFAEhRqIkRFczjjt5TI7kLc3InGdPxWxfm/5e54eOMuLvo4&#10;plnfdlLQxTKXy5jpvQvar76m1vUFKw9tPjHwfnMQ+uKyOycxK+n37ZCCZ8Mr+k1B9CHQ+KLtOXWO&#10;575ubmQY0t5zHNrGrS241dgqYCyXw9x/O7buq8XA1+3ZlTfvI3bFqY1efMZTpjgkxyvGr8BwwvwD&#10;D2iU/f907TcsQM9nwD7d43A2unA/f5ieSGq2PEgi/bch7QTsrAu3SP9Mm20khy5rVAVPL+X0YR3m&#10;YpUKZ/wHk621Ktd9Ra1GFyZYlhpsp6LXT/Kl/X6VSlmzZMevaPEd7aAi4Qsv8ENsZ6bHG9UHRhTT&#10;3KYoYL+IKA0W26y0+RN1NSuBTvEzLV+KAgic8RBiOsYYCICiU814yG01uCa+Cx/Gj8gOkDXkPCBj&#10;8MAkoRu3Acl+JmwKg5MSrmGtYZlF86ifmvwJzWT9Y0DAASHDlsonrUPlLsJBBqkaq5VJu9+4w5Xr&#10;3M8stuTSYv50en0g/+LQSFQijgZTqSyzx7CZHRbYrKdpWBY9bs+5VCtu1b7VszNFcHCjFVYWQW1f&#10;jRGB5WX6tjIaB4ikdDhnFQeoEsk/9N7Xd8zT4L3J9+u4OQg3dtNTupBjs7xXFPwShI4Yn+RRBCe8&#10;Io+LC/nrfvnXHunPyfzV/9d/zpNb/oJ1m1OS32oyq1gyV8PukBVZ/xH3ixevezvJsqjoC93EucgI&#10;zBmVzTQX4k9Nf53Q3pRjO/TY6idoOAxQ0DlS3DVSD2GF7VE5lUMZkEgQFqQ/D6DhwzBIqjU1WaVV&#10;x9+NLngcbHjLjKzz6oJYvDyKG2dGX+NYHF1xU4OT/Ym/U9C92DlTwoQgyB6bi9DYhmmCGEse+sp4&#10;6iHkQ9YXfedLspx2DfadIuVQvozvMZsu093CzPR+qt3qSNPGGUHm+lWR/fnuledY2e1Fh1WqryNt&#10;/s0x3T5az/BwyVde3jtD4csnSk2yxtfDHXo/p7EjFQ8F9A+lCcVFFAlMgbDXRClmoA0pk1rwzHYY&#10;o6wUxeJgjFJ3FsfxKCfM98YebOcg6ntdgLDvPo40YOWo2swrGuqVYegPcAbEMiCv+G3AZaB8JbFZ&#10;o5LSnHjSgllHxSotJrS1e5qXWnOqkCTCCNSZf+tpFSFGzHcYVxdxEgGbMJsnqm0x+DUmGdmyomez&#10;mp+DykeYj9139jKrV8KbmPJgyEXiCqTEYBej6Uv9nHoMMexGSKtiV1BFuD3pBZyHxbJTI8qnU+c2&#10;DopLu+FF7V15bM29yOhDdXv2Oa4Ce+XkW+pwXzJT0moByzydxVm3E+mbuEQUohahCi6Gnr6Yl0FV&#10;oaxQpECDwdkjrI1ydBCYonjDfBtijQWZo+Kkl5oMEj2eF2PxrAMBz6Kt4fkm+xf632SuxB9Lsy+L&#10;HwR529eF1coEcSf5JOxSwlzJPqedyd1gJRar7Db4sJoh64MPLRTKt4RAHyY0n3AIm62k+Mm1slL4&#10;kM0B3K4FxIMxOCvnsRskpq4YbtxNKxI1Kn34v/c3/ZoZ4a/uq7Lef+PLfj2t66Q1MEvmRi5xA1iZ&#10;ATZMWDBRIycuKpH7HMPR3SWOENJBY0+5Ab8xjqA6fjfdpspRLbxr9akSomX3wRIs0F+R1HbUhPM1&#10;UlsBzAjCOfASNOlbtnisTYN7N+cpq9cVYgrNPzAG3GbSwPc/sm9QUeOKyU7UDHrr2UaXWyS6rWMO&#10;EqehzDairmRRQ4lUn1yuG0YX4jy7b1PKNTLJwu2Fq2e2l7aWtSzdHAfAP6tvRmEKK7gQzAO7zHec&#10;hORBg33s7s2iXxjNXhtypMG8wPtznAfC/LMITnw/853TOunB8eA3J3Ref9UTrtcPyxpvZ0YzW8gS&#10;py4jA1ocoiL3qnGrT2fC49dficao74dV2ex1XdQs+M3OLwtZJjXGzmL5EtJibGOUiquZ/OCBU4qI&#10;RiUARUvOl2Dh4stsX1kshg9zIVeQmCHva8BY9QhXXzC9JZfhzvFy2gJF/IPG9p2DPU1YvNWAkjUm&#10;SjHhslNQdEIcTbaoyT5PaAyjguDYSUEiIo0k4pOLhGb4Nyl2bekR2dT+jYRQHDQS8SqsBfcyEu0B&#10;pjzBbCIqVHRywenZRI807tl59gbEV6mda3XOIqIlPdddEOlo/XKzZnMn3MLn8kreodgJFekXnn/l&#10;1VdeZQIGiQspA56MJhlmkzruXLmqpThj1vMxrhZiditkUtptpeQE8RO8vt7idbGeJs1LyrVMeTsp&#10;nCEMzIdh66VjqK1eNILUEKSyqmXmK1kzJZgavplQS1/vfHgCY/9nDqEhgWhZSizGqwuhSNctdjz7&#10;AYwtDsbb8eYk5jP5f8E0jUBJVeCtz9I90YS+r/7rFzb6Y0/vxg3kdvRTUJRF/Xqix6g19ynV5VUs&#10;OvqUItqIVgmxyVo86JXhUFCKU8S8ROv1A2dW8yQEw4vTxeukYb6MEM44sdXbh7mUs8qd978bKmV3&#10;nnZStlYTk723rvw7JH37fZfDJ3JOMG4cizXbL5Gosey0ejcAYhDNFNoqNbWeV+nK4Z3Yyrx2Fdtx&#10;4nvyC8391/DwUx4YhH46xocB32qYJ/Q6P5vBWIlh7McHV8LN1v/CyyO0/ufZ5t5/d163E/z/vMCO&#10;nU/QduBnJxzrsQsZSr4Nsh9W7re+7wv284pAtulatePOs4pSItoW1PRX+Sh18eYMI+k7OYe1sJ0b&#10;erKJgzvxOLP44fS9cfjK996v8/aZ/oz+aYIaQGUxh9WCxS/RX+Qw01+sKMKr+GueeFY9XH5fJTJ3&#10;rvjUqUO1zFunR+E35xTUvinTNz5+LPfc/Tz58kuAd0D8Ixy5qGeRTvBewsAJpmQZsz6HeqhdjmfB&#10;70BhILHRG3tUSJKfOnltvDuOF+6f30nXngzBZCbCT+xzP7mop7Ua0Nh3RsFa2vka9S1kZlmIuryS&#10;pNEiLPMWXSJrqJGMWJjsY5wZ5R+me3+GltuFYwYf7pqBHiBu4iAjSCWXWVhhrnH25mYEG1R6cDKd&#10;M60giHNBUT/nA4lXla+3Ua7Rnrm10aYmYYE/GU+9vZLGUcW80v1D8plP2jphSXB5z/CJzz8fkV89&#10;LsE2jEutpjYA5QV7i4nZuP/RNKT2G16bBCz50ot89Tb/oZ9fyN1H/tX/8j+XpMQ8v48/AsKBpvLW&#10;PbqKa0xu/hQhGxfAQuZhLT+VjFTPVPWLbGRzZWfxjjmMiOKosxJSdz37LDwcgFUURtjPKVhyRrmP&#10;Tz7JvW8V0aCbUHOVg40vmLMpIHM7Vc4xC5ej11eEtZPpsz7k8+cPcr9uaTnNTtuc5Lf1fp6VbmpD&#10;AS7bVNM1Vb2ISj17Hg7nj6tQGxlVpqYqF17VXTVoKxuTsV2h4JANZ90KwI+fF9kr6O0vi6MWaspH&#10;H13lATt2fMfMemFnvKADgyzYyIge8N73dshjeq6HcSL/ywFcJ7xTztV4BdFL53uKS4YvdX59+DH6&#10;JyeZRyuTPqDWXAVdb5iAhyZeLZUvc5LefoyvwJmtlK3+YOulOd2t3cyM4sJ9Y+ZwIU/zuMiMtPni&#10;ACwvY9G52Exq/+L4ki9rB6lbgnsuoM9kRMfhEgBQBJznT8A9QG8QV5d+912Mpmmy4CQTHPJlZPRK&#10;06PiJ22/k/MyOFaByum9qkfVONc+EoNpbb80DweUvwBrB+tF3M0tdpWyTEXuU+NVRiZ1+zRkWio3&#10;r9iqMAL7nP5WzM7aA2+bImzu5HHTT1kBquDrM2ZglMKi8G5tjFNrKjVqU8+BVnMJbNoye2tz8VZQ&#10;OVEeke2wEDCITsIDUJIg65ld5SgMyUca4se5k2kOSqx0Gtenn3J7lRMCTEfJIGieu+pBqAeASzl3&#10;6DGuIm0Pr7iahnonnUs6tZadH8EEY7gx4tzmU5Rbt6jjoXEeeAWuyOktcUn13Zwx/ga5IsZCcecV&#10;45Ih4tJz/EANaOk+KBNEKOCskMrmfKJuhitTXOxpgDleyOEIDNWGgdEHfSjW+IhGh2IojSBOiVjC&#10;Wlr1ixPA4B9fA7zzCxv9/+r/+Z9xy1jRrDDa5e71JX4fqRZarU/FOTgIZEsoJklk85pN1iU78Z4T&#10;4WTilifzV1bXBHNcNFIrEVKGaMaeeRwrD3YIiKkKn028L+LcWUXTOFVNQbxS3M22dJeIdmPdv3w6&#10;j0kmUUSRdrzqQDaVFSCxc6zPG5OLN2QoSHYnKWXI31w8ZuTZzbFErLkABS1REwjSDA1on3tc2R+W&#10;PncGpXGbCdPocJvX3xEF6NqMx91hooB2RwTTHmfMamge3+36PiZ/YIeJTdbpBOnHHseYB4waZHQL&#10;Ng89fCHZ5Qv8tMXNw3EzDvxwYNO+ZrfvrMde5E/zF0bCXppBvJe193mtfs5cwVL+80E5qLxR1s+/&#10;MnZChmLCN8O1hmoZd2f0TwGjfZi9HxPKM72qEyFfg2sGOh1LXK/lHGV+atWI4wxMF1gRTfEhvuLz&#10;p6kZ0bI1I6D/Ubyd+/feRnEFe0o2YjvQ+ARy7OWo7PaurbOH6Llqe/iDDyMgZp7D9xr90XSvm2GY&#10;v7BauVlF7flmq4dtFMRrmGqBpMEFYvwLAOK8HpBAscniEnnOxl3oHLDkPjYMOnFIpJ48u+el7BeC&#10;AaZW7ETBpYN9ZP+MZOt7GipU4GVlgEgnRUlShYgUc054JsV+MHvctHIIp5A31dmv00lLRxj3+qQE&#10;cJaE4+0Fg3cE/N4YF8k2VOmOxXc2C7ZEHyNwbppvheCRR9ZaxdmxNlLRyYg/QsMQSg+Ri6Ko1oPJ&#10;p6PMiNgJB/kCn1LMTdCNppadES41rQQJDbZbCZCKKI7fUIhCiQwWhfPXMfogXDyM2b0CVsIUz6uc&#10;wIyIRSVKCUjAJ370EddrN5J5xQtkCXoFyGCkjNxFb46SX26L1q04p9j35yx2Dhb71gdvdYs7Nasf&#10;1PXX/Y2/+tqYX9V/f2Gj/1/83/8TVo++lAlWfVWG1R6G3jgPizNSmMGpsjToPgY63yrYCKhpXp/t&#10;d5LSMsK6J7hvCo0SEpuKhsMQvTOZ+XVH39LA66AFAB7uAVbB1SlTwWD4gPUy5g//0iaQUkUDIkEo&#10;c/OFdy6REb98/CdFO1WK1KaMHRyxwjVCQ8Lif1BGmSHESVzA7LT7KssrHqLq7JdMFILsgY3QVejA&#10;NFIGmYXEd6H6CTeusYEXYLLI2yhLe18MUIZwZ9+XWhaTnVTpIBsneZoJ6jtDfNnwbfsse9/jNgcy&#10;99K7iPCEyDPhJ148v5aAbeSd0R9AtYMWap+cImO778z9+cjMd5H5/JXWOURbQ6stNqQtEk8xx8Ux&#10;8ucOe1juOZUh8RcOX1/uSXyOI7hD0zq94wpqLsv+d4Pw8pROs90YfYyOg3A5I5ZIZE14OwxAf+ct&#10;NbayYLCrU9MKu7xkmdfFn+tcnqM1v1KSjL50M0llfqyv9ZkAP42v6WXLBMO+kxRj6J2YIa1MdJrN&#10;P4gHc4B9Jdcl8inoeZYfY4VZnXau3jcV6RSViuRc7DvRIhPYhoaHS3pDo7vjZzeS0SA3ntjK5iy0&#10;Q3SxpdBpRaXvbl+yBxVNIH2OTFys5o0TUjnyBpHQMfx35bxabQ5ObcZaPzkFTeUWRe3h+qu5z2MA&#10;9JH25hxS5ZKBih21JGlmnBkLufbl6KycEp6brNpfL0gAPSHgR4SfyS1j8S3IsY90M9SNG/U7ga8a&#10;ngbFiyT1b2P2+B2Wa3lS0iyxDexpFTlRZ6JFK1l/SVAKZRWWRCsoWg864wQcuspDV2mGp4XRd04W&#10;RKZHVF08yV+EhggFvrHElXvP1diDl9Wf0ryPf+Phzfqe+sWhbLJK/tP/+N+XFXMUl8Jd0552BwWN&#10;8H+W8oRYuZEYBuy4shvRN6OsLgCvl9KKyulTTThBYNGssng0yOBhjoOdr8CDuRfckeeLDlEM0cpk&#10;VbtTbsxcVEHRTXrDWBscZ5oM9c5XcI7JyafXk+UsZpVdHcJuFYgj8PkuI/1QEsh0Vwsg2i6jBl8M&#10;myVgFo8iGPOBZZp81serUbNXKs6YvmuVQn4X6Wuz6lsYxS8jtgyk78PwLHw8UEwm8kbAuexF9ns2&#10;MZt9IugrPte5Yl2uqDJLd1nyRX5DSWbcDw1miFNHW5w9i3kw6ZNA5CiGWo9eo7U+XNDxUI+zuZzV&#10;+O+95qKM5nTDqfaiheAzy2P5RDJZPdwSbYhdVMcY06fQ7X1UHK06ye5k9+IW3nc5d9Slfh++Ysqk&#10;xUdw8Qmasqm9Ed7ZQMAUoI8/RQIYWU0sftKuVKzC/8wwEmXzNFafn9i2+eu5vlI1XYo9qBJyHPwn&#10;gqw79ifCgQSSk43eLApifDXGVdEBtkgUk5w+Cr7uD1MlZfOF54l6KOGysLkKompODoSVWSZIFhAd&#10;a/G/+AKj4aIEAnqSPJuRHdLY2JvkGxwVsRCi5EyKvIRpPPAxLIWkSg4sMxVIYRYWMjpiMi8bCtl1&#10;sNtNlE7CfCgU3BV+7iySRmIB0bK7K51uZJXxlkLKzrlVFwiqjK5QKJyKDgE+VTQHQwPuOIfVO31b&#10;AuIqIrBV5fYYWj9lhAnV4ZDxT0e84d332Ibc7ikka0sVE53+Vz05CUHM6C/OYPMG4ivgIxSTNu5q&#10;eMP9U+vxZ9tnZ2deVbVCLZMkEQWiXodBOS6Em1sGq2mSEL5OBVjvPEEl6nwLfwbf+Uupa1HSx0C3&#10;orGg/4kn/1t/w9/d7v0Kv37hSP8//Hf/wiqVghtc38ZNXrlbIUwVp7FbHn0ExtNmH3Nl4t7lchJa&#10;RvarHeVA1sbhApHtnDZJ7iF1NiB9O8VZydpWBRHd/HxYpnljXfw/t8/6uypoCgfygRxPPQbLK63a&#10;69lE+QcRQuf5GXwJOTOema1iewWsWGg2tagwF5Ez5JnpxWhuR/5qrcXSsBRCOdjrxTLgxM2gH6R7&#10;1gGZizoRctC912YUc2pw6+8B4NZSLBhMCGDGb3TJBb8z/DcgqMj5UNHDGQ5A1M+zqdznhd4xXmZ5&#10;TrpfCrI1fMdv6V9+rSRSYK65Pa/aW41sF7RXNbji8lOeOKH9AvKOMETq4DAtkX51DPQ8T9jTEUvI&#10;b2Rh5k3Kx7tb1Trtkpjgcr0RATK5oTWOjUp6fYRvvozDvExkmRqB0W155DE0Qp7gL3DzNy+FfBVk&#10;2nkpWnykFwhAMfnStUdNtbnsNAC3gIXHLANiQOJ5cyrC4asNjmDqd7eQf4kjPw73GDYaa7VyZdXR&#10;rSinRsXIcUxsZQAMJu/CSIE0OLNBjOJxYiVAnXs0AX73zTfffAt9wgRqjE6IdhyC9ax59qIQB0p/&#10;9gVWrrKY6JBRbaOnXdYYfthrFLdiMShQJaguYov5hoRhJKcQkA1d+t/wqz3UWasJ7PI0NM1gABl9&#10;bKQmuYDcJVrEgSHTsSHb8LS1Nw4F9KvFN6d2Ogm2n5QiO9iEjbNHDAwMtEcCOvGlcUd9P0ZpxJRU&#10;Nmq5pUOIc/6iSWHGzp5ZIRfnIFx00aLmiY2z5Mum+teABz5dq3IIsNEo++CxSAfypJuzR+91LTYp&#10;wTsDWKRUYfF7+ixULEUqk1ialyCrYmdYDjEKEy+wnFNMWWZ2RUGn4XRF9f/2L/+VX6G979C/sNH/&#10;i3/mx5r60vgbZ5QlS1pZ/pBq5f+epC8AUcIw9wVzaU6HOMhTsOzPQByxnrK/Q6jLrkWpO9w74+ug&#10;w7S8HfWAC0wnkC/3uTAfsYkaaoKA/ES6LuUd5tS4ge3a3Qhyi0KpGpVOaum4oxl9HoGcIKpjvJE1&#10;yvnwyC0pI9IJgEjiQmSAudczUwdbM93mqmqS4upLGrKvSIp5ScwJwf39Kn48yKsUC8+wSH/hszb0&#10;0F6s8o3nsupgJEM/qGSyUuCWxFCgpQ5XaBsavzRh0PZs3xZQtvvkAyfgvPunf+sjH5i5OJO895z3&#10;LiU46HXuYx6nONqrnMLwg18HTdEuexlH27gDzSVU1m03Hm9ywf+HEdKLqtJHYtVAGjsASexZeo/m&#10;g4b08ynr/Qqrv04wpzSX6efycZ2K/VQM0yDmQj/jcZ/BF7RZQCH9mDIikM5bxNHidA4/cH8b4Ddc&#10;ZZ0NftVzG0mmXR/stgyqDjy91jhBWf4KgKL8shCNTfqOd2It0UG1yhzzlzVD2U2qFoLxCubWEiiw&#10;M+2EDz8M0EG5CXF2sB1icuAYjJKhQvJW2mC1sIh4HDbCF2c0omR7MMqznZ4A5nKgDW8//xKIViZG&#10;QyZIcSmxYfq4Ose0Mn2lvt1xEHkatQ5YaRQ3cVI5WTV98jSpOPGI/cj5kOL0OVQmtoKVOKy5GEky&#10;VozsjUn6UN/kfdC2bSn4AiY+b7SXK0Xn2uZjzljiiuq39N6nrd/XUmdDax5SwlZOZ3NYL3X+Whn0&#10;JQN0w4tCCCwFxMnajtM9t2VUv9HS16xTaW0d/hsU66yjscBXpnZrJiBRedbLHNuH43Bu3CWqwRuT&#10;q+DYU0/zmgY1GqryYZzSwCa3ROjx6tKdUZSyRx/97/7Nv/YXx+j/1I//ccn1m4QoR9OZJJNH427o&#10;K0LUV0fVjffFKbNcsKtOmyTlTPBa9kDQUIrpUZ/82gB2CVEhKqZma0R3EX/5EOhPbqbpjdRUqdiw&#10;5O+/DZWI2gL3Xo7Vs89yGlVOavAd0TWN73FqB0QWrx8uwRRMkgegukB2YiGIZchFcSinxFkboNkE&#10;iTfnbtV0tXZfs50cAB0rycXaZL6GFssL6+JiYfKa4uNx9IZix+CIX5bRyoIcPCfkOqdQnnBntE4Y&#10;neU+WNEM2XEBSZksfI/HMkQn+zc06ILvb0Z/LlcDfM1Gv6Lk2ztLCC6W6Ygxx6+om9PFZPSz3r24&#10;r5GHrshF4mU13vNLzyYP1SnaIFepIINpLV08wLM+8U6CjPnsQ2Uc0+ZUiSPUtGkPJDSHt/Oqz+Gk&#10;SqNjRuo3SqQfm0hfQJ+7z4pkK2MkgccBGt66l9AjrB3gEa9GxZw5tuoumowQshWSi8u9KOJGrUFu&#10;1OXtmbusDfvMBoDRXSqCyCaLZfWGpUR6toTLheSoBTRHkXga9PzK+LGhEQL6xsaMcALKaMhEjrMb&#10;tlAhoJl1GrbDz0UMkharWH6cID8RRybX4fINaqHosMmENwrnRUhwNPRNUUwAG4qRrn+ijBqb0YIl&#10;iUU6wBgyRqV6WiAthHQyshq2Zbg/b5csbVn4YUzaQGwmPqq6GkFcaf213Jl9r7ZxwJARAFkjLvOC&#10;pzLIummhYE10zUnuZ9nwgBQ7a78aKBVscGGqTNy69p3oEo9jUOjZmrH+InhLSYgqyrk2EbCzPa0/&#10;pbIbvtvqLgS0ThJggH7OI2RdwHJQUSCd88xZdrHDrQDwFxbJCGuFgCeaOMUy7UMh8KOP/Pf/9l//&#10;i2P0f/on/lXnmaSyYHTtXzT6+GnWi1X61OlK6dwFY4bwVyehE6NkPblD/ribecxRN5rXuyaEy7X0&#10;RCVAOiqggeM/9Qzv4j7PzdTQ9aGG2YEoiB+iY2xkwb3ejCD8SPQDQxZXkt0cJozJ+wUQWALSt+hX&#10;lOCRU8Xrp9FRKcgpPyBH9suEwmhf1s4y2mAsh8F8fGv0yXOJxMxnzNHVTZGPJqCYKIdJwDDssz+5&#10;fG5CYcsprM5kikAExhxwJaO/QDXjWyASDJ5RK1VSsjOq9B3If2L8Y54z9wuBb+a+mPf0NAW59O7t&#10;i1sC0SeWXhw/UvoxtqJVtJUkUqCd0a8zYYt2gMs4QXGKluR3AXNv8Yzq0B0n5+hSidpV+suknspu&#10;0XIXsCxkKc+tfqpBnVld5cAPNtkxUdDM6X076VuBATNBpI/dB9t5FLtuqEg3vAPOQIffhYEFvEN0&#10;4xDjctL1FqxsuyzLutOFXfF5ZVoafU6N0y7/q2NkBMFs1Kh+rBBCDRpQ7TBSeMaJtaI60EuI8Uk4&#10;PmLkDmCFdVECfg4e39HQorAJKotT9mr7bJay5xa7l/w08nnIe0+tAIcn1QMa4cik0BsEuZDTASFx&#10;HpZEDBOXpZDJRaj0+fQTNYE5xXAOPRubskLNppSf2Vlcr9q3iTLz8HiJsE/tqkGbpT4GMaHq8jAX&#10;D8m+j+60EJ5PTxQldaAFaZ4846sSVCAmw/xuCxUW+51Lc4fxvGuWHMdZccN06/3SVRxSxQm3eNc6&#10;dLaO6lCLkrl267Ca6lZV/iX1jzxt/9uaDwrI9/lX6nipA4Q0CFnz4DEJFeBf4iZyaXilEdOFiLjP&#10;MTVPVDLwIOvpIm+XlOk+9sv/jq9dWnnW+d/9Cz/JbU8irXnwWdUmXq7DL+njTnEdszpVb9UFOSxE&#10;DGEVJxbYYI2e9mjuPg/OhPE5BkG8yMAwG/ZefQ0dZrYD9w9r72wV5yrocLD4/L+5m/Tziu3YVk6u&#10;Ofau3nmEPT/dKCwtxrapn675XXc4xdtHcRKfNJTR4j+TVjiyBSUkZD/7Qon3NKoy4KbGmY8IiaPY&#10;oAbhUAVT12y+lN8pPoyR7AR4+hkflwyW6LjvbERWg7LUT7+A36s0NLvoBsva32z+AnWXmT8N7gn5&#10;PYH8EoX/5le2fRB/Xxd0c3W6rgKw+kOn4gf0OTPRgthDl1yLQ+EyoVM7Pq87eyPk4/JLg28asLJj&#10;nT93IcNKNlg2XESIqzpP7nVuYihRMVAZ0dnqNxfiKQn3my9KPWyI1WxXD1uJhCoAQhOrULQIeY6g&#10;qOhwPEZkwv4j+lP0HGsrK8ZmC+jItmiE6MWjWmy/NvnW0YHsdw1BRFRlTE/gs8s2VBA/3d6Tw1of&#10;EoDBxDP2hIiGahIayU4gsvOVEmuDJSTIyaBJe/Ajlgw2lQAi7XqyXklNxPH5xbU2e78NRdc3KPKt&#10;1GUTbhsQiLbBzBDdA/Fd2xn6/OyuJo13riJdxcbrKzZPhxLYMw0VK11JV9b8NVLl6dDfbN1BErxD&#10;QFYnZopMci5qlBIyV3f5PCM0Tk5vEfuF7kZFqy+nU/zhQ75Kd2NjpKwpnu4CmbgWDzRj65L1HhSO&#10;G/Wt168uHG6OnmzKZwsu8z3irAUbe6o67eqxE8CRIdKSvUVcreb4GWdnxANk+VWZEc1K/ktozjHY&#10;n7L45K/bOQzRliGs/JxHa6OE93kVsey+RibdhcERpY6u1lFTfhH09GcqfuC3/fBv+Qd+z8/85J+a&#10;4KqeSmd2ShrcGME4MRmYZzLGuL+jH+rzDmd7Mb2GxSElyVDwjPg7C5RsF0ItFAWk+zD3r77yGoaf&#10;HcENwc0wMZdvkkf9jRNwCfjlzBfLW5hVOFBqQrvsuntTsOEhOZPWGqsPrOLoWhydNB8B7hO7b+/f&#10;N7gykXmX6hL+jWgBow8FQEVoclmXqexpl4cXpf4Pf7ISxJzjL+fvfGxj+ODGFDh3VKbhlOUgh2or&#10;L27oJwA0RTohAO7OoeovWp6FXgKZ7WurFj0Lq5g68LXYunDPt5xYbqH0DOYVpZ9c1B9dYf+JVC1r&#10;XkjNnMJJFaq5fI/FnyJhrvNUFhZBLsKfAfIAt4NcINPSiJvx96QCi8KAruA9qSXN2CoXbUWT9NXx&#10;KtonXJosWCefboVzBsJ/HBI14QPDKBmu4UFn3veVyETVNsyXrMlUa+kfKp47tulDnL5z7YgvpqFk&#10;lDjSAdH0aCtdrs0Fq0soLXHGsVDlTQ8qQQXi6E18XN+IfTcpiTwF9xubR232RWZtVl/lLxt9wl43&#10;XrcvRGuFcePt64eS3s6oKcKHpkcdhHHMmHr605bVGvJszAycjW4EwoLkbhgm2/EUO8SRyAQh9sdl&#10;y9lE9SfaSZPOgB3HTeJN78yF50dqnVP/te1G1FTdG/F9EHiRzUMyr+mKzhVEuppdSmauOKNFS4sT&#10;z1FKQz4BGrsj6qBLya+nT6chGOn/61bE73vmpg8PJH8Fi0TcKT7iZrmWaaO0Dke6OVF6mc1MaxCy&#10;TQacr+ZZtQW7Wgw8LcCatXpbXG3h0o0APQh7lRtxliHY7XIHjQUTWx2styIxfSw+IGEXTTjMQouw&#10;5FRYFoDIdj2oXNey9vk4rcHV31vpO58SeMiPOcIvWqQ/G/SDP/x7f/Yn/2Q+cfirLS5cPAaPoFae&#10;TTifrE3LmsVVma/sQZZBV2AvBbglyRIblGfGPYPaWgMWhHy6sF5+/jmmzr7ALebRsgUhKhB8YYgT&#10;NTl8qsUF2TBdiaJZecbJtd76p3l6TlB0gApCForgYx9w861XIn3ZC2ooNGkFfjJ2H6PPSmRxcRXs&#10;T1BNuvNYyVzQNMcJX9gnXIhUjaKnY89CewP4tOx8EnuGf7JMk5lAjCng0lk5OsgY1WdAKTbJkMPF&#10;dhLXQqfsfpnoBR1m0Iu9gzhOdLTw+jL/x2vkLn7+9wP40fbEQtaTCCyh3TO7UM7BODd9yA54jPws&#10;va/eCeSo/B79p3qDjyiLf33EXnVArMMTOqukI+XiwtS0ZRXQzlcTnYy8I/YIClZC8askRcLkAWP1&#10;K21UuJltfn1LmIzcfIJ99hRFGcxXAzY/CT+kStS4TlvNp8CRIQzh6kafarkm06hvkAT8D/CcUycU&#10;4HT161smcGYsmN66wI6yT8AiUrBZozAYVRqrsmS8eiZDGVTxsZxo8xGjB8cC5JotWdnXshknRV/u&#10;xZMXaZhImqfJbHKquhS3bIt/bbEC6zwbG08wn2xD5U9G7tTHpzHhoPRpfqVm6F08NOu05OqEt0vL&#10;cxPOpKA2CVsJQZB5aN1nP61Zn5YxKxwwI2lHcNiL3os5gr7Gsem61w9ozDQwk749xZa41tp/H3cr&#10;psSXpzvFE37Lxl8Laytg7laIWHZSKHFnZulkRvkI6ZgTKLsyMQq8GY+LE1PBzQ27PTOHeEQllqaY&#10;b1HKSJLI61QQ7PHmusuxxQxyCbbJvcfqeZc5kewYTgInx5vkg5APBhAlqd9Eknz1QYn4WOlEIcnN&#10;hedP1g7r5W/6O3/jzO9X9/ULs3dun/fv/My/ufgrAJMa6aPcYUx9g2/pE1cy6dQzVe5oU05KQv1L&#10;8y+4AexiLt+AiWIpzASyXcpFxD1gItSJnngaLJQnimug4wI28r237mGRuSNhgVVKZ6qukuViQ1tk&#10;oeUYFT03Khmnzd0DBLKV/uNPOY3GjYoargVuqh0hi87FHZuAuIMGdB4za/ol61gvsqI9lNmZveK8&#10;jvNffn1arwy21stoBa1NW5tsw9LUdm0YEP6Oz2OHu3RIHuBF0FL+FDvMuH01wv2ZXawdxhM8Yczg&#10;hSCdy8TvWeRSj8X3VxEgDyYzor3WLnxG87tXLvPK6Pub0NxCdb9lJl61hZzPVVEuobhMvXCG/86+&#10;z4UcvsrM/N1H7hyOV5gzym5nkZcwd4BYC/MXK6IxasiGbYHF4bMZAd5dVTJqT1HXVdtd6cX0Obyx&#10;EzqJyJwNFvrRx+nMQgbx40++wNzzZChOkeOlonEGtC7MX7glWXOu1/qDo8/am4EhjwLuyYRpLGoz&#10;bnY+M/dBTFph2j6D+yLhmA8WNtp4xfPHE1hSHShaWMTlYzv9ba0kqp7Rlkj2rJDLuiNteoROqqZC&#10;DVfmL2acm7c12Rr7gLgXWlFT6i8xPWgEiGpaiiFoIXz5gLvb+CcxEE7cxvZEBo8CjcL+6JDTASsU&#10;RBeXqWoay1WkV3L1qOa1WPz4izwvlQtJzUGomgGbS6jSNWXKh8gb0AKKsmlOxcWIxYQZz7WfrM8Y&#10;YFV6sRh3U7zQj1gabGM+mvNMuEguNedAO4JFZiqnfptSYPy9vWeStnwQaIhpK75DKsLdpljSWGHq&#10;E1D11iDIrVYUc6LHI6HyFCT7Mc6GqZVdSQwOHz6vx0MgHmmp8Z23QQu4GAfEVp5kn3N7eBg+vhCO&#10;yO8etv7L9jCrFn/qgD1CyibZUMN3JO3Tf+uv+k1fnbnfkf+/GP3/01/68xiFwm0BNR4ntxiDz+Rb&#10;QvUXrPtIGrN+2zOw5m+gmuSexGEIYQS8hMmf13cj8qgMh/Qx1bTLJekP/IL7LTXtTYYP3iP65o7w&#10;W/aXFj/iiAHhUI0pMJPyN75xyt1yfrC51HOszlmKIGZgZbh7WnnrTMkbDawNzmuAJQes/X3OjPEV&#10;L/BcseoOc0NUR5LcR9bK1lHlCRyw3hy4AFljFrOQy8Fjyy6ll9+Vqn6ItOtNh39ZwUQCv6rcR29g&#10;OE2EtMKsauPFzHdAd0B81Z4i5BNFr4w50GSGfPH0Fe0fhOcUUm8m37BvCM08RbFOBxqWf94/m7x8&#10;bZ+4DGAYzQnt1zO8lqp5gXMqgmo31+Cr8w7BB/481Unfe3qfksszXzfWUiLpJn8h0sLXDpD318Se&#10;5MPnEP+ER6ifkrkTuagnHBEHcy/H/6HHYE9g19997yOAPcbZU9MRzUd7AdoODwuDypvUVstI2SPi&#10;WVqisOa4WigWnwScqMWAN2J4TVVd+Cw+PzDCJQ9uHi0LfQi0QAruH12dZ0A8ZCarmFlAzRlzHH7i&#10;OtF2afS3nrkL8tqV+bCaFYvEpzYVsCs6b2VHkuF+aOMUxiE3RcuaHLdQ3DMQZC7MF8nkWjkfo3sJ&#10;j9W75FRgMp+jWuXcUyg6xqCRfAaJ5GyrWoiRC3vAL0ognk8kY6JUxgnzbLLFjQgIByKT4ImsLhpg&#10;Oyu4aiHWThzWZzuFywIT8X3QfxXYExzCXZMxL9huGpcOfrIohfnm+in310gzPEaNDVyKDn5KujYb&#10;f8LaYUB7RoH2TCdqrLal0a+KiXXGdHEm6oOCxNH7ZmQvJTTnrsmyQvvhJ/RPaPPh0X5EhIokQ8OZ&#10;rNiTGXDwR1jMk3jBaePbOB/dsg/dFjlSNr1wQxWbmU7gQkz89K/4db/1F9no/0f/9s/UolAVhRQP&#10;LP4FkJmXX3HyrbPOs6ct9ChXXJUhxTqpcW6JzEVcqaSvoV47vIDaGppzdB/al33v3iy+zF/XK3FE&#10;+hg1xlg4EwUvSl2gP3qAyL7j38orpkn1wdg4sA3YYOw8ztAj2Uho+Wt4KOfJRmGL2xPPMn0Ox86I&#10;ep4zdZi4VrYo2JXO8jvA80WcYemIzJ/WrRxP3Y+cXNiOUlJuPJbC408QLCAo+8rrr+ApURPnpeYb&#10;GhNFUZR1B32gPS0IqC3YcPmQj6Jq40iLPQXdhrjZ1/2mcLt9cnCWom1t80L8pQSz1L1yUFHBtrF5&#10;Jdri+lnpudZbmF6acT5wecKF1PSynV8uZ6hnbISaqM+h8hUjzvpb4/BbpVmjL0prtb/LG8Jawhvf&#10;+nBchwCdBMWbcVj7oWOJZQRT7AQ4v7XhbMmN6EOMjlVnIOLb73xw721Gn79HZ+vb94F3jE9txubV&#10;vtAg0v4AK7dLksbhFM9p7DOVOlRgBW4LJ7ODRPeDgNdaqb7CCdixY5z7Gn04HruFaeYITUqil8Mu&#10;A4mgFvMJ5MPPk1F+HiOG4+E9LOY6ZmmeItfc6DqNfqFw6dhAVf2lCAKbTr5bsTEpaMSK0h1flGjs&#10;Zx8DouPIuO/axtEkJwsgAmXazPmLgiKN7nbyq0kgeyDmO6NJzehvwasuBn3zvffY7/xEIblYqvGw&#10;Z4ajNgb3Ol2jCqffNRaUrwvRCpRvjDa7TxlETCZcbKZ00Zy1R+MSWhUsYDQw7oYk+o+FLa568nCw&#10;W+w9R+AG5SlPxcWqQAUVK0ZRPrheZ61G0OSGckpPU1Wh3k5hr9zYvKcCg4rwxeby/+AX0uVgbMec&#10;cEddrtWIJ8v6I8i395iC0Qcf8FGADk62f8q6ywGUTj0jwkcdbXzur/yB3/6LbPR/1d/3Q3/lp3/C&#10;mjglI/SPZK2Ayyjz7crnpiRycfXjEefi3Pxf8tCJk09QutGxklguEEEQjUCihmvCfPJt785777ND&#10;2HXSK2P+srLNq+Ny+4RnsYyqrMtvioJIUv1+Gx7EmoKVxQNmSbf2sKQNySIOat7EFjGLgAx1E6iV&#10;6bYuACXZRLmAve6sCnthvFnZyUsoxo3iOS+erEPDLx+nVPioV8RijgvK6WB8WAPY+je+8TpfWH3u&#10;GzGesapOzBqJJkPnoeDiBUpmDmps90onROAG1y5aEr1GxWorD6skAujhpneDuFXeMvOzNv65b4PI&#10;3Bu1jg3fP6DLaqy8ixefHRU7dFBMBnsEsxzDSG57nFn6TH6/PhWd/uu/65QdFNRpqhmxHoahIu2q&#10;cqgVt0OvtOWjxxduj6B1nGCv1tpXfutYWfx8ysae1M9ZAkCJl6XnQMR3P7x3/33mW94j0pcOJgPe&#10;tQrq6o2taUTlhJrs7jiuVUqfdrYJiCZqgFhnR1nF3pANSpnKuqbawCqTsfU3LFA5SReSQgUuyIdh&#10;8kCER2cEz8Er45trvaQUkysr+2XEmriTYT66amBQmBb+zurt6pftlq12nUOijbAcGGWhqlF8pNlE&#10;PmLk3IWosjgAqt6EUxoXJxfGJBVsknIccGPNCVUVTXl0QzayMH1ojFrlK3n4pC89ZjsZ7c51xnm6&#10;PcoOYg3Yc1Y1UmIwWn6OIS5GRbKZKS7YqKVML5dA2AY6w43lhRV71YUmBaB/BoNJXRhnZwmZ9zaO&#10;KsLIqWNzSl77OPXO81CxZ1wSrXO1en7LCeNk2eZcn7zS2ic3RV3IpVLZjsqXeAZVAlEuajHh/hZE&#10;jvQC76lz1/oDhgunhatlazihL/8WG0cAmRPSDJhIvsvrcVnAPoyQef65F7nb2f0TvR6fFT7Jtv0f&#10;/5Yf/kU2+nz8//Gn/nRyJNhiijmmMPJbnHmmtAaBKSGHUcRnaKV+KMRF/gwfRlbWANfFXOvNyTas&#10;vB5Xaakctt+0SrVSLb66IdJnXCj1iBTZXmENNoUjGD9YikFKwdhhD33loFX/pKmtIaA5nTyYQ6LK&#10;MbBjyDvNZv0gnleQaEh78oOj55ZZBF2cYU5lZ0KlpsKsUnrlaVehDY247AsCCjvImJwL8fv+fT6F&#10;E+fwr7/x+je/+Y03Xn8dcipgIjGPa4z9kyCok+3OfEcCC8l8oqVxmwsDjzU9djEAfvhMwM6s8aaP&#10;jA55oI+xTk737kH1C8phQPibO0dgLWtBbYY0o6ufHQrG7dBzlDzoIEQREho7xvmkDEPzB+qHgp0j&#10;6FpW2L191wcQsnTLOcYBGoqUVzq2zfYozki7dvGlTXtS5+mDr4rHXblC+RfWm90/TcsrYn+MIPm9&#10;jz5lMNab952Ca3w/lTFn/6C5pAKMhn7Al9esMbYzt65aIgcWPM4bNUB7l55+uv1pQwKo8NTTrG4S&#10;xT3N3yOt11rlKGlmTHwK0v05wATCCMwOgcpNrM8ruE9rMWmwrVJcLFb2BrfDJFixgRqg4MOoaKaW&#10;59LcilLG7TYwNiBwcTMWX3sf6MgFyI3sRmxtILRG1cvpiaxdtSFTtzcXfgYzRLyvXHnBuwgGm+Dj&#10;qlNJLXJQkaWYMeEnbr+MuNQuazFuPWlIuAaOUBL8FBYCEHhfAO6i7ZFe5OrkHmbxVdx66UXcHc80&#10;yWXlM2VTK63zCbaQW8vNVW3C2kBFtNpuWbL8zf5iUxInRtb7Oj9oQMnf2LG4WFQcmevOtXKTr7yo&#10;NRUltAVmhMr24MJwvVg3dDdz7UXl4lNNqVzw2dqLo3JG4KaZBk/Ex8NxeKY8OygCmP28zmNY/Jdf&#10;ZB7aKwAlav1XDjmhlH9x0RMZc/q/8Xf8nl98o/8X/81/LdyNWXfIpRoTYJiIdhACJPbBGXIXeAF5&#10;JcnyW+rLv8NaGfNpROw6b4xXIzi6XlwyU5VjnT0sRUFaLuQzeM2sRnVloTWT59LzjafNQsygRLPF&#10;X9jemNIDbt26/9XNYYGkh15xVepVKfdan8stogtgLojLqvgzdK0+MraQsYLcUIH+GFTjVlU/3Bzb&#10;XYPShoT5kPGAB3miTN8gpsCtU5OAevTWm29i/TkHNj/L+RvfeP2b3/gGxFQ2GV4T82I9buUEhbos&#10;S0l+zeRn9SvzlbrLzrc1VTh8lnEo5Gj3MtUjpV4zX4vxG7qyZCDA3SOUG1l1sDAeQKIn3XE88BlB&#10;svpuX3HYNO4TH9usWc3sfPjM/jG7qzUYiFocPryjq+/xuBOjVJzHgvjLXGe00zCuwfh2aTUl8J2a&#10;Lj2r5tRn7HzOf/UCyYbLh1bmLevRZbkITJkLMrAUj3zy2ZeAOPcQsXn3XbnAtv1BjJcI7MIRvlt2&#10;UoTCWx9y/6/0ynPG4r/66sv4bWA6Ih0JypjSjz9lffOkxAbN25/Y0KnYArIk7erUYNrEzlky1BVc&#10;iJIRxE2AR26/aIxm/R3JApO9z7Vi0VilMssCo6X94Zbq+z2uLjqvLVpOA3ckkaLIKu5TLaQYxorS&#10;WolIoHPVmslXWFeTSUGOzjlg1OoGgGmEQhhVYWdCZeDGwau2qd0ngGd3ciuDrYUxMHEKSkTz5JXs&#10;tSvaNo9uhwJYPYsgAXMW+ZNSmYrH1f+4cE6bPcqC4NOno05sxC7A0VjshUpNB74u+SMWGaYCx4Bz&#10;Yhdbt4gGw96Q5O4Q74eshjoVvmlsfTVDTKCGtUEOj1N57TVOQtEt8J3DR12/ZdVH3BXmmxtEgAi/&#10;9EXrlZzSc7jzMgNHBh4sSX8WrqG8xPaCBTk9oHbcH3E4noSw3DsKJbEI0dZ7+SWbkSiGApEA/BvU&#10;HQx2EJ0Wn0SFVflbf9c/9otv9H/6x3+UNcd5mYGyuPkG/iZReUn4m5yGh8eSnX/mW55i7AJultbc&#10;2zLPX9VfjyhyndKGSF8wn2pE0NV8/twcYJCX8Icgm48SzqjDrOR+kBrKaHU8y53Y9GHjHfwtj5B1&#10;VAwU5zdAKOpYfeS1j++z7PTjPsevr70wJo+lgCY/8ndORp51oGSjbeYz1u1T34cXYEGIxJPLw1NI&#10;3cKzM2zm3j0qbyw69/lzz7Dm3/jGa6+/8RrriMy98g6jKixWmo6whmiUxJXuxgYINlOj2tsEHR4G&#10;bRZy8AfhGHIELVIk6ZVQOG/YpHHP8fRYwn3itlP+stPYugsZN2mrGnXVDawj9noNPUCTWNPgUK1f&#10;qKn4irG6NUzbTLOo4bqDly9bX4FbJzCbnt8wrTN6vg5YjnJC832Att4X63BwO+E+k5Omr4G/8ME4&#10;HGcZ1vPAgx6itCOWAVlVVM/mZI7tz0pk9etJ4tToP/wIEmUoBiBeg6oaGCLiL9oIFfxM8AX0e4+e&#10;rlZbLf6Tj6h+/MKzWCxsPW7729/8BksTm8e5y/qEUvzJZxRjFuZbOwxvloqr4GVFyEw2SxJsgucr&#10;sSNqDtkxjp/dQvovqunATirJFk/a/7XpFubzKzV56u4JjBuHqdCj4YIEqoLRmP56ZNlJGCXBZfHo&#10;DTuMfR8SxOI1BKLti1JtsY6eRH/O3+fSS8fzo9zlesdkURGR8aksYMoV3IEqrmkdGypBy0myJUON&#10;B+IuYs3Ja7/xxhuvvU7T5Yt0vhDAHcJSg72ct8GnItUV/0aprkfMb6ApObWjYjRJSm2uosmYGgyr&#10;QVAVJuNxz+QpvI5JiWamfjNAY6xnXAC7hR99lD2YDcfV6jZYaXYgTGetFjeWAetL+/MEU+Cx+PSL&#10;FnEaz5EWF0OUE3B0E9HmsSSZHBVBBpQdy2I7Jj5uEj5ganacCVsTHR4mRL6ixX+JHIst6EqJwKPX&#10;qBWQGGUDe3/wH/7Hf/GN/k/+2L+knaX1AFysQZWTw3RyJ4mh7C4JT0myGTFxo01uwSvNVrSxq0rX&#10;ueqKAfzMhtb410wGHja3kBLxq6yR116H6cLi4gZ+/NnH79A9owDiu+RwifE40ajSpgcwNZuCcl2L&#10;CXlqHNrxjn0DiLExhriGhe6sHM1WgbAdWyJLovB2lcQyNpG1yE7JJSaDRr8OcrdiIswd3ahH2EgF&#10;ZiHCWEMfOnWXLl8QWHJS8mgmBLyoWHSP20iHzBqTtGqzs8A+Z9aP/b3JLq6alpJbRbp6T2oHSxql&#10;Wpwh/+y7kJURB4Cb0Si7JqrIBBtFcLD//IqzB8akks0veQHwAqzR1RH1vwKQ5mPqRE59oYwqNo5X&#10;bP1AceDR0q26DksO9sn6Pggz718ZdGH+QnLrqnkVfdGkKSjBHCUJynPiL3zXB3xchPkLHwQXUPu5&#10;OYs8VGtDzcc5g8kqHWP61iaUqivZS8Sd6hA5BVO1xzkOtPB774Hm338rO0rFKVGVLL5CinWoynwt&#10;Z2IGFjH+0+jaP0twRnz/rW984/u+9c1vvvEGxsBGJB73+x98AqsYhphEANEck9AEcOThnfDbKij1&#10;UK4M6ES5Y+NqAw3uoZMqZtabAVLR+eSUFSE1+unFs+w1SdVMNPdcbnzwo+irm5MB5wYgR8VlcU+I&#10;i9mhNa0L2gxR4cRUa7AMS51WEcNmnqrIoABPotHbN7tx3MSMvtaR58299hLSccPXWvfSOTlsmq6a&#10;e07WQ/bZmIkTxcy98foboJoEcJwri5zjatySwlUZ0XsPcnipeKlAjQqeaD7XzLc13i9xHvhdWpmL&#10;ji3z6o+smlo4MU2R2FqgMfCRdWPITKydNDN3rI4iiZzcN1JBQ4KGPCpKWlvcmqfYetyuqWOSWLAl&#10;+SRFQkIWfagLPLxNqspbc8O8qKEUepFW42nYtAxeG9oHNh7Dz0BjBhMgFzz3ZqZIqu8KIHTAyFly&#10;32lhFn7r7/5rwOj/4O/8x//Mj/3LmHEMMWgkkA7O0/LlqlVpJDluzXQK/aNEcQEjcFwS4b1sVhm2&#10;3ijn6TSTCT4jy1tssZMaXRHldKDIMzUZUYbF+FhwYod7ju16izCaSNxODu6Qdl9AIP5LfQ0VZNLF&#10;sxN7mSNR4BPPPPnsCzAipN6zRTRxddTnpY1BudHzruKBdvyyuBWBUlWBigLMOZb+VmoCP2Km9hwQ&#10;odtkLzVBhEqWKqdSQVprLlsuDihevcnW8n3t08M7foYaODL8G/5ATCQJWuNoILc4uHAYi1d52ibk&#10;ismLYwi3HbtD2N43vFdy9Beff64xBPyXngnr6jwSoIYZ+hqCnuN3AMk8PQpm1BFhifCr2Fb1OGlI&#10;rRNyJkUx4iU8JQ19jRJr3uEyNfpVV1fQFi6yxlx1of+HwhmUVnrev3QGGndix4x+Axgr0Pp3lRWG&#10;QFXZTbvUzUuYTxlmrC05NN6RNFjikBwz6KlN+E+hszPuK6ZPdWUZoQ9/8sVnMLTffOed77z9Nmqa&#10;WFl1RTR3JoifprARhKVva4id4uzcN6qLFOC//a1vfv+3vvXtb37rNcJ8YBn8kPqcHxjps25lsuT4&#10;HZ1s3OMKHeBYQMuF4jHtmDU3lD3Og3VGZxOwmjL4Oewf6d+S+gU8uRWsoojvMd8p/BwdG1FRF+eG&#10;mLOiRFfKuSIZcFvX1YnFp3jAU2Ydc3M4QlPqBF5KWBWqxNcwPncj6YyaEgP0aUVLs0KbXHmCCJY3&#10;uc8hkIJCRDzWqFE5fp/5cW+/+eZ3gTRJWthHhNE8DwrekBdotifkIj7D23hLom0IoBpmKSm0YqGn&#10;7xhLB5hgiMnDLGPgLBuzEVXCMJ/nWYKYopw0jnQlDO1H7CtoIaBQNFu3yzLhWUap0fNZNo+lM3Bp&#10;kDAun8SOQ+EduacEsngXbZoR5SCDdYc39bth9Nws1Upk3Gnxe/ruIb5i35iBCXlV92YdWweN8SFt&#10;r03EuoOV9C4c1/vEiEYg/CRBEmPW3/Q7/xqAd7iAn/rX/yhoJTclvfu68UZNcmyh7peTxeBRuly9&#10;rcZp2mKdy8MPjIYYYULcYZivdrHhpaBrlShvPUYfsSfFj3lCK3+zGB1JSL/We1SG3yHSd2xXWfl2&#10;aaG3aZouuy7bik56BTYw2wfKLL0EpOdUIKzJSILhwTSMk92C7XGkXHjgWAdurbCWGmR4fJgY1dk2&#10;JchpdTbx8Ok8aRKXKTUTOGMjfJbOjpdgjrXmnzJ80uSJHVRS/PCjlrvhtzl4kol3yEQ3nbF0tEqY&#10;+YqBb6gL5kju69ox6Q77ks/F2TwCaoy55laCFXBtr73y6jdef42AFOe2XiD+oGuOq1b8SQsPaQDO&#10;MR4QERhpqY7oEGMl6PBjgsBbyjY6pwGiGvBYeQmYuMUaMCcBRHOd2EtLvA665QdRMmstH6Fn9Snj&#10;/+y7tzzezyCgQ94cIbU/TwfeQJqlA/qXM2O9jMGfXLrSlQAuXpCb7videBBxBABjH/rig08/Jsz/&#10;uXv3/us3334TlR11YwkkCzVlNZptmKc3Etbum+ZZ8NTQCCHG//5vf/v7sPivvsqawB9F2qCh70PW&#10;uIS0oeWTE1DjO62+UyAUTle0Ixn9gEI+yXzRYYOUXT/5iDMk5SqYpZDFI1LGknexlgnzgTn4NKyc&#10;8LWpIDtvQKDkEp4Id8RytfqvdgJLy3nyaVFpHryQyHOSIKWiSb/MWiX17YCnLwFN3VIsOXVLYuZo&#10;OcmPj4ix5dygV2sc9eiA7bhsHM9Sc7ttWVTyiMuo5d1TrRYNK2jK9KY8z757hTCOpYMts+ggohYp&#10;vanU9cMfwo+MoOIFFobat9xcfZFjxxssAiSsKL/AwKij6xsSXXD3iOSwfy07Jj1X/42A/iMPYaE4&#10;ZzXYo430sCLzjgBE65l3RMhL6enoq6zooNU07SoNTlHAu2VI55wZ8Yx6MkILGPVF1V0zxvuEsBSD&#10;EdxfIdOJ86pqywPm4zgkF05XoDJ/arvKKJV7ckgvX/zGf/D3/uLDO8fory3F0W5uc+Vvs53wY1hx&#10;nPRGVvolmvVuvay4a9eZ8mq1sg3UsxojMuzmFb8Iq8WEJMA9VaZUOAqck/h8h4Oqlq9RbMhFYRyO&#10;XSDsfGltG4PAArXDhn1BlIGkgqlJ2lXBBhr9nLHyN769SIb1LS1vLLMYxrnrL6XNWag4ItOYfAIm&#10;bgiXg7mXlGAa8bwJL6J6kDFkgTXLl3T4TMlxUpKuTkInw04h4dnHR+ou4Ot8eXcClUoXbiGV9Y/w&#10;MfwQBxR00i0xht4hG00WsWmNG0qtifoUuCmI8xuvvcbIMTGb2ibcn8pkWAIjxtBaECQ+4bQD7EGS&#10;3y9iPOxXY+knbmVVWX1gMZM969IYsoHMfvJzQgmfsUUfIZlNg6QKhJQTjewx24OiVngO2KnUrAK+&#10;tdkz6eXQ9Q/d8/Qi5CZWvy6CXavxqCcdVUeSDzk07akRxaeYp+ksRvwP3idRevfDD797/52fe+se&#10;329Oxi8NQZE6KTpue/JCUgZuExHNhJXw+twkOFcA05TgMKAsOazA2oXV2Cg0MxzUMNhIciOnWjav&#10;oWyucT1cnpPUMJCHjz+g7Aql5+EvMePkaK++Bqj5OuQge8sp9WNMHVHi8ggDpAdYCNAh4T5DFBpw&#10;H4+l0ODy4QQqbMr6TbOW/7uZrJrydBMkwxzbipBEPpGP2VbwYU0Op3hfvUrvYTosCyPT2PXxGo5G&#10;vNpQO+y+YAs/5PPlJdLy8P67LGNdOb1mtXCS5LKAZHnYhrOZut43bJxiWokiYLVFSxZWKK2AHJ54&#10;rzpddJAF/hhFyDgz8jZ7Kp0vOZfFr/ADwvqlbZ5p3svH4aj6R2TFNzHJnKD6kcsqfubYUD6hilvC&#10;9xchrFdk9PMxabB/1CkLCMxc6DmjO/OqJFcS91dxaJI+hqUWeGdqVoKPJ8CjIOKzMbCVyF1YDbn1&#10;a8b863/H7/5rwuj/9t/5T/w5gn2h5Dr/rok2brMK2dwF7K20Xrud2VhaNKwpK3/CRzxRrmSQTtnA&#10;mca1mjgb3W6Iyq28jLts8x57A3QvMXEHKDf7mBUgpmknmLOShWhami1ek8RCItu17RsTI99dx+yo&#10;c8m912IanvreSkAufA5rAt7kusO0dY5KOg11Dp5x71gJQx5LFJY2MLpY1DaAlNCYAJLJYi65D2vT&#10;5YMwqkSHQAsOmH8bCsk7bAA+2yhT02ArbhM2hIwcnSrL+wmuyfXtwvjA1nDB+npYA2G4CJIMjf7r&#10;r4FCEJZyKitUZJRDu9OYrqXZOp29C1TYXnmJ0gnsQxAMwxo53GEnwZTlOpa+E9ltsNOw83A5aT5F&#10;r0rm1dzQnA45DpFq2lMt+nD/S14iEGRkoXWX9ed0OWVKjs9ZHdM0/bB7DMyGHNWWnzlfgbv960cc&#10;8qrrUMQ7WQTqm86uM8WGR/vJp4QMb77z7nfvvf0dsMI2GspM+ma8neppvrfy5pmeOiONwQKdm1cH&#10;2OQijelKK3MZqaoUnBDjc812b3TPfbfrTYvA43AJcOEyvYXVgzxN73BTxArE9zyLNyh4vqrgYJ3q&#10;lqM3xYNvA4gt2uhuoynzk3j0xss1305xxOa+uWGFD1YVahyFpSh6JDcGq6pNzK1IT811W+dc9LT1&#10;yUVL9/oCNALfuQN1KlAVfRFSIyuLB8zKtBR9H7n/D3lLpNPQUWvWz7NoTNm5YJewuQ2AEjFUSY5Y&#10;kyDJkw59BAfAX/HocJ5Ge/UarC3gxqONfT/gW6NP8axcIfTeEDIXteJowoj2T6QPxI6ptayyTZzj&#10;SDc++qPwIhGnS87JVbTyyxTIbqxPcC6NGLMsr+lyAnyRTfzgdY1zLxU6ouSTqB9fY5Yn/SIxY6kG&#10;USnLp1ZkoEDKCRgf93JZtXbyV/2Wf+CvCaPPSfzEn/hDa1EsqxLmEjrHjmjSlSx2Fb7vAExnN8NG&#10;qDdvivlcjWUfdVfTmBA719QuHOSoDnCoC5xnZIuT7YWuNwJ8x6bQ4Z0L0TQjiEGsQUj7tPqlc7ZG&#10;x4qa1Qad5HFcT8ZlDCgjgv6MuKVypRF9lHyZPG6FmvhZ7cRF69wdjVcNGHfohoZF+darmK/NLG4H&#10;HmqzU1kIlw+SG50xlmpAh1Ti9z96697bP/ed7/JF1QsvwvLjzcXjas+VjlMxAYoBkapRhQokQ1wt&#10;OVAcg+htN1mjrU/zLNkMVhdKKHS0+GjPOV3APN68gefkvIjaW8uahI84JU6bAPa1N/ARLxMHTW73&#10;PIb2vYRU9m1NRlGsBO5jx6lpuk3IDbTbRfzT2xC6KhPk1uGiXkDtVGYP+gyzBRlIK/PGDQrVJ3u5&#10;Iv9M+XECyxJ8ocujsr0xmVtnL7txfzKs2tkQqJoyzEgqP1iHVHrhgw+x9QA7jsdSNZ+oTL2x9bbu&#10;9Maa3SNdqiCyLyhpjiRZ29zcA7JVyfMllzhzqnFXNl4VNJhOpeOVy+lrNKXiRrXFh/9h8WUMg4FQ&#10;35PJx2g9W5OM31cI4cH5hux+KghhbmFt3ucVkMqqwR6L9CWfbEiWBSaix9BCLzReGwdcN9chQAVn&#10;TUOyVZxgrNPTm+JNWZh3J60u8v7RJ1EnAWAJ31mhekHMJSeIKUQQF642L+ZqKzK3CcsGOBs+s8Bd&#10;ow8EQHfxB+8h/mNpmlsl+MnxYMs4HvIZAh8sLnbcwdNNN2gVDbYrb2zpsBvDAWzm5+9VkCI/OAhh&#10;/XrMvXAWjVoLluVsmFAJpgiL169IdjJHww1vqZnEuju6TfwAt4MV4FGb6VNUr0w9sMuaf0Uo/JxI&#10;MuoajRZjp/A4VHKqKSyRT1MJFSOMsGzCyOOYxLKsbcycHGvSEDzl/9Fv+G1/rRj9H/9j/9xqaZuR&#10;UJhV7ctInzZ35MkmRiHJjIchYFLcSuRNeGGXSl90J562p54kcQVPgbWaUKYtcGzC8i+fAvsjtakc&#10;rM17jxNBuOyef4FYewW0DNYooYIS9sUxGwvECWAk4Q6CdBnxtWvNPVT+grnF+CQjNh4268VFb+Y7&#10;jtZlvy3jbB0YXE6cqe3hPtm1V/Jq4l0G2tCrpj0XR1YMwJy9SYQPg58wn7XPXQQzx3mR0b8eY+m1&#10;V18Hmn8FHi+RpfoWzxieNGGDHYPf4sT4sJBBqXJxGJ7AN1CxoOXDRt/Hn+BEmy9GdQiyE4wVkvrA&#10;CCEqdUe5Cu6wnCJ7g5+3U2bkzMXObS55TWcAiHZ0c0nMn6ykrWeCgXz4G1a5BIpkSVCqmYzSCbfi&#10;gsxmT++42HczxcoEZrWrx9fqXJ+pZNPTPNCpXElBkPtsoVbU76tLQH9gouTeWhsef7USPTWVTzD6&#10;H1G5ZQouhdx7qeZjcuzhIIlwyB/RcRNCgnNjsyoo75Z27pWRM5eOE7A8EG+dBwx4CeDHc7Ro/6nB&#10;DR9qc1ZGf5F4FO5yUOAw7ZZnvJ/w0Zypel75eHF8BTygnVRQTdFWg1+dSsUYbZFJau08hl2FT8Ib&#10;BM8mDWqcTdNfBTE3TtT9pl8o7l3GFAm3L689oqHCcIc2JkjXxBNZNJw73iafQhxn2G2pKZTJFDpx&#10;Ah6JDEu6qFxv74tos5FxfQ1XXEbCtSoYt1lMmk2DZVwIBgETV8UpTSoIM87kSvAHpkOiPAruHKNv&#10;5mpOEn8pYNdrNG6UK7jpF4Vf+ebF1Dg/24sVAI68pOP8knigCeYN/4h/me1WAkx+/SJ9A3fZNNz0&#10;0/smcL1OPt0VtzO+g0IUfIJJSoNYbVp68kmWtGKiyGZ8+hl300S4+n1RvNLuyRyabMSy0xzFx3MB&#10;qzvz8MN/y6/9xRZcu/mcP/Wj/2wnKmgVSe4pTnY5odAzWrWMJLE+CRCZOpJhhLUrNuxpEy/YrFp0&#10;EdBOBBfRVekPJfRKho/5sRtTTqd5Jp9ekR1cs6Io+MyasqvrXWwNmR9ac5g2LVm2RiPoEBM/Il8r&#10;vxS1UTKy4ZB1yZoglrRQcdV7WFDT5TetGYMhy19Ysalh05zKFNqJI7pFbz/ZLneBFcLbvF21YMjb&#10;nVIHo5yBVh+zGZhYm6Se79cJ9jDespHtDxYvIsz3rtqWyf9BBgx1NW3WBjwBUlfaGl58AZSG94Iz&#10;ceJYeEpDzFOtK8RR1xUMhlFRGTPnZYewSNVNeubp/Kvl4jjcU1cxMcJMROKw/TJauGqOfXTsnYcY&#10;j4ciqWIDjlLYHUicdu1ca1osjBrR0HyMf5c0F2H1LHIyax174PsEUA+yQdeqW3RvOu3+XANYvEzB&#10;mcJ8OAVOIaz0XI9ICsPsVLqx3qSDglIjNl+1dxchxlHlemXOBKkmVbkwfXkEF2+kj4gs4QVejaVo&#10;fUV5gI2RY+kQM2DIy+IN86djLNWvJNL2EWunBpgj2GaznKqIgTbKUQrYLqpWiPNHIrSYDUyaphKZ&#10;aqNcy7KeuGSsyYx6U5n4LNPcWj3WzFhwLYpkHaiIMn2KUJsCWPHMiAaJ46xeP+ahukPYTTz2zsEl&#10;m5TPIJShuflX4DxHtVh1o0SCWIKzqRk7D4ndUHpFV/mXdMP5RY867QjiasfiY/BJT1/G3JsTGH+M&#10;vpG2wUQ4BVL6qlojY6czVXF6+Z8iydB7YBNKhZSiE8AnUmqbdBzxqrh2TXETbDoW7Zm4aTWYlqe/&#10;5oQ3qKCvUTV9KHO+NtlZjYDBw/rd556Z20eSRloqa3Lj2HgyLM6VWASiU1VJNbLpCLK6jDXtLCoY&#10;LXTtSr986G/+a8fo/65/9J/6sT/2zzoH8mlYKy9VpcFqkDrBKaY1CQaSuA41DW6KyF4Wn9+y9G4y&#10;uaVqee3pSY4PXEuqu250IHeGjpQIq9CSpWCBJqDAwshwBrdWTROrEQiZCvlh7onFbItwham1+Rm+&#10;gXXYCGrBIPERPP9D5G7WDCjSEgWzn1Pr9rwb35f/0T8AAHQBSURBVGs/CwcF+E3ZQzKeKE+8SUGe&#10;4e+2BSu7xWaSWP3++0x/+S7RPLJe77/Ps+VRx+GGokqkZQLRzpGTQKb88osvmdjzRZgQA7YWZfEU&#10;VoFcYxBLa1+W4DT1kQxc1Si2y587Azlp8mS/c3yM0ZtvvQV5juCLSBA66ipfEzhiQYsOPy5eP2UY&#10;VpjezJZODcT+GI9IvDXMVx/p5xqraLtL8cxbE9VSq706lXZ5/bYXaDeY2JMNysxKV3qJrlnJqqLr&#10;9KSPqvSInrdMPmK/ZP6F9usIsxV1R1p6XiJR8qVNKFwN0mZZsE8xz/feuf/m25RwUdx5l5wRog0b&#10;DAuMqYfgIpYmiVvja7LXyFMWm7R0GWdmXQSIfKKSje9StFKlN+lsqjKtLslU9qov+dOCTyNdOW5I&#10;zMZJCctOgL7IT2XmACl6x2wWISWL4RL2PeLAomO7lGQht/CGPFbx6nnF9WpA1dq5sXKLr9P8luTW&#10;rnGeSbsqo2NBzrAX0+0Zqze+3tpRM0S3uLkJ10RiyOgraB+PJ4KKVY8gLGATNWVZqMJQpYvWEap1&#10;SOF//31n1FTIkqYyi29n8s3iGx2zEBJT0dDKtrRU6+2z6aCHzpfAY1q5OvW+OF8JnclfnZF1VrAc&#10;vmgd3imVCh1zU3yLyavDXJWNMWnT9QXO3C25sYEH61/IcCdVf2+UVxlbhL48bvJxoi1iNlgRfAq3&#10;kSPaWRZPgINwqulko7hgHDDiGp6GA45s6DOUn1GXmE0AYqL872/76lU2XQf/P34VpjVskxUGZvf8&#10;c9xh7h5biYcKtMcztnxh5543HJOIgRt/3gLAmYVxakYywFcFrq/SLN24rYb/xGaxpx5FHoB945kY&#10;q6+naUlg7KC7Cyu4e7hZ++DMIt/DotssVm5t2B7j+ARIaXsWTJwenRPLB+CsHhdZBcEsGkY+5/kQ&#10;ohSA7FlV0RhmrRUzI6jER/BHXaOkWL6N+ecwBLUrTIvJQqcQl9lKbtc8FDZxSp9RuWPuFMuI5KYv&#10;bcIct6nGvzDYIbFOPRWFBVjpBIBCCbveh3JEnBYpyG+opNyeOpeN+wnNAGH5Nte+GoNDxpdfGnKs&#10;4E6GYUhoFRcPNy6j90bGzhW3BoBbAOZknmKMtvyXRNeVvM3IHVEjrzeZBqUf7AHdSNsxPqX7H+Zn&#10;sX6g6aH/iIw0t2yYYuWAkQJ86DydT7GLKGvFDenxKK1gKMUFE6PmOkULxN+1wl88BkL12MMUI7D7&#10;azfpyci5BhhIZ0mLrGE2JYfnbi4LHp0QrDoO3GbJw5biISVhNfN+XUGZWH8eJqphPrdP/Lo+o0EZ&#10;PFweB2YVGgdpCDMk3hb880//jgoomr1ELcJB3Q0uvqrivLKMgTIea7OJWXW6uj0iAp6lFNoBYaVg&#10;YxPqwuOxKEAAzy0nGgjpUZpEL50lMeoECtExhEf04QesFUL1ZHC9AwC54fKsDZQjLcSyJng3D2Wy&#10;M5w/4QcVrO989zs/993vfAcm/z0KK/Ytsqc2ZQYDHOHbKlqMeINfTgb/M8XkOJSCM9nKGulKt6sC&#10;PqZ+tU47OTc7P/vuZGryTQux/05t5VRbQnJKR4tAMTXNjxk4poXp40a+Xr1eeK0Q44z7LPHgZi8m&#10;wDhZX3RKpSEUy4yNkyd2alKb1UAteFOL5aKNp1I3Qpqot2/7mUkRvvKv/z+M/r/1H/5XLKWSLAOb&#10;+ke5R0fiSrccZWV+WBi0DgUXqJXQknqJqw7bNAvjQFJMhFR9/CEJJfEz5noAi1eN/lTgLPVVMTLr&#10;XUbrxY/Hfh5gYv3dyTEMvvdcM1Fy/9k1ijmP7iUbePTKUylaSdgLWATq+G0jzU7pABOCriIgY7LV&#10;TBEMmEWq1NsGFcnuPhgSGYEKh9ndmxpvLU4dINQowo+bcGPbAljq69FwWYKTdLThvX6HEETA4BaN&#10;ujgwuJBhxTuObNYTI/ms8F7WC1UfMphMC9dqJNELE8Gc3xsaU22863B1g5TwfFKO/H+3d+Yxm5/X&#10;WfaMx7Nvnn2chFL4oyxlF00gCqrbJHbc7I3TOElTp2kFCAkQAiSEQBUSiH+gEhTK0pTirkrb0CUF&#10;yhpQqhaQQOxCVRdoEns8q5eZsT3jMdd1necdRy0UzRC7Y2u+jB3PzPe97/t7fs/vPOfc577vM4aM&#10;/irDry0r3jBM90zey8YC6gR/7EePisi7ZobWJQyUMGKJ7noElxe/6n7XyB3/6G70DK+5fhYMtq8w&#10;B/OZq1wDlbfFdw5Ys6K2+5CMkgrkVy7JZhVqym7ZazYsRPT8VYFhyhF015SUGXOvz+sWujKU9hAE&#10;ifumFMF0Ys7Nn6pjX/m6uUmRvj0j6496qnmM1HYaK3d7M1J0VN4LHdh5irw7u9OD2zeRgd5mnv73&#10;ilaF8XmaugPzTxDI/JoCemqs2iCzMze98eu7eXoOMRyGazW/6ti55+tu5p4l1jH6xCClJJAiTl71&#10;9LfmqeRTJdIZ82FrgGCRxd8wgW4ETJvXW8yrh/3ONzVD3OsdkaC7pbo/1Z3+PhF38lVkVwfc9+Zl&#10;jmPXujHY9vo7tqfv5q/go1w5/fxFirF8j+1mIR3s0AjARUlYhFyRxJErTj/WyzWm9xUyZs4Sk2Fl&#10;JZXlRjhziNnyFiHttmFODdQW2DbRhA805POXPOT/P4eo/LJP8Kkf/Lua6UMoJs3PHdSpE61vQ+/L&#10;L+SneS9pADXZXJvlQElv9JAC7QhV72bmumYahBovgkchX2yHFeGlBtDPqdVpZEO8jcMgAuoTPWOU&#10;Oy/0NqjN0knhjE4SgdFPuaWN2qW8s8mWkkBUVA60fR47pR1X3oqNEcJium06kyW3E7Sa8sK2GJcY&#10;dy2durvo1FELGfSy3wMU1vLBbGWYaszTKIYSWgZbTxYvO5s1o+WlckNexBOsIAFLRrkL2EAbaTlw&#10;rp2u54vs5vXRx11xoHyyr4F6p+9Zxe3e5qf5yJ6gE43GhSKwYJjRPgthynxMfpJL49aAl+K9wRpy&#10;4IaqLbpfBMyOQ5HJAUKn5+HV8Y2W3nGpdK0qCe6gHwwlKEVcqPKumkY/N/2Ml56rRi45oHXx9Vy1&#10;kOakgdXOXeSerB/tCknfGtKRqohrV0lRKWnwBzg3Lr3iVvjq6CPEY1iPzQRfjzND3aTMfjbxN3Wv&#10;uHfsIWIjstU8fXYzhE8LRfoliDO51zwAM4Nk+gL1FJqP4uNdWO7MHqTMWiCPjWH19Fn6q5AJ9l4u&#10;AkKUA+irnlLIMm2StQWivUZPKpprS7CSMIa/S2IeKopjf3JVrfZIeT0tYHlceqKZUPOZxnd19dYl&#10;a9pEntNHixQH6opJCpQjW9WChYJlH8V85BxUmeYQyd001rVJXhi9fupMQk0MZ8Hh1bmwu5ixavsk&#10;fppM70aDzRM5wpU0N+OOM8deKzYZjgft2KwMh39z/OeV7FPLMeaFl3yy/qU6hgqhWpsd7nWiSlQL&#10;d9j11MnQ0DvGwwxPm3pgmlNmKg4jiwqhwjGpsNubz8CnlcaRHJXrnarLlDPkcb48wDxhpmnpti/N&#10;KMm07+XzeO+tYK38hXH/3Q/94c/85A+DyBF/XdKqGI1ZGQdlTw9CUgMQbNlL2W/oj/MwS73XaTkc&#10;ABVDEdKtrQ1909o2KrvLbfNp6l4UhazpLENN3g4e0sQm4GhqpIqwEgQjjmX5PPyNt+R7bVrS5mF7&#10;89pJOyTElFjpqs/rrGcmH7IgXUVbadObGaQIPgpKD3G51LC1PAYqiE3wmrwh88EEJMb0+Ig77DRU&#10;SqprSNc05fihqPS+IyvM30xYkfScemsqff1MLj2tYHggc8AtUylLXeI+8QJlAbgXkYNIbeMtuYc8&#10;ZSVRCx+f3qdFMUF/6HlmJrXB45l2dGov2nMR+g8WzLml/4x2quxwFtNpT0EYm5bgMrerYhmHO6OD&#10;Hqg7t1P3ovzNHAILo8Gwr/8rHlujK50OUAAbnzjBilJSGryZNoxxz/R8G5MyIhpPv2ntljfWXZQC&#10;WEnIBuM28JmoZc5hEgDWwF7kAtlZycQAMHJO8vOw/tFlzGxtlgTPayoorLifOhSEkIeZrZwzmsYF&#10;Bqfc25V9Bn8BHlgJNVavHN/izufDeDSIlAiyMk6voQR9nI2a9F1dIf4gogjLO1KAsiOh9LwT8qnQ&#10;VjVuubGuxk/1Je7cqaPtIZtrl7APOzOHg2RE3m5JaWFctCKgeMoNH7/4zYCwLGDaEAsH3WxXhQIB&#10;6AwaEqEik3LSi/4rBn1nzC0ebGEUmYjRzv91Boo9aTNBHsbpCEcx+QifjY2nkrPuhcYM1RAjsNec&#10;io8q4JNthzmTEtzJ0nuXhvPgWDJdBGJuhUUlHVmLJ6o14qSGdkyUhzlvQDMVPVcG4KoZVXpU2bOp&#10;vOMjzJcHmAekl7BT5Cjaqk83+3zKbzZnCoIp/mjdd0iU5ySeEKuIX7QRkywy0kCceYg46ksGypvf&#10;c2uIs74w7v/UP/kkjwN7rJXaAqbsY3KXE5mVpEqbcRyKAi1rYcBlZzSb/VU2i3RV/g+9cnA71sYD&#10;2YFqOOwYj8U3QkBs4j+vkQNvKqn58GEsRYhb/GUaYOW/7FDRwJTivGJDM23or5HUJZqmpBHd3BhR&#10;KnnSWe4heo4E1+ohuNPar/qPYjWjsHhdIQ0vKkbbKGW19ubkqCVeTSGkJrbiz/K+/aoTryC7g1il&#10;c1jsjwqRs40nRy6webpm73bxnDmqcPdp9KQqs3ovdRKVzwIW7GWiphp1eK5YFV115HdDBdzxE1/c&#10;UCaWVvg1tMu2yyumyhx72OEHgndV/giKW1olaCRqayhMw2r/gXHeKEOPK16fpNJ/eK25A8VC4/sI&#10;DbCS+FlkAdyMaWiHPA/rKUhlA89LYNDmMxvgjVar3tfgfU0rjFDUOTbwaLlvwMfIyuw9VDXyLvw5&#10;u4g0f7VwCdZclE0SB/5dj/h8FPuW1zzmeTVWZ04Oda0MDtyxi5jCYcF+5giWm8hmK8dPu6FOhVfQ&#10;jFOvYiJhRKBpCYd1lLG4lVqZMLoAn27BtK/93YAFHEJcBh9DJljzJULeNuBDYEZ2L2YLPjJO4jFM&#10;DQvFIXxVk8StMRuo+EpJpG/enNSumqoUp377aXl6yzFVTGy0AT0mqY7NNgqv5lKpW5V472O6Fu72&#10;EgFyHHLzuGeaYCGVqNGLHYAkgt300I64QRo7hbVIr+Iipb7aA6vQrK+5wHSqVb287rC3JiqCAplq&#10;OBnKJlcjEIsRSd/wM9RRbnaTtEqZxyFIdLWaMKMBmiagtRg3FLL2VZm8/54mXQXsRPzhCi+Kh6JF&#10;jSNlBXHTTYFqSlrBCQnpd7rqkqYQcYayRKaAloASN8sdffYyJpzb4ftOG2vA5/ve9/BLjfDc+S3f&#10;8i039B5/4P4H/92nP8W+KSN34pBlI9LHOPUqqWj0kFrZJ9SsQoKBsRVX32rvvgIYBuYdweoQLTzz&#10;keACaQ6fJMGjLHu+lZwdNw+iPrk7C81Wy4aQg8WRuOx01tMcjXZZfERbQE5tlu0wXVaw0iBJa8ZO&#10;CHpBsmyz1JdoFLQmQiOmDqIyU3iiVW0aORP0pzYbyLvSvnNDhnhxbB4tk9GhnI7fORhXvGPuuvY4&#10;tkMt6YcLqCAl0gZtnVzbLGAWXVmsxtRscsScmd3gfE6enZEf81hxRdMgMGPdkt+Lr+8AS/Md96AB&#10;sh1+Bw8eGOx0hEtSmutrrSFhg//mHOJzsr/hgx4/6twv9AM1xFKwLave7GbqasR4SA7mvF+5cZTA&#10;6EzxWWRSJOB+zBY7PbF8zXetZnXRtCG7Whrl9PO1Yvqkrdlr8oczJ2xO3wzb/IH6P/UgjaBmlVLI&#10;r11l87ELJWvi0nr5Ei+h10LSxzrSrJtpOZFUvmmgNx/OoZXyyPi7Xawhzy0167lzF5iToO5U54yZ&#10;XGh+zU3PjmYPxr2lfjMUd4JvXFn7RgQpgFpsOVhw+5Oe0g3aSkQ2Bf+cZRYzdp7qzliuxVirQLIr&#10;RKJ53Y+VC2ERxnYg8Ad2gHxH4+9GYzRgPCVmp0JyM2dZy3jhbiLMbmSFGcNUfQODtO9yTShHsc7w&#10;gFrD3Vga90zY4PyAX9z6aKlhqqosmwFnxJ/mUwn1stQolgq0cjwRgKu7zVS8kpmE1RwsMSgEXBj+&#10;VLETNPkpWwskQJDQOmulYyILzbbFtk28DE0jZprp8PSy4nFlNMPTQJtPIq/MPGFa7pk/rYRiTWVY&#10;I5wzcRpkbpBJb5tnets4r70aVDUCNkLeMUt2CETeDN7Emj285QCiFh+W1hXWqhF6AEQC3DNve/83&#10;3lBAvolvvuGgz3v8m3/+Yzx8m3BqVkKWSqSHLKj1Em16bBiyMgzeSqcnkucROSiqiUnc2GiRkizJ&#10;bGExIJlk0LAT7ModzJGQwF29yj7j1qNDgtvLq7DE7JVy4ewqc2GlVyLMFJDMHeIxHgXLQLHmy8pr&#10;fQZYeh4jW+/i/cwv1N46EpzV9GRnkWkH+aiDr6N4u79kJvZbWT5vKkNac5sI1yZ3iyK5mQTN80OM&#10;HnofWwQoSxVPT76IVgpn6XqCmiR3Ke+XZYXPgTO2pKwlx80ZdDYx+4TNlJIZN4WcYDMUN6OHH1FB&#10;TfYYcyBa/FDSkoxzBTQw4rrJYuZ6ZQpKetpI4WQgbOGOMevn6BEHPVI95Uem+zOHT1a+EWrk3wuz&#10;TkfQ6BwhkqUl6J88gXsNljLcEQKrecIoIc07ta2Q0C40N5n2gjnn/2Iuj1dyTvd4pwVxVJ5MX3cq&#10;AY+IkXjZ/edveS1iBpyIC8wxY1NdfIoH3j4KBem0WJ1zNDB8oh7nHq7Hu7DIN8qMIv/jzkNFPnsW&#10;KuxZSMkcjGwHrsGVx8ySROQgmCNDkXRryOZF0XLzuB2ZyYqCOrApiBK8Y1jmgJrAoSaK+kJOQ6RR&#10;UF5qPBUWStr7tH8TAZVZ5Izhl2coENik8xmkGoIHFVFkHvQdH9zutdkJKc5OXeTQ8fEYIQ9BC0jQ&#10;Z/uuLklqMh7Y8HzR/E3+nnlDtdTwTPnvqR0nKR7E3kZIjnCImBdUFfayPNKWk2lHazeXn8zkQCb0&#10;ph8kEma2GwBrfb+NkSb7yPT4RX+M5RjOAy+sKabbt9Er/FSgVDCjvT3zqmoiHoqg2o1mQra+tO9p&#10;v4owJmHwqR4aOcmSiu5FSSu2WxlO6M8SJEfNMDv+jOfLs6ezbWUg7UltkZRoqY9RDFwK2E0x3o8A&#10;orjUKEoP11USUuY88NCt4bL5yw6Tr7j3Hf/5p/8pq6XoEe7EpcvMD4Ghde4sER9EQkVuzGIXSVRr&#10;kW9CLcPyrCSHv6I2ne6loRl1F0sxy+TqTA7BUfkCkiImlO53os2Bg0Q5FlB59KyXwE7v4mPhmBYj&#10;vn3RnHOiQ7GDBdqaejNfPPei/vt4UB1cx02ZLEmmX2ycWJgS2CfmWzCOPVMvUVgyTMjGpT/B4z5j&#10;nTed5+CpaYkRcGgfXstqFAdE0pZpLI/2WNe9YZDmKGdACQqLepGJv+24NfeqpCkHkuH7p/Gx3KzO&#10;NXzUmxLDjdgw1Er7RNNSLNs377PRylLpyUWJk6/csMdaUiMOhnEMAty5q64I7pyukslOw8A7kwY1&#10;brhHMXy6q+5tjWfvAF1jgAzuutwzPgdLOoplvVxgwyRa8LmPhTeFtISNOiTmYCYGg0UPP91auHex&#10;XIm/HQ/EU2H+J9jDn8vnySHr6csXIeYjIFEQd8c14GtpezG56iobxaY8H75W4iQzaqHHHRZ/fCgy&#10;FzKRspkLl2W4TkvGMapsHy7tkA0PHTK5rVZ7d25jQ9JYCeG8wMPNxfLqvmznc0Ef/N8NsFDHoQwY&#10;rfwangyLE1AW80P0Jzcpfzy2vy2q6r7gAYKWWqmgDJZ1+gc2wDdnvDxkPF9xzlA9iveldt/ETIoH&#10;Ic1FYJztU2UcLVkO2Iu4dhBahBj3QY6ediPqPye0qXTPnU91cfrjqeGUZTTUmuvtBXwALayXSsmJ&#10;BsPI54MsF+MsNllPXEYOY0V3+BCZFdurnIz1bCZtyhZhnxUqpkCXT8XVD1OAO+i7VLjXYU7vMkE9&#10;VlAFZUeRuX5N/FQLXWZEnQhCsXqGQbBSJ/Yez5f4PnhXh31yEV+dwKAnTbPPRjLdJh9WauUfBWN9&#10;DKr6oRKrAw454dN+zUPffBPJ+w39yM1k+rzB73zjfT//n36aJ4UFo0RBtBLTxJkPjQCypxqMn8Y9&#10;6N5+plkYHLshXmnqansz9YMMSuB/GeXmuQY8Vrhdy+lCaGOfkqEQgXghIZFAmGFusd18oGagLivO&#10;AgfoOHNF6kH6QwjFzT53X3LX9UzXMyNrIL20ekHT55yXlvlPmz+emQ/WSnWGMDr2YAZ9RquTMiEs&#10;xGvTgXOp3VUvu0lk0ThDA+N7XDlJWaip91MX8J1cW1KUCGsR0dyXjfTyQYIrPUMDzLPKRVZXwdA6&#10;B0NbH0NFJTk2ZWM7mBRfJ5jFrGoLDwt+dSesWI2qnDqjnktt6ANjK9rHpe5bvkqeHby3tKgGoqly&#10;i+Nhhr4xWigVqu1RhOb/gQFwesC7n0ORH+QNqsw0TB0qKjn+TAnOhGQ8p6I5jsPtOrDy6+9cmX93&#10;quSt6Q0oZVxflgOOUTONYDtliwjGS7/nGtoRoBiQB6EpoO+mv284ihEMphukyEB9J4fyXuIswYqF&#10;yQX3PGk+AmnPnhgX0rR3MahgH7dTKfU8+du2c0Zxiuv/qOgPl8BnFDALBAlvxnMuaIdtspAxIqvn&#10;LJLceXZaMQ6RVOZqD6xgJ0ygXAWEnOV6h0OkMqBDk+3PhnraT9hxN6mu38mf8H7JUbNU8tBwtLVW&#10;0FlhFZWqmoYSVHJQMDRxG8RSgY6Hj6J4VPH2uU04mh4e4kdA5FrYRoI2YReB8lscDSfiE5fLXjdN&#10;jzV6yO+rAzyHf+HbyMc78okp7ikxaSjx7LPiLIzw2jPP8IG8HLcIPiJOlyzBsgKuLcDEY8KCqNmU&#10;DtMblnA/HM31z5RJ/uSw9ikDXM44lgV806bKwnpQQ+b0G0uJ7twGssdhj65en91Qr47iMCXgbojR&#10;OTT5eaJia+U1+Z2Z5GaOTJTx+GvDC7/y9of+4A1F8Jv45psM+rzTYz//X0AYiR48aaD3TXZDEEQP&#10;UK7+aFtWdpKNvh3LXPKlBzYwJm2JZy199EZQjKdgHlhDtoqM7AO2Fx8yHy45A/QA7JPHQ1hBXx5C&#10;h4pBdvAyvjRLH6finTvYQFDNbEFvp6YeC0yyE2cIBssY9KOgeGKFr9mnbDZD0J1ke/k9g24UbRZM&#10;xEGCcT1eaZwpPou590z6YBGcyxsbHYcRGhJ3H76bXIsMi0/AkRXrpQ3vUpSzpWaODqufhIEV+c/I&#10;2CpTiuKrXVwP3X6x+VoHFa/EBso2LXVAzZPIhE1XMQ0xaFnSZvw0cpJFbElyYsEUfDC0ZXkFFLRc&#10;R+l/qJxp/sqq1lQvD8G+gpFI7mAWAYDIdpDwwwPJAwAJlfSX0pZUFnJrBCmBHSNTQX9w9jWrYdP7&#10;yeJ+EsphrWjOWePRQZKbFpw5v3AR6AhnH3Gfvrlgum1zDsyaPbZYOUkFA+pBG164OyYNFDR778b4&#10;zhmglJMwxPbjHMZrorHTMSbTBQOfMbYoLEELQJ9bjxm+tAE2Rrm2yKx8xzT7pPlavnB18ff8uTQK&#10;1RdeRtlw2Edptkm+c3ostlyT1X7Y0PtbiDVKszagekeDfodJbZNkTZ4QRaA6HWXoJKtUFuatKZa5&#10;TYHOpZnWLvUWVvN/zfRJpWd1KPUr1qnOo3tmHgMWf5rmUC6ww3ia2HuFOY52Om22p4jmbBX+lnwI&#10;VNY5uVmW1tVPN5OdhD22mK+dYe3NLhxAmG8mT+Jn6K/wROW5+zSLyxaONKPLOI/JnN6sHws+bglD&#10;fBCIQV9mZ7i0qjuSst5mXSydcVczs7rurEk+MUTa9IZz3/IrrzRY7brswjj1CEkzTde41JlrO5ct&#10;6GNlXbuCfv2Sjtc25PTn/FXh447wVpUtXn37B26ByVn/t5PkS7/8K85+9meJRjw96Y/tv7Kqk6F4&#10;24YnH0tg0nyBvLwGeSbZ5gMUcm+4AxJPEu4aWab+Cv7j9VlQeZdMv8LEbttdbC/nmQCYPiX67x0c&#10;VtyE2EbR1zitR2/KEMFf9H4/mVIubVrFzWxaUDneSruS7AoMQ2GrC2MuB4ysNUHIjsQK7E5g8ESh&#10;6HZaSXOfy4gdwSkkZFdYp0I+MFuIc4sdTOrrCG2AoDrYg5V2PjrBdtIKKw8Mi4ApYjNwVZ5Po2YY&#10;KyuSxPKv0vK8hO2sRswIAm7yl5DnlMDCONJUhuTXeRQcXs0prrpgUJXDKLBKSC1vFUrbfCmB9wAW&#10;OMrxy8a7j5LbeLIsvkLe3d1Kw3CIy+aw/g1/TBScjoEJoFS8hgpWmtim1q5ZO2hrFz+D6PVoLG3j&#10;pfFaBvFz6BDhV9Cf9qed3AYxJnihOzyzwMqEiyBmpwb9Ow36TmUow2JN2APA8seOHDt+/MTRw8eP&#10;HDoCR8ygv2MXPy2RJtczLos3inkkpiFAL5c/KYZTdIz4lay5HTlv3aVNWzdd/TlpSRe5WxuDdfoU&#10;Bf2p/N2AdVEp+Xgv1kFszRrCyYg5dEwDXAjL2GVj0qtISRhxWOpqPWoP+yrGpAHeSRjmngd2ZXgi&#10;uJ/h4E4eYeWdmaNCdrgFNBxV7VqFTBqstaLWT5s2Rtaghw4TlANYQDNoSmkBzkPJwT6jfdlYgvK0&#10;4hqPznhhz1MSr5x2pA8MLmOawhQqubJR+9yv3HioobrP7jsAfZZ4wKMwjhBsPpvSPjScauHv2UFz&#10;IQIGGVmIjzW3ZzwhkgJYzG4wK0M9u9mHLyIwj4M1yqSSpp7yU9QBLKA/hLTedefLwKeitaNG5sHk&#10;9/LLMfgbFUB4qZ8XwnqTDErsIFFpv6xnhjMPUptKjmhKarNIeUDf9uAtielfPwbOfe7nuGHC+mqK&#10;5L/qZ5m1NHtH9lurEovOGC7QNx1SMyAH1pB+8B/dGL9kuY4AdSxzK2zdAdopSw0mBvFgABNgK9ZY&#10;ToZq6SleY7N+4HQJfPLiHtQ6t5Oceykfoy6grLXcFQ1u3EVLh3mRXKUMJJFMBhiXoiv90moiRZ2F&#10;uBm6g0PJCGkNOFnCGfFb6Q0wSk8XWalokJFQBV26yIXz7ija8pYKNywJC3kfn2btQUvQVPUY8XW8&#10;MkQS3nlzRWnisBwt4FHuMItVDUQabT28L2n74ozh8H4kYyVEpjidjoSe4llUJhTKzm58BukQekhF&#10;z4mJVrt61KohLFmmBYDyIwR8mzAampvNGBbjrY/6jFAunRSLoVWDw5pP7OZfKWgS3gzEqJXhTefG&#10;aXRKNurH0PqxWY92HU28yxMdBmlPyIg03P4EE2vCgL7NNtd91DsNVXUurMOgDyZMwCPamhg0rGZm&#10;++wiVzt+jBG4rzl5/DVHDh09sJ9SjIO5uVTEcSy2zUZ4bs1R0pXRPbLZCzkT6ArlmrNo9PEmcSnR&#10;1J8hRZWrrXt3FZgN1Zw961fkus0ZJZ6TJFW2jKeLSkaOCc1QuXCnJBxi69u2cXrUcg8Vx5Bea3AZ&#10;Zamb0VpRECZ0sGqwDskIVVOcaeHruDT1aMVcWcsaz1GKm06U1rIzCYkbb/GB291a/BU7pOm7fJmz&#10;s7XYHnKFL1+GqweRLs7x+Ow+SwxjW3sH+7LOzrGAS2M/sRZhtxam3ohJEMlVnPvj7jWJ3n8AqI3H&#10;jocS+r1+xVfkQU1zW/RlBkZU0shlipRtiW9XyWtn42kmkaUUWAL3nkZIG1un+5xNtAHmXtgK8v55&#10;K6xEaQys2nsjpRtCwSDXsW9j7vsx2Ba8AvcZ4psD8TL90LvC+cd1/mM3mWF4kM+QBp/N5hw3v95+&#10;gcAyV/GW93z0JhCbG/qRm4d3eJvjv/43n/qfPzvkk/j4M2e1VslYjyZS5J7Y0Z4eUb/4b78hwQ7L&#10;WNNVJ1iZrfV+jYUMtcimjhhGBJtGGVuYG080tU+GmQfir2wIm/o2OVMJk+dtjle5yA5lSiA0oN34&#10;0gB7Jab2AKyqU3zIw6uimyq8JlVfg5ZOrZuB4tC0YQHtZPqsBI795Ibb2W2EQfgeGJXwEZVaAWhc&#10;usRm4WVt9PVQKaJpdshAWQHofbxge/df8GWubc/xVzbflEgd4lGwoGbUjOjQ9EAVoeiEIPggNbag&#10;r5Em/4BOs8/It4l/rLklSAsV+8DhzNNI4K4ZbU2xc9cQvhTL1Y4l6Jg3WLy3HAeBrDPSkrre3EfT&#10;K3kj9lHwm3+GYocViwy+h6R9/IFMZOJfEgqjTmf+ad8+r0FbxzMJhHjKVfB4MLCQscmHmBKD7zTh&#10;QyZuN02TILOFBfG7u+zrMhYjfk++ncFNUwxBZtKFkwgV9iaWxs+P4SgZ6z0n7rnn5D1HDh2Dz9Uw&#10;G798Cq0aYYAZiBXzGkq06NKqbBe9HEAhdTpkbeokqlYdjxFca6XnUNVaNks/GHLQvOEEu+NTwgm6&#10;YetmCssN4mYR/QCzmYEJzaaB2g7qiTZWiZZAgkw/gFjHp/QVavbGITXGwfrlxjXoE+aM+6u1xsZS&#10;XGZK4V8FYMyXaW+gH8+QpLURClgojMC0Kb22oiEKy5HjekFdmP0Hac/pF08/JeUXfK+JPYRwbhz5&#10;fqj3mp1X6jBZvgXqsODkv/Kkg695xBsYWVmhyy3inD5x9boVYNb9MQebTEysx7NtSKQ8lSG6C6UM&#10;jzRWh/R6pZPc1NP2NA0dpdafARojA3aCvJ9sOVE0T1TeW2hv0orV5hUHkArkIDNm8yJOdrOoBSAi&#10;pgRz3p85flQBHjFyFx5NMK56G55XUf7EP1gRtutXv+sjNxTBb+Kb/7+CPu93z2/4Lf/zv/3HAPT0&#10;DmXoK1meMZIbN754hi2rIkMnDSlHoRWcL3HTCcjxpZ1kuIkShOFNtn40XqiIVtUmMyf/1cqoxXJt&#10;Xo4gHbnkahMPJzcw0gxNjK6kR6/jjnoxFRMBcvb206D/yxOC+1H3cnqHg1oUNP2kcdnEjni4wCG0&#10;Ay+R4ZngsQPCIOJTgqA4GHk6F8zr1Bhye3KNXnJDeVKtB+mGKfoWKyDKmie8cglsUBDUw8eO8m8e&#10;IJaD9KAplXe0N+17TAOMD6r4gGeS4hFUYG+TVAsWfvNSDJDIUNAU/92fGhD5g127nBKPpVE/baws&#10;lQulJJDCL4ObjiwGe3whymjIexF/zH8c4eLEcF6QxM2hx2p5LDVcTCGg6bIb6bIZ8L6zxs7QRbOm&#10;oNokmqSQo8t5L1hPSxm9m98WONI3uXEaky3nIYw2Y8Q6eGZzwVE13fifbHdeWcX0su0WqCH3R1/K&#10;THmW9pgjvHfvJd6NYZZl/DWkJ3nBl7rm0c26Oa+XiE2RDkxBLiJTc4/EwWC9AOQuL+H3ZOMmRPEB&#10;qELyILFizHujnc/JpzhF504tecmI+CupiocPHTl2hADIyU0Iy/Qj3HO0PU3i8kHQVFa2bURnNAQK&#10;66xyynUW/TzSugelbUZB8E4anZfYOXWSwlM93oeSF28t2skkJkPaGc7L0B0Je6a3uCs/+wx6Qh0X&#10;tZetrr16hdfSTX7YzNxO2clpC/N2Fsyac7ESZeBZXtMZA7ZGDfkC5f1UmGT5jQ1eg2c9v+Cd4ZA2&#10;tnXa/QYQYquw21ih2bFbjDDBRu3hwAvTFTu4AthvehIhMKLD/N+owKOhLY8sAcwF7EwdtShVnj3J&#10;PeJMixK3FUk2a2inQeAMsVaKjsGnJW0Z+FReWo10meU5mrLs3KJ733nrKXJ/5cHypb/1d/3Xf/OZ&#10;qC+mkIEGEVhqw9qWFtTxTocQDq3QezzNJ+7V6HuMjEqKTCVMo/LKM26p4BXercF4lzlyk1rHd3Ex&#10;0AdLbi8Z7qc0GwDFnZEkJwpuwEpPjp3MqERRhviT0phVOBqkRoAy2qMqFCGXImVokjBUpEbLXY4n&#10;3o8HxbafBji4TKMj90DhU24eGyt0bR54X2aliiiZBTaAaRMnxl23CaL8oUkfPcYjR4BFqSgYUydU&#10;n9bJ5L1607ZqoDD/LarLnmreU+htQ1eqUE0Jm2ShAWfhqWEVqi595KgSrFgFgWNORRVttgzLlumY&#10;R55mnrJ9LhmlkNElgCDSD8kvWpaiNn2B6MTYiePxokTLsFqKoRvBTxIC5hKF5s0vApJwOUd+rEnS&#10;IVC9u4F1IUQa+Aw8whdxsKvox2nYX1Rf2saF+QyHdJp7vD44iroExGjTTDU3E1GrZwCcYMZHeCIm&#10;UzjCOe7xM0HnGieUjZeyc3GN3Wl/Gi7GreDHOWUjX/K1TIhMbmwokvVxqoFKOOpWfkOYZx72lL96&#10;9LuYQaMLpcxPmE+o4YGANhAKFje1VkbFO9384v6GDD6Mb/whkqavubd1Zr/gS7A0yFIoAyCCsbUO&#10;soZJRXEgDcpnKv/mlTuNBVO00emjR0Wfdusorjw8OKOoM9gK5y+Y6vBJOIg4DahmiovhRYq/zEvc&#10;cw68qs+9WrgpA2quctOIoXo95bDPW3qN+b3VXBgdw1LMmnLXe/YDpejI12KQoioGC4x9e3bugTbV&#10;B5lOeiLROjFm2xBnvRGL0OwOHNJGCWKHSHqH/pG2VQduscwGw9DtLXfamb+0ceshXergTOjezhxS&#10;lLhQemR+pyN97mRNG9RDm0BBqPrKd3z4JpL3G/qR/99Mf97sy1//pp/6xz++5kYJjhvsvEWzUH5V&#10;FA2jqXOP4DocSu5TeVlTRqOa6Otkml+UD/7mhslQzgXeVwi2jZg9QY//n66QD00eWOOUaIlnxWCc&#10;9NjIK6MpGT2g4kD1fBV2JykcYtb1fWTYmHsetS4HtrCdseVxtK8lm5pYTiPkYE7tsNjmsZeXwsdc&#10;47omKZGbL4Dj5JIpb2xmyt8yNhCF1RVYIDj901lwPDtUgwePQC3Zv2vfbgh3Okxo+kHTOA/YRJG6&#10;Yl2j+7fFeAZwuwd5vbQ8Khojvux1eIQXcXBDoErct7SfA9KjWj3XoDhDhA8eEbXk3LD9PeyUAICe&#10;hXLMho6JDlkniWX4THPw5Ctra8HWuyMgaSsIpLXTyQF94u12WANxw9gfuW+aknJrN7jzGOAA63OY&#10;2ukKIBo6oY5pg11EpohXVE/Q5sRWQ/xqPI9mGvc9rfO3kzjq+mnuUP8tSwn2W2ibxGoev3NnzqM1&#10;gUNtwAZCzB/4iXNovJ5itDfVpbV/FaRBOFyYX+5Ql89dLHRow8fJP5Pjp8it0WUYnLQCoMWV3Kg0&#10;rHvGyWfIY3ykMTJgBw/47v5MUlfp7GQuvpE7oBMJq6mC3fnadSB9NjYShu5mD6HZQGgqeTsvqHX/&#10;EAo58lFvcUnlYzl5Dol08RQWuSBqihc5HBuTaiE1lkM/cyOX5yJ7gO2mTYTCVW9SXoQ01kUsnZW7&#10;8RQaOcg4elYa+dsKMvGawWomzaqcH+23NcKCC6ZK8M8SUfrgSwEixIhSCt3oyM6tjnA3HNcRV3nj&#10;piHQw66ro1xk+di2CrILyCFlVVXXHwlZAVJ6Aq0XVKX95xjjKqKcCkFiEjVcitw8X9jnY3y7/GgF&#10;S2foGOO/YTsZ8H0WbA7v3vWmBz54QxH8Jr75ixP0eeM3vPmBH//+R+zm2Fi1Sh3FwxTsY0DosZrB&#10;qZwBRiTK62nktCokRWvskxGL++35LU9OIZWQQzvVa0wSz3XvOlFEaUfDkA3M+twSX4cA4OAcgdfd&#10;zld0D7ADKBTYrGXuVZgGXAKf57j/a8vXf6siGe6l77ie6TVwLuG7/9RtDvpPH1AeLB+s3Ll4EvMl&#10;YZ+wKPvMP9HQZ0qUYSdHcFasoIrPofKNpbATgAiI7UvGt8dzhdW0EycHaZtjPXJqsGCwewFEY5qf&#10;i/fOcvzm9qWX5Rp1c2vuAQTEQbQyik7CH9RdaSsrxi63MvddVDDypB3iyhKSGQn4WwqElbsqJdU1&#10;d+1Y8vNl6wrfbCNrdecPme0ViUXzDVT5c4ztuP0b2W6xkLz1UaPFaWcOljYSW1+4oqsTi6L1DQ9+&#10;yLXBPcpmNYK8TwdxdR+bub64tnSGt8MTPHRw/xEE3V0Jm8EGmkx5FW1sAhJlAOlzZ88/RabvNILL&#10;rBJ9C45JJINiO7TjYvVO61uN2yS90z+AOhSmNBGx+zrfHo8IUNFoYUgx7odGDNJcqlJOMUPkExyP&#10;pFH8pE6y09MWbd8K1dGkWnGQIExywF+DGnPgLf5BTatV6Fh0b4CFoZ8R7bjlUica7+7Qc8HrPoJw&#10;qGiYm34JHgVaZVgmR61DMk0umQ58XJkTtK0b9U08ZivY8IhHvEhlrLBBf3yR265rjuNySJR1o+WW&#10;x54mXemfRmHbJJisfcpRWExL7Qph/S08CiZ1yX3BpZZTK/ci27tBfgwgPQSkbHm7xEgK4s/L3C8u&#10;mW8TEsgEyaNZDkn8p5AkFWfhAwML98r2lNgL4MmKXJhpahhJq5ihVcYvy6l0QbhOZTYT4Qr5wOR2&#10;RHyn7CHXdzQeGm8t7X7/fV93E3H8hn7kixb0ede3vvcDP/idf1thKWm+TiYukF5kqdrbN7oU6DfA&#10;DB0YI9EQ2UUelTNpPevw663g0WTK2rS5r3jdskCpuvRbe1j5qA9ZoqQ8h7/wIWUgadYzH3YfEkJ4&#10;qATx4+jaUxyeo8+qz6+OCN7CjWCkxpEPwBBB+liDHV6vnMVJJeOkK0hD345KQ1uuoIhoiMDDkwzw&#10;Ung6rOmhyGDGMP1bKj6lpI7cljXBEkFeIlXWxtbjqjxCwh+XS67GPFyQB4crNQslXl10o2pqESwz&#10;NzFGtqCIil6GjFG03WdUSvwtTk2e5yPBTZDkyp4nWlshoy2Qji1ZVhN9L3PSPMO9tfD0t32oNPmS&#10;M+rsQHFOHZ9F4yi5lEJMoSAzffo3V59nQ4iIljNVZ3BMmszOdO9RonEycl0caYQ4hlYx+QXIhTEw&#10;bBeWlbdWRtNEhgBe0Yty1VZczolumnCBAJkwfmMMMR0C+OLgRakoHXwBoZ9nlqD/1BONFw7ptn3r&#10;yAFnuhKrIFZsjrn2TGW89zEa5jzH0wYI5FmNJDkiBvtNp95Y34SWRlAMclDEl2jEN9WjbgyZ8dUY&#10;bnQOiQsR9YThPSSncSv1eWgsJ8h71oExwcQv+b5xJhCMinLJaxHMHDBC5qvXEAiP7pgUGE0ZmJ5V&#10;PbARn41TbA3bJIeO9zI3MTNrkFrG1EI3yfKTEcuN4fYZuYC8tHLDXW2OxHQe8faaPpoVSk+deYBT&#10;FS9zNfIdbHz4euX1PUgen7nKGttNnesEaZM5p6UvW8Lv4icVLGhk7iOVb/I6SbeBpqKpkakKOcaQ&#10;IQ1uxApreo6Ba75ibQqvzSM/+JZS5HoF/M64H/RrSJmzBLiVY6wxCdR5XEO0UieYlSVYDJrpJztQ&#10;zXrlyhTH1rS7d7/hre+7oQh+E9/8xQz6vP2Pft/fr+GhNbmVmtm9FhcWa5T2zRTUofbiZe7SDE30&#10;VJSrJgnHllw3O4/dQHkoB9roAzAwPxr2Dl1yR4BGiZQzSP7HjZUIGLds+sMT740Eq/eVV3VNP8sw&#10;23FjzuXdHYqOd+sKkbRP4vz28Qru4auDFXDXV8nOAIqrVCwpEAi3iIhTU08p5oDbmnCqlXNdDZWN&#10;emdZv499lVkDg0mnBB4exrg+SKCWWCbBoLFEFTfNKqA2xHm5cbgsKXs3zrXskNmwq21d0K8ArkpW&#10;02BY9xmuY6yvgCIpQrHTSNi3MKaHVSaqU6rOJ5yHs9Kounp4FGq1/CrbXRTJYTaPq4nkn2jy9mYb&#10;qGXJXyonobMeWABLmjqPYTorWaf10E4fjQ+VoI+clqDsxC9aE/QFTGBjiI0AsCFFVTarueN9cD84&#10;4JMZ9PSE8YRwAr3HGMafkOsJ+lrMk5Rxexz/oBFKbsbhDUYZoo/TdNmEJi6uas9YYqWMWqYJMtnx&#10;hB7+2oiZRHwu0HQnEYkVwniJGgVFAFhIvp89NZI0breAQ7F3Cqn+f+UYZqukOQzb0rTcLx4APqbv&#10;CJbdaT87uYhmbn09/3U0Ww8Fn1n35o663EL1pJxBnhPyXVUoLikk1pAv2gAzDSl7Sy68vkvsXjoT&#10;7TCiMv/PX7Fh7N7T3IYKmcpjqL7iONYzY5pe42VJKZ20hXOiY8f1XBlO1piWG22HixlHYLrjTTJo&#10;XMTw7BdqY+GxCmsuSInMTJ70dHSusUEncpS3aaaQkTDWPIs05QFp1dvTXY5fpO63NYksHqcgi1s8&#10;9UDylznVBmvuMZkjhvXl2+VW1Oyd02haLXK94ivzzSwOWyvjYZ0Tf999D95EHL+hH/kiB/13f/ij&#10;X/vwx37se7+7LCw6k11+y0liKZGafcotINUnoJY3k+ZfXcNgDUAROkUaPDpUz0uDl33oTLLRqV4F&#10;kXxGqqC2btmhIMArzK7Uz6ZN2cjMyLaEN9clnk9wVFS1QH9Lubmp0xZrolYDP2kwJnWxHJF9UP5c&#10;A3G6YaPIdfquOgADXUE/gJknuSPdwEewVv3o3L4pYG2MTjdvYcr1JBvkXWwu9JawDM7IpeS4O4MK&#10;LBrZwU9gB3P69PmzZ9jRcgST0vM95rar/szCMTuvTYd7AaMmUWUiy2lH2o+Za6MwM7Zjei/cUAwe&#10;ZLPpgcq3RmNZDWo+hksEipUXOc/myNWFQ7O5KCmSdsF52bgSB6roMia5TQ4VizZaYtbSRjRxtomy&#10;1XkVwCt1vt5H90GyUoEDXjlsGQRCyFAOcDtNEDhIzbyGG6Q077mZ5kHIvguSHPyfo5AgjxxNNw+8&#10;v2fHth01GlijTQNz9p85csn1WLHilQ8fP5KdfbtSNWKR0iCp2hP3Vy04Hfs0idKwuUCfcFM/Di4B&#10;i+Y0cKd5J6tVt9m4wyZnsRjKSNUjMLDCuFlzYkjoRDE9ffriAOSB4tPOszZA81g5pgsegwUXQVpa&#10;9t8UgC1ROlXRHUloHUBToRjylZ6kPaHOU33iJQDjGCLZwhxtLGnMCM9A9o17iX51TxbrwNHCA0ul&#10;zVIMdpksp0RhfHg6zQKgzOi5rRrldnopkJ7gCuk0YqT4uFDJUGEVryn1sJcup6h5VNniFJ4nnjpu&#10;N9mNTv1jgZTRe/POfLwqIPxgSyeiiXSn47K9GmpSMb/xBfO6wYjTHxnf00kCFlAXNGbcb0wNezWH&#10;Z3XpbAbOQcemd8hJDarCMYUbSIA30+OvcpVLf9PXfOCGIvhNfPMXOejPJ3jvN3z0R77nu3zge0Y4&#10;4rlXa2ZNU+ZI6ubxEKkgxyyznq038AtbxM2aAQPcXdqJGjkEcLhRmrmcz49qt2q60aRMRTaZuQmL&#10;nVvCLs7dkQ1VA5BNxBIZ8I6f442EOI34qOhwkoAGw9NOcurspBFe8d8R2BvSGx04V1sOm/zRpiOk&#10;h9TiGfCHo9vkLWiJglvV/+WidGNeMHai44EF5tkoFXeATIKaepXTOe04iRMiYRKi5LnTj2P2y56W&#10;R2SgFJ2qATtGKzPrWoBHdDlhQSDjjCmCexPdQy/DxshYGeg5QiYIjp9cPoFxh4bSm0ksSS031oCu&#10;5Er9gIOcApaUghHtWpwOruShyIhgsZ3EzHQa1Be55xc3vKail2XIiBBZ83Wy6ZyTw8RiH9k9brDx&#10;CADpAnD/ZlYOX3C8uApeQd6MTgZyzHkQFQbfZe2CIhRqJmGfE40bamkgidEZkY3okj/ncTgS5aaj&#10;xDWQjM/9X/PXaKsYV2IE2YHovK8PYXd4FEYOTpWZzq3n07NKdS/JTziu7ez6K1I925wLMa22WDFT&#10;52JTsNn3C0Er3AufIAzmxpHo6F0upwi/aCARkHSJZy/uZx46dU+ZJHMt5QGWXeJ92nKSOhhqp2/c&#10;N7TKqRpKcbkWXfY49iVO7j/AfWMfcZuCPa0N5zgsT2qmxWQDFy9yzPCdNsk77Xiak3Q4mnQGY5ko&#10;VAwVH4cOIPTiEb0Alrnz04muUBb+djIXvvt8mzhKD8gUHJMSeTwEoa3onE2I0I0+l0zzJctMJQWZ&#10;Kuh/IKRSoYCZWaVCeVj00mxWzg+Jxw3pAeBIxfHllvMzXO5pejuzK0Nci+YMgrlAfddN32kldmez&#10;dLTWt8eTm5byhKWgJuBUAVy7992vEPbOrzxtPvnId8iy6D7QYzRAdtzXcRLUNuyKCQ65NdZgXyrp&#10;++LOsrxK9HA/3rFTnERmnsnYcA/4RxlFNyyBnC/IKwSXaqcn7S8DPO6wjXSGjkY9Ho1uRw725XCn&#10;xkHcHTrFMlkMD23+aPq66qFI2js0u4AOscJcBIbDY4npS6WqD1sk0pG5qYcFjtduV8ie7TWZQk/y&#10;NJOV2DSx3I2yNvTyhS/TCJivlezpUP+N6p6n/hxAB3uIDTnKxAAV96mtJ6UIbtj5sWnmWh8DMzbo&#10;FdnICAU1od3Me+FQY4eOeMTxGtwLHrnMAsvxpRnk+C+reOA4X+HOLSSpB235gpwcIkJqIxHKn+1M&#10;h3EGAWp76434pj6umiAWEwVWJAhOo7C8zWO7x9qnupQqWqEJFWtt/WB0CkOR0+swWxap50oUYCPt&#10;tvpneSA8Ifo5zK1E5LkLGh/a3CXuKkN70fjMtPTqFYINkA6xHvwfjzxYSFabIwketFjTnpAoEoGd&#10;EMM9FVSpHji4v4hv1Lv2AnvKIO1sCeVrMyGoW23kkUnSoDdpaSTUqKaDHdgnnsRmftp1kAaxLTdj&#10;BS/iG7oRQzvLkFWJTTCzVVZpa0wrx59ZzaJqUdGtp0KvxrC7WLYQjLjni8lK0NdKDNeQvftKjGwS&#10;yEbqayTKWQfbWTAXgLoDIv88/JO7cv7YxdFor3KDQpEsKKIcPfaCQQRCtZ6KlTMI/4CmaxpkwZbn&#10;iQuXGqRJtUwzd/Pq9NVdWIb2kbEHeZ+GCTGHnzX0j27Npyv4KlzebGvykvr9STXbSza744/EMmxm&#10;Q12/3LoyolCHfNe2YR6zInMWqsdKHK31RtkGoLC2FwhlpGBt5dpFoy9dZJU4nWKmU//O3IFmMGTV&#10;x8d864MfvYnk/YZ+5CXJ9E32P/KxH/6u75jbIKueBF3aA5rJxpPCnh0/8TGAnZEUGuE4xycijnxH&#10;0Xn8CXRB2WKLtSWOTmfOw7/dB6ZdQe7NoiSfKQ/XzxZ+HvGL0qlmulz4oWZG2BWhH86cfHVSplyF&#10;2ZHccsoxjB/AAYr4dAEdiSSEl4IXSNZyxBuU73n8CHdRXBxPL86bHTtAEDROweKN518axoR1+RQ8&#10;2FL0Y8kHtU9LdbM+NuUG2fZ/xvEGxNdQQi/OB3YF0utD7LXp36hy/7aOaHCA7YjpUtsbKKVVGhV5&#10;bCGimbvV+Ih1aD5oVm4JJCiXeKSMabn9y5970TvBfIbnhm9lfYinSZyOQstPqKnVAuVJn8fMZmYT&#10;1aYp95e16PpL2m5ElGieYX6JoT2KhnOboTC/Gw2uQ6DylRyIbA5vr84S0II9Nqp23HVh/CtgPpon&#10;NoXg8FWuOWMv2slIC6z6bbmIHih3uIqT+1YQoyOH7z7OPIBjDv/CN5/LBMTmE4xso7pE5gBvQCho&#10;vqKOfvlk6HTNWsFdP38WCRsxyyxzig/WwA/dl0CkFyqvnRswK8TVzWBCR1QqAjCPySF4gG2jixWh&#10;QoqWw5RHhcs0scSfIoynWhiMcUZyeni422bWTaV2wKXHpwdo3AenhnEleWor5865lleboN/z578H&#10;ts492EG+1eVN12qSDG/HtwCrOOWIFKOIGGQblWHiaW0E+9h278cvSNzIyWbje6Jh1wuT6Yv461Zm&#10;K7m+lVvIGkklbxMQTCw6yIv45ogzuczawrrQ1Cjt5Sx3z4pfpoz8ZbwqyWJNC6g9u04kD/jmwfGR&#10;pu/CxQp4or6MeVxfINqtqaAVBO/JwkfWQlUHXcpRwHw3/+bjcamLQk5JxAozqwdzKkEhF/idX/+H&#10;biiC38Q3v1RBf+L+j3zP32srp2deakabkz7FCeHmvguG1OtDuhkIbuicZ3sM0YKVI3cnPsTQhiGy&#10;pJ0sImk3GyevFYje4yRlFGUDmHzh2LN9+2Cc7nXCT1aELDTbzvuqTNqWpn+fYVn+GAmumgCdQYYT&#10;gHPgkfFmoRxH3rRF8ssk06NHWyOkHajUk0PiQzbIB+opAcYynRfsKkGoLeq2LNtZ7Lo4H0KKPs7N&#10;Jm12kJxTdqyMIIr0sG4uma3vulVvtt/T9lZReb5M38ndl38l/19Ok0Z9CHyCkoMvGcUa3BbDIHXT&#10;UEorhYeBGIfbP1jozZ13ktiRFaJoDS4/xFrVBlizIUfVW3POwMEjZuvV997FzeLBcpuDUVxxZotQ&#10;kKErqLxANIZWQjEWvxpB25vtRfhGuS4VQgNgCSDW3eBPWMCiBo1ROTMVGhMRdXLnOrjhtoYdUcl2&#10;apgz24mC48qzXDnpB6KwY8cOnzx5nFEwmLDpCrBvD+9o9ZPIPpTSPaNVfB/Zk6l5LPwZb6EBGUH/&#10;gixm8eoMB0T8KafGijm+/uobjnLI2QwoIygv7sajbNoPfGdVkahNrkHZ9H0BpXDc1FJ8x1OMYR4M&#10;HZXFNxhneWEfKaTxLMiRx1GVpGHYzbZdsihQxYBUlbKmPmogeA2nTdz3+Hf7unu5IywLewrl4PXe&#10;r1EME0YeWFjqug55+gybSVutiNjLQ2Or03r9DLynxIbsyHh2rKyECsNmTTZ4r4gVMYuM9PSI2iH8&#10;qBpX20WTesVCbaKfQgC4Cdt4hp0jgBP2qHCNKmM1ko1ghWU2KypoYOKkD2g4e90yg77hyMSLV064&#10;B5vMOXO0MxygGQ2oxHK4DjPkI9QUL6M7rpXjXQIH4reO4rTtwQaQGcUjQluhMhpG8rPv+9gfvYk4&#10;fkM/8hIGfT7Huz788Ns/8PU/9n2PDGdrNf0YYLRwmPIRJU7eatZign7TUKFp87tJmpwbbooRsGDU&#10;D1zmhCXxSZBFDLIiDsO2188vVpt9wy/ulCimBX/MOyFle3dkXt4hZdLV2tZj0tTYbONdo32Nbni7&#10;5RVucrK4gWnZDfo15dzUIecZIUhU37iesXmzZccV9vIA4ryhZeV0t2pt1SEotCqvrS8Kf2/mVTj4&#10;QmUmz/8RwsDBg/UGdSiczhsbyBDugaTl04RnyC7GaICwTiQBX/oT2tapdkSmpm1lE+nJenmoRX+T&#10;Ek0r2NI3NnFptcSLMNDViHOddRnUxoSbyF1rcjozzQ5ht0tpwwOpI1vlmEQLp5Er/uIu85k9pbKt&#10;5zPzJ3bbVKOCekD4U1BZvdHlN8NdwDOvDlrCGwmMT/7wpyrQB762UV7Z5KTWSRcWVxuoN3aFSbkB&#10;TNmkNQHoxNOXDMrngcouoGAg9rOjOD24bDpByDnvPnxQxCqPDWNFLqosLrRars00ISKIoNR0cmdX&#10;NEnMc+WZ0HweZIfwXKdCcuaVMKpFNyMXTOfTGnnZcTRU8LCUZUQTgiqTLcg611wx+ZxCwQpB6Dn9&#10;XSzQAdHGRHORKbNtWH8F9jWNzqn+Og7IfcbWUhKZ1Cqj/6QCsYAUDGvdUUK0CJMxTnpk5MAY7u80&#10;SfKR4XSqq6NN0La7+NuGQqG4fp7PMAWFJ1LMiu5IdLrEAW5ju2/F8Z0aujkNm2V3Ozkooo5z03pt&#10;nnuJNNd3cUKq42xsol1Qnpu4FE24E0bkevOF5Xps9u/F2oHOnAmE1Anpw52A7fkOoaIUy9xXlTk3&#10;zvKC1235yEcd5p4C2rlXOsHIdbZ52ylR4y4d2eBGamXyesmMz2HXxA8VRBgG5/nDE8ePO2zFUQHP&#10;8rC9/5v++A1F8Jv45pc26M8HesdDH/nkIx+Xy1H7xRQt+9aCC5vPUJvq09yne+VDC/Y6Z3JMmeWx&#10;YjI3Iz+GgFjCKxTeFFnzG/lqps4csi7trt3cqmWYY+dR4ll+F+IKdcxyF7Eh5L63SOegGKu/fPA0&#10;IdOYcJxP1O8leAqRnD5Qd7mTxuAttyF10uIwaD19FdST7huwOJ9WUGWRwAQfy83VuJhHRxqjjpCB&#10;xwjmPXuI+Dz/x8iiHUG1n/3Np6gdN+4OBnQeGB5u4WA7BG49+XM5Xoh/JpiQc0ju3NBvfiWYNFBd&#10;73aQnuhv3Bc9hZUqRqobknSnlPFM2kwCHFyA9uWRoKU49Cq9q6AfUMlCzNVrjvqXPopZT2X0xOoi&#10;njQVlgKQU8AbFgoOtFRaIwgdYyseM3N/zTM9ocdELz7lgMLegtwXRiftvdC4TfxApL2s124ba6WW&#10;yb8i1gh03ZGVbkWGI4xAIC4wI8UZ9IgZuFypqM5m4sQ1/R1bYxkBZnmMbJOERjB3QE+KpsgoVRy1&#10;r7PGsCLhY3PpczDomRurpprQzNnEWV7wVSKD7tz5SubjVAfVkbs4T9j04hU6RHWt4PvNTsxBREgF&#10;69v0k/9qUKpjiUXdVEIxD8s446Tw33GIXT17oeEkNU2sEyKlZA+lGzbyco19GvCUZtSSLLE5Xcqm&#10;o/CqPjL7xEL1PND+2pybj2TnWcGOhm71nAr6qVlG/avzlCJu6cLDtK50URLIhrKThq/qnt3sQ/tY&#10;KeO4dTlve0DpwzwWcBsWDca8GuhPh60OX5Fdk2hxy+BRO6UWAhm4GCTS8C1VhPutWznZvzezo8C/&#10;LljZ+CHq5HXkesgQcyXUuNQhrp3XD44JmeSr5HaNjTPTpyPJDWH/c3KxSj5cibdl+yBeuYaNyvb3&#10;fvSP3EQcv6EfeTmCPh/oPR/+xn/wPd9Bipw2ux6j9ucsNGQy1Rz58CE01QeTxBA6nZp5pvTB9vWC&#10;1jPl0g6SHuFA95W6avaHm/7Mn3sMOH88euz2Hdw6khUn7rjwC5cUxI+7omcDhb89QV1+dml+LIjM&#10;kWO5G5VecVGutsWaycijZxlX/SroJ/jKTs/CZYQFO3dwEPG+EC6IbkQZDv/aRQ50blpbINEUIuPH&#10;q7+5+TsdbHf/YRzHDgEqixShTaOtB99ODssz/BwPdHk+r0YVjHvXJuLTQzE9SQJj5m7yrs3EzAQU&#10;0NSLYvZcEQxPbGoC3zfO5XAhmn+wmVk6dBN+RAQ2UBLe41hey9aYKdg97Q67QM5qA1NOIetTJ9dj&#10;cwpzIii3ihfk26QexjeH0TiTiQW6VD/V2RNHc247NYMTKXLwnz6/MZ5Um/FbtuPq+oGvE6596iVH&#10;jE1DMlC5KmwU58Wr+PYCbefkkLOKR6ZciTJBmlaqVhhqfGPGKiNCIxSwvvpkcEpRtMXE6AAaem5y&#10;jjwshos8OM9UcM0D9jbLJqwz0slxmbOIHc5xjo3o6OAczKA2QhEzl+bWjabJWpFYTlOqSVqqN4zj&#10;NS8TtDSXFK3xTKIWuIv94/EZ00H0Cfg4f8PqXrPR5Mx+Xr+7KitSGcusZsobaaeWsC96rYrX85/1&#10;t9WcCk/8rWNmcLkSIyFW2w95jZnv1qEasYK1mWQyf03Q79jM9CaPZQoG+2gZTLFwo6xi7XgIhYBq&#10;mRA3uuW1sKKuybx10MI0sXq8tCONTyMSoHZhXmqOkHHmHs1NJuqeje3TYbJlGhN9roiUDx2QoB4i&#10;rgPRnzNgc0hENdMEohdyIwRiua7TjnZuln4M5nyeQLL7X+AIyYM1KInX5684/t/+wVt1XOINHSzz&#10;zT/63R93IjxXlppncHB2IehhDU+Ntlne7tALWvRltsO3lw8nUBnMOpZkPag8qAIdO6PdBFFrvNVs&#10;BTS43ASeytgGLm2uZrXsEoJZMNrMbNbQuLSa8JgW5KpiOmVOXHsnqMMPMKDq0mIOq2YShzIH7rON&#10;sd2eHrw0jzwnvI5dGirdwU01Sha+hd6nOScWWIMuw0uSFApA0j0iPo1kYN2ZO8G1cmUISaJbasBp&#10;x0/QZi+Ze7aLuj6LwEif73GvlzK1yGYSrdHMWjalvn3amKyEIzt7osy80eIms5gVSX02MYq6DoQP&#10;MAHb1J7LM2/ScNcxIiCgwJVMX14Hn5MFYl3JAJtGblyyXb/Fk1hIHf6HhCATyIT0I2cdHZw32eT0&#10;+WXsPPWNXaDoKUb8rN67a2Wp0/2uj60SOmVDThXwRq7p2WN6KPLOp7JWixYTKGsDjgsYhl75nTb0&#10;ObI2oyOxBR/Y0xsX4adya7CnKqjtQMRBXNo67CnCMNRC/jpPVpnqbez4s7ljdoLRP9jCHSTeU8w5&#10;ZmTJmrxBFH98CyFmiFMSlDFHgyqK3ZPUb2nE9nJC8G3/BKyrmNolpYXPHy9uCmJitHiOdcNzz+fp&#10;R/eizHQBeV6xKXIvxn/yI9nqUQYxsgJBjAIWzXoKUl31CImtIsewqicwiFUCXnNAgXc8mSvHI8Na&#10;lhFyy4s73X2w6115uy2Rs+zXvAP4y3QNH3XTart01LXk640RrT5uLzhv07E55tyr6LeNZJxN2ABh&#10;jU/Mj3Or2wmS1kSlhiSw/GGGeD+KqwYLyMQNQ+xMHcaHAI20NRrXM6jDI2LcS8d9YLbhxP0hd7gg&#10;IUetgN1Hieyo64Wsnc+TMYXtCm5AMsad9z/48E1E1xv6kZcp0+czvfvrv+kdH/zYP/rEIxEcaR5a&#10;xCdesK3BnWb1ItjmZx2DU4INcE21/EDM9s0ElIUXkso0KMEFzvpEuDbjr2jOvkIWxGM+Y3o4WXn/&#10;Fsc3gi0Z1wS62bhzr/wTOT4z8WImpQWGLqPZXHTGPW8SGLVFde3HcjzzxSo70wviFfsIwIZUjlMh&#10;pDL/5ARXJe/GHT4Cpx2V/mR+ZNNkxlaCcS7H1phoSm1JjGXXOs6Cobs7djlszbAiUfI6z3NOo4h6&#10;gaKNrLAe8leJPEG/R5nvEeodsnOEmwCKUIgIb7U9hlOpjUzYr5rnyW7rm1kVe8ZEviY15KOS3fA3&#10;fLNlE1C+4BKMN093DjzXRbpmhJQ4hFqnSHSroWjjAabsTpNHsfjlj2TxElwifTPRsskmZRo6ANGb&#10;65w99fs8oXIlseq4IjASfVH3c4n5HhsiPy9yAbjVsV/sogsK5J+YPygRi+hzHhU0dJwLTu+R/Q1K&#10;m4aecE/zRz6/TRcIGxz2ujSrBJVND5j7XLjwJvdTrO+O4dKcBHuYcSk0i9GjCOmw+srX4RhnRQr5&#10;xU2itQujHx0X3nhzUUjJkSMVXKmyzAcCka4eHnjOujcxJbfNoYRlHE0vi85mYxXdCHoW+fR468Mw&#10;+ZTcbim+sif0i81OT1Nxg9RSHo0NUULbCl6TnvFQMUrSNXF7l1kPv9/EntW+ph4jH4s77QDLs87j&#10;rO5Ufotj+k+18dxVR/I1rEd9gEWYG4zzO55nb9qOy3HC7Knmg280NGyPS0oUq8hoa5mbLHLUZsaQ&#10;23gQ5zmx+6rBPjWEKyMVe4bcNhXLcnxSEksqjwjTxrhkM22uDnFB3/raM2G6xDwmlRW5ajvna5kz&#10;TlirUNh23/teRUF/zqIHvu7hf/SJ7x6uywR9ClJoLrJcmMJDgtAG0QcqtK0ead+qSsc/4ttklKdw&#10;n3HfK80YV1j6KvHDCFqhlepDY6FY/JkfGCuii1mWNzRa+E9DDLPHIZG5Jx3YHf9+oIMou5Qmd8zM&#10;vNHxKrZMbhK/JR6RVUhuZWmR1jHGbueDh/ooLeYDsy1LYVStTNnBzgUDTsiuRIDmLcU+KT4vSHxM&#10;56IsVisC7JGZFLrlTjJtm6j7GSK6k5UhtzEuGAFcajaWB1Fyc9EjnlB5Cu4sDX82Lrsmb9pXqZhr&#10;l68eWAmbFi51uoM/5283OjgiIlG0W9l+TgllBp19qWwYUfLLvKYKz73UN5YFWsNDncpoEOpUJYTK&#10;FvO+oULb5pophE5S8FnS19ePE0LaNgAbTFNk93K37Ca7LxwPxrVmQhobVGaW6XuqcocswMM5fCzN&#10;Fqd/kHcbq1lNv1jrg4GbsvtLvOK5Zzlsz2HJdkHrC24DgAuIB1sOBIjmU3wvLKD3U8yQ6BFdSM5h&#10;a2I4zLeVXcYgsow0BoxCieecTz4DBbndnFz8CTEtKZZf+cXUH9Sq8xofUjdvHeFpS+5bbC6xvOJ+&#10;4oyhY7Gy3AJYSVJo1DBLLuXuGLmQv2IT7Tgnw30DXUxH/VHRHVMpS43nTUUJTPUz5SsY9Az6tS9H&#10;ZZstiCVmm4RP0fTaeaPZ4QKpU2dbmfFcCsQOBpd8MqL6GkA95pygwER8BnIpBdB3tuRa8G0EVRGc&#10;h/DJWWYWt+rlSLcqGJPWI2jw6iFK8mk9lywK2LyAuCkQUVSoR9GBHGTSfD3dZMlmCX61az2Y+m4m&#10;QHYBn2MUqM+4zCdRtvRXJjMNfM8xaaKI+02GOryVDDxKpLw9RiQn+pbwSaAgwnDjZDZt3XL/Sx/0&#10;O8he3q+/9oP/zNtV3m187XmTq9F5y3Kze54hAe0rzUMG/OHTNvoXYStKX7/stNbMHANCM9OMRwwm&#10;YYds0IL4HLPtyhj35YyStFIGUgpm/Epu1Zd5VibAsHHdupkdLs2LtX8A3iY1KDsYAwL3iqnBvHfM&#10;aMXrJsiWgJMIbBChvGUnZA5y0VTxapfSbU4y01XnTauQMnHR04M9WFMUD+qyPgmdNiNkYVryh0fV&#10;MawJEtcevXtcGWKgPc+WMyBTHDOqu16ngZPZmEwbSr7HBKjpX/hV96nXzDF+2iVd6Jp1Lg3JM3VZ&#10;1VW658RkYauRhrHeLmbFlpGG84Mdb0TmsLT4I+I3HJdfkpp9PLm6ReYxNk/dXPd+oUH12nVdK/b5&#10;FI0r4jC4Uc+pkBiDo8F8bP4OxpjQyw7hsB67U86tlKDp3rBqYTznufNnwHb4jXYtOsM7HYVbzS01&#10;WmgnRDdKmijLqBrDsVZGTrvZ+b/qgZMuvylgAk12IkCf06J3syLEN2yziQUx/BsryNXIaIot7vTg&#10;fKcl7IKYqdJosK0tnzy7+7KHNUNbK9e4d4OFThY7nkemBXmEbOyZEkYO1tMZ4oYeytkQ3gTircyC&#10;DXvYhgZXN3NIZYbuIPFl+rfwz6VyspDym8bCxlw5D/CZDSMkxZpJYQzY4XOPUwSBPhLRAmqHYuMK&#10;U1MmC6Yosees4jz+48zzVO5vCAjLcqeIvham3Vn9ctyQDFop88scZ8PClnA8jfnp8tbpLaWSz9M9&#10;d6wCbNBR8yjlqToYhgY/mieQ8MC0yssvxR46MT25rLEmniSneBm+fg2CPlf1bT/0z7/9k5/+O5/8&#10;F8bQDIp51GrSKKbnG5TzbTa9kFzUmAF8YyTE+DUpCQ4cloK2zWs02nxn9yeZrAWhfEoDWnD8ZETe&#10;GUOYj5kODFXDEE74JYkbJi7p3AUsdiHfkOeNEjJYb3QUgcUWraJFi3O5iY8yBAQOejL861C9qTuN&#10;GPUkBSgGLxIyMtEwAQ++CPH3AXZklVDJjHBq8MgMIo5qzVNjrlF7NEGye05tsKRsqQXVLkFTq/kw&#10;RU5lywTlWYpNu5xFTPkSgJPnvLV2oPbSrhcfvIi6CwO5zrTLYUZNn7CrA0YXMJi0OaqJhS3fWWHL&#10;uklZ1F/GTyBRZ4g35Owe52ssH0EtgYHE1Mkjl30CixB4W7VVOz/63cwvle9LbbGHR5uuPImBaQF9&#10;FGX93oAAaokoWjyJhhvxYyvayhFuUJJR1iwDNTEyGis0cc4aC492Q66IMMt7/Y82jBAPnsTRa9dZ&#10;JjXXx+7RiyGAYFxrF/3OClrswpV5lHhI/Ii2ZEo4AXPDuhmmf+0bk14z4SmdTIuDMuNFDgTDEvEK&#10;sm7k+cTPTBXfgUNVV/be/qhumKw/jKsDINyPTKEEdsKYyU6WgZuvpNLw8QqsVDENvaP7Y9+uw86M&#10;eAxR3XUBp6ti9rOWtntYNuFHl0r+jG+ZCowj3t74poum50EehayVJ4QSKafhlmoNG9u+BW8gEywx&#10;2nSbpa71gl7FPHvdpzo9wTjj80OvHnsYUIdCPFfZTUv620MqeWQj2pKTM6ONMtHiX3pJVYPNUzZr&#10;aEgqvfsr3//pb/8HP/Pxn/j33/kT//5v/+i//bYf+sy3/sCnv/X7P/0yBP2XD9P/P17Mj/zAd5HP&#10;yfq7+yCbhE3AA2aAQ7luETpTD4d/Inog6dN03cBtxA63mUx56NEqkrbolcY9UA6vTZuPug+DT2qw&#10;d/GXf2Yi4HIBAfDLb9IXkkFcJiMLQdVPPrSTtQdLmPtdpHJnTiwslQ4EoFuU4soOeVRIJszj6CiA&#10;m8tk8P19Kd3/GMJHAH+Sfcqfds5PRmovTiqkw6HVdrI/2SDEJheEQXTiux42tn30YnVoF4g+KTA7&#10;kvNEDmK0pCE3JrifoTIm9GbQyF5MEJ0gwiAxnjfqIR2X0fZfZogSrgxbiQOOqNSJYY8M2rRylbfy&#10;ZKSBThfDQ6kzTYEnXIhAySZBslJIEsA1eF2+hfimtgxO507a19v4KRG8ZGphMKyPvAg+LbeYxI/0&#10;XupGOWxUjeXxaV1gfJ8zLPxGyhaEvOIN3WnKhrFGT1dvx/guAB/9nJt0YfHhj24oV7wE0Zhllwjj&#10;gGwgfCMaJ6/Zp0iv55T2H3hFZM6r80+fICjQhJgVW0C0VQIqE2VQ0/BXex2xZwFibNzSyFhbVku2&#10;jvV0k6BO8OVvBI7dICYgSVLMWS3PbB48l9FTmySSg+nRljuUKPC9043X39iUdK7RuJeVcTS5/DmE&#10;v8RJ1YjlkuPrbAgnTmxPTySjuvHoA6i0g3riKrj5T2ws6tOMNmrGCHFKW53tT/9E0hDsmvZFP5Lk&#10;IRwCO/F2zsGtXWTWUR5gR0fGnd7abEs7sz1/Jk4Zk1XU1SZe6bbnj1z/GRUckB8jtm8EMS/94Ca5&#10;LdMJWFMsjn+mlwOzBdxO3j31Uc9QElstl002WU5T9ZVXehPnQJyNJ/kw1Qt/QtKTf7nm6LycYJfu&#10;AyYtlJoaE9RS/Asf//E3v/sln4n4qxwev8ZB/x3v/8i9b3vv7/79X/2L/+M/sC24o5yxM3RbE037&#10;nyMg9FbbZzI6uv/ChwzMqSKF/I3/9oZzD1eOwbA93RQNNMl3xkZ/hukOyzLSZQLTqmrZ3J4aJRJx&#10;vQz6jvse9MIaWWMX7WgIahpfORxcxqETSn3EMm0OLlAkQwphI3ocDfuKrdtjbM6oeL2+f3YIfbEv&#10;GxaJPnuImM/LgIzz7oTuims+HdkJfFKsXrhEO708/LIJw6Ls/gWk2qIMxIn1b9promUszQWBWlJ7&#10;sqbtYVJ/mVWQOLQX4hAWFM45DGKWqrjKlR5CI+cU+w1BYI2KbrolC1Y4f/VZK20+8GWsgbBQJtle&#10;QZ87x5JqiCZCZYAexYOUboQCd2wh+0SPpK+zKP0K+q6ht0g4kEN7U8RMDivAIz3ueUYlcEGDgkgv&#10;onyXzLoN/2RmPcqd6cku1kYfAbgiDstt5ygkHBnjbXZQ5WOv14Msb5KfCiIeR18XtB63wYIPTHTU&#10;sNVZjhKfKu3tay+FnbllyJ8cvvawB8LCh4c/U3PZfgILGygpryefZ26N5/2TTz9J7ckHHhBAQXsi&#10;KgEoXAquxCLVjx7HWd3buz/Vt/HRrX7GiYMTqpYtsS73dhYYu3IUelrw12I0jA0ASpirKSIDvYa5&#10;h9VcOz9uZiA84k3anM4e0mhc2JL8WzVvZ7HkY4yJFATC9BJ+5E3sA6Tx9oPdgRmngmr+xefTR8X5&#10;qSUZWlFTj0Kp6tDqQIptPGtpGBVw6umSzMoZnPeGH740xTOVDGxM0prd4Glu0ZgNyPDDsxkPoHqW&#10;Ej+u1MwBdU4Lq8jLGtzHiK0+7UCLdu80N/WJ4i95Lz5Jqi3ovM/8rZ/8zAMfevgt7//Qm975vtff&#10;/67f+5Z3vuG+97zp7Q/e+66HXoZc/ld/i0gpt8zXv/7xRz7/+c//3M/+/C/+/C+cOX2GKAoSLCuC&#10;Mh0wVPKHOlIe1+o3jgSz9YQ6tVk2PBNOcVgykOAO7N3HtvGpsImv4ZOcsflOoMmG3UzksQ3F3dW7&#10;sdubgnCO9yFz0BP2Tyz5GbeCic1CTv0gDXEzlNgnJnfbgc8iSTi7gW92rF14TqCnKN4UEIAvqdMN&#10;FLUVxaDYtbDxcHpDlYlGhwebumKGj3N0leHKRiWxQrp59CjOMEeJ5PwsM54ee5Svz586ffrchfOC&#10;ocrWs9W1elBmhtxR7Y4aAiecELoI+Jg0nz0LVP0kH584RwP5+ImjTBvh+eSxYd2w7T9z5gxj0KkG&#10;WLlSp5C1mGqsSNZyjiejvcj9Ioe3fXkBUuNlPjABkaOJhjMRgqAzUljinf2sOzDYeJ67Axecw5C1&#10;wnfgxInjx48f4+DhYSLCcXe59o5Xppx4vM4Ujan9ibvy/AS2DShIVKUtWitpDU3iTvQ8c/bsY4+x&#10;Ko+fPXfmCWS3bJtrrPNWghHdPMSvSN8omIj1cF4wFiP80hah+QJOBibO6X4Ous5TGn4lsTKPnq6G&#10;UVsyApNdQXQ5Jg+AJgmKRfXlOKD8IdM2dTQr0OMhbqFbV0TiaZiIuCcx2Gsf95r1ESLYKTvBXs4V&#10;Ra1y5C8+zf1lP3Z26voaof8gF8294FQ49fjjjz72KC0Hwpbt4kAqWZtbTS1rPzqrO4UYAfUFoqbE&#10;VSHsGahiE5brShyFJtCsg5/nzxMlOFxTvQHiv9o2PHFgQsOojvsvcO/8SBBaYBwO7b27eWYEXmp8&#10;WCu05+MH48J2OW3Gk5z01Gd8dQaSH7zA7lSmsJPKVfxnBuO43uz5CjjOLx4jlm76n9zHCNg0pa9I&#10;0fYosjHDkeDTKWcpDq4fcWHCBHyuT0n60KD1fzZNmRbKH/ur33nLxMKX8IP8Gmf6v+zKvuTLfsd/&#10;/w8/45jgpyFBP8M9C8SfmQZp65VbAfrDdxSFjwicWmexbuTwjZaVp4hHg/1HskXsE0/fjCoeTy7h&#10;nUTC/aqL1PlnPaHlabJx+UGNbFyMUGfbZvGp7R/yYH7rLKsEF1M+Suwfwn+2GzYZwlNNwULSY/sL&#10;Vw1ZImJqNW11qSB4hvvZP6FRyB3Tr2aK9oOmWmjfiQHQurnA7RQEWJ1cUkXzRDrYIKCGlzGwhQnj&#10;fe3eG+kofxKpsbkk1h2e7+fCSd3wmTl2XAUw2TYn7DLniQiUGkWTd2emhK66XuU8vKxpmH7uHMng&#10;4CZiSiDoOKgcXcV1qtASQHOunbwQdyXyMzQY4xrqhKN8HTkC3kfoBjKA1syrUWNwQBdqgb9hlfhI&#10;MzZRYj1DDa6BSpOZQjcyro07C01TNg7HqUZjTioFNon6WGOfz8e1mYQaRR2hiKSU8sJxK4cwlVAX&#10;S27KbSRgNZfPFgVIhKDs4PmTU4+rjCyEsX9LI5oE1S4BfKU2kmEnGohS1MGhs+8xG1196PJHGd3T&#10;jIlNGrhsnEW54riY5vvWxHU4gapOcgJOTdRbCpvHrDRaSwVEKS57SZPNuFhjFRUWN0CTtce07TeQ&#10;tzwTrpGAqo2E3YTpYdTG98d9ZPIIuc5mF8iZxKhVmGZIkqTY0UI1fonD5G3ofWA9eaimyR4eFTep&#10;HWsLJDI7519Ak5wtvnFcIvjtZnlGAuu18Bg58TyfzCYyR+rLcD+rPrfBFEBcJvfpD/3Fb//yN775&#10;N73h3i97/Vf+pjd8Jf/9u+992xvue9dLGGhvpZe+tTL9L1yZh9/5VcQCcV6kPaFw5Pt0yamkeQwM&#10;byQLzylvqadu45/8iHstnrB/t4/uYZXc7AmIzufPh8YQE6VDpMzyeSNpNRPop93VpcbawyYdoPhV&#10;IRLRJRybnaNfdoy35xxP6APOB0qMyXexw4dw3rillASyA6NlNML5Rc5ZVnyVWf7LoKqgG5A3Ijap&#10;sTbA2hQTFnmqQfPF03N/l9YJufvQIcIjbD/COpqX82cvnPr8o6ceffT02cdhFBIVbcZZiWONIgNy&#10;CO9xGBQ9EFsMPnklBrY8Tywm1N3z2nte99p7KCBYcv4Q8gcp9uOPnz516nFsasAZavN1Ntaf5GQj&#10;zNHBCLeFRIgJ9ta4PRJGtCNKCksSlz+x6dVguPRQnn7iaSaPn2X+11NPA0NgQ3DPPSdf97rXnThx&#10;kjpJiHzrNqojq40LF05bkcCfgSpPE+UpFoQolg2WodY2uFFHWycYP5wZhHH2DEGKrsuZM4+f5uvM&#10;4+efOHvpmaevXDMjBoY4cvTI8WMnTxw7jrfRgbu55VQXcEaB2Lxv3Gq0Sacef+zRxx47c+Y08UpS&#10;bN4snsTDg9UQBtcNh0seZPAD4XiHP49xmG3wXTu4Bdx8khhUTk8+gd8DY9afxKtL+hB5vrpWzDEE&#10;QFiiugixhq4LgvJvZA9zaFM8LhdAdsY+Fez8OWjEY49+/pd+6X+dOvUovRmW0WXYuTOHDPgk3PSt&#10;fFy6NpeepOvEgdnp1cE4kFQJ1dY/8W2P3Epx6fZneQlX4NbK9L/wQt/90Dc8+JFvevAbvvlTn3hk&#10;5tIJrsA12IKuwYmvJIgkYNNUJLIMhYxcjw1NcqnRbX4ggONg65r7bujri3elVqeWeiDOMIDEVzVd&#10;qe+Ela5MAyebmv6MN6AyTx96qRRR8s1ZIwp6PHh0NCFIjDu/pV4+C8UsXc1r5Oh9AZleUHGKleGf&#10;mKM0cCpnt4bGiNBLrJ4GHd9okTBUS/VfCcQvrvGhVrtLMGkCXk6WRbhxpHmeVDyk10hXxB9J88my&#10;0bIpCKTLe4AJskwTBJbdqQ+SpJ2h9I2yRSr9TFayieywlSag24TQMjDvUlB7AVJgLVvjE/01O9yB&#10;jN7Rz1lrbCXbBZICWSIocwxzsfogHsBw4iCvBvzAJ2IVuaU6Yl56FnMc0lmses7BfndoGie3In9H&#10;oCTKVO/pTKhOT7goVyjbr2jvw0+JJ4DQPCnw/dwzdp6dkWINpI+E2uKIPmjnqomGRca5Jj8k3iWv&#10;y53T1iv5qZTUxKAyPp3QuR2P33z9VX4J2MVXjRhV/m6fEHKhQgvWXAuQIq+p8TikDXtEvL997OEy&#10;93oGeAFhuZ9zANxDuJf7aweFXg6qMV+YDJpCiAbp6C28mxmScfTwkUxqgDNrScVNWdZVVCt/7jt/&#10;6Pc98J6XMMbcfulbbAVu3aB/faHe9dDD//CHv284mTwX0Z8jzslclH8mipJ7UaqNBl1CyaABYKdq&#10;D3kUQTfNtB0qAvRiuVlPp7zScyRmYcwtg5ptPCtzqVnxAus59st3MWlP6GETTyOXXD5Ut8b2B07k&#10;0RPz3jDZ8kqRNUgcECUZyyuD/FA5h3I4/h0Vy8V9itT6oijRGzwUC96oPT69099OaKZxT9bw9RdC&#10;O+3fjX/gUmqNYmm4L7wdcTa9l06lI+kqmiujssTZhaxUB4sxJiOqgKLbQ9Y2nUqIgSE4UOoToefw&#10;XoCg3WT8XAEhxZOE+ArOJMdVkQN3i49D7yy/N0SkW8mT0Tk9Btb++CnwJZYBOISQyysT7qkVUqo5&#10;U9DAjcrpySfPQpI/e/6Mg4GdfkeiHLErkrsGlCn8uQWiudD2OHiuUuHxMehGnHe44IVISpdYJkh4&#10;nPhCwM5Gs8ORt+SUDFI6pCYNuxYXBFj5FCL4I1ICUgVAd8HCx+pQjGtIe9FMB8ZpDgGk8ug90coU&#10;S1DX9FIk+2i1LnITxSEFIoUjjPi2Uoc/LJHJrnXEvrqRa3yHZDRRHfETG0v1twnhS/gqct94B7Rm&#10;FJr2e6XzgvFkYeQkoz/9bZ9469c9/LYPfuyBD33s/oc++pb3f+SrvvaDt1hEuv1xXvIVuHXhnf/j&#10;pf+Zj71H3ZPqkJziZSL6mBJAR8QIakjSSrgHGD558p6T9xzff/cBHhKeQxBS+mk9d08QRJzuYLpo&#10;YyraQO18ycP4qEj+4OnipWaQ+sDx8XifDx0GBNfTjUSNH+OT8HlGp05M4ZudILgHf3FYj8R6Z+lp&#10;xXPnnUSjGdMctqnBfliTpjMq9dIecDXGETK1PdTmd5G9NoUCHT8ZnLQvQh3RifQU71+8GprMt5MP&#10;CCuma4NQdEG5gS2HNcmaeDSIMOxALpPDAxHCBaaHPnmB3I/QJSRKE46ZgsdP0Eo9fORwZKo7zMcv&#10;nBcaOU+sfYpIy7G4fw/mt/ogaiKEuxGDtomwT1+GukpDmC/lDl1bU/CeB+Kly3nyxNHX3qM/PUEL&#10;POezv/S5X/iFXzx16jFWwGYvIuSjJ+4+yPtSYFE3NMNgO8bUd/Bap8+defQxQKbTZ4j9F2SvEhBF&#10;cnWf0X7L5DozCEnZlEkEO5Uyzs/BO/PyM2iYIT5CKLpI954UnSDNgXX0+LETfKyjh3FPPoBbZPE/&#10;/a/lE6A6FwJLC5CHTTfKSzYIx7CkfUEaWbRsSBZhlpdl5LiOGi5dcQzr2QzEfX4EjAigiZGtHNz+&#10;SG72kk3NJWSgisbr0GPXUsu4zl3iu/xjwC/dTEFsxnRMGgmFLVxSyh9HqZ0/9+QT5y49e5G26F//&#10;3s+85JHj9hu8YlfgFZDpf+HavvldH3jLux+672s/+A9/8HvB7sE4STkBwB09rNhV39bh1Q21tpaa&#10;CMzM4pHyRUx1WuELgPqjIzeaB4PMWL5NQW5pn4hfpghJX2wfoZ2ol3ky+3MKSZUMRBELum+IR27N&#10;9jybCENIGiHVddmuuLZNvUyBr2dzqaz4IJ4i8Kyb7jIqdjGL+OEzYZGfknYkQjUA0ng8OXQM9Mbe&#10;35h7+2XvADiFGJpTOfa9B3gbawgiuqqfZzn5q4LMdSUVZzfFOnBFkW30SVaLEBeUU4e0VF10Pi8l&#10;vGAp16hF+BawGjL88TjrFwUIfUj8BrYAzqkmpX7aeidCfjosZ8+f5QDkWK0J6PQo0lQ+NX8rLz7B&#10;AR3zc0+ch3xzSvoNLBrMD2otRpSyjyJmlb9yFtCxHiNmsoBDxVPUzfnHj8TA67ZJoM4hElDG4Yk2&#10;E9PlNPTVKcSUB+QGYEMNImZpMD9mtAkAFKFfO8lsn2pipz4TaZuh5I1+HQeoRixM374N4uxWdh13&#10;kgN1jUDWF3YJp4fWVbY/l2ANWEk30p4l+I6waC+I1x8LwW73s3/+r3/i/vc+/MDXfuMrNhzd/uAv&#10;xwq8woL+9SV54MEP/ctP/cho/ZQR2aPfTNUwMe+hEPFdz0u6cPVypGDkys2FWNp0n8AUAFEFevwj&#10;q4ztvgOChAwadmdQWY4ZfINWvRlGESplIcTBqXtaHHa8H6M/In44XGXMu/KZJZOsmbnkU/CgHaRu&#10;Mq41jfR8mSoR5Cr2G+9p78JebzbMaUaW+VtHmgWHDQDwkLghagLGD9Ggw8XBaILDSu+XDjCZo6zw&#10;rOD4fEsFXmej0CIlG0a+0lmp4nq8aQCRHlj+hhQjqxEbwqTEgP6N0rV80hfItrBHFImoCqxseHvt&#10;fNUbhXbteYoyYroG8RGeOSWppHgpwqUfXvOAy3zPk5eeosg4VZLP2SNyrdZxFHkGfX6T1cbcoX6l&#10;Ko0vpfIuujfnnuG+iM+IZhRVNODNw2u0JPuQX8JkPoApiiWmqth45QBgEbmneEIcOcxQg2OkGVpD&#10;RxJP7lqbP/7SmHB43dJvh0TDDpQXTzpy/XzylId9y/4Z0uty9FsErjWOJ2A/nYUQ3cT8ifXSFrZu&#10;ffs3/+kv/W2/9zf+9td/2e964297/b2/5w/c/8a3vPvlCBi33+OVvwKvMHjn/7bgf+PP/sm4z4LJ&#10;UDmJAgQEIgylADHuCGjF0SMUBQQeEG8gkMfPnDl75jTMEf6bYMEDJdWC1qU+1+PxRlQuyAonKfuJ&#10;amkEKZtkuvE2zpsDTDnB5BIexdatBKyxCyLs8OjrS+4YLzVgRBa4OFJId+8mxJB8Ez6BmAgrSTme&#10;dQq8w/JIIUGi4MzIMcy0Z+OaUAQhjI68iDBEk87MnQlLh5laBWt7F9FASvu585FczhOoCZ38EOcM&#10;/T/I71/yJa977WvvAYUnwp0+c/qzn/1fn/v8ZyHAk2gaeZ1wpHoe3wI64FADuQSid1MjmOTmSALO&#10;P0IQn1OjN0Zl7WaC4HaQbSZA0qEEbic11hw8nP25yyDZXoXCgt3ci71gbse4Efv38160YsmmCa1g&#10;blGqG1pteMxqN/8zDgPAfdguZ86KynuczFexNtrVVm7MEHaHhpUvHD+n9WEjzzZ0GO4gGq2ryJfY&#10;GzieNvIJCQjd/j3wzZPiy5iUjk61ALzut22HAbydZu/JeyA1/bpjx48T8TExOnfuzKnTnkSwwvj0&#10;LDIJAycvodkqzXmW+sKxpqqB/BQOk+KI5dyCUA8wxCmDHNbNs2cPHGHlVHQm5Ggu79W/+amfeeWH&#10;l9tXcCuuwCs10/9la/kVX/3Wn/iBRwBjxhCNzJlvMN0L4JDukiGyNB69B3AxzNBgXE2ee0b8oQxd&#10;aWIUytF855YxMkUlKClRo1agib1rGxWG/hF3HwJtpf85zhvjY9+AQDRcDpyL4q0KoFzODNEkMYMt&#10;m3xFq5ljUcjK0C9+zvjAaPURwXvsI/g7VYpejrBVFUYNbs1aIbDXnB3HZgD4eokkmw5p26PyhRhH&#10;sOPihv4/ONV4I+dYqCvtWMyrHnoKv3uJ/FQMLIidXgXDKmw1RFPPaUvDj+2UWhuf/LsPb5fcU2r8&#10;cLbp5yNfX3rLNqxKcw5yvl+65e3ULJywGq0LRznoUWQGNTTi3kuXORjsJ9AQ1hJghf1UDy9gbvLc&#10;TC7yp8YgQT66f0s7lgyeAaVbn8eLIXMf0nzHjdm3TxfEsmjFtsCXlBybLy6EG8TagslzSqFcOHT4&#10;GIwlforPCKR/QRLweTjArBbvGwlyubjMtJo8XucokbW5DO/qbnPMs6d4WRQJR44ecxYukxH37fsj&#10;f/njX/WeD933/oe/5oPfdCtGi9uf6VWxAq+STH/uxR/9wNty9nOoofkwViR0Ee/aBox94uTJE695&#10;DaM3eQzhothSg3n++KkzZ0+TaxOedFkk0SZw55Ai2TFj3YSjqrrFhwWZ9YAnvNDWO3Tw8LFjJ48d&#10;PU4wJcoRcElHyV0vPnkRhCKbK4S7yHShaqChHZEUpKAdJKLkp3DZ6TBy7iTWTacTmTQrHhvUBkR6&#10;v1doJ2q+Q6cUriVR3Jmq8oGoDDZO5A2B4ZiSkd3YjUwKn9aQ5Bpt6i1g10iuft3rXvua176WHJ0o&#10;BxTz+Cm/yFWdBCThhQxdjQzxUIAaEOQF3CJ1GwA/cpCkZMZms6rs3Qv9krCmVklLMgYfnj9LQi6X&#10;XyNfAAzBZg+Vq1u3b6UpDXOcMIcyWP80NUZ7YLiDVAGinAXdP3dWy2jkBZlbCcRgn6Ba8io9AuaW&#10;UzNonhWNytCe3wWVASfwqC6W1i38w26Hi0inl2Y77Yc7WcrtADvI8WzIA7nIAkhRp5Jujq6INnVl&#10;eDX0EHdRoOymMDpx7Chp/sl7XsfpzsYA8n/ssc9+/nOf/RyqiHPnOJn0enKk944/9a2ffFWEhdsX&#10;8WpegVdJpj+36G3v+/D97/3Qfe956F/95I8aETLClloOXC7xfi+dO5mI9CfzvB37VfiQmvkJn2jh&#10;NGxIcn4igYYdRFbKfyKHmPzyBZTLr1JMuwTsEOTPbIZBNy65IN4kbjPaXIWbs6D9NsIZKXeLDCpM&#10;MUFsTLhEY+7axgtisI4TAwEa3qmt3QyOFTHCawFg3n+AdsbYqdtA1mS2CQ+dIHnDhVIsy0QnSjdx&#10;BXalk2zhtRPodZ7VNnS5IieXx8JsJoLaE86vwrKGmAjeQxOYlgAmCSeOnjxK5nvwEIWDwvcGrNv1&#10;nXkxM5ysiRN+AvRuMPQZyg45Zu9u2iAUOkIzhVxCMwslw9Kxx7ots/o5p70AEEdHF+Bfrmhq5OE/&#10;KlmlSDJyk70zTtGayfE1m4k3HAv4U8v5pMVLTaVRDs1nlBME+q0UGMomxi+xuQJDkmWvTOObRagU&#10;SL1BvxqtX9orVp3TitNEURseRxRBWWs5nubatb/0Xf/kjfd/3as5VNy+tlfLCryqMv1Xy025fR23&#10;V+D2CtxegZdqBX5t/PRfqqu5/bq3V+D2Ctxegdsr8KuuwP8G9cyeI/cW3xIAAAAASUVORK5CYIJQ&#10;SwECLQAUAAYACAAAACEARz1u5AkBAAATAgAAEwAAAAAAAAAAAAAAAAAAAAAAW0NvbnRlbnRfVHlw&#10;ZXNdLnhtbFBLAQItABQABgAIAAAAIQA4/SH/1gAAAJQBAAALAAAAAAAAAAAAAAAAADoBAABfcmVs&#10;cy8ucmVsc1BLAQItABQABgAIAAAAIQD06LteIgIAAFcEAAAOAAAAAAAAAAAAAAAAADkCAABkcnMv&#10;ZTJvRG9jLnhtbFBLAQItABQABgAIAAAAIQCqJg6+vAAAACEBAAAZAAAAAAAAAAAAAAAAAIcEAABk&#10;cnMvX3JlbHMvZTJvRG9jLnhtbC5yZWxzUEsBAi0AFAAGAAgAAAAhAL/4H5viAAAACwEAAA8AAAAA&#10;AAAAAAAAAAAAegUAAGRycy9kb3ducmV2LnhtbFBLAQItAAoAAAAAAAAAIQB9NYzcHXQDAB10AwAU&#10;AAAAAAAAAAAAAAAAAIkGAABkcnMvbWVkaWEvaW1hZ2UxLnBuZ1BLBQYAAAAABgAGAHwBAADYegMA&#10;AAA=&#10;">
            <v:imagedata r:id="rId10" o:title=""/>
            <o:lock v:ext="edit" aspectratio="f"/>
            <w10:wrap type="tight"/>
          </v:shape>
        </w:pict>
      </w:r>
      <w:r w:rsidRPr="00DC20CB">
        <w:rPr>
          <w:rFonts w:ascii="Times New Roman" w:hAnsi="Times New Roman"/>
          <w:b/>
          <w:color w:val="5F497A"/>
          <w:sz w:val="72"/>
          <w:szCs w:val="72"/>
        </w:rPr>
        <w:t>Сосновцева</w:t>
      </w:r>
    </w:p>
    <w:p w:rsidR="00C64B71" w:rsidRPr="00253F74" w:rsidRDefault="00C64B71" w:rsidP="00711636">
      <w:pPr>
        <w:jc w:val="right"/>
        <w:rPr>
          <w:rFonts w:ascii="Times New Roman" w:hAnsi="Times New Roman"/>
          <w:b/>
          <w:sz w:val="56"/>
          <w:szCs w:val="56"/>
        </w:rPr>
      </w:pPr>
      <w:r>
        <w:rPr>
          <w:rFonts w:ascii="Times New Roman" w:hAnsi="Times New Roman"/>
          <w:b/>
          <w:color w:val="5F497A"/>
          <w:sz w:val="72"/>
          <w:szCs w:val="72"/>
        </w:rPr>
        <w:t xml:space="preserve">Нина </w:t>
      </w:r>
      <w:r w:rsidRPr="00DC20CB">
        <w:rPr>
          <w:rFonts w:ascii="Times New Roman" w:hAnsi="Times New Roman"/>
          <w:b/>
          <w:color w:val="5F497A"/>
          <w:sz w:val="72"/>
          <w:szCs w:val="72"/>
        </w:rPr>
        <w:t>Александровна</w:t>
      </w:r>
    </w:p>
    <w:p w:rsidR="00C64B71" w:rsidRPr="00C560E5" w:rsidRDefault="00C64B71" w:rsidP="00711636">
      <w:pPr>
        <w:jc w:val="right"/>
        <w:rPr>
          <w:rFonts w:ascii="Times New Roman" w:hAnsi="Times New Roman"/>
          <w:b/>
          <w:color w:val="365F91"/>
          <w:sz w:val="56"/>
          <w:szCs w:val="56"/>
        </w:rPr>
      </w:pPr>
    </w:p>
    <w:p w:rsidR="00C64B71" w:rsidRDefault="00C64B71" w:rsidP="00711636">
      <w:pPr>
        <w:jc w:val="center"/>
        <w:rPr>
          <w:rFonts w:ascii="Times New Roman" w:hAnsi="Times New Roman"/>
          <w:b/>
          <w:spacing w:val="-12"/>
          <w:sz w:val="52"/>
          <w:szCs w:val="52"/>
        </w:rPr>
      </w:pPr>
      <w:r w:rsidRPr="00A363A2">
        <w:rPr>
          <w:rFonts w:ascii="Times New Roman" w:hAnsi="Times New Roman"/>
          <w:b/>
          <w:spacing w:val="-12"/>
          <w:sz w:val="52"/>
          <w:szCs w:val="52"/>
        </w:rPr>
        <w:t>Отличник народного</w:t>
      </w:r>
    </w:p>
    <w:p w:rsidR="00C64B71" w:rsidRDefault="00C64B71" w:rsidP="00711636">
      <w:pPr>
        <w:jc w:val="center"/>
        <w:rPr>
          <w:rFonts w:ascii="Times New Roman" w:hAnsi="Times New Roman"/>
          <w:b/>
          <w:sz w:val="56"/>
          <w:szCs w:val="56"/>
        </w:rPr>
      </w:pPr>
      <w:r w:rsidRPr="00A363A2">
        <w:rPr>
          <w:rFonts w:ascii="Times New Roman" w:hAnsi="Times New Roman"/>
          <w:b/>
          <w:spacing w:val="-12"/>
          <w:sz w:val="52"/>
          <w:szCs w:val="52"/>
        </w:rPr>
        <w:t>просвещения</w:t>
      </w:r>
      <w:r>
        <w:rPr>
          <w:rFonts w:ascii="Times New Roman" w:hAnsi="Times New Roman"/>
          <w:b/>
          <w:sz w:val="56"/>
          <w:szCs w:val="56"/>
        </w:rPr>
        <w:t xml:space="preserve"> РСФСР</w:t>
      </w:r>
    </w:p>
    <w:p w:rsidR="00C64B71" w:rsidRDefault="00C64B71" w:rsidP="00711636">
      <w:pPr>
        <w:jc w:val="right"/>
        <w:rPr>
          <w:rFonts w:ascii="Times New Roman" w:hAnsi="Times New Roman"/>
          <w:b/>
          <w:sz w:val="56"/>
          <w:szCs w:val="56"/>
        </w:rPr>
      </w:pPr>
    </w:p>
    <w:p w:rsidR="00C64B71" w:rsidRDefault="00C64B71" w:rsidP="00711636">
      <w:pPr>
        <w:jc w:val="right"/>
        <w:rPr>
          <w:rFonts w:ascii="Times New Roman" w:hAnsi="Times New Roman"/>
          <w:b/>
          <w:sz w:val="56"/>
          <w:szCs w:val="56"/>
        </w:rPr>
      </w:pPr>
    </w:p>
    <w:p w:rsidR="00C64B71" w:rsidRDefault="00C64B71" w:rsidP="00711636">
      <w:pPr>
        <w:jc w:val="right"/>
        <w:rPr>
          <w:rFonts w:ascii="Times New Roman" w:hAnsi="Times New Roman"/>
          <w:b/>
          <w:sz w:val="56"/>
          <w:szCs w:val="56"/>
        </w:rPr>
      </w:pPr>
    </w:p>
    <w:p w:rsidR="00C64B71" w:rsidRDefault="00C64B71" w:rsidP="00711636">
      <w:pPr>
        <w:jc w:val="right"/>
        <w:rPr>
          <w:rFonts w:ascii="Times New Roman" w:hAnsi="Times New Roman"/>
          <w:b/>
          <w:sz w:val="56"/>
          <w:szCs w:val="56"/>
        </w:rPr>
      </w:pPr>
    </w:p>
    <w:p w:rsidR="00C64B71" w:rsidRDefault="00C64B71" w:rsidP="00711636">
      <w:pPr>
        <w:rPr>
          <w:rFonts w:ascii="Times New Roman" w:hAnsi="Times New Roman"/>
          <w:b/>
          <w:sz w:val="56"/>
          <w:szCs w:val="56"/>
        </w:rPr>
      </w:pPr>
      <w:r>
        <w:rPr>
          <w:noProof/>
          <w:lang w:eastAsia="ru-RU"/>
        </w:rPr>
        <w:pict>
          <v:shape id="Рисунок 17" o:spid="_x0000_s1040" type="#_x0000_t75" style="position:absolute;margin-left:-10.95pt;margin-top:-31.6pt;width:346.55pt;height:464.65pt;z-index:-251657728;visibility:visible;mso-wrap-distance-top:.96pt;mso-wrap-distance-right:9.69pt;mso-wrap-distance-bottom:1.65pt"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FHHFU0ZAgAASwQAAA4AAABkcnMvZTJvRG9jLnhtbKRUwW7bMAy9D9g/CLq3&#10;jt04aYw4xbCsw4CuC4b1AxSZtoXZkiApcfr3I2WnTU8DWgM2KJF6fI+kvL479R07gvPK6JKn1zPO&#10;QEtTKd2U/OnP/dUtZz4IXYnOaCj5M3h+t/n8aT3YAjLTmq4CxxBE+2KwJW9DsEWSeNlCL/y1saDR&#10;WRvXi4BL1ySVEwOi912SzWaLZDCuss5I8B53t6OTbyJ+XYMMv+raQ2BdyZFbKPlVmqWrjDOH5u1y&#10;ccPZHq1stspznmzWomicsK2SEynxDk69UBopvEBtRRDs4NQ7oKyS4eAA0dAq8J1oofVhNH3cKblz&#10;I7R8PO4cU1UskxY99gq9lJulSyoMZiwoaDwiiMuDkX890+ZrK3QDX7zFcuMQ8Nct58zQgqg8bSNI&#10;8hYlLt/Q2HfK3quuo+qRPcnFZv1/MkxdKwlbIw896DCOh4NOBJxN3yrrsekF9HtAke5HlcYWdYee&#10;7Z1qWmI+wyfSHJMTCe/kb5RF85PN81Wcm2yxmI+z4oODIFsKrJE1RZJKPHZ2RImvqki/t1jp/fDT&#10;VFhkcQgmEjnVriccVMFOsQvP9I0jCafAJG7O50hxmXMm0Zevbua0GBOej1vnw3cwPSMDdSKjCC+O&#10;D37idg6hbJ2mrzZU8xFo3IF4d/AIub2pw7eqAeYEli5Ns/ylTBdxUSlpm9qMUmMppvtEl+Byjfbl&#10;P2DzDw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hHiJUN4AAAALAQAADwAAAGRy&#10;cy9kb3ducmV2LnhtbEyPwU6EMBCG7ya+QzMm3nZLcVMRKZuNiUcTXU28FjpCXdoiLQu+veNJb/9k&#10;vvzzTbVf3cDOOEUbvAKxzYChb4OxvlPw9vq4KYDFpL3RQ/Co4Bsj7OvLi0qXJiz+Bc/H1DEq8bHU&#10;CvqUxpLz2PbodNyGET3tPsLkdKJx6riZ9ELlbuB5lknutPV0odcjPvTYno6zUxCe+e5UrJ9iZ9uv&#10;Zkzz4cm+L0pdX62He2AJ1/QHw68+qUNNTk2YvYlsULDJxR2hFORNDowIeSsoNAoKKQXwuuL/f6h/&#10;AAAA//8DAFBLAwQKAAAAAAAAACEA/5VuJFypBABcqQQAFAAAAGRycy9tZWRpYS9pbWFnZTEucG5n&#10;iVBORw0KGgoAAAANSUhEUgAAAhUAAAKpCAIAAACEjkknAAAAAXNSR0IArs4c6QAAAAlwSFlzAAAO&#10;xAAADsQBlSsOGwAA/7VJREFUeF7s/Wu0ret6lgWO8xhzzrV3sH7Xr2rVqkpFAlj+UkABK2JRgoYG&#10;BIEkKKUlVgTkYIgkgUSQHCCRikBIdoBACAgRJCCHKCASgoRjjDRtlnVo1SzxDxX2WnOcx6j7uu7n&#10;/Uafa+ewd/ba6zBX/3bfY/XZ+9e/w/u973O4n/t5nsPHx8eD/bYfgf0I7EdgPwL7EfgUR+Bwrz8+&#10;xRHb7/5BHYHf/u99wcHB0dHB48nRw/HJ4dHj6S/5Nb/7g3oz++vej8D7YAT2+uN98BD2l/CZHIHf&#10;+Zu+4P7g8fHhMNvj4cHhwcPz87Ojw8fokYeHhy/81d/4mTz5/tj7EXidR2CvP17np/thvrff9Rs/&#10;7/zieTTH/UO0x+PDwRGjcXQYzfHi4jxa5PHh+O7u7v7m8V/5dXsV8mGeKft7/9GPwF5//OjHbv/L&#10;92QE/uRX/0o0wsNd/h4+Pjwc3F8/Xt483N5ni5o4OHqMiniIq3F4dv4s+uMhe2U7PD46Ojo+Pj46&#10;Pjg7Por+OFR/3F0/5s8v/dJvfk/uZX/S/Qh8oEdAo2y/7UfgAzICf+63/ZqTo6OTg8fjg8Pjh+iA&#10;wFD3waKOwwKJKrl9jLtxeBcdcnAc9XJ7n08O88njQX5yenyY11lCH3oi+cHRwWHCIGBZ+20/AvsR&#10;+NRHYO9/fOpjtv/FuzUCf/ZrftVxAKcIebTDA5hT1MXBfbREXI38FZi6v7x9efdwe317n30eA1Fl&#10;98PjaIjjs9MoiFxsvJDTbOdRPUf5IQc8Qmtk//vbh/ub27z5JV/2e9+t29qfZz8Cr8kI7PXHa/Ig&#10;X4/b+Au/9d8m1m3MIghTburk8AQVEhfC7eDwIfojiuLu8e6BV/THw+3d9c39zY364yCuSOLk8Tei&#10;QE5OA1jFScn749Ojs7Ozx6NonvvTswsC6TnD3f397W3wqyilX/Llv+/1GMP9XexH4F0bgb3+eNeG&#10;en+iGYE/89W/6vjoNB7A6clJXIHjqAriGNkQ53c6FrgX93EeDqM/4k0EZFJ73OcQ0QfZo/pDjZGf&#10;xYO4vU0EhG+Ooj8egm+hQKI+0B+c5fTo/Pw8miX+xsWzFxzt/oH4OT+7r67aq5D9HN2PwKc0Anv9&#10;8SkN137nT3cEvuu3/poDQCWi2ZHZScdIJCOAEzqDDSgpyiD6Iy5GTnYaD8QgRfUHHNy8jYLI/kQ8&#10;0AM3d9fRCnd3D0TQc7wAVo/H2YMgR2Aq9nw8Ozt59uL56SnfHp+e54dRO+gc9UcOmiOfnp3l21/4&#10;xfukkE/3Ke9//yEZgb3++JA86PfsNv+zr/sVsf7VFsjuinzkeryEBMDxP0Z/EL0Iq+rx8er2Krog&#10;+iOfnDwek7ihf1D9gcLhN3Csqj+ub6/UPOyfyDoxEvVH9Exwqru7mxzp/Pz0ox/96LNn57mWcnmj&#10;VqI/7gJ7Rb+gyY5OTk6yf4IqHraxFuLyj/d39Y0eHm8J1x/eH3FRBN6Pj+MhHf2SX/dn37Px3Z94&#10;PwLv3Qjs9cd7N/YfgjP/Z7/1lyP9Q3lS8COUl/4glK3gPpYOhZiOaPY/0R+3cSdu7gNQRUrnO+If&#10;glf4K5HdoVAdAWQ1fn5zk13jfCjuRa6CXzVnEBLW7XW0UfTHG5/10efPL0C0kkQY/REQDPwqioEj&#10;cyXH/hb1M/oj6gT35fbKWH2cm4fjw+iPx2jDw6P76A+0DtF9tobls/XgP/9X/YkPwRPe3+KHegT2&#10;+uND/fg/Qzf/Z7/2iyKE4yQgTI9DpsXbiPBP7DsyXlGLnIV9i6xFDRDXIHIRxfB4Hb8gnsE16RlE&#10;QfKt3gQ/OUZ/xAWJa5FA+oRADJ6gmUgvP4lfcP9wVP0x/sfDffCrFy9enF+c5hwnJ2e4PXK6Hm5v&#10;QL1aBS4ekaJftaEK4c3Dw81lrg3/B/3xeBgHJlom7+NGcYdoI0P3+SeaMoF6fCkv+HP/7e/4DA3y&#10;/rD7EXjPR2CvP97zR/AaXsCf+5ovwj2QSBu86F4ciahFpGr0B3IVRCuWe/6dODaeh8oD3+LwMO4C&#10;KuTq9u72NoFyhLvY1An824PDE+IncS3C2U2kpJxdpT1y/OgwGsL4ByqALML7RFPy28TPLy7iCOXT&#10;588+Gh1DBSxckNEfnmYUSdWJzlL8nuiw2+g6NBz3oYrBGboLu6v3qF+FwihS98Ybb0QnFZ3LefJJ&#10;vvqZv+LbX8Mnvb+lD/cI7PXHh/v5v3N3/xe/4d+5un4Zri2ojlGDHDuyMzb5dUT9CnYbaIjmUKom&#10;s88t0YWwqBS4MdrDlTq5yS8SmYj/YRQke2aj9iG/CYIUWZ788/sb4+3mh+S8J9Eewa/QI6ltlX3C&#10;zTJfJAon+iPhDRQAMv789DwOyWmu8CZqKmrIyAo1sdAceh6oJXJFDg7v4meQQxL/hDh+dAoQVpyV&#10;3GPexCOq96NfhWPliVBm/bu00eHP/rV7X+Sdm3D7I70PRmCvP94HD+EDfgl/4Xd8cVIwIqgDN50c&#10;HcO3hZE7Sd2RobeRxhHsxMAR9HgJRjWUvw15RC9EE9wVQTo6Po/9HueDyASKp/rjLvojgFVkO/yr&#10;2PQJjccFiXdDjmFqkhhlOTzxxPyltklOmz/HkenRS9kNUtbpyTnphKfoj8Jk2QfXxngK4t7zRQvy&#10;PnVOgnUd3qFd0CIcOLsWcBO8OkJ9mLfCP48OL87Oo8MYhmaZkMsiJpZ9vN188rn/7n/yAX/s+8vf&#10;j4Cu934Y9iPwox6B/+J3fcndDSZ8RG6URwqE5G9gHQQxwBSxj7scnbpTBC42FKsWO96AyR/iSLcT&#10;gTg4Af/R85jgBwyoGP4PCalHVD9EJYEJ9Z8Pwaw4TEIa+DbNOUd/NKKOz5Gzc/L8JgjV4fn5s5Pj&#10;uB9EZaKBjJ/jCRGKgQMWbRJ1qJ6I+og7dUwk3gzGuDIE0hvGwblSf/CFV5t7jP/0/OIMnWaQBPow&#10;OBqVuRKJRztCLyb3PX9/7m/40z/qkd//cD8C7/kI7OtfveeP4AN8Af/5N/za2+vLUGDDbo22iCYg&#10;PJHgRlAcBC/Wd/VKcSowH4TqbKI9qBBhJXwRQxZRC0Y1MOcR0AWFsmHm3+HlhDQVj8dkEfRHt/7W&#10;ilh5o1zPxfhTVNoxLT9yHSgtSyom+o5O0gciIJPSioRlkm8SRUOEnipbhP+jmvLDXiF3VH8J9WX+&#10;Yi0wSGGwsqAWcwp32P1rsD6nW9epgvmPfv3P+AA//v2lf+hHYO9/fOinwI9qAP70b/sVSEMSvgF2&#10;ImEpaxhHIGI6BUdUG5jbYFKPJ8/OR6ojdJ1yrU2iwFVtRBfcgCPFnzh4TPADCX9ftMsQgv7H9c3l&#10;PanmN2FE5QtjEfoBB2cmJJ4QvT48Rfw/ksmBuxPU6ChZGrkqck44/v3B6fFZMDKiKaQw6nkEiSJD&#10;haxFWF3BygKL6X/E4XiAeAx5l+hL3CIBrlbfUi2Bm1VZRN1wP6UBz9bYvvpmuGdDWOa+/FXKPP78&#10;r9yTfX9UE3H/o/d0BPb64z0d/g/gyf/Tr/6ixIeT760HkIwN3IuzKI1sjwlxo0gIngefUX+A2Dw7&#10;02RHXCLOlbO12ZsvoS2fwwXCuouRf5WEP4qQ6Hls+uPx7urqKvXWs9vdw3UE71FyBImCJGB/Wv1R&#10;epbuDLGNKDUGOMwuri7krtQyISTu2YWXjPWXFowSIdGdiHtwMvwYqnARayGIH33Sco2kxScmw3s0&#10;xXEKowQ9G/1hHnt01K1oWOPnkw7i/ZvLMpsVVsrl4qbB3372l/2hD+CM2F/yh3cE9vrjw/vsP6U7&#10;/wNf/AsvEje4eJEqUhGpxLfTesmIccMeSGH5VMhIy4tYF+ThPv9O4UKiBYYoGkfwb75B65hAWP1B&#10;bOPg4OomHgDHGf3B0YCqEmW5ub++SbXdx5tcA4l6COEAW8Q/2uEDei+agb/VH9kTbKr8K2LiVGM0&#10;qwQXI0fY9Ed+H9hKnWJleHLgcThuHq/Vek0rjCOC/siRE4Gv/8EZgabyfxya1FMR7FqonUqM66l3&#10;0mz8lXXovaMFs0/8L7JY4JKdJukyHa4+98v2va0+pXm63/ldHYG9/nhXh/sDerLf/yW/6PToOPrj&#10;+cWz6I9WqQoWhA9hkuDyEsqCtRiisYEIRSmuuAcn0TIwmRLGoGSunkn1B+H2xDzAr7DrD671PxS6&#10;k12hN5NAt/VGbi9TbTcOQX4XeQ9IlSonlnmPCkGRlBNlMN2OUtRRjKyP/iARfsXw40IBXq3Qen59&#10;Cvz1SG47rCli4gRaorcerqIx9BUsDIzIR388e/as/pb+EwW4APQOwwm7NmMyI1NKGF6Xis5aXua+&#10;zOdOiGjFBuE5gCF2s1NOM0LHJ3HtLsIc+Flf/PUf0Mmzv+zXeAT2+uM1frjvzK39wS/9gkjesxPs&#10;97gaka2H9/fgPJPuAGpUgdg4diQgWI15D/7TzAmhnu6piW/hqvvoADaIVWvLj1KPpD9xN+7CSiW8&#10;u7m9vr6+jIC2FhYMKI98BtOJf6OftOUj79Ui6qGIYXwFQDayC3NGIKk79ccJgRAwNzTGQxRMtQhJ&#10;6VGBCcJwQ7dyjTnF1gc3R80x6TRi+CYEsigacxYfrkPfSqNcBiUKg+AJAfV4VG4dB/Us2FUUZvyq&#10;lniJIwKTjT0zzinmmP9G7Z7kpMmBzK4//8u+6Z15qPuj7EfgnRiBvf54J0bx9T3Gt/36L0R5xHsI&#10;/qNMDFjzcH0VcThqQ8FH7h6uRsRhIt0j66shsjUMvqmZEZ1ql9Eo1v9ovCSHSU6fORZPVRcDMuX4&#10;1zfWSby+yg4WHUm6ifV7uSj5W403hG/r/vda/ekFgueR7lHBr6xwlTuJW0GAHgdI5M18jvOL1DUB&#10;kYvCiIqSlJzExsfoTi4Qfi8Hr67KzV5cXAB2ERmJyqCcb46J/xHgK+EWatRncAz0GyffNOjSHwJi&#10;B/dXUTzG0i3GldvCHUE5wgg4PT49y/nikbWRe8I+d7eHv/gr9g13X99V98G5s73++OA8q3f9Sr/t&#10;S3/pCd3CT85AnqCxxhGILLx9+VYQqUg3XAeRmEbFKW0Lo3YyitQfqJBIVXGbJ9DGQMLoj6qTEmE5&#10;CCwokDGVQbwJkvd66zeXV8Tl726jP+KGJJaO84GInrTE+Bz4N6BaAFnhNYkineF8VH9QJoUvy4/K&#10;lyGLeQHEOd548VxFRkORu+vE6ksQeHx2nmh8kDUvY/QH93J+HsmeSlu53qgASsGTRW9MhSz6RNYl&#10;M6PSVCEidR0H/TPLpeS2A8ehd8mGRIHmWuh/8vCYJBX1dv6GKmBshe4mR1E3CZBkz4Tyv/A37wMk&#10;7/rC2J9wjcBef7zmc+F3f+kvj8BK9CKyy35NFBdBWCsnyzdtuUAlOPnaVKMKASkeQH4Y/RHspzmB&#10;7MoODzfXSET5TvNbs68xmrH6h2LEe+RgQCD4SNUfGtpPmwd90h/dh4hCszNAmKY0IVd4e5cYfByC&#10;65u3Xr58SZghKRqJV5hZ0vz2CG4SzU/O7Y9eoX2ahoNnZxdW16qeI7yC7sFL0Lcwj+Q8/W6hjlWU&#10;J5hveXmUQNUHnoZZiuVqkRWCQiE0c3MXSA1nJaTjKBY4xPkdwXWUled7Yl5tgzD+R5RVznh7zRlz&#10;A7bEojZwwCtquZycHUSLoBSp3ZiBz9UdH50F5QJTyyM6DT3h5Bd86Ve95lN5f3vvvxHY64/33zP5&#10;9K7om3/jr729uSRKQRpCMqKRoLHA0R8k9oHPIIuT8RcNIUfWUlGzIQHzws9IXndEIOhP8CvFV9RH&#10;TN6HJNZN2h/VCcGsplxgGLx6EKL8MGiHwnt7Vz2xaYtNgfST7NlwukIZ7InAQOoW2lEQOV7Wby5J&#10;kX19/dbly5c3N4G50B8trp774eTpOMXJzwS1IGVt+iNaJWOSiiiG2NGOBZQ4OcH5+whpIy1VXWBK&#10;7kM0hCgIlUj6GR8zbiGXEdowxB4dmcuDPJUSwLkH4jqkHtqJ3fj5rDUUbRPd9T8Av9AfycHMDQ+z&#10;2XvP/eBe4cfgAJJXjz4F5npIM/fcYMCyg6Ozw9PT+FjJyE+U5/N+3Vd8etNn/+v9CHwKI7DXH5/C&#10;YL1vd/3GL/2VqRmuKESo3Vy/hZ/Rf2POp2I5rcCBcUZgK67vFevuCJuKLYi/dagiRQ/uQ/2J6d3M&#10;CULeEpAyY/K5AQNj4K/qDz6crI4T8Ss22njs4FdVHtUZFeI9VIc3+iNAUBP91Gl83v6ADdpHjEdz&#10;3BhFB9DJ/gk/0N+JyH0yBxG4wD4JhJ9Lzj0LeBWBG/FanZriJtJ/GSDpww293ONneI/8U/3B6KHf&#10;qlSsZOVw6VgAJwlpkW9IX3aJZsGaQj+OFhHwY/ysskgnEnIqqYIVX4bMEo5YzQduxR2oI3URm7pO&#10;/flcMh5GONIQj/Ud84hOTs/j/6Ve2IF3d3jyzNSb8yjYkAV+3q/84vftXN1f2Os0Anv98To8zW/6&#10;sl/RXATw8YjfJ/2BfANAicBLlt9ZHAlt6lrqDSAnZnB4VvydDAwzHkSCQkaSLKXnQceNKUBSetO4&#10;EI3pmhv4GNHJN9PtA0mXoICs3JQ+nK3eRrVFTkpkWydgUyoGI0CTRvdghk/aXXYFaEqmiMWyWksx&#10;wv327uUjHybxgshzRG0kafTHxfkbhlNCHYsDlvgHAQkk+Ym4GLQsXSWUrmCZcZqGQLD/caVoFWXh&#10;Q/whOoyYvfF0O+pBMzjSTuqAklonx9Fm8K8gDVDSBSYY/F8iGGqRKIqcjUx7IC8qa0WRt0Y98B9q&#10;tbXCQKvIk8QJCkiVwyTmAdHrITeUp3aLi3J2cn5xfPYimuPk9Nlj1EwSR3jMx4RuGM0E9i9/4b/1&#10;61+Hib6/h/fZCOz1x/vsgXwql/OxX/9F+Akh9gRiCpfUTLxY+2EoWYKKMAIW/fgiwTmyU50JnjtB&#10;DkvXUu2DmC3tmITgJ/O7WQ7tzLE+1Au5tSlHt4lt48nkIvA5/IiQQsR84gJhJWlG19XYIKxNf1SF&#10;bMfL5+E7WX6XJlIPFO8dQvCziws0R+q6P5C62FhFhOrt9Zv3D9fJoqAACpmK0RTPIkDfeOPHaPDH&#10;Ezg5PXmWurtRozgNUUNHE6IH01vhnwwc7ootDxeeRomTtCMZdM+AfBIGn7jIVog3KT1QIQyrRD7o&#10;GsJ9UhXYTEnqPqqNWum9rhJDjdahD1VIAvzCSEooB81sx1uSNRytl8s8jaqMDmtUn+LBhydCaskP&#10;eX56/uIgKGP0ZUYy96gKoT5wo/QPJPZ/3r/5JZ/K5Nrvux+BH3kE9Nj32wdwBH7Pl33RxSnMqPNk&#10;xRHbSHj8KP7F2cnxOYFyHAiy4SyIi7twd4uQgsWDpHP/KBL9BoCXaegXExfng7BvPo7pnmNGMlkA&#10;BOO8uP9uhgcRAIMMFBEJZQikSNmnID9Jkp0xA3NIfMlqJaScN7G4JS6B5bSGRx+FP0g8QnITaoyY&#10;BsqB5PGDaIq86M2xXUxKmSwVJVjHmXIvuAA4GRmAm3gJufTcR2q2xzOK+8OdxBu4uwkklPOwYyvP&#10;52imLjbu4vVYVxEvgUh3X/khlbKo4IJ+zUGCql1fvnV9+fLmKk14E9e4obI9l8HA4abEbSLOQX2U&#10;9nHPwXPkKKHbm6vry6v76yvySMATE485jm66fnl5/dab+TyB+lyAwfyUPH55c/lmfpOzo9rz1/xH&#10;RhZ/DQ+EyRAnJQ86BfFtdrLf9iPwzo7A3v94Z8fzM3i0b/q1/9qG9hQFitS2nB88Ir9qkJY6g/gN&#10;puy19i2G68NDWiY1XVzSUfOosYsT7dUsDvWqTZyMYyN0wZ2qOFq9o4dNgKUsKsTvKgNlGiDYDrwg&#10;nQ+RK06wxTmqhPpJ/27aQsNfDZU8jNNolxyBxuY3qXeVNEP7TXFFNJwNeTdE3nTsIFfw/u768eEl&#10;u+d09ZdIdE/9j9Ozs2eIaLIogIPIyEC3pfh7yi/SgdDGUGx6Y6sA8E6FYG452ZJ3L/MXDCrgnkkl&#10;RJSoyQifjbqIFIEnbsQN0G/R+HkUMH+jlYiCePSDXCJJHgTkKf4IS/cxeh3txSO6S+Spx4BwRYSD&#10;XdCeCXg0kRD/8kb3i8KQUZXPj8/zenZ0cnH2/I30cSSClEiP/ihtV6wC2aBOFNrP+WV7IOszuEg/&#10;bIfe648PzBP/vb/ulxUCqiStiBc1j8RodjeGMnyeaxIjxuZvpFdOkf7HKiql/sDWLlZDmBrdUyXh&#10;ZjEr4wNK2EZ3ZWElzO5G1ESZHXlnhoi1C+MilJFkPiCi2QjK6KSd8c4Old1VSxNUOD6I/2T8g2Ts&#10;UJNUaf7colX5CP1hOylxoOuD25cSmhprJ50QtlICILKwIoW5Ar2kuEdkOiLM4R/jTyw+8WpmJSq2&#10;rqr64+H+rUh5GhnCBWDIE1HJmEd/QOxFIRCPIRhjDfi4FjkjyFguITSwuFKHiP6MUfQMDkwKLJLa&#10;Tgf3h5Tfjb4HYhLjShQJfAygETiOMHyOgDuGd+TDgFsscxiFffLs5Pz50enF4enFycUzEEly6E9C&#10;WQ5el++5cQjEAF8ZulAPrm5f/oJfuSf7fmAW/vv5Qvf64/38dA6+9Ut+BRxcxdwmgoc1pApZnzf5&#10;ep5mrHbz146DO0mhom558BCqVBGtVchGSsrxwX6WH7XJdz0DIhzVVaZMoCwq6GlaDld1IhzRH+gV&#10;QwLQhJBxhYXKvi3lddNJnvqpNu1TLkg/52qPjs7Poj/IxCYDvP1r9XIA4tJ2/O4mDpb81gQ8bgLl&#10;PIQvsOqpAIKZe6HoxBiPO5LfxiuqXR/9kVB6DmfNkqpGmVGeQgm+KAHVIocJjF+mKBfgU0IvCdsn&#10;u3xy4ynOSO2u+G25oDbBhcyWcba0IoWJMybtjTjQH0pI5kLD9slqub56M7ciQZhuuLpiQHmXL6+O&#10;z5KUcoE/0czHaKMoY86Ivs9ZDvOQz0IWyD4E0imvknQdMl7OT87D2qr1gD6O/gimRuplMk1urn7x&#10;v/P17+upv7+4D8II7OMf7+unlE52KViY0EKS+MzhozTTEjA4IcFlaMwKwj80ocr9FBWn31+wFnsl&#10;meJhEDugF334wN2nh0Uj56R8035cz2a0EcwkCqTjqsDTtdmSHf0maI7wRX4OJDWKgZZLUxQLpaJi&#10;acwDgY6HRISlQRaT2Pl2+wpZvzZsbXLbkfzcBDU+mpOBkqhxjWVN//K28Giyis5Qan7ISCaZPPUW&#10;w/ENfpNaIYl22G69iBNcr/y+m12wKB/Su6UWCUqKuAKhBS6HcEyUVqqb3Ly8fOsHIvrjAAUfNDcj&#10;SjeRnPgYHJYj5xQGPMgvSeXHm6SpX8MMDtGLAi2tYG8NFcNN9Ney1FeeCL6XoXLdKjw9nD1COCq6&#10;2UwloVBXzpJ4TJTc1UOU6+3VY9yyu8ujx5sjkLGrXgkFkhM2ukvez+O3fMUve19P/f3FfRBGYO9/&#10;vB+f0p/9uq8soXbiBFMfaRwHcZ7xN4r5DAF1hbUTNIVpSh3wiFL2nDhHqw02kc125RVP8RZWBGXi&#10;E7ogFBOs4yCatDpeJJIs93dRfp/KWJ1dUI82cE1/3p/gfpw80av6ybb1Tradsdmp0Rh5GSlcz8Or&#10;NReEYxMDoXQ88pRQyGUiyQ+XLyPcDc7HPG/NK/TK5fUNo0PZK66CcRD8Ozu/aH1DXbZ6G5xleh2+&#10;coGx8m/PzpPRcR3n4/ry5u7qOpeGXknd3NtbbH0Ulowt+Gq5c7wIaLzw3OyqheqhCsvmSOHULcdO&#10;AOySSr+0zcKzyZGTmZP3oRUQxDnT/7AXFtmVoGK6hNQYzg0keZBiveEu5MZMPInHdZpS+6cX9ngP&#10;TeuOTilWME6TLkL/SZ3BZzp8+IIv+Z3vxwWwv6YPyAjs9cf760H96a/5DUVRJvtBaRvMf+cqm6fN&#10;B5S3mLAHaQFC8NTXOzm+MBSAnVrq1GT/0Uq2Gdw4FBJkMc9pHxit0FQMox3N7qg/kTfGMkZ/BA47&#10;g+ADY0rzHqSrtUxOA5js6I9Kf652IihPwQYPj79QiKzoihoi0p6IS/WHch16UVsZDnBnvNo6v7dX&#10;oSG9fCuKAvkaQX48ufQZi+z/8uoS5yepErCpWjvduHkAH9I6Rg9vmFWQIMfWrW9oD3L9cPAD1R9p&#10;9J7+IzHloz/KgUbbJcyAb1KHBRYZxLcDEKelOaY816Y711OTRAC0aF36G5quox/iOd0ytjJ+8aiS&#10;0C4hztKQeabnJ+UpWyomGoIeJkRczi5CMM5HUHnjtgbCwjlN867oFahcRO9DjMaVCQWbavF3B7ef&#10;/8X7ClrvLyHwAbqaPX71fnlY3/nv//o/87W/sca4xV9T08IsOZGlnVdta2zySuF25DbHzXLnoi6Y&#10;wXmTD5NoHdInCSKxzDkOJUzgBxWbykGArUwVwESu8By3xrExVLuzkSJNmQ5zFQepH2+oF/SKh8EZ&#10;WxDE/Lh5X+1YYb1pkSW3OyebCx5BPPl6+ZZgTghHUVOnqWeVKHsIzM/ykgkV5WF1Qk4SOXl9e3eZ&#10;v6G/BrmSW2ZzXNpz2Le8UJWvXlhcnO3GuX1UKWnm+UPGHtARXpX3F5YTEXh40nTrJb5DoITINUBX&#10;wENVR1NJHAGjR6OZnoqA5VlbL4a/vs/DTM5HYkwWiqctInqpXXpn4/yt9GUDLo6cr9OLhUyZcJSv&#10;Hh+DVgXLCg84r2i7G9PWdQS9xXaDp2Wk6vRjv+EL3y9rYH8dH7QR2Psf7/0T++O/+Uu0d1PUSJJ+&#10;xFkQbTf7LN3HsN6usnhLBXugDeTBChj0cz5JqsTgV61drkpAs7RXeX0a881xK0L9uUv2enCShq83&#10;DdBrSMC4h607EmF0Mj1la8+iHCp5cz07Yu5J5qEqiB9g++fn9WayxV5ueCQ/T85c4Z2cIMylJtmZ&#10;AN575SucmxGCfGp+4k2w/pu3Pn4sLyqVHXWrrmxlSB+Rs4sLywtihud0OWBM/YSUvCPxKz0nbw6Q&#10;jf8ur44voygPE6//B9FD8TzCHI44jrC3X+/hs8Sr1YztUkXmuyS0xKfzDNiDK44+mGIka3DM319J&#10;izwLn4MORy7ASi1kICYx0kIojC2PEf4Yf49SwKt6jIeB8hdgfGQ+WBuS1Jq8f/7GR20WeXZw/EY6&#10;UfXsgoJGvCwDgxeCWk0m+/0XfOnvee8Xw/4KPlAjsPc/3vvHpeyZeiDI0HEsWOa8Wphq+SJSd/QY&#10;Vtr0IF0xqA38Imcxe4mEY0b3L3AMDVmt47RCxx4qr7KBPebyIPxvvZBCTNuWf0bWgynpguAfWGEr&#10;r14oXWZv0iVwtnxS7VXdw2H7fm1vfwCGyyeFcdtp5437T/g9sffj40lXRNXl1MnaS/ksWjndpiQY&#10;5DMjEkhaMmZoJJXdkrMetRA6a67V/RmYTUdi4luRKkTbKFdOR1vCMrsk1LrtelrUiEFGk4i58MUp&#10;22Wte0A5lc1T4ReeBp5HvZoOiZosWJNjm5wPIhjtnOitCj+iiX2y/g1eVf+DimHRbck9xBExgG81&#10;M1MjqZ1Scra+SH3WXGhMAXo35lE/HnzLb/hF7/1i2F/BB2oE9v7Hu/24vvPrvjIr2Xan2JuFjBrT&#10;Jh9hJWREa9Qmjf5onkHN5NYlGXE6JuVYlPkX9m/S0U9OYHceAVsRjYa0xT6RmEg9S6MD41g/A90V&#10;keSWnyNYtjh8KryuHA6lukkHFNjimvnhTlw9Z2kAZvt5nRKQnFWtt9fLlSjLTlOliq+nfiJHM2aj&#10;/yEbasVgyEzRy6kE7Nk5VFRmpPxbH7+LF3L15tX1W1EgsabjNOCfnZO7FyCIviABbM6eRyLnVwkh&#10;GwAXIFKj0GkDfdt7RKG3ATrjQ7f0a94QpbhOnZRgXqlAnD0vrNdio0Ogtoy+PF14Xzwp9G7LLAL3&#10;Zc+oKh8cp6miRhMTl2jj3qnyAjHXUQpMtxQLLloVOemQJycZQCvW9yCq7cdbHnTIC5yL3ojPXnzk&#10;4uL5Q8b35KMPhPiBKft0RA9RuMPswgu5iR+V4/3iL/+2d3tJ7M/3gR2Bvf/x7j267/wPftOf+Pp/&#10;b9ekrs25ScMKawARC3ggWgfxh4VTU7TW6MS6N0WyU7ojAfMK7s1vGBGmwFLVjCHs2Y+bKdLTIel2&#10;tl7MdlXbP8udRVr5t20/2hi85bDaXYOO524NZvTAu9pl99777e7D2B2ovu/Pq1Z7VR3AJaltXhu5&#10;au6hkBCStZUQ/e2UKqkb5PkaWHqKfPQCkKoCaPWoNiXaSo4zjMb8hySWky6VoJ6zDbuIHFGNKVH8&#10;BAN2tJcdQGWTUgPQ9vzFzVEZTPFKwyeIey7p/oaSXjATCK5A0Da6A4s5eYU6HImRJ0k9mTF5JYmG&#10;FP1bYiH5m+IBB2Ts3xyGlZUSmVRqCZ03XosRmCam7Lf9CHxyI7D3Pz65cfr09vrO3/6Vm3QGSKGK&#10;EoIg0qUZ3YNftWHRUipLxqWuuFXHd7aa391heRLATUkToVcdwddRITQNxJhtKMM+3qs/OdkGbvBP&#10;zf/bhGNFeS6m4Fjfb3oowerm2hGPjuVLh8HJviOvTblOVOHkJPgL9UIur7ak7lVv0fMmO1v18za9&#10;klSX6gn2aazFLRylJ/1aepSq6eHqKtkV19cvU3j4+ury9u4tUrwfbyhXb82SEFuNCXXYjsL+9Y7Q&#10;frQXT+ydcujZs/5E60iin0gR1/8A3IO2lJzGhFjuQoat3vIi7I4SoHASXBjPDmyfz1KNK8He5Jh+&#10;q2qLrrp5pIQJ7NytwlgGET9SLTcPGs8F6CyJgeuYaEISWIDkxAlPaPCemw+H++I8tceeHcbJO3v+&#10;GJqvzC4nA4qC40I2MHekvUcOpmR9gLDP/8rv+PSm/P7XH4oR2OuPz+Bj/s6v+42wRY0bUyTcLnnZ&#10;gqcgzAOG/GD6w36sjQF0lUc6bwbz0inzXwu1in3V56j+sH+EkhLsyIoXSkPKK7FNCnqVRDPy6q9U&#10;uPTz/nwzvV/xFUyl7s4Tfdlgtwo8f6spTUT+7vK6BVQUp0+Rj+iPHrZB3e2Hb9Mf9TyytUNf3Y5C&#10;YhXPiYlHDN7eJbn65W30x+1b5Dc83MgGOIocjSCNYIVyRdyYBuUdG66QsIIpFdK78DxUiwJK9mdi&#10;8K6gUZUscMNTs6ivY26H2lBno4xaJSWXE/6Vb0gG2aQ/ct8LsrbVlvWC/gg5GPhIbd4BYTQeqJec&#10;r0fYD31routVTwXc4nds+iN1I3NxUIGTj54ckHRoP0l3kAt6Cy8wLb+E0zUx/FGW96kJJpSahxcU&#10;8Rd95X/8GVwY+0O/LiOw1x+fkSf5Hf/+l4QwG2kecYkHAJMThKfsKfgyJBdPBe8a0vl88zz85Eln&#10;RNdU84iGLNWh51EpWOWhxU/0w2ayyuqlivrbCMKKJxCTSqAl7ssd2vQHhRiVz1jcq7YHF0VU4CiJ&#10;A0Wu1mG5JqXeUm8evDom4dlAKJR7Ui5XtfTnEacE4GsRD/mKs8YjaPvaTZ72riMlOwLbweFlyVdu&#10;gvfNzWVy/NIOhJK6D7dt+Rr9cfH8OW2dgH8yAsmEaBFJPI/wpJTmFheREyXFgNPIU8gtBx1KvZaM&#10;A48s/kf2yFVXe42KNIW+3KcyotSFuEb0e1xD4f45n51axv/I4Mb5iE8Txi3n3qZjRrT+xyv6g9k0&#10;Vch4jvo/edzVH7nikM0Ca4X9naOlnMlFSisGPzxKn/ZWLWBG9CKhaTgroTsH/qLCC8NlyUXyZT7v&#10;K/7oZ2Rt7A/6Go3APv7xDj/Mb/+Nv/qP/uZfl5WfEuIsVjGTklD7nqU5mNXTqSs41gp/Qmw08G3G&#10;tyTspj0qgCqbyoJtXASjemE+/dWI5iXTFd8UXCR+HAiDVIOe8el6qmb620+If7REx1P4YfSWJdwT&#10;p8k2V2HqX66+8rRxlyft14t/u2eFgt398G2Ppxe2+Wf9topqE7UNHtHqo73EYZmJ2iWThpM6pCuT&#10;QwE6MZUqD0eV3SpsN75TcyRrxattga10L+lSnhZV9K2SJOV4Vm0Ika0g1vbInvTf7vUTdJmBdeAb&#10;fIF6J/vOLdwqKAOojNbnD2wWtC9AnWVsbIDocFOoP+bCfaC23HtqmfAy+JGa86ldT4n4MKBDCsg+&#10;0Y7ZLaAcJeIf7U88BsY7vDr2h3vNRmDvf7wzD/QPfOm/VSFeOV4BF/SgIrjyohYr1msJrEtyZQci&#10;v5rz7LS1hrWLKt8mrXpHEyD7zBigzUesdaX2RbwdaFqADznZ5oLsiuymKRRZGm8D2PsOECbaxL+T&#10;XyLeVaprIgtcQ2RTf3V8lPQKROz4NyWzaowfFW/ZtA53mNs5C2gU9TEtDvGBgNmiYsOPQhZzKMsk&#10;Dq2r+m+E7I5PQ8o5wegZzxHH9nRFyga5yqUibRMOCX4VNP/ePrbG8EOfnSK9UVq5j7YIafWt1gNj&#10;y0WGsJtnkJyb/Mo4RVTQbcoOkvxxfxvCqxkXKu8ynNNaA0otVXKnVeL0uC3HwCWmc5Hr7zV3DlTt&#10;hRJ1df0P4i0t8kRpxFO/i11lWXX++Dm9W3KqoGTmvaMoArZZ6N16kWHk8heecaLyTAa5Zovx6/MC&#10;Q5VcwFxsvyv0Nl9lGrbl5OHx5/7GfRTknZEPr+tR9vrj03qy3/rrfzkiQnLtJpf7PusvYn3TH5vJ&#10;jJytU1JA3RAqa9ZgA+nii76J6LcOLjWf3Cp6Nv1Bz8GWDFR/VCWYhu7ftVWB8a9lVLZcLqJnHbZG&#10;vfeCNLauOE3uMHmt1m4j9NEfkc3g+iPiWzKLf4QFu12hvCO2lOo7oq0Fd0qQQhlKvDkp0Bdcf+8u&#10;tKHeoBJsydbNgWu45VX9UX3c7PGojURHouto4JdyUvmL33YjhxZek3WxbDxOtXuM9UA9uWAqvauq&#10;cuJcEhcZYxyl0HKV9M8QbKR6SaIsudjR8QWmyFBHFeV41Fo3BJKfLsZykcnJy0muyZptrXPFxaS+&#10;7+XVD9Bl1kKWHQHTX1ZCpT2sqj3kQlNrgNKYPq5ibrmv/H32/CNRIeYg5gajMqduivCiyJfUYWDU&#10;VtTMgEeXog+5qTyquCzktieWI1c8t/dzvmIfCPm0RMTr/eO9/viUn+/v+3f/L6zk1QcbIQIY9MSC&#10;XaYiErkycZPOPVmlC8ueYO1EBfJJUPvuQIWMeWOIG0Qe9KfCBRVCl/LJP4+0Krt30x/tObTUh/u3&#10;24d9IIxgD2G3+xgVMFfa0DpwmamIJKfJ7+SabaKeLT8la6Dtp7iaQqBcb7SY+m14q1V1gFE3l0FF&#10;oDSpQiq2csbnzy8QgXZjp0ruqhdJU9oedIvrtPGUd111uMXPOQvCN51uoefyuklxXArA5PPyYiNO&#10;RWRGAbe7hiVPCJtLAPO56MCR9Zersmuh1UFS2dbDhh1LZ/JxkrgGxHTCGaFMg1xRj0yOU9AkR2ZR&#10;BlrHN2H7a54v1oMS234rOd39y+uPG4QoVDjjmv9YjnEgyj4yBoS6MYnHSOBtKRMyYtAxL974LJuq&#10;U4AgxV1yg6gTip+YK0hdAzSHz5yxYEjN/NRLifdBjIepYsajtb+iFE9+7m/eq5Cnh7J/tzsCe/1x&#10;8J/+zm/I6j1KazgyuYhnXl+/ZbhXY1CZM3D/0gRapvSPYD0DFlCcfHM7xi6udHXDlluQUT4Mv6hf&#10;ASCYXlCVU/3RnL6sd0xF/mYXZa6We7fGtFOdIu+BTqgKJRdWzyP8y0ohpY+xh4p7UQvkSyPtCmV+&#10;kuhpI+qRIZyHCiN4IebBebHkQ4+OiWAJL4DkBM4Fu9UOhvkkHSe2T/K5OW6UlQ+/NjoC47ZlyXN8&#10;KzpFf6iQzLfYqTccYvM2bh062cWpUfKkP6h3XjzQ2uYMmm5IPByKq7+8ii+SD6lIZa2RKAk7kijT&#10;qS2VERj8ytK2HMqaV+U9IzzVf4kNpLzvm7zXD6s2dbgSfz+nY29K65+G44QKmeojufk8gglZOJKo&#10;YST40rd0j6rOyEUGHAOVW/qjOoNZt57LCrqM/jgJPGnBEvZpbaw4dBZQhHFsV8Lzizco3Csomm7o&#10;miDy5cxHocqBt8HNSie2awuBdFR+6i4zH2UkH+ZZH33eV/0n29zbv9mPwDYCH/b4+Z/5ptSvhtLJ&#10;amJNwbqp9LD+hytovSyC0Ywzmk73FfnSVhR0Gsc6x5wlhmmn8XZ62F79vKMPZlUxqXCyoR6bYdnZ&#10;6FIOGNJqgl3yK7ED45ne3hX9rQPYQh0WqFC0rp9gFx+k7giyg53JWEsPPfIeSH0Ij7YSemmU7bp6&#10;hKo6u8mmXvolgWiCrvaF8lzZg1aIeC2moPG3Q0UopjcTvJ7gcjeklmARtQmH4jXXhWtg03JLnnMg&#10;5Vr7diCLqRRJ0cB54WxxslwBVYQbWXFDR8Q3Sx3a82eUXIx8J+WB2vN15maIcIYwuA3xL1VqI5Ds&#10;2RA2UnW2glRymdag+dToOJtR7d2WoSU7YZ5CnjH+A48cNepwXlFu5eZS48Bxy0ni4WTK+AJnoyw7&#10;0fH+zT8LkU2e5rC8qtzb76QB99v0aHTjoZly1Hk7lcuaiImV0Ki8ETXyXgqo+gZtbQQuz/4P/Kqf&#10;uRea+xH4xBH4sPgff+L3feOUpyhSITc/f7W1wy6NkDLFlzBmYrBAHxt60BXPgiN/ItoF2QG8Qa1t&#10;ZPvZ6fNFyBmjeIOtKqQ0aQd/wB409pBzd7UT9oiaecpHe4IwkHYHB4H2xwHaIB29ivP4Aev4rVOC&#10;JsLSR770KFiR0In4mz5KKq6GTKiW2NTxyBs+RrsgMkiesNwWoQtZPdw7EYV7kLf0B3z2HNFptJyu&#10;eRySf45yUra1oiC+Dir2Dh9DPRR0KV5e3uBXhWLbLoo8gKnDiCAsX6t43RLounpY0MZ3hqvmMaNV&#10;rs2SERrKJVGTPhWuAjtdVZdAFE5WBP07UtU4viainPgHLgg1KDs++QpnxaBMJ0PLikRr4q84VlXM&#10;VSWn5y/ocB7kCueD2oXEVh7DhjKR2wx2kcaWuAq7CYem1O1cHpXb9SM3ZcD71iRxo4u7MY+lugrr&#10;5XcvzSyBdOADRVPZ+OPc7roQr8jgRAHlCI8feZE+vhm4stSoDaNrzehyZF2u4qmMeUYyw4U2Iw5l&#10;LJ1XpsIv+q1/ai9D9yOwOwIfCv3xJ7/1W7a4dLMHIDWm/lKMPPUHgdUgvzZ5DRP/Dv0RCWS+RaVw&#10;xVmZP2BCD9jH9kDFkj97Y3Gapv9SYfry9ytuqkIqQyMPEAPUaZe4v/RHSqxvkiJid5Oh1tIw9YE4&#10;hEVem1qxE1+pVuOwKAs6PI1fov5oC44Qb/mwhFJ7zfZ6kBVyZoWCksycEoRwjQ7u0leK8DYf36QQ&#10;eiIiBAmSmeYhqLYbjIWroujGWW7F0cIcXsF6S2/d35ht1yxByqAbngUoM6GEXiQQiFQqEZej+nb6&#10;kJexNgOyyv0q5uksdfvwEosc3F5uFD1hkd2JNwyoCOrE6fQk7qwXaDXbCH0e47RQTNJE9Uc+WYnZ&#10;3lEKXkHI1ueo3K0COz7P0+CCQ8GiDiGldnOsk1TIPYiWaqRK7rV44CNXlR5OpKoowicNnqj+hJE4&#10;8Ih2FT0zRy7WPE3Onen5cRS08Y/esZ7OQeyY3E4GN7r+CgywPbWOAhMSyBAFzKxZKNaUFGsoqV41&#10;93rAQzds5bPhyFEe1LnJVX7h1/3ZvQDdj8A2Aq8/fvXHPvZN1qNF7ps2TBAZtKPtWqXM492DWSNK&#10;WfMVNDsvrEWEKYEPVJG4TeUIK9v3lXHb33w8dVLdJe+Rs9pyFYW1o/lbgSEflANOnQk8G650ISeY&#10;/kMD5oCV/qx8YbBWmBWoMHRSIY5S4Zz81UWALAR0BOadhLEI/7CUuK/AIyIwSisGSRmKEDasYB9W&#10;RD9w3Gr4qmQ0N6VD0dFb4q8AESgT6iH5cQ8RaTlaoghhMd0la+H89PgcP8a7atla6g8mP1FDuBEZ&#10;Iw1rKCagNLeKL2KPE94si1pwLhQFcJ/zdITyRhzi3NdyR1QHzb5TI1Tfd5MPi7Q3qoIf14a4tFAJ&#10;1pc8j5PUhH/Gq70Foz9WXayoWkZntZ6dkBXXlog3rq0FcensEjeEfNJsITvlJqrvW8DR2jNG9SE+&#10;43SRmkk1r1bl4sd1bKiFmUcPlpcLj9oHfRpbh0BQimJlHoT3lQlM81oiVdD/WAsMyNgPfWSWauk1&#10;Tb1keuNmCADXuP78/dgX/dN76bkfgW0EXn//449/7BufnyUgSIm7eiFgCMC8t+A/LniTBgZS8NtU&#10;Sg2BBy3CAldtVNbUJKuoo+yFAvr46AIxIK2JPbHZkQJ5PznniHPlAj+lMLgSipzpSXb2gVhqkOp7&#10;YwlWP7F62/ha0k2z5+zpkW+DcEc8wzDasKxD8tcQIkojYg2paFLRQPTWyL81eo2IcBnPz85xy4Jd&#10;RS6l9kWuK1yjVNS4Cf811xw2bLIfUtf2IVSj87Nn0M30IJpSx21Tl0lWqGVdtc6HH0xw++Dq8PDG&#10;zk5KfOlCvbZcZ1wPajApBOWVku+iw0BtwBFs/rcBKrPkGMpGy+lie5fjU2zYSrqSmBnXyLsjE+4I&#10;MvfpVV6WlJXNeD5ToRoi0YK6idxQkTP8mvvzPN5d7KotrdRAzatAa+suVuGBiOZ6aNKYMUVn5F2U&#10;fKYTI5kBLhXCVB8ZBuhycm9kJVA0hVBM/NSjyHSoaakhH+YabAWGIDc1s7H6Ty3UGFnbbeFOWqmg&#10;EzUshUB4MPRELPOVBIlkvccVa/9EtWz16CP93q0sWf7FVMaUEjA5lZ//H/yVvQzdj4DSaUVZX8vh&#10;+M7f97FIggt6L8CBcYEVqGENR0rIjdlwalOUg4fcXQXDSeBxICPa0I3+qPLIVmBk9AfNShFbu6s6&#10;/yTAsLOtb3FwhDRmWwb7E6bfH/Xzp/pLLaGuPqsEy31EfxS1j9irjHWHUyLBmrRQSzVmUSfgEpV4&#10;yD7rqLBdpMWQOQog/indGhs5acn0eYr6jGyjbnkCsiIbZtUdn9VB2fSHBniKLRooWkEWpVhu8+b+&#10;8c3gOcJXSYfGd8OXslagTkakZDRZ3ufLUpdSZ346gdvBb+gA1tcw+5oIiVcrIhQFMcXqm30vNrhZ&#10;4pDclqfYIW2zdzww4vLsaRmr5N885e5tsjgy/PQiV5m7ankSjq/nEUoAGODqzqt2lN2bG1XB5hKD&#10;U0VKX0V1lL9r2FzG9vBxca0S/d9hSPS5myVjSlA3HKIVdymqOjpt9KLq3LuoY6rbIuBZEhWU3jAY&#10;SH80j5J6jSgLynfBnmBoDaiQi+6vnYOD35Yvl2UgJZH3n//bv/e1lBj7m/qURuB11h/f+Qc+hog/&#10;iHSEG1uB0k7gzQeu82GbneLyY+EmXk2+mKapUrJ6YuCjLt1Zqa0pRP7405Le1nbt6+15VPojF5bg&#10;Vi64jH8wLV5hR5jgLvzXejzoDUS/5823m/7gQ4OqMoklbLYBlGYyMlv4pvqjUDjuCGNwf4atPJ1l&#10;xe4SEIqMu/E6w+LFTK9mVebnCs47LAXoC6DlAjNg3MzY1is/MSHzu8v7h0tjS61cqwNRR4ousacw&#10;TOM2wdjilq9v3spR4wU45rYFVPfrlhDJh11tvKr6w5AUOeXd8qsObOXvpj82ldwWKR2x8heqDvt0&#10;agY4zsW40jsj1yzFDEQJ6WzN+yRAUrUXsi+C9kl/6G2YH4reTUmuK+ZY/KSojsXmwuyHVEUCipyA&#10;p7A5D4XRZix29EebPA6gty51m1xcVfup4Flai6zzCkD1npaOUR460kRKqF1i9jxsEM2RVkHuqX2i&#10;y5fqzcn4iimSY4YBoSbDPPpFX//XPiVxs9/5NRuBD4P+OEiWmkKQiKUSggBGLCx7kQIsI27UH8WX&#10;TCKI/kC7lBUF0wpL2Fxda0jE57eurmu1Fc7BqKhmS6QDPJv3K0cs55tPkIitYbezdelWi1Q0bJ9E&#10;ZN7dXrYobzc0Rwtr2KI1F280G18nAkOzWmFW/4OYhwHhSOjU/W75W/UHyLsEJ9rdGb0muhv/g2Le&#10;1PSOVCE95RbbOWweLVs0FESjnfTJLYJDsyturNe/7iK8p5u37u6vaPZ3ey0PCP8jN5G0R+RvrPhc&#10;fMRo6AxEHyiEOBK8Xh1HjUy7j/2Mt2FueUm9zZPPw0Kmix+2EkvEfKC54DXxLsx88MlCMuI5BAiq&#10;psmvqmnoAb+zdTzrowgFBS9Cf6jq+VWzR08vnlV/MLwLayP4Itks0ytpjDeXL2+u30oIgipU13Ri&#10;L3jFbadQ2HkCQGcaNqPz1qRAf5Q3XA3H5PQBVG1XDHXC+Hf0R/Wic+AV/YEBZL/z6o/sH/1hWRdp&#10;iRKOp6h7qmBZ/qtT0c4mgndHlkhhA0mTgIBP83lfu8eyXjOl8CnczuusP/7Ut38Ly/vx4VnqaZOh&#10;jN3kqtCexdLik4hn1qcxiS3wYGwC2QT1BOYmmsClRlau6QIRG2oNW4mjkzDGoQ8NiShyn4qoRaHz&#10;Jiucv1mNkXGbetiUyK7y2FQIJyCrEZ7SjoG8gGn1R47QdIdNAGLoN7/BMh1YrWg0+lvkChDNJkiA&#10;WiidD+/ajtBExcjnlLmlVdFttISIFrDVmW2ryqCNmnj1YqbSxjKKRzv2jooHJtfh5upl/kY7yDFG&#10;IAaQV380EwX+EloFNtGqB2PXbpRBFAu+4BHq7YbaVjB+MfpzGD2MRDhQnqPVc52BYiI0V58+aorA&#10;OSaj5CjpEaS/LPpZx4pTH1i5JG1L3Oqg2LUJFyf0LjWNg2YJsaSVIKyH7+uTNHWe1EMm1/XV9eX1&#10;y7eqP0iPubE/YzMxFb6nFxdxGuKWeKKnvlidHtvcqMqpTu226Y9ldvCJ5VjYssOGX2Uo8hrHUf9l&#10;SNuH5J+aCdSai+N/4MwFt8zYlq9ca0ZaSPQfeaJNg2+HKxQMlXt/8W/ba5FPQey+Nru+zvwrgwJG&#10;C9y2pZe11PKirj0RKuOgm9TmEw1MwtI5Sm3tsbib21cmbhmlyArfiIlNB7eBj/tJv1VO4dOMzbvp&#10;kPWm11nRrGGrLIBR2stoNe8piLuLbFTQ9Nv8jb9BHH9qsk6V1qNDSKXRRqXT0IEu6RfmP1ZbRHu0&#10;LCMfWEgDyxd6Lhh94Iq+ktEYO197mdortBIX6Nuk8I5qKeSyejQRo4YA5uhhy798efXy5cs333zz&#10;rY//wFtv/oM0oE3pqtSI7ZlAdvqiwi2jH+UB9UsamAA940lUJmpbRhwqxGIhwEzmM5oDaMReGbqK&#10;6eqrra1zoyF9t0kdjQMQBQ1XSj7e7oAvqf30vDblzSzCKAkHI+Xkr66vrm4TTcsIURnk6bFuk00C&#10;Gwffsv+2rKBtDpjCMv7QdqLdqbKN+TZD6rJ0n2oUbmzR0PFOZ/ZamXhlDvIQsbQmQ4WAP9t1OMfS&#10;SdJWnR92ZqI8mCo8jo/98n/itZGJ+xv55Efg9fQ//tx3/AF8hCaTpxc03Q0mmcOyFAH9kebXl8HZ&#10;QTZWPAIBqikKM+cVo8+oeZVtV/62/BBEoTYaOO0q3bYu4E1NrN/KqXXrV5vw3X5eVbekGYarewmL&#10;7/CGs9Yjo3LNlS/z1FGZC0y3aBVJ0Z4r71c+i6gc/gcpFHEQAPRWX9tqEUSJ+S7CGzGyR2RU8vay&#10;d4WUUnjUcL4dnwAiLSOWzPWrq6sIIIc6AjkRprQlfKtqdaIX6Ziim5OuedWe04hJThduGHUY8wcs&#10;iJQdq54EwsJiNlOviOGwp+BqB5bDRymuFTXcGoKJtkN7rdvRIjQ+Wh2O+1xwriHgUp7zJOjoMUB8&#10;RUk1BAVMdPHsRaV63nfw6gbdXV9F4L68fDO6MXMsMClCfJ1o4MT6WMQkoP9u+mMa4jpzcg1Ooacy&#10;BUslbLDVttIblZlMQ6fVaA6KFEQdb9xqSy0AB2bvMzBD/tnZaEIJnjST21LBPXz56U6hzJlOtvpA&#10;ulzUkadmw+PR5//W794uaP/mwzACr6f++K7/+NvMv2Y9R4ScZ3a7BNAWAP6l0d++fPMfYJCKX3ct&#10;tMISlJiWet1AA4lqu/qDJLWx+kMHIiY8a63axb9ZZrvKY2c+PfGyNv2Rgy1kYJLVN5eocZpRafKX&#10;xk4m1ExcuvbgEi7UHo8m9H5VaeqPOB3ED7RARdEQX+wDLqP0WYkoDZ/0BtnP2HL+v6k0BceYy5uR&#10;WxFczQcSJnbff2YcMGKvYQDLfyO1Lx+8fJm4SKqNXWLYHiRccdTeIS9evCjjNO9biMoeHoQEQJNM&#10;zejTIvIRJZc4yFJmvbEOdesfdxw2kxkdc/bM2hxY3X7VWwPPsQABhWTUx9xkrrw5hnGKlLIprgJb&#10;Gv1x/pycEFE4/TguKcN49dabCfa8fOvjLz/+5tXlS6q+o3F6DUw4giPZfZXEPz+/aKt2/ZSZMr1m&#10;J1L5VON6VsR/gmwyu+iVvrmt8WUdYZolrh4yUy9Le+i0/Deoei6PxokezpJYK9ZaZ3riIuOlccyo&#10;vW2Q1R8cJ64sRXjuH//V/2CvRT4MukPTouv/Ndu+6zu+VRPckhgPD89Sy7ogBsCUaXHxx+HGXGFL&#10;1moup5ZKhbFJTxBHSblavj8R8ULkBpy3rbnoEWCbebepnM0dUdpqqC1tlID0rl7Z/JUKu0rhYg4K&#10;LNZ05SMxbfeeOP818RsSJ9ZVuXektjKhe5LsIEsKL6vcTXILmvKGdM9vbsD9laJFOcAlvM1yz57Q&#10;ng7CxdlpOx1td+H93VXeZSsCUvWj0BwHqLiO3ARiGJdvvmmRkXQMvMIFMS0jP3nx4iM4H3RPB+wi&#10;McKscoUp5b1QOknWuMWhgYtFPUb0ATLUrUOXn5d81eKSfQT06jh/Rpa+kbBqODyn1qC1YElRTTJi&#10;HCzaFFJoQGud6gHkrlMt5IwGsYndsNcU0CVcFNVBYauXlwTMLRRmzV3zVSnKBf+iZWaCTZKdc89l&#10;5HpyCymw4o1U71JbhZFFt3AtjiU0h45zlYoPRR0WS+aJfMG9unvUxFnTjJyFpsLoqORnjgNavYNg&#10;xZRMJrIOyXzZyQLJE+Bg1Wrd2y3BD1PdATmNo/A3g/wFX/PnXjOpsr+dTxyB1zP+gc/ui9U6wY6K&#10;YrD92okgFaLeyvdp8KdMyTphdXU9b47ItmA+cRA/URls+/xg6nmAqSW5nv7b5n0Nhm8UoOZ8LWWA&#10;PV4p31D8jrxYDhCpxXOzlS8Jh5qmTFG8FitMJZPU0sjrgZYZYeua6VwXjZ+bn2ENqArT7eUYUlnK&#10;jng4FX1JVOtJAcR30Jhi6RM/qFJRjFMenEz4kd6tchKp+/L6rZdv/v0fyOutH/gHlx9/M5V0e4Xc&#10;ams1bqKwotOQfp9UH1bHXDU2n7ztzbrgVSLTg2r9A/MnyC/8X5bqeDN9xEVBRw6bt7+exfgHyPrc&#10;RrpXGTCAqVSrBa0RJRQ9St2D9uHghlTnfYjd5km/qh569k7gqJ3Js9kuxdtfYzvWTQ/Vv9tvf5D1&#10;TwfDKc2oTqBAfRmJ+nlk9HR4yXf3Y07kf7Yxt3ClZthjfKv4+ifBs77lV/6MvcB97UfgdfM/vvtP&#10;fgdFI8jVBryKBsgCPaWmqWVptdOZ99Z3Ip/AvDniCi7NrrQ09MsiMbX7vtXRKykQBytogSW6VnWE&#10;cT9/2/rf1vBmJ1ZaNh/uE+VFzrKJv4VdKJhcsPl/f0UuiPeSjAIN5FbQGv+mNV9XGH8TSbDGNv+j&#10;YmguINaxV1WKZzvP9eoiAZsY0euvXSwHlhKEcEAXtdQhguvVsEixrfyq97u5Oxyn4v/RjlJGQVKd&#10;8PbmJTIrfQMJ41Opo81wAygFI4qNn2qPpFkI3eTweC03ODG9zXgjPWmOD2KzAHqe6yf4HxJYCTyo&#10;qlfRyZXR2XIstbI3lN8CMBP/SBSJ94ZnPvpZ/1AOokMQr4rcjpYOu/yBHwhX9+oyZShxYVPmIEzi&#10;6Eo9C1IdQ0EgRtVOsymuFY41sn4pPPm9Ph2RKxQGz3/ps8M4Xg015dtRZu4JV3uZFDIDx/+gCyF+&#10;uCwP/Y82/MgBrEfAkXjKrBrqX5nCM2uBC2DgCZtUWeKpllBSXwe34+xBioNl1kh9kStg3enHx1/6&#10;9X/6tRejH9obfN30x/dEf9CzwVrYlszLciB+aGMLBBdh2NBIyBkMkMDys7KsEPtT3GIZWIGzoSrq&#10;uVs1vBkEGL3Y2gKAD8RGF093l63bTBG5RpFKLPbiDPg4bpuxub1f4mDImqoldVyrahe8LmYWjEXq&#10;V3jJBJaX/sgZwzrq+t9UWp2V5mR4zK3WFv9EBDY70kyRbTFEO0gmKrV0BDRHebw1Ix+UrwTi3FTd&#10;Jrwdt566UgaLdR0VqAOhoyamzAitmR7TAIMGUGE6Uanp8iX6mCorSPlUXz8PUtSYttItYlobPw9X&#10;DKokIez9dSVV+ZtS2cWvzHVIRF367GqaUrVtwd3Bwer/VYvTG4rLLeta59T4+Uc/+mOiGgJ8YZDI&#10;0cJ3ub56+ff/PpkfVzyXjJMd4a2Pkplm1bXjVM1PYS4KRfIEeTdPdUh0ootUP2PSDK+Bc/t0uM5i&#10;SHw7mfbsmRr1m/4gll8glLJppyU6c5ttUiuBY/JbyAtRf4xnF798mwJjFYFKualFxuvqbIEeHHyY&#10;hFoY2MQOgRTDXTvI4yPedhAVsi/c+zSkr9O74y//8i9/ne7nf/of/jv6amRtaIDZqxPsuRkcCGNd&#10;DSBfNqlElXdlvuLOI5aRFqw+4hvtqkQCtvh7+Vqu5OYhHpylTh9JIq6rWo7NZDdbr70a2sLJ7EIN&#10;v5W3xQ72isDKU+obuJfu4k8BqSeOY3q5bo9mZ6puFK9XVXj9sgNQKYJIcouTrJH/wVey0p6eR5MI&#10;c1ncY/wt9Ad1JNWNJdog2cwA58ex+BGHNPWLrr0moQFjNqcI5JR/XiK8b65zRFieeEUg5yRyOD4I&#10;envf1SiuXtMD6umo9eioGigPmy11fPME0JrGarz+XEQEOmpGDycf8XPtYEIkwC5WKMc3YJCtT2ke&#10;YQ4O+Ylr4QbZR9gL2c0JtAP451ybBSgbq+I5poptU8xn7FUfWOET12GM1a6oAnLMr28vL6mrlTol&#10;4FeMtho/ZIcrugLkQPYmpzK+iF9jUpvryZNhzngBGhCqySoMwlW6ek9lmNUT5jPSUZGt2qjrulfu&#10;7bVpVB1fHgwDZV9bvBkXAzYKOngejY6HRdx9mGgfBm8qYvHlFN1qv1t3bhGBlk7RWMoc+pt/9vf/&#10;hM/5ha+TnNnfy8yu2omvx/a3vutPxhbF/2jvDiQfZX4iidQVG3KFNHWVajjGlqWEuxX9hAUiUZQR&#10;pbcrz5c1x6rYWjYpx7PzxcWLCl3F+Gy1FmvO93Pkuys1dm2Tw7dvN2u9p+ueKxx9lAQCxWjh/sHl&#10;sltoMqgb4+plJENGop75rakQOJcs/51gieeUTzXyhVWfOHXj7VxqU2OWb5TjC+VdXkVT3ARfoiDt&#10;zdVbNhBv/Y/iaoiS8KYmtmHeewUZ4f3mMFtpEWGpO6WWzIO44d93KTKYYAx9jzjdywRU0C9odEi8&#10;YWJRMT7HN0tDU1oXE3VsVayEcVodpENX2zwbnplEuA0bpBIxMYgJOzMUNkmvq8QTtyJ9D9LjxH/w&#10;IcqjpWo+kppjWseeopEMAX+vrl7eXqYd7cejSMLPyNlXqUaQpUy1aGzQtYuj/BSvwyK73E2HUE2A&#10;JJ5amfHnBJN4HGXxAkNBd6p9ssjffaaGWLY8D0NfVTz3TVeq8yowxc8fQh4rcaCj5WynKowHn1zX&#10;cRzVD7Z6QRvxNAt6Uh6IdFQXjBAWUXd6quXpnp1fbLUIWAKHD1/wNX/m9RA1+7sYKfHa6I+/GeVB&#10;JT1SBCzWZPVTW3pAWFVcYrkS7CU6gp5oSztquJJXkWUTmacY5dsuzoYlG0/G4Fo01rJdWXLhxKeP&#10;6aspHa/Ykq/yr7JjJM8mprtueyjs64WfsDSHZX94B/E1crcVuizX7VUlcQChwB9u3GiEnW4lBawn&#10;O5AU8kWcpFbtlr+SM8PNxRxFLhRYrxjKOI7+uLm8ThJcICOoOo/XL/9/yPAxPDyaffGePXuuFES0&#10;LO4Q1xqtoSGagwbQQKbHjUG2Yspy5UdpMIWvRGOMPC/IWUT9KZhRSW7+xmECIWgLwDYkoASi5tKg&#10;MqeTytJ8HYFPjH9wBCyEhrJ6y1xYpaEPApnbCok9yPFZ+WOWe0l3c7Lx0RytfzUhH4PLl5dvhXx1&#10;9/JlfKgGmL1t+W+5sASXU1E+UvsMThzdhIsATTIKV1KOU3vIp0PV0h/5ShK2tgJ1JqU2bFBh9Z8V&#10;rcbsKH5V/ZHyK9Ucm/5o9qXwHYVJhg9WH8gu6Gir+bm6Z8qD1iConlPjWngx96c9tOIf7Ex1tbOL&#10;8NyqcYTPNLG+8Gu/ay98X5sReH3iH3/zz3xHQBaDfxKKlLPZml+GmLCaN/ogTRFYZwdU4sNnt4Ie&#10;+1CNFDmrDZ6vWsIdCeIWmVdZM6b68ipo07eTOaidOFsXcF2Svjd74El/VHN0q43MNTfyqf7IhdsH&#10;D32o/sjNkSyQ22yRvkk8CMY0bSduw/lXPo4NzkmXxajmmHw0TuR5k8nX8lBN1+8WIUDqAyI4/g/W&#10;vf8k/Hvz8k1Ub64q2BfEIoo4RaCcnZ3byqLQDjY7CeoB62OSUqMPEm0sdXNBLBssfyG3cEo9Me4F&#10;mG9rq0otFVA47rr2dUIiJB9Yckq3o/rDAvCoT2Wu92qMKro9fkkuo0l+hIXIJcyNRulj7fvMM04p&#10;BEYGQw5N3JeqL7CWtzxEmv8qitUfNAJJVIYovfqDCWcGfrRfOqVfvvnxQ3ptBccj1tPsGebAAfkl&#10;8aNOzzNmVrG3RS1Tx0LF6P2haRH5cBpAyQU1aths1aWnTu7qGD+zRW8vo9Vn19nILPLsENiqSJYX&#10;Ui5JwjJqYkIyLZk2+mNa6WZ/fTL/Mkwpc8k4lDwmiGZZhhTAcXyAvax7iSOSiw77YfJLGLhhRic4&#10;+Uu+9i+8NgL0Q34jr4n++N4/+Qcjd8K5X2WsKv+H1nleSYovrfOuIOaD5OW5pCrDK/ITfk5Nor7n&#10;w9VPtAvHdfhK9jg/WYaqNuwYrfmtxukcZ5SHKy+iZ/t8Fq3/3pRQL6+2ZGV5BS7MlwjO6kiZLgF8&#10;ksUS+TXgNb+0UC4dCK3I+5SEkeKDcv+9o15ncKm3Xn48CgqmZslL59ECNPFGWonuERamRBhVsYCD&#10;EndJq6LLt9IMNud4fv782Ys3Tk+eefWJbzfB245G1taKynkWkOOpXIhJmtayjMnejt7WuSVGUCET&#10;oY/mtwdLyaIdELMLg/zgJWJtSyUCajksP4Gba88utKoZ+xjdQj3Ef3JRBpBpbxGqKcBNGBTi9ZgZ&#10;oz+SLUHjqdQgMAM1T/shYZdlAdjRj3HiXFNviqeZR/DmZVLOyfw4uLmM4C/LNgfBQDfnLv5TMuzP&#10;L87QzahfzHzEvZVpnEfdyEjPv6+uElJysrV0I/M5H99j72/Ttew48UATZbjZzfigGuX9behfM5nX&#10;vNJ+2pwSfQ4hQf4aX4Ey53k74VXXVp3R86j+IGKFLwLfqrpcOI4ScOqV1AdLfa1ZYVz85B6lFczp&#10;//nr9irkdVA9r4P++Ot/4veT1kACAdhUNp6MMqU4e/i7lSGs0R1i0upo1ODEEBYje84aQ3eJUgJx&#10;YUECG5q3y4t3uZpXKKEob6oDulzfpj+6Q/4Gza/+2LRIT7GZjds/R38cHRXcV5ekDirkMW8xvlOi&#10;EmRgSNUfIZNqw2ljup0dSWdk9cmGJYyBRE9NkZdvfjz+RLO74Tg9O4uYo6YhKiS9fHE9rCUpR808&#10;gIi3nDRXlCM/u3jj+fM3onaSzcweYEPUdqWlh0HzDPg57VBBL3g0rXasjxigimtT3lSaoRKI/6Ou&#10;bP8Y5+cpsJyfc4Xn9DNfwAsR3DxUvRQ0bqIlPCHRxQY/rESAIvEZgfzQita4hJK67FjHL3Vu0O7n&#10;AeLKLuOCM96oEqMUWNdoKBhTR4fPztNKy+y86Nrbh2B8l2+9vEuQ/PLjqTBGjN/iKcjq5tW/8YY9&#10;14k20Qc+aYDqDzvJd2b5hAe/ojg/RoL6vkUBOmESEuqbSiCeerEy79rHTV58HzfcdO4dekG/rY7i&#10;ZNHeBbVwIEpwR39EmfIsJvSBB1x4Nj1aqt74uXEafdysrsG7nq5KWrA1YAptjZzx4CdXsWxKWT4+&#10;+KVfvW+I+wFWJDtMvQ/mXfy17/z9jVKQilzikjX1ttUFwdYm5wRFVpfTiDNebmqOUR7tbbcr3DVl&#10;hzW7fV5N8LQUDSd0AW4viI3tOOub7tBadQYqRth3SW+qZXvT43fzMDC7ZuVHflhSEcnj+wSZKXKV&#10;OIPsl9xtuD92OUX/Ada4bQfM++0CtsdOVUU8DMsGL/QcNCnqg8CSMKB30aLxHWFFW1HuYevOAbcj&#10;rPAPXhM5COPq9Tr77MxCJHpOiT7LIRvvqWomsqIZfnRNFyvyKq5oh5i8dVC10J3kZFV3enBLDej6&#10;TJhGHtzIzYXPkVpaMbr93YyP3VsTAsXHAQuKPZ5/JS8wlxt6rmmUyUXJhQdryxDh2BSMolkgldIr&#10;zUlmiedxTkZ9henkQtamcRr2VRe5ZVQcWzIZqZVgTxpzOBaHe5se6ynszqsqm04nivLzYLUAWBt9&#10;lXRhi9yN8NXEDmrGlOuV10weJlDrUVYJrW7K21ooOoYus+Z/Xj6e4JyEGHs9TCH9ZhkC5Cp+06/5&#10;nA+m4NlfNSPwgefv/r3/7vvA0KWuasKKgAM1kekmMRYBVsi2kiIfNZzOO+yycTXyrywfqJ5j542+&#10;YF302GvFan/1UB7uqfn2eBidXLUld3VDPx+6zbIfdy5sDridqk5DNqAnyTlB31UoAAQoFYSEtFuu&#10;GukAZ1Vq06xY75rQtWJLkTT3y2Ah6ej3EJlRYVc1wP0ZU6dQyBXZ1IyB/E7T/iLdFAdibDkDMQMu&#10;gF1sAiJlIddkrV0zcraNi0NKcrlQnSSwLhISLGOouhPrwaDOTymxRNai+ZtEsjZdkeshJmEfEMaz&#10;fNGKMrbtmfnAUpNgVYWhXpOc5lGsbcELVlMubL5tQEXfhdvzVt2Hg6NKubk1pshMGpzQfSsqt08d&#10;W908k3NSIKksIA0wlw/NAQrAdNGgvYtTg0tuHfcchyHtE+I6Cc10Cx1tzeRO9uHmoeO3Kfo0CJTk&#10;j9pmyO1BYxUWtJAIn+CX3GaQPP43bo03yp26MfvMByqPjjnL/BkTIs9xHkntklFdw9JwJ4nn/ISB&#10;b5X+qsyDv/Fd3/oT/9lf3NPstw/WCHzg9cf//N9/nxQSEiqyBCjAAAHI3KZ8QYRUOmHKjo/BiYxB&#10;3JpugMgNZWvKEcFEYq7rxCO2RgYZaEVMThix7xWyU1Brk44V/Z0E1R/d+nnfYPO5Ir2M8n9m6yn6&#10;D09RoOBYoRzSDi2s/cpGSbDyWYJKeyS44QdzXJBTvRSvsWlkJEgU07CciQgPNb/I6sCEFyxCpJBP&#10;ocSxokeKOIne4D60iEUGWRWaq0B9GX5NM12qitm5Cd0yUob7SbyXVOuOimLdXA3VvFATtJ9iiFw1&#10;NRKX5ih3uiXGVUcQRpvYgc6w6mM+UREQvDWZJmAYo2jmT+UUlnT0ApnTzXpD3HlK1IABDZrRAqQp&#10;jludnjPkABHmPjnyxZso0inmsZG75D5a+STqNv+xAsLsQ9EoQu2hGJy20ooKnAckfQllFWdSQV39&#10;HPsd1kaGEp5FmSD6Yu5K0DqJ+duMWk+TUS1LcLNaRqJDTsv4MxmMRvAc1suknCZJGUZaD4ig+Urf&#10;wQUBtwsbwnk77lL5hxPH4pZ5JJ4Snc+qc/Z2ovvYqznRhaxXGYhjlT3+9e/6vf/4P/v5HyzRub9a&#10;RNyXf/mXf3AH4m/9p98KOwSrybo9Zp+5vBu36xvTCesyjG0KMF92roU0xhpTLmEg5mgj5Z6sL3k6&#10;Y5k/MWLHpHo1+avSn/W8shC2EV77D7BQ5bHpmLepmZ4uEoMApfHoyRpjWTZFTgWi+iAHvoeyIrug&#10;vyOgbun12Kt0q9iBWdu8v9RWd2HruBgItSR5yMTlQtkTQkQC/eGe6ibYYoFVbq6wvBMlSSFEohZm&#10;mdlrQ8+Hf5DHPk/E/zTJJJeFUFOVqXbUGgR18iiLnHDZeCP5+i78NALxSDouqrW5eGJwikUuN+/B&#10;s3Ww5z/jEDgUPhc69CkZKWEY4W7pQDtfyUprvn3e5MP0M1Y5eTGTaTq+APtbB7ikMohYGQP8rXmq&#10;81BU283r1DwPjc0eLS0fkr70i+vRysItOgXfiZnKTagXuFA80NPWdR/wUGtg9EfROb5SlDtCeaZM&#10;geU9y+/wt5Yf6/ypF6vJlEHx8c7wPdkB+Jfq0annPsdn6uie8mB6EFeKD8Mp6jp08ycie3WZRXvR&#10;XAeH3/vnfu8//n/4gg+uLPpwXvkHW3/8j3/3e1vPAsuZcnWg6xVHqAiy+wj8ZnUCcAHImL5Gf1b4&#10;r3lndQjglDEsl8hhHZkg7XEUBuil5jrUfB4ODCJmbERcf5YpLwWYBpeHYnm63Pu++8yyLhaGMDUH&#10;o2+6Q83TKEdgZ7vehcLKLlqaCkAFeU1TxKKRgtx+TXKMQJROPp8QKmazAR6QdJinKAMKt1YV2R+j&#10;zfnErxw3wtMZq6ZYow2QSCExHcVRSBzi8vIyffZQIVfSo722trYwdMFQcQVLoqLMdBogXUHMqvPT&#10;qEcuOn2twGqU/eExIbIbMBK50mOsDsPONbEcc7muXP7NUNQvIT1RkVWjWHXK00ZeGlxx+Nqqz2Sh&#10;OGTEZBS6o1DrpLZoJb8y8x33q4F7tB66jQhDs/4V2yHmkiDOC7Y3spTRltLhZTMbzf6uK0ChHdnX&#10;PBS9DR5/Ra6PGP2hb6G6gec9yUkLguLi67DWaqm8VtonYybxajS6MQvMEVG56A/rriP2KZ9prUSe&#10;gx3Sdd2ZUlZK0DOrtqk26EvlRh2vDaidy9Bbc7zHblh+GwclNsQ0w8rxAr3Wg4e/9ee/7Sf+9D2Q&#10;9UHSRB/s+Ll2cSomxUAk/mp87zZpC2Shg7TYri6faIeRKjitkQjTwk01O11ajqtYrACN4gJ+xXT1&#10;nxmsLstaUkvEDNr7iY99N0je/fvbyrpmgPevCX9Pf5XjLl8DL/2Jf59SOkrDjzgAr0h1vtYNTP+l&#10;0xRXIivDNc8+090hzUIkAWtTvxJM3twgBChFnBKdvopWyCnJ6miz9EggVVDUhoWjCAWH5oPRaTpj&#10;+EThAofUG2ckMgjSQXb2plqTcby39Wb7Z30jBrP8rm2U4LDiggg0UQmzsX0TeBoL7rNCiPcIPreW&#10;jaqHQRxb/cHPZVhhUagHs49pbuQz3sdzStp4aqerTxe9WxWS08lYhWbcg28PkV3Xtj1frsBsRDwF&#10;Cb5N/ZsbWT3En2YR7pWqY7EqOMIoiZkwS/UuDbw8j92zb1f1tnnYCpi7o73mtgPr9TC2ZGDiOyVx&#10;fu6RCHfdttlaEWxXP6GiHmBC9/gNqvf4TOkqUzWNds7aKK9I/B4lROpuZsttEMM8jG/6tT/tgyQ+&#10;P/TX+gH2P/7aH/kdzEug8btMvrzJ6gcqEVGQ2hP1QK0MpnS5J4Q6TOFWWFXMaJlSf4LCWUx+jOMK&#10;IYkyfrRZheztMuAzvJkNKNhUziYBoe6srUun/wJcVjGsVyMrE03pe7/qJ2HE1h2p+hpTWynjZ60d&#10;W2Qdyw5jEDlAPUHCBoHTYx7nl7GH+cRWEoXwuFMyKdAo+SASjBHj1FjlQWXyPh6PJxkPIPsHic+O&#10;4F4hmMY2pyBLjm3wINmO4uD6bHpcDxS/ag+LCGPamFu5L8qnRn78FksfdqwYcSt0eShju40W5QxI&#10;I5rSNlNhQltWSA9blv9SFDHZK6dniYJNjgmB+WgOflToDXhNv6G6pHhS/RO+Mn6e97oj+CgZliiC&#10;/IzqX2iewpiwBoqALVt8TIqcw8gI+xDZSKHE1DhxosTKke2K44UoRr0zBYWYtBbEPC3zVZIbJOxm&#10;pLfkb3bIRcR1qf9RBNIglnq3I+W2qZNcIvnzDVYZ3eko5y+hGse6+oi7tXhAaqw0tC/2KT/CXZJ3&#10;r19UZ9WZrHmT/JIwouFozGrCIabi8FSgtLrW8qc6qty3A8d5By3g0Dnp9/35b//sn7YvlvXBUE0f&#10;VP3x1/7oNwD7AJMjDKiEZPxDk2lEv6apS4PV1VdjtPNeGAXNQU4WP+Lb/BzMpRi+7K2+8e9Ci199&#10;uE+K4cnEmjW8+0GXtKC+i3COKWC13PydoHOhKRRHwslIM6lJxSj8bY27hgHGQUEAoQBHDfT31hB8&#10;cp7qXdWDaqMHMQwLoyviK1BzqJS9jZNBuvYd9chVSPEpjlOXovDKEjhUK0mImPKyXot33QxEIDKL&#10;PDU0VeHBjys7MPAnJNACXKXMNWbTUP/ghErq6sdyosSu/L/BEZhDSOZkgFCFqRCj6Nao+AZ3kbSM&#10;Cf/qka1KMkTV8S83Z6L3QkRhbOhOBvDD3sgmr7lhRb8cB/RYXvlnITg9JKYWFC5cxRanGUgNXAvP&#10;76mHB2yuFM/XbcDeADZ02BgQ7r36Y6z7kdozYbpbp0SvCuKxZpLqfDZ3mOnpXJo1QkOoFrTsNjYP&#10;v42J4GLSlKivpyKFhWa8rdeDbuiBl5rhIfnM2LyVzjiLmEllm5ilEciDo+/783/4s3/aL/hgSNAP&#10;91V+UPXH//x3/yvIRtQQEkVl1qo/Vv1bZc34zkrDysSVIKIW0SkBz87iLe2+6w4UfcUPn9YiS6lm&#10;mpC7r4pKLbT6EKycYYD6zx3MeEAHFxiio+kU44h0EVloyziGiku+fK6aVD1NZdPrpMq6ELHZFRN1&#10;TJQIHH2kgtnqWP4B9BilqAG8EAPWKAtKbFAF3frh0kaV5lbuVcc+e/6CQh6wY8lBQEbDYgIpo0a8&#10;uiZ7I3Go+XKUw3U19WIUguQf5mYmduIV9tpLYVCHiWMod1ThnESSHPLVTI75WdlZ/PV5N4iSAxra&#10;J/TQTBtzZRi/yHKdPU+mfETkAp6o2BqpjujGvVIEWqJ4SAMK544k9QEbzPeMFczrYhq65tIRpuam&#10;oz6S6nGWqmipsQafCkzM+gcSqPAobGu2ojNI8ik4NQ7AWOdQPqqBNlkPFrdyCbfR7qDW4KiSYDxr&#10;amQktSlaLB5bnzRznrDOjzekgyg3AFPshHrv4wP7H0Y1ByMebqqix19TPYW8RAldHJoI1Xu1MHpV&#10;zAn/Sm/R55KKMFaFCCvfd3ny+P7rP/8f/bif/nkfbuH8Abj7D6T++Jt/5D+s+M5SAGiC8KPdbZ6H&#10;Me4GCIUNOq+Hx9I4eTdMY9MVFBULdtdOJFLadTgm20jn6pehpviWs5HN7DaCu0Kn3cU1BjeRymHI&#10;MttJh1hHrlnYg8xJGyVOXZaW4ULg6RvRwIL7IXZS025EtkF2WZpKDvCHiMtk3WEv0m4jUJJqLz+3&#10;YQbJCrepEdvyGAP9oxHNS9Cajj1NxnWFZiCQJMLFxs+VohuuE3xqKJuDjtxwGAxayGLCjo7AjoY2&#10;Gxu6wViq1JIVn8pgI1H0iiy3ZMEMx9kLUyD6raM1TqUjzrMPsOQ1VH5mPAj5ZoLYN3eEu1J/eKW2&#10;bWpMxZC9v21ku1tNe+QcW8C5RD76HPmh18VhdQImbtFr4+RAPg5d4SYbEXoRlcFT1VyUVZWmUuxE&#10;Yjfz1b39Jv20dG7dIC4j+6w8GO/V43ZSN/awOSX+BGukta1MscHVwR8FxnMIDF/rECDAqyii3TCh&#10;diJVJWHNclgVjsvlo5l7JmdjjCqMArBMRKeFOGBvjf97q83KLd/XcKPu9Ibpevaj7/8Lf+Qf+2k/&#10;v8tnv70/R+ADqT/+p+//njKmMqMb0AT7lpzf/hvKUJSHUxgjs0ECeJMKNuMfmMdLuQB8lZ3Fq5ba&#10;ePQNzPoayT5ShqWrGtt4wbv6o2tm0x9PKsSUAm2+ajjWVAF4wP4GzGsFWycKoB7T3/ivdzTgT4p5&#10;yMWVxqPDQJsNYTjNzUihHBhqacq6EIlBLhYQQUSqP2AfVIIhUBRjlJcPaI/5TPyXFoDPokMc6DB5&#10;aAr87Cx1dqkPQ8QX6KWFrtJHhLh9ZKc9yykS63jKh+URbPc7XoRmLzpkhDGqAVW0qz/KZF0WQCUU&#10;z9RbrAw3XYf4jUvMmH01hCGKwvpoATF5gSNCyhMJr92s/kiwwZSaseOLFMqHTX3l8QknDqVvVKuk&#10;hU2UkopNtQ7VA/Vy0l+LeD+WvpytHMxQAQ8MmladMYV2LnOlicMRoKaZVfydQkZTItilHWfU3zbT&#10;xihaFk8n3sI5GySHJiICyojh06F8cShLjTNkk0JkWAjHR2fSw7A/pF35Bh4z9eLgA0gtq6GzrZo+&#10;3yK8qjTtsvFLxjrTEYlysHK0uDE4WDNS1P7+f43W0dHf/Qt/9Mf+1J/3/hSd+6tiMnzg8j/+5h/5&#10;nagBlUfRDYAs4ddiQTgfTE5tLlWL0IuITWmi/AeL3klc2aRx5JzmMEjpdYz1pt+to25ODGtvC0tu&#10;U6pqozbspkJ6ghyX2rZalG+bgtm/a3J8gQEKuEDWO4lXDW+M3GUtau4pqbi72ubIbkw6RQQlJ6bf&#10;SaQqOQSUjLVmbPSHiFaiz4pQpBsBBIttpIYgbTfS/e/iPDoKR2LyHul+kbe1rAnOmxORDcRfeAsZ&#10;bX09Lw8l1iiEPgYwTj04brShqV65woiLrg2gV+QYzKP0R1Zl7FObqldazv2flK3q+/oQGRZj2fgi&#10;hCVydQjwxEgWc2JZ9zmjVRFXlRiDTNrvVP2FlAyL1mCVSS3N7vETFBQ+qAJbFu1kYBhPUrOwe2nW&#10;QdU0tsGkMo11VhhqSkXJMQM+NC8nyr7wpwQqOV2ZMM7e4Qd2/myzt3N4m3WdYJXTQmXjJPgUavHf&#10;qxm4Krw2ZrLOx6oZ/LYpmh69VUtcyZrhgFecY4Ixqo6Zojof60Gsa9aJDeb1BARM7CRxR5gLngEQ&#10;lyvKlf3YvQvyPtZUHyT98be+47f/ve//W0DbaTqEjEeOwo/xva82qyspEZsdG964M4sKWwfrjSVm&#10;vUXR9sHSK9C6YKxcOw9t582gJ0q6+tqjA8RJ1koeDIVvs9K3R+/x9Ujo9xf59YNs3WfWfJXfQmRY&#10;kn6irdakA8WulvjkQhr+MasktcqRFxPnxaOSaA+FBv3BD9QfuAVa8xjAmJTanW230e0srbqPYOeG&#10;10maCEI2GAxAiKRT5SN6rTEgrXWYN1joox/BynSK2PTYloVv0L4tBfX41NHzPTstkhHAnb8eF2NU&#10;/jJildeoKsMXoE9hHESvISCDm2G9Wy3RdJRcJZqESiRzLQJ9fu/V9/WU1pnRCKFLb2SSAe1maKL7&#10;RIrBrAS6GD8ZUxkSU/U1cbTGeaxOudwWjXLbQtGowuHJWYRqrkd2ctHUsWAgTel2NMomYsbXtUWq&#10;LdimnMwTeFUpP+qku1bnmnuk1uOKGq6biNq4tqph3Xt1OrZFY0d528IjPIkN5bOSVfSeOSTFfZ2e&#10;3l3fsBCc+c2gPzk8EydrBAuN7zFxE4eZiEnEpWVM/s5//u37QMj7VoN8kPI/BFBqflLtimo/yD6T&#10;JHBBBNh1SogwTm8LdjuNtDAcSw8QsCMaHmjJ+kuLVyubWBQCI2sH2JYRmqk24WlsxNFXuzkJXcjx&#10;HCxCcJ8Mdg8I8GKSgl068heuZsqBU7gCeZ2/5IRj7/GXa2ydD5MnJomLayA80FYfiRZb+I6KkNdX&#10;b95dpVXqFQI6mIaMInaufYeJGFEZItCzk7xOzu3aHT4VhTra0RoxkaMWcNjZKneql3AyjJ7nwgpo&#10;JX6eFhhUeo938uwir7NnF6cX5wmGJN1GeZ17GxqAgYxmp9neqvKRu+HZKWsqBAXBpubrGM6blOyb&#10;V1dRS/D5guybEHf0x3EiWtd3j0lkTFXil0mJhyGA+zmFAu2Ol3i4KkNQizhFmaZ4AAux4kMlq9E0&#10;Uaux0Glk0jJbyNaiZljx6I56IAWORmYzsjRo4t86bLmk26ubhxQVu7pOZCtlLh9ffjxl9JOHSaMV&#10;+sHHJ8RhS7+ZyN9Jghlg1ZrwjY4bv2kQuq4d2qwvk4ssphnMCnuJWoW6vk+7EeY4yIukFlltTQcx&#10;LETNTRNu0L+4792YMGj8DKj957McsMbYEgDJP/LiV/cB4tJZgFvoXdjeTEdFDgEzZAIt1F3GUWUh&#10;M5ihClANJsx7wFvztx4efs+X/ovvWwH6Ib+wCQW//0fhb3/H76xhjsCLJIJNygw9I+8gLYRwKVil&#10;wtFUG4X1AvZM/WoKbYiB2LGcjyzWWzZ8FwAhk1n5OVpSEzIyk0cm37ZcUhCcCazi6NN9LcI3XR3o&#10;jpT8slT1Tq74AU0Ps17yrbF43CJqrYOIgyWcH5+TDt5vxJ80tZCqu+9tJpjTpRg7Ko6V63GUsYOM&#10;KfteqUoSGXpw8jzGd70ffKn2VkoY5OrK8GtE1cury5fpW56jRXi05V2Homqj6iT9YsvEFAjCfK2k&#10;DUMHjOXq+q233rp6eZmbxa48Pk7KYVRLVEq8lsgE6gim/Grqm/zA36evaSSawiLp7Vt42UgTJWZz&#10;iujSoS8dcfwCUD110/rOTi9UIwvS8lKj29OHhP4nmu2R3dVB+eezdApJF6PT4+BD5+fHF+e2DiHr&#10;Hf/SElpG7yuDbX+Sm81oZB+LxBaKcViSQi+cVQ2hDRH5hmFRxYYpsnpgXDz7SPbJ5Yf0bKxbd9ga&#10;J9gHAwGNssmvoPlylo4zdry2BLM2xGgT+XPBG1F7HhD3vsR6s0dZEW5b5KOxvxy545lTt/NuprOz&#10;Pp/w9A1XGZSqB+G9upYs6GCDKW2ClqYOsDYon0U7EwnrtGGqRCEH38s9RAl0Fs3i8icGTY5fXLxQ&#10;FVFL+P4ALOH+8Farre7bWUbk4Jio28nZ88Mge+mDe3T6i3/DH3z/i6kP2xV+MPCrv/1Hvxmwgbls&#10;b9pypigcW+9bMosvYZ4CVfXpWft4GKK0y8YWBpkqu+XsNh7rrEbKAw4jF5rph9tf8BiTkzZ2DclW&#10;uFbuGACUxdLAKufirwcRvjDSiAIwYumVDSBjRe6yObdPulCViZJbLDfSRJbEExq0TM4FnfMKRvAJ&#10;6xi0Lr03GAPQrR6l+XND8aEOd2u92HXxINdvxktRMPPPkxho8wm6dQhVUSULqq4GbJyP/K6OGNIO&#10;RMjCwClaktT34FvGh03Rsz3twx0tHXMKS0UB3wjUGGqqGIcTVKA+f9A01fdPG5cXl4Gd5lHLJKBe&#10;5HGkbNqNmBfo6NplnSgQcrHuw2hEnM3sF3EsMDjhBdVC/qDD9MR0GvrM3IioLfxtok8wB7yn7I7C&#10;IuAjggW+nzw7dUyJD5ti5kj4KbLL2o5JMgeiW/TU2dupRBbLIV0FRQLtykiwiaBT2sAEH6szwSHr&#10;NW2gYIHEftLwNB0nneDeZeqI2qzLa8fDarKNE90tAyv5zfhZH0rJ6TAyhHmd//hVLhijVzLTPPWZ&#10;JlMzSHSGJjY1kG0XmRmgubTmMzmHsaBIzvQB6LJZBJWGj6fP8v7H/TOf+2GTzu//+/1g6I//+b/9&#10;G8s4Xri/meRF65XXpqHTMhRRpPBBySDFIlYjLguZjzQZ8m8nvsqDpdOnpcYRJu6aYlNMVi1FJiv2&#10;i/eX+4W8REXllwjHog8cCYq9GC+yU4zXbF/KM7mG2E1Wl2iVn+j4oL0k43Na4XIzFlSbi73vGsY7&#10;8c54TbSg3MzHWOTknqs+Yr3f5OcybXJhEWo3CUpYVt1sMeQpQ6Ntb96GL+PJSCJ0oIHtLOWE1pPe&#10;4CdslCdJlMSYuRVNVn1c+7n28u2Kka3xcOsh8lOGxJJQqkofnOoBHtTmfERwbMAVEstN1TKCE0pA&#10;9JlUq1HKCFUe3FKrHr7BMB1THAiKEkgos6YUoj9F8mnJbvJIK4nhBFTNc++zmD37qsdVibvNLNUO&#10;IQ3cr7WbrqOjqqnDeC4nZqIXol0QN5x+qjBj5lClDcuMyPVc1Rgd/LxvlMo5SrJ6f9xt6S1DFhYa&#10;cOvZlcxLKxS8XLm0NbRq/6y7K4Kn/ngytuZfTtgifJx1CMe9Ti8D5TJv1MhrQEvUEkl1fTDU6lfy&#10;R21k2fdHp+dRNZ/9U3/O+1+eftiu8AOAX/3t7/jdzm/N1uBOMWqv0xohkkvwlChhKn6T/UT/8/Em&#10;+FdbFWVxp7BfDDhdcMt1OO8jBK5fXpopwsGrO5z0QUCska5j48qMGamMM1HAYh8EVdvIM58Xf+iK&#10;3Vm/LKR1HG8A8cn1JfjQnlTKptl6qO2flYb9S6/Tco1mh7GFcz3NR6tgKOaOmHYNr4ajrV+LUolM&#10;8hpC272+v76i/bu4TXnOLdtLG+DI0aQs3t+l8kaiGs/OzomSxGU4PMj7s2fPI17IGwk1Na2TbqyM&#10;YsJJL7hdoaB2SZ6ihffNTVSQ8tSwMSY318y3iryC7aJ5WMvBwLahaPGoEZe2ca1qaeQaYCd96c9O&#10;r8iQp/xti/+2lJgViqnnH/cwQYvEwMhrODy8OH+erltnp8cBHq3thQ3COJOqwj84bFtWojdFFR1/&#10;xR12QWtV5bcL5ATxEZ+JLREde5F5ln1acKzDUr3VfZiEhUPFlS7SER29g0eikQLqyLlaILfqwdJt&#10;nai6NaM8irkx4vf37Yu8TcLO2JyBqF8dBrbhcTlRK9nzF5caW6SN19KNHqHeZYJxpt7JsIDC5pPC&#10;WSvrKSckL71kwHbeLWuX4gWzEd3SeuLp5PkyyIBV9qtszOUwT+oktbSi01OdmIBWqr/Ek0vp+2ef&#10;9UA7+qDEZ5//Fd+8rZH9m/d8BD4A/sff+/7vNV1bJ8OItHZ9WnogskRu+FCANwsAa6/R55o5kXpW&#10;twB3r2evomC3YAG6Bn7AcvEdvrerV+OJ0xEJdyUZBBz7q16C8jhnsIbP5tprTjWr0bP6ihDT2EIM&#10;DW1smXL8cHs/zsSW9EDbhUDJRdg4ZmlDuRUzt0s5KwiE0I6KJZYOxTm3Dtxn/IU8jLojcY9ywRTS&#10;KNPqJMjP4CpxLCL88hFQ98kJJjNlNshmMF5jLaYpNg6cH6HYu+6gtr6sZThCgIL5hkrCH6N/FDIl&#10;oSusWyPNwh/SU4cVWzAoJ0FdMQqia9q18rRFIblVa85gsE5Di5TTItArXlkNzq8c0o5qf4eELNdL&#10;Ch4eDPuNQ+notoGYbIa6qoN7rYF35wWgoW2dFsjYIZDzX64BXC4+HJ1/SXyp84O2Vr/pGjjhnHPB&#10;IesCqSe8NHHCzE/mtEoAh1A0bNOgo89qW6mKcuM1OLr1yrg2ASjZw/U8xpfiv+Ol1Dpp/KOfzhf9&#10;3J9AQe5R6wZ1t4GtDNqza4tpChPEI9VLHhekq6w/5AizQnu3fEc5TkMgIWp0rcACZ46eW1kAZPLH&#10;/9Sf9Z4Lzf0FbCPwvtYff+3bv+F/+m+iPJhLk1KOkUK+q8hVhYucK9chaAkSSEGt5qjEpayc6Qg9&#10;UKZz11UWI0aZnn0d9m1c+tMqj1mCIEimSD0hXRJEg4NzRkqU5xi0lNaHlyyGZI7EJSMOt8AKGMRJ&#10;E1pY0tw3hi7hvJgPL12ob2QbG4DpeYtyiIId3qc0HwXCwcKgNgmOhwN1nYAm/pkEsy549IeI/Kx8&#10;shCQJ1EUgEJTKkr7tNZxJYy9V7ei4X7LHzyASEMzP560bvhFiZYrXJX+sjmHDkdogkBridMVVtD7&#10;6dEtPlNpLXik7laTLx0+khb/YB7cjpTMAOVASlglUeWj1jaDWj2ilTBPF7yE47eauWTVtZenrf7B&#10;MFcZ8GPfKuYqMccHIo9HcBMbwqNj0lNBEkunAXN9Vra6CH2/K4BwMwgrlw5nnG1VAxl8x+nanvD1&#10;vaoktoNsn1SLbKfoSas/fHRyB8QA51JnXpX2jELlg6UY1q11yuXOJ0REaM0n4lOy7MoEFkEFVR6c&#10;NmfRL/fJbuaYh/ImRhHVnCiwx9jiRI+txA9Ja8xUjQdMHOjw6Oz7/sv/7LN/ys/YS/D3yQi8r/XH&#10;//f7/5p8lb7QFJpR1MuDgi/yoXQVZCjmzUwN+BDHePuZ8gGh0KQnZKqOjCYsdnD58EochVYXk2Ha&#10;pra5uxEOrDAOpyZgvYLI4H9YhmvYty4R7G3BasLsNZU9MZrj/ro/rvsyp5ol1bC0vpTfol08mZZy&#10;WQBDzk90dXCQiBdyl6k2FaM3O0PgN6yuFW5SRQVrG0EIq2vwonxa2c94yuRom3BA71UbKxnaoEJi&#10;0pKN/VcWFkUx2IqqMMxe8eOD0ChGtBL/MNCtQqvlOlnNmJl8BrCH8OQieSZLtvMtsW4fB2Sd8oRG&#10;PdRK4PKTbDGCc+xrZZtOARBNoxoeuuRbp1XFHo8UyZ1x6lk1hf2ZwEpr/S63YEIszU3MCI4HCuqk&#10;fvHHqjL4V7SSMm7koZhPy7SfmIGSnMM7aohOD7xJeC65E22mhOYAOs10kB5WYc2g9HRLuWwnZZ6D&#10;W0mz6/yv9PG2xrVeAJ1CfEfBVRt1aeAajnVQ9891YPJqcV2vkgs0sQT75MkK8MzqkaQT4dGDZ82s&#10;7mNHcZbNUvfLNV+ILbgcPEGTME+/76/8pc/+ST/9fSJAP+SX8f7VH3/1276unUY7hRQaSI98BqVV&#10;I5GVpNlUM9GFMi1xMAP5mZ5LY9hjPg7nJ6K8WqMQ/Coyp72qlJgIfM/BxB45oA+BHHCnpr8lBgBR&#10;X7PV9RzhCj2M38ABwidHjKuassKuiWDziRVth0RfKn1T5THk821PwamKm/QS2tHD6wiPSeiG1IsI&#10;8Jp2WaCgCWNscp2lwWQ9rw5VVBBHpqug5G1xn0gZN9HtMVQrrj2aAuIhwafGcjCzm0CkskXpOZQG&#10;Z6tT1DFBzrVCGxDCBDg9uYhOQoV7dQV4KkyRO6dAWCImPuXcrQqGZyS6hEnqVEDcH6ddXo3ZGrrj&#10;f3jXHG1sX30nDp5DUoJXa79Og1oozwwuBv/2jnqPPvuBlJRrmY+NAeQ7rg01ii6dSNJMSMmwDggq&#10;1m3J/Xp2fSjd4i723ps8z1Tul8WvhL7CRG/vQrM56Ek1Aaeeov9soS3FPVvfezi+rf7okXt2z4Xm&#10;60f1+tQx88ZfL+KZmfLNfVJLcgoZVuit1utd1z/DXrd+ksm9pDpwbS6tkkA59nqAKHXDXdfWNets&#10;ARYzLKTHyCw6Ov07f/W7P/uf/KfXAO7/+56NwPtUf3zvH/rtERGkdMTqMJELS4SSVUXXb1z6GpTa&#10;U9o+utRML6JyWVIRos5IMBFnNsZdq4dyoGYCDkRRk7OJdBw2yzJYUPZa6woJJQTmfjo9eZmv13br&#10;JeuU/xVJ3iroyj2uoL4AyFsOLP1SWFsNIYm+ZhxeDpqC/BG1gvugGGzhTlQCIThLn/KF9jhBSDEK&#10;zWM4SKIgqiLGLGWURP7p/p5w5kWLGiEEvVI9maMwdkXPkOa1UKd1nmGKzUTHkLc6Vui9VM539KtJ&#10;IuLqUXFi0PzIdF0oUgmSDfBIGcbE3s09tD7KBemHZ8lFQFXgPZnOXl8pVzo8V6hfIkd6fQggzzqi&#10;jqdFqIYYi8Kwc6DCz+R7ZNdKEWxDQIRgLjVc4w5FOXoO4WNSI5BYDXE3edDp4GHH0ieyIx6ae5df&#10;5kklkykHtWRip1OTCwVTcldOFGpabhGLul7wTCR+G1VKjmaeAmIZ7rWFYTaHtP7oCrwpppny44hw&#10;wSqD+kajP2oBqOeYXSqYxu3L3aK5y456qDpZDqO+XH+r0TLcLbXO0tA6RmYm9q5bEt+zA0Hip1Kn&#10;3sx+0014qQ94lItulxwsHkV83RwXddmHWE9xAmM5UTsvh/QApxmT7OTkx/9TP/U9k5r7E68ReJ/q&#10;j7/3d7+35or4OMutBq4VrKzEV/ufmO2EFcYHVrhkwo3zQb65PHQ/ry06967bUljHDApVh1pA27fW&#10;GTYsU1ogpna3ZqsVU7gIJj+olAjHWKquQ/wG7qAAsOtT/Pru7io/16Ks89HT8Fc9oUvA/60s0jJL&#10;Lbno0fy+8FFqilzV/ER+SZ6CSptlRsMHFrat+rImiZ3mQpNF5/3Mq6ozSzvujhZ478sFzvv4TxkN&#10;PiEjxhiAKBxaswZvR5Ob25Fc/LIJJ4ajsleqTgX7ivITBvEZKFNr/0bHEU4RJxy7N1kt3rwytsap&#10;HyyGmf+o71BYrICjqCKxJuXpRG7FD3upZjqUGVoDfsfU5lES7y3TtGqjE0XocZs2PRCTEm9s59LW&#10;7/K52Nd2B3NP7t/8kicXZBP3SuxcqKWOmTu9d21zHpeCHM8DYT6W+1zdms/Lq+j1VanM8cl4af0W&#10;/I91aZH4BI86x2saLedrZ5XMc+hjm/saT1hXKT/BENnu0vqKvYB6nB7fcfQM5XLMeVmZ6DW/IltF&#10;x7p4crGBWaC2AS7rwioyR8d/+3v+yo//J3/KkmP7/743I/B+1B9//Q99PTMHM2Oan2WiSjCi3FIm&#10;K/XLLWcluJAZp5IwlAGn9+gUPhAHcAZPIT/tL3wZqgl1ZRYXrhScv0qO2ETqp6E84UOYd1H5Pd0D&#10;tYErmXJxm1bSiEcCDGRmSocrVqgjfXOR6DZKlZBTBTOGa512DWJsRklWmK5UOmntP+PlrsT8jYuk&#10;ovOqKD9n9VsrzWavHIOuGMFGRB5i/8OL1ViudWwkoZVFwN+SFhLuDMW+rdQaH4hset+TMum3rSHW&#10;MePHNZE3y1NZAx4moINI0OhN8KSWr2H36mU8BtlsU9qS5yqJwIaz6i9FR/7vcx5t7vsKaJVHV02x&#10;RH/lE9coHtCzCqDeiHGwkHvQX20XD6zvkGMb2CgQf8u9d/D3mWYKwfo3zh4UZK2IiSDXP4KR6khM&#10;kKNGdxGbatBKT29pUMnErfJPHRUIzx0kbKORtu6qMu1xGq8qHLT9bdTKKioG5KeAFZGFzvKeTlXN&#10;RGduNG7jkTsUnb49LNc57sW6o4k29nmsaVuMbvqvV3nAKBsfXzd0GYKwCfNDFJdV16y1vDSTEGRd&#10;4PHTAHzzNiZkH15Og0fjWj/68T/pp703UnN/1jUC70f98T/+199TYqY8GcN9Ouu6GiwozRIleRdU&#10;2SVM2TNbgwb9COmJOgq8MRhb8EICSmtrD+oqhO7iXv5H3toxtARO7SHmL+A5cV1dFkXWyJFcKq1I&#10;4eKwfsHlGyzeWFh4BxSnAjOzl6zm9lD4t6mY26xcrs24WaauMbaV5+HZ3bykEeWbjYcdDSbACBVO&#10;IFclIpxKWCeiZrTiaDReFC7/vAXManaGEIKfT9113R3bjrfSKvU26J9KJp75H8ijyruN/NPgaq/S&#10;McyR4YelCmPbwApD8lxbSCCemZQlCW8F4bTnVQ49siJVw3VFgH2/oz9UGPG9mDvqEn6gYKuGqYTM&#10;cezXrajfgX3YB09PcIjRWW7jTh3Misz549wbfwXdhBHdxzGRnBWH8Emx9YL7ZKshBiKCtsR8cIJN&#10;jku+TfxDaIyr5rpakLY21VgRHZCR+o1RjUW0JpJztfuAr/YR1c+o/lOlzTCtWxvXa5uHvezsqhcE&#10;7RAvlHniWHdC1garu+8I1uLzLAGckovKz1txMy+pkJ3C4yq5Cl31jGV9kl5aiS0NxVBNxTDn4U/4&#10;KZ8zE2D/n/doBN5f+uN7vu2r/j9/+y9jmGjFD/UE4VRuJjNVVWG+9NIxiHey+SL2UydVvulxXJBg&#10;2SVsUMmHiEDrYBfQH9tJEL+TXSusLMyiE8zgIh6ts5f/E7iE+aVaKzaFuoC/X1aP5m1XatdT7Ux0&#10;Hp9brUJ10mW/BGy9jleESyVLP7cQCe+4zBrn+hCwofikOfmbN2aNd9YaZQu9RCs1khaXpLZUZLpK&#10;TSqAhIOIpxReTDohURkSDNJBBKEbbYdkx02bv3geOR7wSvyJtAOJQqDESY6WUH/C5hj1xqUADtXG&#10;LP6yhnKJcbrSxipZiQSV7uOF0fxQCIsRMVgSNE/4LhUisRTGp9T1xB8zglqYSspQfS409URDfBrI&#10;2NEfS87X+8utMEaa34TT1K1lE4nGsIuPq/NMUespRMUkZfsSzFpqie+LyI2t033wR6cVYj0C4br1&#10;+UznMpt1pjAoDKWsZMkhayUm4kNl5ixzgYkcX3TTHyP6ve5WFdtMik36Dxxm5EPpz9zgfglUFFdy&#10;MMa3KPw6s3HcRY9F2c2FprE6VWoZLJpUyvDy9ht0GZXfsM0ydDg1ZojFM8f7sOizvg71aarOhgDg&#10;4qwXOo5fVV+xgsPDn/jP/Mz3SGzuTzsj8D7SH1EeWVqJejMrqxu0oZzXmTedNqiPCnxNJqS2Oybg&#10;gZjE7RDFqvKILa40b3cczJyuFRcHUtJzYN9VV8135NAyY/nredp8yKI8lVKDzzrf8U561EFyuoCS&#10;701+ciWexB0uWvEqoL7pj1ESytptze+u21N7P+x6G1UlibiaZMCf6htvLfKZWqjNIghGJCDvjR4S&#10;MokYT+p9bj/EpdbxTcqIeYcknuuaDPKygyyoBRNfwQ1inJH3UQagcMkNjPLAuYs+WTiTI9ycaZIZ&#10;vSZ8jhB8NWBFaLxxYas6H2VvJhlafGWTjMgz7Ye17a5enmf7DI5IUn/kQJK7Nq2sgESq5S/dnIb/&#10;0OdUEx/B1CyPYvQWQFbHTAhObd8dJzJREMeLrkLaHmXfKJoroNn6fJ+e1NgQx4KCuYZ6KSc7j1Jc&#10;VKfUk4sCuU8VQLftFM1FZ++VbjJTouEUf9I5PjOl2k6TYV3YOEYdkN5FT+FZtkB9B7Z2D3aJp60b&#10;IfHMBz+DgAHD7PUCOD+PRj+ptf6rDXI44u2zyk3v0uIjQqKGMTDCQlIhZ0Uc/Dd/9c//uJ+0zwXZ&#10;XQ7v9vv3i/747j/wm8bSSqyPHuBtyYBcEHuYyIDhBqrOVcQ57TH1un5jlznJ8hXWay28bBZT5SBN&#10;aatMrwOv9sAqqmfQhTWrqyu99a8Lk2kdOcX5a51WczA4+tiMioIRdng+egquxprJXDV1ALVba4O5&#10;5GoZYxjWwSpM0TfpBSj0Bqbs/iNhIsCn+OBcuAPFt7FbG2nQao+dSUuOkE0j8y+p5vJwe3yU8H5u&#10;Lf5H3AZLdMd7aIlta0voP+lnGdgvP1hoBwOTXzQ5TgmMEDJjLn9Fp6QAGAXJm4xeiXMVsAi4ipLW&#10;FkTaT/6Hw1Tz/Ul/bE+k0dqRaOMToIiFhsDJfdpgh2Ls2suKngqyZnJ4wVwzM6YKt1a0V6V316h1&#10;UuWNIBAoqoHs3JgRN2xj58Q+jm0CqMA5/UzRzdfdZkhd6SosOVGyx8jX0YFoLV4ZUxSnkQ7gTWN8&#10;VCM+Rn+r+sT06ouIfY2c91mUZVE0sqVwO/86gKVBdKtWm1iIVhDlTF7VH0xX7aH5vMzd2mNLP878&#10;1s1jSnthakUYDb0FXToW6VTeGSzRKwofz/WtzrC8CctMAoz2luRe4zsx59oH8fu++7t+3D/1z73b&#10;UnN/vjUC7wv98Zd/328a07xegz1zNE9gARoeFrsijIYwdB230k4WduUvlcipS0raB9hoY5iVDyye&#10;Wrwei8ORAYAoUIhU3LcsClsLn2uYTeXaxqjBgNBZ9bxt3SHLU/VRCAwZM5LPOc9JIS8BlAWtoagS&#10;vw3u5Aqu3y7/Ndoj73PbRCoSsSB3j9L0+YurxJpS4FmixMoYt7HcVi/0em3tzpvSgOhFUS4uipaz&#10;addxcjYhiFRtAWofoy5nv7k2u1llgDtV7qoVCbkXvBQ6PkQzeETqwdTAbAoI0govJn3UqdneJkjA&#10;Mc1J091w/0oQbViFNmMg+sTlDn0KM5wsREPnWyQDxdgn5zyofKcli3Ix11uxJnCWx1FfAL+kUMfo&#10;7XlOOVblY79AQ044vcpGZN6n59yxMQlUJXG0kcq9n5k5zp9lNDjNuAJ1am0czQuenvbL2rOuRJ0a&#10;5nEMHcvLd77zIIYv0ZC7OorjYhh5LR6deTVeiUqodhHhKiocuwy41Qpjhf7oD8nkbeDhrHcv/+bI&#10;y5+ohrDwpnHBKozuj101c53dTL3UHhtSQK0tKR867R4EzUHwhOydWkTiV2K7IXg3HKnH0SU2UOiA&#10;wx6gPJHWBsua+v7v+XM/9p/ceyHvjU57X+iP//df/y+xhgWbW5aJJncr/a22e19Z6aYsnOWNzXui&#10;J6gASwW38F4izRjGuibIFOZojNAkvFZeaACZBI5kpH4JQhyDuLY2cV2CloYxEMV2iktwF4kwmAcL&#10;mwy4pGYjvsWnoNxYe4TYIAc04K7JG5w/6FAgI6S2bgXqkeVRDo2aEBFvMjkA0XplN/tRY4oxKMgF&#10;YgciMMm0SBHDS8IGCVoc3kWExpCddH1jIhEvWXVnx+fpHHWcmo0qxfgY0Rb6avFpWkb3kBZLaZZy&#10;k+4R6WVyfnFGmogRF7CGu8TIrxO3iIKQ33RwcHmZtkzoElw/sRTGyZK98UuozT7KQ4n+eBTecGzS&#10;G89ih2w4WdGSSn+MAPmfpIzVAzg+uwCHPDi4JlBCj47cT95T6STPKbjbwVHQLvoZyUrTwYKklpvO&#10;XeQJRrKEMsyjlN6t9BosCRFXi7tWrRYyTq3egNOHN/aIPKKe8k2Kz2eHmQFV9gXjar1XdzS+j+Nx&#10;HzuDgo3GkPBi8AHNa7i+pGAlhrnnkitnWI3kHt42wG0si6PiM7pr1ZzsaQqIUQGs+sNvVUJP9duJ&#10;CHEZPDuMIm+fOmhElUbg4ztZ37I2k6tLdan0l+8Uq4UiBpoQtedo3F49U1fM280IP15fXuNJFhnj&#10;NHpuYxuMuZUn1AJW3kJKO+eDoJ6sEF7OpDzc1njIz232hgVx8nCUZ38elZHZG4D09iaxvFM6mCSO&#10;5agcPPzYn/yz3hvx+aE/61Av3sNx+Ivf8pvAo5gGACe9Emcnplr/qb1vyz4EbIqyRbhkaSWK2CK4&#10;FrxrgdCxV3oEbWNZPXjpa+uyn8OO6WaX0LZkgLaV1eJLN6iLU3u5L43btZGDbBo5S6oWLfYf5w2c&#10;7vwmdhtFkqh1eiml6m/UCWqA1D8KVW0vWgeaZ2FkVTzLulaNUlDIxDhB3YEI9RXEp8VhOMFRUaZQ&#10;2CqRKx7mMIY6sA66+SRLL3kgycag9pRdype/pMm5GgB23JWIc2fbzd9ba1Z7c2z7sV1RA9mrQaTo&#10;GtR51E/8FhPDUJcWY9cmlgUdzZE+r4pyMzmVkflEUVcWU0YnjwAIsrzrGJxWXaZlBBjcEa1xvWHt&#10;Z9lH5n/gkC6spbcmG9z2G/Y4ygvFj9GCKmp8PtcjT5sjoJHNKJVHRH2YG2nXhemyPTkQiuXuZq1m&#10;xpEpRhcv8Dmm3l3puZMbUc+jx0FlxA+AQbBpItE9rAMD0V6Y1hLXZsVJMyHqbSyHt8FzE0QAAdVm&#10;xnDW1O3puvGpYZVZa3qTJcbpWRHw0ptNWXtLOEvN4zV3n0NYMSHudVcdx1rTZq1fLr5Iph177WbI&#10;M/YKPFAd/92XlXFiOTBrrrJiQg5UxcToyRyOP5001cc0I7g5eswrqaxU3d5v78kIvPf+x//wvf9F&#10;nWSWVnF67cFNRteLXQvGHCgJgvoNhiJMVS3M2r98jPRpSHXADzLuQFliv9O4kFpSLSRVTJWFOFta&#10;IBXA4RxP3joiq+ZXT4z4FujGMF8IlpwlUKbAA0BbaI615lxD0I9cqorNhaKIKlSlFVfppVRUuTO3&#10;s6MErV04goPVGHJs/uobQZavUYysYTy4Hccw0B+CiLgNvTpCw8Xgi28hxcnyYng6Zh8qwUpbahxl&#10;cB1gbR+HW2O/2XLNWe/9l0q00Vqz/NvjY92j8jU/P5FnpYzyWic6cXCUoud6gIqXiEP8NeYDPR4l&#10;1Jlnp1IX1ZMdUWeiiKW2Q1GsmVtMLx8bsyNHlirHVRSqqsXCja+mMhrKyENNBYbA5KMWjVzIUc/q&#10;X2MkY4NT92mA0iQ6NPSPPVB4ysvHP60zzHww1zxn1sepH6Y21R8AAO1tLVxNXG7Gv6iQLBLGR1+i&#10;fQm55opx708GoHPM0SlrwG2tNB7ccNSGIKhwF36Th+YzGiVSKlunr7ziKQtfjlwf/aB3PekKXE0U&#10;iqvR/ebSCPt1AeHNg47KdreneoZH4I3lRraUvqs9ynDhinT9N3/5T/yjP/lffE8E6If8pO+9/vh/&#10;/I2/nLlvD1ZbUcthrwzNBFKkrqXSz3Fta2hWW7giTe6gpiwE2yKxzMdOPOFxOkFbZPBG4c5CQERQ&#10;p1bG4KBTlHCbHzVQVyNb/77mFX9FEjrpRQBE67t2EZnaknck95lFYdkiDTG2EF8RQrW9WJ0utnG2&#10;+p4FPsYskqD6o6BBdUjfV5MV82guWMajJBxpNoIfHR+8NDjGI5FTf9dWeUX0Y1d7NDmYFtwdibok&#10;67ZI1JoENzv+FUQT2TBkv+256Q90W65/EHKrXAip59nYk1wnRxVSqzfXkauRKTDiDjmjps2H2vAQ&#10;FwrlD3hk062a0lrFRe+K+2sW83g0CTAW1AuE0vpU2RpD7s7dv3NCwUe/rb7gHnuPYDyidmhFObpm&#10;d/tGL9bIjb7niFMMlgShmp1tYO/JHMDgh2ytfiA/KQN7hHVjtMdKoAp9TQDPNTyrJf+NIjFeOjTj&#10;RjArnK/EoNeEqb6odJ/p1DlbVUP0wlk1A7dWYofFn2L0lH7mpXWPSW7nozEnZm6/bT44iXGutZUM&#10;qo9VUZ8kazSuh87a+DYcMNiVXdUgQ9gzDpBbo4+RUbs8/t2//Mf+kZ/0uR9yaf7u3/57qT/+84/9&#10;lv/X3/jurAc4GBFbJFnYfazQC6SdztYGRQuOdxWJWYlsLD3CTA4GzgGY0ch1F0JEajuiZV0BGYEa&#10;ARSADds1aCUSuKymS1MDk4OFKHO0uQnTG7LPGcRGulYo+iQZBVeErGpxDkpCYVCxDgp7tVdHPgtR&#10;Vr+lK1koWytUoAtXfqL2AyYYXSfUX2O4zWsVl41v8ytF8eNBMjPiwS2Uu/qDYUV/BDD2avEzvDcC&#10;QDplyH3uUj6AGEhPJW1mYk9ypI0DMP4iWIGS0HMCgxq5eguKFp7GxvVEwUhCPaZTivYw1cnwFYwL&#10;qMx5z13xLeV+z84T0mhyhTxsSEp53pU7xMl9D9TOTQHzABepiI3p82hySwzQKmPV+O4Y4aoJ7YFa&#10;1hxe8Y1KYXDMTu0XPEu4yIwdo43S0WDoJGmst/E5rQgOrdyeq9X0yOWd0icKk8dbEIvUF8Uho5WN&#10;xZ0svRNgLbMHJEzMDW9MmW2GhGOpstKaYNgLH7Ucl5wGAjeenYOKcln9mNtTMbo4nAu1tdBRW9Ba&#10;ZT8Lq9bbqN6Gv+pn+WQ8bn5eyhTzoTaSV8JKZe/6enpI/li3yoO6BOA71IrStWktsqBVnGkqBiQO&#10;1bUnllzmXQaw1bw4vUr2H/nJP+/dF6Af8jO+Z/rjz3/LV+Eq6MkXM9k8j5pHzieNyAk51ELig8pz&#10;p/LMX21NJJLecX6NqohUZmIZB6ebT8oRJoiNrEMcExzM9KVehrUOa9GXNoPb47EJgwqOuewUMuaT&#10;FVew0BN+TBZ1mjJRjEP4OHEIZjvFH8u8WuhGZWx+ORUAlyGow843apS5fblbbMDgvZ6qq2Vbj9Xc&#10;Mcmt1HtjGCW05PIZWSmhjQyT+msqhet/G09EDpJP783cdaQf8D/SihhwOZMKsfpizYfjesw+KeRf&#10;e3yz+isdjOAiJZaYEqUhruye4vMqFZ+05z08O3sWKifd9LQb+J8F+VsvXtNXqTWDRW8lPzbGPR9a&#10;h7Lup7J1rXPjS8h/BZmwTC0HxSJHzsOuVzQlMCnvKNrYvlVaAoZiwIsiNVV6+lDVgQ5Yj9YKwc31&#10;z5UkJi9g411rI+hc4jbCAaHoJ+G3HJBICNZJ/QGYxI0q1SORU80wMBsqbb3J+kYoq9GMtQoIefXz&#10;bh2+/jx/n7z7WhVSBRrfHzh4ufr6GtWzo3mrKXXZ1afLP17+tFcyZ13nSWdGVTvahZ+rxvWfigwW&#10;xwTFM1SVvaJMkr+K/ZAbCS8BQyynjMJlxVaLxDL5b//yH/qHf/IvWA96/993YwTeG/0Rz8PaVuoN&#10;TbhOa1cIHq4ycmBxxTT/XJAyFqmidpxojc6CptEZ0wYjtTVWbdrgM1fptrqUB0BW3QhsVr1lCv0W&#10;8XG2F7lQdFFUynAqc1yg1oXMXyUVM/4+hagw4lUeWdA55qY56JkKtKEcG38lOLj1ZSd02bvWEPcc&#10;XXEuqRFqACG6BOQpS+yvFpkRqxQon6coiktKjRwjPsQkVmsOOyWHBRBcwIoyfIJ7zFTQq0F4lK1Y&#10;e2MtCh1gRBsJ0C6cBd/C4oikw8PAO/WruDUlSzG7A/rQaZx6b1n3tMfQ6EbNDmxFyrnehh4ppQwj&#10;aBKtSnCp5QgsQqYHqp5RBg4oWLZ2Mf5KpbaYH9FVg1rJJ4aOMlMOOyz1QCuW9SXKCG8sh/1X2yYc&#10;pmU9iL0wD3FlSW3Be8p0Qq16FkZW5edU8+A4dj4KuGuSLtDneG1hzgHN8YbH1Gb3fNEAHRKzhr3T&#10;cKhYMDcmzVs6AKwx0zulZjt/O5WqP7bhYAdHbxwL5czoFqcFgCx8FEuENTSuweaPamTVXWPYGYaQ&#10;4epqNBjeexKHHJ0sVjDHIWYWewUcygnGSOqp6KK7sNCIPlGqd+Z0J6HbpQsOlXnQ7rqYGZJgFjlA&#10;FAowAzGth//+u7/9f/uT/uV3Q3Duz+EIvDf8qzqdwlI2gpqJOeD+RpRaGmWlQjVpSoPcpVfcB/Mc&#10;PlIIqOFqpLwSbNNkWYfpFPZGmE5wOO5ur0J3TaGnFh4vdqrySKBClq6WTxeSIZjRZ5pDkza8ypqM&#10;jVTSZkQYaFVOdHsdZEznxeQUCI8tWjWJxb2dbLt1JmqyjdE8oP0r67nDlI80NiUCra0fVpFMZHYV&#10;WSrIsQzHPuW5wYLXXdojQRQeVhRUAfGP0WF1EjzY9kmTmZ/8l5FsOzey2b+cFXQctNrTozwKW7f+&#10;1+R+yqwqqJWLyoPMU5TvRNt1WU9JiQzyiMSaBncTAdLr8I4szjUxDLBQ4RGuc+dSYS7jQqAzyrzS&#10;SdToNq9NdxUhFhcysBUnxSSJCuGT7GDHYGim+SQXeZmqLJQBwLeFtqryizs2ynIcrLo3JjaWmUZA&#10;rDgNxyRhR4PbmAcHzxE8KRlK9AE2fBZPhboCthrpT3e33PvMAcLLhBKbBcrdNri942j0fedhZ+fO&#10;hB93rNOjn2/beGrrWfcCtsvpNN7dZ7vC7avduVG9LWEMdV6szKmV1gMTAswcYHAo78mDwZjIB677&#10;QStjrt3fHD5cHd7z2r3a/fvP9Ag8ubqf6TNtx/+LH/tqEpxp7NqJSyGRJQlZG5WGxaDXtJtJzPQi&#10;T/DcSacHoSWHq8F8C58TkUXGQJadTZ+AXQg4J1sk0WPgAssvQSxldUXisxc19ah+Yr2Tm5cGLUTO&#10;e4WtFdt8EDO7u/zxBvJVciVCKKx8bzDZ+DLxf3pcnKVqUDhOVPtgndCQ4qL59F2i/pDfboWvtRDt&#10;Jo0hh1Sp1oCRoojs+ORvc73z5vz8PIBPDhipF5+jKxOBIuReZDl5KAafJzLRpYuv0LQZGaj2Mhop&#10;nGyOrmeuUL+H639MXVWs0zynXNLVFR6IyWDHsf/zPuLeI3D9RA5AVdriyedgFoM8acMV2qzGdkBu&#10;dJUAuXFGYIs1jYGn5rPmWpg5BqF5ZF58BDim6AlndE8GOVsvWMSpdjDKjPvNBZQYwQl0RtGYeD72&#10;BaEci3uPmB6LX5+3Vn2+HvAlWKThB5y3oSoYxjbglvPyKPmCC+IRW7SAbIzr5OFkLt3GtcR8t8Qs&#10;RGvukhHIJWUws38ea+YStWXubpIW9fw880lIlpYbzH/nA9Su7MnEgNgWijgKuAbMs1NmIIOwKFlM&#10;vB21Om5dNcrpyXXEsYQUNUu7FvKcMsgx0a5vLqPEbTJWFxw+Iykv7t5ZJNGA4eeqhCLz33yl/m6e&#10;+eizKNNaOTXaXJiYSQEr88/46Q/H949nyZB6yEEyxzPPk7lkfvB9VtbpxcnZObVMcrF5k4t6OLj9&#10;F770v+rj3m+f6RF4t/2Pv/ixr2pWgXx71lEmptXXDugOg7izhK4xTFiK5GIgi8lTALfC/lCsFztF&#10;vJYdY21w/AlqpJuyx1SPeLvCFzGx7TplNyLIs2h5mUiBYjgIUWphJNA+ooQE3jFPeekai7uQEdA3&#10;809JoTkSMnRzIyqpWKIuvMrulnlCTslxWosTKVaz8Qd1SkbqfaK1qafSo3XRbk4A4QtN8eqz+iuk&#10;HB4+wtkNxUD+z6aBoDItR2T7fDM8e5wtd8Z7JFbZ81aHqWI5yLBGlzs1v51fj9UMvmEj74x+fx7a&#10;AwcxbbQWAxRjmbiiN0DdaKCIEug3AJ+gQDbB6pVEjnANSrMZYd2ojp7Y1byXWCYopEYxug7Uxs8t&#10;xFQvZFoHLxcHfVGIVXhN75VPuEhfmUZ4JA1pYAzgXXEjpUzU/ei5ohS9FjN9Gp1bqX5a1rn37WlH&#10;IkeZOLXKVk1bqkeqVl6H4cx8e9v4c1i1MiNvSEFNRLGcMriIEvR0XtVGl0D10aq4zL2nJPadJz94&#10;aafKNp5OdIZ9HJGFEHQ3HuvQKV/xd6tb+pM+I2+EAr2dS3VE1lkMl49ONYOHUctQQP0mbSZLO8ry&#10;+jJ4AxjA3eVnWmjuj7+NwLutPwChkflqDjKLMwsQ36kUlQUVJRHrD4aFqoLgc/9K4mgUAUWSqk2J&#10;kD/GjUiQI8U3oi3IpwuQZB0Nim3cXgVZuLpOqvTLy7u895XPzd2zFhO4ADnh0joATw3xIrUQDqor&#10;S480MmGJDd+T+BwwQ70FAh2UQ99iV4VMGhpQxkEc8Fxi/hplBFWgQyyRQW9TWlOqi5zHSjNSAlWH&#10;w9oWl8JcQiw2V9/2r8zGuuTFhZuemMHMCkwBPpeWeQCRNbk8ZM1x4tIndPyzjdv2wmbDJ0qcJoHW&#10;5IoDu5moybMwUgBCZ/68hViqLVzqCIiFliB6FoLUC+WZLditkmIJhSn5tXF7dpXQIEgD5hRiJwNS&#10;xtCOBH/SeYfPLi6SzKKuZsLkHfWQGylnq6BWkayJv+HyDv/K6WuTojqwOpz1kJDLy4MZs0CtUxVi&#10;NVlCGtK0MiPp8WJBFwMY1YJUKIB2oNUDWGdQRLOlrkH1ZeMH68WlK5pzUh8annSaP2YaE3JYYhfT&#10;fqI71nwzxZQAhJGwbPpw4mNWhdR4iysQPy5lqskJT+DkNB0hzy7yRsMENZM7yo1giGV19abKDxD3&#10;k5NuKzd1NlrQTbRpAacqj+ywMmBHZwgDgBlYdHmoXAtuzK301Wc1w9NczuMMwyN9l6VP0nbAVfKg&#10;uZirxDtKebe9fH/XRuDd0x/f9c2/4S99y2/BkJC8lIdvQnXYtBHlEU+BESjLkb8iFplyiShcmq6R&#10;aXJDXCEWq64AcY7bJFFcWTKjs5DUrsYJ2luKUHO0RQQ7tgnvQY6rNqgLpAITHUK4TLgXzmRgp5q8&#10;ixbUN3zC6jBvfE19A7qEP7AHa1JVGoxMqM6hVK3OPNCNuW8LEOj+Nbs2Gbq5DptLUVOuPsrutgm1&#10;Xeis7oiCG9O1uk2aCn2c9HyoQ1FRvpwIvT0bVW2XUUxGltUG41CeK+K2d5dT9JJMRVQn+k/hGrbK&#10;Dq1Trkerson9xmZSVANFbvNZ7PkGXpggSEDgrvKdGxjIG7lJFS1ry89yxuAhOZ0nkttVk5YcD31U&#10;P1gHh+f0icqgQ8HZCYk/RRc8poD72lBSDf2Ib6J4TYnPrM0rk4P5VX9tSdv5iX5Qr63xfE4XIAb9&#10;6L03r+nVeEMnRn1ELruF3l7N/9jurpoj+OEgjXW8wHp0j7LkYnax3hjeXGo1FrRxk/KOk55ySl5O&#10;AxJ1Xrd4W993KDZvY+b8MhQ6sNt07Z4QV2j9MjZWfjKD8DTOT9ivCmhtIlksVR9/bEsGDjrBcUCv&#10;0OMDHgfowqqRFNdKB9dXQ1Z812Toh/lE75L++NO/+4uHnWE4OqJDlgeLjl5kEf1Ws0I9lOykDY7d&#10;A0p8HfaU9i8FELIEsIrwPIh5WDso0/7wzC4EAF9lizR4QZoA1pEGldHJwa+FoKwvEvMo14D2QsAT&#10;uSwvhtI/AMMx3uPrxK25Npmj4XSukyaxJaFXKOwGkCdHgVwwm3eAwAi8UGepymZtY4VtQm3TH5uP&#10;35P2XEOKUdCsdTbehkvX4h7Kl22dj+zOb5u1/RT5VgwmayRmJzkdTQi25gr4h0TnpsuoxUeFFx5p&#10;CEiawMAU6qJNAlalWaXXqI+mpxJwE8VNk2brnfJ0lPsGDzYhourWfObVtMEFQCGq1EctPvNUbtN4&#10;0mCPE6sYR3atdp26FYVy0v0ga2HVRdvs4KeLz/WpPEDVBsvKFHMamWwogVjNpefEoJvJYZK5Ubw8&#10;j7poo1AZSlyUhnbyyqPJ34D8eaIdzVxilGVjXVHUNOJ0kwhzRNiDxumEHywXIjj7kCIgcc+pvIJv&#10;rpPUGHwdi6rqCn5lf8IwbydH9GlWB/RhbdM378dWcJ3NfDDBfhOsvUieqNyEKsuCww0iqmDSWAwo&#10;KioA+8ygJvn+2nx1dgq9sTTJJKI6GZZePUgil1EqWVwHf/hX/S8/zDL93bz3d0N//Klv/JVGaZFH&#10;efJx+ikvJzdEUUANqCLbpg+CU+EQLG+eALmVI+Dj0DYc5CrrAiV0dB+ZGAAm0E/WVW232pIlE3U2&#10;s0QX+0QgVQKOy5uVrocggysOjZ2N7tNXHPdoamdRYIJp7c7WHVkxmMZFa3r37F0kb3uEtciybij3&#10;RBrzBMNfVSSbdz+idrPyumizAntH1Q39pMuyx49M2VyBzcthBGTfdJ96JwazV8DGAKZZZqNyGjnh&#10;7C3rXpEB3DdyZruGUQlLIw2CMeJgszeLbIDvDMqH/+c4YQDLydUp5IMVuWlUoDWy6ojwz/oBI92I&#10;oMYK4EHbh7j3zg32gK0C75Z7rnfD9IDs8Ipoq0rb7mUcrx11uA375hwsebsgLNQ7nqycLkRk5+Gm&#10;oTg+rCLZAuvbpW7BpeY6O2PNr+/DKvuOaxM/zL9RJzsxp81K4HG52ctlDBTc7wjlSuWIZ6p46Rj5&#10;ioNfjUJDGBGgap2nu1uho860HvZJhb5K4duWXudY9eLutt2RKnUejdef64hquoI22XyipPpKsFxL&#10;oJYM/o9UmIawEgKJq4pEaekC+Q2olod7YvX77V0Ygc94/sef+tgXgeoPIi5AgMEAmxzrbQpMN5DJ&#10;8hr6t4nJGnb5Bgbm0PGRZJbpm/SIiq6mB1D7kyEzSUHWEnRR8QXNM08giV3fAnDb0oocMoohaqm6&#10;hC5HMv1bOQJpWxdc5ArotsgKzCiJmtabpnV28e5ZGngKfGgSAEwAIyo4DdzNlDzaIIvKbnMOhiSj&#10;cJVnn6vKpQ8qZJjXpUJ2mlKPhXpx8fzZs+ewU1RUyFwT4KM8UhY7FJhcTvKfawVK9+oPIdQna4Ak&#10;F+4TyCJqo5I9K3aIqAmf0EQrCEfq3abJI7j5klwOmSoiKF7LC/KUCv17eWosgSWGmwemqQuJy0yF&#10;fqM6cceWBss+zVRvnMDhJTQl6V/5cXhINAceUPMTzFDgvJM4Qa/ide4i6lr78GUnMNJx3MhwnlbO&#10;XdlAo3IojSy4JY2CI3IeaVitB+XsxM80WDN9iM1vaERLNh7p/XFGO125O+6rdWtwTTRxJtgfz4Kc&#10;WivzYqB3imY3ckFP4HExscub6AIA2Yr+YHEQdmGIG2TykU6W+1NCFQPui9tp6KUVp5rP5BNbAzDk&#10;CG2jprVo3ulD5BooHpHKAt5IzbX8HW6iyn6OY5xOBWyijmui8ahRSJAMsdjEqoo6Mut8K8manEYq&#10;ftaJ7oFySEMvVJTgMxYsRsU/9s//X98F6bk/xWfW//iTH/vXjQlnprekoJ0nUnhZ5TH4D18BkpgK&#10;Lscz7xVI2vUYYi5ZuLM1h8FSgiZFzINrxXhqHGRsrhqSY7EWpSiAMDDClHjvxNW5wbPBuY83f3sT&#10;VPURInk69N0YjLkJVvx4n9yO1DCn+VIgtfK7PCnAWq9zlnNxaje4nlJCZ2MZVHxv6SbIedcPZlVt&#10;LsXQhvIgmJQ/rMwxse2GyNInfmurdQrenx6fnyUQD51JM7zrtpEJZQ3Z5YAe6J8uSkKhxAngLIgo&#10;tDK4G2sfYABmlOScZE/zonL9GaTgDqD61lp3iWAtmEm5YUzF6MgW9lBsIgbyDaAZjAFSKfN4QFpM&#10;7/CvmmNlBXU81TODrhEjGTgLVDASZDuXBXAMUisb5R6pFLjcglSorN6vIAoH4n65ZcNz3nbAJf5a&#10;LqPs2GU+8zA7tpuBXChv4zUtyct/OxUqIjfTvePQx8o+hQzd+lWZfxm+TIjLm0D6N2iPxlqSH4Oi&#10;RmDqxtO5AOXh9Kcmux4G+qApLLEHBg/SfSbqqPddWFclnQ8zs18mNE/aTeEsxoEeacM47HhX8eWz&#10;Fm9Onf/ztAhQV6GMvFdTMjuFJtZoiKuTuhFDNwjbyHorBKAsQItbsXrygFrvPWRuj+XC2XJmoNx4&#10;5Ucp/nl1/Xh1dXALAn12eHCx9z/eNcX2Gcz/+GPf+AXnZ89DmUi86zj5FSx0AV7q1cDw0ZprzLub&#10;NrgQEHY6Mh8jl76mTByzEzS0QvK2wM/MZgoruUIj//nPCtsqFBAi6dPRDjiIJjK9EPoxl7MezUG8&#10;ytEciHZDuotwmsiwlg4TN7H3IAjXEJmqAJo0MFJgJB2BjSzsLHxDApGbQedjIJ/kfhCyZinmKm6u&#10;LzfZgSBecApQr6R+TXiOX+GPe7ARf49OcZ3E9yUE5MKSInD+7Nmz8+fPsncuOBoOd+k2fQabGhLH&#10;4yzyMPs0kknUeomw7P/i/DzHoZt56M6StcZrsG9EF63N8VQGoegcnIaOcH15dXl5mQy6bJVYXDwq&#10;WU6qTxDRST4g8YDqpDltswrSj91YLv6eyI/oyh0FL/UUsIuDUWqgV7yicCScISpOjp9fPHtxfpbk&#10;m2ghSWiBIaW3RgzG/jg7M+Qu/SnHafwLOT799UaGlymwBDrQX+HBsLkIJZm/vXJIexeIP7VChjfv&#10;h+FWOvLDY/It0BujZZ5QR2TjijU0YVzH6zAkQUYDMTrhqR48nLzGh/IrroRniFo7j2Btv6/aST4j&#10;XW4duxXhzwVwPakXIiSldsxJwVrzFIuNSfiCakKISzcoV5IIC/O/2C9acmrLb/oQhWprg6XzyILK&#10;ehSCPuPiV4DkaY04wJAX4u+enuYRsDapkRMlzYxz8o/6FG3dtvzmPs8kjWmS/XFycYYRkwHOL0+S&#10;6WLZ6aMDUkHMmjw8vE2aStbcL/pd3/+uidEP7Yk+U/7HH/4P/+X2gGpnpDzphPyUqstoVm3IvYEg&#10;WvOk67uign9uikXZv02oyN+7K17XVy8j8/L35vIqr86/zmkkIBPWDhfipZRk0+/eMFlVlv1zXMc1&#10;Re0mSkZrXByQYQiZV5LBbgzvW9iKhVsWIn5PQn9gXinISHzbnDbkmyLGhVE+J/JIavLaZ7x8Qju+&#10;vPBhpxTe8DQjsGp/xaKsfEdA4YjgcCBw6c5OH4uGZwV+tjttL5PgxQwAitwhiG3ZF9Iw3qEtFjqA&#10;HfiJAOc4FMYYrlHJOa00WdCtQ9fnBUxTUThOFPIxu+4usO7QlEOFmK04SO02z0PQcfisubYtIqIM&#10;NQQdpyIq+ThKMIrrMiAbxT8aRtVNsMkGSWVMp6l93lnB9Yo81eatu6EkxSWuH5AbomEYMRpyv0n5&#10;FpSvHu2NdAq1SNcWd+l99duxP1ZIhue66Hl9eo7cbPzmEwL4zNjsySXiaJLqQNUOsFhiFFK0c53N&#10;Ts/fGAVz2IGfeI7WVyB/k7EdCi+Rptv70MpDSCRb1wR1mIGy1HlF2efI8tZ9cua7SBscHTQDFRj4&#10;LsmkXIkJKmDS291tFlJdvZ6eSaLpA3IM2NB1x1MqxG1mMT6HD7CvLcGoXohF9I3fVGXpI8ftiK+W&#10;GZ6HmJ/kn/sQyLuh1D4j+uMP/4c/7+z0PJZIH3+Bl5IsRQHajqLsl7Eru5J2F9WTpbaET/N+pTkq&#10;RCxNytJbOmME0yYqljkzq9r/jMew4uojLhfwUuVTSY2wjuCgUexg+tsD6T4F06hesSxEU2SJNhRz&#10;qyeRHboPAncnf1DHnH0IeoKcjaqoAOp19vLmdORgqI00PPFtiEcs+WUnKOTU0L2o50rhipOzQ8zN&#10;mGyh9otBiEv4iV+Rna79OuyyqhBf5QkFvQpiFR5QsCYNZB4NKn+2bbxrNu5O251HQeZ2AT03vMS5&#10;QenRb3v022To596XYS7dFOhxVBBhbOMzTXnipaW2a8C5XMJaeOqV7RWVZsboevQQ8BpJ7hO0pJpt&#10;g7dJqaFeLV6bubAOsfzIeoV+dUxwMDPMgZK2Sc6J+nIr1NY4Q/3CHBLL30BUq/uwH3n6IbHOCG9o&#10;2O5hO8MHFlszGbW3Katm2WZWt+n9svp7tfNsSmfwlTPmAmL6nZH23bSlcS+Y9kbLZpCb9LOidpvx&#10;spsJVGYzy8qYWe2jjmoNvm0kt/HshVERoLonp+tL6y0XE88jiC0Pz746Qg7Uf/j2X/a/fzck6If7&#10;HO+8/viD/7effXJygayhRY5VbjErsE0WiGx3z4p+6/o3irhtm8hYkTXE3hbPBBNd2QYc8BPSDli0&#10;O2JXvbSK7Brmq5XNim2wc5rGgoxzqbgfzPJK6s1s3HRPJ8wm1ivNK/SrP7KRBnF4GNFWRGhJ/FqG&#10;k39eMbHpqh3R9Eo6yCYNn4YFkxn0oKkPtYL1aTYCFeHGmmba5HFQGHNOYah/giIlWQZEcuOWG9p1&#10;GzcC1pbpHbEGhiX7hPv3vrotxTCA5KYP5EGNCbApRcLdIU2vEd6sew4UHioiG8Nfg38S1tAcFMgE&#10;0IeBKkmi9TIpeZYXnXNrmk+koQ+qD2t7ZLsY/DakvYXdx7q9byzhB92am1nroVK7ngeiLNYxhRBm&#10;YHcP/jaB06+YP5tyXZEEDpuZ3wJxU83RCL+8dMR9q7D0rx5rL2MtNFd3Kx+49S46qzdkjDFedlWP&#10;YwuV2XRm8T6WgrG7SZ2HnTWyTZiepf/cdNLuwJJL6HPfeSIDW71t4m2KsCuaMBVqx0hn9VYIzfch&#10;cxqlISlZdcjNTcWwtw31/p/v+Ai8w/rj27/hcwNKk0+VFwRt0IAW8MisEky2AoE9dvpakcNGs8cF&#10;aUiTf440wEQtfNRp10zaBXfBi81xiBWs5DUYM+ypcSPWNMVNCkRIId1Gs0WNinsQNa166K+8pBJA&#10;u9QbWNyMtTGi18Vv8jQ/jPJoqQmOsIp8VNY4CGNI7rzp4HR7cuHbjHqtrq7KkRF4Br68bGuJtx6f&#10;KJBtjUz6AGlO5QxzeMUUgaSghxGIxhYF0liJXTvKA/Vj52Cqg2EDIs5rzu5qVqhUOwbsrryopNiE&#10;o4Eo5XriVbKi4+ExzlaOqdypYJrJgEEOiSI3ko+axIBc5riAj4Hswof2E8ReZSheblMlVat5Xo4e&#10;D3WL4vb5Wi52DIXBWcZtxbJofgYPaIFIZb42haIfFtl7wvcCwKfm4+194t4vE9lITDr3EoVOUGcK&#10;n+hrzCpoPnqVRF00LKQOUgP6hg22HToJywbetk6h3YlRbLCbsenWL/A4Fo4zdPIKStydGzEv4lQ+&#10;C2+YWAYuVUWzNre53m7E5jxRKcBXM9tLQMhL5jrI2NQd2e5syYG50Z1/bvO5eOPIB1XIw3UqlvLC&#10;HFTdIijkbWNk3FioaHVheMeF5v6AT5LznR2LUDIOH04P71PhLVMthlgL7kiqIqIq4MxWtVE8dVMh&#10;r4Dv+AFLSAmmDMoheeQpFrKtGULHggbj5nT9ZF2ZBkiDu4QoyuyajCRJrFUkRhMmaCsg3gW5GWs1&#10;2bqNFtH8b0g5e+bzqIrEk+twTNb3Mvo2GzO77VY6Wari6Yyb5O3a7A5Lc8BcwigbY5CcORb8yj7Z&#10;ljM7hNp6fJFCjYfH58gE5QZCrsBdyUUrfWtXE2Rkl9jBcamjQxCpyt6AQtlxle99FpuknsinJvXo&#10;4NUnvIfl+hc/521G/Rbi8s4llVaittSHn0REiCaRGQclSRB0uGvYxMI/IYudn11cXPQBURyLYLU6&#10;jMsau6HDtfuIt8HvTY3wFZKaWiyynGucx47OKU4vhCuhRxODQUGVEdAm9Zv/YdGrnnGbvdsn6BJH&#10;rLy4bnlgLePoYDQptKjvym9nLmpeFWhci2I7/pM6aXlH6gs03XK2NbW6oNqUa6OJFx6YBL9Ww+2C&#10;ddRmTqKcWpRlBXh69k6tMa12shH5qRzEbbe3aaNtTHafS01AnvYWQdELaSiEaAj9F2b6UyOihSb2&#10;eegzlT6D/3kn8z++43f9qydHF6FXmHUQtggp4U1cKz0/q3jJFWKYlpiqa57w3opp9mY1rizM6nwT&#10;KwaLqLO/4OJNWxhnoRtrMzw83aDJSNy0ePKIoKzW3SL8a9pSTkHpFPsNoGkMyNisyOWT/xn9boYD&#10;83X0R/C0mp7Y3V0/meXiMJMul/0nPjwrSnHa40zt7t6N9hMxYS5aTNxGcmBNpAxk6VdQK6apY9oI&#10;MbYxckCiVz0M5DIHTKhDz4PmH7zgylp2NwdhaMw1t10d4X+ru5iKALJd7ES1RSvWvMZZ3HozxG9o&#10;k1EFOUSrNqqKWpJxZZSTmxxOVjQAvktD6+ZHVIhQqwswn92g7U9vjFIazOZQ6jMzJpbLUCCg+UUu&#10;ts0SuSOnjO4htm5+LXPDtuj4Hx5Zmi7+iV3s6BjRbBFltGIZHxGx1UJlBDPIJ3D/TbY7TbXO8zeJ&#10;4Lp3Ui6a+mGl4ZIIPAJ0Yo9T0ceTVMVx0aPAUj65ZTl5cpoLHn3AKK6x1g2udRWwz2nKMrJ/B6BT&#10;tkfoUql1hhvlXClvAleOydGJUJ3ubRo3sBN084Gqq3z5JzdAxM57cMpyZFROx5HrqdLVgfEaWxKt&#10;OmGOxZUyt21D67AYAunI2BO+P3HB86SzVmpyTmUJB7npxRpGGjfNNrbGA/8vr/3g4J/4l/61z6Ds&#10;3B96eQPvzEiErXt2+uLi9LmVMhBqkvwsz0eyh7Nog2JLftnZNkN7+2wsCu0OnW7r784yHLCrO7ee&#10;k4WtcHxyyhAM+6J8r5qqJqydpwAxUCaWBWyokPSUdXm7Fn2xlC1OvrkgStgxUbt/TbDNMM+3WyCk&#10;n28of/OEN1dmu9/a45ujsxn46802XE+g35L1IzVcqlmGZG3ECu9fbc4ih+ggd33K3pC2M89i7YNm&#10;XHVQCjNy2DE86wi8akqPqV4LumhV3rtbRtvxf7pCrllpGj7q5rgwmP6cpynJgvIeAzmNlwCWhoih&#10;ZpSpmyB1eWO8JC/yg+Ama4/XMyO7DdMChtGAQtEc0/NinCFmTkGhna0Dy43jQq9MUWU/+sS/Sewu&#10;ktYSIOVEq+fR1o3SKSXJUPEh/qBskeVxrNvvfADXWpE8vLDlvXGpRq0wIwZZpMtktqbob1tvqjei&#10;tnhlW/gWD2PXpzfk78GXG7HmZJWAzzTbDnbH4K4N3dhMqMVV4/24KzPTF5/YCbUm/O7+o1lfvZdO&#10;08J9VTsbDbJNB3p0d5tEn21l7d98hkZgVs6nefT/5GP/Zvk59OgM3/+t61bU0xw0+i2RtwtY3LVY&#10;VuVF7Hbs35kBw2rhipJv0QkxEylvyWs+SmR1u+DNBcmxk4+wGzmsyE5YjQAxPClLMbKILR2PT071&#10;A2vIk6NHASVM+3x8acIG27CnKIFuICTcQMz6qUSotXN4LRm/WXQpx8WhQI0Ip1f35NsiAw18Xt1c&#10;13lQpqJ4epuJxfZD/8mejY3TVR3DT43Fmc9qVkuNBozK/iD5NevwO864TS4Drn2GXp17l/96ZLwb&#10;M+rZ4ue/fOsHGoLNb6skCEY8Jg8gJWFYisRU9Kv48uDgzZcft8MEgxMvJMckLTE8LpNXgvcnrJwK&#10;ZQpWbi3XU9XVJ5L1TdpgkiqODmnTRPtZ6wFArKIWep4v9ZAnEk8ncOYLfzJfGOr4i4hQeH2E9Z/n&#10;3OlGRwPxx3PateZ85iUm58NSlxS9metR9JG4QLOnLYSAE6WqQMcnJy26J0Glk7B6SGqbhCJnwHgD&#10;1ROY+biho2rqVsT7rpNc9bnBrZTpdJDVpnl+ley5pRNKqfXAek9L18ol6mRg0fhAJ6oR1ZVPmyja&#10;59iIvQ+RzbS8EfexIxTTBY7UmsPGJUjRLMpsRMmTHsrTypRjARRrzdm7rMIOcTgNaKmeOdHh4/Xd&#10;9a6uqlnATF76hvNuise2Mds63f1h5mrVSUemeshqJGk4Q6FMJ3Oes0wK8UNsJaKeFJ+ftUNeCAmx&#10;udF/4/f/1U9Tsu1//sOPwDsQP/+Ob/zXMcYeoi0aKzs5P08G1TmlvaH98dTz2OMKiCCxFvp311aq&#10;2V750q1zt4b/FO+UyASwfJ0Ygy09Ym5GUiU/13QQupQ93DR14/H2qq8Ud4YBRr6qhjCwOVUXKbzY&#10;bAxaj7iOnO925uHSOnCdx10PsyoW2tvLywYq7G6d4nSMqu25bMZNCuS22/dilMcSIj1Xf7XJCGRL&#10;hinyVjWzREPXCVJgs906YnV+dv2JiV6sTLbNAWoAIv9szMbARmxXky0yKgOWEOo2Wj4u0fa8tpHZ&#10;JF33yWSq5Yii1QWZ3PvFQK3caSGLju3I0B5obcgUzQ6q+E8COedU7VUolzpBUI2bApe0o5BJJL2A&#10;3EqiIFXAlDnJDIxe0VDHIO627JBeybZV2vV+qYUuioozVA+jZUyOAgC22wc2SL8VjxSL0kHpa551&#10;mwBuntyOc7CNQ/VZr78uS62WScRZ414Ns9lQzo6ZnNu82gYTg8hzwVNaW8X3bh0qwTajRGty7k7+&#10;PLcEnCy2COxo2jvxnvBnrfXzpKvyq433XOpal/ZQFJyj27XtzoG8757biuv8ZyWuOFBHZpzUhQl2&#10;n/62b5oW0/zi/fYZHYF3QH/YmIMG1/J0ERUXZ8/g77ahM21cwbCaDdfXKo42JdIq1zZxjLqg9RNW&#10;bHKiI+H6StrgLanFodukZgkZE/wNfSe7Xr28unwzTM7A+ezAPvSsfaDzeX711t3tJd1IKfQbXQJt&#10;J3XaUwkpcIjUHpAA6qkgDla7a1VIRJ1Fh1QMMc0w5iVTxmqGvUn+QRc5d6ry6Fb9sYS+5v3YsTmj&#10;JT3okrWxsICJlsoBoK5MITUsLtRTdpxjKTUrxmjsQXwRj9OUNbKziUOwxgq9c/3NE9RWNPPf+Ill&#10;Q8QDucu4iMpfjXz4TnYgt7yrj8aM/WappEUPBKzWfxo+T/7ZBbzpD9b5Ur3cC4AVapsEchJKc3eW&#10;feQKpxkggisJzDL9F71iB9s5iPsymqlypxLWeukpMkOV/5KjBk9vvuEKGawHQYXmITi1fLIhGy9G&#10;4S+2J/Lflh4EZ1uepLAYSkLoJn+VUaZ/737bsjCjS4xsmd4o6oUHbsDfJueL8yx8ON1TGHDvYrTX&#10;6rFRtdnhyEXiq7X/GtGjyVis6J9ZJ0twqojKHpQOgT2HSSe0u221jTbbJYMm58SwyelZvJKkB5ZU&#10;1qQNEDkb5sBL6b2v6UAeaJIZYUgpx1sxpaXl7DtCNmMLw/hqN5T+vKTKUsz7FUcj0MGHPXJzn8q5&#10;F0pop1tekxkyNij+1mdUdO4PzlSsbfKj3r7jd/0bJ0epdpB8B2sEKQqenz5LNcK4CVmW1J7Op9Yo&#10;GNwcI6E1FhQrMVhukjq+3BEL3SyEvelGrcepuDFql7XHHBM5yEYdVgVXRXQ9/PFyIIZyhPyzsP2C&#10;5sXPE7psJbgSTTSSzB2Lzb8FamYl97cM1ydkq6SyQlZwY8ipCKToJ6GJW1t5yytdTk/e3JduS+CO&#10;/etvd6w546HPz9/o3emqqyEEmtLwR0PVKooD1nP3OUexnXPMbg5JqUf7XCElAYGE5lLxFAAq2N7T&#10;LEDoiFXkOGSZbYkCBa9ymIPHaHIkvDykkoEGkwzF9u4uDW2jvTEAjV8r6MGRsnOOWR1ZAkM04NYG&#10;kkJMGt2pf/XxlBIg6G3X9CLelMGHecXDsudjHz1iOYVMwAXj/wLKXKT8xvHBM0Il9JWKIbqcM2qo&#10;DJVrOZcte4NpU1M8FGcnAc9F3d9nz4CvrTK3QhzX8xO2fBWEpdFxDinxAQGY0uvJJQSHtB6JMzmY&#10;L96YSD462EIjPVXzz3v4+Shp1lo6+WEMqw0F6k96PX2zbb0AEFo+1yixDXt/EuMLmwK3Qydb6i5m&#10;0MGJRlpK8YA15hg5ctJrovrt+Uh8h8cYBDIzi8p2d73Nzmf+So6vv7Wb/dNcyCo5sGJHeLvlHqG3&#10;0N8yiA93FxlQoTzKt7jNnnbxItjfwJggbOZEi+Z1oH7FH9r3st0m7zv/5tP1P6a/difErO0amzv1&#10;SEYUW41b29JGzJYimAZiq+6b7u0ms9ZBKK1h1QUmdUSe3chpJ9XWFJR7Skepm9QyeVMf5WVeodOm&#10;LJE+x028jVhUDarH+COLIE1EUpIkFaytUEL1HjuZtZAiVdxTDmjiInhVBHZmXiK/jP+asqAsqJLY&#10;1cTVCijChRQ3UbxbZznaE12CcGw0ssSe4mXRDWeBAVPcyci8x6mTAadWn++41bfjcU30dgUqSv2k&#10;GRSrcPFeI0lv0s338uqtNy9fvhmPzYosNLU1OHUeJxI/Mti3if1dotydxSKn6S8PSrR95Wdsq129&#10;9Yos2ORskwGWcfxkI29yGyEwwI9pELWd+0ZSUs+yGu+i33AKFx/JHnRTG7mp6aXYvnz5Mt5hpsx6&#10;OmIjCBxG2pMiabdVpfQERRRCFG31xDWKl7v1ZDKfnJ7Hmm8mDSZ5G/z1AqiDS7RuC/WLxs3ptpMC&#10;D9odq1Z839S36FD2NQ5N3ZoWjjacsTXz6D9nFnk/nYGbOoFBgHJyIdluWeU31su22xZaoA6jk3su&#10;qW4BpZ2jyLNsqFrKPpQWY8ZSQWfhdWMZ2pHQ0cD2qX+TqFKmdNXbk7JZNpRm38RdGjXs8mlCaJ9s&#10;scTtkfWndTrZhqpHKG4bgXdeau6PuEbg09Iff+Jj/5bTonWuduSCcrMzplMFhHYgC82T0qhsAbtA&#10;rTWJnv4rtPJUx2kZVkUbinNi6VoKl5q4YCwBrFJB7+76JYDVTV4JhNwkwBxGa8QC8zMnvaMjejRN&#10;m1Plb1AoO3zEGCemEllZNbYJxM743GHfbJtqkym+fbI7tbYFvBlcfbMt77ct8hplug7gYC2FcnJ2&#10;vmugbWtvO0gvrAjbFnQpMUfqZpaWxSrw4VaxYTs2xlyjb26iA8cXJ/FVErJaysm7GBZN1TmjseDH&#10;FcF6kj696224NCaGaVojuldYk3MblrctQ25NM3YYyqBclgYu66Zm6Uh8I1mzAa00QWFZHyO5NhlU&#10;p0pIcfCsubydR+kNDOZWQG2Tqj3PJ458H1affvdBltEadsWLdyZ1v8UnW9v2BCv6NlbSaA49zgG+&#10;SnYS+3rb5BnvWNx/s1r64Xo8EwfgE72xbZx2l9xQmiwWj/topxDsLMr3DC0cVWqBMtzHMB28zS02&#10;U4OpNtPucG1rp8O168x1zmxbj/Dk8vYWSn5TZ0Dh37b28JF2MQtEd6RKaIZiR9O8bbLt//mOjMCP&#10;Hr/647/3i+LnluODyFtBWsIe1zF2KJVoO1h45S2NRvjNgDC2DXWiQZTzSbyH/J2cc6k/ZH64ngFe&#10;DL8xV+UOdWq6CzgMyyYTqVHGxsCRfE7i5ffEXkcUHQY9SMiYTjUgWvfhI7F7jNAeAa/bajwkMm9h&#10;T0UDFBVzuDq/EaZSBtlSue30WXRI9WhksqsC4VvuSi9YrcH159aDDjdC6yMsH0Yp2XMForIeSY/A&#10;/d1m9FDGpKqdwuya6lOGcaOZ0Rx+HpOQMogHD2lmnS0npcR8uAZRHzhb9gZuFT679bHYDk+urlKO&#10;sN6DtqP5APDQUjk82+VbuYw29YKIFZ4YAJ8tgMWvsJWNoGoDw6HCHE55PpA+fKyk122Kc+ohCl7a&#10;JZ7mjpQxCqZPOWSgFtKKm654EIJWC15ReyASTclUVhLurLUxM0pxMZO2Ggfq8OLo6NnxcQqLZ0JG&#10;dRr4QWaBeWnD1kpVGCmtNFRHDiYaYpSiIil3wTPCb5hYQZfcJp6aOtrn2A+9OuH6J+Rq1B5OoW1o&#10;2wMEX2KpKFzZ9XO+qm3uDBy10amy8jSzT+sadFR5CitZj91anmeZO/SxR9CuBjpFRz0uZQ3kJ5Ct&#10;b0l+y/fr3t9nVGeFkjdCFAdF4KDd54fgouZz5UeRAxuoW0XaW4gHzPsieDtbopjbfNi10vKYuriY&#10;nG5aDBEl4IsZwKCxgWRrlTJQieE3HJWVGf4VrG/WedYmVh0QJtuv/o/+eh/cfnvHR+BH6X/8x9/y&#10;b6aLIFxWCLuh1AEJAEDzoi5FeFCRXZm7bNoRBhBbh8Oesi1sMBuggk2AmNTONvipLgw+swFFzGS8&#10;X0pMpbB1+g2aCdWNBBMiwkZBLSJO7JNwekLo15c/8APXH//4TVinly9D1grDNL1DgjUYe93w8Sa0&#10;bsLhKQKyDfqCFIqvVDRRCCT+QumeFsRtMLN9bcus19mSNQAyFtVFNGLD91bOBFEYZXEvzL8mMYdz&#10;jDjJq1K1ngGotI0MtxWILCDB8ZZ8qqMwXGHFlayM86EmQaXRU9oW8aTk89lWo8Qk5dCTsONsIySB&#10;dTI/OCOPJnEJI7HjSizrsfbvBvT4RA2vkR8XQY+tMSVQUt4YdWA5FFLGUzd1Ivh5k1c0QcBGWxE/&#10;nED0jmYBrrSB7lAt2oiV4rigKKJApWDt1Jqd0INweN2+qn9ReG8M8WTKpWbEZrMjYYFaVTKWLNy2&#10;TobOks1JbdxinIOZ3Op2g/EQE3UkUC0kJ1JKZFSgEyMh+m3a9fjLkmjvHJfF2qpgir9tvu92SU/T&#10;V1ueizRLJnPITtHeF/pQvla5beZCzZap0b4AatmMNcQEcaq4ghOecdVxe7EYYkzQnnxKYIIyCdwN&#10;wX6tz9GUlqGjec/OvSgeZqtv1NvnJy6aXaRUrSuIJ8FiwXsSGmiPQtaSlfwNiBqOz6G/6uf8xHdc&#10;bu4POBOV+fQpbn/om/71i6MXZ8fP0sJc4hJxhcgstQWPNWiJoKiSHVOB512yfWalSXuBnkqlYMs/&#10;BLJ01rvOcaAReQotrrBr2ImC9RzU3z6dNw+HifJlstBuNme3+jOnCYpFYjnk+sObl281Ua3iI39V&#10;UQR1uwy6/GYWsxwSMgX/kb5kJMCV0N8200KtpomU5C0AfgsC5puQTuRiYUzZ0ycinv3FRljPmIKT&#10;ecBBOA8CWY0qtDWthFauWaiT9wenF2ne8SwuRRY/kpPwAy3o8MqOaezx/NkbOal8tTfPTx6jy1KX&#10;NNKxJF1yX9CNUoc13iuGogbiHVw9niI/ObUwiL1CSy64unp5+fKtcK6QsA1KHKRwOo06cgn0vcCP&#10;HP+DXiR6NwymOSu6gfklbTg6GegRkWpIMnZyRFg9FEs0Ctr+vgcPoV1TIj/jYEwoFy1achBKj1Sf&#10;kYMLwcJWhvEflZOBCsXr8PiNdIOIVteRimEabywHbyFL1QSJPz70KrimIuas+S+GyxKOzIoM9NnF&#10;OeGxBT0plLm53FGnTa6kmUA1C85tfKiVkUXBmGXEJ4myM16dgOiuO8SMN1reQBdfLo+HWS8rxdVU&#10;dyQNBZZ2wEPflnCnJZ7Pir114vaT+gHeXjl2QAeu2BAZRr91ekclYIB0Y4lA3CBfJ66h7WGMYQ8M&#10;60JIX0s2K2U5/3FIHwKNykxhxRKQI08DnDsSoPtzeIscu2gyaclkKlBp7QNnaywhrAKqOYwLHs2X&#10;B0uRiNmIDdL0d+hmZcQ5FLTiyUF+9R/7O5+ikNvv/kmNwI/G/5CtGy8xRNKQdCM3j2MdYiaGBBr7&#10;UWajaISsCec3Ep+lT4sF7YdMaOZJrSgdCIu6r8iwn+Ihv+0lNykzCqe2EdmNAgstV1gfG5RsD6mZ&#10;RfxjY6eU4Vtv3bx8efsyMWTIweXdunpREvgvNNIA6hp9IsXoiVUcwAADrFXo4EHlb66CVWn0hzA4&#10;Zi0nViU0KNJsNVFdc6+wjEIYW/zaVd0QvdgLU7la2wf/AzQ6+TTnZ6TUKLtzN3SL7oZmNcB+df3y&#10;rdxgGFbK8HJEeYOyStb9sqUHXzb2TzX4geNSbg7tqHHqaiTuIraTh/XUGCOFZio3rSmF+uE+11aF&#10;arGU1VyE4cjaTz8VO6CYtklGOgDKY7AI2Mc5Xy4y8vn+IUTRuB32Fgu1mpQdOpvEWUlJtYP78xOU&#10;QVzR9AZAEklcrlhvhrOUhAG+MgmYCjKSq9K6Zbdck/6NAnkneoEur+3LwaQ7081xilNN44pxptlj&#10;duxCq/OM3dREfxYGZoSSOTZNK44pHPsDMBm6zSgHLQTiyOuFl9zK1S5wjECWs7VGDEqrTk/r+rh1&#10;+Ctn2Szvz3OkWgtXg1vJKM2q1yaA0YvjDBBVlhOFTlr83y4JwxUe//Kpo+X4prmNGBsacXQzHGKu&#10;dAPm/ALTuGGsuth9U/3Su6k2faqf9qQSOqjlLeyEGPsQYzF4Pc0EwCu1gQ3TTGa9HVFaFMuiRPvt&#10;MzQCn7L++PZv/qWbO1/Zwbpd5lAff+XItjK3pbv7psuvG2aF5Iyyuao8rPdjw7V2XZ28LDSKJhFb&#10;95mfoCyMTBTHX1flPDsI1JN2U2+lZZ69+eAjpmvetOSAGz8rboq2kp+x5V3DcTKyXgEbrBiBHnJU&#10;0i/CcjKOIAEYRlgkGVHfKVjLHehbZC0lzGMwAzi56flPEW+WVhyF9AwshraDU2XQaCB4QfpJJE6C&#10;GS9fvnV5+TKeRjQMfGWsyPs4Ci8v30xopzn9uwkEW+eJgmis6pyrNWu7WYG2HS8wpVc0HsXvBhBW&#10;mv8K2zj4s22Pe/vkbW/WszBAoqHdp9/dKoV9auNoWggZI7Pt9vK3WGUkXbyKZ6dnUTx5Q4Zq5LIu&#10;g7ksU/6kp+ucxMJd2zb9MEqE8E3EeZqovZ5tpfUKc3d84uHKA2yjLfTiJ7w2rGmb2+3dy0FMRsFH&#10;cdtdC2syv308+/m2/3YvoJuLdqI+kF6wcikqwdHgGkNz/TvLrYdt8JkbTLfBUyjHTZKExTWL6ylh&#10;tqeu6VAOYd5sH24g6tseax/0toGGJSeL0gRsU2wfg1C928FhpnVwXE8WJtidJ50qa3PRzdbZtcKT&#10;69PNaPgMCdAP+WE/Nf3x7b/nC8e6WnJfh3Rm+bbeWuZve+pYNMun3sREjab8hLiiZuzGz+lxlB1P&#10;5u22kPrASIJlhXT5D0rGPpGQtgeIDQK2rkiCMnhCfMXAKdO0eQBb8G3stfWf2nFcGpAOWsHARGYy&#10;EToYiGyR6FPatgmLMvJXyNEKPC0h1bYZ+GCyefP++cVF24Rs6xC0LlFp47aVWV2lvaJNrLU7a1QF&#10;hLG7NOmM3gOOWqKylOhXAOVdvs3bBGuXmJgTW7/lrzFJcwFMnxZgAx7qV6vwXx/EJihRM+s4mxzZ&#10;bOFNzT8JcfIGQPaM54AZFYjP3+BuvKpCdEfyMIJARdjHX8krRDGUByOLUR9LmJIhPu5arJioW0Ly&#10;jrzp2XeveaN9AEHuCOsOBWAQKkWFpzE7wbwCqo16LF3CPuvs23jySB23jsmmDGb01ECbum2b9e2f&#10;r1yn5KtNL5agzMHjtnl0Aj8EhBDNtE6xmn2f7/aYZqUsHhf+pQ/aFKLQE7Akqnc7SruCu6eubZGt&#10;j3tFgKbYPjOkYX/y4WlZxm657JQE5ajTi6SGCMxg6SpNgXwKbKz+YL2MtymhH3QYt2vuo/5EpfvV&#10;/8Jnf8gF/Wfo9j81/bGJi06srdDNzDPbfo3Q1IEYuHVde5/uJmVwdjdLp7myIFp62pR03VlLGFSt&#10;r1cBMILM3ACo7TWZgvhjokd9XNMSAqhEGDTIz0bVb8S7bV+XG6Cxu8BTYIZVKFqB1gAykkQ3KcYv&#10;Afz2UzKD+/DlWzH+U0MlQJn6Iz+PA933q+fGDIuVHwJGpfA39Ynp6ZQQRbwKyrS4NlA5KGCL5uZv&#10;NF8LA+L5J4Ej5LF0ug1UcPR4cQHDqum9GYIW5RLfR7Towc/LOPO6Fo3Tye814oJY2ay/Bie14/IV&#10;z6AdRiiPH6hlRPPy856oR7sie1d/5ADLXZOf5rPqY0zplMTvicpYOQOKl3X/AUYDjqlF4nnkxKDn&#10;0CNC9EEV43bQ1j77HCT/AgwQwB7dI6tz5E5hHS5MWFNk8ynMXn+qfASHfbaR2oMJgctMGsrKmRbu&#10;RBUYapi/W3rIEl5TNWST+J6t/NcOGm4dSKd5bj7yuYZN/G2XtCkV/IZJbkfok5Vt/hAAnSVG2nAX&#10;7NPsE8lxT4Ra7bWmX8JcggUZ19wcUH1Qu/Y+OfFPPK7aNLs2XO9rW8uSRJ62XnlNH/gPBNasosj0&#10;DzPuJDUsjTlFr3SitjC1zK9N8eOCcA26IdXIaEoUW8s37NAK+qC7TnenWV3GWFGfIQH6IT/sp6A/&#10;vvV3/0I4hwDMmqMrI4xUq6nyPYO5O7U2I6JSaVMhY3+5WLcpvuaj1QwLBDeaWUajGweErQPUsmkj&#10;14X6DPaF6VtupfAOaERR2vBfKS1/QnsIttBcW4Rum4uNxesXG7NhoYtHpZIDxZRIkoCESeWlRPGD&#10;axFeUVtF24DIJ8xDh5skluCXEGPIJ8iHJOpb1qV30dJe5uJNCNrb9U77V62Ya8uKuknGStyOFG55&#10;IGc4l6x3kj1Ir8/R8jgCcJlCPFHWbcS2Rb5rV1Y9z+lWs9WOA/lrSaokrB1xB7oY4nDGrXJ/d4Vv&#10;R57FPaL36T+bHHny8MqF7dO0PWoeGarSUzdnMEoCbfFIKqPvoy1kcFmiK+Obv4nYhiidbgGkrjCs&#10;EHb7d7Im1YvSnp7AIkfAADotIqjaW1i/ShSRV2pZRXmJAGVbwL4VTZ00bVwfcCJ/VQXAJ/rNgGOt&#10;2d50P8kCTse3ydwnEG9Xe/XBzdyu1yLCMwl6ONAidq19OJnuqisHvlXg53N87pG521Op/40Et4QX&#10;VYQZiJW3iJJ7RSx0EvZvrq34Zy+vl1ruAwutwFSryIzjpVp3HLAJW55xqIGQhaXLD+jEEXSqmgbY&#10;C97iRW+T1D1jdcaOwJlxQ+usrRf8lZ/zv/uan/XjP+Ti/h2//U9Bf5gDWnuN55plP1O8JBsCeZAp&#10;rWdNtaQWtt591TbvtKsdMdNDOimsu6bfFhAg6ljlkX8O4RWbav18VFEby+xyzFfecudQpk7KdEQW&#10;6j8E6iWYcPH8xYs3Pnp+8Ty8puiFNqmuNcS8jQ4wfpiofvZX2QRzen4WtyMlHOKMww2+DZTbV0tt&#10;2G4jjYQSEYFZm3AL9UEuYT/FogqfJF/Bu3w8iLPy1luXeZkfnbSMdLKLP3NuSdpY2yYr4I+dUEob&#10;5A0lkcJe+ZuLIzCKQ5CVSVK+JVEhDuTVcEgLOPSFYQ8xAR4QegqAWxLUvKbxN49jmeDb2mv+Sm1P&#10;ZHFEYQvouq0nOHIp/5wY0nIcX13hUPUaDNAxRagZ8iJAzVM25pN3cevg+8K1yN++QX+gQiT2VIWc&#10;Hj1EbYRU8OL09NnxabQI6FaL7+K3lXdTv7TOCTiTrynHFKwRmgLRIdw+WBArKNUkg6oQLkzrBKc1&#10;ISu+mMT+OomtKMWLgBhF0pbrrDGhpW85LBlNIE4IyPgOLROwvZb/zVeb7NsspM0aYAUeGtn2BfQU&#10;awZE14JzBaNIMpHMVloXywykrIXs+8pV5Y6JflOMgRpfqCU+aRVqiCEttNAXGUH5NiwP6iuTT+Q6&#10;gyVTvYJWlm3YcEg2GJKo59IDOuVaimbR1w3UNV+9LycGHuS4pPHO+iCevA0w6eqqMhXHUNTaq+9C&#10;SK95jytfcipkfepc03dc4L5mB/xk9cc3ft3nmnbWSSrF0H7and81rBrwso401Q+aEtxZte25Sf9t&#10;HDNjPMpT2SuOAoFKhiOJAvx1/UxSIXO1NZ2cPMN6HCRBM5YFzgE4bryESAqSzfA8DrPAI+YTgXj2&#10;At3wCc37ctAi/o1vJ87RLRzZCr5MQsIry3uID0F6itKj3knOD5ocvyTFHo1T45oYlm4gJMUeU1rD&#10;6hrETCgElXolsfEjo6zkw3qpRVo1MBFm+2yHj1QL+ZiqRDP+LpkiTjWj1Ryz8DyaSMLErkeqOqyz&#10;8jcbfIy+T+BEVBn0ae6o/82o5c0Ws6ng7m6z1FU5JaUuKkTqbBIBUm62oK4iFcoSoqsQGx/K4kOR&#10;PISg9ZhoR5wP/I/Dh2YLRpGcHwZP9IVCQsRP6V9FWy/myVxtUeEaN6vkVNVknzug3Y5XWkGfrQMP&#10;sdsj8n5F6XAwJ4w3MB2DUMN8R4VslvLbtG+vcPc6NxWy5aVzC41RPanGXsiM83bwXdN793n1FFuw&#10;IccJUS9FfrDBZIB5qdDvxmLwiGuODV95KBc7sNian1PIp0YGfDsAXaZ+NRNlGaswWiCyQqNzuyG3&#10;tTmD1+MYUu7MqG0Szj2WJr6zgVZZX2e7zl0d/LU/+yf8tn/pn3jNhPh7eDtP3sAPfxHf+LU/9/n5&#10;c1Kss+qPQz964+L0WQQzXikROpm5st3hcdyYZ7Cqdmc+lV85duvkNzivdEVgdraou4oGNaU0yfum&#10;mEFltZQfAGjqxNGSgfMYEY/XEos47RCoiEsOHnlyCWcn/nDbqMMVLSeYjhUNqz1O4gfWHxy7aXhZ&#10;BPMWsxwVQlUPxACWONIfpWifWpIJhHboPb7pxbxh4iYAoxHUFUsxElMQ0Dr3IFHxO7KEEghJFB1o&#10;6yyeywVIGSc7dbRYMCaih9dKtLzpCyanDwEmAtaFSnsGL2PaPKDL+OEp9GU0WajLlL2K6srHtMwI&#10;XQneawAM/Ju742MLA4hFNBFdGiSCXOswaZiWQ04eewC0jI66mRTleDwMbN5bzq/52D5rZTS6Ng8I&#10;o3MgDlAjr4rxrIJMQwh8Gu44zzp2Y8qpBIevq8pEIKaBG/Dmm2/aVZsGi9jIVGihafFlLmw5RlW7&#10;T51fpaOitJokJ+3VJOoW5Rj+bhPOY1NU81H6SYimcZEiJbtiqMKOT5fQ73kbjU95nBx5UYHJlFRr&#10;Qm4wCE9aUkaQ2SXzWwYEXONaWi6TATBzfGMbUpPrxKgvtuvpBKu1lEnF+3gnbn5Fvej4COck4BLN&#10;Zrb3FLaKqaPAouMUYwlmbIXI6ObSWmcV7Jlj67Bz+64dllsNnl6ZNyv9Apq/ZJApG8NdVQV20d3R&#10;vd6gTBVtHr3UO8NdJZ8w/vHjNtXStiodpXEvC6+ZCtAtU6/2VD5vMeyYZ73+fBId+W//sX1G+juj&#10;dD4p/+Mbfsv/KY6xrFLFkmEGbMbGD5myRAgKTbh4n0i926qrYO18fcUjMV1DE0TNkedrATo8EhAb&#10;A4GsdiCaoLWxLprYQfY01a4uY+SnEJY5g20WQgZFtMfNHbHBRAgvnj0/e/Hi+Px5ZlB7u+J3E459&#10;BUxjpsJosh3NJwQzM95dSwVwnPQ7Ja+XhVtL6G3iZlvw3Dn2Hj8vPd8a7AAdZdyaSLnorQ3pU4Zh&#10;qptUSG3rZAsqdOk+LctpAW3kRcTfRWUbLapqxzSUuGmxd0xOyUuIhgqWWv35087w5vEiEBchp2K3&#10;1nrPWynQKak429HWFD57qs7CtxoNyIsiEQ16rnrjuWcAzPUyeYIKz0Gonj87fxY1S8JmoIob+m1d&#10;vczr5L55FLyibKcQzjKQK0x7kQoa0/MX83t7UhWX3Vo+tjeCxFk/326wj2D3cXQc3rZn760vICt1&#10;QJ8m+2det+a4k4rzrpHskbeVUpCnnKVe8O6y2j75oURCy+H0AQHftfB7Eonsn0jpSV9G3WGYd9r0&#10;FB20bh2T3a2fbETBTom1uyilQNkUYVxdWzpKJY/1FMyualnzilYnHoNPQAgzPpvcmJ+8vQYCA0mq&#10;7A5ONU+kcdAleb76X/gJv+Vn7hlZ74AK+aT0x+nROUTKJF2h8rEnuvi31fK0ljQXtBiGsbpFoTMV&#10;mhi3TYLOUacpxdWzrDnBoFJZw+3hYWHEOCgttcs/L43v5tvLtI26vnyZjIi7SzLvri/TLITWd1kT&#10;FGmIHZ6WuufPn7/xY549fyMxj+BWQFiQmsz+Y34b6hThHhQK0Cq2LfqhtE0YTU7JwraQRBGm5KCR&#10;HTZhy3GwWhpkW3uMjBg6usGt6HCOHmRsyyPJqkF644yzYIlFSH/klXDyDi9rVrLlTIyY8oGLdpQ3&#10;KgFvjigo8NQqtUJTwqTOiIlHfjYFEjA6Gq0qN4zndP81sbFovilhcy8FLftCKraY/Aqoss6rD5bY&#10;LfpXDefnQ3Pqm5Yw7mtyxMp3bp3AAd0xLBLwgMWbOjknx8m4mcZkshSSLJZiBkEJ22Iyd8Jrgq/M&#10;Tfl6lCBR/ppF2JxTnzsNTmKAKy5lLKBfN1EV4W5IhoHeFaYNYlcWV4Fw45ZSXijuMAyR+KoN7nIq&#10;AM5yQ4Xg5z3Fk6r/+9p4Jrtm1jaj0AF4MAQLo2nN+qMhY45FA01n5vYibUq7u4xbFJZUK6tP36dO&#10;NfAqAC8dO/JqvCTbrl/Se+yz/kQduSmY7iOJktXkmoIAgYHiIFhZUhac6FXTaDphqjzamYafNpXH&#10;lEBdIBNqa31am2uTHFiRRW5XeaRNKAFhe+kdUWCMGgfley0Y9h0Qoh/iQ/wI+uPr/v2f8ju+5meK&#10;4QS5kimbKYoNk/roqen9iifRGk0VLoiwVRJ1Z0WM8tgMBN5QaGnKehrtyNyhrVnDwlT9e4B0JJGd&#10;bGxKst9f55W2IfwzJXip367+aApGpHPE38WzF2981ovP+odefNaPOT6/yL9piEEwfLi8knEjoCt2&#10;q/aUxXRNZKudPLJDOTrw145rwq093rWK3+5tdrVXstf0q/kzc93QccUrol8hW0CGVarV1igITOII&#10;vp2KeKwIzfkuchbG8gYKpuXG4Qisg/cCKscrR0QnxpzMEXCqgrYF7iMBBZ4C0Mp4mWi+9v0xFjUJ&#10;erWUu82a3Kx7rVNMjLVVn22rumtt1/LoJ1usloR5UvjdvHHz50kPaZlzoHJMjXZ8IN5OdD3F9MoA&#10;2Cn53ieynIqBhnK8uGIdlu3RdAy3Ue3Abj/ve/45Lpa30J80HN2LLSazAirbXZf0nKsXMiuapWNZ&#10;UC+TYVUF3s5YNbYrl9RSDX2jHohDTq0DjzaNMEod0zPuLZI9E167A7Mmc714aVcxxxqsXDEJu1pt&#10;celtnW6/3VTpNiZZ7ttw9ZZHuS7WFr9tc+K29irBXbeYYSczXjNoWTr6H8Kjazh6wG3abDN/s8Z6&#10;0m2et2rL9nzBB3+w5bk7vPv3P7oR+BH0R1V45C7JCuR2sKTz2BDVCusKxHoRs1ZFd3Q76nW3B+pw&#10;YZEUbsWsBs1M9MLCA4mcpPDiek9Ig0g5KXxoDjRSE28JbNyfHqfQUCxlqoNaBi5yHKgnC5OEhWcv&#10;zuJwPHt+ev7Chceqor6hZR3IaTARMNoCa5hCg+Qk9tpKuyEak0ru8ZqEzloWxRdemDiexSKUj2Bu&#10;d/QSZ88YhpItIWNh5euT57LrRUXfUIODi0AZN15JhgXhd/oJjgMH8xJ7bfhOGnXcwJC4MFW54mYO&#10;PL2qmZo+kldzDMrMUYNyNbnF5iJYymI8JJYrEAapl9BXbgCj6yg0s68UKZtavOJE9pl29dZWrXzc&#10;ZHTF0G62dvk3wzgqMVX1wCiN3rU4IONWucw1Dc6p9MzLhi50t5S5iyLJq/yomgL4fDU9n8p+YPIr&#10;999eGqf8K36G5Tup5tZhm9iQ4YfVkKORghWKqHDsS8P2ibZUz4MUv/K2V9osFgKynutl8ewQC5Gq&#10;q89SK1/xd8FC/IhlSdE53LKtk6VdauYTh8VulLyUnst2L0yqCqEZLXNgeFxoDrNrc7qNwdU39KVP&#10;Zgn9BOmcuL38quV60RxVw1phzIb6q51BLaqYoRkdU3aXUb7hU9gok3+iKq1TZLnJ/K0uLEduFHni&#10;YwbmO9c4xg6Omn+0WW/HapOMnYHdclm/+XP+0d/8OT/2Ryc397+aYfzhB6LWZMFion0J7ZrvJrti&#10;0xzOSFbO+JI0dhoRM8YIwnj1Pd5RIZ1MMYGvb9OTww4cSXHIexAoOFOZcngh9Dmn1upNZmBKAkbK&#10;HCdjLlbncXq6Qblp9bTGylLeIgzdJAweHp9nPeRA7YtJ9nj2RLbaCSI6MYSadorV3q3UQwKu9g8T&#10;1R84lYyNqszKuBr1kdxtebvr8u9aQ0ikHecjY0V0YRm/XXKd64q+4V+1BQU/bLfFp3CLnsriv25+&#10;zNM6adWlUdLzePvPrr3NFqvVJsfMQkkSsqM5gAGpmvjWU8Z1iAxGRLiMBWXUbsC8oCQy24aT9Kyj&#10;SBa1elMnM8j9erXX5TiKiWjcTQR1/Ue+IGETz+f5qZlU8RWL5PehS8biHhKUT3J3pvWu8bdgci+w&#10;cbluPHRHeBulkVM7fLMlecaZqCVenVFD+WnbGedtzEkbXOfdFCpwzWF4dE/xDwZEC0BixZMdvU1L&#10;H8HQk7hZGn/Wmyk4MO8hs/g++1O2wJYe41Q1CVQeQdf35kJxYa6F7Y56qf1kd/48CWXHbXtku286&#10;S3d/i5k3fonYUkuFGRBSCdCTXZ3DfFvE4Vf6pW9H69zrWOXNeNIrjDRzb7E2Nrdpu51tiu41wacz&#10;Aj+S/yH4nmdpTJleeF1glXqvzAzjchhSmxaZAGZ+Mb7zdqHbXKzLAp+cPuLIrQQxWpwjJceN9hk8&#10;rwpJfTRw7KR2A9sGs4qoIx+b4DlJwkImVhahc9+z4DXhcdjswvq4pHgx3RBRTFT7vg0df0WABZO4&#10;NbN0dw3e3Lp22yRbmMtsaGRVlBo0CWLLJM9vgj77vOqrQezpqmN0Ftu1b9g2sq/Nc1zjdZ1Mb9Db&#10;cNX1VFaLaXaF1XyXZF6xEddYtnlqNu5OzKM9JNCFmojjWKSd7VKToxKNiyDXBLWKg/UsueC8f/48&#10;2TQv8neL027Pt1MFFpsrvekT21adhD6AL5uM/PD6oEr3yBUNKykSj7AvsBqzVurkjaBcMDrSp0O4&#10;bGH9zlYIpLYScicMJao1YlVsyltl82Th7uoeYKs1phPqWMqjgqlo1/baFbWFbhoawZKQyIB7s0Nq&#10;70FqHRfG2d16L7uyGOKccaTa5EaWel1CwSZR4U5beyd/W4B59MeicuWMrF8lt7/HJa0bsVlCtTC2&#10;abn75pVL9B94LTvFCzjdqpmmr+Yz8+HUApj4xAqqfaIUK4BcB7Saz02yhQMSF2QVGLbsvHo4X41l&#10;46zu8mw10rdNy/7zt/yMf+wr/7n/zacjQz/Mv/2R9Ee8ZAj3WOj6kJQQDUwUIznQDyuUlC9M5UZB&#10;gcs3wngdfFfzqonG5KxQZjdb2GLExd1IIfAkyK3is33kTJbsZmfSKWIgnZcdo2eypWVtCiK6NGib&#10;RBkS3YszbOGoEgGb1MKg+YxATs3+rr4tw/yJQcS30sea/a5pNNz/bfFUa6LWnLIJHTzJgq3MwjJm&#10;V6B3EphgXkls1Q6rDuEUw39aOE9OQYCVkQW8XTX40BNocSs/5VWJ0CAkwfyTIN2WbV+OVH0ahPDp&#10;RbjCcAfUNNHCAaiSfEKdF4KTcObx8IKw4eHRoCIXQDdfvMywq13JCHoVgPwC1E6mQgb72cX5C2qy&#10;eF1TsXV3rTrok7PSJ9AaMmMDWlWMp5awTbr2nl1UlFMx/KmULP+mzXB6TSkTqcBcrmf8vxYi2dnA&#10;TBWMiRqD81gcpaG1ln4ppoIgtoTIZitMjtEnEI1Gra9TOI+VTbjJBa/KMkIEN8GCCVZi7tq2PO2Z&#10;P226mm5MnXZVe5LIuoie7ACN8RZo4c3TIWcIF8VLAryajIr3Ysb5G+edquyGHlrsl/0t4tCFwKWW&#10;ZRDjLC/wg7ZX6AKujTIWw47maHLqMAh6zWYQQ4LK0uiROxMmKdgr5wjDbu6dGMPLW4vqF+JbaCHB&#10;qvYnZltfqTcpyL/QXYjZHTExkuobhzEOqkVZWHTqoE0VNVe59tmr02f/r092BH6E/I9v/pqfG//4&#10;I8//F2fhT0b6JPUaPu1jSkcFvs+sbBMloOoWrrEgRFIFKmgy55j4qggtLPNku7KWPZGHmB4TtDky&#10;dZQOM1hPUGciyBBhaTjDxOZXnYsGXWT1hTIiFZX6tIkfnJ8FT87fOP8GNsQrKGAud8jsP2RrabsR&#10;4wpH20ETlsgJkNqHj+F0UduPvp1YhYpgwIQUSOeHW3BXb6u5gSlMlbcU4Do+zRsiE1lbCbkfn+Uy&#10;k7iQS85xco/JpDh7liD32YvnHwkDC9GFLYa0zAlJOIfEwqVitbGYkko5zYAxYIM4W2wxf7X3LWQS&#10;ZU6ZKIzQSMf7w/TzGEPPn1QcjIGWximNXdUCFSsgtkTwHJtcMoygE9QEznST98WmdNpSaT3ahmrC&#10;fH4R7RHPI+Nzksbql2/Fj7wxDTAZfvCxCUyZeppOI/nLgNGXBRmSu0PvxyHwqWWEiW6FGmSWCYLe&#10;SwHhhCNxm4cM5JLrrUXeysdHx29dRuKtKjjqfVxhBTfyuVWujFsr95Exm74xZjZbZVSlT01xxfvj&#10;4Rns6noquawrCIHI1dFR/pqCnshB/poLpUqqEQKlrYQi7BgTIeGPGUdGsOYs8bpycAeHArgZiki1&#10;TE1GKScSbkIWe8CQR4DvlrOKjSIyZh8dLsKzmvfOQnmIex/7Ice0yrKR/Mz4O7FHU15sWMs/uZHY&#10;Epd3LyAHMjlte5yKZITxaklA9xqnhBGGbp5/ZrkvLl+GsT7lmAhlfyyVDEMsO0ynH2NTmEpOV1kA&#10;Wa2uWqyEKczNsKOKV8y9/VMSt7+tLwslu1qq0wKzA1uHtbWyzfKwmHN0eNNeQCjgU8+pj46++I//&#10;nU9Wau73WyNw/OVf/uU/zGh831/5Y4lKplwggUmdj0xP/Q+Dcz7uGJ0EYRtZRENAE6TmurjqkFOU&#10;JWROZVMNWLzUahpIZMuvsjFL+I+Oh2GFhNat4qworSejZEfisTosjRD8IxeVyAe+Q4NwFCAyrmvs&#10;XOgncxzWauUCtdaFnyoyKBvkjWBWmiUhM2XyADCNxKAaKKy8yb4UcRDlykEa1WD+cwJuJoOh1Ebf&#10;acp5WVxYWuWQJ03fnglOMyheAmVWCJpaWXfCiYPxWJwJUlY7AMnfRdawJhYGxk0lgX64pa6Y4ode&#10;kIQuf9uKJjmC3dHTCiUyceKgrlQpOQyUVqjB5dUn4jApkCFTx1ioV1K+geUZI2etNJOrIU4GlJmf&#10;E/JHaI8w9RHzvrwH3pEJSIf6goaykXG10podHpkxDSIf9Qo5YVOOkAAU4+McJFlYnYSgiMG4KOw8&#10;fE3tdKOZGcHE85x+juxztvkenaXKcQauMRMJ4mbddIy9dep/OG1pkuHE0S6RKcZaoORHN1wfvpZa&#10;JyeY79Qf2iPKz8jVWAaaHstf77zkknwSa2lEmmcl0leSK7bLFjHK4yP6azH11ErsAM895Q3oz5Vn&#10;TRuu0UOtxxVV5bk0xfKbpqaT6m8FS3BOKJbMBIYFsI/rUDdjqTDSft0B1XUABV3dZ8eJV3l09Lgy&#10;7ELhtXVrPKNidE5ej8PTYBbJcDMZYLqdOGCKB6rdMG+66EjoWpSNKhIfpdfTU3MCZALLlsM7e1vH&#10;xTn4l/7g7/hJn/dvzCPb/+eTG4EfAb8yxex0I1xvolMbWRty0RvmISkiGkKg8nZX+No6S3yO640P&#10;WmOBrXK5h8q2ygtO1iELe6zD+qdOu8KpszUwwME7hzCCiEQ+C7Te6HqvDbkpAXzTH5BWG6exyaaE&#10;LxAdctFjjIbdepkWfjJIfPVz0ypxCJAF67y9+Bw5FJc3iUO/VVaxtjwmFXeK6LFpRcv5ufX2layz&#10;bQyWhRKD2SBWo9OjLIkZJx3SHEMkCPCdnannAB2VOoLZelCUrUGLNjTMP12uQ8+v9U1uuQmNO0ux&#10;XzDq8scazJhASHlpjjbDjadFt3vgvbxyPTzbZev1SrjIaSzby2Lse+81DNFYeLlAkHQIjltphZhQ&#10;1aS1GRLiUOk/j3aB1dos1AYAQrJYmRDaEsV4VpUUNZUyz0o75gQ0I6FIbGfpTC1Hv44COAyilmoL&#10;M5lxptUuFa3zNJ8i6tt8Zv9Ve0pPZVafEzJW0YS4O3tr1jxBo414+wBMNQSuhbocFrP+pb0DfHT+&#10;pn5eYR9UxVbXVnxtW2jdrSmrvWWezilJvC34bOpFUkPCb0lbwmb2NoOk9e1sWGszjylJIn2rHlCf&#10;Mrez9IdlDejy2HBLOWzEXayxqM7D+kQLZgdL0lGVriWmUX5T/qQpHD5Ouupy6pLHDB5xYVm7RPJa&#10;ymQl2C8+N7e8cplVzoNGf3Iyc7/X0wj8cPrjW772X6ambVqCtnqoi0eydsW8bwSnjCpv/PoJM2yz&#10;ByG/NRpUVmxykim7iD0N5rHYbOLNGukGSIk5Uu8+KbNNw2UxDjEsWeUINBmLYE0RMdN5aHbYmHyt&#10;qt3JrVFjHaSqIu4Gy5uUXBdzVdSkf7PbpMuy8h2TXBKLJ6yxp6vd8U5yp1UMXZkMYITsapZeLaLo&#10;p5wxdlCjwz4dLqxukuOg9TlgdNuQwABOPUdLymuIDYW3CnJTFZsKyee9wd7sFvd+442PJv4d+Ihk&#10;umbZ0J7IU48y4QELFg79zGJfyQR/ThF7u+p5VC4bdQWZy4bGDE/7Cg/iAai90wV2pqGOCTpMjANk&#10;3Gh7FMYQ6uBEnLVdSrdSOXqPiDy7gEgCpsAiSQ8W/GqVBOLMTQqpYsgOegDJatsS28odKD7ambDJ&#10;05ZNpKxWKV7Qq62ylfFcAQk8Aym/rRb+pDpWEgl4WlNXdsIhKkx1yqKiFPqHKrgVFqzz4bh1FgGW&#10;Ot+Yw0ajcud5MCmJwzzR7aiaWRGaOW9n+3ZfVec5bAMAu3Mm0zKQscVqiIGnPE7CTXCUybdiekyg&#10;zDA9nt/KgNmOo3iYu5tvHdXtkXURSgg3GIOHghZpJKmzqa9cM/gyKmqqM8jTQV9liUr1eCpGV2Q7&#10;49V1VyXxyl0bjUfpuXU5KHb42Zd9zv96rxw+pRH44fRHypumVU9USLHeTWpvq2s51pNZ3arpXYHk&#10;NRT0tNlzo9ANibTgaK0/5VnkVDvgzTY21I49XnnauNw4Je3U5LnW1EeGInYkkm5coEb/cgsyj2c6&#10;BYuLCBip0WXvC0nZhFeIWdxHOfQSDRUdAweJO016iCm8esOjZRfUWz5YotYTuM4bFzxOknV2hWMZ&#10;kmbsx3WwvYUGF/VX6gK1zhc0/Ekpz25226Vkb1pPH57ePwY4yg6TcL4rW2tBN4reB7c9owzUG2+8&#10;8Vmf9Vkf+eiPoZpkgKCHg5w0USGCTjhMq+kiN8dIeyh5E6tcDWuVOvYTh88TiVq0R8o8AeIf7fzr&#10;+Cqh1/Ocih1jnnIO9HJ+fh4e1rMXz/NK3cqL57xSQSBKjjyZpTy4HZgR43bkkRBXb8bc6ckFFRCJ&#10;nNsNt3XcsXHbRISUw7xxWKlj41zVa7FcFeKN2dncBNvFHKVqmC1JUk+eyUwV8oTWCM4yc1p0p0po&#10;rcDaGW6lIimqpFCMhb4qPT9ljG5WV0d8d8PIaHsdma9bpLoxZE/K8PXswkM8si6QCmvldf2qJhKV&#10;Pph7LzlNc6pZLPoZRtRDVDCvJHXS9DySxFR1yOhYGNGBYepi/tv0kBlbfdreOa2fiOYlctqeOFyP&#10;Ve6nr4q0QLwZLA6Sscb/IEiGfzf+TVPZ9THtdGKGulVg5mUfE7NuTT6bkfGml1vZhTCPBvs0ATkE&#10;XND5L/vp/6tPSYB+yHf+IfXHt379vxJRbMuK5kk0NUwGjmUGmK0gh8pMSbsjmDQ7Oos3a8tlQJm/&#10;lnQaokWNawT2uJNm2FmIt2Zj0qOSIDVesPZ+VqitZGtZ1CSfguTm3SYOy6t28Wa2cSkUITElfqZN&#10;9AG1tWa9HSkEY8m0QSkrSsQHmmzPUm3YBcl6s3MUx7IcbS+ySm7zGHKdPVkZsV2fseIx+koOyS+r&#10;RHRBCt3k260KlsAOCsyKgYnuZFcaJsXbwgKWxzT6Jj7TasrAKt1hV6sGQZaqVrON2U5np/Nwb59/&#10;5I1nL16cnF+Ys2f/jxYacykicVrcJXr5WWqJJSWTqjAhXeVvBLUxf8tjuOVNlFUCwkn5j6CNZA1F&#10;bXkyY14wG1Z0moezPNJcmKURqamLmrBvlUl2fGqK5TCAN0SOgsR9Hgd3eeSnh+EsRH8cxj9i4hpJ&#10;xV1IjmEbs4dwZb9CCmuMLrEeeh0UgkWdrTN7ebu8kyEZZkA08pdInnblDdBgLS2AbpP+XQt16bZF&#10;UcsdJ3Urkm+TrgHalK31ObeiKTWVzp8/Q5qHlxFw9DKdy25QuhfpVz8W9eTJi+5aJ3HhSHVNGnDw&#10;4H1kvaTaZ7C6CZSjOQhTRK/AxqPnTBKyiKYkJ2teeQ/9rNJ87qs2SrPNy+lyCbgEG4yyeQ+5wfDf&#10;ExElnytvOPiqzlv9ZyEbSqtmRWTtJCF0DYUUOpYjemhlO80IrwInS2vvirhGWaSU+aAJRIH+Vebg&#10;+C1W4IdcL3yyt/9D6o9UHLw4QTrQmCKMf5Du2s7F00G0JeHhYi5NLnYM76jJBMS9CyCwqOTsleML&#10;lCz7te0CzO2Ixzxm1NvMrsrsQhBbLEX6Biqt1+OVUWWzNH8MmamKY/nWKgAdiBJq9UUQ9ODdRvQF&#10;aBIV5kOkehyUSKs03o7iwegCNNN+Lca0iMswa8ger1fBYXMMDsMFvLy6rNFUlqwe2XHSIzXc5MIL&#10;91Bbhfq8F4bHaclg5DDx6qA2zyIszs5fZB/afie0wNOIaCbB5fzZ83S+oCuDSpRsdMxilYfm5AiU&#10;3LzDFCv++RsvYtRH1tBWZEFiqfSSXP3zF29cvPGRmP05KT1R7C1hZxPueMNe8ijg6l688ezZC3qi&#10;5MKwMyDgNpMuzziSG/Xx7JxKh4Xrm4JtcJSr8zF5yRNFU/Ti7pG3bCzHADq0tM3uNhayqZCR0syD&#10;BHyNKI2gOyQTOy+uDI+lBQcwfPIi2zQcEBlQtqXipeIZKHXN6pnXKJLYpz57qQuKrghASERAZ/kh&#10;Ha5kJIc/nUkTyiJZfaNFIImNTzDdb2eYmNF2Kcf0Aosls2ccZeMsy3B5WkPY7KvWll6TOKpl03zV&#10;ncAFqj8y6GtjOlVgU36KPfsty808xTwcyHa0hAxfvu5Kk+cF30SreGn4U1aIutD3eVmsYHxlTK9V&#10;8KokapTESl83iT0GlKnshPcnrZ3SWBDDpmdJXW05NroRLl6HS39Q9kfUBrPHm9zt3zMuu2OCR2of&#10;lJ2KLE+S0QGJRYn8yYuqYvpqX/Ez9ijWp60/Uu1UCxCzV4QdK1ja7gRjgQWa74pUH4CDqYhL8rZU&#10;Havqshsmm4WqncmDUVIvs5tRWKQA1Y2WvylrpaH1Mm5iSA45mK60yW2wvBUEUAvZEgq2OWCpIZI3&#10;ukQMkACVG12IP0AyogdvjlJdBwmebkDouSqDbTuRzBV+1BaUKVAS4cozr02XdZIT5XOqRgutxSQ/&#10;T5IEBnGqNz4VUyFggILOhyiVEk5Y0FEqYVFePKddFIxkK3dZwqt/o0IipMXH6PHaprwZkA2PXqM6&#10;oeB2MckWt2O7WkRX0mVyZdEHL+KIfCRqhux9rzmjQEsrc7Ki6RNQTb4NkguRRPteibN5oouPIA+P&#10;wUOlxinJwKo8NgtUc7jbTNIayGgPcBIQyDzMNPi1S7xs7Nx/8kIyD+e5bwAdo0SGx5A14GsAYWET&#10;5KW2QGGUn9Ec9Uh5YdVJ1qvnMX6DNunUXyrWISpZtwPfpXWlajhZJKNJcB55fJ2+77bjf5Bbh1nV&#10;lLotbMCMJr8BvYv1O97nCiyPaV+fZQz8x6Owr/M40LDYE8yuTLaXl2ExS6FbsP6WhlIfG0PbyAHG&#10;NvZ2SICUbcBQKdW+cReEOD5K4kh5UYrOqnNxNagYkyAZSTTwS+KnRG2k9hyu6sqP7T0WLlTVUYgf&#10;b6Mtcku5J84BSNVqP3kT4R3nIzMxXkheAZI4UWLjcc4SelkveyYeE+DC+JBOZoAdh0btuAXGQcAW&#10;lKcWmaqLTZbqkx0X2F8ZpWOE1EebmfrJitEP7X4/JH/3//63/xJdeZARB7F7QS/I8AJkcS6WHq/E&#10;V+7nk7JK8Ysx6pX0/kNTpqlPLATjGNfxk6P4M8cksmZGtGCWKx8BOiA55yolnxJ+Oh1J7CDMmr8B&#10;IZK/RieoiJicJOIxizjnu0qLDXtrZ1lEfEeSUHjHqirCujI5ciGhBjX+Z1VdumXIwMm3BUxyWtPr&#10;Jq4TxyKrLZeQT8zAKEOG3uORsqRPmKcNTEQMBqv87Pwi9+fql0SsoxSUHaiNrI34CklvxKSCiWyP&#10;HfTZSQp3vXj+4iNpZ5fFTFEsmU0RFu1xF4WTv4i7ckL1WGrmZhzzZbmPlXUjmiNJzy/Ug3bjCBqg&#10;QKrZL7xFCgKyMWteBkGucZ5xljolKkkFkBl8PjIIMGTO64OFjx/MCSwL9g+5NYaWH/IYcmescSJQ&#10;cGDJQBijAfsS3UAJFdj/lgaGEsE8QD/di5+ddXSgV9gjSAYQ9O5cG+RZZI6aiHGBFZtjYjhY2Grq&#10;YhWBrC+kCZPLo4CaMD5oJshsJjKTpUIp15gDapzqGyW9jmwhQBBC6FuYV6VQLihd63MdKzKU2YaO&#10;yTQAE8KuHrujHPYMTuP6uL34X/imfM50nadbUEjdjCzOlCMOVRySJlvcplXO1Ggm9Wqta6kzMxhG&#10;lw12A/YTKxZBWYzL2FT9Fb4FxmGG5D00EjAvnNuh7mp0yV9WfQtryxswAOoyshTRLePg3OZTmrZk&#10;asS4ka6P0Ec7G2XivEqVRk0rYXgcLWYtsZuz8AtHBv/eeheyMbwjmXTSgzOKFnPxOFwAT1obEEo3&#10;6WoOu6RkMswihcYHw8ogM/fou7/9d/5Tv+CXfWi1wid/4z8kftXkrL408qQhWQOuFMY8ABJ6fXA8&#10;7VVmoHDq2nwv65bHywQhRMmElFWIoT4dWMcEA5VdGLRqo7/t/sZ+m+BbSn2RLYwRUA4MLlcd/gfU&#10;RRzv/tqXCwDF5yUTxLTVnfBbaS7Niq05pvidbfMwPsGuJNtiy1FaxsuoztZyUqYT56hdE5FglrXA&#10;Sutq4HZIcQWCITBuRIS/7dbObrLLxHcaKSEJh8UP7IGbEt1gjWEAH3z/YZWMtaU8GuR9M4p7g5w0&#10;R40DkiIkH/msj37WP/TGZ/2YFx/9SLSXeGC0lO6ECWXdKq1YihWUektRHIGzFGqkGarbqBJPmJnn&#10;MhzlOmcoF4AWJhBJxSq7BvnrG+1uVj3YHhPCDtSRGWBZgWKowGKmtCw8M2p2u1N8gjn4s1RJ2R5r&#10;n3IHJ5NxuLkK1/IMuSoritfp3noatgJVB7kYetm93ba86BlhO3Xmlt1Xq3y4BCtCYPwA6pFGeq2V&#10;TvOx4kWNuhmHq4SdqHy1HOBhdYy2/+aDmu76tMxLwKppPpy3BUCPiqJBMpyuvpyBTD/WF0tQMpgz&#10;L+NT1NRgNaUmp/JNrot1GagWJf/0ur2N85q2znm9TN0hejPgduhz0Kcn5C4dEUIjiyRvID2MkjKy&#10;651krLBRgcXWiImXrzAMk43BREX6MKVWFL7r6GqR9il3JPnWmoydn3y73z6JEfgh9UdoVwAKsz5B&#10;6zcZ1EXSxbOWKO/ZQSNEV8PC7BI+SnP0ERUMB7+ygUE5TI3gmVIhGl45m93Xs2yqEo8/y6in3hZS&#10;JC8CS0M7Z9vm8UbdazAeAHSVAS5enJN7IoyjLl8sIuPZmJ+tQUtvnwY0uClJKCQkthiGqOo2/7B2&#10;HM1FuVkxyayi9itSYYBcEVtOea7Tc8IMbYA9FF7N4FEe0R+ERgIskfqAvqFacFMvIF/6E4MEFBJm&#10;nyB4Bpx3Nd8u1DPybunF7pb9MQ5hHgS7+shHPgodK83hn73xIjeTxZ/rp/pehALVfHk0dVdaNLG6&#10;llZYiae/eFHt0gc0eKOCRoWeg8AHleEDqVegfqyNPPo8w+BVGZuWkSzcxAtLuH0uVtOIcWedV1on&#10;3hqRleqJRfwlbaRVjdtgOEEy6BUOFy/OhAtR+V5TBkwlkElAVHnAmxKqmU4096k2WkXPEkjVQib6&#10;EA3AedCiFccnOZzBW3EIbmVL0xzRtsEvjh7b7hIelEbXp/kTFYtclkdb69E43/gWZqELmq1DMU/X&#10;kVmCxgaME7QuA9dYGI3Qw1DMSdLMLfD8CCfor8nKJ0KS+4oxTwEcSVB2BeYKywXnV3Bt4RNSG/Xm&#10;OnHBq5SvixvVxA738UWdFV8QhyfVyoKpDaLwoU1EhoKFkvDD6m6wcfsd6IVoMr6yVZ5sXSeKVtV8&#10;M8tfrE36DKfZb5/ECPzQ+kOHQzOQ+tJqZlQ8gKVlmAknWidKs3gywir3e95NtagStHgk6U5hK427&#10;0rFaRWcz7cegY3mtdK2dO2FlmUftMnCp1I6eyksEP8JAjRjAfpMipe0oe9XmrOgvEFztQRbfWCWG&#10;HYnQ5bPdlbyZLdVtry5slM/uh52wBuNphvgyy4UTpXFjfHfKUF3AX0rAPLEKQ9OrO1sT6R0UvhJT&#10;QujR+pbUOWrSQ4k1JqHgn1YlBhqN5FICqz+xEYg5E0+S9DQw2itM/w54DtRhdjgTWgIZI+JyFjrW&#10;ZEfSwn3ZZXmEGXWiFLBsOYVs29zWc4tw0KUKRT90VRYmAnSZftsMyakF00QWFtuhjghXtYb6ycMY&#10;N9TszixyX4+5sp3itYi+J0pFovyJ8BtEybi1aJiHzeXmlUvPSDVcr2YQXPU2Kz7EwWCa1xrdMWgw&#10;P9jNrZ5ByXXbbW7D1eXgHqMP2P/VWEinAcdUE9aHGD5AGUfLRaj2rfTnXGv/Mc+2JEmX37ZotiVZ&#10;pVTXpLiBb6qB+Nuf9E43JiHXth5fh2Kpn4UByMTFbuhdtLmhpQzH0am7o9eFArAYF09viMK4HeGY&#10;5MN4JPFCCI3kOdfbIC4CfQN2bT2PpowMo70R/lqqg0M1Zo6OmeIOVY0QDXpfqTLdZIOSreGtwPOk&#10;Z9xm//2Wf/4f/qr/4z+yI3j2b3+QEfgh9ccA5wp3gaBBm2rvbOpBHGVlOIuqQO22N8P0wysGv+it&#10;GAZpckdwjkp/fU1UFAFoQmJ7FZDUPbZS1Vis7qGL7NiEvoWtNNwqC/Js5hu/i6UkEQBsd5L+KrNY&#10;fIOJmUTLfPLuwJx0jspulx+I1qr5icm8iu+qSkdTltE7ysM2uiUnZwfgL1lsFFFJHgbQk/x3wy4M&#10;pzW1eptwFiwsnxe4Pb8iU1A+67xs70BovlrT7r4UkJQN3NIfT68mmehMFpHhn5vMKj+3KEFjWdSF&#10;QAmRox45ayUxo0INHjWIZG5Ejf1w9AbXMsrAYBU3GAN88gxmxB3DDlqlkqq2DWUStmKjbFPCS7a0&#10;ypcIMjpPBu/I6yaJ0cRtsRHkSOi/aiwXticibIvJwlQt1dhs+dCw4naEs/wsfSnzSjvDKHIHZGyD&#10;Tew2Ywl8c6QSF4wWWGUNlbNOhtmQ/GBx7l8TZGWhPtkcVST1G54WkdUwm2O0WUUSPVqrZmDkzeHI&#10;CSYyI5w1nHKHXcrWcqzJ3x7FAKlkTK4G0w2abdBNzXdwMIlPa42vW/OquzyMSBlNMdmo/eKcqngk&#10;wQCMhdCTjCpDJo37Gn8T2w+QgT0TgVvULHsgkrsq33caLrRAMnctYoav2pFRt/wAAP/0SURBVAor&#10;uFPWQEPvPtHbJgFlfVIlt1Td1LLsjWzaHcVEvGRyb6XDDBm9SnSvNH74Efgh4+f/z7/zPSMYp3RG&#10;TW+YNyZt8X762hfWVfYavNDE0QxkUY5FA4lFLjjUXWT005pizXaG4l0a6qL9oBWlPNigzGMcCYnF&#10;Uk6cQkkXomj4SEmjk5JB3YLwQchboOMpjUCAWnBmclRQKZLisrgHOyCz1Z6e7XWFC5KpnL2SsgCY&#10;lpMqBYZB5HSchmvL3kwnErHgVlMk6MmR4p3Hz8jnUZHnz0K3Hdgdgz/Oh7rC2P0W6EYhBJ6yrEci&#10;C2gOqs0v9UzMnM1PWg9Vz6MroiF03DDS5hiqDrB6aPAKwvxGFDcDk39mB3syci5NfyKMhJaSE8Pj&#10;AMFGytv4hBVN/RJrdfnYaSA3W9UsNZI4AYlg/3/2/i3WsnVdz4PqPA5VNeda2/YNCLjiAiSkKOIK&#10;LhCOcSwkRIIQyQWKhJ044MiJ7ezYJCjxRpGIYwy2IbJMrCRKQCECBCHIAuLYiWK87Q1JvB07tkAg&#10;HNsRoFje3mtW1RijDqN4n/f9/q99vfU+RtVca9141myzz15ttN4Of/v/73zURloixBJhN6SOv7yP&#10;NGoSJbWWBB1X5tDMYz504RPqjqv4n/65VlF/xVy41yRm9RstsxbK9itCPxNgZX5mU56+FXtNCHJR&#10;WE+dK6DoF2z6y29iMqrB6Hq/E1pHOE/Nm2AV2giNjOoAVJDdBhGO186jSLq1/b+6FcKv37vy7cNU&#10;lu2Vi/gl7Kr6bxglkh4YPUxAmX0o5qLlAi7HNZigQ0MTQYHKQj6UzVY8q3PagcsNIKIQhC6iW/WY&#10;gqd2M1F6beKnfwizKRqwzAxhr2LNxt5STRitKXRlh0XkX3zXc4LEh7jo4l9hXGgC5VmJ3uf3Am6Y&#10;8CgSPtNmKmaj6Ezg3FWxFq0rLzzvwDMwKTAW7abMsVmVphHk8HIrXSyRdM1TDcIf3v0X/q7f8j0L&#10;uWcG7uQf/+9/90/Ggqp1Bueo3LBWigqoSOgIz8EaiwTWB22/Wj5woMTAQUwGfRfsvShHuslsCT6E&#10;7qRUTfSAKtYfZTky3cKfUCH3jyvH79OLM7X+cOa27U7UOlDvQvgHI396JgKA9d01pWksYmOcgZyE&#10;YQA/CQolqyl6RFana/0E0XjwQPuiZjrHRoXoIeRL2llfYrkmAVeOEQUa4kgRMQ6BPjGzl0q4M/+Q&#10;GqIiwS54SDgWnCAKWDJI3J7EBFx7nGqVpeKHEKCrhQZB1KKAkAAjRwyAFToaEtRbld0ONwnd0BtQ&#10;muqtI6elup8/lxiuucJXIMsVVSaho3pHTb6YKwRbk0BFbhhE6aJI3xUkaeJIPKhHQYBc4vKcw0Jg&#10;lXmiSwVTktk0VnFo5MQ4tMH2akEAWsfNtRxOCp+TkZyOMPqXfR1W7PAVvERhYAq4AjYUDgfSu7Wi&#10;bXaaMVQh5Q4qmoDANgv16YpizwelsuRDsj/FlhZL8EwjTcj83qXCeJFYSYOgjsItKLYcxinJmv04&#10;XsKjLEX4OyV/EozuxQhLjX9c/+t1QQ0kIQDFoVFLiy3mzyTpmvADHmEAtWYtPxwO+a474ggoapli&#10;WuR8F/GM0SlahUOvsnE3YySvhaXRpNtwEKDlXZKaYzkj0jqKifENnhdGkvApv62WNo0redziA4CZ&#10;1xWXJOjmJberz4EK5ZVJqoqlMih5/eVUMQdi1dDcvtDExZpXHDr2RS5naZ7sdFe8JTyeXdOo8pNF&#10;TQr/0FFNWyqVxqxrd11izMqqqif90X/m9/zqX/8Pfs9C7pqBe/SPPwlUOmxI+WYQgMC7w+G9MCCI&#10;U3BZQsRuU4LQJwtG0LYsoaFdEevC2uRYOFXQkZgh35I7cVNTU7fyRx1hWY4WJA9LKhZyEn4a76zc&#10;vi7YhwWTYlOwHwOyYN+CPgQXJ5sjPjGGSPlw/QUCQWkrAjFEwUY7NxMo+68sbEpEUHVrJfpiHylR&#10;xoLZYnsWuhwBYLOp4tktj9KZAuiFACnWVQxEPg9KckHEZDxh/vjF5f8w+aB2iAKKqGjISP/8ZM+H&#10;XBEp1WtHsvedzGAOlKjKUAxu5fq0jitV46wYIF2tmulCrTGpZH2YbnNTpEKmSc58x4Q5MlgPK7nQ&#10;VI23N2/X5Opczfb1tczUkfFolm4rOMqXosAYPYGTOlc9hm+pIPCMxBciZB3BKcYYQ5Ne1VViLEzG&#10;9qPRuA+M9mWn4oObVeXm0TrEWBzfQ6pp8np4OZuqiIYmVZDWk/Z2iFVEUXtCAxBzUk8Pwjras5qX&#10;iGbbvIjQQysRJAPrHI6DQB1BGAUIyWChHD8UXMAJ1yD8UMqZZShk9ohRyLhYVJJb4om2o6qtf6av&#10;8aYEP3gJ0zrHWSXmPfeMK8KievjHsh7xs0DA6GNBvvRLGIaA20JClXPPVRHugQH4RUUDWnwvTTTc&#10;o6JmTXbBVtNlUNNZG4ZqooujeCA0OawJacoWQ8Q2unHgurbY72ROjzBMSHEiALPC8548oowoRIFH&#10;eRzFw/2yVgEdiFxzbvac2H/wn4Ekb0DKmWMvuZ4BORwjhmYWwzpervWQS69yDwJulnakYIoIgI1h&#10;nO5VJmRMlMTG9Nt/7Z/93b/mN/xD37OQkzNwN//4d/74E6G/akWTdYvsJJQhqNHLZDtP1gpXIBjT&#10;DJ9cXETYrTMSdgqKICqWx5yDqgem2rjZKM+uJjeYs0lHV+qB6TsfSboWExPOpUVWrw/yv4UHMQ4I&#10;kfCEEleD8dXxd1io9AFcdDDC+6MzpfPJ/OFCh+88WkcSxf9gUhi6IR3JoX+k30pSgkeRnkxVJJ2b&#10;1BOXraAEEsnm1FIR6MpEQwKHUV/YA6Un/4NUOBX8uCCTXSUFpeYrIUvx/nKB2NmNq8jRuqqqSNbA&#10;2bmuFoZgloOeK+1G6eVPlfDtAvTuXo6DWpEwFJW7kocAfIWj2kyM9ZnyGboj0raSzGVYAIVIm3n6&#10;zBZpl4gQ20BT4ET4nOrzEwodvQiqpvEr7gvKI6Fb5Ec1oESaLy712mIkIs6x/hkCmMbHSjqhZKIU&#10;AlxfWtD3rPU7MsPRrM5MJihl8PjZpVL7P8o/8fSZRQFNMiiruXzw9q0KAcpcSCjPW6Um29Oq+U1C&#10;v5iKMqOVZpQsB0epURtBzNLcQi8oFcol0OLPEKwYWh7dwqAxW+kPcSyBn/JFXPLI5TlwzRIQnJjA&#10;9+I42G8Er+9uxDyJEJF2q7PeozSgG6Jt2Qz5RMFmVsXtZRNB4l6wZJxx7pxI/3lBanpV0tSACU4W&#10;o05O/cZUl0zlKJI5orqRtOFFTWnJqPThaGKRNl3aoQUDC4XO2ZaCojagX9m9b1uBOdNibMWWyICx&#10;yOTYQV8Oa6UHzGNdif9J9cGYcWkqDJOyyrBOrZDzeLAdftDMhlUAVLb75XYCPwKatPZUh6BctPgS&#10;uTOEMLrfGUAjSEgJUSrY2zDIx7GUxFYhk1krcmaMde1Y5zQZT1RKK1MF9JI3Y2sFIGF9zvUXyrIu&#10;a5rwy3WDvGB2iELJnKymKUYc03uRff8uL4BNDF72+HsV5FvrH3/5F3/eLlc1+dDCuHaHBRVz6ArG&#10;dxhEckEw6fBDGScNkJGhLODTOc7CjGRfK8mCOsuSmJPeqVB7Si3D8+Pa8/JDiTjbKqvVd9YUdzFE&#10;0NZMchqJ9ySTQ7d0PRT3I8yvds3LrP/MTl9UH49K9A6hUH2rkuZmx2cZZfXWYjN+HaIUgeMKBxcW&#10;qJRkolaQ6RI6ZFmGLGYQ3gNH8PS/koedWw7dF0l2IUkkJh23uEuoLt0tyPAoOxUyoeacVCv4h3zu&#10;XAutAbXCoRLfQhxOsMjHo++bHqXKA7o6B6Mn2NCD1mVfiDG8Nv1FHKVL6Fmvswxs+xXIXJZmyCW6&#10;Hv78p1iQPKEWjDXtJCBrGh1VRBQkYqIkA0v6uuri4iXGBliY+AfkHoUBXcVdB63BiD4JlR+nt6DI&#10;q5P4opwAY95HA7aRL1Y+GS2Jh3YMbnk/op+VABvbkOPabGxHnCT2Ib1kRB1tTI+j3yJryDOD4eVR&#10;MXTc9idC1BzYkUg1uycgW1FPrLraVGaFAGuVrSqB3dQlhBdobBG2GVCmmFeyaZgFsrksblvrBPYA&#10;GBNi4rFW4isQxtzrw6Px8fiXIo+jIfkWydC0cYZRZ8mRBvNtDG0Fjef4t/BnCwac7+QvNA1rQlli&#10;IMtAheIrzQ/31cqZ4EUcIrhgtcoPOP8xsZO2yEWBLZ+H+Y21ZJQ4h6xEHbEiZE+kT/Gr1bx5wJ5R&#10;K1PhqLwS1AJKFCXOr+jb2ypgqDLLSO0W3fDDe0r9swgkuWaydKYgKX7aX/3f+t6EdZqD3Kl//OV/&#10;9085/yO5YBaBSqW2ydfa5OIEmJ/i1Si13EpmlMEYncIDzD9IGWUP7yhtzLk4qcQu+BFvsk0OBplY&#10;v9is5AKBjySY+i9ML6JJiHV2fmDzwM5ByI7OTCtCfSs7DmGpeiDyLsakW4X72NSJ3cz2K+IC9ING&#10;VvSZ5ETqAoFURnld6xKhCUOyPg1NxnoWh6vPiv79SHGtov4qDkJMFHakIhfiC84HMfcQp0Bu1gcJ&#10;mgIeXCPlITGmmGLsVDcge+uVXMFOFk0zYfBr91tkMB6QxUJbZiBvZgO2gNmBZJ75SNH4sUXYGuHY&#10;B7sBfMvYxsTQHBeMbYiOijrNEieGAwdQ2bte01LwAOmJDvjk3OpqiqqTU8Ed7c4mEMASPbw1Qci2&#10;SVoSD2Fk8zjotU6lFZJE+KcauiAjxHOUujaLf6xJWa8Bwc8EIl0SKWTCkiOmd7ZgmLjbkQpB5ARL&#10;xxjY6OsKIiTr30KrqSkmKDsHHPBuPm0RwsvhuADe4+Otpi/023AeIolOAfeq+wHsTJWvt75R4khN&#10;RA44TxbboxkG3zYE5LIYAoJ4ThHEvLfe22zDVteN3AdObNoy/ECHA0tmUhWerhv5qvKXRMLL/Ako&#10;0GuDop69WE3Nbyxc+s4+PcMNWa+D/GTtpXxjWXdzvkwcwisv6rQrK2LR+LAf8NIuSuY3T+2ZgI2l&#10;B7SHMuUym6FImX8vYczRKMoUtkiHOb8UvwgiEjz9Pf9omrPbuZN//KU/9wuGzYRiWPytSy2zWFCx&#10;NdQJ32EnK2FER4rK2VCMtgIqOnrFrkRUD/yhb+3hqGwdC1amXCF2xiuTaCT9Be6Mw+zJ0grxsES2&#10;akR6AoqHbOaqjKLWqkq5IGdayon8qFQcCY9yGnzCZqvcQXzu+Pgk1jsY1FVJwXo/osqyCAzja+dE&#10;/xpAhA7QhwO6b9NJRwKRkI2k7CpD8UwEtSyagaJWO0jvUPa4yR+Ru7Z9iU7Ka3COBmOyWPwhFH3R&#10;FEDfzj5wLyWMas7cbi+qRoQ1bxlbbaZeHsRjLUSwzEI1/B3p23Ia72d/k0OKvcIYh6RCJGibWK/C&#10;Vq0LalHCIGjgiKzJOBSshSHC+b6GpjAxV8eKndtZRO5cD7tViTDMOyZPpjhmD5pdWQJJoFklvMLS&#10;yJ0kYaWUTYCHwierznndw564kDCbFzvEICnrFkRUX8R03LOCpQa3VnwS0YJk7OL9PZ/IUHYCEcbj&#10;j7gyXi0zHiuEmb/wC2tSAtamiWTkQqj40aFKnJM5D3/FSLjYZ+kjIXmJS8qkx2dDNDZrk46Qia2q&#10;xTN7CZW0wF/8Iz4PPaWGZyJdY2PcG//QPT0lG9dZycBF3/VMDTbiVC0ZFBzui8y05nPFs7Xiazaw&#10;WEj2bENmM5sys/LcWaapey/9zbPgALTiH2FlvrwkiDCyxc3EfViXuAytO+aWuj9mFqfhMsh1UNcl&#10;GUzz8l/8Xv/Iwhxtd/OPP/sLy6IZ8SUyV1CnnFNebdsWvMzGB5bL3KL6UxoqE9mIhIvTGp+ouoBL&#10;9ucccLeoo+MjoCQBI1oxh3sEkMKiMIyZ/qKEGvFzAw0KB7m2a7QHCp3LYq84nCfP6KZn/oFdy6zO&#10;30lqF9dwcxo9izhS4FZvGlkKomCDdQg/1uBoMRAOHzK3s+5rwSuOYdwXSTagL7ldMwb3iPT60w2N&#10;LPXGwMX/OpskgOKiMEY0D1uonC9ScmhjXQmSNhvqYPMP5pgm6OYGrIr9Hyaf7gFbyl3JiQwCwU4D&#10;hppYKLcxkkjkzIaZCBzEOxjgSHI3w7Eag86G8ca+55W7I5OgvRuuzgQ0LKG6VBnHIoteR2cj5N5x&#10;1nh9zs5kwHI+ATZxB6LFkifOoTA2GEhqKeIQYvUfiakklYhppDNKAtH8YjGyFBvNilnONbBGJGZ1&#10;zBns+jWLBpzIY7CWi7osUPGFqI2gABGC1BTXE0x6zA67kknCq6wRhAWYoVAF2bhi0STMwH+XkcpM&#10;O9zYXqjizDDzxXbMDKzLxIzv8UPdTTiVFeNZD5a7yqDfp3Kp/UOIcjBKY2ahlzbN8gbFi39YvU4g&#10;jBlBEYCM3Bia0K1Q+7A0/aQdoZtkxNzNKBKmu9iw9ficnLEWfC4uYbrimfFjU/on8pAdbmaG8A/X&#10;E7PCGPYYLQSDZux4If/cLW5U37h0tjh8IF/CM2MLDqdVxMt0ziugSfjVv/5nM87vt90M3O0//3N/&#10;SnNnKQ6bJJTRNCjWT0dPojYuWhw1sywEFLCpza5AJCsbPx3XL/ouV7bDG5A8ETUX3FjwY11jtsIj&#10;EsdHQRuoYkX3qURZ/aI/E2ZDnUcSNdwx1WX+dPzCFZtEYpzyCuV3nFVVL6FzQZQS1ZPG4gzo1QNi&#10;uwCNoVBxBupZ9j9buCxVCcQQesCWSj2zahzZXFYbiuOSkeHXAkTt2nUfClIB3UKQ8FYKs4NjlUPL&#10;NJChYCuK7kikajHpwqyiAiu/KSpFiIWFK4hdb0Z0Y6k5SqFsXsn8g7p2tgJxQlkaKxfaNoBEQphj&#10;usW7gQE0TO2SqFTidiLtLJ/t7W4hyK/6y8H/ziLmC1aH79Spkto0xZberc5Y2eJ+LrsETzmXfoYy&#10;JsYh/QON0ja9aHXIGhReoW6mjlp5q9pldrBbs3BKI3piKJkZgOlLKDgzk7nSIzOHACTBFIaBx6wv&#10;zMP8g6Qb2AeSja5ziQDe1ITdhs4ItxalTfmhlR6A+Wu64yBxaO7LSkPYmtca6DQxtrpiH11U8BDe&#10;Rf4cKm9jko37YTDSpiXehD6aLpv0+h8iPPLDUjKibejVdI80cl3cqK4K/PCEiCaORwAUbPgsHut/&#10;fFokyJpGBpPcn7IUFfOIRqGRG1aLQNQg/W7o8F6v3DcQa5XAimvkoaIzmQxTfZZ2aS6ZJ3vObTiz&#10;ta0eizhj/mY+4xv5JFxuZhSITdbnk5VUNkCd8bf83d/zj0XRD/8tW+Hxj//mv/j7lO6pVg6QZwmR&#10;YvW1ELbwUMP/A4ehwg7J1U74P3KBqwyw2FzlRQeoKJ52c/X2Si0DFOFgfcV6rnn9gjbomyFNtyaM&#10;Cim4frXpU9Dx4dFTZfdJZxAJUuEMlalQJrFASXWt37y5Vr9xXarcaTrrvXz+9Pzi7TsEImcOustI&#10;5X+8+3BN0YT3b68VH4pxxeXltVF+RD6WBw8kDovEp+qJ/tTZoJs73yCQRyh78ECOnBAgwD7WJ+ct&#10;qhw6pCKBsxaoaayrGT1/LsoDKjqlQ8SRLGgIMSaLSF2YvaB8lJxiBo3PwVvLd2zBz+Btf8ejDeYY&#10;f6b9KjUBa/Ocm6Aoqo2kfXNYChgZi0o9oyyMLFe2sZBSrx7Yqkzx5lXMj6vck3JlJGxCE5NmqP3w&#10;BiOwqlN8VA6RSAE54o/EKy/EPjU8zQUYTO7AW/Fyh25L4uW9gseZ9rx1rG+1vygpvEzCjQLbyjRe&#10;gFzAtFgm5NZEIeyjS5gDyvW+trcouszWN0mhelflnehPAeqbN2+IA7R1CzUXUHKMhjJdQA+eTh1A&#10;mAeSxWuBiUDE8U/vPpIGWBqY19crhYRP8QJe8f3zixdMlGdA3/qhcudN37NxoVfOlR2tROurfFQ4&#10;dEQCJd6woGaNyQw3g3mg9CVDqlvM+1auLag8wegfni1PbQBJnFHzpB05E3WHSCcsSgAmt68NjuUA&#10;Kbtb4qkiUAHColsbiBUNBSvyu0Po7eeoKiyB29QxRFizKsc941FzMQjjUPEPV3wv0x/apVtJoj0m&#10;l8Drb7lWw7Sf3zn91LciPb0u5InrLbROZ09u6WqZ7gCZZVsXrdozbFENaSa/9xf+WoHX9/+sGbhT&#10;//j3/+yfErZjAmSuLVgVxADN8SKYslsYilGowEoIAL6YdNhS5Ppm8Vc7DU0JxtAaYNQ5dy77Yakr&#10;dmK752O5sq6KLGLo9lhIx1W+UgK+sMvD4KoL90OHUynNTT4999ugfLrsJIYCYMBF4G1p7mKd5AEQ&#10;n8vo6x3tAUGRQBRSV6gGfgAy8l3COC3NMy9F12AqSKTwD7k0qC/iCrU2YcVGI9uW6hQSOxRheUnc&#10;QmBZZgjddT8RcxaEcExz4ESLz3CtLIWlM7agffBKu9ImNvlusIwEyefaoBabzG9G+TqwIEOIripB&#10;eVWE3ETd2yVpt6Ktb/b8e7jigqpXb/kRnQErk9QaUF9rpze5IC3DGoMyNQi6tcS9LDdOlMCzQnIf&#10;DPWJ/EESy6VtSIu8pIlWKlapLS39VJyJL7ahU3Q3RPtwFnOYogDMd+kimR+vADPuZPJixgaovA1e&#10;mZwGxK2AIlEupaV4fjN1gKZ1PNU0Q+/Q5XaMEbKBHiZngO0qAShryYGT6CWlxLmFCOZccMGmvOXT&#10;tjXSYniWqaDPVmAsKuLTjluN/d4iS71yWAwYwyp7tP6SW8qrWjI/h9vJHJru6SjmQSXdt5brXALL&#10;Xo3ATKxeJbMUuKCaE9+84CpD8vCZTC9IvCy8l8FDBN+QNOSeHlnWkPMXy2dWbeVcQF6GMt2DFAHu&#10;El5QqJiJznwX3bB6rC+9jOVlFgcBKfXDFJOplgGqF+sIFrRh0xpdTwEibJghfQ9+3W/8HQs5vv+3&#10;ZuBO/eP/8i/9T4QFT7ANit4ihQngwR5nI1O3TjqETanKRoOjpKiRIfORWs5Qq8wrDd22X1rVJigu&#10;oiQMClCI7WuV4rNSXaMYYZGRloiN+nF1jdRux1hTPaHQm3e3Sn2QCCiCIAKj9Dz6HTl+R8qHxEbB&#10;rmrBPn8uzURF/S7xjpOQcOO4XnEeEgk/vL9WhSW9Dv27b9/bck+dXYZxK1cKpmQqn1xc6hspUWI1&#10;JaylvFDLxyJTBhXMknTqklR0PqIciGiAqtg6Tx4PNEQBiviM9iAXL9U5Vv/qXSgRQmQ6VTfcp9bZ&#10;59AwNuwgEupFZBa942ExWt/eyjp3IJ/Wmt4y4MqFdyHDpRfqVlzovhtheDzH/evcArLiuPSrVDXN&#10;79OHytsA8V1iko4g1AVgxt4iXTtBi7dTAC+6HTqc/V7m0N4YLSkbLtJuWTDdTeSccjzNE0Tw5JMS&#10;cInonabAjnm1pBL5tOwkVaSdOCczcpPnAB+SYr6h7ouhNuWK7uV5pWx3qvZqTZWeiCRiD53EDR25&#10;loZMxrvS30m5V+FgO+3IXkTWWYXU9WTxN7emdIs8W+SAkAePrpwZoUQHqpFTo4A6gIgdy5Bvdh1+&#10;gXJCcTbTM300PqIJAjCLhTAhTgvRIDVhhqhyVuMOZJ4Zv2bSzA8rnG6bauqr7q/m23a8rIt3nDCO&#10;zpP7H2DZ0l/DpSKj6B80VGskeUS4go7Aafx0fH5SVlS/x9oDBuRkhxS3wJkkXbtQZh2nqRf2w5iC&#10;wTtBQeoj0CXApRZKxAtEGvzUmJOWEmgYzr+H1HOcdREL9HhEYAgRZ9kp+C1IA8EdVIbYg9Cga9/L&#10;/ReNPw70jMd9RlI0gPrTv//f/qXv+cZuBjocYj8zsOnYXmNGXDsBhWwNjr1jUlUbV6Eoa8Eo7Wyi&#10;J82AonupCxv06JIlueWw0pIkkDYki0wnHEu6LW7wFRepYYjmltqb4ZHGBU2p8KS+PNQkW6q1x3Vf&#10;JHs5DYIMefFsc3aAr4WHIUmUM5fELelY9dhFQVxG0nnRbo0AsZDPXz/JHHVG1luUDyVjV6ndChNM&#10;1cKumBtDMDzGbspegvVQjBs9tozKP1Ev+fj4OMHyVSwV5oc+f5MkQi+k0LuStbe4vxygym9Y4RxV&#10;bCeE5GFlcilfTgHLClqQkU5rLBqT1tnO41c2CyV6VSGeFofnz5WcKLXCVUZWXXp1h5LxwHUhK0dE&#10;mpkKhYmU0A2Wb+Ks/NB4lZyml7J9LCPiaEyCawuDbKtXvbWjM3o2IIWWlkWz0isprx/NDiLSwU6L&#10;2NVtzeJF67WKMlZSPszWDx1Vr/VlWkljdtJgEa2iH/B4ngKp96b9Sj53JxjcHgc2otY8iKM3qfSK&#10;2JQUKWYC9g5oeaIluRY1eieP7lnS+yKAI9LV2CZeM8hDOhA0itKbeY7qUCAT6SQyxKrmG9Gn0Wni&#10;9YTY7DeiWTQ8cLpkzPZB2Z1hzl0xGE+fmnVV5qWEC7ID4KIuqieBFhpDij5UwqlUEVZ2VCIDSOiF&#10;s3y3V5vU4Avfv5N/hFJr9p3JH1mpeElmNsAx1njTjm22cmH/6i2cxjKI/1ptJcvJsnOumhmK7ETL&#10;YFljO83dLHyWf48qpIiLVc8VE5RVFQRhs5BybQM8xFmlLKj7jSLgIR4mYGrwvwDKiTdKUFTZiN2d&#10;YjWhy5viFTnccivovtSOi4snVOIKn4CeinNIT7nVaxIRRHiqy0FhkZEPwG5zEVBliRN5FXey41jd&#10;4cOeZ0eALCPGcgnoSNC1eduON/j1HNbo/rLuJs3HMyzehvs65V2xRHpVU0+gqgpgVlole12HllK0&#10;ZNG4+zhcUtoSPdtpKySa6TF7EohFDheh8RTuG0KhPNyVJumMyND09KalKtVqyEFBdelhagGCCesC&#10;LU0xdDBmqhdnuvRN3yryLl1bVwEOhD1jKtS3MxJTDhJOxsetl8lz9icv7pZVzgN3x990SKfvh+OX&#10;MKf5Vqxa+sljhpEYa99+RT6cJfaXmoySiHhheGkMSwg+yD4OPNACYv5zPXPksrgGEzBklhxyuDao&#10;ttPYXMnHjaSWPlcIQkiFc0Wpx8DHtT856PzqbOvuVkeO8RR8G1uYR2r+xwlR+Rs4KmIXrbI9hpn1&#10;sTZmCQMM1LfeLeESrsRtGk2/dGqUpkwpI2vr6pLnGqsmI+wxZx5iMi90cA7PUsRL/TJRAhaTzunu&#10;ZypUwdPTIThmdFKsHDCis/VurrtESkCKjMeQXk8h2r+eqHX6rf/ZX/WFc4vj17/b//GLP4+WSz44&#10;9otaOlMmIMC+DccQJhcPi6K/oXgGFeqnIsjTqRQ7gbhJLFGxUOFbJ0bUgkGVzIHMOJKiCKPt0aH0&#10;qKaFFzjvqThloy42c4e6CtVVJFG+XfWhuRXcKJ5TPmj9DumXASEOk9WD0KW/38lA4cIqxJI5c3AF&#10;+5HCzWDQZ0WVcFkzDtnMbGWwlze13EksfOAW5djrBbNQZ8qHiA6qYAMES7L5o8f0aVcUkUqH08nv&#10;xUuqsrvhOVMhuF+lRMCBxJJYanPssuhDWZCLMCxvuX7K3Ied93drWZtUZczAqt9CdFi1U5RtDUcF&#10;MVmjoVYu5J5eEwckUZ/Egl41N9Uf5nCJU0VoT/R1Ao7NodK6jmK9XvZUyU6t8thnsJtjBHPeF24J&#10;LFtOl2Hqcgc0EtQdl95L9I8zRhiZA+ZYOkNWjlWMcvgrRzdlI9ZyXAgxcHs2YjDnRAEJo+ncg8Tz&#10;Ot9F/1XcZ1LFbWNkONWy0s+HX8CGXU3YLjbMhymuBhvQFTAnPzWV/4lSwByEo6gGYWcJHj9Ww4pF&#10;LEueZ4e+uYKOxa0sfuEfYLkpynF95Hdu5qkJv8hMZWIMUT5rJAeVLzNgVGyGa23cxc4Yyl7XJt6s&#10;XDCbnzznAN42A+gR8TAl1z7mycXqyOcyxyv45LH9G/4HcA7SY1TNhZAExx9GoXPwm8mQowOSnAsq&#10;OUTU2R5gMQoqBoDUyjQM4KSilSohwH7lMF79FDuECEcJtg8f/tq/5/tCWAG32u7O//jFX6A4Xopf&#10;qcVk+5a98A6v6ix0A6AXGIinfJTCc92hoUujW4GxX5eV0b7tkECjB6KldJ8NxwjnNvpXsgSnVHxX&#10;7s1w3B/AHQNNOctZ50Rx+sLAP7B1lItbJ7mhWMrA2TEHT9MIlWcO83C1CcN/wY1FTDtUTdbN0Xiu&#10;LlvELvq14wupFSUvvYQdxGHV+pX/WqmDj1R0Ut9PkIJt20jK9AWVrS5fwJYcsAq/MFVEGsKJwl9E&#10;LARjjBTtgdxwau15OgufizRAaEKhoITxQzookZqD1NFYjEGXlWBb0Y+xE8qfVRpbkhT8qvY1WHA2&#10;NTI/gJMYfbMM1qDMEZ10YdKf7BbVByPFkuQMzNGW6CHCkayt+YjnmvvQJ5B+iJgkswaL6lm0sNHH&#10;6wQ9MH2ikhLCqGliDYU/OK39yd4Pn4U626hE15OU44Bk4B9J/rN7brPevCQh1sgnGkZetRz9KGV4&#10;+nWKY0RCpxPi4egomJSDDphxl3kHzKsorx8a6mmsSUixPwzdH+7jlIUscQFcdvy+/mf95KogIdMm&#10;gMVUGJbrqXjJymgJ6TfWASEea0A/8FO/ICEaxxdw6af4S3Q6ZypXqKbX7M2hTc0Siisv/gFUxd9A&#10;GTIVqWHlS9qPQJOnVoRb4N4kIDzKlo7kky/w87CcYOSyAWTx2DIVFQLMhJcTuhOtAxhjp2yGAWzp&#10;HIiP8qYEjcxAIh8zHlAG/m0DJ2Hlj/6Pf/B3/drf+D0L8Wp5u5N//OVf/FMuKkW0eyBtKQAskPPv&#10;XA7ImRqNCYhAtM8Q/3BPI6hzZEDWW+ST3Xgx3P/LaBWBC8KjvxLYnuMoMu4CgdeucMOPwgsOcuHy&#10;hdZoo1K6BDlRSh2QuKpgCgGsy8ZB+Vx1JBW6CLKHe1klMgra0ONRNtoZfxHW4mm0BQHbaUwmtr6A&#10;9WT+EVYkixBZHfIE2Ldx9pj43bOnF5euiiD+4UImKmkldyIFS5xfHeXD8lgKd2g2LaP57gvFM3mF&#10;SNvCgVqtcwzM9xkJdI5gWZJdXRmOtMhEi6imOIn4DPEzqjr6BAFZG3job6rwkoueYRO6Cu2hcJG7&#10;tYsTmotA+aG8xCwLDXlDXlGVbzeTKU+KeQTPCkY1POsKKtWZCSPIFBk4CopMLLLluJ4UvuD1K8ob&#10;eAsVZj7G2kJbJJh62Ot9KfGmDbdtBFlrxAzX2YtmiZ4Gz6KFeGtbrocGueEZDDFDo5KmV411w7gE&#10;3Wr/eUhj8w+kMbmsrGasNwtGsIIZf4y7pmXOH6kp9JFQWI95Q5waaaIWRfcVXWz66I0zc1Vd7t/s&#10;FmKJ5aRcKB1gCi4wjFwVhMMM6NmQnleX1j0bYoNCgV7t2z9CwQJqYA/9wy/HFv7hJSidVvt6KWrc&#10;mDXH7OmneyuNE+iLMoFeE25tIwEdcm3fML2CI9oinAMOmqOca7xTzKt/wMAQfSgvqHu7cA6FdnT4&#10;1/yG72thZWLY7uYff+YXRBXwNAG+9FljfsM2PMvRPyb/4Fc+WhLaw2YBIAKmiRbnWy9v6doZoABp&#10;IfNyXQMDqZF1cw3/iE5tSiZnvIN73SQK6QC5hlqzotEYleQVd99rJC/bNqicEiNCzGvEkKF/WPgE&#10;imwgtTmtHo9hKigJ86x9m/FdRt1YgQ0ESzF111E7kIQII5d+Id8ATOXi8jmpyTJeyQpvH20KOmqX&#10;NzZFrQ/yk2aayBZYCxzLghQzT4BYkYmFzYW6y+EfrAutCYZH0M4DIKSpEmLXoQMjMuGl6uXk/ljH&#10;wmoDaWuaE7pqdV+UlijYBK/kOXYFUCnShi5zXlQU6AXFLRS/j80KxwNSodPrjPOgvROIbQpijOgT&#10;1HJ0lmUYiDtYWmsIOSsZ3TevTlDLY+3bLX6C3saVJGbWPDhYF1psBmIK6rOjLVn/iG1tLY0DgtF4&#10;kUAIpbKoS3d2jy3n8x4VRY3XCr3Ox2x0siZUepkdGxbHDF20jIwEBGQ6sJR5YSE9wopuYrU3jQG5&#10;geZ91tVrs28emFl8wYQPvxU2Y1Ll/UqBkNytAab4rPOKQlJLXsz9C64szwFdLHYQWj+WJU/15InR&#10;S2F+jgG0sabBDNiHKFvvocgKAYUHIF0GIuAucqSjqjyl7CcoqkoJlKAAc3acNIJETZrrHLidF/X4&#10;7K1kgg3f5mGZxih/loPJDBFQYr8Cz7Ezmm7VTJrW0akHeVQD0+D/ll//23rav9+5k3/8FfOPLPnD&#10;jymtakkinsAweIDekqq19FTCMibYLpLqJMTFlTUo8Fhm20A6bMFX+EaSfQicdfqbTqVxE3G6VhRi&#10;XIJ1YUfCge64ScDK2gZS/9Nniq/Ulc5PFv+IxktjNjwWJsc6ZNGDkuCAsv4gxJGPvTXJyzOnTG3o&#10;6F/R5Z32BXogKpkDEGelMFx9nJpNfw/SFuxMlQP4ktKKNsVAYRwhaDuM1Y5YDPwpwZkEAggvk1sx&#10;C55oV9KwBBszPOjUElgbPIq/RqNbBMJWldpYHdDOOBQ0cRyl7WNFWUqsZ5g0lYvrI+PMOSb5Fr5T&#10;1dGWgbwLqhik2Rna0BIHujxUvWEFcRJWZV5geFhMtHlcMoxtvpG/XfUoMxOlefAIrA3Uhi2FwguB&#10;4S/FiZuaWhXJ+5u9ldheFNm0BEJitmWF07Tf29KVixOH0kLyLFrYVeeSw3A6eEgsn0XZzLn04iR/&#10;mIdm5tfE8ndsb2YTpp4OyFpsu2TwcJtNx4CjUAOm1g326zo0Rbqa8XMv+LT5sy9X4Bt8WPMIctpx&#10;pNuIo5QXy0bAchwBQ7bDOTQFBhh+tQyb2hNd1YxGQ0hkYNbCuqKOV7LnYgBl/OG1bVhb9gOH6fP+&#10;3M/1HbGCWgAxZ2LJ1A1BE8u+GIotCqYmJjSZnPAByZeoLOYQoRjhzR4/ZgYdQRCKI8R9G0GucGZw&#10;KZZW0QfsELC6WOx8c5GkGHJh/ja96RqFcP+av/t7/rHxzWXlOOKkf/Kf/6csrYg3qz8rjTocJ+4Y&#10;aktOZJ4DAgQoYCh0lUNYgZxRFjECMS65BLVkdRH5STZ2kp9SyFPL4eGV2liwwT9QXZyHob+V5kvw&#10;XEA5Tl07znUJrTzUE1C1a0Skv/r65Vc/eHrxHFFX5oKPD26wmIiGKykE2FVim0o2yh9DKoLrjb+9&#10;fqMWd+SXCChIPtATqWKCsAQtjI2esVmfAePIA7dg7uAoh75AJW35eKzoIJc7VOaHwodcjB2gOz+z&#10;vEpMCCY1NnckPD8PUQ+yrfo+tHUKpWeCE/JoA+AD+v5Z3oyhywoQY6v+o9bNl3AeV6vZeyVPhFvo&#10;z1R2cVZmbVlM4k69EDkz31nmPp4L+tdIrxYv4sci2E2vZzAIwlv0NO3AU2LlgztUy3evd/ECnaqh&#10;8mGckGVHClu6Z+XtwnE0PgDW71VcUY0qcHKWjYLbLgNdqhtkeI57CGFI9utWty1P0WD6/r7C8gQX&#10;PlAvbynCqvavL2BbErG/ZapMhgVHxPbwuN4qT4RKWJHltXT6kGr0UUU91S1AhErmIVdBUIsTQoOY&#10;H5a8NPVzwZIF+DCzzJh7ODnPNpvbD/BT+NRau5s317inxcTev9M/aLoy3KquqE7BX0wggyCdeFZx&#10;Qqe/WCZxMTkjc+YfCm4anJbphgST8MgfpcTgN9AKadkUvJ5eZAFLKxtlXA3MGDwqMFoCZU4IoDl6&#10;2jEK0ul4MfuNmF5+tZ3w44eba2k48CHnbZCEa2ehM1rZoswiwVhlOX+ilDIK4QWhkkNWZ3oOqxBd&#10;jCK677t38mIhFpnaWM8iFQmYUReGZ08uXjxXdAyg+ODD7/pT/35u9f3mmb9jyxoTASsIrGJIZWBd&#10;xIXFo9NLgtUBYts6KUMmxYWq3c+eXapqqpwTWh0M50q9i4IIdBSOCU15kGNVfJel2OKlR9119JYq&#10;KbxVSJf4ipPZ4WTJOkuIsGBFH2GCq4S4eJ7lULtwoC8O/faDkvfBq2e8FmAMrUWPIFuZFkaoc4nq&#10;dCLLOoFuHxLs5KaX2epWsZqO7HRgfvKZyp3DMKzqgxk28Se0mLh1b9Z2SE6ibMZb7GklmI5FwUxP&#10;bCasrYzf3i8ps+hy4kfiF0b193Lst8rHtjLUnz6vL+mdREPuPpXEbdzrGfOOtVUHnkKQ7Nbwt8yH&#10;xHHa1unOP3i8iVLzNNJ2yX8qo9Chz467CiVapMoSpSbCSSfOO8HL4h5E3CpW8zyLS2Khykj88Wl1&#10;0CmqhPqmolVbwzJhh2/EX+XLsdxA0hIeLwcG00Ed8IeHcnPXRKTko8RYup+Rp6g6bHIXCfotVEmW&#10;lryi0F5dTVobKo8zG6yGmNk6yx+9mo2iGys0kcRtZ7uErQKx9le1EdISdV7BnZkIN3YMMbo9pDaO&#10;vzBTS32WRIZRy3y3ZpFHmDnZzIrxEHWvIj7QH+IBF0I7rxReGydlUKkhL/Np23XVZCE5Cowok7Yb&#10;ulAFTkqqwxlZpryoAEbhlNfXajHHZNpPaeUyWvOSUAFECjUQjKd8YJogxtPZGG07CiDEgOGCNl+k&#10;XgyRmCl9EmOxK2fAuZhewxCIVmHUznj9fhszcB//WHJlYnZi/3Zlm0W/UuWGuxl1XCgTmunoa4fQ&#10;urw25n5XgnMmCcb8+iiuS0TdwT5B9CCMhVa0Amd7fFTm79UblT4Rg5Ds5HDIBRxQDUs3ocWLjRXd&#10;qdRFeAeR/fl1g2/jm3lkcSxwBWovJ2rJNTDIjVtKvKLaDoYk6JFpi7vGdTqkqV4+oWSQqiCPO5zb&#10;E7ts0BlMS2eR0SZvbiTsg5zMrMwDZYaa794X7ghiJ9bFXHOCVm5mMe7ROF/2nchra6ubmAqHRuTt&#10;5nf/OXhSPbbvmWtzeXaKz/nE+S7JbsvWY+t3rAHAjbZhzF/7lTdaZltch6D3yJvqeTi4UFxNWXJ2&#10;JXhak3xWMO+6SdRPwstFuAQTEsaQN0qmiV7QhZclayg0kNQSDD/8aYbvulagGL7GAgxXoFvTYn6H&#10;OYYgYGKGzGeQReILFvBEDid+wXXLTFLhQtFWo9Su+oBaEcs0xY2M4rEmQiKPQYgjkc39K3lBC4Cs&#10;m5jzmbIXcXf9ZpgoaVWgDvq87xABx66fMHcGK3ZKkQu6l7okkfkkI36rckdl5Wtmmcj2xarsZrMN&#10;VgclS6q+BSVbYHiVaRTxbkIjqL3mTdMNsak0qWTSQC/MaXCjiASl33PK4n2/9QzcyT9CWAHKCvjw&#10;Wpe31DIeTr/iJb5dUB2KaSt/Bfu7mkLKlaMa0pCSLA2XQRfzQB2hyhaZgJbCrO7aWWmbGK2JaAul&#10;uosU7CuTgk2xITUm9zGP2ORKM90Ub3NlBgGSkxYLdFwWzUWHEn0fh6GVkyE3GS9irS7VHqbJNZb3&#10;bJnRi5KFROsOZVVfqkwTlqvIQRbDdYKLdtgQr00umbWFAjfRbCrZzOwuZlBWi3CdwUWOzz/mDU2d&#10;j587T56EYzKDHW/IJf3c9WvVm5rMwKpgb8W0eip6SmrHuX6TteRBGUmzrsk8JoeYDK+v2j0rYW/z&#10;NZuR5+COeuqIiLUlZqcbQsQdFuIN35sj7py6iCNOXCaJeNlUIExqOAmRynykdr+dcmS6SiN5IC+Z&#10;LpN9FbQxxEWFzxYEdIB5ynTEZWNjn1V2ir9YFcDo22dic4o+ZGFvMyWV2MHVS22KqGTrVWB7k28C&#10;6lOgiYhT/GPkGzY8Z/Zansv5rZQ00eGeyIZ+OcUQrB5bYTA536/bsdvF5Fqi7TUqgjG0eYwNFB9K&#10;hv8m1uhPp9YvQFtwpSeRhS5Dn+eK2qiaWDO3YiFUPrpRDc03r19LjP3tf/N/4nv+8Wn+gamET8il&#10;9WB/27bgb1oia6Hj6stykwJAtIIyhJWGbW+bs+xEbpG6MGQ9eKzGQjdyc6huFlBcrQNDyEkZkZci&#10;sbblzI5mzLYk9BTcsh/ZNpNgWkpdMyCr8CCFg8EIEhP+u0tMSN5ClQPxPxAZyry0+Jhh1vZIqpIb&#10;gOgxCaghzYMCf0roUKl21UykL8WSQ4lew6PKzNTU6YjtNjv6lVfIwHph8tSi9WZLWG29Jac3WxuS&#10;oUshHKVDtCFos0FljTKeLFbcDMf0escemk+s4bHiy4aWoReJj77lewZOuLcJ9kqwH8yq2UzR4qGC&#10;tK7QPyHHH9qXNnJvNS+fbJo4B3VlOA5bWFYv34dg4Zi2Csxtxy/zhQGfqsn+rOXXrslb6tCbBId5&#10;0CRAQROk0ZNEKq8bodr+P4SVffqIPVINSYr26DbvbxVUJ7uWTEyYd5UlhKhM1rplcIUN8gF1LAch&#10;BxO0RG1eQoXMTvgwGoxTFPpNj+iVpi1qmB4s0OIYBL0MFoxwCcgcVsxj+eLXVHAJNH25iEA224sm&#10;0w0MV4L9+KGXN+s1AXtbPlEBqyOZ0U1lcfcx0WgVH5O9WqzFgicwpHHHapWwrljEdBCfEx2F8HdQ&#10;acIEaTVDhUJUDaFMhREkGfv1ss711ETJQEEFZXERMWMbtbWDLLgqfcmF9U7lmK8wpP9j/7n/5Pcs&#10;JDNwZ/zVX/p3fsEkFb6hlbbmqMUieJHj9nbIEY6ZlKLcq1OwYcR5xXZpGDhsfK0YWDRo/N4uB+RQ&#10;SoggbTXINSRlnZ62Nx9oayvVgVzEclskagT665hWR/w4kAPghRQiDKIEE5DuBBUBU8ZNfHdUctwf&#10;csMoyxCJTW7GWIX1I5EZoIQH3UEwUVHSflFyin+yvm2iTNGLVO24qBgwqAWJ5ZALJaAQbYSxPjUw&#10;8gIg1eATxc9i/g59TK06b7Bux7QmjQ5t30zE7LE81OyX5cGPcHSUfQ2bNb9JbbOoifJuX3GwTYbR&#10;VGDHRZZ8WgIp7gmVM2HjiskjE1YWaTLGvTaQcGSdu9zARIVuvGEpBLlh7r7Nz+a1KLuZnjF/ziTm&#10;2vr2kTC9fiOPatGEtVNyBsuViAAiOwyU6WtLJrNcX6mSgoXE7bsJF6Y2KE/2TVOrwaHmFmCAOIgg&#10;i2keS93A+Nx0PpUTrS1bnCkF1sBqnzIwEOpuY7KjuXwWgjsgZP+As93B1eAfFckIsFq6RjoyuTi8&#10;l8sVdh0D6OhIVirrqP/RDUqFUPKTwdjjMmIsyxn1HXAuNtcH4p1MwwuvJQsjVx4phVa8SCv+yTMu&#10;2V8NRAmseSvrBJKr1SL9n3iRLIf2VnmVUn89khpiwbxxtBhYGajtzcVUjumL5SibHyIn4oJTLHll&#10;R2oxZsm2wmUDjsAxT2GBSIp9/Kv/nn/gexZyH//4K7/4f+Nne5ljdoxvLLiXIxLHPd+Z+BA2f5hu&#10;X+JVYYUAf0z3TmFNtIRqNuCzYh1lz5JkLwf59Y2cHLJTOQLLtU7hPqHexOdLjLQhg0hYhChHbxvd&#10;EGXEXcxUVGhBMSaITE53Q3xLIRshL353187iQx4scBFaANlybLg16KSbYB8IoMgHCljFkIF/T9X9&#10;XCPBNd4xZMh84UpNlkipDEj7EHs944RlWow2i3CZ0GY+i+xG4y73f1SJyNVOhigCCkot4DUFqW52&#10;UQKJ98QQUmG1vmMMA5yJ1RkpILq9qVdl53Eoq7fuv6hYWLUtK0awBFvziRzBr7G8u96MXyVZIAUO&#10;ztquMGVTukTVZdVSm9jk0+9Sq4lgERIWvl4BxKbJWfGwoq6cUe+TUOKQYGdvM7g6069nG5BnPuSy&#10;hsrg7T1NgOjGoTUoKjkZCSA/Ah5CY71OyCuse6bSQ49242hkG2DAF6vxAin4esUMxzdtpZ7BWNxa&#10;pRCwnaBZ3FLnxQIy2CMUYq64K8KBNePwl4RWsOCJiuBS4tTz5qHBmVcuZE4y26yjZ9FMwQw+zNkx&#10;5pkHQtYt/hn2rQSU3ht3fOLHFGFsn79rBjC9cfmYeZq/pSAWeb1s0uM9ZAAtsYZO9aPLhjOxRFXE&#10;WZG1go6L+8OArNeRTVXQuAVAG1cg9VkGQsyJN6uULmtpBDQuzmFQM6hXsQHMh6FlgUVpgY5s8NGE&#10;un8k9pyw9Qe/5r/9277nH5mp05sBiY3ARHvrCnCWRXaJn5HWKmApl5j+hiLaL2h/OES7umHibJSm&#10;LxlFP7k+o6JnCeOgQRF+KtJAUrfRQjljACBUTh7iKwGE8r1K5xbBRsrAoIxyK/YjEQb5heJb11Vz&#10;W38rVPfdtXwpDt9yShGwboxx9OA04GjYiftGIVpbYrcqhsdF6/BhElJI5TX6KAnQQUW3o3M1QBX+&#10;U5VZ2ueRC7LZzUroW8L2mOeS1DxvPfnOvl6+E01EAByCUCbaDn8LgWDOk0zfW9/Qb1zb9s6meMcn&#10;r9U/uFcpAY5gW48rLSfi3nYrO5DZ7CtY+7C4XJht+a5slFl/YsUZk2AAYDv9IhIaSpw9eOse3u6o&#10;DYrt+o19rczisebtN4Fe9Wd03JeNfwgzFLdJE5dngsiYy8QRZeeiKKSdH+3q5x7OOxUoKJtUAabU&#10;J5AcRIwalUD0UbAW5Q/VFY1ifjKlKFIrbuQyI3vCUs1w05wm9kY+WTNb8W46AnE3B7PvGvuYHS3a&#10;sTBmtUDDAx3MzKfxsGdP8O8GYhXWPL0aOT+PjpyeeJbez5+5BFKc0CkXirG7QsiKgzMzX45Tp5jk&#10;nnFPRqeJ8sFLLSU+WLyNIZLLGsyqiqgxLX9SV9IoxppYQWzCslzp4/LuhC7c0OsgwqabBHSsTVVd&#10;Ok05v6ijd+Z//Pwf+qdgC96gyGtD9KQeNeuqfoL6Tvgk0YxFv6CWy1eBnYoIPykWbxU7jwbizDgc&#10;3TIl0mLh+ur2+lq6TLbkzaUfGfm5QAr7gfV4wCTgW1JQZ7cPMnfh/HBU6MLbc6G3nSmUcU6MMZKO&#10;ybKgUnG/5V9RY0KBpno8iJ1go1NvPfQg9CXnYgWC+VUq69kzCrMTGnKmmHB5z2W8kgNE1ICqiGr+&#10;RIXyF+o6QiclimoA1mGC9JcIXgbQ18Ru+GY+yWSSRQ+zLLw1QcM66xoRmAS9gZAk963K9r5hY5EN&#10;46HOteVF5AbMEzdM8Gq6jkBtJV+uc04hg5zJVfrX96lgIaAlPZFM5vpBOkcCgcWI3MwhTxvFt5bB&#10;ArXOR9R/SzY9ntxQL56J1J+LrGA8yXv6yRWPx5m+JE/V0DJvkkLdf6KSEtBNa66q4YRjtX2mN/SA&#10;h66baXiVI1ViThTJZ4/OufQj2RJ6QcJAySLQnuAq9d8qRBvKS7L0Y5lmZKO5QlL6oGBThiGytZAr&#10;0hIg53a/iAgolI9li3fmlMV4W5jMbaMNbDGEko6xavEgaUipKkIzGwU3JfFIN3AhIFUyv1U4CnYc&#10;58DyOBJdNFdc5AIIYe0Prm8+qBsKCYgGZpp3PVa+BJYmDdOOCQn65xOimg74JpuskKWMXSIIrl+D&#10;ldnAzbVZf7LQEBS0BNIcJbfVrGbtclFOYHGV/oIV3SbfrLRjZKw1LjK1suN1jiIZ9Hb0H8S8KLvK&#10;e+XsaBrVfVrjFH3TUVknCdInHu7j5XOx/oe/+8/8B3n6l7zdqX+Yn6NbL02i1rhXS+vS4gDLvMJF&#10;hMziComV0gZPMPcRGTdOZrGT04vpUfagxWysZ3tbkb4J0TBtRb7DLyq48D1M9BYgGm0cuGVvS0V0&#10;uHw7rUfIMGcQaV4LDlp35d2Mgg0BJkLiPUU66jimY3QgUMVFAaU/EcHvjHcqh8sOTsKghFBiOZLp&#10;TlyHR27bFSPf6Hsww1umNTt9pLGiCJkt3bp5mIRbyrqVoc0OdVkyHJPugAlhw6vgdus9+Wkg+aG2&#10;4vH0ORtyb3sQ377/DnnWTwdwlUIG9bIrsDX3GwE/MZExMHP92k4NoEa4kZqmOrF5Ray2lNrv0set&#10;IjBLAK3ZMzNGvKbFZ2w+Sklx0nLicimcVwoK5hkq1mA+9UJgDkd3SAdtoipiQjS4uqZ9VGUsmqpz&#10;I0HkoTr5PnupyjZ0QZEAAvRII8lHkb/JJKLmvugdSapJyEUvEVRLWSFrRo/F/OQuBStwNmaY5AqF&#10;eegtsasSPo/mbjroMAYqIqg4Na5pxD7fRC+PsziuzLEBv1FQ3BiqxfwGV6Zxnd/CTRjipBV9yyzE&#10;bmmy2M2zczLczltfu9kDFseNTrPfIkgsIWAlnJlquIJEghqy0cyGRC53wXIAggQKCSmSOuVRh7sD&#10;j+R7wWWdK5YY6H/4b/6P74D/C/zzTv/5f/Cn/+0EQqfAiKmsq9ZYaPJSqI6eQ2ICwktphdcrZNuu&#10;Bay2WKJunPvN35YyibJ4e3VzfUV5EgKrxGFWUg+6gXM8UjTJJSrQsMlgcr0j7VSWkuQ8eyJt1Lf5&#10;N4EZwgwCx139l6gtuTzVjIxseeeY2H1tn6Y89fbK2LYbTdlxGmq+p2/DmWP0+df9ASm6fvZYNXSV&#10;Z/7sUo1o+WCQPXf/KLwdwj/kZ7I95D90sItD8e0miX3WLhpvG4ItqsfRELXi24HJNIw94BaoXK3H&#10;uAhjcJsH2qF+B2UPgd6xzJJ7F/neqy87Ih6pIi6itYVwxzmRyzUAFAAGuRK4PLjwkrJihcLHZj1E&#10;1WI/OTSfnj8zdWUPAdXLAcB81jg8hx7Hmkm7k5Yv3XfJg3GTWBqxZ8Bn2GPqCC6kf4RSJg2S7dex&#10;owGBwj0kbJEDWMzeuW1M9tYH3aLY0Q/6VWZacR/V8dfHhWgzRGi9bYj5hh7b7v9BFzNAyDtxH4g2&#10;UHN8E3qp8pFA/akD4ps4582pJG7a8hAxB4sQJTwZiG1vNjbZDup0cvOdOLOQ0XigpbMKp8cHqVR2&#10;DHJ6L91DD8C/4jbmdFhGF1wCi5c8kw66jQjvHOGTs/0Y+9Tgh4znkcIybxxZg5W6fvI1mlvn9BnN&#10;E22WWkmrG5SNn76fnSb29lgydLmtuG8wcru0DGTEpW9YO/trogJ7HvIJiXMojf0fuF6Bh/KFQMlc&#10;NeK/9N/50msp3sk//uL/9U9CcqGursDqrjBWBmzxqJKgwGCZFZeqjqSv9rRuWE/4lJzs7hAloyKM&#10;RitKTun161evFFHtFqFvydhNqV05P+z4BhwePZRJKAKgZTqX9glFKheGY+CN1TlsW7uVVvMPNxzV&#10;o8WiaISJYQGIJmowLJGEdqSUjiAqkqRDRn+zBvcnp3MHyWP+qPWTWhvJcuXu38JN9f+Qn0P12emn&#10;ZGqHL534K/bDEGKwSUQYrkXjWctNTT45f8XpmrJCfO3l3HSUJrfcNqUYopc49sxUsvzQOxYyKfT8&#10;KZWMWiS867Sjux0c6BHOW3lZUNp88yK1zT8WY4i72xQtJo1FhZp/FF8058uDIp+uP4vObvzGbzPH&#10;l6ti3/d+votRxSTuhapTMoTwSK+D3c3AGZ5V3z3ZpgizNjmitYRpkkVgVu7oXUdDGAh0KzLYbcIP&#10;70AB1+zHupkakPHBJBaL3KbEQsAt8D+b8AUNozdogu3MMEPGt/dAUfP4NtSeXe6WJ48UyPH87FIx&#10;5oLlBA+Ye/BmhKjYVgtvisYCGyq/svVz6/O2D+tVMAGZfzBs0inSc9H5wjWr5XhoWMqKblzcMJ8Y&#10;ObPrBXWez9ijpj8yhVfTsLCRpbWQ+dBtnzqbntoReZWoDgmuASQzULNuJGLmLloMwcFsCeRwKTOX&#10;EuX8MA9uLVWQuCEt1K/7TT+7Q4ov7c877Vc3V3JYyGkhGT1RehSPCudYC5nI9AihXb8IHQV5zRlS&#10;7g6JLTjmYGi1uIuLkaB5VD0SXSvR7IF+F/eA12CxooMQAZEp6k0rMbyJVA2RpEB7Q2sKLuUaQ21G&#10;guBAiS2nkuhZ/jhORGMgCsvaUpns8yINmpZAuUNyxTE9YH3gQ8iHvs8vninP4/xSvnE+T6V8XDxS&#10;VXZ1FDy/0K9iJRkqhgzXjsS0pT9dlsNxBKi+xgYsDZ4kf2ZPt45Ut6MW2PUWttGKQ+p5xLaQvMV4&#10;TSA+zvm1eePgY9Z59KmKIxRf6U/yVNLM8dQHw5xrkpctCMsHn0QYpzZJSmEgxSfi2S2hUnSkKpf0&#10;5SiGULAuf8JN9Gs94nBgPcg1MJxGsijq/ikEzzy732ISXJxC4CR559+gDRbDTX0ZMw3nLbY9NgcN&#10;2C5C7DqE6LacQ7dBslZZU+sdUj+1Kf+HxEEWQQTSPzx+SFttgxJ6x2rth8CLeiEeiJbwSBYth4I/&#10;YUefi6dP1Nr3UpzmwcdneFcePPnwQBI4DnYF46pHuvalnX/4qAnSmtk0L2cMEWAYuGytSqK77PQC&#10;yucIONKOmSMWRm8kee7De4rvx69uBzt8GyNw4o1s47WCb6cR8liwAzOaHrG2+KLCJ3qbDOMESbWJ&#10;1X6XqpdiX/8DsqnkO3R35NSnSYIOVD75AP7ERFzFNK1P9SeGT3MFiv76Y6u2LwxJqdv6peN5ghsy&#10;Jdg8Eo5iGdmBo1ZCQjJkyKISD/6qh7KnUNTii9/u5B+pZ2PIKU9jSC2AYrPr3F8ELiKLII04boU8&#10;UVPE5Ua0hnaGEB8lL66YB2KIMqecqdsCRXiAhTHQDyhB57DS7vLs/qZreoSLWM9THA1wt6iDWOpw&#10;YKccim244soRcK8So2Y53nJPbctVgS0sGZGpchFLlPgBRIQ2Hucxb4t5rMpIvE6oCC+yCh3Op0cc&#10;y+Pm1kcmTO4uDMGCtK1AIShdJ83hJTL0+7uvbZnrGMk9Y1vw1clxHuNIWFrftu1mfQSKvLYQ63Hn&#10;2q/BLHcItH6NxHQ/i7lt/Wd2jm+Yh2ZsmcycthsMfH2dlptkpPCgtZP9uhU8ssqL0c2FLr50qtWF&#10;PKL8KK43T/MSxzOF/LkSgcMFRhpjvAumWxoiKKBALJUwQEwhuRCPiNrFPJPKcG7HGmVOKHZCXWJV&#10;o8VoKyoYNwn+DH/0Jx9VEHM2iShq/lSUl+7sngP2bTheXlQzdTngdM7Eil/EUd7dQHDTR4MXJfcM&#10;Q2tmIDECO9dFALsXca5mVqSOLLuX/hQyX1wUEw7zzkOh7weAcMCocp/F7Fl0jFtmORN48mdityJm&#10;zV+3B5XRWEJqKaTaSfCC+ZYTCuxdJWHzw4ef/c/8R4+x44s6cif/iOS74rOd8J0JdBM6LwBcOQS3&#10;CpHZW069dfL9X8tE9fbqjcR/SwwoIkSwuI6p6pEI7lCYARMFYsGqBCVp/Z1c60goYST5rPDZEF8N&#10;oNytDZ0Bo8C0UFSWsjAJE4yKSlwn8zpNiZqORw9YN3fksdCNGiiKIQuO6H4emaRK6SeSmEg7l50N&#10;7yJyJj3Az0Q+LMfEYmMQJ+cwBU+qCtYOu4IGTf6ancRKE2zg1+U8132WMdsc5dBtHiDue4aG9vv2&#10;rzuOMohyoeVkCb0/hxq5/n5esrttI1gf7/HkyKTvk7vPCzMb2YYhawVZ+PicgWZyTIIF25Jt40t3&#10;WUZnABAuDdGGU/CNHx4OYONgJTCYGmNQBYoI0GBTFJ/MOypIgq9ZTAEYXqbIxcO4RXiVIeXs4vLs&#10;8lK+9EtptTKGOq1JIX72WySw7+z8+fnZi/MzRfVdxFr6kNhfn+l5t5aQj4Pin+pXfXDLhxXJymS3&#10;If6ZsBy3gomdTjdw7lKlQXIk7pAFPOmXVuviWehV02nCd5mgt+Dg5NQcfcKi8imwX7fBy7+IuUsA&#10;FLFwiOTCRcO+UWn7RLnMx6TAZgkq5mFdmNgXVOCd/KxwC1KT4TSCBMXLoHkQQeE6fECIOHXyz9F9&#10;H3AyCTjWRcqLDmVQUN0//Df9x74ohrF72Tv5B5o3ERpEixPC6HoGdnfZQecwHxX04KNAROWNq2rZ&#10;zTWZFlIvFM2tSEclXahgOEYv1jNWGhFi2cSulWZOFSwlDlIbm/AoUlJNGiXfSZYiJp74rs3/sRgD&#10;8RgAHBazUBvT3HT+KRJpianCNmSwMlXmp8KD5ItgyeQOmRH+dt2sbMUXLf0Q4ssryt+euD5SU7Fg&#10;uN6ROEKqZeD1s5l4FXi3Fdaf2NhQXdzPlR7pJi4HEVOLXxp8/YYJQcFZuElzepWOHplsIDaHNm8Z&#10;f1JVZOMEGUh/RxRogWDHXe5nLXdxmnE8kx30Zmk8WkHQemgEEXuQi6bkNAYdwwYyipcmtS/bUsp+&#10;fvWFm34cgthseNLB8NqesV73PD30PepsKSS2aNGzxK1c7OS1JwM7ahIzOCi4dTcCley7oYrSI4U8&#10;yWqF57tEAasgVThgGWNxmSk5SGzj/IXYR+pvmsNxz1jhtH+OEnL5/Pz55bnCtc7FQmSGEhc5f/RY&#10;xigF5Cp/6qkMXKp3jznr/blMYYrjcpYJlRkZCaG76cKsCSDdMZzpMZmuMBWzBBiM8y3s/8fybxmK&#10;NMnUOI43Ptnn9D5BUyGaUeZmiYvBwpZmWvU8BqEULHER5tgraz8zn/QvFSu0PGlwMU3wfQIn8X6l&#10;YkEwNbboCLKrxFFsUGUOtYnVsc7UCnbBXaoIKMSTtP6Ux5d3l0Qu58WTweOQfxuBicvytamORYET&#10;hmVWl5S2GUUS+PqCtjvzP/7o7/ldLJjDbKisDql1KVAtHvTV7nRH5rImlve1/AoVl9fk3dX1hXLo&#10;1FgJGZ94KC2VNA8JdNS2efVa3wnLM628ffXqlf13pnl+ijnHo+fnwhrlWinenLIGkA0/jmBEsI0C&#10;CZgpV/qCSLmDUSjSm7ruBNnf3nITByAKc8IvYIQPHzqvRRWfSV10Bc48/4GcHdKseFk3PpJ5QB2p&#10;1M/8VjeRsPj1y/Ovvnr6/OLphT5yp2O7TshpREsn4ZYCblK3adxkYmsEtulFnWkapzP11qFeeE4d&#10;ZhpIhAnZTtJ0Nsc1h33QU5GMf2Sk3k/EUfJJFIdmJPSiOxfHstqm6TfvzM4OD/qIZOTg7WZv9LRq&#10;5OG763LCnnUc4Q7r/faymR+vv/8fznBIML16XPcGMKtvcwuReN0kfEVgKBoDQ9LyZWZa58hQtRYJ&#10;ACV8I2YTvxNTEb15aZTbfCKWkxUPdCch6f0H0Vmq7ugpVMtJ4B79JQT/ynzTjmSUVEtkADTDFTxU&#10;WEnW2gV0HiSQRHUW6BlCSmpxRHfEqUj3VY4artOMUCNVnpPg2bBLPunrq6vXKuf3TsaVvLWm973s&#10;P3bVQ1s1LUIc6nI9ffrDFz9URD24qXASqORHQko+fHijl1C2i0Yn786TJwpXdVudt1SH8sYapauU&#10;E4+Qx8u74OCFFHUg4U7emZp/Qb/eN9MuxGDaFxwxDysVyncDx7WmrlDE2lJSWO8oZw+uIOEsKoVG&#10;qjdimCCS8muEj45H8xH0BxQqS6gE1jLaJGBp9fVEZwJINQTKxJ0Yz4NS7/T4vOabqyvIyZa9FLuj&#10;PUz6lv/pgXI5HVdN5S4Cb86UCfb0qaicvKC/5xf/8g5Tvpw/79Q/UkND+TOJhgVt8UOhcOCLFvt+&#10;f43AhTSOJILDQxqHMsAFk3JdC97lfifvWx4PEFhzenVlhzwRXVXFTLArzi+Uc3cFWX7ELbAie1kl&#10;I6kmnc1oIaNAAR9bDHQbqrKHUkRfXRRqU7ELjFJzvryAgW0wyKSkxM8oJ2C6UcW31X2EiyIKkidt&#10;pn72XMKfTALx5FsJsd0jJnSkzmIemyvYZqVEjjl+XPNFMzgsIraQtLcwPS3iOUQWtofDYO0Hxc17&#10;uGVyCs/NEsIYKtYrKkhisDea3n6XTF2rcZtekhuGzvY2/jzBVyaz6ctRJ3IfKx/Hd2sv2g7fFhPa&#10;1I6wmbu+5yQ0V5v3bGrYVr4Mcjvus7lP2iXZ34rnDSpuwIiFxCFkaXiJ1+viucIotAoCYBeKviZG&#10;4+EtirvjsrKxdpb/q78rOquioihMEIdJXDJJg7dyadeaOjCrWNS6g5SJ2APopiuOdfsB97h0AueC&#10;4GnX4BUfRe+tBwIrmcPOCSmXK+UJKbGy5aqjlGIalemqco0UerT+4c7AvDiChoMYKD0fNpj2I1id&#10;0gHY6FFO5YTMV8155JWSRG1XdvSAqXOvQqLFsrnS/TMrdM5hSsiZW2tYI2KqofrETpLh64bVerCj&#10;xfyddgxF8Zcia4QhVCVeE0XOoGNgB0sagviujIr0fZEpwBn3GCg1+donGoIOYM638QOgGDZBG3P5&#10;dlI6kkDC45gz///lcIvjN707fvdP/ptOgGWjhSSCeVrHWW6jEi3N0wAK0nyURa7tzVspFmo3aw+W&#10;MzBSoL0ijPCcY62S6CPVD3bkwjcKypYsQqATdl3rzKmp8PL5c0QPh/YSB5aQb/6W2OUYb8uwLDch&#10;qyF5kKtItOwnDtfuw8TmO7bP0ecEWoa6QYJdp9NRe75Qv3gcRm/BOqZlmRwUCam8L6q1y/OhjHSN&#10;mqJyhA1XY4wQ+ooD4SG1Oaa9Nnp2pz+Dk0tMREJwqKTUx2Nzr8QX1/uK+dwonw/gm1RIc7xS8pvj&#10;en78ksbbeuEcdOneou/WEhrb+/jUeAbBrdDWdW29VJPjcdu2DXLO8fnHFJzzSC+ASB3zpKlsneJG&#10;LUAUnLMQh0pSvUWByokhNTOeb4GOY6iHnJiSkpeEnsjpwKOTjTT/xHg4H03sxqBH3KezRThTJxF/&#10;C5dYyx6mWFVJtJj8hu5ty6gDZB3RZUg3Q0NOV/AianqybRxQ7CHZQiv2gKLt/CPke8O2S1VpxSvC&#10;ADse4ChzUQxD5hI8AWtM+b1z8805wWnEEQ+d2IPCAIDpoPgxhili731Lb/F5GLO4XhdpXFwZMy3a&#10;OBkC9mZye5sIgE87KawgWx3MikyeNOEzP0W+IoIzduOoq2vTjHEzRZo5J8b6qDuaFm5WBA3ig2Wf&#10;UAu7aXms836YThmeV5wEgdi/9u/9rQVwX94/d/KP/+cf/zds+7efGR6bkAQYhmuQkJonnSPMWgTd&#10;lUgwBftMVga8WdAW8+RqU0a38SkRX8qNiAnYWb6WuaWJEJDikHO746W42CyaqljUbdSSNucHyllY&#10;l163sab4B8lC0h2orY1fAmwyoCd8yckjUTKAFqDNAfXBHO6jgD/p5gDms0cSNZ8/l83q2fOLs+ek&#10;EKZkIspHNUjGWxPaHf6xkg2MPxvBc1Su08tKw1iGqR19LGjUaJzVsdvyawS6Ri3QdWkkB8A8+Mfi&#10;KJvdtuOjdvCPGrQwduDtSrwbDv8e2ykMirFwk/f7ZPj+0WhlnlE4RnA424b/yyU+7zZpSk9FDoZ/&#10;zMmpC4/yS/r8nDCvMqBs8+yXscys/i4ycvp8F+lDZnIU1zON3jc0kPkF2xYFxCRg2MgB2CFtWIQy&#10;EyCjxDUCJbLoP9cypGYGpjdSL+AVQp+oKehLJvxc6tpc9CIxGKbVt1EVZIkZNfEofkHosUQ5fglz&#10;s0CRvNoAbuatqLDnczKPtTgUQqecaLJejVOGy7F8BakbaOgdY+XUPe2WsCrsmWRqvODx+kUAAycX&#10;JNRT/OeUkyaQ5A2cNwMXxyJpXEs4l74z7fomd1m26zBniyyRXbI2LsoGLTDnMER5J/mkYSGaqb/1&#10;C66leJp//Ku/++dQ+0qNR8HzfC7QqPBrWn25cAOdqVEWFRftuUbQN0DjuiPdiewPF263HqF0dLRp&#10;zAAKiZePQzWjnMrraqxSI+lbiBBFvWwCuqS1oIniVbNgKvpicAHKXU+uAICkcYOx7uNkxYT+yi0i&#10;d2Pwlcu94yHaN1DOgfRZz30t46coN1kIuom8kop+uXyuzEHVnlDQjErtCm0sn0VsNDNRQTwrBMZq&#10;0wTcoRFcQjWiqvMfBMbyqQfDJ69RE53pNhrDvz2wRsHgdgtlTf4mds3z62YLDy0JrghsRrbF1Bay&#10;+/6Tf2zYT+Lx9jp5r7xA3rp38qepSZGGRvK+W5OApvLguSvqF2tfN6858lP6ceugH7KpU/Wc8I88&#10;q0m5Tz1gx2vZ66oem2HEADJn3hfbvWxTDQCe9CPHXJjUEUAuy729w0jZ5iCiZEhIthTlDsyL1102&#10;klRaoLQIPnaEHpcZoSO4bWYOXco0G5LtcaeloXOki39EpYWFJGGaRFmGpu+0vOJS8h4gm5h2ILSE&#10;7FYNWsKdeA8mJEhlQPE3S+k6z44T8Z+gnjkaVlyncodKpJeVLsqoi/SvHf1JyqEXxrwBsZQnerGY&#10;qRWID/Ku+WeqXRi4UCh3jtcxSWAL61iYJI97ECx9kQqVanW+mrPuGSupBjFw4WdLERrSRJZYY07r&#10;GUo+lymLDXfKL3ZFPq/er/tNX24W+mn+8f/6E/9GKAF0lCrpFh4XcZMjipgkoi+IzZUvsuIYfI5O&#10;F3TCBsw/NN/4vhWgpVCrVbwTXFJs4uXlixeKP7mUFUgr5MC7+AWkf7M6xPWqyhuNa7AHxMCvIUkL&#10;MR7ZwBqdNBieRhmgO706BCuhbtSVM+sw43Ml3dAU++9MPxNMb6hIXW6a7549UqyUGAAGUikcCqJ8&#10;IbOV7FdRPpzIC0StgEz0p9w6bKksHEb4UCJ4h2lJaNakXCF2fbB/SuhOE7WIxr0Vcq77hwTO++RI&#10;bjBuY2NEpLAiB56/JXXW/AzloEVyluAwv6TH1ju1HIumx0KYSeif5uvPCz0GghdyyV0X9gT62lrQ&#10;nrR+ULOlvpXB5AT/6NnoJ25LtghKz6QtnYqzwHxpYi+CaPWcwm7pJHGwZQZwj9UERLgB6OJeMV10&#10;JGGMYuE5pvfmQDSyKssllFrSi1wYmD1tfNpspynzrzNph0jRHGi7vNKuHO+pxd6GFG4JAruvH4dL&#10;WmOn8uziCqgk1pAsyztAPBp/mJI5R/R+I5nyxp1Uv0IhtMPol9EJeh3Ob7E9awaCWGzioPO6OMeL&#10;WbKdx1xYMzAowJPzG1QKF7C3p7S8a+8aNooXpimhJ9baSbgYWQgwsxVczLPN4jESlsLhqDNDBrUl&#10;yT+HZ7vwyoP/8t/3Dx2jwBdyZB9/9cd+3z/uKDj6B2iyEtgvEDPfxtvtQp3SIlQO/d3N1ZUzui1C&#10;aBHUKJjWHe+/+eYbkEUJEmdnWiGlgqh/uc1eNiO7lqdi388uCK/Svu799gpvu+4kpyHk3oN4e0MN&#10;dgEBYObyBokgur56jf/rKdcG27O2GioxME8BYkYiLQeH9CMF0TPGhPc5AC/6LCkUhkBHB9k1KHed&#10;rBBJGySf2cflqLx4cfHyK1XXJf7q5QvZr1QdTzV7cRISkSaFiQonfhfr3WYfvGzAl0PGilAW11/J&#10;n3M7qU+AQJa+cn4gvtGycGYc96M2elrM0nZkUYdGb4StNYAa3LLStGkxLO14c1iNp93bds9FI+ZB&#10;uPhIUazZ8E3HAMrAndvKX9o33ybN+lY/ce4kwHdyuOOB5c51TnTQtRkqWbW87xx8/lRdBJ/vQq4V&#10;fKHE2PcAmwFImrWK8Vxdv0FRrqIMjhoHDHARxyYDpfNDjQa5XRVxSM4Sn61OENmFa2wycBUAO+4D&#10;cNfYaAV9jVZvUalS//SDuEhliCRW8kYlgjwKhycSL6+Q9FvZr+Tup7HCjU75cKsP28OH18sfTvUi&#10;uqdBXMmkcyGRuMqxTiCzEwVHKTwc4op+JCbQ0WWGty0htDToTLmiAHhzEA22pjdmcE8JloPyuOq2&#10;a/zYN/Lhg8mIb7i2XmvdTdceLrdOepzqrSgTrrQf9BFpglFF4rSPJNGJJKAjNZrW8V7kjQmJYNCK&#10;xpRLhqah2nFxG0WrvbtWzIOCoUnHEYV59Ph//O/9fxqcvqidLXjgj/1P/3GYx8Il43cVLFmRTlXa&#10;lnQQVHM6abojE3WyNL+yVFF/VoiF2kBcYzZlDWYticp1cyVKSFECnYh7HFrOciBUE2UYikxYvS5U&#10;poiDgxMcZRwuIX3ifxM4gNsC0SIBaOMWBzv5AHEtJCno7ag8SlPYU50IeaJf5O0Qi6MkiUJllLl1&#10;IZ/5pQ5K9xY7CY7rjV1BTgH3lUBXNCJuUEFtjFVL7l77GLXW6wBsOSGuv4TrzE2zVGEMBswdYa23&#10;WMQRumQ3b2NaS2eNZv3oPqchPjfvRxTv8c+TiwRIQnN7v4n77m59w37c7inH+NZjnrN0fFoPr1lR&#10;ZiOX784/+bI9kt2cZDn6VgEqHUmQbnJFlQgSWwiFxkVKLpTI8cKfl7kwk5ZYoMyScaH69LmuoSDI&#10;6oONIxBT85mkT0fySFwhIcHasAZXD6aUNrCe4eK+tmc5iQQEcU8NCkC4m847RzsiC0XTsGnroTot&#10;E+DrZHnX/YVQSjJwVxMcdK7nSLy+nRtK/tCX7UsGrkBw9gE5h9IkM6OXb1L5CZCZk94alrIckwSF&#10;X9vKtW25bVhmHpfFWotI/YiEjxLiZU0uMWYB0TyFpnJpSYJxakO93McMssxf/eAILztAAvZuP/72&#10;//R/5Bg+v4QjJc/+kd/3O7VUoqOZDtbGGlzkJpF/zYV+E3tw8U2yBSlq++4tepxrKqGTuMu8kgh/&#10;6UffyItIUaDzc/ETudblWUeJoaC5iC71CCWvA8VgIJJFxBYJxa5g8EQC3fWbV9/88o/U+0khibJx&#10;SR5Rixk9XILVm9ffBGiAm1GNgGZN9h5q7eNuZ9iPH/yKr7+OISwxuw6JdIFuuTcceU4qidNGPDoZ&#10;07AQyIHJm2kOZMw6u3isao6yXAlPxUvOcW/ipSQGUq4e55pxpAJqg/8aJJBucjDJKNmSQ4doNGgS&#10;n/P7m6esbYdITdnnDrGHaysSny4ptk4UbV1GauNhlTCaz82DGleDezmh7OprKP0sc/ra8tyQzsa6&#10;noS+Vb/OFAKaBjV/ymlNX+bJqdmUpzbVzgkBgN0UMX7bYfIucyfr1RS/xxZ7V/IYHFVY3ZCUJJs0&#10;VWJCn6gMjzsXoJo7U83StAEsXvBiKgk5SZeR8GBK7GBReUwUl2pVu/Mm6FfrQXUqZ/ags0gOE3l3&#10;/RE/It26vRHfqMB0+kOjcCjr0YQVvTOiiZMsKNyEyfnjw9dK1SKH9wOXOc4VbYhuJ7RR8hRKHsRJ&#10;YscAMR+4TdzPBnoAnSVo5f2Ha3su7aam/pg7TZGcFAvzUlct/8liIcMF945bm7oSNmHEkqYzEj/r&#10;l6LpFvc84B/buqxF179ZuLAE8cEgXbLZ0/qOqxLGoLFSGw+MoGIM5MKt7LH4MWAMFa5v5XBn8dMH&#10;ShumWb3La0v/OH8CryWuHwLhcjKPHv8P/8KXqIKwcn/49/z24HmwDkRNFJ7jQgnPI6XKaQxrwSSh&#10;uM6ImDwQofQmGbX8LV3kNjzfyG/jhqMqqlmbQqHIn9WaCRUh2fLiiWRT3lZZfs/O9Az9RNQISMPF&#10;qwMzhCgw3Q3jppxOxaGQgyUtGmfo1WG1O2pHySlTRCK4GB+cJUDXo6bQloJbnGEuAS8fNBIq7KI2&#10;VVGsONVcHTA3bMjeQPYOOlUh76lvEZ+/d8tHMf0V3s/S9ALtjsxfC1V6KGsna3d0+EChOf514qon&#10;sMh0T2DI4pD+iiJnSDk/GTcthk8Bs+BtaWBRv3LV8XZyHjzCzYJx8vV1q4xwDvWu++eV51z1mXMG&#10;UBeKOD6WxJtKGA+ljD5RehDBF5I5EKDOVAgxqvbBIh4sGTk6kddSvABQdDXf2I6sH6c4g1QfSUiq&#10;mnNx/kxFT56/uFA0uVJZ1VDA1XQuzi91RD+TbkLpHclNKQYcNdeoGB/JowfYXhxLLvEHfyPVilS+&#10;V/grjUT0kXtgV6BPOw3iYA74A+KvdqF1G69S4ETMx8vsYtvmJbtXjjwhgj5hpiGnV6dTXpZWsQXp&#10;maRsW+5ftzWrjljJay49IdJtVrPBAM/M6nfAQF2HdAfSOhJYOsA7I+MO2XfQcg8Sffd+AvEmbht1&#10;XOd8WBVdi8H0kVQdxA6EJWdHCGvkCHkvaxXJg1e0+nC+KCGHNkwlRXUtnsKsqMojuqzllvTjcu3E&#10;byi7QgqLME2rk7xfjarJJYmpaUdDHwQkoUCFIQJuZ4j275E17FMUW6Ib+dMzBBOYz6AgWMmwiroO&#10;GimRBEsRNi/FQpYr7FcP1bJNH//pI2Ih7qdABYtYD+L1dM75au/hPBK7N9ySBO/n2M8RPzoDoLpw&#10;9l0+lmK37lSTfjUEBqcOborRpsQCvYW800fmwZPQvGMekw/9GDB9Py1ulJsY2wg8qXaT46YdmdWT&#10;Q9I5O8bTiH3X2+04REsbOT7pRY407+nRZiTBBYR/a3aJdlKUrT7UFVa5CyfSER9LrpFIPMl7z+Te&#10;U8KQihQgMFFHKulpuU9WMNVKsuhiHkhZePYsqVCDS0EcLplmhiHWcPHi+eWLl7qtrGQvXn798quv&#10;X3z11fOXX+vPi8sX+jz/6uXLr79++fVXihO0coyUB7UnNIT8lNSXyxtlts2zkYBssAJJVPhXGpWL&#10;MNqu9ejW1i2yFPVtT7JxCRZCRixyJJkgSqlXjbu32qH6r/EjAoGnOlWqwM9QF/x6Dr+ybc3KjOPv&#10;Q15yQnIOTZOsX7i1tdgU7YXisfRBjAsy08lRyuA19tp2uDC5CEMgXm2T/AJd0T6z7nomfanjA1ui&#10;V6tCzczukth+DMz6G+6STZEP/lTuTAoQVVdRJT0RAVJraYsv8kXynjThslspd1DVEsU/3HWc0Nla&#10;AIKzDFToyPhAiJGiofqq1o5CTkgUOSMAES1pKY2FFm/F5SBiJ8LplDe96NJh+LgvWMJ87RxziLZQ&#10;KIEYiMPp0LPcEhAFSt+gjrvgEJjvsBUpH1D2aB50qhbnUMCVZDYiMME7jyyiktMAl/ySF2+KNklb&#10;70csv/87huQyJ48c10n6JxHsfTDbukwQYI5nRyX7p8+B2mO631f1kPqhrVVkVG2g7wKoU9ybVwUn&#10;D2Tz9cfu+DbmLvLV7vHD92lu4RndtowtAJadOVc5Ppcv8wkUrfNT7x0ZXjX44AoJlRUQkT3u2llK&#10;967Abge5ZqvC7+svl6ayqdgKM3pEAqrEeMQ3VHxdie6KGn9++fL5i6/ENp6qnYcKYr18cfHVi8uX&#10;X4mpnL0gp1XJrfr16x/+8Osf/oqXP/ih9sVX5JIxsFVO0oI6pwoO35sTl6w42ReiJO4nDxSlqiLz&#10;YgYwDJfCcy0sDGhifVaN/MHzQd6VQ6dYPWd8u9nJriR+Xjkr1jS6l2snH2yKxaGzpKEr0HLgsbfe&#10;A/qnLv0hOPUK9iIyDNL2oRqEiZJnZpetMwYIHxhbQrkWndw0IcazEO1zUOm7dA7xu/+Pn/8j7lRD&#10;zo7JLqEmjmErVoHtlzmyiwzIIPiEKG/qtEvxuFI7KFdlv3bPZ53qktI2hupv2ohglRUfgqC77JtK&#10;WpE3RDQdqj2h6EQ/kZyue5JNoiUl0s5ag2Pj7Vg3adQy4vm2NbOEe3A7QTiO1fOOMYa3kEoUvmh7&#10;q8QOJ5+67405jUR/WdAoWop6QelSaUjnCJgS//ClIwamWqLzEbk8GfI0kUOKoQ9dRKai0RWBGT6R&#10;aMyxORKmqdWkYofn1V+hZfOSxvwmjtuFpbyXBaZYSCKDV87HWs3tlp8D0/0I27iDMk1DiAydf2Y/&#10;0ZJOA2LbkeP5Z0tz5hN1W8zggQw/7vgRvj+qsNecbScMzvnMpDXp6t0+B9N5TPDmJdu1i2pss+RS&#10;oo4DdZJDlQDIDKg+h4DfyWerOKXbFwMeDsn1tGAvlbJifcuuAMfvEvjXVUXEQZxWhF/NHUT4R7NJ&#10;0BBlESXr0FqQsCDfGr+i/IcK94hbTq9BnWjRU/UDt3pkbR2RTrjr3hjR350tkW57Tla11di2IRcu&#10;SoNHqs3jr4wd2eY2p2Aw87RZADeNoA5uhn6Q1FVZQZkZdDgDiquDhRyv+rvNFSrbptQOr+niHzmH&#10;17K4FtretvcWDRQ3YPYB4MQuX4kgVm0LoCxOBqmscThJPydXoRWcPg64Yiq0xk7K5M80JWEkNi84&#10;M+fRr/3NX2IUb/EP50CRYG7simASbgGYlB+MxlCmzCTnyaJEdz+FBqpI+82V1A7800S/szBnti+B&#10;KkQHUraNFVSjHbT7JyRViMs42QI5y/0BWTsirlJADs3UnAM8cOqQZcSS8r1j4xGCkKlGCgECnCY6&#10;KNZWU2yUUN1MUxkLdVRZJwsYYAIQqJIoa7IyPPyzmQR+Dh2mSdS5S5VgT+AAAholJax1EBFjhMeI&#10;sTEPS3ImEmX022yvS/jai7pT2j1mCZN/9K8nBWRWrypRHrgcQ8tnVnC5kny7zxGeJiFO/krT69Dc&#10;3nYk27C0nRw1It8xVeXyKeiF1nhgJeU1ccmN5iOAT2Lyy1Q9R9I3349wPXR38hRLD953/dGPzggR&#10;HbwdnJxyOSuhMrqKMzEsszjfMP8b2ijILATjkNXlBHeFn5j+c2LUkZhLsR+VGUpwyLUUqwbaFB6W&#10;+BFMR55yq+r8AkuqJOxo8K76U50N6DslO4K94nbGYV0DpWQmMrIXu4DpJTkwOZTmDZZL0heW0UKS&#10;zVLMhnEhODHP/6BPOFfMaS2YmhkilxR8hCtM/mHdEEoT8OCeIzRuqqRZAgPSA4mhTm/xQM0nSDY0&#10;824wyyM5bq3Ri9ipJFakTEdCf2Cfymzz8CwXuPeEqZNomRPBHv6tXyT/YGn/lX/yH5Q1V7NN/KDZ&#10;iAUkTFhxPSlbwyqhkkKkdijs6lr5H1IW3l/TxPzqmx/JeEXZK0xROu/px8dfqWUyxn3VWnh/e00L&#10;Q0Hw08sXX8kWpIhYgRcllGMHeywG8wr+5Y6z6QtCeeW3Mmh+wGDsXHLaq4EViBT2kGN5xeHhOBZZ&#10;XvUtxT8yAaWmjY2RB880Ill4yWekZh02B7MjQZmukr5ODd0nF1TypH/P+ceHz8VCNE7ckuIc8ta4&#10;Opa8oRquamIbp9M5DjXr4dkzGl2OrVP1gFeHgnRgscFcJu/CB6Z60aBJJYMM+RaYhqdaW9oelPMb&#10;tWrn4a3uXuEzC12S7UEjSG9Zzb7/Sqso4T23zdb4lj8zHjHM3fH8OuOvciQDTnzU8T3b1dGjWjuF&#10;yc0/5tPn8HzbW2mmiYMKQelxzif2Pr+u9+tbHd3TS7YsadbIazZS4VU2T32LpvOOq61kzgdEnUDg&#10;F3cISLUSkC1Iv638DmS1WkqqgbrZhTaAFoLbfZycSrn8AcgfAqd0x0kwFelY1BmUyu6lgSYSm0KJ&#10;4Ov3N9cKjvpwy7dQSq8hHKf+6I3kPYVccRcNREFjb15LDNSZyFRkcrmErjosYMORmo7RSVzqqYKW&#10;wFyCpcierxoVH+Xy1NCfeGbgO+5srgOUXpc1wpPJvBHJcvtBlSWIwjIEJlKAdVwZTqRjmNv4dcAN&#10;WbS7y0ArGbok4W0Fzws+hVwU3Y6vxWxUGM63fnjKCGuZDAOJJIw9LVKfF9TLR7zbe3lrRUpEhTTl&#10;yjmQuqdArCcP3yu4QHxerktlplCj4tGj3/N///9NGPtC9j3L9hpBuG0OWEbMwkPg1AEY2I+GlV8g&#10;lCgjLwRCkGUXnNIAtlgNXUFkRnwnYHI3WHq+iiijdEtIcmXplIezZSN3inE55CM3Dq4nHD7lFqQF&#10;E3DuXCsXrnOrQWlDjN3EOurIEnV5vsUWJLjuTUtBd0ls9Ge7eHr23BoGTks1R8CBaeaBOeCC3uZo&#10;Hu744/xE6y4WV8il2ozLC6uN2+Ym5TkMzzBXdpe9EltjEN++c5Ulm/ldzVPdQtVUY7GQJuK7nUms&#10;++Rwt2OwPnkwp02qOi/0GtWW22Zr2p0T+iahHSsaKwuOTcZGES2rpcxqo0i713nP3X5eJ3fun+bB&#10;3Tjnnztas7xoyRnMaKNJeKUIarCIacuQoQfVmRDPskEVg+dl3EazN5ZYOgOh3vJeqJfghds+SUiT&#10;R+Qc75r+xLUm6URBGYI3t5fF6+ZOHHRBJj/W/VwFnOeyriJ4PZVLHLVYJxiM8dX7211ynz7DkKRI&#10;ehoEE2X+/MXLi5dfX7z8wbPLF08vXugpWGX1FGpIq1sVrQfQsIlGR5NysySEj/Q6VPSvqzLg6HQQ&#10;VnSa2rLg+WatkdXgIamEzSS6KpYjFcthzlkq5uBcjA2EAGhbF8gok+6Q6nofbiVz6uP6q1noinJ0&#10;Z6AKqEkuV8LLCNiBdeG5KOXCvCEWOm/JApnwoxOKiC1KFhguVcmGLx7nG+Y7l2f8IonSBSUqLzI1&#10;we2L2C+c/5f/+79VsywIZWokakBti46DQ1gapORKxCHtXNHlkm7e3ry++tEreT9UoV2ZUZQouaar&#10;oHoJPDp7/obsb92H2tJkO6DkPbtQ/Q9lfiRIF5WhSogrcl1KKnyfFre6+Y0gSOGHisPGICbGJtOZ&#10;fSFFktJuzXa2NGZnvR98/Or5VxTPcmKXpDF9OwZLqvvt2bNH0h6EfdnItFLDA7lkyJIHqdRsTFDg&#10;AT1+cvEDQopp2fNC+C/KZvMos1AOc9tewTf0mscyRkvSUZ6IYFuljNRKefYqcFQk2SDVt0B8x9Gc&#10;dpnSzwDERccAKxxqz5nbN5PnekHmi9xp9W8vGp0apUsX0bX0uF7C1LrOcfGDrRIts/QM58FE9z/Y&#10;GgO2m/tQMnhzMGPoy04iDVIzG7kC+TatqX4eIJ+PjOM1mGDykgO25K/GYT+O7mbVEWzMg3bz3Ayv&#10;MT/RSA7x2J6bPGrbsR2852/NNWGEGPcBfo3X5hcbYfI+3gomO7RUcE3FnYo61WlI5bLKjiT5TU8y&#10;RNuosw0yIkKvjknVigEjkvCdzFQ950svxWhPKcC1pohfFU0kQV/6h1q24Rn+mNxwV4IS5orz6BJh&#10;rrryKHmrgx51UJRc8p+S0lVfkIYLmsynT6+U5qXr5aPGaRl0UR3Jd8QyUYCdmpLOSmF+xFYr5N4y&#10;5VpN2a8MD0iDZtdWebRBLlJGzP2EDF2Srh6oC+Nqoo1zNaYzJLLH0idwf0DhbUyLXTE5wq33h8FH&#10;+UjaYKclhZ3QqSgqirlC5Q66UQU4Tm18pZq7IgVB/Q/OH+sIXcIwQjiHWtj2+//sf/hFcIzDlywh&#10;8W/7nb+X1Rr6RwTGYJ1XlPKIDaw+Yq0jIjZ+QAJbCUV99ESKMD0IpUG7HU3H4x6wbifBIjkRcIdv&#10;UbcU9BDm4ZRXnxwKVbFI0XClVXJnOe7FbAQ76OQy/SIAWgpz2GBiwCNrRBCOZFlilLs+O+EJMZO6&#10;pgC4OB9tpFUDMWWJfC86N8RXvtmgy71RecKuyIJAlGIPmFyj1bkPAaGGFKjOjBXZTW+FBvQINuPI&#10;3PdTOqLNhVgPErL2YngTtckKso69NQzknJVYU1fk16aMffLuSJOqT6KNpfhSyEIxonj5whL8/cQq&#10;E1CzdEj3W3KczGO+1E4lagXo1PAWPVtP97vUqtXaAXtiIWQvZXVKER4S6CEbq+fk/VzVxjaZuO8c&#10;/5G6anZ6p6UsndUtrGEjBYkcHe640pRCRNdB4UZkcLVFB22UI8/qe2KcIGVWWSo8lxRzVdepAEI3&#10;UCcxRSrIkzOVm6OkAsYAVJ9YAXwr30hOeak8upH0I5VBcSd3XgZ2K2wj275am9hsgACKd8VN3qG/&#10;7mds/ZJYfAwRmlvQwJ5pRS8TsrlllWoWWHqIsHv+ESWMSQuAcRcd3aQc9sx8yEJ4dqhTEDtQtGQg&#10;B5s1bISFh3xVmMf6jYWNkXFtYe2B7QOUGTq3fnIFDo0Lk70qABKM/UVumyM0+Nk0IskL2Ub43Gp4&#10;7oi3LIyjY7UCpJdTV+fdh1ffKEP8zRv3GTT/cDkFfBsYvRAWQp+dEUW7KMxXlLyiz3hZzCG7WUIr&#10;QzFylayb8bRk2uf04CfpTHc1MznHtthrbkcNlmUBbGIpSKjNg+yoDLcIZgZLZY7oXk8hVXpc+rIR&#10;g+5umGmI6SyBitLQTj7dUWoS8WMafRIIA81DtDTGLCNA37BXMEcKbYZL4AAfxg1bLNg94phzzBnO&#10;r33J/eykQWs3htxkg7pyge4RuF929459ee6wm4q7MHre5JhwHADPIiXzQT352dkRGh1cvu5Cria4&#10;M54155Qtb1HwAFugruWVOWMlSscCuIxmbQduXhJIbhjOfs6XFq42hb2lSEQFWMs8q45tGJbhdDE0&#10;kcduvLPfmPBL0XVxfppZgT3iq4v8IkaVMNIz30CI1hP/kGu2m5nYWRTUMMXPcSeN4yYidXwlZIQs&#10;TNxpEm9hsZTgTbHzqS1zJEJ38q38NFd/YkGO27xekQt6xg5b+9oJwF8aE9n4B/Zor9ACYqoBWsev&#10;LfoBECApW8srhSR2LJqds8kD982rV9/86NWrX9a31GFpxWpHSG0cosOF4ZJBzELEagR2GA8puaMW&#10;h0putakCFoLq6m5ub13FDCuPjVeLJn4oXR6pBfCEG4SB4fKTv2XbpHxzzIhEqlCBWrxk9JGBcVTD&#10;Mf9ZkpNOxzSM20M7BFCCWVUchWkhErJYCENYhrXAdwvCzflCLJooTIrQhPWYDPVpWYAdCdvd5CRh&#10;3YH4DgEmM5iPmGxjR9kzyGOecT/zaCLST8nO7t37BXO3JhDH03UXJp98i2OUnmQoD5oTtXu73T0n&#10;i9qLXFl6ZwVFNm94CE41YIRtLAElRTQOOEdYwmQDzU76oZtclbigJWbNWc3B7mVZfCp9z5yWKJee&#10;fZPkruPwcz+0MuBhaiSnRe2nsQokEUQ+affypKYvWMy9jYaVh9H2hhjTeulD2au27pISWgTkiY9U&#10;Vs6CoZuK62TMbNShcKzCoRg0QTTvHpDoxWo0DLge84+epTnCPKWf1by8NS0HLKQeV3M6kl1OORa/&#10;CFZyoH+AObYGRpDJrEmiLpJh5mFCXyZdMm6u36krrVjF69dqyCyHyOsf6f9XN9dvFNdLN6mkWznv&#10;A/+bCyRQNc5B7yQoYV50SgXk3bVykvuDagivIgKvNCGCep1xuuIuaolsDhJU04JklMpYBOijc7nI&#10;83IfzlRqt8zr+hBUoo/9WcOzToTfctWkazmxjQMSukwl0grQnWjX1hJlsL3Jh3bmT9lvuA+s7xjP&#10;ZEKTIuwk7uY6O0H+mJIe08FjjvVJzjFxYkdn70GXA7PnogV9+UkWdSzT7XjGweOsTwIq/s4HY8ip&#10;z0+C1r2gvTrHvG395NxV67z5SGGwQTjGrLLwYHJa2saUMAI/Gqrupp1Vt9FJfouz9gTe80Zr0cnw&#10;Lrh3ELBDbYn3xeDrmHUxEniJakjLmWd2kBQRdI4Ykh5+xAdAoXcZGd6qwJwaMwjrhL+SArM6MQxs&#10;9SxWPQjoxloL4bLeFORXG3aXfoBb2ArtkPuaHowSnicseIcB5vkzhD5T1Pzj5FQcs7GGrgw77KCY&#10;mclOjJXF8wxLjZ6hinnQZFc/CVz9jXvtxj8wDm5bWaszR/iqUvi2zDEoH3KY4xNRod3XN1RoV/3q&#10;N9f6vL5SuydVZUMngDFjrBJjIBjD+oTjtm5VB/49Pu73MmppXyD4CMMwHilHq5vfRF9J3/JV7NqW&#10;zMoxxy+/TKK93taKN0UKV3maJdCmwRveDicS2q5rzMCmShqgbdSJvOIjGS3xhW3F3szZ5jS0K088&#10;v60Rldnu56DeYxYDxuK5IQ7dFrOWFicZmgxjtz8NsTvAnUDclKUFqIbLAPqOhQTrTm658CRlb0Gv&#10;R7LbOUaGtin3ABZrLzycD9qNZ77CvPN8o+NX+wRClon7hEp3/NY7vnWShfR0hcr0n/t1XLOa01oL&#10;OYaHKZG02hpRZtLKvPhuSC2prDPrZmJgXK64KuoREo+uvFnnFOLjoN0CAYnCFFcXdmC0sJUCogqH&#10;f+zqvI8+KjZO+kfin0RxbUhQu/V4dTY1KGPuVW4JaU7UhGSdScwJDsrgJoxVYSmo/vQDLvVi01dW&#10;lFRev/D6EGgbNZr97GBmB+SNPoEBPTIRB13PAteu1USdQACGa385iieWjC9x2/gHcdIG/UWgMRfi&#10;1LKf0yy6isMgYjhR/K3SP8Q83kjzUPj49ZWCsOgHmegaR4z7G2cTqsMDtBV71pVvqB4e4jZXb17L&#10;TaLmHwr0he0TG+NsHZvRImJMoSYWzAU0JeLhn1OUCCEl5QpmgR1CRhtQ6o/o47QstB5ibYK9LgAJ&#10;tzJHsUqh2r/S5dHj5VokpJJqKxZkU28qH6fyVjhGziF+0bWM8q3znaWiCQDqSIUBVx2+QVlGUg7t&#10;Jvz0x9LigWuq5a/JDyZpPmksnkQ8GDJFqqkPTTw4ZiETzSZm3oM90fctTTjaeX1ypH/KTuBwJ1Ee&#10;v2mOhKDczwXv52d97T3cdJLpu56VicpNJt3M+RlD26CaDdSvVoU1EXHa9ofcg6rSWAeB2ipcalee&#10;89jdK7OKI2TH8b4upuBaiUEAIncJICY1imQOBBnDLec8SXlQ1+9B3lquFGQkJTw5nYriV/S9oLoi&#10;5a3IrqKfDiwk7+gMyeVrOaf3T9N3+ygq2b31BnR0GiI8EJGW1BnLVfwiiW6x6GbcXL6KBmM9LnaI&#10;nvZemh1n2vGJgE2vUfN7LNnmAnkXfTPOBWaO8bQZjYyxMslMsPwSuceKfvGsZbW8KvYgQLf1J1Vt&#10;esZtIpC5RxmhyiNS2N+1fBzUL5EXRBwlTWzJwzMiJcpIobmEHukHysuIeci2pYZSsnm9eZXP1Rsd&#10;Ud1q17t29yo4OqysaMR0mGsJpy3YA8ZprwFES9kBh7Cj7NGU1zImW0d2Pnp0CwerEEJG5asKw8dh&#10;UjVQnXHCSBjR6soQtSOEAIR3FhInjOYNyRTJd/rYECF2aNe6h2ydJFUTN47xZLKW4EBeeUpeDeiT&#10;hYSX7DBwh3h3YUhzkXtQaPcukz00ed0NrDF5Jz/mdeb3t+IfoRG7Me/YZM/b8dh6VidjmBM1L5nn&#10;6IkTbncywcmpA2CWSLfRXCWwJkd9bVOPaSNYBWXxG8J85YuotQdaMpZVS3erDinwr6jHCv1aXvR4&#10;7MjgcJAisZFiIQr/UscbsZBIe7EQEGpvbGV+VoDWpNFzKoKhrYGFUqdkatufk6EZR0hDSwsNE/JP&#10;TvgO4O9ChDmq4/u0wgdex+zh6ljbYq1Cfyfh5B50+M78tPlC/8+/+78r8kZqAR2XKtcBECXiXaYq&#10;RbVT5FJ2z6s3r9588yMlnv9Ivo5f/pG6DSpPVQumpB+XHXt4efEV5kwFwLKdaXIlWoiyK2hQsJVa&#10;m7ZqVQFCG7iKzLnYzTu3lBR/ugYcDZhuTABfkjziQK5ta1gRbiSSxDSdNjKKM1F4ycuvVUJuWGMg&#10;5Uh2twp+J7fWeWHnl6qGrcqminFUmVMUlgvliyjtC7Os5ShnU6tmSVVZcNqGGYaaJSRFaUdTmLyR&#10;eTBO2IJ2dtTwJCWSm8nzsCEF1j8TQT0xaV3aLy778b3yP9LrN+Nh9gh1xgvaiCeVsGkoEtXa+hl6&#10;2RCvRtrs6Egr65OOH4+8f01psh0xnedPcuBhb6W/ewCT6B8+FwO9FZcTwWAlNG46qy0hWGUOxhOx&#10;QP+3dRuX2OreERFqt1I6gh3/cOuXmgSlTwmTDlRkYBlGMrF7OXpfA8h98t3zn3z+XtzcLb9muVMN&#10;MJqZAqUk1jV4yHKAQUYVQZI/n3QNk25aTimXSz1ybpDwXr36kYzSOlQlhVw5WDUjVFtKt1OkvfZv&#10;iDz8+IgGaxdSuGWPkPSoTlrCeiXE/9Iv/zKDd0RVABTxU4SieEz1y9FrIn3KAlH4shkA8RtS9LeK&#10;YuxgZoXGwGVhNu0ZdV27ms8ktwdZ7ErRpIep6nihzDumggQsz1jKXGhi5DYltUCro0QxuX+o5yWZ&#10;+P1LGSYeqWMeUijfjyn6+3v/rS84/4P5TeGa0IiDbDIXNCmfttt8vFXXzHc3b65kH0zArd3DErOT&#10;HHu+8qgfBAnpYO5NmopUDb69KWRLlix94nPLNqKn3kV7rBLrKZCZOOA90pbTTULWFKKXgLP5G6QE&#10;8HE7UXJhRQntbZHkRbC80ugo0mBqVJVS7Fd3lku8JtqW+8TaCVLgVn83UmEboCeR2hGUSTEnYcqb&#10;hbj0tPTrNikJ7djJZccUOUc+ufXYmoRlpwlTk6cmYfOe89V277Wjp0cLt91mUs+7BtxEc77+EW01&#10;AJ/SMHqcfZ852jnzmfy8dVOiHuGk6buhTh5511vc9abH07h7UN/8+Cm7N2rA0/H0fZrKCmKBAwj1&#10;cV13qkpTWJpMWAxKEG2Lfzb5ro1midX8w3npPNPFI51JZ0sZmGMhUoxEW88A7kUhmyUP7adfCBQa&#10;iX7rFzKN6XP2ekF3OzsgDEZo23JievDBXG9hsc1s5lw1PHAQB4cNVksE7Dz2sH7zROqGka3sjnBf&#10;4HbgPw/ZKiSnuJQTHMamXwUcggx5PJThISsUdifJIY4TcWlBStVCfF0YgGLsSvTDGEagBU4TF0k2&#10;56gtBZNVIyubXFZKD7ySliNjl8vw5ipSYV2bV59FXhFoYi5N0Ib5h0sSlbyZPiV2BtrT4BImrouV&#10;ng2JbqfmLh1IlGD1gIJ02LLceZAWJrbFUp7BpSPWZzkzUtnCJd/LMD0SuA4yyA6yyYzuAdxjmJv8&#10;YxOpRghKkKSxpQl95Nkd4p2k+PcAep8fNDu5bXRhjX9yoGMmManb/PX4Efdj4I5/9J9g+B0fKJcN&#10;lp14xpFhrOsn9rQ382h0yM4cW5bgmHk0hTp+kZNrvaP797CQPnNKSJP2zcnJ8CLNFLNZnpLU/eUj&#10;PzDOP/eopURjUhfpf4MhKxGRNrfajJVOGXb9OZgekc3VTQgzcz5/s9tSZVbzxwktXK7S3C6Xguoj&#10;5qFah0rXd1qizgyP2Xmj74LDRqK84xTd+t17iqL25UztTBVtN6VBqPAY54nZhuYRguuSMpO0QmZ6&#10;Kegphv8Fbgf8g6aYln3nglXOh+aGqrv05RSxF+e4ek3ZXdm0xIdpkUnNjSSQPnb3wCpLpbIJHcDQ&#10;xgHXF8HTLq6CMu2tGEjYCf4U+A7sB68KN2z3GnGFawteB3rMORRViP8mD0XPdtFH9rfYTvdfcjov&#10;dRLxN16SmktRE7X6oQrWSo6y3zLxlik0ZIksYYWJ3E3oetujT+L5jvC1MDgJmfb7JjuAnhJr40xz&#10;kV6sHfG66/hdUL47f95tjr8Rcve4kyykzznJjSbtnnzrfjw8IYRWsULu0cg/d47nv6jqelKePsn3&#10;nPO+7W5O5jh3UzRnqZ/V73g8dbvx3DX5LTdMxtPUc8JeJO8FSAfJKAFXlI847aqFJlYY90+LSEQG&#10;OkIVBYAOyu/bCGrXJhUguRix70aYimCXaW/APpgiRe5imnAwSUo+2HMYhjETlnnAYUBTT93cyST3&#10;I5qFZAzh+pEGsvX54Q0hEccL1zdsAaIpTCpoVVjxisxOjYEvkHkYDtY2KbIAgLipVN1YMGGOLEKO&#10;8dSCg3gJv2YJUeXI5UfnsLqgM/Qtp7Y8a+8FDpLUO5o7jigrIvJxoHCkJEl9uFxsRxmEJK/jSbOO&#10;kUom2knCYDQPkvesKuljnlR8aAtCB4LSJ6r0FS6kTJyQRE0+3C2OWnKyvF2q+C6pty7qQOhJyltV&#10;/exyg9sCZvHTsb9RLGZ0VncGTHe5+UG5SSxWtXlIswfHaNE9CE/MqqNX5zg7/yDOdUepd1Qsfx6L&#10;bJ+E7wOhwWdPNjZp0zH565vnJo14obwwD5dQcrwjn/RFzmce5Ke7t3nb+aC7ruin30Ujmmo3Cc4r&#10;Z8yhR5FL7t/mAnnftNHCdO/kz92nK7tM9TTJ2PnMCiiRaVwcJc0rt8KaOdIH03wz+oQucZVc4gbT&#10;1zIfneMOcXxc+KtCBFFEVEuUWCy07eGH37duy9vxvo7CEnFIue6AH6LVou386RgtbcRomYtQxYV2&#10;CugiFj99zih70Xzlrsm/i+nu+HRjRAa2+zNHEguw4j+Le+U+GVVvQEWcgKE/6/MpGPlu/n63/WqR&#10;EyJv39NDMBof+aCrEJamBKsQAdtycVGTnORxKQvSKNQWlo3yuAGmjsdNirj0C1V/v4F/pMZJbR2A&#10;EccJN0tdftcUClLFNj0XJOxkeVB4sE9IC8XQ07LGoI+4zZrsTQrSdawu7j7Vb6feqWrxystPkfmE&#10;w1cliTASwuS9NQsxuhQWTVGogHJZD3ZiY5OnSXb7YMturWGkYNS8fzChuXtfsrtzs4TPBN7j83eU&#10;t2lrbnhENzPV2+azyoI8bz4xf3/+p0oJNXVoWjAp/vHc9lB7tH3h/KnncL7ybmJ3pGfO6u6q42Ho&#10;hGMOzeyYyO4WdzewvvnUXOdbN6vLmWVpsckpZal20BXVhKeMbCTMVNY/VFGU5gURqqyCYKctcZs7&#10;5iFhfsm374Fpp0V+XnkYaMOp2KyIOGrYKnxCQ1Jcy26SnS4yJ7MhJ6/ZK7KDilITHEDWav2EwELk&#10;1O+y33c357brHSBdrx+CskhiCoyrUOyqvf+ZWPZdOm3jH3/7P/b795arRXZ3nm0mLIE/Lsw8o9yC&#10;D0RluxqWDEepQBCDoUh2ie1DttIylefD3dDjKYm1qjQPa9lJWKXG1OiLvqAHKcCjqpRUHbdXokDH&#10;mjwcLqYo0IRCQNI2pGoQ8G5JzSlQyp9S2gcVgEiKUuohObokXiE2JU2Krj+4Fm1Edk34pjKD4gPn&#10;O7jvP5v0904r2q10T1ifesAk0O3jbaoxydDnM49c1RjY8D3p3Y729YNOPvH4wmkKyDxMuX5H0O9C&#10;sB2N/uSfx0Qhlxxzst14Mhs9jGMtpDn3joUcc4Ie5PFL7ch6U8Y+8+QJu7eejGH+1AS9Z7uA0/Je&#10;PutIpcOnAiNlstQK123TnJR+PlUQ41RVSGwUiw4BPxilqDKBme1JmuMCcbaLa0y44dxJAGgucv9C&#10;T4wIBct3M9HpC2kSkcGjJI2tx9kCX0wN/Qju7MLAuY8RkGp3rj38JW4HurmDPmGu+BFSDhFrwwMV&#10;f4asYxLCPIVgb9ODDUrSQFzpE6uOWgao1vsjVczRlKoPwXuXPeci3UfEW2HrFnAcpiXaLQFH8v6Z&#10;ogDlhVc7G32bc1BThJXxFpTnSy4MlY/eilTbdmmvx4NbtYx5j+TizdnrMuNKbqIZ7aPHF7UvLkIX&#10;B6nnaBvynKuqfKXgVqQJ3nS8iGRpJa6EoHinBNKpEFh0dovd5VWdwvPgRMs7E7oLBYrhxYyDc8bd&#10;hNa39SbrbbEMrl5D9frD1Bt8C540gah3J0NyFeTaQDrTtC03qlnJhjq4KXMT2ydqTczsdflMjGkC&#10;McnEZDyNn9wQn+Rpb+Ra3P0sV7HV6n5mi4pbAsW9mc4rW0nj5fOcZHrS7oyW8JtVdaPpeC3foZdl&#10;TkK/1O7t7pooYHUl31Xymolt7xv264iBvWlpiHImKkb87QjZHRHsk4QVNeTwW6BsTGELhS3lmmAS&#10;dBB/BPzEhtiKi8qAAUy26CcfSSekU/qtEkEUioQ1x2XMLenxUO7flp+PBMGjaSXBNgUTO+L8KO5j&#10;ZzGMp9r9DoiZrJssR3vc7dNnO+WqAEDqG6kGvb/RmzS8KtC0KjkGHWp+PXVElDlpLGaMtEmgf0K0&#10;Jjfsda1uqMpn4sJ37LTHP/dzP9ev9O/9sX/F9UboekBag4J1EQ/oJF85hXgtlD+uhHEXKXnw8L34&#10;hMxK6kH74ME1fcaBBfu3pSggWrhK+2PtySMiRJa2J6sUEb1aKpFnCTjnZwq/gOtEvXCuQGIOhfXV&#10;/pnMccAUXq8ih04skYKt6iGuz3OrWiSCep1Ay9lLdc756uzi+bOz50/Pvnry5Lk6H6q9h2uzq7G5&#10;DLuXj88vHj+7UPcPNA8Kv8MwVKw6RU2EaxTWBjKEDaRWuWyvMMep+OgxYKiREzUXWoyuK/YJxI0C&#10;Wxu0kIXfZm2XWAEuGTy0TVfLuG09LUWAzImM+VHV+LhKUEJffAL5is4/LnEoQpEfmZozuaiCB6jy&#10;xhWuKIbsRxA+N9YDlOrhymamu87/J5xpDVj7Lnxdn+phzI2dMrF9yPc6PJiHizBF5chHimheCJpk&#10;c0Udd1GmiISMHvkkdNisVj4r4vftzrLrNh9vxno3lXTgHPKNZVr3bQwFsO6rfVlU/e5MgvPeBKbL&#10;6bIC2DN/+SwCxAUO5GaQ8XrRmo+3r4UlCYgpTrCXl3dt/WeT//wSGTZ9haFRdinnm81xAey7uVPO&#10;YXJSMJpftUbgq8VkhbdoioBIJGZ3oHWjWUXKUkiiJmzNnIatV08f9gw776I9FXbnBjTzUY1tCY20&#10;IyQDmD6D+FksjFAFi46Wt+8loWE/ltXArUItrmMnsPRojzqTyJwKoAXxQIkDee0+pHuuXx2/Jojl&#10;a2wci+wvea2aU8lvhjjryiFKItHdIvw5ABJYsnqgvCWPwP2EbG8nxkWvqfnBYECHR3oZ6fUJXX7y&#10;xAvghjBMhKUHY5as24ydphIPMUmQ6wF6V9qxA6Dd2ejxP/3n/sqG6l/S3gGnt8ArIOAj4570BmKj&#10;iFuAdIEP1dgA0yepEk6kcPK2EmkqeJzKzvY5VwhTCIzrXikqXNwnVqlkdch3/o3yQD6ox6ZKst3S&#10;sVatbeEiqLbu7rfZ0xedKLSMCO9ii0lQ+mBFm/qH8Wc8fnL5UP0lVbdOa4wwIW1DSknCE3WcVrVi&#10;HlaG4ucgiB0FQ8yMt5O8Qo6uXtP2t+pOYfCAEhvMbOiwFdgk27KVyUfU3nu3TXhsQTJU5ej79G0m&#10;VcpIYsnN8YzEmngJoJyz6Rzbk5pI1+v4aZMCNtXrM6dq0vt5zPGW2Zikc94n77Y7Mu9/1xw2gY7C&#10;kG+/Ql4ykrVVxtVrBNFgGMQz1NxnvmMdObRi9TD6uTsOMWfv5JiPZ6CPRAsJ2+hvRuu16yO6raR6&#10;QA7ub8XCv6V9louVrLMtONs6IKLHO/NLwr7XUzuw6jDwr5IrPXs28rhXM0I80mXcih+kk4u6Xjx7&#10;dKmqigCalA+iWWimpALv7iCNVFSwt6WbcGqsTGnRMZfAcn2yrLIuAYNUXndLKrs0TXnENgj0d9GK&#10;pBM33jWwcZD63Iiz+YhmaKpd+EhcwCaNVA62faXS2dwx2lEyjvlPuSKUKcOV5bzVqQFxWxTmLhD9&#10;zh8/5B+puT82xLNVN7+9I23KcF0SQDloeeCq6qKdbrDBIj68VV8pJXbcKCiLJsq3UmFeX129evVK&#10;gVjxnrfiGbgJQiayy7TRK9nBsqjT2WJHkp8vZXPZthwi8YzCBHGJaOWlm8+eo9WbQaV61TjHcDyR&#10;Sn8ulYPn7cAi8NrEaJKJ+wFoR4makE2SekytMjOT5PVTQMsVkujWaYWhGdK8beY2y9+/Ht+532Xu&#10;3PVSPQmThYwo0u0eucO0v2V4Gf8xc/okHp7kNw2WfXPtpLB0tiY0GdmkO3liz+du6uZkHk/sXaOd&#10;vKqnvYGnx9CztxtkLsmost8gl4PT0N8ntJei4bmXYdYn72t1zzBiuQyFKYSQqHacLbpUd3fatm8+&#10;2nEagji4Infz0BPAY+U8s1qrHyHNGJSrUmsl48l7hSw0YPTU5XzSt+gmuhXA76XM5bnD9Jv21AUI&#10;K3V5RZTqYCAn87/z7/Y9qziWT/4kfH5XTzh487/zf/DP9Oxk0rNyiY8KI8mWnL6OlWpgzXroh+rx&#10;mWmzwEOQa/Mnww8ecuqmUeEyeeyJxHWtaYn8aKbaTyl3GcvKaW+X9SIAmDHDulw/VF0NzhVFJU83&#10;PaIJYZR6gQDlTlX0OQiHYZ/aim7f5oKJ4IlrvBfSRoWypgpwLykpAbu8zqDIjdgTSpoWH4NO0+t5&#10;YZOhRo++cJ6fg8GKxs95cFqC+8yccNd9ylpyr71lRzFPkIZB2ubId3NyzBt2bwEcrG3O4Xxiz9uc&#10;tL5zv2yDpU4LAQIYje3HFzbf7VnaPX3etidzEdO9SHG86LtL5p/9alMQmbyh1/GeCekbHs9DM6Td&#10;VDd/mnw0z8pENVG2Zl91FZus21yBCRAzmg2eaf7Enxh047WIXyZWLK+s7Yn6N5Skn9XsrZE7pwXO&#10;J4TnBbVeTdnzXvPFe6Lm8Yx8Y10LI5qvxzwY83QeSo6ktai5BD0egjl5q+/5x4L3OGStXsYZUf02&#10;eqVtuXFu+cdbN5GFjST9MiwnGRj6CRaCocv+AqsjMkGnXZkjstAkbfghFTy5h3AL28e1ZFRDUSrf&#10;Q7pgepH0kaeB2I8RRA8I2ChN9ZR4/MJNEnGbfZuzxDVUC+tS4bmElIiFUKmUoqT6xoSlOl3xqKHM&#10;qCOJysSppAMfx5XAqAg49AAcExn53uVPFkFvCG5qdZKOHFOiPm3HWiaZu+dWu58glA5rYceFZ4rf&#10;zOB6T+Ju29GXu554knmERuehk0mEUjTSZmfKkkH1+d3EoicqFHDOUshlfx+/SMnRi9b0c3uQ80gO&#10;3j/5k4P2wI5Z8ucs0/HLztfp6d2BU/951/z3NDZAziO7uTrJjzP4cps4bTa4U770ES+bu2FZGO1f&#10;q3PPADnYCT2d7XFzRRD9L8ne/gnpBCv53HY23Yq7RbVyo0PTcSk65Ox2MC2ip7KTFT27tpSysIwr&#10;ByuxJ5nhvGNzx6hE+jWisE4Ijzx3lzjpMPAwl5ObrKjZmAHGTnSkYaP/oSDyOUv/HTvnBOcMCeit&#10;Jjp82FvMO5rW0AUxkp7HsBC5x1lCWzIj0aeyL+4TXZX7e/HwlKyNE9IJCmiRvkwGbHqqy2IpJ1aF&#10;XjzGG79oEI6uDIzkDEV20UeaVtKYfK18UIbdmgcfaxtoJ6s2QwIW0VFQUKypAFOV7cGfVkgyRnas&#10;kdgyWuM+JvEt+9wFK9+KEjWFyk4ge4L4FLXmOX3mMdmd9+nKE8G0RlMv0YZI/ZTJG3b7Oxo9yd9k&#10;ITvSP1lO4/wxKW8qcDyrOyLeL6Izm1c1FThILL3XVrabkEkscrcdHf9M0pBpyfSefJe+846QFWHt&#10;kiTj4l73HGuimT/jnc5+o9uE234dn+L6+fYAIOBXsMrZ+dmFJTk2EJcCKOCodqx/mNzj7XZCqHv8&#10;rKaheQ8kQCsoVU/3GD7NGGprBjAtSJOUrxPLLpLbguhnFGzN1jAzXzBPMReoLUJnDJsJDrDzXX5Y&#10;xuz7bHPdd2aWVFBRQvHTLzT4CnDaQXCXQC/jlaJq3USwT2MlVr/ixAkhGJrmwieWvqljgTAZiHx8&#10;cKWPqldbZQOi2LrLwdYrtxHAHhWYgfQUZ886XFieOeDCObQGccEMZitFAzviNpmGqDEaEqqG+Ef1&#10;ACG9A6ayUruxm9IUQRIWKR1E/eryeFy3rW7o206Vv6IJxrmfT1Aaeyca58Un+bjrtB0LmavD3JjT&#10;5pMtdY5qYmd9oVX5o+c8KHcPk9iJF5Nn7GApjw5INGAEq4vlr1+bhRyj/UTXJo5zonq65uTvGGEe&#10;qrXTg2IqbRF1Xt5vvbvnXSuyW7sMrxntbjb6137ZHsN87u7yCQ95hQBnT2zTWdDQ8LMZd0doQFhK&#10;f+IZT+ScNfj6RPmPIddNpUiVEgZRjFoZIS6nHa/JaomIng8Z8Jao+RRS1NsZ6rh3Etw7pC2BfKQQ&#10;8kYGWNfCUp4AkesoJdIhCLNK78ZDtIpSwpa0RU9FCD0V8nf+rUzLDp4DD5nDMHIPv1Jicn7k5vWT&#10;IZY69sQgFLLQ3UphoBciPifX+ks4uOcf/81/8p8lmzIItvk7yhEi+SG1pJLc5yCrktAHZCu8odL3&#10;spa9hBH9GuLXOr2rKghaNpdrLObCPVTizYGSCUVN1R3xjfZ5oFm4k7O7DHo8xW+kxLgG3DN1MbMt&#10;iwyVimRP2VHfiJRG15FPVSvaPZldJXgsnwBsFKY6GP60tqZWAcre7gegk9Tn5CV30amW4OaUNm70&#10;zhzV8f37JvPCRrlJ9frMyTOO+Udevx/U+80J8qAeVXC46WZTzGPGsLvnpK390ENasw2j4fBY8O9L&#10;jkn/7l2OZ+8z1/p4GvtZd4kCx6+fSeupm2u0W/TdaTtAbQYzHzFvbh5VZgOjSPLSz87O4SIdnEIC&#10;SUp5QOWrkjlMytVIopGIfzhbirAx6LtzMVKTwgyg0m8xY5ivt/6RZcp7Ha+736j0mPi/Z93uyUEz&#10;Sw2leS4jMl1qXl4Y5Ce5tYH1JIWT2QBvtsEjcyH3tI0dC8ezs3/65//0l8AqTr7jCftVKlOVz1xC&#10;gWrsXtMDIOQDpH2sTve3b67VqvZKYHZ5eSk4yE8R8SDmFlYs5UCf9WwtMNqE3RP6U7KGPjpZ57Aw&#10;jstQ6K/zehB79L/hiaJVurfLJJD1zT3J1qE4LiAoveOMiiM6jKWLQGGJQJKZcKSLZxBsaKWaJ6Q3&#10;rhCCwBLxG/gTjaT0TDvb9QZ6qAkTg3IGgnMz9NE7+oh+qg/JRZwgOSRvEQTYibct+zQQ3wVtk6Q2&#10;buvgZLotN+1EqtxzR5eNDFtuFZGLduZg6mPQcQ9tsS4TzULWd++SpzQnmOJwVv9APxvxS8c8YxLr&#10;cIK8UUhJqMmcOk1CRVkMa8zutn2fkKEeqnayLhqeKGBIQO7fA+5n9eo03WlCBtFaDp4mTJMBZzyT&#10;CM63yBiCKfOVez5b0gogZTWNRNsa6bmhfScVkR1oZZKdNlWlEquFgc2wsvfqu3KOdEv7EKmfDST5&#10;TWwNljE58Y0W0uAfmkMa3bpylXArvXmkd6hTodmOS/NCnSmMpfB6ek+JwazQKypliSinOZbXW5OK&#10;vSDKDOJi+e2I51cl1vc3zqilGNJaWYxsxotqhULsl90vekgDT1gUnk9vuiQGrrQIavCm891berH7&#10;QghdryNzgBGP7wtVoxCFopmqm+wlldpekC92O8E/0i6JySXdnKhpe71qa1xyVrYriwA70ORAuWAq&#10;egaEFsbAltbBifOBmVvsBzkc8ycQkbvMhdX4cJJTo5IkqMW+PPf6nz8Xr7o4v9TVBgP84WIfGYnS&#10;VSjZq/FqsJB7SpIoZsRBJDJSOUkl+kTqHjoP1jYeJ3nYJ2a1w+1s/dElCbjqxHLn0JKVkuj1/JQu&#10;acHV0IJJEaZkl/1A2ySgfWTHFfLnvGdD6jwYYpTvkxTk/vufZEVN0I+H1I/ObXd/fj4u7V7hnreY&#10;9zz5mnc99OQjdnyuF+ium0yj/PGqHV91/ND7j4SphJzNKe257cXNu/f5c2n62uO5OoafvMVd8gHW&#10;BVceYqPXeVJYJXQo6qQ0hsqKt3hOxpdTVdAJKrXThEGZ2iBYSnylB5TFmUrlrnAbSZYkFy5m2VLU&#10;btKaZSavHiJhLeEYtnc40m96vAqwh2FJcDor+pMLA1calt/IofBWtvJELCLODLPP58vd7vSfK0SX&#10;6IZ319RQd83dSE9EVQFLSCvxh2uzmRRCT064ah44W0+BSgIskmIpTfIOBdbxcLrI8ow7OzvxUx2+&#10;rO0qF9RFb3W9/W+UTVGjNGWNktHjsiGWg2KZzROx1UrtIEcETkcfF3gH/OX88kKCB59L5aJfEGGF&#10;glJBU04QisEKnuHapXZ+aAT1oFhfK+YqXc1RUFbVUsftbdbVifnHPGMeaSicO/fQ68aoJijzbpN8&#10;FwnuOqbLvUHuOsnSRaXAAZWr88EU6pgkqUXm3TgbV/WUDCnD6D+/LRo1l+07fJIpNvP4HC4yx7Yb&#10;86RW/RZ3jb+VsMxML/Rd59+1+ndxkXmfef/jd5wMYwLMySXr2+7gp4/veGGmKCp3CUk+VQfJAVGx&#10;UW8gOIsOJ6AEnmwGtM/BAIyenvxErjOipKG9sNvtb8kudKakME+ITrqrE8R1RPpMfCElRKLbb1PN&#10;lCYX0jmSfvdiHqlN0LMRPjqBM+AdC0qWshXBls+INVtenAabyYcqhzOuQcuOkCGcqV+u8xzYOMaB&#10;3/j7/sXYE2W5Ugl1fdgZ3YklmyS2SnCDkG4mEj1Riu2lrKRS9CTzy0wi5izNU5e7vTl5HLIYmPtY&#10;MImqSuq4SgpQrEo57LIGwdkpLnH95kq2M/qErNqIqLCIRB65+I64D1W6HO+FgGBdA4OWetA+VwmT&#10;c+kr4h+2ZcUrmFwQO+bdRxolnG4fxFHYQSLjV1QT9DA7GBlf+pu6IxnftrW4H0kgssJpJkG8h8BN&#10;oSnzf6xnTFpzl0QWC0aTv35i7na8sk19psDbpGeykCaR89F3DWMysJ+chTSPzG3nDY+Zx/E5u/Pv&#10;Itnzwk+youMZnpz1nnneqW538ZWdGbBv2EvThG/qKE0l57scr/sxS86FYQyhs62QxVZGHlXFJVKd&#10;QbLXswtVBbp8JnOAYlXcl5AZcKE84WHqethyANswZbd0Yr9ljmKS8kb+OKVo7Lp0QmKq8MYCPLcd&#10;szwAM0s9cxVycuYnb9fT0scrT3D8E0bSdw6XYloYpK0SRiMoVY2w/D2LjIhznn1bmP8unX9a+dIM&#10;q4eTylxJA2nfVHbSjBYe7HxvUV63iqIdN+Ym8Q+6H8tgOKovRYeQmUqhXKrJG8nXsboJDK8/5V5D&#10;hLGrLfF/qsuG2IJrLrkYZJKgnGCrpHrB9bVaNN9ci8GwrqBBujyBBA7StW9DzhCis1YkuxQRWcUS&#10;yEvZK2o7VI662xFSraS3BtOU5wosTkIcXtIEdyLAPHNekpOPucj9cuu8Kmh/TLgn+cg+loHD+JM0&#10;WrgL/ea79HimVyPPbRrUO5+kwnehzfFb3H+rYy5yD0LuSMm887ayEQFOcdzceXqJdIcmVd+WENzF&#10;zDrMZDe8HdsIcdzJ11N52r1CPy4FujoepGNDnNe0wtYP9kGKcJVENFnvkN9oi3NdQ0XJKHWE4ibx&#10;QQBg8bxFTcHSg0ZT4qpeQSdIk6DDiH2HcYNEnS99otiPm8Qk+2ttjUqp875eM46+zaJ1zF0mQ8o0&#10;jhk7aCQ1eY+vwsvikGY8NIYHSnjLyPHsXGHNX+52mn/gHfJGUN2oXxLVD/nf9EskWDMn7zpE/OZG&#10;+66LrjjaJzSgx8HkempVYEQqLAJ8IKyqkWDmwpOFaxefuFIEXR7OqUaxcwaIy7dm7LUrlRHSRMSb&#10;9lvu8GK69Swno0aw6ESUOIxkhR6WMk7krooqroCrldrCPSJNmZd0G4MoJX1k0rIdHdwB6zEvmfwg&#10;oHwXfekzTxKIHV71gxo97qGMhyi0ocHkT8cqyDHvues+9yNWpijn9EwW21tzMe/QWD3Pv5/Z9FDv&#10;GvNcprtG+/ka3lypeef5pvfMyW5Cdq+20c0RwnDynHsekTmMNF0Oy6V9tDqyAYxPNrhTrTlKA3m6&#10;WAns7HaRKLLN4atZyGoLljK5dbCW2L87tHcywrDk1NWesNroEJ9oYGwHMDuU8TkVd5uTWzLIWzcw&#10;Z98csmhgzYzrVHYdOQbrhtnQK58/w5dplKJ2v1/wdpp//JZ/7v8QJY8glmVPnJDKYthZrhOuXMNK&#10;LETna4ppoCE/m2BKiaDv30UkkZGKWrOJw3Upq9WD7JE0WIMGgRaVzopFi2Imck7HpMRHty5n+6a6&#10;IrS4xKPUJJnZKJrr3JSqhKLbOtA2obeJQ0zBEuebsvZOOUxwi7PkI1nbed5bO8+TODm3SWcn//h8&#10;etEUp9HjHrrT+HDMEo7pYDlngrqHPdQa4BOSP+lySPM8Mt+ln3sXXf5WqDRp+rzhHMBJ9tAHP5N5&#10;7CZ5sp/PGXCI3TF1u5/fHGuTxyubI21Q2QVo3QVpEwzmvB1DRWayB18k8giG54vkJpMuN2S2dUuW&#10;6uTchfWkbCObr9O/MUnltguWWlDAUMHCufmHyyG6ZnAIt7ceYN3foVprrUvjaU6ww8Fe6141HckN&#10;d3Dej5tw2Jf3ZC5WR1nfaKJhIfon3qDPAaHv6jl3Bg9k1mLin0vFYqyaMNrByX19IxZCA2RVbLZr&#10;Xb4HxUUTm3VrdUINbOWgeIeGCKg4KAsfu2PG1T8A53kKmKQveZy9Dx7EG7+8dlqvglfHSqX1iHjD&#10;Q8oFu1x8usCWjz0Z6c4zp9yv64KKHeHTJxwPb4eDbwmyQrUndsSMzG60RF51tavMQIN1QrNWoiJt&#10;P45JkuAvEL9DxWOSN4nySRJjBIapFqC7mcq6yn0Wly0Y/9KQv05C7RqAl74qKG4nztHuB7PCZnb4&#10;dox+n4ktO4rcj/vMy+9nHjueMQc533HyqqPnls2kmrKs6NtPDu/k/e8ZbTsXW1hukteEb4PAh8S1&#10;M1cUnbKjAf8b31uPE4KdHFfqgg5hAJOaH1PS8CRuRXCtg0wctx5coHidYBlHhzPOXfWHNszu45lM&#10;VeOeIi0VOwM/INLVxuflRjQvwS6AlQKshDA4tAlnJJ8tM3CyEKNduJRJx6pP7MK4nSHLkNkwdqR9&#10;SmxZ1S/ZUWGO/nF4fXXmxnaeBtgMq6xr7gvPWNE5El1CjCgUx9WWkiKZtHOFlD79Pn73FEKogrpq&#10;I7++efv66lpZoQCnOwB8fKtWHrdyeogqP9RxucavXr959c0ve3t98wZz1aOn55dfn5+9/PD+0c21&#10;VuuxiPfN1TtZEWO/CvOQM1uVZ2gh65bfLLhcLG8VrEVdflnB9Eh51DGHqRkJHdOvNQRlLsgMpThd&#10;5Y84iu7xjZpKCeifnomsPnykNI7zB0+eSZdRmrtYijIHP0pGcEUTyQ/6yN9Hz5BHj9+pi4CdgLJu&#10;6sz+yC6bFuXAKjzEcCMfSbSmtLZ2Y3PdBGwzH6o2EEt8iz8Q0E96pCMCaCD/jmiToPQkoPfQl/dE&#10;UsdlRESkINmY5ipXroRPM006NOBZcmCBY6L9cWhKAscIXNO7aJb0MVI4ZPmR6JERySgE/7F7yeZL&#10;Te1NsoITgB9sBAHtAuurgreUCNO0rOOZqKT39qdC2mJ617Kv1g65g8sYPHUxfj5YDzGhV8y1KRmf&#10;HE+FNgaVFAafmcozfU6fL2VYH9q5PHpq/ZY8Js9UmThMUiteyAmjSg2pKh2WqJVpRLiNG7kyUkhq&#10;kZ0Eiyvsg5oICejMHRzNVPvLOu+3WpWd2rIPGV3REIEEUO7UpgGTV/tR2Q80lk5qVMrMJVaQaXea&#10;rRtn8UmuT6xN6ZpZ8v5yV0Q9DTmG7EeG88HMD5Mn+NJiCRfpesDn8dnl46dqrnNBjasPt3r/52fn&#10;arnzjKl5K0/nA5kfPt4Cc0v2F1qJeVgsowrCB513qyywD+9VC0mAowhHBXWal8AdsGNDEkzFV2XG&#10;4I7M12/1COluCI5ywKo7qaskFbOkoQ1gIsOTzBIqm5e+cSS46EN2PcyP9nF0kHug+XxMKCifStBh&#10;zZ2p5igBO2QFP7cC0LOPj84/Pj37+OQZjbSqrcMnhYrv5gl3By9T69+tcQalA8r9iSlJgVVQQweG&#10;ooiIwNsXYlFZSAe2pQFDChFamkGOIHCPxRVoQhsjDdFKncBfapy5TKEogRL6IJPJ7BGt4CfqLSIx&#10;OAceYmfCba3CLg7S+dAuk46+aRIi9Ggh6eQB9acRTKxwKUyCiGeJqzhBvI53bBZLan4A6FiJD32w&#10;d8mhu+MmN3c/aRuAG0h5c/ht4TaoFYGJ7cACcPygw7fJ6ldRo2Zpc6cex9smL7IKzx0P+Pjd78eY&#10;yTt3ishnotonJ605dI8t1DDTkl8jdPc2mHoMVtSX7XyF3KfvFvmgh8HOPRCz1mj3dsDRWv1er572&#10;3ePWKoMuxqYYdmo/q3n0fWI688T5uDmZib/v+v9p4Lgsw24xBSNBDKdCkZQRWaxVjRQ/uBUCyzlO&#10;3iZgF87kRG6ma2jjcfdFdzc5sKi2qI1lFGeMSjRaBe+iDbjVEwwoNrRqok4qY1Tq4Smxdz2miuok&#10;WJ0ZI9chZw23owPA0i+ucGkz5SUkmBfSU8Q2TDSoVZHKfl/qdufL/9z/7o9HHJMUgYtBzNcGy1Ty&#10;KKnELq9IPdoR/5Ah6/r1G8mu0LclwcVoiIgmxcQuK2vF6CISCXUVkbgub0WOBcK8WAgwqtQNpSxJ&#10;z5EALG1DMjDpjGIabhYEMZNwQmH3CkB0lQUFgSnicOv/sTM9+ea11cD8TzkRzefuAYZJJXf7OwLa&#10;dCEPm4aItoPtbLKT3u1oX6N3k9rMAA/NZ5GnfrvjnW8L5IVFvmxS2+P73DUtIVLz/ON3PL7bXa/Q&#10;Z06Ce/9iZZaaHPef83XmlPaLNKuoAVPQ2F3NhiOkZI7QmlqAE2HTu2HvJmRHx+fJ4WrzBRuK5hQ1&#10;hH/O+vaa7iZ5DqOYosuezi1zEmC2Ydmt0WU/MLolxMVkGne6MypA8w7LPUaBHkP4QfKLd8AWn1C2&#10;rEVfFZzNbRv+d5PQqJdzcm6yXMy2LE+kLd542dx5zsnEhaQZlG/GxTW+2O0+5qk5xYpgKYCI3lTV&#10;XZmruNYdMkvMlYok4jCXLvruRj0F7QvplS5XRS22k/a8lmEAuEYgT6FQ5kyWIcQ2iK91dXQJHIrl&#10;kpUqKk7AqMQTXe1ON4ov5LO2yCaBLYCsjQNhXv4uKBlHJlKdpHoB7v6pqeHu5EkFdqjeCPmT0Pcd&#10;+WvkyT13vKep511Q3iNpftYkaWL4jg7OSWicn5NzD1JNMj3J9+5FTjKSHaU4JsfzuZPcZ2Yi2GZr&#10;eD6myz0VO4o2X7CvOpzh03anHTGagzxJyhvS+okZyVzfu1bknoU+pol5+va+i476YBhBbVh47LGI&#10;D3l2aQPXXLsaR0U5mQv/DJFJHEZXKuUGI8R+262+Q2YYWEOITmjIDA3ZIaDuqKfkeFhvob/foN+0&#10;Fy6EZPEYh9skwxlLmLMfq6Uzc1GlKJY3vrnXF8s8mN57Xv6f+MP/lm2hHxXDqwyPSv6gH7Ld4aOA&#10;vnn1Q9nL3+GLIPFQgb9SLsqM7ZxB6xSxUFqNtWprCyWb3SLlO28DvcJzdT/rG6iK0kLpe0xFlbSy&#10;t/GBQjqqgHn57OJSBU2cvIjWQk8yW8wAKdSLUjZKzxiSC+fYq5DZ2KHrjmE0pdgRyvx5TAonsTtJ&#10;i+/C5wPcGvnkeUTnje/wJ66/yT+m7HbXWk/qeYxmTT56J2OedzvJNo7fdw7sJJP7HFTsR9/POfpW&#10;GVveK5PTIenM5NomYZquiPkUbuX41OXAyCSQnXAMNsfvkkdNkMj+Mfe6fx6aKX7mHM7VaSZ0RL13&#10;B0Lty9NTtlEPi2OWGhN9BO6nGuliHvTSefbM1aJk1KLolXNE4geq18/M74C//+xbJdJp0ffiAY3C&#10;WccWBQ5wzdQkOo0/hIASQ8MnqJ79YvaRWfsOu7lgKmyYS82GrFeqC4eNfbHbJ15eyqk8EbcqMIKn&#10;gpVKt49s4fAJ6KYlodmGPCJ8425trZPVcQGAIrIt9xkynlQkifO6O3dPy/n66s2ba7nvb/TcwFBg&#10;LvwjiKuDYhiqUHJ+cXmuOiUXqohVYB3JSZdEXEraeZuqkvNB5uzSsFutmHieNz2JqM0z+pwJRjta&#10;OX+ayvgE2WNKnSM76NzxjN0IvTB1ym48nwPlJzlBI/ZchWMW8vnkbPcKzXfvQuAdK5pU+B4usjst&#10;wBCxI/SrJzzHd2vRYLB7RF/YbzHhOZhxcqonVZon3HM8Mz8BbELdXYt1/0Ifc44WGvonwpW2LUFN&#10;yat1X3WqNBBDpW+KljrkD0QTX6EvmzcSd0kUgdRWmTnqTTD/sgR6FexG5THlHel8eKeFlYFoBe/u&#10;YIBZjug5DFwnEXCHv1Ayby09xCyZQ3YrSjRWSIADSjw4xwRVoY31CEsSNrt9ydsn+IcsnFSxVQoF&#10;cTT4PwIoxYFLbCcGDjuU8swJdtCUKrAiMrIjIBQ960rOrnZFTJB1jYr8lpHU8TUqGbJkhdXaj+fJ&#10;efb+41vd27WtpJrQMxPVx20wBcnylKskqCuUXDx/ca7Q4fMLB8rERFWV5FGr01LQnQrx6qOdbLr5&#10;Ihb2td27TaTdsZDG8z5+kqS25SSnhUAcY/UxwnDayif3vpU59/NwJRiehkp2x3bXazWnD1LNP1vU&#10;zbV3kdS77nySE89Z2nGO+ZTjl+i5mjv3rNW8Q8v4DcDT/hBb6DFjzpFoGyubOjkOQKspUROjgwCh&#10;+0e1+/Wu9TqWHrI0ff5O4PgcQjaB6uQ+rDR001nkJ7dCf0cY1gnWMJyn6+B2S/M0bpPqjwTULNDd&#10;IWhvvRVxqBVBjqsKqi0pcnN7y49hRuvSbG8ycuYHhz0xNko+4D28hWisJWPhojhqHSEpjo+fgp3G&#10;54HV6vebMj+ib8T3cls7Ub7c7VP6B237FJBAWE/CsRwWWN2itH7UScQuVatkd1mXGmOO0wnAkZUN&#10;BHCXFgAJ7PbWFBSwMGGPdpx1LR+MO+Y22U3RQ3ELhYAo6PbpmXrTKn6X6gthcWUaWA4PLJu2Y7bk&#10;6RK8KcfrMVgQ+iQ43CP3HXOXu6BfL5VpC/7cv80hNXM6OVSWaMlxOwJ613vtGMbxnzsqf/zceybk&#10;+KHf6uTjyz9nge4i0Dk+/a6Qg+UUmcx+x/h3jDN/5sJPTk4Ppm/ySQDLCXnTft+57juN4YDg3nH3&#10;3dMnQewHzXPMRTA+NQkmGpuCIQ4O5ppCaUIZhwcFtoOJ9QMx7+6poFtUgnprxjZY5406c3DyeJN8&#10;RNY2Vs8VCYju4hf6hGY2jV+TXfnS1GmvyE//SmpIOieO+6yaXUPC65vDwI5CLj9zZb8zp31a/zi7&#10;vJA0T/Sz4+fdUtDesmULEuiIhShhUL/QRvD2lhBvxUq9U83dR89Vb/3iTG4P1RtZJa2QRlY0OjAm&#10;V5xAJxwl/jftaFG1o4kWAHV/Y9bMdf/ToUR/Ymo9P1OfQeWTb4G8rtXbGOLegmVFDe2IPGL81/3x&#10;51CV5U7HZ3O+gvgdRQgd0dawHrSPrWyOZIJ4Dy8XTvm37xbbLm+NC6SS/cBVGwT0Do5+R5oL5yYX&#10;c20TZzLC3bBDAYPDPfMZc8aWOxzDehOvQVk2j2Vf22pWYhlyvG84edtuP3btHliuanqR/d0JjdXT&#10;Gj7F5Lxs3nRHbRGDXJmgc6qRPAYFP6RTWy2mNdMHRAeYPOoH0289Jxz1eEFjxhCP8/EszQnvgeXM&#10;Fq1OiiOZgfn0hqg5Fc0LoeYOCG6jblJrUztL0JBxJjbJ4MHSkY6uMkCBdtyc6MTK5cAgoeQvEQ3n&#10;CMfZEKUmq5DXb8BIAvLOL60/57pMtpdXnqwr0xulh6QCYzWI7X35cCWLJpmLgVJ/T7LsB0UfpybL&#10;HIyu8ssSVCZrvJy6ohkOxHl4c3UtE70Vo6rV+J3hB9/2RT7l/HFXWeuC6ZVSSddYNg0xuBZk8awP&#10;qUnKL0KgcJ0q16i1dpjUDZN08tsqFsKCjIu686upSKCKG7pMNPu6ZxPiZOHpto56T4P1tPqg1w31&#10;2JQZ5D6D3Wt21UNMugbImZgK4isOXv9Tsft3zm2w9HgLrDdxzH5/NyGYJ0za0c/rcod95Jis50h/&#10;z53mKDsqNkl509/GyazFjtT2aZMR9ovsDvZ7NdGcM3iSM8052U13c7v5OpMc75jQnI3s93YX65rz&#10;0286VyQX9k9NuULKmw6G/c+77cSLe1ZkzlX7h3O3PL152zE47gCpga0Xcc75bhJ6resdHXfiO+Ck&#10;SEJiszGaIJAp6axuo9IOVCr30JVSncMq+3dq323TYpFosZOVqBj2xmmj59CEqyYR84nzBO13Qbxe&#10;d/jWiL/qdcQXs7gad3biixYT07YTKU0vtmzKhk+qYrnG7M319belud+l8z/BP2LTVNlmQpsuMBPF&#10;C93Re5L+XcxWLFy9OPgWJ3eoBYQ+HajEehLqQHkD5xO6O0i5OwyadAhIwpHPeZgKVWQSUyZACbQq&#10;k0WPTKeBbmHg1GCn1rRqs3sUqmflI2lmle7oJfkmDTwZuXyXdrJDOWy+tsZ9q605RwTVFqDuolOT&#10;0+wedEzC+gRb4F1QmgR+993KloN3OPmbqM0TdnQ849SjW2UJNWyU29HNedqk+JP29bvv6N0cz+dM&#10;ciakr5oU8CQ/yMm7N9qpYk1Y5+Bz8I5pZG6iPuX+9hhjOt8+VgbyieLVN+97hotM1rIDvx2jbV2q&#10;7xbIuWveTsKbTj4mtRtQjSCCjYXY2sSEVMhr3XjHJJK9qC1qU7mI7HaoegBKQS9nJ8wDVcBl7pJF&#10;uHsLYDiZTJ4i/dqNHnrGMo6g2E5RnhNLUrOyC937lOgeUSEF4NBx3f4VUxiKnxCNTHO8YJAFWVyx&#10;wuEkr4S9OYzXRYUTtYUEjDitcKHrG3VhffM5YPxdPecT/MNpNQ8uXzy/fPlC3+oPZQ0VF4jWL50g&#10;u7GMWwawGcTtiZXPe1kVl643vbuuxTFQNiF3BZSuspByCxNWYqkEvFavgjPFCopnuEWzK6GQNSLO&#10;Y2+eVdKFD2D+QomQGaugziOyDTfRX0vy2hb9pAQ9kfAYHyb5mGRiInkTu6ZcJ3b87H7Wyf0pz+4U&#10;iPnoneSeid9R52NcLVKyaOuOwrZcbKpa25yZfko/qN/xeFaP6enuVj1jzdvmbXuo2Zls4679Obzj&#10;V8v89JzvpqLlgN0kz0HuaG7/FDqY77tWPyfsfr0L0uad5zh3U7oD2qbI/S6V/hFBfNmBI29RnwZ3&#10;RqGQbsUpGAhcymGm4id8BjP1RxmO4+EAVIzdvPUYVrvpYz7Kli6lbd+bS7Cb9t2q6U9dlULg6VPb&#10;YMaFae+xNl+bQj8YslA1YBjkG3CSK2vAPGw6jlKVWLJVxcfs5wvePsE/fvYP/BHJIKbUMAwCsVw4&#10;JKCz+AWmQ1d0piWT6zq7AbIjgrIArIq7ekRpdRaIk4NwzTvPs2sYibfLtUWjY/nJva6E99aHiAor&#10;toZmoERZTOg8UkFc0C31SJpJNKCwY7ibR4xyljmslHhnE4uOUfcuOGkAPSbQnwNakyVManVwfHCR&#10;flx0kbpk1TLqeJVJGvIuLaMdE/odoexhnGQ5u8uP73byrXcz3+dM0jAvnI/O8bWGVWymyc39k7yb&#10;3p6HqQ1kvyn1Tks4vP8WctPcd0ej+8/mEFFMm5fME5p/9MD6cTu7/yfnebKNOb26sN8u09g0N3/u&#10;tqlAY6FKLVFQrjAoI/FVnf69RTqldhZ03D457A3Uz1ZpRXgTYt0g38cYt4H3Z0SyTEDtV049t93W&#10;zGNTlVLlTPZ0F6ZbishGshxkRQo132Yw4StMml8wC/o5OP5dPefTL/87/md/7EZ19OTfjQsK3+bm&#10;5op/wkviOL2F56bXvYYVW7pIQLvOCK9K2Rx0ZQMnAKHHkERyQ9AVjISiJe78Z58qZVGqS5pEDKSM&#10;i3OF8NrghdoRAWqHovkzfGVxF2r+NjqBvaV81KXHtOwuINhRuilWN12ePOYuKnl8YaNHk7ZJF+bB&#10;HaGfRPP4px1JncaWSVwmv5nP6rnd3XlHRk/idtOLk9TwrjucJHNzGD28OeF3rdfkHHPOm6oeL+gE&#10;7Pmsqa41LO3oeP4MCwEtDuXfuxYU+ustaHXMTe8nSfP8jkfoge3utpt2PIuHyTF5g4YNdzCnfGQu&#10;TKgrYqVdBRlYhWIuF2bO3HFQIf7uLTQw8N15gVkmDX7OZ3hhtmM7YSYq4Tbpfac/0TrWTHoyN43B&#10;9nm6V7F2DsnFToWEALeQRb0OxgVithEJ2MOgoeqxdHL/unzHfv00/wAUzGV32X97JCnrfEqlupgq&#10;pkaCwYEb11BLFG/WMroLZdcwTj20h0OGJxQBWb3U5/Cdqu3S2eNGjETf8ldRphOQ/YhHxFV34B7K&#10;HFTPXNJdSfsoU6wbOHflhUV94vxwhEhbeNd6HlOuH2Olg2AnsfQkj5kHp4TYQNnUsGlxTHzHWLe7&#10;VZP+iWwnGUkQMg+aI2/8nJafYzLapE2n7fA8j8t79f0/c1abVM3zP0nrJ/PQfq/pZ+5MxrB/FjWa&#10;i9hpJw+KilyLlb5Jaw5zeUegzQH0U3ppJgvppe8ZOF61u+bw+Mw8QpUjmtQeA+cxLJlZGIMPt938&#10;pDJ8ZiNAwjdF2beuAF3SakEOaSJ3bVEoj1c8HHdC2hJkK49kh7wZUiIqw7Ra/8tPWRyUj8VYRtbB&#10;NoDdfIbHODjI3Esk6i2NvT8TpL+Tp30W//gdf+iP/uwf+tdUE0TC/YMHSbNy/W4X1yTDY9UDoE+U&#10;otwcb6ry61XFs2BiNSsrcQA7F85594bCo+WcjVBHud1dNMVVUKjeyLdRCxQlAVB2MtVhTjVmfc7S&#10;rVY6svVUWJcRgLLqrq/QcGkV5CDPI52ZF/57mT9p08wJOEuRSo7QLAd25KzJ6O54kSqnvs6Pk/Hj&#10;mtlM8I3DCxy3oW7g7piFfKKY24VYZ9oNeLA1rWzszZG0SVjVARKKc6CxNUrn/B0aD/TD2zw/XY57&#10;d7ym1KbP+UGXlQAid5qLGM6PjtjZliDa7WN/WyIst+/cv8rBpy48RlR3V7VJosn3wU6Yawxoy3zB&#10;Cel7jzfOvSKYPoZdVe492uRaz7vtqBLhRgE/TnKTF/dZCZGyB7G+3Wrgs7b5CLBpVPraLXGfOeFq&#10;z+2WXbfL/OSFgBAvDBX0qYRvw5UrRmmWwWROQprk/ewej2nL6WSmHkiWph4+p7salqUPX0WaG4K+&#10;2CawgTs2yxmIO7mneYwqO2JwHxsuGFaweoR4ORz8aQ8pgaH6xR+/uxsCKdnFoME7prKRh5kozXDl&#10;aDm/9e/8r3/WqnwXT/os/pEXj3NabTLef7h+e3319uqNVpEK+loD4nvfqxnhk4/vH71/e6aQ8Ecf&#10;n4qeSO55+069NS6eXnz14uvnFy8UqYXHita279Q/RrVRVAJZqJJeC1o/cQ6pG++UE/r0wa0iuZ49&#10;UXi5HCvSXBAmxDfoPfBMB/W5ffZUt1CEuZafFgcOKtRznz54QmdBtbZ/8pQsErvWMXCtpmkpppKy&#10;PPkgjEBHCAMLaYi7DKAF0ByYQXiWG6H4000nBNCJ0IjyS7htUe2qPh2FbHyIiNx9COpwy3e5HPV5&#10;dKt5e6uPdhZZLPlOdCT5H8XncDI5DNE2apfHp3WJotYfOPJEwK5lTtV9fx98EqRAi1BHqqhMZvfJ&#10;gDmLVbudhtvSr5JluqdrCqxmj0RpazbcFKOadWRyeqKq3L4Edmn9qUeg0aw5pPr/eyWG3uhb+9Tq&#10;1CCcIexwCTo86GBVeI3bx8f7s+Mc4ROdY5z9JXJqZtRv4r2K8ghuCQt8qI4wvKEGwNhoM6eAcHxp&#10;ELnoVby7BWxasaSBAJkESCZOLuC90mRTPyjPgLwHhQBRmxqDrGI9b650fwShkZQASdU00MUA9VrX&#10;6nxdxeTIaKvWGJoiQymQ53IOJsunt52Q3jpBH9/R3OYZuV00RW2S1VRJwo8rkUHogl9zZZyouAc1&#10;pdRKR6gvtHtw9vEhXTEePrl8+PRSyKeiQkJYOkO71YNsyiIeyJ+aMKIxq6lOvCrmu+Y36jDiZtPY&#10;ITwD9I6VGPlOiPBe8ihp7UwDxUUyrQmliYbRr4lFQ3H8KYCoE6nlLdqFcxYU11M+kq8miqAdsQE9&#10;DIDwEqbL3AO1v0NCvfioHTdqF4WSPUQfNSwRbrk198fEEMmO8l1kDZ/1Tt+Cf1A9RB84M604KKdo&#10;9U1wR7Tco4fSAS5kSFL5dMXQyp2twiLPzp6fP788UyDEBZSI/kJRLXGPS7YSdIEwVKGSDFDqRToJ&#10;uRZmmgy5KrsbRjoQ64mKXCmgWHWvZAWT5qEnEXJll31c9xHYhfcOsXRPJZMcvlcWSPpnlGBoFcR/&#10;pS/S/XPXyoeFEmD6E3Pd6N51D3NBC3qM3TZC8n0dLGBRn9IvHac7RcUD+pFE3rWJCiTXt/lEl4UI&#10;k9ht87b90zYzMUWYeoF7/kyLVpOk3RhCj7zhLTupZ+RgYmF7P3/C3ZfekJ2pZJSasmpLVHcH6yiI&#10;7Zb6qcDWGsBQWZhSiwL6WG/I0jtJM8bWXdyq4DAChlmveQnvQxCOQQUQSrCh85zQ2ix6EIha1q0k&#10;P21uuSz9mm1yP+1wsGhbMYAxhYW8ulRXAofyjodb32pbtUOduBK1VhJVy+WLdA9E8IVTrh/emspD&#10;3NqBUHPIeldMB66om1cJOGdqmSJkI6QciYWi0pHSHFwTl4lIMew5NSbIil1gk/dlyZaKmbHqEksD&#10;XpQjfxK8RSuRu5sQDMaZaY8mHTeP+qehI6oFlfFfrSJoKnFNIzvkMsomMfB84P/6DrQkk+F7/vFZ&#10;rIY66xLLXKzw2dm5dIKkEzoYG3auwlP6qI6hvpUWLqIvz/bl5eX58xduD1DpnUmlFoJH3U2RkYgg&#10;jvOI5428dB10/MYTVeESn784P79Qfd2LC+55Tu8BR+kRqEdHzJJBCrs2Z7ihJG84EWzQSlNsb90j&#10;9rNm5FMnQVkOTSKLyBqbot5QWjgtQq01V0IBDC11iLucAtFrG6vY5zznzrEP5LnZmnJlkhvZejZO&#10;zsmYnO1WfdvwhvUudUL/udu5Z5Jyw0FJtzH34HNCtuOHzhfMffL0xbrKxNEX5rY0PXTnOBMnG15s&#10;hUp6UBMX96RZmRCHaptr9MSTyqdj32IvHApSlJVkFVTNhTDhutIS8qSAczaaPvYJIf1zcedE7eCt&#10;L+84rukG2MnsvRbwK69LTujT+vgOovxnaha5R5MtToY1FzpxtyCzXNDLtlR3xWxMWIipf5Pv0hny&#10;wPOKbz6GrgkYO968O3mCzfyp3xE64zK9cfJOmboBKUAlJWUGI5CO7nzlT1GC7+zv3+LNf/Pv+1fl&#10;s37+4quvf/AzX339Q+2oWOGZVAHYhnL3VIFKXckeo4HjzZANye2R3cMcYSQErkQGy1NGdiv7kdWI&#10;qMBcYPC1EE2jKJZWobrFLXCZ4+pIbqC96No6QX1CUtOdHZHiqYsqdbnfrDAw/tMriDZpQRNfWNQh&#10;OJVLX/VNF6vzexdL2wn7OwQ4CZgT6HeI2q/Zx3e0dVLhHT1q6jwf2pO8I3yN3n3VMQnoa3f4v2Me&#10;/bjjd2m+cvwWU2iYN7S5nSl3jxlWPAUSCB/ywTJwr6emp9kk2X3n452DB3kZZp2V3VzldfqS/Hpy&#10;Qfu0TOY8c47h5A0hjiOOK3fIU3rad2/XCkoubJCYQ93EkXT3Y8tty5uYI1ZLlubE261yYYnpN/tE&#10;BRnE4eQM7KCoRzLloYnvxyxk2u56ojI5VWXIzENuE9lOJJ8+v7hEQLBvph2QaNMEoJpOZCZFsd5F&#10;w/4St2/BPzQ9qjFFpfTLF1IpVO3WKefyRlA4RNxCllBbOJHs4nSyfFd2Y/yEMn3K0vVENieSxWV0&#10;liWMNttaEtRW244syylJCU+GOBINAS3NuF5vVXMz9e8gLupIE4RnMcegPKCKE+lWa0dGnH7BnV14&#10;yVr8Y+/yjw8WdzMwvMMl/D4kpQbTuh0oqTGMHQTt26chHcswu9ywtvwXM97656aXt61A0u0rzHrK&#10;c+wfU/CN7NrrG5d1dvrPdghvDu2hE+xE47v498lJzPw0tZq0oMncjnQ2S5s7HeuZg33b3U7/ZG6B&#10;bqe3Xd8YyuP+1Uer0D3hM2ntzW/ffa1OWVgC6nwm38ql/hjqMqtFwWOyK4XpmDUe/zTZQ96lyeik&#10;7HOqm9MwjrHlzx0/65tAUo9Kt+nXqCN9zwne5gPMa/xM+cSzWBV5XZc3n5ObDh8/9Hj155HwNtiU&#10;t91szAnMvl65YaABrNpKYFfz4tyqWtfj82cXctbWy6YCr4NIcd4rpWBtZDPYaffj04i/wa/8lvzj&#10;qcj++WN9qP7/1N4FUi6g82dPNeuP5aM+P8MmJVfVU5aGICC0isITLQNqg/iOa8yx7KZyAjxHOVQL&#10;AcqcaBWlu4gnkVxoz2W1ixGgyPIo05UMWqqsch6vXiTH8BWBar4DJY1p7fyoI9GOl727sw5/7EJY&#10;O2A4pl/zhEHNl/WMmQqeY05ZlGtpItsF93GClrMi/DYvmcWU+hzfMmVHD0xJY2x7+9VE4EzjIR0x&#10;nTzc5t2O93dof3xCM7mmXLnkrls1bT1WaxYJJVnBlcTrO67xbDi415a1CH/KsT6tD07Bdke7m2zl&#10;8r626V0ms4Ksjkr59mv2bXPhXZzjmB8UCE3WsfZzn8m/c1sd3zHymLCaqUwGqfOPlZgJIVmLKSJU&#10;x3aT48h7cdSBuf7e0f17ACzjDGPIlvEcX1Lz7BneGe50ldk6Xg6c4mQKYmEjUoHMyQKz7OhkUtIk&#10;8tLuSN26X+t/RUb8Dc4FfvzhP/65n/u5z7/6b/rV/7W/8Cf+SOJwCHm7Fe84k7CiRdO3HCAyJ8mn&#10;jYIn17WouYAFpk25fAqfkHlOYRkH15rqu2WLlg/oJBtEQVN8qBovthR4SgUbIiMUmEEM1TO55C8v&#10;X/7gBy+//urixQuZzqhyonAX6uxql2qO0oTc8+yR4lekFsUvaXzhFJts9e9T3A8EK3k8y0zhoJra&#10;1o7Jax07sD9xy8g+ETHzT1ys9QJ+bEonOf5PiItt3eKodY/SPyTOGHnwNgLMePxdHB9+QlAXU+Xz&#10;bSpY6QUK3bFDjw3pzz5JQzv7cSUW8NvBu47H+e/BbqkbTdqChEHmSb9ypEl5U7QcmTR9XRV6tzPa&#10;8aNIat9nsrTd4/rPafqfD0pMbbaMdtLZPhI+xIMgDp4t/7ad4IixnNbzwMsesqoe6k7vyQB0MuDt&#10;XmhEYFccgBfFD0tYdiLKYy1T9NWcZN/FIDPqosfiGkKc6a/HjXef87Obip6TrN16wgn2rxP8iJUV&#10;FHiTa8gqPiTWGcRrMhFzbt/L1Uz8GPZnfQuMKa4uvRlxyC+sPVNlIFjPB+OwBzCzRC7bSsQcdJow&#10;k4Ng58mIdwV9zedkeozqHDRfBkFsVYCpuFdEQKuQ3vfRmbZWbdkkAUsusk0TOzuTqNA8JRC8DQ7p&#10;jXRO1CctlcQLTVCqXqf+td7pv/J3/YaGwC9q59vpH5oayfvyech+df7i5eXzlyqKxb4cISrzfnFG&#10;ABbV1BUT9UzqiFSNNihRHtmr06CfNS6pPwW1HM6g+C3Ct6TfwOv5RLLAC6Lt7MJ+D5QPqSByheSG&#10;7clYMGByZtQP8wCF/G20Nu1cbT8yjA1vf0ogUBB8KKT36zeRWqhYnYiafu1G0WTO47TceijVhq4J&#10;sFNuaFL/PGsn/y4aWbxnPq6pZw7uqNu8W7/F8c5dL9IPOiUWm7wfku/+c85nRpVtisDzNXvkfTAa&#10;RKKt5oPygnM8aUmHWFodoigFyIUcdzUEgm5FS986WVphpphuYt53/NgiX2ucx5O/m4fdnOvXk8bA&#10;k5wjt+qHHsPYbgWLtB5ddbyywbsEGrX9qic/z231ogeQIzGZZp4HINmIlBTj1ZcwUTOJvwpXziXc&#10;cFjMTr5mL25f0sA/QXrOW1OhXJsKewrCEe0Rn9DiKrPj+s2NpCFG0pYAFh78oievuP7bd9dvXn3z&#10;o7/+o1/6pfmgL2r/2+kfmpr/1H/+1/75P/FHhCCqOYUxE/kYkZ+yuqqOhV9JQodyO1A7EDA/yqFu&#10;tmF8tzOKJHAhvaWxEsOVSy43uLzkzxT0+/RMJ8krIlFGJQgIEaZSP8ZlwnnFN1589VSxWJcwLfGR&#10;JzKdYTpFSrE+4TCKMA+rGgAnISEprMmQdcQQyjfIYPtXfCQOU90Kj8bcW3J6mYwLURdpxb4EFoVP&#10;LP1Dt7egUwda//B5+j/Bi0UuqeslfbnORurxRDkkFBmO9IIilsviAmS7n8FiC8qrKP1d2heBwHEP&#10;OziBOz64lVrW+8LgsPJFSmA9sNQlnOVPxpphDa0luuMkwSGOIcF9PBibR5zUP6o0sq+aWNeEIHje&#10;2B75Ojyyqa1O0KJOttE/5bQmHM1fRQ9FFRCisd3Zx4Rc7EZlpAEgRJMJ4BhyabOeWEI8JG6S1py4&#10;ULREz625tmHAVfbQF81RKiBVoeqSDKIV1WtmQkKdDAFbG4k1aRaJLPsX8fU65Zpu3LQjVTv9rKnt&#10;7rSm8lYpNjbcnCCTVqtQEjr3QIUAE5mmuACEnRbCVd6I9tWK6NefUbMoeNTIlWLcpWoztQCWQwU1&#10;+0a7aBjRdx3uTNQ5Go82WRzKpAwwEJGvg3oka8DkcU457w0eYuXFe4x9nkIv0vv3mOEU0G8oNV/E&#10;g0JOQBklSB1E4XHSiFaY6q3yUIJAMmQ4h8u0xc289RzrQo8e/R2/6e//othGv+y31j9Y4HZmpBWL&#10;OgPJlPXg41tazYrqyHiFbQZ9b1W7dNqdjYze0kkS2Q4OomydwtRQilptp5hC++PM4EFOB0mx6FyS&#10;rogLQByURZpTBZwkRuuxkphMg1IXa10YZDM0bEkhQSe06VPb/SDSVK/x8zNAyrH/riPkWi9FK+Xz&#10;SUxL1GmyqLzt7O+RB/OyvU81VG+TEi0mUQdzQqG35eW59Yv0OYcnf8Zrfd4pk9lkP0vfV/cIs9Me&#10;iJzWS9TEYjcbU35vGVk7InX6SHXIJ3/qo+QwgXBKdkLxKKNzjSB6fXVz9eatLN3XV++Vcnx99e76&#10;+t3NNX3HZDz0t/KhdPmHt28/vKPRUL9CA0OWI/McKbtl7azdTijuFzye/J6ok1Cagz/2kmWcuUPD&#10;ybzhhK7e38F8Xw5gj1rrXjgDZyJlEma5FPS5Rn0QHF/bRDGdnCnqRddOAGM35z1LLUn0FAVy7iKC&#10;BseY10SpSC4AG+UT6U5uFKuXgeR7//nnIXzOWtLfB9mmRK/lDJez2yk9tPvA84FiQrwUnAWp4kAm&#10;Tann91JXYTJSHZRMohTDSxmmsE0pmot4atLAFnyQCxINGrOWvPe4SeR3cZ+oAneJAu9H41xk7yKa&#10;XnUjZ7qqUWrXrQswnrIlLS6vBpcrIfoYOe+apIktTcvCCPunidXQl9QVxqLmjgIoZc6TcpJHCkq7&#10;2DCRV9xzdb3KSynaStVMMR4zJiJ5xGhtDUgYTG0n0buxKGQiKBfm1BQtb9FU4yehR/2U4/nMc3fH&#10;7zl/urV72Bl5Gz2OCd/kUvm1shAqw6ySySX5XF/BKt6p3pq5Ar2Sb27e3bwRS4iJH1uWv1EHySST&#10;0b++SdwXTxIfuqE5HUZXp5SHIa2aBRbdLa3nHFiOCjEsGrpbkbmOx+/VJ8+rjid5AuEE4HnDCSd3&#10;nTOBPAMOwzOHkPGBD85NNR4EKsEpKydmGLPEtf1+URc6CYZmG+ue00rWBKdBJZAZnpEhhUUhYi7O&#10;1/y43yWTMMVT/dlsJhSgmn3Er5Q/U86Vrr12gjkfiGBOq9RQELQWvCV3UYbv/PGiET/Ge/6v/pG/&#10;XyYQqhp8fKA6MG/e0EpFq0LIwntV7H1z8/pKIQq3N++IZDCVUKC06L4CsKR5XONkF5ihIqiHyIXL&#10;AEgYDzmQkHelLmLX1+jqJCdSTEKs5fnLry+/+vry6x8+e/Hi8gdfPf/Bi2fPL8RYAj0KK6ZxoVjL&#10;k7Pbp0/l3P+orBTgmlRHimwl0teakU0zKB9AfAL/kTYAbpe1KPkrhoZYzCvMfVXHCu0FEK1XxeuQ&#10;Jp3x5om49D7e7yVz2aAa0qkkSh7p+a80WIMsx12cA+omQhMa0ZSClF0UwTBmDAVV99S3krIWhAnp&#10;7MXVu4fUNvL4V9v11/FGRc0nrpTDEJegqzPsjGVDzuXdV6vURmyfHwtSaRVzPHft5ykbeq8X2DGb&#10;bQB7C3tdgPl0uZfHhGhaKY4SI42jHJLTBsx6tJT0tqjBr5kfSht8fKwuevnOf9pX0rL+m0cES4HG&#10;MOA1FdEwlOpcstSqXQsQCvI73bWGnmEXUYVcHrQ1+1iiT0/gXIgJJ8cznAlZdN8BkGuQDSdtHkSW&#10;t6sn8C/OiroGbr4Wbrr8xA2SkPjhzfXN6zdXr6WlXb+7vqEAyodbxSaloI3eTixXHBgB5eMDVQzR&#10;9ErApBLZg8cYXjWrOie2qIoGNMBgYHQ4uQdBPRXNoedGSCQWDC9JGnn533kZWjl4AwVcyjdh0zZz&#10;S7cH2nWJPTqejRjTvaXnYHJTVMFESM31Kqj0kLbcsm50cGYDuZb7X/rzf7ln74va+XHsV43OTjEl&#10;ykmLkr7o+ch3TudyGQmRQKqQUUQMlxsUvSav/JEcF88u1br84vlzJZHrSncFs+W/iIeWBt4AQkq0&#10;0b7LmciBn7IzPp4eIkpVFLgg7thX0CpvjKMlqU9s8fIj96/XcbLFsp1MzDxGsHtApB+xjeBoTxoc&#10;WkWyOlz7KBOV+lcct03ZhRJw0gpRe3sv8fbmOsVjUgamQg9TtMNb6kelhNT8HB9xwH40gBPlpEw6&#10;q7hIB/XvaFaI0efgTM8MWO1tXjVtFyf1kkGLCzj6htOsN5/SD4pq1RHM0hVch0J6wFvqbmk+b2SS&#10;uqI2nzSCa4VlfvP6R7/86kd/Xd+vv/HnRz96/epH169fX7151d+UiMbij7JCBTCYPcsn/yvVU4ZF&#10;bml4rEiN1snYGWEWNx6F+S67eejpamPXbqen6Bhij1ft5JJlZif/3vHyPLFNUq0rIJzR2kM1I0rL&#10;15Hnz1+qNrYwVoi2enJg8l5ssUJ4sTZ4NHp36/9mHEvC2mHiBJuYsnVygxMsWk0c1rZ7x5zcdL9l&#10;I+6wQNjp585aQ0yiUar2NSylBL2TOSBO3UpzRsrUy5gHfaHbT8I/kiJupq0KdGIhFCirOlRVbZBq&#10;7dRmd62RpHlykfzgylqXzeqpOIEsVzAPlT18gDUaslgCcioeRvlwOSxEOx1xwjkFSxpPAtO7zh+2&#10;V6Z9guFm2XpaggiqRPnoreE1R+6CxWN4meSsgSyglj/Xvsuy2rhBVUACeDB9UGsY80j8tzCQKh5H&#10;kfCDrR+9oy8t22J6KfdmcZQeRluomrpl+fpNJ//LVOyYbkTRk7N0Dw7tbnV8h3ltft3ZnXZP7HMg&#10;OmuZmp5m2DvlqRfCpwG7qKBJ3PTMsy5UVRWPIK7mr/+1v/ZLf/U//Gt/9a+++eabN6/1eQXzuHpz&#10;ffW6v+MdESORsctsiejV7oExZ09PT6rs1KLYJwZ0W6Zj/jGVyKmWHe/POZxsYE7+hPPjRcxMZnay&#10;s9vfMQ+73dIXSghI+KsLwEgug7J//fUPX7x4oZRjCL1idtnARG4aj/mhdpjE2Iyhx9nj6clseWwu&#10;d488TGKHvM0X+3iunQu0QX7AzxaI+PwrWwgu4hpnyxOZSz5TfroHO/7G/enHt1/pnf/3/+hvSfWf&#10;yHdOqlEuwtvbm28+3Lx5d3WtQr2SjqmEKT7y4LGkK0U0UNJSta2entP5UpWWxWCeEoghtVdGMImD&#10;QNhHB/+l3B+lih7KLSAF5Qc/88Mf/syvfPnDX0XxxIunTy+fPb6g+To1TOQdUdIHyejSY54paENZ&#10;8Y+eqSaoNBPrs25NqIemPY6JBzC8kgqr0pSEUBJPOiSmwMplPrtGtxc8YAYAJS6g4kAs0QcTUjrQ&#10;tqxhvxK3QvPYoNDZGwVDK5PDN7EMq3Ro/xgVO77ZoJd4D8dHGnPGEBmt79mkhLEswb8lR9PZck0H&#10;GSYG7kgwj2Y7XXCUWR0WrfXcBPNU3nVjaW61+86fkiEmFWvs6jda4nyxZCmlfZ+8YyM2yL9x7nC+&#10;22cyI30UV05iv8JG5fem2K3MMwQW6S+pI3JPyBMuM8yDD8/PL6SmCrTQmWUbpFTsIx3X39rLcdlY&#10;VfrYv0q1lnBTfZ+SB5pXiMaFk2BtHHT84kpOqh8cjCQSW+FnUzby6tf8952zIxw8nisdCYvNOZOv&#10;tAuhf8qvDT/sVOAfUwePlMijMCvhqiJcFUTAFH14++YKHnj9Vnz36hWBBqmz+vzyhWbx6u1brFq6&#10;hllGD3G1ezkVHiLXy00CMuj7oxo+ocbg2StjLo49bHfYXUVcRM1RZZb9ShZtT6tnNTgSxmNrdb2L&#10;w3Biv5L1yUyDU+NPFXSIZInzOdJws/QGpxKnK400TT5CZPxEUaPEdHq8T578C3/2L/XMf1E7PxH/&#10;+Jd/5299RIFwp2xSo5q2Xx/eX99ev7pVneN3KpGNo4xa4lLyBDbq6CWrupp0yAH+LAV0FRylYxhw&#10;bt5cvXr1RtZVRBlgiwC+2LsEc7LsiH/88Ff8zA9+5a+6/OpnhKKP5bdXiolKNSqW9+JCwdvCXqou&#10;SglS9rs+yitU0xIqNytHPVFbGMRcl3tVQMK/UdpJKK/G6cTFTScx0QF/wj+Wu6L4B5G/HzRMB2Ha&#10;HJRwKQI6LbvYg0KOK9TZ0KfTQtYo0U3u/YrNtapRyKMfyVXiKZJZjf94ERYX4bREWq0KsmYbHusk&#10;Ih5wUaNQVca2PJD5hRCvFRTbklrzknCFZjw+3/SaiGrw2RjMt1bZfAJDonHZFkK+i59lAKFlO3LW&#10;pE070EHCJxNEuYmi/WoZbetS4h9z2EstU7LYkzDGmXvvXCCRMVkLy/HjIhTQCAVblUEv8tBSF0Qp&#10;VCbPIeLlaTPVknNNfAKTegoUpvyGXKyPkGAEbc5u88bbSvPWvytcLgNGyn34QDWrJ9HJ+ul4/Ch8&#10;V+pU0cQV7lHznNleZF/PiLep1gUQtELfj2ju1QJ4fppzyJ8VW7yAU2AqFdnfqk67+Icw9+3N61fi&#10;Hxz95rVYyLurG1yeBi3hg3gOcQUU+kDLM2q48JX5hyDedZIlUj1UBX83wmYgmTeAx0xUipvuAMqI&#10;otigpJlLaCU955b/Ix7Ble+u+ScqW3hkYHYOoN9Zt4VGyO1k46EtbMebsn+wpsdIoOvEPlhxOrqn&#10;KJbDJr3987/4F78otrHB0gSsH2MK/jf/vd8s06bARVCEXv/6jbDw+tWPNM3JyrGF0tUAb9Ww40xr&#10;pzhqJ3taWyDY9oGycByL8k6EtwygdDmQwvFUFq0r4faH9xcvv/qZX/krn798IVR++St+pdiDArGE&#10;eBfyvFMyXomEcpDIUkb2uSs5wifEqHTw7Nml1A7GYjuYwCc7oaTTG5zqW6mnGYq/6BpnrljhypoG&#10;M93DUuKsekfYMkEGmQOoHJv+nmCqpPo5PyD78h8qo8VkxWlo0UWImFecjzYbwTGG4A7BRhf+4eDz&#10;lac77DOhAtzI23qpqmoMkaLsN9QdBtOmHk9ItJDoMSE0oTVhMBHiWpQL0WdOfEIkcUeqSL/Xm32Q&#10;WdKM1toGhkoJaMtduWCr+UeeOMlWjuiQCMDkSw2WHV7Ba0au9B0UAWizTwV8ZzYYj8a4QpO3dgMi&#10;Uq59HL3ZnUVkP9Js375+/bpiFpwkrZu7ssgHBdggH1iB4FXdQlP8BLahggiq5ZYdQkHcpEBCDOwD&#10;ew40NAzs9oFEHOcYFaXmVyzs6qf5LO/SlJ1Hmz8JSkOhEMMzYz7Nxh+4tWUGASS9OVZdvx3/prVF&#10;BIW5hfYtMs2TM2/a9CzGs6AlV0VUN3jie0uPWI58kAPpm1u1uL66EfpffSMv0RuMsRaNcCQ42Uvs&#10;4eb9BzeV1U+WIVDDYX36i52PD6WjAJWPn2mKY8cL+Kk5RwQ6lBxpAwppQwN8qFxiNAAqKDs/Sm3T&#10;tErVBZKaGGSdIYEEbD/IGq6X1NRBGOix4h9gSTUxaaEDQbABT/F3kAMn20v+1SpT6fvpY/EckbPE&#10;SGR1/ue/+IX6z38i/UOz/r/9R/8BvMGifFeyCb+6fvUNkRhvXmt5qEYiyR+vCKFummuR/FgQJPs5&#10;H7AiTGQucBQ1ukwRL7pP0bRBsCL+oQV8/vKrX/GrfpUKlogxPHvpbwq3s0n5oB0I2R5wDvtbcLYn&#10;3oISK89exPceB0l/QwugE0BPxW+YZ0hhauoWyMpJqzSvuY6TmGgFL3qkgcI/iDnBAQ7vsfREPC6d&#10;PKCncc3bliXFH4iH4ivhAG4BjGIIoBIJ5hRxUwnI1kt0vthKE50mMTnSFEF3C53STlyIofuxgURi&#10;7cB4ZmHwD5zw3nKT3Dm0bz6umYdYZt8fG+NSKURQcw4v3wFGerrte5NzLJK0WVT6iA6J5ce33i9Y&#10;Jm1LxGWPWvxDt5UTLWoGtC9WPsfwaBp5qJW8DkCQhQqFuKOWpSbjfoAyEu8X/7bU3YqesrL4/ibD&#10;03vwehTgUUskejCj3EqOEVVR8YQzEpgFmDLOoOY62C/3yYXkvtlgZWpt+mNRRa7Bmlv7BjgnnNTg&#10;GgoVi1ZOgzt1nqcnP39m7Xqqe/bo+3xqiwAeMt38g/cbds78tMDVIpKdlJqrdN+TveHDu1fiIh9u&#10;ZMC6unn1RnRAhmvBonPBZJB9rGFJYnr74ZagZYeEMMjFP6yF2EcNv+ma+eXdJIGW0Bb4h5mVpSvr&#10;GE772/MPbuC3qSlKXQmbAswx4B9iUuo5xJQJ7fRMSZOcQaqHC2sKzmSftGWFLEcWUHxQaCUrh/iH&#10;Us8F9dRhWtu/8Kf/yskZ/s4f/Nb557sZ+Qv/+v8JPVnAIrvoWwW/q8Maqoi70UG+3flJtN5FSdAA&#10;XFyKr7QBidgrPk+pp9AMoxf6ge5JtQkMNY9V91fKh1jFY0psoVXQZIyeUq4PL6XX8ORsQ3k4XOEK&#10;/JUWIjwWxiHIcdCkP996aOHN8ihUDavQoKHyA0aS34O+4TqFzc4eIHZpScRxYBgtk2Ge1Fc061VA&#10;D7hEXLaMppd0rkBl8Eq8ulHLd77JaaMPPM0eu+TndMBG4Yg82DE8sdVs35pCEI5B6B2aTm1vrMEi&#10;0NXGCoR/JNl2ESRscEnJWbWGMj8J4Y9xxFF3dac1V77tKhjMHTKDa2fO8xoCtKGtLRial5uEbIJF&#10;92OpyCYRhRu6EhHDgxhgZs9cYVpZIrPFX/FsJjsbQOtMau365s2JVmSa2IeCHZLHL+3ZYaScqTdd&#10;XWvdI5nWjjKGG4A9eVbgBIJAqmyqa3Mfv0pnzTnJgs7mAxjtoNpbdQCX2/EWYthoqCN9obFnu0nf&#10;M9LDWMwyIWpgdcNhvFoLfkI1zKo1C1/6rviESkUxFxmhDZZQ/AyTyoT2E9rznGLoHqe7DwbfbQ1l&#10;/tzIgcNRjo00ks6QAsoenHz4FJJY9eUMUrAq57KriVwpznmKN8+nzcGrFZgnJEBUUM5JiaYQoMXU&#10;xmLH/uxzTKFSBpynRC/U9rf/vb/tO88qTr7gTxR/ZTy1YwCMgSFPW3AgIPizoGGLr2jgZl3NIWAz&#10;52diOCIYDphDaCOS49kzVdm6eK6eg8/iA89TeusHFaT4RRuRGic3dPrUUjdh2jB2Yu/aL9wzSuXM&#10;iWDsh3THRrJYwPsbPENQ9JB50bhYUMRNUu9L/ltnPSt8/uqbK0X9aFNkgawr+tZ+i37OkFG0Kb/m&#10;p4iE2Xo/dnxt0bF6qJP35JziM4M098n906YBHEahQCnGFsGWKeoCKzk0tqZoOy5SGsZhvn2uyzDm&#10;W2h/8tG2U8XnOendGl2dn9fPtX53ClrYtVNUwmSHCMJHj2m9+uTpxWOpF7KUIsFQglpCjAxQtEvG&#10;meoqrnZCTQ95wG8CbdCht6ZBOS30KDv5nrPUxP0Y3hDKDySegvJmMEGKnDMvbyCfP+XiHcpMnN0Y&#10;WKMG7sWSFml87OIojk8n0NDDo6J7umHmvfI9n9JvnUHmpxqhi/qEamP4HpOTdI1G+dx1YnlThhwn&#10;05bEkRoA2CIBripFcm5c9CWLLPUu12ZUWaYe3qcoynf295+Uf1jnrC0Ap3WVluDtzB8KHSpwQZ+C&#10;A/hFAzGiO5xDnQpfKF5DDamI5ZVeD1MRt3j2VJzjxddfvfjqpRiJEo5Q/8n7rG4EznUvHGug8Y4O&#10;2rG2VnqHiieRbeLnbs11KzRWa0n9aR/JpGgnxbRo/WIe6P4i9a/fKF6AsBR9KInB570/imvRT/oo&#10;SUseJadq1dasIuxk/jn5StejXgkhJZizOsYyRsvE4wuV63ij9YfvfEx8iyWAWyPFZhF00WM+5kOY&#10;bFJ5a2xNuXJsEo6J8CSvyOfp7O7wXoybDv7BXeTm89BqZVk630IMOCy5t/CGHK9NXiUsKqWLOS8G&#10;W4pPsR5IllnZVKsLpLUKgnmk5z6TjfTy/IJSoecXL8/OXzw7f3F+6RZq6p92JqBV1qrqQNP/BnPW&#10;ymntGQ1qnNwCojuSOsE1C9GMs6khy7i2UraWT6h5ZxPBYxq2Y+cTkY+Zx3yROWCDUz62pJXQiP1g&#10;Vwl/0YdEoNgky003XUqvApbZZ4rQhbvlg2Zs0RdSkcJg6PoXgRVNxKzALqA0ecyDMgOYpawiu6tp&#10;Ma0ef+42Z6Y5awsxTSjsMwfysVq6UlJaSwDqX+r2E/MPu4V34kxazGp7/vw5bMRxC+lCuNuyzGqR&#10;7ja3qsp+8VQqiOzIOv/8jOPPn1++fPHi5UsxIlnsUze34WNBCQbr4MkkQ808prCwE0w+ue5N4+bd&#10;GjohgockMmoHg7GCQTNnqrSWvYQ0sRuRQoJDtSPyzQ/eIXwAIqmakThFMZNb/yeAbWnKea5u3rJz&#10;5PG8eM9tXmpPHdbfqSwb9Mh9giHzTSf12Un97ovAuX1OT0I/sQSFNblN7+bC7RbigM/4j1Y4eqgn&#10;1aM5vB5SXi0xQlHXWsFqpXBoHlkosxYcVSFrFaKJtPBYRRPOZUJ9eib55iVJS6rdqbrTL796+fIH&#10;sqteXH5FDR4V4Hl22cxDy9ELMSckszERoednLkGx+WEvalaR15wiy04tO57MLHF4dq/1ji3tVm2C&#10;RF4kl2fkmzlu5ca7Vr2ro9J+tDL7bBoKecU1haEq0Q22gi6OiOYGHlnmsL8w3kFkAhnHFe9gmxg3&#10;g5+TD1BzWJPpar6NBRnqlF168GkekfH3twRW2IFfBBfIyDYtpdzNtjMJzeEmCixI/+L+/Un5x3/j&#10;d//B9JdFqXRmn9ICo20kRVwCnIBD2Cs0tgc3ZS9p8UGXD7kelcChPEHpHC7fS+CSZBAFVD1XpZKv&#10;xTzEi6SUiHl0pffIatUpfGmRkzal3o7rs5NzuKOMBV53r/UOjRtnqNOp0UcBx6Nn1gnzcpVcE6HN&#10;ZrX6BTXaRxZGqnLCeRFvRZdJ+aAJDWROCgpisuAVVV1Wc6fzY9dTziQfcg2kx8su8E5uRdL/iRAg&#10;nFmpNPWZxFdjK/uYBDpHqWoMHFwbVIO6ZdsnYjslKNbBpLjDOWwliGgcsS5Wb80ltoVs9fNmQGiK&#10;udu5i2foNEopF/VNSK2ZselOrmIki3PnpVJrqczzYsxW9eLZKDvh8twsagjIxAPnI+RImxfHdSYP&#10;K3EfMk/JfvX4yTlxGEC39I8X+hbDsC6iPqcvYCf+qKHAM/U99dY0twGt37ePZDKbMO1AMhN5DKct&#10;Gk+NJFC93qUuypE+rR/Uzz0GdS9suSHnTowGJWiY9ObTUXzFBZ3ni69RvyiqYNmueU1q8sjzR8ii&#10;N5RAqnVb2GKfoncU8pXeKc2SkH8B77t3nocm33jxAn4i9eSJGwxcgoaE8BSzq6kYsl3Thzn5k5c3&#10;P9jNYU8aNTAUFiQa4Kc3ln1xTGO88E/KP3Sr/+o/8QeUuac4KxmqROyVcZpw+CiGgnWRRRlbvvnm&#10;mxaWw2xk14qaIviQFSwWHiutt7YZPL1QcxFpJGfKzKo4FkkgmFDpWV+AOwwCJYB0PO4xbhzD0Mm1&#10;72IGe8YD1zLvMlZDwkx6pqRfZM4EelNN0t1sme/xTFg0xuj0GkvU62+U8az8Fxul3vC76B7Cl62D&#10;LUnlDu0NbvN9C+YZSVON1jNCcTCgibCWWFe+KI2/nfNzRycf0/dJgJq0teMU1BocpCnaSSLV8nXj&#10;YQYvvGw7w6S8fbdJhbPfusVUqlLIoCcktzpWfyOMNsU3YQU8I+QQ4WNYM91QbJW5yNNLYscVWvhU&#10;Kaxn4t0YYFXZE8MVQlEgcMct+n3z0+eA4jR2zZHv3quJYO652/pxO1Avcn/HJb3QuyXYcSBwgb4+&#10;xKe4iFSF5iO2aR7tqHTROTzaWHuOQWqwN+gAgeuAaHM4gTvGaKOb/azuGrKMXmVAPrKUNgvZQUuN&#10;PxYty3/BX4oFUfgh4kP5cWv+YRuIjHG7aoUnV/6SmQfwdpLZfttJ+cP/yG9y9AtCq4qsKTBPwluy&#10;gmXfl7Fei0L8lZDQjjWlRRAeb3+4VuyV4iblMFcEoOwM18RKihNJfXnx1dcSHVFqEwL6+JEUEakj&#10;T6S2nKkD4QvHdKlkCvK3NWq1YX/8SJmJ9E1X8iCb9qUUOUKmelWlFB32oYhTFiXiW65Y3iX0AcQj&#10;55z4LiTcavQkmcf9D94pxJiqRwmfpRsgtQ91Z9VhdKkSZwhGBiYu/r0CqmxesYtbtcEVtGaa7lw5&#10;Z0z6uVb8UTYqBteJdfAApxmHHsU2GBoqNDCIPyEsuCmUVYVk/KluWNAy1SSbgqxyfxyYS+8E3c08&#10;vZGnJftDm+r+rGjOX1kyG6mYRKdvErxt+t6D4YTHtBJiUZyIgCdcSTkYvbe+eImUWr4NZ+TE7W1r&#10;oSuA4Tox+7VhavlH/EYHFWV6SHAvJrYyV5ChXa1AXg3BbQywJseZ0kfqpBZJCBZUlcjRTN15BUvY&#10;RoVd1UNRiNuMyZu2QgH1oElXOcfr0HfwW2wBgal30EvTDKMXvXWaGoAyYpd5py8M2+5pzyX5kxZ7&#10;Y2uQQKDxFlmEuI6rK2m1V6/++gNZXYkEMTpgjFUx/PeYDhGPlMyviolgejV/pUx3QhLlv6JTqWsp&#10;PrqW1utYJx4eNwZeUFWT0LWIAqkd4hwxfiWMl9XSjBNaJXhCIVYcsyMk9dvShCvnF4uEy1CQ3llJ&#10;jIRIXit5BDBW9Je2R1TPo58LEq1urIi6p48fSjpQtT7t6EI1PqJanTnN/+LP/X8nynxp+z8F/SPz&#10;iM1zbRFjd1FAopLh3tqimsSYo9MiMgcnbdpK0G/K6Sw/2FiZyGIN+l2x3EcqraeidH2kNZKfdHUT&#10;NOVtRXqy37cFfNcf2YmFp+lIo3rR8fl37S9NyzhkBYIaoiWbLz9HztUkhAr07OlBJoLb5GxjWzm9&#10;UBmrKHM2Qi5ad8mfh+FJy+Q1bMHzDm3IWtaJbVS9Ujl/Pqhnpn+alGuOJ/uT5fR9+uDUw/TrsKVV&#10;BkNYTqYuIDQBaRUhBwz9u0t0x5bl5jP5OJqQoPDcBPhf1owM6WBa1hLvaHq/ZnTE5qO9ELv7fBJ0&#10;c2FP4yfPBzi9ZSfX9qjm/jy4e7WaRkW7ONCAanfkBUML0q0nSTCZZEE2UfaSCRy/Hkvv9vofFB9Y&#10;CbYZVY1QuRg+bge4Q2ccnhvkwoxciLYBTuK7soR7Hc6SWQNSroHUKAWE0hhKhl8Yrj6DXu/Mkk5r&#10;eaXh7XMm+bt9zk+Hf7iCQnL6QyBcTYgcozeRlyUK6qAESJfphT1oGZ2rRWAfViAJmOLzMhNISPOm&#10;nWYeAe5Ge0IfXFRrB+VNVRtuUsetkWQSsh0BPbnMO6SKtCsKxMdRO+gWToYKNO+4Qt/Trlj0d3IE&#10;UvICukQNYhMioRzJLN5xpWHM7spKrLCW4lhxMyyUCOpqhGWPWlQA+jjYWOJPCrc82iBtB0cxh0bm&#10;fKwt1T6WhGplwZvmA+8cpAqrgqmWjulBxeeOnSULCZs+9kv1ojRaeqcqB0d1y58UdEFy5dMFhuHf&#10;cUFpIRaPy9uF5WQ/a2EiV4JOZrKYhFmFjFG7j7PKrTRTK8EVFUg6spmKejmO/7FZJp4wxjjmp8WD&#10;5jQZxmQSvGoi1oZRa8eHdgDct513u4vK9zn93OwElnYY0c+d2DH3dyNZ0IhRIa4OGEZ9iEHDBPgM&#10;A0EchsIBmQtQrJMl3o6Kxfl8Duot9SpWNWwPwO0gzRlMzjEf6E7OIUkd31zCGjR8NnWbMxZO0Ay7&#10;5yELQeA7OUFIvzuakJuw3KQars6pJwnHF3Pwp8M/dJcm7jBt59k2gdCRuDqY/QoR34pnpNxNLm8F&#10;RYCnM3Hz+sNqRTVx4sdw2UWthxW1VSFPCcaWfOT7/3hrukk1p4TfpBslNqOZB6xtyUdA59A/PB7Z&#10;MYpHdv584p2jnHUATwlubsjT+kfLU5N/xNoDWoEbh3R4VP8Nnco2Bd7sb3LX+rXP39/Rfx+TmBDr&#10;0KA+YVKoUK55t77JOL4Nb8rmu0H2n00v+rZ9zy3mKjU/FuxNmbT3o/iW7itbhbwdMVopNMFBqVnf&#10;EMrp5glg1SsfzUwAI9sxLDWONPOYlG5CbB+fO31CU8yTXGSu1LzkJFLMFdndNuf3dyaBktjMCNnB&#10;VIDQdMFhlSKz5m+EMkeKSvYGFUROIWn09QYbHud+f8heDr4Sq/ds1jmzji/olviugQV5CzwlWR2L&#10;R/rTISqbEi8DHOYQ205iYYg4Er+LZAcxydCfHh7I/GVvP533bwYQeEgEdwBRAKaiMXKqf/XVV3ZX&#10;xJlWnswgFZzDoU3u7mH+4E56sYPF3K/1k4s+iomBFqljIkDD/eAb7n94Kv7q/kWvOJNTJ3XQEeFG&#10;9uYVOo30pZMY3lME5jiiirJd+lxeKEz54vkLfc6UTHDxPH0YFcmj6LQnOGkp8qNYLOqu+CMZzzGS&#10;T2TCJfxEvAPjL6EoaT8RWlzBSAtnNgeA5fSwkNI5hi9hMpgmHzs6pQuRuPPxBjYum9gkYTmecyb1&#10;zP5kQgdcJ1Ft+cQi5E+PliMOSchnkrzoW0Xm1gg1+dEVls5hDxAV0jBcQOkI6BdxkIecBpfVxybd&#10;bCQ/i9bRHxKbOTYaPmlTw1tVDJ4TUxRfZJ2xhnRMi4/ZZ0/yBJuM8ySUTgYT2JsTmz/7+5jB9Pmf&#10;QAF81q4TMT4pOFRlhxxnFWOe2AUhsOqzwEwebAfSHnhVBYp4C/BXVgeFS6BeTFzuopmplXv4Ro5t&#10;P9hYGNu1kgdysPkg8Kn7tISRdw+h0Dw7W7mWTBdHREB78tYyqHYYta0IicVKrsmXvP103j+etOQ/&#10;K0g0C5g1SC5IskAkbuvgpEqs6DvsLUF4GIlNU/zt/tNEkRKWp6JW4HcifLKQAFx17iuoWegaT2AZ&#10;LnPnOn8t9UmJ7CQcNHJ23kNzggyDvli+smBrPW2LQF33zQsWOI6c5MyMsyzZsrNUEe8r7MclrXqW&#10;puAWIaiErBEPuqMsO8rVuDR9BrHwtoIyp67Re5PjhsV8h+RN16ZOcJLMZW6iZ7QNZ3KguR9+s9ty&#10;cPeg3LYVhV59nSli0QvRVpf420LsoIdro+CuEs/dtOZ4VFORih2P0qCHkbvNJvsdS1MZr5HR7hjJ&#10;TradMJyfepJ3C91rkdv2ws1H9BOPYb6i5Pd0+ACDGgVKG2PCsFKlKw9FvfxtfCZMBsFxm8ODIl09&#10;DVQLFS8x+jTgsdMNPdH1yyAZg4e2yiQf+JBQuakjNgPQs2aaeu4QUhCQaA01FgKP29KsTwM17K/V&#10;fp9/PIFf1JGfDv/42/5H/1yytBSVqlwGTa5QUXTwpTdlES5nuCRIFsA5a6rDy8q1ICzCBDR4Cwy1&#10;fAqgRFnWcddGnVjReLLDwFrIUfzn5IX3rHcLPpPn6XzbW6sWW6NrK9R3PSXKsraY8EvgsXznwvOO&#10;l0eIU8xYycIJf3S/rErIymhLFFpMKL8GpgPu2wnNbAcFnLagluXbhZBUD32Xt8A+g+RbRKOflHTS&#10;vkxXbBRBOZ0c29puAiddy2kFBivBrW9r1xHbbi12fGXHDqN75SnUW7Wi2KaqplCQDDeMCb/wCcs2&#10;RZu8tLgukaUmIcKyxsO7YVxNK3v97Sb2XNAQ1YxtMumewAl4zV3KO3VI9ydJ7f35lOYNx/M8p26y&#10;jWZsmdjMVUNO9ndbn5aTA8zNg+26Q0Nu3MxP0eIoRryYQwPn8eP6pdwAcJUNHR7vFjKsBLjcYg1b&#10;JgqsTK0xJEmrZ0Yz3ACQc/QTs92FnAkNXuLdMHdnShtlEvWjCwNR91CPL+Gnnw7/0Ez9HX/gf4k1&#10;UVGyIl+ULJQB5rmsVkoAVGKI1ArRJLLj5FR/95oUIRfDUScO15128CsOUEkIlHZ3z+SI9VvJAf4y&#10;7UL6wCgZuOdEg5BzD30k33k3ALEl9yg67ZAYwVGFWstLYtgl8COGoUTTgmlL41mtPA6AZKv9iTnL&#10;co2+fMl05S0ZP1YmiuMW5S3odYP2fFymBb96KrCu3K4DkcllM+IYxkhLXSaLfuo/wZvbIb/0kiH1&#10;Uo8ofulxsFBlR4YSSOoUYSOS0zxj5bPZrD5ctRat8TYd3A5ZSC51qexVGDD4WSuWhf/ssLkYtmrz&#10;AG2b+5hUF1i1HkTjVMrhaJP3tkLUHHS76CBBrhu3LcJkGwvkJoL8QWxVqT5ElVISUCudVBID5WZW&#10;srGPYSgSgArjcDbb9VLGo+rMctTMo8LKDwDr8I8i6xaMVq5Jzbuhnw5L2/cGenWXKu7kLhpJtw/e&#10;GRK59wrfO8lEVmRUsjGMeUv6L3Mxr0QFflJDysJlqzWJt1b+8K87p4a0b++wr5LGeR9rcvVJ5xjm&#10;immJlSlh99mC+JVRCEVHtHLa1IJtyv1SqFQRtxFByR7D9KvZJzBDsfMtwhaTILYYaMIjQv4AVXMc&#10;4+MoIU3XO9Ieo8rcs0xfwk8/af3dOUd//o/+rx88IRjuUqWBzl1xRFlFjtW2QfGJSnPYYi0g0Jqp&#10;ZNmNcEp0ToBLeTo5NohuwUylpVFvM5NP/XWmSu2okhEbyLem3IBEdq2fG/C4Gq+E93PS1KUwE8tk&#10;b5777tDB2HBXBhct+4qGQmjn4/KfEGhXdXZ/MbApH8kYkG4LM05vWFZgy6DiAPov+hIva2rpkCfq&#10;xhnaORRcN73Ge0DEkKYD+KRdbTBBrVNSqdeNuOX1SSFSgt8t71Edgk6NsDGQcVUUZoAeX/QirnLp&#10;Vkig2Vc5Qy4uL/TCKSJhYUu3hNRoUJHWs2m0wg+NS/jtEDAe6hLz5DQKF0WI0/Q3k7Y8IR+1iDqi&#10;KbcQwAlBdUfrg2uWCCGm9Hl1ND/vqBciCRnW42X4qDVk8mj0AOfSUGnE4XqIrZK61LZrrurlugKT&#10;d5ghJhSog+9qPEmWN5lhEMBLiBhScSzkefEwcgAhYrTz0yVxiiQljK0UHYdLiR3pSYmdomgiRTvo&#10;dSZ5gCXTjh/rQCIWncKu8c8AskglZGNLkpUrjaOsB/STp3xUCTBq+nk5nahqSurphTlQ79cmTRFX&#10;PECMXwF7Hnokb6fOwJMAP6DKM8bwUgTIzT0jAXhmINWB+HDfTEeRaQ/ZWh0zzqK0+we66gZWRHl4&#10;JaHHriCstA5PLnQY2LmRZUuTrqi+8hu57LaXVZOs/hxqG+SiUixB5ELo9fvHD8lHdzlrzI8GUmuA&#10;rq9OVoex05Akcm8DGivIB88hldvjIKFgg2UqwE5lHOxG9/RK2tBaGGPdEVKWS8GIOaScK6ohhKsG&#10;LVN9RFTQhkyEp3/wT//FL4FJ3POOPzX9Q89QI47nMlb9QFXWn8uMLxWETHH15IDcCJ8+APAEPAqs&#10;MF6RDUYVPMXjxy+Zdh1UXtNvWut0TUCOWdGBsCHyXSGDoICagimpRz6Cc6X9SknG3prinBYk43w7&#10;yM/gqmghnpXWRcYcWbIwTIGwQHjrKQce+05Tp5LK2JCIkqju4xHQtmKBwgzkvbChLbwYHuNNCGaz&#10;gI0B/pYlkOT+3ff5ORpG+iq6Uj2edecrQMrs3sMcRul8eVSI7zJaRoienyg2S64cQmeINQQalmgG&#10;4/eIxJrv7GQfSR91phSOTGko0EL6xaXo6MAnuTut1Xm9TD5Xyfepu3Q8RRu78mtbhEp+TIVFj2f3&#10;yXE3boSBTsTIDMzHWeLA6B6vBt9OcorRhh3XV2zbF8EN3lJLZfsQgYxAG2BoopyTeS4TZoXFkkPV&#10;h18cvcOvETxc7SMRExZTYpdLSgppVc5YwAhgD4RbNScVY/mBocchupISzMOLDZu1hMfMaTneX3Y8&#10;U3l/un5iKS+An4eR9ieloBhHzLYU2WaNmuT+BCu6Bs9jvxdriBhQMbJIZAtuGUu7Fa14DPxdEEWz&#10;kLqk/PMWvRz8QMBJrTOzLqB1i548NU/xfKZplxtsOrPFmBjtpTJOdM0f/DN/6f6J+hJ+/anyj3NV&#10;OyTSioZOq1piSD8zb4/69GuZrgBROacdmA3rYIivqnB7rsa+r+tCKSwDkgAcB8Du/qgqgrd0ef3U&#10;1nkM3NxS2MKO7coisqZ6EgLRUVYMGLifTjNj60EWITYZ9scyaKDTEG0iWFnli7iPEcvWlxSqZFFZ&#10;5tfEWaqiyZCrwqlBtyvXVcYThxPRVs5Ax3EFQYZlaAOAwTjKIoEhqCN9Y91wS6NQwP7uNz4Zu9Wc&#10;aZ4/VyOX9xHomvt2hDHMMSQY75iL5Jz59Dnzvd/jZEinwopK3/TqV/MWq5gaW2be2WoSZp3HY+VE&#10;3wKyfMhochPIWGOIRqpCCPZoKYtZOQzyksgOaLamdDVZmiRN8bJOc7GJK99oLLHgWfJetb8Q1F3b&#10;eEWdBewT+N7Ilcih5nONFxFQekWOF7HVO7BgWOsyM73lDnzHpnrogs7jJqaH9uZIRmVW4r4gw502&#10;xYLmGVB/W3gFtZI/e93cgQOtB8XHnH4ZRQ3IFhJt80VSyNrFxBA4z/utMg+oYbaEg4924pjbbZG7&#10;uNH5UAThU6TkS/r9p8k/XHLuGSQb+o4iWU4OA1MAvdj4yM8Iw5eTeEt9sPASSSqIsThEic8IDC4D&#10;tQCOrj720was0WCoAG894ABbPm/tF4RtgDBo3IE1P5jTlEs5hZRxcAkNVdGV3dVtoaqGeO+Y9Tko&#10;OQHAEKuViOuEymyQCv6xGT/NOXJgffOyS5cCZYI44HO95yLZIJH5YU7JnCy7e03aoghLCtM5obxN&#10;f3PhjgCFBmXrk5sQTK4wz8xx3a2vbXoR/tF3aBYy2c8c2OQ0c7ST2PVbH+/0c7Mz5ocb9HtFLh6y&#10;wXpfKTm07kaNls1JHVo/vLsuS5lSQM0epH3rI9MeaXO0Wb39qFab/mDOlP3K7hvXVa7vZHHadmJX&#10;X+xFjl+wsrJSVk0Ze2v2EJjfvU6vXavKu9n4JN3LbXvt+vLJHppJNJ/ITjiKU9OLgQVgTsocPUKu&#10;tTGOIiLy4+n7gfwkmKRjla60zVXN19ZBswEHTcA54FRW/sUVqrEXGGf10xaKeFpT9nHwV+YcmxXP&#10;pfZZtKWo+t4+OV1fwgk/Tf4hziGdXVQ95bJtFt4C3cJCnLpRW0DNcOUKdKtrQlZRP3Uiun7FBr7S&#10;FJAtoHpYeAN/ojhbhW7jeRM7QUEbdrOibXcqTBhacFl1F3XLCdwt59hqYDRGTkzgDf1N7eWY247A&#10;+U9bJjxg5WiQKIAZyx/TJR10dPz6YIXOr6jzUfxJ+kh5bGfeSlD1CfNjsYt833JmRt3xJNGNvAXv&#10;TGC4iN+R3s/4CBKccEjcm302DcKEjNV+FTz1TlKAUwI9nyqEvKZxsOENuXKwaVP4RwvCU3to2tSM&#10;p2l60/q8ziSpGXML463d7liFrprkY9LKSnNuQyZEKp3t0QtV80ImejdjVekzXHoq/PT+6t2Hazn4&#10;kCPe69s7H9+Kc9Tn9oY/H1x/0Cf1mKmchnepGp9QYSn1ZbMgq48FtA4pGvU30GL/FR+TQ+ToPpJG&#10;KVOub7yY8xCZINuO6k0tpKBi1ZHriW2FYy5Q5rOJcmxs80HzWUHJHhun2Y6d81WXSu2s9XkmY4IP&#10;lXOqTQRCSbseM1c241q/h5HAA/Kx7o4bo/JLPIec6OesEInwabrDyJdVuov5dPraC+5lf9OrfAns&#10;4ZPv+NOcBez90ilv3YdZa2PzvTVEwLp6PxtGWiQZQfepdRqqV3GorZEgQkBW6HaU+kWuO4F3RZQn&#10;6BF2EtHbBvVgvRnAQIod8zg5QceIZBKXvLzU0qgtAelDXAoO8A01hc4duBaMJND9ODJttQDbxTwI&#10;aF7eGCfAhKTa3xD+c2rbHYd83IrNSL9De8vA2lrlsTkGOsaHI4PbpO/Ng4vLNoHBDFC5NZPozEnb&#10;84nKkNl4bN8zQmgT/VzYR3ZcIW+0jf+UxtBDGotysKubbK8y9vZ0c4gANV2tjrjZTJpZUU/F3u58&#10;bE7XmlJGEAYgIeM934gLWut3b/WnIgFcw1zhCOpESRSJXPASAgg/TGn9hAW/+0B3bid7SkFRbwMc&#10;8ytPM7MUM27qpmgrbc6q0kGk9UrGnnPb63vMMz5JNXYTOHnzBnUJAlz+P44vs5W7K8BappnLXs8K&#10;i5v3F/2IttGaR+sf7Lh+jPQSRx/GkOvgAf2JLJQEEVsrH+AGjzazBJ/YtcqKZRYay6WTYTXt0JQP&#10;+ojERFbwTcqO8slZ+hJO+GnyD0nGRC0obOGpVIenShuUAhFFr8A9snzIWExUK2krfzYoH0qLprSb&#10;VYe9RummrYBNzFYJXrUZR+hGUMoIM52LGu9f0bLpJvehyXViCmbwBixbqFUUtrSQqrC0tJOm86GD&#10;69s0gjdxkThFsSxJs+5DkI7PIXownkTZRmzFopofbhDPAAD/9ElEQVSp4gwjnNpEjmnsLQANTNdH&#10;Dj/iSjokoFohhKXNPHzHWWfL5DDOVn1q+Dq+5PEE0TBbkfwiV+azS1EuzWj5D+Yc9rQ08ziJYD1j&#10;DQzhLjteEgBozrCjaKFiB2s9zli+VAefdfDxI9mWyt+eat5hAq3gxvWi4skf3JNebVvev7t+9/ZK&#10;9WffXV+9v7n+8O7qvZSO99eK5REXgZEoFkiGyvXRn/o8ViG49XmgE1QajmaLrkjr71YoablIhB6f&#10;VFpLBj6xTGmBvLYdw86f3T6gZy+nR1+feTl7yaRDDxd6RAuJFyTr0nPITqIkzBUqn9/aRp15yBUW&#10;vFk8skPNToqDLR58jSoRGZS6Wg98KlcTCgQwr6TEsinZsuSGLQ+pNuMoWykKawe8WOVP2MdjD4O5&#10;1Uejt9lQHD1hzFZZpOvrKVmLVQpBv0b0WGLZSfj9sg7+NPmHCQ6hF9IbFCukz9k5wUSuyUR18Yby&#10;yUKIFEqBfRwnSO0mDZuQGEiyrCdlHNBq41hojSS5cCU0GAxfTyu6NAFCOuXz3B5F1yrUtqlrAQTk&#10;0wYl0fTyXjo4x4X6UtFPGE6+gfAb+m4J1B1YxSocf7N8G5ZSkWssPIq+YDuSnGW7vzu2KrhZ+3g+&#10;tFP5/I5kWduKIwmKHlBPRSWmerm3qbvktAngIc1RrY5p0LxtX2WprH6Zjw6/6fHcg0bND45ZQlO6&#10;WotDg/u0w0z+sWMeLfPm/ruRzCPHs9EUOc/KHHZblFVSWq2+3qh7ixNmtV0pZ1ZHtCO+osZVMJW3&#10;r9++ffPh/Zt371Sr/8177z968P7Rw3ePH3548ljNkT6wD2t5tyyZGKyGQRKYmkmd7YOZKxsNOPZV&#10;SJvfdkYVzjSF4Eu/155tHMHA/bSw13pqkKGtO3Gw4STcOtyrCUJhsYXCxHQ3YGS01hKS8pV4WpWE&#10;47tqUrkylTBfaVCEEIiS6ASbY2EVtlChiyROsPxJVdOXP4W/RkzYgz638Cc0HrvlZdMwR0dftPzn&#10;rLKVBPZl8YpTb/vT5R8VkKpF7IAQAdkiYWRsagwNbbQAoUshsaWCOZRu0yBk9PKdKLwK4pDmFjkz&#10;WosENTlZUhrLnGPztNttVvHs+RVwPPw0nYKaHH7ydDcimDG3DCNH5EyjKDV+6pj5caDnUzzDrVBS&#10;NVaPteBjtUVg+u4t9vG3N2qTEmEzHgN99KekJ7IxMI+4mJI9gfrYaqcq97pbWQVR9MiT8cfZMKuq&#10;2FIa7G8dgM6tMr05M68ZX7wxHrxsA3rmhzijirrkLyRacq4i2hJd3R8b5x8lMqjTGJPVSGaEtyYK&#10;TdazrKH+ISIZYYL3JqjsJI/8FCAJt8gWd1oUWf3UnrY+pwlZvf6qejvHlv0I6WtImD9yrUQTaLwb&#10;YMj2JIuqWkeq6dc3r1+/uhJTUdqS2Mirm/ev3n+QOvLm3fs3b9+9+vABLnJz883bm2/eKX/27St9&#10;v3/3+vZWzva3eODJUHM0qYChUq/1cGhW3GO42tWsXQm4V0oSctYnGULKqSYbjs59PsgASZqKNd/V&#10;pR4/zlus1d+qFs75mdM4+UH0y2K06J3uoyPJzMk3CIwrqoqIYXvngv6pH0UwUxwy5gtwuBXETKVb&#10;1atQrVu9su6jClou9g7FcJITOShWUDIe/VD1ALrUVZhBYqviDFcNCzlLUi1OICDVQaxBEtjHD0wJ&#10;jEf9PNQ4HeVZlYBd3SydzMmj0UcQL1+r5k0sRCAunqREBOdjvZOkGEj2fH4iyvkLYS0/Tf4RrKM2&#10;Sawu6Bwkmbu3KiAV6CkpVdqhox3pBY6arn0YjWl0UZymO8BFRVpsYovBEa2FGzr3PTVTKZXghg0r&#10;hW2kq37eqrZg1adbaMd0YK92YS9gxKfMHtE2yvYtG3cZo7B04eh2HuzDW7ENfjLDMDG2vgIZV6yW&#10;PrGqx6C0Cr4lScJseLWuMkmpg5ZLQ2HXOT1LqQoeWA+ldkRDohgcDE0leQc7Fo3wqU2vMwNNoLOz&#10;TcuR9tPrOy9peXnKv837c7eWhadY6sFvgcL96B5ec50+Mzt91Rxtv2M/a/d2zX6asELOlL20vGjJ&#10;GK9JdIIem2N8M5Iknci2+O5WbW2ub97LzCW28ebN9Tdvrl9JI1FTJRm4PiiRVpAgtiHHu3KhqoaC&#10;51legCgaFoqrVIGtVTud0uDAsXQjxgszPR8emkelFN2NcE8crPGvf3p17sKS4/Mzk9ONAeNf5s1E&#10;P3LEPKvwEQzfyg/M1S+db8Xx9TJh1Fitbky7ETKE52Yq3DmhWYnRkjSFwmEGamPULY2r8B7JbLiS&#10;gu1sD0URzSL23Y6TeFBWrNcDGd/FYOhP54YmCe3VAiUt+fNoyXf8rJ/mLLhEAaYjgaxkCyn4UufF&#10;SJJ9E9sGNs/FQrT8Hc4/gnFLTG7mEULZ61By83C6WvJ0v0wH3K/4JMyxCqEcyL+5NMpiOxZ3Vk0o&#10;KjkMWaFHjT8Bu0TLtBujgmeUJi1dAZv124cf5C+9efDh7e0HeS+uUZPxoKJ5RFOBRsjWBP/097J3&#10;k7nuFhfOp9W9tEc78vg98j0/9tiaBYeEtHe3u2gUN5JDxYp95cRVYpSnupjEDt49FfDmxC4mObF5&#10;w47rTBl2nhNCliONeDkylrX53xYp0GzgmI3tmNzxrSbM7NgeMoDHhIS7khh6B/1Vo0wSWUWcO9iz&#10;XLSk4/ljSCMYToKzipZTwRfBReZTu96Ajw+yZ8mw9eb1tT6vqS0qDULIoXgs5CXllzOWJTQQzBv3&#10;BDZMmS5lxpSzxdpnbD7xrccHtvqxYDJFYSZivvZzJOn58JW1Tc56UizIRM08mLokOTFDPCl+6TiQ&#10;JLqcjM4Hslb2YiNRP7r4ijstamsG2QPODswD85N9Ee68AVt/otzhx+fPnlwohVjLgRUWdQ2vhlkV&#10;parjSI8Va+VOOTvYpaqxbb+XkiE/vBLfzx76ozaR5OVyLR77tHiJTcOb4CSBZN9xzvB5r/f4537u&#10;/8/enwZblq/pXVjOJ885eXKqrKpbdYe+3WraRv7iT46wHYENASbEIMwXh40DE4AZjI2sAUmEbUyH&#10;JYwwGNsEAZYEYsYYgyOM1RiQhAbTssASGGRjYcl0t+5QVVmVc54pR/9+z/Nf/7Nyn6y6feWqul26&#10;uWrXyX322Xvttf7DOz7v8/7sL++dP/hd3/wv/SWf/Il/B0mjuISbA4EmOsWwZmXvFCI5VwMagh3E&#10;xZl6U/2XE736wu1t3EnLihdHZML4Jv3S40vrekLBLUMbbOekXJhxN3ZAGeK6fVe0VlvVRsxMWbNO&#10;Bayfs/+VdCmt1Zf28vEYhNzkid6V+iMpGV+HjyEBKOt5LT5GhQynxHC2gN1Et9Acvm4gK+MhjUe5&#10;v9z/drgdFS3xM5qTUMolUOOA5JX5xOdjp5mDGXZ6aIIM1A5ILuObkR6Gs8pYuyuj4dA3JlbZ3p++&#10;O5IdCZoNU4U/4h6lPXH+VoGj0xolkzi9h4ynyqPDPNR3J0IqCW+0Gto/KZRKfPJq9oJ9u35x/aUd&#10;h7VM7PONVdtXWts+TzXPU9t2nkTRFxYcFqZ3z2cZkaFaHBR7XaTjhU2DQ3l5iToBmvhyS4oYQiku&#10;H9Nz+b5UfUc6ixENy4qwLYuEJAYJsVPAeaHEyUsZrUSA442uL6+GkWs0oMPc/KD+MCe8LHgHOH8b&#10;t7x44/zKZXfaO5XTsBvf2y9b5Y9KLDCuYfFK+dVoboZncSMXdRBcmViEeFL0tn5K0JkWzrhdnkn8&#10;QmC2Yesir4lHnhWSaarBoQbg7Bm2LKAaO+EZMs8KuwJ3wTDi70FLZa7TjuxD4pv8KK5XuGFetgh2&#10;XGiqRvhzmtKmllNt4Zvk50kZscQyiZWawx8YFCiatriMv/xv+XUbq+vH8NfPWYum1r+x15HqOO13&#10;d31kG87DSulp2I51u9gjqzD0CLa2piFW9gjd9JzIzWSxJz/IiU09U+i1rdbHKM56BX9lrH+I5rXb&#10;sQidto1yP4fu55zJDyNUOBz6HIQmjFMdA63p4+WzY3VqM+qgNnVBGuwatmTgm1irx8V06k60417T&#10;74qWESxrDmI+2l4jbxgvusNHOpWnDYItaK4FZJW8SLMjo4Q+G7VspidZnylhp0itL2JWwy22+QC1&#10;PR+W1Y2HUmeKljnyU+JPkbSW6WtlsPr2iLuVsKvI2zhO65U5lesr2VBO82b78cayGspPX0hJNlyk&#10;aYtkXxaUBaILoCEibGubriH8vGDLlq2tnb2ty7sXL+9c2t69eIluLjsXt3YuXNqmkTemEkF4rGi8&#10;yOMnzw+Onh6SASANcHRwSGbj6dGT59CDpzwwFnWmMH5EUjVlixmXukLlrm9wPl9P3xzDqSQ06l+N&#10;9c0ZWe+OV/ZLEVZDgo8ePs1YuN+X8u6hYDKGfX+lQffsDEBVAujnxUFZz2yJDvrg9WOUDwscwRLP&#10;byQ4J5JzVgU2F6JCNAoiO0Nchxo8Yq7qSeiRlLghjyROGAvzIkFeWecJvEWgzCjrynQMzjgEHLdw&#10;2jT5MVQeWaSf6xEf+4l7TxpyTTcGutECvuck/jOtmEUcfNqenx+JmTycyJ6q0eEGiHsTdXH6M/ZN&#10;jVjpSH/YoyeYsaBoQcrpjaKOS5JjcGBt01TVxDi5kAm+EotFICuxKX+iFcTg+ithDB52yUxpek8+&#10;byf58/VBiDyJxC7imLHdrhy1Bucrec8rafACc1c5FbeF91aoS2orO0Fz3JIvGfO1IeWHpFhM++6i&#10;+eIrcmelMww9rCo9N9Iha3k3z7A+81QYG+/s92qNrlyNtYaYd7S+u2nFz++a97jWQz2zXx08h4uh&#10;dJkhicqY22DYJ9aG6++K+rFCA2dl6+zFyzzOXbh8vspja+fS1u75C5f5E5UMYHyevThHjuz4yQtw&#10;v80kezwh5JuAVfCKDlrAFOuF/YogTh+wLtMiy33n/HUZrw33Yt5mJ2JZgSeW3mu1kftpOTZU+HrW&#10;onsX8sKmPVaaY26rnm1eydTZptwXldMXGU59+aWWclBzBpHfccPz4NJRDDb/Cpqk3aKclSqP1oWE&#10;vdOe0WbXy/ibB7YBlJ3Jf5hESa1JlUrYgHKRC8Gd1tX5c4SOT6+iH1bC/Pnx/s8zfsWIfPeP/n6Q&#10;KSAmmvOIbErFdfzURCcKOGQ7hvZHh90sRTChjbMMhigFQRZQYLtEPM/hrvIzPjxbN2dzDRqJ1gwE&#10;LAylIH1s8GfPE7zqGqiPnKjIErrypJm90z/7aq0OL5Snqe8zohIwZ+ozSjEqSV62OPkIfA5/NYEh&#10;iScOh2teT0LYTKLVyYhUTbDus3HZ/S1DS9Ns4xi0XF7Sv5HsifBpyOEaaDDWkovB1+eEdXX1jbVZ&#10;pF6O0cjTxohGpCiDqZfSCPtQGAa6KnGW8GLuOz8Megw4aAoGB8Z6pLBeofjuTpjCZUOd+An/ngkb&#10;1IqDcr9isfGrxSvs5Td+too0Lu7slKTrL60bOpVEBdZakfTNfaVrbHzNEvLqX9eW8lRyJrJNQT1J&#10;v3t8wSyPXEcjTOUWKb0IF44HBg63gDQXeVCgCafLxja8N8EjFKWlNPCl9SSQNhjgGcBt0RRCABtk&#10;fynpiQngxAx9Jfuot1Nl1mM4emPdJD+ctZCxXfzp5c1uwTlM68Ex4Bku91Z75P2vGGD5wrGHuh4c&#10;0fw7IqwOTPgR2Drc27FNG1COPKjMp4TGG5Um0pFMiG+URfYsWUDLRpg710kbGTOR/voZ4ptnU6mm&#10;NzKFDNVS4+qlhgULiWRTomyj1vc2XoubIq9uU+PqG6uYEz17CQ80zqb6J8iZUjOIogmE4vyv+dt+&#10;/Rz5H9snn7P/0WWHBTXiSuD8ckRIdX25z1IpwSYxO6wBlfKJ1OVV3neTn9QTnOyPBG8UnkVPKMVd&#10;RPXrBRcap3ajcmPuHoQwqZKYI5/ubC3BnAF45cS4GqDIDKcSWY3PAe8E68awEuGplBab/2jms0gz&#10;2bITbIguOSZ+pcIwq31MWdlzgTekQ494WCJQKkD1CqxJA+jPPWDS9mHV7Xx4RxpGq58Gkazp56co&#10;yfnzLNFciUWEsvsAwT6Ybrklu6dh3faRAjgbsljSn+kYdFtyczUcJ7mTitOSF4TYmacvzooZ1Re0&#10;dFEBGds7nBAgI0Mj2F9Xz9NxYQCB5cJLYEG2xxZm10My9KXaiNYEkrRwSPVsPWErt/szAnyUrayR&#10;xBuoYqipkE38XD+QLl1l/dlovUs3BWssqjSqwRewqgNsLmNmmTiDF8Cuj0wt0+T545G0oQeLhgfa&#10;YDySIs9KytoCSstMnTuf1mm4xXSqABx0/vD4iCjWPgitfY/HB4ePD/b3Dw96PcmDWwkiF3sSin2R&#10;g3jozJEXgbVmwEmpkkGY1K8ss2wWIiL8KUV5NQsCiEjSmcVDgfXr/PUKihPqzFokg5MrOe1WFGYF&#10;4IHVynFZRN2lBi908qF7V3MmOaofHLEQrqO8mYW0JE2r34ayl2IsznpfGj5Q4rPW5A7bVHVfbJU6&#10;s8pDVsSGLlIYVj7286k3FPLDe/wXvKb6AwelFFt8w/DuYyWmCoh6UTwe19gPYin+MdEoI6v2ed3t&#10;H/2HfysrgKqo9BSw7iEGu7t9qYYNOjEIiBoA+PLnz+8CdpDa0uDmBbcHUhcohb8hOsy9MevtJ8lL&#10;BJQfHh7u4/xTMbSze+Xajb23bu1dv7m9d/3C5Z2ty1cIVLPWtRWTl0vpQtaQebjeqy/rFmuYFd/V&#10;xeoKRtpEmKTdXos21HVwUVgJCBFFMvpinczNEJ5S3xQwJcSGDIeEB8H78tdK61j+qRl+/vLosP4G&#10;okNqNpau8uvMS/r/xllO+UKxj8QBhTylsnIci9A8SZDGrTjB1zPktOeSNasmudnJ3DWuffDGKZsI&#10;6wpevCcm7iKLHPMx2wMrL/Qg2V8GncNwDDBBA+9C8Po+yTA2Az8Ob2RpSOXY5vCuGWQVko3a3dxR&#10;AF7bOKTn0FrNJQOnMe/ajA8DmRvnFpgQUBlKHzt4XEI7MgnoZLpzTPLj4Tsu5+VrHE0cuFgbPDUJ&#10;jwbK9GtUxvMx13D2DBlw449YyVaVi4/SGjl3bndvZ5jbMUpyvlq6lvEPr2VddhqZGHm1eAm504g+&#10;j4q8qEDe8Oz44AHwvOT50sUAHAidnqHep5NNDsmgyoDZmM8Ll4Q+p/FMF0qvx1HyauzC0sMZvoCS&#10;Y8S4vpH/9ZK1C4zdtJOAuo++Fp5MV1bNtlz5+F7vjungHQPBXKaDYFm0ATSBnOaYU6IKsSCPX6By&#10;Dx4dPHy4/+D+/sMHh48eHj7eZ2AfPcSKsozGzX72JfJYB47FiRFhtjpglAQtXIHRblEwdj6IlzAK&#10;PpgqGv7QvSGY3ViigUY4rcm1u4Uz0Bk68t7JnzfwG3nkR1RYW8+4taKfGwlJBpdvT/OpqO1skJoa&#10;F8+S/dr+PX/ye5+X2Pzqnudzjl/96T/8c/KJxjGM/h9OcKIs7VDTBRuX0T3MRCU1mcq2zHkmqciI&#10;5uEDTTHwGF7AxgpiQzOpStgLl7e3tncuQBq/vRPWXsrWbC1SygX3lbSAwytdIDlVFYkDeEUBvrBE&#10;9Nhdw7GDshQVbJF92HdgcxOnCqqq61UNg8CJ+a45uFBQ+N3UlWnFavMr5WLl84Q3pkqwHYESWEia&#10;WydZVcH1C93RRMUs5xKVZYJzR7CaG7fXjT+C7g2yBYOZhx6GGouyA9+lkZkgWfNCA8nDxvT7ouIz&#10;zmkwlfHwgtomyfeTv2Kzjv+C4GUK3F7uYSsoK0Rt0tOkZsNlGdiIr8BkMrzZySMokhdMUfaVqnQG&#10;3t/z9aXLNIhQxRink4Pvz6WNEAczo7inmKLsHnb/SSsszhcJ05rJtjKSnSooN9ec4pHBz6wnmuVz&#10;vK1nz3AFdAEOqR6H4LDCSCKkdPRw7vmKWAQkrxhuxzrjL3IuKFp/ai8VjJoQ5/JAe6EmR0RXpzU9&#10;1Hj/8eF+ZhCvpZOapncsb2oVczexdxI5q70XAZqQ5QikNWQVpEX2B59yin3it4Ms6d6T8tmctciy&#10;EguFfURboyuxaTYDxhNdHRJMX20kMlNc/y1l2K6kxIr7Fbk0n/APY6jbdnT0BCg/P9HLtLd20MIa&#10;VkmA+rEwz8a/oBKX7enZh75USbpVsvPjyDbQZFAq0CnVimFk10ldk/ZWC6DTRegxuPgK4Kp3m7Nq&#10;PIDkaokK6yKDMxLv2TixdVzV3H1EEtdghdmF//p/7zd9deX+53Xln7P/8Uf+F7+hTuIyzQpfJzVl&#10;tJnfpBI0vYoTldX/3LnLosRpvIpt+PKc9XUY9wkJyKKjZYGZcubSlvWB2DyYR2Dpj548E0m3e2Xn&#10;+rXrb7179cZbu9dungMYc4nGSpeUvGw3SdoIF8imOJZjZVn9jzYvivscBGz1B5IE2iJdc1PZxr1T&#10;t8ESfUIxR/RHHPBWZRCyhrgiJckNM4QmT1aS58f7BzCv1i4byU1FC98dP2AYOy24jRZJi2ZbRZj1&#10;GVPDc1xmXxlpBA18TzlaUziorQ+oycY7ido2Vpx6KLHqkfpSxEazOxSoKX6yFd3DOBJ1BsVXLbar&#10;bYi3OIX2bxqEe964hFHHo1S4CzHm3vSQvJX6JbHQA5Nb/A/dssjkUtpEMmZV4PQVhPziLLCmQTqU&#10;aofEZTzIjspMxQh76doZBpTUCeTD4gsG9RwXzkOdlDHhlRaNazyioasteXN68vIn9cnZl1jHVGkc&#10;8uPJE41ceKFZkOfPlMbNUbSV3gk9cCiNPfJtsxXYS33K6s/VwTeSp6vE9zqXnA3TiJHO2kJhZKCs&#10;GOeb+UnvZ3kctnS8W3NQXydiccp3X+k1EInJZ0s8NfwV3k0gNVwCWVvh+Ajc8RwWTJQHo6COdCxU&#10;EQYp06ZprIiskxCmBVPeeJRvwNKqo3zmQkI6ZZM0kVeoIaqYW3v84P7Bwwd4Ifgfjx8+Qo/sHzhr&#10;zDWLyLgi88tNXbhAnDdem1ZCiKfV8dkdcSCStgo+quWBXk9zG3U/u3qdqVTdOyDDcYm2CMCAd2cN&#10;5y6aoJHKfTvRtwik2hVZkzq7iWdiUUYFCQJjiADk4bv9nv/wu5+XFP7qnudz1h//3j/yW5PXOtZ+&#10;D7dlxAUrsk22i7vd0B/ocjrdbqE/5OAkRlEjPmon5dF8xO6h6A+iOYkanz3A+CP8DOp+Z3fn+o3r&#10;t969cuOtnas3rAUB+nL+wnNj/6wVykFgGoo1H7uz0nMEWEfsdSwXe47GQ0caheDDBIcG7pNjVEI6&#10;qgLJTeVHg1fRH/HWRdwqwW0AIjcJnns/mB4epcGIv8wHdDISsKpY1CuIJYafQesh+8jZ6Mn4eMM7&#10;6F6FoMh2z5AUvBUDyeBGIw+CpspKDobAvVQEqkQnCfPifR+74bXLVBKMtW+OM7VEk2v0hXJEiVP8&#10;JV1z+A+tJnzBEFZ26eD3nfpjEZcDbzO3hN+bLJFh/NQAq7YtmXZjenepsVGnGGuIZkhD+Ob7zUcv&#10;5+LCBthILcNzOlQ77oohgk05qj8qbblUlU0ksu9f+E6eHhHfM4cgzMk0HLOp5Nh//PgAHC1a/8Vz&#10;u5dirVhJFqWuvFSuTcgfF6hgUXYrqirZk9l9gXRJGtgcXH/Wt5tK5ZUnqH8Cmin9SeFOYy/qrcui&#10;toAEw0OKHhk6TMFJfDjxx55H5RG65VKGMFNVdf1GhC0JGDV+GrXZ1SqdCvkKbtoUlns1JIVhEHQC&#10;kp8JVjsy2XuIsyJjinvH/mlqfOWy3RlfXAwzXaR+XGtWJOv/yeHB8f7jR/fv7z96cPT40cGjh/sP&#10;H+0f8ar2Dh8RC5tyJc7FJfFSFKGN0MsdGsRNJifKOGlza86jGVJKmCe1Bhb9Ydyqi597rsLTYYou&#10;Gf5HMIpDl3MrZ2mYPUqTErgbWIMUYUXZO4qhlA8az9E4d/6f/H/80ldX7n9eV/456w8u60/8o79V&#10;fo6ATlxqSSFoY0QaKhbqhRiBd79peVzccU1fvIRoxQLDXDJYoLMoZIJNXP1hka9Wp2ZSosUkmA1e&#10;Xd67du2tW7voj73r5y5tV39Ig2YYw70Ng0Gsbq22XMOAYHYQo9iymFhkeeO5Z6RwWJCp5maptyYD&#10;SWNJOXckFS5/UoOgxZBgULakOkr9wftx0Q/13E9odHPySP8BLFBw17TJK/HOFXDVH1xzL8zXtYgI&#10;z3qFFTGNg/mpaACepGmVmK6KjBd0jrcPrl1VbPcbYe/rz0hxGx+3kCqBhkwEg6mI9JVGvRcTvngV&#10;lHRAbVvmavARl07DNfEyhHFuBjjsFTRt0jZNgAE6EDSn/tC2dEFw0crCRMsie2IAy5mtWcsbWmcz&#10;MR6OZ5VoIl3pzqUO6JjIR8WiiIHZ0g3GolA37z20fRmic6h4l+PTF+TJZSMD9gZ1OlN4dMwr5M55&#10;M7aKCVb9TIVm1L8Ko4fjPMzzIWFX6lP/MFVx6pIEcgZ4xDtqAqOlD33CVnkq8XvFmfMeqc036v9c&#10;On+ZOhIyQvFIosl4zxGCdyqt3K9eBVmTPu9s9rswl0kKchnJlvdL2yghHm2VdQaetF4Vnf6ls/ka&#10;/dGJqv4IXtKUzZmX7Nxq+TiU2SmM6+H+4/1HDx/du/v40YNjXbsD/I8DsAJiS2ICpTbPZ+SrdZu8&#10;vGjfYKvca56UHZLKpJBcqQfav9w/xDLKkmuoOetfmUJ6fGFRq/7Ihhr6I2xvtWVtOvcUWsuFkXqt&#10;P4JkUYclvJYslP3Auu3O/e5//xcqQH6cj89ffzCaf/x/9euZME2Y5JBHS4OhP5g1dgCz5gpuww9w&#10;8axxs3kv2fBmEltwzZzpuUuEFhJNYjFGyQN0wcTh5AhHPrizc+3mrZ3rbxHCOr8F4n6bzYb+QBFw&#10;6uBA4n8sx4b+yMIK93o2D3VDgvPjJJVxxBRDlYFeeYr70B+RWXoYxK8P9g2xPSmjOxsCkm/C40fD&#10;iUFWurkWWyZIjoh9Cm5RNtGWS7hZobDYj9UfSmCuaUCGUVcu+mjjEPyNIPgJLoW75RrjNVj7pkJK&#10;SCpwmLbfMXxb6zVDco5eRzVIm4OURa4SLng2JTEVc5TLtZLOuusW1mnnjpNISadlkP09MMSBjRof&#10;J0Jj9YxpUuSOKU3DgMhrNG6GXRsj8YVEXRB5l8JWEc3amH6Ur9JBYVeho3+XTuNmI9SsBeeoHseN&#10;c7oQGlq4Y4VODocdY4Az5KgyrhYnTtgIjPegalTlcX7bRDKX2udD/VcK994rerp4QqeprbOMreMb&#10;mesR/WGoZv1TgqbClBJKmscIZDnkl9Lk3qiVUbLzz89dOOYnnqW+Ty12/7tw/eo1JDB2g8FFrtnn&#10;vB8HZo+IruiUkRRQXI6QbvBzierz7SNOSKRyNv4aWkR1oo/d4JUeC/cY/ZGg0U4DsLXPYlERtn36&#10;+OGDRw8e3r/7CWrj+OgAd+Tw4ODxEdkeye6lpxDDnxhjkmtqQZv6NCejGmqkkSU/1GG0VKMaCvoX&#10;+uuhD+U1j46zvO4t/CSk5xUPC4A36H+kmKP6o2l5s4Qd96COVfnZFyLeQjLhvmE9XGylwVjkv/uP&#10;/+mT2fpxffaF6I8/+g/8HaVNTp6y+edEG4s/MSbAek2EIfBBgldZBpeYMMKjB6QueT+G0yWwFVuI&#10;rKk/MAAatLVZKB4AS5ippdj32g38j1vvvk+51qWdK5jw6Vfmslw6oCcWlHzZ3M9SGiWAMzc5ig2v&#10;/vzTpyQo4rhGuNh+A/M5UCugTWEoMavmH01vPDk4DKY9baCiP6gnJmE4Tms6cjg9lXGHh4fVH7F2&#10;1SCVWTVIK4/EN9YYzA434qN0FL6VuIFmI8KxkYqCSVzy2rPUTyk8aoMrMirmIqFSRRVGjvFdmqAE&#10;DKMsLriViQBh+Rr8j3xEBknOITWlWuSScXPYYrI/9ZMSn+EKnNOI/oTHFs2Uq0IN23UvGHr1h1Go&#10;YIWbsXCYXRrJmCdL6k+pjU8QNT2P3xBDks8GLwCcUgBcfYJSqJnMWOJXfB9DhFboLFd/EIMJz4Un&#10;WYJRIxNTvV5RxUfMfunpPMPvCiCn8fQxzg3Te0WJay1LyDfo+ngMcVbN0VU3PZL6JUlN6+yGLKdG&#10;8chs8WYn1zgVxUx5p04BBhOlTQcgCYgkyqfi92OzU/N0/q0bN4yNsgBg/UPgXbpIMhBzZHfnKiqG&#10;3+D7SA/v9kporiE0NcCX6oVEnl44f9nbWsSos5L3I/PrJRrTaxK/6vC8+j637EGQNr7gkwf37j54&#10;8ODOx7cfP3yIyuBF8dDHRw+ZFeN1KfuODhE1GzYYVg/oEfMZhrCLykWOJ/9Bcrv4gYylWD5apdmW&#10;XJUzclq5AGBWMnLpf2QaxuAn2JjMyeI36yolfVjp5CbNKizIy/rQrExJGjC6AnEmsOFcc4bf9e/+&#10;J/OWf2yffCH644/8tr+JhdWEo7bWMuWsGbeZthxinWUrZ0lc7IRHzl/AIgGpATDXsPXZs5e3d4Xs&#10;Xsxax21xx6SSmSkPlkb+UtYwTBF713eu33z/W9++eHn74u7VC1tbUKKVjiMxAldR57j4zrHzYy/x&#10;vBnU2sIyPD95Zide/xDgfKvHtZjkQAyiLwErXhFKkhbnYcZTwvPnI4ytw+wRbihHwUVx1XkPTN9d&#10;1iLKeVti9BVbFV2GzRbycOUGEIClKN2hEEPj6BqZiTHVW6t9yp8QQTU2mwbIbSu5uPCGzOtdGMuK&#10;IYYabmwk8TpVoIkP5M8lolXuQ4OLQU+XT5BBlsSD/ICCsml9/Qb+MvXHsMpjj798LuV4iJ3EiKZD&#10;n+Zl+dsdMlPkdVa8WmPjIwY98/D+FZRT3qPcZ9xQww1PWY6R5k5C3UaOV+HImet/OAjJhahjQDbo&#10;36jWpj+RSXqOsZLBaZ7pJNKIhpLVuYTk42YHZGDE7jL+ifxlaVXyRqlXQUaEDR3fZTgdFG6MRG38&#10;OLHUeWuxsAm5FAWYg18Tv2JsDohf5QwjWlj3ke4GXn8sM51G2/BcRixfu3YD/c/z7e3dLRhWhLcV&#10;1RxGr5D/x2gxNcnlX7ywu6E/6hmJIsl9ubtN8OhwqEctwYv/ES+NfdFY4off++79+/c//vijhw8f&#10;CgbELYenBX57zMRwBndxYilw/aR4rAlnsXOaWJwm9ePJYSlm2RYmqZoLAZ0vpgVIFnXMo7xixsS8&#10;X+JXGb0mX+H7qrc2sn25Yf9kGNQZz9yFNS+c+PLgo8zx8a0tu7Bl4VKyJEwOvv3v+mP/70zlj/Xx&#10;heiPf+t//N80SWeYpJsoXkiWZ/BycuyLp4vzwZzDOhcrBkPjJVTXDw+oj0ClYFdc3N3dRXApKEHO&#10;iN+2CA4BqrhGehNAwnaGGuLazSvXb37j279q++rVy1evn724RWlIliIuJ0ITIy4ewBKA5glBj8VO&#10;VAjUGmTRn3365PyzJ5caMbFWTGe8ZOyP9x8ujaGsLRePSDHRE2yq/RQRRoRJQiH1sNd5BoIKjWRl&#10;Y9oYaAwLPVY+1BdRgC4HG77bQ9Rtre8cyOvyr7o9lv4W+tbZEt6F5ZLuZyQ4OwepX/HRLaREioGu&#10;eIhoqiRSblh7aHyg/VrYhCarCA5UAG2Zh9dbkZ0S8UNDMAxYlAlFNjsdPSYOr8Qg8lPaIiFmCWpp&#10;j1eKmZt+enzujOU7qeN54khgAzBxNPJLZoLdyxCxUZOxsFkFqQjXzOIBBOk60gP+1UzHE5QHwija&#10;l9oJpV5TIJ5qtqcMdI3XlSMgL2KHKinPbsXLqdDXhOiTa9f3qrYzenpvrpln5tIrqat3Z8BKz2aB&#10;yWUAMdttbsaTnoe7iyVg/ET1rEvhF4m8iPT0/GIujMU6S60KiVCrNRNFFszf0nyMVy5tiX3Kla8C&#10;Xi/PLfqvXdROmnui6VEte3t7tgQFoHiZabQ3KOfEw798GeiKfo/oBj3TC8/494IhrIxkEU1pSl3D&#10;X5cI0KQyO58aLUb6Jz5FYerjx4+ZoA8/vo3+uH37NvqD/dASeAKID8BfjbkQaMiiY4TlEbN1oCvA&#10;aiBa9rIsR4mYup/DIn7TI6P1A76BxCTFWWXQGgYEpJmmODrQ3VsxmkZizHKRAc1qTDsbEFtOK8RM&#10;ZEK2UinzZdZ2AagULGBXurI9umvOn/tdP///+rFWHbn5L0Z//I/+G2I+I7yMYLGRMlNuXgP6yCym&#10;hyCl1PraQbwr0FkcRuINj4+Qr9g0QhfRH5xH0Rn9gZtqOPucWkQvhbAIQvHC1pW9G5evXv3a17+1&#10;e/Ot3etvnbt82RQs2z5BBgybCbeo9c1FcYZu6dhQiVfEIYBx/eKzY0xxLzibn2gUyQz+RPpPEUW/&#10;ueNDglr+6YmlhXc/uZOQL1Gro2MqiT0Uef1Xmzf4P9Ygf7M2/6mLMCbVCTGU4iBRmr6+Wprg4qO/&#10;llZLQkEWIIA26wKcNVYXn+PKFsihEb/KVwxD+/jgUPNclCQc10SlzIUwG6Qj2qDFOEAsf50PLW6x&#10;8CqPLVy8baQP4gZPZGf3+uWtK+qbIIWUs5hpJuGdUBPgXqp/QJqIMXhySLs98WpoYmPZauZG/HCt&#10;mtkOhNNlYFacrq7xDItRxgFsbGp//wBZqgo+QDoddqiFUh8rSdVVnNTMGfkbbRcl8xO6yYYMV1S0&#10;wRBv/NJ2aZ7rdUXa+uvUH7wSyJOLM97YxcJJlX9L4CuJqKaLTa0zGhXfOHl80OqNLPfaAeqPuHuN&#10;yCO480qcC4blwAib585h7awnDcQu3LtBmRHp7Di4HPTkxKYpZ8UqBkGmtcaXpLbHOKCgFDDxdkO6&#10;tLO1s72LDWATtt0rV69e3dndRalA+rOzs61hlpqn6g9wKZgNsiEs+oMv1FnMyjH5YZBUe8UjRbaF&#10;wnc9MzUgrTi+8/3vPXj08O7du+Cim2Jw4sk3nN0CYdCt1/wXju22wTV3LErbxrFp+W4Tp0LIkqli&#10;7ApjjpLVpPOXwfKSQU4IEFMN0CHL1rCWSJyB4VYUqOZdsastlhEe+sN0eopjWD9b6A9qGy1YSQok&#10;8sTi/HiBF3/3z//JN/rjC9Ef/8Zv/WtTrZypToQo2qOpUX1D9Ic1ONEfbiqg6DLiWBPLOqFhm4bA&#10;2fPbOy5xLOrpf7AekgJ1L+kjP0d/sG8ubO9c3dq7evPt966/886Nd792fvsKIsQ6RmukwUFaj9ad&#10;XGx4gyeJayV36BqNpUf84+nRi6MDMExKh5jr9G4AR4JXIYyEWq9Hj/lfsjuS5y7iF/fv3lGfJaIC&#10;xYHS0JTHGZwQAeSamsnHnjsviJX4+yHyelu7L/GQfJHXELkJ6kfzqBsjq/zc44OnVl0sGT/VfqId&#10;sQYjd2K3Kh3NJp21Y1riMP1IvRyRZBjjVi+ST8b4NRZlaM/U4xOFpepCf5Fv1UILTJ4fSJydHUKJ&#10;CpytbWAO29euv721vZfYiNWa7kZ1hg6Exc+CXE2rjugZ7sXhfkIFqNgjCfCjPzJgR3WeIi41IPgg&#10;HLSISio6lLOArJ6Z1sbRY1Tv3rkfbe6BEh8BQ2ZAryYmiCXexd4wtnq6SFuuxCTapcvGP4tz3dpp&#10;VZnqNoZqLxXJEmvVeNf03qJPicbXlHBuGygzGHjSKzNc4tCv6XKpmxuaq6TrtJbArYyi5tjj2Dn7&#10;KcXunAZJIBTDq2gmP7gjsWFyn9sx10rUIAKI3go8QztLKaWPYkgO5RH0YvGGyZgIRsfD5wKLNb4M&#10;Y8O1a1eu7Nx46yYa5OreFX5ilOtVWD53AZeeD3fVlJIACawtpDJ2QSGXmfImeNAsZDV8MbqAAUJz&#10;PHgkFcuHt2/DwvIIPhZ2irFJ0broDxgGQKjoLuj9NsN0jsXEVsfhuIQa4PqtBnpuG1p1/gXjjrLM&#10;jYIbs3kp4HWdx5YK4LggZXlYmHAUZbw9XcAOL++vn13LoC8yRp30fAUbNLVNvZDzF6QbgrgrqdZQ&#10;/8ZGe6M/Fs35heiPf/03/9U1hIVSzG9yxiCvdisRchJnYf6DcMcZ1q7ehKtey+NQW4O5PQ81CfqD&#10;9cv0IhERZNUfh0ePsprtr2SPEfhqtnYv7uzeePvdt977+jtf/+ala1eZe8IWUoOQT0v6s6ZeaTj5&#10;kMUcblmTut23Wq8oJ868/0gE1TEkFvwC8nD/8YOHIEfkvjk8gomh7rkEUsRdkMsgEon7SCvkPm8u&#10;g40ncqNIyJhDjIiED2fOPzt+uS3vCnafUHeOgE8SLrDnaGyuJeON8sVtaL1FTVfWeLVLoL3Dbm2C&#10;JNs72JiE33rgASwqBNkn9RbGYCIN5GDNzSJzorGwh9VEo2W0euU5Wt7A1e5lHEG0yNAf195GBnHo&#10;kRAPCR6r1egJaqXqwn04TEUi3hriDA+VNLTDc/M7UKgBDF5EnsMW9g5qQmnYd0TD1xCnGdo6fnpo&#10;qbdlgg/u3c9G94Z4nzHDEqY9F5xaXBPzjlJDdhjH29pmopHmRN7QH8rH4FwvXd4uNozR7kXWio0H&#10;kDDIgq+NdkfAcUcuvAQzhyIpDL0SkzlCKrW5cuxszCBX1OL1JvB40fhSW9cxNX5FZfCzp3gJoiYM&#10;quSEAxHwNOQ143VuXEhf0jnMniZH3GXCoTFlDHDSkd3pLnwxR5bHc3zCdDjWfOFvfDUu5OXLl95+&#10;953d7ct4XdevYhvA4pCZPHeBpF6cSM+QmOQFRsXY4CENd1PMlJIqXYAwv+1T/xjkSGZHeIgb5PiI&#10;aho0B0kqL8gUvUE31tchZbgGleUsTLbime2bLl0wNnruJTWr9h5HN9gQwWu4dHE7alsSIEcyJTAc&#10;hohf1R/epv7WCzS14qL6e8E38pHqj5oLbrNEI9jICQ+GNIUtqvNhdARbBFsWLxf2OvUHCX6tQOO5&#10;OLH/xP/1P3rjf3wh+uP3/qa/UhuwRVXRGM3XgesouuaF0EPBcOgP9gxNxCKpyYhpRYq+Cl5394pG&#10;bvUHZ7NN+hnsoKOHD+6YeUjUHK2DwL5wcfv89u7VW+/cev/9d7/xre2bbyEzCGMjTdyiqA3NUdec&#10;EG4h96bEy22FqhDLg2Y4olPcIZv0UA/j8aNHjyxF5tWDA30O+OyyY2XVc9e6Y1MzLK1TwyDRUvKC&#10;+HWoLvPZwF5oCzFa+LoEUXYmMxM7QH9EhBFv4rkyUR1nn52EC0aC5PgpLrm81NEfDRRYuzsckQR9&#10;qy64K07A6u62UVWEYqMWVi44SWbSRux9didIpLNGe1LTx062hMUOu6kqU+aA5eRytxSOhLDckySl&#10;rl0nBoINSxikIREO7rNJF+496qrB5dBtsfu4QvXzkTEHBinYg0je5+gM6AIZ1IRojHHtHz2gJoMB&#10;lliQkTalYXHzYXAHeoypHvQW5CUCr7ntjrcdh84F48r1OtLEnZwa42/iZxxqw3Rcc1SFNkMv0qlL&#10;neAY0ijmjiG5VfxbDOiK6YatKpzrB8TdXOmPEJ7U/2gYMi04SefqBmFIVH/werIORvJcKOpeZVm+&#10;t18LODX14gwpikTzeQSwQBym6UycOGltBx3ngwePOsVLx6ZQJbIozjxLvblF+NHTcl+xQq9fJ4p1&#10;+frVvRvXr924tndldwutQtiSFZ0cj5fXPFY6P4F3Q4K3SB4Ky0TVYpqwTcz+9aufoOdC04nuxy6w&#10;1COQBrkjBU/yCxlG+SfUH2wW7wP9wT7HZ7x47qXVW/VnMTVS44Rqrl70ys04DbnNcsqFVogtzdhZ&#10;scavHDf3S/gCsmVGRW2XaJE70SIv8Z88czNODWomOnKMLnz6bB84DGfgjWnrHv0hz/fv+iP//hv9&#10;8YXoj//zb/wr2AjVHwUmdrYQMfZIMMtmJFEyG/QHxsKFc3gD4nFTXXgs9srNv7t3VQq5GBHYDNp3&#10;ZkQP7929jTQ/EOCEHkh5BX3f6Nrz1s1r776H/3H11i3SIdSFECMwoAGkSgPZ9SHW3mQbKgOP4hHd&#10;RVEOuhSP8CoeEqnCG79355421AN98Fp8Uq8KH7FuOQTAYa9bbH/0HzaNqo7yuhjC0R8Xt3d3yVxi&#10;66FC0ACozMFLsbMjWpmISpIgqDNXbMI4iE1D+wf6NzJ9Er5RaWkzxikZKLKmQGpApVB8ZDNNvD99&#10;dvnSTuP15TUp96rFLBEtypTRDzVZ+VJBxton+29FpH0S7dlO1Mp4d7iDpPPzNomnn798ZQ9HZOoP&#10;NhWOCLNTdVIUQE1FDp8AknODM+g4atYMJl3kjXLB+wdwWzxEgUiSbuEZ6YB94BG2DidOFT1jSOPM&#10;OUzZpCrsUSwbYIpf8F92t3dYHuqwXmIOZly5bsTcfR9qA1X1yGqUb6YA3MULachuKuPILIwMEbAg&#10;vwxZDU2sduS+mCD1R0B2VUusc6UcHDxDf1TU+b1UkjM2S0w3dfYpWhBfYNVKBKFT7Jkti6S16rnY&#10;y6hDm+xN4hVmYJurajQts+m98CmWzHjF5sZKfEwfWIQfHz6UlSNLxeDOIAe1dpBx2tvdvnZ1Fy1y&#10;/eqV3R2CklRcifRlSbogQ2nJ+rc4RodvdFae+sNvDPLQDWITwGi/cAqkgZit3rFMUEn+NDiHuSUe&#10;sRJfgi70ybkzly/AQkU4u/oDGKRRLKPN6FkBGi3wCHf3cqC9tErb9yEtShNZOnNZa0ENyev1F2si&#10;jKBIwpXJuo4DE1H0ZfSHRWfRH1wFPi/mJFQXqEAGEI3k0pOCgUjgpd/1h/7EG/3xheiP3/vrf41e&#10;ZIRaS0aT4xBrJ7G45IBp6DI61cNn6bIUj5s0LPpDQ5Y8395VZzp1v9P/YLLv3/sYqU82FRM1Fjvg&#10;CNg1tmXhvfn2zffeu/bOu1du3kTCIS1YwZQUxv1wU7FYWRK4F4cHD+99fPsIV/v+PRyaxw9QFw95&#10;HTHx+ME+501nGu30WLzBy2LJNccAtwV4+gAEuDvEF8IrrpImT1LHdsO+duMtgC8wdHHjpODK08BB&#10;cDbVrPIkxUB1x2lt4Urj9cOikfxjv52VLadvjrodCXSEpyuatZYs/sswn+18QqAvJEKhgNBOFNAV&#10;eqjYj62YoEylcXxCcWligm5Rf4wWWFju1n9GxWjnBzHH/uEnSfRLl4hocTQUgBnL87feesuULODp&#10;IimbgUfQE2EkXRP9IfG5RDB6e6gNLskQObd7KBzLqgGi+e2dkp4Yei9FvwhAFmB26fy2EhVxTXlD&#10;KgbwPsynJYxWrr+qLjRhFQaXVMIKLwlnVzsgxYmhtYjBafS/jkX1biVyBh1RtGPhfHRB/sr1K7hT&#10;xxMi/xcLgC2ZXuIbWEMcA5ohcbv6I6DSwNobss83MuAYyYYTk4IutNkkeRCsfCa3SkAOmd4CQNKH&#10;+B+rzgiJxUX3DLhRU99IfNfSwcGde58c6MkdcWoLSC4Z/TdtdAQO2OguqCywWdf2SHKp/ve2rzGb&#10;YLQ4YbHRcXxS8xQRnuy9sb76HwNcEEs/8DfT7t4hMeSXZw7Dh8X6R/9gI1gNJe7eIkSv2cDvMZps&#10;i1V74n8A8AcOQtCL0b+YN9YzG8mhTg2KKFphWHJ1MpAr24mOx88byb8qisSmjKtnBzVH6GE/0KX+&#10;Q+iBJ5XNXTgPaPwYEaYwKaYJGJHxZ0H+b//t//sb/fHF6I/f8JfXCHfOKnCZLf1i9mDQ4k5PukmS&#10;vmQq9GIFsSBfBb5CswFSlAQBlRxiKI0GMHEKJvB/ipv7jx8/evzYQpH6H0YnLm1fvfX27o0b198h&#10;i/42ifS9GzepI2KpmfmyZERChQM+BqPb3TuPH97//vf+LNjbR4ix+/d4nb8WD0qkusD7aI5zQJNE&#10;11wQBJk1aqypQZtKzy3skryC4ojdHT/j4qWr16+ROsD/wN5KHP/IDs9mO0YRU7IFmEhmAswtc3dH&#10;XAg399BImjvWGDoKr3I/0tCMtRDGpP2LymWYU2rp9bgxuAMV3igNqeao4NOMi4Xrr+R2zMfiXaUJ&#10;lso1JdyNcT9/dghYX9dLmBMiwP0WWLwJ3wvnjGhdvqzB/PI5z82HXLlCir36Qyc/QTqKR5iBFu5Y&#10;RAbAoK4HHuSBLS5CeYungWp5Wf9DIJbI0Pb9VsaLo/MuWVP0iTUds7d7dQ/qM4aXkkbyNEEc8L0N&#10;/TXWwWU7O0KOoNQk03Om8BsSVqH1Pkl1xNxR9Eet1qiP/2Rr7y0y4vI8t94lqzHOIda9JaKFxqmY&#10;dLxkhmb11lEpMihIQNLXBtPIgkXND72lOS2+BwBZHEBV+wg2DmjsBdJ+6g9HG4iSOuTSmbMM6SiG&#10;r+YoDsVccD0qtOrLc0ybq/1o/+NPPrn7AKf6HkpbEn/WKynx8lqmLodQ3y5tD4DYMaUXL+1duXJ1&#10;z+Bk3CnHsslqWRg8SpOjwquW1X9rlTCxqQydKDgJ0emG4pyCVmRaseXJhPh+Ga4bU2oPHfAPpkB2&#10;KFBFkUDgRs4S30tkvwK7fDy8OwbQaNk5vMmleXvxzhnuF9txYVQMeD5xdIry4NoWWyEEl+10qDpP&#10;tjCeVri2DJ5LT3Ne/BVJzuSDcCHTwsACx21W4z/+B/69N/rjC9EfP/fr/pITfr1EWcT70ffRVZUu&#10;23E+NKWx45kTU7ZOEaLLwo5nTyUuubx19foNSU0AWSEIwI1cFl8vfPYRBa0P799/gNjBrnlpQdse&#10;pSKUgECEde3tt6/efOsasawb1wGUsM/5Nn6qJUDa3rlzn8e9O48ePfjko9uH0LkdsrzxNghomaDj&#10;mgg5ETcjWyxUI8h0cGC0t24kpJI6kdDgL888Z8sV30X4PjI6SJuLl27dugXMiltg4RIgA3RaqzzR&#10;Z4G3TTUrQSLv2F8wPZCrp/5Q34BCK/N2CBlhIMr0WtYB16LENNhtAqV4bh6iLgiX2BMaVJGNMVLg&#10;WGGq9qgsSFqi5qQ/U+BQs13zMnIB8L5iniRo9EfMSh3Ip+eeEYAcWzHci4rZc2dvXL0WGWZgRP0h&#10;dSwDtYWdbyMTHDiGCCVubI5G3wJ1vM5AXVtb0JgMBnL8AEVz2AESoAAlwdRs7167euPWjVsiUK1B&#10;uSQ4ldg69zfwDvSDNUCnIgwQGe0BdlVWZuL43v7x+fPH1DCaiJMlbAAFkXfog6Y4gnaT4SNkk0am&#10;SszlcZbZfMY7D4iLm7vWdYtqCZuLRWc2nokKtMrFfI8RescZAEIKqg2pFd3OryruFziAul6RR8YZ&#10;c3ZAgNr4vJPsNg7BdjNNxLPwP2bZUAL2IyecQRZhTMDWNPAFIq64dx988P2P7378vY9uPzx4bFkv&#10;2aDkQvBKm0tQKIJXhTnOM5y5ef0Gwcnr1665qFKvrq9K/Go4ZI30SDpSAdpi29T6tNmmySpnU4Ye&#10;o5KWPJndP+amsA8xrernjeYa0scx00/4PgK7BgHJ/Zx5gTuPZZmFkWJ4iXwCfinZ9aK6rMCXSCul&#10;GZaOP93ZxcswJanT4gKqrTW8DUzbcrWZDDNPHvJNb0GSRIdFk0xuvdgunlhfSdOXrIfjREYGiNo/&#10;+gf/2Bv98YXoD4b19/6dfzHOulPYXae3oTObIo+wNliihG1qZvniC1aLa5EF3fIJTCRs16s3brrn&#10;YVR8quxDFhuUwFK9D63Ovfv3SHBTOUYoEvVxffvKtb0bN6I5bm3vXcH237m6B5I8ac8jROGHH37w&#10;4Ycf3r3z8YMH95DRgEbIl6fQj4yuTZFTHGDgfC+4r6sww4NJEWB0iVx31IcHdiZyOfVoLewSoMqF&#10;cQfJlFATDmaJT1y+/pbXb/n10RHUow2X81fwJIahUydh8nXUGluHbMDh4QN02lNo5g4OpYKHNvfJ&#10;w2dnntidBKNMrgrAjpdT4XAetKttD88B6NomnMPf7Aush0GMQDWlZKHhdgLH3GO2dZo/Bq2Yr7ZY&#10;N6RG0r00LKyAeHEW8L5WNoOEe5Bu7V4w+cYzEGwlVjAgsLaebn5J+K94Lgvd7UctJ8VFzH5rOUmf&#10;AoYGn4BiTJjjJLygygmsNUJBPRfno7GRKF3dLuJjO9tXbl67iXTDWqi+1Hq0Iwfqg55ij/FtrM9c&#10;aHfVH8yeEa9tEQ0ipVEe+4y1/NDqj+G4cMv37lPmphwx2ATaVXa1LZYnCzXNWqI+zljbQfgTHfj4&#10;ESJRySM72CXQomqXZO5kzSliAEM7VQ72aymTgkVw3k/0ja3HjtHHRm2JoihThZZ5F9A4Rgtyh6xG&#10;tAfHLmyhppioD4+qUfH6tfX1SdS4iWIPFMugTfPk6N69ex/fuf2dD77/yf17h+KLdQDQMcjPXo+5&#10;YTJcylPHc29n+8bN62/duIlDOVAecebiiQSlVk4DA2Z+ltSQilCXKOs5teG8jdwVzgUEPSnW4v9A&#10;VAhxRQ6E2cjkG1ecXr7P2N676A+X6bNLZ4ho2ZlczhtbknufVrIA4ip3mRhCfQehd+l+xQaRW/Ls&#10;cxrInbuIS+qQxGEyV+/6aoBr4aXP7EupwIaRGCKIZy4ebi7NBfKRRMhItMVz9fkgb0BC7JDR+8f+&#10;8Bv/48zn3D9qKuQ/+a/9HlsJGHloBsTJFNMj94BGmKEBpfHWaGuX+nMN6lTe8acUPNv3zdrQll4H&#10;tS1CUCsx0BwtYvu1AQeiKEojbY8g7hW2DpPNpx49enzv3t3vf/97v/iLv/in/tSf+jN/5s9877vf&#10;+eijD/FDcF9iQiJNzu7uXLkJfdatt78GpPGdd9772nvvvfP2++997d2vvfPO22/fuslx/ToKaWfH&#10;EM2eu5grVGckWj6orsyq6vyiYHjnzpUdDF/yxOlJSnj/sPI6qTiUYsAr4lS0uFM7qL1qCMVwkk3S&#10;dffl1yKffJDK5JjigtMx9w1BMKqK/5jo+ngmnGx6EWOqZjtSOLvGja4ut6WQWRHr4OJ6+LUJEo7g&#10;cRhQxL+HjkjMgngmUQyCYtqXCXUeX98v8bxySNgbJO2P2hI3V58+S8LnKb0U+XxE0glzGD8MFRLM&#10;bvpglSfRk4nOU2C0mZGi0DHNZTC/V77+9a8j125iJexFeShRDGMbKDE45qpgXYACMMsLmbEWqHm4&#10;NvzhQtEVGpRUsC30udxTkFyOPEUL3IIhs3zGcU55iAXNUY4xYhE3opj4iOU9joK2kNwtIecLUasR&#10;TE6QTka+prB06Qc7Fz/PaLzYNANRzSgEPKxjGNwdyeYQxuXW/EiLhFJxbgokBe0p2jHGYzCGVzBr&#10;hLYNHVxzJ4w2NJgU/sujfa4aqDFLrAKQl0P/kRH3Sy3U4rTFRGxpN11MbUdyGjEamtMcXZoSNTNa&#10;utj3DIGjZ4isTT8dmMiCLPOzL1kb3HtavPWFrNTEw9Ju0yrW1sVqCKlBw2BpVsJF3i4QDI6vWOuX&#10;qhVHFE3ihdi2xp60OVMSMXWz6kDnBV+rVHIBB+XvRAozN4Do8pESOXG6SLB0HXDUhJlbInPur/6b&#10;/tY3/scXpT9+9V/1N/7HP/dPR2FrlBlXGdafTobmpt4jxAlBbMtPZzqLda3UsexANAtJEO0pCabA&#10;oug8ugjknUpDamdZKWkyV24NAKbEw6/wYPnw14ePHn340Yff+/53/9P/9Bd+8Rd/4Zd+6Zc+/vhj&#10;ajkSc0h54EvCPjtv3XzrG9/45k/8xLd/1bd/6pvf/MbX30N5vPP2O7feunnz2h7gFASoHkeS1hHa&#10;wV9yFdhTEIqaMmllQOpjt/CFKIzY3cFqZb0JLnrwAP1hoqJ4fO5RuRO/2leKT4t+ZWOrYFKba7hZ&#10;rItrV/yl4iK6w8ge/0uKJao1AkegUdz3/ER6yS3mrrA5Am+LnUh/Bb80xp8CscZjgNR2boou8Y/u&#10;upG4YhYc1dYJRlBwaWfwSAKY5AxRNJJFGM3jK9QDo4+KSDTv1+Z9mdnkNto83LdFwUeRjQ3dYhZu&#10;gZEytZ3IGkKbK7h+48bNGzfff//963tX96AkgMFDQ93ifgYfq9TiRAuCVFhaGN4z5BbhF3B4h6TI&#10;TVPfh3ukdRN5qchIitjsj/rVmxL+0CRsBFYolxZ2YUXXaL8SNa0/kW4oEXHW85vw8ZcinvJprSBm&#10;Vks/0cuaw4nb2dLQYYjyIE7EGCHquLi8SbqfQIxyjhxGekcyLGp+ORuXnQta/MKCvUKxyB7CVwqe&#10;TTDFMOfFYGQrRsLnkpwDRDKhslT8EMgNCjaJMd8gOr1apg91n4bhoChyNMJR1DNmTRSDmcJ1QQHU&#10;1R4dtdjQF+Jmukb1J/hqsgzB7+ZyBlu/n8dbEnsn26rBYmU9K5W0RsigQ9YflUCq8+JlsR7LsJzE&#10;aMdsDarKjA1XmHdWOfIXdkjwxvofxfgYadBpn/xl3A5ojnO/9m9+oz++MP+DufhP/i//gkVxxlls&#10;oM1CcpHE+I3cQQiC4xFnTbZDONEAt8g/2nQ0tgVTXoptlAxCXFCg7VmFvyT4Yulu2GZNYe8g7q/u&#10;kcnFYNs/MG34Z7/znV/6zp/97ne+c/v2R1CBmpEejbVZYRfQNoREvvXNb6E5fvLbP/nNr38TZ4Nm&#10;VNcAMmp5YVFm16bpBsai1sroHOBLmte2T1V+x4d4ic67ev3q1Wt7QIFYbxRJPwIX/OA+VBs60VGQ&#10;XAPR83ghEWqDgTtlAXaBc/8lROu+4l8rzkJfSDQ4wGFiKpZTI9SsXVHNpPbJHhMOBK9TCZ0CWrul&#10;tqtrG3EO0Ir7zri+JjnbUVKxmGjxJ0xNqSciyRlWdDgBvDRck6DXlrEv2P9hjDU85v41lK+ualsP&#10;NWXmxPyQbU5ekhYC5sClWlle1V1fo15RUmKx78Khof7gMA0j7uriRVIdeIFv37olvgurQqI9x6e9&#10;WX2SoLutY10cfA/hlASuvYu0posKafgpwW/zxoprCfn1gPLQRlHkMcBmkTFuvGXcSZmY4mtFgGmz&#10;x43jLJF7JvWa93HYpGPh1RhNvDHca4pB5yB6JYSxDbxVc3IfsuCM6g6StS4DC5X4nPsnTGWeoN5a&#10;mBq42roguchBIM9uqmHd1BRP6yRyIj4UYjajkaiQmBAuj059seFxEvyR0sstjCDZgwiCxaeRJA0A&#10;a/yJ2t1K95o/UTvLodLsq96k+yUJCleOVx84YPki/aBXGGfRanOJuPFkkRUBS4SuMJaK4QdnJkMR&#10;UZEvp3E5OlPXV5tOnLQ+BZkLP66fpOpLS+EcOV/1ugpZZRSeH05cXmtr2cPI5T7Tj8Sxyxou1qKe&#10;FHYhddAvzv01f8sb/ZHM5Bd0sIH0KTulslNIABWa7viMMk5v0Zagkx5bLPkxLYrkWql1QhjErh+G&#10;Q96WnEEAQiMeuazml2eIGbX4gOA0Md8Pb3/0/Y8+/OCDj3A7yCvwER15KeLNsfArMamvvfPuT3zj&#10;m1//+ntvv3WzzgatSJTVhMqtMaR+6JD8hrS7SvyY6IEnNX/ogl6ITtlsSDpyyNKgkucPixzsDVaq&#10;Jy/L7YQ19tjaFeBVqUBktcby82jhgklLsalbatgANwHfEMpDh7DE7WStqI3wSiSwz4nbqyM0/Cxd&#10;lK5H7SeHKQYnoT5zw0+lAxmR3IQP+QrrC0T2CPkflOw6DkaaG2xL3IYs9OU9bP+9q6Ryty/tUu6C&#10;nWdKxki3VwXSBpiKQXAmuhA7KWTsJmkvLWP5uoxpQh5pYfzdXSo4DhMvcSTUu1SCZy/Cn0nJFrdA&#10;cHJn13QWh9JA0BjjacM+PkRgRe2nO2D1I1IYtc6vUrqKjo1eSaEoiyaRdBkAuCmugxQ+c2HOPByL&#10;yA8vJdg61bUZrG2+XAgAEIocA0CxlJhEWLseG4wMxlUFFsLvgK0j8kpwm9z2KEYRlxG8ddePoR/m&#10;DhzBE8NWlriawU/+UCBKtM1CECn/QrBrrK7WJ80NsngnQ3TqU2X78MXcBc5EG0xVr1jGVDVg7Cy9&#10;IdMZgTHHLDLYNRS97zFVEJOut94n6tig2ON+JVY2bmnsC/Ob4jwU0Y6A9rxqY3wm729vlV6GA6QE&#10;Vy1l3WUhpWalOsMsHe5jJj0VQFo7oqJVAwobx7y8PotK686qiJsbLa6Hnod7JYGz+dd6TKWV01BI&#10;v+XQfqWre9SYAzhO+QXJzq/Mab9I/SGG0KST6dzMaVeJKzQb1YBMgC6mraw2Mr474iFhNsyGNBZR&#10;/ER2qx7wVCeaJOcQ91L7QS/KwVZHVn5y5973Pvjoww9v3717nzJyMPAIrwYZ2DmkFdgRgHLIEL6b&#10;A6gJhnRI/eReB7RCyhghZeUQxlo2V3H/1lDjdoARswOg7XS6Oa9euXbrJv0XbggPffZkX1Tw/Tt3&#10;PybPz/NyzXojFDw+EWbjpl2OFOKOXPesfRtLnH9wvKxgB8d1SShI9hBDaNNZnIwUyqYAhAwofgJw&#10;BJjwzVeHq8fCkECJwJXqBFgtaNggMefwEysayEJBXpdHG310XvQqXgB4M1qIQoCCb4+W3Dy2r6Bz&#10;eINpeKBrWMy6DiFC6Z7nkoCvwPdFB0BuNJiZhD7GMfdH9ySPyi+hNRrAfNY7NXhjAX8Ab1vSMCPr&#10;k0w6YKrUE7ZefZZ2scKWsLDBHQgzNXiF8V76GBSRAl3JgC8Xz0wcR3IelpuEHW+qh2B807pxHoI8&#10;tlK2KLzKMyqosmjjAUlrZvNXRHLoBZMgqHYp2rVH1A9nAt+bXlydrnD1JcWuaWB1jZ1zFYkWmfrG&#10;BC9lq/YVLqpXLlyAoWidaTJeU2HozCzKoy4Is1y5Dx5A2Zh5sAIpsBEVaquv4tNlcbabeafNNBNX&#10;UWNCDysEzd3FuQN5l4ORbXN18xQ8SoLrNefVagFXuzoycKqcvYNTAZGqQ+OxYRkVrFHuuLiOySKl&#10;sjU9bUUBmylJtLUeINtCI5MqE1HF+vH6gYLeJTTJRbkoLGQS8myHSbMkmc/qiIapolNTsKUnHMqj&#10;odtoGj8M16+MjP8iL/QL1B+aGgkdOhPp8ZCsrrIvxR9pTSFNgmCssFANUDwb1S2ayJUydgk8dk8a&#10;BIgksHVBzEWsKjQHmJwS2LGjoPzE58AFYYOlgsH6oJocNTSwLU2IX7tGXhyjOiULEuzYNxB+voN9&#10;xBBCP20Hk2wsV0ZBh2l+121psiGQ3CowC7bhbAcG9PghBCj0zwElTEmH0YZmF9w2yhG3k2798mKY&#10;o3w5Df4iodIyxK+kwkuRgiZg61kOrsZtHaxhpfXPtH8n8EJ2JNxiizUtLW6SAYMVPMKtSj2x8IYH&#10;YiyH6aJinqvhbaF+0uXib616IWlkFYJxI9u961OE+1IvhMGJLiFvw06zBlCaZKNYrRsun+Qcye7V&#10;HgleRZyg5r1TN3RUa1r3mNRtRwdBO6iEmInKnHISpqGhPDTMOKolp1FAdNpVJwYkNPcz/KpVv1Jr&#10;RkpeENvIdQYwnWKF9WrZpB/ikF/BfSZcX0gHdoA9XCt99NGixBX1LtSARbxVpX0o6KFllHO3E31i&#10;rYduyUm1LavFisrcSOGicr3iHDxhhbPSmHuGqxqiHkY8xcKyx4v9U5zmk8bvdXfq0FQzda67reoU&#10;ylxGaCuBxy5CpywTZM1LuFLWX+q7Vkf3V0fAr/N+VNsjfphkdPN88UI9AiAYLTq6MFQROqMaOtqO&#10;gVIl+jBuc3haGpzhgpNspaaImqh/7YWNW44p0AvLpQxPRfcmyr7+REKmI9LoZWC86pMliMKYEJlM&#10;OHu5wS9SMH9Fzv0F6o9f+w/9HHOokpA3TYxlErzjyEQaecxMpnw6FRUaRbH++FQZh1gH/MpPfHZe&#10;YQPo2OYQYUmWwgCI1g9zT5kFFR74HDK0mtumZM8ml3wrz3H5MThJe5Cj2Nkh+XELqSFE9dFj4EEB&#10;HsplSpwYMYTyCNfrASeyc45xVKMvVQPNyxYCQ6Kfhhh8ix5KDvh6P/nkNmUq1Mlznb0A6a1evJiY&#10;emVeDv6ERFBuhRG9W6iGNivYtA+V7dI6bV/Zu3aFmvyLVLQZiRIsJOBLlq0ke9MNQfGnzaXZpy4R&#10;GxXDKxSJEUZJ04bUpGwZngbJqQDtjs9nKZdKHWL2vAD+A7TpGVwQtC8bStxw2kRipol5YmRzVYTJ&#10;9qnvkFTMRAADlYDhCDoaCX9+RlAnRMV4hVzFsUVeDRw1gFa5qeYILRivcBa+YhqH7OHGAxm6Dlol&#10;4FDqIynrPq95sfgTEhT2OqSjuHgBqAWlcqwHvpfZrIA28ZZCmdqZyhQaYgQnqgsK+EL+MJcJ64Qn&#10;TBgjFccNe94VHb0VrBDiDV81scrgsAwp1u5eojJGAKV4QueDZWeygtjigkX6EbXMuuIQwrtLXYP1&#10;TNUK7iy1u1OZekyPSrd6tgwaQyRPg6B41p6gJiUxFrR8iEIGgmBwk6KwoavCSQ0aK5ZfFFLH0OlY&#10;ZPFUftHldaP1v4rKr0IacDJ7TAfJG+5l9hQAB72H0EDY+5ltlTZQ/ZQrUxiBzYyJghrMRHxDo5JN&#10;MpRBXDHxWroXRlpRR8nPREnbTy7R06gs4VI63byT4YVSUxeWa9HsikhJtSnjSepFWryx+0QwPgMo&#10;yIKo2zE0RzQdq/2f/Pk/8U/+0TfgXSX5F6g/FLI6qMOsLE+yOTSX/6geYC2yVapSXrFiYgF3Eax/&#10;1hCTXGHnyjYIWSGGdjWwOndrJ6QjKQOIX2930+wivkUTo8ZOso6EvHa3r1BSHmSYfoCy0FSzjQXT&#10;C6FFqVo8Neu07JAd5R9MVK172PASZU81jeWV5QIA3HIB+0TA5JISLt9BGIcbjni7SznZ2+Xo5bUs&#10;y69O5MARSJovXoJl5+JWkrlMIZU9DZNSTd2sn22PqYG90aMo50lLBHJU4I50Dt+z/PXE0F7NyHp2&#10;as1FyA4e037ECybR4iZOSnmBqmaDS1Slsld+KVh5IC4x9RNeyq3GCE1kQ6aTSKTxchLySXMneFWb&#10;WpepMsLq02Gej3vMvQbxl5DUiNhbZZQaZOvFDACOsIzD26iLBMlWcadyMJZvuyLWUHDoB2o1NmwQ&#10;QYECE4hX3JOuch1aorHF6KA8FK1pMiYkzDsw2inYSzqPZPUsmjNmlS83u8AyZkmXGIYnjaSNkGaa&#10;B4/ECc9zLL7OiPhPL6Sif61Qa4z7RamT90g3vq6CruQhc0dg0wx1Vm2ic7G7uxKm0bN8aiRy5tJK&#10;4mex0e1Iks2eyfWzIdM0XLQ8xq6IEzDwXXW+cQjSb2NJdA7SESWDqDSPZXE2CNYtVnZq/rZa8FmH&#10;MqdhXQUBsaz/pu9T8x/Q35Kj0ohxGKMgsYp8CHVcarXmZv7xfvKF6w+2iCokMMb6H1NP6M4nBlX3&#10;sD/HIxPc5OqUfePZSg520Tc+zMHsEi15vH8AFSL0JlJiKFdDXyLhj7a2pAS2Y3OLuv3KExUbE2/D&#10;R2miG+npRjTML4mhYFElmOsIiWcNpMtsEGFZgpCotInNA0obIbAC52od7IlcTvY90mOojXz3CLnW&#10;EpwSuWPV4NIcN55UmVXp8I2VqhUQFeXdybVkjdSUjUufQv6ephkb8FVExF4zEuR3pUwiAtnzuE1H&#10;KL8ZSztLnz9HLT6MSQWONvJRFbvIl6YdlRtkZi6fv0ShOLUw4Lj6oJxvB2GblIJ9KC28TLekJGdq&#10;NU8GqtMBmepUzcXUuxieDqwzBal6sfZpb1I1TwwJVtoqOAZUyThiGaALLfMzoV+qLiwuKMgtpF5H&#10;sg8HL+9A7OZjAh1wcLBfRDz45ecFvdpSPCQpadsnBTzxHO1bgGUYUfAMkhgijj9aq/G9TVBbHjgp&#10;jRmzZdgoofeRV+Z7qjvHAq7xsYj4rpnaCrVLUrJLCgSMyA5cjraWGreCBR/rXnIzDZQgsSSMYXGk&#10;Eb1KNM0FU1K3PBKxS27fUKqKee5W7QybvVlcj5/BQ2o10ocBGbjWon2TuM4XrJQB6sVxAU8hMb9X&#10;04koP4qOTjC2SQOePOolz7v212TwfJC5T44+WZqhdJM7Cd6Kze6sGgitzaq5mXuRSZQdLQW9HWjg&#10;3hFwGVLON0dH4IvVH9qdLs6CbIlfE5sYSIm2mlT2pLtOAekrEyZW3mIs9/lcZLWttMOjkaYZwtzz&#10;uiYf0avEZ+YWGkIh6YpQcyJ7ZNYa1kVQOlIzPTkSKJSa2SmjK6lLpJilXFkdjJ+mK05xupIQ6CJu&#10;9ejRvmGrA3nxAAhB2xXrViaFYG1H4KiZnQAo551WiKCQAkmqEeXX1eOpdql4bevWhJ4GxqbXNGWf&#10;6jBaLlsi8jOm+lBmwejmHlQkDSubLl1Cxg3TzzHvyPNrzxPQtXqfOTV0nUaL5K59Q/SWcX4aRl+g&#10;/xdg5uvvv/u1999+991bb9+6cRN89M2rdC8CyAVfON3qKeqxci0d7b3ouFTBiyrETTs1g9VIZunt&#10;kNuhtwufq3ZjZIWBfRvtRoUQi0siJ9Ub5lVNEQd1bcKnxqtjs14/yR4Tu2hkPo5eVleTwk1i11tN&#10;zz05PUPwZy4rjlQxFkS07GaVIJVF1FCAcZs6bCFDd8aDnNOvwSFDJadZ98hvB9rUkNGSbVoURlB5&#10;001pXG4qPK62lsc8OtecpzeinYW2K2JqUZNp42GywUxerLemGzW2ktpO7tzssXe/LLBqrA4O91Sv&#10;gfct8jf058lLJyk12qH3Cu1yHjqKLJ/Fg1jksVHDYK5jdUZBnKXY1kybD2NUeaKpQb2IcHrBE6tj&#10;mdm8qCM0iiuDGR8iZci+VH4E7TFXe+yqHHI+BlJNDN14Nv8Itchye3MsI/DF6o/ClgpNady3K6zH&#10;1AdG4eO6DqxeMXzLqhjqITGF+toxLCINdftNBJouFrHiOeu26x9kQTeSq3iUh0+1kfKrGrkGsRuM&#10;ijGPnyGURbitLH8okhFkSJSXa0w8LZbtiHWkctZFdgQJIGlzuoZIzVXMFZu0EB4WsnYX2K72KFzl&#10;PIdtuKSvjTAsB+YoioTtBNwI6wfp16C5MTIb8xx12BJ1TrnF8kgVhLV6fISbNzESEGlAC0prUSsJ&#10;LSG8GDNvPfxL7k58BwhPhAaZ49fn1+eIuZ+APlI5iWK7hOILiSgugDWBeE6F5sBIBpD29o1bX3/n&#10;/W+9/82f+MZPfPMb3/jGe+9/8/2vf+s9H9987/2vv/u1WxCcXblKIJL0jp1KRfykMZSYJkFbSJJM&#10;i2kw+TMGAkN8gfnmtABYsJ4qFt2BWPH8b8NBeMmaJ09eNGl8AzJC+9PPsSaUld1ybwwe+2GaaLAP&#10;haiXafxLY6GyL86beL0qcNMhyZbhDOKiiphA29E4HRIwcmNJYyC4LYjV4rDkpuAf2SUvyH4vuBby&#10;wnoYODLtJ4yTFwy3D+5In8/H0CfRH1PNrw2smhErKVdb3C2zYBCSB4rBUDPO4I3Fp5lUF2U9sLFh&#10;l2W8Ch7oxA7Tre+c38jANhdnG0yz0drx+BykiEDIUwFKra+7Vjs/gcFFAXTXF+IR0OaZcr27kUMI&#10;0/vie5M1bZmJO2DpHhbnsoojDuKJCMHJGRZbSxKNzJUOuXl1Y19LqHJgiBO5QoU0t0cGqZbKv/Yf&#10;fueN+pgj8EXVn/cL/sK/9L/zJ/+t38OEJeQgE2LLe40Xs1VEmjZkn/WanLQYvxE98L01eyO1hzGu&#10;KkjQXxlYi1A3AJFBs4rzD8mf34PH6EGqHWIlRgSl6sB1iehDyJAy3YHv/cquxXl8kjWkiEdGm/HD&#10;z270WKXhk1ycFtzYF9kZSySDv7f5OR7Iwf6Dh/fh16J6EblihhbhKO2jDenSF85MS7e6qW4ltHu6&#10;2OLubRZzPJU0IMoQkHlMTZNHdR5vYHgRlNMtmNar+yFVCX1PNJ6mcYCkhndTk+XWMrOeVHu484kP&#10;aPyNet54aBJRiJuMod60drJFB08sbHm0/4jKe6MPiZIzHow5X0eByNs3br739jvv4Xa8AxHMO9Rj&#10;0uAOnBvFMcDe+InzcfXKnknj0JAgC5z9oeelpMlK0K0gkxARSusMw0zaA7m01EA6dti6oWXy+pkr&#10;PsUtKW4jbY3J2C9AhEbI70TqxI0ztm3zroxqJU5qmmOHx8kKxpavZYUQtOv7Ku6sjefLSLGFaGsE&#10;2rPkfY8jaY/IVFMHPWpfX4ulW2+ZcoiCoIyexYvxc2NXzm9qsylXRKhQ+v2MjKiCk/zHyDzXO8q9&#10;DFzGVIRWPibwxprAhiEzTAUoAjHsDeOc3peBPhPS1hCdP09XFZgU2lQxXw5S2nR6r7KrsaXcWTlF&#10;zlXvWLMHliIs/ZpMmDP8Nc6QmoibSNJM+e9wRfPonTgOVWMEl7gK3ibaehuLLX5tuCqET9XP4qsZ&#10;UuaJL9ZRDUU0Z6jjzJT7oyGW1nbGhEycyl7mYX6xGjHFrZEUKRINktBgqp0TX1CTo9tj0fOFC7//&#10;P7n9RnmsR+CL9T+cq3jHiQeI7Feaxaeur6ApMINRua6ZaK7ts3F04U7f2ef2epOgsDRTkCtJabeg&#10;AWNXDrTo/KIT3uaaM0NFue3Ckr4ExxJpNdU9MJHPQ0Rr4WHBIPyr6QkwKV4FMSvAWuHvExdU4FDz&#10;nIWP8wqIGljHtb/C4DvHoVMyNnwQL+XaGrvXvSLwfvoNSDXogYm283MP9i5MV6SlElb6h544yEkF&#10;QovRdPMXHw4NksDLiJxEb/EFQUtGx9TbKGw+0fhwpoxCMWgQjSMQ8ktNtSnGCgEWE7b2u2+/8+1v&#10;f/tnfvpn/jM//TM//ZM//VPf/Pb78Il97Wswi33t7XcIZFGzyXveufX2N97/+tfffY8XobSCs5Lv&#10;MTydCi38pJaf1phowytnP6GniPvmIFQHviLKV7uk+OLY8rtGsdLRaxlbAxoncVJV42bApxZ6j4aD&#10;6r408w+MmhnEYWISUYHXaDCwy3MgHALwfEBtaHphiym2vK4sCzwZKeuoO7ADJUixrk7frrL3xGxK&#10;al6bK1jjJH2T1FkgADMw1fUz91QtrRN1WKdg8Qxcstoo+jyqo2Sza7Xws2k2zyx1gtt15ZMVE6Ef&#10;UMjIKNvCdUsbkvmlnSniwG3VbuUs1U7wQNM8FGSBnHDQCMNruneFfiNaVsnjj/SlTkVNNYEhS0yi&#10;tmduLL0JFoPSF3SAxnoYQq2lKouC6chU1GTNDJ9sBChMgYxgVAe/G7C2V9ebAipdsAr5eaM8Nkbg&#10;i/U/+LL/6N/6p5gmrT+6DlFwHh/ahqhQGNno1J7jTDDzFjOhDQxkwBYaWlq0hqqKFVESCDRKyk06&#10;KBvQ2QBDKC1RhAcPH929dx/zX8SiZIwKf1ZaLHqCOQobirkhKMH5uH6F/oaKYKQNmkg/FbiUa0bU&#10;vxVd4P9CphbOR90ZP6/bzX4Lb1I8HDrcpjN1SUZxfKgMoKzR0De103D/Wcr3UuIqSskpduTjhLuN&#10;RRPMkI7D6HdYf7ipmNKxb9VncX/AMaYQ0x3TBgjsOKQkKmgoqGiphm4SPSdGZxTZ2G7ki5kCL5eh&#10;iIOTsLbXkNqD0Bb6ZVxA5WfEqtQQhodTbaegspgCGMLzO/c+fkgPlYfwshyX4U9pfuYlA/vWjevE&#10;qb79jW/y8+233rqmChSOxDgrTyNMLZdL3AFZzMSaEw26rfAWLyPSrOE4ZJWV8ba+gMiE+tAUp2Ur&#10;W8iVvGd/zWXUwS1nLuUyjVVIvaW/V569iMDCTiWxCIKjUjjgATO/6v3ySOYaUicx4Oa1Cbz8QIdz&#10;2B+QkfczUd6hHGy5IeNpMss/xd7mPARbXbuDGkvIeoG9hl5Gkskix6AAmp4Jp8BwLPIud0YCaSkE&#10;Ue7XLCtlo+c2d1FPQk3hVvIGWAOEAimOxQWx14CUJFtcogNlNareEeNh5I2SJkAmV8JTKeo4SYnp&#10;dixSpNuW68zVqT6KNmnn5Kw0eT0xP4A74ou7PuH/KIFvfBVZPAMgMdOh95GgWKPUOsB4KyS7fDnh&#10;iHiIeVeuB+ZjxYkxzMEC543KOR/cYjy7BLXyLdgbIj7s7P6MJ4ogmovoP9KlNPXLLipghPSkQQGC&#10;BtYRKbaDq/nDv/Dwjf74svXHn/x9/6wb8ByVfUi8PVvPk1AkNg1s94IkJWxvdmpiWLERQtJnBFUO&#10;01i8GoBZTZj8xqLke0I+IM+w05CnFl6HX4ulAc1tGtLSNofeIJQYpJ33E+Wm3E30hnt5BtgvzIg7&#10;mIg0AgVKJNchC8WYVcIPyQeKNnEtJ9CahmkUrFlVpttAYMRtGcFnQ3SK1ZV8wZSkQJAgGZB92LBo&#10;zA4brwpr7zoNscQfwcp7edd2FAm+RrRS3Gc3HwJPKQ7kKwX4GsIKyQTPdIUUj15mICtmBu1IF/bR&#10;1jwZ7QnjSYMoCpJATBoY4RdEnblb1WG4soZdl3xm4ynce9KmEZJKEy6Smjm+u+Y3+vTo6SH1Gh9+&#10;/FH7xXNB8L5EhEFjvP2T3/rWz/z0r/pV3/6Jr7//HuqBb0A3I07LjlKqJi4sNS2XyEIjUjBD9QS8&#10;hXBYJZuSXAuy30oyolCi5SRxuSzD/mieYWhdI9kkqa7ISHDZZpxaYzEIfCH3ynJhPOLtRXtY9yiR&#10;iskhuZ68zcR85L4MnYgZ3jgKlij7i8La5HLchHhBvl2ZWm6RPIhWaVpgBsDOTGSR27Z7BvJPOep1&#10;egUlyB/AIAM45OK5KnncU1NdhhXXujrFZwkxWitpbRTfcP4SY9QclKyFIqLUSSnYSXI6WaOgitW2&#10;kc1Cr1AQhHEfHxw9pIMaLFi8BxKBFL5Y9o6FYKrLdp9kzvgsjgKhSCKHLFNmh03E+SPsVRIWjAan&#10;a3QwkIDQRLlo+WOUNFrctl3MQ8LVTCENEehUuXOGhlF2QWeDkmY0S9c2VqHmiTEgVSglTZfp+YJY&#10;4DaC4WRrOtT1JRIhlD+x/ouq1M2qXg6hAy8HIBhmNSxSuBT4TkFnFjUHlilcWyAGjXMFeak75ATD&#10;1WV0dHjD9sbJ/tB3jv6m3/g/eaM8To/AFx6/0o7VQFNoxg+396nsTE1yIObaw3WYNoGAtLKayIO2&#10;S2g5FoRuEpguR19xzsOYQT82GtiyG4JyqS3ZIHDt94a5yr6QzRtXR30RnI/108mNmG1IuZDIxTzP&#10;njVhkrxl6jCMeaTVaKABcrMBD+m5ZRSxtsEL2b20ZZzjsg9qFa/iu8My35oV/B1RrORTrZhzCwiu&#10;NQDTQtvRfKkhEdScKjRKxR2aWn4N1TN0prMtyYyDedda3KELcQOn0H11NJQRNz2Xq20dzMx4DIhb&#10;ZsNTtW64AcdMiJEXqtqT07ZQy0C+FXn00niBN/SN99/7iZ/45k9865tQwkB5fw2edbnumREhTCN0&#10;kypBAvuI1qtXbVkoIwq8lxC0MyzIWtiXcdbMbvmwpMYmqSIZDIgTVVtKOsaNT+KjoXtDgTcCoYM4&#10;JxEJom2ENQHtCJn1vcXjrg4HJgFMyzJIsOVBSixauEORCE+9FGoGTyDJF7hNdKHqkG66Km+ZXHgE&#10;F+2D6RCeoDhv69bxYuHUeid5dGbjJSaglEhpHAyjRiN2FOXRCw+piZkhNUcQTSHnWF5UvJqi94Kj&#10;i1pMakyGwGPoGNRXKbO3Da3WFvGo5GuKDE7+UJd8aZbsly5xs0agVclRkNXThKWoyrx69TrdFHjQ&#10;ssUHBVvpr8D/N67dvLF37bq9Fhit5JbChhmDYJStpCLILreyGKQ8XahGHgVdCp1IXVHDTa7pdFPI&#10;CBv+y2Iv5UWhvjTyKrwqLn6mh9J2JUzd10alE9CLV2nlZvbUG8DVp6rOLzx+9f/8ff+s8BXM8BRI&#10;tRQuIrwAwNCKJPiaQPYo0soOErgd0RVzLeBy7UfWQCJIfLzLxpiLRQXbRIhoTEQvbchDrD23ftCY&#10;iEZIcKBsGjSYS5jISfKidggaFc4RqzkkkF1UWiIpXot7pmGRqCiXYbLzVTzVS43e81ENza2LZDDI&#10;0+PfYDgj6id+Rr+quQ8Tqo3+6nfzgieLI1YJwgbgfASUl/CsW8TKA1PE5P2JBy5Fg8hc76hdVQy8&#10;JLWYvhwGodQVhKa19WQSlPMjd5M3j6C50rp3q+cRE66amDtKlI1KYIren9y+ffvD2x/KgOwg6K2g&#10;FMDl/tRP/dTP/MzP/ORPfPva3jVEK6cVcSnZatK0S6ApItLMg5givyISge7m9Me2VdWxzZpM2Rho&#10;YPPiEFjzsEWmR35MxtIGvgGN1p/ISI0EQjSo8cdaJUFADPFXGeob9FsGuKjZk5FzTtQvC1PDJL6G&#10;qkhjv5n1hpjieYLNkbDA9E/xgwP/1mBa3azesmfvk3iTndlMeB5Z8s3k+4hHU5cn3zuA7VUnfrsd&#10;BnXZC17ihMMFYg21ciMXmjhc8ALhoSnigwulVgg6uIeUKB0eSFsQrWVsR//VoJC+y4UzqEPiVzwC&#10;Pm9GAVUIGGqgP5bKTw2SJqN6baw/+1ylCjJ9DzTsjFvm0ApTo5lgS0C4iGp7cEb8Z+gjCuLk+ZNF&#10;cAlOtRS4M6rG7EajQePLhhyjZA1QuxtdraPTi0GNKJGhG+aeUs1w5oS+jFVibwREyLtNo0kUtHBC&#10;887f+/99/Kni88f+D1+4/yEedKlWWwLNzmqT0joH4SNrIlPk3AK+GoHdmExpQy0Jkn6J7N3CMQKk&#10;9KGjkL5Jg/F5bKtCRPJLQO5pnDxq3PhN5C5IyxyjJmMYLyfAxxrsNUw4avBO27CGGEerhetYWAmP&#10;wjBXiPfv72wn4aSL1awEzNEdlXOOmkHtpQBh6zMFX6h2GfjOpaysVcpY7u2qJhj00nlPx/d4OrSI&#10;/RsGyrN+k9f9mlxxvP9RzDzeNJLG3u9izaXSMEeukBhIup4QvVkyk8TlaNYLyfq7t96FLJcRE26b&#10;VmBgm2sVdNxqNXclRFlaX4l1CvUkZwCdBeanNFOzgnPWSPKiZRbybqHFCE7KYqlnstisc/HUJuXI&#10;MJpXD0ZAm7Q31Y0/1+HAB6+4APrxVIkTYrGqtBVwlKgWkIpqBKrbR5mFG38TZn2qRKCjt/YF6yWP&#10;oQhrVnyacSw75SQ3s37DBF/U+YgSqaQca3WuzPUJ+101rv12JK1chKPxS3Mc9SR8Z+O2BgVDHKBP&#10;o85bVsWq+tWv7XK1YKVrtb2nXKX8QAnlG3uRsUX0UYxnXXHjtKkifvZI6ZjWkjK/SfR2WS8BQR39&#10;sjK0aLRr0hlNYqRHv6gmwnpMlDALSqUruY6LkOB4jMNUzERoJQZ28mOvIz5rAL5w/fHX/QN/MJAY&#10;gRaxWVKdJKA2M6fON94ZBSJJlFs61p1W/bKpKqfmfvODsegsj0hFQytSZc6JgW7jsNh/8Qo8bQVK&#10;vtH9UCFSHWb9doSdFkiMomH7G7TO5mh0dnxoBK0qg7pRfb9xtbS2lfP7stl5O5GgSxrjAF7cKvD4&#10;L5hjcqxaRRKkU+Pr4fgb9rCZlKYlSKzr/wOyAurjWa9cu7pHixJ++iBSwCv8BBEgpMVmgTzYsnKy&#10;62CZXKi1nms8Hzpy+QLrUiQU8Yrwmi/NhVPRM7efUlXojiE3oh/cGHEJ+je+//436PPEbGcWob8j&#10;EmIMrdu4O3kJ3bjPuwx4nSHk2gl5cKAXOTOzj0wuRQhDH/Kko3Smlm0iFaK0iAc+i4vpgxcJvsyH&#10;LK1hM0MqWr5nibiZtDQHehp2eeMWrQYMH4AhMrMprouAygLhMHXKg1pxUlDpAbN64NeWnsXi/cyd&#10;D6JXLa7uoymNviF1KYISrCUpsWA069Qc8W2Dy5qzsmDG13q34K4aBC5yb0LoYCXmNHf6kc6aazVc&#10;gfF0qcT2OyI/zbugxeWjzL2kzWRS24G/d5GPVeo2dPumdiTZmsxv1YYpPlZlZlB38eIllUcUifoj&#10;tabdhlU2hAxqeDkmxbDHBU8eboTvGjsaGmJo/hl5TT7I+lDvrqVdJU+Y63auui7gKpse2pNLYWPo&#10;esVqxHA58U0bWnyjPz5jBL5w/cF3G//ExtimfYWbX+ZzUgZZ6NNM8Hmg3wYlUzTdRRbwvABGt7vB&#10;+qiZZMjS4sIi1oYy8SwUIUl5dQsp2yHJiOHZEM38unxB9p55uBHhnfZRd28359yNkXeD33RWHboS&#10;Zd8YZgwfkSDiisUOkPvCyIuJpeAPVnGAo6xHLzLTo/Gw1jEFfqqIqduhVkoSuJDUNOfdY3/y07zB&#10;lSv0U6Kn0k2a88ElzMuW1BivSizF2xvwo+SkudIST/WL/I4FODkdgtz4sIWHbEohfPSLtlitNpVH&#10;gl9Vn9u7e7kS3I93uNM5rYZrYAYk4F5gVI5pJCrEI90E4wMnA2mwdZmRK40xLmeaNGkB1FmU0AxC&#10;GgByKoYx1RobaQ+0VIeNRdVrcHIW6Vz7t0f15TpvtMjZYbHmapdrxvpOUgx0A+vPckS60LsyDKoQ&#10;FASuZMpKqzgIiIZklwTGWu473Zn0obAzrhF5r+jvoc9DPLM+VYcOrRcnM7fQWPCyUOcNbnzKUopm&#10;VyZGXK0gyMKPDGbkkY/hdAr6NDRBg7hmUrZiM9hGlw2yqYCt4mJZXtlhqVvWk4Pn6dop1KrEdMM1&#10;F582fHeunM/qnSSlXkie2fFA/IipBS3QGv7WF4XFxMu1OKNdISzpAZkVOv1lvw99ufZChhGZMV3v&#10;aD6ylA9LNMFZSkGPxnR30+eMNRYs+5vjR6w/0g5M+ERyznFDtVxsTCiJCIRAIfIo01NMEKnuzIWn&#10;b0+LbDv9HrHWeFfL1nRgFAl+LtglOZvMrQ3Xf9Sa9AwNf3OwkCtA55oeG6Ox6eQNelTS9zIGNWnV&#10;XjLQgXwkyynkyvQy4fkElyyQIwYc+4tMeerkC5cNtYM6w6YS9qpi/9h9N7HhBIlVAlN+aaUaPZCf&#10;NZAYH02+j4IPcTNFClnKRU2K3KoztBL2oZrP3ZYYbSkkcJemCoAUi/FeQwLjGNXmS2nXWD9VHnps&#10;ASgbV7Sv1DaBq69//Rtf//o3r129wYtVMIy03p30kWkWkcYL4nsiLiv/oj9HMhZdhp+G5EEGoUKo&#10;4FDCh52K0UWWwWJLab8Us7Cylng982+LXzWKuqqJ8eSQTx65Rf2WvofBlHhKeLT1NA2udljqG9mV&#10;KLRgyUq4LhMwzRITERWqsIg2hy5dKPrTD+bjvewRXWXuktPgkaxKW694kX1Djw5LtUIX6ljsUw+N&#10;zhnRf2l+kEIZR88EQ9qgzzU8Prx8tkpUTbx0PWE4Yp9pFjgCYyelo4bZIXH1PLhB7j2uW/S8Vjq5&#10;N3rn1Jq5AjsNBg0qw67CAehSAVMbSDMoK5xp1S3u6+btZAJl7msSsZi1rVBRgKli9+ircY/LCOPF&#10;TpujO64elg+RLKoYyE6YqcC6ndINPbGhQipCak3WImTTYPi1MoY5krtI3fnUqZR46M3xqSPwZYzO&#10;X/R3/nNhdThMdFUKZC6ns6hZFJsovCTCDLuVRL+HytsYTzajYaiWoPKAlyK/ykiRhndYsLzYnnfG&#10;RhttT0ysqcQYa0VTDAvUXTdy1yeJgfUO7E6umplHlcpUZi5EmkUvmYl6GKkIyM/a+E1h10isfqqM&#10;WI44H1pk0Y4D9JTFbbhG46sqsmHZ5Ev86Nlz8PKANISah156bnjCLPZDkm2BNHcfwVO2/ukkOD7t&#10;03nyZYs2yjGOBojbu6JYtbAB6QrYutw8NKmXrRvX33rn3ffAXAGw4SKjWlok4YS3UcdU/YuKUlaK&#10;ShKTmXlNGAR5QgIEUWRII5Z1TmgInJgVxDCULvAsulv+O8uErW1+xbmZ1++Yl98pR1grvJLyx5xk&#10;d4a3WndzOK8+D3esukRl482UbjLzYfRGO0BusflTe8NXluqDXr/ByQzIoBmLYxRglau0pvc85sXr&#10;WfeYheldCQxp1rALqSXZS81jT9iVVnusdrqrvmcqCVvSPFx/McqJ8EcFLupQKG18Vl6xkDP6L+rD&#10;1ZiZwnsIBakWUmJVyXCs76ILoKbPsm7H3jFbseSl9FE0hqy4FAuQlFh0czlMia2Z5eNGBsVRgJFt&#10;B+YiWILM3dfTzV0LvLmpe4VdgYzGEo3w7Bikl84rcKpUBCinmj0wnTfHj1R/8OUgiA6h9zg6INBg&#10;MTMp5UQ/OLCfWkJc1OAiWJMrCF1QOLjtu9ngaW2QFugipqmsuHr9GkmAYj7AyIKjpLpCg8bMR8k7&#10;R5V75LNtxruFOGdtf75MaOxTLFmTH5UyA8o3dcCiBnoB7nxUXHZREjxGnJpVyeY12JVGSgqLXPlQ&#10;BnwwFI0mYNsHafBa554SW7bFYQ3AUpb2eri2NJ847qXaTYG/hjbl6ODxIWwiB49RHgRVbLyV1/mp&#10;22FpOZhUn/QhLBVNg9ZJD4Y68ma8F6nazBC30DlqIIj75addJp4c8xymSEru8T+uXbvx1ltv4zHw&#10;3Nhj0q0I3ETewO8bFNIxbKY3rPPd5wWqes9B2/MGgnL4H1Ak4bW1Fq4CaJSwPX+RIv+jSgGu2kq3&#10;87RdIXfFeBLaMq5l9jUEX6a4o01rSvM6Iom3tfVpm6EOIth4VklyifGdKQHHrUzCsdCbUxlEAEII&#10;k74rDnphjq4TISViHu0CYvGRVTQn6ZPZRG/Y1xFT3leSXtFkQsw7UNO10ttIv5PhrHTjZHczkkjy&#10;KSJdZjl6WpnFchiTSbclFmrTP/GfSrHrPiH/n7Q8kbozUlv6BXHRzpx1pxjLOi86iyAjlfY7l3E+&#10;8qWuMR/C4RYfrl1xbSkJVzEY7qFZK434Fnaf5GABmeCawFvsiCVyZf9kmUyMLg966ZghzJC0ht3A&#10;zYPGAM1yhtV4FJB30xWh466PYuCdDTn0r2rZNMWqdvVE8VA1VwW5uQnegHc/W3l+Gf6H+iNQmWnb&#10;xj8vtFHZFIvJlnP+mk0UIKKHgefAEa38XqqSZTIoP1taJJGJ43ERtWGTcLvNTL6B7K4ENFYmXs88&#10;zaUNm2W5nuTeF0ehy878RMJTzfstNtfrQC+xnUfQbLGjtcIMWCuIX4me5RIbPKnx2B07RgCpE1BW&#10;9kvCfy5s2PrYLdINsr8angorkxJQe1nDv71CNV+9/Zpnp45uv1cGYdTa12w3sRztTtnHU8T3gwcP&#10;3H7Wulzc3bt6652vvfvue2/dfJukfie0tSOKrfBDJCSyZCOWIvFchfrbURplCYEX2Cdri0bAtIVk&#10;kBkubh7PQ2pkmGGO9oliwRWD44UjlNv3mPmVcXMLY01Rs8NMWYC6jT42AlbZ6nta/LzAbedQ9cmS&#10;Q21jiTgTFlYOA6gI23GeUfI3Qii+GMUw9OXiczf3NkYpMKcxszV9V4c0MdEB63lrWtdH84TdKR3z&#10;LPj563gl2XLzNkv6inG2HlNMfWsd0p7dsn/9xShjU0ouLXvICutocXr4bEyMI/E9JxcSLsL57XNI&#10;53jWsyxmrJrGTlkjKJ2opvvZIKGsCnJUpGY4zSXjQWVqGpT2vmlRGwvScGHu1YC3urp7Kp3lT+LS&#10;i/XmqHb6epwMUbL6LRQaC2BZ/8mCvGFr/ywN8iXpDyo6qbBtrDm2zzhco+1Hu9oALdVKVsElVHkU&#10;zG6Ru2064KJJbz6q7CjLIxxrppqiWwzI9Je1mnQURk1QyjIUc4/NbTk3YV9JLXxzGzEIE3/wi6I8&#10;yJDjeVjkHLNFG1ljCrLVC0B9pK/QjGI/FJqfbgIjwL14NaY9fCSEZonyqGUzq+wJI/g0k1PHFU0w&#10;4tRZ7lanT0QpyiMcx2x10ZaSQzQWEUtc6zIxfQ39mMzjMUxv3RmN7pFNXUANLQJ35NPgPSyQ9nDE&#10;7ah3whUS+/4axFZf+xoJVNkgWgA3cp3T8RfT5vmXPK0GqY+K7KUOAxvBwCQ12xdv3bzB49reFYSa&#10;AU9ct4RTUJmC5SgOBrPrx1uSrdu20CYN/qQFR2sV2SgaWFiKR1EAUU9rCdPhLGHFRJGU5SMo0m7Y&#10;8VGm8q4oP9E6M1L6qhCv27Q8RiaGSQnVU9DaI1MXQOKsEQk4cUTVApytRyg2aOIOVBvNoJjMz94Y&#10;NYNdP8uFnPzbGcyfohmiiXmOAG8taldFXSttFdJLKZwU0WUCS0eZb2WJksYw/VYyAOlP0R+6ce6S&#10;RWmtVRdzxFWhd2QfMP0R2b6OWmc82WFJPlyC5T6ZuZRDRoVU/facA8/bmY4/qBWgR1udLsqmtsjG&#10;OEz9XXNwrT/GZp8ViI6Vj2b6gswm1ffm+NQR+JL0ByZoS6iZ8SBmPdpVmwUoE0nbTVvnuyiJbAGD&#10;RZFt3oF16Z5IRWLiFaoKtUdisTDa7fEktbX6re086LLLoVexWII15MW2p7Z27eZ3242w/woN2RU6&#10;ygjSonzuk/grOuNh3HYbyI63pCYLCJ5yx83gY/gWOe3IbbZZU79owVkOW2mVKYmFFToL1YqpY1yN&#10;2PjNJcRkwz9XpUWaN2XEwU83+8KB3001bK6RfQppS17umPgVOUKMaskOTRXhLBEqLZvLJQJX7733&#10;dWBXZD4CED0h2fbMRmzaNOXkqMLo9wrGkygJ/6ndPiJNYH69sk1pMihQMAUhBXOEuRhDbOHAB8Ar&#10;J0V6yi6VxuOcUwR30uexvowZQGtdy5KKeEXmnoxPWpZWhZwctikZeNkTa2haRcsNTtld+2P4o4ug&#10;n5JxyrW19Od+ewuxJEaycC2d12psysT5ZNpDbqIF68g1s+8cwLSTGbeT7ntSKoRVQWtjlPLGUxup&#10;IzMfgkHSCKzueEogPfl0NV65/ii2Cp7OQm+ErbG0/zXkaDEsRCUgzu2+RbcxQ1jiQbyGEQfTOVtc&#10;NJm0070zbYVO8l79Ft9Jxc7irPfGO3qNN4wdtSjafsr3G0x2BGbv25zNIXqjPT5jBL4k/TGQLUUI&#10;mYYlxD88j5l561V2jgPfU6MknaYOWHbL8NcViACQwMSOHm1kQmCUMqhl0+PRRXUB9J98XLh/OEI9&#10;DPFrYaXyQ5L58NBl0bsl8ntXXnrYjWx/rt+WOEqQBSGK5bNQdCQAHqndeLdhFhvPDBriblrLI0qo&#10;HhE/NEfKlRrFEiFmbjbUIQnsjBjackk6NIMdSeRXHsaXJQJLQKAFJSY8En8vUmHY1MELJTIwEK4b&#10;GtF9mKOp5miOQyJXOB9lIOb9WKEgdt977z3q/shbNC4/bGIzAiMm1lj+ugprrjlbaDiGEjNP0cNg&#10;wytJ8WUhPTaCMtVuqy+UBwE0SqelFzhMQx+ujhh3sFVVjSdRO+G/JanSlh/NYiOHlGVLiV+xZ/32&#10;hdMwXkiRo6XvH2AvXZJIWak28p0pFUkHVF8Ja3kDUOtMTDzRgZGTgjJm9SwQiYu94AKXVEcl8vBg&#10;ugCNfNaNOHE7JoirK2HD7p4qZGqa6oy6j/wMKY91cm3b60MOBZEnfJ3RWv0F1yRrm+eI+Ebtmj5J&#10;On1UB5vPLvwsCTaXlg0ek2pzt+n06NEGq11R3v1uZCycxHXO2hnFMhTjV7W0kslopXpYNpsYtA+g&#10;EOTgqeN3Zar9vtN2w5Qtcyh6AX1nM448mG4DCeERMyRg0/f1yn2jSjZH4EvSH645hNdS1dpZTEaB&#10;bDoNBlzApU4r8U67htWgcMOXHiKHT+J/QFDDZ8mx+zNF1mHnTlRjWRwVFvFK2xV8gnlGj8K4QaOd&#10;xrRThp04zf48Yed0+8ViPqkS1y9ZEFluvSJHY3wV/BNtIaVSF2tIV8YSH7MRGH6ucwCEciULwnVV&#10;jNIRiP8lxlPVwsZWx4xsbeBgI/yXwYzsXtiDG1lahxoijF5ay7ZIn1yjcRv+UY2hFzELz59nlGiM&#10;hfjmdfvyvjhDCMNc942bhA4JxRFMbDR+bsuiYBcRk8ktJcWYxyX3kKnBaTNtK5rI7AIRElIg16mN&#10;vGKeiXOWFV/dXxfE1KgKY5KR1Nhcn/zEJl15mSGkOjnWG+L0Z6fhvP5IbzNL+mT7DKatArvXXQAW&#10;k6hCs+MzxVlf6SKfXu+yaEfzsbVi2Ni+/fi0qUcIdFEzlaqMyEhULCXZc5SahMiNnOTAWB72vNrZ&#10;oYxj1DAl28eM6EVJb9o63OF+zTkdVtdqCnrLMdg8qolreZSXocmXEEa39C+4AOGScbmCXOcM6Twd&#10;kDbQkFEBMLt9vOqclU5oGeQpQHoBYwNmEFcTkRRbwnpiCiiuDKGyHYXgHn5Tf/6ZSvNL0h+tqS2k&#10;p2toBIJX4cjOaPdDN0ZbAcxAwdyuivMBy7IxBc8t/kjrZj6lNpLYR/BVc4wc1QUYFg0L1IFYwmih&#10;2oy4rAoZnshJUnTsUDF9EwWbrF31Sgwqo6YxWqMJbIBj4z+1SFQfj9Q7nxjatXxbYxEBMrhVih3a&#10;UGaK8pRLqx8XIO/wjXohSwFBLiOcVUswfUZd5kqYaIIO9FqO9GKq6Lgr/lSqFYaI7op4IRXTvI7P&#10;Qf4DycK1TTmbfNU4+s4prZZiizG3dX26GDo7mXc7C2E4ECOx8y1JkD0Z4LlTrsolYftetruwZD26&#10;pVrY6VtUo2sgFaOVvMsYD+0y5fjwMHKFI1E05HG8gNWR+IYBk7a+zrtGfesgKuxMpAN4CcN9W6Zg&#10;jExUOC8q3frPAqzinvv+qY6c+gBz19mCzksc6uQ/crM1Uwpjm7umN7GSj558I3JlTg4hHTh9a+zx&#10;h3gBz4/0+I2b1965dfPdt2+9/dbNmzDKAGuU6fNSrnoEJIcva5n+YPOc+3dO+lyf62tz7y8VrLo4&#10;C+TdytaA7EfRz/iw19kx72kdh2Y+ROWEobom5jKk/LvOV01lzGfXb1uf09TaouF6ec33ByR6Una6&#10;XhJvns9F+2UMxV/xG34vFrI8U2z7+gP6nueTVEXgZSOkfWY3Z7hXLd+K5eHOAQXCziPsQlJ4hJVQ&#10;SvWwoy0ELcX0UKZXcIzdFckbIVtBL0tB24Nb2FDDCLkvCFP+akRDV6MN6hY4YCimBaSjGEIC0cpC&#10;6SZiwHV9jw3WToemDYSXNF7RmFxL9mZ12PxUogEnIKghxxq3lVJPkivFil8dM+0i/LXtpTry7Um2&#10;p3pKt0dSv2GZG1kRlIlRbJljyML0xjLo/MRHbxejwYMcPvDio0mvJumkL4i6ffwY5u+HwILRGXtX&#10;r9y4ZifBK5I44vqdhVQ5Z3tJ5RcPo0nZ73kkyhFBXgxF5ZvzVZu0rpJtr1/QYZG54TdCV5q9UBcA&#10;rgNld47KROpb7BXWWvT6jhwj1V0pHOWxDGBSblaY6QbxRFM7TvAIW4VQJ2I+RfWijwZYtrEvHwjI&#10;tKcdUDcDZZaDiEoS51rN3b4k4xGkUNvrtiPsWQYSZOlClHDWiqWC49IbsTnbZsLiCi7JkmqF9I4k&#10;p51FQtPAJ3C7MEyDjpY9lBssbsFNUJ+Pmqjh0Kt0WeUdNxs6SeMYRobEFV0M586TaoK/gE6RN69d&#10;pU19D6rK8RVamRQlFDhsajBdyzyxLuNloJO+HrhdQFyOsfZTCfDlZEsnhnE74YYRQ8Fkya/tArKm&#10;S04JW3T4osxE4XYzGjxc8yGqBqbmnDWyIDuHJREfLn1uGpoWeuDYpJuC0V36BbgAA1T2jD4C5coO&#10;sbGOCzJbrPzQ5cP+MuTjV/Y7vrzROaTm4eVZHs9enk/F3wUkMc/ZEEdPnx+TtNBUb+Fw4SvsApHj&#10;SlCKUyk4v3AOxnCQ5ETujXxhlrLuisGxwD19rY2dMv1UjtAdN39+HhAIpOphDcJPMdsRWH/ZqnmY&#10;DgC7JEm0hPCRDmHerq1jFNygMdenmmJlX6SEG9AIUbSXF7m27ML1o1ISj5id71VT8PSS0oQn/KTd&#10;eMw4nCAS/T6JJLKCsDc/AKIJCiue+CKJdSVNAq+VSHqkf4DqrbRIyUUVg8Y7e+WsaaAnz17qkufL&#10;Fmq/s2e2GQocNAqun529+FLoAvkii7ZQvWlqLlE6LePO0jhoCz3Fljs6OKQt7+NHD549PeJv7G1i&#10;Vdd2d957660b0B0ixx8+Irv9/OAxvXZpCoZWUIUEZ4WYSw+GJUcRcZWH6demN2jMQgkk3V3oKWa/&#10;Ugi1Lm9f2716E6KvK1D5bjM+SQn54MYKI0aZCSWyDOMFnWSEeJvDD8MHZxaumlDhmadotguXz8kI&#10;jA197vnFyxZl1JI3Y2SlIieRLKtMJEzpNkldnIBnL9GcEEVRc8iDJ1Sd8ApVLXQj4FcePOesF5+f&#10;4c3n6R+f6lh1BskSaXV8wtIhMnJE+yb8pzyn+PDFxYs8Xl66YJW+LcLEsIa3I3o2LVeyCawGh7cR&#10;8tyzZ4FC+Xh57ulLymfPw7wBEu7o+OXB4fPHT3gDC3KLVY9WTNVFcgmthrOoXBoxH09pePb4EDA0&#10;r5x5+hzmQpTH1966TqvIn/72N78tCf83vv4NehC/BRsJ/mc9IbcVaUYqpigbPXtxV7w8zVuIHdPe&#10;5zy9lOnYdY7xoXMUiQSWky13np19/oznsrSzl8LYiJVg3a+FkFbEE6BinJ6fffLinLfGczpC7Vy6&#10;sAsrqGUoqS/XHBpORjTEMxqNHlg+ayJVqrwlEhA3o8SXbnxWjjv6GfUBDq3NrAxD0B7mAl+MUbAP&#10;jpHrYP8kx2nDqCdHXBupVXZWs6Fvjk8bgS9Pf9DOCWpulu6RBFgveUCwZ5dkBEtQQtpebUk8I75L&#10;gssVUTbOZMxSmDciAI0miAHUahvuMO9PovUxJiryFJYQlkKtEiygOqZ8WWIIgQO3DYY+0ahY1q8P&#10;86gOe4vIUjwvQmOYq6OLwwS/T/86jojlBYEJnDwImPGgcMH8nxnBIFOXw2R7/PTozkQkclmGKWxd&#10;JwC3LTF0DWrUl6M0KDIcKW0umh9SGBGewdrUNYIDQk6ifomfDYyNNmOohxa8qdGkFqyk4o/nnPvx&#10;g4d37nxM+XdxO8gSKEagOrIIIKzatG8kwAQg1MqvPIqOrXXf6NxySVFm8bdSRDwCL4uzqD8Uckko&#10;ILeg5KO17VvX36K4BA5JdA5V7xQEkj1nenVBzMraEkIdLzLHsCTlIcnYHnUMY2kOQkT7z9fVsDtv&#10;Sz7tAaZZzQ0bZUrB85KND1j0JNd9AqEOIez0UZqi7692NFvyW+vQyoZ/WTh24YVGVhfOxAavGvBR&#10;EQVC6ESn/nqYAok42T+Yn8rj0V5Qelq/eyykCeeTe5LOzgf7RGy5PHNm6TNGizVcK369ur371rXr&#10;t26+9c4tHy2+4aoaNMs2iW/XYwbNYtphyqAPxC/E6QyCfPw05Bdodaz9EMzU6E9NUvGQjYPVMUW3&#10;oljYNxpbGh9E1XBxkksvUrGML0k7JdYwjlHmmJRJsqozr2OXUDnSsiGSZ9e+HKFnVE5ajbW4XVW2&#10;BBz9XlzqGHBvlMdnjMCXpz/uPX54AOt2ui0tbGguvHQyO4HZdeeso5knEnaVHSk3Q+kZwuseWUHx&#10;EdH6K9iv58FpYGmFZsMjrBsKHLPZYQFCtQS2uHBnJbqkYF7C0Q2u9Od4CJF3U0wvuP66YrorukCj&#10;5dcRlhmY3SJ3jYs3UxJklI9QRESDxbUu+CT4kzpAruoG6Ou4VLfpuEwMbrTI7IhlxqgVHQmbtWmd&#10;+W1D9AvpfTRxQG5RndmCBspkHiOkgI9FcEXv4fDoMf0+Pvroo0eP9m0th9R/cRb9QXwDETyr1pvf&#10;Xh0pnggIqmLo9DGk0groWSHV2ed6CEKTwl0YsdT6y1Qe0oT1IJXwNruPM6kPJUMv7iTjpUHiI2F0&#10;C5kNO0Wt27Xb2hG7YqD1QuppaKnAjeRgBkQqvu+kH2nlRlXwQGXXjUT/5DEqPBWgT889P56Ps8+O&#10;+ugrF14+7eM8/ugzSIWPE88coPCufw4RJSkJr1WxHFoUoYbCr6Zp5lILHx6ssqA1JWPXqDhtfJy/&#10;sThgLCaChX0REhp6/xH9wRvG89hlKqGfeeedd4Biw2ZGWouRt+qz3bSWC5jKfn01c746a592rO+i&#10;8z73eH/tOV8rqhKRHjwoTV91I4z3JyGUlTM4fmp/8sqG6BjfGF1VcTEChq0v9jw+5rLUT7E35Zvj&#10;U0fgy9Mf9HQKs4GAHh5n6IWJfErIIewJJxlL10ZgTp3vacSNRca+j/9QT4U1VOp/bYsLZynxg87k&#10;+s2bN966Cb85xgUCuFImlSaJRxNGOLaLDuqF83fHzvXUJ3Or9AKKelQuL8noVj4qx4P9bVZzVFcE&#10;F5Qir1HbNU22JbP9XM5Iw2dik/nJr/ashcpJKg5sW0vK02Y1rFY2nABqXJQ63EQ814kxJaOAHhD1&#10;XrMImcF3FW1lh++0n0ul4sltKhpVUwhSzcQ0+EjCnGph4hRMES4JvIX79x988vEnHz18dJ9bjxvj&#10;sBMZv3nzLQw95UsRL5r2HkvmY1lzo6f9a0TGxqTX1HVGmM0Q8XMv8Ftcv7Z387rU7uoP8d8W95A7&#10;PXx6dIRpzU+MAUIaoCJ4pDAAD6iM+mlP25aU6TreFLft6JNPU+hU4I58eDP5DpfOcKmlmmUbS655&#10;/q6ZCUzo2hgrBMfLCaVF63iceXbcx/PjgxdPDl8+PeI5P3nOK+RzxnkCUIrJPsRoB6SAu9yMpXVQ&#10;w9kJ8twWITpwtoX7+WR5rhG0FENI33KEC/7i6THMYY8o33lydMhzXkTxa2td2cPBo28LDDQ3rt6g&#10;MtbwlNw/r9CfVFJP+b5WEhui/7QaWNRhhy34lJWaWCtI/7r4XoUGRLMKJu68jAxKE6PJZmR72vBY&#10;L2OA6Yf94bZNe68sbKMbU2N1G6bMNoqnhlqMAvlpiAY3dZSrfaM9PmMEzv/sz/7slzNAf/DnfufV&#10;q28BuqW3K0S1Z9PcGP495lZ+T6NIAa1qXDRlbllAKaT0eVOtJDgdJlrIkYDWXcDxTGgmBOianFAo&#10;2uTNRRGMx0VsdZssHx74invP/KR7QbP4BWKB/rCUrnNCWNyosWaHYog379DlHlfbFKYXYn46n63B&#10;1EdiEON9r7oaceoDSu/PxHBTQVBmCOlG2vItpVwWo9iuO+h2NEQqzNUiBvxUGOAMecXXVSQWHaTq&#10;oBGDOE5ejztfr8ikbJDOlk8MAWo3FJI2jUBogttlmqBQyDxS8W44T2pKM7tYuvsHD202ePvDR4/3&#10;/SLDCWdvvv3OT/8Ff8HP/NRfAMLW04Xt0k3teVSExiZNPCSmYX4iQ+YgRMEkVWRkP6q3Gnq5Hd/B&#10;dfFZ3QKHOfa+JOpnHzx6IHQakivJydLVJNEQol1myM0yFb/pOPApO5FkisRPhEVAk1x4N7mSXpr9&#10;z7l+328oU9HmMEZ4JOEf8pxUXywIMW0dPVeRYCP8uJahepBQs+gjqDnXD5kfkxwqX4DBp4AFkjUg&#10;7FWAkCfLAuNbxBGEANEJXOh5tcUN5AwstF5utCO2B6mm2ObGtFxetr6Cd/LxvU/u0DTy9sPHjySJ&#10;Iicnb8Ml2nW8dePm27duSRdzxfYxcETbo41UWxgt1Znpvl6FZLJtERbVUfkta2/CJoN4nCrWm0lN&#10;aJ2GDpQxCC5Pk86ijhSFEnI0ups14rxbueT+j6hP8asOc1aRLoIRDFn0LSeO/jT/GH+8Tnlo1lzV&#10;Dl5c0GEXGh2usxFUiX665f2FXYxCHG/AezAQ+fz5f+1v/s1fjoT8Kn7Ll+d/kHZgsyZtfp6INcYz&#10;C5nnwhRZy2GrnYZ/19mMvU7LpXbf8jZ5AZXJ3YjsikswMl155913v/2rfuov/M/96v/sr/7V3/rJ&#10;b7/9zjvnofIlY2Zq9oKJTcTbc/TKs314ZMkZRAxr9qZmakGkn9ib9XP71eOI/VJbm4sMlTygrtSv&#10;1fPIc74yuX9/8t39mdiURVI0uBj1fSBlbSPBVjp+dnTI48nh46OD/adwlR8fysSOwUgLPJWHKKDk&#10;BlMFhnAgaw06KBiysT+tyTLZcR6NueSck0bJrm6Hdf7oz5NymdyXBV9AAwj5xjNkfo4fPrpz997H&#10;B4coD5wa1RI6l3AHCQnw+2KWS4aYFJHgtBM3sqphhCKn6VdJ1GMdW58vdhc1MISaJFKDeQEVviTh&#10;UoSDxSIsQwH884PjowcHD+8/vv8ESj3LWM7Y3PuSgT97IdGOI5IoTbOaV5Pi4uKFbapVYrzHro9p&#10;Gi76VR0GWry9ygVaVPuPbmOj7DQuQ1dpl0e9FkVQhVHkXwJnUr4Hm2QSWDs3CC5LqKUJ0baYfkxK&#10;HBZvZFWvUM9pkPc4Uy3xOeGBbhKuDamCX7KmRyXgAn3yAPDDg/sH+4/k05RfEipDm1rStYUj4cFr&#10;dnmiCCd3wYAzubP1U2/KucwxZ3DKu7XP0Tf0WD9fzzvP3bbJ50ylMrXOcNab+ZMpMu5z4obNAhqz&#10;S4zRcyZuS94r7WsH5UQdx06Hyj7GF5vHJguv0GSZdir/MQ/PFK830xQFln39VRTrX9o1f3n+xx//&#10;o//S9uWrqcy4TFehZLFQG7QSkIy3KQzXXGruKpe7BofT2wWh7WC9AOJPVIVbPO3Q0xHdTLPeiM31&#10;aFq1u7drz6bLl1AQANgThhIvbi5PPiUIX217x9u4BlLBfESZSLBYEaCn40XF5RnIzDhIo3lmagyM&#10;AWmTp+A2RCapj2sRRKir7E+eREM9ggqXhb9ntDMQnakxRHpT/l1Ump6HyWBxt2mgatiK7eH1t47d&#10;kFPpQptpHXZ2rD24VFJNnEu1vXO8IyVduJeS8pSrxD/6SowtLzHvVcM+f4GWOsLe/+DD73340YcH&#10;+1R7m0ui0Ryo3W/95E9+7b333rn1Nro25XtCDMxja2CyhwE6y9oU6IEW41K9Z7hvtEQ1qzqsUZuy&#10;rEvb0o6br7cyXRIzvYwmqvxdNnmBcMLEeIfYGiUmP7Waw5HsxMTZSPZFPysVaakJWWjGAuhWpwe8&#10;VrcofqliMlon/bcytMwrxa3h7MsdlmOrr9SsNcg1uHb9lMkW/wQUgImJHe3PXEtg6/msIqstCQSd&#10;mYKaoZIYJkjJMbVDEBeB5JJP2CYyIvxPg2UUY6xSlRWiF0vKb//xw0eP7n388cf37t97BFwNGcrX&#10;U95Pr8Br19772nvAEwBhEyRMP7A2G9BfjbK160fl/sTMq6UWteDqDsfccjGxqFZFP1z+DG8qx3Pk&#10;Pa4ZVrJmAqucaNrRIc4ZjshgifFGh7OhEq8DlJxfx6AauhAvRnlU7CYfKmLTH+rlDnMtP+YZ2sZo&#10;qcGKVPOFO+QaXEWRPt3f0iPJ8y8m5S/7W37LlyaOv3Jf9OXpjz/x7/4rQPLAVWORa1VgAxGIokHy&#10;5e3mrYc10qRC4U9xJIfjOYo33HVBILm8lKnsX8NSW0gR0IlGuKzA1pOAJJQYlrRtGp4XCfyAhVIB&#10;aJaQuic+do6GRalQ24IZkaZPKBIxfIAJRyXKMPVqY574H9VqjZDqVieaPuR4xY6CJ1s9x0Lfk+fU&#10;v4EhMjZl/RMOBDsogak41XoWPFBvjW65D9KFKfnfxWbPLm2wuLmaET/IE32eUWbu8KXgIvZjaLMQ&#10;p6OVQj25PiLWUkOg1/70OR0+ntz++KMPP/zwkzt3Ra5Ff1Ey+M47737rp76NkwdcB3VrJUFvvO2Y&#10;HApZPJoOaQyB0/XKOyBxPYbh2Uuff/VMXLJs28yz94Y4W6ImSgFLhZ8c9hT2rMXZOn/+0f6jVA6X&#10;mVBdqvTH9k7noaiNSG5Fh8/QoOnrSG65PSXRc5qgCdQwVH62ILQewQMP77NmdY1lnndxzqyJr7em&#10;IgoZia42yU9dbfm67OOX56pr9VlM4qU2NAtHBcZMPOcio/r96gxRCduEWZH114JPIwwzgAb5XFhC&#10;W5/CUbx/cPj40aP7dz+5/cmdjz+8/eH9e/cODg65DEyr3Z1d2la+8+7XyGDZznL3Cr6/7kwYcfgy&#10;7JVGfVRQmS85AcLe34XdG89Y+rsGRI5MS3M246j+6J+aH/Kv8p9YcYEXhklk7beFKdAKHDbTqGGg&#10;/lAFYDmIRjeZb5Sz3InBewg8qZ9nXjUGaHeE2ydqpteZzMlJJqO3YLwweU3xcvzM9WfZxCAI1Z54&#10;zSfP/7K/9Y3++FS99uXpj3/nD/7z589QxszaYcsDH4QeD4zgJZYJSJG0XG5uIbH4RORjSRYAk23v&#10;O6Qb4vcAtyhbIhJk3RFxX9YcuiKkREai2BF8Dc4HHbnZFSxJfPiD/QMkVyxLTRXbPtGbfPsyJBnX&#10;b5B2v0amNEDCaLMkXcpAJQ7/5Qut27BLDaKkXK3Z79H2oNHyvJiHls5IvbsSQ95jBT4UHElv+Ii2&#10;cAWjOQ4P9sOXHoxXOvwMP6MZ1Rifua7hUxPNT/adseI6TRZbkglNDKVSYm8cOEVkY8rJKySsr6uh&#10;oE7lG1Ym4cMUI5OQfF4XhGz57dsffff7331w/wHITxwhdjEI2lu33nnr1q2f/KmfhPmKlHZyGLpx&#10;Nftjrnojwr9CW1Z9lwEdF69UCEkUR0MHFS4D04kcZTbJ96TGMIpNQcVl4qsWTiV5Pdg54V4Oy9Nn&#10;5p9Rxayg1jN7Gf1CGZL0P1qMXpkYfQDM/7keFTUfKtFIXypgdFxGG/u2SKzGZTz1Q5tXXxJjFaCL&#10;ZB/Bw+hzikCsRdL/ML1EpY2xUyKDlhOkvJrGNX0leFT9F8/TPF9IjNsEnP+RoPh9+nbJ9WRAGXCe&#10;2ISRVR/TXDzBk6eHdH05Pma6Hu8/pjzm7ieffHj3k4/wPO7ff0A8zjFE4eNmX9kDZHXrrVs3rt3g&#10;JvWvQmtIZrLcn4kVDdI5k9ilkU4cqetQ5yqWVW7fdT4FTAelvw7KkBKkL0AVFXBxiK5j27HQWe74&#10;8CDQdsKz6hNzn4FdqD9wss8RaeCdBhXDFqpPG4C4yy2JHumc0+LFvyUSkMJap7+ZvnreDLl7QDWm&#10;95MQWky6jnwQL066zmviGezbv/S/+3d9qvj8sf/Dl6c/fv4P/YvyNJ+D9IZsNZEl6loJQ4NfxZow&#10;AKKQi32a2dVW1eSpBZgdnp2fkAEWNAZatpqHKLv2pgluwtlPCfqIOl3AtYB/AcVkuwxSBiAXrToy&#10;lmUdAKaVlVFoErL6GKTPghPNEp9H836zA8dC/tPw6IjEvrqYeH9JEWJRnRxsGPL5cqccSuQ0amVt&#10;cySJW6riNfUxtB0CRQeSToauQEQnRlQHP+MQsaMEv2hFuSUqXPkgE1PkqC0UECluiQBNiVpsNTSN&#10;qptMsAGoMwK6DBY/OX4UksIPPrhNuyZ8JE4PMPra1Zvvv//+17/5jbfffZeG15ixzoigNqUJMtwz&#10;lRxehVqr88TnqDFYodOjykOJFBetdmtjDwkexYbPlCcoqKsRpvGYliZI+WgEh7lYV4wJDWuG4xMK&#10;6lMNBZMxYlNa9TlFqC9N0+YLmUCfRwy6qpqXH15wAFFjcSrShjTkSSGCXSfVgk5T7gMrJBkh3QTz&#10;bflpUWBCTqGzT6RP1W4teMK1niAv1AF/jocUI33AD8aAiRHoWVMZ+hK7BBHMQjr88KPv379/h0qd&#10;e3du3/nk9t07n9y9+8mDhw+xFBh7qH5oNYvPcevtt2/dvHX12nV62QgzkTRa5aGfLqTiAoushnjm&#10;a2T+IpnHDh0zlblzkHP3ncqpSeaYBJkxXs74jaxhmSfRj6bxgNHVwGqMy8FI0Els5WBUj2U2mBKl&#10;dTDPF0NQbtCy9A89ppmX9F6OkaBK/CA7OustOyOIj4SIW4tfXR5ACFAa0Ddn/qd/6Bd/7HXEZw3A&#10;l6g//uC/eIkc+nk6JMvPvb1FdyACWZroqVUeQZ6GOab+SFC60iOLtQkt9mGceL1a9YfQKg1p/f3a&#10;hXY4z1ODEpfh2EBtiYIX7YHVz5mShbVrpRjPy5TSwk29HYQgBhf6I85QVlUtGg2o2kx5VGA0dJMG&#10;sSdpz1pb/ERHrDVHVQWhqqeHbJhjqhdk4IgykwQYg3qFD04gy3PmPMKPmw6Ib9TLss9vnsSELl97&#10;Yh8lsnDM6m90I4HNlXlbOt/23UYax9/np5KNYALc3o8eP0TsfHT79if+vIOmQzKjjunnjtH6zW98&#10;k07n77z9DjYsxEXRAeHfMEVh/Xb0xxif2I9CiRu1iCHYWRlEXtnGSWsMLLRxbfV0PJcauTETGiHk&#10;MlKwloQNC8bBiW3OuCBBj4+OTW4V3UZKnbpxPYtooAD5ap/wqbhlyQEZfRvxPxdLpGX83SQtvDb+&#10;b3q1wcpEOPJTo5hTJfmh7yf381ggFNEYmY/pO/B7mTWt2szXeDESK9mA2E+WAY57boUcVxL3son6&#10;CLg8nr8EeY7Q3SelQWDqk09IcNz++OOPPvrg+3fvfHznk4/v37336OEjCj7k8Ig9AX4ENuNbgEne&#10;/Rr64yoJc3uS0wNKaIEY5UFt0LKJYF6bRer45LpLOFyV2frTbMs0fnut/qhyrV5ZqRAjB/VN0YLh&#10;vk0zzacisbliubntSR4DJNZRiHD1NsxtpPQru7yYK3MzFf6NGrx47vr2BgxPNFwwjRBPWcwV9eb6&#10;Xt1i6RKtSmmyjBER9cI0/Rf/ur/jjf74jBH48vTHH/sj//LlCzvbLOPLezuXdy7L2HqRFWDeMGGf&#10;ERNfLBQumnl0UhMLX/SHkXy3lNg7JUIRqs53ELsNcWeVRL6UYp2/ucWNlUnkUTIPa9T30SUkH5JA&#10;ywZJ2pH3avZpN2XNGkcybmD82hwFEo/8sP6yGwRhRU19+HbKujPdlDL79qgiEX1qpCUECzm6IXvz&#10;jb9HMSXktOgkw90R00P4SlesqT3iem6UxNOjLku/kl01uEyN5UYSAD7SCNPpy92m5yg4J5mLzxgC&#10;Imh+9y6RK6TRHRKuj/cPuF4k//b2zs233n7//ffe//r7Qey8RZxIg05YbaSLqkIGDglLkrjKPZjO&#10;qSqtHKnb4Q0uCmO50xgN9T/OYVHrHcZQjRJvlWl0g7EshSijLvwMxBpn1w/jK4zxCBOLL8esPgGX&#10;3e/N8HJdjjbmfESD+mleT2VcVZtlzn5GJqlYDirqqo/+7NEbaWKsr1RKLgRjG2pC8YYySHVMLZ9h&#10;DDAdT48ODE0lchUNEfhpuIbDrjPIR8RvS2eAdwh3y4N790yM3/7oNqWdZsjv3Sf+uW/4isJKSB7Q&#10;OoLlJMDcJVsOHyK9vt6jwPzK3h7csoUYaD24kqICgnm1nFdfLAsmHQY7Z52pipJol2UQqg0/XX/0&#10;L2Peo1Eis9OVIQxC8T/QHPS4VuEFoc1MddnEw4jr4Fe4JqJNg1hJ2nzUlEeRZKJtLhBlm8z5uOJc&#10;f+KBOon8Up6xCBOZyZztaivz70Yykos/90Z/fLb6/PL0xx//d/6PVy7toj+ubEHnSX9ylIehqNTd&#10;hkGg8d8YhgPkZL+QrKCEEIbdFmUyEgHWU4+CNwndYXXKHq/oSv2Q64fXiV9he7vT/euLI7qgUs+o&#10;+apE56sNjMJjYvECTFAkkZGGGpSRCyndMPLharP8Ox3xEnV3Uycakg55agNlRAWEwipiIjHaajPT&#10;M0DQ+pKGXiP0kVkGo8vFMVLlviFRlvA1mqzIzwEGHrXQaSCy4BtjFwp6T/guHUKUEM0tetqKZAm/&#10;1IuJ+xwTITs+BmNF1Byekrs8aG2O7pMW6wXfTA7prfe/8fVvfvObVChfgVL9yjU9noj7DlHbg8cM&#10;UMqn8sPYdO+xs9Uj3Q6H9pwl9A3ejJV69gzauBI/9nnXhQKA8Q7ezF8T1zFLz4hgRZTNkithZoi/&#10;aXcbnDR+nfySP4boGX5FkGFeVq/Rka628NWZ5s/4L9c+/jXYFr+wmj4O8+qV9Kto4sq4fFMa6gZD&#10;o6PcZ5TCt2rHlk1igkJ2FU4f6cDSLfgx5eJ6VrS2B0r14CHJjHv37nz40Qd3SIvjIn5yB7WBzpBE&#10;kKWMA0ZdUChNJGkz/UdT+p1vfAO83Ne/8Y1vUCgI3hDWDnVeKvSH8nASpULI5XElWTc5Gt/s0byF&#10;DGPLX6MZBlRqqJZF3kytowUQ8a9yzcGeiXFgGM9J1f8gTOq9jqHUevMz7It4fmmL45mDtE9DxgSz&#10;g7wq8XtMlsqJRkmHZ5nykHiNqqHh0RjxxSkLvFl7IrBIK5505X2SIkcm+L/83/7vf7YA/TH/65en&#10;P/6Dn/8/Xdna26ZH4NYuWbrWIsm6nrWbjZsjTxrHqPlT62W85Ms604XnNHpAESCpC5tHZQsOEMWI&#10;tmtD0eVMkFYaMZEzp5tmAt6GP3TWEUPnwHKYiGQXUrCLD0KnIsuc05oNDRHxEu1g4k5LLRZZeXaF&#10;Cc5lNOy1xVvvnqmg6XtcyYvc6abSls1NVreNMRgAzdx7rdyauqHZyCAYt8qHUkrmblpiJskdGMRK&#10;3mjGgPI1RXzWKNfaw8h9+PjOg4d3P7lzh5jVh9iyt+/Q6YMdTcyDUondK3v2iXr/vXe/9s7169cY&#10;b3qYJjnRiI6BMhGrzmbvNNwqdasWkVs5G3/r5JiWqddzoj8SAhNAVtLEFB13kLSp/YZGMNj/Zn0v&#10;70BmkvSX1iUMYLDU4GnwhSgPKq4JyiWQqJqPtgAm0GCQFsnI5dbIzhRl7XUBRvBIWDBKPZYV6l2Z&#10;blkQSlUhnU3TSuUYHjhBlUfsIU3bJHN0WvvQuAY/YgOZOFXBaqMtAFBBG3P3zl2yUI/2H5MAZ3Jw&#10;Mj7+5OO7d+/eu3eXXiwPH5ql4t7t45nia5l14Jq9ROlGyO9v0NnrPQoE39HteJvfCeQWJVy3nviV&#10;jDVhD84ol8RGvFmjU9UB82juqvM+PTAtpKHhs4iXd8+PbsSv+Hv1h+mp5j8SvxLqtKLACS2x+Dsm&#10;Vr/Tq3J64qfiYUhiHf6EgNimJx5lP6gWFlxHcjot/0y4NgnLTEqA45ggYZ9uiaZYBvEOVs8yrv+V&#10;v/7vXA3Am6ebIzCk25cwML/7d/z117dvXKGt3M41vBCm3sRb8mEUDkc6x6YLrU0qf2W4G2Er1UKW&#10;bEwiCeUARJr7vnhxZ/fSlatbe1cwts5f3BYsEq2TLKuhX1bXg4dHsDKwSKyoYKk+evi9737ng+/8&#10;4n/w7/9xACp3Pv7k2fOj9rER7Lt14e0bFMdd2tuFRY6yEIpCoHSgbI09xsI6E3YH976GtDR66YP2&#10;ugP5MnMhfZJtA0GcSXLivI3SjBfdFXpOQtFW+kYFJT9egF8RbQqvFG4HJ5oM4nh/nijLJTheNNmJ&#10;B48HVuJCbFv8JXQkOZjDJwd37n9IKO8B0ujx0wcPEVl49EAdLt96531EzNXre/Cwvvv+2+gP+n1c&#10;vAR5+9vQg8AK4qaM1WwGS6q7JP516jT/py0prr9xCeuuV4olLkJQW8qFpkkQg1TBMLrQLIfV0ahj&#10;aLmZOgnNdBlJ8hMtl9KMypSn3//gY+mwqHL0P4lZOaE1Rbq3Ym9SEnRJ7BFVcpcu7e5IhdLGl5Ec&#10;6RmjDDKw17o8/cGll4mwn8E5/8pEc4Y5rUqlcZikdz2vlMoUxVWiHYqaFLybHJx3Z8pGV4N54daY&#10;I/o9Km1fwN5mCakY6swqb64cdLiiUi0WpO/vtlzrRO0AjCyNyvfI7UGmDK8PHriLI34Hp+ECyEO6&#10;y7xhQ1ipbMFLAxQM648vzMsu0qHxn8nt4QW4np5qODT6vHSJriqt41KMiVty8dVwqVTJRikpmGXV&#10;3X/04C7ljfjALJ7R3TqsLnYYwG9DLGTxq2qOXUujj6EdNsVWpxDdoKj0P1x6qHpC9RIYTTWk4VZS&#10;I8K62YDyuvNKo5qw5ZlVsjcD3wTxcSKJ53/Lz/3HX4Jg/Ep/xZenP37P7/gb9rZvXIWe6srN7a0d&#10;+AAlvmP1g+e10sushL53kh2xhCTuF0QTU1GrPQhMhSzyKtVu2FrU0SYktgeCamtnFzhvYKxsD7ev&#10;htG58+w9+tyyIkjWKeOePblHiP+jD37hT/9/Pvj+d7//ne9gy0Fdi3bhLS64sy9RJBQgepDr34Xi&#10;ZHcHv0VaEzvl2ZY7KqrZDnkylNetQBruPs8tr8ueWdA+LhW2H/aWxW8LHD5v8Y11FqboT1woXhF2&#10;WU0nbf1B+lO6i1h5ESXhEIs6Np0sd7jS8MT1QdLoiqWbaPL2BzSj5cb3jw7uP/oYdlaEFqE70dEw&#10;nV9Gd8KQeIsWdOA8r9+0E92V62jUnYvUml26ysYOGRM710BEaydTQm9ZvBCyxISqRZrIHS0ZFrYu&#10;jW2xvw5p9MdoFCa6CGgc5sHAb19A5nm2JMulLya3IQmm2Vc8CxgBoTG79/DB3Tv3SQwcPKLJFWkb&#10;aMBf8r1KraQqpMlBJZIxprb0Mj0NLS2VqDVRr1ant71YUHvy6ayM7+m0jc1e0V8+x6EGhitZyyLx&#10;TDIxUMkSA0Qgu3axZkBXW+pjxQPukAz+2YAp64AeC4JPaiC4bN8wqE0cGd22Z+oMFjkeIW+yLlb4&#10;OZEoexxVYl7bg/cQFblNR86FsktoCTX5yFDzzi9fCnHe3sYWYfCj76xCsWIwVJ5xqXGuWbddVyml&#10;tR42bxBXAsWArkDqLlLM+pJJjC9RbZFD/26JVkV/MICsZIOOKtBjt/pzuSOBju0fPrr/4P4d6Lnw&#10;uxgTZhh8iRW0rQJBHCQWqyrlo2mFq3RHOoSaOlxDSIoUI+YLyONEfzAG5RwYTd4MU2Pu2NCFglwi&#10;n5kV/NQXR7IuD9KeS+TTfvO//me+0mL9S7v4L09//Ev/6G/YI/9xARvpCouaVVgKQeTG7u4WkgFb&#10;Pg3DxVGEE9GeTnmGtmApmb0O0fVFm4Wwm+Bg2L1y+coe8RRA7fxUf1AqbLg/5E0agcmbWSnmYc5N&#10;G+UpTZDIr/7p//hPPbh/75OPbn9CvviTT+7f+YT8Iyv4+MljDBFxjVtb1Bbu7CJvwG+dv3n9GvuX&#10;iDL1EqkOaPT/zHlwyEZUkmUd+sOBNUuZHATGVqVnoxxszgbQfX8pFiRDMiffIFUlV3ZjazUGtYZ9&#10;fxDX/DHadjnbK9Ezc4IvDml6UYOY8/BdJCgRWFVFhHcQQNwpyuP+vYePMdyP9uWiw4+C3H5757qM&#10;t28BuCLfijBCd26Be1DuXGKgecPu3o2iI0vUxL9WchBvElUvPRf6w1BgxJ6S8fgwvkj8j4ZaWvcb&#10;oA8S27xt86kJmyBVqmg7a3m7B2jnAjzNruYwB/Xy5SO+4Pjo8UMk0cP9R48xY5FAKdonN6XtjkIS&#10;3CxxsEGlK3vXHMmgmVfE6bT41iMZPDpLdn04MZnHykRvuWHBpWflnPcaAs4PF0Y8BhxYVnh1eVI2&#10;aob0A7cxeG9NTEbcrwGpiI/IFTKqJQjrVC5BGFc+ik8nI41gbZUHI8t4Q5piAhXJ0qpPRAuu6mnF&#10;bWOnGVo0UEJP2RohSMnbxWX4HtkDQlpjXl2dIYWz61tLrD9TZDF6hSW1thxLxK/TFA1pxFi8yxkb&#10;bLig8SMJLR4+2ift9uDeYQj5tTNYn2KSmWs/yYDK2OZiyxARioSY0oJBFwxTZiFo0v1sRGvYD48Y&#10;Nz4prFLAoW0ZDGUJxpGHgidi9zVxUkL4jGLJZGJYHxC/XLzMz9/yc//plyaCv9Jf9OXpj3/1d/7d&#10;yPhLZwkz0UsOo/JChQ9L4dI2ugRbzW0jfYYhZ1dd5aMSsNYNr5vyu/jszAWaQqFItnd3wJZc3tnd&#10;QisRmri8w6rR5zXuTyWggdMqEeMhbWgR/t0X1Cg9fYaseQQ8nniy2cjbH3zwAUmAo2MYZ28bHYHt&#10;DgrYC6lYUagQbT/Dc/rh7YAHphsVmXsrR/gKXfhy7CUgg0vtUR5TtB7XXk/FCAF+lRQplQuJNy1+&#10;vb7Sif7wdf4eOaWdpy0f/cFOROKYJWXE3N3u8ezrYhzxzaHptc1IBJaki4jXtH01tQzrl94G4Z6D&#10;YIhpQWRkjsSUDtceNQLXaO0hIRJMxpjsg3JKEAIbUu150Zb1I7+qq4jD0uhigleYlBAJ18EKvpZL&#10;UX+YFUaOp3qj8S6FZNgME+6Jjkxeh3fWgDWn3SgNGjdYy551+Gv5Fxv+6OVZ7PknB4dP9onG7ROW&#10;exoX5MHdu8gaJxLCM3MqiD1Z7y0IX47Iy1HiwKkrZ52EaIjepkZ3jhP9EenM1/dt4/UChLnURDXF&#10;as+K6+RDkNdVEpmaEb/K/Z4UbC8q03vuYjDBtzR5TRD/jK3IL2HHEFe1OXwvmNVdf47InAGpBS1W&#10;jEpP5TUvi8qLtt/ayCxWm/ZTbM+uybFEl0DWyiE7EXpMUosQO1HLpxY0XRKNVSLDZjJ8xKShWRkj&#10;1yKGzKP7lMeTcRT4QJDS/vaFLiZVIy4/86ATG/+jUAiRJB7R+vEjWRukLlUHyU6pWNGKScCzgXni&#10;KxdLLewZCgCDyjm78Ryg/pfnt37zv/Fnv9Iy/cu8+C9Pf3BXv/+f+e3od2O1VvyYBzY7KgVBmguF&#10;Tb3kzuIrF/3BVI+sq5ZI+IIubhO/oFkUpjD6g3/8ubODx8qqmfojHTbVT6ifeNDuedmWOGxBGDKl&#10;Y1hNTJdTsPvxhx+BPSLj+ou/9KcfPrpHIdb+o4dIwDZuQgedA+p6jp58IUwBDXvpAql4wgNXr+0a&#10;Rye0lY1O9MCEaJo5K3ViR3df4XXZFjalzhU6zWREOY7oXLn81lvXnZMGSKKaxA8nWyQpN61Mxez0&#10;p1o20pkGS4TjEgtpj3eUIeEAhxGRxssH+25QPhZxiSaER+bqTSqSb91Ky9I9giPlqwi8LXmCkEtu&#10;GfnhltMPMthOnURH1YgBfpYJEPUHDI9DiP5Q+sMEMBLNcmuPUuxVKPt//DC9miVaoiw68wJ/NDi4&#10;py+AIWG8csOHB/x67+6dcMVwq6JgiXGH+VY/JiiecYwwPc4ZomfREwEHDrGrWbMAdmvTVG04a2tk&#10;6pLZgf8+1+kQdN598zoHIChr6Cf/ZIWN6nnV+MjbF5dOgi9HMzcMspOSFuFhrdbPGArsnGAz60gv&#10;BFq9HGWJ7H2pqxZlwK8aIouOLCC3GqJo3mrueZ618uiK7RvM/+MfRHdM/VFoSa2fhWV9OFjW6xGP&#10;pVWU1bx0AjtEfzx+cB9TBt80/nHiq9g1K/0RZjMBhKQv8TabOGyMzlgAJDCQMNvwyuAwy8AoFsTM&#10;KfLyjqI/skPVH7k2163poxfwPjzO5jz/G3//R1+m8P3z4Lu+VP3BeP2hf/rvD0VqwkyW/JmLfvaS&#10;zp7Piq4Jhk6GubHrGqOwuEj3JICi85d2rhLOQu5hMNOKm3j29u61y7u7vIT+MAHoXkijJNuzSivb&#10;ra2VVE8m4HtEDFtXvB6J7mfP6FeIR4Iy+c53f/HBPRyS2/fv3SUmS6kW/ApPWbgHj6UVJ75vrEly&#10;pWzMM7vbssJXf+CX0DhPIWtP2mKUWxaf+wosSs1jxMfo+dArvWBVSBJ9M3asz+UpigSr0donOhYY&#10;1jn66xL9eIHa6z5EVVguGUKhxoiywyXY41oQSXtXrqZjys0rV6+hPIhbIaqQShUNnJ8hbdgkVrCe&#10;V26NXqUmpPxqhzW9fjHuaBYc/8NmtdEf9T9ICCt2xdFu+h9F/FiJvYpfJew+8gr5Cj0sNzjjYIp+&#10;OKYiZDUNXh7EVqVsBFMS1wfnsjE06wlQpsbRRP4iM+jLwfwzKsMPWBplC73GnaNVRjFqwRNXtnJE&#10;2KgqwwfgFSmRxPAlhpNQXLMF7b3Ri6++90jdED+NFzU3EM0kc3xzLYEh4N2xLvgZhhQWg/kG3kFK&#10;gzgMr2ddmEVA5KonCLaEZSSxXUF16KC0PHHl95XxM8mP6o+q4boaLIPqFf+0YEDcHbHh1pqjzyNw&#10;p0fYpfeK/hhD5+0PnyMf820Ob0K4LAz8iPof1R8k4qo/UKS8YUN/ROedsyEld0FnLjQLYK1nIH2f&#10;RyOEaYK4qwkt4ADnhU0yv6GMqxplfTqgFyhjSiNeAh9BB+u0aXbhoh4GrXvh1/2bv/TngUz/Mm/h&#10;y9Yf3NvP/7P/sKA8Mdwmwc33SqRLz2SXpsy6HJHyivXYcchAD7Om7D1SKNfJcUFcBdDk8mXaMKs/&#10;oPXB/8CwR8Es+sPkoJBGzOOGfZemT6FY1TIzi0iZNjICLAhWDzEr1ArZgUcPQdrvP3rAshZCCf31&#10;40e3P/w+2U+sd8PrT47Ixkcb4crQ2Fz/RiM9akNCFVr80ELZCH9aWyWGYGRWOQJThLVdfGTYs4op&#10;GYKNfU3XRFNX/4kgfuVdIwDzeRMq/TUDNHQMgtQXsfCCR8jmEZLI35EvTR2TQ6a/Fl2gdnf2br37&#10;DiNIWQfqgetgmMdoK7K9MiSdzge9rxe/ZAgdEAmp7yh+F69k+h9oi+gPi2XQH07nqfgVF9n4ldMf&#10;/VH/Q+0ZkHElVDV+JVcK/f09YiVVzMoqQzdI//o9UqNjjsAhDFYHqSVBGM36lIo+aTRwwUGNvFQG&#10;FluhElBtVIypYkbEUspWkXvWRqdc2aIlJst+xtEftQ2C5hqXp36JzA2Dij9R2GYMlPShb0x1H8NL&#10;TtzsUVw668FjW2h0JL/b5+kXP3IPmAX47c2OuCpsT2lol1kNWZssjWa3810ptFN/VDVWMbQ24uQG&#10;l3xbFV4Q9QNOVrUxPztU49AdQ5eYfo/SXEku14Pzu+iPuUoNTmoCkB1iOIf/sf/wATcVri/CAUKw&#10;Gr9y+YbeS8/+srYm8yWcD/sgXXOs1kjrRhCSHCZ+MDbkrra7aK+Hd/IGFAdYmBhn5SBwtzan8rf/&#10;3C98mTL3z6fv+hHoD4bv3/sX/hF3czqIs51Jy/Gz0J+1/ugqrf4o6kYr6ex5kEG2t6k5vHU5NL5X&#10;QZVi/78Qum5VRDUHu9oMQcCXQ4VE5NQhwHhpiXj3VuWvpvQZ+DDoawfWw07aIEOorKOEiyQJGQPq&#10;uB4/enjw6CGmE4seKfX08PHkL2FBpjJWkw7T3WgL7DqqKL+u/keu6ySkEInpr357gKTVKyPLic2F&#10;oxQPY4Zc+rxmXeXdfMX9f34rZm5i2XTPQ1fsXKHJCjYaYstR2yX3ehWFAZ+uSmF7l/gAGkLFjfJI&#10;dTzCU3xRg37xQmaoPUa5t+M1JxKd+q5wGtswUScgxHY6BMYc6A1Ixf4p/0PIQPyPtf5wdwXpH8tx&#10;eiHmPxT98aRqRGdCm4S/aGU2zYnlgLF/nLfx8qWs4PYJR8MBaBYFVf2hFZ9cxTyKekAJd5HUY6kA&#10;IsiHsZKYIa/XDRY1aM0aKj/B0RQJRlMgv7OuBPJFZ/RVbGTekUuN+C7iS8Ypxf0lmm8tRxVzfdDa&#10;FlWWHZAc3rJ9TFhd0YK6EaKUEywNEIsv4IzpsBcCNJu6DAjTOFW+padrLn2I2gRIzbMvR6+2fx0D&#10;snJB+nqLvJe6ol6nL4kb9A9Dl1SFMEHmH56LQnsK+Cr5j+oPHP3cUUJ/Mou6Cn0l+gPoBneWxDq8&#10;A3ZnAUOYu3Cs0B+sZmwjNR8rDy2UT2ePiDRjrPGtvbK463yOEfvbfu4Nzupk9v8cnv1o9AcX+sf+&#10;mf81KyCL1/qd1BBo8jRTVv8jK8DZxhrpxq3/AR2DPQJhtdreCbb/Mmnf7b2r6BH1BzqI7WprB4MQ&#10;2YHIZQ+ex/QcuZBuP17sdq2Bb4L6+MjIiKXi6dQk4pI0CXqCsnXCteiPB2iRffzux4/xtx9+8ol/&#10;hRDRtALA9WfscSnxzKEiT1PPkELqIlcuXrpcuTA3pxG1CIvGr3gS/VFrkI94pX3D2PORfAn4Dmu3&#10;N2jsgoG5DA4NeZH2rbhpV+iqdRXrDDxurFxJatEiJDZE1KSNSpE3yTeMKzFOeMlAViTg6BZcoUMG&#10;KDGtfiT5gLJuWIAvlRcQt6aXgrlSDmQkbTKKMGj+nPOgV4IIoo+3/oe6IdkpSwoqKZtFz1V1xIxf&#10;FRO06A/v/2nmDtCXDQ3NbJHJj1oNJJxxi7+p/gj6C/t8YrqsflsM85E0iE7qYvDk5tvFYqAojaTG&#10;gUlKwc5UxemKGwxTgZri7BnAp5zzRH8EdZ740oWyOnVUG4PSotAZH5mG/rWX1Bmfrwztkayvcxf9&#10;odHjShCG5MIezL1WVsuk4rnSFKzADusbhm72K1YeSYkJx1fYH36kf+aXOi/Zj6elzNQfq6v1bXrz&#10;r8ufW5D57IhIFPpDypVFf6APMstpDGyWJCBndwJ4+uF/hGAI11/9EXy2eFwGm9LIvb09VjWmIWgO&#10;kF2N7majBFZwCf8Mu2oYW7/+3/7u6Rt588oPOwI/Mv3x8//UP4R87MqL+6v+cJqjP+xfmj1c/dH4&#10;VQjbxWBVfwANwnbuugBsur13nXS6rroYKyuxpSMvfjdU2JW2WZmV1DGDEkLRYDxzpoVLrUJqgkTr&#10;UyvOygxS6FhL5kLsDwh0iey0fRbwVA7u36dRIM/3D8Cw7xOc5Wv4FBwpIjXtcnicLuXNwpxV0JXc&#10;xOhCcMaRslUeNfcqx6tjiF/xmwk/6/WNZqRs+Tl5CFv+Je5hcAkA2tYO1uze1evYoVq4hp0u4WS4&#10;tcAY7O1pvKuGW2Wpx8OVOFypz6qMDk6tl6HSU9CZ/6Dt9mhwhJy1YjfIFpMQtrTzo5jRBrW5WeBO&#10;IlvUH5lHNcdp/0P5oqEsXganpfqDQcfAnMa25nPWiF8Q05t6uilhNW41RB1a/haHRf1h+NsmLpgL&#10;UQN2kfDWQN35theL3l2KOj1hSlZdewnYn7h0vEYdj0C+AS7ibQU0qdtiJNT56+uqWF2SxThI4qFj&#10;yyD2JE1cLyY+2hcI3MhJ8Hq/vVPfY3oAmSAvzcqGS2bp9e3QH8x66Cy9qgAbOpUh46LXJ1V2Q+FP&#10;4F/1R/WBz+OgdN7hU++p5pVXrLhZFpUzBU2ZD/LrMGVyTieJPZuXvJcuZq/IIqOhP54cPUZ/4NzX&#10;/0B/5PwZ/+gP8FiadN4rS9nYoAisoT8Mc/m1iUWjOSSFpCXEuTNk0uHSIgZWq4sL0MkzVDjG9n/4&#10;B77zwwrKN+9/7Qj8yPTHH/jH/2eEfxHdWQHGMYnQR3O4J5PmPEkUBzhkItQwC+VPu/QxJH68xa4x&#10;kUk927UbV65TsrCHLKz+IMSrvdmzRVsMv777M2udc7peI6EmIIe/cFIFn6VwUrmVUQh/wuxF7Ov0&#10;IW8kVqzqk/3HvMJz/ma7cnN8+6TZ8VFkx6LEDafEHuZ8iLAsMvdicgwjkn6yJxeJMb3yCk0kYngc&#10;tFbTUWk8Jx4la2L6tWN/UQbDT+LnQNEqdmu2o2rJWyQ9ewlkvXZZavsROt3YT8MmWGERoZbqyAiu&#10;5l0VJTb/zBuAtUi8F3tb5lj1hwkL+8F1HC3+sFViO7QDJYYdT8T9E7MF4TO09jgI11gLoLHNnyde&#10;oXnMoDVupoAeVczJecq5ZTW++mRo2YSbjvR1qj+kNgk2IjOsulHcSnWeYL0sT2cp7jYoPtIzw8Zv&#10;SYfCdIFRVbDqEtGdrIWrSwqtfyJ46ioAwvfMRuXVB2Ysmg1opUhHL0ALniT37+G8GATkdUwT2pr5&#10;7es/RcGP0NK4+BE4MnuQ+RlRJl2HdAVcFHw+NfC4ztqz9hIf/AVB/S3r3zNnMbTqpRcw2BQX1TXV&#10;WLXaNGsW/ZdY2YLfXW7cG1z7H9XHHI1fgb9iJ1H8QQkr/gfNrhjIB/fu1GPmGzE5gjZ3+tLb2gs0&#10;XSFL1qHEDzFQgIajaUSpbYksB4Jui5OL5MMAj8BPsN89XpTvb/wDb3yOz1kP/sj0B/fxB3/nb2/s&#10;UhJNjLwaQK2oelV/iFVd9AcQ0t3dqwSpBC/KxAB9wcXojxvY3SkUBsQth4+Zw+A+dVqmsbeYZs09&#10;DkutONFsDn5Ef4ggmnFwVryZcCMHpmV9HVgoXFlUWTx9EvYJfkdiYmj7QRC0KAyc6FSRyU0dZrtg&#10;Fp+fPX5KP6uBvFJSb6J4F9LT2GL6ACrEUZdQMaRvIbw9OKjVK0pVeaNgfVC+KCYIaYjjUdeiMOLJ&#10;eddtCc4smGtunn5RHuaGo1bDKpSh0xQ1XKVcCu/poj808J2vVJUD+A1ppNWS0kWSynY8ZVi1nYld&#10;qCRAVHy1jxbjv9IfcQ2jD5b4VWcnqsBRUsAVRbagiZR+lIAQqDBc5jU0EBRqZDtDVH+gu1olk7g8&#10;Sdi6t4qzivI6H5V9xVZUZFd/AJirUa9KSkClfyJ7oc6z39GIiHoSvJtUenuqHFN/GHHyklxjPUNu&#10;hMFM/4nVlw5VND3CVRYkenRIgXHNC4eNDCWL49YAmVNGeqmhqsXF7BdxJY3wNLDWcGTVA/ZJL6+z&#10;3ye8Mn2Ief29znjqfkNfz9uci+qbKuQOdfUH8Sk5fOh4tf8A/fHo/v3qD1KMuZDEVAFjh7YszlZ6&#10;60Z/2J5Gt0Svi9Vm/vIZRV8XyH+kPolqSoAeFyzfzFGfCd/lN/y+N1Udn7PyyMZ5XUDz8/+eTznj&#10;7//Hflv2oavQHp7WEPjWqT+65jRXkt0maIX+wMqQrVT8ovoD8/sKrCjXaad2E+SVlYNqDPVH8I5r&#10;y3pA4Lu9lQQLzqeStBEm3dwwUMRydd1Xf+hDEL4PSESS8XggLGh224tnls6mEaEeumlkHk8gRCXi&#10;f2SDs2inRMtfWuRuI4PcaWMgKfTrLq1d2U1r31Ps+i3i1wNL2h1b/dHnM84wdikXcElihyFcxJc2&#10;gyvfizStDGfiV9EfLb2VX2gci5/BlaTach4yESlQyNZS3Bu5wYH+cBShlRR1PbBN6I+kQdPrSTHy&#10;pP5H8bvGbxK/9paX+sHmP9AfnjONaSP7ptgyUNaI/8BmZXiaPw8jflwQMzGR2r4gwi9tKuVo8kpy&#10;MltceweEQlYUVcv6dDtkDczZaf6j4znWTANlflfnTikZxMSo7q7/Mc6QgW2wawYA1ylrhDl1qU3M&#10;OIZLAHO9Y+b1RBxrbnsnDRgNp0QPUnuilKRj/QQIzsLOSPbFDMH4IIuh39JL7A1y2L31FH6375wb&#10;p0u3R6+8ztIyRCeZkhm/qnMjz0Hwu3KUPr7/EJKvRX+wi2JCGuVjsZjoSGwQ/aFWMV6qQYDmEUOP&#10;LZIUGuFK/3oR3DP1vJdB+gZZPtTVb/p9b0JV66X0OT//8vh3X3vhf+bf/beV9EW2NxrbIt64ul1w&#10;Ho0a2+kB0ak1glgKc2pKAfBPAXYT/L+8PRayIey8ofbRkpA8uYZaTD5c9gX6hI9VagqT57wh0Z+E&#10;Y2O9hYe1iX1zxgsKJaD6cY3JZ4RqNfYsisa3WbzAiYwyJHoToEAJ+yIsBnlf0P5FOvUgVpd/bBEX&#10;DlECuL65P5EGhedER2pWZ4RSX+jdx4hWaFUbmVfgFEmfJrk+1M8gt61/o42XOEZN5sFDlzBLAWOe&#10;LwXLlVF+RWYhPLYhUVbchsNe+IDs2Emji4QJ2LbE6AzIqD9PbaUGanPVo5XE4DFZojcd7MjoyO3E&#10;r2JTL9Iz78zFlR62DKvWaFQQdj4i4/irEUDT2zM2Fwcrj8yHNKwOW5iwJPS2RKi0x1XwPU2E8pIf&#10;Mp7actFmsU7GcJj2VR6uj+Wv0wJoGbh5wPYjMKiFandOc5f8efwMyYi9iusvesfebOmJmRRtpl6C&#10;scdKfL90vGHolSyOLI2To2cYQ9hZWR3z12qIjQ3lHhxfNRTMsM0GlnkJCPaD0fli8wRZpQVnuhGr&#10;t8YMFD8SGZBFkYFKO9rBEBf70PUfhQQTouZUEQJiidP/0kv6Tf/mG5/jc1YYG6f7EeuPX/Vf+It/&#10;4Y//YRDvrtXWnMfqtwhoqZWLbA5qIjChLBT7s1b4q0ioBQGdIRxru6ZUdlRbxbll4qOfhJKnNRe2&#10;jwinRVtUOBHYSh8Lt161SN+g4Zy8uppGERXcpvJYQuloqyLrvZWWJsWi69si1KN6wIxlK0TutnxR&#10;3ugkX0OF2rYMYvmtdDdalB5QGlaRepjQ/AxJey4lOzJs5Ip2uwELixqRp1Cbh7sphYz5Dws5MiXx&#10;MW1Wv651bIqwoS14DkfEIlmSw444tuVXx7laVKWhio3+KJWVIbl0YDGvjZsma7qqY1Tb5/vN3kdK&#10;qZST/xZJU0lUReCl1hNQYYdwO8+bs42GjCiUM3XgispKFo7/GBjqf3VeZW3TRVkWbSyRuzMFMR6j&#10;XWtVS9RsWAySXwj3emctGlnch7OgJ5wZ9Kyuu9T5RCGlX0smzn7aLOqMezpWLI+u0mKt1TxU6hCV&#10;xRpQ51n38bqf3tS8/tQMeRECifNqO/IlcuTI1fWoQphKRX3lPWV0Vke144aG+Gwh9Ip7NBTMiY4Z&#10;GKhhYyUQ6Va2dQDYExwIYdPB47kSM38ai+GccFWnT20bqCTWZy6uU4d/T2SYt0RnR+smRwh/Lu/7&#10;jb/3F75Y2fnm7LEGhqv+IxyNn/8nfoeruYSA5Y6L78FiGlok+qPxK8sX7LzNZiMqTfjF+sAre1d3&#10;r13fu3ET8OqFS9t44Bgl2sQxCVcwyHGXC+JwOOy1YoZhdY7uoOI6+ooVz7keQyG8rkwc3CfGW6xg&#10;Jw9uerzY9ghzXsOkAmVl2iP9zEGYJsJi/TJ45Yv+ITZXLMhh2KZZXxSOx4go8S/hFkFiYgviKkUE&#10;8gqYlMbcTKjmdZUS+8pwW5C6iiPZLMqyhQiL+K10iGpVdaSln/7GYFJSldd6Dd1eCZKKMuiwUDVn&#10;L4UII27PMFTYhKy6CO7ZInD7NiXcBxwaQnVwYqqUJNVfPKfhIR9PJt/PzfqP8idaYpZjRlpa88GN&#10;xBc9aQZjJkVsg9BVp8nDsRI54UEIK8mGOpQG7kyDyBQsmnoay6v2M6vkuVdmxd5Z5snRymbpF3X9&#10;9HqGzK79no+bg6p4Xg6FeIMtKVvrsUhzrGnjLX5icQJymx5jzBe5349QxWJ1oL8k6JQvchhZgcvK&#10;6QX042mNE4m7nGehZfTtmje5r16AR7sRLs7WvIa+spYYfb72P5YPenm9i1IndNxc2+G/ov4DxCL5&#10;j/3Hj6nWhW3Hv6YNKG8xQCxm3vQFlyZzJaiEQP4wqOKcpH9oeBZ4i+QIRK4uXvy7/8j3erVvji9n&#10;BIaT++V82ad9i4J4Ka7uIusq7NHnaxsnhmHiCktQhU+Z025fs2Ufnl7rWb4lQM/OTBfRQHfGz74S&#10;L1kBE0GqGZe3zvzEuDCEeGM9bvsUBrbTXzFLG0d8DL0JbHyT2+dfQK0iAkBu7eCN4StHIfKwa1J4&#10;hC+ekX6FnyQUNamok/OnHMLnSaAguqAhprKa+mtf6XN+sskYIB2eXLkXn+z/hiBwQ6dTxXjdpunc&#10;go8Y92nPEvu6DW8X4XMyjWsZN18dOjB6cKrDKRmnCK6anK+vZ9z5zR/kMpMnJV3oMp3jW9KyqFHH&#10;8UrCao2s1TY3upUWcskqpJQPMdrWHrX9de8Sr4Nmxgo7xlfHZv3I/ftG3QnJwOMdWjrI2bD7fdi0&#10;LI6cT4QW8Er8yLoviS/1NtMD0wWgT2PHzXbC8jrFW1/a4ifXkCaRUeF60l5tfy5Pqi7CMC3IMN/t&#10;4mPZaQiwXRI41IWOhxv+kMXJHjOy7IJuhDllU22sZ7PP58StV9HcoRvT6mpfpeim3ppfV3Uyj7nl&#10;T19M/dQeQwMtYqEFrbrtMYneKI8vX4z/itAf5JoxSMyIIckttMPilicxcsPHiSKJUGuctAfLq2vX&#10;VHej6wkWuxMUMRGSQaNHEYyd8soyrRbpHss+UeCoEBKK0gg/cfCnPvOJOz8Zj+T3ijFMHbcljfwM&#10;jNjGEpr29KWSEV4mkO7SkdrIHqh8Cf0RPCH0sBoP6bRCX+h72gOnEjA/GbdY3RFQBfjnPfJfcHkR&#10;GQEmlR/8qX1SI+UyFDoNIdDPkAlW8mb7cLQSRFsGv/GkYcBy10MvOV4IwoqnNqZeuPeqdJPaMLwQ&#10;lVo3yItKRUamSaDYyCmEl7DUAFUAHe1mm8fILwRTU5uo8ky9pASvlT1LLV4iXEtY3wig8Q/n07ic&#10;YcMRPFzChuobiWhG4yh9uoUgsiutKmFhs/WV+mEe0Wfjef6ZqnFKzwmT9UTN5GSEvMolGeZ9xaCp&#10;HpvrzddrzkRthELYCllfz0Azqv3GdTyhrslUDxvaoheZOOgcpbzw6tFPbUj2tRaZfw1rmNHMoUEN&#10;xo602fpGfH8IzcTxSjbTPeo69LtWm9F4rS9gGgbcGMiDGxSc/gtw+/gcgyzy7/m/3f7ypeebb/wV&#10;Eb/6/b/zt+mGWnRGX3s7aSoEsKSDpbGk2cZz1DS9hAENePfejVsyxEEQew5A0VmiPhSf0kLqyrXr&#10;ULhDziERb1LrS563wNPNFMjcTut1MMLGidann564qzjX7VuwRD2CIGp8BsJuBXEEowESW1GHFzrR&#10;rZRBiB/1SEETpYdreeFuCt7UC+6WXixWRa4YswTBT4UUeH/f6RlWflvpYSs6o01j6GqzOrAKiwVu&#10;FUl9gfgPe9ECKynqsrEjBTxzxKYZ2IxRUUbmLeySFBNX7Qsik4yRbIlpqgUcSm7uxK+TCyGcFWqj&#10;HsUaOSPtZeKRDlGNDukQnchh/hZUgPWTyO4lruNYNnrDWWxitNYxi7rnPS1BjT9m78UKWb/dENfg&#10;QzTquPTnSKRL+N3oPRN1FfGawWycJy0yObieAr4dmVxzDWoZEJZjrUgqpnO7ivmyKaNADNmrAhcZ&#10;HSAa5wE4MfCBBTELTeBd1kP0PINxeaRCVvGylavoQOVYwlz5lthJXM8rujmrxauL1F6vtzVgbDqy&#10;8x7ZH3n3SSi8rARYRq5MsNpleThjBI+wFaMGjxyYXXq6g9ml5JZMuuCrZD7QKHKXhC66mg9+9QL8&#10;jFPZMkv6GQPaIcmiGuvv/WMfz4t58+TLHIFfEf7HX/q3/T2/5n/wszFeXNBpvqpksRK8PV7iYY9U&#10;sXHrEc7udnULImFEXSS33Z5u44ihXEt8lemZJuHcJF2pFRC+0wiCJl8SsSbEhyBY7KmGIGrdzpM0&#10;5LzY6ZG8weAboiJumy7YPOggTt/uGK/jkaS1vosJwMWvmtG5OgS11tePoLAaskgEo+OggFPo1rat&#10;GZu0rirZRAU/Q1udh0iYYQWH+yMZbmPQPWfdkegcozaRsxqVpcRIK3e1n4cl9zy38F7EbB0f9aWP&#10;DtEiTON22BpsXPYc/Ln0HfucmIdnTXZ8rTyGj5APJMHtbPTn9JVOnKZo396Xj0jJJabHGPF7NXcM&#10;Zx1PXJNWUCQmtFLqbVU05qh3hAO0KLzhKU4T4MQOeEW4V1WMnwO+t+ihfFfhRKqo5cyNmnl5sv4l&#10;Rte1tzpx7nEcHcn1mn+tWKme2Dg2XvyMk3SaOrP9pxG5Xl6g4dlToenNthrNstxlnc6irutpYTI2&#10;Gd70W/1aM2djuCQAsuqDPW4GK2xHxaq9OX40I/ArQn/01n/tb/jtNI/Bngj1ReRO217PQ2RoTN7U&#10;CsyQaKCAHukIa1J6jmWfVyX0cN++eqzf/MrXNd0X9VDLsSHdKd+nl+A2X8VVekK1xqIJ+s75WVsw&#10;JQ4+Xz8JfzUGliN/FYw19ufcqCtZPK9hLTuWe9VLGPfb3EYidU32VFMOWi2Ne59rzJntZAybFzH/&#10;nFA/4szMAvfJizO0PS9sjm1HW5W/HHE4YpW/mtPqXPSD6wmaYz6nbP3O9YvrOe2Yryd2NTsn4cd+&#10;45ggXa0lLJZPrid3TnPluIK6bewA+CyPJcxmsG38NcS68zwbJ+wqOr38ZmR/rk8nPsZ7b2q9TrS+&#10;l2NjYWys/NPj88PKmHnC9ZlPn+T0TfWVxbw7meLcT6BX1HDkSCxTXIOmh/lzqnxSiyJccUXiEtT7&#10;ySNGUXfUHKgf9u7evP///xH4FaQ/uJm/9rf8A3/Vb/rtVHgL1LGwOZxRzd1Z6aZ9LauVSFr70IVc&#10;ZBQKQbkJlQSwH/6oQb0okQ0xtN57fT7fMJf7fNK/ThUyt/Gr9mWs88oYzbE+L8tuxdIrb0+ZR6pp&#10;h2A6kVxVGzPU/lpxM79oisK5t18rm9Y3uF4uJ58amQNJoyjLgh1C7lM4WgzB1Sge4Zpxgw3X9MsS&#10;oQ9e2mPxRJqOMrQwYRGnNff6+j9tjjZUy4Z239A6ax32GUNRiTxFs9e/eAnzU3Pk+2RqptPzPl+p&#10;IBsTuBR7rqfys2dzUef1p4fA7fP+nJeRcR5acN7yxpPPFvc/UGqsR3KtQl6rvD/ju+aNbHywNkof&#10;idwmHLqMc5XuK3NkX3rziP1psSC1UDaM8icq/X/+X/3WD7ypN2/4IkbgV5b+6B3+Fb/p7zPeO4K0&#10;MZgF0liRgRZJqlCGzsoml6AtH+CWgtqJSCt2DfQUBTi+kvebknSO42dsvw3bbb2apzSZ4qYIn+YY&#10;+s4NuTOFFCV8vmvAclI/XwROMqJJYA/UzQL/ipRejo0VsNZzfdvYezgLCZd55gSRaustF5ysf63v&#10;RgbM2QZtLGpSCmEG01Gdo55ke6rr0+pjNGpNRDFH8yJrwVcVouxLy79Gour95ZtbvJIY4RKnmr7h&#10;ab2+FlLrb5lezjThT/ua60EbQipVop3HGX1yypYBUV5nWNZXMlXOXEhDh75WqyTzu35oYucxXwy6&#10;ylhZ1Qxn43u7sJe1vSqhnfmhzPpa30y1ul6Z66v9cxMca83x2Wc4rdfXnsdaG/U8uQGiCyBmQmNV&#10;5IWbINx1/ZnVsVTpyAAtMBHXj2LaNO6FhgIG7rQdpO/MiU/253azbz715zYCvxL1B3fya/6uv/8l&#10;JBjPZJqy5fXgKXJHCjtZYPiy7iXjUXapUXVhWN94q4syJXtTrK/FwXoTbmiLjaGcf13virk/16bu&#10;iGKl7KslXdEnCf0sbkiFxbRMRxI4pytsbC0F/PRrYh4nAZm5ydeXsZTpvoIX4OKnFvQrYuamwCwd&#10;0uV8PKTfiX2x9OFssNiYtUerKJZry/MRlW53B4PUHe0Agpeac982B3M9yBsm/3yPMnRJKZ3M8vLJ&#10;9alOQmSLtF2S8yfilfe/dnzmjWwO9ak9tKi8k9GdS2hG5KbankbD6a3Y86wvZvqys+y9s7NebB2B&#10;Da38Wq+r71mvgVeW5Q8pG05rjnlVr33yA0+/cWFZFbUo4nwUzXf2JbiAFgdywvpz3SbZVjGQcD6A&#10;MNLQhm4Eu3sk02GdQKO8SYH8wCn4gt7wK1R/cLd/5W/+Bx8fPt4/2oct/Zi8iJZsq6/HNTe6ciLf&#10;rEsT9cTrRO2X8RqVUANeGVt3XfNRrOT86+BHWNyI9X7mi2bGZXzpIk9Z4nKGvBJmfyVsPRTGKje+&#10;eOLZIeRFU3FWU75iKCUQbqIZ5prCbj6Zhu+G6BkSf2AAPC15C/tiCSuyON1Hns8+fVA9Qnkd5fHE&#10;jHpMP0aaKyvuuQUJi7G8CgHpYCyuRhVS06Sx8afu60hW9vX6pwrZEOKNz5zWOlM+zkmZKsQUSyKZ&#10;60cRBKuQ+QAHa9oucfST7PQClvXCin/oZBRPnBbIfbQyJuJP2be2mhuy59hYNusw1FohrRXPa32Y&#10;19o9HYeNQes7Xxsi2xjPX6YcOa1CPuODn623ptWyvO3E7ZyA+jjCL8CvE7iKR5osevXHWemZu6BE&#10;LdvzmmYFOygRUPJgUXjDKHf9Zd7bm7d9fiPwK1d/cI//rd/2O4+e7h/TbsxNiTxICwzKqVhig3Fn&#10;BFUUi2zmwTsyqgiHPB/1gK7ejtuGiTeVwdiEM6rzKghymsMbXkj9nB6Js0VjWd7FJjDfKnwp9RrK&#10;C5CyYSNZ5MV4PRc3cgqbCRNBXCfg3fXUr0XwtFIbyZmSei2s+3o1qG8olSyhK5QHzXwsoZcxl52s&#10;3FRx+Q1TilVCjRuxJJhzN5DSZk1m3Tu84yJbI31q2E9byhvruZ+f87I229d65ZcTNtmY3A2JPM/2&#10;aRJ5LZfX0nl9wfM945r1wIb58mlm+5yUReifuA7TL0F6Trm8MT6fIa9P/+nPWVaczOMPOsVn64+5&#10;PXqa8eYCOvzdKseunGJG5ts6FC4yGBdlxQkYXYWS+iebvVt8i1Hzgy7wzd+/qBH4Fa0/uOm/4e//&#10;px8fPYbJ3/ZJAkbPuZLSMw7xkX5/T7AowYTjeZiDIIjfxK/VCMo1FtrQPrFGNZDDrcvbal3OF/s6&#10;x5QUU1xyJbxe67tYqRpHlTvdaeXNW7yH1B6f/ClJj5AS4oKPcuhWFto/ccu6wi03g9ATfaw0rB60&#10;SGPHdQmsXZ/Gytt2Nxcw8h/xP8ZRRqb+KTSMXLGY3T4CuQoVxMHjhw/v0wMrPaeT0FnibLS6C/c7&#10;mq+1nMYPx3umdlnawfK6lqOBBnE0GR/lvHFG7mjJykieHyJ2CwuWynCepEWgvDUd2HoYy/BqkFag&#10;9Ns71PzKd9kRMWNnZUA6sKSdrZHM4L3NAdXL5MV1CLHDM1RjztiMSHvIaBNQPrLgHebs20B+227w&#10;PCn+Z0ETpagipUNaBCHBst4m3lfxWk3s8cRqIK70mFbegztkVKBGc/CBiffrau/YTnxX52i9FDdw&#10;cVOxddBMFRISzqboaqmKqmE0zaP1G+by7hRMPTGV3EzebJgynbh5PWvbywmVEdiD18NhLY18J7dT&#10;3ytstYcFtTvbTHi7iRC82trZvXiZPjc0AHLXjJL+L0pCvjnvZ43Ar3T9wbWT1qBCLwkNbeau77Vl&#10;Z80CHag0YqSVopjdpHqKxfxAZOuG5N0YkrVZ2h01j7lt1ubnqwZXsx0eKY+QjCLFipEcEnCZM9dp&#10;T3lt98a8pPWF5b6W/Wx1W27zVbLvXk8/vhYQvQAlxUIj2wvuN1bTOEIRIrYqCUqN6fcNbZ9X6P0C&#10;HVZkNLFv9YxkGxqAGopRlunMqBwf1R8NA6YKPTnzhneW1OiIt6xvfD3C8/X1RFRmnf7IWpBtWOjz&#10;nHVN+uvpk1ROzRGbT9Y2gfe4jMan2ddrebp+z1qqzslay9CNe+/7N46aKUjPAddbUN2VsOsbX3/F&#10;eumuR2MqgK63OT5z+fUNG8M1z9wx3zj5xjZcf7bvnA7ixmmrKqZyygQpiLIwWZ8WD2bbFpOS+Ymx&#10;xXCoNsAucgYbAJFRNx55sqM2NvabX7/gEfgK6I9f97/5V2FcC4wH2zgsV8q7mcmIt5F8r6y9WNMy&#10;99kN1cLlHBsS5DOGtNtyvU+6c6Z5Ndf9Wnb7PJCqFghMeTSF1NAryv1UzL3yiDnaVwbMLOUYYpak&#10;bZQhcaUz1he/vqrKxBrIoXfyPhpf0jROX9k4HmbLTXKkOYe1waCeKe+XzNGmUlh7tpHATzGelshA&#10;OZSCuDfXuQznlBFLQLDVgieHUiO1Jhta4bWSdC2LK5imOJvTsRGaW8/LhpiuN7BGMa11SQdmoq0c&#10;3jzKtTW+d0nhRF6PnEefnPxahNXqr4YwQxqWIkSnoI9+qli4+bMv5q/jmBfZ2zmtVDZ03npgef96&#10;8E8/n3p3rUJO64Ap63sN65/z8jaenFZavZ8JitvYcWvLZiq2+LWsrqF19L5D8cOa5P2oDBbmRVo0&#10;7MiUeB5On7gneu02kfuCxeSb03/KCHwF9AdX/nf8L/8P2LfFabDf1otem5f+27GVJZ/A/4ALYRQu&#10;RPql9rVP5rEejblD5m48/c4NUbX+yHpLD8MzcHXWf7mgyiDSM/QN89vX55nbO+99xcY8vZPXGuX0&#10;9W/crLezFAyeWILxzNAcBzlKhbtEDEIrBMm8sLHQkanbRBhLOzQlu53GqzAGz0SfZ3bGK0sd/xBD&#10;UytsSJwOyFQhQ4KvtGbff7qaZOODU6XV5WoHun5qyilmYUO79Nepb9baq+fpcprHa2Xua1dX18ZU&#10;Axt7cC6JfvU8GmWaL659qX7LHKi5YrsGPk1/dGznlaxt/0/bEVMfb+yUja/ur1OdbLx5Lra5/vuk&#10;ozqcjHoYCelKLRaag1LG2ffmwpaslyEoQ2eQM6/OwPMgngr9FSl3CY9Wqco3ov7LHIGvhv7I3kDA&#10;PbdGIvwYLk0xo5O3RLBp9IdJjMSa4zREKDmgrShcCrAn4Gr9ZDKvdgKmsHtVsr9i6qy3UxFT3Zxz&#10;n0yx1bqnJk96bcu7Br2tSqOErjkWapPcxHKsVcX6Cqfc7JNhp7eHSTBCy/VYVaMcsdaBUpmjo4OD&#10;/f19tEicDw064suNDxjWj+ZQeRihsz8kD6FIy/hMgVVqkSlYS4hSPqQIvHDIhFOrrtWqoGe83r+W&#10;92IO2lqjTPk4/zqHZVANBvG1nmU7k1tUmsKgZMWKCpvX6ZNp8ZbCmeyLtMrePgM1B7NDOh2gjedr&#10;vdU/TY1Vqd1gVGd23tS0PDqMawXWV6YimYJ4jvxaZM9VsdZh6+dr5TFja5+hIU6vt6mBum43HN9P&#10;0zFrR3z64rxoT+cliMpns+ZLbuwQLdDErQvnL7dmMOeBMUcvhHqPFg6Ojs7ykaJp3qTQv0ytcfJd&#10;Xxn9oRALblLm2Ji9rWA42asyF4bQKXSzKoYimhaOiteaWmsD9vTzjX372t27/tTcMOGUzdiG7lZf&#10;JDmS9e7diEWsDdX1Zqv++LTdPmdyQ4RNo3VeHk8YqzJb8VcM88NDiBxFXvEVNlbZpTHwDmKuG3jA&#10;6lEY9pgSek+8WdBL8G+NjFVb9WfSO768saRqb54e/A3dsB7bV7XyZv3Lxrit37wxgxXKzdBuOCKf&#10;ttumuF9Kyc3Jr2XxD3Q+1np0qrp5zdN0WMvo3sLGJblyX03ebKjt9ZC+9gwn+jVfvx6oXsbpa9h4&#10;z1x4a8Nl4z2v/XX9dfP5vP74el4+xkzsqqXOw3cEN2JHLtgXW9iRiw/nNqgG9Tp0mPonqBsYFS9c&#10;vkzb88s/GvH5Y/+tXxn98Tf/9v8dGxnUFNJg7eBr6An8l+ZWDZJj7NuxYE/uccMoO71jTwujDcHX&#10;M6/P40lCfh7uxFeOk/xHigBnIjzb+TX529ObfJAYnopEd2NPM7Dbe6qQoWhHjYIvd0yK1Gpgh5gV&#10;+sNY35kXbL8rV65cu3Zt98oVwgblv0OJDIx02ycajoYzUQtxPQLGdpbwzvrmO5IzndBrW8v312rE&#10;jTdMa7dvriE/j1V66TX1ENUEKroY8lUh0+zd8Dyk6qRsaAF3zauVh+lV/T0v+9P01mlRPlfL/NOc&#10;qU7NeiimypmaZk4u71zXSHap/3Ik2PoM89Y+QyV82jnnZ08/WY/GnLWN8/RmOZY3jJmsk1FKTbUF&#10;heaEqJKIw6pZ6ODilKNFWINSb5v+qN1jNeHuG/3xy1kIn/97vjL6o7eu4fKEDLpwzJQuDMRtAguN&#10;xS9sfZYburum2FqLsOEcLL0qxrguwayRO5beySMJzhqDo+RhmtMhA21YBlRin7RnkQikNj8oZ0kS&#10;CUKYnolmStZ1MJecPOnZ5nHa/Fzved62smpLO2w0D36RkvKO8xJHgl4b/yDFlSTMbTudWnNcj6dc&#10;5oUzF0Gi7sh7DywSP8PIk03lQ+sbd8KuSOJZU04YNRnYVbp4DIUarsbUogsca8jQ57YvHO3/0uhi&#10;Q0Ospe1pg3rooIVRN5DgwMuE37S7inS4Xk+JklP814AgD2kfCVdxnWbFjmFnkUn+2ZOXQVjMkkMB&#10;Fzm6WjRIWGL2T+WTJ4Jx9iaZ13xaaA6tmX+WxRPFGU9o/UqTBk1ZLL5cEgM26EuXy+iGdmCsI1Ws&#10;NlqwlTunh+uz5f5aaRVQLEgw3LdFdITXNy0sXz2melufYewmfYhU7+XeBneAxlLBF83/BT0c86Y3&#10;sqQJ+RfAumrA7Brr11YFSX+gFYRIky43w4HHyzymszO4EPQGE1vaEuOCaJo3/senTf0X/fpXSX88&#10;f3Lm5VNlcERyKEEi1oM/1TJDchHtJqhPb8wnqTpkIV+8dD51APyR97efNQsWMvNQZKXiQJkBARR9&#10;IMLylNrslyMvsWRNbOpZ6i2+NOZ5KyLY70/P2PjCegokAO86T2aGZPR5uonSSTc85xegPZJolLPx&#10;BIlqRTg9OY0VtRwk1R7sINVC4DvubFL/XLcgxaJ5KnQU6JxeYof2TeKj+PR+D28xoE9PjPMvn4KI&#10;fHmGi2hD2SfHF5BLz46ePjt89uL4ycvj4zOErp6f2Tq/dXX78pWdC5e3zhIWCD0Eg0RSRBVlV+40&#10;AQ6Cl7s8+4JWDQv5nQ1T25/RCq8Ae1PjENXoTUniEjWnIlK9jQu2f4t35IlTLlJt0B5+0pcxBYqf&#10;ppQcQDsycl4AOVuXkS9nLp57cQHUtv0W/SIBcD6McGCVEiSnsIaRgekbxUAjVEpbjvZfPjk4/+yJ&#10;fXaPnjw9PHrOAJw5D6Dn0oUtjFqwUeIzDNmdTYGQ3dsp3vSvCMHIP0Oj1TOT4Ct1LX3opSVex74a&#10;7Smjz5J4aw1KK/PtkMKaTVamlhCndPi0VALeotsJqwgtUThre9Z2XKfy6ABWHM9ikY3YUcY+jbW4&#10;uzxcwSnGiyk/HuHYsZ0hD6V8SnNq4qRzvXJ/rMAU08yE4lyT/V51YgoosSaCAiw1dUo9ohwZy6zh&#10;eLVqfzJD0FHrb6QRZAJa2xd5nAXAcfnczhW8EJYeC/oFqyTXf/H884tPHmM7XuB8aBbm7osWlG/O&#10;/9oR+Crpj94Ai29Ub4/6gwXPnlRIjTp2Z1d8gS2v3vliLGVNR/1ojfXMaYuXDt5tzLcUaZfyQ6sy&#10;kSgNw9iGaVdn29p0rnU3t1mGadJUD9S8ChbLHcf+zS7SQVnyye6jtecxMsyLealQacBrFb1p6Ga5&#10;fqvkUvNsHC3y3L+0M2ra0cpdLHR3QHykzjaJTTBg5/Llq1doHb+9t3eBmixbytstNf1cm9Xkm1QH&#10;yXzTwRAQcAmL7O0YKTr47wKNG601Ok6xPTP20jVGWrzOsF1b8YI4204xx2j/lS4pVNXkbsjnB9w8&#10;omq8bGTNxoKZ0KjoUJWEIzLVmA4EDX/1i4IAf5lOZc2l+7aMWPsA9hqXS0rbldFn4xV4WN8zF+Qy&#10;V8PBahp/XkwBugOmWyds/fPMGVLCSM9Ec8zctxTS4Ft7zLT9yqvhytf6ba+O5MBoqD9edxSUOO99&#10;gsrXtzY2xevSMK+eUtczrpJIdM66dNXl14xSyqE2bmFqvlTVerPDL8FC2BKnS2JDEw2V8ewJy4wx&#10;Nf92YSstPqnc3A4xQ2gd8IvfHD+KEfgq6Y+5S7t1a4nPF40/NLy6hIlnnfl489K9dv3ZmnL9VJ/M&#10;X5eTfWrut/Olr/4qJeIUf+ts+fQeetnzsxtPhqDJd07xhFHnphyWpmfqLYTEdMTrphnInx2KFYK5&#10;qvTF05fSJFrvQX837pN2uZd3965dv3Hr+lvv7F69SVkvL2H22hsK4x1m7BbD1z1avlT1vNSgJWyY&#10;CEzGwdF7hTF2MPWuhd2GeJpSeMq+ysqErMaxznMM5V2hlBGJAa31HF8tWjmBlJT/Dd+u/lAK7qND&#10;n1PwLCytTt3kJGjosd2PQk3f9ud+1zrIM5oqL2GfDRG83sXrFbt2C3oX897jOjQyp6910oI90cIx&#10;HhkVByZAjDlc8ysY/HnajcGsdXL60W5hG69vXP8vTyi1M/Hme1sMu17tUSGjzrz20Kyfn4lxXpEd&#10;cVc4B8+72LhlqXZB7q7qKJe906r+N8ePYAS+UvojzkGQP+Y9Fsk16OQYPI0U/imdX2g5WHl1ShaB&#10;3fSEx9x4DeIv0fzRM2296LvV18f6lWUR+82GURbEcIPLRX+d3thruTnPcFrE9IsqptcaZaiERcW9&#10;+gbieemny2gYRxC3Wt+Dt6k/0m7+HCoCjXHl2tXrt3avXbu4u3v24lZiJtIGG1C6dAEo64hH9d4G&#10;BC5Dl0HuMVVX69jn6/N5Tft5zBv5FHkXxFdTGIlcVRnUE3CWnbyqF2SOKJ1RNx6papgy6icuS+rM&#10;66uFGYXcGTpU9A8UGqVE9FNxDtvUcqnp8/UEk7z1xVjZuOBXVtGynjpl6z/N1TLtieFdLUtqrQOm&#10;1VKtvD5O69rNlby6ho3PvvbXDQtsvGeBgZxskDz7jBPOBTDvel7YYpi98vHed4NuIql4LGxAvN6c&#10;BikNkuj8yqplDTRPjl/C+0O47XzpApe7d0Xz/Mu58Tfv+bxG4KukP8hrEkQN4fhokFCbq/mCk3hO&#10;gEaGrbR/ZpBhLX/XWd9XEuzdAFOOT09iY8NvqJMR/djYcLMOI6LfDbOEqpunH8UKTfs2gblwMSmz&#10;lpRmczyZb/dJM5yNs1WTJtU6WHUdkOhMdA4PWnqMIvMIdbtvSYYvyPYc6Y7tvSt7N3b2rp+7uE0M&#10;Gc3xnDDPuYsvzVea9TBoX4BAvj7CNW1fV07G+qa7KBMFP1mfa2Ha4d2QrafVyUgy9atbEZJp9FRJ&#10;MBiT6YAm9GHuQacgtnq7niSSZki/wZ/4EUS96n/UVR22vJGmNmq0ra9EnG3R0bZai2rZkIzr7fdp&#10;En+OTK+87uPGiuqvpxbOeGFK4Y0n0yKZl9EPbDjT6wv4NP2xFv1jhJe3/sCPnz7nnMqAOTb5Tk5u&#10;U/JNElXtBJVqjiTSM9laDC1+Mg7miiUnI1cJbLv6xDMcJ8gXVWPwSmjHm+NHMQJfJf0BDjMp7zof&#10;aVXbbZ9efwFqxuEIfR4lY0O7KHBPYkFrS8pP1VyN/bKyLk9USHd+j75n7t75fNNSs99V4kvB9WhI&#10;5pW+v8qpc71+shYKG0J5aq8NxTbFyoY7EhUy0Fa6G0tkT27BMMAgere2d1AeuztXL2/vnVFnXEJ/&#10;oDks7yBdDydEm1k5RKZUUd7RGydldGMkG95b8K/zHnupGbWTPqbrIOFa5K1FleOWwRKKk9DZvOvC&#10;e2a0cMlFqa+GdJYMaQCpB/g4YItelYEq8Xk6pza4LIzP5jLmsiN/zeUMRyS9ngxzLVHR05pyrQg3&#10;tEX/NL3GOe/zXubUrxfVhnbZWCQb2mItLsYNLhcx9fQPFClTnb+iERdpfPqmfqAeWiuk3PVogbN8&#10;MHC+HBZU2kjQdIY/BYnUHjDqCG2PfmIz+SwHy48AXpV7lKAlMCxUDyexKgmMzA+80zdv+CJG4Kuk&#10;PxRhKI9zz85QmRAQSdyRRLTY+aJUQicLwZP4q2OwqgFDDfs9GWaP7Jn4v6/ojJOQ9NwDU0Os1cbc&#10;8HM+hnA6FYXd0Cv8usrTjj2acHfCXAPMKRiscM9p2BaYO7wNnDBxUL7f8FIxYUNh2DeeR2xndUUV&#10;WNEEGvXwiIWAlW0K4oq8+fbuNfOQFy8RzeJxDjYh0pMXtwqFkipYwt4RjZn40dPxtMrKdf6jFMj1&#10;VNaqYm0jzz+d2K1DeQiRq/dQ13LpkCJ7zTTkVQmpsDeuFbia3onvXwrdwxyTdAgqML5UBjnuKVE8&#10;HzwxPStxffFxWs72WOwKSVCr9zXJC06zGPSVBf69mVqfamC9Hl4ZltBNLnGYQYrlfSxNDNt3pH52&#10;UXhrDdEJOm2LTF3um1eQjRV2oz09T6gB1kRSa+XxA0RPrKNRBZX8eS8vjkUQGDkWC8mFJe203Lmm&#10;wQlW6YVAmRPcnE4GLT2EgXEaC1cvXd4mX857uzIXbBh/ddCbFnpz/EhG4KukP8AugaskDuFSPE8o&#10;B/AoS6xG8bAoq0iqRJCbTfquRnaATdeW3Vh8o9/tSTale+AzdtGJdllK3Iug79FEyBJCH6eqkF1/&#10;+3rWp5xdpxCmFhlgstG1N27Ncrxiy595DqYoPLgm2BflIcqo2Qr+R9wWNc8Pgs1JIaQiC5vOhtIy&#10;CiMTxuaPbVcXB1Frk/nU+ReH2rRIhWz6nb/mOK1Hp4be+FPHvNb6AOSE1FDxMwa0qM80VYnIXI9n&#10;3taXR6DMApQImMEFmRGbw2ssC/0BnsBDfslxrOLp4rlPIBSvXG+H/9MWyVSK0+AYKvYUTGNtK6xH&#10;puNw4sktLt1aeby6kk+W5Npp+zTJsr7CjavdWFo/rGzq2epm5JGQFFZAbimpj9HLgNQGZgqORY9B&#10;xl4mf8FcYqNJp1+6vAOunHfGCIgj/PIF+r+t1GmF+8Ne4Zv3fy4j8FXSH6A04dCTeuPpwbPnx+RK&#10;AQpRTfHsOTUNxyDbn79AtKk62ocVi6i4/DAPxUno1tVlSb4kT+b2nuLgZBeunlWG9s1TnvaV7tW2&#10;i+hf5zmHYE2SuYhJL2Bg/8NV/cQUxbAoyy+SEA2WmFiTYDmHTGn37PhOYfpKHB/WWFLhC2d7w3EB&#10;FwUehBrhbUAJ4oiEreSIC5iCKW95eXi4T0XhENwauAtGYV5YuAtH8fYzyldeyQ8bFMpfO8r2UOGm&#10;fNuI+69lXGXflKRzoNZDtxbKGd4ojPO4RkFDM4RhWeYs6BQwnSZoYvxXe0c6WdrQ5y1mjhWcskr5&#10;SEJYIJGBDZIL12ZWjJmlqSr3nxpSPRknbmU+r9fGZGY8Gc+8s3q3ozEX1XQa+qQfWY9GF1LX0jQI&#10;1gbHfEMt+nny9fAutz++nfMU4DDX7VSuYy8s3Qw3JmVOUK+zn5r33mXchTQ9jDlruU7rOKqn62nN&#10;W+ZsRkKzzIVrp15yKauyvaBdoaiXStkr6Gy8DxId4LF4+pQ2DtnSzD0nxP4hT/j05fFzLMs3x49i&#10;BL5K+gM9gW5A4r54ibbg8fTFWVyQPCiTo5hMRkUDOCiSWsp8JL1ATpLnJ3tgdMdrpP0VTtMfaiKE&#10;by5qo9sspLWeo1R5vrIwecxtvP6KafpNm3FDNHza9UTKLEy3M9pOIeTIX/vnliHoMbx8bpbRMJlO&#10;WJC55uGfPXlioIhBMPhH95T0r0WAWsQmt2kkadLYBgMdqPIMDsKr3K9SOa+v5cWGEPw063s6WPMN&#10;K3u8ziVpCVzJlr1x9fJjEqukM4weD1z0Lb1bjimUeWEo9VTRrzw5pap3EYepEnad8++Vz+v/tPFf&#10;xWSGF1KJOT+7Vh7DCFjOtX7PWi6vxfRaV62fz9jX+jq9hWW9rS9YbbSEd+ZJ1j7NHLf1k6kC17pq&#10;/XVTW8zVO9XYyep9hQuNixihLb89kclRNpuo4zz8eMl+3DbOIeFH66hSnGSf9Ibv2vEg8atlwf9Q&#10;G/fNmz+HEfgq6Q/0wdOnR8+eHQHCxMSlqPrlmSdmQc5g0OjDmlonFkGzdN7DO58c4YoUzGokh4hX&#10;Fi2PUQH3+g36Qw+rJmeUyPzkWqPM1zXlVvwQDZePXVfC2hzzPZX+iU63VLGorRYT55ihFTMiwQ4l&#10;35C9nULIBNZ9KY2jvGs/YoJEstOQ8D49PqROm5JsauvOPbWUHtQLZj6wmFH0mKK8JABy8ll3vapQ&#10;qWSxLdXS3m65wpP3n9YTfeV0sE7B0nSGNYDPcDjStn08RPacofJY/yAxkfKYyK2SWufUKmYIkk0f&#10;JRxtgGV0M4dFMGAsjF3pKpV5qTLR7wwXTLJOukrK9OHhvPJk8v42/zFTPhtifd74hqidv5rbSKqj&#10;PedH3cnSO6Sv9K8LVOSVoNmGutpQHl1Us5h8wCLSBbZ1r2E2G8Xz/XWGkjb6bE69tVYeHZ9F2I9J&#10;WEcLT20nOwIMeukUfgq1CmS8NATBayQy6gynggenhPpKytDDVcOcLEWmqUo0WfZD79k3H/hcRuCr&#10;NPAtfUNVPH/Bpj9+8fIInUE4izYWOBy86OvPjo+f7CMbqmxePCcso/W92qtDaWQPrAPblmgvtSAb&#10;EmD8+mkjfqIt1iqhfkkKcDf8ieZIerb1N23YoRt/XYuJV4zZVIOvX+F52k8lJyG7S+hGglhLxOYY&#10;cUyEWaQrf4dR6fGjp/uPnx48enq8//L48OXTI4C/fbSfCjZ+TfXWkUTILjeVQpBhxUtKNkJ8c0xO&#10;G61zGE+PMp9SEyuw02c4EClsAh4v+UmU8vmTszQqTtGb+mPRIo0FVR9rttotIjQF8Y0ckOTA9Wxo&#10;lIXKWLik1i1dM4iDHeRE6J/wU71+Vay1Qqd1Yy76a6M92gdLkMoLXqJDr7Vk5jtfeRJTZbo+a7N9&#10;jvlQhMtJ+0Wfdszp6MWvL7In79nWymNjBovZXh/VKFnfpVB7Rc6ozzJPBWd3REpQPVRdrZ7kPwhh&#10;mVpXf1wmFqnT0WiYxoIbLAbCCER/LjLxzUl++SPwVdIf5jnNcBBxwAtRPfh4doDa0O143pjV4VOc&#10;j+dHZ3yRjOgzk8mfcmxYxPPXX/7w9Z1j5yRWtCHl+4ax4lPSMZ/39VYvD4lTMzZHPY9XThjyqEUU&#10;BmfV4FhOu3yRwROFrnAieYmFqOanvQbRBPpnRKjgEcOuJ6iFQf7k4NG9o0d3nx48fHF48JxW809w&#10;3XhyLB8+gC5B+PVhUpz3Eqvfw7275EVq1I/RSNZzVoH0fqeQnUJqjtsrYxhhYshR1WXMDT2IO6AX&#10;Ig/T0zwC6VQzipVA/yWDn3aKxI7gnnoJOZYJpGb4y+I0y68X4kJdmjTb9ZHwpw9OU9qa/rUENZ+9&#10;fsaELooB1bXWKHMBVLPqqiZ7MW9/pkmmSbGW41MlrJ+sg0vr5/MM6wueYn1jwDspP/BY75H1fc3v&#10;Ws/shnb8zH3Ufi9+wp+tDg13jhVGSdksSROhuvWEXHWt8hkrMNoEZfRVEmM/rHT5Ff3+r9LAi8p9&#10;Au/dQUC65syhAuxP9AoyUURGBKVQSJncMDVTc7dKNm7I9yV/cBKz/owd9Rkz2U+daKASkIRPnica&#10;04ti8LpWx9x+649PW6+nnXnIRns2tvTGB4PbDZA55eDSGo4jtrfp4oCykkCGTvHl8+PzpEZeQDUI&#10;dy8sdRLVWbuFgS+SNdxQwjNt71rxNxurILL1PAxbCVKatzXHcONG+vqJQj0FPK29a1VyQP1gc8yZ&#10;UydAAdnFGqzmYJQxyHXuUvQtcUr776Ie1WHE2ZqCSqLdC+gU1DUJmFe2kOXoxSjc9U5OhnctKz9t&#10;SUyJvGGznzbG541/2tSvVex6iDaWXKX2RnKitzIgIvnuDZm+ViHrhbqejo3nM67YxfYZJ2ywcI7A&#10;Ws+9cvHNheDxNgsSPs6E6kxy1IEZPAJJ2OB8eLPW3ALQgkqH6Y/mkMJdRTKUjid9U3/+I9MxXyX9&#10;AbEuLSs4GsLCBQE1xEN+UiSjjBRYopqr2ig4v6Rek/zw9Vh8Kw9DQbKxz9fb7IeakLnhpyhfS5wp&#10;Q18bAVibgSP7uiqbGJdh7uGkcO9EfwjkGi09RpAqfoABpeiyap/mQtzkyNy0o0XRPsvQPX1ySK7o&#10;IkTAWOBQux8dPQO6dnQIVAuYmwUjCYAhW6MCdT6sfs+xFjGK5gJqk6yfEa3XenhzcHp3G+KSc0ja&#10;jdTwglEQx0cH+wf7j/YfPXp47y6PRw/uP370gFd4/fjg8Ohw/+DRY348Oz7CW1pSEWq2cNzql1hw&#10;3xbz1qRLD1nik1AoGwNDqak89NpwyQixCw5ovvczQvn1JMaNv1qDcFqFcKcTXLC2Cda3v6Ff11pn&#10;vcbWJ19fwJTdG6s37QMGqm6AXwNLcA8U3p6U9fx1Y37VvstRVTFv+eQbW9uZo+GsXMPrxYsfVzMM&#10;UG9TIMCrZLiClT3tn8uJmS5S/oGPZAQGi+hSlpSWAbmzH2rDvnnz5zUCXyX9cfjk8BhTkwB9Om/H&#10;58Dz2H/58uDMy6OzL4/On3sGODD87K5yQYEvQPWytDeRlN2NibIUJBXgKb8FM9UCq3GM8Ndi47wu&#10;Gmb4ZFUjYMOJ1vTphNvVasO4+7TJm9J2ARZ3V6yclyG427xtgCMjlUYHi8rudvtQ4vcaegRvlmCx&#10;wh+34/lTlcfLp8fPj4+eHh4cPHq4//Duw7ufPLp35/GDO/sP75H5wEdBSVUnGdqRDD4SP7DMXDB7&#10;t0jZQXVXRGauZESBlncOlbbppY1AUkvwSmVuzuPpk4PDRyiLu3c+uX37gw8//P73v/udP/v9733v&#10;ow8++OT2h/c/+Zi/PHxwf//Rw8ODx1w/qobPihALWADF07xXXcxJheKsh/UixBfigqU0yLcObelt&#10;BsK8cCu9tvjOFG6KpSvBpx3A3VV6njZHpi3/ige5Akn7qZVCbVhyrNWV1xoARZDcQ26OdZLvHc+7&#10;clZif6yCqbx7nUPiy3lVJ6Db4eR25vpZx9zqLoyfqokCUpL6amubpQbT6v1speBDRnubEX1Kic/g&#10;mAlTp4UgaZkTnIuglLT9UOMnt+VVDX0J1NJNqjfz/Mz552ff8Ld/XhrhhzvP+Z/92Z/94T7xo3v3&#10;v/av/I6zAP+Pn9CTjPWD1XyWuqEXR+dePtm6+HLLbgYKD/cA5XGX97Z2rl+6fPXCBdJulyQdt6Y5&#10;jK3nQBi17UIqGQY/EjtgFKYbIFmbTg3fUNIUE02i0dBa1Bh3t7ltA795SVIhxpo7BrF8JHoq+1zL&#10;lkesvYYDIhD4YwqAE/EVFh/Bm25U7dXu37MB5WtKwp83SOvg/vfvnlMelyVfYsSJFhdGctCyCvJE&#10;9N1tSGXuHdohqn6tHaQDKDdjPXYiXkCxMOn3H+PnBZkksYdNgCthEwo0+cDZ7KcSHRlTU7AXUFii&#10;WIFoFQVmq4nkDzhUPUuwnX+THVF0cNcZK1P8wqXktsJKB08M1NjcxiEux8cff/zhRx9/8NEnH96+&#10;/eFHD+49fPzg4cHj/eMjsjjPoVqkpgOsnU5nshwljtTPuMAY6Jw1sMVPo1MW97+kx8nSBUZph8xT&#10;kZwF40O9jfESfiJCQ+BkCqgKJimljHP0MA9r+odOzjwlUpYZChYjjPpxc2vfVxfgFzFQFug0HqPN&#10;wsJdIF4ujgIuqoS6RCqCnUcuwv9ViL6vvadEJJn28noyviGedy35ISN6iRVV4NdhGm5YAR+YBTb2&#10;Y2ukYyQrIe3rZaH0Kv1ImhM4OqVkjodfTZO76FiBckz1DHfnYyEccmk225J6QNuEDqcnCiHXcgZ/&#10;Q1NEpSBI0azIoMk04kv94OXtbXwRvd+zNkF4Sh+asy8Pj48OiUA8P/sX/kV/3Y9OMv34fvNXyf/I&#10;4lKSUh745Gj/6bP9My+Oz555cpZakBdArQ5ePj+kQQX1dtorRqsivS1VP0mBVra3MdNwC3rSqIiI&#10;dbRLDWulRRzkFO4N426UH9Yu8+fSNHdSAscmt0Ii4jDnXtSRimJdzbxYi5EXWnCecOCpmipvtqPs&#10;TH2lNnV/HVrnxHFRbhGJeo6u4IHrMFLfQWRBXwoJBHoDY5D+WgcHjw8fPzrYf6iRiJA9PDx4+PDh&#10;3Tt3Pr798e0Pb3/0weH+vjGiY9DSZJKCedLxG6OjohsQr8jFsqg0Gi74Nk5cDfvl6IjNoau528Bi&#10;WwSSyqDw8wgVce/eXfTFB9//4Pvf4+ftjz6688knD+8/enDv/oO79+7fucvPh/d0Pg4ePzKRo59E&#10;N0U7gMU3DQdB4FYJ6UG8W/8paGinRNPVhiIJxPcxvJDBah6RlzD7OuajdloeXP/0U9f3WHFyYt0v&#10;4mW+Zw7CUCkLxUtHpm5HDBsFfgzxIfj7a1edklpl0zWQipyYKv1Z1Z0bfYm3VbN9HnWb+nU2dXqh&#10;RCbgB7iCY+S3XvWiTm5n7Xzkea7jNY8qyOrItqJKVTlXuJDidC+mOyGPXPRcI3GkhtMcnRc2z9y2&#10;48fGIBd69OzlMbBzu7+8OX4EI/BV0h8JI7gKj6nwUKIZ1S44k1A+xdWkRpAU3boJwctLMSUvT7oH&#10;OszdPHO1boz9fFtf769r2bc+wzq/3a/rKxvn3BQfNSGXY+7PeZEVE4vaqBCTVLjbZ5XNGXGheacV&#10;8CldqBocCdWFH+ISu5mQ1f4+CoL8QVLQT54wevv7+2iQB8juT+7cuf3xvTt379+/n9QCxn760uq2&#10;zd5cI4A2h2WWznXEmgXVXynfRAZmLWjW5nltcyYNP+bRo0f37927/dHHH37w0Qff++DD73/4ycd3&#10;7997ePh4n8c+Ku/RweOHZET4Zd+i+hztODua7GGd4kIVpAv62K69XvZgeM0QjyB+igw6CR2veTud&#10;9Dkv4/0b87RaUXOFbCye9TJbr4H5dXP9dE3O791YMPPXaS68Yjes4lGn19KpZZadFNFev21e/Nwm&#10;rRQZqzH+0MaA8OuICn6K4BqxplP5EjXiKu43x+f0uPXb04etEelxZHe/ADljwWugiJ9yCW9e/mJH&#10;4KukP/7xf/52I9Fx0tuNVsZzdhHCYv/wAA3S6gQt9sjEQVDR1g6x6+f+PNkwbp5XxuF0K9BP28nz&#10;9Z5trZymflrvTN8TATXlVDQBplfCQWu5NjXWSY/xlbbJjUxJt/EViTVVyaTUsBAXskP8lmiEEYDn&#10;z3D8sfZ5crR/gPoNkwqROwHPCuInT+/cufPwvslqsk74MWluZLHeVGmOc3VVv65J++zl9SsNr6xu&#10;2TdXXnt16ePBwYvWpxwfP3z4+P69BxyPHz9Gq/FKpzX6T/9J6taUkrVcIx3LT1ADeQV3ZkAJZtZa&#10;WWlJ/WhfubbHO/JxT8a1l9Ee4QAA//RJREFUrcZW+TWXxBR8zQecPj5byq//upaGHZy1lHcMl2MY&#10;BMuvHcy1tpsfX4v4LvXM5iuYvfnZtWqsTJ+0K2sNNBVnr3C9FzZ+fe026WX0/IPlKt0+NtAH88rn&#10;Ju2nzIIEueve7+wk9+akAyF89vIJRARv9McXqyY+9exfJf3BTfxD/9wHmMEE28ubZmVDSqz5FSBv&#10;N0biRVllhr+pS5dmceB0fXMC0+nx0Be7B9YjVLz53Ev903zP6U3SN5y2T197ck+19NTgDWXk7XGS&#10;UDHjHxDAQqwiCjnp/kq9Fl0P0qdRtJic6kJEn2ep4I3QLNyosBZBR3BCAC4IZzEDh4gmhswYcNeQ&#10;KsqraAbg7AE2/n2S6o9IroPYgvWYU5giaFPSTxElKRjxdmY4KM+FcG08+H5eN6EEi9GLpwfHB/cf&#10;EZq6e+fjT+5+cu/xw30CWrBlQisPKdLli5d3t6/s7V69du3G3t61K9tXeAV+4Op+ptPm5XG2GFHm&#10;FYUS4FgiViaHof6WMDxgHp4L+CExNnoUWvbsPCRp3trzAQtNLv31x8ayGfJ61Z98Cvo18urTVM5a&#10;bn6+0sBNkSy9FzxKS6O/mX6TMWpxrAbmtWu+ie5hDC3hMN5TfEGPBvGGDnsdua/By74/MzCo+O0U&#10;NZTHVFenFfk0pKp1xOyqrbuL0zQqpNJPgaMTs5SU+0386vNdMr/cs33F9Ae39ff9cx8JPn2KwXwg&#10;FxamSAgRNEgT5h37MG26I6CbxmwUJSs/ln7jv2NTDfVQvOaJnz5HcWqCV98//r5hx80zrC3EKVzm&#10;myN/T4LXNeXjiJz2kzZCYa+gFdf6rOec5cDT81BroEC2tqDCxoKnpAIByigQ4iF+ZbIc5hI8jLOq&#10;B4S1GkLwM9GfJygP0iTHh/tkFNBwejKpBDm5zeSlkqE3YMVAm2ouQtSbSUXGcqwN20ooZCseBpEo&#10;HI67KI87d+7F+ThAaZFDCtZWaOdWu5r22OPXaER9q0K/nNqCxAogtnvEqIeXz2/hdlV/nJJiQynP&#10;3NhqTKe1vnYCWi+5Xj+n7+v04pnu6enduXY9p27ekLBr/2DK3I0PrhdqFbwLbzTIeSUWxxkGrC5u&#10;TT2YRSOOcNY8w7yk0+fvbnrtsaFf+57ED1455lpaK5I+n7fcK6ml1efsb+KSKTM9/zf+ff/7X67A&#10;e/O+z3UEvnr6g9v/e//5j/+u3/Ohm92mfbq39RhYnMZCw5xYug6ysvgl3bdtOVVri6P6Y26M9ahW&#10;OsxNNUX/hvJYC+6NrdI/beiPniceeRsOWp3Xt80Ws4bpU7Kg/wRpYP+NDdfuRpheox2sNLttsJGS&#10;yeRFTrLrtaMV62KRZPGIAhG6CgCLjj20UoAh9eVZSi6VH0kelEhQlyU8XSKvkMVHT473D8iCPDk6&#10;IMWNzzDjOVMgjhGuIqn4TimFOeilH+ppFcKXVXmgKtAf/OQ52qzSnMu9fHkHVcHjypWrV/eu82Rn&#10;5wpahGamlwBL0YEXHNnWtmAqcJz2qtPtGFUfuR38U/2wwKomZreRk+UuJBivtDoJY6bYbWMGN6Z7&#10;/dfe2tpq7gnXwr1DdFrOdil2Yaxti9e++fRXzC9a20Mbl+o6DJP/JPNvWc84WzhGhoDOeqqQrs01&#10;xiFuS9/fnMeY+gUn9lqh1HHuOztc60zh1Fhz78z394vW+rJnWO0y687BGObxlRRin6sY/5Gd7Cs8&#10;9O1ZJg1gGpMhD6xOgFgxhwlVlccRJethoSpmZVAKNh14alGOaUhSzmMu8S7otbJZK4zTiuS1qmVD&#10;dowvG9ErJXeCcslO2x1v5gxOIABTIa1byE5BNi3lGTiqN1CYLbs/pVZRJ+cuWeENoSmBLJBIIcnS&#10;oG5v22iOltixPqiroJ8jeYnR1RH9MaJor8i72pXFyGWgG0xSgSyru+83b9GfEQFChaM2NOcR5YDE&#10;9q5cQ2FUbezQY5cm7XvXObYBcdJuKCkQKsvoPnR5aweNkgS4WZkW3lfxC/HUHUnC7ISgKW3VU0Ww&#10;Fu4r2T1y6ev2qxvG/pzH9Sx/mgp5rRZZb/cNHTOXGe9ZrYFhjnSuTyuhXmHX5FyZ89dpDzkeo1LI&#10;UWrTjbXUnhc2hfVaavO9qzLB01ex+cp63Nb6ozmzYTktgzitq42zRK97rK8kEDUhlKzWv/0f/Gd+&#10;ZOLzx/6LT6gOvopD8S//vf/5S3S/IKP7DBokTO3LL17Sxeza+e0b587z89rb737j7fe+dfPWu1Kw&#10;nb8YIwow48VKLrIobtdwktc3LoL23POTdpjNKAzp0PzwaKiwiGsbXUQ3JTLGytbFSVgZsFCXOT+p&#10;VMieaZRgFJO7Z4Kz7CsUYFTcFhsT6zzvfPYMxo6xi4ISasuQCOrBbmIqI3vSnLlX0GtNNQzhmvNw&#10;X/szce24I7McgMxAgnzRM0G4eV7qLzDcCYUH9m+juJ3t3R1CSPh5y2ZW5TwN8u3JcZALabcelpSU&#10;Di5lB2RY0CypIehrjrR44LPnApxDfaDmU6Rh0uLZBXIiqXIPzAaHbOSWr+5enVJGyvkqdemuFnSQ&#10;eKHcmjFN0yGKb96RHip5N0zg8qMsDoeXMf5k/oP606qWIdX6FduXtk7WwP+Pvf+Atm3NzsLAk/Y+&#10;+eaXo6oUQUKM9rAbetjD7rbdreFuu2k3bQ8aE9wEK6uqFJEAF0IBCcsggoZsSQgZqUECSVZo1ApY&#10;CGShBhsLDHQAFEqq8OINJ+4T+wvzn2vutfa579WrU/XevXevt9++66y91r/+OL+Z/7JO4BfL+gzs&#10;I5XkJe0zHrj+CRIm8d6j13TcfWvTgkNA/EhnkGhXWvP5r8sB08THJfAleLgbdTNz2UYDMR+xcJCO&#10;kO2vFVP8bLMLaj50MpNdbLVkOlkKVxAik+NSqX+vGu5TLAcoQhmp46mL2CN6unN0xtgmkpKSdweQ&#10;MYaGvuVj1Zx8j1qHJ2Gx2z04fPW11w8Ojz7vW76rjMn89BPaAw+w/IF++o/+xC9BYw8CSNUEjcPe&#10;Hch0h1osOIgfIRUg1VaKbHISB5nck2oMOMQgTH1uavrvWEh2VC3+MEYVy+n5RCO4QZU8wqIZXCSO&#10;llfubq98ySJt2xLAEpJsJCtXOOWWVrZxcPmvcgA23RG9piCi0Xqs7V1tegcZpQ15eUkiiDftI3JM&#10;vYiVbD48Rj17xKZkhkfAwEJiAK5AEMD36jokhLUV7IM7QlJuZx53wIvxSVRMYf+oVl4hRNHIwU0R&#10;IV5gb/Y1FLaxic8GPlBhbV3Z2rwCfRbiyEar69z5mj6ddAfD6IOy9J1N5ZhKvx3tRxSuEEySwZ0k&#10;WpR1N6JJ5dtQBu+fo/xRLcrGWfT/zUJ6I/YmCzckDI+83sAv2pV3Zjsz8TPn28B3vDY2ES5PMoaq&#10;Vwlcz/e69zz57QBZVcEuPwscNsQMUDYnSoNfxLTej1OHexrS7jUHjzc5eT5Otz1I8eczu+DT/80/&#10;9Mu/8FfAU2ojvpUzeGIsjuDbCxYW8gj14yBCW1cVVWzmTmuHPBfszKCnbbGFRosUvLeb1JDMqCZN&#10;V0CXlvRQbcGEMp94udrt0ETUK4T75VnIACHnLnXiyRl1aK/XkB+0lIgljEOkCo5BzgqloKzif1gy&#10;9zznbXE/jECMAccPYmppEScjJ+0/zebADu4MxXNurUAPaHsokeQKbJT5XAHMcniV1yWvaV9cmffN&#10;8Dr6mjDE18AurXv5TeRwhRXyyR2rmDaEfKu4SJlkmApFQpKZWTPhrO2Y+2Ajax73YMSGupAdaelY&#10;XcNgapds7YdK/JMyCu9CDDpdi/l6ZVVibiW0Hnd6C25hBkrnT9bJWxgSLaNm00MMYU/VTSLGHiKZ&#10;Kq66NdAg/NAGVN3PJzWsZNHU09/5GjSZ3dNMBfhphtNXkUW8EIIWt+t5qfOeaAvGJUc0n1Ldyo2b&#10;hvU2k8k5eLLio7BZz9F4SxqxcNHvdfZDCyKcUW6R7RyepHJhsBDcIRl5JYTyI31DLB+zOjEWWiNO&#10;MOp+Zi9igtM1I7IaM8UdckfTBRPZ2o5+y7/1OR8nyjgv9s30wIMtf7iFn/NVf2dpZQ1GYXMlwoew&#10;lmuDOiYtZ2YF5dPQDI98gnUN985n9l1d/B2oeNm1o9Fx/puygn+sokmQfl3WqwMAWiarbs9E0rWW&#10;3srcnIUA5QvpjiRGouyFuETQL5JtkCN3imxw5aDmBI/UnNCtlztRM+ftWH6utDKAktP3CbIB3dvs&#10;49Q8CwILRfjsv0Aab/dffNbhXss9f0juaeum/tA7yEqq6T5CDltb9FlGchEKSUQh0H1m4qXBf3l1&#10;jedEMqTnhVTBDzMmCbxssPE3k+tJ98GX8n7LH2iy46FVeDuScOcg5gh61Org9mZFHev6U46FJ1VO&#10;rd488SO+wSdDBrz+mrdlmb3Ha6Pq/Jx5nU1r7kz15mxy4FNrmLGl1xuBlNNg2WtFr5K9Puz1m4fD&#10;hx+kHSviQ7skb04nWlyL71Pq/KePYw882PaPXsf8P7/u34Mx4vwc8sfa8cJoYWXt+mNP3oIJ5MkX&#10;NjavQhMC9TfylIvlZPQD9Fm5SLyIHce3BIYnl02xf4DigqsyDthSQoMknaDkNCUH3MgXcszQd+YS&#10;wuGNyiMLobyHFVoQS0WqdofKyxmfRWFlC3tkmMFbsMWF6icSI89R1QGqZBMdvrfprFF3QiX5PGp1&#10;yHSTgSZgwHOJOvW0fwBLuM3fIuwfQadyH3Wm92DJoZsgg9ykKdD+0VilECCt/re1A8RcfUIFl/bv&#10;Unww2jU5htO+hDSYN+Kb2YDZeegX2nO4owc3a+c5fkGN2XZFznO0JOeQZAQRDb6HQQHa/sF5n9hp&#10;sotwiMloa8cIPNh2hRJWKQ+8WoPCnPnDRBO1dofrUK4wgRL0h2U+dJPOKiBLIZW3SKKfpNNXjMF5&#10;JPxwZz0dJpqcMhZOchKa3y9glhRf0kQcDBmKFCAh3JiU0wuCHH3YD1QOgzyCRodHg8txOqwmWzdr&#10;il9nSaI61EUfTqe/zYrXPslzmqUmxzPtH7ARsj/dbmdeYEZl5NLivuiWHLkrJjJQHB7/G5/7NbUz&#10;5+dvSw88DPJHdtzn/NG/GQGu2J2VChJT+DB+eH1K78s1YgWw17BLqOczB8N35neu/7pgcmF7wVRS&#10;0t6igPOmKS4K4maVCW/98MF3Jrt6pFiTFfCv3asV30Czubh1aXtkm1W6U+qRvCcoFT2yHoHwQ/JQ&#10;bB2FDuTI4geWDNozcE4RRBv42JCQmhascGu6LRK5hylKwLsWsSaQXVicNEg0e2A/Edq0w1fY+UQc&#10;H68gdIhFlCDxjbA+SkKQfihhLEqXhSvOQ04BghILb8TL1ECJG03+kLDBiaAOobOA+VnKptqo9SI+&#10;3VIUG6uiAryrlDd9XidAnRsdcZ9W3CdI+CTH1OW4M/MNvZnZm6LDeTVzArul+bp8KR9vwsfUzPGt&#10;mm/1qY76V3VZWzI9gSO7N2dLTpj7L7Fa1dpej10W6z/fFnI5f2mvBx4q/EDbPudr/ltDCCYZmRfa&#10;8Bhj6PWQE7RS+Td/3qMXM/+spLyHN9n1QYKVLNb0QrtrnHm95VJh+fRBFguvAxcMSrm6dBLSTK55&#10;QkWLbwhIaHQ8X8G3yK6exJe9BnNDoogeMTGV2ZkmBm3KECsZ1Ny+XraX4pDTNNNQ+SOJjMKII0v8&#10;cZYqooi+ncHEMYAyoQN1kF6ZKi+DB20YVGFRt+Z9TA11S9wogptMURgSMFCLxSSyghaOtDaza64H&#10;wEt8qrtq0FZvsq3D7c1WGz8uho8w9s4k5ZV1yBuSmvfmYX2LxzrpbGVuKt5k+fWGij0zUIGMfbGT&#10;NZWpYqhiEZC1ktTLWdXSrfNdKu4i6jmEqB5A1kVRgXNmgRVK3Q+xEXpZqJmLaE7Q394eeNjwg725&#10;sn6+tHq2OD4+W5mcLmIzW8Y9SP3ShQHEXLQeowug5QrnWpIXa3z8p4lJd9QFnMR9SEqs2GF+dRkX&#10;G4xNWVDTXZKUTzZt1kL7PLfMTtyz17vjOTDPhnbIUKTgcF+mOVItITWOaEF6PtKiQPsziPIK7Ack&#10;qiC1pNZSMys5N4Lv6LnGb8klpMXYdYGJPZAmX3vDZV9IVFDYZrjvKEd5UKKIvHHwDXH7kNu1HCl7&#10;lRK7HkGXTf0baTKUdNR0qR3coYWVoZDDeJ7IV6GcXbCNS+NI8Kchg1ErqFv4keEn2VMc1MK84s7E&#10;bhmlGzmXr10lyLq2eOwksl6EVYiRqYaaMwIkVCghnXa7Ofbkg0rxOTTOJmt3iPZN0ilhwE6xuYtG&#10;jxHpsfOeVKErm5ZEk0HxST5Y5yFf5HBIBf553tbKX4gKoU3i71NeA9N1YN1iXUWooF8RHuSN73GV&#10;aLnHv7lZiNPtIDdPm1B2f49MEY21Iuwx+JHz3mttKqXB20tBH+23P4T48e9+2V+aLGyeja6eLG9N&#10;zlfPVzYQGYLoNOwSgCze2hvceX+OsVGGaB+JGicoE2LbnyQ+3gwnMyHhT3nZcqlab0P7R0oD3FA1&#10;EvkRxah15lSHCIHyUY7svtyWFb9CY2QND6NDtBrI5ivqW/RZVm/u3wFau6Ss5IyWWuQesvSbEqEk&#10;EQXdVLqnBXgIHEFcgRIfYAnDBkAImyWsjBew7ytSlUjzE8KHiC+u8fLyCTCIr2L2F/4tNMJ+hIgO&#10;kIOT1EfAEqAL0ps4yTmtEkwoJQFgdQWpqVawcZzs7XgUMIGNIvEhcsDIDwd/WGTgBACwg1UFL6GL&#10;HN1u8wo1W4wfP8G3wvsiL5gyrLM7EGEwwc7toDvYKQMbv2B7kCVkWj7C9xkqTtP6KtpzqsrT/E7R&#10;ioZ31jy2HmRRUvWfUbWlbba1dTbqQ1dfmesRTYmKcltHbq2SoyHABIo4ua8zlnX0mpu1aDN2jDLa&#10;pArHS9s5YYgxNpogTPoX3wzn0xbzDtcnSnlrPuudTLib7zMrwe0zIu9OEq5k2FNNlMyN7xGIMeMb&#10;HdhlTvKeBKTd9AJkbQNfGRpq45EyZXkDSkb2cHuYgCDMQu8OqI+TKTC9AZBfGz0phhSDuByiJv0B&#10;vZW9JjG3bOEruPfw0RHitpA1EwlQ8Tk9nIC74BKw9UtJSrCEsJH9CFvCOEsOXcM4Vx9tuv1Oaf1D&#10;iB/o2v/jl/2XC8trSysbi/iM1hUjwtBrc4JeNiGOR1LeqYxSGhx6ITbk4J/BVTXdQuUZq95A55Hh&#10;XOtIK5R8r9aZoxRLfFaK89qQyZlKkj3MAG8ZDxTlJzEkrKu6T863Dg2j86vck/iBVkcmR+htZPNA&#10;FbR9grcpt++KkgQCLARI5t/NpVvssCIobAaWSKQd8oNKhignHnGnqErZTDeqqOaqb0WpicfCZn/L&#10;VZhgRpKoVC1MOEIQjOHp2OSGAZFvstF9k/4w6qCLQjKii6dzf5nN94irkvTr7kIZinMUfq0MAQUe&#10;hyJ6v0Zv1OSZYelB/tdexzmIppxRf8FA5GRTTXKLC/ZVt91FlJCt7pWZhacQwM19mz1Aglnb1dVF&#10;FBdhF+WdYn1nPdKdLzWQ1p7lPfZioPu45IZuZnaqOyfvtDed7lLz2Qs4JEHmIVdxLQTeEc9gSspS&#10;yQXHKayP3xijz61hsDEMeJGIJgH2/ht/4CvctPnx9vbAw4kf6NPf+d4/6ekbKw18m7W6ocsSo8/E&#10;P70eCCDppIrivV71A77BU3xo9jSitNXb2Mm2KoZ66mQhcyUXnAu3Gr/INC6Sc+H9kitoJQ7VE60I&#10;keGcyWUji7C225tyEzKhcUbeNIwLSLQfnPlf6bLyCN8EiDXlqDia1XMr3F15b6Vf1hT5CGtQU6/j&#10;kcpHmzqbRLJ6jTj6SrV4+6l6RCuaX5OfdZVyz6h6InFJW8e3/Y6crqMqlFq/CRuKkVmavQ5OshqV&#10;XndwOL3oEyGywHql3tt7e3bvEBuGY5TTNYcsh6lOV+GNRr8dLoo0f9bBZxXilLfliUc2oc5lut96&#10;1WP5xdcg3y5XxciwEKtm4fy3/YEve3uJ5vzt2QMPLX6ghb/7fV8r7ki5uwfWv+E8bp3SUb2KInXx&#10;exl4ffWWd/6ZAFBXo391UZW8Jg7VJZ3r0O8yfswkzUYq1weLecpIPosQuMBc2EZZU+ceFe5Y0UIL&#10;hp3pxvbY2DfTe5UgVlKbfZs3uIY5ajjpIVDt51pUb6RU+YB2NyTfZczzlSwBnZNiawX17G0Tzpwe&#10;M4lsnRX1zrzeI9b3oVA5eagbLTiN67WQOjnrncnr4GT4dje8N3B10t6ndRZDsz9dAbuws9jGSDR5&#10;dbqJgxWRYNNwWmYts0rz4x3TAw8zfrCTxRXSOKxdbfmBilwUg2teKcd9NAVJt5NUXUW5MHhnObze&#10;ehTnIlrgAnP9e/HXt6Rckou8zROHm8hUQ+VXUx9QH4TmqCHQztHIYB8tqoeCyhcZK4K0XX8l4rWf&#10;a0gA9u5tINQpeaQLSrrQA5gkwbVpM9HRN9SZXyHWEonliSFoJSLWn4rgQpPNlNVKqkJ1z9QnlCcX&#10;eOL16OkU8E8pwQL+8/5U53hoKsybS/DIJvEdLv+ZP9WLOXl63di7nuBUSXmOnU/ypwoGWWzWtidt&#10;19k7XBr1dTn/c2Ob2gmB0MpoWt9FkIODhdJhxZJsg80An/aCoaL5HUNLH8WKPOT4wcRsSu6NdUN1&#10;dtneo0fLenRtuELqyuxWSGFgKytdb0himiXg16QyPSkkIaTqTIZEAbU1fa8QGFdwcVqRU//EkqzS&#10;CY32cIdtrH0PG2qf1BYlEc8m11+TQlXQ7V3sLTXDsKvhuI2e0qwnUSVldzcOKU4PCao8kc/2ZBQL&#10;NFXEyfpX0cejmdq5SoI9dsplPGO/vzqIvQGthcw879HfxGx3WooaFaVqD9Tecw/7Sr4rBRRrIC8q&#10;J3FoOJphA2tvdZU6/HMwoPLVeNMBB+HyJPYgUNdNqz2zme5Vuhioeo8inX6ntvkhxw96XsrbRGZh&#10;Ook4gYc8MqdUTzMHqIciQ45sCCpZDn4KKWea4ngR9shQXjQb2OPL+Dc8fGw0brHWeafcZWSoZAgE&#10;HXYlL0DS4qcZMJ0bioc7IRRWEkBINJudg867af+otpBI/jGkuh1YpRKsBycmypWdn4lGeY/dhZl8&#10;CnXjVlc07/uKzfv+gBUFqYNncE/vlN2ePHWFdvXA7E+EK4bLsrxvZQ2OcEJdhxCBD8wkeK8FCs+K&#10;jNroTZIhXzJkXIYglIUkKa/FepsW5+W3DY87LWrfR3/yV2eLSbZgeJLY43r2Jnz2WxH1UhLoxrC2&#10;iHNbv9yH4iGvgJ1x4YRlvzVuYIMGSMKOj/a/kSvccfaPNzR8p9LSR7FeDzl+MOyAzuLwHXGS2ykX&#10;9YsHfGqO5vKofNlMPjEXoX9NQpZUprLkKWoYPCrwTBfeZesKtk4Um7RMjlwRgUf+mZt7AxFS3WR6&#10;wW8jRzv6IBDZTKdCfHsYkH/OCqOJH7vXTVOQIeZUgt4jYdlFZq4r6vTIH+5EHya/XLnjCiFZYL70&#10;oqZV+aOjpBiZptZzUTlwHFZ5UvUgf+aWWfehLr25lJzBzDmGi/abymqYbb+P3FDRKFkTnFS/idrV&#10;tSdz7HBDvZ696n0nHdxEZ4TWzuhtb0Tmb+fAYQ9qdQh141wCSp0J/FFqP0TPKgLJBTh52vx4p/TA&#10;Qz4YdnXHPunYBp07oYfzvnKCiKG16yEnMwIbaHs+izRPxR0o13Ou2N6J12Su6qRTuIhnkwLmksuc&#10;JXjQv/oVDpvvKHWjjwqhP4X4BIOFaZkpC8ADSwuAgQBBJC9EInUEmCDggzoNpXQlGVUQQ7xF5p/g&#10;WCO2gpXyr6B6SfiUWIR1s0bJOULwpz1tkhv1K/Cnw7ZNAmzGqLTJUGrNidvo9rr8NIO77Vl+drvJ&#10;Fn61ydePp8xhfVd2FfJuKZkYmFbkzxeJcur+5rLcoh27GH4U5YDHTA1ZET34gIatpJVNoMxU9oCQ&#10;wGn77BZXIl93Sys0VlyseOZW+7v2c/anezL70NjgN/ZgrOKcf8oK9N5Yr8egN52XByXHq5L4nOce&#10;gkQme0yhM23K8qujf1QUlabw5BXicHQQIKUPBRFEikQ+hQhJYb+hFOQcWOM+AUg98E6hnfN6PPRg&#10;HvvwROS3Mho5y56ms33wc7X7fLjMkpp4IQ2PuqiS6uVy8kl+51pKTXRiRq60+opcvVk361UATamH&#10;CeddLX1lnw233XzWpCT14JV4cfOMQlzy1X42bb69Vl9EgCr+zewu05GZNfH9SQddq3oMu0XVAKHp&#10;RzYk1XtrazxrMnOswynjApGxToAk6NVXIluUsyLfknNv5rTMGfVRNapXZn02p4HrPMSbmUOQsyVP&#10;iBbSQ/FdWltVk8nhdvwRI80ZwMNsCtgdVLlHIzlmMeTgiiUPHAxWFTZHtM1gL+SPqivmN196Dzzk&#10;8of0wtzIjcKFfHltGKANQPlck5on89uToxMbkmIOxyCJZiUEVb0wFFwqaFWkqYXnynfWwbaYHd5r&#10;BHQ2Dm7swVTnSvGksAhtj6GQRRfIHkDcL3bWwEaEkUNQqdQdkK34+3idPdbMcupZVi/CzsPVtYJH&#10;xc772zlqnavYMdSt86XWiuhjYYhKSNXNsYH+dlVFB6mbVARkYEdrgTUrU59e8IcFr0jnpaRPjv/o&#10;okBSOSP+IZqsR6SxYd0ielxUuEJIHXpfz1/rSf7k8eoR/R7J5p8gvP5Iku7MIS0xfr2eMNCbunXe&#10;JtSlsmsIHhddyT2DbUVnsUUOM5Z0EIW7ubU0PwASdhdzYi9y9xindhgY0m2F4q9to5FLp4PzAt9a&#10;Dzzk+MG0C8wNy3x+nJdMShHCeGQlqhRheulWypgMaXL0dU1Wprtyl+lPYiKSOJHcKK5Y0nf+2tRF&#10;VMqSXDxvJtxFfK+FD/pWKUySJ7Ktc+skHUmvk9yb3xzy5h14lGCIlAOss0oSNgSPrGGWX+WbXjcm&#10;7PWCB7NY7mTUKtl7V7YrW8dXD3yL33AlVOo8HNl8PH8att01zDt7zHuvAokZM5vTQ5GKMT1/pGy1&#10;bQdZq/u0N1+dsFTbPixkOL0rZsxEvizQmr1u/jv/fzvYRdjjoHlYSfjggYuJWL438aN6tzMtTdg/&#10;3tjt5Q0nwPyGy+qBhxw/yFmTy0GiPupWGx3vor3uv/a6tdFUzHU91GcrlcyFPRQ7cnXl/YaQmaoM&#10;vz2pMze6ULYVkmB6JJGEdcw7va3oY1aXscgrU5jYJmEuO6w+TrbYDhPijP9wRokkOkkIlIEoric1&#10;zNt8UinyTLBpEkMHZr1H/EOVZnr0+j64MpNQXjTK+d7az8P6Tz1enAyS2oayRduXUNydPoadcFF9&#10;epCQfsA5D911yY5chCKVjvcAoL66V34yHB81cSmRQ5DD7GhbwY8VNicH71skQqNczF1zsLHN2Qk/&#10;SE0nPysaq/KTvljwxPJB57emc/6oKzl/4OPQAw8/ftA62lw8TYClEpGqXTvq4KjrNvnumLIl7KsS&#10;fT+VI9IrYSYfl4+k9j+xIelCRazEjz65dFIWeVuFwcM+qdbI05uT1XHdkhbTqK7DtNJvzJMqOmSt&#10;emQo4aE23I3qUbS88yKJp4c92Y1RK+dfH0T5Zc1rh+DOXrxLdv6bWS8za1LHJc8TY5yMMuWPnCdV&#10;xKyUvfcK996wb4fTaWb/V+EjZ11vROqs7r2uzts6ajlktb3DDuxNIfdJT6hNNK0qXMOJdjLuUsml&#10;8G0kS/+FqkPDKyiRqKzf/nvf+2/NM1+9mWn9ibrnIcePjIBVujbTzS5LB4kUzCGN/NG4p53pfCVX&#10;b57n4hmCR67YSnqG7GGS7yS7KXzgpwpC+Qq91GmAvVYjDzkqXzc7IhnlfdXJUtuDR6W7XS5sKGi4&#10;Aku7/LWm2WrXMywBThjVLJlZzx5hstohSdJMWp+Nqj0zG3qb5aOaQKpRJPJNNW+1nshSR2rmUuqZ&#10;ROhWqi7Oj6/Y3TQGV1Wq0JVAVfWTaE5lvbN1uDn7J9nzoKoDXsRvrHTZxWaGR+XkZR9PfUoHKbE+&#10;azychNmiXvm5EHptfMM/NT34sY2utzqYCqAtKIuVjhkcaueq/5vnT0xC9S/hZ368w3rgIccP79yg&#10;Pg/v8lwMkV1Vv3HSOy+tDLJtl6aOoPcoexAU8/glrZx5K9G05grb8vt6gUm1EdCkJcH9lqxdY2hU&#10;uJly2Tiwgx8SgRUlLmd+WeeVhQLL4YKm/tpaPHh2W0ScQNe2ARdiH1Nm1bUdUvkW41u2E39Sc9WD&#10;B+bNdq7VIq6pwslKp4Wffpk5z9kZhrZmou+BR6M+zM1L1wZBYOWs8/4ha+wrKaxkJ/jKzLUm/Vtr&#10;jOIK3LDmatB/yHipZtewfiWN1RucXcN2fpF172oMt1SoYrgXr/Uu6d/UUIRp+2ERwKe+skoSqcFz&#10;HUxDMV/ynmFPekL6w11nlNhWKfe7gety9ojnSKy119N9yHRyP90JAxi5sa0t+PKF54dj3qDW48t6&#10;afqhUXTS5X4eJ4wfbLmoWYxxwrvnNk2pEImq59ozM0d2fvET3wMPOX6MtzawHzg3ZGqRy+byMZUR&#10;JpFqfS0hJkgHPYS9RDs4aXcDJl6MGBEsDYvYMHXTX1HbcZgoiCJg3w1sRUETAzORy1rIQrWKuPjp&#10;ooOlzwyv0KcdYy8SaH5p0efGOOdn0AIfYkVBFzw5mThmijsoLCxi14vllTXs5X62NMa+WPgs4Hth&#10;5fRcBg95lNmGTjQQLfJ+tNyIiR9GFLIdY+zFxI2hziLNOcMPUddTsMVAFyikm5NVuieZ0mmbjPiQ&#10;5kkbjX9MFgIRlbJe8RBoFMNs5CSmqE1uCYQ3YPeQcyaQcfiJQz0cIa8k7PYWM+XjXvKDPPm+YrSw&#10;AjA1SCKR3FqD6ZO0owZtRcvYq4M7V+Cir/snECxunkLO3BvXH+Np/Im6qau4gRdhN3y+PFvaVhza&#10;xKPpZ5AZZwQyp6BojADi5EfonkME62B4kWz8aOLE44hvaLRSj6JoxhuBduORteXRBtrrORnsuTLJ&#10;Ix7FBuSk7ybBvifDhIy13lKMW1Uq2AUmEgTsaz8UbnKDeIuOn2ggGEH+Kt2sRugzl5cyhoazWnEz&#10;BmbLOiH3sP80GvjxfGF1cXl9BXtDwrePpg02rzE03qQSb3E4CNq1gFVwtDc53EMUv6oP6wdNIOxM&#10;3Kw1iKYgIId7b2I3ssnh4eHe/v7uJ54+zt94/x54yPFjY3Nzc3vLW3CbM7NCR7FLwZH1OigSfDqv&#10;ez+7+0WdaQYrFLs8kTQDiqm36dvbrYe/kO9nVhIyiIvYf01CQtNTaYM8ZuxoiTpIckP4kOcxt0ji&#10;Fki6HsqtyMcS5Ea6F767OaeaTCSxSC9Yx5FExeQXawu8CVPvEO9OXPSv/CaQBF3TJkzcbb3KATxH&#10;fXVP65CQDFwC0Vasu/CMyW7dBL8lD7Zlulb3n9lJeXvl8Cl5IjhiND7RnBAR+6yu7LblKHYjbRZJ&#10;stkcTEmFuceR3gKegSpUghagy4MuOYbAqbiIsTbniMDJ1AG6AtbnGEWyk+3j+oZtt6UPcqyRsDea&#10;FhUNyWXHmTjP/q9d5/4vQ0AHal/R7lriMBRQhr7I12U9Pa+8xw33HzjjpmqRvQRXwHxwPIisFNm8&#10;XYxTgjL+l96JyK5//1bPf/3E98BDjh9Xt6/hsz5eZXz5CX3OyfJLkZL8bKVQGfrwUY3EDAolepRE&#10;0DfU2/oUqvyat+VJJmKqWn7bw13PdEoZ1qTSgvufe81Xxt+F16omIUsIIR1umvqeS66Ag++kpkyo&#10;0kOFoEfc0kp+ZdK1mPimuswnVqt5l6H6SS+xmUMwNbJlRLNFM096Q9Prk+xDN8eBLCkPhQAhA7tf&#10;WDMpmlj7usvxNsIWpPyiBAz8mXkKcq76KVFxT+POSuf5loS7J8DlnxaeLjpchzpM2d43XBGJLhfd&#10;6RugqD2C3HF2PkEasXPAhj8LSA/BHR75odiNK9i38vh88eRs8WBycjCZ/I6v+JY3rMP8hk9wDzzk&#10;+LG1dWVr8wpWOFie/f19iMFUH8t2l8qr6PFCXN/yGHiF5OFV2iNAvWWWJlmvfCdTIt0pjGFSnFTd&#10;UIPhmCxH0hUqX/nEHvXPdvXq6T+TpqR1N6ua97sEk87aSwSJWfDge7gpasnL0gFko36AAbeaP7Xt&#10;6HujkO3qVWYmJvmeN0P76nC4DrWXfD7zjW6yRyQTZwUaODQEjnDtSUfYdIn380XNIdutS5OyJ2dv&#10;InUDVCTDWXM1xALNvQ5Rch7OBI/aRg9Q7dgcnRzHOqCuKusszZVwsVgFORI2/kmLi0xCgBBIVwAJ&#10;2DyW+O19l48WF3EdbrzQZGHH48nZ0vHZEjefPj79PV//l2a1dH7tbe6Bhxw/rmxdu7K5DS7v5HgC&#10;/enBwR5M1sxzJU2RN4cIsiVp/1KO3rKvXjexdJVvLllRnivgOTPxVfpOGmDqrL1j86hEnKtXnx69&#10;87LvkcVKH2tVq1OQYa9Aapz6WZrvpyEhiV1oYGQXTt6b9Ej7eqfDtKkMFXdNFWNjvxQgfFc2JAlZ&#10;Dyd8QyrKZv7aq38ts8JG73q25T5dl4+QVmbIe9PjWRlIoiljCSxe92X6mZBcklVnasef1GsWjwZq&#10;wVCUNFrJl3REv8UG1YFov8aA52SoUHHR3Jg5SYbgUYWn7FIPn9Rs/SWFmgNKJ+cLk8XFydLC0dLy&#10;0dLSMYwi+BOfswUgxwQCx9nCwekibjsEeJwt/MFv+SuXsjDnhVx6Dzzk+LGxvrW+uoGZDcljd3f3&#10;6OAQoofXfJessEVO9NjMt9bXvcVZCbR5tNQkBNUQqawcn+HErlNmAqvaCueOPyDHOisdEK9PF2gy&#10;2pMAetyl6+m69Uj2EEWSy04M87MkbdBsh9KeeCSelCrsXt+q9tHB1nFlJaXNCVVMUvBaBz9WHxmO&#10;lF83E1QqKiTJq2S0R1IrjiZs1ObkW+JBpYWUIzUTrMGXIPs27BaUOWh9EV5MRV/3uroiU04em0Pq&#10;UXvJDruy0dPQbX+w2j/+s9L6fue3uPreW6q83ivTBSbPET58Er5Yg/Y6i9TuE+AE+DhIHvhQ7KDk&#10;QY3W4RnR5fgUyLEwOV2YnCz9nq/9C29tJc6f+gT0wEOOH6C1mNaTyWR3997O3du7e/eOjjBFYwua&#10;5F7lLIjkst7C7613e66rXJ8VG5LqzXzBECfSfdOR4cHrtcxCWQiXrt7HhSpE8YOplO+dVGV98o+V&#10;KCdcDZGj0ho4DtOvDdYNIh6014EcASSxEyILFtdJa7X2XKHPmLtCcch8nq5ZyvINrwBjUho80hAS&#10;N/uRyAfOt9PhZ/rIUaiofJ9BraPWI7X+qUJvUtVkBSqosO0tT5ft14II+mg5n3EWVZ4KLdcUghYN&#10;YW8URI7l9mr7f4Ss9Ns3RLjsjbw161MZAjIo7Ujtaz3pnbMf5DflvqqGK4MHJ0CL5oGXHgwbh+eE&#10;CnygrZIii0IJfNRgFKFd5PQMN/DkZOEPfeO3vvXVOH/y498DDzl+0G/jcDI53D/ch/ixCxOI03Tb&#10;CtLjauuS+2h73ouzR32SMx2SgKk7mw3DSqq6fVMu7CjKydvbmiQpkSosV2nQ5UIPOoVX83ntEYuh&#10;XGLsmSmv9BrSkz9mdiAemRK50s5RZQjtbU3YaB7PM/s/3+5fh706HIV6pZ5XgJ/5rspiD+UYP95r&#10;13TzpSEt4Xv4Vb0qNFLcRaP+xNeZLepVMgGmx6YE6zClvdSrpRVV6EcXuVIbmwUm7+K5URvSw8uZ&#10;ijhBWhw5Lr1a+b320IWpHPBAm7mM5ye4shCGdISE4E+6RCtj6Ee7DOf3f4J7oMVGfYJf+wl83T/6&#10;e7947/ZHXvrIB/d29x977LF3vfjijRs3VkdrpJKLsKufwgKChY1lxuQ82pQCMQPdkqBDffBWiNzg&#10;8mhrKELHwWifHNMCjDuhvQEbfnzEqDD8fXQoCku76DGiOuDNrhiriKSDJ9gp3wj+DAw4SnbolmPI&#10;EeFBtyvGWUTABEI64EFvyzmJsjeioMujDvnv002ZGERnJyMH41xa5pLx6jpu9A5uLcc242KYGUxC&#10;Qa55G7Sh4mPJLcOd6TuaAzddOvmLgCK+ge2io/4pztF8uw2R4W5U3u0y+a4hh2PsBVkOtIixIosL&#10;8PunV7HDj3VYacMUXu2otA/naRVweabsHNZiAcrz0XgQoqj4uoYTJKDNw4LXlh3koki36Gz1IftB&#10;YMBOOmIoqOu5uroKd1NwKmgNgzWbp1wIlIjKoWca26K9AjH1aJBDgRWzXR+/zgCTeIle17kikyLF&#10;gDy4rEdyEFC4g/M+BGZkN7sQWmja6KTPITtaQECZsmQlYW/oByQ8cGX4Lct8jMJIWw5HqFMJI8VU&#10;wRRa6pKEQhNweHRwe/fOIfpLCUMZNYX+gYM3glYYnrPwRV//3XVWzM/fyT3wkMsf6PrP/u2/bTI5&#10;wGI+5hLHv5Q/ehxfUrdcVLlWqwTQW4Sp5wmVy4Cxn8msMSi5HdgbMY0FVAMAFeyFpX06uZSFClN+&#10;sY4VMCGnoysPiyy+4pWf9TcVJnEp1pdsSBLE4QnucbRz+qq5ZKqMZm39C0pWrPuErp7wVKvUKPXU&#10;0jABysKTVOHE92d/Zlt8ZThYgZ2pDVNVUq1X32pQ6R3ujYtuy9e5Vzleg8QtTFuJuMimrPNtHosW&#10;mR1uEQ75n9khORvdk3lPjmkXMNTqWn7KuNepxtWBdv2zFTPp1LArhrWqD9ZRzneZA/CsBmeFxO1U&#10;diqQFt8MEzwDnABuT+fg8U5Gi2HdHn78IB2EfIDAAsjEx5ymoIpYeGR6GHtH7W3mlHXg10zVDS72&#10;0GWAFzMu1MVZSXldls27seSWL3ZsEr7xCJ80+A9hLEwaimJz/Su5STKRKvukGvenpAkeSUxDxGlq&#10;bvDktmbYaaoaWlwHeO7SeVcJVUxZHNJva4eL9Y4b9ldysKMCPihE2KzixBh0CWUCvtjj27oh3zAk&#10;3xVvKhL4etI1N38mdtbrqafKoiq5r6hmiOVuSUpwSW2ksnvE/iXTMUBVRGA/FBWoq+T3+qd8Y6Dp&#10;faIIW36S9kinj8pxz5kwBI9ajSGsujK9iV57w8oyfyzFGjyIFsjcoL0UgvFyN9GCpawEdD8Mw+SD&#10;RUMf5do+EvhBlYsSmGNKJzeNSVzpadIIulHOyoWU6zlXdY/tGk6jaqn2uQMF0hjeW4pB9RpBoz6n&#10;CR8hXpQYEWoU/EoLH2WP7kpuEjwqPZoJG5VzHJ4ngatM5ZA5nSIl+iPJX0U1n89YeM3jM9VWOS4X&#10;ITGu26CV0doJJ/XK0O21IsR9UKR3W6XmbkJ2SCCo9p9nVLkGmq4A7fAQ8GAURKcX7cFYAlIoSIsk&#10;pN6gO1sbIKazTVe2rrdjk/DwU5hiVgpa9lpdm+ai6oOJK351jubMcZy6gdGh3kbYWd6g0wMTgT1v&#10;4X+htG5gGhbOvuDr/9oXfP3//VGmxQ9i2x8V/IDKe7y6gsUGJT1iQbRTQxgOfOL942ZGYFT+tLKi&#10;vfP6pylFEH09j8lRV5rTw1Xy2uP7vAKpcmk7mYd2W9SlUpYqTGQT3uRc7AFAJQ2GrjSko8B8bxL3&#10;JNB5xRYgNF75QTr2me7IDosIUJFLGTU3LS2jUjgxoZ7CG3oygWnZTLgdEsEhOlYRJLtr+IrKTwyh&#10;cdilFWWDpxaXYFD3Po+xVaLY9uwl6y8FIU6a2W2zaCVP72PxxWkIWn6XmQkf5X+gYzidEh7cY6hM&#10;D7dqL+VPWRrFiYEwlG9xd3ngnEKR6cyaHJxvjB5Q7hJO4uOTz/uGv/Z5X/8D+LzJGTu/7R3VAw+/&#10;/Rzd/VM/8B0HB8iAcAwR5Ma1m7CiX792c319fXl5jDkM7ift51ggNAUys0+QMDqDtONockAYaH96&#10;MXAtMgcf7eWgmNDo4k/ZnEEQaTxAKjzqfhVNp10QwX0ixhb3K5cfLIjwMm5Jn0ijmaEDtHIEg/my&#10;rN+gRbxdqzdUbc5kJQIWOCTPXdtFVpeRVYkHaRkzZcWxvDLmU0HDQ6GkTIfIOhVpi4LKNOU/69ns&#10;56KKDM5gFsWIlQa5p+UcDWWOVCZPRAPYauc1IdFB5UnzqONiDWV496/M+cdLTuLLfgY7g3/20Ye2&#10;SuuoJIz9L64/GWQW08zs/jV/ShLZo6fO2VXLd35aQ5QyaabuSERQKXJdc1cGqcfwPVqWfwHtROoB&#10;aw5XkJ9yRYwIhx59QoGWhnT6HKgm8q7Wvcp9aZ3dDFOEG5Itau06xbxQoxlzSRgJJSLmg3Yjdsrn&#10;zqZyliyIK88hFaEHf8A/u0Cjth9ws2/5jayhcwy3nu+uFK9x6unYd8E26Vka8JALcXdyAC9IJLA6&#10;mPDf00NkMGGqzT/8zd+LYv/il/77hFJqle19vjpaGcOKj9nxud8yxxUP2jv0eCTwA33/I9/9rfD3&#10;QJ7zq1ev37p168b1WxsbG6urG1j5WBaks/S/IgkzfkBQCeLV8AOFHB8dcjm1lCShCrsYP8BNM1vv&#10;8YSYodxxNp7T3134Qc+rgh9+IzfZJdXgRuXGD3nWBL1LtNAaFpWyB29LzI7r4yVq6tL/ygSI11fX&#10;faeaGKKnEkuQ5NAxLNVNDT9Y82n/K26PAlqJasr0TyMo05VLhjuGTz/bhadMTfBqbhKOplONE0mu&#10;SKYFz9ppBa1VfkBhqzySFg9Q4LTax4TbDUl6mn2CNwWWdz5UQY6TYtb1l/jRlXABflhPs2I3XOFH&#10;1ET+VxF6ope7B1i35aXTRUi6AAQy2PC7w5hDUYOfnJJZuWkpmBBFdCcGepjiUJQ0hAkT8XY4yEcj&#10;hooV/IBBgd0fWwakoZ42qO5hNcF8jPHDr46OtRa0uA54StjLixmnW00oY2TMICBTYgeOFXFC7Bnh&#10;OOqKRLo7h/sHiODF+jkCfEzOj8hjqWfgynuITFfMCsHc1ogmRJretZXlMQyUkOA2Nq6sbW0vrV35&#10;D9/7De9QCvpoV+uR0F9x0ot3psaEeddNQMPOLE6dkXDm2bFqvZZ8lHU74yJ+9vwJj/6kX7Qpky54&#10;jw1SCh0us23aoSvFaSmKikyuU2Z8E4VGGtwEEzOnCWE4C72Bmbk83EIRDEn+7zT0CSDkoFWsEFam&#10;NwCR5hlUQTnMu31Dm5jEBW2Q4O4LIOwQO5TI3ecyjAo8uDUwP7aVJpF114WdnCnckXGemKFE+Uw5&#10;HJZzNCtAWtKLxDgnUhSB1JDRyZkiDmUZplBU3mJdYac1o7oN7Ipk5GFQaQfEBOZwR4pzJTPmYTDQ&#10;+JWMvLlRC2VN5c+N3UEEtYoItHihqEDiBj9NuWSQkXGK4IneJlSgz+EWK9KsuUfHA8u5qAvzKRd3&#10;tZx4vRnYZtFIIoPBo6Ne0RFN+BiStZzJb0jxAjNaF/ktFnz9kxmXWYdizLW9CpPt8kNdFT90aT/j&#10;dEFG9snB8eTg9HBycnhwDlnkYHJ2cHByuH96cHA+mZwhwheO4MfHkNfG46Xt7c2r17bfsM7zG96W&#10;HnhU5I+f/O4/R84dW2esb1y5duPWrcevXLkCxyaR8BFWIymkqALJFv1ARIhBBbAgdYLr4K/JaVrr&#10;Ip0JFVbgMSmXxJZqoFwkL2LnGQ9hBh6Zf5uLJ+4EWOEp669IoZjvneQf/KCswKBlUK2tjkar9JVl&#10;KgqSbVoZSfcYUKLiaWiQ9hzaJzC2dFAiEHK7kzEUI5BcJINgkwnhInZoWF932nD8yeTYOuhzr+zb&#10;phFBUp24Xjcs4i2UzEDkka6K1Bw3UYHNZMag39LaMR03Y0EIGCSFUoyo27TZHDdHMekEUcCjkAVR&#10;JuynbIBQsMpSvF2eWkrvQdWW3GEXVlbG7Gf2AmgRB8R6J/CsglBbpCPWpCWmZPAGQzi8uRGeQtKt&#10;pRMqfrxNN7fdRvzNErcgYTL8gALW3L5gGJ5z8MUdTx4AScEPvdp5D8cCpji7qkg52izYRfTH5oxC&#10;R4iLkFimvpEwgs2/oK6Zosg2Y9SxMHgYUSzLumiLk7zIqRIkXg5fcRunYjuS4ju8xvE0Vf6wFMuq&#10;FWcwdyDKgQ9KQQ4qTn1YTqKYCXlaOxEoJ4Hd0Pl9eHq8iwRCewe7+wj8OEQ2oSV4Qh5BINk/O8H+&#10;KBhvbkADnMF7uY0IcGNxDMnjiaeeevypF7avPXFwdP6v/od/8G0hkfOX3qcHHhX5A5Hn2NSH1FQh&#10;eFghJNNco3ZAnTrofNmEDxG4qazaXtgg6VigXpBpZLZgY102Ka72ARQTnksYJ9QmaH+qSIhoRx0v&#10;Qi67FsPhZ2iJdbktLkxkxcZPfpNikkaFCEIqz21OrEYAlrR0h1jggAEy4ZIZEs+UNlWLHZrqI6To&#10;wwdIiQ8OhMHhm0EzhzifQIGNWJoJtBF7COlnVD9O8Mfh4T5+wBZAIMdCSjpiNmGLYpg2a4KXP3Xf&#10;2FuJOwTBq3rCTZbOFW5JvwY8ftyiERmTOBEYH9OFlxs9Qao45jcqqZ0jKI6oB0CQ4e00EgTgm59l&#10;7JvFi+g/jDdor7bTig3BtHujFCwKOZFIyJ1WIi+IxlR9EifBQU+LaGikzTj1Q5lCngJCB1FzuYR7&#10;D1e8pEv2xfAMKYFoaqPoFrBUtIh10rRzNiH2fWnBJZwH0mgJO8nU6MURcsjTEi3oc8+owKfpye+L&#10;WZkwsuueKnYkePhpw7blM328KQ04IWauEUwzFwTDsCaYY/hjcnpyCHnQsu8SQndPzgAaaJ7kTmIb&#10;wjBx6GR9Y23tf/jh7+qt0/mfb3sPPCr4sQerHQgC9KrLI3DioFfcB60ZD2MY2m5CweVRtcOFFHx6&#10;28YnV12usSD0SiEb+zXpwVA4YJdZbjTLwx5NyRD6Yqi2lldC9TFwsSeNC8VBpMSjeqR9rFzyJ4BO&#10;mh1uyaePdhhEnP0ZVANYu6DWgAjpcvSxYopZs89OuaihXTgkSBwcHQAb9vYn+xM4H8ABAcfe3v6e&#10;jx1mFONnZwfnvvME2fEPCT9tD0BCbKhNIMYcMxEZCkE2mckBkUla8cAnINTkEBvNIU8ybsD7WAHG&#10;fR4yYgcfSDgn2M3P0Z90XKLCiIxyiEktebhIZ7zUaULiyG0VZavwx9ipfs+NBae1XrJstH7NkzB9&#10;TS/ffJe3MxkeUStzA9Nk3X82xJ2REB4/+YYqGQxfMRMSEjBqBYwf9f46sRsqFEtIVfeVFycOXfBq&#10;RpUD7xG8ewp24RCjfniIKRUhvUh25S15KOh7deB7dWWEjd+gIdja4uZvyFOwNl7d3pT1bn68k3pg&#10;+f3vf/87qT4fr7r8/Z//uZXR2jLk4hWmAcEkBfO5vr7JFTu94TbVFilZkEbL60aLA//YZs1aNjYN&#10;sx9FpN6fzKZWOeiBkgsGAWs5c60fAF/Gdaf0F+RZlbmcenv/hEVEy/mIenGtT4elTx3ZU0kF2gIm&#10;zZalhHu4kQkk88//VPuwYjMbB3en4xu5KSvUZswowYNigO3+h1BDy5SAyH3wjKDdiBTm5qxiJSfU&#10;QfB+HUKi6CuhLvVrDBuT6hvCBnnPQwgcEDnohAMqopQuzG7OLYH5EmYH4JavRAlyrHy6mTHI74vM&#10;4+PgfHP+Er1wO2OagV0KM2iig1DBOcICYr35rlKqK/aZbnJhclYHNfcIe8tKvOA/3MWvIXiMAnpy&#10;SM1FoGmZoGCrzqbkJVGp7ekrRzQy5yxcrhoUfuz5VAQOMhV4E186lUeft2n7ZI5yAkOac3j/ND7V&#10;YjuZQ/dE+c2woWc9tQM2XJreIkbTxo+YcD0UtEwsfZpu1LNMXUJD+eRoH3wIBVbwC/snk30KuORt&#10;jiGGwRCHnSudZAGLc31tfXP76pVrN6/duLG9fW1tbWO0so7C0CGvf+D/fePF3/TxohHzcj/6HnhU&#10;8OPn/87PLY8IHsQPsjSr45VV2AOC1ptK2E4rg0cQXOEHF46c2UmESIq0uphrxEQg3Im0f5oVyNBG&#10;OTEtnxON4C88BxxQv8FlGHtOa2Xa8kwqLJs3lVzkugJ/HGuWYpBPvPgTUjo4kbMM9fw0Twv21IS2&#10;fyrIkWmoqD6oJ8QFqI5AwBkYQ5Dw/uw0Qh9BvUCLNg9x/TLT0ImIyii6XTE43IKA8MhsfCirEG0M&#10;fAHxoNQAqOAH7OcEKAI6cngA3bfgAd+iMvwIqOCmoxeJxLeAEltCou0EDYlcqhsKRwlUu4Gw6rYg&#10;cgQS0TR5mFGTRFgjXgqD+NFVjg8pfPiFJTapZcopk2JMZf97LHzj7qmQIhaYwgv0WFU7LieNFmMi&#10;/ZZsMZwSXYAFa2QDmxiVQtBjtmgGxpizGiWWKPEj0aVVLKi/Z28PSwIdVWS+judxrxUVXQkGNZfE&#10;VIdeJFwd1AfzB/qq0LcDownksIQK4UOq0QNchn0QNg8orJBaYXU8Go/pw7K2vrG9TR/J6zceg50S&#10;UAIjJbalp28y1tTK8uu/9s+uvzCHkI+e0n98nnhU8OMXfv7nx+sbYGw2+NnE2era6irEEfKQXRSx&#10;1ksYpsV9akmEy6vlAK5yL0ivJxkgKX/QFA0boy2keiwIk7TToQ1XSDl+ozWUNm1xdkFhyA3Hztko&#10;BdHyYRERnXcSiLJ9kIlLYon/1HEG9NL7lauRNEAQQKOHzB76ECIoCzAl2Nnh8SkMGzBnwtIhmUCs&#10;vEL5yEcTCGlJJg/NZq8wIEUwambXZIal05TP5nCrIxRPZTfKRIYjyhzSjAE8oMM6hG7qcALCQ+wQ&#10;ilDiIeBwl2FoqwgUxAICnGqOljJSR75VkGfwH1lboJh2JZZ7giGNo+Y0gEI7eUfRdM3LRDYNnwg2&#10;3RzgP6spoOyRJKnsQBqQGzVPOqnJ0GnDJEOUw12vG+hh4M4XasksYYHJQkzIHxagJKvAi0KSVeEG&#10;iHH8lUeMqwvXRY11SBq6UuWGJk9UipEzNsrUby46Uh+7aQ2T3BahnQ+tkVYiH2yiNfHD9eGM8BNo&#10;IqUQNAEMwSHUnrt7+GDcMR8UhD5ZXDhBDA06Hql5EM4C8FCGiPHW9pXr1yF53Ny+em1r8+p4vIby&#10;kL2H/sCY1syHs3Ll2U+rTZufv4098Kj4X/2FP/9nnnr8icdu3bq2fWUdVrnxGFZWyCA0uiL/TiHE&#10;pIyw+TU5vUUqyDypGAXHf5izFA9Pp3Ww1qB/eAqWW1IWUjOUIvdO8cgR82Gtl+I/HG6NYsnwM3ur&#10;M5KyEGS7Gq0iYp5hHCSkikmUSkkuT1728nRyzT2BuMoVbwFoshykK3LLkZuArjgEkE2G+oaPnpwt&#10;H6+IJJPmM7LMuwX6TopMDolhDyhf6ikC+Zn1jmCmCiu/qqEsdw8kU2qBCj/hJdJ3AUbYLVSPsVmr&#10;o7GdAhxARzczkndqwvBqxE/St5XVgO4CaBr+V+LXiWuizti1hV5haAcRAK3PxMPKT6MeyK3XW34w&#10;+LlZ2kPyVwqFbBy9qeR6ZK8pTwD3KtpQkaNQ+Y5VT9MFC4EgCu8m01x56GEIpeeklwS6Eyfk2UWc&#10;OV6nzkMc7LzodVRVolA4ROkVHAtPuZQ5WOfmOCd8CpLvOlvo8dzwn5xCuhI/lcw39sXK6aTSXJyd&#10;OzpyYXcvlwzdpWrPZ4kKkRP4HLImzF337t27ffs2vnFOv7uFk8XlQyRZxsrCysN6YXa3FSSIWFnf&#10;AmrcuHHz8Y2ta2ub+GwtLI3ph+IoSyDMGO7QKzDSvfi/+j9nPecnb2MPPCr2862r167deuzWk0/d&#10;euLxq9evA0G8nJojk4eANoPwrGprw8RCCBC24Fw2bZl2zlrdShMZoj7E+7KGh0wMNPgtSSmgiUjl&#10;TUcsLfpImIrsW8lOagM/GsItf/i7HsOkT0AsMP6nk0PYKuk0tX+Izwm+D+BfT497nJ9gH3hf3Ns7&#10;2ptgW0aIBcfYG4U2CWix6AkFoid3HpMM0nATNR7aiZYaaUW4KERQG1tz0wYYyhGKCSoB4YLgROYb&#10;6ijADWzjB3gXLOdUi+FXoqeTIlGGoFVCWyJpL2z+inJwIu0dIhZp4edtxFlUkpZYWGjQLpvZQavQ&#10;iuOTA2jMTvA5hdpsH3p3fA6OD9wbByey28dWV0Ay7j4h/zW9gnkAKD6EnBFtbZxElTbquUXAxHUB&#10;gSMyY0bpJKCoI+3lLPMrp4eu0SgrkCdvgVIYJ/ygq50neV6LzXuG7+pEoQKuvdKE7vYf4L4AtJ1B&#10;DNWHqRm4jE7hT+JdCOglyBlGkQ0TZR0Brqtr+NBkXvZAowc14FZqTnzLOXh+vCN64FGRP37ox3/0&#10;k5579sa16+uw0IHllNMRd74L0d+6A7P2lArIzsrWivlKNlY/S1CRoobaj1A34AJk9LAhg1GNKAes&#10;Vab3kSkldgK3nw90vtJbycqCVQOrw8kE8kcSbMYbIrccU48wwIFVgD1AUoiNybmM4drIxXnMXUns&#10;u8I2QC0DZysbbKRTwME4Z+rp6OmKZctFfCz7tMwVC6fCA1ynbCWeXIlPyO6C58NiZlhJ05WdglsG&#10;NBJeIBVRaJF3lCUtvlHqMZqolYmF5BS7kwKgDuhHxR6gTYFMPUq2NlAup2LJsf8jxTwQmmCcGSMN&#10;cUoH7g9f6pbphC9SOehFvGsFqvQltg4HXuqcIjhBR0FDAqYBpSFrH7wnaNeWms1DQmrFbOvLCiJh&#10;4Aa1mLZdIE67c4PoVFgsv8GGX+chYFHCWG58IcuHnAvCiMRftY8Ls38xLQ1DEUfniGthTd1MPOwA&#10;Gku0kZRGGNICayJlFl+j++1Nixfx9moLaUSm4hauGdwsv5q/4YNmepqaLkCryR+UMzSann7gcgq+&#10;nsLcJx0jBT7AAwVSTunT/d17r7322u3XXt/bxdafcP07Pl082dyCIKaYfPYxJt8i1Ffok+eefXHr&#10;yrXrN2+tb109X149XxxB/nCXMqqfTUNqmBXoT5/7bf+X1rL5v29nDzwq9o8PfuSDN69f39xcg8KK&#10;Nmwmd2AItAOd2serSLbuZvu0VB7WCy8eYUnyQAk8xh6sKunTtQz1ZPhi0dLhfXm0CZ2cd3LVWm1A&#10;bDBrFqn3vFqZboLErmwyoat8JkHFt/pP2JMBXTJmQBABq04OXV6zRwjgAKt+JFED3DqIP0QBRm4o&#10;bJzGC2uuZLunoxrwxrskkRrKjgC1g23wdJyiTcY5E2mgAF5GUDbFCEafgKgurUA/F2Zw+lBDvLIy&#10;kDIKmyxHpFCcOFW7cwGgHiD1DNZXFheSKEGw4DxsB7KQoyKAUdFo4PoihCfIH/b3hV0evYe6URNm&#10;Kwo9vkhqhR5RASotg4YqnJ+/yTdLB99brBNJQ2XoCgretIUaYUfwNELczRk5EUHfT6QBHRTMoMWg&#10;jnp5hx+Wfq1Gq0YJO3KHVaIkR0h7uH9LiuLqZd0s1vBPfRv22PvFPcDPJt6k8SVntG8o9vNmREn9&#10;GyCceREQ7SOBE/8fQSQEwxHJMiFIgmchgMv3DuOifPfLV69ehdp2dW0DATzMyabBxUqTPlacmJYT&#10;Plef+8y3k2rO39164FHBjzu7t69fvboOLpRaGKTQWOCOg5Q1nHJQS0JJObScnJnONvAm/MuPNm40&#10;AeTs5uKJNBpauqQp1owRSCgFyDtXC1+LNnx2w2bLd8i+y3dBKU81Fi2JypAEuZ1H+BTJmKyPXE7x&#10;wc2+aEZZrC7t3pBnACEAD7ozkemH7upwf+/g3t17BwjV2MFnb3dnd38XdmyBCnl3+ijJ45jg4XQr&#10;rgc4djZAcW70LMJ7wFrS25YBhoijoXsVEAKEFkoq6amOeYJ7bDm2bwH7i9n+wKHSjE/phVktFFWn&#10;vgE9VU85X4k0FsJywa7TdYQ12q6w0idKq0hrOq39whJ4k7HtNMWjPjLQKM8IqBHUZuCBGQ+pziFN&#10;o/4P7gLyFj5GeQylF1VDjQmO3OUoUgJXacMQApa5R21NdkXYlaWKuCSPAvpWKKIT8AHbmz3IOU/C&#10;/6qj4EG77afr/JLFqG3PJk/ZYj+3zcN4YNo/JHEJCcaM7qj3D55L/FDhnbrbHml6ET2VMas97TF9&#10;MYUwrhgTRAthKNDhmCLoxJilFC8PiB/qFu7Nc74wklPk1e2rEBQR/gHAMIMhJgwAS18uJkDgaJMD&#10;ufb8Z81p+DuhBx4V/Ng9uLO1DuGDHukguspZKldOedVy5tMrikZUWmxpBWwrKfx3tVQcWdBgg7Ob&#10;Hkky3XI5h4U6l6/kjc7ziuTDL/POgR5/kyV57oKYUTSR8IHEScopSJO2qFDwwlXbHvvLFu229FFE&#10;FlAekE05PYIuL0EjAxJ5hPg+BnGD5pPsw18WTCEI72i8zpR+AFfQNWirzCAzlFuWcwbeCRDF+zP/&#10;CF0wpUxDsDpj2umBphBrZYyE7UTgQeOHiDGYbXUw9VAEYfkE4wcRPRIeSmR6g/RG8n+zNkx+ChIW&#10;1Y9CyciqogecREoIiztpSaL8oSCQRZ1knCA9A+QZfEhPM0TSA1cj4sV6QTopIFuTdPQQqfAzvbsI&#10;cZQ9rIhLtPCJWXgfaolZe2YMwK/hfK3nTLAJlpI/gB9oM8VeMQJA0EoLjEGeGtEt3c+m2iqtPDOA&#10;mCJSWK5NLy5Puia/VrwxriQOGYSq/BGMkUvo3s79bkXiFeyk7RXpVXJyuru3z1gh+lZzxNnH1Abj&#10;awIeDhpVO2FDT7q+xgORH2JgKJlRXJQOFmtGwjDnBZsJZmZl6fpzv6X22Pz87eqBRwU/dnZfWQVJ&#10;BBjQTIqP4hhInsDFc56Kr3G8AHQv4fjK86K/YiYqryrRsm51SVdhIIqAQHGeghqtR9GQkEGoR6F9&#10;QtsfKm+I+XHyZccsg/YPqm9wWbEYvFnSRZjQkxxU+mXy5IW9iPxLLAVOXGvj9c2V1bXllVXgA77H&#10;a8g6vK7UEBvwtUd+U/g0r21trSEb8eYW8kRAfYAERHCHWRnBxYAgpuAH2vSpRJDqCUBnWYBykzQK&#10;dN1nrhStcmSZZXIXbsNOpRP8LyHHCCdwPSQokWVINqasoQyjGMFQQsKArCKMrWMhAAZJhAw4oRih&#10;qBtCsIEY1F8ZDsMiix7TFmBIAA4UpQFLES1U2cGXFOHPELho/pGvMANOGNRILJG8Rt9lwCs1gCR2&#10;JH20jbRA+qqnSonEo2sIaVpKZxCzECtUJLst/ZX3EGtBqmh75Kod6K9CnmjgkLhiraZEY500h+Ug&#10;Io3zSYHD5fjwPUaFuFKuV9nFvzbtVjQvHleJjWbR4Ur4oSsUL8/pgXEM/4xDYYeyzSj5DHoVnX5+&#10;Cv1V8AEypy+vra3CeK7U97THqMXkttBXKHm0Ck88cXiaauCurj0zx4+3CzKm3vuo2M9/9df/8dbq&#10;JpNLn0KFcrrMXKDk60nwlSIX1InOOEy2IN90BTpwmSi5QqCBnGttP3e+7rp6fR45yUVawEjrWdIg&#10;lxCKA8gZoJnSwlPhA/meGh9E2h0srpxRt7EKEQQPIeTuEGLC8hlSf5/bVG6HK78rOMTggKMyJCwr&#10;mwvKQ08XYO66uCxDBeQP+E0y7S6fVdZ6MsIrK/CJpK4Kd4JWW8lGx7Alvw6OT7if2iVy+nSp2d+7&#10;TRmBVedGDrJ5nICdpm0BeiFErZ+Ap5bZU9t4QDVBKQ06ItBoOIYd0XaP63YtlmZLHKqsERABQUrc&#10;wDBHj5oDMVR84RQcO8OrB5ZgygGaKVvkiA4/E6YCQ/3phwYYYKgz99aGGxu+7UhLjpnewxh35iPm&#10;HFhZXttcW1ldBLVaGHFwOFcUB7q5vtXlnEkTgrjshA11mjMtS9+3dA7jL5tn+cUs+In2wVxjTie8&#10;kV4M2sgMA+Cp5FabdnKimUcpqaaaX6/9m4KCow55Cyl+kPHUL2nilYOV0lsCn5q/L69YsqmzK/RU&#10;rA8kg5xrjJXVAVaMCE9zzhIDTBcWYV86ODzaOzzY3d1l/9P5CrCNNDjQnO6fHh2cHe5CTpTx/ARw&#10;sLUxvr59ZWNjfQwNATzr4YG1sbm6vj3eAIuzvQyPrM0NDhPWJSqIUVtZefdv/71++/x4e3vgUcGP&#10;X/vAL22tbTKMFalXQakYi8BNnLjemWmP7kl0GZXr/+KxttT0QvK+RmH5sz5a2oCAD0FJi/2SiOGU&#10;GjzErlN9oPsjay8lHfLvRCDjB4CB3BoTFh4wy+wI8R9gsogfiNuG4oUUXDlrTdBT/ki64DkUYAYx&#10;YHRlATmEmEdIHkeiNDQqKC4BlF2MJZlluQzBH406F3rjkJRE+nr8CfBi3UCdSeNUZWmBEj8YU350&#10;CF2YUIS26TDLn5zCcg5qap8cEAX1g8z7agJViKJocuGihGD8cBo+76vhocFBWQzIcQ5kHUkxIuxp&#10;ByQNauoAmhCwlpeRThfKKfDArD8RFw67e4AtvBw+YxwM/IPRUEvRXrATjEzDprOj5e2rW8urK+O1&#10;0cIYaANMQqQCkzBubWy7a0JD1WIpkianUGL9Fdho9C/wg/CmaHfjB6ot/RXxAyVT+JVhCBuG9PDD&#10;EasxrNP4gYu2X6SfFc/tI259V8MD9xvRRW5RPneZ1Jam/FHiRSgu2YjSjiZnaEQuwA/u1NHwAypD&#10;eOPtMMEmE2sq2TLEPKbdnRzuIgTk9GB/iRnakTzxEItibXXlytbata1tiCDQmCo9xCpCfdc2rqxu&#10;bq5vbEE2GY3XmP+e+AFGZoTPb/13Pi9rOD95G3vgUdFf7d770BoTmoOzZLA4knbQuCrTgmgp1evM&#10;Uy5LA7ZqMOUnRZZrTvNrpApHxmSqTWQriZ3jmoYKvzF5FhYsvmg/kAZLZhBSFhqoZfgUfZQF0XZv&#10;bo9B+kI2SztnK0rdNSD1kdJfnGzHoqoQuDjR3E2jpXydwNiOl8ab49WNdSijwOrCaRVCCIji6vqV&#10;6ze2tq6sQ1u1KYXVxhYYvfE6+L718drayro0V3CBhbzAB6HvIu1GNeiSyv+ptAMhhm6LtNpxeVRI&#10;E1LVI8zeLfURiZtzTMHQIjx1/lwCJYM/FOCIRtLF10oit0xUjv+qr/RekFqMGO0mKJWJ+GjjZo57&#10;BZHbiQjoR4s0IATnfJyi1Vj2E5lg8MWasotAfUYb68vjdTQTGj50l9oLyUPqPvC/bLh89EAwZUDC&#10;D1Ix2aOq+6aRqDlBGTlk32WWXbDrYfyquXiNQHKMTj8qnKDTOJGaqUHkwDPEKNLJGVM6J00sqo0I&#10;FJyVxgkb1rNixo8QZeSOLNaFR/iP9WST+mfCTvh9hZ2Gs5sgxipjZDhb+RTS4gPmaUOCihBOf5A7&#10;5CdBnaXmANYXBXFOJLonnEAWxl6DmwALwAh8EeQ44eaSmdH+8aiy86YxEzQT7PB47tP/9beRaM5f&#10;nT3wqMgfH/rg39sYrXMDJeySCa34gZMsyWUeyv7NdZgGIC+AG6XZU94iFjDkrhUWSPk7MV6cHoec&#10;5srIJGFDjBvd+anXos5Ci4HEhsU0fxdGSUMKUD5cJQ0MkUL8+9kpVPPMQko3KKwfvp3QwZsghUhp&#10;D08pR1eIrwcZposUYzXgr0IqCqYfapiV0cbSypqj0pRyi0wvKrO5sS3eMiMBI4TYEdgo0tMiOHvp&#10;Z0j1YQtglnVuLyg/GtSBmd6d75AqK27+w7BDxPrxImL6kKOb+7ZGzidAhkJBTjN7uTLo0n8JjVCw&#10;oja0EOXF22HkphxGjEJlu11A4FEcMeeRfR8UkHq2BTGuYfMX0x1UUlw/3QWUtpe+vbQ6cScnZwNj&#10;ZLMOPI2BR2Ib+UfRn5b1USUhP2AjCjkd297gEAcSaMWl03+vgQjuoQkISceTCFt/xW5s8odSdRBC&#10;ZBLh7LDY4JCXRuhJRCkR8p4QHTidaGPixh5WQdFvoTE3FX0sjpj4S0zhJig+emCR0OJBjzJDDxc9&#10;KT9DZbGxC4X2YCdyy1AB6NK+ZNyOAJMQ+ta9w8kuHP44EUD3aXciY0RhlAkUzieHp/t3TvbvIYvi&#10;ysLx1Y21a9tr2/CMVFs9EwD+UFrBIAfT3eLKCIl5D88WoOVFd4/Wt8YbW//b3/eNcyL+TuiBRwU/&#10;0Nevf/AXIPpioxooqoQfYGVIiEFzMVMBITADQK1Bxo1Ukiyu1ptzhCg2SkCCXBw4YegsLaMyfJP0&#10;eu0rGKFlv4gwkNgaoamVsQCPldLa4CGnV+0Iy2hqlEj3YurQmZ9DUAFqTXskTb0MthA9om2FNhqK&#10;KtjVx9oYWjEggsBRYINeopRFACmksLBBYnmvrW5q+1tStxaVRrXAyiLc7em+LLwUJynG1oFvBA+c&#10;SFxj9pGjE0gZzM5L512ambm7FMP3kBNPCa8YxN40WiSaaC7zd9BYAtnOh1VoYoeZxkqEXu+lQl1b&#10;CnsfKrLXjaRi60DZn0R2GWEoCkvEX2AbKXxAa7aIvccZhwhBCFo5pgWmjxlwTntwQTrh9hnAD2qP&#10;OLqsjKNdsO82MmxSYUUOWQ7G+AeCITYE5q5TzLFIREHnEbQhWyq9rqM9JMRGgD4sWO5Gzh9tf2GG&#10;300HfvjEzcf3KeRdUfqYQ2Tr+SuVQgU/ODOpZ/RE6jKsCINUQAGJ2Oc4TBrEqk6WaBjinmw9Hxoz&#10;WpKkyUSXZA252xiRd1let4ySBe/CnlEb15fG9ilE4M3+0TE0V/cO9qDZxE/IpkaNq5Ka4E9M+MXj&#10;w7PDOycHO8cHuyvnx9vj0ZWt0ZU1ePCeY99aKjhpQ0HI5+ryKhx5CR77x2cHp2d7yB1wvri+eXXj&#10;+o3/65d+xzuBes7r8AjhBwb79q/+Xcx6ZNfARheIntvbm4AxXlodbVy5ura1uTQan8vdQ1k3Ovxo&#10;TGLLZDULP6w4Nn4kFbDvlkUQr1URFOIHuHi6vtMHiPihveoCPxjYqEjxxA+obYQftKkw2IREV2of&#10;KklwKyO0yYkziekakGNxaY3WYTqJ4mCOSDaKgc9rWvCOXLPwQcoCxV5WmhW2E6r3mxI2UIGmvZts&#10;+obw5H2lwFsC40h7pXBCWhRtxggxhdKKmW67EYgPpRCAsiF2mAHXDtjhl2zLhwmxt/ZofwYTnR2Y&#10;m7IY6EDIST5t82esCiw1BC3gBwxBgR+wfMD8QRMs8UNmD2beAu3nfo3aTxjkH8Ka6LOkE0wAPEE/&#10;g3M0WOFASW2ZtYlij0UQe+jRIYG4wp71fnyGEMsfwgmo2PyrkcYX2UHcf1CRcu2QS3jufx5mDDaX&#10;vL5liTapisX7DfGjQohr6DqoIwM/gJo8l+OAq8d7JG1A2DV+MNmZ8MPHxngdnYlJjVHemxzuHSCy&#10;aB/ncMGj+yDzECiKVuGui8eTlVMkktk52t9ZODlcX1ncWl/aghpr+XR1GftIyS0OqWvQoewu5ERY&#10;2T852zumNzCsWGtbV6/eevw9f+qH5rT7ndADjxZ+/MY/+bFFUDBYRqGDOTrd3cXMXIDSf+vatY1r&#10;V1bgfg4/HBAh0BoGE3qAbEi3FVTkcIAfolZprQhSzKdkM3c6lECXhh+UPxp+gAFn5OICKS+tJuZq&#10;qcX24oVyjPih9LJwjXXcLu3JdDe2xZtWcPjmrkLshzZuYXEVZgNo8YEYkC0Y2wGjCKSTRXgcgQAg&#10;ewfgASuTzrdWQbD+1LqJlxXdo17e2/wpES+C9IAixA8IIQewmUv+AJYgBfci+E/6b0L+oNcrdwqR&#10;r6YSvPMbiKnt5+hTIFsr8WOZ3Gi0EHmNmkUX+iIINYWSThmEI4Cz9SYpNSyrjhSg7IB/gQ/UhElD&#10;xX2Cuc0HjefaZBBuCcrOAtmEPcyMV5Q8iNb2JaYbmRwi0HanyoUvHve7JYMtazd5f+MHaZzCEogi&#10;0IoRwSQzFWa/+llQR9aM8LSV+OBgSM6wFiuOsH94BjaBgbpHZZoP+YP3d6ZuvspTlsDQhAPcgJbU&#10;I6tn8PCfxg+2xE7qwg/Xh9+K3gFUc2VI/pB3WlAwZrpUh0FnhWxk8Lyi8YNiB+xVWjNKO82uxQtP&#10;jtbBoB3uwj/r7OhgvHi6PlqAy8IIGkuGnHOeyKVCsaqcn4tH58iZeA7xAzLk6ub29s2bX/ktP/pO&#10;oJ7zOjxa+PHPfv4vLx4xJd/CMYPLkHMPIAEd65UbN6/euAl/QRBcsKOgsIkf1HiIqHIVXKC/Irec&#10;bKAww6uOru5KeJXUkAUBIWgzYWACRXsKIsQPVAv4Qa9eyu/IEUL1iD1apUVytiqlq2L5NqiTTJCH&#10;ZrTG+ircH9dWkezjHPIHTNyyP4InphMRdDuQRJZXhRnUVpGvlvzBmhs5qMwjPQuCQvGHjkxMe3RK&#10;mYOQRyPMyWR3X3W32o2iAo39SD9Fb2ftL+uMT8xrwkBCCB7CEaUVcw5aexCxmyyjuIty63I7wqm9&#10;VBIFL88/rdP3QaM+6TXYYdEnB0E7Go/SAupCQAP+0d8K1I9BJMBnGMyp22If0BZEfGXeYvYI3wXv&#10;CnhxofLU7PE++GLJTgzy5o2bCJnWnCn5IlshjRTlD23bTiCaIi4tD5jQnrdaFPCWxPSa0JgGsdZ8&#10;y8edfTakGRYr64OD6dph3PDjiRzEA92T+JHvjfnZHMGtT3MJzJVPBwTq8dpLibGOp0/86OQP6vqg&#10;6jyH5vJgAi9dbimJuA8M+Vd8w7dlDb/hqz+fQ8LkoCdrgAYCDXaROlg+OxotIgTkHN9gfjD5lX+H&#10;m8UQgZRR8xiS4xKdrckVbWyvbl358m/+/jntfif0wPQsfyfU6ONZB2iITo73wSRNJjtHB3f37t7e&#10;vXf7YOfe0f4edk+lWy09nbh8g3o10pa0bGbtumXW+DgvyLLsp57L674tTLjlZIpbpAuKKK2O+myz&#10;/dLswT2xnBiDpg+dIGxCiecU3UKNBAOjdSL7hq44E4Y2+MA3KAdV/uBYyQ2TAecJuUCq+RmvYPrC&#10;DcUV2EeQIlfPqGLKSawf38ItHUbLa3BwArYxMSL16RCG6NxFLRO9V5fOoFrj5g+8LuVT/KoT7CjE&#10;YHiwtpGU0HXmq/XNtzhYheH6lBII9LBtrMA2BdUPcmIg/kUJjiGAMVk/DUMra0BRiGHUWOGbleEG&#10;FIAU2V4YyAB45VNI6cfr8G1G7KASEbPplBNj+9zITkzWnZKH1VlCBUo/HqzkG+rw14sk8SWdrEHF&#10;o9zhRwceca3OhzorLlo6njy1zKxb7xGXbGE6H/GDlk5yHtapCO8+pvPCNFAEFdgH7+RVC//qb/i2&#10;P/IN3/bVf+ovnpwvHUEeBRMDberKBr5PlsfHCyuThdHkbOXwfHR4vnx4ugibx87k9O7B5N4+QklQ&#10;JqbcxmjtynhtG7vZfjyJxLzsj6IHHi38+Ox/+3ORywOJ3SBkH+xj7+7be/du7+3eRWQTuGZuSABr&#10;ui19H82RC6yeWCdgBjkiywwXDVeCCJqgi0i23zv+1HCBujCemsSefqUi3t5Tnd/EjhFSXoPiwnIu&#10;yy5pIgMDHRopVb2CQAwVAgmaj5WXRGZoeZkpxJeKfFyBs0xYb+huqfu18wk3XTolADCqRBEMSkwE&#10;ph7aDBgZgMDylKXZnkSZxJqhFdr5h3Q5P95FWLChlIKss8k6zTnEAz2irPYU/6iPIkhwiwmXlh+B&#10;BD2Zp65Ac7cK9FpmCleG3jMchonzRyykPi7s4UeQKZWJbvBFam4oakDJJDiWsyqVO82XNUctCbRQ&#10;lp+Ogqr/g82P+OrwArDsld/JuJhY92aUZyWFFdkhfG6ZTJPE0qnu0RDn0VLBmFdov6pWhGECp7xl&#10;lTtYUUHhmsyiDCqdmNiZptwiFAhHeKhXBR7MOwMV2Fd/47fPXEPQ9EEZBYXg+fLa4nhjYbx1vrxx&#10;urxxvDzeO1k6PF0+Oh9NFleOFlYAKv4AZpZGW0tjfMPJZXwKlez8eGf0wKOlv3Kf/w9/4+sP7u7u&#10;Ixj23h5cXzY2rzz+9HNPPffC1Zu3kPsT2o3JKRJGUf2qBRz+Vzinin+W/YM6rraevfmcV50jDakr&#10;bitQf3KHDGbVkHEA+l6GtjG1KPe0UO4+XvHu2SYrdJuVLUF1kJ6aCTtABfBeogkCONYYxkG1Fej9&#10;eGNTP6ka9vpRBluQUhYK+zkP0T/dBFVFs0M04w1dleDAq4op5RRMMNpZlj5X0L8xrBh2csQ20pQv&#10;Hx4ReaaAkZOylN3MyEv/3AN6XlHrQtdZyQ2yJoTvKbVn4QmNe0DEzerycfyjCO1kik1P3dumdJA5&#10;uPGUHMZMo20Dt86de7RDbY7c79piG21WOn5ag7UXky0DVjcxPJ5PtrfLVZd2X7j7epsK9RIrhYLQ&#10;nd7HiVoze46FPgpBLaFkcy9bfsA5tIw5NyKjgf+OaPPOSGb9VWM3aHWPhkvbKD1eqBmlhAyg6Fj+&#10;4r9LaVLxJQkJno0pSeRP6mzla4HUyH4U42LVor116QGtWUPvQ2RFkBPz8uLOHl0psEntLv6HGuv0&#10;5I9+03/tlt3n+Ib3/Wc09Z1izmNTwuMlYBA1eWRpqBvlfmOcNpiuo9HmaBW7oCPyfPTVf+Z736jg&#10;+e+fuB54FPEDvfuTf/4LX/rwy7t34daxuLq2+dQzL3zKp/+mZ55/F3ZAg3bmABGENF87O3fYzzkm&#10;WkqyJDPNk1TQpJdgntP/ioaNdqT/rtdqrFjlrFZWJinTve8fzM5nJM2ijVKVcOlEqLmNB17Jjh63&#10;fydTLTJcF3F/+EjVgzUGpFhdo9TgA567PLzTg+iXUpv4BtkJyL+SQIs0OKeIrRLYhIpkDi0F4EEb&#10;LeMH96c6PNTPNMqQGtOOj5RitIej7tpVRVTZO83iuQPuUEKPI9Np0HZghiwNdEJmxPIRCBUIM+rO&#10;CArWSZYPwUgYT9Qjqm0Yh003QcXIzo4g8EBLrveS4nsHVXkZKF2WbSMK5GTCEqloVBeRfmOJCGXz&#10;ieJ40QIP0w7gVcm+cmBJP7sBbf7Z6mV3IixBCpdomh/bOVx52d2bnsqzwnmEFV0RxWrPQXup2aDS&#10;JgDxg7RdcmOWkwEf+IkTSxuHWPWn9kvOcKBhOfy6mCetqllmyuHGD+5TMgJrxRGnD/J4DT0PHwpE&#10;lmMrst39vTv3dmH/wIv/+J9+s8613/jln0cZGJvHnMMnHo/KV0+ZDATU8s2Dg+R4iy4aSytf82e/&#10;p9Z/fv6298Ajih/o97/8R37Hhz74CnIhIcfO08++8Kmf8VnPvfjJ2KYQy25CD1f6dc7ED6Y/gW1V&#10;hlPjB1d4899N/ODQShap9nMuV+f0gGldq8MWZ2Y7P5soKxSVENoUlpTTmGFazaVU8MMmY3hbIV8Q&#10;lfj4QBME+z8DGdZoIR/gx+Iy5Q8o+Fm1gh+sKHFAWRJN2rh+kTCLkS4z8YPkTPux20lX6i4+JX9W&#10;Z8xlzX3D6SGCNi0fkMKb7CmRr/RFNCnI2K4oAYahwf9KhJW1anmxDB5hHKZzWPglUauG4pRvy+AR&#10;hBXlOBCnEW7+KuU+CKvKZy2ik+SyTG46vAjCz4rvoIOZhvIi/KDsyFJpCIHhRWhNil3ixu+DHxJR&#10;zVt0+iZ3Z5MYCOkVPxQXMgM/WBK90dTtMP7D+Y4Z6Rn1YjTNw0iYCJQQ4tH3T5E/2IBtT42lZdg2&#10;8KvxA3MU+IE9zSF/7EAdvIcdZiZ/7Fu+620navMKfMJ64NGyf9Ru/f3f+N8qIzRTxWIBc7cIigIi&#10;RhdbPl1CEh1bsGuxw6XYca064xvECZJ8KZBNinJtrtFeTUIpsuJ30b9JYeQiBEQIqefpUeQAbH7L&#10;iOx4OOpMkuFVBhYf1vO7zJA+VF2xwEJEbUCrHIPamjB4cLdZSV6IMVKGNA8iG5ZN6K0O4lMKqbYB&#10;gBgruwKhgjWg7YTOPYwZp1FdKfMQLkYrujYBlHeRcpH5o6x89LbSzozyCCBySlKxx5UM78pjFlp7&#10;8+PuPgyQwipJ0+2g7ObwJVTJSD2nOH/VH36+tAHxW3tOTfVmN9I2FrUPYTH29LXAqvASSiAsRXvy&#10;KiEnPyw0z3WFGMnNfLVbimwYFOI8N8onr09ZXORKkHYIT600p3k46neichvfbnp6EM2s5HciDcpx&#10;7rWYkxKJmBDz6Ai2RISaf/k3fNscPCopeBTOH138wOj+0f/m721d3bp6/drGlW1QMZoByQvHivLw&#10;B7nReS6wHu82nCipBHAJeVieyGJ9PYslKbd5s92TK79jkzOAgBs9McJcPkYkqFLP8AjK2WAjqGWr&#10;ieIHWhvDslDrqFQiCnYxk2tCKJFC5nvmY++OSsva2+MFXTNtgWc2RVJwoZN2ASQkyJQtLyz5iSkf&#10;CL2zWJiJqQDSedxlvxZmEzzbfrGuTbqxZSeEZ1vbJdCETxWWE0KEgVuWketZM4fQCiJRzOaQCwlB&#10;WKiJp8IGpjJRD8Wy6saijEuvtE5ybS52rqdxPWdIPlXr06ubZ1ea0N3/nF1tDtZX17pd1EA/btk3&#10;JWA/iOthpZhM9vb2mHpnfjx6PfBI4weGe20LW2BsbzD4fAUEE+nZFKVUKGyBkCT0sVAjaqGj0172&#10;eSQhqOs8l7RLm0kjOggxUeLhKG/vDcLtNpJcih6GiZX0WPxv+FIpnZ+YXuWBzDyFkjNot0AFqH2K&#10;G3wbpbKSS5waoCbCuCr0DQ4PMDg3cV8R+tDSOF0iGOSXBUIKnRRSFPIB7mSINBh04qKjJ+NBqLNS&#10;CImsKM3FizkhJVBVfy3muNKOVswVOeVqReRAqKREMXcOpBhlzqL7MNPXEwTpgsvUxHJxZigIPm6F&#10;9usiy66+EmYFZEo+Yfan6EX3JT/yXmA3U5QgeChKQ9kkw1+uA54c/Yv8o5LH751UVE+WhRYOCWTM&#10;fu6tBGQuU/bizkvKUiE+gQHNH0yO2gyGsfQmJ7oQiXBilqEyIgkhvcTPGD1IHoANH1/1p7/z0SOe&#10;8xb3opwevQ75vG/6YXO+WIpMAUiVfEcEZzJ9vpgigk96nN1MIIl7pFrpPVUhx7/mDQEe+ieZ/e6E&#10;CfUY20V2dcAoV+4gIEE7KNaDdDtcVVlIto7PKkaN8kARPgA2ZLCbrFPljyw2G+hfHZvCUI+2ua+k&#10;MLoQ4OAei7Tt2DmB72dAOA7t0+eDXsp2KpU2KsBTQkm6FfX6fOYQsDJwRRN/b7EGaNRkF7w7HW4F&#10;GzqoDJyxLgzQNqLgH+usCFQZ7ueHsksrD9Erz8OXF3uwUXvVjTJN9/XKguTYJWvCqpXa+/Ecsnxj&#10;r26+odbHb8kuxTmTerbD5vr58Qj2wKMuf2DIf9dXfNvu3t7te3fvYH9wGAH395N8VypfF54XUqUO&#10;w6Xo+4dErSMrusPe99bG5PrvT0T76YcJJEhAptFtN4vVN80qNg+S+wZwrg1por2AmlYqPIKYIhDZ&#10;Pah8kX/RVPxXayx9X0ntEXkuIUbmieZyBjuHkjAaCPw6dIJM3Pww33Eo9OkMoEg8bhgrhpoCEWMV&#10;Rd1N3EnZx9zVKkAiKV8LVvB1t9oaNh80siA5vCLeKbgJKfw06S9TK6KldKNqkgxDzWkLYxYqx7TQ&#10;8dq+1yw9omOmzB5upT+WcsJGJWixuSJGx1E1gyNNXEnBEy2G9olu5pRyQhDyuDvcJxWYiZHC255U&#10;kWUYhHqy9XDm5/xn06S8svEDh1Sd8+NR7IE5fnDUX7792iuvvPKRl19+/bVXbt++LYl+hhQirmwK&#10;EeTFFJEWbfp0RghbqVOn0SAn0kI0YkgBQsu7ufnboG+apY8NugEM1rCbZS0+l36CuqDw5EkdS05r&#10;PhKCCs+YUtvOUEpiwvyyDVSUkoSZTlgV+lZxVwZZCKTtoO5CCUwkPYTxvDLCpj6uIWov1TnTtMgs&#10;H8Z55rIV2FRmuTWK7zITXFhh+R1ECnjtOaEcVsSDgQjoNttjLaBImalSCEsWoRHlcIKwxb+loiKI&#10;NAAwiUxCaU0PPw45dHuJf4MjCfpFBEYZV2I0OeyDIx9sFhrf7DngXI3KrKXs7o2NkBrTyjnq66jg&#10;i8T9QsfS8w0uDZrItubszk5MY8WpJDWPqJcG/Ro0ATB8jMmdH49kD8zxg8O+s7t/5+7OvTt3Dnb3&#10;4EqLfTcnTAGKZSFunenG6Xe7iq2GsM9NpAZhagsGEyhWGw5GCtlzfC/iBbjM6FIlJTUWpD/cOEkF&#10;0rmTpCrWqJQoY0YaKHc71jxSZ4BFppMwUxSqUFqaqW6BNkd7SOB+s708EtaAArHyxRfLtsAdZknD&#10;QyGu4GhdpmcUXc/ggK8QOYYCUhiA6yuStI+Y6Ik3aE855DQ6OD6dIFYDuyJqG2ts5kAzuAIOmEXY&#10;9Jq45zg+Mqra7ucM93MXEXygrVI6E8Z4+0NTB/c7l3OUqKJkFNyH7YeQ9QvFKjIAvcO09i0Pi+iY&#10;zO1MH4JRgOaRG43IBZpJV04XuP0iehLVOUfXKc8JRuqYu4bwHMioN8lwzu235GylTaagL3PoPJKc&#10;ILSEdFTyWuxkTrEJ1VPcojanZEOYEUq0V0GF3ACJn3CKi2QDYZixeYaZJOk5MFYCxRVEsGDnL3zj&#10;3FKjkh9z213uEUuPLu5Iia1gdR2CG7dwFyg7Uae2rfKJDT9M2CUFmoJAFbTEE2ECjFErSJemD7cY&#10;Q25d6vLImmDk0ZKVk7NlfJBEF7HiCBrHB17YTNXFbQ4QVsK4JYW+YoYwVfv8eAR7YI4fHPSv+Obv&#10;A0O9d8Adm3d2kHSH9BHXU+oP7rJZvM0kdrkiOv111RqLyWu+L3VupRdWhHU5/Di8d6UP6Qy2whtR&#10;QOaKVfoR0TG+Eimi0hGKzGWzC+hdqVQJaJmGGfuwUqrAqwRlPMitE3BIzLlxn+QGZjNy6kQaKpga&#10;1RvNpohhpttCgHN2NAbaqSS1STgAQ46s9GXVeXLlKT10EOi6B4c941x3ul2dL7Vknakj+9w/Kekh&#10;j7zuejbVTXRa1UrZyNEqZmHIL+XHWcR8hWkypfmq7k8zCYrf6G+H0VxEd7JDfNJq4pwI0UG6KKO9&#10;Qg6le8Mx9a2tH6c+fi8zJKSjhCTdMN4sYQuA4I2MisqiyTc5/gaHm8kmSKC8qAnz6w93D8zxI8b3&#10;fV/3XyN69u7uzp17O3fv3sVGzVoVJJTe4MhHVbaQOIIRi609Y7EX6jmVMqjqWLzC69HR30hPRIWI&#10;NeY95UyLBWmCUVHrV3JpWpPfhQh2lGhIRlNx4mbyKblj8SNrR+sEqp6MBNbo8UGJCLrbIcShqnJT&#10;g+KKkNu+gY/ullOYYrB9XYQ5PpGRyXmZ5N0rfeH0CR6y3r/5UeXJMH4iyV8OU+r9bSzJ3u51e1pk&#10;FHND/zdf8Uc2I7m5Tfmt3Y901Pdmt/ce6OHHG/45DYdT3n35inpSPQBzhqSZJKCy6NN8T2dG0tqQ&#10;Fmumcefhppzz1rEH5vjRzYP3/cm/iKTS2JcAhnS4tHNzVmvudeSfXoGVWOeK6lHkulancEVmilix&#10;ZQh6iNJKm3L/KXwoAznMyRrYEuQqbFw0zV2BSnEKJy5nG+X7GuIQw9263ICGOW9sys1cvTtFgAcN&#10;5M7AHfKNG1gNuVkHzsXibkBWWMopOTS15MGRSziuOFIkswvzcflnhVOWYgkdd83wzBbH7vzkdaRC&#10;DmihOT0UEf61jX6beONW9Fy/XGYPeOq7Zja8Tqfhsyl51IGYFke6WTMTJO5TnzRZ1ckc3ECb5Dle&#10;dXQ8CT1hMOv+5Lf/2JyaPpo9MMePqXE/OOPOtnt7SAQHE8gh9fXSQHsfPrLJOrRkFQ1ejt5Sz2Xt&#10;++sypmcOjZBahG2fnx4B9eMKYA6vfKsXojTyvN6YxCqLLtash22ttlPuoUm1K344IgQkgUoN578q&#10;cciVVy3pZWVXjwpSHLFEQaHC3lVKeF7JU9bHhClrUrGT/SMVnfwG4pvySjvPX6lFcTpbWwzax5YV&#10;x7TbvpKWIGW1imMm7c4OHFLevH9I1muXXkRKKnZWDEi6f3/4eUMKVZvjm4dXaiE9/iZ/6nk0hAOC&#10;/AONHLVwmj/mx6PaA3P8mBr5r/jP/yx2v8Hum/v7dOSFzIG15PVjvXkzPXD55yqqJ5UOpjI+iYXJ&#10;fVmB1vzQLKmb7aka8eRJbnqQEKXpH8ds+0XJertu9dt/Jr1I/TtPmLSqIVHJJY5L9s7kJu06qnwj&#10;1ylig9HCrlnNPYm7yDkDSnw33O01RA5BXW/4nLKZnV/1bQipV3q/Cj1FKO2zVr6ZGSXjTtTBoQdr&#10;A1BhoEdtC4pEvyWghmav9Oel0P1K66cmzHTvJa9QEcvP9prjQceRA9c7GRK9iijZA56Hqc7CU5WZ&#10;qCP4qFLRR7fdc/zoj/2X/dFv2tm7dwd2EGqxdpHaUOSd3i3xUYZwa+rDI6eoPnLRJnjUhec1zyUH&#10;3xileMqVn5s7pUKGzlYGCR6IonBsNE7CqCtLu+yoZMyljqfjT/7abxrBq8SdpQqeVaox91Ut1uI8&#10;LC65Kk74kUYOg4f9rcL+oWxeVm/oZCq5k7M84dtOSa1dsX2Fb3Zcen5bYvOVPO+u6DXAq9x4w6m3&#10;en/KNbcD/uydpI8F14OnrihCIRTZIJUCyjZ2n3BPyHYlw0FmnvhO3+yP/bPjvCbUar5zeWc56RH5&#10;7k/Xv3Iwwyv110r6a6HJuPjx/Mn398Djj337Dz665PORb/kcP2ZMgfd81dfTEWv37v7BLrjvyojl&#10;8us9NvOe5NoqO+kVXpZlMMxOfdiil7stS+1sU4ldlpabvPrtwbAHGeoqmGQibruQ/kxTInkBV3Lj&#10;5kAbxLAROVblA/KBFWkWpHbXiUvdbZXFJiROJ+xyn+Tmd0N5wld8Q/6q9029IqmeY9yq5ERAa4Hl&#10;F1HbIYpExUQ4rdPLVxiP88/705ME7ETx2iFZTq1AHatKyn1e6bvnVU8a8JXKytTznIq1/ijW45J8&#10;j+uQrc5q9B5/5Gnpo9gBc/yYPepHx4ev3n71lddfwT5TsIJIScIlZb4aqiLw/fBsxRKGhqRH3OsS&#10;TZbfC9IWV/L73KoDm3Y44zrTf2N9VndhP6h8jsozmOESIhx05RcRkxAj+7UNxYg+EODxFbMIR1bD&#10;GjlrkEL9pThtOrlKwEAJ/tU1Mem0mFJJFTcvwW7huniE/C+qFp9jGt3Ys6SCbrTLGjHlvbALsrsl&#10;SRIeYcRaS4xostgDb1cJhahOstLbI9m7zCJE42SCcZxg+6rjQ1TSDmMoJzGgV2DielVVJa1PvEna&#10;7cQn6nYeOKEKsuURGE6sRAuObMtl6853IUY7nGTzU8WXnUMIR0KXjLqP/eSnlFRV3+iKeZRdYY8p&#10;OsF97sb2YKN2eMJ89k8ClZ3W5scj2wNz/Jg99F/0FV9PG8gerSBID0fSCU1DS85h6ux1KCIY3Vi5&#10;xUSOHrrY5NsOyxmSPJaWYW425Re/18wVCoUz+UgSxpXczB5Zlk+SsuQjPkkYqFxwj32ufyYF8Uuz&#10;kFqTbG8SUN0bLHliVa+GvR6vBd5/Hfa6139OeadNP2+A7CkSKc0prH34roRSI30e/rOG2iRvPrPC&#10;CTk+yQ43Hfe3T+qA+u21rxJveg/mPfX+PM/K9yqZb6yvyJH1Sa1VVu8+A/Tmx+6RpbAPd8Pn+HHh&#10;+H7+l37tvd27t+/dvruzc6Ad95L/Ml0g+wbRYTolu9dh70iSEUs39sGYoqumaLYeK35PwepKW5KW&#10;EtZVgohpoqIhWs4lb0GhoyJHrUmPbCXxSoHDlM6PM0pZicgjqYlcc/OGrljBm6+3/gl/MBYiymsj&#10;f8ZtOGWTPzYc1JP7rLfalmmoo1+afazqRxl7+dF+7dQDKlNukOlKXgOK2oCEQCYAIc+uKHGm4vIW&#10;6gjtRkktu8zwxL86yDw+4a0XQZ1NJ9lZPlpyM6exscay/8kUWyb0iYuVb0jMrrJsHfchiuSMzfkw&#10;RI4e++IbKrw93FRy3rqLemCOH/ebG3/oC//4zs7OvZ07NIScnEClAuUOlo2VDFYIMFpt2qkxV1eP&#10;na8cfaW/uj8GIjBAacCTQOTqTUrhnzJvq0sL7Jl2sqxLvVKcJJFVXjGzzN0V9VilO4V2d45n9aJE&#10;gU4Os2Ff+OENdKdcwhKJs3pvkiT5jcng+ynbY+SrFbaZqL9b4YbkeYGQmYCaDU94rxJMos59WO+h&#10;7JKqwsoy1CYPS8OVlJ+yu9x2N/8ibiBfkSS+N469ke0hgfmPyoL0xigXjCszp62Pcg/M8eMNRv93&#10;/d/e+2//H343MlVbzy7dB80VDEMTfkAZXVfsTCwZEmIqnZl8StlrtUE16aClispaOqaaR7h/xT0g&#10;y8q3KJ8iZ/ILHrpGts9s25AEx5PajFEb8naspelIfsc+Ii1BbeORg4yTkodIJMFI3PdF/ZsdNSRV&#10;JHDTW5LUP53YryYPZuZHhoATJBQyE990MKbDk4JalLjee9BWIl7PCxy+qdO3RjiGEDKU6nylhx++&#10;mHkQZsJP7cxsQ6X4FajyfAgwOei9kyzTlfmqv/D9b60T5k89HD0wx483NY7/yr/5vz843AOKWOwQ&#10;jxb6YrG8PFIBnSUm011pZQolZN/CsKFR0KZ3hgqV1rbHEwtfVfl+F/j7VO5XksSf2t9ZJV+wtTm9&#10;ktIxqfKbCR6VqPX6SCJAVd8rG2Do7us5s3rgXtur61tcnzfJ59a3Z0/6oruCnScZwwHzETbPzbEo&#10;S9HGa9iQCakmUs9+q7qs2gPJ77s3sk/86oumTg2zSIpvU3MPPIYkvqJC3pyN9UmP6zcMuCvcG70B&#10;9ZWsfJ2BPTT1bUNET54jx9HD+qYWz/ymh7cH5vjxZsf2N/1r/xvosuAhI51MuFFpRwv6saTcUAnE&#10;RcQiSU/v5rrs5egVFCrBg84zTgYV7jRIm4oA64g9jG2vi8W4EqCk10kLkljQnUtbOPh+U6hKKYiW&#10;hfbFT97gItDOeyA2tZt2tWrldAbkIV1LcllPpmPJu7hy7SpL21FkvJWFxg5jvtj7OGeX0jZGklzc&#10;THzVUREoiW+PZLc7uzTGjt6QywMaOMNKISuMcCqyE1LsUdwKN0XXfoWR3stZMsPe1fYFrL/G/u90&#10;sIunyDOoY4cVZp3aJh85WJ6rPaGh/mn8SOAx0uR3PfFo5pzxDHmzi2d+30PaA3P8+CgG9lP/1X/9&#10;6c/4rQtImYhE4MtUozCBOTL1anWb8iIveaFBlie6TvbyS7xxGtpcwPyVjqjilZ3dRCczwYk0oijm&#10;ewKKaqOa2JarulVxxAw7d9FAylim+W4mbd4qLGG2Fu8CEfqiLhxEfUbiJ0LGHOmN87UvWWPngxfu&#10;ce4VqGrvJ02/aEgS3pL098h974YkhXmbaqtw9umjG5Fya7klo1icoF47kcSo1n1B4jxz9PpEvnX8&#10;uOFTb/a2LuWoY2Q5JrvFYEA8UGYw3uluTw/s6U2iKjAkZnCOWT6pESTN7YtShfd6kRt0Ji6LOqPd&#10;03GmH8Ximd/6MPbAVF6mh7GBH5c2vfQr/xSrntzt6fkqtgDH7hrH2KQBezhwITJXNpTXoFLKgM4E&#10;s+f81aoMfpGfxA5IOnj9xKqc02OmS8HjJ6fHSLhFsi5rhCmVyQGC0sOLH4R6kTvvIumJdjAc0cFJ&#10;B/fWCAqPxyOAI4lXkjAChHev4HYbUKY5lyrCrLGnBE082NhcF4+tBaL6CxtH4cBGHnRmtoyCTfqi&#10;emhA8qe0EDUe/wSBF9MuBiZndM0q7mqJCmh0AlKqU0j6V1YSitgtcQhoVRtfxHdyylnmFO1utL/H&#10;a7uEPolH4VTU4CeU3H0rawuvCOl5XZs7YVThXnFkQq+asDLc0GVpCbwG0EQ7YDWzENWAsjtxP/KA&#10;+a4P27h76FO8QEqZmDtAkPMFmNDc3izBvZp9tTIeVWwWV+HMkkiCEGNHsSlSsVGoVgm6kaVSymSe&#10;MTI23CMSPNO9vXuvvPrqF37jfNvzjwuFeVAKncsfb2WktAMSyDSp7An3jmIhzBbeUiKScGhBxpE7&#10;y2rd5yuNGklDu5/0ZHKlprZEFpEEcIg0vINkZJ5zOyAptzsLEek2k1nVUL2muh7kR2lbjmQf9MYl&#10;LSTxCFMt8Ay+A9qCKnY0IrGJwmJHvxY9ECBXGGrUCBQzm5B4kK32Tz588aIhSVSoAg3OqxjnN1dK&#10;OsSDi8ovtZ461ZZeAGqTeAdJON7eaj0LkfnNvagiy4wSvQhjnCUMOJd2IPvyUnLN5vROXIk6WwwU&#10;uOikL+grgEdOlV6X+roBtde0lpa4uNilAK1AVG6H5txsDYpyk1oPvSfXW1k882ceoh6Y48dbGUz7&#10;YqULUNK+YVnWCpFG1N2wg3D7uVBV+dlc50EBSzwZ9SCDQ0uZGyD68VzwMylyjx71CNOQcFcybXjp&#10;HSjBARy+M8s31esRbt+TtnRS3MIjT6MIlSv1w8QofAulN2fWyvxafm99Xf0z6zATRfJO13ymFiuv&#10;p2apjvLM8lN4uriHCSoNcoaj2r+SRNwd6J/dezn3XBP/6euuOV3M2zEEkpnvrv1gF4iWd2AqBGpu&#10;P38rtOPhemaOH29lPJ/7lP8FFFZanwvQp88k1knNe8Bgf60k9/XZDAA0qYplTA3VCsmAk3kglI02&#10;VFzhvuv8OOGgDhGPyGVSSUPVqg9RZIALwXiyCfhfDGmSHvOzSa9NyC46fKc55R5a8Hojf0kEjWFD&#10;etcbpF4ThqjpAofEfdj2Xi/1Oqo3dsNRm4Y9/o4rdHOYPtT2CwPuqu3Kg57qr94bE6d7UOFOq/3g&#10;BysSZMfWRtWLAaLQZypu0h6A2Q66IfjDFxHIoabrjcv8z0etB+b48RZH/JlP+eyn3vWbrb0RrWok&#10;sukbknjVF3SWT+2XrY/4d2uiaRCNRZt723nDu9jzrtttUP4/kjyalGBvIxLlbs03E0GPs07qH/Rd&#10;dehhQCXukbJQXrvOnuvQxUro8ThjWZRt11Dm7dZdTtK77I2ZlHeIEz0KnrBaW1TlpIpS+WzvZOaQ&#10;J7S8SXy9D2raYEDFUgk1MZ4NZkVncel1SGUy3HtV2sgurf057OTeQL/JuU74KL4ZrLS3Hy4eevYF&#10;f5MFzm97WHtgjh8f28giD97pkVU7WZATjA9JYY+sD7hsxbHTpDGVsgnEiLRDLqAmEEpO7gBGihp+&#10;nRUZvEHiQqWGKc30KH7WsBI1U7HUNWW0WqXRtSE9CJlJVV1tk/6sWO2xIUhklSrNTfDoOZsNX5pv&#10;rOXMRJFa/6S2FfCGONfrxh4q0NzTht/l5FZjQ8RVr3p7ebknTO+z0muX6+/RqT2WsNFeN4XrPdTJ&#10;bnfhFXLySmZDqD2GQnm/k1TSZobEnscf2+KZP/3A98AcPz6mIXz60z4baz9WdSPxsc4jLDzsH1N6&#10;GcVwhIXDiZKCCMX2goAQmi/l+xnBBuK3dVGB6HoqIz8cvuftNIw3Q+pwn3bGyx1XD48A2eeZHL6g&#10;oK04JsetsvFGClXtV/yUlp4kYwaPpP4VrrK0Slud/Uul9jYHueDP9nCP3g0BcvjqWgGPY5Lp0o0R&#10;52EkkIwYH+5uqPM8sX7PTrIGj0TNOJFJIYzqLUVxYnanh2xAXsg6q8YebiJdBeMKKjG1BnE8FWlm&#10;Ir0vGsyaPEtBMrwk5EfnPrQl5mNaPPOHH/wemOPHxzqGveVdSdhFRVeed4pucmmGZ2faQniDHIAU&#10;OmZXXdIr5DWx8y6NMMvKheXQQpwXXUclE7n4Z1LwrK0fAYEgGdIbe0e/zo2m1OtVdV754iRtSakr&#10;Kz2TvvcqVnvVVb3ovb3+7xU+HJ3Kj1cgqahZ7RPT2sH8y3GFiR9Ruw539eI6Lj0BMf+sfMCw1S6w&#10;h3ZDODSuDNGiPpg36KTvD+bJAAlXJhDmrjH4QXL6WBfP/PkHvAfm+PGxDuCzv/m3kh2DcgnEFhla&#10;kQ5raYks/Olpkl2vc1I6mDXgDyMtFbOVQM6QAkohANqolYmcaBsXEjiiG/HDYMXhPSrOFwFwwhgx&#10;oTRE0NbJQ9t8o5xT2m+9o0bPfGpSkmEEKRN4X7+gRwpKcwkdZW/SUlIOEo9T+BAoXgQHxSGFFDiu&#10;TZvO2liCrshtJ7Kv/YqhGsrcd2JMUsNkipOsU+/TtD0J4fU2izvJLJtn98U6Ljk0LjkVd/V+V6P1&#10;c2yhkbQ7X5Svk3ueTVkrIsccev1qqVIyHMefLnUwVF80BT1ePdhLkLMEMGxXtihVjr4tJZve67L3&#10;cj5I8uggJ+93RIsihOis3guF/FgX0vz5B7AH5vhxCYP21G/+LFPqJLjm3B2Q1eP6Z3LBlRjxvEWM&#10;81yCRRySBpBNHIXDESslD20wlZkvdK6jykZZjWxw8qRJAeMeKrK6o9a/d2fFp+Sa82IPwKqUkMBQ&#10;C0yRpfLdlfcfdl2vUbUb3fw6ItkhPWY8LQQpymQTsht7z9bCa3+28wi5yGZWSSXr7Gqk3qlKPFnt&#10;PBkO33DiJkj0lGC9aryZomatCmXplFJRyQkQ/jGXPy6BejzQRczx45KGL5IqkiKgxIQTJ8e1DaPk&#10;OJE7i71v5RIJVl20z3p2BwFCAOHWhEFhkTl+hVtQ2It3NOJGFEHmnBxDSbHaNhIh7lSWsyJZpYa4&#10;Bz+5hi7Ev1Ks8K7j5dyFVHWWVWqWMOBVnEo2wFtVfFUs6aFOCgTddYpjp/At8wdSVe9Tr9coiiSU&#10;PjGBrhCVDc+eSfBIOu76TEGI/Nzo6oY4ffmf2QWtnsRO5tr1y50ke1F/9yr9FEGF1gLldlu9iZhg&#10;1kPNIYhWAJsJIR612s8z8a9WwNWMPWDg0atIySLnKY3C3P5xScTjwS1mjh+XM3ZeolaqeOVnuf6p&#10;vmamWECKpJt8vxe817zlGMo3xBRKHrhq+4dplO+XHTuOihCGNNehVsbMr/cDT+bX9fRPlU/3dT/e&#10;M4cgg73z2OcOfb3zHkJUZjzbWC5OjUjtjWFPxq/T+7Tnbdlw9557oCd89NpYe37mqNWxy16dqvEg&#10;pVU2IXvV92eTL5qC+WC2qFelN5y79cEK4fd/cOZbCCHMdqNwesAHdJfHkzeswPyGh7sH5vhxOeNL&#10;Qnx+fgyTAJwwwZq1PaWrCgVvSjdcETILHKbLtHvwIqPtYAynPAFsgK7KBg+4XTllHvenS38tZj9s&#10;abRwoutT1uRpClSpZ212QoWoWt/1OCkmyYrgijGM7RNQMR7hilEkwYMnum52vmfwSG1VhZAeQvQw&#10;L1tTwSzLqc/2CG6WkxR/SJFrVw1vmzlLLqpe3X8wdifU8952zIKOWw2jVS8+3K/uwViv4RdN2SrY&#10;GTLd7b2mveGMb4lwvA1ix3N0GjaIYQSQuf7qDfvyIb9hjh+XM8DPfuZnEh7KAcuyg+l6xxSxLi9P&#10;pq9PPlq29qAO4qMd0a3USywiHW0d4+w1X9l8F15fXQWOCnJ8e3MvNmnOcqoBOc+rzHGRCJJ28tQL&#10;pTSQhLKSyCG5dA3zqew2VtbavoDhKcCkxKYjh6BHl3sN7N1c35Kv6EFXLaH2Vd7vV/fUZS6kdWyX&#10;F7kCwExcvP9k7fVhYnavMj1Z8z5lJspmz7DaLRPo8Vz+uBzi8QCXMsePSxs8LzYvTnynb4yv0GGl&#10;ZRmRITIPsvSVApr6mxj5e+iqNF1pbpNOIlU0UfXBJLsX6aOiNAozduWKFL8GiXy7xYvxmDuO9ESK&#10;qtGSCWTqqUSgpLA+SVqcTU7C6qCJVDlZ8eQrvU9FjFpOdmDih3+tsOq+rdXzzT27UasLAzdchofl&#10;opNKx7M025kKRXZexSmw78HbFBiWPy6asj2Qq1DnmUkpubls3Rc2KHl4SxV3Wn6LPaFFjJL23P5x&#10;acTjQS1ojh+XNnJPfcZnZCLYpFnhBqmE2NpXiKt48fx0Zr9bjOBN0mLxTzn4LsCRl1QODlddLrzE&#10;KpasRjgoTecCHm51AZ2X3LSg/opE4UpCwtc4GhAumVNCRsJVQ5EOvZyGNvUtJrsouaO/TJrEgwUj&#10;vUrz+qWSrW2alHsoyXlgxid2dRe5zLFJHdpwtJwLXamZuLGHv2Epim85s5Ho2SwhFR99opENXlUl&#10;CJQsTz1xQXTTONGP6r+IuPeobc4E0G53jr20NR24RRi9e8OA1S/yo52aQ/6Abw/XjH4GFM0YBZPH&#10;5FFKR5k3/IG7QNygeyTyxgkqj1TT3/rD//NHW8P5/Q9ZD8z3/7jMAf3AP/2faNrGsjuRv78YzCVa&#10;RkwnnMR7ids1NctH5U/pXy8a4DppfyAQL5zwG4TeuUl8sEwnEJ/mEIOekhaB3hMnwDAqsTx2IZGr&#10;FwmYsoAzBwqoAsI4DqkJ014jSEpB7ltbgIDq8y2gvQvwhsJ5RNpP6P7fqYZYDg/9Kta9S0qvwIOF&#10;k1MUbu2ZyasZfKeSJUltLL/agugC7G/RZYvyr/jOkJQU8qKjYB9St5Ego2tZY5qT0HPcfVDnU99N&#10;wnOuLjQ7KTebrtidoMX2wC7p9BNs8Oqjo6MeyXd9To+Q0qYTLLK9aYpgM9kJMIdEVNDMWZgMfsUk&#10;3ImoG/ebpwHf1XwoeKXo69hviwvj8Whm+ShBHUsFGvqWfAXMGmenkDGj2JiKLWaFmLx4vHBy597t&#10;X/nAr33pn/uhy1w887IewB6Yyx+XOWj2dM1wPFMHs5fmPaXn6VQolfoE265brWex/oAEURgRNo8G&#10;HgEhokS2xbdv1KGl3D5bVGXoK0zXfTpoOcsWQU4uwjxkhJftfRAwwZuDRRWj2tjVGtrStlwkEW8G&#10;n7bhhwBFXD8/2sgddnZuuwsXZHu4Nq9l+i675pWPTkLs6tUjqadEDfWXrP8MtmxEX0KcmHBim04V&#10;vSA4bMkvm9WqB0tsbhE7PFi9CtTZEzT34gllyIxUV1QkhQKrms3quUtyHWYe+cYcuHwknvJmHhcc&#10;blHT2AHj7WrOMtht3ngynpYXd9t0BGe5ZcBlrp95WQ9aD8zx4zJHrK1TO1bRLBFJo4wfNAqQgCYP&#10;65NO/1NsHlWpkiRgWNdKQZJK5P1m2/1tSjTzsA0g6VRWqVJPvzqpBpn7Rt1cJtnhpMgMLotPUtx6&#10;f22y33IRjcsmZ/WSVla0a2o/kr/8uAbaYnz6RK/zS1MSSpmj98Zeb9Snok9K1f1ro8v94cp3eZ9H&#10;SmYlTmXYA7WcOhY9nBvCXm+s33CKZz/gTos12bScQmkTcj1d+fnxiPfAHD8ucwKQ00/FVCQ4VH49&#10;mCLAEzc23Lulm9ZUapVUNXFleNtFLGePliVFruv8Ivyo4BF2gpL1b9hBxYG4KzJpVu/+HjwkDw4a&#10;mvSxd88QToY1rySyd96rwJAu9/oqWf4KwL4nobF2UVJb/JqPmM7m6NTeyMoPx6iWX0ff58OeT6io&#10;jepNpDqjLhpxX6+Vr6lQhj2WrfNJJFi8zKUzL+uB7IE5flzmsFlDpYgN5WEPezLTWC2cIxUSo69g&#10;DRnSxyG1mqLprY491rtHmCrhSFJVictMKlye6u961Ls/7wxtlMwK9Elq0oY0SFBUMSDe+WldIs3/&#10;Uo9l3j157yD7d2etreeJKz1CdhE1rP1ZG94b2iFOzBR6ssdmvq5HuP2KCh49+SPFJtx2kdx50RSs&#10;gFT5hpnVHoLfGwJJZV+G7+oholEzsXMe/HGZhOOBLWuOH5c5dKGecmZc7pdN5YcMGKHOsn6/6iW8&#10;husV/5nVqixnEkr/2tMC5VM9XMk/hzRoQG01H+Sw5MQffDZSAudU4WvzXZWm1GonIgJR6AGmYyYn&#10;fhG9nkmasze6ms+IsZmSA+5DbXsUdqYAMWxUb8b4qVTv9MrMfsi211Fz29Mo0jvJMnsn2WO9plV1&#10;5RAPhv1glV3OvQQMV2MoUdUb/th3/c3LXDnzsh7MHpjjx2WOG+0bI1g4yHyD7Y5cSbRCyheS3Dmy&#10;88bOoFVJRVItN6QKHjNZ3YorPX62UihTvfx2+QO0CAUa6YKt4zpMnlI7X6pkeYNpkWIrU0kU3AAJ&#10;9Ab6KKf4VjLhtH8E3ypjcTGKyEmqXcyd5JWUmBKMRZmuENuaT5U54+S0nrDyiEjIj5zcnF3cJxZ6&#10;6kniqJuW3di73uuQOlFq9w7pcm9KVQRyDycAW5t30RRMZOqdzADRZkCaCSHVJt87r/iR457g0VN+&#10;3n9CXuZCmpf1gPTAHD8uc6CYdKSFQ8DZiYmu4TTrROt0lOpU3EnrTU2qvtvUIWl9/XNImJLiV6io&#10;bH69PpPSib4HkOhBhlN4EwhJHqygHQGySll+EFz55lbtUOyGqJ+BJSdHxz7SbpyUute6HnmtnZA8&#10;/pAaDts1s9OS7A5/vQhfK+L6Lb0OryM1cyZV8Kj8Aa5ni4aWD1+Z2a6Z4NHrKCNB3nl//EiY7L3O&#10;4JFNdoXzuMxlMy/rge2BOX5c8tCloia5WrwgFzDghOEQzf2mKn96nGOyxhns7cWMb5QMb33EgSc9&#10;6imyLlL0WwRJ7USPOJ4yb1coLvx2UxA85bBB7rjeRBPw9wgb8daraB7EDiipLBZouzrCBn0JBIXY&#10;4vf05IiRJfpol/QTbiCh7QX9p88pkki8AN5qcyzu/I6TlInQBb5ujzFGfBRNi1uUDL7vqs0kPLYQ&#10;SN/ZmqbowmlfOHSvxKrwleqhDv50PquKCj0tlkvoqYmSBON1Dumv0fuusKGlN6wJ226X76lTIpvD&#10;QKICIZYnUvuUM963pSeYw1MqPrmqOZ1cPo4ql1zy+pkX90D1wBw/LnO4QnMi8slyW7if/OrjRQ7j&#10;qOxhJXB5nvcMcaX3bI+uJQ1NTrnXwir6iGhG9hRep8VGCiS5ipFEt9C8JBlWXvmgjNL43HxLb0pZ&#10;01XJWd6ZPHglhYp46e/vbS6+9lvSehNBU/+ZR1LhJNNGxFQiVYKe5dQTv3o4TJnrJTO++OTNT6lK&#10;1pNSZ32S7ifp9/2uW5Va3D95G0qo/eNfe99VMBpWeNiTeU+C1ptv5vzOh7UH5vhxmSOLbdvwcRSh&#10;Fe4105V2+5jOfTV4ea7qyvdVzjHZw1QvzCTNlV6k5qEShSoeidbYZtNPD+XCkwNtEX/2uRJ4TNkw&#10;7I6lTCn6LoosYujMj0QIZptUCmMmiaq90kO7ij2urbhmBtO7t5lCRh9uEt9sIThpe//1twOpsHQR&#10;AvVGKfG7Jx/07CgJAxWfeuPrvp2JE70JUJHG9axwmDVMnPM9PYzJBt5/0mdDhhMm236Zy2Ze1gPb&#10;A3P8uNShExUThIAWghQy34N4+imTRm7yehGXV4WPpC9V7OjRpkpV35CDHlLkcoWyCGgy6Q5jViya&#10;MMuFkrD0DTM9YKv8b3fO3phyWXZtTUkrlbyINmX1ekJDTyAYdma6MyX+Gdd7mpxKVX3e68Na/0qp&#10;PTR5WNPlDWBmHvVZ35DCZTVZ50X3T2UFfN4DiezG1J1WUMy2ZNPecMbfB0fZffLaesNC5jc8Cj0w&#10;x4/LHGXKHI0RZrI5n2fOD+Za4mH+rn77z4uqksRoJiN8Edk1NamPDOlOr8Ahv2lqFUczsxMiM7zc&#10;3laUu8I5Kvyj6NOlD4wZFEf4sRUeH6YkjAQZ3UXfYNtJmk9sRPFnhJ1HsA0jukpeXn4pP0XX/2aG&#10;s26cbvI67KthV/fgCn8mLOXJ/QPrLsKVBIwKwFmxKkn0LDoVhHDuZMnGv1qlN9Mnw5ngKz1wTcx7&#10;C2XOH3n4emCOH5c5pvYZjR1pHenhgAqmC5rNsiVNrzCQi9Z0LX/qiQ4XsYE9Jjo5/R7SXARLphqN&#10;XPokjLp+JC2uQxnCZMs3JGNu+p7fwx6vRKpy5ZXgshLTewimSqeS3donVcOTvDneNdQXZZWyi+pJ&#10;Ike2widDSa7eORMtegjRu39IxBPbhtYO92eVpepAV2yrxfa69A1nf50kKN/DetHEe8PS5jc8ZD0w&#10;x4/LHFA4GmFpec2DT5bkAS1WvOJsKWSRurZNAkwFKoWthMPPD7UKPQqVt9WTHnj0yEcjQJG1sNcX&#10;lUompWNd4XMlqaLbu0lGjHTfSggJuaS9NQupJ9WKUN9SiaMLqGoonPeI/pAy1h4bNryWmV5SM4n+&#10;THJZL170VO96yhn5bCJ97xWJ3zOx1riY9+RU6c2rXpm1Mr7zoqk/E2M8sfFIztXLXDnzsh7MHpjj&#10;x2WOG43A5ycQNrhVOUWP5kfEnRWYAl32ZIa21aWe51mVnh5pCB5vWOlOgpHYYycokgAlaScVkBsY&#10;qmPg4rkdw/SrvcUKmSs7urd4765WtpKfnjSlFrRbjCW0RkvRJXIZctGtAi6/SlpDqPM9rgbf0PxQ&#10;k/Y1+cwmAQpqSDLMm2XaZ6/jmw7GfMKetMxl3w62uh3JVtc3zkSO7PwpHj+VaXI+nvmxQm/mT+yf&#10;Vq774SKpET+lHSjvdD9U/HbNGYZZ5NfsyTq4vbkUe0a1YXJvUHPZPKypXOwq+4YzcX7Dw9wDc/y4&#10;3NEFF34MigXvUJA7aOoRULiyQD5dbq/YUeMcfCMiJ1IFVClF5a99PThNZXRX/DX2ne4iDuB7pB2i&#10;+HHW2TgXk3iCgL2jI3xjPw1UwMYDJE8360qijifw13gEacL7kzAEg05iPHBP8qHOwSL3MZoxKFk5&#10;7vzkiGEcpNZnNl0seQ8i1PX45Pz4aPH0hDsNyR2LwgqKVuAIIgrxbSrmBtn7io4HcinmDkWn58e4&#10;i9vcGWiWTf0V7WiBiZXGZwXNQLiILCmI+Vc8CeBMaOKEMRACy8cUUd5e1i2iQLYY9m980nDDbMKx&#10;Yf0SW8CWKW85fbsgXvKlfm/sCYUT/Ol8LWop9gg/PTrGt8U1W3Fs3Zn6UOWJaRH+esw/j+Rp7AT2&#10;uuuD/VjQoGjEwtLx6fnRydnkGAwLBy9qtTRiyCf9NvA4AnZG+NYUgVM26b92rkIADWuJjy9mCI4D&#10;cTB7oeBjy+0+py2+4NZ2gmFZGZ0tr5wsL59aLTs/HvkemM+Dy5wCInXitek/SjbSTLfyc5jC6rwd&#10;VQVR62H9j515hv48Q3mlxyYnBx18tui0P/XO3P2PsYEKXEBgXqdRWTTDfkyKT8ZfyBWBaIXz1k5T&#10;weGTeAfNBnmOjCMKvjdXW7/d3uSIs86+eFGLLh4tzmRBCJ5XMCA27mKFXVpnxdENfQ+rmSx/wudF&#10;J1F/OyvriJDJ8JxQ4po38WFtJcL5252LPneZVZflbnHcooWwkA8u2Jg2i+v1Z6/Y2qtuS3EYDJYC&#10;vI/gBfOAUuXFAzH/5RHqgTl+XOZgJ62v6z+pQBKCDCmvDpf5a1IQg4cTnfbobI+i+RX14rBVSUGG&#10;pCT9/bMc1z/9lPynBYVK4KoCJ6/74n0q0/sp/6xNmFn/oQXIV4YtclFZjd4QZDmVjNbCaz+YTA97&#10;eGa1XRNqBaXwyY/FmIs+vfJ7/IEEHtYu65DWGtffLa0DVGvrTqhdUdV3w8nZZlrIZNEGCp8SLKWP&#10;nO/9cZlU40Eua44flzl6QT6galAowJAkmQpU+aPSsh5JSiqQMkFlRYegkvQ3f6qE6T4Ak45SdL1l&#10;xUPUYHNanSpJyqJ6UDHsyqx57/FaQra6hzoV8HzP/Ycq7+mduA6JkdWnuYodpsU9KE3yOqSzxInp&#10;7bm63o59BadQf9i6bHj1DesKafaQnvyRYJDtcosSv90QP3WfAboYdxkb2jvanvFMTNA2RrvMhTMv&#10;6wHtgTl+XObAYQ0nLejFXlQM6PHRSZsqiUyMsbG0kpiZkFOxp7LM2bweM17fZQWUreBJfWaA34Cs&#10;1JcmmcsHZ9LiCmMzSWqP+3b9hzLNUIhJiMom92qS7r8djR74vPWGpv1Jy4bD2pVGWWE9La1vjXK3&#10;g0Svq3twW4W2aJfsErKkBNQp878AQCjC87J9iuuAD2NhlmEqiY+zPPc/s4RXV6nXUbVbJD3lBpoI&#10;5adtyUkKEFiKNNOXuWzmZT2wPTDHj8scOpADeu4qi/vq6mqyt0O5oTLUMyh1CYFOKjy8rcdoN83D&#10;jEiL/KlS/MAtWLan980FXnEPKNrZCVvkysmsdvqxpOkzBabaoYmaSbB6j1Rq2zsfyh9Dypu4kjS6&#10;hw21Msmhuw73EQjy1R64Xj9f9ODMNla8rJjXw79Kyp2eAAcdHNpR2xWD0vZT8ZRLJqNWWBcDiqbh&#10;oXt/nVd1WrZzooiKIIosLsQO9pe5bOZlPbA9MMePyxy6npY5OMfyBq/VGURc16s5hLynjp5faRK+&#10;SsX8hotIUv01aVxtNt8rSuVf87096k+qOm1Crw6jlbj3COWwi4fSQ49G3/+R+5efRWUXZYts1KmP&#10;126s9p46lPXxej4cR1cbNns6MNm3SR9fuegTZYanc+dgHQOnrGE5Op5UOYt8T508yaz4tsp/5CRx&#10;6y6a+iF8tE3PWtIAesThIRS5Mpc/LpNsPMBlzfHjMgfPBCXNCRcVXbUxSQ7yxOt/Jp3qgUctv5KD&#10;JKAJAJU692qV5IYl0M0q/L7gOYs7qbBpkkciRGJMDzMqvZ4JZj32tgd7iW31tt49M1n4Coq9fsiu&#10;vqg/k6TWgbtI0DGc2z5kXPfrekByUTMvmg8usCIZkOZi4j71xjrWQwVdw48ZpeF195n6A3QhoXA1&#10;IYU4k//8mPfAHD8ucw4g4gILLO2ZVEHowAk0Wr6eLGGlO1iuPWbff+Z2C5XEmNBUBjmJbL7O/GlS&#10;peRPXYdKTDs/0eYz5ZJrCb6fwofKPEJYibh4a07yTrcoPY9Tcsobkiq5nApdtUXY2gQl4xV4kbs0&#10;Oe5safog4afaFcl0W5jrhdrVGroy7hncBvflbHiOhXFidW28MuIuJExwr3ibJqfRXZs5lZuXrgW0&#10;Kh9UaKlVykmCV2DjFQRyRL/BQbY4LXSxONBlaecT1JO6pGXUmR/vgYJIn8nkEN+QryKqhbqvboq5&#10;32rnZCqtGNxidWcYC7es55ETxv4gjrlp/tCXuXbmZT2IPTDHj8sctdxrqHLE93lBVTXgtlRh9xTc&#10;PTGiktpKnnxb4lMPkBKi8rY8qTwsH2e0o+yrzQ3XUR0VkN5Mo0x8e/qifLCCR3ZXFS/yzh53X0nh&#10;8LwKBPXXHoJW8E5MAsY7BWESeu/vlLBXuy6Z/R4KZi+ZLieEuzfye4h5w3GpbEGOUfgEz9I+DUe8&#10;Nz0MIdn2YX4wX2nbmRBCYJyv8yRbdJnLZl7WA9sDc/y4zKFLfvn++JELMlnCZIR7ENKjgC42pYeh&#10;CJIEIkmJ6UWlLL1zvsL7lpejvqVSPccPVuJbRYqKQ76nZ1Go8pCYWR4VPNzevC3Jn1t6EXLU/szH&#10;s3NSzjCEgCZmUUmg/aKEhNqQJkQiCsfZzOiLRaraNhqpvljKTKMs7uo1f+eHm5y0K5E2ptk2yOa3&#10;zY/NAtDOYGERhpOWZqXotcIBLGtVNjjp3MNcn964ZKsTS3rTVf1A/y7vZNMa2OV68RyYH/MemOPH&#10;Zc6Bw8PDyWSS+pb7FD2T2ayUvT5b9dqmBUMKm7S10t8eLOWzPbqc9EWSR6Z71E4PSmCVEMIrSJ5Y&#10;6H4WZbSI2JF2QwJe2oTyXT0QquX0SH9W+6L+rPhR+6ea94eYMaxAat4yclO2jtiktuJQb6Rq5Wkk&#10;b0dPBMnbcrBmCpouPO3e2YetAtENtbQ6nXqg2OvM+mtuWOKt6RvY4zz+PD1j2hSV4A24oDdbxH67&#10;kMn+3B/5sstcOfOyHswemOPHZY7b/v7+wcGBLQqp1hi+YLjafaVShEpne9RkSPjyFSYxSTeT5Jnv&#10;TnJWCWtCETNaNQtHPemUMEoRmKJAJZo+Nz0yhLhKFqcqGbVRpFLzYTl5Q/bhRfcMi3Ln+Ns1GR49&#10;Cos7Kx4PiX7XRXry/pWZ+WsCRmJDCpoclxZhzvY6j5kOJ6gKKWEJQR/x9plTtjIZvUrW6dHD7zol&#10;EmkAG207SAofELas0YJL+sbGxvb29tWrV69cuXKZK2de1oPZA7NzPzyYbXn7a/2Xv+Pr3/Xiu599&#10;+vmrW1eZuu5sGYkC4bzJcIpFkldupkSFUpiqk9iZRiRt7ZHFamtNyo77ZUqd2ofKXZCR70mkTI8g&#10;GyVt7Wg0NFfIckhCwWvKbniCFEukLEeQpWDchcwB+y6vQ/jAZZA101zCpGgvSDW+T44mxAzVgSn9&#10;CInKvodkhsIVIwo1SNoZXvtRdfkTc/y4IW0rP+23uJJJyyvA4AabKHwAnfh29SeSR/JxhVNUeAZh&#10;5tsz4W0kxGLd2HvV94nU3C3lBi7ubb2my2NJEa3p1tCNKBadl3bvRA63PfGjshdOdBWYUZgL9A/r&#10;qX7OWBDu9s6skH2FXm1gYny8HZqxcvjV+Mb8SXnRU8UT0tnC8FZGCyIl2jL8dccIVlxeGgFMcB1p&#10;CvYPj/b3D/fAL52c3Nmb/NFv/ub6ivn5I9IDc/njMgca8sfe3h7IdOXBhy9IEtFRjWl5xXTKpNZE&#10;M4+hxsPlV7Y36ZSpMNXxLY9Wkq2gVq1yvrOngEqyWAvP1+VL80q66+T9bmD2gN9Smf3Es9qEpLnZ&#10;EBcylBJqxRJU8nW9x2s1hg/2MCnZ+d6dPYa9SmNZ7QoSCfB1EOuUGFY7+zPGqNhF3Eu1IfWltdvr&#10;K9x72fkECB2eY7WG7Qr3k3eYfQ4QTjwbgdZra2uQQm7cuPbEk48//fSTTz/91Hf+uW+9zIU0L+sB&#10;6YE5flzmQB0cTQ6PmFQbXpRMD07raOthp4aNw+fdd4+s1+WNFWs9hrJ6g3Xmn0rvTTOur/tb6fmY&#10;v6LjJUUAbLaF+FB1Iz1ylsSFUkLHUCtrRT94oL/VVaOAZ+ksG7JM2w+EbdV+IEngIt0sO4hZ+fCt&#10;TX6VJJ61RMxzfHc5CJ1o/aIPU3Upt5hoo7l59hczNwmAdd6yAar3S7ucdNbYUK8b7oZUewrJVKkg&#10;+pKrLEq0f6Onzd0X0h9WJMPBRaSf9WxHmyQBBsOJ20EdhCj1eRj5tY+yhti2dOtXXWe3zkMT1nJF&#10;/JxijNhMSJwUPY/Ojo+wtw2T43PAzsYrCxuba9eubN+8cf25Z5987PEbP/A93/lXv/s7h7WaX3mI&#10;e2Cuv7rMwf36P/VF73r+Uz75hU+5de2xtZWN1eUxlh82wIBP6CLccECaz7A1yDJUQlq0VGRpr4uI&#10;b7D+CktWi79FhCwuHR45BS8GCzdY/cVvhXFFCaAzoggkUuPlCO9Kjbk1RYhiEFVpidydM/z8FIYR&#10;G8lhRwXOUEnlRPTUVkGXRfIB/RV+N90vRBB3yWaOXU+UfpzR1qJUrDB3bgrK1QQyJ3hi9ay00UZP&#10;i/Av8o5PUTh3vmDQTGWcLxon7os+wr4XKoEohB7gN+qB/pHVFyjLqDe2nFooqZ5a9+IVVg2JpC7a&#10;YOJzk3Wos5L0G2WTEMPdTkKilHLN70BkuMMP72rlolBqNopTgG8OX2G3LqsR+3c1yY1KsyaBgYKj&#10;15QvoNvUi10tpPGLcp5Md1r0jPsE3xhk91VeUY8xniamBjd6oSIWu2kiJERbxaiLlN5mTHPI1vL6&#10;2uny4r39g93dXbBOUNBy7iys/O4/8Icvc2nNy3pH9sAcPy5zWP7E133eJ7/4aZ/8rk974vpTa8ur&#10;o+VVbKMEijXioqRpoeFHEErS3KBcPGn2D6eJaHr8xSUsSwofJrgDx//eFZSzpvQS1cZgnT72jyKV&#10;kTdobjhByntyDJIkFCB4UAQRGJxBjMIHV84mxg+xn4xwa3SK+EFq4w0HZVNggNk0eJhkoySRSFJM&#10;7iYFCFFUCTl+bo3lMvVFajnlTWuCllJab8zWsJNTO2KnD/1ZgYGijkuXGGT4TiHMd6JirGfBDxbC&#10;zjIhN8BZJlE/KLAxIyRydNA/iQQVP9AIKYyCRrtFOGCHcPW7BkqOoVipewgMLfCT+EGcloopdYMW&#10;38IFo+5PHoaYLDwf8XzL9/otro8iBAHpwlSAPQMVV7DtFAwhYCUO8T8eXF5aX1/f2NxeXV9bWB/f&#10;o+J275iuyouYrWjowtLoFJvgrKyNRxtLKyMgyn/8u/6D3sDN/3zQe2Cuv7rMEUQIMJgv7kmnY4oi&#10;lPckQ9o42cyH4S34uoPkrCS3QBlkdVuQV8cjF4dRg1BSu9q86lea5zwBQcBOecfelUgijSQXl0PK&#10;gthnfezga6OK7Sp86oS6DtYNdzqOhOJT2yyLW0c4k2v/cDvzRabR5n/z1dnG4Ilr77Rza5Pe/FHf&#10;O6sOUc/EgCzZmJFVSH1dVnK6Lf32RruUIteUOt/uW93qPMk/YxSaIst/9o6LXp2tMEJ0AtB9Yzg8&#10;6HyWyEQNI8PsGVCKpACHEjZ279y58/prr7zyyksf+sCvvfyhD9559ZW9u3cOd3cOdu7t3b27c/v2&#10;3p27+/du7+3eOdzfmezf+45v/57LXGzzst4BPTCXPy5zEL70y3/PZ336Z3/Wb/rsp249vbqyCv8r&#10;6azOLX+cnhwyUm8ZaqGgziIfwQNq/VuvJaoq2sI/F8jQ0eCho5IAQ0UCTNL6tdGYDzYeFucO2QBx&#10;xzccaHryB/yvcAmIAFGDVTD5RoWxAS01S2A3J3KhOraeajJhThFSQ1pKToEM5IXBYQImlHtPj4cy&#10;nTRXIRGmntKQKPqOe9ay850Pw9yuDvD2J4ZJY3CCqElh79COueWaLRA+5HcUlLrr2BAnLpI/UMvu&#10;KY0FWqviEjjY6+xJmKZ465RBSD3AwXIhVf4A2tr+TAkMEmCDSZeTrSOuhAeUUNmHZBR1LKxrxz39&#10;lah8eGo1M4YLdB6akK5SweXhcyf5vcYVf1v+wASKLkJieQzZ0uJodW1yfHRweAQ7H4x8YDeo/lw8&#10;e/Xu7cnxIUYTWachcHjP+9OFlfX1rfOlMUL4IcScLa6wyXrj+tr2F3/Z5w5Gcn7hweuB5fe///0P&#10;Xq3fqTX+mZ/6kSefeOrJx5+6snkFno+Q4W3lIIXlZtrQXJOBb0Z1LL/0wiSL1/hT7jYe4KF/wNyH&#10;ZZk8Pj/6kyUbiBQ/EPcIOKQHFw1qRlLRRBNTXzKV1KuQbYpZKtyrov+WHqiMsMUZ5FIyEv1WIXVA&#10;zcW6UwlGM4yelXyhnVxJepgmyTQQ38QO3m5iZQdU/aZv3W4rblMUxU7dbmnuQg6/Ybd66sMHUTy0&#10;UspD5exP/uBJkdxgn+PEbg2tZ6LRjfdnI6dz0xor3DVl3gXGuNp8R+Z6oc7HvSn+PSoTHIOzg4hM&#10;y8TljT6cpVI+Az6JcW0NYcatKFMsAPtWskEOWpjBLcxNAUOVP4Ql3ZGySLImgbWRjIAzxnKI5xZU&#10;jxw/xA+O8R9asQAQmRwdvvbqy3fv3H7l5Zdfe+Wl11997c7t29BmHR4eHOzSIfEQQVGH+A+gs4+p&#10;c35yvrG2/o/+4f/nX/lffnbpz/npA9kDc/njMoft/X/88z7z0z/rMz7tMx+78cTq0hrYrTPYP86o&#10;OuYu4k3+aHuER3Sb1jwlDzDpoiZdlcTJa9NQE5p2BHGaJgfJz65Iw275gzS4xTTE9uPSkNnJyhbv&#10;VVhTUTswlKD0Ei0WEMFA08aR9pWS99bxhOn5YEiHVHLEeBEjHEQLVZkKGcgouiKgkPyBwsHLMoeG&#10;zApN/gApcnKMgD++y9p2KUwU7RyHOqc7Zo+W7m+PJ+O/AJRzKSzEaKojqG7rUV5XL+FO4wdbVKz3&#10;6JKGBFmIWuf+b35lrlv3rLbN8EstheAQfkQmTV6XWg+dnkgQj6go1zkK1Nb0HBraGE4sf0STCTic&#10;P02kCFuR66xKdvquHn5knf0Wt1p29QZO9D5Qz7As7nCFBiyPMMGWDo8ne7v7B5ODD3zwAy+//PIH&#10;P/yhO3fuHR1DdlxZ27iytr65PMLX1tb2VXyPxxts+Qhzbby+fn19fRuhiHgdfBDg7w7HDVSMyAqz&#10;PAS08fj3ff5/Mnus51ffST0wlz8uczR+6R/+wjNPP/fYzSc21rfpNgqeDZRNfCXZcLg/cllCVwBa&#10;kO81v8wDnpK+rmWsp5KN1R5OSQFJcIv+Iamkb6DcI+oTNKZRopA57EPlbzPjdLOCqZyCArVB1niT&#10;kaXeC3iAE9xAN+CjI0ABTd56JdUq+GbNSOsgnZB1VuENRShjQLNhnYYRxxSNbxeKtHM+2ZrfZCH/&#10;rAPvyib3xowyStNTZZeRnop6BilsIp2eFVVtpeS58SBJamcqKHe2X2sVph7p7F7RHLfF4kVAVpN2&#10;NBmA3dMW+8SSFENZMRVDjSXGKAeu1ULGCb2mSVet4YEcdea4jQaznDlurA9m9sK7s7LsOjaAY2hv&#10;6yXoKkXtaVmHdzknDZIAWzZFGCkw4ejwkCMg5wMJzafgolbHhAckEcYuVEjx6+1REAW7sYGAks0r&#10;21c2NzfWxmOU/0u/+I8++1/7Lb2Bnv/5TuuBufxxmSPy3f/VN8H56vlnXry2fYPUAwqeI/hfnVLx&#10;QuemCawCVmYbAGQV6NLbHR1PQtkt/MiawScS8kdyjo1MhM7aVAC/2iSOYkdL4X9FIuJIbxMxOTnB&#10;/0pMc8ofCNQ+orgAS4301vjVehS4/HPTI1IF8JqHIAknk8Pwzmr4AUW+EECWGNzPB+MKzwE8iwsM&#10;HOjkD8GNkSN0WeLiG68tv2T+muKUgQrf4FJnjRb7seBEEEG3Oq/bLFMprHvGd1v+cIqXlD/SWgCZ&#10;S3fGyzUQYaniW6CRsTKwsx9EanoBa+e/i0Ymj+83+89sV1dbg0HxvwpvOskf6b/rl/JOyR8N/Dr9&#10;lVLNa0zaUTuw+n0Fcljqsn+d8CM0dxogjNfJGQSFxaXR0ngMLz8gOiDt+OBgD7b0V1999fU7d1+7&#10;ffu1127fvbeLbPLrG1uj8dr6+ibkkLV1JT65cX1j8+rW1q3V8cZobRXGIMPY2urGeG3VdjVIufuY&#10;bMwjx58gjVBxugjEWl6B1myFa+f46ATJBeDxBfFld3cfxvz/4tv+9GWu5HlZb64H5vjx5vrpzd31&#10;I3/9u557+oUnHntye+MqhAASFti+4fYKh31uFEFaLGbTfvqO9ghxIN+Q9k9RB6o+FmB7DLfRtJcE&#10;4QD1MX4ktSVAyFM27ef8VWTEMQrAD/4h5ZljQYAfETSnOlqRRRkC+ihaPrgTB/RXR0cH+FY4Iu3b&#10;plxoF7/lbjs52Ec9ZUSn5ornEmEQuEihRbhlimnaTb+AdnTmc1yBMqtF8ZkmmkNPMm289IGfROj1&#10;UuFlHnRxbZiR+NGNpO40CXZfmZ5SUuiQhreDqulKBxLer9F9TnBU9RIb0F2ug2puPKYvgKuNK4kc&#10;bpRf58M/xf7nReJkjiwd6BgVxLKz/rafNxwKrZ2roJdOtSifAivg+ZN18yvAf+hNKbqpII4Io2o4&#10;5opcOadmC6l5ziGVYoqA6O/u7r32+usf/vBL0GUBRMar6wdHRxBO1jc3gCWQL5555pmnn3lhbeMq&#10;cEWp8ldGq+P1tU3otfBCFHN4BDQierAa3AN6FUCFqYxZpOgdNgRzEfZ7HHd37iHd3M7OHvDjQEkf&#10;qJEFb7KIlGLspO/7/m/vhnt+9nHogTl+XFqn/tXv+dbnnnn+iceeunn1sdXROlMhQQFPj6bED8RP&#10;gNzAPV6Ed4AfWuq99IIKD4QOmtZsHqY1JgGVZhX8IM3CkguZw15Y+jZNhv8VKZqiiyOW8OhoWT+x&#10;ENJ7yjHUVZxSeKLl/ATrdWITCPc6OjqO3ZTwDDcsgoGHVYLigmSn4Ifkj6XTxSUiktytTB+NFva/&#10;8lHwI/Rc2Ub+qlaDSCVd9kW1OjbsioIKfrgrfWfFDwsWQaMLftgPyv5X+VK+N650mjTjhyvQkz8k&#10;T0yynvRFICmOTGUaw2Ij0Ys4EA1v4qTFsWc1clOp++BHc92Ofn4z+IF7hvgB+xnf6zkT22ZFqIo7&#10;B8yFtFzUlGImQhNFX+7js/3Dg3v37r382msvvfzy3Z3d119/fQ90HSI4Qg9X15B18fnnn3/uhRcf&#10;e+pZXKC0x4S+gBG4Cy5hoTB79dEJJA/wP6OVVUgka2vr+nUFhZOt0fyHmgz3gZ3Bu5DuYW/vAGb6&#10;/UMIPIx/JadCeYuSHyAK8DMer6IQNAT7kuHxb/9LX9dNu/nZx9YDc/z42PqvPf19f+m/eP75F5+4&#10;9fSV7esbqxvIco1FRp8rqImEH6Ck4ML5J92azOeZvHXxBIWr7px6JX+IrhUPH/xp/tf8Y/0VCzvx&#10;gzROlDr0M5I/hvgBxlXEmNZuVFMJE5mG3PjBaycTqBWO4KPJdQxSceRdhVglxQ8iOyTf1eznwqdm&#10;PyeTuqKQ9rA580Hx8jVTYceB09OH6NqDCtwP8tADlehC+uk2LLJDk6geEC/AwzDScBdKkZn4Yb1Z&#10;1iRPM37QJehoxnPeFAE37Sfo2Ygfqf7SU+LxwbO3qENfcfWAz1lnNzASojRfZNyTWIgVi61CLH9k&#10;iyx/NLDpYPkN5Q+/N+UPl0ArebbTCWFCsAuVmtR3lEUQ6oRqYAYmwEMKubeD8I+7uwcHv/prv3Zv&#10;d+/OvXuQKDCeSNv77ne/+4VPevHpZ56HPIZZyv1yoBzEHDpemMDAdgJxnTMQVB/Sysb21urqOjoN&#10;cxZ6U9xMLRa2ieRMOIUn8c7ODi4eHE6wbwJTBwF/IJsQQhbJtkm6BYKMVoBV9FloHc6c/MzIcnb2&#10;4z/xvZez/h/VUub4cTkj/7d/8vufevzpK1eura6srSyuwlseLBo0trQWwGcROn3qr0L+II/U1DKJ&#10;H6qHsaQngmCpLluNXogb77b+oZAhO96Q9vbkD1sCrL8yflA8SvkDy9fWEEoesQs63aAY6qyQRmis&#10;KHxM4JHFHVLP6P8jygn5gohCIkLCp1AM2T+MH6StuLa0rLy9nfLN+VQcnxGEr4wDeMU6Km44+6XF&#10;SyetjA7pws9DqnCfwF0sn0W9EpBAU0goi3Uk9HvT8kfWIfHDxN340dVhgB+IsKvjgjudFwRSiPEj&#10;r5heAz98f9JxRnDTPJT5SMKHmANHawb0hYEfUUnhh+n4tP7Tv3d6PNff35otAbd5hVU66a4rF4Dv&#10;ty+fVHaAf/wb2WJ4LdsL6k1SzgiRow+99JHbd++89PIrL7/2KiSE9Y2NF19817MvPP/U009jmuEK&#10;ZBTmG4Vz39E5viElIGQdaqvtK9du3Xrs6vVr49Ea5Nf9vWMUiAMNpDVldYyZgAiUe7s7YCkgiFAc&#10;AXBAOkZJJwsQkhHVKqUaFLCMtnX/twEVD8fZyHmLVo3G64JzBecaT+H7snA2OThU72jDd6VsgaoY&#10;kxZaNRQJLzG4DuD4M3/xG+t0faTO5/hxCcP9iz/7Q1evXr9+5fpoZW3xHJMKHporWOQrSOEA4aPg&#10;h4gFrsna2SQPEZSgrV7/JjEkjk7cRHtJIbWNRa740Wm3GNLFeO/qv2v6iDVAKiP2NPOXsEqwP7dk&#10;eeIGmUKRdhHIH1xpTAYJ+QP2f1jIIU8tIS7E2huwjCdH5PTgQQs4MFWVUsfxg07EBPLCCy0HiQkQ&#10;pZZxyTtSxgGq8Wi+pK6uabrHkFCHjWBoMil5y1QYBxQdptd+wNf1rfeWSMO0n7uU3pzo4Yd+7Xh8&#10;266zAjhBn7gKqq2LpLRh+7yzvySYuTmJH25gDz9wMUXWS8QPo6xrkqDCdx3ZfzoSf+EMQqnv9LyB&#10;fErZuuEHt060HCzJkm5YUoC+jgD1O7d/44Mf/vUPffC1115DHzx263EcgBAQd5rcX7sN6wV4i3Ps&#10;dID409EqiPnm5vatx5546qmnb9x8DGiBcXr5pVdgFMFB2j1eh/cwoAJJ4WD4AEIAqJhkx1E4lJqX&#10;oEaFIHIIWwqFkeh//GP9FWGj5Y60IIXwRg8AzfWR3oHsEFW4UhBwsnQAf76+AS9kZgYzjLtn6G25&#10;yM21VkfQmK1845/52t4seij/nOPHJQzrL//TX4ADyfp4nXFsoIqY5CurXGzMJQf8AEuPgAnKH2EF&#10;l/xRNVfJMyZ+BJUUfsg5KezVrq5/tf4Kh8+DwScFlbzS4s9RkyF+OIDDKOKHueQZ2iwvzVOmoWVW&#10;KwtD2FAIyAErOqR+4AfWqAzYzPdOBQTAQ/n7QHEUDKiFp70LhR/0H3NIc2N+vSEr3Hiy9ysgJH5k&#10;Myv2RM8Ukt3imnWp2D9sbnXPYHEXGt3FV7qY6B/tp5I1SY7V+GFdkDvfeB83NN1RqxFflzcbvO6D&#10;Hx7ESsRNB3Fg7w13Gmmems32qbopf/ii9VeeCRXb7q+/sueFB6VCSOJHtDdyCZhpSOFYCGobCTKr&#10;pR7VzIEmLCSM2zv3PvKRj/z6B3/jIy+/Cv0SreXr6888/SzAAClOYGMHkMCIjugQEPHR6gaiSxCd&#10;fu3GzSeeeOrmrcfhsQW0uP3abcgfUIJxn8RzCBZHu3sHe4c0e4DPcTZSQhjMNsxUvYS0CZMj2Eig&#10;coWSSumRZYVC2nm7O8pTnJChGCR08zgBHDxWylKQRcQJUQTBPTL4018Atv/s5MJrnCHvAxyTR0g0&#10;6cQEAt3/8tu+KSf5w3cyx4+PdUz/2T/4yZs3HodKBFwYJA1ohMejdeHHMnNfM38t8cP2D5o+GObR&#10;jLrJHYc/aCxOksumFQESwHCohKnBJCYB7eFHqHem8aP672JtkFHywi/4YQrL0AKI/Vyhje0ifigv&#10;LjekAytH/AAxgeOUTTXED2q0aCyhXVeb3yp9K63KihcA+0dxpQWrtD2abHguqdIVuR7HqAlbIlhd&#10;XyWcBNFshA/iUoJTlT+Acgmrlj9aTpTZ+NHykQRNSPwAcXHfJ36YjAbxra1o5NuOs6T79pPWAc2M&#10;HaxJspXjxC1q5KabiuHNfIH+KvEjO8f40brrzdrPa96UhBAWIv2VlYjNbwO1dhJoOmR3phc5Yi2c&#10;omNHDt5hkBMNPdD4LIPc7x4ewIr+0isQIV6BUQQYgDmzvroJiYF+VkeTleXVrSvXtravIzkK4g2Z&#10;gw3uFqPx9tZ16K+uXr0Goo9mAglo5Dg83D3Yh9nj9p17OMHBVA7ADYSiIKoEdWDNsAxhjaeNhDue&#10;qSsNyHAFto875HAAgSYDkxZU/PC4mK/x/lrobdyGsYP4Ao00umd5jO6mg2LrNNqL8GbotfAIJBju&#10;FmdDl8Fdpq7ItM1YTow4AmAWjycTVpy2fQnHbAqfdYYb9OniiHWDTPQF7/nCj5VOfXyen+PHx9Sv&#10;//If/3cba1vy7ljBjAJxWFpEWuv10dKqy7X9XBlrkecDMyoyR+k3HuasWzxBhx+kv2Z1Az9I+cOd&#10;N9xZqYHmzJMNUw5TsVqYEpZOlrKxux7pS+NUSNSIq3DnSZR1AihFFxc5XzkfouJFzkD+6WJEszlR&#10;hAbzycROVgIVRqdTA85AsBWGo9Nw4tB6Qgjb2GIgRJXEQFvJpeiQPFhhvZa4SDTqc+Umvqa5SZRZ&#10;zTeHH9Jf22odDmB+ddYBq7eEoQRayEfI4N3hh9nYQHQlQ4zBEoVVzWOEnf2SRET4YTzjn8pA7IaA&#10;XuR59EYbL9aHDkUdiPJZ5U+rOk/jh+FE4kkeBpX4yTcE7MnzKju/4kckwXSjOLVwcN56lqa0x0fY&#10;kSiEOlu0WsNK/DBBBxjALAEtEyAEfr38vnMbvrZHB/RrUJb75Y3NrRu3nrx+49ZoYwPs197+4d0d&#10;bGo4wTqCxy/wA2HqoMvgbRypfm93FzaVO3fu7uztAT9Ab+ljtbrKPqRNHlMKzn7L0LzKX8M6t9iz&#10;Ee31DmmoKhRNsKx7jkHTtQC4i+kh/JCkR7yh7tb3Q0gaw+qBrh6vhh2IRF52EYczoe30+Er5g7nB&#10;uNgsR3qxM9moRB9W5uiQGjPeH91vFEGYvo0uyBVDQMEwyV8FJXzt1/2JbsG8A87m+PEWB+EX//b3&#10;P3nrsc21TZBvepDCrABFDb1VsU30Oi20ChbjlKE5ASuetFjqfDosMbVGCxrQKhWZgaTCWeY8uB1F&#10;4NZP0qFTvd/2sfDuEXhQyiliiQgHl4pjrAKLxEuhKsQS3NU2c7XBgx60eBECNAgRfGn8YzJ9JGFf&#10;eRWV2oToAv3BChzJzoEZwJtjbNCLqHS8HyyXsvNS9xUKD6mzcKDk1stOU6KmIUwt4v5krYE0g9sY&#10;xdjyizTxIoEkkSNRxMU6L316cwlbeN32BvSmcYvr0DENzW5PBZdVRXrEdnUu1EZNWQoip7HxiVC3&#10;o8oCRtPfUIl0lJj+SPKxi5IFPV2GxLC+BHhwATKCu1h08i0YRxiEqUtUgno7sApitalXwwzVnpS9&#10;yRNNsSbq7wfdh6ptgJk7xE1PzV70RMOVrsMVI+m36PUR30p6fXoKH1nAfbtZe51Ri0XfXJpDjk6h&#10;a8Jx+/btD3/4wy+//CriNmgNPz5dXh1fvQEzx1NXrt8YrW8cTU4RefjSy68CHqBHhRC/trYBph9A&#10;AqEeL8VDd+/dgxwD5OCONMfH8PE1+nJ8nOKF3MRKq4/kAJkn2D8rY+IHDHWg2hhrpfPCAX90zRDn&#10;JZNOT24KGkfK2yqficvAAQAL1lYxFWRXUUyVZ1d++0RHrNlcy1ZZc/bKswOLJXsSw8o94cDfwBla&#10;FjVWGhAHoJP9H1dkv+F11gTpWYVaKA27sORIeXTsX47u4tY4MASe0LH+/d/4n+ckvayTOX68xZ78&#10;5X/8M9e2r0HfCcJzcgA78zK31qFoPAI3tLKyJspD+gUtD74jTaz41mNJIVpiYdOeiR9JU4AfXvyi&#10;RB0vCbrpecM2SGLwbTi0bHglE2dRNWyRJMLlItcTJuDoDOW0aAZjnKjMZJ8Jg4kfVDNTuyW/3pOF&#10;031s8i3Ak4kSbrVk6c+ogqb/LyHQy8N1mcYP7ZGoAzema4D0ZIpc4YLtrNNJTFntweFyjB89UcYL&#10;iQROgsIQP+J+N1weSqYCNdWYPY6Ec3AiC0qhfg6balJVnMQYCTOL2Z41tFaE1J9H8RoQ0CljjG7T&#10;kXhpEpBRL9ZPkjg4GX7x2TVlbyDRyUPGD3Pcrl7FD5Z0X/zwRNIMs4YwhD9VUkNrLY33K3Ot2GNh&#10;1oJLFc6VHAfJTRgujhh1GNJ/7Td+nTEbBxPEDW1cuYKNcLGPCJJmwRtrZ2//9l1uJQL+hLw8qCQU&#10;U1DhgIyOqE0CDjHYg4YNQ9cYsOFGWUxkruoV0tlwWYxcopTIcUjS5qYm5LFQVdXZ2dtM8mUID3cV&#10;KsQ0LdW3ElCoJoNOCcuZTTPHljgBgUe8h/i8pi3AOQaR80teazrkx68FYh2aeq9Z1DC6sAuKz2MP&#10;jBho6TkDOYv1hHuODk1vDi6612PhKeT5iRPMHLNQqACVBOIkvv+Hv8+T7VKOOX68lW78F//kb13d&#10;uIIM7RgrOuMeUxRI/KB7n/ADvISM0o2Y0roe+KGFxzVvnyjHoPXkD08IfEPk7uGHf4o975pGJ2dP&#10;rHlBidGC/C+NAZ2plHt82CGK2RzpSCJ/zKZPk8kYy5iqDFQN013CB717kcHi5ACpV7mAhR8McGFG&#10;rHO2xc5j0lwZ0kSy0tQhIUzChw9VVcBAck7aLQ+fUJXkkqi4mCDiErzyy8oRQFp3J+8xU3Yw28ET&#10;4taGN7zT8kdkN7FdhIcN8cYP0X3iR1J2t8L01+euAB+J7fsEjrmqvV+W82MWU5ZJreNm3MbGuga5&#10;d27B7CujYLhDTOusugq0XLyi+5Xia6Y1qdf9NhNOUImcb9EEOVqwt0S19a7wzuL8lD9etKux8PgT&#10;KiZmdmYn8HlKDzr+v//in9+5d/f123cnSGiP1bKBTIurp4sre4AUsMqH3AdTUaHocprEEXxJFJFU&#10;RLkFVnS1AjWhynSJhBLDaOUkfllByDqnUUwyE194QysuShRPTlZov+YeEnMFN6A+MbpTJnacECk2&#10;4T/mjyYX8EP7JTuDspOFAVLgVymckHaYv/pcmjSyMXatJNjbqyK2lNe0kT6gXRVjJaUZU+K3BEUw&#10;BQlUDB/aFEI5h1TPvn+NWhHSJ2aR6kCDJQxJJ8eH2BFOSoXjv/9P/mfPrrd2zPHjo+u3n/87VFtd&#10;Wd8eI0LQrOnxKfPdMjSMDqPYJQEy9cryGhXD2PZAsUrmNbScOeBg4zVXRINMZUSOw1ogXXNMJhEh&#10;pq5NziJZQmmWNEmConb3WHPd8EP0NFZFBD3wBojJ4X/V7Pmd7GK+DPpmznJUH1NNpnWsU9jSl84m&#10;eBqrgPvaHnFTEOb4IpdN7b9yJUJGUS4U6O1M5kDzuKa49uT3qYprwTQVgescQnnx84kBMkVzU+uY&#10;mWrXg2TdtgorxE3vgrvkhDe/HP7NoVBzsZY/eBQf31Ay2KjaqhH6osSPrgLSWQblyKo6z27Dj5QG&#10;Kn64UbUhII4Mxm5R94IxqjjAbHjOlH7oZkggtCWgNjnKG+MtBir3p7HETeNTpRKt98Uvg2sgt2vb&#10;T7dBJIxgfoJqlq6oJQSB0CcqpGEyv9x2anf3Ax/8jVdfef3DiA7Z2YXqFP5XAA9wJog7J3/CJYJn&#10;OGOpHMYwjqHZYfVMAWkGU7VYJWn2gCjAD/tH4SGY0NkQy3bBj0s0OXGd5dVGwwnMdXAORG9OsA4b&#10;CjDdAxpHQEK8Dv8gRPHbZQma/PY6Xu6oWIr6x9O7Xawxw+Esgjkhm0vgR9xMt00CroZaMk+LMzVm&#10;aAcAHtaZ6a0hoPQqgJLRVxI+Yqpo+I7QZwzbIgrLL5Qe+WRn/8d/+S/LjHpTp3P8eFPd5Jv+p//x&#10;x69uXd3e2IbCBFSVLAMHBNpWaSew0VPBD9xP/S+l1dBfcXSl93TGJMsfxg9fsU07dhQvhuJeFbl6&#10;hRnmKczme/I5r2/EfCmKOCgpF5VmGglr6E+oQtclqKBi9jexwPjhLFhUP2HNQl1Nb13acqDTpo/O&#10;KWQS5LGLfdFp4KF0JSsOIZKeZloK3DQJhUna5161aYB1/dkaS0bi8kglkO4oIrxM1nm0xZtW4sbv&#10;i9tr9CsEf98MZQPHp8S9u6NAsdgzJf7DklJgQ9EvSVI507rtdvQyC4lymt07tNVBdSOGPXo3hqaE&#10;fzqWzYfxwxknTXHqWKN82zyaoYWThtREyUxy3yqVFPHwerwxFJxpQbY62Ut3+M+0fyR+uA7W+JVK&#10;hq4Mb2ZIns0wwg+TNjojxRiFmYekm0E/3IKeznn07iAtg8uVDSEvvfrqB379g6+8+vo+5g8z2SzB&#10;bxyW99jaADdLvWiZBsaPlGTDSmfMQyJfhQo5yoP+UfLA3js4sv0jO1OOgbRvxf1KF2/Kzdxu54cY&#10;H0d0AEfwZn6r0dyBFyhCEQhbYNlrkbxXpsX0tPHMyf5M/k8QPoUcvt/1WXUaYrhu0g+sQQ+QY2UZ&#10;3JlNHdnJniA5KAYeWutBZMi8TcUX52KhnQnaM9lEGw7RhMlEEjBcYuMAJsQkfqBw3PFLH/hAnYFv&#10;eD7HjzfsIt7wN3/qe25evfbUrccRHLSK7HJYP/Cp1QoBPIyghaLiFdcofzCxqPRXkDTJK03LH5Is&#10;ZuMHdTf4UXqinIK9+nmWGT+CNrVz0gXNTrL9sgGKroSOiDcH/6SsRSFhk+emU/G0S1LsS6GN0J0R&#10;i77IVGE5lzvSUdCiTk0CIrUQvi5PLSmymDiCua4YFQYtFmVskj/JHyQ12kjCZC7qH0vdFSa9Vohj&#10;SGC1+V4VbH5ag7x0m+2HfzSjKHeqkPIXUlM+4scRacATWU9dvsEhyHQN1SR/dwa6xJvUAFNY44fj&#10;0UyvuypFwDauSDflYZIXtG8LC61GSsQIsJmi2FSrsebN7JssNsKNPpLdq6PatEZw3EPPGR2reyzh&#10;RZxQdqapklLbNv1eY3I54KrzlMgS/sEcWzL7DT+iA4sHsxExHcZQCNaFGQXcDEIPhRwccOGJ9RvI&#10;s/jyqxBBDrV5IbnhpRH1pucriuog8aZAo9xq7klPxjgUKGr9lRuO4UCLwB3c29lNeur+J71ePNve&#10;ugoPXMLY3j5a4eGG+e5sCZlRUv6Qb54TKVBCp9rS/ifmCOgYuIhxjypxXjT8CDQNqbpDccl5nYs5&#10;TSmyx21vbKLO8hGA97/skRStzpnL60yZXc66hNPqwEAUm9+EPfRaRtgy+s5D6WHF4cmjxGCMore9&#10;xFXFdsLweRFHiMRFiR+nWKUyPVIbR7zHznLKQXYw2ddzo+Wlta3tm88+867v/7Hv8Fya7/9RCdTs&#10;87/983/9qVtP3rh2g57YNLbRWsEU5BBp6Vd4Gv53ouqWL+0vgSnC6WvC4b0ozGkG6ZTOQe9k2kKe&#10;e1J2M8/LRtxlLCKrbEWCWaaEDRXe/hQ5NYHWi8RQamrCyG/PGOnKxBUxiwnVwbo9loxT8lK/681s&#10;vTqoA8aeD9wDiOwY9Qb21yRTZKmGLLoMBqE30HoTNWX+enH3/lEoh/5jQlXojZtm2TET2oyPBDqU&#10;cGo4KyD9Sp7T0bF96IbsV3ivvDCLqqnUOKMVbKPclvmthSSiEnuxRIVD0ezetkI5HA48MTqu3CvR&#10;PJ1XdRKR8mcsV4+EhzI6Wida8DJINJJoEpCz0JBgocQwYCpML7yGDb7ZL22PdyW4zkFDS1YYkxLT&#10;u1ZCUQ9mezp8dR0C3kzLslaGHn+856NnI1gMnWOWgEMBPCMygr5v9LFlnAPH3tXWVrgksQqAgI+s&#10;hlZhGiS0snWL79dcFD4Fg6Vq8JwzhyPK1Uk/SBprZLPWDKWS9Aw0FRIHxGiEHsIZWOWhMkgDDXmF&#10;CRSIi9IpUGXMCknPDAnWdmq6dqHuaIu2deY64qfJbFxi5Jza9fgVscO2v2gO08EKblUUhEab6+vw&#10;HnjssceefPIJ/IeTGzduXb9+c30T26BsIn8ku4gERzQBNkRMOSj76ElA3EgRGoAuMYP6ZZL5EXyh&#10;NxCniX2+VCMqkYmf3MKOFaatpg0XWTYUqopBIDW5ktSjio5I8whj2syIqmfyaos/+zN//3f8zs8R&#10;zSjzNSfT/MQ98AM//O1PP/XUtSvXrqxvrq+ugikC60fRGvlBEY+KtLLgEg4PFVVEXhKDxWw6EFFW&#10;aP/AFLGAQgbQmDGtvzIFJ2mQRBK6f9k/TDhMWHKZc2g7cOG8zStTRMdYpcN0R06NkE/BnRGsJH9w&#10;sZn4Mc7OEQYi/eEICy2S2LplMeqR9YRC/bl3i4Pgj9xD4G6c1J1gJsuH8vVS5YqseKyeAY/yR3pe&#10;yfwIbZemO6Rw1Tas6LLq0GTvyos4BtWobTT5809Mc1RuS8HCUe5ilsN+7m6xBNBuC+KH67adZvO1&#10;6N2H2mOxOemrEI6mlSF9Uw10dBwwgmwQO8qUEcnot+fQpPzREGQKPEAIqv1DNZTSSc609rlwPzgA&#10;zZZ267LiFaonrlvgaM0PrYjls4ouni2gJXlnjELs8e5YEAsTUVXOT9FHD4FViX67JQjSYRL0cC/G&#10;Ofa0hVsZMpcgf8mHX3nlFcSG3EXgxzFyLmL1LC2P4UaBB8iKa2NlCPQeRy8K6vQZinTq7UDQClZJ&#10;dJOdA76EjA/cw0X9zZVrIsFbEtZ6AAYEIMg7MEdTQ3iOpPEHtJgImtscszqo/VkSSvIm1tC/onvD&#10;C0ucFqXnvK45zF+TxmoQZP5WPuDt9e2bN28+88yzTz311JWtq7iCmQxlMuq6s7+HcBko+u7evU1n&#10;ZaYu5Y+QVFbX2GqqiZtZfnFxXW46nHhoFPIcX7vGuBmAgkq4aymWrpLyEDvY30M6Ir4JlkvqKuh8&#10;D3RAvdAVvFmNxCVgOZzBEP6sbif0/Mtf/7VchjiZyx+1N7rzb/uOr/uND/7zp5548trWFeTTXYWe&#10;EfSD1j2FTGHa0HlBugUAt4KsQs8uHh39jvu5lAXoXOSeipqVQSq1JPyrEiqAQRCz2UVL8Ak+26Rl&#10;P+6nSL8cbmGTJmm3pjnAQBKMl7o1YQoUPEdkE1eJtkAVI0FrhHYKDLbR2ES3EWZbIcNIbp0kgb7y&#10;zM1Aj8Ix4Yc2anKWdFiRKZLbyo0R92Q+hY9LohFWSZqRoSbCF9VybmprpZA2VZfWSxwrq2THKPGx&#10;ZEXFuJI/aqKWpQ8ORethOXClvo4ppIwcIfMX6injNnc/VPeKrRbviYbwimmtOGAywhxECWFyqWyE&#10;mKVaXjHp9MHbIgEX/yqowB9M7pNhE1kxQE2ZPRokEA9I+xpMdgAQEl6HrJZZ9faOBrrOrmceCSSe&#10;SDGdNDF9J3VlA+mk2eGnIhO7JtP7jhysZzjHDdPGGYclhbDD8TLMUk7dBbD/7jJMAKRsh0UE2dgx&#10;/vsHCOqAOKCAVUUcoUx5MyIux/3mEYkJAfYYc0IZHYjW3AoREj/m+WhsX462muAnzIObtSvRIs7H&#10;XKAaO/Af3J6Kbrv+5pwDo0gTj7YvgIGGqSzNplNVx8sS4kl5qT+yHsm8uJceA0pABvBNe/UKPdvb&#10;R1NLw8SwjpVliBrXcVy7trWFzX4RMgkgWd6CR/PWFoQITE9UGEIRX6JwRRS2yu3nl9FBYN8gdaCT&#10;0HxslQKpA2GOKHptFTLMFiBEpjtKFVigq6trmMh7AA9aKBlmhsSVSDiJWaCdWLR41c9iEOykBmUD&#10;Gkv3Nrz8n//qFHjM8aMPHl/7/vf+w3/487/8K//ssVs3n7h5C/kTNtY2GVCKMQclBMDTMCeSKq2P&#10;+ltWNVFprkBGISkKCDyhhXl7T1mT4AAHufF59dqS5vWplWEtThIjTbSi0UpexvxPUigrUeIxye1a&#10;y3E7Kyx7vuQREW25p4RqmTRUZFCaKDwofTEL03IhiY5MDFqXtCma/VeNSdvZQzTCiRyTjKs0Mfrk&#10;QGkWJYNGJZLUbnRh4baMeMphFeofSgDSZoVBnBUo1NMtqp0Tf5ouW0Wmw4xj6JdaCTnYQWW73WQN&#10;a9GBVs20zrSGx2x+oc2tezWIlXYLdfxMVSOpN0nONEKlISQ6Qthomlvkb9/vimU/8Io5ZQ1J1Nsw&#10;ZF6kiQJZ8+y0bJevuI35nT1AUO0fbkzXJGFwHGQzTNLbYe2Uq+QjX6ST2E5L4gHtuMqeQIYC5FHT&#10;RkjAeDqKFJQ1Gi/UFSizB18hpSwe8nATvrTAvMhi7Iy4UpkRZ6hKY0ZdoxGKEYNkCKFGR54ojtpj&#10;3wtViVWwbuIClri6yI1yz2v9qh98XaoqEO7GxKir2kjyxxhCLRkULtsN/sF/I8RLroPu4J8t5Cxm&#10;+D1/agYMCWBK+3AK5MAja8gHA6nE4pS5FompCqRfAq7wJ27SxbAYjhssH63KpkucSpSRgXbU1mmH&#10;SzJN/E3aA64tjMUXfvEX9+bFXP6IDvnKL//cX/zvf/axW1BCPvbi88/dvHkLBo+rm9vMiYYJRPAw&#10;ZwI/DXYpz8Ufi/hrwYtmY14SPpB4gDMpPGs0y6sQYb5PNg+nWPCci3Ub662DCqpcLSTEJ/Z98sq0&#10;MtofDrwgSiuXZYYQblQwGFjkIIyIXSeeebYEkydTAZlv6dZYN7XXJ7hAroQLTR44XE1ScMEiwo2k&#10;OBvFuJNXU8IpBmMHSnIrE/4iQQRrjDG3JLjSrFDdTTxRYIHFG0/u9hE50sTWFXWarqg03+zp7p+0&#10;znUb8ztKBa4Pt6ZnEaUQ9p6WScMeW79bBRpYdoRVKzGYgKCkKZyYbHkle3ollmisK3VuqBW3JXmM&#10;8k0C8nBp3p4wIL0JPbjS8KkCV4dDpl91/Se5z+s4IS0udpFW//SYzcJjgmnekgrHKFG+lZjiySTh&#10;tTvopQhuV6xH1HyFmjhmXmD6H7IV8uYAubIWBc/ae6Np2mRG4JRDODoCr/gWSdjsZObSgVYAF5h3&#10;DO/SMBjRY1JKkGjg4dVD5RqVqPTcjY8EHeoziTiUfLmu+af8gPm+sIdXXG/2sEBlYUmf42FR4hE1&#10;AaFaRDjLEUU05dyEOAKgsOhGAwQ0zlLR4W+57DoCRonqqbOFyg7mdwKDMILRIfiV8hz06thUVHqB&#10;TW4cfAUx6rjZcHh0yP1pzKhoJMi9cTqTv5VdxxyfeDJxm1y3/79Z3r1z/Fj46q9+z9/52Z8G2l+7&#10;dvWxGzevX7v++GNITALEXgMvQDQQP03XWLHRKX94VXAZGK9Ff6TLEX6IPpke6D59+74g7qLvlhvs&#10;2xMGjxBNvGIcbSS+v3Bz0/xprs94ndJox3nlNE3RSNwCeLgTKX3ujSnm2jX7RWxim1kRwip/yAeL&#10;6wesDH5iugUWIBMI7Sr85iNWn1Cfhv1CGIKCBejsU0QQ2AmSFAjH0A20gIrzm0npus5sfHc23Pcb&#10;FfJwTno/1RmpmS9EdgstmjY6xl6PqEYk5bl8V5NvoryONPBC0mLyDIEfGvCAjlBe6Tbrzbq3iMp1&#10;gxsj1wYuwSP7hE4cKrvQfRaY+FGv476UY2LGNoqetK9VpvVc1K2KRK0XS6u71sV0ggAq0sp+549R&#10;HEl4nAr4+SWzMwQMcRnwIIc2HuoUbD54Cscjun6LuaCDBnO61TwLLQEPX0BnRwoo+TLrcsmghCjW&#10;4jHVIvaD5A8GBnGXd1gd4X9FR0oxb6FQaLwYbxV8E+4kSnPccPcEG+GE/ko/t4M3tVg/3Frxg6Mu&#10;zUSMZqwMAh294pGN/giaqEP3GVRP1glLOTaCJRwGdei17IkrlTQ9EtDbEpsoIK1im/n1deOHchZQ&#10;RgF4oB/wLXBZV91QCSQHYz4bbRKA/VFIpex9ItpEWgNiYM+HBuFM0fQl7/2ibmm1s0cXP977ZV/w&#10;0z/1k3/rp38S7Ah2Z4a0ceuxWzdu3dqGEnIbkE5dP5OjCTwkSqBH4WitXpX9sMkfpNbmRLU66LeA&#10;YaLeJhZbhx+mFG398txz0+tKPAi1VYXuaGm0UNpGjBrr2Qx8fMp6FNFLaYdQPZtSjAdi54VzcqAV&#10;30XMkCaUpIrUX2YS4pTBqjlOimnRCrN7P5nBIHKypQTBkGzE91Kcl4gRJgmtW1WEDjX2g7JwTI2W&#10;9Rxih0S2pRMr0pZqrzboxNo087tRURN7ol/2rH6yfoPgZrLVtEB+o/zMAj9M6gitBLYOvXzdhKCZ&#10;sLx0+GCjvx1fr+Kmhi+GTNDc7g89j/pS9hUR0yg0RRW9JutsSHCFEz9yPbvdF+GHy6mHi3KZ/q5H&#10;lT/alGs9lI0v+iuGgijnR+BIRCTRJGI218irAWTiTRnIlL9WjD3ugOcQhkMuRNgYiuGRiDi30tAT&#10;QhM2RiugDP5UUvowT63JfDP7S7rklNOycm+TdFK/SvophQLiOSB5eMD4JbufFwaXjYRaKRn0TfmG&#10;c521oGeIu8vv9bB6PniqmGvJjpUqjNowK7hC/JC9007YcHBCXMyEuzRSEwAlFmCBTr2y+oGJpW1j&#10;HUZy5muBtAEpBS2jHwEyGB8doTnQkkBPRVTQ4mgx6mPujcLsJvQKpdRFJwb2KVwJSM6UQQI5tFkT&#10;prKn4crrRCTApkd0HeIQlt/7vi/ozRP2QJKk4W8P+pXP+X3/LiNrTs/WllY2Rmub61uAcWTbgV0J&#10;8xhWqZ2799Cd0DFeu371iccev3XrxpWrW/Bu2NpcgyWV4I9RlxDBKQanQ7mFGxaabkd/UmuIJCZc&#10;KshBjUzPK6N17gmuGO+IE7TTjfyvFFBFVolzzgtT2O/8JfSb7XQjnLfwzovF0/6J+I9YUFpayqgj&#10;jS+rSFdIo5cz/JhGOBOcYhGS3cUVBItLI2L1rzJGKPkH5q0IDf4IBxSsPJwx8MhKZ1nymXKVK4tz&#10;EeeM6NV21UzaqihCbcPAKESyjCSv2pCKnlrHUpVZKrI1iHgNT2EbtFNnkWTObUyqGnRQaybtH+yN&#10;JlvweqeWDxIKjTs7w+KWCWhxrkIPJKm1Xswcbii0gohH/LkqENQ/iop0vN3CylFwOaazfrUZAOyh&#10;4oY0APCPU5jX7mfjtGsshjkC00SnCFqYUnkexKvEFXaNam/3PSZ/8Uq/t+Tl9YxzNmgOdFSbE86t&#10;QBOQi8GTx03gT6KoUawTgolK62AuUaZtoNyLAM+zvf2j11/fvb2z/8GXXnn1zs4rd3YOEJSBhECK&#10;yYXcqs1o2/7njRXgICslFd8nlzB3L7h5mMb5xrCL2NLAeYu7kMCKFFQBQPTzo0kfkHXIeAfHHhWP&#10;qZT8nB7C7WVhxa+64ocDGHGPPJ0i5xh5p5axpjEQIc0j/64VUyzyfAEyApTnt27deuLxZ7H9yRNP&#10;PCGRgkYdlAZPPG58srt7D+kn792Dd9bLL78M7yrmwMd2v1e2oaHispUMbfvK6ngTuiy0emsLypXr&#10;KJ9pMjCKE7qN7u3t3r7zyu3XXt3ZvXN0uA8wYpJKqfHYKYAWeuJhcgDMmBr5V3/9H9dJ4vOHVv74&#10;jz/3P1odba6OttbHm49dvXH96o2b12APv3796k3EkMO3mhi+uHTlytXHbj6GPdEwbtBfwf9hY22N&#10;2ajJcWvFifEVhwj8sF5DzAp7L/LYia830wUqo/gP+LBLwStM0bSTysFkrfGRppjiK5MHmpY/fLPy&#10;OVilLruLFERcWea/RXmk+2qSRfMi5BqTCBo1lxzjp4wgSo0S9Wn6BpNuyR/0E0eptr5QN2xuMLT7&#10;LWMPANKsP1gdSxJRupVGC9BIAFvlKQ+SR0dinDPcGFTEchN1aHIPJPNHm5G9Xdnntkx6srJv7DoV&#10;dhFTPRF5nXaCnTqV/mNsvEZR8orGMnCaQqMixFQEyySDxqUc9DSaQTVJDJ4Jor5DYeUKJGn2jIlR&#10;G9g//LhbY1Lqeje9ZVeOCU1S9kaX/QgZ627OuGva4LkCpT5TIJQ44XKSINb6ux9bVfO2mLf5lN/o&#10;JiDjOKcY56MFU8mdNq9Z7og6R8W9iwGldpUKOk4HKuhewG9AClGEBbPJsSDxv0RcmRftcCEFFEib&#10;609OJELiJdWegX9nlnXOHErXEhmilzS4smZybdr4SEYe7lIOIfIFry9WWhosNU5ySVxU4tsoUr3l&#10;0XQ3skq5y4vmnxaxSmn6bPtBq7Kc9srWbiU2TEFwD6Ojl722gEkIBoHXLho+HsGQzu0hNhAdsoq8&#10;ihDA1mBph/EDH1REfrqMw4e2ip6+43U5BDPnCzg6ABCdg89Oyd5il65tQM6GXIGZMIKvZk3Y3pAQ&#10;BX1UpZyDj1x5z3v/s2xynjxs+PE7/8B/8MM/8UM//lP/D2zLQWEDasMNGI+28L25vr2+is6Gixt2&#10;pMHmLScb61uwdjzx+BM3r98AdKyvAVUgCK5ECh7lQBAjRZprnyuuBFIczTNOIs0X4QfDizjdMcEV&#10;VkaveMdVdPjBKWiDL+dNrLSgKWGOpdmPNFsMj8UJei7xzYoqUMyf17hJkeeuyKwmsa6IJRVa6Iol&#10;Ul5vgoeikkSvycayGM1fLVJWWbK+VCteNewK8qrM8qA2iL7z2xIViQd7gGVJoUWcYLQ65RJsb02j&#10;HG3YfEVovKTEMEBLqHAeFv2vfAqNH/caZA25jIlkjcQV6dkSlr6bXBGcdXNFY9VYC+vrQmsnwGo0&#10;DgtSZYhwkPjF6IW5vVEHvT3IrOiIxleHKD79zQLQtM5MZL3k1Kwg3G3YQuXIsSUBNK9MDwLqdlgH&#10;UFLoqel3bQIszz73EAgjRzor4LqZimV9E4180bTP3yqtE9BiXjUcLrf55ngkW62LmoeapZqGzvRO&#10;Jaqs3IFnnEtNRUTbLxkGpblRvhueM/8VdygjlaNSBSw80ESOGvAbVJOo7cLigmbZPrOj1aXxGADD&#10;iCa6mzLfIm4D/8ZJoNhRO6drPJlt0HlNiGyew3I0WTw7kbsYDQnyPDTscQHojY7hCP4MbdKk1+q0&#10;/VnmbvMG5j3k3SsnZnIeFLNaz2sShq4A8SsrCjgE1YZ2CcoOit1oOVRZ2D6eG/Ziy14GgcM9F6LS&#10;MVqN3kZ9cIWZ5NH+8TqC6iF8rG9sAnWAE2gpwAMHEy9CdEMglkIIoRpkqNYJEpacCz82rl67SkOL&#10;c5qha5YWkBJZnUhSZ5cFdskCnDaxG8XKe973hzxh6vFQ6a9+//v+ILqG6H2+AKc3OFDjG9NgDdF+&#10;NtMhYh8y7PIynaPX1re36WF9fXvj2vYWTiF3oDeVXQiUrotfs+HMCQZ4wqmnyCDSX0w7yoO4jjUA&#10;dMewgSXAAIESgA8gdyHhWvkFfGiPP80jFGn7ihwYrY6gWsU4wKcIAKdQDDthhdUDJtxaBqFqx3km&#10;0GFNQgZQMXqL5jkDiKwu4w+uiXhAiKwk/JLgQ17mn0ETuXxlynMfkt2LqrL9oj9cNPC+YqY27XTL&#10;vAick+B8sDs6rIPIwyh6R6LAmHarB9mfYsRCcUfazcrgdZLnokO0NCPywBQvv0kdSCiYMggDT4WG&#10;OsUkTA6UjsqOXRwsNx4fT6x2SGun73d+Or2Bai+pJkMRk3S2Lp4Zmh/SHfZslGOiWw7TERcSJEdZ&#10;te21hG90DPOTMGcfeQXviEL80K9WxoGaBnxwrnJiRlGWThpu+MQCgnmE3sHpMX1wkjV9nWsd9Zfq&#10;k0rSpsYJtND0BsvlCuSv6ttCWxQMRSZI8X/o9jACaweaI2wbBYJ5dIptPV67s4OsJq9gX/T9AymE&#10;qb/C7k4gZjCtgyRTnaXAEdjbPZqEbS0iskTKl4P9ybUzjZLyYic3AkBIDLRio7Zk7Tn1OGOxKKAw&#10;1TZQyn8F4Qi/wKzOYExtvUErjroucBrgAa0RtLVgFtfGzI+LiYxBBEfPhYw9Dlgr2X6UTXR5aT1i&#10;LIMlYqAfVcElA43tEvpeGmMP39EYBvOnnnrihRdeeOaZp65sb3OuQqdHOwWLx5SHVnh3Zw8aKkwO&#10;GE8QFMm9uY5oGwfdg5gCOoNsMfvMlc8sJpJ4MHWWb928CUXZ9ZvXsGIQfnP33u3f+I0PfOjDv45t&#10;uRxKiWpOjg7YV6MlrN3V1ZsQ6n7tN/5fwyn0wMsf7/nGr/zpX/i5v/ULP/ff/fd/F7aNq1fgdHsV&#10;ALwxXl9T6BEW4tnR6f7uwe3X796+fe/wYIJr25tXoKp69tlnr0KBhT8oIjIADqKHrBaMyRRXFbys&#10;tUyx7LX2uZzMhmKWYMYw0oj9Ds0VfLU552irAx0M9Ytlef3BbEemK+R6vOazcAm5Yn80W6VCkqTd&#10;sX4WXEikqtai8IbKYto+CqTz/dqsU9ZBUnNKrCHZk8zQtMmlKCOI9EMKjSRPTX8oqfvaD3b2jeYH&#10;94p2IRiJugdmtGc8I/CUdjllxFKq+bQTWA9GwyljZiSzBNts/s34J6nE5FedTWO7uso0z+9tvqPh&#10;BMzmJUmUMZMYoBIoDlqG04kY5qLUNqKYHonNp0AmWUTSQCHKHitidvNzrWjB/ovbVVLDiTw3XTYr&#10;YUWHzbMedz9rUddxoIGjmg5kjpVmsqUMcUXiyFf0Tvi2CmLl/gof0fYGb/mEpjrfbqcpdxruSrGG&#10;3nSSs1O7mCKN+yqmSBO/uJo8PSUeM38iWIhFKFgoeYDphjcS8UG7W2JS4SrDCz2ZZFPkFmVyKqWF&#10;V6pJfZitlz3InCPy2+IkoamZfoJMO2KDOPP6kwsDc34yAe/i/NlSVlm81qgx4QejXy305LSh/c+R&#10;7Z4qbrwGE//SGVdWTPeP1g8C/Vg1TzlNRZFxK5WVroeTmyIcGRaYGpHWgSpfloOYVsa1OFEOaQIN&#10;jdGp+Icbo4zXNre2obGivgrKrVXIHhvbCiFBrC//lm8WfsP98NxF8PnBwSElKNUf9nhov6h2Ga3c&#10;vbfDQHdugidRCu5tBFqw1eu/8oF/0EjU1L8PJH78/q/5/B//uZ/5mV/4uz/7D35xY+3qxvq19dUr&#10;a6ubG6ubm6tINAJJYn0NwiEoFBR/k+ODnf27t++9+sprO7s7oIMI9nzy8ccBwkg7s7m2ujFGHgRy&#10;SxI7SGpJrIPj0JoNgqKwwST0XjJa9sIPeWwwl4PwgxNO7qiaMSzAdMHUJPBD9KxpGzpCY/a6GTek&#10;qXX4hRZoHLa0d4oLCy1e29aQ+MamCeNV+8FL/SS6FJikqWxyyTqruTay+IHmM8IZbJ2+NexqkjRl&#10;0UtYPCQxXF3KYkJBRfl6xSSX9RMgEA8GQhi9BMyhyXKTzVyLjQ7/r0AOK4vkThMkys0zTSzCgcoM&#10;XtVvcF92ZLfe78dj3AUlzX4UwNX6rZMksgd8YupZL9Yq+accLGKk+lOa52Z7ccvlnpB8jHUkpJoN&#10;t6ZIfMOzfv1N912b6aPDy9reds8QP3L2qQdiE1YUou2Z43DnpE4sr2erPU01SUMfbFZHdgiKnNzP&#10;EssWCiwiBzVaSJDbXCYYgUGOQMERWkxMzKRZa99vKgtUH0wDS8bag1J7odtkIlQ2eCtXFfttVe7C&#10;hkGtdumeqFZivjfsVMhE7qgkFjrFHmu2GDQL4EHzgwPiSsWvZcd7DSyEBjGCU1E1ZIyaP0XMRY25&#10;eDqZLCbAUm19jQkOQwfqATdRGlcpaStmF1QfZpCNdSSGwK+gOwADbqeysb6JWzfWma+FHmpKpyi3&#10;XW4Zv78HgJZJhOkAEK8I5y711MIBEgPs7wK6KOpoAsr9CsCz8sXv+dxZM2jhQcKP/+RrPu8H/9ZP&#10;/OBP/+TKEvyjNxD5j+/R8vp4ifuNjxDEj4jmU8wXnEFGhe4PHlZ7916/++orr8JlAVwNdFZPPvnk&#10;i8+/8Nyzz966eWMbXUzOWm5HCIfWtjAiiaEQ8FL02ua0KkqABJL744fpNJ8NvjIIJNkMDUhSMxM1&#10;fQmJGpknLdfNXs8NFbQCYz+7Vrn2K1/WEciO9cSk47INwhDXtWTkz+OlEyCjCdTq1Ol3ZVsPXBHH&#10;Z/qqG+lU48wOOCWeMv07FcUoOlBJr1ar2SeuyJS/cvxKWSGYQGNVfJsutzEhmaKftNSOqS3p8MMz&#10;Xlp30pzW39GsStOzgUn3uyu2hyT2R5kWmcosqDeIMLqlCTZJVfPBnF2WmSrNrU/lbXGPq9J4hUqg&#10;e60Ikm05ZlBbFzuszLBRuif6srEvJH/dnYHx7u0p/I7hLh2leWv4aPjhWURLApQFVFWBuMECwgy0&#10;9NICfQYhJ23ExoKKIWIGQlBLbwPCZynJ2vjl0TLho9KVtrSGH3DJ16yWV5cEa853atqgtwzGgrXT&#10;kkA71tfWsYUuGHy6wyDDPINLoKeCTECJAJpqmgOtGhCioEpiwaIf3FIq4QL0w0ji/nT/xxLw1GwH&#10;TbDhL8OMFxhWh7lAy84dEHFOFwBxqzK2MmBcWyrKcg4BZAPpTxS4jjstOVm9oJBKOo9RfmIe5fMT&#10;oRBUC6wrVHY7u/eQbVeKX1ryySVAcjpb+uL3fX7OtHrywODH7/0j74OiFRH7J8ejs9O105OVM+RN&#10;P0NC3PEyEqMtri4jUGZhvIgks/CcA8k4Ptu7e++1j7zy8kdeeu3lV8HYXLty5fnnnvvkd73rxeef&#10;h68u7OlwYkAHwz0N9jbYTBTeg5OufzjJ2liLzxK/n5KHb7yP/CE/jSJuhuqE8of5Si04znozY2Y4&#10;G35IfCB51a9WICQYSHpo+wFoFTVoUfaCwIhGnV1T4AcLcUas4tfkNeZ55sBgmlbIRwktQhixdyYN&#10;Or6nBcVYJFFDnemI7ZJHgd+umc7V2agq573WT2hCOrleIEYzKVBBXU+SEhoqM+eS+3WFv/Gj+zuz&#10;jula8npGKPWzdVOsiBZeRAxk0IBXY13GQWETxxoJrmu+rqWkyIndOV6+LR80kfW7OK+adaeyqD1C&#10;3KEI+HSlw+tmllVvM5VpQbiljGgQlUCVJCwmcntH9kNeD92a8syHzq3Y3jyvTA39iF/hcvJi3kC/&#10;O/2sqSHhg/w+B1sG5BMmxcL/zFXljQEwI6ATpm+pbfBUXiHHIlXGjCkSZjiqRwrac7gwET9UASs9&#10;1UHND9vReQz2JsTAnKRsQyLqqJK0v2wJFD+wACC7FG7A7JC2jRozPrNs8FiCjd+72KAJsp+xGQYV&#10;4QqRG4nh1P/ujIBeT4DaOaog7R+rIxJ0YRspGc2N7PUTKOQBFVKKKUiVQfbKzYoHFSPCMBGkgwfu&#10;Ifh5HbvY0RgOiYwyC3NN0kwPHEacJt5LJ+OzE+Z/Z0fQcL67t/v67dcghOARLmBaqpiZF434ki/9&#10;wjrV8/wBwI//9Cu/7K//1E8dn6xArjo+wqQBhMBtHK4I6GaED62OF1dHyE1/zlGC3Weyf3C4s3fv&#10;tddeeemlV196aefeXYD1zWvXX3zxxU/95E+B8PHYzRvoZUh0sHkgUo3cityE4A5C9nna+GluIlaa&#10;8WO6IyUuX6i/6ta5YIl/EiPEEWrphA0jyIH8QvyfZpZMhNxXxOqpcrgmUzxg/pryh6lW1h8rzBXQ&#10;V6dzsJttI2rCGN9Ir5igCFxaKd/IENGkk05SscrNBmw7LRo/KAgX/HDNsxd9HvRUnW0/WpF4erOJ&#10;ttiJwbfhfxszhFA4c3KV1odZcshqalr4WjeZwYvT4JEruaPR9azIHy65G9Oy/rvmTCNlJRB2MxVU&#10;Z297hMo4tjJdhSTErqSnH9ngNi7DOk9PT/VPymwDCJmqdsOzbjg6ucFj1M1C47QbAj1OVs+zKCvv&#10;G7LA6ECRPLTNckjih/IuMXgChpBDAggcsmj4J0PIUVgBbFA/hMzQZ9xWXbkKjFTU5xCFzumxBtaa&#10;hnbrAuU8R/o5hrziTMzk2cXRuxbUL1nZJQyzroGWFKCF0n+ChacejOYAyD3IAmLLigAMQ6rsI0LQ&#10;YL2yM8CxMcTeqVQFKjbpNb5BPdPrMXpucCtcBYfRlH3OyA9lmQSZh0yA1aG4SUok9GkR86SoAcGh&#10;Zk10uFgi5jXl/crhJ85J0hOc1rgXIRJKCqzh8nXAsJLbr0O7hadAoejN5i0aT8/e82Vf3JtXMRtz&#10;fs/8+W25+EVf+YXovSM4GBwjkmWEXcmAGaewjcHNnJy6BLUVIC0ccmEnHyEwH9lCYPpePjue7O0c&#10;7NzZuXfn3uuv7u3eg0oKAt1jTz7x9NNPf/Inf/Lzzz9/9eo2pQ6ot9A77FBqWujCQ+MH04aDgqO8&#10;SiPQCRx/DGzsm6kh72iH/K8g8FDVfyrX6g0YrkhCJQdwouNmSpz2cCRc0TsOU4/+dvIs0kry+qS7&#10;DReJuA6yW6dLR9StJfnunLW0b2gbyPCNEeEPuVh0s4tug2hF6qXcBo4F8+OxDaDS/odUjz63U61W&#10;oP2vyA1pATj8St5adHtxX6mlzAiN1YtvbgbN+MEj7jmAFKEUHPRy0VC7Q7FLi+eYrhOw2g59pkS4&#10;r1PBidyGJkq/cfGAN1UGFZPmziYkXy+NHp9yVKBjxDgUWYEgak0mqCRbDCB+j90b8063173H9Zr2&#10;4iCcGoQGFXxeN+RO5vlgW19hi/JirL+6PFMZl8l7tDmfb/b9eQwXrErU3BrcmQPntiSguuT85m3y&#10;FCJd02EnupR4sCmTK+kmZ1H2s7L/oWsY8yRi65ZpKMMioPyxjOIOJrSa7+7vv/r6nZdfhtb51Xv3&#10;dpG7fP8YamnUb3wOO8Ty6BgxImfY6xOrA3WG+llFnzJNzgLsBWdHC6f7MFp7Dx54P3HUFTa4jzhB&#10;Mg4ohpRRTDzN7EcgMUxry/1tJOIoOp7+hCeSUkZIPc0HvZEBFuQJ/Am5uZM6Q6moyDMpHS9t8fT3&#10;5Ugp3Fj5KFbt35j94wVlzWqOY5tF8K9FGpJDVJ4OQAwePPGWHs8+9QzyvT/HfO/PIEM7RA516eLB&#10;4bGAjTtEsclauhwvGVj9UigEYfrY3aW/1sH+BJ5aiEB87bXX7u3tYp3aHxgNefnlj+wdYPct0AT6&#10;cQHAgDCAkl/+yK8MpxaX1vvf//6ZP7xdF7/ky790f/98ZweauJMf+M5v/67v+9HDCRJZAwMpcCwt&#10;rsGes7UOZ1v6GGzBVRa2bwwSwmMQy7+3A1v53j04pL169/WXjyYHiBt89pmnP/XdnwLh412f9ElP&#10;PHZzYw2bKUNygZA4QvynCBnYG+sZ2ePE3o5exRILTW3plCKFXCx/NP2ViI3wQ+63ZFMYDhE6KJaq&#10;Fet4N0oJ5u7l4MUppt016qo2PTHnHlNQ+gTTCOpDB9f5k+8NutZRn9ZeUa4AJN2rAsX9cy51hCxk&#10;MNF2UXC9mKyhRCv4E2JFyeVFHjvclTTIYNbW7Y1ccp73vkVLgiBhBZWLbtJOvKldxLgpZoVJUaLP&#10;8s6ktuFDF2HoFIQEhF5WQbhN8kzmoiaJCvYaaEOfNDd7uz7icyUG7w4XHj+xI83h1iNu7kGCa+Lf&#10;2rixwk5YWV/hWiVBrz+5/ySFdEctuTbEdcuZ1p3YGVAMrC9aAegSrb9yJbM0NTR4i97rWlU1Y6SN&#10;cpISAQLt4YwiQS4s5nJiXhPFfWjzsjGSO8AzZt27HcHKpnzXwAamDIp5co4kH7Rp8AaqeOyGwHra&#10;EklxVlw6YYJmdQcv2qghzhwPa2ZCf0ZlFLNWQ8K1yMsFAv0SKWvwMZyo2k/Q+/VaYyQlm6JaMMVQ&#10;GJpIL3UaHoJFUO+Ffs/z0AeqDIkBrijoNMhMqIdUBXzB4T6CyfErLd5KrsSmcSdBBG9oOLReaOm3&#10;fhj6LjVFnIG0WGCm4WSMRjjNO7r5EGbhY0SZQMm2BBEEwoiYFPaMuwiOvxjfL/ny9/UnlRdhDvnM&#10;nz+RF9/3pV8JIWp3b/JXvvvb/r3/03+6sDI+OYV1AqGVW0ujNW0sA5rPdJRwtoX6CX0DeWSDgH9+&#10;sr9ziLj+26/u7by+t3P3+GAPbb92dRuZdJ957vlP+7TPAG5fuXJFPnpn6H10MRCeaivn7mmMkfU2&#10;yqeWdNHdFD3Bedc6hXdy3MVhIcqamlDKH0jFiLBQTC+IxZzBxn+6KXIZUxLGANHF3HmrsYV94BYG&#10;2ewl/UJkn6BgjN2Kd/eZOqWQEjngYo1x4L3grXmLWJPGjbOwIn9YiHHogOP+YvQlfbvtUWBY4J1o&#10;2zOzyzlo/ZIdXLRDOC0kOFAfKmSR6wB+I1QMw3+XWUyWmGWRNCFoNpvfvd01j8pI/tB+D2TiImyQ&#10;qEb6RReaxgZKm0IFNCvOqK/s6XgL+8TyjXhPrB2RV1C02I/d9K6r0vk5EjwkonTkj0hqM6u9DEIF&#10;IRra2coqdR6vct97s97uT5fW9neqk0gSJ8S1iw8PSlAXnSO3s6vhkvNXJ8/wG/NbuGqHv6nr9YU5&#10;tXyS7cqXOn9JxnyolyQSCEIQXeX6+P7sisSP+ivO3ZOOUuKeYpS4+YFq4QDBIAtgqI9eQi6TV19F&#10;fo5Xbt/ZP0aqklUQvxUkARwjsmpl9/B4B3z04QmoG0QHrrjlFZxDJIBSe2V5ckobCjMJknqTT5EA&#10;4ZB1iJTCNYgOUN1AWgYsUaWxypht4AcXqOqGXQrZFRB6tIGh5hLLura1zjSPdCumI5P2aZYHv8Qy&#10;sk2RgkibtWuf49x2VykWVSOUTC0vOyyWoWV6evFIEaKM9IQQOofyTmdof/zWDXDDUKUgXwYinlHO&#10;6RmzuyMDVna4+OBliCyOR/ErSHIUgo7d4tFXSINy+zaEEO5SdfseYm92Dw/3MdPRKGY9AV1iyWjn&#10;IdQ1/+LDvzZzhr4j5I8//Hnv+es/+KPf/m1/9i//N39jcrzwvX/tx87OoUGCL8H2eHULAfzwSVsd&#10;wSqE5CLwTFtbOjvG1o4I91tbhkhytnw6wY7GUN+9/spH9nZuH+3vQG+EXCRPP/PEcy88hxgc7CEI&#10;8IBjL1gcjANmrwJ4mafT+a20bDxDKPkF05s8pwm/Do50Wc/U3dLpm8I0txNmAg9yMhg9e43koy2X&#10;gwy4aT+HZdAkW0Aedo+gxlKL+50E0iA6pokhn1iPbGLRqog/mbs6VRDNztndo7bIjhdH2Evan3o2&#10;+iC5cdeFL26/sstUZWnWFKYg6QrrEjXmbpnKi0ClX/h8FTVUAyq1qtP+S/4wX0bqJJpniSh6SPfr&#10;V2mlfLP1zu1oUNTNd1Pv2OWQYMcSgyjHmOpmu52460wE1WReaGrxjjdP6jlcVxiTDhGLDGE4yaFJ&#10;qjotXU2Vl63yVTKS8t9NQu8JkIdr7pvzxOLt8LqfzRLyJMlZV5VgoDokk6Qah8WP7Ld8dalA3JDV&#10;5knYJzSa4kRiVzMZnw/3wRczjyyUSFS+ieAyDe21G8hjB0cs3sOAagow2hiXlQB3yUCI0cIaWU25&#10;pTKDLfQWiljUJGEciRyQUGWw5NxVKSZbWAZJ0cnwS4SB3EOjC/U5thuCCYPqi/cQCrxBAeewpR+2&#10;pAnSanO4jThVg2YFpa02rJ61dcQ9N+XyzrdTtKJZB7sxaut4yiUkLLyJPIp0ifTOle+PfCCVaYkd&#10;xg7hlIt9rji8lNrgtAq4lUOwjSjkQJg6XkwzsrsfTxhsCDcZCTWs7NnZRfLHOwI/vud7/8a9e/t/&#10;5Xt/6AxCxwhhL/jAZ27t2rVb4zG20IIjAdrJebCGxFVjuD6crK+cj2H6xuzau7d7+5XXXvrQay9/&#10;aH/n9vFkFyBx4/qV51987l3vfteLn/TiU08/dePGdYTTwOoBO4eGn52LE+57QwU+lwH1l9YnyVmo&#10;KWUoeXQCB52RYiVEcl0OP3X6/NbEVPg0c4KiKHjGiQB5IjWqJMcRFqsfQgel9B2YDkIGETi5gqhC&#10;Stqo5eqJpjkXdfVFkbqO6mGq53o2TsTadl1iznbT1q/SDxavOTntVquKa0r7Hgd3Czc6SUYO9fyS&#10;CCSdlSNpVE/FiakCSQwDg83n1pobPxgHpiQ8fGlkPKZY7vxb8sryiTLCy/Mz9VfuGbe3UTTlZ4W1&#10;ywtlKiyxLt3AD1/qaJ87uJHpXO64Ifn9WopbKvLUG7JmvWgdYYyh0kPazZkfUn59aJZTJcy6drS7&#10;nNc3VtrN8ct5Uk5cSK+9XAul8nFD5GHs5pJh2EdTX3XdUOdqXu3mql/a8EMcAAkgE+JqF2f8djxh&#10;qgLGoCJKXKYGPAGb5/bV63AwgrCCOL29vQMqn2gwo1KKN0D8RyDY5vjqlS1segGKoWxRGygci1Q7&#10;+EXwopUCpuZ8mouPYRdkzqUkwJ3Mg8tHNEWtBtUs13oBGSFJkh2FT5NuBJcX7J2mtj0GvV6Cq/P8&#10;ikWmqao5I05IA6ImhUMz6maWjLlymZVUuawgSBxSSjg82oecxW0K8bBBxXnkaOJHQisHXFKBRt8r&#10;ZuDV3lmRBQb5EhneYjM8zg8IG0xzokQS5HWoxjo+/tVXPji1Tsofbw9+fOlX/fH/3b/zv/78937N&#10;j/zoT/7gj/wkrOXLcLTeRJLIm9tXbkDOWEamsDG3YETfY2jQYeh99I92cDy5ijRVi8cLcNNAMsrX&#10;Xnr9pQ/dfvlDd2+/ghgOxA0iF+ILn/TCu9/97udeeOHxp55EgDnsUfRdI8kHqGqTFq5F8hQmFRxL&#10;ksaIBaVXR3JXHZsVvGesjUakAiAUP4gpKZzDNIZ6EXWF21/QMyeLi7UKpoDT0WRfmRclMWBmkFjI&#10;RdX8jAg1oSVZvGBjFLdsrjsIZaGbxo96Pd4rCt7gsOBH3sw3dmReE58VYSumqL8WVKuhsUPqFNzo&#10;7C/N61ckUhnDWEwSOBG0jvqUc/thUsUgCqWVVljdoFfsuCpPuK2GjTzJV0zJH92AeB03eorz1FBx&#10;NSZgkOs3K6q84O0pnPv+PDp4LLYoP2KocDOHj1RvtPprT/2VjzPLRhXgPIGb8SYbFSd+Z3t1FoKT&#10;UuEObls3TndOwY9Ww+I+0NpUO7M2xDXJIyat579lTUE7A/HhXEV1DXxnFEPIvTFOdg/2QNSgjuKN&#10;yyvwyto7gHwCMsf9fTVYMk4oGymmD7ZthZsMFj6QY2vrChKBOLe5QUj8mT0aGFkJjh7jaLdkZXtr&#10;BopzGAnACILmQJ8qJ1fCA3VfeIieXiJG4hUYJY/nSVa8osX76FVsn/Wm9IEWryq2nv+m1lb9k7Ig&#10;GTSXQIcS6rIZlohz7B/tHka3AD+QQBfdAGs4rmOChY+LmT2hDzDHJ/iWlMHVgXfDt02gG1uMaFce&#10;MkP3du+inEhGKYpDldfxyZd+1Zf1RjP//ETjx3u+8k/82I//9O7+5Id/9KcO4W7BhFRna4h2AXhc&#10;vwnhdHV1k1n3mEcO+mJoMelhxsC0JagR4eO8vDZa2IQj39HB4d49GDzuvPoyvo/295GzHBAK8PiU&#10;T/mUd7/7k596/rnrt25tbG8BiWBCQGCh9yyiFwWcSZjkhkAu7s7LTzRLIQbadUwBf23amzGIyaoH&#10;YhtXX9QAAKlASURBVKlo3Wn20xxO+QOitdgWYpBManHIAmnyTUFdhetPqczYZDoCciYpyiEIoXGN&#10;RD14Vd5mm6D8gJOHbemztPwFH0EIGi2LdxGQQoKplI/SjzX7kjya0GUruuGjCR5qsdeh+DFzVqaP&#10;kk2URdEsm9+U+JH0JfED5ST3GoSOqj+n8tBL2CFR0yRA+ttXtUq5TJMYdv5XTT9jdbNsNqxRVLVS&#10;UhO4xAMt8uDxhV7NOjlNhRNveqvLA5CNDXIpvX9tgq9nS4ZLVOpQolrKHG4k6lapfI51j3z7z+ik&#10;Sr9bK/KNvQcrOLV7DDBVqOq4AY9grz9dq64OBUKw9qTTbANs6YukluncrZMERfZmgofY45uZY5FR&#10;EHBxio3Sd/Z2kR0Luhw5/qJv6E+A8qg+ZrqTQwj/8LGEbybydhg/tjaZaxa0BLVCUYpsID+uGYtm&#10;ETakaZDmilepTIBJGfUCg44gQmjFpFawExr27+MC1loEgw49G60KzNum9RVuGWIFCRtMHEQVhX71&#10;oGTHcK6p68zlyI9AVkAZSWkzxLcIEdweuXuun4SHM03fE3o5Q1ZDHYBvSFLiYHNY+FF5qUO8w5T8&#10;WuhVpqSSgDq8zpsbWhnKEMVl+kmi551Thx9WFx31JV/+3uHk9JVPEH5805//7p/7+X/w4z/xtwEE&#10;sGkxi7C0RNqUnqEvCOQAyoMB2d+fwGlvZw8cx2Rvbw8dhNFFLhLEiiPn4eb6GLHmK5hFuwgOfPW1&#10;l196/SMf2blzG1uXQQeIHOwvvvD8p37apz374iddvXFjDdmJYXiPCHP0BVljcPnccVlWJI6oZg3N&#10;EAzpVMJVGtiU36lj0KP3xGL3GEguEy8t2z+ov+J/mElh/wgSb/wQwaO+Qie2anEGe/cO03pOOh4U&#10;ks1Qx4bEQSKb6D0FKsaPRi5CP64r7aInkeZ3K77NCr3dFvs4ogod7xxYEI/GyledtQAbUeYcpTfB&#10;iTxeZRFRBkC/MWtIaGlH2j+ib+WSKNBgb4l37kiV155cX4z67qeoiN+SpNJpg+R7wuXiZ1FZ856V&#10;ovIHHV0ftoWqSpCXsLbNzfCJ6Xg2pJx0deia2TborjMoKPXsQii1BFFpBg+PjmsSzzbhw/WpZMmv&#10;djvclf41G56FN8oVNAwl581+kfNfBWMSoxLYgB8zfrC3OGpl6k+gUKqTZ5EYbc1T2CoAGtQmcU9y&#10;kjlIIaCP9KzHoiWruQChYw9eQuT8uIyol5FCBksnpBUk1j4+kHs6m8NIdWqx1rAHxgYUW4wCAZ2E&#10;z5JTm8oQ0vyyWBITopCTwtwlPThjdIsThNDgLS4RLK02o8KPdmamG5d0D/T4kgZJ7B16mgYRtAxQ&#10;1xaKIMQDrnmFXjBX0Y2dlMj4eI9sDSwlBOWLY2YHzlMKCpTOmCFsH07O2iJIk52J36ltofX7hEys&#10;skvEBgoiABKBlHWjcZncyhB+EMzvC2RSSAj3s5rgVlz8wvd98axJHstp5gK46P4Lr//Jv/oTB7s7&#10;kKoWTiaIYIQrAFwZ6BKAKjA4T/5r3FuRLhNqbaAqcAQ15pSAXHpyBmEDv4O8g0bA/Rnjzc1Prl+5&#10;srW5ur7GtJNnk7Od25O7t19/7dXbr3zk3p3XEfWBBLrY3+MzP/MzX3zXuz710z/txuNPLCECAzHl&#10;IOXnJ5sjELV99DfmoWYrzQ8iACLmHEXcAd2r8ARx7dCVFfMyR9rtbvEfnP2N2GofAaY73j9k6jc4&#10;icEbBEpXTIvx+oakCk0q7XVmekjbn5L+aFsc6nnlI4Ev+eHIoR11o0mGi+zs/IiBjaSRzasnslo1&#10;LyYSmuagJSKheewDrlA6OIdOyH8xRJF/drpsQF/DDafURXs153RuX5RGdOSbGAyn7+lMypi22j8K&#10;VpzjZT6sLFjIpYi0JnylkNKVKdGL4RXmHsbt6ExY34kfdjnjMk7QVs2JH6GOJg1SP2m/BxfhxuIw&#10;P9iSpzCmRxEm9KZvhfM23+82Guw5NXTwaa5Xsp0pbYg08PB66xrlq1z64XaVVNhlpr3EbwlnOcUD&#10;tUen/q00t1J/qlHamBozXGCVn1wQB0sCXPW/8vX6psQVX7TeLNoSb/LYeX8qtVFMgX+kYbGUqX6e&#10;Mv/U0nAO0wXv9y5YMg7rG5LWKqzmom4r0FCBfbx3d/el11+9s7/78uuv3bm7C1iYINwBynlolFbX&#10;6ZC5ska+E4N6pG3KsIXI6WTx/Gg8WoTkgeP/39qbx2i6pmd9vVd3VVdXd59z+syZxbsVAgQFERab&#10;BBEvGBwhooSgBAWUiKCIxfYwkP8t5a8IBQK2Z3BAIFabEJYESFBACgIZEgJKlBAQ2BCDZ8bn9N61&#10;V3V1d67fdd3P/T7fV3UGdzLv9NT5vvd7l+e5n/u59+XW5h1pIXe27ypuVSVVlSL30aMPHz3+SDFH&#10;ijiiPrQsP4OtBmYVK6UwL8kfbv6qJ4gQMXKo1Msj8khErFP2gz6AyakC2joq6sqGNWYp0iIWSCUW&#10;LxPYG24hW7dBmerudmvhwJaGpCRBFCR+tDJfdSIxa0t1UDoKu0MliXUHxvkrV1Ut8f79+2o5pUOx&#10;prQ4UtCRe9bijtV1pld+yzXtr0gRrLXx0C1vzzQvhWN96cOf/rIPxb/J9iPL3T/64k/M2DJ//iro&#10;H7/7L/+9v/kPfkqxmgjgpyp/dmnvxf7Jyevjo1fqLHZyJAmCGGVF4mgaQXTTR4tvNhcdq3Tz7qGK&#10;Nj95Kt3j5PBQKivRrbc3t9WFXJ6we9tb0jyEFidHu0e7z158+KW9p0/2Xjw9OToQPVDx3E9+8sFn&#10;PvOpb/7mb/rUZz6lqoiqxu4wbvxCSuzjViyUqiUOlWEBBdbrEBcvMRXZw6Dj/tUPbv5aFpgywtjE&#10;1LTGEkKsIYqeczwiTTjx/qmMgCrhEPkh5hUxGaptixiVom3x1Uk0xHTICMELZJyC7vIBw3MsFpeS&#10;zXlOvdhCyBLPM4r2pt9Nb/IIMjlsQ/WmD/OoZ12mYoRPxUrlXxK/G9rq/0TUz0aLl930mvlb+mcu&#10;FtxoXBbocQRoxTgW/aZAmnE6IMUlFovwm6DkdcAp27AGXszDkOByXpKRumMH4gChM46IltXan3Vz&#10;IjchtFpg6bqDHdYuyqxD+Jo9eALkIsScSFGHzGnYrQd/yhgMN2hGj7zIdN7VysGCQgGRG6tceIQ/&#10;tSSQh4DU4+qc6XsXrjAYQs1r3LDGJ3oimXv+GgnrqCcnqnxkXPrkVKCemvMLOHswzGvYAN3VxI2E&#10;XZW+frIzwDlOKYvLU0itd5QQUjykTdTj+Pjl8YGqxoqm2N2d/Fd9cHUOuyVcuLB0egzAMlAc0dn1&#10;5UvJ0Uqa07LL2x10sbnrqit/MFM5DxA/RkSCxm+lIPEtuhwC604HpAqqFYGa2cjJ7KYfUdeSncrL&#10;KwDH2nzg6WhLk3uWoOIGc5elE9/q4mTZTYEeIe90OcESRYlG28B0DYFldshze9q4uciQpibRE0uW&#10;jHxystPvQ+lwJ2pgkXd5C+ACoSs3W8EY7Vnb/iN7lxJrFKaUvreqWo7tSx56BP1Lr77nd372YzD0&#10;/7f96j//838X4YHwODavRPw9SQlvrj15poBiqT+kOriTkNSOA1EWqSYnxwfI2xh7ZMcSc756cHIm&#10;GeP57qFq1x+dXNo/eLlx4/aD9z519959dXb6QPVGFHx79dKr4929px/tPf7w8Pnj/f3nxwf7Umrl&#10;EXnw3v2v+4av/aZv/Iaf9bP+pbt3t9UGimImb5RX8XLjyutb16RvnApDSUDyouOWMPsuKQBPE44q&#10;Ia9icRXsLUkVRcfqIoZRq5GxE+RvkVaFhhuHQnaw2GJwuAz/oN4lpln4FZ4WLjCg7NxA9ZRpl2rn&#10;EUiynqTOWiBwtLmUJCRTd9YMJjsexb53CzD8aax1PBLhSu4jMViS8bM3v/dIfmNcFie5wB2SK3bA&#10;u7jT9vwOJ4hVgKQZQuh5hiyIyZmkxBXxSmn2SX5NjKTDMY14DLi3d+rcWTjLYzxye50cOeBGQPZN&#10;9hXsHxSNlzTlIO7KBSvso/I/1MFyxeiCCo9QJT5ln8G9wqrjVUNiMR5YdNEvNjA7zkuvoxAjVMnx&#10;bv5rMDNcNBfTCXc0iovKlcLzDzZrS7cvT1HW8Y+lB4WIr0sNcutBtrmXODrzsxViHFOnVwFSEAZu&#10;s2viBgeJ99Ji0AEjAffrqp6v18S9HJoVnJ+OYBFPDdErXhjqZPXS3MJj4PZsgdwRLHKUHPWmGJ0f&#10;UtUFUpge5I4HeazyqO3kgnNe94xBcFTsiRZX8UU2zaiVjDLN36hkLDUMRBmttmmGngn1NWT/Pzw4&#10;lFKg/QYRJHQFsV7ZhzLD2OohXiJaeqwuGIRBXFVVRBXdvqWMELpXUR4B83WG6pooGieRICbssgdg&#10;8caQ9vIY5nFGhhNAjkRoOmHwMBHvV7AB21ZhSVQSWQH4B7WDaJNUAo+S6uMqvsFMeIWzJ0l1c0Mr&#10;l6mwec12NTEHLyOBavh6AD9lLRSTShVYhd5Khzg8OpBPHe3tkHpc3lcpeKOQJE1K/naV6pDWIibB&#10;aF/q1fRnkFZjiqjQJUW53pCp6Pnu88OjXb3jez731eYfv/uv/MMf+/FHP/aPH6J1OuIZGiQRkF7d&#10;Z7LjKGJCYJPpEUMmNWIkEBweHe7v0bv3heqoCyckHmCWVkLpxvapmiQda821dldVvv7BA+VsSJF4&#10;cE/ah2KqLp0dHTzde/bw4Nnj44MXey+eHR/uqUyOvNT37u588tMffMPXf92nPvPJT33yA0V/byjh&#10;JsHkspvQVoB4u2H1D4aziqbZ9mfEY2zNI4Vj3atsyB8mcmyWVRacSF4bTchMxWaB9kIlBLnxpVND&#10;duXIw34VfhM6YKpnIg5pCxVmR5JraKk4oboJWw2dghD5quziGkjoRY5BDqJ5LD+YdhcJ9+fYJRZx&#10;0qRBdtKSSEzq/cBpsu1qMK+xwx85ycQRmbJS9yXkWHIvpSUwG+W1TXkXwrNuP5lgHD2qZ1YS2Xja&#10;cDJOhn79FKrqNTJ99F8rhyx0r92yjiVQR7QvY8u8yIZnldiyY7c4npcxYPDApnzsiM8ZhlZ9lUav&#10;rFouy/LVsCfITIBfPoZ29/fGgLXbY3Nzu6SMNJBI9YA1tmHEHwNYe6kRzcyEY7atTZ+d0ZlrYA55&#10;9TgGk/FbjLUWxRMVj95s+HQEhNOoeFihOO2MzfkdT6voTE7QrcM5HM4XJ/OCLQvh5xt92ygbqMLl&#10;txSXKeLgvn44jO3fxkdhRUQFjRTYSf9Xjd09xV+68geVSyzzIWHaiaEijN6JFsy8asZtWDHNPGAL&#10;VlarV2jcOZ6I77IohNxENkYr8F6NUn91c4BmNozoCZywkiPfmmpYRazngomRAMK6o7SREY3tg2wZ&#10;/Z+K91QQIwlQA6IGPC1sJeQp2UVWPxzmCjHw7RAgV3ahOiRwUDNH6mVd01QcnvRcyp9e9Vu+93su&#10;REtQ/fu///s/7rePO/9f/k8/Hluz86VpmYsYpqKGKoPDiOUHkO97T26JKxLK5QdXZiNt31+o4MoL&#10;Feh69uz5ixdqliUnhwrYqxDJ7ds7moCkRZkXNRt1I/+6z3xa/ePfVWtA0eHXp0f7z549+fLjh198&#10;/vTR0cGLo/1dFf4SIO4pz+Mzn/6mb/zGb/7Gr//UJz9x795dV0UDabPqcRlAhi1PDGJKxU7QgTpC&#10;/De4YPMOzMMIULvLgkZRDaSAsdVjoAnW6536gGpAI5BExRFph1vPng5f6h3j9dcG53UTpTbFLP5R&#10;b1hIKF6S2luDSOXHvD0fZurcdi3flWUMWZ54SSnLzM0cDhD10yYCPs5O40kQifXusgc6pBy1qjZK&#10;6ATAhWhEyv6K/GMV1yZPfn7IvYlfCimsWXlUzrYBCgWISI8DMufROFJzDuyqIAYPjC1ikP5+Sxj8&#10;eHZ/8aUB/tphbbXGmafVWk+8v8fPz19xB86PyoVlzht8qEEUIt5Yyo2rrKNn12+/8M0MeLCN7PRx&#10;zJMt9OOZ03wLrOYogeUAaHE1HlUlSouhe+1KOAl9TE1FLoxhVO3wRFYUieWUQjpLgYJSU9IFGk2Q&#10;AFSKzKL8K7rVw6YQp/0T2J5skMHFil88YVvO7pZvQ3Z/5EeiwmA5OOYtUbr2c/0jPjNCZzR1x0fZ&#10;HJCtzP/hFlHrbZw3nrpl4tDqggzNy4PS+hosCnqbEgWXQ7/Mk4x9Bc9ajCAk/0TxPSLzPSlVUt2U&#10;Na4cckw88BOc4e4/iDeVhrj0wYUyIv1jwSIm1KD2jhXMXh8eHzx//kyiulwgX03+8Xv+Kr6U4h/O&#10;s9UXVlE10dyESaG0pwf7By+eyp1+dnx4uPv84MULcQ/VNDzcU200El5wlsvTdfmK6lcp70Oenusq&#10;nmtX8e2t2yoP9sH7D7a31Nbkzenx/sHzRy+eP9x7+vDFi0cqq3tyvC+VQtF09+7tfM2nP/ON3/T1&#10;3/ANX//JT7y/vb0lDHKumipHOlPEUftgYRGTZScEc3GXj+07yA3SkroQZKf1zowMNZOt8UzQSuwi&#10;uI59iYg3UnLYvG5bFv9zolBtPbDYOoSWYJ4jo/CdRBLhcFiHrUC0Q+iRGPgrR9vr8xOGssHbjHSF&#10;Z/05yDgeA64m4r35h8cTglwXzoZyLoU5o1LgTUAnt0ULk0nrH7nXal7RF39fVUEuJL5cN5hrDWDi&#10;H2NEixNCD8FOaDFAf7GwWN4r0YDvFMjU77kmU+rnjHWPTjAL6R1tZRF3HDUkgzjRM/PSBEVaHl9j&#10;dR/HKS5QDQbXaXLT0j3vDRgH/5hotHnVLFVE7RhwzMeA/WOBX/PpayY+scLopvMj9Gt5Vak7kagz&#10;hGnMtQrFP7weGTmmtugldcbLY1cG8bvSQGSSVHcplsRmvJhXPeVgHB4uGf9THjQ8LNgbSR4nhkRy&#10;+7rDPORXl2FEl1HPXOGhNm9KEpdSYv1AJxafYkVt2NXBP5fvai6ZzZvAGM+biE4m0MLihEU6rW/h&#10;HwF52H+u9oXmK6NCRUyY02IO2nX5kjz8NjCLfpDnBvSwj6qPumxu4ruy9O/LgSTGm9tvbd0STVLI&#10;DpyYHouWnK5ctbdDLAVjimDy7NljlXPf23/x2z/7O3onrn14O/3j9/61fwKdtDkoNMcGfHRD8RDB&#10;QgHbKj+1++innz78aUVGHe/vin+IkYgDyqZFlBtsEriipKGGqtTHta1bd6haf0u1DW/cvbPz4J17&#10;slC+UdnNo/0Xjz988uiL+88fHh08Ozl4piIlqnYr5nF3Z0cqyjd9/depm8cn3n9PhU3c9EkAP8OS&#10;R+VhtFGvxTA0W1wON7FSgHnR1DybyjUDEtzmkCwbbs3fbSFpSlEUJzAwGBxIDuKkGBsB6U4ukjdK&#10;v9qx54cZwXWLA8cRiMJ9m3/gMzGNC8411dZeKaP/kC0jCFn6x9vhZxb34My0z8M/hgCz8JIhg1t8&#10;Mynwew0udIXyH5oqk7zZPwEl6q36odj9zULMuXIvTMUvhWmGaIwA3jXk+1gSZpm3t0rT7uy0iRwU&#10;k5PKbRNk+QpiAbRbqeL5s3aJDrAD0grmQkvt6wD2QD9yX+ZScpJF/viXakqWmIs0m0QXD/AM2ztf&#10;ImiWOMtfxJQP88k1yOSrLsgTMvHcwtdBixsyeW4e2JJNv28Q13XJYyJG596/2K/mwc+XTUxo0j/q&#10;ihpzyGBJToWF7KahmiwgsayeTPJkutVOAC8JVDVhNq7Kf+5oRfeWdXac3QlgmaM3yIU4lNyNg9OW&#10;JP/ln+pUpcu0lhlaG+f7tat3dshUB9GrVDCZ5PpFu9kTGJUTrXzAkAZ6ZD01YIqYXLtGZokTNlgE&#10;6t2NjTOF3jTMs1jROYLSWXFCNUt3SXZqYMVLylefs0tKEkFJHjk4UrgB/6A7ulJD5AY/VDqEEiGI&#10;HUjLbPYXLVVSYM6rEArCa1yZUQqMfA3Pnj87ONz/rd/7fRfiJw95K/vV//JPn8Xm5tmW8ZiFdiy1&#10;SKYEhRdPH330z35COeH7L55KiXqpXrtnp8iAjhKzvVmhrPhLFDTq6M8rn3jvg21ZsTY35bi5rQol&#10;169Kcdl99ujpo59++OFPPvnopw52H50cPjs5fKFYZ6GT7FSfev99VSf52q/9jDrRqrSVNQ/VLqTc&#10;gKvlgYKOmrD9CstNqLJFfUsOtVQDMCybT9opFut5yOrYESaKvcy9+TWDlC2Y+AcmLK0ErQKKAw35&#10;y/Q4/MNjQyYGpUyt5PsrGjaIeqiG9fPlyMkZ7WZCYBIzEd8i5bY3hpp7QuEfViAGb5u07FDDLPTs&#10;jc9J+9fjk0F6KFaEL2SFQuXNBuUK3BqGH4eU8Uv1NDPZ0NCximMxrVWIBDCX2kAl82aqUKW8JgzP&#10;skNRr2Kz9aLIqn5FsagC/mAZ+brgg+HAwDy4DDLD7nyInmDofi9Tfyh+0Def+9BjqEmsPWW6PsDR&#10;3wXTfTMirQX1eTC5siXftYXwrzXR0JrChEkuyQW1C0aeyjK6mmxWLhB2MLRhCA0b4ymZ2iRTv0Zx&#10;95XcamXCDZRM3MUgZL8ixoiSgC77QjS+espifEKMVb7IKXb/1j+6rK62pLwjeguBqpLMj6GnxOZu&#10;bT54/4HDc4nEletADEiqjv4MeT+IgSJi+Y//ZaYh4mP91ahDAcauiTI88CV4xci2+ClrZ+WMgBNR&#10;0vuR4CkFScH3okmUjgWbTERvUKL5h77GopeEE8d7QABM+ZACBSy8IYpiU0TB6akUC81OZE71BJVm&#10;oOgrKUFQcyyCFUcms5wuVn778xfPj44OfvNv+W1rGNJf35Z/PAlaJfrbVkp5hxRfiitVKy9O9/zx&#10;R49+6id3nzxUHC60Q3Yt94939RaTq8SpqOjlzVu379xVaPan3v8kbi/V/JAqoznKxfHs4fNHHz7+&#10;8J/vPv7ocPfJ2fHe6bF8Hgc3r1/eubMln4faQFGP/f13lVqq9u+KuKIku8yfFKShhiW+CNqpspkj&#10;SoZ6oDA5usmRnKO1X7yohDZ5gMTFIO6Yz1imjmXG7CdnjFGWaowCxn4MTbphxFxLC95gspZqc6OJ&#10;tgJIyv9hVDBv8KPKfhVtd4gkoJeyYVZZV3OvNYKTdXV4SB2TnlFd/5p/GGWL6npR6xZjZ+RBnxo0&#10;e7xLg1eobjL5Lc0xP+IOPEtL+dZRvUtA6jxhetJEei5CzHaWZCQ5ZsqZp9UZdhYlU2ieXXFUViQI&#10;jmpd2aTG42PdzBTD0lHXBpMv+3V2XuLuLOdhAOsjd3lO7g4UClkspOAfXjVN+eO2X843MV27bI2+&#10;D5pFGlvdNlYqP9Ubx+IzKPs/LM3XMb/u4/iHH95rtCzWrNeu8I9hislETL6yLULKMsEFJ61n19fS&#10;3DxQCc3Evhn7s04u6eAGMtVtgwYh2rcSkkU9VDJXDAfjudfKRBM+Q9M8KLu9cvRP4p8+i1skxY8e&#10;GEdHGqpC/1Xh5P479+MPIenK4VYwJNhAYrFb+fQH0/URA1Yhgom+EYmTdEsADjZUBP1wG+8s44nD&#10;r2ewu3xWsZPx4bWrV7CPjUUgrqEkqdT5IuHBLt0YSMdrof9jyzNj4S6Cu1Sg3HZ12f0IZZYz4EAs&#10;gZ5RZy8Bl+8o/mFqgEPHcZ6kJSpIaW9XTdH/o//kN38cAr8t/3hqzC1ti3JS7v2II9rme/Vff/7o&#10;4YuPvni890KDpvRwqI9o+elLlWJ39WJVSla9kjs777z7iQ8UM/UpdfJQo2HB4VRTVDKlMjyePd5/&#10;8ehw9+nZ6d7l10dXLiuS6lQts+7d3f7U+w++5lOf+cynP6l/aknrWCcacsmohTLqfHwHa5MTB/pc&#10;py+KiUYZzT18WztizopJJOqAqk6GNgwhtIin4Rf2AaXPbqgt4GIktt4SkeyC0e4ioJLzN3l47ivD&#10;CxTLLK1gWHJEzCmMAsbGOEavOt0s0LUtK6PMXBoRg5pNs3qf+8WRR/lLPYaaRx5g+xccxNt7EKUm&#10;1vqtL68dYIKQxsgJSrGxmrgDvz02n1bcdIFtESts6F/APGrfDPbQhK9JZB6f8TBU6pqVgZl7J2ZT&#10;41/FfRbN9WNyejyt3hPoBsJ+henvRIDrLt8NLWAQuahUE/b2WIAgz0JVx7BXR/Qv5h95SM1XD7fD&#10;auEJg17nsiEGGD4ptjhfOlGrJuJr4/HD+zG1nn7hfOGyjshhpowZJBdVjIO/1m2mkn5AbPTjqJlB&#10;BzPNbFUruFAydoJrk8puhceXvA9JnqIfm1vb6q1n46KqPiA5BnUxPCCrwU56le0/V2kTuEhaLekg&#10;g+fSpQcPPlDVOkVkueAVEBNxlkYif3sIN2isPlQo8OoFQsRpxD6gbSU+8VoIphZMEnk1Xg11hwuN&#10;o/FBg0kF3JXFRQ/IPvWOjnjjf7JnBKMM7QhVXOb48AKuexhRIEtjEt1IMSv/SG0x6hmfqeYi5cTo&#10;riJubPlPf2TvExn1lSYvakhxqgogh9Jcfv1v/I0XYIhPvS3/eFwCl9mellWRcKL4Ev5ke8FgdHL6&#10;7OFHLx59+dUJyofI+NHBgbia6ltt3d720kso39q+c/ed995//wMVV/+0oq3ev/9AmHKibEOF/Srn&#10;9Onj3ecPTw93D/efXLusgv7KHj++9OZEeoZCst5/8J7sVrrrHbWhvaWquiyBuIiWkrhdqBUGIhs2&#10;+SpAIo2YIcdbo4EP8TNRuJqME5qDC67NA0sx8tpFFo/0a7fLNKH1pjBmgUz6TdijVdKKsk6OIrf/&#10;zSYCQYp4xKK2QmznLtQB0bXUhAHNhL7kfevrRHmrJgoDNHm28hRBY8TZZGiOpbBFuFoej5ifUdeE&#10;tzt1qDiHRWxPqozR3ubZ7J5a6IxFMRWdTG0oBuE9E8WlOJOtr+5l4qPR3W8ym4q5epW48/RVspjb&#10;2R4Twev9n3HnOV6yUpI853Iah4pFxNMFNMMZmko/R7tD/TPQlmo68am4aql3j9eUvCogacQJMBbi&#10;6KHrjNfESm1mV4kpxX/XtlyPfCac+RwyEIBkaj3BeaY5j9zgoVRc7IBGDy91aALtGNby/MB2hmHz&#10;14GMteoOICxJuU00Y91rKe0OGjrEKrMPzjPUYETEsQ5otP0q857uY4AWnE2OLV5FVIJdEoObTkco&#10;InQAur29c/eeSlqpUKmmK4+4VESaP6lKjZu0QwZQCfIwQKUJySaTTR08QfYmGRPBXrUtVCZL6sj2&#10;tgr33tZLJcpasKLKYaxDngl71PwEjcfiOhskNIc5qCsENT94eiok0evU2k2HWgXtI1qbzJTxanxQ&#10;cj12bMeBmfYY2S0MuB7rSKryvbhc8WQU/6bUvLZijNO0jrKuYl8sSSUaoliGGIc61kJYKHVy3TtI&#10;Gc9KWFT9MQrGiO3YBXB5d3dPPQp//W/8DWvI3F/fjn/87X/y2DtH25WUK01AAcUKuIp8oEEd7h88&#10;/ejDg+cPjw/25MKCjV+7fnvrjmqQSElQLWUt/H20jk9/4oOveee99+7cuau6VooDUHNFuXlOj8U/&#10;VG3z+cnh7quXB9dU9PDSySUKEryUUeru9tYHn1B+/nvKDFE9k22Md2A8PbacKGEaB9729IK4DHiQ&#10;5Ur6HJdlJyY/MxvMZpkw/NWt6UWs/Vye1LF/Kq6dXWHcf+VWmCrUVelR6TUYWV3ISMbM2OQgps+y&#10;3kWLYr+a6lmRcHbB0drdvLpMwePMdIYvwShb50tXMHAimrB5m3LxwdNPABjpVZPvwfzRdUztvTI2&#10;F18ZJCykNTTCJGnYT1bXZUVX6AFrVOmv12pQUzcPeDmKfrG8iEz5oaVCXZwwm3le/qzlth45Fjj7&#10;2W9c7CoLApgh9hj6ablh4IOp6TgG7IvU9ogHfFYUjqLZ5+bV1HmecqMfv46p9ZVZ8YQJBBQdvzuD&#10;NzSoZ92jGi+yYrG4USIleGvMe8LLO7bMCnx4fnAvm2jsEnZaBlanxuNKdPba1I3Fm+v5V8g5d1iS&#10;7dEYcmj0RCO+DXI+sH7fvEW7BJjNmcqaZ1tF4m8BX1tTX1N0vfUPynso61p96jYUvsN/VPBdH1Q7&#10;Sc/Qf027yfOjBQBd1BICUx7sChbzdojOIXNM9ksIvW5HniyWWRDrafbaNfLoIZ6qZ2uow3otEmgM&#10;45nlcTPkQMRJCAmOw/ts0oV9woqGUdnmKbcMplTiG2kiqkXpCH7q8cDkSh/CGXKwL9f7wb/77/97&#10;a0jYX9+Of/ytn3iYTF/A9+aSEt7VuEu5KoKKgCRXuXwe8nvvP3uirFBduLm5tXNn5913HtxX15db&#10;W1pveTzu33/vXakc7zy4takqIxtkrYvlKZ/wYFeZIuIcR4e7p8d70jluiEMrQ1QFNa+83t669f57&#10;733t137Npz/5yU88eO+2Iq5uuDsj2BTK6DpuZXavPRQkDqGzaT7RSqgEusF1do0K7Ixkh3g9HLRd&#10;+7NqEHjP5+FG+6i12Q/BDVNtIbqFJpcKsPmZ0klWIUNVobi8rrZYeZzDP0pxzBYaG8n7LVp5HfP+&#10;9wRXdm/v2PwUjaGMCrVhg73hsr7GHLbilTzvfHbGL61zY42oRGs9NvIdqAlbtu3Z7WENlsqADDjy&#10;VIMsO2SMivmlHlQGtxAOWR3Hmf4198LMhpAeDA5JKmnQmeHm/HHDDET1C+zMKOHAyODAAcPBpDj0&#10;JIw0YAICAaHXa/GWt+5Ycmi+B2xFYkM9V44mEGv0uilIX50z8/mJuPCykt+bnE8w6RdDHsw/MrbA&#10;LQgUUOuIvHVuPHl1jX/mGdPJGl2eCXjHkVlEe0jlvnDfwUsYSUoB9ooH1h5mYO5tiPjLZ4tAiPk2&#10;xUjUJJ9clhf9VYsHmcRlCd/eluqwrWZ8GbdusQEZWu/kj6TQYfG3kABHqZH7xEuTV4zOG9dVonX7&#10;jnQQSbY7YhuiYPAq2NWGuIzO6BXyP4P2BSVeaKjKbxE8MMjLKs6esAFpsTD3Rg6b6SVo+5ZS/rxt&#10;Y6Fa6jDoTONVXlSQSz7jhG6OnhzOF+zHaFk+4yC3SjpRMcqXSqyQjSpERLoIboBr11MeRpCSEqYL&#10;fs2v/TVryNxf35p/aAbRTjVAqgRLK1QqnzMy5aOhcMUJTnRNWrkdWgexje3bslRuaXjykshZQcrg&#10;1g4VBq9qoC5xo0YwByq5+0L6y8nR3smR4qyOVK3i0ms1pDySSri5ceOde3c/+ckP5Pd4/8En7u/s&#10;4ClH30Lrkmro/S7+4aqY0+4H3LT1WMhW4Jz0KByLg3EPemrnfoKwJlTIHijNcaIE9h2MWkBeTpRm&#10;peKXg0vmVNCAPWC8Mh2zqpthmH4xyHgOWLYSjcsdYSYHKxr7OAjUCNryyEyeWnfSxeM5McIYOPXq&#10;Vf5R+7sQIxSBZCuzzFn1NsQCYvSlEE4Lutbc6t3jQ6k1YS55eU28vzY5a6SsmsT9w/RhfsiYMu5D&#10;RmI/C2qxOTFLY67d5/WrJd+qh9+EtIhKmeyLSI6NWiGzvMukOPrNQi/DLpvcTxy6J9sEZSayDZDz&#10;OzM/6S/AH5/n9S171Aq94EsuDi2uodo3g9FmcI7ctFzgT30mv3q5l8EOuqZSEuliG8tYraaxtxS4&#10;BT5lN3NCXL1xoZXp9XTBMXHEwYn5r2xQ+LTdG1nGFWWRqYLFrpLJlXR8pt3n7sQbt1R3w+2QxDak&#10;UVCk1JnnxXiywUPoYzWKegpRVncpp6nrRyGynKnykYhz+LitHBGyC25uqVaj96+yos8wIQSMYXz+&#10;RND+wKKBs1ylV8awWgt0Ef8O6KwtXSFAgA/pxy4nsuMBRr+QsVhZRy+45Z4yIUxgldIEwyPKw8rT&#10;FTl7CAGgXh9RvGKEryTzJyzWPIOV1WcBWe8XpT48OJH96lf/O7/64vV6W//H//oTD3k/o6ZpmlYV&#10;n8fxMesmPvn6jXi0bDZbt67fvX/v/v13xEK07BIXlJC+t3+wt3coiqQugmoipsgrsRItmKQDhWzt&#10;7z6X30NcREG6YiGyhUn/ODs9VsUsBVbd3bmjWiYffPDJ9x+8f3fn7tYtFXFXfV+1I1QjeduwnDNq&#10;AxPmatNrwBvhBeJt+d9iTWkhJaiabMd2VJsPHZhbI676SYmjgDlGlgMCvjrn/a44EiizGf5hDEAf&#10;hPObKRh7wN4SDEJMjUwz/wjt9hnPgdb27i2ZjeozGYOEqpyJMlRWf+o2l5xuyJQW4kcNXcDj8ON9&#10;Jkg/BJjsisYYtHfr+826yFQae2ZQqoSxB7ebeaBWN2Na4xy6NAbf/F1ep505HnQea2ehteATsdWM&#10;ltdbvHZ5h+pgn899Bu3SZZajpjgWELzxQLPggXNx+6gehp4x34BpomskY1MOsSX4sEynIDLISijI&#10;Vz7WCHoT8j5f/OPck3Jlyz2mjVxEMsTkOmp+sPbkDFUowVoP+1VhiIftuIlmnUyi2NKqsahsRhTv&#10;8URryh6bT5znHzUSuz+iQnjksZhxW8ykWgltLkUESWY+OjndVScQRRTJb6oe5qp2fVMJAJihJKeK&#10;dGJHxq6e0lJYuxJyKYRrfyH2ZWV+0DtdFcsPSWy2zi2E13PSgUoS8OYtuIgL2TrTg6qL9LXViLzv&#10;yPhJxaqEaiG4WK3VL9ihzAwC9l56Tbk5Si+E2Y9DaTniyeelkSpHPkqwz3Sj6JyealEDggfx4i3w&#10;LDEMw9yOWiey6Ax0TB4Dd+fCQ6RPqoguriwrltK6sSIdnWzIVnRzUzn/T5/v/lu/5rs+DmPfTv/4&#10;u//0iXu1mBKZkWvTvn75UqxfsQs6o2xyKSVqGfvgvffu339Xq7i3e7C3u6+yui+e7T558lwe/5s3&#10;t+7ef+fO3Xta1KOjl8pPefjlL+4+f0aC+sELGb6UYX52si+zlYppSV2U5eq9996V4+O99967K6eZ&#10;sidhUpelasn8CYG2ia82T4DahDmSf0vhHvlEyCILRwOo8zpB3HRhfmnUvoyYX7A/eBDW70OpLLmc&#10;PUZUgZoTmH+4Y6R1s9I/8qKYWYrvFE33nrGJOdutx1lcbdish+zCf2PPmY9sUfaJ9zmUdPAPfR56&#10;w4J5LT4Z4ZYnhTSFYLFDqrICOAqK85N5VniZx2puXbImD3NoQuDa22aN+s/mlLw7V1pnWwTgprnj&#10;+dM4vZFwOGX9EzWXZfJ47FIqYshoMkoHlI8ju5HLYh8Y6FHT97aswYxFrnUfcTJ87aw9brfhOs8v&#10;iHl08yt7HddWsMG+RtzztZ7p/wTP59tL+J0gl6WhfN4YTJ4z07JzL0pil+3kltQbJoQYDPwnImkY&#10;xHRDXj0kaEoiwoSKfwSSzXgJ/ejxZL41uwE3ro/hzRMl+NSR8VohjUqcQ2Xe5eR9/mJPeckyXlCc&#10;gwZ81CORI/jmxuYNuUMIxeQprL9jGkX7M5c8WX+9QRUUe1XPVC0sm7l4mX7X08Q8SEW/rrpaahyi&#10;ooKibRvSRAjBSHF1FgD4WApCZo8LxLEkNWvCaiT7J5B6wrnAqnFvWseOSwn+kHTi7BZWRdcPrlO7&#10;mOmMjW2ksDwlwsxKKVgZrHdum34TqXSRYKfhY2XHcwxMpIgQkoUb4XB/n9aOiklShLRAcXh0/J3f&#10;/W+ex9KceTv+8b//5DNzWbas/mGdEfxOTwm+oo3JHnG6L0/FslPeWJLC86cqxCtNAqeWmJuWS24P&#10;BU9IUpD17cnT50qRf/boo4M9MY+9lycHii7Tk15htjqVZiGVVMqHWIcaC4p5qKcxyqRamYt/+BCU&#10;xEgFtoTisaiRf2ODMsWIz4OKl00jnTJdQlkngVtiZUaDf3Cz0SQ2Y/vAB2mrNeONKhfqpQY/0LLZ&#10;riCHlOjkontchT32fyziffQAD8x+hWihhZuhd+jvzd7WyFCTlaZHcb5PdMXfs/OLM9UL8hqPPAJL&#10;vZZXRKK3mRhhfFBYHoI9pFpgDa3IndJiB09sWmrPazbUBMANNCZUhLU3cH/wKGpXA59BK5d5uWjS&#10;IO5Z11xP3S1eacQ0Ja90gDlzHhXTCgcj6bTNmnpmOQIcBhdsujZsjwZVZmLkmfliexWQlKvc3kIZ&#10;86iZ3Pe86plZEx8Nh3b8zove17efPLc0ZYn+MdbY5HL1sR+HQj0AI1DIIkJiw0GadX8GRwb/sDwx&#10;PEh+tZUFWzfP2a/AK/RXjp4vJuPsgWEKs/KYf5dFPVziE+zTJ1VA2qf/oPqfH4g4y7Tl6haUV8Q2&#10;eenN5uY2hfXU++HmLVm59aK4T/Q5sJrYp0W2K9eUNOhXKzyJgh+uOIfz3FwHtwAu++syam3KoSuR&#10;UI4XZytj6hvBmmfhCKFIdhoiCEE0HGFcKzJoSGzChU1DFAiZEVE3wwu+4SsaIVplSTYumcuHegw2&#10;ZJAaQw0+Aq7w9LGDQ39QvGlrS+UwuSxJYLJfxFL25WMYMfxYR6w2crTLoPLtv/KXTei58vHt+Mf/&#10;8ZNPgIrmKNOhGL7GquRGXOUvj/b2njz66Ejqxv4L1dmVxoFD/NmL58+eicEIHwVTUX8WVargrS35&#10;l8Vdnr54seuSuoq8kuNEvaeuiBa/PJVSo2neVLfajRuqsPvuO6rjflchV2rNJBVHQbsCWWIMbQFT&#10;WWPYSeh7FHg0cNNi0ALglDzg2Zf7wUqxPw8bea6yXL9Ii+EcIcuFejDHoiQ6LbkFYdzOLskJshYg&#10;spK5JMYq81sYW4m3BIFYzbU7y4SercbKQ5KG/rHqYCeRlEv8j3JMzKwKdoZo9j9uhHX6LZXdghuD&#10;TE+rPXlhaV35GsvPLM9ms8oUltqN/lWqFWiok2dnCaEJ+hrXkVe9H8KKYn8LyXwtFhp1dbFO+G6H&#10;UPr9q/88SmG9hCZcppWATO961F1LWH64m8TrCYzHFGlMrbhL5IOQuYVUYW5alIO6xfUeOr83F0ek&#10;5kP8KxUwoTlFviA/K+N0/3rERE+a6Im4ghmp9bQEbGcYPc68JRQzn3uQuaztG/Ovul7PYlbjpnV+&#10;Y2gKUllpfRG9i9kZSmaYLdAYDGF6daBX73RMWunctp8UrzIZiAJZ/T8sTUfer/DRmlc9q3BM/9G+&#10;XZtpooGNaA2F4Ib1UcIAdAEbXgghf+/+wRE12U9eiobrHtnwVcVdOXHGMIyS+q88wQrvl4U7aofe&#10;KeXC0MY0kOVQrycxJCWkCX+daghui4ja6qVK77f0cHwqqDJiI1dFemTMunXz+paeLI0Ef/MNh1NC&#10;mHWXCidpBFGWvHzO6dLP3hnurQBiGKRgV4FrIKonf1k6lI07WrsMFYT1JWx5TBqOe0wQi9YUOQ/K&#10;pXdUyRPvaN2qlicA1fuXlXbTwTdqeFtZCvj20Wz0Ck0zap6cHyo0Zt+Q4n2vqqL4d/2qrxL/+Pv/&#10;7AkRyMpdVNDxq9dqLK4KyJdlTFPI1LOHyvz48hd/8sMv/vOnjx4//NJP//QXv7T79ImIMQ2Er6vI&#10;lUyJG4qVUHMnaZgadgqzqDfM2dHupeMDlRW+ITZA8cgjPRO54cplhUMoXOu9d+/fv3t3R1ERKpKF&#10;HnmDKsNCHUpVETiRNM6QkPgkooBgkcxShVxDXOWFo3mtrH+uU4ucICuZc0S8ItZzi4zbeWLRld3I&#10;41kMm6bk23DXTJNXowJ7kzdF4ZBnT6GACYLRX8sKKjGJiq2MlBRVDDsqsmfjrIdtJCJhyZaupBuX&#10;K8fkVCozQkfsdhadwUiq7qQgVZIbGE0iAUbIXOhVOJCeYIpu3IqxaXGG2+V2lUJDoYCBm/3OaNI4&#10;OqzdqV4pBT9NAUFi6nuGZmWf+CpXuvMDCJPXv1qULM30L9fwwMivq0zFFEHqZp3PupSwVdmLxTYG&#10;IsSMUMwjJ/nq8tg2uuVf5sY2Iq/T9ncwxzKdJZEyAwa1LJaZG0ZcxqZgclAeFO9US9PIGJ2kY9T0&#10;MgGVEMr8ZVTtOIpgPB25rOh0U5lEDfreHMlmGJgzJIJqakK9dKdDOTiTq7Ivwm+BeFO0aOzWdzMD&#10;iFd2VUYRu2UkkLhUhgCb/hm2JLurh0tQx8hpfbuEBHCuXbXT7EwuS3xmEFRVQ+qGbsYXQ7sOnaC+&#10;FJGAGtPRoQg91yhu6vqtmwLvgeoeHbxQqW+li0hyU9tAd0Vir4rc6znwAVmt5E9+c02COZ+vb0gC&#10;FIuhJYbkYQV2kZ2txtkygaC22HYrj8glGctV5UQsRu6I2w4Z1l6+ceXaTbVa1+uvb8oHI+FBCRYC&#10;IZWUVCtFApB4hmCxIWMNjkn9Qx1H8KatBRVXU/LEALKkoumjvrvVDZeyXU3TXA+Y6yoSEsTDvSq2&#10;oXco/hYmeeXqK9F9jVjhuWnLjmPcgktyC87OblzfUJknTb32uQVcsQ73WlNV4zfHpyp4rM0s2Gxe&#10;v3nnV/2qb134+uqnt9M//s9/+hi6rRGzkNTkV8TU3nMl/D18/PCjDz/88pPHD3fVnePh490Xu9Tf&#10;fflSbiaxUzmjxLqdEmF7DmyZ6YhCiWsrgPcNmscrtTsRT5LWRD2MK6+lNW5ub74jV/w7qtSu9A/1&#10;I4R9SKx3C6F2GE/m6UyvBZlQ1+RnsESgROO+GYw2e4RTTlvqD2cvhdlEomS2PMXeMF7NDc4hYnnC&#10;3f02CwUMCYkl/MPE2kfoNIk8ZkWyR+pmV+/RrNm2nOExoxGTCXecYOZhoZWZ4UA7S11QgVCbiI9D&#10;hIz+MADARW2aqPOTKW4FO0wvzOf6qMe48VS8oYMImkKGSA/4x53DnvAyxM+UdRhHaNgYarl/Yhdu&#10;Ubc/t70odw+CGeLk9RsgDlVt/1DbK7z0yi8pzJlnq+vz3vnJw3XWhDqmiKgUsFWPchkJo1AfF8T9&#10;hAWb/3gug1/w+BUo+5d+b7+pIL06owxyjrsdsKp35DX9AvM89CJGHUklSzauyKr0S71M3L5MmJGh&#10;CrBRFKKavOewobEKYX++KSpICfjr01y+L/6thjaLO7118BLuUWETeLwpq95FkSuqOSmQly7okCLb&#10;AFSmN7WrDlSw9SUl3JGl1M/txjVaROzc1Qhl+lBgFcFUovUWnIQ8x6eHSk6PfJD4rJQnUakoug0i&#10;9cuWdXWD6if69aWkPzGlWzduqmTfvR3ZR+7f2VQ22pZcJ5IPveAi/uUB1FcJU8lqN6Fg/axPIKc6&#10;JKumHcBZZCznSlDFMo/3tXEz2ycW7bJKUTK3NqTW0kJRoaUnVauS6GIeUcJRsAnNKJb9SnO5umEx&#10;V6l6dzdv79zY2Pzu7/6Wj1vKt+Mff+fHH0lDEFU5OjpVvK1CqtTL46OHjz96+NHDR48fPXmqk3Js&#10;qfCWqiTT+MUUmdlaxFMGYQTp+MIsWIS9KsNc0dkK33IXIvXEokPkJRUUENd48N6778I/dshCvKnU&#10;HjEhBKOgcmDfBKLpSH+wPXoR4pyTWu6E2iehgKG9/lxyHovdWy1EsaCf97KkVS4tqxqZkJ0WhX+0&#10;X7CybL4UcV9ST1E7x5KiNAAR6vrhMWCrIIkjmxRFLKLmDbrs27Lm+xpPsQnoTKEWYj1mV67RfDXh&#10;Wa4J3HI+H+aDF+ny4S9tslFLYGtPmHAsc9kdBmuPbaIig1ivUc+AN2uaD1nlHk+u7yXW73l6DFb5&#10;NQx+poM1Nfq1DG114hb9zBr2GKZfusAfRXUaT2//XJ4daoysr0N+DzzrqjWoZjIzEBr+yxoNgDSq&#10;Z2q1ghNAGjLLWwKHydo+szATjnpUnV9f9pIVrJLUYa5fbwevp/H3wvVazOvlzxnOIvbla4GuZIoG&#10;IB2VDAdvuktXnAJCs096IykIleheNVuUyCyh2SWw7fiPJ1y7SIRC2sKWiL2aod/ZsRv1tgRavc5V&#10;B2BJUHVFOlmc16ui8Il/yBOgxoW0UWpzq5QYYmHdA1PVUJR1KN3CEol409btLT1Z57EXG4yxsUff&#10;tWnZO9gEMfNBejCGuQGnzaapARbrQOnMKMiRRLMR/Cig7m0QUc4M0Kqp3ZDAzD+4VJ3r/JiIVd/V&#10;uPSDONnxejdxZ4QIqHf8ffFFRckqs/K7v/uXrGFsf307/vFj/+Cjw+OXCpt79vT5k8dPv/SlL3/4&#10;4UcfffjR06fPnu/uKtkkpjS3xMDCxB5W81gVfVRXRZxdUu6kTWkuUiCuS3CnoA16zKnsOxRdl8lG&#10;kQHHh4KCGL4i8u7dv/P+gwfv3n9nR3YvFTu7oYRFwmLH5NcRsUnMQk2tDCxfB/8AE7MC/q2Zh6FZ&#10;5MnbaiFhowZJMY9+Zi1itiHs3SGhFBtIDjDUqgRvEyOdC0N1ISYbTLy09rLBiaxPoADZ/hOnzDiG&#10;rB1smWhEaTiFR9MPhVoMLU63qpeQPW+Jp+T3j8OStfOC2EK8skkGzfDWiG12MCe7taPNzdQwd2UM&#10;/Tcfmrg0JcqZ6EP96jxQRwzceW9e0Tf2Nf1qLV6yG3o8+ZAz80hyi5Fj+akNR8td0+LwEBPZuNCD&#10;DtMzi1OswbORNueX9066XRPu8MV58Guf1+bFE+Pq93gKaVd4xgLw4FNLxDPaeS6zq8aA8ZG4oIbe&#10;GmNYm6zHsLJA/Ra7j+owXR3Pp0BI7SDbLVTRm8pNcqQrDhWmgdpQ5NoxRTIsK59DfVAVmCpbPv5C&#10;PW379h05wO9wKDA38bgiRWJIp7Yxx1jQUVtUO9dDFCAqd+7h0b7a4BKbf/ZKhnSbzxFjdT0GdZXx&#10;vU3SoSKDNrc2lRdPQ9nwR/rEusaOzUg2SCNiUnDJWzap4bVfPG1dlE0au1OUWu1RO1RqHYNULZ2U&#10;P7ZCzOu822okWh1awUvMWaN+Z6aD/Ol55Bvc3NA8lOKtcCUFLX2wuXVH5Qq/61f+a2uL2F/fjn/8&#10;1b/3/zx+9PTxo8cfffTo0cMnX/qpLz15/ETMA+eVw7/ocKVosOMjykkZpWQv0nmxFjj54ZEkAnl1&#10;FB0h05qgp8XVAiuES0Ck2OKlSzI7KhBbe+TW5g07P+6rYolY4bZWfmNTUcLMvOprstyZST7MG28h&#10;7kDa+y3WWexCVnxYgKyOiU5pIf7g+JCxDRZPlx5gwIfEJxfJT24p3rQi0lVMySClQ79jRub/3gmY&#10;bR21FVM72DtSsmIqDk2PRXKmmItfPdJGS+XT3iupZNmJRaMz4LYj9b6NHtMA7A9ZwYZkkWBz3GAo&#10;6+uzQWoztLKLB77mvQbXzPb84l61Jj2NlOf5SuHS4B99ZfGPEunMt4wM8TwnfqyqsIzzqLjzlPJ5&#10;3h+D2aM5eXFX4DnBxFO0vtnZZEP/mPnHtHwfwz+qH9+yBD2o3DszD33NNGcMr6U5xxQHCiz6Ry2u&#10;B1Jh2UOM8ETj7Dl3DPmn8WSO623w9Wh7yr24qx8u0Cn1ZCkL/eI5uozqyjFgsRwEXLny3yUV1xAD&#10;kS6S9Bb755zc7p72MnPJEUzDKRdnUzVAWx1VP3HDWR2Jz1Iy88b+wb4Ll1A/0QnYVadEcqqgAYtS&#10;+3SVZjrYl8v25EgtXZH/zAJQVkg5TPPcW1tKQcFFq7AfnqYkCmJ/cbpoI8M82Ot2ipEahj/GWqEJ&#10;g7UElsDmCEDh4EWXeNZ5/oa3mTiF5NjB5mSsaBJUqrAe4a2niduXwqpmtzp6lzp+XI4yU0hkmUpW&#10;vrvK5L93X/Xs1ZDvM/fvvatcPcn7v+K7fv55jMiZt+Mf/81f/XsfffnDR48ePX0oNvJENUfkAhd/&#10;AJnoEPkSD5dYtNQ9kySCouWIcrnHE7W1PSWwlSoBGzf1Xy3BKbLEmYIeAjs5VGzZPNH210ps79xW&#10;mUSlkqi34KYS1h1LoasEe1Bh0n9rJ08yS/C1sDbGHRPPopWhCmWZj3uOP9k51hhWlOtQkKF/mG5G&#10;gfBRUltIqukl4jb5IvD9qCDYxOMpt7jG+yxfFHJEIEaOa2HdeOAju5Ex8tYl2673uUdeNNBXzsu9&#10;yKqD21UU0LLJV/0HTU4nwreCP6V/ZO4hv0Mibs0jwLcmhvCXK3tF8uR5jWaS3i9rolMjnyY2k/2O&#10;6wcOq9Q2Sgkylw9Ig1ySHfW2qhKtDWkieRMLnxxCdX1PJjOKlOC18RNqmp7UxfxjBbjjSwOnmUe/&#10;Z8gBQz0awO8BN7TzIevV+oeRsAA1Yy+YE3VrBX9mHF/eWBsmqz/m2CM8LwHMS49c5KPxp+WaBsXM&#10;xKI9hH9oizhEHp1DKQFye+gPZWado27L7CvbJyGbApROk78sBqA0Q9nWCcGCN2mojt8UOaIw331F&#10;eN67LwO5M9nUS8rF3+ysT6CE+JGYB7386AtLeocsV8IljYrBKIT/1Zn7h2Md0ROVOi2VBGF+e0dR&#10;Xpi8iJeFCti+AKQT15Udnn8m9JrjS1v3cd6YephDaD5V7rkiAgUN34qQalHSAiX4l4R0SIKLBlu1&#10;iqHB1uUK+LVVxhs2BOrGu+8+uHdX3oJPvHP/ffGSjRubzvB/8yu+6+ddiKI6+Xb84/N//C89+ejh&#10;nvrROu6W9ZGfilLytLhXHKVYnqQ7DTrd/zTWrh+g6UutU3EAeZU1IxkuHQWZrGk5peQvEfuRwkUN&#10;fRWLvL5xVWuq0Kv33ntH0Q6KpFC9f/iHAq6Ufz907ExsjdLNhICd4y0RilNyfe7QAqA82hY5CZkj&#10;YyObKTfaf+GoCAsd5fmIwId+yU8cfk9xF0c+WAUh65JQihTGjP9D7AgRI1EnxlE7XmK5shHTCx7+&#10;kcF7d9j/b5JRxsvQiEERdHHs0bXvJ90idw1KMpHvZEWMY9y45P1NT7MkO+iR+ZkPM5DEEfkdpbsX&#10;mCeBdpXY5mFFlZos9skZa5ljKYyDaY11jx1yzG5xnCQDTue9Bx1+ZJrlLpM1pplMz4g002JHTNYx&#10;lFbDPHawaUoMI8kfIwUkaDWedjH/KO50HjQ+M/OPzHE+ZszP7BoUy4fYr0KfgjxhcgZaaPf4bHAN&#10;4CwvqgCORqq6b0xtmePaJBqkDWefWUQib6XhcBw3s48muCZfvXDNcTdoFOTVK/RTZF38g3ZsFl0p&#10;oizKzpbzKxPSR+skCnXQOvtQ9S1kkVKdVgm/eDiORepl0lJXOvlFlOLhrDIApYbrqR4fUDl2iYbi&#10;6rtELdhbslOpaYTYRbJA2LJwHbsR1BoXZwj1fO/IYbupiijKadT/1MOCZ1FWzmnQZgB2c3A/VL8i&#10;+rJGDsAaEipsH+hFzS8hxb0UK14c6mFhrpz3FS48GnZx3oXx/UzvPMZLpLF42YYSJe7uvPPOO5/Y&#10;vKVa6UrzIoRTGQjf9u0/ew3r+uvb8Y/f+8M/Is7xWsvg5A4KIxwq14+kDZpDvnopLiK2kfzhirux&#10;mizdUPqDeLLjE66oaA011KnwQuMOsRwtrwK6xUfcekWcGu3w3ffeefdd1UG5KyVQieYohdY/2n61&#10;ipRFEHtu2XveMwt9HPwjKRjejZP9Kuhu18UQtQZhhUgW3pe1PRQtezIbPSOocFALPzZuuE1mYt5d&#10;LIXI44VPhCLwQn5M7BdePRP6CA3+OdJV1+XlhRPdRG8dKtfMP4Z2lF9X+MeCE+f4R/GniR4V3ck9&#10;FT5q6uOj6NrgW4bDshyL0z93T0ee16yryf15fA2Q+8rmFj2v80+u+l02ZDXziC4yHI7LeKBZk7+9&#10;Juqhhn+UyOwz87syn0XiLh7R3O5fzD+MHhcwkXC+IaGuoHfGsDblPtlQLTCmBMASflX8I8Asv5kR&#10;PlEenR8+rYLllSlQD/q1sJlFQOi1zdh6hPPX6B/5tfGHyUa+zk/jXcZz7zh70QmmdF0SMYwU3lDu&#10;oGR/YmDxn6DrDu8bw7fZh/IhsiKLf+hCWaDU01v/yLVWt+29XZEebU9ReLJF9M81BKWqymaF7qL0&#10;NWQFBKRwPpnrsbYQfqssvBRnp+OTiDuNR/R6hcde24CyUez3xr2t7djLVE4L/sFiUBPI8eVVddvc&#10;0fmPb87UQpWQ95gzKlraRIwN4EirofBHOgmpJSTLtMMyjKmKyQXXVHQQ0c901bM53ZKu3mkCpeqQ&#10;V+U3V5Ta/bv33tHX0xOUPNmKlO/yr/+ybz6/H3Pm7fjHf/WDf1Qui5dqxX58KFYrSLw+PX5zenRF&#10;MW0yXr06vXbptcKoBXtXDibygbRwouuQBd0vTAaEG8IU2rRr4kS4XlX6vDwkCpiQTVCygioKy5G+&#10;c1cSwR01+VD01daWCgjI+6EIbNYpwdTBs1k8nwlTPmeHkK+AFm8JwSw86W+Vu1A6u68ker381QEQ&#10;ZtdExEJIWLoERbAEZYg0I9JsyRryldFH3X09ng2vV1bRooK1V6d0DXpYQnxkLMah63W1w6TVkpFi&#10;/clmmH0V6QeVfRj+kWP2Z4Y+lJLQ5GSIsaHCRrKS3/tDiFdToibcPoOwZJg6b8aeR8Cj/F6jOFdY&#10;IQvzzDM1Bq7xYdw2O/TR2JnVjF2+l6/1kqJ3g1316gsAzcOiapSeEdAPOtXqCMIbix3qwiCjlAll&#10;+RBQTrkzYZcZUqT4DLgwsGwQg9DTviyhllma5fqSuyeNpNbLdv8eeSYecBUSloBeMk2f71H1LshP&#10;NdRaKuQ5sGI2S81qX2mllrG9F0wNl2H7fAmtGY8g6TpRbPBI61lin0c/1ni08fN5bTz6KidDo1Ze&#10;lE3irVOaou0SxVPlETfmG56KfYdzkNeK1Vz5bqgVx/JSWCDHVS37eGR8ci/sc9CdeoIaoCq5w3Wu&#10;pLSobrkYgTLZ9+XClWFKnELUVERfVN5Z65fk8RgrHkVNJVJoMyXlhjDhE/gKPU9JS8KjqQz12v0Y&#10;ptJBBtlRMaO31cRCfba3Nkk5tJtFvOqm6lPIEiMjnKxq+FaN86gvdSMFENNeSIkkqh+MncpOnMoz&#10;iHqtJhqS29OsSLm6/p3wM5FTh8bg9C2dJrRPD3XWYEQcXNWiyXJ13Lv7jjwf77zzwAYxhH7tXvW+&#10;/bbv+CrpHz/w+T9BAbPT45dyexwfi1XI7iQeIn5548olhb8pL0WpPFpIZyQncjcCqpDj6pEC7vAJ&#10;SBQSgJTAcoPUMh1nWtVjAcn5mtrFZ071vLG9o0ZT2zs729I85DdXlUbhHfCTLXHEt/ReajJUNNE7&#10;sMjTImOt+D/QIrnfJCyIzvpjsIeOrGj33pahp4vY5TvME0yOjKdlZWThBAQHYjm2g16SXj2johlZ&#10;aUXwleyNhClZioqeFOoaDpCvs58jGl5Nc4UH1Ob37bUCkbvzvPFkf+PLEvcS4tXbPp/7zAByEYWa&#10;vx83yKVnsyrI9xOKWAzi1aSjz+chTVxCrXLkmfmQM8tdg0f2yXmC8xSKvI5b++GNRbNQ0rQ4wQ/h&#10;D5GL+yfTvh5IkWAPrsNbiwf7lox/nlbNrZ/Zs5snuLxg+jQDYX7iGpT0U5ytsQjVlQt7A7sWSPo8&#10;It2qhJEondwdeHYtLN9bTLqXqdn2AreVdZzrkBtX/ZR4ZXLE/zHw0/KBveOJhXN5EUVYvVL8DaE7&#10;pydEcnKRqaJLpjPgaDoQZriIsdzJT94UYoEKqcKkhXxGw3McJI4ARrFQ/zF3QVddLH227Vz1wl/J&#10;UIIMr6gut/ZDFtHBHbQ7ojUOWX92k1cjsis33R9VPAXvvJPh5MBXMQ4zElHN6BAWOgNJm7UcCgYb&#10;cmJZzXosgRUVv1xAIv/dLZbNd+wMkW/A1SJCUACwvfbBYc2cG/lKrWJkPLHFG7cUdqVeG2rMpSYp&#10;IsOMRJl+ql/ynT/nHMrWibfTP37/D/4xi8QyVb0SDYeay1fxhtTNW9eVZH5VLgqxV3wb1NwHvoFt&#10;crYVKSG97Yo0O8IUbosHS1rQSstprhgHTZjiywagePzGres7Zh7KO4fJywgmtcp2CNQER/z0rIJn&#10;M5kbWG5BMwTRWB/l1uXE4rcQqgJouF32DMC2tJMb4tDw3k8lxDI1loSJLoL9Edz3Ullb9M1OnR1K&#10;b0VhmcNY/xgk2948h34Pb3x5EVCDeABb1TFjg39k4jCDKQ5n5gEOyShS2/wj+z97v0lqAIie1PQx&#10;Z3ywjQO6iWoXhIacG4bmWdd6RC+Zg44Tq5N39arl+UHopho9tTV8/ZhhDAQYM8rzZ8SYn9Pnww/y&#10;tU9mMP23hwSoP4Z/1MsmjcSEL1jUI6knZfaGwwoX9LUF8xnOua2HNEPpPH/NxQHyDOGcaQ7W0DB6&#10;V4oMA2qrUZkd61HTeFgBtnsQKEaScRfVtyfW/nHD7qc1B12A7EfNnGz2n5N2jtSTwcXrzmd6oSvx&#10;TzoFmR6uXAqmJVIVJsEgTTftTQ+WpJYcYrtkepU6PVXy8hsV7SA+VD4S+rUeH+vWxGKlwrluIGf7&#10;mto3UVdCtBqPOWXFZSvRXUeOEjqC1r0RYUzecEITkQXRym1lsrrmDAt5GOQZUULCpip0ySVMHcfU&#10;ENBwSy830YGR6nUxSkgMLx7DpuWZEVpNyqy62QSY/DYnIId+cZPzVWwGwe4SKwz5Lk6hRji/euPe&#10;vXfu3r2v4GaNwktc8RTf/p0/d20/9te34x+/7wf+GDrp69cbV69vqRm9NAG57QURlRZT4EJ6yV65&#10;LmtVSlm26Cvlg+aLUGC6hin+Su5w6R+CAHETUs3I/1BJdqWWS5W6vKFLblwT81BjmJ27O4q80htl&#10;3aIeOnUQAWaTgDXqNk+1yNZQRPhqwl02lnwuojqiktDWh1MbRCuqxw6p/LiihP2iss+WBhPDrUEf&#10;45d1CztBQtaz/YZtLVdbfCgquUoFfPnCP+rpLYcMyh7/+SA6xT9Cl2q4g922RWvhIlONvCYEoe+h&#10;R039x5RX6FRTwKZca2fsU1xXIPrhTfLWeMw8krUp9Ncx34V0hiF9HIWt6weg1h67xj+Wt4yyZ8YB&#10;jh6zN/wKH4oQXTxh4E4e1Ty0Z1oUfyxin59H0pxjPjkjeYNdiDIvwXipxXCPvO+KcBQoNf/ga2a3&#10;KjF4VFnxEixypjdg+fYmtaxXAfAME2JwwMeAy4Kx3JGSgTnX/IPPLq8ztBxHVVmwS7KgYqrQP+zZ&#10;TluPK1QpN5PxPTVu2IpJOqSDGoVYKG0vUB6ItIdsVukc4iS6TNrC9vZd1BTzJDQZ03/YiMzuMqmp&#10;buepjO1ywx9QiulQqdMqO3hGIPBNMVR0EesyEDeKxte+hm2ncBYxWvK6EEcseiizGHdptOajqg+F&#10;rGsXSQIGOQDTMM9mZmbqAhCGDTgHQTlweBMa3UY8jg21XG0lDrbJemIpqcBgSeaKNlbPLCWxbG7e&#10;1mSp1S+Fzdzp277jq8Q/fv8X/qTHnNq3UnlUAUZ9WxRUwCdVqBRDka5xpJwOCglQraygJpMTVaFo&#10;hqTyclo9ydyahIoDKIRC1E5mO3GOm+JD16/cpOqgsm9eb27d3N6+BRdR5Sw3+XX2h8s3TfarvCL0&#10;rvf2vMmjyg3qfDH/yM/D/7Hwj6gtZaTA/Ni0MZvKqgD7KktjNDNWZo9oPVNfKNWHIj1ZlMrOHcR9&#10;fAi8/PpF4TA2DEhOVuyiC0EsP3Hs1YVSRGkdXgc/c9RSCUY2vWjoMWHv5MHwCnfHBhD0Ezpnf44Z&#10;YbSNBSLgMhdUXJb5R1ZkoR+TTtMn82G+sgni/GGQnSLcXfwp1GpmIbmyKW9+guJ7eOUQK+qIVdWs&#10;3kppL09k3XHMVDiTyoIvEyz+MXb8xEmG5rECz8anetryqvp0/nzdP/7T69IfAue+LPpH26+MSaV/&#10;BAvXZzfdWw8Z8VfBDa9R3RUk6ncF2nFBrU2lr4GGj2O+TPyjIRn+UThZO7uisPCy4MuCh2hzqRmh&#10;9A9ZmU7IKlTZJhX7wiHBzOzYsrXK1RyyqqKaFsZt5Mcd6TbhdC+VjCtyreSSGCkUQiWBVoFWUrAs&#10;4tNBVsaTGzLU07cOT6noLAlu6C0oItrfJLpvyWSlvuJxseFsBekcE+T3OiGE1C4RUnMRJUY7+wQz&#10;t0RoaOl1DBqjEZp9peorhQM/BnIbVVCwSvd3PI4YlrubUF4IJ4iZj0VmJk6vPjkJBCGTTz1SPJIJ&#10;qq34luoSklcpN41CnZCg6+FwoG/7jp+3hnL99e30jz/4R/+imopI31AYld6tNxOyIEsTlfGZvNZV&#10;1RsVESH+EanT+EShLgcpiG1f0+opZkEAUFpoACB3uB6nlEK5k7Aypu/k2UsxejGOHaV7KoBXzElh&#10;wd71DnZb1z8EzshTaxQHFOwAIW+sBd/rs4nWMJgOslIIPmyy0J2yya7AsviHN1W2UigUvAIDFHmC&#10;lBqwfprqCF6a1SMu23nPZ0d6p1sNXzbf8JrMu5bPi7oQu1lTvBBNvX2Q5uJMTalLJ5uim/K2PCE0&#10;ffWYJhAYxsqXW87hWuxj+WWNf+Su+eG9gg2NpinnSGudSF/3gWyG/3jd/KG5yIwk82CDPzmWIZGZ&#10;VHjFSCbPcwA0map8o4umRr3MoPpRY8UKDv2ieeTN/Hrk01KuKDrzIPN5DfAN6ovsVwWujDLvAsMz&#10;4gHMCfK5flm+8I/x3mVl5tH2Y88tx7qpMO9t+xWPnZh2xO7IXvAMM4/4x0ULnQIiyxPFr+KIlpA6&#10;co5q0N6F1CWzaSHRJryRUifKNqR+dnVdTPFq7CJ0NlSzdNWBomo4RIxh4GLAxqL6WVTXxgBEGT98&#10;J0pcUx1G5RLSmSi6HK2lrismCIZZkTTBMU9Y8xC7SM8rUVHRPzEn2bbEeySd644K86CcIhAR9R94&#10;Habo9JQ3qmNLj5CK+1QEmDIESIF2q7whF2uZFSvmEBI0IZdelKVHqtKmdI67d9+9j/HqnniZWFeY&#10;BwQMz+7rb/+Of3UNtfrr2/GPP/Qn/kdpXQagdbgrMC9xUEW7EfOq2o3qN6JcwdNjQRSnuckWEpp4&#10;Bu0wbkhXlJqhdZEWAsa6dq7UNkxfZI4mfUTBBtIi9xREoLKWlE68sy3+gZqCUExtssne7uVo4jVL&#10;goM2db1uk+OFf2gJSCQxe45dNOQAcmjJJRFTY3MV/1il25Zo7KlwCW+7y3GYpzYApkxZZnmeiwTb&#10;WGaJYYxZi9xRkROh4bVo2rZtJt67bplt/YPKGQSl+08UIKs8yaGRlBfSNtBgcnXM9F0X52ucWP03&#10;5r8iWLkA2I18lCzBuIDLRr2sPCoCbAhN/11DUFB84kQh/bk4lG7l64gj6AuatK1NZ+2l52lugWxm&#10;aETKLfwD8rKm7449XeAyI8++NZRqZvo67Dzr3gXrQqU5dexZbpuneX7wKwhjgM9A67nk+UHlWjjP&#10;YgyYC4t3RuqPlj3NayxFvdCjNS75pZami2fPkDvHNvqZi98rg+xAlwX+K4Jg6kEkkC++dH4mEUSZ&#10;Y2evxD8ksipBGSTFxWFfRzDfg3BAq7GPB/AMjZ3KVyno8eqUNm8yGbmab0iW5HQZx0Kj9H+sTWQw&#10;31S6x/Url2QpUQ7IDXI/TGLPTugaR/xeqUTHp4oWUoCWA3LxXybYL5UKy7KtsVVkMUQDf4uS1WVE&#10;QiOQRqIiHRbTrcF449qMYY+6VrNkOH12F6i4NlBC3HsnpD+mL1Lbi5uUhYQUCS25Yos9L730nvIc&#10;xUg003BoGCoRP5jFvv07fv7a9uyvb8c/fuAP/XeuP6NVMTFXWAJ2vJScZEqqyY9BkIWUi3/0zXY1&#10;Yrv/ZZViPTBAotS55Ip4OiZIRuv1fSXlQyZNNamUG0V55+/dv6v6Jareq0lT0hzZgaouzDCxJYl3&#10;dl+N0Pw5eEPoBC2zxxywxg7sS20XcnVFTEzRhVDMucJmH++Q2gXYGVdsERNIbRKK1J+95JRRxDUC&#10;Dcmuvyy2qX8VqeXH1lYJk/C/Mlea7AwDCkpsUK52vvNDBu3OuYR7e5bTphnjK2OULqN0spcJ85T1&#10;pUwpcmU9q1/k+5viN/PAyF5haMUnes+HhGTPrhBuwieMIYN/NHm6kD42ZOdfc7vpyGIYyZURi2Nz&#10;a5p14XT6gf2KZiF5/kK/PIHFVpMgFqNaQcUxId7WK1yQ68qtMPKLWo6pvhdj6SfeknmtMY+a3QTV&#10;jL8wYVLm5lmc3+rn46/AFTZBCQKmbA48NHUNDFeXJpypADLwHDuAqG+MVWVXicvP9DuB2v206ZnA&#10;LOTOgo+J/VBodDbtBJbFigfRdhv3WGEPCMqOuaLyrmKi5IWgcYVykN9cwv4U2GLhd5cH51O4zEkp&#10;iN6iKK4Cgk5LEjfPgACJqmo2OAkoAYKvRfcof2NnR+WztuSXFdSIE1I1DLeNwMWB/15FGGnoICOa&#10;ajCJDsqyhWvi7I2kbIiVZeVaYm//gT8y5kOW9KtyDlX21g52BQ2JSVFR1oW2uJNH8Q14Z9eGqsIs&#10;THdMcsxjs6OHwY4ffEFIm/IZTeuSgU9U2Cadf2WY21BvC4UyiSnrJ0x0bgr9bV8t/vF7/uu/cOOG&#10;VDmFOeM7d0EWpu1uw+rbJQ+SisO8VsVKB/RE8aAzSboFS1nSUilITgsvdqFQBFsebY4ijUaocSa3&#10;U5qlilUosVCV9W/f2tgUGCGNZ2JeUlLQQMzIbccKR4fIAkHzAPaAySpgAkdAC8e7EdcGFoJaMFpz&#10;Meioi9mYh8OY3WelDquO8XAY/PCYaCd+lwNDjPtlWDeh8e/kw9p1oUdKhsH/b+OnqXcG6uXmRbBC&#10;NpjVFis0iEopAp1yXfpHFEq4h6MQQRRbOImE5y/zY4tIthqbuPQpayf8xnicUBWB1yOV3j0TnY56&#10;CElt2tS0gEZvNfTw14RwoHXZe+fhlhHPUhEPGvpKRCnvn3RtGYS+SIbOjAQOs8Uhwkdu9I31hBEV&#10;IS8f5xJewp4fcw+bhZQMbMxI6Q400cfMsZ3PPd+YksBuquxhgLSr3BKG7BLeyYNVOALBRNRWyvKY&#10;Bjg6Z6m57avmpljbE1Th4hHuCQEee5E8V8tE/soq2eTiQv80I21J2oFFEWyG36jEDQvgjJf4QMYR&#10;5LXQYIbryn21R019nMkMUlB1r9AzotFg/NwQ2z3P4+6Uj5CEZD/t+GfSZm7LJs2miRGGTS7jj4OJ&#10;xjStLdjChOZQ0ZV2D4SHiP5fuaTuBs6GSxMzw1UqgoajCleyeOgz6SCi3Scv2QcCG7xD/TquS6N4&#10;LWKl5LPLN1RxikYHkufoAiLewlbRpbjeRV3wgCioB6ZobFMIr7jSkWwj7757//1PqAWqPAQ39W4H&#10;C+EoF6WXIV8dfRSWJQOLoKYY4EMVOTk8pqCGFXf5Z2SyUel4QUG1GlkpB4ILgYyutnljW2FhdahJ&#10;1fVrMA8lXctfcEuxRNJ/RDyEdJev6vmnx1Q3x6phLihLWgrKeq96jQhTuqF2gpaDIbJ0dJdlSqTb&#10;Vjsjr2BLqoUIkmsEn6rrq8IRZA5S0xTMQZiC5Jm+9Mu//RecF0py5i31jz/yl2X6cz8ge+8lYiBW&#10;W45RBLVUttNDsWKpk/HYZPeUvGgTDltC81OOIdwDVNQltZ/tDwPhSOQSuii2+0i8Xu70rZs3gOLG&#10;NTuZ1JLel9mJx561hSF5/pagSnoJksXj4BZGYLcVjnAXDVD4p10UsuQB+xOWR0Mn1K0/9FZo0clU&#10;3dvEGzNXesZIXla0jZ7wtvAXdhFOoHzz7vDWTh8YDyHGR0bq3QQRGQJF0VqTjDzC/npe6wl5rJwq&#10;QTpj8nP9i0mvt3HYT/ANeI6Z9nxDx/v8zEUyzSbBjVs6M5ungABv8qx6QNO9ZTMZ9+dd82P7LWsn&#10;A4ZxH07FSNLzYq09qn81MAyNi6a8Noa8F9It46Wj7Ev+cNE6E8Z+a2lFzDrWk3Pa0vzw/rw6l5Vh&#10;NnzmoerZwRgT/7EKi0q22KkKaF71JMzOBwzC54NC5olm89QxtBH93DEvhx+VZyLYLfApUYcnWrAw&#10;/Pw3b0cqZrNV0yQhmV/OyXTRGRmaQ7CglzdGKchDKvjksP1G8qAK8DqFkOJW0Fal4+m6rO8VWipR&#10;XO+N3a7a6zqHv9yChKZsRcWZe5TMsqfWkpAHgs3HnRUk/lLOSlI6sT3X7u3cFecQJUSMre2JLO2+&#10;1wh+2BwoiiVmoQIdR/Jn2FAfDYH/a/NlDg7QsgktXNqSifMEIQ8wASkjcopIbFdHd3ksVILDbqpA&#10;d4SCBBPAST0gBnJdo3eazEpqJZvRAcKWSqAdTNBSE4n8DhU7Jk/x5SnZIQT4puo7FPqXf+cvXEOe&#10;/vp2/OMLf/yvMDib06x7wD/k8XapR+kfKg2gRvTHshzyeqp3wRYpWefFCnAj8WD+IuLbRNatjyzr&#10;nl0RLZMlCnRRaIPqz5zofYqH21YK+tYtqVRahVSPGYhmJmF0CU2Jilp7y8yrRPVMukJ2WSwDuZpL&#10;NfH1RaVfeI8UUQP1Iw9NivbYRWEeYZleGQtdljpjAmnnNicJ58hjy4AUghYBdHAyC4nhJVbGTYaR&#10;A037fAO2V3OPGmaGsM4/bJcbA80O9rEQ3CQf5fl+VLh+cf5c3UeIyEz6m5TrfMxcoTzTS+u5ybCM&#10;8KW/cVXmldAuM1OAHEduOJ1P5sb8alWyIDIYt9WbvmV8WHnOOGlZ2sAO/TS8CmrYl6aT0aAjSoe5&#10;A37DN8V9B1EOsQlkdKRxS4Oxz/eHALmPNd7coI79p8A4Fgj+ERwxLHPkUx7b55e3gI7RBQrgBSvD&#10;IIBdloAdlEaS60cWvd44fhRIJMPGRG8Q9XgBgC/OX34Ec71NEkrrHxe4lSA+ttzAIurpme8Y/sOD&#10;kV6fIifSPOAcotXkAxK6406ctuKg1aVXmymtJQ1rYx6lSQ0k24GjHgp+3J6grQD4L92WgowQNM5L&#10;l9V/yhYLgnlVmERZ5eQD3rktOVgKiZzfdtVQC0uKkeo2Hsiapfoa0m+k95AcItEfe4pcx9E/h6rp&#10;+iXe4IKNnS5qbSgPN3G+al8hOkoigxPgWj3UJ8IJAGpw1Mjsf7hKZKpyo6Xi0C7hhXCKxA29wHbh&#10;OGNXmZTbQIEI0pcEUTN41uDVr/juf+MCbPCpt+Mff/hP/3VSF61/2bGDSd1G9UtoHyeKYKPgvluQ&#10;FiVKbR9knCvVf7hy/1h7IswAKyWvEhNhi424iJpLs3ZihscKs968dePezm3xD62g5hsKHfk9xSOi&#10;dxeSBjuMyKb4lrUH/Q1oI3qbVoUcL+IZSFM0ObvxZ84/AOgiZ1GHLvt/8CYjptUP68iDI1gigPmF&#10;DVawRfgHiBRaPChy6OTgH7UxjTj1ptDiseChz7WnazRDbJx+COg8/oV5NF1bI3BDo1xYTi7Q+bZ9&#10;5VEZltu8rRxhTjObyfVrR56Zk72+Y/WaJTd5qvH3RFp/CqlaWNpi4S/4nX9Fj8QCYeFJs8VY2GJk&#10;L9AN/lGDGGBsYrQ8cJpp335+7uC2+ccMfD4HKSb+z9Rmcn8ejGOcGWqv9QzzxoVsmSgBDfYLhzdu&#10;kW4dejQU6GWCM/8oOae4wAj3mAwU0YjqKJOcMd9ydYS30hxsFFQjOygctE92K5mJ5AjBj34i6bXk&#10;Cekc1OewXE/d/tQc0oFd0C07maK8r5FugYzxzYyKClT6IC+62JMrs+j5quO7JwOLckREvUTNt1Sa&#10;T0YRAm5xdCurXIGwqlaidG6NUaxHdFmtjzQqMyHsSE6So6eDjEjGanZNVjl6kfLnXAvJfmY3UkIR&#10;0WE1hBx2MSm66aLWiB+5tRVFaWPMwPrhY6B9P5x5aSKxQeaasb+QdJOK72BoUu+tG0mJOv23f+2v&#10;bPRY+/B2/ONP/vd/h8DcMxf8pbqK3TqAW3mcBEG4UpOjDobxatR/ssqKzsnCs5ZasLKgSHVk8uYx&#10;Yh6kTep31WgXSqg4o5ZZXitFYcn0SF0aHFxywBhKybisxEpLi65zFooNEuRPNLbhAfUmDEZ6yUyn&#10;i0L4zrXw2iYBX0H/GGJXCGZteeGHwc2ZiWiotPCNkPjIv5b/lk0dJ5cJBCOPXpsR+1nFbfSZUDQz&#10;v/EWT8M3Gwhz4G9DxfrjIDcDKAtZCcnIEY90qHztKL8Jt1pe2QTVX7Pxxk5YplSWi3FN04g8P8eF&#10;FKpJWMYzE775rvGAkrxKq2DvYVM+/69MN5Pk2wPo8fTzbbkPxy5/OKMiXqeKfCgYfViArCo5zLN3&#10;5jzBC6f5FeYeijyD1EC3YFGcpFDN5uIG5TpIUZpmkWiaZON2X+DHx9W3ooPMC7QKJfsj4z+MJjdW&#10;s/4bG1llwUcUikRshpCm3mFsdiwGFbJpwmzo2WPZcllo0FT1tVB1SSI3wX35WuIzgby6lTqGFmn0&#10;x5PB5uE0riBEAgbpnmAbFPmGQzAj2od38oTULWYnRkiXW+PFi+eysqgXiAir1VFb1lzyRMUXVTuL&#10;LlLbd2Tu0hipEEzHI9XbHlXvDFb7JCg/a3IjcxEsD/MUuovyKKGeCXKJHzaacPlD8LHr2N6kLKOk&#10;6q2Na1J71Fy3sb34kN5kEYon4Ccxswgh9Ca38X9I3brG9crQUNy60QoJefmHv+E//nVr+6K/vh3/&#10;+LN/7e/LM6SHCtbsEAvLWNu1gpSSUXso/WT2X6YZ+0KDEEZxByCg35Wandng1cHYgH2CvXFGe/tr&#10;V+ktdqJc0JfSP9R/UHqibIGwWrlceLWfCwr46YOEQ+UBud/nDCM+x5tu0uwf/TEoY1o975XIPrW1&#10;xr5h5w7qvLq1xmMmGGeDp24rNxZR9TPVS3lDnrQyurGkrGW5v7i+mIdui+tyeA/GUzLo+HuYtTfK&#10;Er9rjMupMdP6XDLl2IWGQaSeOi6k0ZlWwJu/ketn5hGEzEld0Bwo99pqEoivkKTz/GNIQ0GY9YHN&#10;JKw/z4/t5+fXkojHsJfb/eR+17RuF34suaOwJrOwtlEu98lyFbU7zGMG5tpoC7W+ItfMNdHnVkCh&#10;t6d36QTLRWbxpQX2hnZhfkF1/nUeWC30pUuqMziveAsQPaPVdfS29eG7Ckn8dVqxrqLirOqwO6+C&#10;zRcecnbw2IqFxlifxQ1wKtU+inKhy3Ag6G/VFn0tD7r4x5GKrrv5My5wGzlMjBz8qa/wE/3gRArT&#10;UIAsB3t8jmabPXe9EhHdUR6eDt5v0VPRpUN6SakOo8RldYGj4mQqWSmTnJYf23dwV7i+hiaISmTd&#10;yEnVRIGZbHEx3g2SEzlC68US5fSwCwS+CyrFexV/lainUg2xmm3f3HK41ta22rnL0+6Md+dJ5q/K&#10;Cbra7GhlSPiG3qIkEpzuceANudBYppimSpDOc3AlUdn24D/97b/p4/bI2/GPv/g3/pEaf6h2voxO&#10;AgCFuvRgbITwK7ErihpjgErsEGK1PUFIbyhjNsnZcYLub0su/hCUL9v9HVzKyHWFcjCJFDg7VcSW&#10;fEC3FM4mICnDBmXxRtlrzb/8rxx+EC+4L/5F44MFDev7w6dhtF4IbGkhQZ562CzMjS0QzA6ur+6f&#10;Jo/THjDpN/0yhffy8AAwmYAba6wxWwU3yl/C+Gs3pUSa+UPb38YysvQRXcJkIq2NwYEkQyspQa62&#10;a6aYC4kjKFISv96qgK9xf5zIjwdvHDNp689NQLMVY5czvzaQx7/Uq1h5wiBDOTtIjBlfJ4dORCmP&#10;qof7Ht6SD/6sv62957IQrfprR8vyz/cG3FFaoSeBqymBcaDkFqAPThXoyokyBJI15hSNpGc6T5nZ&#10;GAcu/JeQOY3DAmjFXJS5dcLM8/pHo6gfnxdE9i4JfAZdn4ykNVpEFEvIaAOBQUlr1bx6ZSvyWi/1&#10;2MeysBtrVRm3CUY5IWNtSaT78pjAoWQ4P987Goeyv1nCtNSEFxp2kKjcyzKMkD3gPEJ3IEQzgIWw&#10;itY/3O5CFhw0DvefFZ3RIiplIsqlX8NaFVp51fxaoKXZx55jWRlWBWMgUVqxV6g7orciZjItiXko&#10;WUSpFU7puKWr9TsFnaDHuBecJf5asVUp/O5ixpjl9RapU2qSpF2qXZPgXaiVNRzHbrkSErFft0jd&#10;pr/h5u1bt2lGQo1AbrCbPlIpkLUpLkgNqdZzZAyzPuTgPjufoRJv5K7HnsZdOmUDmnWR4+/93G/z&#10;Ql9wvB3/+Es/9uNPnzzf3dsj2Bk5S6FXcAvBRr5uJfJLldR6Sh8pek26Rs9jrKMNxx4eLn4TruuW&#10;JxziQuidQspUIUBQkgFRWKFg5Evi07I00kfKGf+WVayNhfiCUoukZp3ESG+CFTmxxSFTFxOZqOml&#10;+/tJPoj9O3cYdS/kH3r3bKEprm76m54fS1RSwQIXayIz41yPnu5xhWwSoRG+YDY7+W8WGUwPTs3d&#10;+Odb23BiVC81TxyHt2neUeW2/LqVgwcGlK7OnQsyuBy5euYffbI/9KLnstkHk+fnUf3h/Bjmd5ng&#10;F4RzZX/NQ0J/qB0EEODZ+UscHaBbORMO0kePJIOZZ1pnzNrj+OdFRQu5j8jLfA3CLZMqC0EPL7bm&#10;WZOYgRZTy4XHZBmviTP9vNeKZuYeXpuvxunpp3H+/PP7snpIT7/Ya2Fr6NCaMJFbIg8YDwt6wZyA&#10;bvCbFa7DXUPrtfw/DCixmi0z6j0ln7MFEjduhaGD8fHDS73gZSSC0CTiTEWoFLSKnE8AFIUfLCUh&#10;tSG0tSQn0ozjFvOysb04MgM27mY6BLGKWCHSVmNd7wwIlMvDOuv8BF+IROrnz5/JHkZKOX5vGaIo&#10;lIW2cEOxo6ruROCs3dTkOiaCzE/AzaAzei51tbDMXyJ+zGWEwwvw8bgeFKKLWZrT/mi7fp0OvLe2&#10;N7fVnMoltaokCB3ZNzayhc13k+Np3FEI8xXFMUNgTNLKe4wvJnmIjuo3nGFyokTf97u+9+Pw8+34&#10;x1/46//whTqviH/IqJd9SSYC/6SDYMU6k6PpVJoP66zgeBewrwAAnFcgZrheMvTYhJrP9euE1bnd&#10;rX5EHRbUVHcME+ExFkRSWl7JbHVHUQ5bt1Pfn2AJEWJlvCh9AXCnHyP/MydxZIXBRm0Vfk04fQqZ&#10;McByPpgHWfD0P+BbGJ8tGxoBWMsYCc4lH7t2i9lTiKbNdUUcYl4MQx+ZG9wrZTcUgDeb9BjFMwp7&#10;ZuI157xLZdkxFt1o8AOrEUOLMguyryIUhP05/oUv2fkzRlbbWzMOEUC1H0cm4mR5mhzMJH5McLl4&#10;xirzy4JVc6DcXuGQ5wgZoHBWFWMOp2lQDzbW5wumg2yFSOV271XnoXIsfyWF+plxEsamFI9lUdi1&#10;cYYm9rIubyQDw5gwEq0RWm3C9SJWfQPH1ZLHLDluJs2ZVM/u/FaszkiZ6nTk+TP5zhIgLUeFaj5h&#10;l2le1Oa0flEeuZDmQaMxuQwXS34Nn5PRvhB+QCO3u9XHIl6MZ7It9Hs6UAzeUdcX2MwjCtmM3wRB&#10;eUGM1tYoLEYNnmRfiKficCmhutNTYCOx9LqdiWwcbPrg+huxDfEPJZ8dHtEnSiI+z0daVUIA18hN&#10;ojOK4XQU5xDRlIco/WFArYbjoWAyM7fL8oX9g29GIl0hLgI/kDpyJL+6Iq3URETmLJ2XLxqfvvIU&#10;VB0RV8XtTd2mXw80Ol19cuwGiIfPXzxTDxKZmJzkTpqReIOWAanZxjG0EKceuyVJVlm/quoXrAck&#10;vHJ1U/YsN6civVERxq6150K/VEhHPUqjikE7kLRsv7CNJsF5Tm94JaqOTgZZt1spNqHv+12f/erw&#10;j7/4N//xk6dPXjx7JkVM80iOCY4hAqVkNXUPWhlP6UIYjIFsF1qHYvukIxBdlcMUTzHACXg19YSo&#10;IUUR9yKkZPJ41K9cEceVsU8MV64QxAm0LcdUOJJBaFEkNO9j5iawLSiVkL9spDguvHOEkeUr1teF&#10;A4yhB/a5OrjeqzE+1KW9AbK78vhJKOM5XiJTf++QYksMdKywl9ZPMN465am2a8lomVeytMxvPF9/&#10;s2nMJ7Mxa9TmmVZXc0y16vy2RpHMSH9bXh5QqvMgXyNjAXCZ/oxqeeyKdjb9HCK1RsLmJ0/gX9A/&#10;85oEc0LEiwLVEgeMTKrM66XYlQM2saYZW098XtNMv+FgsW8Zi3HA61giBT95JbyqxAtFgrtYt+uX&#10;LgNYYD8Db9H8eiS81GKQxxBINEKMGa08o770dDKqHlsh1ZhsYYZNr+FbvfS1BeqdtYl8VapOLvMd&#10;t5aaOL+6B8wNGUawA2FpoGoNb4F4cBngeluz+ravwLCyPdyRUPUTD1XEUC7fwyO3s6XulP5RcN0q&#10;iEuwYrTAEWIDepqGpEJJ8DCWwCoSFQgsZDf8FQN0EDC6li0FCJTqYsVx+oo26WIUhykGr6KK0Gmx&#10;LeKmJFsoYU82+ldKm5e1zR5/SclyoVvyEAvBrM8SyK1CeoyG5ZwXDxVoxvU5ND71Ucc/XyovBRkV&#10;8bu5tbOzQydFtQwfcXFgaYRJB2tZk0EAi16i7WKhkTiIsuWkat+1y9/7uc9ehFOce0v943/+B48/&#10;evjs2VNZxWDjhCKr7bk0D2lkxEqZeSgx0oFDyz8tAVxheP3Qmax92uzkBpDejiaXKV5QEjmryQra&#10;RCYWI/+HIg1UkFdzpuJJSfA2FKKy4JgClF53pPVooiBncYhh5gHcMagxBlPfuNAKTScKssAulpyF&#10;yI99k/9a6h+EjM8jlJsH57OHEleHFabk8VoR4sGx8Ga7dNoHkycEYBDFkjtZ88Ef82Jm47tj9qqd&#10;b52qNr/tXT4W5qGfUrmrrl8lLgvVnEhJ89cZq5rWsHrD5DWoWyys/ODV8D/y4InOExo4pt/o4VDU&#10;WoOkiTjHBfuylylXJpcsZ7yCFGQu9dGm8PyLyzTmi/hOfT71VtOJyFeOW2otIvj6XnPpdEgoVhef&#10;R+ZovU3/0YbnkkYZzwPYzNALTPJ3Zl2mjGM0XsHln4cbE0+8d9kwYRzx+BXCTDg54+f41cR6/Ftf&#10;iF6RsUDIJYOvN1b0yPulYTDeaQQMZQn9EkATL0Kwwn8LSQMETtolKbhmDvqKWaKvHwpBNkQuyIWZ&#10;O/wDB5otSu5VB0VWJRPlMB+qjnqK11ILiy7Sojgke8eVUeK2U+SMq5GsmmoNURLO6Dn4KpeqcsGA&#10;cHC8KbxmuEekAKnk1cuXCjBSf/XdFzLz72Gr2X8hA5dc7exg9CeFJ2D8kn6iMC55+8VEDo4PxHZk&#10;KqLEkVJMDFNZs7ic2FYzpZck1Wn2Yex2pRrQzilhoxBYJL/IxuYW7dzvquaTtJL0F4neRo4k6ouj&#10;vUzyMALxENttAh57lcyudDK/fu/v/Oy80+fPb8c/fuR/+N8ePvxw9/muRFPFDaiqCDHUb+hc+4bI&#10;q1di69rjKmhpNK88XIZnoqA5sFVdSMoc1JZQNFUA4pA+vOwjokjwZKUp1q+2LScvVZ2AymIbG6oi&#10;IBKQgGvN0lvLXkIvfEkM4QT6DkNJv7MSmgpbFzAs1JMnDCpeeyM7pPBsIswTgzHpr8siH41jJiIr&#10;0pxT4hLlSa0USnkFItkuQ2/IIpf/I4KmL4g5vgS20BHPPXR4Ek3G+Xpu/CIr1Tv0nMrlnWaU6fRW&#10;nzEGlM3PC2lYpr/AYbonqJ4T84euXzKf78siIPX1IVv5yl63AOmvbIOJbS8vXgjcNBhd6fhjntak&#10;ML/n+r5rzIW+3KxXSaODaMK5OKrv6HJjJNx15nEhZDIjVfOYIdyfM8F5SMV4Elc9kJGVCn5Gozr3&#10;rGhP8+kG5hoEMp7UI8gDc8xrd/4WyobHkedd38s0jLe8f21QA4OK1Ya3tJbnWcxvX/iHpeMKTORt&#10;ZuGoIwrTtDWJEq6yXyWkFhJPsTwCd9QXVcOsQZrb29qstVUvW+sq1iPGuiG2G2jRSKxnYUYSB3GG&#10;bE2ooieh4BTo1VlKyituVB1VSaemL8jjZ09293dl31KKgzzodswQ9Y0jhI4j9E8kbd5ahm7VFKWf&#10;gHLIzWI2su44mw+aFuwC53Uk7quTOIIqVIxyr0P86ySNEPdL7JHMvORAbsBQDQCvFM/xXmANjVZZ&#10;rCAe2Rmf//2/77f/js9eiKJvxz/+6J/7G48fPlbss17ovr/CNSW7v1QMnbiGGElCqpGXKxDebRyJ&#10;FrMaBpuHDYcSDgWl+F4SwSNgIlpnW6QWsVZF0dav3sjzIVOfitDQrnfjJqpXzOuoKCSle5ItYHkb&#10;6ztlSiL3Q3TBC38dfrzhBymo2aQ6UboGXMlHq3vB0C9i6ncjmgw6n1dGmIsMi/PANUz0jfQVJs8T&#10;EMWyeiEM4Q3OcJQ2TX3pkksjpxuOaUozadGWSe2c7ACiIFvkFV3peWVCZTAE410L4jyJvxBjuHL8&#10;kFsmWrBCNPunkI8moH292MP8iuBx/1pQGwxjbUWaAtqG6frVdZS02GR3AK7ECXg141nI7PzGvmsa&#10;jNuRRh1podgqwcxRMm7olP2VQzqsZ18I3uW950n+BJcGcrEHk09j2nRb3p7jPDOafu2H8IRzdsic&#10;dKxgHc0Y9J0C0uNovhKWYYQNFgUyvDKh+4vpD5XPnC7uvkIeW42M7dhK/IB6Zpy8itJUsjYvsNAV&#10;mm5iz2t0hwO67EUX/6C2Hvarl/JA2Ded3ShMs5HTtMRc2ZJWOL3uMliK/hTzkpjlFB+Cb6DadObA&#10;2nP5mqJCJ6SiDIFs7Yb8sAm42QbDF0s7O9s92D3AUnV8RLzWqaz8KhmirUv4L8V5X+ErUTND+hke&#10;7e3t6j61EtFslH3oXoFvlDGnWr8QLsJubTLR64judUFGvlTFOxdcqQIQ2hriF7JlKZ7YjaHU808R&#10;v3eoBnVzq5SpKJqI6dCVpBXanENejtMEEJC+Ovzj83/yr+y+eCFVwJ0HL8uaaJe0OhKKuL+08iFS&#10;jYqPjVDvl63PAWUJiIe/mZIkotb2IjA2aqU9OOHr4aI8AK6AQ9vZN2ev6FGlcljbRE4r81MmNIEz&#10;TW8pClYROMWeUGoiZlrsHhusdh0bwDtt0LVJyBqKbX5e9lKeNh410c2FTIyLg6KRH5l7bI1m+wnH&#10;BAODsyxSVazyuyLGBUNMFhJjlyfHbBETOEJT9tjQP4qIGaq5fvAPTz/jKf7a06ph1vXTfJskLZQr&#10;6zPx1wG9Am/DpKleKMiaUJ/LEN4z2dXY0P61H56xNUfph5cC17kF8+v9/Gnda75Q9gL8svoZjJ+2&#10;OGvGMDL41QkuRBHDRr8WZib+ZDpS3OUiQaRBzYWmpxceDf8gRd81+EfPKHS1mPQKD58QovAnEPex&#10;3DJen7cMd6vRaFypi5vfL15yX1/1GYeJL0Z1Y7spahS2MlMZM2vjBaQLska6Kr449HhWMPLHmBg0&#10;3f9YLG+kuEMogUhDwjeqXagYLDkf5GAW20iyJyQJD7V1SSOxi19Id6J4e1mR7ZY3z+AgzsWGsqgf&#10;8kmbO3ok5bWJFdXmH+dM6Mg4jUtIz5qHMhsox2SrkIJ/xTZk19rf36fBVAkapofKVDjTsA/J2ZPV&#10;6/BIWox7k1ymjLv0J0qM22oN1MFiM2GdXvpDB+F748jZrxAtcQ79U4wvbXNvU0WY8GJ1GscdA/nM&#10;lIlwG+gf746zSc60wN/3uc9diKJvp3/87h/+s8rdR4Jz9onI9qXXUj5OpX9QcuuSwnUogh/LghbX&#10;GYasV4K2Hc9gjEkt9DLqOn7D4VJxh2SxiH27dlUQlfMIVujMe7FgfVZorypiKeqZ8LYEnSFEq48h&#10;q1vyRXiD8XGOCxyKmznB4B8mTkOkYBxlGPXdi2A+KXZrAnW4DKsQzMqGzm4MbbK3Hx+MaX1RTUQ3&#10;E0+Bq8zx/GpikZ0Vamf9ozZ9NPBgzHAB1Ka0MdOJRyVMeSSJRwh9oax/c6ImKBGr1/Cj6UsTkYUA&#10;jSCbRlbmsKo9NAZ7M1kuG+RkfBhGRwQI12mra0qOy9fslMIa+0tArHDF0gGIy8xS58mZ7UyWCxxF&#10;YSNQ1NJknOFMbS7rhSvyN6QIHstL825KIC2+EE8yQ3BlhmUb52k6Zlm+wculVhrHLJcPXhVTi4g6&#10;2TMjrmHmE+Ef9aL1lTQ2DJ4Zpb+yswe4+pXZg/oTgMwoEUCF0OR84MYYPUFwNuR1sNTsxPGQosvG&#10;27FCrYX4fhxUnoP/5IVZnqILPQb9nOQhNAjCq0zucIBiSbMHW770Y7knrqm73catdK6z/DqMDcDA&#10;EWPEPtX+NcrVzPQftx10uwrQm1pSWXdRHK+oV8PjtKeOrWUEsVnMkYHIzqLOFazlpEaiVFXwka7t&#10;1I/gabA2z4ifCAg+2Dvc21Uo2fHhIeWgKGgo4321XWQMjtDg/8Z7g2toSa6JUsuH5mCuCYnFriVr&#10;lkp1KVJLh1jIFvmHVNjClqSOWJLNKeVCZfIR8gP5FP/47Od+5xp9yNe34x//xQ+of+0llb3H84Dj&#10;IWn+MA/4R2IR0l83hNd4Bdtw4GxRVbSWhGxEiUTdiDbpTHEXyybKjskoA11wBSZOrNfi6/ONa280&#10;e+lkaJTuwS7cE3zFb7yEusreaUONBKKpL+ZA6HP8YwiBNhgxjgn1BwvxFvE2BkuCMtnk2edhXr7A&#10;rpsQNrvNEtfr3SeNCr+bFdzIYiFsyHGDuiP3+KGYtbzbrZuF+WT3w+RMJWE+tc/0HjZ5tBqjVrZz&#10;NrZN00whPzsCkr+p09XzDRnS36YgxbrGfzouK2+d7+2vM/S8KxtWgR5fGV8MFBVjWyW+VyjjIFUg&#10;a9TY2uxRt+Enkcc9EE4WhR9fTcDKdmlYgyxQBA9q+qtwF/ens3SbVdTI8XgWwSsWlUkbwSD8sUiG&#10;job+YFbV9yxDxGkr1hZlbXmx44/nh1xFLT93rMGfhTTSwYdIrC7I8+aSqbOr1g9eWGhRb894PHd3&#10;zYHEGRuQSFKKnqMXMU+c0cAk1YxUdgWnv1kn1otsph/YVvhMbMrEPoE6RM2WWx9Ud3dS1GAd4R8Z&#10;RskHmZpyxY2cVrydxuT4RhQBOAK+CTkL5MSWEiILlDoxKSCJCiJXruwfHYY9OYGGp9iOnXriwJM3&#10;uOCSN2y6vZGPxi4sX4kpVQrg1knbgehFKCWBz2Ed/ui/hNJuwB58WDQmz0M/KpXQ+gsOp/Rvd+PW&#10;4zcUMpdnXcyDnoYpOqwYLcLF6M4rAnhdjhjaCkQ1s/Up9ZxauMm+YfxuT/JKVSUd7CulQ/nxKYUi&#10;5nHnzo5YiXwB0lKIg7+uKvcUDTOFEwdUFp6K0r/+7Od+x0UY+pb84/d8/k/JBKgGtmT0MDqS3MUe&#10;mYmzAi24p+SKiZzr9bNlvLTO8GKmJB2isIkrEA9QPSku37h0RYnlym3Ro66r65IcVjDPN2rmLj0T&#10;wAmjBF/a3F5XqbLtnTvbanxiYn2JwDhhhguKaeYCgWNy3AMePbdEMAUXWPCoOp4mlOZ2FnuMVDZ5&#10;+gbvS4TjGAdDLF1nBdUqf52fM3hJyPlQt5Ijy5n8M33RhFUqTDhejhKVp7Y566p2Mg+igiQxhxxp&#10;NilzqQtD29ESkSfkL/oGX6E0dHP24zH2IQ3ydo3YNQmSYendHB2Iv4NolSFvIEiTnyYQ/SFbOryt&#10;d3GeGhDkX34K1UY5xP9kATguwPFBwqK+uo2PXULRQ4QPjmKoYwjmuqBEdQ/cmgi6uyDsNjLYMDRz&#10;NFQ2ETKfjM+O75DgQlhHTgoFMYZ7geGe1tFNgaiTh4nAdFRFPDUFTMv2wlntySuzjjivgL69HTnv&#10;lSBUI9cK82R/l1XFMoCMr68keGleDq/BqgLzcq0JVk+V39wlxgEy9U+b3mlMI+aL9fd4KEgJUbWR&#10;Pb3AQk6zsFkQcIWZEC8AmYYNmjDoKbRcsNRAV1OkctVITyyU9V8jWMSIPta+9gV44VTy7rXCIzUR&#10;uUVx6A5FRSMCjBAxL5WxVusLyvM2x51l5YdmYNAZicK9PBXq7Op+b11BlIkGPcycvblQO05eYfB5&#10;8+zFnvLx9vYPXuztSuS+/+A95R4fqu6IIkVlMCG58KWcIW5y4chP6Ib3OGgEL9G4sOpE7HCxj5Gu&#10;YjOWSKqlCyklGpWypBTR5CTEK7KbKRzXeg6FDyBbxIlBcTQvJZzf3bl3985dyfoSsqUQaG/L2a6/&#10;pnVs/bOTIzUgV1MefZThS1nuCkreP1Qc167GogJRRhhFaVH9w4Fcp+ALniCmkPgFgCg5W01DbEvV&#10;xe4OzrJjzlFVe3VjkiNA+dj6d0sJJJu3t+9cvy6Wsq0iXjJ6Xbl26/LVjTNVJtSkjo8/9599NfjH&#10;7/vCj1L7UMPUCr586ekq+MrZ+9WX2CXJaLUL0zAF8QljbclT8Aw8TjY2u2wy+gy1JLW1TffJ6jA+&#10;8xiBida27nWvJ0MRXp2I12/SeFHsQ83YwUSy1ifBK2Io1GmhdxnGtCsi0KyqGrrimkdl2lcSltVF&#10;mHkI9kwqud8SUf2btly2QnZDiEuxBEoOGzchOkbd0g8s/GaQ9hWZZqmemulphm4O4E2TiGPrEd6b&#10;gz9g2TUTDCGIMGiy4neWdhFpsp45VmgsVUEq5MhkafVv+Vezw2cS0yLqfNLNJheKNqgbwx7nx7xK&#10;/s8NK8sF8IecbsJhFKlrQj0RgXlQ1sMtFULuoQLjL8SqDCXcZGCX4IMwngGZ5PUtyRto70iYaIib&#10;CVhGwgKEGMWq5acCKD8T8/b4a1vpIH5c7wJLQbYii5n6oOATXvNRG8C/ZvnntctnP3vQX6NNCUYe&#10;EzicMUMojUpGwGHiAnGW22dMyP5dW3TUuVenCdlnpp6tsUVBNDUaoyyvrZahlhq9v9tqnKEtSv/y&#10;Fkbr6ETz3RZ6sh8NpqwY1p8UW1cPIqUxK5Hw6PhUMrRKiGhwinB69vy5BibZV5YNbWiapatmFsKt&#10;A2yyYrEwGzg5NZRb6JSlBZubYqFnydQ6j2kLQWBvTu2UKhKTVCQhPAyicWqlvnVbTQzlynYvEF0v&#10;OSwQMIYww0QaZZaasxz4qGVKb6GOr8KAT9VindpO1XyPF0ouEcEsW5ClWe41Zph0xP4W2oHNQ1Ib&#10;/VthQihJMHzV9aW/CcWDdzblINm6rUAled9FPwVardb3fPa3BhPWjrezX/3QH/yzjkAw5UIF1pop&#10;mtmqqw6KmiCpSRipnRzz9aAFAyeChfEykk1Df0ZkUDMPpCl7S/j/a31XbSytNs23bH29ovySVyfa&#10;cnKhq6Ti9paCCtSoME0XENaypU1L3BnQfvpBRoNudUT5Wxsem6/2z7gMxDf4C7EyqexSPjser46+&#10;TL92fGomriuSBcTgjKl5AT9az+E57DQrGN5wDl8jY5/dE0nMkCmMK17DqyEn1qm8CZSY2i61ZeRD&#10;nosKYn5SO7CpdcZT5MNxin5eSbb1wYt7wZGL88MMEFsvVuhOU4eAse9C6cpkxjJlZLkgJsaAsu/K&#10;hx5kv73N9POMatBjuaY15Rf70eqIlpZ7uydEjzPn+4Lcs0wK4Z8fJV4hBuFT19gxIOSvySDE0PTf&#10;RSYmY1Eem0kNNFv0MW++Bf4lzBRCFgdag3b6kfTgg7mFv2Pk7TgFkvXaFazQhfGf98TrgdaUI5V4&#10;StZ0/bbYG6xkeL+zdOYZEcOmEeRR85L1QvDY9CI8h0KBT65EfHCNdU2VSNjXl8Q91E9CJEA2GUT7&#10;y1d39/b1XsVwUq2W4upnto0rnft0jX/UeIyI3pPhXkn3YR4Zqhkq1mhPFjMJzINi66SmZbNzvc1l&#10;Om//tSgWdcQFTI2SHurS1+LBNxJZ0ZEGt3Hl8k3V5FVwq7rxKTZLyYgkuB9Tj8NZ1afodpeFYNK/&#10;Vcoez0qsotgCQ2UsZKDfWX5NQsUrdXJE63f1Ka+D/iqx0cUFbyqHXUyECsI7d/RZuol4nuD/m37z&#10;fzivSH9+O/7x+T/0565hJHGAlQFDqw/Cid0LU2zT7VmkI4ZCMW5Lak2SeHFSdat8AQ2/MDdYUscU&#10;aGrvVygkWDLgKzEMlA+YAcVYbOlTANgbrZIagimeQP4fjUSKHBTZpDb6gI/8x7J+4V/9EDzwyWYG&#10;AywllS5coalJnjYRx1CuOrEGYpt6ln2bO0Epj6gsDkFJl8PkJ9syMnC2R1ifLeY50xPTlhq6ysw5&#10;/D7zj5DiTDzDMH3Mx5LAa8DpN+1jXqm1/Vz0gset8I8+nw/zlPM0h5lc8IpYt0NHZphaahsDGgBk&#10;LgvrXyBdW91UbBmhh7EQ9FXqs0YXm55G2xt3Debh7tk9r2alM7gabjWsgoMJq33RYX0DCR1IZjt7&#10;9NoZOI0k81zW8GrgbW6tAffn8w9UCkEvSn4dW3KRhEK+cpmbKa0cmeDak+uZ3ulWsuu5JpdwyNR/&#10;9eIPjavYVhHiTPzj0CYvhSLSF3kdtfrGAAecNgshEUSlDF+fidgeKJBXNAS3sQz8m+gmLoyVxsG5&#10;RUMw/yg6YNIRPCvGYCGtjA4esENuXRGL4VG4JfW3YBjSHm44ywJ1SLZ98w8pOhF7MHi5ugg6G/b8&#10;y1Q/VG2TTTWspQeJs1BECCwwX1YbdnERnMFUMJHVCYRSlray2lX99+js1YlEbilF7snkCB3xpAiH&#10;JhOQ3/gIbcK3iswLKMBiiQUrEqHDFL1lOjA/MRFZs6SNuCsWsb/b167e/LW/7rvXkdDf345//NAP&#10;/xm88WWvt1huEdWZMwATMIvSy85YMbOpibTKP6JfGe+pvIvjhBiHyJwoH1zOpMl7oEcYbcIk5Wsf&#10;E32tBsa4kuCi4t6apcqImdu/dLUtovWyLW1shdHFcTywv/aMMWRdCiuiUORxIlfe/4NCsXEG1kaK&#10;X2CbLdHHGlELojt+meCPKMfckf9DVJBAwikQKOxfzv6o9HwzlcR/NP/g6kEhvCOTDFW8cxocW8YP&#10;mwj0YAdrI6+hTlQjF/B39IO6EKUKhhPJjv5R9073JN5pjSrpBcjX7fbw9ZUsnl3YZwa6lNloqAvn&#10;n7mM3PfGyTifjKBTNL1WsGKQ2O2DeAYmAez6sMfAdJ7SbV4GB8IO59jkImpvSiSblj9C0YIz+jsr&#10;Jf3GQmy/ngsSelVHybBr60ILg2l4vjHTX2SpC/nHPIA1iDW/x0gA8mI/iEkqYbJ2QcvQrtc4kJdG&#10;eLrMnMMbfMaHZiFreJI1Av5jraMR9FcLmt48GENSgUuNvF0L6+Bo7+hIEbF6t6tD3da1SbCQr5oO&#10;gKIpindShyGGh4d87MQCdgW4RG0qo6OX1TkWprfpbM+KsesomU7hKYHAlXopHxcZSbeFo1ByUTXR&#10;ySs8FDeR21oebOq939qMFiK3xemxVAhxDrUalKXtpmsiYq3XM/VAcTvVPHl5ql7lej7JiPIh6EaF&#10;UIkrYo5TziReQJi3Xp3gnWHTIpkG8cCaYdwOIbeUkRPrw7XtnJLEqlALUvl2D77tOy5uYft2/OMH&#10;fvBP2U8Upcc2e/gwprTUlmc/oD1JqzLXtkDXdl0EMeAfiSk/oJnSg9BbMr7nrB4wlw/dPMrOTzFl&#10;illoXmpKaCUbZ51iB+gAZougFEHphSkfRq5+JXiLD1U+bfZME44QilWCz6vx6E7D5nqHlDRFzhN8&#10;WF6zLe48QVn22JDrx01WtwvvMghzWf4MyzoxiQ64ML9po0Cembid5h88wI82UcE9ZftJeT4y8oha&#10;Q5EC3ZcxV3nihezkLdM0VySAyJTzVv/YK/OOi+xXRtoW9qdXO1ZvUOzxlsxuuWoQ8lBzJKkoWwbA&#10;pNNcOMglyn2sS0ha/o5bjAk+MDj5KAiPVwx8mO8ypQBvS6PS19lx0k/oF+khjldcxPCeZduLeha5&#10;ywjRkKkQJk9/4SUzqLB/Tsck0s26+CLgQ+svYpA935V1YKrFE2pU7FNoGbkX1TEwrIWQgYST5vlr&#10;6zm/tHdTliWLH7RsWM2LC9iH/nH6+pLilig9RWt0eUUIq5GAr4gjubOJiH2pDkMUe9IWkvgt44bp&#10;LMNbDKeX5Z/gDY45AOAOV2GMpP1Cv0gcCPuH7JkCGv10EUEFFCmn2boK9ykAjCdXS6aTE+Wik/9h&#10;pLP7IfV69UH1NbauXpZH+7a4hgYlCqABnyqzkIjfU5NKPVyjtm/96Ghv90Chr5SAdN6li9mHIDNs&#10;5sUgS3fn/LXLCupwvC+IIMDo5WJjGkOFREcgNsIzpOs37+y8+4t+8c+aF2tB0e///u+/8IcLT/7A&#10;D/4IDzVfEjwYsE2fRg34Lw5DJNy4HBD/k0fThx8bQIfmwj8w1lsGcAie5Y3BSQiYkSMBtYOweirC&#10;oKJpv7HlhKOyHwotnKhPwG98cmhrXnpjg+2X46iBFesIEq9YmT2+YHYrGQnCWWjaRKRycvbcL7si&#10;RGRlJ0e0FHpRvMdeishjjuWJGGe1yINOTCTyXRJHbBK0+cvvWGYXB+kggtUHeeyu2nUeCf98uKCc&#10;D/C+3PN5aB1RvTPrtR0bN0Hv8PGiunhl5/sLSaB+Rv4NmTLOfNDd2lK5qQpe5XpNPFnwoV5qE3sm&#10;Epj4J/xmhLqBit467J4Bq/goF19tuOs5SpTYlXFEADLbIPAxCxOoD9d9dEEDaP4g2mGBmRHqtw7d&#10;HoAcM7XFpa1uyyYZYP84CLfnzAtWwoFeZgGWo1et5jKtV++DXBiS5+un1fcOzb2NDw2xtedzHlNM&#10;BVBF9iPVDhdxJeaZsY1/DnzLQ9aOGQKrn23TDZRtaMpfdnfZnRipYzyJaxTdV0yTXOl0BFGqhaJh&#10;3RKEBGyJ8jc2GDJ5eTzHJKws7eBRqCc/4HxmnCU8pIKGscK2r5AN1tiqfsSLbC6TeMLEQgAD2uQX&#10;ulNiVW7XoFzOXWmCUpOI+XTvkK333nlw9949+SFublJiw4oLRcjds0Qisswtl6kXqSDfYxX0pdus&#10;0hFVKEUPYyNkIPIcowlV/GUIK/YYsi5SNJ0N6GDj9L5ViIHisG39EnQtOZl/KMD1xi/4hd98fr10&#10;5u30jx/6oT9NFUkqT0lCqVIllL3CGG/FKUEvqcRh/tGCfHajZxbUYd8JwxAeQ8446fWwpTsbXggI&#10;5yCQ2vvQ2boOCsT8oxuIppDzR7qbYtRUUGW4OsyJ8UfraSU21NaaZK4Rm7SOzcNtvGweK6mhJoNM&#10;87jBGhd7yAzl85TX2Fa9N4alwi6iSos1SqNAeGdbbTeSulo1oSJj8N6mtckL3w0+E4Xy3U72q5it&#10;mn+YRTc7tHVw4hNrlKJn1Oebf5yf7Ey/mgQQvTmOGdRNwWciJQhAx/tm3xjsKMqVmUyHvgaYwTGv&#10;C39zZrlxolnnyaKfOQyX5k/9nMRH5KVRdPK157JKUmPargnrp5jpzo/ZhBcstTVhmfHq1GcY1xsl&#10;fCyL4piJjIqUhUBr7ZgMyGOoJTlN67JA1QEsF/CPBmY2ch/Rt4oFORKJ8NKYQZj4xDyqh8eKUBXI&#10;zMvU8DQ668GV87MG874r1wsIyPz6K7cyhUNkQnolt/P+HnVwRXBVPI/U65u3VJpK8r/btULWJca1&#10;jOuKDtAwrzFirndKdn1/sGvEyIKf2malKH/sUlQEkzHSdQmikaKQoRIiaHaUPep+3yeq9qhDLE4X&#10;Oxbq+qc++KSadSsxQ33UCQ9yrgY54y6sK2pHwWkFEiFJynVwdU89Nfb39RChkx9wXSDXqKRVgMPF&#10;5Gj1G3EoXLARGYufOZlcH2YkwkZTcEpPurDxyze/+Jd8NfSPP/KH/zwpKmxwjAxerJBpWnoJvhYB&#10;tHDkE8H+X50JfHLG6G/oJkWND441Ca0llgFCyVD/HAevBfEiaPKaj2InqM9BTBc1WP14FkerrpNX&#10;rpxKxDg9pa+UrINEnwnStEwhtAVEA04uW1DxVAP5FtxNfZ4Vycsr3/pH7+QwQvCjpPiiSuElpvRF&#10;4JqmnN+Buoe95fjnQcrjmPGAxZ/k2xEsUDuMwpmDU9h8Td3V91omKznXkfFebjnxGEzTuwrEMjWs&#10;85Gip/1f5DRkaKFNJkwJI8nJItPn/Oc5v3Z7g6Kcp4OG5rI8c40WB+CaFYbKyq1JRKhlJQOhrM9D&#10;tCeSBfDwSHRfy1lBS0uoFigt1kSZ68iFecCZdez2pXNM8BkRfCXvhhx6UMWIx8rYbVm6XWNI6Qfz&#10;fBtcQYlWj0OXG+vMEuoI7hXFNNqOZeJzxjz7UeZ1rAjxFuWG3BPtzbSvPSI8tew2k362bIQLGaEx&#10;pFzKlpBrp2ACMhkeqqI5k6NcR0BjYvyyLxrNstcWPKwIaVbfYE+9rQRnZ7XNKxL/SZLNNdWYktCi&#10;1Ap1S9VHkXEVuZWdUJZu+Yc1VsfC4vmQYcthv/IliNaTReBoNWECVU8YSYRG7ykfDDP2Lo0CjmX/&#10;tZXX7B3gia5AHozoOLYm546XVd/DBT/lE9d7MU/BRzBHQfEuqTStDEev1UP93n3V0d2+vb1FXO3O&#10;jtBffETda9WSauO6CpBsyscON1CyEj58VkHPgpGcyUB3VfFT5hIMzP6GNwqWFWWVMjNQXTBHf7JN&#10;Tnck/5Fq9qLWzsR08vvrN9/yLT+nl2P+8Hb6xw/Lf162E8Op8A9ru6OB9D84ilPoAbg+uMmiDEvx&#10;KdnoRJlhEgNNmNjO1g8cemQ8ArUclm0Kgs/ckw/OBB+lClwlOevSJQpLOglGLET//ITk+4SgOwFx&#10;SNsh1ssRleecuLZmv/JFs7y5aDCDfyzS8bxvQx/7dRNrWWTYKBhRvMwvUB7z17o1j0he19qTi9Cu&#10;SuIeR0IGi5q3TD1mWigeLC8yOPSPpkRtss/gcz6fPYxZh6s5hgpMcyyhGLlhePczhSKCA+49jHGv&#10;4LDEO5xbrnH7oLM9qn7sTHrOLwGwOS+hZ47DDNm4nbnPrGRtF/W7AiLPxSH4I5QrSJ1fQx9nWuzP&#10;7OGG89rgc3FWf0GAFen/PITWEXoCfz8pGDjjYbFz5j755Ofxz4OcJ25zYiFJBMBQ2XwIxbAXIaz0&#10;lY20ZcJaW7UGzoRsK1t0RqFei8yq5JJLl8QolPkhoqwQrN3dPRmIZCkW0SSTWM2Xzs5UWF1Cf263&#10;FxqUttnN7lg74T1mL9bQTYJLViyiiEhIR1CxSlFih80eMFPbSHRA8ejtMQ7DPJQTJEEjsR2JS81j&#10;lB99a1PpzwoJcy1BEjXkQdmQ//+d+zre3dm5e3trR6qIeJ+sXjJsYY1T+ww4CMysexpqOjh7bDgR&#10;Zxyu1bA6OIsYqjiE5WzxshukXaO6KalPbqEORyBe4avDP77whT89sMFUPAgY8SKpwLi1qQOR/UOt&#10;EWLnnJR6nWJktqlRj15bCXZC1n1pC4QJjFTksE34B3MLL0DwxGiFQYoVc3dFco/1T9VOxKbUV0rL&#10;TRWTkvAxlTn1vOK3B8GsxRwUbCHx+eHj+EfjwLSR6mMRGn/rrd6btXe+d51TXKIBwDgmNqxzNtmb&#10;XTJjrgbP6BdmPS0Cl1Usj7q3U70rGkktTihO/vrK0nuyNRZSLoU7488x6GCRoXnwY0azn2AZxsxj&#10;WsQGfaMcLPoTt5j11j/v3mLkgMj+4bZZ6ObYPTOLTCKjyjWZZKbQPKyH3VDK7LLCYymX/0LISx8N&#10;vZ7sVBfxm17xvHTlIDbXdYeG0T+f0Y07QikEyIs418+fFzSjDf8IcWT6OvmW/CM5cTnGc6JoVriX&#10;af2iQ4d/zDPKV19WQ2psQbt3MhpIGVHPZteY0ZeVNvOQ6QA92+uQR/XCzU/OqmTAQGBerdCbPj92&#10;BGfqp0vK/1AzbRFjpYLLL0CCN3YLRiS6fniM+5pyq6JCaharpntAGJHUsRIsSoAdhKpEA7vd7LCM&#10;cTUBTLVchg//oofRz7wC6PUgVI1I2HH1GXvLnswHGBcxqFaDpBwcytF+ePxC6sjxyaH0Ez2WjupK&#10;Ed9SDd3bt28rYktayc7m5raaRcmhkyhTkRV3LZRCI9+6vOunBwe0IBEQAKZDUhlb1ZldXIrOIcR7&#10;r7gt0Vdl9FHuBF5WJEfj/dZv/VfObxmdeTv94/Of/9GSlMcC2+Hk4gKw2ijvpgXe1Jp5elpRdt5x&#10;UcJCrbjjp2OtppGkWtDGyMgaEG9VWC5lMiKhCQbLb86uxYBnxIoWN6meKwf6zvYdq41kOKLjWoCQ&#10;7YLotcXEtIKMmccaaL4y/8jaD0qU7b187Uf1jj0H93AO2H7vE2uR3nEl2ph++ltzkaYsaw+cKU5u&#10;cPZkUdvGVD954lXxsGQDj/yPkKqJytQkpnFGrVmBQJ5TjxpRzn2S944LclmTnvOfC7BukhMHTU12&#10;7FTeUns7mkFAVlf1kzOFeVQrQDuvcoZUFLJxrT15Qy2YvC/zFObxN8FlDKNawfmLmyg3V8i6Z+Tn&#10;B9wrsjKjIq1FYCdMO6dK+4mzv31Mytw3HZ8DqPDsGGmH/jGPp69sQt+PolSLFYyita614FUxvywN&#10;DHzOHo49thFGz+mFW1Z84h/z2tWcI0msAq3gQH7+FRuIsF+pn606a2CHIdUc+oQnGksXRMS2Ue+X&#10;se9sA4hXQ3qS+WgSKMA1x9NTT77jFJIjsoDO/MOahwlj1BGkxMF3B6gRcS3lxnXPV5cF0sNfH6re&#10;+wE9qFSmV4FaijAu+mALtQaj0Cx5Rih/qGTxO7cVd6oYVNl1eDv9QrCYKWDr+fMX+/tSv07cCgWa&#10;mxYptnQxEDcQUY9bCn9o1OIc4rJwESaVGBSM7Zr8L/nWn7uyg8aXt+Uff8rp3VE3tBaULpFAaBta&#10;WSVRTtESkntZGIgCRYDxdc1Bpc3IonR3YgrIaDYAjigjSAbBSZS81z/XeCkpZchKLA33XXW3Wksf&#10;eqb4w8b1G/d2thWLJouWS6FgDrKOWQ1CstuN02NY5hwzKme4X4F/eM8MsuIt7x1eQllviTynSdjq&#10;PkSP8PAsj0SZxZDnunVsvQCCcYG1FW00SnEY/GMR2NTG6ar+r8+oLEL9IdmF1q/IO9m5Ew1Sl+bQ&#10;tR7nrD205NusJRBY2+o60/nqeU62N48dpLxPrtGL3l11nntLI3GX46G7VJ4z0AN4XotMOZ4PG8Sj&#10;D8cXUqrY+OCwBHOK85vBY63TfsDCP5zg6hUzssRIN30osTvCN0P3ktUAo2OGPaXJ9dA8UosgppIm&#10;hWEYDcBGpKxCrpz1iXkhF5ljbXpBp5mEeQUlzmVNvUwNe1hBDyNsI2L1/NQMxndjSnAIk0ktU3Rj&#10;UHOVchy69JjT5r1bLF9mPD2pHmG/ZYJDNt36v5hL869/VYyR+IccDmIK9BvfV6qdDFiqjEUiSCL5&#10;3K8wVnfv34rvNwisOEpGFc9x3oSXi3cEEvCGa9eU0O5gX5JOiiIF1Wd4Bjl1rMZhV6FcPZL6u8RE&#10;8Y/CBCqFd5Vu58dH+7JBxbVOv3RFIqtVoXQm2eWOjiiB5YBGPVZ+AEXebt6WaiK/+gYIQHTqa7XY&#10;kP9YXhWpMDRox6SlIC6Z9cg7Ued1PVyAkHhPkRKFq1E5jEBn9g1yxQ3ZcSwH4UvXev7tH/u/LmQh&#10;b8s/foTFz2416hgJUEodDiWOrZdT6j4lmBr3dFnzD5VWFv+wDwoWB7t2ixJjf+6I5kiJOm+YyJh+&#10;HDgV3KNHcCohnJ0e6xI5q1SN2D3SN+niKydaEkEY0YKvofi9D42sP1P9Y+yZ2YpdO31ta+XK8I+8&#10;LkdgEv5RhyGZIQRVhzhdd8FC3IJgbV8VNAaUx+OKek6CaP/S2683Ww1C+uFss+plC+HoLdG7fY7f&#10;XZ4+bCOZcrZT0aRzAmadn4haL0qMH01NZt9JM0VesUAQeSJjnoDMuEIEsxbLoXFV/uXq6Um2qGUa&#10;w448sQxpHv30ud5eYGJzYO5ICGh6UF2Wa1cLFLu58Jdf0f4GQq6hSr5mClmInJnrl8SFnONCvsj5&#10;iTdkIsF5dDw/P+sQcHnJi4c19ALDSBjzqMbQ5EIgssiL7mxB72WNOMySJ5eS6JCQi4S2nvsMhAH2&#10;An7/lDEnvqvXpcZGHRGb75VnfCJXx8ERTf9Uv1bd7aAcNpiUQSOEJqJb0ZyyriOuS0ExIxQZLWUi&#10;abnK6XPxSccCGHg2y3dzrUbgWj33u+w1sihhScP1220Qc+wYnTbIrZO9t4yfnHXlK3q6i5NgkHqh&#10;QpCin3KTKzOEHunXrmzd3sL3u3GT4Cs8GbThyr0yaEleP6KnyPHe0cGLF8+fPn927AcQJ2tubyIM&#10;vxwEVScpQZvwa2uQAOdv/dj//S3fuu5Ffzv+8UN/4EezGQPOQgQMTi4dphHFcZ2KilxQEYoUAvZh&#10;HC0PlZGWVP6EOaQWsZkHxroKOhq7o15mLBd7YkJCc+8AGfzEssjev/JG/EOwpAB85W0pxAv7e3hO&#10;75Ogmtl4kGqitz8z/8eM7pFpV6jRkD1yPjtzHOKcKLZRHYBSRO3BOWwMsJXVciwY75gyM5ZYBoqm&#10;lHwziEsRejbuVJBkMCru8sbJlCfyi3LSfCKSZusfIRwB3MRj1k0Hs3TcU+4bnTa2Iid6wsuZ0Mlx&#10;pshggXRALdPmmeaDM99K6E5PYW0hAq4ejNVSmbnXD6/RzIGmnLuL+EfoaU+2EYDREf0Z7QhKSmZ2&#10;xbQwkOgcY0R2dY36+xnT2jObeQxCbyzo42eQf76CM0OI8fgX/goVHfXZ5vjdfg86/8V1ugi5VCCS&#10;R57/uzVTEQi0wnL3GSKRj+btssxrIbK1a8aqrfOPnI/SvEDCtwuNlAOCscqMRFWw1DGW/aYNl4qj&#10;hBuRFiB6oQ/egAv/cMs+RHLdWzWaGG72SyQ/fU+r2mzFqsgr4hZMS0y2Fzhlm5dkGl8QvDJNcLBv&#10;MN+bWGVOCDq4TPalMhIk1dEz0Q4Vldk93t1/cXC0f3J8IG3kUMn1xwdnr2TIEfMWEHQ1ddGJL7ul&#10;dAYqbLFH5Esh653OjIpiVhXfZ89eqBeitBDpJy64ly2FKK5kc+89s0afiUiAa8tt5L/ll/7stW3z&#10;dvzjt/2W/+CHvvCjFpo8tqA6+84WGHvDXTy7ihjifVBrwjdksii4VvHIcdRwuRImE7GDEVIVEh10&#10;yqYj6oA0QZhoVi71DLNgqCzJtSHGjvvVfvJY2s+NDYiIQtZU/AtZQA8xetn/ASV2WEzV3gr+VdWX&#10;oZEENMR7Z+vPR3SgokT1uRG3IAG4kS5N3vgrzcpjTzxttCuQxraZxSqzsLawZbt5wpOCabFw1HCy&#10;89wvAZUPzsjVJQsxFDaLLTFFx4Ypx1Q3GYqeY2iZzlKu1OJPQrHjAtRXC5EGfR1VlthqP+PjMUyq&#10;iHlv5iqX6tUb1nTj6Tku2ydrrpnklF89TCQruS/MzanCZqyqX6s40RWynF0+1mtArgpyCwSKb8ki&#10;5sLiLkOfzo2lO3Y51B7h/KGqK8fdN/galUC9QzK7BOeI+DrevWCVl4L+wnNCjVOhOaOxdW5IHplF&#10;67K8vcVum2ZHjvdwmNV0M7vAc+ETixBjIp5BEiruFuIIrGWnKgoeu2YYx2QvCqMlDU0StKiYP+h/&#10;1PkIApNE6TyH+JwB+OD+i7SE7buABBsF660bRsMdgosprLeCI0sCV/1LwQ+TvCJDRgz4BzxCI5ML&#10;/Yg2tvGo6vF4AuRCkK+A1nsuYG/09cNx3lLEQsGz6qj68iWhoBXyzgq4jLSeqwJNaCW1PpA8txW/&#10;Ia4D86CGo9uV6wKHENHvtsWdbIJsBLlk/GrbySrnn9RLPC+EAcE/JCpja1NMlBUE3a6XyDsufUQ1&#10;UGh4q//J/IR2xSxcgCPl+ZMtcM0AhsFIqlTOg9iG8kUOVVoS/iFahHhjdkh5ecDm3gB2FmloVdjR&#10;0Lv8Lb/0X16Qy5/ejn/ohi/8gf+2BCtUhCpS7Io01u2IH1PTBTLeWJA3RKFR4Or1a6lMsrNv3Li1&#10;vbWjbA1dTDq+Kum6ZEflecB8NPBXahIj6CVcQUMnQg2cEOpcVxEsbzSQCJQUeVa8+dWrB0cHyrRR&#10;JO+2YhNuy4RFYQFhgDxLYuzInM4iMYsycgnAxsSgo0sYZAsH1dMCyxKT1zvKu3F6qODjQ6y/bt2g&#10;S9ODE4aDvYIJgKLiXMZ0hQtUarRD1RA2hGFRwFziDMuf/upTCL2ACv47fIAj1mPHyyiWosmgKRgy&#10;QzwHaeNDOUrzdtoTXHqtHePS0ym8CFnQHpd12PYinm0hntwdfdW1spo65TXeERpC0r0HeuC6MsPr&#10;Z2ASOx5XqStiFqOIYIGoNfwBCUzKhk/GT2hs/zPwSJGlNKdz74nHdlR2+q3Qy9pwxpBNZ4hEVYQV&#10;Wpp3ATGvQoUFRvGy2hyehurp3H8xWqpRxJAjsPOiUiviY4osEWnJh31T4Z0eJ86rQdAyCWJpglks&#10;qm0ssafnQaGGZBfY6i0rC0VCXTreRe4yEhO1YKdhSaVq0wTdrSVx5JmV/SnKK/wKblHTrOmv1Yf2&#10;yAx1eut4CsggbpQDLZTsZbIHKXLNjjS8YXlt+0FMhlqJADqiSt7oY77aBUrql8mrMCd5eSAENpKU&#10;5hF0RR817XBMBMU4TLjHFE9D84IizQhV2TAU1QPubJ9KBiNvDrnbpd1N72gQGxxQuKwyKLANKTj3&#10;7ET2/t29XXkO7GolMkpPJLHhVI1TPUIVZBUtv0Q1XJmv5EVWl1nzwWx40Ab6wARk0goCR8G0Tc/e&#10;MXlc7CIyBpnVeauyFYCtCeTQvrxOtDKS8gFAHEZEkURFkrLzLt3QQ2XWlxUO1qfVIs/6uribPmvT&#10;2Kj1Siap/f2DZ8+eHB3tP3/x+PBwXxYtrY5YmBp/KMxXq6n8kZ2d+3o/m/fKjRe7+9imLl09Pj5T&#10;DS0KhgCyK2oAcm/nXmwEVqE0LKWeK7LrigyB8awI+L/oW9ez0N+af3z+C3+m95LrMmdXmpCBhxET&#10;HMt3hXACIVmbs+WWEf/QWMX+026LahwKpPIkIHz0iRG8zlAUwvnFfr1rqUJ/SRBMHmGIaBzkrv3L&#10;HqYwwM2b1xTFe3NDLEW/vrkhNILOeFjlB2PMvrtYRy1mCTjZvf47jsg+JoLLydxl9NJ5F28whudU&#10;lLPgWIgPKFUEgS5GcVSFDtk8jJ+YzjaOTIuvMg8h3qyq10QoM1UpC0nGE246hg3M0eES6OoGXtYN&#10;PWBuQBUlR1IQISCDrXMC28ctJV/dAdZSSScncrLBSxK6MWJoFdnCgjo6w3phTdXakkcTNptC3jBC&#10;s+NJ/pq+TH6RhnaYL9TIZFkFRg3Q/J5VYOzMI4pprPYhzHm9AGrwh6fWneVmQKbKo8qSsOIzL1dE&#10;5P02yg1R01OM8Jy5erUjQK/8y1hKaDYzjZeip5HG18jvuptoEUu6Fmm8lGE/iQUK/8i6Q8z8qhF5&#10;YY2WY1jMggw+5+dEDBqTHNAYpYz9mojDHlvCD+zDKAFbZNmQgJo72e2YFqvgBl7dw0MlUuwfq3IG&#10;nfPUPk8XqK4Gm1s+B4nGasZ68vJIn6kgAnbb4YwBF7IMc2SlkrGbTW2UMrk1EbHgZpPPmEUcD+mR&#10;wTDNL1n/qOH86hr5+r+qglCrllpTMmOpJpaRXcgsbu0q50xW8VroJchiNPjQphBL1/9c36KUpvBQ&#10;pyPDXM1yvOVhxXqp95ueZrtoMNdclPpf1Nfwamb9mIkFUNsPPD2iDoyWNhlRZESuFMQcW7JTO1Qr&#10;gpINXMR9Ya9OQrSLg2KMR3tyj4iFHIhV7j2Xi0S7WLK0shpubW5LP9q+fVddPWR5U8uLkWsIrOic&#10;ZPVMhEBVJpFWmJHbs6UCDbup9OmvJv/Qgnmfhjx0QxsmXuEBbqCCyZGrTBJeXdZ0FMWsnJCgI5xO&#10;IdiJzba85s3gmOhIqfQiDDMvWQP4I9L6rMu56BVWg8lBvbVxDWcS9RTdsNjZ51nviJXZmjGaRoLI&#10;otYZvv1/4B+DqAwaWpzGhLMsDyHfJX6G4g18Ym9AHcQ/2ow/iFQT4YWChF7ksU0QBoLaYmYVJHNL&#10;oEOIbHFNeztigky03+lLlbmWj07cg2Zn+ks6rML+WBZzOsZqQwZ8gXBty78LD85WnvlHSGXgMMcL&#10;5WSO2k5NjmsyK/yjq9n74qxSZYYUw+CJ5U/gmthsA9sV/hGSzUPYmYsdqSYCNJai3Av/MJ7nvZ5i&#10;zTI017w8c5+OwquvwD9CsmOsdKS5tRrjp4FQiHkR/xhaCfgTTAgsC+UK6sENVs8fvhL/QAW2Ozdz&#10;0T1u9M0RM1TKTNgyQ562E6ZBD2pJyKVrU4hQ10Z2/XulD1xk/oHrV3YGAoAS10qxtYw5GGhL3Whn&#10;XWBhNhY94B+MraTSBb9MUr3E5jmDf5R/gmU0MPVOvX6fYNhDRSPhdSaMt4JXratAaCh5gskJRyz8&#10;Qzo4Uy4I503U67XGhyboDpfu8wrRshszWzv9G73l7ecI5clWyICnZWIbxjDsUbR5AwoeTMiqGsGi&#10;x7hALSYNJYWzIGxgF/ole13/Q+qTNYsmjDqUYyjDmtiGVElF+ipXRNBwbfns6yQaG4e8/Fu370gV&#10;lBoE/4jFBgoKS8uGPc8//l99rVb7I2mCAQAAAABJRU5ErkJgglBLAQItABQABgAIAAAAIQBHPW7k&#10;CQEAABMCAAATAAAAAAAAAAAAAAAAAAAAAABbQ29udGVudF9UeXBlc10ueG1sUEsBAi0AFAAGAAgA&#10;AAAhADj9If/WAAAAlAEAAAsAAAAAAAAAAAAAAAAAOgEAAF9yZWxzLy5yZWxzUEsBAi0AFAAGAAgA&#10;AAAhAFHHFU0ZAgAASwQAAA4AAAAAAAAAAAAAAAAAOQIAAGRycy9lMm9Eb2MueG1sUEsBAi0AFAAG&#10;AAgAAAAhAKomDr68AAAAIQEAABkAAAAAAAAAAAAAAAAAfgQAAGRycy9fcmVscy9lMm9Eb2MueG1s&#10;LnJlbHNQSwECLQAUAAYACAAAACEAhHiJUN4AAAALAQAADwAAAAAAAAAAAAAAAABxBQAAZHJzL2Rv&#10;d25yZXYueG1sUEsBAi0ACgAAAAAAAAAhAP+VbiRcqQQAXKkEABQAAAAAAAAAAAAAAAAAfAYAAGRy&#10;cy9tZWRpYS9pbWFnZTEucG5nUEsFBgAAAAAGAAYAfAEAAAqwBAAAAA==&#10;">
            <v:imagedata r:id="rId11" o:title=""/>
            <o:lock v:ext="edit" aspectratio="f"/>
          </v:shape>
        </w:pict>
      </w:r>
      <w:r>
        <w:rPr>
          <w:noProof/>
          <w:lang w:eastAsia="ru-RU"/>
        </w:rPr>
        <w:pict>
          <v:rect id="Прямоугольник 12" o:spid="_x0000_s1041" style="position:absolute;margin-left:-133.95pt;margin-top:-599.55pt;width:1215pt;height:1350.75pt;z-index:-2516700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sgbVwMAACYHAAAOAAAAZHJzL2Uyb0RvYy54bWysVc1u3DYQvgfoOxC8r/Vj7Y8Ey0FiZ4MA&#10;ThvADXKmKWpFhCIVkmutExQo0GuBPkIfopeibfIM8htlSGrVde0CRlEdBM6QnJ9vZj6ePN21Al0z&#10;bbiSJU6OYoyYpKriclPit9+vZyuMjCWyIkJJVuIbZvDT02+enPRdwVLVKFExjcCINEXflbixtiui&#10;yNCGtcQcqY5J2KyVbokFUW+iSpMerLciSuN4EfVKV51WlBkD2vOwiU+9/bpm1H5X14ZZJEoMsVn/&#10;1/5/5f7R6QkpNpp0DadjGOQ/RNESLsHpZOqcWIK2mt8z1XKqlVG1PaKqjVRdc8p8DpBNEv8jm8uG&#10;dMznAuCYboLJ/H9m6bfXbzTiFdQuxUiSFmo0/Hr74+0vw1/Dl9ufht+GL8Oftz8Pn4ffhz8QHALE&#10;+s4UcPGye6Ndzqa7UPS9QVKdNURu2DOtVd8wUkGciTsf3bngBANX0VX/WlXgj2yt8uDtat06gwAL&#10;2vka3Uw1YjuLKCiTeXYcz2OoJYXNZAnyPJ17L6TYG+i0sS+ZapFblFhDG3gH5PrCWBcQKfZHxqJV&#10;ay4E0sq+47bxuDvPftPAnbBAnYKUgtp3KDsTGl0T6C1hE39abFtIKuiS2H2hxUAPjRj0XgUhTCZ8&#10;QBtz6GS861TTsXCbUMqkXdzzlj3sbLFXP+gQlJt9foJLBOUr8dybAoQNJYK51hjhhTnxOLmohHR/&#10;qRxuAdGgYX7oRsjU1jJ92VQ9qrgrRLo6zoEQKg4TeLyKF3G+xIiIDVAHtRo/iP8j04eW+FesSUFE&#10;15CA33TwHiBTtL4edxKB7htTcn3oB/tTnqRZ/DzNZ+vFajnL1tl8li/j1SxO8uf5Is7y7Hz9gytT&#10;khUNryomL7hke5JJsscN8Uh3gR48zaAeKpIuIVvfHUrwqSiPxGrqCSjjQV9OHXQPGXPopOVQVCR4&#10;W+KVA33scDfwL2QFvUAKS7gI6+hu9gHZHcwT+NiD6unBMUJglitV3QA7wCy6WXOPCywapT9i1ANR&#10;l9h82BLNMBKvJIxjnmSZY3YvZPNlCoI+3Lk63CGSgqkSW+g7vzyz4TXYdppvGvAU5liqZ8BKNfds&#10;4RgrRAVxOwHI2GcwPhyO7Q9lf+rv5+30KwAAAP//AwBQSwMEFAAGAAgAAAAhAG/ce4HkAAAAEAEA&#10;AA8AAABkcnMvZG93bnJldi54bWxMj7FOwzAQhnck3sE6JBbUOjY0kBCnqpAYEGKghaGbGx9x1NiO&#10;YrcJb88xwfaf7tN/31Xr2fXsjGPsglcglhkw9E0wnW8VfOyeFw/AYtLe6D54VPCNEdb15UWlSxMm&#10;/47nbWoZlfhYagU2paHkPDYWnY7LMKCn3VcYnU40ji03o56o3PVcZlnOne48XbB6wCeLzXF7cgr2&#10;m8mKvH2NtzfhiC+7t/3waVdKXV/Nm0dgCef0B8OvPqlDTU6HcPImsl7BQub3BbGUhCgKAYwgKXJJ&#10;6UD4KpN3wOuK/3+k/gEAAP//AwBQSwECLQAUAAYACAAAACEAtoM4kv4AAADhAQAAEwAAAAAAAAAA&#10;AAAAAAAAAAAAW0NvbnRlbnRfVHlwZXNdLnhtbFBLAQItABQABgAIAAAAIQA4/SH/1gAAAJQBAAAL&#10;AAAAAAAAAAAAAAAAAC8BAABfcmVscy8ucmVsc1BLAQItABQABgAIAAAAIQB6DsgbVwMAACYHAAAO&#10;AAAAAAAAAAAAAAAAAC4CAABkcnMvZTJvRG9jLnhtbFBLAQItABQABgAIAAAAIQBv3HuB5AAAABAB&#10;AAAPAAAAAAAAAAAAAAAAALEFAABkcnMvZG93bnJldi54bWxQSwUGAAAAAAQABADzAAAAwgYAAAAA&#10;" stroked="f" strokecolor="#fabf8f" strokeweight="1pt">
            <v:fill color2="#fbd4b4" focus="100%" type="gradient"/>
            <v:shadow on="t" color="#974706" opacity=".5" offset="1pt"/>
          </v:rect>
        </w:pict>
      </w:r>
    </w:p>
    <w:p w:rsidR="00C64B71" w:rsidRPr="00253F74" w:rsidRDefault="00C64B71" w:rsidP="00711636">
      <w:pPr>
        <w:jc w:val="center"/>
        <w:rPr>
          <w:rFonts w:ascii="Times New Roman" w:hAnsi="Times New Roman"/>
          <w:b/>
          <w:color w:val="5F497A"/>
          <w:sz w:val="72"/>
          <w:szCs w:val="72"/>
        </w:rPr>
      </w:pPr>
      <w:r>
        <w:rPr>
          <w:rFonts w:ascii="Times New Roman" w:hAnsi="Times New Roman"/>
          <w:b/>
          <w:color w:val="5F497A"/>
          <w:sz w:val="72"/>
          <w:szCs w:val="72"/>
        </w:rPr>
        <w:t xml:space="preserve">                                                  </w:t>
      </w:r>
      <w:r w:rsidRPr="00253F74">
        <w:rPr>
          <w:rFonts w:ascii="Times New Roman" w:hAnsi="Times New Roman"/>
          <w:b/>
          <w:color w:val="5F497A"/>
          <w:sz w:val="72"/>
          <w:szCs w:val="72"/>
        </w:rPr>
        <w:t>Лебедева</w:t>
      </w:r>
    </w:p>
    <w:p w:rsidR="00C64B71" w:rsidRPr="00253F74" w:rsidRDefault="00C64B71" w:rsidP="00711636">
      <w:pPr>
        <w:jc w:val="center"/>
        <w:rPr>
          <w:rFonts w:ascii="Times New Roman" w:hAnsi="Times New Roman"/>
          <w:b/>
          <w:color w:val="5F497A"/>
          <w:sz w:val="72"/>
          <w:szCs w:val="72"/>
        </w:rPr>
      </w:pPr>
      <w:r>
        <w:rPr>
          <w:rFonts w:ascii="Times New Roman" w:hAnsi="Times New Roman"/>
          <w:b/>
          <w:color w:val="5F497A"/>
          <w:sz w:val="72"/>
          <w:szCs w:val="72"/>
        </w:rPr>
        <w:t xml:space="preserve">                                       </w:t>
      </w:r>
      <w:r w:rsidRPr="00253F74">
        <w:rPr>
          <w:rFonts w:ascii="Times New Roman" w:hAnsi="Times New Roman"/>
          <w:b/>
          <w:color w:val="5F497A"/>
          <w:sz w:val="72"/>
          <w:szCs w:val="72"/>
        </w:rPr>
        <w:t>Людмила Федоровна</w:t>
      </w:r>
    </w:p>
    <w:p w:rsidR="00C64B71" w:rsidRPr="00C560E5" w:rsidRDefault="00C64B71" w:rsidP="00711636">
      <w:pPr>
        <w:jc w:val="right"/>
        <w:rPr>
          <w:rFonts w:ascii="Times New Roman" w:hAnsi="Times New Roman"/>
          <w:b/>
          <w:color w:val="365F91"/>
          <w:sz w:val="56"/>
          <w:szCs w:val="56"/>
        </w:rPr>
      </w:pPr>
    </w:p>
    <w:p w:rsidR="00C64B71" w:rsidRDefault="00C64B71" w:rsidP="00711636">
      <w:pPr>
        <w:jc w:val="center"/>
        <w:rPr>
          <w:rFonts w:ascii="Times New Roman" w:hAnsi="Times New Roman"/>
          <w:b/>
          <w:spacing w:val="-12"/>
          <w:sz w:val="52"/>
          <w:szCs w:val="52"/>
        </w:rPr>
      </w:pPr>
      <w:r>
        <w:rPr>
          <w:rFonts w:ascii="Times New Roman" w:hAnsi="Times New Roman"/>
          <w:b/>
          <w:spacing w:val="-12"/>
          <w:sz w:val="52"/>
          <w:szCs w:val="52"/>
        </w:rPr>
        <w:t xml:space="preserve">                                                                     Награждена </w:t>
      </w:r>
    </w:p>
    <w:p w:rsidR="00C64B71" w:rsidRDefault="00C64B71" w:rsidP="00711636">
      <w:pPr>
        <w:jc w:val="center"/>
        <w:rPr>
          <w:rFonts w:ascii="Times New Roman" w:hAnsi="Times New Roman"/>
          <w:b/>
          <w:spacing w:val="-12"/>
          <w:sz w:val="52"/>
          <w:szCs w:val="52"/>
        </w:rPr>
      </w:pPr>
      <w:r>
        <w:rPr>
          <w:rFonts w:ascii="Times New Roman" w:hAnsi="Times New Roman"/>
          <w:b/>
          <w:spacing w:val="-12"/>
          <w:sz w:val="52"/>
          <w:szCs w:val="52"/>
        </w:rPr>
        <w:t xml:space="preserve">                                                                        Грамотой Министерства </w:t>
      </w:r>
    </w:p>
    <w:p w:rsidR="00C64B71" w:rsidRDefault="00C64B71" w:rsidP="00711636">
      <w:pPr>
        <w:jc w:val="center"/>
        <w:rPr>
          <w:rFonts w:ascii="Times New Roman" w:hAnsi="Times New Roman"/>
          <w:b/>
          <w:spacing w:val="-12"/>
          <w:sz w:val="52"/>
          <w:szCs w:val="52"/>
        </w:rPr>
      </w:pPr>
      <w:r>
        <w:rPr>
          <w:rFonts w:ascii="Times New Roman" w:hAnsi="Times New Roman"/>
          <w:b/>
          <w:spacing w:val="-12"/>
          <w:sz w:val="52"/>
          <w:szCs w:val="52"/>
        </w:rPr>
        <w:t xml:space="preserve">                                                                          образования РФ</w:t>
      </w:r>
    </w:p>
    <w:p w:rsidR="00C64B71" w:rsidRDefault="00C64B71" w:rsidP="00711636">
      <w:pPr>
        <w:jc w:val="right"/>
        <w:rPr>
          <w:rFonts w:ascii="Times New Roman" w:hAnsi="Times New Roman"/>
          <w:b/>
          <w:spacing w:val="-12"/>
          <w:sz w:val="52"/>
          <w:szCs w:val="52"/>
        </w:rPr>
      </w:pPr>
    </w:p>
    <w:p w:rsidR="00C64B71" w:rsidRDefault="00C64B71" w:rsidP="00711636">
      <w:pPr>
        <w:jc w:val="right"/>
        <w:rPr>
          <w:rFonts w:ascii="Times New Roman" w:hAnsi="Times New Roman"/>
          <w:b/>
          <w:spacing w:val="-12"/>
          <w:sz w:val="52"/>
          <w:szCs w:val="52"/>
        </w:rPr>
      </w:pPr>
    </w:p>
    <w:p w:rsidR="00C64B71" w:rsidRDefault="00C64B71" w:rsidP="00711636">
      <w:pPr>
        <w:jc w:val="right"/>
        <w:rPr>
          <w:rFonts w:ascii="Times New Roman" w:hAnsi="Times New Roman"/>
          <w:b/>
          <w:spacing w:val="-12"/>
          <w:sz w:val="52"/>
          <w:szCs w:val="52"/>
        </w:rPr>
      </w:pPr>
    </w:p>
    <w:p w:rsidR="00C64B71" w:rsidRDefault="00C64B71" w:rsidP="00711636">
      <w:pPr>
        <w:jc w:val="right"/>
        <w:rPr>
          <w:rFonts w:ascii="Times New Roman" w:hAnsi="Times New Roman"/>
          <w:b/>
          <w:spacing w:val="-12"/>
          <w:sz w:val="52"/>
          <w:szCs w:val="52"/>
        </w:rPr>
      </w:pPr>
      <w:r>
        <w:rPr>
          <w:noProof/>
          <w:lang w:eastAsia="ru-RU"/>
        </w:rPr>
        <w:pict>
          <v:rect id="Прямоугольник 11" o:spid="_x0000_s1042" style="position:absolute;left:0;text-align:left;margin-left:-59.7pt;margin-top:-88.05pt;width:876.1pt;height:658.2pt;z-index:-2516618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dYA/gIAAGYGAAAOAAAAZHJzL2Uyb0RvYy54bWysVc1u1DAQviPxDpbvNMl2/7pqtqpaipD4&#10;qVQQZ6/jJBaObWzvZssJiSsSj8BDcEH89Bmyb8TY2U0DWyGE2ENkz4xnvm/+9vhkXQm0YsZyJVOc&#10;HMQYMUlVxmWR4pcvLh5MMbKOyIwIJVmKr5nFJ/P7945rPWMDVSqRMYPAibSzWqe4dE7PosjSklXE&#10;HijNJChzZSri4GqKKDOkBu+ViAZxPI5qZTJtFGXWgvS8VeJ58J/njLrneW6ZQyLFgM2Frwnfhf9G&#10;82MyKwzRJadbGOQfUFSESwjauTonjqCl4XuuKk6Nsip3B1RVkcpzTlngAGyS+Dc2VyXRLHCB5Fjd&#10;pcn+P7f02erSIJ5B7RKMJKmgRs2nzbvNx+Z7c7N533xubppvmw/Nj+ZL8xWBEWSs1nYGD6/0pfGc&#10;rX6i6GuLpDoriSzYqTGqLhnJAGewj3554C8WnqJF/VRlEI8snQrJW+em8g4hLWgdanTd1YitHaIg&#10;TJJkMB5OoJYUlNPD0VEyDGWMyGz3XhvrHjFVIX9IsYEuCP7J6ol1gB9MdybbmmUXXAhklHvFXRnS&#10;7gMHpYU37QFpBYxacWhQdiYMWhFoLeGSYC2WFXBqZUnsf22HgRz6sJXv0HYuAqDC9oNs33pRZ9a+&#10;JpQy6cZ70YZ3BxvvxMC589QFBGGx4ye4RFC9FI+CK0iwpUQw3xmegzc1JOTJoxIS1aAZTIBhQKkE&#10;75RdoD9D7rCBu15+OiZ7kG0/SMUdbA7BK+gCT3Kbad93D2UW5toRLtozuBLS42RhJ2xLqpbg4qrM&#10;apRx3yiD6eER7KuMw4I4nMbj+GiCEREFbDbqDL6zP/6S6+gWYZ/rFjQRuiRtsjrDPfYd2lCMHpEw&#10;Xn6i2slcqOwapgua2TerX85wKJV5i1ENiy7F9s2SGIaReCyhn2F+YICQC5fhaDKAi+lrFn0NkRRc&#10;pdhBYsLxzLXbdKkNL0qI1A6CVKcw1TkP4+YnvkUF0P0Fltmuo/zi9duyfw9Wt38P858AAAD//wMA&#10;UEsDBBQABgAIAAAAIQA42ci34wAAAA8BAAAPAAAAZHJzL2Rvd25yZXYueG1sTI/BTsMwEETvSPyD&#10;tUhcUGu7rVIa4lSAKNyQKBzKzbVNHBGvI9ttwt/jnOA2o32anam2o+vI2YTYehTA5wyIQeV1i42A&#10;j/fd7BZITBK17DwaAT8mwra+vKhkqf2Ab+a8Tw3JIRhLKcCm1JeURmWNk3Hue4P59uWDkynb0FAd&#10;5JDDXUcXjBXUyRbzByt782iN+t6fnICD+lQ3m/Zh/fpkWXjeHbAJw4sQ11fj/R2QZMb0B8NUP1eH&#10;Onc6+hPqSDoBM843q8xOal1wIBNTLBd5zzErvmJLoHVF/++ofwEAAP//AwBQSwECLQAUAAYACAAA&#10;ACEAtoM4kv4AAADhAQAAEwAAAAAAAAAAAAAAAAAAAAAAW0NvbnRlbnRfVHlwZXNdLnhtbFBLAQIt&#10;ABQABgAIAAAAIQA4/SH/1gAAAJQBAAALAAAAAAAAAAAAAAAAAC8BAABfcmVscy8ucmVsc1BLAQIt&#10;ABQABgAIAAAAIQABedYA/gIAAGYGAAAOAAAAAAAAAAAAAAAAAC4CAABkcnMvZTJvRG9jLnhtbFBL&#10;AQItABQABgAIAAAAIQA42ci34wAAAA8BAAAPAAAAAAAAAAAAAAAAAFgFAABkcnMvZG93bnJldi54&#10;bWxQSwUGAAAAAAQABADzAAAAaAYAAAAA&#10;" strokecolor="#fabf8f" strokeweight="1pt">
            <v:fill color2="#fbd4b4" focus="100%" type="gradient"/>
            <v:shadow on="t" color="#974706" opacity=".5" offset="1pt"/>
          </v:rect>
        </w:pict>
      </w:r>
    </w:p>
    <w:p w:rsidR="00C64B71" w:rsidRPr="00C71A0F" w:rsidRDefault="00C64B71" w:rsidP="00711636">
      <w:pPr>
        <w:rPr>
          <w:rFonts w:ascii="Times New Roman" w:hAnsi="Times New Roman"/>
          <w:b/>
          <w:color w:val="5F497A"/>
          <w:spacing w:val="-12"/>
          <w:sz w:val="72"/>
          <w:szCs w:val="72"/>
        </w:rPr>
      </w:pPr>
      <w:r>
        <w:rPr>
          <w:rFonts w:ascii="Times New Roman" w:hAnsi="Times New Roman"/>
          <w:b/>
          <w:color w:val="5F497A"/>
          <w:spacing w:val="-12"/>
          <w:sz w:val="72"/>
          <w:szCs w:val="72"/>
        </w:rPr>
        <w:t xml:space="preserve">                                                       </w:t>
      </w:r>
      <w:r w:rsidRPr="00C71A0F">
        <w:rPr>
          <w:rFonts w:ascii="Times New Roman" w:hAnsi="Times New Roman"/>
          <w:b/>
          <w:color w:val="5F497A"/>
          <w:spacing w:val="-12"/>
          <w:sz w:val="72"/>
          <w:szCs w:val="72"/>
        </w:rPr>
        <w:t>Подласова</w:t>
      </w:r>
    </w:p>
    <w:p w:rsidR="00C64B71" w:rsidRPr="00C71A0F" w:rsidRDefault="00C64B71" w:rsidP="00711636">
      <w:pPr>
        <w:rPr>
          <w:rFonts w:ascii="Times New Roman" w:hAnsi="Times New Roman"/>
          <w:b/>
          <w:color w:val="365F91"/>
          <w:spacing w:val="-12"/>
          <w:sz w:val="72"/>
          <w:szCs w:val="72"/>
        </w:rPr>
      </w:pPr>
      <w:r>
        <w:rPr>
          <w:noProof/>
          <w:lang w:eastAsia="ru-RU"/>
        </w:rPr>
        <w:pict>
          <v:shape id="Рисунок 1" o:spid="_x0000_s1043" type="#_x0000_t75" style="position:absolute;margin-left:-41.2pt;margin-top:3.65pt;width:466.1pt;height:397.9pt;z-index:-251653632;visibility:visible;mso-wrap-distance-left:9.48pt;mso-wrap-distance-top:.96pt;mso-wrap-distance-right:9.69pt;mso-wrap-distance-bottom:1.62pt"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v8hzBwIAACAEAAAOAAAAZHJzL2Uyb0RvYy54bWykU9tu2zAMfR+wfxD0&#10;3vqSOhcjTjEs6zCg64Kh+wBFpmNhtiRQSpz+/SjZ2dKnAt2DDYqkDg8PqfX9ue/YCdApoyue3aac&#10;gZamVvpQ8V/PDzdLzpwXuhad0VDxF3D8fvPxw3qwJeSmNV0NyAhEu3KwFW+9t2WSONlCL9ytsaAp&#10;2BjshacjHpIaxUDofZfkaTpPBoO1RSPBOfJuxyDfRPymAel/NI0Dz7qK38zT1ZwzT1aWZ6ucMyRz&#10;uZjPONuTlafF4o4nm7UoDyhsq+RETLyDVy+UJhp/obbCC3ZE9Q4oq6Q/IhAaWSV9Ey2y/htNn3ZK&#10;7nCElk+nHTJVV5zGqEVP86JoqM2yoAsVLEPOeEMEKo9G/nZMm8+t0Af45CwpTntA1y8uRDO0IGoX&#10;3ASSvEaJx1cs9p2yD6rrgnjBnrqlWb29HKZplIStkccetB83BKETntbTtco6mnkJ/R6oR/xWR0Ki&#10;dCh/Eu84eecRvGxD8YZITP6Eki6ByPgfydCOs6TbfvhuapJMHL2Jkz832AccIsXOUdOX8I9l4OyZ&#10;JGexmt2li4IzSbEiXc5nRcyggpfrFp3/CqZnwag4dKSJC9sgSnF6dIE2ZV+ygrvT4a9NUHGMjh6I&#10;D4KuhLAzjf9SH4ChIDGyLC/SS+WrvNhsaG8aHHUby00PJGz19Zns64e9+QM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D5vYXo3wAAAAkBAAAPAAAAZHJzL2Rvd25yZXYueG1sTI/BTsMw&#10;EETvSPyDtUjcWjttCGmIU1Wtijj0QkGc3XhJIuJ1FLtt+HuWE9x2NKPZN+V6cr244Bg6TxqSuQKB&#10;VHvbUaPh/W0/y0GEaMia3hNq+MYA6+r2pjSF9Vd6xcsxNoJLKBRGQxvjUEgZ6hadCXM/ILH36Udn&#10;IsuxkXY0Vy53vVwolUlnOuIPrRlw22L9dTw7DVmiti9NethtzCo8ZN3efdDuWev7u2nzBCLiFP/C&#10;8IvP6FAx08mfyQbRa5jli5SjGh6XINjP0xVPOfGhlgnIqpT/F1Q/AAAA//8DAFBLAwQKAAAAAAAA&#10;ACEAQSL2PL44AgC+OAIAFQAAAGRycy9tZWRpYS9pbWFnZTEuanBlZ//Y/+AAEEpGSUYAAQEBAGAA&#10;YAAA/+EAWkV4aWYAAElJKgAIAAAABQABAwUAAQAAAEoAAAADAwEAAQAAAAABAQEQUQEAAQAAAAEB&#10;AQERUQQAAQAAAMQOAAASUQQAAQAAAMQOAAAAAAAAoIYBAI+xAAD/2wBDAAIBAQEBAQIBAQECAgIC&#10;AgQDAgICAgUEBAMEBgUGBgYFBgYGBwkIBgcJBwYGCAsICQoKCgoKBggLDAsKDAkKCgr/2wBDAQIC&#10;AgICAgUDAwUKBwYHCgoKCgoKCgoKCgoKCgoKCgoKCgoKCgoKCgoKCgoKCgoKCgoKCgoKCgoKCgoK&#10;CgoKCgr/wAARCANLA9g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KKKKACiiigAooooAKKKKACiiigAooooAKKKKACiiigAooooAKKKKACi&#10;iigAooooAKKKKACiiigAooooAKKKKACiiigAooooAKKKKACiiigAooooAKKKKACiiigAooooAKKK&#10;KACiiigAooooAKKKKACiuT8e/HT4S/DK5Fl438cWllOfvQAPK6cA/OsasUyGBG4DI6Zwa+XP2mf+&#10;Cwvw1+GVs9n8JNKj1O6trlxd3etJsgaMcKYkSQO2485bYVAxtJb5cqlelTXvM2pYetWdoo+z647x&#10;n+0H8E/h8kh8WfEzSbd4bgwTW8VyJ5opBnIaOLc64KkEkAA8Hkivxf8A2q/+C1HxB+J+qzPfa9BB&#10;boE+zaVpkrx2kRUEbwhdiXO5iWYlvmIBCgAfJfxA/wCCgXj3xBBd28GtXEbfwHef8a8+pmWtoR+8&#10;9KjlTcrVJW9D93PiR/wVT+Dnh6J4fCcIkk8tStxqcoUK27keWhO4beh3jk9OOfn/AOI//BYG1e73&#10;J41aMK7NHDYS+SqBj935CCwGABuJI9eTn8TNa/aX8c65JJE2uzyMfuhGP+NcnefFPWn1ALe3ciSP&#10;Fvji8xiSK5auJxM9melHLsvov4rn7Y2v/BYlRd/ZpPHeon3OqP8A411/hf8A4KYv4mlCRfELVEJ+&#10;6Dqcpz/4/X4ORfEzU5Izi8cOv3iK6rwj+0N4h8P3sMtjqb4j64uM1x/WMR3LeXYap8J/Qf4N/ax1&#10;HXokm/4T/U2Vv+ohIf8A2avUvBvxv1uz1CHUH1m4vIzxNb3d0zq69wMk7T6EfqMg/hR8FP2/9S0h&#10;1i1S/cf3QJM5r7c/Zn/bJ03x3FCk+tKZP44zPyK7Y4uoefictdBe7qfrD4N8d6F41sEuNPuUS42E&#10;zWTyDzI8Yycd1yRhunI6HIG1XwQf2iIPDsMesWXiA28kUZaOeC5KOuRg4IORkEj8a+Zv2pP+Co3x&#10;P8N213B4S+LviK0eLq1trc6kfTD13xx0eX3jzqODq158q0P2Qor+Zb4hf8FXv2xdYvZP7D/au+JN&#10;mvYW/jfUI8fTbMKm8If8F2P+CoHw58KweDvDv7WOqz2llv8AJm1zRdO1S6be7OfMub23lnl5Ygb3&#10;O1QFGFUASsypX1izo/supbSS/E/pjor+bOD/AIOEP+CqM3zN+1NgDrjwNoX/AMg16v8AC3/g5c/b&#10;t8DeGpdO8YP4J8a3El20yan4g8PGK4jQqqiFRp8ttFsBUsCUL5dssRtC3HH0ZdH/AF8yHlldLRp/&#10;f/kfvrRX4l6F/wAHPv7Sl75C6n8J/h0hk/1nladfDH0zemvS/hT/AMHJuuX3jHTo/ix8MPD50Izg&#10;aqNAjmju1iPBaIzXDIWXhtrYDY27kzvUWYYZu139wPKsWley+8/WmivBP2bf+Cmf7GX7UVrbxeBP&#10;jFp+mavc3EVvH4b8TXMVjfPNLI8cUcSs5S4dyoIWB5CN6BtrMFr3uuyE4VFeLucM6c6cuWaswooo&#10;qiAooooAKKKKACiiigAooooAKKKKACiiigAooooAKKKKACiiigAooooAKKKKACiiigAooooAKKKK&#10;ACiiigAooooAKKKKACiiigAooooAKKKKACiiigAooooAKKKKACiiigAooooAKKKKACiiigAooooA&#10;KKKKACiiigAooooAKKKKACiiigAooooAKKKKACiiigAooooAKKKKACiiigAooooAKKKKACiiigAo&#10;oooAKKKKACiiigAooooAKKKKACiiigAooqpquu6NocPn6vqcNupVmUSyAFwvXaOrHpwMnkUNpbgW&#10;6xtc+IXg7w5etp2s62kU6IGeMRO5UHpnaDg45wecEHuK8/8AHXx6urizmsvDFo9tGyFTdSN+95x9&#10;0A4Q/eGck8gjBr5s+NH7Q+n+CbaS4v8AV3aaRi0zStlmY8kk9zXJUxUVpDU1p03OVj6B8bftZDQX&#10;kuNOsbOG3ThftpZ3bk8nayheMcc4OeTXgHx7/wCChWr634ZuvC8kmlWlqzo08ltGwkcKdwUl3YAb&#10;gDwAflHOMg/JXxy/ax05NIkv77xBhf7nmf8A16+Gvjz+3RqepXN9pulag58zowrgniKvWR7FHBwj&#10;ZzR9CftX/t4zafNPY2N/mQf3Lj/69fEfxV/ab8UeNWknmu5WWT7oWYDP1rzbx38StR8S3815PqDS&#10;u3Xd0rmH1qOGVxc3YQPHuww6H2rmcalTY72qNLY39e8Xz6lIC7FQP4kHP61mHVJpV8ueUnzPuMT/&#10;ADrKeaeaNDDOhRupPWpDb3k1kbJCgY9HLcj6Vr7FmSrKVS5PpOoXlhei/jlfEX31J610fxW+IUPj&#10;zVrPW7PToomhsdh2RBMn3xXGrbaiziSHMqjqEbAP1zTxFchvLnlKA9uv8qv2RnN05fZLFrf38U0z&#10;Kmd0e7k1NbPJGWaMlY2j3EgDOarRxE3EkcMG87dvyntWzoj6PdtLHqd6LULbfIGQnLUnQhHcdWfs&#10;9mWtO1fVdIWPU7GdtsezAUrznrnivU/gt+0fq3w+1OW7e6mDj7hRhXjRuPKCKYwqyxqyKqnGR071&#10;Lf2MkaC4UtGw7Z4rlrQkn7p6FOSmtNT7I1v/AIKCeIb7wg1ml4xfbtT98MmvnP4hfGXX/F19NJd6&#10;rMfM7K3B/PNeZxalLausc0vC9AR1q19oF3IsizgFegHes1TkTTlCnG6WpoSawZiWMrEP0JFVLvVp&#10;WcKrj5vv+1VbvWZHtI0RsGPpgdfrWct87yytHH8p7s1dSpo5+ePLzG5HqhtrfYwP+s259qSDxFLG&#10;+7zsD+7gYrC/tEIuHdyu7dk+tLJMN+18Ae1a0qaZjznV2fiwi5HlcuOgYDFXovE98sjSRRYLdfmr&#10;iLeaR5dm8hv7y1fivJYvuqT9TXNyFcz7noXh7x/q+mY+zXMsRP3isvSvZvgt+3l+0T8Do7n/AIVh&#10;8ZfE2gpe7PtaaRrM9st3s3bN4idd+3e2M5xuOOpr5ae7l2N5edzds9K2bLxDnT4EDPmP7m4/drGt&#10;GcXeB1KpzK00frz+zJ/wcSftE6L4rgvvjrc2Xi/SngeO5002lrp77iPlkSaCEbWDAZDKylSwwCVZ&#10;f0p/Zr/4Ki/sn/tQa7B4X8G+IdR0jUbyZItOtPEVrHCbyRg2ERopJEDZUAB2Uszqq7icV/Lnpfiq&#10;exBGAc98ivQ/hr8dfEng25t5NL1aeLH3hvOKdDMMZQ0b5l5/5kVctwOIjePuy8tj+tKivwq/Yh/4&#10;LdfGn4J3lnpfjLWJ/EehtBBbS6Rrl9JKsEEZG0Wzlj9nYJuQYBTBG5G2rj9ef2W/24P2d/2wNNlu&#10;Pg94ud9Qtrfz73QtRh8m8t4vMKByoLJIuQpLRs4XzEDbWYCvcwuOo4laaPszwcXl9fCPXVd0euUU&#10;UV2nAFFFFABRRRQAUUUUAFFFFABRRRQAUUUUAFFFFABRRRQAUUUUAFFFFABRRRQAUUUUAFFFFABR&#10;RRQAUUUUAFFFFABRRRQAUUUUAFFFFABRRRQAUUUUAFFFFABRRRQAUUUUAFFFFABRRRQAUUUUAFFF&#10;FABRRRQAUUUUAFFFFABRRRQAUUUUAFFFFABRRRQAUUUUAFFFFABRRRQAUUUUAFFFFABRRRQAUUUU&#10;AFFFFABRRRQAUUUUAFFFeXfFL4tQ3aTeH/Dk+62XK3V1G3+u9UU/3fU/xdBx97OpUjSjdlRi5PQ6&#10;L4hfFCHwwI7LQZLe5vPNPnq4LpEoyCCVYYfOOO2DnHGfGfGXxEurqdtX1/VBPMFCszKAFUdAAMAD&#10;6dyT3rmvHfxN07wzp8s91dCNE6Fm5r4N/bL/AOCjGneGDc6N4b1QvKd/3CT0+hrz6taUnrsd+Fw8&#10;pbo+gP2lv2zPCfw40O58vWFM8XVYzgfzr8u/2q/2/vE3i/xBdrpmpO0X8AE1eP8Axr/ac8bfEG4v&#10;bi/16SZZvvLk8fTmvGNa1a8kndpm5HdxXnqfNseosPSw6tHc6nx78evFXiiBotR1q4IbqiucVwd3&#10;qJmmNxM7M56kmoZ5JLi6Yuo2jpihhHMqKqlHbru5H6V0KhTSvNjnWqVuhnTg7iwY/N1rQ0KXRomn&#10;bXLI3JW2/c+7e9Ry6azbtob5elH2K4tkiZR09utaSnSXwszjhqj+Iri2lWdVWFgi9BVsWqTQkRA5&#10;X7xBqXNx5bHbyOnFO09pYTJEsQxJ13HpWHtGawwltwVYLW32SKfqDUUkLbt0MoU+1WIyLpdkoX8B&#10;V6z0ZLhEeIj5uuaPaM09gzFsWvLa/M0TEE9R2q+jrKok3tkeoH+Fatv4Wm8zzHUg+lVL6xaFdrRF&#10;foK551pPYTpc25Al1dP8yPkBdoLDpV+LVoZ4FW5ZG3dciopNLuBZb1jO31HWqVxbrGVjjC4Ee4bh&#10;3rWU4vYvlnT+Euapp0N5H50VuufQDisZ5Vgfy2gYn/YrattcgtY/JeLJ96z9Xi82X7VZqR/sirjO&#10;T6GMuZbifZIgVOx/m6jNRto0GyQHEa+ZtyT2qWKaYASXCsFXpt61ff7PPYsJ1G5m3H61UWpMmUXG&#10;jqUdW0CGCzDpIpV/9X6/jWXcW0rzeWfve1axXMJDMSD0BPT6VnXQkRPMB+b1NdE4uOxjzIhha5QS&#10;28cQyv8Aq2J5NOlN/D5W8t80e58HofaobOB/7TBMD7R71fkivG37UdsLtGaPZiTk9isl9sfzRdMT&#10;/wA8yOann1Y+WDESm3oGpklvMjcSJu8vd5uOM1Ct0Gm+zzWqt7k1nOi5bGbnUiaNvrqwJ5kkCsPq&#10;f8au2/ip2lLNOwU+lYsd1ax2vlfYEI9SDn+dHnWvkoNy/N1xWf1VGtKvVO+0LxatnEDbs4x0yxr1&#10;P4P/ALTvjX4ca5Y634X8RXdjdWU6T2d3b3TRywSowZXR1IKsCAQRgggEV8+Wd7DHb4jlcufugmta&#10;xVWgjbzHVl+983SuWrhE3vY9HD4pw+NXP3B/YQ/4L8eINMt7Lwh+07JJ4k0pLdo01ezjjOqQlY1W&#10;MEs6JcLlDuLkSEyFzI20If1M+Fvxq+Enxt0QeIfhL8RtH8QWv2eGaU6ZfJI9usqloxNGDvhYgN8k&#10;gVgVYEAggfyJ6B4w1vRLhHtkdSnQZr6c/Y4/4KGfGf8AZ18b2vjX4b+MbnSrhLd4JWREkSWJx8yS&#10;RyBkkXIDAMpAZVYYZVI0w2PxGHfJU96P4kYnKMPio81F8su3Q/p3or4l/YL/AOCw3wy/aB0qy8Gf&#10;Gq9tdD19baONNa34tdRl37SXVVxbNgqxJPlnEhzENqH7Vsr2z1Kzi1HTruK4t7iJZIJ4ZA6SIwyr&#10;Kw4IIIII4INe7RxFLEQ5oO581iMLXwtTkqK35EtFFFbHOFFFFABRRRQAUUUUAFFFFABRRRQAUUUU&#10;AFFFFABRRRQAUUUUAFFFFABRRRQAUUUUAFFFFABRRRQAUUUUAFFFFABRRRQAUUUUAFFFFABRRRQA&#10;UUUUAFFFFABRRRQAUUUUAFFFFABRRRQAUUUUAFFFFABRRRQAUUUUAFFFFABRRRQAUUUUAFFFFABR&#10;RRQAUUUUAFFFFABRRRQAUUUUAFFFFABRRRQAUUUUAFFFcX8SvivaeExNoumqxvwq5mZPkh3DOefv&#10;NjBAxjnnOCKTaS1KjFydkYfxh+KIMdx4X0aSRI0dor2ZPlZyDhoxnoueCe/Tp975p+Mvxs0T4d+H&#10;bm+vNQSLy+g80ZqT47/HLQ/h3ostzfahDFs6ASV+Vf7bf7dF9441u90XS9VkSJJHVxG4PA6YrysT&#10;U+1I9fA4V1VZI6X9tb/golPrEtxpHh/VSq+ZtzHP/wDXr4O+IfxN1vxVeS6jLcySbt2SXyeetZfi&#10;3xHc61fSzzsWRm3EsOa524eOGMxlyWbqM8Vwuo6mx76w1OGxXe8N1M5W4bD9QTxUS2lxcNM11K7H&#10;+HJ61cCRSr5sVsoPsKui3jVwsoIHtUKLhuYTw8JVL3MGOIvK0Zjba3U960dN0SV4VEUYUr0ZTz+t&#10;XrS90lmZJEAH8PvWhpV1o9vF9xX+hrSUXOnZMqNKENyG00NCjGdBubqBVlNP06KIBoEBHQSUXGsW&#10;jfvYixPpnisK88RxtNlyzexNc/s5I6OaidhY+HNDntJGmEYbzNuF6VWvvAeiTS7bSdAa5dvFdzbg&#10;CFQd7bmy3emL4yv1uPtInG30q+WoLnpGx/whU1qNy2+8f7NXtL0GTbGsdscetULL4ibF+zzkAeqt&#10;zWjofj60i2tKuAvSlaY4unLZmhfW4skVnH+/7VU1jRo7+BpLZ0yvSr93qGm6hE2Js7/ccVjXd8ul&#10;K0MxJ3dTWbfLKzB0rGJDLdafOlncynY78O44C1oXGhRanbPdwxDKrtAT0q+W0m4N1dtEsyC2/dp2&#10;DVS8G62NI1JrG+KsGk2kP0xW3KzmS5PhOS13TL+2uPNKsBUemzTpf4eQkf3SwxXp3ibQ9P1TS/td&#10;mwI9lrzO9EWn6m8Laf8AMOmc1vTMcRTlTXMzSfT5opcsxZfSodQjlsI992pA8vdxV/R5/tkCGRwQ&#10;3X1rT8b6fHdaCt5alCNu1s1UE4zszOXv07I5KPU4ZAsQUgt1JpLn7MIv3sn5GufvlvhaosMmAPvE&#10;darnVJmXDOSvqa7XFzWhwSqRjudzZWtuzb1k5+oqxHayPnyJlO7ruWuQ0vVLlQmN/wA3XJrfs9W1&#10;F3VUbAbrgUN8u5rRkpbEN/ptxbLuaL93t27Pas65sz5HmJGu315zW1fRas0m0xsR6dqzJ7a/jj+V&#10;cD0kHFJTi+oqsJFKOON/3JvDu+nFTw2SuVSTaFXoRUtvFLjDxKD6heafcXCRJsW3GPU9awcpIuny&#10;Is2f2a2v4XliLIv9zvV1dRtbuScRuYh/Dk1jedLDGI2cjb3XrTl+Zgw5+tPklV+E0Ogs7u5jbdK4&#10;NbGh3UtgFKMm1uu6TpXJ2t1MJvLU7h/tVt2erSy24iaJVK9OlcdWmj0aNobs9r+GXxu8QeC9Rg1C&#10;xvSqx9Nhr9Xv+Cbf/BUzxBY65p/h34j+INS1PTI7QWZsrrUZJBbwjbtaFWfarIFAA6bcr8ucj8UN&#10;PvLbeEUqoXoATXp/wm+LuoeDdRh1C1u/JdehSU159GrWoSvE7J4ehjqHK9Wf1XeCfG3hv4heG7Xx&#10;V4V1OK6tbmJH/dzI7RMyK3lvtJCuAwyucg1rV+QH/BP/AP4KJ+KtBj07RIfEkvleaXFjNdsYJSQA&#10;S8ecEkADPB4GCCAR+rnwv+Jvh34reE7bxRoNxGDLGDc2fnq8lu2WGGAPAJUlSQMjBwOlfT4TG08U&#10;rdT47HZfVwU7S2OjooortPPCiiigAooooAKKKKACiiigAooooAKKKKACiiigAooooAKKKKACiiig&#10;AooooAKKKKACiiigAooooAKKKKACiiigAooooAKKKKACiiigAooooAKKKKACiiigAooooAKKKKAC&#10;iiigAooooAKKKKACiiigAooooAKKKKACiiigAooooAKKKKACiiigAooooAKKKKACiiigAooooAKK&#10;KKACiiigAooqh4o8QWnhbw/d+IL0ZS2iLBckb26KuQDjLEDOOM5o2Dcw/iX8SrbwVANPt4XkvbiE&#10;shXAEKnIDnIIY7hwvsc44z8qfHD476N4G0m61HXdaBdWLFnmBZyTySe5qX9pz9pm38LW02v+I9Wi&#10;E/TYDhY17KozwB/9c5JJr8hP22f289e8b6xc6bpmryJG3UIMivPxFV25uh6mDwkKq946H9u39uK7&#10;8X39xpWi6spj8zb8sor4b17xubu7mvXv1Lu7bjgcsevWsnxd42utbu3aaYEu24tjnNcpdXayPIsP&#10;z/vfM49fT6V5qlKpCzPoEqVBe6Xb7XJZbiQLPGFP3cNSqVFsu5izHqTWLHd3DSmMuNsfRtoyfrxW&#10;xYwG8aMLIM+gq6tNUtjFVpS2NDT7+C3XaUH41bl36neJbWQGW65qsmhT+R9oaMge1W4JY9OkNx0K&#10;/cx1NYTfNsOTnHcyde0DUIxHJAQCI93FVI0v/wDj3tsq/t0rVvNUkv1KWqs5SHisaCW9uJPMw8Z8&#10;vdncDWsJJPUVSchDf3VjL5MlyCPesrUNTljZpAd4Xptq5qXmiXmzy/ueKpSpBdRGKP5A3UjrXZRp&#10;U38TOSVSqtywNQ05ljZQT9TVe2d71nns3LqvRTxUdxYtpzR24QlvenKXhIJUYfqvanekYrmfUehj&#10;SPzNuW9CeKkj1qVU+zlse9QKgyhf+LrTSsUtt5Kj5v73ej2cDSTa+Fm1o/iSeJdoLH/erevNfS7s&#10;FEkYZv4ya4yPzrLblg27rip4byXy2yz/ADdeelclbDSjU5mdFLH1FLlkb9hq32MKrSYE33QOlR3c&#10;u+7+0rLzu3Zz3rIjCtjc7HH3eelMt7qSUtE1wML0Per9miJYhR3PR/A3i6GWx+zXU+T/AHax/GVl&#10;FJcyT7Me61yvhzUp4b9maPCr0+at/UPE8U0BIiDA9c9aqPLDcqpN1KN2Yei6jJps6tO/C9F7V0b6&#10;/DqmjtbhNm7qD2rib24iW58tifrUkGpvbnyZpWIrpdLlqcz2OaFXl3KepXD22oMEw8TJ0A6NVSQ2&#10;q2igA8/ez2qxqvzpug4UPuYjrUMdu12JYY14Me7OOc1rSizgnJS2LNpqQiyVA+X7mR1re0jxFaII&#10;XeJd38QxXMwqv7rjpmrVvhB5yqMnt2rGfvbG1CrCO56RbX9tfsjOQN3XbUqeHYNTi2x5Y+5H+Fct&#10;ol1KjxryR7113hjVlS9VJQUDdR1rgxFNx2Z6dJwqbmPe+GZbSHzl3uPaOuavbO+hnKXaMit/qT3/&#10;ABr2PWdIsJ7DyLTAPtmuA8S6HdtGftMmWT7vtSoyb+I6K+HjDY5nbLHv82Inb0otJttt5jY3+nar&#10;0kMkSSFiS3oazZ7WaCLzd4K+lbxqW+ExcVHct2l7bxSCRNzk/d7VZbFy/mQDafQGqsX2e+SNmTJj&#10;+77/AFq3A8CuiqTz71lPXYn2jLEE9zBL8khP1rotG8XPawRiZAf+Aiuc84faNvGKlsref7OWLk7O&#10;mayjKEtkdmFqThue/fBb4yX/AIT1eHUIr9kCfd9q/WD/AIJ9/t5X1mba0tNaKOZl86BrkmOcDPDr&#10;nDcMfcZyCDzX4daTqc9iytLKx29AOlfQ37Mn7QcvgvX7e4ikECed/A/P6159p4WrzRZ6VaFLG0OV&#10;rU/qB+Hvj3Q/iR4Xg8T6DMGSRVE8YDfuZdqs0eSBuxuAyBg1t1+bn7Af7Z9la3mnPc6rE8bL5N4h&#10;IZnhLAsBkj5uARyOQM8ZB/RTw14l0bxbo0OuaHexzQzIrHZIrGMlQ2xtpO1gCMjtX1WFxUMTHzPg&#10;8XhJ4WpZl+iiius5AooooAKKKKACiiigAooooAKKKKACiiigAooooAKKKKACiiigAooooAKKKKAC&#10;iiigAooooAKKKKACiiigAooooAKKKKACiiigAooooAKKKKACiiigAooooAKKKKACiiigAooooAKK&#10;KKACiiigAooooAKKKKACiiigAooooAKKKKACiiigAooooAKKKKACiiigAooooAKKKKACiiigAr5q&#10;/at+Oun6e11Gdet20yxAMAR8K74+Zz/e5JAPTHTqSfb/AIt/FLw/8HvBNz408RZaOI7LeBW2maUg&#10;lU3dFGASSegBwCcA/iB/wUW/bze4fUfC3hzVhks6ZWUZwOnTvXNXqqFkduDo+0k2zzT/AIKFftm6&#10;h4o1zUNE0i4dokk2l1c4/DmvgrxH4rvJrp5nmYs/3ief51o/EHx9deINQe5vbsgM2cEkhvrzXAaz&#10;qnmy8Snn3ryq05Tlpse1CKpCalfb59yIQfaqs0dwrFrUbc9cVVe6kkPnRsSv61t6MBdw7gnzehrS&#10;NRQ3Q403X+El0jwpNqF8NPWX5nj3Fh61qaNp8Ol3ZeVhII+nb+dTaNd29ptKj5lXaHPXFTrCs0TP&#10;OiuG6k//AFq5Z1G/iOulRYx9Wnltt8ZKj+6wqsttqV3eK3k8L/CQcGtzR7CykctcOrBH/eKem32r&#10;QN1bfa9kMUWfpXP9Yn2O6NKD+I5saNfWszEIYXZdpAGRVlvByWroLVNqtDya6WZpJI8QWsat65rT&#10;0+O1vIwJY1QBdoJXtShUdTY0qYamjkLjwE19Z/aLe3XPv1rn5vBk0Nt5rWoDeijivU7iwuoZ9luT&#10;s9BVIWCsVilTLfxjHAqoe0juyJ4ai9jzS/8ACt+u15oSdv8AF3rKv9EuSitFE2V6ZFe1XOkQSQeQ&#10;iKzepFZFz4TW8DQxQ4ZemOlbRqqWxy18LBfCeRSWZNyI3Vti9COtV7K0YvvUN9DXeXng+68/yhbn&#10;P0p03w+uo4HmaExhY9w471v7dLqcawRxOrWLNGWiZoykeRk1FtlSNVjnBLR7jn1rrLnwrJIsiSBm&#10;O7Zz6flWXL4bks51aSM/Ku0A0/bKpuZPDyjUu0ZqLMUXyhz/ABhu1QxRpa3B88YVpNpxWpfRrazM&#10;2wjd1x2rJmllnfY6cbt2QKuMlIyqKJZQW6PKYIgQv+sy3K/Wq41FYJDK8/CffB6fhXRfDrw74S1X&#10;xbbxeL9XGm6bNA7XV4TkFlTcBj0zXMa9YQhRBbLuAk2kjqR71s1GcrIy5pc3kVtSvhPCdkPKffYH&#10;n8KfbSm9VbhVG3+LI6UsGkWht42EnXruB5p+lWUkYYFwQ3ZOldE5xaM7N7ALKRTO7glZf9SP8amS&#10;zuLeNp4odh8lN2/tnrWrp9iwtMSJn0J7U24QrHJDPPuMiqp9sdMVjTqHK6c47o5/y40tzcRvkJ0z&#10;Tba9Qr5bjn2rThtLdS0DRjDdRUEPh3fL57ygD2re0TWlyk1hfz21wqiYuFj3Db61uaJrxilW4ilK&#10;7fSueNpO0/mWiMo27fwrU0bTlki8qNzj1PWuavGMj0MKesfDvVV8T6k1nc3iwDy9yl+9N8XafazR&#10;m7Zo8HqFrj9Ea4sbiJUlHmBdu4nqK07i9klh2SPu/wBnPFefFqnueuv3m5z2tRrFdMEjb5uuaz08&#10;nGJIwR6EVt6jpV9cu9yX+RemKw54HD7drD61nRqOWxNSgwsYVJeNsKF9KkVYo2Ln+DpjvWfHfRrd&#10;NCWbc3XFTWU7pnIEm7riurkZxciL0Nu0siyjOf4vStLTYo5kaJnZA3XcRVGy1W1idkOMN1zVyN4r&#10;pN0cnP1rmqRcNjrpQpdzQ0qKFJ/InfPuVro9GuG0jVISt2u1RvAwOtcnLq0u39wvH97HNTR6izXM&#10;YYj7u3PtXO4SludSlKOx9dfs3/tGXvgjWrHzrhlHmbWG4YFfrF+wr+2mlxFDJBqKTCbC3VrJP8sq&#10;/wBCOcN256gkH8AvD/iaa1vFuWd9yNuGW4zX1h+yr+0+/gfWrWN9QZE/izKOP0ooVJ0JXZy42lTx&#10;sNNz+knw54i0rxVo8Gt6NdLJDPGrYDqWjJUNsbaSAwyMjtV6vg79i39tWO5lsknvbibT2yLq2jnG&#10;1gQBvCscbhhTngnbjIBNfcvh/wAQaR4p0iHXtBvBcWlwGMMwRl3YYqeGAPUEdK+nw+IjXjpufIYj&#10;D1MPPlki5RRRXQc4UUUUAFFFFABRRRQAUUUUAFFFFABRRRQAUUUUAFFFFABRRRQAUUUUAFFFFABR&#10;RRQAUUUUAFFFFABRRRQAUUUUAFFFFABRRRQAUUUUAFFFFABRRRQAUUUUAFFFFABRRRQAUUUUAFFF&#10;FABRRRQAUUUUAFFFFABRRRQAUUUUAFFFFABRRRQAUUUUAFFFFABRRRQAUUUUAFFFZXjnxfpnw+8E&#10;6x491uKZ7LRNKuNQu0tlDSNFDG0jhQxALbVOASBnuKNgSbdj4A/4Ly/tgXfwZ8K6X8I7GUQfadNG&#10;rTP5i5lLSSwxgDbldojl6HDeZyPlBr8EviL4/vvG+v3d9qVwwErMwbqeetfRX/BUT9rnxD+0t+0P&#10;4m8d6m7wjUb7MFmXRhbwKAkMOVRQ+yJUTftBbbuPJNfIOr3jpKl1CWRT1C//AF68nETUpXPoqOHd&#10;Cmk9zA8R6yFlWK14EfUgc1SZTcp9oXG30qy+lQ6iLy8ju0jEf30mPzfhVPSYYwEC3BIbqCOKnlib&#10;S1LGjWkNwXaNlO3oD0rotKt4oDkACse1s10uAyY5foNtTQX+59qlsetYVDrocq+E1JkW2fasqEVK&#10;k9xBa+RcOuf9mm2OhvcyqxlJDdSRW/p2iwt+8uYwW9D0rjnNS2OyjSqS2RTsoLmFI2eJkLwfxd/r&#10;WrZtZW9vmYfP60uqyKkLybwVddvPVfpWO0pD71csnvSioS2NXpuXtS1i3jPnw/d9M1oaB4kmuHSz&#10;eckN1Zq52Ox+2XGyWYIPQ1vaN4UuJYY3hyP9odavljT2Ip+1nudr4a1q3uW2XMQPviuoj8Iadf27&#10;PZspLdSV6VQ8FfDS+v4Vuo1DFusYYA/rXfeFPC97FBtKy/jDXNKry7nbaJyln4DLW37qEs3qRWVc&#10;+CtRtHaAxkM3VsV9C+HvCun7POmtwo8vdhvWpdc+G9nd2iXluqHd1ITmsnVT+EuMab+I+d4Ph9Lq&#10;WueXGg2/38cV2el/ByLVLRrSaIOWXbnZXXf8Ic/h7VVWaH903UYr1bwN4Xt5rZfKwWbqWArL6x5j&#10;+rLsfKvif4Jz6LcNKtlkM247hnmuA8Y/C6/RDcLGVAf5h/s195eNfhytxZ7pLWMt6Ba8e+IPwsub&#10;4XAtYcBk2qBEawp4uVzapgafY+MdR8MTQnzrpRt9AOaxZNAdJeFXkfLx1r6H8WfBLVLYsGt2JH3V&#10;8o4NclefCDUbcW8ktucr97Ar0oZjy7nnzyZS2PLrfwoyRmJrXLEtxnIGV2n9KpX3huS6V5rcsgWb&#10;jbXvug/B64nt90lqp/d7s4Oaxb/4X3FpBNbm0wFbcDjnNa0sbHnvc5JZNKJ5JeabYtiG2WUBemY6&#10;rNpKWiI0EW3dXW3fgu8DZjtpg3oUP+NM1Pw3cW6xpKv5Ct1iXKVjj+pyw3QxpFW1RYZFGf48dqw7&#10;yfyrtnjg8wL7V1nibw/PpV5HKbhJ0uYNxSP70beh9q5S/tprO3mm37f3m1B6iuilKRyVIyfQzbrU&#10;PL1Bi4VNvQGpPtJaxxFhm/2az7m2k+2GS5kDhuuauNZztIkVp8m7qRXc5xS1OaFHl3I7jXfKtsWx&#10;O5ZNrZHatDTNZEccUzxsiO+0uemKzIdOlxNKYlKtNyCOlWbTUFhhS2a2eZI23BCOK5504S6nUoSj&#10;sa41q5M6xwow29JGbP8AKtjw/ryyPvusZ9MVR1u10O5s08S6GTCzdbJD/Q81Us2WNN24A+Zt/CuS&#10;dGnLqelSasehW+p6XKRaPGvz9aw9es7V5cjEdUFvJYTGYsE+prbtUN3Kv2m1D7uuRXF7SNPY6m+f&#10;Y5g6HBMDLGcMkm1yf6VV+yG0LxxqyssmB6Yr0U+FbRlEaEKQ248fe+tZGq+G38sFNmXm5NV7eRj9&#10;UgcVJb7GVllH+17U+G8aDfDG7bl6c1o3ekxxTSxMRg1A2liGKQzOufUV0w9/c5YUbMgh177Nb+VK&#10;xJrQS/USW0sasS3389qzjY28lzhXD/RaQQ3dtjD5x0q3GK3NvfOrhvoi25C7f7hrS0bxhqGlTi4j&#10;u5Mjp0/wrkbaee0Td5pX6VfsnccF8/WuedNS2HTajufbv7Gn7Vl7oGp2+mXtxKi/3fMOP51+tf7G&#10;X7XdnYGAyXglsrt1F7BG6FnADAEFhkFdxOARnGCR1H88HhLxLe+Gbi31CKZwfM29a+8v2Lv2h55b&#10;ix0/+1NrrJtAaQdKxw1eeEYsbhIYylzLc/oI8N+J9B8X6WuteG9TjurZmKiRARhh1BBAIPQ4I6EH&#10;oRV+vj39ln4w6johttUhvGe1nCi/gUbhJHnnAJHzDJKnPXjoSD9d6Zqen6zYRappd0k9vMu6KVDw&#10;R/Q9iDyCMGvp8NiI4inzI+MrUZUZ2ZPRRRXQYhRRRQAUUUUAFFFFABRRRQAUUUUAFFFFABRRRQAU&#10;UUUAFFFFABRRRQAUUUUAFFFFABRRRQAUUUUAFFFFABRRRQAUUUUAFFFFABRRRQAUUUUAFFFFABRR&#10;RQAUUUUAFFFFABRRRQAUUUUAFFFFABRRRQAUUUUAFFFFABRRRQAUUUUAFFFFABRRRQAUUUUAFFFF&#10;ABXzT/wVe+L9z8Kf2R9WtdN1qK0udfmFjIouCkzWu1nm2BWBKnakb9V2zFSPmFfS1fld/wAF2fiN&#10;B4gvbmx0hmVNJsl0+RwxxI6u7OcEDGGcp3B2ZBwawxNRU6fqdWDp+0xCv0PxL+POtx6n481C5cqA&#10;ZvlJzXmGralyC8z/AC9ADxXR+Mr2SbWLiS9fzDu3ZPc1x2tMkruijp0xXl03zbn0VSSIJrmLznWV&#10;HYS/fbPJp+l3NxCkbREHH3twqCKOUS+UvzDy92W65rR0iw2abPL5oaT+ADpXXaJlzImttTv9Qjhj&#10;Mgwsm0cda1NPtlLbo41J/wBoVkwAWjRxyjDbt3ydK3bK0eZ9kDkfjXk1XI78O4R3N/T7mUqsIbBX&#10;oQK0JZfLmyQR+NUhbw2Vns8wlvUnmqt1Nczypic/N1wa5rM9RYjl2E1CWecMAxwvQCoVguUn3BQV&#10;9CauRQPI7KFzu61s6T4Sl1RkthbBC3UtmlGcYbmcYSrfCZWi6PNqNyyr8z/wZ6GvQ/CvhvULWyji&#10;muY3P+yK1fB3wwmiMReJQR3Arv8Aw/8ADnZLGBbDHsK4auMXc93CYSNNfvCLwfZzwzK8icfwnnmv&#10;TvD1jI8e0ls+xo0XwbamGFXt8GP72ErsPDfgm8M3ykfjXkzxcpPQ7fqtIoWOhX01yqqNzMu0qR8u&#10;K6bTtJuYY44pVJX0IFauiaBPaeW0iZPrXRt4ekkxtQfL6VcK7Ubsz+qR7HEa34HbU4Vkito2K9Mi&#10;tvwN4Pu7SRRNhQvTFdxF4aVQsMUWQ3Umrg0+C3l5VB9BXMsQ5bGvsImVe+FGuo8qC3+9XP6p8OLK&#10;6uBbrbpuHcE13zK7LthlFQw6TIjeYy8+ppQqtbhOlfY8n8QfBGxvb5SsUbKvTg81lah+zzpkkR3Q&#10;RnP+xXv2k2UN0VMsQy3tVk6Bb3B8t3QD2Sur2hzyTjufNulfAhLSfzI7YFdu3aU4rH8Y/s6Txu4S&#10;Bdr9SBX1vZ+GrHb5GF3fQVU1TwNZzfumQMPU9a6KVUwnVb6HwDq/7N96b75oiq/7JrkfFvwPks0L&#10;IUJTpvFffniD4a2sfMlsufUCvIfij8Jd6yeRCgX1ArSGJcal2TGnGt0Pz/1vwjqI1GWYKiKTyxBr&#10;zvxLpV68rb3UBZuFHQ19efFj4cwB5LTT7L/gSDmvn/xH8PtRlvJIJAud275Vr0aeLSjzNnm4jLJT&#10;+BHmcnh6ctsESt7k1ZbR3igjRHIb1716bo3wS1vVLjbbWUjfu93ER610y/s3+IZ4o7z+zZgPTyaU&#10;8fzbM5KOU3+I8Oh0NtzHLfM24jtmrUWhnZut7Yr+Fe3yfALVrSTbJprY/wB2oZfhNrCx+WumYb2T&#10;isXmDjuz1I5JzLQ8ZTSZ47ZbhLUBl6HFQ29tJct5KacR827rXs1/8KrixsfIkjcS+hi4rlLvwFqG&#10;m6n8truX/ZNOOMcuoRyhw3OP+zz27qs0R+Xpiuh068kWMTsvK9Bniq+saDf6dcql1IxDR7iQtdTo&#10;PhrRtWgRFIUt14onVhIIYXl3Mw+IZ767cRuUK9BinSIbu2je2jZyG3MBWjrvgu8t7iS/06D5ffgV&#10;laVqrWmqMGGwN1XHFN1oI2+qMxNd097e6LXVvsDPySP4ax757fayx5O7rur1fVbPS/EcDtuQssHH&#10;y1514n8NLYfdmH4V6FKtTPKxGGnHZHN3DXEV1mGQoP8AZp8d+sad2b0anXADsyHp/CfWoCsCvvYH&#10;6Vu5xm9Dkacdy3dTie33DAPtVm3R1kRRN971rLSdUg2jJHvWhDqMO4fu13L2xRysyNCz1Z7eWITz&#10;hgrbgD616z8JviPf+FtWtL3T9TCFG3SKRyPyrx2ySC7lOEHydM1t6ffy2Ycwovmu+C5B4HtzXJUp&#10;qUrLc0puUZWex+zn7Bf7VWk+J9DtNNvrlI5WXaQ0/b8a/TP9m34iWWs6J/wilxeR+ZHmWwG4DzEO&#10;S6jjkqctySSGPZa/mk/Zk+Oep+Btftr2W7Losm0KmQP51+vv7Cv7V1rrI0rWBemRrQrIUW52GRQe&#10;UJ5wCMg+xrfL8S6DtPY8nNsNGfvQP0worH8C+NNN8e+HYvEGmoyBjsmiY58uQAErn+Icgg9wR0OQ&#10;NivpU1JXR80007MKKKKYgooooAKKKKACiiigAooooAKKKKACiiigAooooAKKKKACiiigAooooAKK&#10;KKACiiigAooooAKKKKACiiigAooooAKKKKACiiigAooooAKKKKACiiigAooooAKKKKACiiigAooo&#10;oAKKKKACiiigAooooAKKKKACiiigAooooAKKKKACiiigAooooAKKKKAKXiXWR4d8Oah4gaDzRYWU&#10;twYt+3fsQtjODjOMZwa/Eb/grZ8Qt2iXyXl+8t3K5dnkcs0jE5JYnkknvX7DftSXken/AAG8QXsr&#10;bVjigJP/AG8RV/PH/wAFRPjHDr/jqfS4btmWOTaQD2rzsc3zJHqZbSlKfMj4Y8S3yTajcSLyP9qu&#10;Zv5BGysTnzl+X2atbXtTimklBiI3ddtYIaSXdtjJw+6Pd2rOlynpzkm9C3BcCK62kc7duCp6VZvZ&#10;Vt8C3AQDsvesyTULg3LXLyYb+AAcGnXeqJKiM3VuuK1M+ZGhZ3Z3KrR+bt6HvW9p11LbsrSgj+/t&#10;7Vy+mM88v+jyFfpWilzeojNvJLevauStTSNIVeXc6D+2JXn2lgV96s2JlllVmJwvcVj6XazyBAyN&#10;83XFdBo9tdzsLZLRifXNcs4qG53wqOextaPBG8vzKT9K9G8F6c11CJZYjuHQ4rE8A+DLm4uUV4i2&#10;71Fe8eAvAcCxrHLYqA3XArxMXVS+E+owdBLcl8BaLHdIreXkr6ivS/D3h61tYRcSRIdvQMKj8K+G&#10;ItOiXyrNfm65FdfZaCk8uAAo/u9q8erJntcsSbQtKe/dpbeAYfrlelb9ppawjzI48GptHhjs7fYI&#10;8e461r2djLcWm6KP5vQiua6Ai07SZ2SNmXP1rQtbWeF8TE49quWcDwRDey/L0rQtbGGeVcyA7utO&#10;8vZHTyodazpCytMPu9MVLfaal6yNAmN3WpYtNdrlomTK/wABPWte30iddpC/d6VpSijmb5dzEh05&#10;7R1UxA7uuRVlrGV03FT+FbMNgwlBuUzt6Yq9JpKpFx+tTzy7CujndDtkjkCySAbelaSW7+b8jZ+o&#10;qNdLVZeENWbO1bzerU+Zmc4xlsEFo8Ooee459B0rSltEceYq5PpVexgdrrdLnFXo3k3NGigj+DI6&#10;1tS5jl9kZGo6VDP/AKwKa5TxV4FgvreRDCv4V6LLYJL95B+BqvJoxlgkLxjd6CtuZGP8N6Hyz8Rf&#10;gyJopFtrMBvUDn+Vedx/spR6jfG6NipZuowMfyr7R1fwSty7O0Knd1GKzrLwjb20vNug/CsrS5rX&#10;0NTw34cfs3aHojpJd2UZLLg7lrppfg5p8jLarpkWV6BAcV7CuiBAsiwrtXpxzVbUrAeT5llEEf2F&#10;Pl8zSm32PGNR+A9kF877PEfYgVhy/BrRlR0l04Db0Plc17pd6Ykt07Mw2joB0rG1LQoLnzPJUD8T&#10;UTcnsbU5O586eLv2d9JvR5tqXz/uGvLviH+zrqmlebLbabuK/c2N1+tfYGq6JHbLtZuPqazdX8M6&#10;bfRcRA49VrKEnHdnROpKXQ/PDxl8KRDon7/TpFnhOyQyE4x7VyFlpOuaVchFE2V6BUr7/wDHnwl0&#10;bVrRhJZx/vG3MVTrXivjX9n20s5Wu9Ohwy9AScV3xrJ7GfJA8f0XWrfUdMbTtUgDs0m0swwa4jxZ&#10;4fLXjXFqgUL0xXp+reDbnTy0f2Qo4bcDivPvF73EOoyLCCyeitW1SrBCVK+xykusappk8iszKpXa&#10;uCOaz9auxeJuuo2T6c1r6xZw3Ua7kVNsm35s8is7UbSVInWzOSvpzRRxDlscNenUktEcu0SyXKxg&#10;EbehPem3kEZtmmDLlelat9EpttwgIP8AeFZdy0ThrItHlup3V7FGTex4NelybiR2Ub2Xmk/P6dqa&#10;LR4bzDgZ/SlAWHbCZGYN121ZSB5Y/LiVi/8AeaupOTOL2chLKYrcMFkUBuuK1rO9hdIopDgs25yO&#10;orHjs0ibYv6mrd0yWl2SvOe1Sveqcw7M7Twwx+2IySt8jbgAeM19o/sQ/G2+8HXdvDcyyFWXaqhh&#10;zXw54Q1KUTeYYhj3Ne5fB3Wri0ubOW3Yr5fTB6/WprRS+En2aVO25/QD+wZ+0Ro3iS2XwpeXPOok&#10;G2b7SNkcqg8bSerjAyOSVUYOcj6lr8Tv2Rvjvc+Hb21W5vmVGODux1r9gfgT8Tbb4s/DWw8VpMHu&#10;AvkX+P8AnsgGTwoHzAq+AMDfjtXq5bi1WTpvdHy2YYV0Z8y6nYUUUV6p5oUUUUAFFFFABRRRQAUU&#10;UUAFFFFABRRRQAUUUUAFFFFABRRRQAUUUUAFFFFABRRRQAUUUUAFFFFABRRRQAUUUUAFFFFABRRR&#10;QAUUUUAFFFFABRRRQAUUUUAFFFFABRRRQAUUUUAFFFFABRRRQAUUUUAFFFFABRRRQAUUUUAFFFFA&#10;BRRRQAUUUUAFFFFAHj/7fGqDRf2RvGeps2BFa2xyfe7hH9a/l8/bD8ZyeIPiLqJVXcGb7wPNf0tf&#10;8FY9cPhv/gnx8RtaUcw2dj+uo2q/1r+W34qa7Jq3ii9vHlJdm3Eds15uN1qL0PYy26pOXn/kecaw&#10;ZNxOfmbqKzlu5HlWNj5ZXoTWnqdxFJN9pDjZ6VSvYvIj8m4ZD/01qKUXa513RnRSNdNE1z+7QfnS&#10;S3FuVKpl9nTbUE90GvF8wYjXpu5/lT9P0+a6UzQOqo3XCnNb8kiDd0FA4WVEYFutbTWy7UVDw0m0&#10;5rNtLO4WKPynI+lWraSXlZDyk3FYV4txugXvSsjd0WOQOscsjZHTFeoeBdDtbuBLhLRcnrnrXn/g&#10;zTJb6686QZPoK9r+G/h2aWWMxLhfTtXj4ioz3suoOXxHVfDLQkDiYqQIvv5r2rwpYRyQRzxZHtXJ&#10;eF9KSK0iW1tosn/WfKa73w/aSwzDDKAvRQOK8HFTifV4SLlsdNpMtu4EZTBXpgV19lptrcReaCA3&#10;ovSuV0rTpBKs6Jnd1rt9CsmjkQyR/K3XFeJOupbHf9m5esNNhRdu4H61t2dssAURr97rkU+y8Mys&#10;m5Uq7Z2O9A02YyvTNReRPPEgls1li5iAPtV3S9N2NGwUGrn9nx7cGQ7T935aktbGSJwq5wvTNdHM&#10;vZ2NVJy2NWz0uNypk6r0x3rTgsEaHzFk5qtY2s1y+1GIrStB5CeT5ak1tSkjhqzkVIbR5m3KoP1F&#10;LNG2fLycVrwQKfvRlfpTV0WaWLzmHPoOla8iE52MdbCTdvdQKdDYC3bzJWGPar81pcdlqzDpzT2+&#10;ySIfXFTyo154mXDFDIMRk/iamtoEVlbk7Ome9Pk0e6t5NrDH0qW2tm37WzThKMZcrECyRvNtVl2+&#10;uKesJ3MX79QKlgsYYhgxj8atTWLVZlOMZbFGUxb9vkg/hVG5sI5W3GEJ/vCt+bTfm3blzVcWizbh&#10;KC23pmnysgwZoTE2TnHp2qtcW6yyYVcewrW1Gymb7qVTtoZvtGyRKRpSMqTRhiQOuPpWZqOmRROV&#10;ij+91rqr+3+dlQn5utUbjS5WHmFeazNIe69Tir3SIZf9clY2qLPFL9lt1yfcV2d/ZO77SuB7VQk0&#10;pWm3CPJ9SK5m+Xc35kcnf6Ss9lnILemK4jUfCM97FIshAY/d4r1yfQniXesQKe/WsLV9FKzqEiAK&#10;9AO9bQhGO7DmR84/E34Yf2hHJ9hh2t6gV8+eP/hZLpcpdbMYaTaTjtX3N4g8Ot58gS3XPoRXmnj/&#10;AOGtpe2bmWLLK24BQP8ACt6c4z3FCvKO58d3fw8/tWJ1C7mVtw21xnifwrf6TMXAaMN1zX0z4i8C&#10;22jPJJA7J7Ba8u+Imlwyq8THcV6bq6MM4Gs6ql0PFr62khjeGdjlfSsC7JjTeZufUxj/AArs9ds/&#10;Ku5C0in61j63pMosPtIIPsBXo0KttzxMXhZz2RzN1KEmXKsm3+7VmO9eKzWRZTubqaq69Z3O7cJS&#10;D7LUW+H7OsfncL0NejTpxtufOT9pB6ouRu7tuLmrUEonn8yQEiq0So+3yJRz9/d2q5E4t4cSqv4C&#10;inJC9tPsbGi2M9xDiC3YfTNeqeA9TudA8mG4n3BehB5rzLwx4ti0qJRJDkt13Cuht/ES3koaDcgX&#10;oVNFWSjuT79z6d8BfEm8shbS292wVbncMHmv1f8A+CTf7Qd3q+sw+GdYvH8jU7doAZ7gIolHzoxG&#10;MMxIKKODmTj0P4m/C3U3luot1yZIlm4APNfp7/wTdmSxW1v4btkkRw8ciMVZGByGBB4IPescNOdL&#10;EqSObM6cqlJ6aH670Vj+A/E58YeFrXXZEiSWRSs8cL5CuDg+4zw2D0DDk9TsV9fFqSuj49pp2Cii&#10;imIKKKKACiiigAooooAKKKKACiiigAooooAKKKKACiiigAooooAKKKKACiiigAooooAKKKKACiii&#10;gAooooAKKKKACiiigAooooAKKKKACiiigAooooAKKKKACiiigAooooAKKKKACiiigAooooAKKKKA&#10;CiiigAooooAKKKKACiiigAooooAKKKKAPmT/AILIWdzf/wDBNj4nWlmcSPZ6dtI9tTtD/Sv5dviT&#10;pzWet3Rc7W8x1fPbHSv6xf29/Csfjf8AZI8Y+FpUDLd21qCG6HF3A39K/mO/bK+D954I8eX2mxwE&#10;7pmycdM9e1edjF+8XoezlzXsXHz/AER833dl+6/0eNSPRqy7+OSZ/LOCv93tXR6rpd1ZKyk7gvTb&#10;XPJDJ5nmOTt/WtaSj7OxrzIoWlsphcKvlBem/rV3SowjJFHekRMnOV53VWkn+0XMksy4/wBkcCtO&#10;O7h+zCFTGSr7gYxz9K0Of2juammysbdWX+HpmrlrZtdTmbaVDtuA3Cs2ObzrdFtcDd1rrfCFrZR3&#10;dvNc2m/a/wAyv02+tedUk+Sx1Uovnudl8M/Cd5LIroGAbqG617n4G0V7NAnI29DXA+BprS7vhJB+&#10;629F7V6z4bgWc4jflvu4rxMxnGOx9Zl1Ka3O98F2NsFLomc9jXcaZpULSrsx83X5a5TwHpt0V8sJ&#10;z7ivUPC+lmVl86X5l6AAV8zWq8+x9BS93Y0NI0YxRrbKhJH3Ca6vR9NmhhjAUHH3t1V9Ltz5cbOm&#10;DH0Pr9a27RHQtHGOG65rg5Yndb93Y2tNG233RMT/AL1SLALlXVxnb0pLWFxBtIx9Kt2Oxd2Afm65&#10;pnNYvW1nJc2kaI3MfTgc/WkQFJWwg+XpTo7lo13px7VLHsYCQg5f71XdF0uYkhuGgdPLOGPWtTTJ&#10;DFd75U3CsoafK8oljPK9AeldBprQJHl1B+tb0047hVgjWjW2fb8o+brinpG2PJTkfrVESeUFYn5V&#10;71f0yZrhvMiAI9xXTc46mwf2SX/1i4+lWLPTznysDFSXcjQ/fI/Cm2d1K0uVjOPet+WJHNIibTIv&#10;N/eS5+tZslqFuPlU7fWtt5Eu7jbHGoH0qaXTY2GFUVgsNF1OZF+0ZgXkUaQ7on+b0PSjzd+1ZCct&#10;1ArYk0eJjlYway59NbcJ8tlegzxWnJIvmRYa2DweYVOaht7dPmDygbutaPlr5fldvXvVf7Kn9yqs&#10;zPmRVuLSIfcdT9ay2syk+5lwfauh/s/5N2zmqN7bgndjms7MqlOJiNaySS8Y/GoruF4Tscjb6ir2&#10;oWl15reUANvTFU5EZoWSVjlah1XHobmLfW6481Fyfes+NfLuNsgWtuaNdrr/AHelc5rvm20/mMxA&#10;rim+bY2UXLYLq4Rmysi49O1ZWp6bPI328H5fSn211b3fEY/OtJkDW3lk8elXHmlsEouO5xN/atc6&#10;hI6jj3rk9e0yOITCaPcP4M16BqNoVMhVSPpXOalpTTozSDO39a0lJL4TLlZ4x4y8NGbdmBTu68V4&#10;P8YfA9zaTSXMMA2fSvqjW9KeebyfMGfauC+IHhCK8aa2ntcn+EY4qsNUbLbUdz4U8W6XMt1IHHln&#10;zNvIzxWLHJHPO1m0rhl6CQ8V7j8XPhsmlXUl7aoFXduxjvXi2uaRLp80k8y/vfccV305SRpXrwgt&#10;TO1TT7i6fbHJHj6VzWo6dHYFY9ocfxba6KS+Qt82Vb2rHv7R3aV/OwD6V6cKs1ufO4iHNsiKOKGL&#10;cU/i6+1SWsaXS7XuT+dQKjE7XGD605wV/wBUqj6V1UjyZckdzWtYYGdZDccr0Ga0bPULiBESND83&#10;U1i2Twyf6v8AWr1ldvOI/nxTrfvNjFyUT0X4ZeKX0vU4bQxso875vm6V+iP7CvxtTw/qVpbyXg2M&#10;+0gyjpX5d6bqgjvliCEMzbiwPSvoz9m34uy6JrNsJr5vlm4yBXLFzhUuzonFVadj+hz9nX4n2McM&#10;Et3dTiymtSBHGxKLIWT5yuewBGRk17xX5y/sT/GeHxZ4atbN7pnIXaPm5xX3j8LfGEHiLRE051RJ&#10;7OFEwrcSIBgMBnORgA9uR64H1GCq3XKfF4zDulK51NFFFd5whRRRQAUUUUAFFFFABRRRQAUUUUAF&#10;FFFABRRRQAUUUUAFFFFABRRRQAUUUUAFFFFABRRRQAUUUUAFFFFABRRRQAUUUUAFFFFABRRRQAUU&#10;UUAFFFFABRRRQAUUUUAFFFFABRRRQAUUUUAFFFFABRRRQAUUUUAFFFFABRRRQAUUUUAFFFFABRRR&#10;QBwf7TcC3PwM1+FxkGKHj/tvHX4A/wDBSHwL5fjK/wBRW3VAG3AqO9f0EftAwC5+EGswEHDJCDj/&#10;AK7x1+Lv/BUDwRHpumX2pyKg3dc15+M+NHsZYm4v1PyW8aztDezWoAi2ybRjmuTLS3Erz26q0cX3&#10;wK6fx7PDaa5cTrkL53auOe6eMlATGh+95ff86ilzHXXgl8JE0kUjtMU2R/xbuopYrJN6SwSABuuK&#10;Yt3aTxTeWhYSfdD1d0zakUcUdsSPU9a637u5hGmpbGnpenuFVYyWK9EU812Gixec26KRkJTb85rm&#10;9Jt2tmS4R8SN1Ndf4X099RufKwdnr3rzK3u7no0aa5uU9R+G+hXUmy4LM27rk17f4NNhYGG5uVBK&#10;9AO9eWeBp30qCO3SAsPVhk17d4C8LNfx219cQAI331YcCvlcxqn2eX0XLY9D8HsJZUmitCobrxXp&#10;Hhq2RrxT5YTd1DVzPhqyjjtAkKcr0rufBenC7mEl1nC14aacrI9OEYxNrTtOMkXAP4Vp2lj5TIyg&#10;kt1zU2mi1tYtvmgn0NTwzw7I2zVckQvI01t2MXzgD6VYs4IOmKpG4WVdoc/hVq0JVFLH73Wnz0TC&#10;0y7HBG67StW0slRVUD7vTNV4+Puc1OkxCbpc/gKm0DSHPHcsT2+3Z5RI3dakVdh8sE4pYphLjZj5&#10;emanW0G5JHbhutdcXBkTk5bE8qtLEsTcBupHWtLTyba0wOKri3DbWQ5A6Vaihmlg2KBj2rT3DOcX&#10;LYY7TSffYn8auRxSypsRiPdag2S/J8v3utamlND53lueKmKpy2ZlcqQ2zNPuts/jV9EdOhJ+pqWO&#10;0Ebbk4qSQbejD8a7YRjFamF5lRA6PwTt96bNZv8AZ920ZqwQFhww/Gq11cTJBtBX8q5+aPc1SqS2&#10;G+QnqaR7WQbNnO7rTUuiE3SgfhUiXCoitvyV6A0009ieWqWvKbyugrE1CMp90fnV2TVgq7Qar6jL&#10;A/3TS9pSNIRcdyhdROkrYH3utZdzayu7SFcFuoFblxcI0vIH4U2W2iZNymsqsYHTzxOTurOdN2F+&#10;91zXP+KrKa6Ty9uD/s13s8Mcse4CsHVLPdL5pTn07Vy+4aQqOO55+kCWP3FP41rRuWVFIHzdasX+&#10;jxu/J+X1C1HDaFnVVPC9M1EJKO50y9/Yzb63jctGc7m6+lc7qttJahlJL7uuyumn/eRuR1Xoc81m&#10;6tZbEcqwBXoKUmo7mVmeZajZzRal5jRjH0qj4l02C9UOyc+orsta0xJZfJAO6ud1e1lit/mT5vQ0&#10;RnFfCOdKnLZniPxE+H1vqqyKLYEelfPnxd+H0lkskbWKj/aC19ceKLB4EkadiD/s15B8VNPs9W0y&#10;S2icF/XvXpYOcZbnm4iThsfHOsaNcwXblCny9M1mPcRSW0kM8QEntXovjTwy2mXUmdr/AO7XAatb&#10;xeXIYULN7V7saalseZWqNblC9CRWvl/d/wBputUA/lxpMHO1uu481oWem6hqdjPeqitHabPP8xue&#10;euKztUhW4EYiJA9FNddNQjueZNqWxNBdBdzKcBehFaazIUDRNjbHuGPWuc877PbtFLnLdcVf0+8d&#10;4uUP3dv4U68UvhOeobEdyVC7pWBXo3eu5+HWrPpup2sxuWxu3Nk9DXmrzl+rflXR+EdS8ry3lbg+&#10;vWsJ01KN0b0pM/U//gnh8b49Mu7ez+2uw92r9Tfgl478k2esxXciINpmWMgmSPI3Lg8HI/XB7V/P&#10;z+y18Trrwzrlu9ndyf8AATX64/sWfHOLxlodrZSTbyq7fmm5IrahiFTlZ7nm5nhpN80Vofo9bXEN&#10;3bx3du+6OVA8bYxkEZB5p9c78LdZm1rwfA85DNbnyd4x8wABHbjAIH4Z710VfSwkpwUu58tOLhJp&#10;hRRRVEhRRRQAUUUUAFFFFABRRRQAUUUUAFFFFABRRRQAUUUUAFFFFABRRRQAUUUUAFFFFABRRRQA&#10;UUUUAFFFFABRRRQAUUUUAFFFFABRRRQAUUUUAFFFFABRRRQAUUUUAFFFFABRRRQAUUUUAFFFFABR&#10;RRQAUUUUAFFFFABRRRQAUUUUAFFFFAHEftA381n8OpbaNEK3d1HFJuByFGX498oPwzX5A/8ABXSa&#10;KTw1dRxHG7qMV+un7Ssxg+HkcoxxqCdf+uclfij/AMFevidCFuNNhnOV+8BXBiYylM9XL20tD8rv&#10;H9ssk1xCmGO/dk9c1xzOgR4kUMF6SN0rpvEl08upXD7s+1cxDbp5Rk80+W3VNtTFOEeZnTPnlsQ2&#10;kCkrGIwAvTFbelROnl4X8xVG2gjEq7P+Be1dFpliHeMIDt9ampVNaUJEum6ZcXTxudwPotd/4NtH&#10;t13MmG+lZWgaf5W1mUYHQmuo0QNPebII+PpXm16vNsejQhKVeyPSPBUhuZ44QAT7ivpP4aQMNLT7&#10;bGSD2A6V4F8KPCF7LfR3kysE8vdivpjwOqRaXGpiXd6EV8vmDTPtMMnT2Ov8LWTKd7Hiuz064SFE&#10;SLA3dxXFaRftFb+UvWulsLhWxvbZt6bq8uEXGpzM7DoobpXmzIAPpVqJgFVUc4XpWIJYWl+WcVo6&#10;XJLczbQBt9T1rF1Gh8rNuFpY/mj5Hqa1raRp4lwPu9MVlWsoFiwQAsvTNamjfd29qmMlIyfu7mrZ&#10;o2zdWjZR2zLtl6VXgjWKLJzSWyzM+0kY9qvlh3D2lTsTlI1f90xx9amd99uIi5BXpg0y2tR9m/eN&#10;81OSB2m3lW211UpIvlRet7iWK32FW+pq5aal5UXy8/WoptOfyl/0gj+/x0oW3ZFUBflbqa250YFt&#10;NctTJGjrge1S2GowvdcsaoPp8TsrEH5emDUdufsk+6Rfyoh7u4ezOqiu0lTIb5qrtI7vtLHFZum3&#10;Uwffj8KuSTuoaQAZHStuR9zHliWrm8DxcgD6VkXeobovlJNSrMJonGxht6VWiiSRduKy9ku5vBRj&#10;uS2d9DNFtU5b0apoD50P38fjVQWi2r75Mj/dqB55ZF22zYrKFRx3L5Ylq4ubZfvZqq0pZ+W+WnXA&#10;ju03R8VV3SbNmPxo5ELliPuJX2faEPFRNqixRKquSzdQafGkrDDDj07VSNuJp1ZB93pVzjCS0Ycq&#10;LUN+nlY8smql1LBKfmBH7zbx6VM0csUXysPxqpO23qo+9url5kQR39q32bKZz74rmb61mjbdGSPY&#10;V2UUsVxa7ZOvtWPqliwf5FyvqahLm2NYVHHc5eKFVikDhq5vVPtL3MgLnHtXeXdjFHbnJXc3WuZ1&#10;LSv35kwcN1pzfNsbKtzdDnbht0XmMo31zfiO53NhYxn0xXT30BikIXOB97PasLX4IIp2uQMovTNY&#10;wkk9RnAeOtKnZZFUkg+teEfEK9j0q7kjdAG9G6V9Ha8gvxIynj1rwD47+GDMJJ4n2H1NetgVc8iv&#10;JS2PEvF2nW2sXEgs2Ab+9n5a8x8T6HFpwkldwrf880612uv3b6XdGZpnVW6w55rltZeLU2N3Kchv&#10;4u9fT0ItxueDiqjjKzOAvGuI7S4ktMpGdvnoCcNjpWcLtomVjESi9M9a6DXbPyoXEPQdR2P1rktU&#10;nuYp96xvt9O1dip82x5ntkXpGtp380Yc/wDPMdaZYysi7RIcVnNJcPKi2kZRm6yitDToreZPknO7&#10;0IpezkviJnNyJI7oMm4itzSmH2iO4jY7f7tYeFj/AHKwMWrU0hpYpoyqkj0PSjlj7EuFTl3PdPgt&#10;cXC38M0B2legXpX3V+xn8arzwnqlpYvfMGaTaQAOlfDPwJi8y6jIP517/wCC9Zbw54ks/ImxhkZm&#10;Q+vWuWXLCpzM6Z1XVp2sfvt+yB41g8XfDuaNVfzYbhZHYj5SrqAuOc5zG2fqK9Zr5V/4JWeLk8V/&#10;DPV2Fz5jW4s1Y56Z8/8Awr6qr6PCyU8PFo+MxK5a8kFFFFdBgFFFFABRRRQAUUUUAFFFFABRRRQA&#10;UUUUAFFFFABRRRQAUUUUAFFFFABRRRQAUUUUAFFFFABRRRQAUUUUAFFFFABRRRQAUUUUAFFFFABR&#10;RRQAUUUUAFFFFABRRRQAUUUUAFFFFABRRRQAUUUUAFFFFABRRRQAUUUUAFFFFABRRRQAUUUUAeV/&#10;th6gul/CE3jtgLqKc/8AbOWv54/+Cn/xCudW8e31p5ZbdJtI3cAe1f0Eft4DPwJYbiP+JpH0/wCu&#10;Utfzpf8ABQrTja+Pb/7W2WWbgiuSt8Z6uXp8p8f6itxLczSNjLelZwxFwZxj0PStPVZUguCu84aT&#10;byax3j8+4a32DP8ADjvUte0p2RonOTLekWRkLMJPvda6rRoGihjDL+Yql4X0aNvnZCU9a3zFbQxR&#10;rbsS3mbfmPauCrJHowi4xjJ9TUsoJ/ISKDJLdc16X8LvBr319vk+56iuU8F6Hc6hMsphbZ/Dgda9&#10;0+FfhZ9PtUVovmbrmvCxdeK+Fn1mVYJOnzSWp3ng/wAKSR+X5DKBt24Fek+HoEgtgMkFegrm/DNn&#10;/Z0cdxcH5P1ras9VaMLcGL903X1r5/FylLY92EVGN2dZppYTI/lrhuvFasV7M3Lx7vqawtP1VYrZ&#10;TIF+XpUp1jT7b/Wyp+BrglUcdwi+fY6zTJFMqG5IAbqRXUaO0LweYjAH2NeT3vji1jSNI2P1B5rf&#10;8MfEKzMCRl8FuuTUYeLnubSXLuem6ai/vI9/PpWxpfyPtH61wOm+MbT7WSLhfm6811Fh4rs925JU&#10;rohTUdzCcW9jr2vUdVjI5bripbWCXG9CS3oaoWN1Z3sqzJOmV6DPFa2n3sAueGUrW6ok6EyWE77J&#10;SW2t1AroLOw3237yNQ3sKgsNs5B2DC9AOlaECoq75XI9hW0IKO5jKrGLs2R3EN2EZkf5G65HIpyW&#10;LfYVLr93pVxbZmlwrZHoasMY2tPLwAfarcYx3MVU5tjKaBD/AKon23UkenPM27YCfpVm5tm/5Zgj&#10;6VNYRSpMsY5B65raNNS2NPaMilsZNPTdHGrfUVEyF1kU1enaSJdsvP1qvuTn/a68UwMm/mlRWVCQ&#10;D1xTNNnkHVM59q0r2BZE3CMU3TbVCm7YM1k3Y0Fkg8374zVCbT5YEZk/h6ZrdktmXoDUU2no8TeY&#10;zjPXBrP2Rn7RnPTGSArFGBhutLH88m09Kv3eks9wFSQfL0qtLaC3fKSAt6GlyyN4tS2GiR4X2vDn&#10;6VSTdK2VAWrsckwl3SHI96ZdW8Z/1b4+lcko2e4ylMDv8nefrmqWouH+44rRmg/d+Xn/AIF3qAW8&#10;b/6yNfwqH7u5HKynYvHnLzAVYmeGWHIwR61V1bTlKbovl+hpib0tfJDAj1PWiElHcRV1OKOU5CCs&#10;DUmbyWGwfL0NdBc7xbPMgBK9AaxNQUbWR3UbuuK1vTNae5yGuIYpZmiGRJ0JrndWsLi9t2ZP4uo7&#10;V2GqWiMioT93ofWsO7hlWBlUYC9K4l72xtzI8616d7GKSIIAPUjmvIPird21xYSLOAze9e4+M7B7&#10;m1kmEQQ+hFfOvxZMtpbyzy52D7zjpXfh4fys86rGJ8+fFu2W3vftki4PqvSuC1C7s2tHeG5AVf4c&#10;13nxQ1OPUt0QQ4P+rPf8a8h1seXcyKj4H93PFfaYZWp2PmMdpUuRalfiWIkPnd1rn9dvSP3MKqR6&#10;kc1Pf3K2tr5sgY+wNZV/OUZWznd1zXpUqUzx7om0q4e5uRb3Py7eio2B+tW4PMjlxCx3/UYqjpv2&#10;R7nDwqD/AHlzmtext4fK3/Ywf9odazxHuRuzSDU9ifR50VvLuDvb1HWumtdNsoZY/wB8p/GuSuLS&#10;W2b7dbZA9KvaRc3LCORySfQ1impUdBvTc9w+GEv9l3sIik+VupzXtOlrcvFHcxjBO35l7Y6V89/D&#10;C6kZ4YrqcCRemOlfRngLUbddOjgugC2zdmuOr+82Oql8PMfrr/wQvvbm6+H/AI2in3Yjk0zbu9xd&#10;/wCFfeNfCf8AwQ9uLWbwX45jt3BMcumBsdv+PvFfdlfQZdf6lC/n+bPlsx5VjZ28vyQUUUV2nEFF&#10;FFABRRRQAUUUUAFFFFABRRRQAUUUUAFFFFABRRRQAUUUUAFFFFABRRRQAUUUUAFFFFABRRRQAUUU&#10;UAFFFFABRRRQAUUUUAFFFFABRRRQAUUUUAFFFFABRRRQAUUUUAFFFFABRRRQAUUUUAFFFFABRRRQ&#10;AUUUUAFFFFABRRRQAUUVFfXtrptlNqN7Lsht4mkmfBO1VGScDk8CgD5z/wCCh3xZ0LQvhrceE3id&#10;5baVbm6lJwqHYwVB/eJD5J6DgcknH86X7cvxCh8UfEfUpLdw6ed8pHev1z/4K7ftDaZp2la2YdY3&#10;/aJWWFwNuYwdqccY+UL1GfXmvwg+KPiS71rxBNdeYzF5vmJNeXUlOc2z28HB0qd2cd4hjDXfzq/3&#10;t3ymm6XY+bLEWkGR3pLy7kkn3eaCfer1hNDbssn2c4Xpms51eXY6adNHSafPBpOmeVtOf9o0nhpp&#10;NTvI4mU53buDXM6zqM1wVMckmxpNpwea634T6Je3+tR+XI5/ebeTXLXkoR5melhaaq1oQ7H0b8J/&#10;CCNpELNDyvQ4616hoFnDaqpeQBl6AdK5z4b2kmm6THHIy5rprB0S82eWCPevk8XScd2fc4SEYx5F&#10;udGmpR/ZV3v+7XpiqGo+P7CwsTA0h+TpVS+SaIYUnHcGuX1XS7i8RpVX73Y1xUmqu53OMY07M6Sf&#10;4rXr2qC3Ict1Ck/40aP4t1TWrj7PMxDeqg1jeHvBM7yRnygF9q7/AMLeD4zMriADPVgOaJ0YylY5&#10;51HHZEUQuoJBFcXBYjoasRX13C6yxSMAvTmuqtvBhv7TbFEC3qRzWdqXhbVNMi8uayyvqOtQqXLs&#10;RFyfxDbfxJJayeY17z9a29N+Il1By4492rlrzw1d3PMMI/Oue1/UL/R4Hgkt9zL0Kk10+zMParm5&#10;T1yx/aHsLOf7P9oZW9zXoPgb426XfxqXukP98k9P1r4z8R+I0nnWKKNklaPdkNSeGPH19pTtbDUp&#10;AW65bpVKLex0/V4n6SeEviloV4EkS4jdW67DzXYw3dvqtujWsmd3XBr89fhp8XtQtLqOP7e4T03G&#10;vpH4RfHC2nSOC4vHJ+tdWHhz7nm18Py1Ls+iIpBA24yZp07tCd+Mr9K43SvG1pcKrRzBi3XJrf03&#10;XUu7TDhTRVjFGVKScrGpDfw3D7YgMe9XIZbVJ18sksvQGs21t4423LkGrVmYluvOc8+nappVImqk&#10;pbBr1yv0+lULR4rj77flUOuXbM+1SDTdLiZk3KTmktTY1WtMLtQ5+tR2cbRrtIqa3B/jY06MI3U/&#10;lVTUZE3kaBtfNTcIzmorrTpPK+fj6U6C6kii5kP41NeXYngyh+b0q4qMtjj9o7mNNZNb3WZQKo3l&#10;oPtHm+WMVr3cTNJ5kpOar3aB08tXX8qXs/I6adRrcyLm3Rd8QJwvQ96y5z5SblZifc1sXP8ArZN/&#10;FZ9+8O3agBFcdSkdnNEoSmVndVY/L0qrcSTKm5jg1pJGqMzD+LrmotS04/Z92TmsalNC54mWbp7g&#10;rG+QG64qvdpJbnYjMV9SatGRYJY98YqO4dbtHSPovQ1i4xjuSve2I7cNLbNGxGG61la1pionmSMM&#10;e1TXGoR2C7Q5P1qeW5tb/T8BVP1rK6LhJJ6nC6jDcSHy4yd/v0qncLHIpxwrdTXSa3ZeX+6R1D/3&#10;q4zxLqLWzfYrfGfU1MKU47mialLlRk68kNzbyW+Nx96+f/jZ4bSCxuoCco3VNvAr3q6kaG2Jfknq&#10;a8m+MIne1l3nG7rvFduG0FUpHwn8Ubm6sdSlt42LKeh6EfSvLdfvpVmabduVuuzrXuHxt0F7m/mv&#10;HjG1enavBPErGG5dYgVC9u1fVZfKUtz5TOYxjsUZGulm+Zy6/wB5l+Wsyed7iEM4G5egFTB7WSPy&#10;mQhfM27d56fnUE8UkS+cqfL/AHi3FfRw93c+b5kSR3EcVx5ysfL9T1rrfBiXF5arArBt3XPWuNMs&#10;SQR3En3ZfuAV1XgjVY4nheE8/wAeegrjxcJTo6G2G0lys6Wbwvfxz+ROgA8vd04qbStEKyrbhAQv&#10;STtXY3+mLqujDUYJjkrtUqvWsfQLaaw1RLO4IIbqrDivKpVbwsexVwrUb2Ov+H/gfU724j8iAhvX&#10;Fe8eD/D97YWccF8uG27dw9KwPhFFYvpUcxZQ3qK7pPEunXMa2iod69CBRipKmc9KEubyP04/4N+b&#10;q6l0P4oW1yzExS6MRn3+3/4V+i9fnV/wb/pKNF+J8siMA7aIQWGM/wDH/X6K19BlrvgoP1/NnyuZ&#10;q2OmvT8kFFFFdxwBRRRQAUUUUAFFFFABRRRQAUUUUAFFFFABRRRQAUUUUAFFFFABRRRQAUUUUAFF&#10;FFABRRRQAUUUUAFFFFABRRRQAUUUUAFFFFABRRRQAUUUUAFFFFABRRRQAUUUUAFFFFABRRRQAUUU&#10;UAFFFFABRRRQAUUUUAFFFFABRRRQAUUUUAFcD+0N46k8IeCJNOtImM+qRvEsnG1Ixt35z1JDbR9S&#10;cggZ76vmf9sH4jfZJ9QmluM2ulxeVAo3Abx98kHvuyMjGQo+tZVpNU9DWjTdSpZH46f8Fe/H95Pr&#10;Utgb12DPu2hq/NzXHM9xI/mtndu49a+t/wDgoz8VLfxl8RbuBJCyxSbV29xXyJdqzNJJGpYGTC4N&#10;ePeR7sYShT5WZqLGZvnhX8qsy3BjtMHH1qtNHIbzZwi+rVHqV3GE+zvnd7VpOMWbQ03GoJpLgOjk&#10;orbgDXt37PPhy81DUI7p4yBu3fLXj3hLT5dQ1ECRdqH7oNfVv7OXh9bGwh8xRluuRXn5hVhTp2Z6&#10;uTQcsTdnrPhLSP8ARow6rn0xW9BpEcVz5pPPpUvh6yT7THAkQz+ldnL4UjNt9s2rj0FfI1Kk6h9o&#10;vdqXicXdW4uH2KcGqlz4ZkWbzvNJT+6q1Z1yC7s9RzbI341oeEp7661BIbgZVuoYVzp8uxrObkb/&#10;AII0az1ER2xiWN/9oV6N4Z8E28UJBRPl+571S8K+DYJhHdghfpXZ6NYARrHKxDL0weDV+/7S5w1Z&#10;yQ3SfCtvZSZdRt9lrbfwLpWr2jpNbw7h0ph1R7O2xM6u3tWRe/ETStKkIaYkN12tVt2MourJXQ2X&#10;4X2i79tnENtch4t+ClrqdrIRBHEfUKa6TVPj54Us45JHvIk9nP8A9euaf9prwjcbrc3SS7uuDXQm&#10;30M+Wop89tDxP4m/Au+tWNxajDRrtGF7V55qHgPV4JMBWB9cc19Taj8QvDeuxH5kbf06Vyl1baLq&#10;UrFLWNdvTitYTnFbHbHGVJS5bHhujzahpcihg429CRXsPwn8UuLyNN+G/Sqmr+A7e6lXyYV+aPcc&#10;DvV7wx4SutMeN1QA+uK5vrsoS5UaSpTlG8j6R8A3skixh5QV9c16to6x2lqpLZ3V89+CvE7WNtHH&#10;MCPfvXq+i+Mo5rWFVO4/xZ7VtTxNKe7POqUKkKl0emWt4rdWWlkkZJfvD8K5W31gqnmLLx9a0NP1&#10;dJpeXLVNS0dmXCnKO5a1LZteTccr0qzoUzBdu0VQvZI5VCjOH61f0lFih3gkt6VFOTNjUkdVTcKr&#10;RXqL94ii6mRIuDWNPdov3nx+NTGo5bAdHJdK9vvVSx/2abbX4Q52E/U1yOueJJ7S1f7OzJt6YrnZ&#10;/iNPYJuuLhgR97BrspTicqgpbHqt1qUM/TAqi2qaersrPH8vT96K8e1/45adE5WG5cAfey1cLrf7&#10;RcNqJHjvTu9DitpYlR3HGhWlse+614htomkdXXPuayF1y2l+aSQKPc185at+0lazIS12yMeoLf8A&#10;16seHPjlBfWP7y6LN/tGuVyU9jX6vNH0cNXtG2bZR83XmnXGrW93H5aSjHua8O0v4zWs3l+a236m&#10;r8/xVgt/uyj8M/41FRwvYOSqesaq0LgSYAK9AKzFmEe794vzdcV5xe/FC5ltPNFwc/jUmg+P4Lj/&#10;AI+pj+BrjqJy2OqEXHc7a40uWVN7oW+lZ87vYw+TvIHvU3h/xHDdRf8AH3n/AHjRrdmt1D5iSc+1&#10;chL0M7VpxLaM7Fd6+lcFq8Ru5cgNn1zzXU6zDcwiQbyR9a5G5ivLy4ZYpCAvSq5mbUot1eboQ3ll&#10;NHB+9AI9a8z+J9k+oWckjLuX9a9Xvnhg0/ZPLk1wXiuK2KskgJDdQKFBy+Bm1SSZ8XftAaVJbfaG&#10;WJwvpXzX4qhAuizxYDdcivuf9oPwbDeaZNOqLhuuOtfG3xT05IWlSOI/J93bX2WTTi9z5jOYKcbo&#10;8z1WSEfK37o+d0HNZt/cuA0aREhZNojJ4q7qdsi3Be2ZgYxvlB9fas2eWSO7keRjjzu1fUR97Y+O&#10;b5ZWZbtbaaciEnKj7oJ6V0Pg2I2iOzSqx/gxXMQan9iKSpwG6hxWtoeobkVlUIiybRt6mpquHs+U&#10;JTlCfOtj6B+G+ppf6NBFcSkqvQDHNaWu6Pbwyx3scS7h94iuH+E3iSAxrazR4VehHWu8tmk1G2kt&#10;kYMzfdJr5es/ZM+xw9V16drHp/wntlTT44YDlfL3ZPrXovgHwyfEGtpptmiF3k2gkV558IbcW8cc&#10;P2jPy7efSvbPg3ZLo/jSwlnUDM3JpT5qm5yVoxp7H61/8EgPghp3ws+CWu+JBJL9v1nV47e4TcPL&#10;EVvFujKjGQxa5lySSCAuAMHP1xXjX7BmmXNp+zvYanM8Rj1O9nuLcRk5CAiEhsjruiY8Z4I+g9lr&#10;6/CxUMPFLsfA4uTniZN9woooroOcKKKKACiiigAooooAKKKKACiiigAooooAKKKKACiiigAooooA&#10;KKKKACiiigAooooAKKKKACiiigAooooAKKKKACiiigAooooAKKKKACiiigAooooAKKKKACiiigAo&#10;oooAKKKKACiiigAooooAKKKKACiiigAooooAKKKKACiiigAr88/24/iHFoXw+1C71e/YtLGWkZny&#10;WJOSST3r9DK/Gr/gtX4o8QeAvEOv+BrOyeGK3mYwxebv2wt88RyCesbIeTnnnnNc2JfKk2d2Xxcq&#10;1kfk7+0l4jOv+PtQvISSDM+35vSvJbyWMxrBHeNEVm44611XxE1OKfUZbmSPDFmY9ep61x5SS5uG&#10;lmkJG7cnSvLuj25+89CC8YQyYuGLfWobUR3MbCZSX/hPrUl1bzXcr8E7elX7PTGgC3LoAq9vWq54&#10;8vMCT5uU6P4Y6Qb28hiZlYr03d6+uvhLoBt9Ntyqpu9AK+Xvg7pUmoavHJDGR7Cvsr4N6TEEhikb&#10;JXpla+ezWrzSsj67J8MoS5nsd/4R8OzM0blhn1rvdO03yY/KuNpX0NV/Cnh4RFckf7PvXXQeHwJl&#10;TyiVbqTXzdfmjsfQe4cPr/g23ab7RFGD9RWfpPhtI9Rjk+VAPvV6vd+F43tMJg/7y1xXiTTzpk7K&#10;U2q3cdRUuajG7IXvbG/YbLG3WeOQBV6DNM1Hx9baRbM9wyrt6N3rkbjxA6o8ZdwF6DNec/GfxDqE&#10;ekyG1klx6g1nGvGWzN4YVy3Ru/E39p/SfD8jrZ6irbenJH9a8Y1b9o/WfGd49voMcuQ/8BP3fXrX&#10;j/jC91jxFqclpcLI48zbk56V7R+zL4E0JFFxqNv+8dNp3R9q9Gg4P4h18I6NO1jzf4l+L/HumzG5&#10;1KWYRSx5QZI5rg7H4l+Jre8Rre9nLPJtCgk8V77+174Zt7LTDJYOShXaMY4HtxXzx4V1Gw0HxLba&#10;hqsG+KC5/eqxGNtepWq04/CjzsL7WpC1j0SL4z+K9Djtxe/aAB3BNekfCD4seIvENwYzbtMW69T/&#10;AFrmfjN43+GPjTQLePwnpcEUmzqi87q9F/YP8H2Wr6/5WpWm1D91iuaw9qxtujR55I9n8KCPWoI5&#10;RGDJ5PTHFdNolnZtdi1uI0yvQgV1Pin4YW/hcR3mkxeWm3bhVqDTfC3mM0xjCyfwV4uOTp1jqwlW&#10;FbD81xDpliqxrEQPpW74bS6s5CGkJ+tVpfDk9tCswQkL0zUfhzW1W58q6I3elJ00vhIpxjU3PR9M&#10;gnu7JEDY3dTW9pen3EDeZEBIPaub0fVYnsY2RsfSuv0a9RbdEQhd3cVrBKW7OWScdy3apBNMI5gQ&#10;F6YrQsYEQ5BP0qjalnm3lBj2FXo5hF93H41tSnERV1WQQKy7unTNczrOpRwPh5ML61ta7diWGRmG&#10;G9BXHeKIxcb4hIwC9weaipJR2LUJSMfxL45hSCRZC2PauB8W+NIhbzMk2d3XPatTxFp86wyb3Jrg&#10;/EPh29mgkWEsf96phXUdy6OGpy2PPPHvxAuEaY2lw25ux7V5F4t+Iup280g+1Pn0Oa9b13wPeNLJ&#10;LNEM+navNfF3wyvtQknntowXXooHFOddPY9GFOC3OJufiHq88+bgSH/gVaPhf4oX/wBt+wi5kX95&#10;t69qdqHwz1BQri0O7+MelV7b4cazHP56QMrbt2QO9ejS5CnSiew+B9dn1F41mvXYf7TV6lplm95C&#10;sjsGLdcGvC/CvgzxLYWy3cFw+V6AmvW/A+ralYRrHqEBIHTArjqyXtLnlHoFt4aeez27c/SktfDV&#10;5EGKRDC9DipdC8QSTDylgbZ6kV0FlqwmikhMKgeu3mrjyT2JvI5IazqPh5XW4DDb0xWzB8UbV08l&#10;3/M1T8U20lykjMuT9K4DV9Mu0ud9vOQfQ9K5pUuXc3oOD+I9Rk8VWNyjMzZ3e9ZJljjvW2MdrdSK&#10;85/4SeexPlTSOB6k12XhzV7S+hSaOTcW67jXM4uO5vVhKGxoaz9kjGJY81xmqRJcfwE/71dbqc67&#10;9km01gak0bzeWiAD2q9/gJppr4jyr4r+FJL6wkCxkj0r4q/aC8NLpt5dRQqUH8OO9foN4ttJJLOT&#10;YmV9SK+Q/wBqjwxbRu9wVUMO3avYy+tNStE8zGRp+y94+MddcrcyxrgErtOO9Yt2bxQ3kQiQM24k&#10;jvXQeLbFrC/kmmk58zbjacVi3iXiq8FsGUL0I6193RkuW58FV5fbFe1uB9qLXO1ynRSOK6Dw88Ji&#10;3l1Dbt23tmsSGFIbtpQqMf4gyHArRsoo2hFykitxnZHwQPxoqQkYSrc0OVI7fwRr0Vnc+Wkp/wBZ&#10;t3npXrfhjxBor6WpN44uVk2gDoa+fdCmuBeIsIj2M24qz969L8E3z3cuUnVvm3cDH868XG0Hy8x9&#10;NlspXsfUnwdt7fUrxd4MO2POW5Ga9V8M69HaeI7d3XiJtynd1NeI/BTxPJCqWVtbgsy7d5OTXqHh&#10;W1W+1WEFCWbrzXl80kb4ulNLU/oZ/Zoulvv2cfh/er0m8E6U4/GziNdtXBfsqxmL9l/4bxN1XwFo&#10;4P4WUNd7X3dL+HH0R+bVPjfqFFFFWQFFFFABRRRQAUUUUAFFFFABRRRQAUUUUAFFFFABRRRQAUUU&#10;UAFFFFABRRRQAUUUUAFFFFABRRRQAUUUUAFFFFABRRRQAUUUUAFFFFABRRRQAUUUUAFFFFABRRRQ&#10;AUUUUAFFFFABRRRQAUUUUAFFFFABRRRQAUUUUAFFFFABRRRQAV+c3/BaX4BaJ4w1afxLZWAW5vNB&#10;hkvHLFvMkV5Iw2DnHyRouBgfLnGSSf0Zr5T/AOCpVvp1t4B0++8kC5u7e4gZ8k7kQxsox04Mjfnz&#10;0Fc+KV6LOrBTVPEJn8y3xy8MzaNr15pbWsitFJtX5eo964eyg86Hb0MfT3+tfRX7YXw9ls/Ft/qL&#10;2rIDN8p3EV8/zIY7mTyRha8aUlHc+njGMo8yIIIGsmEk8Jw/WlurwTXP2eD7vpU93dO9oEkblemK&#10;ZHbQzXayLIAG64Wp54+xFGnJ1tD2D9nnRo576OQPg+y19gfCnSpkMdyN35DFfKn7OSSQTQtvOW65&#10;xX2h8JI4ZtOjG3HvXzGYc7qXR9pl8WqR6FoKL5NtII+V+9XaWuoWbQK5TlelcxoktpDGsc68P1xX&#10;R29rGkG0JxXhVqjnsek4tEd54mif/RUZwfUCuV8YubyDe0XPsK7K20WCWLe8K7/aqGq6XHPBs8gZ&#10;9MVzzlKUeTqb04xjueU3WmX9x5jBGA9hWH4n8J3Gq6M1tjczdcivXxo6QwtE9upDd8VnS6Dbm42N&#10;EAPQCsYUlHc9GGJhE+cR8BGmvmQwIGZtxIAzmtfRfh3qXhGQFUbavTaTXvFn4Hie/wDtkhUL7LWl&#10;eeA4r+2/0a3Xd9K2o1asnoTUxKqbnzf8R/B114x0l9KltS5Xo2Oa8juP2TtW1a8xb2jle/7vrX3D&#10;bfCqRYBP5Gd338jkVp6H8M7OzXebIZ9816Ma0vtHK504fAj4kk/ZK1/Q1gEERdQ+5geP6V9Ifspe&#10;HX+H1vH9qtBG8fQ7eT9a9U1Xw1Y3lu6XNmrY6HbUekeGmt13x2wH1FT9ZOSpR+sx5ZbHReIfidYa&#10;rbrCY2Xb0DLXNP4xRpohBAwI7A06bRnnutkkWfwrb8NeBLK+njneJQfTacVw4jFVKlbY2pYSnh6e&#10;r0NuxvY7rRFby8t/HntXAPIYfE2EiKr716xe6HYaRp7BbtBu9RXlOtqbrW9tq7A+ord4ia3QsKoS&#10;2O98L6hE1nHGevtXbaOw2xqHNeceFrmJJFDjheld1o18jPGqiinUZzzjGWx2ulxeamxiPqKkubUw&#10;Juz+dZOmajLCnzqd3pV7UNSiubfKOQ31reElHc4yhrDp5pG0YbrXH69eQQAyO3Ldc10Gq6pDhpHO&#10;CvpXn/jW/DRPsf7tRVqwOujCUnoZuty20Cssk27d1yawNZuIZYm+zx53e1Zkms3Gp332NySfUV16&#10;eH7e3svtE8qY9DXDGrz7Ha6LpHmviCzmkdgsWFbqSK5W6s7HSA9xPEW39Q1ep+L4rcwskCLn+HHe&#10;ud/4VbqnjK63wrsT9K1wyqVJcptUlTpR5pHluua34ctXaV3UhvpxSaPq/hfUkxHOu/0Fc3+1/wCF&#10;pvhrbslqGG3oVNeAeBviN42vdVf+zYJ3CDcRgnivcjR9nKzOGTjXpe0vofYWnra2L8yhl/ugiuk0&#10;DV9NTm7jBHsRXxFqn7R/im21vyxI8aiTay+d2rrfAn7TGq3irFco+z+MknI/WtatKCObkfLc+9vC&#10;WnWmrxeRpi7pMZ6jGK07mC2tVCpHl5PvbelfNHw6+P8AqUMa3OkaiozF5bdc49evWvUPBfxP/tOG&#10;CK5uAzt1ya4ak4w2H7KfLc7nV7NDbsSCWbqBXEeLIool8y2tTn3FdrpGpjUDvaPIqzqXh+xvYv3U&#10;IP1p88avwkJOl8R8++MLa7dtyROPoKv+CdWmgjEM2VK9K9K1jwlZzJuliTj721Olc1qHgoQ3bNbf&#10;Kq9MVz1YSRrCupbkqXDSMxeQlh9wetU3WXPnSDn07VoR6Y325SknC9PepZNPjuGSNHwD1qIPl3NO&#10;aJz2rSRPpxSNc7uu6vkf9r1JLeKdmQYXpivszxB4f8uwZkyAvpXx/wDtg7E0e6nlXav8O9q7stU/&#10;bHFjlH2J8O+NdSOpX0ixhv8AXegrCa6e3uCpDkNJt5rQ8RXJivpGhP8Ay2+4etZN6khnVp7gJmb5&#10;/av0qjGPs7H51W/ilm5nNu0zeYv7zpxWj4V1Oys9KvTf6dHOZ7PaZf8Ankd+3+VVLpIr+BZ4rb7s&#10;m0DHUVL4asI1tppJrfETyYePPDDdu5/GnVOKto/dL6XUVqge0kUsp2hGj5zXbeGFkhvEjvIDGGj3&#10;c8VwUCwRXWFuXY/ad3m7eP5V20WvT6gsd5NbbDt24z2rysYnKjoe3l2IarHu3wJlkGqx2CSEn+8T&#10;zX1b8L/CqSeILQk7g3VwRivj34BXE761bNACS33yx6V9Y+BfFgtdStTC7JGvQLXi0uRStI9zGykf&#10;0Afs7wpb/s/+BYIxhU8HaYqj2FpEK7GuG/Ziuvt37Nfw8viSfO8DaS+T3zZxGu5r7anb2a9D80qf&#10;G/UKKKKsgKKKKACiiigAooooAKKKKACiiigAooooAKKKKACiiigAooooAKKKKACiiigAooooAKKK&#10;KACiiigAooooAKKKKACiiigAooooAKKKKACiiigAooooAKKKKACiiigAooooAKKKKACiiigAoooo&#10;AKKKKACiiigAooooAKKKKACiiigAr5S/4KZGy1+28P8AhSC5zdW9rdXM0O0jbHI0aockYOTFIMA5&#10;G3nGRn6U8b+ONE8CaNJqurXCBzG/2W3JO6dwpIUYBwCcAtjAyM9a+Bv2pfiv/amt6t4p1m4Q3kyA&#10;t5ShVAACqoHoFAHrxySea5MXVjGHL1Z0YeLdS5+Wf/BRiwsNNuLixt9hkDZ+Xg5r4mkto0BAkHzd&#10;Sa+jv27viEfGXxEuj9qzGsm0DNfOF3cQRJuIFeNP3tj6anCoqdmZt8FkZgsoyvQCl0xrh5o4VkJI&#10;k2tUDbQhvUUEN1Bq14fLm/8ANeI5kbcR2H0q5xUKdmXSU1WPof4A6bN5tu3ltivrr4eGW1ggtoxg&#10;t1xXyr8AZJ/Jtx5q19bfDGy8yzhkILMvQmvj8ZU5qnItz7fBe7TSZ6DoyF/LEiV3Vraq8XOfwrn9&#10;EtI7uCO4iTArqrQDaq+vWvG5Wd85KWxDFbOhzHID9aRrCR33kr9MVrWdlb79uyppLRUTcIVzWfJL&#10;2nMT7RmLZ+GGuE3N19zVe/8ADMQutwVSPauhRJhL9mJK+4qSDSliDCUbv7h9a15Yj5pGDc6alr/q&#10;mBHoQK2tKtLbYk6QLtbqDT9R0ZmTcqCrOi6ZcxRqSOF6A9KFGMdg5pEy2lmjMwhXDdVxwKnOmWXl&#10;cRKPpQdNuI/9Yp/Cp4tHmmiwk5/KtfQy9ozNfSNJnDR7EyetUbrTbUrti4HtXTQeFBE3ntIc+meK&#10;WTw7Aqbgyn6rWXs5msJuO5xc+jbJvMjXI9xWhZ/aNNhWRZslemK3dQWxsrLeIVJ/2q8/8aeIGSPy&#10;bOTYf9mo9n7Kd0XSnUqSs9iLxz47lnhe3gZvl6Yrl9J1OAfv5OW9TWZqEV/Jdl3uXw3XmpLeALFw&#10;DXPOtOWyPSp4OENjuPDt7A8qZI+briu60G4RLmONAD7mvK/C4kcK5Y716CvQ/DtwYkVZDgr0bvRS&#10;kzkxFLllZHX212bSZWlkJ3dQakv7wbd8YA9hWD/aqyXCrnO31qea++XbkV08zOH2RB4gvI1ik3ED&#10;6VwPiqeAW7M0+d3XFdB42vbi2tywTJbrXHajdtcwPG9lkjpk1nOcZHo4akVfB2lDU9WZIrcfL0JP&#10;NbPi3QPENvb7YgNnl7u/WsPw9qX9las0kEBAbrnNekS6/bahpmZos/Lt49KihQhHqaYipV7HjUWo&#10;XqXipqUDEL6HrXr/AMMLnQp9O3CRB/v9a5PWPDthNL5yQpn07VXmjk0d9tnKVHoDxXZgsR9VranP&#10;jaH1qjozxP8A4KIeHbi+tpJbQZX1Wvkn4M/FHSvhzrt0uuaZ5sbReWWYZOPX619yfG7wb4g+IOkS&#10;WqxbvcDmvl74hfsfatbWM2p2qtluuF/+tXqyxEqlTmRw4Kko0uSbPAfiJqmmeIvE82p6SoRJG3CF&#10;FHWvaf2UPg9D40ikj1S3Klvukx5rldN+AGuLqyifS2jZf4itfUnwW0XSvhtpEAFqqybPnKk/eqY1&#10;0/iLx+H+r07U3c8d+JfgnXvgprnmRJK9u7/OFOAF9q6v4Z+Pm127tbmwnYf3xnpXSftKNceMNJlk&#10;+y7wU25XrXk/wM03UtJ15I7gusfoa48biMPL4GehldF1Kdpo+vvAXix3i8qRTj1xzXZw65ET5W7A&#10;9q898HxRRIsnzYPWuos0+0x+dEDn0PSvPoVnHdnLi6XLujeiieZXVmLCTrnHH0rLv9Phjme2YAk/&#10;dNbekneVBT73XirzaBErK80OSvQ+terT99annKLgtTirfSIUfAj/ABaqM9gVuCIY8Kv3DjrXY6vo&#10;eC7I+0jpisO88i1CgN93oSvWublY4uUtjD8WmSDSWiI5brmvi79saLS7yIWt8FSMy+U/P8X+FfZ/&#10;jK68yFhPEQFj3Db618UftsLbvbyvKnyk598+v1r0cs/jIjHfwT4S8R2kI1qWK3aVwjZkm2d/asC8&#10;ZZJWWdwxZtxz2NdR4hsoTqLm3Z4oxJtK785HvWLq1lBJdebZ7c+jqcV+j0Gmj88qe9W0LVlLIIvt&#10;AbA3btnbNT2BuzCyQyfebcVPSoLSBo4ftkky7P7oU1ZjXyY/tIYg+Zt8sdaKrRjOKb0H6VevFcOz&#10;qGjDbgjLXUab5b3ioRuRegJrnLNUmv1jEJHnHao7Zrc00zWsjoLdiYpNr5auXEKMqdkdlFOFS8T2&#10;j4DXbW+spumYZ96+s/CsEBs7SbYvzdTXx18JZbkanHJDASf96vr3wHDNe6Jao7EMse4Yr5txcaup&#10;9HVxKlh9dz+gT9kkEfsp/DIE5/4t7ovP/bjDXoVeefsjZ/4ZR+GOf+ieaL/6Qw16HX2tL+FH0R+a&#10;1P4j9QooorQgKKKKACiiigAooooAKKKKACiiigAooooAKKKKACiiigAooooAKKKKACiiigAooooA&#10;KKKKACiiigAooooAKKKKACiiigAooooAKKKKACiiigAooooAKKKKACiiigAooooAKKKKACiiigAo&#10;oooAKKKKACiiigAooooAKKKKACiiigDwj9pLUpbzxZParbhRZ2UcYYv9/OXz7ffx36V+Yn7eXxKv&#10;dBvL61hmZCy7TsJr9Iv2o5TB4s1SZUbOyIcH/pklflx+3Rpxv3v7u4lIVehbrXj4l3qP1PXwEYua&#10;ufm98YNTm1fxNczTxs+59xLV5drEVw0TrGQxXptr1b4r/ZLfWLhIJzn3ryvX1ljmLW7BQ3XFccdd&#10;j362nwkFsjS2vmxjKehrY8L6ZNe3ce6XH+7WboSSpBvZcp6V1/gWEC5jkSBSvuKjESaN8DFVKl2e&#10;7fAnSmgW3Ty/zFfXXwmjkW3jt2QZ+lfNHwNsHu/KwoG3pgV9RfDYNFDGCoB9e9fMY+KT5o7n1mFi&#10;z1DQbMwQqscq4XoK24Qi42EnHTNYujmFbfLA7vatvTLOWfrn8a8D3z07QLunzvIPMAAPuK02INv8&#10;+3d7VRnsfIVFjON3Wm2rSxy7SrsP9qtE0wVLm2L4jMsflMuJfUU6CC5EqwkZZfXvRYzea25l59RW&#10;2sMaweeF+b1q4xcthNQjuZU0rbdu39KngvfLiXKj5utWr22iiTcuD9aypNTtS0cbgAe1SWqalsdB&#10;BqEDf61Afwq3bSeaNqybfoK5htZiE3loox64p93rrxpuhyKunJUtjH6vI6e/1G2t4vmC/hWDqHiS&#10;SKL91Ln6iq73cl6uxST9ap39qyW+4DP1rVVuYpYZdyrrustLD5LFQPUda4PWHWe43yfpXW6ppkrJ&#10;uaYfhXIa3bS28ueMe9cEpSqbHoUKMI7mHMTcNsiJ+pqG41BbJfLdRnzNvTtRLcrbFpCQAvSqMt9b&#10;X1xv6/Pu49a54py2O467wjcxPNvI4rtNOullTcrAfSuL8L2xgTYcc/dzXTabJHaW24uTVwi4bnDX&#10;hJ1Lo37aUJJ5gAJ96Ze6xHbvtlP5VTW+2jcMbfeql9cW04aQvkr05pyco7mPsWV/EeqrPb75JmMf&#10;mbc55xXO28cctyS7Ntbrg1Pr18wh8jyvl3bqrad5cm1BJy3WuWUnXlY9ChTUY3ZNHozDbKkhJbrW&#10;/pEUxhWynmwW6kVY03TopbcERjcvQVZSycW4eO15XocVrTjbqcNZqpsDaRErqEIKt1JpzeDxMPMM&#10;WT71p2UKTLCnlgf3yRV1H+yL+9LFfWulpqpcxcnGnZnPSeEGV2UY2t1NYuteDYJbRra6tlIPUeXX&#10;qVpYWd9bZ8xRUd34elmfzFw31AranUqHHKSXwnh998JdFaJ5msYSy9D5dc9qPww2puTC5fdhVr37&#10;UfDcsUbRvGcHrgCud1Lw9PtZTj5enFRiJ1IbG9OcXvqeE6v8O4JoTbSxFg3UGszQvg3HBOt9FAgx&#10;0wle8XXghpZfNa359AOKLfw3FZnKt+BAxXBCm57s644p0vgOM0Pw41tZLFLGQV6V0mkaWrH7Ki4P&#10;rWq2mWspcq4G3pinRaUy8xSkH1q6dBdzCpifabo0LHQZYNuxQdvSty3012TfLHmquhJeQuomGVPU&#10;tXRCeCRdsS4HvXqwqOO55tWLOW1bRPkkZ4gD7Vxniax8r7ufyFej6zI0sUmK4XxJNG4/eLj6U1NS&#10;2FQ97Y858RxXLLIsrcbdtfH37b+ksbWeeEghY9wGOM19i+Lg6eZg18u/thWtvc6FcYjBbbt/Cu/L&#10;ZL2xGOT9ifnv4qtI7CUT20uJ2bc9ueg+hrm7wvdBHSQox6gYrrfGti66rJZSoAskm2NB0A/nXI3j&#10;rBcqrHJWTaBH6V99hpPlufBSjFVgBuLOBbdrlmUx7mzjitHTP31h5kX7yTzutZUtleo7ZYOrQ8kd&#10;q2NIhkt4dqIVHnfw1tVkjGSitx1tLJIRHkq4udyle30robeOee6M+wctubGeaox6bJFFvUxn5t24&#10;jnNdR4W05bqZIbuRYY26seTXHVqwPQo01LY9R+BWnWj3sCXEXzt1weK+qfC+qWVlHFHEfkVdor5f&#10;+E8UtvLE8CnC9GPWvf8AwO9xcxwwMmd3XivDnOMquh6FajTjTtc/d3/glPcm7/YF8AXB/iTUv01O&#10;7FfQ1fOX/BJu6tJP2C/BOnRXsElxYvqMV7FDKGNvI2oXEoRwDlGMckb4PO11PQivo2vr8I74Wn/h&#10;X5HwGKVsTNeb/MKKKK6DAKKKKACiiigAooooAKKKKACiiigAooooAKKKKACiiigAooooAKKKKACi&#10;iigAooooAKKKKACiiigAooooAKKKKACiiigAooooAKKKKACiiigAooooAKKKKACiiigAooooAKKK&#10;KACiiigAooooAKKKKACiiigAooooAKKKKACiiigD5u/ahkZfGGpp5gwRDwf+uKV+dX7Yfhn+21vY&#10;BAG3R7j9a/Rr9pqwa68YakyqM4h6/wDXJK+Jv2lPBdzLo15cRg527c+1eNiWlN+p7GAaU0fjj8Z7&#10;Mad4vvbRoxvj6Z6V5VrEb+Tgsfqa9r/ap0240rx7fK0WGaTaST2rxm/czrtwPwrhoTjLY9+pFuNy&#10;bTFLNsXbj0rt/BOn3FrKs6JvH8AHQ1wehRSrfrFtd1bup5r2bwDpUl/BDFaQGMr0z3rHE1YHoZdG&#10;KPaPgizQJGQCG9BX1D4At0e3jYkj6V86/CjSlgmjORX0j8PYT9ijPO70r57GSUtj6LDTiekeF7aL&#10;z1DglW65rp0VY08xFAHtXO6D5eI0yQa6eOONrLYWOPavI5p9jolUcXqQ3/mDbsJ+XpmlzLE24tzT&#10;Z7rbJtaI1DJqySybWUAe1Y1k/sno0tjcsRbpD5gHNTya1GlvsGMVjQ3jwx+XjIqybF5IuGFdNJNC&#10;qRiLquqybdqHP1qjPpk8oEg6r0rWGkC7faGGKuHQ7mKL5QT9apRjIUZxhuY0Ok3Ik84oTWkmlyTr&#10;jyRt9QK2obJvK8ryhj1xzWlpmkSfZ9mF+uKj2MzL64YNho8kn/LMj6U/UdAVoNqu3/fNdfZaL5Sb&#10;ihourSQQuykYXuRXZSwlM5XiHzWPLde09beF9oPy9N1ef+L5raKF187lenNeg/F/xDY6JFIqjDV4&#10;F4p8XLqlyRGzJu67jXn1KahKyPTwUXNXZT1/xLBKskFvyPXvRobqwV25ZuorBjkifU2s0TJbqTXQ&#10;6Jp1wjiUKcL0rCpFR2PbXIdxpV02Ydit8vT3+tbujyNP+5kOR61zehpOPL2Fj9a7Hwvoc0rK8qsN&#10;3XFKim37xhWgoli2tvtMXlLLxWbNYT28EzzTDH8AHeuqXRFhh8wRkGsi9st10CVyo7djXfUowOBT&#10;jLY4rxJPdQcujY8vdWTo+qNHcK8cmdvQGt7x+WFv5YzjbtyPSuU0qwFvcKu9/m65NeVKmlW909Gj&#10;71E9V8O3JZl3Ny3UV12n6eWteZK4Tw9ceXdwPIcButepeHrOK+j2IgK+o610YWMeblkeRif3a5kY&#10;j20sZPlxkfSrrxQvB5Vwyg10GoaMIk3RRZPvWJqmlyrNlkA+ldcqSoeZzucZ7D7SyPkbIHOfrV21&#10;v54n2yxnHvWfpVy1rNl2z9a1bidJWVgfvdcVzwxCjuc3LLsStqVpd/fiH4is3UbKy+bYgfd/dq3N&#10;bh32oUH0FZt7Z3NvN5ayED2qX7+4oqcNyOa1+RWCjnrWZeWNsf8AlnWjdPKtuMH5l6A1BcWzMm4g&#10;5pQjGO5V5GDFpcaTtFG4IbrlavS2A09EkaEEN1yKPJurRvtLMSPcVrqq6tp6oq4K9KmEXHcYy2ur&#10;aRI0C4960p4YFh86LOKx7i3ZXVIgBt6YrQS6H2P7M5H9a6YxctjOfvPQytQuSkUhAB+tcf4iMdzB&#10;5iqAa6fX9loZELZX1rj9Zn+0w+XCcGkv3e5KTjscT40DIkjDFfLX7UMsb6ZMJWGT1FfSnj/Ufs0E&#10;isx3j73oK+Rv2o9WeaKSIFt3oDXpZZFyq6GeNa9ifFvxLl2arOFyzed+72dq4W/tZoNTlmbCqk+E&#10;G7JY16H44hFrqpvZ1AWNtzgdzXO+Or3w9e+I7/VtG04WltNePPaJ1CRjpj3r77Dvlp2Z8HU0qXMW&#10;YtEPs5cq3lYyvrVrQLieO3VnZiTNzmqnzyyfZ1UE793mt0rb0eC3fT1aRcMJuAK1re7G7OepF3Lt&#10;nvu4PIHA8zGe9df4WsXjgjV1P1FctpSxyXKw9B53zY6iu98Hq0koh2AhZNoyOcV5WInGG562Fi3s&#10;eu/CqyVFjijhyfcV9DfB/wAL32s30JtbIsq9Plrx34VWCRzxzGIc/dBFfdn7F3w1h1SGCeW3U7uu&#10;QK8+FCE62jHi6vJG7P0V/wCCTumSaT+zFd2ksJQ/8JTcHB/69rX/AAr6cryb9jXw7beGfhNNYWsK&#10;xq+rySbV9TFCP6V6zX2GGjy4eK8j4jES560pdwooorcxCiiigAooooAKKKKACiiigAooooAKKKKA&#10;CiiigAooooAKKKKACiiigAooooAKKKKACiiigAooooAKKKKACiiigAooooAKKKKACiiigAooooAK&#10;KKKACiiigAooooAKKKKACiiigAooooAKKKKACiiigAooooAKKKKACiiigAooooA8f/ad8CXR02Xx&#10;3pxXyVRE1BN2GByEWQZPIOVUgdMA85JHxr8cNMku/DV5ECSfL3cetfpPdWttfW0lle28c0M0ZSWK&#10;VAyupGCpB4II4INfGP7W/wACrzwTrF62i2VwNEvERrOZg7pEWBzCXK43Aq5AyTs2kknNcFfDU+Zz&#10;fU6KFWUZH4eft4fD+Cw1q5vjBhmbcSK+UVQCRo3BYr02V+ln7fPwZkl0641Fzkey1+d+v6RFpGpz&#10;pgoVk2gH0rx3yU9j6vDOVSjqUNFLQOD8ysvTbXtHwkvGDRysxb2avJdLWKK73sgK+9en/CXUkGoR&#10;7osj+6OlcGJ+G562BTPpD4cPB9ojURAD6V9A+Ari3iijJb9a8A+HQIkjkjhOa9m8IfalijZuBXiY&#10;g9rDHrWgzp5scwbn07VvwasjQ+SsbbvWuL0G+OyPkbvSt6y1ARQpub73UnrXnSi4bnpUqaqbl/Ub&#10;uRm3I9V43V5Vyp+brTPMWf7prRsrMSsrMnTpipnOnI7oLlNbTrZGRWZM/wB/Pat7TdPhmXCJ8vvW&#10;fZQCK35+9J1Hp9K3IQIIvJj4Hr3rXCa/Ec9WTGCyiWX5YwPpWlFayTrtdMfSobaIztu3r+Fb2n2j&#10;sisU5brXoU6cDkq1GVrDR5mf/SVwPVK3LGwtlXasf51Lb2Lww4PP1pLiaNf9UcfSm4xW5yKblsWW&#10;ggVdpOK5jxtqsWk6fII33e6mruo6nPH1Brh/F+ovfW0ixkhfUdaipVhBaG2GhKdS7PBvj542kuNT&#10;ktoixrzC4tb2eTzmlBHvXYfEiGe98VNERkt1FSWvhEtbqhQfN1OK8WlN1anMfXU40KdE5zw9oE9x&#10;e/alTj1PWu60jSl+z7M8eu2o9M0C10+d55Lsqi9Bit3w/cvO3l5XHsKU/enyoUakZRujS0HSlXy/&#10;KUH/AHhXovh3w/MII5Eh5+lY+g2FlM8amIL/ALteoeFLWyNqFXGV6Zr06OFvsePi8VOO5x+pw+Qj&#10;QvtGOnFc7d2iyRZjz+NegeMtOtIbiRwg+gri9RgdYvlXFZ1KK5+W5lSm+5wviTT3MW54gw9xXE4e&#10;C9VWAG3pXqPiARHT9jsM+ymvPNf06VblpoyPl6ZrjlGMal2erhqjdOxsweIbVBCiqcr0r2v4a38P&#10;2FGJDbutfMl1qElncRurn/gVe6/BHWEudNj/AHgkb0zUU/dranPj6U40dT1YxCeL94g/CsHWdJu5&#10;WaQLwvSultHWaJAPl3dd1Pu9LZrFgByeterGhCseDCtyS5XuecfYbmSX508v61M0z20qxsMlehxX&#10;T6loUkLMwTcV6bqyLmzlSHyPsxMnqRXmPCqMrM7Y1ubZEunyWt037tRu9DUSWLvP5j5I96oWkk2n&#10;T73icH2rftb61mhwn61s6fLuTN82xiarpFxbHey5FReWXi/eLj6V0V8iTW/lkEj3PNZk1iPsjuD8&#10;y9BWPJInmRjxWb3TOVAIXoGHFSND5IxFlfpT7aOWNyFJ2t1NTXIjDqqH/f8AalZjMwwTqdztzS3B&#10;jWbLOR7A0XLTu+0kfhUF9ExHmOTn/ZohKUdyOVmT4ivkZGT727rmuS1tJbd98BGfQ102uqsX3h+d&#10;cdrmoMjv8w2r61rBOb1E9NzzT4l6z9lt51eEESfeZhyPpXxj+0T4qgv9XnW3ZiIvv5NfU3x414WG&#10;nThmb5enNfEfxVubrUdRlulk2IfvZ719BlVLlqXZ5eNrp0jx34gObuQSADYOo9frXGyRxCMiRhkl&#10;vKVegB6g57V1+vObi6xGQR6N0rnns2hkZ5LdWL/dQHr9K+zpzpxPkZrm2MgxKYvJEgAH3sVr6NEs&#10;1uCyuMtuXB71ny2MkM00bxjEnTFbGkWs8cMKxzq6x9XHSlXkpU7IzqRdybTUENzJI5KFpvl3V6J4&#10;DSeW5SS2iyrNu+brmvPZAkl3ErklQ27Nd/8AD2a7guo50ceXv24PpXk1qcpRuz0sHOK3Ppb4S6fP&#10;qV9ZMsew/wB1hxX6Z/sVeEJF8OW95EigeXu5Hevzk+Ad2NS1WzPkA/vNtfq7+yJ4fNt4YtXeLCtD&#10;yB0rjwyn7Ywzhr2Pun2l+zfAbb4fyREYxqD/APouOu/rjfgbH5fg6RcY/wBOb/0BK7KvsaH8GJ8b&#10;P42FFFFakBRRRQAUUUUAFFFFABRRRQAUUUUAFFFFABRRRQAUUUUAFFFFABRRRQAUUUUAFFFFABRR&#10;RQAUUUUAFFFFABRRRQAUUUUAFFFFABRRRQAUUUUAFFFFABRRRQAUUUUAFFFFABRRRQAUUUUAFFFF&#10;ABRRRQAUUUUAFFFFABRRRQAUUUUAFc78Vvh/ZfE3wJfeErpUEk0e+zlcD91OvKNkqxUZ+ViBnazA&#10;da6Kik0mrMabTuflV+2X8BdYks9Q0DWNHa3u7d9rwSKOD+HBBGCCOCCCMg1+Sv7U3wM1XwhrtxNJ&#10;Y7E87rt4r+ln9sn4VWXjPwbD4wKwCTSAUuFaL55o5HRVG4ddrHIU8fOxyDwfzF/bW/ZZtPFnhW9u&#10;odOUSIu8NGoHP4ivExVD2b8j6HL8bOUrdD8dY4JlLjcCF6bVOa7v4RG5ttSjRXLf79UPiB4U1Pwr&#10;4outOljMXkSbWjC84rY+GvnQ6pGYLUuPM25JxxXj4qLVI+rwMZdj6m+FBNwkeGO73r2zRGMGnxjZ&#10;+OK8X+EEK3KwXMIYK3UV7zFbxQWEbOygV5GIULHrYY09Cu0WZS5Py9K1xeOyxxoRmucs7tI23KoN&#10;a1lIWuI3Xk+hrzq0JT2PXoaHU6Au99shNdNpyxun7n73o1c1pY2S/LXQ6eTFNlOK5/Zo6jbtrmK5&#10;kULwF6VqxzoyIxzluuKxICituXj6Vs6VcQ3hWJlwF6Uk5Q2OWqbOjRWo6oa6a1KRW6soBK9M1h6R&#10;BEh+bFaxdYoNqv8Ama9SlVi0cNVly4u9sT5bG3pWTcXjxJuVD+NSX86urKWxu64rJu9SLRuqyZK9&#10;KKlWFjClCQalqE10+3aw+lc54hiB0+RI1w30rVje5ZtzGs/VXQhg4+91rz4SlN6nZH3NjwTxToQj&#10;8Xfa7hsCtgXNha2SzmFW29AK1/ij4eKp9ut4QfpXNeHQkknl3xB/2S3FaeyhT2PaVR4qlZaGJ4p8&#10;RQ20wcjarR7nAI4p/gvX7Zz5gm3+yGtnxN4D0nW7OdoXQNt2ptFcdofgjVfD940lvKzqvQdBXJKl&#10;KMud7GtH+Hyntnh/WIlEcgBzXbaXr7iJJLVvmbqCeK8U0bxHJAFjmcgjpXSaZ40SOVQbkgL05rpo&#10;4hw3PNq0/abno2q6yt2sk00nHtXO6lrtmInXcuV6VkX/AIpi+xSIso+tedeKfiQNNnYKFYt1Gf8A&#10;69a1a0OW/UypYZna3msQSP5X2pW9itZl5pC3mnmWOMEt14rh9L8YalqFx9tMLCOu98Nava3Vp9nV&#10;y1cHMk/eO5qdLY4bxJo8kUsfyEfvNvSu8+E2rPpqxw24K+9Y/i0RTXcccSgjdu4Fdx4C0OOPTY3N&#10;uM+tEYSlU5kdmLrP2dpHr3g3VrLVLeM3Dkt6ZrpYoTLHkPXmXhq4lspIwx2ivQ9NuRJbr5EuWPUE&#10;17GG+Kx8vi4JS547EmqaU7OVMg+brWTcaKzncZefWut/s/8AtALMi8N1rPutHKdHFKVCU5c62MYY&#10;iMd2cVf6LMG3TDn2rOukk02L7tdddQuOq5+tYms6dLIuNhK+uK5asJHXCrCpsZMepTOFjMhy3Wny&#10;PNyGP3utTz6M9rKs+3hemaguplb7oFc7XLubxUJbEBbyocqBt9TUAVmlYqchupPappHjOn7JG5qH&#10;7ZHaJ5ZIJrMiXuxuzMukmS4ZAeP4c0kd0oVo5Bkr0zVudvNkWQKMr096oXc8UVxJIQMVm/d3FzIw&#10;fE027fnA29MV554quDawyENx5e7JruPFF1Gm75vveteXfEzXVs9Mn2ldyrtGa9GlFMiTUtj59/aI&#10;8Vu0M1urFt3XNfJfj3UWlMk0wOz0r2/49eKXfUZAZflr5v8AHGvrd3E6RvgL0FfR5bFHg5npS904&#10;HVpP37tHI2V6c1NpU+kQafdLd24ad/8Aj2c9U+lZmoXRSVuh3dc0NNciAKtuh8zqSeR9K95J3PnO&#10;ZEc0SrcKpYl16ZPBq3ogaO0aGOLCN/CG6VBNDMFZ2wf7sg6Va0eG22xpu+9JtfnpVVWo7kVJIlNi&#10;yorsDnzNq/MOa9B+HOkz3RG0thW3YHrWMnh61vdPF2tsSIW3KF7/AFr0r4IaHLcukcoALdeK4Zzj&#10;KFkduHhJRuez/s7XU8Or2aMGADbmxX6+fsda5bap4HsZFIP7n5vUV+YH7Pfw2utS1qFYocFuuBX6&#10;a/sjeEr7wvoNvDOjsu3bgdhXNhISlUujkzOpGVOyPuX4R2clr4PSZyuLidpEAPQcLz+Kn9K6eq2j&#10;aTZ6FpcOk2AYRQJhd7ZJ5ySfckk/jVmvrKceSCR8lJ3lcKKKKsQUUUUAFFFFABRRRQAUUUUAFFFF&#10;ABRRRQAUUUUAFFFFABRRRQAUUUUAFFFFABRRRQAUUUUAFFFFABRRRQAUUUUAFFFFABRRRQAUUUUA&#10;FFFFABRRRQAUUUUAFFFFABRRRQAUUUUAFFFFABRRRQAUUUUAFFFFABRRRQAUUUUAFFFFABRRRQAy&#10;5tre8t5LO8t0lilQpLFIgZXUjBUg8EEcYr5C/am+CA8PWepaWto8lnNDusLh0H7xeMgkcZUnB6dj&#10;gAivsCsL4hfD3QviPoEmiazHtbB+z3KKC8LHuPUHAyO/sQCOfE0XWp2W50Yat7Gqm9j+cz9sz9nt&#10;7PxNcapb2bBy24uIupryj4feAD9pVJrblZuN3/1q/Xb9s/8AZCGj28x1XSdkxQNtZNwKnoQQcEdu&#10;D1BHY18Ia38LxomsMIbdV2zcbVr4jHSrRnZrQ/UcvxFOeE51YT4R6TJYTWsEkWP7wA6V7TqdnD/Y&#10;0aA4Psa4PwNpYtbyOdgMnseldlctLcWija3y9MGvKxM5HVhfejzIg0ZPsrok8obd1zXQaa62zK0v&#10;8PSucspAWDC3JI6bq3dGD3j+XLG2fauT2lz2IRcdzsrF1VPtA+7W/DPCgWSMkluua56C2eGPL5/3&#10;R0ras7iH7Orbfu1HPE6TYtWkfrGa14JmiZZIYcButYsOookm2NifrWtBcCC3AeQ7V6Gq56Rzzi5b&#10;GzaayV27gw3da03vWmiRYpeW6gmuS/tWLYp3/MvSpY9W3zRmGQ/TNauSfwGFSmjpbvUW2bsg/Ssp&#10;RJvZ3Y5PUZp9lJGi7HYsf9qi7ljiTcTWM3KRFLlLEl5FaJukQ1gaxdtcfNEBinHVUvT5fnnH1qlq&#10;Eg+yYjOKmkbcsTM1iAXEWLhgw9K4PVfCEkk7z6eACvQZOK7Umdl2sc/U06C1jCSPLEAT93FXNykd&#10;1NqGxwdrLqVnKIpyWA/uDrXR6JpK6jGGmijff97cKtNo9tLcb0AU/wCyK39F0J4YgwgAVehAp0v3&#10;krPYueIpx2OI8U+ALof6bbYVfQVgNomqQ3Hl7CT7V7PqdhC9skJX73UVkQeHANS81ogR70/ZI5Pr&#10;L7Hn8Gh6pNAy3AYBuuKyG+GNlf6hvumBX3FezS+HHa23LCPwrmPE9p/ZhcrJjb0wKxqYfU6cPVdS&#10;VkYUPgvQtL0/Y0aA+gNYq7dNllltGKKv3Nvet17efU7RJ4d53dRWcnh66SQNMrZH8PalUijqTh9o&#10;doWj3eqSx3EqE/WvVvDkEdpAtnuXK9DisHRNKjs9OjOwhq6fRLSFIt23J9TTpSRw1qjluSXzrayj&#10;acbeldB4X1uO3kjBlJ+prnNft5o186Qce1N0DU0muVXGNvStHVnSqXORRVWnY9k03WYZLIJE2AvQ&#10;1O8UNym5T+tctpupQSQbYmA/Grd5raxRfuZcfjXq0KkZUrI8n6mrj7mH52EmAq9DVK6gDReWoBX1&#10;70l7qCSoYhIct1waoyaiYrbYVbHvXJN82x0qlKOxBrcgFvsQ/jXOttV9rsa3NSH+jbi9c5euUlw7&#10;D8K4pvm2OukmQahPEgcBz8vSqUDCe482RjiodSmPPzfe60tp8sOGbFYuSjub1Ir2djRWMp8wIx71&#10;h60rPDIsDfnV6S9McPkh949V61ia9fRQKVS4+914q6nIcRzXiSQPv8yTGOmDXivxb1OKZprYSFS3&#10;XJr0nxnq0tv5m4H8K8c+Id6LlJJZl3D1rsw/7g5a3NzWifLPx5voVv54tjMF6FTzXzr4ruCZ5nAw&#10;T1xX0F8foJ4Jri9iYD2FfPfia5drgxm2GW6819Jlp5WZvlhZnHXTLLL80b/hT1SNBHHk59zT71pL&#10;WX9+B/rNvA7UyyhN5fRkZRfM2/N6V79vd5j5yMW5WL1na3LRraOMxr0BrW0vQXjgMhRSS+7gd6v6&#10;ZoU0iwzSqF86PcoHPNd/4Q+G1xf6ehji3SN1DdK8ivib7M7lhfaxvFDvhdoj30ItruAEP94AV9Rf&#10;Af8AZtn8QNBf6aibW7BK8k8A+BLzSbiN7iEj2xX3b+w5bW800OmyxD5emVrBTbKrfuaJ0vwH+Bt7&#10;4X8S2hvbUgN1Ji4r9Fv2WPh4J7621EW8ZttOYSSkvg78Hy8Y5J3DPphTn0PmWifCbTruK2uYYEVl&#10;j3bgDX1p8KPCqeDvAOnaMYtsvk+bcbodjb3+Yhh1JUELk8/KOnSvcwNFOfkj5nF4yUoW7nRUUUV7&#10;J44UUUUAFFFFABRRRQAUUUUAFFFFABRRRQAUUUUAFFFFABRRRQAUUUUAFFFFABRRRQAUUUUAFFFF&#10;ABRRRQAUUUUAFFFFABRRRQAUUUUAFFFFABRRRQAUUUUAFFFFABRRRQAUUUUAFFFFABRRRQAUUUUA&#10;FFFFABRRRQAUUUUAFFFFABRRRQAUUUUAFFFFAHE/tA/Dzw38Qvhhqltr1oWksbGa6sp4zteKRELY&#10;B/uttAYdCPQgEfln+0V8J7PQLye8tbdECtuGMV9eftVfts694cS58NRXiWdrcxmOW2gT5mTOcF/v&#10;cjg4wCOMYJz8jfHLxg/i3QXuhM6h49xI9a+YzLF4apVtY+lyyniqNJpvRnienM1pcBdx+XpXVWc8&#10;skCqDw3WuV0cCe/eCRhuXpXZ6JpZkiXy2J2+tfLYxwrs+9wUl7Kwhs3MPmKMH2q5ok8kF7v3fnVw&#10;2yqPJZePXvVQwm0n3HNcmIjGGx6uFk6m53mnKt1bqyEHd1zVy3sJ0g2gLWH4dlmljjiVsD2rorZS&#10;8XMjfgaiFNVNjaXNHcVMWjK0kZO7rVq61iO4svKQ4NEmnzyosjzDC9Ko3VkWk2w5H1rmlFx3HGUZ&#10;CzTFJt8bkj3Nauk3ccTBpMfL0rCJ2HymPHrVhp4hy0hH0p05Mqqoo6ZdXg+173bA9qXVdUS4t/8A&#10;R2G70Nc5f36QR5Zh+FU5fEttHD5xkwfTtWvMjKlRL48xZflkx9DV1nVoNpcfnXMReIGll4iP/fVW&#10;I9SnZdhYY9qinKJu6ajua0hRX2gjFLKBMqqeNvTHes+JVuJfnlcfQ1fjkjfrmu2EFPYJzjT3Lul2&#10;EEsuWjXHsK6WIRRWnlKox6nrVXR4bbyVHkr83Wp51EUXyk/jWzhTp7Hn1JtvQrXrW8kykZ+XoKaY&#10;44l3q/PvUkNuJW3BeasyRW+za0YArFblE1lby3EG2IA/Wua8V+HDd+dviX/ZwOtdHpd5ldqNiqmq&#10;I74BY1pUjEKc6lOpdHKaVoIsIhJME+Xovakv9Phlb7SEA/lW9cWJFr8ig/WsHWI3nge2gmA29PWu&#10;Ou4R3OmNSc3oXXltxDGFP5VsaRIViwwrktLmmg2w3fLL0rpLO/t2Cxoxy3Wuah7+w6hu6xAkmmIQ&#10;6ndHuOa5ixMcM+4SAH/dNdUGtruxEYU4Vdo+lc1fxPay5jmH4it8TFozoe6tTotO1BzDw2PpVmXU&#10;d67VYkVh6RIJl2oT+NaiLsl8kBd3vW9Opde6KUYx3Le+7+2b8gr75o1K+k+z58vn03VEbgxhxIfu&#10;9MVT1ALIXMePl6AmqMiC/wBUnYeU7BE9W61iyTNJK7POCF6Zq7fZuYcTc1kl0VJEZR9ay9w7oRUY&#10;3KuoySSf6sj8aijmlZdhk/Km3kXnJuM20/7JqkoCSbRccfWuecYy2M6hdu7t4Ztq4VfUVz/iTUZD&#10;83mcVoarfI4wSB7iuf8AEaM1vsVhj1rWnFS3OCTUdzkfEcrXszRmQkN15rzb4iWMKaTI0bjd/tV6&#10;TNp832rdnI9TXA/FO0jltZEiTB9BXc4xjG5w1ZP2lz4/+N8rwX1xbyncvoa8B8SxWi37zPFyvQZ4&#10;r6N+M3hy8mR9Tm+UydQwr548eiO2upFDLn3r1csk5bGObUfducjrcVvOPMMnO7d+NT6NpX2kxln5&#10;3bvxpYrZ7xWSWBF/uc10fgzQLi5mjRYV2+pFe3VrKlT5ZM8GhRc6l0joPAOhzyX0SkuAF2qOwFfR&#10;Pwz8H/aJoVhhBLdQBXm/w28JTSSi4cbNvTIr67/Za+GEOsanbkoHX6V87Km5vRnqVK0cPTs1qbnh&#10;D9mu6160jvFtSD/sgY/lX1J+yp+z5eeH7+O6aAKPUivSvhJ8FrBNAjULGD7pXvfwU+D8mrTJYwW6&#10;wwopae6EW4RjBxxkZyRjGc9T2Ne3hcHG6Utz5LF5jOb0+E9D+AngmP7GviDVbBisKqLBnA2s3O5s&#10;dyMDB6ZJ7jj1GodO06y0mxi03TrZYoIU2xxr0A/qfc8mpq+lpU1ThZHz1SbnK4UUUVoQFFFFABRR&#10;RQAUUUUAFFFFABRRRQAUUUUAFFFFABRRRQAUUUUAFFFFABRRRQAUUUUAFFFFABRRRQAUUUUAFFFF&#10;ABRRRQAUUUUAFFFFABRRRQAUUUUAFFFFABRRRQAUUUUAFFFFABRRRQAUUUUAFFFFABRRRQAUUUUA&#10;FFFFABRRRQAUUUUAFFFFABRRRQB+Rn7eWo3eh+MF1OUGSL+MNzXlXin43eFvF/hRdK0qDZOV2uB1&#10;Ar7x/wCCkH7Iut+M9UuPiPpFukumXxT7UttAAbSbaFJcDqHI3b/7zEHBKlvzc+JPwQ134X+ImuIx&#10;K8R++DHgCvh82wc4VtD7vLcXh8RRXNoR+Fbi4upy5OC3U16f4QYrb7mNeXaBOu7fGhU16Z4YlD2q&#10;ZkUbuuK8SpCR7uDbR0VzaB4vOOc+1UFg8yX5+a3JIPMst0eSarHS3ibcufoaycXL4j1KVTl2NXw1&#10;btbvGqEH/erorKznaLcq8etc1orypdqoPyr0Nd/oXkSWflDk1MVy7HVOblHmCPTN2n4KmqmqacUH&#10;mRKQa6bTrc3EPkumB7Cm3+jlIuFJ+tKrGKMIVrHD6hpbLLhZKxdRuBHlS5BH3q7jVtPjSXiMV574&#10;oja0uJpZA2H647VwqShudFKTqGdquvyRny/MBHvWZda0lzH5KyLmsHxXrgsQ7JICy9Ac1xs/jaSO&#10;93TSBU/2Qf8AGrhONTY76FOc9j07SdTmaXkfqa6ixuzPD5m3n2rxPR/inp5l/d3qt+NdZoPxUsPI&#10;2m4yPc04UacXqzpqYWs9keoW12VbcFrXtp/ub41564ryGD4xackm2ebj2NWn+NmmbwsdwcL0+et5&#10;1OTZkf2XVqbo918P3Lyqqs6Db0xVu8uisXzRn8K8Y0L47aXaz+XKcD/frudD+Jujayu1L1V/66Gt&#10;6denJ2kYSy3EUNkdbp98IvmnhO32p8sgukZoD93pms631uxNowF3CcfcPmjmkh13TrYmOO4Rg3Xb&#10;JXRaBxqjVfQu6SHgfuV96dqt/CXZYiPl9aypfGFhaQ4klh/CWsXUfFljcMSJwGbqFas6so9xxw9a&#10;X2Tora/We12u20+jVk6gsPmySxoM+naqVlrdvIu83ETH0Z6rXniGKLO3B3da5G6ct2aVKU4bIknn&#10;aKLKqCfU9a0fD8wklWVgMr0Fc9daxAi7Z2A/3as+GfEVs4+VTWdZwpfCKbTPSLeVZLXoB/u1mavb&#10;Qu25VqXRr1LuDaDio9Qljhdldwf7mO9aqLqQuzlg5R3KtnOYJNsZxWj9rfbv2tn1rn1vkSXitC31&#10;BpYvmDfhXOnKOxtN82xsJNjJkYfN61R1KTeGZJCA3Uiqr3Ds7qZDhemKrvq8e3yHxj171fNIz5WW&#10;riRduxOlZF7CTubna3XFWLjUY4fmPI9ajvLmL7JjH41oouWxs5SjTszPmC+T9wdKzphb28v739Ku&#10;3U+xdgxismZXnl/eVEqco7mU5OS0Kt5FJcbvJb7vTJrD1m6mjXbI3HtW1deZBuwSN1YupW0sibtu&#10;frWtKEjza0pR3M66XYMAn61w3i3S5Ly4aIsBu65rur3Cu6t26VnaToq6trGZYfMX3qqtRqnZmdFO&#10;qz5w+NfwyvZ9OeWO3VlXoGHFfEHxk0O70nxFJbTQ5/ebcKO1frV8V/hvJfaPJBa24J9hX5uftkeF&#10;28N+Opomj2bZuABXrZPXpydis0alTsjxvwfZR3F0sNxAHCybRuzkiva/BHhexMCu0Sg/w7R1rzHw&#10;PobyXitGc7pua948NaT5FrbBIeR2PetMdibS5TmyyguW8kdj8PfDKOIrdrXcHk2scc19x/sS/DuK&#10;Oa3b7OD/ALwr5s+B/hV9Qlt98IP770r9Cv2NPhVqmr6la6bo2niS4kDGKPcq52qWPLEDoCetdOCg&#10;qiTZ4mdVVF2R9HfC3wLJq13Z6LajYZ5MFwB8qjlm5xnABOO+K+jfD/h/S/DGlx6RpFvsijHJP3nb&#10;uzHuT/8AWGAAKyvhv4AtvAOi/Y/P866mCm6lBO0kZwqj0GTz1Oc8cAdFX1uGoeyjd7nw9apzuy2C&#10;iiiuoxCiiigAooooAKKKKACiiigAooooAKKKKACiiigAooooAKKKKACiiigAooooAKKKKACiiigA&#10;ooooAKKKKACiiigAooooAKKKKACiiigAooooAKKKKACiiigAooooAKKKKACiiigAooooAKKKKACi&#10;iigAooooAKKKKACiiigAooooAKKKKACiiigAooooAKKKKAI7q1tb61ksb62jmhmjKTQyoGV1IwVI&#10;PBBHBBr4i/4KH/sa+GtK0KLx34NxHYXk62s+mzSu7QzbGYPGxJJRgjZDHKt0JDYT7hrzv9p34+fD&#10;r9nv4Vah4t+IdtHfxzW8kNrobbS2osVwYyGBAjwfnYggKejEqrc+JoU69O0jWjVqUp3iz8Ztf8N2&#10;/hO9ezkkVivTC4re8JXNtLDHHGMmvPPiB8WR4z8f3monT7e1tprp2js7V3KQKSSI1MjM5VQcDczN&#10;gDJJ5rvPh99mjjhu5XyG6gGvhMypfVtz7zJ8V7Vas9K0nDWvlkcU66t3X5hnHrUGm3Kpbbo8H61p&#10;SsJLfbIB9Vrxedn09PYZplosSZOd3pXU+GpBGu8n8650N5W2XABbqK19Duo2PlHOPasueR2f8u+U&#10;73RpYnRWXq3WtO4h+1W+5UFc7oErxLGrH866rTeINvX61UOeW5x1v7pyesWU27ds/SuH8T6LLeq0&#10;CQ5ZupIr1nWLW375rkfEAt4gwUAFeh71z1qU0aqcobHhXiLwDuuZPNwVrhfHHhKysdPd44l3r0r2&#10;vxTGjCQItcF4l0s3aMjwAhuvFcq547H0eCqtbo+d9V8OXdnN/ojmP/dqSxbVLO3+W6k3f7Rr1TVP&#10;h5NdHcsQ/KsC/wDh9qFs7ymM+WvTA5qfbzPo8NUpz3Oesbe9vR5q3Dk+5qxZ+Hr6ZkZHyW68mtGy&#10;0C/tCiJG21upIrpPDumpD5fmw7v90VqofWfiZ6UPZRjzMwY/COs3cm9JCG9FJroLDT/F2kJ5jNJj&#10;3zXf+GfDCzTpL5S4PXIrq9R0a2Glv+4h3L0ytdEKUVUvc8nEYyLly2PK/wDhZPijTbZY5CpdegJ6&#10;1mt8b/F4bdbhl/4EP8K6nUdIS51HyzGm70CDFU0+Hput+yJRt6bVH+Fdns33No08JDdHOTfFnxHP&#10;F+8c/lWWvxV13zFuJhIn99Wauqvvh7bWcS5gX/azXJ6volot4zPEGDdV7CuOrGfc68PHD1Phibmn&#10;fG/UbW33TOwPvirtl8cdLVM3l5831rz3UtJt3jaNFIC9MVx2vaFfv+8tJHZvQHiuB80eop5XRq/G&#10;rH0WPiZpF9D5xvEI9jV/wX4/gmuRbwndmTauT2r5l0W18URad5ReTPu1dN4K1jxL4c1GO7v3bEbb&#10;hk8E+9bKbqbnz2NyqnDY+2tBvle3V0JBbrg1WuryWVlZ5Cdv615x4D+K6ahaRlc/Su60uV9WdBt2&#10;K3XNdtKo+Sx81UozpfEXnicMjIgO7rU6rLaRKJJ+W6ir1rpczMAU+VehqefQHLrIyZ29AaOVmSqR&#10;lsZ3nJuLeYPm61nXcZaX5RWxcacLf70QP4VVj0+Vm8wqcU4xctiueJXjgxb7JRkep60Xr2q2vzOK&#10;t3ELrF8y4rP1CKK4HkKgA9a6oRcdzOcnLYyb24Lx+ZAMj3qtE88zbkRfxFbE2nK9r5KDj1HWqs1n&#10;5EO6PhvSs4yT+Ixc7bmfqtpvTeTj6Vk3kkil1hgBWL75Y8/hWvftlvLdyB5e6ud1u+t40MSRYJ68&#10;9a3pHn4mTMXxFex27SS4wvqav/C68sbu5z58Rb1315P8fPiV/wAItoNxL5oPlffx1rzz4OftLvZ6&#10;XLPNPIWSTaMEZrDHQk1eJ3YCKktD7pt9E0/Xop0leGMrHuG4ZGa/L/8A4KM6LZw/E+4htEim/ffw&#10;cV9MeOv2q9a0Hwe+q6O8iNLDwFNfGPxT17WPif4jfV9TDsztuO85q8DKU53NcRhaa+I534S+DWnu&#10;o2kUY3bsivc/DXgyW5ltxFk7fvVzPwh8HGKOPzVw1fQvwp8Cte3McUUG4ydTjp9K3fPXxHKefXxK&#10;w1OyPSf2avBJmuLdVtFPzbuV71+tH7FXwY0/wB8OLXxldRzDUtXt2wksZQQ2+/5QB/Fv2q+49iuO&#10;MlvCP+Cdv7EmmXuj2fxk+INtDLpm9v7H0v5WF26OVaSUdo1ZSAh5cqd3yDEn3DX3GVYKVGmpz+X+&#10;Z+b5pjfrFRxiwooor2jyAooooAKKKKACiiigAooooAKKKKACiiigAooooAKKKKACiiigAooooAKK&#10;KKACiiigAooooAKKKKACiiigAooooAKKKKACiiigAooooAKKKKACiiigAooooAKKKKACiiigAooo&#10;oAKKKKACiiigAooooAKKKKACiiigAooooAKKKKACiiigAooooAKKKKACiis7X/FegeGoHm1fUoo3&#10;WPetvvHmOM4G1c5OTxnp6kYNJtJXYGjTZZYreJp55VREUs7u2AoHUk9hXlni3433t25s9DK2sByG&#10;lEgMpHI69F4I6cgjhq4jWPHVvcyifVNWluHC7Q88pcgdcZJ6cmsJYhLZXL5Lbnrfj/4x+HvCWmSy&#10;aZPFfXXkF4vJkDRIc4G9gfqcDnjnGQa/LT/gpd+0dr/jvV7wXl+0krxiNI0JCQxgnCIM/KBk/Ukk&#10;5JJP018efjZoXhvwteCG+G5l2qNwzivzA/ap+LMer6vcXvnlv3m3Oa0oqVT3p7HlZniXh3ywZ5Fp&#10;fiqd/FciS7yPO6Amvob4X+JZro28WCV9DXzR8MZ18S+LZBCmfm3V794IuV0e8SJyQU6V8tnkac8T&#10;yrY+04aqVPZ889j6B0Bw8CCR/lbrg1vadMhi/eHdXB6BqgurKFIpfvdTXY+H1xFtYlj718q4xUuU&#10;/Rqfw3NqSxS4tRJvOF6AGrGlP5DbvJP41Shea3uE80/I3UDpU0d0/wDA1YyUI7nZH3tjtdCneeRU&#10;YABem2uw0tlMXzmuD8J6gtxLlQBXVW+qIi7QeKcK/LujmqQkM8Saolp15riPEeqwt5m011Ouos6b&#10;nIP41wWvMiZ8uRTu65rLEzjY6sPTUviMPWUnk8zAU1lJpA1DqwH0rckiEsjK7t83Xmpm0+G1g+0+&#10;X8vtXCotnd7T2exlQeFI+6qfrQfAsF6zRmJMN1BFb9swdNxhGanii48wDB9q19nTNViqsdjlZ/hz&#10;p/EQgjwvQ7OarxfD2GF1WG2RdvTAr0azWLUG+UDd6YqxNokSRfaIwD9a3hTX2SnmlaNOzZyFro8V&#10;nCqwxY29KbqKRpbSGdh9FrpW0xFbyWfFU9T0FWtG3RA7qfJIdPEuVS7ONXT9Ma7yoyfXbV7RNOVH&#10;KiAEN1yKtWmjXST7pB+QrW0XSpXbMS/N6GtbyPQqYtHNeIfB0lzZs6Abm64rkbr4S3bXXEW7/er2&#10;86IjDDFT+FOk0KJSbgQg/UVFWEjLDZxLDfCfP03wgl2SMUH4pWVefB3C/aUi2D0XH+FfQctkHLRr&#10;GMN1+WsWbRPMl8logF9K8yrCR0/21WPH7T4W2e7Z/Z4xVjVfhXaG28s2kf1716emkfZh5rLz7Uy4&#10;0o3cX7tK54uUNzCpjXU3PPvAXhMadrUaTORH6DFe6+E9DglQI7Z29DXG6P4WlF7G/kLn6V6j4Z0x&#10;bTb5iD5utd1FylseFjpM2LHQ4zbOzuMr0xUV1p0qpuFa62wSBlUcN1qpeLP5XSu/kkefCSjuYE9g&#10;zcsmfrVWKS0WLyWBz+tbryrs3OoBrBurFluN64+lRTmjTmRT1Eoy7VHFZWowIszBSRj0rVks5C+H&#10;B2+tUNWhdJSwHDdzXU6kVuHMijEqrFtZzn61QufMc5JP0rSnsJd/m9BVWeLb94gVhyM5qkkYHiCQ&#10;RhpFPKrtFcP4guljZp5LzBWPcBjjNdb4ouUWOTDj8a8m+J3icadptzdCcjZD8u4jFdVGLlLlOXER&#10;Z8wftrfFA/aG0u0m25/1ioeteW/s8X95r2t/2Z5Tus83Tmue+O3jqTxb47u2VHaPzNqYrrP2U/EO&#10;m+GfGFnqmpoDEs3zV04nDy9jsdOBxFOlieWR9W2X7OfibWdPtre9tpPKEKcMvBz1rivif+zzD4Ov&#10;/tNnZoiem3ivpLxP+1X4Su/C0Np4fijEiqqggc8dOleXeMfiHdfEe8sfC/h/TLm/1TUrqO2sNPsb&#10;dpp7meRgiRRogLO7MQoUAkkgAV5mWqd7GeNxtV9DkPhl8Mbue8hWC1JVpNpwO1fp9+wB/wAEzvE3&#10;h3WLLx78f/CgsrKxENzZaHqMMcp1HfG5AlVZd0Plt5TNHInzZKMowwrrP+Can/BOcfCXQdK+Nnxz&#10;0y1l1+4tbe+0HQmt5VOkGSJJA9ykyIwu0LFPLxtiZCwLNtMf2nX3uV5SoJVqy17f5n59mmbzrSdO&#10;m9O/+QUUUV9CfPhRRRQAUUUUAFFFFABRRRQAUUUUAFFFFABRRRQAUUUUAFFFFABRRRQAUUUUAFFF&#10;FABRRRQAUUUUAFFFFABRRRQAUUUUAFFFFABRRRQAUUUUAFFFFABRRRQAUUUUAFFFFABRRRQAUUUU&#10;AFFFFABRRRQAUUUUAFFFFABRRRQAUUUUAFFFFABRRVfVtW0rQNKudd13U7eysbK3ee8vLuZY4oIk&#10;Us8juxAVVUEliQAASaALFFeBfHr/AIKd/sR/s++CZPGevfHvw9r8i3McEOieD9btNRv5nYnkRRy4&#10;RFUMxeRkUYC5LMit8/8AjT/guX8M/G1p/ZnwB8O3No0sP7zVfE6RCSJiHBEcEUjqSP3bB2cjO5TG&#10;Rg0m7K5TjJRvbQ++bq6tbG1kvr65jhhhjLzTSuFVFAyWJPAAHJJrzfxN+1v8EPD+k3F9a+LUvbiJ&#10;MxWcUEiGVugG5kCqO5PoDgE4B/PD4rftx/Fr4vW0OneK/HpurW1kMltbwwxQJvIxuYRKu8gZALZx&#10;ubGNxz5rN8SnulkW81JiPaeokq8vgQlKkviZ98eP/wBvC11aZrPR5BY2UtsYp4N6Sl87gx3FARkE&#10;DA9M968r8Y/tX6VZJutJWNfKZ8TowwLkP7lzTL3WjcRf6RcEf71ZSwVWbvJmdTG06asj1Hxp+3Hq&#10;VtcSraSMn/AxXO/8NNeJvENp9si1R1T2nArxP4j6XPdGSawljz9R/hXn/ir4i3nhXSjb2zIZV+8u&#10;8AVvGjFnK68qivE7T47fHvV9Rnmim1KUKvRWl4r5l+Kvi9tbgdLf52dtxO7vVPxZr/iPxbJcTSO4&#10;B+7yf8a47RdC1i/v/KuJHYeZt4PatcROlh6Op5VLC4vFY/31ob/wV1W80DxBPe3WVVeh3V7R4S8b&#10;nXdX82Jzj2rzOP4Valo3haXWZdxDR7sgGrPwL1trrV3spN4K9DXzkI081xeh+hVcVHLMEm9D63+G&#10;uqrJBFG78r05r1rQBuTz1bn07V89/DrWRBdKM8L6mva/B+riePy0kyPrXymZUfq2I5WfcZZi6eJw&#10;sZp3TOuVzLEpcA7elMsk2zbJSQvr3oMogtt3lsTSTmQjIiIHqK8uqetQlKWx1HhoiOXdDjHrXQ2d&#10;wjpukAHsK4vw7cS26eWW4966e1eBovvn8DUKEpF1NyvrGoNt2l65K8Edw+1x+VdB4gt5kTdAc/Wu&#10;amkQtuUnPvWeJizfDSViOSHy33HJ+lXUQyQ4cZHp2qrZ3KF9rEEe9aFu6Mu1elZYWL+0aVZIzbe0&#10;vlbyxK2PrW1b27eVtfAPtUCwlW3DNS7387O4/SrsWnzbF3SbOeO7ynFdLFZeZY+QsamsOwmiikWS&#10;RyC3Wtm01SKI5WTP1ropSRzzjKWyKl1pTm6814wD6DpVTULKd4Noq/qniG13bkU1kt4ihZdp/lVS&#10;rqJdJVCpa20iS/c3fWrtlYPHcb4c59KX7RGg8yMAn3rU0Z7d5f3h/Kso4mUtjqqSdhkMcL7hIhB/&#10;hxU81nP9l8jvVl7VFlWUAZXoB0qZreV1W6J+X+IelE6jZxNqO5zosRAvmODn3rM1a2juZPMtWYGu&#10;j1COSddoQfgKyLiyMf3c1M4xkV7Qxv7LlSPa8oJ9DTG0wxRfI5H41p3kJ87Plio7i0lEXyNn61x1&#10;KaNfasdpFmVkjkZyD9a6/Qpd2Mt93pXK2UEjbdrH5eldXoulXyIriLlutbUE4SszGs1Lc6yAJLF8&#10;x/KoL+JVi4HaltGkU+W3SmaxNsXbFg/WvTPPWuxhX6DPloTiqF7FIsu5n4q1Lcnze35VnaterInl&#10;Rsc1ywqSi9jQbe30Pk42j61Q1cK0OFFLdzI1vuUGomkknG0gVcv3mxhKbjuUpp7nyvJ8o49e9Yuv&#10;zLa9JD+NdBfzLAjNvPy9M1w/i/W7ZndVb7vSqjCo5WIqNctzjfG2syW8UmyTP1r5p/ah+I7aV4en&#10;i8/aXXaQDzXuHxJ1uC3t5JEPA+9uNfD/AO0n4v1Txf4vOiabGXQybT83avQw9KcavMzhxNa2x5FN&#10;b3+taw95ZuGBbcqkck1ujwx4n0KyGpWUMyIH3AKte8+CP2abGy8IReIJJo3nEe7AXrXJa3c+JLa8&#10;fTltTLEJNoxH2r7bARy7E0+WTPzrN85zijiOelDQ5TQPjJ4j0mUR39tcDb03HivfP2Fv27PCH7Kf&#10;7Xngj9oPxV4dvNU0rRbu4W/0+wmVJ2guLWa1kkj3/Kzos5kVCVDlAhdA29fMLfwsurWvz6GrHy92&#10;50IOa4H4o+DNUsg01jYGLZHuXPauqnkuWU5qdGWq1DD8SZhjE6eJg0nof1i/Cb4s/Dj46/DfR/i7&#10;8IvF9nr3hvXrMXOlarYsSkyEkEEMAyOrBkeNwHR1ZGVWUgdFX8q37EX/AAUc/aT/AGIfFN/qXwV+&#10;IFzo6avbJBq1ibeK4guVRtyFop1dN6kttkxvUO4BAdgf01/ZZ/4OPNSGjzaR8dfCcPiW9eVXh1CC&#10;6i094RjDIyxwsjr0I4Ug7slgQF0WIUV76sZywjlJ+yd19zP10oryH9nX9u79lb9qVLe1+EHxZsbr&#10;U7i3jlGh3uba8DNG0jRrHJjzmQI+8wmRV253YIJ9eroUlJXRzSjKDtJWCiiimSFFFFABRRRQAUUU&#10;UAFFFFABRRRQAUUUUAFFFFABRRRQAUUUUAFFFFABRRRQAUUUUAFFFFABRRRQAUUUUAFFFFABRRRQ&#10;AUUUUAFFFFABRRRQAUUUUAFFFFABRRRQAUUUUAFFFFABRRRQAUUUUAFFFFABRRRQAUUy5ubaytpL&#10;y8uEihiQvLLK4VUUDJYk8AAc5rz7xh+1R8D/AAZbzyah4xW4lgfb9ns4WZpDuwdrEBCO+d2CBxnj&#10;Kcox3Y0m9j0SivkX4xf8FPNO0XSbm28AeHIoZy7LDfXs4lIjwQGEQACv908s6jBBDZzXwV+03/wW&#10;G/ad1n7T4Mt/F93/AGcxPmRWVpDbGVSrKUdolVnQhiChJU8ZBwMKMlP4RqDP2M+JPxY8B/CXSU1b&#10;xxriWon3i0gA3S3DKuSqKPwG44UFlyRkV5H4n/4KCfDzTIY5fDXhK/v87vOF3Olvt6Yxt8zd3znG&#10;MDrnj8avBn7dGpa3qAtfE97Kpk+8XevdvAvxkHiPTori2uPMD9cvmipGpGN0Y1J+z3PrH4kf8FPf&#10;jRpGjXMOi+H/AA9bSyQskV2llKzwsQQHUPMVLDqNysuRyCOK/OH/AIKJ/wDBR79tf4q+Bbz4X+Nv&#10;jBdTeHJrmOefTbHTrW0WZoySgkeCJHkQNhtjMV3KjY3IpHv/AIyC6zpUkka8+Xu4J618mftT+Czq&#10;miXEi2m4/wC5XHKcurPUwEqVWVranw/r/wAS/E2o3rT32qyS7uu6TmtXwd8SvG2m/vdJvJwf984/&#10;nVB/hrd3fi9LBrZRG0m0jnOK+mPhJ+zBpA06Ke4jjZ36hhxXLjM3eEp2Sue3hcsU52nscDo37SXx&#10;Ss4VR45WZemZjVqT9sfx5ZIzTu5/vZfpX0h4f/ZU8PzTI89nEA3qg/wrYtv+CfvhnxFbyPHpkQEn&#10;X5F4+nFcmCzvETV2tDLG5PgobM+ZdF/by8aWLqt/Irf3vmHFdVp//BQeCSLbd2UjH3b/AOvT/wBo&#10;j/gnR4i8H6LPrugRq6pHuI2A4/ICvkTUPCGuWOtS6bLayRukm0BkPT86+lp4yVX4UfL4vLcPCPM5&#10;H1xq37fVndRtFBbLvbrleP51z3gr4hal8TtVkutUlJWTqHXIH0xXzdN4N1q2uIlnhZd/Ug819AfA&#10;fwffeHtD/tCSY4960tKp8Ssc6qYahTUYO9zf8ZCHTo0tbV8OeoFP+GGim61eJZk+/NzkVy+u6w1z&#10;4sMIcvs6elegeAbe8cprFtbkog3rtPevDz6dOFOyZ9Fk+HvLmktTrPjV4ptvDPguTR4nRTtxwO1e&#10;F+APiDpnh7VGmlmVWaTaTW98ffFcs2nSebyfQ9a8S8K+HNd8X6jtsI3Y+d1XpU5FCOEXtJHLn9NY&#10;mHskfWPgD4wafeagiQXWVaTaTnnFfSfwv8W2d3CrwTAs3UE18Z/Db4VX3hWJbzVtSUBW3D617t8J&#10;tbjtZY0N5z6bq+cz6KliuZH2XDahRowprofUtpqg+xI0sm4t1rQF0JrfYz/iK4rwxqKXdhH+9Dfj&#10;XVQIGi+V/wBa+bn72x9Yvd2Nixm2dMVtWlwEVFZ/vdawLKMMm5Xq7Hdo+3JI29MVEK847lzkmaGq&#10;3MiRfdz9a5fVLpC+0Ko+lXNa1aQRPslJ29K56e+S4udpbAqcRJGuGki/ZRB7j5WO31zWhZyNbvib&#10;7vrWfpc0ccG8Hef9mn2eqpOmySM/WspSS+E7oU1Lc2nuV/gOaXfFu3ZNZ0LgPs84VNGS/UmsryFC&#10;nKO5bmu97hUb7vTFTreyIm8NWOWkil+Xn61e01l1CLauQaupOUNjsXKNnu55ejGnSIY4VkMXLda1&#10;7DQmnbyyvzfTirl94eleAKYcBemBWzhKexkq0IS5WYdldq9vmQnd6Vf0682jczYb0qGfRhanIJ+h&#10;oGm3EbpKXADdayjCVP4hSlTnsbWn6pIj7dpb/erW+0EIxY8N1A6VykE8kVxtMhrc069QxbXIJ96e&#10;Hkp7nJVjFRuW44hJ0wPrWde2wRHZyPl6YqzdPMf9U+P3e7j1rNM0kqyLK1aXRzcyEuLNGbcT+VZ8&#10;7CI+UrEj3NWZZZ5E3xofxasua4d5f3mB9Kmbg9jU1tHbbs3KPm6112h3srqFMn3elcdZyxbwu8ce&#10;9dNpDxxIjqxy3XNVGnKVS6OarzHSLOCPMaMg+1Zer6pbRvtLce9S3V8y2+9XrntcuYrltytg10+0&#10;iY0otkdzdR7nZG+70zVFZd1xvCqfqKiJZt3lSg7uuant4Si+YMk+9c5UpKO5FbxNNA6mMDb0oWJL&#10;ZNzn86tzMiRHtu64rB1y9ZYsK+K2pbnLOSlsZPivXoLNWUt97rXmXinXPKlkYoCK6DxhrEScOpJ9&#10;68p+IXi1bS2kd3IATcxz3r0aNNSnzI5a0nGnY8z/AGiviG+iaFdTC4A3deeR9K+JR4wurnxS1/vk&#10;eRW3BCTnNeu/tI/EX+2LyXSlumVW65NeXeDY9DtpJNY1FBn1NfXZRldPG/HofEcQ5xVyzC88Vd+W&#10;p29h+0b48W2WztjceWq7QidKpXHxh8WiKQx6bJuLblYrzmsh/GfhK0/499q/StBPiT4PMS77Zfl6&#10;fMOa+njwvg1tOx+cV+OM2tdUG/kbWkfFjxteR7X07zF27chsHFcz498aeKtQRrS8h+8u0/PzWl/w&#10;uHwppdtssYEPuFGa4Txz8W7bWtQ32aED/Zx/hXS8iwuE2mTl/EWdZjUvOhZehzN6byK5Z723Ys3W&#10;U5AFW9M8QXttMJILt1HqAOabrniy11or5UAC/wASqOBWdBewRwgGFufu1zYjCwex9bh8ZWXQ9h+G&#10;nxE8b2V3HJ4fuLkAP8qqzD5fbmv1v/YE/wCCyP7VOn2ui+Ef2gtNh8X6JDMsd5qk1rs1dbYRrGAs&#10;qusczKV8wmVWkkJYNKNwZfyW/Z78T/2j4p06zu9OR1iXZgD7x96/Sv4BfD21k0O3vorFU/d7sFe9&#10;fPVliada1PQ9f2tGeF/erU/XL4OftH/Cj43+H9P1nwp4jt7e71ISmLQdRvIE1CPy2cHfAkjEZCFx&#10;gn5CDXd1+VmlaXJpiFkLAp0Oa+hPg7/wUK1b4b6dD4V+LWhXmuWUG7bq9rdGW/GTI/ziZ9s3zMij&#10;5o9qr/FwK7IYyKdqmh5EYe11gfZ9FYPw3+KHgL4u+GU8Y/DnxJDqmntM8JmiRkZJFPzI6OFdGwQc&#10;MASrKw4YE71diakrrYhpxdmFFFFMQUUUUAFFFFABRRRQAUUUUAFFFFABRRRQAUUUUAFFFFABRRRQ&#10;AUUUUAFFFFABRRRQAUUUUAFFFFABRRRQAUUUUAFFFFABRRRQAUUUUAFFFFABRRRQAUUUUAFFFFAB&#10;RRTZpobeF7i4lWOONSzu7YCgckknoKAHUVymr/GfwJpUphS/ku2VmD/ZUBCke7EAg9iMjj6V574r&#10;/aV1GJ2uLW6t9NhTogKyM3A+8WXB5zjAHXvWcqkIlKEmeyapq+maJaG+1a+it4h/HK2MnBOAO5wD&#10;wOTiuO1j49eHLFGOnabc3BWQrulIiRl5+YHk+nBA69ulfOnxA+PujGefVdR1YPcSNueSSQcn8Ogx&#10;wAOAOBXinxD/AGxLOKCWDT5jhfuHdyf1qOepL4UO9KPxH2T4q/a0t9GH+jaTbQbM7/tErSbumMY2&#10;47+teHfFX9vO40+ee4bxbcQOMiOKznMSIMk4AUjOM4ycnAGSa+J/it+1X4n1BZJIb+Xa33drc14V&#10;4o+JnirWtRee7kuDG/X561pUas/jI9rTR9fePv8AgpD4v8R21zoL+NtUmt5MboJ752R8EEZUtg4I&#10;B+orxTxd8fPEWu3zfadQkdB90LIef1r518e+JktIUnsmbeepXOK1PB+q6jq0cUwt9+P+mtdSwVNr&#10;mOR4yqj3bTL+fX4mnu7hjGeuWrH1z4NeEfEs7tfFJHfqVYZ/lXOaTPr88SQNK8Kt1A4rufA/hq5k&#10;mS5uL7fu6gHir9lCmiFXlLY8c+Kf7J9lplodW8Pbo2TpsXNZ/wCzl8Rx4T13/hFvFEkkBik2q8jZ&#10;H419P+IfC8FrpUgtwGHl7sBif518OftW2mpeCvEDeINCmdIy24+UcDNbUlSq0jKVS8uWR93WXiTT&#10;dT8PiaOYYddrYryj43xeFV0G4WdoSfQsR/M18r+Cf20/E9hoy6ZL5rFeh8+uF+K/7Ufi7xTDLbTy&#10;u+ev7zH9a8ueGpSlZHfhZVsHPmS0NLWNb8PW3xAjjt/Lz53UV9U/Cs/btNtJYHGGj3cDvX5zaH4n&#10;vtR8TRyz3J83zupJr71/Z28W2w0C2Ezltq7Rg9q+YzDB+/yyPscJmLnh9Nz0L4m/Giy+HMIjmkBd&#10;enFe5fst/GTRviB4ZW6UozN1GM18dfEG5s/HPjn/AIR+5TZmTapfmvoP9mvwDP8ACvT4/wCzpmKe&#10;gPFe3Qy2mqN4nzOIxk1O03qe+fE3TdH1Xw9c2siRMk0PzDA4+lfnx8TP2Z9HT4hz6rHZRywltyhA&#10;eTX2/r3ia0m09reeULuXact2rlP7G8Kzyh7uW2LjtkUnjI4DS1zz6mHePfxWR8d+IP2fNI1SRbiK&#10;y8pYupMBrN8UWieFPDUsNouwJ0A619v6t4K8K3miyNFawASR7iSeh9q+Hv2qdb0/RNduNDtpAg8z&#10;btStsLm7xLakrWJfD1Ok4csr2PNvBscmp6+VukCs/RmFfQOhaNYeGvBTXQwEEPy8da8O8Nwblhvo&#10;kLMvT3r2e21ma+8JLprucqu0Bh1FfL5kpYjHezTPsMLH2GD5z5y+OviQtqQiLth+q9qn+E2tNoll&#10;9qtrQKd27NP+Lejw6n4vFoYwoV9o9a6rwp8PLePQ1iIUFutdeLqywlKxvgMLDHT55LQmm8X+INcP&#10;lRkhfRTXXeAPEN3pF3G89wzt6Z4qv4Z8AKsu4BMVdvfDjWuoExOE2dAtfP1MRHEVfeZ9ZRwsMLsf&#10;RHwn8exalZxwiT5vTNer6TrqSrtDEj618ifDfxNPoeqrH55AXpuNe9eFfF8c8KyJKSW6815GItF6&#10;Hpwkqmx67pGoIkX72Q/ga047tNm5AK4Lw9rayxIHcHd1rorLV4gu3cKm0SnFrcuahdxPbyNHj8a5&#10;m6KyXr/vNqr0K1d1288mBkjbr1xXLNqTGSQTOfwNYVk57GmH92XK9zrbO6EcX2eBwH/SrVjGydH/&#10;ADrmtJkVm3Gc59c1v22776OSKl05R3PUhJR3NO3kjx5rxHPpU9tdmZ9sMZ/1e7n1qg8pVdpkNJaX&#10;ciy/upP4dtacsSzZjg+1MrJ/F1xW7o+jeRMjxodrdazdCSNEBaZdy9M11WlXluYYw+0e9b040pbn&#10;LWnUXwnWaB4etfLx5S7vWp7nQ0eLBT8qytN1xrWXcJOPetX+3vPXaig13QhTjueLP2sql0Zl/wCE&#10;I7lNyov4Vm3WkRNtsjFhl6Guq07WrYskU8IwetZniKe1+0+cjY91rOvShXNIVqsdzib/AEp4LniQ&#10;VFHcCxHmuxJ9O1aGuyI0jyLEcr0Ga5u5vW27ZEP415yjGOx61P36dmbltqDXPIb+DbzTZHi3srnG&#10;7risWDVUT2/3RV+RjcjzFbBzS5WQ6XLuSzpbFdoBA9jWbf2su3zEPNS3VwVTcDVee/KHy2YYp8sS&#10;WuXch0953uNpc12WnXBWKPca47TJg0nmKBmujhul8oAH7tEnJfCc8/eNe91VUj8uTp7Vi6m0tx8s&#10;ZwfarTOk0aOeS3XNR2sLvd5YfhVxi5bGM5KOwzRrES8sn51O4kgPl4XFW5Fihj3L8v0rK1i88tvM&#10;LcVJlCSnuM1a+2RcYrj/ABNrnkqyqnA6ZrU1zV4kVsONq96898U67vSRlm5+tdFCDkK0TkvHfieU&#10;3Gfm3eg6V4v8ddaubHw5dXrT4Vl2n6V6bqhlub3fKxPtXkX7TFs8/gq7aOQDb0FehgqsamK5Vsef&#10;ivdhdnxR8QfEU2rarIZJXY+pcZrJ1K+v300G1QhJOo5qPxVYhtYkVGUD6mu5+B3h3T/E0sdhqJ8z&#10;2xX6JgU6MbxPzzMm5JxtdeZ5leaPqYtftTCfHtEaj+y6hcHyorQ4/vZOK/RP4Yfsh+CviH4deFLB&#10;EK9D5Vcp4q/Ye0bwl4o8smNoP7m3j+VdlDGKtmHsZyPAxdWVDK/ayj+B8L6npOuWMTMIHAXoQazr&#10;OweWTAUH/gVfdPxK/Y3k8QaLJJ4ft44nb7oC9a880v8AYD8WW8itPZqobrnrXq4uNJ/aPPybNquJ&#10;w/vqz9D5h02C4Lsodfm68V0Vt4fvdVEMNjAXYfc2rwa+gR+wp4o02WJpIQVb7/ydP0r0LQvgz4O8&#10;Di1i1KBA8fU+UB/OvJxdSdH4NT6bLVSqbnIfsUfAvVNc8e2c2q6d5MYudzHFfq34A8LaTo2lQ20G&#10;1Qq7QCtfEXwc8c+FPCfiFIdEQbTN95BzX1f4Q+L2n6pHARdbf72B0rz41JON5LUzxqUKnKnoej3X&#10;h+aVWEQG1uprifHPhu70/wAyVVOfTPFdfp3jixk0/wAwSKf+B1n+LtdtL5T5igq3UiuPExRpgmlO&#10;xwvhf4z/ABl+F7qPh58S9b0aOC9W7FlZajIttJMNvzSQ58uXIRQQ6kMAAQRxX3P8C/8Agpt8Dfit&#10;q1v4W8aWdx4N1OWCWR59Wu4m00MjErGLolSGZBu/eRxrkFAxbZv+AvGdzpEDSTmfYfQMMV5r4o8f&#10;6P4eSS5OooF9Awr5ujjswwde1LWL6P8ArQ+sngcHi6H7zRrZr+tT916K/DbwR/wV7+M37NGi2fhf&#10;4c/EdDo1pf8A2oaJqNjDcwPlgzxbnXzY43IOVjdOXdlKsxavYfg5/wAHTXw4tJRpH7Tf7OuqReTa&#10;Ss+ueAruOcXE/mjy4xZXckflJ5RO6T7TId6DCAP8n2ODxixcL8rT/r+uh8xXwFWk9Gmv6/rqfrRR&#10;XzX+yN/wVs/YR/bJ8IaZr3gL44aP4e1jVdYbS7bwR421az07W2u/MVI40tTO3n+bvjMbQNIrF9mR&#10;Irxp9KV2HE04uzCiiigQUUUUAFFFFABRRRQAUUUUAFFFFABRRRQAUUUUAFFFFABRRRQAUUUUAFFF&#10;FABRRRQAUUUUAFFFFABRRRQAUUUUAFFFFABRRRQAUUUUAFFFFABRWR4r8d+FfBdnLd+INYhiaOLz&#10;FtvMXzpATgbUzk5PGenByQATXgPxZ/avlvhLptjcGxtJLcRz2ySq5kOSSd+0MARgEDjAPqaiU4xH&#10;Y9w8bfFXwr4IL2t7c+deKoP2WIjK5BI3MeFHT1OCDgivnn40/tSeRbNL4k1WCOGJtyW0Z2xocYz1&#10;yT9ScZOMZxXjXjb4+3tzFLZ2RYN6qBXjPxSsdT+IelyW0lzIrXPTL4xWLlKoHtKUNyz8bf8AgqZ4&#10;P8JSzW+hX0c7r02uAK8Ol/4Kax/EC9FhJqxgL9QZRivAv2qf2WfFWmQXGrafdM6fTn9BXyYo8WeG&#10;9fEcEUyunU1sqN43NJVIVF7h+pNz8Tn8UaeJZNYMivHuMm4hc/ia57WNYsb3K27q5H3fn6181fBn&#10;4u69f6Cun6vM7BV2hXPavQPCfjjSNMZZrtjK69Bk4NdEXQgtWedKliakuVI9MXwlaa6kdzMhVF+8&#10;Dx/OuU+KWv8AgvwjbrZXEsMZ/jLHkVzfxC+PvinRrCWTQtNLp7Pn+VfHXxy+O3irxZrc7XSmNB0D&#10;SkVpT0YexvLlvqfRPxT+Mfw0j0U21jPAJo+hBrhvhb+1RbaRrsdpc5MPmbd5xivli/8AFt7dxsbi&#10;YsW65lq94Kik1PV47UTthpvlVTWtfEzjS91HRQwUZbn6rfCfxx4U+IdrDcWzKN0e6u8uo7Lw7YRy&#10;/aI4l+vNeP8A7F3wvuovDFpczktuh53Gtf8AaW8TnSb0aRBO6FegzXxtTN8Ri8w9gj0p5XTw+BlV&#10;n0NPxt8cLTSYJLSK4yNu3IJ6fnXgfxju7X4j6E1sBmVeglXiti0t73V4WhaHzN3Vn5NcX8StWl8H&#10;wkTTM27qVr9KyzJ4qj77PxTOuLpYXEctDVni3jfwh/wjFg0sARXXptFebwaLf+Ir8iFOG3525/h6&#10;V7hqVjHr+mm5vH27+gc8Vb+FXwbiula9tikpXdgLjv1rrnlFKnV9468Fxpj5YF861R8/33hDWvDO&#10;prcyrtCvuDY719JfsjfFCG4RNH1C6AZJNo3HnFY3xn8G2sGnNI9sA69BWT+zj8HPFviXVZb7Ry0c&#10;atuRlHWvmOIsDhcPT5m9T73gzOcZm1C9dWPsXwv4M0DV9bh8QmdI3VtwwM817zY32n2WiAFwdke4&#10;8d6+ELz43+IfhH4hPh3V45Y2j6ZNeg+C/wBqu78T2c1kkshMi7QQa8nK60q1RR6M9jialQwuHdVP&#10;Y9J+LfxU1ee/a00fOV6Yb/69cadb8d3Mkd39oYI338OeP1qvp93Jqxa/8pWDdSc5/nW7qt1b2Onv&#10;IUjOOgTOP519msnw0cPeS1PxSPFOOxOZxhTdos7r4b+IfE2s6PLaXQkl2Q8fNzXyh+0j8P8AxDqv&#10;ju4u8Oy+d1avsP8AZcji1aKad4laNoe/WsH44+CtEkvbghY1fduyVr8hzDHSwWYVIx2P3/IKHtcL&#10;GU9Wz5z+C3w3udRvBHPKu1OoK11Hjyz/AOEUMrtgKke4AVa0LX7Xwtqs0cMykSdNtZHxQ8Q2E2lS&#10;zX8+WddoGe1ZZfHEYrMfaNaHr4v2dGl7M8i0rTpvFnjT7fNudfO6V7T4d8FtLbxotvgfSuA+DWjJ&#10;c+IEkVWwzbiB0r6MsPDyx2kbI2G9BUZ1iH9b5D2choxVJeexhaR4NSyh+eDI9a5vXrAf2mY9nLda&#10;9TiASy2OmR6mvOPEEscfiLEi4r5unOp7Y+ljTT+IwJtMmsb/AO0hSK7HwX4yls4442Y4/wBqovEW&#10;nW8litzG3Ldawo7KfT1jlDPs/WuxwUtzKg1B6nv/AIM1SS+tI5E6+xrp4NQaN9pavHfhp45g0+E2&#10;8s5+TpvNekQanDdIlwZRtaPd8vrXLdM6p6m2dajkPlTsCPWsrXkdIZLq02Eehqvf2r2wSRpDluuD&#10;WbPqNxCWjnYlD1FZyko7ihpV5mS6X4puIZnjnhIC9PmrvNJ8S2j2C5ddzda8zvdEmkdpLbOW681N&#10;ZX97Z7UkBBXoTmsJ1HLY7ueL6nrIuVuk3bwPpRYuqy8OD9a4zT/Fkcdv+9kG703Ve07xAsq/aElG&#10;PetedctzqPQLIvC6u6H5uuDW1p2prMsaoxH1rjdB8RwzTCO8uThem01uWuo20Pl4H5GtaNJSXMmc&#10;tb3dzrTrNuIdjSEH60ad4hmiG4T5HvXNXN5G7+YXAPoKbBeYi8q3Jceuea6uaRKSlsjrk8SzvLH8&#10;rD6NU82rs0OGUt7muMtrgeau+Y/L05q/c6yPLwk2TU87M/ZRLeo6lMzyKrA1gXsskyNsc7h0qzNq&#10;sH2hlwcN15rM1W/hjmYowG7qKw9nI0hJR3JNNlVPvgH61oS6zKjeT5GPdRWAmoQj/V8/jVmHXAkG&#10;1wCf7x61zczNptS2NS9uYFt/mk+b0zWJqeslrjbEmaz9c8TwxyICD83XFULS7uLm63KxI9a2Oeqd&#10;dojlB5gIK+/WuhsIpbtcR/d9a5LQIpmZC7EBuoHSu10+4S2tEC4G7qadHX4jz7yLUFu8ZVGRtq9D&#10;3q4I/s6faEjJb0PSqj6sXhwSo+gqrNrc3lvF5nC9K1krfCRPXYsalqSlXUIcL0rA8R6nbfZ2R5Mb&#10;ehBpmqas6pIzMfzrifF3iRVJjDcN15rKXu7mtKmmh3ibXLeK3ZFm4bqSa4LU70XayLGzEfWo9a12&#10;+1BvLitiR7GpbGwaK1aV2BduoPSuqFWHLeJzv3dzHaF7m8+WM7fUCvNf2qdIisvh9dXQIAaPcR71&#10;7l4b0CWeTEkQ/KvPv2sPAV9rXhG40uxt2ZjD8qrV4aSpYnn6HFi4udOyPzA8STourTtEy5Xpur0D&#10;9mTVPs/i6COS4DBuuBWT8S/hF4m8PalcSXWkSEeqoR/Ol+B9wNJ8c28M9i0B8zb1zxX6jga9Gth7&#10;wdz89x0JRck+h+jPwX8axeB7BhfKSrR7iST1/OvM/wBpP9rTT9M8S/YdP8ph5m3zBIOleh+F7Ky1&#10;vwEroEZ2h5I618aftUeBNb0fxb9rCfu927aF4zU08BF1/awep4FLEQr0vYVNj7e+BnjOw8c+G4L8&#10;tHJnqMVk/Fn4i3Hh3xlDpNlp4MbdSQR/WvIv2M/iHDpGl2+l37svz7cMa+mJfhzoXj++i8QX0Mcg&#10;XoWNeh7s92c7wtLB1OWOx0vhjQLDxHoUWoCJS0ke4jaOD7V5V8ZP2ZLnxjqxltLhlQ/88yRXvng6&#10;z07S4k06MrmNdoXHar+oQKlu7EplehArlclEIz9n8DPnD4a/ssS+FdWjlu7ndhtzB8Hn8q9e0r4d&#10;y2Fvugi25rnI/GfiRPH0uny2jmH1FesaWsmo2W47l+lZKMWbRrSqx9/c4Ge6m8NXf2a8vCAv3g0n&#10;FXz4quNatGFlc79vQh65r4/eC/EF7azS6FCXkkj3Armqn7Pfw/8AFkNg0uv7vm6gk/1p16EWWpzj&#10;UvFnnv7QWp+N9It5JoWcL5e7IY9a+TfH3iL4nXssiobkxe7Gv0X+Mvwu/wCEm8OTJBApfZtTHcV5&#10;H4T/AGavNtpI9dtEcepTmnRweHU7zR3rNatOnZs/PLxJc+JHuX+1zPtTrvNcpqDS3JkEs53e5r9A&#10;vjB+xhYXsF4+nabGpb7uxa+YPF37J/jC21eSCG1YL/uV6EYUqa9wxhj5y3Z5B4a8R3Wn6hE6qRsb&#10;cSW5r9EP2I/+CnvxJ8A+ENO+Ga/FXxNaadZqy2lna6/PFbwhmLttRXCrlmZjgDJYnqa+J779nfxN&#10;pUNzLdaZMpX7n7o1hyaNrfh47oIHt/K+7sDD86i/kVGUa0LX1P6KvgL/AMFX9S1rw8IPGGkWPiCc&#10;Y8q8hultJT8zE+YERkbgqBtVMBedxOa968Bft9fALxY0Fl4h1W48O3cxhjC6nDugaV+GCzR7lVFb&#10;q8ojGCDx823+aj4NftB/Ef4fXqhLy6RF6AyE19d/s7/tp6X4gubbTfFTls/dLyc/jk1jKK6HNVdW&#10;jtqfvx4c8WeFvGNi2qeEfEun6rbJKYnudNvEnjVwASpZCQDhgcdcEetaFflx8O/j7eaTpb3nw68b&#10;XenC52/aV0rVZIPN2527tjDdjc2M9Mn1r2n4Mft/fF3QL7T9I8c2cPiDRVmC3V08JF+kOwKAkgYL&#10;IVI35kUs5LAuMhlz1KVWPU+3qK868L/tYfs++KLYSn4m6bpcwjjaW0164WykRnBOwGYqsjLghvLZ&#10;wDjnBBPotCaexomnsFFFFMYUUUUAFFFFABRRRQAUUUUAFFFFABRRRQAUUUUAFFFFABRRRQAUUUUA&#10;FFFFABRRRQAUUUUAFFFFABRRRQAUVS17xJ4d8LWa6j4n1+y063aQRrPf3SQoXIJChnIGcAnHsa+f&#10;fi5/wUa+Hfgm5uNP8FaUNXCW/wC51CedoY/NIP8AyzKbmVTjOShJBAwMMU2kJux9DavrOj+H9Ok1&#10;jX9VtrG0hx511eTrFGmSAMsxAGSQOe5FfMf7Qv8AwUu+EPg6Gbwx4G1tbi4kRkn1KVWjVFZODCMq&#10;+8Fj8zAYKcBgcj5R+Nv7YPir4orI/iHxdNdsP9WjEKkWQoOxFwqZ2jOAMkZOTXxj8ZbHWPEviZr+&#10;y1qUo3XLcUWkwhUps+5PFX7XF94xupLwazNcNLjzJ5Zy7tgADJJ54AH4V5x4i+K/2icz3erMxbqA&#10;3FfNHhLXdR0bTvKvNUJcfey9ayeIYtVfYb8kezUvYMxnWT2PYr/4vaRp9wyyS73bqSTWTefGG5ub&#10;o+Up56AN0+lcKmmWtyqE3W5z1LVmW99BpuqfZpYmb3zVQpqO5nUaO78Q6pdeLLR7e9t2kR+qkivE&#10;PFfwL8IJezXL2EW9uuV6V7PY6haraeYqjNcr4tlglEkksxB/2Vp4ipGNHQrCUnLE6PQ8Su/AVjoE&#10;jy2NsFjX3/wrEvNU/so/a3VY4/cGu81gmNJJJZNsX+2a5DxDqvhK8K2OoXEQi/jIIyK+WlWqyxXK&#10;r2PtlSoQpczWph67+0B4Z0vQpLK5hV5PXAr5d+K3iKx8Q6xNd2duFRuoVQK9i+M+n/D+O2kn029h&#10;A/2TXzv4gvN91N5JGP4B619lg4t0LS3PjK0k6l4Gf5LuuyR8fQD/AAr0f4A+HP7b8X2QitiyibsK&#10;4FY/ORNxCMeoNfS/7CfgYax4ntsqCFm4NcuZYidPD3SO/LvenaR+jn7KXg82fge1R12lYeK88/a5&#10;+F2s3OoLrthCWX+PjpX0h8JtCtbDwzbxRw7D5PSrvjTwto/iSwl02eJWJ7la/KcNmUsLmPtWfV4j&#10;BwxODnCXU+FvDYZBxIVx94N2rhPj/wCE5NStPMt35H3tvavpX4j/AAOPhm/ub/Tm3xn+FRwPyryf&#10;xnoSTxyWc6ZeTr7fSv3fh3iDDY+HJJ6n8w8ccMYvKK/taUbo+ZPEdvqVr4fSB3AaLrhq6X9mHxPN&#10;Y37RXFwAjSbSHPan/EHwWNNkuYpRuQ+przzTbvU9A1BIrVCgabkg817Ga1KkV7RbEcJ06OY4OVKf&#10;xvoe2+N/Bt78TfFkemaAGZZfvYGRX05+zh8CrPwBoaWlxaxeaY9xJWuf/YC+HQ1+0t9a1m0WST++&#10;4r6K+KGgjwrpg1DS7fIRdp2CvwziDPqtfEeyTP6KyLJ8PgsLamj8/P22vhvc3PxKZLWzb5uriqfw&#10;y8JaN4Migg1GZfObqC1d1+1X48tY9UfUbu2bz16DFeHeFtd1bxf4qSXDKiPwN3G2vpOGVUxdWDfQ&#10;+c42lRo5dNSe59KeG/s6W6xWkRKN1c9K2fEWkJHpzqExu+7iub8FvPZWkcF1J8n92ulvtTWaJbU5&#10;JEm1c96/UswlGjhr3P5/yLASxeawi+h6x+yp4cvbTRmuOm5dpGOMV5d+13rusaNqcxsnly3X0r6c&#10;/Zv0awXwmolCqzda8C/4KM6fB4X0SbV7PaSvQiv56rzWKzKfW5/VuWwWGwkIvofK1vrV2b5bq5cq&#10;E6hXrG+JXilfEeoQWWmTFj/EqnivMrv4ltc30wEzRhuoLHFdT8LLWPVbpb83Ydm7MK+4yjDOlV95&#10;Hh59j+WheO57Z+zpo5lv4zcqQfavpC20yBbRZUCu69I1614n8D7SKyvI2Z1/CverFbaGBJVG1m6t&#10;XxPEKtj7xPueFpurl9OT3MbUntrey+Rd7D7wFeU+LpEudb+0IoC+mK9T8USW9gJgpxv9D0rx7xdq&#10;EB11xGcBegHSvFpp+0ufWHeQ6Mt9ocaGIEeo61Ri0dple1khG+P/AFYI4P1re8F/6dYR26Nn6Voa&#10;vozwbLjySp/iKiutSUo8xxSfLuec6houoabIZ4I8buuK6jwl43mtY40ulywXays3AFdLD4etdT0/&#10;zEOR74zXFaz4SuNNvpJkjGPTnFcWI9zY1o1G/iPTLPXV1aJdwP8Ase9WLnTlns9xGWrgNA8QyRFI&#10;3mCiPp7/AFrstH16O/g3q4zWk6alG6NVOMti/pblX2zAYrYbRLLVLPbGAp/vDrWPMBGPMUjPtVjS&#10;bqWKPy1mbH1rlcYofJ5iap4EngO+CDI+tUoba7sxmVHVfQV29hrUUirBImR/ET1FacdroupWewRJ&#10;n8K0UYyp2OinWnS21PPdN1+a2utyoSP9s1v6P4vZY1a6uvu9M1o33gDT5Ri2hjH0qhP8PZ/K4Kj6&#10;Vuly07Ip14T3NJfFaXLqqzD5uvNWI/EkkP8AqpSv0NclJ4V1W3IYlxt6bTUdxb65EcKkn41nzSNY&#10;Siup2lz4nitmRmm+91xT4/FSu+9uvp2riDpus3W3YpO3puzTrW18RtN5Ztzj61m5SW5pz0u5183i&#10;dvP3ecP9XmqepeKLedtyPn8axxomsvL+8gcfLt4FP0/wXfypumkOfapU6ktjPnpdx0WvmL7tw5+t&#10;RSeKL6VNsZb8q1YvA8s33CfxqzB4WNvK8KW4LL03ConFw3MliaT2M2DT7vUlWSRmyvQV0OgWaQx5&#10;JV/pUtnZLHB5ezbJ7dKu6dpgji4UL/u0vaGE6nNsX7BoYEVh26ZrR/tO28gL5n3enNYDSusvktwv&#10;qKrNJIpeNnOF6HPNdEJKO5kdL/bEflffFVLzVlRJGjBP1rDubnyIv9YfxNZ+oa99lik3M34mp55F&#10;8sQ8R+JRHbyf6X83pmvOde1u4v7zyBM591pniPU59QnZLeViG64Nb3hTwg1xGj3S9erGrpfvNwlJ&#10;L4St4c0KSY+ZJGce9bT6T++8tIflreTSIYYfs1uhElX9O0MXAQOrDd1xRS/h8pw1Wih4b0mWCP7Q&#10;6GsPxnrGmw6lnUYo2jVdrbh2rv8AUIxo+myqyqFSPcCRzmvmr46fEW0iWa3tpcSNJtPPauzC4KeK&#10;lZnlZjioYKj7S+hkfFrQPBHjm2uNPhsoWf8AvqoBr478XfDK78BfESKe3jdI1m+8Yya+pvAdtdar&#10;dbY2y00m3LGus+KH7J9x4o8KHxBDb7pVG9CgPJr9AwksNklFU5y1Z+YYfMMbm2NnaPust/s5QnW/&#10;CccCxZ/c1yv7SnwWn1i2ed7P5l6FhW9+z7qF34HnOgalkMi7Rx2r0z4jRQ67YMzsMHrur1sHV9ps&#10;cOOo1MNiLLc+KLnTZPhho8WprM2Um55/wr6w/Zj+JWneKvCELifzG/iUt0r5X/alkbRrGewjVgA2&#10;4fN3qb9hD4szW2vf8I5fyFd33VLVuqPIrs1qzWMhfqfcfhZtej8StcXdxL5Y+7jHNd/tSSAr5YO7&#10;1rhNP8V6TaNbx3F4uW6Enk122l3KT2nnLg5+7isKsJR3OOxknSNEs746jd2iBm6lutdPYXNvFZob&#10;OLKN1NeH/Hbxpq+i65FawGRIWk2vwcj8q9Q+FWtf2l4bjk80uvv1qKmvwnRCLUbsueOfEmj6Dpxv&#10;tQiVViXaeOPxrg/Bf7R3gfWNc/sGxmjWVpNqqnTFdD8cvCWoeJvCE+nWDL5knUr2+lfLPww/Z28f&#10;+G/ijHqty8rxxzcEHg/Wto0b/ExqMJdT7Oubu2n0wXBhyB2xxXn1l8XNHk8YSeDWtAsv4Zr0vStN&#10;N3oKWzRgM3XivD/Evwm1nTfi8PE1tbsYnk2k+1aSi47kQ9+XKz1648PR31k8kscZBj3L8vWvmX4v&#10;axD4X8cnSbjTN4fowAFfXOnWkJ0iKKZcEQ9q80+J3wE0z4g6omoXAVWj6ORgn68VjZdyoRcdziNF&#10;+CWheLNEW/n0+I+ZHuw/OTXkH7Qv7M+laNaSXsGiRNH5e75Ex/Svsfwp4ZtPDmm2tpGgAjXaRjPF&#10;R+P/AAbo3i3S2s76zV1Zdp4GcVXMxqsoysj4P8A/sqaT430/7dBZCNvTr/Ssvxx+yZrXgESajpMb&#10;qB90jPy/TGK+4Ph/4A8M+DZGgsZIgi9F71veK/DWkavpzB9OWRW67lFHPEqVRv4j4c+BPi/4neHb&#10;5I4Hmnjjk2yowzx7V9n/AAp+Lll/ZMdtqkCpIse5j/8Arrz608IfD7wt4nWK3kghZ3+ZMDlvSt7W&#10;PA9tLos93pilXaH935fes1JMmpJT3Oo+InjbSNWMEltfQlkbcP3wzmvS/hZ+2D4/8JW+n32ifEfU&#10;7hdN2LBpt9fyTWpiUbREYi2Nm35QBgrwVKkAj83PiX8UfHfgnx4ukXsrmJJNpJr2n4LeJ4tUsIrq&#10;W+KB+oJzWFXkg+p2LDzhG6eh+ovw9/4KZ+DvEmtpZeNvhreaJYyYUahbaiLwRsWUZdPLjIQAsSV3&#10;N8oAU549v+Gnx4+EHxgaaH4c+PbLUp4Axls1LRXCquzL+VIFfZl1G/btycZzxX5faX4s0W00tIpJ&#10;Iju6nac/zrzn44273+nS3vhfVtsq/cEWVBraDb6ipSlJ8sj9taK/Cf8AZ+/4LM/tdfsrzHwXqut2&#10;/ibRIB5FvpnidHuEtFAjVTDIrpKgVIwqx7/KAZiEycj74/Z2/wCC5X7PXxT8OWcfxD8Najo+tyAL&#10;KumtFNayYRcyAySI8eW34jIfaAPnYk4Tqxj8Wh1/V6svhVz7gorhfBH7THwK+I15Bp/gz4jWd7Nd&#10;PsgURSx72PRQXUDJ6AdyQBya7qqjKMl7ruZSjKLs1YKKKKokKKKKACiiigAooooAKKKKACiiigAo&#10;oooAKKKKACiiigAooooAKKh1DUdP0mzfUNVv4ba3jx5k9xKERckAZYnA5IH41x3ib9oL4c+Gbx7N&#10;72W92IC8unhJIwT23FgCcY6ZHOM5BAV0hpNnb0V8y/E3/gpL4R8ErdW+leDftEgVxazT6hgZ52s6&#10;BPoSob23d6+PP2j/APgp1+0J8RtM1fwzo+vQ6dpGowCG4sdMt0jHl4AZRIQZQGwdw34IZl+6dtOP&#10;v7Gc5xp7n6ReI/2nv2d/CmmTarrHxq8NeXBt3x2mrRXMxywUbYoSztyecKcDJOACa+Vvjn/wVkaG&#10;6uNO+ENlDZWXlRiPUNQhV7sPkFmC7miUfw4IfjJyCQF/Ljxf8d9S015k17WDuXpulwf51w1x+1Vo&#10;ag219q7F268iur6rJrcmNVvofYXxW/bb8ZeOdXn1/wAW+KLu+uXziSeYkIpYtsRc4RAWYhFAUZ4A&#10;rxHxx+0feXsxKSzNu6/PXhviX9o7wS9pIhmG72kriNR/aM8Irc+U8bE+XuznvUQwKTu2KpXg5cp9&#10;ARfE7WNTmZ7aPep67XpkuteKdRgwbKRT6gc14npH7XXhXRU2QW6N7qlWj+29p6nyorOMD/rpS5JG&#10;dK/Y9D1TSfFf2qTYs/7zqMdPpWn4Z0HX7S2+1PPJn0avHrj9uGJy8xhXK9Pn4rmtR/bk1gn91Gqj&#10;+6r8fzreNCMuoN1F0PpldR8Xm9CxzShV6YFdXplms+2e9vVDN1JFfH2gftjeJdSvoraOdvnk2k85&#10;/nX1R8KtE8QeN/DMOuT6kQGj3EbeM05U1Hciony3Zv3nxD0TRV+x3NymfY1wfjH4qS3CyLYqzBvu&#10;5NV/iN4LvNP8QpG8pbd1DGruj+BbaWFZZ7VSV9utceMUadLU7MDGi6u55zqF/wCJdfjkj2SY9MGv&#10;EvjouveHFld5HU+z19c3Og/ZXYW1qqq3XK18x/tdadHtMYZQWkwee1eHg3GWKu0fS1Zv2J87az4t&#10;1W9LRTPIyt1BestZHuJg00q59qdqFrJDd7IipX1Oarwks259h/3EI/rX1Ki4rQ+a5UXbVVmeNmuN&#10;zehr7Z/4Jz6YbnU7ecwgfNngV8QaXJElxHIIGJ9DX3n/AME8L2LbbvGqqa+ez+tWjhNEerllFyq6&#10;H6NQ+JLbRNAiublkRVh4C8Vx+q/E3W9Xv5INHtZXB+6ynrWd4sv7nVYLbSkJG9dp2mvQvAPw403T&#10;dPjlMvzCPduIr8krSSjd7n1tmqdjzrX7HxrqcEqTWL4brivKvGPwW8U3Mf223gY/hX1b4hvNF0Sy&#10;kuLkqF/2q4F/it4FEv2KWZWb0yMV6OVZrj8PLnpp2PMzHL8HmFLlrpHxT8TPhr4gtI5jc6TK5br8&#10;tefaV8LJdb8RR2J0dw3nf88TX394jl+HniSJliuIGLdcgVyPhj4d+EbnxZHNb28Y+bdlK+2q8aY6&#10;WF5aiPicu4Iy/A4z29J69keh/sj/AA4Pgrwlb2UsC+Z5e7gd69G+KcGn2HhW5uJ9u0x7sNUfhnUt&#10;L0HT4kVFUrDxtrzX9o74iyLo72FoxYSLtOM18BTlLGZhzbn3tX/Z6PunxN+0F4d1T4o/EGSx0VW8&#10;vzNvyDtXUfC79lmTw1AuoXluJWaHnK8VseCri0XxhIjohffu3kV7brfivQ9D8OCR76KLEPHIzX7J&#10;kcJ4ChZLU/NM+oyzb3Gzzqx+Hqx24ZvlKddwqjNDDH4stLHzIdvnfPl+a89+L37Yml+H5bvTdKl8&#10;2T+DY2BXh3h39rbWP+Ewh1G/nlkzLlg+MAV34vGV8Rh+RbnmZVw7QwGK9rE/Vz4dG30zRYLexw7N&#10;HuPYZr5w/wCClela5qPgqaS3iZQRlhnoK9F/Zr+Muj/EbwtZXaTjc0PzjOSPyrV/ao8C2XjX4e3k&#10;UTec7W21cjNfkdTD4nB5jex+r06lH2Vrn40vpWo6rrMlrECx9hXqHwy8NeKfDBXUr2YiL+Bcda77&#10;wl+z9eaT4pu9R1Cy/dRSbVyP58Vznxt8eW+i6omi2Ft5Sxf3a/RaNeoqV0tT5KvTWJrcjPof4HzW&#10;N5PHJuBHsa9uuJEitRsY/L0ya+O/2R/ixaXV6unX5Mf9zecmvq681RDY+YnzAx7lxX51nntJ4zY/&#10;S+HqaoUYQ7GX4ovopLaSd5Mn0zxXkWuus+vSMmCPXdXofiD7Q1hJk15w2nRtqZzGdrdTmvPguXc+&#10;keh6v8H45JDAfOzu65r1t9CF9p7K8Ay3XAryb4QXEFlPDHJGCFr3/QkS6gSVY8hvasqdR+25DKrF&#10;ctzhtJ0I2s7xKAFXoGpmueFluIy0cSMW65Fd1r3hsRIbiKAgnqB0qjptitwuxoufetHTlPc5oNR3&#10;PJNS8DYbcibT/s1RtHn0fdaKGBXoWr2jVfCij7luD9RXO6v8OWvZZIo1Af1Faz/d07MuE0jE0C5F&#10;2u2eX9a0oFa26HNYl74bv9GfAlZl9UroPD2NRTdtOfeuTDwlOVmdSkiGz1qaCVt7H5v0rWsNVlgZ&#10;CCw3dfmpt34cydwj/KkfQ3EIdIfmXoKUKKi9zT2z7HRWGvonTJ+prSt9YS9CQJt3t19K4eG2vYH2&#10;u7D/AIEKvadq/kXS7sgr0NO8hWidtPCsKeZPbkiopEs50dvK+70wKgPiuzvLLyjuzVi18gKwRgVP&#10;UmmY8q7kdvaW4+7EB9BWhb2VkkiSC0TLdeKrQxLv27qsSzvbeXgA1M05PQOVdy08ELy8xgfQVJHZ&#10;2cUXyRimbz5vQULI0q7Yf1raEFE5bS7jle3Z9sMIH1FQ4bz2TYPm6nHNTSyog3bQG9FpI9zz+YVG&#10;K58RqbUtURrp0hQs4APqKeIhGrKGZtvTaasvJvVVJxu64qrezC1RmtuC3Wk4xW5KcnsVHjMs+6Ug&#10;f7tU9UcwyttI+brS3d15Q80yHNYutamWbdE+TRzI15kO1zVEW33AiuT17XZL2UWkRYmTrt7VYvLi&#10;71Q/ZLZMn1wa3fCvgaeWaMSxKzf3mFF0acyMDw34HluJlkbdhuua9KGkQ22nxrDCoP0rS0/w7Bbb&#10;YlgAC9Djmp5NDncKqyj5elar3ZcqOXmZlWenSStvC8+tdFZ6E1rAswXhemauaX4baKFJCwy3UVd1&#10;RDZ6VgkfU1vDkW5z1ZI8y+NPiW10XQrg+cB+57mvgD4n+OdS1XxJM0KSMqzcYzX1L+1346i03Rbq&#10;JHO5V2gZ7V8a+GvFKaprEwmjL7m3E4719twvgeT95NaH59xnj1DCqjB6s77wP4o8R2V/azpayptb&#10;dyDzX338C/EVj4y8CxRzxAfufuMM18b/AA18KavrdvFNBYvKq9CVr6b+AUOs+HJl05bd4gq7QMcY&#10;rn4x+rSpwnCWqPD4OqV6UfZSj7vcr/Fn4PWOh6w3iDTI1RW67V4/lUFhpqappHlXKqT71678RrP7&#10;b4edpUPypuAIFeIHV3sneAToAsm3G/mtuF8xVefJJ6ndxFh1H34o+ff2sfg6moaLcX9tAsp/2a+R&#10;/hbrV94C+JkM037oxvtOc/41+hfxMt/7a0eWOCAlG6gV8E/tBaFB4X8ezXIDJsm+fH9K/QKdNTpa&#10;nzODxTpYv2aPq7VfG2t6h/Y+pWj/ACPs8wiTjnrX1j8JdQnvfC9pdXCgkffBBr48/ZQ8Y+H/ABd4&#10;Ts7HVZlk8nb+9kA7dO1fYPwx1vRLzT0s9NnU4+8oPSvNxHvbHW6Zo+Jfh5oviyY3OowI/wA27Jx1&#10;q5ommaboNmunWkawhegBqPxfqFxp2ky3cEOFTpg14r8PfjVqXiHxzcaHexyM0Um1Tv7e9cxKknTs&#10;j3u/vbO201hOVc/xEdqw38QeFoJPNPkxgNliCAaz/Gceo3HhaQ6QW82SPcc9j7V8r+K9E+O1zq0k&#10;MAuUik64J4+la8zMaap9z7Y0zxJpd1ardWFwGX+HaeDWP4x+IvhjQ8vqssUYRtwMnWuB/Z5s/Edh&#10;4at4tfWRnX727NZf7RngPVPF1k0WmTMJG64HFVByluXBqNbU9c8P+P8ATvEtmsumlGG3am1utZHx&#10;G+JH/CKaFLfX7qgj+7k157+z74S8QeFdKhj1htwXpukOTXRfFjwnb+MtDayn2qsv949K5uZ81jZv&#10;l3Mn4X/tO6b431h9KFwA3mbU5r1O71ANpzyId5WPd8nrXzN4G+FXhrwj4nW9i1aIOs3AV+tfSOiT&#10;Wg0kNGS2+Hkg8VstTO0faXPl/wAbfGbxX4c+Lp0WMuIWk2kBuK+mPD15d33hiK5kJJePcQPWvMvH&#10;Hwv+Hmo+Lf7QnlgWTdu3Oea9e8HyaKdJht7O9SXau0DGRUNOO4mnN6HxV+0rq3j3wt8VBe2sMxgW&#10;53ADOM19JfAXxJqnjPwRDe3xZXRdu3bgEe+al+NmieAot1/4ktrfKtu3N/8AXqb4JePvAWqWp0jw&#10;9JGAnRUIrWsoqN4m8oKeyPmT/gof8PpdEhk17TlVHZtzuo6fSvlzwl+1B4w8EolqmokLF2E1foP+&#10;3no+l6l8NriWSBC5j3Zxxmvyg8btHDq1xZwxhR6ha1SU6F2tTpw1bmp2Z9C2n7dvjU2627X02V6H&#10;zavn9uDxHqNslvd3TMx6jza+V7HVfk8p5CD64Gf5Vp6dIst6JBKcjoABj+VYzoVI7GtOtH2ux9K6&#10;T4xHxcvAraYpYPtLmPr9a7TRfg34otD9o0xZovQqmMfTiu5/4J2fB3QvEvh9dW1NYpmZtxDqK+0t&#10;L+FGhCyVDZRJu6kxisZQi/iLWPcNkfHvwv8Ai18dPhgUSCW6dI+gD9frkV9efs2f8FPPiB4NtItF&#10;1S8kginYNOkwRxuAxkbwdpx1IxnAz0FPvvgxoVzbMZtOhOOmI1H9K4XX/gfpl3dtbWunRoydGWPF&#10;edjacaTvSlZnXhMRHFq1RH6G/Bb9uvwh8QrCJdVSJ5N+x57aQBiAvBKHgknrggc8Djn1fSPjP8Od&#10;X8pP+EhjtpJc4jvBs24z1b7gyBx83cDrxX5T+APhx4j+Hmqx3Ok6jLHCG3MoY9a9i0/4ia3JDHAL&#10;tt3q5P8AjRSxVeOj1IxNGhTejP0for46+EH7UHj3wJHDppMd7pu8s1jcg/LlgW8txyh4OOqgsTtJ&#10;NfWPgzxdo3jzwvZ+LtAeRrS9jLRiWPa6kEqysPUMCDjI44JGDXpU6sanqcGnQ1KKKK0AKKKKACii&#10;igAooooAKKKKACiiigAooooAK8r+Pf7Zv7Pn7OQksvH/AI2jl1WMAnQdK2z3gz5Z+dNwWH5JFcea&#10;yblB27iMVB+19+2H8O/2O/A9l4n8ZWFxqeoazdSWmhaJY3EKTXMqxM5dt7BlgVhGkkqLIUM0fyNu&#10;AP45eJhr/jS9uNd8R6zc3V/ezvNdXd1M0klxIxLM7sxJZiSSSTkkmk50acXKpKxnJ1JPlpq7Ppr4&#10;u/8ABS74x/EDTJtPutfjTT5rnzvsNnFHHGuCSqZC72Vc8BmblQTkgGvPbr9rzxRqFqUN6Q7dQJa4&#10;bwN8PbW80rZfPGx8zb97/wCtVbXvAdvo955nmrj0wP8ACvHhm+B+sct2/kaLLce483OO1bxpqvjP&#10;UjNd3ckgbqGPFJeWFn9juFKr/q92do61Y06ygt1aVIkA/gIFSmS0ns5t8GGZNpA9K+owkKc9jx6t&#10;ScHaZ+fn7ZN3qGj+Lrg2k77P7qscV87al4j1SSTzBeMW8zbnNfS37eNl9k1uWWL5Q3UgV8tvDF5/&#10;luWx53rXVys7aLTLMd1c3gaQ3LAN1DsanttO1y8XaiSuSu1WEZzXc/Az4M33xR19bS0tnKN1BYf4&#10;V9q/B39g7w/b2cNzqdijMvQP0P6V51arNStE6aVSmp3kfAuleAPFt+yNZ2EmxuuUOavS/CPx1ZDz&#10;p9Nkx/u//Wr9KtB/Zg8J+H75YJbFcr0DQDH8q7OT9m/wBqdl5baPD9VQUvbVBU8VSufkHrGj6vpb&#10;SQXlnMvuYqwri6aMPJIBtXp8tfpT+0j+xp4UGkXNzplnFG6R7gT/APWr8+vih4Hbwprc+muxZEk2&#10;ke1aU5SNZ1FKPMkUvA0//FRW5jX5fOr9Yv2VUN38MLUlQd0PO4V+Uvw9RBq9uNg/11frF+yrDL/w&#10;q+x8tAN0POKKkpHJiakp07NWMH4keF7i+8YwEhSrdcCuhg8IpBD5KKu71IrqtV8Ftfa6k8gHydMV&#10;fn8OmKHAiOfU9a5MVrTszOlN06l0eV+LdJis7b5mAb/Zr45/bCtbWK43rNn5t2Ca+5vGWgzXBZxB&#10;wI93Ir4Z/bVsvsd80BBwvrXm4OCVbU+hqV17A+Zby7tfMYG3J29DWb9tuZP+POLH4VNqLNDdNC8q&#10;7m68VBHNHaTbPO+X1FfTqLseRzxJ7JZo5QpIyOgxX2V+wT4os7Robd5NrL0Ar41RVmuvNhn59Ca+&#10;hf2ONeEHiiC3jZPm6jzK8LPKXtMG7dD1MrrKFbU/Se51SaZbW+j3nb0Ir3jwDrseo6JHPHk4h+YG&#10;vD/h5pF5q3hK3ncZby93IrrfBXi6Xw5eNpl2GCMu08dBX4xW/eTsj7JSXLzGf8ddX1G71A6TZhgr&#10;dcNXzN8edUXwOP7RbUniP+y1fU/xK0mC8lbV4ItyLHuBHXNfH/7bekSXGif2paSFkH3lNfovB1HD&#10;Ytezmlc/P+LcZjcNWi6W0jkdG+M3iG4fdbanIp9GPFehfAX4x67P4rjsdUvXH+1/+uvmX4a6vdNd&#10;b707h6EV7f4b0Wez0+HWrYlZmj3ErX3uP4PwmLwF6a1PzDAcdY7Kc69liXaPmfd/hawvNTtI7qab&#10;5PJ65rxz9qHWhp4/s61O2RfvN6VP+zz8cLibRzoeuuxlSHgu3NeSftcfE6FUuEspTJO33Vzk1+e5&#10;dw7iMJjNYn67UzyljMPzUncx/DvjfwjZ6s1ld3MaTt1bPNcb+0lf/EM6f52hSSyWhh+V48kfzrgv&#10;A3hLXta17+29cu2gH+21e5an8Vvh5pPhlPD+q3kUhjXaARnNfcqLjseEouNTmjqfCvjGDxLfXjy3&#10;8EuR/EQQTWDLbXkE7sJdpCbcnNfa/iPwl8O/G2jSaj4ftYXkP3Yo1Ga+cviRpWl6NqElo+mqjGTa&#10;q7ecVUIxqbG0JJOx6F+x5+0rffDfW7XS7m6l8ortZd+APzr9B/DXxQsfGvgo3VtdCRjDypcGvzf+&#10;Bv7P58c3Ud2mpop8zb15H5V9l/B/4Ta94T0hoLjWVI27VU5IP61w4nL4TlzNK5vDFKO7JF0rStZv&#10;bizjWOMyzfN0OK8Y+PP7LFlq6TXmnNGZm6kjpWt43+Id78JPGLDUXO1puSuR/M1v2Pxa03xraNNZ&#10;XCuW6qDWWIlUw9HYnDOVXEc8dj5E0/wr4o+FXimG6SWRFjk2kJ0xX1v8FfiXb+MNBtzLMQyxYYMc&#10;815R8bbSzCNeGMKGXeSOxrk/g38TU8Ja6tnCxWJpuQG6V8ZmdKpjffij9Iy2r7H4j6v1+J2s2WIA&#10;ho9xzXCnT547zypIjn2rq9P1ka1ZedF90w/KazlsbldX3sWNfKy54S5WfUYZqpG7Ow+GmiSpPGwX&#10;P1r6J8GQRJpsaBAfrXinw8heIRyEc+9ey+CtRWW3WADlelRDSXM9yKvwWOnfT0kg2yJu+tYDWC21&#10;98qqF+ldjDG88WUUbfWkvfDUcq71Vc+wrvOM5a7snb7ozVdtGmnVnQIC3U4reKFH2tH+lTy6Yixb&#10;VdQfQVztyk9QOD1LwiFhYNGp29CBVCPwqdOiXy/l3dcV6NLpcSxSb9rVVOmqyqrWwO3pkU3+7ndG&#10;ntGclZWMse3zEJ3ddwq3FpjLJh4xj6V1Y0aJ0DLF93pSS6NubcqHNNRco8yD2jOT1bwpbRtuMafh&#10;WXN4Z3yeYgGfau/k0Xd/rkJqBNJhTpGp+tYx97Yv2pwE+j3MEmI5TVi2vZoIvI+bPv1rsJNDt5W3&#10;Mg/Cqs3hhd3n7Rn0A4rocYRWpfPExYdTk81OD83WtSz1GC5cIwJ29M1PbeHleVcKBt6ZFTnwy4bd&#10;DtFc10PmRPFGZG3AjNRRyNE+1FpbK2uYpvLOce9X/svzb9gzS5pGBThtpUffJyfQ06GZtjpgfL0N&#10;WLq3KweYGOaqL8iFh/F1raEU/iIlKS+ELicwIrf3emay7vVlSF/PI+Xpin6xfybvL2jH0rDkt5bl&#10;WVg5z1rGcW3oawaS1Ib7xBDdLtVT+FVrXSb2/dBHyG65rf0fwWJ3RXX71drpfgyO1CPHbDcPvAit&#10;I0ebYOeJzHh34fyRlDJByepxXZ2/h2GzjWNo8bejL1rSXTJLV1SRSNvTFTyWlw3RSfqKiUVDcnnZ&#10;lNpjM26GWtDSdFkvkVjFjd1rS0HSEuX2tHgVuWtqtmoWFR8vTNKLUql0LmRlXWmiztU2qOPvZ7Vx&#10;/wAQNcjsdLlZpQAnSuz8RXYWCUBhg14v8YNSnn0m4gQ4HqOta80VOzOSvJRjzM+WP2p9VOu29/dQ&#10;SsyL2zXzD8N72L/hKWsjKCG6k9a+mfi3pz3ul3xhGQ3UGvmb4caXB/wnrDoVk2gE1+0ZThI08Fof&#10;iGPx313F4iEnrHY/Qz9iXTtP1TSBa3lsjbehxzX07o3gnTbQ+fHaxBvXbXzV+wzZSLbpOHG1utfW&#10;sW3yl+Qc1+J8T160MbKMXeKP0jh/C04YSMktWc54/wDDwvfD80cJUFV2jbX58fHr4ieL/hZ4unW6&#10;imkiW54yoA2+vSv0mu7Bbm2mgIB3da+T/wBtL4Q6Tq2lXF9NYrM/l7txTv8AhRw7jp0cTe514/B0&#10;61O0j568MftV+E9WsW03VJ4YX/j3Hp+tfPv7U+ueEPFXiOOTSpUYytucgjmuY+Mvwy1Pw7rl3qXh&#10;95VjHRY84rx/VbjxFNfRWV3LKHTqzPzX7XhsVfD81z87ll9JYmXK9Y7n1f8AA7wvfeEvDX29Lxlg&#10;aPcqK4619KfsaeJtR1HUZGmld0Mm3DPzivi34TeNfFMun22ii5E6hduA5PFfX37HPhDUfDl8Lm6k&#10;l2u24q3rUXVWPNEU3yS5WfVeq6XNq2kvbC2Uq8e4/N3rzXwJ8CdG0jxVLra3EQklbcwYHivTVSeD&#10;TNyIT+59TXis3xP8RWHxW/sg+Z5fmY2jpilaJjTpyPdRpyw2nlyRKU27enavOPin8RPBXgi9+y6r&#10;HCH9V4r0myumudMy0bH93u/Gviz9vG213UNa26AJ1b+9/wDqqYfvNiIYeCerPqP4Y+OvDPi+xMmh&#10;XCsD2A6Vzn7QvxPtPhlor6lexbtvTkV4x+wVceMLe7+zao8xHow4rvP23/hprXjbwnPHopJZU3BV&#10;BxWsfceo/Z0lW3OZ+Cn7Y+n+MfFS6JNmJvM2qowcivWvi5rx07wTeahCqkmPcjDPB9q/O74T+CfH&#10;Pgz4v28SWs8O2b5mbOK+7fHviXTYvhabbVCAxh5DNzVPC041OZsus7Hw1qPx48bf8LH+x2F1cH/S&#10;tuA/GK+9vgf4m1zVPh3Bd3bZdoed4P8AjXyv4F+Fvw1/4Sn+29UubUf6Ruyxr6Li+OPw38JaCtja&#10;6jAqwrtZVNKuor4QhCVTY+ff2sPi54r0Dx29tpk83ydfKJAr1/8AYW+M+teNLAWurM4kXpvOTXMe&#10;NdZ+CnxO1GSbUJofOufu5UBhXWfs82Xw0+HeqJPpusQoG6jeMVU4xlsbxjGFGz3LX7fNtra+GDJY&#10;zsN0e4+TnNeWfsDw+KW8YtDeiZt399uK+n/GviL4ZePLP7Pf31pKu3bgkdPxrI8D2vwn8B6n9s0+&#10;8tYG9UcVzz96FkaU5TtsTftZ+GG1z4S3cSRAMkPJxya/JP4peGdV0zWLiBrCQjzMbzGc1+xHjr4u&#10;/C/V9G+w3WqwMuzayyMDu+tfGP7WPg74Q3ejXGp+H7u3WXdu+RD1/Ot8NNKHLIzUZReiPg9oAl3m&#10;JD9zv/eq3Y3M1mEulAIaTaQ1a2u6JLDdMYk/5bbkxH1H51VbS5JWVFQ7VbcADXVOVKRpGEoVOZn1&#10;L+xR+1ifhbLBZanIzwtJtJVsL+pr7y8E/tw/DnU7WNZtXhJ9GcV+O2l2eoxzQxQxvtWbgA13vhnT&#10;PG9yVOnwXC/3PmPNcVShE3iqUo3P1/uf2pPhqLBrhNYttjdctz/OvOtf/bh+HemX0hS6jYH7rBua&#10;+IvCfwq+MviOy+zGe4VfbcK7rwv+yF4nu7eK5167IH1PP51xVcC5bs6qGIwtLqe2a7+3tYahdfY9&#10;IgOZOu09PpzXt/wS8cnxjoMGoTnLt1yK+c/Af7I3hezVLqe5Ejr94mM19A/DXTNF8IWaWkV0AE6A&#10;MKI4dYd23ODE4unVlypnsWkXiKIyz4+ler/AX48XHwt8QxWE91u0K9uFXUYJCxEOSAZ0ABIZR1AB&#10;3gYPIUr88J8QfDtsVVtSTK9AGrovD3iPT9UP7uZT/umsXKPNeLMYc63R+kFpd2moWkV/YXUc8E8a&#10;yQzQuGSRCMhlI4IIIII61JXzV+xz8eNQXVbX4Ka3aedBP5z6RcxKA0DBXmeN/wC8hw7BvvBjjkEb&#10;PpWuyE1ON0b3uFFFFWAUUUUAFFFFABRRRQAUUUUAFeP/ALWf7avwi/ZJ8NvN4su21LxJc2Dz6F4V&#10;sifPvmDBFLuFZbeIsTmR+qxybFkZNhg/bQ/adj/Z5+HpTw3d2z+JdSG2xgk+draIhg1yUwQcEbVD&#10;YBYk4YIy1+YHiK/TxZ4guvF/ii8a4nuZ2nuLi7lLySyMSWZmY5Ykkkk8kmsKuIp0VqwjGpOahBFb&#10;4heN/jT+0548n+Knx78a3GpOJpJ9P0pJpFsNJVwimG0gLFYU2xxgkZdygaRnfLH5l/ad/ahi+G2r&#10;DStDGJIOynGfrXtnxx+P3hj4f+D7iC2uUDldvydcV+Xvx5+IV3408W3WoTXDybuvmScCvnKMcTme&#10;K9/SB7zp08DS5mtT6I8N/wDBSLxTZnypeBu3cOK6rSv28h4vCJdhoS0m35mJ/rXwSL6e2l3IhkHs&#10;K0NH1fUbW+VIbpl/ffK6ng17tHIMJT99M4/rsq1Oz0P1p+HXjaHxNocFzGQ+Y9x2+tdhZGC4tGuY&#10;4eG6jFfOv7CuuX3iDwrFFPNvEa7Xc5wv1r6j0/TY7ex3Mi48vdgLgfrXsU406ezPlcZCTeh8Pf8A&#10;BQbRLYO10lumG65FfGF3bTef/q1Led0Ar7h/4KP2c0EjbUbaOgVhXxZocDXetLAdzbpuc16K1jzG&#10;2AjUavI+yP8AgnN8PQl1Hrl3ZKyH7u8V+gOh6ci6dGsNug+i18lfsbeGr7TfBVlcQxFW9COK+tvD&#10;l26aUrsRuXoK86ooOtoceIbjKyZWvtEtru43yAI3qTUljBJZH7KOT6sKtC9tprnbKqmn3LJt8xOv&#10;rWPKzalCPc4r4s6ULrw9cmWFXZoedwr8pP2qNFNp46vkiiChpucdq/WX4j3luuj3TTSgbYeK/Kv9&#10;rW6Wfx5eGGJmHndQa1po7aEpxqcsNUeVeAbadfEdvAAMed171+uf7I9uzfDXT42QY8nrX5LeBVuB&#10;4lt5PJkA87ulfrb+x5qcFx8ObEKvKw8VNZpGmJlNbo9S/sxfP3+UM0X0AWL5owPwrTklVG3BKpah&#10;IssXzLj6Vzv3tzmOO8aWERtJBGmP3PUV+fX7d+mkapI0jAD2r9HPEulpLZSMN3+pr4H/AOCgmjwq&#10;8jsQD7VWGpw9qdEK0pSs9j4f1S2WKbcxViPvH0qkPIAwYwfrWtMsIvpop1BRup7is14nH3FHH3s1&#10;6t0DfLuMgdllTbGo3V7l+yDeFPH1rHJFsLPtIbHT8q8TWNUCuPvL09K9x/Y90KbW/iZp5WIHdN8/&#10;PSvHzT3sHPzPRwHvVro/W/4WaasPgq3kZ9o8ntVDxKbdrlikwDL0Oea2tGnTQvhhbztGu4Q/NkV8&#10;s/Ez4163p3iqb7O7eWr7QGY/41+VYbKJ5hiLQR9Fi8yw+BoXqux9SaVrVlfaO1jeIV3LtO8jOK+e&#10;P2nPAEk2n3drJHvjP3ACMVztv8evFN832pJPk9BNVT4j/Gy/1vQJLV4T5396Qk/1r7fIsjzHLcQp&#10;xg7HwGd8QZNmNCSdVKS2PnaHw9L4d17y1UP8+3HQYr3D4e38l3ZxRPFuVV2jjjFeHapr19e635El&#10;qZV37t+DnNfQvwitEl8LQSSxIC3U45r9ow8ZUKfkfzlmU1iMy56j5iHUrbWtH1Zr/TJHVWh52k1y&#10;HjmzuZSmoarJLI/8YePJr2Oyt9OudSFrO28FdqgEVd+J/wABhqPhefULKNi/l7kKnnNeDmbhKXNG&#10;Op+scLVpUKKvK6Z8f+PfieNAMttafuzH0CtXjWs/EbW9VufMaaXP+09dH8bPA/inSvE11FcWExUS&#10;bVJOARVX4XfAXxb49vUggsJB5v3Cyk/yryGoqVmff0JKK5o6lr4U/GHxL4R1OCWa4lYF+VY5G2vf&#10;dZ+FOj/HDwlF4g0LZHegb9qxc5rU+Hf/AATv1rUbe3n1UsG8n+GLH86+hvg3+zLYfDC3SO7maMBd&#10;rfKelTzU47E1akfac0T4P0iT4h/CPVjHZLdWxSb5R2r2X4dftEfFjVJ4IPstwU/jLA5r6u1n9n34&#10;Z+Kb0/bba2eRm3HCj/Cob34LfDb4Z6c+pzWNuEHTdj+lRCpGW5lOpGrufIv7YJ1TU9Bj129t2MjL&#10;vfIxg184+GvjDr3ha/xBfygeZt2oTjFfVn7XXjjQ/GOlS6Podtgou1fLXIxXxHr+lX2mam8M4KMr&#10;bhtHGaWI5asOVo78vkoysz6E0P4x6H46sP7L1HG/yeslc/4r8CXFnfR6hocitFu3ZjBzXjej6tca&#10;be72kIOzbkelekeBPi7NDaR2N7lm/wBo14NfA/u7RR9FgMwSqcknqfSv7Ovji+1XT00XUoy0sC7W&#10;3HrXr+j6a9xe+cI931r5g+Gni6ysdbh1G2Koj/e+frX118LzBrtolxbsrB+hFfnGa069CvZo++y3&#10;FQq0fdZ0/hHS5ojHGo49a9O8C2It38wg/Q1xuh6bcWUq7x93pXfeHphBzt/SvOR3VTvdAtH/ALO2&#10;EAn3rR/suTyfuDrWToOpcY7V00c+6Hmu+Ouxxt8u5zl/oMwbzEiGPpVC608JL54cbPfrXbS26Nb+&#10;WuSfesm78OzsrhYhtXpTtEXMjHtNPUxMGjzu65pv9lS+Ztxx9K1I4JYF27Bj3qSOFXbeSc1hVGZy&#10;2RtIv3jLUtrZoybiKveVBPF+8jptpGVi+YVdKUfZ8oFaXS2l+8mPpUMmlwp0VfyrV2/7R/Oie0Zk&#10;3RRA/UVXs+b4RcyMaTSVRNwhX8qZ9jtnXbJEB9K1mtLh12lapXVtKvRaznST2ZHNIoXOmrGPMSJQ&#10;fpU6WESdEz9TUksTOfLkJA9qn3r61HuGkZSlsZM9gyTbo0596XyG/uitjyk3bsVUkjkR9oQY+lVG&#10;MZbF8yMa43OPIIGPUdaz2trjPlouR7ittrOZ5eU/CpIrAq2505+lOtp8JH2bnPzeH5rpt06YP+zV&#10;7SvDJuH2rbr+IrffTgP9YG/4DV/T7CKNfMRyDVcsTPmkVNK8NrAyvsT5emRW3bWhjmZ5EwG6+1WY&#10;bSP+5U10hktkESfM3XApy0+E0K86xzNvhXcferuk6S14/wAxAX1qxomjS7N7oDW3b2kENtkRAfSs&#10;oQlN+8Z+0iZkelQWg8yHcD7kVWlHlJuJOa1ZJo/K+c1i6tdIInZFIVemaJxUdilJS2OW8XaqsKmO&#10;Lkt1BrhvF/httT0qZmYbmj3EDpXQ+Ir2Se8ykQJ9BUs9rbNYkSMAWTbgmvHqVpRx9r6E4iMZ0uVH&#10;xp8RtElEd5YxuQffrXzFpvgnXdL+JRMcZ2vNxxX3r8cvhs2ntPrVjCGV+sZ5P6V5b4E+Fkfivxzb&#10;3DWChFbcxA71+y4DiCjDK7N6n4diMlxFHOW4LSW59D/sY+DJ9K8JW0siZd49zV9CSObS0MkvVI9w&#10;xXHfC/SdP8MaJBb2uyNUXaOO1ddbSrqttJERkFdq4NfjeZV1iMZO/U/WsBhY0MPCHVEeg6ra6xNI&#10;YJ/wNc18aPB8WseGriK7iTPk9cCuk0XRIdHDSIvLday/izaanqHhC4isHJcrtUjqanARnCpdbF4n&#10;U/Lz4x6t4e0bxRfeGGtY2dZNoyor5j+KXgu2uLufULKPy8dCpxX1J+0B8EPG2kfEa41nUNNcwyzf&#10;NIa8g+J+h6fp+h3AaRRJ5m3n0r9x4eorE4K7Z+U8U5nDLMbTVKF+bcx/2c/FOk6BPnUIYy0X3dyi&#10;vob4X/tUQx+KLbSrGNtrybSB1r44+GGj6zr2tTxWEkhC9NtevfAfw4un/EqC41CUFYpv4jSo1OSv&#10;7K52zp+2oe0ij9PfB/iWXWNAiuyMh4ec1yEvwtiuvGj+KZsBVbcOK86f9qfwb4OsFsYbsS+TFhlQ&#10;9TWZ/wANReLNb0y61zSNMZ7OKSNcIDkiT7vf866Tkp06q3PqnQb3Txpyp56g7dr5kHT8q5Tx94R+&#10;H+tB7rWFtTt6GUDNfMlz+0Z8VUEgtNOlGex7Vwvib4qfG3xjqAsoIp443+8d5oXu7GiwrfU+qrPX&#10;/hZ8Lo3ezvbeLb0ZGGa5jxl+2H8OGguLJbpJWK7VDMDxXkh/Zw+KHjDwwL+a/mDvHuKs3FcZ4T/Y&#10;58Y3fidG1eWQIZNp3Z6UVqsYLmZ04bBU5R1epveMPGlxql++v6B4eXON6OsZ6/n0rz3xf41+M3j1&#10;/wCy7TT7kLt24YnH86+6Ph78CfC2keGotNv9LilkC7dxTmtbw78AvCFrI8yaNbsy9C0f+FROrOUb&#10;ozqOhSlyrU+D/A37OHxa1zbPO1zHGzbuTn+lep6X+xR4wv7IT3+oMFHUMev14r7M0LwHpdjiCwtE&#10;iVem1RWzD4VKW/lyMpHoQKSm18RKqyjsj4ok/YSntoTdx3A8w9HLnI+lVH/ZG8c2Kq2maq4Zeg31&#10;9vXPh6FrZo2QYXp0rBsvDaCbJ2n2Nae0MJ15yPi2/wD2b/i9ZxbYdWlB9NxrLH7P3xolbZNqVwR7&#10;Ma+47zw9BPc4eIAe1S6R4asTL89up+oFTzIqGKlHdHxIv7LXxb1RlS5u5iG6/MaW8/YT8a61A8d1&#10;dyur/eVmOBX3lFoNqQJBGgK9MJSzxQQRbYgu7020Uq1R9CvrMux+er/8E29QW6j+2nO1NrYQ1r6Z&#10;/wAE3rV23ywkf9sx/hX3Zc6VZXEjSiLl/U0yPRxFHuVefQmn7Qzniqj2Pjzwr/wT48OWMgku7ZCQ&#10;24ZA6/lXrXhX9k3wT4fSNn0WJzH0/ddfrXsw05YuSn5iodRMGn2L3Drs29MMf8adSo2RSqTcLHMW&#10;3gfwxoVg9zBZQpt6Dy65rxVI11cR2elRYX/ZFV/Fnxagl1NtKt5wV/if+Gt/wzPYPZR3GElk9hmu&#10;eVaUtio0ZS2ZzV1a61oemSzQq6n0JOK801n4gaut28FpeMki9ED17j4ugvNQ0ySOG3YD2FeJePvA&#10;Fpoeiz61JKnnr2z89aYapTdW1RnNmeEqUqPtINX9TjpfiP4ktbxkuLpyy9ME4/nXpnwZ/aCfS7iK&#10;DVrlxu++XJ4r551r4l6HoUzf2jKN38ZZhxXC+Lf2j7GOV7bRRtI6Nnn9DXdiMroRjzJnzuXZ/mOL&#10;nyTg/uP1V8BfEiy1Z7fWtE1cRTwyrJBNDdbZI3U5VlI5BBGQRyCK+/8A9nT4xW3xi+H0OpTy/wDE&#10;0sAlvqyM6bnkCj98FXG1ZOSOAAwdRkLk/wA33wS/bV8VeGPECpcTs8HmbVUzZyK+z/g7/wAFRvFH&#10;wd1W38YeFJUS6a3Ed3Dc26yRTw70domB5CsUUEqVYDOGFeYpRoysz7ihQryjex+2FFcN+zV8ePCn&#10;7TnwJ8M/HfwWpSx8RacJzbkuTbXCs0Vxb7nRC/lTJLHvChX2blypBrua6E01dDaadmFFFFMQUUUU&#10;AFFFFABXP/E/x9pnw28G3fiTUbuOKRYnSxE0Tsslx5bNGh28gEr1yB7iugr44/4KhfF+58BXlloU&#10;mqTLbS6THc/ZRcEIZPNmXft6bsDGcZxxQ1J6Lcmc40480tj5c/aZ+JN/reuXms61rc93cEDdPPO0&#10;jvgADLMSTgAD6AV89HxO/i6aeG0nbavRVNZ/xO+Kr+Io7p1uJCG6kGvMvDHxBfw2Li6V2I9Gry8f&#10;k+JWE9ozLK+IcFXzD2Sepx/7Xei6vJBLZ207Pu6hDmvi3xNZzQ3s0c9rk+Ztfeelfb9v4lX4j+IJ&#10;oL6Hb/c3nINcD8S/2Or7Wrye/wBEgdVlXeA0Xf8ACvRyikqeF5pKzPRxeNi63JJnyMY5pIdkSup/&#10;2easWjtp93CQGYK27a8Zxn8673xz8BvG3w8klkkspIlToSuRXAzQTvcxtLA2BJtYK5BxXowpJQsz&#10;kdam/hPuP9ir4wa/eabFptosFonmbXWKH7/15r7R8K6pqGp6ah1S7WUsu0ivza/Y48RPp17BDbOV&#10;ZpuQtfd/w81LUBZRy3LOR5e7j1qXQio8zZ5teSlKxwP7W3wvT4geZDFbrhvulq+dfA37G2pjxSrz&#10;SogWbjcv/wBavtTxpDBeiOSbaSv3s1meGNJjl1rLiM/Nu6V89is1xFKt7M+pwOFpSy/mW5sfCrwP&#10;L4E8N22lvblise4FR3r0DTdUmjtMG3OPpWppVpbCziV0X5V2g4pJbe3toNoINexh3KdPme58liIx&#10;dS6MNdUKXuwA4rcjugyqpI5+/wC1ZaQ2/wBs8x0AFWYDEyMVlOW7ZrUmFSMdzn/iRZtqWkzxxxqC&#10;67Tiviv4p/sxWmv67PqMkgIdtx+v5V9s+LCVtpA0gDeleM+IkFxeyL0HoBXjZhip0ZWifQ5HRhUq&#10;XmfHetfAey8G6rblY9x871NfoN+yJo4tfBdmjrgbdvFfKXx4uTZ6jbskJU+d/CK+uf2RJnuvA9tI&#10;F5WPcK0wdeVbDc0tzTO6MYYhcmzPXJrb/YFUbxE8rbtGa6BrcOm4isPUIXR94HTtXZc8MpX9g1xp&#10;kjjrt2818Ef8FFdNa3kZJY1AaTaSB2r9A72IGxaMMwDR5ODXxv8A8FFvC/neFpb94VBRtwYjvW+H&#10;i1O7HCSi7M/M3U901ywRgN3WooZZPLmJtTub/a6Vp65DDDdOohUMsm0Vlwou+R9j/Su+xrP3th0c&#10;Ub/vDMN3p2r6Q/YLtg/xLtgXHDbhivm6GNN7tt+Zeg7V9a/8E9PBF1q/j6K9t4jtSTaT7V4+dzjT&#10;wZ62XQk6p+mN1YSXfwzMIbjye3WvjX4v+E3Fzd3CHlW3DJ719+aFoMNx4NTS3hG9oecV8u/tCfCa&#10;+0y+uZ5I2RH6A9K+R4SxlGljbSOHjfLsRXyu9Lc+a/C3imK0m+w3kkYx94MRW9ePo+u25jgliaRv&#10;evN/ir4Wk8Oa3JeIXVZOvPA+lb3wn8Ia34gsEv4LgkN1wea/Z4Y+lQjeT09D+eP9XMVj3aCd/UtT&#10;+CBNqW+AKo/56JjFej+ArjyrCGCeURKvQCuTm8J+NdJuVia0dom6gg1618M/g/ruv6PHfGyYKI9z&#10;b6xfE+WqnbnR1Q8Os3hiOdttHK+MfEtp4Uv49XNwY0j6DeOfrWr4T/bf8NalcDw3eSELnZ+8btXj&#10;P7Y1lq3h/V/7GVZN391ScV4f8PvBPi/xHrCtBaTjdNy/Oa8ypjsNVhz30P1HKOHKmFw8IVN0ffHi&#10;v4S/Dz4wWJ1gW1vIrLvDLgEmuq+CnwT8J+C4xJa28a4+62wMR+lcT8FPBviPQvBtvbTyOxVNrBsn&#10;iu/bx3F4C0fzrmeNdv3gH/xry/ae2qXjse44zwseSO56Xfa5ovhyyR7wxxRxQ9QSD/OvOvHfx38F&#10;wu1qdbh3t1/edP1rgPH3xPsfinoU2meG9ZWKV4sDL5Ofwr5A+Nvhj4q+HNQaWUzyRq/31lP3a6lh&#10;oy2ZnRpL7TPsrRfjl4SstYW8n8URlD1G8V2nizxf4K+KehDTrXV4kL/eAkBr8pbrx74ms74xz3Ew&#10;2dAXNdD4N+P3jDwzcx3Nvqtxt/urIf8AGlGmo7nTWwLXws+u/i14L8PeCtHuWsLXzZV+8zLmvlvx&#10;R4Zi8S6g32fSyjN1JWvUvDf7W9h4y0uOw8W2DSyD75c9frWcnxK8DWes+bcW0QX0YVljPcw91udW&#10;XR5Kvvs8C1z4b61pk7Sm2bavQstc8BeWNysLW21l7kmvqzWfFXwz8W2TQW80Cs3XaOa858efC7w7&#10;f28l9pNxFmP7/rXlUsY18aPcWFpxXtIs880Txhf2ksUO0KF6fOf8a+5/2Jfila+J9Kg0s3CebH0B&#10;l5P1r8/tVt20++MIgyydK9p/ZT+KK+CPGltJNdOkbybSMDFeJnmXxqU+aK1PZyjFyp1eWT0P1Q0u&#10;2d1WaRFO7rgV0VgkXyqifM3WuQ+Ffiay8WeG7bUbV8iSPccnPNd5pMKx3avIgwvSvzyUHGVmfaR5&#10;uW8ja0KOZU3NGM/SumtiWVVPfrWTpxQxdBWrbuq4wenStYOUdzGcXLY07VGabJFX44t1owZR83U4&#10;qnp8sTy8/pV9JR5GxOa354kuLjuZVzo7vvyv3emKpppbp0cVvTz7N27HzUsNpFL0iFOSjPYfMjGj&#10;sCYtsUfPvUE1k8K7XH5V0UlmS7vGuMdBUSaa8n30zWEKFt2TzxOfjheR9oFXrciKHlQfrVq+0W4j&#10;HmouD7VVmin8rGwVrVU6ewhkk8SJuCjP0rPdTO/3Rt9cVJcxyou0KajgneKHBT8TVN23L5GZ2oOy&#10;tuCfpVaCfe+2QY+lX9QvbRj8sf6VHJbwLNw61x3HCLjuM+2/Pt2ipFmjlm3MvHtUbpF5nyD86fDI&#10;nk42j61tBqO47MsSQwJLkA7aSeJG2eUPvdailnVk2Ln6mp9LWaWQKycL04pTkpK6J/5d2J4bWST+&#10;HP1rTtrHYu0QL+Iq3puky7N20VqW2lSk/OorehFv4iChY6fcTfeT8q1YNKMRUsgO3pmtHTrWFfvL&#10;Tbwqj7Yj+db8sTD2hHZxrGu05p0jxGPy2Yge1RyXUadM1UvLg7N2a5YSUdxFTUJ1WLg1wfxG8Xw6&#10;Fp8iSXWD9a6fWtRjS38yMNj/AGq8I+MWqXGsai1hGx+bqVNKcXOVkaRnGEeZl3S/iNpss+4TO/8A&#10;vc1a1TW9V1Z0jsrZ1DdcNXI6FpFtZnzmwV/2hXUWLAyq0UuAvQg1rheH4zlzTep5GMzSUdg1XSdS&#10;1nTDaX+Gkbq3euZ0LwBqPhiY3NuAxPdBXetdRLEBvBZ/9WRJ/PirVk9r9nRGCjd1LLXuf2dGnHlT&#10;0PEeLhPEczWpiN4r8V2tkIfJlG3pg10fgv4nXdpEv9oW8ibemT1ot7SG5kyyIVqxa6PpV0y28tsp&#10;ZutctTh3DVZc0dzop5nU6nS6Z8UNMv5vsrYB9S1bkGpafe2ohaUMo9TXAzeAbYN5tq6L7gHNZN54&#10;k1Pwgp86Np1X7xGRXn18krUvhR1U8ZTnuzF/an8C6Vr3hudra0Qyqu8Mqc5r8t/2o9L1Dw1cXFvM&#10;WRfO/jr9UPE/xCstf02Ykgsy7dpHavh79q34ZwfETU7iGGBQxm+UAda+k4VxmJjiHSb0R8pxPhcF&#10;H2dSWp89/sjPZ6drjPrOzbN904rqPjbcT+AdfbUdCjCxs24sjf4V2/gX9mnU/C2gm7ntgreXuD46&#10;H2rz7456Yzae+lXcmHWTAbPNe9LDzp47npu6OPCY2FT93NWLn7NfgPxX8aPFyXd7czSWpm3NvPBF&#10;foP8OvgD4V8NaEljcWKiNlDshh4JHT8u1eDf8E1PD+l3fg2O9VIjJny+U7ev1r681RXhtowGbO3b&#10;gE16n2bmOIqVI/CjmLn4YeEW8xYtMjz6bF/wrJHw28OxRARaZCXXoTGM/wAq67T47xrgyshIbrWg&#10;mirHGLgw5Pp2pSko7nnr2lbd2IPD+lWNrYrBL0Vdu3HatCDwzY3EwmitFLK+4ZUdauafpUO1Gjiy&#10;zdmrWhtzB/q1FQ3CVOzNlOcdmEOmRhFRBt29CoGafpMPlOyyMAG60kcxjf8AePhagnuI0lfypT8v&#10;TmoeJUafKzSnQ558zNaVbSJt0MYqvcX0flfdxWbP4htoU+9lvrXP6zrWoXC7Y2K/7ormnim43SO2&#10;NFs2X1ZMtG8+AevNQLqOm2reZI4x9a5t7LU7lvMXeBWXqWpT2jfYLjdu9d1cqxVd9DT6nQXU6yTW&#10;LKY+dDcLn0PSk0zVoornaZBXKaXavqB8qJXA9QauN4a1yKTzljkp/WMT/KJ0aMTubTXFlVFEy/N1&#10;ovLmDzN/kL9K4/TLXVInCtuwvTNTnUNam/1ts4+hqZ4vEQ2RP1fDPqblxqUQ/jVfpThrNqi7Z5B/&#10;wGuXvLe+nDNuYBelZVzr6xOYyxJH3q641a8uhx+woX3PQJdRtLlMxMC3pWB48le50iS0hHz+oqh4&#10;Y1F5pt8hIH+0a19X1HRI7WQT3KhvUmtaUpL4wdNfZPCbb4aX+o6lNL5xAbqCvAr03wX4ag0KEJe3&#10;aIR0DCoNR8U2EF3JBp0AP+0MUzT7XWtWm3zO5X6VVWVP7IQjUjubnibxTpWnafIxwR9K8M8QNJ4y&#10;vLpWK7P4QM8/nXvN54AN3orJdopY/f8AauL0H4Q/abp4LOYZ8zbyOcVk8XSoS55w0Ix+DeNo+zi9&#10;T8/f2rfhvqOhalJJGpSKT7xyePpXh9loGq6nObOC3ZmeTaCAc1+rHxx/Y1/4Sjw+1zeSeYyx7gTF&#10;Xi/wy/ZX0XRPGNpBqFmrr53z7oM16DzqlicM5U3sZZXgJ5bZVHqzwn9mD9mDV/FGvwvrOnCKNW3A&#10;yJgZ/GvrrT/2PNE16N7e0jjOF2jYp6V9D6X8B/DWl+GY7nTNIijk8vduRQDn8qTwxHrGiM1jHasC&#10;3VwnNfnePzqtia3un6Fh6KVOzRnf8E+7T4rfsffEW2j8PeMtV/4Raa8La34YaRpLS6STy1lmWBmC&#10;LchI02yja37tVYlCyN+pXgfxv4e+IXhu28T+Gr5JYZ4kaSISo0ls7IrmGUIzBJFDDcueDX58aRYG&#10;2VZ5XIkXocnmtnwx+2HqH7LfjSDWby0u9U8PXEhTWdJguGBCOU3XEKFhGZ1CLjd95QU3Ju3r15Jn&#10;NT27o1fhf4HmZhhfaL2kVZ/mfoLRWf4S8VaD468KaZ438K332rS9Z0+G+025MTx+dbyxrJG+1wGX&#10;KsDhgCM4IBrQr7c8EKKKKACiiigCl4k12y8LeHb/AMTakrm306ylurgRAFikaF2wCQM4B6kV+L//&#10;AAUc/aTPxg+N+s6zptz9mtJ7oJbx7ApEKIsce4bmAcoilsEjcTjjFfpb/wAFI/2mtB/Zu/Zs1mS6&#10;Bl1XxFYz2GmW5hLLsZVSeRmBXbtjk+XkneyfKVDY/nh+MP7Saa1rt9LLKQ7Tcs7dP1ruwMIyq3ls&#10;eLncq7w3JS3PRtY8c6TBazWz3Ue5uv70VzfhNl129ey8wsH64NfMfiz4xard6qzWmpJtbrl66D4W&#10;ftGyeG9Q336Kfczc17mPxlCdHkSPh8l4YzCjjPrs3aXa59ieFPhPp+hEXsES7x3xmu/8Itb3Eq29&#10;8wO1NoDA8ivFPhh+1ZoOv2ioTvduq5rudA8RanrWopPYvIit1ryvYxcbdD7ROUZ/vXqdp8R/hV4L&#10;8baA9teRW5eTq2BmvjL4ufsW67ZajLd+G7HzIt27EYxz+Vfcfh3QPORP7QkBLdQTxW/cad4Z2Ml7&#10;DGwbruxWTq1Y7ouMqkXqfBn7L/wt1Pwl4wt49Ys5Y1E3zGUf/Wr9CPh9oOntpEaFUI27c1xmteBf&#10;CMd4bi3t4EfduzgcGu88E24tNOjy2V9c1FRT9nYpzjOpdGN8SNDs7KwaZTgt1APSuU8ITSy6upEA&#10;3N1Ga6/4pa3p1lp/l3gGR97muD+HOraTfeIY2tpQw8zGN/NfH5jRqLE89tD7TL6tNYDkvqe4WVpf&#10;vpkcyI2azpbi7tom8+Nzt6ZrptHfGnRwliffNVbyz3sUYgq3fvX0OHclTsz5CtF3OSk1p5gwgi+7&#10;0yKo2muXdtefvgvl+u+uobSIYt2yFRu68VkeJ7QW1h50UCkf7gzXUcsYuRheLdYS4jkuEuFdfRK8&#10;4u4fNuZJmzXT6tAIoJHRiv8AsnpXPBnlSRGi49Qa+WzxyVS8T7XIaaseKfGWwuNV1aGGMAnzk2ZH&#10;XPWvsn9ljQpNJ8B2iyIAzQ8gV8mePIF/4S6yg39Jl/8AHelfZ3wE3p4OtmA+6u0ZHaujLKtSWE0R&#10;jnnu1qdz0GMB4myPu9KydRjUpurTWUopUKfm68VQvYHlXag/OvadSUd0fO3Rm3PzWTsf4V2ivnH9&#10;t3TrTVvhvdJdoGZY9wzX0hfIIraSFSc+9fM/7bbSnwVdJGxAaHnFa0qkRwi6k7pH5YeN7J7TWJAT&#10;n99WHE+15FacYrpPH8U8euTqSCFbcM+tcrFH9paQlQK39od3Ki5Dbp9ub96MN1r7x/4JnPBY+JJd&#10;OkeOTLbvNTpXwYs+wqRBy3WvtP8A4Jc3qTeMjamQZfoCa8PP1N4TQ9PLGnVP1I0TV7eDT4EXLMyb&#10;Tg9q534p+El8caazPbJlehI61yfxZ+JUfwt0iLVbg4RY9w29Kn+DH7RHhj4qWTWlu371uqg5r8uo&#10;qthl7WB9NWhGpR5JK58l/tLfCi9tI5YjDH5kfT5a8z+APiq+8Pa8dDvlyEk2hc8V9w/Hz4Qz6/FL&#10;PbIrFo9xO3vXyB4k+EWpeFfHAu7WDhpvnKqRj6V+lZdntLHYb6tVl8z87rcPTy/MfrNN6dj6S8P6&#10;RZ+KtLgnhjidmj3EY7123w91eTw8jaDqFoArLt3egrifgcrad9nluyNm3bt9q9h1PwZZXWjPqYg2&#10;lY9wZTzXxOY3w+L5XsfZ4SPtsLzdfQ+Tv2l/DGkeJ/H7SLGbgj7m0AfzFaPwr/Z9vYo4b+10rYrN&#10;uOVH+Fev6Z8LdF1zxYt7qSJIV6CQV6dI3hrwjpaSs8aRR9CVr9AyugnhFZ3ufO5jj/Yy5Yo5zwz4&#10;RtfD2hGaRImIj3MHTgV8e/ty/HSy8L3c+k6XJbhz95VbgfTFeyftN/tcaB4L0e7sNGuBJOF2iOJw&#10;DX5qfHj4r3vj/XbjV7iR18yTaQ4yBXtYWl9XPIXPUqczNfw78efEWha5Fe6TKEUTfdExIr60+CHj&#10;vSf2hdCOj+JNO3TOm0SGMZ+vQ18OfCPw3deK/EdtZxIDuufnBAwFr7Q8JeNPh/8As9eGYRb3iNdR&#10;pyVx96t6bna5rXcIu0Sr8T/+CeV3fakb3RjHJHL9zYuP6V5xcfsI+JNOvQkjLGE6g17n8N/2+NG1&#10;/WV0XVpGAm/1ZkI+Wl+PnjbxLPpkniDwveh0kj3ELIDg/hToyTfvESq1ZHjMv7Nvhn4d6U2qa7qU&#10;LSn70RYZFfPHxR1+H/hIH/s4ny16YNdL8Ufit4x1h54NQvJgx+98x4ryLVNQuLmdmmkYluprPGOD&#10;lpsdOHoTjU5mzYsPEurW03ni4ZT6K/Fbmn/ETWntdjSynPVS3BrkNC02fULhIIo87+gOSa9J0H4C&#10;+Mb6D7bDpFwY2j3DEZ61lCjCotEd1TFTpVOWT0OQubu6vWknkyW9QK1/DlxcQ3EGoQSlfLbcF716&#10;f4G/ZK8deKVKxWMibuuY69YtP2G9Zh8Mi5a2CzJ1ITn+VcOIjSq0+U6YY1Uax63+wZ+0NZ6jZweG&#10;NWuoy6rtQNJya+0LPVLO+jiaFxiT7xBr8o/COj+IvgL47tbnUfMXy59rYxjb+XWv0V/Z+8Zx/EDw&#10;vaalZSqC/wDCT0r8yznAKlV5oH6FgsZHEYfmTPcdJhVoeWP4Gr4Jj6/rVXRLa7a2Vio+brir0lrJ&#10;Kilsbm6gV5fNW7Hoc8S9pRV23Fj+daVmThUPVuuayrCGaD5dpz6GtKzmT7TGMHf6dqbfLuVNc2w/&#10;U7eZv9UK0tKgcw+Y68+lTRWbNHuIBqxZgeX5eOK3pnNKSjuRR24TduH3utSKiL0UVZaDcm4j8qgk&#10;hnRNwWuu0Tj55EdyI7k+UvT3qhc6U23agzWlJYTSS9cf7tPezk6Ic/U0NRluac0jHk0LzfvRj8Kp&#10;XXhpFi4euj2N6VXuIwy7SgqZ01LYr2szj5vCZ2bsj8apzeH5fN4Su1uoo1i4QVTa1V23EGueVOC3&#10;Ojmkck/hy8tm3M4Jp6+GrtIuAa6+S1jZciIFvQimLLFt8t05+lQqVOWzDmkc5ZeGpn/1qEVsabow&#10;gHmugBrRUMnRBSmKWVdq9Panyx5OTqaE9patFEmxvvdc1dy2zdsOaq28b+UquxBXoKklS4hXa8x/&#10;CtY/u9yLFhr1Ik3KPzqrNdLu3Z5pJriPysYFZ8kr7Nz9fatOZEKmpbF1pN6biFzVDULlRF8jj8ai&#10;luvKXYZDj61zviPVJfKdo5QoXpXOnCUrIzcXHc574k+ObLQtJJuJSAPvENivnDx/8bvDGj3L393q&#10;6bF6Mzc1zH7eP7QL+FdNuNPsL7bJ5m3CzV8Vah4317xvps7NqEkgTqu45Ne/lOVKvLnlscGNrKnR&#10;0Z9eav8AtpeFtPvXhivcxr0y4rpdK/bT+HKaL9uGoxFvQy1+ZuualqdneMl4Zvm6kvVqx17VFtUt&#10;YrhpC3VVOK+uw+V04x5j5XGV048yPt7xX/wUQaz1Yw2cgER6FHGR9K6PwD+33Frd5BY3cb89SW/+&#10;vXxd8OfhT4v8dXKJFaO6nrKy8V9CfDn9nzw34IVNT8S6lCPK6+Y3Nazy6jLY8qvi4R0jufaXgj4v&#10;2etWavu27up5rr7b4j6JbpHI93ArD726YZr5w0r4heG5PDMlp4U2Szwf3WyT+VeOeIdb+NniXxHJ&#10;BpsV3HG33dgwKUMvpxOb6xOp8Wh+iOjfECy1C3VLWeN93U+aKo+NLu21OykSUKzydcdBXyv8ET8X&#10;dNWE6reybP4y79P0r2e78ZKtn5F5Mgf1WXB/WuaWHnKN3E6JYqmvhZxvii9utN1uRIJiE/u54rz4&#10;aWms+NEjm/eAzc5r0m80oazdCWMkl+pyCKpR+A7nwzqS+I2tw6K24Bhn+VeW8AsM5yo7sv2sMbCC&#10;qdD1fUfhfoGrfDtLSC1gRmh5YpzXwF+2Z8IPEOiajczWdiXjR9wcLjmvuzwz8UorrTRY3iEFV242&#10;15b+07caB4q8IX0OxDLs3I0o5J/CvKyzH4/CYnlmrnp18swlSN4OzPmP9gn9pPSPh7dR+GdZuvKI&#10;m+YPX3/4U+I/g7xrbQXOnarHJu/hDivxi8bxah4Z8XTyWNw0eJuGjyDXvv7Kfir4weIL2GPQZ7l4&#10;Vk2gox/xr7SUpRpanmYinTP1W0yx0+e3X7KwO7uwzV630hYbX5nDf71cV8AbfxePDcMfidpBIfvm&#10;QcivQr+H7PBtZePas4yb+I8yVNL4StYadNPdDy1CqvSrktuYt+QPl6ZqxpcMhiR2G0N1Iqrqvn72&#10;VD97rVcyD2aMbVbuPyXSPO5elYkUOpSSt1+brW/c6Y7uzhl+bqDVjSLAS3G0BcVyvDuezN6Vf6t0&#10;uc1aaFeSTKZ1b5utbKaCS+GgXb7iuhis1UCRo1BXpxVDX9Tigtn8oqGXpxWk1Tp07MlSq1t9COSz&#10;0yO02vhT7LXJa1oPhy7u/Pl2o3uaZqviLVJ5MQTt+VUBpWoai26QMT715lTFVpfBE9KGHoQ+ORta&#10;a2gaOPNE6OfathPEui3EaWy3C5bqa5VfCV2Yvmj2/wC7WTPpd7aME2kbehHWodbHrdlTp4WW0j0u&#10;O201m3QlPxpZtH0/Zuwv5156moazpke5pGP1q8Nd1uWHzGXC+x5rpji5faRi8DBdTQ8Z3Gn6PYSO&#10;jZH615X/AMJJA2oSPDaFhJ13jp9K6nWrrUtRnMUlm7K3UZqtbeCL6coY7PG7qcVvTzCXY53hFHqY&#10;a6/qV4myyiZB6qau6V4a1vWCxuZS+7qDXVaN4At7MqssQ3N1wtdVY6BZ6em5WUfWtZ06tcIclCVr&#10;3OP8JfDaNCy3tkpZv4jXZW/hy00+FAqr83XOKNR1m00yz3GaIKPvNv5ryP4u/tSeFPAMZjuL9WeL&#10;qN+f5GunD4VS3M51nX6HrmsanYW8c0ELxtu6/PWB4PFxbam10HyjNuJr5C8Uf8FBrS51eSCwm8tT&#10;9394K+pf2ePFEPxE8GRazFIpDx7js/8Ar5rizHCKrTs2dOBi6UuZ7HqPjSWG98ITzqo4XaApNfP2&#10;jPaDxiHIywm4BJr37TdNludKuLOdi2fuqTXLaP8AAfOtNrnmD725ItvWvkVVeXc8G9z2a2EjjZwn&#10;FaI73wrqtk/hRVIB2rgButW/DmmwTR/afs6sfVhVDT/Beo2wWBVYI3Va6ey06bS7T7I4APrXzPtv&#10;3nMfRQhGK1MvWIYLY5WBfwFef/F7w7pWp6BNc3VuCyx7gg616HeIS+1hn61yPxOtYR4WuJjNltmN&#10;wHOK68rm5YzQ4MWoqid1/wAElP2jbbSLu/8A2ZPE17cmO+vJb/wfuilkSN/LaS6ttxciJCI/ORQq&#10;qWNwWbc6Kfu+vxV+GHj2w8C/E7TPE2j3Fs9/o+q2+oWcN0GaJpYZVkQMFYEruUZwQcdxX6//AAQ+&#10;Kun/ABu+Fej/ABQ0zSprGPVYXLWk8gcxSRyPFIoYfeXejbWwCVwSqklR+s0eb2SufDU6vPJpnV0U&#10;UVobBRRRQB+P3/BfL4n+I5/ixq/g/wA0yQaZp9pBaoqgbI2gSYjjr88rnJyecdABX4n+Or64u9Wu&#10;jcxsrM24jkV+qH7XHi+z+PHxI8S+NLvTGtE1fVbi9jtfO8zyRLKz7N2BuxuxnAzjoK/Pv9qH4bwe&#10;GdRe/sxtV+oK1VGulK0TaNCm480j57vJG85z5h+XpwP8Kjs55ZHwHz74FF2g82Tk1FpkkcUqM0vD&#10;SbSdp6V306cYdTLSUrWsj3/9krw6NS8TR3F5MVj/AOeXP9a+4dB0qOwtY1syN31FfEn7Pur3DtG+&#10;lEi49VFfUfw9l8e3G2We1lZF6HNdf2bng4mL9qewwWGtII7n7UY19war+IrTVSjSNfYC9MVmeKPi&#10;Fd+GfCButYmIkSPcAT3r5d+IH7bes6dPPpcbmUL0ZSc/zqZyvsjLDOVTc951D4lxaVqv2HUNQWQ+&#10;Zt+Zv/r17j8PvFcV74bF4ZF8tY9wYnvX5bSfHPUvE3ieK8e+kG+bkAnFfZPh74rJ4d+DiXUt6wVo&#10;eTu5qKjgzojQnB6nL/twftAXukahJp2kalsLybX2E8D25ryT9nf9oLXT49tra41N3DzchScfzryf&#10;43fES68Z+KrmK4u+DN94k8frWV8J9ZOjeLoZLaXPkzfMwPNc+IoQqS5bHqwn7Kjufsl4Q1TU9X8J&#10;RX1vKSDHuUg80Wfie9gTyruBs++a87/Zy+KX2rwNZrcKxAh6Bq6bWdenvbvfZQNt+tRCg4nlTm5H&#10;awXDXgVgeG64qS+sxIPs5iEi+gFUfB8oexUXYIZemK3WAVt0Qx9KzFSOA8a+HoxaybIo1+grzVbK&#10;GN5FLj8TXr/jmaKKyZpFA/v+1eQ311aNLJ5RB/A18znsXDc+vyFzR5z8RLa0i1qCdYxuSbgmvrn9&#10;nm5S88G2jDGG9K+QvikZrSdbqSP7s3FfUX7LGqtN4Is4kUY8vdk9c115TBfUuYjP9a8I9j2STakm&#10;0IMVW1S3Cw+ZEOaQahvlzOmyp5JVlj2sRt9RXpVGuh819X1MK/st7mQt97rivmz9s3TZZPBt3lM7&#10;YezV9MX0E7H902frXk37RPgQ+IvC11araBmaHnbXNUpSrbHo4SosP0Pxt+JKTQa1cSupH7zbiual&#10;jI8zaMfSvWf2hPBV34f8Z3dtJbyYWbjMJxXmV1YTqWVCrFuuDXpqLsa2dzN8+XfGvmrivp7/AIJ5&#10;+OLPwj8TrZ7y+SNRJt+Y8V8znSmUK5ZNy9Biuj8H6xd+GdQivbK52SI24kZ61hjqP1jD8i3OnDTV&#10;OpzI/UD9uP4r6I/wpiSC+iLyQ/unWTA/Gvm/9jz9qDSvhp4w2azfGOP6/wCJrw/4m/H7xX4+0iDT&#10;dZvZXiRdqxlgR+lecQ3up2z+YjNv/vA8187Rymk8NaR6tTMKnLex+sPi/wDb68AyWItLa5WR3XaS&#10;G7V51rnx98DeLtXC3d1CHlbcDuAr8+F8TayyK3zgr0O8/wCNbHh/4oatdapaxzXjIY+rSLXPLIIY&#10;ej7SmzWWPhV+NH6bfCV7jWbqH7L80P8ADivoWa9EXhKQFcAQ/MGr4t/ZF+OFg2lWsN5cReasm0Zn&#10;HIr334q/HDTPD/gW4ntphK8kPIRsAV8ni6eIqYy00duFlQUeWOx8+fEj9sS5+H/xKl0qRiuyTao8&#10;2uq8YfHfUfih8M/tPhbUQZ9n3Fl/ir4U+PXjqbxL4+uNdJKDzu65rf8A2fPj5qPgvUls9TkLW7Pu&#10;KPgiv1DKouOFgux8dmsIOtocz8bPEniubW7o628rSt1DMc15TqrSzytic/M+4getfbfxX+COg/Gr&#10;wo/jbwksCzSR7iFHevl7VPhLq9j4ifQ5rCUSL0ZojivYehx0sRC2xZ+EMz+Foj4mkBTaPkQ9ay/i&#10;H8RdT8TahO93qTld+5ADgV1XirSk0fT7ewbCyP0A/rWH4s+F1xa+Hk19YgVPXHSu6nL93axmp0/a&#10;XkclputTWl39ojupA46Nu5Fe9/BT9pOWazTw94kZnjZdpkmIPFfPq6bI7f6mQN6bKuafpWrWhV/I&#10;mCr0Gw1569zc7Y0oS2PfPil8E7Hxss+v+EruF45Oqp2+leAeI/AGtaTeNBJan5ehZcV7b8APEPja&#10;WZreDT3liaTaY85GK9R8UfB6XxbZNc3fh2VXbqTBiuaupvY6oyp09zwn9k/4anxR8RbO3vLVZYlk&#10;2tuXjFfq18L/AII+E49Bt0m0u3c7cYEI/wAK+Tv2W/hVo3gbWRLqkKRyCbguvNfdHgHU4JLKJbeU&#10;Io6YxUL2sdjycVV56l0Y+teB/B3gexOoR28ESD7xCj/CuWsPHXhLxBd3Om6c0TOf4FAxXYfGfw1c&#10;a54dmgtw3zdkNfPfwP8ADM2h+NrqHUppC3mbU3nqKzlSpqhq9SqcpSndmH+1Z8IdP1TR5dZsNNw6&#10;R5BSLvWb+wd8Xxoetnwtq16Sc4VGP3T7V9GePPBsOq6LNBLCpVoeQCa+M7zwjq/w7+MkV1psXlq9&#10;7ztBxXy2YYb2x9vkGLS9ybP1L8M3kc+nRXCOCpj3Lj1rRitzK6uC2V7V518C/Eh1bwjamZjlV2jP&#10;UivTtOwE3Yr433eflPr+dGYy3632WlYL7VtW8ioVIUZXoadc2sTpvK8+1Vo1l/hGa5prm2Oo6S1u&#10;98XLVZso5G+7g1h2ksyrtbFaulTSLnDZ+tdFM4qsWaygFdrj8qcpSVdrD8qYzq/U/lSRo25VQ5Dd&#10;c11HIBV1ZGb+LrUZDxD5T+dXrqOJtu0n5elRtFE3Vj+FBoUZHKdAKiWMzJuxg1PNB+827qLoDyv3&#10;Yx9K0GtzMvI2VdrDj2qK2SW5+6uKuECBN0/JoQCN9qDArnqxZ2JMrRK6zZZ1qGWFGuN6j8KneaF5&#10;ebcjjtTCEil+Uk/WueElHcOVk2wbN2TTrZtvRR+NNjdWXaTx7UWrq3U1UP3k7ormRZlARw6/lUAd&#10;mj3Ssc1O/wA/WoLrYsXBrWqc/NIrTKnlfeP51U1CZEiyKddXSou0Gsq/u2C7Zcf8BrllUcdzelqQ&#10;atqsSvtBrzz4l+MbbR9Cubt2YhE3Aqa6y/lkuH3eX+Qrwf8Aa614+E/h5ePJN5bbdvBqsMnVre6Z&#10;VpKMbs/PP9sz4sN4u8ZXdtHdsQs3G4DFeQfDfxVLpviSGOWQmJpNrIeh+tQ/FXxDLq3iG8kLb2ab&#10;5WaqXgn7LLrUL3cixhZuCa/TstoKFHQ+JzHEVJVOVbH07rn7KC/EXwxb+LvDEUcnmx7mRV4rH0T9&#10;llfCEp1DxiIUROiyHFevfs0/tIeEdHa18HEoY1XaCxyK7X9of4V6p8T9Ph1jwkC8M8e5kj6Z9q9d&#10;SVOnZnz1StJStPY8IHxn8NeCLY6J4VsxLNH08sVkRp8Vfipev9ijuRFL0UZAr2D4P/sLahLdDVfE&#10;kG/c/wA6tEdwX1r6b8KfBnwN4EsoZBbQL5fUmOg4KtWNGr7up4l+y1+zn4q0C8jv9bjJQx7ish4P&#10;1r6PfwH4V0W1FxdWsEZjj3M4TvXMeOP2gPh78ObYZuYd6LtMQYZx+FcBr/7TVj8SvAOojw/O3nW8&#10;PzFWp2ZClKtvodN8Vvj14A+Huny2cdzAHQ4GAvX8K+Wfjb+1reyzJc+HZQitJtJWQYr5v+MvxU8W&#10;ar4quLTUdQlI+07seYa0rbQNS8VfDNtUtP3hilySoGcVt7vs7WOqNCFCN9z7C/ZU/ap8PeMI49J1&#10;m9Qz+Zty0uD+tfVun3mjavpiM6wuj9AWyK/FHwh468QeBvEwvLW4khKTcgkCvvL9jb9sH/hLHtPD&#10;Wv6kvnCTapdwc/WuGeGUtjSUlSjdH1hLpehwzeYLcK391cAVxvxL8DaXq1uxdFBddrJmqXx58Ra/&#10;4b0lfEGgx+bGw3HY/GK4jwd8bI/G3hZ57lil2km0h2ycVi8thGXM0rmcsXOMHK+x8y/te/AVPC+o&#10;vqWn2qeU7biwGea+h/8Agln4V0XUNJG6xj8xJueK5L41ynxp4MuE8sM0X3S/U/Wj/gnb8bvDnw58&#10;RP4f1uYI091tXnGK7MVQcaOpzZfj6eLpuN/eR+kkNpHFGUhiAU+1RXGydfLIJNR+GfF/hzXNJF3Z&#10;6lG6n7u081q29lbzTJLBL97ruHFealc7JRlHdCWcEv2JY/LGV9qjl0uV5f3i4+lbVvbFDkAUl3bb&#10;juUmpuTc4jxfLHpP3Ym/CsTw54gl+24EbhfVq9H1XQ7W9RmvlRSv96uF1aCGG68qwQAeuOaxVX2c&#10;rM2pUvabl+48RRtFti5NY15DdanIS3CnritO00HykW4lPP8AECeKdf3FlZW3zOA3sabtPcmdZxly&#10;xRnWvhqKJfOlQEe9OnutJsH2mVAPas/UfGLPD9mtEP1auc1K9j8t5riZEK9A0lZqlUj/AA1c1jZ/&#10;Ezr7nXtJ8r5J/wBay1v7S7k3bBj3FcDqXxY8EaXcvY3mpxIy/wB6QVR1b9ob4caXC4XXYF29Nzii&#10;WEry2REK2Fo7Ruek3F5p8p8uZVx7VIo0lAoAGG6jNeDap+1d8PYW3DVo8/71UP8AhsT4eeYq/wBr&#10;phenz1pSy5r4iZ46L2ufQ8Caf9pyY0Iq7/aFnEitDIw2+or5rl/bb+HkH7pL5C3qW/8Ar1ynjP8A&#10;4KEeGtMi/wBDu0P1mB/lXbTy5x3M54hy2Pry78TWthOZbq7QBOmRXEfED9oPwR4TilF1rEOY+gzj&#10;+tfBPxP/AOChOuax5iaTfOq+om5rwT4h/tH+NPF8ztf6vI+/ruJ/xrrjQcI8zREKE51OZn2X+0J/&#10;wUBto7C403w1eZZvulJRmvjj4hfHrXPGl3dXF5qkziSTaMMcY/GvONT8Q6jeMC90xYVWia4ZAkqb&#10;ctuU55Nbwpr7JvGChudfpGuSzavHNczlsSbfmFfql/wTu8S2V98L7W3S6y23a6hugr8irOWSKRCE&#10;kZhN8xCcV9e/8E+f2mE8Fa1Z+G9UlkWKeTbvd+AK4MdQgdUHy0dT9WrGV4LpHQ5Q9a7vQ1geFZTG&#10;u5ehx1rzP4c+ILDxJo0F1BKCHj3Ak5r0fw6S9rtPWvzTiCmqVS59JletO0jdFtCzKyxj5enFZmtI&#10;Le2Y5yV6E1rWnypuasTxZehbWTdgV8nzyPXOY1zXbLTLN9QupFVU6k9K+TP2q/21tH0KC78N6M+Z&#10;FOBtOefwr2j4/X91d+ELqz0m4IduuDzXwX4++Hun2+q3mpeK7/cTL5ilj1Ppz2r7bh3BxlLmlueb&#10;jWvZ2MX4P/EbxX4n+Jtvqk0cxjkk2oGPH41+yv8AwTF+LNro9g3wavoIVTVpJdRsLhQ/mNcrEiyR&#10;EYI2mKLeCduDGw+YuoX8afCPxn+HXhfWorGxso2cTcSDoK+8/wBmb4wGwufDvj+20s3cel31veG2&#10;83Z5vlSK+3dg7c7cZwcZ6Gv0ScoUlY+Dr3p1lKC0P1pooopHUFeT/th/EbQPDn7HXjfxszT3FlqH&#10;hOW2s5LaMbma9QW0L4crhQ86M3cKDgEjB6D9pLxfF4G+BXibxFNamZV0025QPtI89lg3Zwfu+Zux&#10;3xjIzmvzn/ae/aL0/wAffsQ+GPg5FoeoxarYePruZL4RMbaeCKGSRj5pUKJN2oovlKXIWPe5QSRh&#10;sqs3CLfkaU4c8kj4t+IniG90OWRY48e4FfKf7Vnip9WnWFX/AN4elfU3xQh1BNNkgnhDP/eIr4f/&#10;AGi77Uk1ydJ/lAk2jAoy6UJxu9ysVQlSlZPQ8avpAtxIoBI8zb+FMisrhvLiSXaN27LDnNdX8Pfh&#10;9d+NNYFjbjLPNzX0N4L/AGKZ5xHNfkEeXu+YD/CvahF1NjzcXiI0ZctzF/Yh0ywHiONNSnQf73Ir&#10;7C8X+MtK+H/hz7UlmMeXuzGcc15V4G/Zj/4QqeO40lxA/qo/+tXa+L/h7q/ibwpLpt9uk2rtQseS&#10;K63SnGnZnm1qkKlXRnzT+0L+1JceKZZ7DTrmWNVXaFLV84X+uyX947sz5fqc17P8Zf2c/Eel6hNe&#10;Qwh0PXKH+leM614bvtNuWM4ZNsm0A+lYuDUbno4SOHjKzYaZerDeW9zkhA25ivXNe4698bGufhpH&#10;oMRP3duN3NeXeA/hnqviS5VI0YxP3Ap/j/w1qPhUkXMbGNOgGa5I1YRlaLudksPKUbo5nWdWF3eP&#10;LIdxdtzN3rY+HwifxFbiGVuZvmKHr9a5W4Z/N2IoK+p61ueB7mS11mK4WMptm421tVkvZ83UxlFu&#10;nY/Wv9kHwTY6t8PrO4MWP3P8Rr2dPANlax5jiQ/71eJ/sEeM7W5+Gtnazvvfbtxmvolru1ePyyTu&#10;+vFc/tdDzZwlCXKzItNLW2bYowPerKzKnT9akmhZm3K/NQyyxQ/fP5KaziuYIRcdzzT9oLxYvhLw&#10;5d6myq4Ee4AA9a+UR+1f4dtLtobu5wfM2t7Cvpb9q4Wr+Ar+RzjbD0XpX5V/Ea/kg165FvI3M3rS&#10;xeWU8VG7PUy3MZ05cqPqrx38fvDPiK0iht7ndI7biAelfVv7KHiW+uvAtndQQvs27eG7V+Vvw1s9&#10;V1nxDDF9uY7eisc1+qn7H1pbaX4Ks9PuAGK/eArzKlGnhI+xuejiHKvH2sj1J/Fur2su64ti4/2l&#10;NXIPHoMXk3EBB9Qa6D+zbe+hwbeM+4FZV/4OgkuN/wBkA9hUctajsccZYeWxf07VILvYscwJbrmm&#10;a5oa6hbP50TEOu0jjpUVl4eltLiOVI+Petdnne15Y5ropVqnY5q+nwnx1+0Z+x5onjHV59Qtk2CR&#10;txPl814N4j/4Jx6kw+06PH83pjI/lX6EePNPjVi8ihlbqCTV/wAK6Xp8lt+/iU/Vaz+uVvrns7Hb&#10;QaeE9pI/LDxB+wL460+RJBYsd3UFP/rU/Q/2HPFct2yX1o0at1JgOa/VfWvBul3IVpIY8L0+Uf4V&#10;hav4D0WzO+WOPHqanE1az+A0jjaMHZn5yN+wheLJGIYFG373Ga6PQ/8Agn9Fcp85Lt6CGvt2PQ9A&#10;+0tFFLHIzdQqjipdQGmeHrdr+FXCr0ASsqdPEb20HUx9L2dj4m1X/gnXfTW3mWjbR6Ff/rV4p8Wf&#10;2QvGXgBHultZJlHRwmD/ACr7Q8eftgtomuvp32DCLJtGBULfHTwD8TdLbStdtGUt/wAtZIhivQo0&#10;p048r2OX67M+G/g14m1bw5r8Wn315JBIk3KjpX2P4I08fEfw0bC/ufMZ4eA75/lXhfxt+D1l4d11&#10;vFXhoIsJm+byscV1n7PHxBbR9QhtkuXUqdgVj1FY43KKFWlzte8cKzOvhMVyrY4j9oL9lnxNoupX&#10;E2l6bM6lty+VFmvGG+FXjCzYsNJlYpJtUjIr9S/DN54U1+yik1qKMB+plNaM37Pvwt8VwGWysrNi&#10;7bgAo613YaEcPR906I411J80z44/ZL1Lxdok8WnazazPZsu10l6D6V0n7Q8fw60HzNahtdtx5e7J&#10;TvX1VoP7NmlaTG9taadGGP3G2V4v+1D+yVrXiOdjo8MjArtK+W2MVthsTKruhTjSjsfAHjrxXca1&#10;4gkuoIWWM/6sE9PpXvXgD4aXvxD+GMdsoUP6EZq7qP7Afiu21SJ7iIsg9V/+tX0H8IfhFL8MtFht&#10;Lu3XP8YArqhNx3OPFTpr4TyL4Of8E901z/S9ZUEemf8AEV68f+CdHhC5snTydrr0IXj+Ve4+AtS0&#10;2ERRIVRm++qrwK3vFOqz6XoMl1Y/MT93JJ/kazmubYxhipx3Pn34P/scaR8Ptae4aBDGrbgsmD/I&#10;CvXvEnw98OWWlnZFG2z7/H8q4Oz8Z/EPUNWZEtJQjdcg16Lo8mq6hp4j1VApHXI6/WsqpVTEz7ny&#10;18SpPEi+NP7M8PW0qt53Uf8A1q+iv2c7HxpFpMa6/vY/7Wau2/wr0W21n+1r+zid927djvXbWurW&#10;Ph+COaIosXueaOSRzzqNnTXdvHLA0E+WVutcNqvgXwxpOpSa7I8SENu2qMGux0jV7S/hikhlEhfq&#10;c8V5J+1DeeJLXw5OmghklXpIp5rCcJSXItzpp1HF2Z11zqWnX9sbe2KyBl2kqe1eYal8GrLxD4vi&#10;1K6ZEZbncEZcnNcz+zT8QNRuI5dO125Z5E6Evk11HjH4nf2bqCy2BMMitu34rxsbg68vgR7GAxNK&#10;nPmqysez+CoX8Jzw6cbYrEvTFer6JdrcW6M7Bd3Wvl3Qv2gtN1uKOC6mZZf7w4/nXtvwo8YQa1bR&#10;pPcKz+hNfJYvLatGnzNan2GWZ5Sxtb2UnqelyoGhTb/F1pLaJF6D86dbNFKI1jOf3e78akEPlIWO&#10;c14Ps5OXKfUxm5bEiRxfxEj6VoWEARNwb86y2Jbqfyq9ZeY67VY04SUdyZyUtjRg3um6QY+lOtkd&#10;GDhySOmTRI5VVUAfN1qZWVeh/OuqMlLY5OVj/MYpk/eqLz12bsGpJI5FmyMfSo9rbdu1fyqiylNJ&#10;Nu3Z5qdHXyvnpGjVuv6VXujOq7QorLnZp7OQ6SEyLtfJ/GjyT5verWE9TSRxl5dxHFTPnlsXzsz5&#10;4mil+Un8arTQnduya0biMvLyPyqGSDn5hj6VhGLka+0iVirRJuXn61HbyMke4Velg3RfKKrrZlF2&#10;g8fWtoxcdhJ82xO1yq/eIFU7+6Ai+Q5qeSwe5+6xFULmwuQu1eR71lOTkVyIoXcqM+1C1RtpjXEK&#10;SAsS3Xca1ZNCkVtwA/GpLiERQBUwNvSnTip7jqWgtDnZbFYkZzGPl6Zr5R/4KH2N5feB7xLckHy9&#10;2BX13rUixrIIyu31avGfjl4Lg8Z6Pc6dLbpIXXaPMGeK9HLMLOVS6PKxuIjTo6n4k+PLORPEJjVC&#10;D53zZFWvCHgXX9ZvFFjAJiG3IVU9a+mvib+x1ql544mS2RhG03LLB0r379nn9kLSNGtIWubO3Z1j&#10;3A+X1Nfd0sW6ceRLU+Pxk4Slzp6Hh37O37JPiO/ubXVriPYD98FSAK+7fhr4JtfD+i22n3FxHhF2&#10;lXFaeieCrHw1YD7HAoA6BUrO1VNabU1SNykZ++cYIrtpylLc+fxE4y2NHxhqdj4LsJZ0AJKbcrmv&#10;mP42fH7x9qqto/hq0uVLSbTIg4Ar6kGn6VrliNO1KaOZn6461g33ws8G6TM95e2EGxW3YcAjNdV0&#10;cMYypVLtH59698NPjV48upLi6S7Jkk2luePpXo3wA+CHjvw1aXNrrFg4jmhfzM55xX1Lc+JfBNir&#10;QWWlRMytuBRO9Yfij41/D/wxYSNfukJ8plxkDk9aaq1ZbI19u3K0Ufmt+1R8ML/wl41luGti25tx&#10;2qcZruP2LJIfEMN14M1BM+ZDtCnrn8a739sDxF4a8VaM2saPtct1ZQK8q/ZRtdc07x6mr2sbmMvu&#10;Oys6tV0Y3kenQhKtDkW5z/7UfwXuPAPi+b/RnCSNuB8sgVynwc8dav4E8U2mrW0+wRTcmPH6192/&#10;tF/CSD4ueEor6HT45ZhHu3PnP6V85+Ev2I/G+p6mbe10pgpm6kHiiliqNX4WaUKDULVT7v8Agf47&#10;0346/CmO3uJ45Zfs23Eiivmz4o6RrXwQ+Icotbci1mufmVQdoX2r6L/ZC/Z98TfC3SY7XVQcbduH&#10;9K6/47fATSvHVkzahHGZFHDlQT/KuuNSD+Jnl1XBSmujPnDRr3Std8OSxmRnaX7wMfT6V8q/EaTX&#10;/h344kvLF3ixcbg0bYwa+3PDH7PM2jSfY1umb/eJrxz9sL4AfYrNvEFnbDG7c+OgNTia9KpHkT1P&#10;OyrK/q2KnXT1fQ3f2Ov2k/ij4kij0S2aaUR9HeXIP1r73+F3xC1+TQrYaxGxdvvk9R9K/Mf9hr4y&#10;6B8O/Ey6drXlgGXY4dRwa/SPwJ4s8OeJdFhudNZNrddteTi8NL/l2fTqtFfGj1/TvEen3G0GfBPv&#10;Wi2qWSp5jyjH1rzFLSZruM2d2R7E1qyR6jPA0HmnC9COtec61eO6NYxw8tjoPEnia1Ikhji85vZq&#10;5WBrcH7beOQPQGrIsorGMeeuWfqc1naxp813GzW8wCr0HanShKpUuzN1aNPYk1TxRaiNo7aQkN6m&#10;uXudSuL+VlZ2wvQg4omkjsU3zzoqj70kg4rxH9of9qzwh8O7K5sLDUEFwv3CGxn9a9COC59jz/b+&#10;yrWSud38S/i34d+HehPcXtynmLHuAdsV8bfHn9vrUrmeex8O3e3b0IkH9K8X/aJ/am8S/Eq8mQXZ&#10;8vbtRTOQD+teFanr91d3DySXGTJ1OK9HA0I0tw9mz0zxF+0b4x8T6hJcTaxKh9dx/wAawn+Lfie7&#10;WRb3U5pPrKf8a4zTrW8vWaO1ieU/xZOPyruPA/wR8VeI5I4rfSJSZfvEqTj6V1OdNblQpcvw6lCX&#10;xt4hYJu1CVt3X95VX/hKdfWX5ryT8HNfRfgn/gn/AOONbtoLiW0CBuu9DXe6P/wTY1J5f9LZf+/V&#10;TLF4eO7NOTyPja48W66wwbxv97cc1Q1DUr+6XbNPI4/2SP8ACvuWb/gmc3/PRP8Av1WLef8ABNrV&#10;InxAQF9fKri+uU+5qsPE+KXh1C+ItraCQtJ1+Yf4Vt+HPhj4r1990Wlzv7nn+Qr7Y8H/APBOaz02&#10;+W+1dOF6AR8frXt/hL9mzwB4K0dYIbCFX/iO0ZH6VX132tTljsW50qHxM/MnUPgj4t03Uo459PfE&#10;v3Plr1X4TfsYeIfFYhbUEUBem9cZr678c+DfBceoSO9lAwj+5hOlcv4j+Kmj+EbWNNNnSIiTa2MD&#10;Ar0KMJSPAxuc08M/e19NTzzWP+Cc1xD4cur+0kUMg3jZnrXzXqmka18JfGgtmDBkm/1fOV+mK+1b&#10;X9s7S9HtZNNv9S8zzV2sGYYx7V86/HzTIviBfzeMPD6IwkbcTF1T61hVpqT1OzAY+WK1S93zPtn/&#10;AIJ9/tFx+LvD1no2pagWmjXaAc5P15r7t8HXkd3FFOCMPHuOPWvxP/Yl+Jmo+CPiPZ2090wiaTa4&#10;Vugr9jvghrcWueGrW9RwQ0PJWvzvi6hGPwn2+WtHosk6LF8orlPHc6pp8k0b7h7V07zK0W4hQPev&#10;J/jn8R9O8OaO9rbkM7/cC8fnXxFPDSqSsj1pSUNzyfx34ma4uZrRZEBbqHz/AI18h/tR+BfHPinU&#10;Zv8AhHd/lj7u1ev1r3TSNbv/ABx4wkihjZl8zb+Fev6T8JNNv7dGvLONiepwK+tymNel0PGx+JpR&#10;3Z+St98LPGHhjxFDLqMMscfnfPlTiv0a/Y3mWf4fW0EqM2xdpCmut+Jn7KfhjxHocrNYIJA25GMH&#10;NL8AvAreDdMfRoxsIk2jPXFfZ87lufN4ivScbpH6qfAHUbLVfgd4Qu9PvIp4x4bso2eGQMBIkKo6&#10;5HdXVlI6gqQeRRXAfsC6lq138DZtN1K43xabr1xb2KbFHlxFIpSuQMn95LI2Tk/NjoAAV2rYwg7w&#10;TOB/4Kt/EiPwp8LfD3hBrVidW1Sa6FwsuNgt4whTbjnd9pBzkY2dDnjyvWf2H7rVf+Celj46N3bX&#10;muwXD+MbOO2DKsWnXdrbCa2JeRVLCGCKdm2khojEgOd7dr+0j8IPix+0P/wUB8Naba/CK4PhLwsN&#10;NbV9b1m0c6Zf2cUoup1DvHsldvPNuIV35ZSW2oHKfYmo6dp+r6fPpOrWMN1a3ULQ3NtcRB45Y2BD&#10;IynIZSCQQeCDWaSlJ3NL2Wm5+EXxO8KLDpEktxbkY+8T2r89P2rW0sa/cRxKd/ndARX6n/8ABTf4&#10;Xa9+zR4s1nwNdvm1mhN7oVwbhZGnsXkdYmfaFw42MjAqvzIxGVKsfx7+Mt5q3iLxTLfGU7Wm5GDX&#10;dhsMqceZHFDEzq1HCe5ifDjx+/gjWGvIU3GBtzEjv+FfVXwb/a9027WDTtWjRnZdp/e9q+PV8J6z&#10;PEZbe2cE9do610Pw+8N+IRr1ulraSsR94gdP0rpjXnF6IdfCU6sb31P098Laxp3ijTIL6znRi/QA&#10;cVcvofMYR2+cDse9cJ+z1pOpab4P0+S/Q5X7wNdx4h1i00KI3V64RR96u6UpSPBVG9W6Of8AiPpH&#10;huLw7Pc6rbRbVj3A7Rn9a+Hvir4f0fxH42ms9Hs22ib5AkfBr2/9o39oWwvre60DRp1Py7Vy3J/I&#10;15r8F/D7+IdZGoXiFiW3KQTzXBmGIhRobnvZblyqVLtnc/Ar4UW+l6dHJe22D5e7oOv5V53+1v4N&#10;ttGkZzMq7uqqvFfXngjwfEmkCRbYALD3FeG/tY+E5dVgllitBKUj3DkDn8a+VwVR1K2rPp69GMaP&#10;unxBLGYlZ2HyrJtGetX9EuDC8byvg7t3y0/X9Hu7G+ktpocDduxuFUraRrRI/M5YSbWB9K+on71H&#10;Q+e2ep+h3/BOrx2semx2Ul0T5X3QT/OvufRbdtV0xJtw8xuu01+YX7BfimHT9W8nfn2Br9F/hx4v&#10;iFjCVlzu6gmvBniXTxXLLY66+FhOlzLc3L6W8019pTP1FYp1LXGj81lJ9iK7Sd9P1UCSR1BP3cLV&#10;CaGzgkeV2+Vei44r16L5tj5yXOtzwL9qua8uPh7fMY9oaHn1r8u/iK6R6xK5UFjNyK/Rr9vP4qaT&#10;oHhu6sIJDvZdpTOBivzV8S6iuo6pJe7CV3bsGvTWtKyNcGmqx69+yB4c07XPFcZvIkdvRl4r9Ivh&#10;DbWug20JgVU3dR2Ffmj+yl43Tw742ge4dURupNfod4B8SW+s6bb3FlcqV9jXxmNnUjiOaWx9XBRq&#10;YWyPorw1ckxJ54PzdcGtmRYrlGuImBC9K8+8F+I5JbaNmlJNdFoOrTIxRzkN1Br0o6rU+dqQjCVk&#10;zdUC5hKKMGPpUEkRjj8kupPsKWK6BmJAxu6gVPAsQuN7KG9jWkIpbomblLYxNW0uDUIPKuIlBqTR&#10;9Hito/LWMY9ab4kaTzsxMFqxoV7DFt82XO7rk1yWh9Z8zrpqaoW6EeqiX7O6JEPl6HFcJ45u7uex&#10;f7MGZl6ba9WWO0vbdmQrlutcl4l0i0iUklFVuuyuxNw2R5M0pVLpnz/pmsa7b+I+Zph7CvRJdIn1&#10;bTxC4JV+uWNZ8ug2zeIGkRxhehGK6u1CRQKqHG3pXfBxjS1RhVbXU8Y8Wfst+HdZuZLy5ij3bt2R&#10;EetYCfsn2FtE39mybAvQBjXvevCO7t5IrdwD7E/41R0PTtT2ushJDfd4qb0zVYmqfK3xD+GWsaNp&#10;d1pN7bl13bkLcnNeC6VNqfhvx9HZPEyDzuua+9Piv4dN5Zu80YyO4FfKPxa8AiDxAmo2lphxN81R&#10;Wk50dDqwypV5+9ue66P4R1PxD4at7m11N0Hl7vl9araH4j+IHwv1yNdU+0SQRvxubOV9TXVfs+3k&#10;8+gW6agpZNu3BHau91Kz8G+IZzZXaRmVE2uWx+lY4RTdO0i6yiq147HUeBPjHpWuRx4dtw7kiuxv&#10;odIvYvtVwwx7mvP/AAT8M9E051ktWQhfSu81vSmfRPssKgP6inT/AHb0OacoS2ZwfjXxl4I0iIxT&#10;XMJkToCBXGz+IdI8UAzaTErD0Q1X8bfs8eIPEOsTXrXziL+AK3X9K0fBPwlXwlD9ld/xIr0Ipy2O&#10;evGDje5keHV1yz1YyGc49yK9M066s5dPVNSQvt6L2Nc1c6bZWc7AxKCvQtTtN1KK6jfbd5K9ADSM&#10;00aU+reFNLuvmt41b0BxXQafdaVq1us1uVKt1yK+O/2ofF/jTwx4s8/T7qVU/uxscV7N+y1471jx&#10;P4ZjGo+YZP8AaNE1GWxpWw7jHmbPQ/jNPd6V4bm1DTVw0Ee5gvrXyR43/am1ZblfDUk8ySrJtwGN&#10;fbes6NBq+nNbXq7keH5hnrXzZ8RP2NtN17xR/bVqdvzbvkioLw6hJ2ket/s0eI7jxD4Qt7i5lBPq&#10;W5rrPiR4fTxFoNxALVST9045Nc18Kvh8ngDT4bF8qq9Af/rV6A80dzaBFU5HYGuaU4wlzvYmPPKt&#10;ofKXgz4Z6z4E8aXE6xmKL8a7K78N2uqQ4vFRm9e9dd480rUrieaW305zufkov8NeVa3rWv8Ah2+e&#10;O+s5owvQvXVhcZgrfEj5rPMBnVetenFpeRqnwrYW8itAFQL0KrzXofwp1XUNH1WMPKRH9a8w03xF&#10;r2s2zPa6e7D+Egda2fDniDxPavGsukzD3wc152aTwOIp2uj2MhoZzgqynKLPs7wbqUeo2kd0JVI2&#10;7cA9q6eK0XUIMq2G9Aa+fvg548v5WjtpbZ1TzNuGNe4aPqzbFnDAK3UCvzPEKjCtofuWCrTr4ZOe&#10;5al0+WLrVnSHKffAqOa/W6P+FPtfl68V53uneaOEl28n5elOjjD9ZBVSOfyn2Kc/WrsIi/uiqhJR&#10;3D2ciR4JwPMlbn0WoJN69P1qzHLhdsjE/WmTNF2NbkpMprN/f/SnztDKm4Gqt0rIm4GooppowiyR&#10;khvSua51RTexo+R8m7dT1lCJsGPriqUk8iLtDU37aN+3jFW5KO5HsZlxljdtxNOntoJU3LL+VUvt&#10;R37eKswum3aVFZU5IXs5DWQxRPtGdvTNEaxt1/SnzTDaV/vdaqQyNv2dq3LguXcUiQ9Dj6UkkCJH&#10;uBOanb5fvVC0jOu0gYqeRGcpOO5DMW8zbvOKzdR8xIv3bE/Wrs8z7t2BmqOo3kcVo8hHK9AahpuX&#10;LEX7uMeabOI+IXigWEbW0TfM3WuQlvpb+2aS6dvl6FjWl4uuIrzVmkmgJVeleS/HL4vWngDRJGky&#10;rf71fZ5VhOTdHxGdYxyqcsHodPdeE9C1ASSGGASbt24vzmql/wDEPwZ8OMJe6hDEUXaRkdK8H+Cn&#10;7U+p+OfFc2hojyAfcYr1rgP25NN8bWaSalpMsjxSR7jhiMH2r3Y0E6nMj59KSjyTep7R8QP29fBO&#10;kNLp+n36Ex9Duz/WvEvGn/BQHWNTeRdFd/m+6Qf/AK9fK/h/wt4p8Z635CQSkyvtZmy3HtX0d8Cv&#10;2Oraz01dU8YyDEce4iUf413Qpcu43RoUdnc7P9n/AOP/AMTvFniWGS6WUQM/JMhPy19kJpqeL/DI&#10;a4GwNHucsOQa+TvE3xV+FnwOhS10CKBpUi2goF611X7Mv7a+meO9VHhu+uSDKdnzt29uahwqR3OW&#10;u6tf7Jh/tP8AxK034OGS0t5SZ/L3ZXgV8P8AxP8Aj74i8aXskTXkiNv3bd52/wA6+6P+ChnwoXxb&#10;4Rk8YadEJB5P3U61+aPiPTLyy1SRJ7V9/mbfuHp+dddKtHsXRpxlC63Pa/CMt549+FtxGshknt49&#10;xHvWX8GvinL4D1+OxuoNuJNrZrpv2KtH1HXpJdAksyFkXbxyTXaX/wCxH4rvvHX2uz09jFJLuJMR&#10;4FLE+xxEeSW5tRq/U6x9Mfs9+LdI+JGhK8cQKqu0KxzxXuXgLRNFjVwmmxqVbcG2815X+yV+zzcf&#10;DCwj+1nAb74I4Fe4GPSdDsJb2ORnx95V4rzqeC9nsY1sdUqPU27i8stLtxLKqgJHuP1rwn4t/tae&#10;EvC+u/2I90qGU4T5hnNa3iD9oXw3c6hceHJ5Qrsu1WDc4r4s/aw+F/iO58RnxFpEzzwm43gpn5R7&#10;V1xoKXU5Ie8/ePuH4Z6/pnj+zXUNMZHLf3cViftH+A7HVfAlzDJChJj3cLXzf+w38e73wvrEfhjx&#10;HNsfzNuJJe1fV/xW1E6t4Plmt5dyva7l6V5+NpypVLpnqR5VG8T8pr+0h8N/FCWI3PlY1P5sHAFf&#10;pf8AsjeJ/DupeDbWK21iKQ7fm3NyGr8xP2kre90L4g3o+zMubvfvLdDVr4KftU+NPhtcRwQ31wI9&#10;+7Al/Su9xc43iE4uWx+1lpJFEY7hJFfMe5cDFa+nawJULCI5brXwp+z7/wAFGtD16GzsfFN8TIq7&#10;W81v/r19P+Efj/4J1KwW5ttct2LJuIB/+vXLVh71rHHNThsel6nDOAJ5ssF6bK5nxh8Q9E8KadK9&#10;3dRRKPveb1/nXFfFb9qvwV4R0KW4fWYiyR7gFfv+dfn/APtTftwa14wlvLXSb6SOJvu7Xz/I1thc&#10;MmYSdaWyPZ/2rf27dL0v7VoPh3UNxX7/AJecfhzXwZ8TPjPrHxD1CbU9XvZJAvQOx5/Wuf8AEnij&#10;VPEN1JdzXMjM3QZ+Zqx08yYPESu5/vKwr1KkaUI3R3YejyR8ywt9PqEgDzD/AIGtdH4J+H+s+NdU&#10;Sw07S2cv0KxHH86v/Bz4M6/8Rr2K20y180v1IU4r9BP2Vv2RdD8CaVa6nrunxvLH1Lg15uIx8aCO&#10;n2FTm5bHmv7PP7A0ctna614xhUKOqvFjd9a+pPh/8DfBnhdYrfTtGjDL0ZbeurTSQkEUUUJEKdQD&#10;ijXfir4N+H1iJ728ijkTqJD/APXrwXisTiti04U/iOn0vwi0ZSMKsaJ0G0CrV5o+lWjbpLuMfSav&#10;mP4lf8FBtE0hmtLK93OvTY2P614f4u/4KPeILp2NifkXoTKK6IZfWl8TDmptn39dXHh+FN0t1EPr&#10;PVdtZ8IvBhr6L/vqvzM8Qft8+ONZV1g1CWLb0x/+uueH7Z/xGKvH9vmJTrhjz+tdUstUI3bEudn6&#10;ceLPiT4B8O6XJ9r1GEGL75Zv/r186fFP9sTwzZ3M8em3SnHQRtXyF4g+PvxT8V2JW4uHkU/eCyPk&#10;/pXmOua7rjXT3VwXy33xuPFdODo0KFXR3OTG4Gvio3R798U/2vLnUJZotNmETN1Pm14h4q+M/iPX&#10;pGF7dSSbm3EF+hri9a1NpFDSMWd+pIqGKHeN5Hzeleu6kasrLQ8WGUUaHxu5s33ifU7ictLcLk/6&#10;s+af1re8K/FrVdG3afO7PA/3wrfe+tcnaafe6hJKIthZvuBQOPpTr3wtqXh9Ua6i+Zo9x69aipFs&#10;9uHsqVO2x618MPEGm23je1vdPjO1pudp6V+zf7IviS2b4WWF1NdxktDyWevwi8E65d6b4itprcbQ&#10;j7iO1fpN+z5+1zDp/wAObTw5BOTcIu0BcV8RxDgZVj6DK63NsffniP4gWaQtaWs6k/wFe9fPHxsu&#10;rycT6rqV0Wi/gDnpXS/BvWbvxnpUGo36nBj3E8/1rz79s2PVrPwwyaf8qx9Sua83K8lvUvI0zDM3&#10;GXLEX9nXRYL6dr2GRTubduFfQlhbxwQRqF/5Z7vxr5k/Yz16O/0VUDZfzNrgnoK+mJLoxxR5x/qe&#10;1fS08NGnsj5vFYipLcs6whk09sgNt9Sea5fw5pkMWpsihcs24/WtzUbnytMkYufxNeT6d8YtP0/x&#10;7/YV3KqyeZtwXrolyx3MKX7ynZn3l+wj4ytLbTtT+FzWEvneY+qRXe8FGTEMLIRwQQQhB5zubptG&#10;4ryb9mr4pyeCPihpWrJPELG9lFjqDyyqiCCVgC7OwO0IwSQnjPl4yATRW0ZKSNKUly2Z9wUUUVRq&#10;fEn/AAW+/Zh+Jvx0+AVt8SPAEenT2nw90jVtR12zubsxXElsy2zu8IK7H8uOCWRgzqSFwgdiFP4W&#10;eEfAXgvxHrskepCE/vujEV/U1458F+GfiR4K1j4d+NNN+26Nr+l3GnatZ+c8fn208bRSx742V13I&#10;zDcpDDOQQea/kpudN8YweJp5dKMoCzcbM16WDrNQcXsjzsTh5SqqcHqz6h8O/s4/Dj7Kv2fT4Jd3&#10;XGD/AErf8Nfs6eA9GlNxYafC5PcR4xXz74Y+KvxQ8J2sZeG4b/fBNe4/A/4y634uiig1G1ky338j&#10;BFdUacJHLNzp7s9i8PeF7eztBDbcxwf6wDH6cVyPx98KarrHh+4i0osGb7uDXYPeT22nvHakq7/e&#10;x3rCurvWNSkCXIZI/Vu9aGVOs7nwh44+BvjhtbM7WcpUybSTnpXvH7O/wvuNN0+E3UCiRfUda9C8&#10;dx6Ul6tpEqk7tznAyDXQ+CtGt4YhdQKFVY9w9K+Rz5SnPlg9D7LK6qhhuZrUv3V42h6S+nxqoZV2&#10;gkV458SLH/hNhNbWyrIzLtI716d8TtVgs7NpYpVb+8R2rwPwF8TtPi+Jsljczgo0m1QTxivmpTr0&#10;ql4HvRjRdO0mfMPxw8FXfh3xLJFdx7D5m3Fefl42mlLOOZu/avp79uSw0KfxAdR02ZBvXeMDjNfN&#10;Vhp4vZJCIQd03yha+1ynFVK+HvNHymMpKD909I+AfxDfwNrsV0kzKH6gV9x/CH9pvTb+xihRysg6&#10;AvxXy7+zT+yD41+Jup215DYSrEfu7ouK/Qb4F/8ABNnSNLsbaXUhl2+/uiPFYZjhqEpc0NzpoVIO&#10;naRzNz+1LqiLGtjaPJ5fTap5+vNZ3iL9qHxcmlSSrpMwP+4f8a+tvDP7F3gTS0zcaXE7egUf4Vpa&#10;/wDsjeA5dNkhGjRZ8vd0HX8qzw2MqLoRVo4VH43/ALU3xP8AE/xG1S4e+tpCv/POQkGvnnVFmZ5J&#10;InYp6AV+vnx4/wCCfHhXVfOmsdNUStHuLLFXxF8df2IPFfgeWe4srM+SvQLH/gK9mnWPPjGkql4n&#10;zT4b1yTRr1L6O6kXZ0ya+ov2cP2qpNIuYNJ1OVsL94s3T9a+avEXhDUtEv3h1GxljVOo8vFU7Ge5&#10;0xA0UrLJJ9xgeaxr4SlWNY1pKVo7H7FfBb4n6L4msIZrO7idW67ev869Z0u/05m3eeFPuK/Iv4G/&#10;tZax8Ppbe2fU5jGPvc19b/Cn9t7RdeNvDqOqRJJP13ScCuVUpYbzOWVOdSpdI+2YLqMlJPlIbrip&#10;7W4hYeYQ2favKfh38bfDuv2kCpcg7up312dj4khmiZobpAP4Nz9adPEe02QpUpw3H+Mrrzbjy7eQ&#10;59qzpotQtLYT7jlelNnuJLi/884Ye3SukisxeaemY/vetcWv1m5vWqQdPlgZuj32oT2vDkfSnapG&#10;bu0w4/Otm30xYINoQAe1Z3iECK1+UY/3a9dVFLZHiyhUjucAdEeK9aRckt1zWtbWcnlfOD+FRm7E&#10;uorGBx/F7VrLJFt2y4jHvVf8u7GcYt/EYkOnrd6gYgpAbriustNHtraNZJRgL0rBhmgj1HfuA+lX&#10;9b1mRtMxCw3VCi2a8iRj/ETSNPutOkdRFj0D818q/GCw/s3XmeeAgM24hugr0Tx98QvH2meIJCfN&#10;lg/uqnFch47mg8Xaa1xI5My9FPWm4ONOzN6acKl0bnwS8XWheKzEn3eirXf+KvA+oXCJrmj3LKT9&#10;4Y4NeF/A7UrPSfGMdjcSZbzNvzntX014m1u40vwtHdWsbMvl7sEZ5pKLjsVUkuaxN8I9S1m2b7Fq&#10;wOfVhXpjXBaz2FufWvE/hJ8VrDXdW/s+5tSknmbfnOTivYYZ0mh8hG+b1rRU1I4m+XcxPGvjjSfD&#10;AAvJYowOz/8A665rTfih4c1uJbO3uVLt1YsKi+M/wuv/ABptMF2fm67Tiub8M/AafT5BIt0AV6Zr&#10;elJGk6VN07XNP4lWV22kPc6ZMN7fdNcP8JoddudSkhv2YJ5m2vW9T8NSLpMVqCGcf3uRXN2enx6F&#10;dyOUAG7dleOaOVnK1ymF44+CuleNblJLmGORj1LV2Xw4+G+i+A7CNE2A+i9KsebGLIalFF8i9MV4&#10;18VP2pbTwlqL6ZNKYXik2ruPX60+SRsqvtI8nU+i0uUu4NsUhA27eRVW/MGnxPPMAQOnJrxH9nn9&#10;o4ePLx9Nkumd16c17PrFu+qaPJ9nJLGPcufWlZmUeeVb39Dyn4iftRaJ4V1SSzkuS7RSbVBYDIrq&#10;vhJ8W4fiFp/9paZE7p/stXyz8af2cfH3ijxvLdQmR42m554r6W/Yk+E2qeAvDLW2v2pJX+/XhZti&#10;FQo6n0GWYGlVqc1z6F+HWlaR4gs2F5ZL5jJtIcVifG74CaBqujyXEFjEX/vbK634YWflT+YU49DX&#10;S+NY2m8PySO/y+w5r8ixGMxNLEe5N2P0HDYOElqePfAz4S+FZbP7NLpwby+hMPJ+tejD4EeFjIrN&#10;YKoXptgrJ+B/n22oSW8oYfia9UvtXsIIiss+zbHuYnJ5qPrWKqStzMf1OnDZ/geez/C7R9FJuLWw&#10;VNjbhsIHNVLbxPZ6ferp8so3rJt27u1cd+0j+094e+HejXMqampZOipwf518Nn9uPUtR+IaXMF7I&#10;YXm4zP0r08DgcVXlzy2OuhXhGfKtj9QtLvEuU8xI8A/d3VfkLqm4CvLv2e/ijp/jjw3bX5uC37tG&#10;wW7nrXqJuUeLBwfpWkqahudkGpx5kLISjKwP3utXrWRn61Rm/wBWG7r0qazvYamMYy2OkvTEjGDU&#10;JV5X2qaJbov0A/KnwTJby7pRx61pys5rohvxti4qtbSP8ods7emaluJnlXbIAPpUEfzbM/xdajli&#10;dlIlm2HuapeU32jqcetW7pAnQmiKBpo8oefesKkWakGT5vWrSyMse4frUHktu3VNBslXaxOPaphT&#10;lHczb5dwafc+wn8qYu9G3Ac0hhVZfmY/nU++LZu3c10WZmOuHLR7j1qH+DdUrbGVVJOG60y6Qwxf&#10;ukJ+tCTlsYTfNsUrjYqOzHlelYXibVLeK3khUr+NaWt3EsEUjeXx615d4+8e6Zpl2yS3keG6jdzX&#10;o5fh1Xr7HkZliHTo6DdWX7a0joTmvFP2kfghfeO9Mk+wxFyfujNexabrWm6zCHtrxGZ/vCOteewg&#10;lhUeWpC9M96+0o01HY/P8RWlUrany/8As0/swL4CvG1TVoQZl6EL1/Sui/aT8DeGvEGg/ZNS8sfJ&#10;twxAOK9n1eB9NtJJLcbT7Cvnf4j6Z4l+I3ixtOhEkcS9HGQK9ODhHcwnNyqXRzHgf4Q/Dz4aabHr&#10;t3LCON+SB1/KvG/2kP2u5IJLnwx4UlaPLbPMjPGK9Y/ag+HHjfSfB0dtoskzHyeiV8z+Cf2UfHPj&#10;3WXn1WOSGN5ufMGTWyalsVGjS+1I8m1LW/FvxA1HBnupSX3KXU16z+zX8F/iZD4vs7+KyuFRW3M6&#10;Ag19b/Ar9hjwLpENodTit5pP49wzX0t4U+Cvhrwrax/Y7CBD6iMZqZvm2OmrjYv4UcLL4AvPFXwz&#10;GjaxGDK8Pzbx/jXyH47/AGE4h4jkuvJQru3d+tforqdnYWdqsUYQhV2jcP8ACvN/H2mxMsksUak/&#10;SsqnubHBh6jVe72Pnb9nf4F6P8NtTjvIIY4yv3tq19T+HdB0Oe0hv0s4wPI+bcea8d1a01CzDDTm&#10;HzdSrdP0ra+FvivWLW78vW7oeW6bY1abgCvIpYiqql5nq5hhKWJpc0XqaXxi/aC0T4bQPZ2iIZh0&#10;j6GvMvhl+0lrvxA8SyWN9Ay29zJtG6TpXUfHD4LaZ8RbltVtriOUtHuJVuc14t4wmu/gdal7LT8S&#10;GXcH8voPautYrEPEWtoc9HCUPYWk/ePa/E3wG8P6xdjxDp843jstfL/7Rnxb1rwNqb+HPsDSIp8s&#10;MV7ev1q34M/bt13TtZ+y6v5gh8zbtb/9ddX4w8O+EP2m9Ga60xIxcsN52j5s168YuG558IuL1Plz&#10;4Y+NtY1n4sW2o28hVZLraQuBX6URXMM/w3jju5Tn7H3FfC/gf9lzxN8O/HC6ncwkwwXeU3qenv0r&#10;37xv8XfEVj4YTTreKQFYtjfSqrYOVceJzLCYGPJzanzt+2/8M7RLuXWgVRJW3M+Oc18m3yW1ncFI&#10;MhU6SFuK+jf2lfjLPruky6LfFnlj6ZHWvmXUpy8LSSHCN1UVWHpexjydTppVlWinB3ua2m+JH0y7&#10;FxFcurDptau78OftLeP9Dto3i1yWP5duw3FeRpIySeZ1T/a61e0mzmE8d3cxl1H3lZcis6tOCqXZ&#10;1Qba1R6H4l/aA8a6/FKmr6qfnXaFackfzrz298R3dxI4aSQY7gn+tM1me2kuVWOMRFemF6/nVLzl&#10;eWRZCQfatYRXLeJF2uhpR6kz28Bhc7zJtLd69g/Z4/Z71z4r67Ey2kqxO/LNFn5a8Z0GLzZ7dEXj&#10;zu9fpb/wTW8P2UvhZJG0oFlTakiqcn8zXLjZyw9O0dTSnuerfs5/sueFvhZoFvJLZRm6X7xEFe3a&#10;RpFvaQvJcKUhHTctRva2HhdDe6ndKqDqpm6V47+0P+1roXhLR5tL07UwZf4CrjP6V8usNXxte89E&#10;d08QoKzWpd/aV/aB0P4aaRcxRThHH3AkgzX57fGf9qrxf471S4MeqNsb7qpNgVnfHX45az8RfEUz&#10;SzSvEPuqHOD9cmqHwp/Zw8Z/FxGudFs2+XoVTg/pXswjTwiVupyOlOsrzRwN/wCMr/Vb0Leyyyu/&#10;Uuxpuh+Htd8TRtZ6dHJJu6lRzW78UfhJr/w81c6fqtpOjJJtD+V2r2H9h3w/o+reIfsWqwKx8zbg&#10;gdK9/A0I1VdngZ3mU8vwbqU+h4Rqvg/XtAJW8t3YtHuJZSOav/DTwzN4m8U2mjzu43SbWwcFh+Nf&#10;fHxc/Zq8OeMNG821sI0k8nqIMV8o6p8NdW+F3xIghlGClzwy/wB2ozKjyYeUo9DPhvPp5rU5JLU+&#10;8/gT+wz8Odf8BQT3Fvunljy0mTkH2rxT9r3/AIJ5r4TtbnXPC1o7R+Xu2rFkZ/AV9sfspRNrfwns&#10;byyZtzQ84Y10Pj3QW1Xw7caVrNmcbduT1/WvyilnFbDY7fQ/S1hYOnyo/CDxj4YuNFumhuoQrxSb&#10;SGHasWKYJMpYDnqK+k/25/hHJ4J8Y3clvAfKlbdFiLv718zXEU6yqzDAWTaPpX6Ll2NWNo87PncX&#10;h1B6npXwG8OabrXj62tGtVZHk2lT6V3/AO1x4I0rw3PGtnsibyeg6Vw37L13HJ8RrbdLt2zdzXq/&#10;7dtlFNfx3kUJ5h+UL0r0qOvxHj1oRjieW+h85aBG51ZYg7Zf07V9nfsO/BzVfEGo29/ext5f+2eK&#10;+O/AywN4lgCyFmaTaQ61+sX7B/hi0TwZZXD2ykvHuJI6V87nMpt7HsYOo6dDzPpDwH4YtvDWgQQQ&#10;qiKIfm4rzv8Aacs7e78KXscoDAx7smvWGaODTDHxgrt59K8S+P8Aqsl5pV1YxgkNDz61eGpci0PJ&#10;rYhyqXkfOH7I3xWtvDfxMl8L3Er4a62qAa+8NMkjvLWF0DZaHkv0r8lNC8QX/g74/LdSSvEFvOu8&#10;DNfqf8JvElt4g8E2V2s/mb4eWBrrcVHcVfWHP0NPxHL5WlyZbFfnb+0p8TrnwL8bGvY55MLNxhji&#10;v0O8TKLjTJldiD5e5NvevzJ/4KE2k9j47k1C2i2ru3Zx3q404P4jGg5R3Puf9lH9oHRviL4PtIFv&#10;kM/8eZhn9aK/OT9ln9o/VPhx4tt47jUCkLSbXUjgD2opujHodUqWp/U/RRRWBqFfz2ftK/s/+C/2&#10;bv23fiT8Clj06C10jxK02jWdtcSzpbaddRpd2cJeb52dLaeFHLFvnVvmcfMf6E6/nH/4OLNP+IXw&#10;D/4Kz+JvF1xrdm1p498MaLr+jQ2tw5eG3jtF0xkmDIoWQz6dOwClxseM7gxZV6sLJKbT7HPiaU6s&#10;Fy7nWR/D7wTfwKslpbsP4cR9a0tC8C+G/DVwr6fZou7qFXGK+LvCn7aniizMMVy8rBemWr234T/t&#10;b6b4s1OOy1q4BPq/H9a9S6kvdPNqYbEL4z2+6n1WC+QpC7Rt14qHxF4nSzsJftEG3ZHuBJ6mu18J&#10;X+g6/p0FxCRIjdZFIxXM/F3wNBqmmy/2efLZl2kH0rmdX3bmNKhC+54ZZ6jceIfEbXQkLK0m0+gF&#10;ejnXl0TQvLCFf3PU9a5Twj4LvNHvGtpdpYNuzjvR8X/EyaDosjSSBREm1wetfH5lOpUr2ifomBoU&#10;1hbHnv7RPxji0nSJoIHVGaPdxJ0NfNPgvxidS8bR3z3MsWJvvbq0fi94n1bxnfSJbO3l7dvQE1xe&#10;geG9fsL2GdoHYbtzkivVy7B4etTjGfxM8vMqk4RvTPWv2l7BtR0y3vrfUBIqrtbJB4rx74V2EU3j&#10;C3s74lVkm+QN0/Gu58TDVb3QnjZ2kA6KzVwHhu5/s7xDFJI5LCb5Sx6V71fBLAx5Y7HzWVY/6/KU&#10;Xuj9kP2IPC3h+w8H6ddR20RPl7s19leDhZtbIVQc+hr4Y/YA8d6JrfgCyt1uQZEXaR3r7O8E6kI0&#10;jgUlvevIxMWdMK8oz5WdwkXz74lC+wFVtUaKKIvLGuCu0/SrFlfo6blwag1q2S8spULMAv3Cp5Ne&#10;ZUqyhsj1KclP4jzfxc9hqN5JFbKpO3b8xNeeeMPhbYeIbWWLUrCGUMOcoK63V9H1HSfEMgkZ3X24&#10;q+YxPE29B83XFdGExsnK0kc2YUIUvgZ+en7XP7DVpcafea34d0weYf8AlkIjx+VfAfxA8B6h4R1a&#10;XTtQWSOSL/WbouB9K/ebxR4TttXtp47pFbzOpzzX51/8FFv2atO0ZJ/EGmW6sG/1hiBWvc54nHDE&#10;Tjuj8/o3mjJETEMfXitbw/411fT7rdaXRAH3Sw5X6VU1ixmi1FYriEv+82uHYDj8Kjg02eSHzRtR&#10;d+3pzWrhTl8R3UpzfQ9t+GP7UvjTwsIYjeSOi9CXP+NfUfwd/bsi1C4g0nVJ3YnqeM18E+H/AAzr&#10;eptDbWNrIzN3jQ/419BfA/8AZ08W61qFrqEdpOifxnyzkV4mKlSw791nWsNPE0+eSsj9MPhNrmm+&#10;MtGTVYmYq/TJFeiW/wBlNoIYyQ69ACK8K+Emh674N8MWemJIzOv3sCu4s9Z8QQXPmPn6YOK4o46D&#10;qXSOWrl8qfwM7S9vyiv5ZG0dM1i6tqkJteDu+tUm8TzNaFGtTluvBqoJZbuDyxFz9K76OIpyeh5t&#10;ehUjuUbPb9pa4wvzdR6VNdXMtyfnGaq2Gi6v/bGXX936CujttBcpudRmu3mieW41Fujibr7et4rB&#10;/vdetascWpzwoDECG68Gtu80Wy+1Kuxcr0FbWnR2CRKGVdy9BWVWUn8B00P7x5j4i8OTXkcgl0td&#10;3qBXmHjTwzY6ckkkVuUb+8BX09e6Pp1y7SMiDd1Ga4j4j/Dyx1C0na2Ee7+EBa5Yuvf3j1YqjLY+&#10;VtF0rS9N8Tx6q06qyzfNzX074av9P8S+Go4RIHbbt2n0r5r+IPhyfwtr0q30GAZv4elem/BTWrpk&#10;haC4Dw/xDPIrtjOMtjjxdKcZc8Voa0fwzTw34yXW9CuQqs+4xL617P4b+0GyR7mMoW6k1wOp2upw&#10;EXunlXK9D5gz/Kun8GeKri9jW0vrdgy9Nwrog1Hc4p1JPZHQ6vd29tai4aNBs61xVx8YPClje/Yp&#10;dQiVl+9k11PiTTri/wBFuEtict92vjL4s/CL4mSeKrnUdMuLjy2k2qAe1FFp7GkX7b4z7C0bW9M8&#10;S2Ub2MiP7rXmf7QHiJvDVq01qAm7qVBqD9lbT/F+k6SIvEUTkr0yDXoPxP8AhhZ+OtLeL5FC9CV5&#10;rbmRw+yVLY4b4UeL4vF/hXi5/wCWm3BrxT9oX9nLXPiB4qe50y0BSSblhXu/gP4ajwRG6RMPLVtw&#10;BFdf5emGF5mCLtbdk+tU6kY7mlCrKjUvY+fv2av2btT+HutNe3rEluvFfTmmWLx2ioV5VdoHqK5e&#10;68feGdEkVLi8jRjJtbYw4rp/Dfi7RvEUXmadcJI3onSuXmbjzHRWlUnLnktCtH4fsLu7Be0XLtuJ&#10;xXU2c9jpGnjSrNFLv1bHP6VFHod1ezRyWMRx9K7vwl8LwgW/vlVtvQNXwmfZtCUeRbn1+QYKSjzT&#10;LfgPS3is0cqQW65o8cXLRafJaLJyfug1tXN3pWg2ZW4ulQJ93Arh9Uv5PFOqKliTtj6knivzSLlX&#10;rH2qfJsaXg+KHQrKS8vSsb+XuyVyK8G/a4/bV0f4c6bc6fo97F5pTbmOXkCrv7Yv7R9v8HvBM0Np&#10;fwxXKrtAWTnFfk58d/jt4h8deJZpL/VPMVpNpDOCP0r7bJcnnWnzyWh5eNzBwlyo6T44/tP+K/iT&#10;rV5PNq0jwmTasbT8YrzjQ9c8QwXZmazyJW3bl6qfatH4D/CnWvi14nj060QMslz8xK/w190+Bf8A&#10;gnJo58OR31zGDJ5e7DR9/wAq+4qU8Jg6XLY86nipzre8VP8Agn7+0Jc2kdv4c1m9fduVMSN2HSv0&#10;W8I6pbalpsV4km4P15r4Y8CfsWR+EvFKappt4IwjbgGI6/gBX2D8N0vNF0CLTbqQFl/iPWvgMwnT&#10;WJtHY+vwytQO+KSSHYMbfXvRDbxp9zJ+tMsn3Q4Dk/U1Yt0CybR0rlqNQ2K5pkYkaP5W6+9XJJP9&#10;FQlFJbrkVXvLUfa85P0qWZx5axdl6VfOjojS5tiCf950pioy7cD7vSpLVGfqKkgRnTdIMfSkawi4&#10;7jbiNWj3EnNQyu0S7YmNOvLl0XbHESPeoYWnf78J/Csprm2K50G9vWn2OS21zxQ0O3rmljCK24k5&#10;9qOZEzi5bE93BuO5WqJrbnykckU1pHEe5HJ+tRxSOrbmc5q4yUtjMsybUcKGPy9KpvcXPlfPNUjT&#10;o7biTVHUisUTOZ8IvQk0U2lKxjKEoxuzD8e63LZaRPKkoO2PdzX55ftVfEfxy/jdrfR/tCJ/B5ZO&#10;DX3T4t1S2vbp9Oiu4nLrtK768w8VfAjQvEk66q1jCWXu6ZzX2uUYanTp80tz4zOMbKNXkZ5r+yE/&#10;j3VrVb/XricRr0y3+Ne7X3jrSdJKRXVztLdQzcisj+yNI+G/h7YlukQEe5ttfNnxN+IXiPxj8QRY&#10;+HC/lrJtG0mvcoxjLY+VrxlWqXPsC2FlrummaCTcj9CDWdZ+BNHt7o3KbXLdQE4ql8E7TVB4ZtIN&#10;RJLeXubb/wDXrtZrMWY8xXIX2xmseeRhzI8++Kmj6LBosk2pBcRLtXK8H618/aQfE91r0sfhuw2W&#10;6tuQovJPvX0b8ZPCeq+L9HfTrC5MZfqeK574QfC1/CMIh1nYzf3mUnNdNKUieR9x/wAJvDviWzdL&#10;q/kc4j3MGHAr1K4v5I7GOTkj8K5nxD8QfDXgrSp3v723iwm0bhg4/Ovm/wCOH7f3hnwvZnTtOv4i&#10;6fd8uX/69bLXY0p0p1fhPovxV4z0KzRvMu4QF6Zl5rznxh8QNL/sme9s5fMKx7gM55r8/Pin+3f4&#10;01zUiLK/kiR+gHP9a6z9n39pz/hJNVbQ/E982y4XbHtJH8ya1p01PcdfDVaFPntoeh+Pv229K8Oa&#10;jLppjIdOm1RXkPi/9ujWWJfSkZAehA6fTms39q34IaraX8vibw/E09q8e4SxnjNfNd5b6kivBPvj&#10;C9Nzc1TwuGjKx0YdudOzZ9VfDL/goB4gsNaiXW5pmiZdrjccD9a+mfDXxf8AhN8fdOSw1UwNK6bQ&#10;ZcE4r8wNC0TWLy8+z20U0rN90oK+p/2Vfg147tdXtdVZZYII49xBPf8AGsqsqO0dxwwUlHmbPf8A&#10;xl+wNoniG4GoaKiqhG9Skff/AArs/hF8B4PgfYHUpSpIXa2RXSap8fvC/wAJ/B9vBrl5E8qrtYGf&#10;JxXCXf7aXw68c+dpd3fqu7qCcYqpuTODlqGhrvxU8F6prDaQBGJG67sVznj+LRZdHlkhtY3z3UdK&#10;43xNpfgnVtd/4SXRdXVV9AP/AK9Wb7xFa32iT2lrdKSse4YbvXvZeo1nY/M+Mo4jC1bpux8rftM+&#10;ErqG9uNWtYAyj72BwK+d9d2xDYZB9O1fXHxE17Sbvw9qOmXw3SnuetfKPigWbag6eXtKybRnpWOJ&#10;pqnW0PueF5Xy2nUbuUW2/aowgJDffXsK+hP2YfhrovxFtJ9Mvo08/wDhzg14HGFE5aNQ5P4V7x+x&#10;l4nt9H8b29kkxjaaTbwe1ebj/wC6fVYSLda8thnx2/ZlvfC076jplt5iRff4/wDrV4bqWkXNrqci&#10;eTkiTawz0FfqX41+HVj4n0vy76KOUtHuHycE+9fD/wC018A9S8EaxdX2n2oMLLvLKMYP+FeNgcza&#10;rezmd2JwMZR5oHi2m3P2e7QkBQjbgfevuf8AZD/bT8LfCrwMml3HlCeCPcxDcmvg6/juohsiXJ9h&#10;V2z1fUIQBHP5eF2naByPevfr04VY8xw0os+3/jd/wUL8SeLbe4t9Fuiqt93ZKK8t+GHhzxz+0T4i&#10;isYbmVmZ/n3sT8tfPNhfOUDSTH/WbfrX3J/wSik0tfFim6AaRk2nBHH514eZVFhMK5QWqOzCU1Ur&#10;e+WPFP8AwTp8T6PpaawYckR7n+Xv+VfQP7Hngvw98NfBrQajaxfaP4gwGRX2Vf8Ag/Ste8OSQ/Zo&#10;9rLtUMB0r5C+LVjN4G+IE2n2LBI2k2lE6CvisDmOIzLGwpvoejmdSnhsv5luee/tcfBzQPH9tNqG&#10;n2EcMgXeoHLE18vfs+z3XgL4qCxZG2m62r7ivtXxTcx2+hC6k2lhD95ua+cb/wAF2+h+MY/HEkSx&#10;wx3G4IvGfrX7Ph8NSo4O3U/nvEZ3WxmNnRl8LPqrQ9E8QeJtJie0hYmROQxPC14f+0n8CfEh1YeJ&#10;GsMIg5KjmvePgt8efCWt2lvp9pcRJILTawz0Nct8evjPYTTTeHyibpOgYcfzrjxNOVSE4vZnu5BX&#10;pZdjI8j3Pb/+Cfniqzu/A9ppG9N8UW3YfWvorxN4Wh1TTSjRRt5se5mxzXwz+wJ4taw8R/YrpWjV&#10;n3KN36V+gWlSpe2caoin9z3r8Rz7DSwmM0P3TAVva0+fofm3/wAFN/2eZRp9zrNlasQke5SqHivz&#10;I8V6U2kyfYnADib5gwr9+v2q/hjZeM/C1zbPbI4e245P3q/Gn9sr4Gaj8PPGEzSQ7VZt2SOM19Hw&#10;zmdKq/ZTdjkx+FnOPMjyL4Zay3h7xnFqH2gIFm4x0r6L+Ktle/GXRrW60WKeSSOHkDkfyr5htNsG&#10;oEuI9sbbgcHNffX/AATh0PRfF2kPHq0iySBdoWXDCvvYTjDc+TxUZRlfqfGs/h7VfAvi+EajZtGV&#10;ueA+Pu1+pf7A/iWy1P4c2nlzLuRdoCmvmb/goV8DtG8Na5Dr+nWSpF/FtHSt7/gm/wDFWCyuf+Ee&#10;lkb9xJgI56iuTGUI1FdmtKv7XBtPdH354g1ZrOw53f6vd+NeMfEG+bVZ5YlmyWXaceleg+PtcA0d&#10;Jll5K7TivHdPnm1XW5EYuR7VFBRlseNVqM+Mv2l/DEvhf4ljU3QIpu9ykZ6V98fsJ+Modf8AhnZW&#10;jXAeRIeea+a/24/hLfXemQ69awMwj+8RFXdf8E0fEv2Sz/su+m2sjeWUJyQK2qxSjc9CjJVcHc+w&#10;9ftmjs2eQfdh4x0r88f+CiunQ4mvdowvQ96/RvVWS40ppI/mLQ85r4M/4KFaHHLo13dSwgKvQCuS&#10;M+bYnCa/Efn1Z6nLa6qZDuXY25T70VkeJ9QVdQmt2dl2ybQUor00onc3dn9mNFFFeWIK/JL/AIOn&#10;/wBjH4e+Ovhd4C/a70fTtQXx3ZeIbfwfcTQXZNvdaQ8GoXqrJEwIEkU6OUdNhIuZQ/mYi8v9ba+Q&#10;f+C0+h2Ov/staBZX/l7B8QLV18wcZ+w3w/qa0o39orEVKjpU3NdD+dn4f/sneKvE1yqtaeWF6ZQ1&#10;7N4Z/Yz1LQTHfTSASj7yAc19TeCPAlhoRS4Gx93X5BXR3EWmWollvFjDH+Iiu+UnzcsTzKuLnPY8&#10;i+Hmj+M/ClhFZqZGjX+GtrXda8W3G5HjkZG6lhXV6t4p0PTrcPayI23pgVyt74mudc+SyjkVfXHN&#10;ZSi407MdPlW5n6LHHEzXFyylm65U18//ALXvioQb7e0cSAdQhxn617tqVzPaxvG8pDL0x0r42/a2&#10;8RvLr09p9pbK9CDXz/s1PG8rPrsHUnHD3Z6T+xJ8KvA3xN1Zl8TJE7L/AKxZOR+FfUXxA/Ys+GKa&#10;J9o0WztkYx7vlj7/AJV+bnwP+PutfCXX01DTL5hGevU5/WvqTRf+CkGp6tappl6r7WXaSp5/U1m8&#10;LjpYyDhokc9fGUpYeTl0PM/2lPhUfAdzItjEFj9ApxXzPqMU9trBkJAKNuAFfafxb8Qf8LV8KNe6&#10;fyPLyxcfN+FfH3xA0SXS9UmErkFegr7qqqlTD++tT4bh7EYZ16nIz6B/Yw/as1P4U6xDaajfDyW6&#10;h5On5Yr9V/2df2hfDfjvQrS5tNSUvIn7zno3tzX4Iabql5YXaXMVwX2dOAP6V9Efsy/tbeJ/hre2&#10;tnc6y/lF9zhp+ntXh4ilOWx7to+0ufuzoPirT51RYbtWDdcA1sSa7bfZQZFr4q/Zs/aks/G1rDND&#10;quXaPcVLZr6HXx6l/p6SRz4LdcZrxVSmn76O2rONPY6/xBHaandtcSoHLdaxGjit12sT+Brn4PFO&#10;oG88idm+oNa32t5Ed9oO3pmuvDUYudzmxVZS3Yy4W3ZZFavmT/goHo0F94BvJGiQkx7uRX0ZqF9F&#10;avIGYbfL3ZL96+Uv+ChHj2ztPA91aNNl2XaVRua9HC0FUepzRlJ7H5YeLtKWXxFcogVSJvkBrt/h&#10;H8DNY8a3UVv5JZZG3HjvUngT4aaj4/8AGS+VGJBJNyoHKfWvvb9nn9muHw/YW5EKMf72zn+VceZ4&#10;ipCXLTPcwU1H4zzz4J/scaZYLbvNYYPqYzX1V8Mfg1o+lReTbaayCP7+U/lXQ+HvAsWkxwxlfmXp&#10;zxXU6fafZ3GzIUdSGPP1ry4YSVX42bYjM7R5aew7SfDel2cbJ9kxs+6eM0zUI9FSfaIx9MjNS317&#10;5SMyzt83XmvMvFfiG60nxB9sa7cweZtxntXo0sJSPBnjqj6no6abpIXfKr/QR1CLXSw++Ndvsazf&#10;Cuo/2/p/2pJBj03H/Grmr6XdRQtJA/K9Oa0jhacdjJ4uctxZ7jTrXoDn1JFUZdetgfKhZyPc15n4&#10;5+J11oGqf2dJayt7g1teGNdh1RPtLyMB5e7FdH1Z9znnUk3sat3fTtqXmq7EVbiur1ovtatgelQw&#10;NZuu9jvP+xVm7urRU2K2B6Cq9pJCs6m5T13U9XH/AB5S/wA6878bfGnXfCMrLqNoWjXocH/GvQrb&#10;UIFm8ucrj3rnPH3hbQfEVs0dzbo27qR1pfWKfNyihCpHueNfEHxh4e8eaTJe2c0bXO7d5ffNed+F&#10;Pidq3gK6d40laMdBuwK0/jN8MtR8EaxJf6VO6w/7B/8ArVyUtvBrVpJbzozP/tVhOkl8LPUhX/c/&#10;vEei6R+2jbtdtYTnY69F7V7T8IvjnoHi0qXZFmbqNwr8/fHPhG9h8SF7CYgPJtBQGvZv2a/C3iTT&#10;tVhvNRu5Ajdd2cV0QVScbo5OWmffy6gr2KOpBBj3HHrXB+INf0+21FludLUorbhkda0/DXinT49M&#10;jikuVYbduT1qr4muPC1zMXnCAHuKmi5Q3JqKMdix4D8c+Hr6X7FZIEb3Fde1wwsG2uW3dd1ed+Gt&#10;L8N21ytzZXMSk9cEV3Nrcf6Gu9SVbqQa1TnI5KjgeU/FP4xx6LdtolrC4maTadvpTPBuq6jrmjPJ&#10;eiRc/dD9a6PxP8LdH1zWf7Ue0Uvu3ZYcZq1B4et7KFY4Gzt/hxwa0nJMiKjLY80vvg7qHia9kl+0&#10;SYZty4fvXonwg8EP4NkU3F0+3+Lcw4/Sr9hHFYOsM8yoV6Ed66rw14aXX4pEsptxaTapB7V5ONxL&#10;w+H5m7Hr4aMsRW9mlc6vS/G/h7RbYGe4jJXpV6T4/eHI7dhCJM/wKF4NYkfwKuZ4Nk9wTV6y+A2h&#10;aYolvTuEfXLmvyzGJY+tufomFSw1OzRk6t4m8R+OwBZQSJFJ1bGDVbxx4x0j4P8AgO71HVtT2SiP&#10;cJGPer/xO+L/AIF+EPhqYzXUXmwfcCsBn61+Zv7af7cup+Pr280HRr5vs5XaqLPxXu5PkEKsudrQ&#10;xxmPcVocd+2P+03qvxO8VXYgvmkhXouOK+Zby6u3vTdozBGbceAf5ipNd16e5knu2u2LP15rNjuJ&#10;H4aZselfomGwMMPTtFHzFTFOpUuz9A/+CXvhDw1cMmsXEQeRH2jeBX6I29vD9ijS0t8Lt27QTivy&#10;P/YZ/aNg+HWtwaVfSPtkbdJ8w4+lfqZ8KfH1l4x8PQ6tY3IKtHuOTmvNxVKU/iFSxC9pck8WaFq1&#10;lP8AarQH6AcVpeFPGO4rY6gvlyL0LNXQ3EtvcwJBMAWaPcSfWuL8QeFy979qhXDexr43NcvUqfND&#10;c+hwGYycrSeh61o2vQlUG3Kt1Na1rqCsPNYc/SvMPCWtz28YguJvu9C1ehaPMlxaeZMyKa8JQqL4&#10;j6aGIU48yNj7T9r/AHwAz6VDcEj7lQpOm3bG3HtU0Pzpuk4+la6nZTqwW5OGWA/J+tOMmV27P1qo&#10;0jN1/Sqk+oXUX3ZD+NaGvMixfS/Z/vbjS2eoR3DeSWIk/Ss251OSVNznNOhlWX9/CAGqLMvlibF2&#10;0LfcP61nzTnftBpn9op5m3JxUN1IEbcD+dZ8rJLcV5GsW1yM+lBmjl6H8qx3ld33k49hUtvdhOjf&#10;nVQXLuElGO5LcXaQO/J2r0zXnnxs+Jdt4T8NXUvnENF2J613muSxJbSELy33a+ef2hPC+u+NGW3s&#10;5WWM/wCsGetenl2BjXqX6HmYvHRw9H3zlfhD8Tdf8aeMZL2d5PJV/kIA5X8a9st/EGnxtsN4GH91&#10;1rwF9d8OfA7QWm1EoJFh2jnvXhl/+2x4g1TxelpoE08ytJtKh8cV9vTwfs6OjPzXGYqpi8TzxWh9&#10;xeL9Dg8X6e9pACwkXaxAxj6ZrjvB/wCz54d8Nax/aV1bFn3bsvFnmtn4JeM9T8T+DoNR1BGZ5Y9z&#10;bhj8q7iePcPmyffdXTQkqe55/wBZkuhha5418NeBLETNcxwKq7SCegrlNH/ac8IeIvEcWh2kyyeZ&#10;1AevKf20fDPjK60qa70O7cI3UITxXm/7Hnww17U/ESeIdTd/k6IxPNU4WM70z7oS4t7yzSQKGLdS&#10;1QyyQC1Y7ySvQnGapRs9jp8by5VB945qva31rqUM8VvOdy9jVwhKO4lJSjdHxr/wUN8SeKtCWZ9N&#10;v50i/jwa/PPxr4x1jVbqea71ByV6Y/8Ar1+kf7fXh3UNS0i4s4YmcSdWxyPpX5n+OdPk0rVbixmi&#10;IPmbefSu+nBDweMtK1jP1ByRbTQyup9j1/OtfwfrmpaNq6XUM8oeP7pQ9KyrSyN8tupY/L96vb/g&#10;L8DU8T3UU0kwkV+vT/Cit+6jzI9OGIVX3JHt/wAAfiW/xK8Pr4V8Y6YGjC7V80E5Huc1T8cfsUxa&#10;vrpvtPiR7V+gWE5r1n4e/CDw94AsoZEtGwvSYxVu33xi8L+F72K1kQukX39uea+fni6sq2h0UqOG&#10;ofCzyrwd+zX4P+G1omo+I5EV4eu6If4VU8c/tT+GPAVq+leGrdXYJtG04x+Vdz8YJ4Pip4XmPha6&#10;IZ+oVjxXx342+BXxDl1+SF7WeYf3gpruoU043k9TF4p1IcrVjL+K/wC0F4w8baq5ubqZEHRCciuJ&#10;tfFOrLdSTJqLRt6ljXpVj+yh8Qrgi5ltWRJOu5Tn9aZbfspeNX1eOxlsWKy/eYjp9K9S0TGToLc5&#10;nRfi54piCwxapKVb+EyH/Gu3+H/xU1fTr94tV1VmR4eeT/jXp/h/9hGa202PUtR8tNse5sDAz+Ve&#10;F/HbQ4PA2tS6dYMC0bbFKHHFdGExMaNY+ez7LqGa4P2D+8z/AIlePll1W5tYbsOZZNrbTjj2zXnL&#10;2j6hMYbe3a5LNuJzzVZhdeI9YCTu5Z5uSxr61/ZD/YxufiHGmvaraEQP03YH9K5sdmFqlz0ssyyG&#10;X4OEI9D5ZuPDd8kfnSQyk+rR8fpXXfA/UH8O+OdNu5mXMc3JzX6H+Jv+Cevgu58M/ZoLKJbn2/8A&#10;1V8q/GT9jzxB8L786xbWEpihlzlUI4rGNWFZHVRrqMuVn294Q1G18S+CrPUIFDCSH5CMZ/GvPP2g&#10;fhdYeM/C11HJFFI/k/KdnJqj+yb8TLPUPByaNe3DJNCu0BzwBXf6pILpDHLKfLMPOCM18vjqc8Pi&#10;OeOx72Dq8seR6s/LL4k+GpvDPiOXTCBGUk2j6VzcnyO+Pur3Ne9ftleBjovi6W5SDcHbcGXjmvAb&#10;o3KqYAg3N1OK+swtV1KVmeZXkqTJIWPlIueWbdivo/8AYY+Jt14J+IlmLRmZZZNrbWxx7V84jZA4&#10;Ln5h0FekfATVbbTfHFjJICFWbg5xXNmdBTwU79R4HExdY/dj4V+OZtW8KWt5OWcPb7yT618z/tLx&#10;3up/EhtR04kJu3PjtXtX7Mms2WvfCyzminB/0fbwecV5N8RbiC78d3dg8eGEm0fSvg+HMOlmIuL8&#10;Q6eV3gecfFTV5tP8KeUytnya8n8f3J1T4YSJp1wZZ4m3PIpxzXtHxO8OSarpUlspcusPyYxg/pXz&#10;tpN8+g64fDviV2aAybWUjg1+9UKEHStI/mKrjqsMS5LdHnnw0+Ivirwz4qWUXEqI0uCCxwBXvOgi&#10;/wDiZrdteSK02777L/8AXrFj+FfgnVZRNaXMYZZuNqV6/wDDPw/pHg60Q2wLSH+7jj9K4cXhaVCN&#10;5s+my/PYYzGwjGGx6D8CPAceheNbR4AFz1AHFfdPh+7ENlHJKhUeT2r5F+Cui6vPfW3iK53hFbjA&#10;4219NXPiMQ6NGMn7u3iv5+4orKrjuWJ/S3D79pg4t9RfGU1pratYW6Myr6Hk18Yf8FM/gVoGo+Bp&#10;9Xh04LOse4MYu9fYXgvTr6e/kuLhmKmPcv1rhP2zPh2PGPw4u4/sYysPG4mvFyyc6OKvFnq4qMVR&#10;PwU8Racuna5PFH822TaBX2f/AME4LibSftN7ZTFEToM182/tC+A5vCHja7g+zeWqzccV63+w58SI&#10;fDCyWckDSeb94KDX7ThpOcIyfU+Ex9SUd0en/tq/Ea+8VXj6Nc71A6FiK8S/ZL8Zz+GPi9ak3DbG&#10;utrBDwR716P+17c202ljVEt2Ejx7ixFfOnwi1s6f8Rba8FwUK3nGDXdXo05YfmTPNwteTlNW0Z+s&#10;1/rX9peHopJXADR7lzVf4a6CLrVWuGRTu68VhfD+/j1zwXZO0hkIh7mvT/hlosVqqP8AJluua8dS&#10;lHY558kmUfi/8LtP8V+Bp7M2KOfL3IOetfEvw48V3n7P3xzOiTXLwwzTfMF7fSv0nvbGCXTGhCKd&#10;sPA9a/OX9ubwXP4Y+KEfiQLsXzvvLXVCUpQ5Wd+DnTXuH6DeCvFlp4m8JxX9tIrb4efSvi7/AIKL&#10;65ZwafPaiYZk6gmvdP2R/GMfiL4WRAyFZEXacntXxn/wUm8VsPE0+lsz/L0wa56MJOVkX7lOVkfG&#10;2vfZ5JpY9hLtNyxjoqlqUi7ZGyd5bcp3GivWtY6vas/s9oooryyArxz/AIKE+BbL4h/sSfE7Qb2/&#10;u7b7N4SutVt5bORVfz7FftsKksrDY0tuiuMZKMwBUkMPY6r6vpGk+INJutB17S7e+sb63e3vbK8g&#10;WWK4idSrxujAh1ZSQVIIIJBpxfLJMUlzRaPwq+Fuo6m+mKmp34Z1/wBmsT4z+Ir6Bza2cpV264zi&#10;vMvg9+1No/iC8jgC4Mv3AK73x1NLr9umqWtuG3R7jx3r2o0+afMjw505U9zR+HPhC71GxSTU5Q4M&#10;e45B61s6rbWWh2uUMYPoqVzPhD4i3dhp62YhcOq7fmHaoJPFNzfXvnanIyJ6EcVzzXNsacyKnj0y&#10;DTpLuFcL6nrXwz+0/dRT6/KOd7dTX3d8Rtb0OTw+zWVyjfu9zgetfA/x8vLfVPFkhjG1d+Pmrxqc&#10;Uq/M9z6XDVrYQ8ogsr1szJbSiNOmEqfQ7yWC9jd3YFfvAsa93+H/AMJNI8V+Gitpbxlm64Y5ry/4&#10;nfDfVPB+ttaG2lVW6sY+lerRxS+sctjzsRSVfCTV9z3f4HeIZdchtrASh0SH519frXn37S3hGXTd&#10;bluPs6LG/Q7a3v2PjPca+sDhijDYc9Qa9I/a7+HUl34eW/tIFLRx7jgV9FUrxxNOyR+f5dgpZbjp&#10;66M+LYpAIVSc7m8vc271/CrdjqC2jC4hwzDpvH+FQ6rpjWN7KjyYG3bz6VFbSYVVDIu7rvFeTOmp&#10;bH2EJuWx618Ff2lfE/wyv7e8sL24SMLtZEk4r7E+Dv8AwUvS2tYbfxGC39/M/Svzt0/Tbme7+y2a&#10;CQt93YcD9a1n0nVdPnP2rzYs/wB1cisJ04vodEp/zH6zeHP2/wD4dX8CvPqao7dSzf8A167TQf22&#10;/hxqNuzJrMQLdczivxwi1rXrcxhb6TI+8GerVl8TPFVhH5Saw6j2rNUoR2M3SjLdn6w/FP8Abq8H&#10;aBZSNb6ssrbdvDKa+E/2hf2nrz4o669qs7+W8m0hn4x+dfPus/EHVtQBFzqEp3dfnP8AjWNcarI9&#10;wzNMxw24OTzmuimow2NqVKHc/QD9izwj4Nlih1Oe6ga4dtzk4yx96+5fAQ0iOyiWxkiAXptYf4V+&#10;Lfw6+OfirwNexXWn6lMscX31R6+uvgP/AMFA/L8uDVrsge8grx61NQqX3Or2Tfws/ROcRQWasUUu&#10;vQ1mTao8KbGQ49RXh3hX9rnw14igUjUFDN1Bk4rstL+LWjazEssV/GA3UHn+Rrmniox2Rz1cHVOz&#10;urw3MXyk1h6volpqiussSMA+4cd6SPxpYXcXybP+ACruj6jYXcjRoykt1+Wt6OIpzlZM454arDdE&#10;/hxLPw/Z+VGp6fdPSr0+ux3MDKXwG60ybTook82ViR/sisDXNT06wPkz3kaH/rqK6kubY4pOUdzO&#10;8U+FdC1LUPtU8KufU1kLanTX8uGLAC7WC0/xb8SPCWi2DXc+oxkL05r5++I/7WWl6ZLd/Yr7H9za&#10;f/r1XNI7MPQnON2e93njLTdHPlyz+WP9pqyZvitZ3J/0RopP92Svi/xV+1ZdawzM9xKNvTc9YOlf&#10;taTaLNtWVivq1cuIw+Kn8B6eHp0IfGfbniD4l2mmv588vlL6uaoab8W9A1S4+yrrEcg/2Dz/ADr4&#10;h+Jv7X9z4vs3stPIXb0lEuB/OvP/AAP8fvEeka6v2rU5wjdZBJxXFLBYlQ8z0fbYPt+B+j3ia3sf&#10;E9nIk5WTP3d5zXmmueAE0+GSW2yG9Rj/AAryP4Z/tXeZdLZajMXRZNoZ5uTX0V4U17w74706ObTr&#10;mNvN+8Cw4pYd4jD/ABmGJhQlR9w+Vvjb4il8H3gn+bdC25cDr9a6v9nz9qnRb2CHTtbHkSLJtBci&#10;pv21fAMcNo15pcO/d12rxXytpHhHxTY3i3NhDKm2bjGa+hws5Sp2SPDq0oT+KSR+m3hz4n6Rf6Ws&#10;tjcQuP4AJqp634k8ReJ42/s95kT+Ajqa+Lfh94r+KOkywpGt00S9MCvrH4BfFm1uootN16zKMO8n&#10;WtJQprc4Yup9o29Ki8V6PqMMrzSlP4g5OBXs/hzx0JdKCSudy9M1DfeHdL1zTlksHjBbr04rjtVt&#10;r3w8rI0vC9MVpRjSlscVZ1ovU0vif8do/CsH7p2aT/ZIrmvAv7Stprt15UySRt5m35zxiuQ8e+F5&#10;PFV4jRXAXd2B4rJb4YXOiDzorlGbduyhrN01FXZ1UpI998ReIrbUNK+02TgFvunPNes/s2xXNtoK&#10;zaimWVtwLDrXgPwe8La7rzwxXuWiXpv719P+FdNi8M+GWknk4WPd8o718JxbXcvcifZ8O0Yw99nU&#10;+LviZoPg3T/tOrapFHtjywPNfMf7R3/BQfwv4Wtri00bUFkdk+UI/wDF+dfOv/BQn9rLWNG1+70L&#10;Q9SaJQdg8qXtXyP4W1PXfiv4qEGpTtKA+75icH9a8XKMj9vH21XRH0NXER5rXPSP2hv2kPiF8TpL&#10;m9WS4ED9BJIQP518ta5qt5eXbyz3gMg74r6N+P8AYaT4M8JJpgiUSmPcSTzmvmPUWha9kdQP6V97&#10;lsPZ07JHg46tJFSd3kVlDHDdadFdiN9sg49qZD/F/s9KdZeWxSaUAq3WvYueP7Rm74W1R7TU47+y&#10;d0J/umv0V/YR/afs7DSbbwt4lvdjuu2PzZM8e/Nfn38P9GXUr6NgF8sfe4robLx5deENbMulytD5&#10;Em0lWPA9q4sRST2Oil8Nz9wtF8VaZrelre2l5G6hdqFH5NTyuJG8yRyo9WNfF/7CX7WCeM7e20PV&#10;r0eYI920uP6ivsS21G21e0QiQ4foSK+XxtF+05baHrYOSiO1Kxunb7RacH0XpW34Y8Xraj7DqMxL&#10;f7VMtLIxxJ5rE7utZvibQJ4l/tGzXcP9mvBxWATjzQPdwWNUKnLN6HpVheQPsZZcg9SDWhHfwyLt&#10;DAV5t4M8R7bcQSy5ZegeutaUzRoyy43ddprypVXDdH0VNe0+E3BcxN91s1DJamX7xP4VmxXflfdY&#10;n61afU4R9xs1n7aB2crFuLZdu1FoitsrtBI+ho+3xnqVp9rcB32krVc8SeeRDJDEs3EoqGeRpvuc&#10;emalaKNpecVVlnR3+ThfUUjTmQ4wOqbmrNa/MDvx8q9CauXl05i+9+VZupyBbMuwUFuuKlTTlZEp&#10;r7Rx/wAV/jHpfgbT1bUrwKy9AwPP61xnhT4z+GPGcUrJewOfQj/69eX/ALb8XifXLb/iUSOT6IK+&#10;VvDPjT4l/CXURe6rHcG2Z/nJJ4Wvrclgj5DPkqlH3Geh/t7eIZzqJs9Ou3Us+4qp4rz79kD4IX3i&#10;/wAZR6trFo5h3bsmM9a9d03QPC37QFzBfXWox+ZJ/rFYg4+le0+CvCngv4QeGmfTYwvk/eKDBr61&#10;a0+U+LlKOFo2W53en+I9C+G/huOG6ZIVhh+6SBXCr+2f4Kn8R/2Al2Cxk2qQ/avk79rH9p7XdS1m&#10;50vSr9o0J2YDHp+deU/Bbw7408Z+MreS1ZpGFz98MeVpuny7nFShLlvI/VG50vSPiToQEOxo5Y9w&#10;38807wN8NdO8Hx7YbOGJh95gKofBDTrvRPCFrDqwZnjh55rrdZlkk0aaW1Qtu6nOCKltT2OPnfPy&#10;3PLf2kfjro3gHw7LZxXwkn/uqcVwv7Knxd8T+PtYl+2easb9GbmuK+MHwc8efEH4jslzHI9u3UOO&#10;K94+Bfwf034ZaFCE2Ruse6RwOQa0TT2OiNoU+Vjfj58PI9e8M3M86qxVNyEdSa/Kf9ov4catY+O7&#10;pPsRUed8vycV+rHxt+NXhHw1bPZXVzGf3W3aWzzXjsPwc8E/GO2PiR4IRk7yWQHiubE42rgqfPbQ&#10;68vw6r1ve0PzL1TwR4l8Maf9uv7N4w33cqQK3Php8c/Engm7gNpdk4k2sEkwAK+kP28PD3hfwtp0&#10;Ph7TmhEscm04HP6V8XalNcx3TgyYIm4woH9K6MHiFi8PzM9GvTp0J3Z+hf7On7RWm/FaOPw34lvh&#10;Ef8Abl/+vW9+1fb+AvBGhxXljfReaOpjIOfrX5zeEvHeueDtQW90q9eGRehVj/jXVeO/j94w8YWQ&#10;tNa1J3C9N5P+NS8JFVL2OFqS6n1J8Ivjz4L0eMy6heKit1Rm4rpvEP7Xnwq0+Npo7CJpG7lAa+Ct&#10;NvtbupxKszkN91d1dJpngbxnq9sl2La6cN/ehOK3q8lLY09nOpufQvxG/bLtNSeO20O3WJfRHAr2&#10;j9nX4qeAfFvh2O81i7hNxD/rQxG78M18Aav4W8TabIs1xZyAL0yuP6Vq+Ftc8W6JEbPS7m4ikbqw&#10;Y81u5xjG7Zx1KE2foD+0B+0t4F8J+EZrTS7lJH8n5dh/wr87vin41vPF/iC4u5Imm3NuUs3WtrUF&#10;+IPithG8M06hduFzS+FvgP4312byW0p1Ik252nOK4q+LoKPuvU6aOAlTjzPUwfg34PuvEfiyGJ4f&#10;vNuJcd6/Xj9kfwFpmleB7KKHZuEe7aV4P5V8R/B79ny78GPFquq2+WXpuSvub9mfxDNDokEUseGj&#10;XaFA7VyOEcR1LxNXkp8qO38U6V4mtrn/AEexUr715V8f9E0/UtAurXXLRDuTaS2a+hY7qG+GJVz+&#10;73Z9686+NfhS313QprPylZ26tit8POEXytnJWTVTmifHXwN8H2lt4ouNNgvAS0m1Qort/HujeMfC&#10;kvnMkksW3b8o7Vg6F4W1zwJ8V4nMreW83JVOK+lNe0S01jwyjyRhy0e4nA61ni6cKUeZnVhcbV9r&#10;Y/OP9rPXm8TWKpd2JEidXZCK+YryYYdHjwyybQcZNfp58bPgH4b8SaXcBbeFWPcpX56/GbwTH4O8&#10;S3OlWh8oxzfLharLsepz5FudmNoVOW5wUZkMvnyDaPR66TwbPeabqVtPkiRZuPmrCnSBovKaUEep&#10;61e0OaG3v4pZpQ5VtwCnivUqxdSPK9jgpfu6l0fsD/wTu8f/ANt+A7W1lkyVXaFBrb+NWmjQvHcl&#10;9JEF85t2cd6+dv8Agl98RreG1h0qW5xIvRWNfWX7SXhe81TT4fE9ggkRY0bgdc9a/OMNN4POb9D0&#10;c1w08flXKldnnbtbX0HlyJk7duQO1cF43+B+jeI5/tIt41k3bt0a4NdHp/i2xikXz9qv5m1wTxW/&#10;a39pcx+YtyuPYiv2fDZjRqUudS0P5pxeU4zCYmcXB6nkOgfAr+zLnyix2bt2WY5r0/4efDy+1fWI&#10;bSGMEfxYq7dzNPfraWsZJbrjGa91+A/wzTTbM6tfIQT3OD/SvD4mzvD0sJyqXvH1fBnC2Jni/bVI&#10;6G9pPhOHwr4GR5IVBjh5xXP6F8YvDmpONDudTVZEk2n5u1b/AMbvFMOm+GptKtXCsy7SEPNfGeoe&#10;HfFaeKZtTtL2ZQzbiFboa/LMBkWMzuXtpR0P2vMeIMDkyhBztY/Qzwh4q0WWyQWsiNhdq/Nyao/G&#10;WAX3gi6QHzC0PINfHnw8+Jfjjwnq9v8Abr+Z4l+8JCSP519L6J8TtI8a+EJt12vmMu0rg9KwxfDu&#10;Kyx+0UdDrwHE+X4+PKpq5+QX7cyva/EK/jkgChZuOKr/ALEd3ptx4sisbjAZ/vArXTf8FH7NdO+J&#10;N9sRSrNuJFeLfAPxjqHh/wAW29/Zsx/ebdij5sV+hZSpyoQv0PMzKdN7H1X+3j/ZWneEoorW1G4w&#10;/KRXxL4T1UW3iu3cq4P2jd1r6f8A2z/iJBqfgizEsuJ1h+YGvkuxvJk163nVOfO/vV7FZOMeV7Hi&#10;4KLcbn6vfszasdS8BWMqsGLQ817v4TvhZqqqgwvTNfM37Cd8+t+AbRFdSEXaK+n9K007UVIzvbr6&#10;V5sqfLuYyfLKzOpttSluYGdUOWXaQfSvmH9vj4a/2/pJ1y2Aco24DbxmvpUQ3UVrthJz6Vw/x20t&#10;dU8G3P2mIYSPcBiilqyoTftLxPAP2EvG0jaPeaDclv3X3QetfOv/AAUSkaTxtcSPIrN6kV61+zZr&#10;9r4X+JF3opJVpJNpBPavHv8AgoZcRyeMpmjVdrdTW+HjH2x2VVNVLs+TZLL7ZfID5qxxybX/AHfO&#10;KK6f4daFDrniq105lLl5vmDMeaKcpyudKhB9T+xSiiiuI1CiiigD+ff4m/sbfDn4S/tPePfD/gLT&#10;VsNG0rxpqlpo+nmV5Ra2sV3KkUYdyXbaiqNzMWOMkk810ctvZaPpZtriHPlrtA9q+g/+CrPhXW/g&#10;n+1HqvjfWPCttpHh/wAY3An8O3UMkGy/khtLT7bJ5cbb0bz5SWMiqXZyw3ZJr5VPxh8MaxI0ExAL&#10;deeK9N1rQTR41WM+dpmN4o8Rf2NeNqa2RES9MLW54Yl0T4g2SxI4ic/eHcV0kcXhHxlprW9uLdg3&#10;bvXAWtjL8O/GLCBNsTSbSE6CmQ1y7l74ifDi20fwtNILogsu0+1fD/xu8FahbalJqMkLMnndSK++&#10;Pinqz6h4VCqxO/72K+efi34HuNR8LSM1sG+XzNwHOa87EqEKl0e7l1WE8PyPc8c/Zl8Yyab4gi0i&#10;8LYeTaVY8V6x+0f8JZNc0D/hILSDB8vdnNeM+GNCvfDHiSHUJk2bW3Ak19leA9P074qfD1IYZ0k8&#10;yH5A4zW1bDxo/vLnJOr7Oeux8sfssaJqtn8RI7dH2oLncwNfVvxk8DDWfA9wjQkFoflzXm3gz4Zt&#10;8PvicFuUVVkm5Yjp9K+i/FGlC98NBGcOBD3WuqhmHJuedWy+GJxHP0Py4+K3w+1HSNVnSW2KqvQk&#10;VwotGTb5iqdvrX0x+1mLPRtWls3iAc9cCvmq8l3PtVq1cpJnbKmo7HtP7Lvwz8O+MtftNM1V18w9&#10;SetfYM3/AAT98IavogeCABmj3KyRnJP418c/sk+IpbX4gWYZ2b59vSv1h8AavAvhCG/nDHbDwD3r&#10;KVeUd0ctRyPhjxV/wTi8RRtLPpqkk9jFx+leR/EL9jP4heGHcDSmZV6HZmv1H0H4geGNYvJNLMYM&#10;npvrXv8Awd4S8SIR9ghmVu7AH+lHMinUcdz8U9Y+EniOx/19hJ+KEVz+o+GtRsWkS5g2+5Ffsz4j&#10;/ZU+HPiD5bzRICfZAP6V5R8Tf+Cc/hLXhNJp1tFCR935Ac/kK1KhWUT8tRZtFsVpVQr2GcN9au2u&#10;o39oqyRSMCvTyyBX2J48/wCCaviKGXz7NDj2hrz3V/2DviHptuzf2O4/u7R1rJ06ct2awxXKeP6N&#10;8UfFemKr2uoSpt6AyH/Gu/8ABX7X3jTw/dxs+pyhfQzZFY/iP9mf4iabI8R8PyBF6FYzWDffBPxn&#10;YsUu9Gm+ToVi/wDrV5s8HRezO+njVLc+mvAX7fc8Sot/Mfm65lr2L4eft0eDvPWe61PBbqM8V+f0&#10;nw78Q2cIdraaNl6BlH+FZkses6a53XFxGqdCENc8cIoVLo0rV4T2P0y+Jv8AwUF8JWWmbdJ1YB/b&#10;/wDXXy98Wf28/FfiG/d9Jv5YwJNoz6V813mqa1dTfvZ2b2ZjWdPaaiSWlWRizbj8h6/nXoQfLucU&#10;aVF/Eeq+KP2r/GetQNBNqM5VuoWeuG1L4narfsXkllfPXc9YFtomrzzLAkEjFuv7uux8FfAzxR4n&#10;uxbW+kzc/dIUmkbJ0407ROXn1LVb6JpTJMQ3UbT/AI1TuJr6KLM6kfiTX2X8EP8Agn/qGpOl14ls&#10;mWNuqtGf6103xL/4J6aVDAo0kJG7dfLh4/WuuLucMq6hKzPghLsGAWSONrff2L0qWxWKOVdiFlVO&#10;EZv4q+jviP8AsRa14H0O41FUjMUf32Aw34V5h4E8A/D+/in0TxBeXsN+s/7loUHP1yDXVGnCEeaI&#10;6dX2seaJnaPDfSaf5tlIFfdu3cZzXa/Cf9oPXfh9dxWlxqMjIkm0jeen516d4S/Y71nWdBiv/Ddn&#10;L5DjJ+0Jk4/DFeLfGX4H+I/hxrMkd/pzKDLndg4xXnYi1Y3o25veeh7f8Vv2kNM8a+Gv9GJEnozC&#10;qP7Ofivwbrd8uk69BC7tNycf418srql/bJ9mup3Kj72Sa7D4I649r4ytgt2V3tuLMarCRnHczx1L&#10;D1do2P0s0L4X/D+TRFvrLSY9nl7lKxc5pnh34LWms3ayWVkI9vQrxUnwOktrrwnbQXN2H/c9Ax/x&#10;rutQ1pvBlustvF96PcSR3/CuqrFnmFmw8H6po2nxxpqLEj72axtcsriJJDey729Ca2tB1fxF4lt5&#10;JYQcN93ioB4R1q7aSS9JArlsqezE5KW6PNda0q+8wTQKw29NlW4tIL6Z9pEzbv7pNd5puk2js9lc&#10;qrFehxXHfFvxBonw0h+03LLs8vdsJ4rd81WnyxCnGClZnpnwR1qy8PaSZtZeJdke4GR+9Z37Qn7b&#10;fhLwL4TmtLfVozKsPAQ//Xr4n+M/7buq/ZpNH8O35T5duVYZx+FeGR+JfFfxa1Iw3GovL5q7WDMe&#10;Ppmvl8XlM8RV5qh9dl1SNOnykfx++Ll78TvFFzqkc5dXm4O2u7/Y58PxajdPqDhnKdS1YVp+yj4z&#10;vYxcxMeW3LtXgmvoL9mD4RXvgjQ7o6jaqrN146V0rFYSEPZLQ0nDFylzpaHzx+1x4q+0eJ5rZ2yI&#10;F2oo7j3rwieKV3aSAkluu6vdf2mvBupf8JnPKtuZDJ975civKLrwzewPtFvIw9lx/OvZw88P9lnm&#10;V1X+0jn1Vo8AqSX6gU+1sZp7uOGONgvmbcE1rQ2qWt1HNPbsYx97PWvYv2evA3gbx5rttY6hEsTS&#10;TchkzXY3T7nM4yW6D4bfCHV7XwhP4jeD935e5CBXk/if7Ta6iqMSctukz61+nviX4D6Fo/wcGk6U&#10;0SZh+WTA5r4V+LPwC8U6dqM8kNkzj+DauawhRpy3YQrctOzOe+CXxe1n4beIrfUrS5IRV2ttXp+V&#10;ff37OP7dWk+IHstI1+8Ib1Bwf1Jr86E+GXjazJcaTMoPrGa1fDa+NvDeqW1/AJo9nX5SK4sXhac4&#10;6bno4bER7n7j+DfFWk+JrOCeyvQVaPcSeea6NrcS2nkKQF9q+Iv2Ev2gNW1PTotL8Q+ZlV2gu/P6&#10;19maTrEd5bxNBKG39cV83XouFLU9CFXlqXMK8s5NJ1HzUBCe1dDpXiKO4iG0t8vTJpdT0b7bbbSD&#10;urmpftekS+Sp+WvmMxoKEeZI+rynF88rNnaQ6k1xJtiWrkMz+T5mzmuQtLq5Rt0c7fnWtFqUqwbW&#10;mP514aVz6JO+xp/bj6061v5YW3TP+Vc++ssH2omat22rwXD7Q2frR75p7NG1JesjeaH4p0Gp2Wzy&#10;z+dYM2twG38rdzVeLUFXfuYfL0ro9pEz5JG1eXqeV96sTWNRE9nsjk59jVefWWlXaCpFU7Yx3C+Y&#10;JD+Jr0MDQjUqX6Hj5jilQw93uct4j8JQaxJ/psaSL7ivG/2qfhJpN78PZ00rT4ROE2jy1/Wvo59O&#10;aRNkaAj1NYGveC4NWsZob+3V93VQK+0oUY0/gPz+WOnVn770Pyi0X4neNvgr44DrdzxRJJtKZ+UC&#10;vpT4V/Eq9+M+mqE1LIf7yPcE5/KtP9qX9i+LxNBca/oNqEy27CQGvnD4d+IfFv7PHjYW9zbyCGJ/&#10;nXGBt/GvRw05L4jCvQo1/gZ7/r/7CereL/Ew1CbBjuF3gkdD+Ve0fCL9mTwx8KFivZ7GJXQcsV4r&#10;pP2cv2hPCnxF0SLzrmFLhof9U3LD6c1v/tDareWXgG51HQJw+2PcjIhBrScnLY8ytzJezjuc18Uv&#10;2gfC3w80OaS31JC6LtCK2Kzv2eP2k7f4qXUmnzSmQH7qu1fnl8XPiP4t8T+NLi2u7mcx+Zt8p2OK&#10;+o/+CfPwp8S2E8HiW9YtCeoOcUo/u9xPDUoxu3qfb40LS7q1W9aJDI3VtlcH+0V45/4V/wCB7m5s&#10;1cEw9cYIr0S212ytLBI7m4CbfvBiM1h+PvB2g/FTQ5bG7Kzh12gECqpziYypKSuj86tKvfG3xr+J&#10;TWVwbkQtPz5hzX1anhS6+Fnw1lewdw6W20DbkV2vwz/Zl8K+AtQfV4rVDIrbgvk5NZf7UPxT8K+B&#10;PCtxZXNzEH27djMKdWlCsuWWxtGtOjUvA/LT9qfx94k8S+Nrp9TklDJN8oLcV5FqsRuJRfiNsO25&#10;sdM17J4o8Nz/ABi+JE1po8Adppvkx0rvtH/4J/fETV9LNvJAU2x7kbZ1/St6dOGHjyx2O51frX8T&#10;Q+TmRhL8iZ+orS0Xw7qfiG9RDCXD9NtfWOif8E3vGd3/AKRfK0Se0OTXr3wv/YG0/wAHPBcaraRs&#10;0XUPDx+NKeJlLYfLRpbM8j/ZY/Yyj8QT2l9rtq+w9VkiyK+2vC37JfgTT9Ejtf7Jib3EPNXvAPhT&#10;TvDUMUemxJEYvuhe9en2lx5cMYC7P91zXG48+7OWtjpfYPAvHX7F/gPWolgudGhYt1xBg1yzfsE+&#10;EYn8xdPQH1ENfTl8ytLHK27PpnirMC2w+8u76k1c1zU+VMypYqovjPAfAf7HfhLR5eNDhP8Avxg/&#10;0rpZf2d/D+iyf2jBpUSLu3YVR/hXs9sT5uYwPyFQalZpPZvG4OV7CuKOCg/iZ3LHSlT5UfPev+FL&#10;VpzaxFNidBtFdF8Hc6ZerBIxVFk2jPpWtrHh6ztbyRtuT7rUEOki3i+2QblXdu4Peuj+HsefSqOf&#10;xns2ixWskKyQzBy0PODWZ8QNPij0ie4eNSFj3Db1zXn2n+N9atRHDp8DAbduSTWrb65rev6dcRXp&#10;PK7VGe1ZQjTjUu5HTUTcbpHgHxI+Ifhuw18JczKk0U3yhQA341694N1WLXvBsFxBJu3Q84rw/wDa&#10;N+A2o3V22saZMWkZtxYCvWvgBo9/pngSG1vw29Yf4q6MTJVKO5nQvTramF47QwWdw8vzfu92GHev&#10;zS/ahvJr3x3eNHwPO+9kZr9QPiFos2pRTW8QxuXbx6V8U/HX9jvxdr+tXOqWFluDtuG0d68jKpxh&#10;i9We3ipudC6Pjae2K7tyfd6VJp8OJw1uQCsm3n0r0z4i/s4+OfBiSTX+mzmMfebySK81XT57S5eO&#10;YspE3GK+xfw3PLU481j6R/YZ8fSeGfiPbLLeOkTybSC1fsJ8MxpfxB8CQRTIjpJCuHbkcdK/CP4Q&#10;69/ZHiu1mjuXXbNwc1+0X7CHicax8N7FnkaVVh4VjnNfnvE1B4ap7WB9LgKrrR5baE/j39kOwvrx&#10;rrTEiTc24hRwKitf2Z7bQtKeS8uIxt6Z619HmKM2yPOFAaPdmuC8Y6udX1YaXYKpVvv4HSvkJZ5m&#10;FOPLCWh1VMjwOIfNKCuebfDX4KW1z4gN9dFWjToSteveJNSsPh74bf7N5cW2Pdt96veG9Kj8O6E0&#10;lyiDd1ZhzXhX7QvxGbVLia2glIiVdowa6Mvnis4xajKV0c2Yyw2TZdzU4pM5rx18Rk1TUJLia83j&#10;+6TxXNw6ppdxfNJFKDnqD0rz678aaNd3Tad/aQ81pNpye1RvJfWW67gldk/gOetfvuT4KOEw6hza&#10;n8x8VZxWxWL5nG0T1G5tbWa0NyxUn0GKwrbxxrXgy4JivWELdQen6VS8I63Jqa4nnKt/cY8VJ4n0&#10;VbvS/K35/wBrvV43BxxC5ZRVjDLc1lg6y5NT47/be8UW/ijxZdagzht0m014N4F8Yaf4U15L1o9z&#10;JNwa9P8A2soJdK8UXCXCSf63PtivnnUrjl3ico6zcAV48sOsLLRaH7RluNjmuE5pPU7/AOMXxXm8&#10;coIxIpULtAeTtXD2BZruG8KrhX3Ac1m3N7Kr7Z3DD/dFTWExM0Zjc/7p6VPtalRbHo0YxjDlR+mn&#10;/BNrW4rzwnFp8ch3JHuIB5r7v8O2EbQqDEMr0OOa/Lr/AIJgePjY+JhoF1cYMq7cMa/VTwS/260S&#10;by+Hj3DFeXWm1uZ1IU/bE8WmIqO7qcr0rzj9oiddP8FXjLtH7mvWdRaO3tJJthA8vd83rXzv+1j4&#10;1sYvBt/Gl3EAsPAMvNcM67hKyOyhhoT2R8P/AA68aRx/HWWSSVgGm5INcz+3Xdx3fiohHyrx7ge+&#10;a5vwx4mt7b4vG5a5+V5uCDV79rydbrVYbmGXdth4yete7h4SVPme5jik47njfw61o+GPFNtfSKm5&#10;LnndJ/D60Vz0moy/ajI8uHI7KKK2lS1CMYpbn9m1FFFeSdAUUUUAfnX/AMF6vAieNdW+EHmvhLZf&#10;EG4eu7+zf/ia+ANS+AWjiFpLaZVf+HA6198/8F/PEut+Hbn4RNo1s8rS/wBv7wo9P7Ox/M18BReJ&#10;fiDNbRXaWz4HYuP8K7cO+SN2ebX1rP8Arocv4Y0vxZ4I8XJpj+ZLE3XBJru/ifafafDv9qwQkTbt&#10;341m6C2vz6qtxqEB3r0YL/jWn4+8QWbomnSFl3dQOldEVzHLOSlseV6/8XxNpY0t0O8SbRk9q6mw&#10;8OnxV4GLArueHjdXK+L/AIcaLPGt7BdIN03Y1618H9Bt5vC8MMknmBV2j3FYYmhSnsVh60qex8v/&#10;ABr+Fkui2Md7YW+/6DFej/sOzeJLYfZtUhmWALtUOM4Fe8eKPg7ofijSw+oiIqvRSuK8v+IHxA0H&#10;4Ewpb6VGkRPUqMGtH+/p2BylN6npnjz4UNq97HrFhbIPm3bm65rXk0nXH0J45bdiFh4wtcx8BPj1&#10;pHxQ0xYVuY2Zf4TLXuOjW8M+kyLOFGYflzXyufVK2FV4HtZPTVSpyT3PzK/bl8J3ttrMl1LCwHqa&#10;+VZ7OSGVtpztk28+lfo1/wAFCfhsZdHm1CBW+XodtfnjrNpNa3k8IzlZuM16eU42WLwvNfUvGUHH&#10;Y98/YO8B2uu+M7a9nuFYCbgAV+qfhrw7AvhqGxWLG6HkcV+OH7NnxM1vwN4oinsGaILNwGPH9K/W&#10;T9mjx/eeNfBdpqF7NHIWXacSdq9KqePVTSuYviL4F69aa5JrGjXZiH+w1dv8PLLXNKt3TUw529DX&#10;ZXFxawIRdRqFb1qLTo0eJmDblbqQaw5pGM7S2PIPiT8frjwJrn2PUYJVHqa1/A37Rmha6yWz3wVz&#10;JtIYjp+NX/iX8HdK8bTpcXcMbO0m3LLXncn7NRsfEC3NhdLGFfcAucV0KbY/Z0+57oLnSdUstwMT&#10;D+8xNVX0fw/fRlbn7O6x9NrDJ+vFYEmi6rpHhT7JASz/AN5uTXgfxG+IvxZ8JarILWO48vzNuAtR&#10;yruKx9GXvw18E6mAJtKtz5n3v3Yqhefs7eBdRlbdotsN396IV518DvjZ4o8STRx6xp8qj/poDXtk&#10;fjW001fO1OYY8vd83rUqkpbMI1HCXKcBqn7HHw41M5m8OWx/3Yx/hXnfj3/gnF4F1uGYabpkK/3S&#10;O/6V9QaD4qttagW4s5QVbqatNOixDc2PoKcpzjuh+2kfBGs/8ExLb7RiCYBf+uP/ANap7L/gmVp3&#10;k+ZcPk+8Zr7K1nxfo2kv5N1dKG8zb8zdqs2viDTtTs/9EcMT93aeDUg6s0fJPh//AIJy+E9Gv1nn&#10;tElC9MxHFes+DvgZ4M8FiP7Dpduhj6MY8k/Wu/8AGXjWHw1BliUb/aauXsfFg1yxlvIsgL9wY6/W&#10;iK5tjL2tU6a0g06GNY4zCoXoA9eZftKeO7jwV4dk1JECm36kMef1rGX4q+IE8e/2GIZ9vmbd+Btx&#10;+Van7QPgB/HHgCWEHBMe4knr9a64Ll3Ji5OpeR8XfFv9r+/8V2EujXEYaM/eHmYJryP4fatFP8SL&#10;e5EgJ87lUPX86yfjRoVx4X8UXWlCfLW8m2TAH+Fc34Q1R7XXreeKVkk87/WKearEVHCjoeng6aU0&#10;ujP1q+BNzpUnhq3tjbqUa32qFJrB/a5+C2g+MvBs95b28P2hYeAqfNXI/sq+N31HwrY3EkzEqm0D&#10;sRXpHxh1y/n8LPLZjdI67T8vavj8NmEqlTkb1PocRgVCN0j8tPip8P7jwtrlxp16pVT/ABDqK2/A&#10;Hwk17xFNBqHh+EMqJxIn96vYP2jPhnfa7aXGtrYYfy93C8ZrzH4H/Fa6+GutCy1JStsk/MbGvZy7&#10;FqU+Vnk5lhPZx5kfSnwT8W/E7wGkOm63YyOqrtBIOf519M6deXXjLRI2MJLbdvI7V5p8JPid8M/i&#10;BaQiPyPObruIr6B8L6Zo9jpcclq8Wz/ZIr25tS2PJkow3RmeDdd/4R20Wylt9rL3I61f8ReMYp7F&#10;hYwnc3XArC8WXlzc3G3T7X8QOaz4fEY0lcarZlT7jispqLOWzNvRS1tDLe6jAEVfvHqa+R/+ChPx&#10;ZtZNSOlaSx4XawjfoK9X/aB+MVx4T0O6udIuzErfwq3Svz4+L3jrXfF2t3F3cF5N33SWP+NXQXKu&#10;ZnZSwMqsueOxx+u67f3N+d1xkt1O0VpeDPF+oeF9QW8iYBh0BbiueaC4lmSVwC/8YU8Cq7IHlwG/&#10;MmtK1OniUdntKlLY+0Pgz+1NpF7pVtDqYRJBJtw3p+dfTPwoudP8faSZ9EhVll+9gdK/LnwrHeLq&#10;lukcgJ877oJx/Ov0q/Y91i3+HPwyj1nXWBTy92Wr5jFcPPlvF6nuwzudGny8ps+L/wBmHR/Eztcy&#10;aeszt1IQD+YrgtZ/YP8ADl5K/maIDt6YbH9K+j/hn+0F4B8a3H2L7VBu8zbgkDivTbHw1o+pqbiI&#10;ja/TgVz/AFOvT2Zl/aNOp8SPzs8T/wDBPa7O77BbIQ3UFen6VL8Fv2IPFfgXxraao0P7sNuYKDwa&#10;/QDXLXSfDsbS3UA2r0LgGrXhePQNXEd5bRx7W+7sUcV6FH2i+JnNicXF/Aj5u/aYt/GWieCbe00a&#10;GYFV2tGg4xXyTrPxJ8eaNI39v6NLKFk2gsuc1+pPiTwv4c163WO+VJc/fXA4rzXxh+yt8PPEFuw/&#10;sq3LM+47U716MKnKeeuSR8SeGvjt4OaKKDWtCiy339yjiu+8NyfBH4gRx6c+lRxzySbWDoOB7Yrv&#10;/HH/AAT20GdjPplsqk9lhOK5Lwt+w/4n8Ka/DqNnI7IsuR8xHFOpTj3Jw7pLqd7oPw08C/Di3ju9&#10;O1CHPqp217T8H/ido6Rww3OpRSFZNozOOleJ/Fv4H+OdY0yODTLiQEfe2np+VeQaj4I+O3gW4WSF&#10;71gs3Hln/wCtXn1qUK8LSOrDYhyep+lI1yy1S2SezuEy/QZ4rN1SwMs+5gD9K+W/2cPjV4rjmg0z&#10;xfb3BMXUkn+tfUXhzV7PWrZL6KbKt13V4OJwkZ0+Vn0GCxio1L3KmmTpHL5M4IarD3aPb7i2D7U3&#10;W4YbZGe3YMV6Faxo9QEkDxgkFema+NxWHlSlyn3WAxqrF6OOeFvMmlOPanRXRWX91gVXNyGtNrPn&#10;3qCzul83kivLc3GVmz1U+bY0C6y3WFqO6ldXKg8N1qG0n2XWW6etK86TtkH5vQVvTXtZcsTGpNUo&#10;3ZWa7SDq/wCZq9YQJcxbbaXB+tYmo2VwyOy5+XpUej3lzaXOZHYLX2eX4b6pHmZ+d51i5Yupyp6H&#10;b6dZus2xj8vrWtF4ejNq140SsG6g1i2esW88G5M7q27LU1li8hpePQV7dKpCx85VhJ6RMHWvB1pq&#10;Vs9v9mXD9U7V8s/tc/seWvinTp9c0e1IlgTbsSHBb619g38EsTrIJPvdQDUd9o9lrtn5M6Lv75P3&#10;vrXo03A4VVq0PhPx48O+LPH37PPjmISmUIh2FckHH5195fBf44+Gvjf8P10u7mBmeLBjYg81k/tg&#10;fse6Z45sZ9X0ixijud25GCYr488G+KPF/wCzX48MV400MCT/ACq5OP6U1Fy2OrkVWN1ue/av+wy2&#10;u/EKXV4raPyHlyNy8Yr6N8J6ToHwZ8JLb3McMIt490m0YGao/s2fHXwz8UNAglaWNZvK2uGOTmqP&#10;7Yvh/wASar4En/4RmJldl2grnn61FWSOafM5cp86ftC/tnXR8Ttp3hi9fDSbSqOeB+Br6L/Yz8ce&#10;MPGPhiLUdeEiqRlWfkkV8Z/Bn9k/xb458dvqGswyKqtuHmKcZ/Gvu/w6uhfA/wCHMTyGOEQW23AH&#10;X61tRpqRWIcI07ROt+KPjiw8FeHZdSaSMSLHuYibnNfln+2x+01qXjjxne2NlqLrEr7UAIwRXo37&#10;YX7c1xql3f8Ah/R7tAgbYDG3b86+GvFXiKfXdVnudRQgmb5WySTXf9XpipQS+I9E+AvxPk8NeP7L&#10;UrmBmKTfMQa/Wn4DeNfD3jzwtbXNl5UhMPznAzX4naHey2l+k0W6Ni27n1r7s/4J+/HiXSLuPw5f&#10;XTncu1d7VhVaN60XUjzI/QG40mwhh229isY9F/8Ar1zXjKO2t4mWEHLdctW1aapNqenpeCX5Xj3L&#10;iue8Tq882M8+lY2iedU5u5B4L0K4urlDKV2t1xXa3FhBFMtqttyvQnNVPAGm5EYdB+Fddeaanm5C&#10;jPr3rF+7uaUYr7Rz1xpjugYx/d6YrPEc0T7SpxXYy2qMqqoB3dTUN3oUTtuRaDMybGaKMbmlG70N&#10;SjF2rOBgt1FXP+EZXfvEZ+lI+mGKL5Awx96k5Jbm9OLPO/iC40stM7ct14GKy9JvRqdkkIgHzdQp&#10;rT+K1nLclolBwvSqPw60JgQZYx8vQVhOpGS0OqnShy8zNqx8HyTNHJBbDHvWjP4HmEeY8Jjsldfp&#10;9hHDAIXkUFe4qK81GxiLwmaIFemTXEsG5dTaVeFCFrHleu+FNSuJtlwpdPRhmtjRdFj03T1LYVVT&#10;aMDtXTahJbzQPIAp29NtY19rOn32nvZwKodemK29lKnTsnc5ViL1LnC+KJbVbiR1c/TPFVfCSaTq&#10;Nx/pltuUf3sVH4tsJIWLzTjLdcGuJ8SfEWDwJpr3yqz7egLYr5yd6WM91n1NCjCvhC5+2H4X+HK/&#10;DG/bUbaATeXuQrwa/J/xoLaPXrhIT8qzfJgdfrX0z+1N+0v4j8cSXWk21zIsQXagDdRXytqjait8&#10;bi5kdPm3NvIP8hX3mHrqVH3j5uWDlGpzNl7ws5h1VLliFRG3DHXNfrf/AMEyvH9ve+FrOyWcs3k/&#10;dzX4/aVciS6+W8jA9N1ffv8AwS5+KcGkazb6Tc3qb1XagaXrXgcQ0vb4dy7HvZROPNY/UvxLrsdj&#10;oYlD4CrtBPpXKfD2P+0tSkvSu7d91jU3jDUF1XwYs9qQd0e7I9af8GoJYdNjYAEr94tX5JW93c+r&#10;o+9sbPxSvvsvhzyRMUHqDzXyF+0xq13oPg+41BY3d/7ynFfUHxzurhNBLIuQPvEDpXiHxV8FW3xI&#10;8CzWKRrIzR7jwc193wXRpPE3Z+ecZ16qocsdj8z734u+IU8V/aFvJlH2rb96vqr4Uajf+KvA0V1J&#10;OGYd8GvKPGP7H2tQ+KWljhwnmb0+XvXu3gDw5B4B8HDT72Pay+tfuGHTR+AcQVaGIobakXhW7nOt&#10;+XgEem6vRQLS6sHDFcr0xXGeC/D8N3qP2yO34967zTdJwCjKpL9AK6qzhGN2z5fAxryr8sNT5K/b&#10;b+GbXFvca0luGPkdVXivh7xVBLBqEkCwhf33TNfs18TfgJ/wnPw8vd1nH5i2u5Ny9TX5TftEfCm/&#10;8K+MrrTre0XdBN8wYH+lfJYrM8PUreyjufuPCuBxeGoc1ZWieVBAzbpCSaWOWWOVWiiLBehWrd1o&#10;17DuWa3kDL0/d1PoPhzVdSXyrVSh91q6Kqy2ifT18RRo9T1P9lb4oy+A/iPZ6lJMwCybWx0xX7R/&#10;s5/E2z8b+E7LUbCZGQQ9FlGTX4T2mga1pF8lzaQOoDbmbb0NfXv7HP7dN38JLSHQPEdy7CJdpJPy&#10;15uIptyskdH7upR54tH6cfGb4g2XhTwpNf3MjRqsPHzV+YX7Xn7Wk2t3+oaPpF4jIV2riUV1/wC1&#10;r/wUAs/Hfh6XR9Au3y8PGxz/AI18N61r39uam08svL/eLCsqeApyndmmExbhDmaN3wj4rmk8XQ6h&#10;Mp+VtwJ7mus+OvjT+2iPs/zMsPGa82so755la2gbP8BBxmuj8QaF4m1SeW4Swby412g57V7FKhU5&#10;rJaHBWx8G/eaODmuFe6892wPaiotQsZoC9vdRPEy/wB4g0V1TgoSsxRrKSumf2n0UUV8yemFFFFA&#10;Hw9/wWR8P6frl/8ADKS+VD9nXWim8Z6/YP8ACviXVotE0iwD+VGVXooUV9af8F2/GF74Rf4VyWcL&#10;v5410Ns7Y/s//GviDwn9u8S2qXl2XCN1VjXbTT9ijzK7tXl/XQjOrwvf7orMKPUrXnXxSM99cmS0&#10;kIKdGWvQtcPnaqum2SYb+MgdKpeJvC9rp+jATRKzv1JHNdEJRjucnK+ax4R4it/EhthI08ojWbjF&#10;fQP7Mlpjw5HHeTKz+jCuX8UeGYX8Im6W1yIxvmwOc+1O/Z58efbL06RCxWROimtZwjJaEKSpvU73&#10;40eILzw/bpJatIqt1C9K+VP2vfD2s63pI1+SWWRUTcQDxmvrv4kaDL4g0ogoX2/cx3rzD4o/DafU&#10;vhxcxSwlmMPQjpXPh/d3NFJHyV+zB8YbzwL4xihm3iJpNrrkYAr9Kvhh4x07xFoUF2lx5qGHk5r8&#10;iPF8J8GeLJh5skeybgocV9k/sUfH60vPDMXh261BzMq7QXbmuLMMJHFU+VndRxLoe/E9I/bh8Xad&#10;P4QuLMrk+XuzgZzX5peINFubzXXWJAC7biMd6+3v2vtdlv7aWN3YB12gD0rwT4T/AA2g1fWX1PUk&#10;yi9DKvFYYLALLsJoGHzOWPxfJI8/8MfC7XbSWC++zFS7bgMGv0Y/YTk8Q2fhSC1v4nCJ0zj/AArw&#10;3wp4c8PeI/Fdjoen+W2yTaQq9q+3vg78PtO8N+H4I4LRVLR7se9dNOTnudOPVFQtE4/9o/4o3/gq&#10;wWSFDt/jJP8AhVn9m/4mt410jzbi7K/U5rX+Ovwli8ceHpYEhVmP6VwX7PXw/wBX8DXTWDxPGgk2&#10;jHpXR7WPY8p06cVqz2rWtfttESOXUrlSoXexPrVHSPFWi63db4Xix7SjNcP+0R4gj0fRmt2yHaHn&#10;2r5a8D/H7xbpnxBGgGaTYZNqljVxw0a/WxgpOWx99NaQXMHyMNv+2a5vxB4P8Oahu+22UTlm3Hen&#10;en+BdWl1jw5FeSyMWkj3Hd0ryX4//tDSfDW68mUlh5m3OazUG9hrmlLlR6dofgTw/p91G9paxqnq&#10;Fqr8SPBeoapa+VYzFRs25B5rlvgh+0BpPxBSPT7ZyZfVTxXqGva9YabYPcSqDt6ZrOnCoW4uirdS&#10;v8M9En0TShYXUh8xehY10t4Va33qxryLTP2i/Dtx4h/sVcLL5m373avSLDxBb3tsAhHzfdNOsnF6&#10;kv3dzxX45eD/ABjq2sedpFy6jdu4Peu0+DGnazp+iw2+sEmRY9wY96n+IGovaXSrEquD1Ird8MXs&#10;NxpMchQIdu3I9K39krFzrc0b2K3jvwVY+IF33YQny92Ae9ZOm+HtP0myZFZdq9BjrVb4s/EW28J6&#10;e147Haq7RnPSsXwV8QU8aaO17AzfN1ArGEJRV2R9m5hyRaInjbYIU3+dXoHiqxju/Bs0iLuHk/IP&#10;WvFtch1LSPiTFd3BcRSNuJJr3K2b+0PDoMJDKIeh6GtlOIH5OftcaNcaX8R9RMkOzfN1A615No88&#10;cOpRXDgAK24fWvpz/goN4VnsvHMt40W0Ftxx618sXK+VMblCcx9Iq3xEIyp2R6uGklyeR9+/sf8A&#10;xH8J33h+10hLmOO4X/lmTivpOM6dqKKkwDbuqkZWvyf+HXxL1LwbfJcWUsisnSRH5r6k+Dn7cqWl&#10;rHa+IFZmH3mll5r43G5XKnLmpLU+lw+PjWp8sj6W+Mnww0bUvDdxcwwIF8n7qLX5l/G/RJPDHja7&#10;to0IAm4DA192ax+2p4Lv/D00M9wPmXaQGHSvhf4/eP7TxT43udQs2JV23DGMV25dQqRjqtTzMVWn&#10;GVt0SfCTxv410bXLeHR7qYnzNu1WOK/R/wDZ8uvHXijwXbS3nmbpI9xzJ/jX5p/BrxJbaH4ptb65&#10;l+XducH1r9Hvgp8bw+i2baPAPL27cIor27y2PJrycuh6Utv4m0gtcX9q7benFZXiT4h+GLzTHi1Y&#10;pDKnUsMV22mfEfTNbsRFd2x3P1O2vB/2oNBin0m6m0GYGV+uwcCuWpiYUn77IoYaWI+BHlvxCutC&#10;8b6/LpM2sRmJuoV/8a5eT9mfwrqluhh1CDcevI/wry6LRvF15rdylrdssq/cyTz9atP4j+JHhm4j&#10;jvGuVX1ZqxxOInKcVSejPpcPSlRoe8jc8RfsSayiSX2ihJA33RHXn3iT9l/xdpsu4afIR/sx17x4&#10;J+O/ijw3YwXmqWc0kH8eRmvTfAf7QHw58VyRWOsadEkjybSDjp+NegnVpxuzyXUVR6I+TPg58Dte&#10;1Pxpb6bPp86Ym+YvCa+ov2hNfu/hl8KofDcCKr+T8/l5BFfTfw5+Dnw2ktl8VxWtuu5d+7GcH8K5&#10;D9oX4F+EvipC9rDdQuQu0fMOldEMRJ/Ec867l0Pzs8IfHHxH4Q8RNqNtqMoVZuAHOP519kfs8f8A&#10;BQmPyIdL8T3TEr0Jm5P515J43/YA1VLmSbQ2Uhm3KNuRn8BXA6l+y58UvC9x5kdlNuX7hWPr+lZy&#10;cZ7IpwozXvM/Tfwz8U/B/wAW9JMFvq0Tl+mTzXW+H/CzaPp0p0p87o9yc5A+lfmN8J9Z+Mnw/wDE&#10;1vFi9MKybWGSOK/S/wCAviK91rwBbXWrRMHMPzknB/WuPEKMZWRkqcab913PA/jn8XPiP4C8USm0&#10;iuPKP90HH6Vw+m/8FAdU0u8+za1BKhX72eMfrX1r4w8MeBfFedP1G2tXnbqzda+e/jP+wp4c8Sw3&#10;GoeHZ1Ut93ZFSjJN2NFKnW3Lvhj/AIKBeBdUZYbuXBbr8/8A9evbfhr8UPCXxIs1vLKZJAsPHTFf&#10;mv8AET9lD4i+BNWJtrC5KJ0Plk/yr6k/Y18NeJPC/gF73WGmykPIJqqlJ9xzoUUvdZ9Gax438BWF&#10;09ndX8Sv/GHI4pg1P4aeIrbEb2jNu3c461+b37WH7RPjDRPH13a6fqMqFOoycD8jXmujftkfEfT1&#10;Eq6zKFb7r+acfzrT6l5mSfK9D9Xofh58PptQE9isaNJ12ADH0rtvDWi2WnWi20E6hF6E81+T/g39&#10;vv4jR3cbTa1cun+y3NfbX7NP7ROqeMvAb6vfSySFY9wZj3rnq4JnTTlUR9M3FpY3haOGSIA9dr1y&#10;2uab9gmZlHyt1xXz0/7eOm+G/ED6Pfvhkk2ktjpXrfgj41+G/ippq3GmXEchaPcVjlGa+ZzHLJSp&#10;81tT6XLcfKj8TOguruGEJDESQ3UnrTLNf3vU1Xkw80aCNlP+3Vi0LrL8wFfB18DKFbU/RaGMhNaE&#10;klw6DCgfWn6Qr3txvh59jUOofurbzY+X9D0qXwneRxNvkG016OV4OHtbyPIzfMPZ0dDol0B5bdmd&#10;fvdaxdW0WW3GDGPwrsbS7ilteHFUrqxS4TdIxJ9jX2qjF07H5tiZ1PacxwNn4gk0a78u4kbb6muu&#10;0bVIrlFvYJg4bqAawPFvhOEI7oTlenSsPS9Xl0aVbcSFVXoM1wQdXCV/e2OpOhi6Fo/EelweIEmu&#10;BbyMCy9Kgur65km86CTafRelY+k3Ftcx/aFk+b1BrWtY4v4WJ+pr6ClOLhzI8KrTmpcrLGutBq2m&#10;iKRQzf8APMjmvl/9rL9lPSfiBpM2r6Rp+yZV3jEPevpq8t33faICd/rWfdQNch7e7Tcki7SpJrsp&#10;mFKtKl8R+Wvw88aeO/2bfiCba6mnFqZvu5IFfevwW/aA8H/F/wAMRWt5cKXY7XWUg81xf7VP7KOi&#10;+O9Mn1DR7SP7RG26MovX68V8btefE/8AZz8TOuZ0hF3uAUkDFVOjzHc1DE0ua+p+oejeGfDuiW02&#10;o2MMYPl7kKIOa+MP+CgH7Td9o1vceF9Od4iV2/Ka6P4C/t66drOmjQ/E8gRyu1ZA+B+OSa+c/wDg&#10;oB438Fa9rDy6NcRzyvHuJVs4qsMcivSlZ6nzH4j8VXGqXl5Feyh5Jm3RTFRg/WudPmyeW9sDhpuP&#10;U03UdQha4lRRx2HpWv4QW2vdTslKjHnfd7V3t8u53+6ekfAv9nzxH8UL+OOzsJnH97yq+0vgJ+xD&#10;qHg+S11a8k2Tp1QRGvRf+CfvwV0S18B216YImlePcXA5r6utfAtnBGX8hNx/izzXj1ajFb3rdDgv&#10;DemSaVp0FrdSgCJcYPpWTrs8I1PELAj3rrPiBZLpayuFK57V5NFq11f635UaEj/eqYuUo3Ry1YR5&#10;rHp3g6/Eccch4Fbt34iV2/dkbvQ1heGdOnOmR748N7CnavD9muNxyG9B0oqyREFy7m/aX4l8sB/1&#10;rShWaR8Ajb61x+l3siOoCnavQkV0ulagDCiOTubrVGBsyOETg/N6VTv544LaabA2t69RSzXBZ96r&#10;+FZmtyu8UgIIHoKzn72x00pI4jxpK91LJ5CofrVbwpqFrpf/AB+Tov41X8aXp06GS7UnHmbeTXlV&#10;5ruv+Ida/szS1YL5m3cG5xWNSVOluaw568+yPetd+J3h3TNOaNrqMN/AS/NeLeMPixcXGqyLZXpC&#10;/wC9Wvp/wpvNRjU6nO0m3puJ5qS6/Z/0y6c3Mc4AbrkVjSq4h7I9B0cLLeRJ4J+IrpowOo3hYt9/&#10;c/Sp7DxRps+pm4tbtWDdVzWHq3wol02za1hmXDdf3vIqj4E+HmqaJrHn310XT0bpVUJ4mXxI5a1H&#10;Cx+FnS+ILcakjSBDj+H3rzvx78P4PFcDWE6hi3UZxXq+oTQfZY444DtX7x71xHjTW9N0vfcLKi7e&#10;h314GYUqkcVdI97Lal8PyLc8YP7EHhXWbObUNZAjC9GMWa+M/wBpz4caJ4D8YXOnaNOkqeZt+T0r&#10;68+P/wC1k3hbR7jQtGnMZ/vCXn+dfCfxX+IVz4t12a81C6JZm3En1r6/L4ylR1PDxarSxXLLRHKw&#10;O6z7lIH0Uf4V9D/sTeMDonj+ymFwuRJt2Ac4r54wiNuQkn3ru/g74gOheLbO+tmMb7t24VljqDqY&#10;SomdeCqOnW0P3N8A6wviH4exJB85MPy1u/CHV4YpJNHnbbI33c15J+xV4nHirwXYETttMPO416b4&#10;l0W98N69HqdnExQd0Ffi2MpzhOzPucI1I7X4g+Fn1vQLi2iKtu+76145b6TqHhYSQ3+4x7NvTtXu&#10;Hh7xBaajp0WWXe33w3Sm694U0XU4iJrZW3dSq1vlGc18vrfuzz8yyyhjI8klqfN3iiHQb25MiQ8x&#10;9P3PX61438RZbme8Wyg2/wCs2sADwK+sfG3wu0DRbCfUJVA29BmvnbW/DtteeJ7i4t9rLG25939K&#10;/YuGuIcZmLtNH4Zxfw1gsspEPge2ktLTyZFG71UV33gTTotb1iGC3QOq159rF1LY2/2ewQiTzNvy&#10;DtXXfAzxLdeGNYjudX0yXZ6txXrcSZxDB4Tlv7x4fBHC8sbieeS0PpG38A2svhloXjU77fawPpX5&#10;qfte/Amxtvi1cXdzCnlvN2ThvrX6deE/GWieING/0eXDbNu0HNfIv7dFhZ6T4kS+mt1VC+4s61+T&#10;YLNcRHEc17s/oSpl9GOBeGStFdT4R134J+Crm+nEoChegWMitnwL8DtAFx5iWgkHvFXXapqPgea+&#10;eOd1SR/vfNxV7S/E+i6OjJZQxt/d2sef1r9GwmdY2eH0jqfmGJ4bpxruU8R7qMPx38LfDHhDwxPq&#10;mr2kSnZ8gUD735V8neK7gRa5KdNwIz2UGvpT4sXvi34k3AsLC3l+zl9yhT1rN8J/sqXV9mbVLQKG&#10;kwSRz/KvUyjA42vLnqy0Mc04kynKKPs6WrPBfDvg/wAQeJZ4g0MgAXbk5yRXonw9/ZS8T+J5FP2N&#10;lRuskqcV9Q/DH9n3QfD21NRtA5WPcN6D/CvWvDvg6DS7FbeKLaF6KAP8K976hQpfEz4WvxfmOLla&#10;ktD5j8FfsYytdwprdvvVehyOf0r16f8AZl8Krojwx6RHvfrXrNvZQKV2w/d6fLV1oIRH5iBiPQiq&#10;hNR6HDPH42tG82fmz+0p8EZPCOs3M8OnCNE6FRxRX1h+1d4EtNZ8G3l1FYgy+tFKtT5p3SPXyzO6&#10;8cKlN6n9F9FFFfGH6+FFFFAHxl/wW6+Ep8ZfswaZ8TtN8Pfar7wfr6Ge9+07fsthdL5UvyFgJN1w&#10;LIcBnGMjC7zX5nfDbxvLHYG1ubZsp0GK/WH/AILJeNLP4e/8E3fiP4v1BSYbQaQHA/29Ysox+rV+&#10;F/hD9rvwdLeFjAF3dgeK78NODp8snqedioVnVvBXPonwxfWOqa1LdyLgn1qT4pahBYW8Ktahl/i9&#10;q8Ik/aE0XTtVTULDUEEcn+sUvwPpW7qvx48MeLtMKjWcv6FhXRHDwlscMoVo1LtHsGh2thrng52T&#10;Db12spXrXkHg3S5PBvxcHmFo43k2kA9qTwH+0Xp2ixfY7y7AT03CuI8d/HLSbnx5HeWVwCm5G3A9&#10;z1rWf7tamtKl7Xc+2tHsIdT06IYDKfun1pniPwjaXWjTaY1uCWh54rK+C3iu18ReE7K/SYBRHurs&#10;rxLiZWVAp3LtJxzXnUpSbM5Rcdz8wP21/g/J4a8TTXcFuqRs24lVriP2etV1rQvF8EFkknzehr79&#10;/aj/AGdE+I2nlYEBZupVef5GuG+B37Flt4V1CLUNWgDlOrMn/wBau+cYuNzSOIUqfLYxviP4TvfF&#10;Oi2mpXNv5gmj3KGXvXkXxM8QWnw80KS1tLgLJ6oOa+0fiFpvhPSdAFiQi+Su1G4wK/Pv9ry4WPV7&#10;lbGRTCv3CoPP616FHD062DufLvFVMHnUV0Zt/svfFmKw+I8N7quoja03JY9K/Sn4UfFbwz4is7e3&#10;sNQSR/s3RZAfm9K/E3QtX1fT7uG/RjGFm4KZBr7l/wCCd+v6rreqRT3UskgTqCxxXgzoU18LPrcZ&#10;G8eZM++vEGr2NvbNNKcI0e41j+F73S70s9sEJZtxbvms74ozTW/hFrmJclYeK4H4D+KNQ1CRo7iB&#10;gVk2jntWvJHlucM5SlseleNvBGl+Jbby9RtRL8u3JxmvLE/ZM8HW/iCPXDawho23BgnU17Dquv2m&#10;lWaz6hIFXy9zEnpWbpfjKy1a7dbHUIpEXoMg1UZNfCRGShG7NfQdDTTdFSxgTARdoPevmP8AbK+D&#10;Gs+I1lvtOjLbW3IE7mvqmG7jDLgMyNHuJSsvWtL0bUWEF4gkx/CQKKcWTSqP2lz5l/Yy+F+p+GhH&#10;Lf25VhJtZnznFfQnxEiW28MTTykBVj3Dd1rU0vwppukK32OFVVm3EovSruvaDZ6npL2F1HJIXTaQ&#10;U4rOFSKNq8nKpdHwfG11dfGVIoJXRDNyyk19WWlxrln4ctoIAzyj+INVO0/Zn0MeIF1uDIZW3AmL&#10;vXodv4Ygh09LdYApToR1rVqMtype9seNfGXxlqWg6JG06GOb1JroPgl48XxHosbSXQcelX/jB8Ix&#10;4z042rMpkToQKz/gv8ILjwWBFPcHy16BhV3RDi40+Vlf9oezs7zQZPtEbFf7ydK5z9m9JmgexK7U&#10;Xpkc16v4w8G2uuI1vPLmFuqEcVV8H+EbLw1KWt7dQD1wtc/tI8li4+9Tsjh/i/4F17UJ4bnT0O9e&#10;hArufh9aX1t4UW3vD+827XB7Vtahe6bBtkvV+RehbFV4Ly0ljaSxJKP1APSslNXK5JHwf/wUstA+&#10;pmRIiC3XFfEV2JXuzbrES7dX719qf8FGdTY6z9nmk/KvjyK2ae8HlOWZpNqkV0VKj5bno4e/PaxS&#10;t9OuzMsFvbEluu010lj4T8RNbsFWYs3Vtg/wr279m/8AZwbxjdx3t9YsiH7uY85r6osP2XPDltpG&#10;xtMQt6/Z+a8jE5mqWyue1Qy1S+J2Pza1P+3LHzLK6WTH+yxzXPXSS3r/ACu5kHrX278dP2NJ1M+p&#10;6LalSvSMQ818p+LPh7rXhDWiL628sCTa29DjFbYTErEdLCxWEVHZmT4W8L63JfR3otXEbfdwK/Rv&#10;9gbQ9KufCttZaza/vk6+ZGf8a+Z/2VpPCWv6ha6J4itvmWTaAYutfcvwx+Gmn+H7ZZvDzsVk6FWx&#10;XqyoQjRs3qfPVa9RK9tD1fVvCXhnTNMUqApWPcCoH+FeRfFPSNPWK4dLrcnsBXQeOtc8UabpbiW4&#10;kbau0fSvlz47/tA+IdJtJbAxyIGk2lkznH518xjaE8VU5FufQ5ZUp04c0jgviXr+geCfG5uQihTJ&#10;tIU8V6L4N0Hwd8X9EjaLyzLs6YH3q+PfHvjzU/EupvI7MxWbgu1dD8GvjT4k8D6xCyX0vled86g8&#10;Cuz+zZrDwd9UXiMxjOVobH21ofwBtksf7F1WyBiaPcsuzvVG2/YWuYfE8GtaJCskAbcwLdPyxXcf&#10;s5/tH+EfH1hBYatcxtKFRUXpnPXrX0/4R0ixhg+0QRKY2j3L9a7o1H7PlkeNUko7Hl2taLrPgX4a&#10;GwsJzHcpDwq9K+N/iD8Xvi14Q1ed3W6Cx9eTg197fGTwnqniDT2bSMqGXbhD2rx+9+DVhr5GleI9&#10;IUyDq5Xlvrmsva+Zlz0z5e8O/tw+KtLKwa3FJuj6q7c/zrtdI/bm8H6jNEur2uCOzAGum+LH/BPX&#10;T/EFlNqHhm0jVm6vjkfpXzd8Qv2NfiN4K1AyWVhI6J02gmuuE4rcOWHc+0fhF4t+EPxg1PFpY2zM&#10;zblCgA19OQ+HdN8P+G447JFiVoflGeBX58/sGfDXxfpnjOG61KGSJE6rggfrX2d+0J8QB4B+GFxe&#10;3N2EPk8EnlfpXNX96pdDUlLY4Lx1qstjrEt3Zazl4+iiUVZ8K/GuOzYWuoXIZB2JP+Nfnd8Tv2o/&#10;GQ8TXUtrq7qv8KrPwa5l/wBqrx8f38WuSZ95K6adF897CcJP4T9c5J/h/wCK4ElvWgdpfvbzn8qm&#10;1Xwrp+j+D7qLQIkRZIeNuMV+Ynwz/a38fXGs2iSanM6NJtKs5/xr9DvBnj6fUPgoNc1CQbvsu7PP&#10;+NY1Y1OwU6bh8bPza/bM8Ka3D411C4bIEkm0sT0+nFeBXLXq2Qs2uQsUP3RtGT9a+of2kfjPpOt+&#10;Iry3vYA587rtXP8AKvmzxSmn3d5JLZNsT0PSuzDuTjeR0OMVKxJ4Qja/1q2trYFS8m0qlfp5+zb4&#10;Kfwv8AzPcQBGe13D61+d/wCzh4UPib4hWFqwOWmTO0cc9a/WrSvDMOh/A5NPaNA0VnzkVMqsJy5U&#10;ZSlKG5+XHx317U7T4iX4ilYYm4JevQf2U/2mdW8BeJoYbu7kMLLtKgjFeZftO2af8LH1BYDg+d1B&#10;rgfDeqXFpexSRblK9CDWOMoJ07WPQo1b9T9ovhh4+0r4i6DbX9rcxl2+/wDvRxW6+piO42yKB9BX&#10;x5/wT28e67qVoltcySyIfUV9bazIx/0mNVPsK+JzLL71fdR9LlWaew+Jmk8/nuiEjDdauTaU69EK&#10;/wC5XLWfiPBEjQkgdMCu88NarZatCjylQzdRVYLDwoRvNHmZti6taXu7FGLWLrS4/LnRsepqXQvH&#10;NhNJ5MsmR/tHmrniDRopY98bO30I/wAK8+1HRb3S7vdFnHrXXWcvsHBhp05/xD0vxDPay6c1wiIz&#10;N1AHFeU+JL6B9ReGNcbemK3dN8YIlt/Z91Jlves3UfCst1dtqVrJu3dQTxW8KtLE0uWoveMvYTwl&#10;TnhrEj8Oa/d2Y8tuU9WzmvQNE1a3ntkfzB5jdR2rmY/CdwlnueABv9kVW029uNFul88HA6ZrkpSr&#10;4afkdlVUMTC/U9FguX3eUVUj3FNvLFiPMxg1m6V4jsLx0LBgzdga0Lq+eSL92ymvaw9ZVI8yZ4Vb&#10;DyjLlaMnUYmWArJb7geoIryP49/s8+EPifpUjGyi83+8Uwa9lkmkFs0hcN/cDd6oXEKujMyA7uox&#10;xXXzs4oqUZ6PQ/Lb47fsxeM/hRqt1f6daSi1PTaT8v0xXzf471bWLi7K6mkokC7W3Nmv2v8AH3w7&#10;0TxxpE2n6hYxMzdS6ivhv9qf9gnUre6uda8J2ISJfvhISfyrpw7gtzrp4hSqXaPgia2GTLvG9uo7&#10;VqeG5RZXkDBsSJNx6Gt/xh8JPE3hK68vUdJn+WTa2YiABXOzW9xayIoTLCb5jnmuibUtjrUoy2Z+&#10;tP8AwS4+NFj4j8JWuj3RAkC7Qp619rapqNjZWP2h3X/V7ulfiX+xV8etU+Ffja0uRduYmk2+Wrcf&#10;pX6Y6B+0PP460CIIGi3w85Ga8mpSmOq1Rp88ti/8ZPHiXhMNs75brg1zXwz8PG8vvtlzHz7His/X&#10;5jqmp4VyR9a7D4f/AGeztkBc7m65FbzjGNOyPGpVZVKl2ej6Vbrb2ynaPl6VjeIJbW91PaXx/umr&#10;cGoxSWuIp8H/AGhXPag+3Udwc/ia5acXLc7HNR3Oq0vTbdoUCoPm6mrQsDbzAgA7egrG0bWHiUKy&#10;Nhema0V1t4bj5oiV9WqzGK5tjbs0aRNzRAVm+J7uCwtJJJSmazNT8WCAOkcrjb05rjPGfi43NnIJ&#10;rrYvr1rmUKstjtgox3OH+KfiOeSaS0hkLfNuwOma47wp4g0fwy51XW7uNAG3MQ+Dn8a4L9or4+6J&#10;4Ief7PfpJKsm3ywecfnXyB8Sf2ote8QzzR2U1wqSSbQsbkCtaGAdX4gjWqfZR9/+JP23vAHhf/R1&#10;1FZX9jXCeJ/+CkOgQSEWMmAn+sHmj9K/PS+8aazqcnmSTyg/7T1UbVb+7jEjn5x1HGD9a9SjThB8&#10;rRl9Wm+p93R/8FHdL1LUFjnU7Gk2k7x0r0PwV+2T4U8UokUDNvaTaRu5r8v49SujNGBIVYNubAr3&#10;r9imVNV+JVtY3m2SN33Mrk9ayquNN7FrCxS95n3Tf/HvRbXT50mbDfw5FeN+PfjTqHim4bS9KjJD&#10;dW2jNesfEv4PaTLaW9xArRrLHub91XLaB8JdB0+4+0vGh9yOa+ZzSqoy52tD3cijB/Ez48/aL8Ca&#10;3a2h1q/Vtkn+s5PH0r5/vrdpnZrtcM3UPX6F/tSeBbfUPAd0IoEyke5QBXwJ4ogaLUpY2XJSTaN3&#10;pXs5FinWomebRjCppuZUKt3rW8MzXdrdwXDswaPpg9aoRRyLv3Y+XpVrSjOko/e529MsK9XEUean&#10;Ndzgw8nGpdn6t/8ABMf4gtq3hO002SVmdF2qM84r76m0u317RIF8tF3dWxzX45f8E2/jivhjxJaa&#10;XJcsWbqM8V+t3wc8UjxR4etLjzN4aPcee9fjmfYb2FbVH22Crrk5jL1jQNc8OI9zYgyKOgFQ6b8W&#10;Lmzi/wCJpbyJt+9vr0+4sIWgLsAd3UHpXnPxU0nQbSwuLmSFBntmvEwWG9rieRLU1xNdUsPKrJ7H&#10;l3xX+O0WtzS6NpxcluoLV5qzCGRm8ol3+9jvVfxHp0dnrkl8rLt9Saq+Gdfl1vxMdLjw6D70g6V+&#10;5ZRln9l5ZzxXvH4BnGaxzrN/Yyeh33gP4Xza5ff2ncIWQtuUMvBr1mH4R6df6fGk1krt6hcfyrmt&#10;Gm8RaJpcU1mqyJDHucI45rsvhJ8Rp9bvRp14kiPF98EgV+fcQ18bVrXnsfrnD2EwuHoWo2uYun+E&#10;dZ8B3z3NmXS3XoM5rxf9tHSz4/0uOKOTEvvX194i0yK/sZEVAV+lfLHxmt5pvEJsBArFPuhgcV5O&#10;T0/a45J7Hfm1eVDAzfVnyB/wzTqdxP8AaZ7gs3qRXSaT+zqlr5fnzKPoK+g7Hwq0+3aMf38r0q3c&#10;6Vo2noGvZE+TryB/Ov22nRw1Khoj+f6082xuJmm3ZnlPh/4S6dp6QslhC5XphDzXUWvg7TIjm4jR&#10;Ru3YZeM0niL42+B/CyvGl5Exj/1e0dfrXifj39pXxDrl15PhvT5QD907T/jXRHGpU+VaFQ4VnXqX&#10;qXZ9B2mmadCzyzXce9V2gYGKxNZ+InhrSL97OW4A29PmFeQ+Ab34x+Mbw+bBPDG/TrXpmi/s33eo&#10;uLjV5vMkfruNceIxs+57+G4Yw1PdFqX4s2MUEs1oplC/6vHeuasPjbqFxfbVtpcehHFexaJ8CPCW&#10;l6aIpIEY+4/+tVy1+Bfg+I/bEsYwPTA/wrlnnUKXxM7FwrhpU7JHgHj2/wBX8caHJplpZyBrj7uF&#10;PFFfS5+GuiachktNLTJ6bl6fSisJ8XYeMrNmtDg6nGmlY/YCiiiuc+qCiiigD5O/4LjeDbz4gf8A&#10;BLj4n+EbA/vbz+xNn/AdbsHP6LX8+ml/sb+Mob3Cy7V9q/pI/wCClnhfxF4v/Yd+IGleF9ON1dQ6&#10;fbX0kQlRMW9reQXM75cgHbDFI2Op24UEkA/jRBd6ky7kQbqwnjoYWqoON76lrB18RDmpysfP0f7G&#10;3iN7Pcb4bvTPFZs37K3jrS2dodRYY6AV9JrrOuImRGKpXfiDU+fNgZ93XbWks6ivhNKeVYmXxSPl&#10;HVvgV8UreX5UkP8Auk1g698OfHegSx3uqQSqvy8sOeOlfZum3Su264hDf761xnxq+yXWnLN9ljIX&#10;orrVrM6VR2bJlgZ0Y3sehfsQeJ7jWvB8FteqxES7SD6V9G2ZYOi7id3XNfLn7Gup3C3zWqWwRG6h&#10;VIAr6kiEcYWQkqV6bjXTPSPNE+fr+7KzK2vXUUcDS3BAA9q8C+PH7XWj/Da1nsref96OgQivbPGS&#10;/btKkSCTB8vd1r85v22/Cus6T4juL2VsxN93rg114dQlHlb1IpKJgfFD9s/xT4nnkWHUWjg/uiav&#10;JvH3xGn8UWxE927sepNcmY/MnZpZRIjSbSMDpWxB4Sn1GEXFsnX7orpg3Tjyp6EYjB0Kk4VOqMOw&#10;vXEkcMjtt3bvxr75/wCCYZsX3MLjlo9xBPOa+OtB+BXjTVYI9TTSZdn+yhr7H/4J4fDrxb4d11JL&#10;7TXiiZdpBUgYrhlQ5dz1HySo6n3R4h0m21XTJLSdsoV2qAtc34X8Bad4fuJLmxCFd27AWu3uJHit&#10;Y2kPCpubjvWJa3iSzyC1lAP91elZRk5U7I8iXu7nlH7U2oa9Y+F5U0x5C5Xb8navCP2cPiF4xTxs&#10;NK1JpF3ybSJien519ka34b07xGDZXlssm7ruFcNa/s+aHpnica5bwQBlbcAF4ropBNwdOyO8S9lj&#10;8Om7jkwUh4Ar50+K37Ump/DvxAtpeAkfx7pa+jZtKkTSWjj3Hcu0qelfFX7VPwW8beIvEU+p2cEj&#10;ofuAKP8ACrpSQqUIs+lPgP8AH60+I+lq8E5Z26/NXrDX0QtHkmQgr0O4/wCNfJ/7GngbUvDtjGLy&#10;ydCv3s5r6I8bXk8PhaSKKSQSeXuyvWo9mi5xbeho2HjvQ73WDY29wCo+9tbmtsvHKnmhjj2r51+D&#10;Fnrt14nmubgud3VHbmvoHTV3WTRzkoFj3AtXPzspI534k+PdM8JWElxc3AU+ZtyfSm+BPG2neLtP&#10;+0WUwA9TXjP7Yusz2ludJjjlBdtwO7nNbX7LFvf2fhKJdRV2Z+u6utJuNx1NzsPjN4/TwdZ73utp&#10;qD4beNZvEumC5e5YZ+7urjv2mvDOuazaItrGz7uuK3vgl4b1DTfDEK38Hzp1DCuTlZMpJfCRfHbX&#10;rmx0ny7Odlapvg/qt/J4X86+LFvL3ct3qH4saFd65+5ii3D/AGBWn4W0NNC8MGGdMEQ/NzXRGMJb&#10;Gka1SWx8Jft9ajDqni+WIzD5JNoryX4E/DUeMfE0NpFAzhZuCIutepftt2Fpe/ESaC3lBZpuQor2&#10;X9g39nWOdI9euIUwRvUkHrXLjXKFOyPay+onT5pLU9p/Z/8Ag3YaBodrFa2G0rHuBjPJP417Rpng&#10;WJ4VEseQevNdB4I8D22nx28VrGqqsPzcV1SaQkEIxAo29OK8OlhOd/vDeeYVY/CeS+IfhXa3azLP&#10;ht3U45rwH4yfsgeHfFcF2zadGX3blKwc19j6pbOyFiPvdeK4HxHYxwly6t+delSjHDnFUxVarufl&#10;544+APjL4K+KU1nR4ZlijbcDGSOa+if2a/2nopbC10rxJekSRybSZGxxXvHj3wL4b8XxfYtRtElb&#10;1cD/AArwH4kfshzWk51PwnKIiW3YX/61dkKlOW7CMouFpI921fxj4c8R6NJLDqUUgP3QGHNeIfEP&#10;4JaN47t5rUTxLJu3IQM15zeeEPjR4ZfyIBceXH068/Ws+y8YfG7RJQy2t2AO5BJpctK3tEZqM4S0&#10;eh5H8b/2ZvEXgq7nuY7UtErbgUU9a8n+w6hFci3jkePLbnPcGvtHUPFHjPxdorafq3h2SWSf7pKV&#10;4P46+B3i9dRluItIlXPZF4rtoVb07SNVrsQ/syar4ouPHFqmmSzjbIqgK/BA6V+lTfHmx+F/gW0u&#10;NevZAfJ+YSNzXyD+x38HIdAvU1nWbbZ5S78uvesX9s34zX+panJodjcgJGdirGxxj8653TjiTKac&#10;tj6/8Oft4fDzVJPLuNQUf7JP/wBeu48OfGv4feLYVuY763LN1IYE1+O0fivXEuGubW7ZAvQb62/B&#10;3x28Z+E5gbPWJwq9AlzxWH1O0rC5F1P2r0DxD4fv7R1gu4TGfuhZB/hUer+DvDetWkjNZxMD90um&#10;a/Lv4b/t3+O/DDKmp6kZQvYSda+v/wBnT9s3R/HempDrOpLGw+57/rTlRqx3Jfu7nv8A4W+Geg+G&#10;pGu7Kxjjdv7oGBXk/wC3J4a8TeJfh9cadpEZctD8qgGvcfDHiCy8Q2C39nJG0TR7i3vVPxGdL12H&#10;7JcRRvhduDjmspyTJo+9sfi38SfhX4r0zVpheabJlehEfX9K4G90PW4j5bwTIPeMf4V+v3xA/Z+8&#10;G+ImdX02FZH6nYP8K8G+Jn7EvhK/bdp9tCn+6DSjmkYS5WenQoueyPjf4JaVdal40sYY4vvTcrmv&#10;0/1BD4e/Z88pigb7H91RXzv8Hf2L20HxvbX8SqY4m3LuH8+K+nfjp4buoPhPJp2lRDfFaYdQO9dU&#10;cZCv8Gp59fDVKb1Pym+M2oC68dXMRh6zc4JrqPhB8JdG+I+mMJJo1lbrGw5qp8Tvgv44k8R3F0bK&#10;UBpvlYoav/CrSvHHg3V4FhtLiTzP9YQhBH0oxarVcPzQ0PQwUqTqXqH0P+zx+y/F4F8Y2mp3RiKx&#10;urBivp0r7K8e+IdGtvhTd2qyYb7PtUjrXknwZ0TVtS8LW+t3+R+73fMvevSJvDEnibw4bHYCpXac&#10;DmvlKGMx1OvaoetjMFhJ/Az8rv2hvPk8aXzCKXc03LFOa4rwz4futW1GC2tGdnaTBA44r7i+O37C&#10;eseItXn1jS7b5ZH3EAHrXI/BP9jLxHpHjqKXxFbeZCs3BdK+pWNVSN2eTOlTh8LPoD9g34WP4Q8D&#10;Q6jqEWx2j3EuB/hWl8Xfj9aaD4r/ALB0uVnPmbcIccV6H4kutL+FPwu8tQgaKH5ccZ+tfLPgWzvv&#10;iR8SH1nVIg0SS5LMc8Vyzw6rTuZ0a0obn1R4D1eDWdHiuJ02s/XPSukgllgYvYSlQnTcP8K+fPid&#10;8e9A+HmnJp0V2oliTpGf4vSuf8Afty6Urmw165IZpNpLNXM8G/Z2G8VVluj6x07x08T/AGe+Lg/7&#10;VT3MlpqkeYJwf94V5v4K+KnhPx9DFLaXsckknUK1dQZdRslwkpIP3dtcc6FTDdLmtOdKpvoQa5oE&#10;lm/nAE+4qjpXiG/02d1uEcosm0AtXWae1vfW6x3jFS3XfVXVfCVs4ItoA29twyveuCSnOpfY6oWh&#10;K26Os0PxFpmo2iTZGW6rVXW9AW7m8yCEEVyGnx3+i3Yd1IUdFPSuz0PxPbSQpFMwDt1zXfRUau5y&#10;1HOGxzF5BeaTOJ1L7V6Crtj4ytwuyRiD711Oo6Fa3yfaSwI9MjFcX4h8NW0Fw0sU+0L04pOjOhL9&#10;1sOlXhXj+90Zr2+qwXky7bg4XoAODVua6Xbs2157YanqmnXyxRTNKjdT3rudN1fTdT+9kfSt6VWa&#10;+I4q+Dpr4WWorSN4mzg7upas7VtDsdUtWhvQJFf7wIPNad9ausW6KQgeoNZuq6mLCJvNuPu9K9Cj&#10;UbjzHNGmo7nivxg/ZR8BeLbS5kvtMjDFt2TH/hXx18d/2JYNCu2uNElTDNuKheh/AV9l/HH4y2/g&#10;/SJp7e5+91Acn+tfGnjX9sHUpvFEr3duWiTosnT+ddkMRSnPkT1HQw9SjsS/AH9k+eDVF1TU0REg&#10;bco2Hk++a+rn1vRfAmhxCO8SDZDyB1r5Kh/brjsoDDY26Ju6gqf8a8y+Kf7X2v8AiW6nW21KURbd&#10;qhM/41VRR5rESVasuXofYfiT9pXwxoU73A1DLLJtALcYrBsf+Chui6beLbfNlenP/wBevgfV/iNr&#10;2pO3n6lMys24nd3qnBq1zdTrJ5p3N1JJq5U1ON0OjhIQ3P1j/Z0/bA0z4o6ymkRP+8foHavd5tLe&#10;6ufOL4B+7g1+Wn7COq3afEyyjjmdx/sk1+pukCW50+2nMjDEe7PrXnzi4ysi6igaFnZSe9aF3ZSt&#10;BvXOaLeeNX2gDFanmW/2WpMKR5H8RvGmleC4JLnWb4Rj3bFfJX7RP7aenaRBNp2gXbCRZNo8l+1d&#10;R/wUy13WdFtjJpty6xtJtIz/AIV+c3iXxBd39/K9zcMztNzya3hGMY8zOyK5tjW+IfxS1jx5q9xf&#10;6ldykmb5fMJrO8LeDdZ8SXkS6fbTSktuBWI8muj+B/we1f4q+JIrO0VpIzN85dK/Q/4A/sOaX4d0&#10;K31PUdMAaPpiI8/Wo+vKnLlR3RpRhHmZ8f8AgT9h3xx4kt1upbCRUZNxzETzUnjH9hbx14bs3vTp&#10;MzhegSI1+p3w5+G+j6IY9Kj0tEbbtxXSa/8ADPQdStpIptLTb6CuT6zU9pzD9vA/B/x54E1Twzqb&#10;JeWjxk/fBGMV3X7JWtHRfixYhAwVpNpLGvq7/goJ+znpXhpJvEdtZlEbqiw818hfBlJtF+KFpHKC&#10;DHdbQa7OeNRamDi57H6sazpc2t/D+11Taz7YeOa87g0q/i3SszfL0U9K9m+Gfla58MbWMKGVrXcQ&#10;BXN6p4X+xGRHQ7fXFeTjKcK1Ow8BVnQxHkeFfGC3+1+GLqB4Ad0PPFfnT8RtNisPEV0jliVm4C4r&#10;9QPiZocf2CaF14Zdp4r83v2gvDk+meL7p4s4Ztx2VPD/ADQqcstj1MwcMTT5nuebzTRyZEaz/N6p&#10;UtnPa27bpIRn2zTbq2jDuqsw29MMahikUvtIBr6yo09jyINRPUf2dvHEfg3xxY3cQKDzNrH0r9kP&#10;2MPiGdd0OzVLgqnk9M1+HXhvURYarFJhgBNwTX6hf8E1vi6NQ0+z0qWTc+3b8x5xXwPFeAdWj7Sx&#10;9FldeLqcstj9Ebu9mi07ziOPL3fjXz/8avHEt9q1xpcbkJ/smvYfEetrB4Z82OZseT1NfLfjjxGk&#10;91cTFyW9a8ThTL3iMbztaHlcZ5j9Sy+aT3OZ+Kuu2Wi6fICd/uDzXi2k/H7TfCfiOSMzxoZJNpAk&#10;6D2q38evF+qNZyLZKxH0NfL0yeIPEHitpYPOY+d8qCHk1+5KlD6tbofg+WKNXH+1bP09/Z0+O9v4&#10;6aLTjLyTsAKj5h717Ff+Eo9Ev4dX05PL3/e2d6+WP2DPhxrltHZarqm75W3Nu9a+27i2gvSlqIVY&#10;p0yK/OOIY0Yx5j9o4cq1KkbxZe0ac32jkyE/N1r5W/ai8Xaf4L8RSXcu0v8ASvrAeVpWkss6BdvT&#10;FfKP7RXhXTvGusyGUf8ALTbz6V8LltWFPF3R9nilTrYfkktTxuw+PHifxLdta6FYykt3ANRaf4a+&#10;J3jYzLq1zOiydDkivQfCvgnw74ak87T7EM3qor0XR9Ev9XhiEOjtDjuAK+6qZ7RwtO3Nc+Rp5W5V&#10;LwgeD6J+ypHd3CS61eGQHrux/hXa6F+zh4O0y/jaPS1cR/d3gHP14r33RvhZNLZRtcSAMPvALXQ6&#10;V8PdLtjm5VPxFeDX4nlzWiz2KGQOO8jxSDwTFoUAXSNDEXk/dKDOfrW14d8H+IdSuVJDIo6YGK9Z&#10;utF8P6UpSNYE3deawtV+IHhzQQyWvlsV/uGuCObY7GdzrjgsLhw0v4ftE+y5mUj3WtZ/BeiQDG1c&#10;ehFeb67+0Glrd+Xaq7j2FUYPjJrep7WZig/iPmYxRHC4+v3K9pg6XxHsqeE9Jmi+byz/ALq0VwPh&#10;r4qw7fKuNSyzfdBYUVxV8nxSqatlwx2HlG8UfqdRRRX6efNBRRRQAV+R37W/7Iek/s/fHvV/CWkW&#10;wj0e7b+0PDyFiwWylZtsfLu58tleHc53P5W8gbhX6418Mf8ABXa00Xwx4y8FeN5bmX7VqumXljLG&#10;zL5YjtpI5EKjGQxN2+ckjAXAGDnCu6cYc89kXB1r2p7s+LP+Fa2W3b5Ef/fJqlqPwptim6K3VfpX&#10;Rf8ACb2X/P0v51oW/iLTb2LCOledCnhKmzN1WzCmtYnmmsfC+7j/ANQuPpWBr3wofVFcXtpuRY9w&#10;BHFe4z3NhcJufZn2rO8RWcE+lTy27AFYeMVeHweHqVLqRM8wxLo+9E8Jl8b+D/gXp5dLiFJR97A5&#10;H5V2Hwl/aR074i2zSxSbwOgH/wCuviv9s/xVrdp4xmsRcSKG6qOgqT9jn4wDRNdGl3dxu39QDXvV&#10;/wBzQ9zU8h0HOpzM++tZ8YxFJABhfJr5k/a50KLxjokr29uN8ce4bh1+terXPiaG5sTJNKdrw8FT&#10;XJ+M9MGt6RLOi+YrrtANfPUcXiIVtT3KWBouNz84/FWnHTNVaCNRGFm4Ar1f9nDUvDV3qVvF4hjV&#10;olk2tu9Kb8bfgzq9l4mLWFmZUebgqtYMHw+8U+D9OfUJkaFQ24EoRzX1GHrc+54+MwtNStFn6WfB&#10;rwv8KdQ0GCCOGzbd1G0Zr27wP4G8M6HDH/ZltCg/vInNflF8If2o/EvgzVoo5L55FWTaFZiR/Ov0&#10;K/ZL/aFPxT0wZTYy9MnNb1Ty1Krh5+R7Z4lheOwngQZJXamK4rwxpmoQXsks5bHvXoNzJFKoldgw&#10;HrWYkdurMiuuG6kLXPDkW5hUkjE1rVo9Es3unY7lj3AmsfwT4+tvFU7SQSAhZNoXFbHivw3/AG1Z&#10;SQx3O07dvK1wvw48D3/g/X2glYsjNuOOlXTFZnq4nAhxtXH0rB1/Q9G1Nw0sUbAditaVzJLBYvNg&#10;ZXpnpXzZ8Tv2o28FeL20m4Z8LJtAz2qqcWTJTXwn0DoHhaw0cMbOxVVbrtAq9qNhFd2jQTom5l2n&#10;PTFcZ8HfixF4+01ZY0YbupBrQ+LHi1fB2kvemXci9COtZc0i1zl7w94O0XS7k3cEKCRurKK6k6cz&#10;WrbpQdy7SDXnfwd+JEPiyHzDIc/7VejXF9BDBhRlfL3ZNZcr5rA3JbnmHxS+FNp4wvEe9VZDH0LD&#10;r9a6PwP4Sg8N6Sluka7U6VyHxJ+LMWma0mnQXgSRpNuHYdK6rwrqd9d6Us0j7g3XrWtaUlT5YlTU&#10;5bD/ABHLoyNHa6q8WP8Aa61oaLHYvYyLa7MtHuXb0zXgP7TGteJdJ1iM2TShfM28NXovwU1nUL3w&#10;xBLfFvMK7Sag35Il7x74h0/QbnyXjUMfugCmareo/hea98pwWh5A6CsL4nrLd+I4W8neq9OK6TUd&#10;y+AmWaIA+T8+B0rSEktzOUkvhPza/aL8XA/FaS4uizYutrBhxX2/+xD8U/B154YstOtp4lkCbdox&#10;mvgH9p5XX4g3jlgAbndx616R+wZqPiWTx/Y29p5pi8za6l+AKK8U/iPR950T9avDOrWUSK5C4ZNp&#10;z2FWb7xJYrb7mYj6GuR8OadqFzpMbOxRveq2uaZrEcflmR8e1fPYitXg9Ed9CjQfxM6DVPFulhdi&#10;OCKxb1NP1NGKzqWbtiuY1PT9Uh+6c/WsNfGV7pt7svJyo9hXI8xqRlyzR3TwNCX8Nmn4j8JPLJ5l&#10;m+D6haw7nRtS3bJQSvoRXWad4wsZ/la8Vz7VomHTdQZWVgN3pWlKqn1OeVKrBXcTzLUNBW4BW5t0&#10;Oep21lXfgvQ7ndEdNjwvQ7a9fvPCthOm6Nl/Baig8B2mGlLpk9flrKnWxNKdk9PUmNGjLueOJ4N0&#10;iCQiDS4+ehKdPpWRrnhXT2Egm0yM/VK+gh4G0yMeYUTPutUNQ+HNnf7t9ug3f3cVvLEYn7LNaVLD&#10;ef3HzNf6XcWlpJbaYhi8xdrbFxj6V5P4j/Y81Px/q735mIeRtx3RnFfa8/wk0yOTMigt6BRj+VT6&#10;d8OILQ+dHyfRhWUcRjI7M3tg11PzK+KH7Dnjfwss15BZPJF/AF4z+leT6l8J/FGlQuJNIePb03L/&#10;APWr9hvF3g211jSxBf2yS47NHXlOufs26JrUUjXOhxKPda9mhjKvLeW5yzjTrn5b/Y9SsrkwvY7W&#10;X72V4ruvhF421vSNatLPTy0AMm07CelfVHxK/ZX8DwTzRJGI5W6nyun6Vy/g39kiCy8R217E4lVW&#10;3AJH3rpWYR+2ZywUJrRn1n8KfGuo+FfgiNSvZv3q2u4b84z+dfPmsft33emeMHsLkOsSPtMgk7fn&#10;Xu3xD0R/DfwZfSLfLSRW21weTj8K/Mz4saTrGn+Jr2eeFkQtuwwOM/nVUp4ev8LOSlhq1NXaP0E8&#10;H/ti+EvFECtNqA3nqS4q9rHxWivv+PC8jfP3f3gNfmHpni/VtIkjSzvJAV+8Ax4r0fwJ+0lr+lSw&#10;/a7p5kXpkZNcWJyznp80Nz2sFXguh+i/wp8bnUdeCm1YBemRXsHijVdBOhKdQjj2um5g/Q18y/sS&#10;fErTfiFFumXdL6ivUv2mdRXT9AEFpe+UFXaDu5xXNgaE8NKzZljvY4iVi7e+DPhBrzA3FrZSMG3f&#10;Lip7P9n74baleC4ttOttwj3AbBj9BXyhbal4t/tNo9G1uSYeZtQJJgmvoj4Cav4zs4PtXiCSaT9z&#10;1fpXXDFe0/dpnBWwcqMbnrEng/RtH0uLRbNY4tq7QgHat7wz4etNNsto2ufpxXzP8Uv2h9csPiJD&#10;ptm+R5m18SdK9B8dftCx+AfAMWrXd0ElaPc48wYBqJ4SMtFuZe2qUtnc9mk/seW3kgcQlvQsP8Kz&#10;Z/COkDy7iGOIHdu3KlfG/hn9vDV/E/i86VY2+4PJtBWQdK+mtA+JUsXg6PW9SkKgR7m3DiqhhJRj&#10;yvcyrTqRZkftD+C73xdoTaXagOGXacda8u8M/CxPhf4cur24hEcjQcnPSum0L9pLQvFPiZ9GjG4r&#10;JtBDVtfE7WPDuseHprQahCCy7SPMGa0U3T+IpQqc1j84v2kfGeqyeNrnZeFk87oH4rzFvEF00/2l&#10;rsFt27qev519I/tA/s4HVrq41zSpIiC+5QnrXzX4r8F3/hWd4L2Nl29CymuuNSjKVkzu9jLk5rHo&#10;3wY/aU8Q+BNYinlvn2J1VXOP519l/CL9uLwr4gS2ttVmjVh3eb/GvzFlmlhhZYwNzdSua0fD3jPU&#10;NMiQpeMCnQ+tOpD2m6OR0f5T9n/Cfj/QfGlsuoW19Ft/gVJwc11mn69exeTJJJ8i925zX5RfBX9q&#10;/wAVeCry0D30n2fzNrBZh0/Gvvb4D/tM+EfiNpNtbS3arO0m143nBIFebVy+m/hFPF16e6PoKXTr&#10;LVLbzdyj2Fcjrlvf6bqKzQRnYvTiui0cRXS+fBcAIfujHFaF5bwXcPkvCpb1xXnSjKj0O2nKM92c&#10;lN4/u9O0ry/KZ3/3qw9f8cHWlNs9yYXbr2rf8T+CJEbzIoSq+imuF8XeHZS++OQb6qlipL40TUws&#10;a/wsv6aNTtnEsQ3BehrrdOi+zQpIq4J61wnhLVtU02ZLK9TzA38TKa9K0XSNR1myjaODB+lLFYrD&#10;Uuo6eBry3G3viidLP7NBaln9zWafCuveJbdmlJXd128fzr0HRPhzEib54EY/7VdRb6Tplqnli3VR&#10;7CvmsVndWErU9j3cPk9OUeaR8yeOP2VLfxRDINRkynl7sH1/EV8aftXfsu+HvBV5M0BiBP3z6flX&#10;6WfGXxZb+FtInmXB2rtG3rivz/8A2jbvXPHs97KHZVPdua7uF6mJxeI557Hi8R1qeAw91ZM+HPHv&#10;hySx1X7Fp+0t6jOK41vNAaFXJC9z1Neu/Fy0tdGMqEhblOhU15RCf9JkXyzivuppupdHDl9RywvN&#10;LcELbNjsfrVuCQCWNlOB6iqsw/f+V2qWMqdsUTHC9C1dVKMvZFWfNY+pf2AEjn+Jtn5WFb0FfqnY&#10;QOdGhhjGAsPBHWvyP/YX8QJo/wAV7FJpArNIikdsHrX67+G7yO70GC4jUHdDzXl4z3al0c9WEiSE&#10;n7Ttya0YWDxvHI5AXoRVG2t5vP3OvNW2QLGzNkZ61nY56eh8df8ABT3TUPhN7n5SFbdmvzL1Czml&#10;1hgyD5rracelfqt/wUE8PSa38Op4hCWCx7gR1zX5f3WlS/8ACQeTK5T/AEz+Kuz2cvYndR12Pt//&#10;AIJefDB9QQ6ld2sbkzfeK1+jmi6KllpcdmsGU/2q+QP+CY+jwaR4Ognlxulbc271r7btprd7KNiA&#10;PpXBUo/viqmJq83kYiaLcR6qLtFwF6GtKYvtK+UeetXmaHyNqHPvVYyed9xz+NRyxM1UjLY+Z/29&#10;fCC658NbmUfNInRs1+V+hrd6b8QAskhDRXnyk9T9a/YT9rnSft3w6v2QAbY9wHvX4/eMmXS/iNNK&#10;HOVvOB2ruowUtjajVg5WP1n/AGTtU/tv4Y2DEgbrbac16Fq/g+K5tpC1uCa8Y/4J8a5Drnwyso1y&#10;5SLad3rX0n5SvG0UjrhutcdWmjGpVqU62iPnn4reBCtrPiEHb0wK/PT9sXwL/YGtPKLZVMkm0nHG&#10;K/WXxnoFtd2s2Y1bd1yK+Df28PhbLLpEt6I8+U27cEriop0al4ndSq+0p2Z+ed5CgYNk/N9/2rOi&#10;gMcq+bIPm64rX1+3m026nt2jLYk2jHpVIrbW0oMgztj3c19PR/vHJJ8u5JBFJJbi9jusFZuIz1r6&#10;4/4J3fFGTQ/HtnaNcuEMm1QT1r5AACruXh927I9a9u/ZH1hbD4k6RmXavnfOc15udYdVcGd+W106&#10;p+2XiHXRP8PFu2CKWtdx+tfOeuRpdyzYK/N1wK9v8NxN4n+FMYjkZs2fylxnNePXmj/YLmaGVdzD&#10;oK+e4RdChiuSe583x9SnUwnus8R+KdvHBJJaXluVX/noycVnfCT4U+FBqMWq3SxMwbdnPevQ/iN4&#10;JtPFFjJAbcD2LGq/wf8AhNq93q8drHHlPM25r9JzHGYfB4S8mfk2Q5djMdmHLDY+ivgPNpFlaJZa&#10;dbqc/wB0V7z4f0+VYUlm+8eprhPgv8Lbbw1aRidVEnqa7/U9VtNDshI8wwnXJr8NzvMauLnak7o/&#10;pDJMvjllH3yt471SO302TZyvuea8Yu/BsXinVmkDEhm3HnvWtrfxOtvEusyaRBMwPpninWmt6Xoc&#10;ztPLEu30lFeFThiKcdtT3oVaM3qX/DXwk0bSv+PiGN/+A10VwPDPhq1MwhSJU+7tIryD4g/tLw6N&#10;I0OkPvZemAT/AFrynXvjr4q8TqyPceUrdQJsfzr0MPl2KxZ51TH0MPHmdkfU8vxk8L20cot7lWJ7&#10;E9K4zxB8enM/k2MZb3D1892Pj22tYZJ571pX9FPFRav8YZbOzaS1tSGXodlfT5fwjVqPnmtDwMdx&#10;hhcNvJHqmv8AjTXtTl+e+8tPabmsPWtW07T911Jdr83UMxNeTeDfiXr/AIw177A8jD2OBXqfhzwE&#10;utlLnVJDJu6xYr62jkOHwfQ8Klnbx6upHIah49vG1NUs9KDhupUH/GqWv+IvHVxaMNPidN3UrH0r&#10;3HS/hP4fgtYylrGx/vBea0G8FaCsHlmNQf8AdFbxhThskV7apU6nyJB4q+KFprMbyJcBI+nJ5+tF&#10;fVV/8JtCvo9y2san1CUVzYmEJVb2OijUUYWbP17ooopnWFFFFABWP41+HvgH4k6VHoXxF8D6Pr9l&#10;FcCeKz1rTIrqJJQrKJAkqsAwVmG7GcMR3NbFFJpNWY02ndHyR+0H/wAEg/gb8VNVPiP4TeJLrwDf&#10;T3G+8trSz+2afIGaRnKW7SI0LFnQAJIIkSMKsQzuHlPjj/gjB8Q/DHgnUdX+G/x3t/EGs2tuZLDR&#10;brw99hW9YEExCc3TiNiudpZdpbaGZFJdf0NorllgcLJt8tn5f1Y6oY7FQSXNdeaT/wCCfk5F/wAE&#10;6v29Su2X4HMPp4n0z/5KrSj/AOCeP7cBtHtZPgm+Hiwc+JdMzn/wJr9UaKmGBp09pP8Ar5DrY2pX&#10;jyyiv6+Z/Pp+1r/wQ9/4KgfErxA2p+A/2ZPtqt1Y+NNEi/8ARl4teU+AP+CBP/BY3wpry6n/AMMk&#10;mNVbAI8f6AePw1Cv6YaK9CFRwjynFZH4i6B/wSV/4KRt4bitNY/Z8khuI48bP+Ev0c8/UXZFb/hT&#10;/glF/wAFASgs9e+Av2eJPusfFOlNn67bo1+zdFcX1Slzc2p0/WanLyo/IC4/4I6ftR6hJDcah8Fo&#10;iyfMQuu6d9705nNeeftDf8Eav28fFfhebSPAX7NAuJC37vHirR48j6vdrX7hUV30KssP8K+84pUl&#10;KXM2z+ZI/wDBvZ/wV9GqJcRfshBEEmSw8f6B0/8AA+vrf9hv/gkb/wAFF/gwCnxC+AJ09d/GPFuk&#10;zfL/ANs7tq/bairliakt0iJ4WnPc/OPX/wBiH9sK203ZovwgN3L/AHP7f09f1a4FVvCf7Ev7aDR+&#10;Zr3wVNs+7o3iHTnGP+A3Br9JaKj2sjGWAoy3b/r5H5YeK/C+u+CPE934R8Z6XLY6hZTGK+tblRuj&#10;PUEEcMpBDBgSrAggkEGsaO102dt8UiK394jmv1oopxrOJm8vV9Jfh/wT8mruxa9ga3Q4VuvrXzp8&#10;ZP2Wbfxb4qOsoFIZtxwO/wCVfvhRVxxDj0D+z/734f8ABPxa+EHwyt/B2lQ20cW3P3iRyKrfHvwj&#10;qniHQpNM0xCX9BX7XUU/rC/lNPqb/m/D/gn4Z/s5fD7xF4bj8vV1bH+1Xs9xbh9MZD99V2jFfrLR&#10;Ue29/msZyy/m+1+H/BPwR8Z/BvxDq3xAXV5E3wq24A5r2vwbos9lpEdpcgj+dfsHWH4m+GPw18a3&#10;6ap4y+Huh6tdRxCKO51PSYZ5FjBJCBnUkLlmOOmSfWiVbm6CeXytpL8P+Cfjz8SfhraeJrhXlhRi&#10;rbq1PDfhlNAsU06Haxj6bVr9X3/Z8+Achy/wQ8IMffw1an/2nXA+JP8Agnx+zTrdilro3h/UtClW&#10;YO13peryvI64I2EXJlTaSQeFDZUc4yCKrEUsFWS0aPzfufDtre36yyoCV6Zp3jC3itvClyioMeT2&#10;7V97zf8ABLb4AzSeYfGvjNT/ALOo2n/yLS3/APwS3/Z/1GwfTrjxf4x2Ou0kahaZx/4DVSqwMvqV&#10;c/mt/ax0+aD4m3kgc7fO4HavT/8AgnfrmnWHjuAXZUfNuy1fsL8Sf+DZ79hL4o6xLrev/Fn4twyy&#10;tuZbPXtLVR9N2nMf1qT4df8ABtP+wx8MNXTWfDvxc+Ljyp0W517Syv8A47pyn9autXhPY9ClSkqd&#10;pHEeC7+G/sY5ISHQx7lJ9a3pLKK5Tc0QNfT2hf8ABNj4NeFNE/svw/408UebHAyW09/c20oVsfKz&#10;KsCbgDjIBXPTI61DD/wT+WFdv/C2c/8AcB/+31575pboUqMl8J8s3/haKdN3lR59hXC+LPhjFdXH&#10;nKiY9kr661b9iT4vabpkl3ZzaLqEqY22lpeuskmSBwZY0TjOeWHAOMnAPMXf7H/7QkybF8AAj1Oq&#10;Wn/x2s69CE46LU0w9bE0Nj4p1jwpq2iXe+1XaKnt9b1eGeOMPgeuD/jX1brH7CX7Qt+dq/DRGHr/&#10;AGvZ/wDx2smX/gnv+0U0gkX4Xx5Xp/xOLL/49XlVMDVj8KPXhmHNTtJHhdp4o1BF2vIWH+yK1Lbx&#10;h+6+dWH0Fdxr37JHx68OapLpFz8H9faWHbvew0x7mI5UMNssIdG4Izhjg5BwQRVZP2Yfjcy7W+Dv&#10;isD/ALF65/8AjdcssNiIsdPEUepwt546vFXawbHsKYvi+VP+WhP1ru4v2Wvjf/y1+D3io/Xw9c//&#10;ABuov+GXPjgv3vgx4qP+74duf/jdafVsQEsRRXwnCL4wuWut8u/H0qa28efuvnP6V2z/ALLXxwdO&#10;fg74qz7eHLn/AON1Gn7K/wAbSfLb4K+KwPX/AIR65/8AjdV7DF9jOpiMFV3gcpfeK7N9oJHzdeRV&#10;7TZ9E1CyaKbBLdckVrXf7JvxrbG34LeKzt6Y8PXP/wAbqJP2X/2greT9z8G/GGP+xcuv/jddWHji&#10;IfGjnlUpfZPFvjb8G7jxGJLvTLjy39ia848EeF/GXhjxCkF9bOY4/ulmNfXMn7P37RMsZin+CXi9&#10;w3XPhm6/+N1XuP2XPjbcJun+A3ivd/eTw1dZ/wDQK9GMFV+M4ZVqtJ+5qfOXxB+KmjaODpOusADD&#10;z5g4NeOeOfhz8M/iMsk1jPbmW46BgOP0r6X+PH7An7Q/jizk+w/Anxk8gXbG0PhW7JI/79mvmXXP&#10;+Cfv/BQLw3qbjRf2X/iZOv8AC0PgfUHA+m2GieCjS+CR6OHxznDlktTxH4jfsh6layyXujIoVvuh&#10;AP8ACvK9S+DXjLw5fR7rKVV9DHX2Ra/s5/8ABRuwZYL39in4tzov/VPtTbP5QV2egfs6/tc628a+&#10;Iv2FvisjDq0vw11MD9YK7MI506OrX3kSi6Ubo47/AIJt+Gda0qb7ReW0sY9COK6/9v3xbqGjaZts&#10;mfb5e7JbFfUHwA/ZT+MugaKtzcfs6eNLBymTFP4Su4mB9MNEDXBftk/sya9qtlb2HxF8F6pobXod&#10;LA61pctv9o2bd+zeq79u5c46bhnqKdGMa1S8zgqzqKpzdD89fgR8QfFWufECC3DvIpm5BJ/xr771&#10;/wAfaf8ADn4Xx6lqhVJGtdz7uoNeVfA/9iQeB/FKa7NGJI0bcp8rjNSftpeHvEmsaMdO0nzgpj2b&#10;F6Yop4Kk63uk1MbVnDlZ5XB8e/A+u+OX1G9VThtwOBTv2kfjJoHjTQ/7K0nWGG6LCrlev5V4cnwP&#10;8e299I8Ubbz93Ddf0rrvhx+zR8Q9d122Gq2UxjE27L+ldElGFS7BwlPY7b9jL4MXfiDxJDrFxbFI&#10;llzvdQcj8q+jv2mviDB4I8FN4dsCglaLBXdzn8K1/hd4V0r4T+DlS2WNHWDg7ea+evi1rVx8SfiU&#10;tkI2EPn/AD7n6VkqkHWCVOfLzSRm/CG0vND0+58batKI1Vd6MxPJ/wAK8t+Kf7WniU+JJk0i9k8p&#10;egPSvV/2k9b0bwd8NzomnXC5K7SIjziviPXr2S4uXkYHL/e611wpUZ/EEed1Lo9fsv2v9da4EWo/&#10;Ov8AdMvFWtd+Ifhb4kWjFolWRuu4CvnkOfP3b2J9wP8ACr9jqs1lJ5sdw49s8VxPL4qpeLO6WLca&#10;fK9zW8Z+HGsZmNpMBj7m2uckEkK7JYSv0NdZpF+msXcS3ZBUdz1r0nU/2ZdQ1vwz/wAJFo1qJE8v&#10;dhVzzXoS5Ka9456dSr2PErfVJbcAW8zABtwyB1r0X4P/ABu8S+BNZTU9N1TywJctmQHArg/GHhbV&#10;PDt01rc2jB16IODVLRo7/wA9tz7VZNpDKOK5vZ0muZM3tzuzR+sP7KX7YOm+MLa00XV7llmPUu+a&#10;+ndN1mxvLISxSg5j3Kc85r8Yvgbc+OtM1q2fQBcB16GND/jX6Yfsp6n421fQoT4jtpgUh/5ak815&#10;GNxmGpStIj+z8RN+4e+LqMN5F5UyAj1ArL1HwRYahcb1EZ9hV1LN4pFRSAG67q2vDllBK26aMV8b&#10;mOcy/wCXR7WCy6cfjM7SPhvpQEfmWcZP94jmuy0fw9HptssYt1UL7UkphsEVvLDlem2r2saskemf&#10;bMgBfvDNfOSr4mvKx79OnFdCRgkcX7pAPrWL4q1mHSrF797hAqdcg14/8WP2wfCngS6eweVt6dct&#10;/hXgnxg/4KA2F1pF1Dp29/M6Bc/416mX5ZUxW5hjKnsadonc/Hb4x22oPNbLMNh++AcfzNfI/wAd&#10;PjZo+g2d1aaQo81vRs1peGdZ8c/GjULgm2m8qTqzEgj6V4b+0j8OPEGhazLBcM6q3UgnNfomV0ae&#10;W0uWC94/OcywVXNsXas/dPH/ABv4j1DxfrMt0YWEb9CW5rGTSrgFpkkkJbqPK4r0r4afADxb441W&#10;C007Tbhoz1Z4jX0LoP8AwTx8R3tj5s0LRt5e7BiOM11Tx3s9z2KODpwjyxeh8XXOmywv58h3ey0y&#10;W3hCxTrMRu++AOlfSXxc/Yw8YeCGlvfsp2JHuAC8Z/Kvn3V9Iv8ATNVe1uHHy9V28Cu7D4z2lOyI&#10;nSnTqXZ6b+ykWi+JWm3KyN811Euc84r9nfhVHFd+Drc+Yp/c9TX4zfsoQef8TdLGcL9oVvxHSv2a&#10;+GFr5XgyyaEDDw/NXm4qaqbHPUizddVMv7kfnUFwA8bAkAr0xVy7hwdy8H2rCvZriC5YeWxDdawp&#10;c6+I56ii17p5P+1xp9ofh3etcOCUh4FflrqNnZ6j4r+SNC/2z7pHFfqt+0/pEl98ONQJwx8noK/O&#10;XwR8HtZ8UfEhxDZyLGtxuBEJrrniI06dpMvCRqT2Pu79hXR3T4fWc1pFk+3SvqqxZjYAux+XpivF&#10;v2cPAd54E8C2dpDEePvbRyK9bs9UlltvLa3Kj6Vyur7SXPHYK6cHZmjBqIx5e4E1NJtMLyxsQR0r&#10;m4r1lvsMDiugttnkFXPDdaqzMqSPIP2p57mb4d3qW4JZ4eAK/I/4i+GNUHjG4vZLKXH2jd+Nfs/8&#10;SNEsNY0p11D5VC7doXIr5i8d/s1eB9SEt3HYwhmbccIOv5VjWzH6rLlkejhMNKdS6K//AATA8Suv&#10;hhNNnYrh9zDdkivtU2iSojBOW618bfsh+ErP4deN5NMtEVIzJt2oDX2hZuRbxvgZ2Zo9o6seaJOM&#10;pclXUxtXsl+ytmIHd1yK8A/aj8AjXvCF5bvEreZHuOFGQfavpHUYkltdrDB9BXnfxL8O/wBsaZcQ&#10;AKv7n+KqtE5aNTk3PxL+OPhpvDnjC6sFg8tVm43DmvN5Vcb5icqq7Rnrivqf9vn4V3ei+OrjUIQV&#10;jLbpSBxn24r5ysfCeparcGK2t5G3SbSqx9q9zBtTjdlTlFx5jJi8yZ94Kr7MK9D+CmpHw54stdTl&#10;YsiTJt2j161s+Bf2Y/GHiaRFj0yU567oTXvfwy/YE8VyyxTTh0CurYEPHHSjEQVbD8nU4aOZUMPi&#10;OXX7j9Fv2TfF/wDwkHwys45JTIos/wCLGa5/4zeCNY028l1ayjKo3ZRxTP2cfCOtfDTw/bafcPI6&#10;pFsIY54/CvSdamfX9NkiuLTPsRXw2Ey/EYbH862PVzHGYDMcNyOGp842glvpGS4R8t1GK9a+COm6&#10;NokInvjko24tjmqOteD9L0cPqdxIiInXAxXjfxG/ai0rwla3WnabckS/wbGr6fHYWeY4fkk9T5TJ&#10;sPHKsbz0ldH11L8YPDukWq2rTxiQdMvzXF+O/j14afT5LR9WRjJ1wcY+mTX576j8fviV4x8RM2jv&#10;dsg+5tc816B8OPAHxW8eXUV1rl5ceU33/MOMV40OHMJh/iZ9liM0r4uHLLQ9k8T/ABa0LQ3k1XS7&#10;3zHP3SHz/KuH1X9oXVNavmgeVkDdSODXaJ+z/ptpZq9zJG+3opBwa828feCtNtdUlWxtQGj6bK3j&#10;l2X4upyLc8+pmGMwWDlUXQbf+K59TlEFnHI0knUntTYtC1+/RG3HLddorF0XWpNN1kW91aOm3ozE&#10;V9J/A39nP4ufF61t7zwD8ONW1W1kvBam+tNPdreOY7fkebHlx4DqSWYBQwJwOa+4w+SZdl9PndrH&#10;45iuJM4zrE+xpXb8jyvQfAskUBaRSWPUdq2L7wH9pszGOS3UYr7P8H/8EqPjvdaXFqWp3/hzTZpN&#10;2+wv9QkeWLDEDcYYnTkAMNrngjODkD1H4cf8EqPDVvCt18VvHsksjQuHsfD8Koscm/5WE8ysXXYO&#10;V8pTluuF+Ynm2GpStBaHTS4Vz/Fte0i16ux+Vw+HWseE/Fseq2sbeW33wnavefCl/dwadHfTOVI+&#10;82K/Sqf/AIJ5fsd3P+v+DiN/3HL/AP8Aj9d98M/gZ8Ifg7aJa/DX4fabpTJC8X2uKDfcvGz72R53&#10;3Suu4A4ZiBtUDhQB5WKzFYjZH3OT8O4jLYcspp/e/wBEfm9D8Hv2o9f1q38K+FP2e/Gf2qff5Ml9&#10;octlbjahc77i5EcMfCnG5xk4UZJAPuvwZ/4JkfEDXbWz8RfHv4ijRzKN9x4c0BVnuI0aEFVe6bMa&#10;SrISGVI5UIT5ZDuyv2vRXDKs3srH0dLCRpu7dzivD/7N/wABfDOkRaJpnwj0F4Yd2x77TkupTlix&#10;3SzB5G5JxuY4GAMAAUV2tFY7nVyx7BRRRQMKKKKACiiigAooooAKKKKACiiigAooooAKKKKACiii&#10;gAooooAKKKKACiiigAooooAKKKKACiiigAooooAKKKKACiiigAooooAKKKKACiiigAooooAKKKKA&#10;CiiigAooooAKKKKACiiigAooooAKKKKAPNPEP7Hf7M3iW4W4vfhDpttthEQj0h5bCPaCTkx2zxqW&#10;+Y/MRuIwM4AxyOvf8Eyf2IvE7b9d+DEk59/FOqL/AOg3Ir3miqU5x2ZPJDsfN8X/AASP/wCCe0Mw&#10;nj/Z/IdehPizVj/O7rd0z/gmx+xTo8axad8FEjVFwudf1FiB9TcE17nRQ5SluxpJbHxz+0t/wSH8&#10;AfEPRL7UfgJ46vfCuseWWstM1OQ3WmPthYCEkjz4d8gRmlLzbAXxE2VC/J9p/wAEDf2w11JtTu/H&#10;fwv8xm3Ex65qPH52FfrtRUxtF3RfPJxsz8YPiZ/wbkftl+P4Sq/Fn4aRtt4Emtajtz/4AGvJtd/4&#10;NTP279Ql32Pxm+EKL6Pr2qA/pptfvxRVRnKOwk+XY/ny/wCITj/goMHLf8Ln+DJHb/ioNWH/ALjK&#10;ryf8GnH/AAUZdv8AksnwTx/2Mmr/APyqr+hWitvrNUlxUtz+erVP+DV3/gpD4X8PX2uad8QvhJrN&#10;1Y2Us9tpGleJ9QW5vnRCywRNcafFCJHICqZJI0BYbnVcsPQ/2Zv+CTH/AAU78IaCnhv4k/sstbxF&#10;dryt4z0SUD8EvWNfulRWNaUq/wAQlFR2Pwd/aM/4IJ/tp+Ng2peBv2fopbpv4F8T6VGfze5Ar5m+&#10;Fv8AwSI/bI1zX86/+yv8SbGDfjde+BL+MY9fmhFf090VEeaMOVM2p1PZz5rXPxU+Bf8AwSw+IfgG&#10;2iudV+CHiYyL/C3hm7z/AOi69VjtdF+H8Uvh+fRzbXlpI0Fxb3MRR4nUkMjKcFWBBBB5BFfqtRXg&#10;4rIliZczqP7v+CelRzR0doL7z8hfEfxHZb0W9pauSvQrVzR/G2oQR7p5hF7F81+t1clqXwD+BWs6&#10;hcatq/wW8JXV3dzvNdXNz4ctXkmkYlmd2aMlmJJJJ5JNZUeG8PS3lf5FVc4q1elj83bv4gWMcSI+&#10;phGbqC9ZPiL4nTyWEkcch2SdRv6fSv0sf9mL9muVg8n7PXgZiOhbwnZk/wDount+zR+zi6eW/wCz&#10;/wCCCv8AdPhSzx/6LqamQSdTmhJIqjmyp/FG5+Bv7RupeDptbuJ9QvVRpOuX6V4Br3jz4e2twLQJ&#10;G4HdTX9K+r/sQ/sXeIHMmvfsh/C+9Y9Wu/AGnSH/AMehNZrf8E7v+Cfznc/7C/wcJ9T8MtK/+R69&#10;vAYVYP4tTmxWNhiNk0fg7+zB8XvAxtZoBsU/wkHk1o618KJfjh4ykmt7YPCZNqlhxX7s6b+wN+wr&#10;oxzo/wCxZ8JbQ/8ATt8OdMj/APQYBW9pn7LP7MeiALo37OXgO0AOQLXwhZR8/wDAYhXRyy5+a5w8&#10;0eXzPyW+CX7OPhXwjaW6/YoS6/eYLzXs0Pg7R0hxHaZG3bye1forD8Cvgjb/AOo+DnhVP9zw9bD+&#10;SVMPg18IFGF+FPhsfTQrf/4ilKmpbmUXVj1Py++JXwc8P+KPD91bTWML4h+QmPk1+UP7bnwYt/hp&#10;45uooLcIsnTYtf1PN8Gfg+6lX+FHhogjBB0K36f98VzHij9iz9jjxxN9o8a/smfDPWJP7+qeA9Ou&#10;D+ckJrbDy9juVKdWW7P5Uf2a72PT/iLYAuy+XNxX7PfBm8+3eAdPBb/lj1Fffdj/AME8v2AtMuVv&#10;NN/Yb+D1vMpyssHwz0pGB9iLfNdpp/wC+BOkW62mlfBXwlaxIMJHb+HLVFUewEYApVuWp8OhjKnK&#10;XU+AZoy6bpBg+1ZDTIL11lAO3pmv0dPwZ+D7DDfCnw0froVv/wDEVEfgX8EmYu3wd8KknqT4etv/&#10;AIio5WR7B9z8vfiho1vqugXFts3CVdrKew9q8N8AfCfQ9J8RNeII0LTc8Gv2ym+AnwLuF2XHwX8J&#10;uD1D+HLU/wA0qqn7NP7OUbb4/gB4JU5zlfCtmOf+/dcWLw1ev8MrHo4KpRw3xxufn98P7aGLQUiR&#10;QBXV6N4K8XeL1mXwl4T1DUvs+3z/AOzbCSby92du7YDtzg4z1wfSvu7QfhV8L/Ct9Hqfhf4b6Dpt&#10;zDnybiw0eCF48gqcMigjIJBx2JFb1aYbDzow5ZO5zYiMa0+bY+GNP/ZP+O2u28es6d8NbhIpc7Vv&#10;LmC3kGCRzHK6uvI7gZGCOCDV/wD4ZH/aG27f+Fff+Va0/wDjtfbFFdZzxw0I9WfCXiX9jr9pm8tH&#10;g074b7s9P+JvZD+c1eba1/wT4/bCuonjtfhEGz0/4n2nj+c9fptRXDiMBSxMuaTfyt/kehh68sN8&#10;KT9T8nPh3/wTi/bt8OfEP+2b74H+XZNJlpv+El0w4H0Fzn9K+lbL9k74+raIk/gEq4jwR/atp1/7&#10;+19nUVvTw8aceVNmdebry5pI+Lrn9kv9oGR/k8AZH/YVtP8A47WDrv7GH7R+oJKI/hqHLrtx/bFm&#10;P5zV930VpyI5ZUISPxy/aw/4I8ftifGVG/4Rz4MwyNu6nxBpyZHvuuBXC/B7/ggR+1P4dnW78V/B&#10;uCNt25k/4SDT3wf+A3Br9x6K6oYidOPKjKpgqdXeT/D/ACPzN8Hf8Ep/jB4bWOQfCuAMPvKNVtP/&#10;AI7Xc2H7BXxx0618uH4ZLuX7u3VrTn/yNX3zRU+2mRTy3D05cyu3/XkfA+ofsd/tN2cRXSfg482e&#10;w1ywX+c9c3r37Jv7b7wyjS/2f5nc/cC+JtLUH87qv0cope0fYqOBox7n5EfEb9hD/gpv4rtZbDT/&#10;ANnSVI5vvN/wmGkDH0/0uuX+Fn/BBv8AbD8c3V3qHxJsdB8MNDs8qPW9djnNxu3Z2fYxOBtwM7yv&#10;3xjPOP2forRYmaWiRSwdJS5tT8xvCf8AwQn+I/hbbJb+IvBLSL0/026wf/JWvS/AX/BJL4kCK5h8&#10;b/FjQdJC7Psn9iWE195md2/f5n2fy8fLjG/OTnbgZ+7qK5a0FXfvnTGKhsfMHhT/AIJdfDGy0hrT&#10;xv8AEfXNSujKSs+mwQ2cYTAwpR1mJOdx3bgMEDHGT3Xwk/YD/Za+DuuW3i/Q/hvDqWu2p3Q63r0h&#10;upUcTCVJEjbEMUiMqBZI41dQv3slifZaKyp4ejRd4LUuUnJWewUUUVuIKKKKACiiigAooooAKKKK&#10;AP/ZUEsBAi0AFAAGAAgAAAAhAD5aqScKAQAAFQIAABMAAAAAAAAAAAAAAAAAAAAAAFtDb250ZW50&#10;X1R5cGVzXS54bWxQSwECLQAUAAYACAAAACEAOP0h/9YAAACUAQAACwAAAAAAAAAAAAAAAAA7AQAA&#10;X3JlbHMvLnJlbHNQSwECLQAUAAYACAAAACEAtL/IcwcCAAAgBAAADgAAAAAAAAAAAAAAAAA6AgAA&#10;ZHJzL2Uyb0RvYy54bWxQSwECLQAUAAYACAAAACEAWGCzG7oAAAAiAQAAGQAAAAAAAAAAAAAAAABt&#10;BAAAZHJzL19yZWxzL2Uyb0RvYy54bWwucmVsc1BLAQItABQABgAIAAAAIQD5vYXo3wAAAAkBAAAP&#10;AAAAAAAAAAAAAAAAAF4FAABkcnMvZG93bnJldi54bWxQSwECLQAKAAAAAAAAACEAQSL2PL44AgC+&#10;OAIAFQAAAAAAAAAAAAAAAABqBgAAZHJzL21lZGlhL2ltYWdlMS5qcGVnUEsFBgAAAAAGAAYAfQEA&#10;AFs/AgAAAA==&#10;">
            <v:imagedata r:id="rId12" o:title=""/>
            <o:lock v:ext="edit" aspectratio="f"/>
          </v:shape>
        </w:pict>
      </w:r>
      <w:r>
        <w:rPr>
          <w:rFonts w:ascii="Times New Roman" w:hAnsi="Times New Roman"/>
          <w:b/>
          <w:color w:val="5F497A"/>
          <w:spacing w:val="-12"/>
          <w:sz w:val="72"/>
          <w:szCs w:val="72"/>
        </w:rPr>
        <w:t xml:space="preserve">                                                 </w:t>
      </w:r>
      <w:r w:rsidRPr="00C71A0F">
        <w:rPr>
          <w:rFonts w:ascii="Times New Roman" w:hAnsi="Times New Roman"/>
          <w:b/>
          <w:color w:val="5F497A"/>
          <w:spacing w:val="-12"/>
          <w:sz w:val="72"/>
          <w:szCs w:val="72"/>
        </w:rPr>
        <w:t>Ирина Петровна</w:t>
      </w:r>
    </w:p>
    <w:p w:rsidR="00C64B71" w:rsidRPr="00A27175" w:rsidRDefault="00C64B71" w:rsidP="00711636">
      <w:pPr>
        <w:ind w:left="9204"/>
        <w:rPr>
          <w:rFonts w:ascii="Times New Roman" w:hAnsi="Times New Roman"/>
          <w:b/>
          <w:spacing w:val="-12"/>
          <w:sz w:val="60"/>
          <w:szCs w:val="60"/>
        </w:rPr>
      </w:pPr>
      <w:r w:rsidRPr="00A27175">
        <w:rPr>
          <w:rFonts w:ascii="Times New Roman" w:hAnsi="Times New Roman"/>
          <w:b/>
          <w:spacing w:val="-12"/>
          <w:sz w:val="60"/>
          <w:szCs w:val="60"/>
        </w:rPr>
        <w:t>Награждена</w:t>
      </w:r>
    </w:p>
    <w:p w:rsidR="00C64B71" w:rsidRDefault="00C64B71" w:rsidP="00711636">
      <w:pPr>
        <w:rPr>
          <w:rFonts w:ascii="Times New Roman" w:hAnsi="Times New Roman"/>
          <w:b/>
          <w:spacing w:val="-12"/>
          <w:sz w:val="60"/>
          <w:szCs w:val="60"/>
        </w:rPr>
      </w:pPr>
      <w:r>
        <w:rPr>
          <w:rFonts w:ascii="Times New Roman" w:hAnsi="Times New Roman"/>
          <w:b/>
          <w:spacing w:val="-12"/>
          <w:sz w:val="60"/>
          <w:szCs w:val="60"/>
        </w:rPr>
        <w:t xml:space="preserve">                                                               </w:t>
      </w:r>
      <w:r w:rsidRPr="00A27175">
        <w:rPr>
          <w:rFonts w:ascii="Times New Roman" w:hAnsi="Times New Roman"/>
          <w:b/>
          <w:spacing w:val="-12"/>
          <w:sz w:val="60"/>
          <w:szCs w:val="60"/>
        </w:rPr>
        <w:t xml:space="preserve">Почетной грамотой                                                                                   </w:t>
      </w:r>
    </w:p>
    <w:p w:rsidR="00C64B71" w:rsidRDefault="00C64B71" w:rsidP="00711636">
      <w:pPr>
        <w:rPr>
          <w:rFonts w:ascii="Times New Roman" w:hAnsi="Times New Roman"/>
          <w:b/>
          <w:spacing w:val="-12"/>
          <w:sz w:val="60"/>
          <w:szCs w:val="60"/>
        </w:rPr>
      </w:pPr>
      <w:r>
        <w:rPr>
          <w:rFonts w:ascii="Times New Roman" w:hAnsi="Times New Roman"/>
          <w:b/>
          <w:spacing w:val="-12"/>
          <w:sz w:val="60"/>
          <w:szCs w:val="60"/>
        </w:rPr>
        <w:t xml:space="preserve">                                                                Департамента</w:t>
      </w:r>
    </w:p>
    <w:p w:rsidR="00C64B71" w:rsidRDefault="00C64B71" w:rsidP="00711636">
      <w:pPr>
        <w:rPr>
          <w:rFonts w:ascii="Times New Roman" w:hAnsi="Times New Roman"/>
          <w:b/>
          <w:spacing w:val="-12"/>
          <w:sz w:val="60"/>
          <w:szCs w:val="60"/>
        </w:rPr>
      </w:pPr>
      <w:r>
        <w:rPr>
          <w:rFonts w:ascii="Times New Roman" w:hAnsi="Times New Roman"/>
          <w:b/>
          <w:spacing w:val="-12"/>
          <w:sz w:val="60"/>
          <w:szCs w:val="60"/>
        </w:rPr>
        <w:t xml:space="preserve">                                                              Об</w:t>
      </w:r>
      <w:r w:rsidRPr="00A27175">
        <w:rPr>
          <w:rFonts w:ascii="Times New Roman" w:hAnsi="Times New Roman"/>
          <w:b/>
          <w:spacing w:val="-12"/>
          <w:sz w:val="60"/>
          <w:szCs w:val="60"/>
        </w:rPr>
        <w:t>разования</w:t>
      </w:r>
      <w:r>
        <w:rPr>
          <w:rFonts w:ascii="Times New Roman" w:hAnsi="Times New Roman"/>
          <w:b/>
          <w:spacing w:val="-12"/>
          <w:sz w:val="60"/>
          <w:szCs w:val="60"/>
        </w:rPr>
        <w:t xml:space="preserve"> </w:t>
      </w:r>
      <w:r w:rsidRPr="00A27175">
        <w:rPr>
          <w:rFonts w:ascii="Times New Roman" w:hAnsi="Times New Roman"/>
          <w:b/>
          <w:spacing w:val="-12"/>
          <w:sz w:val="60"/>
          <w:szCs w:val="60"/>
        </w:rPr>
        <w:t xml:space="preserve">и науки </w:t>
      </w:r>
    </w:p>
    <w:p w:rsidR="00C64B71" w:rsidRPr="00A27175" w:rsidRDefault="00C64B71" w:rsidP="00711636">
      <w:pPr>
        <w:rPr>
          <w:rFonts w:ascii="Times New Roman" w:hAnsi="Times New Roman"/>
          <w:b/>
          <w:spacing w:val="-12"/>
          <w:sz w:val="60"/>
          <w:szCs w:val="60"/>
        </w:rPr>
      </w:pPr>
      <w:r>
        <w:rPr>
          <w:rFonts w:ascii="Times New Roman" w:hAnsi="Times New Roman"/>
          <w:b/>
          <w:spacing w:val="-12"/>
          <w:sz w:val="60"/>
          <w:szCs w:val="60"/>
        </w:rPr>
        <w:t xml:space="preserve">                                                                  </w:t>
      </w:r>
      <w:r w:rsidRPr="00A27175">
        <w:rPr>
          <w:rFonts w:ascii="Times New Roman" w:hAnsi="Times New Roman"/>
          <w:b/>
          <w:spacing w:val="-12"/>
          <w:sz w:val="60"/>
          <w:szCs w:val="60"/>
        </w:rPr>
        <w:t>Тюменской области</w:t>
      </w:r>
    </w:p>
    <w:p w:rsidR="00C64B71" w:rsidRDefault="00C64B71" w:rsidP="00711636">
      <w:pPr>
        <w:jc w:val="right"/>
        <w:rPr>
          <w:rFonts w:ascii="Times New Roman" w:hAnsi="Times New Roman"/>
          <w:b/>
          <w:sz w:val="56"/>
          <w:szCs w:val="56"/>
        </w:rPr>
      </w:pPr>
    </w:p>
    <w:p w:rsidR="00C64B71" w:rsidRDefault="00C64B71" w:rsidP="00711636">
      <w:pPr>
        <w:tabs>
          <w:tab w:val="left" w:pos="3135"/>
          <w:tab w:val="right" w:pos="14570"/>
        </w:tabs>
        <w:rPr>
          <w:rFonts w:ascii="Times New Roman" w:hAnsi="Times New Roman"/>
          <w:b/>
          <w:color w:val="5F497A"/>
          <w:sz w:val="56"/>
          <w:szCs w:val="56"/>
        </w:rPr>
      </w:pPr>
      <w:r>
        <w:rPr>
          <w:noProof/>
          <w:lang w:eastAsia="ru-RU"/>
        </w:rPr>
        <w:pict>
          <v:rect id="Прямоугольник 8" o:spid="_x0000_s1044" style="position:absolute;margin-left:-428.7pt;margin-top:-94.8pt;width:894.85pt;height:710.65pt;z-index:-2516515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JnGn+wIAAGQGAAAOAAAAZHJzL2Uyb0RvYy54bWysVc1u2zAMvg/YOwi6r7HTOE2COkXRrsOA&#10;/RTohp0VWbaFyZInKXG604BdB+wR9hC7DPvpMzhvNEpKXG/poRiWgyGRIvmR/Mgcn6wrgVZMG65k&#10;iuODCCMmqcq4LFL8+tXFowlGxhKZEaEkS/E1M/hk/vDBcVPP2FCVSmRMI3AizaypU1xaW88GA0NL&#10;VhFzoGomQZkrXRELV10MMk0a8F6JwTCKxoNG6azWijJjQHoelHju/ec5o/ZlnhtmkUgxYLP+q/13&#10;4b6D+TGZFZrUJadbGOQfUFSESwjauTonlqCl5nuuKk61Miq3B1RVA5XnnDKfA2QTR39lc1WSmvlc&#10;oDim7spk/p9b+mJ1qRHPUgyNkqSCFrVfNh82n9uf7c3mY/u1vWl/bD61v9pv7Xc0cfVqajMDs6v6&#10;UruMTf1M0bcGSXVWElmwU61VUzKSAcrYvR/8YeAuBkzRonmuMghHllb50q1zXTmHUBS09h267jrE&#10;1hZREMbx4XiUTBOMKCin0TAZJokPQmY7+1ob+4SpCrlDijVwwPsnq2fGOjxktnuy7Vh2wYVAWtk3&#10;3Ja+6C6wVxqwCQdUK8goiD092ZnQaEWAWMLG/rVYVpBTkMWR+wV+gRxYGOReBBA6Fx5QYfpBtrZO&#10;1D0L1oRSJu14L9ro7mDjnfjOgCAsdvkJLhF0L8WJdwWjYigRDHgReuiZ7evkUAmJGtAMjyBDj1IJ&#10;3invCbnDBu569eky2YNs+kEqbmFvCF4BcV2S20o73j2WmZ9qS7gIZ3AlpMPJ/EbYtlQtwcVVmTUo&#10;444ow8nhFIYg47AeDifROJoeYUREAXuNWo3v5Mc9c01uEfZz3YImoi5J6G/3cC/7Dq3nSy8RP15u&#10;osJkLlR2DdMFZHZkdasZDqXS7zFqYM2l2LxbEs0wEk8l8Hkaj0ZuL/rLKDkawkX3NYu+hkgKrlJs&#10;oTD+eGbDLl3WmhclRAqDINUpTHXO/bi5iQ+otrsAVlkgfVi7blf27/7V7Z/D/DcAAAD//wMAUEsD&#10;BBQABgAIAAAAIQAgKtNo5AAAAA4BAAAPAAAAZHJzL2Rvd25yZXYueG1sTI/LTsMwEEX3SPyDNUhs&#10;UOs8oHkQpwJEYYdE20XZubFJIuJxZLtN+HuGFexmNEd3zq3WsxnYWTvfWxQQLyNgGhuremwF7Heb&#10;RQ7MB4lKDha1gG/tYV1fXlSyVHbCd33ehpZRCPpSCuhCGEvOfdNpI/3Sjhrp9mmdkYFW13Ll5ETh&#10;ZuBJFK24kT3Sh06O+qnTzdf2ZAQcmo/mpugfs7fnLnIvmwO2bnoV4vpqfrgHFvQc/mD41Sd1qMnp&#10;aE+oPBsELPK77JZYmuK8WAEjpkiTFNiR4CSNM+B1xf/XqH8AAAD//wMAUEsBAi0AFAAGAAgAAAAh&#10;ALaDOJL+AAAA4QEAABMAAAAAAAAAAAAAAAAAAAAAAFtDb250ZW50X1R5cGVzXS54bWxQSwECLQAU&#10;AAYACAAAACEAOP0h/9YAAACUAQAACwAAAAAAAAAAAAAAAAAvAQAAX3JlbHMvLnJlbHNQSwECLQAU&#10;AAYACAAAACEAtiZxp/sCAABkBgAADgAAAAAAAAAAAAAAAAAuAgAAZHJzL2Uyb0RvYy54bWxQSwEC&#10;LQAUAAYACAAAACEAICrTaOQAAAAOAQAADwAAAAAAAAAAAAAAAABVBQAAZHJzL2Rvd25yZXYueG1s&#10;UEsFBgAAAAAEAAQA8wAAAGYGAAAAAA==&#10;" strokecolor="#fabf8f" strokeweight="1pt">
            <v:fill color2="#fbd4b4" focus="100%" type="gradient"/>
            <v:shadow on="t" color="#974706" opacity=".5" offset="1pt"/>
          </v:rect>
        </w:pict>
      </w:r>
      <w:r>
        <w:rPr>
          <w:noProof/>
          <w:lang w:eastAsia="ru-RU"/>
        </w:rPr>
        <w:pict>
          <v:shape id="_x0000_s1045" type="#_x0000_t75" style="position:absolute;margin-left:.6pt;margin-top:0;width:359.5pt;height:466.1pt;z-index:-251650560;visibility:visible" wrapcoords="-45 0 -45 21565 21600 21565 21600 0 -45 0" o:gfxdata="UEsDBBQABgAIAAAAIQBHPW7kCQEAABMCAAATAAAAW0NvbnRlbnRfVHlwZXNdLnhtbJSRQU7DMBBF&#10;90jcwfIWxQ5dIISSdEHKEhAqB7DsSWI1HlseE9rb47RlQQSVWNrWm//+uFrv3cgmiGQ91vxWlJwB&#10;am8s9jV/3z4V95xRUmjU6BFqfgDi6+b6qtoeAhDLNFLNh5TCg5SkB3CKhA+A+aXz0amUj7GXQemd&#10;6kGuyvJOao8JMBVpnsGb6iULRGuAvaqYnpXLOdJEkrDyrdcij+Ls8cTMsTVXIYxWq5Sl5YRGOCp8&#10;11kNoo20OVI3MyWbqoVOfYyJbfY58tQyYL+YZ93sNt//TkQYaYEsFX52Ls59RSaPmjTYQBecLnc8&#10;d/lrT8Z/YoTpv4tqM/YG07eVPH5p8wU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ItAQH+5AgAAVQUAAA4AAABkcnMvZTJvRG9jLnhtbKRUzWrcMBC+F/oOQveN&#10;7Y2zPybekHqTUuhPSJNbLlpZXovIkitp1xtKoZe+T2gJ9JI+g/NGHcnOdnMohXRhzWhG+uab+UY6&#10;PNpUAq2ZNlzJFEd7IUZMUpVzuUzx5cXpYIKRsUTmRCjJUnzDDD6avXxx2NQJG6pSiZxpBCDSJE2d&#10;4tLaOgkCQ0tWEbOnaiYhWChdEQtLvQxyTRpAr0QwDMNR0Cid11pRZgx4510Qzzx+UTBqPxSFYRaJ&#10;FE+jOAZ+dmtpsMJ4GGO0SPFkMopHOJgdkmSpSV1y2tMiz2BVES6BxBZqTixBK82fAVVzaleaARpY&#10;Cfx7WmD9N5pcn3F6pjto+n59phHPUwxNkqQCtSDqcqMIo5wZCv3KkqtLA3L771UfN1ft9/bu4Wt7&#10;i9of7V17D+bPh2/tL3Dft7d7tVy6xgLjxCXpUhJXy1tFrw2SKiuJXLJjU4NgMEaQ/9GltWpKRnLj&#10;3AASPEXxyydlLASvT7kQrvvO7tsF3P89W6ooOGVzRVcVk7YbMM0EsTDdpuS1wUgnrFowaJJ+k0de&#10;Yraxb4116cDqRP48nByH4XT4apAdhNkgDscng+NpPB6Mw5NxHMaTKIuyL74cf8qfDzq+Dshoeg6d&#10;8MNorGaWls5dQFm9HzZvA74Hf8p2DTI1SLlo3qkcVCQrqzzTTaErhwNloo2X+cZ9fRrHnYIz3p8A&#10;QZgACrGD8f402vc7IOHj8Vob+5qpCjkDGgFMPTxZQx1OIpC23+KyCYkad72moUMlcMnNJzCqGppo&#10;4ZpdX5T9ZTFK8PxRO6OXi0xotCZwdUP/6xv2ZJvLNCem7Pb5UFdQxS28LIJXkHv3tJCOFPNvQ68b&#10;l5Lpj2XeoIVY6XMCxMYjeF18VX/nsT3mS95B9II4CfpxBUX8lv5dcY/B7hrs3ddw9hs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MAyuyXaAAAABgEAAA8AAABkcnMvZG93bnJldi54&#10;bWxMj8FOwzAQRO9I/IO1SNyojUGkDXEqBOJUCakB1B6deJtExOsodtvw9ywnOD7NaPZtsZ79IE44&#10;xT6QgduFAoHUBNdTa+Dj/fVmCSImS84OgdDAN0ZYl5cXhc1dONMWT1VqBY9QzK2BLqUxlzI2HXob&#10;F2FE4uwQJm8T49RKN9kzj/tBaqUepLc98YXOjvjcYfNVHb2Bzx1tX/ZjyFaH+6rGTbbbvCky5vpq&#10;fnoEkXBOf2X41Wd1KNmpDkdyUQzMmosG+B8OM60YawOrO61BloX8r1/+AAAA//8DAFBLAwQKAAAA&#10;AAAAACEARoEI4FjDFABYwxQAFAAAAGRycy9tZWRpYS9pbWFnZTEucG5niVBORw0KGgoAAAANSUhE&#10;UgAAAqAAAANwCAYAAADwddheAAAABGdBTUEAALGPC/xhBQAAAAlwSFlzAAAOwAAADsABataJCQAA&#10;/7JJREFUeF6M/YlL1ev/9Y/ff0ecolNUVFSoqDigohvdqKjolq2oqKioqKioqKioqKioqKg44IAD&#10;DqiRRiYNNNBAAw00UNFAdagOpxNnoHMOZ2D9Hs9Xp/fnzff7u+/7G1xsTd3Da7iuda3nWuv5v/q6&#10;/HRqM1kXL2Xqzv1iPXparRev2nTjZoUuXs7X5qkULS5FqK//gAb6DqmrY686WvdqazNNm+sZenK/&#10;S989n9Dz+8P649NJxoZ+er+o9y/H9exhj+7datLl8+W6dK5M167U6daNJm2fKNJIb5SqCnepPG+H&#10;Crw7lOfZofzUfx/Tdqgwe4eKc3eovGyHmhr3q6v7mOYW3RqbCdPAuJ86Bw+ruXu/Khp2qKhyh7IK&#10;d6imeZ86B/zUPxmm5VOpWtnO0OhSnGo6jiqrYpeyq/apdTRK83ym5bOJmtmMUvf0IXVOHFLH+EG1&#10;DR9SQ+9e5RTvkCue95J/RNnZx5Tg3qGqCh91dfpoaornnk3W0rRXNy926NWjSb15OqOXT6d073av&#10;VpaL1dnp0YlTPXr6+rxuPT2pmy+2tHlrRoWtSToWv1M+SXsVnu0rd0GAXLlHFZN3SAklR5Ra6qP0&#10;ch/l14SopDZMZTVRKigKVE52gLIzfJWeckSxUTsVHbRDya5vlZ/mq7LcADVVRKqzIUbt1ZHqrnep&#10;r9GlodZYTXUkaZDvpzsSNNOZqLWBdK31e3VqJFtrvak63per5Z4cteUHKjeW4897y47fpWKPr+oL&#10;XaotilJxRgDn55hSXLsVG7Rb4T475L9vhw7t2qHDjMBDu+QO8OVnvHd3hEoz49VWmamJnjLNDVVo&#10;ZbJaa9O1OrPWpu3Vdm3M1Guut1jtxdEqSz7IY4gWO9P16tKw/nq2oT+erOnXuwt6tNnivM/l7kQt&#10;diWro8BPXj533OEdSuE9ZAbvVUbYbhUm7FVW9A7lJuxQNiOHkRm3S8nhO+SN5OfJPmori9Mmr/v8&#10;2qze3l3Uj4/W9fHhmt5cndLVxSb1FUeqPStAiw3JerTWrk+Xp/T5xrz06IQzfru9qH8erkuvz0iv&#10;tqXvzkvvL/L9lj4/XNZ3V8b0+Gyvnpzr0yPGxZU6zfema6g5zhndNZFqLQtWS0mIGouDVJ5xTHWF&#10;Qeqsdamaa8yu/czEHepuDFJXQ6BKs3dpZihZ0l3GPcZ7xmv9+Oa4nt+b0qmFMnXVh6m12keNNYfV&#10;0eyr3t5QDfRzvRTskpf7KD/voLKz9iqR4+Hl+aur96m3x1fDA75amHZpfiJCxxcStTobp/GhMA33&#10;Bam33V9NNfuVl8mx5B6srzmilmZ//i6K6z5VFy7U6+KVFg2Pp3KP7FcCrxMVt0PhUVyPqTuVmX1I&#10;GVm8bs5BFRQeU2nRMZUVH1VV2TEV5O5SPs/b1uinyYFIrc0laW0yRWeWsnX/bINeXGrTm4vdujpV&#10;qBbPLpWG7dB8VYierlbqzUa97s3m6Ux3nLZ73Jqt9teJTrcuTeTo7YVeiftLfz6S/n6jXx9f1Inh&#10;Vrl9dsmP6zNgP9foAd5jwLeKCt6jsMBdCg7Yo4jQgwoPPKCIoIOKDDqsiMBD/PyYgn32K+jYAX7/&#10;qCKCfZ0RzrVtIzTomIL8D/Mcfgrlmg/35+cBforke2fwO1H8fmTQUf6e5w3lOUIOK5zXigg7pOCQ&#10;vQqL2CdXzCH5+nOMc6O1vDKkM+fmdHxjRJunRzQxW6/aplSVViYoKvaIdnOvffPtDn3L5/AN2a/e&#10;oTp99+Yy18PPjD8Y/+d/P3+6qyuXmXvyoxXk8638j+yUO3KfQgO5f/fs0PZ6F0/wivHnv0/0mce/&#10;/h3vpJ/u6dGFeRUlBimI9xHJ/ddc6K87Zxr05v6AbmzX6PRyobbXinX+ZLXObFXr3Ol63bzZo/MX&#10;WzS5kKMBzvPkSo46xxKYh48o0rtfe4N3aJfvDh1z7VAQc0+I3btlh1Vc7adW7veyilBVV4aroc6l&#10;3MxvVVJwQOUFR1XMtdVaGaquugi11weppvSA6qsOqbhgtzK4HlOSdyiJ54pj/k7iuo/n+3Dmb0/W&#10;DmWw3uSW7VNh1RHVtto6kq3BiTzWjHR5mecjo3crgPfldu9XRMQurpH9ckUckSv0gCKDDyiKc+kK&#10;Oeo82rXjjvBRQnSAUtzBSk+MUHayS/neWOcxLS5MWSmR8saHKCnGV3GRRxTGNRgeskfRkVx7YXsU&#10;yGuFhO2SK3a/cosiVNviZS1zyZvjJ0/2YSVyL8Wl75ErZYcimB9i03cqLf+gUtL3yuPdo4yMg8rP&#10;91VNZZQaat2qq4xVU22iapjvctMD5U1izmQkJ/opPpZ1JvqwIiP2KyrykEK4F8LDvnwdGLxLqWmh&#10;3LuRysmLYUSrqCRB1bXpKi1P5r6OVFJKgJI9gYqOO6LQiAMKcx1QaNR++YfslB/z8jGu55CInQoI&#10;scfdCgz9RgH8v33GaD6fJ81f6VnBys6PUFZepDLzI+XJDFRM4iEFRLKeBOzQEf42LGGXwpK+lW8M&#10;a3DGXkVmcb/kHFBabajSG8MUkbdPgZk7neEq5FjUBCqpKlCRHJdg5iD/JJ7Ds1PhqbsUl7FfSTmH&#10;5WWNzS0NYs7yU6J3n5JSDygm/lt50o+qsjZOHT2Z6uzNUGNzAp+b4+bhZ8nfKJnrKIa5rZB5tLrE&#10;Ry21wWpk7qktP8bjMdVXcL3m7FBjxT511B/WykyCM8YHI1Wcz/XGHJrHYyrzXkYR93vJbmWXgUNK&#10;dyq/8lt5wSweRnYV39fvVXHbURW1HlFFF2v6SJTqeZ66Aa6LrjBllnEsuAaOcEz9Ir6MyPhvFMtn&#10;TsrYybX9rbKLv1EW2CW7hPm/AlxV+Y2Ka3artGGvatqPqLHHz8FCheC3rIZvlFG/W+l1uxQPxori&#10;fbp4L/HlO5RQ/Y3iqnYosRZc1bFfdXORmr5WpK2XrTrzukVXXoPhHpRp80ahhlcSlFe5T2GsA27u&#10;teLq/Vrd9OjyrXxdvJaus5c8/+LHQ6quAaPxnD2d3/xn0vpff/42xzenGCyszuMJ/a1Zff59Ut+9&#10;79H9R1XaPuPRzGyw5ubDtTTPpLkQo3Pbubp6sdwBoD9+N6/vX83pw8tZ/fx+BUA2ojfPBvXoXptu&#10;X6/VxbNF/C4A9GqVtk7lqq8rUCUATwOZRZwcG601gMBaDhIns4UP0VC1V5WlvOHq3erp9df0XIxm&#10;F2I1AgBs7z+ojoFDauk5AAg9qPI6DjQgtLJut1q6Dqt3NEAnz2fr6v1arZ/JUfdYhApr93EzsxgX&#10;8Lo136iq7VvVdX8L4Nyj5oH9ah06qN4pP/VN+mtgIljltXsUyyQWwgmP4MYoK/bR+mqWTm/lamsj&#10;l0U8VafXK3T1XKvu3+jX/dsDAOwODQ6ksNi7NDPfoDuPNnkPJ3Ty2oz6F+qUCPg4CFgK9LAApB9S&#10;TK4P4POY3Eyq6dxExS3RKmyMUFFtOMA6RhV10SqviFJhYbDyAKHepINKiNnNhLZHBel+qsgPUQ2g&#10;pq0mWm21EWqrYlJtcWug2aXJniQtDqVruitRc93JWuhN0ampAl1ZqdTN1VrdO9GiZ2eH9T3g6vZm&#10;j8ZbPGotDVcaN1wck0Ghx0d1BZGck0SNdmU5jxU5EUoM36PQo9zkx5g0duzQQUYAC9lhHn1Y8P35&#10;OvwQF2/IbpWkBWioJVMrY5W6eLxbF9Z7dHKmScNNaWrIDVZ9lr9W+/J0balZ312bBNhd0D8vTuqX&#10;O/N6dqZH56aKdHa6CJDsUVuBv5JYsNwHmRRYjKN4nRheJ5n36gWs5MTtVhbHxsONacDTG/mtUsO4&#10;ycN3qyj5GMchRxdWm/X08oje3uJaBYi+vjKpS/O16mXyHyhkY9Hk0W3O2w8XxvX7rUXpGfcDG4g/&#10;760ARI9Lb85+AZ+frn8Z353RHw+53i+N6P7JDt3ZbNP1483amirVTFeqxloSNNGZoom2JA00utVn&#10;56ksTDV5/qoBULdUhDgA1DZg+Yy+lnAtT2ZovCdB28cr9fTuiLPB+edXgO9vF/TbD6f08fWq7l3u&#10;BtBX6PhiLuDRrSEA3SCTVUtrAIsn16wtokzgthgnMyEbAC0v363hoVAdX03S6Y0MnTqepvV5Nig9&#10;Aepm4utsPqKOJibkkl2qKt2tdp6rtytcfb0utbWFqKcn2hmdPS7VN4eqoOwoi8g+5ZUwoZX4Kiv3&#10;oLzp+5TGpJ/GoxcQmZt1QIVsrorz9wMgmMgqjmqwK0rH5zN0cRPAsl7EOSnSw/Mten9zSL8/nNPz&#10;rQ51ZRxSjt8OLXL9PzveoOfrtc54vFyuR0ulWmuN1miZn1ZbE3RzoUaf7y1Lnx9I/7x2AOhcR5WS&#10;gvbLdycTNaApiGsmzHcX4JCJ0kBAIACUn4f673MAaFQwoAgQagA0zB+g6MNixgj1O6wQ/yMOGA1l&#10;2Nc2IkMCAKb+gE4bfoBQA50+/wLQY87zOIA2DLASzvPaYKG3BT88EoAb8o0z8gtjNTndqvnFbo2O&#10;szFbBNxPVKih1avq+lQWyaPazbW+e+8XALqP6726LhNwt6K//7jPXP32/wMIfa2PP1xhMxIgX8Dj&#10;nm+4HpICFMAmLgTQcPX8EM/xkPGR8RMD0PnXTf357qyub/aroyxBScG75cvf2QgFzBd793JPp+vS&#10;ZrXOH6/QNHNeR0OoSnL3qbz4sEqKDqquNlC1jcEqrjqqiqZAVbWHysPmKD7rW/kwxxj4PMh1ml4a&#10;qqZejypaopjTk7V+ql7PXqzpt99u6OK5AbU0xKq/K0lb69W6tNXsjLtX+nTjQrtOLBZw/TJHNTPP&#10;9EdrZCiRazxFPX3xKik7okw2Pdn53yo97xvlle5zFumKxgBntA3EAY5LNDxT6ADQZOZjA092XiKj&#10;AWfhOxURDviJsvPHBgIwGhl6RNGc08hgzi0gNDbSV/Eu//8A0JwUgFsGC3KqW1lJUcr1AEQTQh0A&#10;Gh/FpoTrLhIAGhW+X2Gh3/4HoIVF7Qak+HOsYpRdBGDl+k9Is/VqjzNi03YDpnYpMXuPA0CTvN8q&#10;JfVbZWUBgIoDVVcdrab6OAd8trN5aaxJZG0NVabHXxmARjvfSQm8BzfXZiRgGhBqYNSuyeCgXc5m&#10;yBVz2AGhSSmBDtDMyolig+RSYrK/4hJ8nBEbf0yhkXvlw+/7sIHxZW305RyGMtfaCIcU8ef7r8MA&#10;qB/zc1jEt0pMOQZoDlRaVqgDQG1k5IQrKY3NHOTGfq4HA6EhsYBY1sgANiXRGWwQ075VROZ+xRYd&#10;VSL3fBQbkcAMAK4B0KIjSqkNcUZcma+imUujmYeiszhX/F0Ux8mdtlcJmQeUVeQPCGUNzT6iuCRA&#10;few3jF1cI35q60rXyESxugGhNZA+VRVhqoAwKMo/qvwcgFNZgNobIKtYn3vb3BrujtdIT7yGO6OZ&#10;s0PVVn1ENYU71d8SwObapeaqAw4wLcr/RqUl3yqTrzMLv2Hzs8cZmYDEvKpvlVsJIGXk1vI1ILGw&#10;5aBKAIplnRBAkAI1/cGq6mGTBV4qbT6qnPI9SmIjFcmcHsT8HsqIApQmZ36jnNL9yi/fy9itPEDk&#10;FwDKewBMFgMyy5sMhB5SRet+FTaxVtYBLgGh2Q1ce9UAT0CrAdFkgKeX/0sBKKbwOxktkAHDvhra&#10;TtPJpw269F2HLryo19aDcs2cSVN1j48SIQptE+nifeWW7tLCOvfxFiTdCTDbUhj3I8QluKyn5yhE&#10;yRENDx79HwAqXeObC/8OmAQtsBee0ec/J/TmfYeevKxzmFEbL1616Pvv+/Xj90P66YcJNs3H9fOH&#10;ecaSfny7qBcPRvT8Qb/DfD592K77d2A8r5fr+PEkLSxEa3jYX1V8wHw7ISy49dXfqr/TXzNj0Tqx&#10;7NX6HEB3zK25CbeW5hI1OwnjORqp8YkozS0kaGQySiPTkWro2KfGzr2M/eoe9lMTKL2m/htVGsLm&#10;saffB8Dq0vJasnr7A1XTuE+5oPs4O1nsSuLZUcaxW45lYbYdQwkHuqQephX2c3whWAsn3JpZcqui&#10;4iATEAeXxdBY0MnxdIA3u/zTJbDBLPrdMZqbytb57UZY3lZdvtABGEhnYvBRUWm0Gltz2GnnqqTR&#10;I09JmKKY5EKS9yiGmyC5mImrhN0zIweGrAiAks9uPx8WMxNWMKc4VDlMRkXF4exyA5WZeUSJcTud&#10;95GauE9VPF+NgZnyYHXAeHY1RTis2ECrS6MdsRpui9EYj5PdCZoFjE51xuo4O/5bJxv16soICzWA&#10;6gdAlF5ApDzWby/O6u6ZUfVUJyqWCSaeiSQ/5aA6a9yaH8rX7EAurKpXLeUuZSbsVyogOJ4JJpxF&#10;LfIIEwYLvS8g1J9F3xaqEBbMklR/LcGCXlzr0Y1TI4CNPm1ONWiyLU1tRaFqzQvSNLv+c5N1erw1&#10;rE+3l/XDjQUel/TzvSWHWXx7dUwPt7p0ZRlWsTNVfUzSJYkwA4DgcEBomAEMXtceI1ioY47AyB5l&#10;0j7GpOfH7pDPksL7HGtO0enZUt3bbtPTi4P6cGvWGednKjRQFqlhwPd6m1dXx8v1+mSPPl+f+QJA&#10;bbCR0BMeYbQd5vNH7pkfYaHebkO8rTrv89HpbgBoiy6t1OjEWB6fMUFDsM8jTW7AfRxgNE6jjXHq&#10;h/VsLQ9RbSGTTDHsReFhVeTuVxmLSzWLdye7fDuX/R1u2B1fTQ6lOhucx/dtUzfNmNT7V/N6fHdA&#10;V87XamHOq4kxzvewS51dAMMCQDfXdgKbpwQmhRSu+XS+L2SH29nup/m5BC3MxGlticrGdLx6Onw1&#10;0BPobAp7OwNUV3NArc1+GhqMgfmMYMJwqaGB/28IUkUV1zUsVVVdAPcak2KFv+qbAKSMvAIfrtFD&#10;SkvbD+OyE8aF1/XA0rAI5LCIFrNw1pQeU397tCZ6YV4nM3V8KpdrMkc3N9mA3GA+ebmpjxz31bZ0&#10;5bIYtXmO6MFSk15udOi70716tdmuJ+tNug7A3+rN0iqbppXWND3e6OOaWWVDcF3vbp7QXGeFSlPC&#10;FcW1GcA1EQpwi4D9izXgELhXMWEHnREdckjxkUygrgDFRVCRCIXBDITh9D2ooCN7nRHiyyLob4zm&#10;lxEReAwWzM8Z0SGBX74O8uXvAJvOMCB75AuwBaREwnwaAHVFHOJrW/wBNSy4yclHVFmZqCHuj7Gx&#10;Gs5dNiMLcJ/E8Y3n+Cay6B/VQe6t/QDoPdxPh9j01TR4df78hL7/cFm/fb6j3397oF9+eqS//nyl&#10;339/CnADiOuX/6JFP+jR4zmlencrnmvCj4X+CM91FCAZwPMN96XqycNhfv8c46w+vVng3OSrMocF&#10;nXnPl02lD/dzMO8hiu+97l1qKIe9bwzXwnieZoaz1MtGoLXBrcy0PaqtDlMzC3V7V7zqWiIgCNxU&#10;pNJVwvWTnLtHITAlu/lMO+zehRnrGinSqXO9OnO5T9dvjunDByNCHjvv/+PbC8pNPaJejsnDG2N6&#10;enNEP7xYYLNxVr992tSjO71aXsxQU8MRjY8zv63n6fR2ubbPVWlhOUut3cGwyT4wQ7uUxiLpzWax&#10;Lz2s8sZAtQzGaWS2QCPzJczRcUpMPygfA1QAK2PygkK5bsL3KgKQFhlhjCWsKOfSQGiI317O/RGu&#10;HZhFRkp00BfGMx7ywBunAs8XAJqTEsX//w8DGgEADaeKFBNlz7nPYT+dwevFpxymihfC+/QHfB5w&#10;AGg8DKAB0PiMPUoAuCflwHzm7FMi4CoxFfCSe0SlpXzGKkBPQ7w6W9IA6zlqrklSUQ6sGQA03fOF&#10;BU1J8lViPISHi+uSTVB83DFFuw4BsvmMjBCHBQ1hExmqBPv91CAlpPgrLIrrNfawsxmKjOG+oOp0&#10;kLn3CNeRf/A3DtuZ7A0ATIYqEdLCwLQdQxuBofbZAN38XWziUdho2FhvkLPxKihyq7A4FnY1HPAL&#10;qOR4h7sB2mlUIxIBiN4DisthIweAjMhkA5ANA50LaUNFxQUbGVl0WO5ySAmY0YTqYMWW+TMCAVHc&#10;y4U+gFDW7vT9cvO3CXztZX5KL/qXWYYFjeY6tA1HBGC3vJJ5rj8LgJSh5mYqeBAHA30ZzI0pamuK&#10;g1kO59gyn3d5NDvCnDVTwijS+lSeNucKNQUY7a4N0EhbpBaHU9TEHNnABqi2nPNTtA88sENpkGx5&#10;xXvYYLBxgAHNrd6jooaDEE5UixrYyDftcUZxxyFVDfioetBXdUP+apkIV+tIqGq6fWAvfVQLXsot&#10;P6hkyLtoAF8ULG0imCYjn+uB67ywEnIK5rMAnGWjGCBZDLYpa9ql6rYDqmzbr1oqx2VtMKPte1Ta&#10;Zq/NRo3fyW2GrAFbVQxAKnTuUVYT7xtslN++U52LrI+3inXpVbNOPahkVGtiK015zfuVCLZyZYCt&#10;IBWL6w6qazRUI+AvIwvHpyI1OxuvubkUTU2wQRyM4tiG/jcAvcE3V5zJR1rSq+/a9Ppdl+49qtat&#10;+yW6djtHt+/n8n/1+vzHGL8DM6RV/fbTjH79OEv5fVSPblNqv9alGxebdHazFHYljwXOo9MnM9nF&#10;5vDiLKj9NuECPDkRuUwGHe2Htb6SrBtXKvXqWbfu3qyDWczWzASoGeC5MJ/oLJZztmAuJWt+JQXw&#10;Ga3+MUqPIOm6VgOh+9UzRMmdE9XGgWtp28Ni+Y3a2ym183N7jTp2F9VVu1QE85kJA2qMUJIBUcCn&#10;BxCcxXvJ4WdWwi/nZI3B9G6cSdbmWa82TuaqrIxSGgxbCAuiLegD7K5HRqLV0kJptznEAaVbG7U6&#10;sVap5aUy5wKOid6lY9ygtmh8w9jFRL+XGzKAHVdEKuwQNH92FYxAka9SuFmKYHqK62O4sGBq2c2W&#10;VLvlzfIDMDNRUGKOo6RszFYCuzZb3AvZtdVUwJKy+60q9Wd3Bvhsgq2CQeuntNTDZN9RQymr/Kh6&#10;6gI12h6lBUq6F9dK9eJ6n/Q9jNrftlD9+u/4jseX+vTkjM4utqupKFpxvF8bhZQrOqoiNYqsYBwA&#10;ONWTzvOlUEoOUTGTZm7cfkrg3OQB3ygesBfL504J/EYpTCjNlFtOjFbBCvbq2nofzGCT1oerNA3A&#10;aMr2V04En4ffr0g4oqGKRE3WebQ1XKYHGz0Azwl9ureonx4s62fK5b88XdfPlOdf35zSzY1OLfXm&#10;qb3IpUom2USeIxKgEQwQDWGxDDNpAF9H7gZIA0LiWPDGYFIuL1fo+nqN7m+16vtbk/rx7ozOA2ZG&#10;mYAGAPtn+/N1fbJS9xca9P7MoP4ACDtleAOfj0/ChrJBMxBqAPTjJYcB1bMT+nRnDhZ0SE/OdOva&#10;ah0l4BwHdHbDcHaWBamHkqEDRhtjHEnEQCMLdE2w2quC2D1/GQ0lfiqyhYUNTxpAIZ3r1MMk2cFC&#10;f3ylhHulUJvHC3XzGmzhq2l992IS4NCvSxdqtH26TOtrsPLzmYCZFPX3xqu85Bjgj4kFtqCQhb+8&#10;ZB+LlC8/C1Nvd4jDmk6PsQgPwdaPx2t2mk3KRLzGx/h6JpVNH8z3aCITiFd9AwlspgAW7ZGUho+x&#10;uYIZKIKlzD+sAioDOSyEGbAMOTlHlZa6l8WOxSyJXXTCTiQjfB4rrwKAclk026u5TmH3h1viNdme&#10;jEwkVVdWW/TDHeaVH9kQvTwDq9mmuqSjyuC8Xp2u18/X5vXXPc4/j9+xSXp6vEfPTw3o3YVJXZyo&#10;0+WZFt1cYtN7eko/3NqEVa9RU26cko3lpITtOvqtEmAkk8JYdAO4p0IPKRYwEQeblWBl1Ag/ue1n&#10;wSyyAYccABp8dJ8DQEN9DIACJAMAngEGUFn87OsQH7nDAxn+AFc/xYR8+XtXMGATkGIMq41IWFcr&#10;4booW1rpNcbFhM0GLiPTV8UlkaqtS1RTcypfR7AYH2Xh3wdYBNwkIQOAvTd2yseqDVzDMXH7APuA&#10;7tVWnaRqsbgIE3GqT+vrSH9Wuijnt2psvFQbm5169/6cfv3llp4+XVNjE0CIBaK6FkCBNMWH5/IF&#10;RISyyWxlDuvsCNbifJpePR/XwmS2Mjh3fgDUeCoIyTCAsUgHGsuSkB7Vaut4C0TDAsz8sl49XNXH&#10;787p90+39O7VWb18sgnhMKnV1XotUmmZXS7V2Fw+QC+PUmAwlSfAQsYR7eW19wBorQQ7NY+s4+q4&#10;nr88obdvt/TbL0aIGLML6Q/IjmfuLUlnI3JlWN89nNLvPyCFEdfJP+f16YdFR9bV0xPCterSLIvc&#10;8kqGtpF8nT5fojNU3VY2IAEAoXmU6tMy98J0ch0CDAamYHQgDK4+mGYdSVGC95D8ACSHueYMDBmL&#10;F0gVJwS20oCoDYfBDqH87Ac7yYYlOSZISdGweoDPjARKywDQwtRYB4Tmp8TAhEYjrQmXNw5W0c01&#10;wqbHGNDoKM4tJfhQzm9IOCCO4YqD1Uw/5rCfNqwEnwLgSuA9W+k9HsYvKYeqTu5ep9SZQIXBNn2V&#10;3E+NrB3tLciUmqkUQXbUlkFmIJ1KS/KRNxHmEeYyhZEcxzUbzYYI8Ot28154jIoymY4vRMsBZaTz&#10;ObIiWBeDHcbTHceGK5pNEwAyOBzmmjXQNkFH2YjY8YmMgUmNB9xlUt6mWpbs5TPyvf2uleQDALVR&#10;MKsxgF17jgjAb2yij/P8uTkuFRfFw7RGKJ736GYNSEiFafUiFUgFXHKdxOUAmLOOKjafTR5l9Giq&#10;hbHMk3EVwYoGfLoreZ/VoYplQxQDu+lmxJUGKo6NvRv2Mp6/SSrwVSrHKQ3waQA0jefIyPOBRUaO&#10;w9xkIz3zMMcxSk1NbKRakx3wuYaM6sQqZMlokZprY9XTxto3lKf12SqdXW3SOcbZpTpd2WjWucVK&#10;bc2ykYJNX5/I1Uy/h6phPExosApyAHKcOy/Yo6DkIAwobGwFG3MkgXl1+5VTDzkG+5kL+Mxu3KmC&#10;Niq//VSiGA2jfuqYDVPbGCRazyE19h1V13ioGqkIl1OxslJ+As8ba4QaeCYFoFtQgVylFrwDGVcI&#10;s1naCK5pZo2FyaztPKBqiLsmqsc1XbtV3gG72crvAjSLWiDwuvepxqSNE8gMRqhkdO9WJhLHLJ6j&#10;Bnni5DZV1HsVWrxWqNVbFZo8m6fygWDlNB5VajnzVtm3yij/1gHJLX3B6hoI0+AoBBbr0smNSl06&#10;3+4QdadOVP43ALUdp93UI7r9oBDwBYXfzhvlRacX0MUd92eHGq47D7MAoQ0woL2wMbVouOLVUrNX&#10;daUAPCtt5O1WVfE+NUFHj/ShGe0IgMVM0KmNdG1spGp7OwsW1K1pGMyJiTAmSa/Ons3R2TN5unql&#10;gkU0DwBHuXLcpbmZRBZSyn3dAWrp8FdDm49K6/aprH6/MtFSVLcccPSeDbzPbnYKg6P+GuZkjYz4&#10;qbtzn7rb92qo75jWF+IAxjXIAwb13bNeyjfFqkAHlGzsECM3l8koF+0aJ85AaCFsaA0HfAXq+Nqt&#10;InbSOZqeTVBtLRrHr6VNHhMBB6Xl36BP8mfydmuwz6PB/jT19XhhTSPYYe7UUUpce5nEbaLdBQja&#10;xfd+7LZCEqycwg3GQmMjgckmNf8Y9HqwSmujVcNNYMxnlHunQpl8A+xGZoSyO/ewKKV5DqqsMBRG&#10;CW0mTKoBUNOmtMBImYawl919E5NtZQ4XFKOdEthIe7gWR5N15STsHrotfQZEUWYzXSF1ZSpvtwFU&#10;t/Tm1rqunRjUxmS9SpkMEnnNdN5zNmWRYnRbbTB3o23xOjmdr7XRTHUDrKphvSrTjqoMtqqjFCa2&#10;HHDBomos58pAvs7M1uj2yW7d2ujW2dk6bQ6Xa6krT43plIVYiEIAii6AYhqTWhILY03KAXUVBWmo&#10;KkqbIyW6t9Wvl1dm9O7Osn57uaXfYR1/fLzCWOL9Turudoc2xnM1gea1uzxM5Uks7iwkphUNh421&#10;EQk72p7vr8uL5bq2UqHbJ+r19tqQXpzv0dmxfMBngPoA9VfGS/RwqUGPlpv1dqtPv16dpToJU/yS&#10;zdlT7pOnpzlcMKBWfv/AMXx1ymFAv4e9e3m+Xw9OtevcbIlW+rwaB2R2MyG2s8Gwx6GacI3WRwFE&#10;I9VfB8tJ2aibYSC0tSJIdUyO5ZzPcI5DmEkNWARzAaQNlUhCet0aHYLNHkfLeiJP9+926uWzET17&#10;MqCrl+t1AcZn+xSanOPFTJzFmh7PUBcMeE15IDIWHzSYMK0VvmqkLNpOyairHRlLW5AmRhPY5KVp&#10;cS4dAJunqclkTc94NDmVzIYRBrQ3RgPDCRocTlZDSxjgJxzQSYk9cxdAiesRnVUKeqtE7iVPMuWs&#10;dBYxNixpKUxGCd8qDrATwnUfw2KVjNYvjZJRXUGghhsAt+htp2Avp1ozdGmpVT8+4DhzDf7x7Iye&#10;nB5Td2G0vByHzf5y/XqHTcCLC2wEzurDxXmdHarV/dUB/Qzb+fvDM3qFhvLyTLvuro/o0daUtkaa&#10;1VGYrJwoFlbuQRc6ZQ/g0BvGZoVSe2IwZcxwFvqIo4oLARSi54uGsYzmZy6AaugxtJo+lOv/HRF+&#10;sC+U3mNgQO0xMoCvAZxx4Sx44X6AWRY8AGwMmk9jxuxrF68REWAl/r0woSzUANCEGAAvGrqUZMA7&#10;kpoCJDQ2ysrQD6JBTEs7iK7vMOzUHvlzz/uy2Nu9H8TC78d1YcDUw31o1ZBqKiVZ6NtMCxjDxtjN&#10;ZiUWoB/JcT7CfRXl+oay6zFHjpHEhiAMaUoWrEkVWmAb3YC21bUcHT+Rj7QqTZOTXs3N5sOSJyuY&#10;1zwMcD/G5vkAm7kiQMJVZCmff4Ko+Ouu9LttXl8yKNc7OtS/+X82sX++QXZ1XOfPDGhtrUGntlo0&#10;NpmnNiowuWy2I5g7/bk3DcQc4/Pkob2emquFtRzQ7dvIL54c11+/MS/9cYvn/EEfnh8HzB1UFWzs&#10;y9tIdP7i3pON+/rzj029fTOhK1dq0SdT5UGXb+Bz82SBllfTNDoVrau3kH9drVVrR6hyKd3aJj6O&#10;Y1TMPTXHZvzKbaorL1dZKLMUHv2NA7DsfVkZ3t8YvKBvHd1uaMi3lMxhL0NgLWHQQ30hBcJ8uKbR&#10;H0YFoH2nrAz4zIwNUwHAsygNds8bowIAaFZShDISQ5QaG6DYCDYyANAIwGcIrxEG+xkK+xkWiQ4U&#10;AJoI8DIpQErWEUe36M0FhGajY0QDm5JNZQP9ow0DHElpaKqpopQzB9dTVTEA2tqQpNoKN1rZCDZ8&#10;vmz8jnEfHlUyWmIbSVx/bkrwLsro8bFc77Cb0VF7lArTmZUVxlpIWTyDknZyAOAYFhKtcgx/FwZj&#10;6gepYMfGzp0dGwPNSTCeOflhbEap2uUEs2YhLeOzWJneOcccz0g3r5no7+iZwyn7R6NFTeT50zMj&#10;YEHjlV8cRzmeqhqa0NTcMLnxG8Sk+ciVht8BLWw8WvmkklAAKPcUI4xjEgK4DEVf7oLxdFeGAECD&#10;5WajHwcQjaWiGF9sLChsK8PD1wY+vRyrDIBpNjrQbACpadU9SEmSUtgop+7hWPqxzlu1Bwkb1ZX1&#10;lUadOdWlxZkawGeauqn+jUF6zA1DsEFQbCHVOrfcpCsn2nXv3KCeXBnlsV9bc1Vao5w/ChaoKQl2&#10;qgIZmRzjdMiAwgOARgBo5UGlVeA1gS3MbYTEaTqgvNYDym3ZqyJAYjHEWgVl64ZRNP5jvmoeOarW&#10;MR/1TAWqf5Z1Y9xfHSMBqu86qryKnQ7wtGpuImA0n+8rGveqlEpwEexleQvSxDYeW8FNnd+qqmO3&#10;6qn0VnXsdP6vmJ8XAkBL2r9Rdd8+1Q4fUMuUjzrmWLtm/VU3wv3Xj0Rxyl+TlNVP3MLbcblQE+cK&#10;NHQyW7Xj0TCkXD/It7LQwabhsymoB/DD9paBj3qQxIyO5eg0a+MLqq6PkUtdOtvz3wAUZgfN589/&#10;NWn5ZCjayWQ0M0x2lMn7Rr+BRt2F8WeXJmcO8EQ+aG38NAHq7WiA8bAbgQkvGRFxIiOVG7ylBr0m&#10;5Y0ZFreTTHAba5m6BQj89OOUXr/q18MHLbp8pZSJz8tkkeE8LsNuzsN4Tk/HamnFq61tgPBmvmYW&#10;POqltFhCWdDNghfN6/kAymL52oBoKSi/C7q6u/+QpmaDYG0MgO7V+nKMnt2v0V8/MWn9s8ZWGo3Y&#10;n18ez2/kY7TwURaMQClGihIo8hwDoDChhTyngdC+IR9tnU3T1Zsl2uJAT8+nqqObHW4OCxl0dwqj&#10;vJqdCmxQYQGTBIA0js/uBqy5OB4B3HjGWvj6/XvT8v1+JnV/dluB/E4oI9z9DROyDRboRLSLALmi&#10;MkT3lBVLSiMxcgSqqDBc2QC1Qm7MqhI0hB157HLRXZS4VI4utBjGJI8STS5MblnOblg0tFeFexzg&#10;mccuOQemt5j32gSLOzUQqwubZbpzqQUNYZfePJ7VH98DqH66qHeYct7d39Djy4vs5rodk1AlO+gE&#10;JpqCRG4YtJVuWzAAFd2UIy6vVunKWrWun2h0NI/X1tscMFGT7uPoOkcAGBtjpbqwyA6RneL97V7d&#10;Ot6GnrNaK9zEs80ZaskKVzG78eaMSPUUJmiqPkujVYkaKIcdzEP74mHHx6Q22Zql+W60gisdjkTg&#10;ydVJvbozo9d3pvTuwZQ+PECv+XZePz2d0Hc3+3V1lc3MRBEgN0O1MLQeY2QBQbWevdoeydGd4/W6&#10;ewJd4TnK+pTkN/vS1AJr180u+Fx/rgNAX212OwzoT5em9M9dSrvPOE4GQJ9TpvyO0vv3jDen9ffj&#10;NX26NeXoVe9TRr62Uq0NSpJzHQAswKYBzw4W3l4mxpE6Nl6A0olmRqtbI82U/WGmBhswkMGGNzFR&#10;NjHRmnnKzXEvQ981RBl/EOnE9EiSNgGIZ7cKHf3xmZNFlN9rdPNKo25cbmAgATlbp3OnMICcwvC1&#10;gQwANn56JAt9Z5yaMWw4YBT2oLaS12kIodTO5NAVQ/kewImpaGU5lzJ+PCXhOA0MUDYFgNbUozOu&#10;ZicOaDUAWlEPaOIay86lrI5kIIuJNc27k43RF4lKIgAzHYlJPotoJsx9OuXaNIBQNvrcYjZOlZnH&#10;1MLmqbOQc14SrcHKePWXUzodKNO7W+hsv7+uP15yjF9f5GeJKmBxXO8tAWTCPL8F9L+6qg+XlrTc&#10;gqZ8qlu/3WcT8DMSku8fgYku6MnWLOz5JOe1X1N1RWrNTlBGIECQDUgUDHnSMcAz+szEAFhagGca&#10;ADU59LDigg7AigIcAaFfACggAdAZ6c/f8ujyA6QGsGkMPKIoGFIrsxsAtZK9w3wCOg182jAG1B2G&#10;Fo3yvpVcbRjocIWx2YwBCMAqJScdVmaGHyxQEPd4GNWUFEaSGhthTZqZf1mA/a3EyXUb5I9e1HR0&#10;bEhyWJCTk3djkLH5Co0j5dhk5sJ4O/7c7ynMA03oYw2MBpsxxMr3fO6SkiDYrR3o+D26xGb/+Usk&#10;Jr8v6Pc/1vXDpyU9e4kW+kqXzmPoqqtPdMDRYWQLR9g822t3U9Z9dH9Z//x5h7WC4w1D+fnTA/3x&#10;ma//egcT+US/fHquD69vw8gvQCJUq6c7B9OBG5YOHSIAMin1kKMbtHKzsWemF6ypT2JNKUPuUazF&#10;BcyqF8b0girHdy/XkHVt6P61ATbULmc8vTHIuTaPAvfeX6f05jUm1yd9unsXU8QljFCni50S/BlK&#10;8IsLmC3Xc/X8xbBevZ2ERMiRl1JuOGuHL8e0E03p9VtDevPdJhW/LQyjXXK59+gAn/ko87aVo4MA&#10;XMEAUDPrhJr5Es2msdmm4wzzg8Vks2Ig1EZKJCAnJkTpjLwklwNAbeSjATUGND0hWB43JWIAqJng&#10;QoIo8Zt8CQbUMTu5drF5oLQOAE2F8Uul9OzJxmCDhjo5a49Tdjfg6YEwScr6Rm6r4gFAjQEtBXw1&#10;UEFrb4VJr0W6AZNelh/O5tVPmSmUnWEcU9yATzcbL5ex80gA0Gt6MWdmpVGJS4e9zAhWfm6EcrNh&#10;cDGrpST5O8cgxthSqltBMMHGBgcDnK20bgA0mGOZkY1psrdAoxPVSC5yMfUEOIYkG0a8HGHNiI73&#10;pZoXpYzcGHSumJlgP2Mp8UfDyNpw8f5ikjFp8V5iWXNcGGvdWYHI1fg5VbJ4pFpxEBLhbNBckAgR&#10;MJiRgMkIgGQ0YNOFlC0KltPN41fgmcL1nkqVMQ3jUSaMaCa/58XAloqe04vfIgMQm4023TZwpqWN&#10;Z520r8s4lqapramKwCiThlSpUlOjpejjPciHqHpWJ6irEZKMz2pjdaxcG9M1uko14u65Ed08PaAV&#10;JFyDJjHD3FTAdW/VIHuNRM6XbSI8+cybkHQZ+F3yW/wZgOLGQwzMn4BQA6AFVHKLOvYA/A4CQo+q&#10;HfDXMxsIAPVX3yya/SnWFL7uHg9UQzfGpVoMeGCXNGRWuWg/Sxu+pRS+0wGgZQBMA5oljPIONKmA&#10;0SqYzYpOACgMaBnldQOfZZ3oRHuolPXys36kNADPL+OwWqZ57SWXBteRIZyAnNjwqmPVo/4TGJjn&#10;vSrsDlIeRGFeW4Ay69CqsrZEsy7EI7+qhJ3vY109DZH04e0V/fHzA717QeXw33//y0xHUq/uvsC1&#10;O7tDG+dx004B7EYpW87t0NAErqUBc6LzYShTFzCRXdgs0JObbXp1t1f3LrXqPOXn2YFUtIcJWp/J&#10;11RvMs5nXnS1RBvL+XrxcEB//npcP3w3o7u3YSruNml13Yv4PgltJ7qA0QhE+NEO+Lx+u1kv347q&#10;3Y9zevv9rO49G9DxMxVqhlVN5QD7sECHG4PJ+zC3ekcfurne/ZQKcfhysLq7drFz8WCM6uZzAR50&#10;XH9+BIj+DJv1x7Je3GuFWs9wNJy1uCdzAdoFsLceJvAMQGkBn7GseqfmcHdduFaMNgmtx1a2lo5n&#10;aXwGTUg3O85WX1U3+KiiEh0cOy9zI8bCQtjCEMpC4QBQJjornzmlCBO3A9AjWYijcN+FU6KPjme3&#10;yO/brjuUn5kzr4DF2RaAEpiBgR5A+Fov2thuXdye0pUzMzq50k+pPVuFGf6qLAxUPQL+Cm6cIk52&#10;MYtPNsclhYnBRjE7ot56GMvOGM5Jnu5e7dbLh+M6v1Wngc54rc6V6Dog7BwlhFPo7J5cW9TnV9f0&#10;6dl5/QQLdePkgLrK4lWW4qtMK9UwoaTyOUabUvTs0ph+p/QMBQUbyPj8WH+9ukS5vUZFCbA7ANbG&#10;PF6b3z07X6eH54Z0da1Vp6erNI/WbaYlQ72lsRqq9Oj8dDvYDmf67dP6cO04LCKSjjOUVpc6+f1m&#10;zXYXq6EgSl1o4pqZBCpZhBso//dRUt+cLdPtM7inb4/AiE7Boo3p79eUcl+v6POjOd0/3qj17lTN&#10;oq+dro/WudF8PTjRpMen2/XgZIsuTBZpDZ1PPbKGNtjo4wCB2zNVer7aprdMKh/OjOjny9MYkpb1&#10;NyVgEA7AEyYOU4fpP/9+uuoA0EenOnQD7efFeUp+GCommzDJAPoGKBH1w26OYCqbYBG1/5/GJDbZ&#10;gj4XIDrO1zb6ayLUwW65LttPGVwLmWxUhmDCzy7XsNPmHprJJkEg39k8bSylamkSwD7C88CKLuJO&#10;PzGfo1PLMPar5Tp/okbnNxt09kSdVmeKNT4AM9+WrNpSdMUwbNloq0pgZYsR9ZdiIGpqDOWegWEd&#10;9VBBQKdDaXICg93oRDIAAV0n90c25pGyKkrvlUdUWIpQHhBaWnyIRQuwyeKYDVObyrVn0gEPINSY&#10;zowYRPdc6/U5AephU9HH6C2DIS+OULeZ29hU2WjGHDNQFqu7HO+/zeT16239STm3rTBCXha6eTYg&#10;H64BlgyEPj+vj1dX2TTU6dnWAgAUNuwXWPw/SAl499D5/u2Fdd1aHNPpwTYtt1apNz9VheEscACx&#10;lMM4RQGISehBk/1hJSjFp+BuNsOSsaIuX0CGLwCDn4f7wl76UUL3h/3E0f7fIxJQa/pOA55OyZ1h&#10;X9uICkLf5zimDzqGJ2NADYDaiAMAGAh1AQBiotH04QDOw4zXzwQ9O1sNC1lOkkEBMgZ/HYXBP8bw&#10;99mJax8pA+XOIiojlrAxMJipqelCNbdGUdpD7sK93tgcgaEpR1eu9bB5b4YR8ziyISu3Z2PiyCVZ&#10;4eyZSoc5/GI6ouoBk2jjx0+nHf3lNPdTIhs1AxDhbKQjuBZj2EQ0AYo3Kes/h5H86ZcruomBb2m9&#10;XStIa+48IOXjzpdxHUa6vavUYcCi3Af+M/cFoAU8ACtr2sEgjD2BzE9mAKmqjlU9rF1ZaQxyKebY&#10;uUakW/WMUvTJmZrlGmyrh72HNRrridHmYp5e3u/Xm+dDeni/nUpcK4RGq2N2vXzRZFCFuna5FYDK&#10;PaqnjMd69XKJDVahYgF5gczJB9Cezk6W6KePX7Smb0m12FjrVDRaxt3Id74e7xCAop1HZwBEXVY6&#10;R0phRrYYtMSxbFiSotgQYEJKxQmfHgvbFR/qgM7y7EQ2kAmklLiUjRY5MylU3gQ0lS40jcHfKvBf&#10;VtuMTs4g2cQdDyuJ5t4Du51G6TkVAJrMefsKQA28JCJfi2Wej4bF/cqAVmA8bUGn2Ir0q7osSqX5&#10;wVQjw1UIGMxF/5kN0EwzBpQSeALHPpzXjuS+ysEg2lSDeawpC3IDsETpPS+dFJOCONJWgjFd7XVk&#10;I2ZSCvDnGjQmGAmCgVEDzpYUkJuL5Ku/VEurHTpxsh8iqMQpw4dw/vcC5g8C5iMov3tzo5RXlqic&#10;knilFUSjyQyTK9VPATH7dAzDaADPFYZJKQqnvIv5IBISIwwyIySDikMepXWu+4g87uEyJBykIzgD&#10;sJgAyIzJhy3NgS0tQL4A05kAQE3HQJTNz/Ngh4vRJJfWwEyzAc/ApOTNRvNYaMbJY85jajpzAU7y&#10;DJjm3DyAKetpHs9Xjra2k9Sa7vZU1ZNMUAgYLocYqWH+MhDay/01PYT+cxDGfapSmxhpN0hUGSJV&#10;prEmgWQCNNF4QczsFMm8mIgxKjmPNIBiDMekl6TX+VHa9lc2CSapJI94cKtnNcOQtmASwtOSjz6z&#10;DJO1saAd0wFqHjum2r79ahklmWSM5JPxo+qb4T2SCFTXfUhl6DfNXJ0PKVeMiaio8VtK6+g8WwGj&#10;zd9gcDKWE4YUIFrYRqm/lf/79zGXnxUARAsApLkA1NI+tKEM+76oa69aSB4axMfTv5ak1jm3Gqdi&#10;1DSDf2AlS11orUt6w52RCSaKxfRnBrBQSLUICKsijkNnT66Wltr0/JHpzL+mbHxBoABQFlHYz9NX&#10;MbBM79D6uWNaOnVY8+v7iahg99sPGO2ihNm8Uz2NuKHaInT/Yqt+eAqoY+LSrywKjxYdPcTGVBla&#10;w1zH8bsM7bo5V+S4dT++XHBMSk/vDuospcKTlEnWT2RpDL1nb3+Imlo4qDi/pudTdPlmg16+G9Ov&#10;/2xS2EHHhDP/5cd5XcPYNLKEdpC4GYswcNA+zq22PsrwONgHRg/gZDsMmD2o42sxAN1S/fCOiJY/&#10;ZvX7xzEcxMP69cMgDv02Ji5Y2MtVjuHC9KDt6NuqMFjk/MtwZsMA9wxFaO1Ulk5dLNbZa1U6faVK&#10;q+yymzB6lNehrWEyMMdvfiGuSsruNvLQlsTFwViwwzcQGhrKThc2wXa4UbG7KUew2435InC3HaQN&#10;+91IAIeV5Copn5SwONegh1yd79S1cwu6vD2rV/cxB7y+qdsXlgGUxcRVsetBs1SeSekbp2AlO+UK&#10;tE0FfBZ7rIKZ6kZ/cv1Uiz69hFn6mQn5T9NW3YO5OKezOLYnh/MRVXuVByipK3bp+jYmkD+sJG8l&#10;NXt8qScXZmE1wxTDQhgKi+QChM505OvDbcqlP7F4/fmc3/vny/jjlf58e1PDjdnKizus9Cgu/JSj&#10;Wh1B03l+jOujEXNOGexfugaqk9TAJDRSh5N2oU/vbpzW5yfXMEZdBeBhrHiBmeTuFnrP45rrK1VR&#10;qq8qAbQtxIw0V0SrijJucRqLdzKlBswDjTgcT00Xa5sInzdXYS4fzOj3JwDRtxt8lBP6fH8W6Wav&#10;XmAUek2p/BVRSfdhbm9zza6hQWz1UGJgrDYm6tZ0pR7M1evV8U4HgH48P66frszqz7sw6M9ZtN6h&#10;/fyR9/kesIRu7cfb07q30aQLAPqTo9maao7RELqkYSY9A6EGPGeQBxjwHMdJOUYJfphy/HQL4JG4&#10;mUUAxRgMhkkOGmAIS7lpK1mIplj0z89V6jyyge3pPG1MpGlpMFbzuCz7mbS66o+pk+uwvzkYs1mM&#10;5gdTNd2TTARXJDFYweiAYWDRm1o8V1sdJUGin6K53qK49pKRgWQjzs/JOoRGOhSnezIglMiowWQ0&#10;1zmY95hYZ9NgN4jhIrbGdNLFFftVWsXf4PYsKqJUVMAElYdxikiS8gIAKQ7oBpiGDJhQ2wAVJe5V&#10;BazXcE28To+U60RfoeZg72fqqHY0pmusAv0pWrXugnBYcH8tszG5f6pXPz1e1/PL48gpopRqALQt&#10;Q/dIUHh7aUb/PDmtPx9s64fLJ/Thyibud67rn9EL/oN7+68fuSbf6K8HV3VvaVK35kd0daIPWQWb&#10;uPZaNRONU0G5tDgc5gemMxUWy4MLPolHY0QTAwEWANAYf0wPANCQo5QSHSb0CwgN90fTydcRAV+i&#10;m74C0K/s59cSvDmkLaLHAGg4z2nldxsGPNwwYGZAicDIEU5MTYxrL0woABzQeYLrbZ0IsMmJKhIE&#10;ArQXWcpeyt/HWMiNBbVSqcdzgHJ5ORWjKp081QjgzAKEMu9QXm5pc2nteLkukChw8UInc1ocrmfm&#10;Fs53XvZeZBnpevpohHvVytt2f3+R3/z5+3UIgQW0o+XMU99oP/f6XobpIWMAOqnmIIaRa2ZzNjFR&#10;4kTVGEByJX+LexzGkXN15tK0Tm6Pa2NrXGWVqdrPe/6WEr4ZqEy7eoQEAnPxHzq6mzIuMXQGwJj3&#10;DOAaI2lMrRmiDDAHwvx6IQMKIQVqK1iAqw8RgwOIhuntbiCpYiJLm2y2Th+nKrJVrusX6vTgZjv+&#10;gwY2Z4W6e40534kuMx3pfT53ITIUSruAvCNsQkJg5SaGCvT5B1sMX+st1Y2V2Wb0kn46YAZK3nuw&#10;L2VxNg9fNhbGeH+LvhctJrphN5Fa8eHIL9APe2JwmAM809xB/wGgeRiPDHzayPNGOeAzLTGYDVqg&#10;EqN9nOsgHFAXDii38x/FPGkjNuEATnEYOuL50nMpn6On9sLYGftpIDSRqJ14SJcEKloGotJzKdki&#10;3SqC+bO4KvMElENgVGJaNQBaAJj7CkDTAaAemMx4QLSll7g4zrXFbMoHK7QwWo97u0B1Zckqz49z&#10;QGhaYqBjljK21lj4MD67O+YY0hAAN476RDSbmZlo/zA6lUIktHZkawNN9gZG0paOXFjcEIf93MV6&#10;4ce1HmPmo0w8D7CsHsiE1JIYpbDpcOeGKhymNsrimPg6KitIocwFkbmBimDjagA0ElNWHIZbe4xE&#10;CxoF4EygWmQmXg+pMqbxTOL/vCUw7cw/JmfLRypWiE60BABaSeWpiYqTVQaq60K5PgOcUVVLHB7J&#10;M4XEHxoYzS2AhcyBhczneqPEb6MCJrW6nPUesqeIa744yxcCjigwzk8V6TPtVrFAH9rOujE6UKBJ&#10;JGOtaLSrq+J4DbdSeP9WsT3CPRhPlJSH10mrgtAhPiyrCeKKSLosDJ9p9UeImMKQ1OWr/A70qERJ&#10;1mDYbkD7WTeCdIoyfP0Q5qQudPyU4+v68b+AebpnAtQFO9k4dBiNKDFlSA9LWjAyoSctbUOqh0Sx&#10;pANiqwWXPWX2fIBmNo/ZkIlZpu1kZPw7sgGjeZToc9p3qaAbR37PPmWC+TKakPINw7quJKkP0rBr&#10;OUWd88lqQg5Wg1G1hspqYUeIGsYTVYy0K561INCiJpEh+lPtyCbO0SLl2trAgycwP/9IXJ6TuPEf&#10;ADqjOy/YfZ4+qrnNA9q4gJtrbjdmn51qBg1XV+1A03kQlB+p5RHYNMp1t4jCeIBz8c2NKX1PaebN&#10;9VldXe/UYh+xGI1J6ABxq1NSOgEgOIPm7tFVTCjkxhlLs7mW75RIVtcAoDgX6xsOowMxoEsW4UQ0&#10;GVLZevSiVx9/X9bvOkki3TaPgBFMT5ceIr6/XEHGZx7uxVjV4ODKJ3KgkoM6PH1UEwu4rtdZ3OcC&#10;tbIejfs+QZcu5erOzXLdppz+7Ek9xg3yIF+gSbzTpPp62ArAX3d3pOaXctHTINb+1yWfQ2bXAKaM&#10;bTRE528iOr7ZopWtSlWy4GcVoedCBB6NKz0FrUphETci+sOyMkow3ADJlCFTPYcpezGZkN9p2q1E&#10;tImx6HyiYUFt4rXXzcUFPjaKJnKxVeOYc/oAl03VGRrsKNeZ45N6fH1Lz29v66dXLBq/vNCts/Pq&#10;b8hUVizRIrBM5lZP5QIvZTFooSwx1+3RQ/Io725hhjnerh+fwlI6cS1mNrJ/lu9n/17r/q0lslgL&#10;EMfvUT2Zb09vANY40g6Y/M3Yg3f6/fVljTbnKwbmIoDJ2QBod5lH1zfG9MNDANgP/15Mn20xAwRQ&#10;iju3NqrxrnJMUGnk9SXrzGq3bm6PwZJ3OxFMAw1pamIXXEkkR1shbuzBOl1fmyBDc40onov68eEN&#10;GNaTun16Xtvz3RigkgDcPs7uc3WmVm+fIBUgRunG2SGdO47+E2PEJv9/eg7WD43pLRbyx2eGnIip&#10;jzcXnPHjbUr0sDa/Y2j6jLHp001yW89QroftHGd325KM0YpzdLIjQw8WG/WecsGn86P6hZzQHy+O&#10;6ePFCX2+hfv2KeyRsZ8/A0AxTHxCCvD+xjia0gb0qriycRQPM8nZmGxxaYxIrblO4l74erwpUkNk&#10;u861J2gRE9cCrOQ0rvh5dtk2JuqYyLMxFSR+q9YMH43xvhb5/82hLJ0cTNMqzvHxetgyMgy7cUF2&#10;VR7SaEsIDDFl9PYYvkYzXcGEmrKT6wMtLbt9y0scaEvhekpHqx3FAoiWDVAXRRXBEhXSAN2VTNZt&#10;GIKakQN08DwGQmdnMzG4kJEI4C1C451Heaey9qCKEZhbmkRRMYx7EVqj0r1UEYggwfVZzc6+xiZv&#10;ZDJZsGdlGFnKANOTdUl6Bjtyd7kNQFirS5jS7PHCWJVOoAWewzQxQXxMPUaTvvJIjmGOlrozkWAc&#10;UGn8bq2ye75/oht/EscfM9jPt1YxHy3q3flV/f2QzcBPr7j20CA64y+8YVu6MAQL2FGvS0OdxDZN&#10;6t78MPKKRk2UpKmecmgWoNNLSkIKIDPp6E4l+wE8AR6xviyWgKVofh5+DA32MTaNgNQoSvTGhBn4&#10;tOimMIxMBjQtE/K/h+N+p4TvDMuK5He+uuDNAW+ZkvYYTHnXSrARxNN4vZTS+Iyntwd16fIkTHSl&#10;o8E7AGDbAwg9zD1n+sOwMBhlFuBhZCTH0TCf3IQpXCtxTGedHdHoN3mO07WUo9scwX8hEVmWYzgy&#10;QJVhu4HUhCH98ZOxfk8Ydsxe6p8/bpLqMQiASXGA4E5ezxz3R5lXjhhTZpIKy1Fkk2el9FxAQDzn&#10;JB3pTwnJHeOzzF2YklY22jAdtcKa1zomlmM812FAZSBAfA+Mo429gL99Bkr5XKZt9Qeg+DCvHOP1&#10;DrK5PcrPDvM7/sb68rchAFEzr9VjpKzMJyMRM11uMnpjk2Bx7LxoNvNSviV6LkTzI7D23B82Lm7W&#10;6R2uf/120SnjW4ROJUCihE1rJH9nwzawP76CPGEefHnvlM6cGML0F6h96NH9DnwjP95TsA/EAefb&#10;GG1XEFrJ4P3OcPGZzExkYNKilcxcZOX15Gg0hmg9czwRAJVYIvLQvaaiqeT/vgLQVFhQY8HjcJ9H&#10;YtQxQ9rXzFEDoEmsGalsFC0ayIwyBkBTIBOsfGtZjylZyF1gQguIIyrD4FhCedkqcMXkshZzbZQV&#10;EMsHQ1cJM1kGCMzHoJkZf4SMZAAtJXg3G5lIzo2Lc1uLE317hcziE2OUjVuI7itiU49Zjc+TEIYT&#10;3Z+YKDOrcV9E83lTyIFN86CxL0tRbU06kpEcKiFuB4SWI52anmvW4moXkUb5jp7T5BZmNvOBgPEN&#10;R3aAPtQNkRBB+oMb1j+J+chbFSsPLHhyZYxiAc4GPMNhGkMx6EWxNhr7GUVVyJ3PcSMhIIYSvBsm&#10;NBp3u2V8JnMdpgM+s4i0s4zPfABoMcekgnmvjo1+A+CznGNVV02MHPNwH4kwttHuxLVe3xauKqRI&#10;pTW+pHn4OkA0B5mDbebKSOuwYTnGBcQ6lbCmlyJ3yEUzmoq8xUtZPR+9finHPRNHfRapBZbD2ggQ&#10;NflcfhHJNUghLFLLIqX8uI8iuX5TyzkPlKczSBVJA3xmEB+W2eqvQoyh1WCfmjHIp/Ew2MVI1U8i&#10;kxoDKA8cUT0gtG6YPOUeyJbhY6oBj9loGSPKb9xHTZTpbVT1QIi1MP9Tek/HgOQ465t5z5i/bZjJ&#10;KYuRUU+VDbN2Or/nqeXz8H164zcAzl3KofSfiTEpDUxlEUy5ANjyAVIvMIIPUAXuJKmocTRatf0c&#10;244ISvtUhAdZP/CYlDEPRYCLjrK+7OP+9WWT5UVqV9eUrkFIiBnW/7u3T5AZb/fevwD0/Z+Ei96O&#10;1frFQC2d8SG8nQiW6b2U3XerEvDZAkKexOizQBzSOkHCJ6eydHmFYOjTsEhoHu5tDfIIGOACnO0k&#10;lqMzGwBKGDpO7vkBolYmC3QR5/HWYonW+NsFxO5T48QyLaarfyCKC+UIu2tCXmFAK9Ay9AzjRr5W&#10;oWfvB/TdL5NAJxz3lNF/+Gteb36Z0M1nrbr5hLL/rSoAoVed7Ai6xw8hGzishQ2iQRijsz5kgR7k&#10;MxyCFfXX7GIE5aJYncbZfulaPuWiGl3Bdd9K7IzFMTSRebiIxq6VwNdUhPom8rYSf01rkBZPlujU&#10;5Tqdud4CSK8iPzSKn+GqRTcYwoGOiqGURqB6EbFJduFXw3zV1kU5eWLl5exEC9DYwFSmpuK+ZfI2&#10;jaiZDMopR46Nwg7eWdF7jC2XKDvPjDWQL1apyd5aXTu9qL++NyBojOSP+uPdHZ2a61RZeohjDrKR&#10;ys4qm4m4kTB6y9N8fmEU9m9Nb4kyEg7S/3G5/+d8//sF7MCfjwnTryMg+Ru1VCXDsloEl+UA2j8D&#10;qj/oj++uamGgUm4YgSgmorxYP0rr8eoo92JIStXaWJue3TzlgOQ/TIf38bFuXljR2myPRnur1FTl&#10;1dJUq26dn9Olk2PEuzSqrx5tZg55p+ykS1NDAFLpZJSSgDAzoHPzEzo5OaSlgTYt9DVoaZhzVB7P&#10;7h0HH47hk4CYX97zuQDV//xCesPflBJt/AMQ/hNjxA839OfrCzCoZ/XLw5OYg1bwtTBws/9qZqJX&#10;FiS/pV9s03SeWCg0PMM8bwnnsZkNwpledGOA2p/Qov1lruynG/rn/op+vj7tjD/uI+kgH5Gkev39&#10;8rgDPp+c7dQ2sTVz7bjHib0abQjXII5fA6EjxGLN44acaaci0Jeslf5UgGo2sVNlOg0Ls4yz0kCm&#10;jUkMaM1EkJSjC+6gdNNL9NZgMe7k5kStd6XoOFmuK+2xWiOMfaXfjcErlhHP85ONS2xTN2amZibM&#10;Kkp3jehOrRHBdD8bvWli0JBBLCGm78Lwk0N+bBLlvrgYGBg2QQZCbQErgUWuwFnaCMvU2UmUFxNK&#10;Xx+JDABQM+iVVe1RSQUse+kXnXQRoLTEdNhEf1QUm1nqCGDAT9VESuUBgEsTv9EgqQ5bg7DSZ0cB&#10;hjN6vtFPjFKfMx4xniHzeIij/SQawEoMdqXoRmsxtBVyDDIBGnm8v3EMbefHKymtjwM8J/Rwnc3j&#10;QjfZ81NgKQAo2sP/uWb/Ym9wXutNNWpPQcua7dG5Pkq0lORfHJ/Qvbk+rTTA9hCNkwO48ByifH2Y&#10;CRlAmUhwvcOGGmt5+BtF+XCvAjYNgIbDihqbaczm1+EwoKHmhv8fEPo1T9QC6KMwItmjC7bMhgHR&#10;aBz3BkItizH4Xx1gbOwB1cEKLy23OCB0DGCemhqgoyz++wBuBwBmjhGJ+z2HxdcA6EBfOpvWUtzv&#10;xTDW5MaOe9ksJNJQpEIbx8mgnUqnYUgksVqW18ym7fkU2iv0k47xkNimd9t6izv+5Gqn45DeD9N6&#10;APBnYPegRVahzwxjkxwFg+plsc/AFFMIC1TKwlqCZrWyIoZ5m0WH69a0qx5yjaNZaKORFEWhMTQ2&#10;08DkfjatxjoauNxHefsIj0cBoGEwcNEYcIIBQwb0DOCZPjErCY0wOrsGCIwadH+tuOYrYNar8qly&#10;cV/lon+NYmGz6DdL6Ejh9fKS0LBR9THZhwHTRJsTCeg2cFrNNV1GSbaDKkAVX3v5/wSuqXyMTX3N&#10;Xl1B7nPj7IymmWe8CQHy4b35HSLknM1HMJuRr5sNM5NZ6d3Y0Bg0w24MbFZONwBqQDTJ9WVkJYdR&#10;aXABAinblhE9lQ2jCAua5Ql3GFCnDI8RKDYKuQcJA9YQIJbSuEky4uMPOdFcXgiLnALK+YBQL0aZ&#10;lMx9DghNxU1t4DOFPNB8a/BAidnYz1LYwCKui1Lmi2rOTz3rSg0sYxEl9jz0lZlu9NhoQNPRcyYE&#10;ck0DCt0cQ5t710abyXqdRF8/ouXhZtJPPBxHSt1suIK5DiwJIYhzaTmmuekwWfmJMHz5xLNBMOBH&#10;MPYzG7bVAubrARlWgje2K5zS+n5ex7I9AzAl+VlAvWsn+ZVoqjGZRrIeRrMuGqg04JmAdCARzBAD&#10;g2sANCITNz2EgxtA6iINxm1aUABpAp8xGfOtF7CdjiEph01RAdKlEkrulbDAdWyKaqrCVQ372Qj4&#10;bGDDX0KZ3YyYPczNEyNezUxna2KGXOv+OAeE1pACYdFyhaVIx6jomL49P48KD4ahshJ0ocQ+lZE3&#10;WgJDak0QSkgmKKZUn8c8m0d1oDDPfuan5sZYTEwxnJdIVdTEAm5hwYnG8jK3JkAGJPIc3gp0ubCf&#10;3rpjykIvmdOBBpdovCJiicpHuK+IW2qcIaZvPopB85JZzic6z9phIpjIzqwdOoYZKFjVgNJqvm8Y&#10;M5YUE/IkXoN58kinSVPh+zIc84WwoUVWym9BOwyOSyrjXq4GWFLq91KqTyc73YYXs1JWIxpSyvXp&#10;jRhJAaEGSBMNtAJQ88gOrRqg+jhFYP8sEVOjJKy0oZPtDFU75tReqjAjVB76kFxWd8QrKmUvwHOn&#10;s/kIJm82kWpOc1umRsYrdOJEL4bzWSSSlj38LwC98ixdU5tHNLt1VNMnD2t205fYDG7Qkb1qAAX3&#10;Q8XO4LhamYwFJGTpHF1YzFxya7PLGRZi/mB7WDdP9OjCQjMmEIJKl1q0SaDyGRyO5grbXqxyurcY&#10;G7qFS3dpJsOJerH4j1I6A1gJvrKOE09JvanzkE6cy9I2QPHi3TI9/dCl978P6x3j/R84fz8i+H3Z&#10;okffwW58R9boG4wwT0t1+ppXZ27Sneky4PZklPqnj6ltiAWtExA9sFdTa4DQU3FEb6ThgIzX8kYa&#10;ZfYwKGKLX6KEhSu0BiCcT45WCiA0mbKPBRYPz2ZofqNIJzF8LG9XEWsQrHAW2CjApMVRmCjbJus0&#10;3OxFuOzqiUSqo8RqowqtSjHuOtstZVEqN0FyLBO1udlL0bj1dGbp1tUZfXhzXudYjAc68x02sq44&#10;UReOj+qv9+Y2BRRCW19mp9pcQkYnk3cKrszF/kq9vo7WEV3c56eAoo9mEPjw72k1NujrP2M/LRfQ&#10;Hi1uCbD2+TolqPOUrOrIsYOJRfB9Dpbqn8/Gltpz2O9+r++fnNRAU4ZCWZiimYhaS5I001NKaZfg&#10;ZspHyXTCKMzEHW1azi1Ywk+P9OtPT/Txwz3Kfed1fLlfS7Odunxmju5XY1xHANDmQpVlElHCZJwT&#10;x46VybmK72tyENCnxysvHgNWbJAKktgBMpEWeym5ABAbcNivkSF6cWNAz3HEf//CGFtjYM0UYUDd&#10;HnH0O8PKb+bu5/P88Qxil1xBADd2av357KR+vruCnHNAJ3ry1IX0oYhFyzInryA4f4a27ZeryBEI&#10;mDeXuzBFfKaL1c/Ey/wGe6o3mPYo3/3+lI0DAPQ+Moc1GMpBFsuecj91MdlNthBbRTC3sZ7rQ5jq&#10;cALfOF7rjEsL5boyX6Nriw0Aq1JtDxfqONFWBkBbuIbqUvZoiJLTHBPYajvXNFKJG4jh7xMLcn+l&#10;VreWKnTrRAX3IKkR/fGYmtBPY2jqpXtWM7rOOqKRRgCqM2g/p4cytTBRqNnxYq1yzy7O1DEpJzhd&#10;tQyE2rVo0V4ZLMgFMC42kVaU+sGKcu8Q6dXSArtCJSAXSUpxCZohJrEiKg5F3Kc2igGiZTzWEJDc&#10;TNekdrqDVDOBm461kHtkqSvN+Zz3qY68PI0hBHf7u/Ozen9pXm8vzn3Rdb6+pHdX5zWPBrDDwA1l&#10;yGwz2fAcyQCU/CiSHCjR3UZD9GCtS9dnG53opRenxyHxYKN/+QpATVtEN58n97TV0arqqBBlovls&#10;wp283VVPR6VRTt2MHiwM6FRnNaYzImAotUfCesXAwCUD+KwsnwQb6kUPmkBZPhoQGgFDaprQEL42&#10;IGpGIyvHW1yTKwg9J8OApwHR6FBf2DHKhLjiXbjjbcQR0+OOonyIZtBF+T8mCkAKADEAGmgu4UhM&#10;hDBW7Xz+MSbpjo4cB4Aa6DQQeoyJPNTR3X0BoJ1sRgb7MzQ2nOEAzUEMY22tLLgYxNppGNDZQcIC&#10;pbDerkj044V6jTnv1++Rj/xtG1LuEzZrT2myMESpNJqS7EHApwMWOQZmOjpkjCvgMIwNQLQxoBjK&#10;clnsC/MIJ6esa7E+yWj2PDF70TcSBQOo8LAJjjTDCZ8ngnN21JhEnveoaSoB0SZryOV+Lk7DVJno&#10;65R/O+t4/4MkOGxMIC2a11NyXH96Y+aELxvKP7+/oK0lwDgbdg+gsc+qCRAay6N5EBp1enuP5Inb&#10;g3pwqUPPMR9eP9VEk4cIhQGa/HntI7yHEL6ugrVtw1QyTjJFBfdGGWAghes+iGMbiwwinS5BKbHM&#10;MQDDYNtsUHZ3umQRtxTKdRACGAsFIJsD/iubbVKK+GiisoioSnABLqLQg7qOcjxCkaJQ7i3DhFKV&#10;BSCEFSIOLD+NjkgAXA8lbPv9GAxpXwGopSLEoZdNiCOTlkg7D7mn2ZSfzbjlxRjpgelLRQtqZfdU&#10;OvKkZJAjScexQpi/L/csRhYqJ0Vo453GJBhXa2Egi2HWCyl95/D8njAkJpT9Yzk30XzuOF8c0jCa&#10;0x00CFke0Y2NGV09PsWa0qgq2FuTogQBxp0OYkgm8jNYT6lqzU22aXW5D614jQM4c4jZy2MdMwd8&#10;ObrHFsinDNjNY6yJ+0x6wYYgLJY8XTwBZsC1kPkwQuAtD9vYzFjAZDTkiRmNkkqJY+LRlWM6UJIl&#10;OAYJubja0YPGUPZOgBVN5v9S+JwmUTDwWc2c2UaFxwxYzkAH24STvQ4iqBkSqBEyqLwI8EZe8QCs&#10;59xMDjIXdPo0kBkGOHUPU62leUFZrR9NAAzQwv5Zx7bCfcxtlK+pdBYDREvpuFRG7FxFISHxVHkc&#10;4y8ZrUVkk9bCRDcjoRq2HFGaj1iMUwed/dq7M1RtnZVqyEhGp5uNJC6X1JO8JiQbdWhNW9mwgHsy&#10;cMAXdvtR8ub128nnxABdO0mqzQLmVMzU3csA0llMqhNk1wI+m6aCVDsKIwr7aeDUWNK2GXJMV2PV&#10;t8JY4/rjd6qGkAp0oykl4zMFMJnAPJ1CBcuLS91L56X0GipghNQbGM2kgU8mxiXrjGRgNBkjkxtc&#10;lMRcX2AAlEilmgGAfX8ErCebwlYAaFuok++7iOl1iXuvhySaPGQgvswbpvc+yubDxcbHKiJ1jaka&#10;HGKzTIVyBtOWmRT/A0CXzpMZieloaGWvBpb2anTlmNoH9qgRu77laraDoIfQJixTLj8xmUapk+40&#10;C1VOvM75hXrHXHIN7dI1hNw30Gpdp1x2B4Rrj/e2h3R7m8nhJA7LFUqkLKAnYUJX0JlNIzAfQGNW&#10;SwekOvKwamlFVYdwthVB7elLXChnU7V1JUuX7hfp8XuCqj/36eWnTufx2Q+Az3etevC2WS9+7NLT&#10;H3AgPynSRfJKLz/M16lrGE82IzS04KuWIbJB+3ZqYN5PYyvBmjnh0sIp3FxzUQSzolXkQGdxcmxY&#10;hwJzk3kwXhgALa0nZokYmmGiak7gtFw7XwnKD0dYzSTHgbaoCQOg1orQxYKbxoVZBJVfUnwMloDw&#10;bqj/Wi48W9SNyk9jBx/PpG5l0FAm64zkww4zdQnH9RrH00TNJnDuqE3WxlyLHhA58wrK+urmmFPS&#10;ziBTLQk3ZkuxRy9vmCMU3dv/8Z8xmgbIPn0Bn7990YE+uzcKQ0nZZAQ2khJVKiacRro3WVeUzwSs&#10;//kLJeZ/7ukO+i7bURsAzMFcNN1bpLvnJ3VqpZ2uEBnEQAU5XaKOMFElkeN28uSI/vrnjf752wDg&#10;J/3y8zNyKzfI/1omEQGTw0gLmaV56DnjcOgHsbAwOcImxFLuse5JITAkofuJJ2ERjMdtmhWHLsbD&#10;DpaJZwAn4vEpuhbVpxD0DEhB/1kFSzDIxHNuvVEfX2ASgpkkvJPPaQaLL25dA9L/AaRWfiS788c7&#10;S7pvWaJEa9Sjt6wkALkr00c3cek/XmnS98Rq/HyF2Jmb0/qJjMIf6HT0I2HzP9+a1j/P1ujWBCN/&#10;e4rc82E9IFPUyu/GfHZx3jvR+czRJnIWXaaV3zdGM3QeI9H90y26y416ZalSN+jIdO8ExqXlBgeM&#10;nh6FDSVj1UryK3TluII04BHh649x4z89hXkMucBbwvNf4La/gdP+zCyaK4vNoS3lBEzXBG72AVzq&#10;LbSLrSdoux3zWW8bxh/Y14nhTCZfAHI/GaHDBWpBIlNESSvDy7WESSgC8B3OOUyiBWsmET9OacmY&#10;VJ7LUh5KSphoLeDYEiIAoFalqCBnrhgmNBcddqFt4Eq/oR0iOlp29i10O6qEqakiv3AShuzqMhtE&#10;TF136IL16sKMXpybQTNLh6eLC/rnJefrFzYR39/SM/TGp6fqYY2JgSPUugbZRRoLWDL3WDGdaa7O&#10;NOgJnXnuA0Lv09jgJbKOPw3A/miGGjZMf9u98BubhidkuQ6rPIJsQECIm9FCFM7xFhIgcMd/R2Xh&#10;6dqULo+ggy7PVhmspJdrLxVWLRWNohcTUgrleWND44nbcfPohi21/NBwfhZBCLkZklw44W04wfP/&#10;hs9bNqgNA6HREZQLo4jpiYPhoVWjMaIOAKV7TnQkbmjK6pEAEScUnDJpRgZlYpIBimh/m5Bw2HFh&#10;W1ncStUGUqORT6SjKaugS4uV++pr6ZCWx+KIGawYdiaHqJ66mgDKjjhWO6Mw5BTr5eMx7ufjxNAt&#10;6N2zBT2/Na9LJ/rVWBpPvuZeBfKZjwA8LW4pxA99OvpECyu3nErTJ8bFEoZOhcd0pDZcMBtmYDGg&#10;Gcl5scSGeK6dXKoH2bDX1jmtPCNU2VbGBcD31xfRsnNFv76yexJ97oc7+un1Vb19cFbPbm/pR7Te&#10;X/RgVnExLbltnDmHznz1irzFZidhxQMIbUdXfZJ159G1UU73BX5+lwED7gzTfN7Wry9OOOtOQSIg&#10;j2OXHrVLa+OQGGwen92Y0Cb62YWRPNoKQyDwOSwizMr94XzthoEN4RxHkGAQEw1zDbgMCyd0HqNa&#10;GGDU2qmGw34aOI2lraYBUAd88rvJ0Ui36DKU7Qlx5rbWqgwANmaUUi/SoXjYSFzgzHfeONgwXicW&#10;c08s7Gc87SwtFSEBAGomMzvmKbCgOdm0Robxy6UEnYH+NgOtdhqMWzqMWzqtKQtgda1iUY4GsgGA&#10;UwPwrga8OeCT66eC8rsB0CLilRwAyrVm+cwuY44Bnxl0duooTqE1c5MuLgw5APQu98XpmT7arHoc&#10;GUoQc3qogXRyUCuLaAoz0eIQCsuLXYCsbCd6KYH1K4MNfA7MZRXm2bbuXAeABpjukQ2UD9eMAdBQ&#10;pGdBeB8MgJo5JdJC5gGRxmjGMIeb2z2GOf7rcCFBigGEJvFciSRFxOOMT4IVTeW1LCs1ARY1GyBq&#10;uuTBwVw2W+lOfFg7gK+OzUYt90gd5qN6I4JYg1vYoA8NYhqaQt6zWqb51VLkevlUSnM0MpMJ1iHf&#10;mFJ8Bh6QNNZ9Y0ILAJ8FMKG5NC8opKpjLGot5fxSWhxX0Ga4lfuvry2RlBIMScxzvZhZrWuXdVGq&#10;r4+lK50HB3isI1UpwwdQgja/jPdRaBI+IouyW22QhkGkZG4Hmw5C4r0NO2FFeU2iJAt7YVsxWFdQ&#10;ei8jGL4aHWjnInKx+TBYUoAoxqCmSaQGo4FqnYlSzzJh+DTP6VsjfxrQ2khHxxJK8pnoPQ1IxjJP&#10;JxSbDABGlLnbW/GNPABNG2nGjDIMmNpIsd+n6mWPxe187n6YYkzgBj7LqAo3duNXoKOd5ftalu4C&#10;yTI1LYmOie4w99Q+rp0QEhOSiN+yvNfq6mTOgVetNJ2xym8mm4r/ANChdUKGx2A6VxC4jlPOBXzm&#10;Gf2KySYvj4UHMXhD9WGAEfojxKaTtOObJfdyHKQ/we5jkX7iK5TZ1jGbnKTv9xaLyPmFdmj9Ll1i&#10;obhImecc7MX6BEHtI8Rt4ESeH6dX+FAS2lJMCHwoC3U3M9IYHY8mAIYnz2bozBUyQq/laOsqJoRX&#10;tXr3uUcvPrbq7eduACgL2ssaPfyuESDapLe/0UXjWZm2bmRoCxb09C1KjxfitHgmmoGubclPvfOU&#10;JRcDNL1B6XuVPsLkhubjdvewiJagBW2gE0wtB7uginIO/xfnZWIlNLaesnwnwfMLJ/OQJxSoYzjG&#10;aYt2jJvrIAc7iJvNTEbmGk1CPG/h9nmUjUqh3OsQObeyc2+BDbN+2LZzMg1JDJN2AIuePbZC2w90&#10;eOglyy6TjE177Gwg143/74LCb6uOp7sRjtDhCgwnmWTLBcEGFDB5WwOB/9s/A6A2bHG2Sf0HxhN8&#10;GwSwbxbhoE6jPSILMO87BadeBbFBJ9bJwXwwr+tXRzQ1Vqg8ym+JlOJKaRu6MFash0zmBphPrBC9&#10;BGMzOFBI0LXHieRo6yjAjICD/fKy3n4H2/jXe3S3V8monKN966CmR9thyrIoq7mcclsSk3ASk6G5&#10;j4NgSoy5CNtHuf8wiyEgNIIJM5vw7YEmyovzVbqx1c61R2kLzY0tSiH8TiCLp5XlsuK5btFyNmE4&#10;WBorQItaw4I7rA+PZnD1L+CvAji+29CfL+kDf4e4nlOdmuL4VhLyXw2b3QvjcH2K1rJ02nm91UnK&#10;UhdYlUD8bSKZLvTrB47HTzcn9McjHNmPl/XhOiXha8OOo/70GLEcTDA9dOjor/TTAmXxzdE0nRrL&#10;0hbdp87RNeP6arUT03R1iVxUdHN3yI+7tlyvK4vEJk2W6gQT6doAXbVwQz85O0CbUGJmkAk8tYw5&#10;vr9F69QL8xVaoow/T/loqpddN2zXQHuIhmmZ2c991ErQvCU7VJRz3bJ5amv9MvG20z6uFkNUfQNC&#10;fPIjLZbHcie9LAQmCQnGEOIwXiz2CVyfxtbnmiCf67iggAmxgImRe6KATVp5Dbq7boTxbZjganDH&#10;M4FVcM+YnrqNWJE29E3WlrEVI5RtDi6dgLm8OK6HF2f07NoSm9FRnWchu3eWlIu7m0RosSn6k80C&#10;QPTjo9O6hxSlBxNeOdEsaejH4lkEs7hPTvQVk/PZo9vozF5Q0r+HA/sVv0v2Fte0sfZ2fTNeP9Cd&#10;hXFlEiBv4NPFSD24U/Xx4ZqrKdKt2WGkAHP0D5il4cCITnfXazgf4wCGkmwApvcIrAAANIcSexZs&#10;WALMZzRl+lhYvFjc7wZGXU40E6CUtp0GQmPIGLVIplhyRmMjWEgBoPYYHxUEuxYOSAn5DzCNxwgV&#10;G4kb2vqMA24sVzLInwUffZ7lM7qjCTmnbGqxP4E0dzAXsgHQGMqaXuQJeSzaJuvJxLBmZrI40gYS&#10;0HHbJtC+tj7oIxjSLmNGevVkUj99WCP9YkKLMOElxmACLl2wWoHcO75W2WAei0ZfGgbYj6WiYWHl&#10;8eQ1Wpk4Cid0uDn52QyGEilnDmo3oDMJs5IX5rww3Tq+0BiEzesIIOA4fey3ljrUXZetaZIK9M//&#10;mA3+3zOVSYu+atP/nz9lzqK16gpriQHFCF7XDCArsCe/fjDASTXDGcZ+m/7cKiGmbX2sf344Tbtd&#10;k/FkqRGW7d4ZTEm/39GPhORf3xzk3ilVGhuaeHIs3RhkDAhaRFGsBaazIXZFEr7OMQqzTkW43g2A&#10;hqKBtGHg1NqrfgGfX2KNkmFOUzHopMUyv3tgijDy9Dbkqp9SdWtFOnOdBdMTcZQSoiyqPh7YVhv2&#10;mjZSDIBiEIqz885II78zGzOORXSZ5tYMYE6Hsa8tbomTKuP+rSTVwkiDIbr3mMa7oz4Bg6abpBC3&#10;qrOJTCNaqYAw+QzOaQYgMoE5Mpo1xwuT25Dt1qkJuoqdW9Wba6f0/tYZvbi6ScWynypXKokQ+5zO&#10;VxH8TRKl+1y6I5VZ96IcWjVjGkoHQKRZv3quwWziAItoF20l51qc4R7OU2j0Tvlyzx5jBLE2hrLB&#10;txHGXGtdjowFdcGCxvK7MeYUB3BGoMGPpNoVk0mb21RzxNM6lONgADSZWKbUXGKuKMunAETjmOfT&#10;0YbWEPdn3cNaIBIsvqy1KdlpS2qtsKsAonUwk000BLEc2q4hYoPIR55ZKdU0Yw4W1MYIZFgbzWWK&#10;MAd5CIxPz2auQwtahi60BrNSJRnKpUQ4VVh1k0STCkxPX6/3RSpLMyP5xFLmEJGY6gDgWuZXm1et&#10;WlHIOSoFBDd0JjitZivoDJZHqkM2nbuyW2CxIfZyIcFS60kRqQcEUgLPokV4EcCzAL1nXheEAF2L&#10;DJSWUX7vXKZyACvqlOcZzbPM6ZMQD7OkSCxhhgI7GUjtWSGWi5J8PRjHMkUNSLqo6kYzEpnL46ho&#10;JUEopDCfO2CU9p0eQu2to5H9LBbTaVTGl8dMMoOLm3xx1RMbRyRfZjmd8DCit9M2d5b0o+Pb7URh&#10;UrWBoY6M3v2lgxgbVdtUp9P1ykZ9bRr4Jx4mmqoTLWfjWKv/A0B7l4igmSayZ5HA0Z5vVIJo1dx2&#10;AUw0QVxAFjJdwA4glYmtgDdVkonFn+DWYkwCJbhca6HQu7nwu8j0s4VjoN5LSTDbic+Z7izUZGeB&#10;proK6HxCuaiJn3WQr4WOaXrYC7NKFI/1mO7EgETe5zgh9AvLCTq+Cft5IYMQfLfWtxN173k1pfgW&#10;PQd4vvwR8PmqCsazRFce4YS8W6AL9wvpt44Wai1cI8voNgGexy8nAkTTdOFBjiZPUpaaJa5pGgPH&#10;LIsnDjLrLJBLlmcau4JKergasOwYCof1pLMPjE8SADyzCEYT8F1N7NLoIt2Y6KHdNRqjdOj5YEDZ&#10;AdMw4fayg26GJAOgCWS0pRPrkEXwrLUfrAWQtBN104qBxNzCOYh0k2FMY6xcBYtgQCqTY+xlFBLw&#10;be0YCxCcewECmTxXAWXZPoD+wlQFz5PsmIbaOMZ/G3P0/+mfTfT//Y8yJRP1x1cjWprwqpsSrnXc&#10;CQOERFH6jOPrKN6fARILbo7h/aXyuQxMr83Dqjya1cf3p/WE5IPz5/t0CqC2BMvV1pWpHjYiw+M1&#10;Gp9u0nkyRd+9v6cnTy9rY31Ms1OdOO+b0QqmfQlJjof5QQcVjS4pFC2egU9/SnYhAFG3lUaZABM4&#10;Rk1ojFZhhh+c69aj87DsJxvQFec53YTyCT83HZgZE5K4Xi3A3cN7ts802h2tk0v5LIh5yD9ydIa+&#10;0ffONOv1jSFc/JMAwGb1FOGm5/fLYa9HcTtesJgmWn4+xSH/fIPNDuDzO8x239OFxcDnr3em9deT&#10;JUrHi/qe2BobT7gBTxHKP2RdjYjZ6Edoboah83SAuUrv8sto9a7hWr4BIDb28zIsjrUVNR31xSXM&#10;OItkdsKALvVlo3vNIimgFBYH2QImsiU+d39jAkYs+rFT3hhtT8LglYB7NcGJYBqkVWZHG6HEjDaa&#10;NdQgJSkqI3OTkOOSSjRMlJWsH3d5FSYFuhcVA5BLaO9pRrl0QuNT0TGbfi8pidIyzLyZk9ymUTbt&#10;n4dSXwZOSNjMdO6FdJiBXHbFuVQJmruOqWswSC20h6uik4dl4jY0Ujkh3L6xAWYCBrYCJricgP8B&#10;8liP0+P8IiX4bdi3palmNOVUE4jf2lygpE7E2KdXV/T7h9v6DnH6kytLOP6b6KLlUo4typRzUrkO&#10;pprSdBP205jU28h8ztO+9dpC65cyvrGg/xDF9BdA9M093ZwbVtJBnONcU7F2PcHyJcCs5wQd1XAR&#10;ucQ45F+dWtSHs2t6t73yBYh21mkwm0ggAEYm7nfTh3qOwBjAgib50E/ahxglgundfB0H8HRTgo8l&#10;kD6OXNF4WM84yu7xYYDOCFidkC+leBsGQq1bUgQZolait+9jyI4Mh0W1/vMhxD0F0qnJ4pKcDkXM&#10;CdapxgUzaj27TS9qXWpiaFeYQqpEGvE0GYxEy42ko5KxZsakWntNc8zbfWzxMWcIfr4BENtaa8Ll&#10;nAoAAliZMYjfM31fBNpLi+YxY1oM91BCNOH7TmWGzjwAPnNBm/4vgE2gCxe/fe3oAUnyKCAsv72e&#10;GLDBHK3O0kq0D3a9N4c2haVam2kEiLbr4xvbGPzf/n01RdrvfWVBDbQ+1vvX2ziLiyiNMz9w/pPj&#10;9mphula//2wbb9tQG/i0KocBUJPgmHzIJEs8/nNd/3zYpALXQec1tPGXJtRCudhLtmUcn6GIaDkv&#10;gD4miA0OoD+JrkDRBK9br3Q3MVlOa0rmplCLHsJ45DwyDICahtdYz3jSDL4CUC9h6xnkXRbAgNbD&#10;Fhr4HGotggHOV2OJh7K2m5/RZSgW5zZ/a7+fDOD1EMqeCkhMJPDdhjGh1jozndaW6Qb00mA/Yb2z&#10;yAa1vu8W95fG2ltK8oqxny2kW0yPFjqVs0HSIrprU9DMk/uLxKE+P8oBoB40uSm42WO5j+JZr8qR&#10;Ccy0l1GRmdOnB5eQb113Hu+eXtBsV7Ujh3LDhofz+4lcf9ZNyfJCs5DBWH5tnOnHk8yFD5BCF5zD&#10;PV5EAkxZDd38qqIxTBFcj77cKoRWjjUAGgwgtRGGedYAaASNKowFtbD5aECssZ2W+2kANAqA4jwC&#10;QGNwxMfxukkwwh5SUFIgOaxTkotrPw7DVlY+EjdSUcxxbu1rLcKwtBKgV0O7ZgBoGT6MStaJCiLv&#10;ypopzXdzbogknCSubnGj2gGgfYDSRipW1qI1mY5T6Wy6s5A72DzZUAvQIq2kAVBZhpazwjSnXPvV&#10;mL36aXs6Ree8fto3j3Rn0ZY7nYoT4fO8bj4bH+uuZIH3JTD3rej/azDoVLaiYwbEpZO+k0Ebzvx2&#10;TMq04YwDBCai07Qe7KmmyWwlHQM3ezYma/vamNFMujtWjVJ+pzxvwPPrMMNS6zwG1OU4B4B2LESp&#10;bQ7SbBFZFoC1dTrcaZcZB4EQAwCN59GAZQIANKmIzas90pwngXSTOP7fzYilAuxm2GMK+v4MDK+Z&#10;GF89hUg5kFgV1SPPggjpn6JxxWAWxwzjGHOISXdsE50YT7h+Jk022LAU5iCFqErHDJgC2ZUCEKX9&#10;KhnI/wGgPYvfknq/S62TMB58+Izy/QoAgBi7ZyVma92WkICLzcouTG7RjCQurHQXJVK0QPmUO8px&#10;NJdy0xQnQ/um4kKjDFOF+8k0KPn0gC0h86uMi6mxmGiYOnpidwBEezzqIx5hsDtWXVY+BGFbKb65&#10;9RA5hFG0ccNcMRUCwvaQBUrUxst6PaPs/uIjOaKvK3XrRanO3s5G9wnARN85tgwd3QvoQ7faN3dE&#10;KxdidOlxjm68LNLsKUwa04fUNEjETTcOXnKxkkH7keTnuYj38KLzKKbbUX0ngKQWHY6dIEC4l0B3&#10;G3lle9SLBGGGThv9tCgsoLuQO40SGQDdQuXNjBSLeznFQ1AwYM36X2dhVMqlLFYKKGlid9XZyI61&#10;kuBgIjWKyJwsA1gWsshbWHwuQDOP91HOyW3DJdcEYLBYm2SAgAn7zck5McpOrdlNCY+LAi3pHcrD&#10;X4KhrWRl4//LPytz2UT/UZ+JxerBKWitNp1mApRJ0ri5w3m9/SbGp/TnpmQSCyC1UkQHUVXWDtJ6&#10;kv/yaUsvni9gmmghrqcI92uuBmEBx+gCNERryxGijC7gIH/7/ipB0Jd0loiW+dkWulPRiYprID2J&#10;NogAd4sE8afsbjoxA6CBuHBD0KOZTsmL7q2ZSXRtsESX6Djx9FK/Xlzu1bOLnTq/VKJp3IwtsMpV&#10;eZQeS9DiFBP7U7ibVnQYNSgXjA+Su2mRRWwummGye2HmzvP+39zq1/d3x522nI1ksxXw2UsBX1O1&#10;kTpPn99bsIz3YSkf08nlJYzrd+d6HAD6Cb3nz4Tf//l40Xl8f4Ug6wuYachcPDWUrmEc6L2w3uMY&#10;kE4w4Vygq8yt9WrYzhon+P7eRqNurn7RgF5A23ZhmdB4WridmbfKAG002UVO92RrHDaju47YCtyh&#10;BdaSkfMRwwbHRini9zqujU70N1OTGJcm2fShz+mgNVsjZZxidD35VQCtsp1KZSebkc/3NCGwNoRO&#10;C82yQ06QvBNgzrUaxbXr4rPH41a3cx0Ns+Vm8TBW1JIc0tIBoOjOMnDfZnBPWARTJhNYbfMh9eLY&#10;7BuPUjPmwVrawrV1BdM1iV73Q+iw0MB6ce6accY2MjbhNNR5YSY8GPMSKRVjmukpI7akTnOAzY0l&#10;opIWaS051qQVvl8arlEjnZDyKUUnAobi2Vj0lLt1BenHAxIKri+16+J0gy7AkD07Y6w02sGfTeML&#10;IHl1Uxcnu5WEkSjUSvBcWy5j1vk6nJETzGayNIsgexhUQOjn69v6mdSFD1sA0ZkhrdWVqINuNjl0&#10;Q4rj7+IBrwZg3VynFmSfBPBMAjgmoftMBngmATwTgmlbCMC0sPpo04XSMSma/zMgat2S7NHaedr/&#10;2ffuUNy9tPR0h+D0DSK0mZ7yBlCDYWCtJBwcQJnS+sYzjJX7MgC8aKqMCbUEDUvU8LdNLEHmFph+&#10;FFBprnIDsAZkjFWLoXQcRVk5gPvZh89gfd2PmS6Te8xipoL5fXM7W85ljPU6ZzNo7nNjRg9z3MxE&#10;ZPrQGM6hNRkwCVEO10QVG7fJ/mzyZ+kHzcapvgzdNtrdLrReFzYHkPhYc5P/3T9L2jDm04DjKwYb&#10;h/98/U6/fL6sDx9P6iLB+PVoqC2nMZw5Lz5xFx2O6vSHY6T6Ot/ZXAbz+ftlDJAYId+by9/i4fid&#10;P0kO+X5bLy9TBUF6MEvZOJTPHszI4hja+uXm2ooN3gmLzfVhGlYYX2N+LSbLFtNwiy0igiiEGCYb&#10;lmoQQ1netJ9xbBI8MMXGfGbFo7VMxFSZBtggzmgQADrWXqLJjjI2ynlos1NYC4ljwrRksqNUQG4i&#10;bSkNgKbhUDfwaZ2KEo0RRcpkIDQDx7g1JMiC8cujFF9QEACwYfNIPJMBUIsB6obxW5xAVkCSyiQJ&#10;NMNk5nZT7uwooxRN96o8QK4xnwY+E2G9y9HhzraV6eEZ0kHun9NnJBA/PDiv+2eW2OQ3q42yfF48&#10;oA/AauSAhdin0RLXS6ndwHAy3oU42EtrmpJKVqa1tUyg008KEoFMvA5ZXBfW0tTWRAOgQbRaDo+h&#10;6xMyjhDmFQOgVo6PYs2JIv4vChmQAdA4zEaxSA6iAZpRlNkjLZAe9tPAaDS4IR6NqelB3aTKRNBF&#10;LBBTarCbmCzWkQQ2Y16atmShH8/GhJUGIZZTHEbeKKYvAHIqJi0PDThSGJnMzVWA0B7azY4sFCHD&#10;K8Ankqpy5FPZED+J1lQDw1c6+s48tMI1lNN7qE52wq5WocsvQqZl7H8KDHojQL8fc00bkrABWFhr&#10;2TlFJ70OY0KRUxWTimNRUOU0GmnCfV+LIbCEFtkpdAiKL0B7jPTQQuhTqqh6AAKTK2EhaRuehC4z&#10;gRFLFTqxluseN7t97WkC+Fk80xSs53QoHYhgFnHK1wNIG/m+DeDZDivaRtvzFnqwdwBGxwiMH98k&#10;dWaM6EokjmlIqFJ4rVjm8HhSTOLyqboASl0QDNE5OwGo5NHmcT/w/dcRS6fIRDSx8WATF5nDEYaX&#10;iLwqpEpbQH51GqA8jMpLALjQmhcYAPUkQqKxWSjJQ2JZDitdmgYIzSKcH6aY+6KlLu1/AGj/ko9a&#10;xw84Fv9YWA4/bvYDTGKHjN0jPsHYPRdGAJcxTNyokWiTTANkZhiP3YSMBF7YHjOIl0hBb5KBNibb&#10;doXczDncVDnsMO2mz8Ppl8vupRqhcX0RSB7WyZyO1QRil1lXIthIMzvU0HazG+v/zFKcTl8AFDyq&#10;A4QSJfK6Va++74IJpffzcwwcNzO1cYle1dOANtL7qwhaTYNWLsTF1TmxRxtXEnTtKQ7lk/Sinzms&#10;pr5v2AXxGg3sCDnIEQC/aA+fjccYnO9ZoP1UFlpjP2MAktbaKvlfIFqLIaN3lIsOAFpSx4WDXsQx&#10;IwHQYpkcY5O4MOl4kErPa08ywl5uTAvozmUhrkSnZQC0q4Gw8WKEzDgb6wnObSuHeYVZHGF3tDBC&#10;/21aLg7gzBvtxXFGGbOikBud9+aw0IBACw3PQZOSnvnNfxitXsoLq4vVuneDciSlpi9l9v/dP2MO&#10;jBF9icu+3QkN92exMTBoG4xQALWVY32ZtAyIGgjxcFyqK49qZjJFF89U6eK5Gp07U6dTdN2ZIFuw&#10;FldfickLCtmho48ppD1a33C2LlOqf0HrzCePT9Cvup/w5xqYmQwchKE4Qq31IRcsi2asPwJonKSZ&#10;TMzWT97KROEsftZKsxiH8AB5kacxtD0924fDf9oBoDdP1miWY9WN6aWMc1UFM1fKeatiJ9nasN95&#10;LOdGS+ccZvP+KwFjS3TmekOI9V/vl+iaNAMALFUr2rlcFnNzW49UBmEKIrILtvLhGnFdBNa/Ot2B&#10;W/5fAHpr4j8A9PeH8/pwlagnjuEdOkJZTNIYWqNRzuUCeXOnMB5doiHD3Y06B3zeXDUQ2qiHp0gE&#10;4HmvoFm9wGucQxN9BjbUWrctoM+0zVm+dUNhorbNnrVDDOA+dHFPhnMfZgKYK9jMNLYEszkjUmQQ&#10;bU7rQbUP0ZGEHsE1PUyadMYoRtieyPFIZgebXoS2h8+fa3meAPSMfITmdP9Kp6VmFNdvqLHxuIOd&#10;YZ257LU49y4WEWtbaP2zM3HgZjBBGQD18rx5GAdbkcwMTrF5HGZCpBVbDZNpI5KAps5I2viGo9Xa&#10;q6NcU7aRtQBya7jgyzkPtT7UlB3TM3HPsmDHWqs+eqRbPE087JLFwBRj2shNQD9EOdhYcJNjNJIh&#10;eIXy+9sbS066wYtzU7qK1Of6Urc+3SYeC/ObfgPUsKhaJ6RUWHQDoAmHaKfIo30dCaAyIJpBnmdP&#10;TqKWGmj1ukjTi61l/XR+g7jcTb0gtuliX5smCjJUg4YznfJ9lAFZAFzKEbR0gLlo3k/MEfSSdEpK&#10;BogmwYImACAT6IqUjPbT6ZrE19aiM4EuOdau0xVknZMoHzqAlO4tANDYULShQXwfaqwopUfimyzi&#10;KQzWzQwv9hhNSTiWsPNYYn5sWEC43afWGck6+1jHpEDAhR9ztjGojgOd68Z0nY7BiHGIz32Mzd3X&#10;cYT7y3F88zmCODeB/I0Ni0M6Rin/ED83l3oNoN8yNK3LlSUmmI69CBdwHvOXmTy6KTlaRzZvorG4&#10;MOM0i/gBQ+U/TqvO/3//fqD70h29fksHoneb+u7jpj79dka/Ehz/wy9b+vjrGSL4ZnX2SismEZp+&#10;9JFtWU8WJNepi3m2ozdV75wAeZNbGJC1f+/012c2uvSmt45uX/TeP/87z319D/a7n4lNO6tH23Pq&#10;tY0QOZaJAEw3YMsXkG3HITyAcrExwHadcv+ZDCIMXWwoc5RpZC0JwWQT7nA0m5S1vW4AIpmZecnk&#10;ThLeXk5Xt86KNI23lZAGU6H5HubI1hIH2BWQBZoOADXjpQFWA68GRA2EGpg1AJrK/6di0jJW1ECo&#10;dcHLJpjdMqJzAVkGRPORClmkVC1u6140dYtI2+ZHKCcPoGsko7mvBnMvZtVSuhkl08DAovOM9S1E&#10;fzreWKw7J6dp2EGzkSeX9enxJT0mtWR9rAUTY4YqMJRabFMc0pdYwGMawDMLgJdFmdykAF5SOtKQ&#10;ZKXCxiaTI5xF2oZ1a0qiUmKh+dbD3sy5wVwrPhxD04IaAHXK78Z+wp5+0YHyNakwEYDVSJ7TabkJ&#10;q+iAUABkJBtWA6MWSm8jkXafNqJ5L+FsdILBEGEkz0TAgkZShY2mfWcc5fwEcEUs0qKEPJzzAHUb&#10;MbjU49G0J5HwkVqNfAVtfAPRZF3IAA2Ido6mYyyGLGPuToX5NJOXRVvVkaHcTVzexEihEy5fT1RU&#10;PiDcWiUHsTbl0SyiiYpvKwkW7U10SqQTYE9nBmZCDxtwjE3VmHZoPFID81pGGkoJuaOpudy7rOUB&#10;VmEC7xQ1wOyisTemMQnsk0z1ykOf+FRanMezhsXT7tsNnnExkqzbEeRc8QDnfpwKE2alalqQmza0&#10;hjB604VaYHwTpJ2Zktpx0xv4nD+Xp6FlYu4GYKpp0emhghVl+CaX+R4sEQ6+ifBiIkxjnqNq6yIu&#10;KpL/s+FCkhALWZHEOpnAvR+TgXQiDd065y6Zc2YtxeM4f9aCNYxIuXB05SZl8UA62salMJtM2gKY&#10;aQBoS1UeUpFKTfTXOUk/X//9r2o0BrnVAA2QbhgHZj+TmB9AMxjAGQUTYpOc3ZCROAbDKVkEsaCY&#10;FsjYK3M+hvN9DBd6NBqmJCZHDzvpVIwlWbgCi+LZqXkIg0X/UsTNlol7O9HKpDynl4vUy/PncDHm&#10;ka9VSMRBVsY3lAX5f0r9pZgaphc9uklo/P1n7Xr2tk9P33Tr+Ts0oB86dOc5bNLdYk0sU4YcRovU&#10;g5u+DwcbO4Zidg7do3tpK5qgy7ez0JN6tH7KpeUT4eql/F6O68sWUluQs6CVXbCQZiwKZPGNYLKL&#10;AUAauLRHNyDGfp5PHl070Td9REhVkd+VX0FIMN1FLBYjDpDj4sKyRy8nycxIqeQxZnNj2mRdiTu5&#10;BpDdiJ7ERhVMlvX/7qgmMJyL08DnmVX0sWSsWul4oAOxMUxoLW7kghx2ouhKs7lo6tGPdHSGOKOr&#10;G4cfWj/7/3K609RW+hLM3ICTnfaE/y8QasynAVO6xRAjNDNchvaJUGjAnnUAsTZskUw4vpxPyys1&#10;IGLl92iTB/Da/YCKpVmvTtM32tqrmm7XSq3WxtRampaXIpyH7Y3gmsmnzdnKUjWdSuactnqviDI6&#10;iQt6gcinTjSsWQjjEyl3xdi1w+SYxoU72ZrjpCg8BKh+0fd14/4up5sN/ZrpjnJqqIQe8oV6uNWh&#10;J5ThH5zDCb1eAFsYrN46IriaYOSa9jMhH1AzpYxKwGcFN1oDGt92JBUnuI6+e0L/2V+XWLtW9OHJ&#10;qFOSr+PYZhoDCsgf4lyYlvMBQPE5wPIpYPE5r2cB9u+vjDj93n++N6c/ni45XZbeXoX9PE3qA2zs&#10;STR3c81RmmYnvYrx5/QIZd6VSvShbQ74tJzQuxuYyiiL3kOycJm2pJcxIV3AwLe1WK/TtP+cJv/S&#10;WM8KDEI22flxHx4CJNhm4IixWsauc13lUErPQUhe04U+qYMA5RoYyT401HMuNNyw7KMhqoIRNT1P&#10;DOcmtZgyIxNcIiA0BaBuwDSbUPkcyipZZZQCCUiO87KBQjZi17pd/2HcmyGA0AhAaDIbKbtH0tk1&#10;p/Ec2UyGeRXfUtbCcNSH4L6LDQhRagUEhudSpvECcJNh76PpER/IsT0KWDpkQJTzfdhAKIt6cAQG&#10;GBiWQyz6lj25G4D0LcOieg7yeJT/i0NXGUcGo9uPCZEJv4RFfnOylfM/T8lwi3OAbu38AswyTStY&#10;UKnfU5l9Qd7rBRjoZqd0Hs7zGWCMsOcDiMYehPU1Rg+AlWwbnPCj6qBl4nx1vq6PofU9teyA0O82&#10;F/Vkcdwpy/fT1aacGCUPwCze/o7SfALPmYzD3kNJPpFyfRodkFIp3ccRWJ9kPeEtiB4gaY75+EhK&#10;8RbDBGv61S1vJfgvEU5fTEuuED/MfCxufGZzYYeiNbXIJot6sr9NjMaIgXbUhpv+9ZHMo5EhaEN5&#10;DOa4WmC4dVoK4loJtuvl30xNewx3tJ2w4uhHraNLPp12PJgODVSmUkkpwkmd7oGl4tzYRseaE5TS&#10;jtCc9jeuEc+zSKUAXbpFdJUAOKro/lZAxmgWrX8raTFrEXMW6WVdm0oBEe9en9Lfv/8/9enGct7W&#10;Tz/R6exhr06fK9MNOtI9fN5H45E6XSBS7+KtOm2eIwuZ+C9r9FGM9qx9kNaxOIMtfD2QucWc4GeQ&#10;4nzRfNpzWrqHbajf0mjkkl5Ys4j/4wbcsOkL1RXFYUTiHJF4EMAcZAH0Brp9uR6DArlubf0DgFpS&#10;QUgwi/S/PeBtc2DHPy4CkMPGIJ2Sei7MZn4KOY5ELhUnY0QsRwrWguMXALrcV025u0TtlOWr2VTl&#10;x1DCBYjmM9JikQEAYJNhU920+zQtqTnpzZGfGochJoUYpQz6rKPnzM0kFQRjXjYRaoVoIUtp3tBY&#10;hZGWJIOFkSotMRYGyolkKyVrOENt+WjtWIOTiM9LIF4sG81xf00ujneSIG6e1m8vb+nT06t6fes0&#10;Xo0hjbTmEXUVTowURqdkoqGMcSbZIB2m0mQ6VgmxVpWpgI9kpDvJlJfjyYZNhSVMJVnAS1tLa3Pp&#10;JsEj3E0IOdecDSu/xwAYYwGaNmJSSX9gbQlBu2wANBoAY1pQezRDUiLa5mgAtpXkU8nTTMLcZG54&#10;Y0jD2ZibVtRGVBaAk5guN6xwDKywtegMARAHo12PIEA+gvcUyzobj/s9DnIkiXi4VAx6KTxmQeyU&#10;ttOtqj1a9f1JEFLxKkYel1dOIxoMxLkQRPU08egiU9tK6kMw/FMEzI/25Ku9LtlJfzAJSyLRWQZC&#10;i8lBLWLkoVMtLoAEoP1sTR1xTCTg1FO+r6RcXQa5UQKoDeSasnavB7lXYsAbhSVcA7Q0ToZQ8tKi&#10;M4PqVFoR0UWwjVFc89G0XY1kfQ9jRDL3eqjOptOyM5eIpXLaj5s7vmspynG91xBHWU1GqLnfmyaC&#10;1bWALvs4skEA6PjxVDooUZVGc5pWht6bym901i65IRciYH1DDP8gDYwBr4SDW2zY9y7mfjfHNc46&#10;PXKe3HYemUeiEjHkQSiGIduxjmfuBDbXdLyKYVNl3bNMyhJN162CbKQPXIsNlZl4FCpoz976BYB2&#10;V/0PAE0wwSkLcBhs2DEms2MsdiFW8uN7y3ZzsRiZQN0AqE1SluFmk1yEsaBoZaIplbpxPMXBfHpx&#10;A2ZxA2Wic0nDXFJKuG+TxVLQA7Y+jZuU7/MQfadZWY5dUSoXerLpDk3Hx4RowcnGuKVy8PMANz0k&#10;7W9sl+jq7Sa6I6Hb+oDp41WPbj0kGP4GpqMLCIA50N3kZDWS4t/Wvx/B7y41wISO0iVg65xHZy6m&#10;6cx5ry5cztS582kaGsE9WMnES75hWSXxM5RvvWguEwC+0YBIy/d0keQfTVnSn+NwhM8ZwkKaQUBt&#10;EUxgfZu19jqKZgRgyMLugTW28PpYTqL1ZI7lM6RyUjM4eemp7Gjsey62XLQ7RWl0k6F8YX2+68lw&#10;awGEDsCY9SNQHuuJ1XgPURY1RCtYaZkMskJ2KGlcLNm8RiajDabJzFoTtMKanbccPmJFoNUtk9GA&#10;YFXFPi3PpevNMyKDPm7o75/poPT2BIH2Y4BbQu5hM7wE4ceQzXaIBdVK7RYSbeV2PzYVSUw+VuqK&#10;4zi4Of/W474E8NFDzMtoHzFI5IDNIkXobPFTf28EkRfscqDsTeNaCTBKAbx0ELp+7XyXHt6ZxPyw&#10;qAe3Zmn32Y1msRRjVYrSYb9MX/TV9R7Ha5v7mSbfXJRWljP24qsTlpLqH4/097MtvbQ+0ReG9d0N&#10;oriudOrCKsa3sSTC6tN1mf7o20sedIVoijt92Gkd0+n1DF2/SN/rhx0cB4Dn77Ajv67QNGeFXvID&#10;xLmkqYRjm8u5aWSXN1If4QBQK5W/ONOpp1ttjHa6JvU4ZqOPtycAN7Pkic7p490xvbzUDSBu0iV0&#10;sWvdxFM1RgFCowE/Hl2cKqLTkvWbJwmCLkn30ZPeJaz7NsDzBqaca7Q1PL/aQqtNOpABPrfR0K5g&#10;gDKT1yRAe5pSzumTnUyCmfRgp4UdOivbDMWk0lGL6zSI82NanrxG63SBgW4E5/MCwnPTBuGMLCfS&#10;Iwthew76zOJWDBIVu5TKxGOTj0lPrAyTQSRHVgXu6zIWkQLYCxj9ZEow1vIvmmvZymjB3J8GStMx&#10;ImZSsskG1FsXsiyqFNllPD/xS5kl3AeF/B/gM5ssvSRAvYt7OJTj6sd9bUaEIyzoR6icHKPU64uW&#10;LoC5wloy+uGUPojBxwkph3078O1OHd27W0d2MdccwiV+FH0UoC6SSTsjinirtnJi3jCDPaB8SAbo&#10;h+uAxSvEcX2HBtQC6b9/rjcXNzVUngfzieEBYOEChEVyjccYcETH6QHcWfh8KgtzHsCxDFBQG0t/&#10;+nSykBuJuJrs0+uNRf1wdl3vT6/o4dIYIfboVkvT1ZjIjp72i4UAyxwAZQ5/b73mv3ZUisMh7wHU&#10;Jlp/eTohuQ1A8rV11HHAJMDTTVtQJ8SeWCb73gGjsKYW2RSJkekrCA0DfP83YE2KCUaSE+b8n7WE&#10;dELCAU/2aOyj6TMtVzOU+zjKwr9Z5KzrlXXImZkoogHHtF49n8dgOEpTjl70203aOlmp7e0aJDL1&#10;2tiooF9zne7cHtDNG7168GhMz55OOY/nL7brBGz+lasDunZ9QAu0hR2Z9KiNlIcsSrEm0Ypnzqyk&#10;onWCiKSfPlqmsJmE3jHu668/tvX5Vzajr/r19EUb7ZZLIBMwSb3v1db5HCpLlBabaSpSwqLHHGKb&#10;Hy+lwaGpQI3j+jWZh5lik7iumogHO3eWDm8/2mtYwoeBUKvsPNbfn6zLkwHT/8O/z6/YlGYAJPfK&#10;hzlwL+z2QTYoPod3OyH51vvdjzk/gDXPAGgoIN8MYxbFFEr7VmNADYDGRwIUYyEiPJFIqnD6Zieo&#10;JAXmqcSr6VYC+slBXu2r0VxHMS15ieUpwIiCDrSMoPqS1AgnBSQtxiLmWMBp15pKFchx0/N/GayT&#10;mckYBembbiA0BxNQXpYBUCtrYq6pSACAJlEty9VUXxnVoDISMZC0tBQSZcaGiVK7B/OYZdtmIhlo&#10;wdm+hcP9BYajX17e1E/Pr9Nw7oyunJjSGEC5JDOcmCiqJjbnAw5NA27nNI31yiQQaZAL1nnJA0BJ&#10;AYwko0tNyCDXEnOOt4AKAEDGGNB4AKbpP7+yn9GJzCuwp8nERCUCWmNJ2QjjeYO5ViLIi4ymDB+J&#10;Bj2cSpsbZjUJQGnsZSKAMo0MbQ9lbzMpGUsajE7dwKc7Dx0tmZ9JlbTzxBAUwoYpkHSAAExa/lSI&#10;gmDow4hLcgEo46sArxAzKSRDpBE6n8EobKdTFakh5ZTEq/CglDSS1V0T5DCgTsA/YNHMmsNoG0cw&#10;hQ71ZDna5vkx2o0Tpm4g1IkfS0aXi5E2HaYvC4lhPox6LgaqPMxRZvA0uYRltFaQUWqSCS/u/w5a&#10;U8/ScWx6tBjpIe570ixyYI3jjOzh2Hu8VFhYc8P53jwmkVzv4axRYcz5BkQTyzjOxERmNYIl6Blv&#10;EUxfWE+095O05h6nRfcg5meC61unQzSwQqOTczmaOQUAXIhT0xDXEDFMJj2MgnSIpkoVSo6uBeWH&#10;cF5cnIuIJK53huV52obBQGc0G5NwUi7CYkkCiWPjZiZJdOnB4D4b4ejVXWC+r+kRsVzHds9kErFo&#10;+bH1FRk0vanV3Hi7hntqMMwV/A8ATQFZJwJeYllo7MaPJi7ByjvmqIxnN5OcAJsH4k0iTiGKxcSG&#10;TXLGhFpbMyfCAhYrLoIQZ3Qtlg1prb+yiX8oQ7xsjrx2RNEjDemaaMmklWOuZujAMzdQTD9vBNr0&#10;rk2lL7DbgCgHIpYDbxONFwq4tsHf6Uu9uY1u5Tn5j29HdO9Jt67catb2RbJFz5DpdZwuTmuI4AEf&#10;I5MutIjhgEzaII5HamXVo82TtG7byHTGyrIHxz0dA6oPEiVBkGo75cJaLhJ29Rbum50LsORiSSYX&#10;MT55v1M2tL7IbhbkDLScWVDoTZTIm9oD2dnAFFQSUcMiXF6FhpQSZ2EJWW1cLGmwhmZESiMMOdmY&#10;VI5ZHMc0CbdpAl+bgzSV/zdDUj0l6yp6c1cR4dOEYLmKnZsZOCwENwNgm8QFmWP6O9irpvYjGpoI&#10;0+RCOHpLQMfwEXX2HlA1koMKdCLFsFPlANLO9gDYjiPs3NBkAZKmh7Jx20dTLqL3LpOu5f2ZNq+M&#10;+A6LjMhFUG4i9wK6KcUDmI31TnDK/sgacL0NdkXgmPfoKiX4sycKND+ZqBlabw10Ikamp+1gJ2UN&#10;dpf5aETG+pN17SxavZtDeklLzEf0Sj+z3oIeM59zzY7WSlsACn+b9K0sytfn5tuRppqh4H8nHwCU&#10;/sMC8/YMHT/R6z0gRgd95eX1St09SxLCpWYYxSK6IqXp7Dps1plqwrbnqbpZ3+sLjLv8/SX9+WFd&#10;P71kEb7So9n+FDSGgDg+ZxthxUO4FbdGKcEbcMS88AQG1MYrQOT7K4P6EcPRp7tT+oXP9P4mIBiQ&#10;fX+TFpz0W18jm3GpLYG+8x6dNvnBTKkebjQ70UlPTsPsnux2wOd1wsZvrAFAT7Tq0nqzLmIQsRL8&#10;Nhmf67OVsN+ItUtpjcnO+8vi/Uivv9/C/FYvfwBhAPdHKPdpsA3ukXjAZA5llXqiOEY3kzR2kiiS&#10;uRAnqLisi7gQgKixobkNe5VVy4aoysTmbPQYXko83hJ23ehjc+lmlAWbngkAyKfdpu3GTZISZBUQ&#10;gGQS84MX3VJGId140EOncy1aVFk816ebycwYqjRK+ulIMOLRP0clsKvmb4MAsAFc83YP+VvuJSyd&#10;H2xdMKYWG5azGAxbGOjL9z5kLvpSXgN0BgE+gw9SDgVEWq5jAGXkjAhfTTbDnK2jv7257ZRTP1w/&#10;xThNLBYxP29hxd4+1LNz62rKSnKAZxDXVxAsaBjgNoQRBtB1AUSTcbR76f+eRyxSKZmzpS7uf0Bl&#10;CSVzc8uv1JfrxkS/3m9zvVyl9efFk5jTYER7m7XcWK7+PK9qE0kTIOMzF8YzBeCZSJJDEg75NIt1&#10;MnASBWiiR7j1C48HdBoTGm/leQCngU9r1WlB54F0WwqErY0AzMZQro910Y4QUBtM1mgoUoEw60UP&#10;6LQRirM/BG2qD/fvPsD1Ae4h04z6ATaN/TRjjLmq6+lA1oYec5rWt9cuDemnHy1f0+6va/rnH7sf&#10;LuqnX4/r40fydH9c1vv3i2i1Z+nzbtpNM/Nwv+gKestzev56VheutOvqzR7A45x+/cOe66o+/rKm&#10;q9e7mUuDiW1i7mEOM4lQdzcbVQDq82fDxLFt6a8/T+qPP9Z53XV9orHIL7/TFvlP2iL/PqjvPw5o&#10;60wOXeS4npkXfYwAMXKD5yss3UV3OhovbMRjciQNhDxCm9uqaIZQlL8Lx3E4siNru2nv95H++onW&#10;mv/Y1/+3fz9ipmwF2IU4Ote9XB+WgbqHa8yC/49hzgoChFrP8wC7Ztk0mcY2kPK8aXPtvBn4TOD8&#10;Wh946/1ekhaD7yFWpYBR03tavubaCGbJ4QaHlZxopkNgTabqs/g9HPGV5GqWkomaaaHvaExjeH5j&#10;Qo0BNRDqgQE1JtQejQlNx1uRkYIpiWQIK2vWFMUgX0vUcHs+qSDlmu2hBM/oxXVfiIQlxYAy900q&#10;13hLYYpOzRCBBtv5CfD56eUNvXm47QTwTw02oGuMdrSvX0gmq3qx7gM24om5SwIQJRHyn4w5NiUL&#10;MxPVPE+2sZ+8V1jIDABgJufdSvCJNCxIBKwEs47buhkKyZFAXJ6XUq2XdTUJdjIG02gY84mNKNbG&#10;WNhUNyDXRiJ60lRYzRRAaBIg1IuD3MtcGANjHw4wMtNSGrKDAjbkJeRtptVHOwDUD2LnCB2yfHmv&#10;gVRRg2A/Q5jPI1lH3azrsYS/JwIwUwGf6VwzxXhOiinDl0D8lECWZMHsZxWjdQW4JqWgcaZs3017&#10;5JWFanJ0G7U0CZNNr3cDodOY4obI7m6nOUYd5qdKoqjyAJ3ZGKZM85iDRjWTNtkJxh5D5uQiDyjC&#10;XFUAYC3BWLU91wa/gjzlr2d07OqnYUGUoyk1LOXLfWwyF6dZDX8fyvwZwpxvksiv8368dTcrZhOA&#10;xt9ikwpJIqkZDFDjOHJG9KCWFVo3eszpH9/M113oQMcxdBsAnST3fHAhkaoZJkn8K2GsfZEct2Bw&#10;yFHW+0BeK5zXtqQCe4wyYyrsdQzv3YV0MtTK7FQNwtGWh5lBkus1IhIgGoGWl8do8o1NLmTSIasS&#10;2EYtgw1ZJvdECXKn1toCKrvkLzOH15Zn/g8AzSZouggAVUEOVgvdU3rIDKyiE4Uh+UQcj5FMDKkA&#10;l3iEv7H003VxkZo+LRgQagDUMSaZ+wnrfUz4bkAo+gCLfkBMne9BNO1B61hBLA3tEq+f6iEaZ5ab&#10;4CQl0TXdPD+oxckSNHvoYwysGfgxkMtBj+RCTudAVaOd6OlL1DyhyqsncK/RznNiKhOAmabhITK4&#10;COMeHvXQ6imRtH0WYbSKYzBjHejR+unkMjGerHF+9mUg0CYKoYmLsQ+ncg/0eyPB8fW43Qx85dDv&#10;NZ2WgNZG025EK8WE2k3Jwm/azkKEyp3daA/7YpyQ7uZmwmF5HB1NdF5zGHdyJaX6FD6HOUuTOKmZ&#10;OAZT6ALhx+Lnw6JhjxbBZExyOju/PBjRDHYbuewssylrFLNzKi8lAJyyfS4t6EpglqrrDxN7QyeE&#10;pn0aJHx2bB53MZ2f5tcJLF+j7ENv2BZyW7tw9nf3cPE1UZIHZC/OZer181n9TW7eHz9fARCuwArC&#10;aJwhtgpW9NOnC6Tv3dZVGL7BIYJzCTOPB2zbsU8B5BShO21pDNLGMk0BTlfr1YMBfXozo+voQI0R&#10;rWQhKIKpMONUc3WAY546sVisJ3eG9eT2qJ7dpQ0ivdm3yIA1cGWxLfFc7GF8fh8m/mOm0aPkdXlt&#10;gAvSgsRN2/Xfztiv16n9HyzH57v6+8MFNJxrsKDE6aDDfIIx6RVg9+JqpUbaYsj8Q+f5gy2kxoaY&#10;HsxYVRuPMUmfJhKol45SpRol8qqYG7AYgN9KqPNAZQgMaJ5ur9fr8clWRovDgr4826V3lwf08cYo&#10;AJTOXA9nYT/pAkYA/Y0VMjz5m7Uuj070pmkLoH96OEd3VhucnvPW8vPdpVHK+f2U5GlFOd+kW2Tm&#10;Xl5BQgDo3KZJw3H6a2/iJF6B9eysj2OBOYZetuzfY/FR738+r7UzbTpm5WwmqNhcomOQy5iOJw4g&#10;aGHCBjZ7l4hcov1swxjZcd2068OMl1PHQI6SiSwhmwkrHU1RnLH2MJkpgFC37arRAhU3oCfqpO8x&#10;rsymXkpHnREqrGaBxTAXy0bQYUYxNKUiWcksgxWBffXYxpW/d7PhimUYC5JIWzqrHESwiQ0m5sY0&#10;5MG0HLSF3BZ0W9idbEtyBv0BXgayQqy9pR96LjSUFuYeTrxRDGDLytjRfkx6MKRmTPMC4jpKOL4T&#10;A7p/cglN8BpyjXVY6KX/jMc42s9M96k2Pc7RaZqW2EBnHMxnLAafeMBcHKAuyXrBA/jSAZ3ZAMMi&#10;N20LAYeeoxiP+P1MXO7tafE60YFud3WGDFgA79UzegMgfQY7epEe88vtNeotTFN5HJpmywvl9eKJ&#10;b/LAdnoAmEl0zUngNeJgPt1ENUXDmFpck7V2tG5KEYCD/wagVno3FtRC7A2AGiA1TaiV7u24GBj1&#10;AVQbY7eHYXrE/MxYYq+KYFNqtTjdrQvbs0SkTVN1WEf6ckpvX5yiJG6bMMvFtZiia/rzT5pWONmZ&#10;9/XnP9v67sO8Pv60rh8+rXHnAeIcY5CVuO13zuv2wy7NLmXo1NkKXb3VTlKn/c5D5o2zeslc0N0b&#10;S4A6cwDRLL29xMd1EHA+Ha8XL/p5rTX9/vsKAHSZ31/jb5f021+T6ECH9cuv3B8/D8GqVpA3izOa&#10;EruHzUw1110VJs+BAbJbT3jRmiP9OU3gNRKTqbFgjQ1iJIGBT2JOrkGzv71WqBvnGvTQesD/cpH3&#10;9r+Ldvo6l/xMdWZF9XRcMhlDCBsiM2/t57xb+9AgWq7a5siAZwCmLOfa5dEAqBmRzBiWEE3OKQA0&#10;gc1GFhmzBal0HoIFLUtzqakwGaa+lCSHFp2kxeVCd5lThh/HmGTZm/U5tJDOjlFlFuAHsGga+Ghi&#10;uOKRrjmB9kQ6GfA0Pag9WovQNAxOBkKtX30+nfDqiojjqfJgdKL/eEcJiTOAUNo3N/LcyYDPRLo4&#10;JQbsUW0WOcSTnSRLnHAyVz+/u08mLBrpc5OYZmpwdic4oNq0w9bwIIR71jr7xSLDimNNclOKjUcb&#10;mACxYMP0nh7aXxoDmkrPegOWGXgZrPyeBIiMS4GB5Dz6A2ZdpLWkocvMQa+aBUhNJcc0DsIllue0&#10;543l668GJuvfnkVHo5yyUGWCBfKqopRjg4xT6/eejJkoHad9NZFTreCFxvFCpRM4H8HrGwA9xJp1&#10;iOf0JSPVwGcoZFIM+dvxdeGKJZ0kjk1SaiMGJXI488hnLkAuVUg8YiE/z8SclG3dipAP+INpXKx9&#10;RZT8jaG0bG7rIndqqUlzaEHNcDc1RBtw0kpaSSepBYQWkVWai2a1kLioLDKrPcQGGqjMo7FJLX6H&#10;bDfZrhyPftrdvicT+4tk5C89IqrQugJmY+JORSdrHcAmh8rwMHiIvwtVMuDPGtyYjv4YGMuX9+WA&#10;RsgtN2uuGYnSuW/KCLFvGCUbeAzmlkqCAVDrHd9MB8h2HPCDqzwv4HP+dB7Z6LnqpJtlEhIpf9aT&#10;QO4haxV6zAGgAGEDw05sFs0CaIoQw3tzw/BG0y0tEi+Py408Ai1xOI0YovD5RLOBirFrOAbNLfp0&#10;RzaEFCmaYdKhTDZn2V6azqSxOculi1IVMobGUvDWfzGgBaUYYpowjgzG6fw5WJlzXTpOREw7dHFy&#10;LDcepZ1EFhQP2U3OAYaqd9O+0YBpKADNgsijwgCmLDbW3cEBoUSGxKExNLNJCsxpIZ1XLKrAOu9c&#10;OEX7xvsTMGQDun2lW9snazXYy8kkc8t0oFY2Mue37ciiODBOUDYnwFjZEB4tmNn+LxkdkwVnW1yM&#10;6ZbKcGY1E7nQ252i4QHihWgL1cfX/bjtO8kCG+rFETaEC4vdTQ2loiYywloa3M5oa4oHdEeQg0le&#10;m2WcWR93HOHW/SOXnZ45D22HX1fL35H32NJEFhejtwvQiwHlxCot8MjEWiWkvwvRscvKN9zQUVw8&#10;5QTtNtBuLBcWOTVqN51DKN2xG6opj1FPeyZ9ZoOdiz4lEZYKx2NpKX1kYWEtdNjcyvW0CuumZWnv&#10;MGxj12H1c3ENTvmqh1ajU8shmiHTtBtda1PnblqhHdLsAn3Bx2wxCNYN2ofq7wtc8P8nl/xnFoNL&#10;2thsJFONixPmy2E/2W1VoInpovXovWs9+v1H+sqzgBkz8uH5uDYXcxwHehKgyJz85bzXdlyGZ8i7&#10;fHCF3t8XewChuM3RQZ7kvDdXooGCWbYdYSEhyTnEe0TZBobj1Eus1G9vrFOLhcZbTNT/v3+/6J/v&#10;b5AdedzJ9Htt/d2fnCDf87Te35unk0eLRmgLeAZN5d8/2Ge2aBYLtrZ/lOl+vQ1TOqZB+vV2Mbm1&#10;o9Gp47w25MIiM8n1c02cY3K7j6vdSu8GQo0BdQDolT56yg/rR0rvNoz9vEOp/tJcmU4MZMB8pmob&#10;J/t5shbPjRP3tNqoN+f66V8+5QDQZ3Rdsm5ANxcJoD/epWtLaEfZXW/PVNMxrFynmOjmyVPtoS/6&#10;CC1VXz23JgMWR/Naj9+e0vzJRtgAjhca6WQiwGwXnFyEGQ3nZGHTXlWS9dY6dlRdk7BfNF2obINB&#10;MvBpwLOCwWNOlZXcYTGsBM/w8PdWzo/gfJsmtJKWcLU9yEKGIjRAv982GjCUNYXxN5Tw0SUl55Py&#10;QKeQNCQrKWw8vESUpXD+LRPXzebMTbKDi2pJGLE+vtynRzi3fpTdA41JsqgtJ8rmW/nBcB0FrPke&#10;AZwCQG34A9yCAJtO73QAgIEr6zwUhJM9kM2KdWUJRb+ZjJu8s6xAC53NWh/o0DZAcHuqXyfRb26M&#10;dOrEcIdGG8uU7QpwQKu11HQd4/0RdRQLgPPAPhooTAR4egCeKegwzUSUgbYyN4YSHSDUS1ST6UW9&#10;AOFiuin15KfrJKakW4uTeryxpNdnN/T6HGalsydw4g9hPKOzV2yYYmnhGAGTZqX+RAOkhNp/iWwC&#10;UGNWimY4wfUA0C+95GE2AacRgOEwhvWOt7K7HQcbBkItqskYUH9yce1ryxo1vaIxqA01BVqHlb2D&#10;pu/1i5v68fuH+v3X5/rlIwzLP9bn/aE+oYt8+XxNP/5wRr+hDf/5p61/GVADpA8AhmdoFkFZFubz&#10;0ye7v00/Tncpxm9/LyN76tOFa6VOIsnS8RSduVSIeYgmDb+T53q7mVbKsH9IkbJZEO3rPgKru7iG&#10;tk7n6uOPYzzPKVjUZZztMKe/zevnz5P6/tMg8Ww0FHnXoe++69a1q+XqQs9cBLteUUlGZSNVHq7B&#10;9fV02vZV6tG9ZgAjHZO2c5DVkK27mkojDLJt6/awrsC8sgmqhy1dp7Pe90iP/q8aUO6rD99tO3O9&#10;zfFeGh6Y4902RjthQX3QTfr57yRhAMBp+k8rMcLchxJL9aUbkpWqYbRpxRmL3CI9PhQdKHNbMkHd&#10;6egKaVc51Jiv4+PNDgid6SrTFCBxvJWopPps9VThCM5H650e7ph1o7kfvgLQBBoUJKMLta5J6Zia&#10;UgGeXloWfwWkXnPbJweqoZC+5nXpGm0pIIsb9zWxSv2V2SpJCEViwppIZaHC69LiYIseX9ukMHBR&#10;bzAcvaQ73VW6Ti0stKkKOZSxWHtNhsCwzjVBJCpEYRSKJiYpBkNtDFW8OOacBPSC8cQvJrAmJUHQ&#10;JNGZyDJATa5m/eodgEkpOZY1zEBTgMnzaDdtmbXFMJlF9GjPBWSmkmHqRU+alMLzmWQN0JjC9wZO&#10;rbVmFuH6WfRyT6UjmzGiKXyfQ5B7LU00umbKNE503ggmziYkJfHolP0BnwZAj6GPNwB6hOqLP/6K&#10;QKQBrqoQJRAAb0DUjUHU0xSlVNbm9CY6EwE+82jTmYUu00B0FmV9k58ZEPdjvgnlWshNOexo8i3C&#10;bKY/1yFQhiEapiEYesEQbS3krtJ+sxiAnQI2SsSVn0q0oK3t6WCkAqIGW0ow8aWj90X3Xg/r/efT&#10;/9ZG/6BfX9/QrXOzdK2rYCPVqyesbYvTjZjMeJ+kCkWjsTR3eSA4yBJ3TNIUwmYvljk3lnSeVDZg&#10;+cTf1fTjhEf7Xz+MGdRadDoMqL+6iWgaonowtu5xAOjiGRjcxQxYX1/58FyH7TlZvwMZBjqdSEmu&#10;gQji2azMHo1BLgZtZzQtuKOQhkRT0XG7aT6DpjgKw2g0m7AYF+CTKo812LCOb7HMvdZwI5qKlTch&#10;AswIAKXDYXFOCkH+NGeoLUIn+18AtJxoINu9TsIoXr/axY3epk3Kgt30oLZ4HgsCTuCiyido1Cjn&#10;AihnA5bJOJRjwmFiAJ9mZEkgSsKJsOCmtViJuCiy86JB0VbWZ1eUBJjNRbDeyM5ldalUi6Tory+z&#10;e5ukLyuxLdW0MTSHZRKUsIeRShnAm8AEbDsAbpADTO7m0rS8O18uEhPXuzgx9tyJ6BozyRQrpRtE&#10;Qy1BwB0ZzhhmMR/ozoYloFMBkQn9HfSpb05ztBjtABGLV+gjl7SLi8yMH1VQ4rnkr+Wl02OVXNMp&#10;zDozlLFWYKpm2HWND6ELob+2hf9ae8MNmL1zm+26TdTHDQDHheOtWmSn1FgSqgQDzLzvTGInKqHn&#10;r28No1O7o1/eXsYo9JCA6OtMrsedtlSJfE7rdJJB/MTXXsDWAcMcedW07jIGYnyWrjazboAoIKF7&#10;r5p7aNlIt4MJAmfb+/arb+iI+umaMIgzbnIKYTIs6MULNUzI/3aK+d/AOgOnv/16WY8ez9FZItrJ&#10;faxFsF1WQkxU7h6NDibr+zeUs52ynDGK1s7zFpPaiOYw3xRYCZbPalmmTdzQlvF6hrihG5h3Hlwf&#10;1TnKzcswenVM+IUImJurYrUKG76CKam2OJruMl+imIrTA3Xv0uyXlpmOtuu//8GA/nRXt89MkQHa&#10;pG3czy+uLzEW9D3H8OenJ3WHrluLAyU4y9v17j47TY7xF0bVAO0HOkot0/u4Uo0FaMqKSV+wUndV&#10;pAbYZfcRpt3L9xdnyvX8bK9jPHq+DXPwLwD9Hob4E4zuB5jWN1eYKM5igtugleZ0kVbY5BzvQeow&#10;WahrdFq5QdvZh8cJsz+LdvTikN7SXerF9gAsaK/uUX5/tGE5loRA0/f7DtrY8/NoQAnwnu0rBMAn&#10;wSyzyKN5taQCG9//epWkhx5Nb2KIWcwnxzZTrSM4C3sIve5gU9SN5qdzj+q6vlHnELrpsf1q7/8W&#10;wxwbgn5imzoOqByDlkUzpVn5HeYyHsBgLkybyMJggBP4Pgv3ZWE9aRhd6Iyn6MY1RnxGD2wByQ1p&#10;6EQTCwCbGE8SCKZPhJlPoVNIImX3aDRiMTCfLtiPsHjAE9mdh2ASDrJxNRDqz8LtlDEBoKav8yfQ&#10;3MrOQZh3LAMzAHbSD7Bmj9YKMRjmxvR2xhAGoWHzt4zYA8R8HMCJfHAf0p4YZUcj+neT2ZvsVl1W&#10;Mt1b6H1ekcPinqf63GSlkNdoTQziWYytr7UxqVFWJgd4ugF78Rh+EmEavw4PpW8vpe90MjozXME8&#10;f6i8gL2EY8xzlL2LYjA65sIiNNXp3MQgm5QVvbt+Vq8vbxG1NavjA23qKspwmNRMQK1pTSO59419&#10;DTXwTAZpCG76MFz04XzmCFhfA6AO+ASMWgceA6EGQA2Q22MMANnK7gY8jf2MZYKvLs4g8qUODVmn&#10;zsL8PrhzQW8wlPz08an+QNv49x+v9fefr/TLj3f0x693HQD6w/uz+vzLJT19PK8x8mpPnawDkB7X&#10;75+3ue9PO48fadX5w4dlgCsGld9W9fnzAgBxSDfv1KCdL9TZi9zTFzK1fT4d2VO67j9p0+RcgmNa&#10;tLSE6pqDGiLHeWiErlxTpEBsZTGfsPnVcZjPdbqjrer3P5dgWwf1/sOAXrxq0/2Htbr/oB5TEt14&#10;LpZp8xStZVfJVpyh5fN2vu4BPL97M6Y/flnRj+/G2ATX6OrZYt26WKpH6P8vwYyOkfrQRXbiymSM&#10;7l2pxoTUxWtaTNPXjed/zyHGPD3n817SnVtjTjehdHSD1kO8sCjM6cPua9IyWNFAUl2M+bQWqJYJ&#10;am54A6FR+BpirA88es04HO2mBU1lQc4EhOYkYQoFgNYRRN9Xm8lcVKOVoTpNtmOUBSSOARZHm/Md&#10;ENpUQKWDLjFeypcuwI4bZjUO84a5660laCImDgOf9phkbUIBqkkWeA8jaq77snRyrSstbxsPBC77&#10;vuocB3CWJtIFKBM9egfNYJYmdB899Kt7F/Ti/gU9pfvU3RsbWpjrpKropTweoAMArv3cJ/YYSHyO&#10;P2t1BBUMF6Y0F+DTSrWxGGQcAIq5NhqW0DaZlpwRiUTPkjPSMScVU7Gz4PUkNJ+WmGMtZuPJbTWQ&#10;b8HspoMsgik1X4SNeNZ3i/dLAIQmkB4Ty9oRA7sXRxU0HkNyAmDWzC/xgMMyOgxNYOCcZ06eIZe5&#10;Y64CHWeyAz73I9fzASj7w8z6okE9QnySAdAAzFFRNMJIxIUeB9C0kUZ114YBUC9azxy0nmkmOeOz&#10;JpBNapLDUK5nA59msE5kTbPGJrmUoivQsNqa3oTutK0Olp+Wn82NzD3kjJphLxNixUCol7a0RtKV&#10;wnzWlUY7LVErycO0LlTWBnWTRiz/kFP8pdrHv79YT39/rh+eX9Tjm6u6e40WuT1FrLsRmItDnGvS&#10;wt1dYAiTNIVYGgWfN55ovATm4jh8IWYuzakj1xwQWj9MTijGvQZapzfBiBoA7Zl1qXc2TpMnsrR0&#10;lnQGGtCU4zmx0vt+w1bgJ8toDYe5DSWaLBgpZRRO9kgaEETScMGApwvG34XcxIVUKRpDZDSAM4pr&#10;PwrG0762ueoL6PzS/c0qOfFs6JNpg5ySEEnHxxiyZGmznY6fISMRnJPwnxvzf5VAWVvi/yhgYm2e&#10;3e4Y7aomC3AUk0OYRr4XQDDFtRsmj3BT6GE7sAV01Cik3Zc5mk1zFEVUhYsFJoZuEQnsDM2R6SZA&#10;OYYgWwOnLqj9QE5CKKAxO+OY0zqrvzvNEfla79ZinJg5MCh5dLgpQ/9Ry4TQUk0UERlblbQWqyx0&#10;I742R1WcE2Te1pCBuJXMMBC8SQIS0Cek0CrSizA4L4s4DIBNWREtykjeb6ghBLaMcF5uOsuf6sKJ&#10;3VpHz9bqJGd00vqvqTKOKB/65+I2zCX+wkYDgamT/SXEXMBSLRGuvAAdjy7kNJ1yThAefgk3800A&#10;hnUGenN/hb7Ey3p6dUH3z09hMhkic7JXVQjIvdzY8/0VYKH/Z3D8R71+dkFr/F4ZuW2pabj64g/K&#10;jx2PaWcyOCYm+q6nm82l67imrzfq7PlS5AZoUFv3q7P/mBZW3JpbilYHLbf6AaBDtvNp3aWeXmQP&#10;6EWXFrwsTFaCM9D4v/v32WEEzPFqLG9x0WFYZDe9dckxw2BkfaWf3rcSOe05HRBqAwaFyJRPr1Z1&#10;iizLbNjoYCYxu14MbF7e6tbjW3OU6oe0sdhEH+ZCB9DX06VjhV7eT+6uOuPcyQHVlMY6DtT9sA8N&#10;VSl6zC7wT3q2fzEj2T9z8L/Xu8fbenB5Vbe2p3V6gU5FdwCeL87TCpxIkWdnAKBjGJJaEdbTtvLu&#10;CfSe1ubPgCy6UnrBGwBdwVm/OlSkAbp29NJpaqotGcaM1mXFpBGQq3d5rpJ2kQOU3AcdEGoGpO/I&#10;H7Xyu2lA314BSJ5t0z3C8C1kfmMoTTOAdjMeXaXdpjnf71HCf3uhVz9ayZ7sUMsQNTb0FR1ZHqy3&#10;AkC79PjUACH2C7zWFJ2QWmmBV6dVolQ6uR67Grx6xLH568+H+pue2O8/XdA2DOzJy13avNKmtQv8&#10;7ukizSwjN6EFm2XldvYgwcB4NzJ2SJPTPpz/PRrGFTkyFqgOYplqMCtlmwPenJUwni42DYl0OnLD&#10;SIQDQONgN9JLAanVRIPQlaweeUVdPw5OtL35BNmn0V4zAVNgDO5MN7rgaDqFxCNHcdNYIZxrNILy&#10;WziC9RBY/iDapx6jCnKEBfwQYNOHEp9/EMATIGrMkp8Purp/Aag/TnJftJ6+RBr5m7aRbMqjsJZ+&#10;FqFEmdoAqYW02+8EHCLWaTcmJYblWfqhfwzcC+t4BHMCGtJ4StjJMFKxgM4o2NOwoxYXxwaY57Gu&#10;RdY+00rhziMA1Mnr/K92mtbT3f7fguUTCIy3SKVocj/D9pGIwetEH0b7GkwYdTINAGpLdHyEtsNr&#10;03qMDODp+RN0tZqkAUEzDQkKSP1wK9P0nHwmay8bwHsNAIwGHdiJ65qFDoY0DAOWMb02DGzbMCAa&#10;BFA20Gll9xC+tmxQA5+WP9lQka0f3lI6/+WtPn3/TN+/e6DvXt/Ruzd39fHDA/1KFNVff7zUp4+3&#10;9cfvD/U9xr43b6gQvD2tDTZFptW0ZgP/P77+xKXLtH//x++/Y5h7uGeGmaioqMhwQUVFRUXFBRUV&#10;FRUVFRUVFRUVFRUVFRUXXHDBBRdMcaEFF6zIooUWKlpooYVqqImmmGZ4/h7H5Tj3vD/v9+8bXNhq&#10;+npd13ke5/E8lmryf6UNf0oc2asno/bh3Yx9+AV291GX3bhWYzusNRfPl7EmUBW7WWg7l0vsyrUC&#10;O7dJqcBiqG1fKKC1LsBJSclCN9zfh/55NsUWFlIYl2fY+nqOXdqhtQjm8/ffp+3r1xn7+HGMdjQB&#10;0G778Cs63jcd5H3y8y8j9uqXfnvK7z98unvde9QBAB4EKPPvJA94NWLXdsocU+H1i/l2ayfHnt8r&#10;Y/1NgSwJtCubmfb2SRu6b7GumqTo0LnX/CaDkiYrO2he5+zq9Q67iAlrgC7wGgwp7Z1UQnfFo0N1&#10;dxpavHh9vLh/5YL3cEMr587mTBuVWqGkbRPrqT0umDrOMN4XaXyl9U0MdQeAYrggdkbgcKAh09Fl&#10;CoCKBRUD2l2ZbA3kIubHupOaAMvO/qgYqCD2Tn+xrKTJ+BLvpNzXMEadMnNE4LQPA/Aq/F5VnskR&#10;bpYdx4GIfbClmEQSmM/ixFD0pwHcl7msb1Rhr8zZHy8fMgl6TOHIdXty54LtbM3b2GCdZQB+peFT&#10;KsW/ORzth/E95sFBlMOjB+YgX9hJgU8ZYJR17c+UJJiYHmm7vYlQcoeM0sFDplUlpcg7IMNNspqR&#10;eP79vXkm2edjyOispmmugTa0ciKJCnPADIDVdHrsZc5NwAATj6tehldvAV/uTW8+nwdjYd9wgSuk&#10;bOSKVhO0P3u+x6ZYR3sge3JJZ/Ajc/RnAOw+/u0RDr8nYWHdcL8fh8Byp7HIk/8rgB74aHLGIzGG&#10;RgFEkxtCdi9kWpFgngQc6HH8m1i+nnhc+CLH8mhaKiJlQHrNVMB0DrFLqbC6maQBFMGS5gKIU/ma&#10;4wGthcgFKvBVlBUR+M+UU61ksVEAUNjhZPJCaymNqS7jvc7wcSIHJUtMQc9bkkkyz3IfhjkmFb/f&#10;5758hETuuiOZObfaSW1yGpNWUhOKQ+ilh01Ej+mv9qi/tLP+ANBgDv06FPiznmuKJUNqAklGmTWH&#10;kF9xUG0DQ6ENVf5nBX6Y8i7IFop0hlfSbWQ1x6q7Y0hGOWAHIPAOgJ9cBG6D+D8wGblDGnpDIErr&#10;6U00ngNA/wKffhzO/Wl1CwBkCnj6ATj9Wed0+QI6vYmZ82JK5UvUXAgEga7QIG8OUdS28jHYz4Oi&#10;E/17t/8CUIE/pfy3shlXM5osxXHbUEJ9FNoIIf9MwrCjGKenRdG2gvMuL4kYAzm+AGmKspAD/gSM&#10;5GFAhFyF3i7otuhPduPG1tgiECQd6I94njdB2Wo6IelGzcsmyLohAQAKMCEepCAdRods0F4Yy2Ea&#10;dUa7cjjZlhB2TPMRvdFX0EzskFl26/KSneUNlNDej5aHAOIQFODrxUMkIb4+SgoQwguYQG1lFsA1&#10;jxqx8sJo8kYjrCQnnCikSK5wK+H3i9PRcQD+UhB4x0M9xwWRcxeGlgKdjeIpOmuTndaDPrLAxgib&#10;nUSzNzWYZStzJbZCMPImnd23t8i8vDRFyPmcvb6pkfCqvbu9AbBosa7yDNp3YLToQv6fPz6h0doG&#10;JHKqq8u0sookgsF/tu/F8OoEiQhcrvw83HmXLrfaq1eTdp0T/tRUHDpdF0ZeLjY4BMWOq7+drtia&#10;mv+g4f03+ik0jTU/oAP9yVphyUYwDz0nW+9/s4r6ar6S2XfDbl0fx7gUzuLEaTYTPSFRUK0t6GXQ&#10;C1ZVHOXkXMNoj5H3y1H+ySr/TmD6ryo82FM5uMWUS3ZQWxJqa3P1trMJED/dy6GGsUlLlqUnwjLW&#10;UCH6QsDwmTMifPfqEqxysZ3kdLiPjdoD5mEIhvPZk02iXJQluJf19xH3Ov/fZ/qk39y2S2jdXtxU&#10;HqBAKhvMH4/t9e01wP8IdY/Tdv/ijD25CguK2FsP+G/P1u3R5XHGViFk8yVZL81SbeUBbAzR1kWj&#10;Sx2ShzZcl+c5YIgBfb7Z7lwKm38Di/tuByAJQH+80eo0H11ZKKFDOcOmCDUeqPByYpeuz5fYTcxC&#10;txmXPzpNE8xFzB+X6ZGHPX18usm57uCEf7jK59/ot1+vz+KsR7+42u4ErK+OllsH7HwLmXJLNP08&#10;J0P18+cde/l61S6gqZ1bLba507Qmnc2z2cUEGwJ8joz42NKpcFtaCLblU0F2eimIuKvjMPzIGugT&#10;bmnEIV/xk5WW77M0qtZiODHLXOSDvtefpAZpinQSDoJpj4bRVOuFrvSKkwBRImAwlcSj740kwD4w&#10;A50egfSeJEZ4JQJEcZoG0onsBVPhycHRLQrdHIdVV8ZQ7sEH7QT1kYpdEgt6FI3bYTqoD/E+OyNO&#10;QKbMNDIcCYS6wAweP8QIDPPRMX7PhXgjAVKZkxRP5HGc8fTxI4zk99vh74n8+Z5/f4gDritOV7nH&#10;GW+70VqkSJ1jPD+O/IWKS8eFLsc5WkoBT2+YRGkxfQiT1yXQKY2lxtx7Wkv9XL8fwP/rDXB1PwDz&#10;ug9d1M+sZz+ikeNrDDzG68l4qakgDbNJPY1WfWSUcpiY6nekADPKEa1GcM+fl6USSh2DWxw2IJxG&#10;JC++J7nixYDusqC74FNAVKDbYUP5GlwB4QKf+v2IIMwUAJ6i7EgOZ2oA+t1+/+0ZwPEu4PKqPbq/&#10;BRC9ZK9fXgG0XXUA6C/vduz5s3N26+asXeMwuInefnKsmA0uzjIVtcQGNIOB7v71HtaHIXv7fIx7&#10;rpfDD/KSizV2Y6fR7l4nFu0efw4Tee8uxry7FQ5zuUN00vRMAnpzTxsbj7OF+XS7eKHKLu/U2KVL&#10;FbYNG3npUok9e9aJvGcEzeeE/fKexiuud7/0UdE7Zl/+JFHi8xA5oH329HWLPXvXBgjlsMb16DmG&#10;00ct6Eg77AHm0ye4589v56JdT7azq/G2vhpF0kasnVuJZC+IYk/II3+0xf78yPpkmh7ICa96Vslw&#10;pAU/b48ec0Al5unUcrZtXai2bb7H6TmyCZkmdHZjhoUlUwauq/wNknqJDVXqCySHtKIBipfBfLQL&#10;QA+RkwnZooxW5BChaN7ig10dAKrxeH1+hHVVUSzRAKGDPnOqo8QBoQKgFWmwQexN/jwLceyN4bjx&#10;HfDJc6IyAY391UMfTEyTXMURocQTyawkwMuv4/h1Ef3yDUTb1ChfMTsOTSnehjxa34aYOE0OUUUq&#10;KcVfP357bW+op11dGGIPTHQMI644lPdLCkPF6mHkMXI2e2A+8QN8auweiEPalzVC2m5fWMoATUkE&#10;QGG7VUzjvD58/YryiouCoAJ8xdEDrollAKZDBfsnEEbeXBVJ22EMewITOTT2RYzUC7kESNXVrggw&#10;saGOz4LPFQzw9IFVlQQgFsYxiUrNuqF8G4foaWbaWNCRZgHIpY4AAH9i7TrKwfc49/IJRviurEUa&#10;vXvnUerApbG7wKfG7jGM3xMxHSViOkpBB5qCLlTGowT+fimO9xYkVL0dSZhYC20FzedUl0iKMOup&#10;iYaoCKJdytvKwSaKjHRKC7gv0sBGxfk+jpM9NwuDEyA1AcOUWqtUoZqZ6W4l/NvcHF8npiyNKWgR&#10;uboRrI8C55rGPrg5b18/XranD5jgXRpkMkwtcHsK+3eEVZCxm5B62EknUgyk3g8f3gdfyAMRCNLm&#10;iwHVNEs5ov78PBSSIZkyn0yM1rsd7sRCtZOzjhyvbijYeucTMSVhBhpPI77Pw3G/7+e1P8p76orM&#10;UveBJ5ntAp+6/mZA/wFABUIFIAVCd0EnKQVUEPvRACfguQdA/X1cnd8LC6aUJBJtcqgfBypMyLqQ&#10;Nu39+Fc0Gs0aAoTVOd6iPtc0F1x9oHzdEIBGVRz6QEkrbD6BJo4wToS58URE4IwKB+xFguzVLewO&#10;lf8T4nhplJygY0WEYDaQcFvhyaqWc4cVceFBk5YzlWaDXt7oEULGT01XOizj3HAx7jB0QTBEc8Pl&#10;tjBCfM0mi9cTxiofH9mnV/fsw6tbdvvKMuP1fIdhdeOGCMB9L22oPr80O54yPHCT6PfDaZqIRTej&#10;K4E80iTq0tKoI8uTIzHen5EeHbAsLr76HjHEhPFvwxgZBqNfU6i+2jJioKYzaaaoL+TBxzXeSbdr&#10;R0OQjWLcmcA5fXqKcewMQBkW7s65YXt8XqzIrN1cZUx2etY+3OXrf/t4F1B9kbYP0ASYenxnw1YW&#10;qKkcqrXurlIrh9mNReIQyulLrtBATj0KxL11vZ9/Q2vFixk7v1lp48PSnur1I6yfLtiermOAzX2A&#10;yO/J7KM1pmE/hisP6+30saZaNztD7dgvL+b5HPq/xSju/Xhjr56etinaeJIxkSQRPFtINE9tDfFZ&#10;lZwI8/5tHR0eRLOUs8EUOizE5w+M6v7O4ZNr/Z398emirQHEJWNooG51db7Zts722vIso+OeEiQO&#10;qY40o7ulCLAIG/uFMeH724wHb5Az2Ml75GFH6OD+EYlFAUHO57dn2PQEVMVc6Afjs69yhf9q9+kt&#10;7iZT7PqWMv/++QPzwR+A/Pdo215csrf3MEu8u2JfX/O63T1lDy4N2zCRGvWMUTrQ78qE1FMVZC2F&#10;/LrIG+aKoHP65u/T//4c57CyP19x8n63M2Cfbow5v354FgAK863x+zp63zE+xyS62U1MTbdXyDUk&#10;cukJwfWP0Y0KeP5ygbH9BkCWLvmHZIA+w/z1aK0ZDSGxToCCF2hEr6gTfq4WWQELHwec7sZYp1t4&#10;m5rTV8/n7fGjcdvYAtCQw9reE2Rd/f5ofN1ZNPcR1+SKoSDBYYQe3SrigJZoc6MIz4noaK75iXBk&#10;gutxGKurvbIeiQv5nXKvB7J46fTsycImAKqRjoTpEZkYEPjzOFqTkkrQP5d6WGQOY0DkGEGZhAxn&#10;wC5iTPPi7wt8+hLB485a4YV5zpXx3BE2qKOcpo+QKXuU0/Vh1o+jPJ/7WBsO8nwd5jp2hGkI77UP&#10;IMv9MBsvI26PozAYRwCtBzDaHACAHuT3jmFIolHIB5DpcwKBO4Ht4b7eADiA4Un+bw+MA4EeFhbE&#10;iRptpxPgDquoy5exux86OAfoSUvJWFuXQKc/RiABTF+xn7CMAp4acUtz6Yuj3YcxvT7KBKTfd4Wd&#10;1dcp4OiFSUkspjvufLGqESzAWTEYQvI5qJYTg1NDxWhngy0P0KjU1WxLfFzANDXcWkM9YwEH+ihG&#10;tjh7+T8k1JejWgDTk8gcHdhPHmGSgIFEo3mxnycOwU4BSjRdyibObm6iiYMgI7zfn9iX3x7YqxeX&#10;ydtdJVqJmLIHjFnvkI16/4w9fbxhL56j+bu3ag/uLDrX00erAMw1pD8b1KHmwt7BXtFqo0P1RQxz&#10;rx/P2+sn0/br6wX7QISbrt8+YL56jVv+5Yy9fTMOoOQQ9rjD7txpRrtJhNhKri0t5tjptUK7crnB&#10;uXRIvnSRVIqtQmfNePSwEX0pIBa956tXRAE9rqYhrd5evK7H/NRml6hSPrMVbqfOBtrMKX/bptlu&#10;50aqXbicCFDEN7AcbAuL1OquBNnUtDcHVBcbQt82RRLILNOfhZkg2zybyPfXYF8/SyokDatMh3L9&#10;n0ffOm7rJKZ0U6FcSXbt3HyyXb9Rj/GyjISUdCZHAZhLmRDgP3BnzZUWVAdhZ+xO7rXiB31oSwrS&#10;iNyD/cRvt8vdGZkD5NQ2pciteALm8xMgcNKIQ8sLdzSa/bCfY0QxzXZVOiC0rYTijiQftMi4zNmr&#10;lBbjxz4lF7rWx306PPH/KtJGJg9pNKPYs6LC3agLVa0rY3iinypyAHWw4aXpUZaD4S41zB9DElGF&#10;F7fs95d875//acT6057du2zNtfkOg6us02OE6n/LWvsje7SkMqGqtxT45HAq0BkKw+YL+aH0lwim&#10;JCqkCGKdCCWtxv0v34cMtBlo6NVHX5jBNJTQ+kAn7QX2EsCeGskkBhawF7laD5rJzlpeE4w7bYCr&#10;NgLexYyqTjSQNcOHe1Eh92L8ojE/xwHekgrZnxuIPiODswm9fAFFHQHZXnaY/NCfwr61g4zgPQGz&#10;R2Ew3TKPw3qe5COd8oBPP1rpQli79oBnEuAzvgyZRCUj4Swc+Un0o9N4lEKEVENjOId3apFXyX2G&#10;aLhBu935xWoyh6mV7YYxbKE1qTYKQxHaVNY2J/+c90xOd8kSczLI4KT+MxVAKvAZAyOrGk5JElLS&#10;jls6LG6MzMVoYRs5/Mllv+dfUXd8X1eKjQ0hSWQPGUHS1YpnpZTs0MISWHIO+j68D0obEeAMwICk&#10;S6y0fq0ynVDWa1VoevF7nvxZOARCSvkxWpaIZKKqubjD1wopdCjvBWhPRFvrFJWtI0mWWxfIv/nW&#10;9oPvDsNAH+d9cCPj1AMW1AMPjwdknBe5nl4kM3hx8PKRtjPAlXuSETwsqC8f9y4fH0C/N+DTk7xW&#10;Lm8v/szHHebUjfsGFjTU1/kYSIycWFGN6f8GoN6chLIZFa9O1DlM3kXGp4qGaYJeFhgtBihKT+UC&#10;qHTnAZGuMSkIl3WKF123pP9TNF/LOKC7IQ92NMRhHLQBKCJkv8ZPgFCJtz0Yw0nkK8G3PyP9AFz1&#10;opon0cCtLBAwf2vWXmK+uANTtbXcYUsIpYfa8uz2xXn78lqMm5zQut7bzvYsJqA0ThY8UCwY6kyW&#10;wcGJA+DB1UcXgKMaQlwU64FEwBmhoLGR0zCbk2ppKm0FsTjtWDgUnq9Q9AA+VyQZe8dwaJ/kAZVL&#10;W+MzV76P4/zaiVAiGUDsQRlC3g40Jb1E8EzQNzyDi3kFLd/p8Wq7utxD/zBOXRjbm6sTdJjP2j30&#10;OFMddYxgUpzFY7i9HFFzAVVe5HRJsD7fYcODFTj3M2m+QNiMpi6BkbYo/oubHXS/bzNiWnPc5aem&#10;UqyLU80oN9XUaLCN9ACgWo7ZxDCNSkN+jFr80a2G2zza0fUVRmjk+N272msfXmBu+fWC/fpyi83m&#10;rL1+dsZukW3Z25XIIsfNy0JTSEB5KxmfTU2MpZtdbX6ez3GOkHwiHOano9nkFAStE7aYGI25pGfZ&#10;1Vn+8dtV2NIxO8MBYpVR+NhAGZELYdR8HrYfeE0byKkTCP79433GalcBWNfs3JkpWNZsahv3O5mk&#10;wSF8XzDH797qPRcAFQvK//NVYPezXUN3lxnPaa6l1AG///uHvqYXVI1u2aXVbq5O7us+3PE48hmr&#10;ywE/3ZPIexZrbbggmzkpd5GCMFofQatOid1DZyQH+2PA5pOzHQBJMlVvTNrLrX7AZ6tdJ8fzIg72&#10;1f40GwbATtSH28ZIjhPfdBOBvOo5XwA635Ey8P5Cvz0/A7OzhqZ0kVYlPj4+3QZDyuff7CLIvsm2&#10;+D/lij/HCX8FBnaCPvq22jAnkmuwN4EK02SrIWkhh7xNdb1XME7vZMQyQC9wa90+4kEwmxE2fGen&#10;wO4S6L21koDkgX54suJqYMGLir9D8/U9BjayFms4VFQwBivdR5UaIfbKyEtDukLjVhTgMpYYsVDc&#10;7qGM2SOJAYshykQAVON3XznvubyJY/FSIwbPgA/aK09GaX4kOQSw6CrTz5MMOQXQH2dhc9GGzoal&#10;aB2F6etZ1QaoVhmtEd4wl74n2fwIYlcdpZ/bSQCjqilpBqIdKNDTDeYHE4EXjAZXCCdnfdTJ2ksM&#10;JadvP8agMvCIOXSH9ZR+dHe0zedHa7l3CYjuMZ+7/y8bJv9euZzSLzngE+emF4yWPnoDED1Yy2QI&#10;klZVrKT+nSdAVJ9HZiIxqj6wtTIZSQKQxkJblwsYrShAA0hf/dSQLY+Rwcu4fry32VphRZOjAgET&#10;OHMZYfl77jKh/wSgLkgHBEzdCUmXBvYwa64nJR/1sGeXt8cYwW/Zx1+uMF4/T8vYkm1uEEm2OWQ3&#10;rpMIcJPM39uL5Hcu8Wen0IhOU507Z3dhWu7qI9eTu0vOhCIZo+UxnjeNB/NTiaxDGnOD1IZHd6f4&#10;e8McegfRqI/YZQ5RFyhduEKF7ZUrZDBfYQKAG/7sGYAVcUvjYwk2N5PJuL6efNEmwCd5t5drGcWn&#10;MZaHqbyQYXfvFdurlzXO9eRxsT16lGv37mUS/8SY/xIJEssuNjDyvbW0f2MLSx62tu6B697FFldJ&#10;4FhxI4rpBObKQ8iPOGQ38Vo0foPOnWeAqx8d/OpatL1504rBSgBULn+N4ZftwcMGJgX+jNoP4dan&#10;CYiYvi1c91evkyO9zli8Hy0m+baRbN5RjDYVP6eRuw+6T1/aiWSwVdqLDgEiVNSWFMA+EsHmrA75&#10;IAxJYtr9OfQoVD6LvM7SdF8YM8ickmjHoT7VCZHSC9tK5FFnOQwocjJpODPI+Eyk9UilLl6M3kWe&#10;6PlQWoSApz9u+AA+Z0gwI35KGGIgTSLZq1LYsyoLEonvi+P/C3KY9TQkHysTQwyE/t/1EKb83VNk&#10;Y8PI5fycWtWfec81bdKh8AfurcPS8Sp+BzYsjNa+YGn6OUwGKg8UPajywAN4nlN4xvs6Uhz/wxwV&#10;rGuYPiW1WputskoMtRFMSVX56i39JN9DKjWezWRmDjQzrWnBM9GmNTfdFoYL+PeFDvASAJUsRAA0&#10;mgineBqfEgGzCdmYgYsx+ODNyKyLJTopySL49RH+zr/5ev4NGD6Efleg8zgmUtcsACilCF5UVov5&#10;1BWKYTgKEJqIaVjtR2mATx2oJT1yE5PLpfjFvt5EWzlVgklrBCldP3uEmvbIaB6HLWfaOdgYT+IA&#10;YBiDcCI6yVDWNX/WNGlFxVrLoJ0FTkoiFzUdRldyhFgip+JhZtMByFl8jbF8rS0Yo9uobC7AHFUO&#10;wGyoJYMUKYAquzNSqDTHxFvFxEkJPRlUX6ZxpaK3T0ghvSQVI6WkUzJuATxDMd+FATx1hSShxeX3&#10;FM+nzNAgfBsR9NpHQySl4h/Jrkcr3+gJEMV0PYBxiibH+uEEK+3gMEzfvQsA9yD3/SG+L1Wcuitu&#10;CRZUIHSXCQWEYjrywWzkF0BLFUBUwFOgc+8S+PT0PA4GoxOeSwBUIHUPfIaE+AA+IQoCNIKHGWW9&#10;/RuAahEKdvvJrp3VeFVjVY0tb9unx6eJt5m086fanT53gTIBMldu4kBe+Fp0lRcWO9jY2ZzvnrWX&#10;9zbs8rlJYgtaMfNEmQsP64+AN1H1erDkfvUmfPoEb55+vl8xKWhtsuh8biRQd321x+4wltxhMZ0d&#10;rrDhzgJMGbG2fRqd0iO5rxU4LAD6mTcriM/FCZSH9LCiMzAunIBF8ECD6olIXDEaTnQGLSqqqPMD&#10;VAYSHaCIi2TCgOvy5CDMtprsaNyIfpYR6maR1N5Fc8ItJtqkIjXcmtHWTLRVsIBU4piOYTzPqI7v&#10;yYPLcX6jWdVIoaqQdiXccB2cZvoZN4xCoY+1pTpgdGOmwc4DxE6PwYoM1cG2ESxOM4CCiAsUmeEN&#10;YObrrCqKJ3OsBdBYa13oTpvrEgGUaTzwGU5+5hYGlmfUzD27OWP32STOzQOAZjDczOVh8sm2M7OZ&#10;tjqbZttrebBgxVyltrGkP8u1nbM1tr5QRtZksZ1CwD0N+9HDGLqpJspaqA1rQeSdxUlQGawKs29v&#10;DbJ5sjSXl7LQchXYzZsNRDZhtmL0u7leaDevw+69Idjd0YJqzPVPh/1nWM1zJCnQoELk0CDhvYVo&#10;aQNoPlJ8TD29yLtGppf2x9e7MDgXYFB6rQWtVFSEpx0QU8b7mZEZzYa2gi5NRhyZBwRwd8fxN3c2&#10;EDXvxjtcOAsLyihy9+/s/eBr+nTHHl6d41CURDh9kZ2ZqeQ1oo1oHd0e7UVnptGC9rGw5FOFSg5c&#10;LyHyk5w8L3HwEgB9fIY+6xVyD3ndBTw/El/1fIsNeanVdqZqbAu28lRnuvWyKI5WR9kmo5sdQOQD&#10;xusCrK+2cMvDbv56BZZzoxvmsx3wiTaVj09OU+HJx/uA2+tomi4Q2XRpodo5dW8vkhjAwteIwD2M&#10;BVJRM2qiSmSBUSFBCuOWcsBjD6OVmfFwIkG8yFf7yeZHI+zhdcb2tD1dO09EFoeTIjITS4qRZdTi&#10;5mw6SmUmFW0daKrQBumq5dBS1epLC8hJDEo8G8QxaUFTe5Ic72HJaLrRgIWQfRtKu1EA/7cvf+bB&#10;16FFy4MDiw9aLoUZh8FCRKfj3uUK5+dBsCPeNJ74EuuhvFl1a0uC48tEQQdBRd/IkCQheyD6OY1k&#10;AgGaIf7SC/k5l34vwBsg+lc2pk7NGscLGAYwEnIDHCpD1JO4I+WJuiL9cUP/qZ/v6kcBpABHsZgC&#10;jgKN+qiYJ2k/NWJXVWaQNzEiLKoS0u8BTy8AqCf/j7t0mPzdk/wbV43j+RyesKeexDQJkHoAPp0L&#10;uYC0nd5HyEnk68yJC6XlLNNmYD9XJwcpgWhlPWvASVvJmpGA05nFGeAsALoLQgHMyJVU+ah101VZ&#10;lFzK+PwJvauKP6pKKDg4zXia5IeXT9ZISli0m9cmGEu32+mVFtu5MGg3ro7jih+x6yREXIHxv3px&#10;1K5cIJqJdjFNJeY4HLc3pFhTRSws3kGnH34f67rqeHU4V9ZkNKHTMYxApWlLIxC8mmSJLsDC5FSB&#10;zS9phJ1vM5RA9BE7190VYiPDsTYznQoQpnL2AmkBjLbXaTqaRqM8PekHIE0EuCYCitPtzesSpAIZ&#10;dv1qIF+jHwA51M6tneRr9baVxYPWWPMNB+qfbW15P+vPT1T4HrCLl3zs6tUQjE3uuOM5hJHuUF7N&#10;lKeD6RBSkywY/qbWH+z8JZjNW3n29EWNffrS7Xw8t5nIxn+AyD4X27nClOBJnWN8ksmpo9PXcfAr&#10;/imI5yyCescgpnn+aDD9PAGfMJJKYlH5igyv7gBFb03buJ/DcAwH+zIt4O96Iy/x432LgrXMICi+&#10;NIuxMWbCDrwGI628ZgO1Tg7nXG8tFZ2ZjM6Rf+Wg8UsPdHrklamtzy2iRHmjSosQA6pL4FOESix7&#10;Vlw0kUKM4aNDTjq5ijEhsFDISlLQfo73Iuu5c83+fMeU6A8RAl/tw7MHdndnC7PWNGtEpjMNUP2q&#10;Um00kVRvt1rW1HroBcBUlXQwZRehjMHDw5C3YIoVANfXFspaVJx9kv2lwd4/XwLUKqJrd/r1HOJo&#10;hD0rFL3s4b/wgTf3bSL3lwBoTz1tQmR3DrdSmw343KZgY+tsC+bjLAeAKoQ9mPF/OCPscOR+MTjn&#10;o6jkjGV0HZWLfhMnehCA1AVt5U8A5f8APv/DmH4/685BjEc/sQYJhAqMBjDmd8BnIdFoFIvEA/Ri&#10;cMEnMHKPJls7gpxi5RZ78f0o71rtXkqxmR7JsBtkQ9+gXGSdauVNTLRLgxh2ANuNgM9cKkCTMF1H&#10;YLoOA7ME8JpF+LFGYhBSOlA6YflJRAymYxyOw0Sl+8kXVlEV2skc0uMA9j3d8TZG97yu+dlcyJwc&#10;JpRRVlXGqD73KIkztDmWQBJQdpPKWptDRWcT+dsNZG0XFBPNxdobKCYaIBrJuD0qHc2pk07CAYg9&#10;QuuxGo3c+OipwhIMWWGQB2p+SqM8J49IypLuYCvuCqIxD98LFaSKowpgvT7K67FPZAHySDfil3zA&#10;e14hJHSQ5e6FE14sqDcxSz6UdnhSCOLFWvnPyxNpkTu6eTda3ZwLHb0366pAZ3AwhQGYl3xEFPB7&#10;WlvdIR/+BqCHGZm7cSJaHG74Cxzs/RGj2teX0ZOME2+TZMk8LGEs7nv5jU1FuKNvo7f5pHw5AMKn&#10;B07G2O0rK/QEJ/3dTax8sf2wphq/HZEGjNO8Ih/EiKiWSuA0JsqVjTXORmEAJ0draIMpAhzh+K1J&#10;c/Se0kr++VlgBG3Pn68BS5x4GH2EAxwPsngeZnR1QqJ+1dTxAimfKjQYxiQQbQLgU5EZjsOQhzk7&#10;AbdmJaP/5kIHgGaT1l9AfltmGKMOmIemvGQINL6n99Js8n19fWWfnlyxndOjaGN50zBgSbagRqFI&#10;Hp54GgQSYX0SCdnNIaZCTvCuurC/wehMTzZjuGLHIHOawPU+vqcqhMjZMdDRbDpufP1hMLhV+XTB&#10;Y1Ya6MwntoiOa0bYlzfopV5sgZXGMc2vd1a6yVJt57DQbXfPD9h9dCM3GRdrdPDgCu081/rt8Y0+&#10;e3ITB+TFVruEFnF2BFq/MpDAYVqfiM1IUvYoDRTKHo1CdB6NgUjgUxmszY2BtnGuCpDZDoPSie6L&#10;rE0Cpe/f64S5YDxxvYmNIRtQ2kakimJblLun92WvjeQRZoizLDBdsLoFNtCdi8Y33GELJMtIj/ey&#10;yeFqG+yhJ3mQ6CHc8LWVceSCxaKVCXdq8H7kXtS9kpMbD+BdwFQhFvQTDt/34MwPdolMxvjoAMes&#10;UZAVgykBrefveq/4czShf5A08OHFJq9fN68ptaboPVsrg62PkPjlcYxCZzAqLcLe9NMFTDdwHQ//&#10;YF2wzbIQqTJTGlAxlAKTAqBPNnrQa87Yy/PDdpf3YWcKQ9gYprQ2XK2FNE2gD740SV3sqQZ7tT1k&#10;H69N2pvtQXt/CQMG+rsPO+QsMlnQ9YKvSQD0wZkOB4DeBOTu0JK0s1Rrm/No5wCgyxNF1loT6jRn&#10;BbLZhXDYSYKhiWVhUbd9EYUHjTRRjfSF2NRIlLXXudvMUKy9eTTAxjCDrqiVtgkMdbgj83G+19Qd&#10;toZWF2tCktHS722NVLK19HtZ64APrWHuVB4yOoLhDGJhDmQhiyFiqZgFK7OYBURB81w6YQex6Pmx&#10;CMo1r1B8d2m3kIh4cd9IM6Yc0EhGW3F0Lyc6kStoSmHxw9jYw2EOQhjvRKCvDmfsGMyi5oM8JhCd&#10;W6A/hgHHRckzDbCTJlSxQy5oOjWG1mhdcUXqQ1dMkx8LmAeHRR06Hbe8E1+k4HZO7nz0gcF0xucw&#10;ngKfAqECnXvgc4/BFAAVAyoAqqpLgVCxoGJAdXk41xEWUxgWgKsLzKc+emh8D3BVa5FqNPf+vULm&#10;1fkeDgCN4JQfyefMxqHf3ViBmRGXfHmelZBjmhIdBKt7whn9awwf4sdrwOE40AddIIBGIFTgU/Wa&#10;0rQr9UNmy5J8RvBIfTSxuH97EmZz1G5cGWSCQAQV987p1XoMQ+08vy22tdFmF5XMgWxkm/tsgxSG&#10;ZXTGU4MlVl8a5TCe6iAP47DuClg4BBD9mX1AKSOqf1Wt5k8QDZI1hYVRsQogKK/kkN2PuWY0HiAY&#10;ikzHjQ3S04aHomBB4yj6yERnSvoFxiVNTKYnMBxOefC1hMGW+tqZVU8kAJnkEifxzHrbpQ0X9PQc&#10;SgGU82Pf2fLUPlp5vuGA/B++Vq7Z/9jC9M+2esqFEbu/zRA5V1q8W8pRwL+pb/vGGgGhHX0/wJB6&#10;2bVbGXZuK8rObkba1ZvplJN42NScly2thtrGdjwh+qX24DFSKYxLo+MR6PS4r3UfAy79YeACfTHX&#10;cVAW4DrB+qPLE6lYBOPeQkW2IdEpYIyaAtMfjXRB9aa+jJo90Tb7YLRTCUsimdeFGRAcBJV31mnK&#10;VWgL5HCujLaR91tvQ815TvZjCVWgWgvVAe8YeAG8ruyLmhL6oC0NI4ZJ5EpoyAn2MLwJhNdH0pwk&#10;B77c9+E8M5KxuBFfVlGQas/uSOfKIfwPFXb8ilTtIdnLQ9bVUO5kL8aGejneDA/KEvTvSwuirKaK&#10;QHUqkCuronlN2dN4Xv3YB4IwGoUx4XTKDeTQB6BH8PvJxB3ew4j5+xsYZiZd//3xnrH/DixhnDMh&#10;FZ44xpUUdsT6GpKtvynemtFZDrbG2uoUWeAYO8+Sr9zZnoAzniQK9p+wCLTnTPsU7RSXAWAEcMbi&#10;oI/gY1RRgHlSz3mAA9EPfG37YWfFfh5jnTmAPECXK252P5nIKBMJRlsaVYrzmgimZGIZYxnJx6L3&#10;DAGQaY1Kwo1fTYRSU0MkGdewgkjchjoTbHu5yq4Sr3dmimznEfLGxfZWhlsRXfSxHDZEumkSGoXv&#10;pSQDA2t7DtWS+aToQGSQplNGzGABGaYqnwlnXVSUZKDWbkyaOeSS9nTGQMywd2xwSCPWcGm+wCaH&#10;ONhxzQBKlwClK/P5xDAlkNjjCfbxsPGReJucSHLyxUtKKBShZS4xmSQBZFBxNDMmIidQFao/MVRe&#10;vI4ykR3jMOESzAGWml2By8g8F0tAfpBB9WhuS4DlNPtjUiKvvDnMUqkcjaCR0R38IkPSUWKY3JFW&#10;7gJQgU/WVmSXewDUGze8AKgnEUu6PGAy9z66s3YKhO6tmTrABwUwuYJgEGngRSOcrl3C4Of/AtAD&#10;nFrUSlNIb6f9KfbzHz/e3rG3t8/aq1urdmdzijFhjzO69gA0NRZF29NrjHQ/aFT6yb5+uMe4dwjN&#10;YRZRKgBC3rBDgM/vedOk/zrCSfE4D9hJdDP6KGOCuqD3swAqJ1Bdonm5EWgAowiIz3Wuvh4ialYG&#10;ENEvcbpfca5L5xeIdkjGRRfoxAP8xE0v8OnLQu7EBehCHC4Rd6CQOw+4GkL0sCeEYtCAbRSjqfFI&#10;a1Gi5TDaSA8h7JbNzI0Hp78ybxd4/v1jzwjzGly6bqdhhDsaUwHI6Hny/Jzu7jT14nLTJXKCzMdZ&#10;l4pgO4t8s+p8T0c/IlHzBC0Ko41pVkJvbHLwAYtAPxuBbCCUr0/B7IriKMbl39eYBwtWT47msD24&#10;OgPDPGFXzvQ5TPTFU51248ygPb2yRAQRmq07Z6nAXrZ398/BQq/ar+i+XjJ+e0MA9e3LQ3aR8e8Y&#10;cVHSrYZxYwawoDrh+IxKs2g/SkezkgAoFfhUc9PsVL49ezyJmQCt4qNhJxvw+XN6selOv3q1xTZp&#10;HFpYwOF6qQ537ZC9fj3DqyR2WocQOe1voxk7Z2eWGtF+5nCQoP6TgF3150YSz1OaFYLRLYxwfnLS&#10;ODU210bTM5/AgSXCSS3wA6hKB/UjYPU4TuaaGpqOrm3wdTy2d+8e2YcPT23t9BQLZojDcAcFHiZW&#10;pM4+cFDaDdB+Yn+yOD5/uIj8oNRhqXVISAA01ZS4YWpLsvVFeqdPweSMJlsvocRN1LUJgK4MpAII&#10;a6j7bIOh5PvHtCGg+BAn/xtkBU82ya6FAd3ELLRKJdtsU6oNktIwT6vXDXrs760yrr807oDVD5iL&#10;dAmA/oqk5BX/9jUA9OmZLieS6T6RUXfWGOfzOqma8yLmJI3gpSWeJUVAOqliXPkJHBaC2AA8eZZ8&#10;2ShTYrmvYCbLC48yCvOHIQ+zcYD0/HgmJr1Ge3Cj104vcLCinSoFsKgygrZWH0f/NjASbmMYR/qR&#10;ZvQTodPSRYUg7UdxajiRroj7Ny71W7q4w2wO2cbgRIrll8NGSOAOOA3nVC5wGsmvI8mgi2IcrxB6&#10;H07d/jI18RrrdJ6IkS2TcZjGT2rYSiXVQhFp8SQ7RIUSAi8wyiLnRSWvvx9MIve/Y1hkLK+g9cMw&#10;focEhliXDsLOHeDXKm6QAUMVlGILd2sncadjovivkYexOmBU0UU+ZHkq2N7LRQYjFjyC7v95uR3l&#10;lM/f8WfBDGGcFBXs7ehJBSxVhemwnOplx9Gpy8MVIOpyiGIKNK+AzpPHYV/5tfsJAV0WVgXMc+rX&#10;5xOrKp2pRvwCvTHBXhz+IqnvC2JM640ECAE/4yqFzAuAKtRcB+RgHKdBrFNiiOWG1iUAehQgoCi7&#10;siJ/ouvybP0M8WA3BgGgfYDRHtveaOC5xf1MtN3acjlAD23mEjE8lBeskWmr1I4tdMcbME87HAxv&#10;wYg+vr5gVzdHmaS0A1Jw7dMtnhBF00wE6zCbpqZWB1jjJZmSkdQPyVQcB9gCOtqLywnYLsWRX3bY&#10;Wls9bXIy2qanY22RkOvV5XSAaCKauhg2WIDfOVrRNkNtfuook5ZvSFj50c6d8rCdNT+aeeIokoi1&#10;y8sBTNpiyfbNsA93cjBxpiGZYbqx4okE64AVcJAqyODCba9NPZiDT1vXjza3fMwu34yx1+9L7fOf&#10;kgX12S8f6+3JC0xS15JICDlJeYmrA0qv3ciwh49KYT/z0H2ShNLkCdO3a6bR2N2HDGsvtJ5uPGO6&#10;PPg95SGrBKS5zd8WV5gmnS2zJRjg/r44S0uBQed1Ug62uyZ7crJzPysLMpWQ9kr6wDsBX8MdRTY/&#10;1GhLY20818gB2goAY4mWm0TOIzFL0pGG8r5rMqfDh+5nOeBD0XkGwTiFkr8oF3x0qKujAVUkkwCk&#10;G9m2YjPjwtD/t5Q7JqP//vhkLx9eo3WmxAGeej6kK9ahRmRMJlriwV4Mk8gzHt9fQ7KxYG3kXEaT&#10;YqFxuxhhRSuKdXfnPlBMXiR7hww49nHXQPo/J076nz/Z+eURZCj7TXjiIFc0TuqOWioY0bQ3AvR6&#10;miOI3su0xelCG+glGrGG2MN8N6cAJg1Xey6ReLnFjMpp50vCEBrN+heBFjSCn5+kBUmO9x8BVvtp&#10;KzpC65JMR66AUJ8cwDqMZwCfK4iPoWj6o8gOjeVKJCYpmjrM2HSAPMxkLHWfdQ1kNi832jUmVOfP&#10;tdsAQFM61XO09V3g99cwAk13U4lcn8jeEMr0F0Mir8EJ1iExvPnJvjYPiXKRPXkDMkiRgoNoRRsA&#10;tcoXT5QGlHVb5I6ufGKaOlvi7BSs6p3rA7a9zkGRS9nhA3hILjKV+/Xlkv32ZhniZIF9u8PWTxWj&#10;04YxnsxgHwM39JGDintfSQI5yA1SmTQpOzUKWUQoBwcfGGQPwLknbOwJ4qROotU9QYuluypO0ZzG&#10;5GGgKkWCUO5FIx4j/iqyOTkUxIJPwmie8mTqcYhn6xhA25XxuzvXSao2T+LbcUXO6EE+rRfaZwFQ&#10;L3CWB0Y8d6Ludg/p/7080eJriuTJOiywqWxQNSN5Aji9mS7r8mPqK4nk3o9/OS5PFhsFgn96IkZr&#10;74fMKoxXv8j8IXYJav+PV06rQi71XaEAydKMcE4OOJLvn7cblxYRJCc5JzVPj5+cUepxQNU3vHES&#10;Ox+h7/ZnNg457w5yylcv9EFu8EOcIL+TJoX/302jDx7IXDSlHd0VNjrWYkvLQ7i9GxDmplgafbrS&#10;xiSQtxbACyJHrdgyb0YTSuRXQr8PD6jGFgEs5hqjqK3JaWfy+9Fx8nfiThylvmwSUbgiMspS6IVl&#10;vCH28xg3WCvB0vZVjN4/zTp6TT7Yl1/u2JXzkzY1XGnL8zAPsGEyUTVWs8HwkESwicfwoAj0xPDz&#10;dB6UHLQheUQ8pBHnEAWTEccbnUqOagiLl5yQwZy4/fS98xpIf1qeHs7Yn7xB4pl2Vnp4vceom+x3&#10;AOgVZAp3MWW9ub1pHx8TtfL8hv3BIeF3Qqj/xBH7/uluzZo2l4XJWmoxMx2g3FwLw5jOWAO2NppL&#10;D4YamFKJn9CmE87XHMOCOzOZR6j1OMznkD19Mu7EljwlA/TZs1E0W72OBmxrq9qePKHh58U4Lm05&#10;0RVqrYOL7pM76HgX7fR8nY3C/Kq6rArmJjX8EAaucFg+qinJOtMG+AjNmgDzMzRpI72Fjks+iXgS&#10;MQEHARzfAT50mBgYarFrN8/Z5Rtrdu/xBRzgPYAmH3L6yIZkA0lL83JG/n9+vsaUfofcwC27cXkA&#10;GUOYwx5qbJZBzFBTFWO+6Sw2QDahsRSYxjSbJI6ihRFIfc5xm0cXukOP9UOakh6vd9qL8318JBKG&#10;0bl66G8uAcABn7NII4apOdQ1guFqrSfPiVV6eAbTEpv7LwDPj9emaUEatXcXholh6sN41EoUE9FO&#10;jPYf8vM7jEw1fr+2VOcwoNdxyG8zgtf4fZig4/ryIDTGlBdwT4n9Envsxn2eyYEhAyBQlE3oPI1e&#10;zTV+GLsi0IEm2cI49zTxaa1Ej2SR5ZoCqGzEyT7Uw58PxsBGpTjd3+PjuHOHYmjxQnYCcJQLVWOw&#10;MA4hZUQunVkvdxpuLl9rsUH0fdlogqMAn+nkhOajG80DeOSTjJDLx2RGmLFpdMzTFR8mlhSgKuG8&#10;WIZ0jAEKoM5nkcsiZUP6qDgW50g2MhVLnOCel5tUm5zApmKVwlkvWnn2G2HDi2I5GIqlgxVXlJGm&#10;BYGAVGnMfIh38uHZ1+jTBybUB/bTh/G7xuy7Y3eFuAMAAYx7QPT/BaD6c4HGIPRL4WiT1LOuGkwx&#10;sc6o3w3wiQFK4NP1xMH/cZ3AOKXf05/7oF8VG7p37bGi6m53nPQKoXeDLeXzBPI5o8gwDUHDqr8n&#10;E5SMIf5IhwQ8JVHQmqVxvD66sXZJg6gmumJexx40ZAKYd2/2cvUAQDvtPIzK9EQq+vE4RntZpCJw&#10;fy/kM+KjYWsaYIpZbrwvFYlOGeNSDIRowHfd4VrjeGZx4b59sIBGfBA3eReVu6kYPDFDkoG4Hxb0&#10;IEBHLuVoUhPyiOkqrdrHJn6c+wezItrKPlh16Swnp8Ls1AJA9BRZoQuRtjgfhBY8yC5tRthlTEYj&#10;PVSfqukIQHn9TDT7Sh//v/YbxbtppKuWGF3DyMTJ2V0lNo8RoxcAPASGsiBHDXNUwXLwEbN57U6s&#10;vf9cyd8nX9kUQD/BxdSBXz9/XWmPn5dSH5poq2fD6K9PBnwWcHgm+7lROj2Cw2GMBLZ2wSdsM8DT&#10;CVDnOUgm1qYezejYTJitrqfYxaulmKWIXrsMCF3NtcJiHL8C6rw/MtXKrCQGNSSQeCEyIcuLA5A6&#10;JCORKYJ1brDJXgoSGgqsCQ2o2M9MWpDU9a62o5hQUiYgS3TA8uVwpTG7Ug/CGHfK/S7dZ0wYzJr6&#10;3fm7uidO8JpoBN/XRobqCibd52Qef5Xz/719/uU+BS8LMGg5zr+TflU6YvkhBGLLCMIf7i8BBPXD&#10;xI1zQBimUTDLsrO8CeUH0MmQwrMp41UkYeQaNSdHHCCMPQ1e5p9A9x9Qgb3x1vkVJ1dXh0Zd0rbm&#10;p7lDLvjSW++K14G8aloHq8qIBQIEFTN9kgYzHSApQFXA38snkzkR004K2awRJJOEk8jjz7pxlOni&#10;YTrLVbl5kAYlXS4AMF3+HHZD0fCHFHhYcL67hSOJi4atjikgBJ1UnyhkJArPd+MeCo3ch3QkjwPc&#10;LIBvm+iu03Ye4qCrJt4GiT9aQTama7AhjUzhSEzKbg5R5M1rKE+I1qDhlnyKVsbsAXLByxt9tjRV&#10;aZMcDAUyBUCTqRcNZz3VYUnpAJWlJJOQL72J7OAqsXw6QE5PAD7Jyx7HfPToFvft7xAof16nTnad&#10;MoUp9scBh0zQpbi0iUHW9QbFSZJMgtkpAaY4mIbFAML+/chb9YCN9+CQ6Mlk1jUA6SFazsPc24f5&#10;nj2YQkUSM5hE3KUAeSyvUQLZrLqiAPlBxGcpueQo4PMkuk9XEoXcSGc4zoHoODjOhcmxmxdGTUg9&#10;gU8xoAKfbgBMd4DmPwGomE4fwKmTaQzo9OXfiTAQc69DViSHqWQixGIxgu/9+FdckJv5spgHcGMr&#10;4FuB37vmEi1Q+iFHnTR2AmTv7denO7jT2xyz0SE2jf72Knt4extmchE3Np3fg41WXpVpB9govuFN&#10;+5bx+/eA0e8AoQdOfG9HGZ0fEEMKI3kMx99RBMsCpj/yd/axGZ3AEJRTEE+1ZB5anxxqKNNx4Xkw&#10;sv/OfuRB+gZ25Dgbj3SkArrSgkq0Lc2MxhdixeS4l5hcpzgJhWNwdsUD+vLI+Rzg5lol2kk5nSvD&#10;tU4zRXoIp1FOiSf53FVpsfZ8ByflG5309n7wvX9+znjzDOODftgnFvc5nKDrQ7Z1jvy/8SpGnh5O&#10;XalySdVrn8iIW7mYKYxr0ohUymXsncoJLoMg31wYoWhuELW1qOfalddRvejuAI1oNGH5Mb6WG+NB&#10;iwJO9pokMiILGeFX2SVyM6/gtH+4s0Cd6QX7+Iwb91fcnh8ekCt2124SNHx6oZvoC+quiKnKRRBf&#10;kO3nMIzKJCtkpCEgmo1QOh/qvSjX3XJ4+LMADKVoZ+Zm8zkR99nt29RHAjgfPx7gI+P+ewBHrjt3&#10;cXM/6iHYepF+6VNEwciMpEVJ7nrdM3cBljOc4JptojffebCzyFTLopJ1pqfInl9XNNI/46h4Xd/c&#10;tcmeasdFqhtUp3TduD9z3xxjtFVckWKtvZjiYB1H6FPvRX8ZiSBclW/qGFcsSBcRGk9x8X54t4qx&#10;adYZdRTkMcLSQQCQVQewGuuPpvq1zO5fbbaVyXQYUIoQBmi1YEEsZXQ83hJpm4C4x1s4gpE2vL08&#10;bE9pTpLx6B5j8x1SDlZZvEZriOQqDnXG78M0F23QZiT2U3/3+XY/HeWjjmnp3aUh9KO9xDf1AjwF&#10;QNGA4mx/eJp4G7rmry9VAUCr7OJCqd08R2zV6Rqeqyz6mambI7aklEVYLHU0mqwAvkfdVzHkwcWF&#10;UZ2btI8awqNWzuJbCHvQVBbAJpfOyC/RMcWV4gYtyTxk/S3hNt5DUkN/CgtloaPhmhvLx3QWj14J&#10;kw0brprHQmA+VAE7NpKCo7oTtnkWBrzfzmA0qayi/i/rW5ivA1ZV52JVDfQN13P/VB+0PEBIHmkJ&#10;OVR5phUQ10ZNqJhQxbZEEDidyDQgE3CfzteqjSYFDVYiAv0g/k8vnnlfnnkv3ucT3PsppFcMl8Tb&#10;l+t0h5Px+urckD3isLGCji4dYBYqFpQrnLUqlOmJ1qsAfu7PWqDcTx9FFqlTHse6u/I7jwEQ/3LR&#10;i9EUUykNp5uMRLjoPfgzAUi56WV0CgMYhgcwwuPn/vyenxuuzhNHAcrIjnDmHyf2ST/XdfIoYddH&#10;GF8DQpV9pxiS3Y8yNO2GMIfRjiRgK8YzCudnBJrWEMBqOJ8/kmB7AV8BUBmOtEhr5K7xr4cLDIbM&#10;KNIE8mttZPHo45LRu1VgolhZ4n673U1ebjvrD8kh02lEtwB4WnxtdCgad3iCLVBPOTmWiK48w2HI&#10;O2BPprnXb9FQ9tsLgTxp/bWea43Xs6vDo0yF15ByjGBarLEq+rP19Uj/GM3hNA3gWFT8LWUVP1KN&#10;zH1Qc8AqKr/HGHQccw+JHHRPDwx4ONFgk6M+pHO4YIo8QVxSlD1Gm3n5bJz11R8ijuiovb+tkHrF&#10;uWmv0ThX4dwyDpFc8Se5xS97bLmfSkJi6dxYI0MBe0X5ADUAbAzM/vySPyCzgL+v3E+le6geVOYj&#10;XcNkiNba+w9tTtvS5cs5dv58JlFRMUzVSC3IhEmVsQawqMQUNzI+FZzuyj0p8Jld8qP147A/fSHa&#10;Lt5KsRuP8uza/XzbuVVg58lCXSXjtKrOm8g8RYpx6b3i3wdSpxjG85lIpXIxAKiJQ39XSx4sVzlx&#10;RNmWnRRIAgugE11dGptwKmN1+RFSID/ikJLJ3R4sRpx2mfhwfg92Mz6CaspIDubRFC/EkaUIsXKM&#10;fdQTY29daZptroxhSsWrcYciEaRvNy4tO0TQ7EQrBSz5MGaRTq6oGG19nyJl4jnYNdRgYmIyVVIQ&#10;DiAkyqkKsM8ovoTsyUwkBAKgkmPksX+0VidYcYaXvXug90tTLvkw/vpBkou957754xeY3k6naGG/&#10;vCLa1/gcyRSPFMFMFucfA5RjaM4/atnE/MVzWE2gYSmOkPt4JjBZmB0r6oIA/dHWhCG2inF9PCP1&#10;aHSnfiRtHAd8HqHp6LDqNpku6nJFW+nCeNs3k4gqQFUkjGckADahIgTdYzCGI2QOxO5FUqsZCMN3&#10;RO8RLU+TtNEZGbn2B3smKSnyCgwS/l6c4utMdbuJCmwrTcSrEUQpBfFzYrhZp9RYVcd09sJSj0Oe&#10;PMfkd2N7wMkHV0lNOxIvraGxSATCgiSn4GBP/FIFcoyhoQLY83o7xaRrChlCA1PRDmo9L1CL/esb&#10;immY2v3x4aLduzZKrng/ldmj9uXdaX7vnN25MkDZTa3Dslagh02J52BC3JUfyTzy0Lhj6nZ1J5aO&#10;vHVPmpNO0rbo6k+8FnvGQWV8BjEBTj7B64nhuijQMXfFQW7EkCgQzgEhKPEko/tDVHOip4dh96D8&#10;wAMs5QJoPM5efILD8Ul63d3IIfZg7O7O2P2f4FOjdm8Vf3BJ/qQqTh8Z0VnXlF0cyOeJRkqie17P&#10;QH1ZqpXmxfx9C/0rmZPVSYBdWjiAJIn+dDQq2/O99vmJFoc9h/Pe339rLx5s29XtFQwlBQ7L0Iaw&#10;/v2bh2TQ3bUnpPy/efcAnc28xSUFO1/8twKNMBjf8Sb+B4fnv+W+4+bUJSB6SAHVPCT6eIQ8tKMw&#10;q56c/I6SjXcEN+sRXKg/04ayn07oA9T3uaIhEPPpQqi1NDLKTJO5KTSE8QR6hSAciqGB6Fl48QU+&#10;lU+ZiKg6hX7bIrRMqjw8N1UHmKM/fLqZBpVIi2Tx99JJnwcnk7HFcGM5D9Y/Aeh7J390aqSO00wV&#10;WXq0IFGddfUSOY44T7cJFFfgfRwtCJEE+sbTA6uIBjX/5DCSKWTcXJ3pan0YlYbro8gGxeVMBWci&#10;HfEh3NhBvBZ+MmXx/+vr0K+9ec1O8jCrRzbe+3vLjcR1j7NytDHTtuc60JM22d0NtIk3ztnnZ9cQ&#10;UM/BoLWzMKWw4SEIZtGRRikGLU5+pr9VELUlEKpw4HqaHMQQ9lAj2VKPYYKYii4aj+S4XiNSRfEq&#10;i0uZdm69CNcrowlMSDuXq2ARGuwNeaC/fphjo9ggy1MMhsbfYkDv2GcqMO8y2lA26mwfzLDG7+TC&#10;VVMt9mwHw9ArbTR7AfO799TXZ/dpKGqiqpQcPly/8aGMBTj9yy2t7vCwSCrXOEyoozaekUwWuWvq&#10;IvZl7CDxvBenvOISH1vDXCTwvLPTzFgwlQVul9VLQbtYXXHcFmdTGbkQC3OnFSc9UgKiKGYG4qwV&#10;kbZ0oNNoQLcBac8vdtmHmxOcw2B+5Z6HAX14rseuLTTSfFRM2HiSTdbH2UAZ72VlGNFNxYzp2+0V&#10;Lvvn2yQNkKn69e60fbwOA0qE0+dbaEAv9RLpRLQTnfIPAJ8PGLtcW660S8R/nB7LwKgGI0HT0Ux/&#10;Mmwm+YrERJXQLlLAyVUgNBZTSBDfaySNGImMynIIRC5AP5XOoUaa3hxOxdWFaJlY1KS5quN0W89p&#10;d5rKupVJos1Y/G7A6D66PmWbyAh6YDPUZnaETcZbBzT6ilurIzCvNWP4G+PCEXqfmkcMJY31brgy&#10;YTPyv0MHCAilfam65bgV1e6zskbyZ9vcraIZZ2cTOqMi3JKM5NWo4iVWFRAqIBqL81S1sqkwWqkp&#10;jHppRYtkzOcDoHTjHo/R4bez0N5s4WKmNMB+Y4N4wSHwxXlI7VnrgTVK5RmN4u+HAFhDmZoosSKQ&#10;dSCIQ60vzUNeTlQSB1LHqb47ctf4XWvU3lhdoFNjc4fZFDgFEMroFMQVSkiyrgBPWBcAqC9spfux&#10;A3aYBqYD5H8e2Y829fDPAE82Pi7llmoMvxfA7CaDEqN3hTILhMo8FUn0iJhVAdBYwpijAbgJof5M&#10;RwQmBHSJk5JsgMVaTnh32H8BUY3fj2vTY1NJ4AAnCUMSzHdddQAMZ6E9Jdf39o0OWMYsB3iWl/A+&#10;cFAYxOE6MYYpaIrWE/I5R/rJo0Sq0VrrYx2Erg+0hgNCm3nqNLWQgVBxRdJYC4jCoH3ZRr4zxgSl&#10;lo01jemJH2sDBSS1HujmjtLzftDqyJYtKfvRSmjXKq34jvrfQ4S5H3GAaC/tK920sHS2cY+Ui4H/&#10;lgi4MHt5vwrigq72D7A9r4b5f1g//l431FimvQYAylTl6TqygR7YJw6OXmL+WRPl1E+gkzyIeyqc&#10;319cwX/wtoZ/M8ilog2BWDUgqepwCqNTE2bIVvJQ23ideLY2CIMfCsJhDHPE55Dv4BD7kAysRyUP&#10;02GG+7aU/MTR2QDbuBJnN59Qqfso1e69ZMLxjHrhR0V24UaOLZ9LBygRLs7kQODzkD4HH9VkF05r&#10;TlzcAQ7zgQDQePrEc5zoufK8eItgpC7Tkq4UgGUqJIOunOQQQCgj42DGzeico9DN6ecCocn0yyfi&#10;UYhjj44ngN5blbaw/1nJwWgHm2iaW7Zn97cp9VhzkmFWT/XxnlcTgp7CqJZnJtmHsTr6Z1z9Huhb&#10;1fLkDlhJTeWepGoyiOc+i6KXKrKHywBKvb1UhvblWAPj5xTiABshEFphcgsxVv32Wq8vE1EBzr+a&#10;fF5RAfvs7nm7srHEOuTngM/9kDgH9b6xr6Wj3RSxUQr4rKvBUMP9VFFOyQxZnJXkc6p5r7kt0oZG&#10;syjVSEdjnGqTi+Xo01mfGDWHKdcT2dFR3psDTBQP8tEVHeeJWA4PqUw40T/6oa/0199l/K7RewoJ&#10;IqmMw5PJ4EwqYFKLgSgYBvckk6TIyMM43tvsDtI2NRLKSPXx+SV0n63ELAVZBvWnzYT7l6cTIB8f&#10;YOGYmf2RLkjbqunLeEep0+H+5sEZ5HiLmK67MRhmWzfxStpTNVVMZCQu4kP6YZU+ZGV6Oa/p7HyV&#10;jZN40tgcY2VI4qaIlrp8cchePCYz/OWm3bw8hj+i0KaH8512xZuXSF25yiRqG5kN0pkhCJiSfL4n&#10;jG4haDN9Idl0qNC9fJhL7V0ekHruyNh8AJTuYKDjrB8nuC99+L7D6ZdPyA20NMiouGx/QCnpIpT5&#10;BMe7kwuNpjgAgAlu0OWOJEjgUxjsGBIOF9YnV6LjBD6l9dxjPcV4qg3JaUUS8ASAylSpFBKx+Yot&#10;U1SZ2ruyE2i75DXuqs+1Kkzgez/+tReZIPSfF08+Jjll4+SWXQNEfnwJsPhdzNZ7AlOf81Dfsgf3&#10;LjCGXUML00l3ebS1tzWiBXyMVhBX8xsBkc92/9Elm1sctBaiJ/wZA3zDDflvNg6xoAKk/2Ej0fUj&#10;IONnNpODLLpHGUFpPH+Ihfg/gK+f+Lv/ZoP8D//2IFV9R+lVPo4p4SQvigvfoIxGYjxDgolSgTIO&#10;1riAJqEQnGn+YnXYsMM4OUdyUtUGLSBYV+gPAE2z04xSryzTV0495upQpRVQSybAJxAYgT61OivC&#10;bm5M4YjrsoXRert3ZY7TfBkPZBybQAzjgzAeJMAgTvdRYqTmZuusrhaDEieKlGTGCsQoJaB5S4+h&#10;9zySjyHE4NAZ20/n/Epvpp0dov+bhodlHvgVbs6VAQJwnQvtR1uGNWQHWBY3UaRGlDCkbjBEXjzY&#10;AXyNPbjzL4232lh5qi22ovnqbYSRy7LO4gzLDGf0QGaXB6+tHK4K5VaES2I0UVP00ybiMlSDgzLY&#10;2nB9D5JhOjqYQp4kmXU9VLgNRvBgxOBqjbL5hTjiTXC3buXuNptcYoT3op8gaSQAgNC3b6dwqSsr&#10;ECMandJf6JR+85iiAIDWeXrU5/i+6rNxMLLATyN5sD81ItrT0/LTPzlJ//La7m+uWXN+mkVx8wad&#10;+NGiYQBiAKDK25ML2BW263vuAUk5FB1ylNfEi/c1CtehojsC2AgSadhQj/0EjM/QKNlxNbh5GUGn&#10;wNrU1Byz4eFw2Dx63olfeXSf9/NGLVWhjKNpcKnK308+3UkkGZxuT5Xaa/R1fzxZxEhPuxUOdl1P&#10;1vsc3eZSJ5ocQN40aQdDGLvGKW/YmS5zIpuUGfr+ypD9dnOcCEJYGV2P2GgfztIuOmHvrhLJRKvS&#10;A9jO29Td3litdgDo2XEYGkoNzkzgHEYGMNwGU0PdWxXjnPJc8tvyvR29rL90aaqzZZyUQeBxPtqd&#10;bDLzwnGb+7DYyamazQGrujTUaspC0NbGYeAj/P7auCOL+Px2C63Rhm0RS6VRoCevrcwCkoBkcEhZ&#10;gLF+xOn78xOaqJ7P2S8Ph+mRRmLSTZhy+jeYxBRbwpi+8gcyRX+26uYD1kQUVFs/hRLE23QQdFzd&#10;xmgni82OBfg4X69yQOWIl1YpSrl79MgnUiGXGAWYkPmDe0Osvw6At5GXoFngxtB4WJIfuWwf059w&#10;2tHbpnMIE1AN4h4IhgHyI0/Un1alQMwVfozgBT491aHOz11oVNprW1Ll50nyOxVm7+3CCIlAe4FQ&#10;6T0dzSZMpHSgAoQCi8GKF2GkLtZUQfhHD/7H6a7fa2g6qc/v1IYyHsZZrEusqv6u/o2ApzSe+jxi&#10;VSPQfQrYBnrw/3i7WTyZjXGEMocz7teI3omDYlFXNqjHCUbwWt9YFwVGVeCRkuyOWzeAjGAdFCNx&#10;lhfZ7Vv9dv/ugC3M5bKpewMeMJaU4DpG29jbi8ZvMJTDZKT18t4117lxyOReQkqRnkB6CaPPD0+U&#10;oSvzoNZrMaC83r9dti+vztnXX5D3vF4jHxj5DXKcK7QGzc8TRzMUaV19RAgV02CDgSc1l6idbO6H&#10;ap6fdu6DDjZvxtYtdMGrBKOi9N/ov2nnaj4IU8Tz7wBFTUyU06mxuwCNDqR8pArU3i/b43M1Nl4f&#10;aOnawLkvgtlYSziAlcHoJ0neIa06bGxJ8fc8y+V02Y/Yn3TW7+q/9b0IWK/AGlWSZ6rR/ATxfsV2&#10;/TIjzx5qljmM+rA3yBi7TxM5ma346Mf/l1v8s41M+wIyE+z+C6RIbzlYviriY7k9ecNI/3U1IJQ0&#10;kS3Gs3yuiDgIEf7tzwBkNzKjxYCK8Yokw7kgC215Df3hLSSOMLItz461WKK34hitRyMryoiimYe1&#10;Oj3aH+NqiKWR6CE3ewqZsgkRvozXqY6k2jOScHuN4KUB1QheI/T0xEC09UxPLi7Z22dX7OO723YL&#10;b4S8Eu1MC5KTud9CMYDQDOjP5C+AcHF/RrO+NN0c45k7ARALoDBCjUYeXNE0E6YxFUtJRQtPQsoy&#10;a8bt20yxOHQPDZZaRxv5tn0QMs4zqR+75R/bG3NWC7NbXpjsfK2HJNeQiY1pnjTa0UQ4JRIUX4gJ&#10;pr4uwBrJzW5rjcToGuUErm8jTbp1izrlx6dsk8KPFmquG9pjrbIp3FKpyUwgyzOcsgsvDh7HAZ9H&#10;uI5Jt5vAQQ0zjlc6aQU4x32z2PsLyAQuQqaA1jSlFvCJYS6RfNJ41s8gZAURsYBQ3N3pyLWW5oni&#10;I5/6xnlJNvheqMJ8wORwAIlECfK3mvx42pD4GjgAKF7rON+XK+9zVQ56zVXKGm6tEwt51d49QhZ2&#10;rt+Z9NUBKFXmE4VEJAppR2Qo6xvrcSAYJCnpCJGGMUhV0pGuUISD6amMlJOJiRJ0xW12YauHbO9e&#10;JDMk/4AHxgdlRCogEYfSkSniGZH5TQ6VsaaTxENKhSINlW8eQDySyDdNgyV3FC7ycUbkf5mG8NS4&#10;ouPUpNkbci4AIicM41sCCQzhCd6UhSABCmetI2PWi3KDk7RuHUPCqEtT6mOARxdApRs6TgFPV9ZE&#10;OdxlPNqLq5PZU8ZNjdwD0H5Kb6z8Zcmi/N1IUUFmqaaveOIyC5DNlaUGWn9DLkUN8X/dS2b/KiLP&#10;c7Q9l0ifFkeUfm6hB6caGZbXz9qLR1S8vbxnL5/fxohyiX7f83bn3iVaJM7a7MIkm1GR9Q0SxfTg&#10;qt1/eIXWFplRPtm7D3fQ7K1QITlv7f1VMJpH7BveyB8P/9sBoT/h3vueh98BoGwi+9WUghlBOtET&#10;0L3Hldnn74YY/DhsJy8G13GFQquqjg3nJEBFqFtu+HDG5xJnh6NdCJFbjVNHEJtfDILwdABXAZty&#10;RbYnNxc6FBqXanLpK65LYPTJg3aW3C+yIgdwA8Z4MM7j6wlhQy5J9iesHGE2I6CkaHSIONN72rNg&#10;e1MBnpFEBh3lNKXgWVgqVUyW05tdFs6ISMHBOM8Ae+EBdLvDMkVJOM9pMA/jTWdBIAAmxS4TC6TA&#10;8y93tfByEnvH9YeYAD3csBJvr1LxN2RtOdEWwUYbhuPRi9NlMIByqqbQfruyajsjAE9O1pPVBRap&#10;jmke/ABCswPYcD1hi70Uas33o5Yq6Xmktwv0Qa+HtkvhuQoQbuJh7W6PcvreOxHb9/WweQ0A0scC&#10;iFpB07VIqPxaMhEoNJCczWH83mlffudg8mmaOgj9tBcAAP/0SURBVL0ZxvAL1PeN2h3Gtpe30TOu&#10;N9oVgtjPo208N1NNJ3KUhbCJDNen25/PYCcY1eyuYa/s4fYZ2mOGqcLMt1hOUSFsvlGM3iM4ecVy&#10;uIjh0ulJbJDYUC32B5SmIGaI7DVVtwXBggYivlaLRiRO7AJiLBpavS2n8DsYmp/olo5ycv/uP2yi&#10;+g9m8yPM/udBDlLtxNk0sDnSXgJIrS06RK99CEUC1fb6Fnl6bxnlPVu25xcAnmg3ZUYSE7rYkW4T&#10;hCgr+3MIllIfL8+WOq1J7xmVCHyK/bQHAp4A0CckBRBbYk/n7dNtBc9T5XmW0+1Ktd0+QyQMKQU7&#10;i5yElyptnRrPUyxSo1TNNTJKqkQeoWawPDRMAqABbBb+3NuhfO+xMC1ZOFfzFdgMEBc7GsTrkRx3&#10;xHFL13CPioFRvu6zh/R9/7JjH99Qx0c7VXNlgkUiKleahbTHgbw/iT7f2WI3eiTA9h+PuSf/ACD8&#10;tmp/0r61OU9qQ8H3fF7ib0pwyJd8Y5W13zOKx43fjrmkG/Ax4G29E4DegUCYUXRtxDZ5acNgs5f2&#10;yg+NcUQcwDP1e5jQ3QaVEJ6LaEZGGqXr69ihgMI+8ByQd7sr59DFoeX1ui2gUUsjny6KjT6AdcOD&#10;g5g797U364kP0hlPVXfi8BWAk+HiBGuKDDQKchcQdePw6uhCj3PKJ/Te0X+ycCoDVI70UGJCdMkN&#10;r1/vgkpGl6xTR3mWVJIgU9xxPr8Ov1qDFPWkv6fedmWFCpRqxO+wn6xbArQa6esSAHXG/L6wNIE0&#10;g8CAhuGWlwtfAFRAdK96cy9MX93j/r4/kRBynEgWOsbJTNaItJzxYhsbdR9seVcPOcytwVbbQOA0&#10;mtyaWhdrwRjU3uFjPRjP2tu9rbb6GI5jtc7BUPPax8Iiba9UoKxCd/lFjKHWbIohXpwmsHzWKZWw&#10;r1cJdd+2379s8uwMExCfjfud3Ny+YIsBfCqsPIbnJgFmvLB8v1UQ9VVRhfaxHJlABSw5WbN1VYeJ&#10;jiLbkIrAoTYv++VBB/8Po/I/OLB+5Nn4hBSA6zNM++srrXZzuYQ6UyZL6LJ7MEv0VnjbGgkeT69w&#10;CLzcDSkSZ+2wZvkUJsjwOdgdToMMh5YvArY3/vo+7kKaTNuVdYxI53KZ1lWjscOZv5HJhh7J4W03&#10;VkmskQt7ifrexR6FAm7b+47ZxevR9vBlqr38UGhvP2Hu+bXafv292X79o93efGLi9Iw65PNp1jnk&#10;b+GkQyjdRZmaGsFLTyo3fTQtNzm0HdWWJuCEz0D+kIkkJhpAgzM7kEYrtMoRbOKJmNNSwwFJSDV0&#10;JUf6W2r0LgCVeSiaSVAwejtphGVSS4rBpANAaqjK4mA5QqLABfuFidLLJxdJQhiBPKhiShFO1A2H&#10;L0BmILq+EFjOQPTD/phT1OGuPnEXvs4TfJ1eHFz98AIoD1NTJDnRNSK+jnzot89X7NXrTfTi1TB3&#10;mF8vUO35+67G9O3re055iDwX0ukr61s1yoflEIeZ0+RN0VIyt0rmJQa0qtwHsArb2RBubWglp8bJ&#10;PT7bYxto67fP99saySNNTOMqmMYV8vcyaOkpqGXSlUEEGocOT96fo6wZulSC4ZUGqGKa4pcDyM4B&#10;YJYygkdjGkucXryqNykbieEArzalAMx1UfFkeLJXZ8Pk9nTkYpIlieQm9w3g00jX+Uib2OJoixWl&#10;hWEyIqEmnhg83yNOs5oiynR4ODXabm/v79ib+xySqbz95fGmXd8csUnSXtTiGAUREsbXt2dCCtOv&#10;uaR7z81GKlXkxQEeOQLxUJXVIUSbEbOIQXiUpqc5wKcSLmYV70cpz8p8vdOGN09Nc39HnlMhnpZA&#10;tSVj8hCApz+JGX6+6Ma5L+R7UYa2RuHK6pRByDeQKQySDk++B5mIvNEY+5GsEIScI4r4Rz8ONK4Y&#10;tN3I9zyOScjFG2kHgPMIus0T7MECnicVl8R9qrG7Ypb2LkUpSSOvwo69S0klGrt7gcv8+VoE3ENg&#10;j0PIf1fJT16st1VQAVtPA2V3ZSryhrD/AtBTGGpuI6p9+/Cs/fKUkOPXVzhZXbaPbzG1vHnAGIPG&#10;DRqIHj+94YDMW/cu2s7VDVu/cNraehqsHhZuen7Ati4t2K376/by3XW7cW/NLtO+cevxOVvGEJNZ&#10;HG0/cVNqDP8DlPbPLObOaB5QKib0AFq/Y4T6HofqPYluwE1uVLRTHozDFHC6W/EkmhfTAHEpagoJ&#10;BLTERWAeCnJ1bpZQNtVYXuhM4o0KcfrV5sEA1KUTBZFGpVYSzRTRtOAEA0ADiJVKdEw9L26ccnrD&#10;V4h+yo5mQ+BrFCOcS6PFeE8F+qkazEbdTlvR1DgmlI1J5AUTAJt2G5toJtw4H6NFGE0aoZZHtEUY&#10;TJI/YnTlp/nCSoUAhGU08uT7jOf38kMPWWXccTvXl4dJZZg9VowPgPMPnd41DvvHj7f3bXOsy8oJ&#10;Xc9mJCOA6ccJc04B7ERRPSVzdaEVXeX2PNV/5ZbK6TojzMtcYQ7UOy2Thhcsyklec7movdUzjMkj&#10;EKNXMKHBcqKLSSvCJViBE7ym7IR1UK3XTXVXbw/mlUE/WI/dq7ff1waHgwBzRbCfI/Q7zztj+BdP&#10;pzkJE81ELunSTJEzOrh8rtfJLT0z10BQf4olhxyG0YvC4U3zyb11Np0nGKduOXWaHdVZFgfl7wtA&#10;j/FnzIjIPpbTkrJRg0gIiOHklkidakE2sURJxHIQbhwZgaMaNjsYPa0crNJvSTgfyulTmqJmNtt+&#10;gvgXqOi7/7gKrVij/f6nRnU68U5QC9hn7163k0NI3FHDETL1YHEIeZ/ui7QbZKa+uzvCKHDR/nx6&#10;yl4iGr/PKVWueDUgLRKm3M+YZ6KGSk/GodMA0Ku4G19td9jnm7AxhHjbQ8AnetQ/7k05l8OA3p+0&#10;9wR7PyPQ+y5d8gKg9xl3P9zEkKRx/GodchDiP8ZhZTuT0IwFOyP4NN6fCDLvotEQK6xZZhB9jCRi&#10;Q6OejBT0tZy8M9Mx/BCGnEclXDHJDKXETyl9YLArl4aPLju/1men0HfXUEcbQk2tutR1X4Zzjwbx&#10;MRqZShcHEmlT7RdpvcRMaax5yR7QC14LiCjMZKRas8+a6veh//ve6psZCavqs5YmtZaD1j5IHm4f&#10;elpe00zc9zIl+bF5iGmRXi4KJiMKVjqO388gZzQD41JG0m6UmYKdNwmDNmmKf9do7BqX0jVg6d6i&#10;L19otZosxk+MiQRWZURyY90QM3ESQKqDlruc9LABAqACn4ekLSXOaW9x9INhD0SnFMzBNYRRZyjx&#10;IGGMO/VzhcLr1/qofE6BS8V8HWfyousE+lKH+RRo+etSBqm74p/4qD9Xf70OyM5YSvmiMJzSggZz&#10;kNbHcABHVLAvY3nE/7juwxTUDPsqI5SjBcW9L/ZWYfoS8EuvJ0lRCJOQKOJ94tE9pyLbScI0oIpe&#10;ZTamEmRdjIa5poHRZi05rw1EADV6WFnVUfSZhzkYH6Sa93tYUX8MSqyBzWQCwgLWVZ5AnxjkTD62&#10;12mAuTNAaxKg5ok64c+g8V4HhOzKa979tmJnYMLbByKtGDY1jH+vIOzoZJp8MOtkIs3IKfzW8opx&#10;/Bb+mwM5uYiA1HwAQg4ZstnUtxbwjI22eds9mpF+e9xivz1stZdIei7OEgLej0u+k+IM0hpmO4IB&#10;oJH29qbYS0l7xIZLKvCY6yatZmdskczdyhwvy0AXO9KRYL+/5YDn/D3dLzfpPycfFQlBRzVtbnnE&#10;NKE77WmhMQ5mODedcSTPkO4P5dCqdlNtc0WV6EpX3ez6gzB7/DbePvxRgJmpxv4wZAMGyLUhFLN9&#10;9vJXiiPIE+0ZDbFwKmkVI/gja63G+TIkyRUfBtuYSrFLfnqQk2PdRCSh2LPytBi0/wEWrfuP/M5Q&#10;2COVF6jGM5b7I5a8xCiMa5GBMPE0zoQQTSY23A9CRkkJaeRTN5JdPTXSYjdpAnwlw+mDLXJe52iH&#10;qkaCkYy5yo+RO+s7NZiRSDc0evbmwCrwGRgBaOOwfhAW9LjWEVVvAkCP8DULhOt12LnM2v5Vz740&#10;wU/tNP6GeTSPq2ujkBCjEBIjgM9uKptDSUFIwjsQgsYzxjGWJGIsydIajWnJWwYknOc9LbHW08q+&#10;SyRSMXFIeRgT8zJOWiPh8hOjZcTwFQFyi0lRKEXGQU3kAJrl2UKrxVhZSEZlKvuSKoOVcXlMUxW+&#10;Rg/G734ZOKphQH3RkwbmEkVUwbPFaD8Kk1MU5SIh7GmhXJHI3vww4UQlggtYF3NyqfzOD0ZGV0EK&#10;wDwyo3USUzhkXV/Dcd7Gmhvp6HJ1SW8rKYHqxXNTQu3MQr89u7VBvios+6d79v7Jlt2lfnsJTWkd&#10;WlPtpVlJh5l+EkNHW5MO2dJv+3EpUzcVM1U+RqlKykvqyd7uaEuAsY4nC5QYpolSO71IPuqZTnTd&#10;PSTtMHWYqMb9Tkwh8ZSZOO/jMa0F+sBmAz4lOXRHvyzztSbBvqxbytlUSLwn91cAmMhHUZXgol33&#10;OnjqLxe7L6z6ce4rEX3SdWrE7gFzKjDqyvj8/8r5FOj0UXScpkN/RdCpfU6X1i5lzOoSEeDHehjE&#10;5wxDfhkNOM6iyau5CFlZAe1dGSQFYGBPBiDv/fjXlfUBx438/jkLzm8ylDzDSXzPfsXx/ezJVdok&#10;LkOTX7MHaELv8vOrGI5uPdghAmOTqJYOK6uFhq/JsE5o+v5RTEiTVQi4iRvgJHXj8bJNwx7lVsWR&#10;T/WDfcOb+SM3588wnhrJfwMI/TebyD4ceoehbDV+P6gGEJgBVxZmlxMYBUDf6hUVABXi1oahcVUQ&#10;6FzgMxQgGslJUaMNUejtGKBmemrQdbTD3vTYwmCNzfRWQP1mOi0UXdUpLFwFdnqGjMcbSzjaJmxu&#10;qMoKU+lspUZM4cAThAdf2Z5jfLOB4H8L2cElWjvEFPzzx6+c3GbYVDkNM06J49QURHOFP7S3Fw+1&#10;pwT8MlqIVQVgJXjB/qDBSSaUe6Epw76gHd3tLN778Q9x96eX9vwSLUWrc7bQVW9tZL1Fw7T48ZpN&#10;EbvhxET9+sB+vbvByPQiEVkzZItGWjpjg0OM6wU+A1lg5UQUAJXTWADUA2ZIDQ6uLJyK1whkIVIs&#10;UxxZd9kwC1VkjbU3eeGC9cZQ5mvdVHk2NrqQQbbPcvPolyd/sruH5iXCpwf6YmFNYxGyezth9osE&#10;vevhuXZh1LZOdxPuW04tZzwPD5mSKW6ASF9GC1XoMEfJPGvFKEU/PJIPxQsF8dqkxSFfiHFF+ySt&#10;1PdO24hGWb1i52Gpx4ZKYVU4JcM258AMKuInFFG5Gq9U7aow42hYieHxKNu+lGVXbmbZq1/qYDEA&#10;Vc4mMsxFTuqTcsaXpQRfRzvtUcVsUiWYbCb7IuiSB7Be67aP98ZYYyZgLHEiYhwSW30HkLhEdl03&#10;gvdxnOZT9SE2j/D8ylSRA0D/uAvAfQSz80yMJyNvtJ+/XMaUxPV6p8deoi19fr6DPnlc9hidXl7u&#10;da6nO9128ywbGxmk63PlGIbIvwWAZpOlKZApl3oUsVnaINRVLeY3UPpKQEgM2XzJNG5kIH4XEM2i&#10;+k2gtIgNWhFh5Ry4ylhwU6ORNBAToxq5EzAVbjx3CbCPSmWI4rXL4f1vzDpmVwlhNuoX7S335u8a&#10;l162F9dbeGbQcmURf4MGsLvtBPE7h62l7TAuaHSgVf922NCGDvJGuapbj1hBJdWGWeiPASnBMG4h&#10;XHG8NxHo9+S8z6J9pqyMVqfyH6yk8BvY+B+YuhRyT8sgI+AhZk4jWqYCH3fsl/unkSeUOhotgc+T&#10;PAcyOkhiohgcLxeAJppwNSwJgB5nBC/20ul11wLJYisnZggjqzAOOhprOtFHrBvSX+5u9AjplSPK&#10;SX4vV1Ss5sljyH4AhgKXe+DzxF9gVOBTvy8Aqku/dpygrF8axQt46lLEU7TYrggACK0g0oYKgIol&#10;FVvqfI1cAr4Os8oITHE8jryISBQfDoy7TnRi06grjMVAFokpKYPM4TwaXwrZfPPLMHkQm1XAOL6Q&#10;cXxByX7Lo3o1g/etoYHqSqQ1/b3UUWImywA4Kiw7Biazugqg0B2K9rvYSbz45cOSfYD9/oxD/Xd0&#10;mZ9xqD97P2fDlFOkFjHd4d/6ymQGEE3iucksIhoMdlxXCn+mZzCc9zuC+zOBcXkqZQbx3LsJ/LoS&#10;Gcdw6yE7xUFlnGevu+x7G8cYNNpw1M4gkznVG2RznUH25KIyqTVOl97wnz/e2RXWllFMoFVkMY4j&#10;V/rj1Tp/QeaYx1yA0PcblKhM2zpFHXVFHJYK/sOIFM0qX186QDia+081x8qiFlNYXPkto/eDtnnV&#10;3e6+CLTnv0ajdOReNEU7dXPJra+1Y8TefyWH+VaZ9U9GkQzxvZNlrfa2n3mmpAMVAJUETGaj1Cg3&#10;KyN2rrEoFvIjzXqr862lKI3UlQhLC4EJh6kK59ARD+AUO5oI4xnHfSIgGsZmrz3O8zgaaoiFTFi5&#10;kjwi1ChFWefg/pjSlz3wOYGRNjM9wJFr6B7R9xTEBM4fL4IHa4VYz1imJSn0mSdwQPXjMBvABEVM&#10;6M/sTYd4HUIxTyUAns6zb79zSBG9ll/s7Qft+9sQTiuOsbiiivD0vjoKAmRQ5ED9BCPsu1u2fWbM&#10;clNpQyLIX/tKAnFr3Y0kNtAMt0aySL/2CVqKUolCUqZoNnK0lkbW0g6i7NCpjw7nwNrHOWUHWxda&#10;IbUiiRkiKrDYzUJJ1TjJeufK/ePOe6eA9YB02D9yMP0zKb3AbCrwKQY0ohTJC1cYa3QgGvkQIuB8&#10;0clHIy8ooTCkEgNpYQkZmEwtm9iDJS+YQmJ3aqbNlvBVtMBYR9NOpWSCKCq6BT7F7OYRj7iCHO8h&#10;Wlv7KNPvbYewEwBdna61NhqbNKkq4fUtAGAnRgB6YZ3VkuQHSaLpVCKTKhEFWqerKK5pIQ6qg4ao&#10;/s5UDhU0S+Gb0P55abOP0ogmpq65JAfEcJihBUvEDFXiimrzg1H0QNOrylaxn/8EoL7+AERAaGAw&#10;6yRSNgHQPSAqcCkzka79eHFOwMQLrOryh5nX5Qe2EpgN4tCsS33v0rSrBEQHaq1pu9Kl3emRAKh+&#10;HgxL6kiImDb5cnAPJmhe93cWBGEjU9rRpmLr5/6pz+IQGweYBuzu/fjXDcKzlR355PYpxnQav4iN&#10;e2YfAaEPH+3Y3fuXHOB5jfH7NfSfN9F3XiN26TynhgVaisbm2qxvvMYGp6pteLbaJsmbm4dSP32p&#10;xzavD1nnRKElcPMf4U34HrBwnDxIFyqelDPlgpD2MOLZQ4zWFMt0mOaiwwDQE4zgnWBTNAdO5R6X&#10;Rl3KzXO0Bvx5KKg8Bgd/FOhd41pVoTWWJDKqIaeR08y19UnbWuyn+qvBodf7m4pob4oj7DifeKBi&#10;xq85dNKmW3UxmjtAaQHgNNCbF4+HaHG20y7CLN64dpbQ9W3yJ/8JFP+7IG5dOIf73pOxMJuTuqLZ&#10;vKTRUVdwLIHb4RhwZLaI47QSoegYNk2N1Eer0ontwXDxApbpvV5vjRv/cB56fXxxbcvGWqpo0Ogm&#10;MJ/2lEQ0KSFsWmQXdlfmI6cUGFY6Afqtr8/sEQuEmpX2MhS1OQt8BtLcEEy4bCgRDaEcAAT2BEZP&#10;AvpVm+bLqV1XEItWIqOabGJ+asgLa6C2rKMlhPEAD0gvJ5dqL5ydnF5pk0inNiw18QcikwDUjDek&#10;QaygtvU0XefXcY6rieUMzvFxtLG1NQmWkxNgiVSsSYPjyeurB0dC+ON8Hcre8/PBpUdOaHz0MT4f&#10;hpvww4AvhOpkbPbD4K2vEYR/C6MXzOooGtmO1jTclD5O9Zn0VmorUaSPon0EboZGQu3CTobdw736&#10;6WsTnk2ZLgRAO2hIaUQmgvbyQirB3dHW333SyosAQznfck/4E3lVS75qK3mEbDa3iZq6hP4T3aac&#10;6zcXKmxFp3TGQ6Oc6Beaw22VhfU6xqV352Fs7jN6B3jaSxhEQOhngsIFPncNSF244bscEPpsmzYk&#10;rpf82SvG9q94Rm7BhG4zhtdiPdSd6BjEUogYiUVDFU7unUKiVY8XwuYRBCMaRixJOCyorghitOLp&#10;Y09JogqS07eE8KXEdSjGKRPWLMwXloNNUokVR/ko5jCM1yrOl8MQC2QyB5ACYk2aqWXbHCZq5dmM&#10;feH732VCL9qrq51k4nkznqJxhvHqYKcHG4cLNa2MWGFCq+tp7Gjbj35rP21LB61ryNWaOl0ARchX&#10;0I5Gw3gmoD3MSP8OhobNEICiEPCGpv02PHoCHfVxxk8BOK9z7NMbMdUCFMobRAbwBx9/PQ/rcI6w&#10;/UqLoxnGnefnhNhNvg9PGE/1pPtgYHQCxLkPjvBnYi60cbggTVEYvWo/BT6jQogCCYYd4vkMQj+u&#10;XFF9Dl36Oxp/S0C/26QE6GS0rlG8AujVhnQCQKvrJH/+z2sPmKq6czeKhGkNB2MFMYewRoUCMqLC&#10;iB+hDjEasKEmJI37BU61uO910O9qSvU5uJTuQUGFn5+i6diEpd0jQzWYez5cmypVqAXlfmysgZaN&#10;/i2BKlVpbDNzDzj5lbkFmNVyv7dMAGhFBXFJyGt6OVB2dXhTq4uEBFNOXx9Sj0ruG94n/d0uNKNr&#10;Z4vtJsUTr5hwvP+Crvs3pkQfpmxwJomRJiw2Y/dQ3s9E9J/pANz0At5Xfp5H5WsOh7lUPlcq43nF&#10;uqUnfsdImfuNg1MioDWLf5fF/dBevnsNcu/0w6CPNB6y5UFfWxsOscuL6fRKDPD+iwkXsykj7N6P&#10;X+3Jzrydn+m2LciPJxeQi3wFEPytLdchXjIm9MNfOcR8XLS3dNcvTgdj1voel/4BMkQJb28APAOG&#10;M4u/sYnlfbZycZ9de+Zqr3+PYFVN4d8jUbBOLt2PPAuGrpuIp9/4eOcp2Y8rORbNOqgc6x9YayUP&#10;UoyT2NVQDnaJ6O1SImlFwjzXUBjDmg1z2Qaj1VhmPfxcLXtlKYx7YzGFYL6MBSzEUXOYhPYzChAQ&#10;zr2jlBkxSnLDN1BVrMilxelux+X+gGzuO9eXyXntcVoEQ8mVlgxAXfZeuKBDkAEEYrzdA6CphLqX&#10;UylZ00YMVF20k7WpprJ9kBPBpLTU1VOnTSbzBuDnKfXML15vUTSCoZhSj+2dOWKoFmHZ84nhSrbO&#10;HtaptX40ov0OThCJomhC7aEyi+mAW5Tijiu+yK5gzry3028XVhtI90jEGEnGJ+tZIPdDXBQpMRyk&#10;5JKvQc5Uz6H+1Fwx2t4eDrZBRGFxgCIiLzQOc43G8NxPAqCBvO4BGJAC0YcG454PzkMXCegM5yAW&#10;xt4VSQh9XBUjdECoWNBQQF8qcUxNPZnILEgwIDg+KR2GMxImmnjApCTG/XkKpgcLlMdZLIf1WAy/&#10;McjsFHmlCKtUkgNW5zCRAvw1fmdzIBXgDAUw07bJdGaCfaqpPNxauBox+qYgfYjjEBCK5O0k94iu&#10;cDS42UwwynGyS6OvJkLp9AeRdc3ABJ9ZqMeXIPljt8N+ttVj/sqmLYuvJVwlQEwDfZheuhPP5g12&#10;kuHImzG6D9pNjd0FJNXVrksAdA9caiyvn7sBEGUkcmGNOcaapoINNRT5q4RDU5q/Dsk6HGtCo4+R&#10;AbyufkxvYOa1Zkmm5FQXS+vO55J2XcxnsIAoxRpeAFBHj49kSfd0Y34i5t5Km22vtP6KDCuL97di&#10;pCTxTKL2fvzrIvVu12huuXVl3OkJfvvyvH357R56ubv27PlVwOdFu0Lu5PZVNHs4ri/d2bQrd8/Z&#10;1rVT6GEYSeMEX+PfryIqXqaVZ3Gj1ebOELaKlm4eTWAlsTIxuHl/YtP7jtPRUdzMvrzxStv3ZiR9&#10;knzOkzi31DnqTkipK4yE0LkW9b2RltpP5LISYxEKc+FHaLzG7gKfEcpNY3MJ5I3JQ7tZDdU7iltN&#10;WtbFcSJ3pjpwAnfSTpRnNTz4WYmwALQ2NFSlOKMS0dvtOMsVWySBrzd6yWZijJYWkRUgtL5xY8ve&#10;vvunI/6/y+HVa5cAoLRM0H2q04E6njMAoI2MJ/pwQPY30paDvrSWEXIsJquTsJP+LFYlsf4YkOoZ&#10;xY4zhsLYA6vMHQ2pScfz7fOMmTrpE06mOaIPbe4QesBExtM+TlpBCGC8Dkb07CxxTGhBn7EYXVgb&#10;dDRHvmia1GhyXMJ62NxwTsUhAI0QQIhOY1FUmUkcHk00Q7hGubjwA1g0vHlf9FELiExbealHYM5w&#10;tLZEAQI5qWKM0cf+riRrawwHHPoQE+RBLpk3IxU3Xr9YWMoGDAv9trHRabMcRIaGi3HJko/Kwx6X&#10;zCiF6IjvAQf/4XvYr4eSxTIsEgYAkBQXzwMfzSgKhqcwD/1tcyrh1VTpEW+0wwHpxuUJLu41DDTj&#10;QyWkEBANAggVAHUByDqZknztoZyS6xtPUBcYbLcfZNovn6rZmsSAUlP5Jttu30tz3LPPn1bDalPJ&#10;dyqKqJLdoGsB0Eur5IACQF/fGHDYSQHFx9zP92E/dyZpNWmNsk7CgPvJr1tiTHSO/M1bsyX2K01U&#10;juFI7KcAKED0jzsE0SOy/3J73D6QsfjmYo8DZm/SM3yb1+oBbTVPOKS9ZnR/F2b0PGN5RSX1wgQ0&#10;1YfhekYrFompgUakCBbrcABoFA74cEZpzq9prwiCHVVPcyDvmTISk2gFSSfmSOP78nxinBDAS2vp&#10;DlOjEoJI4jliAzlA8Nwl4I5MxdSUDjuVxevWmHXETg+gT54j+YDv6SFa3tdX+uz6ShW5uSFWlSs2&#10;6UdrxAnf3nSM8OpjVt+A3g8QWtv4AwD0Z6Ky9llLL/FPxNhUN5EEATBJBpDkM5ZtajppHe1usOlI&#10;Hsq+QcN41FbP+KE7cyc4PYQ8wlT77Z1ideSQhgn9E63g59P26vGMXWCKIjbdi0nJce4fmR10jws4&#10;+nBw9SQrVJuF+rp/4BlTvaSeg4MC3T/tNsaoCU3g02ljQuYhACrw6q0we7TnfmiWJKLXpV55AVCn&#10;zpM++b0mJOnQXRifSnP1z0tgVL8WAN1rUtJHVYYKgIawKUQALuIwn+jSYh7iiwRAmlNYC3Uja7oj&#10;AKpmJy/0WKpk9ECG4uODfg8ns4c3DC+sleKCpNuLIIImn+ewppG4tWIc1JhiQgB50YzHYwB58XyM&#10;4NexyB66qFw9u0JlL8kWm9Rkrp/OsKnJCA6JoUwzgjEvnXCkEeH8/ZLS/Ty7kbaGSe8Omu9Hrwbt&#10;6t0W5BX+pFAAJHle0mCtBd5SBTh5j3M5xDU2H7fGlqPIABj7Yz7KAvgWcb9kc+goymFNrT5E4DfT&#10;pR4Mf90kelTzrMJKVvDsjbcdsbOTIXaOhqLnV2o4UwP8flekkg7n7/4BQN/abw82CUdYpHlsiMQJ&#10;/Z3/marxj7/MTxX5JiA7bV9/70Q+lmwXrofa1g1C8m8F2eqlE7Z9180uP3G1J7+F8D/Fc2DN5++3&#10;cunQKvA5+dc9OQ4jPGevf9N+V+m06qhk5XsAqExNYh91CA5EgxkbSkIFI+kyxvA12UzlSlJtvLHE&#10;xhqKbbA610brCylBoReeUpdEyBN/GKlwWO8ExqaqxQ5ASydts1JBEqko7mvh8DvXR2j5DA7uVUxH&#10;yxzIR+lTL3Rc0coiVYapJ1puAdBAGZBYGzVq38fBTAxgdWuyNXRnWnNvluWWBHO/IHXjfkpMPYk5&#10;CF1rB+ZYXN0PKDF598tF++332/YZadjyWcxN3SXEXyF7yI6wIqLSqipjCXMnUg68gJGBCKhZG+su&#10;BXzwNfBadDCp2qSc4yqf7wmpIA8gJhaQF3Wr9pn4pGRKWmI59Iax9qiFL0RTOHSeHcTGnZor5PN7&#10;WynpJHmUh4QhdfAFeAqA+lCW4osJyS+ZMW8mGcEFEBuYnMK4/4PIGg0uQmvNFcDeFUhAfSgxTgpb&#10;L6Byup+ij97xEtYletBroi0jPwA9OoyhvxJ1IGK0HyJZSKL5KAHNqNIndKBQI1QqbvE1WNKnN1cp&#10;RrxK+/MFe3eP+KvLs3Z2ipxXPCK6xtpyiB5MtOJUIrYgUoK4H3RYPslhOQiyJQE3ei7kSg1abo3t&#10;GyvCrQ9PyMI4ZlSa9M4tNtviTA1FNylOg2BGCowuOCmAHHNP4pYk8zim1xhtuDsTLWEmmY7c/xqd&#10;OyymA0Jd/s7qFDgV+NTlQVubtJyugEXVDKuXXXFxujSZSY8LBzwHk/uKiSssgAM/emSkQ3EhmJv5&#10;GCmgijTEV2QgEhIxnwKgDvhUAgkHpiDIQV+0+SmsewO1+bY63GqzVJr3lmVYEfdyHvm1iYz+/wag&#10;M4OFdpW4mctkWj2CBX326LS9e3OZUcxNe/aCkfutM7ZO3eHZi4u2eY3gVn596fYqDzK/hoLeuDhu&#10;W5dH7fzVMX5v2JY2W2ySiJn1a702gqs4B61cJFmFh9kI9wM6XKmwdAskSJY3XHEtLpwSfOhZDY5A&#10;20TwtC/aC9HKWoTd0EP5E4CqcZnCmrVpBKOBULVjEA96ACGxfnTQBjLW9gBE+cCk6qMAqcJ+CzPD&#10;iCDJQshbCrPHqROdZmz4cdzC/lQZVjjXqelWJ1KpAaCYnozzjbiKrIxgXHtkaZYms1Himn6gseD/&#10;/qE0gMgwX2dTSYxEJJ6CIaCIUUJvuW3Mt9rl1V67errfTg1WOYH3AVqo2ECDYXmHoKWvn512rpfk&#10;uF09N00MTz0LdI31ovM8hdD77jVyR5eGoeJpUEJHlBDh7TA/x7mpI9hEW2sz0K402Rp988O9xYwy&#10;I9jQfnI24mM8OHLA+8I2RuF6TKQ7tyCPlo4yNoq/QszrechLc48wPiEih1FZLIBGD00oY4MIpQfA&#10;stRxouwAEHUAPGvp1i2mX1ZXHo03RXT5luLS7kbPskad5MXz3ba62oSupxTtaBF6NAA/ppgYcsi8&#10;YG8O8PAcw+wlXaDc0WJyxOxFwvAFyzmIRikvzweHfhLh6UVoS6lGI+RdLOgNTps7iL6XZgjyZSEZ&#10;HcyzAgxlyko8wvcrEBrCglZS9rN1AW4WTwcQHh1v959k2u2HCWiWA+zcNhqvp2hoyQ78+mUALVWx&#10;M4LPhJnpbwEMDafYvW16lVVrukXu6dpuZqfYz80h6gXrQqwheb91EfuxBvt5kb7gB6cAubjfDee8&#10;PQU0YeawxyzMGDqMRiZ7vOgYkz7dGGPj7LHr9L4LgN7FOf+IXz+/QaQOLtDzp+udlpARokjECKTy&#10;2ocTvBxPvauY0GhE/RrFh+oAgdktRmY3NhlleAbxekoEn8k4XtmglXQiV1NJp4zQOHReyg4tyvQg&#10;gy2UA1qQFSbT2IFWTQa5NDL2islB7UA7pTaoHgwDhYDeVN7/aJ7XNMBpceo+ayx1sfaak5QaMGmo&#10;PUx4tRtmGPTDZEGWE7cjANrY9TMu1m9xxlN31/yTFZT9G30g5qWqH214jEPXGskLQ2iN+XsTE2z+&#10;vB/rZ4Pt7FoEm2sK3rR2gAds01fY5D+RAXxeQtLRAugl2w8dpJqSnO5yYtkEKlUvKACpYG6B0n2A&#10;zp8BoIfQuDqRMPzcaVTi19oE/DH2hLB+SC8erJBkgKc+h8TzujR+1xheulHpMQVAVempiCUxoLr0&#10;8z39pzSgugQ8dWlKo2vPHa8mkOC/tKWR6LgTcT3rks5PelNpUHVolZ5dcUwa/QuAqmLUE0mSAKg2&#10;Hl0yl/jRQR7Ps5QFu1OOSUNXAw0zJZh2UtLJeCRTMQNtXAra2lTYx2CmToqjmx9NsNeP0DBi2nl6&#10;h+nQ+WJbor1oZiQM40MkwJSJwDKjwLFITCLuVlmxz0pLfyRSydtOLSXaqdVka+2is7qKhBDSD5p7&#10;DltFI/9HLsABNjsHINnafoTSCGph59FGz/nb3Kkg4tBowOlkxI9LvqUGdpwIr9XpSJsddGedO0b+&#10;IjpOpBwLgz62NBJoiwNBtO412Zdnw7syEEeHrPG6dKBMod7Aht9d45lk0jLXa1/ESP0PgPp/rdKa&#10;FCn3dJOJSIe9+1Jrd95m2Ys/i+3+x3S7+TbWHn5KhDOlhYnrDyML22E/dRjiuXbYzwU0oBNcs/b2&#10;d7T3Z0rMD5nBv2Haf2QtVpSTAKhG8P5MvaJxICfTdJQbh/kVUqQ2PZIDHpO2nDjrKU21UciQXtb0&#10;JqqgcyMYsXLoSUSjpzroBH9kFwDPYJzEqcQ1NZSoNINa1XNTdp0WwCvELSmLemSg3NHG+0I0aJrk&#10;TUpEEHrhQJJgArh04D/GWv6TTFZEEeVWRDgVl6n5vrDmMZRMlHEA7KJwYspOk/AxzQRzbZVs2YvD&#10;6PyVUvDcPn6+aY9fbPB+NsOiUW6BxjQcYCWzlcboeZl4BmiCGx8oIwYugn0D+RxrcV9TFlnQrU6N&#10;tNq3dmiVmxrKte6maPYQIpgw4pSQM5vFPSumPJi1JpjPmZn0gxXl8TpwD2dnwU6y7oQyMfHmtRYA&#10;DQT0C4D6EOsWiGQoFLd8YC6jaYFOOt/9cM57kjl8OIZMbw7wXqzVEfx5fn2E9ZG/2U8MUmtvBsbJ&#10;TKuEfcwpIM2A4gDnveMKYdSfQHZ3csJRx9AZDEEjKV0eLKlKVF7dZgT/Hi0y1aO/YUJ6d2fNzk02&#10;Iq9Itrke9cdX2hTyvt7qVKatYZZG86Kv7g1eE00aVeOZzUi9hoYlMaXtpOrIRb82V+uUt8yOl5NM&#10;QwxWLVFNxGIlpwAQIWkkqfDFhOlHRap/KOsE6QZuTEbcJbsI2AWhiq7c62qXjlMj978vAVDFJ/0F&#10;QE/SwqbJskgzyYNiw2jmIpkjJ574s6QYWjG5LwGjGbS3pSIbStafh2CME2BFHiLAKa1nCMSgmPog&#10;LuUwKw4vkAO7J99vPOubmP7hhiLYTwzcsKFlyBWzAMe6/gag/U3UE55qZAPEmHFJ+pIle/liC83j&#10;BUxH63b1xqqtX5q3lc1pxOjztsW4d/vqKbtAgOv5K9MAz0m7AHu6Tv7jpesjdo4x4zLGlNMXuelg&#10;T9K5OVx5Y/fDUB3kgTgm0MnCeAKQ48ZHb9i4YBjRiBhOMhEunNrRTjFqUw1ZcMBu9ZhqytSXG4T+&#10;wZ+bPIB/GwqTqhNFNLV+AqMubEJqjNFGpI8/swEd5nTq0N+ANdHY8ehykmLcCCZPsrmJBltHy6Lx&#10;wTw3kbrn89AViUlTEHR4KLEEfAzjNDtBTtjde2JCafp5dQvtyw1bXRynxzwXI0UQQAxWEOa1oSSG&#10;mq5KMh15LTk5qsXo8eUZp9FosCnbUjHRqNlDLVLNFWl0tU/sLiqAz2GirxYn6QcH6CvX7dn9LQDX&#10;NJ3ptZiE4pyvPZZFTd9PICN9aSZb61P5c3LuGE/fujpBLmAd4CABtkVB2bs90icB5LFR6MXQzTSQ&#10;6TgwEGAjQ6FsOOl2ZiWDjLEctCd5bELpnMTIxaxGr5kK4AHYBLKghgJCklgA0mM4wTEKSWYhSOTX&#10;anxKY/Qrtk2VYhs4um9eG3A6qQcBZu2Iq2vRASXBkLqyuBzihO7CIuaKvlOuTH8amTRS1hWOoUAu&#10;zEDGQrGxB+k+3r2UW6r0gUn0pJunYYOXicWi01qOwdHhXFzZ1LFyij/A+6yonLjY7wjL/pn4r0OA&#10;0IM2Oedj69vRNr/sYUunfWBAcv8yJC3RLT9q1y7RjY1ZQwC0gzib5bFMGNAOe3tr1B7To32D/Myr&#10;C1Wwn4xIetmgSQ2oS9xvPdknbKMn2a7RXPRkpd7+AFzacxYnXa/ZFB8CQO/A5D3i43MA6ROAKa76&#10;r/fnHWf9vXPkEwJA727irr/QTTVhAyfgClpriOEYynDcogUAyUjAocbr8QDQBBo2ElkcFaUVT97s&#10;P+PGkhG9Kxe0lgD7DgxSdTxzVRL9U1UXy/uUxXi+pYaxa1cqFX3RgFFyBxkJxQP4k4gNKU47QC1p&#10;kJ2CAZ0lCqqB6rYUAK3u1QDet3h+XpaD6aj8GDrhfQCUnxnbHYYBPWIV1T9ZWc1/yAbFjNT6g5U3&#10;k0DAiLOknhDmhp9hMVjAuYZhRTcu0Bm+SqXk9AniXnyoWU20y5fiaQeJoT0n3G5fL7YvHzXaU0wQ&#10;cVAfybalHzkqjPBwQJgOVvsAkx7oMlVHKI2cPu7n9w4APhXyXpELy1NawvefB9BO5hQfiFv+gB0D&#10;vHrgivfH4CPduBZPpz2Jy5tF0wuwKXmPrj0QKvZTgNIdp/reGP6fANQBnABGxZHsXQKf0nOK0RTI&#10;lGZdxqYIGIEkDqpyOUcHw9QwFguH/ZTGT0zCrhZ1t65OneCqwHRnouHKofqEGBoSPlJILOmjee0U&#10;LPoaZQvtXbG8/n6WlU0RgCpQMw44DTPVHCwba30xRnAAZc09O5dFAMWMfX03bW8foWu+UmvrCylU&#10;0lI/e6HUPjwnHeIdwONJJ+thsZ0ndm243x+NN4eO9uMcNGjQqfiWw903PFsHkV15wnKfQPP7I+Yn&#10;dKR131pXL+zmtBf66wS78yDPHj7l81wgl7YXpryaRhhY0b4WN0wbERjiAgDFvrYw5mfr8xRALMTb&#10;mekYu7icyfPDs/QHzOZHSUCUDKILJhR3/seHVANDdjzdHrF319Bbw77txkj9f/0gu9JxyS8zzO+3&#10;l1+IJntfYldeZdqdj3lwpKX26Pc84FYxMLcEPlX5otJ+7hkXMRIS7bTb0sTe+AnmcSKZjR+2HfCp&#10;KmmVojgHBK9vec81Nj+K7vWwpbCHqEykJJ73CN1xYbiHk2wyVpNtC8jAZpuLAKGRlktOYi4mk3xY&#10;07RgRsBe+y2FPbC/Pt82FvqJQztld3eoo95i/0UDqjzqmop4IqlcOPhwGOM99iexRQA0gLVfIMUb&#10;F/wx9snD/FlUKoUjJGNEosXPLAmxHYim179ett/+uGNf/rhrV9jD19lDZqZh38jJvkWF8C7wf2Ff&#10;SWe5eWuWg/Ax5/t05V5U6obafuR1kONdRS9qGpS8Jw7p2Ths6MUzAwDPAaYXXbi6uVeZkpUR0F/K&#10;wVj3aDmazaICsrJxtCfDciqdIQ6mUz3q8YDOeBh9GRdDoolbi/rWvNEre/FzsZ/eKYzgKbgIdSo4&#10;8YEAaINLPM0r74Sd4M/dUmHkeB48EgGqlGEkF5EGgXyqczDH+tRahO40pxhGDyY2gbUxLPzbXa09&#10;a2ECrvXMZAAo5EgMZJkMkhlRR+3iUpf9/uw88jekHa927MWVeee6vNBpE+ztZ4ZJfhlF7tdbZesY&#10;lrfnutA6s3dj2ArFVOvJvRKAATs17LjDkNZQZCIAOka5yfxYKWQYOlgme3XkMRdhCM3joCBwHIyJ&#10;Kowc4CBanPyYfnnRfhRIvKMn8VoeAFJvIrc8Ie6cEHkOLwqQd2Uq7I6zffciv1OXMjxJ6FBfuwxF&#10;js7zLwY0OWqX9SxIppQgJ5Vc7DS+7gSik6IsJy6U7z/Q0SjH8G8kERHo9CZ/OZC1LwDmPkT5n8iX&#10;/FiXfViPVS6SHkpTF2y/RvCTzaUcvKgrTcOnwmg+hcP/3wB0kGDt+ZESWhVadllQAlZfPjtr16kT&#10;3NwcIqNrwjbOT9na+pitbnKjAkbPowvZvADwvAwAZTx6kb7r81dG+Xt9ANMhW0PTtsUIc5Haqbi0&#10;ow74OAaQ0QOhyqiTgNCTAAc59ILCOaWg/4uJYTEGfEYCsqI5FSp2QtVjqimTI03jMnXnCnwFMibX&#10;SDEZfURZDkYLrnqc1roay2PQMtJKBEvqKpE14GQ/ozjpwgTepAWTYHqIdqHFcRi2U122xulGphiJ&#10;fuMijthB/Rsu9TBHhe13gnrHxypYUIcRYHcAioox7QQ5X0sW7Uqqm2whp2+8M822TtUhlG+37VNN&#10;dmOdmKdzfXaNB/HMXBN/L5gxIjcir0MB4fB9bVDUC5xu18ftxsUFe48m9OXD88ShbFL7ibj79CCZ&#10;bwXWWJVA/A65agAPncjUtBSDZrOUm7StgTpI2McXT07ZLdi0M6vNTrOFj/euzlIGHdXOpaERqyYT&#10;U4720bEgO306iSvOdi6m2fNnlTjayci8U2r3b5BrSoZgVR4MG/+PGiDSAZ15Cd+RMMDXTQ94ftKP&#10;6G75M97XXHqRp0cyGO1V00/dbds4ULu7YoiECUR/hhCaz/EDwEHNWN8DiJ2MV4m7+dq0cKrRIZBA&#10;ZDWTBJKj58fi5s+JWGxoFHVjceS45WX7INqGjUZrM0jAfXsLIKmOsGCiisQIagSlMVgsUT/qqq5v&#10;PWqD4zj3x/2p7QuhvjMALVMy7MboXxvJKSJI+1kYidUqPGBFGT8Sl+Jva1SkPef+fXtzkkB6ZCkr&#10;REpNltvFsRJb606ziaowqwEI9vP/bnSn2p3ZCvBls31lzGQv2TR/ZXFifGU8P3ZbWaBsXORY2gsM&#10;Pa/P2Z8A088wow82OGjw725Sz7aB8Wh+MIuFKMXmxqlO5OpojsapHOjUusVFfo9TH2c5PcZphFyn&#10;RB9w9EUqWPDj9VdPcyEmgxaE7QNEnAy06CDkZRVIBXJT2MiiaRqBCajHfanYrYIcN4uhlCEZDW00&#10;94UW/sLMg0g43Ky3KYRRUz6FBrmwVDAb6FHbyWUsoQaxFE1hMUa0bI1Wi/7D6J2oHcwjxRXURMKM&#10;VaDpLGsEkLRiZmvfZzUcAuo72WA0qoUp6xiA6ToTQJNMkC2f8cVhG2TXb2bYzRvZtrwYTnh6AEA0&#10;CfOjmCeBjxX78H6aNIZkZ0R2nPvnIPeRYpGk1XQnSUMxKYc5cIrt9CQY/vQU78Mv/xjZfvxE9esF&#10;G2lpsRg/X3PfB9NJmLwPmk4/dbFzknf0SwTIq8ZTgnpd0o0quskBn4BQMaF7PxcjujsqZ9FVkDzM&#10;gj7ump1Ypxy3vSY2jM4EQgGXGlsJdCZHIsBnIY+UAx8JURjANIxNwwHDsLECpWoC8+bnLgI1auoB&#10;gErf58b7XUYRxSKVsNdpSnnyfJ5A9iorgrkWAA3hcChTUS31rF1t4fR9x3LowJUMUDgzl8HrSewS&#10;EUhfyfB9d7+TnGNkFjs19uFpn/1Jtq99VSzNLGUSQ1yD9vXDqL1+3Iru2seKC5RnCOvFuL2v/7it&#10;UG95djvKzlCxuXkRAMl1Zj2YeL4Yu3qdLve7uXbtehbO6VAY1Z8xKnLP8G87uV+WyRjeWMb9PhPJ&#10;x2S7d7nCHl2rxRDaSBwOjON7npv3fC0feW5kRFIqwrsVCt/Yh2YKbIW15va5ht24NAxHu4aZf+QL&#10;/w8s+ie/knxq3d7/OWQ3qefcvJdh/ashVjl01FrnT9rOmzy796WEz1IKGC2GT0UC4Izfd5lPMw6V&#10;TtPSNuvHEoasEcbZwc405ycAl0LspWnXAcGVn0sDqrajSLwEAqD51AuXkqpSRJuRwOdMYwFa6wa7&#10;MN5kq9RNd+EiL2Cfy8Fwlh92wlLZ6xKRi1RjfNlC6/ru7iZlcRv2iuvm1pydJZWlh0751AQST5z7&#10;ggkiekB/siGDQyFsMHH68f874BMy5RiguICR+AApJC19xVbflYOPg/39LoD897uM2u/agwdrtrU5&#10;QB5lP2trKl3teXaViebbt+u0om0Qw7hsszjVZYoUQMxAu1lAVWYhLvNIusfDIYN8eD10FWcEgSfq&#10;qJHEqf94HZf+KBKbJqY6yIrQqOdyMM7MJse4EANoETFNhNRXsvZkYyqScS2S+zhK0hFAqWQlAew9&#10;QfFMO7i3feLRalNkoQD6kGKqcwtZ/wGfQejyBT7Ffv7Evw1UxSd5osl0nsfw/yXknASA+1od62OF&#10;1kCmegkA1TgMTSrGyEonrjGbcg2ufBrbijK1dqpEhjEzz10mySuXFtrt413aiTBl6XpLY9t99u0H&#10;Z8fs4lSbXZrqtM2RZkoUau3W0oj9imzx8dYpEh6qrSjGz/zAEiqZSaU8JzteDXYYfZtTmFzmsq+h&#10;P60ItUxeTwHiQBk3WbfFsvvw/YQwBdPljWzBh+lUIF+XHwSNN5IBzzDWKKRFJwNUn0mWOnGWKvaR&#10;p0ZVmicxKsnhrlglmbu9SN4IQNMZyBqkRCFJg1JjaI2KDcHEjU4Y8Fmfl46pOdFKU7g3k8IBofw5&#10;E954pjiSPeoQ70NyUQiGJl+Mn8EcnvVRjXRe7MOSlBTE0c7H6H15sAlwjiyzs8Jh/6sSqIqGWPwb&#10;gM4TejrFqXqF0NON5Wa7SD3U+lo7QKadRhwuYlxWz+DMOjtoZ7cmHfC5fYHR+/aonTvH720AUgGq&#10;G+hAz1+gmpJGmFU213UYpFVEyLk0tCg43Jub9CQ6CDe6d6X/06VTYxDj93BYxijYzxhcrvFkVSXH&#10;+joNEKpmFABVlZOAYzAnQ8fNzTcZBEMQwvhBWst1QJz0Gc5i8/UxEQnnGWlP2OnZbkaHqWzWOOwF&#10;QmFKpAuLIEOrPDfEiQkawAk30VOGay+DE3o2o/pIx7SjsZ6yM6U1bCL7cRq26/7dSbvE91WaF8Sm&#10;gYYFcFVALEo7wbf9DaG47ZMAFKU2TW3W8kix49i8eraXIOYhR+NRTUOGAsUVNC1RcmGOv5PzdQWm&#10;9NEtnKcE3L4hFuLRjUUq8dbtOq/x2lyjc0pK5YbTA19PDmBFgQ/M6xEEzTTe/AUsJseyaVboQrfa&#10;ZkP9OWwWntxof40WeKgjeYDTMREUMFrLL/wPOjxyHBsOY0aAtdhM5MCRSSRFmb1/1YwhDT3iRJQ1&#10;FcOoADirs3+22px9xClgZqjzsqYSxiewjSk8HM3l/lQ81tjNnXbG5HTFn0NA3RxmRURoqG5NGZ1a&#10;cDIIk5ah5rhG5joY8Poq01MhuvtZyA/xe8dZwMX26KNy9QLQ50ibE4yzNJp2qYQYBOVUh6USwJ7C&#10;YpaA4UZxTALZimMK4+vJzvuZiCA3G4ZpmZpjNLKYivazhnKEBvv6p072JD68G2OMxUioJcDZpFtp&#10;5uiowYBBJMgTDlKvr0/a4wuDdp1DxMZIqa3zfMwg1O9TjiwgsJtct82eNAjOOiJcMSDdZmQskPkB&#10;5/YeAL0LY/KIzesxG+lTsaNnaH9btN8fnCILtMPpf7+CuensdInN9qPJ60vjJIwrczjTiS+pJYw+&#10;g/8rjT74XE7k2bgoU3CvJmkED+jMjEanywisKtvL2mjWGqABaRzWeQg5RDUj2gLqVXU4yIAFUN1q&#10;Ab3shbCqcVHEdzBuCgvGnKb8VAFQxPyNeg0ag3e7wDFY6es4S1D+le0mcuoyrLWJHucKnI0A0EzA&#10;RBGVheXVLNYYk+R6L8EhX0xAfUkTBx2acapwxFfils+A/cyGOesaPmZTy742fxqzyUYw0p1oO38p&#10;GSAaZ6PjyC46juKCDbHXb8Q+Sdu3RfzbJCxrhP2kQwuLtwoJjir3EwCq0bv0oHquNWZPDQ8BVAko&#10;yMz3P3+8vHkLJ3IZY003O/odbTAHAHZk5nozUveD3VQWp0CoBPZByrkDnMpBL5ApsLkHOvVRlw/A&#10;VbFJe4BVH5XlKV2ULgFQpXToo8ySEYj35W4WAE1UYgbVi1GBrGkwFJIC6KMWdQeMauLDxqE+eBmr&#10;TnKdEPPE/Z2U4I5WL8c2uOduP5ji8N9LFmgK97yLA4SkDyug7rC5kSkH3fDKykzguZ8doXvdAVJy&#10;OKNPfj1sz67X28tbLayVvfbbS8DcF4Etve7cr7/POYzor6/6MLokYBT5y0iGXrOn9zhjdj8kLsSy&#10;XYqy63cS7ebdJEa5cXbtRjrNaem2djrGpqbRcndQ8VvKiJ57Jp97pqf1uJ0/Q/PXGfI+cZKvzhH6&#10;fq3OXgCIH99otee3MetRAfz8JvcAGcP2ha/nE+s61b93tqqtpeSYJcFUNZUeo/mtyj4+RZ/5Xt+X&#10;WFKBzf/3x1MA1rJdudNsG1dLrG8u1CLQsP7AmvINa8b3fExAi9p/OsTOPkgnCK+WTqhu4Gw/IBQm&#10;Vq+FY4hTIgPj/z8xpqKLzUJv+JPWLdYsveYCoDIhHeP3JHlSh3oiYDCXKVVOFIw0YLK3LMW2MMPe&#10;whh7B3/BRQDoeDVMUwzxRRSpFLAHFhEMnsbelEj1bAPRfrdlVP3lNnm81+wDuZ/a02aYiOUB8oIA&#10;uIdZQ3V/qBUnAOYxGHYtEBe39IEHuV+k/5THormXoouLUzaxSAlFT6HFpQMmMiAipjFXIqe7T8rE&#10;/XsrjqbzJiP5kcECpBNplB4Us9/h/iYR5DQmSU1n2sjq1Bi9vjzAiVpSikoE63QGFZH5qeTPEr6/&#10;NN3GXjBv928uO13zGu8XUAITzyE6h+lKPARGdu4hyluQaHRH44SP554NJJ+aZjdApqRUoaxLoTCe&#10;fwNQ4pjUiuQL++mTwbNFpqa/RvDkjOqjB41IJzloH2APCOf3qoeQOFBtXIJEJZuvN521LxvfQn4h&#10;feqwo4qEi2eql8GYP5cJkCRlhcSalQBAtX4W44PIjUcTChGSD+O4gTHo+YUJWvIw5sF8vr1yCp08&#10;pNsI8UkAzzXqpJc7NC3rxnC6DDGPge7Jdbs8T/ZybryFa1rDYTkCIi0GTXcWTUTN1LW2YIoSOM9m&#10;T4mj7SyIr9+TfduPj9K+KoYqDENWGHKFINrkAkkHCAKkhpACE8w+6ItvwgO5hSs4ygUW/Ljvjxw6&#10;CKfnfjzMBOUY/59YUcVbyoTk5HpyOPaCFQ3gYCx9ejwywhRYTgHQqpxkq8xIQDoS6ZifCxNDLJv4&#10;sHTwWBL5odGsUQGsvb6kjgShV5Z/JJADcyARj0H6CBANZX0uoa1rHjC+MtRoSzDBq4MNNgajX5kU&#10;4By2/gagpwk+nR8tsiXaCWZHC/9O41+cq0ab1YY+pANtCNWPp3uIHRq0lTVFMPQ74PMcNPsF3pTL&#10;l6b5OGbbW8M06DQ6VP46QHZzqx9nZQ7sJqcTdZZKo0nOpnravdFtqsFI4FOxKFEhJ51cz2gcXBFo&#10;BFRdpjYcLdBiC8QSBMEuOOJs2BBPabqgtFWd9Qy3+pfnWoT+j5Pwh+d2cXGCUPQsC+MNOMyo7gib&#10;lti7nFgMNNJv9JP52U0LEZ3jw515VkZWaCiLk2KK0uJgQKHwx2CELm41OWPSOCoRfWDwEnlQ2nCi&#10;Lgwl25lJFtZTxEhg4hhujLZNdB1PrtKmc2WKxXXWMVLUwlKJvTzEhqq2iAg0XZVE5SwzVj7Pa3xj&#10;Y8BubdGBzTj9IbKGa2c5VUkbAqDswb04CEW/MFxApV4qukzG5bWRjDXoE47/Gabw33RCE/ILizc+&#10;mkfmX5QVc7JMSiFPE0OCDApRfPTl5nYAm0YpLB6xnDDLiw7ikPVi5J9lb542wMCWIQ2ga3gxgu+N&#10;kPG6g8SesPDn/2iDBFq3U20phrSD8d8pXo8bW+hVcXRfw7SzxSi+icpRCc2l55mZBgCy0T1mo7tw&#10;sdLmYB1r6zgFZ6FNxPgQwGvoymFEwPQgC7ouNZQImAqMegLYvUkS0AKvTVg5qyGMISLQkMbTuyxd&#10;pJ+v7iu+L94vAe28QhY3shGHR9PsMi7uX3+dR1gvM8EFCpjOANQJoW+lMQiRezPBxRpb99FWsb3A&#10;yV31aDD6T2C7b9GWtU1o8ll0OkM0DDUknrAyxiAtKZgmulLs8UqTfeDA5YzbAZhOk4+uF7BND/8C&#10;nwKhT/izp9yj94hnur9gD2i/uINZ6/Ym7PdyA+PHEoxyNGFxjfelogGOZjE8aqmwnzmA7AL+vwyM&#10;R0kh37EYoMtFuzSNmWAFLaw+TnZnOAC0hZrVolQ2giRy7zglZwBaHdaUK4HXSQyG9FYCoGKf9VEa&#10;0hyiQcYGM6nyq0SDmk7eJ6ajUsb56H63ztVx3xNVMpdNPmyI07ij9y6d+yEr9wcMKPssH9a5pI4Y&#10;NMbyJTiac2hLyiins74M1rzkW4DoQRuY9rGRBXrCl3zs1Dk2/Aux1BrG2uiMPyYHoqMAqe2d7hRd&#10;KIJn2T7/idHiYoujefwP04gfZD4iRuwYJ293FjsZkMR+6lB5AAA60op27+3/bRakMofX+jyZdPG2&#10;j797/Hs+D/WargKiB2FT6Y73PcmCDBuqIHoBUC/MRnuMprShTtCyIpK4HOE9QHPPCSqgGQgDGiBQ&#10;CjgNAciGYzLSmhUBy6kga42w1Hyze9HLTLNNFNp2mSgjZT5RCQNr3h4ADUSr6oMGNAhA4oNsRQyo&#10;mP4QJEfVdUSbYKpY4x4amcDsxyH0OPf/IdakKJ6pyhp32r9iKZUId5jL7nZ3e/W83b5+ItnhcZO9&#10;w8n9+kGrfaLZ7DfA6LsnPUTxDTGmn7Kv71mv7lC+cLuFbNAWOtQVfYbEg6zPbMCbxvFjkz4c7tAM&#10;n+HQBqO9CrM9x3s7RZNQRwcyjeqfHfd9LF+LorfS02E/28g/Xk2yJ/cbACZE+cwn0/QSB1AhLJ56&#10;3JvUvl7drLSr9NvfvdRAzA3PlSp/HfZxi87uOlh+ZAusnxmMaLdXC+3ZnR6Yti4O73325b3G5MpS&#10;lilJ+8BD+4SJbZ2CjBYF9vfEmy+j3G95jb7h+onP8x1ryne8bv7oWAvaXG1yK8Wuv2kgbn2USwBU&#10;DOs1rtv28c9zMId9NrNc6ERg6bV2h12UNlL6Sx2aJd1Skopc03LAq1e8BU9AT3mKTTUX2k3aAR8D&#10;Ip+tTzkAtI+IpmIqsMuIbWoFcDbjPShirF4MaB0hoeXFZQ6xGIKlOXx2fQUtaJNjcFXpiox3R1gj&#10;xYD6kg/phxbQjx5vT/rLD/G17OcSCHXDwNLQxf6+MWIzeBLa0I4e4tn/Rppp1tpcwut72fcuMdE0&#10;jEdilP+gm/z+7Umee9Jg8HTcvNptm2uV5FRWEqFH+1YlrnLSFyS/yk2VLCeIEXIeh9ZyW55pRSrV&#10;x3s9QH52F8xpk/XT8pcH+ZKaCTMJGxnKPRHFe1hewXowkQXG4PMulgB6Y1hfPGj/QgIW9z35nQAa&#10;Ckb8lP2p+KUkmEBYSuk+BUD3Lo3hPZEbufBv3Ph7MYzmBT6HkDV1sT/Vo9fPJrIsAflUNt3x2QTc&#10;p6WgN80+7By8Wyp9kNChZ+dzq3WrDO18OVchqTBZTOFq0c+fHS6hQKaR6uVqrlpb7gIv1GXacEWq&#10;zTUW2g6pDDcBm++vsNZ/eLx7H/762B5uzNpkSzHtXhiDOECrWtaN9y2WyWpuhgf5zbRQASbj0e/H&#10;IR2IBJwH4scIQj4TnMxeh0QhFE1scDosNy1y3rDC/pAKEYT8x2M0jcLgra73IPYm/xjAJYyolyR4&#10;7JPHwVi6XGDIFUjvSrqGxvKuMloyaZFGPUTVrxQfpMUEYTRNQb6VZqXpMZafGAb5RPkFGah5cWg3&#10;AaDprFmxsJfhEIEh6OklJRQOEvgM4cAcBiANhYFNAc/V5UY74HNtqN7GG/IwIpVYd0mS5UE05pGX&#10;/jcAFfCsQ0unLuj+drqoqYicBoguzVaic6xFV1hjC7M1tggbpPHz8lK7I1oWKD0DKD2PHufC9jgs&#10;2qjz5709hGmPVfFnjLaXOpzQ1xRO7uo2dgUtq+vYmysQmjiM0vsovlgBzkgcXIpVCgadS1ugHlEB&#10;Ty3KYgs0rtLYTDZ/VzYjNbl4MMoN5fe253Ar/vZPt+T/Pgu/u7NDA1KJk0/lwo1wggcwiAe0kPBc&#10;BdYvjdQSF9FDLugYjr58QOaPlhAGeJO5g5NJMsLmPOIf5OLTv9OVBR0+25+EPoR6vM1qe8UI+jpB&#10;45szZfbyJqwYDTTvn647MTKP7syi3Slgs5f7lQeKDWWvp14RSDEAgzjAQDkP6VRPOiamCochu0XL&#10;zgUC3h9c7OcatKfXJmgy6YQtq7Q2xMqqAasrI84j8SBZd4x5AJ5tnPpamoOtvz/amgh4rqQnOjvv&#10;R1yM3NCcLP0A19K6yrWp90XtFZF8n810IZ9bjLVHN/NZ2LOI0Ei26xvxtkYzUiOB09VpxPXkHyLk&#10;/2cb6wxh5JlNt3SbvblHbd+NCZqQWomUyLHibHc2ZwKvq7zszSs5SdVWIvZFbMUpe/eecPQddFBL&#10;iOHHyWZFFtDSRVUXOaMFpYSrY4yKT93vOMA9YUIPA9bl8tRCr5F9CO+Nepc1fg/B2e+PWFxMqUCq&#10;P69hBKBaJ+haAPrOBdUW4kSHKXlPtNCt6/0YmRCK4+xvq6XFKhdNMEyyetS3FzEcrdO8ApP/9OII&#10;OaxkyRKYvNSRZd3UIZYR3l9I3mhT4hFba09E6tmwC0DvKv8TtkTgUwzoO0bxiPeN992erzN+J+WA&#10;6+uDZUYzM+QcDth9On7vbcGQn6bggPdaIHR5DCclcSWj5I1mkZkXA9Mp4JnDISgNjWw+AfwdFeSP&#10;9mc798TWfDXGqQKb7Mq0tspIK8/ychrAovxhp5Eu6ArH8Ofk0vL6+QLmBUDD0Da5S7/F66WMuvSk&#10;EzynBeiBO5xnv7s1EYOBC056D6rgCmC3cUPfhrUBiC7MZllfbzgh58gCctB4FhOlUsmmWQPDCiOa&#10;W0n8DyaWvCoaYWBHczCFVcghTeRVE+xZ36QXkW0c6OYCbWQmkKY0okmI4sllVD8wCutzn1pTGOon&#10;L8fQaiWbmyQcHNiOEInkSlnFSRY+bxY+Bc8raumQNN8cKnfWpNX7//jxx5/WVlptR75lUf7pP+ZK&#10;xebJAxyK+ejCR/cjMjbuajbFbkqPKWOQRul7QFS/FhDdc4EKeDojdgCnLo3zg2BDJdRXqLjidARA&#10;46T/pCQig8rFbIolClPDMTbgNP2LUYgNQceG2VLrXTCAVFcIeaXSvYcqfB+Gy5OD+yFNCnhelfFY&#10;2RCPrrnDTq21UghCRieSi2SkFAkp/yF9woVK2hgyG+m3Bgi2iHk8n01jWaldo5by5qViu3etytF8&#10;/v4Lo+Yv0jcC9H5fAcOPslZ185yQ/gAQ3WRU39lBfAra34LCH62nz8e6+11pwCMNYvgosUY/WUfn&#10;fmo4GRtX/+hEbSmdIQJXs2KZCnDId3a52dkzTAyowX3zspOklV7bOJeHljvWNs7k2GV0qDtbxUjA&#10;yshBLEGWlMJhttQ+AY4/v2H9+KrmpClHr9rXwhpX64ZUqJXUli607412+2oLgDab6lCtNQKMMi9d&#10;oBp61qph1uQ3UPvP9yIuGFH/jMb2G8DXt/z6B56D7wBrAqWurBndsxgX3xOfZjNwqltcF7lo+WP9&#10;WNmoYYwbYf4y0vI5ldGqmCxNX1TJeZT3Rz6FHIpQ6ksSbIoR+2RHmU21s4bAAt2gwej+aaKclgdt&#10;Y6jWhgCmTTjlh8qQJHSVMp7PsVaqEntL4mxzotHe4r/4/cUlRvBnAOYj1t+ca1kkt8gHocOJwKcn&#10;sXYCoD6M4L0oLzjp+aMdBZwKfB7Scw8bW9WSY4MAwdH5NuscrrJsmnUETAVAf0bGIp9DeWmMvXxK&#10;9utHXjunle8BOnnkYI8m7OqlVltfLcErQTrJZDrgk/54nOeljLdrmIBpzTiHXOkCcjNp9c/geZib&#10;bIbZpF5yEBDYBalThQOeOMYYQGBEFOQT43ZJtNraVWmtVAZqS7upwWS0rsagFHKQ49OYJrDvekWS&#10;p5kAAOPfBgEQ5XAP4AomwimEKxh204s6Zlf+bijTnnh+3UKo/QqZyysUfQyN5DD6R/PI3qDxfjZs&#10;YjGxc02VfjaKf2ECqZEqkMcgcMZZfxshnMrQ1FdSd1wMCG0r8sc4hmGonkD1TPSkmDhz0F/mI7Ho&#10;LsBj0FRAMcy0/XkP89Y7dMl/yjQHHvn6wv58smMPt2asuyLdwpnEqgREe39c5H4MT3hfIFJC0fqr&#10;WCKSuuIwjFghSRisAaCByUyIeZ79ktC+cvmSvevFoU4gNAzGNoYDQBRRUwKhan2KpJEpII6DMIky&#10;XmSxemBcku/CxZsWLO4RN4CjJwbMkzCVbozo/TSBUZsk4FhxX0UZMU7iTkkauaYJlKEAPsvJVi9I&#10;YN2i4CcTjXIiWlO1G4Vz34WT7COTldrsQrnnYjCJx3MAKkWeqOD56bZiNLG0PHUUo5PNtRJMeXGu&#10;31prbuh/AWgO6FtMn4DMxECO41abg3qfnaCPdCzPJkfzcUcW2jRp/TOEzE9xiVKfgBlaJmrhzEqH&#10;ExS+ivFmoAcnNjqlSm7m2so4q6QBqSgnBF0MTlKBT2hbaTkDqGiSE1Unf4flVMSSLkWQUCGpoOlj&#10;gETlWspVp9gl/bm3Mv1gJtz2YzrizxW6LvYjnX7lG2cBOV///0dyvL11hUiAXmtA46C4iwROiwq2&#10;rqLJqK08yQGgy2OA7aEKG2rJtFhAYgqnlIzog5ZHFWIUN69GnxFsiD48uMpSrCB09txMsd3daraX&#10;N9CuvVmyT49mabfptg8PVDl3E33VVZiFy/b6yVmMPs0YoCIc7aq+R/XMygwSh/kmGDAQySJZiY5l&#10;nUDw5dEs4nnaGL3M2PX1dlKaGEkRyv2Khqm16WYnPH+U6IfpIRbujT57fm/B7l0dZyGudkYl9ZgQ&#10;+npDWfwDEJb7sQnx4NCWUklYdXYmAIEO3Syo/RRG6eF8b4EsqDKstFTvY/QaYle2YmAikmBwc9Cx&#10;ZsEgUwfH1xfFw1PJv99azLOLVPrdvdhpzwCfNzYJaT7b6ASpS7PozQJYAhP55FGHAzp341CUJqBx&#10;1oa9+5XWB8Z1M8uBtnQuzK49yLF7L9ClvaUh5TaxFivRtK8ArHPp4+b/lIbUkW4IuIudDmAT4DXz&#10;5N5VlmhwEPcI4DAUc1NMJGMKgJY0WWmM7POzfKwTgDk1VsxJPYssS0kvkoiFYcHjPWwqDSI/Nh1A&#10;XW63qKN8DAsqs8MNGp1WEYdPE5rckedrZSwaJQDfZgKOVwCg99Devt/BrMBY3ejRtvcAT43h9fEN&#10;3y91dvYO8PlezOiW/YEp6d31CXvD6yUQ+nC7126vd9gFjE7rs2WUJ/DAAuDHAKClLICZAPCcONgn&#10;Ri4VLDTtuMGncXGeoX/+HPrTuYFc6yRPrpTvL5XYkAQiO6QR1oEiADduBNpaVdMqgsuJ3+K1SSTK&#10;KZj7WONdHT58eA3jwjWqh5VOUFj0YUfuocDo5MgfuR9C0OsRUn5nDBf1FDEwPYzV6igqCLcSNFzl&#10;ZW5WXUvVGvdWMYH1+Zi6dBVy6MmEWY+GXQpl3KW6wwTASUXdEWvrxozB1UPbVj394QowLy79yc6c&#10;LUDbOMw16jBXYaQASDcszbA7B1Y3AJkPUxOXY986JjsFRR/jkiRnk0zEXbf0/x7B//HmMfq5M5iS&#10;kuwgYNVlPxMY6TwdJz1sgLrd+blc6WEBu6YhAU+xnBql710Cm3vZd46+E8ApsCm2U5ej6eQS8IxG&#10;YyXwuceAJhA+nsoIPpPsR3WDF+OMTqZDWwUaOmAHwU6EkdmnmLkIag6V/KErCCDqy/fuzWIvLazq&#10;Hw/y/haVRaO77EdesojxZ9BOExe2eqYGWQTpByVHrZ/u9h6ik7LR35ZX/GALp6Lt+vWiv0BosVNF&#10;+/op9bSvAW2fdUAUcFPs0Q37RC/7lZ1W57pJK9HZs2U2OBJrvTCq7d00ow14Ws8AjTat+x3muqj4&#10;W/J+edZ4H1NSWSOYQuQW/mCjU1GOg/7ajUrKTFqQVzBefwa7er/RVlZ5BvuZUgwFwoKFQnSgZV+O&#10;54ATYcMDvrDx8c7X+OxeE+18HPJ+44Dxedo+cqD9g2D8P6nx/B2G9NXTQQ5OZVQ9urP/xNr5jQa7&#10;fbOHPvMeDLRtGCH9LIR77wTPgX/EfosjW/Fnl2/tG8Dit0xa/s0z8D33z0+sFd/zuvpxeO0gNWD9&#10;Sj3j9kG78WDIrt0dw2Tb5QSky7jiQ7ZyEHFekYDZCMbebsjCDvP5PClSSSPrsLupEFlbra2hCzwN&#10;M7Y2Qs7vVA+GlSG7NNtv25PtttiJ8YRw7sGKFEcLehVt55kB8rT59SQJLNfpdlfm6ePL83Z7Cw8G&#10;aS2VeUQFUtDhzSYu97sXIGBX/8mhiOfCFxbUi732BIUnRzAnCXiEIQMoQWpWzKRv72NaXjjuckbh&#10;KX7ktgZaPq2BxYVRTMEKMP018V5wsH63aZ8/bcKcM73brndkON00VXW2BVoVz3w+sqqCHA4gTaHO&#10;5GQd2d25VQW6N9Jr3uB8roa6VGtpymTfSSQtA19BdSTxSphdAHiKmFOZRiSAUFcOySJVsKrlFYz2&#10;meqJKU3G7BkK6PQnwUWMnzI9g2AmFa8UQKtSOOSBajfj+fvhrJf+rJXxEDgREEYFZQG0FRYyccNZ&#10;jsSpQrrPWPZa/t+c9MMOg6tp02ma7FQAcnamlDKQStuAeFscyiOnNtjqyFKu0v4AcG7MomEMAiCI&#10;eyaFQ3tNqptNNaVhVO20z7c14WLd/5Xn5wss/GueJWSAXx5u4CdYtocXZpDllTDS9qWQARNpxEES&#10;d5CTMKWSjEzsZxSsprJlIzEAC4D6ATT9E5EgJAl8o4Ul2SIwFfOuWFDY40ASLwLiiZBj8qnvO5Km&#10;pSjC8EMBzDIr+bJP+YXilCeG8SR54O7cC25oypUf6sUhxR0S0IcDfSBZokF/HXpTY3wh2II4HIcg&#10;sUO3nIS/RvWkcZjoaDTKCGeSw4FYIDMGj00kUhE16vmzFoexLyfw+xlIQOpyIDOrUm2knr2WfFgd&#10;qBqRjeTzZ42ZgbbcQ+HJXz/+FabNiE+g4Oo+NuWBjmSE5xlOHMzoQJoDZsZxHI8BTEfY8KQvHACo&#10;9sPCzE1XMZqrB6RyymnLtkw0IIoB8gGciXEJQIvgsC9CyISnBrGQRqJx0qXxUwx6AglY1eksQKbx&#10;uCJUjsNs+IOovfjmTrABqVIyiBdLJfduh2AvGJ0d/UFjNDrk+Te6YgM80GFW2uu7CNf/jx/v71+3&#10;C6embKa7GT1YhlVlRTnovrEonorOaOurz4DZC2fTJx4FUBPP6SGaTDVdEYxaQvie9PMYQqFD2LRj&#10;AEHDzYl2Za3Z3lO3aO+kF9LJkRvwN+rMfsN5KZfmJyJAPt+1r79cwdm+Si/xIJR/spOZpu85M+6Y&#10;jbRD4w9k43gsg1HEZMAiurFANSOnwpUJgB5xQDdxT79+eMruX5lk7F3tRF0M0xJ0iRPnHwQG74Yv&#10;37JXGF1WADM5jBlam3Acs5iODkWzyCdYbxeAlAWkjzaj4b4w6vgCnEq+2lK0R4CEKEBbZcG3tjhB&#10;MPh6LAA0AwBKHiDsRHclcSE69bNYVxORMd8fw9ec7ADwmT7aLDr5OZWcPbCviUQrKQYqjo3owX3C&#10;4H8XO7X3+uhrxVTwFXPWvbzdcexOpD3+UMrYqwGnars9+KXclraJswKEdhEsn5zFmJ1RvQ+gyEMj&#10;eTaTEILtNY5XA4guXx6wAJg/6UZDMGyJ7ZND8wQbjMKEvcQAyhGK2SmNQ0UhMSKlnBo1qhaImyPW&#10;aRmAehMg/fD8AGYk4pFgl1Z5XyaojhMALYapLhADyqFtEUH7rflKe0dbkt1nVPiCRUjxJWJBqY+0&#10;VzCgAp+/8Huv12FDVxwD0stLfG6YbIFPXff5/y7MVRLnUWxnJ2jE4MA3TkWbOuHFhg63opEEkM4R&#10;AzU3lOO8zsrTa0M3VEGsShImvmC+V5UMqGb1OBuhTHfKga0p49TOgWr7DPIZmjYG0SZXFfnixv6J&#10;QOh9Th5skF5PPWc8czrw6Xk7xHRBo5VQngNJALpw0F9cabCXaF3vUk968Wy9s9mXFbmysHs4xpdy&#10;7o9SWnUEQgsrj1kejvnkLJy5jNs8OLQpvzKADScx5Vsrpbe8nHFqa5sPuZOcwmHMGuo97e6dTnv9&#10;ctKePZ1w2JAEFtZkDA8J5MRKiiHtsCvrgtIpTnApfiuAxbUwy9fRr39+w+vsmFJU7KA6wddcH0mZ&#10;mEXj5IdJgrpfvj854j2PwXrCogYQ7+bL6EgjfTEBAqC6nB7uvxjOPT2nAOg/fy59594lBlTuel17&#10;ADQSF7xcozEac/01hk+JIObKYUBDHAAq8KmDuGpCBUCdrGNAqRJAIonlURqIWpH80MD7wDAo9PwI&#10;h/ncglBbWEBTiNnt4qUhu0gW7cpqFfrcA1ZWedJpLOvq9rdcAGgG+Z0z0xF271613b1VRfUmubiP&#10;27k67d1LAKhc5w741GumMfYlgOog7GcjPeCUipytJGIpgUkFIKLhpJVUwsDW/AyY2NWT5+SSSAI7&#10;o8mDcl8LSn62VkU4nU5FZpFhOzcr7drtGkdeceES4+DlBLJGmXpgFlR8U3cvhQRjXjYxSaRbzxFC&#10;wX8knivB7mKIvHw+n6rEGnvzuNv+/HVmFyx/5nD/p0bzasw6S7UuGcFr5Rjl3Jx84nGelUvnWzDQ&#10;zAN8qZBkxFtFXqqMOSfIUz2KBEwMYEAYTDeHNBfi/L7jnlAz0AH2KskZkhjV1jBNGhgrwDldhNku&#10;wjxY8/fx+ksKEQDjGIL7WAHhrjT7qd5TGbIFxC0N0Fg0N9qGNwHwSnbn9dNTdpXM5wuMaC/N4ZtA&#10;Cyo93CC97tMtRYx0AfqrvN5oCcdhQddo73u0PW33LxA9t9pPHjRtZPWZrKvUIbKGeQFA/WBBBUCl&#10;/wwUSw74FADVAU0A9ASyjQCiDTMLI0mjyKAwIJQecNqCEilGiCW3mj8L0fi/MoVnrcxqAKnZmQEc&#10;1Nn7icB7/nyV3ncir+7g7Thfj1eAfOJGmEEmVCkApIw0dH4Fx0lUSUKqV0MlcwtxhjCejOIbyMIs&#10;wBhcnB/Gv0m1+roETKm7YfcNmGZLS/2R5ZHlzXoQjA5dWcZJAo0FXkgCGMFjXE5Awx7FwdsXwOiF&#10;d0AAM4TGt0D+LEhgE5OQAGl0tpslM/lLIBIwijrMJNrgMvm9khJ637uS6X6nChU5kWpAM/g/Upgs&#10;5fBvW2pCbRIMs8XU6xaSqHsQAvfO9yOJQpvPur8M6dYGKVdLqUc9ptMiZG4ZoQBPJpiNfP71UQ5x&#10;mLaMCad94dn5ndrgT3z85Sa/h0nphhIbpklVGYfUQJo4SFRVbrDl0EmfhWlU7XUCn4kwt3FE7kUj&#10;L4ig4CUUBjQM2ZwYUIHPwGSYSgCorkDG8/7Eq/kjpdOf+8XBgPPMebPGBpIBLbAeloBXBqlVBGA5&#10;MgFpEHuWF5jFk71S/htX7g1fQKgAqBfTJDUrqSXOlxxkTaMTMYBnATjTY+iuV3A8bH4OBrrUENbz&#10;wMMWh744kXsuholMFBrTUNaiMJ6HWO7FNKqD85GTtHCgGa5Ns66SWKsjuqsqic8VfpQUiGM2RHrD&#10;5VNt/wWgIbz5unKhm2t4wRuqGd0SOj4CuBgboiqrdzeIvKM1hpsz3jphftrp4G1hA25lVNdIw0Jp&#10;ITl9sSeIoeAb5IsR26lLGZ1OIw/IO4qHVfmcUYzdI2E/gxiDBHNi9ACouMIEnpA2gs0hBjdXIyMC&#10;gaxlnHs9nKDqyxOccF/V7snVLubjAAuGy9GfnFgWXQqgPsDHBCrvuhsr7PFNice/cH2FhXxs1zZO&#10;UcFZQxg9rUdJoZZAjaeEtdV5sU6DkgxJilEqSvOBpWCcSFSCD/+f8rsCJRvQ+IbFR+xnBJtpMjWQ&#10;o22MygHgHx4hOnZq4/Y0qIr+2NsEFWcheQD6tE93EfdfZwQ2ay1ViWRrMdrHydaLtnMN9u3+5QF7&#10;fX/Kbp1vB3TWwm6mo1EMhLEjF5PoCNVdjvLQKMC2syGRRa7C7l1hURb4dH48tHePV+00+l2N5ecY&#10;6V5kBHGaPNaFGWIeGn2pn9wLpU5H7xuMMQB2lN7kwgxOhujF2mqOOlEpVzYyMANUAzrqHcPC0nC8&#10;AzwLE/5jDQX0uxcfRZfqbyuYnyZxiC+yUCtMvasxjPcKkMD7msrne/FCrmYxoLCBdDXvRqLokHDa&#10;Pvzea3efVcB6ssH80YEBoI+2kRFA6Kg9/KXVrj0m1mIzj3zJQAANmpdUKH9AskZeus/E4nnAPkja&#10;ocip/bDiSi8Q8NThJ5IHIkyjKQ4wAlZqgHKCgfmo9icxzjL1tFXiwuZgJU3lZdVuoq17ynsht/om&#10;p+jJ+hhrBaxmcfJN5t/VcmJVD7xqOF9stDuB88r7dIAmTKe9ZHN8htzgLSD0F34N+PxKR/yvt8bt&#10;IYzn461eWpaG7B3xTW+ujdg1zExbsJrr6PlO8zpO8XytYEg6O1tsZ2YApeqJJxx+coDxF4a3ogxX&#10;MloZuZKKoLYrHfbECB4DfP7MMyCTW1FuFOUSet117z22dy/WYLW7rL2OQwgxTxOwAj1NcU4Dlguv&#10;mTuvSTSmwAzyRTOI7RIDm0eofXbM9zgaf7Iu9MtnMGlp7H92rozYsESrQmtVqcincqo/cbNKe5td&#10;gMA+n4Ue41oConmN22RE8+W10+XJ6xfFgplGTWdpHpEcMPBKhZgZzbRP704518Nbg0xgMOddgC27&#10;O4xLvohswCPOM79f43jurQO8nz8zfk9g3DQOML+CFOSX5wIoMNG/nUfXuGyPrs/Zta0xTGZpdkT/&#10;jn+jKYzSMMQSK8Q+GG2UrgBPdFYcjMU6hupgzM/3uuOl75T8Z2/EHuIDSCRORJec60HIenSJ/YwA&#10;cEYBOKMBnAKeugRCdUkH6ozi44JwnQZaEmA0DmZUf1fAVrFMygTVFSJgyt8PRILkr9E8GvnQMDcY&#10;f8ZpHDby2OBHRyrsHM0pc3NV9HXXM5nKY7PneeZg2d0VRFZrAKNVZBCM4WcmIgGeDQ7wfPuynwrF&#10;cXtP5NGH11P2xydJY3QwFGDf1U/ukOnbw3s8hCltcDjJKmFW85mCFJaxBpTDfKILzcgBeCazHnLQ&#10;lKYvgkNsBmP3vNL/YHZxtw4Y7uYeTwoKvKyhzY38ReKhiHZqRBNc30wUXQeJEiPIP2aISVsLsnNb&#10;EbZ8mppbfq0Ip7u3SwDMJE08JAT8foe9hJFUOcHXDwDQ33nWHNCsNYXKUOQ1k4PUF9JGc2oaORSx&#10;Z7uHkfv28bdtKqQnnN5zJXK4cTjzJwc3hsi3GDbsWLrCfTm0ysjjwqa6n/tLrLs+6u+6UmssE9x3&#10;3G86BIk5CoelFvgMYZLmBjFyiL/vShB3dmok4KbQxnqI+VtQxu8SB3hYagpFVgbbCNtnPN1NfSMZ&#10;if20Ip0BdF4n6/km8Upqd1rur4H9HELOtWYP6HnfoIGnpzHb6VkPBjj4AiAC0JnqkpdCRQVBrHM+&#10;ZEyK3XLHCe2BQUlGpKAoHQiTrXeoGjlLKXFoUeS2egE+2UsxrPgFwcRlQwCcGcHjgZ8DKd2d24vI&#10;7MjGZk1agNkcGk6HSUy3NiRXVVXERTGRiub9Tk39jlQGF6eSeelUoW1wKF1AejY2lI+GPB6jFFFC&#10;XFUw9VW02lXDflahUW/GH1FfE4n20YW8zcMAT0AYWvVsJD85OQKfx/EtHLVEwGVIDGNkQKq7Ivv4&#10;vXAwigBnAvXPCTCfqcTOZcF05sOqFiFNKqsIBkhHOPF8laWQK+CVHuoui2FME2iPS2KULxCqko4O&#10;gPAAzVBzg/kk1jQw5evCxNjD611rl/G+bCOvGmlL5PBNSxKRTWmAz0JySJ9c7qbAEEb+FYTKG/a0&#10;Tzw3lPfQ2+wYlB5ujTgAa4XClJlupsn9BXaKlCEZvZsrojAiB1trYwwTyjBkTP6OKSuW1jvpXYN4&#10;XX1h63V5cfnwPPkSReXF73vq16yVAp0Cn0FEBwYnwsTHM6ZHIxscx+ge/Ws4a3Z0MkkKvFYpjOaj&#10;49X4BElDLJfKLDRBdOLd2DN3JZHI15iuyPQoo3ckB99UjOApMJ7Z0RTNxIOHIgD5gM9EdOnx3F9R&#10;SD/C2X81DU2CCc0kdaEwmoMpbHtVCgdL8mm7iqIc4JnE4S6cZyaK/6sJMLo1WoO8jdSNv378K4qg&#10;6nRGzGXoHBpgOpqItxkgEmZ2irw5qrEG+5LJpgritOPF2JamH5B7YpKQOxmDZGUptzGc2i+xUv64&#10;x8OpBRMLGoI2Zi8kPg7XUwRIOy4QQT4Le7gYBx5YT4FI2BofbX5exLkQBL/KGFxjZvvA6RYm8Rlu&#10;4nNoS9Xqs58F4MBfIOPgPio898O0Hf6Jj2he9n1rP8CE/sgGrMglOVMr8tWrnU9HK6GzySGMmF2d&#10;/CqN+RUZkJuAAaWaE18rAmooco3fJ4g9GqKmszon1AIBMsGAT4lr1ekuoHySzx3Ii5/M91nDJtBb&#10;n4L+U/E+Gv/9vz8ERAlQliD563Oile7Yb29v4C69bNcvTtpQRz4BvjCRNB+sAWTfyS1N/dynN2fJ&#10;Y51mtFHtZEJWVfhbDUC0kliJdMTWhZzIejnZrWKa2cHo9Tta010ADNPKuPcTWZRvnizZq0en7DLt&#10;VKfIsdSoRG0TLbjY5ybRj80mwohhAGl0RVN1gsD5A4Dio5iw/Jx8QEWj2Fvq557RCnSrjVMhUV1z&#10;ubj6KznRVeHILIctrLX7Ox3ETLUA8ImgmMvHWR7mHGgEEKvQBt6BbTEDFBBjsgtC98bwZ2gWGQNw&#10;DjM0nXJA53uy936jeeQXfv7oF8Lnn6I73sZQ1c/Ypvw4Hdiwz+i0Avn8YjUVl6URrBqgdK958H96&#10;AMT22ifEoIvJC1BkBKe9AB6YEA4PkjuEA3ocho+TYhcLokD02RkYFzI5lc/54hpO4ct9dnWx2uZw&#10;lnfkeVqGTur8mwpOwxMYdS4gUXl8ttk+Xuf9f4REQgD0AwyoxvFPce+KkfugxWnN/ny84ADQ2wT1&#10;P+Q9eXV5hErhSXt9dZg2LIDEaAFVhLCwgCkB0HEaxAaaqSMlkqm7KdLph68u9nHiT7LYMDPQbaYn&#10;AG4wpQQz+hAA3cezpEspEn2M+G7h1tT99xTj06NbExg9ehzDVSeO/8WRXMc1X4HAvibb18ZaM21j&#10;ss5uoN2+rcX4bJtdJTB/e66CgOVsmyV2apwDpxIexMoroqmW7L0qAqDrK7xY8IkWQR+cmYl2msUx&#10;Ef1SJnV5WYzMlGGqLNrIUMZHMDiSfKQwYspghBSstANA6SaRQnI8//aWkePldu5dmUB0iDxP73UP&#10;rVVFDnAUo604Jl3SsTbWhtt5tKk3r7XZswf9fM/ttrFaY8N8nflEnYQQj3P0r3vlOP8+CFdwAGUT&#10;msyEsGlHADoiABGq5wxEJxVKZrD0lw4AVX88YDPAA2aJvFCZIAVK9wCoPgqA6hJ7GauweVzuuhS3&#10;pF/HBJ9k4oMTHiApxlPNNplEkaQj7E+KRLOLDlQa+EBcqcoEDQBs6orm78VEETFDxXAAVzj1jqHk&#10;RTojV9iMAhI0FJezsthoc2z85ygyGEKP3om5TpOOHjrV29F/15TTvpKhlhl3TCS5MJ443jF47T6T&#10;Yj71XGr9kEZbIPSWff3tAqCigoakMLTkoVZYDChIJRYN5iVaTCfvXSKj9kTkFbriOWjm06CUVfBv&#10;y8J0lo3zPbucAgz+TjzgN5K/48/aEwRIjWFMn1EAS1oO693xvQ3PuNjUElWHGwE07sVTA5pKH3ik&#10;nduIZJQO+3m3DOMUbCYH2cd325D6T2M44r7+qomKvu51+5Pu+pePxm0Dll5xgmeWGp17Xuuh/blj&#10;j2jTmmLKIHOO4t98GaHHUuaQzthSxhTtY0m04iQn+hBlRV86xi+Fy0vu8CPr/U/ac7iHXCkt8CT3&#10;ULo5GWfDQ9SbTVICv6fDnxth3DkpPKsVOTbeS8IFoPP80hiZ0LMc3IZsdQSAOUR1NfmIJYw6eyqz&#10;bGdx2O4Tr3TzzIRTMbrB2P7aKuvfpQX0/9OO8agyL4p7Dh2wM1WEJYPx1L0qIOEDINgFoKqv3h2z&#10;6vLk3g6BMS0sj7UuguLHKPCobU63bELQw2Nc0YpiBqZRJwrQcGpJJIEOH79y/WJXyPeOQG4UyNRJ&#10;620s4e/5RS6WnX+YOD/8Crz/KdIaU07R1BSA5yMN6UQRh5wipqWMr8kWL6PtpwxiqrwYoKXmn7oY&#10;AGyEQ1qVQXRlAY50ZeMXUPyQwGc643MdCCLjORRgbvIh//cka4ULB1h/3qNg0kDUqphaDHDjQFwE&#10;XilEllQA4KzA+NoJoBxiGqdowgL+nlz6NdREl/J/xIdREMCkRVWgMk41EanX1RBrI0ivlojZExN6&#10;Y6PLLhJjuLlYA5mCcxv9+0BrBBItD8uFeSzEFDQ/SG46bU13tjHxIbf78pS4KVJTLjGBmenJJrsV&#10;0xlNS9XUnyoeT5O2cspaZBiuJaqxHq9NC4bXhoYoXpMIR44QjalNDGgQ43TFLsksp8sfA5Yvlxcs&#10;pwe/r49+VJMG8Pr7AU51CYCGJYK3WEtDMWGFIjMIR7IQSwJKEubSaEby4UT3hTLx8vajGlQAVDIt&#10;ngWZ5vRRANSH/VFFP6HoiFVrHktueiqRmJkwmpnEYyZxzwmApnCfpaMrTuWAk0u1cXUSJi4mx+1I&#10;OJqzOGBw1af7W2EkVen8P97gMQ/IwTj+39nmLHt0DuLlpoiR3R//ikfnlSNGJRPamsikEgwZTbxA&#10;ChMfYjPs7U13wlHziHuJjaIKEG2B+qj9eDP9YKN8ldtIfqN0MWE4sMKIBFAgrxohNPKU4DaG8XsS&#10;31Q0xqJQgJ8/D7MPD7W+MG8+5kLvDtemcvLrQELBxv0FkPIVluzXC8QRLeIg7/n/8fUnLlXn/f8/&#10;fv0dF3MNszAzzAxTVFS0kKKioqIH9XCUo6ioqKioqKioqKioqKiouOCCCy644EImaljSQhpZtFDR&#10;Qgst1EQL1TBTPH63+8tp3tfn/fn8vsELm2rqeM7r9Xzen/fHfbEERuNiPrXBivn4nq+7f9tFnM/P&#10;9jOa0N8Imd5Fg4QMC9/we/p9AdJf9Gf5dxROL6mB6vwC9nNagHJOdSOmr0uxaVqEVsdq2HAJOydM&#10;drQh10oT6GGlizmUDyiKWJQQmLYAeqgDceL6sNg4wlscX5mIwhsK49BAYjqil32HQXhtHwmst9d3&#10;AIR37e1TQCfX0zsI44nT+ECsxt1tAv1XBp0w/NV5NEtyPIrG//MOp/fTdgX3vPLTujCFpTI+8HCD&#10;RXGzKZw3g1zGIU6mW3SVbwIqtjfpE98GzL1iM/nM+N9hGWG+Pl0kTqsaTVUqkROMa9jsFf7bAevZ&#10;2erD+P2otTWQ/9iMfqrNx9prD9rMoJvvpXQnk+/NtH16OWl/Ppui9xZAQvi15AG3cCffudhs9y93&#10;2OWNeju3VoV5oMZWlxm/EOgeyMjVF4DXgvb07oMGXovij7QhSAeqlg19nXMA6Gdq8nbG84rRIieT&#10;/376ocfuA0Av3im3QTRhBdT4xSejgWFBVFZoBMaaw4AJaf8i+Z6yYoj9yThm/bDx9cR9xKMPDeD3&#10;jnGf7eMeCOb0FcSlUH1dbtq3ksjSVBNQOvd0HbFWY7DM0mFeonbz9pk2QGgLcUzDdm25weYIcG9k&#10;EcvisJbC/V6NOH4UJvHMaI5Tr/kKEOkAUIf15DPQpVgmnZDfyJTE9wsIfX9rygm4v7ZUb/dgWR/Q&#10;hKRQ+kuMx5f7ABMEJc9gKBlhutBdQ7dwSSCi8COwZTDlhM27Q75Gx4mZDPCZkYweh1B6DyP46AhG&#10;VTA1MkFoQuBBa5NOe8ckY6LfYYK2GI89vUlaBbmjndUsqAQdL8IWLdNB3JiLEB82/QZM2v2zA0yR&#10;CM9/sr5zSceqbNMXHGhuTDrs8EQ3Eh1yXgc6YHrQ3VUV7CG6DP1WAQ5SUg/K0IVWFMGUpMOSZcGm&#10;ol1KwtUppjOJGJVYFtJ4FtIcRnjFRLF4+e84NrnztMu8Rv/5/vnwjjHGAUeStNyyx7iPz6xXOQum&#10;mKbdfJ+KJkpmJHVytcQePuhhbN9rl9DtHV/IR+dM6xhs636ed5UU/MQaoKasHRMWzDiffSSMgCeS&#10;aQy1hREYCnRwjsBdrM09gtN+CAuxwKjYUGmkjjKiV3e8cjoFFoOINQkhX09jV/13VOgOkFQjWhIH&#10;gATYA4FLxchpxC7DpdiFWHRUybEwOOjPYwCUXoT9EQBgaTw1DlPfcyDrpQttYRSO0SAiW2S+Cwpi&#10;k0E/For0JIj7X+YFjSy7O9FYdcWRt8nBAvDZXOvrPN8j/VEww9FU+v2CyYx7FsnDcRIoXjyGvQG0&#10;7TyHOhDK6X3BPn86xXs44XRxr65UEO/kpsEKlzP5rwKZctfH8TUFQKlUDTmZkxntd/QEWxud8nWt&#10;B626iSihKvaTsv+QgMCfZ/yfkM/XXIAozKgnk58DPlOLAKjljDPbv7beqb005x202dWjduaiy27d&#10;Jxv2BpFFG+SErkWRT0zT2Ot2e3KXCt07ROHcqeZ7aLM3L3GUY1i7SX7ofbrrL29ShLHVYNvnqYC8&#10;0GoXNprRMpY4rTvZNLcl88wq6k2acZnwpMErIk0iA4CQSB1wagoaXfKj46i2dKPRD4ZEUfqGgt53&#10;xpWQECQVqJkvgMpofU5f7hHdEwdkDiNKKy81kkMezzJspuqSN2b7ACfDVDZ2ss/UINsqJNLOY6Up&#10;JG9UMwKeoZ3q4pJdwxl/lnan80Q06ed3aR+8uDxqkz2VVpoV7UwQNVUM4t9VQsJ/j1AD+e9A8kP9&#10;YfKPsFdJDyp2M5jKXQ851WqjK65AK86VjpkyJt7H9gNexZa6ABg9jPzffRCB8dLZu67dWHXipVQ1&#10;uo/9+yDvWSRsZCLJHElkZsYTBZSQpCglGPHCg0gpomBCaVGDMW9FMqSM5goAXgFrSz7rcREAtBQJ&#10;Q21dnNVThVkCEMuGhcwl1k6XGony0eGnMu6OTqBchiSPKD6fYzCfuyWbAIT6cYANS+D5AaimFweT&#10;xUrcXEus1SJPqoZRbEKy1M+UsB+NfCW/n4Ue0kkA4XULcGr0Hs3+IbNtGixhJf3wambqqKemE5f8&#10;/Fg2zU3kxJ4oIxcc1pJUm6lhSJqOMGutO4Z3g9i7PIXUw4QyLazII/+aqLO5kWSbZFpcQx6vYu8y&#10;IeZ0KQXGzbqmYPtUPBE55C+Xl4RaeXk4hQ7BaN6DnCsJQkGAO5LXqnKWw+wvPnhCfMBYgUjZAhSb&#10;52ICS1h+gKZJANIggGqowCaMrL4qKUDXDhPKVIefC4yGsecHYW4K5v8Pp0lP7YPHNIniPdVhRlpi&#10;P5hPTYU0DVJTXACYJhwyMIoDTCz3UTQH3lgOO8mQiCW0S5bFQ9oVuB28tkD70/EeDHYkCM205NhA&#10;BRXkyL7K4o5aNPdPAGuvLzgsjElCWy6GYOpMX15i37+vw+/Oj38pF9DDJS2G416M/MZhN9OhrQug&#10;uKtrox3thk4vupFSiQ6IoUc2GtrcOSWF8/+yKIZgAhEAFQuqDlVVwIXyACur0wOQS0XL5D5Izy0v&#10;ygeN2WFAYdSub6w102sXaABiZ+blPOTSyPq+s/HYn+SfPVq1K4TZdtGzGoTZ5EeA5Hd8U98CLH76&#10;AU3UTz/b7j0ErxLP9JME5YAO9fPK3ffrr18BUul63YXeC+ArjZwuF+Gs0eiq4kDyJbAkA+hU1idr&#10;GbmO2DYLwEJnpVOTlhrEOI6HPlgsGlcom5ByrsSG+vFvyYWv4NUjbIgxVGFV5MRZO/2npXxPmfHh&#10;Vp6bSFxSng11VtkEOVgDHaWkDKAPGqmHLWxHq9lhI4xcelqLydsjH+7yMosuof4bY07U1TSsaCsR&#10;O2lESDiNEGzWunJLDjCqKqEAAJc2WqfTG63EX5XBGIg1ukLNpLRROtHec8LpOzoTnVrHw4CvSB6K&#10;jBQeytRvATGYz3iwOpoPMao4ZP24XVen08lUxdDxGiDyFzfKnzLXLNvvd4kOgVk6j85se73WLqxW&#10;klNaa5s4QzdWCWsHtC7TrFSB/k83uHQ99bCrT1408zrkTpVUQFEp2vCO26OXdXb/GfKFv9DROCBU&#10;p6J1zuCwgh+H7eoD3L2YFNw88LE4AGVIkRM+BD1LCu7BWhj7XpqWJlpT7Dja5LOMsG+tNjoA78w4&#10;mrXKOMtEtiF9isYGSZgGonldujwCnpwIU4nYyEM31AzQmx9It7MI1reOV9lFTr+btM1cPlHPyKyA&#10;7mbGCYyAUnlGVFFZBJDqKva1Vf6fWxivnl8gzkZZoLdh7qX9fAmbJPf7U947NSPhkP+LWs7ft4cd&#10;wCnG88Zqk/Pzq/wbW9RzagQv/ecsB74JQEUfC2NFFuCThcPFohHBFccoJdnLiIQrK5WyBp7BsEAW&#10;GH+E6L6Abp41xcCohEFJCzmMs1Sl2l4diqQFPTHfS1NRkFUy7pqEZT3NyF/f2wRjKskArqB/ku71&#10;5TY6zM0h+3ifz0uvX4caxtrvHs06n/vMUCJSDUxH6cSI5SKZwdhWXQjwzN1HFa2KGdBhqRaSUVEm&#10;ovlUQqVjue9SWCBTOUQJgCbBhuWlf+vcf904m5UN+eB69d998NIMCyDBYHEouUxUz+iQl/B82rgA&#10;QgnooWrIbz2xlOvEe716TSD03TaYGwwQMzmMCY84BrW9AFA5hYM5rUdj0IpFsqBiA/U8u12c9AGg&#10;brWwEVsiABqO/GcHfFJnqMNngADpDhhVeoca2XRpBCsQEkjdnQCovoq9dAXSqY6bNIZReSyRJQKb&#10;nnDMSBy+BUBdrCdiWj0Ej8cRtRPvAfTEYY6AdVMknYCnep/DAA+hoaytwZguMRH4cMjy4Z7VQT+M&#10;A4jW6SDuxSRGd224iPuIGCoFCORn/owkYre1Vh+F2QlnY0UDmkL7Cu9ZQeb3JD9QyHCyCFA3aB/e&#10;shF8hHF+t8h6sWofGMPfvtVvqycriFRilN+AYYJnL0HGIhjUjNyvMJr9CojBQQyoTUunGansV8do&#10;NDBKxWsDE6cGzGc0Y6l8IJ0a1hS+phTzVVfp11zfWnolUWLVTBHaqGwdRtox8SM1id/Z2NJvtnLm&#10;mG1sBtuteym2uRVls9OHGQu77e3LGkBnid29nmF3b2SjT0VadCadAG/igKoPMfplDzmDs/8axip6&#10;5J8+IsFiux1W/qhz6Nb9ospHZd+6Qr6hjvlbQMk+TLIAgWzADxrihBgYauICVUTi4d7QQSU0kKkJ&#10;e44/sgclEkgnp8/bT/mHHBh0X4gtV26rJB3BpDMUYNporcy04TaazXo5lI+3A0J7MbY0WF9dHprC&#10;GCtIDMJv4Mb4Wm+XyPp8sMUhcWnQTpNbfWmZQy+60a2lYZvpodmuKNEy4wJooeMwwr8pACrN3mGm&#10;Oqpr9cfZrHtRZhIB0GO8Fj/u3WCamMLR3UWSFxyBrEaNOmGR3E98/2HE4Phwn/kyqo9PDkBiUU1F&#10;8Tl7/HQLne5JygSWID3CnN+X7EARaDKAaq+PAyAmJtPyBBBNJTMzgWSYPExAlUxWqmsinK+VldwP&#10;GjHDdOYXAkILgjCrAb5IbSlj2lRejf+iMgI9MawoV1md24pZhwQs3YyOXXw24bCdx1zf2W5kUntk&#10;KAWcBbFWe7N9LI9xfn030jyySmtbE5zGvSaNyztSkAomODWhSYz3NdlNZsKlzOx4gKAAYTSjdBmR&#10;pAlVhnYj06DmGko82t3o5SnlGYWQGkmgXjTahntc1tseyKHugNVV7KbCehdff6MAhv+fZ6K+bA+Z&#10;qAAzKq7zM4mnQ7+pMP0Ink/9W5H8W4mwm5kE25eiey1DLqCWozx0+OnZR2GUMY8ygZIEJDya+CTW&#10;cqV+HMXH4BMMKIwAfDI1OkLW9bFwCD1i+QRCpfcMBmCGsA8JkCop4AsglYs+lHzTMIgqgVCxqqGE&#10;2kfyOmTOCnUpNYa/i31QOE16YjGiSiYK1P2lcTz/7ce+GcwaGsN9ks+BpTHfbRPNBTaNo/1EX7lt&#10;zrZCzoBZiOa8yM9PDWO66y11QGgWB+VIcFMccpE8qs9bMc+tc489OD1hv19asLc3hQP+BqAxOG2j&#10;0Uf4scE5lV6cNrTZi3qP9jBSQKNQxvivlg2xBYNSAZR2SuohB4RGsiFqQZQhJICFMjSY8QSXP8BT&#10;Pe3K2lQ+lKrF3Ie44QGPibhHK7D4D5ZTAYkeBiqQDe71Py/of37ynp/K1f6YU+8Jqh47OLGGOvmV&#10;3//NgP7w/bf2A0akvfQ47zv8je3m39vF7wuMHsLc5APQVKe8GIwg2IUI2ARtztKielg4YmityGTh&#10;qc4KomEDAEfzkADoVcYiZ1g4BirTLY1eXwFQAc6wAzCQaMViNKo7zHsmFg4QukdjfwD1LoC1QrH3&#10;8X3KGLWH13mU/y+cZosoxqThjE/kYvQi/k5PIFuLhUgVobqqCSUehX1tb8/H4FVqnbRWNFGLVoJB&#10;JruQBhU0cDrZ+HCKyy8/bOPzVHid4ORxvIgoo3TrRKt1+65AnnRRGv3rxwO0VH2Wg2YmgM/Vh4dZ&#10;FLwimAK4AfWwVPIAdbfjaiUrcIh4HZ0Cf7/HiOuzWNS/9Zrvz5LLNwOD1mCbq7U0q+QTiJzE1zx0&#10;hTXEp8CAbpABtxjnZAaqqi1YQK3wG3v4pMo+ou80Ru07QJORGR3L127m28WrGfbmI/3fgE6BUgHU&#10;1/SAb16rt5rmYCfq5BfeP7EWe3ivf+G9lrSjmx7fq2gpVc3njL3fAlb0ehl5q23o6dkhe4gsYorY&#10;khjE0tKrZABAEnhNMTzgMpkp4iiJEU858TXddWEwe/F2YpRIGEbBV2laubZWx0NWZtM6YaOHzOC9&#10;EvuZyfufxyGgEdfmAvVu1wCsz89123vc7R8v8/3dhwUV+FT+599B9Aqg/3BzhgDjQQd0Xj5ebbdg&#10;Tm+sYzhDu7cF2L3I37PCSH8BA+AkNZ8DGCBKWbhUlSkAGsprduoz6X9PoRYvNx1wChOqQoNQSh50&#10;b0ex6XgZfcTS11yQycLvNJWogxgQzutWhmge+tU0Xn8BY/LO8mPoOlNx4ZNfO40WijHa6UmcsJgP&#10;56gevYGz+uND2Ov3fD8ad/6xZm8fjdrGYq41lCCkZwRUDNPZXhVIjAlAhHGVGqVycXPGsAjHim1g&#10;cUx10+LFYpzC4pmCnilBjngAQQaM2nBfgF06mw5zlUo+ZI69fFJhf77VPSEQilntFW0wzzvJkkXu&#10;cbMRIw3xQLfaMN+QU3kf9ugp5o1zpWRTJrDpIVEgJDyG6lLlwiqey02HfFrSMRhZPzYmOtNx+qfG&#10;Aw7RwcWwQbupstMYPoL1IAxAIaAoTajGUV8AqBgnAVCBEOdiLXGc6cSZCIwImASz1uywowKjjL5g&#10;P2Pp8o4BiHoESGE8dcVEokfjawraKjGhKThjBULdtOCIgY2kxlFrqNbUUD5bMf4hGOcicLRq+hQR&#10;8Q2j4l/R3JO1mcThqS4CoEluLBFMybyvBVTudhM9NNAS4Vzl2QAGPm+VZuQkfm8dDWhHe+Iw7ZSR&#10;70h+7/Uee/YEd/nbJQeALqDnW1jIYzwoooH1ms8oJ+9rMlqPkqsbaj18XkMjmDcbD1pj80EbmwYA&#10;D4dYdtF/LJvs1zQYz3R+nsooPomfx8KCJgqIlqK/q4AZrcLo2PWN1fbDnk5+bwOLP9vQwrfWP0uW&#10;68y/ief6moalQ4Tt+5Blyq/3f02UWjiRUAnILGhauhBF5B998pPB6C2/5p7/N2PN3VQLJ9nNqxxg&#10;3ow6xqqXT4bs0rk6p2VH0qMMQFMs7mAZ7+IBNhqPKrasMPkolw/PB7E4EBIu2Oawoxg+pBGHBYpg&#10;AxZpIY2wyg8OK4eaz12XzGshfN5KLhA7rj+TGkvjTnEShz4KTrorbWWyg7rRLnSA9daB3Euauky8&#10;B03kV5+b77fr5EQ+Jcf66uoE6wCa0ZNTXIzsp3thS4usOI3UFO6hJN1LYWggKWXRPaYyBoFhMfGS&#10;bEgWILOaIsp0f4ZzX0dHq2GQVAbc/wKP4QCaILKEXZGMe7mfdKjJzAm24WFMYlSbPnt2nszka/bg&#10;/lnug24a9VJsP2vnLxAsu1h/RQAEAI7cHkwzhLR7iIcLYQ2NZWyewWE5H4mQSKsc9Jl5GH80Xs4t&#10;8nPAZi16zHpkRWWwo9mUbOQyOi8AjJaRX1zdnmzlREBmM6aOgQWNAISGYvQ84v7B9vD57uHgcIDP&#10;zJ/4u1ja//KZ2NT1ZMOAppA9TKIEEU9lmJzKq2IwOLoshuB4TTl04PSS6uF0uwNIJQUS1oliHYpn&#10;5K24p7JSX7rXMV+1AjYJxR/pi2UfjHIOa52Ub7RW6XD9E8U13LPI1Npr96Od595nKqdfT2MaoAmO&#10;TLx6/uKYDMSw1qXDEqeh61S7UiEYqgIAWpjDKB+ZQYIAMVnNaRSJOAAUBj6MQ48vk7ujyrSGxFNF&#10;uZ8+IzKvjxCG78uhKYhSEl0OI0orUiDrqpzwYYzgQ4lwCqYJMODv6lKHJRUrqq/8WY3lo4mQjAS8&#10;RvAeSI/vIxBKY6K0xJouScalfPIvANSF1EdemIGmDEpakPsRr3VhoQPTLJK8xU7n2pyHSAOvTDZn&#10;22wrEjySjzR+V9ZndyHJFt0ldhWJxxOSAN5cWbJX24toZZW68TcAdSt/ihwqZUP6iLXkZC1HWggf&#10;vDIYo6L/Q8wGMQQN0Sw+6YjRIxxaXdpPOY79uIkFPn1oOVIcjsTRoZycAtn4A7h5lRUVpZYPHtxI&#10;NDKDZeiQLmLS+CS6//8RHP9/QdEPbEib9pye7fO4hvVvSpfjjNlxwn/NVzVSKKpnHxWdug4yLvHh&#10;YfRTqwijiXBYh7BAAu3ZpCMAncn07mp8HixnNP9vAc60Ppx7m1RyCoA+v8DGd2XN7jAKUX5VGoje&#10;HxpZ4/g4/p54NohEhLeiqBWGL3OSjByHAUgHGVsIeMpV7ERIAVpFaUfwvqgvV931iqVyXg9siwL5&#10;5WaMjT0Mc0PvakaIJdNSkZbFApsXghsQ0bUAP3oWN9loOu1ksajWd+KE5mHpIAS/lBNcC6PR+08W&#10;7YOkC0793GO7g5yhqS3VfAFeR/h8PTwUMoWE8Rn7ahwNQMhKh4Vo84VFiLGFKcL0V6rtmSKfPgA4&#10;6F/eAaH30K+eppqPTmIC55eIrOjHoT01iMP1FH3pLPTry/S+EqdSXPQtGkTpENkYcMrevJFrHz+I&#10;BaUxyAl3Bqi9J4j9WgHsVfnfv6Yb8gR2sTm7fLvFJheyLIIHWoH0/jB7Gn9JeqHYIHfYT8gmYpwu&#10;9T/uApR5XfZOrxP5ghgzQt8/c2B5h87k9EgNBx/uQT63FOW2sWln8lAKkOl0J1BXTFpAd10oFZZh&#10;TqGAoqUuAUK/ANA5nJQCoEVoa0o5ReqrAGg145aJesYK6Gsfo+l8R3Xdm80R++MKh4B7SAoUw6Xr&#10;LtKCO7BMt+e5pwihxtxxn8D+O5hmrp+sB3jSnrFQYRfmS9GIZdkJ4rcmOhMcANoAy6oIphRipSJ5&#10;zdGckDWGT0Q2oJO9l1NzGM7/ED9OwDRghGMsELDyIINRTuwdCg3OkTO6iLu/UKJ+DpgZnIabMA8M&#10;YkYbbwuxswtkuRL+ffdCPWUOVJBeZpwJy7k+mQ0Qp+KVkeyruzo8CIQykicrcvt0mVNEEMN9lINz&#10;c4ARnJjx2+SFbq/X2TTmxSxy+8JZ4GT0iierNYkNJInpSqobJgxgkwIAzmGEOz0egtEkx2G6rl+O&#10;t3t3M+zxw3z7888d5vzT5z4uYrGe1tvHPwforsa49TuZuA8xKBGgvkZOZVEJVXuM/8UK6hC9l9O3&#10;GFBtRCnqweZ5yuN5ys8OcX6eEgfgYA3Q5UbH54LlFPDUtcNW7jCWAhYaj6sKWDopAQwxoF80U750&#10;PPvwfMtB7yzcmCoFSnTp73BjHFKzW2o89XNJYQBNMW0YGgAhupL4uUBoakIAZRLoQz2I/b1kICYC&#10;OBIPWWICRg2a1tKIgskhpSQXt69GeXm0phTR1lJXBtBsjyMNwwvQPEAJwa/cM8fs3GIZ+sFGe35j&#10;iLrNLutvinZqddXs0lhK/AwHjOUF7nMi1O5cp1f9+TyM6IoTXzQ8nIi2Dz0rz28UG6oc9JXVv9kc&#10;jUizZARPz7nRDGLa7CD9oI5np8/XGhi/pwE0ZT7KKPyPZbIGpBViaCOeyZvFQQ8gmixdKOAzr4HR&#10;ezeTFwBo9+y3NnV6t82s/0JoODmwkySLTHNNYJpa+M6GRlX9yc8nvmcq5GOXtoIpQDlio2N8H/WM&#10;CVm/Qvm+8jK/JYklHHBabC+e9BC4Pw1rOu5kmq7M0fwDIHCkYEgXFKunw2cOBEo+zFM290gaB7ZY&#10;zDxhYn4AWy5YIeUaavwo7XgAn6+iAP0PcfDg0uetBIWjTMOUoiD3sLJb/TErifEuoN+9ntzH8f4a&#10;pzpzdaqdmLdS0lYIRCdPsYD7YYhR/MUTI3b77DwawpPoQOf+Bp9TrAkjaEWbrIdRfkmKi9fs6ziT&#10;M7072mFpj32YJn4BoCHoiyPokBcL6kg50IuGqw6UCsloGH8RRS6Bb2Q8EeQJS74hAkmVx3n5wZiN&#10;mMJcHAOAaurwgmdwg274EZryMtnbf7I9gBMBUH3Vs6X9RJfGuYd4xkPIy45L2kfO5zHG6b7UIeMZ&#10;wRBUwKi5AK1mBXrHOnT0SiLIAqBm8euZ3IfxgM0E5E/ZyIIKG2MtFzY0gd+LwGsSwvTmCOv1Xg7g&#10;+3m9hwFe/rCiYQC2hAJG+Bidkouo28zjuQJES9uahdM/MyfUogBAqkbVBMFFxJwHiVYSkqXkFMpu&#10;pDFlPB4Be+gBkCXTflRApmkdlcNNDSFopcOsocoHZnM/gJOpJobK0qzvLJdpQGnm10iOfmTig/+j&#10;4HvC62mAY4qTwnMSC15KhXmsZ81WEoxMmioUaauNJGUmyCEDlD7ihYmOFJMcz/tFxXRqGrIDSLBw&#10;pjGBTGF8wAiHWc+Pknd9LAQzGea4QwBTH4i+QNZ7fz5HX2STquT0R1agiKqdC3aUCZOak2RiCkRD&#10;qrG8A0IxX4Uzjtf3HcWfleteOCCI50fE4yGeDWUMS8J1iM84AHJNRFk2qQlNlbGQTbQBzjTaFcqH&#10;Lq/1QUwMMx3sYWrXaGNkzDYQtVkHbmnJiXBiljSC189PDVbZI6a5H5B0OBNuWPZP907hhfgvBjRa&#10;dDEUbxgbhX7uhaJN40NKp31FPdTRUL8ebtoY9AgFUMbFjD4z0444pwo3Qm610Egro7YOCaMDAVv+&#10;gDs5j10wCV4W4kCAg6qoUqik6yvOgLWS3kQM5/+d2beDP1WrJkG0/oxcvNKCSSC/SURHtJOH961G&#10;A99iPKLRRKN3CcwFQsWA7iIncD8u+70sED5sGjoZalQSwYgtmvFWPJtOJEJt6QJjuVHj0VcVo/8R&#10;2LyDGPz9NUDNvQuUUGxAMQ9ZM1EWAp+BPIReNnov+qBMNwJjqOl4/j63Hni+Z9WDCnSHqMEE+lmn&#10;aMkQQgA6Yehi5Xr3alGAjdMC4YkmRDZyDwsGNx0bp9jJ/Wyc/kGcromBcrE4hvIehzAuDmPBiE0j&#10;3JqHMJfRQTmbSmlDpBUTpp6OG7kEzaCaUe4+XiHI+4y9fr9lq7j6cqD7g1iAFYcTn8bCg4nAzeYS&#10;wa9FAqSUwZbHQzbU70FzmkcbEk7ZO+O49dfs8zstSAJ2f3HJTHXb3qILvEXD06njzWhXCe/HhHNh&#10;nWYT+qYHCakuLeSBdEZ+P1pf5xE7txHH+KzM3rzA1PRnh716SpzPvVp7eKva3r/q4e/U6F0g96S9&#10;fDdBuHYeovJ9xInsnLhluPCF3ZbI/xjvTxyLkdqnTlAVeXG+AvNhNxWXxCC95gZXk8fjDQLfYVKv&#10;TqOpqqP6jMWSg4CXU2VrmT+sUBiCcO5j9Idi4kqyfiY1gTEU/c6Lw7C6k1lEunXAThJBg/P8OIa8&#10;Jpo36tE/teeheeThLeXk2cBhYIL3/Aw66YcYdj5cHLGPl8btLwHQhzxwDwChutQFr4t0gj8JoX+x&#10;SQwTf//tDRpGVmscxvE0zKMatNb5ufquZ/uSAYjoqjAh1cAmqN0ohYUrTvpPXI2KUIqL/onNDsZN&#10;5j/ur3AMBeqgTqFnuKrAZXcuS3erycIN++PZGrq0CMd8lcHCu8SYaQvN5X00c59/5/W+h33+IAZa&#10;hxdd5xzd71/PpykYaLX72032AUbJYakZd187V8Hii7YQNrMyZ59N98E+nadphxxce7PCn523DT6b&#10;KvLzYtjsA1jUwrm/M8kXLSHPL5dWj3SYtTxAy9xMqN2iO/w8feI3Ybnu3EuyJ8+yuH/LAJsN9sfn&#10;Vhh0wsvfNjqAVCz6JzTFN+9zUJkjcxZjhLTBYne0mO4GCMqgJNY8IRYnKBq4JA53iXRyp8bDOAL8&#10;YsMBhhEAvGiCkfm5tJkyC8mk6CX6SC52xSO5MA85dcCwS2ooUmWm8ot9id2RXkqCfY2sNHpVN7LC&#10;5PVndOnvUuWmF+YqDcCRTvB8MiAiDQ2VJh9p6KmyqWgsyGTzzXZZKWtMaSE6PUyJFaVy8mI6ox+6&#10;BT2w4mTa0Lg1YUZr5mrh4FNZRCVueZBT36rJhEwTizSgqdZVhQbvH+lQJ0kTUyTygycxSIx2ZACI&#10;au38yVbijTrRTw6TozlnH98oymie6KMKp8YzEc1oFOuFF3YnLw/mp3YPciAPwC+Mi67vBTbWLnq8&#10;y762usbfKBJA0lPwFYUEGBNKWB8ZT8YCXJPRewqAJvA1ARY0AwBa3AYA7aEZaeprmzy1x2bP7bbx&#10;la9tcPHfNrrwb/SgAM7Fr2xi/iubnv/G5o7/YMdP/GynzxywC1vHYEYP2sLxfZgyue95tgO4pz0w&#10;UHWUWGwQbv8EVtw+87z9uUws1wyxdR2kdURZBH82i/uvKsuHUg1ya9EI5rK2JrPBJ8J6JhBrFMe6&#10;ncqkSn3sKRw8kpGNxeN2V1ygSgJkQAs4rFQNnOZ7tccxhif9QI54jcXFisqclMnnWlOabCPoN2dp&#10;PBrvqSCYPhagcpADIGkAhfF2cqLDbp6asccXVzA7rvDzWaYjM3ZlCfnVMK+5IsdKcdRnU4PohIKn&#10;RQOCXE6cmAxvvpoockn+IcOcWHd9lZkkFObWw74SD7DxxqKbdGMCBMyJWHIz1dR/iwHzen52zEHT&#10;05W2zdr16vfz5LSeckplJscb8AuQe+ra7chAdB3iGf6NPfMYa/Nh8MIBwOchTZQAhwkckjIAk7rk&#10;vv5yJTNqzmAPklM9GyCWmg/zj/4yns9AY3ZdsQDXZH4vDX2kl5G9G32oCxmNPxFsB5EHHgA4H8NM&#10;48uf9ad+MjKTWs/cMALYIcLIdY0F/MRnhlp8eogl0UAVzP5+GFLHR/syI+AoNwe5FCo4FVvH64yh&#10;ZjMa+YoarVy4x2NoXsqgjriw4CD6cZhcpgaF2dwrHMQqSfZorjqEtOgX5xIYLc2ixppUlu7GIGss&#10;P2plTNH6m2Mc89L51WbbQOOvJJo5Dv4jnZmkGMDuJtDwCLAMgXFUTGBszB5yc3GJo9WPJq1Asoig&#10;MKoywQIHuRcPQ1gpqeAwE79DYA4fJGR+aP0VMO/L+u/Hex6IdjSYetNADpYBRNY5bVEwojIrycQk&#10;AOoYkyCt9H06ZicuD2N6kVGq/dRUVI2DirYLxCUfxSQgIxHNa6kbGQ8Z8P1URQ+g8xyrcJoa721O&#10;2v0LU3gkxiBMqoioCofc+cUSea3ZTJRyAf9ywM+15dnNE71gKQiYe+CpxxQ6kIv64foyRIz2mp0f&#10;/1LAuqolvWhDUtB0xnJKVOB6QuSO9kwh9dKfydmcgOkhPYnFmROVxkJqpAlgY1cGo5NJBjsgXYzT&#10;YyzBNMJWOZCPoiEJ28eDTmxJVUoUnaq8qE8ClgKa/+vHq1v2Gh3K+wdoz97L5Xif666zMb59tYTj&#10;s5iH6YDTH/4VY271Q4sB/ZmNRyBUD8iv/Hw3zKT6xqWV0cKw4/DSKJyHk9fox+95YWorQezpjCvk&#10;7mrKiCLzMdfOjbXbqysnCQ1fIVYBMxCh77mxOFT5e91Uirph5WIARgmwah5OKonhgFouD0A2wg+K&#10;H+2Qi8xQXRGBnDjRLboBlF4MD9GM1hzdGSDUhUg8nFOPQJYPcTq6VO/my5/XyTIIwOqKYfNjjBjO&#10;QhKfgcOWKwXhdjb1Z8WcHHXpAU/nge7FdHKVVp43Hy7axz8uoedqIeeNcQcu1lx0W+rtLqn+hSiV&#10;H9Di7LFCWmxUh6lYnGI0fCtLefT+dtjDe30wCZiP3q3zvuuwsJOnuBP39MSJknp+9yRsKGMj6iTF&#10;mi7CnvZ3+tNTz30Ee1mUwbivfjdi7gCcqZFkR5IrSqj97Uv5dD/jUr1eD8BVHMM2lzSrJ+3R02Hi&#10;WYIwOQDkuS/lVtV9JY2KTmYS4Su3tgK2Z46WnJOUJaxTX3l2sgCjUKItdiEkp7P3DM1d/fUxjoYy&#10;mntXmauKXaov9yFRAb3oehHdxgS+Y9QY6o6AEcIF3xvt6F/XpqgWhQHUOPrMOIBwhOzNKkaPJTT4&#10;qIIO7VMFJ8kWgNRYBREmmIbUiPT6XK99vgaYIxjcHimGiUtAVF8fowXFoPQXbVgvt/rt0QWYp7ON&#10;sKy1tgLjuUTc1spoJgA0FzOc4qDIeGWcPYS+r6MGZyFsQQULuzJLU2m6iFUNKYBUdW4BAtgAdaVE&#10;eNGvZcCeDbRn2QYtTtdodDoxVW7jXekAP3RROEG7akPt8mmSJujctne8VidPUcY1gRU9Z9Jd8pl/&#10;5vl7Q3MTI3cB0AeXAYAvR6lv7LfNtQKijQ46LGhFzm/WUuHDiDEVsNprH5/yd/6lcf0mLFw3WtYE&#10;Dmiw1zDYAqGSFOSmMv7K+IZ4lh9sfNQftiUK0wkM1uUou3Qtyq7dpgThfoI9+T3XXgJE/zQae0xO&#10;XZpxrM9e/dFvN+43wrxJp/idU+Wq9UAMTSALoUbYMkN60b/FRgMuWdw1lQlllB7BYVTlFwKcSW4/&#10;x5UusBjnOvqPg12NbLq+xCoJiApUygUfwcgzmFFsOCNXL5u+tN+JjNjjqRD20uYWBkAJwTEffkTj&#10;XOUd74W1PuD8e3K9Z2JulPxGLGy2QsDZMLNxjRZkKWkExzk1wGXFRN4QWVNP3msn5jgZPHqQiHS2&#10;xeD0RY8Py1LAMyAQ2tsWa+uLFXb3ygDGQHIMV+qcWtl3j2Tq06FRh0ekyTeO29JEjV2greYqLV/b&#10;ZNFeJ+v26QOayZ4eRzPZZQN9cZaHni1ZZqNkphiwPoUcKOvq9tKqRFvYIFKLIcLj+cya2qhfLVPt&#10;J2PGsm+IZWJcV0YkC1rRZAxH8ZiVEvmawJXBnyuoZ01oFfP5vbWOf28jq5iitohfurDfpk5+ZxNr&#10;/7Gpta9tavkrW1z/ngzR72xm4WsA6PesY7vIDz1sF7d97cq1ILt1h8aakcOkQOykKCgDN5l2mMkR&#10;L1WfHUxrOAi949l7Q44lZR6TnenWQTxTd3mkTbYmEY7NFE/mW8ab+TxDbQCYdqowu7NYD4oTbbSC&#10;0PU8r2Uho/ByqFBxSawMZqQbKDpLsVlONTTgU1FcAn8yqwmEiolMJzuxrjIVXWGJtZPrWV+egDQC&#10;oMRGnc5BaKAxb2f8zrhdAPTBhRNIcubsptzyUz28xipaeNyWgp44Mfwo7mvW+fQYsmMjnNegvFp/&#10;JGZiQCX7kMTMxZRPkhHpVaVbdYWyz6H9FMj0/g0+pRmOhQkLE/PlaGNh8ljD5uYATud7bYsJzmlK&#10;TRYXWojfKraMdOQhSTwXYuLZ90PDYIMBn0dZgwVCfVijZXDxotlU7I/AXSyjc13RZFAqi9Ilvwha&#10;zNjkAzQboXuGRInLQAIDSI3kz0Uwjg4FXAqIRjGedqFP98iMBCgNw6DjC7g6ggnTB/2nL3/uKAx2&#10;ENOBkIQjuOLV/hMAKeNLhaU/rCZfY/xgEXfZHg6JB9DIBiGhi4DoiU9l74Rt9DBRiIVdjUfelMi/&#10;pbF0OCPqGAw9qaR2CIQWEylXVQaLx17UUueHTAgygFSJdkby5QVUDSP9KM3dS3NklC2M52DybLEn&#10;ZDy/e7ZOXu0SGdrd/HqFTQ+VMiUssakBcmjzXDDwGNhgFyVR1J6vdcoFaJPhMAyTTyBpBirbOIyG&#10;V9ch8MphcIm+HiXj9Vjor3YUzHGQ7NojEZBUHKikixUQ9cNs5Qcj6g/QVHOULwA0COOnjElhXGJ8&#10;xX66+LUIopyCAal+3AeSWUoSEIc8S76C8kJiouinH6c+dZWiobVZ6jRJUFijhvTSWi/St0FG8TRe&#10;YSjqKEugKYoMVqYH4WCvPIB0NWvZZGOmbTGmf0mJApmDOwD0IcH8NHq9u3zcfqdg4cuPf0Whk1LQ&#10;ehKj4RIyMPPiDuOSjbTOynhcuFQ5goRbKuIQtifRDZ3qmIFysgMtGI2Cw9pxqQ5MWhFlpB3AUXUA&#10;oKCMKYFQP9Vu0hXqjKoZUQczutCpsqGAHDTCeHWpskyC7GH0j638u0P0x6u2Ui1MczPUtG112P1H&#10;U3br7qitbbQQdnzY9rDp/hsA+h82tl38O7sBGfq1fVx6LQe5pGmQOFzO92DGI04Uj8axLBK6ymAi&#10;OooTLJ0FpJIR2UpPvZ0d7bCTQ9RLXlrjPZu1O6fH7SoZad3kqUXj7JcWVFFM0n6qjtOJ9AEoKeA8&#10;mm539btrTBwJ/R+ItuII/54fzF0IDHE4YNUFSA3nz+gKYBFQYkAwN+PODQkYZQM9Bsj10UiIjdND&#10;jWlENKe+WPSAaYCQ3FDLyIdNof1G7saE1GOOgDmOGJFJTEvP1L7jgAiC92GlWjEjVKinu+I7aul+&#10;hFkIpn0I5/M09HrnbpyNvD4Agjqbh4ej7PYdwOGjZrtzp5FRKFmBL2ES3sogppBqgdB3AMc79oZ+&#10;4qeMuq8SrH4KTePMSCpaNEadbFwJMBJix/IxMNSj/arD9dpa+S2VZ4fs9JzXrp8vBoA28rAKVCj+&#10;Ra951QGgnT1eWhswmAEo9pE4cGgf7DD3jD5H3U/xCOlba0IdM8ztTXQoa2hTlivoXWakg1ZIuZ5p&#10;XlyaaGHUc+9Cu6lIKN2TBRg0Fo4ns9gWkyBQapcvATTXc21lIY2czSQ7vQgTd6IAI1IJD1gOYcOZ&#10;Nq9MXGLIBmFPh+mNb6fCrYbWimYE+L2EJi/gpLxOfNOT1RaIenSLjNvtAfpPVXMq0UHOeMUyKaj+&#10;FoeDS/1kgLYBQnHw0rN+ilH3bLfX5nvRoA6n2gw/P857OdTCZggAHSCDtwvWv60m2sn/1Pev6LRw&#10;xs3Sfur+EjgPhsWJ4J7SWL4ekX4pMhk1GiWzeMtFr275BvI6l6ezSJaASXynMYikC3rvlaWoGDHp&#10;hzVpuI4TfRkzGq74p7P24vawPbkBuHwyYc9udtEekmY9OK1lcqlFQ1ya/ROmJF9HP3z/stITYM4/&#10;bjnM6+NrkzC6uaQNsIDymcqw5+Vey874FlH+r+jMfiSk+muyBg9SzXrUTl8IsUs3Iu3q3Rh78CLD&#10;Hr0usBcfaJz6xPuLfONPIrr+MO7LP4ZsbIa4l4qjxM9wgud90NhdY0eZjByzEZuVNxqm240Zg5GS&#10;C8lMDK50LyyVNHXZ8YA/rjRPAOyUH1o7Ninik2KDcUOHwsL4wJ74EU5/jLxP1QMfRDaDht1NS1Lk&#10;QaJ7Ag4gz4FZCYFd5c8nhcB2RvjRCsKo7Fd0V4DQBPKG3YzyY1nzsgh2zmOdKaR9LZeDbx7AJ4s1&#10;NzOVdZdYpax0H1zZjNgxWhSj+y5FK1dS5AsYxWVeHWJNZOw21eMoLiIYO3c/7+Eu/p/fGBsSRUU6&#10;xfaFDrTyNZgKY2xtqZZUDH22kuO8sfcvz5MH3Eynd6fduTaNoYdKWCYHTx8uUJE5TpxTMWCE/D8M&#10;f0kAz+wsDEOwmEVF35Gt+BvO5e+dq6z8e0wk3zJmVfQSmw5ud30tpoazsOIH1iaefRjPRJjPZH6e&#10;rt9r+taahwidH/7NOqdgPFeJ/jnnZycvB9v61UA7uX2Unx+ytYsHbOXcHls4+RPtaL/a9OL3Njr9&#10;lc0v/Winzh6wrct+duO2y67fdAOWAIr9MTDWsEM6mHLQVPrCqeViDro9dvfikD24hEkCHfNCTyYp&#10;E3l2cpADHukuQ0T2NAN2+jDHrLalE1DRbR/Pc3i8yjOLEfQ27vWV1jLLAejFEL2UysEimZSDdHcA&#10;ABIGmxxX5bcq9UDGs+gwtL1EZkXBqkcwgo9HVlGYT9YjGkodMNLiAJKRMOkwWUpNGWxCZ4sp6fzC&#10;gN06M4fjfdEZxW8tEprfwwGCmKaSpAj6t/0tlVSFvAQVF0Q4fd1xkf4OAPXF2yC9py4ZkUKRkcjI&#10;JjJI+uEImLJoTJYCn06hA4xXTuZu7q293DO08KCHLMWg2IPefAMAdevGGE1ZAFAIhempasbv8RYN&#10;gI1BQ+kFSKqvPA6wkwh7qFFuApWXaivKQAqiKVsqOcmJjJndgE1dUbHsXYyZ3ejV9dULgI1Fd5sA&#10;ABVZIoY0kUxPxS0Fo/UMonI41MsBkb9fYDSCfy+c3wvFQR4M8NQVgFP8MOPr/ey1e1j7DpDl6he1&#10;h6xQ5A+AOF+ebYHP/Uj+1Jz3G5NQVVD6o/F2o/uO8h7AzEuDleRL/L1yoMtw7Y75AUkCAevoQtPS&#10;d+FdgPGs8uPgFQBD7GOdnS4SgTzW00OEUhMmIlJo6tC9q6xnnZKYNy/l6mbP/fMaiR3LPHtt/F6B&#10;DdD4Mz5Is9JEM9prpHzeAOcQLOPPYTCB8nxDlVWNWTZE4BTZz1EMZaocPoDs7CCfrX6+nynuAXwk&#10;ByHRDsDqHgG4HsL0fZjP+agqN3kGZNjy5X0UE/oFgGocLy1oMJM+mZJkZA6C9RQI9Wdq5CdPAwbn&#10;JtaL5kZyUSFTponSWpgodhjcM0vNJJ9QL77eT2U0KSN4ZDZmOmxxoAaCJwMZyxFLIYpJADSZWtoR&#10;Cg82xusxA/fa6ytMNu+tA0BP2adbq/b+yqK9OD9pTzZG7cVZeT52fvwrErefwtZz+YAWhtCj8TA+&#10;uDhDA840TAluwvMTjDHmyRFcscsXZnA7j9nERB0RHTz85HbKTScA+DWgTJfYR+WRaUx+SKJl6GQ3&#10;p5BU9E1ZCjVFA+NmFK4eZ9XiKcdxD//fru/ZQKSj4oOJhFmVTsIXICKAq95YUcbZaB9zOP3rhHUU&#10;pvFnwOBPMJnKMwuAYfTBDSwWUU0Vyrc6uu8rO8SfUe5nEOOScJhQgeAENDPdpelkL7byhnXyhk0j&#10;jAVkfWQTfniVN2/D7m3M23liMW6cGnXo5pN06XYAxLM01sM1G4c+wysQyevV61a+YSiLYCRschjv&#10;qQsAqjD0g7w3+p78YWnE5PnDKAcCPFUV6acRkkAovyaQ5It+VR2/R2VwwrntI5kAi0ooDK2Xk0Ys&#10;p76YBJgUQGcK2Y3p6NpcMDxBnHbjk47ghOfDJ//ur7+26Fs/jl4KreYg+gzGZBU1X1N7+B8E/uG2&#10;ecNjC+vHbPI47TWMxRSlpYahquqfqc3LsxeEwD973mYvX4zjmOWmwYjy1weBlb+NYZ8e2rsXm/aS&#10;EfMdwtTFwEwAoLo4LeYw4k8BYOQTklsGC1KTy9/LqLUXvdjCYJBtr6XbM9qRXt5vowqwi79XxiSM&#10;Q897HQA6PJbJyXWn/1u6lL271WX+nSOSVg5kHsaBcdq5bqFNfHJ7lH+7jAeGMQf5o4noYjLI9ksi&#10;+kc5lDGMEl1EAPnw/e3jYU/LQxYwGmbrpzXyLbS7gOwNgu5XFlL4e9I46aXgWk1htEAuKzrGBXUE&#10;k786DuCdh3mapwe6D71QC33ErfQYd1CPOYvGRwD0MRFFdgspAAHozsid9AZTrqsuTsb2jP++M2tv&#10;twe4v+iavowWlArXaysYFQZx8g8w/sdMNt+XQL97ko10YOppVUQIh0BGrY2wNuV5Ys44NMCEhlOv&#10;GcTzoTgNtaOEo22WIUnO+CQW6nDuL9WrehGvpxI7kpPyEzW78bZ9roqg91aqDAHKyoJkVGl/iQUV&#10;8FQChQCLLkkvxIySRiFgigte//3s5hCShSCrhwEdhxkY6Arh59K9/UieLONZeqGvnKW1S0AcHfGf&#10;mMRe8vPt9S7H7OHifo8EPLu5R+RMdnOlcQgam/SD7QqkNSfGLt1E4/so3u6+SCeSq8Qevy23Z+/r&#10;4fJGAKBoigChNx/U03CTicHhKBMDpgWwMSGI9SNgtTyMqPQ+JGNakGErPQH9F5KZVFznchTnJAL+&#10;AIJlxOGUZxNUTS1mVhzjO9gtVWZ6AmFpAJSRvoAGAGj4UbRnR2BqDsNo8t8pIdT/Hd1LSoaPFbgp&#10;tTgG++N7wHLdVLo2VqAnL7SCWMbrcfwbKZEwWehQPX6UNySi0STUncy84lzYTkBnNikcxYRTlxVH&#10;ONKmVLR0ylqWczafnmsB0FLyVovIWy0uOOI0T5WWHLWCfMxUfKYaladQ39fM/T+CJlth9F3oQvM5&#10;HF0inUESjE8fLmHKOWUba93UJaLxvTAECJ2kO32WiwzKbVg3nruyEkBW2jdctEvxrBQWonku+gE3&#10;M5IJwGg8z3YmwDItE5DJlcPBMp3nO6uAwx3RSwXlxNLxcy9/Np2Re0nDT1bT+Zu1jpD1uUbV80qg&#10;zZ0Nt43rNMg9SLarT5CC3PPYuRscKG+H2uatUDt92QcQut8W1n61uZVf+Yx32cIKJqOT+8kHPWLb&#10;V8Pt6nW3/f6y2i6eL3KiddRuFcjzHc9GO9zrtfUFih3IdbxNRN2VVcahQ7kYJTJsfQjjJtE9/YD7&#10;dTbbp2uY3ZDGGFXJO5M2GOMXV+3ThQXbHmi0rKM8R+wXyeS8JjH2zuD+SIn0dSpVBUA9YUd22rNg&#10;t+NiAizey/SG1pgogrujo5B+wMp5GbtL8682wCPsRQKgXbVZNtSkXOUeNHUTVDnPOs73lZE2G6gr&#10;oEc7wenhzo0Pc3SfAp/JbsbOLj9MbcfYOwBaZI9KGy/XuxptAmHK1M4kzbySaDShjEKbGQsr5oYR&#10;iyN9QuPlznb0qTXEMpFWUcnkor0tmjKDKsbvS1SlLgFCh5xigwLAuaqN5fWIRu4j/agXpi0hYSch&#10;p5ios1JlcAI+M7N82Js49Gk8zqE3FKOkm4ldKtGNMtno192sWVGwbAJ+LiQAEQBOAcA0plRx3O8e&#10;/l65tHVFqNGHy41uXTrRJKY/CdkAfABsIK9Fppx9kgDw3B9hzdsHiXPk79H1bk1B2St0iQXdz356&#10;ACIoGJ1vOAfRcF5fjMAx31c8QFnAWpe+L8kTotGox2EeUtRhKpXTaUi0ispIieknemgMdzyVpB28&#10;h70Y+VbkFWDy8BGTrmRk78jgPn26y3og0Kor3FYDRupqy4ZMq2KdLLEiykGkO1cqh7wySr1QlWsk&#10;OZsCoEEcUtXVfgy5xyGqeQ9yyDhM9NcBmPX9aI0PYj47pKgtpl0azQuI+jJV9afMRmN5X7wCX/Sh&#10;jkEJ5lMAVFc4+aECoYGQQ6H4ejR+92MdVqJBTW24M2VZPo67nQjCKzw3W5h8z1Ktenaxxc4dh5Sb&#10;pBFttNGmuyqsn6rYygwKZ8Bdijr0Ya8u9B5hEkkl+dYMjX/LpEmuwngu25vL8/YRzedrMqmfn5uw&#10;BycHSSn8LwAaEQyTyYdWXxFrd67OcVJmHPqOSsf763Zta4qTMpVcT2C7HhPoe3uDEciybW7P2XHE&#10;qD0A1iwWUz+0C6o2O8hN8B0PmXSYfkHEPjBqls5B4v+mmiQ6e9EQ3Fy0K5uDBNbm0bwUwQMKXc43&#10;oQpBBcgrx1Dg1Mnv49d3SwDN9SN/r2rSjkhTBiBVZME+IlYOocHyhzWUblJZeTL1SAcjobg/Y38/&#10;9T3/giSAvztk7w+2/9+ALVjT1vwUQsHlzNL4979+PCYs/vamnZ/rt1YiMNYmGhnjTDingNXJGpyN&#10;2Th+Ex0TzlAnLVEs/OVqgaFbPTUJtokTnB8bv2IOFI2zkzsH4xlC9AGAIZAHJ1hAlZyvaMwZUWEw&#10;oiwYMpAoCmEv+jW9B3o/1O4j442y6KKpTlM2XRjOOD3Q8ckAURycbgBxSAiLEcDbzWm1kxy0Bw/F&#10;Fnfb8noGY3lfa+8haqnvF5uYg2HapHf9Nhl7W7528oIvequDjOnZUAABpeiqltfcRNrgXLtaQsZo&#10;hfV2RRECnu/oxHbGtNIVwoA+WWMMT8D5VRIDMO4oG7I6n6BiAQqZdIilaCj4waoAoR3l39kmPc+P&#10;LhbbH0/a7M/fGUFfK2TM3wDTWmmbF3PQftIb3EHnLDmlkh/8CtgUoy5tygHdA7wvqtOsK/fA8jQQ&#10;WUVTEQYKtXW1IB6vr0ZXhN4lJZWFJQUtC5tlFADUk8JDiHt4j8AY+p2Gbl87vprKQovb/QqtPqvp&#10;DgBdmoq3hdF4svqibQz38FRrpI3Vhzuj91HY1eWueDtD9upoBU0zyT9bK+OagYJjdoIMuRs0VP2+&#10;0Q5xyIP1hA3tOcCOLmV7Cuh8AhjVf+vnhBZ/ujFuH67BLN4YtOcw+7dgcDcYuwuErk/IhJTqANDj&#10;Y2nWTXlAPiL5fMBIGZtmAQt9WiIACEZB95TYc41z/DAABiP3iGLhl75LMSAx6Lcj2ZyDud/031kp&#10;dHMDGC/B/F44k29Pn3TyTBPufb8D12s3MTzS4uqQISAqAPr/+vEefeeqw0Dr7+tpDbWxQY8zpsqk&#10;pSqekGdpdAuRifS1Uod4EgMTprB3gJ8PGBxesCgdH69kJAnYi0NHyXMQDHDMBMz0DeDIp/518wrd&#10;4TcxBN6ItbvPc+zZhwq79aTIbjwpt9cYkv5CA/r8LX3am4WEi9NvjRZLOib9XeHSgnJF0cSVoU0F&#10;t24Yz1wsWtkMdKA6/OYlEg2TFGq5jML181y0mTloNLPjghyGKy06kJG6P6P1Iw4ADTnEiGs/43Qf&#10;KjUDqcY8zEbriynwKOyJH0xkDM7/whzE+NUAnW7788F1+/wYGdGNC2TKclinlrGDykVlBXdWpVsz&#10;NbzlmCiK84Jgo2C3nItxPGNJgc8kNsJktG8K8BdDVYvGuxoGvgL5RyUsfBl5g2JoSsowfGC88jBO&#10;C0XPHcv7Wcq9Wo0hsYj7MjWNuli6re9QaHEd89uVS6NsMOS4jpZQmVhhq4S2r1E0oJxgVSn2dFGR&#10;iAynCFlOTuZ3/PwXy83+DiCs1qWvWdcU+8TPczAZcaBMB4hmAzILy7/eAZ+6Kr5G68fnCeuZzdfG&#10;3gM2shhmM6ei7fR1ih4wmZ28kmBnbyYDOhPt7I04rhjbQnJx5aHXrtyPsYusTVs3wuzCtRA7fzXU&#10;NrbQe586zDN7wE6e8bHzl8Lsxp0kdMDtdo01JJ2YKV9p5yEiIjh0tbEWrJD/eRpj30WkQTc55G2f&#10;qESak02iRayTXtEJgLpNja7dYGIhtt45bElehNToORro7RP27PiA5aqIAK+Bdx/h6+gtU2A842i0&#10;0iFFRQNuZBeK3/IATBMAnwkUDMSh8Y2kRcYdDQh1MVIm4UTRaAd4fcotTo89av0tsGPNRZiTYJdO&#10;TcEsjdFB3m0THRXURCc7xqN8Dkiqa5XpSJF+cQBfRXx5oygnAIBq0niEqZ4PrJi6vRWZ5IBQ9sBQ&#10;WvpCAI8uxuMCVF7c0QnxHA7Yo8Tq1ZIVW05JSFkZQe1Vh8kB9djLV3P24Y+TdoWpxzTrmYxKMinp&#10;YOfhORJYi0BnHc6Eye2G/cfFHY97W0Y5MaVROO3Fuurf1qg+iklMoionMRQpuikOM2VsHKYfmFOB&#10;PWXYliItEqOahJ4+CsCkCKJA9nYZZjxo7b2YP5Ppe0/g79AIX+P7GP5OjdClO1WupR9gVFW/fsje&#10;9nMfqKZWU9A9fFXuqwiqPSKkJG3DzBOGzFC6WAHrOOL8NH5OloSAZIko1sxg1kpl3LoBbIkpfJ9p&#10;OOeJ8WrsjLQZUmdObxLNdwp9J0kRU5OZaJPr7czZZjuLrGoRQ2lRSQDvufahPQTtH3SamXo6kVQx&#10;0q7DOOWYIBMA1RxEVHzwpfwgnCx0AVC/wN0OABX4PIDM4hAa34MchHTt/JxfR2ahIgFfpjr+aDaP&#10;QoT5s/aH8DkFYHQK53sJlNkYTeh/Z4SGcw+IDXUhNwjGfB4SRbwhptS0TJKAWDcmkZyp0OLMegsl&#10;N1Vko5Y7+s+RjgLKevKsn3x0rWEtxfFWiHFSksS94KkQvjblRTrRTG/Ai5/BjgKgn++uAkBn7RVt&#10;jY9piHoAhrrHGP/RqrKId378Sy5LFzdNaVE47UfQrmhAti+M2vmNATu1Su/zuRHabJbR3ZzEIHDG&#10;bjPTv8JfvClNETV3g9NN5HHlWRHjeU96oEMLh1LLKWdaC00dC8utdny5zTbO9BMYrXBpAZhXaMTI&#10;HQPANBKfILAldktj6iOAjSBG3blks0mT4Lg+81noYZ5U+RajjYubdD+sz1EYRomNZTz4iZPqLsCa&#10;QJ+crDIEKHD+2K+MbwXonDcKkCdQx88TYTlOjeCwvSeG539+fAaAvrl9wY4P1lO95UdXvNum+0sB&#10;WWRdLTSQgUhVYn+arS0W243tVkcveeNqM0CmkNgQPpiio05u34+A6H08BMFBiL7Rwaj31Us2ohfN&#10;ZSwnEg/BsmKqUgET6QiU8xFQZyIJkMlBndw/ww7r+uGrnfYX1UuGYpjS6F7RV1E8PIpuCOEE5Mto&#10;Ryc/1cVFc+KdnM3CRZpEVBNRLFOHrYvRV9fwTzZ1gg7bi8F27gqtIzdDWegZdzLO2tymVWk1Ekfr&#10;HusdYNMY8bOWZj5DRnFiagfofX/7+wLaT2V43qcK74wTcP7wxohdpy5xZZq+ZEaDFZwac9Fi5fD9&#10;9QIIZzoBKC1H6TiPtAcAhs8AHnsJ+/eQDNDbOK9pOdnayrHVtRRiXmDH0I4qekmjgSBO8L4AC0VF&#10;KMtPDLM2mkIis2bGiuwcbUUn2UCH0U+2NIU6tXCZVIUmoS8U05mcixY1H0NEFp85gOQQp73I5K+s&#10;nMzT0ekYFhA0o4vJxLnE2sJMPAA00WFAV8ZgPtHCLSIFmGvz2DggVOznSYxBZzA+TVQHW1f2PuvJ&#10;PWA9OfxdjEc3yO58xCjmE2ywPWa0rfpNmaLUhCTwySjaYUCfyBkP206V28frg5wKe+22JAQzRRQg&#10;pNnJEcAwLKgc6KtTdEUzhldcUQLRGfH0+ybD5rlZ6AU0JWQPYgog8HmU90Xh/1GMYtQ4lIhuykt+&#10;aBTPSSjvpX4vCUA+OhCJ2aCMvEyaPG6yQV8idmmDMOyzeRwsa0gloArVMSNt//2c/t8g9NOrC5QW&#10;xFt68k9oOKlbbKKqjkpWHb7CuFfE5KuRSp9VElrtWarXHnMS/vjigv31attePeJgSxzV8dlizDXR&#10;VlUJE1NJrWuvD/dtKKxXuC2fcXGPxtml2+l241GBndpOtk1iu56+73TA5817jbaM4aSBph8BUBen&#10;epnq9DWOlIIExo5ucgOVGBDOPbTTgEUeMVq5RMbvCeRwetHMxWA+8mI0SYedzEtkVMrIM4aRahpM&#10;psbwGr1r7O6/l3i5w2ySfgCKo6yXh+hq38vmFUjbSSwd66c5ZDwViJGp8g8uTQre2yfKKB4CZrbX&#10;hpFS5KHl9eKsxTyI81hxLMkYCAQ21cgTD0utcWkSG7UOsVmw6+XcW/W1EWSeYkiCBa+kEW0HgB5x&#10;WNA87sHkJMaHPDcCGPl5ZDfze1mALC/vQwEGtjqMcmVE55UT9F2JrrSmghpfQrzHYAMV1D47Vei0&#10;3rWhOS6hRCA740dGtBwiCNouyf/FAaNprAMJpBbIOFbAs1VUhIaXDvh8YtbK0JRX1f5i5bVkYAJC&#10;swGfJTXfWkk9Rr3uPdYz6WszaHzXLifYxo1UOwMQXd8GiF6K5eIweSXaLtwkVu1hgt1+lgrrnWp3&#10;niba9Qf8GjKMSzej7OxFmNELQc7XC5dctn3Ny5SGUPqn5WhjaS9iLY0EiIgBrS49ZMPdHpqwolmr&#10;4+0ckpoLy4VUCSdwEEY7CyvUC6P8kgQAQ17E7J3PSjp3eRIAoEgV7AmHpZPDVoARKYw1NZgritij&#10;KDSXbrTAcRq5o81U+UA4+t5IAGk0ADEKGUe0CggoIogGhLqITVICi5q2gvFHqJI6hczX+hImHJ3l&#10;1D0OYAakAek4z8MoDUk1OejbqYNO5uDJlQ0LKuNaqjfEAZ5iP6PRKoegSXXyPokT1NjW+aoueJhW&#10;h4hh7Qzm/XAx/VD+czRriBjQ1BSx2cQKVR8BcByyxiYaepBN9Q64kTZ0270HI8T2tVgb8XIBrBsy&#10;KgmE6mtoEMkAPE8iVxThd1STFyZ4kv1IChTOeqRcSV3KUNUBOZZxtw5Vur89rGEFhcf4N6NJNSjE&#10;8NbohNbHApI0+lb8owy4mmaE8TkKGLnk3MY0E83e6ZFOEQ2p3PbJANNUDuUCtfEwqmJoHfDLWFpp&#10;PIpqlP9Dl+pUde3l9R7itcm978bLomSAKHT0AtZKmVArk4CxQLsiKCN4z6Iw8cQxZdAUrbDSz0Zn&#10;cwCgGP64RicgPtoiqI3NII4MIzB7n7BJCOtQEIdgl5zx3m8J4N/ppFdIfiPpLZp0lGASzaM9KDc7&#10;gmlDKM8vB1uiGUNYl/xZkyQjEAMqKYGufSQw6KtA6AGYb+lED4F7jhLreAggKiwkgO0PjgtgcuwP&#10;sRVAPFYg6UbBsN+65Ip3xvF8L447HrJGQDSKMg8PJqy0HHKcyXBtpWpdJQIVpRGUV5BeUE5VeSmB&#10;/5joyjFL5sPqZ3EPR4noA7fFwcQ25ro4fFfS8MeEipD5v+6uAUAVQ7jmpNH8vjXpgM+bSx12baHV&#10;bsOo/gNA9SF6OE1I3yEquoig6s42XLiD+YxzKm1JNOzZYdvE+Xzp8gIMBQ0Nt4/b+ZsLtrI5bqv8&#10;+vR6r/XO1Fsp3ej5dV7rGCNwnRHI6iYhpYwl7+DMfk5F4Uu1wjDSe/mYmJxnJ5h2j1gTMQ3KC5xE&#10;T7FJ0854b6z1NBENMZ5o6wRNL0xTAcgD0tNJPEIt3e1kYBYyipfz9RA37PeAyyN8ACHEM6kjWqNa&#10;gTUB2QMsHIpH2gPg1BVEbadY0H2AutC9OL/rqxGB6zV9MUOxgfzJGIbKzLNL3U4GViZ1h43Q6eoZ&#10;PklY93FMUNMYU7Y4Wb9+xvj4EyHjfy4y+m63sbEkJ9pAEVEH9TDJfKGxOw+VgGEseV1xCTxU3OAx&#10;LAzlVIq10Qwx3JXLYllpJyZbMQq0EQuUh+g8yulkPSZJgwAoYFa1ggpil9s3EA2umMKD5K2qek36&#10;Vz3AotYFwIpqGMv177K2ETqXe2klGiBnb/4nNoN9bOj+dulWhF2/77Xn7wrtw6dG+/1tvV3YTEUH&#10;CmPaQkgvOWdJXjFnLNiMHAZpWzm3WmcfX0Kt45B//XjRHlwZdADoOmCilc0xi1NXOt9bJt/bcF24&#10;3VxXvBAaq0s1LOyAszforN4xpv6LS47qv2j8YAw+NUnYMqdz6WKUBKBFzw2ACuNhlmA+AvY4DHmF&#10;QE2KZx+uRLdNjRCKy7hXlaT15LjlZGHQYbFIx71YQKVoASarXMKDU9hIQ6K/tWOAMT9eW02bn3X2&#10;hqF7OUZwcQCjh1B0L7F2fDKJ9z+ZUUPaTi7mRDbhuRm20ptipwcy7Cyd9wKg0+Qu9nAgkga0kkWy&#10;AWH/PBm5N2GbPmAwsoeMngU+BULVBS8ASoSYmpDsucxJC/aGnvk/b4wymhhBJqMu6ApbJ4N0dSjd&#10;zswW2tk5TFKTOdbTGIGeWOHJYji12LPAcZ+7QjnlojOWiN3PR6J2vUcCn0TCoAVKgXFQwYQujbol&#10;84gj+WBkKAoAWmo3bxKEf6vEzp5Pw+gRyVgp2AZHgolZC7QV6hpfvJAs4kuc15dMWUWmPXamF/m0&#10;QolhTWHBVstHHAL4CF6nPidfFvkvulSx+aHo02pLk3h2uuzR7RX79E7g9qb98XbDXj6bs6uXW20e&#10;Bnp8kmzHeRfZtpG2uBaNPCSUQ9Nhmz7hApS67fwVWqdewJg/bmIDKGNMmEZ9H4cNqgETqMmLj+PA&#10;kQgwyqKqlA1PYePxgHUZ/0KQtvjyHDlxaTBahzisHmRt2MvPd3PY288aoUKJYPR+MhFp/O4OgOUM&#10;khYU5ikYoxI/1+UOgNnyB1z4YGIKpzkuOdaubwBAf9d0QD+0luiQDQj96z5frtsbkhlWiDFR5W5x&#10;Ls8JDuxU3rtEdHjJsBXpvF4FVuvQkIQpIhO9bj6HmxoMIs10Z9eRYFBBiHVZUQAueV8ngqmYDMNC&#10;UhkK8w7BoO5HEwrbguGwumoHqKan4Mjn0BXGxi7JjyQZar1LRUtXR1B4J7E4vR0JjqO+pd7Fv4Pp&#10;CXa/KJtnh2dJV1neHl4vVZ7J5EHDeBdlEUSf+yvNeIethgD46up9bL6Hra5+D2akH6lr3GFFS6q+&#10;sTyMR/nIeyqafyBoHq30mSi7TLzW1t0su0jU1ubNJDt/PY4r1s5ec9v6pRDWpVA7ez3ctu+67dKd&#10;aOerWFEB0St3yADlsHzhMkzL5VjbuhJvl64m28Awo3AAeDxrVSIgWcxtXdUuqy7/2QkOlzFycsAF&#10;I897U4j+EYNjc+lRe3EdFuYtzyRGJfvAQZH0BtOU5/FxGByC4WfrSEY57CSfSLusSt9AYreCGHsr&#10;+1PGnwDAqNOO5IuBBDOSP4azwCDGxPw8iJF9kB91kgAJVbo6ubLKw+bA01GfB0vL+P30DPvMsC1P&#10;dhKlVWpllJ/oIFRBWH1lrteKMj0YrWjL8dDu5macz+hfANRFukIoEV9hmKTC0JyGUpkYJgBDhmwI&#10;5lYREwqdj4apjFLONyyo2ouc9RFGLy+PzxczjbJeGxoCrKM70mbnc21sIt1pNUpHXiTQqTIR3UOa&#10;3ukQqzVIcjIZvzxMTl3sbzJ3SoYWxB7sx/5zjP1Of0b3nORmIfw/XqYy0QCiPMikftZTse4Xmf6o&#10;6lUSkgQAUAxlFTsEE4ZoQJF0iqGwdE6CC/+vmphUfhPD4VqHtGwMRLoKMCspeF6ZyMlxTCn43mXC&#10;OsJ+KI3lEV6fcMIRXo+kWE4TEN+TvgbROKQ4KlWAZuLW19cYDoICoWJCtf+ohTA+ETkPk6jaBpf1&#10;Y7YcGkkiqzuKzO5w3rM05Ai0oAE4Q1gDo/gelDITw/2odUkHRZkH1UYojWU34fliQosKogChxC6m&#10;4frHpS+3fqiL+wXJnS9tbEchog5zv0gHuh8zlb5qHH+Ir2q7clz+7Puq5lVT2lHJ+Pg+hTuECwLx&#10;Q8goJqZTOaDKA9UlFlT1nWF81eXiAKtGJQ+xglFkRItZDtABBqOTTNJepEtJGLDTkGimMW2V2TqM&#10;zzcEPJKAhKCrTIUm9U4g/RM0nn+wxr+6NEvU5pS93kZjfn7YHm702y1VPDPO13V1vul/AKgH8W0i&#10;gcY6oYhuV0hrRuYBUHAYWW8IvceLEIHTyb1Kj+1qu83BZi6d6bPj5wgt5i8+Sfj2ChliC7gqR5bJ&#10;haLub3ajw+bPdtgSUR/LxORsMZo8Dzt0kwf7MoHdG0QVXMN1d/VMh50hgPslLTs7UTxX7BP1j+dW&#10;6cVmvLZ+PAW2Kxohr4ugdH9MUD440/ysrS0M2h6BLje7mpFqKqMZK5U5rEIQD0UopiA9DHoovIhk&#10;MziRNpdR0ZUTa6nRPhiHoLN/4mTIRlKZnWEzfd22uTKH0eKsU5P55NaK4xYtz6PSKxFnFxERFYTq&#10;CoSdmM23C6fqcZC2UREnN5dYwdNoJocwUWQ4JydpVqtqw6DjYYR1Y/AQ6ObU78UwDonhNCIheD/M&#10;2cmlRsDsgF2Amr6Bxlbg99NLRedctfePtzm9j1h7DYLfRH/H1CQn+C6d7iSy/vvaxzjmVxZICb4j&#10;eHClwSqoYaEd/NWahohKAYC2jsJkLpK7h7bqFG7SbcT8tx6l2Js/a5yom3d/YLyitejCed77xRTY&#10;xRyuXF5foZ1ZrkGL6GX0Go5Zp8j57J7dnXYAqHrgF+kVryabMIEHPJ0TWCr3UVPOEbvC6OsFWsed&#10;0a4MLgIf+pyluRLAOcUovc5hXSQ18OHzKiHmq7o8FI0SuYhy7bEQKInBjwXlmFhy3stEgpTryqge&#10;5LDTxIijsTLM0TTlsHlWYIap4mTfREVgeQMB5DBk8RkszIwbfPi7GjqCrY+xcUOjj3XB0PbTdiH3&#10;7NIk7Cfmmg2dcjEgnQRwrrJorMF2nx/Ns+3pYrswipaMBqEBQpYreF7SedArALcyIt1gpPeGQHpH&#10;A/oFfKqK84UAKJubjEivGfe9WIMBHQSAyrBEOD2xTNdhck9R67nMv6U4plXGhZM9CVYLY5ACkxVD&#10;fqZApKQyeo8c4xrMuiQZSgpQE5KSKdRvLe10NNovjaEFaMS2qxhADOj4aKxd2a7CaFaL5pZA97tM&#10;PC6k2eISY/Q29FCMWVNTAarDHsbybNCf2JgVQP/XBXv1bBmB/SxyjCoAP7pGqvJcYZgLNf7m0r+r&#10;aDaxs3qN0jtLSqMaXFXgpjNu6mnNtM0NWN+rE/S2z9r7N6v2grinza0qWz+bj8EwC71fAmHk4bSj&#10;ICfg9ZTW/GQDE8F2ajMLEFJmW0hDFo9n2NAQzzJtXm4W/PT0H/nsdznmnJLCo0xOAE6M+CRZ0Pjd&#10;n9dyTIc4nht/DG1K5gghpk3moEwYJo07NX6Xi11rg8BntD9sC+AzyaWRfACsqb/z8+TIINzxtNKg&#10;B9WIvjCF/NyRDtYO7vG/vqRF/Mn7JsB+H7nJlj1CdjQ/WYlhy+WkGKiFJ0vNWmx2Sd6dQHldqQm4&#10;pAGOmYwkBUDrAZ6tjTEOYBT4LCW+pgQ9XAEjyTxG9Pmsd3ms1dmM23UJmJYxti8ilq04j/gbgG0R&#10;Gjv9W2rFKmLMX04MThUkQy2xOBWKxyFfuAy9aC1rlVqzCliXFCtTQHVlEQanYoxOBam/OD+vzMN5&#10;T+NSN6Hdg90iBQjB74Y1aT6KjgypCAA0DwBagDFJWtCSWgyI7T9ZxyBygNORdvkBCSM3MAFeT7DT&#10;227nOneN+JrLEewVvrZ0jpily0G2gTnp7LVgOy9t6I0IpjUuhwk9dznUljf87NS5MORFITZ/ws/6&#10;MDdJEqC8UoHQDKRExbCwlTQuleHOLyKXtIR80sJ81qUkcnQ5oKcjF+lsC6e/PMOp77x/o9OuXKiz&#10;22Tg3ruGw3e5GpY/0dGbB1Pbq+IOGVrVvX6IeEGZXB2z7T4mcAfR6h8lmouIpqOkJPjgjg9UagIp&#10;Cq5QWHS+hvrT6kMMYcBBDhwef9zRjGxXxm2b6KVTuOFnyPysK0py8j4lBalgn6pCB1qSHctzE4aU&#10;BH0pGtBYIpg07o/hXnVYVkBpJCRFNM5vN8anKJg0D4anGPR47ljc3jSmKfdS0zeNhNO4t+JJDkij&#10;rEBAtBDGuxjjlgocymH4pHt0a0QL8HIjp3ETyeiC6HFMj6zpyUxhYvm5sn2zGWMnwri5WXtUb+zy&#10;JZAel79kBo6ng2d/L5cAqVrZVCGs5I52AunnJgttnjKTmkq+D55fRx5ArackJanpGt3DNDMCd7FP&#10;ahr2ZQ/dzx6g6aJeTypAtJznoYa2pTKeiTI0q7kEu+eiqZa2Oh29eUYKiTHJuLTjSatA9xlGsk8A&#10;YPpLhJQvQFSgNo7nI4HnI5lnQYyqyDiN41Nx9teSRCEslEaveiZ7XH4BoJ2ih9paAvdZczI4lAls&#10;urm8+B5i4sm+5Wsih7aUtB+d97exIcz6uhNsbBhz9QhFMz25TH5oxKJZMpNIqShIlWAOykF4S45g&#10;IjuCRlQxTLoOMLlRyY7G7rr2Ugl+iIz1I/hEDnM/Sp6nS/foDvuMBj6S14QcT0SOE1FHhKYLfavY&#10;ZKeik/c7iJa6ALnhyXFWkH04mlsfSgp+Y+3+kc9QeOIAf6dMbfo7leajz1GGaxefdybu/fbiGCLD&#10;qmjz67FbGq+fkqxsghKYQTrf+/Afkde81mW3V/HZAEBvL3fYXWrV9d9ffvwrBtt+EgHGosFdVFSp&#10;c9ybQGB3zgEnwqcJ0XY3DNAAb9zoZJmNz1bbxPF6woPRPGA2OLE1gJNx1M7dnrbFzW7rnC60tnG0&#10;AuQZ9k7xZnOzDVIz2A+QPb7WRrBwLqdtMifnCbs+oZ5wOba//GAc/vmCnWUs2d5IY0cvdWUz6O7o&#10;NJ6ejMNdlmmnTubZ3GwKjs0jzsaqE/4J8rdePVukZq7exhXmvVCNNjAXlyTVhuOljivtLaOVcWIR&#10;FNit2IzdsCAab0t3uv9XZVcyLiY4eGm2GcCbz5/NsRqAUCWajoFOrxXn7GUD2GPHieq5eYkcPdp/&#10;1LixE9AtMLViv78bstOYWwYAzaNThImPeq2yzgdWTs0RO6ejcLnQeMA1Yhvog1k71YHwt8/OwyJf&#10;PTdq755Kk/TfzVDv7cqZCRzM8QSnE2kFAFWv9Q+wNjLpqB3oV77KNR7N5ubm5sooIl6q9VdrHd5l&#10;DYOAriG0UZMYgRb+bTMbv9mZa75267HX7j7Jsrd/B37/+WnA3r4ZRFRd5/Qq377awaidkfGnc/YH&#10;TN7184PE+WRYW2WkLU9UEM0zag/on9+kK31hIMea8oOovIRp46Sc4/qRJIECe3dHTJo0ttJX6VKz&#10;ldzW0hgqYmvNts+UkodIWwP/XzIjl3HKDs4s19kYeYa1VLMlRoiVYhHjitGoh6+KCVMkUX4KiQ1E&#10;q7QTuaRaNccl3OKyRgLWOwai2PzCGAeyIJWxaHPKDuEAkEqGWzasTiHRVIN0+c7P4JCdz7a1Ocbe&#10;04pCgukez2QkngEARWrRn07YfJFdX6i0LUZHy9RkjlVRNQd4SOP7rWFxX25PtJsYH96cB7SpvpIc&#10;VqfC8jks6CuN4rleA1A+AsCZAny4TmTHVfSi9xYYV8zZfZynWzCoJ8lxXCPWY64nxXrJeC3DZVrI&#10;fZKJK1QjRslUxPDvBUypSEBseAjvicLopSWOjfri+saohMYpEfe7lwOlNt1cNLkTowm2dZ7mpufS&#10;4KD3/jDCwanD0fv29QHWOLlL8lBbvRf9bxmVhgPkQ07ilB631y8WHMbywtk29IMNMG/BOwY6coCj&#10;+XelB0tNYTSDIF6gWEZAHSocHTP3pkx4sRwcSogQa6a9ZGGqzO7fQZR+bxhDWK2dPF1sU3PJ1tBG&#10;4Hox4JNxbwyj3yKqH2UcO34y1U6spyDpwSC2kgVrmmatVMcWwHhJy1aHDrWhgc2bdicZdRoYXVcR&#10;hp1DdbBkG3p+WqvSrK+50GYHG9EI4kDeXEaXuskk5rSdX55kTF7BOD7U0X3KAS8zkrSg+qqRfEI4&#10;GYeuAMeAogge5YUqyqmhHPnEAhWQ5AZ/enWdhDkOWW+u2tObNLgRaTPek2d1jLQyAAS5ZLrms7Hl&#10;MG1Kx9SRhgwnE0YngysdBkJANJsRfAHuVBnPWolU0mFL4LOSiYnAYyku4kIcxIUw0QKhmWyaaYzy&#10;c2CESmBIC8hQLCVLsZrnp72W/58axAYyReuIWKllFF+guBUynXUVph/mYE4uLvq6LJ4plR4UpRzA&#10;MLaX+J/fMML8AijimeEqo9WlpTzQxim9mBlJYwIBQTCaiA5YdaCBDvNYRhxTCbWbtY00MvUfslb0&#10;542dP9nw7DEkQFTergfZ+maknboYAesZYWtbIXYCR/zimSN24vwxnPCkKVzxs41rAYzrA+30lUA7&#10;czXIAaICpsc3jjEGDbdTF1ww5f5IjXzIJP2Jymh0qyUEhuPAr6r9hjQNZB19sLMYMCuZBhVXKHSc&#10;bGqtwTCmfhACsan/sdY+4plG3dbYzQRgzGO9Y/FW3x7JmoGWj0lCILKW3TA+ypjei3tZ/gZ5D/br&#10;ooTgCDFIYj6DMCMFcT+EkIQQyX0SJR1xVBCavxjWNw+bN1pIHOydjWWsNYy6ud+21mZsbabP+vk1&#10;ZX16YE2TXbQzYYorJIYplxzQHQAahLyA9dUdBAgFiPLfsbCikYDRSI3mY4MYK/N6AaKx5Mt6Oex5&#10;0DzHwlwJfOnZ1HRT5ja1aIlxz+DnueQbC5SmwH5Fw5Rp2qQ9VZpxMZbSkLsAMQloLSshYE7Nl5Ni&#10;Uo6BKs66WHeLiEOK4VkP572JJ8ElG5NfLHnbmibsZrqgdsCDTB38eM/EkoawthRiJhrpSbXBXsx4&#10;PKcpTARTiVIrAgxX8uzm5e4hgQFdZgoyIu65UE2uALwyJAtQxTM+z006bNW5IWjk2WNbUyFoYpmK&#10;xcAYE9aPGTeLxjO1ninSLI+kmBymDhlkEidzr8v4FMZkyJ89OFggm/cjls/ZI6DO1wTAaAoTCmlD&#10;a5m0DfQSwweWqKM+NJ+/Ix1jVCUadskJhJ00cg+Vsefvkb2+hrHeCkAncXCTJEYmH8WpjY/m2wwY&#10;anKyHKY5mdpSD8+KCwMxTDZraCiemQAmW0eYdCqM/jDgT1rP/QBNXbrvZPg+DA44xM+/tAPu42Ad&#10;zJ/LJlGjrYapAManNqYteeSeKl4pGl1oFNMPgWs1ImkMH8QVytRIUU2q9QyErPBB37uXz0gAVNGW&#10;0tIKgAZzuPDXlJk1PAYQWpTgY30ViZAmNAYu9wI8h+3u+oDdXevn6rX7gFGBzC/XnbVOu4sf4PZq&#10;B4C0k3QhklL+/vEviX/dsDkCnm7cX7GcPqR7SANwZUvsXhVgVY1Ur5E310n39dBEEQC01mZPNttx&#10;GMwFmM617T47c2uUaI0WaxyCkka7lsnpJh9haxlh2gXEXpSx6eQVh/Mms1Eyjh4nQPn+bUayf+fU&#10;7bweYn7of1c+XS4C3k70ItJaziP2XV8tYeQ9jqNznr7fAYBlqrPAjhPx8lr6ui9NOA7LBsD5dMle&#10;/36SGrdeWyI0/Qn1iG2t6U6jg/QWh2gr+Q7wqetrgKj0mtmZIdbalEgzEBFUjKSqyohAQefWT+tQ&#10;KWOLFEDk5FAMrwfDCgDzzrVG+/zHNP+eQKMuAIfhADOo59e99vBFl13F8T0+S4VpKUJsNlSd6BQb&#10;EwpDlctG0o6hSdfCNH28N+lnfvXfkgC9J68Bf9NsGqEWJrE5JyBVwqkZaA8P9y42+F8BoU6TAd9D&#10;IItHBuafsoafGb3/TGUZBrM+GMlhVd8R/H12N5qrILv5KM4ePM+1D593ajI/4TB+80pGhXwHbJ+n&#10;0cY+AxI/ia18Aku9ZtcQEm8ud5EH1k3MyajdggXfXm0l8L3a+mtizMMN6uZGHaikv1kMH3E+qgP9&#10;R+Dv5Ine51Le5CaE0SxAAE1tT6ytoSPdWq22Nw+mifs5bk/pVj81VUNtHawuC1gGkVR1uP5LU45S&#10;Z7cbYCBBP79W7IK9YXNFt9KOIaiF6KIGwubLENpXNNDjix6sCYNUOgubN5GWCOkUWQx18u7vjrXT&#10;hG9f3KijMYiDCj3iy2ysGxycNpQBSgzYxjB1oxygbnLPn6dL/URHso3DADaIUaIWsYnFarEZzdpc&#10;jb29MMi3pv507oNnsJ/PuSfe8P695YDynvvyI8AEDeVngvKfMcp+fWUcM9I0DzBxUjCLZ2HxlW06&#10;35uK4NvNqJCuYsBDHc9NTjKGBwCnGIUD3MNiGcV8hiOsV/JCNAyDxk/xZMbGRbGQkoHpwTQgHagX&#10;12Nx/n4b6kPrupBLrWEbz8YYJqRemE6qQbfL+NzjMQZSkdsbaBdO52E87Kc8gFKGNzInKYbruf2b&#10;DeUSzTqjQ4VOpaXqLuW2VSGFhP1eGHiZEKTFVl3ur2JBWBzl1JdD38P7pUsGoSZipWSCOY0EYXgo&#10;xWrqAolzgYlIZeNTUQKfT2rWN4Sc7+Pz88NEF8RBOMTGCUSXTODkOu8TILSfg0Yzta19tIIN9Mdz&#10;JTqZmWIb1k7U2yaH5Ctb4xQf4Mh8yufwhnvv3RczHXrNz28J439or+9fQ3c76IzfD/0EM4D2c2cM&#10;T2Yh4DM+jAxIgIVjPkH350KnpSinOEahCXS+V+XTEtRXbVc2aJMiaPnsYruNsBG00yTSwOdXpQpB&#10;DBQqFSgmTiubakBVo+biHs5H1+aAUMBeJqCvAH1bCROERoK5WwhRrymiXQSWp4rpgACkmMw8dGsF&#10;OIxzAbPpMM8arWfTmFbMv1NVEuYkJtSQJ9pYxkGG2LwKWKE80gCyvbwGNukaao0biyNJqYAJZePO&#10;4J5J5DNKjfjJiknaqBBITWH9lyyLzTiXw0wxILeJaKhBtHuTPUm2MJxuC2OpBG4n2khvJBF9ftZU&#10;h3ynZpdNTIYz1uWZ7N5rdc3EMHXTINP6lQ1M7raxBVzupHAsnfW3+VNHbO7UQQd8rm4RE7Z5GGJj&#10;vy2d32+rF486YFRs6IWbYXbmCgaj874YkyLs/GV02VR0Hl8Lghg5TGvSUZuadmGoIT6n6Sci5nZZ&#10;azcschsTrNbdVkIKR2I2BzXW4MgUGCAmAoGM7N1oxWMLOMjB/EdirErn8JVZw6EjByMIAOwXWKXv&#10;YD9/5h7ey8hzN8yTQOgeLunuxUgdQZsn5tPHZy9AieiuiECSGIhMIiGhMDcFaUORleUz3q4sQms+&#10;yFozyzVj55amYD9b+CxSyfv0AYCSsBLBASJJqQxhRIPBvEcCLLn/okPJsAxHXwqIjRLAJTIsnDSG&#10;cO7HSP6MvoaGoyWM5BAYjVQkBjDIFUesYhzxQwKhGamkQJC0kMEBI0v3IIcXAVIvMUQCnyJzBD6V&#10;+R3OiFopGuEAv1R05Y3cd48hmpy1+68r9v72IlOiSnOzBvixB7nZm+J5JroqM21puNlmB+qZDoQ7&#10;0YdqARQI1fqVnUSvOg76TsbZhZmw6+j2S/P3od1F1lTPvch+m8wIPo2OeU0JNWKvo7KzFbDZ2pBE&#10;RWaGjbbnYhYtspmeYozBdU5Opcwyau1J4f6OlEQJbaqa0JRf6hh2+Z4d1z11mMr/lOveheZa+lIB&#10;0Bj02F6uRA5eSYqLwmRVz57WS4HDCZqipsfKkKrEOzFpiRACKfxdYk31/8ZS2iPjVBiSLMUcadqm&#10;yCMvwD6bSZ60lXWs5wMQNePjJNMM5FFlC8td7bbicrJdeW5DIG1UOKPiGR/W1GMwjrrUiHQIo+lB&#10;tK0HeK+V5nJEQfWaMmnKy3ur9rsy9JkyC52aaWUqSVYzUUgL41VWw/OvODpNqQRCFTml16eGpEiY&#10;zx2XPDXDlA0F8Tmr+nMvf7cqsH8GX4hEUASiL1c8Mi/Vlo81QJzhin+Iq/3J5jS57mN4GfoInqcy&#10;+Xi7AzyvLjbb5flG5+s18JfA5w2yqW8yRb+HH+gfABrNCGinJxTWAcTupZowFj1eAgHTiTBF6cXQ&#10;zhhKShvDrbHLa53o1Mbny2yW9o1Z+rJnaYxZAnievNLD2L3BhpdKLAdTQhCCXBdgNimXbDQ6Y4PY&#10;DPex8UsTWVEZSPxNDc5b5WdpXLUTlvzPDxptmtFJtNXG8SbClFynxB7Tyw5bKhBzzS4DfPvpH92g&#10;Z1Tmhp2/579/POfv30bD2ur0qk/MNJMZGE8mGCcN90Hbi4bi32ySPwDcFPmjCKljfEil5cFkoIXg&#10;PKUxA/asvTEQZpRA8PqjLOrfI24XE/GdtTexaM4lEXwMgPusTEUBUL0OtTYJtCmDb8Gevemh87zc&#10;Jma91txO7RjaG5moDksjw4MeSRxFGCOFUrpir23DqH7S3yGWUD/4nv68ge602aLIC5OTcg+vdT83&#10;hjrnD/DalXHqJ40bN6M0sNr8vbhV80u+5fNC79XxtdV0wIACQAfnvkO3e4y4k3C7TPzJ0/dUHlqz&#10;A0Lf/dFnjx720bQS7hg4Vhfr+fdhLf/UyJwM0Pe37ePji/by1ml7RArCnQvDdp3IiW3kFOdwzI02&#10;xlkSi1Y2jOXpsXzGzgIuyg7VBbP9JyAG7ejOZ/h34Dnj6TMzFfQel9tz9MD2VnKGndxCaeieE+kQ&#10;z2kvALa3zEsnbXmyDdemsQmGWSIPUwoPlk7D+YxdKklUUHC3RO6lFQQow/jlyCQD6BrAUV4OQ6b3&#10;XlKIIECoTvw1sDkzaD3Pkim6QfbnqblCp4lILUtrQxx6YME3RgttizD3a4TNbwwDQAl1H+U03AQI&#10;qEQ/1IgwfqLSYxdxDL4i4NtucZ9itLEncsFLC8q98I44I2kfXwHoH5+yP1m8754i7gzm+/5GNxrQ&#10;esoOsu00+WvLgzlEMmXZKIeg4dYEskAJzm5KQgSOYB1Tj9q1FDwfQF+1E+fFPRtBJJOuMNpKnKIF&#10;OsVjGed4WEwUwyR2rb4iyKbINV1GX3rpXIPDcF/fbrALG6VILdA0nyliLE73O01H9pEq1n8c8WKw&#10;dZCQFvQKgL0VrWG0w7xqEZTRIVpaU07QkYzYpHsWMBWTqiYiRQwV5fk7ei2NmBOVIYjOSAa8AhiF&#10;ovwA55Qu04MOTyohiMWsF5+MpjOTOJRcTWMwMBT/ZrV1R2xoGP0vTOnSag7GuTybmadQABA0v8Dn&#10;d7oJHXM3RooOO4/858FdIkBoAbK/ZDRUKLvMQf97nfhItNQlu7qxDMPfBPAUg0NkGzFL7mC0rmz8&#10;Ap2J6O90KUw+NnQfrVSARsaeuuJ4NhNoocr1HiVqCckQG2RrmZvGG/IDaUFpKAh2GnhaAIZNFEjU&#10;wDjmAhrVzJOPlEGXgGghm6TYUdWmFuHUrgd4Nle6YC7Rf+b4OCBWILQEZqMw45gVZ/G+snk5RkaA&#10;bSYTAbEeumR0aoBhaVdvdjEHaDaOPGLcctE1luDErc6GFSXvuQLjaD4gJQPtYHYUG37sISvlz9XS&#10;MlOLEbQK0FLB4aeE5I1iYq0qGEU2FRApRTxULzrvfnTKwyRGdNf7o7MMsh401j2w2CdJtTh1ijag&#10;cT90cwdI4yC6jA74rsHvYBx/sOG5X2x8aY+NLu7CKU9CB3FL46u/IeP60YZP/GB9NCGNnfgeIHoQ&#10;s5Kfs24twZIuAFiPn/a1dUDoSVjQlbORjOLDbOEEcUIb3BcrPO/DxJa1Ixdo2ocGlattl+XR1uQh&#10;kcOFa95FI1xkBlo3QKiPJlOE57sY44dnIh/gtRe2BVkcpsbDgImv2Xi/Zl39GbC5n2i8A2jujuI4&#10;91G0Eq1JR/0JhIcB9WfsfuwYo3ZSErzREUgr3LCXsQDPTA4RlRQGNPD89SJhwvG+MMWBe5hYui4O&#10;KAWMs2HBOPgkhzEGh4HPjIH1BGQ6UhAOQGFIPVzoj3WF8d+hAUcd8BkcwBQQdj4UqUhQ0GHn8kN3&#10;GoqURCYoN5E/sYzlEwi/T/RitEmCGeQAn4mjPAPwlCa2DwAlHbdMjiq40KRFyREy74nxChG7CfDI&#10;8+6DaEDL78SyEdf25LzT8R3Jfn4EMiSA98iPfWmxnzg6mYz1xN04jZ8hGy8D7w2HZjeHZU2uitFV&#10;trIelWbtcWQdtUUw1cUYo7jy04l6ArypZGGoi3uIVqH7FHw8ujnPnj9kJ3Far0+20yTVBlnQYFvL&#10;fUj5xuwioGtqAB0tlZwyRGlKpAQaTwxTQQgLRTemMhlII9osKRNdI6/BjStfo2npSsV+Ku9UpqQU&#10;ZHdpgFZFKTXy/CwtNKJbbSWqrJz4sxAnhzwx/YgTrO8E7APkYwGkqsuOYoLhYpocBqGntqVE/q3c&#10;En8mOXhYIJoaWc8FPkthUfOR9qm6VGA4AAzggybVJ5ixOvvTkQD9HKOPjFUAd8VOHqGpSGajw+j+&#10;/TD/xBPNWIlBqLeVw/hInZ2Z77ALx7vt2qkhe4gO89Z5pJGjhODzmiMpGpJXIJRDhlIzQvFp6HsX&#10;aJZONIh++FByREOo+jzI5y5j927whbw0yjuP5t8sS/IlSSLXzozVwXgOQaAQn0gr0n3C6a/Mt9kl&#10;dO6bHAi2pmvtLM1Jp4dL7ByB/OfxEm0TEbnJ/bONkfvS4n9pQHUKEACNYuzu4dQRDfvpTsVFSke4&#10;i00gJpMIE3KwihtDYNMILCWvsBfX5NzJOhs9XmYDaCJHYClnTqObmcNNOZ5suWhKQtFBhCJ21Ylg&#10;Lzexer3VViKhbBcj7W00lDt6QIEtOUi//HjJHnELChmXWW2iE578XkySswF++fGaeJeTdFw3Ehw+&#10;bH++VF7hf/+QEeCpvWPjP4ujf3axzdp7i7lp/O0wFPIBPsxfeE3f8nq+EfiUMYE4p1BaMZRxlk3L&#10;QS7gO5cMsJry/bwWFtsmP4xCUXZ8Amc0Zo1h3Jf9OLdXF1Pt6sVqus0b7P1bNfsIROlacEKz336k&#10;jurDAA7jRuIacm14xON0LIsFVbVZMDedRgwh3BjDMMwP7004erun9xecwOiJwVK0N4ftIA/UT7ji&#10;BUAj/RjRpUSjWewhzH2T5o8bdhtz2PG5aseE4QswkZ5P46eyOjRRmAE6BujdXtpta5t+jLNcdvNJ&#10;IjCPKBI62j9bv/3+vtc2N2stK5PMQ7Qxc2jWXku3SI7gjkOU6/fb9u7epgNA79Kacef8gANCr62x&#10;IBDvkgULJ/3nHD24725JniDwogsQ9hlWEHnFzt+nz3unu/0TzPSf94lsUGPQH/oc9W/t/HgImxTE&#10;6TqUz6m3OMkm6wtspr3IxjqyndF7LJFU7jBp6GCEsgMYxSqXzgcGX65JpCWcrivqgtCJJdDcEo4D&#10;FOckrIckEGoCkbmnqhS3vtqIAKIn0V+ehP08Tp7iyjCAcKyQOk5c47OVdnWh3tYH8gGgmTYN2G4l&#10;OqeGjb+ZEe9oWZRd4GH7/dygfb4BeHvA9yIA+kwjeL73D9znr4k3Ql7xmaDiT/TDPzzbb8+2RgCg&#10;vXbleAPtJwmAXkx3Pem21E+KQUeSTSF5mOvPs2HMfU1F0U79azALfjAHjjAizxTfFcJmoUt1nLr0&#10;6wpcV/B6JELyaCJR4gHrJTAJwyzoc2hNT50os/OnMAKcrbaNFSpAl3Ls8a02+/waycRnYqQ+aaKg&#10;cHoxhbCGf7Pgnz9cIEuyw0qJERID68NC9YVBkds2AnYzDAdmBJ9LXm4QUw65XZsc16tG4nmM/JJZ&#10;lOM8MC4yx/C6ZVo6pr9LBzK5bcXYMnpTzFARuZT5SCUyyRjVZ1dRwegNB29PL+J/YrOmkOIMDGPi&#10;o1p0nPzLVQ7EJ9cbSNxos20C8Z8TgfX21VmKFBQtJSZeBxu51FkfPrwgo/Sevbp3lTKDeQ4fozbV&#10;2+poPJX3qbG7WE+F0ysfVF+9oTBjmExiCP1OiNhreYw6Va2YHk1jDtl8mRxs9RnV50VYYwFyEADo&#10;Qn+hTbbRrFOGEaYaNh4AWpGBg13Mp0AdBopCwGMRX3VpDJ4FK5ML21jFiLyZ0bmAqH4uAFoBmBf4&#10;zIfJygdophPLlcRoX/FcaqnLoPM6m3uyKCfAKgp5DbBC7XWJOK9JHGBzrqbCsIJJQkUGOjZq9MpS&#10;CLtnpFZKm0wtSRxVKTjm43ysLo2sV8LyK6koLvEw2kenVuLdy0XxABt0FmO9YhijCrSnbaWkZjAt&#10;GmwNt2F0oZOw0loXV44nYWpUe9JR1r3DHBQOMS5HB9j3LdfX1j74rXWNfM/1rXWM/Me6J6jknPvB&#10;OSi3IBtqR7c+vboLH8ERB3yunDlm6xcCSV+hXe0SY/wt4uQ2vWhCE6gdpshhLc7WN9Jsaj7WWjrZ&#10;nJsOWE37Iavt4j2uI1QdhjMSptOXEfwRzC/+ANCQFEAKxEJcCYeiip+tsp/0lvF4K213WRimtr2s&#10;zV8DrJQnuZtcSZlDgsJJWaFdx8XnHkbUksxAwcQx+VJQcOQAjFp0MHmPqluNos4RFryOsXVnE76G&#10;UaQa45RBDMEQtgPeK6w0Pc4SuM/caI7d/qxPlBqIdRf4jOSKY5TvhVFNigm3WFcwchuAp99h1uij&#10;VEwf5OB2kNH0ob8B6EFAMJWV6FHDYOkVTq+cyYSYndifZLShCR7MOuhDkwW2OPgpLzeFe1H5wvEy&#10;LQUhw4NBDJKJFtCoKzvmoA02kL0MsPmDYPE31Cku9ZJ3W55qQezrSpXZz9504GtqVLtqeb6kf975&#10;8fbhphOB9hu/H8qzrrbFfNj6CvbZKtaDasx01cj9GokQK2PvyWCsnZv4s42SS7lJZexDJmFvHlHT&#10;fG/VbuKmPr2AZO3EoF1YJBydmuyrp0aYOgwj5RpkHS/D1Jvg3P8qHpEBycv3FQ0B5kHjGJeqdia0&#10;qDCTqeyTMhc5skPWIy8h+IqwU3OU3pNsSVMgNUo4yA2z7s9OYRIGODXQ7Capm9qd3LCkXv6cgGc0&#10;koYoMjU9PA9RKRRWcO/oqxdDVxZ7TCGNdpWEveeSbJHHlc73nYzWOoEIJDeRUyE0FfmR5nCEQ/hh&#10;1kZdfmj5g3lNIRzsAyHwAhiRB7C+Kq4qguirEip7h/oK2aspNAHjiPlUW5E62x9fnmMSM2M3AO2q&#10;0axAIicvhYiqL5F1MltJ6yrvj7SiYZJdcAiR3CGUgiJN00qpOG0gCUhO94EqylpGAJHz7cjGRhzw&#10;eYMR/NWFdrtIGtKFiVr638vs1FCJnRwocq6zgPYzgODzE1XI8ophzUttjijLLz/+JfTt1FGhA4jh&#10;DYvhBOJR9hWRDWG0YoTykHqyf7bMKhYicv9q0GV2EPzdO5tnLTS21PfHWfs4o7CFHHSfGH3Q3WWV&#10;EWmQRQRDLtok2hc8vLlxgFwh8P0g62SY0VOMeD/9KUCi8GtpHrU5AD7/uIZD9hK94vl8+GE2xYt/&#10;5QDQL071Ly/9pT2+fYogdBinT4rR0MaiH2rr4e9h8/z95Tm7dh2n4eaQdUF/l1a7CKP93umvlabn&#10;W5i1bzQqZOS2bw8i27A9mDsYaVJZ6HQhMwasIrYiLRYGke9/dSoV3RhxA5fU+UoG2BJ5jZMKCz8A&#10;KPWlFz0BEXuRvSbf8u2zJgBco/35VoJbjaPpV39LDR4xOMWMGmUokTZOofVR4bB8GnUk/WhDAwl2&#10;fL4EhyqsVzkNGGR9ykShBpkk2jTqySb9/d42f9//ZnL0vd+F0St2RvJyJdfiTq1qwAHfBQDt/7ct&#10;rOKA3/K3qw/i7fbzDP48UST0a783mgtolllYy3UyVg/yOSkdYQAm7uVTRZV8AYav7OPDLXtxY8nu&#10;k37w7Pq8vcb19oTignOcfpoZ64VyYqrGMfjgfD2/18PHIaOWmE+NcQUEdIIWsBEAvf/356X4Gt0D&#10;OmTo5zs/bqyMOL3M5VTbHe+tsUtLVAjya2eXe2h7SXOyL9Vf6yFgOIYRsBN0zAk0miakcD47NyLr&#10;fLIN24jL6OqKhomTDuoHJ4N1LwurRsPxLD4aCY3hzlyfK3Ec/XOYgRZhQNdohdhg/H4Vo9gm7SAn&#10;+zAIoedbQL/TTY5jPaOaOmLM+gEVZ9ANP4XNtDswv0/5fmU4ei9tsL5f7s+PALrfud+JIhMAfUVn&#10;/IutUXvEOOLOyXY7R5j9KkkLaxi6lgGgM4z6Z8mPE3gZgkVrKXaz6eN0FQDliqP9w0s1m4dqtghC&#10;6P2P7GSCqmVDUWRh5PAqIkUjeuXNZjBGFZs2zfe1Mldgm6cQj5Npd/FUGRIPpA+PBnmd6zvB9OQB&#10;7oTQw1Z/OENpwE4El4xDZ3mtjUwnnNgVAVAAk5zckeigdswLSEvYWIY4TF28xPibXME1tNlqXMlk&#10;pCb5jTL3FHkSwmKrE7kCsyMRwKvdSaH6EXwt5SDR1RpjHWh6aznQVhM4X5AHS0eWa1k52ubGIwCb&#10;aMBoBC7eCGsD+DQhvWggkqujKwadaBWMaIutAYDPoLM+xSFpm/f7JovyfTbQ41OtaMeySBpA295Z&#10;iQykhvapcthBN7WLNE5hINm5YDsUuUMYuRt3cxwxTilRNB65YZJgPzPIdcymYz4/wRfWM55RpZuW&#10;kDQbbEzn4JBOC1Q+WaCZNtLCPQMAraehqhT2PAMHfCYbXT56vBzei+wkWo0YvydiahO7n4tRSfWr&#10;NWg+xX4W0jJTksUanAUw52smv7/DfmIGUag24EEgQv+trynEtKUBGAtoV6rC7KCrjENBeQ5/H8xm&#10;GQxnOexnOS7cihT+G3ajMpnGJSoj65KDrCkdEJ2GtIXQ/iovZg/iV+r59QpMLmUkgxTyvJUiucjn&#10;mSuFQavLOWy1OPI7CTkXEJ3oc9sIn8vYAFW3/aE2OeriQBKKe/iY9aENnSCeaXj8kGMiaoEZbeok&#10;C3b0R2LjfrYJmNE2tOvNSId0aD6+fsiWyAJdPnXMzmyF2bntaDtHjNPZiwKfsRiS8BSsxZIjm0xg&#10;fQqmukSCw5EcFH9rlQ17iAk8aA1dRyyz6Gui2dAsAzq1r0VhWHLDemokH8LB1ANArenxt7ElQOMI&#10;kXq16JzZC35irVCo+T6imI4SCB5Kc01UJAA0AsZLofM408OCcb8T/ad6TMUzReEz8ABMi3M8jut9&#10;jpgl6YRPs4YtjFB12VJiNbQBZtKOFY0ZLoTGm2j+DlW2KvMzEaORjEeJMcGAz1BH+xkNGHUBVsPC&#10;fBy9qS/u+2Pcl/6BmFj4N4P5NwOphg0Oolc8kGgmX5i4kF3IcAA59KPHRyk+Ch0oIFTRf2nx/FtR&#10;sPfoKpUYIdYzBsbNzXoSBlA5CvDeA3Ac49D/4gZGSmdffWZ/PbnoMJDJyE92C3wq9UWTOa50Xu/1&#10;c5pWftmf/rL26lQ7wp4US0apGhdzAHCVHKBquI/LkJLUwkw2FsG2k/mZSxB9Az8/ianz2pkeu39l&#10;0i6u99kljC0XMLlcOjuKV2KctbrFSZY4dbzVFmHY5NsY7E53EiM0bYkigigaVu+fcHkAobSaMgLH&#10;8fMcih1SSTJxsc9rr4yCjBADHE/gfg6yKumrc2E5JWkp4wDYiJa6rzsD85GbcT2YhvVUo3f1ygcq&#10;2B2M46Ulz00+dDgRdWHs5UE4+oOJJYyC1EuiOCKT3niRc9lMVxNImIjJhPDLoKEtFa1rMn82kTpz&#10;L+s4EiRNkMOTIQGJFYykaCJMek0OThFMiKQzjSZOTNrSXnwKU8gip8fZuxYbaPMTKdfivHePrzA5&#10;vj1vd7YwSA8Wsu74UCG7k1AQKQ00bGcUebH63F1MoGIBoCpzSWZMX43efKSNidl4DabcJggmdPrD&#10;7IFcVxal7xzEUMR+PNsG6KywMyPVtgkAXWXavNyVb2eGSXaBkRYYXUMeoWt9qIx87QzkenH/7PH/&#10;kvg2ksXwyxg+OhGNJqP4KJyCYQSwCoSKBU0sgsIuO2jplThNW6h3ZEPPpxElh9FmdU80+kKCxAcQ&#10;XNOQkkxURyL/TxFAVBlZ7bgmB3riccG6nVzCX3Sjoi9aPSG6/st4TwD0LZfo+7t0ks8RJ+Ki+irB&#10;7t+DlXHGtl/Gs/zJl1fJKe2zLYw7n8QwOSYXnNafb2Kc2MBsMcTm0+Y0E5wl2X9uqYrqvjyAKFEo&#10;tNvEc3qJpLZvPyelHxTHwgMibZ3cjo62jk3Q2QjJ1lO3eSeawhvnqu3ptSaMC632+EatXTqVyQZO&#10;jeNECBvYQVuRW3c2DKG2y66eTrbXD6jDe07bBuHZZvoe0Iv+OeWwTnEww3J2B7GJBwL4JPiOATRl&#10;4JyrhE2QAaq1xsuNQC1qbbrNDdXYlXU0gzjj///+YFwu3crPAGsxS00tR2B+f7Z2wGcb1zyNIqc2&#10;Awj2zrBXn2qB7O3AvnaiTipsdCHOcnCM7xcrxWvxhZk9yo2Zwvitk410k1as54zfX95at4eEyz6+&#10;Ouv0S9tLxvKEzy5RSjDSmGjxjA8KGD9sYOi5fLLIPjxFcPye7/uDxrqq3RQoExDVKF7gTAcGHS52&#10;xjY7PzhMfHoCG9nOuAYzWlsxOazkiG0uAh5OYkQbIgIDsIw+5hc+s4N8r0HkwIWxCUdQRRYCCPLn&#10;AdNiIydiXS1aUBj8QpjtNBYG1dB50LxofB3Cw5jDIjKHeU092mcwG01jgJrqxmDRkwEIxfXPA62x&#10;wml6fddhtBZbUmhEQkPHCKaW+6gbZ/EazOXDdT5rmqjsHUDzD77HPwCd3I877Nv9nVHws3MQ/Cfs&#10;d9Ij3l6dtlfbE44G9DImpjUOScu9AETG8bNtKTbfjQCeEVBfFS1TVNSKrQpnY4gmLzcFHbNYuBiC&#10;rsV4KmcwiP5gJ3pE2qCA79Fz7YBQ1cMmEtFUmiWRejQ5tkRLnShlIa/HiVvJKbkO7e0g9ybA+QMX&#10;xjPqYADM64ymuxzz2UhnpqO37uvIIKon2GFXQ3EIx8EYxOCylIbMw+gsEea5tiYI/R8g92Kbnad2&#10;dONMi41hTMzBpa2UDY3s5cyNcWKHcL+iR0vjfUwiN9CNlEB1qjK7TQ5kOl3LA50xOK/RUXIYLC3a&#10;6SrPYJza0HCYQxLgsz2QhRgASi5oHaa/8nLq5TAx1gEgKokWqiJDU5uSxo5iNmrL0aWnYyiiRSyV&#10;zOJMmKFcGMCyzEi0mYzZ2chTXQTDc6XQ856J0Ug/11c1GinQ/gsAzSO7NyeBkTopFe0I84dbMD9y&#10;b54Yq7al0Qpn4R9qTrEOkjpqcgOsnMrCTBggB2hySfsp8JkmRzyLv35N5iQBzjocvk1om0tpg8lG&#10;d+aAUJjsAjILpaOVDjSHS0kdYrQyYVTlshf4jENr7wlFykAcj8xP+r0sGPscmFJpQYtTjjnVy8WM&#10;ZYthOZ3Re7wPQe242nOi6UKPsf6SRHJvsylfoNACsNRFNFArfek1/H+1dGs3ZBDbBMjNQ0ognWgh&#10;30clzFJjyTGqm/2smy7t6UGMfhOYlkbjbAZmcWYiBg1xsC3OEb20noREKtrRb/YM7LbOfqLxJvba&#10;wPhv1jP8g/WP0d41vw+j0X6bXTpE9qsfJs9wB3ye3060cxcT+e9E2M84Z/x+fiufe66Y3vhCJ1Is&#10;mvF6eg7ynWqioxjF17YAyImLyilH1kGtaCYu+UTG7wrnDmKtSMr91lrRQU+v5NnkUj7yHa/jHN4F&#10;WaBmnV006vkRhRMRCgDl+VPGpy4XAeIRMONhAEn1wUcj0YhSzixgryjLhfGIBqbRBnq1SYWZakOv&#10;WGNt1emWTZh3OFE2gegklRWaHAs4SXVxuNi5Er0CngE8X0T10IIk8PlF9xnKoSgA4OmHw14B5rr8&#10;OayrUUeh5qrlDPT5wbkC1JTEFcXvSz6iZJhsWgwzkWOkwoZmo/nNikfT6IKAwvHsZooSD3D1Y23d&#10;BcBsIUbt3QOt3V9IHi3b93hOD9kv/P4eTRCZ0CXg4k/k+agqTLAbFwVCNc16R9JNj5WkBiFDYc0s&#10;jHImA51kTHaUou0sIm0HjXQ7Ov4GJTxwHzWQWztJfeoKZp1TC03IFuow/xIAv9SJZGjATqMxnBkv&#10;t/6uLHKI44kMlPwq0snMzSXPMpUJmNz8HiXC4PpXs5Gc9dGsT8rm1M9z2dezAYwyYCVAWMSKCYWY&#10;cLPnxzHJkTkwjQNiFs+ZdOtKBFBur0xIbgLfRXYoGiqS/1c5m25ykBNhciMpKYni34/A9KoqzKMA&#10;XF+uQO5FN81KwlEp4KjIDMbdSUyN0imhIXc3PAOHOYfrqBxeSyHMaQGxSFlgMIxyken4dDDPuvlz&#10;kcmMzjXFgxTLQddfhwSmC1Pg2EiuzU+V2DKG7LOrTXb5TBc1yBPUKFMnDgDd5gCuw3ABExLpe9Xa&#10;KLbbqQ+XdIu9MB4SQJOXpjKmV0rogXTZOtFll6ki3wR0bs212QU63m/y39eXem17pp3qcnT8REhu&#10;0hS5zYFgvb/EjrdjpG3OYFKYZrN8nSX9ZKGDsplODuP891Bd8j87/b+E5vVGRhD3IiGtmFBdISB3&#10;uaXCEniRbOJ681xEC4Tw30kFaKBovUkQI0GWWDXsQ0V7iOXV4mrjzcstYxyEaUcVVt29MSTsA9IW&#10;Ch1DkSJGFKz+M6emaE5DE4zp/vgg8440WgIjGslft7fvTsNaKaA8yS6ijbx1b47FpY8WAt4Exr+t&#10;fFMSV7e2pDG21s1+F1PFIh3fnTaKm7iEU1Q5TQvDGEmWARYnVqvQjuXY4GiytdNq080brNNDBpqm&#10;YPQWyi7Ua/qZMcLRvTjCcDjK+eUByGTwPS9NJGHEYVz9etje3G+2e5eU1chieCKWlqREqO94WjdS&#10;7Tq6p8ucxB9cKrbX95r482zsn2ABP2K4+kxGJED0/cspzEwplpPKZsF4QKNgB4CyCMby4MR7vqHX&#10;GFaO08Rkf5ldU3fqHwDw9wIyeo/+3z9eMM7OzfJ1DEmSOpRU4oTv/YXx1nfWNf4fmz99EOOYD2HP&#10;+bCeXSwnffbwdTPGgGjYb3QlfK8/AsgVxbCLzLv/oIv9Su8J4Fy1YfVVZLihM1mHcldN65Obx+1P&#10;ANUjWKWFQdoScEcm8H1kUvk1TZ7rWRbxp3e6mHaOUf0IMPu8bK+fj/J5L9vnP0+jz5NUQZpe/fgy&#10;tnmDBGGbaKQ6Fgd/xroslizi9Y3ZhMd30wk9gamr2WoxeAQDIHbxWn8DxB+kGeuYxhMAoT2KLFLE&#10;Bg7LNMwEVbUwN8Qz5ecBNhjLx/H6xDZ7dPoFMBcS3C0Aen6pxs4v1tpcXw6tJGk2DtBcY7R+Y4UR&#10;wwxGJQDFmcFiO9GaZsOl9EnDQNXCOHXi7FxqTbY7MKV/AirtBYv1exjEPwCfn3Vw0vcohpd7+/dt&#10;8Oi6fbgBU3pf4/glRNyUGSw321J3pg3S4z7XnmoTgHmdFodqEd6Xo+PLISg8iaKCgyxaxHDEw2gk&#10;Mf5LhIHx8HMXrEcEm5jvYfRCGCNC0KZF0oEchlYoBBdjOGAxlpII6WZb0CONdSVw/+YS81XB6KbG&#10;rp+hRu1Kn729y732ApYWY9+Lm7PIEmqsjpF7TiIHT0a3WYo1oX9ZzL1alqIY8bvInBMAjWX90AKf&#10;X0C7Si+L4ng21arZFFFU2fRsKfm9ARYBKxGkxe9v1jOOxpQ8dIYyysgYUw5IrqIdaBit1AVMRDfI&#10;mV0lsmWeMXtvK6wck4jsNE7qMFgFjE67OgLJcg3mmY8kEiiIZIMIHKdBmAn9cbHiBqelrCQXYMZY&#10;3wsr4mUjUWOTwJ7cvSkA6FReQxrvS06c+r7ZICIBxTiIs+k6zvQQecSoPRfmLz850AGaAqDJ6Osy&#10;YnDaws6no7FLjiKTkANCbSEmuBKPzSCdmeKwIqduPQy59J1ymOvfTMXQk4jeKgH9dzqbmmKV5GpX&#10;ZFJlYQDud+53DEiKGGvhwKC4GbEyYj5lRirNwdAEgyQtqEZrJdTyZiUSyZQMYHYDRMlDTMJVq6xG&#10;XcmY01IxZGTDWGoDKkg8bGUAyOIkEgJgwipTychMByDw+qtTA62RgOzmLJjlfLcNV5B7WJ7iANK2&#10;XLe1YHao0XgeU1MbI/4qom/yMQPmA3xzAc5FHOY0Vm2HCR3h4DBJAPws+chTw/FO3NlwHwfq9gCb&#10;o/zh2lUmSefyuU/Qkg6ike2gya1vr7Nm9Y7uozDikI1MUfk6e8gm5zErLfmi9cQZf566zbNempHi&#10;bON8qp3bIlv0cjGxYg2EqbdRmNJiqyezyGck9xIAWlr1C2kk5Dg2k3FKl31u2feMRXnvi76yeBjQ&#10;UA7+UQCVnNLd1tIXZovrpYz7a0lvyXIaeRR3JwnZr+xbfhzyNNaO5fN2iwHl2VOqikBoOAA04Ah7&#10;qT+xhvx6qteHqKsYnNr5jEHFTvU6IHSks9SqC2K5Fw+aD7FO/gcBGGEcKAFw6eSApsZzKYSeBqRE&#10;L5GD8ZHO5UUf6o4ktgc5SDTANJJmpLAQZAAat8OehtKFrvalSAByeMCvmIjQDzItUTSSjwpeWBdc&#10;HFQjiPOLp0HHwwHeg74wkaiydFjQzBgYfljKZPIfPYBQH43XtU+je13DdEK6+H9tPK8cE95ufl/j&#10;9WP0rrfW5XDYaKXytxqvRBGyNWQxs4xmV6h67SuyvoZkG2tjbW2jRQjDzGQ7rvBu/BntrBNNKQTx&#10;xzjPfi0Gukb00i2YWdtqkZCwFjbXJVh3B+sjTOcouvxOCIKaOrI0mZQkMrlNR09agKs+lWgkL+t+&#10;tLI4YRF1xbPWK1tUGaMCn0nIgBRzVl7EhAGipwGTtCYNBRyEk2EFdQBOg8zIYLKQrAxT1rZILhd7&#10;ilICNK105EKhrKkwtmGA1yh1yZPfG8cVIac5e7iYUX+ipPz/BqEKgA9PZOIJ+AzmEB2EIS4iHa8M&#10;wDOS1rGofHBWIVKAEjK4y2FTWd8iaSGLygYA56JVzUVelU4hAB6PCECoF+Y0FVIlBSBdVhlkbZhw&#10;F+dKkUk1kGTTzYR4mkjJabtDWs1j5HxXT/fzmaQ4h1WRXqqvdfmD+yj+kTwiDjNrGQfkPiRmJ0gP&#10;OrvQbGfmqCufbnaubUDASRMnAAD/9ElEQVSo8j7FgG4BRM+MoPUEgG7S/34VcHp1vsVOwXousjeP&#10;VScgmUtxAOhMSxYglINsQ6r1VOCFQU725ce/EmAi1dPqRoir8bREqbrkknLCSwGiEbilImA2FFiq&#10;r2JHI5M4raOTLG2EZWhDOA3oTMr52dIKOM3DgCajIc0kFLy+PpC4oTiyJQFs84XoJpOcyACndhMm&#10;VC6rXBbf88S77Jh4NPq7Yb8TAbTCxjjMJjlKW0c3I73kjP3/BMnKDaYFobYulmBtdJMEpK/holYE&#10;iyoZPZxKpDnrZfSntpxBmM9WWBSxYe0025xag8G80EqkTBmjPq9zIpDG8sDPX9kvXwHEONnpwQ3g&#10;38nmez61kGGPrtfR6oIecCOd8GBOyv0I48cxVOH2vHIKpnYzmxF1g1M3ab8DPN+J+YRR+osmGBz8&#10;O9FDeoiv0sfdazWljPDQu8QjBvbAiMbz0MTBtqbA4hUDJCf6SAAAiAmAfnwGc/hWcoX/Zdj656N8&#10;T+XeFHq5Y/YtJ1IZnHLoce7EADC9FmDDx/fY0OJvNr58yG4/LbQ3nzoYdo/a4zfdMKThiJB3ak5/&#10;hZX9D4Dzm9/Qye7/EUfcL/YjgPY/LDSJicfIiCwnm7UGF2e33bxI5heax5ubw05DVB3alljGsAl8&#10;L5WMvrXx3NxudFILfqfn/fFDkgEe9Nrd+0NoTtF9Okyoxjoavcsg8sGev7xEfEsFeW2/2lfcI/uO&#10;sYiwQRYRL9FL1+ww+pO24UorQB8cyijwAHmYPyKn+E4sBcBzPyPdfXyWfryG2FROrJwS8wgDzsjm&#10;QaWmU1l3GsNnMtpQy1AiC0QjGp1JFjSBzzO42U+MFNsi4/aZ9ixqMsvt5jIAFEf+FjWSG5wiVwCn&#10;o8gjvgDQdt7zObRB1yhjeIvjmnR5CF3u5b90YNCB6ov2kMODfu3VRfsLJ7zA5x+3Fv4BoKvEhrUy&#10;2p+HZZwC5PZVxsF+JtIqhdQlz0P/LrpXYk5ig6mow+maRe1fFnWSCfRPRzMaDg+kRYOEhMPKumT8&#10;5kIDph7qUKI0wtUQRrSHm/erELOKjC2duPkXOaxtEK1yAfB9nQq251fH7CWL1VtkAi+JEbrC2Gt+&#10;oJKRYQ4bZzGfqweT2i4nG04jeIFJjdEjIv4D+GRzxmEpyU0eeZxFaAM1bejhoDdAhmpBSTAJFKwt&#10;/PlYtGDSp8o8lYjzszgDvWMprAiGrsaCMOorI+3uhT7GSMS8Ec4/R1XpSBf9yqWYdAigz8FIkgU7&#10;UJz3A+HOGF86GOmi35uZoGlljOKE3hBkLMQvVQOwuBfLOHxUkI9ZougZWItsTJcZbBqZaL/kSN+5&#10;YMgBotqI8xNhBWEHcwlgzue+z8GoI5ZUbKkYT4FQx4SEti7VDYPrOej8fjFj7cq8MIAnZgM0ZJI+&#10;JDPWU4ZiOptVLi0ueRgWMtGMZWB8UD6nsjlbazEvIb1Ygwk/yX041pdl9UyABDAdkMnGLOApd3sF&#10;sTICnVW0zTXAIimSJodInOJUmFqAZhbmr1RGq/GhaNrEfgMw9N9ywIv5LE1hLE/+oABoQfwha87H&#10;RFQeZw0EY5fCjAmEVsNY6ZIutCYt2LlqM4gfc36PyCUOIx0lJDXwWZUBfAtgWAtgsYv4fkpYp8Wi&#10;9LLO9rdjGuOwPTeGHGE83ckPbW8J5MBABzwRbCdP5kIGcPioI66JAoyGlt9wrv+KWYlGtslj3DcH&#10;WP/RWU8fwUh6zManWXMpKphZoIVmhjzQtUTb2i6iqa/Bnr3oo898EPKC/QAz3epajuXkfQ0Q/cHq&#10;Ww5aec2vDhCtaNxr5U2A8UqMN4zhQzj0RwJUSiBQBibJKN1qtI2LLTTf5DnytB9l+mQNVCX0Mcyr&#10;HkLD4/jM1fMeS+d7DIeRGBhyjdwVOB/FQTAJ809xNmkZFck21E7b1EAVILSJSK4Ka8JMmYGkIQKQ&#10;eIQDf8AR9lX+H7GnobQcqVveDciM8xBDBwDNTPOyl5ETmuxhbwt3nPCKZPIyoo/CIKc+eg9MfTLs&#10;fTqH1ETkIV4Y2mj/X5z828Po6CXbiaFHPJOKUMXolMJi53kPWUo4QBRA5eIgHwUICWUtjabWWZMW&#10;D13fQayrh9inm8u99uahjLVar9W7cJFQ8kP2E3vlD+yVAtKj/ZX2jvVbEpdxRq5ZmNkS0Cq2VXPw&#10;YE0bbOEgQgzjRAcAtIs4tG7W2cFymDmIlq5sG+9IdyYf0j07rD+O9HTG3HLrK0JK1ZZZpEOkAx4T&#10;0VZ6xXQSsK/PL5i13A248yQB5gmA1xXFODuK/VQAVCxoEuxkhkoeiLerI6Ktsz7W+jnoTnDwXxor&#10;sRUMM3od/Q2JVodxpwz5isBoEmtVDkkVeZiPNLZWzrIaAnXFwpRKQxqPfCYODWgMDKKc9UFM2I6y&#10;zh3izxwFvAYAUkPRt4bxOpTBGUbBSyQtY2I5I7NJMMnncyji+wGAeknMSaoCgBYS0F8AKAWIyiAX&#10;SQ1uOHm3kbCmUalMkiiHCIEJPSwDJ/uuAHY94f5TYKZzGy12l7KTR3dn7BEg9OmdBWqzp4k47AB0&#10;u52SgEPgmzAc9cHItoL5vFPID62Hke6uo+d+ohpDU6edhXDamG7FLIzGlDKR67Cf5ybQ2TOSPzVY&#10;5YzeL2BKEgi9wLheI/j5FqZlECdzfF3uZWII8znJz/uZ5DXlIanKjfg/Aai6xcWEhnNCD1TrCuJU&#10;MaKil2XVdxA9G3UAGgqNKnxhygRONa6PI6A4IZNNkQ1dH348Bia5WBUoK8apnHGMxu+naTk6j0Fg&#10;Za6SMcMR58GTsUajb10BuKxqEczP4ag+c7YV4xAZooNxBFH7cKqR4Pcn+5WH4WseJjnWf+R0ps2s&#10;fxC3MsHwetOrK3ggeW1hMDMJRAtkYqwqhf1Q1INYEAG+1jp0pZhMHtzotxd3R+zudidmngI2FJz6&#10;/P1Be7+2A/z9ug7xbwXyOkvJv1sciyOAPcduEty9MB5AjMT3aMf28P8GoQ0ls27BxWZNR/Fz6Sph&#10;ZB22U4BTIEsaVjnjxfJKKvDQnjwYQ98WhXkA7RasUQ7gKBHK3sONpAB9sRjtNQkYEthA2SC0cD2+&#10;doGQ+i+NK/98hn//5B2RU4NOfITiExTJlFPyq00y4hpb8LPBmf3WM/6rDc0esCev5WZUpMY8IHQO&#10;l36D5ZceswMAuB9ZZL/lvf03n8n3e2iNOgZjfexH+4HPKgqmo4uHVW7Ac6d6nVHIjcsTdnlrkO8l&#10;zqlBFCARi5uFtqUNqcbSYh6HC8AbBqdLF+vt0aNhe/dRmlCZXMQMPuc13LIXxBWtnxmFrUgm6uQr&#10;BwTLfXoEnWMso5u0Ek7HnKq7p9Gasmhlca+EAg4Ohvxk3wOa/82f/YmHyGFCYeTUhSsXYjZuygKA&#10;cQZtMQmY7DL4LKtxyVeW4jqlFED3iDRHY21JjBtw9M/W2xq645Mj5WgyGeexKF2ZryOEniD6kTxb&#10;g5Vfbk+2CdipVjRCYkBbYPDG6KjfGq20389iRHvE+PqtRu9fsk//+9AgsK22LelBMcmwKDzc6INh&#10;rQXsllkPuXBz7ZwaAb8CBf21qbjiaeCiGrYhP568PZhPmAdvBAYFF1prXNkCn8qlDCIQ2+/gjzD4&#10;LCoYESIApOGM3bTRadSnOJQI6msFUARemkuinAX3zFwtzskuKiV77N65IQ5Sk/bnI+7Z1xjG3iAb&#10;eH3TPj69Yre3TsDKpTsbr1N7J/MQJ2k52GVA0lhdkW5eBP/JsMoS+qfT1lMO0K0lgDqrIIAYNsT0&#10;/HkPG5ObyB+FG2sMlIKO18n2Y/HTBiAG9NXdWWQfRINhMBpppzygTKHqyuz9CqYINoMDm+ohm+oO&#10;cO3FKIBJcN5jsxMEpHcw1sXRXFcB0Ej7HoBL8wsh0kWYBLJwvxYwLi7ABSzApLF4BdpKbTjFZJkW&#10;YmorpgWtBH1kISy89J0ZGIyy4hhbAjil+ZT20wGisJ/6dRktNNbUppsG0CvNoTaTkXsuY3MxnPm0&#10;wChayQmLL/SnFQbjHKP0QjZahcu31Hkw7tSis523J+i2Ti81EaMUwf1JZzfazS8azgpyDb9oOOVk&#10;b6TaU1/F3hYn+wGe0ffhZk+HpRaTFR+M5IRnRNq7TPc+53sT+1me5gMAwXXPIa4Vg9JgAzIBavca&#10;MCrVZ2M45ZkTM1rO31nCe1GWigEK5rMIMF6VFuhsJA5o5c+LRc1nvVIuZDGEhmKmFDdVQeRNC/m8&#10;MpRMQgLoGu6JI8A+kupP1tAOPu+uUMyDir9BO15LXFIVBrYSDrCsry1UeSpHtG/4AASEvpLdO4YW&#10;9KQXVj3Ophnjr6yl2ZUrlfb0aR+pJzP2ingxfdWk6f69LrJBYdiJWerENNrSdtjaun2seyjI2gdw&#10;+aPdj8WUFMF9JLBSQXHF1HGkQ7eoo77Ra4ur5RbPxE5te7+wpqqlTY0z0SQGeHF2x/EceAGfcTjO&#10;NT5PjSX7kzrFcB8yRwF6iubqboD9QT4lBlQyqq76bO7FCPR2PLPoPv3pc9dzKhY1kK5vaUkVXu9S&#10;3BepC3E44rMzEilYyKIWFRCa5ObfZCQf5gPoJXweY1wE+aFqTCrNIdw8w+XISHSP5sb6ADD5Pa5C&#10;/rsZFnuyBZNlD5FzAxWOnm+8Kd1JO8iNxpSEpj6SQ6XAaDB7YVLEb4zk0Zfz80TXLutryrBb6P0f&#10;3jwF09nGwRaTFuv0MX5f5sfmmiRbJBKpD7BRh0FGkw0P7m5JRQT46suC0QiTGdtIwgfa9jHWuVEO&#10;8wPE2A2ypir7ubvFY13NHDRZowtxyOcSCZgOvlDFsjT9EQDKcAWoC3TCXEcmMKLmCleaQSKAk0tA&#10;NIb1IRLyTJWYGrNLf+40h3FPVuvwTcbnCIf8aULhl9ApXoJkeLxNpBDXhcVWG2kGDJe6ee6JX2SC&#10;UALT34H2vYH12Qm9Z82QeUuGpVgAqILqFVzvYaIpQs8fbeVe3std3DP7wSOByJQikDuGckhX+HsE&#10;RTqudCRj+G0iMTt7mCZH52OKyoEYgf1MqCROKp/v+W9GVGDUW8pUgxrcmAKmW4DXcPKz/QGgvpAt&#10;/lwikZT+0trhdlJBblwfgPSZJe5ymojHGXtwa96JpOtoysKMRI4o+CaEw08An184QFTNj80VRKx1&#10;59k54pS2Vwds83ifbS9TOLNM5OJiD33vbXYWsLmO5G4J9nqxM9cWGbkvwHrqq0CnRu8CoBN1qc6f&#10;mSStqK2IVBDWjEqMjbX5rv8BoJHodyLQhwl8qqJKNU4y6fiB2qWl01he+lBnRM+mHkFuqL7Kwq++&#10;VtVlRfJ7iekwSzi6MnO42elDL8XVVlnGKZ0w+5H+VFs9XkHTxKCjT+jrSHHcmx5qnQL5xlXZ9wOj&#10;b4Wq7waVyx2uSkuFqutGkug2EPB7VBmaAJwAQIb+jJxrhbAa+jfyYbiSYF6i+R4ScZPlEPmSA8uR&#10;LQ0IY+FkPpxaupEnCBI/NVNsT7b7nXHjU9yy9y/02O2NHkbow3ZmussSiLP4Ut95jNekUOY5tExb&#10;q8k47ugKB4A2VmBQKqQ1hpy7OVyeCyM+REK5CWgvthe3GFe8FMDTiFlGK4FQAUexfBftA+zu/duD&#10;1EjGAkAZH3CKEwjVa3fx/WVTKyYWpQytnR58F80IHvrta/KpThzqhHnUSfR//3hiq2RyCgho/P4b&#10;76OXzbmu9QAGpIMI/I+Q5/qtTS+E2Ic/lMMlU5BAoBjZ61StdhPW6++A/P9wYwoAOkyoPhME+N/B&#10;AOj9V57ZwiyjszPdRK202okTTTYxgbGKTFbF8iiGR9obLRoyAA0OJ9naOiHuhPera/jdBzmspdlV&#10;XJV0nxq9P7frt5ctOz/avtEBg/tB1w+A6MNBMHkwS0lUl5U0ZVstaQYVjHGSi1wWxJh0PwvkbkbM&#10;u9kYlG5wiH//GL3FirVQA0Q2LS/5jGnUBOIFeGTQIFMBIG1BwF1NlExjKWwOjTD99V4+e1zhMJ3K&#10;tzszhpYG96AA6CW0SGdhCs8PwlDRDnaC+s+5BipjCVVvYPRZj6aui89qraPQHq4MogYBvL3g+/sk&#10;gK3P/L9/CIxKS8X7TkzY5wfL9hxJyfmpKjtH8sAMi/IkmttBHuCeavIVW7KJhqLudLrD8thkYgGg&#10;idHk/wEs/Wlh8TvEqGz/98RlkB23j37ogz8T0/STA0DD/BiV++9yRoLhsCEhjN9CadMIPcJYCoY5&#10;k1inZkwzixQ0bB5vsytkud1AWnHn7CQSLxz7dJnbX18iwYDNN8/BxHnQce/UpkprqsQFgVB1T2vx&#10;VS5ePM9LPFqpOFiLJFiLDABWJot2AoBdcWxH9efRH4VTJyv5i0TxLkxNxYx1RzqJViOqY2u1BckL&#10;i+aVfmcEPzOY7FRDCnjqkCYXvYT0TfV+TknF1CQ1jbR4bW3R5HXci2GAgPImdJSVHEBx0eel/QyQ&#10;Y6wOOE4n+SOHzUDxRyWApWrue+kzlYdZSqSXo40EeJXCABanBDsj+FRMJzlePwd0ZpGvKMCZl0Tw&#10;NYxoNnEoqqjTsxrHZpUSQ24mQLZIAe9k/SpEXs1MFUStCXyWcL9lwYLmAXrV/JUPgy6zg4wUt69i&#10;TkOasXWKSDQ2PJkQy3JCHS14OQ72ylz09zjYq7OpzuR5kUO1Kiuce+OYFSby+pANZODQzkI6oK8p&#10;gCUB0VRem9zMAtZl6F/zAbZpaP5yyXNtL/MQ+5XpjEInOnPQG3sxhcC+wuaWAcL1fhQCPHXl8Mwp&#10;tslhTasSrI7XIxZVbKoyReuJ3aoikaIQfXQJn7fc+06WLUa/er7/RhjxpmpY3FIkAznU5rLpZqFv&#10;S8YYVF3P66N4IAW2J6uAg381jA5saDfrV1f/Pmvv+Y0op99sbDLM5vmMF47TL382z+4QH/YO1tPs&#10;pP3xcd5ePGedecv48XE/+bAkY+R9gxeBBqduguC7fa2jFzDafQxW9AD7FswRI834tG/IK/W12eUs&#10;u3qn167d7bf183WWBmOurGjJkLS++fliYgLMxyLTiMMUGA8TGoe5R6yjLieBAvlLHnINgc+54Vpb&#10;gUESAB3pKCJyKA5mL8QxBUXQ465xudhT9cYH+SOHo+RA4DOCrxq3i/HMz0nl/cpDXgVzSvNWHGUI&#10;kRjldLmIf4oM3Mt9SYJBvhfgH4JshMMNsXWV6eHWURwHyCRdowtDCDrUWysEhmMeeYB7XC7m62j8&#10;zjDRElDo4DBTwgFKwfJiQHW/eDnARMCIxvD1GORENKP7BM9h5/WHaMpC5Ft8FGwrv67a22iigyLY&#10;w2JoScsSQENmkgbzX0ChhqROxRxKdSjpbQQAUgXb0+xxGvY6yBrvoga0qY77g0vGw4oKcEQ59zP3&#10;SUo2mZ3IbsIBXAKbGkN/+erSr/NrkfxaFOk7noRvnJG7NJ8yR6qkQVMGyVpqMAE2E2nXVhRlvZWM&#10;iVtzSB0hFWQWxpA4p0fkWl5jzHxqvM7G2WekkXbz/RfxHPYAsPsbU5wq6ArJapBepTHhSGR6rL57&#10;9d57kaGEs8ap9vMAe9J+1jpNFuVmd0HyhSB3DGWSLBAaospRYi+9AG0ve2UUpu2IHLGgeyy+AokH&#10;evdIsaIwojHluy2hBuc+B+qYYg4qZCQHcWjTGN/DexPH9Dke8JqaTzJFPRXTJL9cQIN/9x6NW0gX&#10;r1watpvEWa1SylNR7HVM0GqrkjbYn1avKKLFKnIovsBrsIKZ6BpY6PrpUQeAXsR/cX6+085MNHNo&#10;qfkbfKLn5NA6yiRyBKJsqCrORmA4B1k7xuqSnP/uK4u1McBoB+SR8rzTaU/S4bgkI+R/AGgImqQg&#10;QIs/egYfFvUDvGHKqDzKTaQrAPAWiw5GgarKyCyv5MRaQVUiC4qqJqXByC8kl66ETL9izDNVnMqh&#10;gWurWCRZbBprcELSbrNAFMvDm5OA0GHahirpQQ9mlMGHgd3flwd7H4DpV0CHrt9gs/YCPnTaDOKG&#10;9gEQ63VEwliJXVHlXwgNLC66sYP5vRRo8FLYhVJq6UoAGNX8vAud2zTj/qE6+nVhN5P43uqJP1kl&#10;BPbqUrMTiioX8mcZnBQU/k/2ptlid635AISO8QEd4fQbzfsx2ExrBxvdZF8AYyU6kCu/gdEgzLx9&#10;t82P+TMuZ3zTxiJZA9NS+L2dW861t08UyyTxtmQFMty8tI/0DW+do4rtdD1miHAcqwA1gqfjAfIe&#10;XmM8OkaNyjrRUMyPAH5oGDg5R+A/zsmOuiKaUNJpkIAhm+Km2l63Z0+u2rOnl2EB5q2ZKB/FO4WR&#10;/+hEUPCwpnDCz8//mhiUMBqkYu0clYd/sDjvxCH9t570qV2+OEIv78GddACu73kPlJG6d99XtpvP&#10;I4j3u7Mz2Y4vVdvCYiVanHw+81BOmTBvdJR/z+emw4sMQIrf0gFikFahsxfbqWFlLPZmnX9TlZz/&#10;zQy+sU+kGCwgVA9Cs6h/+z/KZ+U+UPRJQOgemHeE30mBVlSdRqh0rmUVeWAu/CyQG1ptEeEsgAlJ&#10;flSpBbIAKHQZNylCcRei6ngOKeosVy+6zEc5ACKxTbPoiM5SHbtAtudgc4Kj+Tw3W2sXyXxzwOc4&#10;AmyMR3K/b09VOC1IF4kwOqN6TlhQBdIPoQNt4WRcB/NTBws0VpFg5wZpRNpE33kbgP9Bhw4Z6/47&#10;wUHgE+D9CfPdXwC8xyftxSWqamFAT8EsnxYI7c4lY5FCBB7ozlqyTxnhdTfkwBIy/k0Jhc33ELcT&#10;7DAv2sCC6aY+sg/wvQsXPGDU/9AOAA3FISsAKn2oTA47xggxNKQEEDsWRsaqgGgRAEOAph1Ga6Ah&#10;06Y6y4nyIP7krhj8/7lHbl08afkZ0XaQxesnNmQxQjKC+dGGogD6aMbXjkOUcXYMpplo7u04ObUB&#10;YvGALBdssR/GGH8y6QIZvwcCQHVgUV6fOu4zGOUq7HmMZ3RproIWNGo3ZwtsFi3eAiUBLZhayohm&#10;ksQmgLUphANbSwsGQMamM5Q9nDyVheEwH2ML4L0HQFmBvpLRlqpe1baSi+tV8pZsXOKZsPk5GGgE&#10;xDSWFigrwQ2uqxidZ1GiHOIEuqdFwPAFEdTOKJ4DQAGmI4E9jefzMO1oNJ/NKDMBtihDulHuA7GW&#10;Yn8ELPNYc7RROUwoBqJ8Oqf161kANLU0KS5JFYIpjP9V/TvOOHIZKcc0cSbaDCpyBDphDriq8iKt&#10;Oj/KAZ6N6DMbYdiqMwGKvM6COAwcXHmwXjk00uQSvZMFC5dKZFAKHeFa+LOJcytI4DVwYJLMIJnY&#10;uTSYLwFvsTty7Y8DQDv5udhosaUKrdeVA1AVyyoWNR3wVc/9ImNcO5tMA4yGLv28qzrOAaI1sLYa&#10;Y1aSVVqEkbGI+6AAs5SipkrIhi6hOjcP0iAXzZ4qIcswrNZwmOig2rOH7vZOigcEFPtH0fFPoied&#10;DmIsr2B5DEX1v8Dy4LgHTM4vJhAfVwoIbSVyaxID6ihFC1T+3aL672arLZAZm5fztRUVfWfNZDd3&#10;EM/U2XOMxq39JCbsd8BuBCxZNmt272AEBqcKu3UfMgIAuna6ksrnHQZUe9IxtJNq+VLQucgTaaEV&#10;kZdIFJeezSTG8S4/XPAc0BQMPtaFaRFt3CoAdHaw2gGklUhpEpFvuHgWI3CsC3y6CZAX+PSjylM9&#10;8qryDCD7U4H2CV6YxOwUklMyLSUe9tMdwvTDn/QLwukhSqID9uNah+WkYloH1EykOfmAT8klukoT&#10;AJ7FmEfaHdPIvfURe3Fh1j5cY/JCeszLLcykZ8btwQbpEIxWV2BFB5A65XOoSiJHWAca3eM6ZKXS&#10;V35IUyYRRQByFaGEB/4I6YPcA9ZdZqZ4JhoJ1F3GMaLOApiJBXeLSOKS9EWHj1pwgupcW2sDyPmM&#10;cRoP6yqItOOSXrswn4lFgYgs7k2AVTKHEw8gKy5dRh/2YkBXpJJ58CxES0OJFjIcBls6Xtffuk/p&#10;0OOZ3qrC2C1PAnnN7RXIcpDF9CJrUpD6AJM2tflMQGrMd2Le6WfNn2yB4eO+OTVmN0+O2DJaVrH+&#10;USSM5PB9NvLstel+R/aSC9OvSl0BUD3bmRy4nTxVGFE3+tEARu/CUdoPD7NWBasOE713OCTIzige&#10;hzvGpVgIu1RMx2l4FBJxySehcU8gbi6xhvzhCnJgS0l3KcFoChCNgA3V5SkDmBYwypd8BDNmXPEv&#10;lsSvpVfynPM1i/+nignD1CJFKucakangYKc4aAmPQh2AMTx0t+3R9Jk91h/PQNAhiD723sZSDu6w&#10;3KtMGW9emLDb56fsIjmrAp9rHKAWu0tsBv3uNIfV8SbeP+RSPWRC6+qkZriziP2QZ76TyZoMZgL5&#10;baUxHGIDLUZaUw41URhoNSn68uNfUWzQoWRB+fNBBaHjEnhQULouf24csZzZxGvU0lxQ1xhJrVko&#10;bTPcOB1xjomnrd3rgM5CjAfKkFQnt1zcDbW0uJB91QmlPgYDepyKznvXRuz5ffpvVxq42eg2V94U&#10;H1QcwCAO52Y4NVSB6E58QOX7AT3K8vLjBYfS0CHnbJTnKzp/iR2B4o4h/1HGijAAVxli/JE2Ijhw&#10;LJ9brLJlDCW6rizV2VJPlhVBoyfxb9Ww6K8PFtllhNE3j3fZi/NoNF9sO8Dw/9RWvrKlgUbLpFXi&#10;EIuPm02ynb7xKXJQp/qjbLQ3AN0ZjSIA0KqyrzAU4YKG/ZxhsWyrU8fzv212JMZePyVc3RnDy+m/&#10;aX++X7M7NwdxrKXw/rBpZCEvwJmqej517IbI9MT7UQILM8Bo5MNjsZRf4iw+2ssHl9CJtaCJiUV7&#10;wvtbX2QD1AoehxpvZmQgQXSAQCwbfYZyBYmaiAIISnM3TELBn2+RBXyEgfwoBvV/mK1/7obP19nk&#10;k+g5ZhQP+NzLiVc1n2q1+QkgGh7ytWPwWjtJExaB5h1dSU7F2X7A7tcaU/F56cR3UAw6908CJ96+&#10;UR7wlVo6vEdgOWmx+l2AXBFMz+z2vTXc7PncOzHEmRy0r9Hg/sS/qzD9I0dxb8IQhDKqCua0rSsG&#10;12gWG28cY1F3DAwAIzA3WXylnPI72vL5TPKsEdawjvF8AWaWJBYeuYXL6dEWA1WFKa2xJpJRTw5d&#10;zK327M4co13E73U4c1tx1E5WcPKlb3y2zs5P1trluWa7xEheGaDX0IZemS61LUUzERa/SkXbaEW0&#10;tWGeaYD9qSDouSMrzCZq0uwRC9gfNwDbH+/vgM1/DFaf+LkAKO+9Dj1vNplwzzuj77XRUptGJ3Vq&#10;uooYqAIbw3XeTlxFYwXZu5zUK3CPFmMOaSCLraU+E1F+Bt9nKt9XjKP9CvH7DVnLTkuWxvGh/Le+&#10;hgBOw/w5lTOGFwDVyFAjeXfQbw5TI/1PKAuswoZdR5HeYHDKZIMc76q0WxeQkrzhe/jzBdFi1zlE&#10;drPYuklY+N5+5H5QF3Fw8M/EKSG/8aBZIprHA6jzcE/HozP1yJ2NljmbxSkh0w/Zzm5yeGmOgf30&#10;hyHx5X5Spp0KIIIBo9GM5ZMJdk7jeajmeatiw2ppdll/r9dGRpKc6lR1MKveTnqnoyzwvjwvkWw+&#10;OYymWjqQUkxT87mcynPh4s9x8GTTSkxERwzISIR5UOxWHHm1iVSG5hJDUwT4LEgClCHnyIuTlpGY&#10;I1jOEtjNKsBddVYkerkwNiAO2QDRgnh/h1ksZBEV8BQAlWEpjRO+A9AYaQuECoDKGJSMAz2L9yKN&#10;qUY6kV36KsCZB+DNglXJoTIwh5F4YtRuh0HK4bUU08hWxr1UgfGsmvu9HOe5HPq1fNa6GmC6GnJ5&#10;L7KoH4wPobkolOQJgHEMGYPE+uTHQgwQnZRFXFRKOCwoI9g0lxhPJBG8dhlQUvm8dMmYpksAU6BT&#10;7UjlAFI55aUbzfBQjciBWN+b2M80GbQAobW8xs4KMljZsHTp59psBEplMhCDqixUgVGN/Cv4/At4&#10;Pwr4fIuJ2ynM4b0XEC087Mi0VKGaT9Xx7EK2PcW0ePdht21eZkx8hkSIJa/NL3sxIxE7M4yMqoPw&#10;8gb8B7jZu4hNGh93M4WJJXM2n4M94+Vl8nxXdn5+gpF6SREtToW0w5X8jGn1EAY5Xk/1T1ZaRuQM&#10;B/RI7o2m9sNOzeu123X29CXVgo/6bWEpj3v6W/uZNekghR8+PB8BBIErf1fd2B70k4o0SkOGIUd7&#10;fkoI76m02bxGDJvzjLjP0ZO9MqU61jKnDjaLg7Rc8qGSxTB6d7PHSPPp77sDPoMDDzjgU1e0Cz1n&#10;XJQzehf7GRMZ4oTRx+CGj2f8Hg9TqlxaN+YnD897LM95Ii746rRQmwIonKPA5Pb6sD2lSe8Je92L&#10;zRn7/eKcvbtywt5coY3t3LQ9uzDjXPpz1wAbFwDM0514NUheqcwMQ3POGJjxuhsteTyHmSDWiyBk&#10;PDISB7Dup5APm8c93FzhYZSe7Og862D1pa2O4GAZyLqSxjPXRQbmFNXT/W3UUwNAW+oAoDTgNdOr&#10;XllKyQtNSNmMj7OzOLTK+Ax5EksOeWLWjxaf8b0l57HGpMJoAjoFQAU+xYbKDe4mqSdSXxnNS+vp&#10;ZWrrPOcAYS+H3ZyYPTbGfnqir4yRcaGd6EZihaxpfZBD/0gTpFSdLfZU2hJNZieo496c63ZYvxND&#10;dZQueCwbllsReKXJGBs1gWBSozQJmZYyOGxL0y29qoyCAqTJHMK15x5jL9S0R2kykjZqihyq4Hfk&#10;jC6kX27FXmagFy7i76liPaD0Jr893LLx1CSgXRfwjMQY52EcHwWwDKN2OAKw6S5n/S4DyOYByouJ&#10;tqrabRlIkPKY+GTW7Lb0Ugi5hqPITNw2Nstkg9i9sYkCYhk9ZNb+4Kzd2tdVXOMHyRNCwUIiB9RO&#10;TEPT/UzDVvFpXJpxWNDTxF2dZOS+2F9uU/gAxGgO1lD2UOvlgEMNNjr3doBno2IJOWzWgMWq0n3x&#10;LBCJx6FUUW9aJ8WgC99E+PHZsFb+A0AVgiqtnEsGI+JzokRd8yHKFRhN9lQydVll1GpWU6tZUcUH&#10;QF1WX2+8DQ0mOl9bW2A7aUrKy8F9iVNeo5WGWj/raueFNeMU5gbrbIqwJSKQrm112IM7I3bxQrs1&#10;NUSRoyaWjm5R2NUy2NRkaVFZ9MKDCV8lSNtfLThoQzWmk7YwGjCVyI2dykaXSIRSOBuQm8gk6TNW&#10;J8ptA2b18RXc2Zf6CEdvIJuyHPoXgxRsSygPTH70TwBSgrgRz16abrPftwBkxEn8v3/8Yefoi/Yw&#10;ugznQWvkjV6exAE9k4ucIIvvHRcoJ+qezqOO5uw04/nzpzGPjIYzTvvaWhoO2YVzpfb5kxz6Al2n&#10;OaV34+LzWjIaFYW9K94hE1eqstfkQkvixNZOVulFXNefXwq4/t8//nrziPipGUAXpixcktlZ0bz/&#10;KZbE4h7CISIBTWkWLN8YzF43HeUab0rrUV8eBuv2P3me/2ew/5d/56YzBlS0jgTWYaGMd3mAxE7/&#10;AsBUS8ZAD73X1FceP1FMwkEq7VIuC8TsoGq6g8gpDnGAOIiWSEDjKH9egb3hyDwSM3xpfXDx58m0&#10;ZFTdzkjIg0tUjKeKAL4CfAp47tsDwxBB/aEHUIUgP4BF2o+FVb3LvugYwzi9RblgDnhgUljos8kt&#10;rChSG0SBTfSWkxxQbOO9ReiN6FMmsLu5OoreanRPU8VOs4Ycjxp3DqN9PLuMzo4mns5qhNuYkGZJ&#10;RliFGV0f4yGca7RrS0RU4exTxditE+2UHFFbqTH9cBEaKk6CjQTcs7HWASQaaJdpYbQwWZ/hjLe0&#10;wNtj5BdP1cQjJ7yYUGmA+TnJAfb8jH0glP7x9qRdAgzPAIr76uOcBXyyn5+3osnjv6vRHJUzMlL1&#10;ZaFqEzld6hTb2pwFIKsAnJXBGngc96sc8MF+gEpAZzgGpEAyC/04zIVhXAoHcMoZHxFEhAhA1M37&#10;KKOCm/+WEzIRNlmNJS7pRHHPql5SmrL6Cqp1c2IBUQTJw34WF8QD+g/DBJEiAPPjhhlRI0cKLGo6&#10;xpQkNqNkDlDJmIoyOA2nwYSl46KPR2d2jFioQ7hudW+o8k1AVIcVHyQ1ISyMqukNQTulzmfJJXQv&#10;qxRCa0xbB45w2M6+AQ4bPR4rrqQDO15tIfr/2QxZS1Iyv7bCst3o/ELJBQU0Mo6KB3zGYjCJZO1Q&#10;FrGqBnUfJ3EoVfxMPs0watMSyFJTkMBoEexmKZpH6ZWqCWKWaSOb71ObUDKa5DgyVsUQ6VSvEXc8&#10;65X0cjIsiQVNA5RodK6NWS1dhekBDrBMQ3v7/752TExy0scRkRPJaDMJpjoXMFnC+15KNI+ucjrC&#10;K9Jo+iKipywFYMzXooQwGKtgGE82RfrAswGh2W40gH9/VWxUJu5qxUglc5iTlEAtWXERjE7pntbX&#10;2DDGqozj02PpqceglM1hSlrSbFifFL4vXQrYT8V8lsk9ks1VgWO+gZFdfzXVtGi89FVpDT1MATpK&#10;Yp0wfmm+tBHVZgZZDQe16ixAPWaqcqRQhbk6wNOrDVkhTXY1n2cR6SqdneF2A+byxcshe/SkiwSU&#10;UtquPDY547LjK2R+nqSZZjmW8oEAa21jNA8LqhSE1mYfyA5ATS/M46CHSJpk2zoLgD2Rw6ET4CsW&#10;NI+YpZbD6E4xi5WghYb91IQojTH80FgAedGZduN2tf3+eshevB6zlZUiYsP+48jDfJG6aD8KQuYT&#10;xJoYqr0n+Adn405HD5zLgaWY3NRqDggdHEKn+shBhDk6TVvQPI090n6WcKBJBKzKIBjgi1EF1jMo&#10;YI8DPH0pF1GuZwCMpp/fflzW5IwCNGMItc9OS0DrHOsA0KgQtJ/Udkby5+IY08fDnnpYI0MPACQg&#10;bTJhYceIfbqBfu/99RWM6yft/bUTgM8pwCca2UtkN18+Tpj8Kr+/Zi8vL9mDs1N25/S43d2YsFvr&#10;o4CvXkd33gDDnqhsbNb2UNYWryYoxL4pdzgEKYIAaDzGlVI+1yE62U9QRrJITW+jppuMnY/BsEXx&#10;fHeh+zyjJjm05mvTGH2IV1uaLrGNZdqhmKI110VzP3AA+VsulZnNnggmiccXkZxN3iZ6yTiaqxy2&#10;U+N3aXb5eSQ//8ftDo5QN3uysnQhtBIoShD4jEVjno+UYB7guclBYIPPYq2/GvNMM5PQQSL2Rkg6&#10;aaJ4pMnme6ptsqPMTgw32sUTA3aGxILOSszLpXHIXsAR6MCdCQmHVk1QEhm1pzNpS0bXngJBlsaY&#10;PYl/V8A3lO9bjXVym7vYl+OJWVP7XpSc8ByYHbMU2Z+RSUx1s/k7KNrIgPXMI8Ejqy3AUgCQiXWA&#10;UICnrtBivn+00p4apoHlSCbJtI0o5vvDSJdSDwvLs1DcxbSljclC4z4ra2PvQ37S1h9NqkSstfUk&#10;WC6uf7Gy2nNVtakueeGrULrnk3n2h5h+rMwSp3R6wM6vEF9JuL3i5MbbsnhfqBEFxI83pTrpMIPs&#10;fR3sTXWYIuuyyUollaOaNV86cMkVCrmKUmB2VXzA2hHGvxPIBEFlKeHcP/8A0GiMGVFQwa5E9Ahc&#10;7iTQME7h5GxYwyx0YoSmK8+zsJhvsPQwcTgASrrRHUd5jaKOOMnyZ1JVnceppBgXfHMDmXgtuF8R&#10;m4taL6fOUz3UWxvUat3mRPZk1hap80wG/EqjIWdaFhqRSALZI8OJG2CkG4Vz042eSpeiXoI4RURw&#10;qtAH641g8yNeRG0NAm7SG50giPXULKPSlXq7iaN+kxHxOO72KhyZaWJ2QfvZ0ODdNOgM1SbQ5FBK&#10;j6nE6nKW/+8fOyPTB1fX0K6E44wn8gXGQpEQQ70suGMJnLo57RMBM0RunNy3y4uJOOupBISBqSih&#10;nQd6vKXlKJq0Crt3v8O5Tp8rBoAxekHDFs5N6eWmjY1kMdKNyjizrynW3j5ShaUAy//Xjz/t5qWT&#10;jJE7rK0xj8U1HNaI5hZu8nyqxpoaOG3yfvR0pDpd3NJ6JMXss89vtv8//lKxcw/t8oUBPqtMqv2o&#10;l+NmdYA/jJHiJwSYB3uIYlopcwBob3+6leJajGaz8g342X4mruQ73isFNx/ypxOc70vaUV1fCWgy&#10;uvkOMPxvxjffMsL9lte1i/9HANMfh6auWLIWk2KDnCgSVxjhyizQIYGE/aqBhMNAMCMuNyfxyBDu&#10;DUCUxl9iHiT4byiBMWSMUI+uMYPqONUWTtPlfm4NV+tKjc2PFzDm3WMHdBgBGCjbUvq0gaYYnJh0&#10;Wvcm2cpIDqG7MOnTNQ4AvXqcDtsl2p4W+Yow++o8sSKThJwP4+Kkoag9D9aIB6+rgKzbshibJwPy&#10;8kIb2Z6D9nx7xl6QmfoRptdhPClG+Phwzd7ggH94cdyeXyNL9foskV2jTuzFEFFOjXQDdzZSedsM&#10;k1SrewkDFrVwGlHHeNBZw6xls+BXYBhpR7+kq5CRbFzsMTYzphkAz2DYFX11Njo6miNgRRRGHRnK&#10;aJwyg/hoNaIcdowUUbCXupKl7cN0koHOL5Y/J4Pg97hb1ef+EwcEjWzS6XYuZIP1MuYVCM1IDyNz&#10;L9hycPuWADrKytC35YWTfoEuUHoyqm9zYMNSMcm4GOMdJhLqCGM7tZEJfB4hf06Vc/5MOEJ5psNc&#10;6KR4HkLDObjwbKgRKS9fmZ6wDoyoNKZtZ+3p7PVw3/E+UK2amfcLoJNxMjEmbjYl1XcWlgGeSOhI&#10;ZIGPYZOK5yAdiy5ZYzmPxnJsGArf1tg7OwnWQHpIWBKxgGL+tICWAB6dkHbpIAGjMuJI+ygGUIDT&#10;G0guH/IPgdEYDl36qsgmXRpXZsUBQJGFFBJvVEqkUQEHpQw55nnfE3BR64rjPtZ7HYeMQrFaCeH0&#10;VqMFTIQRy4jmwOYJ5Csj7IQIYrgSAMPxjNgB1h7G4/Ec5pIoV0hgRMuvZbn5HAgsL+DX9dW5YonN&#10;4sqO4RBAsHkWh7qceJ4tDn6p1IbqSkEzmhTNvx2pA4iaaDBbcUkfnEM2aBq/Lu1WFtOGFMBxJnKY&#10;HIB4MYeOIr5HueLbi7yMblNgmZgKNOJ2BYy2F8PcoxPVqL4aAF6JZKYEiUWpAsiL0cZiLinCXFpT&#10;4Ut4uJ811PEeF+4lQ/YwiSU0KeFgX1pOsSGkQ2I8B0f9HQC6fiYFUMoE4iT6vakIm54h8oo1d6Av&#10;3Aa6w20U1mdiONZWFrNs+0I1ZEE2Wns2dYBmLfq5tqYj1trIYa7gK0wjaE2zIBcaf0a+QYnIgyp7&#10;9juj/Pfo3240kjEb65Qr6PAtAOqHdtof0BUG6RECsIhCtyzmOt0LC85huITw/lZiqySZOT7eaGdP&#10;EBuIfEqxS5WFsc5aJd2kH+YjnyM8C4d+sEMHmPYRcH/gIP995FcHhKpTXiBUbUehtCLFEb8UjxnJ&#10;/f9j7E1c2s739u/777g553DODDPDTGlLKyouqKiomGBCFpIQJYqKioqKioqKioqKioqKC2rRilqs&#10;RS2t0oUudKELXehCW7rQhU7LdEpnhlmYhc/zur4xPb3P735+z1P4kLhUY/LN93t9rve1OBgHA0Cl&#10;/XQAXsV++hjju9loOhijFvEen2zJZ/I3ZT7cZQP84oL569k588u94zvg84h5B7P1PeP3H+6fMr8/&#10;uWQ+kKv84vK6eXZxjbHzkrm2MYXjmai9FcLyAc1t6EjdaMcVSp+FzEfd7lZ0DwUgeg7yHOFJguQW&#10;M92YiwYLYE5Jj6D+UskIw80ONOxd5gV5x49pJVQU0Mt7m+Y9dcXP7m/SwjZCCk0p5xbMfKXonUkX&#10;aSSCqRDnu2KNgkVUWzLt8CncnVxyJ5tJ6TylB9XkQ1nPahbURsFHhq5kVoXoMJWDG+D1CSGXaMRD&#10;sDlFLSTlEycYq29Nd5pzy5AJx+fM7ROL5vImOZe0K51cHiV/tNMchgk9vT6BfILXjrioZdz6Pci+&#10;SpB6aZNZxWa13CODH7Fu2iyDTXK5PubjPSjENe9SmgDXPg+fLyMvtJWg/bbaZEt60oDeU0kshRiP&#10;xPAKUDvATflslqt6kVEMZ5hiKocLeoiEomzD20aTUwdZs+1IqawFNmrFuNTMc9IOO0zDV2E/+m7k&#10;f43TPH8UPTRQvNA+TZX4NHpaWuOGZ/2mi0IPfwGRYmwmPtc1GlwQhZQqEyZfWny1qY1R+bxG7OAZ&#10;2iePr3SZ9TnIHLJWVSe8SNylwOfSYLGV963XWbFZ/fXUlrOpbEKS0Abz2cT1SVMlmagrea4kz3DB&#10;fqqBSWUpMq6mgys+AlAf5iHRwD41ILHUA19YG2WKaqCGeZIUqVQFwNTJvrYBbUE3fxi9vy2EqdZW&#10;7+aNHF6liLhL0WWEASgC7DGnOUirzzAaj1p2Md0dGebqRUbfd+fM86dr5grGn2ZGotIqivFQHZQq&#10;KT2wlH5MUW6HxmXs0KXfZJSqVZrL6IIHr6UA90xeaGk85C49skiHN7uqVYwiKzTZrEwjcKYVZQSQ&#10;3I+2wi8tCgeJn99VgQ5sCTPJy9sakcutrDGpRt0CYRpNyxjzzlw4vQBA3mPieKH8Hl5sAF4Nbnr9&#10;/dMz5OF1IjdAd9EK5S0gqggYgdGmRnrK0aqUs8MeGIgny5SasbZdiNwZHcGaVhN4XIYz1099ofJH&#10;E7i4BwHZ9y+rNUnd6f/Z+vT/ghvJBX394Jw5fLADI1McjQ2Ij3GcHt1oNydw0Q6j09gN0NvDAVfE&#10;aPH7NzJE/b/909/8lG77TXP+9AjMNVolGmskrpZhQu1BShhYQHZxjtSB9Y1GGIhcNMBp1HlRQUdc&#10;UkQ7KpCpjuToOIAG9H580mfma/5G6TojS+DzKz7ey5g/ASdoNiydmLoSxPQleWr/UExJFLtIBSkT&#10;74P5JgArpxGyHN3ZSDPS48lQQ/SfRx6fD5AlNk+MTuQYGehwwoB0mUd36aq9PoZzv98azezmgiJj&#10;l1gfZb311KVgwvDjhixh10uF2GIdveytnKCGzB1iKwQoFbR7Y22QyrE+RjeNFpO+QS7dDPqXMVpm&#10;DnbnWu51xU6cJgPyCjvJ+6cmYRVmYOSXzI88r9/dJ5Pt8iwu80XzkMQCAc+Hl8hVOzOOFpWxF87v&#10;PoLHlf04RqZqB3Ekbc2AC8LTpSuStEJMt5eTXxlv9noCnesZzZeVZVospJ12JDHEObAWuhUgTYep&#10;VCi1LYvN3g4AVYSM2OOgdqZoOLUDdiNpUfVaPsCjHO2XmNJkNkWKSUtiLJ9N37mf8WIxYF/gUy0w&#10;hUS+lBQDhmBgmwAhLU1UGLIB6EKr2wsQ6UYqUNcE40+UTw4ARv3ZyYz0UmRo4MSXyDgmlTinTBh0&#10;G2NgjYc0hndTPZfPaKuYTEm1KrWiG2ukL7oRjVhXVyrnHsZhbWi9e5ictMdSxxkwy2tFjGUxPfL1&#10;ohIaPjAdKoxatwESO4IwD34PC7lRLlrVPOKKcsnMLJAWEmAvRrQ0gPaME6c0j5LBtPG8dlRk0+Hu&#10;M9NocccYMw/g5myirlIZoVUAOeWDypRU7EIbiRykxA0DylJFZxmmFMU1KS9UwfWFjFu1lN+qFYLl&#10;tMAnx3Z4sTlgCXSWCzB6CLkHbApkthb7TXMBLmc0gdUBB2DYhSQAAJrvBXQyps3F/RykBYalLvEK&#10;zCta5awy4nxKfICwgI2oKKYmBTbG/zZTiZ5YS5FAAkcCxWJhNabXkma0lM9VwJRXs2kp4bGWApRr&#10;MbloVfF31rPx6QJ4jfPaz3czYu1Q1l/IAqBDGAfFgvZhohIArWNT2MgIvrs+CVMIMgtIjUEkFX3o&#10;3vp5LVsxXTQzYuyB5ZGGt7cPjWgNMX2s4dH9VHlmMErMgJkkp5D85aNH/UTvlTARqkAzXITMi4SK&#10;dYKviX87STOfmr5OH2OaQEZ1Gxq6XgxpMxNEPnEubkET2gyLNEFN58WLxebxs1bkQZSMfD9i1SYv&#10;LfnImYVZ5Hqxnw203OqZyeiWufaowMLFhlDgq0jSCxjyFjYZfY0hM91XbZYY8R5bHsR8NIr/oZ3p&#10;E6bbUIYlg0kgrigOU6fAZ1LCVyYxnqkA7UnxCV9zDt2NrGSPxX6q110ANCNV594UqwnJl8M5kdpN&#10;S9vNyN6ZgsGQ6CZHPBsr4p96KBC4gI7xDWP2H+9vm98enTK/Ptw2P949at5Tzfg9Du+311bNq2uY&#10;+zDbfH9nGzPuUUyHh82TS4xcTy+aK5s4nWFttQ6ROjJGZFQ++aLRCpvnvJnK+domEA741ASyyAUr&#10;zntIoExmtNYSMnPJ0tXrLYPPdUxOHx4i+3pz1fz05Byb7pPml9c3qM++Zx7e3GI61Wu6WkJM82CR&#10;YcprMbFVETOWhwxHkUZemFBNZlWO46MZSGk7yr8MFEGW4THwBphwUK+plct1XQA0n5xdD+DQjb+k&#10;AJ2zNIiKfdqa77AySJfJZV2faTXbZFieBpRexuF9D5nCBQyka2gdV4k+XGMDscL3z03UmcOLnbC0&#10;+WjIyShtwHzHCPoAuaRiAHuVW4qWu4lszWa05R2045Wyua5gwtPDZPZgH6aeeXTpB3CL03Kn/OUe&#10;sFBFFUYjdOnSrUq/mktzZBVlNxU9KaaIuuHifkAcTGh+HxsQCjdy2Tj5Mem5OyFkGtkINALC22Hg&#10;+zhvoWeumYo3zXOkWxwA6E7Gma4DTK0nySUmG3lkgXNzXyYSKLAAQFBSORW4JMHm+zBMhtgslJFT&#10;rIKOaUgVZbYeJkbr8DT6+zkmizS5LY3AfIInFsg1XgaMHgSIThGv1Vdrs+Q1Sg/RrZJEmiHrGrg+&#10;qeggyKQ6C5NwvCakHDvJiSQY0M73EYDKgZWPDicfXYaWQubzcGOFqqCyqeAsqia+A4BZWcdOp2G3&#10;aWwhtoSA53qcWlWIhBvqJSLHZQmaz0OHEQLRi/EcoIN7k3H18aP1gKE2a+z+6P5B8/TxCmJYwr6J&#10;W2oj6y+WnYKchRnoaqQBdSJkzsHQ4HNDZ6OlkLC3mdiEacK5D/KE9KC7k4jfS1SUWFG5YYO48tsa&#10;0yx2bmEGHcMy0Rdkzh09XMqBhMGEC1QvDU55vAABueFhcjdXSs3dqwNUZq6hbzsMOzuISWqV3MpV&#10;c4c36d0762Z6qs7Kf1NHaiH1kiHaDaQXqiCHsJfGlWFGPp3oM/p7480yQdhL84RHo8Vorv8M8wO1&#10;b4DQEphQAdFcHHqDw/GWUeLwYZptGDWFiKzZD1iL52BQzd5f7xVPpFHt/89/vypn8jVO4aOW+1Zv&#10;vE1kB1cuTpltTFaNvFmkX/oMxtHl2o8kQFmk/9s/AW9aK35/SAj8BfP0waa5emHGcrsv8ubp7fRw&#10;AmRDQJ7hYTSQJ451Wf3eI0QvVRFHIdOTjCTJaINSAJxfyEHP70wijiSRCCeZmARCZWSKwnG3D62i&#10;Vjy79hgCjOXIi1TFlcHQtNO4UsVoURonO8J8GydnCe29jJo8ah4BUDnSaf4hk88ByHJl7rICl5Ng&#10;U7M4KaYBnHSMnORxPr43b356f9y8fLpkbl4dAXR8bnbDxMbwGKO5zcXk1l4Rx5jBby6ia70EAD2z&#10;XMsYvt7cBMTfRQ5xa3OI7DOqQGl6uLnOCAcdsQDocSI8FmkqmiAuZwXt7Am0myd5w56l7/byETpz&#10;jw2a29vstIl3unNyxNzY6uOk10i2Wo8FOq/xtdN0DB9hnD/awXib57KpCj0VdW/jRJOI/WylIaQS&#10;KYFMVX7AcoAThhv9Yj35i92M4puJCimGoXOjxXLwGudyMZQ21k5LkkxdGTw/qQRJp8HW2dLZOQNC&#10;PTBvVo4hAFR5nk4AoQCoLZ0TEuPWWsbOw/203+DabWX81ITGthRdWTKvYRbPtQNNoY1RnABpHsaX&#10;cphQrWqYUOlxewEivT3lpgUTRDUaxtJyB5rNFMbsjBp5PBk2HPwCo2wCUmFFpSPN4jHYAaH627Qj&#10;D9CKpIgT9cbn00ZTRqZrZRm5mWjEWpphtztj0Q+T5cf7aG2D99R6OVmSxAZRc1eBlswDM+JjuWCw&#10;tCTfkSlBdXsCnkHMNx6mLB5+p49bjRIjusgKubq5gDbDfsqg1d/gtxqOlkbRUrEGaQhqJu5G2kyN&#10;XRtwHpfghA4B0LQKqCgsJCNRS8DSm87vwgymBINCIrTUIJPH96jWM0j8Tl4W514qPwtsBNzbMX0A&#10;PEvpEq/y2tF3Au7z/eg7naba5wBw+tB3wnqyatEH1oe8mIr8AGGqWv0uGFgn4JGJiNsO6M0BAMNS&#10;e7IJwQeEem2wdYBSSXcK+f9IKurKMWkWk1fK+66UKKFSH+N6Nnn6e6SBL4GVrUJLWsvnKxj3VvDY&#10;6wDUZYBnrVoAdo0XqQG3TXk45kkMaIcV70KO0gsTLhZ0VFFRsKC1AHwB0B6i0QaQc0302swEJMEo&#10;jXojfZxLm/ZzHt9jjcz7iNZqqP8XdYlUFLPaO74y/QMQGTA+o6MxZm423awsuzgXFZoz25Vma6MU&#10;mVeZtdaXGAevVZrr57vMhZONXDeY2AFwe1oZM06hLW4hD5SQ+gl0n6e2Q+bt2yHz/v2I+fZtPxnF&#10;5BperTedHUhLiGYSAI3lvKLYGl1INXa2M4ULMKnThkV63xY2KZq8iP2c6K6wIvMEPGepsOxuKQTs&#10;Z5MXGm/pPhPjPjOx0f+yAKjAZyzMqthPgdAIAE1JYePNkg40NZkNZRZ6alcqm3DG94lMNshmzk5i&#10;hI/eOzOGqWEita5sChcHq80jOroFPt/fOQbgPGIBT60PmFTf31ozr+lTf8k4/h4Tmme44F9cW7dG&#10;748urJADfNDcOTXP7by5jRP8BL3fhycbyB92WAUYyhNNYUOaQ0yeQ2kA5AoLgCphQQH2ATayMqhV&#10;o89Xd/iphR7z5gYyt7dIv37CfPrdbWo8b9Ogd8k8vXka4LeM1KiJ45DmpyIMhmzuKsi3LQG4Bbnu&#10;K1HDzRTEwfTCA1jzMZ31U4ajpdgsu/JbBd6QDGqamk9mqwBoAaZkN9IctxhJNutNZN5O9VOoQETQ&#10;MO7sUXwCQxg8e8ix7SV2aGmuhZhISgJOTJsjlJwsL5PDe6jHzJIOskzN5zGIiKlJJk2A4/4uNj50&#10;zp+TQZW0DplHlV5ydLzUHAagLaPbH6fu9iDJEtsT1Uj9ujGADZl7FI08oinvEuZKxZLVEAuoTbGX&#10;6MUcMIkfcF2ODrYY138J+Kq0DwAHcy8A6u+OscCnh42ZvYUpYBMAlBYvTxfpEUMQRJOYC+fYjB/k&#10;PUQuefNsouk+yHV0iqD9Kd5btJC1DGaS4Y40judFAFRTymzImjI0m1Vcc2oriStUCQjlEpNyt08g&#10;MQNvHT0IEJ2owiNRRItRkcWCLhJmP47mt4dIOGuqgYxJRsPmEs4BMKBixBtpSZPcSHKVeH7ffo6b&#10;/XofURftZNr1EYB6cCIGqjkRKgpAC82Vi+Yj1W/mVvKCIgIuqFTi/heEen9lAdH6JoTH9XuJt+DF&#10;RbugEXwJO5IgaF6j5WKC6ifI7VOn+ZtX6gKX8/muefvtlrl7d5EXmRoteq/1ggq47OWBhYHoFyZG&#10;42jYERfjOF10a3hiZqnlEiu3fqiTkXO+aW/NpsYPwMrv8sJoqIlFdYBy3h+YzSOWpcycOQnlfp72&#10;o+UCc5AIpc0jJWZ8BJMQ7rBj3D9/qs7cvdlhPnw3Z759Pm2uXegisHXVnDsxgkORmARQumI3khlB&#10;l5Bp2TeQbfp4ERuo0qpgzNfdEWfW2XGvLgZx6xaYM1tlZms9xMFsZxflMwfRX8xPZaMPZbe+UUx9&#10;ZA1NTdPmzZtZ2praLY2s8koFQPVmkT4xHMSv0PL/279PMyUFHP8kruYUesc064XW87OERlENUT5G&#10;a1/ANMrFKcZxAWD07+ahyO/AqY0LnTmN+f0DsUy/PDR//iyHvMAtMUJ/PgDEbTDeqia6iPYcRtCb&#10;uMKXAKbqx/UzMk0C8AVoXlmYbeDztHzwJo9ityOn9GfsnGUu2sUBrxaRDOKDbJnonhjraBylmjiB&#10;SIn4dQKf6sXt3FRs1R76iBFyJsDcwQoEuUj7GTcpjsoNG+cGSNmlz+Wk7oA5FZMczWZBVL9GZNqw&#10;PKWg4Md3pBz8csa8e3mIOtEeKxB8D+B4P49Lu3of31uDW3tp2AdI5IJ1GJMRubACoTeO9Zp7VJjd&#10;2x42NznZqLP9OX3v9zlGrjCiP8O4QsBzAgZ0GSB6ygKgNVaQ/DZtSqeoYTyJFlcj/SvrneY6Xb1n&#10;YVaPTFeaTWlIMTItjxNTAcCXO7iSWKCeFjuxPcTUEPNRyc66Eu2sVhCWLhfwKY10APBUXZUN+IQR&#10;q3ORuUs1po82FLSxTnRKTpi4HLR+WTChERAqzWY24NEJCBQA1RIAVV2nYmWkyxHjWRJKNOur/WS7&#10;HjY3YAXuMq67zwVtihFWBuPzfbxXBT49aM3yCGL3w4wVEE9Ugju8XIwagEy35dyWcltSDOjBSZ5f&#10;AHPqS0bjqd5q4khgrNVXrSW5gDqrHUS6uIkM0uMRIPbDXqjjXBurYvWlk+GpE7eYqWbAyvCwzdJU&#10;r6yQHzjhg3lFBE/EjwyRRYRO56H51EZVGixpP3OlC4Nd9fJzvbiYc2B/rZYoNcLwcSHAvUAMIJq+&#10;hhKYx2LG3YCqrtpcwqo7zLkNqn9PrdDwRcj54WnMJVOM6DrMQFMphp1UxpMYIwED0uRZcVmM0sVo&#10;+jUu5VgO0VpTQs93oZOAazs650wuLBkYEBmphuzoaIndKUHzVwZYLHMTp+Ph+fQyUvdREcpthQd2&#10;0w24dAjw2mFY+RjAWeZ1WasqCGuXn8vPcML82Pg9gFDuF7lI23DbcGpzy8p3w1yLHWVcby0qH8sw&#10;NZYzqi8PpOOYT7ZWGR3npeixa2BkG4M8H7CoWt0Y0QQ6K4kDqyX7Ut9XmI2bF/lAGWbCEtjxKqQG&#10;0s5KwtBTbbPC7ysA/hrV9TcqhoeqT4wpk71OwAGtS3020w0j2s75tb0B0oEqwhZa9Zob0dbSBNPa&#10;vBtQCrGBtn50MNHMwuxo07+lcznVxme3eJ9httg6RGPaAkkVR2rRsUF8nO0wp9bpdtfkDvJkAHNH&#10;B7E23e17rYnVpfMVpIiMmh8+MKl4NWxu3Wwxa2sBZC6AHORh2Zz/k7kmaWPrQlMo9tOf8w/LyKbQ&#10;/3pYsSGYcRU1LI7RAnMQ5owR79RQPYkleUxzYC5hux22aEvzKdYznvg0gU+xnrFxX1oj+GhAaAzp&#10;FVoZGJFSU8Nu+CyODydZn7kezoccI04+zuD/Zoo91XSClct5sZ9mpdOwds8xG/1ANfJ3148Qs7Ri&#10;jdzFgFpM6IOjsJ5HzPd3NwGhK+bNzXVrPadd7rGc8ADPe6eoPD7DVObUFNmY41Y82xq6ehmSvKRn&#10;yKSoJiU710Y754tcvBrFnHekj6xVlStFFTPdJGmMNZmLa5PEG2JyunWSCdBFa31375y5cwYj8sYB&#10;c2xphIlPMXIrWD+lM1TCgHLuKyzmPQGg9AEolfspoOmA3PLl/51UDQBoAZpuPm9jU+kGgBbRlV5F&#10;BGRlGVJA4hdLC5icEgQvHaiKIFTg0I8Lvo9Nfgfj/XaqP6vpRZfUz8uqxyQ5CqEwOd+IZrLOjHBu&#10;njjYQCtWpTkIobNEdvkQySclZPfWkWV8gMmXAvXPYBi9xfXhMWTNXQiG29SGnuf6dx4jz61VrhdU&#10;h744O4d/QN3p4+bVxTme5ylzDnKimXg2ZaSq4tNBbKQT41QRuujSVt577ZwLYEGLGMkHu5BboP10&#10;crzmtHLtbEYuSZ2sH+YzH+azaAxt9jjTimkmoEwI+jeIK5xFPnQArfUMm8Fp3q+zaMjBLj5wTALn&#10;wn9xzPyTa6UNDbiiF2uIyVOuqQyTpciQurimTPUxckcTegxz7AalLIfG2OTjfl8dxntARGA/kXCt&#10;hclWBnBbKRnBWpgXW8Eh0o+rOU8ANJHrslITdoFzlCKRihY0x/HFvwFoej6RLYj9s2gL0LKx0tFa&#10;ZKKxsMPaeYr/YUIk9ZcAPgVAi6mEqmGXWte4FzC2FxYzltEbjjCCVKvQjOZyoAiIyt24dbTF/Ppz&#10;xHH92jx9ukEcwLCZn69idO2kShOdIW9oASQBT10kkxjlaiyfqjc+O81i4jumuWBvwR5NomnsIF6p&#10;rQUnIUHzqv9TpZ+0isn8n5KiPTAv2WaKxpS11VJ2NI1UvZGveL6NkHayHc8RSQH4u32NrMetCguA&#10;Wk1FFvCT7vKFefVk02oJ+JInTTmHXWSS1dXttdiWA/NeDCDk+xEE24nu7CCO+MOLjIGOlbDbrjU3&#10;z9eZp7e7zM9vaP4hyuPXdzCOvx8zr59MmecPxswf1FH+/tMR8/DeOOAt2wrwVWbaWJ/f3Ls2ze9X&#10;XqjimhTfI1mATCuSBDxjySyl8bwc+5+ypD+Z75+eNr3NPpPM4w3iNC4lZLqAA0DAXs+t4nISeC43&#10;j9H//ofMTcqn1M9/QSbpRfPu1Qmr0ej9C3JLYUH/nVmq4+QN4O08Dv9OM00u2tYRYh0w6ByYrLTC&#10;sRWFlcDvkZnqKSPmd9+eNA/poB0dKgSEoHljd6TnMZ2xuUbtSfESsGMwQ0+lEXpWPCcVRsetsCWr&#10;xDysTtJM1VFhmSgCnIRdhKvncFJ2cOtKhO2UwWYHeKrpR+BTeXoqNlA0iEoNFHAuM9WHtyd4/Ggv&#10;fztHLdk8tYAF1ng+njdfxj6MbfyfLJaf5+ZAjwO2k6ajlUq0QvU44uvNtc1uGMwBC4DeJe/0Bf26&#10;b6+xYaH56d42HefEJh1CNzMFA7rQ6TXH6ExXneY2x+spfv/pedhi2o10e2mN4w+28/gsPdOMM3o5&#10;0baSk9jA6ENZlFWw/S2wti0IutWC1YSrsJoxcCnj4Bre2CHezEFGWx52rbmwnZW4kBvrPZbeUhFU&#10;dkbAdjRKLkwODthNLRt6T4HQbC1Au4Ceg/suoq0EQPMBWo5sckN5ffZwgohCF9RFzMj925vWMfDt&#10;84tmGz3ZORyyk+igLABqSSYwByKxsBPtpKU6Qg9smFVLCAOoVhcvhhexPjJHeQjMD+Aiz8WZreV0&#10;UBeInMKZE8+0gwsswEX92hEQKhOi2CbVffqcYRAaImNUDlPFnVSV76XjXRMIzEnDbmLfOCfIIIlR&#10;somyCemgK8thFZGQSDrjxHFvQ34TpHLTCr+HrXFx4ZSMQ8J43XqIo1J4uFYVEUztNQFrteA2H+sF&#10;4BxdNO+e3TJ/fnhpfnv33Fpvn9wG3BxE5tOAiSvFpOzDCEIRgEcbJ8apXkalEfDpx2gSYTrzMZHk&#10;ZguAhldudhIAFGBK7E4RzudibgUyi+yZpiA7HeNTFgYgAKQ927pfkEP7lY1cVZbuFwE0S91EwwSD&#10;MIy87/w+wCfGNUcOwNhl3bdAqNcNwM4BPGUxPoZdYYUY62oVkC1ZRMNOMb3jYmClPy0nCL2cDvI6&#10;RvjNedQt51ELmo8bvxQWlvdnFWanKjaKZU5kBoDQMGAFZMOaygwj3aiyJOvZ1GhEW8YmVUxJb10W&#10;4JPCAZYMgBNk8g7J6FoXa4HQrgbalJB+CYz2EEnTBNHR1rzfynydnsgxy/MEqh8MID2iYW+9wlwh&#10;Z/j6eZIrtjvNqbUGcpnLGH/XmPPHms2di8SqoVc/wIa/sfwLdKdoAslLHCPz89a1Zs5VnbSzkYjx&#10;LS0v3D+6UYDMA0kPoEdaNV0Lsjk/qLVL0xMPbLqymmU0UV5zT6MbjSCaT9pgNuZ7rdH77GgTU7YC&#10;sp3TLKd7WjJTCDrkk9hMxyEpEgMqECrwqRWjWxjQ2HgAKUsANBnmM5WNtwxK2RiUXNlsLAVGAZsC&#10;n2I/4zjXaSxewnvp0Ggj568D5luilb6/ucHEmxE7DOgvtJkZzt/m9UXzy+MtNJ8bANENNKDr5h0V&#10;yi+vLJvHZxdg56i7Po1UaRu9+6kJc+1ov1XMcRXj5aWjQ2yYW6z4L4FMP9OnNM75aQCZYjYbSmU4&#10;OEjb0wSmLwLqrx3HUX8GY9OlTRI+jph7p1cpuDhqnl0+Zm6dXDanD02Qq93HxqMakBgDYQDhxIYz&#10;iFm1vDzBilr0Y4qWCVoAVGNqud0FPAuQ18gh74A1lLymgFxgSfyawRt1pPAUMYovExNKhnmBL5xB&#10;qhIIBdArgk/nBYXGB/NgkZGVKfknRFFEMak8RdRxBqvZHCIrK6CcJEBaQ1lrpqkkfrKMVjd/IVLA&#10;8miwDWkYsIXtHMczQ/lmG9OqjKQvLs+j/Z8l2ooGorOL5hls8hsylZ+dOcBLQALQlUP4AlZ5Drj+&#10;Y2r2ce10E39pgVDkeIFCGEkKYQqbyZZlypPbwePsxBhKmYK7A9KF8bsHl3ugHx36EOcTVi71sgUA&#10;0RKkJPXzbMDXckwraTxtCxj/MET3LiITWPCYLqYApbyXMshx/yevm3K2s5CgFaDJLiVGSskjfqZP&#10;AT6nnM7h9nyLMZYOdEMjeRhRmZAO9rDZ32lNU1mFGtGGyShW4oU2mt3UKSs7uBOAqmD7VK4tuq5I&#10;CiiiSjFmykmN/PuvJHSNSTAF8eikEqCEU4PkbvKiJ7C7SGN34SZtv4gsvXL6ScuIARAArSSVv7qR&#10;F7ZhF+P4GNOKHquF9P52wGglzKnY0FIakYaHXObhg3lYtGvm9z+umIcPD5lDOMmHibxpbiBknaxA&#10;P+yGooNcMBPZ6D7joWz3A0bjFOLKg1cOqDQh/YO5jGEYO/YwfkLz6afL2Um0gQCoulmT2JGl8X+z&#10;ODlUU9M1PQ4FfqzWXLvcARM2ymh5gfxLTCGv5sxPxHwcOwwlD1D9ljakMMATsAPg/XrN0uFpLLwP&#10;oFJXKfexTn7pjCRhQTv5e9ETdXBQtPMcDHJQHF32sdOuYRTezaiBzncCkY05E16/njD3LtEDvNFA&#10;ZeWw+ektu85nq1TudVpVeyNoB6+fm0QKQP/2j4D1X89zf4vvozedbvtfvjtmfnuPk/43ftZfAqiw&#10;leYlS93i31KvdcQc4OCIAxgoGkMXbwmLNc4UCynaOzPjH7SMeMztO7SF/MZj++u6+fXH84BFDDAP&#10;5swtZYWt1Zvv2CCEmU+19UT+/chF94Y5jRt8hlD0jcUOc3y12/TR/KP2mgye970wiYqd0d8QBq+3&#10;eJ7XzdNHy2aFkX0qr6UzZ68F6veIpYz9h8UqpLFsvGZKNOiljWUJvc0MRgaNN/O5kAUwIOlibgOA&#10;2hNhQhUpBMOUiYA/i/G+4kxcMKKKHBIA/QKmdR9vrFJ2ZdsbvTxnAttofP+4ZL59OA+7ard27imw&#10;sYoWUQ6il2OnAAb6EK1UFw7hAqTy8cIKES6Hmsz19R5zg59z6+gAq988OjVkMaDayT48MUZQPbWk&#10;jCUmVR2JG3Ch3YMznhozGPuzC7WM7RnVsJOWaUn/X6P7pQHSI9B49tdnwPRmE3mjGB9OBBhjrKxE&#10;WsKkQ2ymqUjB4yUIuUu5gIdDr5HLMN4qJgKouDCdTmN20YBIP+YWB3o86SxTYBdt6PkcaPNssFGK&#10;r3LSF6+xeRajYBmU5JTPJbewDOeuB/CfiHzha17DrJR/UafXal4/5YJFXNTDOydII2DsihGvgais&#10;dMblEq4rhikd9lqaXQFPaXOVSarlB1wqe1SviRpe0mAFU9Go5cCQ+RjlCoB6cWb70Pi6YXWcjKTd&#10;ABcHcUF2Xs8cJBZiaiUXsGeSxsF4XOy6YtpCfrHA6O6o51O5gM4HbeQSNyC/KaNer6Y2iXE/hiIu&#10;MCW0r6gVTMYtFyA2Sy0vuL3F+MrF60onB1W7cSpKpQeWflg6SBl0Kuh372zI5/1Zyni4gSpJ0hAu&#10;4yj+AcPiL+/Mw1tXMFE8Mc/u3sA1SqNZbxtxNExz9rG5YjzqBUDoeM3ZYe8FRAPomUOYRnJhPT3o&#10;+rS8qRzjGTwnWcnksaYAKNF82TOsJXCZb8/iGLXBpGJCyeJ8yW2Rw4Eu0wkQtfGz+B5ui/m4zMP4&#10;0scoPpiL5hP9dk4OANQBA4oJDHBa6vVwnFF84QnfD9l3/j+/o8gJsBX4zUkHUMCAMv6XqancncHv&#10;wlEPY1rD39cYQGKB9rSlgA5ujIK1MKdy4NfAntZjGrTc+DColTDdFTq+ABfFGJsqcMKWsjEudnHN&#10;ULMTZpMhmCjVrQ6RJz1EMUQv5SXdRPj1Io/qa0FLyKa/GeDZitRLq5MK1m7GkxNDTJgOFqL5Z/o0&#10;TynISjlOcwyoG81WSsnhWZpYMEduYiYUGL1KA9+ZTYoM5vMwhH1mgU9Vucqs9OrZMBOwGWsy9eDe&#10;oBXZ1N+L+xgzm0bvcjDbiPqTUVTSDb90xVwXC7j2aFrRwKi4kwvvAXquD/O+kdlocQKghuazqtBu&#10;Hf+qxo0DcAp4atQutlPGI6V97NkbXnv3/9MCoUkcJ2mATJudlIn0/ei39V5QxS7vHao2pYPXz8xi&#10;I57F6D6Bc6kAqJ7vE7i7nxOrJIPR+1ubVs7n7w/ZgD/nmvKOFr43lwGfRxmJHzLvbx8yP9OM8+ba&#10;QfP8wqwFmh7BeD4+PW1uI926hTToMo7180cw7HD+EmN3honP0lg1DWp00yubmXOoHY1/b12Q+EN6&#10;wAGc17eXYAQPmYcXAZ47686pVXIkKaA5MsumfhKjZ7eZwzg7QkyVDHpiljWm1SbRp6xmilnyMEUr&#10;SD7S365mRTUaqVZTUUtBZH4h6iyr8KvI5DxJRrcqX8d7KGyopcWMqMZawFwVBusKJiGK/Crj41w/&#10;jnPSfRSt5cQ1n01tcCa4x4W8JwezUzbMaSJRSbGA12jkO1Ew4MJD2TQ+qrHIWcDGFcLOSZFFZhaG&#10;Gh67j9zTBkxXc6QAXOI68fzykmVufgYAfXpmiWuFoq7WzVvSB7Te3TlqnlxewHNQbPkP/Bgu5Utw&#10;cmw5/X8zBXhvcilnUNtREMYz2Alp0MQGuQuzaBfeGG69/bjhB5D1wIL6kKUUYDoqHue6wKqc4vox&#10;hnabkoWqEaSS45j7xolCIxWkuDXOJPO3fSazMKAwjTg2D1M1H48jL4DeluuhJkH1GCZ7SJYZJVJN&#10;WdRj1LAqZm0QWcVgtcv0kAjQRT7qMLmoo/VeM036hUDpMIRIP+xpL/FLI3S+t2I+FaB1kxwi81ES&#10;eE4ySz9+no8ANMGL/gT32H52dtGYTOJ54uN44mOgalN50b0lOP0YxefTWZpXBhtaxpNUxs4HXWN1&#10;zWdosai4RKPQxxt3bJQTdwcZeDQX6CDxAWAVozJJBMD4VD4GAYdpoiNYF48mGmia6OAuLoEuV6Un&#10;S9ELmTyOKNjMKB7wLp4orRxOXMVQxMq5dLo5GJ0wGjy+HB6nD2NBAPo6hE5MetBoQFciwCaH+20N&#10;sWZ9pcjcv4m+8/GExUCa346Zt89nzfpyIY0o/yIyw0UjDSyZxQgqo/GV+eP9efqYu6yeZhmd/Pye&#10;AVy44wNpZriX0HF0GENdCOTReJbyd86PplDFWWi+fzzE/xcIA+T9CbP6AeD4PeOQR/RrP1k1b56Q&#10;xfZ80/zw9oz5mSrGh7cOkx86ZB4DIj+8OWvePD/K7Unq+I5Y4+P3ANCfvkND84fAJyeSvyKZohqR&#10;3zJ3rx+wRuDRPEdfcyKKBoQl8LxFCyTw5sgHiElT5/N9hTSBoPWLvYyZVszb1+vm8f05tK7oE6/0&#10;WIL96UE7Xb9KBVDwuEb7kX+Exv9y09zATDOrthRGFOsLuAIZY8g5LCH6bmJKxAY8usFmA7CnhqX3&#10;b9fMvVvjZu1QjSWR2MXjkyP/M5zVcuUrGiqNx6oAY9ULzuGEXKTKaxx9TiFOWzsn7vS9fzOpe9kU&#10;sRzJmGDoPLbBJqRx4ktlCXxmIcJPiiaXjp/9DSAqPZGoKOrBXj/CBQr4/PPdWfOWAoQbOOG7YMZ8&#10;MO4B3NdiZbrQG1WiNa50/t2s0sixjYb4PBeu80QxXUFmcHO9lxxQ9JqE0+v+nWM9RDL1m5fnZsxT&#10;WIKrKx1mrb/QDMFYtlGOMMiJSCD0GJ3Gp2E6L6MfurDYYu5wYnpydsoa2QuAzhGEP0wrTDdjmC70&#10;N2JAq2FAFZBeQ76cYk0EyNV+Uwjrqdy0INoqJ1pJhT/nAJZchIu75WJn1C4Q6sXRHCBAXaxnNhd+&#10;ByaZbAwkAqAeuuJdgEPJH8TGSIsmE0oVI+YgI2c7k4dUXosyAO0RMt+eElRt/nxuHt/dNqMDOO1Z&#10;qt9UJq/Y7DS1KclpryxDfqY2AmJ7NG6MAFAZxzLYLMTBNCskX0kGdjrsBTSDBGb7ASoCoAKfWi5Y&#10;MzGhYkzdmF6c6FfFzorx9eM09qHRVCKGKjylgy2HLa6jXUmMSRmjsVKAfDkh70WA+DyAZ4jnMQ+w&#10;EyBeRFIUxbrJiKUxvzTDLpo/VE3qQYuqTFQPEgD1d5cjJSgJEhfUyOvaXQ2TPmjObh/i/UIN7q9v&#10;zY/fvzD3rl9k43aLacAyusJ6GBcPmcQK6iZeDQezLwOTVjKvDSPUIPo9sZ35BIcXOZIsnadYzgLA&#10;XsiWigY02QKhnrQ4tKJsJjIBowKfYjZhLUs1XveR6sASeBTYFAgtBGDqfokLCYaT4yTHYd0KiOp+&#10;MIPfYWfM7iXH0B9AZpJLdilGCljSKgBqCPAaSCVxgt+jsX4xrGhIQDhTjxEtqAvNKI+zyAYzxCq2&#10;Y4oCqFYhC6j2YWyiDlIGKS2Zpar9uO3pJhcwrWJzIVAkE5acw2FXPePCHcNKBaaVagyl9QUc67xe&#10;7byGHbBNHbiEW2CxmjDGNhH/14AptgHHcAcGtG6YoRaqnQeRWMyNBtDR5ZtDJJKI7TyOXGadqdqh&#10;yRIzT0vZ8jiRalQ0byyUM5Ln/XwMqcyM8nRpzWvESItsbGXBbx7c6TbfI8F693YBj0KnmSeyRvKq&#10;DM4RqYAiO6y5wKdKAxTt4wN8BrmmqXGvEoNcO5vIKdzA64tt/PxGjheOma5iHifZvOhplUIhw1FM&#10;1D9hPQGecV+jid9lfbyfc9te3hsCpBrFJ3J+S1EIPZuXLNjOFBj0ZKY+6oZXTWc+z6feZ6rv1Cbc&#10;xiQpXdc6zqM1vP/P0c/9kvH7T4zf3xAgrtilD4zXf77LNUgM6IszJHLQCX59yXx/i7pS6hnfXl+g&#10;BINrEw71R5yfHp4at3TvV9Co3+D2KsHlx5FzbXEO24AJUyubamk96Pr1e8XuHxxqpjFnw7y6ddbc&#10;v3jMPLy8xbn2sDl9GA/B/DAyI5jOXnwEtSGYMTfHIj32yKfUriTywQZh5Cb9RlI6RSgp51ud7blo&#10;PgU8fUEMhCG0/tJz89x7YUOlzS2G+WzFlCjwuTpLOx2+j+MHuT6N08iDnGpugGYlpoxDrakAUzb6&#10;mN5K0EAWFShPXCN9ot/4eemq9KSVKF3NRCXfmJQQLUZoTeP4vfE47pP5P5mAz0xINTvSxDRMT8ng&#10;AfW7y1EepfMhf4OyP4c6iQmjD10aWoXZf3t907y+ssnzu81zfoLNwZb5EUPWD4+3rUiq1gomISTL&#10;yAsiNtfGzw1RmpEP+Mwjdkn5ngW9nOfJq/UDPl3U1NpbYYs7ye7F+Z43hKacQoaSSQLsaTwM9LJB&#10;78Wd34PevJ2f0Y43B2xW1Z9i6kglym9kJM4xLAD6ueQb8lGwKVchiLw3ThvXFc67RUirmol37Efr&#10;3l1PEgtJCC1IqSS5kfSmHtlNC+fJEUiJCUymC93UqhLuP9ORb8abyXZVDjDmWI3yOzAi1pVzbiFm&#10;LsB5WNPZCoo5PgLQeJyncew+omCB9qk+iic2mQcprYCe6Nwygk4BoAW8MfNoI1B1WSngswUQ1tsL&#10;8OzDyTiYYMbGyFMcz6DfFxCKbqG0FCMBVHk2oDYGQKkXSzWaecVfm2p2uvVNOCkbOSgwMlUzyi+m&#10;8UCBskH0HAKhGhnvVhA6T5YcW59D4YodjZEuk69ZVZ0cRKFCGlTI/2sm/6+J0Y1GJ6n8vhj+n0bS&#10;fg7ctqZ4+svzzc1r3WgCib95rkrQNnSTRCJxsjm23M7zIUZR/6Sx1Hpttg+3Etezj4vS55iEcNPR&#10;ztBJqHEb1W7tdYwD+NnVSBUmEAffIjbEWHVwjDz+EvgRCFUH/E0WBh/9/D/vmN9+Foup36XPvTXf&#10;4Uy/BjV/5zaandfnzauXp4mqIjbjrVgoBdhryamvddP88csltLRHzYWLw7hEXZZOVaN2jUbTcN+p&#10;VlU1YNqhVRL/oDd0DRrfYd6QywtF6PvQSLFOHGs0N2Bmb1/FKHN5wGyjmXr3RI8/0mGu50Kj/mes&#10;u+b+9TkkB2hAcPLp5D7e7WSXCQCVhhdmsxYN45Uzg+Zbqr/Cvfdoft4DrL87YjnRlWJgg36PEVBk&#10;VL5Lrkpe1wIPFwScdHOIm1dhQAcwfCg4O0i4sqKzYvi+WABrDADWRkyJNxthM+YjsXZ2aQgBoGIZ&#10;YvhZX/xNOr9YdKrDO5FTz8yrOxvkuY6g8aSfmCxCheSuwrI+OjFrHp+cMUs0TrUCgpdocLlC89Tt&#10;NUDm0UHzjDHJY1jOx2h7HsII3D+Opod6yMcaxaMF/fb8NLmgA+Y02qHpOhpfyIUbRld0hLaNY7gG&#10;z+GUv0Cn/LmFZvPgJE564kYuHaYYAZPSNll5k0hQ2gFRWsrNU3izGNBGdJ8aww+0emkNQcsHc6QI&#10;rTIkFSECwDU+zsQ9LjF3BkyeDDxOYnJ8VEP6iToKkVPnZ0zmIg7IAwjNAcxFVgoxV1m0IgXIhJTx&#10;pA1tYz0B5yWMxwXAFGc1TobgVD+aOfJMj+ASXcIt2lLjprFlX1hfCwuqViUPI3OrXYmVx6hd9YLl&#10;IbSoisyiREDtS9lIJdLJFNUYUuAzk0rQbDYNWhrBe9EZhgB7+bkAV4wvGuFbDTHoQ8MLzSonxIhx&#10;SqBbqRRuGPMgBpACMuck8ShG6lEEA68WLz/PlYuv6zaXGKEgTu4gY3XJDnS8aNOSQ6SXljYzWjK2&#10;heRS58SrC73AdF2Fj5aWevTjvMYnlklROE2KxEPz+OEVc/HsBkbHKXSENZxf0mF8AQ0Az5RoNggA&#10;Ub+NmCoczFq5Nn4mrKIYRi0BT0uPySpwZpHOkWoBTzfLC/jUx0FG71p5jOHzXXaWA4c6UguAZz6g&#10;U8ymVsiOUU9MaDbtODCkgXT0hqkwy0lJyEoIKs+A1eR7xJhWeHDPw3zWAGR1m5+RbnJTMRwBPMv5&#10;HQVZSCTSAJ9ZgE0+F5EA5GUjm8hKtdhZsbH6fCkrlKGxO9IAgGkZQLVUDCrAVWC0FDlCBZuLYmlD&#10;kWKUoAdVNJVyZtWqI1CqAH8tNSuVE3YfAaTajDWT+tCoxiTSN7S6qVHsrEWWwgh1uD2HmBzOX4cA&#10;RRRCHJ4uswDn3EDQzJMcMUNV8CH09CusQ1O44VeJYdtGd70Qwg3PqL+bFiTSS6YmaFg64LJqXE+d&#10;qKbMg/MD8iof4CST86ed659TZRpyVZM9rVtF0SlJoaKUyBzJQMgwPbRUaU5v95pD6LzV4tVKAH8Z&#10;khgdu5qiCYBK7yntZxIg0wKgGDGtohVuEwCTMiJpKQtUY3oBz7Qkjn8YczGeXmQqqvn08f5ws+HL&#10;4XsVuyT5kJ3zYBvv+eubw+ZnrhsyGr26sGCNgV9fBGyS/fnboy3zB41/Pzw4gh9o0Xx/f9n8/JTe&#10;8xtz5s1tYhFvHcSENGHJjSzgSfGGRvDXt0as8es6+u9VGpUmO0owwdlMNmA6GtKhKIcN6xTvj8PE&#10;GZ3dNI+vnjJXt1fN8cUJJlktMGBBRuHJxsnkJYXnYR/nccW7aVol1tORyfib6Y+MxjIQFRYwOgf8&#10;hcjI1FIgfRAQauX4cl23y0zINbeAWKZixvPVYImOWrJgO7OtCL2TByuIWSo1J+dLrUnWxgS1kP3o&#10;84dh7sAaNYpp4/X1K4cTZlMV30ngiCw649MBlim65fdnw6xmYWRMwuyUiawwoxzDF7dZRFOmkkma&#10;BIOa4vuniYLk2sP1T4SZh4pNsYiTMKHK0HyGhl7u/3eAzg/EOX53I3z75/NLGLEumlunJ8wATXrF&#10;0rczhfYCQLM45nx02WviHKoFD1VDstQSL9UEQG3CK0Hup6sFI1Ynm3CBTfI+gyRFaOVSgOPrgG3U&#10;14lqCjKyL0crXTFA0QXpIOWdvL9roiwG9CuOma94Db7hNp5NeCqm3nQ25XadIzlPezEaVpI/3Fqd&#10;bxrKArwfyUGtoJmvtY4IJnJBB7uIW8NMxXTo8Ag5vSP13KeQorsYfSgGJUUhwpYOYWCVOa8HBrUX&#10;NrWXa20H7UnN7Y4drGXMf+0GwOyDxYrjYEimujANPYIdRtEOXe2lo7y0GmFqJQ0FtXuJEQJgTuWY&#10;gwtUGR4O0YrjMUMDvKERh/f3JaHBYgfLKL6RXabiUWRWUo9rPqjej0s+hAi2ooGMPPLeKhirlEE1&#10;l4H2q0n7r2oit6/sM7K/FK/AiIxdQRY7o3TaUmQE0jg+jWiFTB6jOr79gEKB1upGOkw7viHyZR86&#10;TZzwcz5C4KHi2flUcqLQKEUjYI1O6vlb5mhfOLvVhn6oghiQdLqzlQmZtAO0Ij3den5eoPFaN2fQ&#10;sfY2qY95lyViH+6U7udzXhy6i1lrM5zIAOB3z9aCKRfAlgJx0pWKCdSoXCAuYhzS7af1l/o9P6M9&#10;OmHuEwz84f1d8+OPd81vv4jh1Khdmk+NxAUCb5m//rgGYN1ilM44mRB4H8+R2ODU1M8s93kemYa5&#10;sAo29ErWqJQ3ud6wx9brrUrD42uMuNkd1uLobyZOSlFVZzcbzYvbU+bl3Unz9tGc+eM76f8UWK/H&#10;roVeFFnCwxv04x5D80gn9zpv7vFOdDCMNRQ0HMtuuJYe3CunB8z3Lw6bv36BQft1m/+rJqfzyAi2&#10;zFW0vwsImfNwZ++RAYgNhQdAIBH/YIuLHM5assYYv5PZJkftEOBotKnQjDQWWYHb6bCgCjaWyUMx&#10;TGLsZEQSUFHYejQAdC+Po54KvNswAL+8hS3+cJuYo0OEKneYA72lVk7hLRqwNJ6SNucDo5H76+Nm&#10;gQiZmTqPuXaw2zynDeQpuZ/fMpZ6DdP5BoH5a5qKXp4ZM99eGEfbM2JeMIp/doJIsc0ecwHB+iwA&#10;spuIpEl0m+uYwI5iADsLYyDweYkg33tbY1ac04VDXWYLY9LWgTqzQNbnMCegkRZch+hHdV+d5J30&#10;y3fyc9qQnXTVc4KidEHC8AYE+k1obPp4IzdL+8n4KkRzj9sJGCSrMQDLFFQlJMLwfJ5DAVI3OlC5&#10;4QVA7bDKylsV+Mt1J1Elh4u7hsrFWtU9Bhj704POrndmsJbGlnxrJF2eizOScYs0ktIrZyXR4sGy&#10;qQOa8bsLTamqPQsUNUTMTDE7Yw8nMDsh226iW7SkB3Xj9taJTVmu6TyGTDS70n6K9Qywo87j/8uo&#10;IYYnUhsqcCuNr0Cjuud1q9c6Bwe95BwCovq7fchAAhiw/MRHOXHjZgLQbYyWLFAOE+zDkGWZQPh5&#10;NgC45AHqznaLWeLWicxDjzOITCEEU2zJCADoxUSB9XYRsE4u4ClGizeubqEhP0Lwfw9GqADnlRii&#10;Rb6wVnoC0gYAaFYikhFYxACMoQ9ApyVAmcvHQW4D+lggk6X73kyczWn0gKfCAHPrzmQjANj7dHmz&#10;MgCyWrDGtmz00gBS2E+BTl86LDJA05UEk8ytNyXdAqCBFEAjXyvIhEXNZkRvs3MLWGSVwK7WwKpW&#10;il3dAZPlBJwLTBbZiL/JEHBNCWtPAZxiSINZ6ZilqFPl94txLcjOtMBqCWP8YoBymROjGXrSQv5G&#10;AdESQHYJo/vCHAAoOt8yf9hdX8RGRZFUxRjXypGNlKJXVnyVAKm0onVMJVQAICODDA0Krle8i9y1&#10;Wro/yKZsEynLSaYLh6d4fZC8aJQ/gnlPAHRxFAaUiL3D0yWcp/ABcN67uNViOeNXMKzNT9MuRXLJ&#10;0FAyBR5E4lV9TmLJV9Z1q7qGwHMyGXMBKkFKDsRK6fypwhQtSb30ufJygA/RUZOTXjKhS8wRzqvT&#10;FFnU0XufD7OrsPp0SjlS2Xxp4pAsxhAQKrCpFRcLIxoD+wkIjaVgQ0yoVjz6YY3qE2OVFUpBhDI+&#10;OTZz0VAXY/TLR1IT4Dj2cxy72eS50dHnkcnZXUbEIbr83x4fw0O6CQMKq4nbXeDzx7sb5H0eJ4v4&#10;mPlwn7H77UXz3YNl8540mncPl7i/CACdNw/OjcDckdTBee3mSUyXbLyvHB0mrggXNNp8GYvUwlWE&#10;KS0jiuOe87eiv9Zm+J65UXNq9QDs3wyGrCryHzk+kRGk4/SPFYkgBzS3qn4UMaQGREX/VLDZqCWA&#10;vp6MzDJYb5mJSpDu6blXgYQAaIBRuw+iKYfrdxZgUa9DCLBYRUh9DaPzqtBXHC/7iATKBghhCJ6A&#10;DZ2ElR6hjGBUucxeMr+piG3C4IaBqRIG1QPQ8+M+zwPfuACdLtjPDIBpGl9L1C3sa0LeP0w0BFoy&#10;jycdMJpNOlB2HS1VMPPJ+GQyCojUcsNu85iiIbFUY54EjmqjHegiOtrH1w8Tu3cCkE/m6d1T5sd7&#10;Z3htzlsA9Cc8Gy/Qgh6iDKUipHpkeVnCx1ouOtfiGkbhpfgjOBYzi7jmVXIskqzjakDPDt5xtYCn&#10;OmE6e5H09EC6dXBOa+GcR7KDqwlpGuSgDfDqrIEIqCKiC3+OuuZlMreFdlmg+WvO51+IuMJUFger&#10;Hq/JoszBHHMqgHHxvi0hf7imOIDMpIL3GUUCR/CvXDqPnveceXLhJBuWNaQac4B9oquGkZf1VVpR&#10;bIpk61IsGYa0PvKhlTgwDDEzRHh9D9O/RpozI//+ay8oeD8gLJFu9UzidKTDLCAqQyJd6THKKzg5&#10;VOwn+iQJPV8J3brVGBNwCp9r4Y1H3h9xRE0CnOSCajU24jREpzO/VGgmGHv0DOM6Ixe0lizOKljP&#10;sgZCXAGghaT/56LJsRz2vPFr0ZGW1JLpSO2WWyGzHHjuIPELaDZ8HCg5Xuq2RMGrbquQSs6qf5o6&#10;6qja+8je6qZ7t41YjYlUc+ZMlbl0oR73LmOEa+0EFJOPB1DN5gDZK80MT7yYUa+LFxIwq88V0tEa&#10;Nv98ChAxAP1+ydw424O+Jw8kH8PFmQYdQO4sbRrjUN0HhqLNxWO55shsJmOHSvPhySSgJwLgZPT5&#10;//MPE9G7O+bRw7MAUNjOvwT6pEcVUBV4labyifn996vm8sUxM4hzVG9adc4qpkpCeWU1xrGjSSYq&#10;JJWcLYl+NfKWHtIPQH1+F1by5wvmw/MNc/P0EPmG8SaV/2PjuWgvjTLbC4VkU/aa39HH/oVWVqAx&#10;bIgS+yoQfM98e4eL8Mkec+wg0VaT0oSQ/YVWRwG8GfzuFjR3V7d7zPewqL8BYn/7Dj3pjwKh9J3/&#10;dsU8v7WCTuiAVQcoVjMIuJim+usSzvBHlwgCZtc9VEvvNoxVD3T/+nA9IyX0tDQJ/fDgBGPrMpPH&#10;TtrB7l/RI3LO++yAEDSMYufkgpeOsb0xSL7cMfMdmXMv7mzy2jRTRoDrtrMYg9EgDUU8pjcA7B8A&#10;+a9umNurI6aTYPVhYoauzHeblzSIPNuaNN9fos3oKgwCeZ2vzk6a56dGzHOeuycn+s09ojSuHIRZ&#10;ma8x52YqzDxazsHiGDONsUj98MdHcOYyujpP6oBim8SAasQlAHqCi+cpGkM2aT5aGiEyDNPSEe7P&#10;M5ofbfNaYFx1iGKFW3G6q3JWjTUK9C0nK+/gdCP61lGzeKDN9NHbXI0ZSZrQPMKwBcgEwrxc0P1o&#10;RdVU5AJ8yrWegoM1iYuWRuEBdJfVJS4rgqe+jFFJY4Hl2G2vZ6eLpisIYMtltC+gL6ZZ+YcC+05Y&#10;HR+A0wKejMuD6HQLARblNPaUoOvMB7gJgArU6eKpZYfJVk2oLsSRJS2qAKlTEUXstsXI+tG46We6&#10;OQlq6eeImZTJTEkHanISE+omDF36UMsxz30BcDVjeQAyuhU41dIY388FWxpVyQRUSSq5hlZOahiE&#10;SlOnx6hb/f4gz4tWHs1BhfxNrfWFHE/FNIp1Em82B+s5ScxaA45dB+cRJkd75aKXLg/jl1YaoB8Q&#10;6YU1tEAkQE4gU8u6nwYzurN86fqYz6fibE6FsQbQudMBkp8sV1oKY3wYTZYrFbCZBsOZBvjLUkUi&#10;AJT73lTAaWqWdetLgVHlc/mZgFTAZ0EWOtAsNKQZmI7SGPnDkBYCZMswJ2kJcIZ4XCEen1hPmZ4E&#10;PnPTGQ1arCcfZ2cAQPmdgFcBUGlOpT/NyxBTys8HjMogVfgJeNUov9DO8YC8QO5+uf4LeI3zeK0L&#10;eH6LYZnFuhfSW6481ELYb+WmViEjaUDb3Kjgf5rFlMNaz4ZKuayNapXKx5CEMW+ezno17wwDPHsw&#10;hPThJxiFVTmAT0Duet2ukle8KUYMZ/zp440wlYWkg+BWn/WSlJDA5I7wbMy0eSHG7Mio8rnQFyMx&#10;K6vGxMI1qQTjbYDrkB8w6uPrunUAEvyAFFW8ThHwfXiVhBW0pdMwbW1NhMRDmMhooczD5DikQwDQ&#10;lESAp8yXvPcERHVfSxF0AqBaGsdrCXxaIBTNaDKMqdhPbcpCaKe1QRSAVxuRMj89yGACxKLlU4jQ&#10;yXOl6cpPGIveMmJ/c3WZvfcRxvGbuN+PW+znz48BQvcYu3Me/5E67DAIXQWErphv786bJ1cBTVcm&#10;revDrTOj5gZTntP8zNWpeq55jNA5r9aX2JFBRZm0KIy/rEJMapO90t0OIofoZyMbsjTQMRABMbrW&#10;co2RXt/LtMTDe9XO+zaNyY2NSZ0qdyvLmMSg225pzbDqdRXQXgbTKPAZoiFIAFRFEgG0kdZGQAYw&#10;TWWp5K4lu1waz0J0nPWAwXGMQku0K6704yXodpiDGBIFQo9zrbpCHOQZdMNHpxWcjmYdACoQmove&#10;U2k6AXrZcwCkDm5T+dnJ/r+bOLBGDK91MgH4Ap1OZCDZTBLT+L2JeUiWAHKJaFbjiWiMY3ocBajT&#10;lDYP/f5RHPDPkT789vqaef/gDNpbru2snx5eML89vQT7zP3nsMW064ls8AFiXQLFVHSK7Q2VEmmF&#10;9NGP7NFXTUwcGyRfI1KkVs7dHTyXrXusRqRcEiG0FFTvIFrMiWbURy55JjnjiRzPKcVcm0sA78Rp&#10;ekgOCdRyTkc6EkuJzy4wkEbxut3PRDGaSs4UzsuZvL4ZSmtgwyTjW02JH3leO9NgornOnTB3z22b&#10;lzcu8HddI0P2rLm5RWPYApuQyS5zZLSdnNBaizjqqnRDqLhNcyVmWciURqYYzRRQNDQyHSGl5CMA&#10;TUNTplGemAM7AlFHDmGuecqogrkkDLoabZVqslqb0ojiAVSqB36ItonlcvrFC6FUGVfxhzUALgVS&#10;W9vJzSN1fwSmsX+Ui9tQjmnvzzZ1fL6iEVSNFiMPRtVTBKJnfO4mvN5LiH05vaelRDvllsKUltOC&#10;UsJOAMG4MkgryBoVU1pUTlRBxd9B0IzBu3ebQUS3I1Psmts+x6gECKIbeGoylWYMD+73avPyGXWK&#10;d3AeHyWXkIgWOWG1C5MjS7FPTvJGv+HNYuMAev9O2k1pQAX6ZMJ5QyzRMXP4AEzvpAdWKAoGj13W&#10;nINqNYc5Mp+NIScbd2yAEU+huXOhwbx/Osv/k55UIPJ/+8fP/lPgMjKCV+TSe/Pk8XlY0JOM4bfM&#10;ZXQ8J7amaRuaMGfPTJljx/qImWkiCaDUAtG7ePwKlpdAXuHz6iXWWPsrGXCkq+TkJ2e5wpEVmqtm&#10;l7Nrnfye25b5yPxykaiNQepJMZsxRklilfBzT+IQ/3BnBGB2iKcB8PiXng8F19+0ALB5sWVuHiXI&#10;l9d/gwrWabRYjfTZehg/ZHIgd5bHAVD7rB21+YAMAd3qD89XCB1mDE/xwKvb5MyRPadWlTiAYjfu&#10;bTVk3MY9+OoaGix0liM1PF50i2WAjiXCzBUlguuHlwRW+MlZwt4rjTtWoyd2r4yjgoibPRhVBM40&#10;3o/ipNeMSPo64u8rJ2m2WOnH7OA3ObzWLfnp5vLqBMJ8MdMRjevP5tQ4MgtYhq5girk8120ebcIE&#10;n1s0fyAWN4yufrq+AvgcYyzfz3i+w1wmpP4M7PP2WMic4v1wGt3oSmcO2W/xZgKn5QhjwjVSDc7h&#10;fr9Mr/xdskAV2/T4zKS5iHnr3DJxPuTGiQVdJipqbaoChynsLzlrk11BxhaIuMliaxfjyYVFYdeq&#10;M6ugJrIaZvMwwPMYHc+LVHD2toaox2T0TUexYkwUq+QDhEojKhAqA5FAqIw9iTrBcDEU8BPAUtB/&#10;ITrMikLC7usBn1RsyvFdjS40ADMpo5giNGwYlgTgVO0pZ3sE0Aks6vsKYDDL+DkCFrlkWwZhOyWT&#10;sAAeKwcAmklTi2pBbTInAS4FQHUrcOoAAHr4Pz7AiQCtgKfG+BEAKrBrsa0a+3MRk3tfOiUvzK5a&#10;nXQrIBpmRQGvAE8P4NnNY9Xj1fhfetQ0jGzZuIoV4q0cRRuuZD22MMsEWN0BoGKH83lu1MRVW+6n&#10;vx0WOp+oomLyVrl12mArAVWJsejVk9QkxYiRfm4nrKYrIxkQyjgdEOpMxxiWogUw3bn1MPL2pcOO&#10;flzpFgh1ocUU2NStBUB3QKcHFtMLePSkZ4YBaDJAVGxncoa1BDx9aWxS0m3h21TyJtMAg9kuC4SG&#10;MqhATc82eXxfHuBVjKjY0BK0ofmwqoHkJIAMxQZJbAJgYQU+BUY1dg+bobIAogBXMZ246bUKYGCl&#10;PRUILbYjA5ARivG/boM8bj9/q36O/r/kBvl2jmEkCb7MWGuFHIBRV3iFeM61adGxo4B+MaMVMH0K&#10;9q9gIyq9oUCp2mfqcdTWUZGq1UXbljZpPfVMupgYdLHxG6CwYYJYOFUZa0w/PYQzGyZsbbGcCVCt&#10;Fc13+BA91rCgnZ2wbkznioqkMQyDS7VoBQtgN2sx0HIBL2YVlv/NlOFzqG1Gi0ojTUXN50wCPzND&#10;1BweOowLnzznA3NcG3rYgAGGRAbs5hyszEMZWFV1KNPlbs7PEbC5l89FsWHX0n3FmsmQFL2fWlpG&#10;2wKg8ZiU0jGxCYD6iG8q5JgsQxYioB7QhoxMTo3eQ8hhqnnPD/J86Nzy/jY+g2uLJHWsmB/Isf7l&#10;AYwozvdfYUB/eIgB5u6qRSR8/5DxO5XVb+4xpr/DuP425TC3ZswTkljuXhw1V05QtrEJoJhvsHT/&#10;I135ABFeY6YJir5TKL9MoNooVuTbMeHQEoQRLZ1pwD7O7VFcXxUV5cV4KE11QwWFGcQ41VJIUcIm&#10;QubAMkiQcq4ZlZw36ygmqGI8XFK2y4o8LAAbCIBG2M88SKgQU1FV6crvkccIvJxg+jLSe/IBbfWA&#10;qsmuHFp62Hx02s00KTnTTelmFTB6mpH8raPNnIM7aHoilhH9cJ7Sc5iqBjTSZ8lHItmfpr6ZrBTA&#10;aCK3qfz8RExHSQDcnFpKATA4phIFl1ywxyQBQOWfSSahI9XJxgJQ/SWvdRqO/gUqoUWC/PD8innD&#10;2F0xVO/vn7MA6E8PuX1yxvxIdOJ9Ki9nmJgVY6yUZyWHxyVfi5z//uJ/mZJGih8wdueyUfIRSZZL&#10;jm0e8Y95NCUFumk+5DYX741ufbD5imzKYxqdxXGaWYmuk42St4nAe8x7IcxaBZBGbv0NyPT2CjBL&#10;4rgDQMWEJnNezuacHodpVDrlNM6RRbmQN8NtsLqHzNMb583ja9L6bpmXN89QZgALevIQ8V/j1Jh2&#10;m7XxDqRuzeZAX40ZppGrE5OSKomL8DYUkkhSgb5bAfyqd/8IQNXlHEAvJqF+kDGIol7yEImrKaQY&#10;Y0ktQaVNvMnbG7N4IAS4QqF2Ub84NBQicBpRMTrDomLyt2DSynGiVtbEsZsErRParl9UBm1d3sAO&#10;Fx1mQQ2jLujsLN70Gewu7OxwMqG5c+hGz6c6T0+4ckdD5bjV0JpW4TSvh15uaMN13k9NG86ufhxe&#10;o9RNTc4k0YBCJtc8ncT9ygX8F1pHYmT43kNLOWSQBsyV8+XEL1WTIUprDd3APa2MwIg70Cglg5YE&#10;GXVk2JF+UkadNfrC32sELdMPDvZHdwetmKWZsUwzTiDsyqwLN6UbUXsR4navBTwf3mg03z/HZf9y&#10;CpZRve9iDVXvGWlW+g3jwhVznx3RJDlxzU1UlbUVmdoar2nlRdLSfY1NC2GysjLRneBiT5Wzn4NE&#10;EUoOTDxVREmkQ/XLaCVWUyG7aoMK4HZXh/MEJ4kDAzQtjNQSdk5o+vYkgG/WNOTFMMbGYPRI7nzY&#10;SAHKDycxxFSYfH5+OnrMDE4axYyNTjJGMi9IBcCoZf5CRmCZnmAL/7xpfr5/yDLnLPZ6aELwssuh&#10;iYeQYDejcAG8IVqYntLk9MtLGZkArn+y83sGPU/g/9XtNpyULVYIteU6B/zO03N+4/igeUUl5W9U&#10;VT6mP32xt8L4iGZy8XosMfJ5Ti/xT4ByStMBoU8YZ4+aSrIVbXv+xkUvHICspoti4nXUJJXFYxFb&#10;qC7mfpp5WtmxKwomBTZ4qMJr3l9DGvBaz0Hk389me6TJeLlgCICeGW8xDzcmzHvG9uY+v/fJiY8A&#10;9B5ueIHKI/0BxuxewGc+HxcDQAvMYSKcpnBfTlQnWEB0FmnHsZE8AGiTubHeZTng7+Iu1ZjsBqaz&#10;86skCcCQHiSqSmsF05Ju58gUFQgdaycCCACqMHSrX5yMPVU76oLcTEh8ezUbO8Th3TgVB1phTvl7&#10;O9DOqtEmACgTUBNbKN2ji9G7wGMyMgVlr+q+RsxaYvnKCgiQLyXQHM1jWz0XmlISCGAzBTStXnmW&#10;TBAhPlcA0BRrqQtjkFGceqgL3egIiePJJ4pHH2v0FsiGCWRE7c0CUJJ9aZebF32b3Lx23L26by0A&#10;YQ7GCzGmAq1WrzW6Nw/AUMvSu3Gh03LAglpglGVp4VRI8DGGi7G8Oqo5JuTM17hdrGsWrGcmurt0&#10;om2ykvj9aUgReCzhj/nZ/G6XXOk8Ri9B8JGVS1an+rYdAKZ0ihDicbfv/5px6Z5/mX2KE4kGbCRo&#10;dI+bPwcwyK0boOaGFXQBIJ2AyRyAmC0p0WQnEkCekEBlMBsBtJlOjcyTk62RuYeReWSErs85GZ1H&#10;2E7d19cFLLUssAnDqeVNtfG1bGvpvpYvzW5yM3jtsj1o8/wYidywnTjg7R5G4hiYctzWKnf5eE94&#10;LBOTQKMfJtYHK6ul+8FM/V70hnwcAABHlhz3Icb+AqAyN+VlhRnWIMA4BEiOLI3+9X/k2heDmguD&#10;KsmBB4mBN51jg7ipINrBgJ3fhyErQJ95LqBUr70YUoEtJWAUMHZWi5TVIKVsVsb11ZjsGnDftuHE&#10;7ifou48ShvCkgMrUmjQc9Hy+lerBTty5nKcmqNg9wPvzyGq1WT/Ce/dIpZmaCSDZgoHFeyDgmSfm&#10;k8zPIGyRH1NpQSUbcnR35WjuqtHTdXLNGZ0D0HBNmVm0mwMrdNKfLDLnLlSbrROlZmMT/ekBYm66&#10;MGfUsSFCY6dYwHjOibq27AaUiOTYCwjds7PEdgp4CoBqhcEnTnkF1BPPlIIjPouWI22OtNEr8lBO&#10;gLylWO9b3gdOYtCS+Jl2QGwDMpyl/hJL4vPDXUpV7hCFR7ySMj+lCf3x0bGdFrY1wOcKmvhFguBX&#10;zHdkXr+FBX19F/3n1XFz/9KIuXmGHvCzg+YiddYby6Q/sEmeo4qxn+YfNRVlohfMYBqiaUQ2MWwZ&#10;SsNIwLDD36KVvJ+JAO8XvZfVtqUYM8l5OpEMST7USmJAI9XFyp0sx3RWQZqNet+LSim+IYhdK78Y&#10;oAn49DOG92ME0hL4LAIEqhlNgfNFrALilgr9+FNgMGsIrB9ts6FLDODIprpV5s4iknAaM821VaK2&#10;TvWaR6f7zItLo+b6sQ4z1cGEqSrFqslUFrdyguVVsfOzMii1SePnJlPbK5YzCsAbRepBDkxtJgRD&#10;BqA5FXNyUh7nVPKjk2hrTIIkSOO6s4fXWx3rHfzNN6g2/ZEJ2/dPLgP4LzJ2v2p+5v4Pj85ZE723&#10;ZLM+Zsp2nClZexXyHJhUp5hQpAZy/HvARgWUARXhawnWaoTOc4SLPUSUUggdcxAWP5cVYgKdz8rt&#10;4n1kfY5zbjPnU2IiAwBWXzOba8xHec0YArswHtbwN6BV3Y8R93M2Mbuox9wHA7qX626i6q7Z8KhA&#10;Rgy99MuST4321WGWPmDuEKP15MYpy2h29/ymuU281u3T4IL1SbNKAsQSU0vJNebBIcMteaQRIOnB&#10;POq2Mcnm78tnqp6Pzrew5Ot/A1BppayRHRc5acrEohTBthSzUykDvVYUExCLFqcBp3IrO86m2izT&#10;QO9rVSW7W1ymqgj0sHzk9HkJ+XbhqE/nBU3ghVXMgVoM1OUaKMNpWsQIEM1FEig/lhc8ET1NNE96&#10;KvS6A8CaL70p2tBSsZ017HIaaFao54QAsGzC+dVJ5EAfLRgj44zAp5Kogow2oyNxZmgwmmYL9CPs&#10;YDsJat04RDbnZj7VWqXm8ukKc+NCnXl0k5H8uVazMInerUhi73B2qOKb1HMt93wsL4jX9TcrQqqj&#10;lTw6IqaG+/ldwzBbVGguzsF6LnsAoQ6zTM/qySN5OIa7ze/vYcyIeArrHgXanmFamLNaE0p5DmWG&#10;UB3iFwA9ra8QY4vJVEORdsnfcFH7emd9w+e/5OSiEHeZi3Ky/8boqM68erFpraecOO5dnbcc6FH8&#10;nHROQvcIt/3lhX73M4AfYO09oPHdVe6eNmtDiIN5HE/OquZTbKYYWtaLI+bUdK2phVFKxbyjVZH1&#10;mZltzjavLw/vGKikBaVE4Puz5hn6x1MYkDZh/zZYk8TftPAmD/A6O3gO++pTGeGMm59fAnR/A7z+&#10;gs7y4aS5cKyGjLwSQCKPlTeo+nHleD2/3opzconHCcP5/VVz5/QsTQs1JpvnI5MT9YVlOpnpKzav&#10;xMIiA/j2GmPtAVOMkcXPbq2KDVO1qhNh6suoay0m79El8wDMcE4SDkcuAHJqxsLwxvO3HRvDaPYT&#10;coafxU7/HN4g/PLSjJW7TTavSYc/yVyY7jD3j4xZOtA3Z+fRiC6Zt+fnMB2NWwzoadjK5U42Ib1u&#10;WNB8Pg6h9/SY1W4yYpuSzQw7+XmSHQ6Q8HAEkHqeHvqLy42455EZ8DPuMYq/Q36oGNATZMetoWE7&#10;NA4zM1mByL8c7RqVZ9R5zvZR+wgI7eJCqzYesUGqfGwqRndLTWYT9ZcC2JNdpYwa24ifgRGdaEKr&#10;HLLYhooCLvowyRENpRiLxBg2Xlws5FwXoIwA0CIc6dI71tCKIwBaVey0Pg4CBMQeirV0kj7gc+DQ&#10;pp/cC1AQUMvnfhFGkxIfej9WmNESC8oYm+BssV1+AVBuc+i3tuoDAX8ChAKeAoARAKqviy0VCFHS&#10;QXjh3geECnzaGV260I6qhEBjeY30ZH4SMypGRiytbu18j/6+dHR2STHoVnEYp+Ewzk5mRJUuSQEJ&#10;AdxXm4x+vx6P6l4FRPVYMjCACJymxDAqjMMRi2s5I3EvkWHUyu5SdBhfi90N80nKACYcFzrOHIBa&#10;drIaauJgVuO4AAM2LeBJCsHOEgDNjg8DUXtiIk0yMKMJMKawmVrOxBQ+n8xxKxY0HYdwqnXfkaCv&#10;AUp32M5gOoxjlhsGxw0z6YINc1jLn55jAdDI1/U9WsU2HPBu2qh8IRysxDM5/Wg4w3FNFTjhyxTR&#10;tOOqV5aoGE8BUDd/jz0OsB5LIgGg2QM4zoljI8HHzgQc+zCxWsFUWE9WeNSvkX545C8zlJ+RvzSq&#10;fsxOgUzYVpYfXWmAUX0AZtSHYUmmKxm1BEoFRnXciCENb2YEQiE3OA4FRgVKixhFC5SqJEAOWy3J&#10;VFowFzaTyyjddB/1tXNjgMKxQmLzCmhygwGlEOXY0UazhnxsdJy8VCRgknH5GLEXllEhjeGjFOaz&#10;uIbRcBVpEFQdVrViPEVmNUa7zMoxv1k/lW9OXCo3F27Vm6u3G82t+x3m6vVGc+Vms7lwqd6cOldr&#10;zp1vMguYXZVFXVqGgYi8Q4FQne91Xtd5ft8exrswnPsVkbezBED1OTGfiegmU8kEVYyZNmaaKBQD&#10;QC0NLYyxl/dDFteFVIBtDj9bDOhCTyGta8NMjEhZwen+08NjgB0c14DPd/eJ/7l7xJpAvbi5RP00&#10;DOhjqjpJY/n+MZrQ+0vmwSXc74DPc5st9J+3mAUMXD0tNhIHAPIwdG2wzUqjkH5Txio7yRGSwKQy&#10;VdGUJAUTqMBykOa6UqK5mtBI97ZwjYAJmx0i1L2v1AwDYvs7goAzzKsYygohrYpgE0sIkM8vwnQj&#10;AArzmVcIVggBPC0dqJjQzy2DklYRzKOc8gW5uLXBD6rhLiBsXv4DaehnOn1Uv2aYXvKVG4kWGq/N&#10;NA9ODCFHWDY/kYTy66N1ypiW0DDOWi70QfT3LggdMdcyANn5WWm48ZPwmCQCQhNI3dlH6k40BjQH&#10;BEsmiSWJRdEmDjYvFryTQvJJIrW+sdmUB7j3m1h0v2oBLEQPf+H0kvn5LZO77+6an17eQPYAEKU2&#10;+83t41b4/+vrq8jels2FjT6rBa8UGWAATakPqaGH5cN9nwcjrFbKXMbnIaSLha3kFKM9ziXNIdQJ&#10;o9lN7TDxkLrN7eD90xZn/DCmAbCLlgdCzwGIzSknQxTPR1G7ACjnq/woE0285Vewn7tJjdnL9XRX&#10;LBIQtKCpsNoyq8YCQGN5bTVJGqEc5hAZtxvLQ0haJpkwrpjLWwtMVseJ5xohJaGHBIp6yK8qszBc&#10;ZiYprJGJtgEdtx92WFm6kj5mwjq7HCQYlH7zbwCqKjzRxqnUakm8n53JzpCDWkHmxfnodVjlMDGF&#10;1CtlU9UnAbFYOlVnZmVhgiEiyUvWno+MPgcgIB1AmcZIWyA0C4CZCaLP4FZCXzfZXoo9EOCM5+tR&#10;PKC9MkBhFEriYxs7kAJCZatbyN4k3qmimV1ODQC07r9NYzdiY/Kv+kYJpp/NpknJRuxTkrWG+9Gf&#10;1rF7glXtxsx0dAlH86lqc/10rbl9vhHUTuPR83Hz13cHzZObvTh70ezUs5tAzJxLMKuCYBNhGr+B&#10;KYsCACnSSLvY/Ly/k4H4D9PW+rVpbf2HGRyCXV1ON/OTSbwYXnNhu8I8u8/Y+le53i+YPwBeP/9w&#10;2qyvtVgB+6rBFOD8kp8nsBmz7zOziwNUY5pvOClJfyo5gD7notpNjU/6v2urTWhXy8xJ3JU/ECP0&#10;f/z75baZ6CkyewFWGZzEXgBIw+ymWFfJCKQfFchi1P/bIwJwl63sSvODTEEK3BcIu8Wb4KA5OgUI&#10;xYUazwg/sqrQ050lTkJv1Nc3D+CQHDPXj3ea82SFbi1Sczpbhtgc5gwBtR0Qn8Vz14sO68EVzDvk&#10;bT68NmJOrBHITi/z+EA64xuSDujwbec5PzgZ4kQn0ASbSpTKmyfLBPYTS3G8F+dqLaYExrcAiMlO&#10;ygcwBWmX+A735llaJxbQjDZzPIrVbStGzqFaRY63EBsa7YTzXLyefM7JcZqqSCqe53gc+sncTjaX&#10;AgJxf94D1HIy+On2CXNzdcx0M5rPY+MxVe2hwaLV3D5MC9BKr7lJ9eaDjUHzFJ3OM0DjfWKYzk3X&#10;mOPDheYEF7YLGBxO0uu7MRAGoAstqYBPOuXb0qljs1kA9Ox8hblADupDRP3hzL0ZcwfJwblDbebk&#10;crPFgm4Q16QR/PoMkT8jZRixGBNShabVU03+JiPHct6PVWxiGgoIqUcjV5dHswfNJwf6qqwTwB0i&#10;P86sj5klGFyFOw+00i7CKDNXznIAWzr1fwKhcnwrtF+uWpkbfEQiFaDFK6elSBFKAp/Shmrs4gcE&#10;WOHXgEExgU6BScClgKhbrVQ7YKHIwwnQgXGF0bQC1jVu1QoALBRH5MYVrkgiRyoXZJYAYBamncx4&#10;ACjgzklUkYPQbRelA/oZarzKhZFUXaWqKlVhqfxXL2DUz8lRIDQgAC39KABZbvYspAX6+9IYHSn6&#10;KQUtXVIUF5H9ODwZlYv91MpMEOsqEIxTH5dxZKXH77JAZxK6zuRo9F0xuF75XhuP254SyziRTVoM&#10;wDNhP59D9pJKugAMp9hNgc6MOL6HlQU4y05M4j7Titg4a+n+pyszPoEMR/5vfDKgU0ATaVAC7Aqf&#10;19L/18fZ8Ykfv+/fINRmgc0I4NStAKgv1QEgpKkmhY/TXQDR8BIILXEGiVTKRZNJ9FIWDKlNEU5E&#10;NpENqoxQrVKv1wqvV8yTxu1akgm4U6RZVSMZ5QH8bXb+nhz+HqfAM6BZpidpTvPQpAbRpOo2N1OZ&#10;pcg40nHl8zmZpWSckoNfKw/mNUCYvsCodLFu9KY+nPcyawWyuIgiacgDkEY2MgKj0pDmY2hSbakP&#10;eUY+DHg9m6wW6l+1KWtBK9pQxIgeskTxcGNMV6yFKWluqoQoOKLjjtQDQGvN+CRtUcipQsXo7TB5&#10;FJaRolL3pWnpIc1lilE+Eq7OEbwMPbtNA96C4QMp5uAmusJjHrNxNt+culJuTl0qNeeuVZqL15HZ&#10;3K4z1+40mDuPO82j5ySKPOw3Z863mJl5NoOMgbOy/26+4Tz/BdeAz7kWqNpZgFNjebGg1oIAiY1i&#10;7EucnBI9dAxryqBNmQCoQHiJC2aYvz8HA1MG399Oy5gMHwdwHq/SwnRxlfg03O/vbhO99GgbzecJ&#10;NJ9HzSv6318ATJ+hDX1+Y9m8vLOK9lPgExBEYciTa7Pm8vEutP3Vlm52mvNWXamMhV+ykaUatcGO&#10;VpxNAzFw0oKrLS0N1kwbXCsJgymEnO5VhQ4YaidJBcTwtJazSi0AOkfv+sxoJauCeuFCdOsAkzrA&#10;dDGmYyalITSWAqD5uMsVNG8l4aAB9UkSQfySgGkumkt1vYcAhHkkEgS94USCHK6x+cRk1VGC0sUm&#10;pBuirF6xfrlEe9FDvsRU8MmpafPbA67Pr8+Yv55pHL5qnl/DzwAhcACtfiEd7gnS7XK9T4Wpi6ed&#10;KI5opDhKB+KC31jgMwa2M5tw+hTkiFEAxRgeg76WFqIylfSTBNjPTEyQ8cQaKbUnAJmxeXiM5Jhj&#10;5umtLbwIW+hst3DGH8HsddBqmnpEisqDC9PmHA15U30yBhM/RbyX6oO9YCQ9BzJtqyM+QCmDWNA8&#10;AGU+ADMfFrQAIFrUhXa7G/kVtwKkGrX7ydDNp0kp1Mb7hUD7AKZvP9fd3DpwHFKxIODfRl99LE1e&#10;X3HtFgDdHYczHoAYo6QGCB7VZUdjjpOGWTKubqZsY0TxLcBubiJrO3F4mOv7INFnbURgNbKQuByo&#10;oS0O8Nnjt9YYSznnFUXxTNHC2CoBUsiNx6gcT1Hk338lET4dywNR1JHaiNRCJD2ol3gMuUu1BEZz&#10;g7QzwC4JfKZD32pJM+rxMvKiNtMB0nW6CAgnWNVODZaPNgM3mg0HT6ol8IUJdaPlyFLuFoH3yWgu&#10;9vOixwBCEwGg0fzsffxufb80oxP0t/eMpZn6rt3oR78yzWRbNaH77Bun7muYLmGaLAYHUgi1TyH6&#10;gpB8xic+gEhjxb/o4nXQikEXMAD0ydUOhNYj5vdvD8DqcSD+cNg8vN5n5YCq/q2jMQEwigYFCUFV&#10;KVEhHGDaYYWg4JUZVgirWl39DzM+IdYV5/ihDPrQXebKuQbz8tGE+e7lIvmAhMj/Rt7kmyPmzNl+&#10;S5Zg5wVWRJJOMNYYBpD5ueKHAJ4yCYWI16lCWF9B8HgDO/ej9K6H3ecCjkQ0/SGmUnrRT/8JYP5E&#10;YPwZRrLJJg5wpZ3wyUUc+LjjzZ9yzwuA/hUGn5aBiBzPlzQBweQZGo/C8gB9DTbwu9O498fNMZp6&#10;uumvLWfUpQikBB6jOn8VjTIIoyBR/9JEgeWY11pbqEIX5CFImIBzDq5M/s5Wxh5bh8nbI290BAag&#10;jJNHCTvZOt5AtcguTm7Ss366mwKAeuJ96thh0zBVFUUTyRSxU3NEmbRR8dlC/EOq2cvBuoe/LYtR&#10;UwVRLc1liaaG8PEuxmyDMLStGOPKOJ7s7KzUbGTjMSirVWMZK9SXhol4nveUfcoQ5fjmZ2XssAYB&#10;+urbkTsU4OwuIoy+Cj1hIe1bE1UOc22py1xf7jSX52ECJmvMFTp/7xDAfJe+36uMSk6NV5iztBxd&#10;JmT+JqHXVxarLR3oGnWCYj4XWmBLOmFDW9IsAHpxqcZcPcwI6OQgWXC0Y1ya4+RDvR2GqzPkjG5j&#10;RhLwjIBQgc8Fenanu0JkqRH4jRmjEQBawXuwsRCGB0d6PQxoA7Wl3Yi8R1sKzNE5HjMNKBfRrm6x&#10;Q91eGTbTA3VWr3cuAFOMobIDFYWiJcAml7rApwLktYoxOCi3sIyIlRrG8eoJF9MpAKolAOqDmfIT&#10;r+NWrqWDqCDYjnwHujSMCGry8aax66bVxw/o9KUj6WEpbF3gU8vD1110Wwt8psd+Y1KjydYDhDqJ&#10;MMrBPZ4DIFRmpmopdSvAobpK1VoKgDoxD2kpBcEFO2QVEuhiDdOZhi5YK1msJxdxgc9k9HQRQClQ&#10;mcDmTzFJDh5HNmBXIFTj9TSivQRSBUAFRLOTCACP2w3oRC+aTOQXoFMAVNrO7CT+L6AzKyHMdkZW&#10;BGgKQCbvJ20gmnMlt0n79ltL9z9dKfuRhbAyYsKgUysthpxV/p+W9fNi+Pmx/E6Aqi0BpjUeljSO&#10;+7HoSxMzrOVKkgnp3yP4YAZNRzkASWeeNYbXEgDVrcBnXiYxTgDQICBRsU2KcJKjXmBU4fUKqBcI&#10;zc/BNe9C50mDkphLbwpsJctiNQGjPhmeWAKfApoCn2JE9TmBUn3O+poAKGDUDyuqFcgGmLK8xEN5&#10;M9Mt3asMWB6kC5ZZSwYtxVExqg9yTGkJiObncIFFdxteyD7YnFTgpi+HDa2iOKANfaEmBZVBkldI&#10;1WiuQL5SEW4UayWrs6+LLnhyfmfo4B7An1Bdy0YG9tOL/KsAt3FlHT3zRAiubhaY1eMFZuMUjN0c&#10;Zqgekk8m48zkcpYZX8R8etgGGCV3cttt1k56zPYlWnBYZ64zabtXZ67ebzIPXw+Z6w96zenLJK0A&#10;eBswx2RR4bmPTe7XnPf3y/QLaSBGVDpQRTFFcW5SR7yYe8XKif30UOHqg1UUEyzwqTSBAJsxncfU&#10;NnWe9/kvjy9QrbnNdCrcZvTsAhObWxu43emBR//5mkimx1cWzaPLB4lIQst+ky74u2hDX56yQOjr&#10;O4cwHRFRB1vcUYV/A4BV4GL8DSvo4brs53FXsNkv5XktRp4nF34G+tNwcxjAU+cO9OSV6KW76goA&#10;nZWYdcvR4VYjg6oimL+VspdGMzFYaga7kUQxQa0hs7ccgFtYJJMzHgJIIxmLlfeptiPVbYoBdWIC&#10;0ihacUkCn0HkXiGuy0GmXT5hjUzJ0IhqyqEhDXBcRuFBiZ02MzwtZWT+tqIdXh+qNve3py0vwfs7&#10;GFNpiHpCPNUjCJnjEAzdLV70pBhYuX6lkAKU5vzcxECexYJf4rmOiOUUAN3PSqFBKakUfWQ+gJVR&#10;sjSgaRTpCIAmU42c5tlroriOfA2OUqPj3CQRfCfmzFWkZbepOb1/eRnAeRATzyyB/UNW0sAt0lTO&#10;UfM5P0LJTh1SK54PtUjmknMaKuJvw6TtI87SjxfGTwV6QDpQxusWCEULao3jWfnt5Ax3sWmDGfXS&#10;SplnsaFIWgCkhXhfivFrFLSi9yfz3I+fRwxoDJK1L/m7v2J9zTH5pbTIsO9JXB8SMMwlYXLLxOgb&#10;ABM0EqmkGKWJwXLaEJkCzmBMw8Gv8P0VItE2lyBSlgChFEDMkkQw3OUkN93JNFo6emRH2Z9ZAFTm&#10;PD/60/8BQJWtGcnXVMZmYgovBIyolhhRxbtouRSEjebOhuZQRiW77XOiVLjYUyzvIEtU9UrWgk3U&#10;8lCD5YZdVMeplgvHmRPQkKU4BRhRO1WaNujuHC8NSADXGAFQKOFEDvxazEzL9PfOr+abwUlyRQGc&#10;jd20w/QS1YHjqwEnWD25n/UIbJvQOVSR0RnQAQsbVg4QHe6OMscOecyt89VUYo7gRhP7tw7oYpz7&#10;4bh5dW/K3LvSD0tKzyts6IFxD7sz3kQt1MTxQg72EqvDi9jEqKYEo1QFmtQ5zEeL1FrNH7DRkd1u&#10;tSt9eEfk0B+nzS8/07P78wl0Qb2mG1CrQFn9vUoY+Bfs25eAz3jAtY3A14rSZLMKsHmDMNz8cZfe&#10;9esEzx81b18IHDLutv7JjS+gKEPUp/9w5v9xn4aPIavLfO9/swtk93ZioRLND+51guzD9Z0Csfr/&#10;z8Lr5Rnz7cV5dJyHd362AKrA7U3z40t2yQ/QDT07SnYmAdtoPSeIS5DJKYE3k0YshWSVqat+Cxbh&#10;+oUBXH51PMfoehhJaIShLvviIKY1NwAQFlL1W+n8vQKFBxlV37qKHhUm9Q41lg/uUMVG3pxy805t&#10;UZ93YdAcP15v1terzMxsIVrYKBPLCfpLRufKCpWxSoA0G6DZWBGFDtllJodopGIH2IhuuJZ4rEpy&#10;2qoq2DgQzRUI6tjEacpmSqakWJZcmVZtHSf9/TC9CWwEErnN4uOC5L+ZakJ455o9RCc1mBsYtm4w&#10;ItcS6Lx5qNVcXWyE9SwxZxjB6/7Do73mJS7RRwTT3zzUbDGiCxQsaB2A9ZiiaOEwY/pzvC6XAapP&#10;iDf5/vZB8+wS2aFnx8jYoxP+MM5CflakF36Fny8n/CRjpH6alToIyW9g41fDxq+S3bWY0HYc7y2Y&#10;ATrKHMgfstk0+CzB95GZTrOGfODMkSlzdn2adIYmTGgwUly8xBRq5WAC0mjbwQ5XQFRjbEUoBRix&#10;yPyTJxNIIMyCFgUAFbBOHgLUvbCS6qC27gMI/LBTGpmGAAXKtxQIVYtPkADzYDoSHpYP1lAtPx5u&#10;3YA4a6Vyf2flJDIawsDjShHDyfey3IBTLR+jci0xoVZvOkDULb3mTh1rFqAzG6ZT4DOTZhmtVEaX&#10;1sIEIR1a4n7FRgE4AZURcKn7Yj/1dyi3MzOJliYAsFZqHAyoQDG3GTy21DguKPEA1Djux5AgEM3H&#10;MVEAw2jrNitBzGeCBRQt4BgVZwFKLd1P3kfg8x42crv3W7dJe6Otz+lWHwuMJgJM9X8zBD75OSn8&#10;3MhK5fekRuM21tdhHMOsqcb4iRYYFSh1JKPHTcmwGFSN6GVEsthQ9KIaz4ds4ZWb5UAbKs1mmJ0U&#10;WBQwFAjNy8aMZHd+zBe1MkaJWRJLGQScBtB9aozuxVykJQCq8boA5qdAU2BTAPQj8BT7qe8BkMo4&#10;JTlBZEleIN2rU3pYjfc/GrNk0IJVVRg/Bi4/x5EC+sWmKxhfjvrwwjmPxriAjVEReuMKAJAmApoO&#10;1Mm0xIZVwfdlLPVR13G+rSa+qbwQ1rSSqEAiYKoqiSJTxI8AKGPfiupvTGsXDUyDhJbP5piV9ZBZ&#10;2qAmdD7LDCD16h6NNv2T8aafvu3xxRQzvUrzzXqKWd7GaX3WazbOBcxxgOi5WzXm+qNOc/VBlzl/&#10;kwamy91m8UgN16pMk0F/fDwbZTX8yQC7n3NrPLIYabMVIyd9tmLCNKHQ+1PRS2L6BUJLYRjVCueE&#10;oVL9ZSN5u69vILn6Q819SK5+eGjlTb65wXWEFqRXZFC+oobz2dVDYdCD+fMet0+uUYlJPNAb6jg/&#10;cP15hWnpIpth6c9VCNDGRr+EKaZkTS163oh/q1UTG+NlPbchpg9KPJGUyo3sRdKIKuQ6HVV5xPKh&#10;Fx0gdWagFfBZYwHQiYFarhMltE/RtJWLv4MpqRhMjdMFPhWDJNe3BUBlBIP91PKwORAYVepNuBEJ&#10;BhSHegEkhNJfigDFHnCImsxssLFO6nQ9iQBVUgEqMSE2szFZ7CglhaSPIpFx8+2lDUygK6SRLJq7&#10;pxcwWc2YRfJNq4n7ysqEdWaqm8K1ORnSyMpCx6MQjycklhWloh7YzhQkA8lIzuLpmk8txIREdmcK&#10;QDQ1l7xQD+cZ2toSMMR+wfUmitd3sL+Miu4xrpUUvaz1mQvHqXM+N03+55hl1r242WqtUxAyikMc&#10;6iIpCKJGVebSJudSge6DpXeAZxxsklyVgFEaGIt74k1RH2N4ajpziboMkV0baOf5gNXX+F360GKm&#10;jtKDajRfDJYpRvuZz2SuuCPHeGvCAFQM6B5avr7mOv0lr6kimfai+YxmIyQGVKZVS5bJ5K2Q46CR&#10;Zr6m6mzLE9Renw5GIOyfyLMDY3mQTmXmEGavRTZ4IqD0+Y4GiobQ+so/5KX7XfINlTuEghCKJB5E&#10;/v1XCp3LWkno5tLTGZOzkxDwtABnDhcrQKfuOxxcBKhpyoQBzUY/kM1oQeDTw5PvpkZTeZQCnjYY&#10;0ByaZdwId10IegVCPSzd+mA3nbjWPMQcqA4rkPsVJwKN72EeRH+LEuaB5uI8m57LNwvLRWZgPMd0&#10;kT/aiMOrBrBZSG5bJa7EYjQ7lXQFK1NU7QiZACEHrGpZCeNg6qtWFrLMhZP55tvHfea3t8q3XOH9&#10;ehjtyxIM6IB5dHvQ3L3WY66db7XW5mFcyCPEedB2NDfpsNbYIA5LfmdfN5lvYzarh/jADMDiRIO5&#10;f2eUkbuc4ufMjz8cM3fuTaIvouKOE1oKB3GiDmpurb+b3VQbI+tjmx3mCVqUcLZn5J/A5kvzhpHJ&#10;bx9ufvJ5sZT/+e+1+evHK4xJys1+WL0UDnY/7u+zKzV0+hJELAe6EQsq5lMxUAKjj8xP7HQVCfTi&#10;AkYp6+sa1wugKmtU9yPd8ArHZzz/53VAeMCq9/xc2lBY2o3DLTxH6BmvT1ospgT+rUQrBBhZeHju&#10;g5xgxUhmAT6LAN8lQU4GxDQpb/U1cR/PqGH98+fL5vefr5jvvz1jHuDI/O7NtrlxnbakNXSQ64xs&#10;iMnQay92PS0FNp2KRJUKOAC4JbDR3YiwDy/lYS5rMRfPNZszJxvM9lYNkoVSTHF2K3Dfy+gkC0di&#10;CkkAXwM0FU4fLeAJiA3hEJexp4rw+xoFvNM1HuQxNwX34Zp0UqFZaa4ScH2HCrobAM/LC/XWUtbn&#10;eQxItwGNz9m5/sQ464ersAo43K9QVXccc94yztslXuNpRhxTjJjWcGSqVenmBv/nItKEGwfM4/MT&#10;jGCo8NzADY+j/jS/4yid8Rv8bEUyzfVRaQYAHW7C4Yvmuq2UiypabAHQGi6sTQROC4DKXKWYC3Uw&#10;T3UTAzVYx9ij0ixPtFsdy+Oc/OsJEpbDWGNqjfHcsCcCoDL56L6Y0ciSW1Vu21yCw4vo+C7JBZy4&#10;Gb0CPAVAtcR8umA3Lc0eo9I8YnbUIa5bAVCt/J0lEJoLeBCAEBD9TxCq1h+BUQFQ6zaJ5iOYRxdM&#10;aQSM+jOI57EDONCbumBNBUBzEjAWMV7PRiMXAZ9ZGDbSyU2MrJSoMPMpDWcG329pOXc0nQKgTn6u&#10;wKeyOwU6petMgo3VrYCnAGhyjAAp/zdWo3f04vv2mMS9mA24jQDDCGOZEhX9EXxGQGgEbEaApz7+&#10;+DmxogDQhL1c0Pi/qYDM5Gg+F8XvEsCNgwGNjw3f7ozwBUAjY/3MWGlJ0ZAC5FzoLwVApRV1JYUN&#10;S4EMaTnFhHIuAoBacU07zOTHWwCjIpz8O2NyH0DTYiVZum+BT0bnAqB+fQ4Qai3YzzATyvd/wnRG&#10;AKh+fgSIRgCo9K0CzmHwnGRpXS3jlUxXOyDUhRv/47h/xxQlEBogVUA1pYp1iiwr2ikT5gdWPg+j&#10;Wy6mtgKiisopG6ghTq2aVcUIVO75ekBpk8bzvI/K8SsoU7cktBePA0UGkCL59I1r01pIxWJZGaNc&#10;6j+VXz06YTOzi15zYNltZjEdjR5ItwBox9A+0z1O49ncfjOxGmvmj6abxS3ML1uA1hNuc/RigTl3&#10;u96cv9MMAO0wZyk+OXam1cwslXKdSoJ4ISKP82McS611AqBJ6O/SMPMo61YZuJLG6P1oJULsmPE0&#10;gvfgSM5kdC/SoRJD4A84qkGfLIiEX57jdL8ICD2BEZQJH4zbg/P0sQM8H11agvFbwbksFu4QbKhA&#10;6Kp5fXuDTMcFJDw9TFEarMnLOp6A1XFqRal2VnHHFK10owSJdyF16KnymKCi1Ljm6LoT5LzSyNi9&#10;r45JYms1BQDN6P+6zMExrQ4z2lNNznYIwEJaAkksCmnXyoXFLKT2UmYU6TvztNB9WtpPssLFgFpj&#10;eBhA62tkbqoXXmP4fKoy/QBkByZdTd1SuD7FMa1TqooN3FBDhu98G/IIzoGvzq+RhXqcEihqMc8f&#10;IaZqwmzP9ZoTi4Ok2PSYfv62EOki6ibXtTqNRJw0tQpi7o0WFuH3JEGqiAmNBsvEC3BigkoHiKaQ&#10;PZoIK5uCJCANQJ0CiZZBVXAaeGivXltWs6qlDzSZ2bFKMwmxMDsMs47UanOeGEuu11vLleb4EnK2&#10;+SKaFL0AUI5VsIySGazoL4CnC4OcEzO2D42yn9rvvPa9pmQAthPJYRAyrqCf+4NkKOOAd7Sijcez&#10;kkceewG4JQBmyQOM5nWzceiCKOgiZq07By0o0p5CgDRs7/6MvwO4OaYYw3/Jc/mV5IdscL7kOY2G&#10;PHPaiH/CRFRimdGT2MTBhsP6NuLh6INRHSHuapj0Aa0BJn/DmHFnx9i4IUvrp/VyAJN6P6ucUokU&#10;rrOSNRahoa2p/zSGKQXtFH3IyeRHSv8pJ3wBkS6NONfqq9HskC+o0Gd9TUsd4zm8WA50Ej4flDgv&#10;khzkAqB2wEgWYMHhINwVKt+J49yFsNaLkNcNGFVdZgE7n1Ce3vyYjAhEL2NXEWSXEfDAmDoBwpIA&#10;8DM6OgGD9Ll39qL1wbVYDbVcCNPpJ7YpUMrOgNG4H8ecDw1JDjEKaYAgu8awvHDdPXvRiMKiMjY5&#10;csiOcDZItWahObVRYq6dBTze7jBvXmI2oTrz1dNJ8+D2gDkGCFqY9uL6c1lhxcsE2p/YKA+vNVzK&#10;E06WlyagfLO2VETO6Ij5689t8zuO8cuXOwFQ5WZswmMa6TKuw/VfQrCu1sCgm9YNtEM4C79/QxPC&#10;zzIpiaH89B9962SA/vKGqKSPofX/C/5kdP7jmxNmuCPXAqDK0/Tx5lkhWuIaXfO/W01Gd1hvWOyM&#10;5WL/bpvWn35ziODze1t9RHEswAgrq/QZSzFQjOitx6MqUi39e2ge0pbRWJdlxYjkoRFdgbXdBjid&#10;3+6Dbq9mB8TfWhFj6S8DMM9Bibh57ZwcZH2NSebgqM8K8D80EyItoA0HHVrZ387Ta3+ams6TPP/E&#10;g6iPnrzQ+w+GzeZWuWlsYVyMuFz99QEY9B7eOKMjGei3AmaetIPh/hjSDEIWAL1+sdM8vE2E03N6&#10;2e+No/UKmkpE7TnIOeTIjJGJi+dnDyB0r/S3sKAOxu8a1fXWcEJFM1Tp4YTGG6OC3eAQMogzSBFu&#10;b3SZ+wTM38A9eY3RgrI+LzJmuIYR7AGdyK8IaH5/ed4yJ907ws6WatKjA4XmcLffrCAmH6tINKNU&#10;Qh4dLbBMSLePEu10ZtgCn7eo8bwGa6rxu9YpuuIFQLXWZ6qokSvDCc+ukp83Qa3bSKvPcsNXo2fS&#10;eLGSoHmZkBqLsqgV5WsVbrS3iPvJXesgQqmjOkh1Wr5pqSBOifggmYKcuGnzAHF+OqatBQj96DIH&#10;iAqMenGnWwudp0brRdQr5hEkLmNIeP272effOj3lRLIBAWRGAKdqHC3gSR5mhA31fwJABTx95GX6&#10;MPDIFe1KibNAqNhQsaLOREb1sKa6FRDVaF9sqI2ReDZjcjtj8SwxmcQoZX4COjXO10qJ4qKBYz05&#10;CkDK/5GOMy0WMMnoXbdh89Fei+lM5mcJaCZGfY3LnRH9fvRPuNu1EvZ/w+e+ZmwP6Iwi92//Xlq7&#10;YDgAoAKLiYDHyHjdut1hOCNA8z/ZzwjzGfl/Ap/xAFr9XP28uP17rJUYAyiNg/kkGik1IQYAzRhe&#10;OlOW7lsfM/q3A9hy0GfKKR8xLIlhtJzzRDZp7C2GU+BTLKSMTg7MTy70pZ5kWEYrOzScKSoQqrgn&#10;ufMdgEItfSw3/qffp+/9dPQuACrnex6/T8sPINbyADL1OwRWPcRK6ffaMWDpVo9Vj1HgU49Fn8vB&#10;mKVl5+9ychsxPVlO/GTYUGKsIiuoqCgY0mAqZgw2O0UcH3kYy/IAoaWkMlSTyFAOk19FNFgV2uY6&#10;dM3NTAqaijDywYjmQay48S7ke9DUuTG6Eg+Tz3QnxPUrgIZcgLQEo2wVxo3mthjTQ8nK0ATgcyzB&#10;tA/S/U4dYmMvBtWxXaZ/AXPGCu/1Q0lmfDXVTB3JMAcZzW9cpAb0fInZvlxrti42ms2zSJYgLPon&#10;kERUkrHIeVLSLBleEwmjV25oBhm9VkUsxjov+lalPEi/HdE652M+EvOfupskBs777RgGzQ/S8kf+&#10;Ic2CDf31+WX0+itE48xSj7lA7vIco95pMqpnyPbkfHV+ydw+s2CtuwDUa+Qdn1wmYPzwoDlDlee1&#10;zTGqOCfNVXKGz1LJe/pgrznGZGWxhzreBgAbUpgkfn8S51YB/6YCh+mowE9RGiQyzg8Tmm8GWirw&#10;B1RYecJlBejricjLDUZZ9bjWwkQkRlPMpuo2pf2U8z0CPiMAVHpQfV0saR6Ar7gQRzgmJGWtZgDw&#10;UgFL0vjHcm6XcbWWuLmV3kpz/9is+f0BxtYfIFeeXyOUn4YmeuqvMhnanu8320sk21BM0kTknzrK&#10;hX1SAaGZTHXTkRKqkCeO1JkE8EwywDKRqV40Du6kgMLnkQ/x+NOoDFcbUhrTtlSN58EvGTjq0yHi&#10;Yrkea6JcTb7nQVIEDkFgyBQ33usnvxYgCnM4P+w1S+STLk4EiHb0WXWiQz2QXUxdK6oxWxE3mUu7&#10;o5facx9m7NwWDEptSJQ6Gb8DPt0QbE4wjn+A8ynLycTX3kUqB82UfkpxfAMQBlSGu7qQN1G64IEN&#10;DfSkmVBflrEhe7OhN9XjjpfWlRbMaBJwdskDw6ZIU1uBz1Qm0TINyaTtAdeVwj4Xs3GrAICrhra6&#10;ZC8lJTSVkWSgVU/6S2NNPHLIZGu1NIZXZwca7SbONz5wJj/Pi7mrBsNu5N9/KVbBam0AgKrizw3r&#10;WVHCRbqzgHBdOm2JX3CgrRBAFTjMxnhkY4cgsOnC8OHlRYqAz2yAiMVEAkCdgElnDmHyYkNZHkaz&#10;ilCowvVWW0lbUlU0GgzinXiw5eqAhcpW364bAKLaMwX79oKwW8gfrSW4tIjmA4s5paEgm5ysLKhq&#10;G6Gx6QAgB7uUDP5fNgxoIfmh7bQE9GBY6uj6HMcdURWstubPTC+NSf1oScfHkswqI/qjGwWE1jea&#10;0ydh0Q4VcLDkmcVZck4JKZ4ZtZnHNwfQW85grlEYvZ9QXr+VCyoAevFCm/nhA20T7xbN8rLfrB3B&#10;dTntxqyEABpNxswMjUwDWXSwB8wqLvBTW83m+1fIAH6NNCR9CjB/MX99uGvePxc4/c+mpE+/76l5&#10;QXRGLwxZEm86L8y1jCv3z46yIyZs3opNurkDJNF46mPc7scni81MW47V/2v+0tfFegpsSlMqplVM&#10;qRhRLX3+vnnzahuGcQzNDhl3ZIpOj6oXu5YMymazuVxD1RobFITkCgIO8rr7AH4e3nwl6HZG2lJ4&#10;ozEirt1PiDHAfcxjFmCHb57vMs8ezJhXzxap6USC8Cfh+N+vmwf3hxi/55hWsvaKiENJVwczr29V&#10;1d8JKv5vpA9pZmqKXMCKf8KCJlhtTEcPVZpzPKfXznWau1dx5x1pIO4DBiaDaC/eQB42VpVUUWop&#10;vqizyomRhzcnus+8LITvOBf9GO+CSE58HNet7PI2x4mMon71xlq7ubKE3AAH+1Wip67Oo/lcajS3&#10;V8h3wz35iho1rQcbA+biHPKB3pBZBTAutrDjQ3Q9hhPzwsFGcx0m9T4uzHunhq3XSDV3lwCxGr+f&#10;52tiQMV+Kgv0KCerdQxJB8kDVUPGDE54uQk7q4mSCgjoA5bJ683L2YPmKoXKzhxYTht6NxcMD39b&#10;Pjtc3LJW0DexSHKmC4C6iDuSbi6iqQwQO+RO42Qlcw9f0xL4tHIaGW1K3ynwqagcAU+N2yNLtZJi&#10;PHUr9lMAVKNSjdwFNLW8jNt1KxAa+VgMp5hQP3mZMplEAKgbICEg+pEN5f/q+wRA9TkfP8MBM5oV&#10;DXjEGGSLhaEETGYBJtNgLNOtW1jM/QKe6JZYCXsI/d4fBpzpcWEAKlORlnUf8BnPz0jg4zDY5KKz&#10;lwBwQKhuo3cRP7KX8dseLia7Aad7w8BTS6BRK27Xbn4PwBQgaYFKAGhkRcBn/C5AJisyhrdG8Tt6&#10;UIFZ/RyxngKg+tkx/J64/fz8KMZ7sYBalhhRsaER8JmVhMMe85MAqJz2ctQLOCqgXu55gVB7Ythd&#10;L+YxnBkaBnwRACpgGPm8QKXFkMJ0CnBGQKjySK2fy//VUhyUwKiYzsiKANBI/JLal7QEQB0wtu4k&#10;mE5WBGCK9YwE5+tz+h7rdgeECqTK4CS3vUt/l8CotWDLrcWxgfTBnxxeqg4tVa0pILQI3XAZx3g5&#10;co1SGzXP/kxTi5ykLgj7mRdeYkWLKSrIzVKuLho6xsqllDUU+aJgRnEIMyIuxmxShMO5gHFvPi7k&#10;wsJ/mHImblUNX1mNexWNnFPo5a6mk7uu72tT2/uFaRignnmSdrzZGDO4kGym1mywozaztB0yR05T&#10;e4wP4ejZFnMQiVHvqIfYJ5VCsEmW34LzVIpMnEx6lN3rYClCTZFjksYIgGqzKA10koxKMFPqXz+5&#10;PMY5OtKuF7k+/GL+fHXTPKbhTcBS7OctgOdFaolPHoL5W+kxp8kPPrE8QINUK5KdNnN8vsecWh40&#10;N7cPAFoXzK0T86R0EDi+dQDANklk3Jy5gqzn+FQXpifajdCOx7Opl+9AjGwBz3lIEWa0gNnRTztJ&#10;s8hDr6rg/AI0urlo19VUFsRL4CNT3E1KjjuAbE9+EEpmgoU43Esx2tBQpLG7W8wfDKjYT8uEAwNa&#10;Qt1mGY1HFaW8XoCgoIguQJHMt3ocbsBoG0z30bEG8+TkvPmFVkH0CZYsAc0TuthD5vE5TFi03j2/&#10;Bhi9csRsrfYTPZdhNVbJTJ3OSsU3kIp0K54Ka+lA45joJQE+BdJiwDFiOnOK2UBwfKSDY1Ig01L5&#10;W5IBVnLNp2LaShNYRWYhOWF5RbJZPkg6AqTDaUiINYiMpXGZvPwA9Ez8J3YzQpugbscG7Jbsr68P&#10;E1ULKUSA0AAg1AnRZiOL1laNtLEenEUspaONjTWlOxlkoWd3kyzSizGym+e/jykS4NROM5ILUOrq&#10;4zwPIM3BzO1ieuwlqimIY96G/jkV1j+FaXSck7+VDdFujsfdHIcK00/iOp4oX4ewnMzk3FdLU4Dr&#10;upIHdOtHQunlczJwK1GolvjN2qo4sB3V6uA0FReVloQ1vtJ7NrdB9hBR6APEe/DWFIP9/g1Aof+z&#10;0J9k8yawpcFuErGgA0fB1i6K6tN4MlNTsOiDkGVSSkvnCUHAqpG5NJ8yHunWzi5BK9v+NwucWiwo&#10;y4vO08OtmxexkJ1DDUGoZWhASngg5XxcjFFJDuZyRL11tOnIzNKIVqejIRNNph13O65fBNKl0MZ+&#10;qHAJkkXJ23kiUsR28fhsaDb0ex3oS/Oh8lWpVk6eW03N38lm+wftTH9jvMJovvufpqmJMT20digE&#10;axdEuwjgEdBRNdvBecYuZH0O9pAxOu4EfHJAv+XgvTVCqwa6oEn61BnBXzrbhHax1fz844p5//2s&#10;2YBhPXoMsMDOpFI5cvzMvt4oC+zOTqWY4+u55gQC9xuXWsyHb8nZ/B1n+89yt2sXK53nO0br9Kf/&#10;oR72nYggi53885MTzU/m95/Owea200G/xzp53qTLPMxgauT+bAdIRuo/NeYnkxTG9DgA5yyj4vDI&#10;PeKSF9AV+OT7/gSQkvX5x8/nzQ/fnwAUnmZEvkZP/BErz2yTBqGVA82APmrZDtK9PAM4wnjTAACt&#10;RBxeyMGYz8HZVPg1oxwH7nX0opi8Zgfoh0bH4+dgroKZnkTeMDmcZq4RW3Llcj0d27XmOjKImWkH&#10;LVbpZmwsmXq7NAA82l7ebOXlbC54TRvq/8UBzjHKDioH3UoJWqJSaUkQs/c04D5HxK0+6FpciW7e&#10;REVIRU5iKCL4kz/xJs/3Q/PHt5epnNvC4FNmVdnZYR90EnNxMnNxbCsJYHWwyFw5RFA8gPPMjtlI&#10;APQWeZ73DreZe6thACr9p6UBPfpvAHqkJw83fJAs0CwzQTbhxYMt6I96yKAbo7KMdhGWck+vHOu3&#10;YpgurnVxIWmx4pcUQr85S13qfKMVxaSmlzEiSwabcexiyipAAuMFNGfzWJ28T2UGKMlF/E//em2p&#10;g7E5GjkPGkxYIGXwicnUUgySG5e5bq0AcNzqYhQ96bqwMfLGjKOvK7PTw1jTm8VO+RPAaTmTqZHU&#10;su7LnQz4VK2kusG1NCZViHmQJh8tsVWR+5Hxu1hNAdUIcFU1pbIhBUQjKwxEw4DUoZgj2FFnsjSQ&#10;MA4wkgKbWbEAymg+ZqVGcSGIYSSOO12AM3EfY/QoQCX3k6N2W/c1PrdAKHpOjdS1NGaPgyEVCNVt&#10;DKBVKxYQG7X7C4oqYAQEPmFAY/ft4j5GhD3EksCGxuwhP+8b7u/mQiwGE0CpJUbzf9wXw7kbwMr6&#10;lC2NAFYBWH0taR/jfUCoBWp3QGkY5AqghkGqWNIIUNVYXmxoVpIYUbnucaUDSJ041cWICpAq6ik9&#10;mtFiFJWQ3NoAdFpZMdShMtIXKHQQAyUXuxhKS+PJmF2spxWEL+Zz5+MIsA03LWEsIuheKzeN+2hQ&#10;daslEKo80FyAsFhQ7050k+KbBCYt5pWfraWxewSUWqCY7/l0JG8xpTugVCDVATB1WYtYGT7vBYR7&#10;YEsDHGchjGEhjqt8NisFHNeFyCuK2GBVudJYvD/QMVc4YJVYZchLZN4pwThTqaIBQu/LyBhVJagy&#10;dusofVBodlkB760CQBMyIrmRfWyEVY8YQpOXV/p3k1vGdYOVRz1iLvGAxeRP1xHX1Di41zQP7zXd&#10;0/FmZCHDzBx2mcWNEBFOuPC368zaVqNZOFRtquqRJNBEI0OGomlUE21L43pGGo1uxcq5s2AJ1eTF&#10;OF4xZNI7i3CIBoC2U5v725tPs4wjl/JvzXuqHp9cOWyxn9fJgT5LosdpAupPcC7cmKW5cKaV1W4W&#10;6e5eITHjwsYUI3nak+6eNd/dO0dLEuv2WfP8CjmPp8h4PLHMhnnGLPc3EuXFcaG0CYBwCmaqbALz&#10;7USWSQ6jJQ12GhmmikITixsitzUf8ioP6UMem3sv52snTKGL676HXE8v7GagiA11KWALwOkCfGqJ&#10;CdXSSL6slPBy6rRLCIQvhQUtgj3Lg53U1C+Adr8o6wvTh8Ria6rBPKNl78/HJJx8h3n3R6aA77h9&#10;dYn0vjXz5BIRVDdohnp2lsrpo2bzUDdkFzpszvvpjKFTWYmSzQl8gWtiiT6Msf2NmEi8BKxo7icR&#10;0WRHRywQmgZWkQZUrKjimpKQfaUBrhXhFMvPieY1LcSgOzVVZo4zUbsK+XAR38M2E68jc9UkwTB2&#10;J0d6rNfBuJoa2QEn2uQM8mnRMNNZn1sGSKecJxsNaDJJDfGsNDZCGrPbO0gjgGDLAnzaBD7BGTaA&#10;pq2fcwETwswuPk8vfE4f53U+dvUATDsBqG0YKVt57FxHYzimE1lJEHnJRD7FAkKTIO9E5tk8mMg5&#10;7t18rbCYDRbxT808phKOf7VR+ZRRCgAVKFVzk8oBgjwHuZjOCwGjBehjlW6Qm6+aU6bkMNjFMP/l&#10;uPBLqtk4VlJyVLLr3wA0JZ5mGQU9E+Iczg1E/0mIdWb65zQ0hB172rGJps7OplfUzy6E3aKX8buH&#10;DCw3GlAn2gmBUAFBIWcxoTnsIFzQ5T7qqgRAFfYqxFyCbiLEi1roonHCz0ieUX0hL1w5O4xqqiVb&#10;0Bo0l1HviQmjFWd2Q3kqfaSJ6AmJF0ArqkBTjexFD3+6FNaeS3tBIaH2Bbxg+QDMBvJEu2RaAsCU&#10;oA2dHN9vNjcZry96zOgwoxVaBAR2Wpt345Ak1mJObslUtAuJZn4KE9OlXnPver+5c6nTbK8RGj6Z&#10;bQ7O2M25k9Xm1o12893bKVjQOXP3VqPZWHOaseH9Znwkiq5u6tqqECJ3f25W5pPN1hoGJsTsI7j4&#10;N1d85ibg9fKZFvPyoQCkai8BSZYBScYggUQBU2k1BSoFJAVS35jHVGqO9OXyXMVxAgFQ/sWY/eM/&#10;sZkCn/zfv1i/8///BIC+Pm22AFO3yaIM142K4ZTmE4b0T0b+Hy4SmHvGPEUneu5kL6xwC4xwn9mE&#10;qbvE2OYqeqIzx6llAzxtrTWbI+hWVmaJCaIRqbUyhigmtDwcvCFe35HmVKKa6sxlHO+nD1eYDdji&#10;XqpZ+4mDOHmkAuMXUSH3hs2zpwNU2aWh12XEAECtJLmglzfSyiEnQD4XU1Kh2djIM+sbZF1OpZqR&#10;EVhy6snUKfwNI5doToB7OBmrZzibnZuP3auf0Ymc+znsiHvJf3t1C0ZYaQIW4NY/tVC9NN8/Oo+T&#10;3G6Nb6IwIilJIJGfVWz7xgp03iJqaQtQeHq2ytJ/agwv8PmIE8lDkgp0++QowJJd7W3YUrniNwmQ&#10;1xj+CH23881uc5AMzzMHYE9xz6uC8y4g9NrWIIzEqBW9cXWzzwqj35ipQ2tFrWB/oaW/OjxVbaZ6&#10;GGM1uQnYzrGCfMXQBJhACIDmqBITBidAuLwC5/MR2xfn4kJH+xReXOil9wRQOiLgEoApoKmMxQgA&#10;jbTSeHGquzMEVgF/6DudcqoDAD0AQ2U0qsvcymrcuW/1m8M4hbV54cYc63anPzxS4ygAKlAaMSLp&#10;Vlo+mZYKXXSG0z0uECrDiUCnRvECmwKeOdzaEomb4TY7AUc5QDMFAJoB+MyMwzgULRDKGB2mMBX2&#10;MAUAl6DxOEsazchK3CcwKvZTI3eYRsbtYjytsTtgVgBUoDN6L6zFztq/63MLgGoJgCbwewRA930j&#10;cPq1BUCjd4dZUAsY7piJBEAjKx5mVOzopwDUMh3tgNLYb8hT/Jq6QlbcrvCK+RogvAtAzN8QXgK5&#10;PD6AbmRFJAACoykxYkdhYwCkAqFhUxQZpAA1gdBM8jozAJwCoAKeWhYYRW+qOCUBUC2BQSsQX01M&#10;O+tTAKpxvpYMTpbJiZYlLbUrBTBA/RuA2izwKSCqW4XRqxUpwM/0ivm0nPOKdWLMz+OLAM4I+PwI&#10;QAHFYm6VkRphRC02Ff2owGcYgPKYYUotEAoQzyMSK8TxE6AYQCsXnW8Ixj2filQB03xG9FoF5L0W&#10;Y2wrosiikglBGdMCrSriyiw3fUiZtnJ7U7qAPtzj+BeTP5EbSIvYBOfooos7WSDJhufAxfVFfd0F&#10;RDhVtu8xVYCCGs7vjQNROOdTzOgCfoHDdNOvF5uDR8rMykaVOUwWaU+fh5ge2HPAT7SSOsSAMsnK&#10;ZhojECoAqvd3AfE3eQ4ydLk2p5PskEr7m+ovDwy3hs1H/+MfRMW7u2R+nrb6x59hQrq4OYg2vMSM&#10;s5FdYEN79ACu7HVKMNZHzc1TaEQhFn56xgb9B64hH7hevJeZiWvCT9+aX57dMd/dvQibetycWhoz&#10;w9TRdlJUEYCNTeExJ3DeTaYpJwlNagrh+Q5YWRcGJS2vAwDl5VoN+CwqopK1BE1iCX9LIYZHGMxA&#10;0R4ToMXIhabfmQ/wJHReyynjkZIJYEA9gCO1IJUgrysVgAHkVOAXUexekOt+EABaxbh8qDqTqLsm&#10;8+3lBfMH2afmO6aLvwHO3181fzw+bn5/vE0D0Yb5llrSF+SjviOY/+aFWfJhy6w4IEkhFBmZJrAJ&#10;+EzgfjK/Q5pOgc59XNNi8LVoBK/bZFzxmWxO0nDCy4CUgjlJADSZCaw1iocBTeD/xMIa5qJ17OsL&#10;MIavMReocb51aYp2PqQNXDtEIq0zYZsezjUjpKX0oqGsBZyVlDOtIvvTDyvsLAXgl39JFz2/m+cl&#10;tZrPdbEh60aG00VucT+VyENIWBi52/s4TgCgjgH04VxHs7rQzHfzesCKumBEcyjzSasln51WryRw&#10;UDzHbgoSxixArrcabw8SCC9GXpUE5fE7FYPZCmM6PkOl6UrQLC1j1D4AvhlLJ+MWOUobOs4amX7/&#10;BREZJiajLTDPe8OpOvcdgzk6azvLgR8kAIst8JnLBDwPE2Dk338p/kHRD9mq+KLhwMYFTp3KMhyp&#10;ojMLFtTFG9KPE6qolDcrbqgiHHL+PDRbaGnsdKpn44LPREuQIRAg+pYxvAVC2UlI1yn2U0YS1V4F&#10;eSHzcUXl03FdwP/T2DbA91eK0YLBasSx2ATr01BA0w7NQBqhFsEAlfijiJYB+PI7tBQ47kckq+Yb&#10;NQKlSkvDAZUpoSsniRYE5cO9xPYgwq0oJtoB9N7bsRv2DZ3f9TZ0n/3mxWMCeBGKn9muMUfRcM7P&#10;+tiJ8AS3RJkRhLwyIh0mU/TU8XJz8niJWTnoNBPUsE2MJMLeFZobVwmIf95nvn3Ray6do5bxOAHl&#10;Wy5CW2PNgYm95uxxDyH41C3Ow+oxSm6GHV2ZTTe3L+OqpkFjczXXXDxTZ7aOlZr79wYBjlQ//rRu&#10;fvvthPkDlvTnn8gV/ZFO86eb5sTRQVOHHlCu9JrCJCtSIwwmIwAL5vRXAOvPgM5fAbMfAJcvTlrx&#10;P9sHqswdwKX5QWBXoFUA9wbRVMcxaMF4ose8fXXWbGGS2qCx6NQJnpOzveb82QFznY7ga5fH+Hu7&#10;zdZGq1nG8bZAu8gUsSb1ZYyu0Pb6OfD0Go6129HYIGSnAu/kSi25c9P8Tnalf3Gis8Axj88a818y&#10;d+4M4RSkTaXg76YdR9/6Zq65c7/FvH6LmepXKuLejJvHz7rN5evkgZ4soHQAtobNSowiTNAg7ZFg&#10;eidPVWBUTvkUnpt8ihCWiUZ6g+kp/LdG/vFc/aa/+y060IDZq+pSBP3KCU1gVdGzfGiQYPj+YnN8&#10;rMKq0by21IQGlONlhSo3xvIP1loJqg+vO+S1Xl+GxZ0sNZsDjNtgQBfbfJiQcsx8KzV9gNntaUxM&#10;azyPVI4e50R55hART5sD5soGWWoLzcgnKmCMS8xEO2aizjwzCPBsKWN0WJCEhpPsP0TyfoCxmw7l&#10;nDQmDXSzix3xEJWlliOd7LX86MV8dGqrV11NRT5GY070ni4xnYzWvQDSCABVlI2V0YmbWIYijdmD&#10;ONq9aOpyAIrKubSnMPqGXVK1ZGS50XdGgKjFerKCVE5GAKj6wz9lQQVANUIX+JTuU6N3je0LnPSR&#10;A0CDNAe5CDx3EOBuQ/OYFQ9YYmUzatWtHkdGPGNrQKQYTTnSZQrSfQHPZAFAGMTEvTCaO0AuYY+Y&#10;RYFR3YqlBGyirZSOMwnWNBEwK32nxu//CT6jGN0LgO77hvSKjyyoGNBvLNZTwDN2Lz3KrIgWNDI+&#10;F+iMrDiYzQgAjYzqI49LjzP2G4Dm14RXf8V9loBo9FeAW2712K0VYUR3Po78P4Fa/azI36Tfbznn&#10;owCkuOaVRarw+49B9jtsYhh0ckxwa43FrVG38jz/JwMp/afV1LQDRqXXDDcyKe4JZ/sOAM0nzimY&#10;DNikiSmXr4UwP6nuM9w5DxDFKR8BoNZtJJh+Rxcq1jXS+CTpgH5H2CUvTauC+BkVyrAUFw7tF1sr&#10;FjX8d5AtuzOaV5VonnrrOV59yDb88Wy00BLnJqAL5eMQsVkFsO9FHIca02sV4p4vUcA9MWRlbNoE&#10;Pkt476tnPZ9syxDLj9zFQSmHg5FsBue2DM5tGVy/FC8ohigN9seuyCAMI7llTPCqiAIiIkermEgn&#10;Fam0QG6M4yM4tFnBqjJLGCWPHK2lwY+2MZzBmUxyYtHcJSkxhGtZDpFCHjsVulx3c8lhFgBVSkUG&#10;Dvm0KMbBtL8pqmxmoInzGEDx4wj+Rwy2d6jS3CZo/hhAax1957zZpvK3u4ZrNUCtvoAWvzH06Kfn&#10;GEEfBm9eNH99z7TtT3kFFPnHFO1XSInfdI58b/568xRG9Jq5c+6oWZ8bRGNOJnF9yIp1ixMTCwBN&#10;ABDHSofJ36CqXp+TcTsr0qro80nzSYQj4DMfE4oAmQCoj0YjJwakbFIIsgGZNsCVtZhGOrhuu7mv&#10;EPogz28xLGk542KRHI0A12qIpxAMYzGvxxDtQdts/p+fVb0y18LnSLq+5Vrz9rT59T6tT1fmqCY9&#10;ZH4ibuqHp8RSPSEdgLSXkxAHLY3ZlllaE9R0NhhJvLYCjvHgk0SuZ8mwm/sJTP8aDLOH2yiN1mFA&#10;oxmzx6EZTsXIFgahvB8h0eLxrwiEJnObyMg+CkzjAKy2tAq0lWDe7TQXmZidxbS6QQHJAZrvRvvz&#10;mPA6TFMdySO0HAYh4BwQdC5G+24YRDvTRDtNkqmA0Wieq8RKJEhI+zLbOS+2i/lkajXE+2KQiQYt&#10;jS7MSV7SgnxDEAiU5vgGkUIN8D0woq52JEyQcHbG+FlUzKYxAU4HiNoqwUVN4L4Sqq3rdrGBijdt&#10;I0wpMeAdocTn9MVac/oCWdMXybu9irmO200mvRtHqaAlirKnP5lQeYA3mwKZl7TUBhUDHouHsEy1&#10;IW/gPZOFTMGBrMVT9BW16zRZkU36EYCmJNL2kYo4n+iHLLQnNl3gPFzUGPEG88gfK84wxVwUy2SG&#10;qLOZsirGF+X8obQACHxmEaCulc2OQtmXCt7Vm1YgVLd2XkQHSxWSYkFdMqzgFvMxhggQ5aS8sRKa&#10;lPobbLTpkOdWkmJFzij7sIQ3YiH9zkFyvdQG01qeZVUTehEO2wGc0vkpdqO5lCq2SoAmu6RidKHN&#10;FXsBSiH0ilRTYoLpaUlCMPs1ETP/wEwTMEdWFA3UZd69WTLfvpw39zAUHd0gOmKEztravaaDDK0e&#10;HGTN9NNPT+XAmhYBxgghP1rEaH2/aWXssrRAzRcvyO1rdUQMNZrXT7rMzYsltBSVmAfXy8xjgNOH&#10;Zz1Uv08QFF6BsSQGbV+KuUBD08v7vYDQBoBvMe1KiHQb/0mmKZmYD3rohadS7cNh8+fvp8zb12vm&#10;ysUhgGEn4NkH47XffANwKiWj9a+30ntGTEN6OaUJ4mTyAQD63S3z14sL5t0Nun+vLiAqpwcXI4z5&#10;dqctyXDy+euy+Q0A+ifj9hf3Vsx5sirPn2ZUfGMWMDzHmjI3rw+hke0220cbzOFlHHtLVURIlfMm&#10;4nmdplK0jtEWOhgZkARCOzk2BptyMM+QkbfSBvhUi9H/9k+P9aG5eQNpAyfoCQKglw+5zY3bDeb9&#10;j1OsGfP2+wkAaK+5cr3GXLpWZs6eKzPd1I1lcgJSrJUCf3fJkUn0hk7aMh/VlsFAIwE4f7KVWKsl&#10;2qlO83vEKit2Sqzvd+Z3np8SX6bZx/P4DQA0GkY1HvDalJduFogMOTJYZrbGq+h977Ic7ifHiy0T&#10;ksbwj9i5PgKk36Gy9fZak7m+UgcALbYAqDSgYj9n0efOcDvfji6YFqpj03XmyESVFTB/mFvLaTpS&#10;aYXqzxGUPNtTgOOdVqlibbhoHSNov0zd7xzXhW7AZLaMEzSjcKzbyZeTTkwbRWcOmzE3O18b43l1&#10;njO9CLcWAU4ZQ6rdRw1DYji1FArvJ6dTGk6xmAKeGqvnUiWZ7yGex5Hx76xLLtwKW7f6zAGiETCq&#10;4HAtf4a0n2hDuVVXeB45jgHyHLWCZDta962vKVyc74dBjeg/Nc4PORnpkvuYg5ZP4FP5mlmJAE+W&#10;7mcCILJhtQRABRot0AmLqTgkGYOSo2EcYTs/MoYAO4uV3DH3hEHcv5dlJtoBoNJ27tv1T0og/mHd&#10;CniKAdX4XSsG/WfMXkAhzKdYTwFQMZ8CnhYDyscR81AEgH4cnwNELaaSxyEgGsuo3VqA4Y+6T0Cz&#10;AKoFTneFx/RiRcNgVfrS8PdaP0dgE4Ad+XwYgIZNURFdqgWGYVjTYgArO6H3csorRzQ7huc3Fq2l&#10;gNwnKztarUYCpBiOdnSeH5nHRDYdO21MAoEKzVf+qJz2ViNTskxHduMDLPq5r1u1IWn0HhnB5wI0&#10;/WI+AbRiQSPueTnoBT7DjKtAqEb/4Z57y5zEz/HArroZ68vVb7VFAT7daowSMwqIloxAI3mBUEsT&#10;ihZWTGiA4ybE8VQEe18Is54Psy5mVPeL0R5rFZIvGmJUrwinXFzcAqIlaKbFhOq2GBlLCQamEvSi&#10;ebQD5lFTrQYgF2SJjSzDHK5bYsyyAKBOjRfRuGmU7CcsvaACTSTLV0AaDAxpHhObWkLBR2f85uBh&#10;2s2WCgGi1TQllTPtCRq3i2NWsYNcrCVzc+d8g2FHVdiMO2FjCwK87yCFkojEUZFEIn3xakbqrM0n&#10;+LvbnDrCiB1jzeEZop6oeN48QP0yms/bNMpdOT6C47qexjlJZUgkce8mXYN6yBPT5u29bfPnW5ld&#10;Jd3S9YNrxl+s3/j4h9dg0efENF03p9cW2Mj3mrmhFjSLZYTSswHhPJMS+w8r3k7NampFkpFK5yNt&#10;hJ05nIv0vHGNDhIfl8fUsoBopyCjaw+1lW5Alh0JXRpejvRcDMt5jJkBVzYKXwRAnQBPMaBKklEW&#10;ZkXhl5QLkCONVK8Ww08pz3sROKINAHiC0pYX58bND7cWzS/3DjH02wCEHgN8rpofqBz98d6q+e35&#10;Fhj7NJ3sx8zbZxt4BWbNImRMPiYadb+rJCeFa5cKceIAorH8/FgM0/sgzPZzuxffym5Ij/3KBMW9&#10;H4eOVbfxil5iDJ/I32TlhTLljYBQGZL08zLQhdYhIezn2jBHiso6UzQZkgQ8O5rAOfXolGnvKi2C&#10;HMDILQlhMte2DPwyOeCYDKRtNkza2RXIeNDKplQCSvGXZEGO2TEWObqRWuGC92I40m0ANjRvFHkU&#10;rY15I0zDhonPpL7c2cY4vxn5AK2S3lYm1iQIOeuRdeCnyK5iOl3P+UwRWPTHd0xlmsXtInPiep25&#10;dL/VXLpL2gzX5EukOly+BRkDzrlwvdacvUwZw8Vys3WqEiAaQiOdaD32LwGgn5M4o0z5vRwX0cRj&#10;xakUhmlChiI5MZ+J/azvzvg3AM3mDZnO2MKWybgr5Ut6yL/hxWc8QfRCTXW4r7yxkZ7psnTqxUjb&#10;z8c5iB5TglLtIhwgXFVxyuEWoFXAwy7ByZOvUXw6B4uNF1hgVLpQAVIxoxrNy83mha4tCDC2IDBY&#10;zRUTvXkECScCKpUDyNd483fXOk1PrcfSrcxQCdVTGwCQciIGhHhSvrK+dvoQI02aahRzoFDdg/Rw&#10;r84U4XpvMue32s0GsQdTOM/6cWQN9KDRwxQjwHmNLNB79ybMo0eItS/34WL3Aq6RCHAS0SrGETk8&#10;bDOHDuGgx6h0DD1PP7R2S8NnCIxtaEFpwzhTYa6cqSTaCdDzeND88orKyw9kcv6A1tOwIzOn6ToH&#10;TBEbdJ1moNcwrsol/eHFhHlxn57wixWmt+2fphq9YzcHSDci5KVZAo7XAT+Mslcw3AyQCDBEuGtD&#10;aYrl/mukuUbd6GGN6Kf/0I3+qYD5W4QR08BwecmcIAriPM07394goum9DFBiIMVG3qAibMvK/7x5&#10;cZIs1GJc7p3mzk1OYjcm6a6fBHjWmwPTQdPTlkwdl40A+jKzdpA8zI16s7lYavqaCC8HgOZzgImR&#10;1jjcwxipApPM5iKM6/+RYxp5rAKEz80rnofrN1toJ0H32/IvMzgeZ5aPMIY/GTSbJ3LNwUNes7js&#10;MhcuF5nrN0rMVarwOomiSITlVlWpGISAaz81kgTVkzggxvoMBQT3aLt69XzGvH7B62B0shVj8JD4&#10;p3OWrMDHGO5r4pmUJLCXvFEF79eiBTsyWkt4fJu5stxuRTE9wA1/i3B8jeCfHOuywOeD9TZzA5b3&#10;zio61kVef9qOTo4zQmfcMtuQTf1bupmmFm4WQ9ICve6HhorN8kCxme8lVowR/XRHwAzXsTNuInqD&#10;2+F6F+OtTKKVaBsDSJd691sAtJhNhgCooqP8hOW76F4WAyoAqt7zXPRrAVgbpzrRAZ1a6lpXc5Ea&#10;i2yM3u2p6IAAnWIv3Qr4BvSpgUbNMxqz61bViPp8uI0GUACjJGCopZBwLYd0hty61XPOrWJzglnh&#10;bnD1fkdCyqUDtDSAAA2xXuoPtyoYAaORUb6HUbwPJtQBCM5i5J+GySgFt7pc6emM3FVzqdsU2KwU&#10;xu4JAo6wmBqHi8mUUScyGo/aHQaLGlcLMAroWZpNRua6tb5maTl1n4gVwKfA5n4xnLCdWjGATpmO&#10;BFg1+g6vMADUz9NoXKBTLvV46/dHbgGLPBb9Dj0O6UX19cit7ke0o/o/kfv6vMCyfraApVhc3YbB&#10;puQEYYAaMSzp9lOzkxXntBPjFNGeJkcRkq3g+x0zVALmpxS+L41M0lSySTOjiF6JxrgUjSs9LsO6&#10;dcYD/BKy0EwTIp9kA+BlA/AyreWG3VTPvJNb5Y4qEF9L99XKJOe8xvcyJAlcBjN0i8YTwOmH8dQI&#10;Pjx6F/gUeOTY42PliAp8Ws58wKZio4KZanMCdMosBdCU4Uk/XyYnAU9pTTXu9+h38xgcAGsnUgJX&#10;LMc5Y3gtN3IEF7IEbzzXDZhzMaJaeTCfhRxvRbD7IdIZcvk4N12GOS20aNwvIOWhBNNdsZv4MU8a&#10;7z+uc8QcVeCgL/ahMd1hRX3a5BJTKKZSJtxkJn1iRZV3nQsYyUf7VqiJEKYLv4ApOkcfJprKxngz&#10;gAN+dhkQyppiA9/dn4tBg2guOaaZ2in+0MV5zI+TOzeAJhVdt+ocXWT1Kh9U0UxiGYMupAdZlCgk&#10;fBEeyzMNSuMcWMJGdI66y7NkTt45Tf0xjNvqKLF2bR5kUWyGmeqcWOy0tKEfHp/hOgBJIePpH6xf&#10;X5o/v3tkfn3z0Ly+d5W66mPEuDUi+0HyQBi+9OWF1ICGON+o7jae3ynWMzEKY47a1VSDmwE42pHu&#10;CYAGkYjl5TGGL6Ksgut5kPgeJ+NqO89VNuaXDBzkmaTg2NAJ5gDec0L8HACnExCqCsoCnPHSfpYT&#10;j1WPXrBaY3jAYTkyiBFID6WLPD45YL6n7lrg03ANU8nKX8+3zS9PjlJDqnH8OcifcygKTmLcXTV3&#10;b84zpRzHa1BC0D1SQx5LJgBTY/co8EkCk1npPaPANGI894FhdjG93YO+cy8gczcgU7f6eD+MXgJG&#10;pFgwUDx+ljiugXH4U9IBpwKg0lTmYFaqaEBGSAxRz0CQRJ8CMz6aT7ILptG6VIguCAeKVeqqyeos&#10;5lgGN2VzHc1SnCV6Uv3/HOKqsgHh6WCRzHKAJIU77hbMo5h1fWg782A6c6khzxtAYjJMKQAeCq2i&#10;UdhzmrzyBzCF9YHJWok0rIZtJroyo0KPnc0Dz3My+CaR2zg2TDloTFunM8z0VsCsXwNc3ob5pFzh&#10;zJ16c/ImXfCA0jM3G8x5gKjqaM/y8YVrLeYEJu655XzTTOC9iof2cGx8CQhVJek3pDZ8xu1+NlpJ&#10;5KzqGAgCquvbU/8NQHUBSCd/L51mkGgOqgzS7wupOauhmrCjHX3agW4zOdGMu9tvSulYVaalQKWD&#10;F0/39eZT9qI64O1yorNy2EE42UEokkkdq5FbAdHIeF4ueWV6FVLnWFOB6YhdgWq/iskKC7nV3PI3&#10;S/c5Q7foVF8Ju7Fm3hjlpiY/m7gfzAIAhxAjiiU6sO+cm6fjdp2w3QOEcXezK4Spm0aDCFA4tdGG&#10;Cw1jyVY3VHg9Ok2fmRiHnaKlYn0ThzMs3/PXy+bG/Qly30rZzX5m4jgxyA2mdobewWyzeqTEnDhD&#10;rMY2Jw8Y0Oamz83UZLJZX/WZzbWgZTC6dLIK1zzGlx81+hXwFPsnU9FpunknyILsphO8ybxAV/rh&#10;0RSBtHVocugTx6C0PJVOxBMj/2FCYxH/Kt8snRdN9VwD7YSPk91VTMyDI5ncOHafxw/27zB7n4LP&#10;nQzPX/id31+3mjDunBy3Rr0yv3ygzvL3Z2JABVw1tuf2TzUv3Tc/Ew91DKC1dhAnNsHpWxvN5typ&#10;TqKoCmAVaZniBDHen2O2APJniHs6u17Pc1xA2LDD6uEt9qDpQcMUBZOo+CO5N6+fO/If4PjTDwVA&#10;75tv306bMxeKqK1LNK2dyoWFOSD7bGIO3ezpEoTMeg3+mxG8DzaUUoF3nebxkxbTha7FjaRCzIFG&#10;8hoF5aIlPcZz+fRRN41UE+b163E2FkPcX8RUtYHr/qS5fH7MtNQ7yHr8wgq5tx4v4FPPaRX6r61Z&#10;jiWkDncJin+Ke/3tBZquAOfvqCL99syQBUDvI1G4vsjm5WClucTF5NpyLRmhsMKDATNJQO8gBrop&#10;juUpOo8PwFov9uWbg70FZrYr18yixxpt5KIA6BTw7KuyEQnlAHymW7KTEsCm4mLKfZgleDxFHlgd&#10;LoBB+36recTK7VQPOiJ/gU+N3nWRckv3yYo0F7nRe1oAVOHugE8PTKSWLxtAaMdIwq0vi0DxnUpE&#10;tdKEe7oBHlY9YhhoWmBzp60mAkRtmGCk2VNGZF6WAGi4FUe5j9IECjiIVbNc05hZLHc1P0djfa1s&#10;YpdssLGZgM90Hl8a554UmpCSAaECnamAz2RpNlmJmIwEQAU4IysWNjQOJnT/HsZku6TNDN9qCQxG&#10;2MuweUhA9JO1o/UU4Iw43QVABWDDustP2Edlf8I0CiwKPH4KQuVUF9AMA9yIUSkMeLUETLX2CxgD&#10;bGNgYCP3BUZlaPpoZOJ3RFjOCAD9z/akj8B0J9g+fo+MTwqzJ9iepY9jd/Ec8XUrCmoPwH4/ZiSA&#10;p24z9lH1uT/ZZO3DALM/1brNiaFNKQ6mMZ6opiTyAZPsgM8smFKAKWBUtZ7+TKe1vFR+CjAq+D7M&#10;UmZaWlOLyQR0qrZTgfICoAKc2pTofmQJgCpeSRsTK4LJYjwBlTujfR0rEae91Z5EhJTltt8Bn7r1&#10;UlvqJoBfLnuxqxEzUgSEepBu+JFzyJwURNqhqCYtC3RasWDhFVAUGGP5cHKDmFCmAkwDtCRPUZ1s&#10;MRm4ZRiVxIZqNK+Vl4PkRSALb4RG5mIu5UEQGM3JRmYGaMknI1HsWimtOYV0wedz/i5CJ9/YkW16&#10;RwJmCOPJMGHdnWQsF+BryCLOMNMGO+VgTMp7PS+Xbu/CLK6/AHOayXLIA9VkMheG1qPSCAxUAnxR&#10;kiBx/dvNJlqEhNrRVkgpuXC4G7PjMHmXnJ9HkAZNV5ubWyNULtOARAvQy+sb5v0jpkLvmJC9vY6U&#10;9KbVU/7u0VXz9OZZs3141jRV5CLpIFCd6VACU6YcQGdhgM0D7KeiouTcT4IFFTDOZlOcCWklF789&#10;exeaWbSHtnBeuJOsZR+B8blUJgcAoK58AJVYPQzEAp7ZxDBp2YlkzGE5CaR3w4QGYEXzAaWVZRhc&#10;GdmKAW0F1Pc3pJiV4aC5tt5qAc+f79K1zvr9MdeZ1+RxvyQSUYznq5PmN9ZPfPwDSS7fPts0D24d&#10;hGyawtvQb+bI4aysZwMMeEzTGJ6lsbmc7KrgjIIYiyJOaZ+bawSAUMBToPMb8I0A6F7MadFkkqYU&#10;c26AmY3FVBUNuxfL1xXTlIU2NB1dqJe4ohIMZ5WNeFgayfjkOt7B9bKZUoJaikrq+FodofCVxBeV&#10;6ljhuPETcu9mBO/j5/j4//4yyAVG8FmYsrIYkzuqMSLVoddsJZIJ53sBU9WiYRjzUYoXxvk5o2y4&#10;AKRlxIYVEBsW6CTAn+XvQLrVjGsfV/1+wObn4LJvYID3YSLaz3VzH9fSRKQPwdZvTBtywblTxEOd&#10;hTy5RHapwOgtJn13mqx1ChB6mgraU1drzNkbyMquNZutc3Xm8HHquTFpl9VEWyP4f3Ft/Yxrq9YX&#10;8mzIwI5M08Hzp01Z5N9/JclZCghNJlvvaw5ssaBtrQXmwFwn+YuT5vSpg2aRPLBB6rQEQAUmBSJt&#10;iHQ90NN5IPVCYpSsJ5En384fprG7Wy1HAqq8qPYstSsBTi0GNMyEWjFOjO59gM1QkDct7sPyIsYk&#10;hIIX5wEwbEQxkNWmLlE1H+hrIT/aB7U0sWuU7i8b8XYfFVHnj0/gbjvO2BvXNgzXpe1xs43u7ihj&#10;09NHu4jqGTbPH9AE8eAAzGetmT+IMJzd6AIBwatHa+j1xS14tcf0kQEqbY+iFJIB0sU1u6xK0ONn&#10;2QEwMj9xrsrqom9q/Se7mm/M9AzO+UWbFem0QD/98oEc8/h2p/npFeaiP5S1KRB6DlDKDu3NYfpf&#10;pf9jB7FGb+qIi9Bfp7l8tJqTwizfQ3zE71fM89sLmLDkCOY54kTnREuhMWw6lHYUf3MygOviNoHy&#10;v8gJ+QuLMcpf0vPcNT8T8P7wOlEa5yfNFVx3axhppvuCZog6zeFWO52/GJE+8HgsLean4/u35q+f&#10;LllM6EnG9dJ5jvW7TVMlxhBet1J2rbODXnOUCs4rAPnzgHq5zvvqswFMaHNh69wkKHzNSUsnRuU0&#10;3r+qkP7/279b5KdSy7lpM2cvAuS3OXgrOEg5trrZ0U3NO0wCTGcCz8HCcqp5/a6JQTpZombJ/PIH&#10;jRJ3m8zqaoCYLTLkcOaVo2lZXckgn7XGPH/eaZ486zTPXwyYZy+GzLPn4+bZM9ovYG8d6FKS6bmN&#10;2UXfLc9nPLu1ZFYBzL80oBcXO8wNTuT3yDx9ut1P7ueQeXdu1LxBnvDwSJu5uVxnLXXBn58rM5cJ&#10;m99md7vU7YT9xMBWgfarHpadTupJWNC57jxrSec50eI3A/VENZGvq573rkoblZqYjagGrUW0X+bB&#10;wcv0wdKlwTgUAjBlRAgQtK3mIjdd6AqrdpAXGGE9detWXItAKCYLaT/V9pNDDaY0nRYA3encDlce&#10;RvR3gFIBBT5nGU8EQqln1MfSAQpg5CgofCcfUh9HXNZiRPV9AqGRlhyNViOB5FYtoyJ++Lp+h75f&#10;mk6N2DMwGGnDm8o5J43YpchKQbOXTO2lViLOda0EYpfiiGCKLIHPaMxF0Tjed++Gkdj1GT3aMBS7&#10;uDCwovYC+Pi6BU53AOq+b76wdJ1a0nhqzB6JXNI4XgA0ZpdMQLCY34RXZFweiV76OOrfYT+t2CSY&#10;US0BSY3q9/P/IyN7AUwBzY8fM76P2gVQ3dGRxu3b93GsH78/7KKPsJnh2zCwjCyBTYFMrbjd+nos&#10;96O5r88LgIZXwt4YayXtVSNTAisJA5dAaBJsWSI5krQu7eFjVvrepI/3s6JSMSihu2Rlw5DmJGZh&#10;CMvGHGZHImVnE2LjNYT1FPjMoPoTrWc4d1S6TdWwhg1GYZAZZj7D7vcw8Px34Hw4fF4AVEugM7Ii&#10;uaRWSxMrwq5G6j+VLRrJF9XvUEyTA7OVEyOWh02RAKlG8lZcE7IOHwy+N4njX5FeO/myn5rilMyg&#10;rFlVx6pCNogeOpf3jZYVW0b2ZiGZogKfcswXUkkojWiek7B48kTtMKHSiWZBlCRDFmQxgtS1TNGE&#10;GqkWMnZW6HZhMXIaUlwaWmymnfa4noE804thsbIS8I+3QXK3IKynX2wrjU551OL6aD5yUb2ZTURa&#10;NrWcAqCaeBQFec+h9RYotCcxyoZtciFB0rljqNELQCs1J0nSOIqZ8cxii7l7Yty8wSvw+/NzGIvO&#10;kQJyzLy6QQUnYPT7h6cgQqhovnvK3D63ZtbmBmiMclqlHbuVn8x0yGpk4hxUW+bkMZBCgPY8jYrG&#10;DLGenIMk/8nivJlJB7oN81RmNgwgTv6kNML1yQu3+WDraN3x8Dw4yPG0UzISYT3tsMMCnxq/5xCt&#10;6CZ2yYuB2A8QzaXGuZgAehmQKgCtg8Q1ylvwlEKPD4DOv54do9/9CAB0NVwv/Z5Qfm5/xSvx49MN&#10;893DVfrXD5rnmHbvXJ9FKkf98WWC6Om8n5mDRBrAUIWmNB19ZyqGGcUnpWE8iod93M8oPFZ6T9Ze&#10;prt7AaD7AKC7SeqJhumMQQog9jMVAJrI35PA44tCFxwFO5sKG2orgCjib83FcFNKxGQpFZvF5GWX&#10;11KkU4+Zuoa4olrAIq1+pWVUiBJJWQzY9kHyeHKRdfC8FFVjhKuiOaoGEE8mbQ6VnNkY3gRANT7X&#10;GN2P8S3Uu9cUDhB5NEY17SQuc4BoqB8sNQIgHWVD1onRq5nXsQEHuwAo10g54D/jWN0FTtuDBCEK&#10;AJoA+xzDbTrpPcW9JMss55jRdRdAFHLsfIFZu1Jqjt2oMSfvEll5vxlGFCLqJkkxN+vNiasCo7Xm&#10;wu1mc/xChZlacvM3cyzws6MBol8BPj/Dq/EFx1WspqRuMkXJC/0IQOOlsWL8lRT3tfmKb1QHaG9P&#10;udncmDTnz62areMHyM1sNN3dhVRSsivLAViy49PuT4CyhCD5Ydif47CMa2jjhmjIqaVvVL2tGrU7&#10;7fTGi1GU4wxAEQahYQCqN20GQEtvYhvtNW40NgG65b0uHF/aHfI7VN9ktS6R3K+KRTdf0/fq58lB&#10;qDgFdZRuHUHDeGLK3L64hGt9Gbcb/dgnRs1lnMeKQbhzZdI8vgcNDwhcooVgdr6YtotSWiroM0Wb&#10;cxATUkUroyyo/kx2Cepgbe5LNgvrRebYOdjSU+Vm6WjQ9I7Hmmpe1Mb2fzAyjqGxKc0cWLCZnl52&#10;u7jLahmlzwyn8hiaAYaq19TY+yLrMoUVh8ztU5h5DpTjjAYMvkE4bTnT//PfI/OAloqpnkJr160K&#10;SbF1AkwJANDWuhxY1y7z4c1J8+1ztC03ZszDmwDv072WRnMR+cHqgTIzSO2c4q4S+T/6/+uMi7fQ&#10;LX54xhvXct0r/zPy7wfLjHSSMfxYjw/dIK8XOlsnr1En44LZQdyUtDmcIopIa5bWnnb6lutCACV0&#10;ug7E8lGctKJZ+ziBjfc2QrRK5P6f/z5YbVBrq4zTu74BgGaZm/doELnkN510L3thgO28mTMVSI/G&#10;yEOywQgZoM/f1PODqFQ1euxLLLnc6Vd/iZ72Rj2ZpSFz7kzI3L9P9eWTDvP62yHz6x+L5s13k+bW&#10;nU5ziFrXAnas+9GpxO/jJLP7H9YIPpZjPpU3ST7M/0xbyGxPwkzjYL+I+ejaAtWcVIa+2IK15uSn&#10;21sr9bQk0Y4EAD1H9+05QOgKtZvTzRQn1KaZAbTII7VZsJx2M4oeVMBzkuKAkRYYkCaf6YHx7Kyk&#10;arPCZjrLc7jNoW4zhUgYLniwDEVk6BWiR1OeZ4iLoBqKNHbTGM5JLZ9d+Z0ATgf3LfAJ8IyAzzAA&#10;5ULBxVSd5w6YHzdGIReu9AibKbApk4o9kVH7Tnh5xGwSBgaAEVgmOaojADTirM5SpI+CwwkIt36e&#10;gsbFaO1E6WiMKt2elUHJz7LifBjBO2FRs2GlNF5PA4Cm4lLWEvhMBwjoNgJAk+hdj4DPeCKWBD5j&#10;iVSKIV5JAHPP7i8t8PnNN/+0bvfvCYNPLYFOfY9u9/F9YkUFQGUqEgAV+BQjKtCpvM/I+D3iOo8T&#10;oBQI3Rm9RwCmAKfc51q6b436+b7IivpavwemFYBpMaUATI3aPwWdn4LP/y8A+ingjLCd+ty/F2YQ&#10;wGfMN/tgPgVMBVZjrRUBoCn74y3wGQGgAqHJe+iqZwmApsKKpuyKN4m70NruSyZnNc0CnzZG8Nlx&#10;mGRiUslcZfzObXpMkrWyGYO70Wj6MgGnO8eKFVy/E68UCZEXQIxkeYoF/U/Xe0T/qU3KpyD0433p&#10;UjWO3wm0/x8aUquN6X/+fI39pUkWCFVck0CpCyObwKgDPbGWsmg/NnLt1MN62KQJhPpIgwiDUNjS&#10;HRCqKtg8Oxf0nPAqAPhpU1iKNrOMXOFc+SQwK9kZn6t6OAtTkUcV1eQQa/kx6BZiwilkilesKlD0&#10;fnV0obe2IQVjJF6LtEzg08f7Pkh7k98HyARgumA5PURGWYuqUW8O4DeIThtGthBWVIBQHezlsJK5&#10;ZIb6MCcGUpGrURLThRdiBef7aVrvHpBT/MOddfPzo23zB+Dz16dnzIsrq+bOqTnr9qcnZyzH/K3T&#10;B81Qa5G10RXB8SWsaizXGyf601IeV2VhpqkpsfH7AfhMXmR+dHOecuLUd6BDz7FTHgLwzKCDPZnH&#10;kUiWeByxjYmA80w3enXC/p2AcReALYf+dxt6RhtAMwcDl5NpYw7jYAfd7x6c8B70oOqG91HNqaKa&#10;QnS2KjoZbM5EvzrAeH3D/PKQhbP9h9uHza8P0H1KVvYTRM+7s+aPV8fot1+g+WmS634v6S3UHW8y&#10;Jj7eYU5ud5kjhxuQ2RWYofEQIIjzGMBSGlCxoFkyFzEGjwGXxMGGStu5D0C6G5AqLWg0I3t1wMfB&#10;UGolwoIKfKYSEZUQ4NzC40yiXjwL0Byswr9CGUst+ZdVzRAK5JhXsKpqIdkIgi/AER7AiKWWp3yi&#10;pkIliqL6HAc8PemU2FS2km7SyDFXi7ELAGojJzVVUUw41zNIjnGQvOBu/tr42vl/nUgGyTwvoS5W&#10;ALSQtq68Hio7iQTL7yfrGhDqagI/NfwT1hYcwPX1S0jE3TzevVxnYwGkabwm8dzG8rWsMpIdqDpv&#10;O5Blpk4EzeyZoJk5QXj+mVyzhhdj6w5Z4DeJdbxfby4+hBG9xWT4WqV1e+IqbXyM8OeP+CleIC2D&#10;CYDG7wKf/+LY2gN7rue8idakjwBUNXSJtIykJOwyUeyoEuLRZ5IzWErdXx1Vf1WVXhhKxiqMBQM4&#10;0SWeljvQRmWVFxNSTycazBOD6O2Om0cPViyae3S00Nr9BdB3qqYzi3BXjSpUkaiQcWWEiiEVENXH&#10;aYDQBACllhX5BGBVVppc9arnlFstld+XoHpL7stpn0DWVjoAVT8z4CF7KhhNbaaPnMoOc5P6sZeP&#10;tsxj3oC3Li9StTlH7NG0uXx20pw41ksEULHpIoPLevH1olOBVdlMVVsDbxJApIMXO4/w1wqyswYP&#10;OMwMo/ZRQGYnO43mftxibf8wta1/N22EEXf07TZ9CH47iD7wsouQSSaHF3gMcfDTO4NoPefpW0d/&#10;+bsMMVfNX99tWTqV/+nQ/l9wmvJA398wx5b6rO7rr2SY0eiFF1LZcW0c2BtrtURKFZuRIRjOfhs1&#10;oYTlU19qrYNFCJ5tBP4zvuVNlgoFfnK9kczMADveAX4hDKrlihdIFJP6EgH6ebO+0IhjmTEE4MzG&#10;69HPOPkU2ZhniRQ6gbNS95VfOdXlt1yWVYyM3cn/wm0J9U/4cBWhzwLK2kVPUBH563vFSUX+/WWe&#10;PV43fT2Z9Lf/neMkxpw7n2du3y01D59WMXZH59r8d6uO9RvG4nK6S3Pcg6Pvys1CfoiqROd3AKhS&#10;APQ8rpq/flvBdDRmHt+ngu3FuHnxbNx8eL9sfv/jqHn6YtacIre1kfaF3fzMb+R63/eZBUD1ONUR&#10;nwlAL+NkOtEUsACoOuHPIxy/OFNtrhCj8fx4j/nx8hSTnn5z93DYfHQBMH+RrnfdrhKlcYAqznGC&#10;8HuYEgwSAzUCAzrYQFVZC1pPgGcvzGcX4LOtItu0lctsl0XXO473/Ey6lhn9qY+dC14Ag0QebURq&#10;JPIzSheo1PLyNQ+hz9J4emk20uf0sRzvunXh8NUSAJXu00k+osCnRu8aowssio0UKHQxKs9hrKml&#10;+1o2RpxZjDhzGJPaMZZk4zq2AwAcXPAFVtVFLgAqYJoN42S55QGiNi76n7Kj+h7FAMmNbbX1WBmV&#10;jIAZj6aj0UsBGCQDCLRSMY6kM5bXSoEdTZLpCLd7hPmMJjYpiqai/YTF7yMofs8emAhApwVAAZC7&#10;+Xgv4fGRz+0FeGp9ZEA/uS9gGtGECogKkAqAWq1HVtj8/9RjysgUcbF/OhLXODyS4ylTUDTu9f1f&#10;wqBiJBJAlPkoaX9Yp6mxuFaEuYyMzeP2RQFWZWriZ3E/suL3w2rycSxazhiC66MZqWvp4zhG6/Ho&#10;ORPQdcbt4v7uMNgU+BQItRbfp+8REE2Oiv+40qKTLTY0eV8C7KhAJxttbpP3sPicQGZmXBogM8Va&#10;ke9Pi04k/irZWuH7sOAcGy5kF070nDIRhTcvqttEMyx28z9yPT/GPO1sVCJje0sLCnDUrcWeflLP&#10;qQgmK4aJzU7k50W+/9P/E8kxldTDy3Em0OsgH9UeF20t3VfEVyTqK3LfAcuuFal/dSMF+TcYhTni&#10;PaTCBoHQIJs9P5u9IONwdZ9bjChspZ/zhR8ttlIpHCnkd5IeExSjCTsqvWiuhxEp50YtVT7mKvAe&#10;g2E1m8/mRprKKl2W5tMDsPXwcwU4c6nBddoBoNJfstyE6guEFljgkwgztJh5/P4C3PsVXJPzkOWo&#10;B91NH7oAaD+Sns2xKjrPx8yLi3PEYa6ZXx+SdMK18N3tNfOQa+CdE5PUNi+bd3c4N1LReXiywTp/&#10;qy1OxIEmbMpG7W8JmeH2QtPTGASAkvWKJMjJCN4t0OvhOeV87wKEyngkAJoK+ExIQlOJQVg5mDKf&#10;qJrSji/EBRbwECTvLAGwozvM4hrrotHQDbByFgKOCgDvpKF41AWP5MoPECoAgBZhWPIxEeuAQb6+&#10;PUiK3glLRqa/548nyNzeQOz8cjMMQt9zLcNQ++TqlHl4hdSWzWbSaHCgc43cpKTk4EIpU10aiSZC&#10;pg8GtKoeuQjZlalgkGRWlqIdAZ1JgE7pQeVqV/TSXhEhgNB4mM8UqkB1G4MGVFWcyYDQNIw1KcgK&#10;UoOMyZEUONCvhqp5rRsAnY1sWOqor6yFDWWVEMAujXAe7GuI5yMEKPfDmOaSpy1WsBpPRXVzOmUH&#10;9LY3ULDAqD5Eb7qXa7gNt3lWCaC+lN9TCfvegKscbaevHWMPgLN0lFpyPBTlY0i3Bohz6qFshdau&#10;QAfAvhGWmczaNORte2A+v+I53SPTFc9zKnFYGcUAaooB9sNa7geUprM5KMNVP3DEY4aPukzvWrrp&#10;O5Jmho/ZzcQ2JtsTHrNyMZ/xPAk/l2FILxBDeJWkIJjREzfEjDaYo+dr0T57LePZbnDlPwVAIZS8&#10;eftMB9PVjwA0hS7lxDi6k+l5TaESTCX0exVxw4VZnaC63QdrlBjPzo5RsMuJ0492Ay81hiXoWGbQ&#10;W54/P25u3Jgz29u9ZmWF2jHS/mVUEnhQOL1qnRRYryW3lyo6Vc0kHahG9A7FOLFrFPAUAE1hB6Wl&#10;kFjVWkXBxMXzteS0cG9rEgBUQDQLYauC8bMy/2liAVgh2NAZ4iZOHh01TwicvXttFVZw1ty5CvPI&#10;m+342gB972Uk9hMRA52u5qRsnnDtvEIVX5nCapyMRGr40VvkVrEDIzerlZytXsLRO0biTT0MXT11&#10;bPWdX5lyXtS61s9NA7uQOujtUphPtfeUsssoLfxvIhZ2o0H1ow2tMdfPNCEP6CfyaBXBN6P517x5&#10;3kt/KeD3f/v3Gy7162aovZgL2t/MHljMvTB2GTxHbU3x1E9iaKFtqal+L21P31g99otzjGKQDRz8&#10;fwh7D5c40/bt//t3vDzPsoVNSEISkhDFKCoqKioqjoOKioqKioqKioqKShSVGFRULMRIEkkhhRRS&#10;SCGFFFJIsmyybMIWtrCFLWxhC1s4f5/juucy8+z3ed/fshf3OOpknHYf13EehSam5Vk67WdDrupr&#10;fCDF7l2iNegObvgfrvOPyh0u8Knj9/bbF4TcHx1xrTtqEiol5HcUplVxHmrV+IjH8NPHJ5EMzNCe&#10;sRtXf60NkkqQywahAt3PSerNbp1dsk+fXbFTqxN8CDMS5AWXx2tmbood05VFXPaLNjEetr7eHTY1&#10;uQsXfLd9990MQHHRvkbf+emX3XbhKg1LvRhteF428zoUGC1Cn3LqfJZ9+f0Q43fuv62wNOIXqEdw&#10;zvrhqxUXrfXJhwv2+Wcr9uOPp+3b74kkeW/Rzl3osU7A4XZuT87nBNeYQxg0gFQj+EzeIE18oE5S&#10;z3ZxnnECutnbtD7J/X5vpdnFL4n9fIkBSQ54MaAefN4EhJ6aKndVp4uYj4aIHRltTrU9HTk2xuM3&#10;htZT4HOghRMPj1cnqRKdtZlomTNc/IuAp8Z9lflMDfL4UCQeSbFIRWjSxGR6YKmTkdgQLQFOgVAt&#10;9bVHd7YHv6f4JE5gANAQo/I89HlaLvpG4IEw8Rz0d7m4mPPJdwzhas7EXJIhxzNjUQFTgdFMYm8E&#10;Qh0o5eiYUBgmlz2pnE6FokflUCqLUlFAaRhEdFQ+ZRYgVcHpqpZUzaQafnaRzSmgKRCaCpDVEgAN&#10;wCegDNZTjKdAp18Cmg6ARtYmAVF/GTC6iSXwKYZUbKhjQCMAVODTA1Cv0/QA1JuPpPVM2q6KzVcG&#10;INfzzoo2AslxHm0SUttRzEa0qoBPmYEENjU612WNy7U8o+lH6rFbt8OOKlNUsU4CjsEKwGcAJAVA&#10;PQjV0YNLAdBEAUmt7XFrINQBUX7P/RyX9T2/BEbdzwJaxZzGbYyM7Pk6YQubAphSjewFRpO28VxE&#10;vhbrmRGX7ABoWgxaUgCoXhfanGQT57QW9wS41KbDA1CBRg8sPYDU93zwvB/J/9+OPqjeNyX523My&#10;j4iu2MlGIutVwL1AK+AV8JmNMSmHDU+ISk9f+6qcWZc3K/DJWL4AKch/WwKmKmwoYUNXRH5oYQrn&#10;OzIwBURLmEaonSik6CEB05wgML4EZrAcJ7hWVQiWEpBWjjlIgfJFsIQCb2F0pJUwqE21OYHJCGY1&#10;h9vLwxQpAKrRezYtZfkUR+RQFJGRBLjFrV+JKaq+go1qmYxRsJJk/+qzI8S0MhT/GvFEMTbTGbbz&#10;81326MS4PTs/aR9iRvrxyTH7/cVZ+/7JUXtJDNBdmtduHOqxJ2f2wpAu2k0+7ztwrCdqwgb4DCNv&#10;60KLPsGG+eBUM2beFqo1y9CFZluNWuTQeBYrpgqCqrSQzx4uq8EplYSOFEBscjKfqfSKC2gIhCZl&#10;AJjICS+oAqzXQ15hQNHoXaxnqBZgVEfzooAohE+h9P5cH0Qw/dsB0CqkX2HO8wNN8eQow4B+gMv9&#10;w0uM4Dl/fU2038+YqZCi/f3ZdRzvl/BTXSKCatae3iTv9OJuZz6+cLrHTh0nX3muhEluCa70Ahsc&#10;zqYuO8VKAZRpYkAhjOQ+D8bxVHAio1CwvALmY2A/5YxX8Hwa2sxEWM+4IgxgxAplEA8l4JlexvPA&#10;GL20ldcDCTwandd3MxZH69jYxWYBECkWtJ62IGmCFche14KkgvilqgayZ5spRWhD/wvQLqslUB7Q&#10;nlOCjhZNcZi6yxDpLnmQZbmA0Cwms+nUdAqAFhOvVDYC0w7gbJqPsbYl8mwXGPnvZaSPsbmYKW1h&#10;H2CfXPJM8Il0pHGAzhg0nzIeJSN7SCNxIAkjUjyPeSyh9AKh+p5G/Y3TcdaNP2PwaJKNngWEnqed&#10;8kyaTZ7LtsUrFC3cLrWj90iAuYcJF63opXeIanp/wG7gmr9E1OTxS602PJnvQP6bknYosgu/SEd/&#10;lAs+GcYzKYEXD1qSDMaQKUk86ACQzYwl32JXpLUR4KPIBY28VceZh2g6P59AWfSavWgLp+cYMdLb&#10;PjyWRTYU48WRHCfALmS3kAD4lCg1VWN3dBT5BJPmI34NF7HzAWSoM16d8mFGFmJXc4hmyibwPskB&#10;0decS3AzAHgrdz4WHeR27tuuBO4zwudEdlwJvOAz02Fx+bl8akQHaY85emjQntw7wmj6mN27uezW&#10;6WPUiZGzWF2m7ER2YTCVZYTHKsG/QoG3rbzRGwCSHVsITMVcxZNcAwBtx3XdRc9q5/BmFg8egLO+&#10;4w1+/jXEzGSUdWPaIldLgcX5PHn9gKc5ohDmAFirSxmEzpbb7Yv1dv10lb14MMj4m3yy9w/bj+9J&#10;Iyo3+v/rP7ncP7bnBO02ENGzAX1lDKApl8d0sDPW9k0z+p2CZRtNsb1EFE3u3mXj/TttisDapb0Z&#10;LuM7WgAA//RJREFUmLcy2MUm2xnkBvcvDdqjq6MueulV5ab+7W8dsNw3WoP2ivYCKlcnusJ2ZAbX&#10;/wFVRhLFdHbGOSg/eXDC7tETrFaNAxON1lvLuA7g39+Qa1+/QFuq+jP3349obm8Qmt+EvpgPJF58&#10;ek2JYU9kQ1HNKOHUqXL76cdj9tdfMiudtO++n7Rvvh+zd18A+t6ptlmq7cIAem1AqtCu3H5QTtDU&#10;PD+rdAH9jthbgU+N5M/YL98dtM8/4kP3u6P2918yW910APT2vQk0VyFXoLBVrjxGTDs3/JvcxaAf&#10;Xh++2dy3Jlyo481ZdnJvrV0lKukGG6vbGNluLdVjOmq354Twv8vmSvrPB4fRDTN6v7RYYxcY6Rwd&#10;L7LDyBbmcMH3V8daX3WcDVGkMNBI1Sy3uRu9Z09DlrVVYW6AXWjEbOCqMxm3lzJCF/BUBWZZHtpJ&#10;RSQRjyQQKf1mgULiAaUyFjlmhJ/VsaQAkKrLuHiLqM3UCucQe0POZojMzXyij/IYS+amAhjEVLoK&#10;R5gqgIPAZiYO5yyibjIAmwKj6TBbacTt6Ot0shdTielJI9YnAxAatO/EO1ZTLGYqJ3iZhXTZL3cd&#10;1ZFq61F9pI5aKbBQWol8PwFQEI9beRcxSlr6Oonb0HLfA3xqxWAy2kH+p2c0t4jljAKfm7e+QdTH&#10;6yyYUC0BUAdI13HEPLDxLbc8EN2GPlNLRiCBUhmHtm6QHhS9p3rY1UKE81zg0ne7J8MkykWuJUd5&#10;IiBQdZq63rvNg+53gF5EcymWUJe1NAKP38zfDMDzP6PrxVoKUG7fuNWtaJDpdZ3/1Hb6r914HSCZ&#10;vBOgCKj0I3cxp/E7Yhx43b5RjU08vlznGVUdHbCFJRXwdZpR/Y5jUAWYxZgGrGkyEU3+qMt+peA8&#10;TycGKRPwmUYUUoYu89rwYFQRUAKkgbyD16t0oSzJODSm19HJNyLh9x6QBiBUnfBiPQnTFnPOZR11&#10;ffQKwajL7BRkiL4Kz3cGKF0f+b6yZXN5zWnls/kRCHWZsyo6QAKSlwjwxAznK2A1ntcSKM3FDJdN&#10;+1aY8HqtvAQYPFJiwsSauQX4FCAtAhg6lhSGVKsEOUywyCFFNqPMTGm3iwhn19JIW6uQ6yrCmHqI&#10;gNI0Iy8DaQCby2I2oDqmx7P5RsedB/DVKkELWl+WSVMgOav8TlE6o1VG4aUpgI80zkfFlKYM19q9&#10;Y3twhu+3r0k++QL52decM356zCTw1rw9Qbv+4GS33SO54/ZhNOwkxjxiLQ0UWxKfgbs4x+foc5wk&#10;jhOLKsRop6qzw2WH7kVb2kfbUDORjD4nVeC6Fq26joqGS47DEQ8QVqV3Iozsdj7nYzgfJ6rqktbE&#10;fCahpbWAUPrDC3C2K3jeAU+WYz5hQMOsosp/OSOqIpgqAXblaCsV8be7NckB0O9p5/uFMHlFDNpP&#10;TPC0fnyHieIV+0yRg4zlX9xF84lu/x6xgtfP77Yr58m2PtlJIHwdxuFSB0BHxvMdCK0FFCuOKU2L&#10;kXSCJoWQY+kAzwwAZypmItVtJheT74l5RvWbSUjaVL8p8JnF+D0VmUAmDGhJIxsQmMoyAGhtJ3rP&#10;fiQXg2kc02A2KT5oR1rVqFgqwDsMaBjfTCEG7pIanssaJlxkoOcUoqmF4IvPYNyPxjiJWEtpU9P4&#10;tzMAiTkwk7kNr1s2xS2hbhh3sEnFCPWxe7c54Nm+DwZ1kRimEYxMANBSAGjpACCe8XsO/opMGNAU&#10;Ht8U2M4ktLbJ6G+TyGJNxGydAAAVCyo96CYei52ce7NgTWsmN9rg8WTbexmcx4Ry6hrVodfRh94t&#10;tSMk05x+Rt0sjvljD/HT3G8AiBI1eK/dTt0iW/1Ol62ebYDYY7MNntsAmSQdqALp/X//k8SLR7sX&#10;vXAkJk5HUyKAmZOjUHp2YOx60pJ4IdGZ7evD4pjri6HUGFzjcLGaIWIIynBxqWi+f4iTK1Szej+z&#10;6AovhKoO84SJbi6pZidYgkaGJ66A74kNLUTwKxDq9J3pPFg8+HI474L5jAH4bgF0iYXdCiiOpYFh&#10;V9xrVIOiM4GVFXjWz6i1KRYgsVMom13Z6FClXTg1RTj8HG1EA9bB6DOH2w6R6VZexBOnOkcyuNrY&#10;ibS0ortoiwFQEk5MDmgJu7MQY4LKZvrrW3kjsHvQaiFPq6ETkblYzhZAKkxnLgaYPHYUIY5Nja/b&#10;8lIWmZmFduRAji3PJxGjlM7ou9jOHc6zm+cq7cmNdnvnxpA9Itj9q6dHwX/K81TT0f/tv1/sj+9u&#10;2gjuaUUHSRyex2PeyA5xEMfZJPVdU4O0LA0BQAmpnehnN8zllcks+sTpl0VTcvNEh338CH0sI2TX&#10;fuSimD4mtP4ZrRnHnSaxMRxL/ioOuPFGe3BeeXIH7MGFRXvv1mF7ceeofXDvuL2gFenOGTJTVwZs&#10;abTe+upxQTN+6a7Pti/el/NfbKpAs/773f789T1GH/2uxvVtPui28hwN7iZ8tyfWDh4qBoBqjM6H&#10;iV1nXbZffj1gP/48Z9//Om7f/DhqFy8TCn+xwR4+buX7Kyw9VvpZgeij9vP30/brjwvIG0ge+FuA&#10;Xqyovq+/8R37/sdzaEx7yal93dbzGtq0PgCgMiDF8XqSAz6VN0Xern9ZA6/5odoUl+F5BMf6+Smi&#10;t4jsUMTS/QPNzv0u/ee9lSa7vq8O4Flpp3FlnkAbu38gxxZ6s2yEfNwONmWdbHJ6apNcnm13LQ5I&#10;wGdrZSq1pETEIOSvCSfCgtLfXpGFuYGxGjEwCoVXVJFG58rf1CpQE5FyO4ktErgsVJUmwFNgtBjA&#10;KnCaTZxMHjmfuUTKyGGei9NXv5dL7FJOCid9Tr5rABQmMx3dZypavkxcyAKdKTBa+lorGQZUXyfs&#10;BIyQJZnCGDSZkbq0jwmufQdmDxZT7nSZF3XZs5oJMUGveRJAUwA0UYBSeZ0RsOlBpweeHojqGH1Z&#10;LGgcIHQnhiPPaAp8CmB61lOgcwMSik242t1aY0MxwjFajwagTh+KPlPLA1GZhKTZVP96Ag1BgQno&#10;FbgUaJSjPHEz7CAgM2Ubj4MDm8Hyfe8eeIop9KNqAc+AVQyOAp8BuxgAVYFSAcFtGzS+J3lEI3a+&#10;9iBTR/+1NxVFm4y8AUlANAChYkt5vGBTBS4Vmh8AUB5XQKmOARANfkZaVIFU5ZqKcdX3fYxTIBHg&#10;70ZCkCT214FRsblsLAQ6BTjZwHgA6kGo2FABUI3jBUA1jo8GoAKdWgKmAqPetPRqXM/rVIw5WaY6&#10;ZsGgC4QKfAqICpjq+rUFkPVykBw2Rh54agyvVcjrXkvAUwBU4FNfawQvAJpDY5IHoflJAfAUK5qD&#10;8S0b45suSxOq0XxmDNFngFAPSMWICniWMYUoBigKlJZLLyqZTASgemCqny3ARKTaW7Gmrv42nUVB&#10;hLJ6i+mul4RGS5clq8nm53OSg5VLPreMh+UUTEj3ma8K4TjOm5BGlWR2jzbmER3XBeO5iDP8tP2G&#10;Edc+vmZ/vU/4+qNV+44w9g8ujdoDNs2PT1EnfE71wD320bVpu4VOdLg23nZBaqSxCe8o3WFHyCp+&#10;SArIA8oyrq722wkKOSa7QxANqe5zrIFzRD1aUI3omysYEyNFyMO0nCJySi5nQGjyLkANmCI5EZaQ&#10;ZJS0TO5vEWAZr4jGzsU1G5zeMwTY1BIALaLqtJhjMZMuVZ8qhL4KgFQJSSUN6FBLPJO3EfuGtj77&#10;XC5+zgN/keKiyk1kaj9/RHX07UPuXPb1+xfsxcPD9vjWYlCBSXrJzWvj6EAH7OQJJGtHW2x2rtSR&#10;Zm2MuLMgjZTrml3IfQeApoJHMgiU1zg+Had8FiAxTXFLXK+QeoHRNMbv6UQOZUOwydWfB74JVZHX&#10;zCqqJs8V93odRqMaGE8Bb2WgZjH9TUWGmEZbZBKSxGR8LWpfimWiuwOCTlrJbZwnlZ8preRGkYBc&#10;twWMpVzRRDCGdLOFrWRB0xUf6saI1A9WgQWt2rPNmucTAKCpAFA0p0jbaiY2W3EfSUW9PP7tFPc0&#10;YQTn8U0FdLoKzmLwG0ynAGg6WlytFCbByTwnm2VQ4t9LgVirmthgvTCgQ6eSre9kvA2wRs/jdbiU&#10;bVOXQzaNPnSGNX+52PbfkE6U4oU79XYGl/xlckPP3em0UVom9Zxv4jWySTpQYrj8f/+jJoYkWK8U&#10;QKZYRB0LiYOpZzfUyEm0phJNGbuYdB6oNLmSuZGdYiH5WTFa6zWmZ72tWBvlkkHjF/BgKye0igiF&#10;uhYYRMa/Q3sIeR9AM0j8gPpCs9AhFEJvF7PbUGNSPhZ9mZuK8nkS84ky4IGPBRysIzDcufJY2+Va&#10;3gpNDgOq+53C/dblJABpEm/MrcgFNvBz69nR7QBgyDlYzpsknxzFdLQp2elvYhSKs9YGGKh65a0l&#10;UIMVJiiWB+1EN2aXCmvvxQUJE1qENkUsaDHsW1kjGpu21622nUopvta4IAxA1Y4tlyeqgCeyAjA6&#10;OpFoq4dpv1B+JTmhc9MxtoA4+PAyERLL7C4PpGMOymA0n2+XTxIovFhsh2fK7Oz+Fjp3xxCHH7Ef&#10;3xd79w9A+vNjqklznS5TOh1pM6sZGQxA5y+N0ye7O4PucBoMRtLoEc+1Q6zz5IeemC+z/Whd77ED&#10;/ujeUpAF+g26mR+fMq7A9X5p2WbR+rQSvHx8tse+egd9zaf37deP7tvTywcArAft+fVD9t6NVfuU&#10;Tt0Xd9DTXpy38zDM+yebbAhNYz6Ox4ayOKe1/fYz+u3/UMacpAUCoy/tqy9vYGord+P0OO73/YfL&#10;mI2oPaUv/rffBCTvseToF2iUYUu//4j12P1+UE0qtlPjdoHLE2g+l+3bL9EdfzCOe1+GJIFYtS3p&#10;trgPpA/89ifNIJ+dIH+txrHnb/HaWQ+T/xavpwSaRdToIf1nNhuZStqG2ig+2E0Jwiw97gdpNDq7&#10;txKg2Wg3SASQ0/2u9J6Yx66hH5br/eTeYkLryyIANM9mcb6PE8TfTe9xT0V8ECqPO7WlFOcjuagy&#10;DUg/phNJU1kGjAZjLTRf5fmEB8NeqgozB0OOC3+XwQcQGYIJFZtZSP+6WNA8DBIFjNxzMUvkAlhz&#10;OEn6LE1nJHSgcBtMBGCBOJpMTrppnIDTOPGnAwAyOPnrmAyQ0EoFOCQCHBIYryYBPuNhuXbtxOAC&#10;4NDlRE76CYABgU8BR0UhaXwujaaWH5nrOnd9BGwKtMbRzrODbEutnYSpxzDa3kHk0E7ArL6ntYv2&#10;Hh1jGX3HwkTGcPtxjOi1YgG023G0O9NRhNlcj5loA+aj9cgotDZsFhMasKC6LPCpn9kM6NTaAsO5&#10;GSPSVtqHtLYR8r4dbacC5f0SMxgAr2AcrbVrAwzhBphBtJLJWwGQOMgVbaSlrx0wddcD0iNLcUcC&#10;nQKZ/naimVGBUH0/AKK7nIZzF1pOp+f8L0tjco3MnWbTAeKATXX/BgDR6U0BkPF0vgtcyvCkv0+x&#10;T3q845Q3yuPrgD8g08U/ATpdHqnApxz9AqfKNuX39bVz4CsWChDqWpZ4LahpaY3Z5rUgeYWYYkkT&#10;BEQ9CxrNhgqYOg1xgvrpA/bTpyo4HXKU9tMzoNFgU+DznwDUXydwmsHf5cGqAKpyaQUyQ1GrUKN3&#10;tMVaAp7RS6BTAFTjeOlD/Yhe4DR7F9M9vu8YUpmVovSh0omKDZVGVCN6LV2uYCOoVZ6BoQhQqnxR&#10;gVN9X6BUP1MM26kK3EKBT9Xk0k5WlMXPo/UuY/xemgcIRf8ZRmsawmiYEfcGwI7zC7K4YnKvC1VG&#10;AcCrRnPZWRpvw3UZdmGpl3H6jH19H2D2KZ97X/LZrs/g99HGvzxnfxLG/j3xQ1pf3yVK7hajdxjB&#10;j8jQvLLUYk2AoXw+G9tImzk122hPaOr58NY++4i6yqcXJu3CvnbHkvaiXe2pTrb6/G18piVhPkWr&#10;X5flYuLymURmcP5N4XM0lVrvdO5vGg79pATOycQGaoKlesYyzvkluMeLMd+EiFqS412h/cVEDBUC&#10;jArQfhYpEJ1zaSmXyzlWw8rVYuwRAL1B7fFPilz6mr/vOz7nf+Oc8SvnCs5l379/2REkMlX9RbzU&#10;l3z9/sNj9gH1m4/uLOH7IBGHiunjx1qpe2Ycv1RpeyZDLkBdZqBcwKdY0FSmmJm4tLNhPdMENvMh&#10;uQCoCZxrE8AqyZBsAqU5GKwzYEH1cwWwoIWYW/MApLkwlYoZKqYlqZjxeS756CnUREs+uA3ctIFz&#10;ziYRZTw2MZBn2wXIwDhyiis7U5FFr3F+11GayTc4P70GcbIZgKqmJhdZRW1mNnWZhd1Uog/CsPeR&#10;QUv9ZguxkK1IBdvJ8myeRXs6yWRtN3XplNyEqOEsaMZJDwhMoQQgHrIsAb9KOs77LMxP2XS+S1+a&#10;BoZJZsXx+At8FvaRyQoAbafZceBEsrWu4O6fAA+xahfWWxXsaJj4xMo9G61zP9NXdKILV3Lt4E0m&#10;qLchcZ7g6yC4fpGoytYhpFn8u29JBsffswZAtWMR6EwFoGm8rsthqOC6anRpJP+r/jAbsFjAk1OP&#10;W6q9BR0kLGET5p1KKOk8wGMmL7Sd6ukGIGlt5cFMg6VrJcZncHeaTc+GcYtXO+PPwFCO9RDQqoim&#10;AsxIhbw4Q+RtCYDm8WTlYT7KQetZAhUtcXcqYDcvEVDKbjKRk078JrShPHmpAFAtvfDVFpGVzE4l&#10;nt0Yhp3EGPU5B9KBLTyJcj7nU9tZW7kLrSRsFO7tgd4CtJNZtrjYhHZ1j93FOXcB51zXYDotFhit&#10;eDNImxKCti4EdObzxJQ2CJRyX3nDaOdWUkMIPz9TUo1uBVZ0aCze5pazbWEpzSYmY4muIscTfcaB&#10;fYl25GAaBqkMGNFUnOpamXbqUNiOLeEYgzWuJNZqDyDm4weAxH/89+zOEcecbRJ7x99TDJPbUoH5&#10;icdxeaLQgdDD7OquHGvBod7qjlqnGREfniyziwfayIPba5/SiqQPqd8/vWvv3zpmB8ZbHPi8ujpp&#10;f3wK6Ps7Ykj6+SN7dm2VHmB2wpigbh6fgBWdhbVF63ttDja3zw7Sp7tnIGTlGNFqcDpepWv+U1yK&#10;v/wgMPiB/fnbQ2pF77p18/Yc7DjsDDu8EHmm6oxVVt6Zsz3kdGqcLqOSgKdyU8XOKqtUDn21F2ms&#10;z23+TrPFD0uYmmbt+y/INf2acfwfp/metLSq3NTv3qVB6rT99ed5pwG9jd61jed7k97cvC43vM3u&#10;kst6vUhsr7zVAnbqtchJust32WR7jguPP0FMyoW5Brt5oJ3VSt9wk52fq7SzM+VunZkuc2N36T4P&#10;jxfbEpVqszRATdEUNlgH8wn4bCujZYVQ5mqE+opxUaag3O1iM4oYu+nko5rMAk5WroedE6HAZ5h+&#10;9XA2WYwZvEfEYtLNns33sskszMKtK9Cpo1Ym1yvSSPmZAp+emZTRJ5UomlRGkckacaPPEyh0bKYD&#10;lQBEBzAZE3OM3wmoQd/nLkeWfsYDUDGUGpF7wKmjHOo+FsnHHwlECvjEw2QJVHoAKvDpAahAqAel&#10;AfB8tQRABTx3krOptQ3tpoCkxuobiVASuNRat/7fto4mo2ggKgCqn3NgNTKCF/jUEjDz4FP/thhC&#10;zxpqBO50kYo0EiCUPhIAGr+RcffmAHwGAFSmHeQEAM4AnKKzBIhqeWDqAaZAZqCl3OXMO1pBLFKw&#10;vDs90FwGS9f5ywlbAr2mjgKgnjndtUkygAB8uuxPx2LKyMTf44AniQEC8oqBErBUMH4kd3Qtf1QZ&#10;pP9l6ftiugU8veM/6J3n9RVZQdsSjwHANJXXiQCob1/S0WuGvW5YjGjQdqR6TYFRyADMRqXEfWlJ&#10;zxnoN/+T6YwGoH48L6CpJRZUjKiWfk7sp2c683m9exAaZvNVzPtJdbG+jSvM+0lgs5As0ACEAigB&#10;p7pO3/Pf13X6vgCoq5IlTULg0xuVAt0oY/VEwCornARjmsoJHxCqYHutSjaM0pC+Yk4DAOpBaDE6&#10;z/JsJV2QeJHH7/DZIC24Rvd5iRhOlLW5E/MuoFNLrX+1NANO9mA0RVN/bq7VHp+egM3cZ1/dR5b0&#10;CROoL9iofwFAc5fZrH/H11/rMqTGR6fsNyL+Pr06wWa60/YyrSkGAA2U77TzC832DuDzm8dH7IPr&#10;C/b1o8P27OKUXSFP9AAJHl2lsdZRwsYZmVJXhQBoLnr2XMeEqqVNEYFJnKfVkqSYJuWDxnNuVke4&#10;SIf0bM6V5IDKdFNKxWQJY3jFDSl0PkwEkwCowKfG78VqkQIAVTIKrmEkXAlQ6m3cYReJYfr6PcgG&#10;/p6/vuJvE5HyLe73bx7Yt5A2L+/iUaCKVE2AP3J++/bjG/YlCQC3OV8dIbj+IKkwB/bXM3lrsIm9&#10;aPIhbRraMJsBQAsAjdkF4BiY0EyOCqhP5nISoFRH6ULFiAp45gMu82hCUqh6mCpOAU0BzlL8LqWV&#10;bDbKeT0QK5kX3mQpnKclP4xhurwDnLJZNdLyNXDcIk8HaxMVqxtVYwkI9UvTuq07kDLAJIsd3QX+&#10;yhLY5bHLxTCUCWAs7N5ulfTCVwyjKaUFqX0JX8Ei2GYh3WrGkUgQUl+5GylJNxII6jdziHFK57FO&#10;pilS7KdY0GQAfgoMaAKX41kZYJ08xu6FXWwEev5l5UNEQhE32bK407oOxlrTIqBzGtP3OOfxEe4T&#10;P5dCvXhWO88fI/+6iXXWuW+rDR7YYXPnwTf30YY+IO7yYoXtPZiPsYrPdqSPb/L3rgHQxFjCWAGh&#10;YhL1ohEbmk84rkChi0ziFwrRarY1/csOr2RDadfZ7eucjE/m0JKTYAPdb1g/NU597ZuIpwCc8fNy&#10;a4uSrypab3U8Of09yVRaEkMzmYP5JM+GGVkWEM+klYvTvYDMz3yqzkJZRC0BPjNhP9tgX1fnMIJc&#10;oJHn8F47Njdooy1llrWTyABuX9FEsRzlZN7GUjdtIu0QameQrlXNDNloGsV65jAGKC7cYKWMAmp4&#10;kTQ2JtrIKPdniigmonbukZ35iMyww4TcdqINKUbwm1/5hhXVEanQvB4Hn3QeUMdoFwvolc8DjObX&#10;8OEAC5oTAakFHFsJiO3jye8awJXWxsie1YFZaQYx76GDWTQLVdqVi5X26F6TPbjTgE61mzakafv2&#10;o1V7dAXxOALqAEhF//cdmqIY28kIO4EXb0XBFhsB7OwdzLeJ3hwXkaRA+OuIrT9+us/evT1pt8/1&#10;2+Vj7XaG2rET6BiPzNTBiHazqGzbR+D8An8novZ8Hqv+ujx7fg0pAKAzCKj/zf764pFdPjRu0z2E&#10;p4/U0jBF/tfx3XaXgPb7l8ftIk7wQ0vV1F4W0kDEuIFd4Or+Onv6aN5ePF+xb75CLP7LTfvm24v2&#10;4UcnMAKt2gVGQXuI64rlNbaOv+Ut6Yq5PNSfZ4/pm/9VOaiOAVVOqUCsjnyY/n3G/vpVtZrL9tt3&#10;01Rp6jE6EXzPAVXlmYptVdvRE9Zp+/XX4/YVAfQLdNZnIIR/G/D5BsznW4ybxJKnx7OpYmeem4jm&#10;CL2NAKhYy/neQjsm8LnIzo2NyZXlVo7UaTKK16hdZqPTs5V2ZA9BvWT6HRym+32w0PaSBjDanG67&#10;iUFpp0KzCsa9mvB4abXK0YXp+XNaMblqGZ/nUfqQp9E5KxeGJY+TmwCoetdLcgngJhBeznE5zLXS&#10;0bKpHUjGH630yBLIFPjU+NuzkwKHcpM7p7nXVnoACXskcKgl5tFfFugU4BT7qWMsR7cAHjEAkv9k&#10;JgGTaDQ1It+hsHX0lDtg1YL1ivEU0+iXv34bOsvtsGw7OO7kKKZOS9/Xz25Fi7kNM9A2wty3EiTv&#10;GcxNRClpbVgv8Pm6WwEbGjCefgl4ijH1Px/Negb3BVBL5aXXXe7AQLRjI3/jhmDF/mN5BtIDQLGQ&#10;AcMZ6EH9KF7jel1+pQ19BUCjmU8PSp0DPQI8/eUAgMYFLGeEZfUgVwBXQFdf6z4EmaAA/Uh+qAeU&#10;Ts8aCcFXWL4u+8B8XXYtTCzXLAUIjV6+X15tU8mSXPA8JBI5lcLzr555GbR837zA5z+XAKhYTxnW&#10;NJLXZc+KCnj6dATpQL2Z6BUA5fekD40smZWiv5YjXteJLXXgVHFgMhkh9xDo1JLjXUsAVDWwWkW0&#10;fQU1sLyvmCholTJVkMZazWB5TAm0NJ4Po5X2S4DWGZYwxnkW1Y/pxYjmUZyg5V30PtC+IlPgMxnw&#10;iT6Sywq+D4tNBbDq9xT5FGSPEoDPNKMSE2E5qyqSO1qlFAzyNbMBcprM5EK0aIOcD2NWS/7oaFu+&#10;nVqkwpmMz/u0Hb3E7f4doFHrrw81fucz9CPA5lcCnnyGfsv6FFbw/dNOD/rFTeqVjw/ZKg1JPZwL&#10;x2shH5Y7wXBHUWOdtT8BbL8zwv753TP2Erf8zQP9pHuUWweO/lZa2brKEmwIOdFYR9iGOkKM4fU4&#10;opWMA8iAIdKI4hP76RnQeDF3IrUAUAKgTegga5t3kD6zxcprN1A0gpwNzFAGM1fJCLiMOCaxn6WA&#10;0CpAaQ11neVMGLtoRTpzoME+e7psf351kdxs5AY44v/m7/wT0C0A+tGDk/bOdaZwL67br1/eJ1Lw&#10;tn349JSd4e9dWWqwQwcabf++Wsd+ztJMJa9Kd1+y1TXi6i8FpOFLyWPMnhPiscf9niXijXzQHDU7&#10;omEtwBiUD7gMQbaEuCw3d2kln+msEvSbVej+q4nbKgPQFxRspmRgg/OnbJM8EMIjJpbc4u3o1gFf&#10;kqOpTnqD2E3O6ZrQydsSA+CMI9EgNRPMgRm4BD9BWR0bF1zyVa28Nqh6dSwmo/L8jm1WNYKRaTwB&#10;s1CadS3nW/tinrXMIX/cQ440LvYaClsULh8iK1sGJIHNRACo2E+BUC0xoBliPsVCAz4r0Y3WjfJc&#10;DII1hkgiGF1nDZO0Uk1thOnk+RhjkzD8L8vpAbCCb7I6AO0c05AoZgFGZXhqn9liA/vxqFxAIkKG&#10;6Ok7VHaeq7J+4iml+43j9bAGQNXpKsAmAbHTbcCACrAJeGaiPajgxTDQ+yYxPxvt9NEMu82s/8zR&#10;FDs4v8WWJtcBhv6PLYB8Lx7PIcIn26ZB5E2AtXJ2DopQUJB5KwX0i3MFtjCXZTOTIHWYUYFPVXEK&#10;gOakA3ojADQDYJDMk9FSnWDv3dd49WN7cmUfppdmNyYuSaWHFfCZhAYseQv3nUxH6fkSeBIT+L10&#10;jEkZiJ+9ltTlhQJolUGqQPwiGg7K2bl0Ey+0d4ZYBkYRxwgdn8V0Uk+QeLiGXS3RCiFaGPSElzRB&#10;r9cCxhm365hHn3wBTrQCQGkab5ZQA2OEJpqgYEArAOKVLWSXAdYreEIqYE7rW6R73EzkUKJdxoz0&#10;7N0h+/SDMfvm82laGqbtu89X7G+0ivanHz9Tp+n+U186/B4hwQLZsfyNYUTJ84Cg45hiVhbrbGas&#10;0HppSdo/V24PiFb68NmKvXN3xi4gNj9JaPypg4BQ8iwPTtcxnmfUDsuXyE5L3efbYVMrcW8enup0&#10;o3b7UwBO0U/P7Ruc7EenO1xA+mBTus2QXXd4ttau4wa/fX7ALp1qB4CW28JkAZmk5OMxGhgfTrdr&#10;l/rs9s1he/Z0wT7+6AixXIzuPztjL14co/L0qD2lkeLwkX6SArKcVncDb8RNvBEl7VggHurl8yWA&#10;6Gn7+0+Y1J8InP9xFXPRCsBzvwOg9ptyQKX1FOsppvRnlsb9eswEQsWWXrFffjli77yzl4ozWGMx&#10;4Rq/v/EvJxWJ49/NS38L9yoFCHxIlMOMV+Wuh7WMt0X6249PATZpETmyt8qOjFfY8u4iOtuRabAO&#10;wXYeGC22fVw330/GZ3/IZX0ONaZTj5pEnSduRsLkw4yhVBdbkYVWTOCTkXkwjoMBge0sgL0U66lj&#10;AeyLX3KtF+fgjqWJSO5yucyVoSkQqhgjZWkKjOqywKec5XKVO/AJ4HBtQREjj4CoN/2IwZQJSIym&#10;ZzUFQKV/dCN2NJ8auwsU6hjLiHUHY1h9vR0QorG5mEmBUTGTAp1+CSx6AOpAZGTcHX30DORWAcAI&#10;+BQI9T+/ZQOj8vUCjuvdEmspELkRo1D0UQBz4wZG7iyBz/8GQP3oXeBVt+/BbwByAwAq3aXA53aY&#10;TK2d6wHZEfApBjRGX7MESMU6OtDHz+uyjl4LGq0HdZpRHOiuKjNiRNLRaz+jx/JiNhWL5OOO/GUx&#10;pY5FBXDGA4zj1vN8sHR5jXHl3/Ch9RqVu955H5DvZRI8R3o9eBDqwafX5Loxu2M8kWzwO9HLXcf3&#10;BT61knmdCHj6o1jP/wZAPRuq8bu/rKOWi+6KLDeKB2gKTEZHL0U76AOgKe1nEMeUDeD0vyMgmgOj&#10;LwCaxetaS5dz2WwJgAqMiv10piMBU4CkO8JqFmHKE/h0Jj/AaZCPi/bSm5T0cyz9rjMxsZETCC0g&#10;LkxH754XMyrwKRAqcFmitiUalcpInlDTUik6bh2LxZ4yytdywNNVgAbtS2JIq8WUCoASvSbwWcVn&#10;RRkAtBAQp3zPsowNVkPGcgvs495uJi5UBV85PLwGQJ/TevQ1Ws9vHtKH/h7ToK8Bnt8zntaI+vPr&#10;9ueLcxiS9tvLSzP28Nhuu7zQZieoAz7E59yxUTKTL8zaD0/4vW/ZuP+O1Ol7ZFDfIc96dsk+vnoA&#10;ALqbdrciRvW04eEF6adxaS9u+8WROhvvK8WHAKst3ADZ5AGoC6rn808jeHkznFwPEKqGxDrKahTG&#10;rhB2yfPUeFQGmNKqAFiVq42Hc2oZGtBqHPECoCWQXwKgJyE4Png4b799fo5R+zEqRckD/fSS/QLo&#10;/hpD70uiFy/y2NwhpeXjp6fd+P3WlRmSYhoxBVMGAvjcv1xt+1cooaGAZn6pDBAKYCObswi3fR6j&#10;9iL0naX0sCu9pwSWsxAneriUzE4AZlkVzw1moTIkiRVMh6s0IeacUVJCxFQIiQQrL2cTHhoc9MmY&#10;l1iKtJRMcftWmMydZBZvp1Vp2+ukeaBf53y+hfF7TCyjfkpcsniMQ0R1FVNDrvrSZqahrfgKGnvS&#10;rEZ6UoxNYVzwKTw2cqlnNW9kxA4AHUPzOZ0BAA2xwtaxFLLWeTwdgNLaPWRLjwCS+/D0NJJ5ymPr&#10;wacY0Fj+5nTlsOJdycOkVD34hrUwcm8YIwFoiDE7GaINxDk1oydt3INZezfPDcBU5qY82M9clo5Z&#10;/G4S5FwSz18Kx+JOZBUi4MghnTuda4evVNrymTIb35dNkhA17yT4rAHQeGh+AVC9cLQCXSXolhF6&#10;HmPyjpZ/MTbGSQ3oPHEozpanN8C8vUFEz2u8EDdidFkHyNmF86zQ7lzMJ+w8wQ7RFnSQTtKlPQhW&#10;ezZZF39gA3esigdPgLYQcKqQ+XxuPw93fBaXNXrPg7JOl/aTnUERLOydi7Bdfz7HtLOP5h3YvIVO&#10;3qgE5/P9HMbtEmUX0kOrjt68dI3wcXzhcPfh9wK3+luS5chj/KsasQTeLKpNqyBSoYHYg2a6u/XC&#10;kjg4B81GIvcpm2DZAloOpLnI5ElLZcegxobiZtx8rbw4W4lqamHnx99TyBOrLLNcGNACRvGF7CaK&#10;obKrm6GkAaO15F3WAE4bm15HC5lg16+226/fUyH2/ap9/9l+++2bo3TVLtl3n8FC/gnr97uYv+f2&#10;2QfnrKUmk10ltw+YUdtGIS+YQwcq7djhRgB9GWC02IZ6U+0Q8oYrF/roQd9tjxk7q3b06H7C9slj&#10;nRvljdadb23ViWwKNuLm5QUMECuiV/zi6ihuR6olaVb666v7bjT/1xcPXFvGylg9+kWod95og81J&#10;NrM7166e6rB7lwfs4kmC+xdp9pnIpT4Vqp/ntKNps+utv0BV5xVA6r3bU/b0IeMh6tC++fIawPKh&#10;/fHLU/uSEdGDuyu2TFuHpBB6bjYDiBWWX82u/PSRVvvk5ZwDn/YnJqXfYDv/AHT+wuWfJE8I8lSD&#10;BIEfIsBTNaSB5lR60Z9+OmIXLnQS7fVvp03evO41/g0SFADf0hYXEpJcFdpE9zP5sYDPSoxpvTWU&#10;DozV2OmFVifGV3uRqjNnqdSc6clzuZ6zSA5mAJ4Tnbk0GdFihLtdq6cmlZNEvDWjN1aLUbVMAywB&#10;T61yuqhLYUXEyGgJcLqRu1jPyEnQnQjpYQ+62HGe4yD3bmI3vkTnpigludnlSk8HoMrs44xBa2NT&#10;jeEFSMR2vQIhAqa6XsYgLWk63cgVoCkQKk2hRtIyxgiYOYYwEgMUA8gJNKGAMFhRjdIDlnIzbOPG&#10;NdCoy2IwHYsZGXkL7G0lH3MLWZla+tqDQF321wt8CoRqCbjquPFtwOc6RuoCpuv44N5AtBJOdoFT&#10;AdMN6wGgLF32QNWP3KOZ10B/GoBpgd7/AKARJ7ozA7F8sHvMer5ex+9xjOUxceAT8BrHz/sMUOWB&#10;Osd8pKtd0UzSRmo8rcdT5qDousz/bDbC2BSDLncXuZskD/igdx0FQgVanVmJf1v/pv59z7KKafXs&#10;pwegXrPpn18PNP1I3ZnDImYi91rhORSjKaZTDKeO0SuJ0X4K+tBU9KWpGJnS2KCk08Gupa8DACoN&#10;aKAJ9aDUR1TF8FwHGtHg+2I99RoODEUASoHLhKCwYK24gOB53wevEPo8khjyALNauXLYc8xHtxxc&#10;5r0jtlRMaAzvE0VAOfZUYJXPcv62dICzdKKZyFGyFBUGgJRhSe+zVyuom1VTl77nx/wCn4pwymbT&#10;psshYsLCKTCl6EkFPgUwBS7DGtGzimldKuM9Xc57t4L3dwXNY/pa1xczrXCVoIDT4HtBJ30VALQu&#10;B104iRa1ZH3WMn6vRwdah0a8inxRaT0bCnZabzWGjw5yF6dpnzk8gp5/0p4TaffxnQP2NfFK3717&#10;Asx4zH4WAP2BkfSPZE3Dgv787JR9cfcApqMxJEQ9NLVBGBAJd3i40m6s9NmnN1eoseSz9Eu08z9I&#10;AqVNPATEH2zsP7qLUuskhRzDNk1eaSMTnUrOF/2VeAxINjm7MmT7JppcpJw0oJLJiQVNQwMqHag6&#10;42VEkvxNlaVhzqvFxdRuQ+60tcdbK6Pv6lokcZA81eRQVjAariQSSABUq4o80Fq0odWM4Ys556mO&#10;8zjlKu/dm7MfP4ac+OSCffHOEbe+e3HavqEV6f07++wC0rDrp3bboxuzdo/mOtVKz01TfzwZZgpZ&#10;ZJOkxsxz3tq3v9LJAodHst19KUO/WUI6Ty11mE3EHtVVk9nJqiUSqaGe2KumNAzGqdxfZBIVsNoh&#10;jEX4ZEKw0gV5MKM8PqopzSaVIIUYy3g8BrtiMEvHUNu5Ha0nvhUB0NhYEjhYO8ld14rbBaBE75tL&#10;VFcZ0oZ6ElPaOFc3UWTS3JFlzaSqVIFRKqnrdLWcyAU0Qt8BK5xWD3gfBGCOos2dzHDAs2t/iXUu&#10;UwS0FEYHmsVoPgkmlN8fQtsMSSbT0S6AZyLSBjnfYwRABRjxtlRAMraMk6owtdmax9+y+uHXrBE3&#10;ffPYBmsDgLaSf147xPNE/nkY1lOrSKN6jvkaw9eCG2lyStI4H61nEv9WCd8bmCeV5xDNgLRFLh4p&#10;tun9tAEuF0UDUAG0YAyvcXwsQECRSwUAsTpGzKO4rG5cKIJhKyZSKBlAA00Os9kDyDqJy/v6sVwY&#10;yiL78H6NPbiSb8cWt9nFYyl2+XgWrGiuc4Cfpp5paizGejDyNMMKNpL/VQmgK0MQK1Dl2FYAr/It&#10;M1k7AQpJ7BwOsWP7gx3dz19cY0x9gQ7yYQcaFJ8jcXYYt7tCf4vzoPPRXJSG17MQbWNsqqQitKJk&#10;A246Ygqo9pTzXRWeAnIh5Y9Ct8u5n4GDf5fMVQLBOPEFQot5IYr2zgjzptKDCWDWUaxoWTOuREBo&#10;GVrYdB7kXMTUKezStLL5uoDHrLSOXR2NBTXoRdVnrripkBa3MzGcZJ8+n+GNjl7lr4s8ETcJzZ8H&#10;vJXa+FCS9Xbusr4OQHF4qzNgxbBLymbMoZ1ke+cO3HtZNjfH44mUYX62kNgnmLv5Ipd1dp6O9nsw&#10;oacISp9BnzjWR9wEusRa8lHT+dtDyBGqw9utoWSXTRCGfOvMlM0MltnVo8QzkQMqN+EX7B5f4ChU&#10;R3mIx6URzeZYdzobimK7RZf9/auM90+32sGFIpseTScOipBdnssW5ApjRD7tmwkDIpsZfdAZe3EU&#10;VpOopZ/ZYbsRucbln9mPtFb8Sgj+378/AjAfsM76DLfp2MqoPJHnfQ/dye8/Ve2mgKYMSWqSEjDn&#10;MfsVwb2LbpJJSbcpraiWJAQyIp23D15M86ETckY1sZ8CnxswpgmA6nUWJj9WALSex7iK144Y0F4M&#10;SAcniJUgB/QYGqt9Q+Vuzfaj0e3Is6HmDNtLjNfcbnZyXSGE8TnET2Ujxs+A8Ze+kxOHC6pWn7S0&#10;XUG/tIBnWXYqQFQZhvSt0wzk6i4jXes6GeZgGsqG0dTKgtXUyVAAVKxRUH8ZGDqUzyl9nUabHoQq&#10;6kgavUC3B3OlMau0gLCUWtEj2WD8qp/RiFXsVuBwFmunse6O9QEAdS07AqCMfZUrqexJjenjiCAS&#10;kBOo9GBTwNODT4FSXe8BoMDe5vUbAJAwmyxd1vLAU0d3WxHW1DOhOm54Czd7BIBufPsNB0DFtAqE&#10;+hF7NPj0TKmu80D2le5TulMxrv9gQAF3DnTr72Z5IBq7AXnAOjSVLIGpAHQGwfT62l8n0Ckg6sAp&#10;3/Mg1IPP6M726CYjn9OZGqu4qwB0RmtEX30tHakincSkilmVBMC79oP6zujlTUUegHojkSKUZCjy&#10;IDTQcKITZgl4iunUyD0Yu/P6wKQl8Cng6QFoJia1DHTCLprK6T8xA6HDdFmvkXG7gKhA6E6eYwFz&#10;saYCuumARBfB5ACiGFHc9KycuGAJhBYAOrVci5aAKQBUgDPEON8vfZ3Dv5HNvy/wqSXwqaNAqXSh&#10;MihppfGe0HsoyKlVbBSTA5amCnp/6T2njZ7Ap47ZXO8NTT7CSSBUSwyoAKiWu8zvquqzhPduMSP8&#10;AGgKhPLez0ix6iw+v7msSlB11Bfx8wKh5Yz9K5EDlAuAErFWy+dDLTrQajapVZmAHiKXmsNsZFk9&#10;VWlIzvIAfA12ZqEb8DlqT6ic/vD2qv38El3nV3w2/opcS07wbwCeXzFB+xUG8+s7RPydti9gRd+7&#10;Omen55psojXDWvIBkDQznZpqtKdnp+3TuxAen8GU/s5n6I+SMvn/mCp9+QzT0nm7voxsqr7AalOJ&#10;kAIT9Fdl2oWV3Xb79AzG2UGqmItgbNH08z0tGacykXWlYghWY98miIVUAGh3W4ZNjDK278uybqop&#10;1fMup3stofRNTRsprcEcjMO7Cl9FBedPsZ8CoSI2wjCnzbjLj+JneB8z1Y+fnIcsuQbwBGA7EEob&#10;3juHnHzt2qlemFK0npAzhxi1L5H9OUvl9dxMyCb3QhaMZRBCTzYz4/fh3enW30dUEhWZzY07IUNi&#10;rKstyXo6Uqy7NZXLrFZym1vobmcK2FjD5oFCgXAuvhjyT0NIrPLZKORmMG6nmjQ9AdYzDpCHFDAJ&#10;mWD8DjJRYTxjWTE7COmPIyoykYglCn/iiNpKSELeQuZrOtXKAqClxFwJgLZSXlLPv1nTzOuI+1Ha&#10;yMaGnFA1SanKVBFKAqBJAPSiXio7Rwis35NqzdR6ty0WAT6LuYw8Yi7XmmbSHQgtGSBTloltAo+5&#10;gGcsWMZFLwEWs8Eplb1kfirjfGq79WGa7txL2Q6j99aR9dYyHBz1dQMFPDUUxRTDbpZ2gN8AoKWM&#10;3Es7XoeUw1wGQ5uNrELEXAgTU9sYMo/9ieg/02zuaD6RTHV2+GyzHTjT9AqAJgFMFLOkjE+xg3KP&#10;C4DWYnIZG4y3A7iqntyps2cISm9foG1n+m3rZ7y8b3yTnaW4/tjCLrSGKVDfRXbjVJ4tM6o/ML2V&#10;F0KCXaVP9MGNakAGDuJrBJWeqbbzp6ph8QhHp6ppeDc1Y2gtxYSmafTOfdELVgHmu3gBd/LEX784&#10;aU/Z3Xz47mGc4wM4rvVhCYtF80NpLi778lhr5sXRgAZDYLOc5P0q7nuzMreg0bvakm1hqtJOHenF&#10;9NNti9NVvAn4oKAyqxgAmpuL1oZ60UIAbBYNT/lhqG3imSrq0PqImkcfkok+JB0Aqcth3gzFBOpq&#10;uVE9X+cSK5XJk5rJCyObVUasRClvpCp2F/V16FuQJJTyZBcBQBt5kx1dLLTvP2Gk/LtyLC/abz8c&#10;tFPHSgDmSAcIxVVgusbTGhmrCEBB/gLMfUOJNsGLamSc6KUpqrLmQzY6zKZgpsCOHg5aHxS8e5qg&#10;dP2dAqDtdXzAUhOXyeO6u7PQzhM+fPvCjJM3vLh3yO6cn7A7Z/dQyTaP0Wjarh0dtqMzzezIecMw&#10;vi6Dod7Tm26HyVC7cIIIogvoIo8zxljAeAP9P4wbrw1dbAvShGY+RMaIhFpdLrdLp6mxvD0DkDxk&#10;v30rAPlx5EWnmCaNyrXrFnP5vX2BY3MARjEF8LkZ0L0LoLgX9vFbXOwBAJUmVJrP6871/ss3PHZ/&#10;KcJJ7niZl7xzHu3S8zE7wA6rnF3tNoFaHke1R+3gNiXRKKDlqTSPDUoBO/DQZqspIMYCANqBQW0e&#10;vdPBiQZbGa+z6d5im6E+Uzl4CtxvQyPa35hhwx2M3Ams72uiKawGITs1mtWFQW1mGUyGNJ6FGrWT&#10;5yngWZKdzgo61hVNU0Q/elkWdYZrbmAikyIZiJ7B8VmIAqBqIMoiGimHpqLsXQqLpx4RNsgvnfT9&#10;iNSPTXX8p75PI1e/kjGtCGSkEM/jwtYjY2ONn+XK1jHWLRhPgVBGwmri0eXtAFSBSIE5jeml6dSY&#10;XkvjdY3Z9T0tgUv97Ma3xWIGIDQaiHow6llPAU4xnx6Aiv3U9/x1GqNHj/bXRvf8nn7XL8+oesbV&#10;A8+tgE0txRUFkUVBJNGO9YzqWTs3MJ5nKVheDUduRao5g7pOwGek/12XfWe82o/UhKQVCxDV1zr6&#10;y2Is/XIGokijUSLpA4q9EgsaZHsKKALwyGBVFqtWGgAtJcbnc0Y2DPxc0Lb0im3V7evfFSAV2BS7&#10;HSw55wMQqyXw6dnMgNFkvB55Peg1kQgTnkQyQDIO+xT9fCQPNX0n92WHDFk4/7kNAVCBz2xleKL7&#10;VDOSlpqz1l6bsOu6fQFQV+PqDERkyxLxJTCbBQusJRDqgGcEgOYDSHO5rgDQW0RUmF9h3gNiQgVA&#10;szSGFwCNjOn1dSb/jo7atOm9o3B83Uctbdi0JGNx7V1RyzGkgFPvvH+VS6o4qEBbGmhNA11oPvFj&#10;IX6nCEbXLW5fq5jLpUwqqtholmGO0nVhAGwRv1/M75fCpJYDYiuQA1TBkNZmMELFqFSeTIA54KQG&#10;c2IbyS0dNMpNdRQj+WmwKwd3270Tk/b47Jy9f3WFFiM2318gQfqWz1CxlTJq/s7m+xc+T3/nuh+f&#10;2E8vz9vH91ZIVhm2CVrZqpCeVbMm2ogEpCv+5fUDtCKt2h8fAlr/wHi6Vpn8B7dHAss3H5IjepkR&#10;/JQNV1EZCouXxCRpqJYowePTuOWX7Ba5o3P9lWSRrrckzhOqM05HDpfKuUvlHkkcEzlP5zOSHu7O&#10;s+MYYVfRYso30NqIppJzYQWaxEZAi8BmDdND5UOXS77H1NEZkVTLiRGogY71AySPPKPT/TuMrn9Q&#10;5KLxu0Dox4/22TN8D/cuDtiVk222p58RP+fega7ttgd2cGI8nea9VNu9O5m2whQbJZqwrzfRNQn2&#10;EhIvQNzblWz9BNP3daa6JY/FAOxjF6RDYxVyiSJMZvgECrPwhqRTJwrgzEzCKMbywDM1FsN0DDmh&#10;gM/UuI1gGLwqgM9dOwmuhwlN2IVBOonYNwzVyWls8IjXyshGQkKjVqiYzUl1GnnXVK7WpmHOwizH&#10;+ShMjWuY6WxhPUw8NaZqWtIYXSP4RDBGPs2NZWCoqjGqnKdzrGW+0JoXwlxGWjAPc80YvmyY320n&#10;y5QpbBKPi8Lnfdh8AreV0wDgH1gHy0mm+zRtknTK906i9x0j95yGpbbdb7nVOsQ4vpe4wl6SGLp4&#10;vnDXl7fBUDN+L0FmWNYGO0ouen0/wfjdb1vbyFYHPPefyrdFSMrlE2E7cRFi6lqvrZxSrGLw3/8k&#10;MZpORfiqYzwAYBsvnu2sWoJYJ0cUH5RHr3qrPcM48/xBHW06YRpviuwJZqSH5DReJHLoOjb7h9ea&#10;+brejgJYlyZ22unVHLt/ox4A2kQUQqe9+wgTC5WIN6522hGo2MOsOVC6dkFhmgZSYKaSAKFy4iuT&#10;VGaoXEalg4CoVeoQjxxk7Ev3djVOtBSAagHfKyGuSTuUAcajilUqR7OhJfBZSW9rObR/F8LnuckS&#10;e/pgiT+XN9Zn56gO3W0jQ9S3ARpLFZ2AGz8dw1UaWtQM9K8CoSUVxCjQCRvCfZYXCdBXdZfE1KrO&#10;UqZpkSIYyDoNkwagKAeBz0x2bNm8aYp5crWj6+9jR9HGk8IbqxmAWcE4v44dgkDcL1+v2t8/sRP9&#10;44h9+tG43b7dZSswofnUgamGcgsgXPEMsTwmcuo1dW6zAZxvI+OJNr4nCVNXhk3ShDTBm2rvOPEH&#10;+2vJH22y5TnqOcfLrI+dbyWMcYo0tVXUmd1AQ/mnwJ+Yw6/s43eO2UU0mVeOD9jqbB2ubTLv+Ldy&#10;pZtlI5KqsTgOwD2ItRcnsu3wYphNQD36UpqWAKCLe9McAG2C5W3g76sBZM9yX84eZZd9d8K++vAY&#10;GaYAx9+l2RQAFfjUqEf/vgCodt4Bi/kVERszwyWcPACNCtwHeDfiMLyPptT+oPPX1W6KMUb3gy70&#10;q0+n7cdv5jApBUH0ygb9+Tuc+5dbyXZlbMrrWSkI2wGhSmgIBPLszMhiq+DvrMjHvQ/4FKNew+tI&#10;laJ7uxgTDFXxwVqO1olxQV85ofzF1kcVXWNxDON1hOaI8WuLYDphKSryObkQMq2udgVGqzpTGX8C&#10;n1ph2JCiTECoACfAszANg1EaDuCMbNiUdGQQGQ6IBvo3GSGCHMOAiQlcw2I/g7pDerrJ6kzDsR7t&#10;PPYANGjxCZgsfxQI9aDTs6PS92nEmkAmpEBGklg1ubnRK8oF7tpyNgA6AZ9+CXhq7cQEo/D0LeuD&#10;UbrApwCnZ0D1tUCogF/0+D2a9fQsqICoB6YCjMGo/T8BqACmWExdr8tiVj3o/OfvCKR6wCqQGug/&#10;A+bTj963ifF0Y/cAeEYDUA88PWh0IBKQqeWrOn1rkvrgBT49AFWLkgOnAqD6HYFPAVRuwwNDf1nj&#10;8iAYPqjNTBKrCAsq8Cnm1AHGCAj14DMIiQ9YTOVxqiBArKZjIrmsliKBTRePFHGoO3lFxCjltaku&#10;XJ/Xj2c1o0frnu3UpkQgNFjB6yM6bsoDULnhVUzgAagatsKZWbwHcpzzPZe82Vf1rQm8bgGjAN10&#10;AGkWgNqDTx0FNsWCavSuJQCaAwjP4+8q5DUv4OlBqL4WIxrdkqTLut0M/g1pRAU+BXrF8Iql1X0M&#10;GrmIJotUx4rxFGPqwafYUu+wFwANnPYR/SjgUeN4dcprDF/GNKOECUYht1HIzwmECniW8z51C6mM&#10;AKhWcBltKHFoJbCnWuWM5SvQhdagBa3GkFSaSGZj/AarJYKpm5ajidZCmEvOlYchBi4Qi3SLquHH&#10;5+z7dy9h8r5B688TOj/u2d9fEEWk5JKfXtgfsJk/woz+9OFle+/mPrtG69GhySprYqpXQ7/5XH+u&#10;3SLK6Cm60c+fnLKv371snz28QOTeQ/vtY6ZJXyFf+lkyJjT1v30DuXqfiKeDNlIbtswNGFeYIE20&#10;l9mDcwuwsIftHTKiD4w0WAWj+RQ2+RkA0AzOWQq2T5dfIQFQUwZhQqnJsflWZ2K9TIXzeYLwx/sz&#10;CJnn/IgJpl46UM4b1YDQBqo562D2yiXVY8kFXwrxU8c5dmmy1B6T6fnFM2QHjN0FPr/FV/Dpk/32&#10;HnKv+xf77dG1QZsbIXcZ38bEQJzDL6MDSMj64mygL9760B52dey0jtadAM1E6+1IgOWMs552LhN2&#10;39UE+EJu1lYdz9ifGD1kWY2lbBZw/5cwZg+h1VTuaVocLJ+YXpYi/WL4e+Pwo6jieRclGYk7qPFE&#10;5xm7NRjDC4DGyRwNYE1kpVBIkMLIPpXbzMrHOV8BicE0rbwG/T/noWy0oDnksmaRVZ4FqaZQ/Bwc&#10;8AKgGURXpaCXTVKFKaU5AqDV40RmzuTigA87BrR+ist4bmonqEHuYIMA+EwE3CcS9p8Au7wV8K/u&#10;98x60nv61lkHksk+gGc3XfKD5Il2jqM7pu2xbTfsJ8CzGYe7wGcNbGctrGc1o/XaHnSiXUyyO2BQ&#10;WaWA0OpuJuN00Y/tgxQ7mmvHLlfY0UtI2U6G7NDZCjt5qc2OnWuzSfS3rwAorKe0G9LgyVmueJoc&#10;Rq9TALTj+0t5Unvti/fYeXy8aD9/uQigWOF35VjWeFQu5cv20xeH7NMXc/bgWg/MVwMVkDlQ4CG7&#10;w+9+8GzGnt4nxucOLTeP59AFThF71GlnL7AjOlZnE1OFVtvEByPAYCfAJ45g+R24ABXZs5MRag7G&#10;m052JUuEf89MlbAzQgcBSMpmbK8w+dYmjDJ9IV686tPFvUW7kXQcleyawrx4a6Cth2gjuHV9D27q&#10;u/bZh8cdAF2YC1sZoKmSKIgKIiGKAZrpSAsEQNPSENESRVXE7RcQSlsqMCsXH3lk7YTX9hKbVFVJ&#10;zikrTC2XxMslhNJmwF4qYkjHfMBoR8d2RgDUWV5sgaVMI76KXQQSBKUL1LKDucb133+9ZL/8SK7l&#10;N/P23nsjdu5SE855TioA2QTux9u8sd8WKw1AV2xFA0G0Xb1brad/O1ESu6g9BXxOkAVKnujsNKaZ&#10;hQYqOWsA5XQNo/nM5TYK0t6wZcbKP36qMbZ2zV+w3rczq102hr7xKJWTR/c18eaTzhC2EMZwO+BN&#10;TvH+ZoXb80buieE2suzqyQY7t0oI+4EyW5nKZjwfQ7QQuyCY0v6mbTDkVIHiPv8MQ9SvX8Lw/q1R&#10;uQCo3P2AX8buv3zODhZZReBaVwaoRueP7M/vztklGjsqacTaxjh+Fx9o+TxWMjupYvP3X8WIyoR0&#10;0v784ygu+3n74cd99vffJ4G2p+3rbw7ZNV5z1WhlZD5S5NI2Hr/cdETeFCdk8bcV56I1QidcW4Sw&#10;upj+XOQJ9SGCfAGYw7CaY610tjeR1NBUwAis0Abrc62tBC0NESiVjFzKKGfITeCDgHFTKu7GTMYu&#10;+USAFaQoaJpRCiA00HsKRAZmBp0UZbgQ6HTAM5kIGsBnmNpLHYu4riwjiKURIPUd2AKmbmSpMaN0&#10;dP7kGqm79Bo7MaAaqcfDEGqEGs1+irnbqdB1RtexNAGJwdMI2WsbpS10RhtaceIxx4j5FAsaDTrl&#10;FNeSYUcjaw9Ava7SM54edEazlNHMpECiRuvr1xGpFLU2AEb9Wi+2lPu37q23yRgOLm8G2OmotXGD&#10;14sKlEojGmhF/5P9fKU3jb5vHhhv24BONbKigega66kxe4Tp9EAzAJtBZ7yXN+gora1PIZCudifu&#10;fYXcq2VJ7vTo+CPnUgeERVdvygAWMJyvWEuNygUwtTyw9NFHnn10kUgRkCXQ6K7ntjyj7djOqKXR&#10;uTYv7kjmaQYh9jkwrwW0YYWS0PLRjqWvswHDHhzmolHV8r/nW6HcfYlEMDmjEf+uRuraKIXTM9e0&#10;nLkwuNkAyeB2AX8Aa61sJAd+5aB7LYDVDyWQD8oqjGdSACss9lMrH4CuJTCqrwVGC5gKFDD210je&#10;L2lDfTaowGUq2lYxoD7+SUDUBefzu7pfYk6z+Dv0nvLA0/++14BKDuNlMbqs6/WeLkpl9K7INAXe&#10;82+JDS0GtJbB/mqVwgiXwwZXpqU6NrQCh32ZgCsj+VKyRisxIlURK6hVnY7BBVasLHGdFQNSxsnY&#10;PLKnxW4CPh+dXbJP7p6xn95n0vMVG/YvmfRowVD++tEjt+yrd3GCP6LN7hRSuCW7R5zSNDr1MFOz&#10;DAglxfvNDxXYzZMD9uFdtKMPDzJxF4N4x75+ds0+fYTz/TM+k3VbP+jc8FvAin75jn3+4LxNtFTa&#10;zv8DIcCaaK+wd6m2/gzXvFjUI3ua3Gg+k01+ilJN+JlcPm+r0YVO8Fl6eV+PPWPa9sndgzC3q067&#10;+vDMhF1Dq7k8Vszmn+xMkQKcd8uQ4glwNhLR1IJDXpfr0BSWcn0jwe/L5C7fuzDMuP0AedXKpd5v&#10;H92Ztw8Yvev49BKTPTrfjxNHuIy5aC8M5zBgc6g9xtVQD2Di6UXv2QPg7CQCsIdzuUBnRwOtRXV8&#10;3UjQOkkmPUixmgGdDYzbWwHQrWVsIDCGhZLI3kwGCMaTmRmRGSTwt8dyjhIAFcmhpcKcHYDPzSI+&#10;YI534VWJ5VwRS/JKEq1R8cRpxXM+SqCiOh0taW4pPgDSBYrR+oYhiTILt1lqPrnlVJ1nFUvmB/CE&#10;4MpkYptO+YxzrWOGVl97ESyvjEh1e+iPn862hr1Z1r5QiO4zE+c64e9UXqc3vW27APc7xJoC7uMB&#10;oHHgnhRwSNUwTOdCCgsGmBalTtJ6+hcTrQMGVOPzlhEMSYNvwmriZWH0XgHwrAJkVnX/y+qoIa/u&#10;wSSGc76ayKYGOud7JrfY2HKCrZ4vsSMXy+wMJOVlWpHOXm+2I+dq7fAp2pLOtdoKuG8NgMr0o5No&#10;PC+c7dLg8YAWAqDUIf7oxgBZWkv2+zcwTL+rZUZLY0+xVloK/r5r33110p4/ncOA0kHga7sdPlRD&#10;5laFnT3dZu++M2effXrYPnh5wN57vo/jfnv3+YLdukdv/JkWG5kqQDPJyRNAuY37EsMTtAXgqVaA&#10;eACDQGkG4Ka1lWxFNBqljNgdW8nPF4U3w6DyQsKJ3E4UTgl1i8U8aeXoP1WxKXBYTfhtRxv5nAC0&#10;S7yAFUg7uYfdAXrOCmIfpDkpZAemZiY53zTult4yNYV4KHQzMiyVUslVTXVWbzeM3yAaTEDzKABd&#10;es1mxMFVgN0GqkeLxIICHAVAc9hltDRvsWVEwR+8nLWXLyedC356mogQ/r0cfm50ZJc9ethj3327&#10;AJjiZz4ctxvUV3UP8eEIgNVj8hbPy0Ze6Kl8kKgrtxztbUv7emvv2mS9A4Sns+PTSGF4KJtRQyH3&#10;rxDNTRaiaHZd0o8yfm/nTXXn8gyfWxftz+9v2V8/3kBSMUdiQaHNjITtHA0/V073wnbX8LOInXkM&#10;NLIv4PEfpCFKlZ4zuxPtBP3yT6732c2ztBwcb7AjC8XuTV7J36o1Scfr0QVMUgs19v2HgMWfea38&#10;qY0KQPOna/Y5oPTx1T18kIzbuzdn7KdPYS//vh55TQUgVEasZ2Sy9jaluOiprXywSU9UV7UO9rzb&#10;vvxyH0CUjuPfjxK3pJQEZYGiieK1+Rkd8IdXa2n0Cj4IlH6QQQiwNML5ypjl7wrzODr2M4wJrWgb&#10;IHQnTOgWmqAQ/FMt2luDEBzAqZiqrnK0U8WMN9B2KlapDMNbmPFLfhKyC04a2Xy45CVhhHNNJ1qq&#10;5CNUGgCqTEG1sARMilpdcP0m8SEj0EkXe1lqtgOe0UBUINX3Yzu3rzR2YnEiujZ3WRWXTrsXaOz8&#10;+N0DUHeMitgRaBIA3QFY2w5Y2/LWG7YNcLf9LYTw0jjCZkr7qPYdhaMLgIrp/G9LINQD0H+Ot6MZ&#10;T6/djGY1PUAUCF339ptrS0D0fwPQzYDPDe56gc//WADDwLD0CoB6NvSVkUlGqAhLG9F9+vvnQGgE&#10;fG5djwaV5b/+32N3gU70n5ElMO8APSDTLw9CBUR95JHAp77/SoOrSKRg+eB3ZXiKCZUJTEBToNOb&#10;ilzzEM+zqi9dpWlEcynm22069DtoNwOTULAERjXaFhj1YDNd/e3/WI5Bp0UpA0bVsY/SWgI+xUAK&#10;bGocrusDsIijXaAWplysqRudS/4hDTJLWmQPQDXOF8h04C4yUg9uV7pOMm25bYFbB2pjMf4APHPI&#10;RNXKBZAKiObresCoA55iRAGizozE35DF/ckBPGvpa2lBxZIKeAqM6v0SdM1rYiD2NXDfKwQ/YET5&#10;m93on+ucvlRjfkgLNNXB7/Jv8NgG+aIa7+u9RvSZMzEx2o8sAdIg7on8ULnn1bTE+D4YyRP7BDsr&#10;ECoAWsE0I1iYkwCt1ehCazAiVVLxWUskWx1tShVsXEPEBxbGvGbtSHmWB2vs7Dy1vxdW7N1LhxiV&#10;H7PfPuCz8RfA4Z+SLDEi/xvz5dfv27fPbtkXjy/ZwwvLduXIqK3S397EOTAssoLPwBbigwQ+b58e&#10;Iqh9yb54ctC+fkes4XGMPDftN0pHPnt8HkB3wZWQ/PUZ4Pb7TzjXfwywfQTDeBkDZh0A9F8OhO7b&#10;3WQfUjiiEf/ngNDjk61WSFxUJp/TAp/xrKrEt22hPYzrftR+oAr7R/6trylYUVj+V4TFfwp7KkD6&#10;COnX7maqgTnX5nKuKeacKRAq0FkL+KyGHdUqg0Rqon99cbwAD0iPvbw3a589Wqa0ZWltfc7l55fJ&#10;8ial5RxE1TFympeIU5wbSLfZQSqpx/JtHDf5CCU4w5zDB9tT3RrqSLe+lmTrxnUu4NlLjJ4an7oZ&#10;h7eqQARTaVXuTj6jiUEipaCRCtWKXDZvAMpk0oMkE/TgMwbctHMbeZ843uV6j1FjYwR8KopJADSF&#10;VINE2iYTMgGxeDEKAZzhas4VpM3k4ctIA3j6Gs5k1YXDXmcCQF3jEnK/7EqmsXUE5yNbUHB8uAND&#10;dA/nX1je+rFUnOrp1rWExAEGtG5PhuWR155SR40oZFcM5q54/Cpx4B2Bz8JeMjsX0mzgQLb1LfM4&#10;LKN5nYu3QdjLvnmiJKcBoROcI9GA1lPnKe1nBQyoQGd1Pybevjfc18Uwn1UkITUM/dt6MTCN74+3&#10;E9fK7PiVcjt6QSCUes6rjaxmW0WCeeBYta1CYq0BUI2zM0D1Yps2MvqMA/BUFb1FfWWFffh8FlYe&#10;kPC7GE/p8NTSozEoL1BMH3/+QQ4X67PPT9rVayPkLlbYyqF6O3ysyaYY1w6Op9ny4Qq7+wTQ8Q51&#10;WHf67NbjEbt+D6bvWp/tO1xtHdRG5quXFAATL/0jO6ItsLLbeVEm42KXQSgGMJrBLikvW6H49JUC&#10;LNQioJaFFJzOdXRud5HhWFLJbpxM0XLca/WtNC6pd7Vqs2l0HkITWFa9mQB09J2MzgUUK6Czqwl1&#10;1SopRe+Zxy6F29wGcNuhcQL3oZA8sAIYPoHMdpjaHlx8MwS/z+zFDU2jTw+xEnXUb7XRb9pFXEJb&#10;Kzta3kD5/D0Cmt2d2+340Vq7favfrkJB71tCLIyBKY/vN9PpevlynX3x5bR9Trj6+x8QsXGn3Xqg&#10;1WP5ENnMmzMOAJXPfS+itaAcPWlD61vW2EpHfccG66d2c4AXn2QMNVD0zfVERSi3jODfGN4capIK&#10;o28d7s6xR7fmnI72yw+O24eP9+EWRA87GrL9e8N2crnKbrBxeHSFtgi1M+EQnCdWqY+d6Ew/Gl9A&#10;9CmcdTeO1VPROeDC7k8TZ3EQZ+FQK6NpUgMa0MvunyDeA/CpTNO/vtFrRuxmoM/87sPD/JudhOZD&#10;zS+W2zu3Ruzrl4v2y5eEKBMc7zY3v5x1m53fv75onzBqOU5GXUUIkwsbI5njaqg8m0ZEfu1Cuz28&#10;02/vPR21Tz6atU8/XrD335uyC9D7GrOk8ZipuUv5spJqCICGdJn6Mz0eZWwsKtB/VsNy14apxiTn&#10;TuP1zqp0ayvnw6cEIXp1Lh9AKe6Dp4ze5wI+WPMY4ysc2jOeYj098ynwGSLPUzFLFdkwIATKa1RX&#10;Js0n7KZWaTrVpYzgBTp1WUd9LSCq45oLmBOoGE+vcROTI9AhkOHibGBd0nC/e+eyj83xI3cPQP34&#10;3QMnMaDb1zMeihhpvG7Rj5+d+Wgjmk7G1D4j07OfAqQuuigyxnbj7Mio/Z8j93+ynt7RHg1Cdd2r&#10;hbMdtlOMp5jPjehGdVlHz37qsmNBXUyTAuqDkPnAfCRn/KsYp1f5n4HpKDA6vVqe9RTwDEAoo/4N&#10;MJcsV2X5X9jPgAkNAKgeR7/0tX+8/Yjej+Y1qteS8UtHD2T99dJrRjvVnTmMn9XGIt0ZaAT4cKDD&#10;eOvo9YySZvjXRPC6ACzC7HmTkAOZUcBT18tE5I1E+nk3EgdUeuCq2wsAWsBmOs0m8g+NrwOjUTBu&#10;96Nsp6kErOm+CRTrqNvS7WrELk1nIZstvwLHu5zujBlhOQU0HRCNHAV2M4mg0lHXCbSKFdXvuJ+J&#10;AFcBVbcAn45F1ageMKnbd4v3jupAg/E/P8PfoL/LPyZ6DARA/Yre9Plwe43es0iLSCfiTEsgNFgC&#10;H0Hkk/JGiwjRL0QqUyDgyypCdlACC/yKCYUwcWN4QCcRUDWZKZiOtJio5OJ4B4CWJ5MpuYvPdz5b&#10;xppCNA/VMn4nzu6YtJYr9sHNE/bHR0yR/vxm7aQdXMAs9M0Lew+AujRMzuVkMzXKdTCzsFNIjBaJ&#10;i7u02m1PrxL19/yE/fLhOfvuGWAQAPrh/RX74SXeAyZiz66t2O3je+zOib328gZ96o8uYnK6gjH+&#10;vL1zaZ66zwKLizCgkif9yO38zfTq80dH7MRUq4U4D8fy/WzOlz2UmhwYxPNxci8NmSeQpJ6jqv0E&#10;ffRoTkla+Yh658+JS/r+GdMq5F/XkX7t7aYdEeKnktYhAVDlfgqANmJmaQSMVjOqbyl/y6YG0uzC&#10;oUayPvfQzjdp79+cdoyumNBP7y9j0ELChs/jPO11Zxbq7Cg1yYf2hG3fcAGyqjxKXtJtuAUmtIlx&#10;ex2kVQMZ5s2pTO1gAIl8bEdz2QEg7CBOT8ynzgd1IfBD1jbIhC2YTOOpIeW55XwgvKTxuwpNJFvc&#10;hfFIzve4ndSCw3puhfyI4XuJGJPEfirjMyEJ5pKRexo60qwCiDKZmuoCvWcebGty5jrbKQKObOoY&#10;MEgSk9hsssszMVZnF8O8CoRKDqh0Hs73meSmFhATmccqRHJWjBm4rAfcM4ZhCtxViX8npwkfB/I4&#10;MZ7bYUB3svS1euSbJuNt7AhJAKt5NnKQPPEDGY79HNqPEWs2xtr3bnGu+FqimcR4lsN+Cmw6xrOP&#10;mEGMR2VoQPW1wGnrGJGcS7E2eSjZDl1E73mjghE8APRmnZ26Tpb4jUa0n6W2hPRydqXkfwPQeFD7&#10;JnQeSbygZiaK7O7t3fbtV2Qx/kKDwi8CCBqZqjpRejuxWgIWt+znXy/ax58esjMXcF6jQdjHePbI&#10;6SabXi60pt4t1j60nfl/lV2432mnbjbb2dsddvwSb5YT1TZGcGoTIKqARqEsXnQpgL1tPPixMFV6&#10;ApLpTM0gLzSV3VwqgEwB+eqIT4TVE9gsRCchljSspoa+Imtsz0WHyW6lEXfbEBmZw8XW1KVmI3az&#10;NBzsEJhlxXMbhWHAJ8LeYtxgRSXcHjR/CL1jCfrPGF5UAjxy51fxxDcAWJsAeN3kl3XCeA51M5KG&#10;7RsbIP6AOszGGkxPXD+9t9DmZ4qstQVdB+BTQutiNJ8V5Jm18ELp72ZnQYCsHH/qjm+o/zd62LA9&#10;edpjT5/12IN3uu30hWp0ntQi8hgIgCYBvEsUSdFAEwZRTi0daDY6N1gXXbC9fdtskP73Rqq5qjBz&#10;1cIS5gDiBZzjAe1KFWiq3UYVaK09I0NN6/KZbrt8os21Jy2O5dip5QpWmT290W/Pbw7wQZZN3FWR&#10;rezJsk7iMUapUr14AIB6rNEen+th5wqQPtbB7/ChN13u2pjaaDlqJzvtCLWXCr9/7w7xWd/r9SJn&#10;Oq+THy7ZJ08X7RRxUSOdMQTnJ9mJ/YVEOrWhQ92D/AgQ+YxMuw/R6f7KJucPTEu/4+ykTek8GtUc&#10;wOR2dtnaZVbzZhzrI3oKoHzueJ0Do5fPttjxQ1UkDKRhSmOjUcCbhuexNG+dA6DKTy2G9SyhIrY0&#10;tM7pYsvyYMmJ0KigA748FxabyBNVZZbnxDCST+RDD/1sNgJwHKAFjNiz0P3komvKYVSWz0kjlKqe&#10;Z5yQycRxcFnGI2c+YvSu9pXyLATl2dnEqeQCYnPJBM0GhAZLYNMfBUQ9ANV4XidsnRR9GLdjQiOj&#10;dx9no2xQgdBUnL4Cn97BLCAkraeApx8X6zpd9rmPuiytoNzba0Hmm8SAysQSAFCxnA5okkHplwOi&#10;UQDUGXoioC7a1R5oPF9pOqPB6D8v/zcA6oGnPwp0eoZUIDQAmkEw/Svne3SG6KvKzf82ftd1QSe6&#10;704XIxqATw9AvfbTyRUiKzAd/aceVI/lP1fwMwFr6sGnbxbyQDQamAaZnEEygXOtq/pSLm42GAKh&#10;fsnJ7YsJHANKTJKWLgtg5SQAwtAJ55GUINOaXx546usAgMrY5gFoNHsqACqAFRiGpI10Zh1pJ+Ui&#10;R//oChEAXzq6xc968OlG3Py+A7Swq97Z7qOWAse7gGIqr/EMB0TDSchPUrPcZbGjYma19HN+/K/7&#10;rO9J/yww6q/3jKp+Vtfr73c/47roibiKxEYJfAuMC4DqcnA7aEwd0xuwoV7eIhZU+k/HosJsiu0U&#10;8BToFBB1znqem0APyjhe4fiSxrAp9AC0mH9fLGgJzGqZ9J8sAVAtsaByvyt+Se73Kuo5BUDLkoj3&#10;Y6oyWIMxt57EjVpKXoYbMQztwcl+BADKZOhbcjpd5nH0fz/Cgl7HNNliS2Rzzg9VsIGOtRGmgddP&#10;DNGPTv3yu0fReF4ENF517vgvaTn68QVGnk+vEv18w96jSenmkSG7TOj8nWOTgM4lQO+y3Tm52w6M&#10;lXN/ATEQU7swh04QhK/bs58e2A/0zZ+YbrYCzlFZAK6xxhy7Q2veu+fn7Ys7gMwnNBPdWrZPbi7Z&#10;xzeWXObopzcP2vekrJCIb39+dsW+fHLYsbPTfTkkiHBO1lQTYqgMwqeelp46GNAazp9tSN0mepOJ&#10;f6qjjW+3vUub05NLY6w9XCaW6uoU8VRDdv0g5zbKQ87gZzg1R54zGljlNy+4zOYCF6W3m0il7qpd&#10;gNBEG6SSu78h1RlQJcGqFxmBJlPO/jBFNkVoNRXzqM/8DMmuAJ4CndFLOepqXkwiaF7RS7E0GAl8&#10;Kv8zhscmlpaoGCKqEml1zMzegj8EWZ/yPsnkLmT6lpFFNGLyGy6AXstdVm45LGk+yT35SMUKFIQP&#10;SM8j1ScPMi1H53l5Z5C8FXF+1jFMMo+AaFkX8sNeZCFtgN1qJACR3NCd4I0YHst0XO8VQ9usdZpe&#10;9xWMVozfh1ZIBNiXZN1zMaydLnqpYfhtF8NUhwa0rv8Nt2qI36zpecvCANE8WNQwZnQB0PqBN21g&#10;LtYWTuXavrPIAY+n2erlQjtypQQgSm31zVo7AQjdf5LilmOkyoD7/H//o450oXlpGZTHmEtI98Vz&#10;AzTJHOFnxHheo9bwJCPiVfv9z2P2J6aPn385aH/+edy++27Z3n85Rr93t+1fzaVLHcbzaMitxSP5&#10;Njy3y61DULGXHzGev9tsx9AFqBu0b5pd4MBmq+jC+IKDOpkHJ44X33bARkwaJiTAZhagQQGwlVUI&#10;t8t2IExGZA+oasSVfPDwbsDalJ27PGsn6a3tGymjYYGdNdmVEvEWU4lY3cKJntajMIHkOQTMxnP7&#10;sYzv1flaUAhTioO9nCdTbGguYHGYndL507vtDjlixwhxn4fRG+5OskPEOUjbeIRu9fGeFOttibN2&#10;QG0jY/k6tKECqfWYkuZnSmz1QL0NUecpRlImp0J2dMo8VZ1pCWamchzzGvuXshNpan6D2s4Mu3az&#10;3u4/arO7jzvsEKauVtxtmbwJ00kHKOZn66nSamwlwgoNaU8vcQk8Zl2dGLBgQQf6dyBBQMtIHmkD&#10;dLsAbyqPYRH/dlfbdpscz7KTRxvswlnemCcbMSiFbBq6vr91M4sc14kMu3S0xt4BfC4OQ+PzewfH&#10;8+0SzRNn56vRInXap3eW7AU76fevk+15eYK0gyE7S53b8kSF7W4D9LFL66nfBZPaQgNTn33zwQn7&#10;7asL9ssX52A5D2NQGwZwUsWKDmcIAD7SQ1NCx5u2Mptuj27iynwyTmvFXurTCJ3/Ru52STsAoH/d&#10;t+8/PW/ze6pcjJTc7FlsHtpqdtrkQJZN9DFWkfygJ8GtdqQc9ehl6gkPbqaTXVFL5RiNBDiri0hI&#10;IGKrBPd7GZuUcA4fMtmEDPOhoJrTmjDjMZZ2uAqPr8zXyQi9J6N2jdeDUTs7V04aApxhQuQFOAvU&#10;cMLlYhytJQqips1IALSUKs2A/RTbifmIkZyAZ3lmzhoAFfjU8ixRMAZ9xc6IvfGRNa+OASsmIJAC&#10;S6MQcd9s40GnB6CvGLmApRM4dSypjDCKEFKGpbtM1udmxS+RAYoDXODTAVDpPRnTb5XpyLOigFBp&#10;QP3azPf/GbX0v0GnIpWiFrFKm7TeQr/JesWQvnLKixH1rOcGWFstz3SuJ4heawPB9FqvckDVnvQq&#10;FsqH0L/KBY00MEUA6CsgSnQUzKdfMhE5dhjwKRd8NCMaAMsA1HtG9NXxlTHJsaCRx1i6TOkmnT5T&#10;mapcH8QUBV9rQ+D71V3GpsveDBjvNQe5YowU0C5dcOR1IdCl5cGlZzjzEhm/sXITMAOxlKDgUhQA&#10;X44pBSwK4GoDo2PArgZxRVmYZLS5UW6mVjph7MnUvCbHoktDv5hBsLtf+toBUoCouw2/FJHE/fT6&#10;S8ekRpbMSR4oC3iGUjPd17rvctnLba+0B62suBSAX5JlxPA3wprmxKe56zNj2YDxPV3Wdfobs/n7&#10;3M/gms/gttIFPN0Kft8vPQZy2wuASmbgQGhUA5NAqOo9CwGOOvrRvHJFtQIAqhH9Kxe+j4vSOF8G&#10;qUKAabEqR9kollEqUUpcUwlxTVouLzQ9zuV/1ucDRjEvVlNYUZGu3M9YNv2MgDEiNebFwIiG6Wjv&#10;x82+j1G75G+KsZOR0/8n1/rXdgNnukbG5dlMwSBj5omKu3xkwJ5embOvYT//IpTefuAz9QdG+d8w&#10;yfwcckDHr27bV4zJP6Ih6RFJKNdWBgG9/bZKdnQ3rT9N1CzLYJSMAz6V4zTxcx+SSGPf3MTsdNHF&#10;1dXnbrZJckofnp21L2gjUrzTVw+OuVrPlySrfHhjgfPHfvv45n77DvPTby/QnH7EdOyrG46V/fTx&#10;AQdCRzEFlUCeFEgmBRCVpEugtI7zWR+xTXNUZ54lSP7O6W50roqCGnIg+fGFCUDzJAzuEJWi1E/P&#10;1Nspild0PLm3xg6BC5aJ0tvPY7LQV8xjmkmjUxwgNMH6GX+rNrkF8NlQiB6X0P8SXO75gMV0IilV&#10;850EwNSYXZmmW5SowpLWMw7HfwLSCYHPZDw0STDYiRy1dsUx8gZ8asUhJ9xFI1J6JnigGMkF/2Zt&#10;La+LMpIVqBtPSXndSf52MKZXdamOCZKOUZBSiEehEEmFlpqXBERD5WSOwoLm1QCQGzFHtYB1IMYE&#10;QgsI7C9o4DxFJrfMSopZimO5gHjwRnoN0ZPtGIumEq1nPsUGlzOsbynZxsjpFPPZNx9rvfP0yhMg&#10;3zBCLijxS02733YAs3GI6wY2WF0f00SAZy7GpkLyP7Uqel5jZL/dpo5n2vQJjNGHU2zuBCk9p0lF&#10;Oheyk7eQRVxHlnkOacSJUhtdyP3fAFR6QWUl5hAGf/pEF6PN/Y79lOHo+x+O2gcf8gL7as6++X7O&#10;Pv54mDVkz9/rtJt3quzcRXK2ZrfY6NQGHE7bbe5AHAxnOnlPWbZ6jvow6NhT16tsiZimsf1oLbD7&#10;S0MQAknnY+PPQteoAFMB0G28ALfwBGwBcOTAYrX1ZBE/RLo/QKcYECEA2tCQZsePj9qlqwt2j7yz&#10;Ow8P2R5edMrOSiJKaQNP6NswmBt5QnVb26Ul5cW9C0CXyL+Rzos7v+hNmE+obJl9ADVZfG9lqR6j&#10;lNp2MM389ZCazAP24OputCeddo2IIzntzq82OhffQEeyA6CttDsUyoRDZujuAcxSi2U2sQfjCqP4&#10;8rI3HQDNBPTmcvtl9MmWM1aoqGbUwKrDhTZOWP/Z85V2606rXYamnl3MhuXcRoA9AbDd26x/iHyy&#10;/g3Uev4LwPqaA53d0n8C4nq6N7vV2bERBhR2EKdbLS+yVkLye/jdxbkcO7pKziej/zOn62x5KQ/X&#10;fLK1tyB6h45vIjx2fDAWd3vI7l7s4UOAD18e30kiKb55ptB39EDS+v78jn315KR9Qufw06szjNJH&#10;GI+3MxZBb9qQBFu4wxb2lFEBusceXifjlD74bz85zZh9xk5QgdZctckJzaUtbkFE3UNm2PT4LpjZ&#10;Qmdae+/BuH3z6QH7/dsT9qdaoQQ+HcPOh+avN+3d+/uoes1xOa76MMjgTd2MO7CDsOCOmu3WXb/D&#10;BlsJOKb2tZEUhBa6eNsq6C6mzqwBV2E9HzDV6D3LC3jTErlURKtHQcYmjrSY8EGvHubmcsJ/y7P5&#10;WZjLfD4gOEGoMtMZi3LlaicWg/5m9bcLeIap2VOntFYJtXtaMiYE/dMYEbQwFQmAluAQLkIXpiUQ&#10;Kh2ojloCoD4D0Rs1PDMj0CkNnncr6yjgIgZNYFIAVADAg9E1gBmpWvQj+GgG1LFvas+JOLSDyxhj&#10;IiyoiyKKNAUJgAp8egCq67U0fveRRgKi0QBUbKiMRn4FLOcbbgmEyjS0hbVZl9+GxYwA0ODn5YJf&#10;545vv4lRSZfRgXrDkgDoBlY0+PQANMgEDZhQf/SjeH9cC8Jn9K4xvAegOzcTxbQJrSzHGKKI1iKV&#10;Ii74tbiliPM9egQvc5c3eP3TGe8D431g/T9D6+VedykG6BodGFVUkvSfzjAUhL8LMApkCrjp6MGn&#10;jgUpGHcw/RSkADhhPj2w88BMIDQ/Kfi+lr4fAFYlKYi9VFh8wLS6y7RnCXBmo28U+MyI19eE1cdt&#10;IUViG0Y+TDkYaKKBqC4HcgFl2Yo1DLJrg1G47u+r+y92UkalXEBiNGj2wFnAMhp8Zu5ilM4SsMxm&#10;HK+jVkYM18UFYDQnEdYXU5+O/vsCowKi+l3FlnnQKhCqf0usrN5rgRs/qPmU3MUb/l5pQYNge6/D&#10;fmVSeqXt1u8KeOq9raP0qCHVjfK3yynvViQrVEBUALSECt5aPlPaSjKsB6nPYF3I+mtIckFz2FOV&#10;YZ0luKIpH6lk9NtRTPtQB9XXS6O41i/BHJL1+YtKOAQ+NZb/Gg3oimtMKkZf2Fuf7kbxh2eaXKTe&#10;yzsrMI1oMRmH25dqSmJ6+TXxSz894dfv2e+M4n9+75QDidcPDNixPbQEwRTuZVzdq5pJzo3JSKBk&#10;NBoiJujZ1VnSn67bjx+Qy30EYmGmDRZ1xX4h1P63D67j1CcC6uYBe//yPDrWSW532b7iHK3b/+YR&#10;gfnPkVl9hIyP1qa/P2fU/+KEfUJCjaZqc0OZaDBpSOJ8Wq7zJd6PGjSgQ43bbP9Yrp3ZV2VXj7TY&#10;tSN4FlY77epqj907PYqxady1Qx0dDwDn8XHSYEaqbHV3hVv7iNNb7CmxqZYCG0Tf2SG5Fa11qhZt&#10;KYp1gf/1ITAJkUjhNJhGnO7KMpXGU7GUivOTp0DxiFuRKGrc7sGnGNBdWoDVeJhO1ZmnYzLKodko&#10;n+imbDYFaUzhsjjvCFCWwbaGMNlmk0WdRXFOZgam51RiHKmMzsokZilRiTxvYYLGYETofWkpZQcl&#10;MJ2lxDWBf1QDmg8IzYf4KkBeqKXL0ohmlgGcSynzYQlPJSjvk/N8CiN4BcWXdkGY7QZk0hc/sI8M&#10;7/3oYdF8Dh8ggmqR6ezMVuuehR2lDal+GNJLXfDELpW183y04z9pxyfTgvuejE8B0BDYLRcmtIBj&#10;9eDrjPCRBO4jpedgko2tptgMeG/xPJsoEpSOQrIdukL1+TmIKBJ0/H//owottRckIYLexE4nG/PN&#10;QYS8d4m/efF8yr75+qB9/tk+qhTpKn8+ZO+96KNisZuqRa1ODDatducOzucTsba4gkZv6XXbf2Sz&#10;rZ6OI3Q02Q6cTLClo8k2uRxjfRTbt/GHNY/A1oGwqwfIkeKPKxCipls9lQcrhhedCus3MkJOBLA0&#10;ktk5NFZgPX0ZaDahlfmeajbbCW3dPUR1IjqS6xhalpabbAC6vbiSMSKgcxsvBGkpEhjlJ+Kwj+cF&#10;ncKOKg1AKE1lCKYsn/aDAoBjAdfl8KJXZ/31K8T+/Mkb9a879sE7C/by0YwbHR/fV0bQbSttQO0u&#10;bH2eVoWhPu4bK5f7KeNLFS71LkbMWo20JqlqTAanPIXQs5OTNtTFM5GbWQnormEE3zOwjT76Ajt+&#10;GunC8UpSAWg/AKS1thMKS9OBRu3NNCp1d6P57NvOfQRs9cF6dlEn2kFgbPPbJAHwQhGjSthsN8yo&#10;wOkeopr27cuxEyfK7dSpch4fHq/d26ggpae+iZF9LYxqC2AQR/38TJ4dO1BjPapI5e+oLVxnz2E9&#10;XTOG+uH/+JC2iSvo3i/aS9yMN86O2/GVDpsdKbXdXYiY0dKsLjbbXSrfXjxetS/oHn6ONufaGXLo&#10;hvJxnv+bwPoUCg2o6Xw4a08woN3FzHSIx3RhKt+unOm0Z4+m7MsPqQT9Qzt9ZX5qyUH/wL6FST1H&#10;hIjyXvWhEMuHQA7PbRHGogZMZ61EZg02Ex8BIG2nNq2jPAYdDzqW8gRE+UQmFe60clorNHYvoUmr&#10;GGF5mMiTcnQ9WmX5jMPCmAUKMIgBPEtzqeyjJi+cyckiBwNBQRq/D4DM4eSSoailoEIzaDIioJpw&#10;aa3o7mmZkNQtXQIQVfi84pVCMiLBkIjpdKN2TEk6ivXUdYH5I9Dy+RO0cx5H4nMEVFzwOSycDC1q&#10;NEpiHJgMCNXSCHctaF5xS5GGpOhRsLusdiOFpwM8XQD9WiZmJJhdHel+3A4I9Q1JHoAqCzQahPq2&#10;Ix+35Jzub9LR/uZra8DTM6Deue7d6wKowc++YW+9SeoDJimBz7feCIxKb7Pe4rp1cs3DguromM9N&#10;gNWopev0ffcz/I5Aa3TDUnTTku6vwKhAp18efMqlrsta0Vmf7jH/vwDQWGKftOKIjFJgvRjOfy6F&#10;1avRSM1GijbS8yq2z42HYf5cwPt2ckF5rjP4Wi51vRaix9G6HIyxgzGyRtkaYfuRdoEAp1hPgFke&#10;zKAu67rC5CyMKYr+EtsIaBPgUiZmJP9SY3eNl9Noy/LGG6d/BHwKhGplJjB+TuRnAKLpCVzHZS13&#10;mfG8mFMBVy3X4sX4XuAzMANJRhKAZwemI4Yk77b3jKZnM8Va+naoAICmc5upsFJiRANQ6cGpgGcB&#10;hr5c/rZMxvsZjOOzeV/l8L7Kgu0UG6pjJhIEPdbBGD6QIgRa1wAg62sPQBXnpEzR6BUAVM98KodU&#10;OtEgukn5oa5FSaYnfk5jeacLZYwvrehacP1aZScxgVRw1ofQ29VACnTTWDdQZyPNIdvdmG/zAzWk&#10;cYStv5aiiwqqGLN32gAZnJcPTlBSdI7seAiS37+0P798lxzM83Zm/4grxegmxmeUnOLJHkpC+ovs&#10;5EK7A6H3z+yBuVyxvz6F+VQpyPf8vnJDdfwSMAqg/OPFRfvoxkG7tTpiNw712iOA3cpwqQ1UIXvY&#10;Sl32Zj7Daeb74Baa/e8e4Ly/Yx/fx1T08DTxT9ftpw9uoBu9hEP+uN07CZt6qN/unxrFrHTIvn3n&#10;OC74g8H4HxnA7x8g6fsM4yg99T+9OGmfP2SSenPSbp7ocECzmxSTJs6XWm2cM0fxV2gqd2q+3C6u&#10;1CMXaLdLnH8u7KOalFzTayu9doG/9eBghWt6OjRE9WNvie3rIUt1qNqWukptsbPM9jYW2kBlpvXg&#10;bO8sweGOZrWpkPMDBtMK4vSKAZ+SWTmT0U40nZByYjsl/ZK+0zcbxcfSdsQS8IwVc8mKkycFgiQe&#10;+VsSJE4OVc/FAMcSgGMBZuk8vAwCkdX1vC6QgmmFIEQKuT6M410rn6+zs9dZEbmjNURANTdnWjUN&#10;hgKhqvwMQaKESiBFYENDlci/YKlzmfZJI5oBuZVWiGwRrJEEztFEWXgqFbyRyOUsCK8GUnM6JpEP&#10;HiCM/xBNfgcybWQFELpERNUCJtyZbdYzvdmahpH79RORhflI+k+N2othOgU+i5sxnYE1MsEvBVwn&#10;AlHHUoxIHdMQZsvc1j4m3wdTbfZM2JYu8pwgvTxwtcEOkgW/n5SffkLz1wBoWgKIWRmJgFDF7xRT&#10;S7gyWwko6LCnmIU+AoS+93iMXlWiesj2PEy46OULBfbofqV9+LKZUX23vfNuqd15kGcXryba0dNb&#10;beXIBgdC9869Yd27eRH18mIiP6oRIWtz7+tWz51tHPw39n6odpxUJfwBIRB1JnoFNQrFwpbFAYR2&#10;8kSWVr9lA2Nptmcy3/r6U51LXe1A5eg1hnpD1FKi+6B6coX8y0k0ifUAkczcNy2bXUYO7uYcnvx0&#10;gscTALYyOqWyxIAKgCq/s5RReWEYYwkgVB20imd6eHfc5U+eP95sN8512NTuFGvGQTYzkmaL3I+9&#10;Y1k2PpIFGEzEeMQJg/u0C8CbBRBVp6z0nUXFr7mVK/DJ1wW8CKQ1LVLGGRleAqF+tQIke/pjbWAI&#10;PQosZA05ow3s+hTj1A2T2d62HpYTFz7AdqCHQHS0pLVoPl1eGi+wdkxNvV3bcMDvsrFhHP/UcJ05&#10;jUnoALKBoyU2M4tJq2cdLOprrho0TCxDugTfmJqaud3WdnY96FbbkRZIUtBME9SxlSb75iOZgu4w&#10;Br9lz3ExPn9wmJH5kl0/N24nkCio6lNh903slPvRHa3MNvK4LTrH/QkE8AfnG+3ICh+CF/bYd18I&#10;WIpRVf7nE3v/3SVyXWttYiTXpkah6hfK7MbFPvvwfeo7Pzlov2NIsj+v2J+/XqYx6YZjpqdgWYsZ&#10;oWdoY8GbPo3HvJ43ZEd1DJ31yYDOHUgINgNAabdA2K0cukZ9wOQj4YDtrMgj8FludsbsApq1xbzB&#10;w7CUai0SwKQeTx3tYZzsxRgFKvKRcORxfSYMB7meBYzYc6ngC8nhDvjMJc9PHdP6Wt3SAqElhM8r&#10;gF4AVJEtAqFqQCoikkVjPS0Xs6S6wcjIPXAkM1qPgA6dJL12TcBEwNPlN7KUB6nGG0X87HSObEwx&#10;GglL++nZUWk8pSvkKMDpcynFyOmyWE/PeOooNtDrPv34PXoM78fvax3qkTG8xu9uFK+opKjGIw9A&#10;N7z1+n8FoP56z5IKfAp4euAo1nPdOgxJgEgtgVAPQB0gXfc6+bjBCF4gdNNmxvUCo2I/Wbodjex9&#10;I9I/++m9aeqfADRwpvPYchQTGh08/884Jj+Cd2zoPwCor+uMBqHaOPhcTh/u7gGnjs40FAGkrwCo&#10;j0QKNifZYgidVhL5BRsHxSkFTnaNlWX4ERjF3JaWCzDNcZcFQD0IDYBqqsuYVQOQGErXBqSKTNVU&#10;on9UM1cejJ1c3854A/DUykoUyAQ479rqgGdmEt9jucuRcX3AmgZmHd1uIBf43wyu13E6gxHLAWeY&#10;WjG2AqFarnBB7CXMZ3ZCxhoAFRDV9QKpWvp+QXqO5adlc//4PW3keG8JhAp8imUWAFVbUwBAVQUq&#10;Q1Zwv3TZm5a8FtR30XtAqhSLwBTIZz0jeJmVPDPq6j4jK7qVSUaloJ+eCRlaUjUnqb5THfHlGWSC&#10;EsFUlLKFeLcEGD6qIvtqbKa30va0FzOBYmM+WOuA6GxfFXWcGHVgRwVC9400wwLO2DtXj6LxPG0n&#10;FgdtZgCQNdpoB/a2oMHvt4uHkEjtJ3MTYLY0XIH+MQyD2o7JaB/VnXg4PoFgUQvS54DPb2BE1aL0&#10;xW3766MbXHUUILpMW9IkhihqHcOAbsUAYjQaby50IfS/8HPKHf34/kkWVZjPrrijMksVUH+FUf61&#10;Q4PELs070Cnw+ek9DEiA0a8Yzf/47KT9ig5VPfaf31sm43SF6do82aJDZJ8CVkZybI5z6xITxQUy&#10;qJdwsx/FX3Ecw+wp0myk8Ty/DzJopQvAPOiY2/PzgFf66QVCV3fX2Eo/kYS9jN/7KmwaMD/TWmJj&#10;tQXWibG0ASd7NQREFfnNlVmwvLjc83GsS+efKjORIpUgOVReoiXmU8s73OMAp471ZIn1VO99GnXg&#10;WVlvQ2Sh3eQcFSrEX8LIvATGMqfgLUuSjwV8UIiOswzPRFXNNgi1bUQ8ov8tU+QjjGZogwOrAq21&#10;aFNbKWepwCAVDpNMg4wsh7zqXAFVgG2Ic10ux2x+LxNpWXoIAIr3IREiLQ1SLQPsIQCaBj5IhgTL&#10;rfu3te1JBoAmAj4BoAeZ4mI66qdIqGOSWEfKgzr3MnUdh9DCUKT4pebh9U73WUhYvZqNQrCd+QKe&#10;gM5CKtoret+2CuKYSntgRgGqTdR1di/tYiFvoKRo/BiT8dPUWeMBmicBaN9ltMpETzYj+1sDoNnJ&#10;oPFU3FZkb2ZwUi9HeznRk4k7usBunWu3T9+ZtHdv4V4nx2llmlB3/pEzJ9Pt6pU8u3+/xN59t8ru&#10;3c8nvzLR7j5EO3g9DR3jDpvft4mcSkAXD4CC2Qt4EPIBYsXQwTUAzq5BWD6AqVYbFU91gNNy/tD+&#10;sTgbIzOzse1tF+ze2rneVo+W25nzrbT/5Lrqzh1Q4mnsNNSUdGh/KxFLFTZK1MLeaUJY6U3NzCXy&#10;AHZMIFSmpAxczwKhybCgaXn/ApS+7lqOQnK+FwHIWAXcN7nWe7p2ALQr7MGtQXvvyV7c48NUidZa&#10;X9sOIiJec9VgxcQt9WC+Gdmd75qXKtiF9PTk0HrEqJbs0Lx8siHZ4eTmEXKvrLN8uuL5nSI1KaEB&#10;VQ+uKsiaFVBPLalY0VAh96EAxzYvqCDPdB2AENa4m3Bc4p46W4LssqkRdnHdjKR4QZdhpFKQ7vju&#10;bNs3z5sPN/vyQgkRWIS/LhXhkI+1qel028PYvRG2s62LETS7l2T+hjhAvtIHijE4VdArW0WVZoOM&#10;Un0Jrl1pEPe7HOUjjEUOLjXahVODxGwNsvkYout92I4daoMpbyDoN8+qSgD73J/+zmy7cXnazhzj&#10;Q5Es0pnxarJOpwmI10hdIvofAJaP7WeioO7cmKZgoMXJHoZoWhL7fIiO3nt3GDWhBbW/2a3/fcO+&#10;+Qpn5mfHYdoP0fbUjpmLD2+kGYnsNlN4DVQg0m6tiSM4mIxWxhuNbEzqyVdrYszSXMQuktVamu5M&#10;Rc1lqs2k5qxQutUsqy/KRmdEAwVLGs5gpA44ZAlc6gScFsP4EWYoHR2cywLkRFKIm7UoGwYTQ0E+&#10;vdCFmbBRLH1dhMtVIFSgVLchoKp+91ed70HAvJghb5gI2mBgfQAUjgFlVJi8VcATUMJJVgDU1TD6&#10;jnFidwSSpFn0xpmAwVOPu7Img+8H9Y/BiD1o4gFcATgV/+P63hmn6+jYTjI+o5dMR3K++yYkH0Tv&#10;3PEaxasBSSH0kZ53X6kZbUAKWE762qPG7wKfb7/1mltiPN98Izh68BkATjGdjNrFZhK3pPU2t/UW&#10;t6Wly7pO43gPOnXcLP0nLKXG8FrRlZy+llN6UF32oPRVb/3GtTG8Hlf3eLpKU+V+Bpc9CPWM8pqp&#10;iPxVZbAqAsvlsEYqOhXmrsB/Ld8wpJYhl9vJ0vMtMBlsPKRHDFzd0V9rY+Lc3hzl/lZouyKJ0nhu&#10;k9DrpvKc6vtylOfDFipjtiQ1F7CTw2WyABNJVwDA6SjTj0CozG4yumkTpKPGx2G1dGmMzAapNJOR&#10;vlzvAC6BUb3m9R5I3Qn4dGznfy6vFfVaUO+Y1xg+rGzbDIxGhNPr9S4pgQCoy/3k/jhXPMAzJKlA&#10;FIPrR/HRx5x4ACp/h0btCulXY5QAZy5/Tx6JEo71lL6TYw5ZnNlMG3z2p28V81FMLg+U++JZWe+Y&#10;FyvqDYCutz4ymn81olckU1Cdq88DxxSz+ctAiy3nvAxKrsIzHqCKpEErF1lDPiBePfJh6capYcxN&#10;WO/MjYr1acZd3UnN5W6yh6cBoVMAJ5VgzMPeLY812AKAahCTT4sYOwowxtvL+X6dHdzbDejsICOz&#10;1fZPttnZQ8NM6fYSczdrt89O2fmDfbS7ldowPeZ7O3KIJ2rArDMB9kSj+QRy4cPrsKJMmr6UHhTj&#10;J4D0txdXnFbzvUsLdnKmhf73FKtD955JpvKelmKXTfoDuaTfv3fTPiUn9Pm1o4zlj6DHXLBzgOFr&#10;h5hu4YJ/wn14fm3BXhCK/+I6k8Qbi/bJPWV37rNv6bD/GjD6Edc/PTuKcWnUXlybsKd4T+4d7wBY&#10;1tvFpWp0nKV2dA8kE+1JZ+fK7cI8hpbJMjs8WgIIbbDLgOrbAN37R8fswlwX4LPKMZ7H6Ks/Mtpg&#10;R8cA5cNEH7ZTcw3I76/IskbSB+oB/eWZ2gBsJk3hLUsBcCYqtk+6TqKUYjRyR/OpEhMB0K1c1uhd&#10;DneZjGQsEtspfWcirvVMRucCngKdZVXkRddi5GmHtCIzvLEN2QXpO2lgj00Yk+Ig1ZTI09lHoyFm&#10;74GRfEea6XcKkY/lFfG6KMK3QDRUfRNkBg2P2aS4ZNJMKFNSVj4sKZgmD5Y0q4AaUHSkGeR9p4Fx&#10;YjkHJ2QxSQ69ZulFAFAwTRLEVyY+kpre7Ta0SAXpPrwT+HXGMR6N7Ety5iGBz94pACgtli3Db1kz&#10;us8mxu919MNXMHovaYIFBYDmgR2y0JPmAETLcNLXMlGt3b3FSrpokKSes1I60b1Ufe/FH0Om6ODB&#10;PBs9zmN/rNzGTrARutBk4ydqrJxGxzUAKr2D3F555FRlQyNXQx33VG2nFSaR3tdqcr+Iy8Eg8vU7&#10;Y8QftBCDUM94tdmePKxlVdu7T2sJ/861k4zab98utAf3y23/8jabnSOUlAyprs7Xbc/YLjIxcSHz&#10;YPQQS7R/X64dPRJCK7ndetEY9Pa9jh4SJo9+0f37sxgbl9r8PBlVmJSmEMyeOVUF8Gmx/YCqsnDQ&#10;PLAVtracGJ3x3cXkXzIOB4R1oF2srOOJyUOjwZORiJkpHn1FLKacXbCUCcoP5XuuYpMdQgHZn4X0&#10;0ZdVgPIBn3Ku93RvgVUtt7uA7u9oKnr53ix1krN2/XIfzCPsGABYms7Odio+FxqpE2VnNVrB39xt&#10;fWhNwgAgaThEpefmbkBb+gYvTrQevADVPV9ZjWO8dRdGpVRyQNO5z+yIK9Y7acF25YqhX00Vhc9u&#10;qb6asPmeDBsC3E6Nldqk/i1C96tg/dRcVVOGyQjB+BlaL+7fnLWbGISW52sYqRNKP1PstKgTk7mu&#10;gszpSgmlzeY52IEmNoa/IZMXaS7gN0y+aF071Hsb0QudW2xwmGaEfpjXdsL3AcpiefcyAjmEG/7C&#10;uU5A5jBd7x129GCzTY3j+ifuKkzAex1vvkmck1Pj7Dr38EHAGObrz67zWvs4ssiw++O5vcsH0HFa&#10;MQZ6somzKrUJJBYCujOM42/dGOI1NWN//BZEf33x2RF7+mTO7t+bsmNH2mxwKMfqCA7OyXmdx4hs&#10;MgB/fWUMOlM0oAjLFSJcXxjjPqibyG1rKoJVriAuqyaEvqgIjVSJA541Ido4cjgBo2kT8MyDyckX&#10;YGTp5KITS/J2gAWZjruI+0ncutGZEARKBUCLc8jwZAlwagmAhrMY3ecwcs/l5MrlVyypxvUBs+R6&#10;39Xc4vqxYWik9cP5K/DhGS0xYf8LgAJUfFtOADJxsQNEA8ZOQDIIOBf4FMDU0dU+RkCnH7fLZORB&#10;5xoAjQTN+8glHVW/uYvaRa04wLC+FiAVU6rxuwBojKo4I5WbwRhefe+BAz5oJVrnuts1dtdlHQVG&#10;PQAV6ynw6QGo2M1gAThZHmwKcP5zref2osGnv7wJ41B0J300wIy+7Os/o9lRAc9oLajP7hT4dExz&#10;RBMaPZp3YDQCPF2PegSAOpORa5rytZYB6AxWxMEuFztLLT7R658jYAWma6mCUkumFwHRTNhwLR9N&#10;9AqIMn7fFawCxtcegBYyrnbOc5UhRJb0yEEerXTJigMjNYRGo4Cx53UNIJUrXK/7dHSiPhdT4/nU&#10;2G1rulEBU9+37jvi11IbGPt78OnkA8r6VOC82EtFMkXkAjpKPhC9PCPqDUhBHW2iA58K8BcQzeQ2&#10;BTy1MpUJqkpQVg6aTIFhbfb88qYuDzj/edR70keg+XpPP4rX8+KMSJF8UO+QjwaeDoAKfEYAqMBn&#10;HhIGAdACgHtIpsVUzCWwbmGZGjOYyhDzVkEtozbL/XU5NtFZugZCBUS19naXECPEFLA+h4VTHjZy&#10;qi9gPk/uHwJ40gZ0eZ/duTCHSXSCdkJAGZ+/h6bQ/nN+WuE8cYjP5FPzLbCYMzjdV2BDaRNiPG44&#10;0u1LgOhP6pJ/6Jzq757HiDvZaHtb822mA/MtAG55oMEenF4CvCqG6TKGo/OkohxkxL+f0fi4nV8a&#10;Jj5q0h6dm3O99e9epjWJ0f9Ht1dcL72A6Md3CbK/u2LvI9d6eGIYBrPb7h7tscenB+zRqX57chbT&#10;FZ/zt1fReu6vB3Sif+V8pqMA6Km9/B1DYTuM1vPYWA3As43K0N12drrdDvRX2cpAsJYBowdpaloe&#10;qgU4h62nknznQvBBBqad1OBx1+OfRQZ6AkBTJTySdrlWIyasOkrrmQozmkpLlY5pyUxTyYFOTCSx&#10;B/NQairndcCnRuehYuIe8SVU1OwgKjHedo9j9l2ossUDdUyCS60ZA67KZeI57yrju4Y2pk6yxLt2&#10;Z1kz5EtzN5F/9NGH8ZUUwYyW1xHnB6lShL9CoDMjV22LAE7qx1PRlabn0qTEMSWLYh7uQwreF5ce&#10;RGpQOg2OKfwbGsdnAxiLWzAejXGflrJtEKP4Htzvo8vy4tC8RXORQGf7WND3ru73ur6gbrOyA8IN&#10;XKbbyAInaEIdD5mYohYlprh5jeCmVsziEIcZcsVTwVkxxKZqZJvV7cXotZzjAKjA5+jxCttzstaG&#10;IPfKmSivAdD8FFzBJP0XJqGHBNQ0QfPOdGTQclBoF8j1/OLeHnZGGFK+Qp/3m0K/tTAn/X7Qfv1m&#10;1r77bMxePGmnerHBbl4ssYMLcdaC3qALlvPqmTL7+uNpKidxN/9wxFVPKmrn5cNxulvb6W0FdfMH&#10;7h3casNd66jbSraboOSHN7oIRq+1C2gib19ts0+QAXzxYt5uX+zG5cwLQK4xXiAF6PmqiGMSa5gD&#10;sEyRFpNazWSOAp1xAlqRFU9+qAxKGbCT2bCNuQCxfDreczQy53IuRwHQYbpTFRZ/+XKTffkFGWnk&#10;dz55ABPKund7j928MWYXceFduDDCz0zaRYTW58/thRFeoO6r3PIwuISIcsjPhVaHOi8i8DyP3ZEy&#10;RoupBq2Dem/CxT3US4UmwKuvJ9UqqZxUzNQ2aU3YBChqSmP9GrSMMt80kk3WgfO/qRqAk4fmg7B+&#10;ddLun+22W5f22cObq/YuzsObl+Zsfm8dWaU4/dp5oY2FbfdwHs1KSdbUQV8xWaIZvCgzAPGpenGi&#10;rwlXwwTzAiurh3UlsLYGN72alrowN+0mj3SKdoU5gOES0oRDK4BdnPQ3rw66rvfjq80wnQq+pwud&#10;v62S0Nx2Uge0KVicabSzJ0btF4ne/4L9/EMVoIoR+dye86F35FCnYzOnJ4vZjBDLRX/8KDFKI7w4&#10;z5JJ+s7TedqhzvEcnLLHj+bsPB9M84TcDwwCHnn8CgsxExHUW43ms7oMATkC7zpMR3WIyqtDMVZb&#10;QIVajpZ2vGmEztMOAfDUKhdQhLkU2MyE2czD2ZuLmULRK1puJBkJgU+j4jIVUKExmwwGOjGX5qhy&#10;EKZJR0BoCNd7Ae73V0dpRXUiRGfGSUcMkbRx0sm5ESWaMdelDQsTmIwUjRO4gKWHEwOqy9LBpcJu&#10;+SrGYPyu8PJYPhxj3OXoFTCfqnokUB7GVCua6dTXjsGM6Dv1PV3nMj4jjKdvPBLojGc0rKNvRdL3&#10;nCkJECoAGsuIX0cP5rzO0h894Ht1fQBA170txjNgPR0Ile4zCng68Ik56U30oVr/BKJ+HO8ZUM94&#10;epe8d8L/E3x6N7yO0cDT/1xQ3xloQ90IHhbZL2dOAoh6JvS/Ri1FAKhqUV1JgAuFJ0jeudoDM5lC&#10;44PX1GY0nzAXO2g72QlDwlFfJ29FYrIDF+s/VubOLbCkWjBtAKEgiJ3NDIBUYe2+P135mFkw51oC&#10;pGJFBfK0/GUB0VLKECrSc608LcddLsWk5FdNdr6LDqvMznMJDmJG5QjXaNppO9GPaoOmCLAUdMbe&#10;hOTAnuteD0LqvfZTpiPvxHcjd+5LEfdB90NLQNSDYwFkx4xynVtyykeamsScShvtDEY+BF9NTJFW&#10;Jvdv8h5VN32epC7c5xzAs9e8ShogEB2woUFQvaKjvFbVO/WDCtwAuAb5qMHS76phyeeD6igwKsbT&#10;tScBOrPiGIvugvmMgFB9rmgM/2oFhRVF9L6XEkZfAhMnIOSyJnM5d5Zi/qnLtdH2IhujD353S4jL&#10;hba3hxN5ByweWk+B0NGuEluA4VuZancA9Ao5nvevkodJ5uYNxucXj+0m0xmZ1Dh6yPFyYvXKYVKL&#10;3DoBe3jr+JC9c3mKHFDOrY/2Oy2m/YRL/rd3Gcffggw9ZBcXGWsPlDgm8ehEqwvJf3By3j6+dcbe&#10;vXjE3jl/iJSUWbt7fNGuok+9dXTGMaQaxT+9uOhA6EuA7sf3DsKGzvHvTTOWn+X39gIyYUv3dzI+&#10;77BHJwbs2blhe3i8l+vJeKYY5cGRDrtzEBC6VGcXmHCeR153bopsyTHuz2iprQ6BNQbL7DQg+fp+&#10;pnMwoKvDdTCetXZotN4WB2DceiFCesqcrratNBUtLVIIWOdUcjtTWEkATbGeGUQopZPFmkKMknI9&#10;FbO0i2lwCtLEbOlC2SDkiKQDtOZjVMohQUWj8mLG4OXVsVbTkIi0DR9BHWkG9ehJ6+lVH86yyYVy&#10;Wz3VZqcu9dn+o/XWRh1oEe50TR7DtesshLwwj3NyfuVbVoHOtboN0EnzYEUTvgQamsIV/HslvOcB&#10;uKk5GIwgtFIY8yena1HpSbB9SgbtSpBsCeShi2RLJANcmlD5XZIk/8Pr0TS40wZJnNmzkktWJ7hg&#10;f7pNMCIfIO9zEAZUlZvNON3rFTLPJLoW8FkOfitH71kCPsuHQS2A/cxmpC9Dd4JkkgDRBLGr5JGm&#10;UjmeigE6j4zyQiIiGxjzt82nOwA6fJQkoaOlNnS42PoPshHAeFwzGjWCV61gaRpC2ETQLAC0HXp3&#10;ZTBkZ3iyL85W2Kc3MOV8y4vzN2WBqgVJS80zimgCjFKJ+Nc31HR+OmOXj9JFyh2tQmM5AG378l4f&#10;PwOT9ZfC66X/+5KFseTnC/bejd3s8tA9NrxtKxOpZE+G7OaZZvIiJ+3Dh3vpm2/B8FNvj2/02tcf&#10;LFAjSZgtILC/LZHoA9HhgFC51HihbGdtBZQqyFWVlWoQEvgUJb0DILoZunwr39PXSWhBBUDFfoZg&#10;AAVAxX5KA6rYpO7udYzT1zsW9oOXM7Q3TdtHH9A3+4xxwvv7aXU6zliYoPQPz9j3xFH8/MN9RsoP&#10;0CiesuH+SiuiH7wW4XhlCdR7EcHkAMasVETc9Mxns/tRF3k1FHsLL9yethRr5YVbRsxCOpWZEjNr&#10;ZaRwv9CU1BNS29cWQpPJ+LiaE0ZhHMYSACoOveoitRuxMfiZrM3fPrY/fnjfHt8+ZntHamFpyS+D&#10;tu/sBIgip9COrKEdLQlMa4g+2UIaFTL5W8V+FlPrVQAAzZZOhFXNOL5RLnmex9bmjfTMpzsAOkel&#10;6IHlIrt0ppVNwQB5op124hC1n+SJdiMPUBRVEzu3ETqHZycYkyAUv3Zhr/3wNeMdWE/7XaH0cm++&#10;T+/9WTu40uwaqqao2VRj1snjjTRoVQOaaa6YLwLUoy1+sg82dNmuXRklzL/dphnJdNBmUYPzvaJi&#10;K0ccjFSwVpaQu0rcUjnOwSrAZzXgU8HB5YpUIuy5MpfdJVrOMlhKAU8xEWIl/AmjAB2nA6GRBhTv&#10;dg1ajGQqIGSak7CyPGsKCnDNF6AJVbc7DA4xK3k4XQVAtXKo3HMg02nnAk2cnMVachnrhB0NQIOG&#10;liAo3MfQ+MgYAVAZkNQRrn7wJPRrifx8KiyNLnsQqqOWAGjAhAbA04NQz3Q6sBlxuOsYt02/86rn&#10;3QNRz4AKfK6BU43dI13wYj3FfnoA6kfaHsBFAzyBT5/36Ufy69e9gUYzMApFA9BA9xmsaBDqwKnG&#10;7lF60GgQ6gGod8C7diXG99Hd8H4EL4D5fxvDr93/yAhe4FNMc1CfiS40AkCj25F8pqdyPAU61VKl&#10;HE+tf4LPVwCU0TlgM3U7k48dsBk7YddZ+jp5K1qubestdSsROFvIPeaor9O383ORlc2o14ef59FM&#10;FNRRqtkHKUcEgGZs43XFEjvqw949UxoClAp0VmXmo4Xj9cxRqzyNogSc8hXpSFMyAaeRyLCgMAGW&#10;VAkOjOo1WtcYWn+r3PN6PSuk3gXVOxAaANA10xGAUSBUSwBUYFMA1EkC/gFCAwkBhqnI97xsIBjV&#10;835jyfkvkKnxumKrgnrSoGozGLsrUgrJAuAzV1pXloBzIKnZFgTKu8D9AIhKqyrQ6UfyAp+u8CHy&#10;fZ9vKqPWPwGoQKgfuwt4akPrAair4eVzJZ8ueQFQaULdSD4BTR/5wYUp5Aen6IgBBnCj3OFa4t+a&#10;0Cl2kwmq1VKahLEyFSCabxOwoHt6GWkCqiZh+QRAD0zTr73UayeWe+0crvRrZ/falZOjduZQD7F4&#10;7baKXvLQNO0zM7CC1F/OIpnaRwPeGaRPF1Ya6YeHgaSU5L3rE/b982MBE0pMk2KUHpyEZFlmJL6/&#10;h0VJyZ5me3Z+n318/QRM5QG7e2yBcTkh9kcZ+R+bxXQ0b3dPzDoA+uzyiotmenpxgbE74/a7B9xI&#10;/imEzRMin7TuHxuyS4utAN0mQGSrXVnSWJ2JKqDz6mKtXaHURODzNHGIpydK7dSeEkxGdMuPcX6B&#10;AT0wUMo4vsrOz1LtPctEbgKfymQLzvx2NLSVNt5WaENNuUQtpVtDCGCH0SgcyXROj8WwA/hUo5Ey&#10;PpORIMrgmsB4XSt5FxNhcFEhEX06p/sVxi2v+KRCgGEJ5IdiIitqYvCS8J6kBjyTvHF5TCrqSTAY&#10;wHy9yH083Yohu8Um5jmX90JGlP7LcsnYzqlgAom3JJ/60eIGCKt6ik0otalkJC8AKpNRFiSLJIRp&#10;kFgCoKmZfEYAQBNSAMxp9LynvWVxEFY7tZCkKec8owBNKngmC6ayqnOzDUynAjjzbPpwyI3e1dU+&#10;tkzu5160nzCgAqBN5Hy20f/eSDpRbedrVirjEaxmFaCyhajHruFEd98FnJMpDdgswgwZn0BoIrgh&#10;uRxGlCl3iJSeApoay4YghoYBt/OZtCzlO/A5sEK19YFia6BZcY0BzQLMFPHHhKGVi/gDekH1Z6br&#10;7cGxHnvv3KB9SsPR39Rn2g+A0L8FOjVSFRiFuqeT262fVhAz76OZoIsqrFy0KUloT2IY3+8OAOtf&#10;CiWnX1Y1Yvah2Y+Xcby121jbThtt22bH5gpdw87nTxZoZ8BZ92SREQJOtyO48Qkaf35ntz2/PcKI&#10;oc8GiT+KV14WAHQ9mVzrWAKhSYA8tSBlUmGVj/hXTGdKzr+c5lPaTwHPdJB7bgnxBzw52QCwdCjx&#10;NB7EcnpWZcRRxNGePTGYeBj7nyZW6GanG8Vfv9qP85833gc4AHFl//rjLfvgveP2PVlm3391y377&#10;/qEd3tdPby0fxomIkeN5PDO2OsNLdvxrrt5UVafp3O9cXiAVvIDVd95AaHAdq4T+10JC0TP1wgIs&#10;72RnlkZ2mG5PoLMUE41WdSmBxuE4tKAE/k/12Lv31Iuux5T+XuI43n9y0Tqb8wGwb+DMR8dBIH9L&#10;Kzs/Xsy1GIyKySoN03sfJqBWoLO4huccKj3EDidPo3jMSZU16rdnF8VjU1X+tjNaDfNGGh1IsqWZ&#10;kDOn3bu2266f77EzCMYXEYcroL8sRB8sbVEzY4V2gPzQM8eJyLjGZuI5Qcjf3bDff7xrf/x0z377&#10;6TYM6H4iosrcbc9xm8cP8yEJu3qSjtiVpVJWGXILdr3Upt69BcN8dtDmMcYND+W6OtTmRv4exv01&#10;mJ/EfpbQahRiHKF4pZI8zEb5fNjk0b2cEyyv8yzLhvlE65mPeUIjd7ETYixylG3IURo3jd01ZpP+&#10;TWYNnXAVlVSRlUvUSQjTQJi4DrqW0bbJwV7AmFIn5MJ0dHQZjD0Bo2JKnGYukrOoo1qLxBjpqNaY&#10;4OQdYW8i7lzHekayEMWEKsfQRfRI80dtYConxhROismcNLX0tVYSJ1ON4gWUokfyHiTuQJOotVN6&#10;TwHQyNcCkHHE/sQImPI9f9TP6LIf1YsxFbAVaHUtQgpzZ+wcA+On46ucTYxRfK3lQalAoDcbeVe6&#10;z/TU0bGgUZFLyv6M7oUXGHVRTLQVRTclRdd3rrUkRfriN6nCk9uRPtWH5QcRTMQvRVY0axutB3Ug&#10;NIoB9Y+rAKiPa5KRy8dYOW1tJHT+nwBUo/ZknhMfGK9sT+c2d2wnIDMCQDNi0HGxBEbd9RHwmbKV&#10;zzBW2nacuTsZw2ntwIjAZkbuai0BUZ+uoISFMMCsgJG0B6LRAFSMqJhR1V+qf70YkCcGVOCzNgdm&#10;IjvEiDLPgcNohtKP7Ysx+giEFqYp9ikw8AisOV2n9JT8+87sIxNdpHnJMZaM1mUw8oYogUzPdDq2&#10;k9G57rOOXhLgryuM1Nf660vUIJaZ7dz8PnDeM6BO7+nAb9DcJOAZYoOo96Y02DIF5gEGvYnI53+u&#10;tSGpgWzNOBUUQHgw6kP65fAX4NTS6D2TJAqtNe0nINNfds54gU+OweZW7nlG8nz2KD9YKy8Rl3QS&#10;ICeNFrssNs2442sL0a6XBbr1RiKZtDpqMmw3FZdTNA3N7MY1D9GwMFYPA9pqqwuwfwtkSM+327H9&#10;3axOl0pyZrWL1QlAJRNzf4OdANitTBYxlqerexYWkdKUS4co8+BzXCD0BZ/X3z45Yt89PkqA/D57&#10;cho9J3miD47vZlxO1/ohQuDPzNt7NDQ9OjFvV/eNoM2kmGSFLPATyKROzcKCMi08uwDTecAeE0r/&#10;6NysvbhxwD68fdCF3j86P0mhCUHysKD3YGGl5TxGnvTZWSpIZ6vc0pj9JIBT6wSg8+goZtqRIsxF&#10;hRiN8u0g6TeHSGARO7vQF7YDNDSt8lgcw4Ql8HmQy9PELg3TR99dneL8AJU52yAgNjP94lybynso&#10;iVB5cMMusaCcl5PjlOvJeZqVwNdZsIvFGLAqy5OsporiAG6nupKaVfI7BTrLmMIJdBYzvQyXKx4J&#10;M1A+IBaSaxdEU1E1I+3+JBudoZyGkpSZQ5S2zBdYC0Zhgbhs4hgzCdtXAU8eQfvhOsxIDdutCANy&#10;EWP8YjShwjHyrqRmMbnMof4Zb0MOxSmhMK8xAu1zWcoLTUl/0xJSuf+QbZIeKudcRFMtmKZ3IsWm&#10;9ufZ7JECmzmM9nM5xYao2uyf2W6do9SU0/feMUIzEvWaXSNbAJnrrb6TuMjGfzlcUEnCTu8oGIB0&#10;nr5R5GyDyFyIsNzGv7UVLKN4yx1gKwHRvAb+DkzNRcj4qpHx1Y3EW+d8tg0sI5E8WELmaMh6Fwus&#10;idtZA6A5ANAwI92SJFBv0r9ssCrOTqIVeX5+zNHgT0912GewlT+/S77jTzCeZILaLzBvvxzgNgSA&#10;xIjeZMFyfglLeItd11QK+Wb/x54RteP6vZ3z+duAAf3ust2id1yZk41Quj1162yZ1h0BzK/e22c/&#10;fXLUPsMhfedCN53jLfb+gxGqIyfs4dUeO4sZqAVBb6Iilnih7MKBtpMXUSwvmKQUgmBhDqWXSKFy&#10;UUyonojalp08cGgtEL7W041aQutSARS4dKACoIk8kKrhHBxMRG+ajJs+y65crmYMXMb4OcE6yKyU&#10;61z99u8+Jgf189P207dX7TPllxHy+5I2hw94w67OtwF2FFaOE073j+y0VGQCsRzjAcnS13Yi6C5n&#10;B6PLRTCcTeSQabxezguqhCDcPHY4ygTbBbiWxtPtzNihJVH/KFF0Yc5WjD7FtjTVYXevriJ9ELMs&#10;YP+l/fz1O/bOg1OMweM4+fOGUoIAGtFydKRV5GQ2UCEq3UlVC2/CBhqfcOGXN7zFkUotxu8Co+7I&#10;GF5mMQFQddvXwJY2Yprqbd/Bv1vgIpMeXR8hN5SxDzrQVcThfU0aKfE48kJUcP/sWB798q32zt0Z&#10;UhQOkAl60l6+s0xzUYctzfK47qH+ixfy6FAK5qkiTF/odfYDPPcV2wGimQ7SzjQ7GbI9w1SEDZAN&#10;RxRXZzv97KzmxlhrYtRRifGrBNdgCWHzpao2Q/JQzHhE2Z5FsAnFEpkz5gqn77DSbNqJcLGrJlP5&#10;nR6AiqlIhomSwSiVMajGaTIWyLVenp1l1fn5jvGszefkDPisBngGY0k0crBCWs7QwUlSINRlH3LS&#10;czmLAqGqO4w02wh8ajQrZszXF3oA6l3vAp0+C1EnbOUZKj5GurY0ToYegAqECnRqCYjq6PWgOnom&#10;NBqAulYgxSdFOtIFQv33dRTgjINt1dGZjARInVEpaA3SEvhUbaXP1YwOev/nuDvajORjlnxH/H+E&#10;ysvpTu6nAKVrOvKVmx5McvSgVADUNyT9B0jl93UbPjfUA8+13M+1XvhgxO4Z2miXfPQY3puQohlQ&#10;gXs3ho/khAqArgX5RyKaoo1IbgzP7yQBXLU8CNXrQqYVP3bXMQOjm9baddsBo9sYz0eYT4HOrBik&#10;N7HkCrI0iheT5tp4kIyoDlJLOk6Nzn3LlmcRNcrW+F1gVAA0fTP3gZWxhRMZ9ZdiREsAhRrJB0xo&#10;MJYvjloCjYp8EgiVqUggVDmkAoJe3ynwKce5XrcuGN43MhEaLxDqAaiv4lyTB0gXGpERCHCKcdXR&#10;A1KBTw9A/XtP/2Z0uH2g90Sr6kbzQTWo64LHjV9AILyMgEXUYWq5SDTG875xTBtNB0YjTGjg3A8A&#10;aPQ43gftC0R68CnzkTcgBaN4nxEaAE+/dH3gqscZz4ZXZscS0jW0IdZUppjPphIi3kozaWMDhFZj&#10;lGnAnCQgqtXEaL69JsuGAKECnqtznXYQsLVEbufsaDVlHWj/WcuQR/umamzfdJWdPkT5C+Ps48Qq&#10;njnYSIY1DCFj4QN8tk4BjmaHkiGLcuwyIPTW8XZ7dmmc8HhyvmkuekmI/SMY0FsHuwCe3fYEVvX5&#10;6WnG43vtwWEik1bonkdfKb3lpcU+e3Bq2i0B0Aen5+z9a+qxx0Nx8xDRTav27ApSsbMz1H6O2Y2j&#10;aFaJerqwzORrth4QK9MRgJlUFZmMBDyPjXFeAHiu7i7AzZ5j8/S2T5HzPULN9lRbhms3WiRqaqYH&#10;YNVJLCIO+CVYT9WFTnUTOI92tb+eTFVAYwsh/Q2ASVVr1hZwrqUSsyAVJo/z7DbOzXEQRGlMSNPA&#10;QMIWyuQsxuRTVRlPtjZV2wTH1zcAQmuQmlVCGBH7J+BZgldGR4FPmYdSOGcquUc12nkYjpswEA9z&#10;zty7XGoj8/k2MJXJmBuvgcbWnGOl0ZRWM5u88BCtjCWM7gtIocmj9aiU6Z7G7ylkhSaAa9IglHLz&#10;Yc5ZhcQKKl80k/rO5GTC8vk3VUseD5ZJ4TwcpnSntZd/m1bDSdjH2UOY28A1e/en2DB5nwOzMJoT&#10;FNoAQMV+do1ttoYegucJma9qec2BzxJSiURSlda9Zq19eCy43zWk7dS3A4xL17tRfyLEnlz3ym9P&#10;5O/JqsJ0DQjNA1cUU6ZT3o0sjlbHbmIeB6hm71+gnXIOED4apQEVAM2P/7cVwryFAD3dWPsPDhQ5&#10;rUVP8Vu0CKSizWi0Lx+MAT5PQM8vO6BphNLbr2IEVc0pZpRRO6D0/bvtNAel0rCTZO/eGbSvXizT&#10;IkY25HurjNVH0HkyRkUnUQltW8cf2NFIB+7gDjuLSPXx3T57gdnpfTq+r11gRHCqkszIXtzoI3bn&#10;Kru8pRKroTIzWYHk2r1wf6WZ1GWB0Fi+joXFFSUdImS+bzjDTpxHpPwQkfLVVpqaMqyWHnWxoQKn&#10;cqalsGOQCWhyModazGI0nVV2/04Tq8WOHgrhMieqiRdJDk/sbtp2JkeyAVJt5F0u2bP7c3byYJPN&#10;jxbaoZkal0NZk/82YnI0PbwoWsO0A3QWus7cKytD9vjsHG0SRWig0HfCeDbTeFFLvEYZL6hSfjaf&#10;6shctB5i83Kg1xWNlUkHeX7mJic7KKC2S/mnKwtoZy7O89gcsc8/vGpffnzTnj8+TSXltGMDk3h8&#10;shn1F5fCeEaipiob2ZnU8MZi5C7gWQTQLKwiPqHuTXZe6FOh27WK2Djkw4ZKI6vYKFV8tjZusuG+&#10;XXyoFdplQOTja2P26Oqo3TjZzQcausxmtDA8nlpjsJr7p5BTMEL/4PGsffx8iU3EFIB50I4ALKfG&#10;cHv2xpH/mWurvDGXZvJt/zy7RB5/fU8s68oCUSTj5JQBUgd7GRWgjWkjo7QV5rOpbqe11tMkQnRF&#10;eRgmmWy06jCPH7rbcDZaZna4BbSKFBKxEUJwnp/G12iu8mkvyiFYPicJkxojsMx4QEAcjxXskgCo&#10;sg7zFSSPprOyII9WpBB60SKrKyykIQNmKCefTnjibSLsjT/6EaIileRgdm5ZjkEvdqD5e9VsE3Rn&#10;u9pC16UdMDb+RO0dv2p2USyNTuJikjL4GQHNRE58iTAvqbAqygCVScbFL3E5nhOhLjvjDAyuB1r+&#10;GDB/QTd6UFGJsSbCVupnokfq0nU6gBpx1Yv5i24KCsbZ9KZHlmc7vdYzmvUU+/n262g8WethOhUy&#10;r+s8GA1ak141IOmyop2iqz59xJNC6v/5sz64PrjdIMj+nwDUV3LqqL/r/+WE9+BUf1O0ISkajHoT&#10;mGKufNSVHPLenCRTkgOg2nRgUtLSZY1vfZ2jA6GRJQAjFm0N2Ojrf6wsvu8d1XmMffPiqOljw6SI&#10;nxDj8Bw2O3nIM8pwm1dm5DBaz3MrGKsDHpWXqU51WNBUwGfyRjScG7iPHFM2wcoKjPI9gcNSAVCW&#10;Xu86CnQqQ1RLILSE2CMHRLkcZIuSPep1nhG200cq6TUdnUuqbFIlPcj9L+d/UNEZ1GL6Xndt7LSp&#10;E6MblDcERQ5id92RTZ/PQg2albQB1Ig/cLVLeyvwr6XH27n5AYNiQAupxJTLX1puraB6MwCg/wE2&#10;o4xLMlf5sH49h4pi8tFLuqzlw+vlnPexTT7WyTOt7m/VaB8QKkY0lKzkDe4Tsp3CZMyQLLnktcSI&#10;qnVNjWx1jOTripOtAR1jK0H147B7HniO0+4zTEPROGBslLUXZnBubyWfoxiOVjvs4sleu8Tn9BUa&#10;hM4eauI8xRge80s/54MJEl8kgzuBvv/msTYHQN9hNP7umQl7fo5ROaDzIVXIj0k1eUnr4EcXFu3Z&#10;yVl79/Ss3VkddbFHs+SOXt5Hd/3RcfSgnBO4Xgzoe1cPOgAqIKqR/N2TkwTXj5HhOWjnlzvtzGKL&#10;nZxrsCOT1XZ4Aq0kEXuHAJxHAZ/HkXCtjoSRAuYTII+WklD8UUw5gxVURWLA7Sf1ZKwlcPaPtRGJ&#10;2AKz157v1kgrl7lPY1wexDfRW5tqfQToC4x2E0LfBqPZUpFkDWWwzWRDp0uapwklhFZ6MoxkGk2F&#10;eC8a6nm8mSDWyo1O2UptI82KNQTDk78p0FlM6Ul5LVWqrEJilXLRXcrgHIcOcxvnfhXeFNdvsi70&#10;jsOzBdY9nmrtMIllyNvkvZAHQzrNeLCIjvlgkErIFZmQiiGNapqI9MNcm0ksZnIaZBnh9tlZbDzp&#10;ki8AO+Rgcs6WHpR/K5Xs9kSOaTCvKthphrAZQza3cKDMFg8X2Sy5nxM0Ho0vkmpD25EAqDMckUQk&#10;3afYz7qu160RE1E1jYt5jO4L3EQUBhSJZAPEXXUTZA+JOaWQUXnFb1pmCBMwOerp+Gh0/9PBc+ky&#10;KlUiLQBnFAJWi1tVDUqzEo9BN/enD8a9cw+eFhJ21hjQdDKtFL+UobEvTrA6QM4BOmWn23JsD6j/&#10;xmqb/fAMtvPbc/YbQeE/vVi0H+ju/vb9CfsZg9GfXy6iQ8SgRE2n9KDffDhhVwg+v36+ht1XubUA&#10;eHLZEeTz4MTzb8Tzb+VwWT3pNQhXW5v/jZN8CyaUDLt8Cd3HZUTH52rQCOYxdk21UyfK7BLGpJPH&#10;qlytZJgnLg2kn8nIPQEgl5TwL9upnQwvohSMVHGAUBlUFhar7N3nC/btD8ftky94AzzqtYOrBS6K&#10;SG60ZIFQ7kcy960KEfAi+oyL52sxGjXb86ed9vwJuphHfWhqam0ASrkchJ+n6CP+/QouLxD7dP5w&#10;i+1hJNyB9nGggV0W1aFFgN8mNBtzveSiLrXZF2Sg2WdIEJS19v0T+xuw+Iy+3VuIxmfIKiulCjKP&#10;Bou8LMZsvHizMUuFcLoV5/PBmYwhIQHHfgbudd4Yueo1xyQ20BMCiJLj1VVoDQQF97Sxy2Iks3ek&#10;GsYSgANYzgZcF/JiLIDmL2GsXtZAEwNi4crmDVaNtrNKLyiil3R9mDF8MUUAYZ6PfGKy9EIrLifn&#10;C51Kfe3brtJzpC+JnXWJXT3ZZ4/o4H1KB++t0/12dK4KRyasZPHrRIlssINUlt6mM/4DguVfPpxE&#10;GN9r+9GPLkPhH10ptlOHGa2fqrOThxm1HKlGLypAHaYZKcv27OZDhU2D1tJ0kR3EBDeHyWm4h9aG&#10;zjTr6+Cx5o3Z15pG7WaikzDUoLMthRnOSaEJArCeTadybgpvUhhQB0DTA/CZi+YqKwFNDSszHhYJ&#10;AKqVFkuLBPEoyvcMZ6ETzc+imjPbgVAxoBU5nIjRwml5bZo3TYjBkaZNTJM6rnVCVaZnGppNnWBd&#10;uLhrtZGeLOiqFuAU8BRbo5GlDBUyaLjvR+oHHRPKbbvgeW4rAXDhRusKnweECmzGIxfwQfQ6+lzQ&#10;GMwtcQCbwH3OKBoHvwOIAKR/gtJoPaQfqQuAaTTvx+u6PQFQ3Z5zgnMfdJ1fO7jun7FG+nejMz7f&#10;/PdrprWOcHmBUB2lCw1644PlgaUApM8X9QH3+p6r5owA0OjxenQGqb/eA9DoLvjoUXw0YH7VkhRE&#10;M60xoVHVnP8ViOq5gDmW9tP3ua+VAEQAqMCKgGciDKkDoRrHS4IRqXX0x2jNsat+5PnOZgOjo1Ym&#10;mxh3Hc99DhuQArSMHoAqX1IANJ3nNwOmNZwAGwoIK6PiUjpO6TkFQN3IGyZUcU1aYkIzYT+lExUI&#10;jX+bydJ63g9RQNSPyaW7DEoTFOOEWx4AKh1mIeBW8UquYUmv48gKwuOlEyUujqMbwdPUFMQsBTpQ&#10;gTEVMCgKSmDSA1EHKCNfC7hJAlNCm1gRemu58sVa6j6s/YyqayMSgBz+ds+KyuAnfadz4q91vAcA&#10;1OfxigmVw19frwFRGFNntoqM3502lOtyWGp7EoPtAWh0GL2v5pRz3gPO6FpdVzbha3aR07h2Jd7T&#10;2mjoeXV5oQBRsaFhPouKVO9L81oldZ31MKE1jOUl68pJpHQEwmKgBfDVW2QOgHYX2GhvITIpbeRr&#10;2NxXI4Oi/pCYu7OHYTCJzbtzYTcZoU1uBL+fCdVkd6Itk8KyyBTqGIzoI+ROL+lYf0Zm8zunxwGf&#10;YwDP3fbk+LC9c5LmQxjRD8/jYr+0315iMHrnzLRrHFrqLnQ5nG6tDtk9zmt3j08EbOiRcbu0PGBn&#10;MAhpXUCrehrXupz4MkIdm6axaG+VWwKhB4eRB4wU28HdBJj35tocHoZJJGTjjUjA6hNtt/rbAYT9&#10;hLkPkfs81JzGAuDpsegsID4ybOO9YSqf0ctSvznWDevWnG29AFE9XgMtedYHWO1vzaPUJAUyC5CP&#10;d0AejSxG2MWFm5B2xZG/SR1qN8kppM90cezuzSJFJhV/BFK4yq1Ufgt4QroAPsWC5oYhMfJxxVO4&#10;kiBdJEsAs4KqzF6SaMSCNvej7SXru7ieRBU5yQFt2cRBCoCKEMsvJQqxiecccFuNkbelK4ssUF7r&#10;mGtzcbxn4XYX+MxmgqrGpGzG8gKhKTCg8o8IiCppp6yCsTrn6r2M+/etYj47Rgg/teh7pfvEID62&#10;gLF5L+TXboCqKjbRfDb0vI3uEyNUE1gB5jM3AkA1Da2E0ays3+Dy2MPggXzSg4SfUvkbMtC7JvFv&#10;quQnTZJGJtpZ0rXC8BaSnlMOW1rRFUulZ5Z1TuRb9wSkDtmuJdSFrgHQVHKwkre9YTtfY5ZP2GwD&#10;Zo0XN0+5rK+/P1MfNyYXjXl/eQKAumN/YMD5hWzGz17O22fvz+CEP2R/fM9I/k8544/bT1/wIn2+&#10;m1abPYyIB21lPhdzCsAA0LgDulujZAHI2rp/WX//Jtu/kmmnzxTbufMEkd9qsdt3uu34CQJ5ya5s&#10;Qcza0b2VdqAM238AKz/sYxZPbjrAMQPXVxYrjQc+BZ2lXGvShhbCQC7OVtvtG+P22ScwtH9fts8/&#10;XyQiqsO1AvX14SAF/KqCM4cHTpFK9Yyf56dSiReqsw/e7cO5P0zUVIu9fNxpHz3ljXWmEq1NqnUx&#10;tq4D6RfxO6oJa4OKL8tAKwFtn4uAOeV1ngCNygHEhwaLkTGQIPCJAtXv298fnrI/3ufyT09dH+7L&#10;G/sJC25n1IIxKIOdBDuxzFRam7gt7caS0KRIl5JF3EMB0QphXuDFhM2G0IQUw3LqBRfLv7mJOKoN&#10;NFjFM6bPz97oAGhuLmCyiJ8ve8O9eCobJWyGPu8ky7RjqzUShdVALFNl43rAKbfHC6aIFqcwO5iS&#10;in9bDbKIGnYx1bzg2tjFdSCOHmhJsFU+MC4dYtxC/+7TS1Oui/cwHx5jrWiUyjbiNoyx08s19sGD&#10;aftMpi1MY5ePN9juTlIOeB4X96bZ6j4Mbser7OIZ+ulPMy6azXNsqMBnD/Wl/bj1B+gFHh/ItoW9&#10;RJDgqN/ThwsUvY8+WPSBMsgut7ueVIAydqZFsAfpnHyRK4gxzkkNwGce4/c8wp6zAZ/ZybBLSbBK&#10;MJ8ZCYw7WenxjD4BoFlosFy4PK51AVAXrYTBSMYijeTErKivOsyJXIyPTsY6ieqEopOmC7LmhCoA&#10;6VptAJvJGHtc44rvtHYd1TpJq7NawdoAAU7WOnGL6RTjqW5rOd6TAQVaiUQzCXz6TE8BQi0BQB88&#10;Hw/w3MUJzINCgUEBzi1ER23doixMxtIb3nDXbeZrXe/XNmKltm+DBd0BG8pRX8cAaneggY0BOOmo&#10;67czCtbtbiHsfRtLt6uf9b+vn9m6BQDJv+UrMMVqauwukPn26+R8vvZv97Uue8bSA03XJc/a9PbG&#10;teUBqA/H95Wg6qXfsg5tp1vcnw2wsABFyQL+eTm4Lqjc3LpeeanSdpJdytceUPrfjb4t3Y7WTkb/&#10;6oHX2kHeqJbvhQ+64Wk+ijQjqf3ILz+G1zGRcb0fwycA4pUFqlG8Z838UWDEt+p445u7LgJAsxTV&#10;xG3pKLDpAKhYUJZadkJqINJYmNeDRvFq5FEtZFmG6l4x+zjQmEXodgEVsWSEykzkpCNiEnltkkGr&#10;7FExo2JFU8iNjV+HI5/MWGWOytwU6EsBkRr3M34PIVPJg43M4X3iY49y+Tqff0+xSNkaiQMu0wFb&#10;+TjsNSLXRkuv+QDIBvIVx2byHgvG+dKRBhm53p0ujbUf92vsHiwiliL99tEVpL6uVLcTArgKvAYr&#10;GLl7BjTssk/FpgarWCA3PbisFAx9X4DUNxw51pIl3atzzwMyFZ/lY5oUkSUzmLJa/eMlsOnNXzpq&#10;syqpgzOKYRjMRHudSWJFJpuSbDYYeQDbAphWMdr5mBdllBQLqnF8JXr2ChzyBclKSYC84ZxQV0wj&#10;nkiiviJ8EblsyrNcRN8U7UXze6ps395qOzLfZJeODthNGoke0pd+aoncZRzkBwB4B4Zov9uDuYeI&#10;o2MTYXtxlcnjxTHnRH9wjM/4YwN2d7Xfbh/stYfHhmFF0fMDPD+5dtA+0Dj95ISdnm6xQ8NEJO4L&#10;AuHvHNlNlNIeu3dsxLUTnZ4mj3OM+0Et5qm9DRibm/g3awmVr7HjxEMdmwSA4tI/yH0+wOf8ylAR&#10;UU+FttTHWL2DvEoA5kA1edTV8TbSBNhsTLc+xuF99ZAQ9UgSyH1uonSkhVF5C4HtzbQHtZMN3t2W&#10;TcoMxAUmpV6AaXd7njt2tGDqol2okSrvpqYMoh8pG4HtdI1EkFb1MKutTYmYY5NIgMm3IR6jETwN&#10;Q8P51gnRVEaEYpkikmAoFbeky+FyXPJhtNrggUTFPIIrpAUtqdliTZ1M74YBwEjJmpkMVsA6F1YS&#10;kQR4kx8lhzSaNICo4iGVTS5Qq/G+2pLqkRtU8bcrlF5B9C7SERCagTwgMwuDVA66UC6nItlLhPSK&#10;lXQAPFPXyLl2L53s+/JtH87zA8eJZDyYbeMLnFNhQAcmNzNyx6lO/KVMR62DZJG3vWnlTZBbilaC&#10;gMpX1ic4p6aFyEikGgVIFNO4z0kiESHJZPCOR/uZAuObjqFbBT8J/N0qEcrGjFQApigAQ1Ti8alG&#10;htBC1FQHm55yzu25kFQC4GsAVNlXsevQGP4bcAgArc3NtD8+VWTOP//7K6LjlJsdR/Mft+yXb07b&#10;91+s2m/foAuV0/2vC1x/2v7+cZV4JrrjP5hgfM74+xjazVo+pHnzKNg1BfDU0PiazS2k0Odeae+9&#10;HLTbDxmV36PfFePP0v6w1eGoKqv+l8ulHEK0OrtYZP0DaTz4gD0yJ0MhYgl4IHLpVE2GCU0RlQ4g&#10;62xNscf3yB97n/gHzFPffElE0dMxnNTsuo5VEOzOE8pIPcSDVgJqL2fU3Ek+5vRILC7CsD293Wif&#10;P++xJ9cq7L2bNfbF0y579yrdupOMABhRd0k2UEaLEU92iZhYmNdcfSiwMtF7pvAY5sMkjzEueMju&#10;8/dnB+3HRzgBr4zZJRyJ71+YtruHR5A2lDJCgKWgtSkNwJm2CyqbWtTtPD4CoCkwu2F2Ps3s+JrZ&#10;cdVUbmRM/zYM8FuWCRObopgpAPdmMsz0O3GAXjGo1dW0K5RhquogC7Njp1t1GL2aGXs39cAYtm22&#10;srq3AgYUPWw+u50QrjyZj+p5g6gRqbV5i7U14eJr5FjLdbQ19OPW3z9GQ9bhIXtI7NRT5bjR/X56&#10;odkm2hHLswvs5d8+TvbZo8u77cNHxG3cGrETmIv2IrxW5/wUI4hFNhP75rJtlef4/EmE8avEhDAC&#10;GuomLgkzWCNGqRraIprYWfYQoNzHB8YI45RJMlbHO4tspI1oKaJJukgFqC+CHWBVFvBGpdNdY/ci&#10;PqjFeuak8eEO65meqB5rXMe7NhOzsZFII/QrjN1TYT4FSLMxACguSTmeCpdXxqecs1nqtY4YLPyI&#10;Tydr39PuxoaRikHv8PUnRV8pqDGkG0USnq02F1UK6uiv9+0vAqACq76CMACfsRGXOm52GMlYRrqe&#10;lRQj6cbvGruzxEYGIDEAnWsAFMC4YSPj7s1cR7zP1m2AKzSvApp+xWKW8mDTA1ABymAJbCpXM7K2&#10;rXOA1AHayNK/pcvqYpe20y1G7OveUAvSq5pNXdb1Yik3vAmj+RbMp29SUpuSOuUjYDQagEb30XsA&#10;KjAZHcAf3Wjkrw+Okg6o5SkAoj5+StWj3lDkNK0snwHqjtxHvzzo9ON1P2qPBqDR2k/lgGoE766L&#10;BNDruIt/P55/VyA0VaNhnk+XKfmPEW5gWAnGtJ4JzYUN1coH/BTCyIVxdBfy+hQY1VHL6UEFYBjr&#10;qgpSQFTjar/KMdE5LTNLchJ9XZohU1EwXtfGyjOjCrjf9fYGS1i/yZIAocmAX+WUunxMLcCZgKdW&#10;thzmHDNhFjP4N7MAcdIr66gweOmXCwClAqBi/IM++AD8Cnyu6Ui5r4pNknlIBj0tyVXkZBfQlevd&#10;gVgB20i1ptjVtY2cNnORUbzAp1sK2+c+eTCpsbdrJ+N6gU6/BD7Ls2hEyxRQByjqZ/h7Ap0of6fc&#10;8Krm5PGXtEbAU5mga3mhANBcgLbApdIIBDbddESSBxUEsAQ+tQrURU+CheQSuUh0tPK4PT23ev70&#10;nMpkJq1vHp9PRWyiSzJg2thUF6YSnE40UF7S66R9UMVM73t/SxYVyhmkwyBZYjK2ZyBsk4TPL+Lj&#10;OLEEMDy9x+6eISP03JSdW+qxE9PoQPkcXwasHhkusyvLrXZjBUnZlb0QJiMuj/PekS4AZKtdxsh0&#10;Y3+X3T8yxBq2p4zRP8FQ9PLqPntwYo+dm2tnXN7g2E8B0NucG+6T7XmN37kAy3lqEpA5XmXHRivx&#10;ldTYCYpJVvk3V0fL7fAYjUUcVzAULXOf9wGkF7pDNtOe69ZePvfHkZsN16fZbsbno5AOQw1Z1oUh&#10;SMYi5T1XoocszcXTwCi9mN71Igw6RQU8ZvgpSpiMleGxqKyETYT57KGetL09RMILILSDcfBuooFw&#10;0veRKdrcgna6aqc1NNAKBPjspjZ6CAJkmJD4/oEs6+0HtJLYUt1AyHwdma21/LvUgpeg15TeMpdR&#10;dDZ+CbnfFYWUAjZQHFNHf4a1Ezjf2JHACHsn/gpC5gFzSuEJFtGR/Gwc53IBV+WIFuN8r4PdFQAt&#10;K2d6BzjOY6KqoHs1LaUzIU0jUScti8k1ADQB2cBO8EIMGKiE+9I3kmKzy2FbPISEAfZzPzmc0/uz&#10;bWweTejsTgc+a7toooT57B5jPN6/xUnwQpVEUoIFMjTpLYXcAxdVN2/l9ogtrEOiJqCsZCGwW1Lm&#10;v1y9eQBAX7cM8FQqS8k6cvg7lz/xUjJWldDoWNlG1jlLffW7AJ+qWl8DoEr93/nW/7EtAKfNYkDz&#10;s0n1kWno//Wf8hxhRf94iL7zCB3hK/bLZ4DQn2SKwZT06zm+d8a+Y0T/zUdT9uPn8/Sq73bZniMD&#10;pOQjbG1vf8tm55Ps6o0ae/npOCPyLjt9AYcfYan1LTBzOLJrQeVdRACM7iW1f08m3ek0G4m55I8o&#10;LQaMhTAU0XokFjRLEUuM3zubkx0A/fqzU/YR+tNnhOjfvUVVF4zbCuxbH0xcES8U6TrrynBug/jb&#10;cYUPtLxp+0Zj7RK7hcfni4mlKLOPblXSGlFr75wL29XlNN5UKcRF5NI7m8mbOJFdXRYtDPX2Odmg&#10;X92eti8I232f3eZxdk7t7BCO9GfZsxM99j6j6kerZKXiKPyBvM5nOAPrs8kuBTSWEKOgXe1mWEyF&#10;32YmMcanMrK5LhkTTglmnHLXEtTJE9jIDqmmCoeZwCgvNoHwLAxXmbwgxArrcdFjVMYuq4EXT0Ud&#10;YK6JYwO7nBZE04zcpQFVFlkx2s4Qf3shL7rK2resEb2G+uvr+Z3mBhIBiFYaIHGghVrOxuKNhLjH&#10;EuERssuH6Qmm3eghmqBbaIROU4k2P4S4mPFEb90Om2O3N4lueLwX51wXOWNd221iOIm80FRC6pPc&#10;mhhLIdYp204dR4B+soWYJ+1OeXPD2tbQAFWa/4ZVhNbDbm5F98TIoIEPIOKoBhvyXFCzQpi7qmie&#10;IoqqsQQdLYHz6nQvzIRFEPvJh7YYzzQ0nsk4h5MwcWjJcJQECEuQuYMgbY3efauLQKg0oIpREvup&#10;kZuiZsR8BBEtnDgiHdyB6SISKwMboxNqASyPZ0qLGX268ST921oFVCL6IG2v7/QaOTGfGTEwRTuT&#10;Gc8qdikB8BJHgHyQ4ykGVE51LQHRQK8pJpR4IACMjrpOo+PNMHOvsjAFDANmUmDSsZlkS8YQHh4H&#10;cyb2VKP6AMDKJU/jT+S2pO0UoF1bANCdAE+tHVzW7Xng6RhXRu5iPT3I9ON3f50fna8dAZ8ehIr5&#10;dHWeUSDUhd27JaAZLM9iejDpjzJHeUbTSQUAnvraA9Cg514GKv2cGFAdBUCDo799XfYrAK4wxJFg&#10;+mjHu7/s2E80pdGOeF+9qdpNdxkzl1vqgOfv0RIQFaALQGgQRO/D6JXpKSDjMz4LGCNrpF4GO1jO&#10;qFvHUkBWJdmc1YTFV0gbCcALI+sIqd6VVIVXIJXrec2WAASrsjDU5UoTmuNC5iuzc9aW0h183JJM&#10;Py7gXqkLsO+6j2Jso41UcvrL5COg6CKXAMNZGk8r5kiyEgBiuthAjgKNkprkY44S+PS1lwEIjbCe&#10;fK9AWkxYSgdAua10RTzhNk+BFdRKA5jp9v1tOukKj4s2fJ4BddOENQAaANtoAOrH8AKUnvX0DKgH&#10;oBXZpAIARIuozxUYlRlRK6jPDTak+jzwNZy+KUngVNpvAVKN7+XoFxAVC6o0AtdixdGxopId8LwW&#10;cDt6rrQ8AM3nbxYIFQCV6SyXCU0oGT07MU0hWntCSItCBKELgJZDTkjL2EJUX3ttClOmAjeOnxou&#10;xyVfaTNUcB6carZrJ6iVPj9nD/EMXDpIfvVynx0dp5ebn1Fv+gVikG6v9tmzi0y1zhIMj/H4GhF5&#10;F/fhwViot5uHugCbsJuHKTthJP8RTvYPr+93Y/ZzC912arbV1W7eOBys66sDLj/05GQDLGsZo3TA&#10;JaNxRSat7q5wbKiOh4YAn/3qa2fczhh/sUt1mXk20ZCJ2SjPxgGbY7Q/jTVyXWsRxqJyWNAwPfFZ&#10;1k6bXX2IRJgcSId09JCJjMCZgGUmMZ7G4R6CjAhTwRwu5DM8EyMPU7F0HPD5EBVV9Nl30hM/PlVv&#10;80jkluiUn4MpHmb8P0BE1eBgris7Gd8Tdu2KXd2cezn/1mFmriIqqQpApfrucDkGXs7DxRVIvgCS&#10;eTCYOoolTIUkU/tRR28aBFoSZBrmJ0LmS6s2ud+RhlKgVcyp2NLUbLJIyQn30U5tnTnW3sX7EjlA&#10;DuAzC/CZjT9EIFQANIM8czU9Shu6A+ZzIyRYEpNh/Vt7MfocoG1oP8zngZPltni0yCb2cf4Ea/VP&#10;UrdNvWZ9z2vWSVh87x6c6uR2FqD1FPgUgBQzq6XK8hL+zu4hfDPc90IkAir4UZ2oJAcZ1H6m0/CY&#10;GSJiEiY3h0KfXEbwufhGsosUM8XfV0YLJKSSXP5aWYDvRG43jttYA6CJW/5lsYxxtwI+xYB2V5Tw&#10;vd//fwCovk38z+9P7NsXdNLemrCXd/Yyolc8E7mPPzCON0UvkRf6xxGOmJeIbvobrejHL8acrnMO&#10;o9LSvjS7cr3WLt9ooL4zZP0jvAEBRaKks3gQ8mXt50EJQQfnARgVmaQu+DyAlkLjBUJDPAhZEt+y&#10;k1AdZGloncuhfHxvjqgkYh/uI3w+j4HpAG0S44yKm98ODFA84I3QxbX8Gw3cdgvX9fJEjDe9bicm&#10;dtrjEwXs9ippkByw356SRXqr1b6Gnf3tyai9Q0D+c3SMvzya4GHQ3/yERbxUxOn/LdFBI9RtDdJI&#10;cAFty/e3F+wio+qPaaCwP1/y/xXE1k30A7+J9oq/aSvjShjo9f9iB4KOsak2ifEBcRM0QZw81oIe&#10;tpIczAaiiaqcDGEYV39ndyzaFPQwGHVa23HswWoWwc7myTzEY6jHLIfHTiak/BK94NlxKXyfMXsh&#10;ERAhXiTqp5fWsxqdZz1j+ibMRq1N5IIxSu/rTLUhnIfNiK7r6JptZWe2B03OBVyRTy4TPnxmj104&#10;0OOaNhaGi22Un5UWtrmcalJeZEVsFEoiQF+d9eqyHxlOsEHqQScnCOEfz0QqgXtxOoS5CJEzrG0t&#10;7rpW4ie6EHx3U0PWwbill13+HpjPiS5CmamqG2rkdVJPq1F17ppDtArHqFzv2UloZRJgCcjX05hd&#10;4DNhG9FWAE4BUNVqKm5JoFOA03e7ew1oXiptRVoav4sFjWi+5Gb3zIdOOhqza2nMrtG7ToICnAKe&#10;pYR4l2D+KMIIUqg+bpZAqB+1e7bTxSzReOT6wLcxet8aj1ZwF33hcRa3KYZ+8SCzU050gc9dsCwe&#10;hAZHYpEiEUhrkUcATg9CddRSKPt29IdiOXegRxTLKdAp8KnRvY7+dqKPXuO5Uy1AWhHwqTG8H7uv&#10;saCRBqRoABpoPH0rUhCJtKb3BHSKAY1mQp3piCUg+gowvgKF/wSI/w2Ayhzkmc0AQIr1DABodAC/&#10;vz74XsCS/n+s/YlrlWf+/4/P3/FmZmgrtlRRUVExCUlIQhKSkIQsJCEJSUhCEpKQhBhUVDSoqKio&#10;qLjgggsuuOBCrVRLF7rQhS50YVq60HboQhe60E5pO1y/x+O6z6Vn+pn3l+/yC1zcJyfJyVnv+3k/&#10;X88lH5QmcJqArUAzLQGn0UsJfCYAGoGpC7Ap6EzbBEALuA8uwag97mXoNctpqhLkuRWE2mokCM1A&#10;C6wY7y8BaCdsoeCzi7F1N2yl2z50mL2wlx2AOVcnYC8tQanAswMQ6Fag2ukoGnCUQGlqPjJoPluY&#10;ixjN60CPzKSVljKZuXB5jXMpvcFtFjivkS7L3IwAUWCYy+f0cgKgcVTP40iGoQhAAZ6uZv53SxXg&#10;kaikxKq6FYgKPEvU0RpdxeUaQWwO2CYmNZ34efKX2FR1qV7WzNROXJpj+KT7dJuYz3sjeJzxnVXm&#10;BAPw2bbzvSuN4NMIP1XoKpPI9LuakTJGNN9wlOWysh+JANSygOykInP6Y3qK4DNjtB29Z0A0A5/K&#10;K+owmNUVLIzxTK3laENzANT2JFnQBo4brZhS+powX0Jk9BLPMwNLqLZx10ZkSzjBt2F23Usxit3w&#10;z13bH56hHvPywTXh9M7RcJiA9iP87AC/cxwgeHnfaHiCXvUniW26dmgQveYA2k0yOU+Mh6fOTJMH&#10;ytTr6tbwxvUdgM9jUT72PJ3vAtAr5JDePrEugtC7pzdSxzmNm308jtoFoMfRYp4AGLuOo1kVdApG&#10;/V7geQg28iCO9QOwlALPXYTs7xyCsSMDdddIc9g90RH2zfTgdO8Ps8MtHKcrAJ+8p+swjFbyWWF/&#10;X7QILeVidJArGe+yClcSZQZwr6Rxahn1mQ8ymXStoPWoDTNXH6akzTCzR8g4PXV6Df6TVZTP9IUd&#10;OwCmNPtt38H9wly7fQfje7roZzbQVESTUTfkzhCV3O14Rhrbkd4BqASi1nl7rBWA1qKLFIBWc+wT&#10;nAo4BzieagyypVH2VOBZC3lUDdFSQ2V3FZXdlbQl1iIfNOB+fKoa6SEnjGheG5pJwMgBULdlyA5t&#10;RYrB86QWzUd6+DDEVQ24ZzN+iSN4Ky4+Rj4sBu5T10iTwQG/zVbJ/UVhcgsa17UPhuE1NB/NLglT&#10;mL97x2Flkd3JeMpkCh4FoNZ1Cyy7iIUSOLdxXG9nEloPpqlFDmi3faFJQ06kW/+aa5Zk/M5zItZo&#10;IsLRyMs60gAEonU8T40wwLVcrmh56D4ANZ9yOQyo4HM5IGhNT+v/DfDpr3wFuGQUT8bje88hOr61&#10;CgBqYD3sp5rQQKBtzAwViKbQejSiXx9nPL493LjJB2V/Ydi+Exp4hj52HVQAy+XoGXwR1UQUwGyK&#10;8BfDFC5ivF7MmH0x2yoA5yBGmbHhBUT0FIZBooIcp1f7hEBFt/PC7qEF6Fmc2q++uIcO89Xh/Gl6&#10;dY8006OOnpGR9OpBABeO+kFCW0d5QqdaHgwT/P9p3jin1y0Nr5ztCN88N4OB6BAPlcfzT/SkSA7C&#10;1+g43z4evua2wwdmof6D9SmLBokIQn8FqO4DgLJj4M1xabY3fEoY7/XtQ+Hb52GJ4xfg/Yc3w+u3&#10;jzMWKwrzee4XwYAqh6ikW3YcNnHNqpUAtdpw8gT5Z2faMWchUXhmY7h9e004hyHr4LGGuI6fxcBD&#10;vdaGHTQsrUHHiZHIvncBfBNnWs248+o8W+ENpbO9gbOUtk7OtnjTxPpR6PYezlY0YvWj1R1Eo7F6&#10;sjjWf26YoDsdjcwgHbeC0K20K11Ht/oSYcLP4ZS8RZTGuf0j1MFRE7qBejjkD5M0PXXz+nXxZu7l&#10;/0yMLQi96EvVlE5M0Xy1Zjk1pKVh44bisG0zRqp1MDS8WZUYWOk5xRhE8LlughD9IYxHw7gcaQDZ&#10;NkmQ7aAMKHqeQQTN/Q3k5DEa6eDATNZnc7nO9gyAajKqXEnWoiN3GM8S2D8zPg2itte6vowxZ27J&#10;eNpQ5PKyLGgtB9NGols0H5j7p5NWM0kZgM+DTnSt56JlBJbqQwWfAs/8JQjNDoxG1lRF1tS/zUAn&#10;Wk+C3l0lGEGyRaYnq2AB43dAqADUJRNqu1EBpqQERFMNpq72tJLRxm26Ttd3GuHHLFAeg8xpClc3&#10;tsnbyn5mv3vmjr837k8AlK2MqOyoZp38ys38yKUMhN53tgs6ZS8FeQnYef+8PhmL4u/k3ef7I3Nj&#10;j7IM0iyHNEVC3ddxJtDpVqOWj0fgmNjL7HIGMBPjmf7XfwOg+bFT/9vlBFb9uffLutNUeypzvXIB&#10;Jw2sAtzlhegqXelyEWH+ZfxOBKFsI/hEbqF5LTYY6QwnLimCUbTAdbzmDWTDNqDRbFkOoETG0YmM&#10;o4eed1cXuuJuDEY9gMY+AOQgZrlumMA+9J+9Or0BkC26wBn1N8FcdvK+buN93eaIPrfaGUl3o+s0&#10;wmmwsSka73rrfT/D4sMAejJWjTayivQFtzF4Pq8pKE4JDH3HDCTYTAH0MpICTwGhxqH8kbtjeVcz&#10;97MFVlbtqOP8GtjHWsCf2yrkBBX8P1Mf4jL3VkAnuI3ud26XEz8/Z37+3Eattid/PB4lBpoH1bxq&#10;YkpGpsRsCkTvaUD5efq+j8ffXY27PzrkM9e8SzCrEcr9gmakuE/AVOb+wYimJJ8QoEbwChOsHjdt&#10;I/gE1As0TTAwmF7zkUH1Tex/1H7Kflo4UMv0JqvtzACobUltNPLYmNRKO09rJWUh1He2kJbSwuUe&#10;TKsDZkSP1mO+6UQrT+zPRBNu+dFw+ciGcPEQvfE7J8NJwutPbBsjP7M37MK8ug/m8SAa+51EG+1d&#10;XQvTWI0pqItx/Uh4nHB417PoQV/Dz/DeXVJNnj8R3qFxSUf7tUNkjO6dCI8dWxfuAD6fOElYPTrP&#10;87uGw2mioQSfkQFlvH5oNf9rijzKqfoIOg+jWz3I5b1j1WHnYGXYMUBDzyDEBOBzJ01Qe2E7j64Z&#10;CEfWkem5Cp/BaEeYBHx2VyJHIK7K+uT6Ik5OkFQVLIBZQ1ZVtFTD5d+iLM01j/Uwnoy5kDxzWA+B&#10;cx7lOjM0dwO67zCxfPqZI2R+bw/Hj49Dig2GA+SQCkD37G0PW6mfXruhLJp6xmeWI1vjmA5RoxO8&#10;uRsdpiNngSeTu7gYR+tCryGovVSvCkyfusw+9KJr1iFTI2Be7WhrtyCUTF+BJ1pO88tLq2hngtUU&#10;XLZxzB0aJ80C+V1jG0U2mJvNNxekljB+L658kIZHzNfgoYfBRo+yWtGl7j9BosCtqXDhFq/xtd64&#10;9pxCbkAz0aod3OZ6pouTfwtTW8Bc5LR3M2k2rL4EzKOOs3NoYVi7lVzgUTNIaWjKPRYrxBvAEG1I&#10;49w2gZUkA0s1TfN3rQBNSa0WjMiC8hpd/RBwMr2aq1y13F4Dx/lqfre289E8AGpWJS+OJiRBaBsx&#10;NZ+9Zg/3t/8LEP2BETsa0e/fyKq7fngaveSW8NTVUQhAANlvN8KvXxzlb9GDhudZgLZ/y4ICTGNk&#10;0/XwzReHwisvU/OF830zDvjZLfSUj5A/RUi60UiljpNb5oZCnV3EEKiBUGhbXvoAI0AeNC/s1OSj&#10;YS0j3h1Y/I8eRB+K2LUPQFnB75mj2QalvZt4pCtUe924PBOuXhwL506TQQkLumtzMWeLjHdxdHWD&#10;4NvRYHS7dLBz27NoPC9vLaUQYg3AExd74LEGzViGvlMrCegOn/Ec/a5UwXYfwDgVk9n6AqH2njDB&#10;m6kCU9KuoZrw+uW94cvnSQmIv5e+CI///QPG2iNhAcznYj4c8zhLayRfy4D2jRuWhw3rocnXzWck&#10;MC8cp7/12efWhpde3RJu3iEz7fZwOH+1M5y+xE7mPM7xY4zMyfaa3vgwZ2oZJW81aSW3V4du1Oe1&#10;mjeG5qtagHaTDVCARLf1/KyZbSdjgU7Ozow4mhpEPIy4W7H7IKanISKPNhN9cfEQ1WdUbD6BLujq&#10;MSK3YEAPoqPZCWDdsro6rB0j25QoiZH++UgtFoYjh4nqONQeNand1H4OjiKARl86Mbmc8UZxWM2Z&#10;4ah6GUxOa3EaTpEmsGqMOjoAqEajjYxhtkwiBKdObf1gPfmyiLoHSTPorY2Bzd2K88tgDIpoklmO&#10;tjMuAr1ZOtzN9yzDaCMATTmf+e1Eqa3IliKXTldXHMMDRGNuIyxHrPBTqwWLJMvZXdeKOaAdE1kn&#10;rtQO6j/bYX5b7jGg/o4HRQGoDGkCnzKnOuP/DEA1HglCixeR6Zkbwct+pkaj2FoECJX9zKKEskil&#10;+7FKMIixjz0LX0/XCy4LYdMErhkQTf3xgqcMtCUwKwD175LeNOV8Zm55HeJoQpO7Pq/zXQD6n+xn&#10;FoWUXOkJUKbO+nx3e3K/59/vPwPQ9Hd/HrenukxZT1uKTAswqirFRiUG875GNBu55wPQfGY1nwXN&#10;B5l/BqLpZ1nrFGwnYHIlxh1B54r5nDDk1krc5S7BZwZAabXCZV7CCUUxr20pv5+BUE5yAKFx8fNK&#10;3gOxxQhAGvWDsOWu1hUYZuh37y4BIJYh6i+hQhMw2oXGWBDaS27nECP1ftjMAbI6e2ABOwBR7YBQ&#10;tx2lVPwRyN7JGFogKisqQyoAdXUAGGVGZURjBi4RZD1NvI+pnW0AFNahi4zbnCQlVVn6vQadZBJK&#10;2mhZSJnUlJeb4pOisY//0cRKAFQDUyXaS8FnPSxkHVpMQajaUq+PQBQAaiHD/ZalnKkpB0IFnwmQ&#10;+rkTeApCIxOauyyIdBnBZKxTpgfNwKffG+qvTKEL570jfEf2GYPK7+Z0pYbbJxBq0oEpB4VMGvLj&#10;mWLUksymY/m8ZW5rM1nDMp2CTUGnJjIBqGC0FolM9TLkWbCgMqBNSIkai7MxvHpQWdDOGgwwgM9e&#10;Rs3d5B5beNLGqFkzprF+G8aaw1r64l22Jh3YNBT20ZO+b8NA2LeOhqBpwBUAdRP71624wzdj8FlD&#10;M98s5pdtEyWA1PZwiWB4wedTSK5ewGz6KvFM1mja7W670RNntoSrB1eFS/sEqRsAoLPh1jHIkZ1D&#10;GfiEWVXLuQuzz95J8ijRqu7hfx3ESLqf6KRDVEwLQPeMVoWtvTja0Wtu6SFuida/3SONYd+EDOkA&#10;LvjusK6bCmXSADpK0cWugEUDnKcoPadchZQ1CD6XL1ZjDijjWDqXY6mgUwC6ZOmDkf2cD9aZy/cG&#10;t+/iuPXMs8c4ph7DnLwpHDsGKD88CPOJDJCs6q3bYGP30tyzBSKEEpahiUVkYAL4ex6EFaR1D32j&#10;zYKyhI7TmwBZLQC0DiKZWok/bMSvYT14FfiiF33phk3I8qg47+vnJJACFYFlHTnWrqp6w+ZhcKsw&#10;IVdkDGfPYDH53UwsyPKuhwAShApYS6r/Fgqr5oSlFAfNwwMyF0JuJXhpYn1tOH55Mpyn4vzYFfJQ&#10;0X4evkhzFnWYa/dwTN2xAuc7BidSgMbAFiPrMLkhyauElCoAJxgbNThZwAh/IGwENw2OFyLN437y&#10;OIxzrIeka6DcRwDa00NUFDGXGp2NsByAJe0dQF4AwGzjevGFLGlNEyAdmWQNgNVRfTW/X0n7ZDV1&#10;6unrLxXUTpWgIZAFVQdaxAu0jrOQ7z+SuTQ8/meWBiS/vmN9En7/9nkMSE+Gbz+9jhP+NN2zq8MT&#10;V6jRfHM/us9j4fvPiGayLz6O3t0KPg2tvxl++e5U+Onb4+GHb46FLz/bH7756nj4+Zer4e1/HAwX&#10;r45HJD0PkClwEmW3wuApEG7kwXe0UvEEsu4CtY8MPximp+bRHV4Sbt9cTYB5L/pSzlQ5C7HJQCa0&#10;kxd3criQbnLO7HZC6aM93Lp5Bd+vDFvWLQlrcIGPoAPtUjTMi9DD/5vijGaYN80Y6xK/Hz6kBSpW&#10;iNo29DvrYy4CSP9ltaSgVNApCH2fJRv6dnjriZ1kgM4LxbCa3YT8v3qd0fuvglVBvSDWrWD0i3By&#10;36rwMM/7w7DP3u/VUP2nT7WFo0crGbUv5sxpDiasuWHPoWXhxm2aInDqCzyvE5Z/9fGecOFGczh6&#10;oYLA2eVh835ca5thdScfjDmnVnPJINcgGK6jEapeVpTHp3zBOKsGHqPmreW8iTU+KWGwKrQJer8L&#10;0D9IGG8X7rsuIqIGm6ntQpd6iq55he13cTxeO5oAaHvYvb4hAtAJzEMbpstgoHFk4q68cX1NuHxl&#10;FWeTjMynqDRDnNxDS0SPlWO8abuJjejDXWgv/BrG+KsnGeWPVkRhvWOltWiB7D6e6aukkg5BN6aj&#10;iY7KCD4V5jehjapcbo8vgmxGMa6SZWSnLWcMAwBVB+roPVsYP+xvztVjmu8n2NRwFLP+cuHxOnDV&#10;fGo6MMdTx7sHIw9kPQTRCzQFnkOtPehQe4lJ6UbK0clIrA1A3ByDuo2pySJqMhbIWBhrN2MmKCxO&#10;uW55AGUJwNJVDCgpApTEkS2ARFCTmLVUtXm/ez3rMo9ZlXaX59VLep2azJRjKdNZDIB2RYDG1v54&#10;wZNAKoG7dFmwZd2n2tOsMSkLbk8Zn+n/5nep3wegWRbngrmaejL3eVp+7//y9vMbijKgmo3qkxko&#10;X38ZwWUuAP7eeD1mmqJLzbGzMrNKBJQTrCSk3etTRmlibbPt/Q74P1dz5rc55Zua8v9/PgvrY8kS&#10;CrLHFEHpo4D6ef8JRP1+Bc7yfCDq6+wShApG04rfA14FppUY0WRCze7swMjWV9kQVzdyjo5CxvDF&#10;tYBPxuYwogJRwadL8OnqgwHsNROU1c+Ie7AGwyNsZivMnCC0m2D2HkCYq4uxtMYmR8Ean2TtOvib&#10;3nrYkGaAKJm4PcSSddRlEWXRZW5rkJrI3PhZs49gM47u0ZGaiyvgjE1GeZWb9rnLXt5jQB3BA/iS&#10;YUkmNDGi9YDkNI6Publm5sJ+pp55P1OZrpRRPoDTJSuqsUqTk6kVuv5TdmlPbVNkRCMohfGM0VLR&#10;BQ9ABYRGlz/yBeUIglD1sTHYP8eiRtOWI30az6zg9QRVmU4xqRArMOE5acma1LKMV7NdYx1nbEOS&#10;FXVUnzGdsQoYkFmPFj1jQbPr/L6RGt94PSakBqRE9SR2NBbLiAJKqZJsI+e4q5aIm3q0hS3FMSO0&#10;s47bKCP3magm80IneqvJDMW0M8xJ+3BTmGTfaaD9cAvtNH1mY7KPReq1itSUCZzWM7T7rCdrczX7&#10;78PkbwpCDYp/hbG7zUWvMPF68/H94R9PHY/tRrcwHl3ePxXXbZjPxwCfV/bjit8+EEfvthQlAOrW&#10;WMfdJJi43ctk7cB0TThIjue+ScxGQ1SNEhg/20PUUj+X+5h8UT+6lscx2rAS4En3eiG5l8sAMItx&#10;XZPak0gG9/VFS+bwOXyAzzcmXteiv2LQfSisLHgoLOWYurLwgVhbWYR0YSXHuzaqr3fSvnQJ4Hnm&#10;3Ewcv+/eTX7qQcEnY2vKVQSgO4mn2siUbt1mnjcSWhy/t6FldLzcysSuDT+Goex1jJQb22EXkatZ&#10;y9kFwynQdNvWPh+sgv5yA3pStJ1miXZ08hqDD1wNLVTsYqR2tF5a8dewvEC3OZFQPcsAukw9ukm7&#10;aKeEgt+rboJcISe8EPnFEnTAczhuP8LjawYfbQc4n74+HU5eox77LNmf52jNOttM9zsAeic64W0r&#10;w8wOoqAwAw+t5r2D2dgMz+Uc880tLZKppYN+3daWMEX2ah+TyIERChKQ3nVCSPk46upgeJku9/Vw&#10;ooPGdQin//DgojCGOWuMDvshMrq7AODV+FLUiqptNR3ARkr1omUww+XN6Ejb5uTwZAh/aSjFTU4v&#10;6kqAp2akMtjDtcQdvPPiyfDbVzQc/ev1rMfbraPmf9tsRJ/778+Gb/95iarFI+GVZzaHJ2+uCudI&#10;uz8IaHv1qdXReBR+lT1UI8kI3s74H8+G7wCn//r2JLcDMxpH9DCKcXz9dHjltb1xPLyY0XUJ43RD&#10;4qt4ICVWTMFOdkLpDvRzdgBoHCCjanbTSpztQxiMVocDu1szIwtUb23OkGS0kQ0HzYCxsaFHwhbc&#10;2ALQnXSUHoCW1pEdXdl7qsM5crNO7K4Kp3ZVhYPoFKcAaWvQUt462h4+fxF9688CcgEm9/WXl3OX&#10;BaCO3QGk38CIfs/jYb359B7AGuNVRurlgPuj5HP+i37drBHKhAG3nwDeaS4C5M3nbG0hEVXqWY8c&#10;aWHUPhGu36BmjOyuvQeWhz2HyRPb+kA4erYiMp6XbnaGG3f6w53niDJ6ug+3W0U4fK4krg0754UJ&#10;6rT6cfZXQY8v4g0qkDcfrA+n+wQO9/WwxT2csTXU0HhAk9DkCB96Ks12bOpg9N5AHBFMKF3yQ23L&#10;2KmTQ0pRQR+d9tM4Co9tI9+VbuCbOB0v7B8Nx7ZypssIZy+uyq2e4bU8HHZytneUUcb505Ph9VeP&#10;hJdePhxOU/e2/2AvpiiiZDiJUB5gTqlL5/7QEM85zr9pWNZpzshnOHOeHiT3E73OdD9NIF0lZI3C&#10;eHrGDwOg5rPRXt9iunGXMcJgFbNjKl0+9/8AoAbNuwSgsSITlkG203BpVwKhCXDK7MjeJLNRVzUH&#10;/3oD6VvZgXcy9u9nZz6IhGMgAtAEPB2/y8IIPFM7jAfbVBkomJVNNQdUEGqHdSmMZgShhpoLQmEh&#10;MzYNdhIQGsPOAYQumcr8zM3UXZ4fNp9qMKNZCeAmABV4uhxPZ7WdGQBNoDABK68XVJVyYE8ANAul&#10;xySU03kmgJsPQO+bkLKsznkPYXwCfApEjUxKI3hvU7Amy5pG/m7vdcnnTD8JaCYg6Pf3rssZpJbg&#10;0BdoLqc1SPDpdoUmK8aXfu/PNUxF7aqGKi67XTTPMR0AOd6O1aH/mY8aw/n5f2mMnwBoquL0OfP5&#10;8rGk5ysBUJnPOHqH1YwmMr5PADSB0JVqQXM6UV/vdAJidFcCojKixiLJhBoSb3h8f1VjGKlvCwPV&#10;TRFw9pWT8VkKOIrsJ4CJ1Y7LugXQ6jheEDqC230I45FgVPApGG0DgMqExsV4WfDZjQHIrZpRXfZd&#10;gDMZwBhPxOW+BmpoYUJtB+sCyAreZAMFoLrBNeA4GciyQrOMToGnmlK3ljUYcO9WZ3gEjTCe0SgE&#10;AG2rqUUSgzwFcCn4dMmOqgt1CUTVmGpu0tTkCZ2fqSrc5IJQpwuCT9lPpS6CTp395pV218DgAki9&#10;rreuGTDJCSRA1FiqLFy/Mub7xoYl8lI1Ynk/BaUCUJMDPOlM43xPQlsEr943piS2LCntEYQ6ZXHa&#10;kg9AbUcy2skVgSgtSM2YHwWZAlDd7lmrFQZKtOkxjJ5YuAhQ0YFqRBKIyoI2EycnCHUUrwGnF3Am&#10;qFzFZGiwjecOQ44gtI3O834MOC5rif1d10h7Waz1nMK4tHqA6RPRRYLPEYCQKSdbCHxfz354HwDk&#10;EIacG7jgZT5ff2wvW1zyd46ED589FV4mA/QG3fPndxOrxMj91nHc9TnweQKDkQD0JE58gecOIo9k&#10;P2VCtxIK79pCXNIOQt5lRl27xmri9ZsAn66ZzkLe67T4wei2knvaRLV1C5nYDSQAxNzyFQ/R3Y5/&#10;Ygls4FLc2AXo/Fc+xGcf4MnPrekuoRK7ogrjaTn4BgKlgSleVS3HBsbGAsMthN6fODUZDlNPunUr&#10;Btec+WhmdVlYs5YJ3HqyplcXh7HJFWE1MjGPW+2Az84B2FeYPeu9zf6sawMYo79soLPdbnhXDwHy&#10;hte7xpWTrTXSqYXJZn0YJeOzp4ckHn7fJatoFrmayjIiHQWgS1kyozYh1fHa1GDIrUIf6iplIrwY&#10;9lMA+gik0RKw0QD52Ac5vp65wVT56nA4eL4jHLoAKXSa/4v+c3LL8jC6kfD5rQVhGOazC2NyM2kz&#10;gs5lPB9uayH6bF9q60Vihi7Vx9TWRYlL23zMW5jCO/FPgCNqAJQT5JWuwfC0djUnOlweG1lO0gA5&#10;6IBWwao+HafXAmlXKYC0lIzUAv6+gL+vbM9jQOvogTfEuxB6eiEj4zZerMunqeV6+UisUPzgrROR&#10;6fzu8+vh1+9vh1++vRn+/SvmovAO68UYv/TN56fCK3SmX2XEfZmy+Y/f3Ek0k8yhzKcg8w6/BwP6&#10;07Xwx3eM6b1Mp7ogLGNZX6Tmcl/s/+5CQ9CDYNU+cl+YRuhcTUf1gMihgblhetKxNHVSG4sAa23h&#10;pRcRQ99Yy4vLGxeGrbsDSpwHaRtQMS/QSs4SBKDj5GEKQDcy1t63pzQc2FcaThypDi89Q9XoB7vD&#10;S09NEJpuf24LvbpVYc/GJXxYMSpBUU+wtbLsgxd3hH++sZ8AfsD55xfC719dx/1/KXz9wXHyTy/A&#10;Cl8P/waoWj95ghFGJeyjz+lYV0G4i4j71294Ln56NvzyzZ3w719eCneIMbLVaSHg32il1ehMzl/o&#10;Cm+8RRTGK5Ph1Fk+tDsAiGsAwwTH7jhET/1pQWhDuPY4z/XN9nDlcXpxr9SG89frwtmrNWH/ccYo&#10;e1eEtYiMe4hZcuQuiB/CCb+WGKYdOwju3YQekevWTtciT9gW3nvjWvjqk6fJdn083GFHM9ojKwgj&#10;TKyFWiNjoprKaEQAkB7fPhiZzxtHJwkSHgondnQDSjl7ZAw/S4BvPyz10d09hCBPhisX1oQnHke8&#10;/tqJcPuJbeHq1Q1hH2eY6lFL+P9qTNoBxv1Q/QPUa/rhnCSCYg0jmhlG8JOcpY9xVjwK+HQNkfnZ&#10;20TUDDvaqkI+jOxsSjl5quDsuJydUDni88pCqjVhDMrRg8qAGr0kC1rJzryCHb5LFjRbhEEDQGU8&#10;o8lIs4CZhxw0ZU08eI3Aco4CMoeauxC/A6AbumAduiPwlPUcausiDqQ1BzwzFkYA6kHWg6QruWez&#10;ViQ0f4znUtSMruJigKXRPYJPY3wi+HSs5/cGnefAY6qDzHSagC/ilzQSJcYvBsVznY1IaSSdKjrj&#10;bXB7WX2kOkWYOQBS1CwCftSZugqRB7iN2lPH9YBk/1/qcRdsJoNRqrJMDKgh8zFo/u+Y6gCh+eAz&#10;6SUjWMs57r1vCRy79fElwJcPQu9dJ5AEOGag85EIOFdgLvOywDMDn3MBm+R2/seCLV4wJyyaDzv7&#10;6ENh4bw5cQlEI0jN6VvdxudTRjW3fB5T45TPbeqJT+BeYJpaktJIPulBVxBhtJxIoxWYq5ZjrlpG&#10;zFRcj2Zd8p5clCGPUNdY7jYtWPJSTwR4jcziLOdEpBa2vBXXt81Gmo+yBajKXdaY1EYebdPyontG&#10;pRFOmkYbm8MAIHQQ53sfzLxGpT7YzZ5KAWcGQP2+F4CqbnQUDegQrJ9Oe3/XEX03rF8vmsgeQKng&#10;1BG9DKERT7r21TaaE5pfo9kOK2kAvn3zsVceAGoMUVbekDniI0sZ9Zo1VNgyLciZkgSkLdwXwWkc&#10;1cOKpiimLJc3myyk9qUYcm8KBeywpr92npdOAHsHjLFL0OlnOYFPgajft/G7EagC5rOSCUAp97er&#10;kp9x322B6qGaNP2d2xiAb0UngLgBEN9YZlA9mljyO6up9i1bKguaJW64vK62iMxPt6waTJC1BeSr&#10;rrR+lfziuGCNOEGu5/eay3g+AacZMM3MSDXsx9w2mlnMvq3ZMXwtxzrkRwbUTyJHGsMZ7nX+TADq&#10;PjIBUrfdDStgs1cyrSnELAp4YJpljuZoG1F7sGybSY/ZQcHHRgEok6xD6+sBlwNUZ24KL1LJKQv6&#10;0XMnMSDZarQT8DlCFWZHOInr/jQxS6e24mzHeZ+MR2o+tw1ZnVkaAefGnoIwy/9dz7FwK6P/LUM4&#10;s6PTHVMtzvcNRCutpVRlHWTDeDtVpMgKOioB0+UUpXAMUutaV4x+sIj8SxzvK5mS2mBUvCLLAF8O&#10;6CyG6Vy5AhAH6VKMl8Ke9MYWngcYTx3mMo71ZGn34VNYBXjat4/Cnf2M+NczaVsHkJ8qBl8Uhanp&#10;4njdxk0afptiBqh11i2dAFDIEuWBdq4rc3OV40x3rC6z2ddPWg0B8msxEa0jTF/QuR2T7tZZjLN4&#10;KKbGOY4NIJlomxs6qfBsB4yVA9jEOhUQQtZpmrVpnXh5HcdvWM8KAGE5QLWCqeSKyr+HuTzWeeCG&#10;xcoS+dk6HPunwUDnb82Ewxf6wi661/eebgnbj+LjoBZ9ZhsnGmg+Hb0PrFpC3SfHdJjIErM9YSdr&#10;ANFN5I82yHLyHCkHEDg2EsxvFFRrC3IDLldwv2RBR4mFXMdzsn5tFZGNhWF8nGM0x+4Onmed+j7/&#10;S0kk0iRlK6W5octYZocKQMt4/tLXX6pLGc8CQkv5o2Uwdi2cJRzc2REeuzwdbl+D1TzRQ47neHjh&#10;qVkqMoka+uh4+Il2oQg+o/v7LsaikzChO8LPmnViN7zg0hE17T+yn7+g/fxZMOrfqAv173Ij7N+p&#10;kXxlbzi0uzG08IQIxNoZE6tPrOLyhvVlNCRtCK8DUE8eZ9QJCN2wHpCFi/r0qaFw98mtEeQcO9If&#10;9lEBOTwAVc3fGctUyYMvBQS2Qf32YrYZpwN9cpwGAGKgegGVG9csDLevD5JVuim8QlD9y09PhhvE&#10;Fpw5XEPrT0U4YI/pyEN8wP8aJglpnSKX9OyR+vDq06vCS09OhTee3wh42xVeY/vjN+hcf38KacFN&#10;nP5nw83LG0IH2WSPoq1dgfB5uGspVaIjdKnTDHFxXTh+eCRMUPdldqlVoquml/OBqGNc3Rf+8f72&#10;8Mbb68NTzw4RS8UZE+0EA5OA0K3zwszmuWEHVVpbaTPYf7QwrhPnqsLpyzXh7GXyNa/W8X1NOHIK&#10;7ccGPsQ443uo3Ny5uzZcvNgfrl2biLpLga+s56vPw0p/zmvyh0z0x+HLj+/EUOMCTkjKeaM3wDDW&#10;AfYKeQy9RH+c3DUYnfCPn0RXS3yFjRZn2VEd396FdANDGIG+5w+NhOceJ3/uqX3hGsHGVy+uDRfP&#10;z3CCMRZHHQ0Yv4yr0CmoxKIXAXUvDRBDjICmJwgbnmmIYcIC0GHO1oc7iqLAvpt4qmbjNCoFlOp+&#10;/hqXZ8OushXEcQBAKzAiuQyaN+vTJQAtI9oki2PKdKGxFhEAmqKWHB/K4Mh0DjS2wbj2hTUD44yl&#10;JsJYG2xncx8juQ4OSIzy6gj1VgvKyF3mM9+NK/uZwGemh8tW7IYXhOZyDu2Ft7Ix5UYaZm5+ZCGu&#10;9fwlABL8RMNNXjxSfiORl21EKoVxKWPMZ1tSNm7XxATrpkEnB0CLaWnKQFLG1CUAmjSnKXtT9lMQ&#10;mj/WTy1H+SA0jefvtRkBPufPYawOA5rPgt6LVUImINOYX2/p/UsA2+uTuSifgRQMLiMCKnPko/kC&#10;cCYAmoFQgSf6qHsrA6L+LAHSJQvnxkD96OaXRc2xpzFmKgfqE/gU7CZQn14Dr0vsaJIGpOc3jeXz&#10;AaggVNbTlYDocjS6qUu+FID/ZxBawljfGlelHwIeo5FiwDmyDXMkBZo643s4SeqH2dMR7xoEVI3y&#10;3k2gVAA6DNjy+pGGpni5v7qWBbuXG73Lfgo+uwF/akbVjkbGNLd00GtqEox6WSDb6+8AUgWiBt5n&#10;WkqXWkqYUwBhAqD54FMQahuTIDRrQdKYBHMJeE6GIoFnO/+jVSZUg1IOiEY9ad7KOuizhqUUg2bc&#10;mSBUYJnAZwKgWQA/8gWeJ6/LB6g91QDSKlhRgGh7Gawpl91aRZoPQGVOY3g+gFz2s44SgBr0nDKg&#10;LhM2EgAtJne3YD7HVUCo8h+16ALNSrYVgNSKpYxel6EbBYB6nUsQKkgVeKoDdRnHlCKZZEjr2Ze1&#10;VsK01ZArSVVnVx3ZzoBQo+h6CKwXlDodaiiFQYMNFXw6ls+2CwChOLK7MaUABlf1uS3E2FlCdSWk&#10;ywxMJWza0U1NsZno0r7+yILeJqropWtbYT+PUa95mN74LeEUWaKHOX6c2d53D4Ce3YrxhdG7Ok+Z&#10;zw2ExG/CRxABaD/h7v1oPTEbbUTnuQHD0YbBWgBvTYzXU+NvxJ75zpNUVMd8ZzSuXfU81lqYuCpa&#10;gErnsl9nnE5ettXUZl8XISEsXAm7BvAspjWwBGawjKD+Sow6dbQGyuJ1IS9wPN5Gx7q5nX0DjI0n&#10;CiLoXE/G5+o1kFcwnzH7cxZd6i6IHRr/rkOYHKJRaseOLjwLMPqwgAJYwWwNhTCylgIsazCb0Wl2&#10;UmM+AIs4yP/bSBPi7m1dYefWNkpWaGdaz/F4qiwafK2T7umAccRv0QEQbZAkAsg6qRSAmrdZSrRi&#10;qVmfMp8cUytZ5TCRy9GIPgD4ngsp5Oi8vnth2Ha4B93neDh6cTgc4Ri/52Rr2H2yCfMRbDfs5+Qs&#10;+k+muuo+h2gmqgNI2+NeBBiUlSwlyrKmjfcjjymO+WlZUo/a1ISBmNdvmBMJq0mbAMCtmKc6+d2e&#10;zgUYh5dgBC8Ig4PIJACfNcRD2Uu/AEyzgPu4DIyxnBOBFTRNLecxFfCYVvL/ihoevA9AbdqpLsXV&#10;VMSLyAvaCPpdM4VmgBzJLsbQ/eRx9rA1y/HsiZbw/FOrwpuvbAmfvL8v/PDVMYAXTOmne8NP0Xgk&#10;wJTR/HfuH6iNxKj0IyD0W0PqjWjSEc8IHwD6/ccXwguPz4ZLVIRtmKZrlfF5DwxmJyGtspjtaBQu&#10;Qi3/+L2M66fhmae3Ria0FSf3KLmW69bhmqNb/tChAZjDKTQd0+HwoQ4MPOhHoIjHrMviBe5ADNwO&#10;2BnpB8RNPRqGcX3X+qYBke/fWhHefnFL+OlLXO4/XY2h+p+9eyi8Q3zTs7dWUyFJhdfU/NDH/xwE&#10;tG7ftDiC1AunGuheJ1j+dfpzX96ErlWH+8vhhy9vhg/tvb+zN46QS3lOF8CCLmHE3lb7AI8TXQtn&#10;SZqlFsF8LiC03sd0Arf7lcv9dNGPhX9Qc/r++9zuO+vCkZOc2RIP1Y67vX/87wTJA2YBo2s3/k/Y&#10;s39ZOHayLJy9UBueIDT/7ffWhbvPDRBt1R8OneADhblrYtXDYcv2ovDY7Ynw1j92h9ff2ksLRBEs&#10;FrQ7YuyThBV/8I7mMJ38aH3/eDtcIlajXPaY+1y6EN0H+qNqzjQbqP3azyjhxompcOfMGkDoKoLo&#10;x2IO6C6qw6Y5k16NmP0kdXBXAKhPXd8eHr88y0nMVNi+uYXXghB8MkVbOAOqhZJX2NwM1d/NSKSX&#10;HYU1aFOEz8t+TpH9OdrL6KMDMXQr1H4j7ADgs6ZExp6zRvQ9RYxfXBF8IjKXAa0oQNSdazsSgLrM&#10;/CyHUShlhy4AdVwmALVtRseq+jXHil1ovHoZt421dofRlq4w2TGA8Wk6rO6ZCMONvaG/tpOxXFsE&#10;qPbDG+btcpyXxo8C2LqibESYWNBk2hCAmqko6ynwdGXB5UaJZKvYykZYzxIctoWymbJygk/BUe6y&#10;oGi5ujM0ZysB0y6rOQWfOoc1bZRQ2Wh8jUBWsCP4TEsAati9WlOXAFSXvQDUyKIUieTIXxCaDEWO&#10;3c32NOdTAOrlxIL6szSmz6/VjP3sOUCaGNGU1ZlG68lMJABN7vx8d7uPPz0HAlAf+7KFAFAO8itI&#10;OVgG4HQth/10uwIgmr+8Pn8JSCNgzf29t+Flbze7bUAmAftppec9A8AZC7vEatKcNEAAKpt7n2HO&#10;wL5A1JU0n0njm6KbIsMNwBeE5i+lGTYI+T4SdEUtJe+rOM6WnUfWYd2mEU0ah6zdtHJzgBOiUXTI&#10;E7D1k7D007D0Y40dcXQ/3tQOOG3nMgYDQSTg0SXrKdh0bN/N/3D1MNLuBdgNcLsDfCbcZj9XM4oL&#10;31xSAKJLENqD3lkXfScsZIcazMh+MtrOMaCJ/WwpgPHMjeNjMxBgVPApE+o2dszn0iTyXe0ypNnv&#10;wX6yMvCZZYCm5QlgK+BT9jNtE9CUuRR8pv8Vf17OaJ7VUYGkobo1rk4uu3prWiILKhB1yYR2V2Us&#10;qmam7lo1pEgIDMnH4CUQzcAoJ5cASbeCziLeo6ZwCEojAMX5LkhNkiBZUX/X5eX0vUDUVcf1AtIM&#10;nHLiXcL0B/d3Rw0ZlzWwnTjCmyo5KadyuK12ReioR16BLtTVQFyTJ+otNbChLC+7/+wnH1M500Rn&#10;SexFX+NIHG3mbhjLY7QRnd1FPijg89ZxajyPjMKC9oULe8gL5ftXb5Iqc3MHDXhbwhmC7mU9L+8b&#10;DmdpMzpJm5EMqGHy24fLI/hc11MYNg3AgBImv3GAektG66sxG5nluXbANBNA0lATo/9O5FuUxIy2&#10;htFOTnIA0/1kPHciMWir5zHC6NYAqM3ILl4B+GSVFT4I+Pwb+zkAJ9GFpYzcSzk2lDNyr67GNW5d&#10;JTKy1k5wDICwq8/x+MIYHq9RpqsX/8foUsLm66nh7g+7dxKEjwb01Anao25tDR+9fzW88fJp8qoH&#10;w34am9aRy2nLYDuMcT06zCrAlLJAVyFAqwyAVYdBqA2AOkpm9iymIOMg99E2tX0D2dUwruZqr4dl&#10;dbuKsfUA0Uad6kcBgzY8yoQqPRSE2qqk4UgAWsOovgZ2soJj5VIA6ENgijmQVov43Tb64/efGQKA&#10;jjKG56QABvTIRSKkjjSEkfVkhs88AvikkAb2s48UmjZyvh2HL+d/aV5yFcG8lgEKjb8sA6NEAAo2&#10;8Hns5nVczQnFmtWctAGw24iJ8njtcVsw2s8xuweWtKmR4y7B+CUlBOPDfi4BP6wo+ntYST26pqmC&#10;SvwZtehXwZdFAN309ZdaNH6CzzKeRAFoHRTvjPN8mMShvocAckvCMAzgzARNN6seQSO4IBzYWRm7&#10;vS+Dst+AOfzxi4PcniDmvwXY/8T1GHR+fSH88fmt8P6Lh8J3H+kI10mPxvRn6j5/eYXA+hvhd4Dm&#10;d59fZpy/k3zI1rCJqJ7rsLCf/5N4J7SXL72ymzcPL5SuLZ4szUo65s2oOnV2LDz7ws7wCYH4b71z&#10;FCC3Llw6P8FZCCMYGLcm/mYYELedM4GtM5y1c/bSwjqD4+0HxuiZvlOTlYv7+8dz4X3afLaSt1nK&#10;i13EGgXArp16AI3i/4St1IheOtMS3nplNnz/5Ukenwyv+s7Xwr++eyJ8+o+LVKO1cgZP9hhnBg28&#10;4NWMteuhtisBv0tgFBexSrluM678p56aCi++sIFxNWea79OjTl7qa/TRHyUpoJO8UnNQDY5vBow6&#10;kt9/eCk5ZiWAbjrsb/eHb787En7/g1KAr/eHV19bxQjhIc7y/hpWzTwcdu0rD7dognr97R3huRe2&#10;QfszUuV/PwQwXo0T8cN/eN81Wvn1C9rUm4y6l4VFGKOWoU8t4ncFoHV82HatqwtXjowQagxDzrpB&#10;vduBjYxbpqDkYUA3keG5jvyytTj4ts3QzrG6jqo4+nTRwvSQadaNm763Y1E8SxwCrLYjru5qXRh6&#10;2hlf0Hs72IVIuhsmtZNUg7aVvHb09aIHaqlhJAXwrEQHVIEmSNBZjCi9ZDmCdHPfWDKgZStyADTH&#10;flahpXLsLvvpUv8pa+HozDgW41U8oAw0NSG36GD8w9luey/ZsJ2s7jDVOQgY7YMJaY2rrxbwWQeY&#10;BngKDNSEJZdvjHvh+6Qf9SApiMgHoNYz5oNPAWi2vF5wytg1B0CL7Bu38YiRetb/TuSP+Z054Jn1&#10;wWe98C5Bp3E1AtHYE69Dl9sytzKBowiIcFsnAJoY0DR6j5mZjN+XoFNMrvgIItF2pvG74DMtQWga&#10;z7v1+wRA/TtH8n8GoMlslACc28SGCuTSWDtd52POHjdj7Bz4FoAKHFfa7CR4BGQKOt2uNJoFd2xa&#10;fp9+Fn+Pk5A4ruc2EpD9MwDNB6GJBf0/TgJy5ihB858BaNTuAvRLiFNKJjM1ny5fj7SURJSgA84H&#10;oEkjrGnNExlBl+8tT5DiYgTdzntLICoAFfi5Uv+7QFMAOoNW2e0UMpJVsPkCU4HoUB2aZoCnbOhg&#10;LQdWbjOZl2KcE+BR0DkEqDXWyZ8b8SQAVScq2+n43a0MqPdFUOr/VyLwZwAq6xnZz0I+K0VZL72a&#10;UAFo1F0CQGVDW2AwBYetgkj+d1qCRyUxqbozMaEpXSIF0v9vADTpQP0/WQMTt41+thkjVwuJAgmI&#10;Cj4FnjKinRWM7yMjmo3lHdFnQDYDoJq08is+3Z80lGYgtB6g6DaN4QWgrgyApsVkJjKnGfBM4LMO&#10;jajAMy1H9vkj+ib+R2M5+y9WUwWGJqqG62l8a6pgVAooFYi2163kMiNjmuEaiGyqJ5y9qQoGtJYe&#10;cyRMsUEOM5Ka+tWwkZvHMQbRFHRyG8ac/cMAzn5YT0iG06tiHJOA9NyerpgT+twVKjqRk107jMSK&#10;CL7rh9Ae0mp0ZENLBJ878Y/M9pFo0o3cDdbT0bprDU73iTYMTxAKxudN91Nv2d9E1F5LWD/WQWxU&#10;N8wsr3u1CSSAahjeqiLY4WIAfAEGIvb1aj0z1jMDnq4KwGcN4LquGgkDY/s6HmNTE3KHWqKsBKCA&#10;ph4qNnsBhUYgmcUpAG3GjW1joKP2wwf7wl4mc+cpi3n9lZPhu6/wa0DEfPbh41R0o6ncNYRcDTkG&#10;xyf9En0ALqesHrutFS8GcJVzWdPzNKPoPZvbwr5tRE/tQAe71YQYck3XVMa1lXzt3Rv4fj0JL5Bu&#10;I7rmGzi+Q7jVmVojIBTY5lhQR+/VAD0BaBn+imXoRB8Fq82FAV6ucXq6CMPRYDh5fSwcvTQACCUz&#10;9UxHWLcLqc00AHHVPFqPaHmC/eyZ4Hkil1PwuUQMwlrB4xCAuhz5C3iLqQR3fL4CE3NT0yL0nrxG&#10;xGn19a6MIHRwoDAC0XaKYjo7yCDn+j6YUn+3Aa9IASy15q9lMNPLqEkXhC6jsUkgWgi4df0HAC3n&#10;l6S0VwDoaqBLd21pCccP9YTHr06HW1cnw9WzA9Qo8kYiNX8ANnSye14Yxp4/SRbWhcMN4V9fHuf2&#10;jF0yruh/+9JB/kH4+VP0oNE9/uev37giq/v8g3H9k09MM1KvJp+rPTz/0tbw8eenw1PPbwjja9Aj&#10;9KFPYKT+KFTvHKs9efEuXFsd3vvkLLfwTPjoE5z5T9PM8CTxCodgrYhKaOQMY4zGo7PH2miI6EJM&#10;/1cadgrDey/q2FcO8Oevj8Mv6F63r4Nihv3cC5W9ezMZoqsejAHrl081hydvDIfHqPf8GGAX/i2z&#10;qyHpdUbxz4R//3g3nIG+b+VNMkiMgW+0Ju6npijrSBfDfKpP7eBNdepke3jy7kh48dlVBOhvCJ98&#10;sCe8/vJanoP+cGA/gbs85w3EJA2QqdkJiN5Ih+tRtJ5nztaGa1c7wmuvrgtff3Uk3HqsL7z80kx4&#10;+qmxsI2sr9lNy8LefZUxN/Tu09SLvkN7xe3VcZRgNtqj3IeN6zvDJx/62unO98vX6dNweOdIWAr4&#10;XCJ7y3IE30VcxCxVZTdPT4S7F0k+oDXjAlrXLUR36J4UhG6fJuRXIxHOvDE0MWaI9nB2ZKuRsU7q&#10;S8cRwG8gB252DXqz7hUEKS+iTs1KtQW4bWFDAb/uKLsb0NXULg3NFQTg0nLh2L1seQY6i5cCQDUd&#10;LUUbs4IxF0tnZBnAoxLNZ9JeyUy4o08OeF2rshcaKgYaGnKrkfE6Icet7WGqvTNMd/RwuTOMAUKn&#10;BKON7aEPLdhgbVsY4nJ/PQcqDuA6ZtW+yZ7qjs2qDQGhjChjXzZAQRNSbIFhqfHTbKTxyKX2M1U3&#10;uk3ANDGkgkdBpMDSZcRQAqECMkFm/nUJzGQ6z8zAJLhR8+kSDAmKEgCV+UwxTwJQvxeALs6xoEY9&#10;yX7OVdsJAJ1PL/ojD1u5+VBcjzz8YNxmoDNbCZimNqRsm4HSFMuUutvz9ZT5ADQxoSnXM+lEEwjN&#10;xuEZ+yvwdpvAqFtXAQf8QpijIpkolpe9TsDqNjKneUxnYlYzFvQ+0ynbaQ1nfhXnn6UCicnMB/k+&#10;z2XGbbHyUw6i8UhwGl97mfDs/ZCvAXX8HsEnmmRbiQwydwxvw44MqAC0xxE57zNBpPrPFvrcm1fA&#10;iuIyb6faVX3oWH17mGjsDDNtPWFd10DcuhzFqwsdpht+pJYRPeyey+8HGDu7vH6UEy1H+6mJyTYm&#10;gabve6cGCYgKRu2cF4BmQBhTD8DtHgOKUaqFlWksuR5g10x8lNcJ9ASE9VTR1sKQpqawNE5X05my&#10;PR2jR1f7vZSJzPWeWskEsRnA9EQQjSpLVlXg6DYDsDmzEmC3oRAGlZWAq/dFAOr9ExhrRoosLVsN&#10;VTZGZVMSt5lJy5im6GzHZNRSbj4lB2KWYDQBSw2PZcuZxORMj25j7JsRb+Z+skzmMBKulkgmNaUC&#10;1SQV8oQ5Mqx8/st5/8qmKimqIye0gb54wWhzJfs1mNEEQGUPuxqJfKrK2M9WYpva6zGgwCjqnncN&#10;NBfAgpaFjSNkbwIyDjI+P0pV5klGx5cPDIebtNzdQst/HkB6end3eALp1ZMXN4S7FzaEx06uiSD0&#10;AgDtGLWWe2bqI9O5vheDUyc51t3EQQE8p2E9x1sZ+6PrHG1dEUGvDOdQRw1MbB1lMLzX2Pa3qvnl&#10;8wKBoLNd0LmS/fuKpQ9w8qjBiGnXSiYcJras8HoADdsqg/lJBGgHUPfj9O+G2W1jYtaAf8H+dB3v&#10;3RAdutMTAHUEb5NgKx6Evj4iByHcVqPP3I934fWXToXfflRC6ETwo/D6C2fCUzf2Q7oNQ5CQYQ3I&#10;XsOErhrwVgNQrAOAuu1rXQTZ0hROH0CWdnRVnAIeoerzwKY22GUc9cobyFndgVF3Bxpbi1u2z+Cw&#10;J3awm1D6RhhVTcEC20IwgiyoY/iSOisvIQmZGhbjQF/OWH4BP5sD6C0mFH54Y3nYdZrGI4pxTtD2&#10;uO9sV9hxnKbAnRigZnneWX3TaE1H5oTmQZhN0m+W8vdqMucjTxSAloBLisFHuu01PlWinRWEymTa&#10;Pz/JCcoqDGWDA9zXLhqhumiaQt7QjoG6tYWmROQW/ry1lXgwNL4l+EX826XIIhazXYaJeTGPaQW3&#10;uZLRvjKC9PWXeiz9lYh7i5f9NSwBkAiQ1CzcvrExPHdnK2akvbjc6S5nFO0Iuok7vhK3fCHj2TpA&#10;6zoe1Bdv0whk65ERRf+fv2Ting5vv7kjXIROXkV3ewfB6lOEw+88QEXVRvQcww8RmgrTRSbVfKje&#10;pSB1+1ZPU+34ytt7w2tv76RjHoaOcPxdO4jTIHS9DtQ/QNj9FRqRHjs7ztkXcRPoMz5+ldF7lA38&#10;+QtA/Mvz4drJgXDtTHd477XN4coZstNmHmLEQWA9OtJxwKCa0C8/JGYpAlATAv4ZvvnobPjsnePh&#10;6J72+H8d//dy1tXO2UxrwyM4OjnD0KnH8zdGM8LhA7Xh3Kn6cJUu+idoL3jh7mi4eQUtzR60G2R6&#10;mntazRukn1zNXp7vTZsXhCNoQy9dbAnXaZUStD5zZzLs2VaATKIpPHZ1kNdvNFyHlr96eQw2eE14&#10;6pnZ8OY/DoQzl8ZwtjFKVUcCCJVmv3nD18/nPTVgcSLwy5swmF1ZRikAtAAA2shrv2VVWThHTMWl&#10;o/1kgvbjfid6qYNQ/7ZH4odLNtRg+g0jxTg0aVvAETjeuSxmiU5yZjzVXxxm0JRspt99F/3u9hlr&#10;buqpBXyy+tEoDTatJOaI0Ts70ahnKkHMz4i9QsaTHVLZspzTney3UpbAU9DpSm1HmoyMQYnAE7Bm&#10;Xp8Veo7NZD576mB9CNvuhc3owfRgVeFQPa5h1gjGjdEmDBwsQalbr3e8ObmamrkAAP/0SURBVGwE&#10;E7/r+DHp3zo4GHVi0kjjeMFnqgWMbl3cu67kek/xS3E0qy4zZz7KB6ARhOZaYBIAFXwKvpIeMY2m&#10;01ZWLQHPjIFzvIuDPoJOws8BMpGRw2HtSqBT4Jkux7pKlmP4lDP6KODR9WcAmoBoYkHzQajA85GH&#10;AKhxXJ9zxwtiBaJzNSihwcT1nh9zlEBovrFHZjHFSKXHn7+VAS5ATnFfjkAcEwdpAWcxY8wSGCS3&#10;CYAmEPrfAKi34fozAF1Oo5QrgdDkiE9a1f8rAJoft5Xvehd4qvV0W0b6gO+NBDwFny7BZwyoN5ye&#10;dqTYNW47kiCTExuBYQShgDL1oB0AMPWhbYIqAJ0OeYPqjWdKYHOCE6ixekadyEjGG9A5c9mfpZ8L&#10;PAWgQ+gd1Y462pfVdNRuVJHgU9d7dL7nzEeZAUkmlP+LUcqTtW7G1vdMSATmC+oEeC71lQLQNoP0&#10;0VOrx5T9bCyxtrYO3TmfHwoeBKERiOYc7glU+vky5izlfqb4JQFoxqQCbnMrRTFlnfdGNGV/F/+m&#10;iHE+YF3NqPchA6DeT+57NCWpcZXpRVKg9ACpjSeemfzALQYmTj7tl3dpIJKhFIA2V2hOQsfLElgK&#10;OGPUm+DTuDfBpwZIo+D4eVqxFAPA6f5LAOr+K5mdBKAx6omoMac61ZqVyAptKBOEsm+DEZUJbanC&#10;zQwT2t2EyQwQKhjtbIQZBYC6NbIpc9Gzr0Vbvwqp05YJtI9rqMMkNF5952WA1LXDmHKJYrqMzOoK&#10;WtA759eH22fWRxPqFcDnebreT5CCcmAdY3eildajKV3dhcmpA+0nRqMdBN1vIsd5mlH/WDs6fmRU&#10;ppj0NNPR3lIaVxeVmm11vLdpLVI+VcS+vRBSoZg85+UA0JVcLuSyq7jgYVzukA5Fbv8eAWg1wfwC&#10;0I5WzD3oR3vRjwpAZUEb7YcHgKYRfGcvwJM1aKU1RqBOAtE1AfURNTSAiainfWHYRArMIaIGn7tz&#10;KPz7h9eJlHwmvPfqlXD5+AaeK7Kr8SVYfxqNuYyb2yoeit6IzXTVnyYV4AaZqDdPrA/nqEE9TfnM&#10;iS39NE9h0qVy9DDtT4fWtfB8NUbN7Y5V1ZA1TBuYCjbBfDodFYCaeZ4AqBpNqysL6zFbISVcTrTR&#10;AjDFA2CHSiKgVu2irhTj9x6A5+Erg2HP6Y6wncrx1TvLout9cgsnIuOYjPCw1Pcis2TcLwNaCLiV&#10;AZX5rOB2dfXXM+pXA1oDYVRCzacgshx82I92V5A5SZrB6EhZGIbZ7mwFl5ER3tK8kAZFDFwA0OZG&#10;GHaScmpqOMmHBV0OA7oc8LkSvLO0AP0nfiNB6FL+7z0AWlOGqwwau2T538MigGUxo2ZHx889sSu8&#10;cGdH+Nc3t8PHbxDWSs7mGCPgYdjAVQTG799QBBBpCNd58J++uYfbQ98Zvv//DD8dATvK/+XHG+GL&#10;f14IO3bVh4cdV/NkmME1MMkbhzDz+m5qr9CM6uJaCmh+BEDXgl71ILKAI+gzd+Fyt/JxZpqMKoxL&#10;6lgnh+h7318fzhxsh8krAADVhFfv7uP/Jc3qn+/+++HD146EF2kfev7xieiOXztGPRWAcrlgnTfh&#10;LUDyL18aNyUAF4C+HX5CRvACxqmdG9nh8bsNvIGa0V3UlMPcVhM+S+qADv0KqPQRGohm1y0GPOIw&#10;py7rxnme03MA0qNEVWx6OIwAcrsBzmpEjDfQ0W44/ZHDZeHy+bZw6WxnePmZ9RihNoWPeB0+eudA&#10;eBxBsuz1Y1fX4URfDQhdS+PDrvDOeycwKk3TOPVAmM/zJQidDxsrjf76Kz6GNIb3efgj/P7dq2GW&#10;0OIIQsk0bebDsR6X4HEir47tNraKHdZsTdiJI+7gZqrU0LocROt5itrRPYiwpxhVjEDVDzSRhdZG&#10;+0LXyriMc1o3VB12r+lgx9cYd1C6HntrqORkp9jPDrIXR2cX2iYDmOvYMZn1WU6gsIynLUeGzCvi&#10;V8yvkN9RlUvQWQtbaCh0Zezb5jrbi3C6e6D0QOIBJHZjs2Qz7MgexqQx0kDmIWDUNczP/H6sCTDa&#10;3BzGCOUeb2X87vgNZ3CsNowh1oxAc3WGXTTHCERT9qesp8BTECITJgCJ4BPw5wjcUPKYB5ljxRIz&#10;eo8lBZTIYCYne9JHCjTVEWpmSdWQGfsGS5rGvgAXvy9dVhiX/7MchiyN3mVBY7tS3loBEHX8voz7&#10;ZCXmAoPt+T/zbC1iJQCamE8B6DzyDxMQTT30KZT+PgC1Hem+bnT+HPSjLJnQFBafb+jJB6CyoCm/&#10;NN/Rn9hRGeDEjArEZUMFpALTYg7irgRSvT5pZjPWVLCZOd6TztPb8LnM73nPf669PsVW3W8/up8s&#10;EK8jOikGzhMmX0aYfDkxSm6zsoH7cUuG0Bu95NYYJoPozf+s5XWqwc1eze+76g2jh4lzlN1Mk1Yj&#10;r6fNSDreBZ2Cxmk0y1NIRsYbOohngr0jjsnVzP9u5jY6MC+p7ewDWAk8p1t64pIhlSkdrWuLWlE1&#10;o0Y+9ap5BIjJ+Mn8pUB35QApgsm60Gren5UwuV5uKVSbCqjIY0AjCAVw5gNQGUcBZ3Krd1Y2h/aq&#10;bLWU4zTPAVFBqGA0AdKs7/3+SsA0AdF8Pen9sX4WQh+lMjkAKoMaWdSorc20p3Fxv13qPY1g8rFn&#10;IfVZUH0GQpHsmLEajVhoadkfWN9pf7zgU82m7GcjYFQwKbAUaJajxy5nv1TG+9V+e/XZXq5ALlMJ&#10;gxq3OYZUcBqBaW410BBl8L3Tm1ryUM0ttrUt3jb6dquFa3DIVyM7qinKVl0JCSaM5NsBmkkX2iZQ&#10;M7yeyZLNSZo6u2kFGoGZXAuw2rGqKexhFH9ie3+4fmx1XI+dXg/rSZ31uS3h9lm65E9vCucPjIfj&#10;O/AZELV0gLYj9aNbxqvRy5eH1e7biVKyvW7vuq6wbbotjvkHYSgFnxqiBMEdAmKc+eo7a8lyrihC&#10;QsWIvXQlpAJLtrNwBUAU0FlaBCAqZAzP5UKurywDhOOEL0GOVYu0oAk2twWg3QW7KhPa3saImHF/&#10;RwfTNTSKgzQKDWJwNVi9G+JpcBBSBOd2fz+RfkwD+/AutOPy9visCburAUA50xSee+xAeOu5M+Gl&#10;J46ES0dWQ1qVMvUt5HVHBwp72F1NQ2DT0rCqqyzs5Dh5dgcm5sMbw60js+HGwQ3hxj6Ov7tmwrkt&#10;4+HcVvS026go3QGwP4hfhQjD07sI2geQTjEV7EAf2VhF5GE1bCfH+WL1oBzzBYtL1WviE1kJ8bUC&#10;vLOQ4/CDkG7VuNlnIAa3nW4LO87wfF/oCdtPtIbVu8nLnmUsjlzS1T31cGgfyxjQcgzeutE1OJUA&#10;QitoV6qGSY3d7rmg+zLuw3JuP4vDfIjnchnPleU47URKkSlLecAA6TTd7YTZNy1EqomkA1JJMOpz&#10;Xg3GEbz690uiG57bw4wkAF1eRkwW4/17ALS8EE0iDGgZGr+FjFyNYzq9fxr9I3rC9wyRRxtJ6Pwn&#10;ZDl+/PKB8N17AJU/dLcbvC5Nje6RcXM2fk6B9f9vcahh7wJQR/QZmLtOvIB1VvaOLuJFLzF/CzBZ&#10;DSiz8N44AenjFWZp8TO7zq2brOHF6oCxHUDHOknH+QB1kKM08Qyjp1xFJFEv8UpDGJR0a/+vX9+9&#10;DPg+FT5+/VD46HWY4LvkX57tJzyeTC8yR68c7w8///Ny+PK9ozGGKYumMtP03fD+m4fDpdOjuN7I&#10;fATxF3DGouZTDUsBYwQ1pQLT4d4HCdBfHg7tKQkXTtThxB8LT900zqqaOKwGzE5N4SSC4ulJwmiN&#10;MIA+NyHAOKkLp/g97s/n/yDy6hdzRnnOfns+/PjZ9fDMY9vCa88eCa+T5/rMk/vCa0QhvfTKkbCf&#10;tAArvRbw/wvUmqDNsCFiw4b68POPT3EbuuEdw/v1c/j2k6fCpukmGBretKwpYjoObG8K+7dRpbaD&#10;7E/irzZPl4adGMIGkRNMEuewkUiPWQLlR9F69kPV99Q9GkZ5sw7wZh1ljDGODshg+V0znbFiczWh&#10;yYPsjHpgO9uNESlBPE+vexMaoFq0nVXLBJ/ZqkDPVw34VJSfOUh1kuJKFICyQ6+CJazF/R1BJ6Yf&#10;W0is25OpSPExMp66eF1eHkAHJ8g0gqYfcCrwHG9GE9ooCPVnjWGyvTWu3moALON2gWg6AMmKeFB2&#10;FN/E/xKAmlcoADU0u2I57GcOgApGBYIRGObaj+5lQeZG8wmACj5lMQVEsbUop+VMACmZi5KGUIbz&#10;PsuJEx4w5Pf+P7cVMGhet/QRQBQB6anmM47ijV4CeC4i+mcJvyPj6dj90UcfDQ/DVj7yCON1R/DE&#10;GD38yINxK/jMB6AZIM10oP/JgDLCZ3SfjEtpPC8TmljQfLd7/ghe8Gl2qes/w/Sz2s3k9I8A0kik&#10;nGErjecd0RdHDSmxR0gaZE8Fnn6fAOmfmWRZZJ/jpNO8D0az2s0U3i/Azy8M0PHu9wbSm/tpBWcC&#10;oQJQa1ZtuipZSOQS5i9XVsuZraySk/EryxB6MzNdAlCXrUiudpg7mU5H7i4d8TKWgk8BpCBTllQg&#10;6mg9a0aqDaOkNQhWBaCr2/sZx/eFySY0zwmEoh1VJzro6N34IdhAV2QNzcvkRG2gBRMen5Uu6yr5&#10;DHjSlRqC7oXQc5/vmYyMYAJs5q8Yf4REQJOQI/bmMkbelU1xZWBTJjRjPxPgTGAzy9jNnO+u+9dn&#10;lbfpZ0kfKsBM7Gd06fNYfByu9LgSQJXxFKQKuPvIUM1G7cgE+Ly7/3A5ek/sZw+P3RUBKA1OzRgA&#10;HburB7XSNwLQXIWpANMqU7f22pfLhMqIAirzlzWnVRgjazA3GQ/nShpyyzHcv9g6pQtfgCpD6nhe&#10;plXdaGOJTnnuA8xoG0yojvm2KgpFcMsb0+QIXubTSZPLqL3B5sVhCuZyI8bPrTB5u2aakVYBkg6t&#10;Co+fmaVm+1C4Awi9cmxtuEEA/VkyP/eYG01aiQDK7WbG0huYZs0QKC+5sGmM4HWA5wigsBMTVDOg&#10;sb2Gka31oaxWwGgTuk3NRWUAydICyAWmXHEBOAWggk+Bp8vLAlIvO3avQtdaxWRM9rMTFlUA2gzT&#10;2wKwbWthctZOagpgcQAH/shoKas4glAD4ocpp1mzpjZMIxfz8jAa0VaqLnthQKfI7tyCNGwjms9D&#10;APHje0bCiV2Eu2/qxuNAHnUb2lvMNeaTjmHoWj9QE7aMNYXN1IceWNMXzm6bCDcPzYYnjmwNjx9i&#10;arprTbiwZSpc3AprvAMyCED61MnN4aUre9DUbiFHuz+WAvQjP2vCqFNfgdeiGiOQGlNY0eUc7x2Z&#10;FwFAC8A0BXV/C0vRgS4A79TSrT69E6b5NCcBZH/uPd8ZNh9pxPlOWcssQHkG0+/kI7Fys42pcQMY&#10;qKqVgh8YTw1OZZTOiJ3KIcfq0JkKRtWB1gDA1YDqYjdHtaYe4zD61zXkmU7j5+hnktlLrFZbKwY3&#10;QGdXJ+8jv2ckr3PepqlF4As9OovBPYXlyCcqmFzW8JrWwGgDtO8BULvHy0CplTjLVjBWr+CPzu2d&#10;Cf945lz49z+NVBJYfg4mUSf58f8CMqnnDJqN/p98AV4x+mRRTeaBav75mvVlbutY/PPw9bc3GKdv&#10;ItcSQwfAcxNh8WMb0QlO8aQSLm+IajGtScWEpz8KQJrHA3ckX8RZQyWArbf/IRxcK8Jm+sf37YL6&#10;ptlgDS0AE9Rp9VIRdQin2u/f6t7/L1+/fUgjFAHzP/M8AOzc/vb1nfDH13fD1+9dQiPKz357LdtG&#10;/avg0+fp7fDpRxfCk7e3xziGSjQPC8ksmw8AnQdz+ijPcyEvTAu6TkP1x0cIb8eIdPlcd3jjRUbl&#10;mJGeuzsRXnthfXj1hY3hpednw53HZ8LB/VRQTnDGxhtpdn1puHlpVXj29rbw/ivH4v0IP6ldMXng&#10;Q4oETodnbu4lKupUeOe1c+GdN86GK5fWhg6iKASeNiQV8iZrJx7KpqQRetjffJ3biWaspAf1Ofky&#10;fPLe9bAHx2M9+o1ONJ3bNzexGsOWjfVhYoQPPdlgRl6paa3lee/E5abxqreJjE8yxPp4k/ajFXFH&#10;N8gZoyL40Q5cgeNtYROVaxuGm8MIUSI9iugJWW7Gda/zvq4A9yigs4SWizLMI5XoOwWfNYzazcVL&#10;Qc416KussBOAuurYadvm4tbuZTMMB2lwETS60oFjkBF8XBxozD4cwZwxzGh+FNA5BvgcI3x7rJnH&#10;2NoY11ADB/I6zua5rW6CqNs56LhayFJ0tG8odWxI4XKNPfKAT8OzyxmfRnAICImLyykKKWkzs1F5&#10;BjbVBiZdoKNZvxcErbQmkxUBUYpW0n1NbmRaRegH878XoJUQ2J0fybT0EbMo7VUnKB3QKfCMrCe3&#10;LeB0JcA5Dw3kw4/OpcIO0El2pmvuo4Qgz0f7uQBtJ2secTOPPCoovQ9Mk0ZUttQ192H+hm0GWOeG&#10;h+fKiHIi9AhMKOHwqdnIsPiUu5lG7QJsKxjdRk1r7jG6dWWNRBn4S2xlGpu7LUDDqZlLc5dgNALO&#10;nLlL9jTJGpJ8IWlmk4s9tR1l8VTzYp2neaYG0ftcyyKbnRqfS57TpfO4P/OIt5rP60KtajHAs2RJ&#10;EYsTD7blbK1iLV8EQwoYjQyotZwwp6VUd5r9WcNJQQMnLjKeSYcY44tgNGVAW3HBt2hQIohdMCrz&#10;KOjUfa4m1LG5o3mBqWsAHWTSd/bDbDqWH8FQN4zjWwZUIDra0Il+b4gx6nCYaOmNEUSacO5pKfl8&#10;9De3ot/rDMOd5OKyBtsBvC2tsEaNMbPTMPkq2NZKpAI13KdaRvK1MLd1htADiOsBec3qPo06gmlt&#10;y4HQOGqH8UwmIcfjWZi84DVrLZLFtIWprghAjgHK3FBXzAiNCz0oq5H7nP5XAqLqRDMwmgHQTplL&#10;R+hmmwIyZTczCQFyAp7bZPCKetucRMcTTgFoBKSATpfAU0259Zx+/uvLYKcBh1aW1gpIqRJN1aIm&#10;VMTvua82PtUAJq0XLWNfVQm4rGBfZSRXanxyeqKEJ2af8vjNTzWWK2aR8jdOdUzxiFWfsU8eEIaG&#10;tJWg+/YyGMYytJGMttsBoLbGWeDRBxAdAbANAESH0dmPtBBQ37I06jQnYa9kMTdgtDm0mTajnQMw&#10;f9Phycs7wmM03106TqsdJSSnD0yEbWghN69qCJtoNloP+7mOoHlH065pGNDRTnIhAZjGQTWVQybA&#10;ctZjKKoHiNZijKoBQLoykxHARF1/bpVoMNVcSr5zdjkDnoJQgWkN1cuNtuBVIT0giqqjATbOGKq2&#10;stDPCH4QLWhPF/m2PaU09VSEIbJI+/vIFo2LKRyB+9swCW0hbmpmisQc9JiuCQDqNo7X+9C0riWN&#10;ZRTQNYy2s58R+yDj/A7G7R0V1FEyTva52zBcE5nefeu7w+wIUoNOMMZMR7h6YF24fWxLZEHP75gK&#10;ZzdPRCB6Zde6CEyfu7A7vHBpd7hLnem1I2thijsgZ3hMRmJyTNYIXsfxs4o6b81IZo4ul8QypgnS&#10;St3mIqa+rYTib9rbSOxSR9gHCHWt2UGZABhpfCMB8eR+D5H72TOKYYgSmnqy1SuZyApAM8c7o3fy&#10;Rlfm9KbWfcp+VpAFX1yO7hYctbIYrS0kVT3H8X4yum1nsqWpA2ldE4C9rRsJCBKCVC1qlFMRrU4L&#10;wZQLwBjLuG0jmFY49icvtRSgvxKnffr6Sx1PagX/qJZ/VAr4rABETFDtdWzLSHj95sHw7euX+V2Z&#10;Tis5/7dR9f9d4OnfZ674X366Fd56Y2/4x7t7wx/0x2f5obKeMnCCT/WI/k8vvxMukV955HRP+PbX&#10;W+GLn69Gx1cnzOYKnkjPEETW8wF18wChVTixqnmgBp53dD8Udu9pIbB+b/ji0xtEDp0L1y+tDuP9&#10;i8IQYGztRHGYRSD8FPES4Y/Xc//T+6gpCjD325s5UOnW2k3BtjWa+SAtEyyrGf3+q8fC99/cCq++&#10;fCicxiW+isqxIt4si3lujSZYoAGJy8Y22MPe3/sAmoo5YRUM57kTXQDPteHd17bDoO4Kn75/hJD8&#10;4+F9XP0fvXcq/PPjM+ENMlOvX14XnnpiNw78U2hTz0e2OvzIfWdknio+v/34LhWpe8grPRLeQFh9&#10;7eKm2DJUxGutpEHw6ZlKBW+WSt7Y1byxt9MI8fLzJBr8JpB1HO9j/YLQ/FfIST2GPga9FgB0I66+&#10;zRsAaLQ99aPzNFPUPFPdgN2YjZp5LVy9hADbqDQI+9nLB3ighS1n371N1HwBOFcRxbGaGI41rJF2&#10;NGs1gFlG7oYt1yBGr0T3U0X3b8Z4OnbPzEaVsqAEzGcZeRn4rGO85ehdnacdzK46Ar7tdhaA9tNn&#10;HSNncqyFozPB5xBGpHvjdhlP6gfHAZ6TLc0RdApAx1t4rGwH6wWyaL8An20AzFYOJrIfOmI9ADkq&#10;qyWg2taWVB0oAK0k8zAu2KsKmC11mIKcBHAEowJQndARYAFCEwsq+CwQcDpuzy2ZOVnCNIYWCKUl&#10;IBKU2ZyUzxxGd7kucqstDUe3pSfXNS/4tJHIkbvA81FYzLkAw0cAhgJQQeeceWg62T4878G4HiXY&#10;fT4Zm3HlQOij/E5ceSalBD7nzCVAGRD6KLchAE1mJgHp/IcJhwfkpq75/JG4zKbPiWHtgnOBZgKe&#10;qSEqAe5ksrrHXJI3upJltqoJAy6BaHSz56KdEmOaRu/+j/T6pI73BC4TwEyB8wLfbGVB/unnKwCV&#10;rgQ+S5eWMEEoBQCXsDIQWrbYlUAowNoKTsFnDoBWwEIbPq8BSeCZDDGREY15oNkY3t+pg133OgFr&#10;BKKAvuREj6YggJcsqcypILUTQNiBC70fINjLeNztYA3az2rGga19nHgRQ9ZIwQLa0Mx9npl61F22&#10;Y3oyp7MTwNmNPMXVxeSgA8lKE5+tesBZDdrUKpzx1QClKkBTBQapKkByHfejntuqQ5sqEBUouszu&#10;dGXNRNn/yqo0HY8DQAFqVn+6lf2THWzwpA8QJwC1xlNQ18BYvJH718Q43f/j/xCIyoy6BKAxuYLf&#10;68jJZaJ5MCeh0WDl6uC+u3T3mzKQZDvpxNXPewKgbttrYE6ZjLSwXxB82pJUz0g+noQCOmOnPasy&#10;B0AbDNxnX9TIfqmWyYnPVVoVAGCftxoyias5+RDMC56jvjXXJpXAaAP7lqjDBaQ2AUibAaJWqrbB&#10;iHYgA+igVam9lPghOuQ7iWvqrmaUang9a4jIpgl0k7J4I5g+BaATTKccoU8zEl5HUP3eDehB9wyH&#10;q6fQfZ7eEE7tZ5R8eDqcOjjBMZOs5jGAm5XJANYJWpWGOgC1nZiNujAa0UlvC5N6U3X8BuTXFbHP&#10;Ls6YS8fobh29CzQFoW4T6BR4ellG1MuVxZARTMXcCkCbq5FUsVo4ZnQ2ltAoiPa4g+iwbgBnbxWJ&#10;NxAF/WikGRXL1g304yno4fdNYiFGaGYGs+zGRlJ+SAFAOrad+tGt62hlmm0KuzagoSTFZZjYwD6O&#10;X52Vc3juHmYq9zeOJ3+jUYsp3yiSs7U94eCmPlhjNNTNGLwIy18/UEU6wOpw8wha0EPUle5ZHc5t&#10;Jy3m4CZA6Y7w7Ll94cVLB2iWOhxevnYwPH1xNxnaQ3EymABobdlfkRaQAcqx2VG8ofSRqYTokWwz&#10;OsnRfC9ZprNMY7cdInT+CKQQa2YbJQM7K8IoZT3Dq0iamUaGMEZ8EuP6mmZH7hzrGbk7fncJRJep&#10;OQWPVCADMP+zouZRDFDobAHEiy3TAVdJ8DXTkmRgfSOa2dZ+opeIuKonDzQ2NZFTWsYIX22pQFlM&#10;ttTsT0jAQu5/SQMkVSuh+nhFdPOnr7/UQvmW8U/qSnjAxBsIQGuX/Y1WAhp3eGIUzb51+wDkpGyl&#10;7Jpj8v/2lVzs/8uP7139e/if//mf8N0318LXX14Kv/+qeecplgH1gk/BncsvO9M/Dj//+nTYvI0e&#10;2SM4zr+kkYls0dvP7QwTGyp4cAAqWE9R9kq6VIvii8WWF6iAs4Yqfr57T1v49uvHI0j89ftXwsvP&#10;Hg2DvAkHcH1tZ/Rcy5NVzYtw7lhP+PqTc/we0VAxUko20GW8kgBUoJkPPNOD8n5/HT794HK4/dim&#10;8Ab1kyePj9AOQJwQkQUCUBnQhTy3i3Lgs7uLFiD0GL1IAqapx5wZf5SkgeJw41IPYG81rONeAOgx&#10;6k6vhG+/eJwCgOvhG7affniVHFaA6Mvnwvtv3UD7eRbd52Phl68AjT/LwHJf6Kr/7ou74clbO8Ot&#10;61vCeTI7rQRbCUB85BGeK95QFVDidXWcVepOQxbwMEajhZiSqgCT+zf3htefORG++oDX5odXws9f&#10;PBPefekMZ8EbONslN25NXdiFu6+Hs8MuzEVWntZzey215IbBdLp6oOetGW1voAKUD1dXPXEYjZyt&#10;4mrvbcSxyFm47R22eKwehF3kDFbw2cDYvUoX5CJkIbCetdbRGSYPAC231YhtFTE6gk/1VnEBPGUC&#10;XJojrAh0q3FDc4R6LUGo2q0+DlBZzzOjdxgNQagjd8fvY+hARzEbCT5XtaOTa2PsLhBlOZJ3eVkQ&#10;qwbUkVw0McGaehAShNZx0MkHoLIZHkRcgs8IQPP635MxRW1ock0nd7QgNFZzynzmwKeX78cqZZrP&#10;xNilrWA2G70nttXQ+XzdqG1LgrncODnmfeJ4hykUfLrujdlpDxI0Cj4Flw8/8gBA8u/x514/n0B3&#10;1zx+L43jE+spyJTpnDPnwfDQQ/wdlyPAzXPQe3nuHG5v7gP3WooSEE1B8LK3skSpKSlqQdH4/h8A&#10;FKZXtlcgn9hkG6WKAJ6O3+MInrirFGuVtKP55q38JIH88Xr+c5xOHPx5FmuVvQ7qa10p4N+tWlvZ&#10;z7JlgtAMgJax1IX6XihfghSD94M98GXcXgW3lVYVt1nJUg/aAIBzOYoXiOiIb+Dvq9CZJq1oLbcp&#10;QE1uecfJLkGojKgudRnSbsCZoFSnvD3zGpZaVnL7AGRjktqL+V3G4uoh7xl6+PuktTQk3raiFBZv&#10;bab1me2G0/NZauVnMny1sHbKPtQfl/EYarjfMqECw7gwAOUHyaf/leKWUsRZJmuB+cstwWcjAfoy&#10;n8pcZF0zUAeQza0GwKvtSk085hTnlOLSNDFFIJ2kBbKiutx5jMl0lRz9Pl+6/NWBypT6eZcFjUwo&#10;EW5Wk/r5726AHWV/0k66RhvXpfpQQWisEcWklFa18hz2SwJnt9U8riqAdWRAeZ+7z/B3knmxlpMK&#10;o6ZkhWNov+UEnNA2xKU5LTft4W9b0If+GYDKgnZUUN8ZASiAk33vKASARNNYa2GYJPJudR/ZlLCX&#10;U7iY+wFdPWght1AGchAm9NjuwXD+yFQEoLKgZw5PRQAq6JwGqE5iShF89rdiNm0n5oniEFuXotYT&#10;wkEnfn3ZQl6r3BKMVsDyw4Aao3RvBE+rXTHYw3IRt2Y923Rn3JJgtQYW1W0tfy8D2oykoAVGt6MJ&#10;dzbHj15IDBnQnk7au3DD93TBjAKIu4n26+nmGNSpacax/QNR9zltKxH5oGOExxuftGGKYHraoHZg&#10;qtpEG58sqKZZpWNWUXfhCO9F/zneURy2TrXGpcZ1HLDdTENTM9mkawG+l/auRudJkP2hTVxeGwHo&#10;9QMbw91jlLNcPBjeuHk8/OPJM3E9f3V/OLlzjFxWboNITN311QDQKlhQx/AC0AqAp0xlzOpkBG9/&#10;+wpNyTQ2rd9NX/0+KjcPkCrDmqEKfXorDvhNRGmu5SRgnBOAIQAj3fVVTYT2AzgrySotZdyelpjJ&#10;/M/KBgzprCJISWOT1GrKYs4HN4itjIQSRNbS4NSCiauhiyztdpuaSKdpAtQCMiPgxChVyGRa81Rp&#10;499DDSblJtIGOkdh62mhqqd0Jn39Rbq3yjgBHnwNcUx16DGqYeqkmZtgy8oZGQ/VPxw24356nM5X&#10;67gydkzAmb4EijCA/3Zc/3/ni5F+BHaym+pG/XvBrYybADeBvDSSfzOsp6Vg89aW8D25oZ9+dTfc&#10;fHJPmNlUF88E5gDsfIIqENK6kph2haNmHss0GsV/UifqffzthzditML2je0wdPMJhiWjbBxaGWp6&#10;/dTiaOixXlQnfmasYvsHQOxfRhUJ8JQLCJC937K03l+u//UVYpO2hisXV9GgsBbzE7E7RjVAadtN&#10;m4Bfbd1DfCjmUslF1ecgGV2DuMeRFziC3zizkAisFWg7W8Krz20EKG8NLz+3J3zx8Q2A5/Xw7Zd3&#10;wx+/vBa+/uJpssrQen77Snj79Wuwuk+Q5XkbwPoE4PdceOXFY+G5Z/aFC+dIAUBiYHaXoHMuJrNH&#10;AaBlnGzUoscwiL6ObC7BYwPNEZqq1AA3ACjXD5eF05z9vnRrT/j09Qvhw5eJoyBUfh95b5s4692D&#10;AH0cjc1IBy7LWoL60RPZVtTFiL29flFcjZWPcJbKB74CtyFZnl2429Uh2dghCDWOw+DhcWvkyH2r&#10;JFqpmi53AahL8NmMw7OJuBHH7lV8X4vY3ho7+5NjVh6aKlnPDICyI2bFqj/AlwBU3Vd2UMnMAwLQ&#10;pAUVSDqSTwyo4NM1getd8DkB4HQULyOqHjQBUFlTAa2juBjHgqveTMDYjuIBBx2Xui7Hxi7HkepA&#10;BR0uweZ/W7ELXlNSLqInq+iE6cyN3yP4tKYzFywfcyU1HQloo7v9/kog1OuSnjGO8WVTc6N8mbwY&#10;+G7/OWvRQvJhGVkLJP8MQCMIZcQu+Hzwob+Gh+b87R6jmUDogvkAUf5WACqgFHzOzYFPAahA9OEI&#10;Sv1ZNpJ3zXmI2wKEzgfUWpUpAI1jeasyYWDVgZZyQuF9VTO6nMiqFZjLEtubmMjEjDrGTCA0RVLF&#10;OCuWYDQ/U1U2VAAqy+rfuQSvmQ40FyT/X8xdEZDyWuUD0JQukICoW69T7ysAiwDUyzljkgDUkw4B&#10;qKsc9lrne3K/C0TLuQ8ak6r5O4Go+lAvu63A6BS1o2zVjyYTk/FNjXwG7DV3CaL8DPSjAY0r156k&#10;2aiL0XcCoXXcr8blnEQhEYgaVKs9Yd6S1jIB0AQ+HbnHEXiO0ZMF7XUcz8mcYLQVI08TDKbMpyuN&#10;xZsAtvEyzJ7AKi0BVhal5PjdyCQ1ni5747kvLHvYBXhNjL3VWRvYL1gTBGf/y/sj0+rI33G8jnly&#10;RKn8vKf1jG1Gma41jvbVt0YAassTeY8557+A1BXH8zzG+0yoJ7GAePYfxrn1chJrjvAQRsUB1iBm&#10;xXQfm2FGBcsC0gZPUNlHCDBl9NO4PQJRHqNjeN/n/izuN3KrmpNXQeh9h3/2HKXX12SCyIRy4t0C&#10;iG1hXygIbaXasxWnfFuOBe1iZN1HRuhQA+1ygLaRZvSPjJIFodPEJqkDHYcsEIB2oEdcxzFgx2pG&#10;vJvawwWd7yfXRSb0/LGZsJnrR4jQG6dJaYzA+QFMpgPoI/tbsspPc5ubGcELPmthLqvRdUYASpe9&#10;rKfAsxwjkeDTbQSiK7M0nsKYEMNkrojmI/vf2TZwW41oSeuIlBKI1mM+iiAULWkbx5OuVkAo0q5u&#10;wGAHJqR2jFVtSAvUKVolaVOPx0GD5FtxegtARwcw58HGGYHUzDh6kAiicUb0MzRDCTzHCGHvZvxe&#10;AylTpQmabvkRwPUa9J4bxpqzxib0pk3c9woIpp7qhWHvmu5wYR9aT8bwlzEhndtJmyQA9MLOGUxJ&#10;myID+u5dSKMXL0eZ45MXdxHXNBSmqCFtg3lMALQaJrIcTON4XJYyBsYLPgF1SzQnAfB6DLTf2RjW&#10;7QeEHmpii1yMuMxRsMTILF30G/jsA0Cb+pCsdSFDYiK8RFaSv0+r2DE8YFT2soqmo1owkXmdCXgu&#10;5LE7Ri+AjS1AEmAcVA0tTuk2q/DRlDVx4lCfgU4BqKAzXV9n3BVJP11jyD3WQtjQwtgyvOweSPyL&#10;rivBRw10ayVPcjNh3zWccSzD9bycVQ4gaedOjzNaPbWtP7z62J7/AkABnt/BYH4tiym4/P/XlyD3&#10;2/DvP94NTz19JDxx50D48ZfXw8ef3Q2HT6wK67e0xRfnYcNpQfE+wT4JdqcqeF1RxIESY1UrqP3t&#10;NzFP/fZO+J1R9T9h9t5743I4SczE2MAygmZbwj7immbXLI7ay68/2RN+/uYAbOnh8ONXB4hiOEjT&#10;E1mnvwNCBaOx8Umtp4D7+fDx+6cZ63N/1jDSGF4Udm7jTUHorIG1Vbi+lsF6WrdZW80ZFJrLzbjv&#10;N6xmBE0Tg2vHxrJwbF8zwbWIt6eXhHWTi8KZI53h+oWxcOHMMGzn4fCPt86Er6PW1P8rI/tW+Oyf&#10;dzEXXQovvnie7viL4fLl7WGWCKSZdbQS8WJvosd2AI1mFATzOi7gQ7KMPDUF37FHl+sFn77u3WSM&#10;repD08HzOcub9hL1XlcO9YU3ntgRvnvnYvjwuaPhzcf3xg7g7VPmmrXF/Lj1w3UYiqqjrrPf+CRG&#10;Oo10+NpYpLmtjrFEOf9Pt2MnOz3jQRTFWxnXx/euHnaITYxVShfzBl/GWS/xGxXEcQg6BaGajcqX&#10;cDswoILQ2KccWc8MfGYLAArbEpkBDpwerHUTR5crB7x7BxkdvYzZIiuqkxVAajD3CKaDYVqQBKBr&#10;2jrDug6aZJoAoYDRSXRvaasrfrhRg0LGhGQxLIzJAJ3JoWrXe9b3fr/fu8KDCiA0AlFYL8evCXi4&#10;1Q1dhH6wgAxOtzJiaRWhNyycT5ZlbsWf66jPMallANpobsqt/PxJQVJi6hIQje552M4YBJ9X7akO&#10;Mx9EPgognC/LyZoHMPT7hxmlP/TgXwGNGcDUdCRzKni1M97azqTx9Hf+YwFABaGO4h3JJyCaAGga&#10;3ScAmpjQ1HkvIF0c9aLzY5/8SqKqZEJtbHJZG+pKQDTTiqqRzTrn70kccjmpycwlyE/tQx70750A&#10;5E4IUlJBYqlTjFZ8zQShvm5EV7m8fO/nMpsmHOS2WfNUFlCfn1YQb9dKzlwUk0DUld4fvr4VvLau&#10;crNFfe+gH61gW7kMcKJrnnGtQCX9ju//9HmQEbUiU2e3AFRNaIpucjQvQ9oGGDTiSZOTLKusqrf7&#10;n81DACninyxYUJfoCFwQal2mbGg+AyoL2mFebiOtQtTVdlJd285IvxmQJytZj95SUJXut/e9rgiN&#10;I7eb+t5T4Lwg1P/l8n8JgL3smNoRv0yr4FPg6fha3Wkdj+deS1LKB4V1zc8ITa55da6x7QgHfo/1&#10;m5qvdMTnhf/7/KW83zRBsTUtpmjwOG1GG2omSYAyi1H2H13sU5JcwZF/Aut1MJ4CZ/cN6rwFmrKg&#10;LuU6gtJkKnSf4fuxCla/GsmFz73PjRKFyBbnQGhkw/nbBrXvrHoc9g2kP9TT/tZI73wrxqQOskI7&#10;iWnqZmxtuohaUOPuBin66IMckOEzDm8KMDkJsDS5RA2kVZ2bV9XBfM6Eu1e3h+tnNsKGriJQnf0g&#10;eZ9p7C7zGQkIJl02LtWWUuFcOg9ii4kVOs8KxunGLFkYor7TMHlZzlLMzxnIBIxyuVAyKXdsiqUj&#10;xPnYgNRGhJSrEeCphrS2gmMMYLTe4Hl/pvGI+KXWZmQHgM922NimBo4dYBvBnMDTxh7bezpIZhmh&#10;jXBCd7waxioahyCLmgBZ5nm6OjHetFbP5eQBUoTqz1ruh9nUU/0EyE+itRzhhAMJQxOPU+liAb6O&#10;UY6Bp3YCNvcDPg9sCOd2ryamaiKcx3h0ZvtUBKEC0DcfPxnefvIsx9ZT4YmzO8Ox7WNI0Xh/AUDL&#10;Jf0gzioZwZdxf1bmwuIdZ8soLmUtFoDSIthF+szkruaw9lB7WHu4OUztZaoH+BzYWBz61nE8Xkvq&#10;yyTHRY7rZfS9rwAcLlWyyG0tg7hzKWEskWHVgAT7WcvzVN2CQVVzMuznPLDBIu7PCiKibDGqJraq&#10;CgKttoe2qS5e03aO1y3EK+UYz2VWoLc+GBppnKqnIKgNPNQ5hgxklPSB1dw3MFLT4KL7AFRjSSMV&#10;SlWYkayNrC+Zy2gE8S9aRd3KN8i0+uQ1mosYXYcfGUP/IfiRqVSfqXHok/DHV7fDtx9cCr99KUDS&#10;CZ7yJP+/AtFvaAW6E5568mhcb7xpY9G34e13rkSgte/QaGikIeAR9Yc8ASXoG4pcgNFymhCK6Lif&#10;A+tXz5P71uvmfTKe/l3m9eMIon/57jmA41pyv1rDRoxKs2uWhlNHasKLTw2hmxwJ7705yZib6tEX&#10;JsPrz06H7z9FivDTufD7L47pBaJPhI8/OBKef3pzeO6pzegz98NAHgr/AOx+8O6lcIEIC2OuFjDa&#10;LgTstXI2NYBm0mou3eP9bbjyu+YQYFsYjuw0HqojbAOYdtPcZHD94d0dMUrpq8+vRYf6D9+xfngm&#10;fEfqwCdf3Awv0Npw/tLmsIVatIlVZPYNAr7I8iqHAu8cWBh27Kf5hOaFQt7E8/lQPwgYf9QAenM9&#10;eX2LlQNwvxo5w+ngjT3TP5dqtrnkmdVwZjbEeGA6vHhtbfj0hcPhg6cOhWfPMlLYM8GJCPlm20bC&#10;qR0ThBcTJbGmn/ENYA4notmddg5XFjLi92SGD6jNRe6I1Os0Aj6tjpMBFXzKiLZU4Ixk1RYSUYVO&#10;qLaQNy9nyw2wnXVGi8B4umLMiE0jxJY0ILpvLAZwAvxkPRMAzQ66jLVgierQnsUDTi5UOo4jOVCp&#10;6xJ4ugShCYAKQicAnbO9A3HNtLTHtbqjK8wQUO92AobHsb0ANIFQw6hlYI1J0Zl6v+s9AxX3gGgC&#10;iTkAKoD5T6AJQ5cHPv15tgSkjJBzS2ASQadgJLeNACWyrPe3Ap/8MXICXBpzUqVkrJXMLQGfWsz5&#10;89RoZoahBYzWBaUZCE3spiH0jORz2aCalwSgWW7ovAhK4+g9B0BlQV2CT5cO+mRKSmxpinZyqyY0&#10;mZNkQjUm2dMeGVEuC0BdsqCCUEFnAqBxy/OVDEKZPvQ+ABWEetCXZUosVHp94kkCK2Z0mqPKcy+g&#10;tMfdrc9njNSSwc6xlr5+fwag+dWb9y7nqjmT9jeN7WWq0/9PObExFzQugGlu+VqnJfiMTnreR1XL&#10;YdQAjpWe3HDfvD/+npmiMcSeKYCjWqUovvd9z6cgekfxah2zCk172ulzZwlGU/ZorACVVeT3BECa&#10;YlLNrOPvZAaKYNTudsfzgDK3MqBtgLQ26zWpCe0ic7QTh30LDKPMpABR9jMB0QRAE/AUbHn7cZTu&#10;7cNGCuQSsxnH7LnVCFj0sgyo4FOAm0LqPSGVXU1mrgRCkzPfiKhYvQkATcsgffcbAk+BqEsA6vJ5&#10;1CkvABV86piPi8sDAO5U09vF70THvVW9gmgAs/W8PpdROgAQNSXDlZkVM1Y0Zfj6vojvyVwxgX8b&#10;/z4nx8hG8NlS717HSVat6R+w/LWkPNQQNVaHVKmlmKlUzpQkEBWE9kIECEIHGJOraeysQquPSXSS&#10;BiM74icIG++pexiZwUNoOpfhCO8NT1zeytoezh6cjgB0lN/tJw8yjd6NdrKz3ealGkBjVTEjXdjL&#10;cvSdViXbVGeDnQRIodO2HNNZZqsRQEfwuQKipIjrS5nYVdHtXlHwdyQKdKajU3U1Vmfgs7Ic3SGT&#10;tVrAbh1sayMgupmc0UYmbwLPOsFcGSCXaV4lTGKqkLQFsBNGdJRQ9bVT6D/J5BzpQxvKZLIB1reV&#10;x1xD5bR4qBrNZxPPSw/gdhC2cxLmc4ys0bFeXn9C/BvJIC2BsfU46pri+tN7ZsLVY5vDVaKYzqL/&#10;PDo7Sm3pqgyAAkifOb8vvHzzaHj5sWPhlVvHw9NX9ocLR9YD8tvIQwUowjha7alEzkrMQgBd1FTK&#10;gnJcXwaIfAQAuRQDdRsM6AjG6pmDSMX2ct92Qaps4rO+imSANRxfkSi2jvP+gf2s7MKdjv7SIHvb&#10;lOxlj9pMsJGEnauyCQbWOCoAeAkSDDM753NfHuG1ELT6u1XcRhUB/hXtEFcd/C1bQWhZKzIJri9W&#10;Y9rO8R7ms4bWpeYBnu8x2qeGFxKGTxUo2/q+R+8D0CbeYCL9+hKo8CVEMhnwCpqv501y4eBaWEMB&#10;p+NmR8061AWdmnGIYfrp+fDDJ5fDO8/vRiO4J/zrq2uM4ZNz/r9pJf+fANIfwm//+jCcO7OZNxIt&#10;PF2LwoVL68I/v7gVnn52b9i6vTls292Os+vBsBCkXml/PLFMZRh7FNfKgBbQD/uQLC5//+xThzEJ&#10;8VjuyQQE0B+Hb758LByljrOn469hemQBdaPzw94dy8JpmoZefJoAekDorUvNYffs/HD3Wiu5qAfD&#10;v/91mpzSE+GHb04yEr9Gc4Ljfd38GTMZ/sCR/sc74erpWRgSziC4D8YYeWa1arCQ7MzmsG+2Djr/&#10;Ic6oHgl7cejv3VwW9mwkzHe0iIMIZzkytzCme2ilePPV4+FfvzwVfv4J9/03j4WPPr0Ynn15f7h8&#10;fTasn23FgbYozMVY5HqEv7VBYXy6LJyksWhqVXk0PC3nw13AfagpAxgCOJt4Y3cC2nuRHkwSBbWK&#10;lqhNE/PI5lxKPllVeAHT1xtPbASArg/PXFjHWVw/C0H6/lVRZH396AaqOLeH84wbDm0aZXSD9oY8&#10;NkGoWW+evQpAqzizreaExlGMrkWDh7MQYgw8xmZYF2fsEgC0gey6RmrljBBx7G6kSF2h+s+sGzky&#10;n8ac6PZE0J/c5w2MnSII5WDrEoDK3njQySJYMndtNCEYxcIBwAOx+Z9uR9B+jhk6D/hcDfO5uW8o&#10;rmmC510z1HNOw2y49ffS+F0zgg5YgbAsbCX5fWXoDMs5CKRl/7sHEJesloCiEuAge5Vc0Dqgows6&#10;L5LHyymqpxSjS/7KZ8QiQBFwRHbVkW427nXUq/5wJbeb9J6O3B1hJ9CZGEa3gtCF9J8LPhML6nYR&#10;bUEynBkIfSQXs8TvGSj/MDmhNCWl0PrYIW92KNcZPj/nQUAoyyYl1xyyP6MONBfl5Fhf7ej9HNEM&#10;4CYwKvhMAFQWNDrkca0rF1iClnMZz/VyxupLAZ0uwadmKpeX881Z+axo1OWyBAEyUh7UZZnSgf4+&#10;AykLTb4qDLRbQaEB8W59PWKQfN5KzGlWLJBVbKYorVgq4MkIQCG/LOA/euBz7VjppOU/WM/ciYbg&#10;MgG21AAkeygATffN0X0pcgVXBTmqNfxfEyF0d7ejN7RFyR54m43cWseZyVDQQPP+9nOhG1xzi8DV&#10;8a6fsUZGxDqvq5k2VKLL9b3t5VpPBDkJy4xB5OJyWxqVXLKVAsdWRtsyoT2NgFDAqCPx2PHOSvFJ&#10;Pp407o/g1BE9Sxe94LIZ6YDbGhjNONKHCdRw1Mhn3MvR0CTDmotwEmA2oXFNrUs2L3nZ61IdZ1uZ&#10;4fOYqapacl3w9ys4BaBx8T/NQU3LiYqMqSkBfcRaadbyssvLrgHA9iBxV331RFrxO9aBRhDLbalB&#10;TVmkAuuYmoGxKq0yWH1LKTyRdZJiKYXXGcnk867EwhPt5IpPI3iTP2L6h9MhJUpEkAlAm4llkgVt&#10;LQEIOI5nP6wrvq0SDT+RSB017n/JyqYIRDe2kXmC0CGYsC4c0SaY6HI/sZeClHOzxDROEr2HNh7d&#10;qOBT4KkEK2M+58b9fq21yYDPqOEUdMaIpcxsZOa4UYSu0pWAPYCmq5rjdX353AjElHC5rYNEUspl&#10;LXMP2Z4tdfwPpmoVXO+y+720lOM+RE8loel+X4GG0U7yUoCkTKLd7Wo/zfwUR/SSez2AJnTtdC3H&#10;+j6mkSRE8H0nptl6IoIEgVaUNyMtawf0jsB6TjNyXzXZFoPuGyBR1KUWLqFqEiKniMdRU/xINNSe&#10;2Lsm3DyzO1w9ujWc27cegmaEqKXxcBYW9Nph0mzO7YnA89UnTobX7pwKT6IBvXR0FuNTLzpWPlPI&#10;4wr4/2WA4QhAuf/FMJQrCIw3gmkJAHSukZSQVJXUinZtwnC0m/u/vSIMk3veu4X9GZ6SRpJ+OmFA&#10;G0aZ0rTzOtDGWN6BlwCtpwBU8JmN3gWgdNsjRailFtsRvEswKgh1/K4G1K1Go8pWdaCwpS1IHol0&#10;clvbSc7oMOk2qzHucZ/qAZ+1FO9U0UBpVnsrILSlf17EZzWdD/4nAG1GB9hEtEA941Kp5GUwho7e&#10;m9BpHNg0FH7/EubzP74Eoo7Z3wWM3aGG8gTNPZvCS09vwDBzKvzw9dnw6490t/+RxsX/b4HoV7B+&#10;74STJ1aHxbzA5dDFu/Z0hDPnx8JhzEgbZ2EQh6D3AVAlsHcKbFt6QeIg8IoG3nic0ZTxofJv7Ve9&#10;dXNz+OlrRueRAZWhdbz/Rfjyn1fpe20PbQDXWkDZaN/cMD5kQxHmpe2PhGvnq8NOet/rYBG3zPw9&#10;fPDGGkDs5fA7TGj47TFuQ9nB6xkgjykBSbf6VQTwK2Eci9DRtvM8241+em8PzsLOsBWNaD/3s5f7&#10;O9Y5hwzNv3G2CfA3+oDfF4DOp4u9iLOP6fHC8NjNNeGFl3aHl1/bH56kmerytZlw5NhQWMO4vYLc&#10;sEc5c3TUXsnIwfaHrVs6w8VzG8ghxfnNjmTLqpbw7M3DtFY9zkkDelFimZ6/uSU8fn6SSk1iIo51&#10;h52rVtCEURLXXt68BwnS34l+djvu+Q3oZXZPN4THjq1jrQ/n906H0zvHCS0eJ4x4MI5zOgCTjuH7&#10;0BZpNjJ+w1GM8RvdNBvJfE4OkLHZB+MAUPUM0lVD7Zrsp653mc/WCsYpVeh4qhjNl7LDzfUhu61H&#10;1yQDavOIAFT2MWNCYTxzINQxvDtoAWes7ksjK76XhTBiJQFQD7ajNB+NM2YXZK7v6Q9bh8fClqHR&#10;sKqZeBrGaqsYqbn158OM6NWOOnpX9+l9aODgkQ9AY987bu0yDv4C0dRsk0CoANRVtRTmg23Kg0yA&#10;88/5kH8GOvkANI2F7wFQwOe9piNGvsYCGRlkr7tbAeKieRnYdCuwlLUUaMpier06UMGmwHMxJp7s&#10;+nkxpmk+4DICT4LqXRF02pqUq/B0mwBoBJ05EBq3EYASwaQOlHG+4DPqRwG9aeWD0QSQBccZ80kb&#10;kS52QScsjwDUtYTH5hJ4ysJaIerjTdpQgWiKbvJyGnFq8pBhk9nLB6DphEEDUNJhCjoFpr6W/tzv&#10;EzMdtzndruCzMJfXGrWk3E+NUC4NULFeNZfvmvSpqcIz3UaK4MpAZcZsZqym41iAc250nTSUGROe&#10;geMICgEpgs8iTjbKAOtVvA/NxZUhayR/soXH3cnnphtdYz9GmsyEh6kEdn8K7fM00Upqo2PZAqCz&#10;jsdttq4sW3ksdwBMs/X9LQAVQAk+BaHZQq+pblK3PGBU8Cnr6VY2tMtxPNuoy2TrEojmZ3vWYozS&#10;tCT41EEvwGwhSsqt4FMQWgOY1O3udW4FoC2Mz+81KNmmJNik/tPWJbdNhZigVsKm0gNvH7w98AJQ&#10;l13wrhSaL9B0PG9IvS1nPTCese0sF1gfx/aG1tv8lNsKPr3eyt4RqnwFoa5+mF8lELKmUd8am5x0&#10;6Ffw/jM9wxMi2GX2JYJOAWeapAhGBaGCT/cnVTKdPO8CUCtRMwAq050B0GZbmYhjaqTOs4HGpCZO&#10;4gWhzQTUtxST3ViGKx4WVN29jUhtjLIbIKA6YS9jGx2JJWsG8UawpqnWXEWM0TR5mhsna8NRKilP&#10;MAXbONGA+YgTeXSWnXWMWVnKrmQsHacLQGVABaDJ4Z62jtyt/pb1lN3UIyDT2NGAMZip6+QgUYt9&#10;5TQXkmKC8UcfgQBUgNZYiwwLvKKPQeBZXEy4Obe1DHJlpdWSMqkcQ6uY6jYT/9fCuL0ZMCUDKgBt&#10;Y0Jo6Lzel36YXUHoxDDxQq3ELGGoLeLvNeXa6jPM/RgaqA6jMJ/DQ2Tg9tcy0oelJFrKKlDbmKwG&#10;tcJcberMWEs4jfHo1vn94SIxTGcZw+/dSJf87DDh/UQwnd8T7lzYG57HAf/SEyfC87eOoq3dEA4Q&#10;Ur+J+KYO2ptW8lg0LZehwywjikkAKvO4Evd7DKEHyzwKCF3UzPcwjPVTpMpsxYswS+RUDoA2TAGQ&#10;AXu1MI5N4ySuAECXgC2W1XI75HwWmf/J7dmCZKyTl2sBly0Ys9tohGrtYcrYBgjVkARQtejH6KcG&#10;2OO6DnvpAf4CUFz1Mp6CzSGIrk27mbiCRxpIF2pGd9rEGL4ObCMIrZEx5W/som8CjKavv9QSRF+D&#10;xqGRN035Qv7Z3wE/uNRHmkpA67QE/eu/9bZrGhJwvRb+/fOTmGROhTeJDvqYSsoPPtgd3ntvZ3j5&#10;lY3hs89O8jsyovkNO/9XLKhNSp+GL798Ptx+Yl+4CsM3PVMWFvGG6BtcEC5e4SziJq6y8+OAUXYE&#10;NDMZOF/Ck1OHOLaxAxq4yUqpv9H2Q34VoFETUjvh9Jcvj+IMfyJGCmU6SqOGXgxffnEN49AUVVzU&#10;R8lSguanJ2ju6Qf4jTGe5gUqgFWcHPhruHGuFT3oodzf6op3mf8p8/nxnx7YF5F6L4FNLoOZbOW+&#10;HNpYF57lMVw80EHWGq0QvLAFAM24AKo+9yv5fVuHavn9BkB3HfR7Kb/XRnC+oHvP/paw/2ALhqwK&#10;QmFxPXKW4YfP+q5hXIn70WheobXi/PGN9NHOICx3vLYwPHFib/jlXZjZ3wTIrD8+Cv/+8sXw00dP&#10;hs/fuBJuoPE5BJu6c8ZAYeM9eB75QHfyhu/mDTpF/MJ+ctNu4ai/c35rOLt3Ihze3Eft5jAhxOR4&#10;or8xcHhAETpjHYGo3zuOb4f9dNRuKPJIBwe8bly2jexsieRQnC7wjJFLaDw1HQ00c5+rYVw4a69F&#10;w5Tc7tF0lFuRCXUMn1vGLsWDLAfJ5AyNYFPGAdZT56jfe1kAavOR9Zpurdt0re8bCNvHJwHaM2F2&#10;aCQynhMEb0/aEd+GtgugmrnoDZ7noMjB4r77PmNArfwsAWi4PEgLCBJoue9wztjPBEI1j6QsSON4&#10;0mVZ0QhGc+DnHkPHaC4aFHLmpjh6h/k17qYMLWApjFgRYMV8yhgwDyhalOt1TwHz8wGZ8TpH5wAm&#10;GUW3Uc/J9fFngLn/XEY1LYwANB94CkQFnkYRCXi9PH8uWtCHqPBkzXlwbnjoAcHo3IwR1ZxkLmgu&#10;8imf9UyXs/G/+lIB8X2QGgEz7UVLCJPPB6FeTgDUrY85ufzvxyVlsUmpp93nzXQCAZ3LkbWvkfWX&#10;XnYMLdvkCY0rdbNn+syswz3ltGaVquh0eR5X8py6jeATxlbT070WJoC018eqVQBqitjSYCbLmjHd&#10;iSnPzEfV6Dw9WXH5ve8XzUnpvnp/BSUCT5efgdgCxklQNf+7jvdk1AUCauphxeoBNI1c3wJr3wlY&#10;6YW17CEmqB9Gf6yRPENA6DBxZN28xzsAl22afJCW1OcKHgQ/EYjyPw1JrwX8CKIEoQKoSm43i0pi&#10;7A3DKgOq7tOtQNTsT4PoDaGPXe9cTisG0wPgjGrK4ppqGFEDGgGQTcRF1XJdxYoy/ocmJH7O9a46&#10;fs/fbfD3Yp0nlwtgSVnNRfxfAKfLy3UrMPHkAKgMqCDUrctWJgPyU0uTPfJOUVwyoHGsDiA1TD/9&#10;TgKs3WSb9lSzj6DRqZ9IqyErT5s6qPZtp+zCfUfGmN5rZoq5psgF2B+5ZOLrirLyiswBrwYUAOH7&#10;Cs2zgFRgGk8yfD1i2gfvVa53uS9SmuTJeStVoILQZjJBWzRyMlWSBU0AVM19OxmaBtTLhKplbGe8&#10;3QcI6m0kr5le70kimWbR+29bjSmTFqB03XpqO2eGyJEl67MXhrAN800dwexqOEvRdqr5V3qlqUgW&#10;VKORjGEMm2cJQPUG6BGwClyAKQDtpy9+GCf+GP9rCINrB2ysE7t6YpB60Kd2IhFogJEVgMpylsNS&#10;FjMqF4AuASMshzksYWzc0gL7S8KLoeiSMYJPTUiO31sAWo0wotWM5RsAeIOYjrra+IzYQsRtF3DM&#10;E9yOjlYTVo/8am1XGCFUv6u7MlQD2Itx4a+AzdVLkZYB+bYxrV/VE47hfr9ydjdRVRuR1U3jqO8P&#10;O9f20xq5EbJnDzXgu8LjF3aF28QvXTyyKewn7nIbxqXJYVh8nn+9IgLrcqbSFfUwl9zXlWCAZTnj&#10;0QLwyEIml0sAfyvaYTAHMPiuKwpdG3H0b8PbwAi+lnjKki6eb+R9NQDBRfztwxzPl6ApLaxHagAL&#10;LJiswtVeAHaKQfTgp2bc7e1ELfWQh9rWwwkLRTI1zRQAOEEFj7Twd83dnKx0PAyQRAPazMkFmaLF&#10;Nj3ys3V4ciYI+BfMWutZ28pkHfDbSGVoNYC5pYcTgUEIJkxJ9wBoNRR4DW+aejUaC+gHpXZxBRrB&#10;jUNt4ZNXdIP/t4B5R/BqPQVeAlFji+4wIr4cvvjyePjgw33hrX/I1m0N7318LPzrdx3lgj6ZU0ff&#10;AljBZgZkvyNA/d2PboaX0Wm+/vaFcOzUZJiEztVIU8mDW8BZxpr15eEfH5wJX35zPXz11aXwDG71&#10;tRtI3geY1fEk1OFsa0KL0AD4bJbmbYTa50yhFmPSyOgD4fSZNrI5yc58/Ui4w2j57p1N4dNPLoaf&#10;frwTXnnpIM1C1aEMoDeA9vLU8b6we0clDUTEG2BMquMFOLWf8fvXaFB/ldkVbCpFcPmYXILs1AT1&#10;a3j/2WvE+hSHFYD5ChjNBt5YGwYWhSfPjxK7oOgd0AnQLAJ8luBMbyn6G466hVEAfpIu2o/fvhL+&#10;+PlVxu8nwoZ17KiaOOPhw+Hj2kT95fgEmZp98/hg2GcLaKbV4fSJmfAMtWFXz25DKD4LoBxn3Ebf&#10;L60c/3gMecQP3t/8L16LP7jfP72PKPp0DMXdt66dM3Y0I3yg2/mQrkYysJ4mibWs/bNt4faFjeGZ&#10;azvDtRPriOjoJaqDPLgBWo9wHnYbtUS9mw0bfeyYehCHG0bcQnOFINScz8FmIjLqyapDg1RpzRrd&#10;vmVLOJOD+XT03kKnsUv9Z9J+JgCa6jb9XiZU8Om4qR4zUrycC6B3ZGg0SXSGMnLUSBGBZ07PZZzK&#10;ICYBwaTbScDlTFcPr89Q2DE5nQHQYRhQNJ/2wjuadBvZT/7GCs57xiMPtjAWHgAqrNvjYO8YvlSQ&#10;wUE6Y4oyTZ9AQYmArmYBaDSRqAfNBZHnj+L/43LeCD6OfzUvCDIEoDC9gs9STAoCzxKus9c91Wra&#10;bJTApOxlBKBUYM6fj+MdE5JrIWzZIsCKADQfeJoLKuBcSDB6BJ6s+Y/+n8xnYkBjoxIaRLvk580h&#10;P/RBtKAP3AefD895JBvH/wmA5rOe9/rlc1KABD5T61I+MJWdFThH8MnK14EKQPPzOu/lpBqbxH1U&#10;z5mkC46wNcMIMGU9XfcAaE5H6c8i0GMlAJpG5SkuK0Y8cZ8SAE1u+/xa0FKqYhOjlTSfKfM1jfbV&#10;car9vd+MlDHl2QmL9/E+UI6yE1lImC8BicvyBT8L6bPRwImRq0lGjOacJu6DALQBcNxMcUM7n50O&#10;ZC3d5NoO1pBK0UT2LUsQKkMqW6qzWhAa8yYNm48nVjCj/L8aJw9OIACrJkAIkgTYahgFU2o20xi+&#10;HRNUD5Wfrk6yRwWeZoAmMBo74NFkRiDJtpGcUsGmILTR6/m+urAKcFYZl5dlQiMbCgD19yP4ZDUB&#10;NiPQLAHksgSfjQBSAag/kwFNwPPPAFQQak99N/fRKUoGQtGEsvVnCYAKQhPDqo5UAKqOVBCaAOiw&#10;o3jH87CkMqTZSD5rmHKfpD5UIKo2VACqLMSVWpEEnj6fmbEx289UwWQLPtO+x20yZiYQ2lDI617I&#10;MZKqzkb2pwLQZqRN6urrimCoyhjJV8F4EYkUm4ow+LgP72WkLgjtb14aQ+V3rO2gtrojrButJTqv&#10;KDrd07LOsxlNpgBU2ZWaSAFmGsHLgupwryqFZFAXylbw2YCj3FpqlwDUkfsgEVCCz17AZptZ3hij&#10;LTep4Lhs97gA1NSWSoxBgs+0KgGo9fgr2ql57h/CmU4jk/WRfTT2zKxGG0mc0j0HPCakZpg9wWcT&#10;AK+/BxAOAPXYr15U09IgYfybObbNrIHBBhi2M3avJU6qCFOVayUyguXICpYueyAshP1cwTGsDVnZ&#10;pvWD4QhA89yJHeH4gfW0BU6GnUyRBaJXTmrg2kF7IuTQ4XVkq27huq3hJFPSHRv7w1APhjrYYMG0&#10;MgIBaGk1rUEYfzQK6X63C34ZeGYpJNsy2hBdhR1/Cw0TgGw8LAOwoP2bGLuPYdQaYKoIOK3qJpkE&#10;8DgXcL7EdiUyOxthOgWgBtIvhbgy6L4a53pHH0YhJIBDBM4PjGBkGmLKCLAsc2QPGVZPfFO9MUzN&#10;gHXc79UYl21PMqfUAHrD6WVPC8ENBfy+uaVlsLb17bCrPfNDP2lDA0RH/QcArXBsC9ioEQjMgwEF&#10;MBUAQNf1toRv3n7mT4DFb38OvxH/YzvOt5/f4XtZQFlFR9HGFglKX2EY/Wz4juiiDz8/F557bW94&#10;+uVd4bV/HA9vvn8uvE1epuuN986F1949Gd54/3h4/LnZcOVxmhZurQ1bye0cGCsIg4yezcGyNnJ8&#10;pjC88DKRQF+eDd98eza89saGcOgIIwCYSoPUK6SIiRJoBn03GMXEi9YAWBumLWnz1iXh3IXmcOvx&#10;sXDp0lA4eKAtnD03Fj76+FL4kuD4Z5/bFbNCa3mRy9E67N3dFi6cHQnnTg2GdVNmmf09nDsyEr75&#10;BGnBL2o9BdH5X9aH5kkNvv00nNiyLpTPhabn+WxYzKidD9OG3kXh1rH+sGc1O3vucyNviiEkBFun&#10;CsO140Phw1cPh9+/sdZUMJt3e3+8H568eySMjqCFAhwOjTL+JVKil4zRbbt6w8GjEwT1b+VxHA8v&#10;v3Qu3Lq6N5ymk3ZVfz3sx1zaTsrCT2/Dfv63r985Cfj+o/D23fPh4sHVYQ07gDbOOit5zltw8A93&#10;LItnvxsmG8LBrYOcvWWtGDoht69hXMfPdPBN9BAGzI6rszbbiXUxkhlAFK7IvZN2I9cw4LO/ntF4&#10;BWfiLEPmdbyb9yngVPcpA2qVnMynTUf1dB27I60vgN1E1xQbj9A1uWNtKZKVYbxUiH6nXH1bthwd&#10;tjCaclnDmTL8zP5Ma4Cx43BzSxhtZbTe3UMOXn9cm0bHwtrefphjerVhPweJlBGk6nbtMXKJ286M&#10;T2aOZuxD7J13RJZb6TpHlTJFpYBAl4xVFrOTgdAMSOQ14eQ0oMn1nrSH/6n/zFi3FNVibEvWdIS2&#10;kNFwAT+T9VxMpqTAMQOP8yPgnMdINms5msf3AEpG8m79HX/flQHWbGV/7+1kawH1na780btgU8bT&#10;bUEe8BWAzv07YJMl+zn3Ieo859KqNIdWJeOYAKG65ZOuVONSGv2nTvmkRxWE5gNRdaGZbjVzw6sJ&#10;1ZDkYy/mxCM+DwD1rCGJsVYuMD4Fyy+HsV2BbKCQ+yzQSycGgrkINAGgBsAb4+XWVS34zAFTR8+e&#10;WDgOlY3K2MyMAS3gPq1Uq8oqwDjl1urPex31SAiKiZHyNb3PbN93uMt+Fs2HaVng+D87QamiSamC&#10;RqXKRVk3fFzcH7WdnmhFB3QMJc/Ap+/7uCUTshljXFMBnys+Iy0sQWgLU4RmTuKaKHFo5vPUymer&#10;jc+YAHSolp7nanRlDYwmiSGzmEEQ2kvUWA9jdWtozcUU8AqCNN65jb3lXLbzPHWdp2grDTa6vGVB&#10;HcH3URc6QOWnW9uQEgsqELWK02pO6zhtTBKEVhVURAAq+BSEumQ9ZUMT+PTn1f4eqxZgWgcwFYR6&#10;WwLNFgBoYyGMKeP3RvJH1Yd6fVr+PLGiiQHtAIB21bagkQRwIhcwzsnqz8TeJtY2a3ASTMqOZhpS&#10;2dDBWlzxtEu5FZDGBfhUH6o2NN+Rr0ZdCUJKAxCIepIpiHfacd+oxr6Gk4m0BKNeTr3xvhaVOOCr&#10;eJ2zimLACPtSt+5LY4McAFSjp5r75nJH8iyyNQWikgUxzSTWdAJIcLZvnm6NY/eDW4cBoUROcZ3A&#10;U1e4q70GdpHlKN1kFU1EFTCdVQBPmdA6TEmtuuOZiLXxd10AWLWcajwFny0YhgWd/Yzc+2hjakJ7&#10;2EiRSRXH4pXiExzZ1j3aPW58YBnHp1KOp+o8BaG19Nl395aG8UnqPwHLk9SJ9sCkjo5Whm3b2bfP&#10;IPuAAdX9LvhsIW7IuksvD/WTizrIZ8XrCGI3M3QGg9WWLX1hdJz3Zhvvc3SyhYDnxYzcV+JnKMAo&#10;W0gg/vIVSogAh4DRXqZ6O7dNh2PoPCMAPbSBdJ1V4Qia0Isnt8V1bN8M1Z6rOHauR0u7A0PX/nDl&#10;zHbC74dJiKFog0mmkY31PJ5qXPjRx0L0UT4AVQO6ErngCjLElwFEV0LAVRPl2DSxOPStJw4LB3zn&#10;DMfXUV5bRvD1fZg1HdlDoi0EYAtoBYtmixYbQs91Vn7WgHE6IN+GSM1ZDYu5aZa68Y3IRqgpNY+0&#10;0LIfgKx4rKru76G5HU0nYLYOvFXHc6detaScsX75X2P95ly0sUvBN8u5fUf7U+u5zZ0dYfUWJgDD&#10;y+8hkb8IQEsYMVcuRpT6KC4rGNDlrP1rRhi/y3T+6euPz8L3nzwdXn3+eHjpmUNEEF0NP34vwynw&#10;zGfYBFBfAURfCe9+djY8+erucOLKWNi4B0r/YFe48fSOcOOpjeH5d2BLPzkcTt0YDBtI8O+bYhyg&#10;vZ8nxKqo5SB0AWgH2sxDx1vDc6+sDx99vju8//HG8ORzXWH3PrSGnAk0cGYgtd6Ei81tHFvjFNsE&#10;NX36THt47nk0lC9uCCdO8zc0I23CBHSQmKELF6fjSH/bds7E0WHKmI7hHNuxjTchVZPdIH4jGg7t&#10;7Av/ePUMRitBtikA+V8yn2pK7VCX/bzDzrshFPI8FjFWr1/0t9CDSHqaF+vg2lJywlro2m0O1461&#10;h7sXBsPLT8yEz95C7vCTjLPP439LEfgxvPPWbeQExdRjPRAehFWtYcSwY99YOH1hNtwlXP8lMkBf&#10;IOP0xpXdBNrvoeseVyu5a/vWjnHbss15X8pVv/sahcU74YvXng7PXDxEhMQkYIzohqq5MHx/w2DD&#10;Bws90Mwgve0buxGfz0QAevfqzhhK7Hhmkg++ANR8NFlPd1yyngrb++0cZvUwujD6Y7SZtqNKXPLl&#10;nJmz8xOAuoxaimflLFnQBEBriRFx2XZUvYwP5b1F9Rc7UwFoAp9WZPZUERZN1l6XTlWAokvAmACo&#10;8Slm+aU8vxE0bxPUCq7pHwhrh4bo+W3PsvwAp+b6CT77yPwUtGo4kvlMhqPEPAg+XWkM5jZFQ2nY&#10;kClyXGrIeJbpmAWLJ/CZAGgyHWVxTEYxZcYX9YUJgMq8eVBKJhpDq207SvpG3eAyf3a554NJWU4B&#10;6P2azfsANIFUfz/9nWAyA6F2w2frPggFsOb0n2n0ng9AVzL2X8oY3hG87Oecvz0UHvy7RqQMgLqN&#10;LCggNB+AJs1plkNqnmi20hg+M0OpSyWKyTimHABNINRsUAFokSafXFVn/ug9OuN5jBqyliEhEISu&#10;zIFQTwySsUPtsKP3ek0ejt5NVWAJQpMz3Nc0aSATCE3jUcFlMUxoIaapQkbxgtB4OddJ7+Xoss+Z&#10;l3xtk74zpRoIPrO++EymIfB0CURrMJnFJTMLOMmXnAhGBZ6RoWcrW6nmU+ayrYTMQxjKZsBoIwBF&#10;ENrK50fw2cIUQVa0lUmCo3gB6HBddQSfQ+RcDrI0KVlZ24Nu0RxdtYcxdiwHQCPwYZUxAUg95ylt&#10;QKOV7m6bfWRDHcHLfgruUhVn1gmPO14GFHAYO+EBnGaGOl6PLUqO2jUfyXJqOhKM5gxItQC4KkL4&#10;zdk1GUANqbfVAhspuynQFGCqCXUJQP0+gU63AlRXZDW5L+l+appKIDSapnImJwFovP+5GtE/u+rj&#10;GL6OiRIAdKCmNVvUng42AUqb2iOb6ohfg5I6dUGuqQBZOD+5oLkc0GiUg3W+N5rXjJST+zhtEYTm&#10;A1Av13CyEbXyNCI10hOfTYyQZ3BSr7TJE/5o9oQFbS7l/QAIbeZY0YBeXy2/MipNpepDB3B8b8Gl&#10;vR+gtB1WcJKSGo1HXfVLAaKAncr5UWpVjzO9QEYQUJaY0Cq0pTKeXbTgdQNcB7vJ1xyoiHpOAWgr&#10;mtMOjjGO3odYMp81AJlaTDjVbHWEl2EmsnO8meNdDaDM8bsg1PG7q9wxPrcnCO2FsR3keCUA7YJR&#10;lbTpgxkVF3RiAm7DjCTYrGEc7eVhSJzRoeIwSVHLaoL3Z4ic2rK5m/F7a+jl9uoAzOXECi5DQrBk&#10;KQbtEtJ1AJ8lyNoEoPMAWo7kh/A27Nu9Npw4ui2coAv+0J614TAu+GNEMh3btwaWE3xDaP3OTQMc&#10;O5ESntseblDJefboxrBtwwBd9Mtim+AKwJtmqlI8I/anx/pNGMbCegA3I+/l4JMVyA4LAZ9F4J5S&#10;5YY9MJOwnYLODvSfXVNLQyOgtHkIDSxTV3M6F4NhHuR1WQwuKgF8W9Qjq1mq7wRmsxmWcnB4RZiY&#10;Kg3r1tPytG8g7NrdD8HH/lSW1CgmJrCC0W7G80PI9Do6OaHhuazAyG6z4lL0s1Z82yE/B3yyCEBt&#10;y5L1nVt299JkORO27OuFAV16H4BWrSRxH/d7FZoGR8EyoMtYJ7bM/Be+LFVpfkgN5Jlw/eKG8NJz&#10;h8NP3wvKbANKwMmxvSDtn+EX3OGf/QzL+PaBsJqx9kr0C6MbCsKN5zaFy3dXhRff3xve+/pUOHlj&#10;mHBT8gG50+ZPme35EC/ufL4367Nr+KGwfvuycO2JzvDiGyMwqKPh9Xd6wo3HK9FGPshZDDoGnhxr&#10;RZfwd8sA1f3d86HEu8ITtx23nw8ffnw6gs1xmFWRfnMrNDxOrlVrisLsVlp5qK7qIxx+ACdXL2n9&#10;vjlbG3iz8kId3U8e54tnGI0zyv5dXaxg28fpY5YBJVT/VwD7Nx9g3pkJKwCeC3geC2GTy9F1Nmom&#10;4kXeDwC9eWIgPHt1Irx+dwYn3ASCZNjY17fCROqmN2NUneZ/+/o9HD0+Gwr48P0Pt1nL6GDdtt6w&#10;/+hMuHn3ICD0eLj5+P7w2GOE0J/ZFKbop52hZejWWXWr+cUBfPvF5+GfL78Q3nvqdnj+8qlw8+iu&#10;cHIH+W4TBCk3Wtv2SFw6IdePAEA3tCMNGAnXT67n9mbDkW3oJfmQbp1pjTunccYU0YDEjkthu5Wb&#10;XbW0MDB6t4HDOrieasTxsJvqkcz4tN3IlqOM9dTh7g6QMSFL93sGPnE9EimSls5OwWcThiQPoAYu&#10;91aVwVLq6gV8okNzZNhJ8LOMZWpA8sDp6F0wKqg0PFqwOdHVFWYn6DZevRqdazc7VdzxGDJ6GjmL&#10;zjUc6XRvgmFVW1XPgVx2QZahkhFmBYyW/fNZNFSmCU0ANAXjy6RFNo2Doyvp+FLETnJUu72nA8zp&#10;C7Mxrd3w2QjOsZztKraqCEBtCTLj0lpOwWcy4WjEcZyexuqyoPMeAdyxHn0YIxHjdEGmYFPAmPrg&#10;vbyU67w+fwkyHbULOufRJZ9uS41o+p8ruc+CYP8uaUATCHWbjeAZy8OCupQDRHZWY5PmqJzuNN5H&#10;2FEBaAZMAZzoPpMR6V5OKGxudPUDrg2ptynJdb+pyH54NJgxAgmGMuV/eh0rgXxPDFJkUSowyI+4&#10;aWJEb0ZmAqWOvCtNOuB/uVV36Rja5Vha+YUgtNgWJpYd9OWAPNlBL99z0RvllNeAlYoKBJ+CUJeR&#10;S0krXEODkgHxAtDEzHqf1Dcnl3qKCvJEKY7hc7KUNoBlh5WWkREFeBpUTkNPBKG8p5p4b7kctasV&#10;bYbdV/vZAfgZ4ARMHfQ0khSnAk4DLF+w+/xe/Sy3mwCoUgRd/4kJTbFCMQJL6QjaWyUPAq18J7wM&#10;YKrNjB3usa4zC7AXuGZB9piPogsekAaAs/nIDFCD53XM2z+feui9DcFiGu+nyk8ZUBMy3MpcCjhl&#10;LwW9tjP5+/HvAJvJJCUA9bIsaGpyEhxrevJ2Y5d9bhvBK7ehsam3RgMSjG99Z9z21+mMB5DC/sqW&#10;9gDCe+ta42VH/okJ9XlI0pAUJ+VjE4Qmk5Kse2TTc/sGNaPuHzJDk/sqmL1KmWdOpNhvmRwSgWgE&#10;oIAUQurdF7s0JrXSmNSIxrGZoHf33d3oQxtwd9cWUKvM/tzsy9lpjJm0/ch8CkA760gvYaxeSxOQ&#10;JiTjk8pXMpIlhk9Xe2UhAAnCRJApCB0G1E3ToT5ES5GxhO1c30v4/dhAWVg1RhMVTKhjdktSzNBW&#10;kykI1VxbTT1kFeRIVRXEBasEUqcA6VoRILdMZzxj/dJy7guxTK0A0gYAbmP9gtCKoaip7lH+P2N8&#10;ZG59NCJ1U7NpjXQvOscx4gsP7xsh8nBHuMk6dYzmwFHeU4DjCkB1YcED0YeynNzSQjStxfbSs1Ys&#10;m8M+CxDM5dEhkm0AoKeOAECp3TxA5ufBHdNh7xaImtVkSg83oJttIHKxK+wleP7Sqc1xHdozFTbx&#10;8wRAV67AQA0A1YRUgpEq5nMak2T8EVrKEs1HYKhiAKj5m+WkALliHFIHrUM9OP4HMXX1PxyzNztw&#10;p1dSvWk15hxxkVKDCh4HjKgMaG3znNBOtWYHHg8TczbOUkm6rSMcOjwa9oF5BslKLQP/uCrIAh1A&#10;krdxY1NkSbvphNfkVUqb5gpwl8DT/niBp//rEU5G5vl+gGkemKoIW/cPhpmtraGdhsj09RffNNVU&#10;XtXYuQoDuhTWTgC6bbzzvzBxxDB9/XL4nBzOEwfISRwtQCeJXvH9S+HXX1L8knWVWXXlD1Rsfs96&#10;84sz4SDd7WOb2eGNzQ2rd5aFLYcbwoZ9leH8E5PhDlrRS0+vC2vQRrYMwm7hnipHZ1DgSJwRdffw&#10;3NA38UAYnPpr2LBtXjh4vDBcvlEVXnytJTz3cmO4cq2cM5esQWEJwGw5pp+JoRXhJeKawr81GxkY&#10;/2X49deXwhMEq89ubo0ovoeA1r0HOsOlG6vD6Yuj4dDJrrBxM0JeeuIbm9AtcNZVw5Nrc8Lp4wBF&#10;AN7LVFS+++LF8N3Hz+DneZ1pPI/19w9hRl8LH712Kzx74zhApjEsxsG+HPC5Eo2nqwoWdw3g9tjO&#10;ynCLTvsXbo6Fl2+PhJfvAqZfWBU+eXtb+PHzM+HfP5Ev+rtyBjW2/6d56/vv3iaEfzVi37owtQ6G&#10;Ds1L72BFmFrdHDbMdocNAMW1a6i2JEDYUYbC7ucfP8X5AA1O3wGQv/08/PLRu9Sr3gh3zxwNt08e&#10;IFx+FsPUGrI9V0VH+47pThzxHWH7ZHOYHasN26Yaw/4NneSDjsLarkX/uT62N+xa0xHB51o+XCPt&#10;ZTGY1+WOq9+AecLmjfvorYV9IX/OUGR73GtzAfOCTs/Ek+Yzgk5H72yj/lPwCQg1VDktnZ2CzwbG&#10;S44TPYB2VzD+B4TK8AhA3QpCjZgRgHahsTJ83tFhKw7dfoPkzfJ0cXm8uxugPojcgCw2mkus1esE&#10;iMZ6zapsB95Qzs6bnXgt/6+CsX85QFjwKQg1EN+de3Lk54fjp0rQyKQR8P1nAJoczEknGhnPHPhM&#10;QdQp2N4DTOyXhnmqQLOXGFBBqABU840OdNcCQFwCdQI7QZ7Azq06TkFi7IDPgU8NRMlElDnns654&#10;f57G7BGE5gFZby8fgKY8zuiEB6gKQtWByoI6iv8zAPXvM50prnqzRHMANN3XBEBTHFR+XmmMaELL&#10;KgA1UN+O+LQSAE3AM38bQWg0DGW5qoJQ2WmZ6aTxFNz5ennS4FYA6hKU2jDkuFsWVImFANTLSYMZ&#10;o3KMzdHtnjOjqQuuyDFWmS44F6uVVyCQlQdkLUkCT8fwhfM4IcmN4jUg1dKkVLccEGJIfI6R9f7F&#10;VpyczrmHOshO3vNqn7PRvFpoG8EIo1cPzeU2pSmCE95HglBP1jx5awe4tHESlcCnALTV6CYMMqlJ&#10;SSe3/8MGID8r1s/WI3up4bYEoIJsNbB/dv07jvd1sIUrnWQJsLLQeZjHGEAvAM3yO6Mmkq2OeoPl&#10;BV4CTN31WSRTljlqA5JNTLFpiM+3rUMaePz9zNRjygG3JaOaY1cz8Ml1hQBUrheAuvydOq5LUgDv&#10;hyA0NSml6CiBsJWibnXeJ/ApGxolBYJXVjvMq/FOCYD21bbH7wWaAk9BpxpTl//f7wWviQX1+Ukr&#10;piGkIosYYm/ygidSnOTwnhbsx9D6CEI5QVUf6mtP85IGsTpeZ/dP6kMbijOZkzImQWiDJADyJ0Fo&#10;UwngDSCqQ75L4yhjeUFpK2kl5jaP91SxOImn7UgA6pL9FIRGLAHorCtjCkl0kqsJ0OgSgAo41XH2&#10;M2bX1d7M6F3GsxvDk+zn6gmiCQd4nzYzOsZEpB5TR7gGW1m2MkBpaQVgi3SbCNLYCkJLyhjLA0AF&#10;n4LRUu5HA7mgtYz362rM/UQGZlwUMU795JsKOIfQK7bUY9IBWJkJevHMeiquz4e3yTw/e3xd1JwW&#10;cMzWla4xaBGEVnS+4+ovXMloHOPRcpr7liMhq6bmdGIUhthj6CHc78e2MX5fHXbigN+0imPyNKZj&#10;lgB+eqCGopmmcGjXeDh2gKbCLQNh9XgLkgNkTAC2pbCggusKNKCCUMflRiRZeVmD21zQWQgLWsIY&#10;vhSJYRnekBIwUtxyXTVG7LruOeRv4g+h5KZzhBMOIpgqMB8tgqG0190RuS2RVTz+7sGVYZT6UbWf&#10;a9bWRQDqdu26+rCK1J4ugvorCeovBbDWN8xlctwWrl7dHPbs6QudAHhNXjX1jOAFzBWE3RchUygh&#10;y5n/8Qh4zEal5VSL1sGWTgJch9eRnztdfh+AGoNgVqNROVVLAH0CJti7idby8MsH6h1TBugv4fdP&#10;nw3XYNtO7esJZ4/0hvMnGGGfGaR6ciI8h4bzHx8cCh99eSp8+t2Z8NkP58JLsJtXn5kJe84x+99X&#10;HlbtJgB8HW/AtYsBo8T6nOkKr312Orz/3fXw9teXw5OMoc/cngrTOxHAriaXbOoB2NL5YWIjb9JR&#10;WETc7B29mGNwv0/PPBSuPUZe5avN4eqN0rB+rXWiLJ6oMcb1Ny6Oh18Fc7Hi09G4X7KV7+HQPxuf&#10;yHWM4R+7uyW8+vbR8PjTG8OF6+NhN6Gudc1/p+ca9hUUv4Q3RAMu8GNHBsNLzx8huH4LetA14anr&#10;B8Nzjx8Ozzx2MLz5/BnC64/F3M9Z9DJ1CK+X8DwuxWRUDO3dBP091PZA2L1xWbh4vDY8+1hfeOWJ&#10;Qf62M7x0ZzB8/Obm8BUJAgLQP358LK6fv3+MvFHZUAE967dPwu+/fhC+/+6V8OZbl2iGOhyuXN0W&#10;Nm3AKDNUG/UjC2GwF0N9Wy5QwItfxdmIuaMylh++fCV89NKN8PZTl8JjJ3cSkrs2nN4xE9ehDWSV&#10;bSZgfvuquHWd3bUmnOcDdZQP0Z7prrCfs7RTW2lmIvfz4gHO9HZPES8xCAjtCetgWYebS9j50v3O&#10;0mzUi9azDxNWTx1gsBq3PixnxWJ2Egt4r8FgxrNvIpbcETYTkuw2AU+73iuX4I5nVS+DJRWEOjoi&#10;C9Ql8IxjRFglx4ZdRsrIfAI8dfR2csD04NnJwauLg5KudzMQzTY013CwGZcqq48xe9w2Yx5o4mAA&#10;69lei5arFmamlgMj4LOxCj1dJTvuSlgbxPwV3I/yZZwZA4AFojKhAlDZUZc7eB35Mk9q9NTqCRjS&#10;6DR2dzM+zR+rJy2gbOc9Q0pkizLGU8CZVuyVduzpAZ+tBx6D1gVfS+ZhEHoYUCfQhF0UiGbh8Fyf&#10;A6bxewCi4NKVwGaWF8p1aDzdpj5zQalmnqVoRV3+fTQz5UbkRjQl4KgJSBZWICxQ1S0fXfAAUBlQ&#10;daFxkRHq8n7GWKhcjFMc/edliS58FIb0EZzwhOOnrFJZ0Jhj6gg+x34KQGVAZTtTrWbM4DRMPgc4&#10;ZTzVZ2ZLV3HGgLrU5yZXedTpahYThJIk0MBBv4nRbnMB7CHLoHbzMX2N77/OAFAbaExiQIIh4IvF&#10;BLx+SaLhmLQCxsp4rvh/bbqyzcpQezTBRmelCs8i9J6FCzIWVDZUFtT2o8SEpjrOVNGZgSniyGBC&#10;dWnr1k41k47KZUc1JyVzXtKLen8FqIJTZSsypIJTR/d+XlwJfLcAuIwkMphdgGsHegKgDYAcGbdK&#10;pgAujVbRbJWrP00NVAJQW7jicy57jG5Z85LmmwbvZ97W3vfMGa4bnJQHnlcBljFPgs9WPqeuxkr0&#10;qP5/TgCzjnjH1VmcUWbiyf7e8b8MYupU9zkzL9hQ99RBL/spABWouhW4JkZWkCwYdRubnHJVn4Lk&#10;BEbTyL61Ql1rNvrvINapBxa0D/azuxqmM/e91/m9qwtQ6vVJe5qY2cTICj6dlsS8V0sHeB5SYH12&#10;coWkg/e7pQZuKzlRUiMuEBWQZyUCyC+sNGUfGUfySC/Sfjgxocklr0TKrND2ymzbWUu1J/t1s5o7&#10;AKbG7MmAdtSi7YcB7WlknI4TXgBqDmgLoM9IJZdg0zilHioxmxmf27ooIG2tw/lOxFILW1lQmc9h&#10;OuVdPfTKS/6o9yzh2KnWMwIyAGgxrGjK/Szjf5UDdssrOVbgIK8gRqrMcHoYUAFoNaPzKkBRC/rT&#10;TgxVvTQkOeqfGauMhTDNxBL1ti8MWzc0h8eubAlvvXwuEky7MCBpgFrGsdvjaglT4hVqWzEdFa4g&#10;RB/wWbD8IWKYHkQCxeOtKwhrJrvDwZ1rGbdvCmcOb4H9ZNyMK95sUJuTNk2hTe2pRj9L/SkytwmM&#10;TmunqM8kT3WgG5NdGSHx/A9BqNGRS4yWglEsxgAUszpbaGQi/qiMsbuFO6WAzlLc664SjD4VYBav&#10;r25DuigQZdtIY1E7ZJoazAaAYgFj8vnc9nz+j0xoTSPlA2PEbW1qDjMbqBfd3AKRRZYowfyCyy6a&#10;ozppbuzoZGqJXKEPrez+AyPh+eePhrNn18QRfD3spicHVbVMinm9Lf8pAFMuAOzOE5OAQeYBQguI&#10;f2oehDWfYF/DuseAVkBhS5c3liEqBdmXz/9rjA6q5MmfHawL37yJLvHX98Jv/3yOOsaz4TnquF55&#10;Ymf48r2z4SeC5997k9HvbRL+YTDvPr063H1udXjy5fXh8RcIKL9AhuIOKr82oNcbJT0fAFk/8EDY&#10;uK82XH92Y3iNkfjv0cT0GTD3LTzxz4T3vj8fjt/sD9uPV4Udx8vCiRutYf0uPggjPGEIbtt6HopZ&#10;XzWwo0ePlYSXX+0L166WhysXqhD0NoU7V0fCq4DJn7/GMBTD4XXp//nry/DxJ7dgTw+H5189GF58&#10;80A4c2U0bKQKc3I9OykiCQx0n2NvOqB23fqqcOux9eH1V4+FsyenwtrJGmj2SZxuBL1jCPKMarAH&#10;zQzVZeabLeL5s21oHst2hXWTRbzJC8Pe7SvDmePl4eKJcuj3snDrcj299BPhw7c2hy8FoF+dDV99&#10;cpKGpivhXz/eCn8AQH/6/oXw+SfPhE8/eDr89MOb4dtvXgi/UUcqQ/rTdy+HV188F/WefvgfgXVd&#10;xn0e5k0z1DGfM9i/4VIvJVqphjDc7njycBP28tgWnHmzA+HMrolwdPNwBJf7iYo4tmkk7J/pD6e3&#10;ToeTm6fC8U0T4cj60bBzrCNsHWoJxzaMhusHN4cLe9dSN7YmHJ4dCbtWE+Q7jFOcIHp3WAJPV08d&#10;O6n6Eg5UOnNlCRnLzefsFADqDi8fgGZZn/a7Z6YjWU+Bp0DUy3Hkztl6NE7Afqpj01Chc9cl8BSE&#10;dnDg6WGH2wOL0gHYFIiaddgJm2LTSy9jeHM/BaARdDKKH2xjBMblVticNhlPDmidDRxsAKANlYyu&#10;iDMRfLqqGV2VcT9LuW+VhuNzP1y6TyOzoBMfMCrwiIHdMJOZqxrACMBwZc1FMFyJhcvlR95r3+H7&#10;ZDhIcTYeUCPghNVQX+flBERLZZw4mDuGXvwoTCIANII/2ck/AVCvj5mgsJr5jKegcwUmI1e6fB+E&#10;ej0uc8CnANcVWVRD6fkfMcLJUT/ANAXBJymALKgAVPZTJlRGNK0IQP8U55QPQLNAe0F0tgSggs8Y&#10;SG8uqCAUAJqWj192za77BHgSAE35moLOlWSepuc+nwlNJwQy0JlON2MZZUET89lELqVFBp7ECNo0&#10;uGn4EcQlQFoDG6r+MoFQAaijevM4ywCfMZ/TalVeg9SulA8+Y388Wk+XwDOtOI5nlQFIo4HN6K0Y&#10;0cWJDppiM0I9sTHtQXd16lJ3K/iMMgHek8kxb6i8S9lIM1sfh9t4OQc+mwFtUX6Q65UXhFr/2I4R&#10;qRNjkrroFj4vjuJlQQWhAkHZ0BpOxtJ7VLDka+IoPkohOGHIN3HJGkcXfS7SSTAaszG938odeN8n&#10;GYqXvV1BZ2Ml4KqC/TXmKZdAWADaBCubgWLjjPjs5RhRAVkcY1v7SWSZZRWpsMKedQFoAqHVK7Jo&#10;rkyPmUkDBJ/RhISb3fG/7KcsqFmlglA1ocm4JBOaTEoynupdI9PJ9bKfamD9Pl8Dm5hUwa/gM5Mc&#10;VEVdq6kN1ZwARSBNnJzGLgGnjVqpVUsgqsbZZAxPZn28kTHOueubeL/6erufikkigNCmYnSirBjX&#10;VIo5CKLA1VHF9IplXqhEgiBUjWhyzDuSd3XTxR4j9zCfNgKi2tX+wzhazdnbTN96H/XU9Kr3tTPm&#10;r8UBX044OVPFBgtwYESbYc9aG8nohHHsMPges9EgmaM99LA3Ns6P7OdKwJIAVJBTSVRSKS5xg+dl&#10;OuOC+UwMqGyoY3NZxGoc9tUysdyntiYkW5h7ZF1tQqo0Vois8C2AzxOHxhi/bw2vvnAqPH59F9PT&#10;ingcX5oAKCH55n0uh9QpRo4g8Fyx9IG4NVy/vbGYCKa+cGDHGphNNJ971+MZWY2sqy+sGshG74LP&#10;wZZCvq8KM8NM5tqWhBFirqZJFujAN1FO1WcB43fBp8TXQv7XMsBbAqDlMJyVgEpZzsR6ljQAQHGv&#10;C0D9uRNjwWchpiPBaCWXm7uRVBid1L4AxhOGGO3rUsflPKcahloAkRMwnWsxHW3e3hXZUM1FtTw3&#10;jeSnOmLv6UGig362m8iq9ZvawoGDY/hnxiI4rQWAyn5qmmrmNa9AtrACyYXlQMuJk1oBYz2Xx6IG&#10;tQTA24HDvmO4+D4AtQe8tvDvnDmDlKHaG4kYqAaFF80hkoizm1M7xsKbd06Gz9+8Eb5/704Eov8m&#10;pzP8QeMPoPHnz2+GLz46S0/5xfD552fRZe7B9b4VgxEA5lJXOPvYWLhyd33oJ7Py74C65QC6PUd7&#10;wpsfnAofkcH5W3iV23k3fPbdzfD6RyfDtafXh6tPrQuHzsO43egPl+8Mh5NXu6GSEc6iWdCNNR92&#10;soD73dn+P+HM6fpw91Z3+Oz92ViTGYKGKDWpOvPVamqkSqYhNZsG6X8VAdyX398O735yJrz0zv6w&#10;/0x3fOEWcNZRhEh3BQLoBbwJC3jipqnKPH9uiBinQ+Hu49vC8cM45E8iJL64KRzaP4JWlB0/Ytxl&#10;PNFzYT7nwnwu4k1k+1Bfz4JwYF9T2L2rDJnAo2HD+kfQUDwEc0mu6NUmziZGw7PPjId33t5M7eje&#10;8O5bu8NnH58M33wFCP3paXxC1G9+82L4/bd3uc8f5x6LEVZZk9OnH94O508xMqC7V+lBOWcdk8gL&#10;tkyVc3YNeO5fGs7s6Ay7+H7XVCWMZms4sLaVqCHuE2df28bqwg5yzo4ikj69ZSyc2ToZLsOOnpyF&#10;Cd04BgAlp2ykPcwONIeDa4bC+T3rwhWjJnD3nULnsoOzvMnOSnZCjPI4Ozbv0273Ls4KO2sJk680&#10;rw7X5TLGIXS628xhLIgZde7wvCzwFHDWsvx52tYAQP2+nTP2zjKYGvVqrHbE9Lp2OwGh3WjZOmEC&#10;uzh49QIK+jgAuwZgarphq7q5PMTY0AilMfqazfWc6OhA/4mxAAalo5aDKfrR3iZDsmFTSmF/qhnn&#10;19NWUgvAqEb8D/DMwCfic3vpBcjch1oeg0vBv6P5ZMrIsj+zyJQ4KtN0EhkKGK28dpzUzR6BU1y4&#10;p1lZhA3GGFtNjNRhRTaHA3UWTo22z05pjAnehsBTYOm4XIYxPxg+gjpzOmEWZTwFmameMxpyGMdH&#10;Qw6sqF3musPT5axHHtAGqPM+LhPQ8r/mz5GVZNTP38URfi77M+pH/2Nk7/2ZD/tpHqgB9kgB5i7A&#10;jER9LoakeY9k0U7JcZ/0qALaBGoNy09jdllOl2DT5fWL0YF6nwTGPpal6FM9IJfAYrruV18C+CIA&#10;FaTK8maa0BgWn7ShjMxXkINqTmfUMJq5KIupmUyQBBgVtKmti/o6WEO/l2V05O0oPi5uU/ZbwBdB&#10;nxpgXksBouP+NPq/x8TmYqFKYcpdjuGTHtTLOuONZrKmNVa1qg9dlFWxxixTWTGW2yyoPqt7lPFy&#10;ySZGJjHXpGOvuMvfE+j5GGJcmWN73mvGLLkMOE8Oey8LPpWwCFYFoDKhLYAaH396n2aMGxW4/NxW&#10;pMTgJ+mIjH000+W1gyUjV2xVMtsyx2DKYnrZeCeXQDJzhmcNQZ6Iebu1gl+WY/gmjIgNANBm5QEs&#10;r0vTgghcjTfyscfWNEbcsM9uU11nGs97Xd1KKzwz17zLcb3AUGd+Ky739hqYy1pYTVYb8Uvml7rs&#10;vDduyuD9GD+FbtQq0k4ap2yGcttRx8r9jjrXWB3K1pQAa0XttI/GKwL2bTbzxKQc+YUxaxWcXJfz&#10;2pl+oeHOXFuXJ1S+vwWfPr+WK/i6pNfW1zmTimQ6dk+W00mzrGgz+9i4b2YcLwvqSN79dzcSqoEm&#10;ah+JGtJM2gUbqrl0mIrKIbrXexkfd8A0GmTfi+5S0+qG8dqYkDJGt7wsaDujdgFnHYSMBiOPl+0E&#10;v5vR2YjPohVQ2NzE/p5oJFm1Bn7uVgIojeEFo3EMb9sRANNtJSCzBke943hBqeP5jCF9AMMSrJys&#10;K8kxrvr6Rxmhc3usMm6rD/B1aP8Qpt1N4fZjO8PNa9vDiSMzoYswfMHmYnCQI3ed7kvBAoLCFQTt&#10;a0ZaxrTYUfwyzNvNNPptWT+E6Wht1H7u3TIZdm0a4zkgP7q3Fn9EJTnZRWGquwzfRDuthz1hy7qW&#10;sHO2iyB80hkA1uXFaFkL/koyCeQVU0wNPQLGaisy0XBW0T4k+HQVAC6LGvl9ViFlNo7gDYR3OZZ3&#10;uxIsI0tazeS1BjN2XRsGbQLijUQqow1JM9KjPkbwTjUSw57hosiG9qL5bGjldeL5bySwX9A5jEHL&#10;6/sI7G9qh01FIuGqAXSWADBdOvb7MHxN4gsZJoVgAD1vDTmuy2Gs4//S7G6j1QjHZYoN7jGgVTzQ&#10;ep7UbiMSSPhvIDy2CqDoWtVZEcPU33kKYPeNgBOjTRxnO5aPNmrwHEDv3zByv5sF+nL4gbH3D788&#10;Hr6invKdj46Gtz46Fl566zD5UI+GB2HntPwfPzka/vnlDSKQHscYdIVw+fVhdgdNA2M0KuDeml5f&#10;FnbgEr+uSef9PeHiY6NhYJKDM2BwAffLas0C3hC+ifbuqgzvvAb4/P1y/P+Z3tMlyCSf86dXws9f&#10;PR3+9f3z4ftv74aff3km/PiLIFXm9V1g3J3wzx8vh9M3xsMKANtDRlKRkVVLzEAtJiW7WM0aHRym&#10;pnIn7vUzU+HKpTVxPf7YlnCdN+/+/UT4zNTFSIiHCZSfC3gv5qypkQ/QqpnicO7cAKsn7NpVETaS&#10;Xbpt25Jw/UZHuPlYTzh5qiZcvNgann56Mrz66qbw5hs7wrsYtj7/7DxMJ/fzj1fC7//Kqj0zAKqk&#10;wNxRHt/vb9M7fzEc3jsY1nPmsm68JK59BMYfhE6fHSsJhzc1hhtHRsPZnV0Az9qwk99bS9boKGed&#10;U5x1buwrCzvHGwCa3YzcJ8LNw+vDk6fIKwNgntjMmQ7M6A4Z0OHWsG8NrClndjeOboks6OHZMRzk&#10;vNkaCrIe+Fy/ex8lBoYcW6tZX4g7cgVnYDCHWRsHoxxz6QBwzTChXpbddMSeRu0JhCYAqmO3Dd1S&#10;AqBtjPlaiGRqhw3s5qDSy8FH8NnLAbKbHbfgc5gxZB/MRT879VE6mqcAngbLr8L1Pt7KCJ6YmXYY&#10;lC5yD3tw/A6Qe9hNBI3XJUDa3QDLAxNaB1CuhSGoQLtaRlh+FeBX4KkmtA4AnIFPnaeZESNpNj1Q&#10;CmQiyAGYpJVFJ62Io/NonAFwudRzpcDpOH7n95K5JdUferBOOaACWoGh4CuOx3MB8PmGoWgkUrsp&#10;yGS0ng9AI7MJYNMVnkBn6j2PHeYe0Lhfjk0Fn0tlVWVYiXFaAJs5D3bT245a0Zym1AgoQWh2HzQj&#10;ATgfdPQOcOWyYPTBvxPF9FACoPwOwNHl30QAmwOgCYQKNh2zuxLwzGc/BaARhGKucvk4rSFNB+b8&#10;A3QE0oB1ZQU+92pnk3Z0eeqbh131ctIxpipETyx8PYwbciWmzgN8a4znypjGak4yIgCVRRV8qv9l&#10;LJpinlKOqEA0tiYJLONIHtCMRCOB0Ag+BaV5ADRGR937nQyARvAJq+eKI1pG24KPxCrGkPgcq+jl&#10;BEDtdK8DzAhS/HkCoBkzagqAsU4A7NwSlMr+mizRZSQZTKh/IwCNwDw35m0HmCpv6Wowt/M+AKzA&#10;/JQBek+msurTrJ42awwTIEcjVy7IPoHPVPNpd7onX8oo1D/GsTyvQzTdsA+QFRVwOpYXiLr8XuCZ&#10;pgaRFeV/ZyA0y3+N3eoCQMbykfXke1nSepz0UTuaRvO5rQH5OvSNiZIN7SBayeXl1PYk0GxBKhA7&#10;7NGptqOZ7SRVoANjo6sNCYMg3aWWVbCsnrWR33dVM7GpkrmktrMW1rWc+2XObxX3UwBaxnNRxusn&#10;CC3jfSYb6n5Btj9VyXoS7H4jGdTuVRYr6TFHlK37MEHoPQDKNEoGVGd8YzFRPrCeXYzhjdBb1YMZ&#10;DbJhhDrl4aYC2p6WZ8vsZxjQXtgv1yimoo0AEEHozDBkACN4AajjdiOVGohYEmy6mmDFasjkrCW5&#10;pgrix+rMWphSr9N4JPi02chRfAKiKX7JKCYd8eaACjgryhhVs0oBczrnreL07+L4mLiliUniAlnG&#10;Mm3Z2I5BeQwSaEt44hbh8Dd3hLPoQMeIbirARFXORHgeeGXR4gxwmkVu02AJ7KqA1GUQvSC0F4C5&#10;henhwd1rwn6MvNvXD4fZGdlPqm07IED0RpAksA6p3LFdY8jw1oarZzaEixBH2zd23DNeFcIaLgTf&#10;2OhU20AHPfK5jn6Oo5iPbBOS3SwCXEYAShVnMUsAWgjQdCUQ6nYF7nlZUEfzkT1teSALkKfJSGxj&#10;rabYRgBqyHxVIxWqzcgw0YWWE9XkamFs309CwNQaslSnIWt62d8QVbVQTawOd/7WtZj7u5LnenC8&#10;OmzdjWTv0FTYtmeE72tx8j8UFoMxTTKqoKq1owc9+UCeBrSOeIFGTEjdnNW00kpTTWRQEaPj5RiR&#10;VndUh49eoG7yd8Hcf/v6I/z+3evhnx/cDl999mT441dBnayjkT/+zUvhlZf3hj27GXl2EX+AlmET&#10;ItSP37vIz14J3395J7z4LO74Kc6YcXd1EiRfg8PL9qKt2xrCk09vCh98jFHm7pqwloyragCiZzDG&#10;M9QAZOtB+VvpUf/ioyPx9rL/7X3I2NmsIlMdJWaoHy6Gz748Fr747hSg8zGYVwPlXwdOPx7epN1o&#10;84G6mJelxmJ0XXFYva0qrN0Gc0DeViXXN+I6G+xfHPbs6giXL66iGnMdgfaz8fKePQCb6ZrYoDAH&#10;9lMWtLz0AUJul6JNrYyZondurwtP3tkQ9bLPIhF4841djPXHwr69lWH/vire/B18GIb4MEyF9945&#10;GL6DAf3jX0+Ff//2AqN2mNCvngzfffls+OdHt3n+bobPP36c7fXw5ssnw5ljE+EcWaA3zq0Jl05M&#10;hucf2xGeujxL9df68NipVeHSoRGAYw9azybMZWhP0HaMMPoYJppiI5qbfTNNjNt7w7UDM+HJ01vC&#10;02d3hMt7V4WDq3vCtmHC+JFibB3BiJSnAz2xbSxsR9cy1m6lKDuotmKaMcrDUDstFsQ/tWM+qivg&#10;DY1TsGrxHJhMAoALiYUAbAomBZ3qOR2r38sljON134cwozmdp1vDstV6Gpidlt+3cSYfdZ954LOL&#10;ceEgDMIYlXdDuGNdEwDQmVZ73rsA3WR/4nI3WsZMwwEMFa4hxvF9bPs1JgFIBai99TQ2AVBTlMm9&#10;PD0AsDtuO+mj5jM64B2/Z5mIsSc7V6dn9WJiQGU/BaFZdFJmyki6xWgkyDFuEeRw4PCA7DZdFgB5&#10;sBYYyp4JDF1Jnynz6Vhb0Ck7KUgUGEZXuwwnOaOufL3nUlhIl8A0dsYDShND6jYyq3njd0fjAkNH&#10;6HMfeDCO+xPodJsC8PONSPe0n4DQOX+bG/72P3+PhqQUbu99diU3fdqmXveU9SkATbrPjAXNdKlJ&#10;GiDL6/Lx3Aeh6uIcAa+MgNQxpeAzAVBBaGJWBZ2LMTctc9QfMzyzRqNUi3hPkxvHurzeskvWVfI+&#10;6qCetZv6ygjIcsxhSj9IDUpZBmwuBza/ZpOoJUftAlBX0ULYLFbSfwpA85dRXa7UmJQaslLla9qm&#10;sbusVz5Tm95fCaDmA9DEhkbQAqBOebqp6jHGO8lw+rhzSyDqkhH2uehm2jDACV8fMWcCsUZkMJGx&#10;53lxqcMU+OWD0OwxZGxz6piPkpOo/eQEL8eK+n0hr71a2jhpyJltEkh1K1uaakH9uxTo7u+6ZFKj&#10;YUcgammFJiW1nNwvAbwgNDVkyUz6c41Q8X47wmcUnsbuibVMjGcrYNIKUgFnCxIFGWFXC2BYiY8a&#10;8446WFEZWoCy12egNPt977t/28rzZnZqPRr2TiY3LWh7Y+kEzKelE4LPVEJRblUrK1XEJkNjqo4V&#10;bHuyEdnlnD65Go2u0qGkXY8ANNec1I4m3874WN2JKamDqKYBJloz3YxqIRwmAVWjLTBmRAe5hpqQ&#10;fLEG0AD2wYBa5TmF1nItbNeGyTp0l0yVAJVme2YAlNEuI/GmBrSadfOju90liBR0CiirCWGXwZTU&#10;8ftaRudu/XkZU9AKxsduXaUAVFnNYoEQQMcqTb9P13XgfJ9BNneAaeVlPBx37yC7Y9z+1puXwjvv&#10;XAqvv36WYptD4SJxhl0dK9kvebtGxpHGAwhdtvzBsJjbXGhMEmTdIjWaizBsw376e0P9dWENZqPN&#10;6wZxtCNJmyTEfqQ1tv5JylhLrVRhE6beKydmw5PX90XvyM1LO2BMh+PIX8f/UsBnKWCwn9rrVWvr&#10;w6atbWGUKuw2WhobaTWqpspSULkSE1KMYcoxoIkNdSs4dS0DKxWCpRzTF9bKkpJK0AqQBXy29qPj&#10;RYfZOczJC5hsJYSerKj15cYzuUoxHjWhj5UNtRHJUX01TLV5n0t4bl1GZBaU4crnPrsa0Ir2jWNo&#10;Is6qf4L3OVWuxUgmBKBzeE6LMYo1YYpu68pzwdv53lZKSj0aj1YCVst4wgWfZbB4h9aMw27+tyak&#10;BEbJpnzlerhGtdTrL8JA/i5Dl//1bnjy5mzYj/X+7rXN4e1nT4Rfv9At7zhZh/f74RdA1bOPU111&#10;hLORSxt5o5RhoPifcHh/X3j67tbwwvPbw80bqxhfM24BdFbwhmtE0NpUT7RD6wNhLdFJb7y0jdsS&#10;UD4dfvvhSvj601PUg54IX6Kn/O5bmMTfr8HZEp8UbgA8LzGQvxC++Pl0ePOT3eHoRWjyzexUMS55&#10;5tA6OIc+0+Xh2MXecPXOeBiaUuMgAP0bZp9lhNR38EadQHc6HcfyO2Fu+wGm9ZzBOYJfyOhd51wr&#10;+olJ4p7WzpRA83eE21SIfvPZ5fDbz3cxR90Jn3x0mlzPQ+H5ZzkDexzg98QatLSrwlN3VjOG3xu+&#10;+OwM7PKTMJ/PoWd9AvB5m8dzk/irU+GFpw6E29e3httXNocbgMzj+wap/hrhzGoiXD+7Ojx9c1sE&#10;oW8/dyS8dGtPOMcH7+Bse9hJK8Q6HH/r+wvD6s5ltJ3MD2twBe6cqA0nt/SGW0cByac3h8ePkZc6&#10;ayd6HT3ohfze8rC+twIA2hmOYzyyB/7I7FDYhKtvGF2LYfNDjBgUp3fVK1qX/ZzP+JH2C5yC1UsY&#10;q6xAbM5OrRM3fBuspy722iWMRqKbPYtVysAnet9SdGmGZ+eWGYUajgSb6jyj5hN2QI2nWk9BZycM&#10;k1vH76OM3AWdglDXBOByErf7FKzMGCBzHJDpGrIHnoOl2xHC5s05NO9wAHbC1ctBwlxRMxSNrZGx&#10;NRQ/1n8CPptyADR9r74qywd1BOaokdF7jEq5P4ZPYFTmLY23k3FGUOMBUyZJkJBGvwmExtBzWTvB&#10;Z46RjCAUQBV73nMA1G3UWjKOj4BMdlKWDVZQAJqv91z2KGxgzniUAKggNIG0ewA0byyuxlON6cPU&#10;ajqKT8DTIPqUA5rui8Dynu4zjuOzZqTIeKaw/FynfGI+E8hNANSgeXM+BYrJcJQxohk4vg9C/R5J&#10;AiN+H1cCoWosI0OUA6GG1GcB9RkLes9Bj740mptyaylGq+XkkhowL+Pma3m/5SeTWairE4TK+pkd&#10;KxAzbUHDT4pK+jMAzca7ACVWNJZQtVluIxZGI9nNwgWcqOQBUHWeajzTygAoJp8IQvMD7QVxsuaA&#10;LkFHkgDkmpISE+b7K47ezbV17C6DmWNxBdCO1aNGFLCS9KFJ15oAaPo9QWgHbKirLbc6+Dx18XmK&#10;Y+bcEpjpUo8tPwC5WH3KfRQEpqpaT65cf5awCDozLWdu/K7MISeL8He9nB6PAM7RfQKhbvNNSTHG&#10;DBB8D4QCRgWV0WkPKJZRdisQdZuinfydDHxmeZzeRnTawwoLsJuNpYpsJyA8MZsRgOrOR87AfkSw&#10;6RKE5gNQEzc0QApQ65AUCEwFpEoYZHVlkrswSQqqzVZVU2v7WVrJHe/zmDHKWfNakjokxjc1VpnS&#10;YXqHIFTg2VIO0w3zmcbvgs+4yAY1Pq+TsPoeGpPGWsoi+ByHYBCADmNEEoAO4IQXfLr63TJ6tbZz&#10;og8ihwi/QcLdmyE71H1WYISRpWwBsDYT92fUUU3NvLgii5mr2BR8CjplMWU67Xb3uiZ0oQbKd9JV&#10;3gU46myB2GJU3Qy41W9RCtgpACCWmKcJe1oHWaXecj2s5/FDE4zad0OKnQ/vvnMjfPTh48QzPhE+&#10;+/QOhNDF8PRTR8KW2d5oBFJG53qEiaZMZwlAs4S2pxjJBFD0OrelJY9Q400z4UgzhiLyQyfJSR2E&#10;5OgmLaIJ0yL103VgLEGolZu3LuwJrzx5FvPxyfDYpd3hyJ5J4hKrOKHgNvm/PrY1RBxt3soEk9D2&#10;0akimEdAYw+PnYZH+9RLAZ+CzMh6NgEuIe9kQ+8B0DpAoYH1AM8CL4ObbFIqpainEuazHxf6emR5&#10;67Z3hOZeZFM8Ty5Zz2qc7iXELaXLFRi1akkEEoTWwlgLQFcCPOPo3ZgoThQqSCxwBG9vfQEa02Je&#10;izIIrirG9KXEXy3hxEBPTRFa3WrYct3y6esv7TQg+OYabjS+hh3sI3/N2nvI3XvpkprK/4uvf38R&#10;7t48Hp594kz4/gs70f/09fv74V0c4h++dCH89OFTACpH4wbUy1SqY2Sk/2/igX58M/yD33n1yeNh&#10;M2zcJKzcM7cPhJefPRiefXJ3OHd6DHccZ2yIlzuaaXDgye1EkDtCrNHYyKPh2mVC83/X8f4UwA1t&#10;6ftHw3PPbojrrbd3hnc/3BXe/2x3BJ+/BpjQHw+G9748GLYfbEAoi1lIVxhP6hJbAXhhu4YfCIdP&#10;t4UnnlsTtqLdrIf6NqB+Ymw5LUoCULSRhzvDLOzrOLKBes40POta7JlT0V9jxdc4oa5bZ+lVX12C&#10;1qMmXL8whRwAQEkcVPbYXw9ffnYpvPHK3vDaS7tgMncCLNeH555cjdO+H1feCOakg7DElzEoncec&#10;dDl8/A4NUM8dDO++ejJcP78mXDszwxu4h3DbxrB7c3M4gIj49KHRcOH4FE0L63Hqb4+1mRcPT9Hj&#10;3hE2czY6yo6hnzfMBILvkQY671lrqVfbT57n1f3TgM/14cYhxNRrOxnPlwPMFgL0HggT7DD2rGoJ&#10;h9aj6909GQ6s7wkzxHEMAk5tPLIFqYvGCEPoNbTVFHIGS7RXLZri+pV8eIrmA+QIAi5hp4eusw6H&#10;ey2ueC/bxuISZDpel/GsJ+Io66zGsMSyt9rxuquLUburg8vtgE61nr0wFXHcjq5qCsbANQkInW5s&#10;YQsQhVGYgGkYB2ROocFaVd/MZYCp43l+d01rR5jidwWvLllUDU2CXfuyZV5lZjU/GV8j+DRTscH7&#10;a7Yi33vArs31ZWs+MaYn1XFmJgpGZIzj1cE5mo9d4TErkmgefhajZjhAq98TRCQmK40sU+/4CkBn&#10;XADFBBYFY4LNOBpPbnNG5AsBgIIyazIFYoKyZUT8LCXiZ8mjjLtZ/jy54tM2mZSSpvN+M1LWuS5Y&#10;TE57vzcDtJADo1v/JmWGpjim+yCUMb7a0Vxf+70xe+771OeeP4ZPv5tc9ulnSXMquJbh9fFHucHD&#10;3D8el4/TxyHw9rEns08hB+nUkpT1xXP/c2BUhlXmUy3oMoxWAlBPIFI6gSNgwahA1BWBjjpQQFs/&#10;7yOrFXWk5zcqJROTZp4m3rONMGiOeSMAja1YgIncEoQm41E+y5nC6jMQmrGEaeuJjisxnn82HKU8&#10;WiUC0RGfA58ylnFppmIJJt3e13/aspSt1LIkAE2j+nR7CdgaBRXd98SetTA6TjmaXXUAc7SNGnlk&#10;EyOjmDMDCcB9fydZQhbMny0BftJB52tY8yUN96pTc5pWPzfeXpIXpI51v48L4ChotMxBI48rFTsk&#10;RrGK18nLusm9nLbqMjPgmckbEpOcaVUz0JsAp9toksLI6IppGtXobGml0+CYVmsdJklMjz3NpBdo&#10;fkR/Xok5yNg3b0Nzl2kDXUTDGQsnmE3O/gSiE8PpNoJ5NND5lbL3AajPQVYeEBM8SPMwkqmN+9da&#10;wf4s1xtvX7wAVOazpwrnMu531xAVyiONAs8ixvAEuOdAqAC0H7+I+s8+KjUFoMNme6L/HMLR3o7+&#10;spWRsiC0RM1h5dzQ3VkUugmlbyMaqYnfd5nxKctpo47OatnOgtz4PY7RqdacYoS+bqYqbFxbDeMI&#10;UGOtX8VYfbQkjFKr2cIYv1yNJwC0EbzQw9+NE0m4Y0MLx8bxmGLzNIk1r756Mbz91pXw3j+uRwD6&#10;+mvnmcaeQGK3mWzQEk7eAW0L/xq9HEsETxzPymh2WknVqNcVLH8gGpNKaUbq7iiPIHT1RFeYIb6y&#10;v5PpWSsnImhnrZsuBqx2EOq/f/sEhNyx8NZL1+Py8t6tI7Q/Gamn2z4DoKuneTyrq6jXRkM7QT0p&#10;yybIMUi4vnFSVzoBfoBQ9aAak8rIMheIFmlAApQWMJZfAV5ZiUN+BQalpQDQxaz/H19v4lrlmff/&#10;/x/DdJh2aEtbqqgYyUISkpCEJCSHk4QkJCEJSUhCEhLRoKKioqKioqLiggtVcUFbasUq1eJCF9pK&#10;tXShLV3oQhdmYaZDZ4Z5Zrh+r9d1nyue9nm+P+HiPllMTs65z7nf1/vzXpY1MbbPUXvdDyMMKbiD&#10;dsfx1Y2hHHBq9rojeXvcZTsd//fihhd4qkWtaSRvFPCpcUnmsx49bQPPq331jWhFXZVNgFKkE/pn&#10;Knj+ZD8r0ehqSFoChihFvrBQXw1RXfMA1JYa2c+xNnR7ZDJWwz4KQG3xef/qS/+/+PMff/wwvHb9&#10;dPjqQzWVv24H+geNSXfDW9cOhQevHAs/vn8t/OuLN8Cgr4d/fY073fxMx/T/Qc/4jy/Cnz9/M7x5&#10;7VTYsxFXNmaYN26ejJEI9944EQ7uGQFwmslJbALM3SC5Vn0Er86Q/L9qxbJw9HA3J9C+8Nknx8On&#10;nx4Ln358NHz00cHwNbFGX393Inzzx5Php3879qca9Mf94cNvdoVX3lgdRqaXhKcBjo9AtUsTN/Gk&#10;9uLSH554JGzYWhpOnu0Lew6QGTn8eASgA4NP0KwEE7ivKx6npxhNUHUlMysANfy+nmaGAXQW6wm3&#10;38UYf+Pq0rBtXRXU+1j4+3c68z9m+be/C1N7PnwKC3oPlvfF8zjT9zaHDXNERnA/hjFYbV1bEc4e&#10;GwhvwgR/QF/9vTt7wxfvnQlff3ghMsp3X94RTh8ap2WhDdFzB+LnbvQnORx4A7Ci49R+jYWzh1fE&#10;1qLd5HiqyZkg7qKfF/o0xxW41qZxKs4QELwOLehBcj1P75hACzoVDUpr+uiW5QTKI4kYYYe6Fcfe&#10;Tj5/eOMw2aDtYYpIiVi3ievR6s3OOhoxWMZQNaglZnTRUk4OHOCzvRKxeSl6H3rfWxY/EVoxGAk+&#10;Ox3Jwypmi9GP7R3szBMAzcN+dPLG2s3oSYZT0BmBp7E4aJ+6uEiMIfKfQuTvmm0jSqIAPmdacr8A&#10;oCtoNlpFp/sqavBcy2khmeP713X2hm2DNFV09QFSc2FC/WhBT9rLhWYAhqgP0KnjPgJRLkCp5jA1&#10;zQhCdULrgm5UzyaTk6o4C7WNKWZJ4JIAqCNeAWhyrZp7mABo0sglw4YgVc2g4FMWVMayBBPPfERS&#10;AYAK9mJbkeP4gkazwjEdzFs5zullOKkFZ78GoPOgs8CYppzQ4npObzsij41LBfe7ANEMUAFobGNC&#10;z5h0qPNsLPcpjtphTv1/id1MtwWXxTFOCeSmGKmH4/gs4ineB01VAGvvd2Q+CwBUcO3ybyzBsCPr&#10;698tEHWVy9QWajoFoMUh9pFhBXQKPhc98YewmEB8jR3JMJSBUZzGhV5uwUjS6vYg98jjUBYgxVE7&#10;o3/H8Al4pmalNmKddNTrvM4ilNjkEgnUCBPqWF0w6rF41J6xWRn4FJillWQZkTksWoLQ5Hj/NQBN&#10;oE7QHFdB/ykAjYaVgtZTKUEWNZWd22pCbVtKIfwp/zT9/BQF5flrnmeKLko1lgLS+SxNNoyCUEfx&#10;kQUGOKVVrAtNxqRiSUrS1kaQz2Ms2PLxTmxq8ei5mGWN2lgd8TKgAFCXt10C0f8LgAo+ExgVgMb/&#10;K7OsDhhNa2qAUvvdwMcymIJGgWICn78+mqxRDEgFod0tyDgwPrqMf2utyUovzCDubrJ5CPMSZklz&#10;PWNagJKEyHQr0cnAcAa+uU/WxhZWelyS7jeeqwUAWs0EqsnJE+ajjlo30ZkBqYOQ+ghCIQsEod1o&#10;+btp/hlC1z/cJOtZFjWgglCXOlBB6GALpSNEMPVhChoCUI50QUoQp5SqNVsjA4ozm0aj0WHKQ4gi&#10;6u9H5tHBiJeVtRxhNnasTp+42ZMC0AbqKB1Lz61qCZtwa2/dSFPPji5wQR8B8gPEH/VGAmYTaS+z&#10;Rgjp4Ob/9qBXHAdArcI8c3BHP/FIVFafXhNH8AmAfvjB8+Hzz66Ge0QzCkBvvXI4bOP6Zmd9GRXa&#10;xhraUFQO8Kyvgh0kkmkJTGVV+eOhohRdJkH9Hfgferuqw+Qw07QB2P8O5BbgqRZMXCWA1YWwqL1t&#10;5VyT14bXb5wOn7x7nVbFa+G1V06FfdsmYz6psU82QHWhiZ2gOWh0iMcO2eLg0LOU5iyloQjwvZKY&#10;KqrBu2k4Mu+zAeDZJCtKG1IV0kHD6QWhLkFoqVpQAOhSCDsB6BKA5jIY0Uo63HsJg59aR57vNO85&#10;TJOXxjE80U09PHe41AWfakIdwTt6dwlErda0oanZ55WRe45K8GawmasGMNoA4K8if1zwWaYxjHNh&#10;EWUEpbUwpMRiLQF8LoFFngegupfH8uj3OnA60VTTilbPIPrKx3BpH94X3nrhIoSd5qP//e8vX74T&#10;Pnv3GmP0+3xR3aff9z1j8Afhr9/cCe+/+Vx48dTqcJpE/fs3D4cv30Jvcf1kuHlub/jmXUbmfzfj&#10;Ujc3rOhfvw4fv3E9XD17KJw9tC289ep5qj7Phts3jrHb6Y67pmpQtLoRXedTE8viiHtsZHFYubwy&#10;HDk6isZyW3jzrX24yreFd+if//NfBdBGMSXQdy98+c2xcOHFEcAnF0KAVQnovLv3CSo928OZ84Nh&#10;514MUHsqw7adVWHPPsLyN8KC9RPuypPZxhPrCTFJl6nj+DG0FOo81bVE3Qk/z/7aqdEFYdsGAOhW&#10;dl4bl4Xje5vC9Qvj4XNA8j9+vBT+SUTUX787H7799Hj46qMj4eZLKwCp5YwsHkXEzu/hZwzwu1ZS&#10;o3VoW0d448aO8PmD04DPs+Fv314PH755Mly/uClcPrs2HN0DGFzbFjYzXt+ADnWW9qY5dJ7rV7by&#10;uVzYQzj9/q1DYevqrrCadocxTvaJjpJYubmGSrXlPYQLU5HmWtVbFTbT9bt3Jbll47gY0XUO0C7R&#10;w85PkfmqgZr4+b3UsW3GuDRJrtoozKj1m+3Q603oiV31vFhrzSFll9jKDrG9EsE5K19Gbyzd9J5j&#10;+TLAJyNtx/GZwSjL9JQFle0UeOa46Ao+dbLLeMp2ugSgXRWYJviax3FH7YBOAeiMzCbVdq7lfCzA&#10;XAED41rb0RPWtHcXACg99rhVV7d1hXXtsNm9Q3yNrDb+3xi1eAOyrfyuPi5MQ1ykddn3wxx1w3YU&#10;A9A22Mw23vRzOnjVsBXCyb1IJwCaTBaZgSgDMFllY7Ycl3mB8MItc2QItw7lxApl0U3G86BhhO2b&#10;d6zDgCbnt+YbzUGahJIWMjnfBV1mTSYAWvoMoO1pwNlTADiOZWROlpM96dGvRVZUhvQZgWTWA28d&#10;5yKAXBybO/4HdP56pSrQlAOagKLfn9jSOF6Ppqmsx714CWpdxUD0/wSghdxQGVABaAm6Se+rpieP&#10;As/iJQgVdJeisyzjsXy4sr545QYC0eSIj1pdgGaWTKAxjNzOQmxWMnroxnbTICOaRp6ajLzwaziK&#10;YCwxnjG8ntEwIKnO1iWMRYLQlK3Zq3Maxl1AmoEqNgt8n/mkcRVYwWLG06B7G5dcaXQt216JTCFF&#10;HCUTSrGZTebuoUlJ9hYwDGg2vkn21mMKtk+RU7K2GfjMjEme1/4ewW8a5wuKYiMTf6t/vz/TVh+X&#10;4eoGrRtHZAtQ6n83bzM2HtlgZLyQI29ez8Xa0AQm033OWL7M+Z+WHxd/LmNVBWeZyUg95/yYWpOW&#10;OZm+vlj1/P31vK7ruP+Ot10JkD5kRmWyzAEGLGtoigaezHiYotjMA67DGGk6RmQv6zgHiIhKUVGt&#10;NFE1ASYba7hfLG+3Up7RRvKGR7+vnQrUToyQQx0wxozpjbdyqUMfQpPey9eV/sRAeUGuCRmxeS3T&#10;n2cbgeyYYuDisWBmTFKeWBjAxKlyMbmZSzDc8t7bCvA0iznWc8YFMFUDChD1aKVzXx3yqJqFNNrJ&#10;eCK7yuGQBoiO2h3fRtNdM99D+HsXDnVXLy7pHkbmHYxjWxsY5TKibYMh05zbDWDRAd8BYGnB+GLI&#10;uUDTqsfaRhjQJjSeaBGtf/TY27cw1j/OzFSFDeuawu7tnWHvzu6wD0/Gvh09YTeMnmvXJnI3V3Jd&#10;o4hmZnhZPK6dqSUkvjccoV7yNB6JG6/sp5b7ZLj/4HzUfz54cDa8+/Zz4cHbp8JHDy4hb9sbNqzq&#10;4rngvboE8AQAdXl991gCAK1cxliea10tGeo5DNzdaD0H+9A9diLZAnzmGngNc42TSX2ceMQuSllO&#10;HtpAXvj58PkHr4ZP37sR3rl7MZw+uomxPZFcNDe1NzMlxKw1MkBlKe7zfvI7h0mxGR8nLH66DAAK&#10;yF0OIQLxpmQw3y+baUZo5l2p63Qc/xCIWtkpE7qUZYf8IgBoCdPapWAMQWhLHwz4AFIMtKGVRDaW&#10;8Ti7ugifV//ZQWNU7xDnfotjeQxPgFTH6WpGG3DJD4xT9jLBJpLnUf2nzYy1MN11GJzLSCtYTMTn&#10;MpIJnuAxM5Re8FlGTutSorPmAeg4yF1n29wgtY3oFibQLTQvwZbPA7h3Doq2rR7jykh486UL4c8f&#10;vhv+5zvG6H/7Prx/53LYvmowHNg6Gb58/wr6xrs8qJfDnVeOhHuvMQb/8DIZoRfCqy8RbYBLe8fa&#10;9nDl1MZw+cRmjDG7aK3ULOQ4vvDvn3+CBX2fJssH4e/fm935RxjCd4g62huWz+RinlcHTN3kZGNY&#10;x89aj0h3iuiAzk4EzdDGvb0L2B3lw4EDQ9RIDeMw3xC++VbGUROSUUxfY+i5E96EbRwbI++UHcHw&#10;0JPhJLWY7723N/ztp4tEHb1EQ+WJ8Oaba8OLl8cQLXfCej7Fi4M2piGYPHYczTypLewiWniRdOZg&#10;YrtgKtgVPcMuZxknpnWgs2PPhk1rF4ftGxeFkwdrCayfDB+9tSl8+WBP+PHTI+FPnx8Ln7y9PXz4&#10;xrbwNQzotx8cC+/e3hauM6Z/gYSAi8cmwgsnlofXruwMnxGO+82HL4LPb4W/fPVquA8rfOXshnAC&#10;Xef2de1xtLCLbK51jCaWExQ7zYm7kmzS1YiANyzH7UdD0jYA/AbajGbZdQ4TyOvYfKKzDD1PFTvY&#10;0rgmO3gjYRcrq7lhrAWtKOadroo4WhlD5+P3zHaj6RmsD1tpclg3huYNDc8AGp5+gn7baKAQfLaU&#10;42gs482GlaM3t73mGRhQdlKMInJkprXR/Z4jzqjTHTbgU1NS0oAaLt9Kw5Dg0zrAVi687VwQBrkw&#10;9sGodHIB7GCX3wNQiwHzXKysChxFoG/U0igMywSjvskGNJ4AScfsq/O43wGhHtd3odEBcK7EsTrX&#10;0hGPq1o7wyzu1RnY0AmAp+Bzor4lOujVkw5wIdVVr/bUJQCV7YxjeBkPAHMrwNMg8ghAud+CzwRA&#10;E/hMmlA/TpmGydziBVcgIPhUP+cI0wuxgCPLp8zyHgWguqUFoUYmRfYTF/siIo0WYurJwGfGeup6&#10;dzlST+yfUS4xbB7g6RJsVtAxXknmpEc/TqA0jekFdQueXIgwH4YRMCqzWWwYSqAxsaKJGY1NTOaE&#10;2nAUMz0ByAXm0uik6GxHW+kShC4ifsrvFbwWA9DEkBYD0xhWXxReL+j0PiYAmhjQxILOg0/G2+Ww&#10;iwJQWdBKGDHH8Zkhice50FluiLe3U2yT7GdknLl/AlHH8ZpYskggx+GZmzuxcYIwQZyh7V2MpI0v&#10;EowmAFoLiG+AtbNW08/7PX2w7jKoAsAIZDWc8X3mhmq4Kd7E2Kwk8LRpyeO8ZtINDiDU709d9Ukj&#10;Oa//A3QlSYfgLJ53xP34u+0lz1hcG4K4kHK/evm4B3Ds39BeAKoajZKhRf3ofH6nQJvl/c+AKHpP&#10;ZAbGF1lN2VvIwEwZmfPVmLzWEhuqPjQDjhnDl+5rYjIzQPoQcKb4qRRHFXMyCxrO4vYgm6ay0H82&#10;AbyPaORxCUIj+GSlcXxiSIvZUcGoADSO23ntt6FTzwEkPcpUGsVmOkYTmZoCUBlQQacgNK1mbjcJ&#10;RD2yWhtgvwGVHv18io9S8znYnkdLT8UnANQqYEGouatd/L8OkgU6yD01VF4DpJpOI5WMV1KHbg2r&#10;t/18zCQGkHqfo2ygkNThmL9qybNxxSxjQGgTaSOpplMQmmMiKiPahT60uwYNfp0VrgDHKt7zMS3L&#10;hGbgkwrrVpqGAGzmgXZJWmAuitFLyL0EoI7fWxnR5vBKtLQYkcQovvG3RCP9LjTSdd6KPrGF2klX&#10;DkDkaoK9K4Nxq+Ga2kOE0MRkZVgJuNy2JR/2wX7uggXdtIFr1VwdRuZqpo4NkR0ViG5HlraBMfYq&#10;AOu6VRh9d/fiKxkMF8+vCrdu7aPI5WB4462jxCAehrjaGV69viO8fvtA+BhQaiD9qSMrw7oZdLnI&#10;CioEnIDPap3cRCUJSqu5vgk+XS31yMgwGXUTU9XWDHkCkdfM41UF0fIUOtI/ME3uIprQhqR37l6K&#10;4PPLj26FD965gjRvb9i9ZRIjEq99pojNEDnt1IcO9tLaBPibBOBNTVVRH14dqzLVhA5OwEwPPxW6&#10;h/BQMI63LbIW9rOpGzAKRhGMyoJqVrI7XiZ0CcBTECoAdSSvJlRjUh2Z5/V0wcuCmjnqakVXqwbU&#10;yCWd79UU21jfaQqRDGgZBJnB9nNEOtrG6Pi9YxBmdoTXEpioho2HDGgFmxBH8EtpRiqpJlEIBlTw&#10;uZQJ6TwAnSKFf6qXjMqRVmJ7uEgTKj4Kml/R34jGj3gImCs7zWsX/R6HG4wjTOlsf0scrZZBT/fy&#10;YJ07SjTPha2Mm8lEQ1u4kyaBly5tCy/gKnv+3PqwbT2tD1DsK6iM3L5mAIPMSX5/aifK7orA887l&#10;s+HjN2+GH7/A0f5v4ob+9VUEoD3WdgGctm8fDadPbwjPnVwdtm1lXKrjClNNbw/omxPb8NRmTu4V&#10;K+qp3NwV/oxz/B9/0/RkhNHH4YsPzjHWJr+OWKUj6D8f3NsRfvqLo3mrL/0+o6TeJf7oSnjnre1o&#10;PInD4EnrIIOrs+fR0NULwLJlgCevnl1AXSUaFU7KJWg/S4hl8CRtR/g7O/Z0BKC7ty4Jpw7XhDde&#10;mQif3d9EVef28PV7ezjuxCC0Kdy7sSF8/eAwOPwOvxdg/x/NWehj/yPIh7X955fc/hZg/nr46sH1&#10;KF4+dWAVY/cV4eg+AuI39RLj0A3L2hPW4jxbPk5UBuDToPzZseoYgbFmqjGsHq+nkYGMLoJvh/KL&#10;0ecwOsG9rnnINw4jIswpU1TuSH0a4DndUxnB6FQ3t/lYwOrHHlcN83NHG+L3dtJEkSf8t4Ug3VZG&#10;FC5H8GpAPUfsFXYEn3SgLRiTNCQZy2Q8U8oGtWLTcXYrweodsA2dGnFgpdoACQbJ5wBpMp6ubi4E&#10;AzYeMa4eRPQ/2ojrjpB5j2o3h7mIO0Zf0dIe14bO/rCtn6iq9v7Idgo659o6Aah0wXPRHSdrb4SL&#10;sEstqauXi62sq6H2LgGvYLeDC5VLTZxjSd/k45iywDwUsw0pdzGOSQGmsmeuZBQQuGTu1Cy3Uf2c&#10;LJQXUMetjmDNf0wO6MR+yoCa1yn4jDFKZnkWwGgCorKMuthT5qUOcN3g0YAk81lYpTKgAE+Xt122&#10;8AhIZUXnmURMMd5O7vYEFlPzUTFQLB6fx6ajX61iN3vK9Yx5nkZKAfT8mbKprvizBNs8FhqcMse9&#10;9wMmVpmBGafqP1kC0f+LARWARuAJAE0sqADUfEWZYR8n3fFmhvp4CTxTg1I8mofKfUjgXzba5yQ9&#10;Tz5XMRgecOSGQSDqGF5GMAFRAaaAVMDZwv9vhvVu4md4lFU03kjzkkcNTEo5sk0M435WalSS+RSA&#10;ymIZBZXVX2bnl8y6hilXFh2VNWu5BMrJNDPPEBbC1lPrj0xlL5s32UpBqfKAHjZjAtNOXiOymQJT&#10;DUvFGaMC0DTWV1Paz2bQ8zj7/qzu0hXrKQuVl4JPg9oNX4+h64WqzNR7npznAsr5eKkC6Bd01gHe&#10;4wLgxqB2WGM/buQ+NyFvSJ+X9Y+3Ofp8u+bd4wDlYp2nm4q0sUhHNxlRZsGKDnpH3CZdMPlwBG/F&#10;ZQrhdwTv85FC+FM2qVFQ3m7kcWtimtKItrweU1ITpqW0GjEyNfE+08zmUwd8D7r1fiRDOuQ1uMV6&#10;YACp4FMQ2odWtJujznV16C2wr26Gve1qBZAKSl3eTxnadJ+tha3j864a9PbWpybw3MI0KjKisKGp&#10;nc6c5lTXGUEobGh3LUxoE6HxYIUxNKG6vNX/9xj6DgDtwulu25FL8OkYvgN2rBuwks/DghKg3tuL&#10;iaiX7yObUoDpsb2T74NUypF/GTNA0Rt6Te9mNDxClNLsLCkuVEVu2dIR1qL/lB3sR9MokO0BtPZT&#10;wOJ0dN0aUmxW1UJelYe1q+tIr+kMB/fjkTg9FV64vD7cvLU73KGq+9r1rcQpbg6XztEKeHQyXH9h&#10;Y7hNJugLp9ciB+yF1NGg9zueV0AXjUwdDVzbuN41VeMIB4Q2MB2sYzXwcRPscCNShQZG79XEDy59&#10;hrSP3+GkZ3Winz15aBPFMy9G8PndF3fDFx+RAnTrHD6aY2Hf9lnkCtTw0jdfCltYzZi6nrG1KQGG&#10;849gHJ6YrCZGCl/GDMkvo8gleLzqW2GKBfPtXH+7uR9glYYu9JeYkqr4nOBTLWhZG9IBcIvj+IUy&#10;mYB6gegymOZmHtscbKt6zmp1nLCdAk6Zz7g0FWHwKsdAVk9mqSBUQ5Lgcwziqwdt7sAYVdxUqRq9&#10;lOtlowNZ2MZUtR5QXUtO7NLyR0NlLRt4CKkSjFvzAHS0i10M3zjVVxXmhurDDGNYgUUEHIAPdzQG&#10;1bdjoa8FbD0DnewqR+/YhENtgIT8dSTpq114Fgf9U3ax832tjVnDgZlfVm2tJpx0Fw7qY/vmwifv&#10;OBr/B0uH/b/Dz9+8H66dP4JZZgfs347wyqWD4Z0758j3fInA983xSajiRDS/68TxleH48dmwe/dg&#10;BJp9UL+m9Zsbpl7EiITxsarwHqLiLDPTOChB3Yfh/ddPhoM4v+5e2xj++M0ZfvUVvqZ+9QZ4mLip&#10;/3AkGP8fP73E6H89GlNMDIDKOp6sVgJe27t+GxrZUbh7a8LtVYcrTtYzgk/EtU3sDLr4vpmxJyMA&#10;3bl5ESLjhWhPasKlk61UcE6F92mA+vSNLeHNK8vDvWvrwt8+w+j1T/NLNSf9H//++iWg/Ep44+VT&#10;4dKJbeHQ9mnc7uvIEKOPfe9k2LqOTcPKtghABZ4rJthQDAMmofGnBwGPrDH0noM8B+pyBKAahmQt&#10;1W6O8fw7OlG/4/PeA9PcT5XZWDtAFBA6hxHJAF3Ph0kc8Z4Ta0YRXA83xLGLwNPzoobHva7ktxF4&#10;NhLr1bAM9zurtZwRC6CzueRxLqwGyz8VQacA1G54W47aYQ90mSdW0XG2ndUNMFMCT7vc4wUatsY+&#10;6x7YBbur7Xz3OAwz4BqCQRzke4cBclNcBFflkB3kYX87B8PmnpGwvmMgglA/vwIAKgidacbJT6uJ&#10;7KlrCAAr+LT/WtY19sjr9OXC4Uqu4MQyyCjE2kWOyZTwv6KTIvjMjCwuR7YJfLZUZCyUrKcXbS/w&#10;jg/jyF0DjcHjZkQWQJDA0+B4sztlPh29C0ITAF3wmB3pNgTRSMGI/mHoetaY4ueWEghf8mQGRBMA&#10;FXQWL+sgXWlcn8bzEYSqtSwAxV/rNou1oYn5LGY/4/9DZyngTAHz86HyBbY0sampWSn11Qs+1X0+&#10;HLlnTOjD4H176x+O4BMT6ghe4OkSjKYRfDImpdD6GNNkWkCB5UzmIysz51uLCmy0z0eqSEyMXGKs&#10;BaDFGaCOsB1nu2QR88ot2Fi1AFgFoOoq1Vsm88+8lhhgabVnAp92zFdqWsMkVQ0QTbrDYod4AqFK&#10;O1Jcl5ph2dsIRAXLaE1dDSWwcYStN5N3KQhNINGGHsflgs9+Jgmubl4jglABZdaxnhUkFC+BqU74&#10;0TyTI2Qx/n//n6BTcNvuyB2gmZjPXx87YEldgs/IhBbAZwKgspwxbgigmcBk2kRkSQeZzETAmepN&#10;M8CpqSgDoRkQfZiK4O15NzlgU+AZWW1up5Ue3xSLZq2qGwFXBHWFXNgEVFPuaAzKZ7NsnFIc30cA&#10;WgcArSOmjzxP/s56NruuBljgJkxaZn7aspSHeTZT1PSATjbXss4uGVGBZy860S6YVluMTObIqjVt&#10;mCOBxFY2QSkA06glwWctk6W4GL0LOAWf1qbGY0G/qnzAJZsrG9pStGJ3vPF5MKOxqpP+835bksx+&#10;ZvW3UIncDEvKxKzbYHqZUNhDAWiOiCUd8LYeJQd7B8xbTw9MKau7m3Yi2np6mGIKPjMiCb0obmyX&#10;jTzWQko2zUyDUWbrwwqMR7PLIQ3oMm9nAtqEfnExwG2hU0iu0SbTzMyWh9mVJL6srg4bt5BRua0l&#10;HD42SPb2RJyQ3rkLCL29Pdy4tjmcOjbGtTofTpLpfQ4gev7YdDiJ92TX+s4wje+khxipTlzfnTQy&#10;tWKmEYBWIjWrZhRfASMaR/LUclaW/IH4JwLvl1AfDB6S/XQMPz3aHi6e2h0+vPdy+BZD9p++fSN8&#10;89mrmI9fiCD0+IF1MMbLwgImqU8CWBdDakluVRD7VF/7WHT/d+HmtxbTx6KzC/KGMXg98UlKFhpk&#10;kH0c2gHIXcRp8pg2A/BreJwriFpS+yn4LIEgE3i6BKECUHva84NsSACgNiUtMOMTLCXTqfHIrndB&#10;qG1UNlGp0RWYGkzvCL4f07gh9BPL26j17IelJTYMk1kr+KKO86Cec6Kclqzqet6TAKCl6GbnAWik&#10;yQGLMpkjHeQ4AVIGEQmP0N06C7JdTW/q9nXoK7b0U/HImMHQUhB0Xw/xA0NkhJGw38Nt6zFTf/pT&#10;PvBQzwa5GmNgTtfcDBmU60fCiQNrw+XT23BwbwZswmbuXRW2kqG1bW4gnKZJ4OqZXeHOSwfCyxcA&#10;oyfWszMYZayN+wqAN9S/MKyHwdy1u5uTKR9WssPpHyRLkge+G7Gx1VC97Bb2EoL6AxpUx/ix5vPv&#10;98NfvrkVPr9/AfBLvNHPNiXRwPSfWxz9vhvhPz9fogLzdPj7n8+Ee29tDds2MXKC2m7gSaq3gUnU&#10;7/i94Ihv5oS3PqsUobKakGp2SB3s1PppHhjpeySsXv4UDGhp2LNtKe63pWg8nyarM8/fNhPu43a/&#10;eX48vPPyWpqlXsjYT4D4L/8R9P/3r8IbL50MFwl+f/74lnBq/1y4eHwjL461ANoNANBpcsd4HAjP&#10;XTPbDAjF5c5zNg59PwQTLegcbl9E9SSuNt4I+oix6KeNop9KMndy3c18Dk1tNzS5wvGBNrQ+uBB7&#10;0aJM0F6xaqwhrCNQeMVwLZsUAofVj6IZneytDCOwprreHbVXsRmpAoDWsntrxPlu7ERrJawngNMg&#10;+uZSxO68KNUSCTyt5bRyM1tZHVwHFX6Cu8x1a/0h7ATskxfnbmNOjImB8bQCUQDazeirm9GXq78O&#10;LQo6qtQJHwEoF8CVAtCO3rA6l621efJaW2hCAnQa06RZyeM4b/QCz2He9K3rFHx2O+YXfBoize+X&#10;nYoMlSCU+5BYHy9O0SDBMeUMFl+8vJjJeibwGd3UgBjrFFMNYDYC5WLDBd7PqQGs07ldAKCyb7Ke&#10;aQk+l2DqSQDUkPgUFr+IfM5026PB664sb9SqTQAgAHQZo/UywJqRP7FZp7DMnixH/5k+zr7HbMoM&#10;kApEjW3SeR6blWJX/C975XXkC4CLK0GLo5USSJ13sxeN3RNoTSYjAae/K0VJeVsm1M/LjCb2s3gk&#10;n/rtUwbqrwGozG7UvKJpVR+b2DRHtAnsp8c+tQ8ZAJ+YaCswK3kMlEXE57JIk+jnEiDV4e6yKtPn&#10;NdNQZsHunt+aewysV7qRetnTMXXL+3qQZReIyoiqvYxVloBRjVAp1zK1BMXzrJC2oI7VrNlkVvP5&#10;92/UaV+7GKC2BIf3UjIvC0DU+klvCwytlIx1kS30lbP82KWRKNs0ZVWZLluhIhPIMeoWrXyM0U42&#10;MemKB1QBsNLy51sxaX2lRyst87UPqy392JzNrHoyWwmExiOjfYPZawCohrP/etkWJMPtRqPSHnW+&#10;r/h7f82ICmod0Udwzv+NU4qCtCJrFHq4flkIkclpUlZpYpgFm47s1ZMmhlU3vRWaAtBW3m+a0f02&#10;ULXpagSYu1qqmmBTzU1tjQ1ItirZjGSTkqauzNjF+xDjehnQ/iZG8xwzNlTdLVr0CEDRoQJKEwC1&#10;9Wh+8fkaW75spLI0Q3YUINqItjRWqbKik18ZAe+xD6UGgFplBzTCCUJjLadAFFOSNZ1G7/WhCx1A&#10;F9rbwtgeQiMBUDvfBaHqGwd6MNcwvu3uwAfQ+hgNRSyAj7rQdoBmS9SIcv0A4DQC+BpwwrdynerF&#10;MDsxVo8LHtYT0DMygT8BRrSdislGg9O5Ti/gOvwsqx6mr3/w2egen11dGVZTr712c21Yhal3w+a6&#10;sO9AZzj13BhRinME0K8J119aF84eH8Wo1B5OI+E7c3A4XH5uRXiebO1T+4haxEuxGiZ0muuq10V7&#10;71tqiGczmB7wWQ7wdZUtpk6TVboQJ/gC6jufok0Rg3MN17592+ZgVk+RbEPxzWc3wicPng+v3Tga&#10;Xjy7nSSbFWETGdtdAHhrvAWuElsanyogdWoYWzc1YOCNcVVZNmoWWQVLjNbSVQs4bCLRphGg2kDD&#10;VEMnGm0Sg2ppmKqGrbQGswLAWsZjvUynOsB1Gc52O9pb+3i+qBNvYUpdC9A2ZsllH31VLVNfsIMJ&#10;Bf5uQWhaeYpsuvow5XaXxmzPPsiq2bkunhc2UpBTnT1MDJm0dnTzGmaDUtuA7hgAugzibh6A9pDT&#10;1EYIqpEFovw+nE6dzPx1kk0NLo2C3iP7hsK5k7OAqa6wfTNO4tWwYnMVtPyQEbm8JN4eHEMPiDnI&#10;vtalgNEneSAf48EXhFppVcsflAPojA8ipKUfVga1xMopdgelHNWP2BRwaDMgFWZv/5YBglvJcyRL&#10;TPpbljEHgh/seyKMjy6Ejl4Spo0noGddEDo6Vha2bO3FoY5+8sK28MUnmKP++g4B+dDd1FV+8T5x&#10;Rp++RHA+o/b/uc/fD+v4Mz33kQV9Jfz81+fCN1/sRgeyPOzZ0YRQPGtaGgBct7JLKOHJUAtqIH2e&#10;dgEBaCV/pydJ5TJ2IDyGvYwAhnr/EAZxsC+feByHXkM4/1w+nDneChtKjNHmsmhIOn+YlqeTA3EE&#10;//PXNjhpxvpXEf6EHf775+E+8VbrCYDfMtsRLh1ZG144zjq5HuC+jjH8XDi8c4IxPLVe6Dw3r+mI&#10;YNTeXQHoIBlc7ZyoHYB3YzFc6jWHeBNwk+Hz3s6J6xKU+rkBviZgnSFEeBO7mT0bSAFgbYBanyKq&#10;aQS96wDs6RCj+8zxTjIBjGc1L756HO+Cz+Zydl6slgpYaV54rkbag5ppEbIFScYzgc9sbMTO2igj&#10;oo4EoFnci0fE+lwI4niyyKmrAF8AKmNqXqgAtA9BfwKgg4zmRxgDCkCNWBKEaiyaAuCp+ZyEXRhP&#10;4fQd3RGACj4HAK0DMKiynpFpNWcU8NlHm0kXPy8t74sX1xgLU8gm/CX4NIQ+0wam5SjUFUfwjGhT&#10;N7z6OEGn4NPRpyPLBD4FOQkEpZF7cVuRtyOYjOP3h0DT27YXCUpdCYBmx8y0FDMyGWGnvMkKWM3i&#10;JQAt/rjyWdjYBUgCWBGEAkrnw+wL4LMYhKZc0qT/TCP44hH7/2VgkvEs1ovKfMp6+rPVtSZHv3mj&#10;KfA+gdBiAPprQFwMQGVBEwDNWqFgo2HU6pcBUgRnBVApsBR0JgDqMTnTEwBNz1EawWdubkw6Jg5w&#10;H30uU994BKMyo2gQYxSTAegAFEFoM+eKIFTQ6Uqh7x6zTnnNJdnSVBKbbgqVrOncSuPjtOFJ9aIZ&#10;GIUBLtSPyuaaNZoAqCC0bglaS4CnR8GptzUIOSK3w9ylblMAqos9A0PZ60Dg6VJj6KjXSUBs2ClE&#10;U6lr9vtj2DtMn2A09ac3YMRyXC4ITYBUUCrw8ujXBKLFYLQZWUwTLGwdDKkg1GNa6WMBqakPCYD6&#10;saDUzwlMEyM6f+T5z5jVrFUqSRZSwH8xAE1a2pjTy+s/S0PIGNMEQA2PVz/qqD+N+z0KQpt5jbcC&#10;KJsA3E3IDxL4bCxH7lVYHdR8+hhkLUuwz4BQH0fBvI+7DOhAM7FzxDalJRjtxDmfQGhiQAWhGaOZ&#10;VkG2kaQbAFGlA1mMlO56QKf6VatNeW+NTUlFeldLOdrQhrYRqadhqb0WoFGPRhSHvPXL/ZhtjBzS&#10;wNPBJK0DV7zX/XkAyjRuggmdRhs9FHm1oYDNFhzrOWJ9msyVpC++Hqd1EyRJC6P8NpjULoyzA32A&#10;ToBOPz3xsoBWdTqiL4Gxexa3uU1J1bBzuscFn3PglLUbasPmbc008zAl3AgYXV8evR1HDvaEo4fI&#10;tT7chxFoEId6Ny1FXeH8oeHw/LHJ8Mr5teHqqVXhhWOkyOweC/tJkdlAXucs+EWGtxkGVNApAHVs&#10;XrkUnSTspyyoADIuyLfFHHvaKpmCbgnv3L4YPrl/NXz1wdVw7YWd4ejuCQzCI9GfsQEj0uwQwK0a&#10;w4/AE3BbCm6SBdVjUomT3Kak8nIYTBN3+LyNTRV4L8oryd+kBKeCfFWbh5Ziio4aTB67Jq7ZjYDm&#10;BmKxaolgLEcGUQKbWYpksQy8V8bj3giQ7Bjkeea50d1uxqdB80+BuUrNUgWAZrWm2RKMCnrNaRWE&#10;tkBc5Rm552E8uzE3t+ExqcZs1NHJVAcjc57mrFb0wo0kLtWjHa6qffohABV4dLM7aecJ72D23wHl&#10;3UP4aD95UTMjAtDacJRdwbnnZsLJo+PhzKmZcBCTz/a9nWHP/q6wlwik3Qe7w5rNjdRpdsVS+7l1&#10;aAMmiRah1F5qXAbRE0PdZA/W/kF2QYbE+gBX6ZYuhQaGTWyn27WLP64fvUi//bDsgFp5MJvI1vTJ&#10;rpWFxMHVxOroyHQkY7jRp6Y42ebqw6FDY9Rarg8vv7Qz3L11OK6XLm1GYLwLcfHp8NOfbjLuVudp&#10;ZikA9J8vcxSA3gh//cvRcO1l6rNm7WVlN8WJU8Pv6/H3ADzzMJ8jw0/woDKKp9aqgftg8Lyryvvf&#10;8AcMSWpcfhuG+38XZqeeCCdkPG+sCO+8vj5ceX4EgMhou5+fyYhg36aq8ODOlvDztwJQW5wEoZqy&#10;qDf989vh47snwwnY39X06R6E1n7h2Fy4QnXXSyfWhYtHVoXjuyfDkR1j8SQ+uHU47NrQi9Mdxzft&#10;A6PdNB3AgObr2Dnx2HXWs7EwGqN1MaN0I5N0Kj4en/deTqIxmO+ZPtoX2BhsAXju5/cd2TYC+GRk&#10;TVf8BDllQ3kc/5xggxwHcT62ouNorSQLjDF7zWIAeDnPNXrhxnJ2YBiNGgCdtcQt1S0hUJjudEGn&#10;MR9xh86OvI2xUDTw8AZptqDMZtYznV2cE0PkbXVPAs9Oxu0uAajh8D2YAGRC5wEoQHSEbvdRBPsx&#10;cJ7MT0HoFG/4E1z4jF3yOIlpyWakdX3oiAmpT6H2/TKesDY9rF4umhowXI7GdSlnujbHg1kWX7ro&#10;ZxEumYM2rl8B0OTgTeBE4Gn0jqBzBIA8ZI2fjBCfF7TUAIoEN6mCMTGgxTrEqEeU1SyYY7KoIOOZ&#10;sgpJY4Rc5lkKPhNIzSo1s5G9oCS2HhUYVgFXMeiqApi6qmFHa2BGXTKjiQ0VwGYNSnbGP2xZSgBw&#10;vhu+KMQ+gdDinE9BZGQ6WRFIFuKUZDJlWGPXfOFz/uwEQOfH/0VtSEZSZdFKWTi/y/unESutSo1X&#10;LHWvsrvGHsWxNEejkGQsBYyy0G4W/JxfaxCg8RjUAcJ9XLztY+Nz5RKAugSfKTw+Gn1g7FLvuKP5&#10;lGOpHjSd54LQLO7IzM0MnPq1eBvWVD2pBiVXii3ydySJhqDX36WZx9vRcGOAvYCYFdldg+ujmU22&#10;L9NRpqMA3JV9TlMNLBisZWTgAJ3eNsdTBjQxcTqxo7klgk81kRpZMqAjKDUySMbOQHVD6LPAdrvU&#10;G2P3ucAygcyMDW2KFZeygM3UXbq8LTOottMlgHPJggogG3gd1QNuEwi1qlIgmgCnDGi6LSA1D1ct&#10;cAXPZRVAW2b04Xg+i2LyMYqAtDCG/18AFIYzBuoX2p3S6933g9isxGbWyKZiAOqY3/saASibTsft&#10;dr2nvycD2rLCGL7qAZxIEbrqAaDkGrvsj+9G4+7j2YtpqZ/3OI+yoWl1YkzydjIoaUiSPU+aVSUD&#10;GtdiDBPAM8oIYEP9upuHTCuajexlTLPnkQ2T5AATqk5+dicRUjEztJ7P11HIQbGIqx0Q2kFmaEcj&#10;rGgrxR1NgFM0oXn64XPIutoIH8/D4nV4HQIQDQKI7EA3WtEUGaekVVyrygA+FrlU8rGj52amszYn&#10;acxxebsVY1PGktKyx8i4kcgmJXFjuN5X0PCj/nPjJnSiW3Nh2/bWuLZsb2JiClm2cklYtXIpjYwV&#10;LFJf1lQx4a3netwSntvDdZbx+wtHp8OVkyvC2b3jXIOHw0FImJ1zaE7xPShLy9fSyoTZttTJnwQU&#10;ALQKAqYamVktmdelz2K6eRrNJSRcJS2Aa6b6wkun92FCvhm+/uBG+PSd55likjE+1x6OUV35AnK6&#10;y3hb9kEmGV1Vx2NgoH45ILPE9iUwhrJGH5eKchhWgKgkXylgtAynubetxrQi82m+X9e5DvRFAlOM&#10;QEvAVcs4lvP4uUq55pcC/MvBAeU8lg0dTCH7eb8BG9jfXgPw92cu5WdWVdGUmSOjG4AZWVhWLYYi&#10;CbmqCohLvtYGruhGnteJkbkVGV9zE5t1ssBznAdNMOMtaIXj7Qb+thrYY0L55xlQx7R9hIp2Qce2&#10;Izw1P6sLxq8bW/4YwuA1CF4P7ukJJ4+MhH27yb9c3xTWkR+1bgOtOusxKq2HDV3D2Jd8qlWb0Hke&#10;Gg0vXt8Trt7YH156ZU94gY7Vs+fWhnXrc/FkaeL39AuQ2MmMY4oZhL4dRlcYFwBHzeIMzqsh6OMW&#10;AKBPRh/u7A4etDaBJ9VSK+g7X7cacIDodoTIIzUeaW3Y2By2bs6FjeRhrl1FSO1qTkQyMp+jJeh5&#10;djVXXtgUXn5xW7j64sZw8dxUuEkD0Ttvb6YWEyfa9BOxBeFpdi71SA38XTnAouBzlIaklSuW4Epb&#10;GDUmOvjUpaoRNSfMF1FX/g80ICEVYAQ/O/WHcPxILrz1+obwp+9IBfh4P9llvHgBswLvuaknw4M3&#10;toefv38ed/v58M/vXwr/+PZK+OzNo/EFcGr3UDi8uStcODAVXsXM9TIn6bUTa8O1U+vD2X1sBgCg&#10;J3ZNxON+TF/bMYAlxniYXYknsiP2NnZFnfVobNBiJN3niLsV4hEcvcuKGp1hnNIMug3NRTug0fes&#10;7QvbVuAYH0Fnw7i9l6gJRw8Cz3bKC2Q8BZ9NRCsJPluq6XwnL04A2gTb6apbAvuJ0ShH3JLA0915&#10;3KFHw5GtQo6M0PDAllj591ADx4nMm3nSxun2dEUQyptst+HMANC0BKCO4V0C0EkiS6ZysLa0iUxT&#10;azfdgKOfN+8VvIl7NJh+TU9PBKCTCPt7uOiYM2rckw57gajj934utgLQ6GZmaRKK4NPgbON3YDXj&#10;RUrdmLE8saHkoXbMr3lRSo7e6O4F3Gju6NJxT+zTdM8gsSa50AwgEMQIeIoBaGRBC8731Bmejmr8&#10;klO7GIAapG6WpUsAmio758f00SmvQ74AQAGhsYuclbIno/kJcJVWAlsCr4pnMr2oTKij/NSklGo+&#10;03g+gcrklC/O/vxFFqh1oYDMlB8q05nC8RMALWZAs+glmNFCdqh/R8pCTT3vqSUpAdAEkgWhVbj+&#10;BaAJSBv8Hpk/QEkzY+g0Nk8Mpp3gTYAVvx7BOMC1GrOWtzOQjjaTkXxxLFBqLco6xTM3uM99No7P&#10;+uGzcbwbrgyIZrFNmTM+jevj1wAunjPJ1BM3KuqE+VtKAeblVI/6vLnBSdFDSQYQG30KMUSOmV2p&#10;c96ueZcgNOuTzyooYw2l1ZMAu3YBJ4DRjzMGsz4yn5EBLQBQgUoCnwKWpDlUKxkd42wgs0rKrC0o&#10;gVrH7gIvga+/WwAmCG3i6BJ4Oo5uA5R6W+ZTwOZRMCqg81gMQBsBygmACj6L2c+k/Y1GtAIIreb5&#10;TgalVNmaAGiaYCQzYawKjVMPZBWFQHsB53waQuG1L/hM+aEpQzQbxQtAAeJsZgWpseaTjWdiedXH&#10;asqSfU5gv4v3LpMxBtgou3TCu/pwz3c5GbKRzXIAQKKb+G5H9AB+N+3q1FM9sMY19cOlbEqThtUE&#10;BT8vAE0gVZ2oz1/mjM8qhxMAFdhGAEqofkcDbCsANMY3sRIQzcGIdjdzXwAd7YxcczjE22DDBJ9p&#10;9eBDcOW4PjUCMutg7wyojwwfRxnQFtg5dY+uDkbLrjxTO7NEu2BOOwGgfYyZBzEg91O1OWV95RSA&#10;cn0LEU1ddL23kJRDHOFaDLOM4ZfP4nvo+z2ekd+GqTFaCokyWj4OdsDnsQln+V7+36nd/eHc/tFw&#10;cf8YazwcwoS0C5C4cZxCmdHGsBLD9iSMnlO/WhJfIgBdAgtJV7wMaBW104JQAajs5wJkiDXEDu5e&#10;P0m85L7wzfuvYkJ+JXz8+vnwIkSSxTDP7RnH43Eyrgu0QW5YzvkBButA19kKGVjN4xF9JrY7QXSZ&#10;BlQL2RXH7hyrOTouX6L/xcmzIFRGmP/3hLc5PsnnF2OcWsL/LQHQVyC7E4RmAJTxOs9Fi1mktFjV&#10;wlg3YCSrAh/UAlxrOLYi2bMwoIWvNYMVNEcl8q2BjUUzHe+C0GaY4RrzU8kAt6JU0NlKKkAzm5K2&#10;FiYjANBGtMPdtCfOA9A4muWJ7SGnq5Mg1E60FB24zzrRUQziSJubLAv7oaaPHyJLclNzbCGqjx2s&#10;IP9CREIzNZUD44vDasbzx86sCXepunr/01fCR1+8Gj5A73DvvavkbM6FxUt+G56B1l26DDcVJ+Ug&#10;dO0AYeejA2oYu2Bbu8Me2Lz92wbDShzdHQCnWmjm3rbSGFOwZkVjOMAu5dTxqXD6uemwg53Nju2N&#10;YedOTpD10PIDfG8/XbMAxhqeRHtV1ZHYyy5qryBCIR5F7zyZHhsAaL4QWtE2lIn4eSJ7uh6NYHMN&#10;O6bJ8ScJzX0srJhdxAldSeQDu3CiCuygdUxgNqkA1BdQe9sfwtAAjOLIo2HF8ifDblqUXrk+G779&#10;6gT1mrthj5EvrITlBYQun3gyvPzCLM1GVI1ewJn33Gg4uqMtbJxZFraT9/U8LQV3LmwMb764I7z5&#10;wq5wF03sKyc2hhcOogPdNxvO758N5wCizwFC92/sC1sZvxs07/h8uJNweKj3fmqvujmZBPAuBeID&#10;uN4Fk62Im/s4cQwRtk5NB7xRTMt72UGOtsbR/6qhljBD9Zoi826o8w6q2Vqsa0XnYrtDTQnCZ0Yx&#10;Ak9XHodkKw0ajeW4AVk2bTRTr2ndm2L42D+M69L4IpdGo+gqB/y14wZPK7FCiQ1KLSyx8pLVxajI&#10;ZRySxz6AZy8gdIimkbHWeqpDBaAAz9bGMEGI8xS1mgLRGY7LcZUuJ+ZkZZ6Ypnx7GMM0YY1nF78/&#10;tisVAGg/I68BmFMjaIyjccl+CiYdzRW7i+cBaCEXMo3yEhgQgKSV5T+iM+WiOowedbSth5iT5tAA&#10;KKoB0NXhNk+MWhr5ylwVxy+lUPSUTZmcz+XEGcmALpP5LLCfglArJWOrD+N5GVDNP4v5PiOQbABy&#10;XOuoNuoDCw7v2MIDc5hWAlkVZISWPgmj+HTmnE9u+uikL/TMJw1mZhgCKBZWAqSCzcy1njGfqW0p&#10;HQWbif2UsUo6U9lWGdDUjCTTaa1m6nMvrumMMU+FdIBkxkqazwQ+ExOq3EBmV5YzAk2ei8bFADKO&#10;zUuNFcpC4hMDKviswsCVjpVIFspoXyoGnQmMJlbUYxrHe5zXhXJutAPCNCelY2xK4jxxZbe5KJXV&#10;AUTpVMc05Ir3ifsYNwRPoK3iPmRsrKN/7jsrMreF+x3D7fmay3MprfScxzGyI+gCiye7ZymCgNFV&#10;fNsQdHWC1kvGwHX0gi3VMKE06bhaqmFSmHZoaGnGpe041/GuTUH+3E4Mgj1MJrpJqJANTAxkPX+n&#10;q7G8Ia6mCnWRGQOalqyooNP/18YmTkCa2NEETIsNR+l2MiUJSmU/ywHdrgoYXz+XNKOC1AREfU24&#10;MrlDljSQHdmEuAFV3620pujjVJOpucn16zYldaA+lrYxaeZK8VOJKXezkeWnAiLNZkX+Y83pYCs6&#10;dSs5eQ/rJvmjl7rPHsG85kiOPcqECjr11GhlwYBZocqF1K4a5VXOhrSG133NQvSBVM82LF2ErION&#10;Au/PruScTwYk378Nq3f5uVYc8jmC612tvK83VfA1VhuxQ77/58kK7WqCHAB4dDTy3g8AzRG/4zi+&#10;E7LDkXw74KcD4NNm8xHFLdZzNtQArtAb5ph+qhOdVHOJ1nOcXGuZTfO2+9B7Wr850oeRFjf9OJ6P&#10;FWMYZfk+s7B3rM/jt6BymgimtStryONeFMYGqRnvI8d6ADM0eZkSRMPkZ44Q4D7W+zgAdFnYRa7o&#10;yd0Dkfh5/uBkeG57P2swHF7fFw6upaRkBnnbGJnS5HyOEaekuVbypXIxOICsa8GnILRi8aOhnLSg&#10;8gWPhUVIC5fBgCpPOLV3Q7j70onwNdnnX967Gj64fRqGdQOpQ/TTE6H4wZ3D4Zv3TlPaszWcY7o8&#10;SS75eN9TkHJMgYmlcvK7CImBXhPBXyPMbxMpAc0ajjgamVRNy1EVLVDLwG5LwD2LeUwX8v9KeIxL&#10;1Y2CCQSfC8E7y2CRl5CrXsJkdCk60iwkHoYUkFoGPqriWFmNnIDczhokAQJPq1OVQdhgNUCKTg/Z&#10;320QUgb211cx7geQlyFHKHEqrB+ECMYEOBtITPB2OxuTPupch/tqHwLQ6QFc8IhWEwOq/rMRMCUK&#10;788/EVYQc3BoVy9u9EkYvHwcTwu4loD+7TvfsgW2bN9gOHIC1xhM59VXD4T30Fz++PP74eOvXwvv&#10;fkzN1Se3wr6jm8MiNBK/+f1vwqMKbdU5IK7tgtIeRvuwakUPQHcG/eU4v4cngdFzow8Cf1QPmsNd&#10;WwiRPb4ivHFnf/jg/snw+p3d4dbNDeElTD17dqP1WIcrj/F234CusWzk30ykQD2sbm3NI5HZfIKT&#10;QlPUAjSnT7I7MbvzCe7PAu7P4zjPFvL5HnZTa1dVhu1b68LRg53huWOchHtzAN8chiiadRj3y476&#10;M3wMKuye5UE3pLa14RECZJ9h11UGA7skbFq/NJw60U2gPvfz0ki4eNaf1xwO7GpAT9tAneZEuHF5&#10;ZTh3pA8qPk+uKuH1q2vobh8Id57fEN6iSvOty1R0Pr8zvHZxZwSg109uDJcOLQ8XDs2GM5iQTjKC&#10;P0DYvHS+hqFp6s1GEWwLQgWguhEFoZ0NuAybCbYlt20W0L+SbvcdKwD89NNumyXPq5exTsPCWK82&#10;gWZjqrOawHrqzQjWFYB2wHpqKmp0zLCEHQ7gs7YE/Q7AUxAq8+kbkKOZ9KbUQM+7b1g2bfgG5ptd&#10;0nxmADRzu6fVCbuo/lIA6kiyGIDKksa6SwBo5oTn4sjPcBw/SJjzACaksRxVnPmmMNXOyD3HqF2N&#10;FG7Rcb4+6WgeoDrFUWZ0kqDnCartRnGW2nSUVXxm0UsyoOpBBaB9sD8xA1Hmgu9J7GeKVPKCncbx&#10;v3TOatDIeq8TA5YacAScgtBOLqzeFlw0LUEzxsj31+yn4DMBUEflydEsCBWApmYezRAC0VLyNJc+&#10;iRHpqWz8LgC1zScB0JTBGQEaZhZrKBMAjRfewujWzNF5Q06B4atQO/okphYBaMGYlNzx6io19AgY&#10;IwAtjNQT+FyCA78YgCb3egKdxWaipPWM49JCcHy8XQC4srcyqAmAlnFh9e8w0in1xUeH/f8DgHrf&#10;df/LgMqGlj2Fyx0AV78oA5kRiPJ8JCCawKfg1NuCPZcgNN0ufXxBVqcJgE+mpAQ+BaPFACMZzQyk&#10;NwtU4GkovUcbkjxP/Hzrsgx8JgCaK4MhXAYILRGcAsL4uiC0lr8nsrIFRrYOds/7mcBqut/zILRQ&#10;aBB1rbFnPmPzYzwYR89pR+ZZtzmyk6JlH7mubwGofeb2l9viY4Vkaw0sRwGACkJjmw9LXaH/xwxN&#10;/78/rxcD4CDZvIJRmcB5VpPXQkNh1S2r5T0GNpG/VUY0jeX9OK9pD223Y+w02haM/lrfmUb1AlCX&#10;rvhKHpsymN9SHn8NbcXg01zYFFlmMYGrGibXVcnI2vVrk1cEqcpuCvmxAlI/JxhVniNLGjNGI3Oa&#10;GbeSljQF+PvektZ8IxXvc1lFKnIdAGc/m+gMgMqCZgBUg6Q6dVf6OBklBaARhBayWmVwZUEFnnVU&#10;HdsHL/hMALSN91ZZTsftgkvBpyRCLY1JHn0PN6KpTR0oy9sNfE6yoa3GMTzv5ywBqGN4TTUC0Hwt&#10;AAYA6nVIFlRnvMYkAWgdeELwqRZUTegIeZKrVzbHCeYamo3M+p4aI6WHNT1OBOAMkZFj2ZR0lpzM&#10;tVPkgq5mzM46RL/5vi1UTK7j43XN9NCjSW3H5GSOKL6Nvs5sjeDTGO15Isxgat6yog4Q2BGOU2N9&#10;Af/I6R0k9XA9PbSuN1ZP71rZRTlLDlKGa39vI1GUvr6Z/tGEJPisow0pAVDBZ+kCQNgzj4RnwBNl&#10;zxJdSa66yT5vvXKW6MUXwruvng2vv3SQa/cMJE9t2L2GKem1neGPn5wP3398Otx8YWXYvr4qrIWx&#10;XYnPRbyhtG+ZcY/gDU1ZjWR2Nrc/imYTGUInrYM5dJwA0UbwWh3GLisxyyEUS8A+ZbCky5A51CKz&#10;K2O0vgzZXangE+a5FABqPqdVmVZkLiXtqJJYRbvaa0g9EnzmMBN1kYCT5zhIGs7sdD7MMRndunmM&#10;AqBOck85RzBkef8EniXIEawprWUiWoMkr6bKpkgYVljQPOdEbxfXaoxJ8wyobQFjZGd14YrKc0d1&#10;xDeSQVXBH5vjTq5Cy3n53Krw7ut7w/mTo2ET4+5tVD9eOLMqvPPG0Zi1ee/eqXDj5r7w6utHw03W&#10;+19epd/oE8o5P0HR+Fn44s/3w77ntoQnlv4u/FZnPIDt94A+gWgVRpZWRKtjEwTKru0Oy3FyT03w&#10;guphTIa5R/q5C5Hrnq2D4caV7XSlE2Vw/3i49+YeHGzLyQTtDAf2waCuXhDZyp5ucq3QnLajD+0i&#10;YLUWICq1r6ZETWdnTqc6+VowvD08aUO4541PquIJqAZE9uEUW0eo7c6NLeGVF9aEOy9vCG9c2xRe&#10;fWE1WkvC72kOULe6BAD6DCB2AaDWHFBFw3248f3Z6ksO7Wkhn9MmpPJwbE9zuHxmgAB5dlkne8PL&#10;58bDizyWrz6/khNya3iL33Hzwsq43niR3/fipvACne4vHkaLcmxluIpe5MbZLeHW2a3hxrmt0Per&#10;Y+/7ge0D4QgC6T2b+6IRyaajmcHaMMYOpY+YJduJBmRBGwGHUOlGMK2ZaIpGrxvnd4YXj60PhzYN&#10;o2/piuxnB+60HvQtPbxhDKLjGCTbbRhRufEaBsrXovW0370BoXWeirZ23nS66nGiN1s9x+7ZBg3G&#10;Mr4ZeVvwaXSHDk01oE0lyBfIlEvO95RhZ5tQYkQFowa7x8Wu3dG8O/4shLkwXtIxz8gpglEE+WP0&#10;KE90tkVB/iis53ALRqTWusiGjrcBMhHouwSkMqMjXCx7YWb6YG2s/rSBKTnoY5QTTvghRl+DaN8E&#10;oV04VWUmInAATKRRZgy/dmTpxYWx/K8bZ9TupeXY1dtqPXsYKw7UYerg2O6FFTZL0BNrGAvxS8XA&#10;85djdrWbgC+1nazYJc8ozQujt1ONZHLGy3oKxhLg9Lbf45je749VoAUG9OGFNTOuZHpBNJ+wbBnw&#10;zFYKsY+OeECPrKQA0ZXYTRuTBJ3ZkYWDe5GZnoBmP78AQ9TTaFGfASR6+1k0qYLQqBstVIEml33S&#10;l6ZjNm7PAHTscAd8lxA7ZKC9zO7CpwnmZ6WYJ0f0SW7gCD6LltJkhCGJtezJLPu0eiGMIkYrTVd1&#10;3G5cwibYBWDxOXIU7/JryhAq/H/8nMyklWlkXWmUnxhL/2/2/20KgsEEXMYFCGqFhcvLigM8O8oA&#10;FJUEUnPMA77yyzxmq7OcOB5WWykjcMFnYayfaUvdvNieZA94JiVwCTy9Dy5ve4759bjRUedYMLoZ&#10;eB+jwXheilu5HLOb66nusDj786Hj3Z5yAveZMnSyAWxnPJuvzZzTjm8d5Xp0VK8pKZn3YkwZoEwt&#10;aQfAKfbG6/RmsxczPI1ZUh4A+1wHyK6B8RU0VgFG6/hbankOmo11wqXfhk5S844MqaN6bwtQBbHq&#10;KV0NfFzn/2UJaB3Ra0iS+XSD422LCASfHmXVyzlfqzB8VXNfq3l/qIIdrGCCU84m2tebVbqCUo/p&#10;dpb1mznjs7pWZBFRX8mRtI803vYx8TFUo5k1GRmZxPsmHys1SkclR1F2BGMq0Pz10iQ5QGaoy9tJ&#10;I+/43ffM9H7pe6dfM5w+i/UiPgrwKePpbUfyjuA9xlg57puB+g+NS34elhTzke/rbbXcX8buaTmC&#10;9z2/g893M5rvb62M7vgupmZdjYxcGcVLgHQBRjvJCFVOl9d3ogEJoNTo5BUyawjw2Ufj0ewUUzgk&#10;dpOj5FIPLGK8jvu8fzFsZzmxSJSvADZ3rYUQ2gjY5PbONYTP4zvZRDzT+qmasBqAunyEspVu9KeQ&#10;US0QRt3khE7TKjTlzyPuaXZgcdhEjvhOGgT3re0MR7cMheObh2E9+2PT33ZIma3TZEiPt4bVQ01E&#10;EWL64lqo8bZ2GUYpMq6rYUHLuSamlVzwZdRNly0kHWbpExBB9eHSc7tjs6O15a+8eJDw+W0k4qwM&#10;uzd1R4Jv79aO8PpN2h9vk0n64vJYy33iaFc4dqQnGqamJjivxDFgmDqwTQMB/WZ/NpGnWs/f5W2P&#10;tfhtrM60xagNeYJB8nmkeDrVNRg1MXqvJOWmCm+Iq4bNQB3sZiUMaEUNtcOQaR41ELlqYa6bSDPQ&#10;VNRLac04BTWTE21h1Zr+sH3nDCavPsxFXCMYt5chS1gMC7wENriMx6eq+hlwF8wqiTj1MKDqPzto&#10;3OzuwuDI/5kHoMPkRQ2QFdWtHZ+RciO0a+2yR7nIAdgAVctHqsMHbx4Lf/76cvjsAeDyzX3h43eP&#10;h7/+SJVmsLHoi/DV51eCnaoPPrwUbr1xLNx+60R48Pnl8P5XL4e7NAscf35H6AH4/AagJgBVIPsU&#10;P/v3gLhFZEZWgrY7ekrDIEn67dQ5KWxt4I8XgMow5tF9bEVD+vzpFeE2YPDWKxsZw/eHA3vRK24z&#10;aPbpMDn2O+hhvpeopFaekBYAZhup/2o4+7ofCXPLS6OW9crza8Kt65vDHdaDNw6GD94+Fu5cI/Lp&#10;5Mq4s2rlZJ0gF8vd1G361t+/eyh8+NrBcPfyBlzoU+EQO6wNREHohushFkGdaj33sQ4AmzcvlBN+&#10;+eizYfPqsrB5bmlYP/ts2Lm2NFw42h3rOF+7uiq8TQ7pvVe2hvdu7QyfvLE/fEbP+8d39oX3b+5i&#10;7Ql3L9IYdWQmWwDQF4/OhZeOrw5XT64Nr5zbRL/7bNixiUSC2ISEdIHGo1WA9pkh2D5ikgyaNxA4&#10;B4Ns5JIGJJ3uK9Dcbl2Ri7rRmxd3sOsbQ1hdRwtWDW9i7FQE0fWMLIjRGGml3QKxcD+1a92wn7Ya&#10;CUDtd8/R697d6IsxW4LQZpqNZD4zPZCdyFmOnCC0E2ZEAJrMSGpCkyFJMKoh6SEjyvcWAVCZz2hQ&#10;4g00awDJcvCS4H6wpTGMd2jmoT4TZ6irt4He+MaqCETH8zCdsqEwoy4B6XATLS/Wf2qA4qJi/afu&#10;+VHYhYkWgKzB9iwBqDpQQaMXfC/iOoXjqDWBz1j797CjO4FQWQ7HX7FnG/ZU8CkIjeHkMF2O4GU/&#10;BQeCE39uGofG4HPNQYWlvrNEVzvNQvHoOL2g7xRICiIT+JTtXML3uZITXtYzjacFbpqS/H/p/8YK&#10;SoLPXbKJXoBd5oa6NBvpml/GmNkIp8WPA/YKXeuxManAeDpSl9kUTNoZv5hwd8HlQtjJxfxcjwLR&#10;EphWvy749HvTms/zNGQ/9dFrRHL0jsYyrUzfKQCFkY0AFDMUF3xBaGpXEohGprSwBK0xZB7QlbG2&#10;MF8FAOqxcoEjagGoR5hMYooSAPV5LwagDSU4sPl6TAUQiMb10Kz1SwYSwwoAqliGkUPzmOe88Zhj&#10;QyP47OSc6IIF7SWCSBDaxfg5rU7G0d4WgApMBa/F4/wEQP29gkzH8mkkn8BwYkHVt6YUBo+CUAGo&#10;1Z92qpthKiOalSMAfmDbBKECUI8RkDJ6N26pnYmCwFMQmh3JpmTZXy4ITSYWAU0y8sjCWUnr8nP+&#10;DnWlsYLWHEwmBtUwkxqlZCxjpievD8fmZXF0Djjl8WxAL9mKSz+HO1+d6C+0omzqIigFfLbxGmvi&#10;tiC0HjArCJUpTbFMgtDUiJWOAlEBaBmA0lUOaCvnfaIMsFYGcEtMaBy/mwnqKF6WNBZNJACKJMO8&#10;zRIBnnmh6OOWEI3DbQ0+ybQVzT6wkH5sq5ErazXisSm0Ghn7FkfxBcYzRcMlADqI2dLb6f1RwDmA&#10;1MglYypzKoOadKFJDuXvNWO2GIBGQxIgVGe8xyihQAeaAuqbAKGuRnriBaCtAE/BZxzB87GueB3x&#10;AtAerx2AUAFoDKlnGVLfSzh5F9ejDnWeBtSTM9lFJacZocYzjQ6VMH4vZ1ROtSfs34g1nL0LIVdK&#10;iGykhhOweYQx+dEdA/G2INTPz1AhqYQwxzW8C/1kqxJBWLkGCKhh2n1WT+AdoaZaoLqN2ur9lLjs&#10;4/q5e64z7FsD2Fs3wLEv7CYWcst0Z1zrxtvQ6RP7VPBBdNTzHAKs6pkG1kDGJPAZdaBMeGtJgKnC&#10;hNvRRGVmB3KwQYDy1uW44DeFc8e2hkuntjHJXRUO7B7mGt4BuEb+Rr33fiagV15YHm7fXBvuv7M9&#10;XL0yHc6eHWK6nMPngvYSXNMInqni76tgVWrsBuN4LGNa7dFxfCfyhE762XNdpBQwzW0lDafbqCSS&#10;cXIYk+swI2lcUuPp7VpYUEfutcgdZT4Fo4LPGvBXA6x1IxnhLWCB7p4aACjJMjNd+G0GSRcY5X7l&#10;YrSSILMcad4ymg7TKuNxqCCKUdd7K7IFXfC64TsBoK55AKrGoB3k3I7zvQXxr1VTDdRLLQOAPkUD&#10;knE+9+8co9v95fDPHwhR/eQsUQInwr9+sjlI17brk/Cvf70bvvjyWnj17pFw5sK66IafJCy2FmD7&#10;GGzqM4C0Rbi2FkO5N3GyGXj6FOzmIj6/DGeXiDwLOYX1BMwZ3eSoX3dcEw/wKkJlD+zMhQunhsOx&#10;Q4CvLdVh84aSsHoO8DnxOwxE0OrDsJuA0PFRQm67MAMN/DYcOpAL997eFX747kL4+19vErd0O/zz&#10;74bP32cZVE8G5//QXf/D7fDcwSlOLk1PT4QjO4fDDfrW3797NHzxzhlA4snw2RvPARgRDL9+Irx9&#10;nazSMxvCmQMT8UUwxy5tjBgmqf0N6Di3zJXRpFDLSKA2HNnVTO7pMAH7s+FNwPPHb+4PX9w7Fj59&#10;63D46PUD8fgJlWAPAJ8PYJJfv7w1XEdLe/W5uWzR/GQcxFnqN8/unwpHd42FTXP01M80hbVUk6r7&#10;HMfMpblIlnOqG9oesXAnuxkd7uaATmL8WoXLfR2NSJunW8KuVby4RgCfjOxnAayDsKTd6Dkm0IKu&#10;6KFtgVaGEXZ8tl20AzgNka9nxFCz8Hfsrtmp8gKzL7ixFCc8jvf6pTjkDJcnJ66jljctIpdkOwWd&#10;gs0IPr1t9WY5OzNWG19vKcG8xHgnzxtxO2/CrqxfPWNFHbvHiCaWWaECz/56nKBcAIcY/03RmzzZ&#10;nou3HcOncby60IF63jgYuY8zIpT5lAGVCfXzRjjFEHvemCfQV83keTNoIxOU+KYRRP/DONQHcKMK&#10;CPJcwJIOUKCYQrzTiFWXuxftRiJ2ksEkOZ2TlksAqgPaikJNJJpKZMNkVJNrOY7aC6BPJsYRc1wA&#10;xsy9noHKlOuZonYe5j2m+CWAFwH1KaTeek4BWOYM52exHFU7thbAebH1IuvFVhCXWoj83TYEuQTD&#10;Go6WYHix4jPpNFPWpmP3BECTvlP2U3ApCPW2axmPUSmPg+DUrwlCBZ5Zq1GhTrPQRZ863D0KdO2t&#10;F4xmuaAZSM163Pl8eqwKDni/rnPe5X0WvEbHfsH57vg9Be9XATyrGb8LPiufzeKmBKE1ixhvAzQT&#10;m5iYTEPbzcyMmwY1ldy3lJ0aWeyCmSwzM2VRTOl88Cj4zHTPAlFeR3ycVicALIHRbtly2Pe0BKKC&#10;1sieyqhz2+XHTTCGjuOVDsjCJhCaaUIdyT/MI80AaBaWH7vn2UBFaQnAq4rHzxpPgaKbqAQ6I1CE&#10;Vevk9eLovaMBIIq8JVv8LazOJoBSM0CU1cEG0PF71Iei/8wATdYo5Bg6u+3X+P+CJ5hQGdDM8JQZ&#10;k6r5W1yVMKHl/G0VfgyIbIAhdqkRzdW28f/zAKBWyABY0Coc+6wm5AqamgSgbQD6Zr6/EfAuAJUh&#10;1QGf1bFm+s8U0RQ3XryWH7KhvAZ4fbg5i6CUjVTcsMHqxymB0gVzRB2789yrDVeKE/NB+f7UXCXw&#10;9HYEpETPFa9o4IJxlBkVtKee+ZQwkExfSduZ6T1hRXk+kjbU27KnGo+y6s6HwFMAmkCo4DSZk6Lr&#10;XWMVGwElASnH2GMMqzdkv6DjbYQ0aOC9OzsiuYJsiGxoAXyq/TeWKYckS69ATwOsGbE7CYA6RTM3&#10;2mmchthY1Yn3wq74ATLHezAddxgByRi5v2cBo3hIENhKAeggTOZ43yJqpku45tWFtQDJnaup4wRA&#10;7gVA7iWnfNsKJqdoR1uQDzZzDdfTopTQfGpJpeU0CW0AdO5c10EbYz4cZGp40nglWgS3EYO0ezVA&#10;dHVPrJnevhyDKsBz3Vg+rBhqBnyieyTfVDbX/E8d77UyoADQMkgZp7QeNSHpgjf3c7AdMyzV5rMA&#10;0LWT3ZiEh8ED+Dx2T8UGw81r8a9QHb5qlthEKjV349K/gifk9s3V4fatNeHihWEKd7rD+o1MMajW&#10;rAN8NpNMVKr3xPpSpAW15I7XgN3KBaUA0A5YYvvZx2eydiLZT13tre2cb8geqhm9l+OHMbKpUvMX&#10;WtBaJt4yobXghcZWmH1AaC3JBS242QcGG8Mg7O8wa2I8h7clRxYr2dlT3cRgkg3cxUauFlkK2KCa&#10;ita0ygDglUjy2lqIyOzl//MYDA9ioOP7822QMHhO5gFoBJ78Aa5mtJJN9HbWkOovAH0WHUMz8Ugv&#10;ndkYPr13Jrx352B47+7+8OevjC6yNvI/LCs1/xSbhj779Eq4/sq+2FAgnVvNg1KDYWcZoHN2VVvY&#10;R4Xktt2jOObZUXOSCT4XYwYqwRDj95s5JQAtxaS0ENCqw9x4ozyU88z4IgxAJegq0X2sWgKjSeXW&#10;+O95QPja9GNhy2bMO9sqOJaGzZuWYU6qCEePNocH97dx/2w4ejcDm+ErFjWX8ciihegff3ktrheo&#10;DW3hCa5kxK6+xBP8DIDv5oUt4aPXToYv3jobfvzgcvjuvfPhTx8/H36E8f32wTnA4zEYzb3hBsD7&#10;1UvryBCbCy/StnD17Ey4+fyqOL6/fXVjeOPGtvAAwHn/LownrLJLhvXdV/eFN65uD6/CfL5ybl14&#10;8fhycj+nw/kD4+Ec6+LhGY643ncOhWPoY3evJe6KTLLVowS/wmraWhQ72WExB9lZTmFAMnS+D43N&#10;NHEXk7DKM7Q5rBgoQf9ZElYCWFf0l+PqoyWC/7+SjM8JgOsEEUv2va+m730yXx67focJGc6XkeO5&#10;FCqdgN0GYiUGmzDsAEANma9bzDiCuCVBaFslILIG8TkAtAWAKehsXEogPeynR8GmoNMw+qyKk0iG&#10;AgDNwRAIQl1WcroSKxqdniwBqDEjA1z8BrkITuTpcO/qYOzObj9+rjauIUaCgtFhjqMtDQDQTA8q&#10;EB0mumSIN2HB5yAXvhHGV+O44ycxRUy05GKv/CBZoa5+xnyyUhnrBHPChVC2KWoC1QNG9tO+akAp&#10;ILQ4YkcgmhhP243SKF4nvcHzOopTZ7VsqvrLyDYCArwAZuaaDIRGbSOj9LQMlTdgPAFQP3YsH0fz&#10;MXIJlrIAQD2mZqTiaKJkQHJ8LfAs5WJTwjhxCePFpVxEU8RR6kn3fgn0igFnCohPbOW8iSiZiwqj&#10;9sSIynrKfpbx2DiGTwA0VWomACq7KujUqVxcoVkOMJS9TD31kYWVfQUAJud90qB6n5KbPjrgde1H&#10;534WvaQBKXPyC7oyACr4TAA05Z4KRB/GM+lkz9qDXIJQNyM66AWeKXpJgCebmBhFNybz54Y5t4BO&#10;q2bVPCs58WMbv2xH0ohnBq1RYD04ul3qkLs5X2RLmxkZCz6bBbaM7yMbylEAqmY1LoCxwDOTBDha&#10;VxaQAWHPQ8FnWlEaou6a32nfuiP41CMvOEmjd0foOtk7eO0IPuNCyuISfObrkcVwFHh2M3nwKPjM&#10;Ib9RLyoI9f9nkUwamBybo6lOjnKAt+ynLGgXqRC6w+P4ndecoNNV4yidzaDa0PpSskA5CkQ1KkXj&#10;kvIEwGe+pg3wLJB9CEBbNDXxfyITypJVFXymcXzKDhWMeq6n1182ms9WAqH2yadNma/b1NCUJhgm&#10;CkSjEo9lFZs8H0/d5pqAPNpGlACoo/lUgykIjU1E6VhoWFInqnbW58LlNMjRvKBzOMeGGUOlwDIB&#10;0F+P4AWjAlUZUYFo1iGfSYZ8jufrg81eVq8KAC2WEcTKV+6n97me9/IEQNNIXvApAyr7GZdVnfXE&#10;MRUxoAmAaoAVgFp24nRuiAggYwMFob0U4PQSnG6rokzoIPK4bmR03WgchxmbT2JEWokmdNNMY9hB&#10;OLzg8dTeiZjTuQNCZgVZlkY4Cj71tRgrKQjtJWd0Fa09AtA9m3uYGqLtxPxzcNtArNvUP7GTFJlt&#10;KzrQZTazWgGeuN6HkXbhjeiDATRcvxOPRGMF+kiAZz0RhHUwf1WakQCkHmto/Ksrg4ihcEUAOt4t&#10;OURiEGBt19ohzE4D4QCj/r1beiP43L8LoDvHtI6Gxenxp8glzcF8TobnLxH9dBCAuptrPLml+R57&#10;2jPGU7Bp21FLV6b9FISWWVmq7BBTVjemrXEmtPayG63UwmPbCPNZDtPpqgFoViN/iIQfGwDH8s05&#10;khDIWs1TeS4IrcOc3Ik3Z+Vcf1i9Zgh5I62TgPIe9JvtOdoxu8nH7mFC08H0jkloDR6QWjYedcjy&#10;BKFVbFC83dnOY8f3jQzlqESlyGi0A4kkk0R+/kMGlGDSFno+GwBeriYT9gGESxmXL0bfuBid41Vo&#10;4we3jkcW7udvGb3/5wP+/8/zPySyoP/6MHz5ydVwDLA0DNDRgW6zwT7iDM4C7N65dzZ8+dUr4bU3&#10;nwsHjs3AjjYCTH8fngHsmbhvjlVpJXlg6FArK2gRYBysdlNxcncnoKdPhhONIsymq5ew9x7W0OBv&#10;wtjob8LGjYvCxYt94erVsXDuXGd49dXJcPfubPjmm/3czzdY9sFTyRm+ZJkDKgj9rHCbv+c/98L1&#10;K1twnbE74D4Zg9BNDVU3j80ELOIRThx1mPdfORS+eON4+Nunz4efPr0c/vKRx5fCf797Nfz8+dXw&#10;0xdXIzD9+v7Z8Dna2C/vnwkfvHEivHnzYLh353h4+9bR8Co5pbdf2hHXdVjWSycwIh2aohWKNoYt&#10;PeH4rqFwmsftGBpP2dXtq1riiGEL1aPbqD1dS8e7uZ0zyBbGCZcdYCfTh8B4kBNqHLZTYDnEWGOQ&#10;+z/JC3qMXeU0DsLl6msYZYyw0xxj5zlK8O8Awb+rBsvRuVSEtSM1YYPtR0QvjeOOH0I43F/PLgpN&#10;Sz3NDo2AT+szh9B8urp846mA9WQk0874xVG7bKerCWDpalgCeAVo1i+2gtPudxhPopkSCI1HzEoJ&#10;gMqAJiCalxGFEXB1wA4YtGwFnWznGG+m050Ey8N+Cj5lRUd4o3UJMGU2Z9ppPHIRXzKba8WMlAHQ&#10;YertBJ/RaOQCFA4RCTNK8PMIrOcg4/EBcvh6ubC1c9Fqoy1GANpSIhDNwGgEInFlLTeymmk5Zpfp&#10;9GLv0Y+9LRDtpRPcaj1dsJE1cWzHMXNyM+LjtksWsrjmMmVaepSNfGiU0JyTjetT2HgCoKkpScYy&#10;xRr5O2IEEgxOHF3zu0o4LoXhcTzuqNzbgtCo1yy0FKX7VBx3lO6Tn8tuZ+xkcrcbl5SC4j26NH3o&#10;PF7GiNXaTEHnQ+bTGk3uD8BwmYH3gCmZL1cpgLF0QUX8vN+Tvi9jRwsMKYDLUa0sZ1qCTsGmINMx&#10;ewUgU9BZDECTG744cN/brjSOT41BifkUeKaUAzcSD93uZomaHVpYXuALq5kLvmHybTBOnYylu2AV&#10;rZ+NSRBm4QLyNNd59GuCUZnSLBIMYAZQ9GPZ0jbAk0tQmsU4ZbpSgWj9QrNKHa1nSQYZCPU1iXNZ&#10;Jp6fK/AQEAmO6ni+Y6MRv9elljE5vnWuCxh1vnuUBRV8RgMScpdOJgqyoPl67kM9YJOIHlcrelA7&#10;0duQy+T5fvvQc4BOV57Xni54DUi6wq3cTIH0hq931Ocic5mc8M0wmN6uQQtbtRT2cjHAv4S4pSW1&#10;/A2M1ZfCmPJxwzLG8pX0yxcAaAsgNCcjWknzkuyoR1Z00kcgK5tax8+z/YgNCBsHjXTpmEBmen25&#10;Qcy00Z5D1tgabZQ1aaUc1RhlxftCyoKt5PXmyh5ra3gd0dOq5UgeA08tRh9XPVKlOiRL3vboUj8a&#10;W4oEomzABfGmDkT5g4Ucvs8BQF2O2AWmsp9JM59kS4JOQarfJwgVxPo8u+GQ+U55xoLPaKhk2ZSk&#10;trVWnWih4z5qWgXMNNk1lNFAVE6mqO12vP87frcZqauO92oY0M5aDLBE7mSLUTqjWMGnLKiVz9Y9&#10;DwF2bNhzejcJWBrHEN3P6Fg21JiljBU1NeZxIhtLSMKBOMH1vnUFjveV+XCUxJyrzyGNO7o67FvX&#10;EzZOUxGNZLCffNFhasAt1slBqo1BvqyarAsbV2JU2kmc5PYh6qtbAaRENMKkblpJEDxlK2snqbNG&#10;KmjT3wwkzErSYIYx5ebQM7bRY+5qAHjWlOnez44VMYAe0o7bgk9H8z0tVfgx+olfmg7HdtIxv3t1&#10;OEMK0Mld05HQOk3CzZE9veHQ7s6wfQMkyeBjYYDJ7dYtZQDQiXD+AsbgnVVhxRryuVcDzomLqoYB&#10;XQqRV0FEZg3VmtUYkWpokapoIgcU3FaBA74ZoslWI4Gn4fL1MJ9VMM2V4IISs0B1vMOC1rQiHzBQ&#10;nse/FWd7DuDpsW+YzSV/e1s7jVa0GUXwuXaYKfMQOtTOGKlkjmfOmK0c51qezSREVH01ALaG85Vj&#10;JRPRGjBBIxuRvi4InkHyuCepC187RgLQYNSQ5oj+nAeg/ZwAnbBm1l3q7jYWoQowqMlmEQ7xUjSb&#10;Fw9tQithLuUgIekGuf9f//4Z/vjVa7jX6SIHyOzdiZD2yFz49JOXww/fvxa++/ZO+OmvD8Jnn10P&#10;r752gmaCCUrvnwmP8fMXaN0nbkla2Ewrk/2t9jQItZbxu93rOTQQvewE1HgODxJzNLuQTFJ0lrCd&#10;y2cfDzMzvw/bqL2cnPxNWLPmccBoV7h1ezK8997G8P33x8Iffzwb/vjDxTiK//GHS+Hvf78a/vMf&#10;QOPPL4e//eVy+OSjo+G5EwO4tH4bDUojjNJ7MSyp62xBBjAKmN7FyXpoU2e49tzy8BY5ou8RcP/5&#10;a0fDt++cCj/QPf+XD14M4fs7gFHG/F/fCn/57BrtS9fC1x9eCR/ffwHpwkvhzVefC3cBsdde2BEu&#10;YCbaS8WpL4Sta9iF0euuvtQRwb7NvXHMsI7u27VEUimsdq0apX0KVnOUJ3GE3csggu5ehMUDnFCT&#10;AGWB5EZ6Wad5IY9TBDDV9TTiaXaEuUc54gBs+z2aTgA2z/UoL/I5Rh171iDkXsmLcbox/t/NvBAn&#10;iVkYQDjeXQPLCRte+wzmriU8JoQOCz77GzQtYXTiDUgAGhfjmcxkxAgPwCnrKQAViPqxx2Y+17zU&#10;TniYUYBotjI2tI3xlHrQHCseZUQFpCwBqN3H1s7JeI4LKFmCUcfxAlBBZ1oC0eWdjNV50x1vhP1k&#10;DXFxH+BNWoORGk9H7WNoPgWewzSPpOMQmjJBaASgsCyttMW4EgBNDuT5kSzgM2n8snpNLrpcWIuB&#10;aAoTF3zqMNYxO89aqpHEHGQLkJmZAsMEPlOGpsds3JyBTS+EqdPaC2MCoEYOCUAFnwmAOoaOFZZG&#10;GgkKbUoCYAo+XcXgUwAqEI2fs5mI79U8lFhRg+TTSN/78pClzeo5BbqO4HW8F7cVJXbUz1UyXtWF&#10;vBSQtIiLeAKgAkkBZgSbhSUILVtYmYHPZ8vRvjK+fxKz01MyoRn4XMJo3mXPe4zYKVRtJhCqxlPg&#10;6YjdpWYzgc7imtEEOJOuMwHSNIpP0gvH7jrKk7s9Jh0U+ssFd7KLEYAC8mwu8tjA4+mKYJTHN7Z/&#10;ASzSUYY/xovB8MuKxgYkvr+JJRh17NqLGahPDSa/IwJPlmP82C/vpqfgnv9FlBcAtIpzohr2OTKy&#10;BbNcYr8EoNZ7enQUK9tmu0/W8MPv1ygDCE0OdlnMdl5rCYQKPmU4BZyCTUFoK39DC1KZZs2CANVO&#10;EifaMNG4Uki7XecuAag5pJqOBHGO3/NWUcY8UDdqRjCh4+R2bSkgVAC6COZzWVMEnP83COX7GcEL&#10;QAWdLoFovhqtaCFTNJmVBKGVnGMJeAo+dcrbLV/8usr0w47eTU8wfozzHT20QFRAmkCoANTzxPMj&#10;Sms43zNzYcaIZkalhwA0gdAEOotBqT3tLkGgSzAaQT2mLldyx6dophTPlACoTKhsp+BU8GmMkwA0&#10;6XplvtX6phrXYgAac40LdZ0CYcGnY/nI3i5D21fKe3sBhLYyjheAdgBCspWN4bsAKy49BOpAEwAd&#10;JYlFr4Eg1PxpAejcaH2Yg1gZ7kFG1o1xBhbUkXxOEgiSTAA6DatnHfi6CYgYClNOMc7WlHuFdkAJ&#10;oi14IVZTxCL4NFqyH4JFEDoFM7qcWCdrxR1/79oKs7ecxJgRxtWAXsGvXpfZ4RpuZ3nkE8QRTvah&#10;1ceMK+vZjAcigk/YTwGn4/dydJ8lTGo9OpJvRKrm6mJCuGcTes7LJ8OD25fCnctHIO/Ww9ZOhbPE&#10;PF18bpZc9aFwaC8pNDuayS4lSmrls2HTxpJw9FhbOHmmKxw5iQFqO/dhJek+Y1w/cwBNE4jAI4JP&#10;gWg11/UqGVDkjHWYpwWfzeSidtAe2YbuswYyaonNSADPMvwqlTDORjLVkKlax2Nk/qermedAENo9&#10;wGsbD0k7ofL9Q0xBpzoYtbfDXFLL2435D2d7JZnfAtA843WPzcRMNcB2mu9Zz3NdoT6WYxuSi+EB&#10;GGCMXHMre2BR++NxdjZHqP3ChwC0r5OdOPWKNgxYJykAbcGKX41jfcFvYScBoWoAa8ihunRwNdWV&#10;jrH/H//+9T3O7JWhD/3g9k3j4fLF/eG//5Rx9J+j+u8Z098Jd968FDbvXh5KATePGItEmOuySphP&#10;gNQi2FA1Cqb8m8Yf67UAoTkAVHf3E7F7fmaqhMrNjvD881Ph5Zdnw1tvboDxJJaInM2RIRxvnRiJ&#10;xtB9zDxKludTYRU60ekpsjyXPx3Wsqs4sL+B+KaR8ODBprjuvLYinHiuNbKooyO/CVOTANyZp8L0&#10;KA1C5Ia18vvzrNHOR2Een2L0+0hYNfB02L+6AWf66vD57cPh41cPhT8+oNXoR8b5n99gVH8lfPH2&#10;RdqOTof3XjtP3ueF8M7di+HWyyfCKy/tCy+c3xwOA8LXrSAcfbSaYPoGDEsttCY0RlPR5jnBZ2Pc&#10;ua3k65N9OAIZUwzACE90wkLCcA4BPmUwB5sej0znamQD21dgzEJkvQo9yEzn02F5j6wo7DGPXx80&#10;fj/guhu6vofb6xhnnNhF5tmewWiu2jJbF1ZTp2o8hKyvrGo7UVn1bBCaNR9x8vUyWulD39PJmCV1&#10;vFu12YAGNI3cHb8bQt8AyKwHbBrHVLeEnlrApoBUMOrRJUhtXOqont30Yr/OTpM3O/NCU1NSqurU&#10;TW/l3FArhqMmA+K5EHJxVg/Va5wS0ST9HIf4mmu6vSOO2PsZZw7guO2poEOZUaOgc4SKuyGiXEZo&#10;R/LoyH0UV+0gxgaXDGiPwdAaUNACtqAFTEA0ReMUR+SoEzWzUU1eyvJT55lY0eSAdvTezOixFoDx&#10;0PSTjdl1cavB/DUATfrG5NAVZHoxFIR6TF3fNhw5ci8GoPFzKXTesb5sp/mcgCS1mGoyl3BxXMzX&#10;FgFCNAols5BgdAH3SxAaneysZwHJ0WGOyUeQ7M/7JQh9mOGpw1gnuyNymUpH5oLEOP7kIi3IFDgu&#10;JMdy0ZOO0mEuE9MJ2BRwusoWVsdVuqAKAFoRwWcEoE/DhrISAI3GIsb0see9MF43p7Q0utX5vYBX&#10;R+wRgBqyD5DUvZ5AaMoHTdpQdaKRPS3ShMqEOnJP9ZUyoo7jjdxKmY5JEzyvsywCoQLQemQPup5N&#10;eWgC6MXzvFDKYOi3UhPjcHwN6Fa2LcyIHI8RmBbqO+2R97YjeSs+BZgyna5Y18mSdVPXKQvnUY2i&#10;41XHrE2wr7JbAqIK0xRYlRjaBBqRfYvfk0UHGcAuEHUUnJhQwWWeiUIbpiRBp8cW9NXNANG02il6&#10;6KCVrAUGN1tZdqfxSeZ4uhIb2Qgb6dg8B1CMTKVjdFZThQBU5pIOdVZDmQym/6+J+5iB0toSRvJL&#10;GdUjpahnSuFtx+0akNIoPrYsMdr3d/r7zRJNrUqCziwz1KgmgCOPZ0qBSJm/Rp6p054vYIC9T5W2&#10;0TQFk1qjBrcQ8B+BaFErVqx6jbW8MKE8t2kJMgWXLoHmr4Gn31eNCcqjX0s60RgSj+FLM1g0hNmK&#10;pEGTTYIgNJmOPCZNqMc+no9enpckh3AaE/NfCdeX/UzNbokFrcJ8lX5/BMgA0Loy3tuRYDXAdsmC&#10;tmBKUv8ZKzqrGefWUAXN9T0Pe9gBc6h+sgdTq0akIbKoB8iQHMDgIhtq014GQInRg0AZ5VonCO2j&#10;FlKNqLXRfUQ09cLcWRveywjZCeCx7RPRTHv7hd3hyqmNsZjFUfp0L0U2hVppq6Ud8VvM0g/wmWDa&#10;NwOhMwYotZFJ8k1X/hCkzjAf96KZ7AOQDRI91I/xyBiplmqmeABQtZ+ajgSgAk5ZT4FoI39vDuNV&#10;jnF0K4CsFSZ4J+znnZdP45+5GF598UA4RW73AYDvvs3dYSsh+du3NCMnRM+6upS1DOxRGnbtrgn7&#10;DzeF0+e7SRRaHV66uSLsxMMysYKNajeOe4ijUg1HXLsduTuOr4YBrUQH2kACT9ewI3eei15Yalzw&#10;Vm0+C2hdRCV3GRrQGq7p1fx9deCIujyv8xwbU5qRKimkqQWc1hFE38Df3khyjkC0q5dpDAasduIY&#10;NRPpbq8oI7kAX0hbAykIdYBXNheNJAM0Us1tHFMt0U15GW68JcOQkaPIBEcgJAeGKYlhgzE1S8oH&#10;8st5BlSkmoMab2FH0oQuwGaCJnpOy0D2C9GALnoEgIgZaYhsr2/esbry/+/ff8N3n75JNNAa4pqG&#10;w5VLh8M/fkqA9b/hp799Gu4/eCWce/4AOtCe8DSj3d88xu8gU7KkAjoZtL7QmilA5zJquVxqQitt&#10;BiBeoAXEnyd6YHhkISCyO7zw/PLwyitrwr//dTWE/14Lf/7j6fDxh7vDnVtz4eA+NBzUaqoT7ULE&#10;a2tRK474keHfhF27ygCgA+H99zeFd+/TjnR1IGzdviisWvUYlZ40Hq0E0GFsmp3ixCe8tpvg+Hae&#10;9CZ+RpcgDjp8ikrOrTMl4Rr5qF+9eQQW9GT4M33zf3z/Yvj49tHwxuXd4S4vDLvbTx1cGXYRd7SO&#10;rNM1ZG9uJtx2K92yG3mxrIL6Xz5GwC09t4NUYQ0hLCz6AAD/9ElEQVRjIBrtKmMHhraTEbs7MnM9&#10;+2A77Wq3RlND0YiZaTRYuSZ4oc4NYHyCLd1PGO+WyeqwnCiGyTh6f4ZR/bOM3qkBxSU3ReTW0W29&#10;1HrOhdvPbw43L20IFw7TqAQI3TCF7mOYnaZBvwDcToKB26jiaoGdbufk6uTNpKvenS1vNBUwmaUE&#10;+PMmZM/7PACV0cSAJPCMgDOC0CxLztsCU78Wj4uzrwk+BakNXGzNp/OCrEPTo47Q2JbEhVn3uxV0&#10;/bCZgs7UnZ0AqIDUJRAd5Humqdscp/XIcbtj91i5CRidyBFA39o+D0A1HAlAh3HU9tFEovbT1V2B&#10;psw4Gy4uzWY2AkIjEIU1MbuzeAlAzXAUhAo81XnmaWx5OJY3RxQ2FdYhZgICnItB6HyYulmeiQEt&#10;VEkm5nM+IqYAPhMAfdjxzqgdwCkgTRpQszCTAcn/H8GiTGjBDORxKcBFACrwFHA+g8NcMJqc64kB&#10;FYAugAFNADSysnwuVV+muKOU36mxI9ZyGtX0KwCqCUR2czEA8dk/YEKKznpZTGKRAJ0RWBZApsCz&#10;GITKhsqExhU1oRkLarSSrGex3vPXALQmAtDMNJSC2RMAjZmg/P/UkBTBJ59zDC8IlQkVgCbw6ag1&#10;VngmTbDh8LZdwUpGY0/B6KPxyNF71AUDOmVCjbtRh6fr2BieGFcE0NM9Hh3Qush5DRjd42sgGlT4&#10;2P/jz0pNYfHnGnjOc6iTXcCZjXofgtCoRTTTUgDFsqzAmCBBZhqvWskoAC0lXUFAmn3NuKSHnecx&#10;w9J2HZvJbNvhNdXBBMKReg5WtJXNn6uJ12YjY15XjkmDy4aiZnvgSZYQ/Nk+ZEZnBINWbRaAYoxO&#10;YlxevBLwbKmyFYnsT46ZEYmIJY51jObVhLocpyu18HkTDMpMCkSzqk90or4+ea232WxGjqitRNn9&#10;yWo4BZ++rjQaGbeWet49+hjG9jGYfllQl2DUZVJEOm/8vIDU86RYHxxbxvgZMssCugTsBJUNvMcJ&#10;QBPIFIh6O7Gf82DV7vaCi97WKc+TBEJThqfg07F70oUmvagfy4baqNTfSgQc3yej7fPpc90kEHXc&#10;DxBtYHMiADVho5zcUO9rvC/KBRzBAzwFoC5H8aagCD5b0QC6BKAu65odYQs+1VHqIjfeTxZ0jFHv&#10;aCcZn31VMVVGBlIQuoYp4EaLVVbSWAchI0PZB2vXhUm5WVMyus5BNIvGCd68sCu8efVwuPPinnD2&#10;wPKwh1H8HBniI4CtMaKH/L/WUmumzlFKI9g0CN+Jr7WgPQCyLrvmAaLdjKR70UNaH9oLiOrjPnaA&#10;jfL1mfazDENTaj1qqGKKh7SgzagpXN697QD/Vl6/ALN+ope20n506fSu8MLZ3TCem8Ox/dMxNnHr&#10;esil9TQ00tI0S3vk5PSz9NZDHpEb7th9x76acOx0R7hxdy689i6u+avLqThvwTNDtBNTy2oaGHW9&#10;q/u0/aiKj2uI0GxGMzs8xTUGHWgd2KAK9tglCK2ECa4AJ8iICj4bYZmrAPaO5h3RO5Z3LcX/Iwht&#10;gpAUgOY7mWoAwlswI1fy9wo+64hobGBD0cTmIi4Auk1INiLFViQe2x6A/DTk2RSk2tBoRejpxxcC&#10;MB4YrogV7f1Ef84D0Bb6W02qryXNvoYgUhuCqjEhVSwiTBXgKfgsBSSe3LGB8buayf/Xv3+go/wu&#10;/Pfvn4TP3ruGHpTaqS9fD99/Z8/5n7ArfRO+/vatcOu1c2HvoXUEppaE35ED+lt0pk8tQnfJH1GK&#10;/vNZAKhJ/j64JQC+aoLxqwl4bwFMNaF9aMKQlM//PszMljKGLwvbtjbjHNsc/v1PjUb3WWo71Xi+&#10;Fv7908s0EO2nDnNLuPz8OMakynD4UEu4enkivA1r+pc/nUISsDtcvjwYzp/vCvt48jUvLZ8F2A39&#10;jjiIJ+I4vokn23ilJu7XQPsjBL4/C2NYi56DE+XsVHjv5tbw9pWN4bXnN4SXT9JQtGc4nNw5gDia&#10;GAWyyqaH0IXxf6s0ZvH32b6U1wVI3JRVpP28CPOG9BoYT35nF9lbtkd0skM0wDdHTEITz02eXE97&#10;3TUa9dLc5BheM5Hu9q3Lmxmjt4VNk7VhhvyvCfQzakAHqD5d3psZkdaOVYdTVH998c658N8/vRk+&#10;ees5XPn7wtUza3HqozuZ48UO+BwB7FvLqoC7BTa6w5gsNigdtfS70vHqrtY3F3e8TRiU7HyvWYQG&#10;psB6Gr9UJ6B0tyz4ZHm7GhBaAxPqx/E2bRzxzZQ3Y4++UabRUqumBS52Hr3oOkpK2XZ+n/EhMkl+&#10;zeVF3KNf6xOAssMfakHDY40dY281dI7eNXhM4ngfawVsFrR1ft3udyOXNH104U7vFkTKasFa1HPB&#10;aeTiYWZjjNBhLK821DD5tFK4fNSKFvSgKSondXRnzSdcFK3u5AKv9tMLnYYiHem601O8UFYhmaoy&#10;s571WCOZzEoFE5L/V3NSil5a/ISNR7rhdc5nhqRUSxk1prp8df7GJhjAGLfVZepK16Uewej87WxM&#10;n8UcZZpUx/cJgKZqTX++Y/mkNU2ZoOrqBITmhsbMUI6uCgCdTKXHMnSWsp8CUEfridX09qInYGsB&#10;osuedQRfNb8cyQs8BZ1pDB9ZVn62TvkIQnm8BAICA7M6ZT2rGcUnACrzmRjQh932GRsqeEl1nbHh&#10;iaB6x/E64jMAKvDMjg8/B4Nm/mbBpJTSDWTAXFlKQuaKVwfoBV/tpWyko++or4MdjTo/xqvR+CHY&#10;KHR0e4ygNb4udDtnS+2mwDZFgfl7XKkqVsAZc2R53jSraVwzMkhgUbqAiwobPn+2YfGCThlQ74sg&#10;1NvejwRQIkjRwQ5AaUVG4jjdsXqe11iODZ8MZyuvpSZ0nvVkVzay2dPkY1WmkUlNbO5cRibl69pi&#10;z7saTOORZD8dm2skEnym2zKg6jpdueocoKmD/4tJiZ9XD1tqLmg0JsVjXXSzR+OScVMAXJuIZDcF&#10;mN2YDB37d2A0bLGNyHg0/o4oAyhU6cYmI1uhogTB22Z5ZqYcix6MWtL1LhNaitSkBH31MiQulkR4&#10;vqkJdSSf1Z0+zNKN9Z6F+t6kr/XnJpAv0Pdjv+bzkUbeHlMkUtSCGuiPJt73S5cbk5wFHRo1C53t&#10;yjjsiRdspvfMNJ73c31ImHoo40hNVkku0cx5JxBuhH1vANgKOD0/EgBVt1oFiVDL6L2u4uFqrGQa&#10;hv5PJrQeDaCr1TEsuKKV/GhXDpYs3wDQgwkdYeo6Bbs2BsAZAOyYWz07RCIL4HPjinzYu3ko7N86&#10;QrZ1Z9RkTmGS7SIyKJIhRAhVQo5pZNpCSPyLzzHBfAET75VD8faGGcxIMG+r8DIIaiVxbAXs4VrZ&#10;zvhZkCnwzDOS9voq22lVqF31EwPIBxk9D3SURgDaiV611WseIKuaQpwy3O411Ew2ew3k7+iwVZBa&#10;yX5KW3ryOL5Jj7EBSIZwfKSVKCna9paTz41mdS15o6sIvV9FQ9PEZAls4ELG3OR0D0N2zS4Iy1cv&#10;wqj9bFizhWrQXVSDYqA+ixnp3CWmpBuR2GhEsoESAqyemvQIQsEUWQYoGlSY0DoM5QJRU4YaWNU0&#10;JlViwCoHB9QgaWglikkA2orsoAqTlqDULvgSiCaXTGgNj02LLUdgkhyPg274Bv7W2jqu46xGjFgC&#10;UNlOQ+gbeOxsZ2risW2HCGtDCtALCF4+h4GLnFXBpuCzHQKsHVNZLwRXB16UeQDahGi4ifqsek6S&#10;6rJHuSARw1SJFZ84gYUAT0Goa/vyMf5PsfHo10D073ziB9YX4T//eI+4o3ej9vP9j66GT7+4Gd56&#10;91J48er+cOjEmjAw2ZCF0RtKv/D34dmlMJ8YnxbBfC4A9Hg0rqkMAbH1UgasNhIs39TGyv029PT5&#10;R2r1B6hyUkwQOquB6H9+fp3fL0j+mvUX1reF219yvAcb+1L4+IMD4aP7u8MnVGN+9gnZmw+2RvPS&#10;+fM9ANHhcOJ4e9i8kfaFCbNFAX+wppqz+mkcMDR29RTBsZtpKzqUD88f6w8vUaF5/ex0uHhgIJza&#10;2R0OssPZtrwmbJzE2GOQLo61dqhy450EoRq+cowQfBG08yJy5YimaAHkdbIzHPBFyUndzqjCF6yx&#10;D80V6CrIRG0hKL6t8vHodu+JDvdl0fE+24uAm93NFIYk1wS3NRRtphlpLRT4mpFaDEjlsKN94d2b&#10;x+icf43H48fwNY7+Vy5tpwZ0XTi6Z5Q6z7aolemB/azn/lbw2NYiiTAJobXq8dgD38K5YR2nq5mo&#10;hQYiFxIArV1Mz7D97wrpAaAeBZ5pVTNuryGMvmoRDAzLVg6jQFxmBUZxvWP1Qu6gQdh+zguyx2IA&#10;GlmjAuh0jKm71LGmADQ5Pnu5KNoQYkaeawgmRiAqAB1lDC/oTCtzHgM+7b+GwRJ8emwBPAg+BaJJ&#10;c2duo4xnajOy0chQeUGoQeXFY/cYGG6vdlyM82EZ4sUMt3lyr3tMK9OFogMtrEzb6ZhdoJq1tGTa&#10;tIf/vziiKQFQgWdaxcYh2cpURejFWgBaxt8YWVE71gG4UbvJ7xB4lnPRTAYkGU91qgtoWXIE/2sA&#10;mrSmWSySbE9mCBIURve6Y3aWo/KH4/JsDC8Indd2Ajq9nQDpLwEoeZAARJlSQWhxVFMCn+nxSuyU&#10;4DMymLCfLtnPVL/pMTnjfz16T41JqXo0aUSTJjRFNT0EpFlEVzPnQDKiyHrZKOVRN7pgVFAosMlY&#10;STb/BaDjMau5tKoxRRVlLOQvRuIyoALP+ZUZizSVOP53nOrPEixFAFqUmBDbfQqNPlmBgb8/Az2J&#10;Da3i87Kh5WTF+nvTCH4+Qgm9aQs1kQI4wVsTryOXgDMCUJjOeqQmAk/zNgWGBsc3OwIHeKZGI4+x&#10;4Sitwsg9jt0BowmENpb6sawohiLiltoxKZn/6c9spDfdTNA6Xl8u3eyxblMQDuhMI3WBqOBTwKwE&#10;pkHDja7vwtjZTWFa2XOjLAFHL0dBYfo4c4fzsQUN6pyN+XqciDSWulA3POm883tiRJMbkELNaXqu&#10;BbhZr3z2/CYA6u/OwK9MaRaFlACokglXDLZHI58yRlOTUZYdSlxQAYAWxy9F4Mn4vRfg2d+GvKgA&#10;QAWhmYwCHS//L+pMGesLQGVmZT49RyJbCwCtZqpVVaIDHFIBxjMCUcbxglDH8C5b8drQBebQBQpC&#10;BZ8aeARzLoHfcDfXWLvV+2rCNNrD5Rhg1s3gReAatXmuA2NQe1hJTOBkL4ZadIoWqTQjy6vVnIwc&#10;sJPcyo2z7eH5E5tImtkT1/kja6ijbg3Lh2oicJVRHefaOAZJI8vZiOlZoNlBDqnXXZlO70trLYYn&#10;mn42reqnynMqrKbtRxDayLW2DkwkAK0nKlIAakRlI2Rdd1tJWG5D0lxvmJvpDBOjyLiomGzEN9FC&#10;46BRQ7VIGeuRFfb0LobtREq3Cl3lNPrXkadD1wDXU6SCdeCLFo69I78Pw6T5zKwhxQbZ4OzaZ8NW&#10;qrwPHesmcxN2tYexP2N3s0CbwEMVANBlXKPLwSa1juL5Wh1Yqb7lsZgB2tqFNAIQ6mqmtjQuSKgm&#10;yKkGVhOklCyowHMRWKsEaYNjePWg9Tw+DTwuLh3xAs8amM862GvBaAPPYRy587hZRV5djUEZKaCr&#10;pZVcV0bsQ5QGCD57SC5ow4cihhMkt3bCiDOVnQegDYBPAWidAtMyZvy4ukz5F4DaZ/osOlBZ0Lnh&#10;LjCdLvJf/yNL8784zP/nfb7wHuuj8M+f3sB9fj28/Q6Od+KEVpB51T3EqJ9RcJ5sr2bugEznM4Cb&#10;pxHwPsYJZTC9nxOACj5LqOeqbOBBQWTbigu+tYvdD+PwJjSZOWq12toApwDQp9GQLgTI5gBk15/f&#10;HgFwBj7/VTj+tegO/zkC0T9+cybcfHkmnDyeDy8+P0idKOad1U+ECxeoHD3TQ4d7XazTXLUcBzYn&#10;SD2/Z3p4YTi8qxsXXQdB8L3h6vnxcO3cNGuW6KU14drpleGVs6tw5a2E/cQBt5rOcXSYPVDk3XS1&#10;DrADmRwojWLncWKQRtGwSPfbjesOrFntBIDTXVfs0OVFa5OEI4u0hnKM5wGnI1STqp8Z5kVj/FIv&#10;Pa5tPG7VPI55ZAvjuN8ObhygT34tTsExasSoJRtuIsZpOXmml0P4m4kAZBfASF85ty2cP7Y2nMZJ&#10;eJBg+pXEUFiXphHNKK5Knpdael59IdZzftRLwyM0toazZml2rOUNqYaYplrzQBnH25ph8LJvlO7S&#10;Fa5Xoe2sWMSujHG7FzjfXH1TT6xK0poJ0DTppCpAR326NudbWXjD7GDc59hJUJrDFRrz7LhQClS7&#10;0KUN5nJR46TYPoJQ9KD9fDxC/d8QLMhIW44xPkwIF6K08lyIXI421dWlYyMX8QYuOOrtrAjV7JEq&#10;E20xaucC2AGr04Vm1GNWf2jP80PgKesZzSmFOj6BgaM86zSLKzVT5Wbq6Y7sXdEFzdt+T6b7zGKX&#10;suglsjsLyxG8wDN9HB3xaEBlKdMoP2uVgb2DrfV2qiKUubQ6M5mVUltM+rr/X6ZzgZmkGpP4G+LS&#10;+Q4blABoAoXGKGXj98zVXgKT6BJ8xiaiAgvq7aXUexZrO9Ntx+yO5B27p5XimIrH7YJOcz7TitFL&#10;hdGoTGcchXJU+5nYT1mqbJSaVXIKmF2Zji9b8fMFtjQFvSfgmY6ZQx4AZElBcU6sI3mWYNTPa0xR&#10;BygwSbmREYwCUlIXe5Pjz3ieCE4e5mVmr5OsS91zKbHp8WivOEs3eQQ6xoIZBVQYJ7tZMZ4rrWIQ&#10;GqslC+PVyLICcLLXJqwp43iBqKBLECZIEiBnzKE6TkCn9bRs3lxNRCg5YredSKZTYGhrkaPxZCiK&#10;eZ0AzwQ6U1uRWs0m2M9m8zsLBiJNRI1Uj6rnVNcpO5r1wzcBdOmIV08K2HW8X+tkgQ1eDY+Ntz26&#10;bDMyQik2GrGUvQhAm2CSXY0yvwav83f7t/k+JBMp+CyjaUwW2MfCY3Y7A6Q+f+l1bD1uLImADS1m&#10;RX0dx9Y0s0ILzKr/J3386+peTUCRYS7EI8mQx5zO2KakTMNA+CzgPwbZOzniufOYpErKldQQJ7mS&#10;RR0DRauPprgespGtT9VAFqO0mtl0U85hekEjFZwxwYCqTZ35aj6rIBMqmFy5EgPaRAKKSza0aglA&#10;BA9ALZIs1/8CoLBmMoZtALlWgEsvo+1htIWyjcvHmiF2muJ1Z/1MnkrN3gg8ZS81J+mS72cqKOC0&#10;WKVBXwgMaDuEzbppcsGPbQjXL+0iZ3tzOLl/Of4JNJOQLSvHyH7ur45ytlH6y73GlhtKT8KO5E4X&#10;ZI/jdW8LinsAlJtX9IfDO5ZT79kR3e+W8ngdbMIHIXj1WuixDkImD4Cd4/5uWT+Iy5vCEn+HIBcW&#10;sQl2tZGYqTqmlHWU6AjCVuAX2bA1F2bmqH3GVNQzTNQU7GfHAN6WYSaVE0w2p54IQ9OPh5FpGpSm&#10;kMuteCZs3FpD8xA53WSFtnf8PhqyWzET24hUCU6qYTLbCE5qgv3M5Z+EpIOkEnS2MRJvfgw95+OR&#10;ebQhqYZpaA2fq8dQLRCtaMYZTwtVGaRYBSVEZoU2ogk1kqmOwoBqJq52wleCTaoA0zUG1NuQBMtb&#10;h0zTuEyN4qXgthrIwnJN7NafIwkQhPaA+bponLKZSWAsQ1vTCBBlzQPQeuzydexkqisAHZhMKgEY&#10;JQsYw9P5XU70zhLG5OU4oIfaKnHDbw7f3L8RvnlwnTHu5XD/1eNECe1BaHuEsfuZ8P47NCC9Q9QQ&#10;FZ2XL28O23f0xeT+Z3jikni2nJG2kQJlUMmlVY+FxVQ4PU7kkwzo4gL4LK3+LQJb7kPT7+g8xeFN&#10;BmgvT1hnPw8yIDTPE1HFDqCUn7sY0LVAppa4qLUErP+JqCeD8TMmVFb21/8+C19+ejJsWLuUEftv&#10;wpnThMRu50Qnysnx+949uMBhQK3TNHu0hd/j2rCiKlw7v5JMz7U0JK0Jr1/dgO5kPQLoDbCKe8P7&#10;tw+Fzwmr/5SIplsXNodz9MrugIbW0LNrTWfMG9u7kZov1lZCb2cJhJf+jyMBx+yM3H0xJOYzjSt0&#10;4Y10VrJLZEQxwouVfLIeXshd7D50EQ6j2Zjl5J8gT03TkIyn4PMaL8h714+Fl+iP3zTdgcGoK1w4&#10;aAj+S+GfPypR+C78/P07jOBPhBfObIvrzNENvBkg9OeE88Wm5sWRg8DTzluBZ1zETZh5JvjMRi68&#10;2Jah60Scbi+wrRmynmmXXo25qGzBkxGAuqP3Ddw3eXf6XtQ0NWQMQNar7huxF9RWxmQRjBb6jAWi&#10;gkxBZ64Gtx5g1NuJIXA3H7upAZ0CVqNGEggViA4CPgcImrc5xFaRdn6HoDMdUwe9PfRq9TxG5zIX&#10;Dd3Mfl03u73d6jnzXGAFoB5dthqlfFABqM5oV3SaGvRduAgVs1NJl5cMDl60YqC1bvECQEogNNOZ&#10;ZbFLGZjIIplcKTKmmPk0fD2O4m0T0j1f6FXX9euYUgAaWcpCjaasZdRsFqo1ZZKqADIppFv9qGxq&#10;cus/zAr181nuZszjLGg+NRy55l3tRcBTEOr4XTApAI3gtAA20xi+GHwmbag/a17jCbCNjnfbjRi5&#10;FzcmeTsD7DBhOpILejwBaFppRJ/MRhVmgybjUWEMn2lAjWPKai7NBPXnyXTKfGaA86HzOf0ugWcr&#10;GuIc50cb50ZiRaMxBcApQIzAs3DbjwWPgsj0GhBwJmeyYCW9PorBZ2Q+C68XczSbOO/8OR79WF2j&#10;51RsxSo0ZKXK1ciMAq4cyUcdYmEjl0bAiQVNTGB6zcoUNhD95Iq6yQLok/GMILQAQGUnXYLGFB4f&#10;w+KZFCQQGoEnK47gBZiO4Ivc634s+EwrVmqywYuaUsxMAtA4Quc1JhgWhCoFaEZeo866BrZYs5/g&#10;U5mLgFTgKeis4++NUhjbjAxdL4Tka7QS8CeNbKrU9GO1sr5v+R5W/NqNbLabQ85/x/FpLO/n/FoC&#10;nXGE7yi+6L3A59XnOgc728nG2EmJIFQAapi9UoxiAJqC6qM2OOnkC4UdpikUa+b7GtWDovssgFAB&#10;qK1VAlBjtFwC0LwNVqzmGkAudaoC0Abex3Xny3wmAOrtWqL4bEJyqQetg3QwmD42JBX0oDlwhSyo&#10;DGg7DvgONKAdkCtO+boYXbuUno30VUWA6NL3IBuqKclSFcGnYHKYkbA98oLOVjCDDY2SJGsmW8OZ&#10;Q2siiXL6EL4PCJT1s6SewHrKfvqzBKHjdJjLdtYAmJwoZiysWs+MmW2qZLKH0WgYHeeK4Va0o07e&#10;YAy5DpqL3kKhSwPm7AYAn81NGrbbAWpjuM2Xo1ftYqxdDWYpkwTiuAzCqpYsUkGfbF+vFaCM3jfu&#10;oLCG2CVjlQSf/eP4OGYWhaEpJpojkGzESrYQMdk1SOIMOKeRxJ/RyaeQG5I8M0xgPwZoK8abYBIb&#10;IbbqbF5k/N4CqHTpkxGE5gGgrhxAs4WReDfNSHlapgSrsqStGJZlSFv4XD1j+Hpiq5rQ2DYxlW0Q&#10;PAOi62Q3Ad5VNmMCPhuQ4Mnu1tch24GQcglABZ9WhApAqwzJB3yK+ZpztDIR+ZhG74LPitrfhgUA&#10;1kq+Pg9Aaw0ORccnALU83tvlS/jFpPpXL+U/oQXtxHjShgjVTNBywGLlM/yyZ2EncYS10Z4jdX78&#10;wHTYvxM2ka7WCYSndfyxC6Csfyc45LiUJ6fELlMoWnULimfLeHKX0Du/aCkNSWhP/Z7Ken4ndLDa&#10;T+90jnahkUmqEkeeCX2D7Bi6qQsFwNZRtVVLbqgA9Bmc+i61ki+dWR9++Bg3emRjZTx//e/H8Pqt&#10;HTFTdJSdx/PPj4ULFwfDnr21ANHqGO3k+H1skHgjog/q2HG1A0D3bWoLH1Pd+f2H53C3nwwf0fj0&#10;zst7w5sA8E9eOx2+JWZJ5/vX9y6FN68cIJtsTQSCe9Z0h+fM/9q3gkD5dZiSNsdRgTs1myDyGL+8&#10;323sNLpwBvZA39ub2w+Fr1bGSIhZ+t1Xjdl6BABF39LO49bM/RpipzKElvQgoPYE+WavUBjw3YPn&#10;ww/vvxjXnz6+Ft5++WA4sJEAexyDr1zcEz67dzn88Ytb4asPkEa8+0L46K3nw+2Xj4TL53aFo/tW&#10;x51pCcyn/fYCUNlw4yc8CjYbOD+MmjDvLMVwmAsX2U+0nc2M3R0DPewZVvvJGxjjPJtA1LHFN1Xj&#10;aAqMSjeAUGZHwOkxvSFr2MlWoUvaQGb+j9pQ9U6yoALRqIsDiKZomCSsN1JGANrN6N3Vj+4zLtjQ&#10;bisGHfGbt6hZQj2dbmJYI00jjjNTS0w0j3CBi3meZjFiWshxAcxzsXVlIDNju6IhBTAhkGgxmseL&#10;smM+LjJppS75DGRmF63M2MBoOAJQGTkd2BlDl4CnQMu4mAxsqevLxvJp+bGtP0ufAgiyoibS9h/A&#10;U2QxAVACwiW4zgVaajQFoN6O4Mue9MK4398j+EwjzcSCCjRtLopOeoPpjV4qZH8W13Mm5jOBzzQy&#10;V7Mp6EwAVBAqAHUlQJpG9OnjxHj6seAzgU7vY1oJhHr/Bd7xsSkA9ggiZTYxEclazgNO/+5CZFMC&#10;n0kykDUmZYBfBtRlw1Eao0eNp6BWZzOPazyyjN5JQfXFgfVxY1JwzMcM0QIzmj6fHNP+/3qBaMHM&#10;9MuM0VR8wO8A9MUiAxlPASe3Bbp5mEfBbrrt+ed9VYOoFEBwlG1aMgmHWtBMd5gBrqQ99HYaAzsW&#10;TtmggtE4wtdNL7OndhKQJ7MoCHQJRCMYNQiesXsCnILOVsCozUQuw+FtJzIg3ts59Z6GycOAejt9&#10;jy1GMUQeltnn0dgmwa8gWxbWv1HwKeD2KDuruUijkWxt/F5AqvppR+5pw5vG36kBqIX3EJ39aiFl&#10;Rl2CVAFqNOfwsYDVZUamAN4loI91nBj6io2BxdFN/m4ZaY/xe2yd4rbL/yeQ9+8woN/Nd4xGAoC6&#10;EgPqe6crgU5TEVJSiMDTbFlzZY33iov3SMfxPYzY+zBvRuaTcg4BqLfNcHWlPFeBaGI/BZ9puTlJ&#10;hihZUSdatiK5lFpFuRXEg8H0KZKpEzd4B5PVBEA7mwCeGJ57WnGeA0Jd/ZqQeqsw4MJUcpwEjM5w&#10;rRsBmAo4+3Fja86Vxexk0tdcTRFKBdjA2muAkszp4d0z4TxG3wM7x8NWDEgrKGjRyOv/mxnBiEyo&#10;/BSkTTeAV+AZp4wwspqinDJmDnfAF9hH0NyJflNA6tRPAFpf/kiMp2wCPHUD7mIuaR5DFC7zbkDc&#10;CM7zHIHwMpKapPWpOB4XhNlY1MCktr0PfemKcqInO8LmnYTcry0PE8sXh8kVyOU49o2hp+wB4DLd&#10;bQJ4DkwACnNZveboxAKqL6uj5LAD70s7P1/wKesZQadsJ6yjeKsNbOVqgunsBGT24YZvZ/Tufe0A&#10;bLbAeApKe8lpd80QzD8KQdYJgO7q4roNlmgAjzTTjtQEwG9ksupqJrxeo5Ej9yoY5ErlCIDPWp6P&#10;GjwiNQUZQDSJIzlsZmrdCEj24xxJPFaD1hAVVaYjHwC6kA3EPACV9XTV8iQIRqvRb1QLNKq4w+wC&#10;bEXqbqJMvpx+eHvcAZQLcMZb0/kM4/knOC5kDF7JD67jF+QYN5dxglSj49R5bp5nHY6zJsNP6zmB&#10;2EEYJ7CQ7zH/83HyRpfwO7xTAlDbkQyjr2/iSQWt53Bud5HJmSP6SAo65w4APUET0UO1OOcXwtAu&#10;4veXA5rUhqwkJ/Pr90/z991n/ftX6POzcO/1o2HXto5oXnqZXvZPPz0W3n13B276lWHPHvpk3Y20&#10;Y3SCoe2S7ubvaGPtWdMUvrt/MvzPt9fCTx9fDt++fTZ8+AoNSIDNL4hY+vNHN8I/vnwt/OXjm+Fj&#10;jFa3L+0Jp/fMhp1zXWEXOpGDG0ZoN9pI29HecOvSvrBtVVc0FDUxMm8so2MdAC4Q7YT67kITKvB0&#10;9zY1UAn4rAN42vOO6BnRcBOPUT2P1xCUucaimxc2UQ96LPztcxqq/u3f/V2sF/3HN6/wtQ0xv/T0&#10;vsnw1rWD4fP7l8KPZLG+e/dEuHVlT3j71WPhDZjsK7gJt28cZgyzIDzNRsPHVcef4NNVT+tDA+eJ&#10;S/CZAKjsp+CzhhGMTvYEQN2dp/FQnXqqAgCNxgpYiFj/VsgY7CIqSeAp2xlHiYWKvpRTlwCoujd1&#10;nhF8sowd6SD2RSbUsbzjd0GoAFQWIzGgCYAOULUpAHUkb61dAp52tvuzUw+24DOFNMtcerGXlcih&#10;cbO3ul03r800gFCX4DM2IgEy4hI8FBgoL4opZ29+DAcYiIDA6k1AQQKgfuznE/ApBp8RjBYAVxo3&#10;RzAmaFRnaV86gNOe9mT2URMpsIqaT1g7wadmHb9HECcD6kpA1AzEZHaKeYiAGtdDBhRdJiynzUUC&#10;UFeq3Yx98IW4pYfHQqwS9yEFx8eoJdjPNIrPwCXZnwVGtBiY+nmNSsXgMBmMioF3up1Y0Ai6CyN4&#10;Y3JKeRyiuagQp5RMRsloJCMsEPf3ZD3x2WOa3MwRYEb2M6u1VMcp6PNY4eYBUCe4E4AWnwdp7J5Y&#10;0WRQKh7TJyd9Gs8/zI3Mfkdx1qg64uSw93z0vEtZkx4T8EysqwystaH+P7/Xn6cWVb2izHgyJqlD&#10;jdWRBd2hBqRiE0zKBPUYtZBsKAWuMagcACr4rOM1VM/mTDbUTYt6zEbrZgGgKdczR56noFIQmm4L&#10;Ll1+Pq/7nZG7INTl5wWmfr/HCEDZTJkXGplifs/8Jq/wevN1l4BpG69NQahHgWpiht0QJkDt35T6&#10;2wWZBuYLOr3tEnwKuAWdjun92jxzWiiSeFiJmwXVJxCackPThMKPiytjU6rFfMC9QLRIK6qZLDUV&#10;yYAKRF1qPqPu0yPjd49G1WWlBtkSgKZxvNFM3fVE6gA8fb/06LKpygIB2dD+PBv0DmREgFBZUBlQ&#10;x/GCUHWhKRoqxkURRp912SsfQbq3ELaMZdSeSSeC0I5agGYEobCelJkoKxOEdrcga2PSp65SVrIv&#10;T6Y14FOWUgbU5bUvB/BRnjZEPuUwOtCuNlhXtIZ1mJA08naiV5zBaLR94yDk1/KwAxJm3QrG7zT7&#10;9dMM6P8TgK6ZaQ+z6DONVNLNriFKI5RL9lPw2QzuaULLKsHiVK9qCVrKcjCLEYQwnwLQVozQo4NU&#10;XfbSsETkUQ9yQoFnjkrMJmR67Z2k80zA7PYDJolrbCQ5p57PN+bxrAw+HebW14a9SPd2HaBtaXN1&#10;WEuV+PpttWHlOnJHJ5mA9gJ0AZ0RhJLaU8//V3I4SQTTZkb34+M8lh0ATMLnBZ8Z4ETPCgBNHzeB&#10;lwSlAs5BUnFGqB/1tt/nqsdYLCZr1pQEaJycwCeyCdBOgH+ftZ3obOvJYG8mtD4HC6pWVqmB5uhm&#10;2GfxVrntlMghqiH/GkkVsHCoEnwkG9tD5OPQCMZq5Iq9/URm5R8NrWSpt3dAVlHJXs1U27bLx8AW&#10;RQCU+X45eVZWTPEk1CImVlzcTMencUy1CH+7if8xvkD6u5HcK8fyTwI+n4V1FKgsYJXaHgQ6Xz6F&#10;+WYFIuA5XGhTAChs93OEnI/RUSr6dlXX/S48DWB8nP/3KIDW9aTMKsxn1BHAgjaC6mu5wz6gIv56&#10;dhXNPPCNaBZq6TOtwhFXCXBdCug0NL+U/69ze8/6ttitno3hH/777N2LGGwcF0EX8zuOHR8N335/&#10;Kfzt7y9jkjoWbr+2MezdS7g52Z8t7DyaeYJGqAEbydOn3vpYOMzP/fK1g+Gfnz0f/vXJlfAXTFXf&#10;vXkhfH7rufDd2y+Gnz+9DTh9K4LQbwicF4Teurg7HNgwSLh7GyaurnBq18qMBT22kQxO3nDRkxgp&#10;oa7FpdBaUNoHFd7L492P232Y7DIrxsY6OBF0wcFKqsldhj63nb9j77pceO/VveG/f3wl/Pd74qh+&#10;vAbxey386RPyR2/tDEe258K2lbXh3OHRWPn5w2cvxCrVO1R/njo0GS6fXR9eomr07PG1YQ4ti7qX&#10;RWw0SmGtHb2bf2YERVpJB5pG7+o/k/moCYNRK29OaWdeb6c0FzYBaDUZlx5dmY6JizkgVJComcKR&#10;Uxo7+bFj92i04PMCRBnKNltkWHHMZDUnbs0s966Qg2c9IEBUI1Mc1/MzZEC7cL+7eqncjGAUdiTW&#10;Y3LBLAaa5iZq4oitNrbbFC5yCVBaE9iJxs2+ai98gsvIvshEFVjPBDzj1wtg2ou0bJEXbNmS5I7V&#10;LetKjGc6RvBUcL2n4y+YvgJISsxgpq3UAZ6NsosZxiqc23Zoy0SmkHeBlqDTEO5Ud1gMwGRK1Yaq&#10;36tB0yqATezpYnraF2K2KAEQuwySdy2BLXQZLl8CSFjGz1jCuLsU4OvHC+135+PFgFT1ndFgVMj9&#10;zLI7MyCaaUMLOZ78nd5XAaKfS8B7XvvJYzT/uYIGNLGf8fO65DU+PY4EwSxQXPCxDanQA59G+el3&#10;JKCbfv+8q7nQ727AuyDU8yS5zlPTjdFH6fMCPQHhQwd8xmqmZVWmda6pyCBWuxY+98veeb/HNi2Y&#10;eiK9NLTppFdj7Mcum7is3VQe4M+xnSvn6J+VGeKsgYXZYvl1mdylT2Q64czoptYRQ2AEoQAtx9EC&#10;S44xMJ2laz8696NbH4CFKaWMBAsd0hGgGRdkjJAtSnaK27akOUmGUrlKQYbQiWkoSlUAmwJQAadM&#10;Z1oyn82M231c/Ds8KmuRzRVMR2MX55PscWKQBd2CbNlmj34cP2fsko8B0UtOKeLrmde1r9PEMCap&#10;Q3KnKy0wiiiZk2IcUcGslLIx/djvm8/KhPlMgDMBSScHxfKVVNCQjgLPGF/GeaUBMKv/tI8+Y0mz&#10;HNJMN+rjLQh11SmVYKn5FHjOg0829WYnW1+c2E9rjHPUerZXwYQCKF15RusxLzQCUM4nmF6XrVb9&#10;lHoMdubRQuoB4P0TwKopyeB7nfFZTFRBllBILknmJxlZ3/tbqOq0jKQJKZbNeLYi2YgUl/F9tiE1&#10;p1pL8p6ZnpquMtyBibaHnEhH8izBo4ynqwcD0gBO9t5OIvmQmLXCztXBuvUgOZvAXDvHyH03jUhG&#10;Gq4m0jB5K2RBEwBdNdUehrssSQBoVhdfz7h2kW1Z7cR38eNIgB6JZJqYomLJb8Oz3K4nBrKDMXYH&#10;PezDg0QmTfA3YUjOd6ALZRJbbi4neEGX+sgUf2c/1eHcbiWm0f72RkBl3+CTYcPmhnDgcF/YQ3LO&#10;1u0E4u9toZqcSlAAqTFL47NsKACcAs8mCLDx5WUE0efCjr29hNJPAkI7Ql8/11MwkUCygmlyK2RU&#10;ex5WF39JLwH0/d2wqRiNBml+Gib6yGMnkUyt6FD92opp2gFhPPOwpHVgicEeop+oM11Ngk4Owq8W&#10;LFIPQGysguzD1d6DvE+g70ZBk3QzmlBjOruJtJIF7oFVzYONWgnFlxwcHOLxmS4JK1YS7A/j293z&#10;OGwoWKr5tzG9yBF9CTinBPJxHoDWQDcLPsuXkarPeLUJ3Uaz+g1OGN1e7gJ0kPWChmtBv208gRV0&#10;gmtQWsYTpYN7gnynDatbw9aN+Qg8t26i1WdbN0GrbWEnhpxDB6fCHDEEgsoYLF+N3lNxLyfjxGR3&#10;zJh6BmGxlZxLjSkCWQtCK3WNQxv7oDeA+FvQVRiW788oBxjrwKojwL6Cn1UOI7h2tpqay/Xhx0/P&#10;8vclBzwmpJ8exJaFZ7jPzwB6R4efDa/e3hLe++BIeOXmxnDy1AhPMNT9EAwfSL6Wny8AHce9NTdM&#10;U9CqhnDl6ET47Pa+8Jf3z4T/+ezl8J/PbvIr3gj/+fxOCN/QDvUDI/8/fUAS1T3Y0FcZx98I7796&#10;JpzYPo0bPR/2rB2gz30ta3U4vH0yTMNuGikh8PRxVdfSCrDO4UprlkkGpHcTOq8j3ezPNrQlbbrx&#10;obdXDC2h7YF8U+7rFOzwse1t4fUra8J7/E0PbhHIu7sxHNpaTbVnM+G8zYz9B8n7XB7evb01/OMH&#10;xvOfnwvPHRzA7VcWDu3qC/t2DIQNdOmaheZ4Q7G2Iwj1Mi7BZ1M8F9hFAUobkWu4Y3QEr/moZhF6&#10;UBzwhsj7RtSIMN43xxpiXurIkMtAKOyosSOM+8w7FIA6mheMenGLO3wucL7RJtCp7lINpkC0GIDG&#10;oG6F9rxJxtESb5gp4052U72nQLMH12sfbvfIesZjO2+CLZHBTM70rMc9xdjIdvKm6/i8qN3GC5cM&#10;kv+vlwD7Tg0QhbF70t15sW2VFXUkz9GVAGhyJTvKTHmCMp2ClNigYp844dUCHhm7aIwpsJ2J3fPj&#10;NGYuBk4CN0FnsamnGm1iAnWVjJ1diU2s1SwD8PwF82kTjExpQQMZAVkRAE197DKoAlCBpk1GpYBn&#10;6zSLAahfE3wm4FkGsBKALnjSKk7YVwFowfWeAdCscjPWbhZG84mJ9O8sBofz4/WU9VnQfRabjwSg&#10;iQEVgArMBaEeS58ytzGr4RSEpnF+0sSqi405ktwXGecYqVNosrHO0mXWZsz3BGi5ecmMIlmndsZY&#10;MSJVj1hwpKdA+OKjoNGVyglSXJdA01Vc7er3KPnooSyhk+B0v27lpuCzE3AlGLX/PfbVc98TgBW4&#10;CfYEot4WgArqBHDRwU3KQdIraojLGNCs7SYBUc03EYyyfK0KfmJIPSyYOZYpnLwKQFIPUDF83uxP&#10;QVocfRc2cgJDQWQn0UlKBASfspq/GLcDPhPz2WSIvPm73F/vuwBWMJlAp2DTPE8BqWDTryX219v+&#10;Lpe/148FoL7OEwscTVoGrxeqJ5OhSJ2tm0UZUoGoy7gmo5r8vExnGrULEGNYfdFK4DFNDoygEoyq&#10;qVa6osZaHbaGwFiHy+f8mp/POuezdrNsFcU2FSpTlTDFCRLvry4BoMyny1F8Ku+I+cmAwbZyQCks&#10;ZrYAqTUAUgxGjuF7W9Cvs1m32tPl5KgPd3wvEU3q6F3p64LULKpJTbL6ZaQBvJ/HkgR+dydfc9zv&#10;75OAsPEuAVCbkeyGN5TeDGkB6ECO6EEkZoLPfC3gqQWQSfXzYH5pjGQSPMpi6pGQ+exthzk1xxOt&#10;YjdxStaF95P2MkrY+TiMp+BzLc1Iq6YxmhJCL3A1U1tWdXa8OayczIfBLg1WEGplaBpZehuUlSk1&#10;LFtIUDuZ5CULmMRKaOmyxyi1hOtgMzmaK5Y3hgMHRsLu3b1h9Vo2M4yXdZ+rZVxWiELqpp1xbIas&#10;yzEC4QcwKfXANjJFtb9dUCrIPHpiOBw62gf4JCmHa7Mh8/uO4Q3hc8vXsunqfIQYJFnQ34W5jS3h&#10;8Knl4fiZuXABP82ufaOhf4DXJ1iokcxOE4A6iD0a6AdDjdeSLUoV6dquGPmUgOYIpmc1q8Y/9gNM&#10;j1ADeuks+ODgLDWg4yQO9IQd63qjzrZaszE4xGmsWM+NwDhZoD4HrcYsqYWlUSkPMB3A1T81Dsic&#10;rqLsB68MyUDLZ/DRYK6angXozi0NM8thwQHhbQDwPKZxjVM1gHWZV8HvPACtRvug9lMNaJ3ROjCf&#10;LQSNG6EgXd1O0r1BspUwlk0YUWw10BSzc91QdJ+9dft4eOf1k+H8qbW4xpuhhn/LA1INw7giHD+x&#10;PFy8BMB7bhW5UG24qv4QFvCkatvv6iI4fdtEuPHq6XAEo0zPQHVsQVrMg1UFCHNcX6Im1PxMe+rR&#10;ELQUtAU1DaBpo40wKTmiF3339z0WjhwkZuidPeHTjw7x9xk19AGGo0thFzVd5fzsZ2D2ptGTXr22&#10;KrxxbzuZpFvCjt0djPjZCfHzpJJLYHJlcxv4vUNQ3uumyhhf95M1ti68d2NnDJz/6dOr4b/f3gWA&#10;vhmoPwJ4kj36FwL3f/oKMPo+JvPXwvf3b6IRPRmOb5uJ4HP/5tFwdBe3GXNvWNlN1aeZazwpuvp4&#10;4qsZwQt8W9C2KmVo5v4oem5FvtDIC2YpwLmW7z1/bDp8cZ8++RdX0jNLbNLQYwi2SSkYfTScPtgK&#10;2GzHSfgErQuLwtmjdeHlC93h3u3l4f7dVeHDNzeH7z89HD59sB+9Ls746SVhxwZCcYmN6sU11+Tm&#10;gL+9EV1uWu5Szf5s8AVbwonEOL61EkGyMg1G783oP5sQodc7gi/UbgpEaxcWguYJm4+NLhwFpsm5&#10;6a7ZNy+PAlN1o2o7Bac2xLTDphg038Cbr0c/18xFXgbU24bPW09oKP0wocq62o1a6oHd7Cfnr8+G&#10;o2Zc760dGI/y8eNemo56GvPxIugFLPU3z+s21eXJZNq1zYW+nYuoTGkHx7QGMTHJoDqO7zQHEfev&#10;TKpHR/UeHdN3YITIE00jGEnNOCmjMTbSsGysiXo/WC3ZMsejmQ40MyC5ohM+tR5xgcrMRrKo6het&#10;BLST2kxCLm62/dAEU7MYAArb58dWUMZgbrrQ/Zq3Mx2djmlG8GYmFpzfHmPuJUuQakyOOY1mKvo7&#10;vWDGSk9AY2JFYxc79yMxoBGYAq6WAJjte0+978VMaarf9KiO1O8TzEZ9KhFJ/swMmFrJmR3T75vv&#10;eS+M1QWSxb3vKXd0Xv9a0IQqHYggtDBej2ajwug9MdFuAtQX+rg7Thd8pgahFPDuc2abkedsDIHn&#10;mFVtAkwLVZtunFLve9pE1XEe16N9jpWcANikK04JCZmmM1sxuL5o2fNu3abnoMcuWUXOX+PANMR1&#10;Mp5u5nlsQq4gCG1ljJ0D0LU5yuZ2MssJ5mQVExMYI6GMiRJYxYpIg+rRawMuojPe2kWAjMvbJlhU&#10;8jou7i5PneYxP5KpRNJK6jRX0+0mLGob2bzlahy/Z+P2qPEkSL6VJqMWguQ95mg2aqfpKE/rkaN4&#10;gaiMaAKmfi6yn24SeRzS+D1NIx5OImxBUhPKz+AxSjpb/280k5lWwOYvTjpkRdk0ZK/NLJc1utB9&#10;fvkbNAX1sXF1g5m0mkoMqtlgJKYzMZgZi6npidccr2uXn4ttYEpUohmQyDGSJGIyBTKIZCScZ0+N&#10;eGKlOtSYGcp5k7SgOuHnXfCMwZU6FZuRfB9tY2zuEni2wkS2VGkIAoxSo9yKc70bx3sXhqM0iheQ&#10;qgkVlLoGYEO7BaCFSZJTKrNgM+ZYmUDGwvp7kxwgvpczkndJRrSgCW0nGzRVcwpCZUL7AKCjgEH1&#10;n+Zdt6MtTN6HPtzuLoGoY/ghWM5hmM/suDg2GtmG5DJY3ozPcbItpwZwvU/iqAeIDaBnFKQaNm/O&#10;9jC60smRJtg+pmToTsvxmzg5rWHELvm2ZOFvyT9+hPerR8OTTFIXl8BkjuYAi5vDFUy8Z5/fES5e&#10;3kkmJ2Hyp1eFdVu6Qhl45BEJOIPhkel1DT6Cc/2psHZTWVi5BsPQJKk0mIkcoWu+bu54BLDZE/af&#10;GAwHTg6FfSf6wsFTg2H30e6wfjf5oNuawgQAtH0YPS2Yw1ajtdt7w0u0K754nZzuGwfDvsOzyBif&#10;ZEIM8aY5iAlwE7FHHeR9b93YF44fnAPnjIW1KzqpQ6/m7wboE8RvOpDX9H5aj57bNxPOHFxBdNW6&#10;GFt1TfMx01hLAUphe2vAeDkmnj3IJYZos3SToPGrhSYlVzuE2DB1n9Pjy8IaTFXrAeMG6m9AXrBq&#10;jlx2gOfk9DPUoT+BqftRMNkjAORH0a7yeDumF8/g7ckDsh+O4Gm0EXy61H22cpJ0NaMnaQQYlPO5&#10;ZQhxl7BrWESHOBT6nvVj4f6tc+GvX7/BzwBwhS/Dj9+8Gi6CrHs5SRbBZI5SHbl9xyBIf4Qcq9mw&#10;eVs/oauVYQkg8PeM20eIWXjjjbPhy2/uMAL/MHz2xe2wZkM/JqVHoiN+GcAsLo1LBRAaRb7kgOY7&#10;EPqSBVrfyoLiNpJJ5L1+Y1U4eqQnfEyn+1dfPBf+8pcXqejcGwYH0TRyYj3OCdPT82R4CfD58RcH&#10;w1v3t4abdzaFI8fGQitRBVLadbV0uwKQBaA9ANvlI4TCLq8Kx3d2hRvn58L96zvDZ68dDT88uBj+&#10;+cUtpJYA0D8TP/UjsUbfcvzuw/Dvz+6Fnz9+I7z38pnw0tEtEYAe3TaJiWkE0D4A2OtkTEBjD7EP&#10;UtruTrIXBBoJ7oPa2XI/x99dpcOMnYmSh6dppaoBqF57fgOPOYzrz4T9v38QwEnHKk/2INqRk/vr&#10;cAR2hjtX+jEWdYe713vDnWs94e1b42g+Z8JHb68Ln5F7+vrNVWEvY4ANnDQbV6EBYneijnYZj30z&#10;2o5cjW5D6HM0Hx4FoU2kFQiENaPZeNECAyr4dDVazUYUR90i9KHUbAo2a3C9C0JdNh35uWYuYu7M&#10;DaBPb2DpDTQCUN883c1zAc8qB2GauCh4O32cxvCdMC2pAWmQ8br5ngMwk65But0Hm6hlbe0Owy1d&#10;hPG3A0DpsyU7sIO4JHumbUdJAKzYuexFKo09uwCYnWjHzAd1dcNq9jU0A3TRkPK1LvRlgtSkDRV8&#10;ejvT52XOdy9s893gsCXelkVzRQBqPze6Qs0tAh5BaLEGNGNDM21ZHN0RhRQBaQSrGWOaciwFl4JP&#10;wabgU8YvdaBX87kaAKhd6DKACYT+GoCmViAfn2IAGg1OvwKgMqMCREfxglBXBJMA0BL+JsPuqwAC&#10;CYQ+BKqO7WGB+HlqR2P0k7Wd/BzH+7Ks6kgzBz3jSX6PjKwg1I8T4E7xScUj+3mAKtAsSBkSA5UA&#10;QDQYFQCoUoRUnZiOWXB8Zixyo5DAZ7pdg5taVl9wqSY5AdEMeGaA1GzarAc+64D3+wWgaUXQWtBC&#10;e0wSlNjHHoGtZpNsWbXZCiB9mE/LCBVw1VNtgQIZtDCKglALEnIw3ILQbCFjYSORkhoim+hYutBb&#10;L/iKG58C6FHfKQB1vB7Dx9lImtsrAK0vE5ACTNlkmgWZhZI/jOeJ7uhCZ3mMNIrjXbXYsLoa9gCg&#10;+Vo0oNznNH5P4LOZGk1BqIBU8CkQ9ePGJYBNlkDU5e2omVVvbWQRIFSmNRr91GEXRuw+j04WBKCO&#10;4iNjWjCAzcdhWafKc5xtODPNt8+BYC/FIMmQ6kzvbcnHiYbB9g1sTGU2XTKdxSkRCYi6WZPpjJpq&#10;kyf4OKZDFNj5FJGWiiaSVvTh85C1JSXtbYxiSrp5pUtqVGEaM01o5pI3E7S4IckoPJfGIJfgs72e&#10;91iOHQ2YleqNrOM91AVzrZzJSdIQI3hzlLMQe97/iuRMEYTyXlxshPJ93CWR0Mg50ET6iVnQTaXZ&#10;tcGmvHxV1g3fTY1zf3NZZEC7W40gxJ3NeLcdZ7VLNlQfhKBHH0SPRiRGwAOwoFZqWrFpC+AUEYaT&#10;3PY4QZ6lwNSIQ2s8R/i4k+54R8qtxCBZ+NIJm2pEUgupMdVIzMq53jrxtVpygSZmgNdCynCeIf2n&#10;XDf8WGs4fWF3xEj/Jtbxx5/eCbfePBFB6NZdQ5hq2CQwkW1grGye58xKYhw3LAvrNpeH9Vsqwqp1&#10;6FYnKZoZpNIcgFoBC7ppdz5curE+rudvbgrHn18ZNtHmOLOlMYyvw3i1mtcJ2skKZIz1aCb3HJ8L&#10;r751Lly/eya8evds2LZrMsYiuWohhOp8rGg46gcQblrXHXZCcNm0KOM7wLi9m9G8mePVYAl9JtOw&#10;xUd3jYWL/NyPXj8dPrh7KjZIvXx6O9dFovrAFx1c2207zPMYdJtcAENtEU0b0+geRvljg6VhdrIC&#10;hhWZ5crKsHpVBfLKMnrey2GJyTpdsShMWmEOGB8h17QLEN4JCG/lMah1qouUso9IzRmMVQ8BKGN3&#10;mc9oOpL55CRpb9AhBluF3rMGp3sFT5IM6Jrx9nD3pROAT9qN/kP+Z8zb/CMA9FY4enAGzQFvnkQU&#10;tPHANKHdlFVsJv+pXu0m4etlpTzJgJyVK/Phq69e5f+a2fk31o8AwQ1xBP8Uv+cRTDCak/xYRtQq&#10;ThsAWnGld3RhZCKewKXAtbP7D2ES7cXuvW2M+rvD22/tCz/+cJk6zp1haOAZagXRl6pTRdO4fVcu&#10;fPY19/+f6Dd/PBU++ex4eOnK+hhlYKSTKH0hv7eJHc7WNa2xHejYzj660vvDjXNrw9sv7QhvsRu6&#10;T6D+p1H7qR70dvg3/fY/vXcz/J31x7evhh+IOrpxYls4S+7mmd0raERCJL2mL6xCDD3WjePa7lTG&#10;AUoc1FqW+RiTv2oLlfehUuDJ314GEFZju+zpR6LkQZ3ri2fW8XgZMfVm+Bsa1g/e3BGOoydZPvpI&#10;2Ld1WTi2rzK8dK4l3HypI9y7OxoevDkZPnhnOcfZ8PbtKT4/FM4c6whz00Q4oVUZ6sLsBdg1yqqc&#10;zUMbLU2azgShhs4bgu9qwYSUgU82KdatITR3lyv4tFrTXW/NIpIUWArSK58l7QAQ6pIRFYA6nheE&#10;Vj3LxgaGxV1zWnHnbt+1QchcsGU7G7kYeMyjAXUJSAWgqcHIo6uXOBbXEPEvgs/xtq4w1d4bZjoG&#10;w3i+Dya0Exa0IwJQx3lemGRIig0gsqCOO41XSuPRHi6YLoGozKogVBZKUNpRWDrjE+sp+PR2MocI&#10;JgWVyUyS2nGsRsxADSM3G1IKfdEPqyGzMOtfh8+nysvU/+4FLLuYMbYXwBZc7Y6WYyi7JqSiWKHk&#10;Ak/mG3MuEwAVkPr59P0RgOJitqVGpjCOsnHWz7vqC6BQcChwFHi6vC2b6ZINFXy6vO3XZEoFnzrp&#10;0xKICkC9WMtUFsc5/RqAxminAuubqjKLNZ3FLGcCo2kUn5qSikfvv8z9tL5RhjiLR/K5SSHykZ0G&#10;RMiIVvO4y2g2sqEQZJqWEMEmH0fwycceiz9OX0997XHjEYFpxm4lkBHbkDjH01J+Ivh05XBzJxbU&#10;89GNkOemjKhLUJr3vOZ5qOVxruO5b8Ww085rw/NaVt9xfhf1l1E/WnDRz3fGA0AFoY7eXXEUz+u1&#10;ES1hM1pCj4JRQamj+dSWlLIyU2uQMpM44i4kQch8Cj7tYne1kwWaTEiai4xdalUPWsXXWW30wKcM&#10;0HqAZxZ3pcGvACQFmwVne3TBswSjgkONT8Y0uWQ/1YD6enfi8XDqkaUCmEYRtduFGCtlFYkFjW5/&#10;mGHH8oJnAWgTj5k/Py0Bqb/HpiWnBFVsugSdUcutWY0NmJWjgmG/HhuS+HqS0/g6TstNZrZ8XAWf&#10;bIIKK6VnpBD7rB61sGkpSJeSQUlzkDFNxuBlgFAgyPs5LGgeNrQNMNpZpyaU0Tnj+F7Y0B7ZUG6r&#10;pVfSVCxrsvzDvGVXlr9sFN7DLFKj9hLwTY54Damu6iWAJfSVTsskLCQu2pmwqgfVie7RmEErOvto&#10;RswWPex52E+il4ZkQhm/G0RvteYM+dnLaf1bPUEk4VhNWIEBd3oI4An49DiFFHCc2/0EsfdhvlH/&#10;2G6ldA5pmMZmJG7lVn1DMi1mLV38uwhAnxYjcN1/ggnpMpjROkDx3oOruMaaIf5t+Pq7O+G9D18I&#10;Z89tCC+8uC289jpxk+9dCK+/eSicv7QyHDzcEw6o59zbFPYeQIoIubN6HZFSEDwdjN9rwCorN9aF&#10;YxenwskXVrDWhp1Hx8PEGsoBZivC4EpqSLfmw+haJgCU3XRNVIYL1/aFB5/eDG9/8Ep47c0X0ZBO&#10;hHKuwWXIBpohBzvRzfYTN9XTjXMfdlN9bBetUiOwwZ20RmqW6iFBSNaxBmJrtH8JdeB5akFnw/uv&#10;E5V581B477XnwmtXD8TgftulrNvuwSDWDSC1acr6byWBHYzxh2kympsmpmoaAMq4fdUcrPMKnPTg&#10;iBVzSyL4XA4Qn5h6OoyOUxTUT3oS4LO3Bw1sLzGeQ0gHZxeGNauWhI2A9V8A0HpGqk1UKwpAXSmW&#10;QABaixN6GSDIXvgj21eEj9++Ev79J4PMDXr/a/jn3+6FG1f3xvH79s0D/PCeMDrCbh0UryW/HTq5&#10;mUqoHLR4KW0+fwDojI/Xh3v3LoSvv74V/vSnd8JPP38UXnzpEOGpjPLYmciSuhtZig5RJrSSUPqY&#10;LSXo1CVmODyAVDGw+oPVq8rCwf3t4bnjQ+HiuZlw6dxcWDuH7ghx7MQob4T830WccNt3NoZ339sR&#10;vvjmSPjzX86FTz6GYj89TaXUI2jUOCkBeMYPzY4A4ohzuv3iFlzrG8nSXBGzPd98YVe4fXZzuEqM&#10;0rnt4+HkhqFw5cCqcA9n+6fXT4Rv7hDRdOt0eHD5YLjMCXxm5yTtSNNh3/ohmhkQSBMir4a2FJC9&#10;oCB2VvBcvgT97TJGAtRtNqPvMF6qgVimGv5+70/loj9EALqAdRw3ewiG/pvl+Ub46Yfnw9WLk2SL&#10;Lg5bVj8dThyoDlcvtSONGA4f318RPn1vjrWaj0dxundA1deGjWvIHuPE6ORx7PYxdTfHSZrnRdrD&#10;jtHdp6ynwNNzoIH7ZvNR1u3LThLgmQCoo3c1oJkOFDlHAYBWLUAvatd7AXhmI3jZUi5saEMFoIn9&#10;9JiAqLcFnmkJOgWfiQHNc5EYwUw0jMZzkNaVAZjPHi4MAtBRRuyusVY64AGhE229YaylO/Q3wH7S&#10;wKIJQgYoZjJyoU5mhtTl/WsA2lsHE8CKLCgXfBlQx6GCTplPVxsXQhnPBD6zcTxsScFxPO+MLmhN&#10;58Fm0hYW4nviyLcQmO4FLGZ/WicJsEztR8k1q6v213mfEYBykVMzmVzwspmCtHnGE0OSIDQFrBeP&#10;3ovrJ/1+2WGzGT36M6OhBwAa2R3Yo2RUkpVMoFPGUxCawGZiRP28gFTwqWY0Ac8ERD0KQB1ZOqJM&#10;48o0ivd3JAY0mpGSq72Q1ZmqNFPd5y9Y0MLIPWlBsyamrC9+fgyfYpoAn2kML2hIzvT0nKUNhVpQ&#10;GevkipfBdmVVm2gNAR0RlEatp7FenCMASD8vKM1Y7zS6fwg+BUBxReY000ILQD3nBKAeBaCei4mJ&#10;j4C0MI4XgDqWVyMqCNU01Wx9bAF8CkDVkSpHEZRm4+eHNZ6/GMMTQG8OqOBSsCnjlqKZ0jGZlTLj&#10;UjY2dkSbNJWC+EwbrRNdEJdlgCYTUmRCqwWkbUwmnE5QtcltAaiA1EB6g+iznFVfr9mmSACo0Wne&#10;7BTBp+YhmFKBNUvg5+tBgOhrPYJSn1MjnGR+f9VQpO5Tdi+lc2Q1mVkmcTuB93E1oGFFizsPRJXx&#10;WPcJyHf5s5OpMNvEWAigmTGTBMx/TwGsRh1ulNQ8zPL1YwFoAp0p/zXqU6MpKSsoiBFSnB+eL5GV&#10;jJpkPpeqW63pVN7ESFxWsqWcDX+FI3KAHwDU1U3wfB+u9/6Wuni7C1ZUXX0v2aGyodmR1A9SRlym&#10;jGheMvouc8FnS0mAoNfykfmFLEsQqkk1MqFcNwSg1jcLQjvoUdcd391IRzxj+f62ZbCdakMxz+Rl&#10;SRkhE51kBqiZoGNI9lbS7rca7LCWjvE11DzOTVRHY/EMUUizIwBRah5HMeoM9OCe7wNEdcGuEsyu&#10;6aZWKR9ESxkAdJnEFnhgEeSP09HHuK7+HtJLI3QVDGwLjOs+xtV/+etb4Ycf74S7d45SULMuHESH&#10;eY+s7/DfD7j2Mv39z73w+afnws3rANNLRC2eGgqnGK2fPTMa9mI22ryNa9Q400Cus3XGKsEE1oBf&#10;BmaXheEVRCtN83jDKHZzXLmjJ6zbNxTmdvSHjWSIv/r2xfDpN/fCWw9uhZeunkF7OoH35dmwaDGk&#10;WztVq0gKemlC7O+jlKaHnFQkCRKAmo3yrb8PPRBLffhDujqYYsLAjg8vDvt2doaXKc355P5z4ccv&#10;Xwr/+vNr0YQ8xv/PTM8CT2u2kVqi9+wHuOeRPjoNnmIavHVDC9ihIcoYZ5DvzUzDSlNLLvgUeDp+&#10;HyNCapR80z4C9ofQxU6SYzpLtfnqNc+GTZsWh/Xrnwnbt5U/BKBGLhks3lSFlo9lvI49ruZiJQC6&#10;mCfoSZzXB7ZOE+NzvcB8GnH0Wbj/1umwcpoxB3d03+6RcOH8xnDw4HhYt64lzM3VMo5n58UfoFPL&#10;3cdTgNludB0vX90X7t49Gb788mb4138+RQt6Mkwznq5CY/pbTwZA2rMLEfKS3VULld5A/EAO9lMQ&#10;2sITaT1mF5/bs6U9nDsxQpD6eHjr1hYYwhkyNs1+4/v4niFaANRz9nY9GvbtbQwvvjAS7r+7LXxE&#10;Jefl51cAnHmD4vueAfQK9towOR3ZPRbeQnfx7s3DOMkPhzvUVd46uzW8dn5nuHtuBwB0bdhPvNI6&#10;IiN2EYZ7YQfM4gmC6U9vCdePQ7Pvmw7HAeP7ySXbRt7nFKJqdxZqaJfwWC5kPUWCwBOsJ/lbn2KV&#10;sAOpKMP1D4Ns7pbjgmbGEmpVyhaSGsD3yoju2tzPC0Dw+Un478+3wz/+/HJ47+3d4doLk+HCqc7w&#10;xq2Z8P691eGbL7aELz5ZFz64j/7z7RkkEo2cQE8SXcHJSNBtF4+jAHQASUNfnhOOCIcO3HId7KTs&#10;nHf03kI6QpMAFKF2WwVZYojY22A+4xtKPDJ2g/kUbAo8jeGIx4JAPY5ldGvqkmWk9zCWyey4LKje&#10;lUY40U1pvIgsUoEFlfHsAIC28yYr+PS24HMYYDgIs+Lq58I2RBXmVK4nTOd7IwiVDR1q4MiKIJKL&#10;oHq5xPykeJuY38kFKZoUIkCwW1uQyRszbGr6v5EJdXzIxUQAKgOqxjNpQAWgjutilqk5iIXsxVTD&#10;Z7zKL/M/M42nYDNdtNLH8xmgZnECbFL/uxcsb5cssN2IXN7CMhxeA0MlWrZMY5YZHFJuaOqn9gKc&#10;jZmzhp/iRp/stgA1Ww1o72RBZUhlQBOLWGwMsk0pMqBoNiMg5WKbWE/BpxpPgWc140+/Hg1MaDzn&#10;Gc6COcOPZT8dZzrG9L5HgwYjy6h3lU3iOUmgImsvMqw/ZaX6GHrx5/8XQHcCpSnnM7HCqQ7Uvyd9&#10;b8oJLQbkkQllQ6Br3AgmjynAPjUjafxJ7nUNM8lx3gJoFwR6lIF0DJ6Ofj5lzVpqkLSebmTU2pnc&#10;kCQcft1zLQFIj2561CA7HrVModvwctn4AjPfjSxEprQZ4FuvxIPlCN/PqWdWOqImursOkMdmKRmm&#10;lIpkYekPMz+z2sms+ScLZc9qIz2m74su7VgqkQGkCJxsYeJ59LwWdAkai9uPDJ73cwmQ5qqp1xR8&#10;srzdKgCVBS10wsvCuzwf3RQJNAWUgj/D6FtgdQWF3m4FYHuMo3JBqCCb73Nc7sfetp4zMxFly787&#10;yx7mtY8OPdViCvT8m9JoP2NZ/Xuy0X503wP43dA65k+NV2kjmQoL0vg/5gTzeMTw/vmWKiPDsurd&#10;FNfkhtP76PelOtF09PcnE5USnyQfiO1Y5hjLyBekIJlB6aEhKV/JZr4S809tKdcjDCbNdJg34oKv&#10;wbjD6qmnz5xc0D7akTwKTAWiMqOueBsHfQSgsOEN/OwYycTtJn523KQUpBqG09cqzeKoBMCKzuZK&#10;88Rp5WHlwRrqQx3L9zTAfAJC+5qoqeSoBrHLshVysWVCRwFaGmWW43pfMUq9Jl3j432LsjXIbdZo&#10;/4IwMYQBhgpsWbo1JL+smKkOQ/0UveBgr4EJ1Pyil6SSaCXlfa6lTFj1pZhVboB8Kyk94xNVYdeu&#10;gXDrFhjl9t5w/vSKMDVG9eZERfjg3imuvd+zforH//zjtfDlJ2fCu2/tDXdubg5n0HieONIbDuzL&#10;x4nsgUPdsct9fJbpci/EGRFLrf0YiTAp1XRiOOb+9U7VATqnwsGzm8Lh89vCpWvHw3ufvxk+/frD&#10;cPnai+Hgob1UecKAEvIvAG2DKR4lYmoK3es0/3dsqJw0gKZw/MhsuHB2Lf6b8bBxExsmtKf6Y3q6&#10;qO1Gt3kE4/GdG1u5v+fC159dCp9QHrQBg3UdU9d2DN7qagWdLehMxU76QnoB8NME6W9aVRuO7O0O&#10;u7e1RRO3U+fxSSQSg/hvWDKeHrvIMx0kZL9v4HdhZAzgOvsk9/0x2pz+wOPAce3vqSR99CEArbRK&#10;kdpNw8WbEQoLQvP1BMoCQnU81yDKLYEdtGlodqgpvHHzVPjX32Dg/vNZ+Pyjy2HP9v7IMO5hVP3R&#10;B2fCF/xhN27uCFu5ozOzxCf0AWTMyYINNYPqCZk8WL9VqzpoS9odHnzwYvjbzw/Ch59eD8dPbSG5&#10;nzdA9AdLaWRagC6jhhOxWlaQfNHGViKY0IK2o/9sB9X3Mt4/xM7hLmP0y6fHwj1OgEtHx8KECf+M&#10;1Cv5PfWcYCvoZPfBe+HcaLhxDRYX8PnevX3hNE+UHe8GrstEqpUYoVtdke69G0fC/RtHaTc6Hz64&#10;cSy8emZreOU4utGT28O145vC6R0T4eBqqPdV9L9zPLi6O+xbRePRylzYgBh63XhNWEd+5ywuvQ40&#10;LXa52y4k+1m59JEY+L6KLtsZNButBM8b7lrKfXWHZvhrvc4zwmCb0Hoskpnl/61DunDvjecKDOgf&#10;wz/+ejv8/Y8vh8/ePxLevrs53H4Fp/tbq8NffjgY/v7nw+GTD9aE124Nh1vXBzn5KohbeISTVX0r&#10;4NxUAVYfAuHhbgTbsNRtRFzpwNeNbzB+mw0RUP4tdP3mGeG0VwFACR8WeBYDUEfusp+JAS2uh/O2&#10;bklZT4Fp/LgAPAWhtUvZIBTMSYLPCEZlfxxFFsxHAk+XIFQA2s9FRuA5ACAcAhgKPkfoh04AdLyl&#10;k973HAxp/hcANIJQL1bGK8V8z8ztnpYMqODTowxRAqACzwRABbCCAi/kAtC0UnWoADQxLI750qgv&#10;gU+NDPPO9oLZqDh0/hfZn47z4lgvmY8ypmTJM5oYngZocm6wBKBljPUFoTpsNTnIIiYnfTTVFHRx&#10;HtOofT4X0550mNFs3MkFGu1gvF0wKSUAaoC9TGKKcRKAOiIXVEZjEuBKttOjAFQ9p4DULnCB6sIn&#10;GK8DQhNATtpMPxY4J+PGvGYTxlUZgo9BGqsKIhIAfdgQhYyhYKr6XxmfRe5+Qad/w8LHns3C+M0G&#10;LWo8SkB0/nMF0JkqPMu47+XERKVO+Dp0tQ08VkmnqGEm5ljGJeh8uDIwmn0cwaljdZnNwkoAVBDq&#10;OeWGRsDo55M7PmvfyjZApkJ04c7ua8jY0KRXTgBUtrSRzYoAVDCaAKgAtr+JMgaWSREa5gQvjuEF&#10;YgJJx8+ucqLTjGhKMU0PWU6BWZbokNqZPM6zdLL/hSYvzzeBY3HjUZJ3JFAa25EcvwM+0zHd9msR&#10;dPIzEhCN+bUFMJlAp8DT1Ya8QDAaQSnudwPxkxs9glGzSgsxRzEarVCLq/5SIJ0AtrdlRePfVGBL&#10;U/NTcvWneKiYtVqIgoqFAoW2rJT3WgxAY06sDCxg8dev6zSOd5OZAKj3tbjT3tv+/7h4D9NAlbKK&#10;U5HGPADVsBnD6jNHfGcN49kC2OysM54JyRzMaEspzCTxSV21ECWA0B6yQXup6ZQddUQvM+qYPo3m&#10;LQBJkoxkVBOERl0qv6d6KUY19MLZIhsUwsKKZpvyzI1u5rbaUE1K3fXLYFoZJ6sNbSmH9cxAaB+h&#10;9ZpgdMXHPvdoOGL6RV5lD4xmNxmcg7QMCTpH+gCr5IMP4vGQUHJt35wLu/FurFtTH+OTGsENTUxN&#10;rbK0xMaM8SZ+jpWVtvco8WuEOezofQInd0XYvKWNUpqGcOTQYDi0v4+kH0LnMSv/7XsJOL0vjueR&#10;IP7nfvjrt1fCt5+cx19xPJw+jM+D0fSalSVh/erSeVb0DNjjVa7RF68sx4SECZlxdRkeloWQY7Xo&#10;NYdnW8KmPXhFTqwN119nOovM8cHHb4Uz50+GXbu3cp+G6H7/QygppRxHdpJ++7HRymwBQA/sHQvv&#10;vXsmfP/tVVjZC2CwbWFynA0C13gZ0TGSc/bj4r91HSLt1Z3hwduHw6G9/VTngqPAZo7oh3HKjxHd&#10;JPhs5n4NtD9JVeqysG1dc9iztTXs39FG2lF1mBhDJkHkUieEoC53o5aiURxM5setrDYwRt8gUU80&#10;TA6NkNYzi1F6LRgGELpy7R8eAtCaqAFFI0H8UguhsS4jmHIYjtQp1mE+qYB5WwZD1ws4fI7x8wNC&#10;2N9587lw9tTKMAeV3Nn++3Dj+pbwz3/cCv/9z93w6Sc8aLispxDi9oL069Bw+uS7C3mC0fOTLLWZ&#10;s9RYXbtxIHz13c3ww19fD1deOUBlVZ4O1M6wrPIP4WkNQWSPlpm4j6a0mQeqowtXNk9cByfSUPtT&#10;4QBxT+/e2hXeuL6emkmcXXSz9+KSbwHItbGj2TRbH/MvP3z7SHjz5lZG0dsZSR8PD2g1Ond8OgwB&#10;VssAd418r7oH9RDPH10X3r5+OHxw+zlajy6Gz++eD2+9cCi8empvuIqx6Pw++94nwuHNI2EXAHQ9&#10;mZ6rqf5aww5N0LkSw9VUP3lmeTQvBOaXqDMx6xQQL5gUeF6/si98+uHl8Mad43TPjxEaC1AlVNa6&#10;rFrMUA241zwKSP8gIwxzvGVjV/jTD8Q/hY+ibvanP78afvj6xfDZR8fCh+/tC2+/uSG8emOKOtQ1&#10;4cvPtnFCrg53MSC9cnWIilFiE6YIxUUY3E7WmE60PI+jL1wZUAGouyDH8AJQWVDFyG243nNkwwpA&#10;BZ++WTViQlBb5Dg9sZ4RgGpcQN8pqHQJNK3hdFUsQBNUuJ0AaKrqTGyoxg1NG7KfiQGNhiRGSwLP&#10;Ti66Hvu4uAzC4AxwsRlmLJZG7wJP1wju94F6nPFphA7wjP3thYu3DFM2upJxytzurshq8j06jb2Q&#10;9/EzugG6aQkA5seZjNn9ORGAwkSl/nqzA2M4d1wyLYLIrPEkLQFojGQpjIHn449SM4/xQ2o3C3qx&#10;NKqTJXH0LuhczOO88Gk2aU89Th87ABSWahls1WIAg+BUIFqsL/O+JFa2AoOPSwCaVi3jeVlPAahL&#10;ACqoc8mYCtYEbalFKeaHwvok57pHQWYMvQeERgAK4BSY1iN7cIS+iCgml5/3GNnQAiAVMEf9HGBT&#10;4CzwTJpT//50IY5tMoUEAHWyywC5AlHZXcecWZZqBrJT3FI6qh1d/Ae0p48+RaoEjxn/P4HZjCXO&#10;0gGK/27/doF4ZI1jkL1tSpmhyxXB+iI2NIs1zGRGmeQ+F4i28Ji2MT5Oax6AapIBRGWRSxkYFQgK&#10;JuYBRaHgoHi0H93zLvNxAaca4RzJJxZUIBqd8eZfAlSTgSmO8Vn+HzdPvYBWa2k9+hqIkVIFzaFg&#10;zDGwK9VNxrHwPNgxUzMLyU+NTWmKkAL6o6GuwB77eCbwmI6/ZkUjG6r+k/VrNjQB1SQJSekFxmbF&#10;SDEYSDc5nmf2z8t2WtXZwGvU25XcT/M2lXlU8DdW8RhXssF1WdMZK0nVXhYY0QSmBaCRBS3k+Jr9&#10;aTySf2txTJtTFNdDTa1mpocrxq0VcmGV2sQaVpuTzAS2wpPfbRRWalZKDVP+3pRNaiTU/P1QX1sw&#10;TqWSjCj94b0xyjb4etrAm0DSykY/z6i8gzG5QFMiIScraYIJoNCj7+9OuFyC1O66cphQ3OpNjIqb&#10;OLbAisqIWtlJnmgbQfWtuOzVfaoJFnimpU44NiXFOma+Vjj6vQLRViRcTtKy34mGsRZwzOqqgxEF&#10;d/Qwlk8AVDe8TvjB9sVEKaEXJX9yoIuYJTSOIwOAQlYPmZzNBWJqcmxR1Chu2dSMLI/czV2dsUlo&#10;YJD/x+qhUSiPbyTXA8HSzXiayai5m2ZwGpfUS0PiCCPktesxE82V4PCmHXEdTDERSatmy5G8kbMd&#10;/sQy5lEPC9fif94LP319DfxxjKrtZjrsHyWDlFpsNI83rqzgGrye6/Ka8OnHh8Ord9aHQye7w/Rq&#10;3tO4Bj8OrnqGa7zV5H0TpWHlplzYe3wqnL+8LZw8uz3s2j8XNm4ZD2NTrdH4ZMtSC21M3Ux22+10&#10;N3yetXvbQHj/3VPhj9+RAf79NdKAjkYZ4lJ+vuRVMzLGVTN1AOQppsUrw86NbbRFPUtUFcxxPzFY&#10;gM1RGou6wFl13J962GE/twEmeS/61J0wqusxHE2O0CKFtrQfFtoGpmfBNkZXVfB/mvkbxHo58EUH&#10;TO8gAHQEADo6DgCd+Q3RTIDQ1Y+F6RWPPwSghs4LPrP8T3ZDAlBOgnZ2ITYh1VViJkGLWFVC1EBf&#10;Vdi8thed5QaWmohhrPjswNEaHD5EBNK9/eHrr85AXW8Ia9eWMoYvC+uonWoHDecY+Q72o8kARAo+&#10;n9LYxIPy3Pl14YvvyNUMH4Ybrx0hgLWR1oDeCD6fMRIJAFpBFFGs6IzOM6KXWI3c7qEaa93KhnCd&#10;PvY3bmwLr7+yORykNaAfZjQH2N1LztX7RET9+aur4Z9/vBW+eP9C+PT+2fAefe23r+4MR/eMxxiH&#10;LPsKSrmrMpqFzu5H1/nKcXrdL1C5eTZ89vql8Onti+H+lVPh2sld4cSOybCfgPmdgM/NNC1smGyj&#10;8701zA3V4syj05Yu204Cc8u9/9aQcgJU8ztacJX1Mo7fuXUovPv26fDz395EB3stXHlpZ9iwsR3K&#10;mpEQT2AVuw8bo4ygcrdm/lcnmaQbN7aGL796IUofQvg6/PPvt8MnH0LX398Xvvj0IMct4dark8gb&#10;BsM7b68K77yxMtx6ZTw8f7E37NxeFlbPUWvKSTGA/nOwF7rc3QvsdY4Xbw+Bso7gG21+woikEzFP&#10;EYEA1J2qbxbN7GjVcepy1Hhk9WZiPiP7iXu28hmMR0t4U2IJLAWdgtGqRaQtcDsdE0AtBqFZlA3u&#10;zQIATQyozGc3rvceopc6AI29sENDaLEEoSPkck62dUfd52hLRwSfAs9kIBI8ekGeNw0BYo0XKe6X&#10;j6CzAEA9JtNRGr/LgPozUn5juuB4EfDiLQCNo3eWFylXFmLtRUNzwkPwKevhuNn+9VgpWajBjHmX&#10;hZWYuGIAmkCowHLh0wAoHutFPNaCUIFnOcDdo2B06bP2v9t0k431/J2O87zwxepPgJ/j5AQ+ZfQE&#10;oILO+fG7YBTglQCD90kGMY6uuc/GMwlAHb8XRydFEAq4UgsqyPTrggPH8H5fMfDU6R6bmRjBF0sG&#10;BKEJgDqGj7o4gHxigqKpg/FucW5q1PQij8jkDP9/AJTH7bGnmeow9geApiWIFYD696ZxfnoeEgBN&#10;wDOxxD5Wfq5uIY8dILRpKeNYHrfiCKRfA1CBqOP4bBSf8kAzYOj5JBOp0SnLE81ATWLlZebVk6oj&#10;jVmkgHH/X4poSky9576bJ48CU7+uhjSN/hODb06uqxMttRspAVcCRgmAJoAko5lAVcrKLa4JTbcj&#10;w1dYsoGxrrRgdkubGY+CSUGn4DJWdBYAqKN3AWheLShgVAY0fY8sauyCRwvqkgkVhHpueY4JPhMA&#10;FXzOM588htU2ehmNBDhTqlKOzlzwGRcAMFWLCv5SdW7K8RUExlE9oFGQKFPsJiF7frJK1CxOK5us&#10;ZNnCWZNVFvFkKUFmOIyFBXbBx9grAaimL0GoG0Zer+hu4+/C2R7BrvWaREF1NvM48f7ifdHE6M/1&#10;dws8fe58T7NWWPNanufRqLosD9SQet6/AaAem0gxyBjIjFRIoNPbrk4ajASf2Tge4NYs8KyBmYRt&#10;Z2Tv+D4P+MwRbO8SXPo+LwOaxvJZaoLufLNjAZ0FEOr3yrhKZAhABcGSG64U0yQAFXyq/xzAVCPw&#10;1AzTreObUpYeYof66DxX49nfTRA7U9EWgI+rh5H21MSSzJlNrNHmTQ1h7To64WfQSQ5jjhljxDwE&#10;oULrUL4PHMHRCsw2roftjJC7h9FXDv02jM7A/K1eBAgtj0C0r5f0Ha6V55H3fR+vvz+z/h5JoGzR&#10;PPjv98MX75wK6yfV1wK6ALTrAaD3724K331+JLz31hbkipvDKy/PhHXrYW0nAcCANOvJZWBrCWs3&#10;hL4GUqidSMnuIV30yAtmGsIoY/Ze9K0t7ZB5gNbO7sdDby9TSaSNjeSCGt+4ipD5545MhVNH8YOs&#10;b4UZZkMAflDqt0Dii8lzNZiqAxw1lHuCaKsniNN8JkyDLdTQjpHtOQABJgBtBYO0ga9Gup8NWzFG&#10;7d4MG0xaziyP3zjMZz8aW6fZ6mfNVV8knuPnC0IlI4cHAPG44FcsfyKsWfcEGesL0MM+E8fvrumV&#10;jxQBUHYgDYBPVxPdra10oTbi0m6lNqu5DsocZ1Q9esA6GMke9BgrptF2AhJtOVJfIbPZh8Zg5WxZ&#10;OHygG7AzBfXNGMSTggdLJFzNH5MDhPYPEOw+Vx9D5s2zkv4emaoI19FZ/Okfr4e7906ErftHcYz1&#10;hCV8fSlZVyVkhi7lAW7iwWkCkdcQAttKQ1EnOyCD7e06XbeuLYbfezJuXtsa/j/C/sS1yjOP+8ef&#10;v2PolC60omJFxYQsJCEJSUhCTshCEpKQhCgqKioqKioqWrSotKVKtbQVq7SKtXShrVilC13oQhe6&#10;0JZ2SmfKtMO0w8yUWZiF6/d6Xff9SU595vn+hIv7nOSYs93n3O/7/Xkvm4iB2oJY+cO3zqe//Uhk&#10;0X81TX2Z/vDb19NXn1xJ79Hd/gL5XlZ3DTDmtid206oeYgq2pfMP7klPPnwwXSGG4b2rZ8jyfCR9&#10;cPVs+vQ6o/hrF9P1CycIft+QqzQPwtQe3TWd9m6AeaNpYdUg+sQBXKuNSBcYt2saupPGKM1NEwS7&#10;nuZs5grVnU8+cYAd8Vj66adX0MA+nR58cE3ad6APMS8si3mkuv7pc10CgLWe9MRpDE+PbyHEdiZ9&#10;8fX59Pd/MHr/+0vpj398Mn322QPpiy/vT7///an0+eeH09vvbId+X5VeeHEmvXSV7NHT7YwhFvPB&#10;vBm9CHpPdCirCMpdO8t4HeCp/nWol3QBMlYDgHZyn4LyXt5zc2A9M/WLyrNnxzmCTWs3XTKgTUsX&#10;ZYYzVjCegs2GJRQdAFoj0sWtWYL5OiA1QKm3tSUpAGiAz9CAyn6O8GU7DOs4Cugzdmm2u5JWVQbT&#10;+oGRvM35nzA62aTBZQ+ucyNLNZq5StPQevLuiBkZpK4zZ5ACGP3SHoRlUFOXDUcwSx683TqO9+Af&#10;TTQRTJ8jZhiDurws6BR8RjWhrTAe6IxOcjkm9+AnAM2ZgWVFZoTAz+dSFnrGYANzL7uxRgCxpQsW&#10;pUV3EB+yZBFnnzChmEQaYY5dsqACUEf06kRdAlEPsB641KEKJIxuEnAJPGOFBlRGT+NHNn8Aplwe&#10;7K3EDHNTji7iwC/YjNrN6sgkAWh2wldleeb4JCObzA3NYfTEOpVrLiMxKjTLgPnQgMbzDxlDGIVk&#10;OwWQwYCqxxOEZvdxmecZmaqxDcBZB+itZfRfbNHg8ZrIggpuBTmeDIRG1PxUV2SpzjGfpTkm0gU6&#10;uI0jeBt91IR28zq5IhbJrM5ikejA/QSglNHMJ0Ds0wKKagY0AGjBlhYSkUhpiDYkt9ndjsFnFJe5&#10;awJJivFjnkTF/it4LWQmtimRLFGO+vO4vwSggi73E6UjZtLmnNC8Cr2yr73AMlZuICpLG0LCEkA1&#10;bhPvR8hAvJ6bigzSZxtd8QLMAKO65eNyAFVv5+Uuazmp6XR5WfDpyZAMaDcZv4JQWdFoI2o1w9PI&#10;JPM7MRXZOOTncg6EykCycksZq1pakGt0+ewE+xi3KwxXmpQAorxmVv8WI/tCylDEKOlkLxqNioxV&#10;mU7G0llnq9u9SBIowGgRgdVAZbFbzV9Wnhr2393Me4X+cgADkPFWkZig+cjGN6OShjg5F4Capaxh&#10;0+9NW5FsRJIBFXxWmF71EhIfTUWGxQs6RxzHmxdaxYQKRKd6yZPsb88gdKavPa9ibE9Kjhmj9MJ7&#10;WemUTvjIJ9WQpDnJ73ePDRITyrCKYwZVnehECxYUYxKrGoDmsPrsiqcrni74qQGc8oDPAciRYXIo&#10;p0bvmq/EpBt9gK51yS2zJqcnF6TZVUtyE8+2nRBB6zHHbIRY2sDYnpIZwecwuZR9owCsCTDJZLF1&#10;DUzxNwCfI6tpflxFc8/wr9KazYvJ9+S+uTw4cnM6BLn17W8EoGpATQD6gWUakGD0u/T9J5c5DkF+&#10;gVfWgHuO7apLL+PN+Nv359I///hE+vZjJrUvb0kH95NhupZIItzhI7CxVmwOA6ZtVrJVyapyl8d+&#10;pQEVwOIEEoBRQPPYJMfpYaaWsJf9TC2txmwHxBrROAwe6rcSEzLJVIDd67vSmfu2kkM+w8kEng1v&#10;CyE2RLTSFIHyqzGGx7R2mPIfj/9OQTvKyCQlDhvw8Ozc0ojPh7+3rTlvfZ318xgZaQHR2Yc2pz07&#10;unLUUjePf93q25h+30I8021IGRbQAIUB6uSS9MCDd6Uj996W9t1TlQNq9WZvJztgH9qjXr4YOjmz&#10;RgM60McOxoPuRoPZ2c5YteUOtIogZHaIIXK2rKfSZWZw+wCM5CEcUhfOb0iffHgq/f53T+AcO5TO&#10;n1uF4JQzMXYQtZvS39t38uVBL+hyG48q0Me4tY6enEmvf3QG7cOD6SHijg5gZupB6yEIbcSAVEcL&#10;UD/0cB8sYAtvkqt3mDMZqPgmaqkmphsxPm1NJ09sSp9//Ez67MPn01uvnE9//N0bgE/Zwu/Sf//5&#10;Rfrp9x+l33z2Wnr39QvpuSePI8AdI9+qlhiHrnTfIVxspw+mU/eg0Ti4nvilLenxk3vSxQd3E9Z6&#10;ML1w9p507YkH0tXz96Vz921LJwh9PcYbe3DLOCP4obR+rB3mjIM+8oJ2kgOWc9ax+Ne8Nmg4928f&#10;S2dwxb9GsO23X1xJ3xJk/86bD6Wf//Jqev+DR9IunGU70Krs2MUHnB1xGTtKI4H+a2l2OnL/eHrt&#10;7ZPp068fxxF3In32zZn02VcPp9/89pH03e8fSV9/c1/6zbfH03c/3J8+/2J/euudDYDPCeKlxjGE&#10;DaYD+zlj5AyvwsnADOzn+rV3oAe5Pc2M354BaD9ShgmSCoah9dWAKkXo8L0hEkojkm5FheJ+IXnm&#10;qqMyDEfBgAo8BZoBQAWTXvbLp36x3boF6AwgWg1AA4QKRM1KdAQf4NOz+OKLFO1SFQDNMUywAtM9&#10;vWmmt58gejreuxmXAxzzSBLg6XXHizKfHtR7jXFyySi0mn1nFzz6OowHQwZOAyBdAlBB51wGKH/T&#10;g3u01shumKOo0z2znvzfHNDMgS2DT8d1PG7He/VE9dSSGRnudTWagtAIqxaAuqJ9x60rmKIAoI7s&#10;CzZUtnAJZ513ZPC5eBFByhykmgDR1QBU4FlHDar3LQDNrI0O2hKABmhrpH89VqFrLMbLoQWdA16w&#10;o7YUhYFHwOzj1FgkoBR8hjM+tyYBUrIbnt9HVmgA0GA9A4Tm62VIt6xnrGg30oQUo3kBqHq8AENF&#10;EH8BHmU+I3bHrWaPCPOPbTG6F7DaD08wvZ321FKuuMMtB3yrNvl/MnYuTwIyK214fzUIzSN4mM8y&#10;HigAqHpQAahAUXNSNijZTmRTEX8nLgcAFRCGMz4bjkogWER5Fca4vL+VJz+CWo1PXhd0FvFKReWm&#10;WwGoaQ9jaKIDgApCNRx5W7Wkxd8qxvGR3BAxYp5IDVLmYG6nbHlRigA44rWNeKoc2l+as9Q65gYi&#10;Pwt8JuZO0kp3fWb+uE3kq8bf8bonCnHC4Dhe8Ckr6mW74wd5HoLN+J2/DyAq6HR106bkVgZUiYcg&#10;NABoZt1zYDyrHMM3uO/4vEoAGmP4AJ5OKvyshAShAJLqMQtJjcykvfBW6spQRme85iUzMt2qHc3h&#10;8VkjWxi6BJqxLUxdBfAswKdRT4JV2dAAoOpvF6c6dPNmsgpCo4s9376s5Iye+LmqYks8AMSRGjLX&#10;CQ847HcJ/JhiZc2nI3i2glHZyGwuhRmN0bzXRzvqyQQtwOf6kb60caw/rernuxFNqLFNEXifo/Ps&#10;pccNHyBUQCozmidhpfZfyVZeFJgIdgtpl6N4JQCYkiQ76GsfojJzrIwBGunjOA8o6uZ4OMQxahVa&#10;xdXoGadhQEfJlBwfBZRO4OCG3BJ8zq4BoJIzuWYT1ZSrF6aJVQDP1YzeZ4kYYsl8ZtDJsVDQ2cfy&#10;cgXw6baH37naAZ2t1mKybePY2Qu7OrWqJl19idrrf2kCpnwG1rMAoEZJfp2+ff8iAJTHCK45tHEl&#10;GeDd6frFNen7z06kPzKh/P7ze9MX7+1LT5ztJZKICEQA8EiZkylRN8b9rlp7W5pedXMa4XInOEfc&#10;5DKCUsZ0eASmlorLYSrCbSXSnKxHpx/PxhANUQ8dWZW+/eAy+Pj9EiBLNv41/ff3H6YPr5xLx7aN&#10;IcWAYcVjMtu3NBuk1xBYb+23AFTwOUIuei9Adph88Cle39VTVGyuXpYO7O5IB/dR9IJ8QcnDg/dP&#10;Q+ohSfjnh+n7b55PR2Be9bnMjN5EPWoLv28BfyxIDzywLD16piY9cmZ5OnehJp1+bME8A9pElWI3&#10;7QjDvWiDWAPdjHU60WNUOPDTHFDBvd1PLqRGGU0x7YxnRbrWYg5REdmEcabDTnLqHF+9ZnirHeye&#10;EfjvK/KyzgBC29Kv0UC2IVK9GyHsNtp3+scJm52BoQHpN/EGm4m19cBQ2rSXukSEtW24sZYChpq6&#10;70xN5IjKfvai/2wGMA2g+xicBgzxs8XQyksBwffduwPdo+H4ioOr//037yB/+dNH6c8/fpF+/+1H&#10;6avPX0mvXTuHCHc7iH4obV03kO7ZvxaH+XrqKYfQPYynQ9vH0907JjLIvG8fTOLhjemx4zvTUw/d&#10;nUf0hssf3TGZdtOacGDdSFozwFk2lHQtz3MpiQEr2TE2jDanl5+8P/1ET3zSuMXYvNCNfJnH79//&#10;7sX0wgt3Q1fzpcKZzhBgfHB0EVFUAFA6aE+f3UYUA9WZf75C6NWb6R/ptfSnfzyXvvn+4fT5t8cA&#10;pdSJfrEXA9cuQOmu9O5H69PLb0ymq9fH0oVLPenBU02YwdjJNnAGZ/wDO7w5XNu31ECT47a3bYn3&#10;rtIJ2yn4tPqUxgPDa9sEoY00IKADzfFLfCGp/XT0rumoBRbU1Yzr/UYA2riML07yP111S3j/AJ8B&#10;OgWjoQX1y6nQixZfqoLPrAGFNSiYSc0TsEMAvHlwaBh8J6J1QGZePXmN0og0RDOS3e/V28JVXADP&#10;PpgEl8Cz6JBnpA8YHYVBcNms5N/W3FEA0gKMyqJmgT8jL8ekAtoAn1knRvC2DTBtOIXtxXY1ctAQ&#10;gLpkWgq9mVmX8wBUYJXXXCNPkcUZ5h8P1IKniGMSgDqCv2vhoryWLFjI2J0DHAcdAWgdB7oa2BMB&#10;aAa+pWbUrSPsrD3jIDzfPV/oJCNPM0BWGzpGA+1zb7pNSoAtAah1n9HVHgA0AuNzaxHgRP2nSxAa&#10;lwWfgtQY18t8/i8gOtdoVHa8+7znnPylPjTnLWadZ9EElfNSAZMCJQG21ajWoZpBGexdtBpFnFKu&#10;oKQKUQZ0xR2YuW5bgDZ0IX9LU1zx+ghENb74fsiEhkM+xvvBwhamruLxCLaiHjIbT3gMgrIYtc9J&#10;OLLuM8BnMaaV9extZJzOyZUj8aJZy9Fu4YJ3CWwFoAUIVbfcxWfD4PaiT32YkfUY4+sRzDyjjLDH&#10;SIIw+9Y1QgGDt/fvFO73Yj/2Pj2BEnya4jCEqcncS1/HkDrM1ZKWrnYBqBpiZRyynDGSF9Tmz0pZ&#10;wjA3hma/y6xq6KHNvzX7tlyh3xWU6jAXaMqABuCMHM9iSzQYjHxHHSN3GFC3UaHqVmmIDnjd7nMA&#10;FBDqSZ9Th6K9yBNE7n+ud728nOtwC9Cd9x0D+tXCGjPlSFyQiGGyCTbR+lFXC0yf1aRFCxTg08QP&#10;xt5eFjRGZak/83oO6y/rTqPq1IQBl4A0R1/xfdlAgYffnX6H+n2avzeZJLnmTZxFN7zfl55I5xY5&#10;ASiPxVKPucXjdAQ/CEDMTCh6TckE85ktD1FaJRjVXFpp4phfLqOadMnLgK4b7k2bJ5g2AURXDxAv&#10;1KusyfsqWuyiEalotisamiLVJMLqcwseLKjNeZELmmP9iPhz2bhoPugA0j8B6CTZn47dR8jyrDAR&#10;FIBOjTMGBggKQqcARrOzyxitow+FISwYTvSR0yyc2I6y+8YYtU/QvMjEb5jf9zBO76Whp4/2osrU&#10;r1M3QK8Xx3bvDMe6KSq/IWt6GMe7GgCAXTCfHTjJu8EeDY7WN7RmydzXXzybfvw9x/V8TP86/fW7&#10;l9NbL9wPQAccgmm2cnzdt2FZOnGgJT12fw9V2KsyAP3r70+n6y9CzG3CLW5GJmzsMMfmNWglDxxY&#10;kk49hNv8YVzxRBbNzPAYGf13OKnEvd/O3+1gOqqpqEstaOudqcYROFPW+/esSV+/JTurNvX/9e9f&#10;eFlOpw6N0IDWESIh1w3X5+ilbthWtZ99SP76uL+KOIugfaUNndyXxu/tm8ETyADXY+q+D/P5n75/&#10;mTv6B8tIzv+mf/3xnfTqs/en11+AFMNh/+NvL6RXr2xNx2hlvP/eJenMoyupPV+Rzl5cOvcA/4+t&#10;Fp3EI/TSkNDfScxND6PIngYAKLR/Ny00thX0wHpSkTXATmEZ/VBlce5ltRt0KU9kGcBrFa0EH75j&#10;RIH6iPj31/Tt755Ph+4ZT3eRvWV1leBz+yFGRORIja2HiQCU3oxQdhF07hIA5zJu46ohAHUl4+Fm&#10;tJCO3ztxvQlA29R8wH4OIZwdRIjbVVmQbgXstTYvThfPn8SYI8Cr/ucL9If0t79+mv78p89hZz9M&#10;n316DeCHC4xe9n17ptFFdpLyX6zVE9Q7ktc5PWwPag1mojZCb3GobR5J9+ycyczoo6z79symQ5vG&#10;0rZJ4hCGGH9g5lrBjjBJttmpAxvS5VP70+8/VLDsGZKi5fj3by4U1P0fvruS3n37dHry4s6s79xA&#10;7afVoosY2QuqD5EJ9ulX5KX+4WluL5P7Tfr5X88RpP8EAPRIevP9Ten199amdz4kAeDjNTClE+nF&#10;64MYu4bSg6drEF/fTNrAbWnrVj64gM8CgNYglyBrbZyzQeOseK0Fnt2wzILODtqoOnDkF4vQf6KY&#10;Onluuhcdn5jt1gQAFXgKQL18IwCNL1C/RF1+eVZ/gYZGNMxKfona5lG0xxRGJBtmBJ+ezcdo3KpN&#10;Xb8Cz6legSc1ed041NFHWR0n+BwBQApAHU0JPgN09tN3HHl2Zt0VC9YaJrQafE7RJS+7asRNDvlm&#10;eWAt+r+LqsRcLwjz6aoGoC186Qo8G/JBqgCdYXRQa+ZBTwNEHAz/FwANI0zBwBVsXwTSC0DVdMqC&#10;CkAX3wnAd2TI45EFDQAq63kjAJXdEQS4YiQaTGuAK4Fn9XLk7Oi9GQY0QKid8jm8/YYRfGZAS9BZ&#10;7YbPGaDl+N1tAE/BaKwY44cpqxp4hpO/yEMtTErVoC9YTcGj8gJBtgDK/Emvh3ZR3VwxGuY90vBx&#10;FwC9ZEEFoS6vx7g5NKW+D9G4FKzoXGMSzy0eSzYxlTmuc53lJYAMJjNivmKE7vWcH1plKMma4qzp&#10;80QKCQlgWga+mu1s434Eo4LPETM0Ne5wWQAq+Bzicl6Mo82+HaWDXTDqVjbU+ygmAmXkU7k/BwMa&#10;1Za+Bj6/MHsJ+PO+Y588JxSuaBPKmkhO0tSkRhtYdmkzvnZULQOfDWTsh3P96UZv6fjmb0Zep+Ax&#10;WrgEoH2wuo7pzf7MBRJmfZoFWrKgPdR69nI7fyb47DA6rIzsihgm/3Yex/Naz9doFp3r3r/7lWHy&#10;1YDb/cZxezYGMQ4vmM9iCToFnwFE2xg5tzcxbufz7+8Fn910owtK59uhAGnlzyJHNRjQAKBFnqp6&#10;VJIHypP3+A51KxAVgEbwu9siRQSjEcDT8fv/BqC0IAE+qwGone3q+QWhyqoci2d9JuAz98aXWy8b&#10;3aQmdLq3La91w5R9DLlPQVipB+V5VteB3pjrHOkmOQEF34DlJT0NmJ8wP7u6Ob5014MnCFq39tlw&#10;+lFakIYhuIZ7AY4c4/MiYH0CXeL6NYTOc6xcuxYiBWZuAvZzCLDZP4p5F8CmtrMPbafgswMGswtG&#10;rn/mDhb3AUDtmQaYAlC7yapsAwC2c9sezEeujknA6Crc8dymaxKX9zQEHe56KzJXcJy8lWNzPQTc&#10;AyfWpVdfOZ3+TkuShNJ3Xz+fLp/ZntYjS+xggjnGsXWKye9egtq3ACQfOtYKKDuc/vHTmfQRJuE9&#10;OyjQ0R2ONG4d0Yh7di3MhNGTT1VgCpvTgYML0xp+PgzracqQILCbrd4XCT/d65YD1TBpFXfcvWEM&#10;ZcBH/2/sWf7mkQPrUx3/pw55YBf53jLOtk859ZT9NDtdk7cAVFNRP+SgoNf738jrvZOp7MHd/enr&#10;j2BZM/N74z/jqcQ4bv+W/vvnF9M9e2lrwvl+8XxbOntmRTp5usoF39vCGQzxC2770PmNQbkP9zTS&#10;0wrzBAAdZGcYFISyQwwCQAWd9qwOgprbiASo08XFE9qxoT/99UeqKX/x78/pp7++nfbdPZ5u0y0F&#10;yBzkjGVqM0679bxRYzQQ8QRv4w1bAPi8E+ZtCS9CDX2hjT23pzoEtvUg/y52vJ4hHF+As9YudjJA&#10;6cgoZ0oYmrp7boYJ4jEw+l473cP4nZiE/1SfBYjO/5h+/ut76cMPn01vvnEpvfzquXTm3P506NAq&#10;duRezi4AUrB9jfU388VSrLZ6w+F5E5AeWBdmMO6a0aa0az0xS7Cke9YPsB1J64dhw4hHaBSIw3zu&#10;XtXL6/8N9/nT/8fO4BukhuSz9Dd0oD/hWvvhd8+lZ5/el0Zw5et6v4udawf6io8+eYyoqtPcVnb3&#10;4/Tt92eJaDiePiDj87V316brb06lN96dSu98NJveeG8SANqfnn6uQhDu8rRhY+FEW4umZe2qW9Mq&#10;zvK2blpBphlfKOhKPKPs7eD1bAZ0NvG8MZr5vDsIoDf9oJX+9+YaXpflrtsBIVSW5kXTEZWbLi/H&#10;l6VbvyirR+3FWTvAFe1RbAN4xjZYzwCgGXzyZTrAWMttAFCBoQBx9SDazwFG7PQWR5/xUAcHZMKS&#10;beswMLliFSBsp5l11szJeEamneDT66OxSvZzCvA6DZO6qkKEE+N9x/GO53WWOu6SMcpjy1L32Quo&#10;1SQgA+pq5Uu+kbFTPcxuAweGAKMeyArtWBGvEgfgIg6myEuM8aQH4+pxZ9Y5VjGBXlYbuZTx8RJA&#10;k6yOUTMCW9lV25IiTzBuG/rGuJ98ILZ/vnS4BwCV9YzVjiGphRGzwDNvuW29RiTd+bBejj1zCH3Z&#10;BR/NRxE673WBqNmg0YYUQfUxtg9WNK4HUA09qczwjSvLFLIetoimipD+bLaCtZLBzHpcJBHVo9Ri&#10;DCrLVOjwjBiqW1ys2kWL8xKAyo7G3xHMCkqi4SYAcLx+1e03GSiX+aQBUCOEvGBTOVkpsyI1p8hs&#10;CkwFxeFkLpzlRbSO+9kYRjtbiwyPFzhmUxG6ScftspkBPAdsEYIBFXQKQr3uyrcBhFo/OyIA7QI0&#10;oJtWaxo93/kkrazMHOAET8PLABKWCsy/EUeZSbTgoHx+RVpA0SIk+IyWLx975FB6IjiAJlF9pGNp&#10;t7KIjrCdBqiNVqaSDTW2D6FHtVs9Z2Py3AWOmoi8/x7ZWB+H9aEAcVcGmUYxaZLjcgBPQaTvTXVD&#10;Uf5bAml+l1nrEpzm6+Xtq6tp46QvAGidTDl66zpG4taTNqFlFHj6OXd52c+9AFSwKQB1K/gUcApG&#10;gxH1egahvB6O6qNuMwBotBl5Qt5iGxVSppAoVevr1VMG4+hlpUt5YlSyoEO8p4Mmhrjl/qrZ0CKW&#10;CZbSyDsea2f5twysV8+prjNG64LLDDDRew5iOBKEjnc24XOgu3y0P8c0xW10xduQ1NdcdNWrA41x&#10;fITTa0hqA4A2Lr0ttyRJanRb6QwLavlNbtqDlROADiP3s8fcFBlrJW02UvI3wYTQbPHN6BI3oEcU&#10;fA7AUFYYTct49gIohwSYAElBZwU3es80I+UZ4gRhQSur+btrMPCsBfxyvRVGtBmA2jEF2QJz2q5G&#10;dA0Z6BhpegCsXRPkYONx6RwBiCIBXABWuRms0Qw423NgOD3/Atngr51Mzz51AFZwNJM6XWAYU3rM&#10;2T5MT/rp+yvp6Ysz6TcwoD/98HB6/jka+gCXU7CvWzfflu4+WAtD2EJOeX265x6MP3dj3tllVOWv&#10;KPYh6ed4SzpzupJO3d+VDuyiix3wPAxxV8e0tQbw2QxeGCdG84f3jYj6//63a7YvLUUa2LDoZt6H&#10;W/js3ZZxjk55U4qU6pnzOUON6CzPf9dOwvKHkEICUDevW5keOEbs5fPHIDyRIFBU+v//3+fp6qV1&#10;6QQm6AePryCu8450/PhNc//t/3RzdmOsQgai7ETjFXVAxN4QCjvCOH6M3tYRXGn91DMJxHraiDCg&#10;VlMg2o8+1ArHFYCv4wfX8KC+vuFBfZN+8901xLyd6decOawEwQ+sJiz2cF9au68ttRJXUAPaXsQT&#10;X0mUgKsRbWkjOooGaOblMKArQd51rB7MRhpzmmFGW1poDOpmh2EnWLe+Jt13bJaGn63pwtkDuL5P&#10;kX35UPr9b1/isRSsocDt7feJhiIr68CR6QyItwDuptfAAAyg24R+rmugBpMGgAZztqC2zd+0jagT&#10;F357I4GxANHhnqVkgZG7BRDdNA0TR2tDG5me6j6X8KZ2on+4fvGeElz+ka3sq/+UAfznhvfKn+mg&#10;+yz99+c30t/+dC29dv042to7ciuTgf3beN2+/Ip2pa/N/pTufyd99c2p9OYHu9LHX+8HdG5NL74y&#10;nl64NpCuvz6SXn1rPL306ki68tJYuu/+Wgxft2dqf9P6BVD+9LTywdMstom4hxGccIO9fED5kLdi&#10;ODILVdd+B2eh7WR/ttXfwUHjDr50ySe9q1xLbqWKkfcI0NmwlJFEuQSetYvR6pYjo9B8xhm7/dEu&#10;/5/bYEBj6xl89ehd4Olo3JXH5QA+AeGagcG0dpCmoyF0n3wJjpJRN9hOPSHgswCgspwF09kDIPTL&#10;0J8LOAWfrsGWonJugC/mIS6PcNlOecfvkxw4XbN9FYCu7BJgE6YoRP+yUmrkHFW6NAQE+NQo0MH9&#10;eTCqQ89ag/61Bv1WLQetMC4INmPsVz3+ixFutUZufkxelRsKCMgRTph1ViwgjukODopzAJSxdxUA&#10;FZDJnApWqwFoZgxLU9MvdI7qOtWAllpHAWgrJhsBaKMsIKvOliXG0QJFQWiE0EcTUnUdp2xoCyPV&#10;VvSYglCXADTXcVaN4MOIFCA0WNF8HyFNkA2uWoIMwXW4/H2uVpIKHgUOgk+XgFPt3Y06PHMt6xbz&#10;/sAir0TG4DYAqEyqI9jMnAqwDFUHqEQiQYDfeA2rwangTBB6IwCN0XLuJVefCgCNFiIBaMg63OqS&#10;1gUvEA2dZ7QXmUtrqoPjdIGlrGeAT41Puu8HzdT0MiB1ADNO7oH3tgA5GVXH+xO9jOo5kcvOafZ9&#10;AWgew7NPDzJhGMLA57L5x1xN2ccM1srgf1+brMc1bJ7HG67sue56PjNZ+sLneBiz3xDTCU/UWgFj&#10;9QAepwEa5gShbZxgtjJVaIYlzSdRvGea9DQOZRDKYxaEdnA5nO1GLwXwDPDpdR9nNCHlsHpOHgL8&#10;B7sZ0ol8AgYYLZ7XvBSlqKLVcCUD6sQBk1oGoJzslQC0FmBYfL6RGmm0MW5O0w2gLo/oeY5ejpF7&#10;9Vg+j+pL8Bm5qoVRqRinOwlyKUuKJJFIE1FTn1NEeCwCT0faAUD9/pT9FIQOM/3xO83JjlvBqGN5&#10;l+H0gs9uO9xLAJoNQlzOJSAAUQGowFKdZ+g9h8AIQ2AEXfACz7UjlRzLJGbQDV/EMsGClwYkI5k0&#10;IhVygSKKKTvmGfVLYjSt4LiD/K+z3uBzyCQM0KNdNvIQBYUGdLALwotCFmV+40PUQgJAxyBnRiGi&#10;pqfvyuBzDYBobBIcAvM5BtBcvYUsy61oRIlPmsSBPrmV+CayOIcZhfegBe1FE9pDxNIAx8LBzTzP&#10;DYD3WWR9E6T8lKtBRhQQKhjtYHTfDRDt5T4qAN3BaV5zIohqwTGO49sx7/YN3kZ6DdNc8kMH0WkO&#10;Emvo6FoWUanijq2N6e0370mffvxA+u53j5B682A6c3aAjHTc6LPFVHItpp3VGqBgO1thN/sAgVuJ&#10;LXrowYb05OPUar8wnT54Y0v67L096YPXd6brT69L+3H2D4Bb6sEdKyG+KoDJ/3yD4fr/499nr17i&#10;RPXOtBDQunLhLXlyLfBcBN4w5rEVnGXT5Op1i9Oxe/sI0R/GxDyRtmDk0nC0ERf8Ky8cTv/58XXu&#10;pZrkC8nl/+PO//N6uvYU5USbbk4Hd/06Hb+nKojenVwRcS87nWc6YzjfBs0C66IWC2PSFM5ud4pB&#10;tKDD6EB7yOTsxzE1AAhVI7hc5o8HfxazTvqX+k/HzV+lv/393fTdH15Jx6Gql1p/xRvWimttw/7u&#10;dPTsurT9+HDq40ymFqHrCkLmG4hUqkP8Wo+DayXAspY3cDkviP9vJW9kW8+dBNIDfJqIZOJ+O2Hu&#10;NjDGf+n6vvTXP19L//jb6+k//3ona06vXD2Qnnx6ezp2giaie4fSPSeG06bdAI3VnEWx07oj9Y8X&#10;Y/3mLrQe3E+L+ZeA0Y4OwGc3URXs/JVehNIwvxWqKWWAJ3GyG0XliF7z0kpA9cKbef7qPlnH9g7z&#10;3H0N/Cf4lOn0n7rU6jF8vFH+XEfdp7j1X0yvvnh3NgStgC0W/J4/syX9/rvL6fNPT6bff38m/eXP&#10;F9Onnx1P7398d/rqu/vSe5/sTs9fm0hPP99PY0IlvfTyaHrl9Wme/1Tat29R2kYMgsznJkTZW9av&#10;yBleUugbVhNrxFnlSIUxB/Vbsp417Ii1S27iiwFg38i4ndVWxxfeSoDmMqKw5thP3iNqN6tXHWP4&#10;WtqQBKAyoKH5DDZU4JmZ0sUwxdzOvNBiEdOBKD/MR57F5xFSCUDVaDomn+5DdzJKdtr4ONuRNF3p&#10;zLEgI90c4KiQG+ML0SUbKuA0KNmzb0GmdXITcwvms60AnX4Zyw7Igo7TbzwBaJUBHedL261aUJlX&#10;D6r2Q5sbOmQtHY8nIpcy6ET72YkGqgcw2wkDEAB0JSasGoxCMicR8eIYUjOD2xy1kttiioNdwSrN&#10;Gzaq8ymrdZACn3qqJHWkm8kpMIvqQUFSrsosl0A1O8m5vQfZMNdEbWcwW2occyi75hpYUBlPtXVq&#10;7Ry/N9gwxBKAyoAKEsPBn0fqmoHKHngvr+RxNFh9COASgAYr6m2ijtNKzpwBSlST2wCev4x0KsCv&#10;jyeWoDQed1QYhta1RhYTxqpotQF8lAf6cBuH9m6eARV4CkAX5DXHhMKKOqIPxjqitAQkOUarrEgN&#10;JjTYtHhcIa0IkCMjF009uZO8bN4qInrIhSwjdSIQPkf1IBUwNkn5h+N3mdCIFsvgU/1nLI07mHT6&#10;GUG75hqZMOJoDurHVJQX43xPnMbRTAtA+/l8uZSSOCbvUVYiGMWR34f0RBbUrY/dMbbPx+cWBQs+&#10;zmYYd1crWufotG9mZC2Isq98rBdJCxOLfk4C/Xw4GajFlLKCkzRBaCOfH/XLDdxWENrAe6espFFD&#10;n+Y+pDC9gOIOHncHj83bKGHxscTrHqAys8w2E5Xd7wFAZZ7nAuLzhKEwmDkBiLav6tzY4uRP418x&#10;hteN3shjFmzmk0viz1ZiAIzPt78Pc5Lb4vbsP6VZSW24y+8KvzN0x0fGqlvf6zaYYZcnu4JPGVC/&#10;H/1u9ATdrW5ywafL788CfBa3Kb5DYTf5ngpTku54lwkfhZSJiZLaXyOabEsqCz8KAqDodI/xvkDS&#10;0bon7LKfgtJgSa3tnB2iphgAKnk1hCnJKaptSC5D6rsBpF2kpsTqIXvUJeFlOH1LLURErS2MBQva&#10;34YPhQSeMczPYg0BaKWdYzHGmr4OSC+mnrnXnWnoOPKxVRzLNRxNr1qYZtffRa4m0Ut3d6btd7el&#10;zQdb6VXHQLWTEf1eYpEAox2z5IgDPjvXoHmlHrKP2sg+xuNeb52BBSQZpgFXeh0j+8YRwCV60BbA&#10;aOcE43nAafcoiyzQbkiz1gqsKcbrRnEKJFkTW13rmoTMGh3GHCU5thCAJzB97c3j6Xc/XEx/4Pj9&#10;5bcPpZdf20OH/Joc8dQC4FxhNz3HX1nGRthIc7q3bbw9PXyiPT39+GB68+q69Nk7u9OPX9+f/o7/&#10;49uP7k5vPUeW55bu1AH+agCErm5bytDVitD/Fwj8AfKmKS0CrBrNtBwyaTGP72b+r49zEGnDxm0c&#10;TwHfUxiV77m3B73mdHqCAP1HHhrPWagH97Snt67DfmaMo4xQjMMk969fAnXEMX9nKcF0K8Em/nH7&#10;JfrYXWkDCTx7Nt2ajh+qygE1UkfaXfDpMnTWloQx2E8B6HQ/LQiO4tkpRro4S2q+PfWRyykA7QIM&#10;ttbSVsQ6cWxT+uGbl3M3/M90qH5KJME5+lOnV/FFwdh81cbWdPjE6nSWMfODFwmwp6VgiJT9ZQhe&#10;VxAc30SoahM7V2MFMCS9zKrhTXUZw1TXdAvxRAup5+TFg6kbgQ5/8ere9OOf1Efq+HJ9iCP8HFFF&#10;D6W3Pziajp7oT9v3N6bNewHT7HBTm9WdomedhU3tvyn/7RZinbphA9tgVCtUUXVgemqD5W1iJN3Z&#10;yVlTN+CzUuhfRwcI8yUeopO60LqVN9P0AjCGHZXCbkVC8M5rp0qwWb0T+CY5jpftFIQ6eq9mQ/0Z&#10;b+i/Xyck/2jatYXRJzvi2MDydP3KMYLnn07ffvNw+vCDw3l9+tnR9MGnh9JnX9/D6H17uvrqKhoW&#10;ZtPzV0d4PXDMv76O151IJ86wdu+A9Vy9AMB5FyAUt//qlTChNBnMNqRJWg8m6NgdIerCUbt5pYJP&#10;wWYHLRV+MbTUAPi5XsfOWn9XAUKbls+Dz7qlBRgNABqC+RjBy4DalBHj+jkAWobW646M2k7Pvj07&#10;90vPL8swB6nzXDc0nDZPTqZNY9RsDg7kM3Az6WzpmOjrIP4KUTyMqAyn4DNvAZeO2ad6YaoZq092&#10;W0GoQ56uY41KMDQuWQJBp8xnANAJ2FBvEwC0EwCqZk596QCa0az/5GAYADRMCDIeHmBlS4rl2A53&#10;dVXOYGQKFi0shQYumzFy4wkxLuWBvmD4cGzDeMYIPoCNYDFAqFrMHnIU/X+OpwOsug0GVA1fROjM&#10;gQhH/2UrU3ack++Z3d6AvbYadXaFw1gWVBAqEJQNDbe7LUg3juAdu8tw1jgiLwFoM6DAnwVIDRCa&#10;gaoZoIBPt2FUCj2o1wP4ev/5MaBHVYMqCJUly2DcBihG8ZqzBKC1gEdBvsHdjjo98IfjOABoZkSz&#10;EaQAF8GIxkheVlSTUgDQea1gwYpFKoEAKN4zX/+5kW5ZIJD1qlZi5srIYoTcRTi8+tQIfRcs57rH&#10;3MxVBNELSAUl6o6NS4omJLNoHcur5wwWNI/Yef8FoK5BKy4xKLkc8wcAVUsazL1MfrEfA0gAoLm9&#10;C8Y4AGjetzETuQShBSNayY8/N/ggdVDekB+3veSAGd3djSYuIG1owkijwcYooQqfwRE+g32c9HXz&#10;2czaSUbAdQCnDEBL85w5tq3mkPK+uW1hK9h028VjF4jKhsqERq2mr3chJSlit0K+Ut27LggVgM7p&#10;crkcEV0CUW8rCK2WvRSmqyKEP392jUji8cqAriDtw8+1rOj8aD40ogBH9qsAoW5lP/1+iO+IXuRA&#10;VpmGFMTIJcF7gE/73J3e2OkeZkxPyiWJBIl+XwpABaOCUK8LVFuNdyL5okMQy7INybYso5mMmYuo&#10;ucLUWQDRWP59ZU+etId7PSqSvV8BqIxoMKODMKP5+zaf9EMA4JIfIrS+j6alCif4/e0AUkBpL2xp&#10;D7FNfQTb95MtKkj1snKsqOnsol6yuxEDlGN4lhXg/cRADjBx7SWL2onrAISQvpPBPthL2osEoOZ6&#10;Tq+ie3zTyrSVrM/dh7vS3uN9aScRkOv3N2fwObRpcRrZjraVfvKWaaamFOO0rYbIQuvZtgaGcy0A&#10;GADajubT3zdRkdmIMagNVrKDy21cbgRUNsMKtqAtbcex3s71njFG/CT6dI0UoLQCA9uHBMCop26z&#10;tQd+nRoBlrcxGVUi8ML1u9Nf/3UdKPZm+uGnp9Lb796XnnkWQEZm6RJILPWVG1bVpiNkgR/Z20vP&#10;fW06uqc5XXxoOL3x/Mb0zYeHiXi6J/3ju4fAfJfTz9+dTj98fjK9cnE3TX8cfwGRa3qWp39/q0zv&#10;f/97gQSfBoitBRBmdzKyt5FyMaD3Vram7mzfS3A/leY7ME0Zxj86c3M6/kA/mGJ3TjR69eUD1Hmv&#10;Ta9d3Qefdp070XxFCP+f3k5///p6+vnzq8AbMNg/Hc37OwFpgNHP0rv8nRmA9TpA6D2H7px7kP/H&#10;eizFx7qc+8kEG4dVGoIOnyCSaRwAOtFPNVcfAmfcae4YFehxR9JtDYh16WlXNziFYWfNNAfwkfq0&#10;eX03IKePGiqiidZywB/FrUYr0COP7CTC4ES6cp0cTGjc4w+tS7N0trbR09o3zpkIzF9LH8wm20ZG&#10;8Wo/VwDqzMJaASCrwxSz1HB63zB+98ij66C0L6a//uX59PefX0j//fdL6V//eDH9+c9Ppj/96VL6&#10;jNiDN949nC6/sDXtP9pJttedgFBAF8anIel4zmhsImgC6LahI+3sg9HtZYcEgLaw07ciMXD16BDj&#10;A2A9pikAjQ23pjthfF238mZKXd/GG9rHY//H34h9+oUJS6Ap4CSoNp81uDhbyFvfJMf03xRvZHo7&#10;/fHbp9MDRyfzWV8dz/WZSwfSD989lT76CNbzg4PpA3bEjz4+nN7/kI73zxnBv7+ds6k16Y03N6VX&#10;X1ufrl5ZlV5/bXO653Ad4/Zbs+FoH8zv7h0taROi7fVr6Mnd1MHODnADfE7QMjFM0kELDGj9cpjg&#10;FeSzshpXAkTZ1i8HfC4rxu41aEZqFgFUl8BiAixlN2/Ufs7rlAp3vKuVnNDQ/oRpyezQEMB3ILjv&#10;pklDIXxu68BZOcy4TtZyitw7QeOaiiNxRu6MlrJhCBA51dOeZisAzz4jl+jE5meO1HVkhgZKFnN1&#10;vzFNOIIBlRls2qHNz4MdsFO7yP5k/I42zognzU7+zC9twacsqKYmzU2yoGpAZdgEOEV1n13YVtDB&#10;kvCc62A+6zlAGaWiq1UQ6tJRKwDVmOT4MbewyHxwUDeiyazQwilfBNVHXmhoI3PIu9WSONPrF3E7&#10;lqahvhYyEzFiCBxjbK2hpzrSKMLcQ4fn/TZzkBLAGYNkM5N/21GmI05NHUbfeJDOGrmyEcgDvkYO&#10;3cQyUT7OFfz/Gv5/LYB2JazRCqUCAmmYs0bAl9eXA4gFpgVTKosKKIWZXQHwdet1l9eLMT/Pk4D3&#10;WE0EvReXi7Ylm21yZaf3zeu2AsbSSlIv+7xcxuS0c0IT5hBBRBhJsoEEpqmOA7jvzYqFMvjo/QCw&#10;tk3JqobGNEbxhUNeEFrksmbjikCbVYxzS00vr0Me3/La+jjacIV3sf/0WHvJSLQbMKZ8w7F0pCc4&#10;hlU2kGO9uH3R0V5EMUUQfYzVhzEaDfCex4pRvON4daHBkFasiARwCUSNSiqY0OIEKjJs+9nvB9FM&#10;96OdVtPsY+sSJAFcXL3s865KJ9rQ7l6eR9tcHFGwemoZfS0FU7KCMs+CL19Xn2PWSfPZdATv8rVQ&#10;+1nEIWnUK8x57leCy3Yc+EYnRYSS+Z6C0D5MVANoWEMWkA1LOt7tV3fcXpVPahqBwDP3tPO3fC1j&#10;hXY1m6nYbzWPRXapDU4uwacSDg1rMuY+P0Pi8wllVU2pUo4AonlfYpStNlSm1FF9A5rHFsba7TCI&#10;soK9MIaCUfdDT1JlU/2+EKyHCSmDT9hSWchetKUuLwsOHWffqKGPFJEY4fud5ZIJ7ZPxNHLLVixO&#10;ZgKUCkxDYx/a0QCgkU7SxeO27ajQdxYrxu0xeVo13JfZUOVQI7QkCU4zKwogHaJTfgCjkqDU1ct3&#10;uwxpMZ6HsS11p4X2lPti9RDP5Ei+v50xOZXcSv/6u/Sc4HA3KogIyFGml6MAO8PaZzfVpPW7WtJ2&#10;Io82w4CuP4g8AAZ0Zh+Tg62M3gGhgs7mVbCSGwDsgtHVAE5WBqHr0KKuvj11rUVWyO9kPjtwyAtA&#10;2wGgrbChTYDOBgxFAlHd8QMwpsP8zQq60Qrj+QFH9ONkaFI7XoEhbee2TlXbmOKu31qHJ2NP+ts/&#10;X+MY/zUg9B0mmpT1XD2anjizOV0+ty29Q1Pj528Rq/jRhfTDJxfTt+88lL568770ly/Ppj98fCL9&#10;4ZMH0k+fn0g/kvn94xcn0vdfPJC+//Kh9PHr95JSgE8GFnTLZHP65x8k4f7vf3/54SMkDI1pAczn&#10;Ym5rFfoCyLNlEHmL8fAMTSxNZy9tT8+9fDBdfH5n2kjo/EIIqR6ex7nzmzFb0SD5JlNXQO+7b+xL&#10;P3ylJ4Xn8/er6d9/fI7HdCF9+foJFok/nyIX/JvyRw1RglDxzVWc8RvZT2BqAaAH91WN4NuhwnsJ&#10;hc0LKlzwGQB0FDe8a4R+1gHqsazn7CMX0opOqzkb0TxW0IGuX4VOp31RupMneBv6gjsAZjU8gWay&#10;JAf7lmDfr6Sn0Ea+88bjtCVdBDQ9nB45j/P7yHgamUL8PMy4Gwp4lPBUHe/NjPgbiANaDrO4DPf8&#10;chB6LQah5YAy6eJh+tuvv3wP2sjH0x9+eCp98tFJOugfpgr0WRjfq+nvf3smg7ar12hremg0bUYH&#10;MmEW2OolaYqzjsl1MJoTd+ZWAcXEMrQd6CEFoJ2AzTbG8K48jmcU4GpFA7qSN0ywqUu9o4MoiDUD&#10;5JpCT+8fT9eun+SFvlGUq07ii/RPguNTEpwqE+BMgW1KH7CkzM0Uw0n3b1uNaFIgJ9W6ThnVsw+v&#10;T9eu7EPovIF8TypQod7f+2BfBqDvfrANap/Wo6vTnE1NpMuXx9JTT06k559dzRtMF+325enI3R3U&#10;d3bSgNSKDrQxbdzYkrZtpSIVADo+SO1ZhTE1zHYLJqomzEYtdXxQa9F9ZvApCAZ8oi2RARWE1i6W&#10;Df2/AehcXEgZRq8zPpagUxAakU2C0i5MSUZ/dHMm7GXDkQ1JFoCOoCNyre3ncQ4NpFkc7jKS5oBG&#10;I5K6JgHqNKPE6ZLhdJTumb3jpSIHjxMnDq6CT/Wjhau9GEnZga0Rw9zQ3AbDdpztVAfOen7udW+b&#10;22M4CPkFbtCz/yeHhcsQAUA1WET239x4F3B+IwCNcVy0qQhABSaCQGOaPBBHvFINBz4rA2sNjC9X&#10;mHLmg+thoWArXQbF9zb3ZMayYCt1rodGssjVVB/puDryDjVHyUBlLR4gSSCXm5k4IJufGBo7W4Fy&#10;BWU5vvcgn5kmwFYRZ1MwkSv5/wJQwecy7scRfD23aQIcuBWA+rM6AFstAFZwWT3OF3AWhqRCHyoI&#10;ddQv2JR1DQa0mbpLmdgY6Qs+lxKltBzgmAFouXxNfY3bOBnpgAkXhKrRMxLHA7+j1MIo5mVeG9Zy&#10;gIB6P0GoADRes9wixfO0ezsC2ufc+JkBLUbBN1auypzF4xBsCea6YR27BJ/olGUDuzDIqRsOEBqO&#10;ccFnb6MO9QI8RoC8gFJdZwDPobYK0yoilnDCC0IFn16epo52omsg37bLbvKsMxXUFpWRMqG5vUuN&#10;M5dt2RntI86JE7leTuR83XzNfMw9fF4EjALnfj43FU7eBKqC+8wis6rHzV73+QjWBKNGF5kIYUKE&#10;f7eHz6lmp6I1rOhEL17DqglAeYIzFyQPkHS/NONTECoba++75iR1n8F4Cjr/FwjN7GeZqRqgXhDa&#10;5H5LDqyr3gQE45c4gVHTGo1F81WkBVue2c0SgMr2yp4HAFXvHSA09rFGjDfNaB9bOL62Q/R0ALLa&#10;AVxNAFMnR8sX3kpLDd+vjPQjlkkgGRrQiKzLbnf+Tjf/V21lAUaNr7OJaF4/qpEpWNAMPksAajyW&#10;CQV+jxUn30UEXbXWXpDr3/S+crtRCUAFoUr0XIJQt4JMAafg0xVsaDQkOZZXDiXwzLpQmpKqg+o1&#10;h8quGtUkuyrL6iRWECorKhtaYawsE9qPBK7CNLLP43E75iLMyP3Daj9xxVO9ObulPm3c157WMCae&#10;2VWfZnYzBdsFA7wZ3ek6JAuAzVaYzg4AaFu+zrF9PeN4LgtC22aJYNqAxpNRfRdtSO2YgwSgjt+7&#10;AJwugaiO+b5pJAFkhw6S1anRqZuq8Qw+CWcXU8iIDuG0z6NszEy79ramex8YoyzmQkk6mYojS2g5&#10;jgCt7JTP8Yz+THKqvM0/wAk/PJt+9/Z96bNr+9MLZyZpYexIzz2xikzxXenFJ7fxvY//BLy1E+Lv&#10;x98IcnWfV/3772/TXuIkbwebLYIsq69BbkDBTEPTrTlpZ4QmyDNP7ExvfczU+NMH07PXD6TZDTU5&#10;3vJWZIVdEHS7djakpy+vT3/8/jEm3BfIU4eJ/fdz6T9/eZKGSa7/5kz6/M0j6dVnNqYrF2bJQz0C&#10;FHqGB6Ep/b30tz8+nB57uDMd2oMskE74LVRyxr//o86voMALFlT9pwB0qoLWsR86FhZUM5Ii4X4C&#10;yQWhsqFNmG80rUwMNuD0Wk1P6ES+vARK19G0IEpnejtPdNVkC1lQOLZfpLP84+cAUc+kZ144ke49&#10;sZmyes6Sxri/Na1oOcjAgy3t6AG0QC3XYo5ZCQitBYS2MPqvh21dBvDt6745nTu7EUp4W3rj1aOM&#10;qvelD94hY+unZ9K//3klff/dE+n11+lsf2I9SfzdaesOutlpGdpEr+mWXQSYr+UMbZydE12J2k8Z&#10;zw7OsgSfgs02TEjtbQikDeBvRhZAFekKAPVCwOcdrOmptnTtJY1BAkw1Dv/rn+ymzOY76Xc/Polx&#10;6Hh66rkt6YFTQ+nxx1fRgPQov5PKfjP997/X0hdfPJQefWQ6tzp0IA3YvbM9PXV5Szp3boIQ136M&#10;RWvSm2/vTK+8tgnd61rOqsbS5aeGWaME/vdRhcqOfqwB9rMhHSD24MihlnT0cA9AtBn2sy5tXNfA&#10;G9+etmzuIi2A97RC5lsXWi3C5htXKiNATkEUhiC0cSWj9ZL9FIQ6fhd4RrZnNQNazYJG+Lxi+TnB&#10;fK7fnI9uEowa/SHrGUv202w6u4rH+GJyrRvAdFThi834pHB0Mo5zLC6YlN3UKCQIdSuzKWj094Mc&#10;MP3CNZTeQPoIpRds+jPdwMOATceZ4xgtbItxFf3xRXWn9YUGhnfDZjkCtT9bBqmIsCmq9zRuBACN&#10;MOmc5QcTUqxSC6bOqyrMOhi6aGPReLEM5s1YpZXW8QEYBKBzy95425MMeTfcvazvFGwGWylzGYH2&#10;AUALLahmpILNmwOgAE+D6gVX/jzC3rOeFOZT4Bn1k4VutNCm5rgcQWhp3pAB9XEJPgXNmZXk8grY&#10;P9lQAaes5zIeR4DSDEIBm3MOeEGAkUyymVZ1AijVhcZY3ucr8Nb01GxDkYHjpbHJ+1oGcHAJggXx&#10;yxYCCMhAFYB2sN/IvFUzjRkwAUR/sXg9li0kUxWgLvhcuZBgepaXff2y4zvHV5lWMF+rWqQZwJjl&#10;fMuiO93RtBpfGTPvK0sAAF8Cuswsllphwae64YjmUUcscHPJhHqCE/tZUe1YGJdk9HqRRvRxwiEA&#10;He0czCP50IMatTTTh04aEOrlYEHduvwbkfkZ7ncZ0DE+a4JQDUOys8pL3FbQRhe60AI4alKSLfU1&#10;FYTm51cCUS9HXqZMoSA0M4ee7PCa+zp4QuDfEfwqk3D0H01DAlEd8bF0xherCJSXGbXjXfCZHfFW&#10;eRrBBFOfg+zRLEdBgNuiXrZYsp3VOa2hCzVKKtfSKisol7mxLkGqYDTSFASjXp6L8eJkxROWWO53&#10;gtA4qXGrJKdYvBaA0RYYzFbLPFhtADx/FpOSkIoIRHNEU1lpLAj1suxnZg4Bc7KIVl4qcYrld5CO&#10;+gCksqiyqbkfvgSjMqAaO9V2mg6iIVOpkpcFhGpKdaq7cnVmCTy9X8GvAHSgBYzAeF2TknKoKWRQ&#10;yqFcdsX7N13eR2ZwzQSVzWXMr85f0Fl9f/5eFtSIpu46GNCSDOttgZhA7ibJJfh0HN+FCbmPBqAe&#10;Jqe9RCOZJa6vY3YbUzPiBUcwzIxtLcBnhYlnB7rPDD7xQXSSvNNeAtDODUzeAKSO4TsApPMAlOOg&#10;Y3j0oB3EOXXRPGRck5eNazIztBMgaotSP6H2XbB6PUOYkeiUt0ZTTag5pLthYu85ThrN/SPp1OlV&#10;6Y3XHkB5Zxa4krtvSzBajRuclirTE1O4NFADVP/9dvr9+6fTF+Cce3h+M9zH/fvb00mO7Q8cxEhN&#10;K+RSMEkbGOniI3vKv60G07/3l/TCM/emRWAyzUaTJPbYbNlE1GIjwLUPRvnQkan05LP70vW3jqUX&#10;XtmX9hzmc2QAP1JIq8CtTW9gCr0fLe3XsK///tuT6ecfz6Z//Pk823Pp5x/Oph++Pknl+d506ZFB&#10;fDAr0jOPDaefvwekJl35TKX/cCK9+NxIeunF8XTsGCAUd/8cANVkIgsqCHUEP0L7gQB0vGQ/BaCu&#10;IRqSBjoxKgFCe2ksaKvHLMSDG6Y26/FH7kYbcC5dpiXowM7ZtH3jKGfPaEs5e2mjltIRr6H202PN&#10;dJKTkfn0yXT2/D30g65PM2s4kx1AgDzBlyvb7n4+VBiAWhl31zPqr4FFratFjwEobOLv1ILMFev2&#10;91DBxZthpNDRQxXaBdal9966N31JN/rbrx/lye5Pjz60ioiDCr30XWnTFti/7T1UczFunURcjaGo&#10;u5cPWwe0u2CTKKYuXf6ynYBdq0e7WgFk5X3exdnDIvOzAN2HD82mv//dnel//ROQehbyR3aBd9JP&#10;/7qS3vz4/rRmByNOziYG2KGPnyS+4equLBH46efLQNjrWbO6Fd2KNZwbNq8kD2xLeu2Nu9NTuMee&#10;vDzF5W1EMh1CP7I7vfEW7verq9Jzz0+lFwm1ffw8Yfj77sp5YkY7bN5wJ4GxLXn8vmEtVWQkD2zZ&#10;2IwrntdhHXrHUcYznFF2tsB4EjlVtwwNbsmANtXIhmImWgHgBIQ2LC9ilwrHe5HrGeP3iF2Kn/0S&#10;dFK3yQjKVc2GOo6PEbxjeEGo4NNA42G+rASf47BD011qMzmDVoPEl6aA09G4AfFFHJPAs+8XW6s4&#10;XTYgBbvp5ei8jp+PdPbOAdAJ2BTBpwYPO+Qn2A4AcPoNxQZwuXQj60RWTzffg104rXNVH+DSsWNh&#10;ejG0ulihBxN8Ft3wOqqL8bCryAYFBPIzWbylmmgAMQFABXWZDRXgOZIHjAncqgGoUTS5lx0t6Fyl&#10;Z6lBjP54QZSXwwSlKcp8Q39WOMmVD/g8jM4pGmk0aBTxTAXwDBCaQ8MB5ILQYEB9bPZsW3Vo28xy&#10;NZmAW9lO2c+7dO2zDQZUsOhzEnQKGosmpKIP3oxTQahbf+5tst5TxgogIRjtIIpIEOp9ZsAbEgDM&#10;MAUABexw0JW5c+WWKg7GuY5U5s68RiNzXLwPvgcCUEHnigUwYgDPAKKCUvWAET0kGC20u0VQeYSV&#10;BwBV21cNxMKAMg9AYa1hPQWg6gEFoa7icjGWL9j1cqELFXzKYgYIzSH3mMT6Yb5vBKBqQye7BzMA&#10;dRlCH4H0/i4H2juSr6qQVQ8qCBV8yoZ6uY/PngkPsp2CUAGj43rB59y4HpAqUPV2AUTzKD5rHznp&#10;KsGprGCwoG6zPrf8PPjeRIuYjGgnLJ1bQajueFeOaGKrlME4Jvc/mU/Bp/rnAKC+JrZTdTAJEIDO&#10;t1V5GTDJEozKlPoahi40Ouvz6N3mp3IMH0C0SFNgnzGYvlyCURnzWH6eon3ME0ufs2A0WFFH8p6U&#10;Cjg7NfRo7IEl7APEKeHxe0Pg6fRkDpCWwHM+NcRYJiRNJfBs5bszVgahnvCwIs5J8FmtJS0MSmg/&#10;1dlzIhCJIEUph61wfGYEyOXEyu9qQacrwK8Mp3WcxQIryITyPDQmzYFRplP+TY2eglq3w+zfMaHS&#10;hZ/vn+XvjYbKYfXct/mj/u3+FgAko/gMQKkE7+M4XSGaqdLNFrlcP6blPopohqikHMZULAgdIZB+&#10;aC1maaIGe9YyWcOc1EHcUjvpL1044du5LBAVkGZQCvjswYikGclVAZS2wXC2E1QvAJX1dAk8ZT9d&#10;juAFoH2MkgfRjQpA7XB37F5vhSam6Wn+7rkLa9K1l/enZ57bwVRyb3rmqb3pd9+8AC6Q6ZSYUpZX&#10;/U+vSIysBajflNc/TT98cC69+/yhtG2Mx8vUeSdu9MM70L1CKs3CBjdA+DUCMI/sHE6fv3uREbhT&#10;1W/TB28+xsSBx0id+eqpVvAXUYSDfH8BKDVxb9rYlU6cXJ8uXabt8YXd6V7IsXGlCURIVTBod+OP&#10;qYUAbOL227bcld57c1/63W/uB2MdSV8iBfzj706lv/zhUdolj6TXMUqdOt6Qtq//Vbr30LL05Yd7&#10;AauPpb/+6RSV4Q+kL788gIxwe7pwsS8dPrpkHoBqLGkGZJjJ1Ucj0pBh9NQuyoT2NvOGcn0CNlQW&#10;1GimwS4OtET1NMGaLQWUTeCseuvlS+mff/4KavaT9ON3H6cXnnokbVozlHvlO6inXA5reRs0caaB&#10;0SB00LTU3cuodYyz2H4YnWZGNZzlNKspBQw2Me5uJhy1Ed1nvVmjoHtBYUs9TjXG8S7vux4waJD6&#10;5ODtaeva2nTy6Fg6j7b0cUbXFx7bjItsVTp69whArJLWrW0mkqglTU7ygRmGAYWtrfSx48PmdrTC&#10;ynHfgk9ZwR7Ez+pcs9YVANoKA9q4ApC2/KY8sj64dwz9qWP1//XvLwDP99LzbxxIJx6fTkcfGUuj&#10;G5emBTj5b+J1qCXoddPejrRxd13af297eoM38tufHktPv7QF6pvxNCLmrYwQLgFAX3hpNzvHBtjO&#10;Tem9D4+mb373MLFMD2Qg+vHHB9J77+1m7U3PPTOTtm9Fi8IHQQfdLDqWPTuIYaLxaCOSgy2bGtKe&#10;nd1oQQHgqwFUSg1otBJkN9Xy+gJAZUEL7Scj9pIBrV8GCGUVAHT+izFYT0fvsqHxBRmA0+vVdZw5&#10;OoQvU8c62WVZVrJ5xmszhqHIAlC/kPyiys50jERqNiOIfoQxvNrN3OMOqCwWlYP2vwMiYzvZTQd2&#10;D0YlgSW/l+UUPLp0EhvqLftpJE3x/wsAarxNjrhpMU+RgzBMoI5ijR1FgDf1gLiOc7MNmrJgpTSL&#10;FIaMonpPHVw0pwhwPODaDe84U0YuajoFn47eI3pGAOoSgLocxeexdgZphUZTIJa1mmUoewaN6A/n&#10;AGEZ1D7fIe9t0Znq6OYxCpQFzNH0op6x6EN3lKchw3FmsQSgGpdyNJQHb+5bECQTqJEmAwTYTGOg&#10;fFyCUWsOBczFGB4JAb+X+RSAyoLKhtYA3nx+Njj5HHN3PY/PrexvXF/OaFNW2JVZYeN5uC//vsam&#10;yBfNxqcqkOpll6CllyYrVwFqAH4Z4DDSL0Gn22DZBMDhphd0BhtajOIBoSWzKYjN4LPs7i56u319&#10;rXB0ebkw4GRGS+ZPh3GZlJDdwY40OXALPtwKPrNJR7kAB+OI9hKM9hBT5ImO4/k8olfLWIKnPrSR&#10;w+yXrn7jlhi5q/+M4HkrOa3nHAaouY39t+hu16BUaEELIxIjf8CmfeOuYszO2FSQwGPLQJSRrbfL&#10;gJSfCVIjCzdAtwA/TnSy3tn3mWauyP/Mmlg70n0+dqkLtEtAGpd/kRRRVYVZ/J/iBMgTJcGnW2Uo&#10;nVagEj/VxdZV1MkWYNQlGxoMaCdaaVewo8oUXDZMGfLfzuerDc1y1ocaOVUyovnko4yg8oQkTvCc&#10;IoTmt5DUFBOG3EgGCM260XIaEiBUJrSDkbNg1OU+IbMpoIzijmiPU1vuz3OeJoHx/t8bmVTZVEGo&#10;t3PbwXdqONod2bsEnwH8sta+jFmKqCVH4Y7BBZ4WjugP6YKN7ESXGZcr4AJBouH0wxiKXCaLGEo/&#10;geZTbf5MqcuXQFCXr3Zfo6fbId34fB/qwlfrbyKJnfWZaMA9n6OeWAOtTFoFoYzhA4TKhOZUGuo5&#10;K8Q1ugbIBu2ns3xkZhm6TAi09cQ5EVHUg9G4G8ldJwbcNio6OwBtrV6vYkEdxXdvYMQPWzqwBQ8C&#10;8UxtZIi2EWDvasYR3wTAbB0RgMqAYmTCEd8D+OyFJe1nTN/D7wKAduuCJ8JoA/I3p51vv3uMieWh&#10;9Mbr96TrLx1O332DYfpfBtfLbuoN8Z855dWsaIBPjcuO538g1vxaevPZI+nc0em0Bx/HAYzEG8eR&#10;S8K2rh4iF3VwSVo1vCw9RhX5m/hsXnuRaSuV5lNUlTeCnZTc7dhUSZtWc6yEeBOAymquX9dKv/04&#10;bnx8Oxi5ZjFpDSApGB5lMgyYXgHY7QKMbuX1eeD+zvTmq1vTV5/dnT77aD8k39b0CXLADyHEnntq&#10;nFbJurSD8foq5An79vyKkX0v2GRzeufdLUgh1wDEZ5j+diOJ7E2PnKvMA9DmFbB8hMLKguYxPCA0&#10;j+EBof20IwlAjWQyJkHwOdoHgEEPakB5A8aVSscykO8emgDeTf/52+/SP/76u3T9hSfS6ul+HI6c&#10;adDx6moHiNbX3pkFsDcBRm8CjC4jC2wh11eQN1lPFVddIw7rpjtSLa5s45YaAJwC0FoAZxNgVLDk&#10;C6pL3CiotVN1adt6emqnatK6SRzeaxvz2rOZKqttPdRrjqU9W+ld3dBB/zks2kgNveiwuYDeQcxV&#10;/b0cDDBWtQGApaZ7O9CalJFLOZid+23h/rpw4I8QybR5dScRAjPpoRMb0mcfP8mLeOP43Z2G4NW3&#10;j6X1UNZjm+5Kt/FG38zfuJm/9SvOUm7j8q/ZLoEC304460sAyFc/PJDOPjWNKYtcOc6gKpx17dzf&#10;BkNMa9SuJlZDevjRSUbve9PrbwE83z+AxvUgAbhb08svb6FJaYKdxH5YPgBGHQA+9+9uRPe5nLUS&#10;M1I7utB+9BdkXY6h7TFLFY2pgL6JBAMNSGo+1Xv+Yt2lO573pqzVjDNzDTbmfvpzvywFluqGBJnB&#10;gkY7ktf9ub/Pzkq+CHMzBl+iMqEuAWjx5VNEJGkyyqs0DqlZEoBqGCrG6B5kq0boJdCMkbrb+H11&#10;mHeEegs+A4AKWAWgAk9DvgeJcBGAetB2m/u1SxbJg7tGEA/gAUIFZXnsmkPOOfBgStAlm/VioX3j&#10;C1fwKRAN8FPdjCQgC/1igE+vL4cRVOMoIyioEuxltvF/ANDIqoxcysINXzjEdXTL2AhgBDPZxVy2&#10;BFUDUEfv1UvmM0fSlAfiDEDt984xOI6fi3aZzE4CQGU/YywuAFX/KQBdQhRUsKD554JJHNC1ALYC&#10;ePL8AHFez1WiLH+2jNfS5WuRmWH+XwboWSOLS57HZ95oaFh9HAL05VZzctn4IAGoW0FowZwZrB6m&#10;l2LEK7tWZ/5mjlgyuqpgQGM5YpXhctyeASgsX1483gCg6gIFnbFypaLGs6wbBBRwMiLQEHQ4fvVy&#10;gNFgQAWpuWmnrH4UzMkwxqi6GoSqe8w97FkTSvYnWwFpGJWyVtRVuuM9mbI9SaAlAxqh972NNBeV&#10;ANT7CsZTllPwWf3YujTGyNDy8wI0w6Q6ogecZobZcS8srsAymGG3grHli/jOYEQtQAsttK+lJwTB&#10;hvr/gg0NEFo0KBVrXu7ACVFZuykAFXy6uuscwxcAdB5kFuAzWqraYdAd1cuCBhNqYoBmrW5/ZpA9&#10;+6wAtIHPn6vRcgJPatjvYvn5KeQr88UP7kMun6Pg00ayDL5LOULhnodpX0SF4hKYK/Xx7AuCzwFG&#10;15p2dJILHm9kOTOo9DsTrbz/R12poFM9qfuUW/+PAFTA6uU44Y94JRlOk2482ReAyl6Gwz0C5wWg&#10;gs4O6jJdgs+47M97mZKq0xSAjuBqF4D6twSg450QPN1taTVSjrX9fVlCNQ2bLvgcM2sZGceoEiqz&#10;Z9nHB9hfRtlf7Kx3+jVKTJcVofbEVxoBhgDQ/hYICggil6bnnjbMPxiFZUFdg+SDV/CNDE8uSyNU&#10;dE5uJOFlC6YrAGcvsYOdhKq3zfA6A0gFod10tAtCOwBbsqDtayi4YSyfQSgAtJmxej1AUuDp0gXf&#10;Yi88QNMlG9rJ8dnVA0tqtWcnt2mD+LF5aQ1ZpAcwPb/2Fqk1xCe+/+H9SA5Z796bPvn4dPru20vp&#10;P//UD1ICzX/iXP+nWkn1n7Cj//kw/fsPSPP+9QHXHckLVH+b/vn7l9PPv7mCUelSeuHczrRtmu92&#10;yLxhJqbbZuvSoa1d6eVnjqS3X3og3Xf3cNq/HRlZz00Yt25P+3cNkq4zABClaGUU0E/c5AQpOHv3&#10;jNDVPgoRSCwVqUCjhM+bqToyhtyBxslmyL1xjFWnTg2nCxfG0pUXZ8EdO9Pbb29KTz89lJ68NJge&#10;O9uVHnyglgD9RUj+FrJdkA4evDUX4TxytiM99Eg3E13is8AlTVaKSpIhX4h/VHHy5tQsYofFEGLf&#10;N6uvhZ0LN/xIN6HdXZw1tUOTC0y76jMAraADdWTb1oArHNasB3B6+gRW/WuX06ULp9N9R/ek0eGO&#10;nDOlWWdiojdt37GKBPy96cjRXWnT1lWpo68lLed+b4PJXAL4WV57e7oTMLoE1L0CUKTpqLbG8TtB&#10;7/ysnjG8zKfd853Nt6TVMJn7dwylu3kRd25C57muPa2bRoA8uhxWltDa/sVp1Tjmo0F2TPSOxijZ&#10;aT+o8YasMVdft5FKhPqig+yCcZXm13Gn3qTVkFfG/a2A3XGcd/u2dqeLjwL4XrwnvfrSUTrlFdkq&#10;FvYsxX9qLj5NP+Nmf+TS1rQWZ962I0NpCTvILYDOW1kLaBy6g79r8H4jb8Q9j/akq9DSr36yL734&#10;9i7iomrTYp7fXSwpfeMcmgCktdx+eBSWd0ddOnq8Jz319Or03HOr06MPo/082Z1O3N8B27kQthPt&#10;CV3vDxBHcWgfeZ+MIzYjKN6+FZfgljYqR3lfBwB9zbC5PC/H7wLQhhWO4W/mC1M2VKd7ofusv4sv&#10;SUbvczpPgKcH1kbjhbzMthWWR82RW+NX/FlsvZzz7Mqu90KbZFRIEXwcYcqelYduKDcUkbWpSD5y&#10;QMeJUZrABT+CEzdHyOCIHaRiUOZn1J5rNHBedjvO+NGf5fYXgGqwoAJSlz8rag5xvDuyZ4yvLlTN&#10;qGP3Phy1bquBaDBJcVD3QO/yQO5YNGsEy2w/Q80FLDl8nrP8aH3JwFNGSACD47dw/Rbh2zqB5w9e&#10;RZuRbm5ZOUfRrtxwVAbNhzs7YoJkI70s4Ixtvo1RMqxgQGU/He0WAeIA5rLT215v2SEPztFlLqAR&#10;4OTbcAD29mZWyvgGgI1Gp2ByBX0BQN0KSNWxZhBt7aURTY7eZUDZF1bClC+HHV9JpIyrBrbIrTmR&#10;Xl6ByUMmVDAqOBW0CkIzEPdxldrQyBDN8Uy66xdQoYhONutjAZ89VjfynsrsRqi6zHE05rgNV7vg&#10;/kYdqM74AKEZWPFYimYlXhcrGkvG0/zL2N/9PFT/Lo9Hy6YcDSihARRECEZlQgV23iZY09BMqhvN&#10;xiBd/SVoE1Dbd++yt31uaTLKWmVH9LL+fg5wzAtQS6AVhpzIH825trlWFmCZo5mITmIcPwC49LJL&#10;8Omo2G1UTQpCjVkShEYjmKBUQFlIPArjmy5392FTCtyn5+LHMB6578pqxtjdbTUgDX1oEVsW+3dR&#10;n6kMJIfPl7IR319PoASfBchEKlLWhqrzjHilGMf7u6yJ5cTEyUaXkU4ATwFouydvPN5GHq/bOqQd&#10;OfNU2UUZzzRX1SlDb2A9ADvG8ILPFYvZd9lGbJOmLF3vOdC+3AcEjvH+uw9kQAkADRAagFI2NLT3&#10;sp9NpZY0AGgGoYDTNsydod/0JN/szm5PeMpJkyf7Sp76yegURLoNB7pbE3G6xQElCJX5dAlC/Zm/&#10;ywwoOlBbkQShMqCynxOY66bIYp5h3xF8ru3rTauoSp40e5Z9LADoJN/tIwDOYXShsRV8Kr/qh+Ht&#10;5v4EoHkE34z+E/CpI15DksdoY5mc4rmGBmHtBKB0xA9jaB5bU5OmNsG64nvoo6ZTANo6jfMdENq5&#10;ltcVEJr1oFn/ybGf1cXIvBjBcwKJ1rNe8MmYvRmQ2VgC0QCkglABaTcGpW7Ap8uqz1bIH2s/K/z/&#10;VYTcP3phbXru2m4iEg+kq6/sTtde2UNG99706af3p69xsP/tr8+DIc6j0dya3rh2IP2c67YBov96&#10;I/33TxiV/6Q/RJDqWF4gGuN50nP+/EZ65uw23jdwAtjowOa29NA9E5iTdqbnL+xKD98/DSk4gemn&#10;N82MYQLf1Fn6Pmi1BAdt3zSQLl84kl589gG8I1vS7j2DGKqZdE8tJmHgTsAodecVDFiwn2MA8vvu&#10;60qPPdafHr/Qla6/OslzmUjnL3Cfj9alE6eWp9MP1eTq74ceqqNOtCHtO7AIOeECckUxfdM2Vcvj&#10;FNvdji/oVjDhYnDcHABtrrE6Ebrdsx2demx7mnigaEEFnrKggtBROuKt6Ky0owOlscCxdR+9521U&#10;aK2EOWtrWZr60I024qSvq1uIePUm8jrJCx1qo7FgNB08sj0dPrYrPfjQsfTs1UuwfVOpBsa1Breb&#10;D6q2cWFaSrZmLSxoHbpRmVCjl5oaAUKATxlQGbs2rnsWND0K5QutLCu5fT0AdwPmopGVhMRD3RuZ&#10;RKuRveY2GXXbdcrfVIc6DACtkJnVz+U+Kka70H528/d6S/ApAG3nBRPoCkArnb+mZrQxnTu9mh3l&#10;MHKDw+m5yzvSN1+cL3aY7GhTNCwYfT99+d3FdO8jq8kMuy1XjN6EeekOA2b7kRcM8UVF0L4VYYNr&#10;bkrHznSmC9em0/NvbUqXrm1Iq7ciYOcswWBbBc3trCao8DoAaCv60XbWGBrP9etv58ylhnDYFenw&#10;wfp07Egrl2twvDem40e60pGD7Wn3dhqPYD+3b27K3bkzk8tpWqDSjDOfjhZMR2hrBaBqXD2ZCAbU&#10;8XuEzs/ld9p0hEtTdi9y/gJoeqB1efD1Zy4vVx+M512dHJQ5WJtdF80bnpULOl1qkgptkm7NAoiO&#10;06RSDUDtyfbgKusjyIwRpNsxnL9TGDBc6jyDBXUbY/ghGLHcaGTcEmN8QagGIx2ivZgguhjpCkLV&#10;gRYgFHMTLKjbYJd6jbdxaYrgABYxPTKgAtC55iN0iALQrPNEF6bWMxpfbgSgglBXgEwBZwBRwWgA&#10;VA/iuXYStk4AGC7iqKQMACoYDbYmImVkPzVOCZoDgEand3WPueDT11OQ70FaFigAqO7gOT1kGTuU&#10;+7QBGXMMJLcXeKrRdCv4lM11XJ7ZS8CEALQGACcIDeAp+FxhNA0H6GLFaH4egPoayrZGG5N5pGFq&#10;igQAM00Fol7XnCVACWmB+lbZYkFnbsspJQyx9XeO4mMMX2hkC3d8LAGoWaKhuQugGSdahrDnk7Iq&#10;gJpNaoy0BZeCTgGD2xjFOo4XzAlCC0NSESFVmJYw5hgnVV7XEOSSzS2YXcb3nEBFh7uB89lBXzKk&#10;vp+abmT48viefVY9syN4GdB5zWkAUABCCUAFoYOwoX0ak2DOsps5KiU1VrGqG8Ec3/vYwvCWt5xk&#10;uf/G/l30rwsodb4X0ojQf4YGtJBMFCtXdpYsqLf3eUcIfT6R4PNa1J7Cgto0xcg9P18zP9l/BZ+2&#10;ZCk9cTlSD8ORJ2NFygDMsLWdPLYOHluXDH9ueZL9ZN9FI1wA0AJYK8HIjKzazVKSIfOp8Uggagua&#10;4HMl+3N1ZqjGrBwHVhqSBKKuYDPdH+J1FoQKQKPYI4/m+X+NTI3qWf4/bx//txqAZtMQwFNGU4OP&#10;l/t57+x8l2WsBqDVve9eFmi6BJ6O4tsgigKAZhYUkCoAnepx5B5jd0s8kE8BJB29T7LPTKEtdglA&#10;XQLQIYxIg6adcNIlAK3wfPp5Dl4fYfQ+CAjur8eP0uSyK54xeysJOX34Uih/Ge0TRBHHREPSQDfM&#10;Wv+SNNBPTJNMKNngA0Q6jpJ3Pb4ethfvQ/cMABSHessUnodVvHeTxCwSXu/4vZNxeT/NSY7fK5sA&#10;uwDQrAHFaNRFcL298BmEwnDmPFAApqP5Vsbx1nh2El6vXrQTkKZJqRP2sNkcUCrGdcav31af7oYM&#10;Onqikh46O5KehDS6TErNVeR2r7y8Iz339HpaHDvSMxdXp28xIf/tj5fRbwI+fybG6B8vgyf0mWhm&#10;1lNShr7nAPjPMPm8lO7Z08cJ46/SmXtn0usQY1ef2pOeeWJbOnHPML6YgbR7axv97fU593u0/y5e&#10;MxOM7uR3a9JXn15N//r58/Tu2xdhOLemLTCoYxO8riN4X8AdjuArsKLT1H4eOFAPcbgy3X9iRbr8&#10;TC8enr50+uE6TFYLMDHdlu4/uTQ9cHJ5uv+BmnT3keX4bMB9vG4dpAwtBQMtRHp4BwC0DnllK1mu&#10;xl/OAdBGdzL0n3mxo7k6zOKCBXUNAEQHOwEF5WoHYHaR0dVPDWV3B29wJ6wEo/WbCEO9iQgmx+u/&#10;4vKvMeysoOlgeT3xBuM9RCGtTas2TKSdB7ekJ545m9btXJ1WsIO1VziYoPOobYEBId6prokFWJQF&#10;dQzfjPnI7M1WDDOZrdQwxOVhAtSnxzCsDEK7o2uQ5XS5cypWbsFBb8Wk7Ka1mhW0m7G6NRt1czZF&#10;tWYnbQu2HvX1AMCt3kQb2QRbWc+Zhezn5PDCdPe+7vTMk1vQOmxOTz6xNl04t5a6z7vTB+/dl93s&#10;f/75qfT3/7yQ/vSP59JHxEEdvHcwrYD5vMOcLXNMudw9AUOIc6+HM4zRdeSIrftVOnSyLp260J0e&#10;fKI33Y/TfYTwV4Gnnbb9Y7cQT3VTjnSQFu/mDMvfdcOcDvNBmKHjfdvWxQiJ72T8vgTdBWcerHuP&#10;9VJ1RQD/loa0YwvGo83NMJ/LGb3bpVtQ793txDCwY5jh2lILyEf/GZWbhSTDSBBed1qLioUhzFYf&#10;voSbGClVA8zM9MgAVbGfXo9VzX4W0SKclZbspwJ03ZCCzhDFF+0buiiNPYIJ1d0O8+myRlDgKMMT&#10;Y3Qd7XF5onegMBeRFRhGIwGrANPRvdv5GBLC7GFVBbe5LcTMQ8CiByLB6CDB4TKj/p8CvNq/LQhl&#10;XFeO4OfqFGH6IqLHkfb8AdbR4TzjGXmHReTMfPxMMELx/6LLPUZ8hYO9OGh72cB1GSbZI4GHB+8A&#10;ngFEo7XH664iEJ0DugyszCgH5Zx/yAE6mFDBqAxoAOzoK48DdlQu+lzDGe7fzWC3HGsXTnTAmiNK&#10;XheXoDNrWY17qgKgdbCIATKrR+8xjo8RfaERBRTCPrnCFW0UlGyo5qvqzvgwaVmrqJs/TCq9pWEl&#10;ciP9ncC0uj3H3xUVjMVotUgRcBzP91M0W6nz1WyE5tf8TttrXDlEXL0vbHf1yjmZJWjNY2zMGzJX&#10;gok8ji/1oTKKLk1Kdovrmje2yGzOvLhsjJN64na0dEo6XF52zYM3m8AAl5rm2Pr8CmBW6EcjoF4Q&#10;moFqDu0vDHXm2sqCqj0VdA4BKB0NR36jI+IAoDGizzIBx/fqSTEqhaYzWE0BqPt+6IUjyN8ThGg0&#10;CkbaE4PIVPX/hfmoHaDs8npcro5xyiA254EWiQ1WqMoOz0VnARqdBPheZgaT/SlOzGT1i7pdXncz&#10;NM2QZWs4fD6RUNfp1MeQfU+uswSDk+5suNLhzqg+O93ntznmq8z/ja3g0xVFFfWAVNnQWHP7g3FH&#10;pUHJ/USQ6dZ9xZxhR/eCUMGpbnhXofkk9zJHGZFdbMYmY/geRveRNmLUXV8Zf9cD0dQHmOyHbNJ8&#10;POCxnuVlXegm4mhMboOgasIH4PJyBMf7O81CFoKEC14mdJj9QymVGn5znAWjY+xPExAKMp/jVivz&#10;/EZpRRq2AIfHUyGGbwhQPAIjOwQp1UNFZzeYokIbX18TxhvqIwfaaBiCOLIhSYJpPhcUdpRWv1Gk&#10;ZaOQLILQ/smlZH3zt9byOkwD7jnmthCRJAhtohc+s5/EMBlIrxEpO+Y38Xrws+41TD9hN5vReApE&#10;vWwzkqyoq1FdKKxnG073Logkf290U/4/HK+bBm5KKwBvd0EaNUAYDcEqVhjbbyAQ/8CxpnTykb70&#10;+KVJ2gpJs7m6Jb1IPuabNCN9iVH5d189kn749rH0zz89B96UAbVaU9OS0j61ov6TFf2a9VG68tQ+&#10;TlpJzNnYhAkIRhMz0dlT02kXno9xCLDZ8cVEZMJQQ35p3vKYP9Jfkx49tTt9+6UA96f05edXSNrZ&#10;lw7jhh8aQ/PL6L3RBkoefztEWD/Ped3GBenA4Zp06uGm9NyVUW5fyTXfm4lTOnhoAexnHeCzLu3a&#10;szBt2LCA9+I2ZJRMfAGdy8BRdYBk0wF6eR9ybur0gnkAWs8ZThNvuEsmNNhQR/E97IwVtaA0I/Wh&#10;C3X1wohWehhhAxy7AKBt5ILWEd9zJyzmAijWBegbFyz+dVrIKHcpGtDb70LD2crOgSlpetNE2gsL&#10;evqJk2nzvnWpjlH+UgBnW4UvJ+j1hnZGjS0AHQBobQOVm5iRGjEfyYK2AyK7ESFnsxCuOM1ChWGI&#10;F5dtHzWhffxcsNnL7dphUDtA+93c3us68v1/XSzjlWw5EnQaLu/qaKPlB9bTN6lR7ScvYDcv2kjl&#10;tnRobxeZnJPpiXNkbpKH9fSljQDRdenBE4OZnj59egC9w3A6f2lVeuLpDWk3gbjqQkT6zfTCdg6T&#10;MzYO6IPSlqaf3nRb2rj3znTwflhM1i7e3B0H+fBO3ZFH74LPAXboIcxEgtJ+PgxdANBe/u8kO/vU&#10;1K9xtt+RNvKBmeJ2k2hRNqJpsS7r9EnqRw+ie0ULs2UDwfO439fM1qINXZ7GhwHp6D8E2o3IG5pr&#10;GMGX4LN+KQ1UhM3nxqOlfuHw2pfg0y/fOhjQenRczZzdB5AUTMblAKVucxNKFQsaLGlss+ORlVs2&#10;yjgQgaircGbCwHDmLAC1rzpG5o7NixE8B8Xca81IvXS0C0THewDxXHcV3dfF7WU6ZwyzpwPbNcFY&#10;aIxAeQFohNILQI0riSo7R/KypYJQl5dzll6OYfqlBlRGMELKaxZwQClNCfPAT/duwVYF2xMHz+iE&#10;jwianInoiBxAF5rEAKDxM8GQLIzgcwBgLSMU4FTwFNrPAJ8BEP3buf1oCYAIsBljd0eSXg+XsD8P&#10;45Hgc94VzIHO+sgSgPqcfaw3AlA1mAFAwzgUhioBqCxmZkEBk9Ua0ACjAk/BaaEJFaSaW1poQP2/&#10;bYAqA8sDgFaDz1+AUYBpgEzZMQGo4/j51htjpQqAZk+7FY5qK30/fc1lPwN8roTZFoDKZuVg8hJQ&#10;5gB59hurWgWfNma59WexohLUrWNuAWfkQGYdYNkbLkPqss7VZWTRXDC8TKjg1EB37kvAqa44A08z&#10;RtHVdbJvCtCCTexjUiAI7UPb7PNThuDlOeApONVQV56YeHKilETA7GMVhMp+ZjYUjZ/gM2+zKWne&#10;wS/4zIYpGC5zRT3REYRa4+ly389mO1MdPDHhxCBOEnJxAkxoANGI+MqNXWVAve73AJ0BQvPPshFu&#10;Pvw/N4pVRWa5f9rW5JKljJF5NQAtqjABmgBOl2BTAOr3Wpw8h7woNPDR966hSPCow901ny9bRC/N&#10;Fx8UmuEI5xd4Bvic+xs2p5ELKsAUaMqIDxFx5DbimgSowYAKQNV6ZuBZAtAc7F5Waudw93LcHiA0&#10;wKf5y4XOEiaTY3x4PtzGZT0glVb0+iUIFXzqE7G7PZZs6UgH7BoO+KwnzTr+onNeEGqEngB0hu/a&#10;1b2deTtuzB5MZwabgM4B/t4guZ9D3E+xYDQBnpV6mhaJBuzg+NQBSdIHOdXPtLIXQsqO+GEY0BFi&#10;hASitiRNThDFROvixAy+lVIPKgjtnkReiKaxY5JjPMH1XWtgjWH1WgWaNCCZBWo1Z+caZHgcUwWg&#10;htELQNtwvLegXRSANnDszYvRfANGnVa74mFRWwGp7bPUcnL7ZpjRhv5bssTuTrDEEsinZUxTF4En&#10;JJO27a9PJ88MpSvXtqZXXiV7E1f5hx8cSZ9+dG96582D6eWXdqVXGNt/9cmp9NMPl9M//vQ8QE3T&#10;kqynfet/YTmKF4R+mb785DwRl4sxFt3KyH0sHT3QnfZubU6bSQTIPx9ZCBDl+QMANR5Jqjnpve/o&#10;uvTRe5f4G78lM/2D9NVXV/CVPJGOHJ9JlSHiL3nMZrC3qdkEswzyvNdtvCOdJe7x7Xd3kLozxuv9&#10;q3TyZAsJPSPp0pODRE2RNb75diQRYCdwk/FNd4EFTTFSRtgGrjE5oAJ26Z+qakKqLasVG1cIRAEY&#10;NUQRQIG7OtnBKuxgI/RuD1LR2deOWLiXnQ1X/GA/X3o9fFm1M0ZCLFzPTlNDpuhK1oqGxbzotxeL&#10;XMmVbZxhTBGPs3407bt3T3ro0kmA1y5G0d2AUJgcnfAAxGaqPps4w2kAOLYAFFs562lix2sFlHZ3&#10;cFaGZlMQ6hh9CEpeQNnZQpwCtzevsxXQ2gJ4bW/hRWdZmanJqLeLDybLyz1WfMGGOnqX+ZQBbbHm&#10;k3G94NM3yeWYurfjFu4HXeX2Nsbb7emxM1Pp8qW16SzO9pP3U/uF223VqluoBgOs8gJ3AjgH2BE1&#10;EXUCGPuMboCx1C03PPvrNDgDcwk9LeB89NJ4OnNxPN2NfnM9Y4ARxgTddMy284YrBh6dvjWNr/o1&#10;ABTGE2fZEMLdMcHnqtvS1MytOPrvzGuG283wYZjlbGwNYfvWe60iG22aHXDdap3wHdn5PjZ0F+MK&#10;z4T4YANAW2CY59jPu2CbMRzVAkDrCJxvQiDfwpehlW/NiOab0eE10JXdCAC17q3LAxQAwR53a+Bk&#10;O6sBaLjhI0Q5mjU0IWVnJuBTI5LLDLjQgP4vADpgADbuybzKAG1DtIfII5QVFWSO0dAy0UsmIiC0&#10;yPjEESxIBTS6BJn2yQs+rfYUgDreD62pjKutIEVGnaHLHEzNzTMzLwNgx5WaNwQYZoCi/YRhCQAW&#10;I2m39Y6rdc2WB0Nvo3NZsBgAZ74qsABw2VkOEJCtcqtGLzM3HjSrmRrHkBpx0CR6EHXUOgrb6/9T&#10;l6l+MdaN/fEypILPzO5RzakeLqKVwu0eOZ//V0d9uIBLJ3x+fCXr6+MMLap/39G1rv1ocZL1CvNU&#10;dvJ73fzQOQBagMxgN72sDMFVyA6KRqgwOrnN4eNlFFQYobL5iufkc7OqVPbTlesWS01gpQkTGdFF&#10;MoEC7GCAHdVmTS8ja1m0OJnQvGU/vODTpiSXHeBRsSoIFaxZrZj1kzbPsJ/cCEL9fRHTVTRnaeRx&#10;fC/4yCN5dJ+uwgHPyUcZE6XuM4/fdcdXrfi5DKkgNRqLBKHBirqNOk23eVTPfjjAiZkThNwO5L5m&#10;+xDvic85amIFa8YoFaYiZDGwWXa5C4ZCKiAADeCpaz/3nGfQyWtY9spb49lPqUM3+6knDdGcpWSi&#10;unI1Z9s6Kvd94b3w5CLatqrbkYxgmgegBftrqsT8eF5JSnE9FwFUpRdEJFpuKrJ+NVqNsn63YLRD&#10;MmGW5lxta2nqCQ2mOswYmwsCPYGoBTS66rhcvXx/BaGxQitc3RdfPJbCnKQ+1G11akLxOlfJMtg3&#10;qkfy4XrXpOR3a3S4+70aFdsCUVlQgagFIHlxfHeUHnrOItcTtozjvVuXYLQCQ2o7UReT0k6no5BU&#10;JuYISB3L6xdxHF/oRymrweQkC+pS0zlJGP1sD3XJ1HWqDx3FtDSuex6mswCeHM+R4bmNNdbO8RDT&#10;ci/MZ/sKRtuYkjMAJRbRNYaOcYiK7GEIJNuRJFUEoKvXNKXV62Bcp5EHkPU9QtV37xSSBljILjra&#10;O2lP6qTCswmneyvNiFZwqv8USLZwHLUvXgDqthlipwUA6lZwmYEnS41oLYxmI9mgjYzgrfBsnUHS&#10;xhi+FXavrnJLuqvl5rQQ4LUAHHEzxNztgLHuwTvTtr2YmE+OpouX16Znn92Qrl7dlq5f35leurID&#10;I/GadPKBgXSIKsyHTo6kqy/uSm+9djh99smDGLuNb7K0xmWTott3029/cwn53QDthnXpvnuG6Gqn&#10;CQrj1ezEorSG5z1AX30P4K9eXOPEExCq/2PT+tb08KkN6ZVXTqZPaF76zTcvph/+8Gp69rkjaf0G&#10;akxnl6dZZAyb0ZaOjFhHbvb5beSRD1EAtIV8dYjE3UvSE48P4PDfnF66toqmyy5YVLS3ShYAsMuQ&#10;L+qir2sAzHfclHNSe/ndEK/VLxjQGpiuhuUyoAX4bKmFPWTHdHU1A/LM+wJ8ugSjU8M9aXaSESfa&#10;zgp1na3EJQhAm1rI+mPkLvh07H7nslvSAjIllyEiXoaTrWOYg8YYYGvvuvTI5VPp8Kn9af2eVWly&#10;w3Bq6YUNgamUAW1gB5P9bAZ0ugSfRUxSASa7GNWP9rNzDyBYxo3fCwBubuDxc8Zkyn8LWtJW+mTb&#10;CbE1AkogWgBPPqD8jQCiMqmO4ttb0ZuC9jU6rUSrYHj+UpjcWsbnxjz10xG/aV1dfpMfO4O49+QQ&#10;Ye8dace2FWmWndYXfIyddJwdcYyMT4HjBDv2MFoS2cvhGZhMxuXmhY3MQpcTFH/i0cH08lsH05VX&#10;96cHHppMazbypanus5PbQoMPMy4IADrAmcbYKnYAxvYznK0No0EZ5UMwzlmY9z1L/+xazupmpxfB&#10;hBLMO8RjGr49TYwuytWbe3ZWyEoFvPUgXWhFo8JOaLSU7KdJBo3LSRwAfDYuLZjPegxI1QC0AKEw&#10;boswnAFAW2FArXkTfLYwksq/K41HMp8F+1nELkWjxhzwRPvjF2QAz2BCZT2t0lQHao+7+k8ZUMfv&#10;sqBzILQEoNZhusKUJACdqgwUus8SgMp8FuPzonpzksD6AJ2ZXeU+og2kCGZ2BG8fctHF7BJIVOxS&#10;lh31gA7zJNBwXBnB5BFOHgdxwWc05whSM8AUNGkWKQGOkUcFC1e4av0bkS+aNaUCAgEsIGy+icWY&#10;p4LNCVBaAUiM8Hy9HzVu0RUvCBWABgiN6kjBWu5PJxKpkS72wpQhWCsu595s2EAfawDsDExkkvLj&#10;KQK652oNSwCTX4uSXc36yTIySuAYQHSO/TK2qVxzcVMlwxkRVEUdaZF9Wl1JGiPc6F8PE9FcD7vO&#10;eNjdOjWg1Hu6bHEqAsmJECK8XQDqGFrDlSA0G1EcS9udzsrZkCUo83UW7Mt8CjxdgtBovsk93mhB&#10;ixrN+f0lAKj7iyyo4NPbFP3vMJtcz2CnBJ8yoIIUr6upDABqbaW6z1aAaBtb2U+XwDOY0awNLVnQ&#10;GM1H4kJoRGVEs+yD99GTFk18YWDyfc7RQvw+cmrDpR5u/zAd5dG7UT1lZFTOLC3Zz5wZygh+iIxe&#10;QahsaD7pQsoiADVAXhAa+l0BqMUDglEBqEs9b27iYsJQvfx/sQSg1bKDzASXWtHIFPXxBwBVqpLZ&#10;R15jw/CLMXlRExogNAfmZ0a7AKHqdTMAhWF0qb0M0JeBaKm/DCCqHlPgWQ1EMyCV1SyXIHM+FcFu&#10;+QIIF4+D/8/tqlnRYEndLyIOy5OTbGQTNJempAyIuRxpJHPRSzxXx/ACQoFhNiQJQOfqL71cgFDB&#10;Yz/HekfqAlEvFwsCCgDqON6xfLfOeACoQLSVianaUE1J/n8D5P3buulH6YLXFS/gnKKS0zWJYWmi&#10;g9E8wHYCb8mokY+AzkHwggB0BMNRZj/BDsMcu8eQ+Q1w7O6uQ7ZWfzukAOYYQOggE8+xHsArUYky&#10;oePkhtvqNz68PFd+C0KnYUJnN+AhWM2+OgmQLUFoB6RMO8fJjlU8fgBoG6RNp3mgNiOx+tYT8VRm&#10;gWZGswShTTq4WQLQRjSfAtC6DES5Tm2nIFQA2ki990LYv1/bImRrI6Dv1tJY3drJcxiESINkGmMa&#10;unHDcsLdO8kp78Wz0U+0Yw96TcgYSKyRgVvAWItzhOLhg93pwvl16fPPHqFk5xrA863081+up9//&#10;7un0yvV70rF7Bsn4hmjC63F4f1/ava0VgzaJPQLwfsgmx+k8lpUsk286kQeMw4yuIz99DZrYLcj0&#10;9u7tSycfXJfOnNmKlnMVhqOt6dKlPQDNfTwGw+uZvI4vTA/c15+eAzhfOD+RHj7dlx46hdv/lS3p&#10;5evr05NPTqZnnl6XDtO+ODlORBaT42a9K9xfB5ntYhqJuRHIM2vQ49//qV+Gxg/2s5UdqJkznSZ2&#10;Mmn+aqG8Z71j/V24ygeJNVrLk12VZqYqxBkRWM1Ivpm80AZ2Ql3tGovuBNDcfhdUNIB0AUH3i9ip&#10;enHCd413p9ntM+n+x46lnfdsZRQ9lkZWV9ISdrK7AEVqQDUhLa8hfomznxaAZG8XZ1h00Qs0e2BS&#10;uwCzmqAGYV+L63yZGJxerg6ud3IG1U1ovsv4px50qmaSBovai2zA5fheprOjhX5XHHU6xHs70ZuC&#10;4H2zmhnDD1dwcyHkdaR99HBf2kHLwtgwQJMl6JslY2wSbcnkzJ1pHE2JL3A/O+vEujtYt6cB2MsW&#10;2NF2GNExaP4te5uh4Wdy88DLb9yfTp9Zn9aR66XR6C5AcDs5oZUBohDGbyGkHyAJaJ1ec0taQ0bo&#10;egJ2J2eg1dGIjo3fmoZHfp2mcPh5/4NDt3CdSrBBGFE0MLNTK/LOs3/3UNqGQWuol9EJ6QHqW22w&#10;ymspyQKwn42wns133c4BGRYc9rNpEQwpGZ8tno2zWhHTt+DobIYNaoNVaGdMJRBt5udN/hwQKhj9&#10;vwGoEU1Fg4dLjZJjojAgBRMqAA0jkkA0NKDDaIhcMYrPrCcB9MMYkwSgMp12W1utKQCNkXy43dV9&#10;ZqMRo3YBqGN3VzjsvSwYHcRoMcCoKIBnBp9q2kotnKNIL8d1AWjOOmQJKiKCKTqmNflkQGmFoM7y&#10;HP0CACoBTjSzyMDl0TdArRvzi2YIVxvjX40QLo0QmiA0QDgqVKcmMypwFYAOIUOQuQxWUyDpeFMT&#10;jitfrmoTCiAYPfGC1NCcCiIdmYZ2LoNPnkv1yN3L3Yx5i77yggkOtlcmNI+u5wwnBQCV+QoWNECp&#10;P4smpSK6BtcxWrzsqC8d/QLlahCdR7c5Xqpgc0O2EIyyANrcUkGooFp3f5irBJo99aYX0KJTGnLM&#10;fXTlaKIqEOp7l41aJQM9V7nISdjKBUTolFrQqKCUBRWAeqIiW+7JSpywBACNooICfOqkLmods4kF&#10;0BNZkTKPAlABU4zag9UUWLqiqai64Sn/P8Cuty0MStwug8BixJ7D1AH+7jOO5gOAOsYOqUg29+Tg&#10;d2OqbLYqmn0Ebm2cOKpLVZ8a9x+xTd6HS/3naC/mNT5zsp8ZfAJCBaCuTu53DoSaQcuJSvVyH5H9&#10;bGW/aoft7OD2rjb+dgufufnFZ4DX2+utpjqwL8aqDq6PulsNgE3207MaeK8aeD7VbUWGxsd76XtS&#10;6DvnVwBNt9kAxPdkBqF8pxmH5NamowChXhaUBrNZfcIi02qSggB5HoAW2lC74101RNfFWN/rPtY4&#10;GfF9iEpZGdYAqplNLwFzDqdHg5qzPzEF2UYU8XdR52m4vIAxAGlRgxkLLaXTT1YGpug1XepFZUMF&#10;oO34BASjglKNTbKqEaenESk74kvgOQl+mAJ8TgNCZ0jWmeyoy0sQWozgIZU4bgtCBaCO32VAXQMQ&#10;TrEqlNsMQlIN6udARqcedKxCpXQ/5uJ+5GVDANFx2M9Z7o/c76FpvlfJCO0iM7N7iscNMGtXEwpp&#10;08qUUcayazUaU0Lr+2lNGqdycoykGcFkHWPnegEmgLMBiZurzlE8xI/bepzvdTKiTDebIIkyWOV3&#10;K2ALa/FqLAeI1rbR3AiGcJy9nOPuCrccdyW7imQf4yUJvUdiqFfFXG6N1rYW3QVzWqMJuvv2LJ/b&#10;ubMLsHdf+t13z6ZPPj2XXn3tvnT6wdmc8T0D4zmDgWjPtnYWZAu+lVmaHod6yTQFy1iL7nIUPzJw&#10;e1pPXuoq5AgdsKNdjNlH0ItuwGj9wL3T6eJFim5obfrkw/Pp3bfOUuPZn/+Go/zd2xrT42dn0uWL&#10;MJ4PAkBP9KQXnl6brj67iaajTenqC9vShcdX5wbGHduJ1AJMVzBlDdIUNc7YfQiJgrimDznCHAAN&#10;9jMAqKYkP2ihN1GPMkjF1uqJobR5zRSVmxvQF1DzNsiZNBqVrna+xKHUm9hZa/ggNkLJL16+MN2B&#10;pnAR4HMpcQotVHqOrRvLAHRg1WBaiwFpdN1gaqnQmgJjeTvM413oPVay4wk+V6D7qCeWSYf9xBAJ&#10;/qO2dFABBqCsAC772qD7aWvq4MypjR1YA5Vdu218QLrRq3ZjnOolOF9XfhfNTT1EQZn5KZiVCS3A&#10;LAYAzU28uALPndu6eOHGqbEcAGR2AuAArG035XG8QLSTs4AKO9fEKAJbzmyW8/MGQKpxBYP00lbQ&#10;YRhIu5IdT7azl8DaftjQYXUigM8GdspOemInaSbacaAnnTq7Pp29sIM6UpqjoM6NXGrgPqzBKv7m&#10;rWmWjLK1ZIMKPletW8B1jEQTC1IPb2wftxsYRP8J+JxA3zLE7UfpxpUynxhdgu6zPu3a1pdD8zev&#10;Bahldz9i6QjVp0q1cRn36fid0XvDIkEoLDLdxA0LYEEBoc2MhFwC0GLxAYZRcAzvEoS2YEoSfLaq&#10;i5vTfRbVccaBBADNDUixqlzwmo6iDm5+W2hAqwGobOgone4Tlf4MQDMIZfwuAI0xfOg/I+9zDoAa&#10;Vg8INUdUFtS/7TZG8YLPfvRKsp95lQC0CAEvWE8DuF3+TMZFlkUA6lg1WlKirUbwkju3HevaWgOz&#10;4zaAj5c1+whOBUgGXxsBI/g0EkYnbizBaAusYgDQDGj4+wI/wYQjVYFXsJiCr2qNXa7lLAGosUVe&#10;llV0TC4ILZhSt7i6SwAqAxjygqyjK7We4fYPACpQE3RHpmhoTgNMBmNZDUD/10g9Ru4BQKsrQv8X&#10;AI0YqoiBCilBaDsF4coKwmgVTKdNOdZYmonZZ0RTzn3k/SxBaLjEo2Qg3lc1n7nzuwSgwYIKGnPr&#10;D4DSMXsA0NCEBgMa+5D7TlS3CkRu7FAPnWDUhAagrDYb5VID9k/H4xnUsr8aAp/ZSkfn7JMRYxRu&#10;+Ry9pXwDgCf4VLLhe+xYPiK8MpiHXSzahzT/FOkNgp8MhmFjA4RG5FLWfWZ3fNFsJAM6zAmiY/fq&#10;1cM+KgMqAC3G6K15xD5X5WoNK9KVvE+W5jVbtdpkQrm9IDOnR8wt3tsMKNn3/CyWlZ1FEoPRZ+pj&#10;AbE8H/N2je9qhHn2/3hZEFrvKL6sZA0wWs1IBiMdYM/jocdFR+5qNQWguePdOk22dr4HE+plVzYo&#10;Wc1Zmo+KrFh+VkZUVbOgyjpWYvZcvhiZh6ZPTUzoSAttqUAXVtYoLhlvTlAiritqf8NZLxMa7Ugm&#10;FtjFLgjtQZ9pF7sMqZMpv5tlRWVHK5qeWOGYl9GsBqAGw5v3OahJiWNs9Ti+CzAq+OzV4MSoX6f9&#10;IPfjqF3Gc8KpKVuB5yxJOtMk6kyRLe5WJtQx/I0AtK8O5zu4YIjjv2zoCFnjo/hFBjlm9wNIDabv&#10;R4onEM2mJGR1mpJHB3h8ur1p+hudgijiGDjAOL4yyaR0CvIDANo6ymsLedQIgdOOGaaHY2qv7Ulb&#10;a9Is2dvTe9lvYEYFoLUsweYc4HS8jAEpXy9XHsuzKuvuTLO7a9LWe9rTvvtpH1vH6zsEfuCYLgBd&#10;BBMq+GwAS9SwXQbIXLwAlvR2fkfnujXfi7m8DOC5hClsbnwEtHZiGO7uujX19NxMjeVEeuGFuxmD&#10;H6NRaDuG41G8H0xnN5J9vqMr7WRkvnktaUXIBvu78I6wRip35CimNQT1r56+K62dXZaZVRsSpydu&#10;p5qb+KRTq3JT08sv3ZvefvPB9N1vn6HW/OX0+UcXGesPMwX/NSN9RvJoS48d7CDkfnV6/NGJdPb0&#10;CGU/Q7j416crT29LLz27g1r0PZi1twCORyApIepkPXkdJczGMFNLmg3ys18A0BzpUHU2F2d1/tzL&#10;Xbg2+xAaCzgrBObmDDvOlrqJXeiCbu9A79GIELoGir+OXLEGbr+CnXgRzGoNYuaeccaEw12M4pcR&#10;wM4HqpOzjD7iXQCHSwGdK8gTrYPtXLYC0MobVbOCQHSWveRjFapA0ZsahG8dqNveVkCohig+EN3o&#10;T/o7DceHYeIx9uIe7CSbrAsg2otzvwNpQBtAVcd+J257Qa1/twXAWwPwFd2vRyt539FRdBEz6d6j&#10;Q+nY4aG0bhVfumoZGMev4HYN7AxWf/oGyn7q9OoxJomziiXsULeQZ3obj/0Odhy1H8v4eX0X+gc0&#10;IY0ARgFoM6CxA6ZSY1LXIGcCgNlRzsYm13ImBmhV67lh20pqQ9mhcN7fd/8YQa5TxB8MEoNAW8F2&#10;Rhs4yQSe/ezcA/wtgeoAY3fXII1QXTjvBgdwo61vowVqBgA6kSOr2hqIuOJ5NPLY2mrJcGU1LceE&#10;hFlMBrR+IZpQWM8MPu/k93wRtsH0tGO66ABktlcBUIGnLKirAKO8rlVa0GhGmgOgZaCxocb5DLzU&#10;f6r9dOQ+QXVbDp7n8jiXZUHzSJ4QY1cwoMOM98ZgWEbQcLoEnmo9HSlqStL9nllQsz5xrBeB9RiO&#10;YEKz2YgDpH3xBRBFEF864GPMLjgIsJnZzrITO1y+ceD14F8wJbwGZjOWLKhgTPBinItA0hDwCi7r&#10;Xowurh7Cs7tw/gYYzUBUAARgMv7J2k8joHoYh7rsoZcFjdda6YMGiQC4RlGZ9RjMn9WZ6h51F+fF&#10;fboEni51drmD3YYlDoLGO0XckyykB/IuAL3AJMxQv+hAL1tgZGEFoYaZa0oKgFptespsaBktFUAj&#10;KkXDBV10qBf5pdWu/eqGmeJvql2d17fG/Qh8q0P147qgPpz9ueeb5+z1GLXbcuV7IwiN9ySz1JwE&#10;yERX52QWMghAAydZxpDVoIVesfCOrNeTfRIAOLZVNxgnLlYhWoHo1kgm8zPVfbpCDyogDCasOrR9&#10;LjvTvEkAYLCRAUZzUHtZ+yrQ9e+5HO1nkGlYfjYScf9hLvI94r3wueh4D/AZo3mBWwTy53iwzCwC&#10;7Dj5ErTJyMbK+tMAwKXZSAAaIfKO32XRQ//ptpvPqAYpwWdefA7bYWcFloJIpRfuj9EGFqazRp5H&#10;Bpi2VxluX+bouvV38XsbuIz8yokInhBxPWfs8n80reXorvL/Cj7reE+MAQswquHN5WheNjS664sm&#10;M8f3gkzeD7bZaOSkyPgkG4lKAOrlDDrzVlZUiUXBbiuj0YHvyj3yAUDLKlfvz/s1umkFE6dlBNUv&#10;Z//ysj/zd1m7ansaoDlMaj6m6Jr3/rzf3LRUsreCVOUTJi8o7XD/NKC+WiJVNCQxduf3vwShRUZo&#10;dWSThiWX7nlNTILPLuR73StIkdHNzmNwDfKajIMBpjgWT3AsdmUA2gUghTgSfM4ARicBoiN5FA8A&#10;ZHLqkgEVgPbignfb30C0EkU2g8Q8utUR38to3hVAtJ82w6E+dKM4vPv70bUOLCcXtJZmnw6mrEzR&#10;cIJXMCf1koMtAG1mRKwhqWcNtyWqsJ+s7ImdzWnd3eRm7uV4Qlh9MwTSSgw1y2HwlnNsrkX6Vgd7&#10;14JRWBd8E3mgOuJ1xhvVNEnm5Z4TnelxKikfenI8bd6PLnUtfg68G30QUBpzGgCiYgmbHesh2gSh&#10;dwA8XQsBnUsAn7ZGNkIS9aJxtfFpnFiptYzmN9ADf+gImd+nxtKZsxvI3FyLZnSa3O8uiKaOtIsY&#10;pQ0wvzMYjbvALZ2QY4OdN+dinpNHx2EsaYWksnwjOagjxCttpLb0/qOD6dyZdemNV+5PH7//WPr8&#10;4ydoOTqXvv36Yvr4vUcAmVuYepuwQMMRpNY+8Mf9h7vSBUpxnru4Ll1kkvvQfYPp0pk16YXL29Lr&#10;L92dPnr7RHr7laPp8hOb096djWk1k+EJmE89KtMTtyKTAITyus0B0DqodEcHfngEm3E212r8g/Ve&#10;AE1HCitsbvAM0PECH8AcnovA2CUAbeHMp56du84PpACwty0txW23HIayCYC4tH5xWlyzIDOjyzEs&#10;NQMm29GQtjFO18DkWolmtBbjUmMdLTuE0zdz2fYl25h6oecjFF8g02tlFxT/cDcxEMM4oAdwRVdo&#10;BKFDvEI2mWug19gSRlNQ/ILP7laAE41L7fV+gbAD8IZ3ART37SCP87H1IPdt6dJjoPtHZukzRZex&#10;szNdOrctvfbS8RxA/9E7Z9LLV49DUROZ8Lvn0uefX04vvHhfOnJsdepHg1LXQgQDf28RO9jtZQRT&#10;DYCwY5hsU7a1rC5o+jZ27Bqob29rpZfa0CbNRxiOdpDleTcxSo+d35yuXT+SXnv9WO6TPY/r/sBB&#10;wBWB9LKf/YOeTdyWx/V9fb6pUNxDdtojJyAXzZ7XY4dXp51bGU33wdIQSWWuaTYfkbfashKmkxG8&#10;ALQJ3acMaBt1m4JQ2U8vd3Lm3s4ZvAC0mgGV7VQDOm9EYqzB7dR9+uUmAPWyncKC0OoQ4xj9OH73&#10;Sy8DTTRluQWp1IDGqHwUgDgCcAym0/5qjUgyoa4iz7OryAUFhEYMkyP4XLmZ6zcxKTmK928JPv3/&#10;RjuVzUq63zWOaHJya93gIOyo7TBeLmoH2Y8AD7JNwTjFyFQAGn3wAhf1kQJQg60Fn4KcAKB9VAN2&#10;a4oB7BS3YVzLtgi+Nn+QgztmGjMIf7GM+ClXdqFzkNXQJPh0mzWlgNvc387f93IL4LbNTneW2rpg&#10;P3PvuuBT4w9j/aKDHbONGYeAjzzmLRne7BAOF7Fjw9IQZSC94LMYwxed5aElzEDSpqXcl16A0NB0&#10;BuCtDtIv+tSLqKgAotXb+Du/AKVVTU6hoc1SAZlaNbilvrMBjWGsCNtX/lBBZ1iEj9uAU7DTvg8u&#10;3z+ZXRlsQbavt2xltB4JRIuRKpp19nkP9uoFBaAR1K6GUOAZCRFejyB32VIBpPuMhhmff3Voexhq&#10;8s8ZHQs63AqG1Dvmk6HyRKnQIxcMfXbX+zdLEOp7d2N/uXKO/F7lsPeiTjXyaGUNIy6pAHbFajIY&#10;vwqA5izSsvs9mpqqc0B9fKEBlRXNOlTAZwFAC1ZS8NnBNEEgKtCVnYxILssHXKYj+LNgLovHUgDP&#10;AJVezsBSDbTGttLglk94Sp1xBp8CUkf4vK+NJSgN0Bn361am1+VrHTpcAV/RaBbSCJnrwo2e2VFZ&#10;0HwbgGFmigH61u9qZGJl81MZ+xSfn/x+Zx2n2t+CiQ2NqgBX4FkwoTGKL8CpQHT+sRT3HcfkAMAe&#10;ywvWtZAAxH7qYxKMalayDKSYRhXtSj08X5lQV4zlMwuKS93xuuxmBqKwnwFCzensxTPSiYTP1Yd3&#10;xJinnpUAJ7bjTEZnOD5rOHLU7shd4Jm3gFHXFNfHkPCNWPltrFNmQ1lcrnCM7gc7DHDdrfc3zO2M&#10;ZjKcvhMCSTBqQP0w5uTBbv4GIHR4EHf90Er8GORfbu5KayiQGUELOgjJNEJ3egViaWgDLv3NTN6I&#10;KnSNbG1Mq/Z3p01HB9L0PqKjdjEJYES/jOPsYo7LS5xsynhqNMLw20mUU6tRTIDSJsBUKwzoxLYF&#10;afvR2vTY8+Pp7DOD6fCDK9Ph+1akYw80pHuONqP1bE3bkNCNQxLl4zAYoRGMUAsIdS2DwFpEO+QS&#10;2NAVkF5K5DqQ5Q32YYSu/DqNYeKZ4TGpHd29s52/1w/BNEThTH8eu6/VeEUlZ7fSQf5+DyB0NVWc&#10;Jw6PpuvPHEzvvHw8vfT07vTA4X4mydRrElH1/JPbc7b5B2+fTm+/eoIGyyPpaYLsTx6fpDWJ7y/+&#10;Vj2AeDmPrRMQum9rPXnoo+mFJzeQN0rX/bPb00vPbKP6fCo9e2EDf39neufVe9LbLx/ib29Op+8f&#10;AByvTOvXLqBLflnerl1Lhvt09Qi+PJMLHYusZ9TFRS6ZGWRqQvMHyxBlhM2OunsMT4Z5HOxlrEMM&#10;QzM7qasVMXNXFyMUBM2N7Ewr2VGXLr89u+Qb2JHaGaWPjqLFAoC2AApbyAOtWcEIXkMMWs46+shb&#10;CLPvaOAFbeYDANPZB5CU9TQkX1CjmWW0F01fHwG4gk8ew1AfI0lYWh+Pj2u0wsiNHdxRvXrRdnbY&#10;1jq0jqwa3uSlUN7jfUvoUF2XXr9yKP3mwwfTD188kv7x/VPpvz/hPKOVoAiYt4nAsPl/zSH3lP7N&#10;ZVuQjEf4Kf39Xx+nrwClr773YLr4/O60+yigeB1jAdoXBtBpLuMMqM5mgQ03p60H70qzW29OQwDP&#10;kdXsZDCf7VZ5sSMff3AiPf7kDtoTjqVPvziXPvvyfLp6/XA698SmdABQPA2N3s+4fgAAOjGG9pMd&#10;eqifbC16cXt7EDqz+noZ189QS7qpD20IwIkwfin9OnQgbfXoTWCd22Cbm5fStMQIXgDqalwsEMWM&#10;tJjxO1+CbXyBtbpgP0PnmZlOvhjb+KKzRtM+d5eX1ZA6xvd30fNuALLLcY9tHP7cy55tG98xxvsk&#10;ADU3bkKwCSA0l1PAGEHxxivJbGqgUPM4THuRaxDW05+Frs1xvMYkw+VlPjP4tDu+A7e4dZ7WwQE8&#10;w+QUznfNR30cOCswnrHUgA4oA2DULxgN85EHcBkngUjRAV+wTh78C9BSABrBTdQgCkBlPnsxHmWG&#10;U9AJsPG2uuozyMmh10bBmEFYLFmrrPnkd9U/z8HbZWe7Wxt/ZDpbMdo0AT7nF400ZV2lIfCGwudV&#10;5mnGQbjoX+egZU2iMUAAJpkbD57FQVSNYpGBKNiShXW8/EuzjQDQ8HcO4IDZAEBFfWKxcmA3v/d+&#10;5tg9Dn5eN7w7mmSKmtLCSCLQF7Rl7Vx2K/M7axHLDFO1nS6BZR6hs227i8eyFBZvCXrQO5EG3UFK&#10;x0L1oLY9+ZobpVWAzNCy+jr7PkRbVNEMxPtURhP5HheGsIINdZzqY3N06mvla5Zfo3LsWphZZCNh&#10;RsuIpsxY8toJGt2nTHPw7wc7FkA06wNLjWAeC+dxseQAoBKAE675HFZfhtsXAKM4QSpC8gsne4zm&#10;QzISdaLVDV2yq7KdgrwAfKGZbMmjd/5mCawK0CVIK1Zm+gBn6kOzPjFfLkLzHdtXR0Z5cpONUkwX&#10;/Lvep+YqL6vLrJMJZNUwInbV8pzr+Ptuc2EBr6nsZQOvWY7xMpZLUAqgrkdCUGsKA0vw6dafN8Hm&#10;18Js1zFRsBq2hpOiHOlVJi14chQg321uL6uq/oxA/fxZAPDm1zibyjw5K1qr8ust2+3PS2lEYTjz&#10;tkW0VfXJQJELyj6U++GLUX2wlmZ+FqP3Anx6PC5YzrjM/2Oi1AQJE56NBphIlyZizcRhSmqARFi5&#10;kEkfhII/i575rMeXweRYntuN8vczx1oII8fpnTKadsCj8RRwqvMMM5LGpEGmisPI4Po4PrctQ2fI&#10;6oJckhHtgNAyY3SYyecUGEDT0Sh4IJuPGMePgQlkPmd6GcUjqxtnCipAFXj2I6VTExqMqDFNgwBg&#10;1xASP7NDR5h4ypr2AlBdQ8jpRhjPD8OCDpPrPQoDquHW4+DIKLnXqwCejJ9HAJ4T6/m/MH8jG2FK&#10;1/I3NwBUt8MawnquO9KXNhztT7N3Q1bg0+jCkLQU5nIhk8uVsJzqPdWEtuJ+b59EbgeT52pxBM/v&#10;B9cD6u5ZnM5fHUqPPduZHny8Nj3+VEd67oUhRtsz6d03NqfL53CsE9nUJgAFfwxBQK3Hs7GPx3TP&#10;ZnK7J8Ap/g42tBFsUmFcP91L3BOSv1YmlxUwxCBG5XXoWfdto6obgmwvYfPb8ajMYHCqAFibAYwV&#10;gOM9MKPPwmB+eO3e9PO3tCz95ZX0nz9cSX/47PF0+eH16ZGjY+kdGEvX61doa3pqVzqyl5SYARlm&#10;QDCg07WSx7KC1QFg3oZe9swDlXTt6Y3ppac2pNfQfF4jTP/Zx6fT5bPj6cVLqwGeq9Mrz29Mr13d&#10;mp6/PJNOP9BFPvkyNKFklm9akNasJ8WHRKA5BrSWnS00K1k4zcr6ljIkOQNPz/JsXCgpfQFoJ2Cw&#10;y/G6ektG3V5vZ+d028nPe6Hb2wGOLbjk/LDUsTP7wWljDK82c2KMESpxTl2M1FttTwJ01tKcJACt&#10;Z2tDk/rOTmj5Ls58utnpXDrzPYszk25yCMp8tJ8cLABJBcaL1Q/z2o9mVXDc38Pf5/+2Qut3IWDW&#10;+d24AupcVxjspy9uT9Ov04mDw+ndlw6mH7/EafbHi1S8vwKuBID+5zUCYXGe/eUKr9cXVeAzLgpA&#10;BaiGxVKRRTzCP9K19M0fz6Ur1G5tOwAT5fidMw7Zz34A585jK9IJKq0efKIr7T0Otb6bsF127Drc&#10;YlNr70rnLm1Jr73zQPro0zPp868eT+++dyrrPY4fH0+7dnXnVqO1iIinEB6Pkdkl+Bzs4wOHeaq7&#10;nQYGaPs2NBujw8RSTKMppNs+oqV8/oLvNvS1rTLMJQB1BB86UAFoAyPGJkZAAs1wwc8DUN7DDD45&#10;QeDLzuVllz+vBqYCzhuX4NPMuBHGMwYYz1R6+JB1pVm2s0QlTWg0AjhO9/anVf0jeU1XRnO95kAb&#10;DHAX73ffME7IQcBoHwB0HoQW+aAF4xljdwGooHOQg1+fQeEAGwFnxdgcXe8AhD4OhIJRl1pQQaiA&#10;VPe9bKgjekFDHjlzQNFgkh3QHMSyAakEiOEOV+spy2b9odsAoI7ZuwGhspsBNgU+cXAK0BamJsGc&#10;B68AunmMysE110bKeAI6XS0AUNf8yB19HUxogE9704sF02QWo33qeTFSLDvZbR5yFJjZLg6qsTww&#10;RtxMHNiKkTOf8TJ2SOZYkCWAyyNrRvuCtVxbWK651pgbHMmaXGR88rgRpt0qQwGpQCBGmMV4uah7&#10;NTA8cklzFJQa1bI+UfZYJrlNcMpqZfQu8xksaPNdxl4BWPk/c73qOXy9CGEvYpJkGDWcFQA0v+8s&#10;H0NuwQF4ZvBZMqE649X4FfpBWP/S0Z6/KzPTWYTT+1rF6+WJjRISJSWOxOe0pgLucjxbbVKJjEmB&#10;iEBUkCf4i1FswbgVsUmCzhjRZ2NS2dQTQKqaWRXkZ6Dvc5tjPG3rCo2l06NC+xnA1/uK+4/jhkxc&#10;TMy8HEH6Atc5R7/7R2mi8ufNGq10dLu/MT1rQj/YwPe6qwYzzQoA0zIA1FJa2JaiiVyGMUcQmkfn&#10;fCbqAIkuAagMZwaYJfCMbRMnag0w3J581bBvuJajdbbYINh4pSfVJz+yzfO1nxYsFCdP2XSotKEE&#10;lnFyUb11/wkWOhsFSxa6+vOc96ESeEYGaEg5wvzr61rNbM4ZnQB45nbXCzghaJogdFyNmH3d6uNw&#10;WcfZCphUDyoIdfnZzewnU8rckpSD5oulGz672MuIJoGkI/Z2IhoFopqNdMG7BKIC0CGyvfsYj7eR&#10;duPqgEDqWEH2Niv+3xBYwCXoFIzqhA8AKvs5x4SiERVsGkg/AHtqM9IA+1GsIU5+rOwcxQCXQ+wB&#10;tDKjsqGO5gdpShpCFzpCHrj5oH0dt+P1QANZQa6G43sAomZ0dmmaQvs4sho5HuajCpGFY+gfJ3fA&#10;1AJANx4bSJvvJav8IJM0aqyt6BRw1sBw1jCx1GTUicHYfNBWVid5lt1ECnm5QYMxhNL+UzXpzAs9&#10;6ZGnGtOJs3elR8/XpMuA0BefHUhvXidD/PGetIUpZzf4Y9PArekMDvhXz69Pv3/rKNGeT6S/fnwm&#10;vfn49vTUPVPpwa096cBsXdqHjnXTMLGKpPFM996ZNk3UpL0bmtLRXT3p8PbOtHWG9sduknHab0LK&#10;xUSVMf+RTW3pw6vHKFF6GSzzAbjE6CazQ100N/7xpfTHz8+nvxDj9AUj8ysXtqR9m8BrSgdhYAW7&#10;XYDfFlOAALUHcMof30cU5bbl6YlTg+m15zanN16kmOfCeLr8GBrQx0fz9tKZgfQklZ0Xz/SmF5+Z&#10;TC8+PcXovzuDzy1bFlHBTjLPFjwqpALNAdCVxDiE4Ll66xdcVMLl0cLcl1wRkhzj+XZ2iNDBhBHI&#10;MzPBaHw4WjhTauAMyetqMgd6OTMaBjD2okdCz+kHqIazqFpY0nqMS173b/j3Ymkw6gDQZtCLw87R&#10;/1A/bNcoI+YBWDGW1/tgRfsYy6sD7ckaUFzxUPa63nWaaTyS3q7nzWqA+m5ku212ZXr6zKr06RsH&#10;eFMepIf1UvrvD+dZj6V/fUfT0ZcnAKTP8poZAmsYrIDzw/SvH59Nf/79k+m/f6M6KwFWc3PBm6wX&#10;0u/++Eg69dgIGafcB+BzfN2v05FTbenitdn02md70nvfHk7PvrGF3viJtJoe9xbOtHYdaE0vvXZ3&#10;evWNe9Lrbx5NF6G1d+1EVNxPnhcj+3HOcqbQeKyaWJpDZof7MB4NINjuuSPT5brcx3ACjgwsS5Mj&#10;aHBGObgSa2W8VDZTEbvUsJxsM/S16j+zAYlVv+QW9G1FBmg97GfdIuQWS3i/+NJ32YTk0uWeR+sw&#10;nTKewXqaGerPAnwKMl12vVu72cHqAsj0csDp5+CT9Z4stZ/TuNMFnqv7Ofvsq2QAOgmDOQXDGRWa&#10;ETZvNaR97wJSO9+t4lQH6Rg+60DL3E/ZU4Gn4/YhgMQAB39XP0CgYtsRQNTVC8hxKzgdZgSvDEAj&#10;VOSCypRmh3w5pu8rA8YNrDeQvyMCrBk7Z/asHMFH1aEj8pwvWRqR1BhmkAQAEkQJJiPuyFFydUd2&#10;jKRz0HYZ7RSGoBzaXY7ZzU103O6YPZjP0HyG7rNgP38JQGVBA4BGNI2jQMFFwbYVzSvh/K12Avtz&#10;mTc1jRUAu405jpgzI1QylZG1KEOYV6mtm4vBYX8QaN7YnW1/toBANiozUSXTJMtkSLgAVCBezQoL&#10;eL2e9aj5dwAaWNJYdtnXEY5vRqvyAMFxNaiIusfMYmW93Hy8UFE1CUAVNOX4HsHmfHTOSvR6ZjdG&#10;hM5c3WZVtmeMyYuedU9qKEhgyYAKdL1/gU018Jkbz5ZRPTmuR/0hK/R+AUJ93FmLzBJwhkzEy3M6&#10;RMB7mG1CUxgAdG5bOsUFpGolYzQs85rZ1zgOlBWiUSfp/lC9ci85U7N4LbJOlvfR8by5pQFKQ1vp&#10;PpePKQDRZrwEgtE6QOgy5ECL0aQvWXA7+lCPEbCiALjqEXwew2s+UhNajt6NenIkrxY0tKFRiGAb&#10;l+AzAKjbkKFE5e2NbWKRoVt8PgtQmtnQsibUKciNgNOTL0fuWfNZ6j+LrSz5vMO+2skuE+prHOBT&#10;IOqxNY6v2WmvZK4EodkwLBvKysfeMr9bkBlspyB0rkN+LrgePwSATzlUTiXxpMEKUECoqxMmVVAq&#10;qeDW68Y1FZFNLCaK9rT3IG1rp7rZ1QFx1M7x29XEcUQQaqe7AFY2dKJbAIrMygrPMpppmuP0LITR&#10;tEH2SgDYt/thvIfY11wD7IeD7JPWdw5zEuh2gO8lAajjeDWh1nVWaEsaJKpRADpkMD0gtNJDmyAA&#10;1FjDkaklaWLNijSN3nMM5nME09EQa3ILsU17WtPafeRnIm/bcA/99Ye70xRGpIHNfHaIVawte+E7&#10;iFUsqjcLANpFNGIHQKrNlBtSb0ZtBXqIqMYXK+nBCzQDnV3OCP5O5HS3pyOH7kwPHF+aTt27EqB3&#10;S9o9e2t65sRY+vPHD4M1CJv/2e53CK//GjoPWPzx1fTttRPpicOT6dDqhrSucjtB/remLRNL0t2b&#10;W9LhLe3pyNaOtBd952pSVGHsWAAA//RJREFUejrBMf0wlH3gmn2zzemVx/amv38hXvmmxCtWeTrF&#10;jfVpMd39zzvp3989n84emUht/A3XRhqlnjy9Mb3yzP70+IMz6dnH1qb3ru9Pb764LT1/fipde2p1&#10;euc6zOrr29JzlwbSxbOd6Qwh9A/e18CqA3A2pmN3L04PPdiUTp9oQaNKNSryhVHKdabJXJ0mHchU&#10;n18AUM+wPbuOL7j4YsuakTIgOcY9fgnHGbD6UNnQagAaY4EAoILONsbuzWhANQP1dwFA+tvyGkQH&#10;0s6ZTC2xTcuXAIA4e/IMr5Wd3A+UW9nTRs6KmgWjiKJb2IHb1JxyNtSC0LkLtrOZ7LE2GM92WLUO&#10;TFHdZJYaD9Uhu8pO2krbUlcrfxcjjm1HRhHlBSiTDZ1ER3lsTyNnAtPp2/cPsgM8VqyfzjBlP5N+&#10;++6u9BrC4g9e3JDeu7IhPXu2Pz10rDbdvf3O9BQdr//86fH0j79c4DV9j/V6BqP/Sc+ll9/ek7Yf&#10;XJHWbluYtuxfRvd7d7p0fQ0A9HC6+v6+dObpNen0xdm0dS9nzpxFbd3dkC5c3pCef3FnevaZrYS9&#10;Oj4v9CLS75MVMtI6iVri7G4Uan4AvecI7OdAFzlmxDlUaHdaPdmC6Yg6NPQwA+SlGdJvBEMty8zP&#10;vJbCeGbgiS40L4AnI3jBZwNa33r0R9UANIBo0e/Ol10JOAWdObC+vB6g1JGOzKfje5lUnfRqSfsA&#10;LbkhQwAKKzmOFlMAKvhcOziUVuFwn8JFu6oymAHoQBNuZbSUAkzzPe16n+wdzktGdAQAKiiNnvfq&#10;3E8BqJrPfhgtgacA0/uMUbzXBZ6O/ONnWYcKAPV6tDEVmaHkG7KiLUlTkBFUAtBuQGyP7nHGfeoJ&#10;BZ8CUce8dnBba2kcky00Ud0pQLKTWmApAM0xR1W96lGtGc70CLOPvE17sGU+BZ9tjPrdBgCV+RR4&#10;Guod2s//BUCLhiFHnpoXihWf+zkThcbEsn3FCUg2H3LAypIcPvsBzsyHLJy5xYrRr6BJHZvsptvQ&#10;sWUgxGsYGkcvy34uJ2d2GXWvXvZ3MQotGCQOqhrfysaaFpjSqLtsVCICaC0SAgqzTe6sZwkADJS3&#10;PcpMT5uNZBnD+BMjaUPYs563DFX3uWXjBt8tvTD2bn3uGYiXY/ZqBis0d+FODve022BClXGoKxZ0&#10;ynzGUisZIDSC1OckC2VeZAb0ufax+J6O72zfs3jdgwEN5jMkFHPvB9/doTXMOscybkm22eXYXfDp&#10;ygad0ike2kj/XgahegXKLnNfk+i0r95HvI3HjAyo+Oy7fxiq7us7rylVV1nKCsqYpzbc2p24tgWj&#10;AUKX8f2xku+S+YpWtbE8XoBnNlCVNbB+LgSfsc25twDRbGKriv2KTnrZT0GnGmiXlx3NBwCNKtYb&#10;DXJed9+M/NF5eUbB+meZSFR/ss9ZZuBy/3NfLCQbBWvtNk8ZchRUMY6P0XuYmkLfGWP4OnSWDYC7&#10;AKBB1ghACwbUnvr5/FIBaD1McozhBagdjLUFngE+CwBasKGt6jotpMFg5PU8nufvuvXnuuC7nSrC&#10;wrrtZYIpGO2EPAoG1FF8dsgDjmVBBaCyoJkNNR+0XNN4NqYNqOd4LtgUaI5zojZGYsQw393VawjA&#10;723si7eyUwDqGL6nnikgAHS0W1c8tZwVNKOQMppxxyFrxqdZmIcnVi8lUxtAhBGnnzjD0XXL0irM&#10;R2v3UNayvyttJD5o8z19aXoX5qntEBV0xqvz7Gbs3juDvI3Rex8h9Z0AT1c7BqMegGgfMrrpXXek&#10;o2fb0umnSNN5eDlkEzmeOyie4fdbNpL/ve1X6e49t6WHjzektzju//WzU4BAJq3pHZad74DCPGUF&#10;gP4ZcPjV8+mdCwfSg9t7014c6FvJ9d5KFuch9KvHiFvaT8a3zOg4LvtmxvXdgMfZttvTU/dtTH/7&#10;BPD501slALXGUwD6I8teeVuVviru84/X0kdX78t/pwb96QFMW1+9eZbH9X7xOKj7TP+5nr7/7ET6&#10;mLrQa4zU33lpY3r3lQ3pTWQFT55vwy/TlI4fXpr2bL+ZyvI7CNK/JR0/uoCJ7eJ08AARkQD2NsPw&#10;0aTa8mgt6dTaW+cBqKM3dTfGUsQZsl888aVTHJgKXY9n1n4JeYDyi9Cz1qz9KQ9KhtcXTUrssIzL&#10;IyLJ/niX0UljFaq5htFZVNBrQr37gVmJ9rCWHEp1LNlZCNAUdDbxIanj93WOZvjbecuBr17DU7ma&#10;qP6q4Xb1VHs1Ykxq5WDRht5ErWkj99lESH0zwfatVHq2NmK6gVputmaKhH5FwM2A0DFemN3r7gLt&#10;T6Rv3oMF/fr+9OOnh9O/f3cfZyan058+35NePNOejnKWc8/mX6X7996WHjm2ND35aGf6958fTf8Q&#10;qP77SV5Uz2A+LIHoy+njb06kp69vTU+9si098dL6dBpa+t7HR9LpyxvTdjJFHQdMrIexJE+0GYZz&#10;lFiEXbtbEBi3pYcfHE33cTZ2eHdrOn0ENzxnQ7tXwZ4YG9V+cxrvZYyA6WmwDQd8K8H3VJFODdWh&#10;D+lgy8iPFqluQvzVvar9rF1CJAQGsEbOUA2el/GsXUSmGVvBZwMVnIJP6zcDgBasZ8GCusI92QTg&#10;bFbvWS5ZTrM9NRa5lens9sBrVBPgoA1A0QWgGIKFHAfcCfDUZU6R4zlLiPy6/sG0YXB0DngKPmf7&#10;BmBIKTzAyT7WQYwSlyf7BtOqIWrAuvszOzrGSD6zpNQLjrTAeqL7HGV8L/Pp33cJQkP7KQD18jTO&#10;+ugptipuApbT2rhhmK8RWBqvj2KI8nFmMApYdQ0AFLp1GQN2fF5e7gO49KMzs6azMLSo7yz0oFF/&#10;aE6lzT1uzeyUjbMzPoNQDp5zcUJlb7xmDQ+wYQwqetzRNpb98bn9Jzt9zT8sgGgBQNG8sapd7xG7&#10;FOHwhVPYv21jEQdHtgWwKZ27ebxbxMp4wLsxHcNRa1583rIUB2Dmd0AxFXE6Urim/c7wu8Pvllod&#10;vnzPuLxcaE+LpqMwQi1bSIHFIswnmKKiyjSH+5ca2+zuntPHFpWJuRiAJQB1BQMbVZKORwVumoYE&#10;v1mzyT7pKrR/xcptOvwdR8MydI6cHSMLhHyOpoBkiRHfQQIrv/8ECfE9aOh4DZ8JV5EoUphSYqIU&#10;rUICRNnViEnSoBNtRVHTGtFI1Yxo9Tg+P4fSMZ3zK8uThxyVBMsY4DPuMwDf/ElGMZbPoLRkNrPc&#10;QR1oFSDNesiS7Qv5RGajZXZLBjROSAKQhmyrA4BQFJmwfzAh8/cC+H6YLkG9wNQlq3zj8nU36L6L&#10;Fh3fD5+XJyOepMTyBCXSAvJjLOOn4gQtpzKUk4PCFGfigIav+VauyKP1c6ExzxioGj6PXo8iB3No&#10;c2kDsg5lL7ltC7OcwFQ2VBNXfC5zLm2Zm5ulJ1UANIBnuOCr47eqT9iiFSn2G/evONkwDzSAqQC0&#10;nnF1SCDifZh7X6wR9T3ODnwlI2WHvY11MKKC0+oGpeqikGBFrfS0V36A42l/ruXku44JpB6MdgCo&#10;bUguqzr7IXtcsqPRmiRIFYCqIw0WdIyJ5AjekXHSc6pB6EwJQu2LzwuDmgB0hBM2AWmA0BG+f0f5&#10;uYYnR/CDsp9VAFQGdIBabcfwytKGBiFs6IYfGiPjGxZ0HPA5Dgh1HD80y2VihWa3NqW1u1rSxgNd&#10;aROh76s4/s5iQnI8P4ZpaGQDmlIc3BXMR0OrIHtmYFbRMPYip+sGhPbRVjgAAN10YFl68GIlHT8D&#10;A/jQinTkgSX0p9+Wdu4G2IEX9u74ddrPuvRIB6BvI8NUCC6npv/UZyLYk51ExvczJNafmaR++UL6&#10;zZVT6YlD02nnyNK0c2xpOrq5OR1mVH54U3PaQe/9VMfNMMKM3SHRptpuSfdvH0ifXQPY/uQU9jOW&#10;8kClgW6rwSfA8p9vpr9//Ux65vSmVEFjuopGqU9fAcf85BTXx+Okl9u5/v1i+u6z+9LLz6LxvDiU&#10;PnxzLU73cTSeuP4fxTS9dzExT7+iCvzWdOz4nRim69Oj51am+08uTWvWERdJ/KRJQcuY0ipJ1HQd&#10;//6PBwQF4HmVLRGR/RaByIXzrhjzxIguWJLsAizZEVuUikpPWhIAoS10x2YtJ2dHPbCRgs/pIUDH&#10;COALl7pO9mY0qDVLAD+cbfl3ZFP9whd8NnKmphZopWMERjPNTXxpYVrp6mmnX7QxrSBwV6e90U+t&#10;aFFbBbScYTXDktaTP1rHGVojhpsmQu6t22xD72nAvODTcbUAtIk1SlL/boDgtUvr0UY8wL5wLv3l&#10;i3vTt2/tSD9+tCf9i3H59+9vTV++ujb94aPd6a9f351++PxA+s+foNDTUyn97Qm29rair0hfszyT&#10;eTf9+I9n0+sfHU1PvLgpXXn3YLr64aG0/lBDWobe8xbG4rdy1mJuaFs3DCRMZ4ejeqKZ9nBW9uDx&#10;wXT+9HR67Zl96bPXTqVXLx5MO8Z4jmSHDTWTJ4rQeqT9Nti/29EZ3sZIegVCZPQswzB4NEtVdP2T&#10;mdZKnEXdXQBNigFqGY24BJyCz5qFAtDiegDQagZ0fvQ+D0ILIDoPPlvQfUawvPFKglABaI9RSxzE&#10;XOouZSFHAXETONcFhY7ap2kumiU6af3ASAaggs5x9JuO4DML2jMwBz69rBlpuncQQTt97wBOtxPo&#10;QIfouXYV4LMAoP5915jh2CWQdCvjKcCcpONa8CnwdI0yRh6CnRGExvUCKBf/X+A6CGvVy+itR+aT&#10;A6KXXRXAYQUQGhE+hbmoqN60WSiDz3LZ2iPwtDEo3ODZ4c3oOBgdncIyMQIyfx5Vl7nNBhAq+IyV&#10;awsZwRuxFI0yXq5DA1lDBJFtM3FwFXzGfQjCBKBZdzk3Hjfzcd5dG/FsgtDQh2dAyviunc+uMhcz&#10;gFv5XDo2rW6ayZcFRzbQsDzB9bvGEWqYoIKJknnyuYYbP3JJw+Eu+MyxQqVRyDG7K1z4mp5klmLc&#10;mW9rXJGOZ96reI4BZHLYPX8rciPnAFgJoAXRgs8AoIJs5T+Oll0BLt16Im5w+EpO3HQuu6p7wb0c&#10;JqUM/EotoeBFsCkInV82CFllWTjUfb+LDnOBEEDaViaZNF5HGWX1s9WB6o52Ix4s5ASSBn5/+3/m&#10;4nx0YJfu6zxm5/MZr0FmQtWF3ghAZaFL4Jr76kv3t9/ZN7LkefwOABV8CkJdFaZTRuXJJsc0LScH&#10;ADIFpQFEZdOVPLgVrGczU5lJGua0ORa71BnPjb/LSlFjpgzaj0rVnAkbjV+A0NrFmt40IhVFCWaP&#10;RiB+BqH+nmVObgDQALBuBaAR3p/jynifXNGAFskR1UxoOOAzMM0mpCL8Pt6vX3TFlxmggk/3Lfep&#10;FUiizAf1eg3HRL0bhUHJ46zj93mvRgvvbbQ5BQD1Z3OAtKo9STBauOGLmmSXlwOICkK9nE1LGpPY&#10;mmoSWwHoAKDSpBqrOwcEqdwmA1ED6xnFC0LtnZcJFYCO8N2hHjSC6mfYL2aZZE4irbMrfpz3fpT9&#10;Qu2nI3dH8S5H8GpB+2FlA4DaG9/XiBk3j+C5D7rO+zvQfJLtPYorvI9JYR+tPKOTSyh2qUkzjOFn&#10;NjCFpQVoFPPP9Kb6tAoj0jqInjWsKZzesqKO5yc24qqnZbBCDWUPrvd+YoSGqPEcZIQ+Tn98D+H0&#10;7Yzoh2bIydy+MB073ZFOP9FLxTYRiupBH2tNp07V0XR0Rzqw86Z09+6b0uOnG9Ibz06mHz8+As6g&#10;j/1PyvdkP5H1/RvQ+PMHBQj84oX06dP3pod3DqWdJOxsG16cDuD/OEju5xZY3bVUe1ZwpncAPsdg&#10;GPeta0qvXNgLcXYhj9XTX14uyTBrOwWSbmE2//Fa+vu3l9I/f/t0+uHT8+nCiTVpF1Xdz53dDSgV&#10;v+hr+SdLk7Xglf/712fT1x8dS0883Jcune1Jb1wfTy9fqaTHANp7YHnHjaKCGFsH2Dxxakl67mp7&#10;Ov9kTTrxMLpPfm+eeQ1a0uXcph6irR9WdA6AOuYQ6OUDCFvXnLaodDVWZ6GF+1GW0gNRHo/7ZcTO&#10;qRbFsYD98rKZBsRrItKJ7sh9zSQ6vxFYK3QfFZkT7svRgCLprCFyLMF99kHJe1DL0U6ATIXpRj11&#10;U+81NIjDeWwg9cCgroSlWQCAqnNs0M4XJNoQW5laW/nS5oOhUNtA+1r6ZG0eMH/LPE8D2Ttxhuco&#10;BNhBx9ubCap9jnD4P31xJv3n90+k/373WPr6jd3pu3f3pn/99l7Y0OMp/f0cr9uLvDeX0z+/fyj9&#10;56fH0n/+/Djv13P83PG74NM3zbMNzyLeTz/87YX0/m8eTn/495X0+U8XUyv5YXfyWASft7EWAIBX&#10;cBaz1BYk3hwrr9aTT7Z7S316+L6x9PW7GKO+vw74PZO2DqPNIjNsABA9CvM5wdneOHWiPWg7Deod&#10;o5p0uANwRKZqB8+9zXYo2M6axYzZYTjrlvBaLEZry6ohfL5mEUCUy/48Vv1djOB5T+J98b1xhFO9&#10;woxSRC0ZOG/TEScO9mIbyg04c3XDcPUApCqMyQaJeRkGWI0SxzJGKLXAc3XvUFoDq7l5ZCJtHZtK&#10;aytDnNWpCR1gLI8gvKeSAamGpFkA6STMqOaizHgCOCcBoNOdsKRkC7omccVPMK6fxIgkuyrYHTOo&#10;Xmc94FcQ6VawKQgN5tPOYts7BtjnDFIeZlToOF4WdLK7I7vzCwBaGJlkcwXWsp89AApH8K4cnYRR&#10;qQCfOOcBn7naku7y6pVHhBzIMqsCmHRsGEutmk0wZnUuXcDJVdmFHr8vurEjPsfLzflveCA141Pg&#10;GQA0mB23wewIZj1Y5qrCCMguD4SCqQCgwYDGNkK2def6XdHK5CEygDWqaChxbOuY1G3oS0NP6PUC&#10;fBYRUJqhDBv3ufr4fZ4e/N1G5NIcAC076GWWo6Y0h/7z/1zeLvJABQayUUWgOhpAwGZmWkvgW50x&#10;qZbQTvqsdyxHzxE7lDvWrb6EkZONyyCUyy5PwiOc3W1mdzXNMCpedMettJiQE1qyvdncxWchnNb5&#10;RIPH6D7gyYhg05MT94+eJpJBiA/rJqfUn/l7n0tm7myYsuZ0cZEWoFbWE4gwbeVkgbJhRyIhooQC&#10;fApWazWlaGSac17zfwStJhdUsZ3uI3NZq6XuMd8mj5cLx79j49Ayhjk1gOmcHpTvbsfBHXaR89nq&#10;ZZ8xEL0TMiG39vD9kU0xgGQjrCIvtYiUKhIJQp5QyDHMseTzUsYaeeKRjYCl5MKtJybGZ/UxRXBb&#10;pEnwWTPgns+BbGYuYCAvt4ma1urlz+qob61ZyP5CnWs1CI1q2+pihLnPMJ/jrMsuTxBzziorWsKC&#10;EY3HrQTEEwqBdIDp6tSDAKZxohESFk86AoRGa5Ig1fcim8M8mbA4oEyrkAX1csSF+fvQnIaWOf/f&#10;kjEVtPp++P74frlVK+qYPsfpAXRzsQjkUBfH//w7jvt9nIT2AyyDJY0qTxnRYEJlQQWgoxBFutjH&#10;CaGfIJJJM5IB9dGQZDi9uaE63jUmFaYktaGwm1zOPyujmQSfQ+pAbUgCgA5TuS0A7YWUGcSwM8Dq&#10;7iJvG6/ECCzoFG74KdzwM+sY408uSv10w8uCTgM2BaECz9kd+FM2Y+yh8XAIo1LvJKHusJ+C0Ao5&#10;oMPkWo6thlll24FsTo/HNI75LXtrqdjGgMOU84mnBtN9J2qot6xPJ06sTPfijn/o/uVEGNWkJ882&#10;pauA1N+8tRNi61HCdS4DFpHt/QnQ+WfG8T8zQf3hjfT718+kaw/vTPesa08bSLXZPAQARfO5fRot&#10;awUATPRiD6CuBfZyBP/I4d3t6Y0X9qevPziZfvfZ6fTVB/eS6PNQ+uk3Z/L2x68fTX/6+rH041fn&#10;GKk/mj5/67700WvH05n7xtPDx8bSt58oIXRcH/9M/Pko/ffn19IfMEh9+Pbh9PRF3O4XhtIr10ap&#10;6WxKB/ffTK4nelgAcDfk2Y5dv0pncP9febUrPfH0ivTgowvSroM3pbWb7kg9mLnaSPpphgHt5//8&#10;DwCq3rIAlYXrMVyW4XosRnQN7AiOANRmqkOpResRImjBp2uFYIefq0kRfA71MHYf7UnrpnEv9xtS&#10;7BdJ0WdbZ+UjX0bu8Dk0txT9+xgMug8mogiZZxQ6AHM2MZjGxipEPTVQeI/oGW2pqxVhtKsRXUpd&#10;zR05U9R++DpyLwWfsqDtTbjFW9Akwhp2NBA2SxxCjXmgnE0cJtD1g2tHAaG8SR+dSl+8djD99j3O&#10;VP6KMz55pgL4TNfZWS6k335wT/rxizAnqbcQfPoGuv5TnkVIq39NeNPbhDW9nj797kLWn9wO6LX9&#10;6Rbue6E1WQBKAWgXTOgkoulpQOgm4ptO0XTw8WsPpm/ffTxdv3AozXSy0xN2P4HLb7SFZoG2hVym&#10;Ao3c1EnzUnEmqsfpgnF2PGJfr+xmnfpOgKVxHL7exZoHnQFM3TYsBbSWzsn/BT4FonMjnNyoUSzP&#10;ojP4ZMl4ZuaTA0IvB4QBQJngUzA4jlN9GGZwBjf7bPdAWoWbXQC6bXw6A1ABpKBTBtQlCJ0BkApC&#10;c7QSIdejJQAVfPr/xzEguQS1M2hFBZ8ugWi+Pw1G1iQCILPhCICZDVCM4tWjOhIaoTEkAKjA09v4&#10;u6keR/nIRdAlZfAJWDGKyufZ6wjYSCJ7tGHUPNh50IumGeOS5sbvJcjoRtfqwSozKgIqawcBq24F&#10;ZAFANUvcdSefjxsAqLfLIdvcn8AtM6Blq4zAM8bvsqHVNYe5YaZsPfJAmd3QZZPPnFkFtqEAV/Pt&#10;LmGICP2ZQMuT1jyN4DUyRkcnczinBZ8R51OYRQrHfQDPzH6WbTeCz1y1yDbC6mVpAwDJKGWTlswW&#10;K8xbkfNp7Wa0ICltEMwJ5EKeEK+Nj8P7Nf9UB7SB5/NRVFYz8pxLA05+HhqdYOzDtW3venSvu42I&#10;ISOFZEtjgqRR5s5bf50W3HYz96NjuQDc8wCUE+qsMQQglwA0g1CitLoIxs8AtLk7rwxCyXDNPfcY&#10;zjxZidGwsgW1smpmBaChpZ2LuSrbiwShvwhXL4mGHB1UjuxzDegN4ehhhgvzzZw5qtQ3zoElzVyA&#10;HJnKoh+e/bE0KsnK+f0e3yFzJ60aYQxNt+0HZs8T2ACf1QC0cJcXIFQmOwBoLkng/cxgmBOLYMO9&#10;XLSFwbry+RCAypBHbq666wxA+VzZDhbA08uxAoDOVdkyfhes/i9GNACp78n8+1mM5IMJnTMYljKB&#10;AKLRUy/4lNV2KyCtZkUF9xFQHxOKqEYN8Blj+WhtmjPJcWIp+BRQynzGCUd1hWcE1vuzDDxzeoKv&#10;ucHjvKeciLu8LOh06iUIbeHYr8teABogtBs5jtNMx/O66qPCUwBqbacMqIYkWdABYhVHOE6NEuM0&#10;RqvhdE99WkMazuq+JoBoQ97O0GJoYL35oBFQbzRTXhBa5oL2cGwzrF4QqgnJZXf8UJt1nYUvQhA6&#10;jA50bHgRDYGkxowtShOAUAGowHNyQ22aJv5odltDZj9dEwS+V9B+ugSgMqAjaxalSao6ZzYSq7hq&#10;MRpGsBDJNm0AP+VzmzAKP3xuVbry2q706OND6UHG7PeR//nAifp08mQdhpy69BSs6CtXhtOrVwbT&#10;Cxd70itPj6R3XliXPr62J31PdOMP7z2cfvrgfPrH58+kP7xzLr3/zJF07p5JjotLmQ4uTFsZue+k&#10;4349rUajgM8RjMmDgLkewN844O4oHewvv7QrfQpT+cbLO9Izl6bINh9OJ+9tpb2oPp091Z+uPLUp&#10;vXZlV7r+/BbyP3el9147lE7f25+ePr8hff8bMM6/JdH+VOIXcMw/3kk/ff98+t1vzqWPAbSXL03j&#10;TZlIzzxbSacfqkmHMBtt23YHVZ5IEDbfns4+3pquvzFMis9wevHl7nT5+db0wMMU6+y4gwQCZIPI&#10;FXqJrRpHsjAHQNWSuLKoGVBoVJIg022R61loMb1e3FZwh7GFJfhbTmRSDdscCwHwaQYA1cCArliq&#10;5tJMLkaexCStmhrMW1uLIi7CSrMadIfqUQSgnh1bHTbCiN3++R5G8WqHHOn4/9QQud2ydjyzqZPD&#10;ON5l/MgSbYIFXGmgq1VWLFsGGmj7aSRwXiNOK4Czpek2DiScIbGTdnC9p4X7Rg8qADWSqY8x+CEa&#10;BU4eHEr37ulKZ48Ppc/eMM6AsxRo6PSny+nnbx5NH/HmvXxxdfr05X2cvch+qrH4b9XZgxfVULgU&#10;/eqe/zi9+faD6fylHenkI5tTKy49m5OWW/PJiKAF9rOVnWl0+Hac7LdRd8pZ030EvD6+k9wuYph2&#10;Yr7poGoT6cCaCpESGI7G6bKfJP9sip77CbJVR2CBh4zA4oPrmKRZJrpkPgNUCkJdtYsB6Kx5QFoA&#10;U5lPt95evZDrxgOJ14vRjV9OVrtxIIJFi3D6Lr5wOzg4CT77AUqynwLBaVlJtqM4w1fjYl/LOH0N&#10;o3VH8BvRdgpAVzFmdwQv8JQJXTdE3djoRNZ3Cj4HGFnKdgo4ZTxdU4zhBbRqRyfoofZ2xSqC5wWg&#10;gmI1oLrhBZg2Lsluuh2TWVfrxKjQMOYhGVCWwfiTAFCNSL0eZM0tVFfF2Npe9qhcFHzmXvgATKUW&#10;TAAaOlDD4jUixShPQChQsiNbAGZDjEHZMoM6dwWgy9CK6uYNA4XgzNvaex2d1wUYLVhUf5/rLwGf&#10;GYxycCy63uc71WO87QHdA6FAdC4vssyZLPScRdRPOK5zNiHvuUtgJfA0zzHie3Qhyya6nWcf7YDn&#10;wM9jKgwfavnsGC+yGsNIEiyljy2DH16bHJXk61kGzAs+Depv5bmY+Wn2p6PVAoBaM8jrAgstAIhm&#10;HzvEbdsRgAqCa1greM5LceXfhS50GQdqsyWLakZlAsXjN9zcsPQIT7fJp2jzKbZF7zgsHWx+Hg+X&#10;FY/+DfNUl9AXv5TazoINdryrycrWKR6Dr8ESQAvsW5QGtNfClNNR39NkLFOx+lp689aM1xayS72t&#10;y/fUv3XXnQup7FuQpQsRXxWRV9Vj+aztVbfpKLuUSmSWLK8yEqjMHZ1jQnmPsv62rGENhjmDN1ah&#10;0S10kBHvlGUGuYWpMIwJfFzNsuue6LiMqwJ4WlqhYVFNuZIe47WswDWuqmj6KrJTi8zd4iTE5Xvs&#10;ZCGAacRjGYmWM2IB43421QcXeatW6Rb/133Kx563VQDU92EOgOYTtPkV7VvxGRKMxli++nKAUE8S&#10;sj67TLjI5kJex5xw4ee91IYGE7pyIQa9BQt/CULLk4H8Xpah+FlLXUooqkHpXGtTOcGI99XXXN2n&#10;W0FlmMHi9yEByCUKZVpDddLNnEQC8JkBaOmqD92o3/3KKjxeC1JlQo19snjEcb1a0awbJbtT41IY&#10;kox2MjtUxtJ+91FkYjNUZK8ZaGLiBQPZy/ibtZqWxGkKaqIb3jYkmU5XHrkj7esmKUcDklFM3QDR&#10;buIF+5vRf7bDisKCViBpAoAOk205Sif8BC5ymVDH72aCztI4qAY0AKjsZz+As4u2oxYqI4fXY1pC&#10;B+oofjcxTWtgSXvGILCGiDME/DXB+k2vr0278XM8dWVPeunN/enc5el038Nd6e7jdenek03pwqWh&#10;9PAjbenee5emJ8630qPejnYScHa+I118tCNdeLgnu8tfxhfyIo7zSycAjvdPpEfu7k+HCMvfNHln&#10;2gxbu5GM0E2Eza+hF350kNQBprY93L/1lmvXLODvd6crVzeld9/fm14jXefRs93pwIElaQfgz9H4&#10;xg23pWNH2tNjj46mc4/A1J4bAaTOpFP3d6Vrz29LP3x7Pv3zz8ZNCkKNa/o0/fefr6Qfv38y/ear&#10;h9Nbb+5Lly9PpSeeGExnz3emex8gaP+emrRuI/IGRur34II39/S1d8gDvT6YXnl9Ml2BKX3sfHva&#10;vffOtGEr7UvbyDDditkaw9YvAKixDrFkNF1eL0BpEXxbAFPEz7X8nipLl81Fywk0F4D68wCgBWjl&#10;TJed1HD4yZEKkUAwWATGm8+pVlSzko1KZgy6E7szm+051AUjVSG+BlpfptRlAL0U/whOuvG+lrRp&#10;Bjc0O+2qUc5YBjj4YDCqg1F0pG7jjyajentXjVuyerIR51oLAavsmF0YdnrauNx6Z9aK9LXxZuIg&#10;b4KJXGoLAeGri3/N/+XvbZleni6cXpPeuXoofUIj0TtX96dXn92Wzt/Xm/avX5DefHYrY3lyQrNu&#10;ovqfI3ijmsJ95u//mr767FI6dWI1Zw6jqYEdaCH30cfOtGYD4Kafmi9+1s+ZTYWde5jr2zdCc+/o&#10;YcdDs9ID+ETzOUvX7drB5XxwqfrCeDTdUwNTSCYqZ5KCzz6zUk0Q4P0TgHrmKpjMY3UOurXkFq4g&#10;2sRlSHEEFQf4jNvKdAZrETEeMYYPUCrojLYXHfIC0B4OxppzOvkCdQTfByso+ykjOUNI/CRj8SmM&#10;Resrw2njwGjehgZUAOpIXhCZmU9H77KfXB7E5DOEPi4DUcCaTKnj+mLBepoPyv9TAzpMHFMsQahR&#10;TAJQtZz9iNgzwIRNt/rTreCzj33VLmTHTYOMXgfRI/n7sZ6OnA1qtWKPDml7t3meHmQ92HoQNP8v&#10;H1wAGHGwKVgQO7dhOG0qAijJ2NUtknEqQJnMZy8AugCVhMg7iuZgJej8/wKgmpRuBKDRt14NQG+s&#10;sIwDqSNuWa3InPRytSYwB4gbeD4nwSkq/yIoXKBlg03UKVp5ONdQU8bfBCC+0eyR6ziVCxgDxf4R&#10;dZ35cgY2xWvo6xepATnr09crZ3xqRiqirHL7EUutne9BxOPEWPoXju6qCkYB6BJqZgWhK2WaMvhU&#10;q2o+ZfFcfC98DoL7Dk6YuojUclWIAfNkQRAqAPUEwNtHqL8AVPC5zNpOpQal2Urmc+4EoQqAWpkq&#10;wOygp/5GEOp1wWlbDQw5SzDahsnN91q97NIFABi2juJdmUUDwARYceyu+SqMpkqZlFjNZ7wWI/gI&#10;vg8AKljyPRA85dzZsvI0g08jrZACqIOMk5kYKUfsUJF/WYbhZ2BaLgEpoFPTYjUA9Xsk15cyYTDl&#10;IINHpw2Rz1oC0NB2Rrh7EQhfAN7cs256AtIEl6kIczmcap81F5XJExkwAjx97edG8FV1r9Ug9H9d&#10;9oQuAGgA0hjH51G8+2q5b1a/fnMj+LKSU+ZTTW81CzoXfG9xQ2kSCxbb97OaDZ3T9ZZ60pxQ4xje&#10;yC72bZeXg/GORJs44fxFj3z5f6NnPt82u+ULABoZonksj7ZXYihY0gCgMqV+jw5hNgoAaqOSwFMG&#10;1K0MqPmhvZhjBZOyoJInBtJP0Y64inIaGVHZ0LFW2pcgtmQ6cyUno/de0nR6SNYRgPZY2QkI7WLa&#10;2cm0Uzd8bwOrCd0nErv+TpzwsqBEFU1QJTk7xegfLagmJBnQMdbwaljZ1UvSGPWbo5uQi8F6dtM4&#10;1E53eR9OeU1IU7Ci2+4mrWUb3wVDv04NFMrUQhjVAwD7Jmj3AbhevLI7PffKnnTumdXp/kf70o4D&#10;y9PmnQvT3rtX0Mh0U1pNLeehw3em0w/Xpccfb0+XLtC+eK6D2KLmdOZkWzp7sjcd39uUtq9alDZw&#10;35toW9qA+WkTxqctMK7rVy2HlEJix3Pp5r478ZF0cv8VJABjZJRu37UsnUYC8NTzU+ldfCtPPjuO&#10;Aer2bAKaxYk/BEs6S5TUvj1oUu+uTWce6U2Xzo8CQDvTa9e2p+8h1v7yh8vpX395Ma//EA311z8+&#10;lX7z5UPpg3fvTi+R/nOR8fsTFwbSI2c70t3kmW/Zgd4W9nOAWCpbn85dbknXXh+iOGcsXbs2lZ57&#10;bhTA2pOOHFmc9u2/PR2796704EON1Ih2zANQgWaAzjnwaRuRgfCASplNR9quQlMJkGGHUFvpmDsa&#10;jBx3BwvaChVvEL3gU9ZT4OkI3fzO7LAVyHq/AiQFy2g3XYJO9aFjtBkpci7OpBjhQsdbxTnCDjrd&#10;D/AcwnWMy3s1WZebZgSkjFT7YQOh212j7HRWbFp5tZwxt8xoPVqJ7nZaBVpuIQrKrDDOxKTpyQ0z&#10;vqjSjlkJsGpfui1JxjNNEPI+TcXlKjI3d3Cms39bE72qfenEofa0efrm9PSjs7QLyIB+UC7NRxF3&#10;UK2niNf7D+nH37+SXsNU9P6Hj6Vvf/d8+vzLJxErb2FEsADdKvfLamPnUlcxMnA7LC8fuNab+AIA&#10;nBIwP27LESB0pm8pY+ll6EEAoIM8f84cFYHLfrYZVAwD7di9aXkBQDPjCfis48BbsxAGu3qVo3lB&#10;6o1aT0GoZ9PVS7DZyEHc5cHDas4mDrhuHVGbtanpqN+MTbY636fJ5pwleFsQOtvVk9bjfHet7etH&#10;C6oelHE6MUxrBgZzHmhc9rrRTBGpVBiMAJ2wnQJTt4JPTUq648c7MbgBcA2zN5bJ2s1BGFDH5TKZ&#10;ETbfjwFpgNG7Jz22auUvVhg/v2z70fwNdsK0MqIfZpnfWO2szs7s0kxSZAEWhpE5pgNmzpFwJ870&#10;aOmxh9xQ9OW387pxAPRAJZDpA0BnJzvsp4Anj8oBGGpANQ8F+xkA09vpnI77zEYV8w75P9GFLfsZ&#10;K4xJakODgRPkyV4JIgQf4bh29BwJGJoOiwacoikmMy9lSHweI5u5WQJnJQCuohKxapXGKB9XuI0z&#10;AJWNFJxlAFqE1WcQVFZ9quWTVe7ldVVX24FmMla7EThlHFNu+3Hkby2sI/TShJP1jtXpHiULqFRA&#10;Q5QtO8sBQoLFIoqqeEw5O5LnkV9Poqx87dy2Mx7vYixeaaXwomuI1x82FElFZq0BoL4WviaRXLCM&#10;sapjfkf+AbQDgIbpJccDlYkFvlemGMT9yH72NvdkQNrVUIzio/FKAOp9+x4KBAu9LKAzxrilvlAw&#10;KvhUN6g2NaKMZK+j5WpOelE2VGWWrgSbAUIz+8nrPw82fa9kz+d1onN6Uf+vY/kSgEZkVkxKZDrV&#10;fZoPbCNaru+17OL/AqCFpCVMZzFZmNNW8pkr3O9+1xVbAWj9EuOO+K6bWxxnjN0qc2DVzxaRSoWu&#10;9pdud/0IBai+sRK2uirW3wcArR7NF055P9eFhCSSLfL/LcFvMMhu/Vk8rupR/I1tWLk5rOyKj/06&#10;GO6i/MBMWsihLKcpckTDbOSEsRZzXAO6bSURThJzRmtuO7MGtGDCA7gGUI3bCTTz4rsxwKiXC9az&#10;2KrrdWqZx/XWeuqchyzqtTMe8JkBKIRI1oKyNCcJIiuYhAWjhtoXzUorsy40a0J7GclXMCVhbKog&#10;JXPc7tjdEX4BPIsIKLcuwacgtIt6znb8Hp11xCYBQgWg/d241/uof5xYltbM8vfRUI7M3EUeKGAO&#10;8Nk3yd+ZAuAyWhd89gEAe2dhUqm8HN2AXhTW0zH9DOakqY2A7hE8JwJQwF8z4K99+CZ+h7bz+p50&#10;+frOdO75tem+RwfS7nuY+q2hKQkyqQZiaQogePi+2nQf+ZgPPNhAnzsA9IlKeuh0S7qPCs8jB2rT&#10;9vWL0mrMTjOymrCw65ABbAEAr8O5P0sD4ghxSe1tNDAROj88TLpAHyYowGiFoPwNWxen4yc70qkz&#10;Pen6m5vT6+9tTycewhcB+OxGKtAOnqiQ9jNGJufqmZsYzbcToTSUzj00kN7D6/K7L0+mP/720fTH&#10;b8+lH35zNv3hGzwwH59M77+xP71+bQth+lPp6ScHYEEr6fyFnnToOPGSm2jBst0RB/yRB5anMxea&#10;MSBV0vVXZtLVKzPIDoYB2TxHnu/Dp+rTBZjTZy4PZiA7x4A6LndFuK0j9gCbAsoAoAE+awmdFYA2&#10;cPbh8rJA1K1Zn2owB/ta0+zkQJqdGEoz44O5ociqTleu/PQ+2BmzUUnNCBVdLmOZxvi/Lt11Fc6A&#10;hroIpWVVaDoY66bdZwSHWsWd/Pa0anhZ2rupM50/tS49fO9UOrqPdoDdndRUtaSdGxsBbzQ58AaZ&#10;/bkCENqKaLcdYKobXjDaiZu80n0njCiXW5AMwJ5qUOrtuIWM0tvT9AgianYeW5NkWNvRiU6xw61H&#10;lLyObLCHjg4i8iV+6S+vpb9+y4j+z6/yulrZ+fcbGNHqq47qBanFaP7nn99Op0+vSz09NBnwWLvY&#10;sd1ZBKEdZHy1AUhbGNO3sx2k7Wi8wgiBiInJfthPmdBB3Hr9sJ+8RoL0LuKnWgwqnhu9F6P1PHYH&#10;gAYI9exYMJp/Vo7iY0x/o+noRgDqAcNxmkswakuSALSFA7osqABU047A0zWFiScA6FrBJYByTS/h&#10;8z2MzgGksqPTbAWdG0ZG06ax8bxdPzySl4B0mu53Y5AKB31Prtt0VK8pySgml+DTuKbsmOdyNCKZ&#10;4dmP9lMAKps5gAHJAHW/PJV+zJ/JF1+q/WTJysQPddKghFteABqNJ5nZsQ0Fxi0yGwWDOVLHUTrg&#10;JVhPR8XqFc0DNTC/CVf6yjthJACfWfsHgIkRfOggHdEKhNRJellQmsFKuRWAel+Om+cOcuXv5m7H&#10;fYYrXmPS3IoRcB7JF6YWD5COrXWNO1bOINTucSsJeR+N5skAtIzBKXrdi1WtQc0gGsNVtC81wvp6&#10;OR5TMYYvNJCF+afoOc+VnGVNZ+FmZrTLyNoxbBi7BJ+dHNQFo50G1ANkZN4dMboc9VqdKmvjATXi&#10;a8LAmFk/3lczJt1qmsoVj6UpqhqA5t7wMtjfTFXD/dsAgALQ/rYK+8TgnElIvanAWz1uOOvdqjPN&#10;bTuAMQFodetOEXauy/yXJw6CUTNdO82O5b7UgxaMaLEEnTn7NWtHeX8zECrG4BmkcH/BgMblYMtk&#10;QNWkmqUZcXuC9XC1ezKVAV05Kg5D19x1Xv8whhVAtJB1VAO2bP7i/2fm1OagHJulKaiQ6MxLdfyO&#10;KBjQAKC+n8GA+r4XpQ6/BKDBfmZ9tb3u+T6CZS3MUVGC4M8dyWfwyesSYC9ydQMkhrnL51HN6lbH&#10;ovk5i5O9AOLF7X+pDfU18fe+H9UANgPacvQfAD9AvnFsrmCgA4jKiAYrmtnlEoBmNpsV6QchoSjM&#10;hMaMFRm12QEP221mreDTKeONOb6RPxoGpsgkzZpQXe8lyxlMp0yoS+AZrKiXPYEfQMIkCI3oJnWg&#10;AlBH8IbXhyveSs92pquyoVZ86og3pN41DmEV1Z1uV1OjPYN3xMzP3DOvnE+NaQlizR11nC+YDTZU&#10;RrQDyV07SwCqGamn9RbaAG9jCsu4fxLWEw3lMPI2AeiI7OcMOaUwoINrCNefpUUJ1nO4zAfdeKAn&#10;7bpnKK3fDRGxCj8L4/t2KrBbMB81Afo6AYrNMIDrdjcRtbgvPfnyzvTwk7Pp+KNDMKb4Hqjd1HRT&#10;y7Hc6KFNuxal3QeXpSPHGxnL96WnaQq6cGEk3XusKW3bTIY3Dvs11HZvQR6weQMtiWuX059Odego&#10;coJhJrc4+hvEA+CCsQmkBiMwvTyWCf7f3sOtefx/4bkZ6sB3pY++vDu998nBdP7iWNq4BaKNxxtr&#10;ACC6awuh9vtWpjOnetIn7+1Pf/qeRJ9/PoMJ6qn0/ZenMCWR/fmmHfI7cb1vxPU+na69OJKuvjSa&#10;Hny4noxTNJ0Az3bA7Qw1pHsO3ZYeOLU8PY7E4OrViXT96mx69tJYuszI/vL5nvTCM1SSPj+drgBk&#10;n2eUPwdAVy5Dh1kC0Fq0Fa46zjqKy4ATlnFGbtV9Om531G67UfUybN7sz95OANFgFwh+iI52qjHR&#10;bPYSjdRNNJLLvM+C+TSYnjNhzn76e2BLiWiyGWm0vwVmki8hohW6mmEmO9BkoOF0bG7G18QAsQww&#10;l7KCq6DVD+xoS89c2JSee3JjevTEYDpxT1d66IH+dAlR8ONnV6ezD82mQ/sBKXSuCj4bAKONrnpy&#10;MWFFGzEACVAb6ohoIq5JjejIANVXY8sB0Aih+6H4+X+tgM8uAOwgANHrnewI6yeXpnMPrk0vP3Uw&#10;Xb+8P3370RleV0NlFfL+v/7pLhOEqg/9a/rn394nJ2wga1Zb2bHsdheM9vffioCaMzvAaBc7cC+i&#10;525/33MrYwVyPwGiE0PLaUeCIe7izJM6sg7GFM28T40rYKiXwVAvxYC1tNB5xgg+M58LYEPZ1gk+&#10;y22D45qqzM8igqlgOQNsOuJyZdYzsxl8edqFDQANY042IXF2rYvcmCOXmZsafmbpVV/b1wv4FIAW&#10;IFQwOtMN+OztBWwOEzExgdNvGhA6hv5zGG2QI3gqV7ntcAug1l53x/AAVvNB7Yg3qH6IUbbh9IbU&#10;T/djdsOQ5O+GAbdWRbqs1rRWU/CZo14YqQtcbPJxeTmuF+ATzSigtYexvQA06hurXcJFRmdhfjF2&#10;yaXuM8bv6j6tELUyNA6EAlABRU8zGubWrvz/XYK0YD3zKL0EeTEKDuCajRjGMZVu5VzNWYbTC1KC&#10;vcusZwlAjWRyZWNSGTHj1oNmjJNjpCyjJ6iS3QuGLzIz/V2ASUFUZj+NvNFIxXMXdOY+bh6fSzCd&#10;mdFSh6kmMsf+ZO1ZGV5fMpmCFYFKK+PTbPIC6CvnUFPs1sQBAahgRSOL5jdNLGrTPBDK7uRYIJjs&#10;yOiMuDizSjU0tnPSIRMaus/CAV806UREVYBDzT+h1RQEDrRX8srvbzaVFXFJ8V4EWI92J93q6jPn&#10;4q7moq+KwPN4TYvLxWupLMOTkzlzkvsV+4mst/tY5IQGK1fEAMm4FUDeJaDJwEVnfNRtehJh4LmR&#10;WOY+y35p5Cn/Tx6/l6P3AKABmH4JPgvgO+fIh1WUyasGrdV5rfGe+p5FTFsGoCzH8a5csQpoCv1n&#10;AFA/bxFp5GU1oYb3Z10n12MU7/+z5rSfSYefc697v1FGoJa1kBQoiylMQvnvlpWsuYSgPKGMyxEy&#10;H3Fenmx6wpSnADz/eA2qgWsE1gdbHK9baEKrNbU+nmBEY+weUoaI3BKE5sslox/gM04s8slWVStX&#10;BqEATj8PrmwEoyrZaEQlb+G9MKf1xpaz6kzXiHXy8xQMaHbGq9PlOzMYUFlRV+SFDlp/rW+jBKC6&#10;4YsGJT6f/iz3znM8B1D680GmniMQT+NEMk3QjuR2TBKKNc0kdIqoxkHc8L14UyroTPsxPglmcxtT&#10;NjsBTjEfy4I61nepBe2ECa2Qga3MrrsFSRsAdMI6ywmiIAGg5oKOzaDvZDmOnwTk2ZA0CBjtn0Yr&#10;ijnJ8fwMFZRrt7enWfI3h+hf7xkCj/B/W3Bzd47ekrpHiS8EYG7e35aexg/y3Ov700myxI+crKSN&#10;u2l8WreYv410gBF1H8zjCIBtE3FN+w8xST3Zn56kN/3ChRmC2zvT5o13IRG4M62nZns797dlYzPM&#10;Z22anYVJRo7X1YeXpaeIa2wBC/SPEAk1gf4SMmxm3aJ04FgX4HNDOv/MbHrmOrGPr29Nn3xzX/rg&#10;syPpzBOjadsuHgv3Pz1NEDyazVVkmK7FDPTwgx3ps48OpL9RuJPSM+kffz6fPnl7f3qf4PnXr2xh&#10;bUivvrQ6vfQC4PNKf3oRE9XdR5ky0wA1Xq7te+5IO/ffmu49sZwM0Pb07NOV9PLVyXTtWQDnUxP0&#10;zI9QRbo6vUce+htXN6crl2dvBKDFGH4FwGX58jvSSijvGvI7XQFAA4Q6mhd4Ch7tZY+Odrc9xB9V&#10;iFYQgOp4nxxi9A6t7u3sZO+A1YzWo1Yo+C5o926MMwLQYYDnMA64IUbJ/cQJ9SAm7kPjONCDfqSV&#10;HQqmsp/sy2FG7e3GDwAc17ADHT/Sm568sBqkPUUFFBlZ629Oj58ZBLFvTu+/czh98enJ9ApVUvce&#10;hRkbh6JXe4nOc7lVnDCLrubGW2FHofCJcRjoQwsCszg1hl5kiFH3+Iq0apyf9SNk7vs1ulHefNZS&#10;2geWEolUCzvaxrh+C9T+H744D6bULa/+80ZdqK+54FP28x+snzNQ/f1vr+R+91rA8ODQLWg1AJ4j&#10;5HtiRhrBjNTNzib4rHTflNlYAWgf3a893URLAJQH+xHco29tRvvSojaXlqMamo1cvtYZhGZ3O6yo&#10;mjfA58o7OQm4AYAWQPOX1ZsBQOdA6P+PsDdxrerO//+/f8egYisqKioqJmQhCUlIQhKSkIUkJCEJ&#10;SUhCEhKJQUVFRUVFRUXFBRdccEErWqkt1tKFLnSh7dBpaYd2SmfKTMvMlM4MszALr9/j+Xqf182t&#10;Mx9+wptzcxOTu5x7zvM8X88lA6ACpAFABVzFfKpTXf3qMuqo8agV04PijgRABT4H63GpA0CH6cAO&#10;ADre3ETNGCAU8DlGG9JUVxduvz4HoTM9Pc5+RjuSMj0FQH2kjo5USwAzajp1W01J/U2d1o+WVF+3&#10;EPekik65YaOLO3V7w2DyGKXnFOAUIHVGNA+MdvJ422tJbCAYWZEwGvOK1dFJTyfbgpWMvhiRJ/aT&#10;NiIBQMBXgFABUIHPiGKK/M/EjkjAj7YU1lZL4FOjVTFjikzKZzx9tC2doyKLctE9nET5uwKgKUtU&#10;jCyO+2xUmw9ABUIDiAYILVhJFBJLANRHh3KayzGMtjQMPAE+8/MyQ68Z+k5/XIBPudkFQMt5zgKf&#10;BTwudXNrFfKaeWd3BkCjeUkGi1xzEmDTcwozZlMXM74/wcCmRIUEPrVVuYG+l0AoIDYL29Z7GSNE&#10;yQjySzVk4pCcoA7tr1Z+449u5zSsGKYEBoOhFOD32B1MK3q/2mtbYXsYjwNA/b0FFLrr2d+LxObm&#10;6kUFGhSXhDNejnWNwgVefCyuAgBJBLJQ/JxmNcsnfZqB099QHJH+nnJC4wIkYomiozxAUwBQLxnI&#10;IqA8Biov79lBTMaaRiRQAMkARjE6zh+/x4g6GFjPs83c5Q60lNnqOa2pOlXvqS4q9H41KB+Ypdxg&#10;rbiACIY0GFNJMDw+Kau4lL46GZyQY2TAMx+ASi8q8NnBsaEdo2FiUdPjcDCcmYFkWguGVmy7fr9A&#10;bRNTlUaOLQ1oxesBuPF6BrD395bnoddM71sCigmE/7ceNmmZ80FoPgANXa2D4AwYB4MdgDMAqExK&#10;0og+3SIWed3RyFWkTFj2M43c5asI86hAp8BnMc1GytkWGBUIVUZrlCp49naW451fKBD3+/cAswKa&#10;AqAyY8bUSEyofw/tp2IV28l6FQCVdM575tUv7z3zalLCuQ54bIH5FDDV/RrPd0FQCXx2IL9rx0kv&#10;8NmJ70P3aem+JkzQAqEx0g/wqd8lECoWVEuMqFjQOkBoANCGimettR4NKBXWA5zH+2FBuwCh3QDK&#10;aEjqI/ZQAfUazXcMJI1oXdtiooPwhwD+ZBKuaoDN5DzcQP6mto1iHzlHlzOC3rQdAPp4pz15e7+d&#10;vdZnuw7V2OZdZWhAS2g3LLNZ+ubHplbRg77SNm9dazMza2wnzYtHDjOxxb2+YyvxSkRBifXcRNPR&#10;5plKbkPc8FhbccDX6O/yOLoGYW6HVtnwNHKCTWhTJzFn0UffNbLE9h5vsLOA2a2HS23bQZz3t7vs&#10;jY922bufQY69O2eX73TAUq63ue0rbWbTUhuEkR1iHcc89DrNRl//6pD95ccL9t23x+3t16bs5RcG&#10;0YiiKb3VbA/vNdu9u7V2/14VGtBKHO88HoB3DxWkQ6MLbMfupTYzRxYpOs/jx9fZbRqSXniuEQN1&#10;u714p8deIff07cfj9vZLs94jL2CbY0AL0AhuZMfU2sDOuo6dVbcT+ExsaCz/mvGudmTtwKLdXbPZ&#10;hOmDXleN0FuqZSQq9bajvlaiRWA4NRIuo2azhL73AiogC9Y9A/hk5yFuoaEGEIC2s4mKzoZajCs1&#10;vPmAz2pdvcB41hM9VAvbWUvtpLQPGlOXAUDLuRKYQqdx/nyXPQftffN6u+3etcI2TwvVV7pm4euv&#10;aDL69wv24x9u2ztv7kV8CyBpXmBrcJ+vY6ReVEhkCmB0BeHuuq8CZre1iZBctKXD/QBpdtrBrg0w&#10;ncU2xtXT1AB6DJx0M1RjddWwU/I7Svj/GxfxWHDZ/fXr2/af79WIpHYDMaFiOeOfxvK/zcCptl/a&#10;v/72No/ruA2jOWniDR0ZJk6pdyHOtgX0py60MZobdm6tsT3b6jEkVdg4O6Q0oQKgjU3oQ3sLcffB&#10;KBEnVbARIxWh+xvXLUR/thDN1wIHoQFAU/4nml2AZzGjdxfrawwvXSgrGFAxn7qtlQOgWdNMNM44&#10;68noXZpPrRrGXwKebWQnagl8aqt4oz5MPmq9GMLMM9JUB9isRe8JE9qMEakNANpKGH0DjHlLk830&#10;cqU20GuT3Tjfe3DFw4gONqfxe2o0SrWYrTiRm7ndDMBsAWA2E0rfRDSTWMYOopm6iWbSbTlm9TNi&#10;TJo4wShfUEymAKW0Y2EiEsOp72nbRAuHQGdXA78LzWoLmlOdpLwOMjNm6ERWshq2DXCXQGYNB2GZ&#10;jTSG19+DIcsidAJcOsMFOEv6S7RNPOY2ckz1OAU+BS5DWxYMXDCesdXPOTOWmTL0ezzTEJDkLKwe&#10;B0aV/wVABT43okHVUjh93BbL6tFH/E6xb3E7P+w+xv/5+kWPOsqYT0UplcMGivEsgCHdwIm/AACg&#10;tUFB8GwLASFynAuARsVjmGGkWQsAKmashqWLGJUCtGL+aobR0moERAmAprivNN4VyFG/tsau0sRp&#10;rBzALicbgBEUmBC4qAOo1LAvyB0vt3vqEJekYL6ZKUBWjmHm/dboV0x2E89V+5WYtEZJKCS7yDSJ&#10;AirS4iXGKjUvCRhs0NQBHaZGpQILkeeYtqmlKQCpHnNkcgYA8tpHTv56/L40hs5yJh3EuOYyhfXr&#10;dsQqBbAMIBpZrJJYOBjmglJL2siNK3jMtHPpoirMRk8DqXktZNIOR5xQdJ1Lw+tg0XM5mZBoZekY&#10;+U1p84HnfAaVoiHmO3s/9X+izjJVsGZNR9nzi0ICAcv5UT0XdMhHVJXbDBPaACBt4mtFommUH/W4&#10;ksPIzJbqWaUPZZLH/qjjgTvq2de0IoczNJZh5gomMgH8JGHJX8GM/tSgpQvENJqPNAGBUK/gVWJE&#10;xliHISnG8A48MwCqJq8ijrlRJKCxecphlQY0jd+1XwUADdZT4DMB0Gwaxjm4FA1lgNBorIoKzzAH&#10;R45rlAwEAJURUyvevzqSMlw3DwCV+10gVGN4AVB5OKrAENVgBo9iYgmECjy2QVI1KB9cPfEyF5MN&#10;6sAUMKmxvMbzGsurOUm5oRFur/+v/6P/6w1M/Jy+5w1MKrth1RfTjQ4D2lAKoUTqTR3Ri02ZI76T&#10;cHqxoP39TDdhFsfGaA7EADxMT3wvzUiKaBIr2kYMYgMT05Yu2M66BRTdIOGTjE/mZoivGqqwm+iZ&#10;b23BxAw4HSfW6RyT1us3x+3UmQ7bs6/KduyqsF07q+zQwSY7eaLdtm1D47mZvNCZFTCPS21qYpVN&#10;T/A4YD2HB8j5BHxOE5I/RmXoBMzn8AD+F/5GGTinDOKpCef9zPZi23Osznaj39xyCK3sFnASsUaV&#10;GIwmdhXY7AEuVGE32zE8HbnSZA/enLK3v9hjH39z0F58e9wu3m60s+gw9x9fa3O7F3tI/I59y+0C&#10;LY9PXhmyn/98q33++TZ78rjLHtyrtwvnMTZdWINHZSMRS4WM8+l7J8t0ECa1FRZ4oG+hjYz+zPbu&#10;X2pbaHzaDAjdSuD+GVqgrp4vYjoMG3qjy159MGBvPhphO2Gv3Juw99HK5gFQdnQHnOhLWAFGdTt/&#10;HC9W1NnRdYxvETareUFxSWO9uJkHu9hiFmljLAoYlYazv434mkZOmFyZCHyWbXjWe8jVzFNdCi3d&#10;hG6R6IVGtIu1xDFUV8CqEqNQQ2d7bTVvPM72xnqEy+o55w2vZAytpTdEO0E1VwUjtBEcO1nPG99u&#10;l67Wei7VxUvVIHVcWC+P2bffnuF5vmB//ett++23F+3RC5O2g6qtDTCWaxXTVLzIlmUAdCmMpuKb&#10;FN3U1IDot7fcRvvLbWKw3KaowJweKrWZYRjW4QLbPVllB2YaAE1kmpUutCpMS/UwqlPtC+z83gp7&#10;n1iDf/yagPp/qdZKmlCxnWJFqcj6FzrRfwJQ//W2/fD75+2lR1ttclw75bO2ZTPdtIOIkPsJeCX0&#10;dgvC58u48M+fHLGdcw02O8pImw9ROzt+d9c6dmYew0itywc0whcALdpIKgEAPwCoDj4Cnzm3O+Cz&#10;mPxAgUmBTDGhWgmAppiUpwFoOEsDtIb2U8BTpqNGDuBiPwU8tVpgmxyA4iLvq0cHylZ5mmPtdL6z&#10;Rpup3wR4Tnfiem8jbkkAlPs1et8+MuLgUyBU4FOMZx9AUOynWFB93YWJqZWGI4FKAYIABdq2qjee&#10;8buAp4CCAKTGdvr5AKDSdOqkEx3dcVvf18i9paqSxAUAIuN+LQFRAV5Fwng8DUt976rbbEC3J5az&#10;gdzGRuU4ZlmOGtk6KyntXmbWqSMHNSr8BDwFQsWYOnsqdzNspEcmZYAw7s8HoPo5Hx3KpQ3zKSZT&#10;IFR/SwBUI3gZWqQB1fg9WE8xq/nLx/F8301KMpoo8iiTAUTVpwPjLGf0aVe77hfrKfBZg+FLANRZ&#10;T8b2AqCFAMYAoBsBmAUZABUQ1SjYA9HJjvVOceVSamzIOF0AVNrAZnSa0U4lM5sAaBNAVgUHGslX&#10;CaigFY0xayQRuKNfxo/spB+6Pb3u0TzUSD6sHPxie6MOVFFJuh1ANCKhQi8oFlLAT6xjAEABUB8J&#10;A2ajrlKgRWAgcha1dXZKuaDS8AFE1WajZpv5hpsEQvNHrFGtKfbWO929MYgRMiPQJsx12r+1v3vj&#10;jyLAADPaetNO1nXvWa8yQsGEBijX7WigCq2inqtAqPSIYjO1AkwFGJ93ectkk1IUcn31mYksgGNO&#10;y8vUQBrdxGynxAyxc8qojKrIFNc0r9+UmShNG/QzyeXugfSZI17PMwXMJ5bU3fKsedYzgVnFOEU8&#10;mgNVhcNnF266YNlIVNa6JRwX2QqIuokpM/MI7EUmp7+fGfOZG31nr2uAxqed7Pm5qhFX5a9XVpgQ&#10;EVc5gO377LyONwLqIxs0XbhkFymYuPTZ8dKIzESkfUyj93nTkZhQybAAMD6CT5KsYrrayxhXC3AG&#10;+BTo1M/EiD6B0VQ5q3O8Vi4XNAOckr947rM3J82H1HuSCIBQ+k+BxFqMQwKhqbIzgU/dJ6Osvh9M&#10;pkCkDLQKqteSW15gVOCzjxhHbRVkL/2ntg5C+Rmxn9G+pFF86qQHPOKwFwPaQN63dKBuMsaQJNma&#10;dKBjnMenxktsK7nfW7fW2eQkcUwj+CkIqR8YYhwPO9rRQ2RTFwQLmEN4Q7ijnujEhvpnIYuWErxO&#10;BbYc9gTEy0C8iTinuS3ltnN3pa89+2roQq/1dfRIM3FIG237tvUOQCfGlvP31zD5lCwAAEpNqJjP&#10;qTHAHbeHKcWRaUoAVJrPUh5DEyBz8+5iO4Rm88o9op6uttiOE7DEm2BoYSLbAIKqBC0GGJaiC912&#10;vMCOX6uzq4zOH741jEa11154E2PQq4DLJx128/k62NoSjFEr7fDJdYBQWpsultj5y6lG89K1DVRp&#10;PmtHTyxgLfLb5y6stsOM32VkUvboyNCzkGZkkFJLfuDQMtu2dbHNQgDu3PozO3l0tV0BgL5wu99e&#10;A3y+Rf2omM83Hm8mh5Qq0uzf/1tP3I5WAdleahZax46cD0gDmGq7gZDyNbTnqHZOEUvK6RwkXmly&#10;qIdxO6YQQuJ7W9DoNVK52ELvNgC0HqebGnnUzKNVoauTKkbHzUQLURvZ0Ypbupkdt5GTSuVy4lES&#10;I7lwMQwl4/Fu2MfOHq5KuQrQqoAFVYRRHS+0gk2Pnq6wK3ca7Ny1Mkf2Jy9U2dUbPb5u3Oyx518Y&#10;ss++2G+//OqQPXpp2A4dIty5aoGP4fv7QOlXt9mdO7tgTzutCrp+Pazmco3XeRyq8GymX3ZsgK7Y&#10;4XIAaJltHS8HgOJcIx5pL7ePz9XbiS11tqN/hQ2g19yBIHj38DI7tGmjvXlvi/39W4S9/6Lp4C8v&#10;259oV/rTd9fs97+7bj/QivTLL07z93tsFmp+29xatKqE8g4ttklyvXZA25862oWuddhOHxqwXbON&#10;NjsCsO+AkQUUz0012ewkUUU9Mn9wIBUAJRarTAkGAFCN4vNH8DIh+fidA24RhiEddLUNx6hHdmTG&#10;ogRE5/Wfuu2sKT+TNFt8MLOlE4vGaoou6iCMWlvFHLUARD1jU1FGjLJ7GL8PtuFSb8QJz9h9pLXJ&#10;NZ/DrYDSNvJA29tsFgC6FQA6zQh+tJ1WJEbzYjW6MTF15CKUiE1SnqeMRbBZzUThxBLYbNeoHsDo&#10;4JQlsCl2Q+N0nZR0stJ9znpmXeJx8tLva9Pf8d/Lc0EDKiDaghGpCSlBA5ICZ0k4KSYGNUXFCOjm&#10;6z+9zQandLQfJf3efOWivp7v/E4mh6QjTGHj0ZSk+KaIcNJIX7miGvPr+1oOFJU9iFlGesUwz4Qr&#10;Plpf0sg9MV2xnm508fE+4FUAtsazJwFVxNTo65RFCWMo57B6tumel8mojMdTA/NcDzNYwfMtBrBq&#10;/J4bwfNaC4gKgGoVMjIv5qQlc5Ayhz1X2CcqMJjcVsC1TmgyqCiTVXmtupARG6p61yaFnsOWKeIr&#10;3PFi2yIrtDKLb4rom/kqRo3rsyzJ7L2Q5ECvX9QwCoRHkkC0MoVOM4X+ZzFPCqjPGno0tm3lAqWF&#10;ixsBQ4Em7RsCUHKaS2LgdZIZqyYQITAhJk2mIAXX+yJ9QmsDMpkI+ve6RT5req08jierCRUQ1Rje&#10;QSjAX1t9HXrUYG21P2mlGk+xlSn5QIA8us2liQwZR4yS83WMHjWUFSHoQiWkHMkFLzd5YvbceCP5&#10;gCQhWW97sNwC0qmiNelOtY2K53x3t7N7eWxeMtWorjIB0nC8hxkwVU2mFWakpNOWCSqZkgQq9Tt0&#10;W++ZLiL1uU/JCTIpcd7L0kBkyHSWMQOfep9CmxlMr3fQK+ZIBjbeG7USee2q8mTd0Mm+nGWS6jHr&#10;tsBuqonV40hMtZbAupaDbJj4yOX1NIMMCEfwfLow0QVKqnxVG5kml9pGHWfU5a6l4U4+C43cY/wu&#10;H4DAqECmAKbW/BgeXX/oRKn3VNC86rG1VeORQuYVOK/imGhAkttdofR1AqewkloauWsrYCkjbB09&#10;7fIkVBOTVMVYvBpQKBAqDKBtWoBKVmhExXwKgMp41MGYXmuQMfwAzvg2db9nS854rTYZlTM3vRz1&#10;9ST1CIDWlQJAJeEj71sxix63qNpqEmTGh0psarSUopcy2zKj8Xe9bef8PUXk4chIgW8H5JQnuF4A&#10;sArfRSV4oxPD89AgQJXV2cFjZyTf2Aj4gyGtUmIN2tAeNKRD49RT7qu3fYDO3QcbyANtscOEve+E&#10;mJrbWmhTM0xVB56xyQlyPckXHQP4jhKxND1R6qC4l5rNnk7YXH5/LSRbHSafegBlZz+4YOt6MkdL&#10;7NyNTrSeg772nSizyW3LbJqszfGti6gWxRG/A1wEmNwLsDx1rdzuvNxuz7/Ra3cBni+9PWCvvddv&#10;r7/TY3cf1diJC7jnz6xFNrDEnfrb9y+2w6eXIx2g2WjHzyD4Ftv1awV2/uxyoptW2vEjS3j9iInk&#10;McnMNDG20E4cK7OrVxrtGNmn27YusRlMSVtnF9mFc3V27UobmtAhj3F69HAcHem03bvX998AVCBU&#10;4FNLo/hgQmM0r/sEQNepzhGdiQCoViuRSQKf7Ww1htdq1BWN6PMmTuJ1jNm5Oqll51BFZFM1O28p&#10;7CbGmbZGdrgWTjTtME8tXOmyw6yDSVypIHkikVYBAts6iUIAeBWzE6wn57OpjXExt1u7F9vw1DLb&#10;fYQX51a1nQbNj0MpjxF22ou2oQMquo4XqJPap+P0sT54qQd6nCsGxLfrYUCXoN8c6C+0r766z4vx&#10;C3v11VN2YE8fL2gjz5O6TL4vIFpElmhLHe0H7QW2eZSrms3NBMTW2iF23n0T5Xbr2IC9c2+XffRw&#10;lz25is7h7ma7eQRAxd8eJabh6PZyguT77N3HW+znb++0D9+mreCjg/Yut198YcIOHyy1zVNLiWEo&#10;ssN70YvA6m6fWW8noO5vXRy3Gxcm7dzhIdsz12zbxmERe9CIjDfwM638LBFEHQr25z0BOJeSUJAD&#10;nxkAdRCaueAFPv9vAJoAZ+g9tc0fw8eI3uvzuPrVclaDk4bGa83q7gV4CoQqwF3bPsbY3bCbAp29&#10;TVRsAjT7mpqIkWp2wKmtwOhwK9WbDkLbYT67fTuEJrQXc5IAaCeAU1FKGqtpK5CoJSAq3ZduOyCF&#10;uRRoFNgUyNQ4XUu3NVKXQUGjOo3YxXYKeAaDIjCq36HfpZ+RZlS/S0vjz5xj2E98icHRCc+NEV67&#10;mTSf3v8OGAsAKlYxgUUYKgBBAM9kepjvkU590glUis0UsAwAKtCp363lIFQsaLYcjMqpDVAMAJpz&#10;znuFIxpMRoUCoGJqElsjx3TSfwpUKp/Um4QAmlp1yAeq1L5DVqK2/rsBoHpMbogSwyqHuwCyDDkw&#10;uW5A4nEXSUog8xGguigDoGI/A4RuBFAlkJX6rL22NztZ6qQnAKqIHmWyysgmNl2mtjr2sQa5pRXB&#10;JBZUjngAj8czZWH1AqBR1+lgVGA5c2YLjEY+o96DMPXodQxTlbZ6fgrJVwxWMKLzDndAnAwu7B/V&#10;7B8ahwt8CoR6C1DmzM5ts9G53utc4xCASA1Ga1emsHrFIwUIdac6x+FY/jrJaKLInAyEyugkjWLS&#10;hUqzmLSosfTc9D2tnxrV5uOUStcobim971r/HbOUQKv3oqszXSy5A9AEQvND2H3/yphjAXatSBco&#10;BDx6TWm2NnDs0NL9WpErq63fl4EsMcZiijdQaaqlC2eldQRTqWzL/AQEAcpYDjxljhTAzIBcSDPS&#10;51igKTX+5LrR9XNiGAVIBSSllZc0KYu2yuWrKujew+HV5pUAqLZhBBKg1e+J4H2BzrjI11ZgNBje&#10;fKCaD3SdMeXiRY9Z8oz1eh2yHnj9vfWrIBIwDifzsPK7Ux+84g3VSFjAhDI0nzGC11YgU2zn00ug&#10;VMtZUD6PsfRZFOgU+BQIVdanbjdgChLw1Ng9uuEFPgU8xXTWARJryffUEvgUCNX5qYqMzjoC6GUu&#10;FvhUW59+Vitc8mI3fQyPWbkb43I3+k8B0EFhCd2vJiUxqExj62B0a/A3aMmEpCin5nKOG2WANyap&#10;Ss0RA6q2Q+V8V2EiliO+HyA5PggQHCu2WYw+c+gtN09DMNGxPskofXamzD0Z/TCgDQBAGYPVJz81&#10;XW0HD/Tb9h0E0k/y2cMPUo0vo6YB8zLG5C7kef3jMJiM0rftb7SDJzptH8Dz4Ml2O3IKeeBBSCqY&#10;0U1zGItGlgNClxCttNIB6Ahj92Eyx4eHeb6DxFH18LrwO1VM0wiGkImpZ3ixTW1dbdvRd+4/XmEX&#10;b3XY9fs9duRsue0/Weij9Rv3MTY9areH5HDefrHFLt1VN305+KjCbr7YzNJ9hNHfJS7p5Qa7dHsj&#10;2tGFtu84JqK9C60TNnNoE+BxH872SY3nf+ZM6AsP6wCRVWg719uh/ZiuALkyMrUDQrXdS+D9tatN&#10;LEb8ZyQ9ILZyC4zpuVq7eLHBrl/vsHv3YV9ZN293elPU/AgeELERNmsdV1drAZYb2JkFRjdw8NNy&#10;hjS7Ql8HkBEA3UB7ka6i5GpvqoahxK0mLaiWGFAFxiuMtoMrly56XtvQeWqHqy2BCmfc3lq3jmwu&#10;udkFQqHRAaIVgFIFxne2M+aeboMa7+IJcjVVtwQhLnVXmzE2TXBg5YqgkSiEZmjgDlxYM9tX2c7D&#10;q+3UVQS/exbaIC+OvqelK4dGqOItexbZoVMbbHYrOz9aS4Hc5bCs0lB++xsFyf8GM9DLVGWdJxh2&#10;h02PtmP6WEHQM2N5wukLAcKVGxbYQGuh7Z1F4zHRYrtGa207rOj5PVDcF2bs3ft77f3n99rnrx63&#10;Xzw5ZFcOsvPBgm4ZJgyWx7B1/Fk7trfQzhyupBarGXd+q9280oVxqtR2za2xY/vL7NDuEts9t9EO&#10;IVw+fajFbp4dshtENF04PGDbJqpsbqjCNiMH2LWphZipZj5IADBeu3JaoIp4TgKgznzKiCStbRiR&#10;MgBasIKDFksj+FhFGCSC3QwAqiglGYvKORHEKuNAqNsCnHVcAWt5lh+sjVYDsR/tOIzVKqSRu5hP&#10;AdBeGEQxmX0NuN0ZqWsJXApwCmAOAEhH2zptkrajkdYOG+8AgPK16je9911ZnrjetZo5uQqQCigK&#10;fHaqo50lkChQKSOR8j0VndQA8xSmIt3fBRB29zv3x/d1IpITXuJ6rTbimTpwv8sRr5/Vz2mrk5ZO&#10;imJodDvMM2JVBEKCgYpO79CAenYjoCw0nmkkPw8QAiTMZwcKkKZKyWhVESAN17zXMmYg1bfEBeVY&#10;T0ChgKFnS2btSQGsFP2jwPINy/lMswRG3TySZR6Gi16AVwBXOlYBTznAHdxmGlWvEM0inxQmL6Am&#10;HajXaboJKWWBlgJ+BECLFdCuGsxs/L4BALmeEawAlnrJxR6JxVFMjGcVqpKXAHy5pZsYwau1KoxI&#10;Ap6xKrK2m8iZ1Ig1Khd9zBqd8ZnJIxeqnpnIArzJdCUm1EFn9nzUQhUAVDFKyvIUqBIDeu3SZXv/&#10;7XdyTVT6v5JVtLBvysDiWbACodl2vikoRSUl3aBc8anLPT9EXmYl73fPQEdOG5oZiaJuU2aiCNyf&#10;d2qnaK6nQWhc4KQ++RSl5M5s9MsCoWVrU0PP/Pcy9zzg03WhPE7Pbc2MbLENKYcAagKp/HwmYRAY&#10;jXG/GEN/ntK5BgjNe34RJ6T9wGslMzPNRsC5g0/MkuuXPutbMZUJhLK/5OUSpxguRXKlVieBTm0F&#10;4iIXNraKHhJYdO2xzDdZd3oEsot1dfDLNgG/ZB6Lpik9L08VUJaszGQCqQKcWf5sYjsFQFMzk8Bo&#10;Luouy2BOTKs0nUmSkf52aqXyNimAsRjvaD/K1wmnXFc9JogEloigYEHFgGpsrs9SDngCUpUDremC&#10;wKQmDMFw6n6tYDvz71d5iZaajcR25jrgua0LRAFPsZ3aJhAqZjNVP1eTwiLQGSuAqFhQsaL6OlVF&#10;p9G8/m8A0AYxqKzojBcI7cUl308eqDriuzA6C4A2ICmohlipWLnQSplkVqzBMKRwetd/Mh4H7DYD&#10;dn0MD6aoLyE7k2lqHaP0tnqyvRmtjwEYp0cLk+lnuhQwCn6geWhulkamEQxKvWAcAGA5ALQVc/DO&#10;fU12++42u3B1yiZmOW4AQIv5fhHj8RLAopzyE9tIe5kutK00Ix0+02P7T7TZsXM9EGA9tutAPYCu&#10;lsD4MrJIl7FWEBAPY0q8Uz9j9wEeT18fbU/tVFt2LsWMTNUmGKZVOEeu9elnAIbrnHA7cR5Aeb/d&#10;rj/XakfOFNjRsxuJYKqzR69225sfUe/5q22M2dsAmJW24/CzNrOLnM4zayDpSu3wuXV25PQqTFNN&#10;TI5L7OApkXhLbPPeRTa9Y5HtOrLKDp1ezd9YZ889JFP09R577/1xe4MR/q2bJXblcgFEXgGGIxqa&#10;AKtT4K1de55BG1qEFLLW7j1otdNnim3nrqV29lwl91fy80ypr0Go3emyk3y95+C6eQCqPLwIZnb2&#10;MwOgzogCLNYCPgU8cyMinHYbVxE/AGshHYkc7morEvjUCH6Cys3xXoLBMSB1NwJGaC7qwGCkjMpG&#10;dJ4d9Rv4uRLrxG3eXo8gmdVUvZraQUbIGxfYhdPb7f23bttbb1yzm1d32ZnTU3bu7LT94rNb9vHH&#10;16y5dRERAGR19S1xgLlld5HN7VllZ2gVOHOtCkp6g23eSYvA3EKb2YYmYcdiKOZi27F/NY0Ey6yd&#10;+IT1sJrSfg4NlNuf//g+L4Zc6d+R/P8BQazv2qWTuwifRyeGgHrFAgArbOg6jEZqWhghBH/LYCO9&#10;rHVsK2z/Jsb/+9BVXKRf9bl99sXr6pA/bR882msPLw3b/lmubMgK6wX4DpDFNcOIfffsWjtEI8Fp&#10;qrEO7eDN3LTGDmwrsMPbi+wEAuZzOPuvnuyxezCg9y7NAED7AJ8wpQTu79vcanvn2m0G7Wdvu2QQ&#10;EprTdS9XPxFZTzOgMiG5+UgVnIBPjYl+ounMzEj5bKdcyJUc7DwkOlsCn7pdxT4i4CkAWg+bVcNF&#10;ilYjLkkB0C4yNNWzrprLPsLnNXoX+IwlwKkV+k7d3tQ3aHODIw4+BUQnOvtsiB74lO3J/yVgXl3w&#10;rTCLGrcLfMZyBhQAKvYzAKi2croHABUoVaySgKUAZwBLfV/fk7NT4noB0C7c73LA57JCs3zJOEnp&#10;JCYmRUvaP41hG2leSid/9Ka4pd2ABJOoJTCqkXz+WD6fsYrRaTCgAnsCoDFed4ZSofUZk+osZNYj&#10;nw9ABTxj5Rp31DgEgBCQUGWjwOf6ZbA7GE7yQWj8DbGgHqAPcBYAFevpI/nMpf+/AKgAp1zwWgKj&#10;AqH5ANRBKCdVgVABUDUPOfulSk8ufDWSdVOFtIHcbiQuSfINMeoCn1pNsH7JDc84UL3t7LMyqwiA&#10;Rm6ku6Zl7lADlQweGeMZWZbaSieanM4pyD83Ws8L0tfzEQBVDqsyPJXnKVCl5qkP3n3PD5zVpVwI&#10;8HWkB6T3Vo74FMuUJBKwnv5eCeAFAEzh/wm48VrwvsR7s3b5cuo1YUXZRs97AqmZaz5PxykWVqxq&#10;AFD9zWA95xn2lBean2Gpx+KPKwucjzzKZDbSBUlaEbGUAKi0sbCceSA0gOf8VoYmaU0DiKYIqJzR&#10;SSaZLPrJ5QcZsAtw5Uwi98USABUDKrAWrGKAzlytZ9R7OhsqrWkCcAHidJEoMJermXVJRMqJjWzM&#10;iDHK70XXvijwF61DbjzKLgL0fDxNAJmB7kuThBRnJRYzzE0Cnz7+B5AKhEYrUYBR1U+HYUgXtdHV&#10;HgUBki8IhEqqoG00IUXzkUbxBQqZzwCothrFS08dAFTn5xImlqWA0P8LgOp7AqECn/qZAKECn2X8&#10;/gChGrfHEvOZP3YXg6nzZAWgsJxabsntgvkU2Gyk913AU/cFANU0VEDVDUpiNDNNp8Bn6DzbmKKK&#10;Ce0iqqkX09JgPdFMEFo9FNOoD16tSBrDiwEVAFUWaB0pMAKg2jbRDd9SyRid1Uq0opqRGsj4bqla&#10;jEcFFzi98BMYkbYBJvftarS9u2Ao8YfMbS62gUHSdroxPkN21SL16+hbBHispucdk9HFIRqRODbS&#10;WFgIQ7oegKrVinmpcxTdKhmiOxi/HwR07oUBPXymyw4ARDdtI1qJNUWZzQCGpxF+VualAQLm1VEv&#10;8NmG8UkZn0WwtY2SGA4s9LijdgDoKEBv9yFww8kCu/mg2R683AmArOH3AywvbfQazAcvN/t4/dOv&#10;5+xVttefq3Y2s5+R+CQjdY3ZD51aY+eul9pbH47ijh+wuy822bGLBXYIUHnj+S57/PaEvfBqn73x&#10;/pi9++GkffDzWfviy132wQcz3gH/8IVWe/CQAPubmJQuEap/eqMdPQ5gPbUOs1I5kscOwCZkGdPo&#10;2S0LvImpH9PS7Bw47FS5HTxWbLv2r5kHoGI/NRZRM4i3g/jtBD6D+dRWrIVOGKXsgD4yg+qvQQhc&#10;zU5TK+oc95rMR1ODHbZ9esg2jRIkTl/7UAeZjbjdBUDFfnY1ovGoZQeq5YVvIOsPAFVZsNiWUX9Z&#10;UbDQvviYPtJ/fe3mnX/+5SP70x/fhJ18ZP/45zv24x+fWB2xB2Ixm4krKsMRf+JcN8n/e+wXvzpp&#10;X313xl56a9Iu322Gkq72de5GnZ26XG9jswS5AgQVnCo32zLG/PX1K4ls2mvffPEKGPQr8uO/tL9/&#10;/4n98PX79vm7L9oHTx7Yq3ev2andW2w9QFSrBjNVQzHZW60b0SoW2zaMQQfQZ57YiRHq4IA9f3HO&#10;Xrq+zV68tpku+U47MFdiO3Hrj5EZ1sbVUjePfwDgPIZ7bQYtyLbx5bZnE9T2tmI7u7/WrpygbeDC&#10;gL3+YLv9/NWj9tbDA3b7zITtncYNP0UH644u2zENiOtAN0u1aDX6z+J1C3wEL+YzH4CmHNAEQN2E&#10;BAD1UVBWV5cfs5TyPBPjGWxnpQBnxnBWsg9Usw8E4KzngKVojAauqhsBDi2MpdppFOos19UqhiGB&#10;UADoAOBTQfIRJi9Hez8NRn3qbSdIfril3baPTgFAxzAi9cCCdrF6PEy+o5oweQxFilfqbWxFF4ge&#10;E/OFsj3TeJwxPMAyAuNbahjDs+oAMOozVtZnE1IApTUoXN7DkgHJ+nkBzACmDkIBmrq/G7mA2FJ9&#10;X/+/FiCkyCaxJRq9qZ5Sej8tsZ8pvgUjUgZAPddTzKfG2WzrMSc1VeCeZum2WFKBhDDEzOc7BoBJ&#10;GZCJ+UzAJUb3iVlLOkwPTM8An7OO6oJXGxJL7GTUXYrBC6ATeZT5polkWMlcuvxu/Y1gPCP2KYxI&#10;Adg0kp6PZAIgYzzyatDs8SjWSA5zLd0uYas4JrngBUQDjCTmJwXJh1lFTHQ7bLYqUz3SiyVns+QX&#10;ygWVw1nsvNzVAp/KfMzF92Su6ciH9MaqvFxMja4FQKWbFIiMvFO5/1UKIBAtAJ3/Gq7HFa5aVH+9&#10;s1zU3OsO6Ndro/B49cTrwkO6X7/4UJYnW9fz8nOeKiCWWu8Vo+z8fnFpdIOd1sWBbmsbSxcPAQYF&#10;8oINFRDVSF6FAVohDdA27tdtfU8/G+UC0hvGcuAk4xJALlY4sX8CQAXIo9QgKzQQAE1saALSsfIZ&#10;QwdqGXiO1h6xhhp1B9OprRdkQHRo6Xil3OKoAvayi2wJgDoYzZjDp9lD6W0DeOYDUDGM0f6jc5gY&#10;Qy3djqzYCkw2WsFAiumMSC9tdeGkAoV541qSHCQGObHH3mTki7+RMaF6zDk2VKUfaDI1KvcF0JsH&#10;k2kqIKZT+s8AoXocoZdN2/RzoZmVKThqrRMATRMFvYaK3xPLKQZUS0AzqpQjh1Wyqnxdf44BldQu&#10;yAaYz3pWA+N3OdwFHLWk4RQIdeAp9hNmMwBoPd3tLVRsNlUR4cTthgo+s2JH+Zn08zQaqV4zA6AR&#10;1yQQquD59kq54QmPJ1tc7UjDkFnaqjGpEzZUY/e6guVM5dIYXi54gU/pQAVAm8gR12omprCZopmm&#10;MhqSymEWvdCFEXgP09Mt1XbiSLcdPdTmrvVNMwXWS8mMM4+Ye3oxB09gDlbO5uEzTD6PkO5DI1JJ&#10;E6QPed1aq5EEruXcvgFAqu747Q5Au2znIYLsOadvAtgOjKP9JG+0D8azo2s5rOoS32rJxKTYxeaW&#10;BUx7wRgwqu3gg8mZpTa3A90qsUdTOMz3YgA6fm6D3X2h0RlMjdLPXiV7806p3X1IFNSLtfb49VZ7&#10;6/1+e/vjIXv0pBVPDCN+wOsIbOX2fYvs1KUiB7DvfzprH3y2meioIVjaIq/SvPdiv730+ri98GSQ&#10;1W/PP+ql033CPvhou33w4TZ76+1Je/U1MkFfxdH++qR/78EL8ts0eD3n+UtVbgY/ewFJA4+5G+Dc&#10;wvOpBvM0gnlGJ3Hyzy21zVueydeArvLxewDQGL/nA1CJ4wOA6kMrAbPAZzNRCQKeWopeEgAd7cHx&#10;NUmWIwB0vL/FBttl5OAkQquRGFBpM9rRgYoeV51mdcEiTnjP8GFhhAwz+cZLl3hw/2CloPYff/+q&#10;/fyjS/bdb5+3H3940Q4eamYHQedBLlYhDrG97DhvfXDcvv6ODE571T795oi99sEme/3DGXv0xrDd&#10;ebGHHafCRngzK3khSrSjQMcvwOS0Cta1HADXXAMDuWPI/vzth5iFfpl7cchw8tvfvPcWOz3atxWL&#10;bQ0gdMNSADA7dH/LBhvtLLSJnhK2G9EursNIU2xH0YmcPUBjwL42O7i1ynZB8U9Ds3cpz0taFFYn&#10;4Hm8c4Htompr/yxVXHM43o+22vOE57+OeemDx/vt09dP2QcvH7MHl+YAufW2c7zKdk8BptGBSlxd&#10;WbSYk9vCVB+KTGAj8UsxfncwmgdAUxOSGAUOTtIiKVopC5nXwd2d7RkALeWEIBBawclAwDNAqLYC&#10;oVVcWddx1SwA6iHBsOgCoK0cvLWN/E8BUBmMFCivpTB5OdoFPrXEcort3Dk+Y7P9I4DRbu5vg/Vs&#10;IQsOXTFLIFQtQgKfjSUyH4mdJH4JxlMgUaBRdZnaNqM9FeAUYNRqRJMaAFTAM0BoAFAxpQFeBWYF&#10;PMV+xla/TwBUzInHnsj9CUOXz4CmaJwEKgU+xIYF+HRAEpFMGSMaTGYCesmAlEBp6vmOkXuwZxqZ&#10;6ufElKbazRQdJGDnI2/AnQCTAt4DdAZ7FyPkxE6lTEiP4GEMHPq2eZdugM+kQc0HofORTAI66khP&#10;0UWx9Jh0f7CgFRiz/PGxdDsAqNhPRQElM4piZNIKABqVjP8LgDoIFYMJ4MqlMGQaXgFRH8dnsTYC&#10;nvN94TJ2AZKItBE4EAhV4L7G7wKhGqPnKkVVh5oxoP5aArrWEk2kpdsRGC/9qwxYApTRXqS+eF1w&#10;6P3WVu99MOH6OUVjablEQgB0DWH9Wae48lhTLmvS5oqdzgegLp/wzvfESG4E3KQKUWXGJl1qPhCV&#10;PlVfe8tUBlDja92n1yPX+543qg4wF4Ho88kAXNAEAFWRwVNL+1c+o5vP3HrmadbsI21lLAFQ13cG&#10;+NRoOgOfAUS9PENL38vi4nyELWbUx9dJ6/nTOso0ip8fu+uzmzSVuoh00CaQ9hMQKtYzfb61ImdT&#10;ADBAqLOQ2m9h4PW65PSxijHLRTIBNPMSCNzdzwWXtv53PU5JjVToOFnrV5NWshLjK7pOgVA3NEHy&#10;ROxTxC6FkWsehPL5zQCofm8AUJn5tAKARrOdWE6N39MYPk0bfGVFAAKg+SA0H4DKEJgPQjVyF+iM&#10;kbtuN1VIA4p8JjMZCYD6qB3ms5mud4FQbQVE3ZgEUE3GZLnjkwkpv6pTWlABUIHPfBDag5+kH2Oz&#10;AKjMR8r+rGLqV74aww6/U/Wc+jqN4Ze7G15xTAFCm5D51RUt4PEudBDa2bwUHwXStz2tzoLOof8c&#10;ZLqqfnUxoKPkbAp8btpe6AB033HOwYcxudKgJODpIBSvxzpG8es5n28AOA6g8dx2BPPR6Q7Yxxob&#10;nSV7dIwaTUbu7T08HnCLHPWlamXk/8jM1NoKM9u60MHnxNRqtKIQW7vW2SEyOo+cLPaQ9617Ftjh&#10;U6sBoGvt8u1iQCRj+HtlduO5Urt+t8iu3GIMf6eQ+0r4uoTxeQ2LUp4rRDrBQgqEHjhC5NK1Svra&#10;R+2Lb/bbb35/1D4mdunk+RIkAiuRF9TbFepBL16u83X6bAVj9VbA5oy9/e5We18g9J1Zvp5iu9k+&#10;+vkuKsV32BtvzcB89tvVa42woug+SSLad4Cop63P2O69q20LJqmxqRTZNMZjESua04AG4MyxnrCb&#10;Ejd7PmiInTO6Xx/aCl2tEDjfhK6zs5mrkTZ0n4DMvg5GrtnqZ3yt+zubYZXqyfWqJVS6RpWbMJ/k&#10;fPY3q7dcuV2izEnzJ3i+r4mTKiP4nbOd9s1nj+3zj5Sn+SUA9Il99cUNnOP3AKG37eHzW6yPtoIC&#10;9BwrAV71XMmMIPw9fKrZPvj8oL3/+W57+R2aAGBCr91vs5PECxy7qNE82Y5DS20t4G8VBqfFjOCf&#10;xWT0DKP15YDR2dE28O6XMKFiX+NfAqACxL/9+B07AxO64mf8f35+Pf9foLlqA055xM+d6Fq76wGZ&#10;aExGOlfbHBlj23G1TRNqOwG9vml4o00Sr9CLaLm/ET0pO+5M/3J+Zr1tHV0LS7qRUXubPbk7Z+8/&#10;Pgjzuc9eR1f66MY2O3+o34HtRNdGG+9GC9PMSIP4p3IYY43e18PmbvTO+wyAov3cuGqRrxRKz5W2&#10;xj6Z+11X41piEmKk5fchdlcMk8YvpVxVl/F/ytlW0ikv0KltBRrgAKAREOwhwTgm29DvaXXKiCQT&#10;EgB0sjPVaapaM3SdYje1xHZu6hu1LSPTNtkzTIh8t/XUdwDOCfymD7ujuoX9pIm4DTI9i3H7sgRE&#10;k8MdgxHMpRzqrQ4+GYUDKN0M4iHnhB3DYDoIZfSukbwAp26L8Yzged32Xnj+fwqfTyxoL1FR7cgI&#10;xKbOMycAGBjQWDU4tBVsXoO5KbFPsGGAm5wWFEDqjFgG6KLHO9U3CsilgPkAQKFFjJgcMS06sQs0&#10;iMUKsFGK+akEpkfArphRY05nCZslkLcBgLGBE65AisBKAizJ/OEB7Vmsi0CoTpj5uZNhcHEDS+b+&#10;jm2wmnocaWXuZ35OQE7PP5aPqDMAqq0Ash6Plh5DmLp8m9VqRiOOAGgb728r5jHFe8USCyoAGmyY&#10;MiQlnYgUAzmgwxWt22LDxFQLgCiLM/R6PsIGpIUGNJ/BTX32WRUqQGvN8tW+Nojpg/FL2lfc5VkK&#10;QAXGsGoujARElQ4Qt/W1bmtJKhHVqL5dDaBbxfvGKlxJLiss63oikLQNVnEdoFdL9yXN6DwIVYf9&#10;Wj6v6+SoZ/Sc2pzUc8+4n+ddAWtcTsyYbsfyfUY/pxFyxnYGAx1d4DHCjhD/CMh3Y1EGuvzxSUKQ&#10;1YxGjWl03uvn9FjXrZDemPOIm94k+cjLtcx1tacxew5UrlI7G8cpVuEKlWXESq1tWtKC6jgWbvV8&#10;VjXAbT6bG3WVAUDFnArsBQj1iV4Wa1QCONNyeQjyojKC1lXj6rFhgNcAoHru2h+0dGGiz6mes5hq&#10;fV51ked1tmKXVTfLiD65/JPsRH9fht71HE8lb5PJyHNjPZ4slSjk975LEpCSBKJgIRm2YoUZKqLN&#10;9Nx8aTTPyq/i9LB5AfRMwpBv5pIGW0vMs7PP/N8KabNZGsFXw0wmx3tiMhWpKFZTAFMMpwCntJ4a&#10;sbvnQ8ZjQGkzeEHZn1oxsg/DksxL0oDWkIahFU1HYkNbALZazUxP43Y3ZFYfxTVxv8BsOWRLJf4H&#10;gdoKAGgFUYTVRYziccPXUTAjEOrB9GWAXrK/pQlVlXdr9TOk+BCNRJrNJMajIZoNW+hXb4SomkLL&#10;uZsIpW07K23rjjI3Ee070mjb9uJHYHyuEXw1RTFFTGM1gq8EPFYxYR3Cw7HtEHpPmNLZ3WU2jKFY&#10;AFSywQbO+Rqxr2cCq0SfavK8KwChtfw9jftb+f8Cn9eud5Mr2mDXbrQ4s7h15wL8K+g4jy21wyeW&#10;2rEzS+381TXkcgI47xbbxatrMQutszv3y3xdu1VkV28W2e3nquzM+fUwqT8jgJ64JKKRTp0rtEe0&#10;FL334ax9+90xX/cfdtqR4xvtGNFNZwCd5y9U01Vfb5fplb92rdVeoYrz9dc30fE+bS8+HrEXXhi2&#10;J0/GyQ2l/fGb4/bll4ftbYDpQwLn793v5PvdPIc6ft8Gu3W7hTSiJrvE7zt5qtSOnyyxYyeK5wGo&#10;3O2KYFIA/RriG9bhLksAVJmSigGBOdCVlXpcCZltIJNLdZsKkW9vVIVmqs/sBXQOdMEgtaKj42st&#10;AdDWegKgK9hxcb+pLrK9AadYK3oOxTDR7d7C90SXaxyv2IQdmzrsgzdu2K+/eMSD/IzWSlhJe9f+&#10;/ONDguUvE47agw50oa2GLV0K8NI4fQ0tQmI3+whg3XFwrY2j/9y0a4ntOLSG4NYN9ujNSXv5ve12&#10;9HyHlbMTLOf/rmA9AwBdQ2D7WsCkQPJrz1+wv/1OmtCn/wFE//1nu3Z0rzOgKwGtkgysQhu6hrUW&#10;o5J2/K4mdjbaifpal9kogfXDaDuGOpbbRO962zxC7hg7+hzuu0kcdh1cNQ0gZB7rWga4XGv756pg&#10;QHvt1fvoLZ4ct3dfOkLF5367eGzY5kaJImpYRsUkzUywrD20H6matIYrOgHQtTCyAUBlPhLw3IBA&#10;e/2KBa7X1RWyVjrQJ/F7iOCfBqACoQKgJYDPEq7OS7k6r2BkVM3FiICnAKhua/SuejQtgc9WnJJd&#10;VB1KAyr9Zzej8H5MRqrUdADKVuN2mYmGmjt8adQ+2z9mU70jGLX6HXxqCYgKeAqACojqdmMJo2y6&#10;sdVCkw9ABTy1IiYpAVBpv3BvcrsekKjxulyvMiBJA6ptgFF9T+A0zEnBhAqAtiEjCAbUu5OzEbwA&#10;qJhQgc8GWFKFmwuARqVlGsmncWzoQsMZr61GvjHW1lbjXx8Bi4Fzk08acevEJvAR3ezeahPgE7ZZ&#10;INRjjQCh2iatJQCUE4ykNAKe+XE/uq3lmYJio7Kqv2DE5s0tmYM6q+P08TrjZzGvajSaN8SkxymA&#10;Gk1KAnVazpQCkMWAOgvK/3NArPxZlRgoTSBrL8ofwavdSOCzA4ZbK0BojOOVOet1nVl9owCo941r&#10;SR/K3xDj5FFZMpm5hhfwqxgxjXEBo3r8AvQCyzFW98fNGD3G8KEDXQcw1HLQJUc4+tCoFxUL6hpY&#10;gKe/nwBNvbcCn7qoECtaD3uvEb1+Rt/X9zxRgIgrLQHSiH0KVk1j7bWAXi2BHIGadbxXAnXruWgQ&#10;8FzD+6el91pj4XwQqn1EILQKGYOAqL7nbKkiolTCkOkjI8w8H4A6YMvATgCpAKBhPtJjiK57AVBd&#10;XPjKC/NPmmN0nVEnmYFQ7zgXgPSL4bRyIDQPfBYsRzLEEhjNT+ZIPz8PQPPZzmBEw4ykfTz1pKd9&#10;zhlQj4NKDKg7x30MnzGgAM5yKicDiOr20wBUr7Weq56/64P1/HnecZEQ04Z86UFUsnoGq5hUzrda&#10;uiDcmOW/RsZobPObvPKbvfRYE0uaH80k45TO0ynmKgCotKFaPpYXeaSa2mzy4K+bfx6UuYr5KSuD&#10;yI3nnSVNcUwOPuWIF/uJG10xSwE4dd4UAA3nu5uNMvAZY3mBTIFPmZIFXmN871mgalCUlI8mRi3d&#10;FhtaBf5QrJKyPZXxGSC0F8yh1VotUKsmOz2PZ1LGOCC0okDSQIgtDM9amq5WbFwE6GQEzzhe2/oS&#10;aiyRr7VyDu1uXOVlM320HqrtsEYJO42LKK1ps3NnhuzUiT6AUy/d7SNkZY6iXySbmkaiMtjO+nZ+&#10;N1rNtWpmZNtIicz0rlKc6jQh7SnH1ANpBCCdmC0ioonnBNhUrqfSfARAq8g3LxV4BQtUaXzfu8DO&#10;Xey0N9/ajs5y0F57Y8qevDZsew8usyGwzRyxSPsOL2LqSzwSIPQi4/fL1zfa6fMrCYovsMevtthL&#10;r6APfVTn4POFl1p5zMV24MBSO3FivR07tpa1HnBbZtdv1NuHH262H388a599tt1u3Ki1IwdX2+kT&#10;BXYBZ/1tWpA+hPV87dVJe+H5IXvuuV7ik3pwtFNzTse7QOkvPz+MiRvp4y+P2gfvb7PHtCfdp3bz&#10;9VeYPN9p9r91H7PUiy/22ptvMLJ/dcJeY3T/7vt5QfQbNArgSkxbX7yZajsq5M0sAXwquFZZfQqx&#10;lemooSa1FjXCbGrb1MB4XRpPvtZWXytcXq1GNZXs9KUwari0tWpxpnU0EkPQVob2sd22jLYyvq6x&#10;8Z4q2zPbY3euHLTPPiAW6V8ag39BYPuHaEAf2x+/f+Ds55dfXkToOuxvpNjP1SyFxSqUvgYA2oJu&#10;o5cogeEp1WM9YxduNdmLPPGvvj9vv6bj9O7jTWRlERVTs9QWAV6fBXguX77QlgAo1+N4F4t5+cRm&#10;wKZC4/P+/fN7+/aTN+zWmf3oNhts8wR6RMxTa/j/AqNacsvL1d/ZRNtCJ2xoq9x23CaodoJWJQXZ&#10;bxoptZ3TRCl1k/XV+KwNssMPtC63OeIXthMJcXhbo50/2m/XTk/Yi3f3EN56GkPUJMxpCR8QOmvp&#10;fu9u5sOselIiJmL8vh72c51YUICnAofFeiYAKjCaAKiL3uOA7+0rAJDsCllXyS7MZ7yuVcz+IAG7&#10;g1BWGVqlai5UaojqqIIhV41aqxIQ2B+ay9DiIBTX151oLHvrKh2A9rIUtTTdS6UmFZuKYOptpEub&#10;FqO+Jm43EEIP6BT4HG7rR+cJOK1t860Y0PaqZgeeAqDOeupkTuC7ViM6PsXfqEKvmexP3Za2L6r0&#10;XN+mbmmAjwCIckAVuxSZoFG/qa2Ap8CpllhQjfPFgPYQGxUMaDSPCIAGCNVW3eLNdTwmjf2lO1UP&#10;NS59jeXD7R6RP6ETddNRpjkU6JR2sE5tTSyBluRgT8BO7JYzhsotVB0osgJF8pQAPothZpJ5UMZB&#10;mBWaSIo5YRZwkpGcRhKaJK3h+7oN07IW/Zn03DoxB3Okk3OwkWHgyOkDM92gxrdiDaNOUyfSZMaA&#10;VcvqKwVCxf4KiOZrRaPKM0X1yKSSxqNiqJVC4Oyn6/tSvqxCrlu5aIg4L0V7aek+mZOkDVUTkuo4&#10;UytLGr9793fmhtbWMznFjnJxoX0hAsX9ZM7jkE4xgKjAssCoHO3JYCRgyqiciwExngE2pKcV+ArQ&#10;pe+7zlX6TpchpJF+6nRPFxYNFCPovfUqVf8+OtOM/Y7cUZnGBGy19PccZALUtF3L0nY1DOIaZASr&#10;WLq9gvQKrVXoufUz6wBD63kdxYBrlXGhVQ2DLBCqVcn+r33IgakDUF4vFQCwjdsa9eaPnKNJKh9Y&#10;eqICf2tN9vj0WuRqVt0Bn1h7rfxmoPnGoBRNlJ9FnDPnwG4qcinMR09r1P1rj0yaB5UOpGAYtXI6&#10;zIzhnWcRk85TK4E0fgcX0AKaApjSfabRex4YzcbxAns+7vb/lxhIgXl9LvX5jHapdLGXLvq0nzhL&#10;moFU3Y7lTDH/Pz7b+nkxzQH2w+gUbvv0N+dZWn88Aq8ARMV0aenzHRmyYm71vViRJ6uvPbye5yWQ&#10;63FSkiZ4EoBkCwmMurY205HmAuplUCLCSSBUfg+1GwqEatukOm3YT7GhWmJBNY5PTnckdug8BTRb&#10;MA81k/GpyCaPakI/6hFMWSOSQGc0Jgl8ig2N5qMIrFfovFqTOjEkKWNcEY96HOUbl3A8wgAF+K0h&#10;hskfA2SXYp+qAZxaAqLymlQWLnJWtK2OqWUjOlPKbnoaObe24E+h6ru9YamXvcxNVdmNS5vs3u0d&#10;NCsii3ty1F59csS2b4cB7QHcZl6Uesb1iohUPWfv6ArbtKOELM1KJH843KdW2vAkRBQekJ4+TFHU&#10;eyo3tAzQqTzzStodyzOnfQlj+V4KaK7fGrJffE6SzhdH0HJusecf99shwOMQRqLxWUAojnYB0W27&#10;iZc8tcpOYkI6dXa13bpbiSazx158udUevdgKE9lIu1EPDCapOxfL7dL5cjsFy3n8yDr0rmv86w/f&#10;mbHf//aIffv1Xu96v0Jc5VlA4+1r9fbS8732u2+O2i8+2mkPnuvAAd/s6wp+mju3O8j1HLcP3tlm&#10;7721herOOV6fKbsDW3oa2cDjhwN2/247YLbIbl1vtBfuA0BfnQLQbrePPthlv/61CoLSv/8nplPt&#10;RhtxsAl8rofO1rYARq8Ega+quwQ+S6C3q9RswM5VBe1eyU5XwRv99NL9paqEXL/IVgHqtApUWYlT&#10;uxoWtB2mc5AA+j2beu347gnbvakblm+LffPJYx7OD/Oo758/t68+V4Xmcbt5bQwd6An76KPjdvZ8&#10;r7cTCDyuAHT19cMUMY4XhX3iVKu98PKsvfPhPnvjvZ32OU/0V7+/ZP9BG2r2pr3z+Smb2lVtqxnD&#10;L9AIHpC2YtXClPnJWF0gsqFsIfVRe2FeBUK/Y/utG5O++fhl+/nrt+3dly/bR+/cpaFoB5WdZR4A&#10;v5SxvMbgcvFX8f9ryxdaY81imheW+86s7LF+IqVmR8gS296JC55MTwxFW8erbZLR+hR5pMNdtC+1&#10;r7aR7nW2eazSjh8YsKvnNtuerR3W17YRmYNWIawz425CdmsYK7j7fc1CH70LcGrF2D2N4HkfV2NC&#10;AoBqBC+hf4oZSQA0BPA5AbuDT+muZAIQ88AYXm5I9pEKv0JF20NmXIDORrTAAqECn+r3bSsvSi54&#10;OeDVfNTR7quLUXzK7iQ8G5DSI50na6AZYAoLGmP3YDzFdGq1lNN4lOk/m7z2MFUfKndRSwAzeptd&#10;2yfACfhLGZvKSlTuJqNWRpFqOxIIFRhVGLWAp5hPMaKRC5g/ihcQbSVKSiN8GZpcB5oB0EpkBloC&#10;n50tDbzXagTibwE+xYbqb6Zw6bSezmwM0FmPnlVLXwucRIC8NJYBQL26Usyej1NTn7fAp1YhJ5uN&#10;OtmIySGTV6sIk4Di0yLBIlIsAnz6+56xgTGqzB+HOyvpUULJtOInwmzNA41wAyfWKxljYBwz8Kn7&#10;8oGp61YB1a4/zE54ej1rPdQf4wcn+ACgypeVA16FBloCnQKfuq8RAK7SA8WEyQ3/NAD1KB7Vw0Yu&#10;ZJ4LWs81moYEPp2JzZjQYG8FQBN7m4CioqX0nAUG12qErFYhNdbw+qT3REYrvU7J5BOj/AC0AWr1&#10;O9PPJOd8fkqB15uGaUw6S1Zodx1UCvSyBDIFPLWW45RfsmSJL4FQgUEHqhkAldFL7HiM42uVe0vD&#10;Vx2Mci37cyX7szP6AI6oQ9U2hazPG17mK03nLzb0Purx6bEJYCVAxYWPQFYGPEMPml984E1LRH8l&#10;UKoQ+FSEMV+GoYSOtEIiFMUYPzUhpYil1DiVzEz5TH7UoXo4fFScZqadMO9owucZtIoCA8wFqzgP&#10;NBMQTePydKxMBtz0+jhLyWdPo/nIMBUgFQDViouH2IZcwcf1knCw/+h10/7kTDKvW8RX5TOnqYEp&#10;BdArbilWPsAMICqPRpQY+GNj6bnpvv/6nrJldRzJkgli5C/wqcmYyIhcUgCkg4BoLGWGynishkOt&#10;GvrXtTxsnq/d+U7TUehEw+neAHOqJRY1mpICiApohgZUtwU+BUaj7UiNR1pevYn+s7eZc0iLDKeS&#10;2SAVQPNZgfmoEt1nFQYkbWuRxTVSeKNVz/i9qvhZB6C1JUt5jEv4v/So1+M8r1vpAHSog9B7pot9&#10;ahqse5bzcqEd3gXwurLZHtzYbm+8fNTefHKCrHB8LXhQVEXZwjS1BXONetHb8HNMMm7fvhcjE5rR&#10;4SliliYppxmjfWmEmCWc76r8HIJsUqxkPU58jeArAa4i1MSIagR/4DDtQYS1P3p5GnNRpx07TQMj&#10;9ZZ9tBzJiLR19yLc9D8jlhJT0e4FNC49Q1PRKrtDdeYbGIpeetJlLz/pZgzeTp0m0Ufkg96kEen6&#10;FRb6zMvEIJ3TqP0ok2FinL76xVb74VsRfzCddwiOx5D0/O0me/e1MfvHj+ftt18fslcZ2b/Cun6l&#10;ilzPMsBrpd0geP6F+32+7t3ssttX2+zy2Ro7fbSEv0HW6IVaO4/r/SY/d/8WUZV3MVaDzd5+Y4f9&#10;/OMjeQAUB5nAZwHu7kKuJLTVKlWDgcAmqxqaW3WZ6m+vQZNRzk5WhgakiDe6kDf+6VVUIDC70MHn&#10;Gtg5gc8KD6N9lh0CQNZWajumOhx8TvZh0tncZf/44ec8qNBc/sf+/ff37YtfXLcTR9txpm2w06fb&#10;7MKFbtuBU03ZoMsYOysoXn3xkxOV6BZG7c9/epHf8RvW16yP7Y9/e2S//uMd+/Ffj+xzWohOXh2x&#10;kvqFtojH9DPA5iJA6GK2zwp8cruQcXYFI/2x/mJ77cVT9tuvntjff4CF/e4d+8PXr9lvPnvBPn7r&#10;Coj/Ai/mGbt8fjO9rbiuq3CioyvdABhdrnE4gLuiGCBaSZ8sVaKdzeSdcsU13o+eYwrXNyHy2zc1&#10;42ZvsLnJWm846m2j/qsOrUrNM3xgFtloHyN7sj6HezHKNBDvQAZpVyuGL5hXfaAU7luybjHjJTGc&#10;tFMBNsV4BuuZgKcC6sWIcoEhobuiTZz9zCI8JHzXuJ0DjiI8JGB3tpQxu5YAqPQ/+bEciuForyJL&#10;kxYsOSIVGK7baq5ppQu4q5aw/zwGVGHzCoBPQe8pRkmudgFQsaBdGI5kNNK2vabJg9wj0F397qob&#10;VOWhV/GpTg9QKeZTSwAz4mgCcMZ9DkizCj8ZUjyCB4DkIfNZO5JAqYNR743mOQAePWOUIPuo5JTZ&#10;KRqQIltQJ2+ZnDobcfl3oFdFN6rGG2lQ9bMBQAMcR3OOGFq55kN7GLrJAG4+3s5WAiFi2xIAFQsq&#10;xlNLwFNL0hmBTbWUFcNKFxXxNRcJ62GpJanRZGMtNaxr0dJphdZMJ+40gktxMeHWzYVkyxgEiBFg&#10;jDgdZ2h4bK75g+XKlwk426X+b5mi5MYHjAaIDjY03ZcAqP62XkMBUIF/xS+FC1cAVPtVM3KfWNqv&#10;tH8JgGoFA9rIeyZNqDSgzoDyuLyek8foTTPaZrWR2gZTJmAVpqww8EhCkS8fSAwm0VJIDxKgSnrL&#10;GHfrQiBpLpMJyNuK8sxASZKRLkrEjCcwn8xbeh1zY+sYX0sjm7VIabsB81mAz3U83rUwx6t5DGI8&#10;VzCKX7ZshS1dutTBqO7T9xyECiTLkJblr0qWISZU4DMtLpIAoZKR+GPOVozdHZhkEUrxOkXQvN5D&#10;PX43vPF6BvjMAdBMF5pj/1y/GrFT0aqk/UdAVDFGqUFIeZoRAJ9vUprXrGesZ9bfHhdO0XUfhrrQ&#10;rMbIOwBohMZHoHua/iRg521TgMtgOudZ0tSznqKhVK2adMspFik56MWgBgOpUbpWkrxIKqHb0mAn&#10;NlSvlZsDWfP5vClFYB6ApkzVXFpFLvdTpMF87JKApS489fn3BkNuR6OhjgdKtslPtwmTse7T8SP2&#10;4SgMCBAdgDvlss5njGqk718jxdL5pAxCohxCIrYVAEYHpIDHKrnRAYuJ6ZRhSb3tfKY5T2ipqlNM&#10;qLbRnpTTlkpfmgHQYEAFPEVwiPQQ2aH/10U9Z08zxTdoQZ2NBZPUgFPUAqgowhJ8GQKlIfuTBFDn&#10;S+VlOyNKBXcDrYcawUsL2lW3wkbUMNhTZMMii1pW2cxgsW0aKrIzR3rtwfUt9hJlM6++cMD27STP&#10;umeJdaL5bIf97KJ+u7uLBiL8JTMYjrbTAT82tQrjz3Ibm1xjoxOc9yc22PQMRh+MTrv3tJMzWkLO&#10;J0C7lhB7yDQB0EpWM2B2cno1esxa2pPok9+3nkYiDDw42AdhQKdpOtq88xmbY00CQGfQhc4Sd7R7&#10;/xLG8RX28iu99tLL3Yy8O+3BgzYHjLeu19vD5zrtZcbjrz1Cu/k8ST1iMk+jNT1bytft9sk7o/bx&#10;O0N2/2aFnTy4lArNQuoyu+13v9rv7OjH70/a+++O2K0bFcgS1tmxIyuQJmCGulBmF8+V0f1ebOcA&#10;m6eJWDqyf52dPYEx6lI9TGqzvUIN5xsvz9jrL82y3W5vvbbX3nr94DwAFctZxJsm8JkPQAUwBTwF&#10;OOuq2YEYqceqxdFWg6OtvEKjP3ZMgGgJ/e5a+rqCxqMy9BdlxBVpCXyK/axDg+E1WQCoXoLoB9uK&#10;GHuvcrD1x2/pSLc/sv7J+rX94y9v2m++vgtl3Gb7yeBSl+rWrQUeFKvu86UARwHQNbi/v/lSwFPs&#10;6Z9Z/8mA7J/tn/9+z371W9jK2+M2gNt8I9T3YsDnAoCxGNDlAMZVgM5ifl997TLrQQfSQtdrQ+UC&#10;O7K3195+5RxvwmMA6Jv29x/fse9/9YJ99fNb9sn71+wVNJoP7+3h6mLOdm6jtYex+zqAp1YhYLS8&#10;lJ2d2AeB01binloxKA20U/fVXWWTgzU2NVRt0yPsZLMtDkaHMBd1o/HsagLsly7y8cBAB+MG8lJb&#10;amE9MXA1kh6gGlNdZUrrIvBZhJNSYHPDSvJNAaDaas2zn/MAVAdTD1vOYjvEfMZtAVDpf1Jrkn4v&#10;712WBScgqlG8gKhCiQUyBUIDKHRUw1YBQnVfTz3aT4CZVrQdKTxezULtdHALgHbUNDjgDPDZWdPs&#10;gLSjttk1ngKhAp1aahoSeEzVl6lqT6NVjdYF9AT4BEbFfAroibkLBk8AVP9f4FWrEVChvy8Dk36P&#10;lm5Hk5KyRZ2pJeIpAKi3JklDKkYJYBYjazF4Hbjm+9uRY2CE0s8IgAqIzgeE83f5+8kpP78EbHQi&#10;DyCXMiVxRvPYpbMUs5bMHTAuYtgAygI70ncqtzcAqE48URihxjIBz7WcJLTVkolQI/d16Oi0dALW&#10;STl6rqMqMOUVphBtT0lwvVwCoDqZ64TobFiADoBeMJzBgGobLG4wgRFz5M/Nx/UppDxpQOcBqDSd&#10;AqECnxrBi+XUhY0AqMCn9i8tMaFa0oEmY1KKZ1IUUwKhMLcCwgKdGfjU/qALgfzcTEkKcpWRPKYw&#10;eQXoDM1rcsjLjJWxt7wHwXppG+aUGF3HVr8/VjI7aSyf7tPfCgAaBp54XQVONhLpU0gclrZaMpSt&#10;4/VeA2srkJlA6BoHoTGG13Yl5RJiR52ZFBspVhKmUCu0nxrD17C/SzJSQ1yaaj21xIiG09q3WdZl&#10;/gg+5Bbabx1M5a1gbANsuXRAj0XGKhl1lEWbtSpFmkDsV3LMe0NX1kCU0ye7XCjbH7MGoRJnTlUp&#10;m0bwoV3O77wPBlEs93yWJ2CQfT/t/wl0BgANdjNAaIzio2s9PyjeHe0KsdfiIqkS2Yt0pPpZ13Vm&#10;DU8pskmsZhrRex6qQKiDS2m65ycHwRon8JzAuT5vqYhA1ZsJfLpLHtCnpQpbAU+xnz4BeQqARuNU&#10;JNvMA1AeB/uDJ1HogjYnI0hNVP48Mid+lERIrhAAVOcZnVcSQaHkGqZkTE8FQKsYoTsAzYxKApWK&#10;a3IAyuukAHst3c7vjP9Jm5J+XuxqpgcVC6rxu6ZrDj4zyZcArOq+tdrrOSbgSalGK6rzoTwQIQeI&#10;9iW1L4oJrcVrIgZUALSubDFA+BmO/4s55mNGasUsTDHNSOdaQOga92zMDFEKs6PR7lyatsf3d9q7&#10;xCKqHruvi3xO2Mpu1kDvM/ShL4fdpON9ai0RQxTp4IQX+BweYww/igRvknD6rTVoIvvt1KlR8EyP&#10;TTLib+9AZoAhWbGSajxqo7Cmp28hoHKdTWzid04uxM/yrE1tW2ITWwiK3/6sbSLjfAsh8AKj04BP&#10;5YMKjO49sALDEjXkRE9qXbhQaufPlAAQK+zVl0bsi0/2wHLutJ+/NWcfoy19nyilVx5gGLrVQF97&#10;LYCzmYkrlZz8zp38vvMnNtqTF7sYwc/YF5/O2FtvdttLLyIRvLjWtsLATiJzHEOXOgEw3ow0YMf2&#10;pSQJrLIjBzbYpXM16EFHfET/w3dX7btvLttvvqTE443D9tareFueHJ4HoBqvzy9Ajdp0AKMCoBqn&#10;VxMkW4/gt0GC31pYLgTAzdlqQANaTbxSGXS3wKh+XuxoJQC0FBdaFS53gc9iqi9rcaAp/1P0dzlf&#10;V2Ec6mlajfZitR3Y3m6//5r8T/tdGnsbWZzfPbTPf3HB7t6eAHE3UpW10gHogX0t6F3QXcI0Sve4&#10;iq3ZU5pNf3oCon9gfYZ7rduWAgwFOpcAOhcAXJ8FhK4FKFZWL2UHqbJDB/vt8L5e6+8CbFcvpKlp&#10;GTvbiH3ywXUC6l/j9+CQ1/rHe/bXP75hn39yk6sDckIfHwYkEzs1hduV8ft6HlsZ7QuFBcQ0AGwL&#10;BEYZ+VcgE6gpWwQjCiXfWWQjPaWwvxVoXzvswNYejEb1/vVYd7mviQFG2H3VMKOwjZi1ItBX4LMS&#10;WUTp+nQQKITh0kFhA4YhZzkztlO3k/5TLGhmQsraN/QzrvFk6WASmXtlGjXhRJX7VG54jUZ1n0cy&#10;8X9VuSlw0MXIWRo9dXS3MiKV4Uiud20HBDyp1tSaQvs50tbq9ZleqUl3tQCgsjxb0ca1VdfDegJG&#10;yfrU0tdiPDVmbxBgA7yJpUz9z0kzqLG5RuIyF8nhnLI+E0jU1xohh5ZRANNH7s58AlQBfpIBaKvg&#10;crXnJECMea6W1iW2Asn6GX2tXnkZngLECszINS4wI0Aq7WknuaYBgMVwBggON3nkfUr7Gfmf0koK&#10;nHmGIFuZdAQ6gxULAOrggecrPV8YjGQ2SiyoTiZpBB8gNLYxWoxIFwV/q9lFJ3l3D2eAU4xnMKAR&#10;5p3rz9bJVuycWByxf8pzBHT4iVSRRJleUSNFr61km2+s0u2osAwNqetI5Q6OnnTeG2dBxdLx97St&#10;5fmJ5fQgepYApzrhtX+pF9674QFyLbxm2qdaAHdNNC814NqPSs46/rbvQ4zQtaIlKBhogS7XOiqv&#10;keej55nPUkc3d7DqMizlh4J7bWTW5JSvz8s3wQRbrv1EIDQyOlMmpypNExuaQEdixmIUX0Q9plYh&#10;WbCJDUUGwOjaF2BU4HO5A9C0li9f6ctBKO+V6zM13hWL7pKBZFLSxYz0oNIrO/jMKkUDZEdWaKQb&#10;6DH+rxXgM7SwTzOgyk5VdJUA6HoiirR/xFbPJwB3fkyYAOPTy0f1P1lpfB/v2zxATiDvaQY0v2kp&#10;RunR3Z5Lgsi634NVjfG+h8IrRilb83WfybBTBQCt5+KoURfiXHwLkCrTVvuDLq48TD7TWLpcIGN9&#10;Bba1v0X+ajw///vKEVVVa1795k9C5wOAwki6QVhOd8CogKOP4vPapvKZ2HVIHdKSrhjwneWy5vJa&#10;fdQvoJkSKsT8RkC+69+zgPscYSEdOecdkRUKs48ge0U9eWWnOuKjNYnbdWhsdWGpJRDayIWlg1CW&#10;AGmq8iSmEUlXPVMcyby06tCd6r5gP5vRuOvCVBelbWhB1baopdvSppavx6+wAYCpSKbMCCUnvvLH&#10;2yDQmvCkqCVJJqRGyKGWSiKaAKAtTBz7SZYZ7ymwUc7/g20rHHxumy4jnrHOLmBEevictI6HGT/3&#10;U5+5zHp7YD4BjMNDgEE63ccnqPhkbSJOcQv122MQXmo6GhvfaJs3V6IdbbDDB3psz+5Oqiu7bHYT&#10;5EU/nfcdTEhpPuqGVe0CzCr+aWRiufWPULhDpXgfAG9oZqFXZI7OLaJtiUrO7YttjHH8BEBRfpdR&#10;XO4Cozv3L3MgevDQajt8eI0d3LcKbLLBPnh7s/3l+wv2p2/P2xdoMH/B17/5dI99/Ytd9s6TIXv+&#10;Vo298FytXUJLugu3/ATAcjO/Uyzny0867Z33+sj+bEBj2mLPPU8U5AHC5fHaKCy/k7zSYW73qq2J&#10;wPlDdNWr8/2zT47aD7+/Zf/552P73a9v21efXUfCcAwt6El7gxX//p9nRfKmCYSWKtKAN8zH7+g8&#10;tcR0CnzGamvCEIDzvR23extOdwehNTAY1Xwo+XkHrgDQYsbwAp8VxCyV4DhXP6simCq4raVaLI2c&#10;Zc65cHzUfvOFYpc+tn/8+TX75pc3GL9foA1pPzqGaTt9spWeVkbt5HIND+oDigsd3WYpIG9mojob&#10;ueeeU3ZDTKpY0a/Ix9phhegyn+X/CXwuBrSuAIhuZNzeiBZj584mu3l91i6eHbeJYcAFrrZKHl8n&#10;JqH7d3byO36RsbOE1XP7Hz+8Yr/56o794sMLrlE9daLfRgaJIGrlipTnthHQKYnASgDvKkByCWBb&#10;ILSSpZG8WM6RTtzwAM5dM21Ub/bZ4R393O4AiDbm5Albx+hH76n1JinFXUhXkw8+xVRqJbCZwGc0&#10;bCTdZ4zhEwAVA6rvx4FDjGYyGsn5DtBkCXhqaSQqRkqNSLkKTq78BUAFCtTTLQAqQKDQea1+dJ8j&#10;rU2e/an4JTngh6nebJdpCKCgWs12WoOk52xB+6gl0NlZh+O9FrMRXzeLzRRrCFuTNJsapaPh5OCj&#10;VYNTtVZpDBz05VAXEM0PjI/waT/xO3BVWDk/yxIIFcAUABVbJgAqVlSAM9hZfS2pgANSMksDgAoQ&#10;i3HVyUNsZmpBSgao1ISU6hAFWhQWn5/zKQ1ogE/djizNcI+HS/zpE7rMJMnhnkLc3dmejdH+e8wm&#10;01Fa0SGuk0nUCqpdJyJxEpMkQ8f8+D1OsD6Wz8aNAtxil4JVygegkZPprF3mEI8RvLZu4gFg6TkG&#10;+xdAx+URnkaQDGKe45kDoJycPHw+AVBpQLWv6UJH+1tqRSIHEHbba1kFQnndBUKjAUkNP+p+r1Yl&#10;p0L7vY0onfSdEeX3+ihVNZu8Frn7M93wTzTEPE6Bz9QBnnIhQ18XmsLcNksXyI8IEmsW4/iI6xJD&#10;HCA0pR3MrzSmlRmJCxLingRCEwDdyIh9gwO5lTjMV8KCroZNCzZUI3mN492YlBmVghENxivkHC4V&#10;4DlFgL0D7IydjXitfPY6NLz5prOkg52XE+SDSrGeAqCryTNdg/ZTS7fXogGVtCCxu4yf81jUJO1I&#10;0ghnL5VbK5d5xni6ez7TkD4NQOP/5Ubv2f8PE1IwnsHu5Ub4eQ75MOVFbJNXY0bDkqqJM2NbivkC&#10;hKoFDkBVV8rxheOSHOYCoFrRuJRqe9PP+232BTGqfl+mwdXXAfj0GCSRklwmJhZeUYoMyh3tSqYR&#10;CM30oJ5OI2c7F21Js6qYM43PA4ym2LN8E5Ru5/KAM/NTaEBzmlAF4fukhN+vQPxMnhU5o4pqkllV&#10;OaMR2SQgGoH3AqDBeHp1JwBUFbsNyD6aYN4DfAqI+mg+04eK4ZTBVUvAM1Ywny281gKhmoYkyRfn&#10;H8BnV61c8dLz89oX8JjwsEQElELv68EjLRBk6omvA5PUIQVURWdT+dIERCsIpm9Y4eN3MaDjPeuY&#10;Uq63vVtrbe+OWtu/i2zLc3125+YkXeedNje3gXafxdaO6Vmj92nC6ydnyAOfLoC9LKP1p8LGYT3H&#10;JwqY3Fbb3r1tANAm27qZ8X0fwfr4PdT3rgB6tSCpinMQjWj/0Err7KGTHTDXBZjrYDVxu4FA/GY1&#10;IgH0OgGHPeRoqnJ8YispOhkQHQWgaiQ/t5M6zd1L7PCRtbaNNKDDjMS/+Gi3/ecvNzB3P0BGeMg+&#10;wNn+y492AED3wEpOoM9s4LkRan8GMpCw+hnAZ0+fMkl/hit/vd19vtQevwFL+ibGpjfplH+AlwUD&#10;lJjXAR5PL0BZQfMdvB7bd6y1+w9G7P0P9tl3ZLN//fUlNJ9n7J23Ttjrrx5DA3qGSKdT8wBU4uJg&#10;QGU4qiTgtUIuNkBnDZrPKo3gFbPA2F1sqG434T7rQATcRe6nQGhTAyAAkCSNaKXCaHmjJQoWBV4N&#10;C6qxu+KWFIFQBPNYQwxBd/1y3nxQO67wGxcm7Ve/4AX665v2+1/fsXffPGivvbzTTh5tsjlqKvfs&#10;KgF4LuLKY6l1tC1kjLTQlgNAC2AbL50b48koOulr1o+s32dg8Xu2H9g339620xdGrBCR72L+9rPL&#10;cL0DDDcSgF+D3rKtja72sQ22c3s1YJaRdytBtnK1EVbfgENNouN3Xj9GLulZ+/yDM/btL6/Y5x+f&#10;sA/fO2R7yAc7dxqQRcRCJ5lgHVDq62B3V/B3lmTa0meJa1KnvB6rsjtbAaC9Teuo51SAfZltHWvw&#10;fvmjOwdsF/rQLSME4g432baxVm632FRfA68Vbj+u6CTKVuWZtDc+encAmrSdsUJELqAZGtCcCUkA&#10;VFetAEyvWVPOGz8XeZ9Ru6m+92oOjDUcfGrYVvO1tqpCbOTkJRDQyYm/DXCo0PkBDDuDZGiO4Byf&#10;aGthUT0G+JwGhKoJqQuneifAsvMpACqwqSWmUatFjnaWwJ7AiQxCOsDXl9FqVK4DPQdxrrKrOECp&#10;AraGg1edrqK5Iq7mStoz7rhiF1MaBhcd9COovI7HrTG7gGgA0HrG36neMwHT/K8DlKbHo3pPmCxO&#10;umLXkkQANhXGVlpV16mSCVmDyUR5n9HDncLmJQ9IlZYCoAl8KL4oBYgH+5kDoIos0rg7M5PIUKLb&#10;AT7DhRsZn54LSaD3qmXPMhlACyyjmdzzmes8ZTCmZh3d1hiziBN6ANB8FtRLCgCmfsKVEcljZhLD&#10;lLIgYV4VRA5I2kifuNb6VcqGlL5TLULJaJPAaDBoSf8ZjTz6vcE4yqWuiwR3rataExY0AVBG7NIN&#10;S7ohoOlB9KmeU4H0LQT/t1EAoNVMiH8jr3EAUFVy6raYUL0fuiCI5X9bf5PXVOxnVCkKaGtsL7mH&#10;Li50sSE5hcc4AVijJSc15cQJf75O1Ee4yuXMwtYj/seZtGz8nmslggVUT7wqOksBl8oF3bgKYJat&#10;QkLqC9cJgKoWtNRvb1it13mjA9HVBNevAuStAZBqCYQKlAYbupL4oxXLlrMvEK0HGP2pKxumi/cz&#10;9r/0vqQUAG3joiFdOCinNoFlN5EBHMMRr20w9k8zmmJqBThXsb9prVi+xpYugaVdJgkBrCj/N5bA&#10;qO/rebrS0JjONw6l8bXaoxT67iPqjJUP5jNG+uthgfM1lGL/Y/QenfP5AfYhR3FQyr6fDzrnm4zE&#10;rnExzuvmcV96T6Vj1gWcspR18a7cTFhIgTOFvetrB6lcMOtCXiBVAEzf8/swEeq2525m4fECo2IZ&#10;g0wQ6HTHPisHQrNYpTAJCRx6S1sWr+QNStI7+/ElvYdeEuErix1TY1jWEKatLpIizioF+2cMaF5O&#10;dH5uaPw9zxPleQYYjeD7MBSGrEZTDQHQuKBsJj1ElbuhC9VWTKiApxhQbcV6tpTCWhLxp5pngU+t&#10;Jl67jkouPjknqPq5s6aMCUkJvgLIBYpxpB2txNOiViTFNynKyZuRIMZi1aIFVZthWgKgaDprl5PO&#10;sgoj8FoMSLQcktu9d0e97dtN+Py2CjtymMrKo1RrHuX8jMloaAzWsm+xm4zGN5HPvQnASZf89Fy5&#10;zdIJP7Ol0jZtrrBtOxps9+42xtT1NsOktaOVPNK6xYzwiZ4korGvm6Qc6jgFQAeGceTTwtTRvwAA&#10;yph/mGakAUgrVjtAr2sSYAjwFBs6uWOhbTlAgg76z7m9z9o0Y3GBz518fQj288zZEtuxdbED0A/f&#10;3Gx//M1pSnZu42U5aR/z9YdvTBN3uQltaD9T5jq7dJka8NMr7SC98Mod7QdU9gKAd+z9mZ25tNye&#10;ewyz+WqVvfw2yULvdNjtl5rsNBFPMzCmnTy+DgDyAEHzk7OLbPue1XYWDeirb83ai09miJLaQXj9&#10;Xlz5+1kH7aWX8jSg5VwxlEBdS7xbSWxCLfVXdUQrtBJzIKApEFpP1pdWuN/1M21NCIE76M0mhF4g&#10;tAVmVCypdKNyommJ/awuetbBp3Sf1RsW0sADWoYJHGxmB4Fl3DlZabcvTtu7rxyxH799YJ+9T/TQ&#10;qU47QZhrLxqLJsS5g938H8UcgLAHaRNorkXTptghfteF03327VeX7C9/vAXgfMcZz7R+YX/68x0S&#10;+w+yQ1TZOkDvM7CSS5Yt9vzPDXxdV49TvfNZa2vnqqNjgbvauuhjbSLjq7FmASCb79F40Ed8Qgc6&#10;jW4o55MHa+2jd3kxH01zVdSB+JZeduj2QlhOhdjqyqaDnbi/lxBtzEPrGf0LLK8CkGoELwDaTYyS&#10;lpqUxIJuyUDo5qF6wGeDTffV2vRAnW0ebgag0iDEa+xVpgT61perzUVVa0glsvF7BM270z3TdwYD&#10;mnQ7GUOa9Ss7AM2r3VTzUbQfxf3aqopTwLOWg5qWAKgAQBujux7G3tF4JACqNYQmcpT8zBlG77M9&#10;xC8BRAfJAu2vp88dNrGDcXYzwEEso4CmAJ+AnZqNBEC11UrgkxF7xnw24K5vrAD4cdBRFIicmAKh&#10;igap5IAl8CkGQgBUS+MxgVMZhcQ2aHzvQBRgqqglAR6dXLQVAyedZ2e9/r4AsWo5uahCKydwLAZU&#10;o9tw3OvgrvYidb67XpVtc0XKJxUA1fIaxix8PvVxz38tZjTlT2oEmwW6Z/macSJPJ+Ck09LoNHIc&#10;Y8QW+q2IfRFjpBHbKlzRy599xvvEU8xQYv7kPA5Hslp2ChUOzgrTUYBOnWRjPK/XJww8od3MNd5k&#10;jOeG1UnbJwAq1isBUOk9FduUwMx8bScMYhZsr3anlA6QTGQRHq+Tu0CoNJ4BQpUD2iljmMLpYdHb&#10;dZucVTHp2or9FPisk0GNv6kxvHfCc1umNQ/Ud7CXXguBTrGvAqECnfld3mpSivfbtbuAT5d3VPG7&#10;OWmGcUeayahrTA06Kb4oP38yn1HTSV6AYH60z+/icUXblPJAox1JdZfF6zBy6T7yQktoTioiK3Qj&#10;9wuE6jVftWKtA87VtCeJXRSzmFzyaEMBnkufxaS5ZKkD0NWAUWkyNXrVCDac2m6oAlBpX5LWtYEp&#10;QD3Mf7DzPwUuKQdWj1lbv7DIqlbzt5ETW8zPSceqcbu26wCOq3isWrq9FjApU5W26xWJlQHQHPDM&#10;tMYp9oqLp6eqPpUxKqAZSzrSAKXauq6U/V/gcy1tS2IUI6xd2/yg+gCg0d3u+30e86nb+UC0ggsx&#10;z6BV1izfq1LuLJMJgS0tATJt0xQJlzjHJeVoiglMAFSNRByfAFbaCqTq2OUZnRnTmIvFE7jkWJZ0&#10;plw4ZLF5AqwCoE425Lrk08jfx/5Z01VKnpiXUcRn0SUAysPNcnFd7+3srSQAqebUt9LZeuxV6rP3&#10;8hKBZNjRVKHLhUwWaK+v9X0VBehnBawFtIP9FOAU+xnbAJ9iQbWkBdXIPeKYXPspZhRNaGROC5Cq&#10;9KSdc0EbhERHJaN4to0QMx2Az05Y0FrFRTLRVTe898PjcWnAod/IVFdLIFQAtB5cUkc0kwBoG2ak&#10;jhrOy3g1+ttWM3UkvB23+m4il/btabDtdLjv2oO7fXOBzWhtK6BZCLA6scbGMEiPbSr2Nb6JQHvG&#10;7dOb6ULfXg8b2Awb2UHFp4zUlLJQ291CzFNDrcb3VHC2LYXEo1Gxd4X105Q0PMLvHCNDHPd8/9gz&#10;jN8prJlZZOPbMDgxTp87RM88UUoHAJeHaS86cqGYLcCRTvbDdLIfPrnOTpzZ6ODz4qVKRv2M4/l/&#10;MiF9/N5W+zVFPd9/TbTS+5vtrScYkh7RBU9U5fUbOOMvEkR/eoXnjO46+Cw60zTi30zs09Fzz9iZ&#10;a0vs/pMye/HtWnv0Np3wb7XZC2922pkbmLVw449Lj6r6TYDrAAztTpqVLhFAf+ZyrZ27QoTTvSG7&#10;cXfEbt+bpDUpLwdU7jWNdRWjIHCj1VxdQI4l2jhApfSfYjg1dpf2U7fbqNwc6Gwkl7IeIW4dwFAB&#10;9Jy80YhKDOw6Raju+jLeeLrepbkQ69lcspg2nLU2g9tsFKdZf90ztqlng53b12U3Tgzb3bNjdmRr&#10;pe2aoJ1gYKl3pL9yb8buXx62C1x93IQGP7Gv3X/fWo3gYRXP0Lv67ms77ZvP0RX884WMDVV4/Qee&#10;N/UNAtjJyVIfiS9TdBMGnWflVGf8XkcQfGcP+WGAXGkwRKn392EAwuHWCuBsAYgqTL6nhTE3gLeJ&#10;rK7bV3rtu19fgM5+wf72w3P25S9O26MHmwEJ6FoJmT28r9XuXp+zR/d224sPDtoBdkAxqpUwqnK4&#10;15YtcCBaiUu+oWKpR0EowH6kk7rOgRqE0JWeizrSU0lUU6dtm0H03AFQQ0QtaYNyVaXT3Uhclkct&#10;SXitGC0yXGPkLrdiciym+CVl6+nAEBEnEeysq3e/DXgp50Cvg6kOrFUcYCo4eGuJ/aznSreRA5YY&#10;z26MNh0wQ+p9V+tRf22lDZOb6Qwo4/dxXOETneR/9nTS/85oHf2nAIS2wV5pXNpC5E0bAKJZ7Bbf&#10;1woXugxLcqULHCqrU+1FAqEeIs9W1XI+7mFMIyCqnFoVJVRy0ErZtTAZYouzg7ezBBzgBUo1uo9R&#10;nJgsMVoN1Tyn5nprbQBQcjvleqaged0Os4a2KRRemZcwqYDP6ABX7WJDWeqB11IHeGJCyYQUOwdL&#10;JzAqBtSjfgA4wSzNnygSUHHHuTL5IhYnx0BmhiBvc0knWYEIASxvY6FDfOWzvN+wTinuBoALM1kM&#10;QCxYzuuENk9L4FNjeDnFwzGe+qvTyn0v06r91BWdMg09kohxsYeS6/eKEUMHGie85HoXWElB6ymw&#10;PoFSsVgCfzmDkELjAdpiP7UaeJ+bZS7jvW9RXaq64dl2YQ7rqKlxKUcj2s52ak8bYKOd+eTvCHBq&#10;6+CTC52QTGhkG7o3PRfphCMfNHfSzmQH0aYlc5uW58gqsosl4Oq/M8tFDfbIMyiz+sf83yfgkqQN&#10;2fhfWlMxrDBRaaULljr2He0zCqgXEHVAmlV3ahstStHF7tpKve5q41FUk5t+iGOC7VyzgjH8EjHh&#10;SwCfAqDkv/K9dVx86nurlgHI+FqRTd5rzustk1tkhkaDkofZAzYjGSCiqhqZFCjWqYLXRdrkcl6X&#10;Ci4iK7lI07ac/bqM176U/bwY1k2rkM/CBtje9bC9G9gP1vN317IPC4Suk+ZRxQlZfmkqUUiZpgrc&#10;dwMNx6b0HMTmplxUD+bPskiD4U3fk/s8aR31nDUZiAgyxRF54xDHtFy2L58zXZyK1RTDGdOSKDfQ&#10;fWL6BMS01ThdF7LaTxUD5vsqx4UmLkokTxLbp8lRSJoERgXEtPR3BFD9gljHJteJpiUAF2P5uC/S&#10;NmKkL6bRmVXVp+r9ywL2XS6QtS7FZzX0nV5ewec1EiH8IskjpRLY1HJGUybU7PlFKL2+lwpLBEr/&#10;u/bUgW5WpyvmNV8DHfIDPVdNsVSF3ARzqeN3HUCyLnPHS/+ZRu2pfrOJSKdYreSExmohAlJAU/Wb&#10;uq+TaWwX8kDfQsx0kzPq/fCqBiV7tJ5JYRV52Nrq5/X/fQFAG5AHNogFZTVTxS0GtK2KRT64Kjo7&#10;6p+x/s6VNj1eZJs3lWF8LmdKSrY3GEHGouFJYpswHI3QltRHi6FAZ9/IBtu0pcHXVkzJezEaHTgw&#10;aDt2dNoUSTdjo5U2NKjiHvJAIb662p7FzLTMqz8HB8gDH3rWxiYwMm2ivGZ8oZfqDDICn9y+xPaf&#10;KrZDhMcfuVhhJ67W2MW7SAYfddnNh+129V6z3SXD8/7jHrt1v9WNSOcvqnFoPVWYAEFY0atXq9Bl&#10;ttkH703Yp5/M4kLvszde6+W+Vrt5q5IKzWLC7FfZweOLyBxdbPuPL7adB39mW2A/dx9dQIHPUjtw&#10;GmPS7WX26K0Ke/Bmhd16XGwPGMvff63Ozl7f4D/bTVTUMCB0617Y2T2LbN+xNbafXNFte1fYbsDz&#10;nqPFsKmNdu/h8PwIXloJNQiUQ1urS1Wd7e21GEuak8Osnq8VPi/wKbZzmH73saFOX/0djFfbYEEB&#10;n2JLG2BLa2HqFI2gqi4B0GYyK+sIf61kND3UvMFO7sQJtrPH9o5V21TbehvDiLSbfMyjZGNO4z7b&#10;M1lhlw502qNrM/bdp1d5oLQhyWT0pyf2p6/v2cevnXYwW8hYu5LtpVNt9ul7++xTsj+/+eI4wFBa&#10;0ies+/bPf962Dz84iF51kY/E1ygmCRe8llhQdbI20c1aC7va2rbIemBa+/sXWk8nIJSqrTYA6GDH&#10;SlhKrrz42S1jqwC66Bf+I8PUx6xPWG/b159dtNlxdsheqrL21NuTh2SQfnTevv7iOnrWW/aIdqO9&#10;aEAGCM1vql7MyZjHj1a0mKXb5bCn9eVciZFJpnyybl6ngY5Sfifa16EGd8CXcsVWUohhiFWozFbc&#10;futocdJWIHTDmgRIFUIfo/c0hk/AM8CnDlwlMATeBZ+tCg7YWhopaYn1FAjV0u06/o9AaAsH3k6u&#10;YtV4pK0AaHcl4fOANjGgAp5T3R2+BESlC9XotAXGNIFPmUf4v4zBtcRmKVhcIFRRTQKeEdmkcbmW&#10;TEg6cKstR1tpQlNdnBh22AUAqHcfAzzlShUILeUquYyDVTkj+1LAqFpASmGNBUjV5pUyAGEQvOmL&#10;q25GOJ1tmInqAQEcLKs5WFbCttYSrF9HrmmFGC/YVC0xRwJZCpOPQPmo0qwvVTYpY/j/CUDFgiZg&#10;9NMecuklOYlnI7H8g72Pb/2kNb/cFKQ+aVbSxanXPfWIr1+GCeUZpgNL5SzmvhUYM1bCfrLduIyf&#10;A7gUos3T+P1pAFrGyeT/AqDBgM5rQfl9WSamR83kOXsDTKdtAqCRe5m+1tg5RSJF85KYRwFQudnr&#10;eX8DeGqbv9pJGxAAlUZXwLNZIf4Z6JTWU8BTADSxzikjNl9CEKYV12Uq/ilrBNLXwYRpNB8gVCA1&#10;wKoYUS03mWUjTTejZZmzDgCyk3RilBJzltg0LloysO899Rk7Ow9AyefUPrORZiWxn4zgvSteY/in&#10;l0xfyCA0ko4l1k9soJjvNcskxViaA58CoGtgAbUk0VixZDEjcb6GpRLIE9iT1tjlHlncV9R6Ouvp&#10;wfrz7Vx6/+SmlyxE4FVbgU6tUlWuis3ntS+C4S7gZ7U2bkBCAAD1JQAKKBLwXAuw0RLQVLVoLAFJ&#10;3eeZmg5AYTJhFGWsSc7tlKGZH9ifQt/T/4kK2mgBU0i7g88s9zMAqOsbM9AlACrQGZFeuXG7Ljgz&#10;ABrsYByL4oKpDgBXr+Y1JTtkRk3dF8abqJrNNX5lJQAOHD2LNTGQHvOUAdJw23utsPbXbCVwKFCc&#10;DEsu9ci0spFvG3IEB6EKlveLq3Qs8axPlY5kbGvUdDoDy+sjWUBMjHLB9Nl+HV30EXsVhrAwf0VD&#10;mhuZ8p6HfqeYXv/dHJvrac1rINMz5YEm85GHzWcAVCBTTKWAYzvG5g5yRdsJrI/+9zbyxzsqCJLP&#10;QKiAaDcSwW6wSic/2wrQbOP/NjPR1e8IUKqvBUDrqeqs37gYNnUxo/ylHE+Wug5UkUzypXQ0Agg5&#10;V6uec3qSnO4pJIAjdNN3LbHegeXWBWDsB5AOo/EcGNkIa8k5sW89eZ+QSDO1aERbbN++ftagzc40&#10;2+hIBSATmQCNS93EL/Uzdh8dxHU/us4NTNNTGJjwt0xtWmVTm5d7mU4P4+zR2YW29cBqqsQrAZ9l&#10;dvQSYfLXa+zGC7jX6XN/9MYoleOj9sb7m+y19ybt8evcR17nrbswjmR5Hjqyyg4cWmFnzxbQYFRl&#10;D19otdffGLDXXsHR/rgVrWZqTLp6o8SOn1luB44ttAMAUIHP7aw5QOUWDEf7Ty603Sd/ZqevP2M3&#10;H2+w208K7NKD1XbthY0AUaKYbm+0g6fJTgXwTjOSP3Bypc3twZl/dCUgdJXLA8SOTm5bZHsOE9N0&#10;qWYegNYUEMqKQLcDI1F/Y4lrDjcNtto0a6wH0MSYXd3u3YBPjdwFQEcHMccMt/NCNuRG8NKMVtFK&#10;UAaILcfM5K0E3K6DsWtEB9pBFMLuCbQDp3bY9aOztgvX91ADUUM447cNEGp68ZCv9x9dtr98RSTT&#10;3z/P9JzSdf6NiFByQv/6nn3y9nkAslz16CJgKe/d6rWvPz+CK32v/fLTfTivztg//3bR/vCHU/bu&#10;u1tsYhygBvitI6h+chqX2mwJLCcRJVlupwxClTCX9bCgAp4DPYvJ7WTkTkisroRaaCyQaWodgHXP&#10;lgL78/fXM5b1LbbvOhD9z19fto/ePma3rk5gYqJv9VibPXdripimzfblp1cQAV+yu1c3kf8JqG9c&#10;TAQKjx9WtI5tDX9bq6FyMeCUnNRKrsTIDO1tLbCJQZxyANFqPiQlgPgSRgYyd4n9XE/4/H8D0JQH&#10;GhFM0nsW0n4jBlRLINRbRjhZ+VIgOScisZ8CoNpqifUU+KzmoF3DFXc9I6YGrpoDcKrxSOMPjUK0&#10;lQZnsKkW4NkGCG2x8S7Celvq0OXwfGERxRDogKwlh7MYLS2NVxU2rspF1S9q7Krxq1pu1HDjPd8K&#10;KmfsVcbBVFvd71f/ODF1QBer6SHaXjc3X60X4vz5qj1V7wFQAc1iQGMkp9iVxpoKGNAGZzs1SlWo&#10;vJa+1tLI1V3QACSv08vqJ3Viju5znahT/WbSeoYJKY1atQSck9s6gEtsXWup2BYxPACGpMnMdJhq&#10;QcpMEBEDJZesg9AMeIj51BIAXbuE7zGilV5ODGgRGsFCNIPalqHdLIE1ExDVVqBTwEhbAdL85WA0&#10;G+VFZFHo7TxWJnMtx7gzmJfQF6bweo3ik+s7DCyuS8s0mXpdvCyA5Qwo/0cXHboI0UVJI+xaAFAx&#10;oh3krQqASrMrra4kHDKXyUwmTa/AnRjdBGiTflXPIX+JDdXzFSupn/GfVfRV1qSj9ygHNLNIr1Ry&#10;kExmYrAD4OYY7Sz+K+KA3M3MCtCpv+ULaYCW/qaYUM+1ZQmQ1lDrKda8HLCm983fuzxzktjlAPLx&#10;WkZdq7cTZf3ra3HDi+mMlQDoPPspdnT5siWMw7mPz76DvqxxKS4qot1II3Ufq2exQSksPSUhxM/I&#10;iCQzkVz30nMKeDr4hJVP+k7pmWPF/bD1agpi6f+JyUzsbXJqe6+6j97Fcmaj9uxrgdPIGU0saGJI&#10;51uI9H8lO0isrzOg2VIbmJb08p7vmV2Y5+KeuDDXcSa3sguIyMvV6NnNObxmAVx9BA1IdtMm4E6m&#10;TR3nBESl/dT6iX4yMnY17tY+IjaT/d674gG7mnrkGsl07AM0upGS46JSPcIMJWY9HPsyHcVFqSYj&#10;+l0+IfHbcrer+ShakADiitUjpq2UzGBt83WcwbDmqjmfYj5lsMtfrnsWU6rRfAY8vW7UgW/Sp0oy&#10;4GUnGJUqdcHvDGislBMaTKh8DsF0ais2VMBUt+sV8cR4/ScAFWAqcCqQmoAqYfUA2vytbjcj1dLv&#10;aWXCKwZUAFRj+JZyJH3l0owu8BIa9cN3NuFC78QY1LvGervRafah0xxcbT293M+2Cxng8MRGcj/L&#10;bcu2OpvZVA1DWgZDuh6wSf/7UBlj+3bbvasbXwns5xAETY8ShBjzA0BHBskcHdtIsg9aUwxM05v4&#10;muakic245uf4GcDnyNwzNrt3lW2ltchH7pcr7cSNOl/XHnYxBp+0l96esjd+Pmfvf77b3qJW8+2P&#10;ttrbbN98Z9pef2sSwNlrd+6SB0rt5uUr1Wl7tdJu3qyhqx2i73KJd8WfPLPKx+97jy500DkJYNwE&#10;gNSaZu08Bpg8w7T51nK7+uJ6u/ZigZ17brWdf26dXX2Bcf9zxWSsr7PthxfYtkMLYWxX2e5jpAhd&#10;LQM8F9nsbjn3F7p7f3zLArJMl8wD0GZai0ZbMcMMNdveKdqJdk7amX2zdmLPJju4dYzWnhH62Yds&#10;aoSO7o40au+h831oqM2GBlr8thzxYkjrGd3LyFQK7a2KLLUWqMu1Hc3opv4mO7Vryu6d3W93Tu2x&#10;Hfy9MbriO9jBNnc32Zdvvmz/+s0v7Z+/EeMJ4LR/5R5kuiEg+r198eF1xtO0FaDHnKNt4HVCTn/3&#10;69P2/ben7I/f0Wv689322ae77ctfHiQ0tY6MLhD5vip7790j9pe/PG//+Psr9svPnrOzx2e8SWg5&#10;JqESAKrC31Wf2YMpqQeavAGA2whIFAit53YtIPH88WbaAe7wOJRZKr2p3PHfsBR+/wEOryMJxBKn&#10;MAlVv41IhlvXx2kLmLMrFwbs0G40kgM8dkBoG1WcrVDxLXVEM0H7azzfWLXIQWhLDY1RjOZ7CZ5X&#10;vWdlEcG6XK2pzrQQHe2GtQscgGoJjBaoTECj+CynTdtigshDHB5Vd9p6ywgH2nwAGiP4BECRY2Ts&#10;Zz4AbQaoifXsq02i79DhaKuvx9obbKZX/e4NNtKOPKOx2gGoROICoDog68DsGY8AOmU8Cnx20zak&#10;zFBFOwmACnw6AJUpJXNGP81KaBym56IDu9c5uv4uHQD9QK6RVp5rOW6785e/rZ9Zx0lJWwHNFoLz&#10;m2FrFZej73t4OPdrBF/LYwwAGrmY4SKN9p9gNOsxxGgJrLjWM2PhXAOYAZxgzCKv1LMFXUslAMjB&#10;nFFjnOBCG5mLSMraXzxSSXmugGExXwKfYTLSbbGfbm4BxOi2AKlAaKmyGMWAZgBUIDOYz6fBpxuV&#10;WA6mJAnIW7kTXmYGycW5ZFE48waXBEDFGAZY8q/zGqL0eikqyQGZGNC8QgCBzlY0mFo+iocB1XJw&#10;ynulzFbd1lKZgIBsgLsAoE/XNLrmU9FLgFNnI1VSkAHI0LzOs7Nx8ZBY1UgzCBAaFxd6PgF2A3w6&#10;eM9WDogCPisAkvEYg7EVe6slAFqB610gVAYlr+hUS5Jir9SgkwOhSdKQnycpFlraSPXFa1ydRvIJ&#10;eOZ/LUAqBlQrQKhim+SYF6MYSQf5iQySV+Qz2wKq+RWc+v9y3st8FOAzQKe+liY06ULRsgqkZm1A&#10;SS8MSFXXPY9bS89DOmVneTVi9/0b9jPTeWobQe/zge/z2tZ03zz4FAjNLcCncnE38tl30yayJK1o&#10;ZCoiQSAuznVb94c+OsU2zesuBUCDGRUAlfFG5s0wcLqhE/Dn2baZKVKadv9MZxc2SQudMmajglPy&#10;Ds8RVtxcto1UEO2rboaSble/JwOoUTOb3x8fyQzRCy/GUzpSOekFPKWjzy2Yz6hh9m1mPornGExr&#10;fkarbofRLtIG5kFvapAKrejTADQxodLBSpogl3xqSYq4JTcfqfITvaxrQBVQD/isY8pVi9wqgGQn&#10;LniN37VNtwutpxo2kq2+dtDJalNbH6C0VU1KAqCYo2VAaiQTtFkyQcbwdUULPJmnsRwDUPNK74bv&#10;pia7pWGhtTU/Y12My3t70Yhy/tYaHQVATpXhcq+3LXONvsaHGddvbrStTHP37uz2JfDZ24lxqoXR&#10;P+2I3UxUB931rt8Dk4qLvncY3DG82PonGMtPMp4neml4y1Ib30WT0paFNkrw/GaMRXup1DwEED0r&#10;hvPJgD33ypC9+sFme+NjOtvZvvcZsUofb7P3f77De+Tfpcrzzbdm6F8fp5qTqfKL/WhDq+3Y8Q3O&#10;ju4ndH7HngXoVan2BHjuPLQI0Auu2s9txvA7jvG12NATANBzC+3k7eV27v4au/pSoV15WGjXHpXC&#10;iFbZ5QflduFOKZrUtXb0IgznjTI7z2hf69BZwLUC8wGh0zuesWEyQ8cBuPHv/w03FdlOOtlP7hi1&#10;i/tn7dqx7fbcuf1249Reu3Bkmx3fO0t95ASZWH022tsE8CPPsR0QKnd2d721YECqwwFfi/6znkgE&#10;jUA1FlUorTK6WmkuGGqptuPbpu3KwV1299Rhu3PykM31tlknVPx6aiyHGyrttx+/Y//57mtYTrI7&#10;//P3p8BnfPmDvfLiSXeTtzUuJXW/yV57stW++uVJ+923Z+2vP9ywN1+Zg3U8br/D/v8eMU7f/UaA&#10;kd/rAffx73v7/Tdv2xQAehU97gVyxTOWFwvZRR5YDTtkkQLlWV3oP8eHqOjqXGyXiGD4z99CZyoG&#10;lL56JAL/+Ntj+/pX1+25e3NWD9OqQFl1xXahKVV26dnT7XYS8LpvF1dMXO0M0wvbjdlJGlOtNkTJ&#10;TYTka+eXDqW9hg9Z9QqYUD6EaGgDgJYWLORABfhU4D3j93XUiProHfCZD0A9LBgNaO7K1rMfU49y&#10;umJP2k+xn2JBSzlZCXzq6t0PoL7QWGargVF1GweF7qpidLuYzwCh+jDralWri/d5sgcJRV8bve5c&#10;nLTWAkDRfRJY34xDXQJ8NSj5gSYLGPfqTvSYAqpiSxVu7xoqudgBkmITJPJPrTfkecrEIT0WoEuA&#10;Ld80kEZZKc/RjSXSPWFmya+RDMe5Z1EqI5GTmsCINH3qk/eGIo9LSuPbCC73Ks+MtYxcTP1ujy5R&#10;rzmPK4Ln88e0kSEZY+AYz+rE4tFDsBk6kYjFlalBS87aeG/c6KAxscZm2fsmkC2XtQPQLGrGT8gA&#10;jzBq6LZApxhQgU6BzwRKxRrr6xRnIx1mGoUnY04Ap4gmSqP9nwLQnBY0jwWJk5BOUqEHi1ijKATQ&#10;axnsYAJrYidVl6qxNiYfxulKGBCIlA5YWs9u2qg6MYWllZh0bZU/K9mGlsCogKkAqthSl2wolF5l&#10;BZmuNDSYoXUN9vOnADSxmpFcoNdFLG1oeEPHG2kG+aYyfS+BxmR00jZ+j+KgxDRLdyv2uYJopWBA&#10;g6VN+lD2BV6XALT5j0WPI5/xTEaSAKfS3aZmqqi/dCY0qw4Vo+iB8JleMrbhkpdhScBTPxPsY+gp&#10;HYDyd1JwvMxkSm7I5BTcjhguJSLEylVN5nXbl0p2AcOrFb9PgFq/r7JIF2uV/jprfxVL7053XjPf&#10;P3XBhLTETXM8B615AJpG8rF8TA+wlNQgf6v783/O24r4mZQaklqOooQhmpfya0KdHXXwmZg/jzjy&#10;OtuUPCImNUw6KV0EYMdKtxVllwoXpF8Xi6n9MS5gdMGh91rvfRjzdPGqi7J0TEmyDyVseAyc5CYw&#10;0vOZpArGT0xoyhyd77ufz6dNQfKSKGkJgMq4KQNnLOnpteJ8EccbHZu0kjkpG/fnAfEA5NrqddBU&#10;KdqmUoB+io96ulveR/3O7MrQmXJCZUSKxjNFLclsVM/Yvo5zTz2saf5qBTfIdCTio0sxTJrCsXR+&#10;EkEyCJ4YqOeYwc+1AHAFaJuRY2k5sJUpiamsAGg44RtKaEeCAdU5uLtxhQPQ3nbqOgGfWt1kdYoN&#10;7QGIDuFaHx5APjhM/NJYqWeAz83U2/RotYPPo/uHbD8yw93UaI9QstMOo9oBqaU10LvOpqYxLWFe&#10;GhwnB32M34nxqHuUKKjJZ617ingn3O5trHbG1m243rXtwhA0BRu6E/PRAXSeZ+622NVHtB69j8v8&#10;A1qGAKGffH0QJnSLvfvz7TjQMXZ/tI0MTxjSD7fZ4yej9sprE3b3XpedOlNuc4zDx6Ux5fdqRL4J&#10;09G2g4thXBfanpPL7MB5xudnl9vWEwtsx2lG5xcW2Yk7q+z0vbV25j5h8w9LYEKr7MZj6j3JBr10&#10;j8d0s8TO3iLO6RaNSbcrkQwU2KFzG2FSAZ+7Flo/f6+f5zK+a9E8AN2C4/rkthF77vQee3jpkN0/&#10;T/Ymo/B73L51Zr+dP7zVDu+cojayPwFQhdC3MG5shOHBGV+J9qKEyIMixu2VXMUIgGrHltZD+Vza&#10;kbQzXD6wy165cdHeeg6QePemHZwet7KlBLXDQE5gZvrlWy/bX371qf3n978GhKoR6b///e7Xb9jt&#10;6/tsLYBxbKCCPtJpe+VlukU/PGhff0nB/T9etD98S/jpX19xRjLpRxVI/7/+/WBHdkzaCgDwRsbr&#10;69GIigkVEC1greNvbCA3tId4pWOHmuzsyXZCVPfYv/6u1qU3We+x3rVvv73hEQO3n5sh8L7ZGmRg&#10;IrerRl2xANFO8rTU73ryZBNRT4UImmlLQAow0I3DHglBRzNGqMaFgCD0qDQwSYeiirDmimU4cFfC&#10;JKPPJTKqdMMCDvrSjQp0Urmp/vd88AkLGlVpwYA+DUDjQJkPQIvUvQxLIhCqq3a/ikczFeBTI/gm&#10;rkQ7YTp7a0r9Ay63oa5C1Voh7c4AtWhTvS0wn/U0GgFQs9VKSLPiNeQE1QoAqgNNarZImW4CnzoA&#10;+QgrG2UJhAp8atUo+gR2TUtjeIHQfHeqgE4wiwmA/pSxmWdvslGwgzNlDCYQpgN9MyH56cBPTmcG&#10;BpJmM/XL60QQQfTRGqOTkdhW3a/l0T2ZTjAXYq5RcKblFGPh0T5qpHEAmgwOAp46WcVFgd4TXSjo&#10;IK3vuwM1MwzopKlMz4ia0QlZoCMfgAp4BgB1LWjWw63nGm54gdEAoMHOBviMcOwAoOHWF0sjRkon&#10;7ejhzmdC8gFosInx2syPuCVFkOY1LWeKZSBSxSqj9zZSCgQ+e+rQlmfg04En+4nYcrHqAqH6urMO&#10;7bnnCkr/CSMknTCvqZz0OWe95zZiqIl6zkyPGUA0jeATw6mTf6QWhENdj1G3JasQ8IwxuQB0AhAp&#10;4SCWa3yzMb2zmhnrKeYzAVCes0bx2Vg+NTYl0Bosa/6IX/dHaH3sx/mj+ACgEZGl/UB6yAChT4NP&#10;fS3QKRCqJeYyAGgAVjGhDkQzcBkMrLYFgML8DFhnM/NKCXT7fy2xnX6/GN1VAFDMVtWFsN8Y99R8&#10;VkV8V9laPivEewl4xhJ4l2ZZywGoxyqlEXv++gnT6YYr6WCpoAWUxvfi9tqlTIycBf1vACowGiN3&#10;B6ZZVqjv79lYW+BKOZ3r+f35AFQxRGI952tlU7mC54b6SlpgNyKyP8WFTQBQvdexD+rCw/eLTNsc&#10;bLknOyjLlv06f+XY0KzDPgHQFOEkk6bAp6aTyvzW+Vnxi2JAdVvgM4XJJx1oAM943DHqD9NTAE89&#10;93wgrtclVgTob1S1s6L+eBz6e2JfdWyL362/JZY4Ypo0GYu8T0UuKYJJGEJsqECoAKmimTR56wRw&#10;+iQOgCmw2YEjXucpkSRDjZBkmtRxv4BnArAJ0Ep2qDzQelYt/fBywzdRkNPEKF7B9DoHC4R2ARjF&#10;ggqIDvTgjmd0PtyP9pM1OoBEjszwieFSm8Ldvok88s2TON9pNjx2YNi2zjQxNa6y3g5MUUw4O1sA&#10;n92YjTV+ny2yMWo7B6jp7B5Zbq1kijYSY9SIg7yB1QID2oiTvG1mgTUD2FqIXdLq27XURvcT+0T8&#10;0vbTBXbsVr3demXQ7qEFfeXDTfbhV3vsybtT9vyrQ/b6e7QXAUy13n5vE/3y/XbtZqOvA0eJjYKJ&#10;VGySnO6zu5+1rQeX2HYimGYPMEY/uti2n3zGtp141jYf4+vTC23nxWfsxN21dur+Wjt+Z52duVdk&#10;Fx6W2/WXahjDIwt4VI8ulLzU56odfJ4hV3Tf6dW258RqB5/j2xdYLwB0CDZ0jD77HAO6c6TBLu6b&#10;Ahwet7fun7MXrx62e4BQAdDnLhy2qyd32zHG8QKgIz31RAsxPgWA1tTBNil4niXwWUAPaznj9gpG&#10;6tUSD9eVogVscrZMlPjxLVP25p2r9uHD5+z9h/fszM6tthbwt47VsHG5Xdi/1X7/BZrKPwNA/6EM&#10;z6f//d2+BYA+fHDCdm/rtzs39tJCdIhw0z32wbv77cvPz/L/NBqXOUhj8f//f289vgkYWG3LeAxL&#10;WWsUl0QvfAkj7tbaVbjPWTCfp0602J1bIzCtF+3HP97nF7/Nesf+9s8X7fkX5xDYsnOSVzq1nasw&#10;OmAbCI9tHYI637zGRjatQHhbhcaiwXbtLSYTrIj80FL65p9Fa6JoJyj/JgxPsKAt1Yzg+QDUczVW&#10;W0ROKUxsOSP3Itz+WgWYqApgPwsI2g3WU1uVCRSvowMXPY9reji46MCSy5kDRDoY1cFUYCZjPsV+&#10;JgaUbFEO2loawVcwqhIAreXApA+sriL1wdZ4QytdRQI+uV8a0InOJsbvbdbHhYYOCgKUquSMvngx&#10;oAmEciDIAonj64jl0MFPwDgYQTEHqaKRA7cYTkWGCHiySjnJqvdbJ2+dyMP57GyRM3spYzF/OUuF&#10;u9gZFmJtXF+3FoZHzBQH9UYC8esJwp83FwE4SgEWLDUXRS+4gzEBRmm3xFzK0ZoZWsItHTmT2qb6&#10;PnXHpwpRr+pUI42aaQQ6s5gTXRyIgSngYkBj+MjiFPMgwBcnQkkHBEB9NOngMwFQMZ/aannUEqAz&#10;RvM+0mSJ+Yzb+n4EegcDGmaGYEODBQ1dp7b62w5AeawbMLsEa6RtjPNj7B1az/kg+MQSBrMoICaW&#10;sIIlHafKCqQN7sag1gPYVPtRFyYwLe1XPbV8TxdBsOb9TVXOnAuIei0s7LlftKDzjf0mYp2eBqDB&#10;/oZMIh5nLjoLYFRVgKsbV7r2GW31tZaMQtp/5E4vLwCQisXDxR6rrrQqF68UwLW2iP8LwBIA1UoM&#10;8Hw0VD4DGvKEuAjSNh+ApmirFHWVv2JUr/1ZwFEOeTUS5S+557UUEr9mObpLlm4/veL+/CpN/V7/&#10;3YBDr9fM2rCc1VTVZla5qcekxxcrPcZ5yYA+mwKgJWSfVvDaynyl10fAXPtBJQBV+4TrlTNdssBn&#10;AUB5A+Ny3/+1Mj1n/jbYTrGcMYaP+xIIlcaUSk6N3fNGyLHfS3YS2uf8iYB+NoCvm//UOsTxNHrk&#10;I4DenewyM2WGIXfLSyLkSQgsJQ5Io+xJDew7POdqosu0bwh4a6uv46IlPht6TRQtVs3rqsSHKNao&#10;Q4OuCzeN5oPxD0OTpiUJ9GmbzgeKWSzjXKsoKGkxNf5WtrLIIi1llXo+KY8/zE4JNCsdI+Wkpva0&#10;FM0UzGcA0tDIRhmK6kPXEwG4Xo19MK/BwuqxufnKjXrJfa9xvM4NYkN13shfyvxMrCgTNMb3+QBU&#10;MUxiOLXV2F16T237IL90zBBbqp8PBlVj/BqwSg1yNl+FAFCC6VM7EmN5gukTCIX5rAWIMjrvB0SO&#10;YESeQee5aZyWI4HPQWRn/UU2jrloAnf71ul6JHZ9dgz2UwB00zi+GSKdGjinV+H1aGl8xob6N9jI&#10;iCKcNtogCT89E6usAwa0ifF7LVmatYDParY1uMlrAaDNm3DqA9oap5mQAkRbN1MhCjPaAis6vOcZ&#10;23Jqgx24Wm4nbtFi9DwtRa/2kc/ZZRdu19iDV3vtydtD9tIb/fbco1a7eqcGp3uBnSS2aXKOtiUA&#10;7fgmVX2iyySwfmY3vw8GdBbT0aZDgNKjbI8ssAlG8NPc3nx6ge2/voy1xI7dXmun7xfZuefL7PqT&#10;Orv5Sovdfg2t6ctNDkZP3Sy1s3cq7OjlQtt1AmPV7oU2wph/gND8fgBvF48/B0B3jTXZhb04qK4f&#10;dQD6wtVDxCHB6J3ba7fO7bPLp3YTfbTZdm0e4oWHAW1Bt9lJ8wsMqMBnMS76jbjoizEeKcReO3gj&#10;Y3c56Se6Gm3XWJ9t7e+w/RP9dnnPFjs0PYTjfdz2jg+4S62ESCQB0W765l+7f8H+8Z2c5arQ1Bg+&#10;xubSg+q+P9ivvnyC1vNteuJfYvx+0B6/uM1D6z9E4/kbGpS++9V9++3nAom//f9HoH/9yg7vmnCD&#10;0coFPI5sHN9axVVGL2HrDXKW/4wsrQp77vYw1ZvX6KgXAyrz0bv2w5+f440dtnLG7hvQi5bBejYN&#10;QONzNVOprtiJJTa+dQ2ZWkUIfCtt/xFo6RO8QceabTMZYn3kj/a0LASELkZ3usRrSbsa0IrQ0lCL&#10;7rOSqzOB4WLG7uV8WErW4XBfqzH8/w1AdYUZGp/kFk9BwdrqoOFu+AyEaivWLQLoBT4FRivRSdVy&#10;kHUNDksANF1h8r7yAW/ggOZXonxPAHSmu8U29bWn0UcjofQYkvqbcCvDdNYoA09RJ1nXt0KIZS6K&#10;EUwDgExRSzogCRynfLl0cMpfHnqsbEsAVzkO4Oj8dn2ds0sKFle7jbIdZT7R12nJWRxgQu7iiLYp&#10;I2NRS6CzgWrQWAKiWh6XhH5RBqPoaxcY2MjJMMCnR/NkuZKK7InYngChwX76z2SaLgFRP1G47jPl&#10;ccYB3rvYxcLo+attRu0onBhd3woDKadzPgBNuYeMXdHPOfhEOyegqRWjd4HNAKUpjD4B1ACgTzOg&#10;cfIV46TnKqmBpAsC397DnXV0C4AmzWpiqMLMlEw/idmLiwIBT10E6P0I5lMnWtdjcjGh8blMaRq1&#10;q9JVYFPAU4BTozaN3Dz3j2OLvhbLPtCMKYkLIoHQRvVNsw/J5BbmNQ+2l3TDx5aMuoP9zEbl0U6l&#10;x5aioVIwfIBOgU3d1v6jbeVGLkoKcasDOisKKxyAaismLwCqthorB1PqTC+gU3FYWrqdLowkF0nb&#10;eJ20DVY67tPrF/mNKeqKffwp8JkP9gREo53KY5pYymrNB6SrlzFyzwBoPtgMcJoPUHWfwKWAZ4DQ&#10;YDxTaxMrA6bapsgtZU8qwJ7Xjm2u2tPlHikarGglP8sK1lOAU8slCvwfXVzGBY2AoYNPzFPK9RT7&#10;mA88FbPkK2M7BTrD+R8ANLGlydiki7d8ZjP2c4HcfId3TAIEOgP4CojKUe9tY7Cd3lSUaUNzW1Xe&#10;6sI+F+SeZEM6Fuh3JlZzHoAGCE33pQxbr5NVkYJSHTLg2QATXw/rrtpZgU8Z8bR023XFMuM545+5&#10;6nUMyTJGJYvTctaTY7eW6y8Bb17uwcoF5OcB0KgiDVY4ZaImk2R+Zadu5wNQgdANRACuWb6Y90J+&#10;hQyEZqH7AUAj3kpAPQCoPsuajokN1TaApxhMAcnIAtXxIMbrOi7o/NTCc9Q5qrsqHSs0qRMDqv+j&#10;JQCqkPr6YmInpQVlFK8lEBoNSc3EMrVUMaFEDtffSkg87vWh7g02hcZTS+Bzahgg2k/wPA53AdDt&#10;mxrt4K5e27Ot00fvY/xMSz0sa81C0lUwNFO5KfA5NgGRQz98F9Xi7aMU9FCu0ygAOrjAaqnfrAZ8&#10;1mGcrhAInVxk9dOLrBEgWgdoq5taaBWwlvWA0IFdiwGHy23y0DKbxWm+8/Q6O3ip0E7fxGT0Yovd&#10;fdxmr7w7ZM+91GxnrxT6usp4/PSlItu6Z6nHJSk2SXFPw5sWEfe02GaIT5oGgE6ypgGhk4cW2Og+&#10;WNLDANJTC2wPWaC7rjCOv7LUjt5aZyefK7DLL2FuerkBENpk1x432uVHdehDazEoVdmJayW29fBS&#10;B58jmJC2H9vgOaYz+1bMA9Dto9j1Z3vs2vEtdufsLrt+artdOb7NLh3fauePbbWLuNZPH9lCSf2g&#10;TQy1kOCPtqIDTQp5oOuJAxL4LNjwrI+E69SahPlouJPUf/SV+2eH7fz+zXbz+G57/txhu4AJabSJ&#10;HFGMT52E04/BpPZUMSJk/L0B8DfTX2fvPb5q//rhIx6gwuSlsWT96zP7649ke/77K/vud6/bv/7x&#10;rv3ph5epj5q2a2SEPs/4+8aVQXvv9QP25cfn7UMqn/79B/W3/+n/F4R++cFLjPVKbTUAdBVAuBp3&#10;/OUTk3b/2pw9uLLZTu5tsbOM4F+mEvSv36En/fsj+9Mf7zDYf9G+/e6avfjKVrKuam09VzkFuPOr&#10;AJ7NRDmVA0ZL0YHWowMdnlppO/eW0zJQY6dONdPw1Gxzk+u5slpkQ13LbaiTBoRmKjoBn23VKbrK&#10;M1SJmlCvbdGahQ4+ixi5Fyh2SXFLjNxjBfMZI3gHm4yD5BSPJUe8DopuRMoAaNJ9cvDJxPMKnlf2&#10;p0bwutIU8BTI1Ioxh+6roUNeOaAdLMUwTXfQ2MQaaay18dZmm2xvdQarQY7ybJQuY5GAgVa07MR4&#10;W8DMTS6qRswCkaMSLz80OgUj6+CX3Ns6SQULKoChE5iP7MJkkwdCc6woYELRNgr5DgARYCIHTLP4&#10;IDGjag/RSifTBAYchHEi0dg/xvMKq49O+AitD+d7hJ2HKclH+XK8Ro4ezyXG3+7S5uvkOE96VoEO&#10;Rcuk2BncwkTtBAiNbQRwO0OZPT6dTN3AwUr3pUD6HLOZ9WqHWUbsj072uRO/IpbUpMNFS7C4OnHr&#10;+wKcG/m9OmmLqQoAoa2YGzE6OcaP2wIaGrsGKx3jRZ04q3lNBRTVfqTxejCdGqHpRCLWvbemyFmN&#10;/jqqX+vReSH7mMS82N/ISJ4TkVgOXexIxpEPQNM4Xhc8SB4yxnVeb5lyWjVO1/4hdtwBKMBSSxcn&#10;2ifKBETFiAI0KxWXlAdA9TMKjU/B8YkVFSBVFJfAqJ6zM3668OG2vwYCtPxNgVptEyCXFjB9/b8Y&#10;/HxTUjCgYUzKd8jrexqLiwWNilTvYudz4fmh2TafAf1frGj+99fr/7GU9+pMZ1YVqtYr1YVqkqAV&#10;WtHYRiNW6H4dfPpKF4YppSFdLKULgKThDu2wPj+aLnhMFhewYawR6NOIV3pDhcyvXvYMQIdzkHeo&#10;AzTZ+noqrN4vzvhc/XdwfZKwxHRAn9eo9dTPBviM31/Ehb1YUMU7ydQUuscAoBrvS2cq0Kyl9rGc&#10;nIXPjlfEsi8GqymAKZZTS7dTk5eqZ5EGIenQth4mvIHViFREIFTlC2oAa4Fx120Hqew7AqFazrgq&#10;81ZGTpmgYBA1EYu6zHzAKaJCK5zvsY24p/lg/kjkUMJDMmFFtJQTBGpsAnhGIYrc9ipBWb8i1UW7&#10;HlR5o1m3vH7eC0SyiKaoWw6pVlRzKqDe++GV/YyTXluF1LdXohvFi6DbLeAOueGVBSo3vMxJHSrU&#10;Ua65u9/RgapzXqamDIA2ltKOVMa5Tv3wOOKlCZUhqbWCsTjRTAKgPcREDncCHHGxj/bBHuJwH6c+&#10;fGygzDWf2mr0LtC5a2urbZvFjMT3+7o5dypFp4VUG4zNHV2Mz8fJzVaeKNrPdqrFOyeZLqL/rKb5&#10;qAYQWj++1CpHFloZDUS1UwKdz1rNFNrU2SXWjCmpcTPd9ZvxqWwDHMMk9u1YbEMwl926Dbs4ve8Z&#10;u/Bcjb360Zi9/vGovfoe4/nHZIZSnXnvpUZ75+ejduNeje0CtA7ArLZDlI1vXoYGFYwyu8DB4iSA&#10;cwbAOc52DDPSxIFFjP1hQ089Y8cerLedlxfajkuL7MANNKLXlttJmNAz90ucDb34CKnh3WI7e6/C&#10;zj+owTBVYJsOEqjPuH9yD/Wgl6pw05cx4i+cB6BDOK3VvLNnptP2byG7ak695MO2b9uA7ebrQ3vH&#10;oZQ3UUc1ZKM411ua+BBQDVlGzdVKaSUBR8qlrGAM30M950AHNVSAzz2b+u3Mnhm7dGjOne/v3L9o&#10;b9w8bcfm+gEzaC0KoX/bSmw3WZeDjYW2BvC3nhH45uFae+3hKfv6kwf2/TdPKLG/Zx++c9U+/8Vz&#10;ANBPeeDSdQqcvmlPXtpl+/cA6o612JkTbfbkhS32ybvH7N3H++zLD87zM0Q3mfSk/5cOlG/9+1s7&#10;ODto6wGgpWSLVjHqfvXuPvvrb2A6/6aKz1/a959ds49e0X20Lf3jsf3+N1ftqy/P2hdkgn7w8WE7&#10;c7HDGtF7dg0ttm0HCJDHdS+NR/84DVAAUFV2qUVhJ6P3QwdqMSNVwYASe9W+xAbpgx1hZx1A9Kxm&#10;pJ4WQnWbAHf1jBZUhcq4oHD1Il8CoIW43qX9DPCZRvAw0Ljelf+p2/ngM9yNfp9Gudn4PT9+KRjQ&#10;+fB5MZzEYUg3w4ddJqRmrh5buZIUAK3j4N9JUHsf+Z9D9eS5tjeT6UpmaWuLzXZ12kRLM455xkkw&#10;Z1WwlnVclTcwdvZIJTm+xThlQeURxi73rQMuDpxudgGI5nLnPLtOV9xpef5ctgSaIkpIurEwfSQj&#10;g5itBCryT+pphBrgIm0j7FvgNOJvnmZycrFCAN9gDzVS04lSQFRGpmRiEqhIdXfOYmYnV2/lySKJ&#10;fpLVl+u7Fis5byjxkyInTenxInDcQ8dhQePkqttPf/1/AdCUF5rAcz77mXv9siD63Cg9q6rUCDKY&#10;XJcD6PFyUhX41Fag319vtSH5e6C4p3l2qxzAVRbAy0FXGkF7ralMFioeUP4nCQQavUm2042xrbdG&#10;q8hB51AD8SaN5dS90rPcVgP4bLDNg7SEAUQFQF3npd5pb57hxJvlOgqA5vSWCsrPWLjEPCbwpzUP&#10;jHVx8tP9IV2sJACqJZCpn4mMziKBTJb2oQCgdSU0CykXlvF8sKPBwgfDGg1IDnozTalA6E/Y+zwp&#10;SYy3501IyRn/U4d80mAGOxl6zXw2VCD0f43d80GnbgdTulaj+mytY2Qf1asFXFRoRUB+AM94nMGC&#10;hp5xXoqRSQjY1yPDNvW8p/53gVAPTndjzby5RpFpilLTNnWfsx9mYDRpDpNOMxmFftqOlKo7VSlL&#10;ZFTWpJQvYQnpikBofLZ0MecLQBngU2xoCUBOIFQsqECoAKjXfWbGpJzLnot96UwFQLUit1cAU3KD&#10;csl/MglK3NZkR0uxYnWw3wKeWn6bpa2AZh37bADReWZUgJVpjkx9YkW5sJMMJbnms8Vjj1xOH3sr&#10;7xhw6o1M2dRpXp+Z8kZjxcV+0p5mJqI8jauApeKWBEBjDB+A1Nv6AKfeY68tS+Yk75fPJGIOgqXT&#10;xKyaTElclMJmKidUFZ1iP+WClyM+QKWAp5YyQh2Akg0qAKqt0ncEQPV9bRMYpdkPUqd6I1PGQoAn&#10;TKhMSckZvzRrR5JD/ll8GEucFBpsZ3TeRf1mdyFZ38U2RJFOAFCN2rdMN9rOuTabnayxcbJAO9vI&#10;MCVRp75+obUQON/eCQDtJXR+jMc1hLOe0PnmUQAuwfMtE8utbhQJAOCzYXqF1YzTSDnGqH16qYPQ&#10;GlzxTUQzdezEh7FrrXXvIpx/02JnSpvFhO7gd8usBKDccmSF3Xuz3z7+Zru98cm4Pf9Ku730ZhdB&#10;9fX24GWiLl9tsYs3i+0ErUfqkK+DLBMIbcOnIkC65dAS23IMDEMW6DANSCOsMbrhR/cvsinu339r&#10;le27tdT2XocBxYx0+PYaO/2wyM4+nwCo2NCLjyrt9N0SAGiVnbpTbnvOopfdQVPSzmftCK1IJ2+A&#10;1W60zwPQDuoi+9tA9H3VNgEDuWmk2ddoXw3i23LcXvU2NQ6lPNKKE4y+6xqu4Ah8LQIYraIdaC0g&#10;tIgazwaYzOHuOqjpZhvvphWH9p4JlhjWy4c22Su3jtlb907bye0DXKUsY2fiSTeuofmo245u62HU&#10;BtPCKLxm4wIb7iDOYJQaq81ddvzgmL30/BH77luFv4sZVT7o71if2kfUdk6Nr3FTz75dFTQQjdi7&#10;r++zNx/vouf0gP39e0bx/5IhSf+PMHsf4z/97zt7eHmPVch8BAgtBgTvGq6wXzyhWel3+pu/NPvh&#10;Nfv4hb32qzeP2p++vGrff3XZfvEBkoVXdtoDqqV27CgkhHYxoa919vKrqfP0xk3A9+Ux75ifnS6y&#10;LbOltm9njV06O2BXzo94Y9JgN2G6zcQtDCQqf3KQMPeBWn8fBjqJ9CGEt1gAk/FF8RqZjAigX6n8&#10;T8xbeaaj+eajBECd7WQJdEZHcX5frxyaAp1yvefApwxInv0poTegkaXsT61G2IcmDvgCoQKgzdzu&#10;xMk9gElkvInqzXa6bju7fc10dFofrvJW4nRqdLUPqKkFBMjF7nFKgA7Xq7l5AeYzMycoE9CBFltv&#10;2lE4Nge/CJWWrit3cpEDPDMlBJjybQaCxICm1h+ZGcSMJnODloCGGM/8FYxXMJ4x0owgdbGeafSZ&#10;si3FYIq9DFZDJ0sBT7GgMiFFrmRoC4OhSi5iRa7MB2mnJqHQcCpfU13XjE4z/Z6zU5lTWdsAoHFy&#10;dDaU0aRYSj/ZZcaKcO36/Rot+ug8hdAnBlkShxRqHcaun2Qg8hpLbxvxUDGCc80nJ/AiRv5auh0N&#10;Swq912uurZZ0fgKepWsB/KyydYBPjbKla1QTEuBctadqwVLep+K61O8ss5vAZx8MaD9SnsH6Uhtp&#10;4BhF/e8YqRtjrdU0qDXZtqEuGtVqfCQvrZdGdwKg0hJLM5yLq8lMSPN1nPPRRnqvxdTFuNjbmjJw&#10;mc/0lTEe1Yq++yJG6fp+2odp/cmY0gRQGcsDQOvK63zVlNYw/qxKTVD8nLOFWeC82NFCRtHqg3+a&#10;+cwB0TzmVOxpvsbyaT1oMKDJkS7jD/FHPE5VeKbq1IL5/StjNvMZ0ACm+SP6AKMBSAVAU/1q+p3x&#10;e2MEH9vY7/Mfb4zklR/qzL5nmIaWWYkOqWQhH0wKZIpxLAaclKIDDBNgtIUlkKpJgQBmYjkTgynG&#10;Nm1TeH9KDMhvUUoB9mmFkS8+jzkAmmmug1lNYFePcx585htwwqSn44OOUwKfmiSE9EUAs4zHU8Ln&#10;Xnr2KIDITXZ4jKF312dTJkwlgPiCQa7mgsV1oVzwVLM/1XNB1Agr31xCLTbtbE0YnMSKekMYx64E&#10;alPTkzc8ZeZGVRU3EDNXV8aFWNYnH4H1+e76SBlxvb1n2KakCZWCaMnNHqxp6EOjxtMj8zKXvGev&#10;yrgEGPVc0AyA6rYXpmQ10tKnemB9lg+qbvi0UuqKWMyUBaqM0BQur6WA+s5KUlkIpu+qwgSdNSW1&#10;A0ZbOZe28H2B0YYixTkxdqemM+o5m2FCm0oZy8OEpoUxCE1oRy0aUIihofZCyDUMTu2Ez3fR5DjI&#10;cYiIpbkZIpg2NdnsVD1GJVhX73pn7I6vowGPR0snWtKepfSlL2PczeMc4H563ptGYEfHALq43wOA&#10;1k4steoxmhnHkQMAQAU+tVrmcMrvBqftg7Ritc0iG2AU3zoJVtrFOB89Z/+2BXbqVp29/cvt9tUf&#10;D9lHX2+zR693AUJb7cQFIpwwFu0+vBByTEHxyyHIkAkyoa1APlgPEO0krlI60N2nVrj5aBLWc4pe&#10;+T5MQ32M0GeOPQv7udy2XVxo+66vsOP3qf68s9ZOPEBXCguqdUmu+FcbiGmqcwB64lapHb5SbJsJ&#10;w998ULmhHfb8W5vsnc/yuuDrK6GkqXnUaiQsvgtGdLgHF2obVXj10NYN0NjNNNk0srPVc8XGz5fz&#10;pmvs7nWQ6+h352qijpF6B0xmL6ymGLymcl1VPGNjnWV29dgsrOIJexMAemi2y8FnUzG6gy6qmWgL&#10;OHeAnFHiCqoYf2sMvhpnvFzp63Gi1+JOE7394vP77aMPcbqb4o8EJn9lf/z+gV2/OkTOJ6wrgt69&#10;O8vt7rVR1riD0VcfzdJIdMj++cNNfl4GJf2/yBf9N7f/yvrSPn7lDGNjDs787XLJAdie3tFu339M&#10;6PyfXrU/fXrTrh9styMAyYv7eIFPdNhFXPH7t5ciTKbDFd3nzu1UU1Eb+hUA9cvPr9vLj/bb/Tvb&#10;7MSRHq6OYGyGaQvYyVXIne32wVvn7fk7u3DKAfIRKovWn+VKSgB0VBcCg43oTqowrXDgWrmAgxjj&#10;d0CoAOj6FQvQ1PAYYUGD+RT7qdtRxanw+acBaE4LyoEz53YHbAYI1db73hUWz0FeehuBzhYYh1aE&#10;4doqC1SrjYNPB5EiI/Snz3Z22GxHl23p7nUAOtLQyPepp1OmIwesfPCpiByJ5nVCSk5ZxuFslRm4&#10;gQNrhFPntlklX1TrpRDqpIX07MksJijAYIzeA4iKhRMAzYFPjYEFSHUS58DtjBQHbzeXSG8lpzN6&#10;UI+GgUWQKcWBibILOSmInUzsXWryCaYmAuZjDC9JQaq+yzSQmWbPn7c0evzfWALbAp1PjzkdgGam&#10;kXxHs+cc5o0Wnf1U0YBCtWEntQRCA4A6KM0DoMlooTF7ShJwOQQnpnwQmn/bQai0t5kBwQEpJ04H&#10;niy/ncke1LgUK4FR6R7V6gPjxUogNDnfvR6Q10H7g9exqpSA7FWVHChpwcftAFEB0CEkMqONZQ5A&#10;x2loExs63UXl3WAnbCgXa5jffAyPXkxyEhnrkqFNI8jEgKb3TPE/KcYonzV8GiDF6D3tnwKYMKJ5&#10;K0CdAJ5AaQXgsoyLGo3qBUC11aheoDN/XB8gV0ypRva+Hz41ls9PCPAxvTJBxSDnr0wiEtFI8xdK&#10;yfyji7u4wPtfAFT72/+60IkRfYDQ/JF9PmMaAHQd77FWgNHQiYYh6afh+Zk5SZrQCLgHhCruKb/g&#10;wNu2smBzTT20CrXUYqSpSBZy/l/h509l1QrcRjLAfHNUMlLlAKec/tkFb/oczjdMeZpAHjD227nx&#10;vhhRxuuwnvmubwfKrgnNMjKzhqIAoZFGof1eE5xw9/s0J5s+pGzelAksrbXa6vT58/i5bCt21HXv&#10;Mm0xsREIreU41sT+JhDqAJTjmJrCtHRbjGjSiCYDpAfpq7mJiz4B0fwGpoh1im0A0MjNVYxcqkmm&#10;rtZNlQKmKoDQhGteux85qZq6pUrPFOTvHfYwoc5+Zsu77WFFBUYTI0qqDgC1StmfjN/FgAp8KnVF&#10;wFM979Hx3kzHuwBoe/kqB6Cx5Cvprd1AVBPeBUBoAqAJvAp8CoSmzngAXdYXL2d8S/lKzwdtrlhB&#10;1BvyuMb1DkAHO4sg5Tbigi+jJQm2E6JK4FPRSxMj5T52b2/HVCRTcQd53gKfvZiNAZ9dw+SIYlCW&#10;OblpmNSbMZjNUZhOvpb2s5avawClGsELhAqANmxi7L6JVJwtK6wX5nNgL21LANC+bTzHWcAzIFSr&#10;jpH9ZhqGXv5os339p5P2Z2Ni/Ns9sJ/Ucz6stxv3iUi6ssGOnFnhkUs7D9BsdBj96CyZ5ar8HKNz&#10;nt752V3LvFt+/9n1tus0xN4hwC3aUzGsE4fIBb2wEjOSAOgqAGghAHS9HbtXYMfRgh67S9zkg1IH&#10;oDeeNJIZSnj+Ve6/Xma7MEsJgJ64Tg3n6+STfpoPQGE0a3jTarliqOd2J2xoHxrPHtjONoBnGrkD&#10;JHgzKwGpJVwlFBVgPmDsXgILqmae4vWLOVE/6/3vVYh5i3Fql8Nkykwz2VflutLHd47Zw+sHfcQu&#10;rYWuMAZb19uh7R12ZCcgBlFvVx0Cb0CnwOc63OgyBxXCTDZWL7UtgLXrV8bsj3+QwShpQ//ylxe8&#10;6/3q1T4yumBUCYA/dbTLbl/bZGdPUDf1YIoc0DP24x9wyNs9B5vJIf9dBkb5PX972z558xRj+BYr&#10;kAkJ8FnE326mK/7U9hb7ACD57vNoY/m922hB2NS3HIZ3KSNzIhKITpKTfRbwK2PRO7CuX35+mXD8&#10;g7QizRB2P2QHd7fZjhkqTLtW265Z3GonR+3W5W129dwsz4nYojYyRjsQTfNatNRxNVfLKKEBNx9g&#10;vhKDl0buqtcU86kRu0DmuuUE0JP1mRu543wP/aeD0kz7KQY0DEg+iueK3UOTOZBG5qfAqNzv3uCh&#10;GjkOSo04igVEm7hSbkWz2Y6BRltVcfqWA1gXOYxiPrf39zkI3dTRzhiedqzqGr5PLzInhFpFjrAV&#10;+ynwKaemt/4whnYtpWJdskYUB538bAE/q6q+VNfHqJADr4KutdaJqeDnoopPJ4wwZjjL4ZFDGgMn&#10;w0c++ykWdL4TPeUNukaRUZZMAN7XjhtXuZSet6fgccCn69dkrNAYXSMzb/FJz0PbGBVKq6bu8Fba&#10;esSC5ueRhgs4chT9pKucxSxk3J3FgLhYyu70UWfmbA9mJqKXnP3NwKaAZ2jNNPrTyjVeuVs9BWpH&#10;qLZObFHFGu1Seo90oVADYFP2qrZV6jF3fXDayqym5YkEnkSQwKcDUJmkxK5mVZ85EErMlXR+US05&#10;r39Mo/DI4pQBSfrPdrVi0RftcV+wmgNsBxnFjzTAfDZV2hSmo8lWLtKaK20WBlTmxknqgEeaa9ys&#10;1FLOZ4b9WI9zHoCmjM3cGJiTsABofpRQfpZlxArpwsiD0vOWMi21ihiTK1Rd2xL2Gy3dDsAqUFrO&#10;vqQlxjR+V2giA+AmIDrPaAaQDOZ8fjsfTi8G/+mxewDRnDY0e+z621oCyhqVi/3UVhKTfFe7AGMY&#10;jeJiyPWeAqqZljS0o4ktXYfmci0jernpk7M+zE5heNJnO167MC1pq9evmM9NkcAnq5Db+tpXxmBG&#10;ZWp8HaBUE5Ei9s15hhNgKsDqK2ml86Oq/GIvc+/7dk362ms8fTFtYD/U0gVw7AcheYl4s8jc9bF+&#10;VoObWNqnV5rS5BjcLKs3GqT8MaLDFtgMdjRMT3oO4cbPMafZZzdMf16dzGfRDVpZg1nKl83imuSu&#10;V6QZYLQeRrRRYFQAlBxRmZp0PMsB0Cwa7idMpwo9OO4Hsxyxarmc5azCVheNAqCKk/NM42y6ldNe&#10;ZwkmP7mwzV3wcszWZ9QlVeqY5xjD+UYg2NlXmaayquVywGgVAFUa0ARAMRJ5Z7xkXQAwgKPAZ1MR&#10;VZolZG16PSdMJ6aiVnCKbveDXbQERsWCamlUr2B6VXRqed88pJrXfvI7WiHTWsoBtZXyZFD7qSlx&#10;exF+jVLO1/y+7iJajMj9nKqz8bGqBD67cLUDQDvpkJfms7sXjWc/tZ59hNgzcu9lxN4/yWMao3QG&#10;kNkyLgC60OpHCMBnK+ORQGg1PfA14zjyAZ8Cnu1b8FtsoRxnB7rNPavQfBKQDyPaAUCtJm1HqxUQ&#10;epyWo89+f8x+/+8L9v0/z9iX3++3D7/YZC++0W0vv9Vtt56n/eh2GUboxTa342e2Y9+ztDixdgAm&#10;T9fS0d5sx8/W2JGzlbQXVdnBc6U2R+7o+O4lNraLAHmc7HMnVtjM8Wds79U1ANAiB50niGM6/lwh&#10;t4vs1HMlduVxHWH1+F0ur7MDl2hZIox+92my4GlAGkMusPNEiV1/MDg/gq8ny7MGqlrbBuo0BTrd&#10;6U47UhORSw11jE997M5VGG9METoJsZ9F9KmWYSYq5c0voVGolGorZVUWK0sT53gJmZWNhKjPjjXa&#10;1bM77MaF3Xby4CRXEqqge4aTBNRvMch9tArtaavtmWu2bZN0y9dzZQjDJ1NQxCKtAogqR+vKhXH7&#10;3W8FJH/P+tr+8MND+/Z3t+g6bSEMH/YUsFoIu1oKeOzh6uPcmQ77+ccH7ZtfH7N//RP9pknTqXG8&#10;AOwv7D9/fmL/+vGJ/fqzG3bu8IgV8HfW8ncVDeWGJJ7L9vFSu3y8x04faLCdU4iR1QeLc72OdiRV&#10;aXa3ILAdWubs66MHW+zh/a127GAbXzcSxcDokPiG4d71niUmB900O6siG3ZvafeohqEexoydaN8a&#10;+IDxetVRDVYBc1zFh6iMvLIS5A2KWMrveN+wUqAUExIrQGiM4b1eDeAZK18D+r8AqMBoANDEfsp1&#10;mABoIwcpgc42xiwCnlq6HQBU43cHnmg/x5ubYKrqffRep8pMTiYCNnEQ8hGuhOoAmMiVlN5TJxT1&#10;UQtcruGArZUDntxeBfOgrEKtNRhoHIQqYkZZhR79opViYARAtQQ0tfJ1iAFABY4CmCoGJaJP5EB1&#10;5ynMZ65TXGYBAIgO8MlYkyoVI5he4DMC2CPjMwCoTjI6cYWJKDSvAj/RNhOPO0buORDg7UVyoM8H&#10;zIfJyA0UeeP2pwGoh2NH5aqHbMM6ZK71YDFjvKet3p8cS50BT4HQfACq28qJLcRQ4SCU/xOJBE8D&#10;UIHQAkCJli4G/guAZk5zD3qX4QIQIl1bEyH0rWo3ggXtJimhmwSFPsCoQOgI6QrjaD1nKDjYBOO5&#10;qRP9Zy9JEj1UBnc0kiPcQARYim1SH3eAZB9pKqpLFxFc9Eg+ofW/wKeAk1Y4yPND1QWkIlC9nIuT&#10;MhhyrVKYpmJMTAKjBTCVMZYX6Msf2ecDUDHtuRF/BohiZJ3yNlOSQ35RQOhTYySfD6ryQ+LTeDtN&#10;FxL4S8xtPC7Xa0o2kKcb/QlAy8Babj/U1zwmvS6hG30agCYQ+t9xTvqMCtDlnPJZbJMel0CnwKd6&#10;47WCEU3sdBjv9LnWWDyFz7uGk/1Sxwz9TD4IjRYobQX2/i9w7QCU5y/gqeOImpt0O32dYqv8uXJs&#10;CWmMfmcO5Ia2NAdC58PXkw40ZZRqeQ0mx8FUiJHMi/OsrI5d6Xl5d71qbfmMaevTHiYcbi7MwvJD&#10;VuMJGdLBC8Dyu0Mz68UJWRJIvgEwZc5mubPsE1EF6+A1yju8hz6rBOWzI/AZjUpRnhHH7fi5SJMI&#10;k5KAsY4lEZkXxRox9tdExacq2cTFI6LEZqvWVKUngM8a9N9iZLXEojpxAsBXgYmkNdKBxihepiMx&#10;l02FafTeBHspACrAKQDZJBaT86e+7gO/aGkkL/ZTI3uluNRzntT/VxJPYwFsKuk9+j0OaAGv0oPK&#10;oCQWtKVG1dhFMKAE3zOO72hZS0c8x6DZJuvtoYGJKWZLI0wlus8Wimta2zEGUdvZSdRiez8Ni8MY&#10;cRiv904ROD/FfWNUfgI0m8cXWCMAtGEUEAoLKSAqbWcNX9dP0JA4i9lollH9pgXWSQRT33ZALKtj&#10;BnkAoFPgs4soJbGfd18jpedvZ+0Hu2C//ctx++TX2+zNj0YBoJ0OQGVCuvkcKTynGKOj7Tx8fI2d&#10;o2P+0pUG6jr77Mbtfrt+qw+Q2mfnrrXb8Yv1tutYoW09Qn35gRU2xIh/hq00oXOnl2FAgjy8AcN5&#10;p8SO3i4GhFLHiQHp/EMyQJ8rtd1nNcpf6hrQLbQu9SITaIdt7YdR3XOidB6Ays1eA/Csq4ehgqYW&#10;GK0lXL4O2roSSrucLvdYpbwhBTCdxYVLOPiS+8mbXopeopi4IG0FnIoZo6uxR6ueN2/zRKudPwEo&#10;2z8JAGtwlq+ujHxLOtgFQnthAOfohd+1ucPOHp22M0em7PLpbb5OH5628f4KPqzEJAEOx4dK7N6d&#10;3fbGG2ftNiPsE6eotzzabuOTK21m8yrbvJVaz610wqJpWE68UwUAcWpytR3AGPTlF+d40jIwKScU&#10;Rz0Gpf/861X79z/egiV9AbZyytbwN1Yw/nfgCxu6mm0pz2d6bAM0O3Wik+usHwDagnaijtilnnZc&#10;aL3EDAwstblNBXbqeLvt28tV0char9vqQN/ZVEuzQRP6j861hNcW2wjZYcO9ZKQOVgJOcfN2EzPT&#10;Cuij/agWbWwVrLFqNxU4L5AvhlkaWzHOkf0p0BlsqEBogE+N4pX5FqAzxN05/ScHydB/hvNdDKhA&#10;qNzDwX4GCA3wGQA0GFAfw5PZ1skVcA8d7gM01wwSHi5WtEHBwhyQagRC5cRUi4bin/gbfsBBTxqd&#10;wa7b4oC3EZ3pOkamq7jiX6mO6gyIrubgvwqGbRVATGs1wEwgdC3M2lrFDLn+DPZmFQCUVbACxoZV&#10;yFLES4yAZYIJI4yDz9XJAJC/pKkSe1AHwIiV3zOuqCDptgRqpPFUlFIENCeDDoCbg2gLEUKKYtKJ&#10;QkyIdyS7k13tTPknoaRL8xNc1tWuYHxfgLhYMb4Ty6lRe7CdP93qfkUiMcIS64n+Vyx4tF+ljNGU&#10;fiBmUAxnrAj798B/hf3z2seq5H302xkALSJ2yVuzstB8Z0X5mfnmmKQzVd2nL96rxPikXvp8U1gu&#10;ZFtJAnL4qgOe1cJIsItgeQHQXvSgA0QxjdZW2gTZn9Pkfs601lPdK7MbWvWuFkAo+uPeTo/+6qNS&#10;VTFOnrSgE3Qm0XAGlBGkM9ACQGLeM3AU42ptgw0TIHFGDAlFIeA46iRLYMVLcSSXw5JXljNeZ+k+&#10;AdBYAqICfQFCk2Y0MakCWmWqU5QWNC/LMzHhmQmP/UTgRGs+rSCYswRM5+OYoo5zvqYzfwQ//9wS&#10;OM7pVvl7+VWe+Z3zEankI/ps6TMWGaICaRHp9LReVBpRrZU0b+nzmj6ruO8zoBfd8Ho99bqV4fD2&#10;15KLvipMfIo7S+/T04AtjcaD4Qwddbr4TKPzlIGbNNTh1tcxYcNKvs5WAZ9718Py3q7l/63h/2mr&#10;x6fHGo83AGhMHhwg5unOQ2utiz+tfJe8QGMwoAKJqcI2SXjisXplatZOtVYacIFOHS9gN3UclMwm&#10;ZZbmZ/0mI5MD16zdKdhYAeSIPptPE1CiQBZ7laUPRORXJG7o/2iKE4SAtnEBEABfvzs/icRboTSB&#10;kbM/CgKQAWmqUpnJBCQV0O3QrXpknnKbPbtZ+cmwnBwvo7Neml4t/Z1gRjWOF4kit77KTGRMkslQ&#10;INQd7QDHYC7FhIrB7KqA3cTZ3oqxSFsBUDGf3eAZmZKkERVgbVaUE+ZabVv4/c0ColrOpiZTkkbx&#10;imnSUhlMVxOm4g4MRs3rYTsLbXK8ziYnmLwQ0dTZSlMgKTaNVGy3tuKiBxd09S7JAdCeESo2AaDd&#10;EwBTmo46J2BAAWPNZH0KSNYwQq9Gg1nL7SplgXJbWaCNmIw8iB6DUAcArhvjUCdfdxJQ35SN3geI&#10;N9p7roTx+zTs5zn7i120X/1xr33wxYS98UG/vfJOt73+To+9/Hq7PSar87mHdbZn/2LbSTXmiZMF&#10;gM4me/6FIbv3/Bhh9Zvt0cvb7Pb9cUAo0ZmnSm2WyKTRHaT1bCOiaf8qNKewoXvpc6ctae/lDXaY&#10;9qMj19GA3i3FdFQK+CTqCRPS9pNLbJpaT3XJT+9ZZCNbEvgc4PFrG//+Xx0OU9VoOhAFfFYpXJ43&#10;qRI6ugyAqSWwqa3G7wKgul1RxsmMPtUSWgQCgFah1xQA1aqByWvnTdu6qdNOH9ts+/eOAsLQquAs&#10;qyHstUhMKcBSusezRzfZlTPb7ZWH5+zn7zxn//wxywL9z6/QcN6zEwdH+PDCTgIq2xu5YqpcYssY&#10;1RfCdJZTYdmG0/zKzQH79ItTZHPet199c8MuXxm32c3oYohDqgSIjg7j2DrZT46omFABUcxF3uH+&#10;jX3z1QM7fniUDzbAExC6DPC5HBnASgBoIY+zGrA5PIQOoxtRchuAkmqu1kb0Ez3c18XO1f0MDQeq&#10;2SIuAVFvCY+rEAa4gm7Zhmp2oHquZNhBtfVKriY+LC3oU9CTiP1sb0bbgti5rZGrNBjgeB2DYZbW&#10;Vu1H0n0Wo1vJNx0JiCqGKelAk7Mwxu4e8ot2yjPbxIpmAFRXlgmASlc0D0DFegqENnFF2gyY0uhd&#10;bvYOdD4Coc1ofDSWr4exlA60lZF6EwcUaT71sy0AiEZVIXprUWr30fLcOA46OrgoSkUgNGJVNMby&#10;0GjFqvB7NwLm1vHzPnp3IMpJgpNYrDgBhqs3f3QtIOc1lJkLO5hOGWGSDlRubMAJJpBwoZbKuc0S&#10;GBUATQ5SKjlhzPIBqK7w08g55XZq5O6B8lkIvQ6oupIXAG2kHlKsgU4QziZkADQYkDhxxjYxXgmk&#10;CYBGW5EHcHOgV4ySjEbrqU6Mk15s54EpkwlC7AU0I+0gcghdTyYAymMXAFWjVBq1p6Ypl0h441Qa&#10;wSu9wFlQP5GkStQKaUABn/r/EeMVY/l8AOratgxAh+YtnlcA7GDyJIHwzENeb4HQRgCaWNBeguj7&#10;qiqtH0ZzkNfTAWgDOmpivqaacZ0CPAVA57rbbOdwr+0aGcCc1OAZtGpN0jhfAFQZpQJxnkaQARuN&#10;en2snDX96GuxmzLFhBY512OuEa5yODU2JsEgjd/Zl9RGU1HNMa7abwfgjHF36EbnWdAEfJ1FdQAa&#10;S+anJEdJAGWebQuNcxrRzgNQz7rNzHAB1KKhKN/841KCn5j9Ehvq7Cj/P7I5U5OSANJ8nmeM5OMz&#10;lh/hFCP2/FzR/ID71bjIBeS0jeXgTn3vPI98MKrXVq+rajrLGevqtQkwFEDoaRY0pgoB5lJUWeg9&#10;59nPKJoQ6BQAXb8iXaj6ew8wW8f/E/jUcUbHFrVD6fEKEOYD0KQLTe9LXBDkajm5oMsHoE+75fVY&#10;U+4ogDPrutftteyXWmv4/1pruZBz4MlxT8snQhkQDf17sKLp/6Z2p2iC8nB8HZ8Uo5bpTv9XyUQw&#10;pj6d0XGCn/X6Yj7/OkZ5NBwg9GmJg+cCZ3nEKQc4SW5cay/9KsfFXDazQCavp8BmjUon2Nfynf1u&#10;QpVJkOO8AKinCmSsaxRu6FzhmlFeG43jVWAiJrSW1QAQVei8XPDK+9QIXQymAKhAppuRiFkS2OwA&#10;y+i+MCPJHR/j90Z0pWJCmxjvp6XbpL8w2neNqeeEKrSfaSSrvU6xiZRiNBdQpV1hg72QLx2M3Vk+&#10;fidKsZEpbBfyvM4ugCbJN539i62DiKUejEa9Ap+wnD1keXZOi/3EBwMIrRfoVPg8ILSe+zyEnvu0&#10;GhWVBPvZwRL47GHJ7S7w2UpbUjtATq1CR66W2Adfb8XRcgEAetZ++f0OAOg43fDD9tr7XfbknVZ7&#10;/nG1PXoFtvP5SjtCOPwkgHYHFZmXrtbag4f99uD5UXvppVl7+eWttDqOkezTgma01rYfWo85aYVN&#10;7l5uE3uW002PZnSnTElLbR9B84fpfT9M3udJgudPkjN6kjH/Pjrh544+4+Bzgp9VC5IAqMDnoIA0&#10;z3MegFKrWAcD2gQAFespACqgKbbT9Z5cARRDZ+vrMoxFJaVkVcFslpfhspbek3G6gGg5uk4xoCVo&#10;PwXaKokxGAZcbp3rtu1be21mpsXaW9k5yxbzNwgNBuytZ1QvhvTOFQLl75+1j9+4a3/6jSo0f8w9&#10;QI3bf/Xxixh4BmFVALewpgKIaxi3LwMsjlCF1dGxhBdwm/2ekfx/vKXoE/v7P9+x9z64YHv2taEr&#10;/Jkt4WdX8ffu3tqeaUD/nP2NX9tnn9y0E0eHAeDICQoX5X73KkCuwHUZQLK+DjcaoLOnU5VaZI4B&#10;QhsFLtnpevn7Q6LcWxYAHtmhWB0A36HelVR0FeGag8YHmLZzhdTEz3e3QWn3UodFXpgY0a42gCdx&#10;DxyvigEAAP/0SURBVM3SgAJA9drpNRRAL1jD6wkA9bWG15pRQQk5nEWrcbxnTvdgOCPUN5yI7mpW&#10;+xEjHdU7ahXAoglAqP5RJ+lgxJTTKfApHaiApgBlN0BKK4FL9hEOVFrSeLYKLLAcfMJcdNBi06pm&#10;DjktM9YsVzHp+Z0JCPsVLgBUYn0J+ZXjt2YlS80mDkJ1IE4HZB2YdUIQW/A0K5GiVNKYOtyluTxB&#10;TjKRSxkjKf+ak1EpJyFtBUIl3peTNMCoDpYBOuUe1W3pE929L5ZTrBqvpRsDYA8k6o9+Z42XBEib&#10;afJpoptc2iqN4SJAXiej/PFi6MrCUJVfpbl2OSe2LJcwwuXTCQgWJNOVxQhP98sJv3oZCQkAVTdA&#10;RJi93n+WnLZlgE+dGMRMpJgX3LA839gqriiC2zWS1/hMDIbHuEQTFe+f3lMHnv5+ysErZ73imBjR&#10;ByuSaUHDFS83vJYY6djqoqBSDUOAImnWanCSK1amBVasv6bBBusAlDUUGgBER+h8dxBK5NemVlyn&#10;na22uavVdg312vbBbgehWwe7vBBBGaIyI+mk5dWmAGe54RWNJd2uTrbuwNYoV2kG7PdJgyg5iPJW&#10;UxpD0uiy/AQNaMtc265jdDAJW5eF0SumKbJC5W5PWaG43rO4psSGihVNQFdgS39Xt8vYZ8ox9Gmr&#10;x6Axc6Q/xHudrw2MnNhkcktawMh3DSZdFzNiAh34Z+BSj1kpD8nxn7UrhRkojxUOzWcAzACXYUhK&#10;YFQB98lRr+0aLvxWoVvW0pRCa5UWwGQln1FfmmSwVrAPu6yGtZrPkQCgJ18IkHDcKZUOUYwYMqAy&#10;YoIUeZSmJuni1Y0+KtBQhm6Wn5tvMkpNTQKaMmIl7WsE6+uxeyaqtJ/s40lvrscMa8uEQVs/5rAv&#10;B/sYwE/j8tBreie8NNjZBWK43DU2j0i0/KzR3Eg9ay8TgFxFmP5qjn/5ADR3zOP3rwYgaun7emyr&#10;mD6sXs5jZHnXvUb+kAqKggpHfupeT0YfTZz0OB04csz9SapAZgrS913nmWk/tdXxKjJQ82U/0bjm&#10;uliOualVLdX8hgkx0jBKeJ0Vx+YTpqz8IX+bHwPnBtLMVBqMrh6rYrYEREWgqN1Mn2eRJgKh0np7&#10;lbN63hnHixFtqwCYZksgU7cVw6QV989nhtI/j7lJmaI1mJ2UK6pop8bMZd/M72wgZrKxHDKIaW8N&#10;BJx8Gb0Ys4d7qsj/rHfpXGs9YJWazcaaRXhnYDiJW+ruQfPZA8hkPN5OvFH30ALrn1hsfbjZezH6&#10;9BIs302MUucsY3jAZAMgtA7Q2QCgbJrCVwI41dZvw4B2bwG8bqUjHvAptrMXLaVYUzUnDRNGf/BK&#10;gd16tdm++OMOzEcnCZ08ap//fou98/mgvf15n73+UZu98Ga13XmxyO69XGw3ny+yw6eX2iB/b4S/&#10;f5hw+Lv38Mu8NGavvEKN5/PDdvFikx07TnvjyVrbfaDYtu6HSDzIBHj/ShtSoxEa0k1HiWMi1P7A&#10;1VJvYzp2u9YbmQ5cKmZkj3te2Z+7cOnzuAcBnsN8PbaFsPudSBF35gXRNyDyb6hj/JUBUI3hS6Cv&#10;BT4FPMV4+tid21pFgM4yQGhpCcwbt7UqShkdI9qt5v8IPGn8Xg1tPTZYa7MzjMhH66yXsXNDA+0L&#10;NTTt8L1CWNKNgMme1mI7tm/CLhyds1P7p+zL9x8BDJ8OkP+L/e13n9j107tt+3SPrcAktAx2chks&#10;5UAf5hF2gGPH+u2rr56z3373yP7697fsL397C33oS/b6m6dt//4uq6tdRGf9z+zSpU0Z+6ks0U/t&#10;n399y1575ajt3tEEy8lVDfR6FeztSsDuRkDgOkDgBrZ1VdDq7Tj9WwluRc9Zq+YjgK1G8X20HMyM&#10;F7rL/cKJPntwc7M9vL3F7t+Y5fYWnl8bY3dFLuGMq2MnpOJTILa/i8wyGNF6ar+qyhby2lHbxQi+&#10;DBCsyk110WspfF7tR3LBBwAtXAVIxe0eo9YYt3ogcOaiFONVxEGxAICipduFjEv0fdfvqOGGpYzO&#10;JonKFZeUAVAxnsF+SvuZ2M8EPttp34jVxu2OUkAqILSJk3ydquYcvGS6n4wBnW8FAcRo9M4JJTqV&#10;BUDjoKoDawKgiRnwA3TuhBBVk4kVFCOobYo4mc/ZyzlMszgmHQwFQMV0FnNfMJ5ykGr0HgBUwCxl&#10;56Urd3fts1zHquBlZ0FT9JBAXfy8AE44riXKlxlJzKgO5i7qB8Q5g5LFw4htyI31dALmdyZne2JK&#10;BECfZk3ia4+IyUZ0T+cV5gKvYSU8HxWGR7IBB56wT4pw8RxBAEgyDiRw7UBazHVmJnDDmALcBVLz&#10;qlBzDVoO7NIS2E3gU2YnVfSlE1Iaw6sUIExhCqMH+CgvM4tnEiMtEFpbQPIAYK0BQKccw15aqQZq&#10;6zG0MVYHgI7Wwnw2oblqa7IdPR02R+mBQOiOAcDnYI/tGSOzeLTf5jAlDbfUEsmErhQzgxh/Mb+6&#10;ONCFgkCoQJvei9Deua5Q7I+qUXn+YoBSYPn8qDu0o9qKSXUAysWLHO5yuitFoaYIRpRVvh6wSdyU&#10;EhYi6ivim8LEJFAbQFMaaP1tAdJYqXQgRRM545flY+aDz3wjXDSAReZtsOkR65Qfh5QyOtMIXo/D&#10;gXVmygoTTkgUnq7zDEZUJqTIAhUIlSQmgKdvAaRruE+sp2Q0Dj4lp8luJ1CKrjsDoa7r5vOVVnK7&#10;C3gqcqmUOB7lflbAfFWQxqEVVbjO3mX5wUnCkIB3PgDVc9HjzkVJcbzwi1oF0gO+BEDjOBNgMBhK&#10;gUm/uFsKYcJtL2XQseapfM/I+YzPcZgFQ0ox//lOY/W1mEF1wS0AGiBUYHMVBIHA5nKmHcvoq18B&#10;WRD363sxltf/1/ExGpkCgKp33bM2szB414O7HjVFRrkuVYkCmRxKLKMIAZdCZccqB6shOcgzeIVc&#10;KOWlykQFiOeCQyui12LylNJH0jH3aQAqA1UA0EgSycVnZakHnvksVlQX8Bz/o0VPALSOxyoAqpYk&#10;ZYQKiCoD2BuPWAmQpsxPAc4ETuWCx9jLUqOaAGYtALSKyWE1WtAaNfvBgmq8r20jTGkDIFYAVEUw&#10;1Yzmmxnjt9ah/2ykw51R/EhPqRuHBUCbamk/pISmuREyqmeR9aL77MfZPkCc0sgMEj2C5PsmF1oX&#10;wLEL4NeN+1wAVF3vTXxdJyYUVlAg1MfuAqGwmwKg0n52At40gu/ftsgGd5ANSnZnA2P6bfSsq3no&#10;tU/77Td/2wlqOmK//ts2++S3k/bOl30A0G575eMme/hmiT3/RrG9+FaZ3X9SYgcIlR8VIJS7HQ3p&#10;wcOFdudOtz3/sAc9aJsdOrTR9u0jtedIFQCUmtH9BQ5AZw+sspGdtCOhIZ3a/0xqX7pcRgNTBaHz&#10;VbbvPKH8uN27eNzlbTxefn8fILcNdnd08zO241CRry387hwD2ozDVABUY/gKmoxKy3jTS8R+wppB&#10;QRcQ1qql27pfjGiRdImsEmlBMSFV8j2Bz2oAahXfLwQ81cGWbiPc/vC+cZubbrUuMrTEfm7UaBqm&#10;tIIOVpmVSvl6brTR9s12ewzTuf3jONMVl/S//hGd9OO39toLt+38yb22jbD7BlqDKooJtceN9ipx&#10;Sp9//pz98cdXff3u+xftxz+/Zp98et3mtuJOhoWcmEAv8eJh++EPT9CF3rK7AMUtm6n9IzZhfKTQ&#10;xoaJhamH3S3iRSxa4CC5BKApwKkdra0JnUf9YmvmdgOjfS11uc9NcHVxfsI+ffeC/fibR/bVx9fs&#10;7cdH7LVHB+3K6XHbOlmBE36tm5F6O9YAYmkXaiSLrGIRjAR/I5MuSL4gFlkAVAzoepjejbRMCYAq&#10;C7SMTt3iNbzGgM8CgJuzoHmMlIcGAzwiKqdQbNpS3sdljFyy/EaNRwSeyqXx40Dchv6qDQZTALOR&#10;E7BG6W2YQjrItmyHrRHTGaxnGyfgLto32hlVt2GoiNWkhg7ATQ0gR2BHTFsCQCn2J3/pqjs0ktJM&#10;RU+zRwwJXGXsZy5+KG98lQ6AnJwzTWS+ISfE+mLi1NKzfikHZE4YEVYvcBSRRLn2HjEpec1KMhnF&#10;zydgJpCq3L7EJIbzW7fDxBN5mvmdzwFAYwSfz3hqfDivL1PcUmJzI38wH3wKjGqFIzd9LwvIzrYC&#10;4QHAxcrouQUA1Xugpfe8Fk2jAKhY3VpJCAQ4ubBwoK22FN3H1/luVh38K7lYKBezwgmzEMbaL3qy&#10;pi2N/KU9LeD9SCA0hdPrdd6IHlBAVKM6SR8ijzXMYS6H0Bge9jMxoKndpYcaVDGgQ6x+smYFQKeb&#10;YT4BngKgswDRbd3ttnOo2w5ODdsRqn33Tw4RzdSMDrTCO6BlXNBjl9xEnw9FxAiEhm7XM2UVWaWT&#10;nMaIgO0ANDG+jErS0M55rBb7v1hEgTYxiorr0rYax7HyPgVMNfZVSL1HfPF9jelT7Fga5wvIpnar&#10;lHkbkVwuB5AxJ8vHTAYYaWiT9jOVK6T4LwHlKDqY1/opXQC2NpNzBABN5iaxv0kHG2al/xXj5AA1&#10;clAx7ei5PL3WS1up0Xa2BEbFiooJjSVQKhAqJnSl2NFgRTOA6tpuX9mUg898+txj4pHJR++PAAkj&#10;WOnEBUYr5JRmiakrhyGNetjQxAYAfdpEJWCt6KU4nniqBu99jL31t/Q3tTTWDiZOWkuN1fMjziLm&#10;7OmAeWdDM+D2U4MUn2v+dkxwvMmMCyOtAKDBdgp8CnSK7Vy5lIYn2E4HrHEBLq2oHx/12NPj9d57&#10;Po+qJo1oKBmidFsrxUSlbFUf1buRStr0+W2wy3qd9Zrn2NLsojkHEPMKM8SArl/GY0DvG8xnDnSy&#10;v+m2f83+rWNRzgDJ+SlpPZMpVUuPKZbAZ7jvo7mvgseqY5ASLuRVkBY0qjrDnKRtPghN7Uhp5QNR&#10;AdB2ltz0AqF1MJ/1yhXla0U8KeqpnrF+ANBakmjq8MGolbAeE7ZwTWMV2aBI5/o6AMF1ktURJk8i&#10;Tl0NgKt3sY3Q7z4+Q5337CqbmFtpE1uZmk5DYAE0OwCZMg610+/eqlE8etBGTEkyItVjTGqAJa0D&#10;jGo1A946YRDbAXLN/D9pP/tgEcWA9gBIj6O/fPRel/382wn73T92wH7utU9/N27v/LLL3vys3d78&#10;RaO98mG1Pf/6Rnvx7WJ7+e0Su/8KrvVLS22KOKY+QGw3LO3U9BLbd2CDnTpXaGcuQKRhPNq1n2z1&#10;w2XENREmf6zMdh6lchs9aB+tS+O7FtnMfkbwaE+PMcI/dLHaG462HN5oo1vQwAI4B2F5T15utjPX&#10;2uzYuQbbf5zp1Y51NrNtvU1sXj0PQMtA+gXEKRXRZBTLvwZUahUWpdsCpGXljN200Fm4DhStRSVa&#10;0Fru84UOQyBUb1RnE80/m3vpRx0hK7OBsTMnOPSfJZiPKjHZqG6yErC1TiwmzrJ9MKWlsI77p5WS&#10;/8P/AUB/evdvvnjX9m4fsTrc4+VFi+zShe329a8UHv8ZwPNN++e/37N//ed9+9s/3rZ7D3ZaLeYh&#10;jePLAY0ToyUOOHXVIo2odp7ezmU21LcWdhIjE8ykwGFt+UJOImmsXo3zXcaitoZn2AFXU6GJyLkJ&#10;fWftAm80OnOoxz5644z97pf37BfvXLBX7h+wx3f32uVTE0Qx1VPpRdNR00p0JFRxNaI5gQ2uLV/M&#10;Cez/I+xNXKu68////2PoFKuoqKhoSEIWkpCEJCQhCVlIQhKSkIQkJCEJiUSJYkRFRUVFxQUXtGIr&#10;LrRKtbQWbbEt2tKFLrSlC9OWTktnhlmY6TCfGV6/x/P9Pq97TzKd76/0zbn35npzc5dznuf5ei5P&#10;BTZVr00AoKQKSPOq3ncxoAKghYq92gjg3xRZTwegIWzedZZJ1IWHHDsI9cBwB1AuCNdYVmxlGw0+&#10;raqShBlRfqec7AKgAp9aGrOHUTuX22A6O8tqAKAVjNxhrFQXx9bBZ4UOkGiptMLoFxYkBi0LhMZt&#10;iBnRwV/B6slYSoyURPharntS8PoGgIwAmJjBCNJizp4OAA4+PZIoc3Dg3+TAjm5aIV1kFoDq9wsc&#10;+ajY25TSAFRn7DErEy0kr4fn50UTEj/jOehviqAu6+70tpDALqv+DgZZzIKbkJwBjQ5ehc3H4Ous&#10;gSLWAcb8wdjtHvRi/O3rOYHQbQIjDkCdVREY9apNva56TQO4lsEgOdFwDZY0WUH3mQKbAYCG6347&#10;Gl8FTMM0Re0VrwNLYE4gNLCKCQD1pIXweZQhQyYpDp65HDj1+msFwJ8w0TGfNd2QFOs6JYXwEbwA&#10;aEcF6RC19WR/NmJuq2EEL/1nrc3QsDXDCF4M6M5e2E8A6KHpETs6N2H7J4cIp28mmF5mJE6OypVF&#10;LGAt8Ba/I8orVAai4sD8JMi1bWnQmR7vCpx6hWQIsgc8aoTto/nYbIXDmJOxajShAqMhXonbBPQC&#10;QOVnXrigUXw5UwN/jPTYX0A0gNDErBayZ6X3TLrqQ8sU36+oA03agjzfNFVxudT0FcbxSnLgd/sY&#10;3oGo37bo9qSC1JuefKs4rdh6pGB7mE90lXHFsbyDT43idVlMqAPQNAjdBEB2cCoQGo1KgDS+cwKF&#10;kenLahwzgDTJB9X3KhhXOIGKK74nbu7KxJsBPJeCfJc3+EmuP7aD0KCrTCo93dHu2sRgwPGMT11W&#10;9FhqpTW8PsYOOlAVbKQBMPu+LPjUOD4yn77SoHORIYl9pPaNAumBBU1O3jdCRoQpEieHmxjta6vl&#10;ADQdHxXBZRaAhtxSsc7S5mt/pRF84vbPaF+TyU02WD8aDNMAVN/xMHZXUog+++x/4v41bVLUvjiC&#10;z0yrHa9jGoDqsgNQn7IE8Mny0hRV7uoE05lQgU8xoQ42vSXJmU9tnQkVAG2vouYUsCkAquUAVCBU&#10;l6swOEUQKjAK8ATjOACtRnqotJpOjMPycQiAdjTjxkee19qM1pGw+S3z6ltnFA3gGqHFaGRutfXP&#10;cj/pNgGWApLScjYBPhuIX6pTHNNg3DaoehMGUfpPgc/u+ciACoC2MZbv3vKM9RMOr4rLS3cq7cGH&#10;3YDOMfv+lzn7+V/z9vF3ffY6wPONT+vt0SdV9vDDUrvzxia7+2aO3Xmwya69tM6u3t5EMD0yAcBn&#10;F2xqP4CxC8nADDpNOeS37Vpus/MrbOvCJtu6O9cWDhfa9kOxw71XzCmGpK2woQdOlxDZROXmqQqb&#10;3w95x9/aAahtIBLzwMlaqkD32JOPjtjHX52zew938NjUds+SqUr9aIYBLeaF3ryZAzXtAFqbc/nw&#10;bn7GcpT1Cf1cyBlAEUCzmDdC9Zthcb2U2ysKebP0JkF31yD61dlCJYxoHe75vtYSopV6CWvvt8lB&#10;RvAEudZVwJIArGoZNaviqr4YXSPazKbip+3ofHcIqX/v3gWem+sz/9849C8/fmw/f/seH4QiW4F7&#10;fWFbr735xrP2r3+qsvNL++c/AZ/kfP79H4/s7cenbH57tZVjWtrEc1gmtzuAtwxgqbOXDiqzBrqI&#10;CyBIVtFJnU3K5CQ6AZe+tg2VBMpiHmpv4CwA11t/G053Vh9j+fYaTEk8xsxgoV09PWEPbx8AfB6w&#10;Fy7vsCunpu3gfIfNDJQBtBFE83e31iKSrhEARX9SSvMBjHC5tLSM3gU+5YAX+FQLUh6tRwqiF/AU&#10;ANVyAKozRB1YPQ5D4Cfo8gAxMShcjJ0aNwB+idFGICowlKwydiJiLCObSb8wB7tGduZiOReN2VPX&#10;24ie6ShlzEnTSyM6t9i6wQgV968aOipUfckByH+nfl8Yfwt86gCamFSifiqO1J3dS+sgfRS9AebW&#10;d3RR7xmZK+9bztbeLTboyDHuAe0elSSQEX5v0hbkjSU+2tR4SADUKz0VbaJMUC1FBsnIFEBUEN1H&#10;GcOi1156KpbYTznhy2Aa3VQRYlOSNqU0w+Wjrf9uYVF7CowHLMOG5TAZXJbWT1uv9NMBwceCznxm&#10;wKcqQkNlXlbb6WN1MZwCmLUkGWgbFy5Trtehn6wr5rvKVrdVMcrWqoZ1kBGgTIHR6I/FwkuLXIyO&#10;SkufSTWcxA7srFs/mKV8dKnaTn3u1HudioVRj7VW0IDCrrdh8BEDOtLQZIO1dZkR/ExLExpQ4peo&#10;ft3RQy4vI3cxoAemhhnB94RM0IH68lDPGQAoBx5V+qn/WjppVRCKCVUTjAdmS7KSDtnXAVJAww+S&#10;4bJYHF8hVidqRn1kLtBYxrSgpozyCOQoVeQuCtAJ5AmYlpML6yYbbfWzpS54NxAFF3ui2wytXamq&#10;0GCkg4V1I5IbiXS/pfWdAYRmcmaji9wzMj0Q30Go99CXK0hf0oFkha76sKKsoGQDZqz1FEcgodhM&#10;0sT6FTCJKwGQyUjemdCYVhEBadCDJtrQMJYPKzcDTjWiD050vh8BgLJ/0IhcY3GfiPjWdZXhpE5j&#10;+sQ0I1ZaDvr0cpDvcoOMu1vSI5hwAa0APjOtS3FMHRasp9dq+hhb4+DMib5igvS5SZl+wslfwoBm&#10;9mdJ0L0DUM8zTv9dYjfFdIr1DCfboe0s64IPjCnmwqBJTVhaAc8gWeJ75mv9ahjTNcvNwagAqe7n&#10;/8bZ3fA3812QdjT02Cc6UjHNAqCBARUATVhJP4EOZQEJA6rvs/Y3mjKFKl5vWOPE3GtEvcDCSyw0&#10;ShegdEOq4pc8mN5jmaT5dLNq0H8mffMBfAKQMwCUn9XDhDeTlKGlUbxWUynTu7AYl/PdVxe8ljSg&#10;GslLD9pRlW+dFFtoDC/2M82AZgEosUyJBlRjeOEZAdD6MsAqAfVt9crt5nGRFDbXkdfZgEu+lZzO&#10;HvSNk7l2+Dh1kxc7yNRkasP4embXZvSQ6wMI7ZahiN71Fo3YZUQCdNYNwnoSSF9Hm2LTODmhGsNr&#10;/A7Y69zC1FX3FXjltu4tsI/7V9je8xvs2mu1gM1O++yncfv9P2bJ/5y1T3/fi/6T3vfPq+2tz8vD&#10;evWdXHv58WbG72vtuTvPoAddaScukMsJyB1Ef9rVBQYjTnKE3zHG7xrn907MEu+0fbVtIXt0O3mg&#10;2xitzx/AXLSHMHoMSbsO59KoVAqzWQZLSkvd9FoMV9K8LrOJuRy7fH3EPvjsnH35zRX74adbrBft&#10;7r1ddvxUl/VSR5oBoOXlaKJoBiiiokoAdAMVj+s3Pm2byPpMA1ABUa1ihaNvViwQbFwOUUw40Mo5&#10;iygnl6uCy+oub2CUP9pTGwDo1nH6mmlDaq/nbKESphKWrw4AWl8MswgQLKJ/vRkAempXn7394nH7&#10;13dv89zU3+7//e1/MqJ//P49+9dfvmCcHQFoQ/V62zXfY2+8dsHeffsq7UmH7dL5aTt3etTOnx2x&#10;bXOMjpukUY0GKI25xXK21NLJjiZz10yNHdzebNuIV5jqK6FONM8G2nJtqL2QMTvjc0xUzTVkedXj&#10;ZOffNFfhiNcZUC2saOVvaUxYbRO9hTxOg+3b2mI76YidG6Zas0uPRawMgbbtNWSVsW2p4YNN0G0l&#10;WtoyNLaleWSj0iilUH+Bz6D7VPe7OuBpQYrMZ2RBM1WbfKF1INXoVwxcZsytPLxQlcgZerIcgEoY&#10;7gC0AjAgANrAQU9LAFQsaDNsQnoJkMpg1ELmYTMHz6ZCqhPRvkmzp1WjESqsTzmmh8gSLga+3kyU&#10;bcyJMT0CoL7SIDQNPpcC0ABmADWb2eFuwnijrV8OTvElUUXeChTYC6/GS1VWBnZDjCHAMwQ8C2jw&#10;N3irUgRLMU9PAEA/k6xBRqTQIpToPwP49zy9BISmHb2RAY1RLM5kis3M1gTG2z3T0A1WGnFtWimd&#10;axT+R4d8BKHhICC2NxnBZ0bvSc2lSwIEPF3PWqkUA4BmBJu0VQUQys44ANCcBIAKhEYAKtAZHKhL&#10;AGhs51oMRNVmEmr1vHIvYakll9AoM7DXykbkM+e5qiFIO+nD1kmMGFAB0N7aBrI/mwGhjaFxa6qp&#10;ybZ2tIUl8Ll7oCcA0F0Az90jvbYdNnRbXzssaBPB9FTBchAK/dFiOnjuZbl8VzjICoQGQ5lMeHq/&#10;EgAqEOqmqqUANA00xNBoVKmDtcwy0m8KjMpE5KCntpz+dwCRs4sCoAKoAp/BgJSKYMpkdyZgMeTE&#10;Jnmc3hGvNqQwTlelbLgcnfC+9LN0ioLMR25AimHssQM9c39+f3oUr8d0oJsFnYmOFTBavhlgugkQ&#10;CgBVm5UAqJzlm1bD7LH1fFFt3ZQURvAJABUI9ZG8AOgaMmLXAlpdK5pxpPP99MKJoAtdMhVxbaU3&#10;JHm6RNrVL8ApQKr3QquCSY5WOVMdnRBqVVF4IJNT0EMGVjUxNyVNRg6Mgn4y6XeXXjKkiqRGx+lA&#10;eX0XvTlJ+6+wP1sCQAOw1kkjt6enPZnIJUmEVMiRjNodiAqACqg6iEyDT1326wKfGsVrG1bilnem&#10;1F3zob+e5fcXIFXTlD7TDj61dS1mJp5Jzy/ptQ+AO2lYi5p7Xp8AQBc3q4UklARIhpM+voMKm1cD&#10;kkCoVhp4ejh9iGrybvoEgGr8riUgWsXP5YjXKF5saNCCAkJjf7xuj41JWmo+0hIIFQAVAxqMRhq3&#10;w3imgWi4DMEmDCPwKeApACoWtA6fSw1+l5ZawCyJNW0NUUrnALQLI3L/0Fo7cLzRzj/fZ6ef7bCF&#10;o9SK78+zyT0bbHAbZmUMRdJydgHwNFpXnWYj3e9qRaonoL6ey3LEVxPH1AzgDK53RvcauzeyWrm+&#10;7fhaO/1Ckd153GzvfNNvX/9lCvZzq/3wj6kAQN/8tNre+LjM3vikyB59VmgPP8gPIPQuTOiLr62z&#10;a3eX2dmrTxFhSb3mwtoAQjsBoT0Ym/phMAdlUOJ3j/L8xgHAW3YSM8navn9jWDv2bbB9Rwpt7+ES&#10;m98FPhqnt55Jcg1rbDLHTp3ttYePDtq3P9wkg/26ffnV8/bHn+/Zpx8/a89fmyEysygLQAsYp+cQ&#10;PVDAG5ULiNyUw1kVIHSz4n6gosWQahXCdhbzZmkV5sK8IdwtJcpAK+7cMSFJT8F9O2txTo202Z7Z&#10;XpumVrKbcXwzDT/15WhEC0D6uOZr0Dlq5F4KEGwtfdp2T9bY67f22edvXbS/fP2K/fHzl+0vXz20&#10;r57ctn//KEZzKSv6i/31pw/t1vOHQjCs2MxNPJbyNBVppMBYaSsV91RG4L0ikHppKWhCNCwavYGM&#10;sLJNT3FwfcpaaVrqa9oQ2pBund1qlw6Rg7VnIHTUz49hfJggaB0QKeayrY7xeTWRSpiS6hRGz3i+&#10;vlStSPxdXK9CO6ptc+UKQOnqEKzf00iPLGarVqpOm6ky7SLsv412Bn2w5bIrAewXwzoX8boH1hPw&#10;mbsuAk/vgRfw1EE/dMInXe9idcIXWmfkYmqkBU2yGWU48r5ubcWKajwewScHfQ4ElVyv1lhW5hSY&#10;lUYYG60mRnXaOjDV5XriUrStI4ZGTJV6hmPXMGHi0sMBIgL4DB3sMp9k43iWXvYxeNAK/spyN+km&#10;NJxpo5EzaRGARoZToHMjgv2wGLnr/r4cmKVNAT66TtfsaWcax64xN08snTvrM/q7JCop5DAqgiQB&#10;LM6CBgAqECtjhzRPSVh03Hkr4ibmGMb4GA7eAHAtXXbDix5bANOd/QKfWunXKM1CiIHwpYOBsxHp&#10;mk2dmAQXOGNnr8pzxtOBZ3orEJoGpz6C93G8GNAimM6CteTSrqEQYa0+oxGICnymAagzSt6h7QHd&#10;6SgXvZb63IQYLJg8dVi3lKADraoNAHSsCRBaXxfKDrZ1dgYAKgOSlnJBJ1pqCaZvIBO00XaP9djC&#10;aDfB9NXhQON6LoFQ7Zu0n1LPtOtaAwgNANRNVXFc6Bo1BygCKWLK9PwDY6aDM0A2n7raPEWKyWgW&#10;xpdikDjIYkQrJwpKwFNLYNQBUQBFnMg54NNlLdduOpOZzkzVZZk+QrkCl53dFFgNmk0AaDbCK4b/&#10;hzgvXtMYrxQ/e6GBSCaQxHwU3P1pIJvUlOq5LAWlXgUqgBpG8qkwe38eHvDvUU0e3+RZoJt4XgKi&#10;6xjXr+dv2ajrLI9ncoDmmsmlADSTCpDEmi3tfPcpQhZwxzG9wGclfedVlBxo1ZAVW07MnKQyccVs&#10;yhBhx8qcSGHqyV2n/W5i9lSUnTJ1fTkjmOS2ZpIpkiin0C+v8XuoGY7uewHrRfWfSepCWgvs4DQE&#10;03PSFkLpkSrps+eaeQeeLlXwrYNUgc20ztR1p+6eF/u5FsZ0HUzpZjGiHEfykdoEc5PG9GJAxTRL&#10;f5u0I+lEPUxfEhmCNN+hLjQkYYAJlH7CyZ1Ap4fRB+bST/z4zjgAFW4QCF30eieA30FoJFeSk0W+&#10;pwKdWsqt1nJXfMwHjQC0tQK/Aief+u77iL0GeWEtxFkDrGZzOfcTsGSiq+t1gM3KXHwsSNwqyNvW&#10;Zf2sCQDagB+miWxRYQUxnwKgVWCX2jLc7+CM9kYZiTdbZxt4gyQcxS+144Afm91oC4fKbOchRs4w&#10;n2M719jQdvDHFiov52mAJFezj2gi9beL0ZQrvhV3vNhQ1WpWMA6Xy71lHJKL+CaBTwehTYDDhTOw&#10;n6832P0Pu4Lh6Nu/MX7/zw775k/j9skPvfbgoyp79YNie/XDPHvlg82M6fPt/vuA0CdF1HMW2Ctv&#10;FBDHtJEM0Bw7R5TS/A6eM4BzgN8zABgVEO0Wm8nz6JKBCNA7imxgdn6VzeFg376Hvw9QvX13HuBz&#10;uVUibdwkYpHkn7n5chKJttsHH5633/94x/5K0c/vv3/Rfv79Hfvqs+ft5bu77MTp3hQDirurvJIR&#10;ElS1M6ACobpczFlFKZR2Ka4wgdBSNBJaZawKHGNa5bAMGnGpu7VKYl7e/NGOets9M2ALUz00BzFS&#10;q2KMDdtXxxtXWwTFzJvZjpC3qRhHFyakGhjJXgw5V46N2N2r2+zq8VF77cY++/rdG/ZXMaL/VF7n&#10;X3DCf2Y/f/2hvfP6i/bkjVv2yp2zoRZLWVzV5YBJgKBA51p0patoNNoMu7qZEX8BRp4ytJUlMK7V&#10;/LyS1qYW4qZU4SUJQAn36yxfaVv7yuz0jm577vCEXdg3bC+e32kvXd5jl45N26GdPdbXrjDanMxY&#10;vg7neiUAtJwXv4RVwd9RAdjV7xHTW6E3hb9Zf39HPa7yaloZmsqst7nc2gHpEjqXE6tUwustc5GP&#10;2RW3JADqjGccu5NGsBZtaMI8CYQKgIacT8YpIfuRnYDXECouSEuubY2MdXYqABod0bynsBMOQMu5&#10;TQBUEThB0+lAE8OKtJ0RdMYlE4u0kVVoQiMAlWscDZxq8ASmZIKR2zzjhI5sp657bpwHGHugsQNL&#10;Acbgbk+aQPy6u9w97iRsVUGp+4tdA6gKfGqr+6YBaGAIxUaE5pE47nfDT7yscZLGaTJ3RAAaI0Zi&#10;/qLr72KgetTfyajkbFla+ykAqqgfBdWHliQZW8IYPrqOo14wjkY9v1QgIWOiSIT93oIk5lMj+EwY&#10;vUZeOgAko3dpLAVAg+En2QqE6oDgwNPd+aEGlZ25WJyo94zM4K+xnwKg9SWAQZbAqu7v43o39hRy&#10;YBYAzVnNyVIAolznthyAqUbwoRY0cd5KdxYMHdL1Kag7AcuuxRUA1QmMGFABUBnaxIJKAzreTIoG&#10;WwHQrR0dAM9WNKBUwGJG2tnXYbsGumznYJdt7WmFCe22ud7mUNM5RF2nO17FjmjfJPAsACpQrQOj&#10;Z9SmAagOrmG8mmQT+rg3A0b5vsnBnMs2R2NMVdwmsUECoGJDtQRAq8srwtJY3sfDYUSPbMWBZzWM&#10;r64LkDr4FPhz0OnZqaFVKgGgaVd7MBKljEe6f6jr5DuebQSKI3jXm7rW1KOlsiH42c+ig9DQRZ+M&#10;+AU+9Tw9yilqLvXZju1K6VB/b1AKTvok2F8gTCB0M4A5h8fUVuxnBKBRAxoqeQP7mSQVcGInQOap&#10;ACGgX+PgZEWtZSx0WKqr9pQInUDo/ZRxSSYmgVABUEllVCjhNZClMP2+HBwJIGkfG+shY8SRZ/C6&#10;8c9PcH0En6nyTAHQRZWfCeiMTGh2yagUI+fiGN5d9K6TXwpAl4JO17NmRvUhSSTqRdPGJ7Gf/wuA&#10;6r5pU5YzocFMKQCqCCw3DwFAfayurb5PAqCK9tPYXPuKNAAt54QtHLMS4kqvdWBCkx54n5w4M7oU&#10;gIr9dCOSWFBdruZ9FQDVEgBtqyS7ugoSJUxA5GwHQAI0tQQ8BSy1FRBtU/NjBdGDAFSBz2okhwKq&#10;WhGkEmpfTvVnhVhQGZFgXkn5kZSwrgKCqQ4Q2oQhqWujdXSQjkMpTXffcusaXGajmI/kfu9ipD0I&#10;6zmwjRgmIpQGdgBAycZUteUQAe2KUhrYwWgeINqsHFDAnwBoFfrMxmE64fuesnLYSQHTWljRRtjQ&#10;Pedz7fbjTrv/cZ999OOUffPXbfbT/y3YF3+YtE9/Ggr6z9c+rmABON/PCdv77xXa/XfLghP+1TfK&#10;7M6rJXbleq5docXo4LHVtufAajt0NBdGExnB7DK0mlRwklk6yHMaxRgllnRqGm3otjW2+yBu9n35&#10;QePayfMtxENTjElbo/XtC9X2yqt77f5re+3dd07YH3+irfJ31+3rz561zz68aK/c3WnnL6aqOOsa&#10;0F21lFtjc1lgQtcx9t1IqHkecQRFiHvL0VKVQWsXAjbLitmxlgA0pAXjjKOcNz18UdGASQ9WxZvd&#10;UV9GvSbZnxM9Nj3UDNvHgYw3TrWcDYBOtSA1AfZaYQcbMeBUAdrKYClbKpfZoW1t9vqdo/bChXn7&#10;6UvMRP9Sd/v3rL8DQr+2v//8kb3/6JYtbB1C9EuVH3FJpYzvBT7bmgmjrVtB+D2ONNz2OYTWq2mp&#10;Moe8LRz6Ldy3qQiWElBYze+rwGFeATAt5n41XG6Dme2vXGV7R2rtxFyHndnZaxcPjtr1M3NERBHM&#10;enDQ5hnRz8/WY6oi8JqznwZyQ+sqiFCC9SwHeNaWAqhLnuaMGgBKFJXOlhoBn2I7W2ryrY20gc56&#10;sjVZLVWMgni9SnP02slcFLV0eh0VKq+AebFKAva6XbFLuWsYzQNCA9vE0u0O/j1oXiYROX8FRpX7&#10;GaoTlf2YLLnePTRYsTwCpTKnCFjWieUEhAqIhriexDWtrRzhMuQoSFgALAaxw/Ro/BicjmIFXU8X&#10;W2iWGn6kA027Ij0/0g1F6bYfr5j0kXo6+sTHzgJoAXwmTvFf20YzTzT2CPTpcrweu9f95xmWKARz&#10;x1G5H+Q8h1EsaWhBCmBOsof4t3usiMBnLYkC1Yxbta0iWUBOXQFPjQWdbfIQ7bTuM0T/AEBd4+l/&#10;YwifT8ClgKaWm6T0ejuIi68tBwkxeOGkgwOCAuUVrcVB1h3uMh010jbUwAFYOqommCFd12phNKmt&#10;x3I10WzlS+Huul0xKDqo6DMmR7xWAJ+w0VndnEaXMfbFI4/EZoXF88pob8PnJTr2JX9QEYDYdbHt&#10;zTTkDNXFMbwA6HRrO6CTiUSXxu80oI0O2vGZCTsyOWqHJ4dtz2gfDUkNoaJTIHS8rcb663DEk3Os&#10;cZuMBeVMaQRCBSQCE8PKFDWI8UmCxcWAZowYCQvk0UClRDyJ/cwhviU9uhRTFLNF40he+lC1+9RU&#10;VKLzLg/vv1ZVCZFNAM7KfCKciG/SVkv6Sx9/i20sVlwVZp9MuxfNXrmr+awpTzU0GSV5pMk4f+lt&#10;uh7ajNQUloyCPeNUcUf5yqkFLCjyKZ096iyunxSlyxPi74gnUiFPNTT8ZCOrBHAd3LqjX+HyIeQ/&#10;cfyHkH/2JbkAV2cGBUCd/ZQ5yD8raWDnYCxUcvK5zozjE221f1898swNNGHikZiK3AnuUpmwD8Nw&#10;pwYzgVCvhKxkClCNdrgWfWGNjGx8J3QfMaWhTIN9qj+fdLxaqNMMr6fyXNWmJfAt+QHAMgWw45g9&#10;OuMXj+kT8Bki2bItSMFomERyeX1nJopNcV2q8+T3epRVLsyh3lttdZvC7bMZo4pwAoACBLXiZf4e&#10;AKO2MkeJPU2bsxZliPI9iUkSscs9sJXKBE6+U5K4CGj6NkwcaBvSVscyHd9CWx/fH23LwBkCogKh&#10;nmOd1X7yWGJBkxVKMpS3jDnSkzl0MqmTaHXGS6veFExGAqAazcfu+DQAFfAU6NQSAG2tZH8I2BQI&#10;rUI+KBDqDKiC6BsxVzdhqq7DXN1SAWMqEq18OSk41G5KjteyDgC6nhE2bYe9BLUPYmSm870TwFbT&#10;BrEFe9hHlFJkPwGdC8+ECCOt8T3LCJJXrBHYYzumIJztCphXS1ITI/kmOuGrYSJLeJyqnqfCqgaI&#10;7jwDmPx43B5/M2tf/Gmn/f7/DtpP/94Xopg+A4S+/mmTvfZJrb3yYbHdfS+fy2V2++08u/ek3F54&#10;UAwLWmf3HzXbndca7NJ1jESnN9vRs4V2GCf73sO0GO3OsZ0ATJmQZubXAUQBz2JCx5+2SQxVAp+z&#10;6FoHiZhqwnBUBfNZ2wxz2r/Ktm4vs1svzNkrL++w+69st48/PGlff37Bvvr4rH305Kg9fHWnnT3b&#10;kWVAm1sR7LegjWyvshLEumswvawH/OSKIueMooo3swJauwCms4gPkpYAaIXCnln68AgwadUw6upu&#10;ojJvoN2mhtptuJNucLKzgn4CBrShnBE9QFBjeDGh1bi/xR4WARTFHko7+eFbl83+Rl3m/6mvXWN3&#10;OeJ/tK8+uktdZ4eN9tXAJqyzlWSBriQLdCVsZ66YTUCo+uKHuqXbVEg4byKu+zbG/v11OTAi+Rgb&#10;iABoLmKkl2fDdbmwKgU2ys+GKzfYVEO+7R2stUsLQ3Zpz4gdwpW/E/3mDFrQLcPlgM4Smxkvt9mJ&#10;qtDhPtxLBWVHEc55ssUaoOsZ+9cCrCtLVgSXv7SdNaX8zYzdmwj4b66WDAHRtBYHRTHFlZyhCYAu&#10;Ap+KWOL1V8VmGoBq1JmzmnimwILGn+nLHAArl8MYlJ1HAS7ImH/I7SxlN5ayk1KTjZaAqEYlwSGd&#10;mJEcgAp0hlpEAIDXp2W26kDnYCLwpbGVus+1tDPSOFpgUstHMhGQugPSfx63fn+NcIJjGhbT11IN&#10;Z9pMlAGlsIIRfMYlnajWUgCqEXcabDr4lHZNzShaPgrPRLcABGM7TLaZxsfe0REtFjGavdIANIyV&#10;Ey1pAKm8VtKeOQDVuDNdHZhmbDxsPg1AvQEpyAhSjKEApxuNsk7T6HoX6xlc+Ik7X3osRS2lAag0&#10;oAKfWnUwQg5EtRUAFSCtx6QhwNlciuyEYH0tXVZWrECoGFGxG6p11ecrE8WU6OUyCQV8zgRQfKQY&#10;mCwOrCGvNIy9FwNQyTkEQnUC1ErNZU9lbQChI3WNNtXSZvOd6D4ZwwuA7h8ZsEPjw2F7YGzA9pEF&#10;Ot/NaL6bjFDWOGP44Qa0pDVolpPcP+X9BRAK8NRBUkuXdTAVs6Xnrc9hxpiS6D2lFxTLKeBZXMRl&#10;GNVcHitj4khMG/r7siCE+/I58BG8tx+JCa1SUH1i+HEA6uBToFQAVEBTAFTbAgL8tQRA1eYjZtNd&#10;9s4+hmzSBIyGPvgUAPVRsDNzMvgIcDhA8ees5+9gVFtnRtPNXdFMF0/O0k7vcB3Q5aNkgVHveBcA&#10;dXCqbRhH8x2L1ZzaxtG0NwJ5EoaDzKXu8qW/V8/TG4vcmOQO+QBIUxIKaZHdge15oqF/HHCpbQXv&#10;tbYBhAI8K5kCaFuBXlo/C6HtSWVlWuMdwtT/BwCNvfNxCZD6+5CNZnLnv4xG8STNAai26XD7wOom&#10;JiXPK5WGVLd5s1JIEkg1Ky29LqAp9t5ZfGWvOgANOcy/AkDTMUkZyUICQtPVz84Ux+8Xx5sEgEr+&#10;4gSLwKcD0CjlS5jnkGEdm/MEQsWmeiyc9mEqS6nhBE8AVCfB2v8IiAp46sRSIFTJF9KBaokF1ZIe&#10;1EfuzoBq60BUAFSsp8CnljOkGsGLARUArReJBQAVfqkrI2qIEHo54FvqV4Zymp6u1dbdAwvaSxB9&#10;/2+tDcDWJJe53OuwiG2MuDWGH92zKgDOIVhQgdDpA+grD6/BWIRbfveKUHWpqKUW/bup5UEXWkSm&#10;ZnFYHP8bMDsfybOXP5qyj37eYx/9tNO+/vt+6nqO2Jd/YfT9AyboT9vs3vvV9hKM5+13Cuyld4rt&#10;1psFjOFr7eaDMrv+apXdeq3Jnnup0Q4DPCe2PUNbEwCS3zm1Y72NAjLH54iRml3FWmkDOPN7AMWD&#10;9NMPEtkkdndwZpV1jxCoj3lKgftqfdLfPjqx0Q4eqLV7d7fa22/us3ce77f33tpnn7yHG/7JIXv9&#10;lW12+UIKgI6MthO+XhNAaFlZTqi43KCucc5MHIAGoxI1Vb5KYO7KeFM1ii/CgJTP+LgAIFXLm97d&#10;UgVIVPB6vXU2YlKpYNRHPFNNyNCCwlZYPT2rytaqVH+84ocYwys7dKwXlE500c/fvGw/ffuK/Rsg&#10;+tefHtvr987bzGhTCKBfz8hcS5c38FyVk1mooPgynOg16DCISepvIyKplReyfZP1cJbSg+N8oo0A&#10;1rFWO7Nj2J4/uIU1YzePztud4zvt1uFt9vyeabt+YKvdO7XX7p3da6d3jtgO8km7ERu31+JWl64T&#10;x1sj5qOOFqq3cPV385id7UgAWjHtNKI7qeRLwAdUIfy1aD3rAZ/6++s422okZ7Whki8Rr3F9GUwS&#10;bHIlIcvRoSsXsYAnzDP6Ol/S02kEJHCfu04ANI47AzvKbRnGNDEnuTZP+jyNSEt4rGJ2uFolgIOo&#10;nYmjErFjMtI4SyagEgLXE4Y05lzKZAPglNs7AZ0CnAKe2gmVwvpIOxXHUsrLg7n1zvfkzDj2kEuf&#10;qKiemBnp4n53smtk62aiuM26qF3nmdZ8rluhcGhy9FYqoii7NpA7uXE1I9Jk6yYJ74QW4Ny4igMB&#10;B3K5eOOKQFTg1CsIs73NcXSfYWL0d6rfXRpQMY5yzKvJIxnZR/YyxvaEmJKExdDBsJKKSR243cmb&#10;bkpJh+i7zCDIC5Ioo/R4PQBQDlChjSnTdKRg/PhehgajpNVIjUa1MLACjVq+AxeQFMBMb3W5jdB3&#10;gc2WMhh6lq53VtN3zNJlgVD9O8U0CchKP+ku1wybjWHCpRPO2rjRSqA7HRuVydlUYDUj+AwAxeQm&#10;ANqOm7yvqsaGMSRNNLWQAdrLCL7d9vT32b5BQCcVnLv7iXob7rNDY4Nc7rLtPW22jX74ydY6m2yr&#10;t5Hmamvn+1bLgbBOvdKcSAc9K7mSAhr6/AqQyHjkI07XGkoDF8xGSBIK+DdRJycZEicoXHYzh8aU&#10;cWwZ2TtnGgXIBMJidmis3xQAFeh0TaWAqJauy31eQ7qErgtwCoCKCdXlfBhQr5QMsUoJA+qVkyVJ&#10;dFIBDV8Cpbpdn+fA+vN59bG2Lit30msf09vAPoodTbcxJaAqzZQG4KXwcj5ri6J6+HeBiUsYOQed&#10;zghqq9vc7a5tfqJLdeNNAPGJZMM1w3pvMkuGlwB+Ywe8x5jFSYYaxOKI3oGonmto90mihfSYoZ0s&#10;Y0CKjvr0CkYzgE2QYchwlpjOtE3LLLxAwBusHIBqG062EubRAWBoWUq5+z1uSSYjLYFIfeZCNXHC&#10;2oq9FQB1FvTXAKjniKrJaR0nq9rKzJX+fa6n1XubyVjV65K43rUVEPV80aUMaACgMlKG4PrYThVC&#10;7LUS3ayOR2I5dSzTcU2gM0zoEsZTxyzVRgt8hjE80gavjQ6sKfsUAU83B4r5FADV/qaONr44gYmp&#10;HQKeAqACoi4LKiGAX2BUmm+RPO21NPRRNd4IfpHczcfwAp5iPts5Jms5Cyo9qICog1UB0BaO30EH&#10;ymVJ6QIDyqRT4/d6TMh1mI87Wsn57FkHA4oWtJvKTZzgqt/sIWJpkDH8yDzj+PnVZGdCgFFnOaRu&#10;dRqFZg6uoTN9k20/sRkgutq2Hl3H9Q02QIOQzEdywUv/mQPozMelXkTP/BpG3c0wklceDtiHfzho&#10;X/39iH33r6Osw/bxH+bt/d9P2xtf9ttL79fb3Q9q7PZ7sJ5vF9mLj0vsjc9a7ebr5bbrNJ6bsxsI&#10;lkeWwAi9HHBb3QFghm3tnSDmaWoFQfWrbXL7ehtn5D669ZnYYLQVXDUJyB7l79OCpe0eWU6r0mob&#10;nlpvfUMrrHfwGduyZZNdudIHCJ2y+69usYevzNjrr87a/TtT9gKV6WeO12QZ0C0z/TbQ1wSAwunI&#10;G7dmzVOcnQISAKAau0v/qaxQGZKKinjT0YLqfgKhhYDPvAR86nod7rL25io60usBaThR0TnWSGPB&#10;2UYFhptKNBUVCqsn0F4ArZZKz2rAmrIwpaVUxNGO2Qbbux2n6yymgm2M3aaaGWOvtxW/QeiKVjMX&#10;wLkRACpGMHctRibMO6V5ONlrMAfVQYkTidDXDILv3WQDbAel0ahmW7/ZLu+bsrdvnLUnN8/Yx/ee&#10;tU9eumxfvnrdvrp/wx5eOGq3Du2wl88etOcPzdvxbcM220sbC8xoHe1ECoovY9SurM6SfBz83FaN&#10;pKC+Vi44PswtmIyaAJk45GqroP5hWxvRfNZX4siD6m9i/N7I2F0AVOCzihoxH0uIvQx/j3R1LAFQ&#10;gVGNJSRx0Bc3Z21Wb+f97z7SCGMN3gd9AQU881YvC0aRMq4LhAp8umYmamjiWEMAQm03IZgcoBLB&#10;ZzZsXaxaiPJhVBVBJzsIdsJ+4Pb4DAegGsFma+Bil+/SJTdp2l26FIRGZ3s0GDn4dKPRhhXP2LoV&#10;K9D4EtQcFkJ61roVRJkARB14+uU00xnYTphPB6ACoTnJQV0Hdq00C5pt/ojjNmd8wuUEgAp8Ries&#10;u9Ml0ldndAxpXrucHcYzFAhwoK4uBWQARNPmpwywTbU4iUnNGKmQF6R1npn80tDGFPW9aRCaPpkI&#10;zCerjvdWjKYAplaa3RTIbCfo3UGng03dJsDZUVVp3TjQtXSbAKhG8mIjvJo0G7Oi8HnlfkYAGv6G&#10;BBB4oLpe06C/TbSsnr0p8Km0AQeg0oG2llSFkgO1Ig3V1DOGbwoM6Fxbp+3q7bO9A/1h7cENfwAW&#10;9OjkCNt+W+jtsK3tTcGgpL74KQxKXeX83QDQBgCoGpJCxik1j/ocx5OoJFYnGb2n9YVuxJDZKLT0&#10;ADy1FGMT4mwSs0YEoTHHdqnW0puUBEAVyyQAKrAp1tMBqK6LGa0vrQ2jeQFOgU/dxxnQTCC8zEWJ&#10;CSgYjQCdCo/XUk6n97qnAaizbQ5A06DILztrlgZSDjwFvBx8hRB4sYFhDC93fVyeselgR6BXsUJa&#10;uuxAVIxnxnAURvOx+UmAzAGos9BBv5mcIHj9ZZqR9c9UnIJIjhPBWkY3yfc1SEESV3emZScBpenb&#10;AyhN2ni0zUYSZUF5miFOX06/Zq7hzDQrATrTNZvOWKZd7jFqCbmNguVTemkHoGFykHTLuyY2A2CT&#10;Pnm9pgF4Jm57B6BZl338jIaw/SToPxO5xN8rFlSfcQef6TgmB6B6DlEXHcFncLBzjAoL8OmSMQFP&#10;J1ec8XTgGcfu7Lv4Dkk65mZamSS1Yl5vrAB2FlQSIoHPahkqAcACoJIBKZvYx/HFHDNLIW2k9xYA&#10;7UQO2EHRjuRuAqHOfvr4XeDTdaBLWVAxoTVkoAt8agmIdtYSvVQJbkkAqOR3NZq8tjB6795gvd1r&#10;6IKnNrMHw9HISkbUa8kAXW8LR8pt26ES23qwkBB3Ihy3AkDJ0tx2NA8wWGS7zxRzebMderaccPkK&#10;23ZyPfpQQucxKimqqRyGsboPoxSV3k9D2OUw8j74fKO9//MRBIrn7Hf/PGZf/GWPfUId53s/zNhb&#10;X4/Yqx+3w5I2RRD6hCzQd8rswcdNdhXt5/je39jkPqrStzIRaoVZ5fEERNtgOUNYPlrTPljPGUbw&#10;E4DnyR2rbM8xYjUPl9vkPD4WpAG9Y+hakRr0jsCIzhDPNJ9vE2wHAN47d+bb8RM1dvxYtZ0+VW9n&#10;TtXZ8UPltmdHLphuM/guJwtAh/obbLi/2drQgZYh1N2sznHYTIHLtAteWaCZHFDup0gmBdbn4hor&#10;kCte1VUAzjaN8zHZNNajg8PcVFUBiOH+pTCeZSxVdqqKM4C3KrQVsIZVpStDFqYHshcD9tYxWt8I&#10;w7lWY3YMRRvQaoo5DY5xNJMlxBIVU01ZmoOOFGFwM8JghbyP9+QRo1Rme7bU2VRvrg2S2dlRwQeC&#10;+KPDsz127fC83T61x14+f9BeOr03AM7XLh635w5ut2OzQ3aEtW+SWr++Rg68BXxAxVRyRkdMkn5/&#10;Ac75UmKT1FakCtIaAvUbagmYby+z/h7YlpZiACkHe7ncq2E7a/jgAz616iu4jS9CRXDkchaYsJ8C&#10;lAFgylkMgNwsIJoAUJ1dqlpNP9u8JgtSdVtso4l60PDF59/kcx8tXRbYFPAU86nLVUmMhYTbvsSK&#10;ub6vggNBOTsoH+FGAwt/P/oojZ/Eevr4xZ2ivg2sbQqApkGmi8uz8Tz8PUlbRwxOjkvjMV/hNg4m&#10;6To8gc+4aAzBdLR6+YqwdHkdgGc9wCasFBgVI+pj9sw2GcE78AxbmCIHoPFyNhTeAZTHJDnITANP&#10;mZTSK7CggHkdFLXTlhNX4zsPhc44qpPRbzqbVLKEGOYeQ90F6oLjNAGdYjt1WUUCklRI16utSgUE&#10;OsV6BuaT0afqUZvQpMa2q7iaYWPbytBHlsttjp6ZrVZvbS3TghrrrKzkO1NhnVXUYtYAQlkdlYzi&#10;GdE3Y+AQI6EDg05eApOeyC38ebp8IFuRGk1enn/qAFSvUWgZSsKrHYDWYHRpKa4MAFStSAM44ger&#10;62ymDRMSAHShp9f2Az4PwIIeGOyzwyODdmJyzI4xkt872BMA6HRLnc11tdocjOgAHfKtjFCblX0K&#10;0yIGVAc5P+DpJCucYCXVjiGNINEZuubQgWaIqkkDGu+xlsktMZ14laUaeBwoaiSu0biMO2pNCs1J&#10;AE6BTYFQgdLa4uoMABXoFCjVz+U6D8BS7CZxZ5nKzCSuyfWf+pnu6wDUqzN964YX1x5q6+Awa/yJ&#10;zu30SssKIoMWpQbZOlH+zkT/6frGELzOVGE90wgt72HXa6Olnyn3Uvfzf+OvtbOqOsHzvnuPPIp9&#10;7PG75gkVnhzhoNNTNNLMYbqJ7NcAdpAcsL+TdlKXXTsZGGJeDzdICTxLPyv5wq8xnAKd0lGq693X&#10;fzvUo8nIHetLcz11ezo6yQFrxh2fMKwZAJqAzkyYv4/7E1OTN6elx/qL9LXJiVM6Gsrf41AVy/c8&#10;Lbtw0C4QGoBokh6Q3UaGU2ynyJOs1pPjEeDTY5gEQLVCggtLzKe+l9q/CHBqyhL2MyxdDuynvqv8&#10;Ts8kdtBZLrMY4FMkjLZK85AeVKsB0kcA1JlQH7+rEamFek4t5YY2QqypE74GL0w1KUDaKsapuXQD&#10;J+CYj+mDb6vGlEScpIpk6skGr6skKB7pX1c7GeIda3HC40PpoA1pAvC2JY8R9ibbe7ze5g9V2hZq&#10;Laf35hPHBAu6c63NE9G0ixD3fedqbPfpcjt1o8lO3qijV73SFs7l2cTBtSEDVAC0CB1oHjrLZ5jE&#10;roQFHT+QY29/t9+++uWEffbn/fbNPw/aF3/dZe9+P21vfjVsr3/RY/c+bLTb71Yyii+3l56U2Utv&#10;l9r5FzCJLwA4FRgP41nVDqOq6CVC70dpR+pHh6ow+X6qQ2d3brItC5tx9BfYmWdb7fSlTtt7sNq2&#10;7ii0MRjPkQnIPRjPSf7GuW35OOBziWFaRd76Jtu3v8i2z2+0melVNgFgHQbU9vN3jCMp2LV1YxaA&#10;9nVUoWdstFYY0BKc77nEEQiAFvFGCIAKdJaikfAwerUlKR9U4NO3OeSBih2tEdDC5V1Hr3wlFHcF&#10;zKf+fVEBZ3Z5jI3zZRriQwJ7WFHGmBpmU0v98QJ0GsM76Axj9qcZtwNENwFEy/m3BRsIZ1+/zEoZ&#10;ORfChhYpeolRfAUjfNV4tjOCn+onn2qukV75HjuyvQMAytgN1rINkNsO49patNLGW0oZz5VzcKq1&#10;Ld21jOuqiHspp/oPFpMIhhZC9WsI4hftHjLAuE2/X4H7peqGhclVWHwJJqMqdK1azTClAqFN6Etl&#10;kBL4rKkElCcAVGP4akC6lnJTBUB9RJEZsScANAcwJwAqkKkxfAj4lruYpcvOknock0LAg45U/0b3&#10;gQEVE+pxFT5+rxD7CRPgeWqKtKgFFIkV0xdbGlGN6AVoNMYN+huNP0p4PwGhEpyLwdRz0nMTS6ut&#10;dw/7CN5ZTh/L+zYTUp6AT7V1rF/1DGs5Xc1q8QB0JfV36YOI9zGrk1lAU+v/BUDFhDobKgCaXg5C&#10;gx50iQY0wxilTEpuXoqANMnphN10p7rc8gKiAWCl4puCe54dt3b02nnLkCQHro/+/hcADfrJBID6&#10;9tcAaGA/UwBU75lajuLIXawnJ0GAT61mooDUdOWNV6pdFQDVEtD0ywKgfXV1AYQ68NS2p7YqA0Lb&#10;KzCpwYLqsyGWNTDmfG60NlMfGACzUgqS8Pm4jSH6bmjRbZFFjqkCaQZUIFRu+OYSQCMFCZ1lVaET&#10;vr+yxsYxJM22tAcAuq9vIIDQg0NUcQ4PAD5HAgg9yFh+u2Ka2hptezcTFBjR0Sb+pkokBej5aqX1&#10;E7OiE6uEbalitKcValgDqx2flzS9mXE8f2cczcaRfWBNNd7lvdV7HJIblAUpECrzD0tAUWDLg+U1&#10;GhcAVX+8ajurCysXaUF1XaBUYFTMp65rJK/xehqEeryRy0Y8bkkANdwvAab+PDLPJ6n9zMQDcaIV&#10;gs9lyEuc5w480yP7yJ5mg+E9GD2CqCzwXuT+Dp3sSFskAdAJXfJ6+HMRAHXwmzEocaLmwF9bjzUT&#10;CPVpQ5RtxPfHlz5bAqFpeYtPGha9f3LMJ+AtrXt1sOUmHu+G1yjbx9kKzFe3vVz70q3qvrqfj79d&#10;fxm727PgU5c9j9O1lQ4o3a0uNjLNfOpkx+8bQWp8nV0bK1DoLKh0oM56prWmwfgkYMrfkAagngyQ&#10;lgClc0czof8ZGUUEoIv0rkkRgFd4ioTwFaPY4qi9YCPkFMsBqI/iHai6cUmaT3fTK6lDYPPXlo5R&#10;Ol7JdKSCCaV4CGy6/tNBqKZ/ur1Cfe8sMaKKh1THu5a74QU6tQRElQ2qrniBUM8NrQMP1RJN2YiE&#10;sA0irV2GYq26mAHayGRVZiQZn9WGJBDa2cblTjDGVD4GnhJMO/m250gD/eelsImAStjBoW2bbHD7&#10;RuKZcgIg3XGsAiBaacefa7aDl6pt4WyxzZ/Ms+kjRDiiz2xiHF/AiDwPtnIDWZu/AesUY/65+vqg&#10;vfU7dJ8/7bDv/n0ojOAFQN/+hjrO3w0HBlRa0Fc/rLK76EFvvZFv517g96I/LVQDJIC2E4Z1z4mN&#10;dvZaiR09t4G8T8AoetVx+up374HJPF1r16532ysPZuwuo/Qrzw/Y6dNtjNlzbGAAuQHPY3h4pY2M&#10;r7Ip6kcnMSZNM76f5+/bMrvGJohp6odd7eT5d/D8h/qfsu1b1mUB6Hg/wc2MzDUuL+bFziOLMh9W&#10;syip5lQDkpZXc6oXPjdZ+YWAUZZakwp5k6pwestVr205ZwwBuALmBFo3E7IeQCgj+KJCtJ8AwhrM&#10;PxpVa2QtEKc+eY3o89c/xSj3aVvN2H0dIHQjIFSs3gbAZv6qp2w9t+dwewGsaA63dVStsMm+gsB+&#10;art1tJIc0hrbPg6LiYZTWaPKHVXwfQPj80oF0ANau6DTBUqrYTXrYDjrZR7iza2hkaiMn+tsR8Yp&#10;hdGKea3gA6lg+CqAaQl/SxkUvSpIVUcqiYEAZ3UFoK4KwKHsMEU4MIaX/rMW9111MRE4LJmPAguK&#10;rlZLowmxoM585gHqfAmILgKdAnzJGFt6ShlAQhc848DQew24kxFJy7WfJYykimETtS3n3wYQyv21&#10;ahgn1sNuViv4F/AXx/WK0VDzDaCZcWt9GeYQRpYCmgK/Djr1PHyJ/fRxelbjCdOZdLanx+khy04B&#10;yrCcAp8Cllouto/gUyP1aC4Sq7mWcbSWA9DV5H+uWbE8dCZrqUnEf5Y2JGUeI2hG0VolZqVYacnI&#10;iuvSj0UXfHQOu1kp45hPGNIQuq0MT4xPyufMpeElj5BtReZ4dE7OarUTRS2oMzkCnrUAN0W/xHgf&#10;6dyyzSvuHvcq0aUANJ/3TkvZrpH5jGuxuUwhzWK2OaFAd+jg0xlQAdAO3NjtuLDbkQN0CHyyugCg&#10;HWXUq5aXWn8tbGMdI++GurB0ua8GHSarHxZRW7GiGt2HkRifDck4xMgKEG9c/kwGhAYG10fxnDBI&#10;WiAQEbMEFemSZbG8E74c8KTlgfQCoNKB9lQg60ELKjf8ltYO29ndY3t6GMP39UYAOjhoR4ZhQcdH&#10;AyO6rRUjEnWd6ouf7cBFDwDtrYLBRUdWw+tfJWY/YXDF4lbg5hb4FBBWVFjosE5lwnoKglcy6u8Q&#10;W1qOYU/NRPrshEivBGw54+gB7WkAGmKTAJRlFDho6XJ6FJ8eyTtT6vfzxwuAMQF3AnJi7PW5jDWZ&#10;2eVgz5+P4pBCL7oi0sTOwrKGNAj/fCePo8dyB73Hlnk1bPjehKgggdIIcvQc/G/356ZA+twNYjsx&#10;37H03HVdty+9r2s5XfbiGbz6jASWXE1qalFL3pul4HNpQYPHIXkeqJujFmVtwmSmGcxwWZIB/U2c&#10;zG3U9ALA6Ws9v38Dz0PmKa8MFehUjaZWHLcvzt70rE4PhldIfAiKTwLi08HwknT4krQjGNySzNmM&#10;KSupKc5KHaKTPjNy50RYmat6vx3ghxOMUGEca3pjLJ2C8uPy7NJgfEqdZKRB739pajPaWGlCFViv&#10;as8IQiNpkk1yCXIxJeXIrKxpXlJWEeKtUnrPYDxSqx+3+ehdx59AgiTMpxI4tGQ0aijnZJJEHvko&#10;xIbKgKRxvFaaFZXpUBnANfhVYr97DKlXMoYH1ofWJEb2AqANcs0H1hO9J8f7KiIS6yDQmsAxWsry&#10;VpFMK9I7ZYGqTlsgtEPtiD3ENBLJ1N293gaHcwBxxTY+W2jbdpNXvK3IhqYBbTNIA7dstuEdsKPb&#10;82zLgTLbdbLe9p5psMOXWmzvWU6096AVJWtzbN8mm6RffcdZetSPF9jwfn4njGg+ms0KQN2xm412&#10;/7NJ+/Dn7fbpn7YTSj9h7347bk8AoO9+O2oPPmnFLa9IphqMSIV2/eEGO3ODdqN9v7VeHmcbdZ6H&#10;aVR6kUallx812MUrubYTdnQcALqLgPrzp6vtzov99uTNOXv/3V32xsM5uwEAPbS/0qbGYHwBn208&#10;l3aAZS9s6uAAVaR02qtbfmp6ZQCjWoODvw1AtZlRfyeM6xAMa6YJaXa0gwrKOkS1Ck7m4AkDWpB0&#10;w4vhdMYzVwwkQDKPN6MADWeeOuIJsRfw1La0nIMfI+uaOsBKAkDLOGvQKiFzsxDWUH3yxSWAIMBa&#10;dRWMKQBUDGgT1VZ1BNWLCS3LX8ZOeRlfFPSesJwbAJrrGMFvYhS/nrYjMZ/K7eyuXmPjONDnRyrt&#10;uVPj9u6DU7CeXTbYQfBrL29WZ571YRaqRDOxEZBaW/hb6+GsZbK70IZbOOspJ/wVN1tbOe0EjdDl&#10;nUXWS7RSd/1666gBlOLQb0UioM76FtjMEKNUR0QMdV4yFglgagl0altSCLtbhAiay5UAVm0bGN+3&#10;1BFvw2srHahAaC0ffB/Bq0lKy2OXXPeZPptMG5MC08kXV19WaSsDAGWHlgagAqHRnQzgTIxHAqKF&#10;MIwCoWJFqxF/V/I4Vez0pIlrBBjpzFIMqY/rFfKrPDd9oeV6lkg83f0dDFLBHCBHcwSiAlIyETnT&#10;6Xl5aRAq0OlhygKhoUqOMbUAZGQ4dR0WQUwno3ZtBTzFePqoPYBPNKIRdKZXZEcFWB1oBgAL8AyP&#10;lazQrhQAqJjSeFl5hmKnPKMzsKYYlsSSuonJHcgReKoPWcyLskJxOxMfpBzHzatixagOis4ahMxB&#10;nLTeYa1tup85mC2SdqbQb59oKX0bSwUi+HQAGhMN1AoSWWttHYDWwszVSf/JCF5gVCP4DAAFfAqA&#10;dmr8DvjsrWbEXsmoHYZQgFPj6jH61rWGG4gyqqFCtpp6SwFQtp3ljO8B02LNtSTb0O8XCN2E3jXD&#10;goa/IbY0SccqAOqRVf8lVwCYhJpJLQCUcmXrCGdXJm0rph0BUFVyjuCIlwlpR1e37e7ptj29PYH9&#10;PDw0xIIFHcUV39djOzpabQfsp9aWzhbSLhpssK4qAG2dbOmAFkxUAA1pWGW4U06ug5zQa50wbPG5&#10;Stcbe78dRMfMVwAzy6UFS4GVAJeAl4/EHYh6iHsAo6rr5LOTXqHJCCAucJoBqxizinJp8MkvDSBS&#10;JiSxq86GhnE/DGhGJ0pXezoQ3oGhbtOJV/gdOOz1+U0DUAFTB6BLQWi6rSwwpICaAECVNpGA4gh2&#10;BTLFgIoBxhC1uTC8DrruANTBcXjNEoDkOb2x7StqqQPbyXP29yaA0NR7o/vEpb8pZlWGkxxJQ2QQ&#10;TCQSniPq0oHAdvKdEXB085Vik0IDE1sBUFWEhsVr5QA05JaqNjQBrIH5TBl+nBXV7Q7ofMSeDo+P&#10;Xe6q3oyA1AFnMLYlI3gB1EUJBTwnve7B9a8sUT63aeY6I7XQSXTCbgeWOeQgxxajkJO8JObJjZaZ&#10;qLTQxBSfX9CLKvpK7L8KADQBUDC9EiHQYjoLKnAZopkUpyTjbCIdE5Eiw1IJshfdPxiYkvYjGVo9&#10;RzlkfqqZjNfV2c8wZVkEQPXdhchRjnERW8yA8lOkTUk6/smUJDOSt7uFcg0xm4krXmBTjKdG73LJ&#10;a6vryg0WABXwbCrRdBB2lalrNfXk9RBtAqICoE1gFo3hPQ9Uo/iulk2Ml0ttsC/fBnpzrK9vk41N&#10;FNvEFGH0W8psbBowuqXEprZX2DRZmbuOt9m+Mx126vkhO3ONk+iL7YBQTpqls6R/fYqg9xn61ycP&#10;brR9V6rs9N0Wu/JWnx29VWd7LlbasRvNduvxCIznDvvib3sxH80GA9Ljb0fszS/67a0v++z+R80A&#10;UBzp75XazUeb7dl7a+zo5eU2s5ecUvSle0+ttWMX1tAPX2TP38qzo8dX2M7tv7HduPWvX2qwR6+M&#10;2odvb7VP31kgd31rMBAd3E2rI3FQ/QDKboBnN4CyCZNUXw9NkGI5Wf2kAIxIGzoKM8pWTOnIMD6c&#10;AVz+rA5yTjMAdISszt7uGnSb6I0wzIjhDPpOXmxVdKohSaH0ObwZakrajC4iB/C5KQ9Gk5wsrXyA&#10;ZTlMn8BnYEABW2WM30sR75bAEAp4alsBEC0GqAmA1tZoPM2bjXlIEUb1tAvpDS0HKJbCVuYBMnNg&#10;PsVa1gIiW0qesrmBQrt5ZsLuP7dgP35yw3746Jr94csX7U/f3rV//fkNu3J+AiYXpF1P13wL8Qgt&#10;a+hsXU13+xrrbVlrC7N1dvHYMLmeQ6FysxftRg35na0IicdoNNg2TIZpPzFNxDg1UdHZDsVeR1+9&#10;mpwO4orfv33ERnsbrK0VIMptZaUAQuKWCmkzKuD1ELOr5WN5sbvSg9bxelTxegjgi/EMofOqMkXH&#10;GsxDmRD6tLNd0UqAfJZil0L0EuyjDEcChc526jbFLflZX8g5lPko0cJoq5+FsQQ7E/1cob2hXtFr&#10;FtlqfCHTku6ns8lwPYR1R22pbvcVfp8ChXkeAsViYT2KZzONRA44XdvpTTgCnOos1ghvLcyoOpC1&#10;9esCk6v492I0BTJ9K7Cppdv089WM7desxuDD0uXs9XgfLWdEHbwG9lTa0DCS1044AlCBUwegHpW0&#10;NC/UR/OeHerRTj7O10E7VCqq8QRmVAakGGQfx4gaIfrSOEvRTK6l81Fa1rAT6zUXhbWHWlUZj1z7&#10;qRDmWEvnOl+dMEjjq6Uxs4BWI2N46T195C7Gs43xu7ZiPLtxvAtUCpwNN2jVEFFWZeNNyFJayLtt&#10;JQJJUUYVxTCIJTZQjc4ZFlSAtZm4pjqNw2RKU00hB6tixoHKnk2XICiWS8871PbxN3jup7I/Y4Vf&#10;ZIsdbIjtEgBVHqgAaBvB7QKgAzU0I8GAzrQohJ4e+I6WYEA6PD4UWM/9XNb4fU9vZwCgO6nrlFt+&#10;e1+3zbS38XfUA7arw+shvazkCpIwFAHsxYLKhKdYLR/1ejNWLA6IsVzeWCWmTrfppCX9M3dmZ3Ne&#10;BRIEgmL5gDcG+b91ALt0621ZoSWLf1dK/W1leRV6+lokTBUhvkhaxNisI9AE6OOzJxCaHrvHkgMx&#10;tNwuxpT3IZrA+DwFcMfzCgA7W74QR9mxsMEZxJiXm400ywS+8xkPdbJMAdLfjUxFJyA4zcgKHIeT&#10;uRRDF2QLCUBKNxnpd3tKQhpYBulGEt+lrTJxfcXPFicJLLnmQ9wb06GQ7xpOkmEZdcIsw03itI+j&#10;7ux42wFl7G1Hwwpw8/G7wKgY0AhMFasU80t1Py2xjs48BmCeLB/lx/E88iGdPHM5jMx5nq4bdcCn&#10;56PLwfDD585fnyAL0eeI9y0w3pw8uG7dEzz8pCFus+H8SzXtAbwm73M65cMjq1QioRNjafV9G41h&#10;Yjs9JUCFDeklQBqd8srNDZeTFcxduk2JAnzfQiWvZF5U02qFRiomE56xLF12kIElZkpp27WU7BEB&#10;anTIx1INPApJyUbQkqr6k2OTZ4TqeFdPprmyQb0tqaO62LRic1K2Q17sqDSicsLLhFTFpFOrGt9H&#10;bSFsaDELJ3xztVoRwS+QWPWYkbqaN9osFd4j4IdBJrFiQ7vaIbzGygFfjOInKtFF9qKh7LUjp4bR&#10;VE7YtTs77eare+zmyzvt5JUBQCk6931EQ2JUmty7xhZOM4Y/zDj71Aa7dB/A+aTXXvt80t74Ypps&#10;z3F757t5++DHBUbve+zdH+bsyfdj9ta3/fbwiw5WGwakuuCCf/FJoV19APt5c53tP7cuhOI3kVPa&#10;jMN+28Fn7MqLZXbhSp4dO77OTh7daLeuNNqT1ybs0yfb7ZPHO+yjN3fYq7dG7dieCpsZWUslOSAT&#10;ADrY/Vsb6FkWRuvd6F7bW8ku5Wdt7cvIRQVoYsjq7Vtlff046qcA1LDBczDBc9sLswC0pRVTQgvx&#10;Hzi8ShkZFwMUxXZqrC7g6eAzAFBGxw5AN+YSC8QbJABayL8R+1lbT/sH26D7dNMSPyvhchn0tQBo&#10;0IACQmVGkpO8suSZEOzawBhdVZd6Y4sIhpe2swbt5tH5brtxatpev7Zgv/zuDk/8U9bvWD+w/sz6&#10;B0t98b+zH393Fy0rZqFi9A2sydEiu0mz0r0XdtnRvTSnzFbaqQNddv/WXrt1YTYwp9tH0WMxdi9A&#10;Z9pGvaaW2FGF5HfVqTXmafSPz9hQZ4Vtn+my0YFaa2lGMwZwdsCZz2uxmbF+Yd6y8HdV05wgWUEj&#10;WaMyIwl8lgLqS3j9Smg+UuVmAKAJCM0C0cRFmAF8AoTR2R7Ap2KV+FkaVPrP0lsXYzsQ1b/xpdsE&#10;MH1513cWdApYIiJPtDVBX6MGGV0XqA1OQweneq8WA1AFknumpwNQ3wa2k6WdsIBneqVvS1+O4DOC&#10;zbUrnwGALgvLQWcagGYBqgPYOLbPjO8V2RT0ocloPxnLC5D6Tj50sHt8TRJa76N43a6DeQSoMe5J&#10;AFa3C7yWkaOqA7qP4J2ViWAmBURxQ2ss6Jo5bz/xcVjGvCN3PCsCz7ii9jMCUIFOAdAAPtWNDCDU&#10;CuAT1rUJ1lVAsQXjUDAdwXy2oefVKFpMpsbSEYBWMKZmTNRcZ2ON9K43o41uJ9C9I7rJh+rKwxIA&#10;7aksDv+2BW1woyJSALvOnDsAzVMovcxXLEkH8ni9c3md8nmdl4JQgQeBoXTTlEbhGovrYCMWV6C5&#10;t5KdO5WcMy2xE34LI/adPe0hgmlvX5ftgu3cRyST1q5uGpK4TS75BRjRqdYWnj+JFjyGmN9qmBxp&#10;ZaWbFQgVANXBLpQkpFamoSoBn+lczMiYK3szgtCl9/V4oGhg85/H+7qmTmN8nZjEcT6ypWTpMUMU&#10;mPSjAhw0Q1XQDFVdWQcQrYEgwBlPtFM+nzeveEy3DcVxd7qKMwJQ1zB785drJ3WyFJeAaWTLArBU&#10;OULI2Mya9PTZd9ZRjxP/nZrDookvfHeSVIkQG5VorYOxD/CpnweQBqAN+kSN8xNg7ExoFuDGGlqx&#10;5+mVBp2LAWgEneGkJ7XSUiHJgwSQ0mbArJY1xmgJfHqk0VrA+hpOnLTW8jy11gHcBEo17k6vyPCK&#10;Ac5qX8VEBiCbRCQpJmk134m1sJDrYRYDkE1yO7MxXjEVIGabRn1rlK3EilWP5VJJQUhI0G3J0n2y&#10;hsoYU5V5HD0WaykwzTQ4ATBj5Ww0iaZXbDVzAMokRtFLGfCZBZ7BLZ/EeP2vbfwOoLcO3yHSL5Qv&#10;rUYqlTfIZISMKET/JaksbrRUXrVOHL1Uw0f0fl267qDtDuYl5YhqnM9JOscuTfwUw9ZA+oxYT9d/&#10;ugFJ13W79KHegiQAKuCpVQOxVAvZpPxyYRTViquIppoinIayZTbYlWf7KNLZOolhkssayXc0rrXp&#10;sUrbMddk+3b12LlTM3bt+V1UVR6wOy8fsLuvHbbbr+6zl2gNunp72k4+S8LHiXKb2EVWKEzk3OEV&#10;RDSttD3n1tq52+V2/XUxmv0A0OHAeH751732we9xvn+/3R59NWEPPuthJN9mr34i93ud3XmvBpa0&#10;zG6SAXr5lU3oS1fjtscHo8YlBcizJskkvXCt3K7eqLAXX2wiMqmfpkkyRt/aau+/MWdv3B21Fy53&#10;0QRZhLxxBXJNoqU6IwM6yOV+Yqd6OtGCttMM1fIM/h8IQ0jAWjSmdQ3koXagkW2HIe4lj31gHTmh&#10;m23LjrIsAK1EVFtVDRVOTmcho3WxldJ1igH1tRlWVEsgdBPuMAHUjcQfqbJTrKgC7OvqALFkblXg&#10;9FZffCYrFDAq4FUKm1oBrS1HfBlu8krG7RVFtBgB9HQG0SQdRS3jb0bxpYpaQuc5WJdvb14/aZ+8&#10;esl+9+Zz5NK/xxNXO5KqOX/M/BHxwn/si/du8Dj02yqcHt3nAm/85+89Z3/67hW7e227bR0rtoPb&#10;6u3+8/vsg/vn7cPXLth379+2y4cngya0F21HI8+rnFzR9Rr9K2tUOlMAcT63ibGtqUIXUkGWaSms&#10;p4xTgNdcfpYHAJUuVBFT0rI2qH60hjEo4/pKzqbKkC9I61m0GRAJ8PT+d3W/awVQCiOqViQPl3eH&#10;u4BnGoAGEJhaIe9TAFX5n3LAczm9Sgi191VMnmgpjGsZRjOBS1+R8YzX9YVduvT7/PfoSx2DgAVA&#10;s0Hk2UilGCzvOk8ZjLQi+8moHebTR+eLNZzxZ750H/950HsSa7QanWEWgGYZz0UMKaBzdUoz6k5c&#10;MaBaApw+jtdlH8W7HtTZAWdJXf/mzFcMjIdNXc7fsUz5rMq0U7pBrOB0xsbHtmJjFHrtcT+Kr9E4&#10;K9317Hqs0NqiMPRMbmp2/C6wpBWNYnK9RxAqTa+YyHqyLRvQ6jYV4+qksUemG1/tpZzxM4LWaifL&#10;s7uiJIBPMZtDtRWR9SQ7c6ypOjjIt3Y2h4714foK2MfSAEAHa1MAtBTmgN9Tz3irKuivxJQjE4Ad&#10;VzuSTkTCyQhstNz8Gs1rq+Wd9dnRdgQ1PpoXExmKEjg4V3O5hUD/HhqFhgGRGqerinMrDOh2XO77&#10;huSI77Gd6D21PTTcH7bhdi7v5vJ0W3OQFvQo1xTmNwB0XgON4vU6ij3R+C+E+HPg02hQ75U7fxfF&#10;MikLEZDmtat6vzONWUlAu499szo7NzPF3Ew9rkCoHsOXHicNQANQSBqMxHgWMOovobZTDGgx2yLa&#10;lPJIC9gEG6Z+9VBxyeUcZCD5MiIl2suwTelCs93w8bl46Hmm/jbVuJN1pUfgkgbVmd7zUJsro0tW&#10;a+gncBkdooNNgVFpLJP7L9KVcptO3BwIexPYrxUxeByZV/qmT848ISKw8BkQGuPgwpRGY+0ESGWS&#10;OKRJl3woCWAX+JO5J5wIS3++ZGVyNpOGI281Shuu0qkCHrIfmc74uNqGTFBGznLUh/aiJEPVTUZ+&#10;ApAGl2I90zKL8N4mprO0djca02Kj21KNbZr5XOSGD+CTk8UlQFTg05deM13O1/QrYTlDTmqK2fxf&#10;ObKZWKfkOxBG+ix99gVAoxFQY/kYSB/yqlXvyesi3XY6Vk7pLZEBlRkprszInrQLjeVjPijHuWRV&#10;cvxVPafHMQloehi9d8Sr+UhLwfM14JTqAhXmELdUuCyQUVV4SJrKNRmNjY71EGj1xVRWtufY4R1d&#10;dnhXl22bqCYLnYB32NADC5128RT5l9f22P27x+z9x8/aB+8+a++8c8EevXXS7sGAvnR/p73wMgaf&#10;W3127CJFN7uowtz9G9t+dBnu+BW45FfZ6Zu5dv1Bnb38bqe9/vkAzvd5+x7j0ad/XAhh9G9/PWWv&#10;fdRt9z/pCKP324+rGb3Xh+2VVwvs6NXVBN8zKsftXoGjvpZRueKWZhaW28nzRXbhUom99FKnvft4&#10;xt59c4s9fm3a7l7vs7NHqmxhhlgo6kA7peEkj7SPf9vDYwiA9nUtQ/e6nAn609bYSPtjDTgIl77q&#10;ObVKK9lyvYRtHaP6tm4C96dSMUwlhMOXkclZTsp/GQxoGJvDVErXKQAawCYGIi0Horp9E6YcVXcq&#10;nF4B9gKg1dVootA4Cnx6b7zAp8LqS7mtUv2sysGEDVU9p6jsBsBccwU1mqw29JbtPJeqDU/ZJgDo&#10;/slu++OHD6mBpxXpH58BMr+hnvMTs39/weWflwBQA6nvhRbnLBb9qEDogYUu+78/v8P9/mh//Oae&#10;XTw+aOcO9tlLlxbs509f4eaPIU+/sn/87ol9+ugGXfRbbcdEkw22ceAmZqGc3M8cgKXWegBtAddL&#10;YFbzAJwFANY85AECnrkAVAXia5vD/bRVpJSipUrFoCp2ir9VBitFOAl8lqIr0VbOfhmbBEAFPgvW&#10;A0iTZiPlg8aGo7ic/RQQFCB0kOjMpINOAVFdzt6PcHy+fFrlCMS1BED17/0LGhjPhOHU2aKWmE/d&#10;5uDWH9OrGAU+HYDmBbMRTnZMRWkGNADPxOXuADSt2xTAFLh0Q9FS0OnAU+Az5GomxqP0WN7H7g5C&#10;16A5dAAa9KAKp2cJiDoAdY2o74y9RSnNhOoA6bdnGSGNLpX7CXuBLnXt01TXshWYEpOl9V8jQ3dN&#10;s2MNgdqpJhkd+KWBlfHKg9DTADS0S2W0nwKfsdHKAahAqAxkYj4FPhvRRbUADrXaS8nlZXWUUZgA&#10;a9kF6JTWU+BTTKbApzSew3WVgf2cIrhdSwB0vrs1XHbgqVG8lu7fXYUOtJyoJPI1mzAESG/lko2g&#10;QUaeIWmGNMr6XGhFMBqBqAxKATwkuso0+AzGk6SytYwRpBgPjc27iYYaqGHH3lBrs63N0eGOvnPP&#10;QHdm9K4R/NEx9KDkggqEKqR+ASZ0lpG8/l0fuaYCoGKGY+OTWNbImAT9mQwQ6nFPGr6WAlDPYdR7&#10;ny4i8DrGxf3kscTA9XZpiYXfP822pplQMathtM+BOdRYYnQSCM0HcBaijS1IlgPQDPhEA5oL+Cwk&#10;D7SASKa4uK5opsQhH412sUvdHecOQj22yBMoPPw8HUMWvy/RwOKgNd1E5iymm5XcsBT1jjETNA1A&#10;/fsXJg8A0AhCE7OM9MO/0gT2awC0iOflBQ1eRbsUgAYQ6jnEiQlQgCodeeSFAnq+kgYFk1ES7p4O&#10;el9Ur6mGI4HRhNlNZ64GcKoop1QdZjriSZdDJWpSi+qO/LBNGGiN3H2J4QxMMisDRBOGWmyzpBI+&#10;qXEAmh6/+/4tbsVyx+SB0C6VFG1kQ/sjC+rsZxzLZwFozAPVCF7aTr63SUOU17kujbvywgbt5zK5&#10;ovxOpUqE9im16+lkMFnBBAuwVAD90izjUKzBFEZLZkj/Dsfazlg2oX2SjpkOQMtw5FdhShIAFeBM&#10;13IqjF5gVM1HWg14VVS/qbG72E+tyjyaGyGcBD7rOLY3A0CbKMCpKyILFAJN5udDOzrsCLhjN5Xd&#10;O6dq7ARj9+sX5wB0p+yrD6/bN5+9YF9+et3ef3IOU88Ru35tys6d7bLT55rs/JUmO36u1HYfW2sH&#10;zqy1g+dW29FLa+308xvt8u1Ce/H1WtqM2oPG893vJ8n9nLdPftpmn/wIC/rNlD38sM9e/7jbXvuw&#10;xe68XWP33qm3O48bA3id3Q94nGLszui9HBDZgmloavsa24mx6Sij/rPni+355xrtlZf67bV743bv&#10;FjKBo5ARI89YHzrPQXSbApxdjNi7MR51AUAHyDvt616BGWkFU3SY4CYiMavBSBW49MtJKQJ45pHv&#10;voHXTNsq2NHGNthSRvIZDWgZDm6xnwKglZhmpAOthrkrxukto5GWHOwbN5NTCcMnYBrMSHmwHYWR&#10;6aykaaQBdqSumjBlDkglHJBK1RPPVgG1qtpSb7yqO9WWpCagkNEVPgi84fz+Rt7wNsw7rXKTbyLv&#10;EsPR6Z3j9ufP3kie6y9s/836AzWdX5n9IhC6+L9P371t22fbg450HTFO22eb6SB9kTt9GwDrP//4&#10;ln378S378dO7NHx+mPzjv9kfPntk79+/Qhd9u50BoF4+028vXB+3S+c7CVVFnIzGYTMv4hrAZTkv&#10;biMvZDtvhFYbZwVNopx5wev4mbaNvAnNtfTOc72C3K5atg3VnEEl10tgTpUrKrNVASBWIFSB+iUw&#10;ygKihcRMCYi69jNdvRnaj5K+d3f9KetThqMQOi+tJgBU23JAgFYl/6aGVgqtarJHq8gMVS2htgKj&#10;FehKK4jN0P1KcS0KePrYXUBXj6clDakYt9CAIyCVBM2LWXAAGk1IAqOM2xPwKeAZV8JuJm707Cic&#10;sXyS8emO+Gzmp2d/JtvEdCSQqbUK8KclwOkueIHMtYTTa7nuMw1CBUqDOzTVEJPWovmBVT3zWqGP&#10;XXWYCWgKzJ3YC2m5nnmaqDBMcxyoPJ5HPxPQdP2ZLotRC00qCrjWmCpZYjwdoHuFZTAi8Zr6AdQP&#10;rAJkYgXFgGoEL+Ap5jOCTwT1CfPZiju0rZQxEE7RzopC0h6Kwurh+9kLm6mRe38VVbKVsJ8wm+PN&#10;NYH91NhdzOdMa73t6G2n0rIlgFCBUy3pQvVvu3ictkpiSxL9lBymijpR57OixTyMOuiD0TB7s5cz&#10;5DJXhb/NG26k6QvxOskKWj6KEvh7lW3aBAMqw1Q/jUwj9TU23RwjlgILylbZn2I8BTyP0BGvpZG8&#10;opgkI5ARaZrL+rcC3wLlAugN7I9UR5oJtlYuoVgXb/jyhpyEqfEKSHfDe0C6ts5w+23+t+m+nm2r&#10;9zqwS0mfuQfxZ+QZ0qEmK4S7Az7VpS7DUdB3YnYTCM3DjKSVD9AU4NTKUz7o5pKwCjeXBhC6GIgC&#10;RgGhYkBjKHyWcfM8yoxEhhPGdTppVBZvMMlEnaQHxntsjwecC6jpu637pWsis3FD0jSS6cvPw30C&#10;a6r0iWxgfJgAJKY110ALiIYRvLapOlpnPtMMqACo2M9fawjzmLAwnleGa2BBOUGCxfM0ijTQEguo&#10;v9v/Lm39uWurv9WjqIJ+NJUZ7MasKC9IjEh8PmLEEyck/M40QEvX1GYrSLPazTg+j/WrApzhPUyW&#10;n1i4cSwrHYrPKc18ZhIBEm2tTx+09WpS/8z6fsuNkb4/88+2A8/0CZqz+uE22Er/fEXTVzbUXwA/&#10;5ujGcgBtgylJsjCMTUpbqWV6U8f3s54JjpbXBeu7KrOsltcI62e1NJXpO5wZuQNApQ31rFBFMYUK&#10;XkiX6IgnQolc0GaaCZURqtUKeabWpBb8GgKiwiZqTqpnIqylXniN4ityf8t+g4D64hXscwFdhU/F&#10;BcDqqVttC7Cfx2E9T+zusOO72u3m+Rl79foue+/hafv6g+ft3Ycn7P7tPXbt4qRdOjVge3ZW2AhZ&#10;muNjy+zQkQI7cYaopCtFdvEa2ZtX1tvlmzl2+2GVvfig0u4+qrU3P+22978ds8dfD0W3+9c431nv&#10;w4C+/dmwPfoY89F7ANA3a+3Wg2qqN+ttDxrSDsburUnQfD3j8x6c6Av7c2zPoY2A3xK7dpOQ+uea&#10;AMRtdv35Hnv+cqcdO1huM2OrbGzgaZsm83N8GE+NopQIxR+kdrRPofttTLDBP1VVAE7IuRxkk2I9&#10;i1ll1fh5wEKFYKIymNHGdkxc3WsDC7oIgMoUFEGoxvHoFhvRHAFEpQfVchCqrdzscsdrhTpOViX6&#10;ifqa4tCEJJZT4FM1nQKdCqStILerglYlbRWbIAdbA/9Gb3x8s9FmAGzlNKuFGcyHvSxk9N1fm28f&#10;vcboPYDNfyaj99/ZV+9ct88e3+S6euL9v3/Zv//xhT1/dT9GJxhLGMnm+jV2aN+Aff81bGfolf+d&#10;/fzta/blBzfsu4+lJwXU8m8evXTGLh2btkvHR+zahZHQV/rJ+/vtXUS4b7wxYxcuttjMzAb0DNSF&#10;jq63E0fr7drlHvSlw3blXK9dONkTPkyXTg3ZiQMdtrC1xmbHi6GqYXZ5c+p5M2pZ1ZwRVEFLF6tN&#10;iQ9yEVmiAqCKnQoZp4zixYYKfKYBqFhQjeUznfEAUI07xTa5GUlOd2c+NYZ3AFoGABDAdAAqkJkG&#10;pLqsnzsw1WWBTj9r1OPo8cJon98Rgu11wA0VmxF4+qg164AHuDF6dWDlBzYfvavFyOs0vcHEgae2&#10;YgQXZX9mAugdhEbwKdD5awBUwHMNDUlauuwjeGdABVQdgGaiZBItWmQ9FdcUwadWYGESLVo6MF5A&#10;O7QzAUL19wpspHumtUP3nXgApIn2TDtgXw5A9Vo58/lrAFQgVOynAKgzoFWwWAKgGdNR0H3mhdB1&#10;1U866BTwFGuprRjM0YZqG6zB2c51sZoCoFohvB3ApirLhf5O29pDjFFnUwaAzhDwPlRfGQBoexVa&#10;0gSA1vHdFgiV61Qg1CUk0UCXmOmSvNiQ6sDrJmZXB7awEgdzGoBKjymHunSaDeSaKihfMVGjjdRy&#10;MoZXxJIvVXCqBUkAVAyoAukFQGcAzVrSiyqOSfpW5YGKDW4lWkwyBYFQOWtjfIuKHTiRC4AygsrA&#10;8CRNP5nqycCkxeeeiWZKJBbp91//XvfxbFsfb3pFqf+9mcB1pBmSZ4hJCmxqwoBKBxoc7YzXBUID&#10;6MwR4IxLQDSuUn7GdmOWAY3j+GQxrg3mFDH4SaC8B6KnndeZeKDEje01kW6OWQoyHZQ5APURdjYv&#10;NFZL+ph7KQBNa589ust10OlM2TQIFSh1YBpuR0qTNr/p+6Lrsf5XJkmN4OP7thmZiLKWl47iHYT6&#10;JCJkbCbg08G2tg62dTkNQB2IZg1IEYB6x33sYI9A3sGmv5bp/M00K7xIk54kcgiIejFBegTvQHSp&#10;ljZGzEXdZdBeJg1uPqlJA9ClJ8/6fKcBqO7rQfR+QhbNUlnJyn9rP9OtUhF0akUzkwLrY7a0euQF&#10;QAU+6ziBrmM/JnAZsj/lfg8RauCHpEjFgajAZiiXYEVTUnTGazITvA4AUAFPX7reqPB53PB1TGy9&#10;ulMAVKA0owflZxGEUuOLj6UG4q0aKWItFeLNTDXrC37LAlgVQTaxbcO4vHuyxi4c7LfnT47a9dPj&#10;9ubt/WG9dnPB7l/fYRcO99o83pSx3nWsNdYNG1kNcGsAqE0RjbRr9yo7cz7XnrtVYldv5tu123S5&#10;PyQO6UGV3Xuj1h5/2mMfErUkEPre12OAzkF788Ne+/DrSfvgiwl7+8MBe/ujvhCrdPV2Scj3HN1K&#10;c6PikjAdhW56IpyGJp6yA0cLbO/hTXbyDL/rWqOdO1dtp05V22GiofbvKbE5mo1GB1fa2BAZn2Pr&#10;8dRssLFB6jmHNll/FyAcIq6e510OySYAKnKuFIxTyjaf2ypqqSrFBF7bDIvctMLaejZZ1wCYj5zU&#10;DAB1V7qY0AoYyGplWdaICQVAAkg1lhcbGiOU4laB8gqXV9B8OTqKSsULkXVZhRZUYfYCneWE2Gur&#10;mCEdlJR9qepJRRCVoxutpV2gjnF7E7+viTimRqQAortLNdJWCxIMaAmM40x/vb1976L94asH9sev&#10;X7Ov379FHMBee+X2MfvbHzRehxENJqQ/owL9zD769AWbQftZANBbjrGoqXWDPXp0yf7978/tl79/&#10;Yh+/f9O24oa/cmGOf/O1/eWn13ksRMHX5u2jx6ftd59dsF/+/CJg9kWAK2ctXx5Ds7HPHt7fardu&#10;jNo5ohNeujlpjx/utY/fOWWfvnvOvvjgWUDtNXvvjQt25/nddnR3r+2Yoj6wuwghMh9eTE0VgOJK&#10;zpRq0Y4WM74vZoxfSP6oA9A8/ta8db8N9aJ5a58O7Gce2k3lqHkgvQfAO/Oo+CUtHTSlvVP2p/R3&#10;HsTrxqEgwFZ4L+BfQLScUb8aH+p4T6o4KxToFBsqECpAKtDqq2QtjwcTohgnbQPQFdDS75W7VJWZ&#10;ONPD4nKozUyajbLmo9h17ABUcUqe6ZlpLwoNRtmszrRRKB2hpMvObC4Fmn599TNoQFlLAWiGGQVU&#10;Ogsax4KRmfHmJQfBXgcqYOjA0wGlWBQxehsxRokB3cjfr59pZy3gIR2hdvRiTXUQ9WgYHWy1E3cA&#10;o3/jVaP6feF3Jc1HmVFi0oAUx+/spHlcgU8tGWpqFEDPDlqmoCZ2vtJ9RpNRBJx91TjJGbn72F1O&#10;9xHc7CO1sJ+43ycaq8M21FfCfmpsvRM3uRjGOULdxxplTgLIdbYBQAmFhzUVCO2AVW0pF4hTth6f&#10;L/SgYh2y5rcI6NJLoFSvW8w+1Wuo/FhOaMWmpzq/pccUAFXQvcbkYkHV0KR80vEmZALoOvU8d+B2&#10;16j9IKynDEmq5Dw+PRYu7+imFx7gGVhQ2F2BbL0mkiIIgIoFbS5jjKdKzgBA42daOlAx1r7SADSM&#10;rhMm3HNb/cRD77uzobocACx/k9/PPzuLSgiSViUBXY/tylRcJgxoEXFNYkEDEAWAbgZIauUkI3eB&#10;zwIimwRGddsi0JloQTWKlx40BMKHQPrYaLQ05Dywm8nIWFtpFUNSRVL3qJG0xs/pcXTaYCMDjzSP&#10;QSeZAW/ZMXe6/ccBaTS+wIZKh6m1JCYoEyrvJ4GpooMMYF00qo+gc1GcWRJzFr5v7CcjCPVGtphL&#10;HPTXSexQWuOarfVc3I62lPl04JiR8WSyUiMQzcQ9hZijVOVm6u+NkUjx92icrjg4T+XYsJIxPy1u&#10;G1bLxIUBSj9XlrHa3lKGyfTzigA2Rje5US4DQJUUkLD3/tlNfwczjGhGKhOjyDy2KWMWS8xSWZOe&#10;fl+UeQRGdMnUR8A/X4H1SVxTPK7FNj9hBdVUVzFZFYD0tBYltqSXdOcCowKmzoo6+HTgqRF8MOxy&#10;vAuSM7UPJv6HEMnEFNYBqANS3abLoT1JABSCrY7nIu1ojdhTQGhlztPs6zBOw4A2YUJqKcG4XErW&#10;JXFMC+NVdvXoiN0AfF7E8X7pUK+d3t1mB7cSvQQpNdNHjigArRVCqgNWsA2CqgsQKk3l1OhvaQ9a&#10;aafOFBD4XmY3blfazZfK7fYr1fbywzp78FazPf641z74asw++m7KHn8yYHdfb7A7r9bYE8bv7304&#10;au99MGQffjpqrz5stIvP5dneI7CO6ntHf9nJ+L0bJrQXIDq55Rnbf4SQ/IObk5VDBijNR3PrbAq2&#10;c2ZqEw2Zq6y3g6ajoQ0YuAGlO2rtyJ4W2zLBcaWTqKoamF/+huYG3O64/mdma23P3m4bGsXw2rXZ&#10;OmiibO/hdWwj9ahplbX30Rg5xHSuJxVEX0SEkFzpAqKKEpKjW7FCCoxXdJKWgKeAqACpLpco9xM3&#10;eyXZn5XKwyTrs7YaBxtnC/lqUqLOs5Bt3oanwyrFuKQQdwHPKv5tpbQVBMDXEGNUh2tcYe/NgFGB&#10;0AreXOV+5jBCV+6n1khnub1+56x998kr9u+/fWT/948P7U9/fNt+/P1D+/s/BEK/Zn0PAP3Efvjz&#10;A7txd581d22wlYC69YzOR8bpJT25xS49u48Q1Bocjb+xLTPN9ubDcyD9NoS0a+zg3lp7+OoO++nb&#10;SzzWffvPLxGA/vH3l+y7r07bx+/tty8/O2mP39xjb7+xz548OmJffnLV/vOPx9z/G/vXH9/BBHWL&#10;53naju8ZtYVpGJjBWhtqx/RQjkED0Fmag0iX9qRCOeZZAp8CoQrdL9hABWrCfuasfppx1LIEgCon&#10;VOalGPKrA7frmHSw9AxQZXSGcSdu8RBCnzjfBUYFQAUOFEUhkCkAKvCpzLMatUUAQAU89TOtCh5L&#10;o3uB0FIYrEygPb/bXe9enyadn4wmAYiyBMQ0ek9Xa6bBpzSfi0CnNJrSWCU1miHHMxUYv9Sxrp85&#10;sEwDUGc8BTxXLWMkz/bX2M+0K16/M7IV0qdFAKqxoMb/YkBdSpAGoBFMCDD9NwD1+wUQmjjfnWUI&#10;+ZHsjL3hxdkzPV4wbPEaauk1DLWbSbamjxW1FfgUI1gDM6Ylg44D0HpGt81ooeRyl+ZTIEvgM4zb&#10;pdus4DY0mz1oNwdhAYcxII3BZgp8CnjK+S7wKbC2C0AnADrfRXIEWznPpwh339bTiWGJuKbGWhvA&#10;nNSH7CaAUNiKJvL4pEENBwZWiPhSV3SSSysQqs+OGNE0AHW9sIN3HRCD/CCJ0REID3IDQKi0oKoO&#10;HcYNLxC6a4gu+MHesARA97J1ABrimWBFxY5KzyppgWQGMlx1Ac5dGystq+QLeq5iliUtcSeum5E8&#10;T9IPqs7YaptmuB10prvl0+NMAe3w94Z4m8Urk7PIZ8S1dD6CLybiSyBUADREGKEDDLpPQKjYUAHQ&#10;wrzSzEheANQBZyYMn38bbyPCZwkAzTQBhVYjXN58H1376PpqAVEBKAeg4T6JNlIub78uAKqg9hBj&#10;xM99DL2IARXYTJa3AQUDUGICCtpZtf8k4egB8PAZyGgVk070pY1bfmIQgKcMR2I/lZe8ZEWgGcFm&#10;BvQ6+EwkEplszFRgezYVIOsuT8cZZSt8sxmdXncaGFReP88fjTKG+Dqkg+F12Y1D3uDmo3UHoJvW&#10;ymUfsz4zutOkSjjeN8Zj/bd+PVbMZpj35ERZmmfXPeuzu5T1XGqqzBqXspXF7rSPY//4XrnJaDEA&#10;FfsZwacC6gMITYLrBUBFUqkpUMsZy6XgU2SK8qvFhMYmP2R90nOHsTv7R01ikijBkAiDudcD6XW5&#10;ZBPmIuSDPn4P7UiM5NUZLwa0CSO1lhuTxIDWkmITF1nfSOdq8tF+UljTVPwMbXIraY9bHQDoRGeO&#10;Hd3WbKd2tdmOkWIbhv3rryf4HaDZCjvYCVPYwepvXmbD7SttanCDHd/XYOdOtNrls21241qv3bzZ&#10;aZefrbbnb9ba3fut9uDNLnv0pMfefr/P3v98zL74fs6++GHWHr7dYZev5dmzz+Xaw0ct9t67Q2CU&#10;Gfv4oxG7c7fGzlzYSG0mDC1j8zpW/zh6zjEyOqfoed+23LbvXmfzu9baVmpBJ2cp8yE0XhmeA33P&#10;2AJ5pfsWGmzvfJ2dPdqHv2ar3SA56PIJ4pgAmdOjSLg6GO03EnHZQeYpUVNHjwzbzVv7GOXvtMPH&#10;RmxhT5cNjVNc0ommtpX4pqGCsAYB4hkGVFmVau9Rk08xneeKE8rb/DTjHnSJjMTLYSoVoSSwWU27&#10;kcBnEfdTBmYNjT/K81TtZF01GgzAZN5mWD1Alcw5xYBJgc0agKXYzgaFs7MaiSmKBiS6TmkjauCx&#10;RGtX5XJ/QFoBGaBrMSEphF5udNVxHtg5QCjqdfvD94/sl3+8b3/88+v2wUeX7ctvb9mf/gE7+st9&#10;+7u9bl//BAh894RNbK+0TegyVsM0rgBwruX5/JYw+3UYhFYDbldwWX/rSt3GzyvRKZw8Xm1vvjFr&#10;v/z1WXSmN+yPP56zH789Y198fMQe3d9mj1/fBfjca7dvzeIWO2lffII84F9y5qNJ/ccn9s0nr/Ic&#10;b9rNi/vt6K5RxMgjtmu6m4D7QgTy0NRqTxLA12vM8xDrKcOUmE8546X9FPOZ7oVP96iHGszkrDXk&#10;2YXr0tLFpeu5a8hnZelAHys6Y6yS15VVw0rHtgeqyXRmp7O6RB8qFlRA1LWjAXzyWCHEXmH2sAbB&#10;5cyB1AGoxvBL247c9e7A07Wfuu6Zn0tjmMJ1AGE4qGmbVG76ZQeO4foSjedS5lMAVEtMqw6CYjmX&#10;gtwQfJ9oufx5uSbNn78zkg6YQoRLMDEIhEb2LoDHJaP6dM2k950rokmtOaFFB/CoEbPnGGqUmJsE&#10;tofQdsXhyOgSdG2c+GHMqSDz0Vc1hpRKDvIOROtgQJsYUwuAKh6pA42jIpaU7xkWdZoD1dJ94non&#10;RH4AcDrO7aOwoFOAydmWBgw99KaHaKMOOzA8ZNs7ydokP3P3AFma3d0wjT2MvDthHjEnAUZH+Hdy&#10;0Wvp90XmNYI5LelSxcqKpZBmtZDXS/FRYs/12dyMpMMLC1y64Z9n/8zrs6WTrAAKYZRlRAiZpkWF&#10;4ffOCygPAEDpgt+LAWm/NKCTo3Zqy2SGBVVUk/SsQdMKuJbbX454ZZl2VZCLWq7Ae9qXALgydokF&#10;VRxMcMMn0Vn+3oV61aQG0puSFneUx/Dz9IjTjVbOhAedYwp8Zlg35VQqyFuGDkVCMYoXAC3E1KZR&#10;fFgyEAUtqNzuyv2MoLI4j8B6Auq1VVh9IeN5gVaxpp4Lqn+v4PsQmq8Q86Tv3VuCXIoifaiihWL/&#10;eU74PkrqIsmLu791eyb7MmRh5vCzDdxX4FURRpEh9VF0/P7F7350l/PdYz+yARCYXkEnmgS0e5B7&#10;GF/LEJQEu6czO9MsZSZFAjYxaEgBrZ776Qyrv+4OsPTeeLyTX46jf90eo4/Sofhyo3v5hLa6LlOQ&#10;56x67JTHTelkIVMGkLChen0zTU2qNhY7uCSNIOtST2KtQuxbLMUI9cGp5ilnQfW7PAPUY60WJxPE&#10;9Iag+eS9TTOdPoL3rb8+zo6G++t5Z5qUkmD7JOLJm6iyZsJscUN4XZMTAB2jgrSFk1MtmZMLYCaz&#10;AJTJW6iojkugUePyGvrjawvEgMoYy8QOMkagVPmeWmG6B8EiXWgMqldGaGRPtZU+XWC2lN8ln4Vw&#10;iQpvatByygwtPKIprK9mRShymwgxLRmSNJ3Vkju+Mu/poAWtwstRT054K7Xi7YBQAdCu6mdsjPzP&#10;rYMFNta21oYYPXfCdrYykdVqA4T2wUYOti6nrTHPzh3FuU5MpCapP3973X787nkA5BG7fWfEnrvW&#10;Sv1lH8znsL3xzrC9/cGovfPJmH361bR99hWaT3JBn7tWZNeey8fQ1GofPhmxzz6YtDcftNmVy7l2&#10;+NAy27KV3wu72op8cGJ2Lf30q6gHXW5js0/R0rSM6ysApOSY9ouoW2WjI2tslhrR44e7yFWfshev&#10;LthbL5+0d145Y4/vnbJb5+ft7KFhO7K72+aImBofKAn5p3NTtURNddlzV3diZlqw555foMZz3Hbs&#10;brfte9r5XdXWN1Jk/aPFNjBemgWgXWSANqO1VGe5qiPV5lMIE6pVAt0swCkgqgxPMZ3xOk5qGMy6&#10;Ws4cCGRvqIWdaEDUy2ogRqkGxq8Ixk/d7mV5VF/iGNM2XObNq9KbL2cZol4Bzmq0kDV8KGo5s6jn&#10;tiaxrwAziX3lNlsLI1oCk7l9usVu8II8enTGXn903O4/OAQ1vddee2uvXb9LOOvjvfbog8P2ylv7&#10;bM/RVmvsILuLM5Bcxt+rALXLAZ4bN1L9CLu4GlAr4NlYt8z2UJV17myL3X6BM4z35u27rw/b998c&#10;sd99eQQt6F578PK03aSt4KUXJ+3WtTHbuaOCcfw23GzP2x9+eI1ohSv2/tvP2SfvvGiPHzxnty4d&#10;sJN7p+zCkW12ev+MzQ42kzOoPLHVtDEAKPT6CqQDQNVzLxCa1nyGg7N64QF9WdATx7uuJYw6nGQl&#10;zk5vI5LpIzQkwWSGik6AZSnMpgwiGkuEOAq+kA5AI+vJe4r7vhQAvGj8LgMSI/VgcoLN0qjSgUEA&#10;n7B20kGK+XQWLxu7FE1H7np3wOcO9vTWAahAaNrF7kD01wDo/2JCMyN4AGhwwS8BtZGFjUYC13mF&#10;ywkD6s/fGUkBpSxrlx0dO/BOA9BoVtJOPlvnGPrOAZ8CMlrlAIOQOcmOXUtZhgKgWq5zSwPQMgCB&#10;loCoViWPXc51B6D1AJZmQJTyPRW3JIZPAFRAywGoQKjWUBWZnwDPCUbpY/x8hsajLa2Yjxi1a+sB&#10;7gpx303VpZaahxb6+qjA7AtNRNs624OrvAfAKUCr1c7YX/FOzYC3kA8Ku6Ilo1SF2oYAHloComkA&#10;6sYkbT2v0T/zgd0HfEpzLHerYpMaAJ9ysssRP9PRbrOwtJIGyOmugPp9RC8dRgN6YmY8AFExonuH&#10;+RsAoGJBZ/kbh+uqyQRVxacaoADQZKRqxK8GqRDwz9YBqE4W9H7p/VtczykAonG8QErMqfwvLWti&#10;qkozSLpfNuYmsn7uCnZzhwNQGZAWgdDAYipmSUH0MSNUIFOg04Gn3+YjeweY2roO0DNooxYUUMUK&#10;fexJd73ArYNcgVGBSj85FCBVALtA5gZAmJhYbdeTA6rlIFTbYPxTXFmyXO7yawBUgNQ71Jf2q3t8&#10;kfetL9JLiklMjbD1HXYw6jprf71jkHrMFU2DT7+eBaFJlW6qkSkb2B9Bp4NPXZYmM4DPBCBmLifV&#10;rP+dexrrMDNacL4fi5MFPNIqBvxnqoFTAFSPqdfXzZa67GUA6fpUTxwIxQIp6UiaFc5osRNds5Mc&#10;LiFJf34FQpcWB2RzZGOebLo5zAFolDDFE/gwzdMCEOYzEvfOeMUQCiT68rF5MMwmS8cuTVjEgAp4&#10;OviUllssqBhRAVDPt04DUIFaAVAZgMtgLzWNrC2lSpP0nWZwS3qp7aipHAAKzhFBFgLokyX8omim&#10;Csg21XZ3ct9O4hnbyAPtIs98sIn8T0bSkzCDU1RzDjYyosaUrO1Yx2pIqVLbN19t54702oOX9tnX&#10;FOr8+cfX7P/+9pb98reHTHZv2uuQXVeuAuiutduL9/oYw3fbvQe99tY7gMwv5+zLr+bsg/dH7JW7&#10;VG3eq7fXX2221+40017UYbevVdj5E2uZ7j4Fk/m0DTN6Dw1FbEenl9vkVoDnHLejOR1AEyrw2UrM&#10;0ujEapvbQp7p7lq7fG7UbsNkvnJjv713/5x99uiKPbl7yq6f2mJn9g2Ca4b4OxptfqLWdm9ptp1b&#10;GmFMO9GP9tnh/f126uS4HYct3bWPjGbWzDxtdADPHhjQZl6TDAM6PlBn/R10PDcTLk3dpLrNlVtZ&#10;TB98AWAtdMPDzhXojSPLUzpPmZYq9OYQtN7SSKRJ7Sbc4FRfdtKU0oHIvwlAS1CrAGcpDGSxxs2Y&#10;gvIBWoUsmYxKAF5lrHKu1wDEKgGIZQBErW4Y2QNTnXbtxDY7u3fYZno5mFJ11d1IkCn5Wtu2VKM1&#10;aLITmH9OnO60c5d6bP+xWjt6ttHO4+A6e5U+aFL7a9FW1BJMnw8TuobHlzFpo+KS9HwAtN3Udl48&#10;N0TP6VF778kee/zWvH3+8R57+GDcHtyfsLcebbX7r5Cv9coWe+XeFnv57pzdfWnOrjyLxuL+AfSh&#10;N+zrL24BUAHDL52wJw+f5UNwhqalGTswP2CnD0xTDzphc8PNIVtMFL5cdjUK6SeCSSN3gc/cNUQx&#10;rSNlYC1uanI6N61eFiKNsgA0mh38zDTsuARAObjLYSg9k3RN6ay2MCZmDJ/Wj4ZRvsxMjOD1hfaz&#10;SjnhlQ8qvaeWmE8t136KARXzmTE9JcBAY2JF6jhT6OOsjIkoBT4FQgU4BTTTEUp+edHtSY6nMy8O&#10;SLUNB0IYUIHPjM4zFTbvzUerl9OkhNkpjvMXm5ocgLr2M+PiTbSraQCaBaExmzMwnxxQ5YwX8FQE&#10;kzvldZvWfwFQdHcKVy+HmaqAhaqCnSpVODkHF1ULaqv6R4FOgVFnPsV+akn7GQxI/EzMpzSgFTAS&#10;9RgKGghzboAtEwAVM9hRIq0noFAAlOB4jZyD3pM1CuAcB3hO0ngkBnQCQDqHoWdrCwA0WbsZs+/p&#10;xdRDu9CBwYFQebm3l1F3/0DYhhpMQOlUU4P18bv6AYPDNAz1EnLfBYhr5zk0ARQdgAYWlM9oKZ9H&#10;D6oPOlAx9USFuUM+nDTJmcxn1sF+RmLC580r+sSCtvK7VCEqPegIz0PGJPW9ayyv5qN99MIfYCR/&#10;dGrMjs9M2CEAqcb0khPIuCQGd5RmpKHaGrJN1XdfwxitAia0KLjuFXhdDlOoLFIB0DK1EfH+qaVJ&#10;a2mAuzc5pWsh02B0aTyTvr9pFtSBkeckykVcxGtYDJjX1tuWFKEkgJlmRB2QhtD6pHHJmc6o+ctK&#10;P3RZ4FasqrOgYRyvsbxc1g5Ak8pMVYlqadzrTJu2uu46RF3eBPiKmsTs8tizUPyg9rEMI6oszCz7&#10;KcZTKwLQbEGFQKgDTgek6d71wIi6uzxpMhKz+L/0owHgyckvw0ymvlMB+h7Cn91miyQWtw1lKkoJ&#10;gFcIfP5a2E+WgKdqe726VyNyfy10OTMm5zsewWFsOfJYr/QIPk5hksaqTENUUiKQxC850JRGdL3K&#10;NVi6nG2jii1vGsHHuLkoLcoYu1J6WJeQpKuABUgzjvfgMYiNbl6ckE6sWDqeTzdVeStVaKQKJrAI&#10;QF1S5uYjxQ66yTaSJZAdAFNtAxOaZFQH8iRhNQUyvWpT4LOxRD3uaDoTp7zG82kQqsvRCc9xDKKr&#10;FCJMRJBYULGdLUxwtcR+duCBaScbvY0sb5cGigVtUL43qwoAKza0mClmec5T1gX+6STDvLlkufVQ&#10;ptNfv46acDSRVIJvHym1bUPFtnOs1I5ub7LLRwZwxk/avevbYRaP2mfvXrUfvrgbzNF/+v0D++n7&#10;l+13X9+0Nx8dsEtX0I8Sz3T5+VaqMtvthXvd9vqbo/bxJ7P2+aez9h5g9I0HXfbmax1272adXb9Q&#10;yuPW23PnCJ4/nWtH9q0kBP+3aDqXhf71AVafQOgM3prty6gG/a2NzZDliTtervjJGdoiF4rsFHKA&#10;W89PA2YPhef45OUT9t6rp+ze5R12fl+/PXtswp47OWNHtlP4MUM9MkzoaH++zZEAMMPIfed8s+3f&#10;30XzU5dNz9XY6CQn+wNIGzogwGqQGzJtzgDQqWHiSXprAwjtoEZT5qAaAuOr0HNWoJOoJLKguoTx&#10;OoLcKowG1Qh0a3Cuq+tcrGlLHYwHb1Z3C0n5Q4REjzXb7q1UTs1129ZhDlIAU1HUenMk2q3lDatM&#10;AGcxQe/FaDwrAJ2VgNGWTcswRuTbmfkhu3/5kH32+vP25Vs3Qd1b7dS+YVuYarI98228ONC8V+YA&#10;oH041Ifs+q1pu3p9xM5c7LDTlzrt1EXMCXurrIlsqto66PYyAuOp85TeNQfd5Xp+VwHAeHSANwrX&#10;+/tPjtjrr22zt1/fZp99eNBef7DF7t0Zx3x0gFE7ZwDvHLZHr++2O3dm7BYGpNsvbgWM7gKkHrR7&#10;t2lV0vO5OG/XL0M9X9hup/aP2eGd/YBP2NKpDhvtqkBsrJYF6U6QMhRHACrXu7Sfkf0EdK5B+5kC&#10;oK73TOvIwvg3BUB10BL43Kjw76StIsOMJs7j0NuuTLTEcShXvUdS6IxSIfVFgN80+NRlAc8C3Nky&#10;NgmAxlamOIKPS6xd1Eqmg+fdRZ5mPx2Ahhq65ECTBp8OQIPmLBn5edRSepsGoBmt5xIAKvDpAFR6&#10;zrTDPsQ7pcbv6eB7167+GgB18Blq/RIAKvC5FIAKjEYWIHZWiwkVyBRwEYjRqqFasVzsFcAzj4Nz&#10;vrq5U5WCEXgqUgYmlQNnMQes0H7EfaLxiO8f28ag+9T4m9E0o3cB0E70nx4wLwCqIHkBz1G0oAKf&#10;UwA1sZ5ZAFofwOcWbt8GMFOTUOhXZ6x9kPH7rm5aMBjJ76dVSABU1wVMNaKfIBh+DCZynJ72gTLY&#10;RDSafar7BCQ2AKLqGZs3keMnEFoG++EyDteCCmy6sc5PloJLPhiUsg1bYk01GtcYXrl/YkEFGAUc&#10;x9CnTtJ0NI1cQPKABYDznsHYgKTtQeWCTowEEKrLe+mMF5s7C3s60RyBqHrmVdOp2s9awJlWNYxn&#10;Gog6+NT7FyoReX8Xj2djmL6P2p1tCuPLdIxTkoCwdCwcWDrlMIqhwyAkEFqILCBsM01LalKKAFQg&#10;0vvgM2N2npvqPtXKpZYZmaf8dwfwyftQAkMkUJtmRh3EOghVo4/rDL3P3jvcvetdAEv3ibf7ki4x&#10;dsA7aA3g07vik7zMCCzjuD29PKQ91PQmANTBZxqE+mXXVMpVHl+nWO6Qzl79tRzWdO6ss9hpIOon&#10;FGG8DrvrzUKZNqnV/J4EhIrtFPBcvwLpAUuXBc7XrwIcsuLrFCs6XSMadZ5xFO/PzwGpgKJnFGdH&#10;6EnVadIw5fWb3lC19Pk58Mzms8bpjgxbQZ6QnEinWdC0pMg12B4lp8+wSjaqi4rDShcopCUnPqr3&#10;yY6MhN71HkyFijiT7jQnxi5lluLPAJ6+NK1zACotqPScoSAlAaACn74EQqO/IWpBHYBqFK9/l276&#10;0zFPJqTYQggLmgMRw5RXssBm5IRaMkW3kgCkFfNAkayxdOxuQoqotJ6QDUpIvWR1peCJdkBrOyyo&#10;nPHdNCSOtubZZGcBGtAqO0AU5OFtLXYOVvCF83P2OhrJxwKeTy7b95++aD+R0KP1u8/u2Jcf37AP&#10;371kH713wZ48PhLwxtkL/NvzDXbleqvdfqnXXnlt0N5+m8rNR4P22sud5HbSfHSnxW4+W2HPnS+x&#10;l2812XNn6XYHjB7dt9a2wHJOjz8VQOjY6NNUYwJCAZxjswDS8d8wGl9u09vQgW7fhAkp13bvKrS9&#10;u0oIz++0Ry/vs4/fPmcfPTxj77x8JBirzu/vtudOTNjVE1MwoX1gHPazW4joA2DOTZbb3HSFzU5S&#10;ac7IfXqa8o/ezdYC0VffimQTOYLA52Ym0hkAOtxdYYMdtJx00PncjGAUFrShAjdtFYiVmIJm4ls6&#10;iWrpJqKlleiWGnI+64lfqUG4W094a3M1jAT1myP0ye+cwQwAeDy1d9Kundltt87txhG21Z4/us3u&#10;nNtrdy/utZfO7rIXjs/bjSNzdn7nsB2b5AA32maHx9rt6i70C1eO2Ue3eXPevms/vvey/fjRfXvx&#10;3D4b5TlKJzo72mA3ruy2M1C8k/zBCwhlz5wdsnMXB+3U2W4iBWgjOIZ7d740VECpDqqygtxN3GrF&#10;AOAixMPriXjaCCNaAigdAbm/cG0Lb+Z2e/P1Bfvs4xN24RQGIuKWzpzosDs35+wBbQVP3jrMm77P&#10;XrzFC3+y0w7tb7Zts7iIB3NtF+1KJ6Genz09bc/zITtxkCiY/UTCQFVPDBB+3ZgTWGGdYTWQLlBB&#10;gkAhuaoFmzgbCAsAukFjd4xIuN7D+B12yEcWmdF6Yn4JXbuJXkxbd3NGd2HMVcvk3SX/RtfD7YDR&#10;vLVEKsntzkheX2wZlkLQfRJeH5zusIECn2EBcAP4VLi4TCSh5SYLPJcGz2fc5AkDmhm1K7szw4LG&#10;rEGtdPNROqQ+PX7PZHxKi6YxvfI/n1EzkjrjY92mZ4eueYaueJaC69fJpa7f8StLP/OfZxz7SWtT&#10;OkBfP/MMR2evdJs/prOkzopqlC5A6X3n0npq5F5KHIpWJeCgmrBxbQUyvaLSu96D+52DtFhP71iX&#10;BKKc62o9kvFIrKJG3S3ElDQTORJyP/luymykjE9FLA3hfh+rj05338psJGf4DCyo1lwL19GAbsGM&#10;tIMx/H7il07BHJ6BOTwxNmz7ervtCIyiwOhedKCqudyP7nIvTOP29habxR0/iSlohJD3PlqWBtBV&#10;dhD03ogZoJFYFD232jwOOt6kJVaez7c+gzoR0ucw0/iFZMRlI5KOaPwekh54LQRANYYPjScAKzUZ&#10;qV50sBF3eyusZkcHILTD5mFntwKStQQ0BUJ97R8ZAoiOcn0w6Fq3tLUFECpTkyKelDUqPahWHaBe&#10;VaDlamoBLJSgd9N7J0ZUofE6CLvWMx1H4+aVmHUok0WMcvKO7HQG7FImVIYcZ0HjNuZ1KjpH4fQl&#10;MiMBMBf3yqu2M7KfEXzCrof7MprndcqE3vO3lMIOCYSGPNrEpRxrQfkcBsAaH1uP5WArNurE7nEH&#10;Por+EfDyMPR0KHr6Nh8TOwBdZMhJjH/peKN0rqjrPpeO40ODUCoeKVZWcgKXgPwA5FIueWf9nJH2&#10;8XDmO5l6H/1n6epKXU67vaPJJtaTZmOPBDhVciHZgV+OrWvBoQ4A18qG9EeNqpaH/fvz121ZxjI2&#10;Q6V1p37ZJQDpGk6vRt28ShMaxvw0tMUVA/0z2auea7wkTiyjaZepNEmncGNlSPZIPvcRTMasXi+N&#10;cEmRXlffz6lKU98fLV3WCaTC5rW8NrOcfYOWIpgCME3kYh45GGRjyc91n3h/AGkiJ4sgU/uFqAF1&#10;EOqxTc6ECrx6RbUmgFoyJAWNKSRbiISEXAvVnElIfXMpDCirldvawUJtOORbyyORpJrOUuITy5HS&#10;NSFbbEUr2sbqwtMy3FRg4220IE232pldg/bsoXGwz4K9eeuovfvyafvk0WX76v1r9uMX92hpfGDf&#10;f/4SEr6L+EyO2asv7bFHD/ai6dxlL9+btouXWu0E9ZwXL9fbCy92UePZaa++2mMvktt5/WqNvXij&#10;kdB45IPXGuylGw12/w45nhcrAZDFdnj3elvYRkD+zDKbnsR4NI3+E71nYDu3Ph2MRwKe8zvzbPfu&#10;IhhLmiIPlNrxIzV26UynvXFvt33y5Ix99Drm63v7YT4BnLvICz05bJeODhAp1YeMgJH7AsUg04DP&#10;yVLbMkXOdO8G6+nZYN3dZLy3UFnagscHF3xNI74UEgBySAPKANDeVgKqm2FNWgmpBoC215KPhxOs&#10;GpOKsrh6OUCN93UCUJsJa63kzVJGFwGxCp8n6FqxBcrPGuuqg6Hsg5YdwwE2YbfOMMq+fsreuXPB&#10;vn50y/7w/qtkv79mf/n4Nfvzx6/YL589sL9//MD+BMj847uv2J/fv2//+OiR/fvLd7h+337/5GX7&#10;6cMH9v4rV20fRp5izjY2ijFldN5SzxlHKzo4mE3lTrW1r7XB4RwEt2jbZktA9GgNcJfViwFtJDKh&#10;gerPShi+EthXmpdycelrFL8BEFpfvcpmJyrs6EHCYw/DoB7rBuTy94HUR3uRAuxssPOnBu3mczOs&#10;KTt/mgPyniabGcm38f7NbAvs0EKrncf1deXMjF06OYlLjFDsPRykt+Ma7ikhrgCNCTWejVVETxH4&#10;r8rO/I2M3Vl5tD55WkDuOsAocRQ+ltRIMtPc4ayQNDSK8UlaKHRg89G756uFoOVQ6ahYJOVL8pgp&#10;57bGnzro60wznG3ye0LPfFLn6aN3B6DOgAbwyb/1eBMHnv9/DOhSACqWU73uSwHofwNRRnJL2E2P&#10;b/JRe/p6pi0pAZ9rVyzLAEwHlA44tdXPtQQkPSw8fb80QNXP0/E5AqR+3wwAVQyVckMTI1EYp0v0&#10;nwKgAjIa79bDtrVUVJEvVxJ22J5h6PWm2sqVra53Za8ql1Wd60ooiGNtzsoBeC24z7XaSnMBoHno&#10;Pwto/GE0Xl1kwzUlCfCE/Wzgu9FYadNUbS4QMC/guRVXuLZzuOBnAak7iCrajWP8+Cg7F/STZ4kz&#10;OgDQPCiXOWs/7OjeHkYrgFIB0R3oLjXCl5FJbKjG8QKh7YzCHICqmUmGAW/Z0mdNCQ9anm/rADTq&#10;lZUgENuU3OgmE5KWChBCbSaAULV8ygeVK76/thZnfqNNtLTChqIJ7cD53gtY7lcVJzIC1k6es5YY&#10;0N19UUogPet0c3PCgjKKr6oOelC57fXYAqBKHRAb7WUA4YCbqtB0h7yPUzPj9EzgdjSaaCrhuZNp&#10;beIiJ3amCtJd4mJE+QwlALQ0H62nQukBPz5ud9Ao4OjAVGAyAlABxzjqDdWfYj8Bn2lQnA0Q9+rG&#10;lKlGDH0KaDkodc2jN/J497uup3vgBUA9g9e736MmO2tI8svpvE0BTHfPiy0NKRV8H7Qy5iQPtU/c&#10;8g60fw18io1Ot5Pp+5hp20pOKML7qFSDJRrHrCEoBrtH13vsvXcgGpIJAssZO+A9GinD/oaGoqjr&#10;jCCU95XPlLYOQL2ZyhumgkY0MUOlQWbaCLUYfEZGXv8mCzyzAFQnxz6Z0tQmlGukmND0CD4tO8q0&#10;sgmsJnFMYjUdgIYTa43n9TrqeyGTJdKVcLLGdye9dALp7UZpEKoAegHLCEAjG+pZwtrqNv9ZbFmL&#10;I3vtS6LBViZFNOcq5GDf41pQgVAtj2VyAOoxceHfw4hGELqRVjdO6AGbrQKakGsCnZ3sR7U6yDhv&#10;Y98qENrEhFh5oBVMbLVqmGY2kwrUDWvawzRYqw9/jGSE55mCXkdK+MaN4/b+yxfto/uX7PM3r9pn&#10;b12xb6gO/91HL9jjV0/aC1fn7PbzW+ylF7YEn8nNa/1283qPXbzYYMePFUOywXBehd282sDPyOw8&#10;XQheybFLZ4lrutrIFLYxgNBrV6rtwokSO34o3w7s2kjQ/TqbnfmtTcB2CoDOzOJaB4AOjiIdoA2p&#10;k1D6ZqSKrZTqjAytDNmfe3cUQaDV2b0bc/YObU3vvHrEHr6w2y4e7rYD2yrtudNMndGI3rxA1NQJ&#10;pFo7mZ5NggEHN4ZEob6etdaOw78F1rO2cUUAnhX1SPtq2O+TebqBzNQMAO1rJpqloSCs7nriSQCg&#10;iiCQc6wZNmUC3dRkf6911tcSXYAYnw9ftdy2iPdbMTSo0k5Zej1Eskx3NdnusR47Pj9mN07sskfP&#10;g/Zffi6wmQ4y//nZm1S5v0+VOzWYfyBg/o90u/+ZGCWt7z+1f331jv3w+J598+YL9sWbt+y168dx&#10;lA/DzMIGoN1cwch+DQxmQT51ndDfvwWUrpbDvH45glqCtafQvo3BypK4X9XwVEjgr6x9KtRD5fPH&#10;F+FEy6cpaQP/Nkd5nEUYaNByFAJsS/NjNFIVL1BT+W+JUNpoW4aLbfd0te2fqw098kd2NNnerRy0&#10;R0qQGTTy3DqJXeqlQWmIMHvaDaCmTx9k3LerN5imBrpKSADAtcfZkfS1MnkV4IQP/fGImHM2PsXO&#10;iPxPVs5aBdPH7M+Y/xl1cR7oHaJsFNqbON7FaMpV6OYNv93dxM6cCpC6Uz7EB6naMxnLhwN+qsM7&#10;xDgByDR+1+XcVc+ErUBoHmP5oN0T+6laRc/9xIAkE5IzgotZTHSfSZdy0HICPlWnmQmp9554Na+k&#10;tJp+WaymB9d7HmgalMbYptiklAGgy58OwDILIJ8BLOp3CnQS85Wwov5zAUkHoOFvWPJ4HssU8gB5&#10;/cRiiXWW7EGPqaXHF9jXzjv2nWebjAQu0w0tYgRqYdlaYNxaybasQzspcCXQKaAVO5AVP8TifYrN&#10;VCoQiDmtAp61nDg0kuvagiymtQTNEmfwHawuvru97Dj7mUyM1BXbaD2O98Yym2yuAGwBQFnbOxi7&#10;t9YAONk2V2fWbr6/uzob7UB/u52aHLSTE4ziaRk6SJTRUXI1w+UEiC6gpVzAALQd1nSWhiTpShXv&#10;1IcEoB3Q2cyYrIk8v0ZKJ6Q19gw+1c0uBaDe+BUPNpEFDdmhHjMmzXGiA9VBrAIwJaNQA69bKwH1&#10;HfTE99TQZd/WwUi+BRYU4DkyaruHRmw38oHDExM45EmkAJDuHRpCz9pnC2hb5xnDq1VJDUkya8nY&#10;JFNSa1lxqOtU33Ql+7sQz5Q4+L3BKX0C6DEzEVjCbqW6s10Wo+adXNhffW6WmmM8jsejirK95DEW&#10;SbE8HiIegCaj4cL1bFlFGxi3b8QJr0VQvVc2pg1TMZUhAc68ftpnaN8RJyVxuQEnAJgl2kNnQd3t&#10;LeCTh+HIV+4aToJZAmaR6YuX/bpGwqGaM1VtmwZkHhfkzF/aSORxTLExKGZnOmh3FnFRQ5mMNjKF&#10;JUH1rqt2iUu8rrxXZShzUsPovozKRy8NEBBLj+0Da5gEzmcaoLzLnsfyzvfQqrbE9e41pBG0xurS&#10;WMmabSlyTWjahOSMpYCk15PGLY+zmv09QFerELmDVhaURte+3kP/d3oM16b7ZMo16/+vkfx/RTGl&#10;MkMdgPqIXfszfSczummAp6YGDj6VLhGrgyMAreLkUd9fnUyGE8pkZQFoPAkNsYIcc1yqo2OWLnsz&#10;oFhSESiq3tQS2PRIpnRrkpzy4SSY/ahAqEBnjGOChNksFpQMbMUykfkZ2hkD64muk31oD/tQbXVb&#10;E4UbjcUqzcHPQaRkDf+2SgCUCWYLvo7eSnwwFPl0MbrvYqx/cLrHzu+ZsCuHtoQJ8P0rALlrsKB3&#10;z9r7r5If/tZV+/TNS/bKtQUKcMYw/UzaC88P27mTdXb5fD2rxk6eKLKjh3LC9tmLRDNdqWdbyW2b&#10;bDtmoj0Lq3GsF9ip44V25ngB7GWOHaHh6ODeXPSfa8PoXSYkrdERjEe0LnVhOKojFqoEb4yC5Dta&#10;0K62iYgrQOJYYb1tT9soIPLk/k67fWXeXr25L8QwndrbYTsni+08RN2Ll8dwyDOKP9tvR/ZS3Tyd&#10;zzR5rbUCZrs7V1lbm+o5Kbipf8aqGzA41/JaU1eaR3XpxkUMKBFBnbWwJwhvu+sFRksAm7haawls&#10;JiewE+2YGgl0hqGDZAFnTYos6aQWr5tMQO2o6wtgYhgFKm9wC+zK/ol+e+7ATrt/4Zi9+Rwv9s2L&#10;9uELl+2zl67ad2/ctj+898D+9slbNGR+ZPYTIPRHut5/+BRg+rH959sP7B9fvmU/fvAq4/dX7Kv3&#10;btub9y5wdnDYTh2ZxuhUDIvJhwiTUy6gcR2gdJVilGpXkTe12YYQvAqI9rMkelUVVIlqopTSz+Ww&#10;Kp+hXhRGFQCqjvd1MKFiQwvV8c7jNZRSMVW7lteEF7JiWajZait/Cn3HcuIWfmvDhNvPDZJ7tQPW&#10;FKB5cjda1COTdvHoFBEFk3ZyHwe/rZ1UWFVZRzNsMpFTVWSd1qIxEQAV8BQAzScBIJe4qzQA1Sje&#10;XYGZLV9Ed7ULMIYQeHbG0tSUqKkluS7GKIDP0MgDOA0Hl3j/cMCRyzGJtkmzTSHbMwmxF9jMA7xl&#10;QKeuJ9miAQADDlz/uSiKSG74BEx6n3va/R4MRNJ2JuDTc0K1zVR2eme82pD0WADSxRWd9DIDNDV+&#10;1+ME8Jmp98zWeaaZzwg2FwNQZz39+fqIXSD0/wVAM2yFZA+8DmkAmgahIcszgKcovnfGOLCcHPjC&#10;QY+lE7omRtZaYgSyTJ9AKJ9ddra+ZBQT+FRUVgNhzTVhi3geACr2sxPgKfDZQ5adAOgAzWQjtaVh&#10;afw+BdCcUdsRDKiYT60FXOHzZH9ub2uwnR0NAXju7WmxQ4PUsI3C4g91he3REcx+47jLua51ZASH&#10;fG+b7RvoJGezAwc9LCiPP6zcUU5EO5mOCBTruTUR+FwPu1CZz86fPOAYNZZlP3UQCaULjOTFbERp&#10;CPIFDkBeduDFC8ERr1Gg6kjFgsJSNsJWNmNKEgid6OjElNREgxPu/RHakIYGiWnqZ+w+jimJ65xI&#10;awwvLahMSTtoS5pGDztcR0wVofxaPZi3OqgoVVB9qPmDVVGUlNzxen/0HDRNELCMI/bYh62tWE6f&#10;QqSBqMCnA1CB0GwNYaxk9bF7uo0o6BpDX7uYtrhV0LdAZunm4gA4HYTqcsmmIsA7I3iWAKqAqLSq&#10;Ua8anfraKts0I8dJTmTTjVQeNJ6ubtTvFQAW+BXzF0b+gFBfGSDKz9yxnWEHg4s7G67uLGDMkhST&#10;GFlBB58CaLocgVocU3t1qYC7Jg8eGu/srlhLN7+49CUtf1kad+byIX03lXvpOZie3xo60ROGMpx0&#10;JiYnD+737E8HmB5h5dW+i9rVkuD2NAAV6PT3VI8VX5PojA9/a5KqsDQKSq+zQGg+ulKZFgU+g4kx&#10;uPJjIoPAZ/pyBKJRt55JB0gqTjO3SxsqTb8+IypOUFJDqiDCs4oz43ix8qo1TUB8BJuR9XSpigNQ&#10;gdMAPFlV7POUZBFAJ6+78ERYusxKA1Ad53Ss2rwqGnKDRlw6aciTeCxUZBMTIfaFXsGpcbtXdDoA&#10;1dZzQ93MlAaf5bnsUynN0RheeZ9ajXg0BEB764tsqIXoOrYtpAA1c582pIcCoGJB6wGulRyvBUCb&#10;MRh3AlJ7kC92QDR10u54bOuQXT28Lazrx3farVO77fbZPfbShT0wokftowcwomSR37+xYHeuzNhV&#10;WhUXtuTa9i3r7fC+Yloc82z73ApbmF9lx47SigT7efdul12D6Tx9usi2bn0KdpP2pAUc77s32JGD&#10;G+3ksTw7ebQIJzr979PP2NBABJ8j6D5H6XUfptlIIFGgc57g+FsU5zx5/ZK9QczSx6T5qK/+tRcO&#10;2NXTU+R+brNXbh2wh3eO2Y1L88gMe3h+VXb6UBtGJ0zWR1qZ9Nbajq3FoSFpgGanOgi/Joi/pqZn&#10;rJGxe1UtAJSK0rIq9u3lkA9FGK8hADMMaDTHQJlCGwuIjnQQ9NxeyYINqCvlzIEDBweNCs4adBCU&#10;e1qxPZ2M+brRhCr/rxzwUg4b1MxltazsHuixc9vn7Ll9C3Zx51a7vHOL3TiwYPdOHrAH54/Zezee&#10;tc/u3rRvH96zP77z0P7x2WP75fMntGI+DgDUvhdDyvr5Q/v7twTOf/4aHe4v24ePnrcXrx3mhZ62&#10;rZichgaqrbGRHTWMZSlAsbYBl1orH47WdUQLUEXYi6ZDAtjmFWHVNS3jhYgsaDAmwXhuBoQWsi3i&#10;MQrEiKrLlOvVBMxWF5BLynXVbbXSZlTP7e1sh5o22PbhSjs83wEI7QoGqWdPzNk5wKdC6HfOdpCN&#10;1WwDpAI0wtzKqFWLULmGrLFC4htyMWLlkSOWl4PzHQC6GfZz0zrYUIXRKw80CebVNoBQtHJ+cNaX&#10;NHNAFmMmEJrSynluog7egUnzAzY7AJ2lui4n6HE4G9U29LrLocj7qJWzMgtAc1bzfGE9BTwFDLS0&#10;YxAI9QgdB2JiAcPlpPtdI3aN2uOKDKW0mdmgekbWiYFKAE6tQloxzimyiYFZpWlIK/x72M3Vy5+x&#10;lTCZK4l/WsVz1eVVz/w2rNX83LdrNGJPdJ4+cte/F3gNzydZAsrpUaCu63dope/jY0GlD+QCOFQx&#10;GjWsMjbB4HK2nk4kCDtMQK3+lrATDY0/0QmqE4cyCeXVRY54voxYEb23en0zI6nQzhNHTdp5hoB3&#10;7iMAqiWGsb0sjt199RAMrxG8Ot5lPBIo9LxPRS1th7XcQcPRNkUusd3FdY3W95D/ebC/J7CcR+hV&#10;F+Mp8BmBKL3GTDaODHcCRgGl4z12YKjdDg53AejUmgQL2l5jE02AuBpGVZgWW4rjDlt6Ku3UK/LY&#10;f9CgJhCqA4DrsMRG6GDin3ExGpUYClTbK5OCO+ODczbRNgu8y2ErHVkd0VNabUQq9dfXWx9s5kQb&#10;HfEAzL0Yj7YPdOGMJ1S/t8P2DJGWMQqQht09MAkLOtCKbrQGDSjyI5rcBuqKCNgHzGrcxqitmddW&#10;DtuYKQhQ4SCp71WQuCBZ0VYTCb2XMvg5yIw94wKoYuv0GZfEg8mBtNbcL5/3cBMHUX32Y/0jzJgk&#10;M4k5RSBExqOYO0rtIkYYBx+bV+mkBke+ACcrsKCsUl0HiBbgys6wYxilZJbKsJuJVjKT9yjwm5IK&#10;uCY1ALwEAPpoO7Ta8Fgexu7A2PWRgdVLHOX+fB2YLtYwquVHE4SkE17fj6QXPr0NTvEEKC3dLg33&#10;F5B0MCRgFMfD7GvDCXmMrvNa3Ex0WmjjikH1+lzpe1jFCUepJArS78plnzQzZVzqCRB1JtRbpLyi&#10;NKNnleM8A7Czr0vW6LSYPRarKaYyDR7TJkYBSwFJH8ln39OYzamfu8QgHSnlI/Msuy1GNcbEOVh1&#10;tjS+xp6LGk9Ylr7uDlgzpRGJvCjIjADCSvYIyREssaFKlJCEJVQGc+xRbXDIBdbJNctH52JAAwDV&#10;sSpZOq7pfQ1+gyAVkBxN5l2+ixBe3v0u8CngGcftyH0gx3TZgWgYx8sxn+SCSjMqg1M0ImEkIuVH&#10;wfQCoopJVFJNHR4NGY7ayT3vqSNzmNUFedQGCG3FpN2cLFWHVzF+1wi+CXNSOxGLWm0A1DYaI3cP&#10;tdrF3dN25/Q+u3F0hz1/KILRGyfAQpcP2tt3TmDuOWF3r25letprM8NUVTbiSG8lLL53JePs35LU&#10;A3gcfMoOHqSS8w6xTQ+H7JUH3SGkfhrwOcZofSuh8ju2r7J9mI4OHlxnBw6stb17qc+cEugkfomY&#10;pT7G7Wo4Gh7AmDRVbreIs/zxmwfgwB9Zf2f9i6W683/z/4/2nz9/bu8+uEpD5CG0pQepHJ+zoweY&#10;IKH3PHmUpKFT5C7vgbiYJ0mFWKnpcchLxu8tTU9bWzPxmdVPW0M9uam1AqXs05E+lmJEzwNPbYI4&#10;zALQKjI8CYlXWPpoZ6VtGyVPb6yDoFRGUeggVD1VwZtUSSyTsiMboambYTUGYFXUhiL9WQXO6FIA&#10;RA3jp05G8jOYE8Q4qCavCxNCHQfmNg6sgxWFNsmBcQ7WYS/MyelZtA4Hd9rrz56wD+4gzH14KxiP&#10;/u9379i/f3jX/vndE/vX9+/Y3373lv31mzftuw/uAkKv4zYHoWNoOnpg3Oa3tNJVSj91J2YHaN7W&#10;1o2IX/NtaKgM1F/BG0TYNiN01USNT9AIQzVUNxldul81moQytJ5lANIinFmlrJpyhLJiQhnLl8CG&#10;Ku9LWaTqfW2i83W8PS+42y4dGrXzB0fsLHlYAqBneC5HFtCaAT7H+oiIwdzV1Uo2Y5KPqqB+saAC&#10;ng5ANYoP43g0qQKhAYByRpUdv2sEr0D5dExFDPV2Y0Yc18Zu9lCRKfNKAkp1dukmCgee2oaoGY0x&#10;lwDQfNVApsbuAp4CoBqD6IxU4EjbAD5D85Gae8R8xvF2AJEA0Gz3ewSjGV2lj8kz2szITPpyAJre&#10;bpBGE/CZAZBcj+AToAn4XM3vdBAq8CnQ6dtfA6BiP9MA1C+nQ+l12QFoWk7gOjWBTy3PLnQgGjSt&#10;vF5xzBpHsXo99Pd4rJazZ7EHWYHMnP2zcxTYEpgpZVTkAFRjpbiTBnh64DI7X43eBT6bGW+3lqBV&#10;Ykn/2c33S+ajgZpSoomo1kSbOabAeaYV48QNySykNQ1I05rHQb6zvTXoOneR7bmf+CWB0JO0CJ2a&#10;wCAI+BQbKgB6ZnoQFlRMKBKbCYAcO1eB0P0jjGV6iXHqqkV7SVd7U0lkARhltbATF3MgF2klO3c5&#10;TrWjz5gAEg1XMMHxGdf4XQcXacyrAH56LQQ8A/jkQBPYfsBCOQcZgQwduKpkSoI9rieTVBMZAdBJ&#10;/qZdxDAdwki1S2wtYHrnIH8jYHQ3f8/ukU6AaVMAn1OcbI+1INupQztbl88oPx8Aiq4dAKqaUenC&#10;5LSN3dKKZFLGa3xO6TgZvXcCnAKfXjEYdZ/euhNj0oIOlO+QGHQHnwGALmLABCgYu6fAp8CcmK9c&#10;nNWbVyqyS2H5pCnklvKccCaLBWXFy5iKiE+K2ZWeV5pEEPH994DxpRWJ7sxfVEspY1TSbBM0ktKU&#10;epB9UhnpjGAWzGQBVnjeKQAtIBW64FVjm8Se+e/LNuzEusf/FwBKxwd513sahAaGLgGg6ZzLTIpI&#10;YhIT6Bbg1MmgTgQdgIaTx2Q5e+knoJ5Dmgag3uku/aqDd9eMLmUyXbKQkS4EAJodm0dAqfdfmaNR&#10;25kGoEvLDZbmmPrP07rXtMQiAmGxqZwIJEal9OMvBqUCptns1PDYSUyT9J6hUAPwqVWstA80w78G&#10;QN04WaHJHN8DRfpp3xbG5zIZqfqW45ZO8ByM6v3MtFpxXNP7qX1A0ISmQKxazLTEsGo5E5rRgibg&#10;MzjiVQUuUk0nwkRLaimaKTChnCRr1eQBnACXYkG72B/01rJvpWyng3jIdkbrgQ0FhAZHPCfV9SwB&#10;0DaSg8J+j9bHRnweU7CnhyZ77OqBrQBR/CMLE3Zu93hYzxLVePPMVrt6fNz2zRCN18NjElhfR4d6&#10;EyRZFVNX9cN3t7MYme/dm2evPRi2R4+JgHzUZ8+9gH5/nhglXO4CoeMT5KTvWGF79qwmAmmNHT68&#10;LoDR/fs2YNb+LfgI8ow2pBG8MS8w8v/z7x+BAVVj/tcIOhf9JzD6V/szROAHj29C+h20szjfTxwZ&#10;sQN7MWAfaLfjBOjv2omEawv+gtF8G+wjCakDEI7hqLUJMM/EuLWR1wq/Tk05r20pjYxMgvMg+TS5&#10;zgDQLna8Gr2PdlaHwPSdk5hwBlutCzaghbilOsUxif3kDVLfcysOeK1egGQvo6vmkvygTSvjQFvJ&#10;gVfmA8XA7B0dsqOzE6HOb5D+5XYdQIn7qSRyqZR2o6qVT1kjB51umJIt6NOOjHfZ8/vI2zy/HzB6&#10;0b547Zp9Tqj7D+/csd+/e8/+gGHp67detM8f3bQ7zx60a+d2QhPP27njU4SgtmD2KULPwHMopZ0A&#10;1N3SxJlICy9KVx7xA6D0LVQJbuWgM1VnO+YZ1Q1VWzMvUE01YfWM5KvLAdBlMKW0M4WmIkxKhaxS&#10;jEJFbMvQhnZWrbYdYzUhB+vO5Z12/cwWu31pJ+CTg/UumJWF3uB6H+nBCdZdat1tMFOAUOWk1hF0&#10;W0VAfyHZqIV5VJWyZEbS8trSYEIKkUzoMAPrubhH27+4kkEEEApjor5srXRlo5sm4s844CSNOgoz&#10;L2HnE2N9Fv/bEBAeAGh0uedx2VuVNPLw6AwdaMXqCVCJ2Qtd6IDAdYBBga/1gFZnQDNbRuqLdJWJ&#10;+Uf/xkfXgT1NGFCBzvi40cWe1mwKVApwOvgUAHUQmgaeut//BqCRGfX1a7FMvwZAPVbKqwszHfIc&#10;dJwFdcbVQXcAvADjYHRKqjYdoPq41se3Alc6ALoz1LVNXjkXXJ4AtAA8YQnbAGktgKNWbusoRn8E&#10;86l+d7Geode9uY7AeYAowExudcUszdOhLvPQQlc74BL9Dg73Y5ws6vJR4pe0BD4vziEnmaFXfawP&#10;LWifXZ6fsNNT/dwXPegYzOdAix0cgj0FiO7oRAOECXF7d6NNtwJ20ZyKCe2k3q6D1QojquYtnbyq&#10;U1mGpLBkrhIbDLvhObMetSSzo8ClH4xCLzugUwclsSQ+jtfPPaKptbyMAwaB+8oDhQHdR/zSTljP&#10;fWODtjCE5rOPVo7+Ni532lx3A8CTLNQ2nm8r/wb9u5iOnmrC/NFyyfkqBlQAtI7XuRaJkRz4Qaur&#10;A6FO+pLJgze8BCZUTS+JxjICoBibJvCZ0S4mMWoaveuzFBk19bLH9b9idhzICawIQGgcX55XzEGc&#10;BiRY0GL0oLpcpnYkAGgckcd4KK2MISkJyPfYnP9y5qubXStVQ5nuKI96zHQneByTZw1AGvtmGbuM&#10;OzvRgf4a4xlMN8roBCCHFqjEwZ+uxMxoKJPxsDOYmaadZCTsGs/QhJRkXuo+Gb1rIpVIJ4XouycQ&#10;qu+fx4C5cTNtFNPlTHWvwKZMUEmFqT+/dAORxutpM9H/crQvNhexz04atxyE+nuYjv/y1zWdQ5uN&#10;kIoA1lf2RAR2M5F1/FpgvcsBlkZZ+fg+vM8hzzPmg6ZzQN3cFQ1IcdoWCY/IfAokRgCaNRBpshPr&#10;N7MmJHe7+/fcpWPenOYtf0FalujDXTsfjYpxYlGFVj4ypZzEa1TPqmT/UyEQioazLI/JElvJgzSG&#10;10mylgxGdUVrAsjsqMoNALSHyEmxoAKhAqBiSAU6G2BL60XOUT2ubRMn2a38W43hx5pxhZMOdGwr&#10;we07ySTeRj0wFd0LIzW2TQ1CPQU22gaoRdbXBPCsZ7VWUe8JEK3hcks9ve0AR4HH7dtX271X++39&#10;j7fYw8dDVHBCIOxeZXM7VtooALSHeKXJaYLnVa25bZnt4menTpfYlSt4VvZQf9n/tPV0Pk2yTz/V&#10;4i+B//De2J8T5nMJ/gxXYUX//o19+8UDu339UACfDkB3724BELfYDHFLQ/1M0OsoE0Li2ITes4GR&#10;e1MdrweYqqZiOckbJAXgsyktUD27JIfgKki9DADVCywQKsZTIHS8uxY2tBRdGswoDKg6UiXQreHg&#10;0cJoqruxIupD0ZZ1cqCTAUkaC40GtWpgydpoRdlJI8nlA3vs2YO7YSJGbZgopxpG+UVUXxaq2Yht&#10;KYH0Cp6vRsPZRCxRD1KAEWQAW9oBsIS3n5zrJ65pm907u9ee3Dxjb988ba9fO2EPbhyz589ssxcu&#10;7UI7sdcO4TafHiR/sB6zBxRvRdFTIO7l/OGM0EtgMCtXW3tTDvEAJTbcByM62mj9vWRztuCYIzhW&#10;P6+vgt0ly0uGIa8MVe+rwmY381xreCHHOvJs1yQC4aOcwQBCT+/tt/NHVLlJlNSODju0s8vGemCA&#10;R8nAGoV9GiAAvL+SMTzud9oWqmhdKAaAFtH6FNczYSmGSU54aeO8jlMAVMAvvTJVmIBDgdCMMzdk&#10;RsYl0OlffI1BtFyboxadUs6mC1YqkzEaYxysSp+Yj/YqF5Ak8JlZygMFCDsAFevjo3cB0Az4XAJA&#10;3eEeAJmyN9MrE4306wxoYD0Do5qNUfJxfhqALmVA06N3B6DaOohNs6juwg8MbeLKTbvwBUCjzhQT&#10;VWpUr+s66OgA/N9u3jiS1+9xmUGa5cl0y4exqxpwIiPmua1+EEwDUO1MfaSkM3rVXLYChhS5pCUg&#10;KgDayYmgTvQEQDV6nyY2bUtrA+agagLnK0LkksDnTlqD5GDfB9Mp4Kl1fIycTKosDxGvdIBx9QkA&#10;28WtEwGAHhpsDwzohbnRAECPj3UHAHpouJ1RfDd5oTCgANCdXfXoQnHXt1Pt2cp+BBDax/5CmlTX&#10;hEqrKvCsUZwakhQpFQBoiP3i86yVMPhi52swOwqEqpvdx+7R3BV1zj6uC98Friukvp2Go47KMurw&#10;WmwLzO4cU5j94zIjUSnK37ZrmNy60T7bMUDUWleDTXeSicrzHWpgZ9oIeG+qgEnlhBkdrU60xYI2&#10;UDUqHbyej8bw+r0+NnQgGpiZDAAVUxtHwJnxbwChSQ2nmsuSrE9pPb0WU4aWNAD1DnCZeYLzPdFd&#10;hmzKhDXTbQKbAqA+ii/dhDEpMKDSf8Ys2gBcAAaho3sJcAgMZxIZFVzyLBVcpIPSIyCRczsC5qCL&#10;DGPmhBXVYyRjWzfPZEfyceTrjnKvvM0wi8kI3kGo55fquaZ1oBlAnHJvZ9rhAhiRRjfqE4P+Osgl&#10;Ym1upn5ToDSZTgRDptItYGJ12d/DTBWs6lETFjRdmRoiopIWNd8XOCCPf1PUtXoL0dJg+6UgdKnL&#10;fSlwdCbbWdGlgPO/ixCiXMJBrOcROwiVplefhXSP/eL6TgXbZ2Ob0u+XA9Dwmi5pAPNYppD6wech&#10;6ED1XYHl1El0jESKgND1mCHfEwAqcBjjlaLMywFp0IIzLdAULhAUq54Ol3Vc9BPBoM1OAVH9vgwA&#10;Zd/o4LOKqZHSfQRAK2ApBT4dgAqEOgBVxJID0DbaHzvJBtVyBlSYSeyoxvFhJM/YXuBTqxHwKgDa&#10;w/2H6gvYp+QzbWHfON4K6CSuriUXw/YKa2Hq2sDEtVFMJ9smrjcD4trqnsI38ls0mozNezBCJwHy&#10;2xixP/9Cq73z0ay9+f6kXblVb/uO5tjO/Rutd5h/z6h+gHH7FDWbcztW2TzrxCkc8jd7yUpnyrW3&#10;wnbtqMRlv9P+/LNG7wKgP/8K++nQ8O/2n79/ZT9//9gevHLajh0CPNMBf+ggWdC7Wm3nzmYbp+te&#10;ZT6VJBGV8ne0IIEU+Gxp4PUgXUj4S7JGNWMK+wjzqO69gAKADAAVmtcL2k2WpwxIYj7ba3GBYmhQ&#10;NlYd43YtZX+2Mtrrb0NnhYFBBqU2mM4mav/qAZxZsf660K88y87+6PYtdmr3NtszPWQDTZWIdhH7&#10;4hyrRnNRm7uCBpdVnDkssypAnpYakbSqFVSvhiRuawKgdXM2saOvwS5BY18nU/TyoWm7dEQgENc5&#10;6yBazIm+YsAyDQWlZFzyR5cC9IrRWpYw8i6hLqu8iDMUAKY0mQrOb0dy0N0KiKYBqhnQ24QJqxWt&#10;ZgvxCTXquecFK8dpXyTEzvNo40Mz0Ztv04TXy/1+YB637XilTfUX2sJ0rS3MwgBNEfQ9WBQaAXbM&#10;UlNFVdW26WZ+F05g6Gc9F3XAy80ftuSIFWzA+a7RO61IhbCfGk8qk9PBZtzGCkMfvcdWicXO6swX&#10;XkHlSYi2tlrqEBf4LNPBCmZCjKhAqYNTXRf4DM52wJa2AYAm0U9B6yYTk+rTgpuXM3+eVxi3u7sc&#10;sbjrITWSTjOCIY8zHQifmI3S2ZvRQe9moeiSD4AxFdckILiCcby0n75WoREVEF2xPKsBTYPPNNBM&#10;P+ai2xPNqo/hQ2i+wCfPWUYo166KxdV1N1Uo6FlNSx5voh11xmnK5cwBNjVudPOVN+GEEWAwskTm&#10;LOhCJY1gBccoY18xnzL7tZSSfcl3S7WXXVzWkuSlG3Ak97kAqLI/Rwign6bzfB5zkMxGsxiPtmBA&#10;Us6nNJ+71fcOQ3gChvA4OsmT9Kcfw5hzjPB5aUAFQgU+LyKROTkqoNoNAKXoYRp2FO3kSaYkWue3&#10;DAdQug8N6O4eqtj62gCijOP5nVNIAPQ89Jy6MfS001TigFmd9QrRV4d9JQepSoBMGQezEvRphXwO&#10;i3jtyjiASSYix2xNATWZhZgPlVUpV7gmABqbykDCGN6zQqUBaykj/xdTkkbxozjcp3Hr7+fv281I&#10;fkfQhQ7CjGJCGuu3bTCiMk1OYsAaa8VFz3aCZIChFpqd6mFTOcnuqC7mYENdMa+1QKhYFbG0el+0&#10;dFknfO4M1vPLuoQFAmKPtndwi+ELAE4NRF6BmVxWoLz3fMdu7//OoAzmINhMgZpNnEgq71GGFAFO&#10;AU9fYQwPQ+rGJI3zY17oYlbUx+oCe+kAfAHjtMNbhhvFC0XjTXSjpyOnQjVw0q3+X6Pz1KheoEfA&#10;zJ322up6urHHY5iyGaGYkpKIqhDWnwB5rzBdCvbT3ebpk4CQ8+ka3mTf5nF12sc5e+1A1E8onEn1&#10;vzdjFgtmtHSrkQBzFmi7az0Yh9Qdj2xCSzFWYSURV54y4DFaDhCzsU/evR5749Mu+phLGk1qvtKm&#10;NW/RSv8sDeqXyh48GiqTGZqqOXWGOhjnUm1ebhLLNCSF6UBcIXweYspZSeV1hqpMmEiNwtMrdsA7&#10;IxozQaUPd4140F2rqEKtabzuer/EWOuEMHMiyO/TfkH7z6pCFtOLyiJ+HysU6ahUB0KtHNBYBltZ&#10;CuPpo/hSWEyF00sLWoerXSyn8JEDzbYytJ0sjeM1im9DWtSJ471dIfWAVoHPZkgr3d6BrFGZoH31&#10;m9inoMlvZoxPSH07ffEdVcusDZaznVF7J73w0n12AzgHeyniGVqOdPAZGx172rbt3GC7cLRPbXuG&#10;5qLldurZGnv17XF7lc73q/fa7Piz1bb9ECf1aDzrYEl7xp6ykS0rbXD6aZvazhj+dI1df3HIbr00&#10;aTdu0b700oI9efuU/fz7V8F/mL7tB9bfWP/H+k8CRqUD1X9/QRb6tf3y14/sg3euMcpnuouccf8+&#10;4u0W2m1+GyUetDx1drD/JmddMsbmJsi8Gl47VjFO9yJki0WqPAVLVVCvXsrrI8lhDoRbBoBKaCvw&#10;2VGThwkJ56diCMgBVRh9fRmjJxqQ9OaVAh7LiVNpQ/vZw866GfazngOL9Fo1jP/0ZuvMJZhVGHF0&#10;qH2lq8XGe9psuLMhgFq5YesK0QXArrZUwKiyZIBSvVUrdVi9AMGwAIOd5GW2Un9VRU5mAVFLpbQX&#10;+ZmF3tCdY/WhGWnHBJq2QaqeGLnXgrhbazlwATbLoXmLQdz6oys4I9GqkhaN31VZxKiepWikBuq2&#10;BEa7WnD/NwG+6bbvgC1txgXfXLOChqjNNtKXZ7Og/Xkc9lvHYVe6N1svDq/BtnU20LoW8XCRTQ3l&#10;AT4LqKUqtR00A+yZZ8w5h+ljponHV7MUbCfAWDFPWgKhAqBFxDioEUkANH8tIDQBn3KmZ1fUdvpZ&#10;XoynybKd7goOYb86qON89d5wgU+N3sV8Fml0t5yzSYCTQKeP5xWErtuUXykAqiWnaHRCRiAaWIEQ&#10;IxO1bA5Ag+mIsbvG79lcz2jKEcgLYNBD4RMQ6iP1TGd8EhKfMTEl19Nj8jUAXYHN5c88HUCorwhE&#10;oyZUI/jM70yN4CPLmXLbcz19P/89DkAFdINbPwGcaQAaHbrRwav4GAFQlxeko6P834afpWQEzoy6&#10;wUEHsDQDqoOedp4CVoEFBFTVA0AbMUg0AzbV9S4AGoAncUE9gKN+TgIVgSSwpzWKOXCSiYNnfQp8&#10;RgAacz53dDKWQYN9ZGQA5rPHjmLMkbP92Eh0uu/rbQ1j92e3cpK3bQwwCiO6LYLNExNdYZ2e5sw6&#10;AaUHB9rQkfKY/Ls9uOh3diB34URVrOs4Mh09N4HQnnLy9ADSamxSg5M67GvRI9dw8NRSvahAaJCH&#10;JEuZnwKfzeWVaEnLgv4zJDlwAHQm0kd1YlvqCgC3PLaakgbq+P2tzYy8hgL43I45UsakPWO0IdEP&#10;P9fTSpc8Biqe80w34fys8ba6AEb7mfQoWq6TLNVW4ugEQBt57tKCenxMJkYmCdrW91AH3Wz7i8xS&#10;ANAkP9FBqIBd6F5PVqaPHROHciS1wn0ScBGNPvEzF0xAfJ+dzQrjXYBhbNuSGSmyn1oOPgVEQ6uP&#10;qjYVLJ8azYfHCW57MbFxtB7BZ5QFOAhNA9AIDKVtXQxCHYAuNb+kszTd9b00iiiyhZF1S2eC+u/y&#10;iCoHvunvT1rrmQacaSAaQGqSBiD2bmk2srfOhXSRJWx2cIarAU3MNeBLy4Fw0IlmHPORIXam2AGo&#10;Sya8utPD+jPvR6pCVUUCadC4CNDKIR8alOLnIA0+w4lFwmw6APUGLb/dQej/C4AGfW7yPqQvewKI&#10;62I9jcANa6EMQGYkhdNLJ51IVIJJNsnxjAZLMZzyEwhswkCmQGj2Nlg1dO7OXPq/KSKKziVg/n6J&#10;GAm/I/l9GVZUJk+0nzIzVhCfJOyirZodBT4dgJZAgrkhSeBTZkkBUBkn3WwkLbtAqMCngKdG8a2l&#10;60j+WRPApwCnwGcdZFk9NZ0KpPd++L56vC9N4IXG9RB8AFZYws4GUnYal7GeYjILCEWb2QWDOTyM&#10;wZm2ov6Rp6wHNnMIIDm3FxB6NM/m9q+z7Yc32IXbZIE+QJP/Qr0dJYh+63FO5GFJiwCwFWhFW8d/&#10;a/1zGJi2oEHdvdlOPttu116ashdfnrc3nhy3d947Zz/+iM/ml3cSFvT3ySj+lwSMShP6J9ZPrG/C&#10;fb7/7jU7e27GhomenJ7B5DmJUX0YHIjXRr6bYthPZaw31MEiV/I6YDqqoP2ynGaoYkbvAp8lvC6a&#10;9hbz2ubxOmcAaBvd5B011NsBPGP+5zpG7lDmgEUFzVcTpyKHp5ivIqjzmnJpGssZbaM3IqJEwm0t&#10;uQh1PZxFcv9aRvONmCIUZt+AnkosahWPW6k+ed4wgT+Fsms0rbF3ax0ZhvTKd9TTOgBDOd7NWKyt&#10;LDQObCT7c/1vcE+hHS0gLqkyD/0oes3ORkTCzRx0ypbzeMsAl2RygbarAa76Y9V4tIYR/9pkuw4Q&#10;u5a1ksfZAMOaBxCsKObD0EJmYj8GioGaMDIf7CV+oZ82g+ECIhBqbdf2OtqOam0ftPOhPUS3DAEE&#10;6pYRzr8+AM/p4Xy25G7NVBC/VGNH97YRRt+JNhUGBiNUE9rRMlqXShDfVtDEVIr7vYj8zyLG7iWc&#10;DciJl7cOfUTohJf+M47ePQfRtS7pWJqgfUm0aD6C0DbkJEp7ww5BB28Zjqpx01YJlEoLBmuSswIw&#10;SUNHIcyJtrm0eORx4NdSi08IU5cGNNFaCWx625JvNxJKL9e31iK2M62tTGVzekZnyOsE4AXd5a+0&#10;EwXtZOIqd2Do7UkCoM8AQAU6FwPQeN1d60sZUAegDorT4DgNcj2b1DNFBR4FOEP0EyA6kwcKUA9x&#10;NUklp4BnGnCmpQP+mM58uvkifQDNMji8p2JBxeyp9QewpSzKethCLdVaij1spwWogyUGtLeCqYSa&#10;j1hiP7XEPgqAKnJJ4/BZpg/TDeU2A6ja1sbnuac5ONhPwAQexWh0nIglLWV/yu1+ahKgidlIwPP8&#10;HA1j6LPPkWl3doq8W0T1x8c7AwMqEHpyoje44w/0wzTCgB7E5HNwEFe99JYhIxRWkZD6YXW3kxus&#10;5ywA2krveiN1knWAMIFQgVEZFdT2JDZUK8hEWDqpaigp4WS1lP0TrJ7MCokjXmBBYD0cgPi3AoHS&#10;nDXRU99NvWZfHTpYWpJmujrQhcLWwobunxwO2tAZYqi0tgDKZzlZFhgVAzraUhNMlr1MfJT2oQBq&#10;xTJpBckR+7owTgzGB04uMT4o51BRTQLBrsvWNsbVyNGbbMUSim1keRvRUvAQgUV2tB2AHQAoPfIM&#10;uZ68dnpsz7xUtWuI5QnxPB7FFJlQzw71rNCoOeQ5KL4nYc8kBVjEegJOc9l3aG3i8gbuv4G/IwNA&#10;k9ggf65ZAJrUkiZaw7SUwPNBI/sXWTv9vYEJBdimDT4Cmw48N2qKkCzdrsteDuEaTdcmuknGayK9&#10;sSrTdMT4XFMenWRL0uExabocJB5p93zCXqeTBKKmN8opAhAL9Zk8P05IA7ubye9EUkFqgUxjOat4&#10;T5P++GwzUsxLzTKh8fXQ58HBYxyVx9D6TIwSn430bc5M6vOUMYwptSBph/ITjPTnztu7lmpsFzGf&#10;SeSVEwWZqmJNuFJa/4yJLAHoXnSgfVkA8+AGr4JWykU01crYGvvevfPdAaiua0weR+acnGJ0FiAt&#10;pjZaADQYOVM64Gx3fTSUhfIWTEoyAwqzFAFyCwG7RWg+SzR6TwFQMaAyJEkPKvApo2SaAQ1aT5bA&#10;aDtjdwHQHozbIsjayyLTqW0j1Zx1gKw6GL8mEnQ6KlcRVbmSGMtVTItXMzVeZ8NdhNS3MZ7v4Do5&#10;m/3EFvXgdh8gAL5vaIX1jjDGx3RUTSh85zDZnJMrrWuK+sxZynQYszeM/sa2nV5nJ2/X2v7nymzn&#10;BXKeD4HVAKv5ANiN/LsStKCt1GtWsC0E2PZtXWeHL3ba9Ve222uPj9rjD8/bdz/csV9+eRsMSASm&#10;kb9u37LkhP9jBJ7/4bb/MKLXss/tl398YE/eedb2H+i1jm5IkXqMWvVriFpi/4bnphAJQVkFE+0G&#10;PDV14A7AZzWSxgrMRzJdlxQimch9muQPDEhUoG6Gac4AUGk9tdRPLgCqHngX6tag2dJZgwPKFoBn&#10;Awe4erLyytGhlSqCiW0ZrIAua2mUWArFXiEXK4BTb345+tFyAlz15muV8YaWlQglA5jK0N4UE+iK&#10;TkAxRWXFOObpjz+we5QmoWEAZnEYU+cxll+FdnQ14DGXyyEwHmdVfRVnUTCfjbQNtTVCR9dxQIMW&#10;LwJlr4E5Xcm/WQWA1XYdYFQVnFVlUN0DxcQHNLGl/QnGU49TWYpmlBdUQtqBXqjviSIyrqpw2lfQ&#10;KFBv504N2Y3n5uz6s7O0DRDUfRAzxo562zVXZYeoqDpJm9LRva127lg/WVnozGBCR3oLAePoPRnl&#10;a1XxZgiAyuiUj7nJR/C5a4lmSuoJA/hU5maS7xlE2GLKkvgjibD9PsGoFCKUog4uiLEZkRWzI1WV&#10;o8aY6rauy2Mcz4FEJiQxn2XqJYcNKWIHKAZFSwA0sKCsEFKcaK3iuDi6eUPMEM8vAE/thJId0eLI&#10;pciGegd7Wv8ZGEF2/r8GQDNMYQqEBlaV56G1GnPUcoCmgKiP4B2Iihld9UwEoWJCfaVH7bqcZkl1&#10;PR0ZlTE7JcBZz1U7ZG1dRqC/RQA9PW4UU+C5pQ44HVynQ+4989R32K4ryzI4sf0n6qYULaJqObJC&#10;CVwXq6e+91auC8C1q/cdFnQpAJUGVK1H45gEZzDZ7ICZXOhDLoJJaB7XtwxDu3ub7DBmojOzQ3aC&#10;kbrWSVrMzs4MBZbz8vx4AJhnZjAf8R08T8XupbkBu7gFzTOXT06qrhNHfMKGCoRqTH9kuJvbBgCo&#10;ONBHetGatlP7CbvYRF0mLvyRmqrA2HaVllgHALGlABYUsKhRvACoolo0ki8JI3jpQ6NhTlpnBVcr&#10;91MAVCe8OrD5GE4ZqgLtul8I/eezr9dNLUmdBP0PNDSQXtFOScaIHZmbxRQwE0bxDjwFQqdghwVA&#10;xYqO0w41yGvYL6MlILRbdcSscBl2WTmhjUgK6jjh9so/mSsEQD24PkwrXGOdaBI9j1LgUaAgACNV&#10;YaqFR+50aTXV2a6RvABq4jhOM3yZ/u4kcH1R6DonlJ4PGUBoyALNjuGVHyrnvGeFZmKBkhGuGFmx&#10;sRkgyklrQR7RTqwcLm8ErGo5SEwDogCCwgg+6j2DQcYfN6nxdPCZaVRKMbwOQB2ERqNPFnSmgWga&#10;gDoTp++W9lcZh7ayJdnvpWtTM9WpajsKAJT9Jr9HAF77Pr2W4URBo3r+Fmf09L7ElqTYlBT0sAk4&#10;C5W8SXFFlOPECsxowgJYS6sL+MylP14MqEbw6ddBLKiP3tPMp4NQbWNWamQmQzwVr/XiYHuet7PY&#10;CUvq4FPbpQBUt7m+NhMxlQBcz2ENvyv1N6Yzk7XPFwGReX+SNAOvK3YA6lFzSrMQhhB4DFvG6sWK&#10;YiPzV1uBUS1dFijVSo/jnQ0tI/e4HGyhk8/ASCcg1N/zTAU14NNj0AoAs74K5XwHf1QqFo4Ru7Og&#10;Ap/BkISG0xlQxTHJ5e5LIDSO4ol4pE5bwNOXGM+mQiR+sH0N1H23kXfZUkE4Pe2LXY0AURjP9sbl&#10;1tdBWxINQV2dy6x3ANA5CDglGL5/bLX1j6+xgSmc9Z20NQIcq9pYgMrKbuR/ON0Hdz1tYwefsrkz&#10;xC09V2i7r5bYltOQh9ufthp+3o7ms2ELDCzgs2GGWChWKdFLdcNP2ehuQupvjdkLD/bYmx+ctk+/&#10;fs5+/9M9+89/3gMHUghkn7B+x8hd228Yu79n//gLKUS/fAD4fN9++ecH9vMfHtnl57aT6UmkIGRa&#10;URnGqRbSSDAaFZUgcYT5LMdLU4z3pgQAqpz2ekjFKmQI1Uy3tcqK+T4DQldD/mUAaHM1ukccq02w&#10;oGIpyxDjiuoW8PQoFMXCtKDn6m6sRyRbDQgtR3QKeFGFFuYHbYsR+ypeRJfzOcvJQ7+hVQgALQOA&#10;lsKoFqP7KOKN1yqEvi5nBF/JCLyIsXhpCR8OQto3AsyaEO6eOb1gZwhunZvtg56utmqkAut44isx&#10;Lm3mPsX0witbs7kBjSOsZ0s9Gs561dEtYwxfRGjqDqoxDzMW7wid9qOwPmN9zaT2TxFDcNTepg7r&#10;wf3zdvH89uCMr4NK3gxAVLtSMY1JlWg0BgY2ETFAGOy2KjtI9/v9V/bSF3/Y3n79mD167bC9Tj/q&#10;zWen7NkzQwDSPjt1kAaZA512+jC6OTGgM7W8Zhw8oajLyRAtzaU6lPB5H79H8Bk1oKGOk5QArdD2&#10;oODdJE9QX6wwptWZnUbhfPndKb/ILR/0ojIo8QFQTEUCRMXQiBGqB8SIFfWYDFWn6aCoHbB2xpth&#10;Rjct54xeDKgAqBhRvuQ+ahP4DOagFPD0yKX0iNtH0elt2gWfjjZKG3yy7nl+D+zEWljYAD55HmpT&#10;WsmOfjl6UgHQtEloqVHI3fBp/ajLA7T1nzszqm0Ao4k21XWfzoDq9dhA57wvudndVavXJ7QfqS8e&#10;gCwDldqWPJIqxDAlS7mPeg2XVqZ6U1W6ejICUJhB2DYBzzZihsR8BvaQk75oRAKAcjKoAgiFqA8T&#10;izbOqH28uSoEw8uRPo82c89wmx2AxTwySaYnwPLwWKftHaD3HQf7qdkBOzM3ZGdxap7g5ycBludg&#10;PY/BcgpkXtk5yhh+yM7PdtvlbQBQtqepxj2MSdAB6JFhItWmCCaeHub27tAnfwDXuXSmO7rbQlXn&#10;CEYoAdD+qvIgHehCNhC1oMQuie0FeMuUpLpRueK1BEIVKZaJHEvMP9WMwqWV9SlA0HvBDityTCDU&#10;zXkt1Gp2U9MpIDpEQP0WdcPTBX+SjOJT87N2HKf/oSm64YMpqdO2Ea4/hyZ0CvnACCyyjJO+HaLG&#10;dBBA2sdYvoeoqy6WzJZKJZDxUkkg5Xw/BUT9+btu2ycU4XklI3qNKWWskrs/mGbCGJHnn+jnQnRQ&#10;AEccQJV4kZp4ZLIt+X47gEo3/kQQKjZU5QYRgJbmxLB6b0zKGpSiLjToDQHGAqEesC7WU2szAEwA&#10;NJfHyUNTXkDtou7vRptsxWR08C+tqtTIefMa1VWqqpLHSlqSMoHuSbNQVvsZNZ+ZxUn25mQpviqX&#10;11rXA+hMTEICSA5A/TWu4KS7HBCq6tQwGlZtpPrME+a4GGAcGpLEQmoixFavXTo5IIa6xyikoOMM&#10;iQIRiLrrP9RcUo6xcYX2nTLMRLCq+/vrnAGjilviNYrj92gE8tdPr6kC/50VXmoCc425A720FlO3&#10;RT05zz9Uv0Zjmd/H8161TTd3+Ulw+t/4/j7NsmYc/jopEPhMAGh6/+8n1v57PWZOOk1nQgVGBUSF&#10;MeJoXvW76G9VQMHtISpJ8WtI0WRKiuATQoul+1eDO/zxJAXTPlVbL4GIBjPtY3WbM58AXwxHWgKh&#10;Ap7VEGKaxkr/qYQftSF5KL30n4qfrOa+dQBWLQXPC4zKjKSqzRZIsw4mt+0QaA3ENLYBuBqLliGT&#10;Wkab0tMBfLbXAEYxFbXXP8WU9Rnr7VhhHTCcHYzKe4eesoHRZdY9hDud0Xv/xGrrGgFEAkBL0YQW&#10;1dHUiEa0DBDas/U3tuPcRjt9r8wO3cyzoy+UA0DR/O9fblVjv7Ha6d/YxIli23qxznr3bbbp00y6&#10;zhExd7TMhnfnAkALbPeZZrt5f7u98d5x++iLS/b1t9fsb39/iPLzXfsXbOg//04G+y/v27//8Z79&#10;4YfX7Jsvb9vvf3/ffvrpgf3+x9fsu+9fsYtX5ij8IeoQ/FWJ4bu0EjINlje/GOIOM3cNeteKal5T&#10;yMRy/DbNLUXWj/GqvQ3fAkuYbS0Y7hkwXAaAii2sJSy6TiwoAt1yRvCiugVAa3DZBg0Fb34zI74+&#10;cgN7iXJpRdtVhu6zgB1vIfEJ2gp46nIJWtBCPjhaBWg9itB8FBO1pFWI+LcIDYZWgTIBCW2tQORb&#10;RJRBcSF0PH2qObnLoG832IGDM3bl6jE7eWqX7QE0dvfU2FrQ80oYzE2AtlIYW4HSaj4Q1UQjNNcy&#10;pqSLdS2s5zwszu8+foy29s/2f3/6zv7w5Yf2wydP7KfP37Ofv3nX/vzTh/bHnz+wzz65a6/dP2MX&#10;L2yx+Xl0qnTKV5O9VV8PIATl19aip6DvfdtcZci9evhgn91/eRcAdktYLz43a9cujtulUwN2lp8f&#10;WsCZxqj+4EKT7ZuHURkhS5VoKIHPCgS5GsGHiKdFBiR1wvP71mtlAajAZ7Y9JTqmo/YS8MOY3pcH&#10;eIexRqIb9UgbHQiL2WFoVBhbXWCrdbALB+k4FvSxuwBozkp27IDQDPgUI6rbFbydRMm49jPoPhOd&#10;p4O7zKgmqdT00XQafGqUvTQI3kfyWed8HNN7h/xqAKCWAOgqdvSu0XSXehqAxp8lAfRiT5OVBqOL&#10;IppSWlV3r6cBaBhJJQA0HmRYAGBnhwU6Y3h+EkkF+5qOl1oMQDl75P3zTvAQaJ6YIQKb5/E+ysLj&#10;hENOcbFsAmoCoGINpf9sYeIgANqJ8aiPicQgrnetEQCTAOgYI/dRxu1yoguE7hpssWMAzRMAy6Ow&#10;mvvJ+t032GSHRtvsJIzmKU7yzs8P2ymN1AGd52nwCJdhOi9sHbBn52E/53pZ3WGdmiKKiccQABVT&#10;KmOSxvWnMClplL+fzM2DuM334zxfIAB+S1sTUgDkKOT/qqhCoLkbXaVKLJRpKhCq1cC+Qw55gbjg&#10;judgopXRPyexR8F4wMo0qHiAddKQpNG3THXqi2+HAW2nrtNB6HQPOaAYko7MjNtpmSQBosfovT84&#10;RVMSz1lRTbNoZAVCxYRqOQgVAFXQfy86WwHRDkbzcvU3sS+s00EScKQkkNB7r/rb5IRQ8Wlxpcoh&#10;VPEJAJVeNGvYUKtZ1sktCY43lwUACvCKWjdJEOJ4PxoSF9dPCkxpouGB9M6Epis7HRiF8TxJGQEM&#10;AdLEgLr208GnAGgEofkc2KN5Jh1AH0FUXA4+01FSDkA3kmMqEJq9TzTsZBzYmRF8Cnxq+qLM1GQ5&#10;ENUURgDUgZWAlDvd9ZrqtRX4VEe5G8EchJbnSCfLxI6/RVvJFpSxKtZYWweOet2CdjbJMY0AVIx1&#10;bJdKT0HiPjMbueQANJ2BKhCqx4sMcDQTLQryTxjhbBVqHL0v1WU66E7ntrocIf2zX7ucBqJZoMjx&#10;WSd0SkBgn+MSg7RWNM3ABuYTAPpf1bEpTXAwpbEP8/zeEE2WMKAayWvJnOQrtBpxm8CnHPIFFDdk&#10;mo74bikfWPfVVnI/LQHc2EgWjZzaxn0rJ21LwGcpYFPYRgSbgKcDUDGf0QEPUUYeqLYhjB4QKuBZ&#10;z321VMUZskEZvXcnALQNs3IbYKsZrWMXwEvMZ1vVCvLTl2PYRuMJ89kMkGwDUHa2ADh7VxEIjwEJ&#10;w1An7OTQxNM2PrvShqaW2+AkU9dxHmcYHwvjc5mKWtF2Tu9da4cvl9qNNzrsza/H7dbbrXblYaud&#10;vk2b3SkMUrOYtQGhnfMrGMfn2dD+zbZAf/yxF5hK3UQKdaHJ5o6U287jtXbxxojdfUju+pMD9tGn&#10;5+z7H27ZH/5ITfrPr9jPP97DHX/f/vm3N+37b160j96jvfL9i/bBB5dYz9oHH12xsxenAwDdQNJQ&#10;MX9jAUA7D+1nIRLICgBoI6lC1XVM0DF6VxA7WYOhu7kJqSYgXRNuZYCKAVUFegaAlvFCl5HcrxG5&#10;RuVlMJUltB2J7hYDqlXNuKmrGZfoQLdNoO9qg9EQ0BTjqbNRB55iQyvRSZWyUy4nHLsY11khQLYI&#10;E5OWLguExtE8Zzzh9wJWob6L0F+UAUCLsOnX12wmu2rcXr53ye6+dMFu3jpNkHy35aCfXMXYWixo&#10;DpR9HpS9moNq0K8KQNeVbbb1ANDdW0bsXz9J2/Br/+H6+tdPIP6v7IfvHtnjty/Zy68esCvPzdiu&#10;PY3W3Yt+FeApJjYfEFpfh9a0Da3neAmMLAfic4wpj3EgPtkfmM8r5wbtzGE0cQeoJpROlKWu+F2I&#10;dcd6SQeATRXwlAZU7vwwetciX1TAMyzC5wVAc9cRSs/KUV0hYwidxelsTqBF5h9vVUkD0GxmaAys&#10;D41JSc6atlr6YtcS16OkAvWLh8xPxpTe6a6xuwBoYEEBWz6C9w5hZxbEvAiM+ijZY42WmorcFZ4F&#10;nhph4yx/RlrKFTCQApgwnKl4o3QEUralSPdZFUDnSv6NtgKiquCMtZ4Co7qeBaWRGY0ZoP9ruQEp&#10;M6bP5JLG+CQt/U2R2URykABQ71B2xtMjXDwT1UGookK0NqxeFtbGNTwWO1S9jwGApkxdqpbzWBEZ&#10;+AQyvCVEYEzAphnA2Q7bKcCp1YYbW65ygTixn0MkUggkCXwKOE2h8xQIVcOPQuEnm8tsP6znfgom&#10;dpH1e3CcDNAJWrxgMk9swXw0g76TUbuA6PGpbjs7B6BknZjqtDNbehnDy4TUH8Dnpa3cdxZwOk0D&#10;GCBV68wsOXczA6EhSevIGLpQ1gHG8HtgFnf04ppEZzmNK18srZ5zP+Psdio7VdcpEKdCi2b2Gfp7&#10;1VpSrqB3nWzx2imP1jNxdVmgTEAsJAWE8bs0oLGe0yPIBEDF9ov1z9R1VlVaf4NAZQPjdzSqmJJk&#10;RpIr/uD0aMgLVWOSAOhMB4BZFaMCooFVRkKAjraXnNA+2M8ARnHId5IOohG9CgHUEFejAynsjp5/&#10;Cd/ZYv4GfQeLuKwTRAFqvb+eW+ilEV4okTYbermEM6m67gBUf69WjBzSNi7vPHdmL4SEJ6N4gU3X&#10;gEYAGqN64pg3ut4FQsVwhkX1ZgCcsHVy6MuZH5bHQiXmGbnrBTJz1nIflhzeuu5mmxyYWAFPAVCt&#10;CFbTUUUxPSIT96NgfjGgsJzOeOo4o8sCnplAf+XHqmpYrTlJDFOo10xeG6/jzLwmiUmmjL/L2WFt&#10;9VpIn6lWKY3JdVmj8iJyVbXV+Nw1nA5A0+kGDkazAfCxAGBR9qZMoLzWpTDIbipz97iPy30sno49&#10;WlzhGas6I/BM5FAwgN4m54kkuu7TFtfvZ14zPn+ewKHHEeAs4bigVYzMRZKQkNSQ0pzqsqd7BCCq&#10;hqgUQ+2Pl2FOE1bagaGPxr0CNiSqJBpugVKZkwQsY+NYBKD6vrhzXj+T0dm/79FYFJvSvCFNADeW&#10;PkSnvAgcNQkGphWGU8BTulLJC4MPJeR+RuCpbGI1PlYyrteqQi+q2wIIZWUBaHTGSwfahLGmldF7&#10;K+k2TcgG26u5zBi6sxaTEauFJqAO5WJCaAmAdrTiUB9cg8t9pfUCMLt6mLCqn50Mz0H0ncMEyU/T&#10;7T4z/5Rt30OU0q6nbOfB5XbpRrm99/ms/fTLCaLhz9ujD8ft9hvdsJmddvkO+/KLlI4sMPJHH9rK&#10;YwwvYFY6UW5Hnm22Y1db7cgl8prP1LMa7cJzffbCy1vstTd22bvvH7XPPj1rX391yX749gaM51X7&#10;8pNL9u2Xz7Gu2YfvnbV3Hp+2h68fsReIbrpxa6cdOzUSmiXzySjVCF4rv5icz2oIS4xHLe1F1oDb&#10;vxIwXoXjv64W1rielBBen1rq0xV12YxGtK+nOAtAy9E1VEAva1XKKITzXY53vXGiy1WL16h8QQ4i&#10;c+yoJxHvawQv1tMbPTR+10heALQCV3wJ4mEB0BIMTAKdBTjQfFsM4yGNqH6HHGliXUMUAoHsAqCl&#10;RYyPWTOTbfbSi2fs1Vcu2Vtv3iDTap6w1UrbBIh7Cj3nGoxFGzDtiFKvIixfkQrK9BIAHWmvsyev&#10;3kiEtWkQqrgBxQ782f71j6/t9z+8YU+enOdFPmR37u2wM2f7ALql1tLCBxdhrYxKm9Cb5jGaL2eM&#10;3trIWUrPOpsZybXd28rt2P4mO38iy3wuYEI6sL3B9qD93D5RZQNtfHH4d6WcMZQpgB7gWbgpiV7a&#10;REYWBiRnPxVCn7OWRqQ1bAGg0q1IRO1fKgHRAEIBMunx+1I2VIxoPNhFIFrKgVAAVG0u+oLremhy&#10;kakhNBqxQ2e5CUlgVCyfg61Q3ZaEOLvuRgAsLUz/r8uJKcfNPEvBZxo4pkPg5X71sPc4po9AMw1A&#10;IwMawacvZ0QFPqUDdeCZ1oKmL4sV9cYk3Z52qae76cVuCoDq9dD43V+TmOcZx+4Cof8FRAGdm1jr&#10;ExDq4NNPIgLo5P3R0mXX9DoAFftZyXsvNq2WqcL/R9q7uNSZZ/ne79/RVBWVCpWQhCQkQcULKipu&#10;UVHxgoqKioqKioqKioqKiglGkpCEXMiFXEhS5EJSRSVFVRfVVfSFnmmmu+nuQ08zc5qZHqan6Znh&#10;zDnMhXNm+L2f7/o9a+9HK3144a1i8Wy3Rrd7u/f+PN+11vcrpVDtXsFnF0uAsQAfALQX+BlAjRtl&#10;4UiwJHASgE62CprwxOR5PYDNmlTQrZE22vGtBp6qy4BkGkCvM+N5hWWjG7P94dZCv8Hn7cUBmwMV&#10;gEoJvbMAnPLvrs8ConO03VFUNT8qAL2sWdAEQLXktIV/6DateKUPrbKgJLATyAneBMy63V1VxF4y&#10;a67seAFpEyBaz2uOfn8B6OmD73D/azlPJ1d0BZg91t+tFEEtH2VQhzPMe1ah7nvql46av9Qyni3h&#10;8cbaxBKT4jo1E9rHKMBgPdn1dHKGOZmexZpKm/Ee3Tnd1mj340x7VEInUEEnsZbSbVfK1BAQrfa8&#10;2vIqzYp2oYzqttfR8aml+6PIYimhBqEJgOr3sdSnZEzGZ7YFo56LbZApJVylGVjNgfOmLwj1JSs3&#10;Wvc8bgGWw2d6JtRnu125c79JV/ayvpLeCk623otpXVvlMf+ZQGgaQL2FnJ1dPMXXnaQ97/ZC/1cA&#10;jbZLOQDd5zepucOk3gaguk4ql1mXGXzG8YU4whCDCrJG9Mnilxukx6UkpVkVGYCaVyqqp4OngFOX&#10;BZ0WcZoCUJ/h9Nz17Ma30oBQjX2+1GdFc96cMZs9wqnmfGWtlfNQtZnfFPjpc/sBdM8CUhKd6h0x&#10;n80XcApA1X3ZP/Lj8CkgjOlcuSUqtd5d/dTtUKVnRL0Nn15OspACP0mw/YDohuA2Vblgg/jzbIRM&#10;sJs8XjpmH7sEQOWiY/ZMCYAqflhenlYJgJonMCeo2m739DgHUP0MF2v89VWJgr7wpMUmbdxXCzYR&#10;wQSgAk258sidR5crELQUO16OuCUglRIaozlxxDEFNAJoE+DZyKKztuKbywWwH/AxHqDMP3bUYEJP&#10;9nkzVksNtNDrGOVrltVSO7OYQ0cZ6TuUzWYfBz4nmd+combn3gmLy++EpdXvhJ0LB8Ote6fDjTsn&#10;woMnReGHfzYYfvmXC+G//3Y7/Pgn0+GzL3vCyzft4dUX3eHpm65w7hrvCwBoC2A7sXIEa6aCsHW1&#10;Muxcz4RLdxrDNSD0yp2WcPNee3j8fDB89HwofPx6OnzxxUL4+mtg9M92UTtpzdOe/9XProa//OWt&#10;8JMfXWDccCd8/mYj3LszFq5gYL/BfktDC/cRfqUlWC9V8DuWKcQHx6ByFq2bWgjuQAUVfLY0F4T+&#10;PoI+xhrJia/FjpKu2yrLrjtj4QnhPVkFVAqk1E+pkVI/VSWa05BMLhsDFFBtvQ8BoKNE2XWghFbT&#10;mvcZCx3963VUqf0uFdTnRAWoXoJTAahsEQSftXiNaii4nG33iiJ+OQZ58wC1vp6KcP/uZnjz+lb4&#10;9a8/Dz/4weNw8+YS21YsowCGR468YxB6GgXxOG35PHmJMqOhvOkazlr6SSFYZabtwZX18KM3ZM//&#10;6OPwlz/+hEz5L8LXX9wPr15cQF3dDa9fb4XXb0T40+HhAyI1r/eESXJNWxr540W5PAOAnuLnnaZk&#10;o9Rc/W4Y6PgwLE4UMOfZGB6jiF7ZbA7bc5mwStTnNvC5Ns2bFslM7SxG1RThc4otVCVDymn7JVkw&#10;mfUSFdVPASi58PxeeuJIhRakaxxCcZy6Ti16QaorZnpD1jKSPpYyJBjVE07LTHlH3rc0Jc3XqJWh&#10;jULbJLTBb5W2EWlbadHIjOd1jNuhglBXRTUf6m1BqQumCFpWu2I449yjyq4DDL1NLWBzAHXlMweM&#10;ACQ/Q4DpdQLQdWP3qGrmPhfVUoHoYSspqA6xDqO6ztOL1JqPtVcFPYxXqcqXkbKzoD77CVQKQP33&#10;0e+aBlCpw7aklfy+OvogfLxflHYUK5drz2OmVmFK9YwLZDnFWkP59jjpxViVJAWppVvN9cp9l0Io&#10;QOtkC1uRm73MNfcCPT1ERg7UlJjiOc2J10xHPUEO9SiOWICxbDSYKQz9jKos9RB/C4Cep2WuNvwu&#10;rfYLqJeXgcjLAOfN5dFwjdb7deyWbi0SMctMqFrxd5dGwi2+5jahEI/Xx20m9Baq6Q1U03t87ib/&#10;9hLKqo63F0YMRq8wAnOeuMttzOp32KrfZEZUt0W3TXA8gc/mJIb1wxi/99UIqnG/wPBdSmI7v1sj&#10;MFrHiavuCymgp5mp1VyzAF33nQOoWvB6U6plRlYm8VpUEnxqa15KqBbwBKHaULdlLkYYlJbUjnOA&#10;fEJHmhrw52NLn+z4hb6usDTQZ8dpFqemsZKawUN0so0FJkz9VaOkS0m9nWhlU57LWlzS1w0Co1pQ&#10;0mxoI697glApoRUoMOU8d5V37/6+AtACZoJVBpUJcBqAJhn30T9RudiAjTLNNadoKT9SPaO1k8cg&#10;uvl3VPtiSz79/NWJZTodx5W5tEm5L79Y3jv3ny8j7bfvcdsggWbBCUAN6LQyf9FY+prYolebWRvu&#10;XE7UU3mcqmKLObfZbYCVApnoGBHnpWNcaRw/8hM4PZccauLoSrS+UmCBjtllogTMdV+pFS/1UVWZ&#10;F+NKVeYWkICmRhQMQgHq4tPFfC++Lpmb1fVWassnbgOlyj4H0NXS11GPl36WXjN9mUkLZKaWarNe&#10;s6M85j536fOY6ZnMbFhBcn8Y3CWG/7a5nkSI+hy5j/PE+8djX/cGXfjXevyvz3u6AurQqQQqv+zL&#10;S1mHA/vb0KgGs7CJD2i6xR9b7vIzVhpYLD8x8EAAn11WW14RxBK4VDKd1/uTBBKJJXreu3AiNdR8&#10;RJM5UDOqV4cEfvD3R19w8pN6vf+5MKOTvmKgUs/BCiCzhs6u20HWAJlKZ1Nl+FylFqOwQhSECkhr&#10;UExdCVUseZNiNrW0XY75PKOLFsnJMlIdamg9OyyqVlS+lmr8QAGzeuCzqYYuKiUAlQI6M0Xy4/QR&#10;0hiPs1tyjCjLw2Fx9iD57O+GWbLbl5n33Np4N9y/VxCePi4LL59lwjdf9oZvvhoKP/5mKvyIeowf&#10;6KNHmfDqFSLda+b0HzeFhVVmSPEDHUIFnV89iopKF3m3OOxerQ4XrmXCuYsA6YXKcO1mI5ZKTeHu&#10;3Y7wBEX0yaOB8OzJEKOF8+GnP9oJv/jzC+E3v7gW/uLH5/m56+HF06lwFs6Zmi4Jw6O8ztIdrqp+&#10;J5RgPl8BiFbVsIuD4luVwbqqnvuWFnym+mjo7iwN81NtYXcL/+gLM4wqrofPn10MX396Nfz0m3vf&#10;bsFrO6yEO7yUMwRBZIVUCNp81bw5NKBUtOKN14JqUcWboAAynXksWPX8YwNX/pgqsV9SO16qqOZF&#10;BaOulOrfC3SraZlnmD/N4KWlDalyhnmLMH8/RZtdCUVrK8ydsST053/+NPzyl6/Cxx9fCLX8ku+w&#10;1f4BbfijfN1p7JaOAqD5p9keK5HFAsoYKugJ4PQYxwIAshKorS07iB0SMjEScF0Vc1Oa8aw5QGZ8&#10;YTi33RJu3+IN9FZvuHWzJ1y/0oUCyxt399HQ2068KDJ6HUarjdzh3aigI92HmO88yZxnVbjL8tHl&#10;ddSl2UxYn6oOWzP15k3ai/dnphCbpcR6Sb6j8iUVhGqjPxbKTgKgcQY0VmwbxDEIHdVKEHyqPS+F&#10;1FSgRBGyN2Qu59q4itB8n9lNxXpGANWgt57gsrPQZQFoNPdN4DWJ3nQA9Xa83sjidqiSZ5QBH9v2&#10;DqB+1EykSgCahtC0AmoqaKJa+kyng6UDp6ufacBMg+hhBvwFoDkFNdeKj987gqeDqKuePhMq+Dz0&#10;YS4v3jfi9yu4bwNQgbUA9FQyA6rf1wFUbyoC0fjvInxqGckjRdM58OZflwBo3AbVMH58jPyFt0wj&#10;FChn5Tx+VXy+nhM6takFoA6f/Rna70kN1ZWZ4unwudjVZKrjFhCoGdARIibnO2ti+525TUGnQHQX&#10;W6UrLCBdRr28LnicGwo3gMr7q+QWL42GO4sqGdXTlgcwn27xQrI5GR6tjZkq+nh90myaLgC22piX&#10;L6jSka4zD6ote0HoeT4WiApAF0hLmqMWSUyaxRt4GLN3tbQ1V6nfq6cKAOV3bKUEobXqlGiZABiR&#10;aqgWti3gJQqo/D/dssrsx7RFn0BotGPCS9XK4wCZNWWRSyDawTJUfz0zqcy0jxNNqtnQKRKipjra&#10;LEt+Egsp1QSzq2PMrgpAxzj5Hm5gwQvwFIBGSG02ANVMqJRQ3f56TvSkggpAy3QyqTe2JGBCnYm0&#10;AurevmrBO4C6YuewmbVxEvgAoWkA1dcIfARYPorgtkwOQt9eqomLNtm8ccBCcGEb+dx/WX/SlLl5&#10;tEyiLS/IBD5V+w3V3w6geq+I31Pte5svTW1c+0a525LpKAUvDaA5sIpjSHoOZe12ADS9Pgm+faY2&#10;PYbg95XuI8FnKU4gFWeKswqoKaGApxRPh00HUDkGVOSVWemyfZ2SpUw9BTb5vbw0TxofA+5LA99c&#10;Fr17k2Y7SEpfSubq3wZzaYXSje7dQsmA0FRQzTpKddybqCa482hf9xf2BZ3s8qNUY6VdKRaT2U89&#10;5vr+OvrG/P6ten2uNB8A52/EkqoATfNDTZTPPaEE6q4l5VGoen3UdWY5h3qt25kD0LhsJPXTAdQS&#10;koBPHbV8lE5Hck9Pf3/0VrwDaHY/gm6h+WoT8KLnoZ6P6kzUqb1OCUCb8DlX1cI+uq4c+JQSagqo&#10;vg6FtIEOa3sGH2ZYRbaVAlFd1vWC0Ub4RSBazzJ1E4tJ9Xh+N1VKASUPvf5dIinZUpfRfN+HYXb6&#10;VNjeKoU5isPGWl5YngNKx98Po5r3ZJZze+1IuHrxdHhwpzQ8uFkc7lzND88e1IavPu2jBsOnTzu4&#10;vjw8f1IX3rzqABBbwoP79ezMnAlSVCeA2KkZXH5QVSfYhJ9dPBLmgN355RNhae102D5fGq7Tkr9+&#10;owHeaaZaGSts4/sMhS9fz4TPXk2EH361Gr732UL45MVUuHWjEzAuYBGcudZWYJOFKo0oyni+lPHC&#10;GhyDtMDdiM+pmC2D/VQ1IuFANwLgPCNcF6bC87sb4auXl8JPvmSm9Ks74S9/9CgHoHVEbdZjvyQl&#10;MoNfZw2KSrl8t3ghFURWoExkeJOoQkkpRbG0JSLO8KV8Cjqlkgo6XQV1C6YMSk1tZalVDRuvsmsq&#10;ZdFAICp1VJvxWkLSCEAFlkwaVNWsQBHLOkUs7WTYrhofz4Tzu4Ph8y+uhL/46ZPwCsVydKI2nATq&#10;tJB0BIj7UJvxeHue1Hwl5vMV5WxQS7FERZVC+r4smIBVlbboPwBKj3L5EHZOsmQ6w/dRfGc7xvJj&#10;w6fC5nqFPSDntko4E0HKXs0Lqwsnw+zokTDU9S4G9N9BXQVEyWntJzJrbuhMmO47HSa6T4bl0UoA&#10;lCQYsl47a5H5C1iWYvO9FDguL8CewHLfUSaT5CNXQJX/rghOL7ei8KMsKhTTmc/ZWXxyYcMkM+4k&#10;klCX07ZM+rzPzdniAoAj+KzXY8pjV0waVeFJgBZQPQ2UnUG9jPnvUQF1O6YzBwFUDOoLWcTxqE59&#10;Pg2gBp+0vk8BflmFEHCNIHqY1rWShOL8Z1QpD2bnOdMA6pcNJPla/RsH06MsRu2pRCE9zszq3nZ8&#10;hE+14WO9axvvnh0v+PyQdu6emM59XqRmm8T94YBpUMnv5r/fSW7/8QMRtrV4kE19MXPrCOf6tyfw&#10;Ks2CuWfAm7dqPGEQiKjNJMDS2Xm6TDXjBdMBVC+OOktvJ5vcQI3n6BDOFSN1nJXi+CDbJameC52N&#10;YZ6W8QKzi2tsdG8So7lKStFyN1Zh/c3h3GinbcJfngMap5n9xIbpGkbzl0k0yh0B0I25cGd1kjb8&#10;qKma5gfK1zxemw5PSCN7vjkVPlobpybDHZabLo/g/oCiKl/Qi6ihiufUhv05tu/PjraHzaGWsMbW&#10;/QbXqdYGWg1ENVM5SOxlP8qhfi+NFLTxmtPJwqP8NrU4JycAKZi+SW7zy9yPHtmp63XZ2tnyvk2Z&#10;wkf1Myqg7tOpRbwGnATq5SogiyZZRHWSpNbVGY94ho61tRmYjhJdKiN7JSqNyc+UZSqrLJRKHUVF&#10;pZU/UMeGP+EbPSxYNXPSrYUqjRHYQpK6RJpL8zdEWadZmET08tXJXVTxpHhGMMzCoYzibRM7t4Wt&#10;JSNbNEqUNkGpAVay0OStebcX0hiNLRMm5csy6RQci+iUi4ADRsq+xw3P/XalE3z2br3nUnnM29MM&#10;94FdoEwpS6fNZzSxFEp8PD0NLX30GcbsiAsQobaql5+A+JKWPla5/2oJ86wqH03IteABR1rwgkZt&#10;u3vkpVwCpGxK9ZSiK7h2CC3NA0LzS8xFwNKkWELy+VE3/decrS012WOg+dF40q5Sd8nHdHTUyahH&#10;fXor2mHaXU7SEaIeeZk299+/hJSGWbdASm+1pxePTEHVc4UTNo0R+PiAPGZ12RerYqxq3ObX35/d&#10;b8C7Rg3s33Dy5/ZgHnfqJ+LeOfJFTb/eATRCM10gzUlL8bT0I2Y0kyqnXe6l6zwdydrviZl9tIqM&#10;pvY6efe0JOss8bei51pxtt4nAfD93OspXUWlMkr1dAW0HtBs1gii5kB5PRacSgH1Fn0rr7lSThuB&#10;1RoYqL6MTgf/pol/08zYYgRSZhwFoqUHLZWxoYqFIhaa6zUH2hyXkKYnT7LfUhI21vPDJnyxARTO&#10;o4DOzrwXNlaOhos7+eEyLfSHdzLhyZ0a3HVKw+1LxTj6VCJ4fUja4nfCrcuFLEE3hS/f9IePX7Rj&#10;DUmL/XJJmORz44CnYjuH8AYdBGgFosOT74axmQNhYo6fv3iUpe5CILgo7O6UhWssJz280xaePeoB&#10;dLvZaQFIrxGDvlsTds/WwECVYX6miCx5xg+asHxCzW1muUrZ76rGhkOhGU/QtlZGxWREj5VlA5aW&#10;8+NN4dp5kitvr4XXj3fCNy8vh59/dT/86uv74bd/9lEOQBt4I1PVA5gNtPKaUCVqaO9VAqW+sV5W&#10;wR8mLfpTWBbko5QW88BoRlHgKSVTICr1VJtnAtFy5g2lnmaYWasjBUUQWsnihPuGOoCaNRMzFrJf&#10;MgDF17MYH62SkncBX6wJ+kkfWm0Ld+4vhhefnAtXb06GybmGUE26wCng7hAA+g457cdQFeVNVYgN&#10;Qj2xlzJIrcMAtqWZP6LM+9xJWmx6l2Ui/LZ6kM4xUlU7/aTmSPEGPU5pM70QaK3nTh1mQ219+Vi4&#10;caUsXL2AJdSlMqRk7JimDoc5zGLHew4AmMxc8LVdbLl16A8MuX2qh9zXCZICevA5BEBb8MCqKwMw&#10;MKgVfJbkAY+MDCh5QebzSkBSuQ+aHwWeaW80XRakqmI0WQ4+95vUe4vSAFSAKj9RbecC/Q0k0ehM&#10;U60LqapSSTVfJwiNAKoWcw5E89g61zKHW9t4XOefUkBNIUzAzJYKUCzljSeYFHgeAtxUvlC0H0AF&#10;n2n1U4ApBfQI1lCHD9C25ygQ3d+ezyqrwOeH78sDVH6f0fPT4fMw9lG6bIlJXHYD+mx6UzaNCcBU&#10;Sx6A9DEDV3f1+2m04Oh7jH1w38jvTwqO2VUlb/IOnWn4TI8rWO40Co+AJH2W/ycBlL+FOs7aG2k5&#10;aWGngxPFXp6Paq2P0L4WiMrzU+C5yNziHLOKKl2WB+iGUoqYxdwaAgZH8K2lLmKZdIGN9ass691Y&#10;nrDjzaUJVFBSjzjeWZ02FVQAegdAfcDX3OXyPS4/xCP00fJYeIQ6+mCekRUUTtXtGdr4tN7lI3oR&#10;5VMQuqs2PLC51t0ACDfiR0pyGbdpBTs0qaGyi1Jpe7+P9rsUUFusAuTaK3ktwm6pHs9P+aG62btc&#10;HAr5G40+t7zuaEYy8cH1qFq136WISvksBQL0dTKM18cy91e7W0ppEzZNvY2NRG82G4gONgOd7W3m&#10;GTrS0hLV0SyAMg+KIqr2vKBzEhAda6yzOVIppJol1e3WbGkvM/JtPNdk0SQIrZSKoyCPZDbbFNCk&#10;/W4ev4mC54qnbWazsOIV5w6V5x4XZswqyD0/UdsErQ6gat2bkqoWqGJLlYWuGTnqAAD/9ElEQVQu&#10;yyB+XjoiU4DxNoNzB1FXwKIVUPT0dCi2XPpkAUmX3VbJt7dztk4IFUnmfSG3KebeJ+13LbEkfprp&#10;o29zW/ud54pDqM9LawZe17kvskFbAqDZ0QXU2v0LSAahCURJrbTkKPkiU1JGrbVOG11A7eMEBqG0&#10;19Nxpv4Y6DrNkkYIBchUyWhEPMZUrKx1npRa3VadiCQZ8+m5SLfZk9rrqUuuHupx8xCCnAIqFfTb&#10;lVYi3waqBqv8LZQxPy0AFVB6QpQDqNtM6YRFj43BaJJ0ZP60ZvEkr03ZPMUlsDSMuhuBK78O1Dab&#10;q1EEObwky0IaMZPnp2Y03Zhe8GmX1TYXlAKaKs2C+ma8hdrwXhbz4xHCEisn6/AlM9e2AEjXUPCp&#10;KkO8UZtdr6cNdBe9Bd+ghEaAVgAq+FQJTtNt+AYEAH0sZVSt/Hq+toHX4xZEO0FoI2KaALQNW0m1&#10;4RWUIxW0hQhvQWh328Ew3HciTI6cou2eF2amaZMjbK0unwqLM0dQPvPDzUs14fqF6vAYIPzi5Uj4&#10;6pPx8M2bifC9T4bDk1sEajDjuYIx/YMb1eGjB43hxZPW8Ph+Q3j6qDlcu0oACXZMk9QCoDrATKjg&#10;c3wWNZR/o1SlAbbu+4jrnFk4GlZWtehdCLhmwsP77Vb3bjaFB7dbwg2g9PxmGQyEV/osS6xjp8NA&#10;H0tWzWzwN/P7NBxkoegdOAorKhirjYSnDpirifnXCnZnWlhI2lnuDR8/2grffX4hfPHRWWo7/OSz&#10;6+GXX90Kf/n1rRyA1rCgkGG+oRJZWVUByZdxZ2aI5yyv5IyYodsiLI/O5KMEsfAjAC1kgLeAzfVC&#10;HggDSB48M3nlgY1xV7zQ00LT9ny9Yuwyldge8ERWwgtKqJnU86CrpIJW83Oq2CwrxdZAECkz08Li&#10;d0J90/EwRN76JHOVU/P1YXIeS5Tp6tDSRRsIv60jgOdx1MVTuOyfACgLit4NdY1H2CpDKeo5FEaG&#10;j3PnnQyXdrChOcsDdb8HeXk2fPnxULh3tZYHk1xXlMwaFNcSYLYIJbUAVbSQ1n4Xg8NLWCPcZpj3&#10;3o1MuH+zLjy60xzuXedNnT+gtel80g3eISM+5rm2MHA83nMGpwCWQtrYWgaSG0l5Uuu96GRcOCrB&#10;5qHoFC05QL4sD4WL+1Qzq0pi8DgwHfWxam9Ckszr44ynt9wFjHuU0GTQWy8w8eyaF45k9lDtjhqM&#10;y+tYYNHAt5RRte3PEKF5CmVQR0HradQ7KaJ25q4ZR1rufjavyxbVmcxAutInWBO02bKOJYKgfKKm&#10;mp0RXy+oPJgCT99m1xyol9ryul6l69KK6FGBJ3VM8GnFjCi1fwte0CkATefFH1RUp4zrU3WI31XR&#10;nrnidicLUNnNfAzn0/n19jPf53d5n+/1rgzvUUqxulFLMR0j6Ob7lhlvFk3JeIKpoLHcJsu8WlEB&#10;pJJpa1qgYsVJRgWPczVKaC0v0A28wDbxnGvFyqyTF7t+uhYj+PaOAaGjxOdO0oJX2tEKbW2V8thV&#10;a3haKnJTlkjnhmjJc3mrH2W0j0Uk+XbOjoQrs8x8ApdeD1A5H67PhKfb8+Hh2lR4BIg+21oIj5Ym&#10;w0erM+EeX39vCkV0HJP6aZ5HXL47yXLS9GC4OdHP50esbnLdzckhi/VcZnxnnbEA1RJzqsvdjWER&#10;KJ3rqA3z5K9rwWfUfDdREeVpiprYzYmrloW0tS4LpeaSEktKMqN6lKRs8fctyyO3HCsGTuJSjzxE&#10;Bah8zjbPNeOlYAYt4mnTlqUCVNBW0pk62I7vqsmYYf1wM5DZ2W7JSWrHz3S0A8lNYYg0pwmOs7Tr&#10;J5gbHWsEPLmdgxjTa2lJ7Xm15YdZBlMrXjGeHYwWaLO/QfPXeqPl8dTjLIspjRPodsfbGMuWjmSx&#10;5Fvt2mC3LXaHUcAJUJJVkHl9ZtVRqVVR2Ypv+tGWRpvB0brNZwJzG9De8s6m+SSKpPlJysbKkpo8&#10;3jHOdWZb8EkrXsCm69xKyGJCkzhIvy4m+8SEHldcs+k7tnWv6E+H06iQ6jpbcjEj9BSEWgJOsvTH&#10;/SeAUxvagc7mLT2HXACujf4kBlVw5bZM6aUhwVesnOosUFXFZa29978vIen3ygJtMlsaZ0yZQ5b/&#10;KGVG+Erpktqopamk1H6Oy0C5Frq2/M1GiHazrrft/1R72y/brKysmYA53Vd+fwnuvU3vJxYCR1+W&#10;Sm/qe0JUVv20eE9gWeEIWkLiOaL73pKPpNpyMiDbJTsp4HbF5TAeB25zHiNCur2+8W6znbT3LREx&#10;yYN3RV7Wf3bZdhdkPh9HkNSR0/ui3h+1rW4LQ1oSMsiMmfExtlOXZUbP81fRmgalMbLT/ERlZK9i&#10;XE3PNYPPBECLWViuQMgRgAo8a1lYdo9PqZ+CUB31OZ8HlRpqBdfUwzQCTh2lggo8u+je6KiPNSOq&#10;mdA2TOrb8SdvxwezAYP2rjrUwcwHpCF9ECaJ9J7oO0Vc9+mwPJ0XFiZOYhl5OqxOnQk3zzeFz5/O&#10;0qpeDD/+fDv8DYlFf8dW+l/9xdXwyx+eB0Jnw5Vt5jjXi4xD7t+uD/eA0ts3a1kSwnbpEj6ggOf0&#10;woGwvHEsTMy/ZzUlNRT47J9kHIAZ0WbEtQ5qeOz9MDlzmBb9sXDpMrOhzIleu1IdHrCwdIcZ0e2N&#10;kjA3czoMDxwOPZ0HQ3Pju6G16QPbjWnIwFlarsIhqAPeUhplI/ZTDZUfIrodDsMdjA5cIHv+yXb4&#10;6jnw+ZQ9nE93wldPV8M3L9bC10+XU0tImMGXM1BbDnwKPIsASgFnFQb1ZUoUgur1cR6gdAbrpDwe&#10;uHwsk/IEoMpR5evlsSWTV/PYQp6u5oFSilItrahGlIzW2mpmMIsBrpicpPlStepLecDLmaMQhCod&#10;qUQRmhi8ykU/T1CIjF0HhNY000JuPhTaSCcaIIu9myjMcnLaj9OKV6klf5xN9TOooJWZAzar0N93&#10;kEUmWuRTp9hYLwlXztWFFw86wu//6lz43/90JYR/uxv+5W8Ztv1yKXx8dzg8vzkcHl7EkHqsIEz2&#10;8O8VY0UtTB4Ko5x5LM2cCBc2K0k8quSYCWeXMXtlEWmo63Dobf4Af9QPQ3fT4TDUkceDwtkUVgR1&#10;eF9VMaCcBlA92Sx1gfuzEphXaXtfwBnBNMaCGYDKaoq2e2y9C0Dj4kp27hNIdKNqS0lKzd6YkTVl&#10;LRy90fGiUC0vUB6HGpY2ND8nAJX6KRVUAKqP98yXJslLaQBNt+AdrrKRmqiCFkmZwJyZyQOgUjzT&#10;AJq2VPJ5UIdP/5xBatKyP4L6KQA9QY69KuavR0iNm/Ixu93b79mUJEV2WvHzU3UIGDwMbKcB1Ezv&#10;Ezsn/345AI0/z6CX8YBD7wPJuj20QU8CoVJqtUQl8PZITlOAk3a82zn5trwDqEOSw6fUMitelAWh&#10;GVRqB9BmOgxtvEj28LzqQwUdrS4wAB2XAkrnQiUInUNRVNzmMgs/G8xaahv9MiB4BVBU3rsAdJuN&#10;9Mt4d2pW8zpt+Psrk+EBLfe7S2Ph3vI4H0+E5+foOpxdBD7nwwvqPpD6kGx4gabg88ZId7jDUfB5&#10;HwP6R3OooqrFifB4cTrcmaF9P03yEMb0W5jRy5xepYhOjQW4CioAndWij6yOmuKM5aDADiVxsJ5E&#10;IqqXSM021EpBqCJJZVxfpTYi928xb5KCUYdQAaig0+HercgEoLqf5Ylr85b8/WdYYBKEaiZUG/K9&#10;mNYPooiO4Xcs+JxqYxa0tcXAcxyFdAZ1dBYgnWjghLiJxSRuYz/jRTpONLMApq35ZD50gE15X6oS&#10;hGopSY9rhu6Dbodur0A0ep7y2pdKTsrOMHq0ZhaOcgCq7W2f7XRDdG95+razICe9nGLm7YCEQ6dD&#10;qMfDetSiA6IgKy4oxeUiB1DB6F4gjRGS6RhJM7ZHOY3XR8BxAPVsePcbdQN8T2CKUZ8RQA2I99W3&#10;l5Pi8o0rbwahahEn2e8CMUGXz2imIzr9stsqxQSknIVSelY2G2Oayl23+yiBVKmp5Xky/Y8g6ilM&#10;ttCTLOhEv0qHz8ROKWW075v/5neaWB35glb28UpFljqAGsgn8a2uXqc39aPSGcc5vI2+H0D1ONkI&#10;RjIfKsAUECtYRqDpdYrXJZUgNIJo/JzPmGYtlpIEMLk3mJMD1lum9gOxDp8CUHXjBKAqvT9Wakud&#10;k20tKeto1knpbHjPdk8BqLXilaJkm+yIOwCoQNSK904tFwlAVdW8z9bwHisIjSBK2xwW8blQQWf8&#10;Ol6H+X6yVasFeLUYqZIaqnL4lPrZht1dq6I6pYDiFdpi/qDEaTIXqUjOrpoPw2QX0DlcFM4v14br&#10;Z1vCrfPtgFpneHx1EIVwMfzmx7fDb3/yIPzNXzwM//53X4R/xfz9d794HP6a/Paff7Mbnt1nSXS3&#10;HlGsKdy53mCgeOtGXbhxozZcvFwW1jZOhkVsmJY2ToSx+QNhfAHoJSFpeBb3Hlrw3aifbcya1jBC&#10;2DX4LsLekTC1cITZ0JNhgdb88soJYJSlpd3KMDt70uDTZj8bab0DnA14gKpqWcSuqeBjdZdZQhJ8&#10;ZvADbcaYvqvheNiYaQkPr02HpzdmwrNbk+Hlnanw5bPl8Mm9ifCCpe1H/M7ZLfgyIpIEmpXkm5Zx&#10;Bwo0C4uYg+BjJRWVAKBKLipQiDxpAXl4ap0h5lIKaBHXFWN/5BGbZvbKRr0A1BXQBtpqLTVVeHSy&#10;UYjXmGI71aJXKpIAtIwN+FK+fwkmr5aIRCu+ijX+YsxNi4nMlNfUGayMCvmFm8lSHZqsNAgVlOr6&#10;k0Cn2u+C0DwWmEr4epnJN+O91Uh7vKeDjxmWHSN39exSQXjEFtjvf7OLG9Nj7gNFURFBRd5pCD+l&#10;fhj+618+Cf/427vh+1gU7CJD92MIa4tDtOerkZcbsR7oaWNedPAkxewnWfDKhNeZQBNnOs14YmnZ&#10;qQ5/sBoWq6ox2C+R1yfLRmq3W/td0WO04NPRYzGaLEaR6WxPl3WWqJlP3+oTeMYnb2zBf2sONJk7&#10;ytmzxK/xJBXfJpR9jVp/seUeITSrgKodbxv1sSUvFdTzkt2yKb3trcu+xJPNQM9GacbFIM9u11Ep&#10;Rg6jDps6piHVP+8AavOglOZJrZhLFfT50lLOmD5uvavNHgv1M13Jz/HbcVggmqr0CEB6Y1/waT/T&#10;ITRZpoq3IY4E6OgAut8nVUtJbtuk9qEAVJAkAFWl1U8BqDbfVTWUALSeN4BGzvzbGKMQgPbwwjzI&#10;Gfcwg/FjdcUGo0O05QWjU3h/zmO/tNSWCRukIO0MtbNEpI32UWY5R6wtfpYW+OUJZb6T3jWNaklr&#10;XQtFj9Ym2HKnxc7x+dk5Zj15AdmYBkBnw+MVZj5XSP2i7X4P38+7LC5JAb1P+/4hrXt97vn6XHiy&#10;Mm1K6V1UUEGo8uXPsxB1tp9Z0B5mQbubwipxl5pR1ZjAAks8i+Swy6x+BvAbb6pHXZQq2sKSUgNt&#10;7VrmKqWIMq9JrruOSoNqkAeoIFTwCaAohUhAJ7Bz1VNHKY1+f0sJ1f0dZ0LjlrzM6hUBWsexDaum&#10;DrXlqzQWAIhyO1QC0GlgdLGzk9vZZtn2qsl6QWitGewLnqWELgDbOkoNVTqV5clrs5830DreJKWG&#10;yl5LyUlWmhNNbrfmWG2cIJm53uPpmYCR1FDNMKqNHGfyoim6tWj1mqDndbKg4gpbOkJXPppvA5v0&#10;DKaDjoAxelTG5CNvvbutk9TAdNSnA1q8TRF2XL3NzbHmYDSnhEYlLx3xaTGfpnDmTqR1AicYzS0l&#10;JRvliVuFA7irmunEIms3m1MA6mNiz+SjC2kwFYjmRh9yfp65GcgI5Lbdf4SNfkVtUjKZt/nQrOdq&#10;VFE9ZlVQaKX2dbLNHn/nvab7/nG0olIcKTZVDuQaWaBOonZ7WpV7twreXXX2GM+o4kb13C9rltgt&#10;o9LQbX8/yRyw+4IqXCYGzOSCZQSjZ4DSU/JklRoq5Za/Z3mBewqTjwZkt96T+zwux8X3I7XhLekv&#10;cXfR0S8LSNWaV0fVlnFtRlTtdoQq8wyNqqcroBkppZygqzWu9n0OQLV8FAFUCmiZlpEoLRoJLm3O&#10;MynN2aukfroCWqkxAL5WKqoWmNTFMDWUn6ev1VGllKR2RIE2KaBYM8knVP6gbYwU9tMJ7ak5jHk9&#10;ANqRH3bmm8LjKyOIXrPhiycr4fuvtsPPvnuJuhx+++f3w+/+4kn43c8+Cv9MEpHq7wDQ3/3yoUHo&#10;N5+sEPPdEjaWWJwmXvMy7forFzMAYwVLSMVhde2ULR3NLh8NwywiDU9/EEbnUUBnDob+KRauZw+H&#10;jmEiNIn3HJ45HjZ3q8MG/3ZpPS+MTx8MM/PHwvZORVhbK2bj/Ujo7UH5bBFw4gAEa2nxqEqb71gw&#10;VbMFXwcLVcNblXyuFAZr4nfs7zgTLm72MPs5Fx5f473kKrsDAPaLO4gUV0nZO9sY7p5vSQMoL9pA&#10;aAUpQiVsc51iq7yYbfJMDRvwGV7o2PJyAC1A4VTbXcqn4FPqpwOow+d+AFXLt7GqHOsmouAAUMuM&#10;541UAOoQKgAtxUKpVNvwDPGWVXIZFbSEZIF8fjmBZgWbVq3dBcRWlYbekZJQ18oLLYaop4HCvKJ3&#10;wmkUUymgUk51RxmE0hpvokUuAF2aKDWZe332TPgBlgP/8++1ifVX1L9Q/0z9A/XbBEhlYv91+MVP&#10;tsLSPGc0isZS/imQW8L315JTUSFqKz+nnbmIDryxmuvYfGPeowk/rMYqwIF4UOW+V2GsXyq/T9r6&#10;BdgsFWM6n1soklVSnAGN8Bktk1SCzBi5mSpmnQSeWlxIz35aZrwBadxWj9Ytmi3bu6ik7ykI1b/X&#10;5wSX+wFU7fg0gMY2v+as4gZ83ILP2Q05gGZVUM1SJgDqYOgQaBGaAJ8D534A3Q+iDoFSHi1nmaUm&#10;Uz8T8JPSmjah9233/z8AqhnVNHxKZXUAdQj18QC/HVEBjUbaNoKgfGglLMkGijlUbcOnAVRb3YKj&#10;CtQQmS1XKwEkmRVUC34vgPKCx4t+Ey+4AlC14KWADrGNae33RjbgWUYShAo+54DPRUVwtlWHNfLf&#10;z/W3hMtjqJVsqGt+U8tEV0Y7SDHqCJeGW8L5oSazVNJme7RZGg4PVkZs2/3p+oQtGwlAtXD0fH06&#10;PEYl1fznk9WJ8GR5EjAFXBfH7fhya9Hg8xkg+hAgfbQ6S678lOXDK6Jze6A9rBOJu4Qf6ArjAQso&#10;hosdqKGYwi/hxTmHHdIU1khTis1kIWi0nvnMunoWlepYVKqhTd+E5VQmJkKxzd5CLrzU0GolR0lR&#10;TFRFhS14+pADqLW8E+XTt+PlD6qqBgzU3lcefQMgqox6QeggP2sY0BSETgHE88yGTtOiH+N6lQBU&#10;OfcC0AlmQQWhU636WkFrnaU+KaFKaVW23U/nx7xOgVAZ7svjVTAquy1XcAs1z8hzToqRZdurhZwA&#10;U1S0ctvXESriMkm6+5G249ljWA58WqJQ4uHo/o1/ShG1+b+kFR9jM1mGUvsd0PKZVEGnFnQs6tOX&#10;eZRpn6iC3s5Om7KnIya9nezwqaNnnQtApRbGUSI5TfzfAVTLL7ZtrWSopPXus5OmbCqr3iAo2iQ5&#10;gKo1b+35pHw21AHffweHOP2eNifK/RBjOmNCks+Hpo96vATw0dZIYwyxVW6/Yxq6E2/NPP52BaEC&#10;UMGnW9PpskE5JwUOoGn41GVXlm1el5+p228/n8fCfwf3Ik0b6WcXnJIWfHyfjq41MemQv8Mk2VDx&#10;2vobOsHfkuqkfFkBUktFTGJA/e8qNxLB7Unue4t2ln9yslR2Gps1zfXGCGotmvH+yFHWg3KDkcVS&#10;XDyKfqDxGAFUW/OybqqhM5SGUMGiVEv5eVoJIlFAXQnVUcqmw6aODqK6LLi0WVDNour9GetDKar6&#10;noJQKaX6GrXttUHfxkKSqoUurqoL4U758IrqHKg7xUn0ccaJUBvb8sP19d7w+t5y+PzxevjswWr4&#10;4aud8PPvXgs//eJS+Msf3Aq/++mj8Hc//QgIfRz+7udPsgD6yx9cDj94vUbqIsEec2eYHz0dzp+t&#10;CBcvZMLOubJw9lxpWGWpaXbpRJhm432EhaPRuaNhdOFYGJnn50/TGl+AZYj+rCUOtHf8cFi/UBM2&#10;AdgF2vpjs8f5t2fC2lZFmJrNJ6seWO1g/6CBjXdgM0/8A0eVafsd7tKxirhRsZY808VH2q0Z7UPh&#10;3exkaWoi3LqAj/RuV7hxrjXc2MGPdKsunF8qDzuLpTkAra7lASV5qIK5hVLutHy2tcvKORuoYzM+&#10;g8qg2UzgUHGZAkUBp5aQTL1UapKOVCUPhEzstUnv2/Q1wGcstuBpx+sPWglKDqD6PgaiqKACXRsF&#10;AEDzsWMqxjaphFD7ojIWdVBDM7S1mziDaIKwO3tx3G/hTI4WvVTSIjavBKGK8TyBWnmGdnxTIyrl&#10;UF4YxDh+bbaG2MwFBno3aKFXhSe3B0P4j28SU3q/L/63GdSH8Dvq59Rn4Q//cCU8e94abt2uDJfI&#10;Wr1woSgsrx4LfcjYtcBtI9YK9cBpG636NrJeJU93NHNmRCJCBmPaSpKbKvKZRwFAi49hQH8YhZY/&#10;/gKeDFoAUknd9HkY2U34WZ5DoiuYsdUeN2dd/XTAtPZ7Mojvauce5dOSV2ICi6BHaSr6vODz5Afc&#10;Zwe4Lco3TzxBHW59SN43HnMeoBFAZXzs6RsxfpJ5R8GXkoRSEZduh5TbRo8g6u33bx0Tn0+f8fSW&#10;ux/dvD6ngMb0I4/b/LYBfVxKcpsmB0hXLl3FTKcrpb/Gl55yrf/Y8tft8DcIqRSWGCIfUbOSwUif&#10;+0Sl+8oWKrRAoSABW0JC6WdeqoaOgEICLAM524IXhOIhawooA/MAajMjK208dzpo5/axKT7AkuBQ&#10;dSHgU24Aqnb8TENpWGipDKvtNWG1oxrFsS7ssn0u4NSS0OPlEYPKJysYyxOteXmYOE6yem9Od4aP&#10;1kfD0w2WjJaj4fzzrYnwMXG4Omrr/SFRnSrlwt/DuklKqSBUx1ts1MuGSfOi9w1yR1hawqqJhaZb&#10;gO/FUTLoAdDztO01f7qOAroOdC6y5LPQ0hiWaW0v0dpWCehmm1sAUvw4NY+J8qgSCKr6qipDD16e&#10;PcyIKk++hZEeQajgU0qoZ8hr+cg9Nt3w3TfkfTte8BkVUMaFgI+mwkIiQbFbKcD0vwwltIKlogwA&#10;ivI6wXzobGur1TRAusBtEjCrHT9WhwUW6u0sC0tSRNWSF4xqTlQQOlyHWT2zrebbSsnNQL6uAlEz&#10;redx1omHpSfxOyg+1+dCBaE+AvOt1CPNLupkMhm3iRC61w/SAVTWRmpdSxXdk2KTzBmm02x0WW15&#10;Lda5gbpvRMf2dFyGss3xPbV3eSrtNeogpH/vvp/uh5n2uXQ4s8Qd3Qaba4+/oyu87pWZ3brObvfH&#10;hSuHzugcwH0EOPuikG+su4osJdlLSqhANGdrJV/R6O2ZtcTi9gtALVUKI3tLUpJxfapkZJ8G9BIM&#10;/UvyYqqUlEqNHqTL4BEYPcXvqTrJ76rKQXn8egfOb6mfSTqVx6EKiP3EwFXp3NKUlPNonJ8eP/CY&#10;Uo0NyJpJEOqzqm6bpGVjtdr3nMTo70fLUEnuvFszucepoNSXlHxb3kaRkiQnT4mTraOcdcxXXEvN&#10;if+nRsXUsbMUJI3w8f7lefEZ7TUAoGqLazZTbXKNuHgJGGMqmdrxLAIbTLLknLTjpYI6hPrWu5aM&#10;VFI/BZtSU6WA6vvo+1orHmZpYkyglU6UlE8thrbpMq34DkYZuwHQjrJjvD4dC0PwlWqQru5445lw&#10;dakr/OzNjfDrrx+EH7+8GP7844vhx0Don3+yE3765kL49fdvhF9+75qpor/4mvnPb3AA+up8+Prj&#10;ZasXD+libVWHlUW26NdKws7ZqrC9XRY2tgHQrWISlPLDzMppWvDHwtjiyTC6dMrAs5sF6j5UzzoS&#10;mErYe2noeQfT+uIwg9o5xHhh39hhlpVOsS2fH/pHsKtrO4DFEqMLwKfUzzwEt2Jgswj4lMhXAHSW&#10;lMEyfE6x5RLk2lqPh+mJqnDt0kC4dWUwnF1vDNsr1TauuL1cFs4tYc0E3K7OFqQAlDumiux1Ux4B&#10;T1UFd54y1qvJWNdltceLtCxDi13tdgdHwacDqGI8laQk+Kxli96KBST5iAo+BZ65vPg4/yn4LOLB&#10;lsKqGVS1/AWieSQLFAFwCrUvR02swNBdm+91zWybtaF6NAG7dfxb4FQAWshCklrwJ4i3NJN6Fok6&#10;2k8jUfeFh3cnw6fP18MvSTz69U9uhGs7zeHNs3nuAKmcf0/9gfp90oaXAqq2/BfUs/CHf7wYfvXr&#10;hfCLX8+TRDAf/uyn4+GLbwbCp19i0I31wWUWk1Y2i4jTAjoB0lrlyJMBW1N+gNlPZdly1nX6PQPQ&#10;kuOon7QBDEAtXjB6dUYAja11AagUSnkbZjOfNbRtamZUN91sOg2cftnnQdOAKpCN83C5Enx6+/0U&#10;Leo0gEoVzUIvb0RaaNAgvV5EzJRdfp+ee842uQPoUVreShQy8Erlr6cTh6RMxk302Ir//wqgroD6&#10;8tH/VwB1GyaHz/0Rn28D0P3epOmN+/jzc/OmDqBSJ/SmrjdujSP4AH8aQE0BTQA0H3CXIicArQWg&#10;0gAqEFFrVgAq+LS2bQpA27ExcwAd4Lk1WlsSJhiGF4BOSwFtKg+LLeUs/NSEnb56LJI4+5zoDLeI&#10;1bxHstFHq0Ph9bmp8HJ7LDxdGWS2szs8WOD6deagt8bCs81Rq1fnJsMn52e5PG71aAXoTAD0Lt6g&#10;As+PNqetXS+fUOXCS2W9xUzpzRmeHwCoSnOmAlCpoDdnR8PFcTxIh/rCdn93WGGhRwA6T4t7CaBb&#10;7+4K8yiNy51dYa2nl8ttpjoutncY2I3U0NZmoXEEE/lBxnr66KxYNGnSks9o+UggqnkzlHrbgFdK&#10;DhCnOTRtx2vRxwFUSqja8NW8GTuACkKbWCBpK8YrtJjM98qohI7jGbqARdNqb6+14hdZVJrHL1TQ&#10;KQjV0UYIuJ1aTpIqKiXUQXS0gZlWFpO07S/LKUGo0p/k76qggZighLIjE25+B6m4WqbyDf94shlT&#10;fvy1wMEzd4wLOenYxbiEFBdJ3NQ9p7DRzbCWdmxlpw3STX1UW9Yqglwu3cetorzVLiVwr7eoA6fP&#10;UOYUUfmBxudK1nw+ZbTuC0uCVAGoysEza0+UJPlk7X+05Z+qnCsFwEQ+u1kuaes98e104NTH2Q32&#10;xEZJEJr2VnVrJT/qc/F3i36gNotLfGeB4js5qrJpSsmIQgTQmColU/79AKklLIFpGj512RaLcBFw&#10;X1afkXUYjeAalWmHTx09cz4LysCyLsv/VKb5Ppu6f/7VIdSg0XLhESoYWXEAlctNnCnOvd7pbymd&#10;gOSm+rmZ1xyAxp2EdLBAjBNVPLFsmTzcRvGclhvPfaDSe6HeEzW3reezFgkFnzkAjctBAlEZzXvl&#10;AFS+ygJQuIL3YL0PSxW1+U7Kt94Fnr75vh9Acy34qJY2s+vSwnyqlE8th7bwseCzC6N6xR93Iab1&#10;wTMj9flhrL4gjNYxItVAC36iOfz8ze3wx59/Ev7ye/fCTz65FD6/vxS+/2w9/PDFZvjxx5vh80fz&#10;4bNHM+HzJ3Phu8/mwhfP8efEEP6zp3Sl7g2EHQBUhvaz0yfC6mpRWFkvpo1eFGZXsYQ0+DwRhueO&#10;GXgOLZ4KA3MnQ/ckCU1ApgC0jBnQOvZjxtlyn8Z2cnyhiEUl9gpmaL1PEfncy15O5h2EwDjeKMgs&#10;QP0Ua+Vx3RlgU5Vf/G44Ie5iAbyQjzs6T4W52bpw6/pouHyxJ6wsVIcFDOwXJgvCzCgG/OOxZiZO&#10;5wC0tASII62nmKSeMpz8ZYdURbxUJfZBisaUR2cZrfYSxWUCn9p2FzQaOLqCqYQdylKOeEF1D1E/&#10;yvuzCPWzgBfYPABL0ZzKiZfNk2ZKtdRkKmiy9CQALcQTtJg2tlrxZfhKCUKrMJGvwWZJIwNRKWU5&#10;p+Q9u5PkB3qILfb38fk8hK1Sf295eP3x2fC3f/0i/P63n4b/8Q9fhH/++1fh5eOJ8M1nK9wB/436&#10;ZaJ2/oTjj6gfU6/Df/6fp+G//vNZ+F//ej/8x/9+HP71P+6HP7C49Mu/Wglf/XA4fPXjsfC9H0+G&#10;Z5/2hNsPmfniga5gTqKKQV3J0eU8YJWouGVn+GM/+Q4Z1ZxJAKD64xeAyo5FqqfltnNGadCphAe5&#10;BAB7OuuLxZl7Ngkll4jiLfE4TxPnPA0+ZdCdeCLG/Og4ayj1U+XtSKmd7v0p4NTme9x4Z2sbRdRt&#10;gwScepGXAqoXD59t9Kx0AWc6O90VyBijmctn9wWh7HIQP8MhVCC6v9yKKbvlnmy9pxVQh9y00po1&#10;nKftbSqofEAptcFVaonrNueUUCm18bamr0tn1L/td4m/D99Pvz/AbZuiWQAF0GmxHwfOoyqs8IBc&#10;CULziOjU34DO5Gtpy75NAa3h76Ge9nwdbwL1VCOw2oYlUScncyOZ8jAGzIzVVoYptsdnqCns0zT7&#10;udjKIlJjSThL8tHFwaZwdbQt3J0CDic7w23a7g/niXFbGw4fk1Dx5uykHZ+tEs+2NojSORJenR0P&#10;L6kXAKqA9DGfMxWUEohKQZUhvfxAX+4s2OUInYMooyMorWzDs5h0g2Wlq0Dn5TH8RgHQ61MopwvT&#10;gOhQuDSCUf0waUkCUSUQAW6rwNx2bzcgim8piugavpyC0jksknScwuZoNINtE+qiFoAEecPYHQ1w&#10;XwhKpYi2sVBUT+tQLXXZNJUCMWXATcHhuABRps1lWskCUOXE+7EcKBWMSgnNoA6pFS8QVSu+o5SE&#10;o8oq/Fbrw2x7Z1ju6zVF1udDNSqgBaUR2vFDLFsKjjXHOs3vYUtJqZb8MItJBqHYZ3VXYe6Miu0g&#10;qlZenA9NnBCUiCW7Hv6WpJhHM36Z8sfkMn++WopZsqTjG+LeubCt6mQe1M3IDSD4vrHFGwE0bpsL&#10;BOJln93Lqo4+ApC0sV1l9IjJCKe5tnfaszJ92WczfVzgWyDqcY7JMo1BKGMtOSVWs5ZAuGYK97TY&#10;c4AspTbvEBviHwJLHOWX6gBqjgLy7NQRaCsSmHIsFXxqrpa/D1UpLexy2uVerohWYOElhTQNsrrs&#10;IGqpSqnyGVlZOXmZ1ZPmNZOKqVOCTDbPgStXQXU5B6DRLcBb9jn/1jj36a13PwnwkQBXoH2kQGlN&#10;VlqQSim72Xa8OShEJ4Gsm0I27jS6K+hvy9w9ksQ4HfU+ITXa/260AV9qiUiKSE1cGZJ/K4XeTop4&#10;7/Nkq2xEcQKhFq+ZAKjg00ImeF+UAqqjALQGQK5FqVXVodbK8kzBFVJEBaYaazIPXsVRU3EjnufR&#10;4Xet9LHUTZ8X9fa6tdgBWc16ugKqFrx/rUBW0KpYzkY29aWEenXiTiIIFYD2skMzQI02FACehWGy&#10;CYGgpZhwkPrw4+cXw+9+9FH46aeXw+tbc+HWBjZItKofA20PWEx6er03vKRL++oer9P3h8PLB6QV&#10;3e83f87rF+vC9iZpbBNHwtjYoTC3eIbFo8Iwu5IPSJ4M46Z4ngA8VSivtNX7F7Dum6P9zlxn8zA7&#10;JgBobdd7YXK1gsjOjnCen7e+20qCErPss1WhvoXHCIYRXGq0UXnvDpynAc08gn3OFNA1pWSBeZwq&#10;BFB7+guxd2plHKA7LC/zGjhJZ47Y8gH2b9pb3iUNijlU/ETHh/NyAFqOdVEJOeWKwKxmC70GBbSO&#10;LS4BaBn+nJUooIrrLKX1LgW0kA0ygWdaBRV8ak5EJZP6GMMps3mexFQJAFqMAioIFYDmK2ISAC3h&#10;zOE0W2+n2H4r5PuXYEpfxPxpYTFvHsjXJYCwgWgFMjoAWp4BorhcW1cY6urZhMfmSAqpQPQQM5aK&#10;5zwIfB7EG3R4qJYYzwvhb//7x+F//PGr8MffvQ5/+5cPw6sn4+HrN8vh3/7xVQj//jl3xA+oP6N+&#10;lqifar//lPqK+joBUyD2D9fCb/77dnjwtD7cvF8dbtyvCZdvVIUNhn+7+98L1cyaalaihAdOc6Ll&#10;QL0lH+EvWgR8FqoFDyQXErkZZ0Bj610AavCZAKjAU2d9dsaHd15UPHPlg9yCTwdQb53rzSmrmNjl&#10;CKBSP7V8ocu6Lq2YpgFUb2aCUc9A17yOXlTSAOoQKphT+eas2u/R4D22pvdvlJtFkjbSgU+3Sdq/&#10;BOQg+jYA3Qufe1VWgWDaXD7bgk8AdD+Evg1A09Cpz0eY9nECwXQEV4/vdADVuIHeyC0fGVVTirDa&#10;na4M67IrnwafiUmyfCE1v1SHJZkgVJf1omkvnqifmhFsJLhBEFrL49fAUQDahYuBwGuC1u4kc4fT&#10;tHpngTNB6GJLDZZHmbDYWB5b7yQQXUEBvU97/D5znrfH28ODmS6KGZ25jvDRUk94scaLGxm9qier&#10;A3h80jWgngCkL7ZROU0ZjQD6YnsSQJ0Nr84vGoDq+OIcG/LmDUo7nuNdZkzvzGDtxNb91VFy4oHQ&#10;W1PDNgv6bH0p3JmbDLuDPeHi8ADm9WOop6OMCnSEDVry5/p7DUana5lLQhkVjKqklM6jKI7we4/h&#10;tTkBhApAVdbuljoK+PXJTqmS1Da25QWhlTJoF4AyOywIzcIFgCPoFISq9DW+lFQFGNQCoM1FRRFC&#10;i4sNQjUTOtZEOhKqrGyZRrWgpM14xgYEnyMNxHNiGSVPUNk0yTNUADrLjOtcJ7OtiRqqbf/BellM&#10;FVsKlEBUMaRtLJdJDRWA6vF3E3tt9UsxF4Cq4uVovJ4t3tT1xu4gqsuCBd9KloKlEBBZ5JhtkeyZ&#10;UrOG6RSiNIAKQkx9TAGomdsnbe4/BZoCRgfS9EJQNDcHDpNZzf0/1xVYgafPiQpA9W9cnYtb6m6d&#10;5CDqRv1S/wA3N+rHocJb7lI61Yov4LpCqkBfA6AKQgWg5VrqAjxlFaSjl5naJz6rAlDFfWqeUddZ&#10;/Cb/Ln7vXHnOvI8nuGeqIFSt+GjMzxKTQagei1hneO0/w+u0H7N2VKje2UUkJdIlc6RxXCFCqPu0&#10;pu2jpDr7Zr6286V+WmxoAqBZVdez7N09IDvyEP+uvASfESiTsQ/tBlgYSrT8M+/TBD4dQO3vkO9h&#10;C0f6G+XEW8ApAJXqqda7Z7jreqmgroAKPq0FL9eLpAUvH980fKYhVKEVpozK8YXXUrM5E4BqMZHX&#10;XY23FCEGFJEmKDXUoTK9YCTolJoqAFV5C94Szfg3EpC0Ie8WToJPV0MFoK2wUjcLoX3sz/SzVzNc&#10;h2UeKqjgc6ET4ANAn5IO9PXjzfDZnYXw5CJhIKuN4fpaXbi2RmTmfHG4tFrJdnxjeHSN1+trLXiD&#10;suV+rjxsLJ9h7rMs7OxUYqHEotHYh2Fi9miYWjwNfB431XOEtrvgc4BZ0H6AtB9xrIeN9m7a7A0D&#10;2CiNMErQgcUlXuZzW/iOPmam/+VSuHRrhOWl+tDLlr7y3Y8xxigAVXdZnebjqJynEPrEWqfhRVlf&#10;ns6HAVjOVghQKV3fIYJ4tnf6w9o6TiGThIyQMtnbzzhCB1Bf905oaHgv9PScCF1dx3IAOtHLi3Yj&#10;L7QZ4qVqmLPANkjVxOXmWlKQWAyS+lmsxSOpn5RM6C33HfAUcDp8+racgLOU+E2Vg2chb6gqqaBS&#10;QFUFyOXarNdyk+yf1IrXApSWoYqlwFbxAoIKWpmhRdXIbA5KaBVDvU3kvHd186ZD0H1dA2eyJah2&#10;3AlHWfI5xpmNFFApuZcv8cZ4fz5c2cV0+2J/2FypIUWgLfzoy43wu19hhvqvbxLI/HXSgpcq+nfU&#10;HyltxzuUfhL+5m8uhp//YjXs7OaHszsFDOsWsHXGH9cYdN+BoqVFKQBUEZ+qYuCz6DTgeUJxm8jZ&#10;it4EQPMA5TyUUJV8PeVxJm8zz2f3gWvLak+SjnwL3aEzn0UXmcJnS0plUvlqoSeqiQOnb1vnocbZ&#10;ZfnS8b1dCfUc+HQEpWecW64vT2ypFdry9vKYTbMqot3p0KmWtSyJ0ilFvs2eTULyFjxK7BFub1ot&#10;zZnI55TKCIQYwCelrxe87lcq3QdUXqBKQjpygNnP9/HspI5+wPegdJ0rob44JVXUN/h1OX7s10XV&#10;NCqa8d/6WEFWff0AM/9kvk5fJwVUAHrqMGeKSdtdl6WE6gVYKR2yB/LoOb1o6uzdl5G0mCIAbWJh&#10;rwFoEHy6AtqBn25feWnoZHa0h9azgGwORXAW/8lF4iLXSUNax4bpItvvAtDbtMafku1+DxX0MXnu&#10;95n3fDTbFZ6ghD6mXtCSf7oiCB20tvzduU5mQ7H4EKQuR/Xz5dmp8ObiQvj43BwLSdMcF8Lr3eXw&#10;6fkl/s0cquhMeEF60iuWkGTV9GiBmdF5rJ3mMLWXHROQ+XAR1XRpju34iXBlbDBcHgVAJ4j5HB8y&#10;IFXt9PeEZW3DA5UrAJyD6Qrm7/MtLPgIOJmnnKSdrdLlcWybRmpwxkAJlQLZSxJRNzOiTVgsaaFI&#10;G+5lAIxBphZ4ABTFdKolrzLvTY66TlGeasnbm1yyGd8AhApGDUTZkNdG/jBWTSMsSo0yo6otfYGv&#10;DOvnUG3nUXEXUXXne7kMWC8kR0V2KkN+DACdaMkAsKih+IX2kQLVq7Z8NZ6kzPfGVjxLDpoNtTdA&#10;xnOUoMTfjh2VbZ1s9mt0xy3ZbIyHk0W9YevNP52VnjZDj6pornze0xUtf95H8FSSD4DA8zt3sqvx&#10;nTiP7uMAftnjen1m1UeGordptOCx17LEMs7VNlfcsr6XSUve/UhzEKtN8wib2VQmKZ602U39AyYF&#10;mCrPa3fV02c+BY0GnCwN6ZhTP7+tgFawyBNVUXYTdEKTRL164pI+J5U0giu3LYFb/Wyr1CKW1Ei3&#10;qYqOAtGWysoAlHEByvw/dZnXf1sWkx1TokznbKly96EDedzeTxbSknEIwbFOHrT5X8Vcs8+3uvqp&#10;o64TVAuuJXh4nKtgMo6BfXvhVddbSTFNnBss2UuVuLTo/UuVdW1x+0BtvaMgnua97yQwdwpFUeAp&#10;CPWjqZ9KWeREzMbS+JvVsmYtSmcdHQ6zYuO5rRNFPU9Vfjmj9ryUao2w8Pcm6LR5cM1V87eno55H&#10;gklfVnL1U883a9+z2+Jb9W7tpDx5RXoWEZWtxaYqXIBqEM0Eog2E9GgTvhUBTZvwmgVth2F6GGPs&#10;plurWdDRhryw2INX8wBwuTkQPru7TNudiMrHy+F7Hy3Qcp8KN7Z5HR/Ey7P/g7BKZOf5daBziZnJ&#10;+dNhYzXf0hmvXGa0ikz3hY28MDTF1vkkMZ5aNFo6CnhyZBN+cJmfScZ8F3Cqap34MDQMvxfqB98P&#10;TUMfhqZ+CpvKmY3qcOkeVnz3x8PqdmsYYLm7jTZ6BTssxxKwjIvdasezTAuQntFl9oROnnonHOdr&#10;DjHueIrr6xpOoMbSuWIDfnaBWfipTOju4+S6m7HJFhZpsaisYjyxMsPtIBjI//t/tngzWqU1NztI&#10;EkhrhS3NFPGNM6ih9dgyVWPDVG5WSzx4eGYV458lANVAssBTtgzfKlkyaIOOcvD0j7NHZG6HUBnb&#10;x9QlzqTMh5TvWawZUKmgqJ+YumYIua+uZ8i3uzw0NhXjWUWG9dWF0MJmmWYVROGnmLU8wtnNAeI3&#10;FbtZm0nSkCre4fYy+4B8vMyQ7V98fyv8r99jw/SvnyZKp1rvmv2UHdNvKM2H6vIvqG/CH35/O3z9&#10;Nb5Wz9qQmA+HLVKRVpC8lxkEniJaq5ds+AL5lsqOgLmIYqTpIs4OFLtZwFyqZ78XcL8KSBXFqe13&#10;bb7HFIgYJeZb6oJQt1qKS0fRvsJB1AFUdi0GodpUT7ZnBaBSSXzOUDDqLXhdZzYWBco/5oUv2YKX&#10;t6cM5s1Qfl8LXibK2ojUm4PUCJUgNA2gafj0ucrozxnN4vcDaFbpTCyQcjZK6Rz3vQCahlDBp82Q&#10;JolH6Qx4h0+b+0wA1KAzgU/BqANnepTAr4sgGpeHvASVrmpq1tUVVwfQwwcIQ+B+VmvJlo4SAD1J&#10;q13g6SUAlauBIEIA6lnHUru8dWRzTTxGDqBSQZuSauVxaMfLtbOIJzaAZQDKfOI8itsC6TyL1HIL&#10;sZukIu3i93mJKM7b2C19hAXTfXLfHxPB+QAl9PFsT3jC3OeThb7wnDnQJ0v94SOWj9R+lwJ6fZx8&#10;YX1+bcRUT9Wnu3MGoC+3mUe6uBq+uLxu9ebCSvh4ezF8em45vDm/Fp6tzfL9ZsKdKSI9p0fNE/Tx&#10;4ixAOg2QToV7MxPMpAKgtOYFn6oLQ73Z2uxqBT4bUUSJ7aRWyVtfIlpUACrIltI7A8TNsGXuICol&#10;dBQQ1zKQ5kK7y8tsQ17LRFoqqk3a63XMdkrplPrpc6EOoDpmQYM33wqgQHZNUlIdRqWIyou0Eyuo&#10;brxJZVwv71BB6AQLSbPd2DT1dIWFvh6qi8sdGNrjHYq6q8tzHJUfP87vIiV0hN9liLZ8P1ZNcS5U&#10;SijLUHSNGlFDlSnvEBpTXdQy1Bupnu/xRNMh1I6J64V1UZL2p7dA0ypWTLCJpee1t+C9leoKpZ+Y&#10;6nXHYTIuQuXK51IdRh1U/9TXG4jqNS1p96aPfpvSKUxmkJ5ttycKZxIPmZ4ztXEAT4dKAFDw6SDq&#10;2e1qtdfkFaM0Ey/NXGYliqCqQq1pYNLb8ILPyjNsxtt1OQAVhOpjv05gqn8j5VRjHlJULclqX4iA&#10;OxhEW6uUOb8vgcmdIKlo8B7N6COA+gxvYk7Pa33W81UnCvtUYanAZrckILVcei3yxOUqX6jyOde3&#10;AaggVONfuVEwHwmLUKpZTC/NZGphTvDpzhMymveKJ0jRSlClLfczCXyeYBlIEKoZ0HQb3gFUo2mW&#10;Ay/rNABUCqcgVLD5JwGU+1YAqueu/HWVghYBFHbhxMlAVGpoooDGcIi4Ne/lAGqWTom3qANoIbdX&#10;AFqJFWU1olwGcU4Q2oj9pAA0Fp7NLHR3VpIQRDR4G9Gcg7DLXA/z+f0VLCK1h4+xKfrhi63wo0+2&#10;iKjcDd+wYHTjLGM+tMgHWGruZ1N9fPADlnpIX2RDfZnW+hoLRuewTVo9VxzmNkjDw16pZ5x48Gl8&#10;Phf4d0vEha+x8Q6MdswdDJ0kLLVOYBAPfNYNkuHe/26oH3jPALRjhFb4Mt6hOANtXSB0g3lNAWhr&#10;B3+bhACdQAHNVyw6I5oCUIGoQFPXlWAteQqWOUySpGLQi/E7bcN8fmaO4I557PPGMixqE8TRQ/AN&#10;Pu7VRHSqja/5UVVl9aEcgF7bGA27C4NhhfbcFHNjjZC72sbKLq/BUkAAWoWsrJLFktrw2npX9KYb&#10;1MqawS7zByNfMPmEWaudPxqvQt5Ei1B0BKBSRa2QuosA0SJkbLXjNQdqEEoLXpQtFTQuIsVWu/xB&#10;O5ntbO8kS5XZtVucRUxM17GcBLSyCa8lJM2BnqDdfZLfQVXCdryy3vMUs8mS0MZKWfjJ91fD//5n&#10;APT/fMId8WUCoWrDayb0z+26//q3T8N//TteXP9wP/z6F1vh41c9KKqFYW31COB5LCwyZ7E4d5ph&#10;YIZ8mXEo5Y4to6rlXaoHDgDNZwHpDDOgedwOVf6JdwxIBaBSP933U8cYvcnMK/elnnjpM8kY1xfn&#10;PNUmF3QKPgWdeyvOi50BgqR26snvlkoCH3l9OoDqjSm31Z7knyvJSAk/qUhNsybhjVdtMVkMqVzd&#10;TMdm7lnWAT7TALrfXzMCKFntSXn7fD9QpsEy3TY3Kye187FM+uB9Zb8LRnNRn/5xzsg+yZZ3BdTa&#10;69hFKZIToDyCgqmjPpZy6eAZF6s0ZrC3rZ6e79TXCED1NWqBynLJZ/EEnKZ8prxV7YU5AQm3XtJR&#10;CqiWUASepnpSAs9mnjMCT4NPThxUXahxql6siDQXqW3yNUBnFaVwgc3rNZKFzmF3dKGfBSRiMh/J&#10;uxO/Tx0fztFmn6PNPsvykWB0kct8LAj9mJnQp8yH3pphVhQgFYBq7lMb8lJBBZ9qwb8+vxA+v7gc&#10;vri0Ej67sBQ+JTXp9Vmu21llvpTFpWXSlFg4ejgtc3pa8zOoodPxeH+WmheE9luL/jIpTTsDzCHh&#10;Fbo71EUbHqumJDVJZvrzqIULrTV2lNG+me0ncaPTAOkkMZ5xHIHZUEYRNJ7QXwHQ4TusbXmpoYJR&#10;gagUUSUp+ZuSx3Rmk4hsYU/WWLiCaAQm7RVqikusxiIsoOQXymJSL+13QegQiqhM7D1NSTGeQ5wY&#10;DBDXqeNYe0uYZM7VMuVRQsdRq1VKUJL5fm81qjYQqnII1UyolFAZ2Jfy5q2KCS8x69ryri3eM47b&#10;+Hyod07SoGjqY+ITGq2VolrmXplqm2db62qV62O10s2yKCqXOWXT/YWjSpqeSU8D6P6lKd2edNJT&#10;OnfcLie3K52cJIXQF5nceN9nHbNb9kl73QE0C38JgDqESu3U/GcFy0FelWzxx/lPunZJ611AGQEU&#10;JQ2gceDMgmeyDCMI878TncDEyOLYwnf7LB9fEHTbGIH+Dc9hX+xMe7V6Rrq3pV0V9DQ7n+3NZcvL&#10;pD8GkNj3TxK03D/WN/elZkrhjFCpBde41S8greSkrKogqqBeEii0da7ngc1eAnwqvz+sQ8DXCwYF&#10;hZrJtEAFeRoz7uELrxoz0om2Rs1850H2ShKwpILq90u34d0bVEfNgcauYPwelmSWJMVVc3LlEKqT&#10;Q1momQKaRPbq9il2VxCqE0mBqJ7rAlALqkhO5mI3QQKNLNo0qqZ9CS2HCrLpPsiTW6b0SmGSUJTA&#10;aMlJFFTGBstJbqqkg1uLaFYPuzQS2KOqp4PcjKd5O3aS8gJtpYU92IhC2IdLyWBp2JqsDQ8uDocX&#10;RIu/vEPU5gteS1k2klXR4iSLTMxoilUa2VZvBUbb8SLvH3o/jM8cC3N0XWfW8R9fY3N9Ti11vm6Y&#10;BSB8P3uX2XRfORK6F/EgBUDbpgkyGaIzy+JRDc49dXwPqaCdoyikw0By/6HQz0LQ7ArdpOlyWubF&#10;obFRSZconUqWzH/H9oPy4SfBp0Q+zXvmnYGv6OgeQ/3U19XLaqqPLtBkM/6htaGlg5P/dtxJmjhh&#10;qcT1hTb+YamlMJACg/S9sgrore3psDnZFaZ6OYvvqiWakjNDvCtloJ7hzlRVk1aUUWRmOX+MZXHb&#10;XRAqBdSiuIAmtd/VXs9HvYnwySzOWwE0BaEAqCBU6qcAtJSfI+N7JSIJQLUJb1vwGLuXVUVf0Bqc&#10;9lvbMd4erQ7zS8T8rbWHTiKuquuAHn7BI7S4j3LHqA3/oXLiUUKPQepVDMkOst01NnQYg/kS4jhH&#10;wm9/eT78y9/fCv/5L8DofwGj/ylF9E34z399Fv7nH++H3//N9fCzP1sLX7weDhd3UJvIVx0f+w7b&#10;Zwctx3WOLbSJkaPkyxOZyAJSFS34Cn6OWvAFOlsgJjQNoIJQh0/3/tRRMBo/1kKSoshyAKozQAfQ&#10;rN1SAqB75z0FpBFApXTa4kICoIJQJRzpaAtPvGhoNicNoGq/nwYcVQJQHfWmZLFytCAFoNlkIM9o&#10;TwzZPZFor/qpFrkUUPfVzB3T8GnZ7FoSAtzeBqDplryUUlsY4rYKYt28Pg2cljUPlO6ZI02M7H2L&#10;PbbuvaXuy0lxYchL4GlqZwpC3XYqbT0leBWA6t/Jakmm8+5XqHlP87kD/HUCoJMKG4vgOilZUj29&#10;6rBicgBV613Kp+CzrQTFkwhVtd6zyifLNr1lJaEPP8zBShnPN9hW+Rbt3gWARtGX210C0DbiMfti&#10;fCYA+ngBf098PAWhWkzSUpJmQ1WPlmi3czL6ECB9sNRny0fafBeE6pidAT1HCx4I/XRnNrzZXUwA&#10;lI+B0DdKT8IH9KW8QBenwpM5FNUZ0pNYPLo52h9ujzEfijL6YJ7MeRaVro31W2lJSYlJqp3EtF5p&#10;TYoTtehOQFTpTrNNFSiglYkCyrIPLWxfxhKAzjB/qZGEfjbjB5gFlSKq2VCBaGuRtttRTrTQoPlP&#10;td85iUtDqMNnVuHRslKyKa8lJc2UlgNnWm6SktqIGtpchtqK4qo4TymjHZVEe1KKD5VK2s22fm8d&#10;aikgOshyko6WHQ90xhx51FCgdKi+KvTQju/CpkkQqnb8fgD1POtS3jT1JupKuhvuexfExnFsRjRC&#10;YxoEDVYS2HMA9dlMn9uUciZwEnxGkEJcSDyAvQujrokq3ZpPQ2oE09h296OrcQ5K/nOz1kkpAE2n&#10;J6XTiNKm6mkA9fb7fsul7OJRAp9qlZdgIK8qw65IrXjNf8YScBKUwlHqp0OXTkSi0ql50agAuqds&#10;GkC9Na+5UYGoz+67N7PgU+BZSfdCEJoelYjb5XE+Mg2gAjS9Vksw8MrN+uZOKqQk63Fzs33dx+lt&#10;/pyqqd2CuISkowOoILSaE7UMz5MMHRZBqM9dVnPy5WUwCtxFCGVxj4rpYlGpFICqclG43H5TRJPX&#10;P4velL8r7/HKhE9mQO33TvLh9bpZoN87+XdZULRkIzbXuT80ByoVVEcDULstLCACw9UouF66rYLQ&#10;nBIaOwhqw8uNxk/i0hAq+FQJOqtx6pHHqI5qy1cyMicAFXxWMTqYQTwTfKoasKsUfNZgv9jA7kp7&#10;pSAUtREIGyauchaPzJne/LBIkuPt870sGc2Ejx9Mh++9Wgnf+3Ql3L/OQiYRnb2dxGZi8djcRBcX&#10;m8eMQBSIlHm8rJVGVo6FAWCzCwCtBz6rB/jaSZZ8UEA7l4n+xAO0dZY2+xRM0QVzALGZ/ndC4+jB&#10;0MLIYMsAYNqGEsn3bun+IMwschI/U8FYI48l3p7q5p5Ruz2B0Lzk8mlA9AQMoxKAqsr5PTvaS8LQ&#10;YE0YGiEopLciNLcWhHoci6KPe9yUV2z6B4iDvrSUBdArq6NhlU3ZsQ4ouLMuDOAj2EgefAaqr8T7&#10;s5o7VQBag91ALdYhSjnKKaCCT85wAFGbB00WjQpQb6R4ehXzx1HC2VIpKo7K/UC1Na96G4AWFnFm&#10;QjZ8hQCUfNHyStpPFcxtMJ9QRQZpTSMPQH8BQ7i1ob6VzxMLdYo7SL/gKWYvz5xSKxwYgLiPAqP1&#10;GWTwPuwT5IHFxnoPD/D04IFwczeDPdNm+Lc/3qMlL1X0OQtLV8Nvf30ufPVmmNir6rC1ejr080Aq&#10;FWmNzbIl5io2V7A8QB4fZWajt+v90NLwTsiQEiBDVi0hqeVfyJyEFM84A6ojs6LApp9Z+RmXzvD0&#10;BNAffSXD03oCeztD7XOf5Yyb7RRvBjqby6mfSTsuAVDBjuAzZu5qk10bitGiRZGcKr2oqY3jcZEW&#10;qwlQqvYroJW0MvUmoest7SeZ+fTWuYOhrvf4TQGeg16E0LigpOOfBlDNbgJ0yRa7b8+7jZLNffLm&#10;ehQAjtnxh4HQQ3vq4IEPw4fv4TGq+E5y41W67JCaniX12yOwTm/z+2yojyRoLEGl+yjOySrfHbVU&#10;W/XcXpWnHZnnJ7fTtpOTpKksgCZKlV78tKEp1VPgKdXTtjg5gdNR8CGfSBmXd5QRvlBRzNwnHpKl&#10;haFbQAqYDuCBKfjUcRrI2gQ+zw30WMt6tb0+bJE6dAHj9xukHd2aBjixRpJh/FMiN5+R8f5kZRRL&#10;JmyXZDa/OpL1/YyqpzxBBZ4DCYjKF3QMo/lxU0k/OTcDgE4Dnwvhu5cxVT4v+JznuBhebfA5YPQp&#10;2fFPmAd9vjJjEZ1XAcsLPW3hKl6gN4jwvDYWN+PvzLO4tIBfKIrp1cnhcGmMeW2Oig+Vb+jZwY6w&#10;ySjBSg/m9G3y22Tjn9a1lM9RWtcjQNsYNUUrW8tY49qM537S/TLKbGjclgcCK0kkAuS1yNXAG1Qt&#10;MFDJc8lTlDwaUwsM+w3r3bheC0oVAJnmSVUGpclGvfxE69XyRx2NxdwoyUrtFRUGpH40IMXLtJvH&#10;rruK28rtG8LGScdebnuPZljZ6G8nuEM+ofWc2GcUzYqKVEErs0yVbO/qJEZ/R9qW91k3m8OTgb1F&#10;H/KcT1KVXKk0xcw21uM8ZbrSsGZZ80n7VgDl7Xi/nMdzUOUKX9rg3S/bwo8WmBQpKnXO29Kpoy0G&#10;JRv02dzypE2dTlSKEOrJS9FgPW2tpO+TVkDT9ko+6yn101rkwGcpyUX6OC4gxRJ8qqpYFKrOB8QK&#10;iuzoIOoKoAPo3jY8ahsznypfdssuM6HESXn0GUupi3I7Mbu91LyuoMtmxJUAlTgb6LIv49iSTxIy&#10;kh590H0r8PTt/PTYgYNmhNGogKZ/3/h76vfFv5tjDd2uauDTKgFPXe+lz/tWun+dVFK16/X7uHqa&#10;/f0QUMxOic6o/R5ywUnei9LHPSMi6uxpppnXSwuQSDbZdRSA6m9e8/JSYH3pyE7kkyWkCKG5kjqr&#10;mVBPHFO3IHYMYhfBT+T8/VfvwSothmZ4jU6nLEkRVem6OmXIYz8p+Kyjc1uPXWUDymctLj4NpQdC&#10;B6JZJ9zRSTz4UOtRIr7x2ewkKnOsMFzYaAz3rmLUfqUz3LzUTq47yXSkHM3NnAldne+G9q53GTd8&#10;LzTCHHXAYvvge2FwDtVzFsicPRhap98NzdMomuMAKCpo08wHoXv1RGhfZjN/+sPQyHxo/QTCE638&#10;k1hEVvSxeDRMstHoUQPQZuLGe0fYlJ8kHnSVVLfZSmYzmXFljPA04CkAlQJaVIjHOoqnIFRqqK47&#10;iZp5Gq7SdbV0pXt7KsLQECfc3SUoqNxnGVRrPEKlmMozVC19wWhhMR6sZXJb+iA9A9obFoYwem6v&#10;CkOkp/ThI1iP2ll2mhbxaSwHmG9QvrtyWRWvWcHyULEsmChLRaKkftoyEm+krnw6hOq4H0AFobJm&#10;Uglc1YK3BaRkCUmG+CVYQikTvrySMxZ+GZUgtJIHtKKGVhTA2d4j09RSWvD8wsRDyZJJEq9U0NPc&#10;aeVEYRaxsXUSFbSmklkJQHGw793Q1/Gd0I3M3YBiuTRxNPzg85nwt//tQvg//+NR+Pd/uht+/bP1&#10;8L3PRnD0Px1GyIEXfLYQ6znU8x5DwcVhDVuD9cU8g8+RATLgyUtta8L/ExVU8OkAqvjOLHyyIKUh&#10;ZmXVlkjtVCXg6UfNBOqPXvMuDp5p+ySP6ksDaFw+ijYtroB6elJ2SSEBUJ1BazbMNxNdAfVMd8Gn&#10;WvBnEmNnHeUVJ984qaEC0Fwb3heP4tZ7NJ+P2+Je6c309GX3A42eoFEB9blKAahD6P4WvAPoEdRZ&#10;B1BBaBpEBaACTmW1Cz51VHb7wXejMupJR2kQ9fx2/W5uLWWm+gBnGkL1cfRCZSY0AdDjSdKRPhZ8&#10;yu9TTgJuc2XHJNrUX/ikXulF1NVPB0/bfOc5YfAJhLaXRtulXmBEmeOCUAFoC0pDH9cJsEZrKsIk&#10;qp/mJLd62ylmJ2lhn0VBvDTEi5sskYBQbacrrejZGubyJBq9ABTVSlepvf76wnz44soy/p/TfKyt&#10;92jB9GQNcAVEBaTP1gFVVFKBqBaWPsFP9M0u6idQ+mpjInyyRRwn/qAf4w/6HNCV2ioQVd1jK/4a&#10;LfbL3Karoz1WiukUeApCdbzOzOg1FNKrZMhfYXN+l685O9Jltc44wVIXc66d+HHyu6oNLxBVTQOj&#10;KgGo7osJgScgN8o8qG/Oa1FJyqhUZEGoxhtqaM0JQpWkJBAtQcHWG5W173hTtZSk7GKS5s60/MCb&#10;NdcJPPV5Qahg1GydtOwBCMjKSd6iag9qYULlLUNfaJJ3aTsqdifjAh0slbWWAMco2x3yNQWgm1ky&#10;E3zKC1YA6lXNmE4FalKE0ByA2sYvoKhKw6eP6xiMWiudlrpmJRP49GUeS8uRSphqZzuAugIqCI2z&#10;nrkWvbfqBaOneb6pZH/kFkh7F4LkmxkXdBxGDRylyGY9R3ORkJ48lIv1lIk6lkae7iP7pMRIPtoh&#10;5WY+9xjNZ1vssQXvCqipoQahcY7Tl4reBqBpBdBANBnRkEKeDTjgdmnRTeqpytVUB0+31YsOJ9Fy&#10;z233bGlMiqBUwMTRQJ0UXTYvZy2XAaBvn7+Nc54+5+pgro/9/vFNfmvBJ7+vbmMaQLOt9lTr3cHU&#10;4dQBVaCZQcmVWlotRTcxi9fH1r5PQ3aytOQLcnr/iaqu2zTJbcFHCeJ4hyX+yYFFLi58zk60Elsl&#10;HTW25F6g+48WZyyA9IQ57lsLepCnNd/LwVbtd8GnK6wShPQe7AAaxaCYMe/v2bosFVQAKlP6WpRR&#10;LSNlCj5kFvQwAHoIFTQCaHvVB2TAkwdf/0EYaWdbvfdUGO8+GubHTof1hWK225vDjSvYz+HFubrM&#10;lvwcm/P9JCtiEt/W+05oQfVsARwbelE4h1A4J9lpmYAzAM5KWuu14++Euqn3Q4ZjM1nuPSwmtbH9&#10;XjOBifw4s598fSGscwqlsxzfzxq24BuHD1sLvm/8FAlIdI2Wee9Yrw9zS7WhtY3fHxFN8HlK8eMI&#10;egJOKaH5eQho+YwUclkKaBHjhjUZQnn6WP4EPnt6StlyZ/ykFG9zRLjjfM0pWKyEjnBDA1DchG9q&#10;C+EbTbw+EtmZVUCXxvCx7G8MfSifXaSqtGINUslwrTa2pdgJQDNshdVA+rW8KVYysykFVCUrpugH&#10;qstquZPYgBQvK4k8mdiiNKiKkOuLkcdLOaOymC/eANIAapZOKK4eySnz+3LUTwfQYn4pOfCXYw9Q&#10;UU0qUj3zIDUfMmuAKfcQCkMvbWKg1AFUA7QFbG3ZMpC2trgz64DD8dFDYYsH6eaV2nD3RmPYWs5j&#10;KYkzkumjdvn186Hwgy9nwo1LVWFnI5+cd5RS5OsR/ggGyU8dZTtNRqpLc0VhEdPWoV42z7AVaGti&#10;FqNebXhaqzwwpXmcOeg2aOmIeVRFcLoHqGa4bKD5LS00wabgMweg0YxaT0Qpn2kAFYQWATuFQI+3&#10;3NVm31NJSyPrE2htHnn+oeJZxdjI9Ha7IMxTTwSgrk6Y+gmgCtZMIfS8d9rLNk8JZBlEEuXpdfgg&#10;aua+OvQBVlm0rV0FFYAKTvU9LMf9/XdSAOrZ7olxfbI1/2318wgqaK4OHTwKlOZKKukH7x8MB96L&#10;M6NZf9HUopSNESRG8/Y7Uq4IC8qP09o/yVHLWmkAlQrqH8vU350FTAW1hTCNRcT5vOjRGs/oyznD&#10;l92ONt4FoA10D5QXLiueFlRRwWcHLhIynu/CrF4QKujsAUDb+foePic/UPcBFYAtAGWKuhSEnh1o&#10;paUN7NGCvzTahcpIex0A/WiNpSDluhOtqXlOzXWqvf7ZJdrpVxfDUxnUA5sqWTE93SDDd4X2fWLR&#10;JL/Qj9aHwkcbqKL4hgpEZd+kpSUZ23+0NBSeEeX5kmz5ZytALG3/J8vKkZ+g9Q5s4g96mwz520Cm&#10;AFQ2TfIGvTzOYhKlyzKr32U+dHuI+E5qh8tbtOfXmA9dBazX+ziSpqRIz2VGDXxJSeMHM7Sy5xoz&#10;BqQCUSmiglLdV1JGuwA7Qbzu2ybUTnmsyuqqgm5BMX/T0QRevqAoH8CFmdUbTGrjFoWIEmhKCY3X&#10;yXcUWE2gU0e/7P+uDlWtFoWtBsjRQlQdAKN5VE9eku+oFFmvGl5Da3kN1bFaiVkApwBUyVgqA1BT&#10;Q3VEERJ8Jtu+GikooktRYgooUHOEWX0sqHS0j6U2vmVZJ61+Zre4EwV0v+9wXLhh4xwrozz5bSZ1&#10;5gPSew7w8UGup/I/BCwPAbuHgc4jvA8cAUA5Fh4VKEZbpKiAxuUiN5D3rXaHY4/+lK2RAWhiKu++&#10;lm8zltd1cbEoN+O5f9YzPfPp8OkqaGzB81gnMOmKqCuBAjN93su+nmhUVQ2WRyp9zr9f3KiP7gs6&#10;ClptxhJQ8+CRdIBIeoRCinZs70d49BEGHW1EQmq1pT3JozQmNJWfxvzePo5m+/paqaGmlCYA6mpv&#10;dr4z8dt0hdO3/j2yVkeDb23MG2Ty+wKccZxAaq66awC+LcHFSqdYSX13v1CfiRWE6gTE3Bd4v8k5&#10;LCRb9bxeSt3PWirZSVdcHJJlkqceuW2S+3fqczEFiRM2mx/V5WjLpNfgvVG9uXEWb8Vn2/C2ja8F&#10;4RiXLQA1oYiN+fizOeIMlMk7iCJ7yAC0kdHB+pJ3Q2vFewagvSiLI+1HwmTv8TDKuN40KqQivq9c&#10;rA3XLjMyxYLRyMgB4BPgRLHs0pwm85otiF/Naq/DIQ1Uy8S7oRHFs4rLJXxt9di7oZa89+oJFovY&#10;S+mGWZqI3awcxSqK71eH+XwJ3JJPt7eqn64xy0eto6ikQ2zoj5Ibj+3T3CqOI5uMOq0Re4wFUzMb&#10;66WlDp2xDa+FI6mgSpnUDKiUTXFYeydjiZPEJPeXhWZGDMrLAVTgNU//hq+rKKft38BIQCvva03H&#10;GCvAz5qPFRKUBdDxbixBemrDAOpnF1F+ar9L/TxDv15t4yqWjgSfdcx9NpByVINfnSmhXKc0o+gJ&#10;6pZMeJLxgi4A1fxnAX+kXoXavGbORGqoWvXmDcr8Z7RyUhY8ZxrMm5az+FRZzpxVCS14ojir8P5U&#10;272UB1O/dGnl+9aCr23CAoENq+5+2lzdtA34xWSWelIDs1RhcZSLS2RWzx1SXfGdMABAjvHgrJMY&#10;cO9mU3h4B9sAWuql+jcAdxODvz3KSUXyHubBH+esYwD1U8pnN9f3oaBOjZ4O81MME8+gGPfQCu1G&#10;qah+PzRC9TUVwCXfq5SzhWLGAIpPIDljQi/zWvmH6ahYMEn4Uj1d+dQTwr3+HEJ9c12zNXHL0D0+&#10;I9BI9RSAatlIZbOfKQA1FVQD4Jqxkcm0vpajL9QIQLPbr1IveMMScAo0fSFBl3Wdq5+mgPJ93HBe&#10;0Kk6JgiljrJsI8BMQ6c+9tJMruoDZibTKqh/v/0A6kqqzXsm1k1p9VNgaS33pA0foVPq6DG77uCB&#10;qI66QqqvNYUUkPS5VcGoVFFTRg/klpW0NS/wdAgVgJ5IIDSXBhVb8XGMgSMjBmkAzUsg1AFUJxFS&#10;qCo0CsHjo1kmQaja7k0CIlrrarsKQDvLgaWyQgMlldRPa8PrMtd38rxRItJUUyX579gT1cREpMW2&#10;DPOgLeHcYBtLPeS9A58XhjsMQB/g1Sm/zhdb8+HZBkonFkrPN+Ni0feuk8BxdYU8+FGb+fRozmds&#10;xksJjRGdcTb0GeD5dHvUzOplWi/f0HvzWDsBoM+wdXqyiIco2fIvSElSi1+KqwBUGfKC3we05uUL&#10;KuXzxjTZ9DKnp/W+O8ws6AjAzJb8BWZDz430hvOaEZUaCqxuj/QYiG4NdoWN/o6w1tsWNgc6LdpT&#10;8O0AOknspUB0ljlLgagAdJS29iAAr5KarNJcrVwFOrjOIJTnhB4TlQDULV78KLCUwimw1AypjvpY&#10;c6GufrqZvYOoPq4HTgShGd74K4HASoCiGqCo0YY9ZVv6Wn7S3wcnLJW0Bx1CDUD5uJqTyUwCo/p8&#10;Kc/1Ep57Ogo+VVqw0GuCmfBLNUuAJ7plRAhNA6iDSxY496mT3tpV29etlKTAOQgJaAWhKgGpQSnA&#10;6dAp8FQVHMJsnSo8DHQKRIHPaNiuDPVvA+iZw/IajZvcXumPBVWV2mCnzFYpSThyINXHuqzt9ujv&#10;Ge2WdNm33X3jXb+LzWxKQUyOvgHv8OlKYU1hsbWo61gA1DEHo7FNX032uqo2v8gqtu9zEKvvu8dt&#10;QbZOBqBaCpKKuTdm2ccmfI7XlqASiEwvHPnjqPs0DaBuiu/jCaZuA3v7Rw5cxU2bvdsiXqLu+uiB&#10;VH4BtMDTABTls7oYFwGOgk/BZBo+1T1zwLTYVLpoep/xrX3vruloVltJ0IGPF9goCf8uhkpECI0t&#10;+FiCywiCijGOS0oRQKOPrgOnKafAp44WAmOhDtEjO85PRyVUR194cjXUrPLkba5c+GQJyb9/TGKi&#10;/W7Z8LJkigpoM849AtCmClrpCGM99e8j8B2ky/xh6Gt9J4ww+reEd+eli9Xhwi6v38Rm9gKabWq3&#10;I3g1whztQ6iaCXw2jaCConpqzrOerfe6cQCT2c/ayQ9CLXOelaO047Fi6tlk2RIv0FLgtAR+qcOo&#10;XgBawPeU+tkwdCh0TZ0OAzgBjSKirZIKefYKHaZLXWFxtSGMjBJtzKhAZSX+5bCUQoqkfNrMJ4Ka&#10;wDO/8B1YjHHDOgTAdhawhytDG05EtbUo1jDXSQGqlq5lzQQX9WHD1A6rtTEy6cdm+C0LoCPdrN+3&#10;s9HZQiuokScONgLaftdRC0gVUH051kvVeF3VsYRUS+5pA+bJTeRPN/Cmp4Wkct4wbZaTFmIR6oyW&#10;kWIBpFpMkgco0FkIdBag8BTKgonvZ4UFk3uAKnNesZ/lpC9VVjAIzBBvJd6fynwvqwI6G4FUvKTK&#10;yVwvBRaLUTXr246H9t6i0NCJsS9yr4Zdj2rTSpvvtMNtdoG5hjIU1Az/pq5Gy0gHwu656nDnZrvV&#10;xhI52pPHQidteS0StTEz0cMfQ1/XO/yeETzbOYuQm38/EvrMeEWYGsfHr4f5vLYztOcxCud2uvIp&#10;GyuZzws+BfMexVkKkMrCQcPNviGoMy1dzpdn5IdYNnHUcLSeDPaksc/rbNBb7PxRaMnI7HxkcRET&#10;jLzl6ykpti1v+fGa08pt0FsmucytU+kpZsNkSUhKWIllSwaJYbSUUp+RlGJqwJgAp9ROAaeO3kZP&#10;w2Va6ZTy6aWv8fLWulr45t9ps6Jp789o57R/mz59naAygijb8DYbejCB05g5L3B1eE3HbcbL0VPU&#10;bZvcssmg0yCU7Xa+tyo7Iwtc2qxs6miwqjlRvpcqDxU161hgCy+aQ2IJjKMgVBY/McUDSKEaOUlT&#10;67UVxVNQ1FXB8hEzoB2AZg+LKYpxHKgCoKr4PM+dTlwpxhpKmI1U9KMWdLD5aGdmuY8W/ECLpRNd&#10;nSAGEwi9v4CSuUy60TpG8vh1qr68vB2+ub4Tvry6Hb6+sRM+2VnGamkpPEYlVcLRs+1ZQJOt9qR0&#10;3aMNMuBpwX+kpKRzQCVq6H0UUrXpBaiK+lQJRp+uKdYzpid9tCbVlaUkoPQes6g3ZVi/OBYekB9/&#10;Dxi9xZzoLTbmb+MfGtvvfWF3ZCBcGmcrHwunS1Oj4QK+oRcnyULm+rPMu+prtgBRjR6sd7WYB+pK&#10;W12Yb6SthCm/aqEZm6omDPvrUEPZNBeIqh0vuJe6rBGHNsIAmhh9seIkwBKo9LjwJqwlB1t4kAeh&#10;tn6lmnK9lpmkZEq91DHDm7OgUuWgKTD1lnxURaNaWqX5UdTwbNEiNDWc53kVJ5pSP1V1UkG5rpa/&#10;lTqguAEobmS2TUqpgFXRoyqptwJRzRar9PoQ31i1yZ5bSNLz2kFAEJBNwEmM3QWDAr2st6TPFiYz&#10;jAKk+JrC69G+jXbfrPY2eGzne1Z6NGkvPhoB1JKDLFM+ln6uzNTdF1MdGV3W4qOO3p53v9D96UpZ&#10;o/hkhnM/QKZVSkvDEpCqLc9j4kAnADJ10DbD40a4FnOski3w9Da4LgtCawEwgagt7AhC5ZagkQt5&#10;VRYAqiih1ai2VcRhqnJt+Zg7H7fT44a6z3j6fevQ70bv3n73ZSM/ZpOZbJOf9+OTgHdSFacA9dNE&#10;cHIsPU5mPScJfv/k7hfBeVyycnXWxgqSUYHsMRkDEHBmiKqtKSm1JVWP9PSte48ztRAALUZxm/SY&#10;6cTi9CEU8sS3Ne2TKsP8rE1UKgjAlF9F6ZqHZzyB1yxnhM3YZlfHMFraycXCoTLOj+q900Qc+ZIm&#10;qYB63/y2ChrnQv1r3PrJ50D1/X1PQ0tXZp1Hx7eG/RflycuKSTOgtYUHUUAP4yYEHNINbWH+s41x&#10;wa7Gg4h8h9k9eT90wxbT08ezMZozqKEDox+EDsCxnpZ5HdXA5Qask+q0va4a5jJVC2zW02IXhNZw&#10;uXbygCmh9SxGqwXfNMdIEV9Xyb9tGOdkljZ+NdU4dCBkOHYxctg3RVTnfEFY2sa2b7sprGy12BJS&#10;b/8JFogO2ixoQyPcR0dX3eQD7NBot0aL4Bp9bGWONVP/XqjFz7MeETBTi+BYwPs2ouWHH0SR6QjH&#10;GkC1MQMcs3OTgcGaEAGruU/aMKXPAuhwVzSibycuqhN/TUFoHWaqDZX40OEDqha8AFTw2UDEVCXz&#10;mtqGr88Qe0fVVDIDwptkJS/inveeNZ1H2RF85mk2VClILFWcAVTz+J75WC0V8IDlAbgFMrpPFFAB&#10;aBkRoFJAS8qge8VwooBWMPspAK2s5wyfX0jwWcgvJCAVfNa180fOjOhRwNNX/mWaKgjV0KtmFk6b&#10;hUC0OFheKGHwty+8fjXLlvti+PlPLoUffG8zXLlAW2+eGSyWleos2507rOk9+7i9lT+S1kNhdIiI&#10;KVr/fV1sq2KE34hKm0F2L1YmKj+jFD9SVz8FoFI9FcdZRutdAGpzoNYKyB11BuYD0X70z+tr9XmB&#10;qQDVU5SyS0bWvogg6ssv+4/+eTsClGbtkfw7waa9OTHj5cbTDqU28wh0pgHUVU8pnt5u12UBqOY5&#10;00tGPucp2BR8Sv3U0eEztuMBTm6XIPBPAah7ikYI9VQi4DJlvxThE4ildNlLH3vuvC47uOa29+PP&#10;1jKSlyA0DaCCUNWpD6NK7OUK6Z4FLuA5DaA+k+cAKvVMdkBuH+JwI/P0Ft7QBKDttItNBQVC5RHZ&#10;w3Z0P8+3QVTOQXLf+6vOhJG6ojDdylY4/r2zbZgTt6H6NZeTHKSlpEZa3Cz7qMa7UCiBQlrhMox/&#10;sYECil2SfDu/unI2fEl9/+YFFotWw6vtpfDi7FJ4trUQnmGt9Gp3JXxycS28PL8MjM6HxyQgPdme&#10;Co9JSRKI3kX9vD3fC0gO5OyatmTnNEprnna+wScfr09ZdrzgVtB5n3GAR2tzJCothAcsKt1hEUnw&#10;eQcTe82ASgUVfF4coz0/MRJ2iO08j4H9VYzsdf15ojx13MHGScrp+aEes3LS7KsWsASjcgNQLVFz&#10;QOlEpiyMAvFSkDs4ae4ANrt91IG5WynNDqSCUj0OglIBqeYx7UjJIisCqOyy1E6PIColU1VFi7oC&#10;tdEB1Fv0tcCIbJzUfhfEZkESqHTfV3dA0FEuCGbFBQy18W9ULQBRI9Cif++luFaNcihFSW1Bs6tJ&#10;lhnlouGZ2gIaKVW23Z4AV3oTPbbBY1qRrndFKqeARgBVRaun6FGc3fJOfCd9/lJqXDqmUgBkUJrM&#10;cPocqqf5CDilkGkMyC4nOfXeus3GOibA7ObraW9LKZquXJr6qJldlMhqYlWlYOpYlV8ci6UxfV4z&#10;7oIowads59RG9hazgajbEHkcpGaANRvsyzqyLUo+p7nIehbQVG8DUIfQCJ+0ylOpRGkAzcFmNPFP&#10;R2PGr4sb777pbstG2W3+vWMHBqP6HEeNIewfHUjPsfrGvwGpQbFM52M6n466rkr3IaXlVL/vTM1M&#10;jO01/uCtf/dElUorAHUITavc+jvQY5l9HBNVOkaiyk4pevc6iApA46y2RmXixn16895tyaI3afrv&#10;P2bLO4D6LKjP5u8HUH1Pwa0g1GZBkxlRLTjp58bnnE4eYz68INQBVFvwtXhfttC1FYT2NBOd2Us0&#10;5wD57LI/6juAb2ZeWFkrwwLpJBnsx8IgIpjgsxYFVLBYi4pZA4hmUEJrUURrR/DzpIObQRGtwY1H&#10;R8GoQFTHrmUCS1BEmyYBw7EDoRkPUNkv1Q+gptKSb2QTXpnw/YwdTpMhv4rt0/wGY0vL+CiTAT80&#10;QmTnwFED0a4efq9aunrw1Ie4CmmTvaqW+VZiOjuZZW3v5r7h96qCzbSQ9AER6PJfP26OQ7AOc6Ct&#10;jB/Ms6OzMl4WhoHvdpitjRnTTlIjswDa08rGJfDZXs+AfmNp6GiiDZ9RAhJ3PNvv1dgjVaBSagmp&#10;jqipKtrmpUjOFZoHRZnRsQIVQTOdaq8XoRD49ntBAqBnlAEPhJ7igTzJC/kZeYgq1pPvqyx4LTKV&#10;sUmm9rtU0FIiQEuKAbUSgI0lJC0e+eZ7ZS0m7mUojCiVRfwygtAa5guq6jkrx+D0DJ5Tx7mzBKHK&#10;LD0hK4FCWtSU5hJkkVSOUtrdeYgB4H4AdC388OtL4V/+6fPwz398E77/vfMkDpCwBOSq2psP0n4/&#10;QmueqKu+wjDSjwLVWcBMaEloJ5e+hqSmWiT3Kt1efD8FnpqhLSNiVF5hOqpVIPDM5cnyuUT2/1Ow&#10;md7Qi15/MUHHFNJky93M6rXprtmaZOtaR1c8c0bze7PfBZVeZr8EfKUhVJ+z65PaD6AnUFts5jMB&#10;UG+hO4D6wlEOPnMRnOkoTs+G19GTjfYnIWXVyUQVTW/G62sFrF45G6ccZFqLfX8lvqE5JRT1UxGi&#10;CYC6AuoG9nE2lA3/D3EAsEpmYf1onqIkH0kNtXZ8XGBymxp/IYxn71EBrUL1UmqHx8o1MBftiyid&#10;WpbRwlElbXegyZJyEgV0qI4ncy3zxzVFRFCWWE3w8XIH1ku03pdowS+3VofN7oZwdazbNuBVymnX&#10;BvzLzdnwCYAp8/jPL6wDoNsYym+aAvrZRRnLr4VPdleZ8cQ8nm15h9AXO0ApQPrsLIb0FxfDc2yY&#10;VA9ZTLqzMBAerhLZuZl4hTJXapv2gKZSkp7KG3R9ju85B4DOUHPMo86gmM5aPvxN/EJVdxZmwv3l&#10;+XATr1DV3YU51NJ5lNI5VM9BIFTQOcJ4QZ8B6VWiPAWnat/vDHaTnNSCC0BDWKMWTfmsNvhcwRVA&#10;MaWzDcA6rfmhisIwiOn7MG34Ye7X/nLN17LQyNEuA/0DVbFNL0Bt1YgEr1uNvNmomtmMVTqVzY8m&#10;Vcebc4bHtwqVpgKIKkPFU6tdyqiAVKpoA0CkdrwAVL6kcSGJEw4WkOJCUglRolpIKrCSBZcgWEtT&#10;GheQ92sH3q/tlJaYWlDLHVgFsJagxGKEIFRdFvMyTClC/mZsbWBtRHPb4lZ7zvMzvc2eBsy9Vk7R&#10;VcPAKAHQCEy5zXnfek8vHbki6gDq7XVXPgWfUj91spvOp/dujWeR57LQo3doOhveYzJ9+1uAJMiT&#10;UifgNABNwFPXCTgFng6zBqLJLGPMfk9mHmmTazZyf7lnrK6XNVEtJwh1atNLHdX2eNKa12yoPEdV&#10;UQXNKY6+Te8jE9FPNDF3N3ulmEZkaUMGVHEkwiumFsX2/P4yVVJqdKJE6mNB93743f/v7D4zQI6e&#10;ofpZDpi638qYhfaMeV8WSy89+VxuLqo0jlpEtZuTnCRgwHcMpG7nfErjtr+psUkMpy19JX6eMV76&#10;2+Vzm1I8rWso27tUIpOb4+eWkKJ/rperooJb35zX0aI9E+jUUa/b8iKN8KnXcuazHUBtDhTBrugA&#10;6vh7ACgpRCiBnaiFo7j2TA7j3DMaN937WGAemyA6cxT4RJnsHz9mS0eNgGc1rfMalo9qgc8qPjYI&#10;BUBrhpkDBTIb1H4fA0hRQisFpABoBxGc2n5vw6VHENo0TtsdYBV8WrFJ34UqKiunxa0yDO3pDC3T&#10;FZrG1nLiVBjFE3RgGFCezDcYlRJaIE9QeKoUzmrrOhkGR3HvYPSwupquNAb7h1A6j6B4HnpP6Y/f&#10;CQuTNeFH370c7lwaCEMtx8On9xfDf/7DV+F//fXz8PVHLKde78EP9VQOQBW/2ZzhBY5WnuCzvbGE&#10;GE7OmNjsEnjKfkkQKgumpkwJUFaUhU/lvav1Xo5yIADVdns5M1XRcB5Fkra7IFTwKQhVnRaAMqeh&#10;9ru23xXFqUWmcmZKK4De2IYH2DBwtSJjtLKSEm2jdpZVvxPKUCZrm7EaYLOstoUHn7OLYuYW1II/&#10;xcq/2vAyPVVO6YfMdp7RTCaKqo6aZxCx12XeCTeujobPPt0Jv/rZw/Dj718P57dRTxjGHYTw5evZ&#10;2nAwdLUeZws+z9rtQz0YfzNw28PMQzdeV01EhGreM8PGvnxTBZ7yB5M3mDbl3LJBsyiaWRF0uoef&#10;jvu38Hwu1NXR9FyKX2cQCgBaCz5JnEi32AWdblifBtC0OupZ79nozUQBzbbgUTjSgOrqZzb3XRvv&#10;qRa8LxF5MlBudjNaLjloOnzq6GlI/jl97LZOrnCmN9XTIJqG1LcBaNogX5DpiqiD6P7PZ1v+qJ6C&#10;0HSEZ4zxJJosC6ERPtNqqacoCT79PtVlB1C98WsmT8stVmq/8wLm7V152DXyvNEWtECkSyBC9QBB&#10;MijXsQto6kUFHaxls7u2zAB0mIXBYU4WJxmHWQM4d4jf3OxtQv2rQwVsDJeY/bwzO2TwqS34qIDi&#10;PSfPThTNr6+dsxa8oFOl9vtr4FMA+nQTSAQiP9pCMQU+n+PxKQDVUW35x5som7TkH9JSv7s4bOqm&#10;4jlVLzelsAKhQOeLTRTVzRWrpxvLzJAuWDl83kbRvEF7/e487f21JRTRFVrxUwagD5b5WZvr/Mwt&#10;WvbTqKHD4cLokIGoLgtMbwOtypOXAqrkJMGmbKjUftdlLWQJTHV5mfa8jgJTKaJqzc/UV8TWPK9r&#10;UkcFpCPcz2bvxCb9EJd7OcFuBzrbaLk1o4QISAWhzbyeKSJVKqWOglBt1sfteuCTtmMaQAWfvogk&#10;CBWAKrdej7k24bURLwBVCUZ1EmKjGGXM/laUAsTYNOFp2luJZ5+8R/mcSmq5gFULbPIOVZKSZtM0&#10;o2auGryJRp/G6F/prWJt82cN1FMzkO5fmY3OTDojnsbmhuimyr0FQD3+0Vvd6Y10Xfa2e5z/jDDi&#10;0ZSCUI38KCI0p4DKcB1YSHLF7fpELdXX7zHR5z6XgmsKr8ApKaUP+WUzhE+iK21OUb6nSdqS/btk&#10;gSYHdlENdPhMJwEZGCXJQPKelBelLLn2VLKUpPQlzYh+y1dUvrRKW9KJgfxp+d3MPgthwZZQk8hL&#10;vc5HAHUo9ZjM+LHHZ3oL32+/nyi4quqq6/5UJIdQfd4BNJ2g5AAq4LSWORCqytplZZehkhGHlBJq&#10;S24o3/raEqDclpGlPCeLSgLQ9P1tlk2UA6gtbAmybSci2ha6jeG3F4eiKmrqfwKg3i2UM4zPfubs&#10;DXOWT7rOFVaBqCpt6SQY1eu2Xr8Fn1kApRWvWVCL5jQApZUNoLXSwa0veye0MzM51M1i83BJmJ8u&#10;CwNYQnZ1Y+HYdwToOxb62UzvBv46RvDwJAFJ8Fmnljx7KALQai4LPjMooS2zh81qSaqnqhoQ1Txo&#10;G7OkDZN4fU7zeQBUCmgbl9unDocWWvxtIx+EzokPSVA6Qnb8yTBGkM7gJLnxguCpk2F05mQYGGdZ&#10;ivb8+CwLSR2Iaoh9JYwv1tQyz9qJENcbvUILtdxNp/cwAHoMAM0wL/ro5nT4q5/dBS7/Ivzlj67h&#10;g/yd8IgY9PAvPwjhnz4Lf/39jfCrr1bDleVMDkCbaphZYfFI0NmKmtLeWBYyFcj5AKIWjSpLOfPj&#10;2Mhgfwdbpg0oMrXVZSz1FEfVE7g0WyVttlMVnKkXc2Zewpl7MWAaIZQWvLXegVAGegWgSkDSEpLi&#10;OEt44AxAmWlT5GcZCmgFLe1K5cDTVq/CzqCMO0J3RmUNw71tHyJZF4WpRexWZvDNG+QNgDunrOYd&#10;U0TPAKInUDoPAJ8H5NYPxSvLVC15ycmyB6jJfBAmxqvC2e3e8M1X15kJ7TPD+hr+vTbaNSjb33Em&#10;9LGxNdJbEqaGtXQEDLShRDQVhO4m3jxqeFIUEMkFfCobtkr+YAxDZ1/8NZ/i9g960miQOvEyi3Fg&#10;0dNMZ2vRlyymmmQrlaubVTt5AjmA+nxnDkBjbnNa4YyXY9vdK/35dKSbWl32uWTxSEcZ0rv1kh21&#10;hKStdc9Fl4k8ZRDG507wszyac7966eD4rVZ5smC0HzhzEZ97v6cAMR2v+XYVNDdD6qqpg2Z6Cz4m&#10;Nu3Nld+vsurz7nFqHqhSShMj+1x2fFRA3SfULJmAainSUkAdQC3e0eAzxm2a9RItPFfBBCMCCoGF&#10;AEQteJUg1PLOZb4ONE3gWDFWV4oCWmZJQTJrXxV49jXb8tF5vDOVBy8AfbgwZmb0D9lIlwqqpSCZ&#10;yP/g5k748Z0LKKGrRGliIr81aznvn1xYztanF9WCX6EVD0gComrDC0SfAJyP+D73WS66A+A+Qu38&#10;5JxAE5V0la+hXm7p+24DvFtA6QbzoOts1q8Awovh8dICi0l8v9VlWvf8u+1NFpq22MjfCPdRPW/P&#10;TqOALvB9VxkJOItiumIf31tcDLfn5viZswao98iXF7BqftQsnPAQPY/dk6DzLFvzF1hc0lHKqNRQ&#10;KaFSSFfbaw1UF5urwkxdOV6qpQajU8D9OLnsttTFa90YYw+C0l46Pd28fnXw+iUIbebYBty18fqm&#10;1r1mSuUzqqWmZk4o6gGWOk42BKPVQFYtkFOvDXlARxvxWkpS2z6nhsYTEEGoeYSmSh6m/dV4hmaw&#10;kkqOihz16wex4hqoVa48/xaIlpG9QFTLbQ2MEpjHrJK2eNM3BQelTrCkMRA/KfJWp6miiX+o5pc1&#10;x6zlurhgpxGfmL7jue2ewrMnUjPl6+k57nuzygHXpI2e/by2oXleeDyoxXLyvFEJPvXaJQVQlx1O&#10;sy4evOYYtAJuDrKmjCaRl2Zqz/NOWexWieVTGlLtduyPB82OF0QbJG+zf8uIPgFQLa7lIJTZYFRQ&#10;a8cXllipJa/lJHNWSOy91F5WMIKXHo9sdGTWiiiqoa6AmiE97ys2koC4YbZGHP36/clJfsLgNny+&#10;sZ6d3ZRyqlGApAwSkxJopu2wXL0WeFbwuxiApuy70rZb6fa7ro8KaHyMi+gcFPG3WABQ5oz1o7Lu&#10;vqGCR/mGVnCipwS/tLm9EgPTFQNc9lbu8xFEPV3QF3zTFofptrzepwWhXlHtjMqnGd9zm6r4fioH&#10;UI2/CEDr6ew20cmtw8e8ASeftgzX4YHZRod2sKswTI7wuj3I60kXwMk+SVcXCzqAXlc/S0TDx0Mb&#10;i0Kt2DvWyn6JbfjGYVx/aJ1X0UZvkKJJSeVsmDlk854tLB81z+PtybF9gQ4Nn2siAal5ighQ4LOb&#10;xMbuOb4vlkxduP30zR4LE8unTQXtHT9EHaa4fgJze8YAelhcGpnh83O8HvXSxaFdXkU1tHJb2mj/&#10;M/upWE7Nex54B5GPYx6G9DcujiVJkr/m+McQ/sebsDNTGp5c7Ar/9fevQviP74Z//+2N8Idf7oa/&#10;+8XVHIC21GEZUc5ZMwDaUkdrh014qZ6lkLy12gWhehFDJWihfSUArakqNQCVoXw+ZwGFPDAymveS&#10;+ikIVQk+LSGJF2tVHu2hPCmg8hNNkpC0TV+G1VM5pZ9biQ1TGVnwctnPYESvTHctEhUBko1Nh8Li&#10;ck24fnco3H00Fa7foSV3sTNsnMdMHxjtGGCeCmP6KuTj0/ybM1Qx8ZiaYcgjlvOU7jzAVN+vFFDt&#10;BDKvXx4Pi7MN/G4HQi9ZqD1sd7U1MivRkR/GUDxnRmrD2lx7WJhoxj+Ullgts2MAaHcTxquVAAXK&#10;pzbc1WKPubLJJh5/uBZRpq1n8+mLZ1f6A/dcZ32tzurSAJoF0aSF4PDpimfW5zNZMMomJNH+0xuE&#10;g5CD5l74zLXWfckoG9HHi5wDqHuBatZxf8v5MF6dglCV4FOly/sBNPqCJgs+qRZ6ej7TLgOgqhwg&#10;7l9C2vc9kmx3tcpVDrb7QTT9/VxVjXCplrtumxaQcktI0c80fpz+t369G/C/DT4F5n8KQN1CSy0k&#10;m13ihcsBVHDQLG9Khw/MyXPwmVNC+zkBHK4j75zn4BRxm8pDn2ysYPmoylKCphuYA2UJSfZLsl66&#10;Mt7L7GdPuM0ikgA0Fl6eqJrPN2QmP2dxml9dXTf4/ASo1Fb8q7Pz4RWG8m8ur7EVvxFeX1oNHwOk&#10;Ks2BCj61PHSPbXqb46TFrtb6qx0Swy6dZY50k1jPOSyZllh02uB7nwVAz6K8btKO3wA2V9mGByyB&#10;TMHnS6BU8PkKUBWAPt1YQyFdRiGNsCnoFHzemZ+3j3VZx5sz2KVNT+IfOm0l9VTt+3vk0MvOSUlK&#10;Uj8Fo+eI+hSQrjEXush4wgZ+ogLQFYztlzC2n+d+nG9mhrYFCyfSlqYBUoHoBB0fAajU0WFm3dW2&#10;76ekiPYzHjHIa6JK8Z8jxIGO1mbCIEbzXbTVBaJNaslKEaUFXwPg1LJoIwCtoR2vlrw24AWhase3&#10;0F73vwGp372orwNs71taEulJE6RdjZOkNNpQax/r6JfHm3Q5Y38fAlHNDstL1uZIeQ1WyeZLi26u&#10;3mjTX6MgKoOfbGxhjJSMm/PAJiedvlRnYzoKr5CrRgKCAlHPdo++jrnsdimR/jriFktu7eZAasdk&#10;e7pYARkGJQIUYEURxFYRPH3USLfBW/R63mn8xZ5/3GZz80iWl9TqNUWVpanTwGQeP0sgaqDqc64p&#10;EPafF6FXi5sxSUqqoxQ5B1Apc+kkJFdBdR/mUoL+BIDK9F1La1piAviis4I8ZCOEWkIXP9OSexIL&#10;vmjflrsdBp+UwSflEZb7P5YLijuhWLSlFmkQReQFnd1WT6nEGkWI4whaGpLxv1TjCKNp1VqXy1F1&#10;BaAGp0mwgHvIus+rbd9L4cYlQWMemi/W34GNK5kLC7P0sgO08aUPsrsJ7l+t9z2pmIJQXyIy9VLR&#10;tBZZzXtpAqL74bMcRdKv0/dwNVTvobGFn7TpEXzcQzvbiueEJv1+rXGpqHhGEBV0VnLbVBFE8elN&#10;AFQQ2lTKeA67LPUooc3kwdeyy9LIAk97PcbvdFFnJzJhkwTH9fXWMD2D9/oAAmAnyiWKqJnEY5dU&#10;18duC5vr9cO08mmd16FgStlsnUNhReWsRwEVgAo+G1FEVc0zHAFQg1Da9ALQTr5e8KlM+F6M7AeX&#10;Toel87zGbSCkAaAdY4htbOU39r8XWvlZUkm7mUXVklI3lpPN2Ea1ETXeO3IqdA+h8rLNr7HGQwh5&#10;yoI/Q7d5Fiumn/+EIJ/w19TfUH+gfhX++Ktb4fsv5sJv/+wiH38V69+eh3/861spAK1hLollI81/&#10;dvIGpmqhvafs91LmM9WG16a7Wu9NvLipajnLznCWrfa7MuC1+W4teNkr8YbqSUc6FtAKUlJSPuCZ&#10;LpnXy4JJ36MMSJWvqEzu9fM0e1rJklKlYq3Igm+s4eNy5kGBxva2E+HSpd7w7Dn5029oz71aDI+Y&#10;Lbj9YCKcv9wdlrfIXyZpQKpocydnIpjUV9bSWkX1FIRKDZU5anU1tkWyTOJyE/J4g/y6OriT+f7d&#10;+FW1Y+s0yGLTPJGfcyOZsDheF+aGa7FVQPmo5v6qLQhdwHtbtQbSWYwym6WYUiJVU+DpcyR7s6cj&#10;iDqMCkg9Ss/PwjzFSC98NvuTGPf6mayOnhwRzx6jv5p5qenFWVvxyQZ7vC6qn1JCZcfkLXUHJr0Y&#10;ewvKrDJQBf8UgEr9i23p2K52CNyzwJNA559SQr8FoMnCULq1vj+WMz3vKQB26E0rsbpdeypZVkob&#10;2sfvG5eXcnGde4H3bSCcTnmKALo3utNjOk9ih5V9QU0Z0Cv+zR9zvXDpRcwN6C12E0iQCbnScPqU&#10;iMO2tiCkn43toVrScqg9AJoYsM+Sh66cdAGoWstS+y5i3H5tst/Uz+tswd8hhlPt98cYw0v9fMo2&#10;ukppSILRJ6vYJWHLJEsmHZ9h0/Tx+bh8lFY9n51V+x0gXJ2l5Y6KuT5vx5fnUDp3twHacwadD5nd&#10;fLIsAN0Mr3fOAbZn+b4RQKWApgH0OUD6jOvsuLlmZSppUgLRh0vL/C5zjBEAmPMRTG/NzhqESgm9&#10;PRfb9w6gN2fHzc5pF8umS2N9tO27mCHtZHGJjXkUYtVaF+14lrWW2zPMzTIrShLcUjtb8wDqHDAq&#10;R4Gp+nJTmKU0j9aWsD1Pa54ShA4wEqHy2VGDUVRLpVUN0SIfr1cufSbObaJ8NTP/2cgbd4P8QIHP&#10;aqDUldEmZupaSU/SbGcH8apqtwtkBZ0zZMgvdHeExR5iVjnOdbaF+fbmbM21NXESQrZ8fcZOTkaw&#10;nRomFWoQpVzjG3GJLcZ7Kl3JEpYAU1+kcmVHb67xNQshQNvOydxhnD3U8lF8jVEJQPdDaD6vUSpT&#10;LpMSnAoU3fvRPSEtNjJpczu0uirnm+6xNZsYlgtCE3NySxfb89oWx4X0WpZ9XUtAVECqro2euye5&#10;/YLQM5wQeJs//TtIVfVcdVde3UXETNETM3gpoQ4vHj/pLXhXQKWC5uZB40Z8uiKAxjIlOskt9xlH&#10;vV/446DxHf/dHcYcQAWUfjkeFXMJnCHw6Gi56/Kd5nIJnTmVK6cRQiOIuvIrBdrAnxMjKclSi4tQ&#10;6osZHSnk79ZL0Bnb73F5yy2h9keBeoyrR7FqvliPlV4707HGniLny7FZRVTLtynIdgHGUpWS9rqL&#10;M36d30emmFKCVy99jX8Ph1J97IJOLiFJ+fDRfUbvzT4TqsUjpS3ptVvOE2kA1SJSrdKRANBGOrkW&#10;y1kCLBIrnkFMyyCmVTEX2sbS8vnNwfDZJ5fCn//Zw/DN92+HCxeH2GNhxBD3nY5hOiwAaNMQYDiM&#10;pyje5Q1AoTbamybVemfjfhwopeVeB2Sq/V6OL6hKS0maCW3kcw14gyoLvoUt+QZa901syvegfg4t&#10;nwlT2yToYQNVTZtfG/IVbOVrW15Rna0sKfUs5IWRtdIwtIQAMoVTyBhb+tO83mHf1NrLSWuG5xUQ&#10;+i6LR3V1h8Lvf/9dgPLvqX+n/pn6O1ND/+MPT8m4x6rvQV/4q5+eJ/L8Wfj3f34a/vWfUEST//6f&#10;/raK0Ib6KSP6XqxcVN204VtZbMhwR5Yxo6kFpFYymDtp9elYywuaA6iy4AWY5Zxxe7KRQNTnQy0h&#10;ic/HxCTBqooz3CQ9yWZI2UgVhApAteRkyUu2BMUTEQhtrGHzFCk7U06sVespLJDKw9Z6S7h+hTfY&#10;60Ph1q3RcPkqc2GXe8PFa/1h+3xXmF2uD/3DtDxQTMvZRDvNNrw8Qs2aiaPc+EsA2sIkuUgG8lI9&#10;Oxmc7Womc7W/hJSk2nB2qZ0jGdM9RB9q7pOxgHYAtAWngKZy/lgqeMFmFiK9ZPQ2AHUbCR3NRiIB&#10;VKmhrng6iHqrwAE0nQPsl10ViHAZwVOVfnHOgWkOPgWgvlTkAKqWlCsSAlHPgXcYzaYfJbOPueWc&#10;3Na4VNLs8k7KQultKmh6Sz29IPTtVnkEw3RL3FROzOpdhX0bgHqLPm3nlP4+6Y36uBG/9+fsB1BX&#10;QC2H3sYP3g6f/qLqiUgaldCLWoxJjD52euzVwkm34LXFrGphbEUxjIJOAahqkIhGKV0RQhk5ATIm&#10;UNsmmAV183nlpas037jWpRjOJlNB7+P9qTnQa6OdWQCVAqoITgGoji9YHNKGusOnYPQJquYLYFMb&#10;8A6gT2wmdNoskz7aRAndXs0C39MNVNIdlpku7gKctMsX5g1A1Xp/w3WfnD9nKqerm956jwopyqfm&#10;PJkPfb61jhK6xddumCKqfydV9NPzuwaxL7a2DWRfnuP70ZZ/vr3NjOgmnqKMBACwj9dp52+uAsha&#10;ZMJjdGbE6iLLWIJPzcgKPneG2sJGD8tKQOh6d73VWg8jDNx3WuZyCJ1tQm3GZ1VwLxCVz6qONiua&#10;zIsKRkcAzzE9NiiWgtCZpsaw0dfL9+wlOrQlTNY3Aav4LNOG7S4uC43yi+Q5V85ccTknexn8NDU/&#10;atvujDGpBKHDZMhPtjSG2Y7WMN/VbiUAXexsDcvdiiftsON8AqGzLcy3EsWqWsSWSmCqkxbVIDZU&#10;auFLVdXfl/7OdMJjs6Mo8FJHzWZKcYaAkS/XyIJH84+2rLQPQB1E00Aq4PQS1KmkLAp0BJl+9Mtp&#10;ANVl78ZEEE0y0JMFHGvBW7ytbOTUelY+Ou8vfN7Hh/Ta5iqogSYQapWooIJQ3T5/DbSvT9Tc9DiB&#10;qbpJ2zvb+k6uS7dwfbZWEOrqZxpAtZSkeVCzZaIl38DyWMxR16woCmgKRAWgbjXk86ZupaXb4HAl&#10;FbOM+d5yOooqXY7F+zCCjwNoEd04wadfr6MA1P59EsnsyXim/gJYUqFtFAJV1scYBKACUVWJzPVR&#10;Ps0twNv2KW/SGBWqEjgreUupRhJSFIKACmriSAxC0cn6cTysLb44NSaWfm/zZCjLhpcKrLE0CTNa&#10;wNWIBrsQep216M5Ux9DvK4dPwaiu09foa7Mwz8cOoOmteD2ucd40B6AaX7H4T16/HT69Be8AKght&#10;oJMrCG2EYcQItdhKVhHPWYII1lB1LMxNNIXnT86Gf/7Hn4BhvwsvXp7F5QcQpNXdPUz3dZB2+viJ&#10;0DFxPLTSHm9GqRSA1gy/H6oHSTQaRRHVtjsKqGyY5AmqEoA2TrNshDl94ySJSrMA6BRfC5w2k5bU&#10;w9cPEys+dQ5hAyW0DPAsZdlJefFVtPubsYZqnycEZe5U6F3BaYV0pi6iQVtZkpJ/6OAcY0YooU2d&#10;J+KeDYmT1XXvht/85im/x28T8Pw/CYz+JPyP3z8Kv/1vV8Mv/vxc+MkPNgDPF3zuZ9Q/5gB0abQ1&#10;THbXhZGO6jDWVQNkVYT+ZmaJgFCZ0sv/swZJuac1Y9VGi8rtl0q4s/NlKcRR7XOBpGZGi/kDLwI4&#10;C5QTL9N1JR1h1FpEYoAAVKqpwFTwKRW0hCdPqawOgFAlLQlCBb3Re5QHMXOaGYo8fn5JaK0jK7se&#10;iZv1fy0DjWOEurpIOspaV7h4YTjcf7AUbt9eCJtnB0kXqAk1dTwZGJDVAtIxFpB0LMEktrz0XVRP&#10;ZjTwsapjyaka9/+ORhICcO0f7y0OG3PM0q30hAurvWF1stngs7OaPwY23juZ/WzkzEbJB5LaNf9Z&#10;gu+n7JY8cUEQ6kPOaYnfknCSP27/A9fn5d2nF9c9aRgWT5auOBOlFwtvE/nGenoDW28IUh+kSOgN&#10;wM/09aSPRvQxzciXivQCrXaV5qA8891N6HU0SyIAUyBqLe9EaUzPYZpxu9QGgagsjXiTSCugaahT&#10;u12LSB8ckDVTXFLyLXj/t7ENjqKpFr/lyMfLiulMt/3TYwCuiur2vQ2Sc7Oe3nqPx/1Kbe7rYsqT&#10;L1dlL2MplYZQXVadPPReOIVLwWncASz/XWEBCYBawo5OPHhM5PEoBcqM5ynbdFbCkZJ6aL/6rF9v&#10;ZUmETsszp80LOAzTip+k3TrfgsVQRyPQ1IwHZhMLOM1AFeBDrXXUMQfaHtVPVFCZvz9cIgmJFrzH&#10;cOooGNVSUjSmn7U5TpnVP1gmxQgbple7LCOheKpkl/QE79AHbLR/vEur/SK+obs7wB6gCiwKHAWg&#10;b4DGLGBy3SfnacEDpy93AMtzm/ZvnzMb+mKbpSfa9VJOVWrh6zovfb9Pd8/ZvxWIqjQfKpB9trVl&#10;s6GvdnYMQn0eVPD5/CxtfgD5/vKsWTvdJOLzEqMIgtBL492ooWTSA6PnZNZPvKcM+1UaXZB6bFGm&#10;3JdaWFpqZZmJ2M/FlroY9Ymx/WKblpiIAeUxWQDw5ri80NTA+AMdElrk40DefHMT87gdfJ9elNVO&#10;/n0H9lhtLD7xWguMDlXVhN4KWvVFOI6ggNXz3Kvh76Oe53YDz+0moErpV3rMpWxOEjE6xc/RcYKW&#10;/DSXBZ3LXW1WKx0tYbGD24wyquNcK7cHGNWoxiSLVrOtjaipdfb9bI6Yk5hRrheUdrFkpaWnNkaq&#10;FANrM6MAcDWqvGxorFK55QIW78Ckuyr758yzVm9SFlGSVHm8mavt6lGTOqa7O+kOj8GnbdYDZdw/&#10;6dJ4QNqk3Y3aTalN5kb9aPOigGi6HDq9M5TuJuny20zh3XrKbIkSb0mfSfSWvI6+cCggFYh6CTTr&#10;ClHBUbll35Thea/72Mu/lyfhua1QunUs8aGcEwTPhvf4S71vpmHUlVGBpj6n0mVv2zuw+nUFqIx6&#10;fDSPWchrk+YzBaGuiGqWVlWMcqsFInMWwHpMdlWmXCdb+NG31B+3qNy6O4uruN7R8xMGF028a5d+&#10;/OLXxLGP+LfhOfJRGY8nHnFBLTs7mixoWTZ9snSX3qQ3L1st8CYjCbpPBLcGuom7jI57YDZ5vPWY&#10;CEAlHvgCknuByg9ULhT1dHIbtTOTAKgEqsYyxXWSoJRPh5Q4yzq6uhfOjoV//IMA9LcGoA0sU5ew&#10;+NwzQhJeP611FpI6WRBqYzZTCmgdyUiVLCKVoVRWylqJnPeOxeNWZsWELZOgs2WGCNBZlo3miQif&#10;V3QnKiUb9C18fmzjTFi+QqdkE4eVWcY+UEDP4H1ewZJTKZdbmRVtB0ybZ5gpZV60k8jxZpaSWsZo&#10;wc+yuQ8Qd48rRYmTHewp5TZUDji/eLkcfvvXH4X//I9v+H1+T/1F+Nd/eRX+9r/fCb/9zZ3wK2Y+&#10;f/Hzq+EP//Ai/Od//dCgO6uArhHFuTTUFBYGGqwme5glais3EFWLubmKFyRIXoqoWvPNtKBqMcKW&#10;F2gx/qACUOXCG4BSmhn1Ultd8FnGYK4DqCuh3n4XhAo+HUClggpCtXkvANV4gDb15U/a38GZewsz&#10;qvIJPc02PA+mbJCaUUg7W/JJJSoL05O0pCZb8Nmqol1fHOpqeSFlprSAP4DjQOLJ4ywqMQdaXUks&#10;FXJ4bydU38ydjpN/X1tBGO0tBz6JMVzH6mWJzdoZWl4DtaGnltvBYpRitlor45Cx4reUfmAteL63&#10;VFBXQrVg5ODpx7T5rb+I+SC0JRntM4/3J1fumGuD7W+7+xPZfTtdhbCozWRIX2ecAtD9xvKyPtFc&#10;lJTQdOqRt+H3ZKWntsT3t+F9Ozy91OPqpZTL7BJSCkDTEOrm866aOnDqmC5fgvJZTJ9HzR6T2dA9&#10;m+oaF8iOBhwGKtMVYfnbW/e5XPt0xr0Dpx+PJkDqACr4tPz3FIBK+fRZIqmdarv7jF40nZfVkjbe&#10;48KJFktUmi0UdIwDP3ZEzZqkvaq2+1p3S9jsa42b3my/Cz6l5i1wkngWpU8zoPL/NA9OvDjVgtcS&#10;krbgBZ6CUCmfz1E3FdGpqE5LS1oFTlFAX2BML/iUX6dK8HlvBfslIE/w+RrgfJHMbUq9lPrpiqYW&#10;i6SMCgafbtFiP7tiqukL2vXPzwKaHAWgH+9u0O5fB1Bl/7TB7OnZ8Pnl8+GzK+fJpr9ooPv6wvnw&#10;KSU19CWwK9VT9ebSJf7teW4vyiezo8+2100BfbS2wGY+YznKmMfg/ho2VFen+qkYS3pR7XgA9Dz3&#10;3cXBDossjYVSipfoBkAvQ/tlIG4FmFsC3uZ4HGa57xeAumXgb7GlAfBvY7mJDfu2FuZIgdGGOjbn&#10;gcZMdZhp4HFoAQhbUCyp5TbUyrYuoLYdhbSZx7IhjGaAQGZ+u4sKQyNvcjX8DVajCNUDaU3AQAd/&#10;I2rpDybm+ToRUU0ApbP8/BWU0XXa8pu9nVhwkRDVR0IUqug8YLzA53UUhOrrBZ8qO5nh9xghrlQA&#10;qsUllds/NTPfqlSuBmZY6zQzymiIvC2zkZGoQBYdqbn/BAjMdSMBAV8Y2jN3zkm3IoCzlQrDcJVz&#10;/1hRBIpozeNZ61qQ8q19B9K9W/hxKz83Oxov2+taYmivE3Nrt2tkIAUv+nlmLQXkpQF0vwoaZ0EF&#10;N4pIRhzgOa6kM0vskdIrAEuWDtVG93J1VPdlHSeb9TyutZxk6P5VOfDvAdCkhZxtN+u2cb9Hb04U&#10;UDeKT6mgNuOZzHoKSisRhXT061zk0fusrtfXC0DzgDCdIAhEBaGxoiLqs7kOpOm0I5vfzVpC6f6P&#10;We5pZ5bs+xrKo23ym7otmMwJKekuXnoUwi+7Up5eFPN/7ycyOb/bxB0geRwEoq7o6yTBVFTA00Hd&#10;2/zentdxD/gn0Z16zHXiYO4SyQZ8PGqkiuVjIFTLf2rDSwVtYJQwFtdTGZarKwtonyNiba32h1/+&#10;/NPw97/7fnj8ZC30DmLdRaR3O8tIrXhxNjH/2TJCy30ExgA+NQsq9VMQWiTFUqomM5/aiJfyqWz4&#10;hgm27QFPAWjv8tEwsMKS09wHqKgoq1w3uZ0XFi7CdkBmB618WTuVo4BWcqzhe7TMHrFFJs2aNjIz&#10;2kmqkjbo21Bf5R/aNoLox3EYQB1iHEAjA/VN3wk755vDR4+nw+/+5jlc+fPwh79/Hp4/HQ/Xr7aG&#10;mzc7wu27/eH2PbrVN4fCp282w9//IdWC3xpvC9sTnPlPYuEywQvqSFOY7eVMm4SkQWCvF1umlgw5&#10;1RhfS42sq+QBQBmt5I4tQvnLP/UBQIe1AVnuxWyw61iBClpVLn9Q2TRJ6YyVa8FrCYknq9TPVGnp&#10;SRVVUB5kU1/ZIC0nrrCSFmUGL70KPfl4g2cI9jRDsEWnlLtOPBS572dkscRGlo55yN3lxGJV8fWV&#10;3G5FfRZwewvztdyEclmN0lDLVmtzAZvupaGvg83X/uqwMtkaLpGDfXF9OKxP8WbRz5tESwnKp+wV&#10;FLPF0K/mOgo+ADzfS44HeGEknQnfz+ITB3gSon4dxRYKRSwmG+lFKlHDkrMpmyNKhqM9YST7RE2e&#10;mLkt0L3gub/FJXj0ci89y3ffZyDvAKplIQFVWgX1Vpme8GrBy1jdZ0HNm08b8FTapigNoAZ7+yAu&#10;DZ8fvh/VS4Fk2oQ+nY4klXO/p6j+jf87V0Ld9sgy6aVQJhv5Po/qx/3t+28nLOWgNL14lFucisqr&#10;3y4z26fUNkrD534AFXym2++ufCq9Rubjsu2Rh6PKU48Entps7i5nAQUgldo5SrvUwBNYmGS+cwYQ&#10;mmC+T61hRW6udqF2Yr+0TglAYwRnKwpoLb6YzeHiaDtb4d0GoQ8WY6nFrkUjQadK6qeOars/ISVJ&#10;C0Vqt0v9FBQ+Y7P9/iqencDnnSWWfhYmURExhMeD8zYJRbJNerDCAhMKpxRLqZkvz2qxaA1VFMUS&#10;0DToBGY/wuT+KWD7HMP7l3z/Ty4AoHiPfizv0Usb4bt4kX599xLweS68xhz/9SVmSi/wfYHQTy+d&#10;R/E8a6X2u8DzuzeuhjdA6lNa9s/OAqUA6AMU2cfrKLUrADNeo/eXtU3PbZ0bsWSoK0D5leGusNND&#10;DB3334X+tnAZD9Er2Dh5XR4kEhSY2+nuDOe6UDIBzGUAc54lI9UCaqdqjfnMdUEgtdKK6snXLTZj&#10;7qyvpaSMLtGCX26lZW7FOE8b7XQU0ikAVZA6hao5yuPeybx8G4DRSnuvnTe6ZubVWoGkNmCnG1Dp&#10;p12u9v4QfycTzIdO19eY4rrIz13r4DW8t5vFKwCUlvwmELoiNTSB0Fl+xjSLSiopomPMDas0LzrA&#10;KEd/TZnNiLay6d+cVCP+p16CUb3xVqHaV+LaYMDEmJU+VovTPRd9dMgtb/Jw+jiDbdxpAjR0NJVJ&#10;8cAJ7DnwCfp02RVVb9sKOD2P3OIgBaC81plVkSyLkmjIrDq6LzLUFVQ3cjdQkjKm+EtFQic/Nw2Z&#10;7rnpEJVuv2ctkNzaR2qr4DvlwWxdLBRXy28Hsnw+NG1Ub5DJ/ejb3VU89n5/Oty68uzqs0O/ADSr&#10;7ul32Z9WZCMT8foK1DqV2u1SrvVvoxrKkhPteB01F/q2RSa7LlFDoyIqUNWM796dhOgHG62hslGi&#10;dNpMdAE4vb3tR0vq032WLIHp6CXxw0UPW2BL3td08qC5VJXGAtIw6icbNlecPP5ydNDfh04G0kq0&#10;TgJsYSwF9v4ebH/HQGTxSViGsUItMOlYdEK/h1r88vkGNIH2GkoJTEpDstAH/k0FXycIraOzK09Q&#10;b8NrK16zoK6EqhUvAB0fqgl3bmBHd38lbGx2haEx5i37ENLIaW/sRfHswe9zkGUjWuM1A7TdUT2r&#10;5AkqaEStFIjKF7QB9VPpSLWjqJy02zvm2KgHOgWfI2snQi9A2sX1Q0tHwszZ/DC/w4w5s6HtY6il&#10;YyQ9EvFZw/dU1Gcjc6JNzJc2Y2KvmdEuNu07aed3T30Q+rRRP3EoDOExOjBBshP/ZpzPdwCwXdzW&#10;4cETYYaI8mdPlsJNxiLbW7lthPdMzTAyOUNIB7B6hJZ9Cw5Gm2frcwrouQlUgFlebGdoS023h7NT&#10;zEeNt4bFIeYeO2n5tasljzVMHWfG1cwJVdIaZ2teue2FKH95p4EtgSgQqmMeVVCgQHv+CCh5fVrm&#10;O4qm1E73/tTX+BxoVEM5IzMVVQDKg8sSlKJAM8BeBSby5QCmhngrOJadeZc/DAzmgc18tdX5xcry&#10;OTvAuL4K7y1VbSWKEw+0tullbC/wPHPqfSAZcgci65jFaKad393GckFvdZjk912cZHOWVJcrWxNh&#10;e6EvLIw2h/EeZrdq2VQtQ5au4A2iivY/2221KKBVecxk5HObTr+fRG8ShZcCUEstSgDU5zx1FuVn&#10;uz6TYrMsScKIvfDtA9D9baX9c1beXvJ5JwGjLmdnPZOtVW/Bq5UcZxlzEKrvqZ9jS0wAqKcAuQ2T&#10;b8L7EtKh92iNJ9vo2Xb3W1TEvQpoVDI9qnM/iLqfqEd6phXQLAQm9kcOnw6gpoYmRvI+A5rejk9v&#10;we8H0T+9fa/N/BwUewKUADQNod6OV/tdJQDV4622u2Z9fYNS8LkfQAWhar+78tmNEboAdBR1SuA5&#10;haH6NNZBqjnyzmfY2taMohZmvFYATiUfnR9utzbz7jDPaeBTx/NDLRjSt7MN38tM6CDteBaPbNkI&#10;JRPQfInC+ZzS4pHa7s/xAlUJCl/uMpsJLD7Ez1N1bwWYW56yqMwbc+OWXCSF88kGX7+7lW2pG3ye&#10;38yC5Cv7XhFCdYwQGi/rc4LQ11e2wpe3dsM39y7zMXOe/OyXu5vhxXnmRIHPz65e5DbtWDmAfnH9&#10;Svj82mVgGVBVu/4CbXra/FJc4+3Cc5RFqYcrxH0S/3kbL9SbKKF3pofCFTbjL7AZfxXF8wYLSzdH&#10;+8MtDO1VN4ZjXR8CtAeYLe/vDbsAnoD0bCeA1x6hc5OZzA1mMgWiAlBd3mZZaJ2vkUqqFr0gcLm1&#10;2VTSVf6dYFGQuE5toVxKvRQsTnFiMYFCqdz6EW3B83fRCTiouoGITgDQqwdlUtepemmXj+AhOlUj&#10;b9NaGw9YY0ZUR32s26DLUkRVUkQ1Ryw7ryGpnwo5YJmqjRn+FtQybc8LRjt0HW35dsZAWjkpasZi&#10;SiCqasRqzxVSayELbJJ2ffrNXSDqACoIFYAKbARCDn9p5XM/gAoipH7KtzQNoPLLNN9MBw1v0e8z&#10;aE9n2FsKlJm1A3/cfyqBmVkT7TN6T0Plt7035THKso/mDVMm8YIvV/3MwxMI9Xa8b8wLhgRAPq/o&#10;ipvgR0AqoFfpvtRRrXopz4JQLwPLlPeow2YaRNPQKtC2tn1yn2etm2w+dO82/f6PHTgdPl0Z3b8U&#10;Gz1IpYQmCmiStZ723jQYTWDdQjpSVn/pyx51bBaAKUcDgacBqBwSktnf/bZZfsJhJydSiBPlMz1n&#10;a4byuo9ZnNb9rPvexh/sRApOADTNZxSYFIAKSL0cQDNAfMyfj3nzgk+Vb8MrmjO24gmqAEClfrbA&#10;Taq6MiC2lK3zWlx2ulnswV+8q/OU+Wt2D5wInQMIY910dlE563sxmAc2K7hcoda7loYA0cwQLIQt&#10;kxRR+YLKH1Tg2Aootk5iNj/3YRgAOAWgwyih/UCojlNbZ8L0Fj8PKyflzPcyL9pJvnwj37MBBbWR&#10;OdJmYFbZ8+1aWqKd3z39fuifPRhGl49h3cRuDF6jQ1MH8C39TpjhZ0ygwHZw+2SRKXchORUdh8kq&#10;sLOspD3fypxpI1n08m4/zuLSQb5G8Z7ZFvzFGWbFlljeme0Iu9Nt4fwsEAqIbgBjc4PMPg2guvTU&#10;hL5WNioB0Sba4cpqLwTA8s9wdnsGuyPiJs8AeEo1OnWGli9/3PkMQxcg88cj4CnLJeXBo27qOrte&#10;G/J8jaBUsFrJtn01CqtsmCrIU80AkJlyVEyinTJl2BLQNm+uoT2lqmUIl6pki72URaLaqvcwkC8M&#10;o4PlYWaadthMc+hoY1aFZKTKCjaQgdKiwvdCdZUU2mjx1ICRfFcrqTLdmFKj/m4uDYTtpcGwuz4W&#10;lqc6w9JkR5gZbgodeKVKeW3PMCPFUUPFKnmAlucdsMz3Alr7RSeJ4EQRLiJysxAVVH/MBcdibrsZ&#10;4OqMmBcPvdjoDz57xugtCxvYjxYg6XLfOj86cO5XPg06E/i0ywyAq05pMYDvfRIQzVklxdlGVVoJ&#10;tRQSBsWPM5uplrbbnDis6ihgS6cPeXs9PTtpEEm7/zCwlo7jjNCp+E1FdsbLBz9QPCcBAnwsg3uP&#10;93T1MQ2f1gpPNvD3R2e+zfIpvdjk86XpnPm0aqvv58tUtuGfWE351qYryOn5TxtpSGxENPupyuN3&#10;TgOoNo09ulHxiYpS9IWTVt4ItXQi9VOqp9qtQ2y/S/mU4rnInKdqDssgeX1qSWYeuyBlvmtze7mz&#10;Jqz3NoTtwSYAlNERgedIGzOPHWyAt1ldm+oCFvtNAX24RCY85vFPiNRUtvtzko20cGQQmhjNy27p&#10;BYbyL9iE/4jrH3P9I9r2H+ED+gTLpo92VsLHJCh9Spb8J5e2gE0Uz3PAKq11qZYvd2jRX9i2dvqr&#10;C6igRH6+uLgRXl7aDJ9cRcHUdn1Sry7ztVdZVrpxLnwXT9Iv714MrzHH1/d/eXE7vLiAEnrtUvji&#10;1rXw6ZXL4ZPLlwDSXavPrqKWUq+YK32BAvuJ5lIp3Q5BqBKXHrGxL0N8pTE9wD5KqVD3UUNvjHQn&#10;8NkDdBInOk6bCPsmAejdCYzxk7qN4f2NYdpHwOi1wQFUUmqYmNDB/rDb14OSiurYKSWU7frutnBh&#10;CPUUo/ztHrxH28imp4W/3BZrpZ2ZXRaEdFR2/dleFqNQX3cHe8wqSt/HvpbWv+ZNBaTj/C2MVTK3&#10;CQT2Mz/YxxKLwLMdRauF14lWThrbkmoHgrp40x3G0msUKJ1GKZ3V2AbfY5S/K8Gt5oelhJqyrvEO&#10;TnIcSLU971v0URmNJWcGLS25Qb7AtJUTJbXr0z6jpgyp7atsbjmj6DUuWfowax3e4K3dmbRpHTh9&#10;XtTnOt3wvhinAMUxKkVIBu4xTQhFL4FPTxPanwyUXtqMs6SxDJToOgmSXX3MAogtnMQq1MxhKnLU&#10;Zy59YcfVRIe6HNyirllyUEwm8uhKB09XQ7WNnV6KUTdM95ny5AWdWlyqZyxDZeMPAlC9b8iMPSmp&#10;ea7opa+3eUeAXbdDlU5y8khNg1WpgJbtHsEx7bbigJl1IUhANQuoqeUwh0//XqYmq82eLHDlLAIV&#10;4RptAj2gQx+nI5/1vnOC8SwL8VAan0exJu4KPpfq1lw+vpE+gTAxh3+r8Yj9aUYK/LAtdl6PFVUr&#10;FVMRm9EKkRMjKfScKFlgjPlz4wcqhTMVKlPFSGH8G48e37ForVMCUCt2XzwZqQFBTb6grXRwO9hl&#10;aa+hiwvH1ONt3srSc0crz9muY1gx0ekYYKazH6ulPlRSlEVVJQBXRjyntcoFoMxramO9qheWwaqp&#10;CkiVT2grBvO9eH724QeqZaOBeRKNVk+FyfUzYZzj2Aq7Lcmxi3SkGr5vz9T7oZP2fCvg2QpQ9tLS&#10;H2FLfkCQuUCbfeFwGAReRwDNyfX4PUbmj4dBbJ7G+f6DzJxOLfG12s7nNmbq3wknmQs9CmjWE1te&#10;y3xpO7e3VbGiQGg9PqKlpFceRjjMAqjg8876ULi22BMuzXWG3bmOsE0b+ixAqhb00nizQVh/RzlL&#10;P+WhsQ67JRTFPJS/Uyh/J624nA+4MBN6ikWj48yFnkThdON5mdAXkNKhPHgzpU/8QGXLJAgVgEoh&#10;rURZrSaDvrpCW/VRyaxkWagKyKyv5s5qwsy1G2P4gbwwNpIfZibw6RsmHnOQgX2um1BMVMfxsLqC&#10;8rPTHyYnqpGBD5vlknw/tf2uZKUKfLk0ByrFtLnuFAaxFWF9oTfsECu4OtcdVlGEp1BEBaFzoy3m&#10;+1mPn1dzNT5+/O6Cz/pynbVytnQKNfbkewaghSdICFABnxFCUYiPJIqYtvS8VZGK0PThbHuiJgtH&#10;Pg/j8y9ukZQG0HR7It1+z2597gNQQWg0iQc4kxa8X34bgOqFIA2d6ba3oC1tmRTb62pVuydnXBwS&#10;fL4NQAWbAk8vB9DDXKcWt44GoYn66POXWSBNGdGn2+77lcz09nx6vvRPJS05gLqi6wtOtmAke6Vk&#10;iUstdymg6a13sxJJAahGLmS9pPZ7hhd4zw1v5s2llWUEleIVVfKMlKm4A6gWjSZI6pHX52InKho1&#10;h1WQ4HOli2zzBDx1ebW7ho3r+nB2SNvdLVYC0UvjnQaeqpuzvcxEDhqA3p3rZ5Md43gg1AH0pRRP&#10;YNO33j+5DFACoM+4/iGteQGoyqHxGdvxL/EJVdtckPoJCqbNcAKdmt3U0QpfUAGoQFJQ+elVPned&#10;haLrmNNfA1yvonReiQD6Gab4X9zetfrunUtA5274mFnQl1g7fXbjSvjy9q3w2fVr4c21q6Z6qvX+&#10;+vIFOwpA1X5/eZ5lJi4LgAWgD2i/K/Lz47PLlnMv1VfOAHemgclRABQIvTHeF25NDoTbU8DnxFC4&#10;CYQ+ZLTgAeb292bIpydl6doIefQA56UBZkip62MY3nPdRS5fBB4FkoJPQedFjO8VK3oZqD2npSYc&#10;CbQkppCAZVRrqdVaElvnMdWsqb7m6gQ/n1nVm5NDNoe62SWFFdUUVXWJBSJv6882YstE217td7Xh&#10;BaZSPwfxHe0GKgSgqn6gRQA6yxb9PA4KAtlR2veTnODMAKRaoNIssdRQa8sDpaa2J0tLglMp8JoZ&#10;1RKcHBhkC2XLcXwP2YQJSJXW5CBqC0zyGi2WvVBKzUtMxK3bk3hXercnPTdqc3ypVCXbnAZAS/BO&#10;LceTUuCZA1DgSvngUkBTsKfL6cz0LEglHprpaMa0PY8pYUBg1m8z8d301vx+ALU5Uc1iag5Wre0k&#10;I92hzzPdHUxdicuCJAKEtdx5PzQYTjLHBaBaVHL41OW4RU8ENp9za6f09ryu0+dU2VhQVGPLd+dz&#10;uk0ecanLyrZXZRfLNBOZbPenl8N8PMKsmoC0PfOSCYA6vPpMqiugAlCVb8H7CYUDqMJS/Lo0gLqd&#10;VtZPeZ/fbNbmK3mfzN7GlGWYbcczQ63HU/ZJbnkoCyUBqEEo97ks8FQ6abKlIgGlfEeTtEIFxmiR&#10;WICqYBlBaBlgqYhbXWdgmvh9VzPKoPhbeYGqDS8FNAMH1bJ4LTsmjew1M0bYRve0s45OQw3jNQ0Y&#10;wHedhlsKwhi2kWMTqKFYMCkNqW0A6yRgs4nWeyNqZ+MIG+pjpCOhVJajNha20PlthGdoaxcAeZVc&#10;18kG+9h6UZhgwWh0JS8ML5F0hOG8AHRiFV4SPGI+P8hcZwvKaVUbrXNa6W0sJ3WyIa82+/gKTEVE&#10;58qFTJg7h5vHVh5texUJThun7HsOzbOQDnD2kLQ0SAu+h38nNbVWG/W03ItQOkvrUD17aPOT6NSN&#10;tZOqtR9lFWW3mpnRBhIsswB6d3XQAPTmSn+4vox3XgKgO/Nd4ex8T9icY3AeJXCwixceloCa6pVw&#10;hKKWx9bzqffw1mQmDgg9Tutd0HkC26ajnAUc5wE5iUyt/Pc8XpTO0N45TRtJsZxuSq+jVFLNgxYy&#10;P6oYTi0MVbMlVlr8PstMLBphj1RO1bEh1tF0MAz1nWDJqDDMzrGpvp4JuxdoO17ustrYbAy9vcdD&#10;H1mjc3PY1gwXhbr6D0IF1C3vzxLy4yuJ7Czj+0oZra/lBbuVTXrmMdYWu8Mc2+59nSU2D9rbXmRt&#10;+dG+jEVu1lYy38HtUua7xgI0l1rGElLhiQigOgo+84+9y0wLHwOfmgM8BUgpESeCpnKXmYFhNkqV&#10;TqyIw/u5Mu882VmkjZKVIsFAfVr53AOf2Fy46nmCM81cyWBdM5pKBwIsE5VRR+W6Z7fhecJ7296h&#10;VEdf+snOW7LMs9fYPWciLxDVXKe313VMz3nGj1E8DxKTygyvVQKjWfAUfKYr2YD3lnx6oelt3qH/&#10;t6jO/YpoWjVNt/B1WRAuJVhwqW1MtRPVYj/B7XGrJdla6bIBKI+zRaECn1JAZb3kAKrWu5TPJl78&#10;lefdhrrRU8rscTlzn2SB9wEMUj6VPz5M0tgUPp/adJfJvOY9pXgKOJc7q8NqX53Vei/t1p5aA9Dt&#10;QaI4R4BQ6iJz3Venu7Ag6gnXp7upThRQTjQZK7kxE4H0wcqIqaCmhBKt6Wbzynr/5DLt8vOonlx+&#10;yOee7LAJTxLSMxKRrDClf3yOFv552vWUQFXtdM1uSg1V+10t+ddXgM7LzHNeu4iCiXp57UJ4cQll&#10;k3b7c0zun11haQij++eXaNkDowLTT2+cDZ/dvhA+vQ6AXt0Nry7vhs9v3Qjfu38XSL0JgF63NryU&#10;TrXcX/N5lT72oxRQLTxJAVUJQBUxqohQLVs9WCS/fhboYyZUiqja8jrepjV/Y6LfQPDGxCDHkXCL&#10;mFAdr49z3TiXJ5gnBTBVV0cHwrUx1FBUz51eWvEkLJ3ta2HOFFgFcOXHqoUnLTjJleA82/Y7bNtf&#10;0Na9FsZ4bFVnu5vChQFex1iI2u1nqQj4FICutkUIVftebf2NLl7jVLT5N3u7gFsSnxgL2OBz67T2&#10;V5ktXQJQlwHVFayglvARXcbGSWUb+7TktbWv5STVouCW0nVS2xc04sFJj0OpwFQwqk18zSOP0OZX&#10;yRpMdk4CUamisnNqIQlKiqjmRgWhNbze+6a3Oj6u+FkiDcCThbo0PCTZ8g5wUj8FoGUk6KjKjwNU&#10;wKiujzGSOZUx2jpF6yaL7NSsYuIh6UcHUM2squ3qm+d+9CVRzW56BKapp2rTJ76ZHgeq69TCjy3u&#10;uBHuW+FpCyJBmHe+HPrUArZllqTM2kcRj7w2NJKc1IR3bJ2sm1Ay67FvUulztVgfCUpjSznmk+vo&#10;fqIeJqDbbi3ofZDuiqhDabRMytklWcoV5Rv/6djP9Gyst8DT2+8G27S+PcRAIwjRjmlvRSsmOqTJ&#10;3KxeLz0m2hVxvZbqNdXfl9JWWQahWiJL5oltmz1JOYqLvTEjXoCo9riBJOKPDOOz9ncAfz2Ks5xI&#10;FARivricEDRofpNFIm+pa7ZTyqbAUgEzHjRj31vtd6mngKvgU5Cqf6uvlfopAK1BkNOScj1Wkorn&#10;1P5IK7snjQhi7U204LtOhf4eoHDoVBgZPxMGR46H3lEWgZj77MB4vp+t9H4iM/uX8OEEJjuYv9RG&#10;fGU3ohbweRyuOVmNQoq62Mq/G1kilnkdo/utUqCTOE2AcnItP8xy3TTHkTl2Xvi+au9Xo1h2o2T2&#10;zB0Kg6idg8sA6lJe6MOGqY9ITqUmdWF430kLvoOWezMKacMgPqPMnrYzC9qFp2gfMNoyjkjI9zvF&#10;VvwR+OoEnFYIHKtkpt9EkpMWmNoB6Dbl2GvetO/dHIDeWWHuaTVXF2Z4wZznxXOxP+wschZPW3pj&#10;vg8QYxmnOxNaSf8pxVbAABT4PEEL/ghLQceYBz0O8R/ljj/Cg3aMs4Lj2BKcUgQnM25nGKQ3AOXF&#10;SSpoIS9QKrXm1YYvKGDeggerjFx1RXAWM0sg43kr4LGBX7ATWXcEj6wxbAEWlvPDzm59ePh4ODzG&#10;7PTpy8lw805fmF8qC8NjkP80ufbdnNnyIOUDsMXMKChHXpdLyTZtajwaurvyAdAzoacDY2l8Plsa&#10;+GOqOMCcK6kEdURTdWFX0MrcaxV58xUMGZNNr7GAanLla5gJLWEJSTOoAtBi5ksFoXlH+RkGoMw8&#10;HT3AMg+LUShjNu+jpCHaC3rypAFUT6j45MuVYFSw6RCqowazbVB739KRt97VfpfpshkwC0ATE2aD&#10;SI/OBJ6k5klpjBvxcUven+zpZBG3a0oDqKyO3BQ+3cr29rY+lwZOXf7gwDtWEUyTlnsKQL0dvwc6&#10;HUBT9ksf4v8ptfVt0JlOQdrv65n++vT85377pXQLXq14zSN5S8i3egWgbpzsxv4OoPbYJhuxejPz&#10;zXdfPlI8YwMqhOCzRTN85ID3E73YQ8vUAbSPN/NRtt9ngc8FLIAWUMs067nMdvtGHzDRE+FzrZ+P&#10;B7FdogSf5+hSeAlAr810h5s8bwWbgk4BqOoqy4b63N1llpJWx0k0wp4JNfTZjiI2WdxZj5c/OsvG&#10;O3D6+ByXSUaS4in4fE4JRh/hH/rqIpvswOMDoE5znWq5P9uOHqFaHnpz5YKpmCrB58vLtMcvboWP&#10;UEwFoC+ubWZBVJcFn2+YA1UJQD+9fjG8uXkZ+Lwdvv/ogYHo66tXUFIvhO/eVPv9oh2/BG4/v44a&#10;isKqUQDNpMoc/wWb98832PhnvtWspsinf8GSlZRQbfzfRQ29DnxqMz4W7XCA8dIobXSUzMsAptTM&#10;O3OTVvcWgNel2XCX/HrVjQny6GcEqCikLDZJ7RRkCjYFnlp4ujalkwBSqTheRpW2xbAxjkNYQLE4&#10;tokyusYJxhoey7YUBYiexd3gLIqqWvJr7VJQsYoawBKO1r/q8viwxY5eY0zg4jAqLPOqVwDhKyOM&#10;BfR3sd3P8hRq7DojAGrnb/A9NAqgDf5FFE/ZS8laSu1+HdXun5PajsWUjrL2Wulk0x8Inud7xOU3&#10;WvVAp0A0+opWmxqqsAQ5OJinKG15gWgL5vdNZUATc6w+bxeXPGIkotq1PtOoy7nt5bhR7Vnmgs90&#10;lR0DOol9FNTkzM+1XMNIEwCoBSMbYUoshf4UgKaTcN4Go97StsUfS2mKCzw6+uyqLgs+teTjM6XV&#10;wGEVLfRqFGj9fj6faa11AKcGv1WHcgG6QN0WveiCyPqqgWop4+QUD1hdNgBlRKcB/9AaRXcClBkp&#10;m0lGuRukm2k98K4EpWJe932UQMtZgkJXaB04leku03j35nRlMg2gek/yrlzcS4jb7dHyKPq6Slnd&#10;o/Zq8Ud2fvjamnrNz1ClM+fjbYixoj6K4bOh6dfT/QBqUauJpZdt6/MeqvKxjpiaFNVJAajNcfJ5&#10;AahA1GMzBaGywZMTiXsxS72P7g8CUY18xJa6LRcBniqFzJQcoz1Pd9fBs0pzoJSpn4LQBEClgFYz&#10;iqiSU05tIeN+CYA2I2QJQLtaj+Paczp0tR+xSE4xyyDJQwNYHfVNHEFpPEVaEXHAa6SwAZKyTlLJ&#10;IL5/gQRGUonK21m+Rg0VgAr2BI4RQHED2gA6qfmzFWF5l04Ix6EZhDRgsQzVVLOlAkgpppNbJRQO&#10;LERw1tLaL0cdzXS/QxwoyqbUTW3Jo77WomJW8e+kwtYNAZTkx9eS3NQ6zSz6Mrw1m88SFN29Cf5O&#10;+xQnCvy3Y3dJvGgz2/xaahLItoweSLXgAc2bC/3hBm9Wt5l/vE6r7ubqSLi7PRWurY+HS2tj4fza&#10;KDOSHQBZDXdYZSjH20pt96Mn3zUAFXweZQ5U8GnFZp0A9BgPyGla73lsVp7hwRV8ShHV/KdmQYuS&#10;pCS14YvZUi+TvRJwV8HcZ1kpC0VkqJpRPBBaj0nrMHf6/HxeWF7LC7uXq4ji7A4vX0+E19+bDZ9+&#10;NRNefjEbzl1tDGMLSNszGObWsWjDTIJy4ZUPXwChFwKi1Vw/OFQcerrzsGpiyL89nzQkFpMSP1B5&#10;gtaU49fFxw38sdTQtq8XhALGasVXc9TWfQHDtIXMOxSyhV+AMWuetu+1FMWMQ6E29Y+hEKPwnTyk&#10;TX3mUnhy7I9Hsxi1ZAbU2/F6knqLws4yecFwiyTz6uQFyLOYPcHDk5DsiZrMzwhiLR1ESp7NKcbY&#10;uqxVE2ef7h/qSSLpzXlPFskpn9GWaD/EeUSl+3vuB9C0GpptvXO/HOJ+sUpmQTUrmp4Xjdvv8ec5&#10;9BqApnw+s+b3tOXTX7sfUl01jd+L6FApwcnS1DEMwY9/CLxTdvkA4ElSkjxQrR2E4usOBVI5T3F/&#10;6qj2kbWQ+LyysnUUhGp+TO08TzTxtBm98DVy1q2WewuqkDbe5cso1VMlBXQARUlv8jOCBOYEFxQf&#10;Kb9PNtw3BlC5+mnn9vPxAObpgOf6UGPYHEJ5Y2HuPPZju1MsIDFCc5k57quzneE64yQ36WTcYsRE&#10;R318hYXDGwtct4jqx3P+Ps/vx+ewXtrBC/TsFAonc57ngTbUSS+pnp9eJyoT+HzOHKjmRD+lBa+F&#10;pQf4hwo8XfGU6vkJ6qe10IFO1TOue0pL/jnb7S+uMttJvbx2NnxyEzilXtGa18cfswn/aVIfX90B&#10;QFFP71wLX967Eb7/8I7V9+5dRw1F+aRNr215LS3JzkljAC/PYWi/vWgt95f4lj5ns/9jPn65yYY/&#10;ufVPZTElz1M2+rWcpA15eYRexjP1JktKV6WIalmJfHvZOGmLXn6i16fxGMaE/ynJT8/5XTVbeoPr&#10;ZPgvcL3M97jBv73E7O0FZnB99EEK9NXJTqvLdJIuj7eHK6Nt4cZklwGpvvbcgDbZWSQDRqWgbvc2&#10;U62opYxDyZcUEN0BLAWbu0SLSqWVYnud8YErgLOOUnGvchsuAr8KH7gMAO+itgpyt2n3bxI9epYI&#10;0i3miKW6LqGwL7Lgtkp4wRILbvI+tVEBVFyFGsjeSydAfiIkb9FpYHWEJDwr5kdVsnISiEoJbWeM&#10;pIs2fQdWVO3MNDfxNy2rId/yFoTZ9neymS0FMQIcwAa4Zc3pBUcpcPFM8WKiHRX76B9b5COvh0rj&#10;yeabJwlK6cCO9La9qXqKc0ziGKV++lJPdllIiz7J4o+WgDKAo0NleiHIFlkoWyDivayWUYgGFghb&#10;eR63c5908DxuQyVu4Xlel/irama2oUQ+0rRiy4BP3h9le2XWV4k3sCzadLmBny2lLuaP57LI1U72&#10;8jazxTvzO6Xt/Xw+0yEx6wqQRKZKyUwn6KUv633FhBHBnoULJF6ZHiyQWGRFCOUxSWBTx7TqqRQk&#10;fRxBNCrW6eUtX8C1gAE6TNZloo7jIGMm9YrqRMH0OgNo6rJOMoq5b1SFKJJ6H9WIR5ztjTGcBqFc&#10;b4ooR7XZtTyUVSzhDrXP1YbX46KTJlUtApn+rbXl5Z/KOF0xFosaq1O5wmpzoLYND+BS2VZ80oKX&#10;P3imgHlP4FOJSKpGlp+bamjJ17NBTuhNSwut6vbDYXiUNvcsYzILFAlEk6sksC1hBj/LIiIZ7VIm&#10;R1ZZUMWPs4et8pEVvNqnMa3HqkkxmorTbEcdHZgl7hN4HVk8Y+30pd3aMLuNcwrVOcr9o4UgALSF&#10;pKXJrfKweJETYOyS5s/X4TnK31X3u6FMANrLzg3gWDNAJ5r5U23eq/VfBpieQn2t6qcTjF3UCbhs&#10;4WJPePGDq+HrXz8K3/3FvfD8+5fC3ddbYfv2BKDL0japlEMr1aEDwO1fzMMGKj8HoBc0JzYb34yk&#10;fqjUXnt6kRxmjre2Z8J1lJEt5sfGefNrayi2VvlpyP4Eqp8A9MRpwIY7+zhLSAagSQv+OMBlCmjS&#10;grc2PKqoLSCxHRaVTy0jcTaEfZNmS0uZyyyh/S6z+IqyAywQYRwPgGaYLZicOBM2N8vChSuV4dnH&#10;veHLHyyE735/Pnz2/anwxY9nw/d/hgn1m9Gwe6sxDM4CvmxiHQU+izPvhZJa6L0BewNy4vuGmLsY&#10;J+qwByuc5qOho512EcpnVRnUX8XP5OdVopJmANaaSi1AMVDLmYuUTymggs9i5kmLgFsvh9D8E+8Y&#10;hApA87FmOiW7qCMCUOZQOasqIKrTt0F1hm5ACrC43Uc8K1Tih8CU+4QnrF6M3apCAKptdTNY5oXB&#10;gTOtnmqY231BtXEoANXRIJPL+83r9fUq9wzdf8wuImVN2dOemjkPTQGofD33AqeWjSJY5uASJXQf&#10;gEYVdO/X7d9cV3TmoQPRCF9zmt4ydwjdC5kRSN++CR8327NLUx/wtwt8njh0xI4nD8aSA4AgVGCp&#10;tpFaRSfVkqcihEY43ZOVzdf5DJQUCakT/gbi/p/tqB6tvGF1oRb1026X4byWj2Kbs9IMxxW3uNSN&#10;GwUQusy29rryzIGPdRS2NIBuoHxujwErLA1epNV+ScuEzG0LQi/haCHYFHjeppvhEKrrrsz1hBt0&#10;N+6sjYQHuD482WEz/gKWTBeXgE4WkCipngJQteBVr2iZPz3HZW3PM/v5hla67JoUx6lteSmQb1Ai&#10;v3ub7fTbl8PrG/h00kZ/Dox6CURfXtsx4BRsOoD65U9RP18DpGrDSwn9Alum7969avX1w5tWXz24&#10;al+jhaZXl/EGVXud2+Pwqe3+jwHjV9rqNwAl334L5TMx3lcb/hF+p49RRKWE3mAm9Nb8sIH0XWXc&#10;c1TpskoAegsg1Uyp/o0AVJZVsna6NokCCewJJu8skMo2x/1M+ciDjtemtBDWEi7hOKJxCM3jqjQi&#10;ITCVU8EqQSBrnRmAE8UTENWMqGBUZvlbnZxooE5uAITbqKSaX7012Wt1c4LHFn/T2zOICECt4Pba&#10;OI8vx0tYcl3BGeEyyU/ncUm42NdktQtcnqPtv9ML2FIrLLhtAKeCTyt+xjo2VVp8k+uC3BfmANV5&#10;PidXBs2HjgKwYyiq0dC+2haVBJ+qHmZPu5gZFYg1oozW8XfuVYvSVIvKV8NWfQblT1UNuAlCoz1S&#10;zCM3qExqD3ACoKUnSeRBCbUMcl4PPU8+5y8ZPT3TIR6xNR/tnkyF1YxgMnspxdMXhMy8PFFofbPc&#10;N9FtAz0x5bfLCXxK1ZTaK9iu57ndAMS0khbYThRqB04DbVXMyvKxqg13gdYKgicqCZ7AbUAQKusr&#10;gWiG981qVLeMPGG5fWmlzmcWbW7R0qpiC16LNuq0aNZRXRfNP2YT9XzxSu8hyXiDzdlqWz3lw5m2&#10;+8sm6iUpVvJuFXyqdNnDAny+NQJlciKQnDSkFWq/7AAa/12uspvzipJORtMEoCfoNKUB9CSLvAJP&#10;AWgej18+arrsoVTRSD8CqLxN9bdWy30qOHRFVCAqoLTC6lGlhSKVg2QdfCJFWh8XcVvUalcJOgWg&#10;xacJnJHvOcqqANVBNA2g1aZ+0raHg/4UgNZWEJVZw0I1EFpfh5LYhuI5QqLaJPZ700Us9RSE/gne&#10;H8bYih8HWPEErZbqmOTDCx57gc9ujOrbiepsHSb3HfhsYXbU8t1HNJt5HDW0NCzsMOO9zk7BKieF&#10;I/yutN7rgceBhaKwdBGrtkvUhZYwc64hdCPaNQ7h9oPRfDs/v2mYv0EUzoZhdl6GWOrCbkmzp8do&#10;sx+Frd6HrQoaDoSHby6Gn//dl0DlP/P/r8Nv/un74Vd//CY8++omiU7VoXWMWOPtdhRcQjEuNDBP&#10;WpEDUM2MqSV3ByXk8eZEeLhBRN/ZaVNA7tGGE4Te2V0I17anwxJn980ZYrkSP818lM9TgNZpHhht&#10;v59gSPcol08ghZ8ENAWbp7FYKtD2OzJ3MS8+ar9H+MwBaD5zo/mcKRRht6RNdYGnkoo0q1lMy7yE&#10;dnyGX3po8DAAWoLy2Rxef3c4fPENqueb4fDxl1z+8XT4+i+YT/uCYf4nnWGUs4Ai3VGCRI6VULvy&#10;4Uenma+bo400Xhpa25jvsVz4Ayiu/Bx+lhRXwac+1rGynC16tvCrK2mpygaqmHlOVM/iPG4bLfii&#10;0++a+ungKfXzzDEgFPVTdeYoc6HI9zGnN56pudGtWlLakDfbHm2JagZUbVybI1QqkjY345yOFFFL&#10;/NgXP5c2oN/fwvehbodPAahZYCTZyW5llJ61cdVzj/rpLXxTDdXO3+uf6UqiK5UC0XQd4md6+Ra8&#10;b8If1tIRlQZQt2Hav1S0Jw8euEzPb6Y/l14+SgNoelFq79codSlCqJdgVABqnqjc/gjpnGihnqaB&#10;3hVkg36bbeIkQ/NNfFzEx2qNOYCq5aPM93biG1s5KevgjUp53T28QUkJHWXmTm/qU6hNc6heCz2o&#10;UNQyXpXrtHg3AJ1VAHQFj88Vtt5XWTzaYEnuHD6+51mY08mkINTrCnOgV3luX58DVOhy3FKng8s6&#10;4bw2CyhxUnmfSE610x9uYFS/JRWUvHcgU7Odaqs/oXUtCHuEaqiFI133kVra2CjZ9jsb7rJLUsv9&#10;Y5aNXqFyanFIqqfa7gLPx3xe4PnxjYvAJ+b1LCR5PQMin19jdhRF880dWun3rgKlwCeX/ePP7rJ8&#10;dAcIfQB83r9uUKplJm3Va7s+3gZmTwFR3S5ZSr3S7dN2v3mdsglPxr3M+GVBpaOSoZ4AmVrGukVa&#10;1M25AcYRxsNdzPofYNb/CJP++yimVkssI6GK3pkZtnSpW7PD1r6/x1b9gxVa9AaewDxHjTyoBJq3&#10;gPz7zNbfYp7+4lhjuIJCfY85+6cA/4O1YTsp0MnBhRFOMLqqmQutRbUkgY3SnKiUTKmal4dQQoHQ&#10;TZRJgeMlAPL6CCcWY6ihJDvdAn5vTKCyAp1XRjjx4O9it78hXOit5+va7Gt3iR49D9jqqO8hJVSz&#10;pzLjF+xKdZUKusnJzgZQqlrlb2+9r51xD2I/UWKXe9rCNBDs4DmOrZNqiPZ8v2ZCWY7qBjzbqyoB&#10;rAoU0DKrhjIpoXGj21rU8hUFPAWhKgGoFFCvbMpOAqKCTFfVdFktZMGpxwfbnDyvizGDPs5/SrkT&#10;MOmY9h01NTSJbNRYgKmYSbs8DUYxgjRuiWctjnj+RqUzZyDv0CnwlHrWXM4sLNXKc1ywKcjU0UsW&#10;V11VsbqrSaFKjrrcgljTxBxiHe8T9Yg39bx/ai6xkfdQlS4rbUeKnZmhJ5vYPutYAjQVA28OoGrF&#10;S9U1EcMAlH2LRJH0EQZTkBP1Up/PZ8RLme3poJMY78xrmln1xfSqqDBrJCFnKu/Lsj42lvsZOY9O&#10;3Q6/n3X/qrLLaUki0Wl+DwfQmNyn+GgqgVAH0JxhfnzcbVZXS0OoyTrRcbtDn/dVu9y239Pwybym&#10;33+yVdJYhL7OAVOQqXE6AajgsxTGkSJawsdqzX9b+cwBaJwDTSmgZWyLV+CgA9+osyoXnzqWq9tb&#10;sErqJ+kRH1BZMfUOnWR7HPDrxEuzh5SjDgQsFntUFaiQ1e1AJNc3kRnf2H/A1MzuSZaLOHaMYRyP&#10;KipwHZzPtzz3XlrjA7Ttu6cRPsh175rFLWiDRSPAc3qnMYxv1NDm5+Rxmr/ZcWZNgc++uSKU1gKD&#10;0mHU2MFldhNos7eOcALUdTwcgpO+g/3lGbb5n35+K/z+334NVCqG83+F3/zxz8Lf/M+fh1ffu8/t&#10;KwuV7Wzns5MzsIDAssrJ61rxXgC9zhuSZsIEoE+2eHHGhujuynC4RWtOEPqAGTBB6OZ0Hz6YzG3K&#10;bgjfz0KgUxAqg3lZMMl+6RSgdZIH7QxPltM8oDrm06IoBEKL+cOw+c9k6Ujb7yotICmpKAIoSz38&#10;chVltMCJyhSAllLVzHJ2d70Xzp4tNwD9+LOB8MkXI+EpSuirz/vDJ98bDp9+jzfTj/vC5bvkJ6/x&#10;YtBFS1QzpKinHb1HwiJLS0vrdWFwLD/09p8KHZ1I6MCpFNZSQLSi/B2D0CoWlXRZABxhmDMQALQE&#10;E9mifCyXAE7Bp8rhUwCqSsNnHjMjgs/Ck5w1JQDqQ9M+EyXw1LKSJ2o4gFqyBvM0PqfjFiVZKNUL&#10;buLb6eD5tjx4gVEaklzt9Ha8LxulwdMThvz4bTskAVvMT39b7GYaOHV5P5BGH1Ba6Ql8vg1A063+&#10;NET6xv3+TfY0rLqp/NuWkd5+XQTQdCteIOoA6luZmlGKA/JaPIrl96ceA5+hEnzqcSwA1NWGF4Cq&#10;pF5o1kgeizL97uSNypNoBpK2pgPoLDN4gs8lAGCV5ZQNNrbTALqKarYOXGzi8XmWE8Md2ru7qGmq&#10;q1guXUV501iN4FNHAahmQgWg19mEvzGv9vtwuLc6ZnVnmcWcZYCK1KT7Sk0C2lwJVDta2/Dy7oyG&#10;8gCqQA+TepW23bXp/nRnPTzDt/MZG/Cv2IYXNAo6H3HdR3xel1+hkAo4VR+hXj66wMwmICkAFXx+&#10;98F1A9DXt4HM5KjvIwj94v4Nvua6qasC0Of822e7qLQJgGokwPxLacNrq1/b/YJRQefj9Ukz4ReI&#10;2sfEkwpEdZ3A8fb8oM3D3sUhwOdiBaKaj1U6lH0NS0ua31TClGY6b85i3cS/U7nyqXnby/goS/G8&#10;iavIIxY8BZ2XJ5oNQO/iOvIQt407S3o8UKFx3bhIHPJZZnovDbfQOm/l+wOW+LleBRwFmDdHmR/l&#10;JGRXy0ook5dJubqKqqm6PMC/oYWvusRoxoUBFFJcEPzjG8ycXkMF3SH3/iyzpirB5xL59qukaQlA&#10;pbJqUUpRpNvMoG7phIfrtoeYiZ0cDDssVW2M9IaVgc4wzTjIWHNtGJaZPfA5wgKT1M8etuX72bg3&#10;5bOinLYzUc4s1jmAGnxqU1sLO2YGz0Y2841VzDpW0eJOA6iroa6Evg1ApZAKQLNKnkzlU8bpatEK&#10;QHX8lm9lsrTidkiuajoQ7Vc6dZsNnHkPE9hotEDKrtrtutwsZZOTyKh4YiieKSW2mY8FnyidHRXE&#10;OFcSs+uwaRAq7192DKrZfsbyaqgBuyt5svK5dl4bYqGUlhFWweUW2vZNAGo9ICqzc7WRs0boycKN&#10;2syaefSseo8IzbXgI8jvn80U0Kt0Pzug6mhm8Pv2Ety5IILoPghNlmSzuwvZBSTUysThIObCR0ss&#10;n5FNx4RKoBGAnsQOyf2W3W3EFmYpqaCqdHSonXhoRhRIlrCjsQizA/M4WfNWldsB7XJZKaVUUG2z&#10;677T/an2u3+d1E99vbfeHUA1B6qNeMGnz3/a0Vrvcf5TC0ia/xSA1rGEZEUHtYE9krryD/FUp3UO&#10;hDZk8OKkFd+DF6ja8W0dbMf3Y9kEr9TQKq9iazwDdJZzLEN9LOe6EsS0Ui5X0k7PAKfNqJR9tLd1&#10;bMa8XmAaozyBzSls/sZYPvp/GfsTlz7zPc8bvv+O5lRRC1WhUiQhCUkwioqKioqKCyoqRkxQiUHF&#10;iIqKioqKihEVTchCFrKQqqLqFFV1OAvndNMLvdAL5/She5iZm1nomZvpHmZheoa55+H7vF7f6/rq&#10;rzzn8DwFH66fxnL5bdf7en/ey+iVCDA7ZFfn2WKsN4fB5YbQN1sV5+YcxynYegBo1yiaTkBq/xQR&#10;lVMAz2l8CbOlYW4LTfkmG7n1vjAwWh9qaJD8CCw0fLct/Nt//EtA5X+NAPQ//c+/C//PP/8qfPeH&#10;z2BqqwGhrOD5/sOL/JwZLsYwLh274Jdv1IWd27KgXVzN05Sy7FU97k9OWJ6gXuiEBYA+xYywOTGA&#10;vgcmk7D1Uu7k+IAAPK31snLTjndX6lfQVcQMUK4Yr/CgX+PEW8QTIuaAxtxP3hSKWRmg+/S27Umu&#10;38t5cCp4cEqL34kmJFfiyYQkAB0fuxz29hrDw6fN4YtvAJ0/GgaA9odvYEC//flQ+OxrXKlPCXWe&#10;PRezqQZA+z6Q45MlYRWKeXOHBhLu2FvDF8ONfijq0ZIwPl6BsQq3Glci9dWs6BnX8cY/lV833P69&#10;3wSgBOEXkf95Hff/NXSwrtpduV9HBxtX7VEvkmV/FkZ/RCehYmneFL3CkspP49WrOh5XKcb3eJQ9&#10;i3lqKVfNqKaC5o3kIDxxEmZZa9kVq/V4mpt4QecgNPXturZP85ttSSeO+ZQTevpY2Bp0GoT6b4JO&#10;u90/gT08wwr7I1bnH7I69+i/JZd8imlKUU1pBX/CgGb976dZTFfxAsbCsdO9cPyawnF1H9f3fP40&#10;O5v+v1TPmbSgmrhiCxTMp/dTYUxIIQBN93e6AEiPkYy2JwFXZo6GAk0asiOu3uzh7jcQnGBwtXSD&#10;xt+w0pRlmsQIMoOzOoHP1dt9YRU2bAlWTBZU8Lk6BFjIZ0M9oUYX2Ld9VsCH0xgLYTgfED4v2PTo&#10;x84Rr2NXzrJ9ifXLbsv4CbpgCwFuNgkZ5K4OMq7ZMfW8xVH+EmOPwO9zmE3nh7CbX8CAfm6vO8ah&#10;LwmO/yEGpB+b3UmG52s+/zl60G9ZzX+NaehLQKjzBWzo56ztBaYCTBlOx69zBKvfaDACdPr5n714&#10;mDGhrOO/vQ+QlVkF3Lr+F4SaS2qovSyoK/kvyC012/QznfwrGKXy3NPPYXxfA7odg/mfzgISmedc&#10;cDuv0L6/Xob1jXmpDCDV/FSrTF8C1HXRG2f1cBwQOoahi9vP0NI/MWmA1JAj5A/3kT88m+kLn63A&#10;tC7yOKjJRRpxRO7yw2kNYnwdcolDPo7reeYh4PUIk9hDvudjGqwEko8AvE9gXQ95zA/QdN7n8X/M&#10;Cv6RmtNBPwcYZfaRR+2SBysI9Xb63BFmpyN0oRG06tBHS2z7k6anFYDogeCWyKgYG4XMY52LnTWA&#10;5iLPvRXaoVaGb4RFgOhsf1eYggEdI8P0FlFO/bD1t3DZCzrVfqr57KmrZe1eGaeFiCgBaAMGO803&#10;KSpILWV0YbvKzlfuhccERJOpqJBhi203spLR8Z414gg8vtdjzrnmOuOKVqbsGixnYZOPIDUFs2sk&#10;SjrU2BqUxxYZU5QMRQJP2ds01mjGQH40g65rNVwJPLuQ0gg8nR6BZM5uCjT7aq6HgXpSLgCZzmCD&#10;x1IyV6nbbShBzkAJAdm+fv5mHSaTGlJY+H8iQOX/7+aCtasCIAEYbSEr25DzWkEU59nEwKXbfhzD&#10;0Y0gir31mRHpuC0qN3Zp5ipDylA4fq5EWQOjvvbaJ5y/CYS/zPt4muxckplXU6Vpxjxna/3IRANe&#10;45jJmc9xpGAsWclY1HT/202fKkRlMAWhytTcOMWUEXWgcbLzlj/Xkd1OzUxZfrbnOjT4nPeytihX&#10;8CcxVwLSmO3JilwA6so9MckeBZ+FLUcJgKZztf+fMUxlMKAVYB/X7T4ONRBw3k4ANHO/w3ReM4oJ&#10;4ElmulNHgk49EkNBaFP5h6EJnNFc8wH56ueiKam16cPQ2flJ6O39NHT18L0FmUQbCURr2/ClMFXq&#10;MAGgxWgvy/n3mvZ3YnVn/zhm6R4c8oDSys53WNd/RJUnGaSD1JkP2OdOvudsZRhYIMJtpztOK81F&#10;xZ1gEKaBDvou1v9+fdNNvp7/9yZJQ6PzVWFyqTpsHnaHnSNyj/e5aH48Ef7kz1+FP/rTZ2F9ayBU&#10;1r0Xbo/XhKevFsMf/wWf/8sX4ZvfPwhHL8cBr7wekApopBpZoXVy+hPMSAUmpPnuKjIE0QeN8AbI&#10;iSu9GUcXLScto1hesZZ7ynEL4XtfXVF8AKyd9CqgjAdF0a+VXlGLwfpdIGrG5xVe/Al8CkBLXMMb&#10;SE81lU76EtqOZD+v8yCVXGddmQNQI5LM6TSGSaFutan66DFXV1hRbdeH12/6wk8wHv3BH8+Hb3+M&#10;/vMX4+G7n3PifNsX1ncIXya2YOjO2TBxtyTMzdfGqKZ7O6yYluhCRog7grZiGmS/swlTsN2DCYmr&#10;Fn5GNQYl1+6akAS+BtwLQiuK0YcaZl+ENjWyoLCaOQDNmE+ZUH7nC7KdWf5nYQD9MQjNg5AFnUWs&#10;Sgy9VWuiWy8B0KTnyY7ElehsTLl0AtB8vZtAp6aXk8nWwL8NgBYydakb3hdzcrp/LwtUVzyTQuvT&#10;7QRETwe+n/5YgBdBKKDwY4Ci4DNNBKNoKFMb0mnwKQg93f3+m/me3wefAtFCEOnHx3rRHIgWAlB/&#10;fvY7mFNqPBXa5QIAexqApvsmAXlX8IVr+NP3d9Lzpiq4LGLlEswFAfQwKI4AtJeT1S20dILOBD5H&#10;cSbLfk7hhJ6FnVq81QXw5HkNCBGAyoJ6XI/DbQDoCkBEALoHI3cfBk8AqpnQC0gBpwA0gVA/Zyd6&#10;AqCPZ2T9srWzwFMd5EtrOVldv8BoI/BM83aVIHrahazUlH1MAFAA6rh2V/f5hWHwRCQJRI1Rcr59&#10;eBAZzARCvwFgJlZTYPnzl48iyIwMpyYjAKnA1K/387949Th+jR9n+tKdCD7fbBA6v27LkhpUqkAB&#10;oVEPmgNQQejnXDwbNZXm83WboGhxQn7wYmEYgI3+k4tuwedTNj9vVkYBrQJWzVWalmCEAapv+XpH&#10;EGqrlMDTebUAOGWekB4iAHW8/ZKEkc9Xb0cQ+mKOBiY+/whj2GMyl5/Ainp0PS9r+ph1/XM0uU/Y&#10;Rj3FNe9a/QGP7atJ3oPH+8M+Gs77Nzu4TZ7rKIAX89PDYRhSHnu/TqAp8ExzeBNmlNSE7GManwCv&#10;j4iFeohpySrSDZjUe4BN9a+CT13/gs91vmaZKKiFG4BUgOccYHQSLbLPS5+jA4TVy3b2cbufOtJu&#10;1u/tAFD1nu01VZHxFHg6rt4TAE0ZlVFraVg7IFIAqaM6AcvCKKMEMBMAPY7+yR3vutJTQ08CoILN&#10;NAJQbxdBgiStYFrZyromEJoB0Hz9/xsANJMMCKAdQ+Jlcn0tC1YEoOo6O6s0YGWrdtnOjnLcwABG&#10;wWN/HZo+wOZwcynMMTrv/DjSii6vjfMRnxvr4JyFwTd9PNwkSCXftU4gClNazcUqBS2dZGS3l6FT&#10;pGGnHvKmhuQYdYZVnIPT6N4uZ+MmCM2IjjzflOQUI5KczKVuxBVgUyNXflsA6ghAi84inROAfsx5&#10;PAehl3iPTHKkbC1+4hvwXHLc4f7/BwCNWtw8XUAAqnYzjR9HuVqu4/XxdTTenoBPP85BaG6YEoC6&#10;pdLQlMxmhVrfWB0bCwdI2gE0JrCplMHH08lMSgJ82dMs71PQ6jk7MZ+lrOQrwT4CzzqAbAKhxi/V&#10;AUjN/7QByQimQgBaex2CCwDaQL55PcRWI/K+lipAJ4k8Zpy3NRJv1AH47DqLMQm2tBkg2ULNZiut&#10;R4DNaoCobGgCoQJRbzf1soLHRd/QCyYDgOpiryfQXjaz4Sb4iUzOWtKDZDr7F+rDjeWW0DZVHS63&#10;QtKQLvQpc9Hv349RCt1nJav/2l4MTeNFYWa9KRw8vhl+/Aeb4c1X02Ftm23cSkf49d99CYn5q/Df&#10;//lPwtvP50NLB+ZdpInV9e+EvkEYf6o5x1jZTyCZHFnEFD5HcP38x4Tlvx8GFz85YUBn0B7FFhW0&#10;ZAdGhkxw8mIMsj5A2G4Uywu6owWg26ygfEGV6wRD61kB+1mGziEyfgDSazwol7l9CfbPOa9omDeC&#10;yIT6ZgAIvY77XeZTJ73B87KfAtDiIkAYAO/6NfQOAL9ruclHFvTDd9Fm8vEalPHjRzfCz366EH79&#10;66Pw7//9y/AXf3Uv/PwPiIP5lpPnq/6wd9AaVtbISlysDrug/AdHxJPskmUKnXyj911il34v3Bn6&#10;JKwtVYYdWNHluZrQxANwFUd7KaC3CgBahwO+ChNUeREreABorAHlSVN6BUMU9ZsC0GtEUF29hM6T&#10;IPrLmo3QfV4+SwwTuk/jlwygv0zOpuN6XYF4Wo1kWh2+zydoSOMARJkStKClrBjMLXNkQWVF08iM&#10;xo7dvKkjrXo1xKTRnZ0y1gqZubRKiW0TOuPzKayyPK63VOtYMAmAJmbyd2k0T9zqGdt4AjplQT/m&#10;4wyMJgby+9rQE3f9yZo8q+50TmQArv5/E4AWfi6Bz4/eAwjnzGfhUfCpWcrfRYAsUHYSkE2AVHe/&#10;cVaphjSxxUma4P3l5wrZZu9nGdC4Ysrr4DQLJAZUt2sHqzu1YDdYvQ0RezOCu1gQOkpkzhQh5As3&#10;6PLuy7R3qwSTbwI+tzC7bLD6XQN0eNy87ZDVy5p23fYjGLMjwEoCnU8ATM/QJ7pSfqRG0VWxa2TG&#10;6KHHrNXVMCYto2aczJQDO4jBJt32+JnAEybUoyDUekwZT1fuAkDd7kYjefxqFxAK6/kNEUlxuP0d&#10;QfKyoT96CAOKLvTrQ53vMKQAyZ891eHOev1xBix/9HA3Hh0jmH786CAyn4JPjzKisqz+vDd0zb8G&#10;fL5cRRbA7/GT+7QjYXCKLCgA9DinlAvoN7yHqXF9ySo+gUvZTeVGSo/eonsXoLpyfyNTCmj9grEp&#10;SsZUsCpjGtuk5ljXk6n66C4X6ZqKYD5lQB9i7npKuoDMp/OSjdJbNkqfo6t/K7OKzMn/Nw6A1e8h&#10;8PT/f4o04oVGUDZPif0URL6egpnFbLTTVRcO+1sAnr3hMSt6mdEEPh/hrH/AGv9osCUen/A+fgxi&#10;kWfImsqgeoxrey5qBJ/7IzCrgFmd9ds8zzYAnK7dl4hxWqahaYVYp7mBbsBRexgmN9TwecGW7u4e&#10;WFCnHTAq8GwnH7SNY6PAk/W701BWGurIvK0j27KGLEvrNFMsUNK2R9mKGcmR3cwij5KDPWkNCysh&#10;BZM6n6+bKKKJM5IenGNyxlPW81gjyHlHAHo8gla71NlElAAinVIuCsvJ13TKLtMgxLHyqq53tKlx&#10;ME3x+9cSheTfIBBtRrfqJsNGKJlPGU+3Gb6mXaHLXN6oLY4gUoApsBxnxgCdo34MCE0z0lQS7gJA&#10;59DrTmJEm2ivjF870koxBf92sx6ZDk18vdWXAaFs9AChLWXWPGYAxxWvK98qjMAVbOBk5iSIBKFx&#10;JZ+fQyQzMkLjJODfqKRscjBawH4KQF3DqwdNIxBNBteslIOL94Jq5LQpSgktKTjeY+aqF1SqL83M&#10;TClfVfYzgVC76ithJv248LmQxV/Jnp5IK47Zb428+cSIQ86jsXveMhBAamJBBaCyohI+rt1Tn7ur&#10;9wg685ak+F7NRUpiRwXznrMFrmo/yxkBv8BTAJpAqMyn4NNjAqA+PsYwZSwo3e54SBop2akvRt8J&#10;AJUFba37KALQTg3RbQTRt7NKb+HrAKCNbe8BQN/JAChr+Kr8qKfF4PdK2dEOAuUBms0AyNoengew&#10;oi1DF+NKvRNnfcsdsmRhQNuIpqy6xUVHL/GY7R+Gd83t5Gdc64Rllm3t+5jQexlT/jYAaBuem4GJ&#10;q2F5qy28/Xoegm8yTM+SDYyB+y//8jkg8l8w/8D8OvzBH+3D2n4aPqEi/TIyRlOHBnDvL+xWhoV9&#10;2tyWzlARSvg90zNdkAM63HAdd2N1DLXe4Gp6G03ZHm9yW5zodkdxWCrCRw/2FN2XANQXVgk5lz4I&#10;lZiHBKKKdEsuoz3hwbjGA1MEI+oa/hJvBoJOJwFQGVBZz4oK6G/0MRWlvAnkEUyyi1c0+KADLSvh&#10;KsOrhWo0G4DQ6bu14f7+QPiCO+HP//Qg/N2vn4R/+2/ehL/6SxiSn9N88jlGgSf0Nu/y+9/DWbqB&#10;85NZWSI+hAegnzu0myuDW0QWLJIhOjtF8CuRA724wtp4MCtgPKsBnw1khTbVmgX6Ph+/G1fwMqGy&#10;oMnxfvUSJiOApwBUIHoF9jMB0KvnzPz0PrEFCfNKQTWjDsWM8QRo5rliCYBGBhTwKQgt48XjJOBZ&#10;CEQzEJoZXdQZXpKNA0w5KR4o5rXl2p0EjgrX8YXgs7BT/XcB0MIQ+wQGC1fjaQ1/wlRmDGRau5/5&#10;6BPW8WcBeZ8A+M7EVfxv6kJ/W4xSBj6NY0qTgdPfXMGfZj0Fn78LgGZZpbCgOQBNUgFZ0LSG93YC&#10;oK7inbQCOm3eSvdxShfwvo/h03ENlIVF13PSazJ+iROXkTWyn7JJ6unuELnkUfPRHCf/dXrJXX8u&#10;01O+biYlm4d7vPa2eD3Keq7gbl5D1yf43ORCUfC5zzpYllMtZwSfsnuAqQRCBaJpHvC9EgAVhD6b&#10;hdWD+UzA84v12fCGvEzBqCPwNNDdXE2NR58B9rKVO73rgFDrMlPeZwZCBaRkeB4BIB/AfAI+v+X2&#10;cSyTFZsE0kfmlKiljD0lkgnDkrFLNiZ51FEvEP35M1fzRzGKSYbVYPsEQF/RO/9ihd9vbZ4sUNzz&#10;OuzRgRqOr5kqmaper/H3wGR63wjCNV06UfvORfZXxEs5glDzUL0tAH3D6t4RhH4hgOX+lQ0VXAok&#10;E/gUTLpCfz574/jf/PfXpAwcg0/BKyDzqW1UfP0DXOv3MZA9cpWPhtfjE8xhCYDKXj5Hdy/Y3KaE&#10;4Ai9p6AzMp9cdMT1OlKMx0TkPQSECkSfYESTPX10JztmYBRwjKbU0ZBkbJPxUUdjAzF+Su3nNqt4&#10;wacXPYus29V8rlBLOg0bOk63/BDPzR7yaXuRi3Theu8hT7STGKZWzHOCz66GunhsZvXejAFJ8FlF&#10;i48xPYV97tZopmaeZI5JLGjsKc9Xs4V1mglonKzaWe3m4DMec+ZT4HmJvGVHQFoIPl3LX+d1KAAt&#10;tgMeMFxCzmYZoLICwJlAaOW1In5vVu4lgudsGkoA02T2OjK8mdsfyQH3Rx+ZqMponJvMYCMNVSQH&#10;3KG5bIJUg8keiiSc3pow3UO5BBtHj5NdVEZ3ELnTep2PK4lTawjz/WSx9sKGdpLj2E7LXwu5j01F&#10;fE9yqhsICa/DqEKdYye1jq20BTaTRW3IuQBHvWEliTSC0FIIEc/PmmQEoXEAfGmrFh8DJgX9x6xV&#10;newyn4DOuIIvCJBPZiL/LUq6YvrKSX50YZFJqs8sXM+n2MBYrhIBaBbxdAxCAYCCUBnQBEC9fVx1&#10;epy/moHXaIjSzMvFSIpgcm0vCI0B9YJP5ioGJkmfQi1oZETVgSbQWWDoisx2XgqQAGjqfI+B9mpC&#10;IdlkmdP6vZAB1XSUJgOiWQ5o7TVSdCIIFYAKRDEWQWw14HNxXMP3tNKC1I72EwDa1gz72fhuqKPa&#10;sq6Z1XsLAwitp8qyHCNSGet3AagMaE07bCUAtOkGQfes4mt70KbifWkb4fkyx8aClfvgKtsLNJ+3&#10;tzpCy2RZuA5QvNJ1JvwAvPMe0sZPAbLnBbdoSKsH+P36+RtZ47vO1wB1g5D8+Q1SM/Z7wsDwFWSL&#10;VeGXv3wJ8Pw3zD8y/zbe/utfPgtjUxX8zhCIbJRbCa0fW74U5vevh5E1wujHfy+0M51TBVWcneXn&#10;45XW/A0iPjiprfGGtmWGHCB0lzeux6zjnrKOe0if8jYu0Bt1JYTdvgOAYi1NfJIA1OD1a+hCr6OD&#10;KEWfch2nXoxX4kWfqjdT+1FqPlL7KQCtrSKCA11LyXWvZDH2wDba1W4b0k1ejDNGxmyPhS/fEmz9&#10;1Xr48Ter4ac/pgHla0Dn68nw+uVYuH8IO7SGvhOg2dMFjd1OTVTf+TgtPlDoSRswIgk2Vwh2ff6k&#10;I+xsV4RR0vlv0wwwiHC3r/u9MIBetAvq2ydADQ9MBSi+iisUJQEl1zUoofXE/X4VJvTKZUEoSP/C&#10;D+hZfydOcr57dBVfTKSGYDRpSFy7S+Vf11Uni0wkUwZEM/fiMROar+WjoDyvBvOY1vayoF7d+QKL&#10;IxiF2UyreFfACYAmDU5yy3v8baCzsGozsZ8nK/cs/zNNalT6Tbd5prsUvEVG8oMzcc5+SEEBI/jM&#10;5qMIQk9rNP1YAPjbXOyFOtDClXtanScAWvg9Eyt6lpgl55P3s5+Z/YyPjtnRDGwSwcT4b+mYgupl&#10;QJMeNFadFhiQCtfvySh2HPgMA+raTvDptMCceOLSMazuc8geblzvdwj6FnzOcKJfJnB8i1DxTULQ&#10;N9HfxYHt3IGp8vW4Axu2C2jYGyNUng3FIY0+3t4DcNxnBe8aWVZPcPWSDF/XzWoaXTOraXQEnxpr&#10;dHbLhjqCUDvhX/N618TzmRFG5Ge+JDfT8WOBqXmf2cqbFbymI8Fo3sP+jdpPVu+ppcijYfQ/lgU9&#10;YvJgenNCjU+yR/4bzEhxbY4RSQD544c7EUT6+Z89JAP0EfpQVvFGMglQNTsJZP1+AlcB8PNlfm9+&#10;J/8fXfF21lsdKgiNxikc/S8xHglCjZlLulhBuh/7bzKkhup/uYOxiv/3LdFNHgXxsqYJjMqaCkbV&#10;hHqUEfXoSl7t5jOMXq8Aqa8BqY63X6ql5+ueo7sVfD5Rg6t2FCnEM7ZNj3lMBYweBYwC0OhsB2T6&#10;eT/n8SkXINm/wXgCWD0eUTrwCAD6iMSDxxjQDonk8t/8/CFkgiD38QTGM6OZeH9/KKAlPuqAx3wf&#10;Vl0AugEjugUbunqzm/f/XPc52BcWB/vD3Z4OjEaZ1rOXSk7Bp2Czu7khdOB6dzr5N8fbDYSoO7El&#10;iHW5GZoJiMqAVtPwk/rSfZ2ou3Td7vtUAqCp5jK1DiUzkWBTwHGF98XLvB9e9v2Vc00JznQBpkBU&#10;4HnRqB61nwJNmU5AheNtPyfoLLmSTelVJGXXrsepuJpN9bUSAEIZLFU5Awi9joufaSwFXNNc1one&#10;VSa4D8DpKKO5g2571CB/pDOmViyiu13mAiHJY0yqWIedXhsigWCQAolb1Oj2U6/bVxkWB4jfGub8&#10;y6wMUjzB56Z7ygGrMKddZWGk7ToMNG7k5qJws/EqwBdTCXmSGQiloQ9gU0M1djXbuUqiESsoRqnA&#10;KCwIzZjQLJA9nmfY2GQ1mXmqSjQFZS51QWdkKXXL52xjYi2jtlP2kXPN74rrK/QVJMYzbd7ieSgH&#10;sIUXHIUXGuo/I/OZH5NRN5UVpEB8gabGXo+lEF2O8YZZ+2C2ffTo+fJ7WaDWZ+ZRTK7bfU9OrKe5&#10;qilTNRaI5FmrKe7Kf8tMX5iLYvC8K3wbkLLbMqKyz97nZRBSXghUX8ZPAgD1cfHxEYRGABrX8JBc&#10;1oxDfNUTNdnVzIq8E9MQK3hBqAxofSPMJ4AzsZ81AFEZTwFoBaCxAqBX3cbXwJJWt/P9ugGOHVx4&#10;MPW46ZtHrkYQ2r9I/NFBb1h6djtMPbgZWqd4XtMmebmD2ESalD4FI12nJrPiBswuEU0VfaQCWa0J&#10;YVfMz9Dw1ElN6Dh60HHW+LPzDeH+w6Hwq799CvD8a+bv4zr+/w1/Gv78lw/D/sP+0El0lAB0dOlC&#10;2HxSFya2L8W5ufhR6J5/72QF31p6jpXgBa6yilkBUPnXUw8YbYraMtd+92FGHmE6eEiN3c7UMC+A&#10;8ngna0QSfBZfhO7m9jVWAFd4AIxkuowe9FIcqHcecI1ITgZCeZOAOTX7swozRjW6mUr0cGXqQXHU&#10;y4I20r3e2VYaJnnT3UKP9fbFVvjpd7hjP+fk8xlrtxcz4d7WjTCBiHaEANfebhxlPCBlAMa4vodF&#10;FTzWc+c28QDaotQP2zkzeSlsb1WEn/yEk8iXMAPPcKU+xQF6jzuWmqo7Y5dCLzR2UwsrdyuuoKhL&#10;KwCTxYBNvu9VVvKXDbXn+wtAZULjGp4nnGv4BEAjGI9mpBMAKvOZAGjRp+hFGdfw2So+W8E7AtEY&#10;pSHlnwPTCE65nb5HAqCp8jGZXgpNSbFvWSCaG5EKsz8Lne+nwWhcq+R5n7/bhPT9QPrEfCbwd7wO&#10;zwFoAqKu4Z0EQJMpKK3MoxM912P+tl73BExPm4YKQWgCp4WAVODpJCCafkbh75uYz+8fs4zTtIJP&#10;IDTFWkXne7yaz1ZLKeg5tbm4gk8A1CtqW0560coZWyP4HLGHm7X7OG0zziyrzlVO/ILPrduATeog&#10;t2GqBAf7dymJmB6KOs8EPB9aKal7fQatp05s1rcyeo8MmGfUMn5FnJpHtY6Czxe0HwlAX6n3BITK&#10;hhqgLgDVMf7W2CKApuDzh1tIWxg//moTYAYI1ZykMSmB0EIAmmoxBZxpBJ3fG9hNw+MFn85PWcX/&#10;/pP98Atil/4AF7ygUyDqOt3P++8CVAGrgfMCVUGoUU9qQGU+BaBRCrAPs1oAQHXrC0LttRd8yoYK&#10;NnX7PyKGSae/o/Pfz9tt//UesgL+xtcE1wtCX5Ad6u0vMWJGMxNs6Zd8L5lQtaEeBaBPYZ8Flc8B&#10;ooJOtaKfAW7fsLZ/ic7WeU3M01u0tm/Q3L7isXzN597yuZcA02eA0jRR/8nq3ImGJACkzOgzfobf&#10;/yGRW4JMweY+MXreFvi6xvf2AXIq5QH+vzrrYzYozOh9AOyBbDnv644gdBtN6Ara0lVIBxn3FZhQ&#10;mc/5wd4w098Thnle9pHreQOA6fTheu8FkPZgQErgswstaDtf00wAvfFKaiw19dRjQHIt34Qrvob2&#10;L1fYrrQ1+ciC+npJhqTMXGScUmZSKczxPM18Cj51SgtA3bYVu2Vj1X6s+RSQks1Zxu9RyUVfFa87&#10;bycQWl5UjLSqJI63BaLFl/mdBZ/XS9F5lkYAWnc8BMkDRJvKMKxWVBwD0J7aMqKnKqOMZpR0gLtk&#10;9s6qn42pFWwvYK43OYdtcwGxzQXCDnmwRqRZFrFJKsLqEFWsN9k+Mt5eG66PszRIQcDNKsomamBF&#10;q7kIKAujVEPfBojearoS2VBBaDcV0R3V52LFo8BGgCPYyQAoLCjGWNfxNvh4nonnExuEIC0kK7Iy&#10;DaRzGFejOz2PVfK9LAHQ0+ahLJQ+saAnW6HTxtaUT52SQuL3ybWhJ7rfkzV7TCrgAkPtpxNBKBcR&#10;cfK2rNieJLsNaZPlaad4Q1hR/sZM9sZ5mKOTzrcpUklNpw53wadxS5Hl5ILELFWnsDs+fU75lGDU&#10;j9PKPtZuFoBP2VA1oRF86o+BYBKEVoKNqijsOc2CJgBaC7FVg99EN3xniwAU/IEbvptppy+9sRUi&#10;rAkmEoCYGM/IegJEXcVnK/h3YEBhWGE0a8BBJWAXAWgpgLQcNrSOVXwjbGg3LvSZRzfD8ss7oQsg&#10;2TrFhoJIpeI+LlJgPWuGAdL4Y2qRJ9YM8jGkXDW5o8VoTC9B3hXxc9soAro9g4xkmsQGzErjM9fD&#10;o5f94S/+djf80z9/E/7xf3wT/uG/fBl+8kcrYe2gPgzOfBJuL54Ny48qwuxRUVjyeL8kDG0WdMGr&#10;H6ljfd7FSvxGLdb7mqLoyJvsJqoD5+QKa5vNiVthlyy8TfLvbvFvrt7tPXf1LtN3FeB5Neo/eUJC&#10;+1/miuQyD1DMAWViFBMREnEEoVxByJCWYcaoIoS7lqtJmdBqhNa11cRNNBSFns6qMMoV+wIn1vuE&#10;Yj+5vxA2Vm6E1UWyEGdaw/AtHFuNPHi6xACL5WZ3oj0QeDrVgMcGgOck8QSvXvSH72hM+qM/mAm/&#10;//t3w09+n5PwKyIF1i+E6ZXzYecBcSSHvOiJeOoZ5EHTacZVRjERTdcwJl0AfJ5jzsOknkeLegHm&#10;85Lsp/pPJgHQy9wnl85Zz5lFL3lFlg0AHcDpZJEO2b9pQiocXzBOIdhM/559Hq2LqwVW9a73Y3xT&#10;wcfHAJQVRXIY+kb+veglQ9QLYoRSHFNayxeakhI4/U0X/GlGVBNQFs2U5XFmbvNCIHrmfYDne7CO&#10;TLr90bus4vNJny80A/1OrecpZlV2NTKt+Zz7iBYuWVe/jp/rpH/z88YtpUmg1KOfS2H0hcH0CYAm&#10;JtT7TLPXcTZr3qcc+48ZdW6uuKo4ydrhrPvd9XsHpgzX7wJQMz8NnJ8gymayvTnOHPrPNXvFbxFu&#10;PkK94tggR2+zLiWr8hHrcnWe+7BYrtyNUxKAumbXPCP4TBPNNLmW0RWzLJ4ucEfnu4Yj5xF5lmli&#10;2HpuQvLfXpH9adORhiSd5W8BdB41IumIt/bS3nWZUHNAZTadXzw6ivMTTUR5H/yPcLz7sUcbi8zs&#10;NDbpZwTKOz8hVunnsJw/JZz+J2hEf4bJ6A9xu3u05UiXuz9Ts5G5owJfQafr92fIBd4AkFMsk8H0&#10;Ak8BqDmm0dEf/67xaLi6D5g/BHT7Of/OJ4Bvb3+9Qx0ov5PmK/92/27/H4Ho1/dgR2l/ch1vrqjO&#10;eI8vAbPqQzUjGQT/GKAo2NQxL+C0fSlVgNpFH6tA55A10MT0xfx4+HIB9nWGC4O73Pf8XoJQI5gO&#10;iV+SwTxgjsj41G3v95ZpvQ+QUXuq5tTRYe/ovNeBf3hHwAlAhfXcvU2eKLMDWDUsX5Y8gk/+/kMu&#10;Pjb4ORqP1gSiaEGN+1pA/uHqfYILoptcJAlAbwI4b9EpfwOmvpdjB0C0GSa/TR0oF1NNteXUFeMP&#10;QL9Xwcm9mkzMViKZZEYFpmZ/noS4ZyakZD5KwMfPJY1givtJesHCKKXMkGL4OBd+aPpcq18DJDgy&#10;nALN6zKrSAAqS0tOAGiu+RR4VgIoq1itexR4ll8BOBdxLiqBHSpBQlBaGRnPNAl8mnHaxd+j9rOD&#10;c5dr+Ju8no2l0qg1RXTaDBFWc8hkFkkxMCZNECoDukERgVXXh0Rx3Ztsx1gI4zlMAxaA01kdquVx&#10;AIiO0EQ1XIvZ0COtVQOs7vuo5xWIdmpcxE1cB1ipucDvcY5UDfIl0RU2sOqtRRKWWFBBUEkB0SEQ&#10;FYxJXOhNuEDbkKNzPGV8FmamplijlKeazECFbGZK/jidRx0NmzbJMZfZLBnpdNodn4BuemxTQ5Kg&#10;s5wLisLxc6nzvRCA2jDouTbmbefsZwKgyeSbguNdoUcGlKYpiwNSVay6UFfzJgakGtOo3+fcmYCo&#10;x8iG8v/X42OpI81HJjSlDyTzl+DT+zzKILgAqIRU0yxWS8xkdMVby0keaF0ZFZ1MA22PNiO1N2I+&#10;aoHZxnTd3YXZrAM3OkxobTOb5iYIsSb8KBzLWclXtfIxI/isaeP7s7WtRjda0QYrzNreuQIuKgaI&#10;luGmryLWqYq++ZsYiqYfDoRbeF+65nmOE9FUfRtQDvD0WH2brTS3a8gSdapusqWl+agYJtQWJCs4&#10;mwm5t8u92U74W9mafRyW882PboU/+tVq+It/uR1+8VeL4dGX3WF81S77HxA+fyFM7V+OM7pD+tDu&#10;xRMGVNpYvUIWF8EKu+pKGGzCmddZGyYJLZ5Dc7R8BxDKiWqVN6zBjhquZqHjeXLL9F0F5UfjkWH0&#10;Ofi8yBXBJWjpi1ydxlB6XPExFxQw6sfqQwWhxTwJKshTE4DWo4lrwODU1ICrsBWNDRqaPpo4etDT&#10;3ERD0886oqX+fGwQuNmHO7AbNyB3sgH1VegNBKHtzYS6tlCbqY4TAKmzfXb6SvjVL7fC//Mfn4b/&#10;/b8/C/+f8EX447+aDo/fNof+scxFNrlyNuw85mr0HhVqQ+hooLmvA16L+J6XALafwHp+KviECT2H&#10;SeoiDKgA9JLrd0b2Mxv1oFZwAizzlYBu+ARCo1ZWmt7UAFov4udz0FkIPlM0k0D0GKDyfZK2RfB5&#10;eqLhKe8ij1loiu3VPOUANIXQn/stALRQw+OV62mN6P8vRrSwU10QWghA4zoeIFgIQBMQ9SgATR8f&#10;r+tzR/rvAqB+r8LVfgKgGbi0zehsnPRx4VEgWghAvZ3W8wmACkLTZEA0i2NyfDNNgfOxGCAHnxGM&#10;sp53BJ/VrBtrOAmmPudWolwEoF0832+xyrRP+w4n77ttvCl0EjrPzNP/LQDdQn+3AwO6N8p6PU4G&#10;QGU872NKEXzuWuUIKBGEWqdpbm8EoUxawxs9JPgUoLpKFkg5gq3HgC7jlQyZN27pPut4ndAen8yM&#10;RrAbqyhtBOLjmPvJ+l3wmCKZBKACQUdQaBC98zN0n3a0Cz79vDmhrtEFoLKZgkjzOr/dY+1O/WbK&#10;7/S2ANRO+R/ts4IHfHqMgfd0uwt8X6JFfQPrKQMrAyr7+QSj1GtkA4LQGA8lWDYwHwD6ChApmDRe&#10;SiZTRlMAtoUh50gtrEYs/j6/rwDUn5XipwSg/r/eZz/cMeReMxY/i/vUDNGMCc2imWRAH8FUOq7a&#10;X8hwAkBtXxJ42sok+LQK9PU0hiYmAtBFvr+1oABQwaetRgLQfXSeZoLeI1TeoPp91uyRxURnGtnN&#10;6JxnLW+lKiB0b7gp7A41xqin4+YlgKdVoFaArlHdukl2rDrhe5jYlHLc42elTdcanxN8Cp7uEkY/&#10;SgzYKBdENzHIDbBuv93ZFm7RztWLXETGs4VVfANsfivgqxU5SR1ucEFnJfFEVbjDa8i4bcQdb+uR&#10;jvPUJZ7p/rL+dlnPtH4X1CRnfGHnemH4eQIqmQkpc7dntzMAGvWdXPClEYCWwbyWA35LuQjUfFSO&#10;magKLWdlcXEEoNWlnHvKKkNDOSfk8ipuWyFagzsZU1VVDQPIzo8d3O6srjrWgJpmIQh1q9FllS73&#10;hSB0huxe70cJHOPS1riAWIsAFOkXAPSIBITdKYDpWHPYGG3CVEiVLmDT2QSU7tylXGKUlfwIFaoA&#10;0PlbtQDamjgz/fyMTlzyrOMzXSjxOdRDt6EHbbHyETOvrJsMaAmysGLkccq8ktwrIzdOiIxYfxkj&#10;5jRTnoTNpxap6CzPA/0TE23wv2v6tGH7zdB63egnwFPweYWAeyc1+hUC17g9stEpb5qKda15zanH&#10;YyYUEGqiTDy3AjqPiR5ue871fCq587sAaGou0pQkCE2FAt5WJ6peP8ZW5QZSvReyookdTev4LK7J&#10;Ws8MgCYQ+r3OeM710axESkEtnpc6JIdGM0UgSpW3WaCNlTxmNUgpwDVtDWyim7igaCMPlFimxib0&#10;pLQkVdbDaDJVNA5VNvNxK9+X1XwVOKcWqWFDF8wlVZ7lTRBUDfhAkA5+zFr/Sj098WSKVt3AJDWI&#10;0Y7YyYY7EIyryETu94ahbUAoAfPNUxiUAKJ1Y7DCE5dD8zRNXpOctwi2rx0BADMyopUDmKVZy2tW&#10;KkYbWt37e+SFvkOupz3vgNHbpBTdLw1Pv+6iAYlYO45ja7j57/xeuL36cZi7j6P+8GqY2COhqJAB&#10;rUez2VZB8CiOvVvN9I+2s47uAXze4Bdl7mJOmsElbwi9M0IcSG0pT0CrJjHcuHrXeGQQ/SX0EbKf&#10;As8INjl+CuA8z1WDHfCXeTIJQLMsUN58aJQQgNZwNVlbCwCtZdUBC1tXxRsYv1N1Of3APGhZxiYv&#10;JtjHUluR0GVaY9XahIOsmR7URtsEPsJodCF+rqEWapsHohbqeHe3Lvzz//wCxP37zB8xP6ayczrc&#10;f9UQhqZ1kIHglz8OD9+inXrTSWUVb6DcwUUA2Gv8/+dhU8/wcwWfFzFGXSRK4SK/i8znJV7k2UD9&#10;2/3OEy6OV5nqlaIwOnuxOF6tqVdRaH3cC58E07CZidEUaMZmJCYxnIqro8OPNxBfeL7gUnduOvrv&#10;/szCNxNvpwrOwkak0yHqhVrGpPH5XWal39SGfr8Z6TQA/Q2dJgBSEFk4CVB+KnBkEqhM6/vTx6Qr&#10;jV//O4Dn+Q947p2ac+8DKAs+d+HDs7F28zzSAOciRqlLGKZSHadHP3f5TPYmGt9ArUkFaKZYk3Qs&#10;ozigHPazIgeggs9GNG/NRLd04AbuxhncIwMKALVH2xX8RAfMJzq7+d7O6D5ep+/b9bvaT3Wfe2wf&#10;XL8fAmqMWHKMWMrC5tFvcvshEUKP0XtqsPF2CphPofJPCF03XP65bJ/aTxi3RxqMlqbDUxzvLwFx&#10;jwFGB+ND4QGbjueLgFRAk8cXACePcb1tyDzB8y/Qg8sselsw+dXOclyRx1pMVuRqM9Vr2or0lhW+&#10;oPArut/9HrKUsbvddTrtRR7j/8/8GEOSgPNbDEoCwch8AjxlWb/cRNu5Mgc4nORvYC1Oz7v/v7/L&#10;U4CcHws6Yy0noxFJkJs1IwFc+fuStMDoIYPXdYA/RlZkx7smq6/5eV8BsL1t5/tb7gPnc5lfW5UE&#10;tNyHAlCD7TUlyX5qSlILKhD1YzWfruDtn3cEoTKhbzR0AZZfcR+/ngPAAj4Fp37+BZ30T3mc1WjK&#10;ego+XZ0LPs0ItVnpYNzc0C6i8sxxJTOUDNHDcUBmfjToPgbe5wzo0V2zRmlhQg+6QdTeBut4Taay&#10;ntvqhrnY2OXC5oiLEQ2m63TMz7GOH+uiHYXmpTvEgQ2214dbmOSGWS/fhKXvgrnvIIKpleKEZmom&#10;O2E/BaACzkoMpVXo+evYZjkC0lLe91PTTdrKRPAJKNUMJHhMTFjK/vSYgdGsOjO54RMwTU1J8ev9&#10;PlzsXb+UHdV0ynAmcCnQrMDF7jFNLcaiWvNJOdYblg/YbI0u/trQCsBsr63jdnVor66m052p4W/m&#10;KPiMeacwu+ph2+h4NwNVU5JAdABQ7ip+FinDFJmrU5wr5wH9q2hz13n81rkQ2CKGa3uyEzkbtbkz&#10;SCRmSCSADRWMbo0TjcXtvWlKJSZaw/oI592hBh6Tujjzt+pJJSApA0PTnTYSNJq4mG2iH7z2MgD4&#10;AiAUTSg12a58dcVn63dZUFm5TMKVybgKjDpu02KLG58zXSVmTedznON5YhqKj0duUNKUVDjH/x//&#10;f1bKYa00X4Oj/uoZpHdM4f+bueszLaqypRRML/OZtVRlY697GgFmWtUn53s6R6a4w8LtYMrdluFM&#10;uaCCTetTBaDmutZCDphPK0NvS5MsqCA0lsFwWyZUIJrW8alT3nW+U81z3HHFb1STHo/olgcXuS2O&#10;etEchNZdhw0tIRYJn0sjGt5WpBTt9TCejVRrtmE2g+VubYZca2LN3wB7WY+5rIF1OBmhVS0wneCc&#10;qhY+dj3fBpDt5PeiXryknkZKyLiP2NS+C0F2merxIr6mmnal5ju8BtCEXkcj2jmH8ZUGpFuEyveu&#10;cIG1UB5ayOqsoy2pZpwNNBvj+kkw0AiyjrsUp2DWrh7mZw+9F6cIEHodL03tTQi/McxTU9SAjqIR&#10;nfg96jw/DdM7F8PGk4qw84KtySxlQjCk/XPvxhW8M314LQxvnT9hQFsAeT3kjQ22cULswLlHHdw0&#10;bRqzXHkLPMf6OEnS0jGH4N0ZAZTWlbFKh/G7cBYNZNRtcmVSrM4T4Kn2M1+7X4T1jJWcAC774K3k&#10;vEKTQxFrmtJSNDqlPPBEe9RizKihQcI1fBVSgEoAbgVZZ76ZedRhX0ZVp33sTbUg8wpu09leX/OD&#10;CEC72s/ibr+KxrMu3LzBqgfQeO4TEDoOrp//fIY/9k+jSDaEv2G+C7/4i7thC7Q+u34W+vgDmM8r&#10;4TmI/dW3A2F2mzaAWzzosKDFsKDnWeuf4QE9jzP//DXW1zQhXbiYM58Ivi/H4cHnxX6JJ57apEIA&#10;Gl15MSICoM7YiJTCdlP3bVqppxeObGa6ffw1BQDU73MagPp1/hzf7L2SjQG+aDmzY9YB75wOpU9X&#10;oscZbrzpnA6pP17F55EbhUHxWTxS1oqU5jQATbrKY6d6voZPzOjvYjRPr+0TYD1tbspYzRP28/g2&#10;YFPAmSYBT0Gntz1e+pjnJ4BTkJnAZrotID0NQH3TFHy6ahd4xraqPF9PACr4jACUppYGAGgzjEt7&#10;MbFLuIJ7cQffoDXmJiewuIJH/3m3syUs9HXRPEPszQDZnjkAXUeDl2k/ByP4PJjOAOgD2MwHGIru&#10;21Qm2MRw9BRjjCMI9XP++0O+znnAKjh2mgOCBG73Z0bC/Wkil2ARDY53hf1iZT7XUgLwop4SoAnY&#10;fLu5Es09/rvOdN3u8WNAn+yia/FoJqJOUwOQRwGo/6/u9m+p3PyclfZrKzx1phOP9EaAKEjNAajA&#10;0+/jCDy/uYfZEAZUptWVu6zn29V5wOhqXPm/Xp6NAFrAKfj1d/Hveg6Ys63J30sAahSTzKp5oAJQ&#10;3fzqWr39AFC/h7HrPoDL208nR4ikQi/LffINLOhbALfOf79WQ5a1nrYqOUoYvtxECxtX8eN0zrNS&#10;RwuqKektms9vtrhf0IR+yb8VAlC1n4JPAafHz2BWf6jO1rYmPpZJfcZj7Jpd4OnIXgomDwynJ65p&#10;f6wjziOC7K34NEdUAHqApjDmiRJsb+WnXx+ZUqo+BaCu3zcHm8l7hpEboJCDjdYOQPe+FyP8Hkew&#10;wxsY3NYA5HPUft6hC/42IfW3AaI3W2vDDRIabhFAf4MoJp3vTjugUyDaCzht4yjrWVGCng4Q2kCQ&#10;en012ks+50reWJ04MJCu4o0+Enzqji6K0UtZuLzAMq3jkyY0GZLc5ng7A6HZJAZV8JkBUHSe6Dk1&#10;FCUAKviU9cwYz4z5jOATbWidFaFmlVoZaoC+oBOg2V7LiRntamtVBWPGqVFTaD9ZvTtKEgbMQAV4&#10;Cka9bQ3poJIaZAtzpAlMkyYw2dsMY0n+NFreNdhrZ4PHZR2pxL1pHq8lTICLA2GXxiyZUEGoAFTw&#10;ucGFhAB0dZjK3UEc8jcb48xSsToNKTTablRTeZxb+DfMCm0vB2ywnTQGyExKjTEyn0X0ql9j1e42&#10;zTjA5B0QiMZzTw5ANa5mCSqCx6zUJNO3GyiftQzFj08Bz5OP/bdsMjCaRziRJyr4FIiWmDMKg5ra&#10;rbKopwzwpvhAQaPjprASDJGOglFZzqQRTa53z5WeMyVs1IimTaG3XdtncXiG0ttyxBodxrNwzHpN&#10;dayxmz4vfjFtxgzulCCQtKDJRe86vxCE+rEsqwZjgaih9eaN+jjEoHpzQjVfU7ojCK3ngqGpEg1v&#10;NcRZDdrPFgoLSEfoaL4aWprQbjaiV23k6wGi1TCiVRTmVLcASjkKRj3WUONZ2gAhVfmDcB654Eds&#10;a9+jfvw829/LBMTX9F8mcB7fDuH2ut2bxrho2WK7Qaj87f2ucGOjKfTgku+gmrNxBiA6iU4bIHod&#10;DWjNOBc1c4DROxiqRt4LrdOfhsYJfu8xjEoDkIGwoALR/oWz4c7G+Yzp3L8Ulu5fC5vPqJZeRF4w&#10;+Hvhxux7YRKMNXtwLcw/KA5jO5dOAGgzIK+f4NvRHuKKMCAJQJ05MuWWELsvsDaY5wp6nje1u7fQ&#10;AXWxeoGdVPt58VP0j7b/cMcKQCP7aRUnVyyOzOcFrhBkPq9Aq19FHH6tmHUMb0YlANDEgFaSp1ZG&#10;y4ORTOaClpci+iUjVACawGgpQfUxEB73WA2aF+OR6qpxjwE++7qIVOorCuMU3zfWkj9JbqhM6YuX&#10;IzizfpqDT91aPw//+j/shfvPasMsa/fDJ5XkW3WGz7/tpjbqdvjqp7hDMSbdxqzU1M3aohbQyQP6&#10;8TkeUNqPPoX1PH8R4M1cpAVJ4BknZp9yf/DisK826ZOyPmIbI7IRjHr1JjsqSI1C+pzVlMW8xBuE&#10;QPIibxjeTsymn0vfIwJcfx5g9wLrFcevSwDU7+8bRgKhMqCCTtnPxIBeQq95GXNNIeuZ1igek3Ox&#10;sCWpMC+0sJrT26c72VMve9KBFjKgglPX7mfeV7dJNBPHdDt9nI4fv0dk07sYlxhvpzkDgE3aztNH&#10;wehp0HmBn/G9yQHoxY8wyZ3h+clkoDRjQQuBp2A0jUDVLLxrrOJLAKCJ8fRYyH5WEWmSAGgLJ8DO&#10;UlgSVnw30I8NcNK6CVNi9JLg09xPo5cWb2L+QHu3NoTrnerDDcPB0ekdIH0RfO4DcASf92HW7lMZ&#10;eQjr5tGPH8PGPYGVcx7ZbY7R6CEaxfuAmkNWzA9h20yzeLIwGR6hb3wIi/hmC6C1BQBdW4DtZL0t&#10;w4ib/Rks46t1QGP+8XPA37NlQBz1midfjxFJpziayM/usZpmle4INhPI/ALG07rMz/j8qx2+Zz4C&#10;0MiUsqo3xinFOXlb/Wjsk0dPKtv6Fb/jZ/x+b1cBuvyuX2ysRBZUwOlqXcDpyOwqKXCipCDXscpe&#10;Gif1FnD6iv/nixVMSQBWKzXtdL+PtlYQ+uwuABQQ+sXSTPjO34njFwBzv/5bgPF31nsKuNF8vsWw&#10;pBlJY9cXG3dZ29s3z+/D4/HF2mj4ZnuSryVH1NimHIj+0BV+wXxhPSjf72v76mVoqQfVHPaMx/Mx&#10;DVau2wWRj8gH9SgItdZThlOwKei03tOge4Pt1X66hvfoGt4VfAKhAlEB6DrgZRViYREyQXNMXA2z&#10;dj/gPvMoUJodaA+TdMLLfg7TOz/c2RgBaC8spyDUYyemGwGo4NPpYUXfSqNP9l7NiR1CQ/ApA+rH&#10;5cVooQGirubLICLKkV25Cpf5NC9SIJoyOQ2ET9rQBEiPe+HzlX1q2nEFbBWnlZyll8zwPHG2X7/E&#10;98nd7R6NWKoi07OmGJID8KksoBZ2VubLaQCEtgA2I+iEDBFwCjyPazYBn100lRlBFUcAiiwhGbNG&#10;kCc4Q23NYaKvMyyyvVhAzjLD/TlDlusCFxPLPKarANB1LggEoTtIJ/YwCu5QWLCBfndttIU63daw&#10;pUGJ4zrFMGpGrdhd5fyrlnQJVnyOytUF4rmmumrD6BYkuwAA//RJREFURGcdpRWAUWRxNixZ62lQ&#10;fb3ZlIA1V8NGMGliLYKMOAae3L4OMXFdHbu5xWl4X/O9zbmK7MhJDGUGEDNgGvviAZXfZz+zgPss&#10;5B62jWPRJ16sO3wtcx0AGoPv87zRExBqagtb1BwICxwFk7KehQC0SqILn0kEoOp9IxjOIwchWTJn&#10;v4aq7PPpdiQIlHiwnXLN7gpeRjQxpqmbPoJPjU75FALQtI73aKKAOaIyntnIhCobyNja2LbkvwM6&#10;IwgFE2lSitFNMKE1YJzaEtILwDkN5azGmcYKXOtEbLXVY94j4aC+Fq1pHewq+tCKGjan1Vw8UNtZ&#10;Ar65Vo0xugaGswZ2G4bUjy8RVXmJCnFB6BlIs085FjXhuL9Fbu2d0nAdnaiB867iuxeJ/EMLeuf+&#10;jdCDLrR3vSV0bzaHpoWqUEvtZu10USgZ5m+gzKdukufRKHrVCdKB5s6GpinA8yjJPjdYx7MpvsoG&#10;uW2cBKGFj8PA/Lth5uBCmD+4GFYektwgAEUn2skafmDuozC+dTGyoBM7lwtc8OWXAKClYYontYzn&#10;HGuaGa6SF4iM8EUzwwro7s2mMHmrOYxC/w/fQHzOmtzVuOt3wddFHN9qQM+zZo598Fy5pDW82k9Z&#10;Tw1IAs9i3ojKaYuoohe3nEzEivLsWELXbWlplhHqlOHMN9JJMFqHLrWKB8kmorIihLjkaJVeQ4CL&#10;Q721EQF2/ZnQ1oSLDCB68dPMjLS9cSP8z//l2v2XEXiG8LPwb/7jUbj/gtU7WVQjkz8IT97UhT//&#10;28nw9/9uJfzVv+Qk/DW9zA/qiRvgQeviKgZK+1O0nh/Bpgo6z1O7KfC8xorjGk1I1wDfamCj7jNf&#10;vR+3M/AEFwiqn0mrAtfjyeVnjpkg1KP/HkFmDiQT+EyfS0DV75UY1tSXe5H/J7Gsfv8IcK0ps7Is&#10;1/YkB3yhGSnVchZqcQq75FPcRlzD80YUWVDiiD798Lf3wGcmJPM/s5zOwuahBEBjDWau+cxW7p/m&#10;q/a0cheQosnk8xk7SnRTNC5lGtIMrGamosIRkKbPJ+ORR0GlIPN4ALyJBZUl9fNXPkEaAgAVdH76&#10;HgH8hOU7ae2u5tPb5/ndZUOtpLvC/VAMC+q6vfKiLkoulmBgku6zhl7lGj52/d5WkrGfrt8TAHX9&#10;LvgUeDrz/d04XzPwae6n/dsJfB7h1hZ8CjgfGCHECDr9eI+1r3PA6tfPJxD6gJW7I8N1n/XyY1bK&#10;TwBVjxfRPjsLMxFUPlmE/QTcvVxD97i+FIHngwXX8nPx318D+Px3AWr8Go7Z92DtDQB8BpAyH/gp&#10;zUjPWce/BKy9AmC+YOX+CtOOHe8v0U76udf3+H4AuZc2FMF0voTd9HsZIi+z6spezah60leAP4/f&#10;7gJIYT4Foa7hBZ9qNdWlKi94CDj3qBxAZ7sfq+lU7/kc0O3aXeD5mhX9C1jTNxh+XqC9dB6PU48J&#10;+Hx4hxzQGaKmpgGWC1PhW1jWr/g5X8GwCla/gWX9ht/5tYYlHovHxF7Z/W601Zeb5IXijheU2i//&#10;9eZUBJ/HHwPSv0U3+i3aVNlOdaAeI5hlpW9fvQBUNtWEAtuYbKITPAoiH5MVKvjchQmT3dRgJBBN&#10;jUrJgPSI1bwmJP99/zY1nHTR20fv99lja+X6XfbTWTBuD32p+ZSClzW0oNM32HSRM+raeALd4lA7&#10;myR64gWgruAFn04PgFMA2oF+uQ1A5riC14CUwKfAs7meIHrkVILRtJKvJXIv6UPLWH8KPGU/BaNx&#10;WH/aCe/IbvqxnfAJlMbazTzVQw2i4NP+csGlJqLKa6zYGdlPj6W89lKwvDmf1dZpAjSbAJoN6FVr&#10;ITxSt3sLErDI6hKq30SQfAvB8s2EyceOd2QGEXzyd/a1EGnTXB377gWfglBnoq87TA30RRA62d8b&#10;FohRW0JGM0+4/zRa0GmqUmeJZMqAKCt4pDMbE1xwcn5dJrFAfeg2et7dSZhpJBb3ZK1pItwl1WCP&#10;dINtWPEN9N6rmMiWBLQ0W00KPjsyEDrK9tK2Jes7O8ovhyYkbjKg1cjd1CXK2AmajGC68jHSOUgD&#10;R1BaArBMxhs3OxF0AkB9j3MSE5oBROP+nIzdzACobOdJWL2fM1fUVbtANHbLAzyt9vQY1/CCUB7D&#10;1ElvGkJhR7wtRgLQyF4C6ArZ0JgsYzC8zLnV1sZFwVQKXhNwTEDyJB2Gc6Fuf/6ujN3MWOAUWO/X&#10;JxAaQelxY2FBeQz3n+AzNReaB5qqOqO2FMzjlHKfF4LPCEJ5DAqzQ6vBN7VknwtABZ6NkG2yobXo&#10;eGsxKEmw1WEua6hHKlCHrKuav62Cxwy8c62SDSwb3rMQbEoDL+JRKaI+vBhvTFEd+ID88guV74Rz&#10;mLArOvneN9F4DhaFIoLnL+GoL+pidU880+BeVxja7w7tS7Whi4zQ3u3W0Ex5T80Urx+0oNcxIRUN&#10;gnVu0Qo5/G5ookKzC7NRG872tkmanmBFi1nHF2NMquojcQgm1JD5gZkf0Hr0gzDBdnmEyKVesNaN&#10;u2SJTr0TRpA63mVFv3C/uACAVpwLPTWXCc8ldwxwOS/zydXxCk92XyzzXC3PoBla4I1qAe3UHZo0&#10;GmsBjaxbjF36FH2J5iNd7YWRSyl2KXbCG73EXGc9IMiswvDklPNiKSlhJV8MDU911VVA7WXWBx4d&#10;gah1nWW0PpRxxVAGdZ1FHxm5BBtKiGs1bQK97ZfRT1yiT/V86Gr9NLx5ORvC//kL/kiDUv+W+XXU&#10;f/7Hf34a9p6iWeIOu8Ud8+TzuvCzvxgIf/vv58LP/wp93Wuc8NtXw82xj0JzN5pTriI+AdCeAYBe&#10;1GTEut34paIr5oEiygWMFgFMo0YVEJ458rIe2wg2Y82c8TzZeEWWhN5RlC8IBXgmwFmo8/Rz54nL&#10;yCrP+BqE46mK7AQ02vl+AjSzr8nqybx90qFraHD2fQrndMeuq3cjNpLh5uQIcOON6diwkzcRpeB2&#10;czOT2SiC0OR4l+kEHKYVuaAxgsXIYBqLlAxBOtaz3NAYjeTX5ccIZP1/BK8xxunEXV+Y+Zk+f5xB&#10;aqQTBiNNRKlaM7KcVMv5ccz+5HjhDGw9E4H1+7QxMd4+zv6UQQZ0xuQA/h+Be4wt4bFUJ+QVtW73&#10;auoFk+HI1bumI4FnJ61H3TAu/ZzkbnGCc27jmJ2jV1vGc4mmGVtnBJ17d4cj8FSXt4/ZKGMwhyKj&#10;KbP5jPXvY1a7j2juebjK+hTGzaOfyz4/Hh7Cgj6EFTwEfO4BtA4wuNyH+Xy4OMO6fjY8Xp4DZM7y&#10;8RwfAwKXYUDXVwCwc+Hp6hL/P8B0ZTHefrGxGl5trYeXm2vh2RqGHwCogPSxznNX8bjfn3J8wura&#10;eYRJ6SEg6yHr60cArceATD9+5Np7eYLB1ENM0lu0oc8BmC9Z8ScG9i1A01D5p/yealIFoa7ZXakn&#10;M5FRSWnM71TbaruReZ1GUVkxarC+Os233AcCyM80+QA8XwNEBZmvpgCmk6zwuf1snBrSUWo0+dzb&#10;WYAjX/etLnuYz2Qa+poIqu+MouJ3TyD0KY+NIPMrskNlM524Ul8HTPP/+n0EsD9Co/odoPxrPv8N&#10;AD37mMpQDViAchlQwagMqKYm1/iamfbRfOpkN+Rex/su2ZGCyiPrkjUcDWJUGaAZ6XYLUUswpaO0&#10;HMGWGb/k1+nG1wGvflTn+xZu7E1i9dYAL+ZS6s4WdGqUWSXmy5lF+znZ1xbX7zd5ft5qqwtDHQ2h&#10;n854AZjgs5vO8jaih9pwfrfa9w6brw60iS70xirYRVzwakFdwWdThFa/FHNoBaZQTEoAUoGqEU2u&#10;4l2DZ7FNWTRT6mI3oN7b6XOCg/heesxOeTuTvxjjVGGTES1GNhjJdNbCdApe/f9rkb/ENiYuBI2F&#10;amTb1kRPex3nHkFoPWRIe0MF60+0nw0422ESO5tYtTt0s3fB7qbpaQZ4AswFoLdIBRhqb0G61hyP&#10;d7o74gx3tIax3i70s60A0pYwRi6o63h1ofPIG5wlmqxWeIw2AJaeZzeoXvVCcouIrHtUsR5iKjzk&#10;+bzPhc4uqQXKJRyLKDb4f1f5HrPdOO47CLjvwquBWXeonma1SkxJ1XTHQyq1AnBa2Eo2cm6tAiwl&#10;LahxTFfydfxVNm1GMvle5hSu3t2QxU2ZGdP5OUY5l7dT8UaWMe05zQ72rBHOz0VjZh5LF/W9gNBM&#10;O39iREoJCKk/XjlFYRWr58eoCUUP6uNfxfa0hirvUnJeneSPSCxm+jit4KOHIid3onwg5m9nYDYx&#10;rOn/8ej3jD8LAJn9DI/gD8zCkXW17VH/BRtHV+wlamxjDbngE2yC1lOpoDiglPs7jq1UEHPqQKuL&#10;sszQxIJGLSiGpBqSC6owjtUQoyX4rAN81pTjNAd8VlfxO9AZX1bF31LGhUM5LGg19z8eGEHnNWo8&#10;z2M4iqCT9saL5IleKMcoDfi8CHlW28dq/zYyR1zwlzEPXSUz9DJTevNsGGANP3LQHZrnSH2YxUy4&#10;XB3qqM6sneU1iXG7ZhrJ5C1Itx5YUwBozdj74dZ2cZgmMWh8qygMA0Zvzn8SesaRQQ7jjgeANrOW&#10;b4Xx7EMT6gzSeDSIC3549geh7y6YaxYQCii9AzhN//1fXVUXooj5ZiPxSwibJ1ixr5m/SUDyJq7M&#10;dUDnxtTtsMsb+SZMwh3eqLzCdV1u7/s5DDHGL+lqt3YzZn4iIHb8XGY4ysCn63Vbj4xbcsVuJec1&#10;Igqu4MIXcF7J5ypg9Bp98UUIqq8X8wCTVSoAdQ1fjnaijDorV/D1VWdY9wAWaz9GN3E2DPUTMv94&#10;LPyP/yLz+d+Z/8r834yVUX8S/vH/vAyf/XQgdOPaGqWX9Oh1eXj5bX348vd5Y/+sMqwfXQ3TaxdC&#10;P+i+EaFtkQ54AOjZMzCgiLkNnTd8/toFhLjoLIo1RgFKzULV3e6TNYtYygxEmaCbz/HETxET6Y00&#10;AVBfGIn5TEymRwGoYDE1TggMjwFoeiH7ppHnfMYYjNytmDGlgslsstq0D35j0vdPms+U71YIPAVn&#10;yRGeAOhx7JGOcwEdoxkoaTMTAE1g8zgC6T3YzXcz8JlyOY+/pwC0oGKzEFx+L7C+oOc91X0KPgsr&#10;NQvBaGRf8xB6AXCMZ8pd9mpTz3Nf+vcWZn0mAFrYAZ9kCR59XH0c1RZFXREAtJKTZg1rRfveNR21&#10;IW7X8d7NSblPgwIn7iFbUoxroXZzln5tG2es3DT+ZndCc9FoXLkLQPeIW3L17lE20zW7jWQeH6o5&#10;dPV7sBTe7i2EZ+gQ/Zzg8wnr4UcAMHV9h4CuI16zAlCZTUGoAFTQKcB0BKGCzv3ZSYDlcpwnqwDD&#10;TULe7+2EL/b34vElH79aX41g9BVh884L1uIPAaWHMKp7/IwjQONDAOkhAPI+zOZjbj/AzHNEbqhz&#10;OM/6X3DJOv+FEgCyPF9trUbGVVb28TymJ/Smmp4EoXbOF4bJZ61GrNSZN+uYp1hxv4Zx1O3/YBK5&#10;Aifwx7QcvdDhz/34bNL8Tc0/GIdkQgGdcabQik7jjB9jZX+HyCQAqJ/3az8HtH6OMSsBUBlLQaja&#10;TfWagkePgk9Bp6D0c3KSBZ7fGEcFEJdBlUn9EX/jNzC36eMfo3cVhP5IfapVobDIESgDQGVQXdtb&#10;9yno1Oluk5JxS/dYn+/CYgo8BaECzwO0gY8Bn87hEJ3vNOn4dRGE5iamHYiEjZstseFOABqrW2+j&#10;NSZyaQETlrNOG5IAdGaA2KUe2M828vta6yL7OcpF0mBnM33vuL8xHXXx/O0geN01tQDUeCXBZwKg&#10;OuFlQF3BN9Vh7qkvYTOFpq0FZjECUMAixEUNK/k6gKrjKtywek0gmRYP3X/BxJxQNaKyooKUmAkp&#10;IIXMMO6M157g00kNRvVGLxnBBAD1+yaTiSBG1rOR7VtDJW5fSJBmWcMcdLbQ8tdaj56SBJZuk1gA&#10;pU4vzKfg04lyBEYAajRVYkEFniNd7XH60IP2ANr70XmPYEqawhVvrJUZoRGAoj9eAUxu8/regFHf&#10;AWjuo+9eRyu6wsXBAc/hPZ7Pgk+PXoz6PnCP4gnTC8wGXidrdKmXLUoP358V/CjJNYN1OOOryQmt&#10;A4RS22nGdxMFL7bzmEkpCL36EUCEIpmUupJFFdnQlwHQlPARAajlJjkAFXwWmltTOkFqJsr+PctF&#10;FlQmY1nME83zPyMIzc9XEagWfF1ivZVcePEQJRj5eO6s5PMC0BTHVAgeE6BM5t3jY96MVLhdjLrR&#10;U4Zfvz4DoGaPIls4ZjNz4AngFIBm53iALBvPeM4HhJYSY1kGhim3lAegKfAUmEZwajg95mwLe44r&#10;OyHV6mU/wTV11HPWEssUj7kxqZo4rdoKqjxZv1dV8n3wu5RXA4KJa7pezu8BAC2uVQPKeYcprQc3&#10;kSN6EYZU8HnFFT3u+Ss452t6uQAhJ72cKKZLBMpfoVP+Iqk/1+mO716iBAUNaCfHukleD3NsLeYx&#10;5c1ygbZYElqZqgkeO7WegzQxjX6Ac74szD6oDRuP68OTH/aGF9/R/vYFGcIHpWF4hqrNIdomhz6k&#10;ghOwOvFeuHUXlzys6O25d/J5PwzN0QU///4JAL1Rf5Ug3ZIIPBfRl6zRvrFruwpXYPeIEtnBnbkN&#10;i3KPq/oVgOhQTzMOyLKo7XF9rO4xah55AC+nBoq8leIaD6ZBwZqUZEx9A8qyPnmzwWwkuynLKft5&#10;HbNRMeYjp4Su21IE1eWCVIBoBfR0JY0P5dZZoY/wAapGC9rXwRsI4PPyWdB17+Xw4x+uhf/2T67b&#10;/4n5f5l/Zuwq1YD0++E//M+nAM6eMLt5New+qwkvvyOI/oe1Ye9lcZjZ+jhMrJwJg1Mfhb475HOh&#10;bbjK1cVZ9J/n+P7n6Xq37egy4FMAWoQRKQOfGQCNV0h5vme8ylKHkldm+uJOveC+gR6D0ARUc7f7&#10;sYjapo88HiO7+jwJPI8aTRjHGAfE9y8Mmk/sanaVejK+cVzAQORoTErHkzcV683y6AybLgBkqX4y&#10;HTOAljGWxw1DeXVlqrJMAfPHIfC50z0B0LQeL1x1u/o+yeL8gNsnkxjJM++9l6/2s754azxTn7ud&#10;7rHWE41rmg/4Ht8DpbKneS98Icg9DUBj3SZrqKR9LQycL6w09bG14k3tj47KJE4XgJr52Yq7UgAq&#10;+9kLMzTACfsWJ27B5xjrzbtEtRi5pOvdcfUu+3lA7NG9ceKQxjzhYFAASKnhfALQeU7kjytvV/Iy&#10;o4LNWJELcHkEe+Y8Acj4uZeApucwa85TTDyuzB+xXnbl7Sr+cBYgCBh9ugp7Cdv5CBB5NA8jurwS&#10;59k64HJzi5X5PdjKPXSd+5iHdsOrzR1mG4C6xtp9NTxeW8FIsYCTdypsTo2FHb7vPiahI1bmh2hH&#10;9/kZy6O3wjQNO4vkmm5MwPBigNoF7O3DOAqK7wM6HwB+nYf8/88ByAJQGVABqOyn7vZUqZl1ugP8&#10;jEDib3/B32xW54NJWGO0jIdELD2ERX5g3z1r9ghA5/h6ft4bVu0ynYJP58k4wH6MfncYUUfA+or3&#10;Okfm1JENjawmtyPIVEKQO+LVmFpfqmP+NQBbB/2XuPbVj/4Q8O14+zPSBpw3gHSlAAJPWVPBp7eN&#10;cxKAur7XRW+Uk3mfz3G7y4Zu9tXCeDbEdiMD55+wopX5NHjeBqQUSL+PRtDs0F0A5w5s5xb97ys4&#10;sTdo5bHd7h5gcxPt69JgN209ACKA0Qqr4mU0iwKku2RY3iaVIU4XRoWezgxQkflp/7vTUQvzCZvv&#10;JOAp+9lQSdB8xdXIcrpud0smAJUBbW3kawGgtTB0ngP8d7+2Bh9ANdKramRZThVGVY1KMqTJdJTi&#10;5IxySpNc8inEvpRVvGONZh16a0dW1fV9tnonaSUPyPdn1JXjfob5lAltxvwqq9sKY9vI79QCeBZo&#10;FrKefVwwOpEFTjpQNhk9OOEdAadgNIHQIQ1bAlXW+gJ6QaimrvHu5riSXyB31ZW87OdqTvYcou+W&#10;8bwH8ZMlXfD6Z+JtzsMHPL/3IIRsQ/NxjM1VbCPniUqc6aqLJTL2y9+iN14A2lfD+xAAtM4mHkCS&#10;INRc0Gsfc/7KWbxUbCIA1ZB0YkY6WbdHUFqwZUvAM5mSEgAtjHKyBSmRGYXVnH4+VnRG4iQ3NOWh&#10;9wJVWVABqKx1xn5nFx/ZCj5jQQWgicUsZDILU2OSCakwIzvGFOYSt7RpLKzvdK0v+JREkvnMgKhH&#10;P84YzQRABZZxXK9rMgLfVCMxdDQlRV0o/5YimoxsqkeKGLW5kG3GMdUXQZ4xjZBsLeW44alX1ZBU&#10;X8G/VeFAzwFoJVXklbUwtwBQp6RG8Il2tJfndTfyEyo8BZ5nxSoQZlfr+DoMSwLQik5ALt3vRW38&#10;7Ziqr1HbecFgeRqQGiZLAaA9oXetKVSO8jqcJDZtnixf9J+Ns0W442n+moRYoSmy4pZ98Wg9Jz4J&#10;q09awvPvBsOf/HqdzfF++NO/2wjPv7wRJpd4LXV9GHpunSfe8sMwMneGlKEPw63JdwGf74WRJW7P&#10;vB8GpmmeXPr4BIAOt5YibCZDjqst2ZWnrvEwMDzkyv4+oPM+b7C76MjWeXNe4sQ4zpVXK5md5a7U&#10;1Rtai6VLDs1jDAbmiWI4cGylsNVAZxhaziyiIwOhGovUdsqGCkAjQwoAdWQ9i3nhCDzLqAktugq4&#10;u0YGFtlZakBriC+ohZZuxyHW04pTrIrVOCzlo4Nb/FH/kvlfx39cxoCqAf0z5qfhl/9uMzx4S8sT&#10;iH2fGKbD19Vh4eB8GF74QegYUavwLuDz/dB7G5c94auXeVA/PS/4zACoWZ82H7l6j0MEUwrkF3xm&#10;VD1XQTo01ad4lZdHOSS2rNKoB6/8FEnzoveFoyYlvYCSAzBGLuW5bAn8pB5d44AiCI1Xp4XgEc1O&#10;3pV7GoAKPNMIPBP4zK5qvw9kEwBNms+TIPZsnZ3W3GkFfxqAHofQp8D4PCD+OI+zQGup3vK4oShf&#10;fScQKgCN4DMN+tKYMyrYTCDUTndvF4wA9HsgNNeknu6QTxWcUeMaATbaTwBo1nWcrdsLtbLpjbOE&#10;C67YKZyLz43ncOo4STbCsAg+22n36oLh6UNPdrMORyDrS8HnDCehWdZzi5gVltF+Ona/72GEEYDK&#10;hApG1W4+AdTIZr5gta2T/BXgxtdlYkr3iE2yI/6QKKFHxPw8BYg5ZmI6r2DuBKECWE1ImQFpggxC&#10;tKEAPwHoCxzvL7fXI+P5ahumc2sbcLkByFyHHV2HLd3AmLTD77Abj378eGWNlf86zOtWeLq1FR6t&#10;r4ej5eVwBHP6kLX9IaB2jxX/vfmZqIdzFWmX+AC1oze4LyZYS84jO1jG8b9E7un2nSH+BlhbQOz9&#10;ad5/uP1kDtMU8xAZwQMufM0lfQqra5xUjJRiBf6U9yknBcwLQHfI99wBeO3D8j0aA8Tx/76A4XRk&#10;OQWgMqCvJrmvJpAvAECfTmTj18qWyoIKPNPxK5lYmVGYTse2KFujkqtex/wL7lePXyA7EGxGRz2M&#10;qKamH2GqEoy+hgF+yvuoI3sq+MzW8DC6/E0yoAJQ1/DGOj3G+b6D8XOD2B3ZTRuQXlE28Ngwc1hQ&#10;Aald8o7/JvgUhAo+19B6rvY2RQAaq5W5P6x0zfreu9AOZu1bCyQvLHEBNE0SgzNJHNht2Lxh1soC&#10;KqefsoRuMi4Fn7rBEwB1/Z6t4AFvsIoJgBqjJ+B0XMMXjsBUTX8NBEQ154Aq1sQ1yLIEhVGXqUeA&#10;SJsEQAWdAtIETLPbuuthODmqHxV86oKPZiOc7hGAsooXhKr7NI+0nsgkV/5xYF0TAPV393ym7rMJ&#10;YNyGdlUQ6ghKO9n2KUFwOtC6dsD42v9uAL0sp+BTFtSQ/ghAiauao0lqgrX7MNWct2hJusEavwdG&#10;2BlgzW/U4XBbJTFNDbDQbeg7uXAysYJx9S7ofIzk5gnnY48mWQhCTcMwks14NgGo1dkakub6cMaj&#10;4R1tKQN80gxYjbEYEKorvpY6SAGoznhD0Q1IL6Iq2jWyedMZE+pRvaemo9z9nqKYOCYA6vE08Cws&#10;DEjnnMIYP28naVcGQDnXgRey/y/rhk/ntQRCZa8zFvwEgKZwenWhjoylR0Gok0DpcWxhznKmvOzI&#10;eh4n0mTr+WjYzdf0ejMEntk5PDNACS4dgWYCoBJNGbN5ovvUKFWFzyWBz6gBBYQeA1BIOE1hdazg&#10;swEYEkovAG1CXtgG+OzEgNTB6IhvIB+0sQZQCwPqGr6CTe91VvAC0NK6j0NzLxd3/Tyfu3juNyEf&#10;QxP6MfFLn3CMDGgjpCCxTCUdgOCBi+EySUEXCa2/TGXneVqUzjE1Y0VhaLcrAtCKO8gbJiDzXMdP&#10;caE4QXHKJBdjU7T3EcNUN8wGFQd9KSB0cqsyvPnJaPjTX2+Gf/jvr8N/+l9fhj/+m52wgob0ErrU&#10;Itb/nbfeC3dYz48unAu352lPWuD28lmakc7QjHQuDC0VrOBHWssQNrfEJ/tX+6yGjszzIxpFVyuR&#10;KBoLDjgRyF6sjA2HaaoC2wjeNSA2PQmixpHMtjgwQj7BSm0b4IWu4NurY6cWh14WrwSyht20A76M&#10;z8l0VvCG5Gg+quINSt1nTRU0PNR0Kaaj1gYdYrjTa86GtrpPWY2cCwMdhJr2cAej0XzzZCRftf8j&#10;x//CqP/MtJ//HL4M//n/vAp/8MuZMLd7OdxZ+iTM7l4Jdzc+CYML74Re9Ak6tYa4s25NXQgdBK/W&#10;tsF4codqQvpUFzwg9CpaT41HWS4p2hmo+NgGZbc7T1pZsRRkG/WBeSaksTwaVdQJGk6umDm+6HUj&#10;cvVZyotREJrG7xNXDPHNQNdhWvtmYu3Cis3vm4iyIOFjEJq7CtOVrWuVEyG5wmz74zMAWli/lqKa&#10;ZACNbjrdBHTckY4g/Rxzlt/P+YSfdwatpOxj4Ry74fOoJBnQQhb0HDrPzOQDU8t4288dA9D330EX&#10;+g4r/ncBoO8BPmE9P+bIfPDRu3He//CdePzQz/N7J0DqbX+nBFo9psYmv3/SeiamN4bNG6LMJACa&#10;wHq6+vfxUXiuE9JMuJQLV0/SQxNronbixSL4ZPXez8ntFicx28VmSJqYx+Sx2IcZAcbJWRlAowcL&#10;dQQofDQHU8ns8joTiD2BIXwwg7Md9vIZLNtL1rmCUnWSzwA5z1lbP+K1+XgWMAVwMorI8bb5ns/J&#10;oCwcsz41Jh3w9Q/NAPX7wVY+1mi0sR4BqIznc1jOZxs7sKPbgNBNQKe378V5tMS/rd3j/93m6+6F&#10;F/d24zzd4Wu2+TfW9Qcwo/dgRvdXl8MuetOV8Tth6uaNyBKZl2h39hgZkxOwbNYXCoJWrR8dkf0d&#10;in///gSA/O6dcA8G1VaoA9hM45c0IAlEdb470ZBkWL5sMSfmbVacWzesqOzJXO7MoxEahtB7vgDk&#10;O8/uAmIZQedjft4jdKAeZUu/AGAKOB1ZT41Lgk4BqJ/7Gi3n15isUr6oLGgCoDKh3pYN9fg1Otef&#10;E1/1x4+oGqUB6luc/ZqaZFZd63/DRYIGJd31r5BZCEKTFtRM0YcUDhhEvzVQH7ZvNhA2T+1mbEDC&#10;pAIwTSt3wedjTCs2JsXaTXSCsp/rmIp2dbpz3zlmywpAjfyygWsU0LR0q5+syZsYkjrDeEc73eMd&#10;cb2cVsxqHAVXAi0BqCxoOxcRGWsIu+mwEWshx9l1dhNObI+tdazxGD92XHfHtTfbr5pKLtgwXzgC&#10;0Xo+J0gVuMqgul3LHPNZq5Lj7RjpJFvKZqES42olF3qlXPBFQxMXgMY7Vch0AjIrOVbDfNaT29mA&#10;VKCWfvoaJDECUUFuHSHy6kEdzUbNSGUabW+Cze0WMHLBqN7TFABzUA3kj6H8GrIwYtkB34t21I/9&#10;d2eQzYbRVeM32okvbEPCQKA/a3JnrK81jJM0oMnLvO2Bxuu416syEEpW6CY6UDePrtldt7vleEx0&#10;lxeWHr2wNErtPi1bfp05rqYZRE0vm8spkmuU0N2iRVA53WAz8h9aBRuuseIF7DSwiq++SnwO5y1X&#10;8ami0/pnDTnZZKv4VKhxEo+UVvPZOel0cH1qTyr0HhTKv5SA+XGSiEXdqGkuOaD147Te1zMhgZNC&#10;6WN7FqRWDKbngj+eYwGfKZw+Ac9CAJqC6I8D6fMymJghyqRIxJTP7dF87jLLcXCsZ1GJgM68Z97b&#10;6XMxj1TTEe/9hbmiMd4p1Xbyb/bGV/N7OnX8P/WAUKeO71XPWr6BdX2jAJTHpbUUTAMIba06h6wF&#10;Rzxb3qZazNc1mJVwwVeydi9B91lNW1JjF8TGIJKWG+ApGpNKmzjf12k8gtkkFegKGehXiWUShJZ3&#10;E5Z/81IOQAWh74azVGqeRQ9adYee+I2W0L5QE6rGuFCb5LU6WxEap7iAm+A1CyPaOUvT11xJaAeQ&#10;VvaiHYWU6x07F374i+nwJ7/cDP/2n16G/xl+Ef7q756G6cXW8AE47ENwUgXfv+f2D8LA5JkwPEc8&#10;0/wFGNALEH3nwt2t62GI9sljDajgcxvt1Mv1yfDtwQpOVCv1stBo8/w88e1zMtxhRbU2OhzbMdp4&#10;MWfNAVmFVRT35kab1FZhH7CrGa+Qszen7M2ovsI3GDK5AKKu5ct8s2EVXyoj6pSh9+DK7TovHNfu&#10;Feg9db4b1NrbTsxE/bnQRS7W7T5S9W+Sm0UFVS+I/tFee/hXvzwI4X//KLKdBs6H8G2c/xO+Dv/w&#10;z4/Rf+L43MZ0RWjqwPx7OLO4Qwmj74P57B6FHp46H7qJHmjpJ2OLqquLxhnkAPSsAJSryQRAIwjl&#10;KvKkbjN/8ebZYToLE/BMTmkBqNWMEXByZWgUhscSXoh+zqOANEZEAEjjm0GuI810hycAtHBlftqU&#10;dOyCj5WRJ6uVQvDp7QRAvRJNuXrqchL4StFNp0Fa7EfPwedvA6AfAh4L57jzPW8wUv/52wBoAqEe&#10;HZnQuIYXeKYBgH74wTvhwxxsCjgTCI3gk1XLGf7mtI7/mPtAAFoIQrO2poxZ9W8rNF3JgKaq0tMA&#10;1PvVq20fnwRA4xsNILSG1YsAtIWYsXZOcN0VRRgCBKDFMKDFxwBUB+sSazj7twUDgoJdKjcFoA8F&#10;hqyh743iap9hvYweMoJNA9hZab9CV+iK+pWxSDjWHW8/Y7XrCD6fAZhkDT3KgL7eQEtpgw/HZxqB&#10;cm3oUxg6dZiP+N57M2RBAmYfLKIN3YDxhNl8ub3HHMCS7kbQ+XARpnPxHl+zxQXpCiv05bA3vxQO&#10;FrnN3JufD1szM2FtejLMjgyHmdtDYWVygo8nwiKr7qmhgWylC+CMOkPkCP2cxEdgiabRwc7CyhlF&#10;JRDdvH2L96QMjO7cGQSgw/rcITrprpmmtjhlANQIJsGo4NM6UQPmU77nIwDXQ1qkDgCiR1w0P8bt&#10;/pTv9wAw+kTzUT6CTz/n1+qOl/UUdLpu96iDPs2XGIsEkGaDCkANtjcrVOApA5oA6BuzS/nc5+hY&#10;ZUEFnz/D4f9jW6L218NPMGKl+RFg9mu0ra7gBaE67Y100pCklnOb7ZTgc7O/LoJOzUlqRAWlruVd&#10;v7uGF4BqPDoAlCg/uAfruQEIvY+e+D6M6xFNSxs0bJkza/HBGH3uY4DL1eFbANBBbreGwQYelyac&#10;3fWslHNWT/DphYPRQ4LP5IQXhCbmUPbQ93gZQ3WUAk1BaOH4OZnOWsiGCDxZN9ZCMNRjgG0kVaWJ&#10;FjwBaCQn2JalUTMqGC1lfSkQ1eRUi0O9mtdXeQkmVnvfAScey0v4/0lVqQBcOjWAzSZAczNr8kaY&#10;W5ubPB/V8nX1ANhmGvj83QWdgtAIQGE+22FBe+rpu24EhDZhPGIS0PS5O8AFVD96WD+fAdS6mBag&#10;bvYOOlqBZwScXAgJPu8gW4tH1uUjpA8MRQa0PNyhbvouH8/0cyEQG5MwJsGGajhKGnAlNwLPl8R4&#10;+fr1Y7XhAlXzXAWhy1x0mA96txuDCN9zpJ2QemR1AtAWvBPNbBRbOaeqO6y8TIKMNZFqGm0POsN6&#10;9RiEfh+AJlPSyXkjY0lP60FTWUBKfUlAM4shzPwICYRGIJpHDgo6E2GSQK0fiydcvav7VBesbteJ&#10;UUeC0ByAehR4Hnsucilb6oRPvfCpjbAQgKY6z1QUkwCnYLTwc4JSRzCavsafmYLtvxduz4WQbUme&#10;E04AKCASZrUQgFp9LggVgGYg9OPQVEqaD+t325Fq0IHWsOWtLvsAco4mq1IY6/J3Qn0zwfC9sPQD&#10;aK0h3gSglcRQVnVy8dUCSCUX9FItxFktbnnC6iswIVX1XwpX2vHpsIa/2Ppe+BQAKgNaST98x2It&#10;7nYSLEbZPtzl+T/FRmMGXfckFy8LFC3AhraMUVKEPrTlNhJJ1vi3MCn94a/uhX/3X99C7P2MZsk/&#10;D1//bCs0tF0I735ICD4a4yuwoPWwpZ2s7wfungvD81cg/YjJXL1GTiiVsjsFLngFz89x1/5wN+tn&#10;9k3dN3mzAw94w4+aNNiIPfRTm3w8hnathStLdW8+GXwAXDUnk03UPtocwNWoYnMnuQ0z8TdvIKw6&#10;kli9Gt1NZEPj8KRz0HyW6Qqr4IFDD1FfSYJ/I+agDlgl9A/9ON37uIOHu0DYxCUdbTSEr98Ohl/9&#10;+Wr4l7/eCP/0jw/Df/iPB+Ef//ND7qRX4R/+2/3wl/8ac8VXNHysqEH4MAyufBQDUvtmPwi9k3z/&#10;0TNUS3EVMgRVTgZoJbWeAtBzOO5lQAWgMX4J4bEZqIWaz2Q4SlePZkKWkj2WsiEriZxwzIc0nqdU&#10;wGlfOy/AYkCoR8FnBKB8nMU9ZG8GTjIyCUCNvRAgJpBU6FIsbLQoDBdOmW4xVoN182kg6vfUeer4&#10;M04D0AREPcY80FPzCQanbIhMytnHD1iNuwZ/HwBZCEYjG3psQvq+5lPzT5wUeG/GqEH3BQD0DLc/&#10;/OAHAFBB6Ok5YUYFqB9/BMgkduT0xMB8fi8BbmHNZlq3/wbzma+mkosyrt9zBtQ3mhqucGu5um1G&#10;A9TOGrGT9Xs3J1zB5wArxyG0cHdgPczuWySSZXmAFekA2YxowVyl2XZ0hNY6hcRvw/gdGo6uachV&#10;eX6UERWgCjrfEovkvDQyCfD5lPWuTOgDgKxgNvWju4p/gWZR/ahr+GROegJ4esEF5mPMQvdgWQ/m&#10;p8Pe7DTB2G480IQur4X7K+usBld57S/F2Z1a5kJ0nhPlZFgbnwzrE1PxuHjnTpgZHAyjfX005nQS&#10;Wt4WBrlQHQNQ3h3qDxOAnjuwvRpaRjC2jCBDkEVqB0R4Mrc9RkZ0FmZu4dYNgKjTG2d5gKQAPm9a&#10;gOBJcP4QHakg1PcpWdGHk2himfu8V+0SY2W25xMAl9meD2BQ77MSTXPIutnopRhCD+h0vH0f7ehj&#10;wFo0LzHqMzODkNmfajMNns+MSNFlz/rcLM+4iochfaluFPAqa+pRsJrMST+y5YngfR3xP+H4M3JQ&#10;dcP/lJiqH9MMlYxNz0k8eAL7Zc+8tyP7CbAQhK7RTicQPSJaSVf8Sjemyb6aCEgNr5ct3cNopP4z&#10;gk8udNaYHVbv28O9mFaI+kLjqfRjikrNMXSdruC9j+eJDrpNmLpVkreoh7XRZ5CShMT8Cb7Mv3QF&#10;rQYyrqNZJ7fx/HYEbO187Oc8NmNEcp3dyOMb44wAefW8Jmq4OHMLJvCsY9VYB0CKw8bLSebU4/OB&#10;Ui3IihLWlsWskGVG43mDn1nD95fAKGH16QhGbV4SoHp0XL2bVdoNmDYuKoXn6+LXVKWhKJmKBJuC&#10;zoEW4pa4fRPj0S0ZUI6OxqzbHVk7lEdzUo2risd8RkgQEHiOcoE5RgaoMwrraXugc4fkgQnYytvo&#10;NUd7awGo9bHwZZELjUUAqLOEB2MdQkgT8L3cnOTWwgvHpAkXgO5gTpI1FbCucuGxmMcnmmQz2kna&#10;Bg1JPax0NRm3MzJsTaWAoauYWiBPrOA2pF5XvDmhjo54J+WCFp4nTjJAjaL7fnh9bFAqCKs/1onG&#10;AhaTWWQ/ZUE11WZ51ynzOoXJR1CaG538fuKJ1IyUwuM9OmKONDKiUcL2vXYni1xw+zP2wwtAndQV&#10;H4tcUmshx8sQSdfQeBbZ6OjH9spjrpb1VGroCEBT77zfJ6v9zKRzcYvJ7xHPBRARTtyMATyr0JRm&#10;DGg2MqC1OOPreRwaYKYFoA3FGQBtKifeqILbrN2b6rKpr6c1CZ9LTePHoQ32s72f538XWIL1ek0X&#10;P4sqzmqOVV2cw2lEukh746eG0FPXWQI+Mv9TACr4vMzxAizohTZqWvthUwGcakErbvPaGUUTTSNS&#10;B1FMrTNloZd4JgFoA8Czm2zQ1hFeZzCgIytV4ad/cy/8i398E/4zRN9f/qvn4fZ0ffgQqeJ7MKCf&#10;kpt+GQBqxbmb5L6xs+E2mtKJldIwv1sdVh/VhxVMTMcM6CpP+kfEvHxFoHQEoLy5qrnaRz8lO2Mo&#10;dlyLTY7yhB+OQvVmX+DSzTwZZEJjXVXe4xq1j6ziZUCPXY6IzZPwWzBqREfmkuQO4LaGpApW7ylu&#10;qZyrNjWfNh+1kIPlyr2VjKvuRkJUm8ijAuH3t7xHR+/vEZB/KXz5vDf88U/Gw9/82Wz49S/nw7/4&#10;9UL41//3Wvg3/7Ae/uN/2w//6j9thj/4FQYJNJ8C0H5cWf3zHOc/CkPLxglcDt0TF0PbMC/SAZ5I&#10;bQJQdJJoQM/jdj/HnSsILbrKihvDkVELAtCYSab+REe0V2xUwVURwSPzmUBoBKK4/8pxAlaQjVbF&#10;v5XDslXwIhOEJgAabwNEs2y2/HbOpqZAXdfvvhGkXnePmX4zX7vrWjz15hDbJQSdgM/LgLuU7Vb4&#10;hpIAqO5Sb59ewacWJY+Cw5gJypuFIxgVfJ5lhZMAaFqBJy3maUb0eCUvwwkYFAiaHxoZTz72Z8SA&#10;e0bAKQAtPH7Euv00+PzgQ0ApzOgHruLf/0EcV/WFINTfNf7O3A/+LI8JgEYmFPCc4kQyVjmTNJzc&#10;/9mbXSH4VOcjAFXb08bzvJtVYw9jM0kEn00l4XZjSRjhONVVE1bVfAESjMRZZvuwxuvPTm51XjIc&#10;L1YBk3F9jtkGltJmItuKPL42q5PPvcY0ZFD7D3Gim5dppabsqQyhTKFr6wf0vLu90IB0OJ1FMu0D&#10;1vaogbwH2N2nGegI4LrH13lhqYt9B+3lzuwU7tzpcG92NuzMzIatKW5PyZIuxOPG2CTxbOOEao/j&#10;5B0Ls0NDYRzgebuzg6rG1tiW0wd4MS/SNa2u6VuctIdhgPphO/s5ad/2NvE+iWVylSmjZIj3NIBo&#10;FtA5hR5xCrA6cwOzDJ+f6UXvxqp+YxhnOOywQNuR7X3M3+ccEGW1iZt7lQaaA0DXM4G4XwPgFHge&#10;wIQeKndgLX+AG/zwdl9kCwWfjrcdg+plInXTZ6vxLCYpMwoBPNkW2YgkEH2pCx4w6tcIVJ+rVZ0a&#10;isA1jWH2Mp5GPLly97buesGna/jMVY8pDLezIwD159sHvwuwcFZMJ+mtjuBTJnSxoyx+rFte57yM&#10;qav3e5hb1MFucoGziflIELrGSniex2CBfvdFY4EwGWmEUweqEWkSTbLNXLcBmhYkyE7L9KlfNPcy&#10;tiHB9nVq2FEXydHpgvWMjx1f4+MZvw7Q1ouJR1DaBBh0XG/XlQIyYTCj0Qd9YiNaxYYqg+stHGEl&#10;zzHWL2NSjWbVfPQLmDldzHuvWzPX9TKmAtboJci3aclfIMBNmlRZ2R7+lhv8LR6zEP1Mz+nvmK3U&#10;CZWPUx2PgshRGMsxV+ccNQ8N8rcJNEdhOK0p9fOG9ad/8//t5/t5HOT5LQgVbAo+x7jY9Hgb9tMZ&#10;5WJiiveAmK9N3vYU+dqzZG4LRB2zQgWha0YyQQ4dUE6wy/Npk+eldan7PL92+byTQKhd84bUm999&#10;V2Dbze/BCn6AVXx/A3311WxmMLoIQF3FqwW1naccti/VdApAzQi9zEW7APRq3JxlZMVxK1IeRv/9&#10;rdpJjWfM48zNrxGE6g9J2dS5X6Qw9SX9e8rBTu19KdMzmXW/Z/jMWVDJrxQoryY/GqnyJiTBYQKc&#10;CYB6lBG9CONri6BFLgmEJgBajN5TEFq4ok+rd8Hn8efzzvm4zne9D/gt4W8VgNoTnwFQcATg0wis&#10;ar6n5wcBqGYwdbleCAhA63HA11/H9FyaTW3pe8gMs2zzpkZAKBrPOrLOa1m1N3aQ79qOfpT6TYGn&#10;U9fD/UAXfHU3LG0b53gqxD8iPvKCVeLgmHMwnq7ezzXpgMcp720Y0IvtVGuyhq+/W0LMEv4cbrfN&#10;w/jTjCQIbSOaqY92pA7akQShHazk6waRDdw+F/qmroSpnbrw9hfzYemwO1wA8L6DUftdIysh7M4h&#10;XSytJ5Jp4GNaJT8O/eNXMCVdD4t7VTjoG8L+264TADpG/qcnwh2upA5wj+7wxrzDG7MxD2rUzCfc&#10;RSu1yZpwGbOEBoJO1hipdkrhrXqMGGMQ2yoMEWa1wvqjntWGLRiGERvNYTixwLMNfU0nb1Qt5Kz5&#10;uXqyy7KIDq52ycTKaje5YoABVfPp2l3DUSeRA108GG3oHfrQGdzq+EE4WK8Kv/jmdvjbP58N//rv&#10;lsLf/y0g9FeT4S//ZjT8/b9dDH/3D8vhL/4VTtZf9IS5vU9J7Of/JSj1Fo732+uXw60lMkTpPO0Y&#10;hd6+xVqIyIJKaq6uo6e4iqssMqAA0CuYj2LvPU+oeHWUG45i3ZfrdiMj0HnGesZP+DuYinO8uV5A&#10;NA/7WYpxSCAqAK2gRScBUNlPwWdZWsEXrOWPGVDeEDQxJU2OwPMcDKMjUJKZE2imPt9j9tPMStm7&#10;gnaLLGDYpous0SfqfQCdgts0ab1fCEQT+2kwfcoSPUcF2qeuvHOWUSDq7RMAKguaMaGJDX3/XVfo&#10;6jgNrOdrTx39N8GnwDHpPQWfgskzgMuPYTYFoBGEyoQy3vbz/rsfe/yEj1Njk9WhAk9/98jg5kyr&#10;t5Ng3tver5FRLqimiwA+vx8zQ5nBwtmVrayn7sYmGJiWYp6fsDy9yEz6YGn60bSZzSfwnGirwHxU&#10;zesMR/JtonHyTu41ih+8fcA67Qjmy+rMF8QoCUIFowJR5wlVjZHRBGwKTJ/iEvdzNht5+zHspyDT&#10;Vb4Oei8YjV464vPbbjEAYRoJnQOMSB43AW5bsIYmXGzy78uwh6vjfIxjfO3uWNRtLo3eht3EfMgs&#10;3B4MM+gFJ2/coCmtl9a0Hk7CsJqscWMcjTo5QM0AJ2BBptE1Gjlkw7x9q7shHmXIdBibsShjptZO&#10;Zk2WTQ2dK3q3LOMAzrusimO1IYB0cZCaSNlQTEvRtMXvqkbUWlGB6B6g2/etCLbIr9zABHLEffHA&#10;eCsY5X3Wz3uE/e8MdADScIWju5Mp3Gft6ZiXech74BGskpWYGoEMnZdd9GPX4lZuWr/pZKDPdTkN&#10;Sl44YBJ5xUWEne/efolWz/pNG5AEnd8hgfjGFX7eiGRNZ/x8ngsqCH0J0/UKpksw6/d+xPMiA5XI&#10;pAAuiQ3duFEbVnuq4hpeTai/65NJwXNP7JC/B4Dx79nVeMTfug4YXWY17P0yB6CaAFiOwPJNcHtK&#10;sMWFwTBM9CAXAaPcvs1KWdavn8dGFlDwJbjqgTDo5XHrYwYAXLKCglSPZoZ6FIQK5ASs3WhD29h4&#10;tWAwaoaxbIZ8qIO1bOb9vgEAaaOekiwnxSKpBW2qAaCqC/Vrjkf9/7UIXptweNfRfV5P1JAft9bz&#10;MzhakNLEGr8NyYvj80xg7HPSEHnHVbm/Y2QtAaaymFnzE5+Lt+tjG5Rjk5Hh/KOdsMXkbvo5o6pO&#10;wCnPWULgbxIzdQOnfx+O//6WCrZyMKPMBOBTxnMYfaYV1s5tajTHeN37+TGMYuOs3yd5Lk5z4eDM&#10;cdGxyFp9gaN5oVakGtO0ay6oDWiQRXuYlPzcFsZhM0RTzeciQFYGdIT3G3O9h/B33Gou4TEjlqnu&#10;CtI5zsswblVX6AiPAemce/QvRBZU4CkA5bwXWdDvs5xZBmvW3e77YeEkxjSer8wGJdYoGYOSaSgW&#10;sLC6zhhPSZys0agwC/uSBACTvA9pFZ+AZqa9zzrdIxuK7EJtqD8jreEzVpItZQ5CE/uZjoJPf77g&#10;03N54Qg2kw40gc2kDfX3jcD1E5sHkS2cx+Tj/Rdjl2xsgolEJlKD4bqK21ZwZiYkzhV2wgP6NYNV&#10;cyFVdQk959X3AatZBFN9ifMBF2i0PJbQn175IbgIgAr72cRavYm6zVZYz95BVuNDXAAOorVmtV5P&#10;zFINzGdZG+akVopzCJt3LgM2rwE2r7F2v4SUUBDq6v18MzmhOQC90v0+0UpXQuPd67CfbB8YTUhD&#10;+53hxhZa/SUIBHriO3DGt0zxehzj593hQnGIcyAB9J1Tl2Ayu0MPEU6fwnj+gGSgc+ClC8xZDFFX&#10;AaV1nR+GDgi9GyMXw8jMtTC1WhTW7teEg1ftJwC0B81lN47zPhznw7wxjMDaTPGmY76YAFRHriey&#10;NZiVacwTrspkLmoVhfME8s6PTjSFuXlUhut3oy9cg6jf0QWvQ1LGU+DZz5veTa4Su3nBt/NGZlyH&#10;V79eCcf1OwA0tgEwOt6bycGSAW3nQekg46rJP44/dHLwbDjYqgq/+tP58E//YT/8l/+0G/71v5wL&#10;v/rb8fDLX4+Hv/77yfCjPya25Euyq56gGd1AkwAAnbh3IYzfuxrGCFYdWiGnEUTfgROsEVq6gquI&#10;YjpU1THogpcBvWj0Es1HRTyBIg2fXwGlEFwBaMxRy5nGBEDLznJ1AgiV/UwAtFJjkjWOAM60hheE&#10;JgAqAyoTGtnQnAH1ext4XghAZSMFhTH8NzcqJRdj6tQ9fpPIa9USC5qBT160gs/fAkBTtNNvA6AC&#10;tTOwi87Hgr/3f++YcZSBFDgWmoAEoB8C+ApBaAKgMT6pYPy84/eI30ez0fcmA5oJhCYAKuBM4++U&#10;AKgMapq01o/r/Hz9njruT+d9pvvxuM4tl0JEqQkAtIo3PNcrEXyq+eTE2sFJVubzBhq4IU5GNzkp&#10;3uREOdTA866tjLzPGgBoA4wnuju0e3s01+xhHjlAu/eI4OkH0wAIch+f0LCTdbtjtmE0ESVmVC2n&#10;ZgTBqCt1j7rkdcwLQPcBlDusnrdwx8tuHlK5aezRHkalPdb3u6zz9zDIbMN6rrPlWAecbpI9usH/&#10;uwJQW2bDsYpJx+MMjOEY2kyzICdx6stM3iUySnCoPtD+634mskiCT0/odojDPg7hvh7qhQnl5NxF&#10;y1ovBqzeVqoOAQWNRPHIgkWHMUAmglVWof18H8fvZQSQQFS9uYHe/kyB6Cir4ylc2qus6ffRpGvU&#10;0jkvGN3l/WkfAH4PdnOPrc0uVab7HB3X8oLPe6yhN3nfkR3cNm8RlknAuUv+oh8LRO+z+hTMCTyN&#10;Q/IowDOT8/XiUHizRLboPO1JC4MRhPrxG45qMF9hHPrKKCU+fgkjKQgVkP6Qx1Dg6XzNxcXnPIaf&#10;oeuT/RSApkB6M0UFn4JQmVQB8H3yItV1JhAqEBV8yn7KhLqSN3g+GZB2ADebXOj4t/n3rPU1h6We&#10;hrCK+WWF2/MArJGGkjDcUByje6Z6YfYAUJGt53k7xap4rBPGD5f2YIs6RXSFVDTr3L7FY3ib5p07&#10;BKCPm2/JNswxXmgEYKe5bEBjDizjTQCuR53fXazgO7gQaeUCrYE1uqHcdRSQCEp1nXtR4jFpSH2e&#10;JDDZUnM1dPC7drJF8NhGbGALa/v2OogDwVULEgDY1LbaKwBO3ssBXT0NHMnFHCDLc9CaSnI9vS1o&#10;vsVzMVudZ6zmHS6MptDKTgPUHYtXbC6yQnMOQ5sgdMKsTYDo4jAJAswsuuK7/WZ+cl/m4/cVhApG&#10;vX2zDTCPwUiAKdCU+RSADiGlsM56EL3m7e7aOOpCBaTTbENmkVEIRGc0F/G7rBlCD9gUdAo+72MW&#10;PuBC1c9txqxuWpJoVRKELnFxO8tjP83PG+usjjpTAWgfTGgX92N7JSAeFtlOcsd6SA1J1wFVAlAd&#10;8YLQtIovlHRlbGS2gbvsecdNW8Gki/QYPZgD0ORQT2C0MD4pYxb5nuCGmPiiKSm/8C+s0YyreEDn&#10;McsZ2UbPhxA8gE8NSr/phjdd5gSEFoLRpP28CnhMa3dZTycZkNK6XRDq+T6xn+n/vUKKwPcBKAAT&#10;0Cn4rLV6ltuO93ECnxGAAj5rwDZVV0gmAIAaQh+nCEBaTMIP4LOWsHnBZxvxSt1oPHtucE65SX/7&#10;SEUYn4V9n2si5gj50hDG7j701EQtlbUAPgGgFR3kvXbj52jFn8K6XQB6BcApAyr7eaUD0N3NfQ34&#10;NIy+bgxZzB0IshHMaug+W+YpZFij6ZJA+nYAaNcKhMGimlC22WNoTu8ArodZ9d/g/++lIYljEWv5&#10;EpjWuPavBifVEQkFA3qWVfx1iMJ6mNaeoQvUm2P6XqInfrck7D1rPgGg/bWXQi/gUyDaBwDsxQh0&#10;g3WIobZ3aLBYhRF9YAg9OrW7vBB90XbgbqzlStaIAq8AIiDjgYrxGbl7MelwkntRbU4CoLcQZw/y&#10;Au7he8mGyoC6XikzqB5BrhFHmo9kQGsQ4gpAG0j7b6DrtJE/tBpgWAvNvDQFol68Fn7y9a3wX//p&#10;fvgf/+0g/Lt/sxT+/C+Gwh/+2UD47hfdtB1Vh40H/OFHF8P8HsBz+ywA9GK4s3GZ9TuhvbMAh7s4&#10;l3kQBKCVmJquVtH5zp14nqqrc5iQIgC9SnxFDkCTmFnm16swo5V84QnwYt0XneHFZ9AtAe6cBD5d&#10;wQtAywoAaKERKa3g49WnlWlciUZnfL7ij1obwNCxScY3glNO9+SYz0Bp7l4sWMG7hk8AVBAa57hW&#10;TY1pFiIsCE0d8oVALeuEF9idMIyCRcFnZCkLGNDT8UgJbJ7+vB9nTGk2yeF+GoAmYCq7GdlQwGYE&#10;nLlD3mMagWZiidMxrvL5GkFprBjNGVHBvPdp4Qoo3o/e3zLMrHd8HHzji1qfHIA2AkDbWC12kino&#10;JAA6CBPiCf4O7Oc4MWfTXVVE39RRhQiLRVXi2jDB4neJCpoCOMwCcpYwzCygR5ynGhJwczQDIzqD&#10;E5ZaRuUxMqPGsQhID13Lwcg9iP3vgE8+b+uRofOu2GU811g5q+vcAqAJKDeIH9ogZ1NDkLMCeDPT&#10;d43jImBzGkZxHI2lM8maWp3mECBwUGaIi0VdvY4OX9mtbvRzxtG4CfFi1OmObCYnfU72NzjZe5Id&#10;ALzc6KgINwAvvYBwAYSAQhCqRlCGNDKhrOldkfbBoLkuHexsDbdhP++iTRyn5jCal6g5HMQQIwi1&#10;vnQLp/zBJH8zf8M9/gYjqdTNetTxLRBV/+jc4z3sHnrbHYLXtzB/becMqMBTkOZR1tAO9kNO5GmO&#10;YBcfsOK2EvMZj82LRUHoLRqKCImfuREjkV7NDcRsToPhPX65qhYUYLoAWAU0OJ/x+H3FYycA/ZbW&#10;pm9gQwsZUNfv6ks1PVkdKhOqDlU5gOBTbec2oGgdJs0RZMqGyoDeGwRs0n6kM97mJI/bfO4+oORo&#10;HJMKAGgFkKkm1FlmDTwJSPN5Oce6du4GK2Pie8yPHOFiYZavnwY4jeHQHoFFE8iMIx0ZMmOyked0&#10;eyVu+Vpc8+RPAubneB+f1mADsTAI4ByUHcWgZDf5TR5XL8h60YF2oYn2Qs1NQSMn6WaMRq1ciLQD&#10;TDuMPGJzEAcg3M7/0wIT2goL2oE5qZuaScGmALOjnhOy6+W2EsAl8g6kCH3oHZ0BjDf9/NswGkiN&#10;Po56S2e4g0xOQuUF1bKZVo/KbN4lwmgOsDfPfSzruIyxp3D8XFajSWIFAfBOITD1e4z4vQHnjj/n&#10;Jj/DGQW4R/DJ/ekMez9yf/rauIlZyBnoABjzmnFNP4UWVDY0MqKAUcHwIr/PGvreLS6CdrnAEXw6&#10;ruDViHpUL6qByVxR1/fLFA54IeHFgxcOA+jPewD1HbDDLZi8DEW3lUdwpBu+CBAaJweg6dyTIoyS&#10;ByE2+Xm+4b3yNAuaPk5saPa+adpLeg+1AjNjQVPrUNY8lDUEpg1e2uJ9D4Tm0UuRQQXcOun7FBqR&#10;UgD96ZzQVIWd9KYpB7QwD1QgnGKZNBslvWd0yhewqTHrWw+IkVap8chaTjvfBfVxsuYjxyD6cr62&#10;Ata5UmM1U0G0pMdqVu9VRdwmXrKyiGrxHIC2Np4NHe0XQw85n739tOjdIjkEAHr7LpKYUZzqPbD/&#10;XWSGwoq6hlcP6hreKQO/lKH7LBZsHgNQKsSJYboEGLxKVmcCoILPanBPFUf1ny3zJFvAejbOwLSu&#10;kX272RCZ0KYZUiymYUHBSfXjYB0c8cW9RFLSBX8NrWdNHxgFprWSn1neCvBHh2pFaDESyQYIvc7+&#10;s+HW6Kfh7sLlsLJTFu6/bD0BoDfrr7B6yVaFnjRvcoIQfPbzhtTLiWKcVcI6GrVlzBJeCbpyaMPh&#10;WIv+xpBWneBeKfigJbApCE3xGem2q3jX8K7dBaBDrMJ6WQEJQFNIsQyoILTiOuwnFaGdTWjp2ngD&#10;a4UerrGq6h1y40DcAMMOkv2PdlrC/lZN+OxVR/ibv5wOf/ermfAXfzkSvvtJR3j7JWn9b6rC48+q&#10;w9GrynDvRUXYfMab7uG1MLNfFMY2r4XhZViqOYADd2zbbfK3bqj/ZL1A5+oFEPx51u/nAaCXmOtX&#10;WVMgHvaJmcJqK3E9G+dRQx6dLKhsovVwiQEtAWg6rt4Fn045K/pSQWnByj2BUAGooDOGAgPkHEGP&#10;V4HKG1IDT3K9F75oj1nPPLIpc8/n9Wq/gwE9DUDt7/1tAPRY96mGMp8EQJMGNDGWiQEtZEGPI5EA&#10;ejEOKZ/fBkT9nABUE5EANDrec3CbAKgr+QRAI9uZdKI5AD373jvhUwLqHcFn0rD6dwg+PaZ8uriG&#10;5/c5beaKLGg+mcYnu+qOjncuPGRAG8h2KwSgGo/6eJP3NTQMCzPOCXySk+QsjNXSzVo01U1oNJtx&#10;sLZFALozzvp9mgidJfrFF9EeAnCcxzBtT2DWni6TTblqHiiNPcyzFdqNWMWp+brHCUl9mKMubI/1&#10;r6v2DZlMVs6ym+tkXwowl8i7XELDvTA+GubHAJ2srp058jdH0VUOtDVxcgdYktOpftNO7DYAptq9&#10;Bl63jbj6GwkMd4XqOrWLlXm7zmFux/UqEpsmAEUTWu5WXM2yUd1NxRkbBdDpBhh0AQzaWQUKQF3B&#10;uppPLKgNOwl8etRtbfak4NOx2tAxn/IOOtOhJhg4DDRJF7rMet0wfxulFmDkrCm0JWZV0AW7ldbQ&#10;3haEunp3BS/rKfBMk63jcZKPwkwzAtCHZHE+4SJBAPqciwRBqF3sccjjNBTeMZfzKV3ebxcHIwB1&#10;PndlzwXCWx6j1zxuX8J8frc1h/loiRgmgWgWwyQAjZWcmJeecWGgllQQaqC+WlVBqOYiQafgU3e8&#10;ulABqEYkV/JGNOmO15S0S3h91gOPDlTWnbXsal8da/gawCgtXJ0V6EBLuK8qw3x3FYCUCyUer7u4&#10;pxf7G6JUZJ6vV7M8xb/fFYw2a6aTlCgNYwCtuzB8kwAnQ9CthBxrJuc2DQyg5MUwF2Iyq8pRHG/f&#10;YE1+kyzMfkiMXs4jjuCoB1a2F6B5oxlWHKbSVbaspUziIGys7KvHIV5PAszbXQBh/p5RMlIn+Jum&#10;+L2dMaQu8zy2U9xXkwDvcRhHGV1BosfJG2Sf5qBS4Omaex2pg41EVmMK9FJDkW1Ffm0CqFldaUsM&#10;k5cZvQvbLxvs9x7FYChTLKCNwE/mmNvOCP8m8Bz0foTtdGRABaL97RVIA0iDADDeRT7hul7W9C6y&#10;uClY2LvkfE7DnqoNXUViIePpa97cUC8+HYFo1lyYzRLV2Vat+vsIkD1ny8528rpr4bUqC13vVtKc&#10;S9t99DN4Hs9X8OpA4/kHiVXMz8xNmB5jp3q+dYtsp5PLlhIIFaCmSKckI8s62NXQa3jlPJhHK8Vg&#10;+bymOn1/QWjhFkqG069PIfSFQPO35X8m5vU4nD43QyUgmhjXQjNU0qpmQFR5QBbFFCev40zEU1y7&#10;G+wP/nENrx/E2s005bjcbT8SgApGM0Dq0UB7EgjYplq/WYvXxQakCESJmqyi3VEG1KmnarOexqPm&#10;5k9De9fl0EXsUmcf9bUtnNMraDyqpBK8BkxSh5wBT8z1BljJZh5L2FD1oDKhpZ2akHj8YD9dxTuX&#10;CaFX/1nUhxzgNlIWIpfqWcPLgDai9xSAyoB2raL/XK6KYLSJacb9Xg+LKQAtu8nf3MuKH/bzIvmg&#10;18BiJQDROhqWyptx2GPgLq2lLh0gWl2Pex/Nac+ND8L49PmwsgUD+qixgAGtvxwFy2NciZklZpzD&#10;HOsA4yHUkozweeMivLJzBjiptisCt60IRjAGsXNFYA1V5XVW6A4nLMfWCaeeE5mtGa3WudEo4Qpe&#10;BlQA6grermCnhTchc+EaCdJt42R1o4sA7wGE7Z2uZGxC4g8FGJZy7OJOXEKzsL5SHrY3y8Ly0rmw&#10;s30l7B9eDYcPr4etgwth++gK4LM6PPisDgBaFdafCECLwtQ9XFmb/M1rhAIvcgV9l5Wg7vcu70Be&#10;eEQeyH5ecP0OCL3K7QhAuZLxCVfGEzA2HcD41gi2EUTLkPmi80Vp/qejESk54dPHJfaII+xOrJps&#10;Z9LcJCefL5x09Rk1pgmA4jTU4JWuDqPoO3+xps8lIJqxpbKbGRDNwCgOeuonjxlQgHFiPwWf19Gq&#10;FnG0Os2w+8KKyhhKT/xSdMBrEsqNQX58HuDs8cRtnuVupuxNmc/0ccwJPQVCT6/ij5nSfCVfqBmN&#10;+lCAphONSTmgTL+Tv1cCn5/SfmSeaDIcpYpNWdBMy0qcVB7QHyOWyKDzePIGmwU0e7FQwb9pvKvl&#10;Ma9j9SP4TAxoVzkXMZWcXLnA8iTrhZwXdAJQT+oLPdU4uBsi+7l1O2M/703gUAaA3p8D4Cxbtwl7&#10;tcDaFyAqGxqBKMyoQPQ+jTiHsHAHsG6bo6ygcb1umhFpZR8M2y6r3m2aUtbRQS6xep4xbJx4ITWc&#10;s2RrTo/cCjPoQmf4eBo9512id8bQcw73dJEsgXGoFVc6weNOr5mP6DoFo1YuGlmTuVD5mwGjRtYI&#10;PtvMTgSQCkwb1fVxYmvhtesY99JQfi6uSiMgRbvne4bTgqav2Zge16+s4Y29EexqDBF0CoY1Mg11&#10;tYXJgb5jACobOkrXtizobb5uhDFHdA7W1iafJVbssnFzROBMtNeEBYCCQd2GsNsEJBhdB4Du0QS0&#10;PUSMEf+2w4na2aRRxsrKezChB1EHikEJJjQB0MczvXTNOz2A0V6C8lnV3+0E8LWjwaSRaLoXM1AX&#10;q/mB8HYZxnNlhCMAlGB5Qair+Mdo+V7OjMT8z2+RUljlaauSDnjzRZNrXgCaOfgTAwoA5ffdBlCs&#10;A6buAUAXWK0mV7wg1HW8x4MRwulH2wCj1HYy93jO7dyqj//m2n6ps5x1fHmYarka7jZfCTPt15mS&#10;MNlSxLEMkxKrfeQh29R5bg42w5bWs7KvBLBWhWn+fYqf6+0ZzgnzMIjTsGsznBOmAIYTsGyTgMR0&#10;HIdNHQawDkJkDKHPvC17CnjNhlpaXh9uCm7zvj/KmlxGUuDmOUbAJNhMoxxAJi+TAwAoAW+TgOo5&#10;DDzTGG8mAcsacOYHMfIAnpMhZ5JzmIztLS4GDWafQD6wegdQyWO/yH26Rq3lDuHuXryl8bW0P6fO&#10;8jYa6aGwSras5Iv1mfODPbGy1NuyoNOs5WcAowK+lRGSGjj6fR1ZU4GrAHIMOYog1LX/KEBzkufb&#10;3ZtoPvk6b4/x2Hp7gd9nit/N9bvs5wIXQxqU5gGmdsdvTeKMZzNiS+ERm5FHVtCyCYkXoFb4YlbS&#10;qDQLOPZ3S5pVJQdqepVDKINoZVvTwOvVdbGMncHqglCNOpc+hi37iNIVDDupsjK28p0aV+b+ezzG&#10;3OSTuD91nH6uMJ4xrfA9T0nWpGIWpWUC0kIQms5p6VwWz4GAUDWj0bhU0CAYu98LKjcjq5mbctMx&#10;vqfnEzNLU7whTKp/QyGjGn+Omd55G1LM/czrOQ2Xj7JDGc+8DekYdMKUaupyKgCwVQDXaETi6wSj&#10;NZTtCERLaKMqJYVAMFpLEU8dGaACUUGo8UtKDgWiNeR+1lLDWVdDhmsDfpgmzj+E0F8hmecS7OJl&#10;opmuVWR98FcrAYO174eyZjBSGzisA1YUEFqBQam4k/8Hw7Zr+Eu5E/5SB48PrGX5MBcjuOB1w9dM&#10;QCoaxQQIdVzHy4oKTnXFt85Q6HCXAgdW8XVDPH49/B3d74YraEsvATaLAKKVZKfXdrwbGjr5/QGl&#10;5QDQMjbWlazm29p/EO6MfxrmV66Few8KXPDdNedjcK3ZYb6QF3DnrfMmvMRJboY3uzE+d4v1mWuP&#10;mwBSVyGyGA0ImqtxIFZRo2mbhZMEvDYglXLCymrPOOnAmAg+nTYdiADPARgKNaAyoHYFd/Gm087V&#10;bwMnqw7enLphTvq42r3ZWxUD6I1iKkPcWgwYLAOAtjWBrPkDbw+dCbdu0u0++k6YnvkgrG+dD0dP&#10;ysP+49Kw96QCAFpLz3tz2H+DMYGPlx6ygqGKc3wDc8gGV6RL5aF3AvbmJlci3HklaBhiAD1r9wvU&#10;bV69zIN7Gcr5MlcZBM/L+PpijU9Cn4xcMR3HQOSGlbR6l/1McUwCUT8uZi0u4EwANIJOQ4Dz1UI6&#10;xuowJkU8+SL1RRTjLnLNpy/U5HovDK0/WWNkAFQgmoFR6lIBoJep0xSECkgLAWgh+LRpqbARKQFQ&#10;cz9jc1AexRTNPbz5OMmElHI3U/ZmIfg8zuMsAKGFQPV3gc9kVtK4VAg+o8EoB8VJ7ynrGUFoAQBN&#10;7UqCUAFoMiAlABrd7nmUyLEIPl+9lxsrBgA1ekynYyOATOORsUutxL8IQF01GjjvSTWLXAIEsX5b&#10;EiDQYiP7KfjcGIK1uk2w+BjPyanOyH4KPPcmOyIbejTb8z0AKgh1Jb8PE7cLw7bKqtcT7DonpOiS&#10;tcKPE+bW3UH0aZzACLbXTT5J09BdtJJGId3h9hir9QkCx8cHB8IwrOJwX08YBIAOdKLp7OyKt4d6&#10;euOxF0DaTU5kZz2vzxpiOaq4OKxEjJ4GfXcrF5WOIDRjRrNpRr5TxxYjglA2Go187Ag8Xa26PWnS&#10;CQ0DqpPa2/VcrOqW7oXZvNnOe45B6Tf70MMRkA7wlP00yH6c4xDg2DX8CEBVAGqGqNr0CYPteV+Z&#10;ZbuyqAMcoGlv9hbAQGOlTUAej4haciUvAE2zjlnEEZjussbM9JMZE3qflbYsqKDTeTSdjkiTJjEu&#10;jRODBDh9NI0bnfX8ZyvD4Yu10QhAbTVyXhIqbrzScxqrdMZ/szUbfkzs3c8P1+OYLZrC7p9jDntI&#10;AomVnWkVL3jdBbBsYmCx6cg1vFpQazplPo1n2r7JRTaA06Pg82CE59dtQahrejJDb9UBRGvIE60O&#10;swDQ6darAFIuyDuK+fh6mGelvdzFlgipiHpTmdZVgN48LPasGmbeixeRksiiLlMNusLqfg5Gb7aj&#10;PILXSbSY0zDd443Xwl3OJ2Non++g0xxhRrk92kwOYBMMKlstNdGjnE9GAaMTAMRJQGVkK3nNyCZO&#10;IhOQvZOxdAN3Fw2rK+VZdKyzPE7mZgo2PVcJPHV9T/B7zaCxdIwk8nsqIRDoOnc4d83zvNjh8U8g&#10;8wHmscfIIh6i0b0PO32Iacz6aV9P8WOMfrukRmzzuG3TUraj0Q+99T0uJNbJnF2nEtNUiSP0vP5/&#10;m1RlCmgP0P1u0VgkKHW1LxCdgHlVPzuGPlrdqJmggk8BZwyo5+8ShPpxMiMJQI1ois549J2rPB/X&#10;uTgyfknWUyZUMOrfdI/q3i0Y82UuuOZgau2cn2MjMIV0RpNVBKHIXDSGOV74CULVLQpCPZ/J8CUQ&#10;mmVoIvFiElPoMWV4GqcUb+eB8t9r3stZUgGo5InnrgxkZjGCsaQF4BmNuzkA9euigSknVQpB6Olu&#10;98K2o3g7aUgFw9wuDMovdOWneKjjVJOCFqXCZqXUhFTYjFQB4eBFeGw70sCVRulhDjoTAK2EPS2c&#10;aEaCDRWIyo6WkqLjSl5WtIb3yjjF+F1gQ+tI/2lAethcS6wf2KyJYxXRTMXFGIvAP1aDf4jj3Ngj&#10;HeefQJI559kMJyBa3pZHM3VDKrVRrd2A+QiAeAETUnTC04h0uYfHewBQPEL5wxhGpHHiMQGgHgWj&#10;Ak9D6QWfHbjj26ZpPOPzjWOwoIP8XhB2LUx5B9gI01MxrvdinPdN3aQT9b0fOm98GFra3wm1fL6K&#10;VXw1WK2v//0wReLQwcOmEwa0u+4iYmXeEHhzcZUxwxXkGk/yZa++eCOa5GPzytTbDAAKe1jFtNTC&#10;djgA0dbazH1oyLB0tZqJSgxKBv522xpBL+4AsR+9LWhHqTATgAo8E/uZAGgCoZ2KxXmjvdWPwYE3&#10;uS6u0Buq7X/n+5a+E64DQCvRf7YAQOv4o2ZB5svLxeHtZ73hzWcd4fMvu8LzNy3h8av6cPgcxuBx&#10;Zdh/gW7qRW2Y32f9vlcc1h5yJXyfKJM9/rYVAPEYYGIA6hoEf53v6fr9LA/whYtcBRo+DwC1+/3a&#10;OXSguAavn4MNxQWX6syyzM4TzWBh5JFreUGooFTmUwAq4DzdXRubj3gxpb7aKMpm4tWd63rAz/GV&#10;Xb7yKIxcKnRuJwB6zHy6jufFHSs8AaCXPsid8DkATSBU5vOqIDXvmr/4yaeA0LM4yD+B4aQHnokB&#10;9LChglAZ0eNWoYKKzNPB74JGJ36tDOgp81H6OH2dIfFp0ufi/281Zw5Ao940Z0Bjrmce55T645PR&#10;KEUupf/37EdEMOUaUCviZEKtKI2hyF5AHNfRnWg/EwCthH22/aiB6LEEPgWgut9dKQ7hutXIMYr+&#10;a5YTqpFLq+jxBKAbQ2j2hrgIAoCuDNaGrdEMgAo4BZ+yoWpCDwAy9+dusGon15GPdwE5W2OAj1HW&#10;yXdwMvfXArjqY3D1OiDLWUWXtqQ54qbgM3OQayAawbBjHucAQO1WT1u4xecG0FbeoN+7vwv2k+lp&#10;awudza1sHJDDNDRlx9o6mMtaQGI1TGVVPLZW19BXzLGSYO9S1++s0AGgruCbiJ9yree4ilfX1ybg&#10;9GgeZM6Q6oh2ZGA6qEA0eskoH/WkMqr2anfXauaoi/WGY2g/JwDLzjQAdArQbFOPXeXDrOCNhHPu&#10;4MAextl8u1XwAkPo2h395BYr1FUAwLrZikbbcJ9FMMpJWme4EUWFR1f1EYQCVjN9KCxnDkAFm05k&#10;Pzk+Zi3/gNv7PDZ+/JDH7SXSiReakzCRvUIy8ZL16CsYKqOaXmAsMtDe9boA9GeUfvzsYC38lOIP&#10;25XMD/XfZUAFoB7NJXWeA2oOYde2AGF7gJbTGlAB5+Ed1u4woALNXZ5nB3caMWDBgA5S4znEip6L&#10;nv3hbNZ7y8JiZxEAswxmFFaU99iF1uvxuN5TGQPut3jvXYX9XGwr5fNcuOezDAOarfNhRQGcc+3k&#10;+6HDnM5B7N3Gq2EGsOlxogEJVyPmg2ZAaSubJ37GZNv1uPqf6y7PWFVY2Wk2BFOs0gWNbt40Rnmc&#10;1CBEe5hOfUd2WxC6yOvK9qA084BlL8rcDBjK7sWZR//dr1UfaWTRAbFa93ksHlpLaz0t8Vl+LCB1&#10;BJG6zncBmA8w+D0gxuzQGLM4U+GIuLNH1OI+JInCEbw+R1LxnAQDv88+2whX4rKSXhwqXXPFr5lI&#10;RtSV/QwRWVMkzExwoeR4e/qWF1geKWTguRnZT/6/ZaQ26jqXRzri3+ff5N+4YTICsgG14PvEdm0R&#10;IeYF1xq656VBtKBEjbkVWGRmMd6NkVxjdqnZrnbUG51lAoUXgfW8XnVvy+hl2dYneZnmYWZzwoB6&#10;TroAEL1A/FDM9UQfmVqPDJ2PIfTHUUzZeUdPgQUnmpgSAJUBLSMRppRNYRpjADOQmhWwHDOVxyv0&#10;zGuiGSj9XknHGX9H3sMd38+zumk/zlrtUm11rFNOuc65uTTFPMVSnUg6wGTmdZrGK3meF6AL1AWe&#10;gksZzhg4D2NaiTY1TQWgNt32306KSjQlZZNVeZ6JEohaQKgX7HXKDpka888BotZxNlWfj5Wc+mGu&#10;AjKvgX2UA34CCP0IEOq87xB/9EnM30Q6UY1srxnA2wVB2ENJAwD0YiPsZxNreNbzFzErfWI1ZzeP&#10;VS+EGF3x5bevhco7rPcnaAkDgBpSXwMwbRhHiz1JCD3TPA4Ou8PzZRDyhb735psQMTeQDHS9FxoB&#10;uh03ICBYwTcSQN/RR8nPrQ9D9413QxeGp3qamgTP9bClYzRNbtyrPAGgnTKgvEHcYg1zu6MUxytX&#10;t2O8WaNvmucKc5Z1zBxtG7d5w+njjUXXYSdXtArCoyg8NxbY6+sa3tBWsz47bY/gxNdPdpoGAzMB&#10;DSZugC1qq+fJD1MUmzLq0Yah/Wll+ljF3OQKdpSfN06/8R3Ynjau1r0CKCcfq6L43XCeO7+FmKR6&#10;kPUwAapbO43h888Hw09+MR6+/Slaqy/oRX5WFx48rwv36XvfA4QevW0Oe68JXX5QFrZe8Mb8mhP+&#10;M8TaB5gaFmBbb38a2490bJXXEUNRzIoWBvQKcQlFrN0TAL1Kg4Qv0PhCjUAUEMqT1UkgNAmvC6N7&#10;jGaK63kAW9QVAjQT4Ey3XSX4YvIq02PSpMSoChg4o60SQxfD/l1D+CLlGFcgsKUReHpFWACiYuOR&#10;wEoBOYDz0kfqeADBBeajuH5X/8kIQC/JkgI6L509Rzf6pxGA2pueut8FcecB0oLRGKX0nqtws0Cz&#10;Os7C9Xtcn/PvTmwf4us/gJ38bU74DFxmX//bAGghQI2O+wKgmpqNTgPQ1GefMkYLAWgWwZSZjwoB&#10;aLpfj9+MyLJLtZu1aJGy1fvlaKpoZQV9AkBhQFk1TrAulAHVfDTJyXm2tyKu4DeHGziiqb4NMIA5&#10;uzcB4BFcAiy3+fgIQ4uzN4XpgNfgMiv7RVah8wDYBQxMS0NUV3KRKFs0A2si2BJ03eK1Jggb15EM&#10;+LwD2DT0vR+Q5irdiz4Duds5+TSzhaivKiPmjLVLGa0w5fT/Aiodb/u5hnKE7hVoswGfcbjd6OcY&#10;b9eXcIVMDaLNMTKX5jt6EqtHfuN6XdDpaC7JAGimHxVsyr70YlLRGd1tjWNcCQpkMaNQm9hMjaJj&#10;25rd2q7hJ2FB797oiSt4daC68D2ZRqCdn1wFoIPkUY6iyXMtusFJWQBqVaEXAkbNZYw0YAUWahlH&#10;uCv5DZjFZT5e7AaYwULdw8CxB0g1xkgG9CFrz0eYezQjuXY/yucRFw4Cz10uJBIgfbk8SCkA0U3I&#10;JRIQFYy+xoBkbqih9bFHHvOY7UdWcDopR1QHvO535wmMlvpP80lfw8gZ7XTE73YfVi3lgxq5pAEp&#10;jUB0C8mSLKds58YN3fI89/oq4+2dm9URgG7egA1svRYWWcGvAUBXkTqtAD6X0dtvdFeE3QEu2G/A&#10;lsIsbsEsbvOc2+C5vMqWTFDqyn++E7YT+dYs32O5i+d4y7Ww0F4M+LwaJqlNHqu/EEbrzscZa7gI&#10;Q3oVtrSYNT9sKj9v1v9HLSqsqxFlMwDQOYw6czC7MzxO8zxesnlLADbbw2Z5jOapt1wGpAkqnWUu&#10;KlZgCB2BmdroCNDQSh5g2HlMXJbjqvox9/8TIs4EnYJPQWgEn6ytZQ5dYz/g/s9AKl+LVOLp+gL/&#10;D1m8m8vhKY1Wj2kj8+OX5Le+oUzgzT1yecnOdl7QjOX3djWejEEGymsKMmB+DlZWNlR9qQzqPI+t&#10;bOgkF0IL1KX6sat3XfBGMc3BeKZMUJleQfYChJAg1PB5mU//LgGvv/8KF03rFCpsTwxGKU6UpaCL&#10;nkea4kVabB9jw9CP1tsOezvu0wbCVXxaw6d2v8iE4o53EhmSjrKfAtB0vMA5x0ltR1l3/EmVcUxq&#10;8Zx1LAnLjUlsBK/rk2A7aIRh6n/X72CutqypxxizZJ4oDG0yCAlC03nSf4vnzvx9XACagVA/JyAt&#10;BKNWT2fnzETUCDz1cyilU+vv+Vym06Qf4yZdswtAnQhG8bzIdhYCzVS7KehMINTPeb5IwfSCz1rw&#10;0YlL3o/NDkX+Jwt6zYgs4phYyzeUM5WAPOo5K1nNXweAFl1hIwsIFZucv0SW5xW8Kkw0S1+j4x2Q&#10;d4bbFyveiyC0gqryq008NvWwngBQwec51vFnmUvETV69gURw+GoEoI4AtO5uaagFeJoLWjcK4IQd&#10;refYNMZ6fpQ1/U22gN3IBGA3BaC3Z8GMC2wmVrh4WoFwHKbUB4d8V98PQjtgtJ/NcjdygGIYWllQ&#10;Aejc8tUTANoOwu5tuMx6/RrRKpdZ4fHGNYHmCKfnEifADd5kF0cQ/3NlPABI7WEd3lqBMJZw2w6a&#10;FppptXDVpinJdbxusAroZhlRm4+s32xgNVfHlZZPdMW7VYThNtDOUI/RqKrEtoEPQiffu5ur6JFb&#10;nFj4uXe5or/Bm2cjGaAl138QSkpgIUH5V5mGpnfJxvo9NAWXw/799vD5V3Q5v2wJh09oBnnOm+zT&#10;Sqz+zHPeNB+UEH5aHu69rAsb/NveZ+ikPusOq4cA3UWE8WPnaReALga9t5CpVUH+56X8SkPn+zVW&#10;8BcBvVcuEmCLfsMMMF+kSZAc4x54QSYHoSv1pOlMa3aF1xFw6m7P1xpJe3LcohRfoNnVmXqY9OLz&#10;BZg0MAqx04ren6sA23VBphm1+SG7ei0EtccVqXG9oYsxCxdOa/mY7Qbz6Vw/T28s7v00sp/nWdWf&#10;Izf0U9b2kU2UQQSMfgqYdc5w2/H2WYCqHfAJXKbV+km80gkDmj6X9KEZC5oFxxdOcsKfGJAyFjQb&#10;tKZoPE9PIfuZAOhx9ifsbWakQozNY3UeOUS8aj5ja0YmhfAx9PG8zhW+bz5qejJdD2sSrlqbeH63&#10;IjnpIPS6B6ZPg4U6s9u4ie1j1rQxBnM0wXpynBP7DM9jne/rrES3YDLXWY/ew7gi2DychXGZdKXG&#10;Gn7GgOmbMJqYaQyr5qRjJIzGCc0No7BBcX1nWDZskJmGOtBtqRli0yDo7KPhRi2lpiIbXxxrcOth&#10;HatwIKvRTsZAkypqDQmHffRox3YVPfapttAObbu068q4Mi6mY/s6eb0cqzHdqQ21R9uA8WqkCClo&#10;3Ne5a/VG1/FmP9p6RuSOo8u5G3e0eZJdxO7IgjpqSgWhakxdx1dfu4QutDy64UdvZEakuIqHwbUa&#10;UqZ0CL2q4NSYKBt7YksN94sOZ/VvUY/nfcgqdxY2TfC5zP24AismCPUYGWoAzwo6vSVY5S1LAtSC&#10;xhxN4o14XI54nA7GMfdwQe4INg9NMBgHeMJgH0y0MG3hKTKKZ+p3Z7ojMyoj+myBUPlV9KCrGJHi&#10;jEV29MvNyfD1DgB0g5YlPvcGc9nLRYoI5gYzwAu7ZSD9A/q+jWJKmaBHsFw64z1qStrBpGJMk/ml&#10;srVqV++hGbzHWn4D6ccmbOgOzztB6Rqs48YNo5twxCNrWumEBeU911mGlVyBnXTWISF2+PctgOgm&#10;7/mOrOgaH3tc70NLzzlioYtiBUElAHQVcLsIsJQFnWWVP9NaHKZyFlTWcxpg6wg6pwCpdyExMnMe&#10;K37YVB+fGWaO5/gSf9MaAEzm2llWS8nnZ9FRLnHBED/H46NPQTC2RVSWeugNIs12eLz2iTQ7nOd8&#10;QBqB83B5JDwHeL7ZJmd1g/xcwP9DLggEig9lQxlLG55Sn/pyHbC5ytetL4bXgE7n1fZKeLu7Hl5T&#10;o/p6ZzXe/uH97fCjJ/vhhwebfM1i+GxnJXy+uxwbx54Abh9RWqBJaIc4L8HwOrrtTS5gnHXSCXZ4&#10;nW/yb4tc4MzzPJvhwnKKC0yJHm9Pc9Hpx7NoXBdyDWiUHfCcNfdzGzZ3f54LElh2s0GTpOBwAQBN&#10;wcT2xHAEoaZhrNACNo+cZZJtyAS6auPM3CAYn9aL2VBDocUyAi6BkUA0Y0FdwXO+YxUvuRH1oGzi&#10;Ersp6+nHGfvpMZvL9rxDmHj7pCI6u+05J63hPabbEirRmMS5LrbMAQQ9ykymxiNBaMwBxbSU4puS&#10;az0DvCfsp+/tjr+b7++O7/WRbLAK1K/NWV2Ba3TUAzTj984d91ndp+YnnewQayYG6HrnfJBW7um8&#10;UMk52FxojalZ+1HOiuad8KkdSTArs6qRta6Irncm5YQKPmVDa4uIamIdr35e8BkHkrCa1XwVQfU1&#10;tCSVlUGUkRVa10CkWS3n7VIwBzmiruI/hCE9AxC9Qmzl9ZYL4QK56Z8QK3mumXMecUmftGLQJabp&#10;ai/RVvTElw9B8I3wvs9UjLDJBnxWjl/PBla0whU9LUm13K5GM1oD+1kJAC0Dfw1Ml4StR5R4vBoN&#10;r76cCfeOuFhcqQh3KPXpICu0ER2oa/fefuSNrOfryW4fvXsxTC9cKljBc7XaDwM60lPGqquS0Okm&#10;dC6InbnCX0NkLxBd5qQ5yhvMTYTrnVWfctKg2gt6uAUAKVqv4s4rJ9m/4hpUtK0V0S2uM54HDKpZ&#10;0Onnazlpq3eoo5WhjtqpmlKEuGU8cASxtgOCdbwLPGfvEkA9AnvTyR1TASjgDhWAeseXlFB2j6ag&#10;BQfWxPRV9ARt4fNvBsP9F6w6cbevHlwNu0/LwvaTkmg8cg4/awqPv8Y5+hYDCGzoyiFMCQH0vbf5&#10;uQPvhmZo5KZO8kUR8JZX8cLzKoKrDI1HRVxhXDKIPgFQWNCYB5bXe8Vj7NL9zcmATMZKFupWkrvw&#10;WEydB/hGZjN2vv8mAPVFkkJ3U8VYvCLMHXqFUREppzS+aHkhJZF3zHCDhU3NFh4TAJX9LCY0/yrZ&#10;pRc/IuqJEXwWAlDBXKYF5Un9W0Yg+vGHH+VZnhnYLFzHJ2b0dx1PA9Df5oLPtKB8Xys9+VmJmfXo&#10;x/FzBN8n41G6fQxKU5NTIQDN6+HS4yTwdNT6+sYj8PSNwjeIBi6yWnget1Ga0IXhpg/NspmfMp/D&#10;GiwAoOraxlkvulqc4WS+AKO0ChBYA4C6St8G0Kjn3AN0bpEf6UlqGwduyvbTfStbYj7hXdgfgZWt&#10;KzHs2yBtAtvNzrRO0GpEtZMCz57mujhKXTQQZQAxA54VvNmlWjmLIaw0tATCJjIzemP3tsZBQKBp&#10;Fmq4i5EaOCVoXksBhWVFtHwV84YF41lr1SHA0ardKvSwglCP1i2a82nMkjozAagCfDVQTQSOqwPt&#10;ZAPixPgmZAsCaP8WzUianGxXk2HtthoSveewJ02kA0ZD+bf7t6oVvUNb0jB5oQbYGxFlQPg40UC6&#10;lNXAzcByjuM+tgJ1DtZYACroXAJkLgJgFqxCBAQtoqlcZvNybwRWmtlGX7gLA/UAJtrZh412zG49&#10;4L1JwCnzuY9s4vCu0w4A7Y0g9DGmsgdoeWVInxvbtEog/Rqu+HV65tdlQskF3RaAEruEWcm1/SuM&#10;ZjKmz8galT01d/QZFyICUUPwBaBHxPHIiOqMF4Buw5xt8dzwc7K1uvp3lBjEsf0IRhc95xZZoeo6&#10;re50BKKCT0HoWg5CV3nfFXA6AtANPu9xFae8s9LFbd7/V5hlb9/AhIQxVB2pTKjGJo+CTkHoAmt1&#10;gair91m+j0YmWc/5ngoMS1yYIfmaPtZIw/JjwllAXmBFbQKerpntRHcEpAJTa2zneQxlFgWhsp2C&#10;vL0ZABnA84joqwekDzwA+D9apZEKAPpkhVrTdRqrNmkXA4g+lQ1dIlkCIPqcVquXFgAwrzGEWfTw&#10;kmpam8cElm+3l8MXu2vhq6OtCDqdbx/thh8/PQg/ebIbvj7cCl/srYSvkFJ49Ps8g9H2+z9mDe/v&#10;s01awjrn0Q2eOzucS3cwrG2hKd7jd9yaolyB9ISxvupI8ExBvsyy9Zu8iXtdSUKs6gSMYgzWCa8v&#10;Yx3AvT1NygVAVpmczniNiI/Il1UWIAA1DSObUd5fbvP+gpkKM+LKbUyKNImZ6ysI7eN9Im4huPhz&#10;e6EeVLDlhu8asUwJgF4kkSR6EgBusowJhCZjj6DTSSBUABo/l7Ogqco5ER8lsppO3ryXznkZ+5jF&#10;3aXIuwRABaQRlHI+i7mfBbFJpwHo+Sixgljge6XSlNRHH1naXMua5G7K3Nw0JmCbzsuSOzHxpsDh&#10;ngBooeEoruRtPWIyMGq6QF5YwppewCn4dAT6Ht0YRQDK+2JkQcFFDZxTxFNOU+W5yIC21NLQiIyl&#10;FZzWwXahsx1DZ/vl0EoxT1sbF+toREvKBaD8zeAWV/FnNSqRGnSFJqVz9ZwTAaBnWb9/SjboWaKZ&#10;zneCR/phewGgpUO85wM+ZUC9XcaavZRu+OKRy+Ea+Z1Fg1wU3Aao0pZUwfq98ia/ey94Dsw0ulwX&#10;Hn9BcsdXVA//eB7vDeezXRIb8NUMDn8SGdA0dazfJQ1vQ/iN3f30BID28ccN8Qa0wAthF7ftQ164&#10;j3mj3JvrJ/OM1QFvYCO8IfWiFXVN77q+vQoNACCygQB70bqOrhLW1SU0BZVyW1e8IwCNa3l6fAWg&#10;NWR91pa6oucBsgWA79GBVkjms5c3rKH+mrAE+F1dwCzBibqL7vdS1uGXQfYyn0UIca9gEKpGUNtN&#10;zdPEXFHY2KsPT9/iWn2GAJ8V+z6s596z8rDxsCjsPK8Mh4DOh19RN/rDjsiAuoYfWwZ036Vbtf8H&#10;oaUvE842kY/VTMVVJbEGF/l5th9dvULjAZEJlwGdl87xe3CUBc3of/7GU40LiTU7Heib3ISFx1gb&#10;FtslTlx5pwFoYkFTJVmKrsiYT/PUuBrKr9I8+rGTruL8+rhaIKdUkXcSeBcyoVGXk6/fi+mq93Yh&#10;AJX9TMDz+AjTmUBgAqMyn44g9LTrvdCMVPhvp28XakNPs6eFTOlpAOrvkAHQrNKzcA0ftZ/v0arE&#10;Mbrgde3HDFA1TAi0ZaUBm74ZnWTM8YbEG0lKO0jBzb5RnADQCxGAGiszgIzkJgyoZocRTBvOKADU&#10;taLgc5ETyhInl2XMIOo4N9kweFKSGZG5UbOmuUDzn+ynurEEQAVVt2imse4w1QbeQFvdjsa6pRIg&#10;R2RRD/3d7TUwnZqEMAx5dASgMpXV17lyLb7CbY5IB+zUFnAKRKthKj06Kb3iOm+aV1lr+QZ+Fdah&#10;iOdRMc+jUr5P+XVAKMkP1YBVDYaCUT/2KLtazbrdn2P3tyDUqTf6RUYU0OsIUJ3IkPJxi456siKb&#10;q+wRp/qt3OpGc0J530E7rpTAuUn4+SB1kgJQgalGpTuwov0ka9jfbdC4OcUj7ZpXGsiqREtI0LcM&#10;2gIs5yIskqv4RSQN82jMlUgIhjJXN1pJdZ/2cHPSF4Q+4ALBuccGyInlAYy6zx0NPjDZR+h3D5FS&#10;CD4f6ZTPtaHefk6m62vNSLriAZ42KOmMl/n8fJ3aTlisp2S9Cj792pesja3UFHw6sp8amAymT3Wh&#10;GpMeaX4BYMuCHve/W8EJ8JS5lQUVgBrPZFh9YkATiyn43CEWbBs2U4Ap4LwHCNqW6YSx9+MISAGr&#10;m4DGdRj8DcgJjwJQAacOetnPRVbojjpQzUoz+AR008+xXtegtMhFmAB/kdfCMrpSY58E+7aAbcFg&#10;brM+t5o2MdIbPAYryCKsp32I9MDZ5X5QTrGd63q3YYa3ea3swAbuwQYeAj4PBKGUOXjbxAi3C6ZH&#10;WO7wGHbZebRAGoFMMyD0JXWqzivisCx4eIuW8zWxWI5s5g81h93fDN883AZw7sX57ing8/l+nK8f&#10;boTP0e9+cbgSvjxaDZ/ts45HVvGC7/mItfgjgPB9mFjlNG471HLfQ74hEJXgebTG38XvN8+FqVvH&#10;Wd4bZjEpTqMRd8aRQEwPkrU65LaDlACMX1EOp9Of56dejVTdmXJCt2DNY5wUmd2bmBKNZFu5MxCT&#10;MZbQhS4QVzaNJtRRupK9r2QVq+q0JYh0amuS0ecgCHUyFjQzJUUgam1n7lGIBqBc85m0oJFl9L1D&#10;RlSDqoCQEbxmaSPWdSP78pxUQLqk85ogNLUexa73/HyXIpeyCuyMuYzSNdjZ+HtBeFyQYMAb4Ao+&#10;SdoEnMd1n3kP/em/IYLQ/OectCr5MzLW8/QaPvo/CgzJsqGCUtfzgs8yvp+jcz6BzghAuUg3tD41&#10;J2nkzi7QM0OS4NOtcnMN7XqAT4k5wWcrbGc7cZRtLbyXNoCh6gGtfK6EnPTSSgEoj5HFOYyNROdx&#10;n1+s5n5Hf/lpvVWcAM8Wzn+woGo/r94EXA6wXR3ivX+0OJSzXi+5TZwkTGfZ2LVw7fbFcHkQTwiG&#10;oxKAaKlAlPV7xQAfY2Iqaf1BGF9tCi++QZby+WT44rsFACiVxw8wfm4Tg0Z0000wWitEYTPAswk2&#10;tJnc0JtD5LDPFDCgPeaAIiZfYR3wmDfFJxvjvDCIbWGFozN+BJG52WqjvCGZszbEm4rr97pS0/+5&#10;swGSFXSaFl9GE3kJ0Im7K7YEAD5dxTsyoAmEypL69f5/5gIO80Z5hxfTAG9ik6MwEBtkF5K5dxsh&#10;vfrP66B5GcnLJuvDgl6GDS2FAW0nV0oAur5fH46ecYJ4XBN2HuF6f12H6YjweV3wr9CBft4MA8rK&#10;kxX87MG1MLpxPgzOfBIBaM/wh6Hz1vuh7QbNA32fhDYCXu1cFYB+grBXwW8hABWECkD9+2JLAi+C&#10;wlE7omi5EIB+L0/NNQbjEzw+2WO7RAZAU8h8iq4QMKb4JY9+TQrwTdWnXp2lyapBs/iIBED9OgFo&#10;5dXLkQVNK/4EQGVDY/1mHr8kAHUVf4kgfSexn2mNXQhAZRoFgr8NgB473XOz0W9jPH+bEalQF5r+&#10;n9Orej+fAGhiQRPzmfSoH7+LQQnQmYDncfOR5qmCKlHfJL0iTi7K9MaTcl5lA1xLJZ2O2XmGaLey&#10;Tu4sp4mF9bud71m2Yea2lQUVgMqEyoAKdBYwdWgeEoRu8hxfwSyyiClpDZ3z9l3Wh7AZ1ui5dlf3&#10;lcW30AAE+JT5FHwKsKw3tE4wsZ+uqQWeHbXmdgI4y4nNKAV0sib3dmJABaH1Zeh5AIWuyiMjyglH&#10;IOox3c5YT1Y6NpQwsp8ynwLPwpEh1Wgo++kxAdIIPtF6CkAzEJp1f8f+77yW0xV9NfdjtWt5btdx&#10;P6oNV64j+JS5VTbg7ysQ9WMZ3c4G7gOrH3G79wE4ZUINzr+DkcP7Rb1pN4yucTO324jzQRs7TL7i&#10;HTIp7+KsnibmZ941PEyh4es+LrKfxmRNY7BxNvm3BEA3cFcfwk67ht+GldrhAl3wucuFwz4XDbt3&#10;AEmAUlf0ztN5qlSn+yII9bYjsynwTAD0S1qSBKGu4AWhLwBErt0FnzKfqYHJ9iXnIezf85mhqAmV&#10;9ZT9tC3pgFD9e0TtuIJfQ2LgpAYkgbNNSCvoNFM8k854QegOF0P3uBja4731Hut5AaggU/Ap4BR8&#10;uoaXERWM3oMQ2GFtL/h01IsuwXTKdrpS14C0BKsqAF3iHGHGqMclwSaM8wqazjVBv850QKigMwHP&#10;Hdi8XS68nG1MN5sw/lswndtcAGwgnxCAHmK+2sdNvk10kqBzh7/fowacI1i/B6y548A0RhAKo/iA&#10;+9PUCEGoyRFOKnXw6CQQKhC1+vYt6/nP782Hz3cWwlcAyW/ur4cfPdoMP368Fb57shV+/Gwn/Ojp&#10;dvj68Ub44aP1eHx7sBje7PL/HCwBQpcBoBjJ7s2EV1uT4fX2VHixAcu6AtiF/X57D63v/jRMLCtz&#10;TYZLPD+2qI+V5IFJX+d5tYmcYxUd+Aw6cYGosziG9pPnmGB0BOB+h/cT8081Dd81sUZ3PPejMU2C&#10;0dScdMAqfh8mVAe/UVIRiFLOsIhGdG64F+mK25VOuugzB74g1PSKBEBLII8yo61Ss2zbp7QrAb0I&#10;RPOtkdKlZPpJGlAv6n1vNdZO34IANRk9BaD6EZI5yWNyyx+ft/I1vOxnbEACZH4fhGbn3fS5GAel&#10;tE3NJ+eHBHYLAeixTjQHoDE+ysim3EEf9aT5eTmLYsrkbQmAJg1o0oEWAtAETtNKvpyL94QFBJ9G&#10;Neqg10lfiX9A8CkeyjBRNuKhSmo53Qq7EbaEp6UW0NmI6UdHPDXkrc28X9aAA0qIXMKULfspJqog&#10;qqmUKKayWlqtkBBeoYHoogNOuoyn5TLRkhebMYwxlzAlXenh/H4DqR1A9AqAMrKfI9dgOy/Bel6K&#10;7OcVaskvUaPp8RpHY5uu4ZwvIqqyjBinMpjUhR1yj3+EFvrrhfDtzzfDmy9nwxdfzYcXL2HetzHD&#10;oh1tBXg26I7n2AJovXHzk3CXWs703/91kyvWUQJxddypJ5GJMTvNbFCPY7AEZq8Z+usTfYqrL53w&#10;spjXcYY7pTjFSxDPlrmKJ9vqOoCzmDvX9bur+GtmX8GMCj5lSYsvvhdzRPtZw0zC+MxzFTthRzaa&#10;lsdHC2FteTgC0AaE7Ooxr6hpAIgW4YI3IsmO9obOd0jWR6/0CPD5CHPHEawn7Oa9pxVh+zErJgDo&#10;AdFLRwDQrWcAARzwt1fPhP6590PfOC6tiY9Czx0Esrc/Cb3DF0Mv9HNbL1RzLQ8UYPcMAPQCAPQK&#10;lVmakS7zO1+6wFUGx8tkn14hkikxvbEtgUlg9PgFC8uW9KAx7zMB0NzhlxjQ49zJvJPd1UTmCFST&#10;kwmyU3REjLXI1xDphZIMTZFVzaMlso56rsTi6kJxdVYXmoUHn2hB1eGUADxTDqhGpcSAXoRVvADQ&#10;TPrJlKN5nq9JzniP6fbxWp43gu9FMHFl+nE+hRmghWaleJuflZhUb6ePC9ftCWwmAJx9zGoBbWpi&#10;QBMANRO0sI4zsZ+FeiDfLJO2qXD1IpCPfb62hsAMNKD3NGaolekANBmg3cc6ucfud9bwg7QAxf5l&#10;g7ph1MZxC+vq1Ty0jKZL1m0VBmN7XJcq2kOCwnc4Sd7jZGmNXpZpiAHD8GnMRWo9Y3QKDTOCT52r&#10;rtudCDjVdgLYBJmCzaYKYjKYBvSadZiE0ucEpLKJArqY6Wl/sqsfwGJiPwWiJbwplvBmKQi9Bpte&#10;zBtlOV9fwf9bBntawv8nC+q4ho9MKKynX6+mVPbUj13h1+GMj0CUkXH1Z2VHzA5GkThc+fvvSgGa&#10;0IEqBzA5w9E05Xo/5Qcb49bO391jzzhaz1jZSSOTa/cRaiBlcuwqlwEdIgPU8G0DwmO+pFE+rOFl&#10;Qm35cf0uAPWiIK3g1X/O8R64zlpeFnSTr1kFPMkmqqs0F9PVfAY8WcHDvqVJIPUZIOgRLJwg9AkN&#10;SY4AUze8UUxvl+7ELnmPEYRa2RkjmmA9Yeme5qt3QehzNIIyoYJPu+ZlQQWjj8h4jOYknPq64Z0N&#10;Ioo2+P0NpjeayUgmgaeZn8YqqfvcBGA62zBtMp+Cz010m7KbuwDTA0CpgFPwucyWy/W7Hws+nS1N&#10;TYwg1OgmV+xGL8lyRoaTc4RtS2sA/Hjkfk7RVpq8Mo0tSRBcWG1qnPL+43Ug2Pf+VnsrMPXfBaO7&#10;sJ3OHgYso7R2iTw6JArpADAlGDVa64AYovu6zl0/cz+nsbjhGffrk3nyc5EyHArkuT8fcz97PHJl&#10;z9raf/Pjp9SmvuaxeLsBcNykDABt7mc7cwDG+ThfHiyEHz5YifPF4SKAcyF8+WA5fH60GD8+niO/&#10;dg6wOcX/PwUbOgobOsJqfww2lezXB/zbDnrTRSQWa4Ph1T30pysYkmb5e5FtbM+yFUHKsQwgnSfB&#10;YJGYtjlSDAoZ0UHuewkgwaemJtfvruQdNaW7PE8OWf8/QAbg8R7PHWcH1nwDl/8qWcHLREXNGQ/F&#10;/ejMcv/bW99BbXCTXg6YOLvizavMkl4gW9CDXv2EbaCr68iEnrCi5oammKakq4xbJVvjyE02vUXQ&#10;GVnSPNUlOuX5d8GpIDVNYjQ9r0meJE1mqryOcU6c+2IbUV6H7e1CeZtMaJIM+PlLlJr4uZgXmgPp&#10;1AefgukTm+v7fyZb+374vJKElP8tAPV24WR98G6Cs/OFxEVkTTWv8j6qLEmJ0jH45D4uveq2GIkX&#10;mk+Ld8oBoPph6nC/O021eFOaLhFPSY5yE7ebz2HU1g+T5ZIXUd1ZVoWvpITgd7a2lazZ61r5Xvhj&#10;SgB8RWRzXuNYTCh8ie1ErdxnLbDF7QBrwOc1Wh+v9PIx5TvmgZYCPIuIZbrKiv360EWAKf9OXed1&#10;AegNHiu+9jo+mRL0n1ZvWvu5djgYvvjJVvj2F7vh9//0fvj9Pz4Kf/JnD8Mf/uF++PztTFiYqSFM&#10;nzxQ8FoLUU0dgNYu/n9Z0GMAegdmwJ7b1PZg6K8rxT76dW/hTB9sgdGxRcJmDN5IDNTt5XMC0CIr&#10;KpkMfHKHc8dWoGMoZd0uCI3gkydwEcGrglOZ0CtnyYwCxLXRtjTsGxXriuesMx4dLIdnD9bDw6Ml&#10;AOhIGMI1XIHg9hzf/5Ll9uZcMZeY6yD7pr4PwvQqRqMnBE0f1aL9RLsEAN1+zJuupqNc+2n+59IR&#10;mXOrn4S+GdxZY6zv74DEAaA3xs+GQXrgx+YIOp4kDL/vcigq/0Hsf//ok8xtdvlKBjydi+d5sXmb&#10;OCZBqADUv/G4tqugsssne9KApqzP4xV8HvdT6FZPwfEykhkozBhLwWdqQUosabryS1eM2YsreyEm&#10;MBqvGr0KjbESdpjbp8v35rbazzQZ0BXgwrKyfo/5nx+inWHOw3A6SU+Z4pcEnIUgNItn+iTqQiNw&#10;zEPoI1tZAD5T5WZhM9L3mFANTJiKHL9P0pQeaztzJ/5vMqAZAE2TGM9C8JkakLL8z++v4NOqKN13&#10;Sd6QtDqa544BKGxeW8UJALViUBZUADpCa8swRqQM8LBCi3FJnFx162Iu2AC8bHLiFXwKPA/R/23j&#10;sNblKoORgqvtp7bDWlB1g5zcLKqISAxW1brOZQbTat31etU1wB8yC4+yn4LQyIDmjGgCoB79+ngl&#10;zrpcJlTwWQYjWcobp2DSuQKLf52vEYA6gs/rhO8nAKomNGNHM8ZU4Jpa0ASiEdzmoNOfYT6wU8mq&#10;ybxga3crMS1G3amMKKBeHapGKEfAKQC1vMLbglKPHQDxbvrGZYRlbQSfY2g+R9DIDrF6N8DcsG9X&#10;8AJQ8yNthDHWx9Fd7ei2jqw072nOBidzWToB6DYayg1NSny9q2yd8IJPgacjYNrjxL0PMDqApTM3&#10;9P7dfgLqATisgB3X9jKnj2Dk4oodMPkKQGR3vEeBp6t4bz9nDfuM54IA1KOr9/Q1fp2O+TeYWjQl&#10;qQlVC2om6A7MleH02+gDBZ6CUAGn4NN2JJ3pjppPXe5GLC3hQneWYTDVdW4QhSTLeQgzvwvL5upd&#10;FlRGNK7kYUgFoALWfVbFHjUhyXq6ZncEn4sQCcuYiLzPlgD660QlWflpssAqv+Mav+saF1YynN7X&#10;3mc7XIR5Xyfjl+YvWVAB6A4SlH0A933A9gNc6vusk/dYKwtEtwiFlyF1Ve9sWaVK+88+5i1BaWQ7&#10;ua8EmPuYk2RYBZ2CzQfct94WlBYe/byTVd8Ox9YxgexLpGivtibC53sz4avDDGB+dgDLA9j84cOl&#10;ON6OHx/N8TUwqXtTMKfL4buHi4DOhfA1n//h4XT4cp/0g3s8ltujuOcpKNhHk7oxDAjldwKU7sxw&#10;4TNJxuskrDYa42WKKqZJLRjvr0Aex4UpzOgo0glX8amx6R7Pqz2eQ4dc1DzQ7U+5gfN4Yzp+fLgy&#10;EY7WMCaRAHAP6cE2bPE2so817qdlti4LXADMoyO1h/4mrGoPMqLWSta/VHNriqlgo3kagApCr5wx&#10;qB45HEA0grqcSTzJCIVZdHVObJ3g8ti8lLOOaUWfAKhfFydfqSfTbfQv5GRL/LecLfV2IQAtjDQ8&#10;lgnkxqlkoEr/T/b7Zu2NsqKFIfanAWgilAoBaEwLyAGowDPdFoDG/ncbpvJsVYGsJiaBZ9LIVxl5&#10;BU4qZnssABU3lWHCLoXoMm6pFuaztgJDEgxnfTWxRrQh1VURSg/DWV2K8x1i7KMPmTMQZOSAXgMP&#10;1dTTmgT4bOvhop6czwokimVoLssw/ZQSQG9PvCC0GABaRFVnKe73EgBoUS/3aR8A9Bbv0azkBaYl&#10;t7hoYIr492LAaCmgtJjtcCkMaBWgtJLbV0kgqsGwvfmAiuGf7YY/+LNH4c//+kX46795Ff76r1/S&#10;Svks/MHP98L2egfMbQZAW8kg7aKVqZnfq7vngxMAat2Za75brKpuEgjfWk4xPTqQjiqc8ThW7ZHt&#10;b4LZ4aTqm7vVaO3114lr4Y8AeF6n17SEWinv0GKrprhzjS5yVe142wYhRyB6idyqWuj+Ed5E57ki&#10;e7i/Er778ml4jb5mnxXILG8cZoB2ok26DtXsnWwsUlEZKwAegNKad2PgaQdp/DMbXNE/YXVxRMXc&#10;EVfj+7zB0nS0pQue9fs2ms8VXPBT22SdLn4YBmbeCTemmIn3w9DsOVzwV8PcFgaE3c4wvlgfWnvQ&#10;PfCAnkH/+QEANIbR00v/KS5457ys6DmC6gGgMqDXYHOzfnifzNkTO15dRSf6iaawsO0o3k7VZcdx&#10;SSdtRToFBaFJoO1RAJpCeuMaPWdSCwFn4QvPn5HFQvG1NiUxgk8DgOPnCn6uYDflswlAjWBKzKfs&#10;pwC00EEeQ+jzHFBjmMwCFfilo2vwBCI/RHPpfMTXe/wAc1A2VG2ynvdz76PN/IDA+PT/ePuD99ST&#10;Evv0IfFPTCHrWch8HgPOpP3M80BtR3ISAE1VndaHJvd7vErnqlxd0jED6mrouGeYiyn1O7ypRME4&#10;q2pBqI0/sqDtxgxRu9lOXW131bXQTxyZPdPDrN5HccFPcCIW9BiKbUxMBKJsGWJGIczaxl20MgAU&#10;jQSTgJ8JK/hYpdpf7etQ4OlqWZOOxpzkEDfyKDKZgE2lFQl8Jr2wDnUZUJnPyH5yuw5QanSSx6QF&#10;9Q1RIJrAoUdF+NfQLzkJVMpuJvbTo1PEauy6TtWiTBMq+EzVu8nE5OeStlSA6xSCTQFn+ncBaDRF&#10;sYZvICc0Maiu5luIa2qiZcr4NnWi7TClfdwnAzbo2FOP0ciAb8Gn95vH1ANuPaJzh8pImdCYKclj&#10;IgBVD6oxaZ7bgiJZUJm7HS4WNPTYoa6hJ/XEZ3WdtAwBngSgu7JwAFCblASgR4Agjw85uT/gsZU5&#10;9fgYw4iMZgSVAlCYuDes5g2rf4X20xYlu+Wt9vT4CKf0S1by/ptHQassqczoQwDVPmvXI9auzh6/&#10;9wEfO+Z2brD6NsNzG7lHAp2CTUHnQltRjF6aQ9a0hHloDRPRJsbT7b6MBRVoynrG1XsOQCP4BKAK&#10;PB3ZU1f5cb2PvtQ80BWY41VIDGUAHgWgK9zPizwm87DRAlEBqExo1jqFkxvAs46ca52twBYXZhmo&#10;J22A+/MIhk7Q+QTW7uUyq2zqSQ8nR8I29bKbRAttkHerUUlNr4YkR41vjHDKjxqaYtxWnnaQcmAF&#10;rK74H2nqohhAkCvTqhzgnhtA7l+BqeBVBvXZomAUgxhM5pttwSM5rjuwpazUBZyOq3WBp0Dzq4OZ&#10;CDZ/8WIt/Pz5avjp02XA6GL8Ov+fV7Chr/ken+/CfgNCn62jAYYNfQwIPZjnOUXT1jYGNg3AruRN&#10;oVEjqhfDJJo59KCLbAo1HRma7xia7+byCCLnIZIC59E6RigkHg+RetzHgLVPysI9/o4dwLXHCEK5&#10;4FnmOboEq2/bkjpTa077KBHoqUe/zfm92q0lILSUuMEStKDFZILKhl7+iDXvxzYlWZSiFA1gYxJL&#10;/n4aI+0Kij0KQ+rj10TnPOxdXqyiASiagAo631PXe2RCo2EpC6qPjvnIgurWz6fAS5HysGMbU4Hk&#10;LUY55RvC0x6OtML3vT+xr6kRKVv1ZwzoyXxf+qbszkKaJNkSgCYmNDrn8674CnNEDf2XjAN4yn56&#10;LIHksuim/Np7XKDThoTjvbr0ferIPwgtdbChGIqaakkKajrLSp6/3biljxlAaFm5q20MP93nQk8/&#10;5yjZSQBoFetuo5JKW2BBAaIlEYjydwhEMSHJZFrT6ZQRyXS9O1+vA0KLe3g8WbWXAFBLAaglGLQr&#10;+fcavq68je/D9+oZKwn3X0+Fn//5o/DXf/d5+PW//GH4NUcB6F/+2dPwV3/2ODx/fCeMDKL1B4Q2&#10;idlw4Dfyu7WjBT1mQDtxwbrey3L7YFhgJLxtL69xKd2yobzhD8MmyDp01HGVRPi8ALT0OlcAOfgs&#10;wqwj2Czhzk0A1KOA1PW7+lCPlazoewCxW7ZP0In88vFOePNsDyZ0jHrOFhA/q0IiCJowJ5XhlC8u&#10;404qB8yRA3qR9XspolorM4cIoJ+/x5vYQ07wh7wZ3keLBABdPsxA6PIRoce0Ig0tvB9uzr4bwefg&#10;/PthZPEMGtAzBNDj4NzBJf8Ut+Wjm2FsoS7U0yBwgQf3I4DmhzKgBNELQM/ysZMA6MVPNSRhRrrI&#10;7wUIFYBeRTNjOK65aQmAJkbNNXyaGEKfg0CBYBa2m0UkJXe6txMAFSAKQFNVWdSN5i/4BECPf07S&#10;wuDwzlhXtDeAvUuAvdTF6+cKf250wedtSWpBUwh9zAEFjApCCzWgAtA0MZQ+nwRAXYOnNXoCoILO&#10;74NRIpdiE9JHEZAeA1aYTwHo++/6OYDtbwGgaR1/HIrPzxeIfi+wvgCAxspQmo9iRScRT4WRHMk9&#10;memSTATIUwiiwcs4EK747H7nDcXWEF3csUaS2828TrxYE4S6hr9BEP0tLtZiZSDSFQGoVYDmGWbB&#10;2bBAnGRtM8kYT04uOfOpBOZGE7m6FDvIrvr6M8TdsGjHTnbjiQShDcQkCSxlOZ2k+ZT5TMAzreM1&#10;Inm70a8VjPo1rM+jLjhqkexkzuJGSmnrSFrOGEkC8EyspkAzakDRgyZdqMCzDhOUUwMra6ST4DOL&#10;cyK+w3W8dX/8LQLMY52pTKtrKgC9QLMe7WYr2aDtvAd5FGQKNtWqeju542V/O2BBZT8FmV4UCzjT&#10;uHr3AlkwKgB1U+PGJsZY2TrDCEBlp+d4L4tmJKNtAC4rsIhWTK7CjroWFnSmrniPJ73xbTHy6JDV&#10;sHmhh4SWC1gfETru/3eIKcY1vJFIuujTCl89p8zmC1e+MKMynW+WcLejARSAPseU8grjpU1K3rbO&#10;8zXseASg+VEA6jxg7XrIBc0jwSgXNbs8r3aReWzCjG1z4a7G03X7orFHpJYIOAWfZn7KejrrRCht&#10;dJceA1CZTtlQdaB7gFdjmPbRix6RK3ofECT4dAXvCn8Xs8wqq3tX/ZuaiZCZbLheZ5IedYOLglUy&#10;LgWiG2iZndQ0Ze2pTVN7GPBklJU1uJLP1vGZHtT61DWLAtAorg0Sxk6719IN2n0wzkwju5hCnjLK&#10;c8DK1THmNuUPVuDeysce+nE2eZNUdxrf5HhbHbBuehlUjU6xqjWyskoDYLjT6h+daVrRy2g/Rl9q&#10;pNbzRR4zmq5ebiCjgOn8fHcyjuAzA6BTcdX+s2craEgXYEHnccsvhR/BiH4JOH3JWl4d6HN0oc9W&#10;B8OT1VsRhApA7+N7eECG7P4cUVI8L3ZnMFjxXNjl58etCSy8F6+6/o14Enxav2nYvakAu+SCCj71&#10;cTwFeL7cnQuv9ubDY/SoR2vohrngcQ5hdXd4Tm3x3NrgezvzfG+Z1WEkFf3I63rxZrSYVINXI4JQ&#10;18lmXgtAP4b9zAFoSmM5bu/LXfLqPWPW5nElZqrCZPsWo5qySQBUR3sCoFn8URaHFN+D2bx4oe2G&#10;x/G2gLSQEU2+CY+pQSnVgRbqOk8D0JRkUwhA/b6ad7+/6s+0sFlGKmA8914cu+RhUgWgWcB8Jt2S&#10;uEir+GhWyrNEo1Eb0krgma3eAaiu4wGh6kAFoDXEKtVAvjWQANRODWezAJSA+aFuUiXGKeigWKKa&#10;0HnZ0GrMRs1oPNtYiXd2kzTU+E6oAuSZaV5HJWY5APQ6rKOmoXJc8KXteHasHEfPWU5NZ1kHv0cX&#10;21LBKP9e0QdRRUh9SRePO7dlPP3/qjFp13YCXmU/0YCOgpeefjEb/uRvnoZf/f3n4e//xZfhb2BA&#10;//SP7oe//vMn4e9/9Tp8+9VSWF+mhIif4+/Zwu/RYWc8eaDHANTMPtd65vZ5gks1eS2wOjYleDS0&#10;toc3+8jG8CKvr+TEAospAC3DBe9RBjSB0ZSbKUOa3cEZADWsvhvGdY51yhFhvk+PNsNDAn231qYB&#10;n62s4XDp4ixugk2qr2WVhxOsrJJ1MQ6vUvQOJbXccQ0fhtaBi7CXVMptc/I4JA8OALqwjzZm43KY&#10;2yOb7t6lcGcZjSfr9qYB6N9BuuPvEAGw8GEYmfso3Jn/JMxuXGd1z1rpEa7Lva4wMlsdGtrPhTOw&#10;nrKfH3B1cRFjldVXNiKdv0CdFexnXMMfO+JhOwGhsqGRFZX9zFsavJ20KalWMzGTyXQk8Evs4+l8&#10;TsFobI24yH1wSQCaGZHiVWB+5Xe8eiio5owvQAPpBbd+ntserT1zCgFoymKLLUlWoKHtjG1JOfg8&#10;BppGL8FWplahQgb0twHQtD4vZD4TE3oMOnN2NDKiMJ6CTo8Cz4/fY/3+Pq72D4h7cnLDU2JC02q/&#10;kHUtDK5PXfFJA2pPfOFkAfRepQOyva+UJXjf5l3w6eo7rU9kP+PrJOVbAqwEiF1cjHWg/+ys5oKt&#10;viRuC27Rhz2CBvQujJogNOX3aTCynacw49OWMSUwN2FOe5CkNLGaVn+l697v7+vNaKJj8MnqPZpz&#10;ClbsCYjGz6EHdT2f9J7HTGgMjs+mBjBpzqbC+DQK5GVEM3aUtbvpCbnRSFBanus8PbpyF4gmANqA&#10;+SlliTbwu5opmgBo0oQa2aRj3qPfN5VVyGzKempSauVCuMMLXv5mQXcMys7Dsm1PaufrZIStFRRk&#10;DjSWRHZTeVAPwP0m3ePeVkKUdYbXHwNPV/Fxkiue27YiLfA1UZsIGJmFJZ2HJZXZlO2U/byHs1yX&#10;ucHvBwCjuP4GnB7xOB5gCvJ4BOh8bCUqFxapunOPcPh9WKv7Y52R0XyMEcaJ4JP1fMZ0dgIw6Ydn&#10;nmJMeQX4eEPt6nNc9N4WkL4B9LzCzf1iBgDL//ccsPACgPsIQPIAAHcEcDhklb2HxlgQugf4jAHy&#10;6jnJ2xR4Zut22t96AJ40IHk7MZ9bveUFIBRQCRu6Q8TS/i3KO1j5HiCD2sPAlI4yoBqYtvgZAl3Z&#10;1gz48j6KhnMTkL/M/biGpnCFx2YdELrEfe7MsmFzJb8COylod2Q+ZR8Ffz4Oc/w/xjPdgfwY5oJu&#10;AAb8Bvm1A2wA+nle9fL86ebipAsznRm83da/Iuto4wKxGbNrCyd9pxEg4LEdeUlXGfp+thQ9ymY4&#10;ClSHeK0KWsf4nabRCzuz/G4bhNwforM9YhIb+xB/gjIKEwuUUpjj+hZW8cud6fAj5GLfoQP99nAu&#10;/Og+RgyOX+/PhO9Yyf/00XJkROMKHl/DNw+ydb0MqIzqM+K5BLJqRa3b1Sy1x3PlgMf6CP2wxipH&#10;l/8ezLqjHvaAreEzCg0MzX9AOsKRCQloP63lfIjG+PnmFJmluPn3iJJinu1MhifICJ6iTX3C7fvr&#10;o2EXIH2AQcrZwSy3igZdV71tiEN4Qm42mc97MdRjjqk1XpHzWwnSOVnQojMZ+6m59jIX9HGQWcWt&#10;HueQFP5e2DwUzyueiyg5yd5rM/CZLvzT6jvpPo1h04Ckf8GjoNPNTg05xE75VYyR6Et10duylCa9&#10;jxdGDRaaeiVvPCcn6UCKLiwEoJ5bBZ+ZHOD7WtPjj5ESaDJS4ynw9CgLWsq5v4Tzvk54o5ms4PRY&#10;FpuUCLfneWnCgFJE/TCxxpxMdE3ZGrqrwVGau6tZxTeWERFZA/is/IA4O84JaD8nbpaFN4+nw9dv&#10;18LmEkkGQzjNWbsPDVyiPZL3b4BdQ+P7oYbQ+XpAowC0uoMVOE708o4fhIpOWNbO9+OUtAFUAZlO&#10;JYxoOeBScFplOH03jzmazxrW7zWs3sva3w0VsKl1/H/V/H/OxFJdePHDufAXv34e/ubXr8Of/+Wj&#10;qP38iz97APh8Gf7ul8/D7/+E/Nxnt8PMBMSmDChguL/n3dDfWwBAbRZImjDFsskpmxysxqS0GRrN&#10;ycCThCeLGsTKsfkI8FlBbEBlGag5B6FXL8EAMoJREb4gVBOStHMnXe8TXOU+2F0Jrx7vhscH62F1&#10;bjQMk3fYVEcUgMYE9HQ1uIurqnnS0SNchiD3ennGgpbU8OC0fBpu3GGtvk4MxRYMBizo3D0MH5tF&#10;YWj+TBhbOxcmcbr3T2XAs20oA5+9owBQDEjjy2fC5OrFML9Fxt0+DNUmDv9Zuu6JIahpPhMBqAzo&#10;x67bXb+f/0EEoOc8AkBlQS9+ylVgjGRCD8PIhkZdaF5dJvjMVvGZ8SiFz0f2E2byJHopW7cLNJMm&#10;M63gEyv52wDoSUxEtvoo7IGP7CYv9qT7TMxn6t5Nq/zMeZiZnXwBC8AS+ynz6aR1e6EJydunGdBC&#10;9lMGNAHQM2fQhMKYCjoL52QVn63kBZ2CzzQfvYtpKQehAtHTms+kMU0VnIXs5/e64k+ZkNJKvhCA&#10;+kbp3++blzokdUnpKjyLsSIwGDavEIAKDtN2oIULphZOcj08fzO5SiksaEVcqZ8A0HZyKdupysPt&#10;joFEcBTXw/nK3f+nj2Yw6yvNgpNhNRpF9k/mzwvD2DpU6Tra/vTMcJRMRxGE5sBTnWfGcOK8zN+0&#10;a3nTTmv4WphLGz78m+I6Xzd7AqM5ANWoFLWl/HsEn2g808iOXuPEoA60kqxOw+sFnALPJhhKR0ZU&#10;NlSXvMDTSZpOf39X67KbSgu8yDUvNLG90c0OE9qPBMHu6hsAUluTOvn8ACyp2k6B5hBA34D+Cdgt&#10;wajyB4Gn92smhaiMmlzX78dmJBhSWTMZUGN/5gH/glBZOYHRkoYeI4Diuh1GLI85EoCm8XMaguIq&#10;Pm9Lct0u4DxA23s0LhCljQ1Aob4zGYwEoE9IPBCEPrpL4gixPALOz1aGYDwHw+cAEj8WkL4mP1QQ&#10;mgHP3jjefgMg+Rx9vCD0MQ79BEIPMEnts8o+wq1/yJo2rc5lKwWM2wMYjmg/2uijyag7Yz8T+PS4&#10;O0B5B6DTOSQC6ORjqjsJrheEuopPLKhu+n1+jj9T1nWD5/oWbKiGKAHoCvpl1/ErAM8F7nPB5xSJ&#10;BBMAyzE2amM8XuM85+/yON01Mxfz3m30hzd5/vdVXGQuh240xK2cwBvQ0TXB0jcCCuoBBXWc8OtZ&#10;19bB2jcgIanl371dAyvlbY9laBNLMcsUf/QDbr/L5zixc56rBQTUAgAa+Ppm/t9OWPYbPLcG0Vjf&#10;aagMM8R8bVCLeX+SuCaSB54iA3jKURPYW0w9X9Adb4PVNzjmv8OM9PNHa+En95fDN/9fyv7Epc48&#10;z/vGf3/HUF3UQlVRFZKQhCREJYqKShQNaohBRYOKShQjKioqKkZUNMSQhMSQhSxkIQtZyEKqQi3U&#10;Qi1UVVNdTXfTC90z9MwwPcPM3Mx9P9wL3+f1+l7na05lep7n9wQ+XMfdHM851/t6f97Licnw+CRr&#10;+ONj4e6x4QhGn51l9X4CsCAzenIy6kcd9aQyoILP26zl76yOEYIPGESO45yD3UxzwbU6K/bz/A7n&#10;YDvPDANKqWi9Qt5nFnjPyn2az2EuEq4v+Lx1Yjoao+7ze2mUurwyHM4ANM8BPM/jzD+JwVfQKQg9&#10;yWNplceUUiBTcAShGo59/TpYw/OyhGrdIiRIMnac30pcRXtew/meAOhWZE1b2LDF1bckRm5i5SWA&#10;00nEhgkr6bXW19n1Zr8c6EsA1CB6gadHpyzHfCo3ciRkzBE1yilNinTKqjYzo+36Zi+e6wy+N3Iw&#10;NRFmKTYZCH3hn0iO+3zTkkzpTxJvcjnR+SA0MqC5GKYsisnikqy2UwAqiywA9WgffIyl5OLJMUfd&#10;qSoiZ5oGpDr8NdUEy++rYLVe8TZv06kOAB3pKA7ffHgu/Msf3w+/+upyeP8uf98znWFxlng61u/V&#10;yBPL7F13S9wIY7mft8nirGiGdTxIbSZtj2UtaE0PyIS+mrnZGRnRCtbtZc1gQZzxu2E7BaBV1G3u&#10;6cBIReZnCTXlVfup3WyBleX908t14dr90fDpN6fCt99fCN99fy58/eWp8N03a+G7r88wp8KnH1Iz&#10;fHcYLSiEQSvG7+ZXQm/XG2F1Ja+KU8OBJxUNBS/iVDIjgS5VNVk2qTi1sKHGpsh+CkAV05ZzwnQd&#10;X7EbAS53XFmh+gX+I0QKqG2wQ30XAM7POYQmZ5knyoW1pXD21HxYoA5N5tMw7KgT44pV8FnC9y5F&#10;DL2nllVeBStorgRcwRdXvBNqD2wLh8YwRM3vDQNT5bFKc2ypNAwv0EYz9jbhqO+FmeOsnVZZPx3d&#10;GmZP7AR0vh06BqnuHPtZGF/cBOjcGeZWi8PyaViSud2hvW9LaKYTtbwWR3WuazXqP2U+AZo63wWf&#10;2zYDQo1nyssEzTJCs3E1vwn2dCs0/Rbz01LbQq5h54XbPa/nNrKX2aQnzIuGCNYRPNle1sC8/H18&#10;O/WY5/eZ57vsI+A0wNf1vWv/PAdielHwxUNAtoXe+s2AxwRA34NBTLPBFqG81Xu+DnTd1W5DUZ6J&#10;KIHPpAPNX7ln63pAKpOAqOAzAtBc4PyLY64BSWMTK/wU25QPRFPdZ37/fAqjT8dUzfaC+VQsnwnh&#10;ZUGjnjLnwvTizAsz18IJhKYw9X3IReoAoAr3mwmjF0g6gh9B5mFOwoIkazM1w0x2En/SVk/CRLY6&#10;dm3sKln2VMAlqBWApcpKsz5dv6fKy3UAmoAoR4GnE93wkQHVaJRC4TH3ACpf5IACCgWZgM6XQahg&#10;1PB3V/x+jkA2ueYFs4LSjL3MzEeymyk3VGZTx7ogU7NQDWBU0Jn/u5npuY/mFUdWVy2n/0+Bdqzn&#10;rLHRiWB6GCrjlA4SVG/FaFddKfIGPk7qQAfv663PQKWJAwL8w6zUu4m/Mn2grxGACqDp4ULXCKY+&#10;7mPHde0gQGg4N2MwnfO87ljH6dgJfyS3Nl7guMIF8VHYMGOOnOQ4j+tudJdqMa3BXOXt0zB4p1iJ&#10;nwaACkJPkPN6hlzQ87CartNdsScGVAAqcJQB9f0CTUFnmuuAT+emAfayoLm3ZUGdGwAHRzY0saCC&#10;0DUiohL4PEV2pJpOR/AocBR4CkAFoisH0Xm2o/1kVtpwu3NMwPMUNbECUI+OK3jH75O+ZwK3GTNa&#10;GxlXazpjXSdAdBIz3hgAc4bH9jT3uzrQEbwEI6zFD7Ep6OBi7QB5h04T549G2J8GWLb67bTRwQzV&#10;AnacPYDFCsBBJecnAWcNQCQO7FgNj0UrDitwWJfyOla1jYup7ZyrdvKY5XZdAc8JShOqqC/2c1JN&#10;oi01AtQKHNh7uIiq5bxXz8XXPi62mmD+ZVr7iPyabMYMRFbmiT6YUHI0L1BveZWKzqtjWSbrDc5b&#10;t4lvekpk0xPW3PdXRuNYNHAdsCcQlQkVjMqCCjJ1x0eHPB/T3HQTFvUu6/H7sJU3+dpLnhcBnJcB&#10;udcAl5f4OVf5OVEHO21k1zCRXQw1odcWBLFjMUzf1iUBqAH713XxHyfTFEAsCL11aopcbwLpkXyc&#10;BHCuoQU9hRnJOY3RSvOSo4Z0BYbV2lBfq2xdU0rUxlamqYwLVP4uuzm37eZct0vzEQyozGcEn1Qi&#10;b0bmJQvqFi+ey14CntvZqO2ABc0m2+zlZ2BLlpjUkljPMl6Hy/27wXKmkRUViLqGL9lGKUY8L7KF&#10;ZUPoSKQkMidGC+aInfSz1hsBc/K1LMM7A6Mveyp+CkIzY2++4TcF5seyErM+AZ92vgs2UxSTxzL7&#10;49V/WmjCpLc9lpMEYgWnEX+pBam6kIstMFQtbviqna9SEgDZVrOJiwBAJMbo1qq3w2cPj4Xwb18y&#10;n4V/+DUr7+dgqdUWasxhLIle2oWEsLiYz4cJFTCW00hUCeNY1w2r2sPnEDm5+wByCsBpEQxpAcym&#10;Gs9SnO4lsp2EzDtlB3H044Kv7OT/RE56EavzUljUerI9e4Z3hPnV+nDxZl94+P5M+PizpfDNdyfD&#10;t9+cCN9+fSx89tERwOdc+OT5THj2CLb+BGbRnrdDK79LB7nrF9fqXqzgk9nAk4q31X5lodIAMhys&#10;xqeo1cqGkxQ6uMSAlvIiUsadlsBnLbR9HfWc1WW8MABAdchvZ4Wt3qGFk8MEQv0Vnijz6D1H0U91&#10;sKKp5YSjHiwaFGxkgf0pAtSWseavoV2mkpzSCkLwdxG4WkTgamMLWp8B9D1H6NE9QtD0EdjPBU44&#10;k+Z7vhN1oOduNYbbH3TEuXyPfl0Y0c6hDIBOC0pXaUw6gd7pAsLuBcweveQ6EspqjtbbGJDeYzZv&#10;+1nGelq/CQB19W4tp61IKQ9Uk5W3kyveowBU8LkZsXZqXFjXaubil9IqPa3iXzwpMwd8MgZ5fBmA&#10;vpwdmsBoPguahNjJNZ9A6XrzEi/aaf2RrUN8O1tDOwJQ52UAmoHPzHD08kQdZgKGaDkFlilGKV8D&#10;6u2kEX1xzABomsh65pjPFwYkasRyZiN/ju75fACaYpjWP8dA+pwp6a8BUIF2+v8KwAWgRoYIQmPU&#10;lS+IuSD/tBlIALQRMJRJVGz2gQ2FvXHaOfG6Tk9snEydjJwGGFk4w9Fl8ARVyTDTziowAq5oOjJu&#10;CRAG4BKYyRAKQKNERpAXszwBvTkAmlbuAj3X2WlkGN1kpM8XSDqCSsGljGcCoK73X8yLuKa/9rUC&#10;TQPoE+OZtJ+CT0GnIwA1uzOFygs8G+ieN6/0QHVFZHXVmgs+7YRv4//rCMQ1QprfabyVJ7+DrGHN&#10;V+3m/jJlwKPgUqAp6Ozi9SGNb6f3xc8BeJoBmsCnusEx0gXG+RtMssIXgNoF71HwOYteUd2iAHTZ&#10;liE+Jvg8ioZU17kg1DWzxp+LaDoTAD0L4yn4PDeE2xrgeZICjXNWcToUDpwZaAx+zkXSDmQ/BaBx&#10;HQ8AddYItV8jW9SV/EVY0auu4GVBAaC3ZEhnMS2xir9GZesVIp4u0aAV1/iAWY/X0Cde8/3UhJ4j&#10;m1QgmkCjYNGoJQHo8W7Yzb5afm/Yy24qibvQv3dgQOosWwecJzorYTsrAbRkoAJE1X86ruAFoR5T&#10;Nqi6UTvjV9GMCj4F57Kgo8inRrigGuf+HwN0DvH47mH1fZDUgwNISxpgfxqI6KsD1OzxpMzrZQmG&#10;inJeR2Unq/l4HSfnWjqzZTirufipBSAKKKt3khm7i8f2rozRrwFoVgA4y2hwK3oX0LKFx+ZWLrK2&#10;8TjlWL6ViyY7xgEn5YCVSgDpHta3fi+nltVumjoY/b18fC/P+QaAbjOP8z4esyP1mq64EOlGmgEo&#10;PY4J6hi61JNsM64CEm/hMLdK1VzX+7CNd8nRfgDQFITeZ+X9FPf8Y9hSV/V3jxvxRAMW4PPWEu76&#10;FdzxxyYYWphWxmMgvlmkt4/ORJbzxvx4nCszmrHG4lyb4320Nt1YmWCVj+OdxqVz1IpGBpTve5Xv&#10;exHN51XySK/QuLUGuyoAPUHUlwDU0SG/RgrDGi55j+pJV8doS8JcN40udpLHuxfPvo75PKyGrUsA&#10;dCd/q61vIkUDeK4Pr8VqLrdyDtjCa25iPJOcKwFQj9vYrGXSM2s5s2hAR5NsXLfz+vvXAKhA1L+h&#10;MrKKHeCEHejK+fvG8+PmDIDu3mSiS2aqTccEdCOAlGTIOe0FoC8XxLwoIsk8AImwSZKsn5ifMFGZ&#10;9y0Lau5nWazdzBhPV+8JgMp6Cj4TC5pAqM16seAE5jMb2HnkinvATVU7YTB3vcbm5x1eG98LjTCg&#10;1QDL5srXw/s3ZkL471+F8D+/Dv/+t3fDt58uhVNLDUQ2/QxCAFd8rq68su6NsBdAWdP2aqhowfjd&#10;DoPZ/npkQAtYxRfCahY1A0Q5FriSx5RU2AI4FYQKRmE+S9sBznxNBYlDpS2vYEJ6Neyn4aiX5KCZ&#10;5cpw8vyBcO1Wb3jwaDg8fz4VPvxgInzwbCw8uNsX7t85FN5/MhSePORC6gL65dldYWjg7TA69F44&#10;e7LyBQDNjAbk/PEE1Nka9V25tZtHWdEU2SIjKgA1vd/u90roeZuNKgqzZiOjmayPUkiro6sQB7tR&#10;TTKjPdaKEf0wht7kEC/iTbiF98h28r00JUQnLOxPKUBUJrQUZqmCbDIBaBldqJqRChXlthaGwQlW&#10;BZPErtBb2kUf/MDkztAzuhF953tkUxWHR5/0h4++5UXgYzLibiJaP/Ju6B7+m3B46jWYz+1h4UQR&#10;Afa8KJ/DpDCHvrWLmkDEuDv4A76FS38jLOgWKjgFoFtYw2fRSz+L0oJYy8ltZQWxGz7HgKY1vCyo&#10;4NPZwgPUWQ+9zWlf1rWc6yH0mRY0Pom4mst/EmUreK/yslzQ+KTNBfwmkXcScycg+cJYlIXdrwfd&#10;pyu+XKevbsVoxMn191qh5qwDUK5WZTh/yn6+iDtKIPTdXO7neu1mjv2MrUi5hqSU6/nT4zsRdK4z&#10;noDO6HpH9/lTAJoHPlmrvxxivw40c1FML9jPVM1pPac61szBr04pf1WUrd+5781czbVGeZ/HNTYn&#10;P0PVNcXY5hP1ilw07YXNaUAucgCAZCxZy16OOEjbMBMdJEO32xKHHAA1Fkhg1ZcC0smzNONTPWNX&#10;LufTXEs1jhoCs350fkYe+HQNn9bmAtIEStN63s/VMZ4C37MAeFuHZCJhNnPj/+PF/yd7f5Ld+P4U&#10;oRQzOvk5rtHTKl2gmb9ST28n9tWj+aSCTUGneaWCzraaKsD5njjW/7VUFUfQ2UmsUhpZYe8j2U0B&#10;pMCyG1lCDPYXTAI6BZMDMJze9v2pAvUQ0VeO77MMwFrUfuQQGlEMoZf5zHR+6AxbyGUlummWkH+P&#10;RwiyF4BmDCjubCLpjgE+rbkUgK5gZBJcafg5wQZHAKoWU/2lK2gB5RlW7rrYnbOEiifGM4HTNcwj&#10;GpE0EakJFTz6PZw1QSPf6yJh9q7ak+bTo8DTtft1M0VZuzsCTo9+7Q2adm7h1Pbo+y7zPQShZyk6&#10;EISmwHnB5xkqlgWgq12cOACgCYR6PHMINrOH97OCz5hPAWe2js/AaO06CI3tSJic7IX3GCs9iWMS&#10;fKr9HOK5cZjpxZzXzSq9hdf2Jk62daSE1LHyrGVNKcisISO62t5sYvpKWet6dFVeDju0x2rC2JUN&#10;YAR0OpXbAZo8NythOcu2CUC4mNrJBqCIPNziKk7mxZy4ywABxQCA3ejxqBPcAEO2CQPLVh7zu2Dl&#10;AaxVgBfH71cBOK0ExET2lO+9h+d8Ba+XpUilSokbqoUp3c/v0EXe7kAtMgKKELLHDhcqMIXqRE09&#10;0HhmDmyqVb2Zq1+1gvU+mk9rV5/BRt47OgygJIYJgHgPwHn/KBFOR4l2osLzJoymwPMxvogHJ5ay&#10;jvmVuXBreRbjE+HeubGr/vbqLCH407jyqQ2leekyIFjweYW60cs5AHqJt12/X1oeAnAKNlnBY1C6&#10;QN7pOSpI4wByz2kGnh3G8NRPh3w3piaakwDZYzwPBnm++Nql0XIPmkUzQgVS23IgdDNxQI5Zm46r&#10;eNnQtP6W8RRwOt7e+Q4kB/XOuyA3ijZyoe+8x2sv55ndsKICTxnrchnQ3O1KgKdMtuNtmdEqwGcF&#10;q/j0mBCYKjEr41zpMSW+mPqSGpVckad+ed8ni7kej5hLhck/L6cimJfzt5MBOF8G959c8CSKZExo&#10;bu2O/6VYGSLHEozZZYzmrgQ+vV/3IFd0Kolkqtj+SqjFBd+E70UA2kadZj1RRr14VJ5dnwz/+Kvb&#10;4c+/uBJ+883J8PzhaDg6y99oL4wm4NPynK3grvIaoi4xEO3teCMyoGWs4dWBFuiKB3TuPJCB0N1E&#10;Iu0GeBayll8HoHS3lxIYXwLwFIBWd/G87cEI1flmaOx+k8z0t8LA2LaweHRPOHsJKdGdrnDnDq9F&#10;N5EJ3WgLVy/vD9euNIWHdzrD/VtsdS4hSTpF1vAyOe1HS8PF83kMqIynLlfBp/EqsflEF2xO95WB&#10;UB4UsKERgNojDUis4cWlGo2IgfIm+OviyiIEQNA7XsUZzn8YECog3VvFioOTcpsxD4zgs7pSlywP&#10;KMYswpgDiB5MAFqkUxa3/G5W8eWwqkUlOJR3Zwzo/jbMByMETY+wejtMGPihzeHgwHuhtU9n1sZw&#10;7MKecO95T3j8KeHPT4jVuIrOCzf8wOSrYZQopvlj28PKKYT5q0VheokT1iBrGK4EdI4Zcv8uAHMT&#10;f0ABqMYjwedmQKm6T8FnNFgJRl3N5yat3wWf2ciMog3l6shJVY/JGfgya5m/ev9rAFTwmR9D4fp8&#10;PVsNAJkPQGX1BLDZ98yuNNdX9Dk9qtFDzssANHX6/lcAVCAqC5qfuZmYz5/0vv9/BKBqPh1B58sA&#10;NFZrRiaTZiPB52uvhDdef3Wd/cy64bN5WRP6ohs+gU9lBZnWNZ/9FICqKRKAluRclq56MvCZtQc5&#10;67powScnWdlPUyGaEe2385g+SKOYILSDo5Emsp9xFQ/rZjj6AOxn1DDS5270mU1HEYQSpN4JKE0A&#10;VPCp8Sat3xNDmbngMyCa/z4/z5X2Psw7jrrtrAYzY0XzAWjGjDKYOyI45edExpS38wPks43HCwCa&#10;z3ImPafHyHzmqjMTOyv4dJqrymE26W2vr6Xud2+cTrrqu9F2duNmd8WegGeWHiBIZ3WeW6UfJs7K&#10;EXA63jZQXmA5xOcLRocwrehsTx/3cwZgbvy4HfBxuM8FoLKfgtAZ4pumuN8TCJ1rqY8M6BHAqeyW&#10;Lu5ZQKvO7mUkFMfI2dR5fgrdqCOTKWhUe+nxOADtpEwhwM+jjKjgU7Dp8QwRP4LQNBcIDhdA3iLn&#10;U+Do90uAVJbT2wJNwWcCoL4dI5x4XwKg6Wv8+mhwygOggtA12FhH4OmcOmQDEiwn7KfAU9B5urcq&#10;rPXBbuYAaFrB5wNQwawg1DW8jKompDSCz2mavya5z8dgOw/Bdgo+BZ77AJPVRPXspVGmBl2cms56&#10;NNWym9V8XIazUtcwJ+o0nrSjeYNzkPo/pTCCiixmzFY3ZFnbdvFxChcKMcbW7Of5087GoBGd8H56&#10;zetCTWEVQKkA1/aOCESdki2AVr6ueDPPa9jRUlizYgCQDGklAFRQ4/peUOpavxStfgVO7SrYrRrY&#10;s1p0o/s4F3axmRiAiR/jYshsU41UuvgtJIg6YBjtazDXJhncxjF/f6E/PFoeDB/JhAJE77F+d13/&#10;gLD7O0uwnnS4Cz5vYCyyBtROeTvm75+kdYnueXvo75xcDrcFpcfmw/Wjs9w+QiC+7UszmeGIVf61&#10;3Mh8XscgJfi8xur/Jj9XN/wVAvadq3z+RX7OhcUJmFJc8qzzz8GqnqY96cQYTCj612VMwoLQSepe&#10;J5ANua0RhKp3l8EzlF4nvOBzCzrbBEBlQQWhrr0dGc8tnAucyHwCQDMQiikZ4Ll7A4QKYLQAkqOI&#10;85X3ewKffw2AJhDqRYPgs5oLiT07Gf5+8YKC1bwjIM1W9s5PO9hNNpFpjRWf/H0jCEV6lqXRvGBm&#10;8zeNqalpPZeU7yFGckOWOfatDoXpzGWB6n7PuuKztbtRVgl8lmIyjUbTyHhmwNPVew1r92rki1UF&#10;ZHoWvoqs601SUd7i9XMDFejvhgbW6sPt28PT6+PhezI2P34wHd6/w0XHWnOYGeUcRD3mbljSbWCX&#10;TeCUXQDWCtqHaltfDXUHAZE0R1awet9NTqir9537kFKwVncdryNeBlQg6rHsICyuq3cZ0FbMRwDP&#10;+t53QkPvW6Gh89VQjbFpH6v0vqENYXa+KJxZqw1rZ5kzNWFtbU8EmJcu1IabV/bDftaH86dppDxB&#10;qcUKpN+xsnD5YuMLBjSLW9keAWjUv3GV4RRzxWEEQjJiuIaMJ2EAYuaU5wSGFrQGAGkffCl5oBUF&#10;aHYKESzvQC8CirfLtJvMuDYq2+w2dT3fSMRDLSH35SWynghnNR3x/WRAXcGXsI7fjR600PgmjU7E&#10;QewqQq9BLEH5HiKcDsIsHeYkPoxbcgTWZGhXGBjfEQ6NbgqD05vDxOL2sHqOq/oriOfPEcy8uiPM&#10;LGFMmn4jTM2/HRaPb6c/nsYPTEt9o1zhQk3X8seoIF5gJ3+0zbQMGEC/ZWsudB4AuhFHvAzoFtZF&#10;29CACkCd1A3vx1y9Z/pP2VKNSTCf6EMSAI1tC7loinzN5gtHvDFAL1jQ1ISUrsR+AiRz8RbJSZjW&#10;50nDGQ1F0ZWYRWEINGM2W64zV/CZatOyUGA+n9nK5zqb+bo0rtzfJUbqHVyPjrfT5IPOn/S959bv&#10;aQWv5jNf65nc7WnVns+A+jFBqB+LX8MLWqYtfY3brwI+SSh4/RUA6M/WP5aAZzq+zc97uabTrviN&#10;b2X1ohqskk7J6CnvP8FnAqC6LmPGplqzWGMJ8IMplFWMwI4XYwGoZQrOgVpYT4T73YBOQajspwA0&#10;mWJSM09/o/W21TB9AE5AWO8+Aue5HSs2DVlnPX3AFTaAsjGFzudA57oOVFMPADQlViQDj+7xZlb4&#10;TYCARgxRTgKkardriI9KOZuCTuOPfNujTUTqsNPETE4AbR1g1mNsKUKfWg9r6dFAeGOT9lfj0ofN&#10;TCBXVjbGJaHxbEK/KtvZRZd7T2Mt4BLNNv3tfY20F/H/9n6IbUUAQ6UJg7BnShXUdJqjOkil4yia&#10;QmeImCqbpQz3H3fNC+gcM2HAmCuik4zYEXRmbGfFeuSOzmb1nuPoEAUMHsdhnicB/5MYTmZbGyMY&#10;nSHaZ7oJBzfg9MSh1mieGUcSsMjXr2BO0uVt7uZpkgyOE910zoYkIrSS+UcXumYce9dXu2Eee2HH&#10;cMKfZtvj6J4/Tbi6xzWifi4gP3KNf3MKRzUg9AoRTZdgR7NhBR+B5iHW7xhVmJQfen0iyxE1IzTm&#10;hAJKZVPVg/p1V2FQLxyGgXWlz+r/HNWOjuznGg07a4OCUoAyYPMMUS4yn4LPs/043nmf63cZ0AQ+&#10;ExgVfKr5TNWd5owuoy019H6GDvgxHv8DVTtCD7FkB0lyOAhZIQBtBLTVwTxpJBLAafypg9ioRaMs&#10;wxl1nIBNV5dpPHkrEdH8F93IMGFelEeTSa4so2CDBjrOK3ubw0jXEEHqQ6GpqgkdditSmDZO5nWw&#10;n4Vh19tUDG7MgGjRBla2W9iwbSUubDvv30SyyAbXtpznYEjLAJ8CUQGNYCZqEPn55WpGAdBlOJxL&#10;MJmqTW2EDWzjvKdxapQLT2O8lkghmKcAYAXjV5RUIMe4jA74Bjrgm8QqPaT7/S5yirtoRJ+wdn8I&#10;AL3u2pz1961FVvOwoFfnWbNz+96JxXD31BKu+eVw6+QCYBNAuraKppO3Me7exj9xhw76O2cAoacB&#10;pDQ23cTolJzv3hZ8XmflLwC9cXI6XOVzrnK8dlxj0ixM6Uy4tOhMUxk6hat+lDrT4XBy/HA4wSz0&#10;d8YeecdiDHXqmiQFVTKgW97KH6RqkQ3lHPnWq+uAThLEtfxWZFfbMK8KPLezgdrBbYGnAFQGdDe3&#10;S7gdgT8jC13J37uKiw5Zaaea1+fEhHpUSlEHC5qkFOvgFOwiU1rJ46yKCwaP2fA9mQqBIwA06U0z&#10;PSea1Dx5XJLBCULT+TcdozQrtb/lNPEaubMabPSegk8kJrreHQ1HEXyaJmAFeQSgBM6zMRZ8eky4&#10;aY8RTLte5bX9dfAV297KN7jAegty4l3OC69Qo1oYHl8dDT//+FR4ehPm+yQFJ+MW+rwRWjAV1de8&#10;Gqoq8d3E1kg0m2CavazNm3owM3VzEdXK4xmtqI53QegO2FDNSJqQkhmpcD9r+jYe74DPUhjQYjWk&#10;fI+WAUg8/DZ6Zrok/Dp/FpoBoW2kDI2MvhcmpzaFI0e2hsV58NfRonB8tTCsnSwLZ5A6njy2O6wu&#10;F4TlxYLIgp48kbeCF4BarecKPrpbeeI5AtCUh2VOoMaGuAIEIBrZFPMQ0Wm6hqwrM8bFOx9aF/Am&#10;+KzBvd7DE3KEF+JeQotbqXdrJuJhHwxRDRFLOufLAJhVfA/jl8oRp5ebFygjyvsFoOU4IgWgBfxh&#10;dlI9VUM1VUc3K7hBtJ/jtWGMLKruwztCG7qE5u7XWce/G/rGNoZ+5jBB890Dr4Wm9r/hDvub0E8A&#10;/SxA9OgpquaO7+L2ztA5wNU5d3AdiN78rF1cZdiCJACNLUi5+k0BqGBzowAUI5LsZzIi7TBcHwD6&#10;Hp+TAdWfAlBBaKr8SoAxP1Q+XWkJSgWgyfWeCaszPWJao6vlVOzt9/FiIf2t1DAm8Ol6WfCZ2M3E&#10;lMavyTUm5YcBC0S32NVrVZoxGjkQmo6bAK4Z65kZkQSfCZT6/vW1e177UQKc+dWa69mgON5fBqD5&#10;kUvrLGiq5ZTh5P8s+E0AVPDpJNNTvv4zuvBfAqCCUVfwG98yZJ+rcsBocmfmA1BZUFfw67lzXIDp&#10;Go9gD3C1F/CZubYBnsQvyYA24ep1Bd+BKaYL4JnApxW35oIaD6TmU6YvY/zI/MRxqwaypbokHgWb&#10;ie3MP3p7fcXOz44f4zkSgR6/RzTyAApb1I6S0XsA0LSPE8V+VtcC0RbeJyg1xWIvulXBYszaBEQm&#10;cJlAZwKa6dgAoG1CHnCgsSpOM+At3ub3d5r4P9hK1AKQNp9Tw1RLrQ1FPNepzXRkO3si6Fb7WgsT&#10;jBidGQDsDcE2mtE50dEQ45I0FDnD6AmHqP0VeAo2J20sQnvp0TrTWU70VmlOECIvCPU46EoeMDCI&#10;8WiAVfwQUW8jsKlxYG+cUSN3AKGOgHNqP9+XmYB9nuEE6wpeAKr5yPggAaixQqv8fgmAuopfxCV8&#10;gp54QecaOZYyoOfIsvTtk4dgG2HBHAGoOaBGM50lV1Ln/IVh2E5aenRVe7Tl6D6h4YbUXyPiR6B5&#10;9wgZk+jyPN6xuhOAeoOPCzw9+rYs6C1MJR5d22cr/baoBRV4CkBP9wE0adARfMb1+wBH6h1P9cN2&#10;woS6Wj/bV8fnIyOgc/zF2j1jOtV7ehR0Wtu52Foaw+1tQpomS3SisSgMk9XcT1JJb/nW0IYcq4FE&#10;kBpeCyt5HdyLFk62s2EXpiHBJ+ePOm47goAY3M3EnN1cCoO92Rnw5LWKj8UAc7vAjdxhdtiqg85v&#10;10bASBHPpya64WeWw9rKmTA5MBUGO4fISuyFPWpgzbsrbH4N0PrO9nUmtHjTzriWL9kG4cJrrdr7&#10;+JrL9/T1thwAmh9X5u8jMK6SsbVIQfMIOY7VrFDryG7cSwV1PWCivZRzTTkeBM55o+SuGta/yv0n&#10;+L+CLOMSWuDr5Hpe5291Dxf6Q9jJB0dhPYl0uoJ+89YCBiWA5xXW4QLQ68sASHSel2Aqz86h5VxB&#10;FwrwvEFk4a3T8xGA3pYBBXwKQu+uEfGUG2tCNR8JPq+iQ726OhGZz8vkgl5dnWYlz/dlvZ+BT8Do&#10;kmB0Npw/ws+aHiNjdAQAOhgB6PxAJzXBXbEaWI22LKir5I2vcX6ECNgS1+/ZGn4jb2/w/W+8EgFo&#10;pvHMNnECzwQ+BaK7eFsAKgNdwn2fNLqyngLQMv7O+QxoZiTzgiUDnmqBBZ+OGl7BqSA1Ak+NS1w4&#10;xIuHaAxKeswXBqHEisqQRpZd3ONK/qWKbM+9qQo7nYOjptSijhwL6lHwqUs+Zn3qdEfbKQj1YqoU&#10;qUmKXdL57tuu3zO9p7ddyQP6CKIvZ3NcvoNqTUiwmmL0lqze2+vfC537NvD6/nroB0CuHuF15yg5&#10;thPgIExCBwh1b7BdCFNRR/um0NKymWB6vvfeV8g1/5vQ1In5p58qTwBoNS73MpqQDJUvb4e1lRHF&#10;8S74NIJJF7yGJKcYA1MxdefFRDhVt7xGdOXucPrKwXD7ESa4Wz1h6SgESi9OfT7exZp/gFrzyfEN&#10;YWYaE/jEO2F2ckNYmNkWlo/sRP+5PUzj0Zma2MzHt4WFxaIXDGghepvdvDhYvbeDP5preMesLRnQ&#10;KMCFXjYr0CuKWtzxe1nFx0YYwKM5iI28ANUU8cBBPCsINcfqEFfJc0SHLBCuPMmTcJBVUCsvYI0E&#10;3Sb20/W7INSjFZ7qQT36PiOeinZx5UAeVsEuNJeg+vr6zdzBO0NX9+4wOUtl2dH9oePQJmqo1Dww&#10;JP7XIajd38b6B/1DJW+XkD+1DxFu7+DPYEDfDSfO7gZ8boc9fTt09/O56COqoKor+SMWcNWwDR1F&#10;BkC5moMFdYxe2sgafhNreI/RdATw3M6VzVafkLzv3XeJaFL3Cfu5lQej44ungbsp98wnZHTt+YKX&#10;G3Uwha4iGN+noDrqWQBCmYYFEKqOkye1x/jkzoHP1KGbunb9ObKbccWfi5bIzyI1DkrtSnLnrx9z&#10;AcIxQzSnD03tFQJZg4VtEHI2UHFmmPtGvld8Ow+cJpC6nskJcFQfqlkoGYb+swHphQs+mZCSgz52&#10;y+f0pYLPjPX8qQY0v/YzNTIlI1KqEI3RUYBQQ/UzPVI2ronS1W7WOMUKB4NDJfFF5TKgXJRVY1ao&#10;B/DtY93sZJmUAFDYAHNA29AcxsF8oQFJ3afifZuRZA2MV9LZfaASsxKMYnS6c4xOcECbzKbZnDHf&#10;M+dmz9hWo4qyidpTVpvqO+v5PjKbgkzBpkynt83pbaW6U9ApGI1TV7k+gkX1mPsw/shgNgBQ9wla&#10;BZfUWB6AGdyH4aIRQOnRaeH9HcgEugCLnUTsdALQOmArD/I1aTqtwITNVELgyOh28LOcgeb6MNpJ&#10;7BS6OeUGw5g5lCOMwipOoKecIWtzDuftNGttweYI4G6EbvFRWlkmyJe0LnMOp7WgcxrDyzQXsjMH&#10;AYzMHJExM7TpjOHAHgb4D1ElOEI0k7fH+RuMsqZ3xgCjjhmf07Csk5jBbOmZA3Smth5zKjUfGZiu&#10;+cgA9UnW+zOs8Q1XX4Hh0v2u693Ky1WA8AnW0q7eT/c3xDW74FNGVFAaHfG8bWi8o2te/ecaGnib&#10;kcyV9HgNN7L5khepj0ztSPcW+8MDHdIwZYJQQeZdPu+++ZOT3eE2utDIpBFkf0cQCrsm8IxAB+OT&#10;cwFDk4AzgU6PJwbYCDHH+/fA8nKbhp2zkR2FrQWoytid4/9y0lpO7usY58RxDuJgmkxRO+An2WQN&#10;790ZDtdth/3DWIS8qq1sY2gtJX+T2L0aTqR7ZHt4LazmRFsHy1lvtB+gsh4DXB0GuBpIDHNo4zqT&#10;NWhKaND0qsFNM6xNXFt4ndrqBTMrTitgt3Pcyip8K2ChAIayBDNSTTnyi16ihBaXmaM0602E7rZO&#10;NhfFGGEs1WCrtwmwCegsQgtaAvtp7XBKu0imw9gxDnBRdqN5ThOdrL6bD2t4s2YbaxZpRMN4uwdW&#10;S9NUJeeBKs4TdVsJAmeleoAVahf3xySB7taVCtZ9nKjzdS4TvxVZUZIMbmEOcq7STnQV9/sNNJnX&#10;0HNewhh0G6B4C2PSJVbzzhXY0csCU1jTWydwtzNqQO+dYV1/bjFGLt0jk/Qe0U93yBoVfMqAXnXl&#10;fhRmFa2pzKeA9vyC6/fpOBcXqb9eno9zYWGWVfxUWJvJQOixEfrjD3eHlaHeMMdWQCmRcWe1ZIPu&#10;AHBu+hnnyjcY9aCwoQmEbjYjNFe5uX4uUXPvcD7Y5pqe9rudpKykqEDPcTEmkNfgYi4I1IKWco5z&#10;NI45mQkJJpPbpiBoTtsDPvHo2+l9lTxOZDwFn5qDiiGAsnU44BAZiFmdiW0vAZzm53im8PusBSkz&#10;IknCCVLzNaPmeqeAez8vfY+4hud7RvmITCi3Uzi9b/t5mpb8nZJGVEbZFX0ZZFc5ILRyB9mdO2kM&#10;wnR9oOZdXs/fY7v2XuhoegeW8/XQjUHoUDcXdrCXBrrvprmxBoxzAFDZQZ1mz6Edob1nE6TchmgW&#10;6p+ihnyWhJEhNswATjM9BZhqPmOvOzmgNiPtBnw6BcQ3FRFqbzh9EfWZBXzvvUQvHTnaEG49GA8/&#10;//EsbUfHwwfvj4QlDNxNgNw6fo/hXrbKk9sAn2+H6dG3wuHen/HcfIvYzXdDf++bYeDQG2EEgnDu&#10;CNnEC4UvAOhOru4KeYHYxR0tAPUJLwC18UQdqMjeK1IBqFeEXg0KPtWDeBJuYvWyj8xOA1SdvV4J&#10;IlAXfJ48OhRO0RixQNbdMKuh/Q2IwPm42aGCTlfwMqCu4TUkGUJfCZvqlPK9ytF+lpdCbVPFWYwT&#10;rKaavlOEuO0Hd4XRMU4EJ1rD8rG9YWhsR2iCJi4kbd/8zg3oTwupqGo7yFp+hEak8S3hyNKucIq6&#10;zpUTuDRhRw92/U1ogR3dC4KvArxW1iDQzQFQW49i9abh88RIZfmfRjABNtG/RKAZ45lYtTMbaUHa&#10;sIGmHWYTYvrN5IY5ac2dAGiKh1gXYOeBz3wAaiSFACgBUN8WfHqMYbo5BjQdU4B60obmg88seJcV&#10;CE8ajymXNB+EJtd8csunt43VkHEVgDoCz782CYR6dNajkHIANDnWBYvRQJQzJv01F/zbdNAno5Im&#10;ptgHn/u6xHy+bEJKb79YwZNm8Dp1nLzQCUI3AoAdHZquhLwa9wXw/w2AVnERVlvIBRbAcD/Oc6eJ&#10;/Epd67IBzTSC6XxPI9vpi7TO0eYKACpgUfC5j8d3zAt1c+BzxxV3rmZS447gMzrao5M8q6R0kpZT&#10;vbWmp8RselsgqgwgalEBorKfAtB2wKHgU1Y0ruVhImUm22AmDzZU82IGkGQFfZDV90GYyA7YQEFm&#10;98F94VBnS+jvbgu9Hc2h5yDlDB1NcQ4BILsBZXEAkIfQT/byPdLEHnYAbC9HNa0enWEA3QStNsMY&#10;eWwlmiDYfRzd3Jh97DRBzVEhmWpKJ9FZTrDGdmJPO0dnhsDzOVp30syz4j7CqtvjfDfaTdjIGdjS&#10;acCrM8m63lajMSQR4+SAphGAmvM5zfo+1kXCtNpfPsuqf946TgBxVhFZF2cOFtbPs+lnke+/DOg9&#10;BhPril3g6Rw1H9OwdlbucfUuC4oxSfAZh/+fMU0pqkk2NFV0noG1FHiexx2/hoP+wnjWiGQ7kpmf&#10;V3hb53vM/8SQJNgUfN6awh2fNwJQR/e84FMgeZYe8VP9gGOAp7fPMKeHYECH0adyPAUTehLmU5d+&#10;1K0CNs/x+ixIMmB+FcOoIFtZgf3y4w2FSBfIXub1u79ma+iu3hq6SCY5QGbhvqK3YTeNTWJDxYqx&#10;HibUQgWbwvZiamsAxO3lIsuLOMFndcygRXKFvtpEhphfa9NXLknBeK8IQmFNt7P+3sHa1HPUdlb1&#10;22AjPRYAPDxfbeFiubyY/N3WA6GzrTk0VFeTvlJA6clWKp/RGhIHVLiZVTvjZqNiV0F0T5dxUenm&#10;L8WKuVJ1BMCN1aRRwNp7oZY1cinDYTtHaLisliYSg9nLeM0XbMuG1sNmHaA/va1UjejW0FOxOTLD&#10;MsSyxQJRNbMnAf0C/rMD+7I0A9zpjhchNzES6Yq/BTN6h5zRu4BMY5WuLaENxfF+A9PSLQFoDoTe&#10;ZQUv+HxwdiFGLuUDUBlQ1/HXbUPie92gcfDmiTmOR9CMLgBO53HIH2EVDwB1AKCXlo5kIHR+MgLQ&#10;4+hBBZ9HR3pi29Is7VGjPE8OctGtYWy74BPWUxC6AwCqLnTr25wv//8EoK7iYylKrjQlgdHsPJdz&#10;xINBJAESU+lRtlzQWUU2bASbjEDUpAQvcBzNawmEyoDqTE8O9SyXU1c6MgBkcnEAhRqJZDKzdqMX&#10;taAxE5rfJ+lFU6OhVde+z/FrYxB9DoB6TBPzQXOgNGlPizl/y/4nnaisejYY8eiEry5Ca1lOTFnd&#10;xtBcvxHfjPMOZMEbkHhvhjY0m3sBoGZ+Vlah84Roq6fpqK+fx9wYm6AJoiendobxBfDOOZr3ju8N&#10;HbzfSs5Cvi7GL0HU7YLl3IEmdBtAcxcMaJGNSPvAC9VgoTrKf2opH2CN39y5KZy50BM+/GQl/PFP&#10;t8Kf//Za+N2v18LzpxNhqM9cVrAUQHni8OawgAxynnX8UO/roRVs1QI52NH2Sjjc93Y4MlcYTp6i&#10;Mng1PweUP+AOwSfjVaYjCFUTautJAW4uG2EquRIsR9cTrwJhKWtLuaqlMrOhkgdEMQAV1rMet3q3&#10;rkiu8E7RvnCGFcAqxwlWDx28gO9BE1pKvWYJgauu4GVCBZsC0KgFzYHPCr73bvWkrDQEoMU0IVXQ&#10;CFBdQZYVmoj6ve+G9vYtYWm5Idy9PxzuPSCQ90JrGJ/gyhXq+V2jkAChrST6rx6rCzeut4d7dzvD&#10;7du86F9knTexLXSTi3WQcNZ9BLX6B6zaA9qHZd0C+ymj6Ri9lCKYNnPFmwBozPhU4wnl7sh2bkJs&#10;v5EAZI+b0FrKEBp47mpbTWbMI+NFUQeg2pf8EXwKShMD6pPQuAmP0dGXA57r2Wl5Ib4xNsgO79yq&#10;36vPlwGoAfgGB8fh90oAM8tu8+qUVVfe2CQRwaeNSHzcMTtzE+yq/ydBqF3q/t98O4tmysCnkx+X&#10;lCKTkpYzMw1ZnfnTebnvPbUfZZ/3wmj0cs7nyyH02Qo+A6DvvEaNag6AbtKhaVRI7v+bWqgyra1S&#10;By6MYFYqC2jsIbhdl+XLALRZ8Gk9pMHpANCM1ZTphAmF8ZT1FHw6B8ppS4K1jOJ91+acyGo5kbnK&#10;k1WxKzhKWXS6w7YYzJ4fpaTWVACq7rQabZ26Uw1P+/kZewG3e7nwayB7tJHVs+87APhtZc3cYUsQ&#10;cxATjW8nRrSddXoXoLGnGQ0mgHIAwDlAxWH/QUAmNYfOQEdLONzZGo/OIEA0DizmYWoRh5kRbg+1&#10;18cRYHo8zMp6AHDqWn2EnFPD4c0SnMI5PgsAM+B6DLZS0JkBT5pvYD8da0pnZEPt7eb2EuHu1mQK&#10;LGU5BZnLfB/HzvZF2NA0y4C9JUDfPIDV93l7jvX8FMaY8f0ltBvJfNpwxNpd0MkJdI6VvaBzrqU8&#10;A5m8Xh3ha+wlX5BxhXn1uAD7Nw8AyzrP7TRnBc3xqE1A6PyWaAVaoJ7S4zJVlc46EAWQyoIe6wHo&#10;mQ3KOt7bhtSfph3JkPqzGJQu0cednPPGMMlcGsXkXBgGpAAQZTZlzq6SHRqBJkdjmq5NAljHZTzz&#10;v6Ypspp+rzNsnE65Wh+C5YwDOzuM415wOoQ+le9/lp9jbmlicgXNVmwKPAXcAu8ptMzDbK2G60kf&#10;qdsVOitY8+WAZxVypHIu1su5WC/l9bICFkd2sEHGnsd4DVrQOmL8BKAJFERtHiBU5t/HfJSFVMI6&#10;Ig1x9AJoSi1gjbmDlfcumCNvb4dRdXYS0SRh4sbuXfSGvs6WcQFXglZb2ZCNZx7VtCtNSskWbvTK&#10;0XdazlDBRWV5AVsORqmZiReyn4LhtgYu0NArGxcW0yZy7WeyoLHr21gdikcqcPXX7CAUHwBayxq+&#10;gXWqLGgjAKKZzV07wLybc91g9bYwUb8zTDUWxApTwegxIq0y5hwJR6684KJJB7MwooTD31igbx4g&#10;enVhkHzQfo6456nXvLXqep7VvQAVAHp/TfCZsZ+JBU35n4JQg+jvnZ2Po2b07hnY0rO47M+vsrI/&#10;BkhdBKQucFziuBjBqMzo2VlMSVM449GCHh/vC8dGu2NM0yJmK42CstvGMhUgtdgBA7odRlQAGofz&#10;38sVlwm0yYBaC209tEyo49tmiqaWwATqYiRTNKIJADP20LclwhL7mQBojNdiLV/D31PCoNZoObOO&#10;vajga/LBpwB0t9WidrvnQKMEWxoNRbKa+b30qXkwkTmpUCb9rgLYFEqfWNUEPH07VTqndb/M7E8A&#10;aM6YpDZUF3zpNiSMu5F4EMNkFWcz5Ttt+9FdwoLuw+3eWM/FHsyknfBinO4uNMmYjUZHt4aRkS1h&#10;dGJ7mF/h9W2F17cVzK8TmGP78TgIQO2Fp8nI/E+zQHfR7b6jHsBJc1IxFZy7YUR36aivJ52Cn1NY&#10;wRqfPvjzFw+Fjz85Gv74hxvhX//pXvg///1Z+B//8ijcuXIYOQFRm+CmLhjWmdHN4QKmo6WZnURv&#10;0n7EzxOA9h16EyxWHm7cpGp2reoFA+pKw9kO4ExA1CtMn+CFPPF3+YTjSV/JVa0aBqujyl238CIk&#10;2+mxvIDQ02KecLyYL3Glfu38kXCFKrKT5KGN8YJ5oKkklJXyvXDF76Qz3vV6tmLngYB2dH0NDzMq&#10;O1rCk3c331PwWQEVXVpEhlUZ9VIV2RRDO9dV/yzMTFWGRw9Hws+/Ox6++mIhfETw6dVLXawP1WpC&#10;UXOFcPp4Pf2ks+HrL2bDs8dEYFyjx3m5OkyOFZFLtS10oaPY18CVRwVXAa7feTHdAID9awB0C9lh&#10;zlZA3gsAyosdV00ynhn4zACoIzhTV5najQSayf2XD0DzwWcJLkyvBlOcRMxIY0Uh+FzP88zL8XSN&#10;FNtpeDIlt31+s0MM2wUs+iKQQGgyQQk+fxIgzFo6A6IwDWa25So5EwhNDUIbAZkJgApCXwagqZs9&#10;VWamNXkCoz8FlxkQzQegGobS52R6zp863PNrN192wOf3wqcVvMDTEUTH/M+c9ivFXiXdreyIVW8C&#10;UNfiAlBfyBo4wdnG08qJssWIJLvaAZdWcDr7CGu2x13g2QorKvvZSDpELZKSGpgTw4Ydg4cdQ4g9&#10;mSVDXzzJCTSj2QmwmgOfNo+5Ypft9GjkkyPg3M/a/wB6x1ZAVjurYqcTx3cvq+Q+gOEhgKG3u1g1&#10;d2L2cQSg3TCU/bi+RzoPhMlDHWGs92AYgfXM5mAY7mrnfZ0wl51hvIfbvH+8pzVMdDM9LXHGZDJp&#10;BJqgQtHjKKzmCHpO2c0J1tRjspkCTTrRFzDhzADIpmAI4wD0Mm0nTnMA6BFcxPOCUUDnNMyj/ey2&#10;FM0DRq3LXIFFtK/bowA0jaBTAOqk28fQYy7w/WdY4U8eyMCnwFPW0/H2FO+fYK0so+fRmUIaNEek&#10;0DyyIQGptwWgi7CBizmAKQCdbUEDSR/6kTaqLpl5tJECUN8nKBV0CkKTFvS4a3kAhiMITQA0GpQA&#10;IDYiCRbPGVzP8SwO6mxgJwcbAJ77AZ1oB9UPMq7dZUYFnZfGXefy9SOZ0SgBz4uu4VnzCjpPD/Jz&#10;GIFoAqMCz3wAepqv1bmfMbrcpwDPJaUOMJ/TTcgXGmkJIgrPlXsvYErwWYvMqoZMZMFnBVF1tejY&#10;XM02FKE/Q8sv+1nHxVY9SQqZXIvnE8BTEBqBAdPIY1tZSBsXRq3IPQ5YwUpgfR366mKeM4Xo5HYR&#10;SF8Aq1rI9/a4E6Zxl+16rMH1CEgIbCAYXdmTx3dh4zbR0uPr8w7rEQEvxgiaa+1RSZmmQgFoAqG+&#10;fvraKgA1s7a3dT8XXa2ht3lf6GjEfIOMRbmMYDoapgAompFkAQViTi2/qwDUMP29yBAaSIRpYpV6&#10;gOnc/Xbox4A7AnM8s5/0leYSzFtlkTmXfXZ8LJgbe5kLiyuWEMz3hXuruOONUiJm6wph8rfI9LwH&#10;qykIvclaPa3hbT6SBX14bj4yoXfIHL19mvU8WtBHFxfD0ysrcdSI3j+3EB6cw11/4Shvr0RD001M&#10;TtlxCVZ0Lq7oNSZFdzwxTWuzgzEn1LgmA+uH2RrIctsq5X2wSwDK/W4+6MsgNJleBZjZuSe3ggeA&#10;ZsAzA6Gem2JDYMzWzI4JgArg1mOO/Hsy8SIGwiyN6/m0qo+kAQA0H4QKQF15J+azyEYn5mXmM1Vz&#10;piB6gWiKW3qRH5qdT/09M/bTHNOfVnMm0OnvmsBn1DfnKkZfZIZmQfVqQnXGZwBUhzyRZVy8VJdA&#10;tlWyhm8gx7x5O1sqnn/7iTSrgpBjw7sLv8rhvm3hyDSyo5GtYWGuCFyzORJsyzQ8TrN6b8HN3kDU&#10;Un0rrnsYz9J6DOJGMcmEwpoWxsnW8iUt3E+u3gGfxfVIFThuAWspTzx67EB49mQe5vNa+J//9gwA&#10;+S3zdfgjNZyHDxaFzbDhTTCnU0M7wk2ima5fQnrVC4sLA9oEE3qQbfPJE1Xh/gNew27uewFAN3En&#10;b4Zy3hZZUFYfPEmL0FQUIRY3DqmAE2Whqwee8EXcSYbKG69UgTNdo5FTR1tRF1d2q0sD4fa1FfKf&#10;ToUrFxfCEplnB3kxq4DZ3MGdup2rw208OQsBngV0n+7gRcwRiKZOeQGpIfblux0cYjjCygpxqe9+&#10;hTse91gpImfYzbo9r8CsloTzZ5vDc8JPHz/oD59+MBk+ejoWji/tgSGC1eSPNM1VwbULB8Lju/3h&#10;6f2hcONKF5EAzWHxCAzNOE0pvTBLDURulHNFgNZ0+xYC6HOGIlfvMYZJ9tPAeXWdvACZ7emLnAaj&#10;HeiY1HpmbnIAXLzt52gEyow9adVbtFH9J1ciLzGgvq0gW/2n4bqpNtMr8+TEi6t3tZ1Ozl2/w9WB&#10;V4g8uHfxguuTJb/VwSdyelLng1BZVcGwa+joSozZbH5/hfkvsttSJadHwWiMZxJwxnV8xoA63vZ9&#10;L1hQ8zczJlRAmIBocsongPlfsZ5+3BGYJgCaop/+GuP5cixUMiWp/Yy99fx+TjJo+f9UC5aAp/Eu&#10;6j/XO4dhSVwTqv/0pKl+zdD0TrIA22zviQwoEUywkgLRRlbk3s7A6HYYIFf3WdSMI+iU+ayB2fF2&#10;OrqOd3y7qhB9E5+zh5N4DT3XdeTtpsalJhqAmqkxPIjJppWMzBYMTq1oHjvQP3azSu5lZer0wRoO&#10;AgiHAWwjdJePsjYbofpzmHDpIYLUh4hVcQSf0zpchw6FmYHuCESnaH2Z7usJU4e6w0w/uq+BQ2Gq&#10;twPg2R6mDx0Mc30dAMl2pg1Wszkym2lmiChy5gCTaY4APhepqFwhnmYZl/YSRp1FzDGLgkQY0HnA&#10;6xF+V2cOo48zz++4wso+zXI3PeG8bwldpsdj/H+Ow5AeBZguA1KNwHGWAK8rANZVvnd0I8PgzQJC&#10;ZTNlN709DSuqNk9A5Sp5uGFHGN2HlCc3k9RTztCFPtVSHMfbzpFOTDiEty90VtBXruMZbSid6nM0&#10;C83TLLRExqZH5zjGn1X0lMdYtcqUyi46sqCCz9QR7+rejE6Bo2tzQaVspqDTiewnIFOW8+48+Xqz&#10;tCBNt2NawvU+Qth9H+CFNbrg8ywTQewoYBTg6VxkHb8Gu3mG96fjaUCub8fhe5weZfg53vZ3FETL&#10;8C51ZAzxOI+xUQ1d5NsewjTaTZReR/nmsA8QWAbbqfaxknENLQATiO1lOyb4dO0u+DTNwbW7YMDn&#10;UZ1mPmtluchqwZjXxcWQF0s9JBHI1u+nbGAvxj5b9mK1M983khSQFWmK2Z4VQYKkzZT6/Lcwv7z2&#10;N8ivOAmqz3drVwjT5RghaL6t5iZbzbLcW1IgdpMLWlSQtczxeqjkaX8VuuV2L7Q6uahqh9VvQtdc&#10;HdMpvAjdw9eXQTYIQJ1KgvNlfGs4L2pKqoUBrkOKsJephx2u5XfbD0g4iIm2D+Z4vHFXXMkvcDGz&#10;ygWLLLVjGYEXDlcnlWDwd0ay9nB1KNylJ/4aNa1XiXO6ybnVZqWbGJhcx0cQyjr+nm1MgkoYztSA&#10;pCteMPoAEujhhSPxeP04TU3oQwWit9GO3j6zEOfOGo77szjuc4D02upcuHZsNhqf1IxewCAl+FRL&#10;ehGN6hTPO8shvMCuZGW8k/W7ALQQWZoAVGOSTUk7yVGVDXUtb2C9rUnr9Z0xtJ4hO1RpmOesBPS8&#10;7TnLtXdiDF1nJzAXmdC/0pSUGpMSGxrzYy3cyLGgMo5JA5oYy7Q6T5Wc1mdbp+15NW0U022NR4WA&#10;YY/pHJuAaiqaSZ3wiVlNLKi/ezS0rcsJeBtCQiLCMQ9UAKoZSXOSUwFWkglt2rOZdTZM5hjbiSOt&#10;FPlQmUoK0NChEnSWOwl1ZzNymVzgc1ysCvzAOmdWSWU4Qp4ylZnVyAurAZA1gMw9MJrldZicAKHF&#10;kQ0FfDJx3c4KvrSJ7TSr/kIMT7sZAegmSLlCpIkjJA7dvjkWfvj2Qvjzb2+F//PvH4bwv74I4X98&#10;Hq6eHuBvxkUIxF1z7av8/L3h4W0qXikJasPkXcsafz9G7+O43+8/6Ax3Hra+AKCCzy3oHASgOw2j&#10;XwefnKCNQ9KkZBOCsUi8INh8VMQd45j5uX/vDjRjaKF4gjy6ezp8+P4VkvBPg3YnQj9X+uU88RL4&#10;LOBrdwBgvaIVhMqGOr7YpC75QoBpsTQ0K/0S6qjKi15bB6D1VFFV4VQv5k4RgPZ1oe2c2A3ApPbu&#10;7L5w91pbeHqvN9y5ijaU5P1uDEZNIP0OQlhHB7fiyOKFGyR/fKWZq4baMDqMO7mTF8w69BdldKMS&#10;9WTbkZmfsdGIFbwAVP2nrKgsp0BT8JkBUP4/AFCB57rek7eTg1zwmdbv0YAk+NR8lAdAsyDebC0v&#10;+6kTUwOSIFQHXsoAzV/D++TwCt9jcuPlA9Ck9fQqLc0LAOrVWiYHEIDqStxGQLsgNNWlbQX8ObrF&#10;nQRA1VU5CYAmRjQB0BeB9T8FoGn9/l8B0AQ4E+v58tsC2RR6LwDNd72/DD7zI5nWe+tzADQxoALQ&#10;go2Z8zWBT9fvMXrJvmGeBwLQTLO2OZ5QDU7XwW5wuhpQWVCB50+ZUNgeChocAWg8GXOydQWfxjV8&#10;HfrnWk6y6kL3GkWWA6fVu/kYwNOmpf20ADXDCHmibuHE3Ab47ETT2IGhxsinfPDZB6N4iBX3YTSK&#10;Q72NEXiOHWqOM95Hnh/jcYqmkzh97WFxtC+sTAyFBcwGc4O9EYweGeyP4NPj4vBhQGgP4BM37CCu&#10;x5G+sDx8KKyMOD1heYQO4qGDYQF39xLu7hVc3a7qjhHMfXQEdzL90ivkXS5jwPEoEF0BhC5h0nHV&#10;LgBdBCQvE020zO+5CFBewoHuHO1tBkxSd9nfBqDj6wCiRwGmts+cHmgH6LXwMSKOBtviJCAqOF1m&#10;DS8IdY5iCnJ8X1qxC0anWIUKOKfpQXfGmwrj275fQCoA9e2JAzAKLUXrQHORDE2BqCDUoyMATaBU&#10;NlQm1HW8t21FEty5dlfrKQh15a7eUqZTvaZrd40pVydYyQM601Gg6dtXJtEKwnR6FIRG5nMKFnQa&#10;0DrNSh5QenOezMnlvnB7kfUtIeiyaBcBMs4lWLULANJz/IyzgJw1vuc5vtfZieZ1JtTfUTb3CLFK&#10;AlCZz9EGIlfI9xwm4aG3mppKpFYt1Cm7ZhZsNcJS7uWc0MCF0z4umBowp9Z7QQXYc+0uYyhT5brR&#10;NajPJQGpjKjRYR0EnMvSD/K3HeACQ8nIPgoE6igfqcHUWo6p1XNBAfF+RRabcK5RvuUmrRT5lsSF&#10;JIazSROoTuxcXF4xJ/TdAOJCo3BYk1e4Pmeb52RlEuiucwDU11hfa21WOlBNY1kOgI50tJHV2xg6&#10;9taQWoG5j4IFXwfUHlZgaDGWyeB8V/GVTAWeAFudqjgRN7CWb3AtD5khE+o6vovfXxDaR73iFEBU&#10;EHqMx8nxXkoASCU4N7iXxwKs+FA9f+/94fY8Wt8jlA7MAC64ALl6pDvcWCSGizgnqztvkvV5h8rN&#10;h2fo22YEo+Z/CjzTCDhvnSK4/owZoITfn6M29BzO+bO45l3Nw4jehT29p5YUVvTeueUISHXZX19l&#10;m4h56TLtTOdoL8zMTBNhYQBpDmY+QahMaKGRTK/CxvF/3/UO50sAqRmhCYCaE7qJCwRBaKzvNLRe&#10;KRdSiRTblEBo3MzlAKjMYgqMz8CoulBwiGAUc1J+Y9LLtZ3p4xqRshV85oZXcxnZz9zqPZqHcut3&#10;tZ870YXu4O+6bqICiL4MQD3fJh+FoFkQ6tuCUH+3xKp6O0kHXqzhX+SSKsHS2BbNbTxeDadPALTO&#10;anMAaNn2n8HCF4Qlnvenj/Yga+yKc/0Cf/vL4+HJnenw7SfHwq++PRl+9/2J8NtvVsNv2QZ//pSL&#10;h1NtbMRgS1nVl1HRWU0wfTmYqbyGi0aMRmV7YUPrXLOzemdKcMc7uxv4v/B5RXxe2V7YacDnboi8&#10;rq5t4fyZ7vDx+8vhT7+6Hv7tzw/C//635yH8t4/C8/tzAGV8FhjTavjcQUxQJ46xPTpSEg4RWr8X&#10;k3cFv8fQ8LvhzPmacOFqbZ4JiZPtLlyJuxD26jYsRsSrK96xIlM9TgWsjFelVm/a6W63uxWbVm8O&#10;IGCfR0R97fIS4PMa9UuXw63rx8MskSL7eAHbirNLQ88GVjXbWaNsBeV7Beu4VnGK+b4CXK94EwDd&#10;DfhMALQSDWh1KVeW6EAraCuq5E6pRZvQhWZhbrwoXD17INy60BRuUvn08EZruH2pAcazPZw6uhvX&#10;GDoJXPD7dGtxNdDcvAH9J7WJ7dvCgQMEI3Pnu34vLeWqgLD77bYdRdCZhc8bu5QAqeudLYwPSieC&#10;PkbHuCYdn1ipnShmcOYaFtKK3cgJmc6M8VQHmrVAKMZ21a7uM+kPozMwB0CNh4hOTSZGOPEE8krM&#10;n71+VeZVW57hKD4p/Pl5swtt5w7AnO/TVf8CgGbGHAGoq/cEQHWNO1Zy2g2fJjGKSROa6UKzis58&#10;J/rLwfAvwGK2YncS2Mxfu8fYpBwLmn3Oi/rPCEDRdf5kcg1I+TWc6fMSAypoTgDUC4P89iPBZ9SH&#10;RfCZZQBGTVFkbzixkn8r4yn7aUe5bvZsDe8KPmNDvS3YFHTWCCiZCDZz2k+PjmxntqbkZE7MWD1M&#10;goBUo1Lmqqe6EMOMc4gcSmf9bbSd3u7CaNOLPq8fd7bgsx9do8cR2IlRmMgJWME0k4CyaRjLKQBb&#10;dqRur/9gWJwYCMdwvK5gOFimY9rbR6cxDI4djsczC9Ph5NxEBKmr9FA7R9GEHZsYDMcnONKLfWy0&#10;F20Y3dJTh2NczBo91af4vqcnD3PsC8eHu8JRIoicFU5ci7l1+wKMrGznESr/0vi2jGcEn4DOU4dp&#10;G6KV5VQ/gJNQ7NUeurlx4/r2SUDoabI0zwx1xKONNCcH2iIwzWdHBacn+bkJiK4ARtWKHsEQErWf&#10;xOXMkWcp8IwDSzrcsAvwWZJNE0C0icKK5uJsFQ+4FHTKdgpGEwO6TGvQHEB2vp12IG4f5XOPw3C6&#10;Ws2qOAGT1G5qMLpBKoiRSTYfnR+EoQSkCkTVfbpGvwwbGt3pOWbMVbor9etzxDbBjN0GhNxcJLZp&#10;AWaMwPMrvP8mjTu3V9g+LfUDUIhsYi7P0hmfm0ucwC7Apqa5OMXPn+I+BuycOIypijimhYNIDwBF&#10;jv/vaDqCLR5C/9mzB8aS1ft+18ywM/XkYDZwArUyUwB6AOPcAXTM+zDWyRQmR7JAQMOFJ39NSFk+&#10;bBYdpjxE8DnC33qMC40IQpFJCEL31sCC4gMoJFWlAAAnABV4VmDMqKzghA2Q8+1qQPEeDD9leBDi&#10;Bg1g7IZO8Or5ysY+pWNqqDXyOVlBAyH2bDXM+TVIXFe+xQkHG2qjBMULMDcBw+1opA/A0JJja6at&#10;rwP2yZezCRN8Gi9VBXCp5O3Y7oSRxDX8Ps5jTdxXBwDHreRitwFA29kYHmSr10acYFfJm+Fw9aYw&#10;2bidNIZCUhZKyGOtCucPA0RJKnAujzdyMULV4XQLwfZofo9gQFvK/s43aVeSCbVj/sEp1u4A0esE&#10;0BtIbxd8YkDvnMa0RCf9/bPkhJ6gFvTqkfDkiprQGYAoGlJGfWhazd8/uxi1ovfQlt7EBHUDp/01&#10;gO1Z8kovYYbytheY41zoDvAapNyohPPkZoDHdoCnADTLCOVcjx9CIsRYphTPZEZobExSwgUA3US5&#10;iJPOnVmXPOcmzncxHN7EF899nAtlQ5OJJ5IzufGc6cSeeD7HEbhmDUg5J3rO7R6NRjm9pqxnZjhi&#10;5QwJ57nUc7r12en8nn+OT+daAajAMyXKCEAF0J57U9NSApz5Lvv830Uta2JAMxBqXBM5oVxsZZnq&#10;gEMHDNRUuxnmk9eNixPh7HFqVRfxsZw8FB7dnA5fE0j/qy/Xwr/+/k743395Ev7XPzxinoR//e39&#10;8O3zE+HMEvKpwUoINh6jYJyKSqb6NVJ/YDurWbvjeylkBJw7eX9BLdiA41akizvAV8XkipYCHPdg&#10;0G4lAmplgZIFtKBffrQYfveL8+Evf3s7/Pd/fhy++/wYz+Eitop8bskroZMu+amJAjJBkfFMF4Tu&#10;Q4BQGND2zr+JZvDZxS15XfAATgXcu3GRuXo3E7SMlYmjINwueBuQBKFqQcsxIMUaSlbSTVTfzU30&#10;gHZZB1w/Cfi8Gu7cOhPWEEYPsKKr2rMzVlluZFUjAN0B8ykI3cUTVODpcRcBrTKsGQjNjnbL7+YK&#10;oBL9TCVP2j3UcCrIrYYNrUDwKgDdiw5ioHMbVwYN4fp52IGLxIisloar56vDrat7cWhRD3UbNuUo&#10;Ds4pAEQzV2eIdjewEvHobMd0VACjqmO+uAxtBC8Mm1nvG8Mk4ykIFYBmdZs8uaDnfYA60ezDAzoC&#10;UG7r/vOJlBzvCYBG8JiLmRCA2vgg8BSAOgmAykoKfmq4MheExm7cHAD1SZkAqN9PB3taESQQHJ8s&#10;uRV8crwnl6FOw+g2BKhtB8CpxfHJrSEq5bMJRvNX8ILQCD4Bg4K4/EmAMwHRxIQmAJoYynRMxqEE&#10;QF/We25gxe/k6z4FoL4vA6IvwG1cwWMucpLLPa36813w+QBU8JkPQJVG5APQfO2nJyOvrmVvkolC&#10;PZumCpkejUeyobKgzgG0bDI/EXBGcAkLlAOh0XDEBsHOX1fvEYQKNtGMNtAith+jkiC0oQx2CTOR&#10;7GY3MUG9MAwCz35yKB3fju8DgHaTY+nHBtFKDgPgPGoCUoM5xcl8DrC3NApjCSPpcXkMVlKwON4D&#10;K9kb3zc/zHoEsLiK2WAJgLlM7p+g8xhg9AiMqKBTAOqc4HNOHRnnOMr7MwC6Og54HesPq6P94dTk&#10;UGxSsVXlHF3VBlmvTefAKCzr6lBnnGMypQDgBeQBAlBnCaZ2RdAIKPZ4jN9f5lPweXoQcDlwMALP&#10;5Q5W8zSyePtkn6BSANoRj4JOj4LQE3wf316yux3AvTZMBzbHBe4j1/LzaFNnjXcCaE5gUvKY6UXR&#10;igLoZ4lYGttXjIs+A6PZ6p7baETVhy4RUTSH9tOR9XQNv9JLpFE/rCsh7oI4Wa20XlXfJwBNIPT6&#10;NPo+AKjg8wLd7dZ4qgONWZ5o5ePnaUCCJXWVfoU++MuM1Y53Vw5HdlOweXMJthMgcoeUkXusau+z&#10;Xn0AwPC2708A9CIM6SXAi4BTxvTqnECmI4LPyzOwxzBuxweIlOL3X+xAYoDG1TVx0sZqPFL/ac5l&#10;I8Ya9Y17AXgC0P08Jxo5JzQSs9Qg62neZy4eJ3MmZ88jL+YEoOpAm4g4asFlboTXEIy2wHOSv+OR&#10;8UNhlsflMH+7TjSGjaz9q8olQSQkiPaDPRR0Vu8BSKJDTbf31tiexyqY6COBqORINc+lKhzpMqmp&#10;kMFM3DaeN465uJqe1FtbtSsArdm9i7xFNggHW8LsUH+YRX4y2dsVxjDkDbU1RQDq7+4KvgQPgMH0&#10;1TCh9fyf9xhUz/usFa1DrmbPvUH1+2G1GllR74Op3c+W7wD/jy7iqnrKabZB29dftSGM7d0Spvdv&#10;x+xVRBFAOcUAtlOV0U5VDhit5rFRRzLCvnB9hkQE/o5efNyDybxz9DDu+EOs4g9n3fKAUQGoYyXn&#10;ReK7rOW8yuPjysogoFI3/FB4fBnQeX46PLw4iz50Pjy+tBTnyeVldKLHuL3Cun5xHYCaNXqLFf95&#10;HPqXMT8JSs8QGaX0ZpjnSjvmyxKNukgfdqHB3c7EfNAcABVsmg/6HgypQFQA6nlS0CkAzdJVTFnJ&#10;JgOgWTZrlJqZVMIxA6AJZPI3sxXLQPhcXGEWmWdVa5brmY6JNc2PWlLnmdzuCYRK4nge9bzq7+ft&#10;dH6V6ElkT8r/FLAKOJM5KQHQdZNRzniUGNt8xjXm38rI2tDEeSGu4ME8ZW6XuWCxyKfc5xqyxioI&#10;sardr8X1+73rs+HimX5c5siNZuvD3avD4ev3j4WvYCT/7vsr4T/++DD8r78DhP7ts/B//vGj8E+/&#10;uh9+8ckFCLm5MNxfEQoNpwfz7CYpqGIP2l2Om8FSb4GH3gDzvM3tzQDP7QBO1++FrM1LMXTvafhZ&#10;2Mv6Xpf9IJnrs1OlBMw3hkf3aPfCBf9zWNcP6ILv7xYfgs3AUs2E2Q8Obg6zs/hsKAjqxIDUfFAz&#10;09+EQ0Ovh+GJN18A0DKfiIDNrBOe1Yc5bbxdxQuGk2JifMIaHaMjfi9XsT1tjWFisBMASCbZ1dP8&#10;QpfDoweX0WQuwX72E5dURizRK+F1A2p5kAo+d9EZ7xTw5IzDH8Cja35F5UW5dX8ZNZylXEFa8VlB&#10;JIFi3OoSXPAA0CpEsaXcWTKhi1M14YOHE+HJPQvvWWmdqggX1srDrVt14e69xnDjdn24ehtWhaoo&#10;nWDFIPlXYWN/xsrmLaIDNgNkt/OHKALtl/BHKeRnbN/FFRki+3ejCz4zMwlCt/K2D1iv7ASijpS9&#10;eiOPW98FpOaunrw6SroQj4qV4xUZT6xUOxYBqIwmgFJBtmBRBq6uZHfMofQJl68BTSt4DUnpai0x&#10;oemJsN6WlABnjv3MB6AZA5qJqH1y+7EkDvcFQHe4LwbJ+e7t6HRX4+naRLbzZUaUt32fIDU/e9MV&#10;uG/nG4UiCM1jMCNDmfv69D0Elmmyz8263F8M+lI+Zx2E5gHUn7CuCaTyghd/9+SCzzGgKftTA4Lr&#10;d+/36iLcubsz7dq6ixfgKGupxtNAZgGoWaAHDHgHcLqm93MVumtUEHAKPNNqXdZTNtTPjUwnhqV9&#10;6OmaYZYOoK1roR3MCs9DmGR6MM50EqzeTRvQIRp++pthOjES6TIXaDqjsEXTALUZmMxZwJdh0Quw&#10;hUtDPbCT/eHkFOAS96pA0bcFitbrGasicFwxYgUwKahcW6QFBfDo8QyNKALOkzO4YOcmw7lFYlmY&#10;NaNZAJmnAJjHcceuAjJPATKNbDlvnd/8VAyyPiWTyqr+FCD15DjgFDb0zBSTY0OX+J3nAR6zmJXm&#10;MDK5hheQCkQFoacBqmcBImsj3WRWtqOlbM6GekwBqEdZ0JPoV51V9KiypSf6BJptcc7wPY7zc1ZZ&#10;658E9DqL/KwMYGaRTZqTdMMnV/x8O+58gH/KCTU3VP3jrE1LfK5xTOoijW7yqPvdOUZnuuDtNCts&#10;WU/nGGOupiv2M33EHx3CaNKLA57bsS5zFPCsJhRjkvmgOuLtjtcVfwFX/BVMnDfIh7y9dDg8wMT5&#10;EAbr0QlYLECmxhTn9irJHyfHwiNczk/Pz4anMFkPz0wCQsfix+8fB5DAggo+L83yM+dYxc+iDZ3B&#10;6DKTgc/rc+SRsoo/QVzTcTSlCwdhK5AcTCBBGAOECroFn72wjALQGk5SDTCMLTD2TTwfmmADW02E&#10;4BxhMkQ9hQ0219hiY5C4geIGhttUU8/zaX9Zceiq5fFtK1Z7I8Hx6IuZqUEeuzxOlqYGcdD2hn6Y&#10;8DYutmrIl5aMiIkppKWUw4jW0KDnVq2e5qW6atq90KZa6ezKXuDpUeCZYsoEnmpL2+qRrrDyF/g2&#10;kcOruS9LdcFRzXnNmLL+Nlj50YEwfRgdtHro/q6ogZYFtbHM8gj/n438v5uRErST4euxgXNmEwSO&#10;90cTt5vZmDQjwTnAevoAkjOzQZuRm7WQ6iIT2km0oAC0r5LQ+joMI42Yk/bhWm7aHhYOAEaZldZd&#10;FCDshkUvw6RUSZTWXjS+NCtNtfO3OxjOI8FwvMC4iATjEsz4JR4zV+h8v2oXPAD0Am76Uzjr1zCu&#10;3eCxc9d1PI+lWyfRgq5NRCD65PJieHZ1Oc77147FEYwm5/zdNWKbrPHEkX+NQHtHJnQRSc0U8pk+&#10;8nOrANxF6D81Ian/TAA0MZ0bqU92EuA0OzoRFjFFBZCZvAb6DLazhYu98ZyHJERiWoltSZA3StTS&#10;edFzowRNeu2O7XVcUDipItNjKtNJ2Z5pbS7odKKcLaf5VFa3wYpRz+NGKQESZTyT/tPbccwJzRmQ&#10;PCYHf4qPSi1LSUKQ75JPoDhlhNqUFKO91IACQG1F0tRdowGb+Mk9Ja+GsQHY8VM9uMu7ydokcm64&#10;JFw41Rq+eX40/PyTE+E3n6+FP3yNNvO7y+Hff3s3hH/9LPzys7Xwm68uho8eLaMVLY3g04QfoyaL&#10;AIm7K9HsQr4JQN8m+P4tPi4A3QIWKmJlXtb4Cut5ACVTC3vZhIzx0KG3MZUbJr89jI9tCqdP7AlX&#10;LmOIvMCWoAvQzBq+AHnkXjSnre0AZ2o6Dw2+Q946YfjddtOjh+77GRnsr+cBUF5MyjkxCjYrEYib&#10;z+Z6IoViG8y7r9KaP5yKXL368UNcFR7jpHPl7Ilw/8aF8P6DW+HZo5sA0bUwN3M47EerVgiIfJMH&#10;5BsIlAWgMp+C0B1RWG72KH9YTtQefTu+T0DKVWRkQgGmrlPK6EatggX1aqDSOs6CV6IGVBZ0dbEp&#10;fPBkKnz8bDw8uNcVzpwuDWfXSsL1GzXh0o3KcOMB4alPYV7OEaI7DsgmcsA7+T3u+G3GGHBHFYPw&#10;jRvYjUZiVzlXZYTAbuVq9T074fmDbUfrage8jO9OO94j0CQDNIqVce+hK/GY3u/tdU1LLgw+AdDd&#10;mJMKWFXLeiYAKghMADQxoAJRn2g+wVIbUj4Y9UmTWNi4GsBIJghNq4sEOFPG2nreWo4B9QmTTZbD&#10;FsOBAcFmZGYtStmsRzDl4paS8cgXDQ1J6kE9rq/mcyA0saV/DYBGtjIPgK4bhfJA7P8TAN2AXjV9&#10;fWJA/1M3PSxpimGK34sXwPfiVXcWw2Q8iyMATS9kvoCp+6wtJoMz56JsoB+9iZOVrKfTzgmth0ag&#10;/azdBaDNrOJlNa14s1pQjVEGQilB4LEsAE3AUw1ooyt7TBYC0Ag80dbtQ8YiALXCUwAq8OxlFent&#10;AcKfs+ECihlkbTnaTmg72ZyagWwrEXQK+sztOwMovAAovAQo9PZp2Mk1KvZkJs8AHH07vp/3CSQ9&#10;rgEsBZKXlmdZsRHHsroc8wDNBfTtq0ezeBbnIvV9Z49MxK+5uDQdswRtVRGAnuVnmB94EvApK2p8&#10;i73Sx2RbYbmWYTWXAJUeBZ1GMQlCp8kHdVzFy4Kektnkc1zFL6MHVf8pyExreAHpUZz5xzFOCUJP&#10;A77PDvcC5A7BeHIb8OrIkB6n9lIH/TzssOPtVTSnth2tAoTn0SBOwSrbgmQb0rQVnLBkw1xkDCOF&#10;EJCaIzqNPlEQal6o0U1GM7mqlvV0fa2JROZT8LlqHBPrd/MezdV0zR41n2Q/2t1+A2nSVVqPLhMq&#10;f4nt0WWcxddglW5j8LAf/AmM0zPWoI9PzYaHOJwf0fft7adE7TwGEDgPacBxHtGC84QVavY+mC01&#10;gYAMQags2Z1jGFdW+d5H+ZnzaEIBoOeniG2SAQXAXEBPegwN4kq3Ln4jpgTlpTCghYDQwhiq3oWB&#10;9GAZOk9ei9WAdpr2oBwFMCYI288540ApphQu3GI1Ihdz1dZaYqasZ5Ozv5hc3EpAIHMIlnEId7km&#10;uKnDnRGEztk9DvhchpEXiEpq9PIYb8B0V8r6XGmW5SRVJEs00CzWygXZQfJcW2Gtm7hQMA2igTay&#10;TDuajbm4JkfE9Aj01AdqWK/n8nGzGmnilXgumjwhGO3azzahqzUssgmQ/Z8FhM70UaDSQ0LEQWLI&#10;qGwdpFTBNq9D9cScYUrqIl+3j6avfqpmD3Fu7GZF300jWCcygw4yfNsxI1rX2QYb633YQ2RhBzKG&#10;lsLXQ1vBq6GTdJe+cgK7q94NI9XvhfG9G8LcPpzMANCjrYXh2MHdJBIU0UJVzIUX7CimM41mZ0eQ&#10;bYySfDAJUz6NlGKmPZwnKeEUjPkqGuMVzH+nxjvCeSKdBKJ2xD+5uBTeB2Q+vbQcPsAk/Owa7vir&#10;C+vg8+mVpXj7g+urHNGCGtuUq/m8xYrf8W3B6DmioY6Nd4VFNOBjPI/UwevkFoAKPp1t73B+ZC0t&#10;6EwANOVIb0AHui7hyr3mv/AZ4EV5h0QegGgGQjNTrP3x+TnZkjHpdTtqeHNjyoFjvqw4xRGQxkrX&#10;3DkyEkN50rX8TaK12RthQN97k8zvHJmUtpyCVQFpKlBQo5pG05S3BZ5JKpCOWdVnXuRTnqEqNSWl&#10;9btFPmUQYMUAQgm3SozX5RBufZ0F4fQxLiTPdYelOQ2nb4dRMj8vn24PH96bDD9+eir86vNT4dfM&#10;n3+4GP7y2+vh+4+PhV98eQZybpaSEQscMAkBMi30Ka5Ar1xDikMT8U59bCX6yMfdDx6A9RQTlR+g&#10;SIIO+AZqyvdTtdna87PQc/j1mJ8+O7ctjI3x8wmbn5ig7WiBx+tR6tAPIz0hU7SWdX4N36MO4Np7&#10;+O3QM/BG6EX72X6IyEtbKQ/TmsTXpn//vzKci5WaH3JZhOaz2efcYPMLwLOxQsaHJ1hTQzxaTXi4&#10;oz2cPboc7l6+GB7fuRaeP7wX7t+6Eo4vz4VOrm7NbttKTuZ75mm6ugbh7+KFpIArWo9Z37uaU1bS&#10;XIV6u5hVjrf92t2AV194BKA64l3FV7Ee1xFfXoRuAdS+p+wVIpbaMTwNh0f3+8KdOxgelneEE6cL&#10;w4VrdB1fKw0X7+JGvUxEzTixUdyJu0HyW7lzKtq4ymiFhuZOKiAmwEgCqedt5ax1+eNvpBLrPdfw&#10;sKU7EAJvdhVv8Px7OPoUWtP0sYUctG3kwe3YwtqdUGI/lkCpLGmWh5atxTM9Sq7uK8ZMZGt5GVBB&#10;oLloAlEBqGL4BEC9uvOJlp5wglFvCzR1ERqhlFzyMSPUvFHZvRywTIHrcb2ec7wLdtdz2XIB9X6f&#10;bLLMT8Fncrcn0JkZjQDout554fivAGhiMwWhCYDmA8p10PhXQGgCri9/zruvE9PEyIC+DEDj985z&#10;3Me1f44dTQypIfTmgCYNqPef91vK/0utR5qPXMGnyBgNEwJNWUunBeF9Fzl4thkJTD2R2XShsD0T&#10;lZuTm7nZzfrUVFRbwkqe2tp6+tit8LS+s57AagscXLvvg9Vpg9XpJDxd8NmOrEUA6vQRqxRZUCKU&#10;bBCyEm/sIBFIZHY6k2R4TnUSc9TVEuZxqq9gFjqGUejEsOCvL5xknS7oPAszeYaT66mRw2F1uD8c&#10;hxH14zKVdkBfAFReJnrl8gJgEubTSj77oa/wfLauz1xAGc6LrOQFq2tzY+EszSxnF2FGjwA6c4zr&#10;UVbuy8NcpbMmn0G3OQlrOX6QNiSaj1L70bQGJKUCMJSzgMtJXNBjALsxgMU4YHsKycE0n+/MAQwX&#10;YXuTLjSCT4DjMeKhjgO+T9LU4qwBYs6OAkA5ngHwngGIOsdhRNWVLuG0X4ZtPQprIwB1pS+bOk8z&#10;0wTtTXPEUqV6zlGMZsMYzQ4DYiYaKmCoYEa5/21NsiFJEKpbPAWMx6Yb3P1mOyYAmoCnYePXCZG3&#10;sz12vFOleXeeliNYJMHmY8LBn5w8Ej5YWwqfXjkRvrxxJnxxHSMnhpDn51fivH+B46VjTDoeCx9d&#10;OR4+vLwa3//BxaPh2fnlCESf4m4WqD7BiPII84lr+Qcnh8P9E4JRKh9XWOEvw5axjs/W8rCxOOFl&#10;cVep5jwGc6u8wBV8P0Hz5qYq8noAAP/0SURBVFm2wUAehF1sRVPZw2P3EBdh7VyAtXK+aOE80cim&#10;YD8r7EbycxsIet9XyHmDqScQfn/Rbj6Xi6m9daGrmsdw414et2iRMbYJ8jS/Kf+QdVcO4hzj4maO&#10;x2c3j3VLGYxkKoNR3GOeLo1f+2n8auHvcgBTXhMGPVnOJjcStoKxkRBQanLKKnP5HYhNs+62DZbT&#10;ethYAsHFYPZcJFqN0obRLh6LXMgc5XlyfAqGj+fIfD8GPGLJxlnLj/E7+3uPtpIw0Uz27f6GMLiP&#10;i5fWZtIbiCrj3DjoCh8g2otZqQtw3snzvR2DYTvPdVMEDsPayia3kezSjg60vRAQyrG39I0wuIcu&#10;7fotYa5pJ+Yk2U8MSp1l4SjHFVIYNCqpCbY8QNZ9tZ+2KqUTxHUdH2SI2TqBzvgYZrdljL9nubhx&#10;HW+YvQ75T2+vhc/unAkf3zwdvrx/Lnx273T45O7x8PHtE+GjW8fD8xs8vnIjEDU/NItt0kGvZpSs&#10;UcaO+YvkkZ7kIuo47VxzQ+3x9aqGCwRX8BtYtW82mJ5znyB0E2ziBqOxuPjXH5HMR3G79hOTKwDp&#10;7Rez7S1Y0HfIJ2dSJGBMLtkAXrC8JdfR7ut3PD/aquVY8WrcEUy0sVvp6Psj44kkxLKWdemcRM66&#10;oTi7LQDV55EIHuV1kjvpZ8h+Ji1q0pomNjRpQKOEK9feFHXQsfkoC5/3djInFdsdLwNqTzyd8KW7&#10;kJug+ywt+BmMPrKOcpqRYCu727Zi8t6P/rIHzLMv9FKv2UtX++wYfetHG8PDm/3hk0cT4Yv3J8PP&#10;P1sIP36zHL79fAEZIq/lp1ujCWkTJJqNklvATgV8z/oWzHDLB8LtZwvh0v3xMHRkT6hsAvCCkRq6&#10;XgvNfeSLjtBiNPFeGJp+N0zOc4G0hOl7ZTNNRjQaLWwIo+NvhqGR18L80qZweJSoJ3w2BuTXwaAK&#10;QA8AOF29t6L9bAHICkAP9r0auvpffQFAdQkaMK878AXwpKaPq1ufsEZQHKzD5MATz+P+cjLzhskn&#10;O3UiPLh2JTy7eyM8u3MrXDx9LAzDStRwBWhG5k5OzK7XdzKCzt2amHD9luLyrWCVX8rKIpmdBJ8l&#10;6Igcnfd2wRezwlBYXsYKo5K1xR6mkqvGit1oNEDz5dyJq8tN4fYt3PcP+8OTp5yAzlWE0xdKw6U7&#10;teHkleJw/i4B0ZdLQvvk66GCO2AHd1ARsQCVnWgtmOKWV0JJK+CPO2yDmggEtG/Drr4J+HwT8Pku&#10;k6o4NSIZQL/ZFiTAp3Ef22nEEIDutBmCFiRjHCIris4kC+PNdCL5kRKZuy+rHhOAykAKQAWPMfw8&#10;F4IexdU5AJqAUrrq8wmYAKigNLGjfo98EBo1NDCUyfFu5NJWgF9cuXOFut6OFOOissB8Jz/vMzne&#10;sxV8dvUqUEwsaD4D+jITKlOZv0r/6Vr9px/LX92/fPtlAPoyQP1rK/78n5WfARoNSIz3oVfOut7N&#10;/BR4OsZlmFUYzUc51tLGLwFoM0yLOk3fL7upkFzw6QtJCqpOt5PL0Xglo5U8Zrdhc7jAamB1eICT&#10;ktOxvyyaihLwFIg6PWR7On2sDxMAlQEVcAo+Pc71EItERqfHRTI9j8DkOCusEFc5wacRlB4f7GPV&#10;jWab20eJX/JzjuN+P43x6AImpEuzxK5Mw4hOjsbbl+anYVOGiE6C8WCW+X6LOuIBewsAvDmYyhlA&#10;nnIA9acys0oEDtGvrla1h9VnJ4ChC6BgQ5RjW5TaMW/37CUGDYbR6WdV2sfnDlBjOsBxDLPVDKvx&#10;hQ7yQH8yrO0JxF8EeB8BhM8Q4TNPqP5yN4wpk1z0gk+Bq29nOaLEQsG4OjKfR4mjigCU3/UIRwGo&#10;M0071CTVorKgAtAZGqOcKZhvmVABqG7xGYxJyxiYzM9Uu2muY9J/ynqq6dRspObzxhRsJ+t1AehN&#10;HMU350ci+Pzw3ApzNHx4/lj47Mqp8MW1M/H46eXT8faXt86FL26eDZ9cPRVB50eXT8TbH185GW9/&#10;eCl7n0eBqID1AxzNAtEHmlHQ/92g2lPNqGzoveODcYz2UVvq6JA3qmkJ5naGBjsNSIO1gCea6IwS&#10;0kwjkOrgIqoPJnEAgN5VXQqwBLxBUriC318EEAWANhbAigI4u2tq4zGCz1pY++YDYaiBC40mpCO4&#10;y2d70H32dRPLhTZ5Aiaei55TXOCoOV7jokdD3AiRXy3UwgpClYQVW4fpZgJ20SpZwecBYtHUdMYM&#10;US4KraiNNbWMq/bWmlKAJ6tzzmEaoHThGwPlZqMB9rOZ4Pue/bDaAyQ48HsoQTkzM4HRBk308EBY&#10;HCCOjEzcGSKZpg62hsl2nnfM8iGeA708f/rQVHOcbkPPCggdQV4wUMv/mci2nqoMhAree2Bv+7jQ&#10;7KMdqbdq008AaBdbvR48DrKhAlHX8hN7t0Z9qG75JdIJkrxjCkPceONOZCRFyEmIDTMOjAuGZUDp&#10;Gia3S9S2XpwlBYZV+QcXl8NzL1KYz++ei/MJ/gwB6FePePs+jzWA6Kd3eTwBRJ0Pb66yhl9ZB56Z&#10;NnQl5okKRAWl15CDnCZecW1xKBzFfNyHTGU/7HMRRJP1nALQXZwnJWHUfG6ETXS7ZqWzXgZBqK/B&#10;6xnT6PwFnzKfHre8xRr+bVjQNLlM6gRAY211DoAmX8Q6OMz1s6f1umDUhisBaIEfIy801rDmdJ2u&#10;2WU9jVO0/tWjEYsvu+AlkfKD6ROZ9DIA9W3BaAkg11goM0ljheh6J73tR1lzkkH4niuKSWoQgLrp&#10;zQasAtFm7GQFm1oBqC1IM+OV4cKZ9nDuNBdCgxTpHHwzAlGzNmfHC8KxhXI+XkcMZiuRlIfCs6dD&#10;4dixGmrL2S7zfbaCa3YCbG2JfIdp690VbjyeCz/+7d3w1a+uhLUbfTChkCgCUIBiUzfAdxiz3CRr&#10;91m63Zc3AT5hQJcwfi9SzclxapafP/yzsHR8axidore+85XQTi98AzjLgh+bJtv4Ps0crUO39ryD&#10;ik4r0NcZUOMqig2bd22oe9eO9/gERdvDE9Tx6rGLF+oO1g89rCs0LlxfOxme3sL1fu86kQDnwvzk&#10;IDVmJRF8buRqyBYLwaSrdY/lnLT3cEVazRXqHq6cq3gxUH8aQSdGp2xgRpkiTtK70Yqa/WYofRkh&#10;9xV0wpebCbobBpQ7czca0Imx8nDlWlf44Plw+PwbdC1PiBy5jnj75p5w/nZVuPcxOXqf8SL7hAzC&#10;Kxg3VmjzOMoV6pGiUIOeYTd3UiEhqTtgRa2f2lGJM3sXOlGY29cwIb3LVYPmqY1MFsMEAHV4sqUq&#10;TvvgtwNC/H/HcHpuJ42moM66zMRcpidMftNCDOvNMZmCIZs6ZOSSuy8JrmM0ExqYMtZbXgVm+Z08&#10;gHPZoR5Tr7ygM7Gegs98ABpjl9R45hhUXxhSXJTg0waRmPfJJEYymY6yAPoXGtAUy5RW8YkVzdeD&#10;pnV5YkP/k4P9JSY0reR/yqASVv+agDVjQVMwfTI55b8djVC577mREHtNVEnTmjSussXpStZVicBT&#10;7adOXSerDtwRV+YyoA2Az0Y0abKXTYBQGU3di0XEr+ziwqPQPl9W7mUAUiNfHC/qsuIG3sdj2QKH&#10;MiQoHms0HuEgPbAXdoZpp23GGKUBA9wHWPlpLKKu8jCNQoPoFm0XiswnzN0ErOJMF+zdITSPY30w&#10;mLKbA+EU7ONJ1tBHB4hBAlwuo2MTkC7AFi6xSlyBdToG+DzOSf/kEAwpJ92jZHuuwJz68aMATN9/&#10;CvZHtnSN5/gJ1voLfI5s60gLJ9iWxjDQVIcmFUaLlWYbJ37Z4DSG9UdwzmYjhu9znyhFqLRBBoew&#10;FYa2yFRuZ6OBdmwv2tkmLkjbPFkDbgSkh/aif4XROgwgHXUlDvM7BgB0vO1Mc3/Mcn9MwZJN0E/v&#10;7WhsAqgeAVzKmsp4unZX97mA5tS3EwBdJHN0AWZ2AlAp0JwEWI7y86b4ebMA6BmYTvvk1YVOwHiP&#10;wraNo8u1Wckw+xn66g2rP0qwfmw7gp0y/zPlfgo+DRW/NgX4VM85N8CxP9xhze7cJ97m6enF8Bzw&#10;+cFZ2KdzqwDPM+GrG+fDl9fPha9vXgrf3r4Uvrl1ESB6Nnx04UT83I8vngyfI3Ny/Pz8+eQSbNaF&#10;1Qhm/d5PTs8DQmnDod7xNoaUOzJirGMdMyUFpheo9DwOe+uYAnAY4KnxqAPNZRMnRU00rpG7WWN3&#10;wyL2Aeb6OBf0EiAfAShxRi3W1BbCOFLisG9XYeitYZ29vzl0VVGAUMlFFcfR/ftx1FNYwEwegAFt&#10;w+zTxWOTx6NA7/TUGFpF3daw7QsUmMxMhvmhgTDU2cbF2V6iyYojiFAmY1j8ftbdgs+2vdUxKN66&#10;WeVhthfFwaMg82l0UgesZCercm/v4/e1TrcOwqOGbZvOdk1GyxiP1mbNvVxArjKDfnmMC69sVoeH&#10;AJp9PL5Yf/YiKRnoC+d4/6Vp1tEcjw+gqT6EjhX3/EwzCRS0KI02kNMIMO4HCPdRTpHNjqipHTS2&#10;sJw+74r3YiRTN1o/V/LNnNPaAAg65LthSVthq9SKTiKH8GLHozFOgzVbuOCqWE9lOI7M4yIsuxcb&#10;UYLBPMdY9PXdM+Hz26fDR9cAoBy/uncWFvRsBKJfPTgfGdFPbp2KIwuaQKhMqCv5x5cWoh5UXair&#10;eY8PyPa+cYqL1KPDzGgEouM95IJy0WiUkE54qzkLlaeRCWockx3xZoCqCY1lKHoOchnZbtyy1r1c&#10;8QnMp+xnAp/bzJ9mXMOnMhePUZb2Ul2mb+vHUBK3S1ORjKcrcwCoteJWt9ruuJNNpNGJ6Ziyu3+S&#10;5x3PiS8ytfVLpFioyHIipSvkczya8hCrNWM0FLpU4hbttC8nWzoWmaCB9igrKvjUkKdMy0am2Bef&#10;04C6fi8n7aGc+Em3vWafl+B1KQPn7CMOabCvELM3Gb4nMVXOsR0DePZ0vR36ut+hZ52Ir543wsT4&#10;5nDsKLrh05RinG0MfRiBqtnw7kbXaZzSdlj3d8A0r/B36hkqDV/+cDn88//4NPzTf3wcPvv+TFg6&#10;tT90DdFmObQxHBrhYmh2a5iah5lf2RYWV7eF6YV3wtjMq2FiBuw180qYnHkrjIy9HhnR4bGfhd4+&#10;daJEkMF+NvJzu7peDePTW8LYOH32AFEBaTer+K7ePAZUvWURd0IB4ElU7p2ink1jRVajZo2g2W5b&#10;ORkTycEVo9qdC8fnwyNeMO/xQniaNZ2VfmV8jZS7mWwCMa9ai1lFunKv5GQuAI0glCtnQWgla5xy&#10;goGL+RlFsESFMESCz0JiNApgPo3f2F1EJihXiGVoIkoAn8XmUvFHKWLa2t8Ni8tV4erNlvD4+aHw&#10;9OPe8OBDVl6PGsP9j1rDJ78YDB//cih89ceZ8M2fFsOHv2I19e1UOH77YNg/iG6v89Wwlz/egaGd&#10;dKVWIbzdGl71D4Se5TWz5YibEoRuJJbpHTLmNsBwZj3vXN3ldcEn8JkA6HorkVd96j5djzNZ5SOr&#10;hVxuWDIPuRKWxRSAxixKJgFP3fHrjCkgMzYlcRX4MgD1/QmEJgCa2E8BqGBV8Bl1nrmVe1qLuBJJ&#10;taH5q/V1AAqTmrI+Izuai2RKn5sPQBMjmkCogPL/67ysIU0MaDr+tSak/LakxLz+dQAKAwoz7QuW&#10;4NO1u7KSuhJYHKUnMTw7qxCUJRGACj4FoXUw+DWckK2jFYBGRhNzUuyKBnAKQj2aGFHOx4yBqXJ9&#10;iHHDqcb5nsCnbUaGybftg6HPAVBjlcb7iU0iOigOrvEZVsautI8QPxSH25MwfosYkIw7EoAKPlcH&#10;qctjjmtEgtWcpUJznK3FDJ3uR6jVnKbhZaoF3SWatiNUcC7QbnSMNfYyBp5ZjBZ+7gQA04lf20Zw&#10;PWDzEC01nTBeMYCfzYXgUq3rbph+TzQ73+bCzdw/3aOsrgrQTrlmKnJ1xW3zAI1n0SHr53rbowHW&#10;BYRUF9NiU87FahUvyNUYuGrZyOzjIlSjywEuhg+yeu0CUET2DdbrMCDV4xBM9AjMsEyp63rZ0ml0&#10;nBNIFly5CzpnAPDTrPXn2okZ4u00dsKr7RxEUnEYJlawOcxJdAzWdqQBsCn4jJ3ylXwOq1PMLQbY&#10;T8JKG2Zvm5Ih94JPQaiNR4bQ2yp0hkilSwaKk8V5XTZqETMRJo6HMJLvo+18SsbiB2dhKhmB54fn&#10;ye0DUAo4v797LXx35yrA83IEoYLRBDgzYHoh93lX4lHAKkCVMfX7PDtD681ptHyAWsGqoPTZGULK&#10;jxO7s0pjDkfn5uJwrHo8jxbVutNF2qtGeAyqU+xGGtLMhVITW6u4dme1LevZD9DrBeQ5MqBxBQ/4&#10;PAggbCkpDgd2F6F7JMC+BflFR3foqKB5q5zHTlkl9zHfv6ERaQMr+AYuopr2RxC62AOrjuP81DiG&#10;tjmMcIA6Qej5+Tkiv0Z4/B/Cmd4G0KyNuZ1xQ4REqb5cxpOaWUxNzk/AJwBU1lP2s3UPR0YHu/WN&#10;Faxpa3m+a5jah2xgDOby+NgQEhTC15fRP68so53k509mc2EKE974FEa2EQxvfZjdkKwMjyJfmKQu&#10;cx5DEBuCIWLJuKhblikFgI431sURgB7mQsrH0xhbjDGye01YkGGe2k/MFezmyN7tYah2K3IPuuNp&#10;S3IGqmGT9iJ1KN8YDmNStDJWxt0ZbygMizRVXaLqWrPa9SOZWe3xyQn+/kfCR2g9P7ywGD67cTx8&#10;e/9s+PLuWviYSMTPAJlfw3x+ce98XMdH0HkDNp3j53xOPhOaAGhmUIJV53slbejDS4TWn5sLV/l5&#10;l6nZPs9FzRGSHA637YnJHjriBaGFgM8CfBI+z7fCgApKtzACUbNA3bx57kkANAHNdeApEM2Bz1QL&#10;rRlJ8Bm3V+g5k6Yz/3b0X/CaJPiU0UwgVPBpvfgO/v5b2Uim/O6U4Z1AqEdzvgWfLwPQ5ONw/V7E&#10;xx2Bp2ynkwCo4FMg6gg8rQf1mFbxqQXJC/OsEQ8mlKSEEozPFvyUogE1+UcWVAC6G91mLfFJPR3b&#10;CZdHbnF0P8PF9zhFEcNc0AAy+/vfDb29b4Th4Y1hZHxL6B0gaYHZ34Z3xlpNAOgW8NJW4izfZQX/&#10;M/DNyExd+Lt/+Qgi8nfMb8Jf/uOj8NEXq+H63cPhJqU9t+6TuPCYx9d9soZv8TPPsJka+Vk42Eu5&#10;z5FXw+zCGxGAzsxtwOn+CsASPMaWuRmmU/Dp+DupGV1a2olelIsugOdBNaUwoesMqM5zGyO8etgt&#10;JSwbCiD1zklmCo+lMH26eLv37UG7g7sO/de1U0vhxPwYTSvNUYfjOn+z1VwANQ1F5oiWcSIxzmkP&#10;J/IEPL3tVDEVnOSLibeJAJSTdSH5iLtwD+6C+SzEAV8E+CzlSrAMTUQJjrAS6OQihLnFHBvoMh0Y&#10;2QQ63x1OX6wMl2/Vh8efdIfn3/SH97/qCV/+ajR8/6ep8Nt/Xgm//dfj4Xf/dir84h9PhmM3mkIl&#10;aLwayri+lzB9BL09EzVhd+2m8ArAUwD6Bi1I727BjESE1HuwNu+890p4hydVBkIBoJw4t8l8MjYk&#10;OYnOF3TKLMbaRzPNrNF0vY2ORfOLrGiKTUpsqHEg0ckX4yS2RtBpFFOs4sy1JHmMtzdQlcq6opC1&#10;RclGRNhbkC8wxZu5H2lbkv1M+s/IfvLk9Ym8Ba2kANSoi3yjUb4LfRNXm1s2bERqsAEG9J04mxGB&#10;J0CZVu8vg1Dfzv+cfAAqEExgUEbyPw0rGnWaSau5Hv+U+7qNryMOZza8RjsSTOhbr70a57/qhX8Z&#10;gPp/dlLOnFfirkGMwqjMNbQk8OmKLoZlswHIZ0ATAK3mpOxK3TFjUJAp82lEmXrqCD65iDLJwaN5&#10;hAl81vIibY97PfFkdri3AWjMPvR4iGrKLgwuPbyYC0LN7dTh7pp7njgiXe6LsJZLmDSOsFrW2HMc&#10;x/gqhhuNPb5PTaVHweUY6+QhqgQTsByk0UX2amAv5iYAxQAM5ijr5iHqOX27lxPmIfRwvazN22Ek&#10;96td5YJyD/+3MtdFPN6j0YA127u0zrz3Chdk3HZ82/H2ptdkPjC1qbvl9kbG4+bY/5x1PsemlAhG&#10;Mf9x0nCKubBzykmUMOS7nNvG2xht04hGXHdxG6x0B0kEXbDHfZhPBmEmR7jvJlgDTuJqd6ZYkQtA&#10;58hFnW6BrczFKx0B3Dvp/ePIHpwJ7vNpWqTGcbf7fQ5jBnNGAAmjBLKbg3moaiuh9JiSYD6NcXKO&#10;EOu0Qg3oURzuJzEZOWtoPs8SqSRAuDxNRic1inc5ST8iT1FD0bPTGD8I+hYUylIKFGUxZToj43nj&#10;Uvj6+sXwHXr6dPvbm5fDz+9cCT/cvRrH29/evBi+ugaguIKe7xIg4+JpvtdxvudRwAir13Mn+L6w&#10;XVfPAUxOhienVuL7H52ginEVcxntNnaKnxnvDlMw7d5vA7j+Oyu2ASK3xpV7JwYewWd/Hdmo+3Cu&#10;Y7bpqCyJgLOTFXMHHe4abwb31TGUH7Bmn24lk3WYtASmt4p1dDV1sJVsnqphqhtp5QKATu8/AFAj&#10;CYGWoaVOGPheNLsjMGrTaIsBdjKQF+cXqH2cJPR8IEzCPA62taE13EsSRXG8OK8vQ/OJqalpD+1J&#10;VWUYYXbzMTYT9sszspuGxjdCbphNqklqP+ZCj501lWHoQGMYa20JpyfGyc6kue/MWcxbZ2ARV8lV&#10;XYBRpBN9AiPeFPfVzAJGMSoqhycYZCljmO8AyjeOzBCNBFAdGyUCjL50YpvmWc9P872dcc6TYzzH&#10;JtFxe8Fj4oKtXGbQCiKt5Jymonq22YsZGXW0yLnHlo8rixNs+zpJeYMNX2dJTziJwejSRFd4eGw8&#10;PD4+GZ5hDnqOAe3D8wtcbCyHTy6voCU+Gj6Fsfz85onwxa2TEYx+AtiUBRWQevyQyMTn104ARmFG&#10;YUOdL2BIP4U1/ZCv++D60biKF4y6ln9ydSk8vETgPfPoMtWdJC5cOzEargJCj6M3nYIF7aawYK8J&#10;NxA1u5kCLjideLEpIRUHMMrFagyjd1IjUiRFZEOtgs5yqNdZ0ciQvsjUFoBq+ok97Os5ntntFCS/&#10;ExwTSSHeZ3PhdmOTOL9uAzxutjwGIOrb68AURlQwmsbzs5Pamfx5sp0JaOaznlnWbTayn06FhTKQ&#10;RRVEkFWhBa10DQ8DWgZwdqwGdUMU8z/J/iwhpisakFjBC0BLMaqVkfhTjGHIbW81LY3Nje+FsSEa&#10;1wCOK0sNYXaGCxI0oN29GHw6XodhhDnvI/6rja/HTGSHu8CzgPzP7azxtxYjHYTA210N81r7Vjh+&#10;diD8y398Aw78PfOr8H/9n+/C7/94L/zyN1fDr359OfzqN+fDj79aC19+yUXzs8Ph9Bnyp2ExDwAw&#10;5+bfCPOLb4XxCbrfZ98Lg0OvhEOwnwODsp7202NeAoB2w4AOD78VVvDmHMOoNIWJqUtNKN9jHYC6&#10;KvcPZt1mKayOYfO76eAth1I3HqCKO6mak6n1UK2EBA9TezdL+PORYYTkHHtYgdneUkr22S5Wkmoh&#10;d8NkyIYKPh1d9jKe6kMjCM2BT1lRNaERgMIQ7YYhKka0nQBoAVcCZnOWlAEWAKClhNGXoNOUBa2s&#10;RKfQ8nroG9oQZhZ3hPG598LA2Kvh2JnCcPvpgfD0887wwx8nw+//shj+/n+cDP8aLoZ//T+4w/5w&#10;PEwcrQybEOZWogFt7N0QWgd2hMGZBmKaNoRXePK8wpPlTTSf76Lz3IjG8100n+9x+y2eTO9xhRX7&#10;4HMPcB/kadSQxHpOHqxJU5kc1/kA1P5h1/Spyks2Th3LeqREHgCVAU0AVDApq1m6CYD6HvcXI+hM&#10;Y9NSwXtc6dFqlDLVvGoUcMY+dNzhHjOtp79jBkTTij2CSsEqDKusZj6gTABThtOPJ6YzreF9O33+&#10;y0ak5EQXhAoO01EgGlfugBOd6htez7nVyR+N7899/qY3yATF/b7x9XciAE3AM+V/ppakdTd83go+&#10;Ot9fAqCCoFTvVsGKRtCZhWQXRxZUpt8RgHrRVcsJeW8ZWwAYUE1FmosMtZbdjCBUMMr7qngcxwDs&#10;OLzAMGYSRuYTJ3EduZ8NsBr1uWmBAW2FAW2m9nCguz6CT0GoofJDAFJ71ifRLmromSV+aAEgapzS&#10;MgHrx2gbcgSgJ8YwcwBCp1k9T7CCHmFFPrifHFFWgYfQ0fWwrhQwCB4OkoHYzjRzYm7iJO3sR49t&#10;nmOdtYVcjAo2PXkktjIyGDwnDJm2Wi/2OsOaR80xj08fkz7eZNi9yImPszTx/s9SFcz3i3pmnKpe&#10;cGWi/aw9ZBfaq90cXU2ZtVjKhZ2/Sx3Zi04tod91RMA1slVp477vAMgLRHvQkw7gWJcRneREb3+8&#10;q/YpTE0ymDKZzhT3rTmgglC74+cEA/bVwwAKQCdgmmZpARJ4DsBADcJQjbH6nEKDN95E3jF6z3kq&#10;NI8RLm//vIH2xw6RNzpAhzug84zB8uMEvk8cjMzU1VnKOYjCeUB3ty72+6uT0dH+lPrDjy+tAhqP&#10;R53nD/evhV+SIPLze1cBoVciA+rxqxsXw5dXz4fPL7Nqv3Q6fHb5ZPgURvMTvu5jVu3OpxdP8Tln&#10;Aa2ACNjQr65dgDW9ED65oIbUdf4F2NE1VvOnIhAVoN47OhuuL8JezZDlSni/5q8htcbcj96fXVUA&#10;bow9SiAS8zlEQLtO74Oswl27dxLaLvj0/Wojj3Qi4ejH2DZABNA0xrWZI3H1PljXAHinKKGSNfze&#10;BhzftCyxjp9vORDmDiCZAFge7YLMYM19YZLGnXHqHmdmwrlpsifnjsDuz5KmMB7mDw/yXOjGkNcU&#10;WqurYczVa2d6efXbMkzJ9KHeTrbT0HgBaBuPex3ss0hRFtA8r6h5ngA0wrBeYu1+bQG97MmTMMMn&#10;wvV5WNDZBeKwiBZjrk4fwTB2LDw6eircXzoe7s0fC3cXjoZbsJ8C0JvzaCJnYW1HBmG+MfyhsdYc&#10;d7SXJj4uBpWAGPcVI794vC3QGCj4TI1Zq72YiojpSvWx8TFFxuYqF6Cnh3kscYFwkSglwedt4pWu&#10;Yfy5jQv9OUHxH2M8+xx951fXjvN3lkU/lg0rd4Goa/hPWJsLQF3Dy4R+wdpdECrz+SFvy4IKQh1X&#10;8oLQz2VOH6I7vgNIBYAKRp9e48LmCrKOq1zIXFkOt9cA32hBb57m/0700wKVu3bEt7IlqsAPsZvX&#10;iSLOlUW8Vrjl2IUWdH246Ews6PomLvf6nG3nIHN4vfCcJXGibtTP8/UmhtPbPhRd55Jltlu5ecqm&#10;mDQSsUcRAM8N7FZexyIxxDl6BzmtEYQCACMLCjDNX8Mn5jPleMdjLsXmZQAqGHUEn/kAVPZTACr4&#10;dIwjcwSfglAZ+ARAY1Qf2KqCrFux1R40146Ga1fxSXJYUfKzUF/9VthXR3ZsTwERlzXh6DIbhBm2&#10;P+PFobd/M9rLt8OBg2+E1i6yaJvoicfTUqypGuC5DaJuO4btgiqC/2FB61q3hfljHeHh+6vhH/6Z&#10;9fu/fhr+/i8fhf/5v78Nf/7z4/Dnv38Q/viHa+F3v70YfviBx8hHE+HhI54zZ7hIxek+MPgq4BMd&#10;6DyaZYDn4ODPqOl8nXgmsNcxUhxY2Xfzu+wFBLcDNAcH3gwnj5fEhKKjCwVhdOg9XPl5AHQ7FHAR&#10;oDOafjjaRGSjRBYEr0HpLeIqNrHyIOeM6JgBXsiHexrDUHdDaOWqpwrGUo2bQtodrKU15KQGpVIc&#10;kuWc3NV6VvDCtYcTYDUnP9fw+eynBiXBp1NAzdp2/ijbycPazpVAQXGWz7m7hO9bAXPFH0QmdDd3&#10;bEv7O2FonIrNVcTYS+Svga47oIJXTm4P1+/tCZ9+2xF+/MNI+Pt/Pxa+++1sOHO5EcFsPbEC28N2&#10;vr6UZqSeIdiOmT2hb7QilFS9GV5lhfAGIPRtGE9B5wbYz/dwuLuCf4f14QbcfRkAlfFUxPzTkd73&#10;6inR+PFKCoo+a0jKPqb4OepTcjljKc8s6T5j1plud07sqUUpsp88wF3jZ4BT4beMJ2B0kyt7s0N3&#10;cSLfHHU0qT7TXDVP/rG1yPYJ2L+sNtQ6UUXXOt/VSWZNTr6dIpjW80BtesrFLcUM0FwuqJrQ2HsP&#10;yBUEpsrMjYARx2546znfxQX5zpuAeI6xrpOj7xN0vpOLSMp/OznbI5OZi23Kjqk9yaak/zzJDb++&#10;8udnmf+pA97/e1z7AHSUQMQVPEDINpQ9PE73snpvRJ/sqB8TgOqUdXSwe5Hl7I1NKvRJc3sPYDS1&#10;hO0BnFYyMbcQBr+ymBeYEkLoc8fayk1opGFlCNJurOW5VL8LNy96uwNoHlmvHWaVO0JTTy/h5710&#10;vA+iCR0DlE5QrTmDe9uZBozOEl9kfaXNQmtE+FyYJRweIHqEliEB6AhraMFnL8DTqBijcuoBl3ts&#10;bQHwxTEfTzE8jwHX5d4W/LlGF2xanSdL6cpsI85Wa/R8Mfb+qgGg15JVW4ZW2SrT3TGvlgsfpSU+&#10;1mAwnF1UnTo7yO/bBUu/DQfrDi6YCjZxnwMcqkuK+B7bs+eDmiqr8vi9KmA7ZaWrdhpmno2h3wZ+&#10;O7bP1LKl2Ye05wDyh1bibgRNka1DP6qTftj1Ouyox2F0m86EIADAOduByx7AOWmmJ4Bz0tUmLNQ0&#10;urrpVo65ek6PdsF7tJLTWcDpfnKoCfcxuaWAT9mpNd3trNqvTncDDjD6LA+xcierk9t3lgdhH2Gq&#10;1ujkRptnbueHl4+Gz64eD1/dXAvfPbgUfv7wavju/uXwzd2L4es7rNVvXwyfXYeNupZpPb+8zlw7&#10;HT7HePQpZiPnC8Do54BRj1+Rwex8gTnpa77m21uwWZcBpoDbL66sxfH7qCOVAb27MgMInQboHY5a&#10;2XGiptp5HLdyAXWIlq/D6DuHMWHJjg83wKA31TPo/ACdBwB7bTCJfdWUIVBbOVgHAMUJPgObuNjV&#10;CZtJU0v/APfPIBcALQDPPbCfaJhhPkdqYVrrG8IUq/hFGNCFAxjD2igOgAW9PA6bNkXO5DRJDLCg&#10;FyanAIezPLaPIDOZ4vE9FkHoRFcvcWQtNJG58iVQvqSESDMc8Yzm2ObKsqj5PAQwHpTlRBY2jxb6&#10;JHrmi6Q3mPagvvkaMWM3l+dZsxNDxgr+JpFj91YWAZW4vZeIHpsCBLNqPztE7urSSvjk3OXw2YWr&#10;4eOzl8Kzk6cxkB0j6mqJqCs0kaRHXDTujASGNeQvlihkzVyWKpDgwPPasaJV4GlN61FiumzVUr95&#10;Br2wDnYfW0sY2k4PczHDY8qLHC9uXLXfXULfSeC8j6vHx8fDB0QifUYqwuc8lr4gQP67W6dh0WE5&#10;AYhfABo/Zn3+ERrOz24SVH4XwxoA8hn6zeeAx09uqAkFsDKf3eIi5qa3eTxhSIrreICojKig9OPb&#10;AFUY0WdXMTMBZD+8eQpDki75uXCbGDBD663nXKHwYQEjoluVchzwhbx+lCK9qTSCiNeQnWxACjgX&#10;7NJ/8DoEDoSDaSwyoFn8X5bokp/GkgBnrOfUJGu2di6/OmM+lVG5vkZXn5M/+XbBFl7T2MRawyoh&#10;toP3CUYl2RIzmm4nM5KSOc8L6wUuOeCZAGhqZIpkUNxKZgzsi8YlL6TzV/G5AgZ1n5z7813x8fUW&#10;/BBlRxaUgLmqkUFGEIrhr4rNbzXNXrGApxSDEmv4KkpymvezVj+4LYyPUp4xi9RomtetKcybI3gI&#10;qL5sxWzUdBC9ff0rzKuhqgGsBAjdZcZ57c9C5T6yRZvfDGNzNeH6bV6LnizCct4Of6Y56e/+/nH4&#10;/R9uhd/9/nr47ltem75aDN9/z2PpS6Q7D7rDtWtseE6WAzTfDocPv8rPfycsLm0O01NEiA2/FpYW&#10;t1FvvguH/u5wca2G2CgwI3GXOvUHut+iAr2QznouwGZ2hOHD75Hz+8oLBlQAupP/fBFsTTEnzzik&#10;8VfQ2uBJ0yD4GmvYAKCtdTvRelbHzulDNCE0s6qqI8fQFaMAtIA1vatIV+6ynhWsQ5wy6tnyAaja&#10;T9nPMswcsp8JgBaRM1eIAH4XVwK7MB05haVEDQFAC0tgP8npLCx+hc8nJBUGc98BKN6JLWH5OHlp&#10;R2FBJwn4HfibcGoNwe6ZbeHUua2YkkrCRUxJA8QE7OQKYDvr+wId72aJ1r3GlQOB4B1oztoxP5W+&#10;Gt4UfGI4eodV/AbY3I1ELG3C+b4RXctGnH3OJgDMZh6kArikG0m3EwBNlZwJgCYQGk0/NihxwjXU&#10;VqdedGLn3O9e2euQdwUv45kPQEu2AXCYsm2Yt1i5F27gdxaAAkZLtnJ/bi/gycHJntW8ICBqNAWI&#10;MceT1Tfg06MZZ/lj7EQa4yf8HV/oQwWlWSxTWrtHACljmQumlzXdxBWroDMd/xMI5SpYsOlEQJq7&#10;nf8+wWkGWolSykUr5R+t6MxqOv9r8KkWNALQHPjMAuiz1o31BqucBtSMOLPiqnHXmgAh+IwRLqx6&#10;oxEvB0A1HdXwOK22VpPHdg3MigDUqYIdddVu/Z/A0ws3o8MqMM5VlfJCQnpDNe0n9VVbwr4aWBkA&#10;aBs1h85B9GCHaNg5zLptiL7yMU5YI4AkR+CpwH8Cfd507z4AKOYjB4bviCtm1nNL1GyuEIVipuYo&#10;AGsQM00/usgOVqTNMriwQFl7S6bJ9GgUiC+eUX/M4zea4FiN28scNVros3yxT+Y4Tw7pZFAC01TP&#10;Sb6pdk+oJVi8lMdqsWw9IFSmP8lNdnL17wg+nYKt2+Ps8jHLY7eCdWk1gMGjBgHNAUU5x2oMk9Zw&#10;wmSh/oB4wTMMhgDUxpnaHCCthOGo4YVcMNqClMf1fPeewuhA7t2DdjHHjB5uINeTVf0o7UZDNCC5&#10;Wlfz6Ppd5tOR6Zxp40gP/BFbgajVTJOBUt3GRC7hNhYknBykS525hMNdACrgvHmEhiKOAoUIRAmS&#10;f3ZmOkYj6UoXgH6Mru4bdHifczL/5t6F8P3Dy4DO8+Hbe5fCL57eCj9/fAMwigYUMCoo9f0/v38p&#10;/MDn/uL+xfAjoPWHu+fD97fPsqY/DfuJjg8m7FNc8J/Bjn6Ji97jJ5iRPjrP+wSrAFTNSU+QTD08&#10;DhhmLk8fjoatERIHvK80Gg0TOTWL4WzpUHuY7850wwLQUYw1PUTytWLU62CNfbgWVpNYJWeIiKW+&#10;PTzuuO1xoAZQD7gc4nMOVXDSAnhO4IAXfM41YZ5D/7l0gMctQPI0rOalQZp6WGVfZwXv3BB4Yu65&#10;Bhi8tbISdZnnZueofKU2FkC4NDwSweg0xqDZvn4SGUbDiSl0moDXNRjJS0fNsj1K+PpKuEGm7a0T&#10;y+H+6dXwEInCozOr4e7xJVbtdKcvH4mGuxMYoc4DQm8vzvF35HdgrvF7XAIUXxrDNAZD+sFJgNga&#10;Uoe1s+H5mVNRziCTfHsJlnSW1q9ccYItXCvEjPm4OI028hRpCFGaMYx5ZIQsWNIGzpHXaeqAHztF&#10;C9bZccoTAKEawVZJU/B9F3lMnSUzVhnHzYX+cJ+mo6dEIL1P1usHPIZcu38M+HsfEOga/jNNR6zd&#10;vwBoOh8DNiMAZY3+hWATECnQ/OKOWtC18MPTC+HnT86H7x7xGHrwYnTIRxYUICoA/fw+ZqV75wCf&#10;JyP4dJ4AegWed+2gh4W1LensDNmgpGIo+9mj9puL1lJeb6s06PBaXQDgLGa7VmQcIG/HRr6cEVYA&#10;mkBoWsknxjNVWftalFVLZwUq1mcqFxRwelQCpf4+AlA2kx4lwsztNiLR2cVWV8O1AFXJofOiBx5i&#10;KFdjnV770s9Mldb5IDSu//MAaAKiaUUvKxobwHIA1Penvnpff8v5/R3NmUqc9rA93kNOugC0Gu+L&#10;TUgxjL6ci262vrVVb8Qsz9YDG0LvoR10qvPahm/lMCv4vmFKTLpIVWnh/sb8swtcVAD4210F1oFk&#10;28WmuLYFN/tMSVhao/L39qFw/dZQePR0Nnz5FY+H79bCN99ysfEJ2vEPyRx+OkaBT2c4f2lfuHBl&#10;X7h4tTFcuLg3rFBrPjiE8/7QK7Cgr4TZI5siKD17tjrcv3swfPCsPzy+h/ToHFuPjjc5z/0NrWY/&#10;iwB0ijakyfFNYWTgrXCo+3WazvIY0M0YbbZt4Q8EgCyCeXRKAYAC0GrXhpVUrVGB5gm0FYekLI1m&#10;iW6YhhaE+/UEE6uDc23vH1gdnNWdVnhW4ijW7Z6AaBUvXr6dAKggtISrbwGo2s8CzUcOVwAFJVDt&#10;XAUIPgvQQ+zCFbYbgGiSfyF3bAnIvgEX+yAOq3lcWrKeS8cRdY+/Ttfo5rByoiBMspbvQJvQQg5V&#10;DfECxfwxymA9BaBbBaL8ofyDqZcor5VtZQWM6ehdcj/fQwNqhukmWF0NR2o+ZT4FnkY1yCAmzWda&#10;vce1eq6jPT/gNv9KK7YlaUziQeoq3pO64FNxfeoiL2XFpKkotT9oLtJ45DE54b1tNMUu9JqFsErF&#10;W9WP7mTNuSlrlsjleaZMzwRA7bNP4NPbqd8+VYzGDLRcZtt6dpvGozzzUWIY11uMYL7UjKofdd61&#10;VjMNv0cGKAWdtBcZEg+oeYsXnmQmyq/qzOo8rd980RefX92Z3c4xo3kd8PlANR98Gh2VAGgyf8Vs&#10;VtYhGpBc4SUGVNZT9lMXbeysxnjj27Kegk+zPfega9Z0tMe6TcFobhXvFiC63XkBqSgyNgzpCn3V&#10;NWXUEHIht7+G2KU61t0cD5Kz2NqAgYPjUA+mBcCmoNPjVB/rFbReR3DDCzjNzTxivSRylwVWpjKd&#10;M7xvHO2e+ZnjdmoDPDtw5zcDlJtha2thDytgBtRUqsGS1ZTR9Orblbf//2iUA2haPSf4NLMvtpfw&#10;91+PIYmsfTZelHgxVWq7DZo7M/bWc/VyjH+MWvHzeWw723nhdXbxWBaQeixSmF9RylqpItSh3/P1&#10;YI+vE1yoyka7SostIYxaqQhCeaH2/+NK3qnhdaaKE4nrPicB0f1ICNSKGgKueSnmVnK/HEJv24d8&#10;SN3oIY79ZBcONFAThwRiDAZ6FC3eiBE3VFG6dp+FqZIRnW3H/JHri4+aT177ZKfOAEBlPtV8ChIu&#10;T2aGoyu43q/N9ES2SqZK8Kk55Bnd24+pQ3z/wkIEA1/f5SR/80xkP3/1we0IOn98djv87uOH8fj9&#10;I5iIh9fC9w9YycOOfn8PXehdwOqdcxGICj6dn/t2HhgVkPr+L68SqwM4+JAMSJlT2dHnZ9WAElh/&#10;YpY6Rx3cPfzfiQzivjm8l9Yjgt8nqHg9itHtOGDC1qo5GMSRRi5scJH3sXJvo6CkExf5EBcgh6uR&#10;inAxMrCnAif3bhzbxGzReNTJRUUvFxc9sOS9rOyHYUrH6mrCFEBV8LnIGv0Yq/dVzEXn+qkVnaTl&#10;CdPRtanxcHWSukdMSLdwwstK3gVIPlyDdTt3lj7zM4CeM9RErgEsT5BHuRIuw07ePHU6PLl0KXx4&#10;40b47O7d8M3jh+HzO7dh8nj71nXmKnFW1wD0N8J39wD4D24jYzgbNbNXLGJgJX8ClvQ6rWA3mMs0&#10;hN2ievYmWbc3KW14sDIbPgLAfnKOmKwLaCTXWMkf4z5cmQS0crI+MgxrS+g7pQKX3EiQ+XreIHjm&#10;HDFcJg0oybi1TCEAhiHd6laomkxwk9rM6zjJryLVuIxe2Bgl5xbrdtMKfMzYbvUQreUHZ2d5LM1y&#10;REt8agoQSt7riYn4OBOAfg9b+Q0s5aeXWb1jFvoEJ7t6UFfwOuI1JX37UOB5Mfzyg6vhx/fRFT/F&#10;+Pb4EkCUCx0+lrSgglCZUNfxn92DPUdL6siG6oyXBRWEPjiLppi5vjzONqafi+L9FBawoSOMvpTX&#10;kj1c5JYCGot4DS61UhMSwyKWXVZWQ4Z44et2RX34T0ComyqJGhv99FHY6Gd83nquttGGBsFnq/hU&#10;bZnep5laIFrAOXtXbmREBasmliTgmd/Z7vcR3L4oacmKWtLkA1A/L7GgKYw+nw11o6QUxEnbpfS+&#10;Cn0HXFBXcCHta1oEoLCgiQGt4dxhG1JlEW7y6k1UjsOI0lpUX/taaNr3ZujsIhKt8z2c5BvC4WGS&#10;FUbIkcYJX0e8pKt3gWe5WeeA0WJAYA0Yqe3QxrBwklrXe4fCpdvd4dZDGPUPJsLT51Px+P6HPN8w&#10;Hp0+x3PzFJuKuV0xLql38A3kjbvC4omyML/KhTuu+G7e1wMLOjy5MZwBbN680xW++nou/OlvMUl+&#10;xcXIWl04QAzTfn5+M5jrEPnrE2NENsGWjo28FTrYUh/gd13XgBoxtBmwJQjdgRtrJ4JY+3cLdrwW&#10;iraDvmE499HUUosrTwDq6v0QrtIeHKbtaIesPStBP+ro/BWAluMiruBE4MlFzWcEnZxkKnEaC0Yr&#10;YSsEn47xTBGAojMVfBbCxBbmAOguMtJcwQs+d8Fe7i5Fy5ADoMWAx0bu3P5h9Ais31dO7gxzZFWZ&#10;R9WHNsG6p2YcV7V8zn7+080g7/1kZzW0cKXRiE6FP1QRgFTwWbGXJ0sDoJCf9Q7gU/ZTACr4dGLs&#10;Ug6AbuHknQ8+XaenSZVdCXCmo+tF2c7UG++J3JO3ALQYkXJyv8t8xjU8ADSBUI8CUY1FiRFN70s6&#10;mSyagpzV7Tviij6/zcgnsmt1JwFPAbS3EwCN64fcRCCaewHIjFQ58JkDoGkVn6KaojY037gE8yr4&#10;fAcA6bwdAWMGGlOv+ztc/QpC1wEpa5mfRisZtcTnoAF1/Pp8UJq+7ifO9zxW9AUAtYIzA6D+n9IL&#10;mMavqLnN9Qa78q1BKtJI5qCA0+ixBD4FogZWmy3oMbGkdQAcH/vqOt0ACDoFnwYKKyZ3c2B2bTUs&#10;qL2++3C3Og1VdMADQpu4qGuvLwgjrOcEnK7bHdnOKSQuAtAF1nhHYDkFn0dHyOIk23KGF/kp4oaG&#10;0Tuam9kFcGiDvao3Z5QXWV/UdnPlXwBjr4ZzK5ISnajm0ka9Jeur+DgUgHIR5eMgMcM+BiIDztHP&#10;kbXPIlOyx0EMktZAFL/WzNusVWS9K9mLKh/nOkUB98WAe0eWU4H/Lh7v5biPBZ77cFUfwBjVRLTb&#10;PqQC1vtWEckW9VxuBmJwcxZXkpiCGthQJ2pCWbPV81rjsZwNRQX/53oAqyC0lQvg1hKaZwDkXejS&#10;HN3dPdW7iAlS41gYTTeDaG9lQz321e7IjEcHdkfwOUHTkYyoetEl2GlHAOr6XQAqwHA96gg6XcEn&#10;BvTR6lgECYJP2ajnF47E0RzyLayS4PMz5vtHV8NvPrwLCL0bfv38XhzBqEyo88OjGxGECkC/uc0L&#10;PADzKxjPBD5/hBH9ZY4R/Zbv5whKv7sFw+qqX40gn/8FgPQDdIOCT7WoV5BtHOXiRgOXwFyJgpIF&#10;0wSsRBV8HkHDKAAdIgWhv6YiAtB2NlndyKj6+fs5gtBR240ApGOsvXV/T8KWjtTtCaO8b4TikskI&#10;PonKauD+Y13vnMb9foqQ93Owj9fHiYgie/MqebOXmRtzE+EWzVo3afOSqXy8hrv/4lp4dhn28dql&#10;CCw/vHY1PL14KTy5cDE8v3otfHb7VpxPbt4IH9+4Hr59fB9AdS+OwPOz66zQr6GpvQnwenAn6mI/&#10;PAsreoyqSYDmeVIk7i9PhfdPLYSnq9xHlCzcnR8Nt6YHuT0aPiK54IuLx8KXF4jMOsUFBfFWj8ja&#10;vL8yGrWZN+b78mYgms9kMc9PHsTU1BObqWyqkgUXWD46yc86y2PiPGa0WBwwF9/Wwa6TXQ2nWs6v&#10;yeb8lGB4H0efuT7HBCQA/ZhMzi9h0gWen3BR8y3A8FcPz/O3R8vJ+/zcr1i1f4XG80vmOxjN7x6c&#10;i489AWf+CDzTCEBjTmhuBZ+Ap8dP+N7GNemOtzPeub82H+fm0clweZ40DrTovZQFVGLWreR1ZA+v&#10;NeVc5O7m4raU158S1vNRCwoAVUf+1wBojAjMESAvM6Hrr9+Rfcy04wXKiHitiFsTzrPe9qLVNB+P&#10;9q17W5bU3OYY/p7rajfz2UmvN/nNRgJMQWca9e5pBS8ofRmEprIZXfL5YDOFz5scIiCNrXm8fvk6&#10;7etaDTF9NeAemc89bM5q1IDCfpYTzbWXliwB6B6MRHtrXg0H9gPg2mnTans9dPSwDh/ZFvqHkCJ1&#10;vBrrMmvQVkq0NXWw2e18nSNFEn3vhE7W3lNLJeH4edrgztSEO08OhfvvD4ZbaDuv3O4Kl25ybjlZ&#10;G/rG0JP2vR5acas3gplacLx3HH6NfFCMQ/2vhA7Ap9M5+Ho4BKg8frYhXLvbEz79aj788OsT4S75&#10;o7rw9wKE9/G7NAE0+widn57dgG50S5iefg8G9dXQejBvBb+ViCFnO5lvAlBnFyC0CO2nx3LW75om&#10;9tehs0L/OQBTI/jsJDOvjZy8etZdGejEbMHaUuZT8On4tsHB1QLR3AhA1Yi6ohd8OmkNX4xhQxNS&#10;ET+ziJN3AQC0kDiCAtuPWL2XlnokUFUXPOCxGr1DB86v2cXdYf5oIcctYeEo0RUrW8Pi8Z28b1eY&#10;XmK1NEXrTPfbCHShtfe/DijlwVDH94MNFYRW1OE+25Ot/Dfx/3+LNXwEoDjg4wBKNxlEn9N+Km42&#10;8kHXXRrzx0wSyBIFYHDzJj/ENq4+jVbK1YllxiNW6K7Xdc9tJ4qJrE8nMZ42QGzHjZ4qydTcGecU&#10;RdnqSteD1QGruaakqJ3JsVfR1ZfrvBV0vAxAfdtJAES2NAOtudV7DoS6Xnfdrit+y7sbMqc8gHMT&#10;jRVb0J5uwp2/4d2NAND3AJ/vvjQCUt+XAdP8EaTmz1uAzzcBnm+89no8+nb+xzMA+mKdL7sataW5&#10;SQDUBg5H0CSwSsUA66avXAzTywA0Rri8NEa7mIfbglvckOsXulBX84A/pCuVFifoZmTU8tQAPutY&#10;vzeS3yfgPMD63eN+tglNtqKQuzgEszaL8WCSCzvX7VOs1sfJAZ2D6RRw6mq3OcgReEaNJ7q9Q6xL&#10;D7I61a1ezwWfeqIS108AQyNQDIP2xdlShAL0ygrzS1hd+/iUuY8OUYOX+fj635/3p4upFMwsQPWx&#10;kDlElXOQrQqoTWkX6XHvYz+TlPAzOBmo/84uOmmzAeBnshO2I/ZnE5XTQgNRNwHwve37kCLUEiwO&#10;CKVBRmbZPGJPHL5oOzIGOptr0YfW8DHNUgLRvURC1fv+qAvNTErVrLYa+PkyMQe4X2RDu5BSdBOl&#10;JSPaZ/QSK/lBcj09jhCpNIwRbBA9rnrQKVuOqNr0qNvdiCLBWjKHHOfCwBXr+VHiSaYNlh8AMMFu&#10;5fSfsp8yU65L893Jn2EQ+RKW6rsHF8LXsJjfPbwSwebPAZq/fP4gzi/ev7c+P8CE/vDkJiD0WvgF&#10;n/vDA5lQ1qY59jOxoIJNjSgCzi/R6kU9ICvTz2GqkkbwI4DNU9qRHq5ORVf+mRGSFQDWL9z/AEk6&#10;74/w2FshfWGxB+0knexLmN/MXR1ET+z0oN8fwNA2QAzTEBcNY4DPWeK7ZqnXXCK6a7mTFTSRX8e6&#10;MMlxXGKFv4gW8wigdLkJzSyGJeccjvHzsI4XMAVdoBHpIgUH5yk4uEiL17XpYQA9lbLUcl4AAN5B&#10;LvBcAxba1i8xan3z8Fb47jEg8uaV8BRG8tHZk+Ex7KS3378Es0kmtYD16dlT4dm50zCIrOIXZwGI&#10;k+EOrOr7a0RfAT6fngDMnV4KT/j+D1amWLPPha+vsMa+sBw+BhQ+ByQ+WRoOT8i8/Bz28TtW2z+y&#10;xv6SC4r3cYA/PU66AUzmvRVappbIeGVuxyHGhpzVW8swqYDTO16MABg/AFQ+gzW0NvX9CzDTrLO/&#10;hr3+8jbGIP6mPi5+8YS/8+PLESx+D6D81dOL4ReExv/w8Ay3efvxufCLB9xmdf7HZ5fC7x7jVCZI&#10;3vktn/eL+16grPB4OEakF2w4wPNbmMyf3+fxxvf/hnX69w8ztvM7pB/fP4Jh55huf/uYhAXmSz7f&#10;0Hp1n44ZoSmwXnf8s8uYk9Ax27J0nxX8Ldjgm8tcRFCwYEbvPi4Kazg37rEhznQLjEilvC6VmA/K&#10;NkateQKgyn5eZkCVS6VJZMj6ucxyF8Cha23d6NGdnsvXLEfXH2OO1PcLRGUZAaFuUgSf6srj7QgE&#10;zSomKolJQfGuzF2VJ1e7gDMaLXNZ2h59n+fcLFYxC8V/AT6N9suMlRHkxpxPfz8rmgWg/j6ZA76c&#10;91than5q1H5CXCQAWmob0s5XIP/e5AJ9Q9R/trduCAfbqM5sfTO0HXwd9/s79Ky/FzoPvR4bh+qN&#10;P6Jr3bH2sqP/DaKY3gkdmIC8PTYHLmKNfnStIly+dyBce9gart5nC0Ei0OKpCkzYbOYwGbUIEKnL&#10;PEgIfRtAc18PrZN8zyqikxrM8hykJQmZYw8B9Seu7ifMvj88eD4art3vDhPzmHf5XWw9aqQ73gD6&#10;/iHioSbehCgk15av74QRrYYdXWdABZ4Z+IQWZ7ZvZVWnKYmTaSG97ZX02BoZ08ILdj8vUMMwMh3U&#10;0h0gj29/bQknE5gL3b+2vcA8pPW7AFQwmr1NFhbA01Wbt5Mz/qcA1BB6VtIA0N2s/18AUIK+aT9a&#10;B6CAT0FoxR4ABazoXgDlzHwZK/eKcPFafbj/tDV89FVf+OJ7rly/HglX79HSAvpv7oKhqnvBekaq&#10;mrc92otaWMZ9gPbV3E81oBsBnlu3sXrfaug8RgyY0OSoy9gf2OI8AOrtfAAaGaQcO5SyytaPPmjz&#10;AGj5TgxE2wHkgM/qQtICirhPd9EWlVvFJwC6C9AnGyrL6QPfJ4KTVhR+T4Fpyh1NcRKpeizlkyb2&#10;09oxJ63lBWmuYP8rABrBZw6AxmgmmM8NsJ0bMD0JQgWf76E/FYCmSW8LPt9+8x0A5Vs/AZWJJf0J&#10;wMxjT18GpzKn0bD0/zAZAM2BT/WfOi8BTvkAVBe2AfRZ/ztud4BRWsELNjsFSJgxPApGZUQP0PUc&#10;2VEyKe2YrqchSXe8Jr0atMu6GNXvJAAq+JTxFHQ2o/9sw10t69mCnlrweZDNwgCGo3E01WM4tAWe&#10;ziirdbWec9ROCjp1to8RkO6qvQ/g2cnzrtXmF/uskQV4JS1TWMxjUOC5E0ZQ/ZNsp65QQaGpFD4n&#10;S/h8HaACz6RpNtvWx7YAM+XnCVJl+rP3ZaymHzPexDraLVykOdbSbgXwOl6UxTg3TAH+HLXgjmHQ&#10;fj91zwLQ5nr+D817wxB99qP0uffTDd6BfqyFGCgbbaxLVPIQmQy+X9RLATArjSrj/6QetDLqQQGd&#10;nEjqMUc1oB2t4+Ou/WoxP9Txu+7l4wLRNrSwB9HrCkRdNQ822riE250ZAXgZvzSD6WsBze08jPQ8&#10;TLSGJcHnEhcGgs8Th9vQfbZHg8k5TF8XxwFQYx0YRIajM1nQKSMmAFWbp1EkAVBNR1/gOhZsCAJ+&#10;eHI9sp4RZDK/+fhx+PVHj8KPH9yPR8Got5MmVBD6I2ypQFQQ6qo9jazn19cxJGFGyUAoMTw013xE&#10;jeKH1CeqGbx/jBD6Fda+AKKrdIQfx9yygO54ifzSBbJMBaL+/5e46DkK6y4LukxV6jHjv6gsnSET&#10;dpo+9Enc5AtkyAo0jxH1tUrRwSmKD1b5O57i73gC7ehxShLOEhe21kfNJ41cJ2nHWm0h7J6vP0uw&#10;/BkarJxzfO452rvWelr4HEwO/Jw1Mm4vw6JdYZ3r/XyMHNzzE2Q7A3I+gsW11efxWVhD5ARPqC99&#10;fIZ1MCDywUmigY7NAIDGImi9yOrc41UrZumYF8xemxtFlzuDLpb76dJJwCdram5/eHYxfHoOlhEW&#10;8nPijJ6TcfmclffHVJl+AHP5wepQ+OT0ePji3HT4+uJc+PQMWt4VmveOHQaAssoEgD44Nhjn/rEh&#10;1uXof/m6J2emIvDUjf4pfx/jjz7nYuELwKbA84fHyC+e3Qq//gDzx0d3w99+/ij83RePw58+ux/+&#10;8Mnd8Jvn18MfProefv/hNY5Xw999djP8+dOb4e8+uRH+7vnV8I8c/+HjG+EP6Dl//WAtzg/3ALU3&#10;jmJEW0WacSb8+PAcc4HHzmUeO2iMGQHuD0+4qHl6PY63f/44m++eYIhjBKAxMxSpiMynk5qSYiYo&#10;ANQop/fRHScAend1JtxYGo8XLzZANSKTqeO562aimNeJMvwUpYz5vwLQGEoPCyoATTpQj4LRJJlK&#10;xtisLCVLl4k1yrm2oQRCS1315yaCT26rd9fs4xjzFl9HAIAeXYMLPPdwYSwQ9W1BqK1Fjk52zUYR&#10;bLr6z1VZr5e75IHP2Mq03gufSQIEoFnNZhZpKdAUgHoUeOqALyNhyGjLsm2QfGyaK8gArWJztgfj&#10;dQn+lFLyP2U/O1tp0OomEq1rW+g8uCF0drwbOrqoyTz0VujpYyUPYLTashdg6HQepmkIlvIQhqEB&#10;5InePtj/NzQasQKf2QDTWRhOX6miqrw6nL1RF05dQca1wIaIz2/up68dwNk8wPaY2UukUi1TDxO6&#10;l/c39mGGGuJjgMkGpY1sn9twtR8kiegAAfQHel6NgLfz8Ftx69yGIfzQMJpR8kM7ud0II1oLM3qA&#10;j60D0AJaSXbSUpJmB9mXRYhii0DmpUTM1NpdDWvQwAt3K6HPXZwMBZ51rCRrWUkaqSSgNHTek46T&#10;/7Zsp+OJyNV7NCflTkwC0DLezrrhszX8boxIRbjvi6CiDaEvLiYrEAAajUdEMBUCQL1dXs6JkEqp&#10;yqpXwsLi3nDv4UD49hdz4e/+cjz8w7+thr/89zPhj/98Mtx+0hV6htFioIfYifZT0FnVyNdDE6uZ&#10;UANaBMW9czcnbJjXTTwgXMFvUhtLD/zWbZxgqaRTouCJOzJHAFDjpjzhetv1pkxTWu36oIyaFSa1&#10;IPm+dNXkutzRRSzwrNgBKIfxFIAKPvfi7txDl3Ipxg3HeCWjlQSgmpKMs0nfz+8ZXYLG4uRdnXk7&#10;/Q5pdeFRIJZW73a7O5qT8iet7NcZUA1IeaPrXSCaOd0B7fmaT24LOl8eAWkCoInZfJn1lOl03uX/&#10;4rzH/8vj+sqe9Yy3E9P5X4FQwec6AM11+2YANPs7xfU7oEXtZx0XRQ3IRBpjDFOm+/Qo6DxIPmY7&#10;zJy3W2j5stIvawaDIeX5cIDnhe1IdVykCUBlQM10M1S4kouZurKNNLdspsYTxpMEidZatDWsezvR&#10;H/aiP+yiBekQ7NsIBiJjTDyOoe30OEEM02QnTl4C1kdo/DlME5BNQR04lZswShmUb1mEKx2Bp+uo&#10;qGPK1cD62IxC+xwY9DkpG2kNrhW4As5336Lhi1QHb8e8vFyMWASaOTbUCjuZTUdW36DnLOIkq6R1&#10;tpEUYSWtQn/j3NYlOFx87sHQVQpj6QVaCWBwH/dlL8zY4U4uDGG9pod6kfW0hh6aljrJm2xnJd9C&#10;2LmxWMZjeaIQeBphUgrrUcRKrxRGtoIX/UpYWV39NTDZdaz86zh57EXSUo/OVDAqEBWENqFXbeK+&#10;aiENwJOjTKij9tH18zjtRnPEy9mWtIIEwr74BDY1ljhnhjrDOXJXz41qOhqIc5GYnAe4gO+RqSng&#10;fATDqClEUGNUzkdG5VChab/7lzdwpmsciuwnJ/yndyLbKdj81UdPwo/PH4WfP7sfJzGiv3yfz4Eh&#10;/fHJjfDLZwwgQRCa1uxp5f49wFYW1NVsZlKZJfAeDerpCbrmx3DjY5BawHyAFtGYKGUEmqhODMNS&#10;AkIT+F6GXDiO3OM4WbMrgEHbsk7BSp5hTvG3Whvpw3SFdhGN5G3AXqaVHAkXxw6Fy9Sznjcfmq+7&#10;CCi9aFkJLVsXKUw43w3TgqnpClXNlwSdXHCcI6roDOD0NE78E5xTTtNktYaZ7hLs7E26xq+M872G&#10;muNEMw6sonORGlHZxbvHhtGyZi1PV2maWiMf88RhajKRr3ixIFN9dgwzDxcLxhndWhiOf59PLmDM&#10;4W/yGbWlrtU/vwBg4wJB8PmZFw3EC32I7lLQ+dHJ0fDhyaHw/MRgPH50ajg8O9YfHi73wZxy0cE8&#10;XgWIHh+OAPSegBQA+vDkOOt1sjkBap/ITnOR8BXSCA1lSirU/v7iMRchz+6E3z4HfH72OPzz9x+G&#10;f//x0/DffvlJnL989zT887ePwj98eS+CT+dvP7kW/vTx1fD3H10Lf//xlXj8uw9lQs8BQM+EX9w5&#10;Eb7H+f7DvZORDf3V4wvhN+g8f/P0SvjVk8vh1xx/+YzYr/dvcgEE885REPpzwHA2GRD9Bmb0G0Dr&#10;Vw+QLSQwan4oq/7IipIh+tFVYpournIBsEC9Kya7k0d4jI0RK9WCnIOKVDai9WCLSl4nigCdpZxT&#10;S9gkCkCVBpkBnACoGvQ4ZgcTxZcAaJKSrQfD5wBoaiV6EQCP7tRQeECnrxPp9UIG1AvWUl7fPPq2&#10;F7Pr5sY88Bn1mlxky2Ym8JkytJW65U9qZUoM6HqhDK+98fyiOSo3WdORlZtgGcbgeacMcs+j54sE&#10;QCvpgq/YSVanfe1gmyqItkOdBWF6vCoMD1BdjNO97xDlEKzfe/rog4fZHBh+O4xM2lC0IUZRThzZ&#10;EEameZ+D7nKYjxke3waAlIU8cnRbOHmpJJy6XBqOXygJC6fQbI++GfbDTlYCEO2Cr5FRBXhWw2Rm&#10;wJMjALJp6LXQOvZWqOftUhjXEuSNJQDKIhjNQnSn9R2vhB7amFowKu3ja7uHAL5Tr4WZ5XfYRAOA&#10;+Z06AcP9Y3kAtBgNgicNgWgaTySCxX0wEo2sHAWb9QTNN3Di9XYMlc9VakbwyEnCxiOBZuxy57Yn&#10;Piet2/1+VTA26+AT4Cn4/CkAfdGEtLuYkzkrcUPoBaEGz5exgjcDdCdXB7uIJ9i+nT8SAt2Tp1rD&#10;j78+Hf75Xy8BrO8w18K//V+sG349F8Wz1YhizcUqhu2sJCC1lhgAj3v2sRpgDV9chQia77mV1elb&#10;PFESA7plK6tGRgY0ShV4IMc1fGR8XjA/9t4mdi2xkBn4Y0UAK+l6XSCaHrgJgHr0YwJP1+8ynjKf&#10;Tla5qekIk1YOgLqCj9FMEcBmLGj2fTMWNIHOBE7Tej6uDLgq9HfSeCLTmelB853x6gGz+X8DoFsB&#10;wAmACkIFinFYx2+AFfXo5DOhaS2fQKdAMgJXAGZ8H8xmOkaDkhrRHOBcNy3l3vfXgOf6+j3XWR+1&#10;nxps8gDoDjVIXhUT96PhRfd7jF8C7KjvFFwKNPMnvS+xoLKk1k3uZ6VrLef+PbxNg8ze8i2RCRWE&#10;Gl1mckQjAeYpvqyZCKaDpEb0oDnsx309aN4nTuzDBKALOgWgMp8CzyEAke8TfCYA6spdred+AJ1N&#10;TV5hpz7hHb6Y8xh01Z5W4h4tg0gXhbEUIsahwazDCO6EUVyPE+PF2duCzsSArreIAOAEnnYql8IY&#10;CCQTABV4+lrha0g5kUjrk9OACz7dgMjCeqEmMG2DVR7qbsfM2BFmcCHPAG4GWdn2HKgPHQTntxGU&#10;38p6V7C/D6f9XowtdYWGi3MBqzbaWBMMeRVsAkpZiZXwfNizGfCJ/rmOizUrIa2GbOTzG9BT7wOY&#10;HqD5ppGTzV60v438vz05HiQyS92j+aFDbHcMYz9ykFUxIPT0MKBlEsH+ZB8O5k7yHTGUAD4vT6Hv&#10;m6TGcnYIwxHGE4HNPIaRJU1HuN0x+Qg+P6LlyPmEE7QRSl/dwBh0AxCC2z2aijQZPQZYwnLKfgpA&#10;f/nh4whCv396jzXzjfAt2aCu4AWgv3wKYJAte3oDIAFggEHT/a7ZSCbUtbssqHpAAajA8xFAyOMH&#10;axgNuH0Xpu7WogDy4Hpv+Jnxg9S11kcAKvhc6sWdjdb41EhPZD+PHyaHEjbxOkzi1VkAJ5FD91eO&#10;ADxHcYcLQNFJcl9c8r7h685TlrDG9zgPCLlIbu0lwOh1gOgVamMvUVZyDQB6ldu+7xKgfq0dVpRV&#10;/3lYsytDreEyeZLXyVK9TKbqmT7kAIS2L6DFXT1Ui8mnlb9JK+CyHvDcADPKGnG2k9+rixik9pjF&#10;quPcbFY1urrQLxOSbnC7NagGtz89OQ3wXApfXjrKuv1E+OoyrDS3v1UegfbyU0xjHxOb9SnspQD0&#10;2dHD4eEiFxnzGMs4PlmhHWahC70oXdsnh8MHgPw4axjMCGd/yv39nKYgmW8NQJ8D1L6AKfz2DvpM&#10;QN2PXHgIPH/9PrpfwOcvn96O85sP7oQ/ffoI0Pkc8PlZBKD/8vPn4d9//kH41++fhL98cz/8y3cP&#10;wz9/cy/85eu74V+/uh3+8dNr4c8fXQ5/+/xi+P3Ts+HXD0+FX94/wTr+ZPj147NoXU9zPBd+j+Ho&#10;dxiO4nxwPfzmGczr+4Df51zQ5AFQ1/GCT9n572BFBaFfcLEkE/q1SQ2A0ciIspr/jAgxAeiHRILJ&#10;RAtCPd6inOYEf1tlG0Z7NUJkRQDK2l0WtJhzqwC0kIve/wqAJgY0dcabVZ0PQKN/wiYkdaC5LE7X&#10;5rGRKAdA4yqez0mAMwFQwWemxczC4F3Xp3FlLrDNtJ3ZZtHzd/7k14EmEiieh3PNTG6c4tbJiCgu&#10;0q1qtutd4LkbYi8BUPPVzVn3XBENRztxsMN+Vu56FS0rILDgFV4vAXdgktEBOt7XaLejAWl8pCgM&#10;D22jYegd2o9gOIfeCcPjArv3AKFvhdGZt8PUwsYwOb8B2eGbYXCCtqL5jaEdcFkHUOyHjTxxdnc4&#10;e7WUZKDKcOZSOeYkdPEjaEb5nEZAYwvM54G+V0MLa/hmzEbtY2+Hrinc90e2hKGjBaGfUPm96EEr&#10;YDFriFuqPsj/GSJvG9iqEZ9N3wyvv7KmfLx/4mdh7jhmpctFYe3K7nDjXmO4dGMPOtSNLxjQCsT6&#10;spexEYkTlrcFiy2wEV2I0A/sqwm1xLo0ogGqQqOlg90TWTkn4nKq2ApgFgx43Qm7IbNSxJovHtFm&#10;ebTrXZAq22nrkYBTJsZ8UE+EL8YMRT6fNXwppo4yGKVSnMQlNCGVwE7agCQALSdUtbwMNzwAdCdU&#10;9d7aV8KVy13h5z8/SpDqqfC/w3X+czdJ9T8aVk9VRi3CHtB5IUxnGSzoXt7eR3PA3pZXQzVNSmpA&#10;S1jnb+X7bcV4JfvpuILfzFXIFq5GBKDqQDUixXUlADRbQ+IY19VORERcDURAmK3Iswco9wEspw51&#10;369D3fdHLQknUdlMgaaAUxZUIJrAZ+p4d+WeX6kZjUg5BtVjCppPPefZEybLTksa0fiEyq0SfP9/&#10;drlnoDMBUvM9U++7LOgmViAp09PjRkTivi+xohv42o3ocjbyczbwc9YnB0YFmoLLxHC+wVXum7gf&#10;M5BJTmhkPDPA+RYrGT8WjwjW3+DK+PU3XonHt3BWvk1M0NuAy/zxc511YMrXbQRoJ4mB7Kfa18SA&#10;KlSX/dR4JAg1cklgKfNpr7nr7TYuuJxmgKmMo7PfWk7D6Ylecv0u+ykAtaozBdUbVh8D6wGjjVXb&#10;Q3Mdfe80HzVjgOkE6JjxOUAGZRpr7IZo64kreFbxw8SbDRCcfriZCkNCwvuoheyG+Wwm67JBYx/P&#10;0czdmV1t+38SfPp4lJ3MmE8+hyv61IVcAgOo9noP/d116Peq+b/IiAoyXbOr65T9NJlBc9xumMQ4&#10;rKYEnkYjJYd61HjyO5ilV8DqP9btMrFswmYzNx3erwB7ZTe65f0e/k6+r5/17SR92pM4oBeJulma&#10;GAkTfb2h7wBa0DokD/W14SAGFjMd69kG1OzE6MU2YH8p7HMFvd8VFYTn0/fN7CvigoH6x7ZynucF&#10;/N+287lMUyHv5+NWRLbgzm6lxrEJM1QDTGnUh6JRa6J0owPQfJAygS6SDIbohLcb/gipAkcBRKdh&#10;Ak8DwpzI8E30x7kxO8zbOJbHYfyI37kKKH3E+vcx5hXd0RF8stp9DBh9n8ajr8jxNCT+M+KRYp0m&#10;8Upf3r4c9YwyoAJQgacjEBWACk5/eHY3OuIjCI2g5Xb47fu3IgD9ERbt21vnIviUBZUBFYR+cYUA&#10;ctjP5xhVPjwHE8t4++kZnOarmA6WrG7sZzXdG13XF6d6AXOs2wHdrrtPAbTPwmSeG4NRzLGdAs/b&#10;5Gam0SQU74dp9I5zOMABnmuAyWujuL9Z3V8aACgCQq9y+wb34RU0zJeRklxHT3qlK7t9FYB6jVX/&#10;TTIzbxIjdhG5yRXSH+4ha7hiPBGB7fP7doXxPRvD/P6CcKyzIqwN7A3XZ9q5zxtY91fzu9aS1dkY&#10;rs/Rg76IdhQgagXq+VHW+KQSyJxeGmsPN0knuIs+9wlazPvkaX4KS/wVzGTUe17E7INc4RvA4lc2&#10;CRGw/nEEoTDHsKz3uZ8eLvSycoflZO2erd6HIuj8hHX8R7jSBZ7xvkbu4Hwm8ATQfn3zZDSNqdn9&#10;FRKK3zy7GX7LhcTvSD343Yf3wu8/uh/++MnD8IePH4Q/f/E0/MNX74c/f/kE4PkRbOgH4Z++fRb+&#10;5dun4b/94v3wHz8+C//+w5Pw798/BpQ+Cv/+zd3wz19chwW9BAA9H/7wbC389vGp8Lsnp8Mf3/ft&#10;c+E3T7L5/fuXwh+eXwl//PAqx2vhtx9cCb/98Aarf25/yONJMJobWdAERL/G+PYFxrevSF/4+oGr&#10;+QyUfgaT+zl63Dg3ziGHOBrzZY348gJFttwor0NiBl4rXMGXEExfAmFTQp62AHQ7Lnnre13D6zo3&#10;fWMj73vvNZJn0Pavx+bF3vgMgOZHA8bzrdFyAEbLLKLxh4lr9Bjflo1mnyp04a7dMx2mq3AAos1r&#10;rsV9/TLOKeemT/F0SdoWCZtcb72/h42GWZMhr682FQJ8o5k4VySju96IKJ32TsFmpH1shgSf+ZMY&#10;UEPo3ZSp/ZT9LN/Blhe8IQjdKWMMAB0frAw3Lg2GtVNtEYCOAED7+zcQAP9eGKavfeDw6+EwEZMC&#10;UBOAxmbI+oRpnJh9F0P222F85t24/t4Lszkw8mq4cXd/uPu4KVy7UxOOnSYpCIDaPfCzuDLvYnXe&#10;O7IRo9FboWuMhqMj28Lkcco4TiBVOlYQxoi7nDzNdmqI3xewWk3cUmkTjC0EXwGb5f29rN/HkDwh&#10;CWiCOe0Z+Zswc+y9cPTM1nD+Wkl48v7B8Nk35O4+qH0BQCt58fXkIUMiCPVkUs8KbAiR+PDh3tDR&#10;1oQDqwLwSfQKbERx4XYqrdCEcVIq4naa3UU7IvgshOXwKDBNADT1wZdy0nPKOOlrUsjAKT8bICqo&#10;TYxomdmKnMDLy3jwwIBGAEqNlAC0soL1pitz/jib+CNVACzv3R4MX3w+G/74xxPhv/0HGpcfZknl&#10;5+QFu1kIY9oE6NQ11nv43TA0uT30Dm8J+ztYkTaz3ge5F/A9tlJ7tR393nsbXwDQTZthQAGhruBj&#10;UgAPqsgUoYPzRK8LOOor10XJKSyeEy7gMwOgGoO4X7htZFKMToK1SSPQTMYjGdBKTri+LfBM3e6C&#10;Tt9O78tALWwzRwFtWg+kq7W0kk8gNDUopYpO1/XpCZ3E3i8yQmVFZULVAGpYIU+Uo6Dzr4FP3/8e&#10;LyKOQNQRTGaTrdLTGj3qPWU6cwBS0OhtQajHBD7X3wfYTCBUAOrtCEL/CwC6ni3K527gazfwIuck&#10;Z/c6A6oWEWCk9tNczwyA6oCnrg/AKQB12mH8O3Gad9aziqcdJgOjOwGUACJGACoQzRqSYOE4CkSj&#10;LlSQCjN6oLYgNoi1EQHUxbq3H6atFxa0D+ZTEOrxED3R/U2Ep1MdKRjtbSyJ003MWSsNNfsw0tRy&#10;YabW0xdS/x8JTHsUeHpRFOUg6kD5/+WDTy/2TKOoQ8O6F2axhu2FQNEMWhnPFBmWosGMWooD4+kI&#10;Pit5rpdzUekaXeCZwKdANsluUsVuAqBR7y0AZSXuz2qoIoezh87swYE4y0TwLE2MZZ3fhJl3NdTF&#10;6ayrCx3kRx4oL4/gs66A+28PMoW2dqKp+sJwc3voa2iKc3g/K799LaGnpiE0F1fAfKKN3YlGdyeg&#10;s5CEgDKkFDb4AEJbceC3A4LVhLagWW8hALqBk0QjJwnBaD8gf5S/91yrNYiEiHc1heMApzMye6yl&#10;LxE2LugSgMqC3joyEkcHtSMA/XBtJQLPB4DSZ6eWY0tR6m0XiApAP6dK8zO735/AgLGC/zmg84f3&#10;MSLBgv7ig4fhVx8+zNbwrOATAJUBFcTIgv4aQPpzMkJfGJEEojKiR6P2Uyb0MyoTP76ABhQG9H3m&#10;0Um0iegW1Sm6thaAnnPNPdoR5QauTk8eRmYwRiQQrKcRRRp3rs1RV0lPu/mYN4/QHDQ1Gh3id3E9&#10;3zOCiK8/B3t6GSB5nrKES7T4XGKVfoX3XUfKcBlwe5W5AcAVhN5mPe5cHzgAAG0Lt2A+rxwCgMJc&#10;3oK1vE4o+6VDe8NadxWGpTJAbW24MFAXLg7V40pvDRdHGtGJkmc4to+LAEDrUm94zP/p3iJGoHkA&#10;NlmsN2f6+LyDMLOAU9bzD5Zgg2mkeogGVoPRdzCT37B2/4z76WNAo+t3R/ApCH2GuejhAi1WfL+n&#10;xCZ9wFr+I4CmH/uMNIMvqKb8hlV30ttmhq/lGA4vEx0vCDD/xAsEdJ+/hvn8PRcQf+Tv+SfA599+&#10;8gCt58MIPAWd//j1B5H9/Ievn4V/+8UnEYD+5bv3IwB1XMX/09f3wj99eTf85cs7kQH9ly9vRBCa&#10;jv/46RUY0YsRkMqKJhD6u2cXIgD9E+v6DITChKIhVWPq/Pj0clzLC0Z/8/w2SQy3Yd1JX0BzrFTk&#10;W8Dnl/e8YLocvrjLY/fOxfAJF1WfwuoLQJ9fJKj+zLHYsmVywWkuXFaQXgw17omyFxMqimhRK+b1&#10;SROStZyCz6QDFYCaPbwJkmHD6xh+NY3msptTlGAqSkma0NQgmMw/ppkYqZd0nWo7HY2Le5D/JO1n&#10;AqKyk0mjGTdJFnFYzAGQjKOPgovxVCizXlvNedBzYgKggs94wQ4ecmxmyiKe8mrN2S6XmdQB4+na&#10;PY1vZwBUExKd7SansH4XhFaAbYrAHpVgl6mR6nD94uFw5jiGwKFCoowIcx/eGnvfBaCH0XgOjr0Z&#10;AegwjOcUK/iZhU0xGciV+yhr+A5W8E0YiWYWtoYHTzuQKyKBuYiJEHPQIZqMOgCLDazf/ZzmTvre&#10;+2ldmtwcZlfLwuLZPWGKop+hxe1hZHlnGAeQNsKSVgFYq9qRa7JJ3g27WgrAFYDuxwDlCv4AP7OL&#10;FfwErUlHVt4D7O4MDx61hy++Ylv0rP0FANVApIM91VjJWhzU1ciLzhy5bL0dbazfq2A9WCNjltnB&#10;Hb4J+nurxgRMHEWYOIrJh4sAlJNUAScrj4UEfEc2FK2aoFRAWowGKwFOQWcCoC+OnPAEqWhPyzjh&#10;lsOClhHoXYwbXgBaUf5aqN6DUJfopFLd8KzHO9s2hYd3xsPnH8+Hn3/L1exXBBKfrgqdZH/WwXxa&#10;fL9KxMDDZwPh6UeHw71nfTjkayITqgY0ZmbVYnJCH7qD6ANzQDcAQs1HzQegWzbBMCUACvCMrl4z&#10;DuNkHe+2vBSyDiyimSiNIfGptUgzkVWZgs8IBtGWyJamgPm4juc+9uj789nUCDoBq3EAn2n8vAQ8&#10;86/cBJ/5zKm37YePk9OMGnPhkzo94QWekfF8CYD6pMvajzLNaNKNyjIK9N4DFHp8Nzfv8HY26Gl/&#10;Mmo4M7f6uwbTAxTjMff5b/H2G1wJv53eB7v8Fiv0N4gRct7khcsRhKYRlK4PzKnsqd/X3yf9ri8C&#10;6GEHWZHosDbTsw5G3uD5LHoJsALj2UqjjtNGnIhr71HWsuMd+2AleUxF808GKGU0XcM35MBmAqCC&#10;UBlRAapAtQWdaAdu624jb/geh0mQ6Gb17iq+h2M3GlBHUOrbXWhDD6INdfxZjQDcamUt6Ii8ctdk&#10;JOOZXQBlGuR8E1Bawecbj0yjMOaoAYmBR6eGyKkqnrOyk76gR4aYi40UDSZo9GMCRzWcGphcoQtA&#10;k8bbi9VoKFSrKePJeNucUKeKC1bbjgys30M+ZEcTEVNDh8P8CGHizNGJibDIcaqnJ4y0Ayqpaext&#10;bCRaipxhQGg7TToyne1UOU529ITTUwSoU404130Y0NkWDjfSvtLQEgb2tQJE20JnVX04sBvZECB0&#10;D21hruRlQdtY5UcmlDa2gxQO6ObWkGTn+T5OCvuREbTzmtMN0O8DhE7so5sbELp0sCGswtidIo3A&#10;OY8O1JXzBVbON3H83l0GlAHGbgBCbxPd8+DoHGveJdbgsEKr85EVSl3v9r1/d4eLY6o3v72Hxu6+&#10;ejyil3LmI9lQb8uI/u7TpxkIzWlAXcE7v4YNdWRAIwCFjXIdH8EO9YoakdSBpmBym3HMjnSeAaAe&#10;6d6mPtF60CvTfZHlvThxCNazJ1ZHuj7VsHN5Uie6zOc0wBMAOpPN3QXqJ4kterA0QXg8mkd0sALP&#10;C5qFYDDPob+8SJnCZQDlNaLFbgJGr5MgcBNz0x0Yzzvk2D4c6wxPJnvCXYDnHdjX7Agwhfm8y+r9&#10;4VR7eDDZFu5PtYR7k7x95GC4N9Mabk81hwfcvjXZQm6of4eOOJGRBCA+AlQ/BGg+WMyA8bVxWGrk&#10;E/6eT49OhY9Pzsb5nBW8ms+vcaV/do77ivmW++lr8jM/kwFlBa8J6QNKBN7n+BH316dEJH1xAeYU&#10;hvkbHeakGfz8nrFX2X2u/lbg6fz8DmYgVtU/Enn0K9bXv8J1/icuHP72wzvh74nc+vPHaDo/vR/+&#10;/NmD8A9fPAl///nD8I9fPmW1/jT801dPwr99/zz89x8/yeYXH4b/xhr+379/Gue/yYCyiv+P7+7/&#10;p/m3r++Ef/rselzLp/X8Hz64EP4IGP27j9GMfop5CeNSBKK8/UcMTI4r+V8/pXrxIxh2fkcNUepS&#10;lQko/1Au8vVdQKisfW4+u3GBQgUAqFWvVwGhVL0+JV3g5tIcuafUnCKtmW5vis+1SgibIl67i3nN&#10;MoppF7rztH5XAyoLagC9q/fEfr7QgGZESTpHefTtLGGGDQySo7jyBvSZ8GGkktXKut1j3BGvW06K&#10;ZUqM5zr4NLIuBtq/CKWPLGZO7+7rYWoLzN8QyormF8yk+MUUcC8QLUnRT8iTrGuOlc3kpZfz9joQ&#10;pXVSuZYAdA/1mxqQnGpyz0tgQishxYZ7isOVNfJlz3SExVnqg2cp0JjYRSvRJgLp3yUc/u0wOPp2&#10;dJrLeJoEND2/CQZ0Y2Q+DxGjdJD1ej0A8djJsvDhZ0Ph/kMqcFfJ7OX9beCkdrESINJpBC+19bwe&#10;jUSjczsBoSVhaoWM5BVSQiD1xpY5J2FGqgaAVh+klZKvKQdL+XYLX3MAI5NO+nbW9x245Ydn/Z02&#10;ky+6Ozx+0ku70nS4d7/jBQC1/93WADWN3oH7iZqZIBZj7cTRsEKzhAC0gVaLAswyuwBG6v+2AboE&#10;oDvtNBeEAjojI8pR4FnCiU0gmlbyruOdlwFoAqG+38/NJpmZYD9384ckkDUDoDjFyt6IALSuGiaU&#10;HNASDEnN+94J3e2b6BmtC9ev4FI9TnTK/E7+UNRDrZaznt9P0v+R8Jd/wzn4r5wEfrkYlo7RJww7&#10;uouu1FLW8tUN/NHrAYO0Lb3t+h0QmgBoBKEA0vwVfAqiTw/CRM2/DEAFnwmAquNM4/o9spK5/E5j&#10;mDQjRUPSrp1ZtSH3cwKg6fNiHSeTz4AKQP14YmGTAz4anhx+lvNfAdCUu5ZdXeZlfsb8UDNPU5MS&#10;EVU5s9K7gDw1lnHNnTfvcVswmYCox5eBqOxlPviMTCUrFb9W4CkAFYjGrwOAvo3MQRCaAc88sJlb&#10;z8uMrs/rAFXmZQAaDUhcMPhi5YuDYfK6rHVb62ZvUO9MVuSByl2RbXTd3VaDOBu39CCFC0OARlnK&#10;zrrdONep0NyzK67VD1DC0ES+ZBNMqKBTsCj7WQ8IbTYYnvHjB/m6HjJzu/l+XQ2loQMtaKcmpNwI&#10;Ph3f34ozvgW9aDPRZ/5OdcWswLmCVk8k+NwBo5DAp8xnJgXJ1u/5SQwCxZREYXNTPeaqRnqx61nD&#10;Ow2AsHoyHfd48cjVe2z+sBLT9g7AZ3kBWb2AyXI2FTHTN5dwkUyF6rvdmMh+CjxrqfysQUsbgSjA&#10;s7KIdTzlClZ2emyogultbw2z9H4vCzxttqHne+7wYeKnaFHp6OC+bokgVPDZQed3c2l5XLGPtKBb&#10;nKG95sTZcOfU+XBsaJL4pI4IQDsq94bW8hpqRxsBmNXoP0tD7Vain4gtK0czrR5UANpRWRK6kB8c&#10;hP21ttMxH7SVC91mzI8yoK7iu8q20l9OPJbB7ADRIzDWR8leXYXVO0lE0XlWzRqRrkyjBRXoAEiv&#10;w4reAZQJQAWezwkrF4g+O7NC5qQaUJjPmwTI31UHiPYOfeePT3A/s3b/02fvh99//CSCz99+8iT8&#10;/rNncX5JJmjUfwJCBQTqBH/D284PtiMBQFMzUtSEsvLVBf/ROdjPXDD518QGGUpuOPlHACjB5/vU&#10;gj6iFvT63OEIQNW5CkBtRTqOYejKzDD6VtJDptF3ksfpyv32ETI55/n/0R70gDXrgwUAKV93Gx3s&#10;VUw+ajfPkB6wRpe5q/RLpAlcplRB8HkNU5cA9Db3nfOQz39GfNUDYqwekiLwCFPUM7JUnUcTbeH5&#10;kZ7wIazmBwvd4SlA84OlnvB0qTs8XuiMx/us3B+xFleXeQ9j1VMc/u/bMrU8CjCluQjAeV+DFC74&#10;K6N8Hr/rRydYj2OU8ZgB0en4NY8Xh+LXf8V98x3ZmV+St2nkkseviVv6ivvO1fz6AEAFocYcCTaN&#10;vRKAJvDpUSnE9xjOBJ+/J9LoT8+uh79j7S74/CeYz7/gdP/nrwSbsJoAzn/88nE8/vM3z8K/fvdB&#10;BJ7/45efZvPjR+E/fgCQ/uKD8H/98sPwP3/8MPz3H56G//3j++F//eJZ+B8C0q/vh3/76l4QgP7L&#10;F3ci+PznL25mYPSTq8z18A8YmP7x81vRRf+3H18PfwsY/dMnN+P8Hi3ob9+/gTTgZmTYZUGVCAhA&#10;zaGNhQgPbxLjhC75PhmrzFd3rkQA+smVbD68eDoCUNulrvJYOT1GzSsJCYeoRa1lFS743M3WxmKM&#10;Al7T1VkmF7zsZzwHCUJzjXUpdzg/fzjThEKexOzhnNZdzXuKmQNEKq1KBRamgsh8CkQlHIxhquA1&#10;y9spG9Qaz6zS878GoDYd2m7oJDCaXPnJmZ9SZiIoZjIAys81bomfWaFESeBpYxO62FISAtbNSIDQ&#10;GL9EjnQtvpdafC9VBTChsKBOZ9PmcHxhf7hwsj2cOYY+/XgDXfBIVOZ3E+6+I4yObQhDZHLKdE7O&#10;baKUZ2dYACzO4mzvAQy2o8fcK7CE4Vw9WRWefcgG5G5LmJnbHNowGwk+WzjWYCQSpDa3kznK59qq&#10;tBejkZmgruQPT28Ow3M48QG7dazfK/jYnpZXQhlGpHib79E6iMmI1b1xTr1j/zdjf+Ia5dn+4cPv&#10;3/HQli60pS1tqaLigkoSYlAxQSNJiJKEREwwQSUGDSpJSEISkhAligsuuOCCCy644IILLrRKF2xL&#10;K22lrbSVLnShT0sXrvc4rnuuOO33+f3eVzi575mMk8lkmWM+53l+Piivy59g+/4FrDEnhu175oYr&#10;V9tivOeBg4seA6gG8uOxHXqD2Yw5tOLbmuvCduPK9u0gv3NkDECnA0YTUeEmMHcogE5QoubFajKz&#10;YlPZPJ1CTQdGbdHPZOh/qkCKLC6UGrOnF6Btd9vvCUQfK58oMbl2vHOgWZa8Vi5CKN8sEpEKMIkv&#10;KkD6nfU0APo0s6gQe+44HmCsqX4+DPUxw9U5KWweLQoHsWQ6c6YhvPlme/jm2x3h0Q9YUdzHt+z8&#10;stiOn8H/nwnEFrCcNL8SqwKsDuaWvZpFcI4poMRvYtT/qtfxHL0OAFhpeSPbGvaHU49EQE/1k3b7&#10;NI6p9e65y0SWAJra6oJkUj+TDZOxhr5gT8OQPiqqqQ0AGOZ7jyXD+hTZGUGTX5RkBxFnWZjJzNIa&#10;ct5lzrCYKsF9eUxRaFnahLMuWXqS9W//z/zFJM9fNiOcd69paek1/rhY2vq4Vf0S7ZZYOQBVIc2v&#10;fwOo86SW6mia/7SFb1vfY5z7zJXK57PA5zPOhuYqH0KdF40qKPcV4ZZKdkK+s9XoXPjMABRoBECd&#10;6xQiVT2Fy8UASO2crBY7x0krvZpNds9rAMOa2cxIA4nx4wCjSqWKaGUxyy5FKKAFb2T3w/WCbCPQ&#10;2bjArXfAk5lQ/4+q5zLmQVU9hVs/5v36ORYWvc6iE56W/PwXo9BNJ/VnipFywOcEDOaT8pkANLXf&#10;01yo7+Jtl8+myzCH0RZHDYTOClrwC5nNshYx011D1nd5SQF/kMdnC2o5qxMBtJjFnzSrnWzTCpmX&#10;tDshdMalJsdpctv1WeiEEDozwmdWwihJUkWMMJQTM0pWeO+a9giggwLo6jWhm+xwAdRaXYOaWVEe&#10;lpWxkFSC1ZtznEBoawWWP6vWhu0dvWFze2fobFiG8lkVWuZXh9oiPESncf8cFxWWAK2z8AcFgOkU&#10;zOMNcxXhF7XA9tJSnmeWKhuI6mxi3rOJNKSlfI9qAc7FMzFgRg1dMmtCNKyvK3wjNM1i1orvbxvh&#10;G91A6BDZ3GZ7W+Z866W5CyVvf7ezlWtiutAp50CZ/Ty7SdhjGYn89dsHsN05zCwdLUtz2u+hfH6E&#10;/6eK5qdXaMXeOMcsIFnM18+EBzew4bl1Ppam9ALox5ePxXlBIfQTZkIt50DdhteaSYsdAfSum9aY&#10;jjt/6FEPSKHUmUQtoCw3szU+P4vHpX6gboeb4rO1tT50EWywwdlMgFrYPIgXp1vuETyBzuM9zFDS&#10;YvV4BPjeiXq5ewWG/EDlDhTPEWJOtzDPvK9lYdjPc3SgBeUTFfQgHzvC8diK6nCc258B4AXPU4Dn&#10;OcGzuylcG1wZrg0xS9tRF853L+G8OVxl0eciiz8CqOX5hcFG4BMYZebTGc2zeG5eBCBtr58dIjGI&#10;ZKLjbOWf5jGewnbpOBZMF4c6ww2+H+dYmjrTQ6ue2dWTXRjP4whwmna9SucdVON3gM07gOddYPRt&#10;zNbvHdT3c0N4H0P3dw+ielLvkLP+NtffxQvzbeyI3mEj/F02w++hiL6PVZH1IclBH2CB9DFeno8B&#10;FCC8DiQCmz8z2/kjbfUf3z4bjz+9k132KHD++fGN8MdH17P64Fr4/X2uYynp749vhr+B09/fuxjC&#10;R9fC3x9eDn/cuxB+uXsaAD0ZQfTnO6cijAqiEUaBzm9uPq4EoA+vH6EdD4BePRLrgVZQAKjjHc6o&#10;+jOm84ILc5Zvlqz3z/LGiY+p3l9ipvkika+X9hBysBMvVlrwCUC3Em26cWUz0bflzGkjrhifqSE9&#10;b3KNBPZ1KT/6Mo2EJeD8d/hFAj7nPrPKZixT9OZU/Y/z2urJvk0ITWb0egvb9Uoew0kNzd9YTyAq&#10;QCrGJStF59fjXH1uXMnXk/wwmmS3mJRQly6T/Z1CQAzX0BA/d1RQiHOgLCMVT8wAdB7OP2UE8JTR&#10;8S1mt2UO4TvzieFctmhCGOooC5sHKyKA7t/Nm8Q9LN1twxKtjyS39lejArp63SsROntRKNtJLDKp&#10;yOUj2+oLAcTeoRnMfy4Jl2+0h+2754fmlXiMcn3NEjbWUTDn0UqvXEzrHFP7itonoqn9PEC0HLCs&#10;WoK1EwtPy/hcNS3PhVKuEz7nVLG1D7S6PT+XzyOANq57LSxZ9XJs4Tcsfzq0tD9H6//1MIz906kz&#10;9eHGTdLDjuW14Kfj/fkGQ8LTsGJagsn1Vn5hTyKxnzy0J+wcHcGHqjLmNs+YMplZQEBLCLXtjPpp&#10;rN50ZsVm0GbLjqifwKcgavpJKhciBFDbcwlAhdDHiijm9CgxzoFGVZQfFDdr9SMt5JtSjKF3cSFb&#10;Y0WkApSwNQY82oavLGfAtpYXkEq2v9p5R9A+kRkJhl75JhzYXxZOnaoJN26sCvfexy/uLK33oZmh&#10;bglKKtBZyPJRKcOz1aQKLF/NN60T9aR6HPZLDEOzcJQpoP8E0BTJ6TZ8tK7J2dZk75J4TlgyihCa&#10;A1CPzn7ads9fPEoLSGkLPhnRm6ltuzJla6ckGt8dJrP5GcBpoaBKmZrkELbgmfJpswSHx5FiGYjm&#10;lpDyosUSgMZWPd9X2/gRPnk3GmM3hULedbqMlOZD89sQY/AJIGagRzZ8rhKAptZ6PnwmKPQ6QdRK&#10;GfCqowlAs+WkbEnpeb7+59iMHyseU4JQj/lt+Lis5EIS/zeps2m723aybeS5vNGKs5+0YSvwsbVV&#10;XkNuuOqkYCgkLp1PmxYo1KtzsRZKVK2b7FxO5WWBcRGwUgGgVrEJ77FW8AQmVUyd7XSrvdkFJL0n&#10;acULo3H2EwCNIJoDUO/H+yjlj9FsjIn1iZuO/+xk/fMY4Bc+rWiFFK3AHldUP/mZdCbUP6CFmLS7&#10;aOWSVQRQ2mECaDUb5sLnUjwdtUNaPH8Oz8e0uHTkH35ViDgLyptHl5firLa/j1qs6dPrkmAuSCKB&#10;aYzT5P5nF2LNRma4OfG24AXQ2dx35dx5YRnzmx2tq8KG7p7Yfu9btSrmeneR6S18riMXvI2UnOZy&#10;HldpGaBI1C/wWTmdx8xsZ03h7FiLZs6KKueCSbxZmMmy0owSLvM1cb0AupiFpEXMji4qQmmezfNL&#10;RyfCJ9vuy8uLI3g2MxJhed7IbG6DC2Ko2SYkreT6FSjRVkvppLCydDLZ5oWZbyYKX2ZOX4pVE36X&#10;tJO1ADpKFOFx0mBOMvcpeJq1fnEbhua8QJvD/iYzc9ZdQPR9XrxVMT9F2XzAnOeDa4BnqjwAvX/l&#10;JC/22uUABLElynwe7feognK98GlGvGUr3mWX94hQTGVb/jZpOpZm5PqH3mDxxtSdc5s7xlTQ1Ip3&#10;5GCYcYN9ZMRrBr+LdKA97cRErsdoHZg7TN73EdTRQ3zc1vZmlM1RHBs21c8LozwnQ5UFYWvd7LB/&#10;uQro/DjTeQAVdDcf34en6iFBlLnQE6tow69bMgafFwFB4dO6iKppXR9uCTdGlofrG5aHq8PN4Qrb&#10;59blkeZwGdujq6Nt0SpJn05tkzSNv0g60UW8KM9hin6BOo8x+lmA9NIIc528KTjX1xbOk2p0XnP5&#10;fu6DCMs3gfG3UTrfQ/0UPm8xA+rRy/cODoYPSf75CBP2D7A3SqXV0Yf4bd7j+veEUyD1HkrzR8RW&#10;fnaOpSCWe76+imcniz7fXKUtDnh+T7v9Z1TO/759Mfx45xx1Bug8Hdvqqpu/vAdI0mr//UOAk/r7&#10;k1vhr/sAp9BJhU9uh/DpmyF8zPXvXwNAuY5z6+8PrwKiKKfYNv369rkIpIKo9T0w+ujW0Qih8Uh9&#10;fRMwvX0KJfQoLflj4Us9SKkvaL9/xpudL67hzMDPmBDq8luyjPL43unMv/YO86AXCQdIAJpa8ALo&#10;3p51eLC2hy1rV4X1LBxWs7isL2dUPulmTaYbZbdFN5aoflq5pLV/H/PN6KMHqBHCxgtTWaRmFq0p&#10;gAqS+m4KllH1BCCTCup1+QpoMoi3FZ8qgihv3NMcpzDqaNKYl3cegPq6n2K49Un+P8EzKK//gFDU&#10;UBXRDEBpw6OExrlQIFQj+jlTMe5XATW8xKWkyYhsOP/UlL4aetrmhYPbm8PBHY1h3/Z6uKw5nD+N&#10;M8WBGvLZacevYzsd1XF997gwuKEgDI7wt2qY15SVL9KGZ2azcyL+6DW03teHm3d6wqXrayOMLgJO&#10;BVNnPlVHVT2rSU+qQAG1jPC0VEGF0EWNz4bFeI+W03ZfwBL3/DpU22q29ysB0WhS/1T0Dl0M2Na1&#10;vgSsvh49QRvJj1/OkpQLUKNkx58ihWn3gTwFdCpG65NQEMtRA3rY7Dyye1M4fWh32EsbqQspfcHc&#10;WbwQoVBSLqOMYy5ivG1d4ErFbibqiaVyJzx57otZnCGjbOn5guZSQ9yK5QVRlXMaSwD5AFpIzJsQ&#10;qhKabeXzTZyMVcIMZijwU5xVxA8WADqriLkJtuBdRpo798nQumIKLfeisG3rvLCcba5Ghl/7GcDd&#10;sWNWOHKEuaOj2IDsqwurVqMEaTzP7KjH2roXw5JlL+HU/0bo6p0V2tehnNCGn8i7D9vu4/ADzVKi&#10;UD3NhUcFFUCN5RzHD3xWKVEmk+htxccBZUA0g1CUT7fic23w6R79uMkKuRZ7nP90vja3UefzZDyn&#10;z5klFMQYSe0ncgb2hcC95fB1fiSZv9z/LtNw4i8Sv7yxzeoGoWoXoDlesM0BqCpoPoAm+NTUPamd&#10;MYqRy2lGNM2FJsAUQF8m9eJx/VP5TLOiaaEpzoLmpRgZ12nKkVvyWjEl/8/nniMZaawAUh7HcxFC&#10;uS3leaxcW16QVT19ja/VSibozjTaTjbbXfiM6iel+mlVq3ya+AUg6tPZQlt8xSLApbogNFdy3UJa&#10;t+VTmQUl3hE48ViLIlqNYllZ+FpYFFVSEiVozy+eRRQkYNMMYC4HMJuFTmq5C0gVmRWTn0fYdeFI&#10;2BU+FzL3XMpwejHmxDP42ZvGz1sC0KSAagCvD62jMzEQIf5BfjxMbxqH81AO4s/Taorfu3IAUSN9&#10;05y0OlqGubhenI2YhFexfV5GPrvzmv4cazo/xZ+taK+WuVOYVjYTlbCQEYMZ0/hDymiAaqjWS27V&#10;u9gkhNqGd95zDjOXwmdZMWMHVdVYL+H5uYK5z86u0N3aGnpWrgx9VEdTE+lPS6j6sHpRNZBI1G/p&#10;POY5UWhtwbvtPpmZ1ddxz3gZFYO0rQUT8F9l0UjoTFAqpFbNJKmKln3d7NnMkc5hhndOaKkgKpKM&#10;cy2uLO2ufCPgG4JlwGZ8QwBs1gL/jXwvTEgyHam1AhDle91aPi3Gc66vLYrZ8ObF9yydE0ZWVIZN&#10;baT6kP9+aBC1cBj1DQg9v7UvnCWu8Qr+ktex+bmB3U+0YjrInObh7bF9/jEK6Ge8kH9x9RRK1Mmo&#10;cKZyK/rBjdPhk6snMtUzB5/RC5R5PCFUT9B3iOCM+fBsKwuX1j2scjQbF0jdwNZ79O5RYhiPMysK&#10;qGoFdX5rT0xFOr9pHf6lvJChBu5asyQMLy2P865713KZ1rWLV7tasTGiPX9I6yla7ra1DzIzGuc+&#10;UYG30Wq3tgLntt93Y+mkArqnsRQVdEE41ILtypK5YR/G/kdYOnLm09b7KfLST3c0hJNEVXo837M0&#10;XKStfoW89KuAqLB5Db/N63hrevnyMCDKFv+1ja3hxpbV4dY2vTppvfPx6+Sl3zAnHai+Okr8KXZY&#10;V0c7AU+skXhjcInvyw28WS8TEHCbr/sdUqHuMvf5LrZL77GEdNd2O9ZJt5mRfQvHgPcFz8PD4aMj&#10;Q8DnhvDxsY2x3j86Et47PBQrO8dvEzX0HqbvQuonp7aHr7A8+g51MamSv9w9G6FQ4PwFQPyFxaJ4&#10;Tuv8v2y1/04rPXxyLfz50WWUzsuc3wx/oW7+9dGNqHp6jAAqbAqdFq35vz8GSD95Cyi9S3Hk+t+Z&#10;Hf2FOdKf3jrN5z8b6wfOv7t9Mnx7Cwh+8xRLTCeBUDbo3zwTHrEE9Q31kJ8362tsoDx+6c8iIPq5&#10;P3851wUVd5O49DH1TZEb8lewAbt8AEN/rMCu5NTQY4yf7EU138foxnaW2DoIIlhM90FfTgF0ArOg&#10;4xmlSm13W+9pBOx/QWhaPvL2vm6pmkYA5b6S6qkjiKUCmg+dCT7HkpC0XdLlB+hMt0tRv/mWdkJs&#10;XEjSFSQvSc439/ENPm/0hc58z2SXPqN9XQ5G7bTpIKLgkV/a/wmi2SgAoppBP3kAOkdLJpx45k59&#10;lt2CF9gVmBA29yGinWM85DIOF6fWh8tn2sONqx3hyOH6MIigtr5jfFjbOS509+MWsbkkDLA4tLyN&#10;lDiUyc6BgjC8pZRQnpFw9wN8gonM3HeM4A821auXPhEqmdusbHiKeHJgFOisanguHi0jzOeogqKO&#10;Cp1VS5+lng8Lap+KLkLldTzORdwO1VTP0IplgCzsNR+wXUwCU2MbCigRoEtZ/F5GC7+h6QnU2tfC&#10;5m0k/nUXPm7BFzH8Opdt89W0SfZsoXXEptthWkfDeLwZkWeCigqmGc4TmRV7nR8CwWOiPlkRuMw1&#10;54kFogRQ4UkAFaR8QROsVPLyAdQXtbgtn5sLzdTPxwCa+YhqCcU7BQDUOFDb8DOnkyfLLKgQWsjS&#10;UGkpEu+KcWHXroqwd++C0N8/PnR2vRxWr8aSADm4q2NqWNuOwrHEF1CWjIDL0rInQl39a9G8fn1X&#10;YVi2nO3XlROJt6Llz32OZ/hXA/qJk1A4SYjSgN4FpDgDajY8bdAEoNGUnndKJsXEtJicRUOa2RQu&#10;VSzjBjubdUZ8aXKb7wcal4l4zlI2vM9ZPoD6/MZ3fzyHab4z2U448zL2i5KDT385vU5j8mROHv3N&#10;4rtHN6gfA6gQKoCqfmrjpPpppVnQfAVU9fPfAGqrPkLo2Bxo1oJ/DKKPVc4xtdOFJWBRhTL/GM9z&#10;APrM06qYGYAmCH0hnZsjr10T9xMVURXQdKT17gyoCqiQ6+NSvbVd4h+IpIAa9zjWfgdAVUAtW+bO&#10;Zap+NgCiSwET4bO1hqiyxUWhpWomQINSOpf5GpQxwWUJt6tDCa0RPDk2YDbveQRQW+1swS9FWRM+&#10;VwCeTRrRC50uHaG4OlNaP4/ZT5TUcuzHbL3PngSA0pmYaSiEEMr8Z34L3nntLIkrF4jA+ENcrtJ+&#10;RON2wNPjHBRM4XOBXqfAYTVzkAKoKmgTyTT6cS4nMnFZXRXxulXEvs2l7T41qp8C6GT+WPo76u9q&#10;VvwcT2fblNnZMha2ynAKSNZLjtn4h9juh38LVEAXziFNalFVVD6723hBAkD7Vq8LA23twCfnK1tD&#10;Vw5AO5c0kPhEMlJ1FeC3gJnNYuYzmbnFfmlJUUmom1kU6guKWSDCpmreAlKMWAyzyitiNZXOj637&#10;ZpaYWhYuoMqAf2IkSVxazzZ7B0bnequqRus2YC0nSngFSUhL+P5U8QZiCd8Lv0cryomcJCygtWJ6&#10;aOf7HuGzoST0NrIEwHb2YAtelKurw0asfra21YRDfXiBDrfHNvyFbf2Yv/eQ6T0SbuKVqAm9lkm2&#10;37VkupNrxduG/wwfUJXQ+5cSbGat9k+vnaYln9rzwCjXRS9Q/k8EUM7fxZtRqEwJScYtCqFvH8Nz&#10;FDAw/91zgVQAjdcDpJd29Mc5ULPqzTM/xhykELp9lalGi6Kt1AGSiEwk8rgPUUL4jDOfnSsigO5h&#10;dlTbJS2XdgOW21U6abtvX1oWNvK7MlI5M2wB1rfXlYRRfmc2LyKljo8lZVQ4ddv94MrycAJ/zzNd&#10;tbFSu/18bz3znxTznme768IlWu7CqHWDbf6ro63hDG1550C1TLoNQF4lwegKXp/WdTLvL/Nm4OoG&#10;7Kj4Gm9hMJ8Uz/eYhxVCrbfZgH/LmM3dqJ64BnxIjOWXp7eFTzFyv39sJAPQ49nx3iH+zz5y1/c6&#10;L9oXFdLPTm4O31zaE76/wjY685Q/3TwafqT1/esdIPCtU/Foe/zbG0doiR9nZvNC+C8t9N/fOxd+&#10;e/9snOXkmx3++ph2+oecfwZc3r8KYAqfgihq5/0bACiXUT6j+pkD0AxC7+QA9HYEUFVWSwj9GdAV&#10;QAVPy3MBVAX0mxsooyQuCaAqnyqg37GN//UNfua4/IB51c9RbzPXBTbkAVFjQo3z/ODigRgle+0w&#10;2fD8PJmIFE3pebN1glGHvSzj7cUPdBsAup7wgcWM+/h3yNb7G/iBvvY0r6+5uU9b76n9nrw+U/s9&#10;33opH0BjC57XOgHUci7e8jxF9wqYKflINfSx8bwRmJkHaH55+9SKT1vx+a+hadkp+XyqeOanxslH&#10;/u1LSug/4dN4Yv5u2paP2/KZGpsAtGTyC2MK6GxceIonYDMJg5QXPR+WVU8OW/oXh7cubwj336HL&#10;cYNxmqvMMV9ex25LdejsnByhbvXa1yOEdvWzJd/BiNgS1EjgcmB0HvZH/P7cJGb2/dFw4jzLn+zI&#10;VKNWLmpkWQhVU3Uzi/F8ggIuI4gCmFwuQ9mcb7wnsCl0VjWQlsT4YjVJTF4njC5e9kKoRW01Rakc&#10;+KwANFVKm1aPI4WJv6krXwkreHxCcTPK6Op1CD2kOY0lIZXPfiO0LZsfdjhHwwzLWbb4djCo3b6y&#10;JsxmmUIVMhlNT4HWJ/IOwiUcs6FVStI2uE+6EJU92Zl/oOcxRUWjWF6UCqdhMQTITmdRaQpJNJbn&#10;wmdWLD2wMJEtOugv6JID3yxUoRkkI03FqmAGEFpCRJWwOIs2+spVE8OxY9ijQPYuHfV0Tw7LGiF1&#10;Vc7FmIGXsViBx+dLjBlMx9agfOFTYWnjeOwLpoXmFhZIqp4N88qeDCUsI00l2tOkpWkoUBNofwqf&#10;LiBNIq1ACH2V9mfmBYrtDT/wwudEfqCET2dAnYm19AhTvdSE3sQd2+XOa47Fe+Xy253rTJGc6eg8&#10;nuXl/GSjlLqQjG+NkrT9buvdlrsbhZNQA6cBhRr0psqfDbUd7/C3LXm34Sc8D5B6FD6Bv1g5AE0w&#10;qgVF5sXmrLB+bH7/M8/QCKXcpxU9RHOKY9qMT8pomvlU8RyzbQKGVSnjNnueHZNgmnw9tVVK3p5R&#10;1eT/J8umbNlJkM2uc3HpeRaYnuMPnJ83jQ0Izckuyz8QbofPRrUrY15zAUsoLg+5qW4LvhYQbAAQ&#10;BdBGjqmEzhVVWCVxbCRKU6gUVFTPVNOW2sYlrlaYFC6dDfU8znUyV1gH3HrbTHVDESybQdtd5Q2F&#10;j9ZvOcsvC5lFXIAnr+0Y3xm7Kalx8WRThkgbmoShs0fntcfxs5xFbeqHl3mC2topoXtQzCJf8jhN&#10;/qYLMZ9fwO9WJe0wDfUF0IbK0phA1N7SEOMwW1kaaKypICZzdlwoslOR/zvqLLdz33q/TvadPIuG&#10;jsukBUJnvoXPYtTPBbhmLKmuZIOzKXQCn4Prumi7rw3rlq0KfW0dYXh1VxhYvjb0LGsN3U3LiRzF&#10;O7CBLOEaHk9VVVheytIX8No8G0icO4c2eNlYtS0gHWphBZnTNbHW19WGLuB1fX1daOf/dy1VTaXd&#10;v5S8c5J8OkjeWYf/ZAfRkWvqykMbWdUmS61i5nElhtnN5bTp+d4vLh4f2/Kr8F9tAUCby7Bk4s2H&#10;ufAqn911mKIvYSGpGfhsXYiZO76Zq6owQa/HqqiZFByiHofaSSCixU0LXhP6WyhDQufbR/FSZAlJ&#10;H1DLjfiPsWB6wBKSyx4fnhMwme3EjkkYdTnJ4wN8QZ0P/QRP0I/wBrXcon//FPY5LId8pCKqRyiV&#10;bcYDoNj+vMm8p63494lhvEuCzbucW1dR/a4AXi4kXWTj+4zemEOrwpFuVE3GCaydrcy2ApjWbmZD&#10;rT2rUEIpl3oOtGNxpJE8H9/Lx1RD9/BasRvLJWdBtxHtaW3Cy1M/z1HM5If5vRlaOD2C6dDCqWED&#10;YD9aPT3sWorH4cqycKStLBxeVRqOt88Pp9YvBEoXhDOdleF856JwDuul8x21VH24iNfn5b4WWunN&#10;tNnx9uxHHWUGVHXzAmquwGld38ALLvGat1Gjr6GKWhf5Oq3b+KTaZnfm813KFvy7QOn7ZL1/fGQ0&#10;PDi5LZ6rgnpZRfRNIPUaqUgeP2AW9P7RTeFrEoZ+Azb/Yis9oGgiDQY8s8Jvbx0PvwOff76D+kmK&#10;0XfEaX5LnOYPtL//e/dMXB76+4PzgCW3//gSR+oBYPn5dWCS+vgKbXWu44gdAlCK6nk/B6IopBFI&#10;H9CO/wL45Cisqpb+SSteFVWlVeBU+bS+ucE8KPOhv/F5PX5lhCct+e+wdEpAajv+2zdRQ2/Qjqct&#10;/8U1tvVv8qYIayZtmj6+ZBIXP19nyKu/gCk9DgBvkjV/gxnja/ysnePn6gTjDEdGO8IeXAj2kw62&#10;i7nodpKualj8883vdASRN55iwZfScim132M7nr8pabM8H0CTn3UCVcWSOFKWWz7yb59/BxOAavru&#10;vHx+7GXMXueNtJ6gqbJY35ejUb3wmcDVTPlUM/JEnDTeFncssGlKTiPR8o6FqOiNzP2kyy4iOftp&#10;zXDek0386SweTTMKFBV2Nt1f/8Zb/r2fNxWPZOZA50xkxwUAnUMOfAVJj8sqJ4T9m5aG964zAnJr&#10;Y7h7pTdcOIEn7akVYffuytDVhTcnALoWFbR3YHoY3MgOzODMsIbrN+2sDEdOrwzHzzETDbCev9EZ&#10;tu5bTBTnnNC8BnUSGKxA/RQwSwFQq6Lh6Xh5IXOg5XUAKNfFFjwwWlGHtye2S6qk1fVC6Itkzr9K&#10;3OfksAqhb2nrq1FNLUUxXbTU/PmXSaB8DV/R15kDReTjcS5b/Qr1Wljc+OJjAK0vn8ILREM4wS/d&#10;Ld7dCKHbeNfYwtxOwRTmGyYy4KuHFbNfU5hZmMjgrCbUKTHFdwIO6CbrggSdSXoWRqOpNS9OBVg2&#10;CaEuKvmC5Quc5/9ov6OOul2bteCZZePzFhN1WFiAIgqEakxfXMz8B4rmbGY5OzqLw5VrDP+fWR42&#10;Yq+0fj1KDwbzzonOKTbbHvhkweplkxj4P0LrPGyX/L8z2YLXT3QK0CnQTgNQpwmhk4Et1KfJ5LNO&#10;xBR2PPdhC96yJe/HYgEAUQXNW0TKADRrn/uOR9nddnkW85VVSihKUZ2qpKkKgFXP87Pe8zfbI5Ty&#10;LjDGfvImIIsOyyU4AFv58Om5EWXpNglWtYASPsfT1s5smbgMhFqeR8jMqaH5AJpANBnW/9M7NM2C&#10;ZrZM+Yrn2OVcuz3Od/KHx3rR7XchkmPyD40w6Sb8vyrdZ5wbzVk/JdiNH3P5CAXUJamofPJ8pA14&#10;/1D4M+oM6Dw23RfQbtfH0zJWUwB1YciNdec2bZPbhhdCl9GGbeYF1KMAaqtWmExznQJoPVCaqZnZ&#10;UQh1BlQvTwEnVUslCUgLSyJ81pMpv4ilGLfu3XjX6zNFtDmk7ly24DnhZRRP4NOK53rrmS3sVmVu&#10;uF34nAdounRkupOlvZTRotW0wSxfDMy2b6iYE2dAV9ZXh9V49q1csigqokJpbUUpnY+y6Bfq76oz&#10;3Y7fTOF3WEcEVfHXfNPi0h3K/UyWlUrx96zCv7N+UWVYuRQYRNnsZsHIhaPu1rYw0N4RhoDQAeGz&#10;vTsMruoI/S18rGkl8Ngcupc0AaC06BcDkQDoqvkLwgqcN4TPVlTZdhTRtQvLw/rKitCJQtpBq74X&#10;4LT6G5ew8LA8DK9sCQMtTWF4FefUELWJ2MjRda1hBGP14dUtoYv8cV8U1zVUkDi1kJb8fJRSFVBi&#10;hnn+V6KGdtKKbq+lVc9Szfo60pGWzOPzkBMPfA40ziOeshwArQzb20n3Wd8Q4y0P9yyPSqKRnCYi&#10;nR5GeWMGNOaO5wzoBc+3juClyHjTncN7aKeTgIP3p/UJ3p+f4QGaShC1BFGvu+9l4FNoTUfPP3GW&#10;1MUkbZqMdzy5O4NQoFMAfYdFJJePhFDPb7I8c4u28TWgKwGo2fWnBlvx0MRYvqslHFi7lBSiyrCD&#10;WMud5LFvx1B+ewstd3xQ95KQJITuJXIzQii+ofsxoj+E5dFhlNHDaxuxSVrKcUnYTzLRAUYU9rWa&#10;jDQfX895YSvt+I01hWF0UQEKaWHY0VBEElJh2FwzhfnRKWFvcxEwOiccW1MWTq8tD2fWVYaz2DFd&#10;6HRTvi5cpF3v0tIVFpDO064/B4xeYIHpCvB/BQX62gbUT+ZArdubsVhi6/0qiqjXXxom1x2rpuso&#10;pTewWrqzC+UTNfNd1UxsmFIJmAKoYPoWyqqwanlZIP3q3O7wKyoizuy0vmmbC4vAXTy+cyb8xJb5&#10;r7ePhj9IL/ovnp3fXdkHhO4P/wVM/7x3NoNPwfNT/u9nQKb1JeD5ELAUQj+7yse8nuPntN6/BDY/&#10;R+2MZds9d91Dzr081ra/Frfks1Y/tk20/i1h9CfmTd2e//Eu1k9xHhRFFl/RH7ist6iq6A/A8TfM&#10;hlpCqMfPrmlUj00Tc60C6DtneCNDutIdYj7vEv15+9jmcJPn5BI/V6d2EFbALO5+ltsO8Tuwm/GH&#10;dXQe6ln8883vVESrcRrN5yD0Df5ea0DvLGiCTjt9aeEotuRzLXqPMekvlwNva9xWfAzkAEAn+feQ&#10;1+IUe5ky14XPmL0ObOZDqOCZKqUjZRD6fwE0jrCNLfRqMm8SE6+/cUkpa8kLllYCUI8xBjkuI/Ea&#10;DIRmAAq/8JiKcR6y9T6LLutsGGse85+qnyWTCMcBPktgjnkwSVPFG+EI858f3NoUPrhNR+U87hO7&#10;iafdWhZGR+fEFnwHyUMdnTj+YD15/BT2Zmd4M3x2RbhyuzvcuDsYVc89h5fk4HNeBNBVLGq7KLQA&#10;2LTFHhVQ2uyV9U9nl53p5GPCp0Bpiz7CZ92zYVHDixxf5IhRPcb4a7txKWmfGscZqxY/HTfuKwn5&#10;qW16gRx45lM7ANROBJi1uIsAoE1rXgv1K157DKBd/DHdyzzQBd7VXCcvdveWjrCeQfEFtBOnTUBx&#10;5EkqRIUsYuZLADWuczJPYmo/26ZzVkzja6HUc9t3VlpCsqWn0pkqAagQmg+g2jBNZXliGjMSqq3T&#10;WEJKqUgC6ExsCqZjyVRY+AwZ8ND2fJz/1xWGc5fwuDu3OmzfuSh0M89ZuRD1Emh8Beh8lh94AfRV&#10;lMxxxmpazHi+YuIRH3+F1vo4JG/hswiDe+F2Ci1Q1c9peHJNwYvLtvyrLibFSM4sF14ATXOgAqiK&#10;cFJAVXyjnyIgOdPFIkoFNPl4JiXUeVDPZ6iU5t3Oc0E1HzyTx2eEV9RDIdRfjLT5HiPEgIOYiWtm&#10;Nu8q08cTgKZfpNRyz09PygfQNAsqhAqgjltYCUBTklL+drzAl+8Tqk3Tv2c+VTOjWbxeoDnj+rTp&#10;/ti8/rECmq+E5pvMZwCq12d+uz8znbdeo8ZSqvDKzOwxMpVwrjGabLtXAJt6dVr6etaykNIALC4D&#10;EE0iEkDNaTcu01lQj8tQbizb6Lbf45Ey092Wfdpw18OzxlY8FT0+mfHMgBRwJdmoaQFzmDwGTe2d&#10;PbX9r33TLH7eZ07kXbzxlvyeCaAqoEJoStUwWUPlU/CcpQUS3YJZvGkTPt10LyWpLEaLomIaZ2nL&#10;vW7erFhLWDhqoi29BJNoIXT54gWhdQkt7/qK0EIsYnPNggiiLSSg1VdgBM//mc/cqDOdjtBozTQX&#10;U/eFLAhVL1jA/Cj+m3h4CpydLBT1AJzOeI72DITR7v4wjG9n78o1ETy3dA8BhINR/exrXhP6Wrh9&#10;40ogrzGsBTytddU1YW01UMzGfGsZCi0QumbB/NBRVckm+qLQS4u+D8XT4wBK52DjUjLLm8Io3qIj&#10;rUDniuYwuro1bFqzMmxYvTxsx8NyBzZCGwVQElr6UHs7gO2OpVWhvW5+VEEfAyhdEQGUVJ61dfOw&#10;fuKc2cbeprLQi8VQH6reUNOCmKO+hajHHe31wGcL5tsrANCV2BVh8o4vqIlIp4eZOdw6GO2Ybuzm&#10;RRqrmjfxTLx3+lh4+/ihcPfYfs55cT8vgLKEdPUCWd9Xwte3r4Wvbl2Nl9N1D29eYk4UOAVSPX6B&#10;XdPnl4ADWvfWA2ZJNTk3becerVFL+HQLXm9Q1VCXkBKMvpnblDcu8hzKoPGUF1Guzo2sJeOcbPdO&#10;vD2BSn00s9nP5XH28xgJUJaXD7OctI/5UEH0AOb8B0lGsjVvHSJdSRAVQo9ht3SMTfdjzMke78iO&#10;h9fUkHaE8TxxmnubS7FvKgqba2eQD088YHNx2LdiVjjQOjccamX5YuVckpLmh5Nrq8NZUpBUQC8x&#10;K3oRk/jTZMKf7SIeEwi9wmLRtSEglOMVYlGvo8BdZ/bTuoJCeh3IvkYc6XXy450jtd7avo62e0/4&#10;4EB/uM8cp5XNfo6EB8ZY0nb/kCWjT1H6hM7vSBH6hTb63+8JkMDjA5VI5zI5J52IHnX4y6jMS7vD&#10;L7cOhT/fPoEaSkseK6Sfbx8Kf99DKf2I/6tS+iH1KYD5QMhE3XwIVFoJQGnFx/sWMr9C6fySo6Xq&#10;KYAKnjkFNB9AkwJqmz/VT8yCCqC/0vZXAf3W7Xi35IFPF6G+Y1EpH0AfoYR+Tov+67f4WaNNr/r5&#10;EV/7B0R5vnOGNzenUfCBT0H0LZaxbh3dGK6yiHV6Z3cE0EN0Ug8zg7uDpS8B1BCPUv4+TeHvtTOg&#10;tuAtAdQSQNNSUnTioC2fIqUTgCbnFl/jLEfLBEN9kaexiDkFxxXPBU+rWOh0GUnY41zYFEKTAvrv&#10;9ntKSBJAC2QYjv8cb/PzqbxmuxRR/EFcSpeT0OQxmdmn63zNce4zlYtTWjEV01lORvQuIOkDqhH9&#10;XDxA3YAvgTvqFrwUdmO/dPNCd3jzClZiZxmX2VMZBvqmhn5qAx6d/QPswGAQv21HSTiHw8+JM43h&#10;wmViYlk2OnW+NezctygMAavrsG0yhGcVamkDy0FVzG2W5haNImCiXtY0YiRfzywnAOom/EIg1I9V&#10;UItqnw019S9SLwOa+CY3vMICVFFY11kUljUzboYiWlEJQOOrvrACM3sur2xjCWo9m/rrphMLOiks&#10;X0OXac24ULc8L4rzMK2Y8/xRuojyeQZD3RHaSXUsTRSwheuLYdE0PLRYOihhAWEmT5r2SPkAOsUn&#10;mBkPt9wF0GwWjNukQgFU6Yx2TPqEJr/Q3NFWXlJAbec5cxaXlHgxno40PRMv0OnTeEGezovuTNrL&#10;AKhK5py5ZKeiYvqEDIwQK7WpLPQMzEKO5sW+Dpsol4mARuM6Z895hjb70xyfCsU5BXTOHL7JpCDN&#10;I8pzbulTLCA9zxPHD+lsZz+fAjCfpOXPogcKqSWEjjOaEwi1HR+VUEBgAkpUnP+MX6/gnYsx5JgA&#10;NNklRQ/PXKJRUkM9+vEi2u6W8OnR6/Iz3fNtmPwFyGZhsl8MIdREiQSgBaqvvJv0Y0klTdvxvot0&#10;ASptvgujUfV8wXecWcVNeBaU/g2gae43tUzc/v9HCz7nE5pgNPqG2pbP2Szlx3mm9KS06Z4M66Pt&#10;0r+SjlIbPuW9Z0ooSmfewpOX8wH09ReeiP6YLusIn1NR7lUMVT+rUCYrabeb5W5SUYRPt9SBwxbi&#10;L5MCKnia2d5KYpGZ7c6DxqUkttcTmHobQXUZiyvOdbrElIzktWry3Fa8ABq36nMG88nEPiUplUzX&#10;pJg/SvzMC56WsCmAWjHSDTC1/Dr0ltM2LStUT9rr+nzq7yl8uvFupnodC0cNZSzlRPgsZZmKLXMg&#10;dDkKaBuguZY2fAcqaF9rU+hpBQabmMNkecBaRa2sXxyaCKZYgj1SM1vqq1Ec169AuWxdQ5QmyiaQ&#10;OYJH50hXd9gEeG4fHA5b+obC5q7eMIpt0uCqdWGojaWEnqGws3skjK5hC755FfC5PMLnGqBzddVi&#10;4LM2A9DKRbTYq8Ka+eVhdVmmfAqf/aidAw31sYTQkSbykUlQGqGGlzWRY56D0QSgmGFvwxR7Cypo&#10;XzO583yd/QBoH9GanURtrq4pBTizOVCXkWqxX/LYhuWSbfhW3oR0oHz2Ap29LNFkAIoF00rnPono&#10;BEK1MLL2Y+p+gO1wIzkvbu4nJ9wUog1EM27Ah3MzPpy0xVE9P7lE0tEZIjbPHov14bmTEUK9/ovr&#10;lyKACqJf3rgcSxi1vrx2PrbrLQH0Mwzs77sRTwmgD/AItQ2vAmrdO8nSUW4j3vMPz7otT/ufv/OW&#10;Nk3X8be8tLWX4oWN2f8LG4kTZW7ySNeKCKCC5gn2APTRtLQ3ypaQtDEiC349dk3rgG+25L3e2wut&#10;+9c0xlnRE70rsUzCHL53BQbyy0kWIo+dSEytj44ytnCQEYZdy+fHpKM9K1leai0Lu4jY3N7E7Ci1&#10;AzDdWl+AQlpErOe8cITYzeP8H03qT61nG5gFpvNEZZ4lavMkHbyTAO8p1NdLfSwu0Y6/TOzmFZTd&#10;qyQZudx0jVz3GxvZfmer/sbmldgtrUX17AYy+2ipD4ZPjwGbJzZG+LS+OLMtttl/uHoo/Pf2ifC3&#10;iifWR5i1ZgBqMcP5NxD3+5tHw59ktHv88eq+CJ5/v3uK9vzJ8Dv+nBE+77twZGs9B59fApJfCZ6A&#10;5leomwlAbcfbihdAVT+FUOHzIfD58O2s/f4ly0dWgtDP3JJnI552fPQK/R8A+jPqrAAaIRTV898A&#10;+j3zql/fYkaU+vIWSijb+l+xrKRB/cfMuAqh93g+3j3LWEcOQG/jCHCDZaxruAWc3d0bAfQw/qpH&#10;WPra2tmCu0V5fLM9jzfKAqhb8G8In3SqVD8F0DTfmeKshdAEoKqe0aXF66KTS+buoppq/f8LoPnw&#10;qRLqTGh+PU5KMtrznwDqvGl8bc2zjkoQmgBU6HTUzsoSkbJ0JC9nEcbGGbOwyXnchgdAZ01DBSUF&#10;ySjOubj8zJlmFvwTuLMwW4nAVkZHdnHZs6FvLZaSO2vDyYNLw4mDtWH/rvIwNDA57rtsGmWUhdq+&#10;g07CzmJGEYm5PUii2FFicLE62rZzfugfYYeBtndd4xPYMmGnxG5MfRPznywhLarPFpGqaLFXqoC6&#10;4S5wAp/aMVXTkncjXkVzMZnvET4XoX4uejksWToOAJ2FET7t98Y3WP4mWa4Kiyb81WtqWe5eDnyu&#10;LeQ2BWHVGiJEUUlXrUcJxaloyYrXHyug53mXd40/Tqcx193Hu+Hu1bXYtEyLdD4b8PRFsZBWeAke&#10;gCous1hCsEWu8jmJdxVWyn2PmfC5cmHJ1CRLr9BJqKCa1ifjemFU9dMFpGz7/bEXqGb0U5095Zs0&#10;YxpQy7uDmRi0FhcBwwznFhjJiQI6HR/PhYufCc1t46BrvPtIBljRPo4nindJtOAFVJ+4VWvfCOt7&#10;J2JLMIEh3Umho2tGGByeGzZvxVeLb+zufY2YtLKp2zYztuJfcuEIpXQq70QEz8nMkNqKFz7djE8A&#10;OlH4jOMIGYDq36mF0uOkolxrHU/CzEQ+W0iawflMjlaBUZxGcBK/OZsYzhIy4c2Hn/lGpoKqkKZK&#10;sJreaaX5TiEzAWaKJ8vmVmzRZ21/f4FTNnyCz/zWu+CZWvCvsdTzKskUQqgKaNruT0dbJan+ndOr&#10;dYZxatGoHqUza9M/NrjPcuWzepWWv5WiOj2+zOdLy0f5x8exnrTqcwAqdL5ItNtLDLdbLztqQb3C&#10;ufUa5cyk6qF2Y/4cz2PWMrbe9fJkbtOITJOKlgCRKZkoWSQJnavwNrQE0eWLWVrBcqbZrfhcNbEd&#10;v5Tt+BbAVAhdxGZ89dwJoZZWveeL2ZZfzNJS9ezxqJFkwrM1X8FcqPOnwqePZzbLR4Jn/F1jJmgG&#10;6r81nRmhabbiKc/9w+XXoJG+VlIa6ZvktICYzcxiaVaomkNWOvZDnteSqV5fRvIS7fFlFQtYpALs&#10;2Hxvr6+Kc5GdwKazkd14/w5ju7MBZWtwVVPoZnZSIB1SOWynhY2lygZS0Taubw8b160Lmzp7Ym3p&#10;7gvb+wbDjv6hsHt4OOzbsCkc2LQp7BwYDptVQtd3hSFAta8FX8A1GFSv7UKd7AiDK9iCX7oswucq&#10;4jTXEKfZuag+rK+qBTwrwnoury9nbpOIze5qwLG2HjP4xjCylMfErOggpvUbgM7NK5bHGm1pjhC6&#10;YTnXta2IHoRDzUtZEgJO+To6WbJai8I7yNc5SP54D9nla7EQciM+LiVVzYozvC1uwHPdauJQ21hS&#10;6mqYz+LRQtrwGYQOEzW5ZRV/2LUh0gMT2DJJaL/LOZjRx/z3LaQPCZ67NnEcpd29hXnQ7bTf90fQ&#10;/PDCKRiElKMcfHr88NwpOrL4f16/jCB2KR4tIVQg/crr+fintOtdXPr4DLN5RCTadlf9/BLP0M/0&#10;DCWr+yOWk95HBf0AEP2Q80/ZmP/soulJLCNh1RT9QtlgvrUPk3pGBK7tRKklOvQ8j/086u0J/DKN&#10;G9Xv88wACukwii5LJce6MHnHjukU5yd7SR7iY9apPpQWIVUjfsqITkH20iZUYEqPziylqDWcQ6E8&#10;Dxwe76JVz/jCAdTQQ2trubyU1j0Z7szW7l6xIALpHrLfdzQBpCx+7W6aSzwnoErtaynD5L4Mn1GA&#10;lNeqg8srw7b6ObH2LFsAnKKSYrN0gRjNuFUPcF4dJIFldGV4Zween9tXsZQkgK7BbqmTdnt3+Ohw&#10;X/jk2BDznxvCwzNbgc8t4RHLRT+x0f4rW+N/xnY7auUnKJPOY77HAhGzn6nN/ssN2u43D0UA/e32&#10;EdRPoPPdE9zuJJCKOvop8PkAYPUohAqfjwDIbwHKr1U5nekEOIXP2ILPA1Ah9AvqK27/zXvc/t3H&#10;ACqEqoYKpSqjzIe6uPQbtky/svBk2YZXARVAbcFbwudPjgvwdQmettuN/NQU32QmwfPRXWJC75yF&#10;gxkFoSVvCaIqoW+dxtHh7FaUT97EHOjjOBwuMMpwfGumgAqgW3hTtm7pwjhuJIBOZX9CtXIcc/px&#10;E94ulX+fObq/EHcY4pa7vtQZeAp+SfVM3bv4OgfITmVsawa3nYkQo8n9TObgVTptqSfFM816qnwa&#10;yzkHCIzX5czpx0zptYnMA88sljOzYUrqbHKQEZjT62ja0VAostNpuaMR9zTsbCossZjtDkgx7DOb&#10;QA79mf0bPmuGQSE8VsS1OQIokeOzpuHsg8PP/OKnEUawPVpAzGYjITu9xWF0sDgM9kwJfV1vUK+G&#10;ocFxYfuW6WHbtmnh0KG5mLvPCadPVYeTpxbh/sNS9r7yMAx8uh3fguK5GPN4DeeXtjyDOvlkXFJa&#10;VPNkWMRsZw0LRbVLaK9zrieoimcVH6tmyaiiGkWUvZmKStTRCuLLWfxWzFtEAuWKFQgvy3B6aWHv&#10;phn/6gq298ufjkvfXrdmbXFY18Hf0vaZQDAOIyyEOzPa2DohD0CZd7lCu+YIcWMj6xvDilr89/hj&#10;PI8sdmMFS2i/l7D9OscFCV70BNBok+R2LN9QF3FiG572eVpacElBAHVOTACdQDt+InOQCUJtxUfD&#10;+rjIkMGnl5Mt01QAdzqfdyaqkG13Zz9VP4uxYiouZjljBrnwRSiYLA65UbWmc2a0G+jHgL6LuYiK&#10;GtrnwGkFT3jX8JSwZXdh2LZvZhjdOS2MbJ0aduydFw4fJ4f4BLFvRHMeO70s7NizmE2y6WEa6qoA&#10;+noOQN2cV0VV/Yx58HH+k9kVNuQnoVIJoc7B2oLPB1A34J3njAVgZu13z4FuzvOrENgUQosBT0FU&#10;APX/xLY97XkBMhnKRxjlHVd8pwX4Ws6XqoLmt9z/DaD+/6SiJtVT4MxXPhOACp9CqAqobfcUNfoY&#10;RHVAyLbz/20anO/dlrxC8wHUc7fdX36eLXU+/+sosK/wOQTPVP8LQNN1UTGNs6GMUKTij9qLVARR&#10;rhM+X+X4OjAqgE7l+1XAWIXvOkuLxqMSZmVKkYlGi2mVG41pNrvenAlAVTqFUOHTEj5X1s4GVGnF&#10;s90rfC7RlmkBc6FVnLNsIXxWzh43Bp81ZWz9AZ/lWIlVFGPXxIZ8ORvvAqiPZQ4m6En9dNxlyjh+&#10;dnPAKXQKooKnSRrGuc3h908TfX1My7E+qmQTvZJWe9Uc4bckAmgtc5OWueqNC5lzrMIEvk6lc2kY&#10;AM4GVjSiQtazBFQXuljSUR20PT0KcKoYbiEJZyd+fruJYrT29HfzwjJICtGGcHzzpnAEyDw4sjEc&#10;GN6Q1cgIbbfRWPuGhsKuvr6wef3asAlYHW5FLaVdbvUBiYPLW2INsP3eSfzmatTO1rLysKqMLfX5&#10;KJMcI3gCoz3VKLOLG8JA7dIIoJYAOoxt0wi+oRu5j03cl6UauoGvbxjwHGxqABoBV7b8hc5etnF7&#10;sRgaWQnIAqC9+FGuByrb2YoXQp391KmgFRBdB5jagl+LEtoteOYAtI/jRra+d65tCttRCIXQvetb&#10;YhqSKUjGcp7dyGwlAHp1x0biLzHp3r4xXNyBTc1uFNCjmMafBzYB0A/Onohl+/3Ty+dgEpaNAM+v&#10;bl0DOlVAU12Oquh3b95gQ/lKbMF/TkTn/bNkyMclpANR/RRAHzALev8sUApoJgAVOj85T+b3ORaX&#10;VEZtz5uadMht/G3hLTxKrZv4lV7dPkTW+TCxln1AY08E0EMonEcwcz+uqTt1Etg8q080AHqOo3Dq&#10;dULrWeZeBViPF9lCv8oC0FUsny5vZiOdsa5LpC/p13mdDfx4znVeNkbTNKLjzNLarj/DYlE0mUcx&#10;PSakti2iXc+Y2AosnZZn2/OHVy0Kh1GiBdATa8m2zisVUWdELw9k/qGXMa+/0FvLdfXh1uiycGN0&#10;abi+sTG8uQMg3buGpaIu2uwD4YvTG1E8t9Bq3xlb6H/cPc5yES3ze0Djx6qS2iHh0Ylnp0tGznk6&#10;42n9ylxlAlDb8KqfET7fR/n8hP//EKD8kvsQQm27C5zfvRMIfc8g1PoGhfNrQRM18wsV0dR+z82A&#10;qoAmAFUJzYdPFVDg00UkFdDUis8HUCFU9TPCKEtTv9CS14fU2U/b7j+9ezEmMn1zGzum2xmEfmk7&#10;HkX0M5aT8gH0DuqwAHoNq6qL+0n+YlHr4n78b2nDH9q4OhxguW0TLOHvmGly8yY5EvYUfqC8VvI3&#10;OYvixNIwB6MpkjM5tQh4EfLy/KwTjDpalkzt9Re1hE/vu5DZTI9CaJr7TLOf8+ATATS23+MWOqql&#10;cZkcTU9KefCCqF6gYz6gOfP75CDjyEAajUuw6eW0ROx1nlsCqQvFdjSLAdGSKQhMdIsF0GK8noXP&#10;YpIe5xbhBVr4HCAK3BE3Pp9RwJpy2tyMEjbWPBs610wMXYhorc1Ph+VYHbWt/E8Y6n85bN00MezY&#10;NimcOFoaTpwgeOdkeTh6tIwNecS1zTDR8PSwcbQ49PYwh9lGMhGpR3W03peypV6/hEUhttkX1z4d&#10;KoHOKozlhU89QZ3lVPWsWgxQsk/jvoy7M8Uwl4va7szMmosqWjMuNDXzd7MN/+wmXtN4vFWLXgq1&#10;9QR7UCtaZxALWorgx0y9Sui6GYwA8LrJ4vjYFvx5APQ8kWK7GOTuxFKjjtm2+QWvh7KZr2WLETPH&#10;M5+WHX3R08LGRY4srYjEHmYsnP+0Be8xtuBzACp8GtcpfGYASpxnLrozmtZH1TODz2w+NIvjnMyQ&#10;7nQWMmbwGKbFxSN+0ADQwgKKb9Q0WuMuC5Wy4V616JXQN1gKTJLOgeHq2p4ZYR6DsDNorzeveT7s&#10;OFSC9xV1vCjsOToj7D4yPew9wrD76dKw6xAzR8eYNTpRGXYeWhj6NtIu4P9OZP7iVeZEJ6OATp1O&#10;G34isyuqogw923afiJpmTaYdqgIa7RdcyuCHTghVAU257qYcFQGVKpoz32DDfTyX3wBCXwXk8TQs&#10;eI0fSD6WKqmhHhOACp2xdR6HsDP4jJI/YJ8gVOUzQWr+Mc6b+v9zAJptFj6ufAhNSUj57ffoa+ri&#10;FPeR5kDzM+ejjYag6hG4jIs/Y8bCeph6fbY977nG9sJnUkAF0Nd4PPmqaFI7/2HDhBr7QizmSHPL&#10;SS4dpcUjATQpn2+gjMbEoNziznTeNBQBcrMZ5yhloU0F0hIGK7BLUpUUPFtZOmlh9s+2uvCpomk1&#10;s5Ci+mn5ceGzeRG+oNUsGFUyE8pRAG1gw7emnKjO+SieZRN4B4viyVEgLS9+DaUSCOXzCb/OfM4l&#10;MSnBp+Mu03hTM5nxDlvuqra24Z0FNbrNwXW3J0v5/Sudzv8nGrOSTPeaeYVxzrO2lDlP/DxVPYXO&#10;JhTPlkqWgoi3bK+rwe5I+ETRRCEcXtWMEshllU5A1Bpa2Ri2tq8MWwFQa2d3e9hD8o11oK8rHBsZ&#10;COe2oert2RUu79sdzu+ha7JjCy23oQio+4f6gNI+zjvDZrLER9pQVJnD9POsR3FdvWhBWLdYNRHF&#10;lba+C0Q9tNLX4RHahoVS69z5ob0MuyRy3bvIee+rbgiDNWSUA5/WcH1TGGFRabh+KUfmP1FBhxrq&#10;8K5cEmu4sSEMLbVFX8s5HnlNfJxN+A18jdYIrfdNbHIPr6hBfV2YgSYRq1HxrGLEAkssL3fTNlxf&#10;W8osKgBaj7Ub7Xpz0oebqomuZPEGa6Jtq5bEo6rniSHSgYBPIfTEIIrf5sEInxeBuQtbR8I56uoe&#10;VEfiC989TcIMs5yCqPXZtQuIYYDlDeDzzWuoTjfjUeXTlrxzoJ5/++ZVGObCmAL6yTkscmi/u3yk&#10;Avq586A5BfQfAAp0JlX0HuCpIiqIvnMU39BjHA+TI0/dOQAg7xNGt4cbKLc3geYzg13Mc65kMamN&#10;844IpanGLrPtf5qv/STWO6d4HlzAsq7uYNt+O6MIKGHW5W34omKAf2VrZ7iJ9+bt3WSvm52OMf5N&#10;stmvbwd6MZI/xyLRVW53g8s3GQ+4vAGVlZa6yUXHAJqjLsuuZ/azkxQjLlvOfd7SeonW76WhVmZD&#10;mUFdgwrUXs3/AVI7mB/tWcySUgM+oMvYjMfofuMSlNDl4b39a5j17A5fnh0GPjeFby5spbaFH67t&#10;Cz8RafnzjaPhFxZ0fkYF/ZHz79gK/xoF8LvLbLbj+an90o9EXVq/sNjzJ4CHVxHgyVb8R265q3wC&#10;nt8AkZbt9i9RUYXNH1Azf/4gq18+zOqn90P48V6mjsYCUuOykUAqoAKeHh9xG5VQQdRKs6FAqG34&#10;fAAVQrMM+UwB9fxXoDoZ4Kflo3wF9MtbRsQCn7kSQO+TmKQFk3OgAui7F3aE2yd5c3VoIKqg1tnd&#10;3eEg4QAHR9aErXzPuoiv1WpuNss3U9i3KNC1g7GoScDnRJRP1VCPwmXmzvJ4rCwpnglC/Xg0sqcS&#10;gKp+CqBJCXWWcwYLQG62q3KaCZ8smMyET5cFUJeBUiXgFDo9T610R90UezxGNZTZU2M3k8KZQDMJ&#10;O74W+zrs67KKp1VE5zf/KIAqJqh+zoJtZs98MQJo6awXQ9msZ6lnCO54JtRXEjG+mEWe+udwJHo1&#10;rF/9cljT+mxYu/qp0NH+RBgdfjXs2TE1HDlQhDF9eTh3pjwcO0THYMvUMDIwIXR2vBw2jsxkYWlu&#10;2LZlTli/blxYAoDWMNe5yJnO6idCPWbytQBuVfUztM1tsb8IoL6MUvoiAEpSUvULoWwBftQua9MF&#10;dhTxDYS4V+0Kc91sxhZrlk4KzauwylvO617dGyRK0vWrJ4EOhXRJ8yTa7iwpraOTuL4wrMb2sq2T&#10;nYq2yY8B9CypD4dovW9ghqYdU2Fn2NzMMs+6wvYeOdkC6Kwpr0YALcXEexYvgMWce1QNdfHIil5Y&#10;yNkuIMVWvB6gtN+N6RRAzZOfqjk952kxKVM+s8pUVVr7vGOajkQ9bTr3lWu/C58FBc8Sx4nUTiqS&#10;1krlC17hSWIGdLAs7N7Pi85IGeonMxsQeiGzCB3I1LuOloTNu6dEAD17fUE4f3Nh2HV4Rth+YDof&#10;fzb0bxkX9vPO4dTVZeHkxZbQSc7qrDlsdNNu934K2KSfzGbaaywxqX5qwSR8as0kgE7hB9lN/2zx&#10;iMcf3/1kEGrCUYzZBCaz2U+jOAFOTLVnYKo97SUUXkBU5TOVCqjwKZD+L/VTKC1kfnYWz5c/2Kqf&#10;6Qc/v92eD6EJGG1rZLm7AmO28f6PNnweKAqLAqfw6dckgCYrpvQO1fszpekN1FKPyTjYFryG9f+e&#10;IxVCve51tvCFztSCFz7zVdH/BaD6gqaKC0lA6EvaNEUIzY6vcnyVQff4LjUaB/N9YoFHH023y13y&#10;mYOvrPCp8rkIn85q04w4Or8pYDbg/5hUTy8Ln5bg2UTai4qnymdTFR6gFdPGAFT4FDjrKpiJway8&#10;diHLTVxeOAfgLSGak3b8wlmv86YOCyjTjvj9mstin6qsj034FJRjRJspGfwOROhkIW8Ov2PzeMNX&#10;Rgci5tazcLSwiPvHY69+Po/ZGc/yucx2zo/w2VxZzoxnRWy5r63Hpgj47FuO8gmADrW2MH+JspgD&#10;z15U0KGWJTG/eTPAOLAMZRRI7F1K0sYyWs3MUu5av4aM545wuLcrHB7oCUeAzeObhsNpFNG9xDRu&#10;WLEsm6/kPjsaADa2o3uXAXpNi4E5tu1JIGpm7nb5/MKwbhHviElgWkdM3zogOW2222rvpQ3ft3hJ&#10;6K6oDQOLAc16Wum1qKZ5ACqEblgikDaghNajhGbHeN4EaMZCzW2hZc/XtoHHNLgMhZfFo8FlbM8v&#10;WRjBUshsXzQnQmdn/fx47GpYEKuD+VABtKeBtj3/Z4SIyo0tNRFAd+GL6dHEoJQBf6iHF11g9FD3&#10;GlKGzF0fBdaHYj62AHr9AB5+ZGnfZfHoY6yVPrlyjsztsxE+v37rejw+vH01nn9xM2u7C54C6BeA&#10;59csIjn/+RFzo26/a2SfADRCqNvwzoSigAqcQqiteI+foH56nS35j/n4+0QrCp/v4ff87hG8Q6m3&#10;Sb67w2O8e3AnaujmcI3HfGmUtvwIfqGA5+VN/Ri9A5W5UiW9QuKTdcnYUdr3F7CfurwN1RP4vL5r&#10;KM6WnmIJSK/RCKDbe8P1HT1kp7OJT2a9AHpzzxAjAOSt4yH55h5GwXAOuI4Se3fv5vDOfhZd9uKh&#10;SjDKmztQldloPzeAVSAt/sukHLnZfo3Eo5u0+W+wRKXFklvu54nnPNvbFCM7T/dgdN+DhdNAPf+/&#10;kds24iPagPl8S7i3b1X44NC68MnxblruQyigI7ThB2M7/gOg6h5AZSKSFk0xFx7rqnfJff+IrPdP&#10;2Jf4lLjNL07vDA+ZifwGa6KfyVt3HjRaMjkfaitd+PwC4HwERH4PKHqMc58ApQqosCl0Cp+CqFCq&#10;KurHrG85T0tI33iZj3sUQL8STvMAVBVUmyZKFVTwFEQtN+BdQhI+Nb/3uj8YKfjtg8sxEvQbVM7v&#10;7+IDavud1KaH5NV/ricoAPol57bhPya68975fcx/Ei0LgN67xCwoKuj1o8NRBbXO7ekBQFHMMfzf&#10;x/diEHsunUJKjBKmI1VAC34yFnITtWGiS+U8qAAqXEbAzCme+W33FCsdrwM+hdfJjGBZgqj+okZ8&#10;ukCU/D8FUQFU6Iw58DkT+rHWex6AuszpXGaK4cwSi+ATwFPoTEtFMcgl5tDDHtHLOwuGsWKcNY8h&#10;jb/5mqwPs/CpN7NHg0E8Oj7l65AAOnsmCUiFjIUVE8GJteTCuS+GcnZbFpVh3F7FOOHSV0PrMjza&#10;V7wY1qFgdq8n5XHgjbB5w7iwdyfRlsfmhhtXMKqnLp2rDCeOzAu7tk4Pne0onCwSrSaTvYOkpG2b&#10;5xJRPiU0L3uOOU3GFkmALMOmsqLc1jrb7YBmLT7oAmc5bXRVzIUAcEUlOxOlvI7CQS5wT2AM0c7w&#10;C7DQy0DoBBa3Z5UBqgBnXTMWhM28Ji1B1Kl5NSyoxuap9mXmSpkb5djQQrQx4Ll0OeOSK/IU0H0j&#10;7WQykwWM9YYLGJpxlzObpjdi9ezp2LigiJKZPZckFBNkhFA3b2ejiJo1rVG9PlhaDmhzYztaEM0q&#10;S1RxMSeC6Fhl2fAputMlJJXQzJgepZQX3ynOwvHi7Pzn1ClQOP6fwqcm9HOKnw8lhZijzieKs2Ec&#10;dM+m1dop0WR+Mk/WeJ4oB2yHNzPMvn8uLfjicPRMVXjzXmus/cfnho6hV8K6gZfC+uHXwt4TFeHq&#10;OygZAGjPxtIwoxgzc7bkJ9OOn17E7MpM4AZFVE9Q2+8TWVKanANQFVC/bs3jVT1NPhI2hU6VTytF&#10;bc4YlymgAuj0HICqgAqcqSWfteIZfQBe02Z8asG7Deh1sxlbmMNzVoJFziyUZEHUd11+LH/DPrUK&#10;0sxnsldKiuT/0zF/+Sh//jNtwycATT5tGdS6tJTVKyQZWWmONCmrabteG58IoRxfxQ7qFeygrJef&#10;Zx70OeZAOb7yAm35F1+K9RLnL3C9FQ3qSUsSQl945mkKAH2GrXqgV/CNG/BxwxIQffGJGGE5FcN2&#10;wc5sdZX9ClrflSiRvtnS9zOZzsdNd2ZBNZ2P2+7Mdnp0011LpiX4Q9bMIy/c6/ExbFiI12dF1n7X&#10;zkz1UwBdUs3lStRJLlfOGxcVUFvzVjmpSQvIGvd3rNQ0oZQJzMyzjy9LxniFbUje8PF7Nt9Zz1wt&#10;5PevirZ77Wwto1BfidSMC0XYJzVb5bTcy0kEqwD6qsqBT6COlnQ3QNbPfOSG1StpfzcChrS3mQG1&#10;bE/3sRneTxu+t6E6rFepZEHJGsRPUzVRmNsMZEbYQ2kcAGCdr9zdsSaMMjPaVVsV+pknbcf0Xdhc&#10;XYV90sJZYVVFSWjD5mhFGQb+zNquZuGnByDtZtu+mySmLpab+uv4/GTAD9aiUDa1hCEWk/qrmNVc&#10;1BA21gO2nHeRBZ8poaiiVD+t+4E6wLmhAfXT2dAMQjcC2lsA7a2MGYzwuIcYL4gAurQ69LHp3w8c&#10;d2O/1FmLOT3Rk4LmOjbhu9iIFzYF0w1YD3n0OlVPwXMj9k0b+Pq287WOcnkIRfRgd2s40rc6tuAP&#10;9a4O+4iqPAiImgV/DWi6smdTuLCDGcsDvEgDd28eBfyER5eIrgmgp8OD68x93rzIoocbxxcB0Kvx&#10;6PWf31D95LrbV6IC+uW1syigzONR2i8JkJbnX7iIRAs+geintN0FUIHUcwHU+gRwtYwDvUec4vsn&#10;WCw5vj+8y2N758iecBcQvb0P31KOguhVZlmtK8C0dW0HFk7UDermTkcNMtjMgJOFJgEUn9Fr+EKe&#10;oc1+EiXsFFnrpi5dwfT9uslD5Ke/fZjs9FMkNzESoG/pO0SU3sUv9Z0DJEXhl/rBUSAap4BPTmC8&#10;f+xAuH+c2UO8U2/t2IAX5wgenwAsPp+3WPbS9/MaC1TXUVpvA7qCYorSfP8g5vF7OwHItVy/Ory1&#10;szXc3t4CSK7G33MtMNmB4XwX1cMyUje57xyPYEjPbON7AJX2S1oxvQ2Efojd0CfHt7OotAPo3At0&#10;HgiPLqqE4vFJ9KZK6Z/MU0JpOQCl7f6Fi0ZA5yNA8Xvg8Vug8WuVTOo7QZP6AZi04jm3ieAprKKA&#10;fk2lZaTvhE+BlOss50LTbKggKoCifpoTbzSnmfF/fcC86UdYOuVKf9GUwCSI2rIXQL976wyzoGdx&#10;gnIJic34O/4s+rOZLSS5iPQhX2+c/8Qt5xZG/e+cJ/aVepPFras8z+d3d4ZTpEkd38SbDsb5VEGH&#10;CTdoWVgYZuPPORHYnI766Syo85vjNaQHQgVKt+PjXGfO0zqBaL4K6nXCZoJQk5W87Ea8HqNpc912&#10;uklwttLjOfOfQqDKZozqBDhdCEqxm2lL3ctWar1H5TNnLm8IjOXYmSNnKqJjTjRAakpo0rw+tvAp&#10;wTdCqAujQigQXMLlBKAuIJUQvTkbW8myYtXP5+Grp0N1KUrkghdDkzOWAOiq5lfxaX4h9K5/I/SQ&#10;7z7Y83rYsmFiOH54dnjzan1461oD2/GV4fSR0rAH+BzseRULzf8Qof6fsKzhCf7/i8DntLAGS6S2&#10;FcRFk5A0j9FFl68XLnyBuU4+NxA5r/RZ+Ilceha1Z6HAzq/gtbIccQRF1o7wGwCnNQEx7g0XvGEs&#10;ldCZJU+EWcyFli8iXakWsYWOdH0jQgxKaA2zoMKnYKttU+WiZ5gPBahbpzxWQIfXMPzfiLkzQ/YC&#10;qD6I1WwH1/KiUTOvAHVoJksbU3OteDz/UGAEUOdBBVCHavMB1HZ0AtB8O6aoeGLloh+o8JltzmeX&#10;kz1TAtApqK1T2b53C17zee2QZs7EeokozrmzngslBWyLzXqSJJb/hEa+SU1LXwjzy7ASWPh0WFz9&#10;fFi1CuVzb0W48eb68PYH+LzdHwgPvtkUvvphW7j/NarN8fLQMzopjOwsDFsOzg37T9eGQxeWhaHt&#10;ZWFxExANeD5Hy30qC0nC6DTkZjPikw2T8Kk/6lSUq6iC8jVHL9RonQQ0u2RkWx1lM0IoKqgQWjCB&#10;9vskEp+YA7X9LoR6zF9IUgkVPudMZjkrZ8fkFqClEa8DzWVFZG4XTB0Dz6SCJrP71K5PrYG09Z5a&#10;6AkI/w2g6fpkRp9slxJ45gOo6udYkkUOQDPVM5sd/X8yso9teKAzH0I9jzAKbAqeqQTPF4HRBJ8e&#10;vSykptQkIfTFp7PKwBcAVZFly3Iif9T0ijPlQkUxAh3KYyUm9FVmu+cAVBulFL3p0djNVAKoiUjx&#10;epTQFSS9qIDagm9EBW0CRJfhaxgV0FIAczat9pJXo/JpK14VtGoOc5+5FvwCEncccVlAC34+hviz&#10;eTdcMjGDzjIW/UqZ87Q8L6fDUDFzYqwqAhoWs+lex6b7krmkKJWylQ98tgKMq6pZMAIYPa6urQA4&#10;aW+jZPY2A2wr2RBvYUN8BfOS2BOpco6sWBJG25ZGeBxtXYKvJe1tWtTdbMV3cD/rq8pCF3ZM/QDp&#10;MG1sawgY7a2pCt2LKkIX1bekJkLpgEbvAK//dw3WTa1svS6fx/NURsulYjb3hQVI5Wxa7Sz1LGZO&#10;u76cNrngWQFAMpfJ/QzVW0AeymYEzKqaCJ7DNUtDbwWLUiwk9TIP2svSUraUVAu0chuOtuIH+b+p&#10;Hb+5ZVnYji3TqEtI1CZGAIYBbgG0tw71E/hdWz0vAqigKXj2kZJkq93jML6XqqQC6MASLgOhIyxq&#10;DQPq23AJ2LS8lq+7Lrd41BoOdGXguduWPMezKIKXdm2M8HmBTfirzFgKoFcBu7unsbRhhlPg/JBN&#10;9o8ukrsNiH5yxZbnRdrvVx7D5y234q+E7+7eABKuA6GXUaqY0+P4kKQkwVMlVB9Q4VMFNJWqp/D5&#10;GQtID1hASm144fN+NK/ncXD8EFVWCH2P8QBBNMHoewDpmzzeW3u2UJtoyxPjx9fjnKj+ptdIe7pF&#10;1OiN3cPhTRKX7rDUdJulJrfr9SDV+skt+xuA201UxFt7s1L9fPco6ia2UB9gkp/mUj8EiD8AiD84&#10;ij8q4PnhMR4b9eA0iTxnToSH50nsOcvYwmEe40E2/QHVjxkjuE+61PtEnL63n8hR2vlv798IwG4K&#10;7+LlaXb7RydGsyQjlM2Pj6NuHu3lPrrDZ6cGwsNzI+Hz04OxvrmwGagk/YjbfMYi0ndX9oRvL++N&#10;1ktuwduC/y9zn79hTWT9wYZ4eA+V831UzlieWwDfhwDffX08gcHPbbkDhvnAKYwm8PQomFqeq4Za&#10;QmgC0OQFajv+61x95QyoVky55STV0OQR6jISEPqnKuc9VFBso35791w81wT/v7TivZwA1IWl3+6x&#10;Of/+FeZDLzELiir6zhXmQnFeuMLPFfD52TWWkDjeZ/RAGyZ9QN9mUcu6c4rUreMs3R0cIBu+J5wi&#10;Yev0FjolAOjGVfVxvnoeHZ3JtNtVQafhTjKFv80CaAJPVdAIlDk/638DaJr/dPNdAPW22jCltL9/&#10;pv5lKYB2wITJlMEeAVRfUGMwAdCUy56vfj5uxTsDmgFoCtJJUdnRXpHubmrPe+7n0Rs0wieCVMqk&#10;z5acUurSixFC9SaNQSOTGAsz+WgqkZYIay4fzUPoqpxLlvpCTNwXo342jQvrVuHz2fZGGMC7c6Rv&#10;Sti2cUbYsXl6OH6oNFw6XR1uXMSe7BTb7zsKwkiPoUKAJwtHzQhwLUueCUtZJmpkKXtp3XOheSnd&#10;vwWon8BnCeDoTGcRy9oFlBaUs0qexiWI5W74avY8XpNKgfgidl0AUMFzwkRGJyYjyJFTP7PoKeCU&#10;pan5MNn858KCSkJ/Kl5gDpS2PK34+nqWblFCG1FE62peCdWVzJPOB3xdDKetPzYD6tznypp5ET61&#10;oWnkB6aetBZrEQbaVuWc6YAnmdK04i3nQPVTjEtJKJYFtApn8gKfQFQT1qyyb+BYNJUqIe8CYh48&#10;/08QjR6i0fszy512A14f0GlsBJvCNI1v0vQpeH/OfJasaQEUi4I5+HUCh2V4Ti0ldmoxsrJUv7z5&#10;FYZyF4bTp5eE997vCo9+3Bm+/2VP+OWvQ3y95O8G/PK+HAnbDqF2YF+wef+CsOtEDcVs12lm1vZU&#10;kxAwJbzBfOkLSM0zmMkonA1ozqAFrwUTKqib8JMnPMVjRnLnB2kq7+6U6uMPpJI8M5NWbJUDi3EA&#10;GZhMAFo4kaUrN9xRSc2En/wSv5yU5yqdQqcDy27MJaBMPmgJQEsLp0UFNC0f5fuJZlGf3GcsF4+y&#10;fPp/e3nmw2e+72d+HGe6TT6IpvjVZBqc5j4zb9DMwulxYpKpSSYlvRiPLiBpZK7amQBUJfQNvn7r&#10;tZdejvCZD6KqoQlAX3z+JQAURfTZFyOEvvgsRvbUS89Yz4wB6OssUSUAjRFt+sLxpsb5ScGvivSh&#10;RbMz03itkQRQlc/lJLVoNm/q0cpq8sAXMRdqAZ2p2ogXdAPeOVCVUBeSPNYtYNloLstBuDVknm78&#10;YWHGJ7bdi4zYfDlWOQBaxnLdfDbfjd6M5yj9HstZMKqgs1DF71g1XYfF5NXXEBVq1aF8NtBybwTu&#10;mvHWW7GQDe5KABRYbAMaVwOM7aiKHjsAx05UTcu2uIs4A6h4gudGgMxZyO1sb29dQzHPuGNNM6BG&#10;Wx5I68EbdAhl1OqrXUhbHGirQhHEvqmHtnnPYhI4UC57agAzlMfe2uqwdkEZBvELMYwvZZloFm11&#10;bs/jUOX0/rpQRrsWzYvHbuBvCCP4QZTIzbTot9gmZzN/AxA5wqzqMB6fvZVVgCeqLN6gPVg0dVUI&#10;oFy/WPAERBcv5vNnIOpCkstImRK6NM6D2oZP6u1GRgMGAVDVXSG5s9YWO8DM5+/Fp3Cgic9Di30I&#10;sPR5EciHmplBpWU/zOMbxXB9M36XHnfjErCTiMqdtOF3r28O+7AssgTPXWSoH7JFvLU/XN6dteDz&#10;AfQis5VvngCgTDUCQj1aH7DV/uFltttv4gV6m7Z7Tv30/BuUz0dvsYT0Fq16P34da5wbbCdTLiNl&#10;HqDAgQtIzoQKpByj2gmEfn7pSKwEpGOQekF4NT3Jljyb88Co/z9u15/keurtwxjm52JD7x5E6cJQ&#10;//beTQDpaITNu4c2xXqP5Dwtn5L5vWDp+Y29wCpeo9bNPbSxD26I6qcA+iGRjpbLUs6mfgR8fszj&#10;+Jjn5z5JT59p0n+S7f1T+JwCoQ9OnwRAAfeTx1FEUXG5zZckR33Lc/cVSVKef3oGxfT0vvDZWRJ7&#10;jmwK98hnf/8YBt45EP3k9KbwOZBpPbq8nZnOXRy3xvNf3zzAHOfe8NX5rYDn7ujd6Uznb3ewUgLW&#10;4iIS7eoImx/QVvf4CWDp9rnglyyRPtciCXXzMyDwgctEfkzFU1VTlVO4zKmePwqdwqjlRjy3+5GP&#10;WV62Xf+NdkveT05JjXOgebOh3v9DLlt+PhelrPvALyD8B0tGpi/9yuznH7Tg/0Sd/YXz3xwTwL/0&#10;b2yl/kAVTYtLv/N1CaI/3LkQN+IFUCM5TUUyJemBbfizjG9oRo8H6FvH+RkARuM5VkzXeNMhgJ5C&#10;jT7KTO7mNUvjYt98BSXgUwBVBRVAJ+TmP4XJyXTNtBBUAU2wmayPov1Rbhte6FRUMG7a8xiXCfj5&#10;+ptf0SOb61Q0TSMyiSglE9mxTdd5budWn2iN5FOKYwrVScKSs55puShaK7LjkgFo9jk8Zuds5OcA&#10;NJni2+HSDF/o9FjEZeM3Z5t8NJUkJOyX5s14lg4zdpCUANq4iC3yunGhffnU0M3meC/hOptHimmv&#10;z8OGaX44itXSxbNE1Z6qCRcQz44dXBA2DU+OCuly4jDr4aF6PD4Xs89SpTAH+NWS+Fi7SH5imQh2&#10;monIpse5ZfqjR5VOxw7T6GEhYp/dX3dhJk/FzhALzCn4lNqFnjeXtEk60JW06SvLXyJ5EkYzyIc5&#10;UY8zOE43+pxl8AXs41SVYvtE4mQN8Llo9hOPAdTsaxNgtKOpI1ZQAG2qmh1q5rNZaxuelJAEoLbh&#10;3YbXh9B3EnoRCp+6/AtiWWWRU/+srEXvNzj+IMSs92xxSSVUAHX5aCZpLhE+cwA6A3VoBj5ZM9kU&#10;K+abVFLANw3yns8GVhGq5HwAtJ6h2kqovoYnfcvo7PD2nfXhk/v94eFXw+G/f+wLP/+xN/xEhcAM&#10;TDgYLt1tDYO7isPw3tJw8GJT2H0aBXhjYVhPQkDPlrKwZPW0MJ5v0MtIzNNnPxeK5jF4DJC+TPtd&#10;BVR/0CkTaRfkAWiWEZsBaFoYSgAqhOa34LPteGZAmRFVKRU8I3xqy+QPNzVrMobf0zH/Tob0uQUk&#10;lc34cec/WdrK0pUeWy0lv9G0dDTm95kD0Pw4zbQU9O/2eFI/0/LQ/4XPrB2RADR/6SgfQBNs5m/A&#10;u4D0inGcOQU0KZ/pKHzmt+AFUetxG95WPLcRQHMQGm//bNbGd3PfEkBtw2eD7SZkCKDAnjOUAKjJ&#10;Q/7MawxvqXBGX0+22JsWsNUHdLZj67K2YW6s9RiRr2mgrQyICqCriRhcTpte+HQmtH4+8y9swnss&#10;L2b2CAAtGP9ELM/nTKG1wRspj3P5ozOPpC2rlDdZCwTPHIxW8iZP8BQ4hU+rlu5DA6MwViPb7k1z&#10;bGcXhdWV82LLu61ibjxfh7rXRcpPOwrf+hogtM45R22EqiJQOctoe3kzG9zbeWGwNhO7uGllLTON&#10;5IDzsQ3OOzZVoRwCXsxNComD3OcAamWvYGqrvYbPgbXT2vnzANLKWJ14hPbhEdrD3GkHM6j9wOlA&#10;LfDLrKfQ2gcg96PUDqHObsT4fghLpH7U0E20xq1hIkBHapkdRVkdIDu+D+N5IbQPo3vBs5NN+c5K&#10;ABL1s3sRC1UkIZmIpD9oUkJ7WLZaRw78mrIyQDirDrb/+2jxuw3viEEqYdTnRQjtoZ1uuR2/kzb6&#10;drLQ3ZYXQCOEkgIklEYAZSvcVrslgO7v5hwAtQW/k434o8O8+JIDf3HnhnBmy0A4i2J4jcUeFVBL&#10;BVTo/ASQtBWfSiD1OpeRbM87D/rdOzcZG7wZAdQW/KPbLCrRkrcVn+oL2/jRB5Qt5ZwKGtvwtN0F&#10;z4dkfH9ptjcqqGWr3voUALWcH1VJTab2btcLoR5t779DhOh7x9meZ2Y01XvHdgCRxHzSir5HS/qD&#10;kzujmqnfqMeP9BwFSG8fIIp0/0hURb3Np0Y6nkHhBDw/Oo1FlMcTu2PdP7UXeCRznPrsDI/zPEtV&#10;Hs/yeClBVCVUFfQBi1xf8vFvLuNneZV88+v4W946H769yQzjdYD02gm+dpVfFOBze8L909u5X/Ld&#10;SfH5FIul+6dGgVBtlnbE+u7KLuY3yXJn8UjrpR+uCaMsFdFS//3u6RipqQ3TX27EC54fC3m2v3NJ&#10;RCkWU9C0hMF0FDxtmwuf3zPjGUvFk+t/EDRtzXtOOSMqfHoujAqgtuyF0Id+PiDUWE5Vz7iMlINb&#10;P5fgq0WU2/rCp+U50Cx4/obq+VeMAGX5iDlVL8d2PF/bL3yNZsc/unmc1KQz4Vta7t+TC/89LfiH&#10;PJdCZxbPiRJ6GfhnEen+xb0ROt8E7u8C+bcPkdJDGpJRr2dwNjjDXO4JzOi3YlO2YkFRKEMJnMES&#10;0lQ24Ge8hIIJgE5iht/2ez6Aqnz6N1vgzAfQ5HetsqkvZ+xsqYDyupvBX6ZY5i8MRbN4mEP4FDTz&#10;ITTBqMd/A2iC0NjJzaU85qcSep5vQp9iQT0mAHVpVAA1Snkm/tPCZ5Z8lKUfzeXvvulHpcyAlrJc&#10;XQbX6P8pgFagPNYseDnUV78SVjVNZo5zcuhaM5XlogXh+MF6lM+acO4ki3SXVgKheIMeqgrbRwtD&#10;x+oXY+u9Buhcwja7x8XMejYyg7m0loUgqhJbJxMiJwOH04wch2t0FLK7HAN3AEZhM1M4sbliJEAA&#10;nV6AKsptLEOA5pU8C3s9D9iSAb/wxbAY9bN6AV3o2Sq4z2BxSEgQfFbL19JcjQVmEw5EHYw3rS0N&#10;+zc0sKA67zGAFmD7UsrCj96fjXjfNRNDt5z2Uy1Z1dGsm1rIXKgbu8koWzuYYiMyKU3qCzSNR63M&#10;ih8EbGPyS2VUhTT7YQA82QLz4y4wWQlAVUCn8MMqgEYTehOY+EYVTeddw0xeyFFA55FUNIsvzvb7&#10;PMi6QlkXyq5ltuHM8frw6Sd94euvNoZH346Gv8MBvlDyesMRCrXh6/6w9Si+joOvhp5dM8Pei6if&#10;5zDd3jA1tG2YESG0Fvf+8cUAJ9+kqaitxfP4QZz+ZARQ1U8XkIRPS7scoTt79+MGXObb6bs2ZzKz&#10;IeQsDcl3Ti4npe14k2W8Ptk3JMsmr5uFXcPcGdPGgDQtIyUfUJeQBNBsuNnP4QxodvS2wq2fy3nU&#10;qa9lG+wql+NfeSWMA3bTctC/YTN/Wz0fQJMBfb4PqLMw/4bMGNNIpes9N/s9GdF7rhm9AJpKcEzn&#10;bsfbWk8QKnyqiloRRJ9DAX3mhfA8qqeVbuf/i7ZO3rfFfOjr/HGLnm1EttkWKeFNz3yti5i9XDyH&#10;7HZGTVQ/BVATjVpyAGrk5ipa6h1L2YhehrJH/OK6BrzMaoA+csE7m+bHWku0oP6gLiwJr1l7ngx0&#10;5kST76dG9NH3E0uz+fjZjhW/L6X8MbLK+f2pYixgEY/LzPhGRl8aeOPneT3z10sZgRE4UzWz9d5M&#10;pOaqckIXUBNd6llPtnmXbe3G6qjmCU0DgKRt5F6iJUeagU+yurcx672bpBrN07cxn7WVHG9rUwvm&#10;6iwM7GirD1vwt9zMnONWaoT7FBhHgcQNzE9uaQRgURO7MLTvZNa0H/gcBDyHmOFMCmZvJdCau64f&#10;9bQPAB1gNGBwUTkzndXEO7LY1LgItbOczPBFJOFw3wDzMFDq7azuCkIlgNpeYRQI7SYdScAcrEed&#10;xIrJJCTjOGMkJ+eDWDONkCevN6jldb0AcA8zsP2ODyxDEWUrvp/RBJXgPlrqLkgJ7J18fV0AqP6g&#10;21gs2oS6OYIq7PPotnw/3p8jQPrI8poImfuY+bR24/25v7ct7GUW9AA+mLswYz9KAtLh4Y5wZisL&#10;WtgxWTcP7aH9TmoMs4z3gKmPLrJdTGv9MxaLPgUoPT64hc8n1z1g+eg+pvNf3rzKLsqb8MhbcMgN&#10;YOAmljm349GFJMt2vCD6APX0c31AUUKTAupWvNZMwucXl4+OlZeFUr1Bv+QoYDy8RvTiVcAOO6dP&#10;nCNVVaXeRx0VQl1a0m/0Iz1GXXDK+Yw6Y+piU5w1ddHJeVNb/oCvkPo2fqMZqO5ClTwQvrhwMB4t&#10;gdN6gI3UF+cOAYS027WUipeZaaUeXjgGYDKbCJg/AtA9/xFA/46vOcHnI0YRvrtB0s+bF8NPdy6H&#10;729fIOnnLFGTxEqyWPOIGUaz0B9dPxq+JpP9ITOMD87tjED6GWbzX57bwVb77vDVhV3x+Ojy/lgm&#10;Hv3GPKfQqe2SABq9QG2zu+gTlU79N1EdVTuFQEHRst3+jTOcwGNqsTvj+RPwmcoWu/OeQujPLiHx&#10;8Z+57PFHAVRFlPLjAqr2TC4zfaJHKGDpVvwDE5FUR/lYyov/mI/H3HhKw3yPzoHSfg8fquLSkn8X&#10;qCYSlB/ECKI/k4T0IyMGj64fDt/yXH1F/OaPjBj8wKjBV7TeP7nA9xXofMA4wmds/n9Grv2nlw7G&#10;YIN3c4lbN/cNx9nfyzt6w9nNHeEUjgYJQJfNmxHmmv4DeE5lLt9ygSgBqBA6CVFCBfTftku+jqYl&#10;JI/J71oLJ0HUln0KWomLuL4GU1lcZpZWlJnBZzXWeo/Z7MZkZl1bFU+7ten/pxa7sJk23lNKU7SH&#10;UoDJbcQLqZOxgRJAZyB02ObPB1AhtIBxvUJ4QeUzFo4nswn6mYe7jwBaymihFkxz8DevKHsp1FS8&#10;yhLR6ywg4Z3ZgqH7qslh00aVT5wfTmAtdoF89xO4QhyGX1BFh/uIxCRas57t9ho4KNbCJ2jjvxza&#10;lsN1tXTVyoFghLXpgOYMFMoCGKpgBkJeAYyDtaUR5+7ZzGIbfwbL3kKno4cFtOZLZps8ifJJReWT&#10;RakK2u41zI/WVr4Ulix+LSq261YQHjFARPFIYzi2gySy48Ph3Yu8AbzO343LO8LFPesJLujDaaT4&#10;MYBOZ6HGrdylpH+sYRGpvYUs5qZKKHo2M2wzI4Cam61ZtlYxM3kCBU5TkfQoNCc+m4XkB4gyrnMq&#10;M21WynPP4NMcbqAVKxnTlIRQVVBN7U1TsgVvmbKkCb336+coQKouQkWahQI6j+33+WyLRQCdDTgj&#10;Jxf5ZAKLy7AUOH+6IXz6MUPl9zvCpw86w1ffMuvzIxuOP4+Edz5fF7afYDFi+PmwcsMLYfXm10L3&#10;nilh8DBLE8yDrhimBlnAYmh30lxSdpSimf8swuppKvMZr6OITpj4DI+NdzqY9MfRALeXeaeTDTBn&#10;kZrZwhDDzgBoyoAfS0RC/dQXbCZOAC4tpbmS9HGP/sALoCW04FU8vT/vV7BNLXoTFUpY2koLSAk8&#10;kwIqfOYDaLJRSgCar3r+r/N/t+FVQf85B5pl9v7b3/PfACpw5gOoIBqvywFoXDx6FlU015J3Kz6D&#10;yWwJKbXjkxL6yvMvRwjNB9AMQjMAdREp5sBzNIpzAn/0EoBqYeQGuQCq+mlGe+MCs96Z56T9ngDU&#10;1vuaWlJwANCeZgCuBSACRL28jlzwDhJxVEQ9rluClQ+1ug4VkmpvKI0+oatI0PGor6ieokZx+nmW&#10;zp8e2/4CZs0stvB5LLWY4ptF3kTHwWSeNmYTV9KBMCKyZQHeo7TaVTmtleS4r2D2c7XXA6YrmdFe&#10;Rxu+B3hzscZypnEIo/Uhfof72OjuX8Is41IAsHE+rWRyhPFV3IEB+KaWhQDn4rBrDVC5vALwrAy7&#10;VwueVbE2A14bsCQapU29CSXQ2t5SRyY4LW7UyiEslTYBlELlZmY4Rxu4T7xGexaWhREy4UcBQGsj&#10;t92IEjrEktQw4wLbGAvYxf1sAfyET48bUG2HF5WhfhJ5WUWrntnWntjyZzYTuLXl7tLRxmX4fVKm&#10;HxnFmaycBnJgajqSlQzqN2BQrzm9JYT2a8/EXKxjCf0rsGxC1RxE3RxZzbzoumX4lrJ1j7/nMCrx&#10;AKqwW7wjQPkmoiU9buM2O4mqFER3dRBHCYjuYQZ0f+8azleHo/hgHsKKSfA8Swznma0bwu0j+8KF&#10;nRi/H94b3j4BnJ3hRf3axbgN/xEeoJ9it/TVnZvhu/fuwC238V68TijONbjjLcSwt2jDX48+oD/e&#10;vR2PmtJ/f4frUEZtyWtML3zaQneW0hnP/FlQ1VAhNMHnN243A6IC6OfCKeePbuH/eNOYT2AUqPv8&#10;CglNtPMFT1VSodLbehQyk8Lq0dLo3uu9jfebvwTlHOo3V4movIHhOcdH11hs8T6BTcHT+uQUG/on&#10;UElP7wkPaKE/vMj/of37zeXjsb4Gjh9dAZRu4lt541xUPuM5yuf3KJ/feQQ+v3vzAu3jSzxXF2P9&#10;hJn6z28z9/g2yh/56P+9iyURCzcC19cA1XfMd/6A2fz31w6Hn1A8nfNM856/07oWPm2/C6J/sKzz&#10;N/fB+ne21CMI2u42klPwTMtEAqMLQ5Zqp9f/CGT+rNXSRyH8+nE25+nW+0987BeOv3o5D0BTa96P&#10;26oXRvUHjZ8zB5cCpuApiHr0svUpj8dKl01vugc8GwFK/fWuaqjG+nxdqKK/uxkPXP8KcKuEfn+L&#10;5xkvUJXQr6/zM8KS1Rc8Tw95nj4F4D9i618oNV1LtdtlMtXuBKAXtjAHOtIRTrIctoN0rJayglDq&#10;Ug5m8dNcNmLxyC14ATRaMAmTiAZTeW0Yi4rOKaApaCU/cMVzFdB/A2iMm85TQROA2i4XPo0rTpVa&#10;71nbPQPQaKWYa+UnJfV/AWjce0B8sQTRuKgUR/BQPHNzpvqLJgVUAJ0xHh9qIFT1MwLoJLq5AKgj&#10;WnNx95FrStxxQY1cyNxlTSV2RiiHK5YRcILR+4rmiXHRevvWynD8KMEKl9eFvbsqw46t8+OG+5aR&#10;2aG/EyGFJKM6OsEqn4swj2+sex3fUPZ5qlgOYrGpBKHOznEJs5tFhU/ENrwQqrVlAUb4QqhOQ7bi&#10;rSnGk6NmmhLpgpJHl5YWMetZuQCls/TJUMVxGYvgXatJYsJZ4u4VHBKu7Q5fk/71xR1+3/nZ+4Vx&#10;j+9R4h+9dZLpktPhBFZdYzOg2sHYal+KJckaVJI2XnhW8s6/gaWBRVgoLMSguQzD7hK2h4VPk1p0&#10;8Z/BFtc0YEwgm0o7cTJwOmlClqPu0cue+zFhUnXUlnqB6UosXxTTyi9ASY1KqYpnbvZTBVQV1dvn&#10;A2gJdB7larbF5rCZXsIArdYFM4HPEp6orvYJ4ezxxeGD99hw/GBV+PB+a3j349Zw4c2acPpWddh/&#10;kbbcFmi9lw2xHqTpAeZH+/8TVm55MdR3Y0fQzjduHWTfCjxiTaAKOgnALWC2YQqy9QS/IcxAuJU/&#10;nVbq/wVQt98yY3h/GYTPMZ9OBpWjb2dsx7N4pSsAP7gTmGGx4ruovBIwVTj9YY+JCgBoSjWKM6V8&#10;TAB1+z2DXMA1d7s4BoDyaQmesV7DWeCVV8cU0P+35aOkiv4/LRIJo2mmM811JhBNgDkGmv9DAY0A&#10;mlMq0/a7QPqPrXg34IHQfBCNQJoD0OeeeTY8R5vdjXi9QTPVlMqzY0oA6rtTW/AauDu/nCmgUyKA&#10;Gr1oCZ9C6IqKmRE+VTwt1U8BtH8FSt5yZhoB0XXAZceSUtKDKlBCAT9qPQt8CUAFUpf6VmNm3kqi&#10;jmW84xpMzy2Td6L5ObNRluera8g852NrtQdiAcbjGmByDW3qtbTR19FO99xWe1s5/pQAWzsw2sYf&#10;93Vsmjtf2VENILPss543joLnACk+g0uJj2wsZfmmhCpGHSyNNdoyP2zia9nVVh32tgOdfG1e3r58&#10;ITOZKKZ8jRsayjivICoR83VqO+15gXEH9koJGEcBX883M1u5mYWibSwUDVbRbkcdHWX+0+s30Xbf&#10;AoRuYFxgmMe/mbnSzSwibeDrGeYxe+wHvHsB7j7Au4fFpYHFPHbnR1FPe4HZblv9zHyqdPaRijTY&#10;2ARMsi3P0tLAUszpm4zkbEHlXY5ZPLnwnI+SkCSAmpBkXvwATgCWyUhDVtuysLGd7HheJLcDj9vx&#10;stzU0RKGGU0YbMNTdLVgyiZ+O5v1pLoMRxBlbGFdU9iKGf3uztawG+ulPcx/7utdG/b34QW6oTcc&#10;3ziA+jMYjgz3Rruqq3t3Rv/U6/t3h7eOHg53jx8O718gkpM0JI8fX2H56M7t8MP774YfP3gvHn94&#10;923YhMvvvM0fbJXPWyh7N4DEa9TV2JLP34wXQJ3jvHdiT5ztHFs2QrEUBlU9LdvTtlcfkXzzNXN9&#10;n6FkPaCtqgG59dXNM2xB0+K/zubzpaO0W1EjAcavbG1TD2nFCpjezyOUx6+B1YfA6hfAYUpk8joV&#10;WB/DQ5RUAfEX1Mmf31K9PBPrJ8D5G0YRHqJ+fsnj/Qwl1Q3zB7Tlv6BNr9+m9TmterfOBdPPz+3P&#10;oJT6FsX2J6D557cuoH4Cn7aMqe8owfOvj2+HPz+6xZa3lkR4Y35wkwLOPgDWPgTOProZ/rp3Odbf&#10;zDxa4UPBjo9bH3Jb2+0uFNnKzrWzI3w6D+qSkRnuwqdH4TC107/LeXyqcAqPQmSqqHbmvD9/FUa5&#10;bKl8/mAL3lY8sOl9WD+pgObU0Ee2+G3BC5g5EBU0hU8rHzo9Vw39iMcLdP5NclOE0PfPZwA6Viwn&#10;vX0m/Alo/8XX9TPG86qgmWJ8OKrHX3Pu0Qz5zy7uYdRiWwTPj88xUkEJoM4CX981EG24BNDTGzrD&#10;cdKw7ArohFHmNroKKPApgDr/GVVQlM+kfgqgadk2JSHp4hLHyXI7FkkBTTOgSf18fMw6kPl2SJkQ&#10;lNki6cFZwpifndjMtSdr0wuRsXIR10lBTTZLyUN7bPHWzPocgEZwjUvImYeobXiVUP2bUwte+CyC&#10;k5ICava7ZQte+CwrJt0O8JuNClox/5VQt2hiaKidhPpZEJYvx+EHo/fOrtlhx/bF4dTJ1nDlUkfY&#10;v7cuHNhXG44eaQgHOW4Z5fWBjHXVz/l0h+cAm2V0iBfMQ7VkYbsUa8nZqJkuHc0BQG3FF8x8gt0a&#10;4HgGLjHUDFrvtuL1+5wOnBpbbkx5eTlcRBJSZRXG9TUvhoa6bKlorvePnVNz4zhU2PJw7cJQ+PAO&#10;b1rv4pn78aXwOTPU3xBw8N07l2Oy1ve8AXSu+Crpa2MAantdpbNRU2bgs7muDAuAeQywFtLXn4kv&#10;FalIxWy8s7lrLvwsjLyLaSlOB0CnICtnlUFn5o/J/Mb/ANDHEIotAfA5u4iNcEDUedAClkMK2KjP&#10;jOiZK40m92yr0YIvxgtUv6w5Grb6bqGIzTGenLnKwbTjhdGFDNr2rB+PAlrLDGhz+Pj+qvDV953h&#10;hz/Zhny4Olz/oDGce5cZt6PM+g2hlg7/J7Rufjo0etz6YlgygBcWAFq1BmuC1mfCnFpmB5kvncQ3&#10;cQZbWxOZlZiA7+g0NtY0pZ/KBluaAXX+NQ0iq4L6jsvZzKR+2iZQ0rdtnvJinTPRwF/LqgmY82pu&#10;a/mD7LuxBKB6i6mKJnulNB8qgDoHmiA3GdY/VkCzJAZLD898I/n/Nfv5v+yY0jxnbNcDg+NpgU+g&#10;FW4JixE6c8ekfMb2ui14fjnzIfT/tOBTqzxnwZQPoHqCJvj8N4CqfrqQ9Czb7lbyBc0A9OmcJ+iT&#10;0ZDeFrwKaARQ3pEKoC7S+YbLBaQlZTn1kzdZWoUsYxZaABU819Yz50nLPYPQObF6mlHnyK4WQgdR&#10;Ekfa2MImBrAHYBNIV+MZuqYOAARGhdIOPHW7ljGXSa0H5tbV0yrnaBnzuJrEMa/ztj2AntWNcbPV&#10;swzo4mgbeJBWuDXAXGZM9GF+0eWgQYBvkC3tnhruU/CkOvkd7uH3t4/PofIpgPar3LK1v74Ki46l&#10;c7AQmg1sloZtxh1i2G1tI2FmIx8bZaxgy7L5tN0F0HmAJwENtOe38Vi2kgS0mWQTYXQL2+KbAeVt&#10;tK43AcdbaM9vRcncxULRRpaPelhEEkC9fhPtdaFzlBnS4Uo+B+MCgucgj7cfq6YhbJAGInjOog2P&#10;CsrX44yos6fOkPax5NSPwqr9k8rmEArn4DJrWQRRa3hZcwTPLavayGlnHnMtKU6dnRyBylUraZ83&#10;M8/JQhMqreb7G1YDmqtRRgHQjWSb77SFPkRyEwBqbUbl3NQB1LbT8l9dB6TS4sctZFt3C8lQrWEH&#10;t9mLH2WET1KA9gOvB/rXh6MY8Z/cNASQEjuKr+q2diIo8Uq9uBPrmkMY0Z86EeuDc2ewtDkXPrx0&#10;PgLo57euo36ieAKfv3x8D255JyqgET7ffhNV73YETwH0hzu34izoN7TtzYW3Bf8lyqWznCma0zlP&#10;IdC5T5XPR/g5Oh8pHP7IgonzfT+9o2LI3CSKqAroQxRKW/GqiF723PrqevZ/hc6HbEKnuVJnLm1/&#10;f8MM5lcqp7T8PY9qJB+zPf4jqqTg6dHrfrpFO/vdG+E3Nvm/p63+vSB5gzY7UPuIuU3ra+x+EoAK&#10;nx+yMf8A4HlIG/gRZuhfA8zfMTaQAPQXLIN+4QXuZze4VT05/vL2VXwwr4Tf3jMdCDj7CEC8T8v8&#10;41x9qJrI+WcuDFEPgDyPnzt7CRB+AxB+4XW2udO8p3GXOaXRDXcN5b9QhQRGBUNVSoFTwBQ4I2wC&#10;mamimsl1sa1u6z2nfP6GMiqECp8C5w95ABrhUxsnk5NMS+LcdryLSW7YO/cZwTOneBoXqjqbWu8A&#10;p9A5BqBAqPD5GEQzAHU2VNj+icz7b1GDv7rCG4NL+7KW/PVDXD7Azwkzucx+fsj4Qpzf5Xvy4Znd&#10;4V1SFAXQG7uJ5cSK6zx+sGc2doWjg+10ClaENn7P5+BCInxOEjxzCmjcZue1Ima759RPl2zHYjhz&#10;mfD5APp4Sz7zef43gGYdSHciaK3nEgI9JnukBKJuvguLaes9qaW+Tifvz9iOzy0f5Qe5xGz6XCiL&#10;tkzRoik3K5ruTwDNlpEMESHtCDGthBGsOYh3VtlMEvlmGAvNKFYRC6gl+G3SBp87C7uiCrbGF7FT&#10;UDM5NDUSbtJAZ3bF9Ji7PjxYDoSSB79nCSlIjERtKo812Mvfzw5y11ey2wAoCqCFeqEjzMlKBR5p&#10;v89yux1uUryLl4ufYhOeeU9GDFU+i+GpQrq9xQDrvAXP4wX6fPQFXVj1DJGcWEQtIh605vmwaDEp&#10;SnXMf1Y9HY+tmNB3ri0JB3e3hn0kjB3c0RYOb18bDm1uD8exRjvOm5JLuGVYh4dZTmuvfwygQuYS&#10;FJqlqDBNzIw108Jr4EWhgu33KtqCpcyizeJFezbKUfFMlEsAtAAz74JCYKuAdw3ESU1CTp6IrDwR&#10;iTm/ptie58mPLXUXimi7O/NZyDJICTnWxbREC2cAoljM6AWa4jnTNrwKaQmfs4Rv2Bw+l6atsxnY&#10;jU+sTvyolFJ4DZ5Xm9hqv359SXjn3rLwxaN14fvf+8OPYSR88WtXuPR+bbjwPput+7EFQPms78Ok&#10;ddszoQ31c+Xo86Gxn5zTVSwztaKCrsYuoIHNL+53kj6gWjEhjWvCOtkh3QlPRAV0phn1fH3Gcfru&#10;x03/aEivB1nuhzv/mOwgnEPJ3AL8P86gZAtbk1/PFrgcjC4h5aZ4GstZRouhnPoLZbv9ccIC1k62&#10;8nNwmv2SMa7Au71kyZSU2PQuLv0SuTykVdL/Wh5KrXGXgvLb46+/+DKzo6+O1WsvvJTBJ9f/Q7nk&#10;fl0yGlNEc/OgKqWp/rGUlGZCc5GcpiIlc/r8OM58P1BtmATP53gHbSrS87Tcrecwok8JSS/T6hnn&#10;xuSr/ExSjoAk5wZVUD1uG3jTVQ+ENlcwU0m5iGT73TnP9rpZqJaYptcWYag+J1Z3Y8lYjbRWhA2r&#10;WM4hj7qXXOr+ZmATaFvLklIn4NbbhALZwmJNK7OO1NAKYBFYtYaBV4+9zaiqwKtHL48SK+gvpseN&#10;zGdao61kntMqttxeH125jDZ6IxZDemCy0AOUbnBW0WUjQHCwkVY3rXczy/sBW9vuw0QY9gLSXSi7&#10;w4wUDDUS07aCVvhKBsLXLw5716JqrlwQRsnc3oXSu3dVVdiHMrqntSpmde9ZCaByX5tRdjcAzVuY&#10;KbVtvpl50+3MUVobAcZRlqBURzcDnf0Vc+J18XZs1m9EJd2AqjnAuEA3G/wqnt24bKxn9GAdf2e6&#10;yYvuQ8XtAz77/DoA6yHmQwdZHLI24F2qIf4mTPRH8CRVyexjA98awPtzGOuljZjsb24DQNesYcN/&#10;Dbnzq8OW1SQytS7neSaak9lVU5k2tQOGXaQ9McOZajMt9VFmYzehbqp27uhZGWHTOMFNZItvXsem&#10;/RoWttY2hB3d+IwCp3u4zZ6e1rCLJaS93RjR968NR4e6aS/1hX3d6+Jj3t1BDjoAevMg85IkH71n&#10;7juWQveJ3vyA/PePLgCQRHDacv+a9vqjd97Ea/xNWIN6B1WUy1ZsvQOdX3Hbb29doaWO+ngdZYFN&#10;+a/Zmv8aEIxLSLnlIm2ZhELVScFQ8BQOv7l+lmUd2tJ3MSF/j7lSjo9oaXu99/E16qQfj7OUAKP1&#10;A/OVts+/RRX9AXU0tdO/voK6CZx+j2qaAPMrxgG+Z0PfOc1fgMxf2d7/meWpn2/TEvfzcvyLz/sX&#10;tlK/sNX/I7f7mdv/epv2OOD7C+D7A6D7X8DY41eXDmfAifL6DbOJqnKqcz4OS2X117t8DiDX+q/g&#10;+c412slsc3P++zsA6D0+3/u3YoUPgbf7QN1HgNynbo4DfV8AjV9wfCCMAnZutH9nGlFuecgFIm2P&#10;LJeKnP0UPo3XNNnI0uvTec/Uavdo/XI/hP9+CmxyFER/ov0eb5NTQWMKEvcfVVAVU5eShE0XkHJH&#10;gfR750p5bA/9vBbnqq5aNAnDn+QUUQHUsQE39qkIm0CnM5+/EhH62zs8t28fj3Og2QwoIE9+vR8T&#10;QtNM6A+MI3wLeD6i9f7tjSN8H/ZHCP38HMtjJ7bEBbT7eKG6hCZ8Jhsula1zm7rCiZFsBtQ3Z6uw&#10;YSvBiWQaC0guIal+2nbPMuAzkcDFI+f1U6Kenb8Id4ygOXOZoDBb9s023KPDTl5KUWy/5+KobeXr&#10;C6oPaH7Gu/6g0RCeo8b1HgsUfXL+nQlc0+upamoUdQxiyT2WeDRVMO5VZJHUCke+9vsan43jZSpo&#10;PoDOpvMbK6bx4cgCeM6fhRPK7DfCgjnsCMx+GeZ6HQVzAvOfU0Jt9YSwpA5f6cXjQk0186DLZ5KA&#10;xGsTqUPLl00IzXhsVqNMVs2HV/DuXDjvuVA+By9R9la0dNKqssAgHWomqmYRLDODc1vwwmchlwtz&#10;2/AuIxUh7M3FCH92KQBLi30hSufiJS+FqjoWjlhqsoznFEQrAU+Tk6q4XE1sZw3b9bWLX6EVzw5D&#10;3ST4cRyb+MRMo+iW4OHutr97RtPZoXHudVHpa48BtLKMpQkUICFU+FyKObMAupAXhwXUHOI4BU8B&#10;tIA5UOFzGjmmM1AlBVCPU5GTJzOrOYkW/YSJpOxQguhkZiQThGYACiDlFM8iFkIET5XPsTz4KVk0&#10;Z1JCC/FCLIyLTnglFmSpAS4iTbftzoaWMnIJMrERUzt2FofbbzWFt99fFh4AoF//0h3uf7smXHl/&#10;cThwuTjsuYwJ9t6XwxLgc9nIf8Ka7c8Cn8+FFRtfCM0DL4T6zqdDc99LYTleWjUrmDNljmIK36A4&#10;C6EPFrZMk4yg+heATnwDb7IIj9mWf6H+pjlj/rGhZGZc/+E7xjujODsKhHqMVk6kRaSWQNrYU72L&#10;76r4xXLZKAGo8GnFDXsqi+FE9s+NACQz3DgXw/9NLQV/cTXN1Sz+f0VmZlCZ2SJlEJpVBpwvc/1r&#10;sTLwfFxjhvJ5AJo/D/pv+MxXTF/2/6B6moyUIjn/nQWvH2jyBBVAn8sBaILPdEwJSc6BCqCZqszY&#10;CFuQc1Q/MXJfwAa8AFrLz/1ScoqbjWFk/tlSlVTFFEDjHGj9rDzw5OeniVbxMpS7Zah2zfNi9aMm&#10;Wl0NLChx+4FlbHszXznCTOXG1mq8NheFTcxabmHWcjtRgjsAmi1r2TpvFzgf1/aOJWE3Oda7Ohu5&#10;HVvqlNY+e9jK3tvRxpHFl7XZce86IjNbG2IJoX20tIfY6t7M9nbcbqd1vIH5xdFVpPfweePjIEN7&#10;62oeC0C6ecWCsBUI3dkGNK5iGQgFdDNfw24yt4XOQzw+j9b+1YsjhO5aoQrK/7Noxzsbam3GP1PY&#10;HAEwNwGbznIOMsfp5dSqH6qm3Z6b8YwtdmY9B/gbM4gaOgg8q3r2cF037XhhWsN4zeOTdZJeoyPY&#10;KY3oZwpMGuWpmtmP5ZLtdRXOBKDb2tt5c7AibGxbie8pufZrV7Fc1Ba2d9Jmp3YQLbmV9rnwuY35&#10;TSsD0ZZY27qWZ+dECW7vYd6zj+rxY+S/dy0Ne8kZ3zvAO32SXg5QBwfXxO3347Qdj42g/AChR0iH&#10;2rmujXMSYnawLXyYIXwz4IHQ98/h/wl4vs9WtzAqgLp09NXt6yw33yTo5hb7KW/FJaSfgFHLmc8M&#10;QAFDAPQBi0xuwH/FxvwjFEfh0TZ42mz/mG1yVVABVBAVMr9DfbR+fAtoY8P+zw/uhP++ewvYvAxk&#10;AnHAqPXTHTwhgTcXe6JqSYs7qo1A4q9vXWQGE0i9BnxiWu51fuyXN7Hyeec6dSPWb3evAZq0wN+9&#10;Gc//y30Kn7/yuf++dwsfTUCRJar/Aqd/eluA1OOfb5NjzgznH3cv47dpS5gFI+YRnUtUlXuID6UA&#10;Gh8TlcAzwecffL6/7t0Ov3F/6Tx8AMwBnn9/cDtWhNBPNG4HGBOAfgX8PeSyfprfAoMavbtpLoj+&#10;DDT+8gmQCEh6/BFo1CbJrXU31mPllox+FTi5jdBp/fFFCH89DOH3z0P47UFW3o+3sQVvAlJswwuh&#10;Fo/hF5VQZ0p53MKnJYx+BXh+qfJKxdx4fUBdglIFdfbz8eZ7AtCkfP7xnlZMJ/i+H+d7fJTNeMD0&#10;wwsRQH+5czx+zLlQAVTLpriYRMv9ezLuLQHUmVkB9JMzmYvBp+dZUsOCK0uzwhuWMALrHFGqx4hQ&#10;VenajlvEcjobxQSBCJ8RQG3BKxBYLwChAKjJdZbqYgw5ySmLKWnPj2mtlBXjfTnFMS0PCZ/ZDkYm&#10;xLgtn4zoE4AKo8KnrfjZuO9oDj/bsTgB1DQlzewRZ4TXdD9x/yJGa2e7GUnMyQA0M6ZX0PF1Jlti&#10;yszsp9LVTAqoPqAqoMLnHFjGJL75xSzECp8lpE3OxSN6DlHNc1+n40zrfRHe0g3wWO00QJQ9gcrX&#10;w+KK1+NMqNvmVeXPRfCcDZsUuFAEC03BInIqfDIdkax4OsbwCGbuyZRwG3dkVEEFTuFTZiqys6tl&#10;EjUOpnkFz3MXjuYxJzqX+y4nArS8hhnP2idDeS1tdpabFtawoc/l+cyYxpz4CJ/MgJIhv4goz/L5&#10;WVu/EJj1c/t5Z9I1noh15XhCfcbrIvRSdpzM5xxrwauACqG12C81ModWx1xaTQXWCcx9ls2dzOwA&#10;6UezJ7J2PyWUFAM8MyF9KN4SRotox88sMDaTdyxEeAqek1AGJ6t8smBkpRnPCJ+017OWO/eF+imA&#10;pihOQdRSAZ3J7WzRF/B5CiFoAbS0mHQYYqsE0CKGZ6egSM7iyVzd9lo4frw6fPRpR/jki3Xhoy/a&#10;wtuftYQzt5htOzox9O5+mcUj5j03PhlaPG7+T2jb9lRsxa/Y+FxcSGrfMjEM7CsO3VuLQl0b71Jq&#10;SF+i/T4+zn7Syp2EKoq34yTMWDXHn4EC6pyqABrb6CYi+e5qOqpuzmtMddNKVhCqn/FdkjYNqHJW&#10;BqGZCqoCKjAJsJbgmBRQ2+3+YsTterbcTUuyZmHpNNNhaNoYHq38WdR8APUXWAB1gSjZK/3jmGux&#10;x015QDSlFL36fKZ2vvHSK7Een2dK6JiRfK61ngAzbcTnA2j0AQU4s1Z7tvUeN9hRQa0Yy/kv4HwB&#10;GH6edv1YCaDMgKZKGfGxDU+pwr6hpQd/VHxO/X6oKpcWTsEiwjSjghi00MTPegtvvFawzd5ue5z2&#10;ubZLqQ3fQbu6q8k2PHOWHHuXzyVycm7o47wfVXSgGYhqAaYA0b6mObEGma/cgEK62db2ulratWye&#10;dy9FDVA1a4yXhVBL2MyAsyHWno7GsLezKRzoWRFLe5+jZIwfHejkfB2m5xQZ7Qe7VkdPyj1rV+Q8&#10;PIFRNrf1pxRYhVDtldx6345yZ+31voFcF5B2tS9m4QioROXcvao61k7gczvjAjuYbd2FN7Dl+e4V&#10;zE8z/3iAVvQBwHYPYLtr+aLYhh9lVlVF1OMwy1MjvHlV3bSlHuc6y1E6UTy72NgXPHtQRru4rpMl&#10;qm5ac32AaR+enL2AqH6hmtMLngO5ZCbN7nvqsVpi+354OYtCJBxZW8iz30qq03Za3DuA8u1rVvO1&#10;trH0QH59F5Ghg/3MXw4Ahv2xnMu0Dg53kW3vC6NZ97TqqR1dtNSp3TzXe1Bs9vS3kWtPS51c8kPE&#10;PR5mo/fAAPDK87cVJXR3z7JwkMxx69BgVkcH+T7RcjxGLvqJ4Y5weqQnfs/OEGd5dsuGcHnX1vD2&#10;ST0U2S4HQFVA38dSSBD9nKWiL26T/86ykQAaFdB7b8Xjj/fuIJa9HVVQ4zkfAqux9Y4C+hlG9tZX&#10;KJvaMAmgKp/J89PFI9vmts9tlbuwI1T+F9BLACqk/axSCRB6LripKqZyxvLXu7S2gT0XU35jmcdy&#10;mScWsPgbsChgCpbhMyDqEyDqY+DsPiD14Z0IocKlsClUhnsAEyVkWuny3+8Cou9cjRCa6vd3+D98&#10;vp/vAL20g1VBhVEfV2y9U9ljBFzfBWKFXiqDTiDNx+Dj8fgRIKf6GeEzr4TQhwDo14Cg8PkDYBjj&#10;Lvl/1g+2yoFGIfK/nwGRnCel04Uiy+t+92MAprcRPK2/v+J19msglOOfgKjH+DFu9zsQ+jufyxb8&#10;f/m81m98rt9zl1VEfxJuc234r1BahU8VUOHzS59vlU834914t/3O84m9UowCdU7VxSPnPoFLVU+B&#10;8+e3jo3ZMgmc2jIJnS4j/UyW/U/A5w+4APzEwojq5zfXsna8pa2VZQve+c87mP5fIvXowtau6Pd6&#10;nWCCi9v7ovrp78wonrm6ehS9ip0PEZwJQGMMJzWeDtaEF57Joixz8BnT+3K7C75OxYVSXlcmAIlW&#10;/vb52PxlbuP9sXL5OJEoJSSpfgqfs4TPGJNpNrzdRb1Hk7G9G+1aO+XUVX2930gx246zuVORKZ9j&#10;yUgKHbymZm38rNw5iElILF5bhozMAz5NvrMWMtJYQRLfQriqcm5WVaUkB+EnvbSmAA4rpBtNuAkw&#10;WlkGqM6hPV+I9zlwV1byFNfzdTijCeSVCI60zOfPeSaU8jGXs8tVQ8uexZ8TY/gyYLGCVjpgWcnG&#10;enk5NlDMdc6ke1yAeGeX93V4qgDWKeV2cyueCQtqUEFRNhfQWU4ljEYARQk1ZbK6jk5y07OhacVL&#10;YXX7pLB8JcEqC54IpUSgC7pCZjHzpTOmYeHE/ds9Nj79NWD3ZSy5xgBU4BRChU4BtJ4lCRVRAVT4&#10;FEKFzwq2eMs4zimhPUwbXhBNACqETmemwfhMaypPuDXm6ZlbMkoAatymlQB0Gks3QmgWyYlHJgAq&#10;oMYZUUDPTfiSAoZ2Z9GGL2JJiGSkQuYWVCQXVT0Xdm6vCLfeXBM+fzgY7n/ZGW69tzRcebsmHL08&#10;J2w4ND707XmNNjtKKdWM+tm65YmwZsczwOiTsQW/fPiFsHLktWjNpCVTVQsb97XMqPANepl3FuNz&#10;KQDjJzxJzGcGotMZPXAb3q1/IXSicy68qyqYypIQ7fNs0DlTOIXJCKG5BAbb7AlOs2OKMs0gNNlD&#10;OE/qvKfwqQKaALSQLfcEn/8G0AJ+QfLz4ROAqn5GAP0/G+2+izNijHlUANRZz8cKaGYanwDUNvz4&#10;V/IV0EwxHTOTz7Xa89vsyYg+34w+gWaCUI9el1TQf7fc8wH0OR5Pfi58WkRSNRVknUNNn99Bcf9I&#10;GX7g90QArZiTBStUun3Oz/lSfu6XsoDUmttkX8XmuotGqqDrlwieRDUCnN224gHQWKig+RA6tLyM&#10;ljlb4atZtmkFyNpYyAE+Bc+95FIfHFzOhjSRjUMrIoTu6V4W9vY0h4MDK8NhMqz3o7J53X7auwdQ&#10;2w4xZ3hkAAUNqBFADwNNB3vW4j8JeK5rHTNG39bWxFZ7U7y8dVUj5yinqzmyQJMAdMsqQJR51X2A&#10;7Z71DYArQLoSwESV3caYwE5GAnYwImAJkzuaSdWIwIlay3kq50C3M5u6gb8RzoNurEPVBN49ep3n&#10;Aqjw2WfkZnlRhM9OkpFssQugbrj3o4RaUfHUmH4R2+7CJ6rnhmYsoVgQysYNGDVg5GAjCU4bSHPa&#10;1NZCa13IXB0O9HaGg31dscyo371+XdjRvoaZs7W0w3nx6+vBFJ44wP5unmc2RqkD/Z3k1q+L0Ll/&#10;sAMYZZCf4y7mOHeyTCSA7mWWc3cfCjMvnvuH1hAnuDYcGeH/cnmby0cA6J5evkcD2DH1Ncaj39Mj&#10;KKLWCcDVDeAzG7tZxOgiH32QZCTakpuHwo395K6fZE4TJfSzqxej+pla8NovCaEC6Pfvsw2PCpqU&#10;0F9VyYLJAAD/9ElEQVQ+fAcV9A6pSGy9A6BuwT8iL/7zS6cieJqK5AKQNkpunKcITuc/49JRrkWu&#10;SphALQPO27FF7bn1G61rwVNQtYS7/76tjyTACmz+zJLSn+8BNS7xUAKoCuhf710HQq9GFTS8j1JH&#10;/Q7IqoCqhv7+9jW2x29ElTNw23AfMPzozTGVU/AM7wNXFh+PlzkKo8LnHyTzmOrzG9nmv9yllfy2&#10;S0207HlsPkbhWMU2a7F73wDbp8BbKqHYegDgfUF9CeQ95Gh9yfXC5yOg7ztAUvj8CRXzJ4+U2esR&#10;Qvm4pZG8Xp5CqVvtvwKRvwmcAOWfAGoCT1VPS/gM32Tw+ceX2VGQ9fZ/AK1/8rmsBJ0JQgVRFdGf&#10;czOhzoF+zdcnhMZWvDZMqp5ApxCqCmob/mO+P4Ko8GlpveTyUa4NL4QKoD/cOspzdzJWUj2F0B9Q&#10;Pb9D8RQ8hdBoXYUtlfDp8VNM6D8BQPV5dflIn9eL27rDebLfLwKil3cOhPM7mINmDnRP/6owREdG&#10;x48iFNBpL5OARDTyBMzoE4COo1OVADS23bU4MkDFxSMg1Nek1K1TaYyFqPAPCyTV0ByApo5fgs7U&#10;CVT9zDLZMwVUGE3teGdJo61TtFLKXiOjpze3SS41ETwRfrwsgEb4zO1t+FjGTO/jbGmCT0bpcP2x&#10;Yqzy/wFQ7Pngq0r4qgquWlTG/OYC7PeY119C0ElTXRG7OIWkBk0IC2abG8/8JlVV9jK3wY8dtbEU&#10;8Kwgq13LpqaGiSQdkbxXTYZ7OTstgGTtYhasicBsbpkYWpZPilXX8Hoog5kK2XEpWcAyd65ms3g9&#10;p4I0pio8PKtJmVzMPgwMVI7yWWYLPqeClgOlC1FFK/FfX0TiUuPy58P6nilhzTpAmtvN5X5nsew0&#10;XkWWlr/QOQn4nIg6OwPY9bwAu6nHAMqWrhBqC345L0DOgtZVFSEJT2IugfQjIgvnzcbAuxSTbZ6k&#10;Mmi9BNumIgC0EAVUEC3CI9T2vNntMb+ddruVFFB9Ph97fWq3ZNIRCmpOCdV+ybZ7poaahgR48g2z&#10;/T6TvNQZUxmQZVtsHgA6Gxf+ounEWGHaOpkvqq7mpbB37+IIoJ983h0++nxtOHe9Ilx+pyYcuYKJ&#10;+NZnwwqgc9kgs6Kd/wnV6/8TWjb+J7Rvfyas3kJs5yjt9y4+to7c1BESCHrJLwVAy+oZdAZAn0cy&#10;foUn8/XxT4ZxGNA77yqAqoLqABC3/dl4c6loKu96VHiLmHGNSU/R4iHbtMtUzWz+07Z6MtGNWbXO&#10;hca50WxbPrYTOLdcSEqJSi4j2XoXOo3r9GjN4B2ZCqjwWcgvi+W58BnnYmwZ5GZY4pB3DjjHojWT&#10;UT0AOg71cUzRzNkleVkoVRmdgHl+AsV0dOnI+j9znrl2vv/P/59gNfl65tssxRSkXP07/10AfZH7&#10;GgNRPEBTLKfHLBXpmTE1NW3n+wfL1ogg79KWCVIVeGhWz5sZnR+W8WbLaqosDG1YKI1ZKjEH2ooX&#10;6Jr6otCFutnbguk6aqclgHYuKaIdXxxb8l1L2d5uZjZyXTUww6JKBz6azFVu76zlckOsfQNN4ego&#10;gOJQ9uhqNqTbwrGhNvzy1kbj5hPE1nn5+PDqeDzMH+8TwI+zVIdR5UzaOdSL8tmDQrd+ZVQ9N7cB&#10;mizRmGa0hYUaLU+Mg9yLl+WOdpRWSr/PHYDkdlrxe9aikGKzpNXSzlaAdA2PjeOOFaqZ82PZXt9n&#10;255z1U/nPsfa7nxMhXQTz9MIirHzoEOLXCKyZudgdH6E0GHShlLZYhc4e4HPpHjGBapY2ZynUZlC&#10;57Y1fA1d7ajDQGEHsN25lk3adr5GWubUzvVCJpZHzFju71kfAVQY3Ysy7LylR4FU+Dw82DsGoC4F&#10;HR7q4nnvBvo74mzaQeD+IIrlvj4XidqAyTXAJIPzQKTQeZQ24nGUHFNdTm7iPgeZ8xxYhZLaHg4P&#10;kILE9/VAb2M4PrISpXM1oLkW5ZPvL7c5u7GDZYzecIXM8svkl1/avpFkoG3hXVJ87l9EsWR+Uz9Q&#10;65Mr56ItkxD69V1a4vfuxmM8ZxHpp3tsxL93Ny4kfeWs6A2Sat7Cqok4z29c9gEWbbOrfmo+H3Pf&#10;T+7CdJ28cmyPbJv/qboI1LkAZGVgeD1WgkQhUiXT2ydlU/XzD6Dzr/fJF+f4N9nhMW/8/u0IoFHR&#10;dLEH6HSxKLXSPVf1tNXuMahKCp+qn58AiMCmrfb4/73epSCgdGxJiC32wPa6wPvXPYEK8LJYsPEx&#10;CKVer0L6KzDq1xf/7wPnNQFJj58Bj5bnXwB0Xv81sGd9BTwKnda3gOb3XPdjDkA92nYXLj1GGOUo&#10;eKYozB9tn3NdVESFyTy1M0Lno1x9mx3/BD69TWzFA56/8fn+4P8Ln3/xef7kXAj9g/pTVdS2vAqo&#10;AOoogMtRPD8uIVlfCJ16kvL8PQA0hdD7XFYBjUoobwYifGoh5eLRORaRtJLKfD+/w1IpqZzJjP5X&#10;Pvbjm7xhuZVtvn+L0vyly0iOPjB7qz+oYQL3gVBDB/QAvYH/52WUz0v4f55HBb2wDR9Qlk4E0F29&#10;K/m7uDjazAmgM4xExoppIm34ccyBjnvaNjzqJ8LBBMQHy9ejuODzcgag0bs693qV5i0T/CXXmDh/&#10;mXu9fCy8OI6WZcGnbHgBNFUah/N11/G5mJqX8/X06OeIwIno43EyS8WTTT9CCIrx4tGyKYv7TJGf&#10;0YLJMTyXj7jPQo6z4IESOsBz2X0xXnkBy9fWQsYaK7DhM/LccbAa5uAdCbME0SUIIhFCq2eG2vkT&#10;QuXsVxFNaL/PfYWAIGIuq/CMBkKbmLdsa0E0WzmTnPfpob+XpdaOIpaDSByqI3ediPJV7RPDGpKU&#10;1nXNCKvXcd8tzJuibhZjVF9SSaT5YhTSphdD5TLa70BmWe1TYbbJkgJoPa31Ouwuud5aAHRaCwHP&#10;miaWthl9bFr1Qugawoe0e3xYzOVilFRb+5MATxOWPBrlWWQaEp936bJXw9r10/4JoA28gDRj27IS&#10;lUMQrcGWZuE8gBMI9Sh0zp8HkFJzmVtwC174tD0uiAqghTOxAyLVRQBNi0ePW/CZx2dqrcd5UA3s&#10;cwCaXc+STQTQTB0VQIuQqwtnoIBiRG8OfALQWZinliBJT0XaNQO+s3Ny2HegLJy/Whsu36oJ528u&#10;DDferw+HUUBbmPmsaEMu7sZ+ifOlLCGtAEBXjT4RWjc8HZYPPR3qgNLatWSn9rwYlq7DhwsrpspG&#10;Pi8WTK8Cua+z+f7quCfCG+OxjQBAp0xGsp/MuybsFQTQzPdU6yh+yPmaSpg1FEJTAkOa6UwpC0Jm&#10;iu/yl0CfsgSgEThzG/Nxoz5u1Web8IKoMZ3mxM8mX174VAnNB9AEobEtz1xoNPLlFzkZ6fpOMz9i&#10;M99kPimgY6CYy2hPsZkJQl0W+ieEOsOZ+YL+o/2eU0fT/Y2163PG8snfMz/xSAi1BS9YJr/PBKAJ&#10;Qscy4XO3ewFbpuefxpLJXHhANCUuqYD6rtXnOwHoglnTQzlJQ5X88qt+2oY3gtY2fBshDK0ooC4i&#10;ZWlItJBpsfczM9nPzGSq7sZZLLQwB7p8XoRRIXTjatrXXbWoaRqaA3nd9RE+Pe7uXRIODDWHI6ig&#10;Rze24ZHXHuv06LpY6bJHIfQ47V9nqc5vpZ0FhNraPY2qdma0hzlDW8y0hftWR+9JPSmFT30pBdA9&#10;bGjvwq9ybycKazfzirSOd7HBrd+nqqe1B0XU2s7y01aWoLZg1WRtYpHK4yipT0KoAGqN1s+LwCl4&#10;CpyDeJsO4XM6CLz3VLKohYWSW+z9GOP3sunujOcQy0QjzoQyJ2qiUj9QGos2u8C5gW30LW0s/KwF&#10;qKntzLUKn/v7mJ8EPoXQPQDl3u71UfVM6qeb5bs7APFObgtsHgY2jwCbHlMdG6H9zkb6oUGBMwPP&#10;4xv74lH4dHlIVdM5NYHTOU7LczOs0/HYBt4EjK6PAHoUuPSNwVHmPg8PLOdzLw2H+peFY8MrwnFU&#10;0JMjreGUbyz6V4SLZGFf5oX46k4MuneO0J7MAehxU2TIfcf7M4In9enV8xFAVUC/xXj+h/ffjn6g&#10;LiRFL9B372BIfyd6gn7LBry+oN+/eW1s/tMWvLOeAmjcdKe+IT7xIQs8bosLk3+gJgqgtsnjEhBA&#10;6GymAJoBqSCaboNtkaCIbZHQ+SegZ+ml+Uf0wBR+7mBdhLKZwE/V0bZ3OqZzFckEl9xnvL2XvX/B&#10;U1uknCL6Dwi9D2y5vf4eMKV9ktZIn/L/4rY39ZHqn5vtuYpb7LSrPwXWPs9Bp8fPVTkp4fMRsPcI&#10;+PvGcxVN5zltp7sg5Hwnpfr5cw48BdA0yyloOv8piFqeJ/gUKgXM2G5H7RyDTyH0u+yyH/s7B6l/&#10;cRRAbb8nCBVA/+DyXxwD9y2ICqEuKP0DQl1Gsv3O1x/BE+D8N4AKobbgo/G8Iw6CqK143oiQfCSE&#10;6vtpHrzwaUa88GlmfIJQAdRkpASfAqjXqX5qw6QJ/Ttsv9/C/1MIvU7sqhB6ESumS2zDn2QRaTd/&#10;e3qaqklzY8n4NfwlnYtkIVQF9I2n/gmgE5n/n8RrisAZlU9eA7QOFEaTB3Va/Ikt8Jz6KIT+LwBN&#10;8JmUTo9j8Ol5yoKnK+nI23hM7fMVzfFGgjLuloBzIoA7CTEog1BmQU17zOW/KyTZdo+v30Zx0gmd&#10;wdJVAUejN4VQAXQ+3dzygvFhYSFAWTwpVLHcvZgdmww+Z8YUStMoqw0voRaXTgI+UUhn419N17ea&#10;GVFhtKFiIkFBhKUsKwprW0vCUA/OKet53WITva+XLl0P0dFtE0Lbmolh5Zo3QkcvG/RdU8K67qlh&#10;bc+0sHwtymujHV7U06bnwuKVL4WWrolhRc/kUNlM+30p+e6onMLoAmDUKuOyNR/4nJ87LgJAFzfS&#10;TV7/WhhibLFnw5TQvIpEJ3ZnptOCt82/sBKOqn4h1DSwb7PmNR7HhNA3QrTo0ITHAFqD/2cdKugS&#10;fAubaKc5C1pNMozguZC5hCoiBivKAFHOy+dNAAKFT4xl88pWfDYbmiUY6f0Z/T9zSqjWShEqc/Of&#10;02nPFwCXAmi63o+l8wih0S+U1jP52QJocSHpAbOwMyCfXeuAkpInmEmFxvmCl694LnR2vxJGNr0e&#10;Nu16I+w/OSOcvDY37Dk1I3RteSasRP1sBj6bPVKrNz4VVgKiLXiCNnYAn2tQUi1AtbrliVDXyvbX&#10;En54MF/V/3PcRKx9GKZ9jRo3PpsBnTrJGVSOLFo5y5lmPZ01nFMwKcyazqJQLn0h2SrpAZolMwDc&#10;ObhMwJl/WRP6IkBTtVPwTBGdSQGNADqBUQgy5a0C5z5R+2L7nXMVUI9j0aD/AtAYyUmrPVkr+Y5T&#10;n9AEoKqg1r9nN/P9PpO10j+OOY/P/IjNf8Ksy01ZulHKe8/PfRc889vvKQNeAP1HYQ2VFpXi/Cfg&#10;GeHzaWZAyYQ3jvNVZkSdIbJ98lgBnRIXkWzBGzVbDzjF9C/egLUAnrbhTTMydrMdGOvAB1QA7V3B&#10;ogwt9qFVWCMBooLn6Bo24duImUT9dC7U881rMWvvRFXsqmOecCktXtrq1L5+FDPqAK34g8CKymeE&#10;zy2khpCdfGJ0bTye3MTMIS35oyMoattQFHb2cxu2SlHizuKxd34HUXdanWwfDGe4fGoLXpOodWaQ&#10;H2B2Ufjcw4b2bozTD9LKP8gizf4OxgBou+9ku92ZT2c996zONt+383V59LK1i83+Lc1aIRWiWhbi&#10;xVmMJ2cRyiWQWVWIQfwMgLOAOU7+4LC8ZXu9EyslW+wd5cx6Ypq/nvN1zHx2VTEfi5XSRpKHtpBB&#10;v30VGeqrAU7U290sBe3tAfxQI1UmPTqbuRuV16NLQ5sF0y7UTmYp9/StH6tdnRl8Wiqb+m3qu2kJ&#10;nYeHaL0DncLnARaCDo2wFLGpP5zYwscB+ANDAD0K5UnahqdQbY6jQO9Hdd7dB6xT+/r9HrXxZgE1&#10;erQd1XodzznznJTfN0uV+gjLSCeGV/HmABjtWoJC3cTllbEubuuMs3EX+V5d5nt1bRexlHtJBgJA&#10;PzrPrObVCxE8VUKN31T91Ixe9TNTQIHPe7Te8QLVEzTV93fvYObMnCiLSN/cuBA34G3Bu3AkgGry&#10;bkvauUyXhbQ4UmX8nW30qEQyjxnLWUmXfqh/tMdjGzwHfR8LoZzrj8nxt7fPAykqnloPAULv21J3&#10;65pi0zwu96Ryy9x5y1TOXeLFGd4XIPm/KpyfcJvPgcYvnNF0ZtMWOuVtPua+UED/ekeFVFXPeUcV&#10;UgEW8HLbW4ukz/h/Lg89Qp30fvD+jPf9gHPvW/j8EhCNiqctdeDOVvsvQiDQ+DuVFMykUEaVEuCM&#10;8JlTONNtUmvd2wqdqfLb7RFAc633kFNAg3DK7SOges79RuUzp4D+pSLK41MFFUZVQX/PbcgLoFo4&#10;xehOntOYEc/X+DXPU1pKSu14VdBYft94s2AkZ7Rm8jLPm3GiwijPY8yB5w2F4w2/YLD/O8dfGXP4&#10;7jZ+r9FuC0XdGE4iOD+/cpDjYeY+d4e7R0bDW8x+3j26Jdw+uDHWTVrxV0hCMgv+2v4N/C2jBY9L&#10;RC8OHQlACwGyaa8wm//0PwF0Ypz/zADU16HJr74W/aonvf56mEg8td0zL4+PCz/Z0k+aB3X2Mm3I&#10;x45h3hJuPnzmq6ARRhF44tY67Xg7ZFH1dBY0B7bjWESaQOcwKp+UMJpK/+4MQE1AzErotApceOVj&#10;Mfsd678S4HMOotR82vALiTGvwoGlAvvJaoJ9DEOpI41vrMq4TJmit7DoNfYU2IYn2rm2bDxCyZSw&#10;grnQlbTl1zD+NdxJyEcfXaPeRcRw4pIyiB1gJ3P3fXToANB1HdMjgLasQm0EPtuBy7W9k0L3MCpo&#10;D3HPzWy800avX/1SWDUwKXRu5m/6Fhaf1pDMtxR4FECp0hpa8QCo5/OAzzLmPhdQFSigAuiS1ufC&#10;esJ7Nu+bGzbuJiCl+9UIpbbpaxHwmlpfDyvax4WV618OrR0se7c/Edo6nwwDBAGNteAjgLKRuriq&#10;OMKn5TxoJU+GCqjwuYBNLUsILcM2oLiA4Voqg0MWanILSf9PACqICp0RRAFLz1U4vaxKKnAmI3rP&#10;M3BFgYwqKXI6LfiZGNELoRmAPolfFTZMtMgXL2KOs/UFZN0XQt/Qi2HLzjfCjgMTw6EzhWHPyekR&#10;Qg9dmh22HJ4ShvaNC6vwAV0JeLYAniu7WEpa/wT57yija54MS1Y9GRrbmAldO44nknY/FgeTkJHN&#10;SBU+nf/MjOiZaZnMHCjb/tGcn3jRFDUqeM5GyU2qpu+OUnSmGe9CaL4nqECa4DPBqfAZTetzEZsJ&#10;QpMKGtXPcXycX1ABtBDwFEKLVPs4T8cEoG7vxdlP2hmx1cEveoJNIdTL6boEn16fP7eZr2z+O+Eo&#10;teDHFNCccpqvfD62bXocrZla8B71/HTDXQB9lcejEjrWiv8fS0haMD1ePsp8QGOqUrSYQo3lmFrw&#10;/nHSgNgZ0HlYf1XNnRHqgCghtAHlThW0kZ/7FtQ9y1Z8J9ZKPWyzdzbp1YkKymynAKof6MDy0qh4&#10;bmCLfGQVizjriJRcb2HanlM8bbsfGlkeVc+kfAozp4ET27gC57ntqJqCDefCqCB6AAXN2VBhNLaz&#10;UN+SEucfdi+fZu5KeDqxmVlGYMjW8P4+88nZomdO0XnPw30tET73sfS0Z81izOYBTozm3XjfAjRv&#10;RLX1OIqau3FpSRhm3GATS1QjDaiZeIauW0AGMUPx68unEbs5HdAknpQ58O5KgJNlok5M5dcvxB+V&#10;Gc6UFz9AKlJsq1MbSBvawjznrrXLWZxCbUS1tbQr0jNT83ZnMrN5TCCU8nzfwHqU4zU8l3w9LF4d&#10;3oDCuZFlotE+aiACqYCpUupc57EN/TFx6Oy2jTyPw9mykQAKePp/hM/jmzGH3+KRyzyHJ1BofP58&#10;Ho8DogdRPd1qP6T6DJAeBTJ9blOd2er3ibnOURNeAFKyruPRNxHc9gjQepylpDMAq8dzfJ8TgGpN&#10;c3v/ZhY2djA7x+bwKRKLWB667yIRW+1C6Gc3LkcAVQFV/XyI8byeoL9++P4YhEZvUAD0a7blnQH9&#10;ns11bZg8fkUykL6fn+MFKoQ6m6lZ+4/YJLnoY2tc0IytcAGUTfHH1+XmLu8Bd9TvxDAmg/Y/MJGO&#10;ABrhj/9/X4BUjQQiAcSoUgqigqdb5sxiBrw3x+yOPnYRSBi1Te/nt1XObT8DpB4ApcLhQ+Dqc+DK&#10;ZSCtkYRQj9z+L1KM/n4XkDJ7XdhE0YsJRSYSva8ay+czk932uJvs3uYL7tfba6skhH7OfQmnfjzO&#10;edo6zy0JpcWiOJeZa5F7/pct85yyKVymbXYBMi0WRZhMQJmAU/hM13vMKaD/AFBnQ4VR7l8QjTAK&#10;gDr/6eKRldrwSf0UPhOAfsPz4yzoQ57LzwVxW/HAZWzB8/2ynAXV2zPlwvs8actkmhNKZ8yIB0Sd&#10;q/VNxc/M1f7xAeMXXM6UT0IA8GQ1qOALvFeN4DQNSQC9c3hjBE0h9M1Do1EF9bIKqItItuTt3viG&#10;eGg5LXjUviLikFVBp7Hx/uoT/xtAYxuev/m+DiUAFUI9d+wrpvjxd92AFIUFVUt9stPSkH/jbcFn&#10;bfis/S5sJiumf7TicwBqR9JZz3z1M7bihV2dZXKznx4FUK+LpvMxg/5x9nsC0CLG7WYxYqfqac2G&#10;bQTQBaTwVeLCUl1E2704C0IRNhsQ+mpLmf2ks1xH613grIO3FqF2NlWhVrKQtIYF2I0IGlsQNPpW&#10;V4WBdiz21iGGdFaE3nY6cGvo2K2cEdauJkSlbUZoXTUlNDW/FhbTPq9pwGpy3YTQuwERYWNh2LCj&#10;JAJjFZA4gwjzxSueCutQLnu2ItRtZgFqLTGb5MnPyQFoWR3znwDoHNRQaz7LRwuXsvneyEY87XZZ&#10;qXN4Sth6oDRsP8Tr5PC4sGLdc8DmK2HluldDW9drYU3Pa2HF+mdDw0oYC4Gvc+iZMLTp6ccAWkX7&#10;sYbFgUW8EJcjBy+ipeZS0qJyljV4khYgB5eysTWnkDk6zODdRncuU/ichZ+VVYgd00z8ndwMj9vh&#10;mNR7FEgz66ashE4BdEwZzYHomPqpSiqAxpx4bZvMhc/UxumYwOvWb3ZpAfA5Qx9QDFcXMMuwDOl4&#10;WYtK6H/C+u4nw+DGF8ORMyXh1KV54cTF0nD9vSXh3C22kg9PD92b8P5kFrRlHbd37rPrhfik1S+H&#10;6Fc+EVZ3jQtreNdQXU/q0kLeGTHDoAfoOKwObLsLnzNT0X6fgel+tFzgHY/SfjHzq3OmTQizWUZS&#10;9tdjzOFol4jivGYurjM/WjMlJAmeAqpHM+GT9UPKgE+t+PwteM/TzKeteGsm+e8zXqWFYJJEnP/k&#10;F5t3mWOzNvySR4UT4EvAmY4RTAFVK7U/YvqRUMcvfpqvFPSS52e6Limfad4zqp05Cyc358cu8/lf&#10;p/KVUAE0m+VkkSg3CyqIphJGsxlQU5CeBD7xAX3myfASR+FTD1AfjxZMcWvSBSS//pyTwFwsv2y/&#10;L5jFu8yywlCLereY1scStrVdRsogFFsmALQd/8z1envq87lSM3my1imjOQdWklvOdYMoofqBCp27&#10;WDaK854uHbHtvhNFbA+KmKrn4RFa7lsATMBToDnOrODRjWvidZf2DoQLu/vCme0CEW1erld1U307&#10;hLrm0es8+v9U7dJlb+99eru0xLQTn8rdHQ2occ0sxACynGs0vxt1c3vrAtTOhcRsMqO5ZCbQOJ3t&#10;88mho4IM3/JxAOVEloKmApTTQsdChsoXkEFcxsd5Tvp4k9rLbHgvBvIqm51VPC/kvfcRk2kNLsGz&#10;tKUpbMf6KJvFZGGKOc1D/Vn7W5VT6DyE+ngcFfII4wSqkdahEZaGuN6lIM8tl4G8LHx6WTj1eGRj&#10;b4TKDEppu3NU2Ty3azSc370pnKXVLWxmsNoXz49tATqps7s3hDO7RsJBLWLYbD8CTFoHaLPvHWKc&#10;YZjWO1B5bDOqKC+gJ7Zms2zOgSb12daidQKjbW2XHI9wUcylMVVRRyic51UlveByBvdxdfdQuHNk&#10;e3j76K7wzjEUpON7w90TB8YgVADVhkkv0Ee02KMH6Nu03FE+f/v4Q3zN79GFfYcRQNryVJwDZRFJ&#10;FfT7W1exVroUbZb0+/yM9CHLrPRHV/B4JHEozmZi4xRYOgps18djUkJVLl3eERrfYb7y3SsAK8bl&#10;Ql9q39ryTpnnD4E5L6tIfiRoav2j+pnXVre1rpLqTKZznbbJNX2nZR+8X/+f/8fyfiJcAouWLXRb&#10;6Z57uw8EVm+Xg1/VV0cAfGyarNteVgl9BLR9Q+nh+dA2PPcZDeSFXO4rwiiXhVCXiRJURlul3Iyn&#10;Xp1uuwubUcUUIAFLgdPbj4Fn3sfSbcaUzqR4JhVUME2VwNP7Bz7/zl9CcqbUdjtfu5W24ZM5vTGd&#10;KREpeYF+pRJtu53nYaxUPblO+CRmc0wtFtZjK/5SjBc19ch2u+4CLnUJoSqhxpZ+c4PAAXxXTcv6&#10;5tbJqII+YBnJ+vAcP8P4gL59dBNvprZGNfT6nn5iOHvj8cbufo604Pk9smszvKImVDD7WMyCT7FW&#10;heTAj0cBdf5zPH+736BLpQLq69I4FkgfAyhzl2+Mp96I8JkANAah2L0TQE1OQhFVXEkBMDrExMx4&#10;IFJ7pRm+9mqvlKdSuogUA1wQflKgi/D62OYp8xmNoTD6jGqv5Gs26YVxKSn6j2ZG87bc8+uxAorh&#10;vNZ/wOc8eMa2u8pnVdH40IDq2cCyUf18IjLZq1HprCklHAXorMEHdMlClon4G7y+hc7amoXhxJ6O&#10;cPP8lrB7dHkYYM9gzbJZYXn9lLCsZnxYVj+exXHtmchkr36ZhCLuo/aVUFvHzOii58Ki2udDc9u4&#10;0LehJIxs42/46IxYS1qxcTKyE2bq3Dgx9G3l7/7myaG1h84vyuY8F44AzIVLnwE6SVECRGexYDQP&#10;9bOM68tRQOuWPwU7vRYGts4Mo3sYv9rCnOnQq4h6T4f2ARgLcW/dwEvA55Ohls8jfLb3Px227J0Q&#10;jp4rfAygZdHvc0aEzzLm4ioxiNYDtGq+RvQzYiveZaS5RXzDsFoqwvNTVVIFtASp2CrClF4ItRWv&#10;GprBp1ZN2UyoZWveUtlMKmicA8214oVQ4TMu7zAzoQm9Cqhb8DOmMtQ7g6HeIr6xJbSYMVqdqZO/&#10;UVFsXdUxKNvYhBK68snQ0flc6B9+JezePzNcvl4T3rq3PHz2dU+4+xGm0YcLkKFx7mfmc1XHU6Gt&#10;43lg86XQuvaF0LjiiVir1r3Mu4ZxYUnTK2FxLWotm1tvYKBqTWEbXvgspAVvFZAAVQAsF/Bup5B3&#10;O1o8GPc1bwbWVZTncduOH9zZk7LFITfY87PdY3vd5SKgszinkCYQ9fqYE/+vKiBm0/t5XNnSUWrB&#10;JwA1Sz4BaGxxAKGx3ZHXbo9KZw5GE5D+PyUjCaCqoh7zATRdl4zsH5vTu9CUPEQzC6cxK6f/FwAd&#10;m/0ESNO8py33rA3vFrwm9BSZwhFAqQxAsyz4ZNuRMnq1vpqD5df84ikRQF1CWlRaEBVQldBGM9hJ&#10;+VkOZC3XkomFm3UmHJlShP9lZxMJSMBnBqAYq5OnrhH9Jq2W1tPeBjh3dDLvyXE3W+5C6CFascKn&#10;8Ch4Co/peIb27LmdPeHK/qFwnj/ewqTqaAJNIVObH///MRZcMoAF3oBQ1dTjm9aE0yRNnN2BmrqZ&#10;pSU+1/5+ttzxqjzI5z/GdvZJZhOPcn4QBXQfCu2u1RVh75qqsKe9Au/P0rC5hfmhhgJAcioQOYPo&#10;ziJAsoRiW50ZWFOUNrL1vmk5UZ0Y4dtC30Ftwwx+B5ZHu9fTNu9g2WDdeuZNUTD7+5lPHQknRwG9&#10;LZt4zB5RJbfRkts2HEExKpCbaJmjRh4F5ITMA85hCpe8YB1mc9zL+5l5zQAUgAVWrfzzTNEcjOqm&#10;9y2ACp9nWPjxOtVPb3+URSBLAD3NPOZZbGJOMLpwCAj18x3fil3Tph68PWn/96+JICwUp8d4dvsQ&#10;ow6DjDwMhws7RsKpTWz4jvL4MZs/MsTjY1xAq6zD/S6PrY2zu1oyuUCmCmRd2sEL8z6VIvLgD20L&#10;tw9vD3eOkaF97lj4+NKZqIJqxWR9Q3vdmc8UxSl8CqPfvvVmhM/v7ryVU0CJ4gRAHzFL+g1t+Ee0&#10;4zWT/4ZlJOt7zs1M12vT9nsEUDbrhc+/7wqbzGO6lY51UWyfq0xaxk/a8rZda7tbcFFFE/KEUM3Y&#10;PU8A6fETrv/Y9jn362ynoOls5ycAnyVMavQuiHobYVBwFTD9v15OSUQuKFn5s5222B94XwlEnQnl&#10;/7poI4Q67yhcCpoC8jeqnTxOj26tC6de/wW38ToXi/4WBgFLYVPoFD6d7fQ8ttNVLq3vc8cElvnH&#10;HKAGb+/16f/kA6ftdsvrEoDmqZ+24VMrXjsmIdTNdzfgbcfH9ruPma9BGLVSMtI3PB8uI32qQpwr&#10;4g/194zLSLl0o/i9/BeA/kEr3vnP/9p6Bz5T/Yj6bf77d7dP44V/JkKoyucnbMFbH53fjYLPMt3x&#10;LbHePDjCcl1fBp67+vADBUQ5nqWLcIo3eRtW1IZFzD5qRC+ETkE40Ih+AvA5gdhkAXQ8gsJ4XFBU&#10;Nsc6ca+y7DNuQgTQ2H7Pla9byQA+Lgo5M5oTGewqprAWwbPQBSTa6gJoXAyKxvC0x3mdztrzbsRn&#10;kdcpASllwafoz2THJIAmP9CYkJQzm88HWz+HCmgxC8eqoLOZLxVAyxgzrJo1mfQ9hI8x5ZMgFEYb&#10;VTzr8f6smz+OVvtroQEhoKWGN/+NxaF3NYl03YvDyQOM85wYDtuGGkNbY1FYQkxnc+0ExiVhlMVY&#10;NDFrORsryvlEbmqzNK8UuJz7RJgzH8sk4jKXtSIsDDG3v5ll0W2EgNBuX86eywJa8EvbngrDOwpo&#10;odMB2zETQHwt1CHiVdGGr0AJrWgkAYl50TIgdDqjjiW04ctRT1VQ65Y/EVbAT+uHXwvdo+NDx8jr&#10;YVXPs7GzvLqfj7HYvZK9G8GzkvurQ+BbN/hc2HWsIJy7UfYYQEvnzAjz586MEFo2Zxrn02i96z/F&#10;pjAv0BUMxubnwRuN6QKSi0jaMeWXfqDaMU3H9X4at5uKgbwldOZXBpdZZWbz5sKj5PGuIXlo2tYu&#10;RjHNPh/SNib0c0uwEJhH67kwi4wyVmoOKqhxUOvY8BocmBGGhvgGrnkudDETevZcTbj7blv4+NPu&#10;8M6HKB2HWSoZfAnQ5MlpfxIAfSG0rX+J8+dDS9tzYTkpSALoqrVsw698PTSQNmBawDg24adg+aSf&#10;1XT8QBOAFjLnWkhufTE/aJnHGJA5hRnQaSxrTZ/M8LGLQplnp23zkokMZNs6p7UeldDcD7agqfIp&#10;gMbZz7xSHf03iNqKz58NFUSFUkv4TJGcSQGdghqqCpog1F/k2OrIzYGOQSh/BLIWBxvtuXOVTytf&#10;FRVAXfSxLR9tlvJ8Q4XQcS+w9f484PmcKquzprb8nTHN0pRUSFP9MwP+sTeo/qD/tFsSOpn3BDKF&#10;TaEzH0C9/CqeckJojOHEny37g8IfIAbES/j5mk/6VjkA6gyobfh65hVVQRuA0DVYC61kBnolc6Dr&#10;2QDvwKKok61vAbS7mVlPjOUHsCoaXsXWNtZFQqiG8tuwNtJEfkcnKmg3EIj6KDgKlYKmrd5TRJFZ&#10;p5kJdHbz3G6UTwb3Lx8EnvYARyiZQqZgeXILtksstKieOi96ZONK7oNWL8DpAtOJLcyHbqc9z+Vz&#10;O5gbBUCPDjGHyKLTHmD4YO9Slo+WhMNsaB9iUWY/2/gazm9mk3/riqxGsZQaWjqL1CEAtHYm8EnM&#10;W9O8sBHFd9TFpNZaoJLxARZ2bJ8fYBv9SB/tf/w1TwwN8uKymYSfbdT2cGp0Szi3dUe4sGtPOL9z&#10;N1C8HajeTuzaTgB7F1/nNr7GTeH83s3h0r7N4fL+LVwHnGLZYkSbauOZbf38X+dauX8Vxk3MbW6k&#10;vU4553p2O7OvfOzkZm4/2gVoDsc6uRWfTZZ8zu/eGI9eJ+Qm6DyxbSCc3M7/o4TPSwfwLaSObRkI&#10;hwFJj9YBDOT3AZQHhnuYB3VmFBVn60i4tGtbjNG8sH1zrNObRoBPPraReVJM5g8PAMeDgO5wZkKv&#10;KnqUmVxHJS7w9VzEmPsKX+s1Iuism4e2RAhVBb13+kj44CzWSVfOZh6flEtGbrzbav/h7buxHt4g&#10;ppMkJD/mIpLn39GGdxP+O/6P8KmZvAbyP+G1aRKRqUOW3ptx/vMtQAWLp4C3aFRAMaIPd4VSIRSY&#10;i1ZIOUVT1VGVUbUxtbmNoBQ8BTth71OVSyEzV4JoVEQ5xv/v9SqfuVb4l4DTA1RQb2/EpW19F4m8&#10;bHvflrwzoals8dui/5rWum3zrwEw/7+LRzEOUwAFst47l5UQGuMx+X8Cp+lFwuePQJylndI3fI7v&#10;bXMDmwlAbbXHeU9AMJrIcx6VzgSfAmiC0ASYHgXOBJ3CZTr36P9PkOnREj5TeTmngoYHAKjQm1ND&#10;/8vXK2RqTu+SUgRSHrsVPUFzG/GqoW7FJ29QZ0GFUVvxHwDlQijen+Geowqcm470LwU0LiIx12tp&#10;b6Ua+hPG/xE+qW9vEWBANOdDNubvE8H58YVdHHfzM7s9fEAc57vHacEfGAy39vVRzH/u6mbeuSNc&#10;3cGba8dXeBM2wpvXGhZvZrOAZBt+8jPYMOVy4CeShPQ6l7ViGmfccw5AhU1nP6eOHw+Ejsta8LnW&#10;vItIWbR0zp+ThaWogqJ6+trr665QKXxqNO9RGFWZFAz15oylKT0QOkvfbp1p3KQHVh8b2TPjmXOQ&#10;8Zgf7Zlt3OtYk23a+/9S6lKK+oyfKzcLOlcFlEWsRUSaWy4Y1Zezjc5c59JKFmGrsAOsZLmIrfZl&#10;xG+uXlYQBtbjh9xBUt5akux6CeSg5b58CZxWQurRXKIwy19kbPK1aL+k36eJkKWAZ2kZiiwwOs7E&#10;RjrE0zhftOQV5j8LWBSaG7buLw8DzHraGq8GCpfTct+0e1bYeZglVCC0a3hChNLaFhaUIoBiNt9M&#10;ulLDE2HaAtrwKKALW55icemJ0ABYruh+Oqzqw01o4LnQPvRCWN71RGimu9zGfs2aIeY9BxD1iDiv&#10;yAHtyq5nw6b908LFu9WPAbQSY+gqajExeR4XlgGd2tQAn5WoRKqhxnKaCV+KdUBJIa1lLZLYenf7&#10;3SouxBAdebmgkOFe4FPo1A9UY3qPwmdSQFVD9ff8Z3mf+H5OzSB0zDcTCC1CBRV4bfXPJkFgDktQ&#10;RWTCzyY3dR7fDJeR6mpeiRtgI0PMpnVMCo1LIfAVz4SjR6vD9ZsrsWhaFW69tTIcOor34CCRUTx5&#10;a7qeD+29rzKvwBZYOwOya3i3sPqZ0NTGxta6N8LyVbzDaOSXB8jN1M/HAFrATGoh3qQJQGO8VyxN&#10;bt1UZxMeEC2ZyNeE+mmbPLNMAi5zABoBMle+u8oH0NSSj0tLwmoujSFlvufPhsbFpNiGf6yIel1S&#10;WYXQfwNoynTPB9AIoTnYzGYoAUyWeTwmAE2m9anlnlry/7ZZiqAJhCYA9TwBaPw8AGt+pZZ98gLN&#10;j+NMcZu23VPikbD5MtYZCUQ9/zeAxs3GOKSeAahRnAKotbAE+wt+tgVQ1VC3EZdVY0OGAroKN4gM&#10;QCszAMWQXQDtxzszZcAbrWlk5tZ19bGEUOFzL3OXLrEIoELlOeahhFDBMysuA6AnsSs5w8fO7+2P&#10;AHp2B/OFEUKdPXQTmy1tllsOb8gAVOi0tHK6uBvPPUoAPbuVlj1zpgf7UV3dul9HtGZnHQolC0ft&#10;5LyjfO5A+RxmjkiFc2PTrDCCp+loC9vttOO341e6AxVXc/qd6zCrZ3Z0Xy/KKck+Z7cOAl0omKND&#10;EbrObdlMO3kPG6/7wrW9B8Llvft5HHvj8daR49QxAHM/EAiA7tkRrh7aE64d3hsB9PROZjRzoHh+&#10;z0g4jSponWOp6h8FKEZIp2x/n0a9PLdDBRLoBUQFUyH0Aks95yiBU/i8sEcFdCTWaVTLeETxPC3U&#10;AoHWOT7v5YObw7UjgPMuWvV8fSeAzJMotEeYLT2kqhmPKLl+zZsF0B0A6PZwdjPtfer0KP9veIjN&#10;d5RTNu+PDdPmH/GcEYF+7Z+yhbCTo7TfecwXdvAmg88rhF7dxyY8n//mQZeR9vEifoQ87QxA9fZ0&#10;M/4RmfBmvz+6xTwoqmdSPAVPN+GFU7Pgf7xzg7AcbsPs6MMrWcRmTDqi5a4CmgBUBdQW/B9AaATP&#10;DwEY654gqiKqaskxKpe20oVOl4pU0jgmABX4BFDnLaPaqKJo21xlMk8RtaWe1FFh0ZnMz3NzmaqY&#10;wmMEWEEyr9x6T4tJgmec3aScD3V5yCUjM9oFUQFWNdYYymTA/oDHp8opfNpit63uUQslgTPlsUfT&#10;eFVHIDDNeTrr+beXc4tFYwtESeEUMD23rS5gpus9/zFXnnu7pHhyn8JlLM9zims8Cp9WglRu87fg&#10;S/3O4xM6f+FrFUZ/5jwmJXGuEvotz7mWTJ6nnPi4kMRzYWteO6YEn6YdCaCWy0cWaqfzs7bhf2Me&#10;9L93UcnvmDbFz8ybxnJyTtmG13bpqxtHacMf5WcUa68cgL57cjMeoAQrHNvAbDPq/p6ecHMvyufu&#10;bmzHOiOIOgt9uH9ljAZejO2QAFqIBdMk2u+24Cfz99s4TgH0Dc4F0JjMx/hYsvoTQC3b72k/Idk0&#10;JRP46BlKCYi+5s6eioBjYiBgmA+g2iIlAC1wVC4fQAHRBJCqoinC+v/mzGf+2qqnCUDTfGmaOU0A&#10;WoLPtwDqIpL+n3pOu+XuqFc9c591zNcLn8sWYwVILa2aGJYQXblyCRvi7WVhx4alYeuGJaG/c2Hc&#10;dF9Whzf5AqycSrBFKsPnc8HLYeF8TOYXEHEJeJbMfpJxRJyB5uI2gBn96wDoywhmL2kGj0tQM0bx&#10;wzvmA5rM6LOx3tZNshJtcZeDNuwoDtsPzIs1wBzoyvV4h65gzhNoXLTsqbCo5bnYdp9ZQbeZ1nup&#10;1yPg1bE3s6Lv6bCy/ymOT4bVeKm70L3U3RoAtH0jYt7gM6G544lQT8x59TJciIg6XwGEDu6d+BhA&#10;F84vCZXzZxNiXxarAvPoqjI24ecXAaKFmKCqik6P7fk5DBTP4h2NbfOZxHNaBeTEFxHTOQs4LQRO&#10;p/OEm4JkGpI1JbeAZLvdyuyVEoAy74hd0SzSg6xiZieLmJ0soJU9lh6Ug9CkvNr+L5yJYz+JSGVz&#10;8Aad/Qxzqy+HtWuKQsfagtC64g1a8k+GZcueC/v2V4Ybt9oA0LZw8RobyUfLmPF8JizlCZHGV3W/&#10;GJa1Px2Xj6yGVp4shmWbVr8YGlfyDqMJD1SMXl8DQDVWncQsqMtQAuhM7JhcQJrJ15p5eWZt9Fhs&#10;uWf+nbbPHYpGnVTl5BeqAAAds1XKA8wInZNZPqJVPxNwtWagnjp7IoD68Xw1dAxKc/ZMKZbTYwLV&#10;afzyTuUdpACaQSjD1CqfufnOf6ch5bfefUeaD6D5EOrt8mE1H2QzuM0AVPXTssWfbuN5mjNNJvX5&#10;QGs7XzP5VAkuU867R697hezgBKCp9a4Cags+Zt2TbmGE2yTeefuHYi4/X/MLp4Yyt+BRQevKSLyi&#10;aksLoxVGHW+4VEBtxQuf3cRP9pICNNC6OPQvr0b5rA0jWBeNkte+kaOm5Kqeqp8xRpOEnLTtvn9g&#10;RZzlTG33uPQSVdBMAY3+kiijZxncF1JtxzsHehql8wQq6PFR5j9HgE/q8LAm9kChMApsntuxDrhh&#10;i35zK7NWwGdvQ4ROa+cattuBzxi12bowXt7izCoAOrqiFCilBd9RG7e2tRI66XzqRm2faCMzB3mE&#10;OUj9L4W+S0DdFTa3L+/ZFi7v3h6u7duDenco3Dp6JNw8cjhcPXggXDmwP9w+fizcPX0m3OT6C3t2&#10;o+5uBzp3hov7gDfg09nMOKOpQkk7WwUzLQG5ZHVuewacp3l+zql28vyc5jZevuTjQLk8p6qZi7tU&#10;DfWxXQQ8vU/PL+0BSLnthV0ksez2OoAX6Dwl0AK5Z3cB0Mxint+DCooSmdRS2/ant4/8Y57UkYGT&#10;m4ZiqXqe2zqKqTwQuxGg3YACigJ8YoiFpkFcCLB7Ojs6HI/HVEJZkDrCYtUpZlPPMgpwjlGBi3zN&#10;lwHlazzeNw9uC28d2h7ePboXw3htbU7Q4jwXM94fkI701VVmO2+jdt68Sf777fAj2/A/vf0Wrjz3&#10;cOV5B2vIu+EXQPQP0pF+ByJVPj+/yNLIheMRPB+xEe8S0o83AQkiMs1X12/TZCEXj6JNktZICUCx&#10;ZArvc30ygtfy6D3nBSkVUCFUNdT2t4qnECl4qoQKo2anRzVU2FTJzIPL2LbPAav/54Fqp0qq8Mjj&#10;EE5j+z4HvnGe1P9vC56PxWUljqqn3wBh3wNnluep1a4vZ2q3m2L0vfBpK11Fk3KT/XcA7w/gzvoz&#10;V2OgmFTJ1DYXIAVNjqqkY/ZKXp9ukw+aqqE/UB5Tiz3dp+DpkpEQ6v8XXP1YglOP+aCaA1Eh1Db8&#10;jyq2PG+/cO6C0s98rWbE/wRkC6VCqGqpIPo1z6OZ9J+rXKN25hKQxpKRVD8jhLLUBYBqxfTbnVMc&#10;z0ZLJkH0F1ruP711Gn9Q5odZRNJ6yc33rzGm//zKfsZMd4QPzjlCMoiCvyG8dXSY0ZJe3pR2AJ+d&#10;gGhXhNAbexgpYuzIVLeumnmhmjG8fAAdhwVTAlDTkP4NoL4WCKJTeN2zJtBqT77VdvGm0uGz7W5u&#10;vJUANCYE5uKqM9UzA03b8DNYgBIIbY1n6mSmgAqpHgXIZNWUzpOHaDKzz19sygD0caUFJ7ugjt3N&#10;Yrk6JSHNg5G0/Gtgt2YZDitNOIssmo8KWokKuog2fNWksLgcIEQBXbOiOGwaQkDYRLjIcH1Ysxxh&#10;kBjOhaXEkJPxXs5xftkrpBm9HubNA7JhnyIEspkY0s8ofiJMn/VEmDoLoMeH8yVY5UVqIipoxdIX&#10;QwdzoJv2sjS7i6S/oUnMgQKPLAvZlt+2fz4AysjVThZMRyazXPRsqGlmk50lpVrmRRc2PRUKmRm1&#10;BV+sDRMQWiUn0WJv6XsiLOvBjonlorq1/B8UTy+39D0VlrDg3cDme9P651lwepb7y1r4C/j/6d//&#10;Z+H8OQAoW/AVpRFAF8wVPDMIFUDnl0wP80qmRfgUFpOl0gxsBWZgOTRzJupl4eRQXDwZGJ0QE5Am&#10;Ez81EXuiBKAJPhOAPm7BA5oat8f0oMfwqT1CglBBtAgbg1l6ggKvAqipSAlAF5IMsKjy1bCskdmI&#10;xnFheQtDuWzG19Y+EXoHpodT5xrD1VuYRV9mO/jYvNDWS0IAJL6UJaTG9U+HBrbf61fzRLkF3/5U&#10;aGpnYwt7gWpmHypqmecg1uoN3km4CT8BFbSQz+1MaoLPtP0erZZooc+aAojn+Xhm1hA5L0/gUwB1&#10;ASlCaQ4qkwJaRMv+fwFoatGn7fjUkk8Qmt+ST8pn3IDPAai/uBmE0r6gkgH9WAKSKUi5ShCaNg7z&#10;QTO/FZ+uj6363DJTsnWy5S6AJgjN36yPIJoD2PylprRl7x8g4dNN+9fYcrSEzXwQ9fL/LwCNCRq8&#10;sxZC/R64GFZWQJACVcXPtPC5mNGTBmIhm1jCW4Ilk/CpAiqA9gCeA8RODhNBKXxuxLhd+NwMeG4i&#10;2nLb+qXMfBKjmWu/23rfb0JOtFtambPxYamFTWmBS2VPeLLVfB7LkosM61+gFX9JD73cMtIF1IOz&#10;tLFOb2VLfgvq5kYSdoDOE6igx1E/T1KnbbkPkq4EeB7A+H432/c72onSXMsWPtC5kS39DcvmRQjd&#10;vZYFKVRRP7YPj9IjAxinA7KnRpkh5XGdpVXmJn6EQJVaFmdUZ1UpL+7dBGBuD9eP7AU6D8S6cfhA&#10;uHZwX7hxdH9UOK8fORDukmn+NrGS1w7vj+B5+cCuCJ+XD+wM1w7tDNfZ/r52YGsEw9hKjwpntlVu&#10;+bkvcn0qoVMQtS7Qdr8CVF4BNC/QbldVvMQi0VXa+Zd5fJdQMrOjcGsbn+cS+Ly8F1WU/+d1AugF&#10;FVAA1La/MJrA9ASPxVlUZ0zT3Kdt/dNbhmKd3zbKmAFqKgqwoJlBKB+zDY8KembjEFZLo7QeN6P+&#10;bAE2Ad9c8tH5LYIz98Gs6oWttOL5GoTPt3hOBND3TxwKHxDPaa77I5aQrG9vXo/1w5uA5x0UT+Dz&#10;53fuYA/5fvgvhvQC6O/v3w1/fXiXLHeiOslWj3nvLCBpOp9K/8/v2YD/lW14t+DH0obMQncT3hb8&#10;27be8xRQ4TMB6AcAa5q5jLZLzmraTqdc8hE+42KSMClkuuSTX9wuLgGpfgqR1EM+7tFZzAiklC36&#10;f0Aoj+0j7lPLJo9RQVVttR2PGvgtgKkaqhJqm11V9Bvb7bbqKSHUo610wfNPVU3Kc5XPmD4kFAqD&#10;qY2eP8uZ2u/5LfbUhveYWuzeLgFk2nYXTFU281vwCUD9mGDrMSmf/wNAbcX/gWLrDKjwKXAaxelm&#10;/I+237msQX0CT4+25QVQ6yuhnzcN9/n+WSkhyaUt2/A5BTT5gQqgEUKZ/bQVL4gKod8BoPp+fn6Z&#10;CM5rLCBdoQX/vwD0gEt2HWzBq3zSft/ZyWXebDOn7kJkO37BFXQ/Z2FCX4AF02TjN1FAbb+bPpQB&#10;KCroi1ncZnJdETqFz8l0D4XRtAzra9h0On0CaGzb06HT3SUuHqGCKvYo+giYqQ0vYKblIOHTOc30&#10;8QSh+Rvy+eCZ2usuEmfLxMyRxmAT1NCYepTlvwunqp/Cp0KHxxJa77PZfi9FoDP0pL6C1D3s7JZi&#10;b1dTjiJakdX/l7E/cal6/9r/8fvveHPOoXOioqKiosQBFRUVFRUHMioyKioqKioqKioqKioqMkpJ&#10;xYEyLDHFAQfMcKAUNRqoaKCBBhpooIE6h/V9XM/Xfuo+3e/78/sFi9eect57P17XWuu6FuYCqFnT&#10;ANDZtmdrjlWXEu1btdNOHVthq5ZGM9+pGc8/nPvPvPyZls2saAZLSykZqLVJfP+02ucAnLM5zmJf&#10;ZTpxnbMZG5xBRbAjE4UxfCrG9Cu2Mad5PNkOl2bY9qMsQG36w9Ywbnj4TArt91wrrmL8qizdjgKk&#10;63dNCkS5zSx3b58ML02wdOAzgxKEZmkOFBFvBS34dYcn2Gpgc/2xv5yf+uKQp/qSHbTqYaqFsFbh&#10;FsS97XAX/2c+ymsWrfxRAF1YkAN45hJ2n29LF87DdikdqyUgNDvVVXZagqUnxaB8zmUBZ9ZoolEs&#10;dkNx5LbHxwNNKEtJydEsBkVYZDRnKLTRI/DGVEUDj37LfdTnkyUjzXgKLgOlU+13+WYGJuyyJXIQ&#10;N3o/2/YAaAq/TC09ZaVi7Eo8VW7GRCdNL54/1ZYtnuZiOZexvb4Yd/98iH0ZEvK+4zFWcTHPqhvz&#10;rbwu3faemuak4/WH/rR1B9gS28sPcM94W84PTLWaudAV2yazATaOCCra7BkoaXiBzo1irjASG6ZY&#10;JTPR1tWmv9vU549RsaJ8D1IwVVIv/dZc+JxnAm34RBaRtN2u230L3i8hCUD9//UqqD6O9ywbBdv/&#10;opDq4wk6tXikclv2mqWRAsrcpUoKqOpf5vNuqzDYevdgGGwajt32q+L5K5SOAWgw6zl7AiroRC6H&#10;arYUUCmfsnwa3WQMVNRg3lTtfiw6UDBnTAY6J/HiQpb7DFroqmnYd0yZ+DuKJ2d1IQV0Ciqn24IP&#10;Zb9PcZnBY6qtPqZeoJRyoRcojURkxaOAAqAL0uIcfEr9XM7YyTrSe9SCF4BuXJptW5fnuTb8PqIo&#10;DzMPeYTEIAegRFSq9e7b71791AKStt4FoGqde9sl7yMpsHOLR8BQB3Anr7zemiJ3vHruBO1ZtWoP&#10;Edd42K7Qku+mpdVDe6u9VK1wweImFmA2AGTMiKJ6CjpLmOuUollO6pKUTrXcpX4KQtVaL6W1roWk&#10;2kOrUTixCZKKenQtQLWVbHLa2CwMtLMw0FV52K7WMKdYi70KdaUW8LxwkuNp660rtWtN1TbcetHV&#10;dSyEei5WcXsljy1zcDpAK3mIVnLvpWrrOh/c1kP1XqywgbpqG6jnsVWn+fqZ32RGspkWuhZzlJqi&#10;LXFlR3fRqg5M28eqg/nNDtTDqyiH/QCsqpcZ0qsonqorlSi0MnmvAEJRGNWuF6DqulRTtb41h+l+&#10;5lwX+PsZ3OD3scep1HIRkBotJdr7ggqSW1BPO9TOZ2mqGRP7lpMA53E+R9EhDOcZEcBvtIl2fRvW&#10;Tx3F/MwAUIFo6ynUWGZFPYC20eZvRU3tOHPUeYH2Vpy24QukyVyqsptA/aMWZW5fQXnqoQ1K+lEf&#10;7fWBa/aZ5aNPgxjRc9uP2yP2Ffj8MkLiEPnwynL/TMTlu/522u/kpFNSPl90XqKIUuyuc/W5rwkA&#10;Rf2SV6fmMzWb6TbeuaySAqoWvEspUuudkvWSFDMtIcl6SSW4dK3vEIAKLp3CGbruNs0Fo7rO43Td&#10;LQXpeqhecl0lEBXEuja+YJYSjApE70oN5fOptMD0RO14FY/VMtIbQSYQKislGcjLTP4jkPcFmPsM&#10;ZH7UQlHourdOUqvdxWQKSDmq1e4A1M956ujhUIDoVU211z9RX6jP1MfQfXqsyoOk/o9vzfuZT0Go&#10;V0R1mwdQfV4PqH4ONHQUfI7mwAOgfulICudH6gM/ozf8zAWkLhWJn5dryXNd4CkAfaWfGb83D6Aa&#10;UVBEp3c0QAV1Vkyonjr+xNLqK5nvn5n1/MplQagHUCUhPUX5VHkAvdeq+eWjNtR4wq6zGNNzgQUk&#10;IFTVVbaT5/I2bJiYfWdxUgC6BQeN7AjEmsm41kzGN5vXb7eEpCOxnB5ANbMvCJX/pl735zDjGUX3&#10;LxxAtb8g8PTOMC7Rj/IzoAJQqaACUDfbGZrxVN57AJ3y5wyOgsjwuU3Bo/cN9W31cPiMZpFJJQh1&#10;CikdT5U4xScW+rATLbuqshn1yka0y0uLJE6TZVd+FoXz6LQVYDo/D/slnEYW4TQyD5DMSwfycCPZ&#10;tz3faspZZGTx6PihpQBojGWlTQysJ5O194L9YxyCCvswUSxkz4z+zSZK6VTLHfAUdM7EISgijWXp&#10;fOZeWUpKgWHSFrPNvhI22joDC8oIW4XyOQ+Fcyk2SjuOxdrxsizmQxEvykirKyKWes8UW4et5Zod&#10;ExDkJtjiDX8GG/BLSUVa/oflAZGLt7P4zdb8phPsy7BctPYYH38v45BsvxdswqZpA/OjKKn5LB/l&#10;8LkErEtRSNewqLT5wJQxAC3IyXQK6IK8LAeg83MzAbzE0dukiGYkx2LBhMIJJApCldseT257YkK0&#10;q+Qk7k+Nd0poDJnbqkjgUR6fUkzdhnvIhD5ICEL6Bkz9zKfUT7XgU2Nowyv7HPjU0d+fgKKqx6cB&#10;oBlJWEKRDCAAzWIotyBnii0vxH9qNXI2iuXyZZPYXh9nucwsZGHRVMD8wvaD0+x4eawVVWFDcGaG&#10;bT02AcmYpaMDfzkIFYAu2fqbLWY2dNk2bt9DrNQ6IHQZ4JsNJOEFqsHemXN4EkULQMfgU99LkHjE&#10;98gfu/Mj4w/TbcsJMgXToQWjVNTRNEzmA8UyaMs7D1CO+n6loMqbTL5jOgpC5VMm6wf/cV1cp+ZC&#10;eYJ6BVTHcADV3Kesm5waigoaydLPqNkvcBregg+Hy3AA9YqoYPX/tZTk/k/IuH7U3B7wFGhGTEZt&#10;la2T7kclDSA0iFz7d7sfxZOtSLXSBZ8CUR3HFFBtuv82CqCCTtUE7Dwmuf8XWEJJRdXMarBARSY8&#10;W5YzANYIoFbtmcy4QAEVgC5k+U7wqQUkwaciOdeTab6BttFWUoB2rwZA1XpHAT1GktBpFM+T25YD&#10;okvsxLbFbu5TCqja8N52SQCqxSHNcAYQGtgtab4zsE1iOQXVs5P0kJ7zQFRVAKOCwA42SZUq0s1c&#10;qEB04CJzgyiiLSihF9hw13KRQPTcPlr+mwuY48x0851VpC5V7146unh0kXSeOkEwm/hK6Glkcanl&#10;DC37IuZIj2+0Ltpkgl1fV84BfRdCAHoRuLtU5CD06iUWZi6X2vXGSjp3qHVdl+jM0m5vPg9sonAy&#10;zyiV9OrFUhtoYA60voK2/FmnmnYBi5rLlDp5pbrIzUKqhX6BpCG115UZrepCjexGsewBGlVXsUrS&#10;sRtFU+btPXyMfpaWPHiqja26WsEsJ0cBqI4CRQGuB1AZ9rcDnQJQXdZRrf1gwQkrJX4nbeVaEAus&#10;r1pZnJAKLfN/Hw4gZVag3MTcaTMznarGo0Rssrx0mWPjMU4ogNJmfEcbMcBvYn5UiqhXRgWhUkS7&#10;SotIReJrLeF7qSp2ANpXSZY2Cuh9lONHbURztjfTSse7s6cbVbPfAeiX4UEHoFo4+ob6KeXz643r&#10;VL99Axy/kN3+rr8NxbSFbG+23qm3PZfJfmeWr59Yxb5GWvCAxjDqlzw+NWOpWUttqEsJFXi69jul&#10;JSSSkIyISwNC/mYu0G5qk1oteC33AIHPUdvUandt9ZB66YzgBZFAkOY7BaFqi3sI9fD5TLfzf17p&#10;PoGoNtVVqHlSNt2mOx9D0KmNepXfntcGvSBVrXdBp8qBJiX4/ApU/gTslLX+BZj7CmjK5/M7pdvc&#10;Vnt4C923wwWNgk0Pmmql+9t01HUPoIJPXZcKKvjUZQ+i+hgqQaaHToGmV1b1+Xz5GVCO/2j2VCpo&#10;CFo1A/qNmVWpn37z3S8lCUA/8TN4zc/4DT8jAahmPnWUMf0zLvu6z8mDS0FC8dSilkqzvFJAQwD6&#10;Y6DRwacDUODzU18dIEpqFvWGtvsHrn8ebLRX3URxXgFAOyrsbssZu9d8hgSkYzbcdNKu1R1xAHqt&#10;9pCrK5XKg9/mFNDm04rTXW6bCa/InPOXxRC/GTMRNS4EoMqCF4DO4HpQLCRpcVQLrUDoXC0Z8f4m&#10;FVSLR04wcS4udFURR3y0tCyYVEEWu9KOEILc2JvsBxGJgEXtZmjuUxvwaovrsm7X/YLM8IQk7xsa&#10;PtvpF41G4VOKaig+2ycq6T3ce3jLbzqFZEcBaC6uK/ksdi/B6nIp8eaL8kg7woJpcR4b8cBnAQvV&#10;eWlEYxKws4gN+F2bs62iZKNVl22xvSwhLS9k7yYT3kDZjAEwp079j01TIA7QKficJfXTASc/W9yA&#10;orNow+cSszl/Im3y2cxsTrXcVQDuKkzxUS4zWSbSDGfuaiI4WTJatPFPEpDmwkRpVnx+gZ0sz3Y+&#10;oRt2T7atB4BVQHQJzkL5KJ4yo5cvqCyZcpnnLMS6ctlu7JaOz7ZVhybYyoP4jjL/uZBEyRygM5l5&#10;0Wwel42tk46FzIyuAk63Hp3ihED/73/S4mIg9USbn5XBbAJt+LwcfmjMhWam24JsZjiyM7iewmMS&#10;LCMh1tISY/EAjXCxmb4Uo+mUUG5Tjrszk2czPA74VIs9sFYKLgfLRkFbXYCpknm7EoRcelBoEUlQ&#10;5+9P5v+qUvg4KSw5pSdpIBerA3Lh1YJfvmSubd6QaFs2YSWwlfYqtkyZGK1msrm1gB/Eauh7/8lZ&#10;tuf4VNu8j9kHZhc27tcGF+S+ixlQWu8r+YGu3U1c1FFMWY+l2qbdCbaQX2K0tuBpvc/AB3Q2TyaN&#10;GLjN/RBEewsmGc9Ljg98xvwZVbCcNLodjzqaTiXzxNJsio6aGxGMysJJW3yBrB/I+8EZViDzB1t6&#10;evJoGDqYCx2zZwpSILSxJ7VPkKqPIQ9MnwGvJ7d/gutJrrgxlc44HexRbhCcDfcxBTTwWxv9v9p6&#10;d63tIL/X2zp5f1EdZakRKJ2yfBrzH9X/Uc1ku10vJi4SFFBUK0UzmwJQN7up1ruHUNrvUkAnoWI6&#10;2yVqPNZLWkbSUlLgB4o6Kv9PyquhAlinoApKaffIsFgvFoLPLE6kfAvex6CtLqAFz1nqxsIsojjT&#10;nBH9DiBUC0iHtyyyIyzpFO1caoc3LbQjm9mA315oZ9kwP7tvlZ3Ga7Nk70psfMhhJx2nQjGNWCCd&#10;IyNcFkqyT2qire4XjHQU+Ah4BH+yYuoiSURQ2lmhrekARqVQKl9Z7fK6Y5scQKqUvFPJtnvV9sUk&#10;HC2yc1yup+3fhBWTrwYAuJVlplY+VzMzpXpDaCvZDXyirPJ53McHhP0oQBdpJt0YS+uo7Xxt6Xdi&#10;MD3QWEYx+1lH9nPrOd7Dzlt/fSnt+NPu8d1slF+tPWPX68oclHZhN6QWuNrtwRzpcdcK12UpkW72&#10;k+UitdnVWnfwCaT6ktqp6MpOgPLKWWYmq0tssKbMrp8768CtpxwFtKyIy8yiAXMC0SvMl3aWM2OK&#10;VVIztkr63Fr2kuG8FpbUhlfr330NqKoCUbX+BZ06yvBfP2epwe2o1E1YyPh41AZ8PZtO8LvDGqpq&#10;1xrsrXAgAETrD2G5hKF+E5vvrVJGgdG6Q2z+kr4kdbQOI/z203wfo+B51gbOl1tf9VmU3FIbZFzh&#10;TmO9PWhtsvstjbyxN7jj0w6MwFlEenuNBSMU0XfYMn1iAUnt96+3UD7x8fzCLOcXFMvPgOU7APPD&#10;AFGKI8qHB2CvNpD13UZsJqk25LgrEUk56YrWVCmOU2qna8krnUgG8tgv/WRW9GNXvX0HXO1Glxkf&#10;0/ADdZvtfpNd8HmL+5TJ7hOMtCTkAdItG4Xg0rXfqZdSOkPterfAxP0CT7XNX6Fmql4IQAFRmdLr&#10;42oDXstMvu0uSHV+ntwnBdRHZ7rsdmBUwPk9NK+pdCOXTgTw+bQiLRipHCB6wBRQ+ta6INMDpsBS&#10;JSj1SqjuD79dH0OKqP//uk+PDW/le8VTj1WF4PRvwTJfr/t6BKO6XcXX+7e+DxRdzYC6pSO+79cC&#10;d37ebzlKAX2nnym/w9f8fOQDKjN6gedTjUnodwNo3hV46qgKAahPQ9IRGHVtdwefhBb0XKIuAqGX&#10;7GPvRXuL36cuv2f56M1VALSznJOjUnvYXmz3m4pYoDsChB5hBvQgaighC+exOLzIaxmt+NYzW3hu&#10;Y2WGK0cpIRg7iOtNm8nCEW13AWiEs2DifRQAnaVMeMpD6MxJvztzebmXaMnIdxB9BrxLQNJ8KO9H&#10;uuxv90dtxuv9MuiiIryEojL9rKZa5rJKTFJcNvfrPVXvj3qv9DsbfglJ76V+plTv3XoPd6qpYjZD&#10;nt/y/VZpG1736T0/eA9n+VhWjPFzLA9BTrHP89ij0RzoApZdCwn1UMzmoixlvDPfmYJnZ6ZmQOfa&#10;lvXMaTL7WX52rW3fnsqC0ThLZIYzkg7sFPZQJk35j00UhOJNPp22+1y23xNgnKzC8RjF45PO5Ywl&#10;E61wA2b2G+Zawdpplr+GpaX1kwBB7CPx90xFycwAQpOU6c5Gu2I495/OsFPn59uRknTmQ6NYUmIe&#10;dT/jjLum2OJ12Dlh2ZRKR1lm9NqIF1QupL2+Ctum5cSXL98/3lbQip9PBzmLOc9MgDOJz5Ms1dTB&#10;Jy14ZkE37PsTj9AJdpFu9CiApsZGW1ZSAu3sADrn52YhC6ehLAo+M93tAtSspHjLTIxj/jKGrfRI&#10;l+su2PQlCE1EelYl88P30CnwjOEXr9JtwcxnAKDecimerbGxpSOpiUFrPiiGhUPwKSudVIaaM5KJ&#10;t0pHEQVAtYi0ZNEc27CWmCkAdMN6oq4KUDKXsZm1dbJtg+b3HppppdWpVlxBmsshrJeA0N1HpwGl&#10;c2z7oelcn8b1GAZxF1hNIwBRt8FOla3AHzTdEpJR0VhAmsIvftYM0o80YBwCUH1d+qP29g46u5Il&#10;k1oAGnBWqQWQrtkQ1GNfaYrj5ExK96l05uXnR9zZG0kLAYCGZk0cePoKAWjI0D5QOjVTOgagzkBX&#10;8DmNM0YAzkeXzeLJrZrBgs4MlnMEaQ7UUAhVY7DpW/BjAKr7BIdBa5sXCmDT2zqNgWeQtBQOp94A&#10;X2DqIdS3T3TUx/UAqja8h2HNeHoF9P8FoIJRqaC+Agjld6ZWvqw+OLPWIpLOWgWfWYyS5HN2qs33&#10;hczmFGazAU+6z8p5CbaFONrNZJ5vX0HChJKQsGA6iN/nYWIsT+xc7OBTiUjHmLk8vYft9z3L7BRg&#10;Wrxnxf8C0JoTm9xG+2W10GWZxIxUG4P6qmapkOfV+haAogQCoZ1VLKugTApABaICIqWLyNDcw6Pa&#10;84p5bBbYyg/08FqgaA1LMBu4jUU7YLOVFrvgsw34bGOpqR0A1v+TqqrkEmU4D9SVoGAAcZdoCdee&#10;QslAqeQ+lQdRteOvN5bwGKCPFv1gQwnKBy15+f9Rur0XI2r9fwekwKhTHZm31FEtbwGory62wDWb&#10;2Y0fZidKp9roHjx7q4L2ugBT4NlVwv2A5jWsnASgOgo6+8r5miv42rmu8gDahc1TO5v2gk2BpgNO&#10;vgYPwrq9SWb0AKogVCqs2v/NmM7LNFsJR4JQwaeM5LXBK+i/zOVW/Fvla6jLjSxoNbNAJgC9iP9n&#10;wxF+p3iaCkIvY7YvVbTtFDOftOWvlOl7AepRQHvKz6DUnubrPWMDNVV4KV6yO81NzNW12P22Vmbt&#10;OlCaukhXpBU/gN8nAKoSgH5kK17gKQD9hFr5EQ/PD4DlxwEAFAVUAPppEFN6YPRtT7N96G8BQjsc&#10;iH5RDOcQ5vKomwLRIA9ebXVBISDInOXPgXZ7137RXjRW2xfmRl37W7ZIAkEBodrjUjoFhVJEpaI+&#10;B5CeUTq+QJkUPDo/z1B73cOo1FHXbufjCCRVUjJlreTrDarfG65r211Aq8+tlrtvuwtw9X90fEv7&#10;/aMgzSudgraQ0umP/wB0qp8A3t+AnZaJ1IZ31kse+Lya6SFTAOo32j2Q+ha9bvdQ6u9TWz78/3iA&#10;9SAq6BSg+s/jW/R8/tHYTv+16OsNjQkIQL/ys3Db7/xsNfuplrsAVO13KaAvgM5X/I5eAZ2CUJUg&#10;VLOfDwDOe6ifasE/0O9KyjeXnXE/QIrZfHDssL9RQ78z7/mFVrtU0G/XiHEFQN90naOqXL3orLCn&#10;baUAaImrhy2n2YA/jgk9i0iXDjjw7K3eQyoSY0PMgbYV8zpHt6WC0Z8TGxfYZtLlBKCRQGfcJBQ6&#10;uliR1Cyuz0T5FIDqqFb8LEasJBQoiUgdQAGooFLQKeB0vp8h+6Vf4dNfd51CwSI8Ecu8p68YWu9y&#10;1vGR2XpfFYDqfdJ1FHk/domEzJB6yyW9n0pNVefMqahKVQI29R7vvL9D/t8OQEPqqgfQLIS0XMYR&#10;VVnsxeSQgJSLFVMei9r5aYBhGspnMu/5seMQ9cazazPVFuZPtw2r43HymW+VVets67YkS0fVjEL5&#10;nEsHNh7YnLeIjPhlLC+tZ4RsDYlKa/EOxa1n/mra7BjFp1O5S+nmbphlK7ezaLSVz7MaH0/y3dPp&#10;BCdyv5aIBKFpgkNuV/77Kmwn9xalAaBET5/AJ5R89+XYUi6kdS71U+lHSkFSHKciPHNpwc/f+gct&#10;98m2BN/1xZjPL9k33vI2j7M04DQVdVUQulCq5/6/aPkz3kj7XZZMazmeq0sLA1BUzfTERJaMkiwz&#10;OZmNd5aSsrNtQX4eVkw5LCAloXrGoTrGu/IAGku7XND5LxU0BKGpbBpL6RRwxgJkUfzSPICGK6A+&#10;wlJ/KN56SapnMsO7AaAGrfpUFp7Ufk/H0iEd+6fsFM4cMjnbwA80A0BcXDDT1q7E/3NTrK1cxg+F&#10;JaQd22dbdVWB1V1ebA1Nhdbdu8Z6r621xpYFdqY80YpKE+1ESYIdPZVIfGe2VV1cbn3DtBfulFpz&#10;B9Yq9bvtwOElbJtNtzksIU3j7GMWw9T6ftz8KvOfiaihsomKnc18yCzSHgSfgmVKhrcaepYlgwdQ&#10;pSOpdF2QmsYZk1dAZSGRDtjrLE7g6M7MQlt9gf2DngQ6E9PlMZslv9CkdrtPWVJLYhQ+WcLRmaU/&#10;uxwFUEFoqASWY+pnkID038zoBXX/DUAFl4HyOQalv6qj/jHucYoFVVsl1F7R55Zq6Vvvbpsd1XMa&#10;X/sUSsrnBNo0KimgLvkI6NQM6L8qZEwvAHUfCwDVNrysmPSiowHxUQClNbJI7RGSKdaRa76OKNrt&#10;y7Js29J0MuCz8f3Mt/3r8uzwZmyMaHkX7VpkJ1nqOUyi0AlmL4uJR1Odof1dgu9mOa3vCmBQpRa8&#10;4LOhmGQc7JN0bK/cQ2uatm7VXne5uwbzZjZKO6po/7I52omhcxd+elcAUjcTyvVgHpTHVfFCf+6I&#10;KweTMn+muisA2dJdrnRZligq+fHJEkUt/H68+rxx9DDAeePyWRtuKLORxnJ3vF7PohGAKQjuIWbv&#10;Ogknqmv4/A1it9JXS3uej3Fd1y8Dn5eAVK5fPX/EHfW1Cprby4JWt+Yt1XJXO1zKpKoLuBR4ahmp&#10;rxaYPF/yr5Iq2E/rXgphbxVfD6Cm47VzFSztlAObqIcsOPVXCUbLUUTLXBtbcOcKANVCkqyjmvD1&#10;lBp6hda9Zk8FpjKRb8ewXstA2kpvYumoVRZPtO0bmUttItmoBXVWaqdUT1UbQNp2ip/hWeIFUU27&#10;mAltQ1VtAkLrMK6/sB9PVozrtaGvVnzdEWy0MMDX0pFa7x18XYLQToGo8xLl6wSgh+sv4AFah5/i&#10;ZRaWab9faXeqp9t+pwSgr3q7Xb0m9egtvp8fMZH/dpsWPBD6AQP5TywQfST28gPgKRh9D4y+RcV0&#10;Vkx9rfYJ6yVB6Bfu/0ar/jvzoj/w/PxHbXeWl1zakAD0/oDblH9FhOeL5nP2meUll17kABPoc0fB&#10;JRDp2vdSRAWm3K56zGNUT0LqpVdGnYUSH1/gqeMLLQ4Bj6+ATF2Wcqk2+gdKc5zvuK7SgpGHVP9/&#10;3/J/BJ2a+1Sp9e5UT8BToKlW+D/UD6meUhL9gpFvg3P0IOqURqmPHjy9Qunb8ALMb5QA04Onh0gd&#10;PXTqqMd4IP0a9n88eOox/n59LK+YqnUfBqQuaUnLUqij37SApO+Xn6cAVC14l5AEhEr99AD6Qi13&#10;qZ++PIACmw89fHK8p9lfgNMDqGZ7acUrjlOLSN9puQs8fTv+c78AtMpe0XJXPe8odwD6uK3YHrWe&#10;sQfNp7APOwGAMgd6CQgNAeg1Xsv6eG3TzLpmzEvoyuxfkWXrcuIsYzbLRwCn2vAeQKWAahFJNWt8&#10;yAuU13t1xXyLPZj1lGuLZj/Vatf+QijVL6SGCk4dfIYy3CW6BLHWgXAj0UFCjtRQr4C61EItEoUq&#10;2G73EZ6BiONrzJ4pZF4vC6dQ6EygpOpzBNvw+vh6L9f7ewZjhrL7yyb7XQCay4K2ZkFzyYDPSeV+&#10;gnvSSZRMivmd0UZgLZXCz3zZkul2+EielZxdYRs24ctOOz2ODmwS9y3BEvLgMaI4j9OVK6ITd7oA&#10;Rx8Etx2R2EjOtnlLUB9RKHNZvl60eiLx4tPYZZkKYP5hOYrXBDi1yZ6kAkQFkloqkqopsCzcMAkh&#10;LgpnoLluCbsAgFQspzbWZcOkFr4qHQU0Z81vlocX6HzGFucBlQVAZQFuQplkzCctZWNehvXcv4bk&#10;o12ltPOPj2fMkRlQLS4BpeV1iWMAmgZUpiUlMssZ5yo1JcnycrOtYF6e5dOOz0QNzUhhlgMQzUpL&#10;dseU5Lhg7pNsbVVyAuAEfEoNFZBKAfXm8lJAo/klOXADSlXhgOlnKEfb7cyPCjhTYgMQTcXGIAOb&#10;J3mQaqg3C7/RvPRZeJPyy074Cyj+wwHoyqVzbNvGWFuBBL2Ss4ADe2OsqWGl9XRvtIHrW+3mjV12&#10;7+5euz6wyS5dYnmjMssqsCW4zGN6r+23oZGT9vYdqSJvWq27u8iaGo9wNrLacrJm29xZv7GVTetg&#10;yjhmMvmDZbkqDospWTAJQKNn0lae9scofGoDTn+oPhtWoCnolMrpAVS36YwpkPexqvj/A0BdhJif&#10;HdXcp5aZQrOevh0vCNUT8V8QiuopFVRnl6qZAKlKAKqjVzc9iP5fm+9eKXWmwUpUcq30IEbNt+XD&#10;E5d+bc07FTTM2H7MV3RsDECfw2+5T9UGPCUF1JdgVO32/wagfkHJw+w0XtwE3t4L1G3Cc3I0Hxum&#10;wkxmcTKCPF7B5wZFcAKf25ZiyEvs5qFNACh+mUeV986s5ckd82m3s4wEfBbhr1mC7+ZZ4jdVpZi+&#10;CzwrUSTVfhd8qu3ehGVSAKBbHXQKPlvVqirfQbublvg51M0K5hFRR+Xt2Vm5D7ADNi8EcCfg7K85&#10;Nlq6LiDtPcfCUg0m0DWavaKlzf8XgPZWA6ZYo3Qz3yhA7QVorwGKis5ThnM/bfVe2v09Vcet78Ip&#10;62fR6Oo5bIsYBxCAStEcADKv158COE/YUAOPkd0Kn2vg0jFXsmHxn1+qqkBZ+c9qaWve0nlesiDU&#10;XUWrHNC8xrJSPzGUAs+e80H1A5WqPpaWekLQKfi8xnUHnedZbkIp1FHXBzhe53gNK6gARkucqhgO&#10;oGNt+CC5SJvyglKBp9r0UlalTEqh1FJRq8DxBCooyUe6LCANZj2Z18VMXqpnM0DaCpgKPK9omUlO&#10;Bq4lT5LSIUYjAFAtKTUSC+oBtPEULX824NvP8jkBaX1/V6twB0DB7T1Xbrea6hyA3mmh7c7s51M8&#10;QH3LXQAq6yXB57MrUkVZMmI7/h1JRl4FFYx+GpIXaDdtd6I4sWJ63dvOx2hnYQkllMUkAejn610s&#10;lnQ7ABV8/mTjfRRAHwTwKSX0GyrpR+ybvgKuP69JHUNlu6VZTFRPgaqDS0oAqshN/T9ZOd3Tx9Dt&#10;PEaPewoohUOrFE2po87HE4B8BVy9Zc7xJRD5xs9xApICUKeCUoLNcLslAakDTuDsM/9XIOoq1HoX&#10;WDqYC22oC0RV/yvJSMAZgk0HrXq8AJHbfuq6n/f0ACoIVZs9XNn0iqhvxws6fXtej//+y3Xdr9s8&#10;0OrjqfR/Ql9veEynIFQKqABU8OkUUH6mqq/8nD/zM5YS+hyoVFteEPpcCqiOXHeteI4qmfLLnF/A&#10;eYtywQKUlE+3+d5EC77RAajmQXWb6su1S/au+9z/AlAPn3cbTtjNy4g0tOAHag865bOP1zAB6DVe&#10;IzrLOJE7s9PObFti22U5JO/wOURbApzRIQCNQPF0M6C8NnsInY1gMJexK8GnSmNjHkA9fOqo9xZX&#10;bjM+GCmTKqrYTL2v6T3Pj615APXb6sHiEO/bAOjoNrsU09GxtrExNj/K5pePRkE0DEB9V1Yg6hVV&#10;14aHd9Jc6IlUTy0izbH8DJaNyHzPS5/N6CDv4bET8DLHxpHZzgQAM5lt9SQUzvmL/rK9B9LteNEC&#10;W78p2ubNn2ApzHcmo4Su2RRhx4vz7ehp3E1qlltl7Qo7dZZl2YN4d26dbouxSlrIgtDSdRMpVEna&#10;62qfL1j7m4NJQWQK8JnJfkwWsJopAA1lvieScqQqWD4ONfVP/g+pSoDrfI65LHKn8Lg4usopgGUO&#10;vqBZq8e5Oc9cgDIPoFTlYGGZwuePW8jWPhn0BWzQrz/6p+0pn2QHK8iGP4QzEdZNK4HVk9UzxwA0&#10;VstEwKSrRC0SoXQyA5pJOz6bFrwr5kNzOApM5+VnczmN4dgUYJXHs4SUwDZ8LEs0McxBCkCTUJoS&#10;ebMXbApApXBKFk8GLgWaAkwpm2qv+wUjwaZa296iKZ5tesGdtt8FoNmpbJZRyqUXgOajTKbG/+kU&#10;0MICJGNiqbaujbI1SyFuvEDPFmVZT+cWG7m+2+7e3G8P7uy3h3cP2PVetl4vFtql84usuWGtDV07&#10;Yi+f1dqHt8w8GS8A9tAe3cPX8EqFnaGNOp/IrKhZStdhhkWeknwfMXP4Y5/7l8XOxfgVs/2IGdhK&#10;kJaUxEZ8CulOqVJv544NPntVVEdn0eBKsyL8rFA59aTRAlYaP0e1AvwTKdzT0/mIyitUPp9ElP1a&#10;cTOCiM/wUoshHET9maJUUIGn1EGnjo6214MkpF9TkGSX5C2TnE9bmI/or0tM/005/fU2t63uZj2l&#10;fAaJSu4y5S2YnA0TM6qqqYwJTBGYho5SR+X3OZkZUNUkDI1Vus3Dp1TQqWrthBRQtVykgGowXNFo&#10;AtCl1IocAHRekm0EQLfyorltCV5o2BgdWJdl+zBtP7Yp145uzOGIeft2tszZQC8CQktIGFL+e7kS&#10;iA6QAY8ZfNWhVc48XjZKTbSjdFTJNF6Q2YpC0Fi8mdnLrUDfNmoHs5iobQCpqhOY7AXwrtUKPI/Y&#10;tQtHaXWdoIpsqO6UO16nNX5NJtB48fVfZM4QaNXH7wRgr1bvRw3Ej490EsGnFFDNgbYqd56t704M&#10;79XW1+a52vxSLzUP6hagGAfov3gCUGQ28xyKBnAr4NSCgS7rTaa3GrAForvKUAb5WrtKgepSVFg+&#10;piBUM53XalBP8bscuFDG11tNu/mCK12+dqEK6KwAQstdXUXJ7JKSiTLYXYn6CaD1A54DF8/zfZ7j&#10;eoWrQeyfVP3VbOBXAq14jV4tQ+Gkre1LaqOAtAPzfJUuaxPdtcPVCj9zwlqwUGrDZL6VJKMWbbaT&#10;fKRju9rmxGwKSFsB0mZiPBuBUC0dNTD/2QKUCkJVAlS18OsEogCrWvs+orMJ26Umtt3rT/LxWTrS&#10;96bvsVupUKi8fRjzDzfU8vO4iAKqGdBGe6QFpM42Fj1asVTqQMFk9hPV82lnqyvZMzkVlFb8Z5KM&#10;PpBo9OYatk39XZiEE99Jve7VPChqKAb1OiofXjD6mQQkQegPst//Znb0H8DyHy0g3UNRuwtEUl+w&#10;clJikoPO20Cn7pdFk5aTBJqC1YcAkJRReYnqMUpUQpG1e1JGASNluAtS3Uwo4PRUG+tqs0vlBB7f&#10;U4LPD7TB33Dba+6TAuo31wWdUkXdghGvwWq1q3Rd8PldBazK21PG8l90mXLLRlroEXSGQ6QUR8Gj&#10;B77wo79PCiYg6BTT8P8rcFR5cPQQ+quyKbj0Smk4gOrxuk/1I/RxvELqoVYwq69ZYwGhBSWNCMgm&#10;Si34HwJRjRvwc1R9oTyAPusaS0B6AmiqHgOXjwBTGdE/5ro23z2A3lFbnvvUig8B6M9hlpCo74OX&#10;8QOlBX+9zsHnx94L9v7qeQegL0k9cu137JcesHx05/JJnBuAT05Ihy4d5eRyv3s9cK8J53i9OX/Q&#10;AaheDwSgmwoSbFkKwhEAKvUzlhnP2Em045UHLzumUBynIjmVB+9io51jS+D1KbulGJL9vOrprQR1&#10;u1r0glC15XVZgotGzVR6zxvrFNKhDO1k+L2MsdSj8LG2/31ZS0eRxIeqoogSjdH8p9KP1IYHZAWg&#10;CjfRWKCuO2VVI3i6HZ/znBTea4gwF3BmpU5H4cS7MwVbxyQ8ShOY14RbYlkgUnJRKmbx6cxvLlxG&#10;OM6eBNt9MBXgBFxx80kHDFO4f/ehBKtvW2/dA7tt6BYxxE2855yfZ/uxVFpOq3wFQLhm01+2chPg&#10;R9TmchTIpdymaE2fbJS96DfLXz4RU3iiOJey2c717MI/LJll7disQA3NAkwLVgGia/+yBRtZZgJE&#10;kwFPqZoZZMNn0+4XhOat/8u13OfRiheAZtCWT0RljQZU46Ww0opfwa7NtjPj7XRdlO0oohWvCPSD&#10;/7F9JX+MAegszgwi1UoXgKJsRmvGk4WjZJTO9ExAk1nQHJaTspkNzUMRnYdtUy5b83m5GZaRnuSU&#10;0GQgNB6Aima4V7OhAlAHofyCpHwGqqHa6UHSkdRNgWfsHLbXKCmKUkJlaRTYGnFWEQagaQnMUZKy&#10;5DbgE9ka45ealyE4/Z1fKttX8/DRmo91wLKZtn7FNNuzJdLOlRZYf9c2Xiv32mD3ZutqWmZXmpfb&#10;lSZ8QZnz7GnfareuH7Nn96vs+3ueoN95IXVnpE/tzZMeu8oTsBhD3eWASfxczSnSNiDNIQ6wjJ49&#10;3iJmo4aylBSHzYQHUM2FCEDl/yUA1dCynwv17Xmpo34pSaqniw4Lbf0LQjUQrQUit1mnLXktHIXA&#10;0kOoYFMAKk9RZ2zPZd0Wroi6DfjQLKiemJqv8bOgOjr1E+sL15oPDXf/y9tTC0IhtdJtlwOh3jg+&#10;3MDeA2i4jdP/paD6x3rj+XAAdfGeIQD1EDpTufO0RASfkzlDdhAqk/pQ5ruA04NoOID626do1ojv&#10;UScOasMIQBXFmccJzUJaIoVk8y7PJo0iL842LEi0Tfi0bS1MdgC6l7jKfavIyAU+D6/PcCUIPbMT&#10;o3esj4pRQ0uVPhSCUH88d4RlFfw7fV0+FURnykBeoCgAbSvfgg8oqijVWbUd9VFLSaiizFP10dYS&#10;gKq0Ce8BdLj+tMthVhtc6uRAA1DaxIY4bwgC1+7Qm4DU0PaztOCZM20rYXaRkygZQ7cW49NH7rwU&#10;VAGn4LO7mhlU2TChkqq1LqCVAiu4FMxK7eyrkcqx39VVVFy94WjRQG3/DlReQW03S0tX8TXtZeN9&#10;oDbwuhzChmkMQC9y+byr67VszANivhyMEtkp+LzGco7A0x97UDuv0nYXfA7UVAOfeI+W4ytKRKaA&#10;08NnJ2qjgFO3eQDVUfDZyjZ652mM64tYjqK6S2jLH+d2EoyaiRZtO87GfBHXtdGOzZJAtB0Vs4l8&#10;esGoju0opILPdszxWzm2suQko3w/VyoAlfIp+PQA2swCklRPwecVKb1YU12rP29DeH+qDX+3tQHw&#10;BDK72qh2B6DahJcZvTbfHwKnqpfKiPcQivopNVRAGl7vlSFPNOe7a7Ts++UnylwnyqgA9BvA+hPv&#10;T8GnA0oBpOBTEHqHpSYA9HMviyuCS8GkoPIu9UDQGYJM3ab/PwqpfAzdJuXTFY9Tm17tdmcUz1FQ&#10;+UnKJZD4URAKgApEBaDvKA+gglDZKAkmBZWCTuftGZr3/Kb2tOY8QxCq6MzvtNEFpv7/OYgUWAoI&#10;w2FTYOjrJ5f/DsGlB0yvRnpY1f/19+nxgkjdFt5C9yqph0vdr8+r/+dVTg+fXgENB1D/sQShoQUk&#10;Z3rP96gW/Ge+72/87D4D8t7n09swSQHVEpIiOJ/wnuXa7QCmXz5SCpKiOF0Ep4oTCwHobY43uc95&#10;gWLDNII915C23utYOKp10CnlU0fV685Ke0HykeDzUXOx3eW15gavM4NA5jVeZwSgsl7S64FOSN3r&#10;BSe9snfrwuO4ePty20jqz0Les9NmIdQg3jgbJs15MiY1lxEqleBTUZwC0EgpnyG3Fu/36WAz1Hr3&#10;nTWniAKdgs9wANXImUrveb5TKPhUW1zw6RaFQsb0MqkPN5gPh9Lw1rw6ZwGEYn/Ee7kg04OmlE8B&#10;aDrtdl12YBp6/3djgrTas9P4/tlwT00msRErpZTkP1E7/7CkjHGWmvuXZc4DAuf/abmLxlkei9OF&#10;q9kq3xnhavWWmTYfRTJHKiVQt/9korX2brHHb87a09dnra4ZT+qyZBId2YFB4VyJurgC2Fy1mRAe&#10;bJBWUmu0XM1RpvJyA8pRa5zPk7eM2M7FsFMIQDU7miZ1VG12IFQt+3nrANDNuA0BoAl8DQLQVGZB&#10;pXJmAqi5qKx5G/hYRHfm4PWZpsUj5kRj+DgC0KxVLB2x8b6vdKad7yT+uXau7Tjxu2079h/bU/Ln&#10;GIBOB5SmzGIuD3CMoZ0+lyWiGHw9E7BVSsGQPjUrBRClSEvKBjpz8lBC87NsIb6hUkOzMtnW4n61&#10;5QWhsmiS+pkcR2pSyLopfL7TLxYJ5DyAxvCL8xVLtno8s5UJqJ9JqJ/JtOBT46V2qhjcZXZCJvR5&#10;WbJlYu4gZRzZqFNQQSdj8oov1coZdmRngp0rLrDG88usvX6lNZ5baNVYDdRX5du19o04kRywxzfO&#10;2PvHtfb9dQsvhsxGfcLcmZizD7QyHvDkrGMWr4hEmw3Lc9zi0zSZ5vJEipzJTCGKqNrykdgyqebM&#10;RAGlBKTa0k9FyY2fi0EuEWT6g/Wb8n4LT5ZLKfycBJw6ev9Tn6TkE49GDeZDgBkOnR4+/xuA+ra8&#10;jpoRdYtImgVlscclBGEKrK1DLegIQMc2DAN1UwqlM6LnBUFZ7b503UWl/WJa7xXRcLsm/zH+m3m9&#10;DIe96XC4uqrLglJnq6RlJx6n0uXwTXcPmB5EpYJOZNNyFEJ5YXO2TvzOnL0HPqJa7NLZqlrwuSR2&#10;hQPoypwYWz+fJCTO2gWge1ZlUGl2YA3GvCEAFXyqTu8gKx1j9xKWkkpJH6rAFqkKyyMN3qvOK0KT&#10;jfRa5kC1yNLAcpAG8wWFqjZAtLMcVbIEJZTqrtoF6AF31Zg5V+3hMi/ywKeSRnziiNRQgahi8Abq&#10;WfyhRS8FVAB6rR5bIkBR1wWmHbTiBbw6qloBRb0xaLa0j+x5qZwCTimeKs14Cj5VUj8FoPIgleo5&#10;CJBe53Opvdav0QBa/Lo+wOMG+X9q619nfvQ6y0t9rrUPxJ7H5/ISRusN5/l6a1zmuY4D+IcKvFTX&#10;8cCUR6iO/y7gE5P7Xkzur19C8azBUxQ4lXIqQO0EPDvLSGcCNNXi1pylSpGhOur2VuYvZQ4vb84O&#10;jm1FtOGpjlOMBRAn2lN8BiUU31DSjC4fYjHpGDObgGkLIKrqwIC+gYWiemI1G6WEMiPahsopr9JO&#10;zbVSrSweSf1UyX/0MtZM9ainl+URqhY/8NlWCiADz30oujLxv67vnfb7DdrvI5drnfKpCM6XPV3s&#10;l3S7esVllaBTFk0CUKUkqXT/B2I4BaNq0yuaU0ctKimeU/OiL7rb+L/tPBYFlPb8Z5TMr0Rufmf2&#10;829g0wGl6r6K63e4b4TH0XpXm340KUmK5yMg8Lba7aH/48BV/0+qKEfNgmo5yS0fAafeE1Rm8K/4&#10;/+9pJattLqD0Cqda7179lF+nh09tr2t+UxD6QQoo8KWPo1a7rJQ8oAlC3UJRaMnIQSu3/ZSaKDD0&#10;oOcVSQ+dOvp/AsdfW+MCyPDS/xes6rHhrXivlOrj6T7fhtfn9vDq4dN/Hv81eWXVq6YaCRCASsHV&#10;98DPwwPoVyBUcZzKf5cBvd+A1yKSFpC0HS/vT22/qxBMnPp5X1vvaruHAFRWTCrB50gzVltNDj5/&#10;Cj4H2HzvryE1C/DsqXb17mqVq9dd5fa8rcQeY730sOmUA9ARnRQDnyq9Luj1wSufOtnVa4bUTy3z&#10;CUDX58ZbHjHcSdNQPnnfjGd8zQNoBK/vs3E/Uc3Cq3nOhGB/wC+zyqs6esZMoA/fcY5RvI/pPce/&#10;p4wuIUmlxB1GXT5fbrEotECkMTeVFn6dMT3CjuAzMKcfM6SXI00Mooxa7t6KyVk18f4t+FT593K9&#10;n8eh6go2kxHJ9F6vYyLcksj3mxI3xbn0ZLPhnp3G/kcaJu5p5LUTlZkOeKZnU/OY11z8ly1cqS1z&#10;/MtXTXC+4wtpfy9lFnP1thkUotr68TafJaAsAHAZ6uaWA3PszPlcu9CyxEVnHj4TZet3KsGR+Urg&#10;U6C5YfcEZkCD2Mt1O/8i2/03Pr7a68An6mYO4CngTAVqM1FYsxazCLUYJRSPT7XlU7hP7fr8tSRM&#10;biF5CQCN4zZBaNpy2uy4CmkONBsIzSIrPpsWfxafN52vU/cnALARqKmpPG7z8Vl29FysNV4vtPab&#10;hXa+I8kOlcFp2DX5f/8zixbyOOYbJwNWs/lhzkLBi8BSKY60mKT0BEtMi+fIkhIAmpmXgSKabosW&#10;F+C3uRjD9wKUULXmM2jTp2ISr7nQGOcVKgBNA2R1DBaLNPuJWqcWNopoNIDmZilRPAWdui4IlfIZ&#10;TYqSTN6VfJScEMCnAzsAVL/c1AR+YdlqzXMWAYDOz5nkAHTJvPEA6CzbvmamHd2VYAe2zLGjOyPt&#10;7NFkq6uYb/0tG+3pjeN0hart87OL9v1ls317QfrDk1Z7e7+VESZe8O+04k5yyWrVSsCkes/WQjfD&#10;MZslpLlswqvtHjFbwAmMAp+6PHeWjkAOA9fua+VnqMUkf+bkLRsCEA2sIn4FUKd4qsUe8gx1KUm+&#10;7U6Ep1c5BZxJZMqPxnqG2vHhCuiYPVOgnurJ6RRQINTHU87ijFTqoNRQP1Pzv9RMYDMcQj2A/tqC&#10;DwdQn6AU3sb/NV3JfZ4wCP01ktO35V02MCVl1NssafZzMiUI9QAq8JxAxJsgVDCqbXq3Wc+ckYNs&#10;Wj9SQXUCkM5Zax4QqgWkwsw4WvDxrg2/gdQOQaha8DuXs4i0Is0O4rUpAD2yIZu2O7OgtOPVhj/N&#10;FryH0EoM6Gvw2/R1Cd/Ni8eIt9SmehGt+FPAJuqj2lNSH6+wJCSVsun0JldXq/fS6mb+kpZWAKAs&#10;/KjNBViqBKN9bMwLQG80nB6F0MHLvCk00e4OAahg9BaKhdrzXcyBam5TJTgVaGrjXrA5wHynrmvG&#10;VEctF+k23afHC27V+pf6OsJ9QwDrwAVa8UBrHxAbXD8BZJ6ilGvOYg3H6xfYjAc+lfZzA/P5W820&#10;3hvP282mGqeE9tKCFoTqsoPOOkEmIMpjnWE91V+r9nwwJzpYj+rJ4zUnqnnRbmI9w0FTl1UCUR3d&#10;sg8zl+4xgk/VadrwJ1lCogSgHUWnrPkoNk1HsIQ6CDRSTUcBShKOBKJq0cs6qYmMd220OwN6Zjw1&#10;IyqP0na26JXO1MgSU+2RHa7qWWCqO06SEpZMl09wHwDbfJpEJFkwMSrQy/zqKIQyWjBwST+P89gw&#10;1WG/xCIS9YQYTkGn2u0CUB3lD6oWvG73ACql8zlzoe+u95ny4TU7KiAVfEpJfdh62Z51tbg2/MfB&#10;qw4+vzL7qfrhW+r3BJBSQNWOR0nTJrzuF4ACmf+wZe/SkqR2qhWP7+iociqF1MOnjOMVw6k0JBex&#10;Scnj853mPtWCF4QCUq+0hCRFNDTj6VrtQKYH0H8poICYbhd4CkIFsdpmF6g5Q3mA07WspR6iego+&#10;9bGksro2uuDPw6GHT4HkrwD6qxLq4TBcqfSAKXVUgOlLj9G/cAD1bX2Bqz6XIDM0Hyp19m8/l+o/&#10;ltr5Um31vYQAVDZMasFrDvQnJQhVJKciOAWi7/l9CD619e6jNzX3qfnPF9z3gt+DA1GU0ccctQWv&#10;NryA9DYFgP49yMznYB2/b1rvg5c48bjg6sv1WgejgtA3jJ697Ci1pyH4fNR8GvslXlt0wstr0eDF&#10;4IRUAOorAFCeR8Cn4nyLCOxYzXhTJu+Bgs8Y5j4TURKjEUCCDHilIBEcolJYSJitn0AzajrKp8CT&#10;YyTJfZGIKD61L1heDVVo+cirnzrqvU5WhFJB5TrjXGZC0JkqmyYA1efEC0RdFKdAlvfCSMQYl/Ue&#10;Ukj/XwCq93eJTEkkPSVHs+/BMSlGKY2TYZQptNynIMyRBU+Ud1Y2y9K5f1C/W1YBiiGKp9TGglWk&#10;Lm6eaks2AZos9mjjPBtw08zmog3jSQ6aSOb6BCtkI30B+eyZ3LcIpXPplj+dR+fWQ9NszU620fEv&#10;X04bXEfVEuBT4LkGs3iBqHLdBaDzlv5u85ahqqKCpgo0C1FgmQkVgOYwtymPTxnO52LZJACdz+cX&#10;gCYBnwJPWTllLP+dCgBUvqKZ8gjl46dp0YkFpCQANJqxgXQev/XYLDtUGWU1XXnWfZf3yc5kW0dM&#10;p9KRRgE0JmGqTcTcdAqqniB0FuAXxeaWrxiGaWOTSDoCRjNyaclT8xfk2YqVS8IAFLsm2vKaDdVc&#10;aBRzjLJq0mKSWvICUrXkU/Fh1Eb8XOTsKMGYPEFZWJJvqEzrFdWpnPlolnti9IuV+pnEGUw8amg8&#10;Zxa039NIAdAchX7BORn8spmlyOYMY17WX5i7MmewiDOIBeNt1YJx2O0gSSMJFx9Ito6LK+3JyDH7&#10;8uwcJ8yX7euzS0Anebc3ztmzm7WEhODN138eCG22e8zFtDNv51RQYhXXY8sTiRXTTBIdImf+BmxC&#10;+ZSL5IxB9o/kiRaFPE/FxwSLSVG0HjQ7EsyNBFtyfitPsKnIzlRM6V10J9Dp0pA4asZTR0GkLsu8&#10;XsDpZjzDWu8CUJVTRbk9kWPSLEYcaFuoEpif8SAqa4koGfzSxhaA6onqFVEHpKHhbz35nWKpuMyw&#10;CjeaV467zN7DIdS/OHi1838lJYUU1fD/4zfhfSyoU1Vdjrwy5Cc61VVqq0qXp3GWPOWvv0LwqRnQ&#10;sZrEPJFK8Bk+G+oBVBYfUkE1B6oB8Ww8Zxek4cemKM4c0pDwAF2/IMU2LUplEz7Ddq5AAV2T6ZRQ&#10;zYKqjm+b5xaQTmsBCfXzDD6c2vas3LfGag5vdCX7ntpDRKkd3oK9j0zXA49J5zN5ltlMPDZlqSRz&#10;eM1mtmhZCVCVebMUxqvMc2qJSJelMt4AMm8DmTpKdRhG4dT14Xpuby5hiQV4Ax6lXt5oPjtaQ43M&#10;YGpjHYDs47H93H8VoOwFMnVZbXuB63XmulR63BWAVFCqjzeAIb1mTVWaOx1hU34Au6V+fEJV3bTb&#10;Zel043KZ3cIn9HYT2eYtQBWb1DebztlIA2rnZQzsOd7gtpGm83yN5cDt2WALnuO1SywjsZzUf5HZ&#10;T673KKYSKNVRjxnC3F7wOnyZ2VEWmfxGu7baW7BpaivF+5PFIlU7lk0dWDh1MRMaKKM60o4vPoV6&#10;GaigLSeOoWwewb/zoF3Yi3p5mG34Y8xsUo1AaCN57mrXu9lRkot8hKZy3VX1R4ktBUTdFr1a864A&#10;VRaQGgFPRXC6FCRmTTvV5icZSeMCVyq0hMSIgRaqGDEYric5ijGDISnCtfx8UHplSu+y4VFIlYz0&#10;kgWk58yFvqA1/6qbFnxIJdVsqEp2TSq/JS8V9C3t9jd9UlA7KLbhacErqvM96qaOn9ma/0YK0vdb&#10;bMMDnj9uYM+EB+jft/AHpRyMsiHvFpXUjmdu1Fhgsltcl3rqits1C/qQy/IDVUznfW3GC3wEoTxW&#10;ZvQ+Cek1ECpjelkqOSN5zX8Clm8BTLXnBZsCUq+Q+u14Qakuf+bxDtQEbII4XRZ8huYxtUDkTOn5&#10;WD90n8DvnxAE+ta7QFHlgVSQ6pVLHX2rPRxCPch6FdTPg/r2vAdYQWY4oOrz67FeNdWSE+AshdfZ&#10;L/nlJ//9cLszogeg/+F7/ikAlepLyZRedkxuA56f93vqDT9bQagA1Hl/Apk6PuNnr6NmQXWU6b/M&#10;/wWg92i/Sxm93YLyWU86Vo1TP38MX+J4wdWnfqmglaihWC/h9/kU9VPgKfXzNu322/XH7F7jSecB&#10;euMyJ5+8DmlERwqoTpZ1Uq3XN1nGnTu40Q6tLrAVjDh5AI3j9TeJdrYHUKmeAs8Zf+kY+ErrPcO9&#10;/yBMyITepyCpK6bbZE6vkijhfEBD8KnlI3X4PIRKaNF7nRZ7tfjrHGdwlBF8egD1WfBBShItfe1B&#10;aC5VsKyuZcjvU+/dar179VPX9Z4eOZ3t9DksETGaFx9BSpHAM26SYxPBp1ruGelYRGYBcHnjqXGW&#10;giqYwEJROvOWblsdlVFJRBv2Y/h+cKozaheYJXNfLPOgCXBLzqrf3RLQMiIzl+5AZAMo5aspCyVV&#10;PurjPBaNkgWTAODCdYoZn8DHZet8OzZKzGUWoH5KRc0HCBcSL57P7Gcurf00twX/G8ff3OfUhnsG&#10;LXTdngVk6nPLJ1TG9Vo+Ukt93lpgmvtkYq+vKxcbJ0GoNuzT+PiZS1F7C4F41FXlxW8+OtX2lky3&#10;4osJdrErmxhQjO35PrcfC5sBzZ1P6zwZ5TPiT/sLJXTidCKyUPnmAFGRAGA0VgKxbHMlpscyLIsS&#10;moVVE4rngoVBCz47Kw3wTHclFTQ9LdEpoZkc01M0HxqAqJaT1JLXnOgc5vGUF5+MJ2MKRq0JgKgA&#10;VBUDAKsEo64FjwKaGIeEHhfI28lxEx2ApuABmpLAyj+GrGmJEHkq1gD8ghfn8UvI/o1sb7ynIPH1&#10;i8fbmf0p1lG7Ftg8bf+8ZQD7VQOvhReYla/EWeSM3bxaYiNdpSx+XnAK6OObjXYVNamJoesSWqjr&#10;VqaTygCAooIKRCPnMMfCMSaS2UJKC0nREZzhUUpJ0na8FpX84LKHT5nV+8x4wacqLQYnASDT5b2H&#10;qZ4eHv3SkYdPv3wUPv8ZwCfgGgJQwadqzJopAFAlAglCdZbo2/ICUJ8w4UHyVwAdTTjygAhQelVT&#10;LxreTskD5v8vAPUWTf9rYQnoFezOGM+LDkcprl6BnT5xooPQqePZinewGSihuiz10yugUkF9aQbU&#10;QSj2TVJBNQeajFODVFCZ0S9MJxaNTHhB6NoFabZpMUa8mNDvWZ2LFZMANMtZMB0j4vIkc5/Htxa4&#10;Enye3YVh8J5VDkCrD6zjhZcEpIOkHwGfdUexXzqGUTmb1CplruvF2XtNyuKnhdu0ad1yagezjAec&#10;XZI216UyXpcyiRI5hJp5k010lV70dX2EFvwNIPE2kHm/tQJF9IxbUBKAjjTxd0zd6eDvur2C5KIK&#10;rP8q3fEGM83DrYBdC6botNRUgk8ppzdaUCcBVt+Ol1XTzYZSwLIcqKzCrxJIaqxyC0aa87yKn+cg&#10;4HibmE6Bp+peywW70xqUINQVt99u4zrHoQY22TGsF3gO1JePXtdtglCVHqP7e/g8un3gEo+vBVpr&#10;mKVkq17+oao2UpIEnIJQD5+6LhVUCqgy3FVtp7l8ikIBbabtLgCtP3TILh04wCZ7AJ8NKJ8C0MtH&#10;8Qcl410QqTQjQaWy3GWtVH+U2M7DpB8Bm9p6F4QKUFtOkX7kIJT5T5KQXPoRbf8rpcyoUn1VWEad&#10;R/VlhnXkEj+H+otO8byvDfjWegedd1hKut8MeLYxE9rWCHi2uGhOlUBUpfb7ZxnSuzjOAeY75RMa&#10;GNWr/a7FpI+DvjQLKnsmVNABbcW3uZJvqAzrVfL69ADqwJNWvCtZNKkEnyrBpxTT+7SBNTOqzXgp&#10;oIrHVCKSWvBSQQWhgtEHHkBD9ytBSeqnjORlOC/vT7Xg3RY8wCUAlYLpLJk4egCVsqlS+90nDmnj&#10;fXTrPTRHqba9e6xmQqUkSgUVbIYrnOFKqODUt9UFjwJN3eZVUg+j4cDqbxNY+tu5+K+ZTz8Dqo/n&#10;P1Z4q11wrJa7V0r9HGioBR8OoFpAkhm9U0ClIvOzU6kNz4iYSz9SBKfUz0f8Ln09BDLlBarbXeSp&#10;AFQzoLTfeU+jHUEq1mUU0AA+f46QfgR8frlewwSaWvCVtN8r7FnraQegT4jdFIDeIfnoFvGbqkE2&#10;37X9rjQkAahmPwWhar0LQLXcWHNgo+1fnm+LE7AcBObied2NR11MoAMViYOJm/3U+wc12nYPLbW6&#10;3HctFgGgqghmPX2nTLerFJ4SDp8CUK98+oVbKaACUAGmi+VE9fQQmsjC0qgiGrpf7Xe3kT+ZMTq+&#10;Zm3KuwI41XL385+67lTR6b87AE2IDCopejwAOhEOYTwwBTZh1jMrcwIjiyzqzPvLchcAckpmBCrn&#10;AWqLURfX7JoGiM21vbTRd5+axZY4seDEVC7ZSqscyHSm8cCgFMaFW/HypM2tzXMd0wHAFN0HAGat&#10;wPpIBvHLJ1guLf38lRjCs0C0hJb9Ytryy7f8hhqK3+eoAvoXaifZ8los4usRLMqWSdcFn9p4d1Ap&#10;xXMlyigAq8sZALN8Q6WQCi7z+LpyBKp8LG3VC2TTC9naZws+jhCgVD7O1qMz7HBFFOAZYUXnY+wI&#10;86B7T/1lNR1pegK5f/+zYdM8W7Eq01IzZhM3iRE4LeVpbHVHxACCLP9E0ZaPwX8zKTUK+MSMPifZ&#10;smnHaw5UlU1LXvCpVryHUbXk53FfLvdpUUmb8vINlSoaTTt+Ni34CJnMY9SamBTlojuVGx/FIlIM&#10;CzxxgGc88JvIMG8i6ucohBKDmRjDH0gMrv7xUHzSn0Dobyir/JDYKMvGyqAwf4JtWTGH9nuCleKp&#10;VX4szxorVtr1lt328sZZB5+fHl+057fKmZsvJ/UN8LxWweUL9u4x3nkMeD+702R9naXWwAbw2aJN&#10;ZLIm21wAdDoAGjX3d4onUagFH7ThmW8RhDI6EIM9k2ZbNeOq2VfnABCK6tLspzbdBZ0OQAHP7IQ4&#10;DNIZd0D1VCVH0F5X1GZo8Sh8CUmXNdfpt+M9pIYrn179DFdC/SyoNg017K0ZGaeKyofTZeoqtSiw&#10;VQqGvXmySwENZbgHiUZEa04JIjbD7ZX0eD8o7g3owz0//+X/OZqeFHw8fY7wzyPoFOz6bPmZk6cC&#10;oFNRQKfY9Im04icESqiP4gz3A1Us56gnaAhCp3DbGIBqkJyWCScBciHQMtKvALq5EPVzZa4d3LAQ&#10;FTTLdgOhit0s2rGEWgx8Es0pT9DNi1zUXNluEpCA0HP7yFkHPC8dwZoH+JSxuarlNPAiEGVjuhMf&#10;SS2wdMhTEksf+U62Y+uj5Z1rqIreKmkQKySV2t7DqJW38OIUbN4EEAWe7vrlEuCl1B60VNgdzOHv&#10;NldgaI6C31bl6nY7x45q4JPbSDa5y4KB6jYefw5GWzGVV6wedbujzB528xigdbgBOK1j4zUEnY+7&#10;UOXaASQg8m5zDV9j2WjdbjxnD9q4n9J9d5treZ8DqKhbxHXebuG2tlp8sdn4JsrzRnM1gImlUr08&#10;SFFHqaHL5bTaAU0y53XUbbrcX1vMLCgWToCo2vpus97DbzXKJib2qnbFceIxqtJl2S7J89O353WU&#10;IikwbD4JgAKb9cx+1h0mlhPYbKTlfpn4TB11XZebTqGUsilffxxIBSx1lK1SS7G8TVkywmdU1k4C&#10;TqUeBbnwPJYSyEpt7SomF/4MYw0VfG/nUDovnGeJAwC9JNgMZjsft2vJCBgFPp+2NznwfNbR7I6v&#10;ummz96FwXu1w9WXouv19+4b9uDnsQFSzoGrHSw3V0pHqwzX8QWm7a+4zmP3sIa5TtwlE8QUdwpw+&#10;VD9vEu85HCigasHbXVrvbL//DXD+vNk7ZtfkgZN2fQColBRQQagvZ8+k2wEfmdU/4rriMxWrqXjN&#10;lyifgk/5gAo8VR8En6h+nwHHL4DjN4Ekl31bXkfNd0rh1Ia7ji7tSMAm9VAKI7Ap1VP1ndv1/38I&#10;8gSKgkodvcKp674Ekb5FLmDUPw+hgkfd9mvpY/nZTv8Yv3zk7/MqqT62V051WV+vvi4puDp6FVdK&#10;bmgTXurn33zPUkAFoFJABaG+fnD5G8qxNuIFoALSl8C/Nt4fAp1SOFW6rna8HvOS38VDAPSe5kEF&#10;n3X8Xi8TRlDvjj9HLgGfpB71VwOgVaiflfa2m/dEYjYfNJ2wx62nMJ4vcvWgmdchUo+u17BsVLnL&#10;LSR2VbDUSOdGHRsPoG3F+4kM3mC7FsMGmpGcSiwkrfdEFMZ4xI8oZvk1/ykAledn+DKr854OA9AY&#10;YqijaaPP5X1K0DmHZVRdnhOa+/SWgoJRzYH6WVBtxLs0QN7jXNIglTSLjiNAKwVUABoPyOo2D6ia&#10;AZUKGsWsp0s6UtcydHSXQy15F9HJ7VEzgGqUz8QoZkb/BaB0ZlOBsOQ/LD+fTfN8OrML/rL5S1jo&#10;ofW9fMNkjNinkjY0B+P3CDtwJtoOlkTYobNzbffpGbb+wDhbfwg4BUQXoxTOByDV3laWupTPAhTS&#10;PG4TgMYCjtHaXp/3m0XloMjm0YUFeBNZbFI7XS38JSwkbTw4xfacZLFpzwy24icDohjfo4RmAZXJ&#10;fAxVoH6ycS8lEwh1R7XiVzAWgL2TZkKD+s1ZN2lWNIv7NUagZaYMfNdl8ZSxiJY+s61aaErh467e&#10;OdV2npiLyjvF1u79y/adnm71V+fZ/be7Q887AHQ37cStWxbYApTQlFTmLqD5iSihs1ioiYohiSAC&#10;5Uzb6ZzRJGFfk56RwFxDimWweCT4zET1FHiqBa9jPpnyBfOybT7b8irBqNryyo4XhEby5j+HsxIB&#10;aCzzoXHMm0YBpboexYa8ADSWLXkHocyAxrMAlMrSiCA0CShOiWe+I4ZvMnGiO9tIIikglmzUBLLa&#10;81JJP1oVbSd251jlSQZfL2yxrkvbgc/9dvPKMebaq2m9N3AiXgNwMucyUs1r5TmWOGtwEKmzD0+x&#10;MHnUzsl+rXXxpDtXtsOKjq21pQvjLILPMYMZUMGnVE8BqOY/g2L+E/UzCtVTEBo1kzM/zbcCoM4B&#10;ICwrNp3kKZVUT+XC55EylUsSlcBTJSgVYPqN9nB/T92mnHe34a4c3FDmu1c8BZ2CUVXy7DFFNNyk&#10;Pvg/QQlA1X4PTy8KB1APiB4+BaBBBVGb3nheAKrtxP8XgIanI42BbACgDkJDpRa8U0Hd8pPa7wF8&#10;TuU2AaiOk2jd+OQjQafgczwqqK9AHeVEiqObB3UKqAbJtRDG39N/AdB1C9NJQkL9XFPg8t/3rM63&#10;favzwgB0iTOiP7GZLfgtKKAAqC+96HrV0yfrCD7DAbSNrWlBpwBUBuj1zA/qtp4KvDXx5xwiTUjg&#10;qaWea+ePOSAVcKoEoqqbl4tRzM7aXQFoCELvNZWhplUBgtW81wQAerMZv8k25jCpG7TppYYKPu92&#10;Ck4BUBTPm21nWZAtd/D5uOcC4SkAK0Ar5VOtdamez4h2FIDeoYUuyLx5+Ryf65K7LPB81FEXAlA9&#10;5oKb+wyKdjxKqABUx9utABgAeqMJGANCPXjqqOsqwedNQSq3aZNeJfjsw8Bel6W4CkL7MJjvICte&#10;ACrvTxnOy/PTmc2HTOc9hGohqeXMsaA1DoQqq70eULyEwinY/G/VqMcBoZexahKICkL9rKna+4LR&#10;y8f224UDZNvv2+FiNxv08fi4UlTbmTW9UkLy0VkgGt9SAehQDWow8Hm77qLdb2Tus6newee9JhKR&#10;UEClfL7oYgOeEny+6SHp6Dqm9P14fVLfRgYdfH7CpP4j858flJIEfOpxerwgVcD6gcUjQajgU3nx&#10;34FJtd2/3rjilE/Fd34cbHctd99+Vxyn4NMD6A8e7yyYnBoaarvrNpaVXGa8kpScFZNa9bos+JTa&#10;xuPvaaZUypxUU80kaiueVrJKAPoSsHoFYAlAVdqOF4B+B8qkYHoAdXOd3C/olMqpo7NbErRJPQwB&#10;6E+ATrf9TQlCfwr2vKrpITJczdT7nq77Wc/wVrt/fDhs+vZ9+MfwcOsVUcGmbtP/92Crx+t+teel&#10;yurrFnyGZj5HY0FDAKr5T0GoSgAqEFU2vC8TnEo15ucp8Hw7zM9RKqgUZynPXUFpBlQA+obHvNIo&#10;hNry3H63heWjen6vDSEAJXZ1qJb5z3MOQH15AL1Tf4RRkAA8H7eddiUAHbggf2EWHM9u5fmGjRxu&#10;GLJkay1m1Ig59xZSw87t22jb5jOqRzBLCnsGabzmJmKfl0gHLk52S8zzjwKooptdGl4QfuI6cEo8&#10;AhoFn6oIQFLgGQEERgKA7ggwCkDd/kIIQN0xtAkfyeeTl6fgU+Dp4BOgVQKh24TncySirvq0Qr8d&#10;r9a7h0/fhvfZ8YJQzYfqeswsBDDgM0mCGMfkGLbcUUDTYZL05L8sIxUfTXZS8lE/5e25mK3zxSuZ&#10;29wx07YfnGN7Tsyy3SdncJxBDvssO3IWGC2eiUXR73bwLBaSDUl2pi7ejlTNsdV7mfsERpfuYJyQ&#10;y2rTqwWuOcuZGNjPxEN0OuLbFDxFJ0fDbYwdOk9P5ksXYcW0dtd42w0E7joSyYb8tGARiVZ7tiBT&#10;yUiAom/FS/30hvMZAGreSrbdgVDBqtrtWpSSTVMu/zeP2wSfWmLSQlMcIwb6vAJR2TrpYy9ePxnr&#10;pVmosfxcgNWVLEx1jqy0Fz8OjwHoKYyzD5NpvX5VNpnqAGXabBtP63K6YAs1by5ApXZ5HN6dqgTy&#10;TZOSYy0eVTMlNcFVKu12AalgNB/4lFWTjgXzc90xPSOZ/xdj0QBoBAs4c1W0QqNRA+PYvI9m8z6C&#10;OdC5LCjNZrBXny9qtBWvzPc5lpasNCS8tJLZbGPWIiOJmQuM6BPIRY0nqz2dX8DyeWzAb8+0zku7&#10;ra+JbeKmAzbcfhT1pwgl6CQAis3E/UuMIaHO9BEtdr2CE3W14VFCmYPREtL9gVoboB3f3nDMys9s&#10;toN7lxBLGuHa7rOAzjmzf3Oznx48BZ+R2DIJPCO1eERFTB/vwDOGP1iZ5Kq9rqUiKZxpUVGjlRVD&#10;RizpU/mJ/BznANlAY1oEfqBUPFAXxxmhztTkayZg9AkNOsPTk0zl2g2hJ5Q/09PHSp3LyEPoY4a3&#10;5uMARamgAlFVhJ78o/GZgcoZZLlzGfgLr0jUyKgpAWx6Y2D5s3kADY/d/FUF/Vd2fKiVL+gMny91&#10;15n5FHBO5zHTuK6aOmGKTZ44hfnOyTaJ+dCJzKCqJjBHpBrPMPtfDLaP/4OkJEDUt+cFoC5jHgCd&#10;hXdokDDFjA4AWpBCEhILdktpwS/PIn6MNKQtnLnvXonZ76ZCO7R+oR3buNBObim0IrLgT20rtNPb&#10;lzj41Oxn+V6y4IHQkh3LrHovc6AHgha8QFRKqI96bDiB9yfpOcoTV8JO4wmO3CZlVDB6leQgqaCD&#10;zFhqsUfweQ17pJGLqJ31xTZ0AUW05oS7fK+pwtUjFMqHzF3q8oMWLqMwPgDy7pPVfqftnKt7HTWI&#10;IiiRqKG3WwWhAGg7iqha8wDo7bZyB51PrtTyHnUB0OT/AJ33gMARct11fEo++EOpmK18LFRQgejD&#10;9kvcp89Xy30ooBzvU64FLwhl+12lywJV/R+ppQ5KmQdVjTDrOcxMqJaVbl6u4vF8XSHI1WOvkZik&#10;6kPZVA0yIzrEXGg/sKkIzw6y4gWhV2jFqzXfjfqptri7ndKspm+RNxehPMsPFBDVnGY93p91WDAJ&#10;MFX1bL7749jtqKJYM2mZSPdfYinpwiHU7NBjLx5k1m3PDju/V79XWvXaopfNk4dPALSnlJlWGedX&#10;AtTVfJ8ooHcvoRZfBtppwUsFvYcf6B224zX3Kfh8J/AEOL8MAI/DRHBy/ISy+WWoH/ik3Y5RvdRQ&#10;B6CkJ+nxb4HPD8CnHivLJdVnko+kfn4d+XeNAWigdH7n/i8DbMFfRw2l5S6rJu8ZKjVU86AuujOU&#10;Ia/ceAehgk8SmWwIuNF9vo1/S/cJeNSWlwKKUqckJRnUe5N6JSEJSNWKV8meSRAqRVSXHZxydDOi&#10;2nKXQgpc/gDW/gbm/hFkhmYv/xHgUTrqPgd7gkuvVgoE/ZymB1M/66nbw1vnv27Bh38MD6Jqx/sl&#10;p3A41cf0iqj/mL4FL2BW6WvzSqiWpqTmCkAFpb/MgrrFJCnA/Cy+A6PfgNIv/Kw+8nN8w8/0lWZq&#10;pS6r1c7P+Qngr8Wjp/zcdf11CEBl1/RcM7ooobebXAlEfwxf/Jf6KQD9OlBDC57cd6DzYfMJTopO&#10;oc4f52/1BEtILECS/T50kZlPVNDOUpLdSrCXO8UiZdHm0Ex7MG5UsWutbcwluIZwFgFoCgpoPGNf&#10;AtAEve8AoFHqhEkBDbXi3QgY73XOVD4UtxnD+55K758CTsVsqiJnBGEqPljlvwGoxs30fqlFJNkc&#10;hoOowDOBz+G7gEH0ptKQxtKRZDwvH1BvQO/vl52TEg7jZyN8wUZJ7H6oUtkDSUMYS2M5OjURAMUa&#10;sqCAFCKM5AtJZly2aqItWvm7rWGrfMveabbt4HjbdhiT9uNTbV/RDNt9bIpt2v+7rdvNvkptpPXe&#10;LbTrjwpt5Plyu3pnHqphmpXVx6CWTrFVgGgWaqSgUElGyn+PJilpDhA6Q7GdHOOBwQUrWWBii375&#10;xnG2kYWlHYDv+u3TbBGKZi7/L1ct/NA2fPoCZj8XBqV2ukBUAOrmPVE99bny8ACdvwYP0TW0+GnN&#10;FyghiSWmnCXMu6KAJmpuNWRor1z65HnM/eYzX8ouThojCHHcn0s7/8SFOOu+UzgGoOdLd1kZGdL7&#10;dyy1HeS3FmRH2+ypmHrjezmLdJ85LNNESIYGEFXxKJYJbLfHyDQdqExG3VSl0WrPYglJwKnKxa5J&#10;IKo2vQA0KTkOxTPSIrEdmotN02wgQEdBqHxII1hWkjoqCFWbPhozd82BJmoRCQVUECofUPlrZSUr&#10;S575S81hUrkM/a5ZFGkHNmVaxfHldq2ZYekrRcDnccaUylnEZLlogBbDrYuunnN9pLPIbnWX2O2r&#10;+AwyeD3UgarUx+Ztx1kbvMJcWleZXWQpZP/OQpc9P2s6v1y23edQmvMUgEbOwaJBBYBK/YzgrG/O&#10;jMDmSBDq2gKS72mdOwBlmSglAnsqKj062nLj421BKtAOgAoYVemREZYRxcwtaqbAMvzJ4p80Pvvd&#10;H93ZHGd7OstzZ3oArOAzHEQFoQHUBsqpV0V12YOjVyP/LwCNnoSiO5nfD4bBMgn2rXcdfWza2Mfi&#10;zDYU0eljOkcV0hB4qtXuSzOeUj2no6xK5fQ1mcuCz7FCAeX/TeLFSxUOoxP/HEcbnkIR1WzoVMoB&#10;KIDqAVQvKhpMn5dMC55FpMJMDJMz421tfrJtXJBqO5Zmo3wSv7me6E3g88TmAD4FnqdxRFD7XTOg&#10;ZXsCBVSmyxW7Vlrl7lVWtWdtaAGJDHbmodSGF2jWHd5qFw9ix8Tcp6q9hMxwZkKlfgo+r+CdJwVU&#10;CqdU0F4y4QWdgs+B88x9XsQOpbWati2Q2VzJfBaqPZCp254Amk+7LuEpeRGQvMh7jRRH1FBuf9BF&#10;ObAEPlu0KAS0hi7r+LDj/CiAPgVE9TEEs4/aL+BLKcAMwFYQKiVU9bADiGK+UxB6H+gUhApKpYje&#10;bqwBLlFgUUoFoYLJ8BKQClYFmwJPPV7HG/Wor0DoLTbfb3G9r5LWO7DZW4ECCoAOsBU/wHKSrncD&#10;nV1n2eIHOntCefK6LRxAPYiOxW8yM0o7XgBad2QvAErbHGXTQ6iUzkDtDFTPBtr1UkIFoILS2sP7&#10;7Nz+XQ5CLx2Sen2A3+deV1JVNWcqAFX7Xa33TrbvuzgKQlX9tOKHzvP9Xaixe3X8rJpCKihm9I/x&#10;A1UL/uUVZjUBSpWA8jMKqKDy62CfA1ApolI/v98YQrkiDYk5UD3ufW+Xg9RvPOa7IjtDACoIDQo4&#10;ZZkoHEalcn5n212w+Q2QVAVeoQNjACrjeupvlNRgK15zoSwwDXXaPwMADQlKrlBUjdtshNsEn7dQ&#10;Su9oOUktYGDIFaCkeE7BqMzqX6CGemX0rdTOUCveH98DXe+43fmFAqLfpXSG5icddPqNdEFf+Ia6&#10;V0fD1UyBn2/be/VTwBi+1e6hVKqlb6V7hdODZrii+qtKquvhACr41HUPnx5AvRIq4BR4CkK9Kqol&#10;JS0rAZ3KhtdlQejffP8eRL+ggr4XhPJzfKf5UM3Vqi0fglIB6QvBJz9zn44kCH2kZSRa8aob2oC/&#10;4NruvvUuANVt73s0A3qKUZAzjIIU83pDG7715CiACj77zyHukH6kVnwbCW8tp/E1PoOHcSmxtixd&#10;ntm8zNZksAEPeCZr9pMT/1h8m6WCxgOaHkAdfIasmCSCqBvn0o94L/PwGQBnqL0+U612wedYrLSf&#10;BfUQ6trvlM9zH81yB2R9O17vlf59VOKNYFWw6QHUw6csmXTZe4TqfvmK/gtAQxCaFsvWO8vcglCF&#10;42gxen4+1pCLptjqNcx3kte+av1EW7d5sm3cNdl2HJ4IhBJTeXSibT3A4jRznytJFdqOSful9ngb&#10;frTIHrxdxl/QVoY59tm7f7bajSdLsV+Ks52H/2MbUUJPlEda+aU023l0urNdkldoIolJMYwhxmvZ&#10;CRjMBSQXomCu3jzRNu+ZSmSnQBiY5Hbdp5nUNGZT01VAqDbi81agVi75PVhSQinNwvdTc55aXFqw&#10;dpItw590JTZRizGjl41TJm13qaCC1xQ2/AXEaYB3hKAYhXYWX88MoDhK1kx8zHxGCPYUTxsD0GYs&#10;XtrYej3PH9ApNnhXFaa7RJ9JsrShFEE5k1mOKKl5KlqYMUBkNPAooBRYqqSEajlJ4CmrpkxgNG9e&#10;rjOwT8tIdcb2ceTOx8RFW2RcFNv2c2wW0CkQDWB0tlNCY7QVD+SqDS/4TAE8tQ2vhSQpoBlJqKBJ&#10;GMsyixnJTGYCs5kr5kXg/Vlg54rWWseFPczHM1R9/zIuIHX242mbfXvYzPP2kj27Vg2I8uZ9DRuY&#10;FhYw2pmrY9ZzoIU5M2qY7NseljLuYEtxnyfqNRSiijO7HJRPBshnTMH7U7nvnPXI91NA6iyYtPEO&#10;gM7lrE8A6p8kOqvTkykO+FMlzJrjKpnt9UwANC8hgVSeFMuPx2EgIpICTOeSCR8p9VIb7XyfQKiU&#10;T5dXyya95hhd5JeP99QgNY9NiyBjnv8nAE3ncqprPQDuIUVVACr4dMXWvF9iiplGqgTgNxcAnIvy&#10;OHt8cAxXPqMAQFU0MBjFY/V4Z/s0HYsMFoVUglIddZ//eM7fLVTBxw95vWnOM+Qx6peLNNvp5jxD&#10;qucUjqpJfLxJKLG+JvIxxrOIND6kfoYroFJB/xwXtOQFoNMAT9eCF4DyYueSMnix0exPXnyELWD+&#10;uDAtzpZlxAUAOh8LpkJUUCD0yNoFwCYAunGRUzmLgdEzwOjpTYvs1NaFAOhSK94BmHK5cs8Kqzm4&#10;lvbTWrcJr1aUAFPLR3VHtzh1VMcOwFOm7TJr7ipni7QKE3mZN/Pc89ZGasH3YBTfj1H89XOCUHz4&#10;WNp5ggqpune5gvnPSpQJ2uGolIJFD6BPu5kvBBCDrfRqp4g6iKQ9rzlR1T0g1LXsAUsB57MrzCAC&#10;sC+vXsb+hyUYruuoeshj9H/1Me7z+fR4lS7fZ8ZT9YgZz8e04gWidwDOEZTN25dRQYFJHe801Ljj&#10;TWyWdLzXpDlIvkYuawlHjxvB+/MGlkxDSgrCiuk60ZWDQKeO16rY6McL9Ho1AIoH6FUWj3ppvfcz&#10;C9pfSdwnsZ89DkpJdirl54lPZ0/FCXe7ILUTWO08KwCltc7CUO3BHXbx6G7n2+nnPBsBU5VgMpgX&#10;VbseBZSj5kZ1u5ROgWftAVrubMxLFfWtfM2QumUmjoJR2T8JRrtRQvvK+V4w0B8mxekmrfiHDSwf&#10;Xab1zkLS49Ym2udsrofa6O97SUK62mZvuluBS5aGnKrZP6qAfgZGv6KMfh2grvfbZyD0Yy9znxjX&#10;fx/sd/D5BaN6gagSkDyEBi15oFOqJ6VUpJ+jaUYAjGI17wKId0YchCrlSGroTwBVOfI/+Vh/D19h&#10;gYXUpL5m+9RNcg5/J9/5e/vZe9lMRayjDTYDoiy9jACltwSjobqrWUW15AEllw0PRCkxSW15qaBS&#10;PaV0qr4CZEpNUnyn6gMQ9g0A/Sn1MwScf3vQ9KplSIF0kKrHeKAMtepHt88Fih489Vhd9tApwPSX&#10;w9VR3673yuavrXf/Xurb8P7xHo4FzAJg34r3s5+aBRV8hoGo/E59LrxLSfJzo6H2/Tdg9CPqseoT&#10;P7dP/Pw+8LMUiApI3/A7dBCq9rsUUW3Eq03P7+E+vxesBtmEc+1333bX7KdAVACqyy87ikcB9FlX&#10;MSe4p50KerOOtLTK7Zwwb8NSDe/i87yWVRAfXCr43ONCLup5jTu+dqGtTOW9TLZ3LPbEYjwfg2Ve&#10;PGJENK/bUbzOR7D1Ppftd5Ug1AGo4jcZKxOExrG1rlIgS+DvqU10WSxp4z0AUA+dXg0VqOrx8gHV&#10;Uf/fA6g/6n1SXUIvvuh9VQAq2By1XuKyj+DUbKhKNk1q07v/L5sm5kClgCazbJyCGJXJeGB2EmlH&#10;WESqM5uTPsEWzMNeafFUW7lqhm3cPNs2Am0btk61zcxF7j6MInngT44TbCPpQKtpse848B+rqouw&#10;6yieT94utxeflqLPrwNAt/DXvNE+fN9gj14utZ6BDLs2nG+vPm7lr5Uu7y3ei2oiSEoab0sB0VQg&#10;NI0loOSMIF2pALP5VSih2/dOty27J9nK9aiXKKA5QKcSmJJVWhoq0HwnNkuLmQUFRAWhmgvNWk76&#10;EYtOmbJvWknE54bptPUjiNXEZio0/ylwTZ3PYlbW7zYT2JzKYvjUeNryKKCJ87FBBIjn8vXE0ZqP&#10;AYxX7pg+BqB1eHhdbTprzfj7ldIeXL2EWU7ySwWgamdOA/JmYT0QgTI5axYKFcredH4pM2hlzmam&#10;Ii4+ypXUUCmgasOnpqc46MzNzxkD0IwU0pbiMbmPtQgAdDYpQHNiIpzx/Rw25FURoYomXSASL021&#10;/BNRPzUHKnN6zYHKiikxis2vKMg7nsipeTF4fRbaBVJmWkhn6L18nJl3XiBZKPr4oNk+U69GanED&#10;oQV2pcSeAqe3OXbXHbL+puOopCxktGNh08kyxjXeRHvOE+5x2d7go/aK7c7rtCe3rJqPmobROT8P&#10;nYXJYmkGP5c5mOzOno4qOkNt+EABlcWUngx6kiipIY4/WsGnFMO4Gcx2Tg8SjDJov+cAoPOSkiwn&#10;Lg7wxJYJME0C7PzMis7a1IZX+SeRPzMTRMnnzJntApyZ0RGuHIhSQdthtlNTVR5ABY2CxXCA9HDo&#10;ABTIFHxKBfUQqta74FLwqdaJNhj1QhHLLKpXPNWK99nwoyooLzZO/QwZDXsAnUubX632cAh1IEpr&#10;RjWV9vtU2jU6TubzBhA6ySZw33g+3gS130Nt+P/discTVADqvELHjSqgM9nAdBZU/F6SGI/I5oSn&#10;gCW4xankwQOg6+al2Bba8LuWAKDU0XVkvjsAXeDUzVIWkQShJSwlFe9YZJX7V7jjGTbkLxxa5zw/&#10;Lx7Z4EDUb7sLONV2rwVK1XpvBUwViXm14qCr3iqpn2yTUgJPr3hK/VQL/vblUqd4PpYiST1SSxuF&#10;8C5qoVMlma980llnz7sbAEk8IJnZFIAGi0MBfErJfCSA5OPcYwZT4HqXoyBS4Pm8ux6/yYt4Tdaz&#10;bQ0QAZ6CUV2Wyvq0k8/dqVY6CwocVaMtfwBUX4cA9FGoNS8FU9Dp1MwQhAo+hy4w7wlc6rLmHm/W&#10;CUaDGUhZEem6bIkEo8MY0I9gPj9EbKfAUxDah/op+OzGdmmA9vyQbJtQSQWhAtCrpcdQR5kNLcbO&#10;ik15QagHUK+ENhzdazX7GZE4zIkB3p0CUA+hDVo60vY7y0gCTQGlVM0ARJn7DAPQusP7+V3vdwDq&#10;lpfYoFcJWGXBJADV1r2UUA+gAYRWOgB92NwAgF5C+aTtTvSmNt7VUhdsOsUzpHx+G1RSUb9rvasF&#10;r/a74PNbqDyEfmEe9AdRnT9ZUPIq6NdBZj8pteI1D+pLMPoTg/kvw2rzAycONodQPq8DpR4+B1A+&#10;gVi150lJ+kJ9Y5NeefGf+Dt7x4nJe1T2TyjxX1Haf165YP9cvQiIUn2XAhglY9wGafuOtARpPPdp&#10;z2tLXktKzwClFwCTVFFBqRaVpIRK8VQb/h1AOgqgUkeBNUHodyBOIPodoHPznoI7gaEHS0Gev80r&#10;n4I3X16RFGCGq6XhKqdXM30rX9c90IbPjPpWvL9N1/0cqOAzXJ31sOuVUd2nr18QKhXUw6gUT773&#10;n4CmU0F1X+h+waniSD+jgiqSVC15AaiHTwGolFApoB5A3UY8MCoAlfopCGX7/Z8bvD+ygKQKB1CB&#10;6Msr2DAhzDxqK3LweQ/4vNWAI8dFvU5hGUd6W1f51pAKqs13Et7ooDYXbWcuer0dW7PAliczRkYX&#10;MAEHkhjeNwWgMQLNcbxPAqECT0GoKpLX83AA1Z6DRtZcpjudQ69qBql+QTymXsfVWVTpfVbhKgLS&#10;cADVZb1nKnUwSB5UZ5D3VwBSYo73+3SwKbvE0Oa7LkcxW6pteJeYBO/EyqCey4F/KKDLjocANBUm&#10;ScehJxuryLzUWS6hMSdtCiN7U21hAe3uBZNt4aKJtnL1NFu/eRYK6HQHodv3AaCooIdOTbOt+GJu&#10;xJj9SPFEa+vNsFuPFtrAHSDzZoLdepxsz97n2/MPC+3j9zX8LWh5Zx91hCqlKviL22OPnq+x7mvz&#10;rLgsCthkvhPwTEGBTAb8dMxG6VzFHOam3SiyeIguWMbsJgCqiM8UHquZTbXNZaGUiBKaIkWTRab0&#10;5X9hKA9cumLvBv/QDOZZM4FSwWnqInmTsqHPBn7KQgJ6gN9JjAFMBkAnMxIZycfXdnwaUJvE1xDH&#10;55TFVAzl//1PDXF99ZX77SzehHu2LcRyCGP57Ag37zhOUYazyeoGrGbwA5/BYo1Sk6YBn1P4hUzV&#10;UDCb3VExbLfHRrGklOjAMykl2VLSsGTKzrKMnGxLTk8jfirNUjLS8cJKwdop3uYyQ6qaA7zOjJ3t&#10;ahbgOROLnOkY08+JY/YxOcKiMKCPJGEgXhv5LPq4RSC+tkV5MbZ1Tb6dPoL/IhYQrbyBXyEpph+f&#10;xEdYTby5wzYpM52PGLS+z5nd7SssV/CEEnwO0VborNljXcy0XGsqspskP9zFhPfVLUzp2Sr8hK+d&#10;6i2tpFfMNVXj+TcXBXTyf1g8UoSlYjmnkYY0BfVzOsst/Eykes7hj1YqsQaltbmneZZYQNDn2gr+&#10;VPGzGSeIiyeVJ8EKaMHPQwWVIipgVJt8dJFI9kry+OT/jC0aBe12QWksfmhq0fv2gp91URvfA6cW&#10;nQS7sm8KPj/jDVM5kjIRN2s2TzQWwEJzn4JPt4FOTf+Ln7V82kKWS6NxnXz/Uzmz1UB4NE9IfZ+z&#10;NFhOnKfbZAwNlbtj2MfTfKeg1s18hm1A6uN74/mxLPiJLnZzCh9DIDqZo2oS/2+iWu+8AKkmslg0&#10;gRbPeODSFYtHKgHoZK67PHi+VpnRT9dICX50enHRi0gGYx75GNILQFdiL+YBdGch9ktLM1FA+dtC&#10;7Ty7vdApnGWc5BRvRQ3lOaKq2LPEash+rz20GqBZ56oGU/oLpCI1ndzGogqzURjSq+rxCG04ivdn&#10;EZGcJ7dbdykv5qgGUjq7Soiy5Lrg80Ytf4uA5506Fo3q2W5vZEmIN3oBpKBPiqSAT7Cn9rcvXX/a&#10;ddmVlEgBoZ/fDB4v+x9UUFrnd7Tsw6a5QPQZACqwlRr6sqcBX0mgk+tPOOl60VPnYFNq6SM26h+w&#10;0HS3mZM0tfQB2Idqv4fqEZvvD1g+utvAfZjP30flvNfI1xc6Ci5Vt4mhDOCTjXBqCF/MW/hiBkqo&#10;oBXfTyBUwCkFdERqaDUqYkURt9GO59iLqino7KuU6klyEXO0V0oBeUrqp1TQNpKKmjCL78Iv9Coe&#10;oU3HtSREixBorNm73amgsleqO7LbLh7i9Q+bpbpDu+ziAWW/73eLRfVAptrtqjoUzxra7QLO8yig&#10;2qK/dEj3o/qwVe/Vz+bjsntS5CfKa1gb/joqqGqEhSQB6KNGThQaGu1VZxdtTyyVupnFvD5Ay/sW&#10;StSQq68Dg5QAlNSjXhaSelA0r/Uzv8dC0hCtcoBT4Cnl00aGRxVRuzkEYGDXhBKqKE5B5o8R1FLm&#10;POUJ+mkwWFT6MoKKipoqVdVvz38iY/5dTzuKWLu9v9JkbzuAzfY6e8uJxiv+bt5iu/WRWeAPzCC/&#10;4W/o9cVi+4LS/gOV/BvKujFz/A9zxpjKGskHRrZscFQKzy3gR5GQ8gx9opY8oOQtnJSmJAh9o4Ul&#10;lFFtyjsYBcg+Al6fgbCvqIGC0G8oiIJPpR/9LbD0s58COq8u/qIyCt7cnKU/6v/pMSoPix40BZFe&#10;RfWtdt+WD3+sV0z9MVwpDZ///FVN9Yqob8dL5QxvxWs+VBXepheg8rX/0LysNuIB0K9SQfmZvRvm&#10;29BMKGAv+NQMqOZBH2k5iXEI2TFpOUkzoDcbULMvcgJDAhLt9tddZ93s57cRWvLXaclTr3tL6IKc&#10;gVePMa99hKRPlh8bFYaxC+VzJ5622MZVcGQ8rb10p0t6qzu2geNW1/05uGoeGfBETNM1jUSwieX1&#10;VxvwkWy/R+DjHCigY50xiRPqmCkDXt240e6cIFQJgFq4VWteS7dhFSlHF0qte2+/5O2Y5PesTqFb&#10;OEVoULcwUb7joRlOxWRH874dxXu4YFIVM4ORvtFip0Pv68qA5zYtJLmlJO128H3FIDzF4RSUQgx3&#10;OotIOSnTrSCTsa4MjtnTbXEBbeplkbZ4wTSbN49kosWTbNGSiZZX8LstX6d5zFmkGv3FNvzvbKj/&#10;YRtoqe879Yc1XEm0hu44K62dYGUX/mMNXePs5uN4e/GxwD7/s46/gWNUCcXzyzjZM07urNZd/2kn&#10;7M69dXaGrfqFSi2SAgoARrOUlMDlPBTNVSiP8h6VfZKWj+LzSC4q+NPiUS8TFvPzABCjmQtNxCs0&#10;llnQBAA0ppBOL49VzUG9nAE8zuQ4C2iNZwY0DliNx1g/DsBM1BKTgJOZUbXbtUk/b/XvVoCZfb62&#10;+GUlxQhADB9rFEAr+AMqO77ZjrJUIQDdvmm+LZofb5ER42zceIh2mlKSSC7A7V8pSao5AkaWiGYw&#10;EzEHFc4DaGJykoNPX2kApyBU4JmcmY7km4khawaSb6bFA6rRzI5GsNA0GyVqJubg02m7T2HIdyoA&#10;OgMj+jlsvUdg7D4bX9KZs4AerI5k/C743A0cnDnCHz/zci28eV+pxzuQN8mbvPg9GkAVIu3hMQtF&#10;d3tpO/Jku9eHp2E33oXd2MxcLUbxZAaUFoPa8IOt2NF08wJLbNkXnrjv7zJXhdHyN2xEfjA838wb&#10;Xyw58B5Ap2NaG8EfotoBThFlPmU2f6yyiBB8eusI34KPkX2SzOEBzETmPOMA0FQ24TPj4yw/NYVs&#10;8qRgNjRsechBKPA5CqA8ORN8oazGAnzRmPT6BSSBqJ8F1TKTSklKGXyeMQBFiZ1GugRRZwJPQahK&#10;1z0c+sUgmc1Pl2GwIjGZ35kFuM3W8Dff43TAew5PyAhOROTpKosMPUYxmipvr+EXjHTUdrv/2IJT&#10;7zkqAPVZ89P5flzWe6gCCCUHHnPhcOD8vwB0Amfaqom0fQIAZQ6Umk5N42955gRCBPidadMxjfze&#10;XMY9FmAvpjSkdfOSbMuidNuzPMv24QUqAD25YZ6d3rwA9ZPYTeosW/ACT1UZWfAVuwqtHBeJ6r3L&#10;sB9ZYdXMhQpA64DRetKRGojjbDrOnBTVBnh2ndntqhszelU/f7u9ZXh/AqLDqJ6qoXOMhlDDbICP&#10;YEV0m61wKZ73WOKR4ulgs5P2eHv9aCtbquJdgO9RG3DD/eFA6pTRKw0OQoOloQvAIRZKaqmjjqoE&#10;nWrFv0D5lGKq0kyo26wHLB4xK/qQJaZ7LQAxACogfqTlIy0OaYEIs3hfgtCHLcw50mbXUSWrIdWD&#10;lvpR1TNQPpkBDcGpwFOXRy7iBQqAqoZqmMc+zwb8eV0OFE9X5zDXrzrhoFMAKosrwagAVK14pRd5&#10;AO3BH1RZ74rZVNpR3QGgE9B08HlgB0C61S4dBEIP7x69r2Y3qvX+ndy/x815CjIvCEYB0HP7eRwA&#10;evHgPtrxmgllntR5iPJ5T8hzlFx65j819+lL4KlSC17w+ay1hWUP0o/asVC6wkJRdx9tdIHlTUBy&#10;GIC84yD0U/81YLDfAahKAPod+PwJhP6NH6jg0wHo8JD9BFaliNrNEaeEfsOqSRA6upgEjMqQXgAq&#10;9dMDqOZLdV3WTR/78Q292mKv+dt62YIqzsnEK2Z5X7A09uQCrVnqFX+Tb4HPt5wkveT38JbZ5U/1&#10;Z+3DpWL70Vhmxt+MtVWYdVTZP63lAYQO0KIfQhEdAkQFofdkHYQiqtJlpSm9VBtZ4Kk5R0BLs5+f&#10;gLDPas0DYF+BNMGn5kGlHgo+lTD0j1/sCd3ugFSKowAvBHZ+oUfzlA7swgFUgCiw9AAaPs/plU9/&#10;9AqmB9PwWdPwOVJdFmiGK67hiqru85DsZ0B/acc7WPa3hcDZm9V7w3pB6Ef93MJmQNWCF3w+1M8X&#10;5Vk2TYrpVCLSTdKQhi45L9BveF7LA/QfWvJaSnrbW4bSDpT2cmJBPezghLjhsKth6volujRU73lO&#10;mKtIcyvdHUQL8zqmtLc2TqIvF+2yw4wuLcEtJxmAm/s7KhjvlW7uE9CU+hkZGsVy3TB1yLjNQ6g6&#10;cxJJwmOmBaR+38DlwIfcX9SyF3y668x9/juOUwbyAYDK91lzmw5AqQQsEuPZ2YiEa+YqWIZ9l2i6&#10;mDF0MT2IeijVMQ5xyVcC73kJdD8FnwnwSApWTKl0YzMTJ1l+Ohvm6ZNtHulHK5dE2bJCvKbzac9n&#10;0vJmJnL+wkmMJgbK40IWeFbRdl/P0tGm/bTgWSzS8XDp77b/1H9sC6ro6Yr/WEf/DBu8F2V3X2Ta&#10;sw+FtOP38jfBc8qpnzyvjJM66wpVpb16y75BQ6qtwy90PjC4RBGcWlYK5bwXbpqMvRMBPqsBS76O&#10;SPzSZwKnE4HU6cBqJAtDsUtxL1iD0ruanymK50zBJ+powkp+NyihM/h/c4HUKEzsdZzKbOdsgDQe&#10;4FyMWf6m4xG2E2/TvSWRZL/PJMWJeVOgU8tTh0pnWcnlZDtckzAGoCW0DUuObHKxkycOrrPdtBjn&#10;58dYVCTARZt5Cr+oKfzAZ0YCHmx6z8Krcza/1OnMI05mpm4qMxozOUuJwEIonqWaONrJyWx2C0ZT&#10;UoHOzCxXaVnZlpGX50oQKgCNZXteEDqXzfrZzH1KAZ0WNR34BEL5IxH8zuXzJqfMsezMKFuKUfhq&#10;1KlDO1GkjtHy5M27lUSWft4kb3XzBkzb5+kgb8600h/1o+ywVOSUT8x1B9jou8lQ9b3uYntD8tGr&#10;Ec4C76L63LqMSsqc2hXm7K5fJMaYGacHbI/SKvpJm+hv5pXaUGFS9f2igM4WzKAMC0AFnx5ApX46&#10;+OTsS3OyOkYi9ctKIkpb7KiWCfyMVHEsJCWjTKbHxrBAlWg5smGKxCeV21M4ZkRpiShINfJqqDOW&#10;9zOcmi0FQFUePP3CkmZc/Da9Wu85cbGWHUtEKgtQemLrCa2zTf9k1/XwBSK10YNMd8YMOGt1RyBQ&#10;AOoAm1bFbFohAk/3PfJz0fc3i1kaZbhLzfTt9fANd7XdVU4J9ZYboeQlpV0ojlMlGFXspst/DwGo&#10;g1A2KSdN/JOlo3FjMAokaxb0L7bcVV4BncTlKSijXgEVgLpceCB0LicSAtBknBayUNsLUNmXZcXa&#10;arKLNQO6e1nmKIAe2wCEYruk5KOzwGbJzkXkvxdaKcfy3aijO+bb8fWZtObzAdBlzHqSBQ+I1h+h&#10;JX98IxGPm4Ef7Ep4gfbVdWan9dCGVw1UYjpPK/4ac6FDZKkPVpGrTvt4gEz1QUBrRLGWeG/eqqt0&#10;gCeoe9yu6MYmV087m52dj2BOJcAThOoxz6+QNd4N5PQ0o3RK2QRMuS9QSAFEB7OaAZVyWu9a+U+u&#10;cAyVW2ZilvRmAw4R2o4PLS+5FryUWNTPB9qG12IRICqo1dd4u572PglGgRKq+9T+B3wdiAazn5oD&#10;1fUAQjFqr8EvE8VTl9XC18KRlo+uCzzZfr9RV85sKXOg589wX7G7rGMfG/Bqt0v1FHhqOamTLfh2&#10;4jA7zuAuQBpSD6lInaQhubjNwwft0v5dZMADlQDnxf3brWYP/q2AqPLfGw7usfO7tlrNzi12cR8b&#10;7sBlHeApf09Bp0Dzwn7UUYA0HEBlcN90jNlR1E9BaOcprKHOkFuPCtpbxnhPLaDNFvztWtTlZjw/&#10;21qJOuT30trmVNB3V+m4AJtSPQWeduu2O36+Fiig34eAUyDTqZ/UzxFUTgeagRr6z41hgBQIBTy9&#10;AuoglJlQPw/66VqQjOQV0I8DKKpAqSDVteo5Svl8283IUhsn8LgYPOP3+YIFsWf8DT4igOA+Iw73&#10;gP6H5UfsGfPLD0v226OzB+xN9Ql7yTLdS/6O3+Np+4lFui84Oqi+N6LY4EVrfWrPYwXk2vLayObN&#10;04OocuRdfjzw6YzpH4+VW0jiurbivwKiTvUU2AGhgk8HoVIIfZtdYCeolCIqdTG0aa5FHpUDUN3n&#10;FVOvdvoWum/HeyD1Lf7/S+nU//ewqaP/eF4t9QtI+pr0sf24gIdkfe36mrxCK+j0rflflFu/kOSX&#10;k7Qhrza8a79rGYnSgtIz/g6e8jPlfcyNP+ioGm62H9cZkcCUnqSI4Hi32ZnSv0WoedfHDOjVUleP&#10;O4nZvawIYJxkSEAausRlzOgVDXy1Ciu5swBo+T67wqx6JyfS3fzeG/E13osCujQ1xlJ5j5jLGN9s&#10;SuqnNt/dCBfgqXGuYEwrGOfSHKhGu/xyrIQTlffA9paD3rnFwaeb3aQdLncY154XhCIGheZFHYBi&#10;meTBMxnBIQ2rx2RuE4BGoWIKQFURU2RArzY8OwJO8QzAU9vuvgSuqkQYKAmLyuS5xG4DnylwUlb8&#10;RJuXOtUB6PzsKQAoUc/zp1p+7p+wCy1wwDMbtTFdVkVcz+C4YvU427LnT9t3/C87iDn7wdP/saOl&#10;v5HvzpLO0f9YZe006x1OoB2fYNduJ1l7X7QN3Mvlb+MQdTYEoZzYGScWxsiLFdnTFxustHK2bdvx&#10;G63+cbbn8HTbdmAqGfGkGGHdtHQzM6A7ZtuynXNsyY5om78hxpIW05FdxFjCEkYblzOmsA6XnnWM&#10;7K2dbTMA1wl8rXNooWcQa563kz2cjSjGbOHPBkQn0uKfyfxoEh87h+Wi3WdnW+3VArLfF1jz0AIr&#10;qY/A25TvlTnXoxXjrX0o364/XmXtt5aEASiLRxXMqQnmypjj2Lpuni0EQGU1FMuAbRQS8wxiOueQ&#10;Ga/SbOYcfpmaAZ1AvOF43uilUM2SyofaFk0rWSCamJjID5+2uyA0LQMlNMcyc8cAVIpoCr6hCdg3&#10;RWGJE0likjLo58TREmb2U0b4M/DbysyKsQ3rFtheNo2Ljmyxk8yZlHI8fxL5vwxTaFrvI7R97jN/&#10;9Az4fEyO+9MB3mx7UXlIdrjNE6mXJ1FbJXMrF/fZva4zPEdpKeH/+eV+I0tKHfb1YTuBHfX2gtnP&#10;58SVfcPW4ie5xj+e8yaACtrGG6KiG6fxZJoaqqD9Lh+yYO5TYCbwlCqoo8AskjkWD6CCNKU7SA1V&#10;JbIwJEN6wWdeShJqKElTeIDKCzSbcQYtEwk+vSrqt9jVoneb8aHZUF1WCUC9Gqr/ozZ8ZnSUZcVE&#10;UzFALYlLqKyK71Srw0OomwUFdHV2qTlOZ05Pa3+2ItCAQeXFz9DYgeLKNAvM9ynwdMonpe81FqsL&#10;qaCCT9dO50VG5TfcBZ2CzwiUVh29Quqz530WvFIvBKOCT7XjnSKKsqoKh1AHomq/h2ZBfRte6qcg&#10;9N8AyiKSU0A52wspoMEQOZuL+MzmM6+0OCPa5cGvK0i07ViR7V+V6xTQo+vz7PjGeaO578XEcJ5F&#10;+SzduQAVlE34XQutaFOOA9Bz+5Y6AFVdxtqspWgLqucWAHQrIBIAaBttqs7TO+xq8W4HoIJPD6CC&#10;zyGAapDlmRuofjdq8Oq8UGa3iWxU3SI/XLY9D9mclm2PknMEoCpdFoiOHesdgKoEnw9byR0H+hyA&#10;cjlo1Qet+UAhlfJJO76rzs2R6qhZ0sA2KUhC8qVNe82PCkAfA7NP1e4P1cMWOg5OAWVbPlRqzftt&#10;eUGnANMtIvH/BaMCzGvMeQo23QITiqpsl7Th3kurXZcFoMMXedw51E8gdPCCADVYQBKAau5TOe3t&#10;ZzSHSWsQAO0sZh6TLXapn4LPJs1p7kex3LuD2mYXdm0GNDdZ7W5GJPYzx8Z2fAtt93oAtWorkaqo&#10;oA0HUD0BzsuHDhDhicIDwHrVU0dBqGDUw6dvwbccO261e7h/H8sZmNIPo3wKQmXDJPB80U7MJvW8&#10;jahNAPRDr7baaanThv8xzCJQqBUvxVNteMHn3zdGKNRRwNNDqFdDpXqqpIqq/e7V0XAA/djfMdqC&#10;F3hqyekDsZ1SPT9jZP+pL1A/36Kuv0EBdQB6qdKeXqywp/w93sPkf6TogA0c22G3Tu62m2w8Dx7a&#10;5Oou8823j221YV6bRxAxnjNW8hpV/23lYft44YT9TViC4UdrXbQOe2kZCkaHeNO8xVyiB6RntJFf&#10;CqRowb9F2fMw6lRRoPQ9pcz3b1rUUfs9VD8BtlEAFWwK3nx73auioSUepypKFfXzoR5WpU7+HSpB&#10;omDUt909gOox4fOgfgFKR8Gl4NOrqb8uNOnzCUh1e7g66heTwlvwHkQ9fKodz2UPnWrDC6R9O/4D&#10;APoWFVTgqeM72vKC+VfDwZjD6NgDKvNQk/3QjK6y4e9IEaWFG0pJ+nxNpvQ19oJdiKc4wTxjOfdO&#10;Iz7ERG/6KOD+GrXig8jeFn7HzcXMgPIa1snJyBWEoDp8jXevLLBCxprSCWCJ5PVWEZdKP9KcpwfP&#10;sX2BAEAFn7IGFGj6BaFw7+p/A+iYBaGH0F/hUxDqAdRDaCoOPll0btX5SlLCEbHjHkL/LwD1yqcg&#10;NIBPbBG1fERHNhUD+nT8P9OiWdLBfml+xlTgk0jNeTNtHV7ka1dG2IolM4BQIi2pDOYjU9gKT+e4&#10;mGWfA/tjrbom09quFNjAzWU2fH+59Y/k2eU2EoNQQU+VjbPaxsnWenWOnb88xTbTpt+85z/WO1LA&#10;34NmQIspqaCqcuqw3X+8wk6cHm/r2ajfd2iSnSmPtWPFkcx+TrI12ybb6m3TbNV2AHT7XNt2PM/2&#10;l6y2zUeW2OZjy2z9kUJbeXCRLcJDPX0tI3vLZ9hMIFOKZ2Qh2+5bptqigzNs4X4WrTaSQAl0CjyX&#10;7Btvm05OtvVHf7eSpljgcr713Flod96ste5bOXaudZadPPebnar50xp6kq2hN80uXU0eA9CK49vt&#10;3CnaSuWHrZqjWtsrF6e4yMs0IjqTWPyR9VA0QCglMon5joQkttRpmc/BaH0m83QzUEHnSOVjqSga&#10;iIpExUtIGFNCBaJSQB2A5uRy5JvMlSKKMoqBfQI58zFYO0WG/ED1MZWEpA34dSwAncJDsYqz7aYL&#10;p635/Ek7s3etVaLatvAC10MM4W1e2O73YEdzjTdVB55KgqF9SXv9djtZ1s3EibWfwEKNF0C24j9i&#10;xfQBFfT7gyb7/qiNme8u+8nG4N9k6n6618515qY4ixSAfsJUuZst5HWLcpiNZByBtoJa8LM5a5Ld&#10;kkpgFqncWFJ2BGdKetLC1izOzOZQszk70zGCzTy15zUbmoTKmR4fY+kJUQwxx1oOTgLZCdhXsKCV&#10;Fc88KIPTfoja5cGH8uEDY3pa6ACfzgDdhnwIPr0K6i2ZBKEqQWgu7X6BaCpb9lJTY1A69aR3Q998&#10;TD3h/YyNM6dnxtIPeGvIexaebrNIihBsB/AZfG/6npRaoexegaQAVHGZwVZ7AKLhue5OHeVxAk3f&#10;sg8HUK+CCj5VM/RYKaNc1oLSZF6sfi3Niuo2qaOuBa+oTpcVr0UkzX8GAKpZUM3qKk5NLyjpDJHn&#10;8TdWmBljK3PjbP38JAegBzCgP7wu3w6uznJ1fGOend62gKUjbb8vsaqDy6x0zyIr20sbfj958HtR&#10;R7cX2NltBdgwraItuwoFFAg9wUY81X5KSuhWa1fuO5YlnZzodeOu0Kftd1TQQZ57w8w03gKuBJ83&#10;gc9bgk+2wm9fRMUHXlT3MDJ3M4Rkhss/UnX3MvOWITCVnY9MzQWpStV51tXiANW3wNW69yqot0+S&#10;mfzjTj5m6Pism8eELut2KaIPac/foy1/V4tQnYFdk9rwo8tRXNYik0BUiqifDX2C6ipIldqqctBJ&#10;Prysl24Suyk/0Ou0dftZKtJxmPhNRX4OAJ3y+FTJeF7XVb2oonrsNWDVX9b1HkBV/qCyY+pQVvtx&#10;IjNPoFiGVE5BpdTNenw76/DvbFB7fdcWq9252S7tJr1qDzO7mMq3HNxtzcx/lm8gXnXbRru0ZxeK&#10;KDOje3eTH78bpXQfquleB6Eq5cr/qn62FWkB6bid382m/QEWzUpRbvEDlQ2TFo9kRK/lo5dXOl29&#10;vqoUoz7m7+T1iQ8nIPkd0PzMAlKwoNSNOiVD+sAD9Oct3T/kLn8e1Ka6FNMb7qglJpVsmWTPJMgM&#10;lpEEnKQraZEIWyYtF30CSD9ebWW2tDU4crLyGuX8JScoz7DHegB43qtiFpB6wALYLZKgruMecHX/&#10;Zuvbt8E6ti+zNizJ2rEn69621K6xqDdIKtgw0bSPTmyzZ6d32mv+vt9VH7YvuKx8JzL2n2ZAVG35&#10;K7xp9gOigyiias3fBEQ1G/pUyh0g+hx4eg1IfQA+P6HyyRdUl6WGqj5y/bMUUeobgCYI/dc2uaDN&#10;K4m+Re/VUB1Dlk4ORD1g+vdEbbMLQj0seqj0W/A6esXTt/u9yumvCzb9470SKvDUx/UA6qFVH0vl&#10;YTSk2I6238Pa8MqTV7b8D33vUj+ZB30PrL8VtIeVxhleUYpAvU0L3kWk8rMdaLZvPQDoXW67R1v+&#10;JhCKEv0PivQXnF8+92NRiBPM864Ke3EFtwxie+82FbsktsFanovnj1oPv8+r50gbIz744gnGV5h3&#10;b0P57iRMo5YTk/1rF9l84rvTaHtrbE0Rl7N4DZba6d5X3K4AnVSJG+qWcZQPqISP0fCVsPez8Pc2&#10;L7rI/1qz/OGlZSLn3ans9tBSkZZNNe8v4MwAQDVypaOuq50ez/uAZjqjeG+L5X0hno6mjqNZ8Kig&#10;UkMFoB4+pYBq9jMNA/pM8t/TCcXJwYB+QSZLR3nTbdnCWbZ2OYC3KcE2rWe8azngtpA2vbbNAdBC&#10;YG7LxmlWXpxhnZ1L7cbNdfb6vRaLmKf+uc8Gb+VbS1ecXWiYynb7fzhOsrLzJAlh1ZQMvG7Y9h/r&#10;7M22N1+2cDq0395+3mSvP6+0e8/mWfvVRCsqAQh57InTs6ziXJKdKo21o6djbd+xONsAfK5mGWrj&#10;rnhSmBZb09USa2MR7TI+6FW4AlU2F9nes5ssf0OyxS2EYWitz1HiElvz+dun2IbiCNtCatNW2uvb&#10;SzC3L8PDtGIyyuefdvT8JLtye77derXaHr1bb29+bLWX3zbY/TdLrftGmlU3zrSSmml2iu+lrGHm&#10;GIBWHdtp50/vsVoAr4oZjuO7V9vGFdnOazM7bSbG9LSCyWFPIyUpD5UoI5PWcXo0Q67RtNoxTI9n&#10;Yx1pW1vy0SwkzVV6wVzkc8VLou45JZQ5x4zMAEBV2fkCUQCU+M4s5cnPy7Ic2TflAqrkc+fkpNi6&#10;NQtt/eoFtnPzUlTPjXb+DHmz+CF21BTZJeboLjN7cpUXNmVbK+HlHk+YB9RDVM/HvVUUJt3y+WSW&#10;5X7nKQIkylkw5Izvo4a0W+3LbbJw7zXYN1TQbw9bqXb7B++0n097HIh+f8SAP8PyH/Gx6+VNccuK&#10;eSzlMBP7m2YJGcKdjDG9oIyaoZlILSChBqo9LficyVzoTMBTcD4TA3RBqAdQteNTUTkzk2LY6GfT&#10;P4JNdvxQBZ85uARkxEY6AE3i5xhs8c11AOpbE/IxG7OQCIzovRKqOVCVWvGyYBKACj4X8DuQ72h6&#10;ZOAxGqutdfmyhXmC+mHvuSjaHkAFobOnjHMlAFUb3kWjhcBa35eSK1SKUhNYCj6DJKOgPISO3hYG&#10;n37+00OoB1AHqL/U6JY8m5MeQgWfHkCljIYDqNKQfCKSWvACUZ0wROkFag6jHdhoZHOisyg9ypbn&#10;sQmPArqZk6+dtOEPrM6xA0TUqo5tyMVuaT5KKPOgtOAr9+MBunuhle8rdDAqAD2zNd8pobWHVqKK&#10;rWEGcQPzgBux49nkANQdAdDOU7TkedG+wht079m9tN2POvgcBVDe8IermVE+f9Zu1RC1WYv6SIqO&#10;4PPBZdrrTaidjSiJtQAcW+Ja1JE6qva84PNpB/OeKKTPgM0X3ShttOGljKotr8taUBII6vgkDDyf&#10;oIqqBKDPr9Impp4yOyoIFXyqHrC0JKsnv1kvAFU7XrZQzhJKhvSuFc/zkaOuC0A1v3qnEQCjbl0m&#10;nQkrKcHmCCd2OvrLul358jKpF3gKLAWaAs4AOpWEVMztMqSnvR66X9vuXWzBCz5bMaF3SigAqhZ7&#10;1Q6cCVA6pXpe3LXNarYDloBnzdb1Vr1pjZ3bvNYdKzcQqcpl3Xd+2yYex3w50Fm7a4cDUJXgU0qo&#10;VE8393kUv1BKEKoSeApAPYT2nMWCqfqc24SXGb2SkEaI5RSEPuto+xeACj6/aL4TmNRRQPoem6Vw&#10;CPU+oIrl/DrMJjsQqoQkqaJSQ7VBr5KZfeAp2h5qsXdzGxZP2mK/DngCox4636GQv+Fv5hXq+HP+&#10;hp5pPAL4vH2uxEZQPW+VnbS7/Kzv4kAwXMTIyFH+bnk9FoB2bltmXduX2pWtS6yPsaih/WvsztGN&#10;dmPfart7eIM94aTrFa3ad9UH7XPtMfvBkuhPlkTJcTRCxI1+LhCqljCzoZpVfIpK90zLNMwxvkbF&#10;ewdUvRdkhUoQ+hEl9K1UUamk2gQHxL4BpNoQ/6ktcgBNCqEUQ6d4+llKKaNeIfXwF65Mjr4nhuAz&#10;fL7TQ6SfAfXtez9L6lv64cdwqyg//ymVNbyVr68jvEKjBU7F9W340Iyom2PV96bisr7fL3zfnzSy&#10;oNEFfhZSjqUgC0BVT4B5F5HayxEP1/4G+8wIDRm93Kb2fBeXO5gfvmyf+7Bmol62l9tL5nafEc17&#10;t6mE52yxWz6UR/HQJUXism9B272DE+c6TqQFoS0AaAcjRJV0Jncsy7EcEhRTeH0VzClffSavveo+&#10;6b1EBvKCTo13ySJPEOoB1NkwIaj497Jfjw5G5a3Nx/BWSR5CBZ0eHH2iUTIqbALvw4JNKZ85jPhl&#10;xciKKbhNAKqvMZr3tv8LQH0r3tsuyXg+MYL2e+wE13pPjSUdKOFPN/u5IHeyLV0wlejumbZja4Jt&#10;3xJrG9bPtuXLJpAIiQJKy3oVCUV7dky14lNR1t5aYEPDq+32PSyWnm2x+0/WWv9wrvUNZdmVawl2&#10;oVHLSOOs5Nx0O0Zi0kLFYQKEi5mp3I4ieqqUj1M5yU6e/Y8Vler6b7YPn9ATpydaeVW0lVXF2vFT&#10;s+3EmTg7fDzOtmzHjH7TXFuxbpYdOD7fugniuYtb0N1nHdbcc9ZqGVE8eW67LVgfb7H5vNfTXo8A&#10;QmPJmp/H7Oi643NtCxB6+EKilXVkWW0/CueVJKvujLHOGzn28vsOe/f3bv7C6X583Wjvvm+0l584&#10;IX3F68Rgqp0s/9MOF//HztZOGgPQYqKzqmhnV57YYSW044+Rb719TR6Z6jG2OC/alhTEURimc3kx&#10;l+flotgxj5mFN2YWEJqRFmkJeHRG82Yewy95LqpoJEAVD0wpLSmRjfeUtGSAlYWkzAxAMxd7JiAU&#10;FVQ2TQULaPkvLrAlyxbZsuWLbOnSAluzcjG/pLW2fT3yMJL+rnUL7fgulCWyZts5+xphyH2Q9sCt&#10;djaF2WAfasKsuuG4DTYcRfnkxbIT5RPwHGnUAPUB3jiLsEirsH+e8EL3CXNlfEHfDFSjiNJ2AEQ/&#10;32uyd+TjfnnQxsklnncA6NcHmDc/JvZOVky0IfduXOoU0InMgToAnYg8PTGA0GmTaO9qKYkzK2dZ&#10;RRteSqhTQwFSAaiATTOhUkDj5d0ZCxyifsaxyKWtPWWUa2A6HRU4HSU5FZ9UbyGRpNlR5cNLqXRq&#10;ZZDlrierN93VbYG9BLMcIQCVL6jmST2Aah5UQOrnSaOZw1Hpie/PPnVZZ6p6UfAvGHrR8Je1iKR5&#10;T7XcFZs2V+kVIQCdQ2tfCqdAUxZL3mbp/wJPr4AKNsPnQP31XyHWWzVNBUBVU7DxUI3CqC5j8SEL&#10;Jp8Xr3a8IHTSn785Y3pn2cHvKhbbrAS8W6WCFmA7tiw31tbOS0AFTbBthWm2d3U2EIoCuibbTmzK&#10;dwAqFVRzoGrDq8r3LnWKaCXHqn2A6G4242nB+xnQDmCzS4qnoJM3Y5UgtAsA7T61w3o48RuqOGIj&#10;LNQIQG/SYh4qZxOelvStc0RlAqB3LwIsbIw/vMzsptQzssQfMTt5l/aoFNI7HO/WofqzLBIs/dAF&#10;UJu9g0USgPPVVdr0AMazTnw+ewDQNsZT2Fp/Dmw+72pwEPoc6Hwh6AzNjX5gPvBNX4cDUJdwRCte&#10;LXm155/3kOADbCqByVk0YY4vu6g7DWVusUkb8gJSleBUkCrbp1ssU90mclOXpX4OXWLEgKM+9t0W&#10;IJaSMiqTepnYD/N9DdYKRJn1pK4B5L1VGLsDn/3AkUpw6pRP5cAz+yn41AKSfEI7yGy/fIDuzvZ1&#10;dm7bWkByo9UCnw40N66x85vWurqwBY/WHSih20mxQhWVCipV9MIOrjMHqla82vCuUEDracdrJlQ2&#10;SwJNzXwKPusPBUAaAOhp8uDPsrVf4aqnTD6mJEzV1rJQxfdZi4LMEtLzDlTQLhaR2IT/RPv9G+33&#10;n7Tfvw4N2xfNgGoT3l9GEfWQ+h3g/Iri6curoc4fVCAbSlCSAupa7NdlVt9p7wHQt8wEv+Jv4V1X&#10;oystHD3j7+EpfzdPUT4fEyJwj5/7LX7mIzgI3Crj9bSy2O5XEtRRfgYQZUaZjlQXimegghZa84b5&#10;dnlljl1ckmqNq7Kse8tC68c14s7h1faYE68XJVvtfdUe+1p7wL5if/dPyylUUNRQZu/x9wGCBKDA&#10;kJJ8VM9CIKoWskpKnoBKgCXgFIQKQN/Sfv6g26SUUjJq/yEQRSFUjS4dhS/0qN3t2+UCUL+l7lvw&#10;HhJ9K9634wWRKt9y94ql2vjh86e63V8P9yX1QKuP4T+mwDZcCfUf06u2glCNGFBO+RR46vvisivd&#10;zvf2nds/a1ZWAKoWfKjkLqAgAEGoggL6GwMA9dZYN5nDvdFi36/V2Uc6iO+vnuf1BatCUtIet5Y5&#10;AL3dcIbnI8dGFnhZMhsgsa2r6iAi9iFrKqGzwOub1NBWZoBLUL/X5MfjZ43TyMxgW3wuQs1MZu81&#10;f6/3StcxBEQ12qUKXo/l8xm8l6kceCr68peSH6dKue0CxsAiiYUaPqYuS8EUVKoSgUzNe7rFIa5L&#10;kc1lI172e9rnSNKMKHAqoJXNksp7fsqCSXsCUj4DAA1slyRYBOlHzH4CoBkJfI5YfDMTfrfcjAlW&#10;kDvBFs+fZBuZoTywN8WOHk633bt5X1k7mQ14kocAulWrf7OdO/+wIyQhXaiJs5a2TKutS7Li8tlW&#10;UjnTztdF0nqfa90DqXZlINHOnvvTdh4KlM/FtLxTmcmUz2cMfpu5zGhu2M7MKNB5uuIPq7ow3cqq&#10;p9r5SxF2qSGeSrLTJXPs5OlIO3SEvPndkbZlWyT59Gzf78+w+qb91jdQbk/ftGABxQlE/TY7UbmK&#10;PHcUadTWeNKMEufzs84lapzPGc/3sJA0p0PVCdYwsMjufthlz77vY+DlAH/FB3hmHLT333bapx87&#10;7dnblfbg+WJ7+GKRPX611PpQQctqxtsxYLm2dfYYgJ7Zu8HBZykb5Sf3rLZDxA5u48137eIkW7Ug&#10;3lYtTrS1S1NsYR7r/cDnwvxoKwBG53HMy422nGzUOnywYtmSV3JRDBGaSjKKiZnlDOvlEaqkpMTk&#10;BGfTlJkdQKhKRvX5BXkcg9jOxYsYYF6czxDvfFuzNN+WzUvDZD7FtUgLEmfYVjxKq7CzGaAtMNhY&#10;5ODzfjfm8bU8IbBV6q8/YI/7Su1JP8kjRHF2Vm+xa/W7cac4y6w2fnWPGdr90A2IYvRMC/79jVrA&#10;86J9vNPgFpI0C/oZs95vj7q43MXzmu1U2he3rlyy4gOb3R/2JAFo6AmlszqngAKiUkE1HykA9Us6&#10;fktcKqHgU3Ogc2VuC4AmYA2RjJm/Lgs+0/BATYxgSFoQCoCq0vBKda14td8ZyhZ8ynvTP1HD4dPf&#10;JhD1i0kCUHmfqQWfl8ALA0tJmg/1AKo2vIbD/fyNINTN21CyuHDtEi0fcXRKKKDoCgXUqaAAqFrv&#10;asELQgWgKg+f/+sYWjLy7XcPmuEg6tvz7r4wFfVfMAo0O79QD6IhFdTf5peYBKEORgHQiczuTsGe&#10;SW34OZyVRxMaoBcXvbDMS5ptK/ISbQNLSBsXBgro/rW5wKcq282BBgroQhRQtuD3oYACoDKjlxpa&#10;e5gEpKNrnQ3TpSOADY4StQdWuSWkK8XkJTMDqnLtd2C0E9XAFeMv10sPOgC9UX3SbteweMRs4x1a&#10;8LcBrjss59xnK/wBPpkPsCh6iI3RY2bzHrPY84AFkfta+KHuXkIppZ19X9vyKI9aCpL6qJa4QFOt&#10;8BfApBQw3xbX7S+w2RGYvuwmiQcweY4aJgj9xEb022vtDkwFnpoXFXy+6EUVRQX1EaDPujRXynwj&#10;G9C32IQWbGqrXhB6B9jUUcrozXqej7XF7ih49QAqtVMRn/ocOiqaU8lJSkZSotIQSlxfNfOgAFD/&#10;uVJmPkvd5UAJZdEnlICkFKRmwLPhGBu5J/Y4q6Z2YLRu/xar3o7KCYBe3C0AXW/l65ZZ+ZqlDj5r&#10;Nq+zC9uwkAEy64HOi4JO2vHnua1sI8lWzIJW0oqv3buLrXhUUGY6pYCqgtx3MugBToGnAFSzoB2n&#10;TwOlRRyL3f26LggVeA7VsIx0ieWrOkYbWEASfKreaAnJAehN4jFR/u7cJ6udjfihGw5Kv48EUKrH&#10;uFY9MPoZxfMLS0gfAU6ppIrndPApg3pa+kpSUlKSVNDA1P6KU0Ff8XfwkpOTDywbfWTmUzAqAH3C&#10;rO5D2Whp4Y2/vxtS4jkZEoTeFHjyc78LhN7ndi0jDfC327V7jbXSfu/csdwa2R2oXphgl5anWcu6&#10;bLuyOd8G6RDcPbLCHp1cay9o7b2v3m7vzu+wz3UHsGs6ySxoOQDKghKb2M6n8gEt4fuAkuYSNaN4&#10;F6XunhZoZCWkGVHNOgo6pYICWaqPKH+fue4B1HtoCkQdgEpBFHSGq6ECPd/29jAqKFQJQP2Wu19M&#10;Cp/pFDSGt8xDkDg6XyqVVUqoIDIccP3MqJ8F9VZN3kbKq5/6f/p6vQrqlVtuE4iqDf9NkA10Onup&#10;EIRKDRWAqvWu0jytAFQ/N6VSCUAHWwkOQHGWR6vmPzWHO8DOA+MQn/G/ft+NT3A9GfCNp/n7LBuF&#10;0JFLiDl1QVJbX/UR7JgIfagGOrGSa+T1rZGZ9uazWDkSSbw8K8rSZ5OVPp3FHgW3sOSj98vp1GyE&#10;Go1AefN4L2rIPkmLRKMCChZ/4fDpwVCQGKPWO++5Hjo9gAZAGlQ4gApEBaCpbMDn8R6bi8CTwftt&#10;CiKRzOV9Drw+hz6njh5Ag415LSIBtEB1chS7A9FcxoM8NZ4Z0ETAFN/L1ARgMJP8d5aOCheOR0Cb&#10;Zrt2xdjJk5m29wC7BRsn2Xza2AuxJVq76XfbyAb8NrbCd+/7zbazCb+WTfHVG1E19/2BkjnbSmtm&#10;WntPig3fy7NLLbPtYBGZ7vyftVv+sAVstS8CRAtRQddsnGi79s+0EyWz7XTpdNrv062hOcMaW1Ps&#10;Sm+eDd9aaU2tWVZ1LtFOnY6xEyeT7cCBOOJB/7Ade2JRSVdabcM2G7pdbPVt2624eoVtPUgQEQby&#10;SjJKWcCy1XxGJBgd+HNukDe/cvdsq+laaLfeAJp2xl7/PGIf/zlqn/5h3vvHPvv0fY+9xST/2etV&#10;dqWPBarhNHvwdJGN3MtmxjXFGjrnWFNX9BiAHtux2oqYqSwjxaCIP6DdzL7toP24akGsLQU6Vy+M&#10;sxUFeCUuIjFmfqwtXxSPwWoMLv+J+FzhYwmMZqWj0MUyHIxNkhaXBKKzFOHJoodLNYqLCLLj2XpP&#10;JjEpIysdSwJa7mzD5zILqsjObNKTMojzzM9Jxcg1zXLTYrAoAnZJVUjGizSGRKZs5i4OcrbdUgFs&#10;NpDOwKD0SDtLCZjlDrSQn91xwuW+3+46wcLlLhtuPWgvR8p4vl7iBPIyJ41s/r1qo3vRjNrZYJ/u&#10;XuZ1i7ZEyLA+gM9gKenLgw5OpoNlpJc3Ou3imX0s/mBHBcjoCeWXkeQvqbO66UCN24TXlnjIrkjt&#10;agGnK25TKR/epTQAm0o20lE+ZWnYWWXyc0oHSmWa62K/aMGrRpMhgM9gViYoH8WpyxrIjmBbXOUz&#10;5H0059gxyIcXgPo2vIyAtVUo+NQcqI4CULXjBaFOCQ1txcsySfZJWhbyW+u6rNa7ygOoVFA366ml&#10;otD8pp/nnMXjpAjP4Kw3mOscP2q7NKp8hhRRLS9pkUmepM6fVBGdzJcqrlPl1E8Uz1EllMv/AlPa&#10;PE4JBUKVjKR5UAHo7EmcLPC7lNebZnpy42fY6oKUUQDdsTTDDq3Nw4x+nu1fkeUWkpT/fnZXkH5U&#10;upsZUEC0au9Kq94XpCCdBzirdq+wc8Bn3SGWWLivnpZk4yFmQXGY6Mds/iY57/203a/QcVB1Uz3M&#10;Xd+oOmZ3STwaqUTBx37pwcWzFLDG3ONttr3v1p61h/WMljA/GRwr7Dlq40tmL5/gw3gPz1B5hyof&#10;/lk7Kha36fgMQ/oXnSSAcXwO5L0BIp8CekpUesmikYMOYPUJsPoS2HzG9rMU1Ld9wBFQKoX0Va/A&#10;FFgNWTTJkkmm9ncbS+1Vj0zsme9EDRWI3qwrcb6lquAxuFMAncqWF4DqKAhVy13tdqmdUlgFnUE+&#10;vOZCqzhWo3iiGtaggFZhZ0QN1lTh/1lOHCfzoZjRq80etNwFnruYueVN8CRjOmzithbtwW+Vuc3d&#10;66xyK7+PvWqns2y5nkSrlQvt9PIFdmYFC2Wrmd1dy++VYyn3lW/EXWMDJxdrl9upVYUOQsu2rLEK&#10;QLSMln0NM6QXAFG14qWGeiVUKqhfQLpSUgJ4nsEwv8x0WQCqY38lqi8AereBEYnmNlfPOwSffaiS&#10;tNv72HgfvAl43ra/b92n7gKedxx8/rhx18Hoh/4Be8fC0vtrQGc/9kzXr/O74mSBNCS169928/GY&#10;K33bzUKRWvDdHVSbA1CngGIo/xbofMmJxwtZLXF8jd/ny06+Jk5sbgP8WnzTCMgAbfdB1OYb2GHd&#10;Jonq3jkUsepyu1nK6yvgf/ss3SV+3n2Htlj33nV2lRSwDiJqzy1JsvKCSDtfGGsdmzNZSiq0/t15&#10;duMwiwnHUUROL7enZevsw8Xd9pPZfFoEGNczE0o6HWcXABFt+SGEAvmGYofn2sfM4QeFEuqSlLRk&#10;Q70BQN9p8YZSROVnYNSBJ/UP8KnLo2AYAlFn8C7IE9jp6NvmgsrwhSN/2auUUiq9rZKOfnFIrX6B&#10;rj6XSpf1OfT5PFzq//oFJn08qaA6+mUof/Tw6aFZnyP0efR1j6qgqJ3agNciktuM576vAlDa7y/4&#10;GameoHw+42emuVq121Wa/QQ4jWVbzD35OdfZN3YmPvVUEThQbW+Jn35MN/FJa7GbBb3bwMkHQHq7&#10;gb+DOqKtCau5dv6I9dcQ+lCJwFOKBRob8K04IQhATzIut4i47ESsjRKm/uEsmKKAzggEmjmCTxRP&#10;l2bE+6LbK2CBWeqnIi9VAkAZxXswTKYzKFBUSbGMx4Q+Dhs9waeb1QyV5jhjGQ+T2ingFITqshTQ&#10;VJTPNEbjVAJPKaCZjAoqyMXnwvslXg+4AtCgjR8sHyVEcGTpSKUQnJQ4wkzi/iAePIjdTMXGKIcU&#10;oAUFf1kBSzua89y1N8qOHE+yg8dxV9lOax4fzHVb/rJ1WwOY3Mic5sbtf9hCLfNoOx7FMY9WtyDz&#10;wMlJgFqK9d7Msrb+eGvsjrGq+plW15pKSz7GDp2eYJuB1+Ub+P8AqdKNpI4uBUpPnopD+cyyoVur&#10;7d3Hw3b3wSa70rPIGpvzrKIy3Q4fjeBrGIchPWpkcaadLl9gx0p4ryvJt8UY5isRaQ7xmYrRlE9o&#10;JF/bOODz9wha8SigO4tjbfjFdk7B6GIYarpVcspWav+4zfxijjhgfGc2FQi9xNdcWjXOegdSmG1N&#10;t/tP82zwdoY1dIQB6IEtS+wAbZSDpLzs4k1309I027w81dYXJtqaxcwwLEMBXZxA1nq8rVgY62qJ&#10;4LQwwRYvjGfDC2jCiDU+hoFepOkYzhCikalj8PGMQF2KwrZJEBqP12dcIpvYLBylApqC0JwcZj8p&#10;wWcuy0j5HHPYis9JZQ40OYbt8GjLZm4jbhoWBsDt2nxmDw6utysXj9lQWzH+nrxZkVsrP0+X7X6F&#10;rb1OtonbjnD7Ybbhz7LRXsdrDWfU1D8vWwDKFoC0mU5Gq4vp/PGCGZgXV1z9/Uzt925mu1ucEvr9&#10;MWopvmpqw9fzJEsFhKdqBlRndJoppKZgtisIlQrqUpCQ7gWcsmQKPEG5rLnJ0PyLS2gIKZ06qgLY&#10;JOUJ+PQlKBV8qqWus0MXMSZApPwMqFrwfhlJg9nBcDZnbCiTgR2TbJz42KNZuLw4MP/p7Z20US8V&#10;VHOgftPQx6EJQLUZ79KNaMkLPlV+gz18ccgD6Gx83MJLsPl/AaiDUC0thQHoqB9oyE/U2zjNGE/b&#10;Xwb21BTMjDVjKvVzEkb5qqDtHlwOh1Hd7gFUEKpkJAGolGupoFF60eIFJjt2hq1CAZUZ/YaCZJeG&#10;dGjtPDu8Zp4dWJltx9YXWDGzbmWMpwhCdSwHNKvoGAhCz++nzbt/tZWSGX+WxYzLAGjdAayYGGlp&#10;YhZOAHqNNtVtNoKvsZjRzax1BzZiXahIvbThBaDDtOL7mHPW8RYRnLdZtlPp8i2OD1EYnzZV2CPa&#10;3Q/wvH2GJ+dLvDmft3KbUoqY03rWcc5ekP/+HENwf3yOnZLqBctDr1DydfklG+/PtBgk26RaWucc&#10;nzKrKUVUMCIokWIq8FQqkpRNgaY8QF21Kgq0gvuAWGXOA6CCTrXhXTY9jxWQSv0UhKr1rha8TPCl&#10;gEr5VOvdg6cWjIYAbp8hP8JIgeDz2jna1+W03bEyus4MpQdQGczLbL7tNG98QJAAVMpnAxvaqstH&#10;aJsf3GxV21Za6cYlVr11pVVuBiqX59uRhRl2ckm+HV86z04un+/KXV4BlK5eDHjiL4xCehqlVPBZ&#10;vm2dg8+zzIdW7txq51hi8rOgUkHVipf3p9ROHTvPBPDZU1bhLgtAu4qLSWoqteELMu/HA7S1w9WL&#10;TkYdANA3V68BoIMonCO03ZkBBUS/Dkn1DODz58177rLuE4h+Ghx2EPq2r48The5ARdWyEgCqeneV&#10;pSOg9AO3vb8q8MSEPhTzqd+tO9Gg3X6fdvvjZtRtruuocQ65LwwBoIOMO9wAOjXm8RB/1icsvD3W&#10;LDK/k9vlxBWjjt5i7vZGCUt0J/dY3+HN1olTySXGVopyZltR9jQrzp1i3dtzrGNLmjWujrGhA/k2&#10;cqjA7p0iarCSGbELO+0rI1JYRAQg2smbGPP7ho+z3ZBVU8hCSMb1T4eBKuBTyUnyDdWs6EvUvdfc&#10;rnrDfR8AMLXhZdT+EyCTGjo6A+o34HUMVxnVQveK6K+znn7hyINkeKvdLwcJNgWhHkR19ADq4VYA&#10;Gt6+18cNb7fra/CP1WW/MBVSV6V2CqbVgtfxK9+fDOk/o3jqexWICkg/8v1rdvaVfk78fASd97pC&#10;AAp8avtd1kt4ZCsT/m+8QD9hP/iuqxQ1vMI+XMVLkmTAZwDo07YSlFDU0GaW0CiB6MilEzhQHHWp&#10;bVcrmQM9e9BVW/FBtuIP2knG1BbwWpoGwKVoE53FzziccqJxLIkCOOVbrcVZ7RcomW4G41FzsdfT&#10;8pCiMAWeAlAlDuno2uR8nF/Lt999C17wqZLyKfD8VQUVwKrtns57rdIDU3ivdZ+D90W/M+GcZfg6&#10;pLD6GVK/eBTAJ2KFEhijUQXjx1lKAq134DMjlTQg1ML58/60ZUsnMkL4py0GCrdiWXTweKwdOhll&#10;+4/NIed9iu0+Shd3/wTbuvd3lwG//RDvO1smWhaenclKJKLNnQHAyiO0+nK8tV/LsPONs+x80wyr&#10;a4+x+9gsPXm3w67dKbTzzam2EOCcEclmPf+vcAXb9rTkF/G5y6oSrL17PglJ2+zhUzrGI0uttSPX&#10;Ll3OsMrzybZ511+2YecEt5i0efcsW7aBdCQ8QxP5OLEAZwJzn0l4fKaj2EZy2yy+vwTgOAd/0SM1&#10;Mfbo6z57/m0PEHqUv1X+nhyECkCZ67bTrNodsZdvmbu/HGXblfJ0/D92/uJMu9Q43c6UofSyze//&#10;/c8mZnfWLU6zlcy+KdZSbfd1wOeWlemutq3OZCY0yzYuS7FNgOmaJYmooIDoknhbzW3LANOcdFS6&#10;mD8BUBzxsW+KZztMSugspHgpobHxgA9+iwnJtOOxM0oBMFNRQxXdKfjMJKYzj4WkRbTh55EnPy8z&#10;2fLT4vHIJF0JoJuN72Zewkw7tm25W0IaaudFEPh80E9bCwC900PLkgSHh8wz3O3DVL7nFGlIZYzC&#10;nLevzxrs71c88d7wYvaRWZg3PBHfcXzPE/QDZ4cfqU+8wHH8+yXw+RD4lCIKgH56CKA+ZxP1TptV&#10;YiqejvfXdIBTs6BqJ0hJUzznZFRRAajgM4qzrmiWkGLYwNNRPqE6y5vNk1DLPWozJGNbpBlPAaaL&#10;2Aw96TIB0GxUUJWL2aQFr8fpMfp/Xgn1M6B6Mgs4vR2F2wJUi18tDD6m4NW35D2IurO+kM+aVzyl&#10;ekoFVSveea0BpioPoHNlIq9UoxAIegiVGhrB432pJe+U0NDRK6XTeMFRSfUUeIbXdH4mzvMz5P0p&#10;IPUt+tEWfkj9FIhO/AOQBEID6BzPxrsuC0bHLk/h8Q4+/wRIeaxUU3mUyljfDb9jVK/fnwBUZ7mZ&#10;bEYuz+IkKy8pBKDZzlD50OoCO7p6nhVtIAFp6zKAEwhh9q1sBwDK0kXlztVWyZtuDVvBitus2I56&#10;xslc3f4xAK0HThv3r3fzngPYhkn5vIrqqerHxmQQ+7MR3Byun92HGrrTXb/BkL/qNorpDeI6Rxj4&#10;f4Cn4jPsbHS8fxHPN2aynrNR/KwF1QL41NzWU6xunjAf/YjbVI+5/zGw+Axz8JfMfr1AvXwNhL4n&#10;uvMFAPoM1UstfLX0NQP4Bjh5xVzgc1r3r1FE3zAX+pqlo2DjXfOctPbbqtiuR12lXhK/+BTYFYAG&#10;UZ98bsBT0KqteM2AOgglgUmLSCrlx7u5Us16EtWpeE55gOooX1Bt7N9trHNJScMs7GiB5+pZZkBR&#10;P69VVOKrSYwuCmgHAKpqxXZJamfbqb2kTmGxBHjWyCVjxwrgc7GVrEfp3FBop4kIPLYkx/YXpNrh&#10;Rdl2cBEnGYuzXR1YyMgF1w8X5thB6sgyfufrUEc3r7ByZtHLmCNVVbDMdOEAG/TOnF7wG+TGt+Ez&#10;qghO35LXUfCp9rzUT8Fn91nspC6wlNXSiurMKERrFwDKawvw+a4H+LxGu33oDktEt2mf36RdPuLq&#10;+/BdstsfOCgVoKpN/2WQ+67Rfqfe9ZKU1HMtMK3vYQGpB0N56hPKaJAVz5Z9DxvxlGBUOfOPmxkD&#10;wALrNj9/pVWpbsqPld+DaojRD8Wg3mG5LZg9li8orXpM9B/hZ/oANfqBFFHa8ndQSofPHLGeI4yY&#10;8HffuoNQBt43TmbPsNP5tATXp9i5wtlWtzLS2jcnW9+eHLt1dLE9OrPGXpTTlq/ZyYb8YayajrEh&#10;f9oY6EURBUCHaQ8P0ya+ISUUkFKWvFRQbPGcx+VzXrc9gL4CSlUOQlFC5Y0pIFOu+micpYDRg51v&#10;kQsoPfz5drlg0auegkYpo37O07fF9f880HqV0iui4df1/1RSTH3LXZ/bt/DDQTh8Sz9cAeXzSNH9&#10;IdWTo6Balz8Bm+/4ft8DnJ/5flW6rJ+JlrgE6PcFnYgvDjwBehUuL8iZKKB1pCLVAJ4Y0F8hSKC7&#10;FLW8zF53ljCWwckuncUHTScY6eEkGP/PoZpDeO8SX81C2XUWkfoYG1Lwg+CzjW5E29ljdmL9Ciug&#10;e5fL+04GgkkcS6GJEkTooMXRDYtT2hGChqBzNo4lswDUSFRRH3WZxP9JZFxNwCj1M5H9CSme2qaX&#10;+inADNrsOgYznwGEBgDqPTzHjOSlYmoLPoBagadG0pwwE3rvde+rjK2Nvaci4ujjaXY0gq8hEggO&#10;KZ/Jsl3CcikzdYJlZ4yn8ABN/x318zdbMH8ceyx/2fJVtOFRI9ds/I3ZzJl2uCiCmM1I2180ww6d&#10;mc32+QxSj6balkN/2rq9k2zZlgm2cO14aqLlE2+Zhsq4ef9Eq25It/qODCu9MMfq21OsZ6jQ3n0t&#10;IhGJztNnAjcGV9pKWvuRtP8TMZOfz4JSLtCYBsgePMHmPP+v5Woai0bMZF/PYUM+09qv5FhdY5Yt&#10;X/sf18qXUf18vtbVW38nmQkwPjier4st+gOMEez5g3Y7JvpYOi3f/ScG88R4HvyPlbbE2+Mvu4HM&#10;Iv6OGaMhDvQLKUyf/j7hLv9NW97suGvF915faPv3j2cJC/WXz7kDP9B1GzDHB2ZHAXQR278FWRE4&#10;+c+yBURwrigALikB58ZlqKEr0mznujxbT2tl03KM4FE+1YpftjDO1gCkq5Ymsy3PbGIEMx8AaFI8&#10;flkJtIQ5Y5iLXUEk3qERqKEx+HsqWjMeC6fUtDhLIgEphXZ8ekYyrXc+Bp6g8/OzHITmc7kgK8UW&#10;ZCXjjzmHP1J+wSTWnGJetQU16DrqzxCblLe68QwkTuwuBroPB1FxbjBEfYP8aurFLdqTw1VYyDHj&#10;8gy18wVPvLdX7ftzju94MfvIk/TzMK8NPFHf9eFpjF3JE4yY71xG8Wxy9f5eI44fbXaPNsVBFlHS&#10;+P5ma5iacYA5tBjkAToJFdSZnIdmQAWgSkYSfOrozOqBLsGnUydDi0Kuve7VSZ4cagnkxEdaHnZU&#10;uSwnCUaV7a6NeIGoU0PnAqLyFg2BpxRP33bX0WXYhs4mBaH6XCp9Hp8vH6iqYya/3m9NAOq34j2A&#10;er+28KhOlxEfBp2RtOujBLBq2XNZ8OkrAFDa7MCnQNMDqL/s2vBhAOohdHRGNLTMFK6ECkB9213g&#10;qRJwCkBVujwVWHa3h+DTKaZq3QOg01BCAwD9w/28ZNWh1szSjATM6JNtY0Ga7VmWb8fWLbYjK+fb&#10;iXWL7BQq2ilgpnznGgefFbsAT+Czahd2PbtZZNm/ESjZbOdwkKjWsty+9a4agNLLeCM2HdjgwFMQ&#10;2n50q1NAB1BEb1YfdaApABV4CkKH8dW7yZzVzXOH7A5qww1e8AfL99p91IfnOD48qJMaWkQb/jRg&#10;UGJPmnizAD6fcVL2hKOHTx0DGMVSBfB8RbymQPQ9me/v8P18jQrqFlCAULXiNQf4WvCJGiZFTPD5&#10;loUjAWgAn7T1gU4dX2Hl8gZT8de9de6ynwXV46SAKldes6B+KcnDp46CUc16XsdbVwb0SnESfOqy&#10;MuEV13mvic37hjq3NS4Lo55SWtgkCylPva/8LD6q+Htq211LR0RuCkI7aL0LQC9wMlDN76V44yIH&#10;naqiVQV2fDltpsJs2zc/1fYvyHAlCD0AgAo+Vf7y4eXM/LIAeWrDUju7dZUVb15lJVtW25lNqx2E&#10;egBVVrwAtPWUUpkwngc6vQoq1VMgKvAUgOr60DncAJj/vHcZb9YmvIcB0He9zHUCmoLPf24BFrcf&#10;Oej80DfMy5U222+T0X6fGc5bTiWVCvrp+pBr2asl/7GX5aQ+5kGvsbTE8XMf8ZrUF1r0KoGolFCB&#10;6Ee16oHQF1h0efB8zPa7Ll9n8a2bTXclRw2ew52ghhMKVE9n+0VpAU4A+ri+zl7ixPCMCFWBqFrz&#10;dyqYFy3GzQEQGSrabSOcSA0Qz3ib5aO7xSjRhRHWsTXTmtYmWe+ufCybCuzWkWX26DQWNJXbMa7f&#10;55aTfrBIaq0lxHeqJc+s4nWUOuXKY6DOvBXwhHCgLPkXIcgSbHn41FFK6FsgTEqoU0GlgIa1sf9X&#10;JrxAUHDoVUevhHpbJd929yApSBQ06igA9de9MhoOqLrsP66HTr89Hw61v6idUk99a33UoB6QdhCq&#10;drva7tRXgPMt3+8bvm+B5wfNx2pEIaQOC0CVgCQAHUGlEtDrSEQ1TzQuX7AfA+dpvVc4CP3YW87f&#10;Rrm94f30Yx8nrNgY3m88jn/tAToPu5mQwLf4PLZixHZfw3ReQRDy4FXwgxYA2/n9H6VzMD+SSEoE&#10;lhx5XTOnn0IXLQnv5yR2AxKn0HHjNV0BKlEIDYJPKaNxvA8IPFXxvFcKPlW+7S74FIx6dTNcAf0V&#10;QAWhEhUCCFWKEf9PbX0BKD7cEn98Sdjxy7weQvX+GUm30hnTzwna7lI/E3jvT6bLmxpPDrpXPtPI&#10;Xad1Po+ZyUULf7eVK/HgxOx9Ge12zWju2DfBisoirexish0vm2uHmNE8cGa6bTk60TagiK7ZM90W&#10;rPuTWUvUT9TLNJTQdGr9ngl26lws/y/Jzjck29XBJXbz4UZ78vqgPaZ6aa+X1ibZig1/2QIAUslK&#10;a7bSId4+zvJJJNp+4DcrPT/XmrtTrb0/nY36bGvrZumoJYGN+Mm2gkjMQv7PShTNrXyuovIIO9eU&#10;gqqabCerZ9m2w8SDksy0kePmI3/hGTrZNh7509az7FTbk+rUzw9YQP1wi0c4uTxc4cYGVgCXuw7/&#10;ZZWX5lpje7Jdbsmyi5fm2eZNMEg84wVA6MmiKVZyds4YgOakMZibMRvVkVjCnEi3/b5kXqytZ5h8&#10;M/Nv29fk2N5NCx18bludaxtXZjAPyoJSYQqLQmluSz49iTMX/LCSE7BrSuaTJaK+xbOBlshyElnu&#10;MpSfQht9JtYMMrJPTIrivkha82zQA1xpqYkOQnNIR1rAQlLh/DxbOj/HCvOYC6UFL8VxcVacVdJu&#10;62KGbJA3uSHSNYY6z9ktzHPvsk15f5B8aZ5EN7ATuHudth+K6BDen48Hq+zLY7zOXnEW/YMnrWlg&#10;nSfuFz1ph+37C1pXbMG/YBnpCQPxD7EmeHUbn9CHbInev8zlOutpPmm7NmRafgazjQxVzyIhagYD&#10;1pr5nMzXNlUb8cyhKJ4yEgB1rXifkqRWROiPWtt73jJJbfB41MIkFMlUnhjpnJnlYMWUG0d6EUcB&#10;qWY3tcXul5H0xHEAGTKfD7dj8t5osqfwMzVqawhE9UT79YknkNU4gFdVBclqjeioGVDNmmobXuVN&#10;6gWiiu0UmAam9VpYUqwns6khABWcajNe5XLigW6B5gzOZGfyQjKLn8cUPs/UEJD6WVAfvykFVHOc&#10;aqWH2zkF6UokZI2XuhlAZ6B0jgGo1FB/u2B08p8A6V98bh6jOdJp3D/1TwCUmkMrXmfeAlC1Zgo5&#10;KVqVnWKbFxDFuaLATmxYYifWLrbTQIjqJP52pcBIqdq5O1HYWG4R6JwDQM/vWWdVAGn5Ztq925kJ&#10;3bnK1SVmqgWgLZh1d7Ho51vvV7Av6T/LBjwQKuCUwumPAs8blaig1G2Mn29U70c53QWAHmPmk0Uf&#10;wPNJ4xnaoqfZjucyquhzWvEveS4ERQueNvlTkotUjzQXigr5AjXyCS1wgecbUo/eqN3OtvyThhq7&#10;w+zfE9eKRe0UkBLD6JZVUDKDvPgAQJ9fZekIe5b7zYAuSqja8EE7Xubyuiw1NIj5dMonS1FBjCjP&#10;T1RPHe8w79nPApE8O/uZL1T0phRQmdEPMGuoEvx4/9NhWu/XaMEPAKAjXNax6ySzn2S5q5qO7LTm&#10;o0QCAqJ1B7dhu7TW1SmcM47xezwKTErVdICJ0rk7P8W2kXy1JTvWtpF+tYOxnu15WKZw3EEcq457&#10;F2XaUdw3jgGvZ2njV+xcZ+f3bSZqdTNK9y5mfrGtO7wP+MTg/gQpSBjdSwHtOsvMZ/EZB5seQAWl&#10;SkWSJZMU0Lv1l/m9NTJGwewlUZwBPLLVfv0GJvK0j+89xUj+HrfdAArw9gQ8/x5hBpT7P/XpOotK&#10;g7Tj+4e5fxDlCgBFQf0KgH7vx7AeQP1xjdc14FT1VSb3ZM1/7iHxiMuCUc2IPsBL9j52Xi+6SGXC&#10;K3aIVvuVs0VAKI4i1dh7XdBCUmD99aCOln09bgmNzAVTL5uaqSZa8vxt0JZ/QqTqIxwbHjK3ex9n&#10;gnvlzDSzXNexC/sVZqdPZEyzswUYajMXWr0gwppWo+hsybNbB5fbszOb7R2A8/HcPvty4aD9rEdJ&#10;aSkGQllOUiveQSilxZlbiAfyC8WdBMPnoJ4AXC9RQ18DowIwZaNrJlTzoGpVu214oE7l5j7DodED&#10;pwdD3wb3kOnh0LfpvWKqjyOw9TOkfoYzHEB1v7d90tE/JrzV7pVV3a/H6+sENL/ytX/TRj8nJG6U&#10;QC12vpev3Ka2u27/DGTr+32NkCIQlRqqn8ELjSbIPYCfk6yt6N65trsWu+5ymblPnnRO/fzar/nP&#10;Sv6ueI+8RjALHUXB58c+OiUs+KoFP1hNZ4bXHymgNy4edQroNTozw8yc95/n76UCCCWBrPHEftu3&#10;dL4V4IDjATQZtTOV94ckjsm8pwhCHYDSilcpolNHqaQp7DGkokQmM1bmZz+9CupnOz2AagbUtcpD&#10;M6CyYApy25XpjjLKe3As4BkNtMphRu91Em9kZaiF3iQgWdaHWuzVqJnKucvI05q2v/5fzCxUVgA0&#10;jq5nPLHkAtDE6D/c0pE23rV0lJ89zhYy97l08XhbsQxAWzfBtu+cQk1kvpNUo6LpLBTF2ulzUbbz&#10;6B+2jnb0SrbZc4G/bFTBHJaBspajetLqVmUCk1ncvmHveDteEWmnqmKspiXDuocWWz/pQQ1dmVZZ&#10;x3JT1TTbffxPW80G/Go+z8a9zJwen2iHz+JBynLTIgDzWMks67g2nyjPVXb91nJr6c6xmsY4O35m&#10;PFZNv9mh4+OtqHi2na2OtlPlM6yiNsrO1cfb0eKpDiI37vmdqFA8S/cDyjv/skXA6jJGA45VzbDH&#10;n7YBoZv4619nI88X2NEyfnf5dIVZUopifnQlC1X7T0y0TXwtGzezOIXimYFKe+jYOLuMWf3DJ2vC&#10;ABRLpXlsrslmaUFOFHFSxBMCo8vIg19XmEobPtu2r863DWygbyYje9OyLFvPlvBmNoTXA6iC1lSB&#10;ZyLDwlQsG2JqwcvAXgrotOm/2XQsGSYBbX8BatP5xUaxJR/NlnwEc46RSPapKQmWlZnKLzXNFmDN&#10;tBBv0GWLCmz5wjzLYm40Ekl8A22xDm39DuBbda3FbvVetgHaf3d5cbo/yBvnjXoAlBmmHsys+3gB&#10;JU5ssI12ZX8VqiZLR4+7gtxcNyROfUNxeMXw/32WATgjvE8O7i18QzVL+uoOnmhPsGYCQB8MVFhz&#10;7V47um+RbV6Xysb3f1D0aLuHoHMCADoldHk2f/zRDD0LQD2Euj/mEIDqjE9PnETyblUeQJOlUNIW&#10;yOCJoQHpNJ4sOhuUcpkVozhNIB0VVBApmBSYulYC19Vm92dx3htt1JR3tB3PE5DHqfRk9E/A0ZY+&#10;Tzxl6QpANS4gCHWmwZgHBx5tAlLNg+qI56tM7H+BUIGoFFAPoLJpGgNQtd/HygPoaCv+l2WlcAAd&#10;TVVytk5T8RSdPKpyegAVhAo+J4zTHGjQitfliX8wHwqECj49gE77C/sPag7tIZ2J6+eczs9lMYr8&#10;KuaPty3Itb1LCuzkOsBz/XLXhj27ZaUVb1pu5UBnBXBTDoiqBJ81e9c7AK3YvtLKNjGbE4LP8yil&#10;tbTrBaCtmo9j3lMqqCyYrpKGdIWIzm4uDzAT6tvsgk/VMBF3AYDyog+ADpbvZhGJ+ENmsZzyyTbq&#10;g0unsWgiHhEIfUg7XrDplc7nLCA9Jb3oMfZhD/Dd1PLSM9TH57S9X6NuvmylDU+7Xak3UjwfMAv4&#10;Aq/Q5+0oXLRnn7YCGywgPZMRvXLhZbckuCXFxgOonwMNIBQPUFrvPlte2+/OjikEoHeVGU8JPpWE&#10;JABVSfkcuqDFIjbFK1kmRHnrK2cBpvKs8zi9AYjqOET7fYBW/DBq6PWyYus4zuTTuAAA//RJREFU&#10;fpBYzV2uZLWkaji0HfN3loX4Xel3c3L1Qlrp+XZoCb9P1M4989NRP9Ntz7xU27swzXYrdjVUAs+d&#10;mv3lumo/SukRfH+lfpewxFS5i98xAHpu7xacDrYx77uD0uITpvcAqHLg28/Qbi9F7Swvc3OffvZT&#10;INpdXOLGBwSgty7S/q6td/W0uR3Vqd+BpOoHKqjdfeIA9CcqqK7rKOAUfKp+DN125aAV5fQzkKrj&#10;d9r2AlDBp+oryuo3FNNvWm5iyek7LfqfbNF/6u11UaB3L8sUn0WkK20usEDq87Vq2u+A6M2LnCjU&#10;YxWlljsl+HzM8tSrlnZ7zezqa77ut6Q4vRCQcvsLFNKnjEw8vcgCGhB6kxjUoSLGFNYvsuplqM6x&#10;KD7EKp/JmmM1ixLtPDsEjctSrXfLAmfV9Lx4m71lsfQzf+/fOdH6G4s96yxnHhQIlWH9VWbL6HYZ&#10;Ucn47AUQqhhPlyMPhEr1E3wJxJwqqNY0rXgpoQLRL8CbvEL91rhsi74JTNXq9uqkt0PyMOphUnDo&#10;AdTD638DUAFm+Oa6b/n7ZScPoF5x9ZAbrp7q/4QgVNAp0HStd8En34dGCzRi4Nvt+p5fAaCvQkf9&#10;HASeglAdH2sGlJ+XAFSt94e8B95osH+GyYMfuGDfSD9yNQCMIuIIPt/3VDv4fNFOtwUAHajCqoff&#10;jeBzhNegnop9OFIwFkSwwPULRdaDj3F7yQHs5zbbFmbo80kLyqPVnY3wkcJ7SYYsAQHMZMQIQWgs&#10;ewRxvK/4UnteACrwFISqvPrpVE8EC2+t5LfcJeSoAhBltjQEoB5CwwFUQOkBVFaGzs6Q9ztXIVvD&#10;UYcZBBk9XtAqm75Ydj7i5v7h4DMpBgUUy6UUlLyctHGWzZJOrlrf+b/b0kXjbOWKcQAo7etN42wd&#10;sZSbAM1jAGh1XYKVAXeHSoBSMt4XAIdSOxOZ9Uyi0peQkkQ7PBFI09xlGtvySwC9/bTqj5TOwTMz&#10;jvnPFGvtw8bo4nRa+SwCMVO579Qftp30oc1EXe48/juX9X8m2XYUy/kA7s7DU6ypZ77de7HVbj/Z&#10;Yo2dWdggRdjxsxPt2OlxdpKv52QpYzIVs203yubeo+NQMUlc2j3OVgCQhXyd+jhL1k6wRaupNX9Z&#10;IctOq2mjHy7jY1T+bqdrfyPViPGC4j8dWK/a+ocVAqob8CjdSOUD1fIuXbvpN9u87TfnT9rclmiv&#10;X28ZA1CZy+dmYauUG2Pzc2KY56QVD4jK+3PlQlqSmNJvZxZu78ZC27MBiyayXjevyrddG1FFAVO1&#10;75Njkc+J7IzGoHX2DMxL5/BHwSLSjJkoTUBobn6SLUCBSEmPs9iEuRYRrShPwSlb1RjYqx2flZ1q&#10;+SQjLUD9XFaIDdPyQlu+eJ5lE9MZhZy+mTeU66gyH57xovz2oX15ccde3Om1p5jq3ieC8y5zQ0Pd&#10;lTbMMPWDQRYq7tJGx9bjOzOc9p4XJJ0xep+4LzyRX7BFCny+u4sVyW3ajIP4EfYydH+VrPj7+KIJ&#10;QB8Ct0OV1lC7x8rOrLfjh5dhOQXg0IIXeE5ni3o88DmJ69OmATZ8ndr8lxLqojnVig8BqDYAlQoh&#10;CE3gTDCFCMxkIDQ46uxwimXw5MjC8zNVZ2wAYQpPEs2D5pKYJCU0HECDrHieRKiosQCcSi3lCFoa&#10;aiF4JVQqqEqqqFtk4kmWwEZgAuEBOmoTP07xoTzRlZMeASgGReIRQKrRgTFFlPa74BMYVPk4z9GW&#10;vQdQvhbFeUr9VISnojyn831PY/FnGkPpUj9V07WIxPcpm6pZHP3C0gw+hzed17a7T1WaMWkKl9mE&#10;p8U+jVEA32oXgAo4x/8h26Xx7nI4gEr5HC3gcxateM0gqQ2klo/OvBeixK9kHGQ7Jz27sQI7xkKK&#10;A9BNgs21VsEySiU2PlU7mAcEcgSc2rK+yFjIJbx0a/esJ95xNTC00UGnn/3U/Gczm/Adx9kWxvtT&#10;1Vu8i+NWYHQzQLUH66UD+IECnagLw7S4hsr22k289gIF9KC7T5fVenct+Loz9oilpPuyP2Ik5SZv&#10;BPcvMwcKdD5ro92OwumKqE3B5ksUTYHnB4DzLZD5Ar9QJeC4+EW2pF+jgL0GRF52tjgVVCb2ziNU&#10;SUYC0CvMLgKgr4hQFIAKOsfUzzEA1ayoVFBvBaUYTmXC30FlVeym2u1SPBWvqdhNQamOV/GWlHfn&#10;MFZL12nnDmG9pMvDVcxN0uIdqcDI/SyASpu7T/OWx/DiPIAHIYlG9fuwT0KZvIDPZ+lm4nrXLHZ1&#10;bMV84DOPtnoO8JlhuwuAT467sHY7yJLZvkUC0RRXuxYkudqzKMWVVFAB6cGluXacMIwzG1lI2raa&#10;BSQCMfh855kDrcLYvu4YMZynjjkAVTu+i6+xt7LMtdw1+zlQVW395YwQoH7q8vVKUp443qxRLjyz&#10;lSiJb66gSF7pdSAqddNusgGP4mm3AY87j1BF740qnp/7B7nMrCjqqFTPb73Drr73Ec/Zz4LSVZRQ&#10;6qe7fN2+C2qlmgKiP2nb/z0wzKLJVQeVgs/HrQBkZ5s73q4Dji8xE6zbm4g0pp63cHJOvWBmVeD5&#10;vp3Fpg7y47v7+Bz6XFg+oa5+6mQJCl/T1w2MdjA68Ua+tZxQ3Cw6aFf3brJWllNKUJlLslF0+PlW&#10;YN93jk7bZXxDr25a4Izrn2JP9q5iv31my/oftq+Nky0GC1lQKiPG8yzeoVxnYcaISiZZBFAHrO5x&#10;fEibWd6hL1D9BGOCspeaB6XDJRCVGqq4SqUGaZlH2+kC0K9qaXsAFXx6myS1x1UCUd+K12UBpIdG&#10;b7306wxpeIveg2e4ShoOsuEzn35+VG19fY3+yNf4dwhAv/A3oblPtdrVcneKJ7At+GRR1v0MPJjj&#10;3mKk+Tk/Vf18btN2lwJ6HwilBf/PcJ394D1S9XMIGOX4CdgXeD5vLQ28QKl7l4s4cdrP3/A+G6lh&#10;+YjXpKuMA/WjVA8yLtF7QbGcLCARNlC6a4Wtwxs8X+/3c1ns5P09nffBbOyPkng/Sab7lSxFktEn&#10;QWcCXS6VU0eBU0Fq0v/H2Lu4VJm2bdzv3/EwDbNhiikqKixKyVDJKKlog0VFhUVKikaGSYqGhoaF&#10;ioomWpjiBjeooUYZlliRRRu0qDDFija0oRqqYWbi/H7Hda/LfOZ9v48vOLmXy93SXOs+7uM8Nhz1&#10;WrxK63cBTz5HAFTAUxrPZZxjtRoXiTN9PABVwYhG5zSByGWc91zqDOfKFZA2KxRnyFH3hQOQxXwK&#10;fHomVFmkHoCKAY1gcysAqtglOd8Vu6T1+7pYdJ90uscDQHduZV2dNNvyc5eQ+xlhxwrmW3HJIqow&#10;f7XcghlWdXYhAJRsz75onOzhVoCDPU3gDICnrM0IBdSzdo/A7LMYs08EjUnxrPDzKuZaFYaf8saF&#10;Vt1Gc1L3PDvVNsuOk6N5jL74wmqMTABHTX4l4fblP1smgPTgMTJJAX570W7WtK2wGw+T7AGu9YHh&#10;nXz/SCuvQwZQ/iNO+l+tqHKOHQckH8QUtJPHo89bhQFJE7vhB4xRmK42QBjysy5hlhKkvxqgnMDX&#10;3sW6fRfxUcX1P1tZ00wraZxlRXWz7ACAuKod3Sr605YLUVbXsRgQvtwa25a7nvqu7tV291bSdwC6&#10;fkMkLi6YT14ctm+JsR0Eye6mEWbn5uWswDEa7VzjAGgZTM9JVo/ZrCIFRAtYNR6ho33nxkhbFYng&#10;GKo6IgxwRVTSsoUzcMXPdIH1ySlbyKDKt+aWKnKoci0ZVmFF9EL7fQ6h7oC3xVwxrcAlv2rVcmdA&#10;2rltE8Bzq6Xs22kHEnexige4hi+05F2brI+A5LE76DhfPbG/X4/Zl+ej9paMuGfog8Zv04l9hxdN&#10;nmyfCJK3jzxBv/Kk/cyTVoJ0tWPoipgXpT9ZTXzgifjhgbSexJLca3Pgc+RypT26XmOvHhJZM95l&#10;75/yAv243S7g1Gyqy7CqsmSC938PACgjg5WOAqDz5uHqm/8TUVRqPQrimARA3fAk0srXi64lxo4B&#10;eGpWLmCljm5SIu3VPDnWw3hqVgIUtZ4X06kR4NQKQaYk5Xvqba3iBTwjYSfdba4epQ/VOl7HIKop&#10;CPh1jvkQAHVrCYD//xsA1eNdypPfs6ECrXqy+pW8zEr/FwD9voZHhuAAKM75aQB0Di8+Guk+NWJA&#10;BTynA1C/gpfL3YNQAVC/jhcDOg9T1HzYWIFQz4J+Z0A9C0r8klvBTwOfANF5P6PjpUN+MSalZZif&#10;9HvXVfc2alA9AM3ZsQn9ZwBANTUOhO7nCBvKVKfvtlrSI+SyrscYp7W7mM9GjmI9pf1U/NK5ghRy&#10;JYljwil//sQBAOdhx3xePYWT8XS23ajJcuv14dpsBu0cQFTH4eqcqRW8GFHdP0oH80PaZGRAEvv5&#10;jJX3BK7zEVzytxswCxDFJGf7czI73w/1wGbw903Wo5hOtdy86uuwd/1ELXXjiAeACngKgL6B/dLt&#10;l5eQofB+P8oHVZbouBzwAFDFL7283sFRMUsKmUdzHQqil+5Tq/oxmY4wGanxKDAcKYReQfWB4cgD&#10;UPW/31HMFCt5MaKXq1lhV2HEwtCiuQuLJhAqMCoQeqsO4FldZjeYy+UEzp/Id3mdbUcJjKfTvSmL&#10;iCV0mqVJ2x3o9CPwmbdtrWVvXmVZmwCWG1cxKy1fq3iYzqPbVln+zjhW7rCjHAsApoUJ6+0oDKmm&#10;SK55mFCB0Io0Wq9yUlnDo/c9TnEH0U5dxUQ+VbJ+hAnV9J+CESIm6hoygcvVAGnqNwU6r50+wwm8&#10;xY1W8AKfD9sVg6UczgEuAAb5P7jmWE2xnX/fATABPjUCo2I8BU61htf8jS70MxpRD0AFPv/GoCSw&#10;+Ter+W/6OADo1yG/hg+OYkKf48J/2X8Rkwlu/Au9DnyO96m+FaYzNOqrd5315y8i++i3NxfojR9g&#10;hc/XFPgU8DSAsJs7MHI3qQYlUuoD2aafzlPrCSP6DvPSG0xMT3HTP4PhvlFALAu/y/Y9G6163VKr&#10;Wr3QamjVa9keY5eIOxMInUSa8pK/fYHQL7Bt/3RhcrjIOh4Q6gAozmxCKFnFA6g01EjSMgILCtNH&#10;lbJjQsX+CYhqPf0GcOZX8h/5nXpNqIs0AuR9E/Dza3DPhPqopenreQ9GvRZUwFUg0a/0db8+xgNQ&#10;/3FeYzpda+o/zgNQr1HV14OV/cb/+1RmKWBUb4sF9QD0I7/vKaZXbG8IhOpnl+bzoX4fYj8lUeB3&#10;MgZLLOZTDOgoJqRRSRnOUb/ZGQKfHazeW7gIQqZzgSQNdOaT5GyP9yJl66xgIwHjWYdUCAB6nfD5&#10;600MAHS486RdaconD5TnQG2OSwdJXrsYE9JvtiHsFwAo9ZMcN2DkiQE4RjMrVXXJ638U5ycHQjmP&#10;BOQLRh/u01Gky9TqnfOQJFIagVDPcAYmJDUtBQHyMg1ptCnVecsDUJceA9h0IJNzq9hPB0DZLDpw&#10;Glq9K1lGkYPaAgayNIiaEAO6fAmPl753Od9XQz7FxUoD+gNGJAAbjvFtmIZSMRAVn4yyqqpoK8TZ&#10;noeZ5xhMpNbcLeeire18jPUPb7TBu1vt3LW11nhhpR0/uxgAB5iFZVwJqJvH6noRAHQ1bOgWZYKW&#10;03DUEm5FrNtPdc612p45VouLvOgs6/PTM6ywBga0FKYTRjSv6hcrbcTwdAZzU9FPtgOtZYLW4JWz&#10;rb4n2i7c2Gl917ZbQ+dKK61bCBurFf9cJszyyudYcg5gkxV6BD9PLOxsRBxE0TI2u25m2C8LiWJi&#10;fg4DnPJYT55ZZkW1v1tt51JrvhRtdX2L7XTPQquiPjQPl3v9haV2+/leG/twwEZf0nH/YIt19UfT&#10;TT/PNTRdG0qYBkA3RlF/yRodLei6uKVEIREuz+0trOV3wI6m6gU6bacVsYo6BhOQjx7uGKaMwsMJ&#10;lkVMTQpMwg5eSDbFYKKJEqOmoG8QNQA2j1ias2jdhi7xQkzTwjmMFKdggFKTt7gGpaWL+eMhY2vF&#10;cmIRohfZpnXRtmNLnO3bgdY0aScAdy8ygC0WD0OaAjNVU5Rn/S0EXA/R5/6YF5i3rCaYf17dx6k+&#10;aH+95MmoFxo9SZ07kOObm7zO3OCid4joOJy9tG4IeL7HbPSGMPrHBNffOn/SBjvyqNwssMc3au3x&#10;MAYOHPRPH8L+AEBvDFXZpb5iq606YNu3LnXr959x5i8AdDqJAWB6PhrXhfPJlgSALibkfClXal4H&#10;KrOSWEUxjBofexRUj/EEYX2tiVlI9Wk4Qb60FUkrqrpM3bdyEU8c1gVRC6UBXeTer1m1GCc9748C&#10;yOpj1WqkowxFvmIzWL3LdBS4/Xykk1YQU6sJnqRiSKev8H3dmWdQfc7o9yNPWFhbjc8N9VWeS2Bl&#10;NWJA5+F41EyxoADx+RimZE7y453zMi2pS356H7yPadLR98H7qCexo0HUknfFh3I/cb+73E8YUa3c&#10;ZT5yDnhimhaiLRUADeO2NEjLWcNr/bOZ4H8B0GxYdwHQgr3b3RpeJpTSZIxIAJAqjCmn2ATI6a64&#10;JR1PH95ljdl76QzH/ZuVABO6l8rHPW66yQjtPMr9h7dZY8ZWaye8vovWpIHSVPSgBwBUhzEeZbrj&#10;CKuuBzAKWrcLhDoTEnEnWs/f0gmg/jjVnMUuykkxTC8uSNtJaLjyQ9FiiQEVAH0KAJSLXfPiIkea&#10;j57CgErvqa5vB0ZZt38AdL6/fJ4Ilj539Kt4GZJcK47yQmE/Hbi8wudfZS0/2E5dZ5D7OUY9rRhP&#10;Ac8nHAU61WY0RpzTY4CrXO4P0ZU+hoF9CNCU8UgVmyMcxYCOEJ5/H0mNjjfQDV7GyDCELvQm3e4C&#10;pJpbTbCIZFFeriyyS7Bp/ejM+svUOEQXe16WC4lvzEl3zHSVLhaITiom37NwF8Bxz1YYTzTsgM7c&#10;LSR5cExD53uAqt/DG2PQe65i3Q4rChjN3wkjuhszUsIGK0rcxBFTElPM61RJioxoAFBMaGcJXm8g&#10;87LpWDpaUMLr0Z8qDkrd8530zvdXleDIxxlcUYKWEsYWk849XONy899uBoCjlxzDwCPw+YBV/Dgr&#10;bAFQx4LCJAbreMxFuNrFdAp4CnAKlGq8/vMfVvN/8f5PfOxnmEi7g1EJhlMAUyznN1zyn65ctT+I&#10;ePqHNqW/cMuL+Xw7ANjtZ4U+AJtJNNMzmZHQgUoP+qQXsxEVrhPnFVR/gb8BHttFJALEPAl86uv9&#10;hV71H7SmDnTe4fUVUOuGr2+48b/x/b/hxP/zIo57VvNfz3MR1I3OlOimJzQq3TqeYx1ssk7DLlet&#10;XWJVnHfObFpufWzSrtIpf4eLtQfElz3HxPQe5u0TgOcrq1/rq2Ulf5aoJiKarrWwisdEoyxL1sm0&#10;GATg8ykgS9uuZ9x+Afh6AyP6VvpI5oPOBTImiQUF5CnK6CugzmWCegDq2UnPak5nKD3j6ZlKfZ4A&#10;o49imr6m90BWANZ/7X9rT/3X0f0h4OkMR7ot1hOt5996rJzf3IQ0oB6EClRrq6fjK6UBALrZ6Bnn&#10;OAdCNVq/C3iK+Rzn+AS2+E6n/QPj+efNdvuH3520nm/4nYr1fDPQ6FI1BDwn+H2PYW68Tf/7IAD0&#10;Clr1u+SAKoD+Chsagc6hVp6TZ/PsAhfQ3ZWHXVFHynpSXAAqq5BbbIIJ3bCUhBGA3Eo2hcoFdQCU&#10;899yyIcItms6OqmZiBFua3wEkw+F9+cfmYncFi+k85TByL0NEP3vTnilwKhQJUS86GsrN1vxh0qT&#10;4VwowKlz1r/HAVLOi8up8FxOPF8kMZJK9VHCz/JwcjGX0wwUQ7QUuZ8rAYvrycnczNo8MVVgE7BY&#10;tthlfO5jBZ/Juv0QIfMnTs10TvZzQ3F280mCDT7aahdHN1k5EUUpx2faJj42CgY0XCt51tWb0Ezu&#10;A0Sm83l5GILSKwmNP03FZtNPVtgcmgYyPFvmWlHjHDtYzPcqAxTWz7YaGNbK1iWWdRKHPd87kwal&#10;/HIMTQ1LYSJjnREqr2wmwPQXKwaAljfB2tYvszQA82q+93wYziUwsHNpWfqR/8f/8P/486IZNoOt&#10;9s+LeIywtAcB2B1XNtvQowS7MZ5oo28z7MI9tkRdYVbZpcf0s53qJvWCIP3+kQ3WRwVnw/kldqZr&#10;oZWfnWmVZ+fawNDmaQB000oqMiMcCFW15gZYyzWYhzbHLXEMaDJMQAZXrVk4SXMSt1nWvs2WDfDM&#10;gdk8kqTc0DhqDCNYFetKZQZXJvwSV4KE07daczWaN7p/71xrtJu47QbJGBtAYN6M6eJw+g4XYL+M&#10;fM+lrOxjqPPcFBdhO2AqUjh5ZOzfbZkpezBC7bREuuLTWcsX0l5SnX/ELrGee3FLGZ08UV8zdAP/&#10;/XzEvlLZ9vWpcjvJv2NN85krwPcIr1/wYjWJfugBXfH3WePcx+F3g+iPKy10ytfimi1JsI7aVLve&#10;exw3PSfGG+hf7tHmcuesjT9qtft3G+wK2tCzpw/ZHuKnBDh/dQCUakdA53z+o3TfovmKYkJWwNXe&#10;Ep50HoDqqAYIZYEqgFfaysDcE6wBfBySjitZwQuEBsAS8MgsZ1WvcQA0TAxoAEBXL0H+sAhhNSxq&#10;JGv95eRw6hgRGl+v+f0YhNfryegNSA6EurgmZYqqG15ZojgUQ2v8wE0vZvV7zqgc944FVXSTrhxD&#10;IHRqVS8jkguoD9bwwSr+O+BUF7AalQRENQKgMi39XwBUoFMGJQ9AddtXfXqtqK/lVOuRG8DnTFqP&#10;fv9R9ZtcJABCHRCF/RQI9QB0CZFMSxm5MDfAsu8hozZj+0bW8JhW9mJEwoRUzbpdBqRKTEkCn3JX&#10;V6fvhAENpo580OZc2pBgOdvzE9Ei0ieem+Cmm3pOAc7WrO1u2nO2W1v2NustSLD+k0lkgB4kiumQ&#10;A6D3m445nedt9FZ+5f6oVVmgVM82FLGKZh3fiLaO587D1kqXCSoA+qiNmry2U07v+YKVu0DoBMyj&#10;cj3VeKOmG3+Uy10B5C/6OtF/ciHmQCjrd/XEA1LVhKNWpQmc6gKyT1nni+mUCUkg9Nll5X4G4HSc&#10;HE99D9+0NMb3FdAchfm8z+eOyO2u9bsCztF+qmZTYfP3NG24rFsIzyd/VHMXRnRY3e8hAKomoysY&#10;G66fpWqT9bzA50DFcXe8CAh1AFQ97/S2N+YecgC0+mCiA6GlXLjm8/8nEJq1abUdBHAKfOr2oXUx&#10;dngDTVfxrOIBpXl8XN5ONKJuAKDoRQt4rStKxLi0lzgmuedDAFQgVAC0kXSD5nwy7o5nwnoedfWf&#10;mvZCwGhFEQCUNeVpfhbag24Q3H67pcGB0LutzW50e1RaUEYAVODzHU1IGoFPudn9UeBTrKiAZ6D9&#10;lCYU7fpdbgNA5Xp3AJRsUIHMz1R6/nWDODlA5x98PY20n858BAAVmHwD+JQJ6c2VizCgmKEAnx54&#10;Pr0IC44p6cVFYqJ6z8F+EmLP5wl8CtwKgGoc4AToToFP3hb4FAjVCIC+66T2EYnBB0xMbzApvUDP&#10;+7CK2lTkEk0Afa3kKznfnNkcZX3JW60/bZsNcVF3k+fTI3J0X1Tm2NtaVvLoDel8hAmtC0CoAKh0&#10;oVrFk2XJVQ8sHyCLyDz0IoAtmL7nALBXgNCXADLNax7XOx6zPABf2IpJTyk5lmNEPYj0bKg3BE1n&#10;JgUO9bFaj/vR27rfr8y96ejfn+/1oh6EemDrv68HoCFvwjcA55+KkWK0wdNIAypTkgegAp8fmLdc&#10;DEwHoM9Cuk9JFGRAcqwnCQJavT8KDEj/3BLz2Wl/AUZVvfma3+lL4tteQxKp/UgA9DHpGiOwnzdI&#10;6RjEJDnE68/tDhId+L+4hDZ9kAvlq22433mt6qvJtvZSKrwPbLb9a9ngAVxWCwMAQNczcdQdx0LG&#10;CICu0Ip8Ji10Tr8ZrNF9BaaOYjUFQOVa1znHm2inJGTK6QxFDXrw6c9ZAXkiQCrJWbAN9PXU/igA&#10;6jwTnGc9WeJytX3FNUedDyOpE49kM7uc5qPly3iM4URFLQd4YrJZAQANJ/ooBpZwDavqNQDHHTje&#10;c08utKKKhXYQo1Ea5pvS07QhnUALyno7CyBYTkVm3421dmOC6tp7lJu0ziXW6Afbc5Tc0GzinACi&#10;G2AtdxOBlFjyo2U2zLX0mlm2HSCbiOYzQ6xn2+9W1DHHSrsWW3H7QssD0O3nayfyMYV1uMu7I+zC&#10;7W3WconkInShWs9n8P7Dx2c4930eDnRpRI8CQvMqf7dizFHlbVGARvw+JzBDY4KaC7BW6Px/+H+c&#10;segHd/wP/5+LkRvsy53D91hj7Vc32BWySB++pdmMOKaRl4esB4a3iU74E6zks0rReyIdONuDwamZ&#10;x9v4m9W0z7OKplm49+fa5Vvr/xuAxuEKjVtL6DtAdD0saPw69KDct31dpG0VKOR9AqKHiTJJhylI&#10;QTeVjGYqBY3ofsxKOzEtxSHSXQ1duz1uvpXk7rL2uly7QqvCMJlimivnETQT8zAG/X+HiI2u1lLL&#10;ztgBvf2LzSTGaMkihbvi+o6FiUrYZJlpCehMkywnLRH3fYJlso4XCM3EaVdJFMoNTpYfHqFteq61&#10;+iMaykbs5Z1+G7/WZU+uwdSgCX1Lz+0L1vIPqRgbYY2juYuu6CKOyxYYqNaKg9ZcwVqtNNH6GrJs&#10;+EIxj5VaxKuE3AM+b12tskejiPPJFe3pyoe93WcZh9bb4rAZ9hPZn2I/FyxE+wkQnYvJSscwdCNy&#10;yC9kHeAD6UX3K4xeoEy1lsqi1FHgLQCgYkKDUHk9QRS/JKOR8srEhKouU+ymnPNqMlq9BGc8IwZU&#10;7OhUtzsANPxfI52mZ0R95/v0J5y/7dbsXC1qDaHVu7SfMiM5zWjI6OSzQoNVfEgPGjIjTTchLcEp&#10;LzOS74oXwFS0ksv4lCM+BDx985GApz5WTneZjv6XBpSfX2BTjKfApvsY3JQeePpVvQ+k981HAqIa&#10;gVAHRH+SAx4NKAzoQlqRpAMNA7AqKHk9FagJZM+mb11vGYCTXP4GTyRvtwoCzCvTYUJZtZ9B93mG&#10;2sHTsP8Cng1Zu2E/E1gD73XTcXQfa3ec72I+8/Y68NlJV7ymp2AfZiT+zo5zpJ6wv2Q/WaAH3VzF&#10;CTzC36Sc7iONxDPBfj5qK3GZnwKhD0KjJqVbZ4oc6JSzXU1ITwF6k4C+1wOc6IlOeqnw+GkjJlSM&#10;ZrCe53kBw/kY1/vTcy0OfGpNL53oKzSiGjUt6etplS+gKUe7dJ3K9XSmJHShak5Sg5JzzMOyaib4&#10;Pk9gWcV6qstdofIuWJ7Vu1bw0oFq3T5K1eNdwu9vNtIvTv6oNKL3WMeL+RxUsDm37xLRNHy23M0Q&#10;QPRS2TEbKC+wC8VH0dayej+GDpNqTWlzpfus4rWibP8OK+ECWet3rd3zt6+zDABnKhpyAc8jANDM&#10;jWtwvfO+XfFujsNyS2qhY4E0o6zwC1gT6/9dGbC6XYLcqJyGl2IMNWI+24oyHfvZAfvZXZLPGj7P&#10;+gDHbccDBlTgU21NmhuYpjzzeb+zHca3nZ+/za3gNVrBC3h+EEBkBD7/hl38ehNzEcDSg0/PfAp8&#10;TgegXwB7MhmJ9XRmI77WXwDObwDQP69dty8AUoFPD0blhn8H+BQAfQXQlOZX2t/Xg/1oQbWSR8LE&#10;UfdPwoa+BIgquknA9itf72/Arb7uFAD1QJT1/zdMT1OMKCD1K2v7L2SeCoB6EDpBhNY9GOyLbBXO&#10;bltjpcTyla1agilpjbUig+jbt9ExoffJzh07kW4TJYcdCDVMdrAODEYkKiPduMYkmNARWND7DJp/&#10;aNxgJgCkzwCjJJy4eQMAfStGVJFF8gMA7jRabfuMTbGMU6ymB58ePE4HiTCUDnR6xnI6KBWoDLnZ&#10;3dfSx+g+Dz7919V9Apz6Wvq+gEsDFH8T2AQk/yO5AOc1pbZo/hQQlY41pAGVDlQaUOeClwaUn83F&#10;L0n3yc+q/M8xfm5pZEf5XUgvq1H15h3lgVLEgnFXa3cBULGfb0mVmSTecJxUjUfdp1zr0XUi4uR4&#10;v9lW5gCo+t81A7xGXSaSqb9ODCitYFQOn0zbZElrqH1ewDqXDWgcxMwaNoGrqTsWAI2GgJGmM5wV&#10;vEuDgb30ve4Com6lHjLNKjJp+giM+mSX78dAVuZBZ9AOCAkzbbT5i9baPRRH6Ey42gQCNMORt/kV&#10;vFhRt54HfDpCBn9EdDiMKb4WFexERrCGp/kois73KNjBCIxIK9cQQr8RAxGra2VqZuTOtAKyMo/S&#10;8X4SM1BrTwyu8kgrOzPXDqH5TAWUFlb8BCCbZzU9i+1oHWHwJZhzKmZaRsXvtlu6UIw8u9BQHqj+&#10;yXKaWI3DbO4AXKZhGsppmGclXXw9nOy1/SvtzECsnWhbxNdA78nHHC6bYSdYw3de32Q9t7ZaAeA1&#10;E3Y0nezOg3zNnLLf3EhbeqxyieWUL7bCM+FW1r7STl8kD7kl0vYWzgQEz7BF6FJ/AWz/wMp9Bqbr&#10;X2B/VxLvdODkLKvoWGYdg+vs0t1t9vxLAX+3GFy/5NntSaqnb62FVZ2Lax4gjUY0ibanQ8Q5naid&#10;aaVncN/z8xw/9R/rvrz0OwCNW7fC1q7FBATY3LwxmlDV5azCI6dA6MaVi8niXGC7iC3ROn7/VvKn&#10;NkdagiKb1i22+NjZtjGaENWVMy1p6zK0orvsXAN1g93FbgbOMV0nrb/rhA0PkC1GCK5A6ANWAH1d&#10;FXaQmKelYUQaLeA/FuPSSvShe1iJZeI6zqWJJC8jxY5lpsGoJlvqjs22l6rOdFb0NZgAbim/8NZl&#10;TI5k4I0NUwLBC+uti+jOL3FxyxPx+S3MkBdshCu7QVY56pC/z8rhLlqXa90VNjLAVTmuvxEqyJQl&#10;qhinyz0wo70n7FJvkV2+yAl/uNquXgGA9hRYbW2K5eVvswhcnQKgs2E9pwNQsaFh6EIXcaXnXPA8&#10;cTTLYPeWArCmVtMAMQHQKRZ02hNJTxKv+xQIFQCVXlGVmQKaAqACnn48AHWtRjCfAqBT5qDQbQFH&#10;zXQA6p1/U/3yoatCAVBXwSkAylHvD57EPGmnoplU0YnRiJlyxOOOXyqHvMAnsxiNpqo51RW/hCe7&#10;1uoOgHIMajwFRAGToeB5gdAgakntSd9NSL5a0wNQHX0vvK/inA5OdZ9C56eD0Nk/BSBU4FMRTPNh&#10;Q9XCIRA6HyZbVXGKYtqJDjkVk4qyQHO40DqeREsOAKQSd7vyP5X7WY/Gs56VeyOr9hYAp9hPgc9G&#10;KjpbAKTtvO3AJyBUDKhG4PMiXfGXy2jxYi6VJqMHTXFr+KHKdLt2KgOd51HHgGoNL8ORB6ACoVq5&#10;P8H5/ojb0nyqmlPAU8DxOWxjkOFJgxHh8VPrd8CibgssitEUABVDKmbzXgNfs4PMP6KYFEqvPFBF&#10;Mykf9CXAU+BTJiY1Jk2wVh+H2fS98h7QjtOkMwbQVKOOzEYTgNsJmNQx9KXSegp0euORQOhDxT3B&#10;dmrlPnSakxvspt4WCB1hNS8GNGA9uaKWRrRJuZk4bXn7Kuv4oVMwLqVoP9FetqLDVAzWaaozKwmM&#10;L6deU6ajk7DW0n16zWc62a6p/J9mrMdcBgA9sgnmc9sGtJ7bSTogmD5pj5Ug8ylKSrATbFyK2bgU&#10;CsQCRHXMS9js4riqiN7S30Ez3fICnq2FWRyp5AR0thcdtR5AVccJTsYVPE6Yz0Gc+qoPFfjU+l0j&#10;9lPg82EXIJ0VvOYpAE2rd42YUEUy/QO7qfW7WFBFLXnXu9eGOhB6G8c7IFWgUyN9pwOZfB0B0H9w&#10;u3sA+hUAqhGIdB9DHJMqOgVABT61ildnvECoVvICoG8FSGFDX7GKV2zT56tDDoDq62qMJibHgHoA&#10;SvQTpc/fWVGZpYiY+kzd6DtyTz92Y35rhy1vQLbB72YEyUIvcq5q9LgCodWcgypXL7NaiI+OHath&#10;QffZXZ5no9R7TpZm2mekKP/wHPgHZs4unsGMBBtKdSSCRABVW9AlPwob+hh9ox+B0KcAMM1L2NDX&#10;ADSvCRWTKBbUxxyJXdQ4EOpBo8CigKMfDxr1MZ4N9Qyojpr/63M8KPVHD0z/XwCoQKgHoH9zW/MX&#10;j/UL4FPSMskJBEC9DlRHgVCf/6ls1EcDAQh9zPGB2M9QYsA9ficjGtoAqeQUAH3VX+fA57srSs7A&#10;XNhdjRmN+CU2LtfIJ76J5Oc2unPVbw6c4UIQI9Kls/lcCyCHQSZxkRV9R1mGa4tLRoq3QT3wSNQE&#10;QmPIxpYBSeAzOlSjqYt9AU6Fw2vN7hqSQoDUs5oefPqGQDGi/n0BAP0OPgMAqvcHm8Tp5Sq+cCUA&#10;pQEj6nwQEDvSgU41C4YimILNIOc82E8B0JgISB/iJbV6j4nGAb+Sn2flDKIlca3TgLR+4480D/1k&#10;yem/WG7hHKuqW2bN5HZeIPJI0Ud3HqD9H9yI2xxtJiAxHXY0CZCZCtg8XPaL5VTNsVyc6Lm1CwCS&#10;BLYDFPfBmmazTs88A54q/sESAJCpuNMzccQXNoc7ENpxe4tdfEyzG5FGKbjfE/m8PTCtBXULAIgR&#10;VtsLq9kwHx3pj5auFT0GpYxSzFIn6J4v/51cz4VkkS7gffMtp2apnWyPtqNnl9gBwGnuWQqJjtE+&#10;iSxgNsYjNSBtJdtUDOnR0xihusKte2ijDRAN9QIA+pXmo/H3WTb6PJXq0HhrPb/CTlSCFzFSxePo&#10;TweMltbMsYKKH1j/A8Ir/4Mc4LfvAHQ1a5C1a2kz2oBTPZ5KzPUrbP0a3PC8IGxaHW5r6MlWHtY6&#10;2Emt5KX33Ll+qW2l/WgDrQCrEapuJx/zcFKMlR/dYd11R+xCM1rN1mPWU59t5xpzbKCd8FT62hWN&#10;dH+40V5P0lP8ctCeo9/p7Sq1FOrbdKUxU5WWXEHt2AYIQHeagd40G9NHEQ7XYlY3B6nN2wWbEY9p&#10;KQ1HaycnpZucwN6OcIU+JgckT9Z3rCv+4MpSAvOPjwGjF+02V9CXFR1BMPcbsuQ+4Rb8A5fgNwxJ&#10;f3H1+OYhonxE2aO8qN24dMrO8fgri/dYTcV+O3l8m9WeIluwPt1qapLtUMZaOu3n2a881t+VB4rT&#10;XzNvvthPgCIaUEUxaZbhMl/MH3QQSRSM604HeHk21DGhMI0uf5M1gq729ORUDuhqYqr0JHWrYlbP&#10;MhqJFY1dGkQwyZCko8ChnngeJAqI+rW9B6UCpv7+SNb7K8ScAmZ1Wzme3ske6DmDznlFL+n90QBe&#10;fazuV/ySa0bCAKQJ47bA5pI5890smjPPjSKTdFyKPGAp3yuMz13I11sEoFZHvO+JDzSegeFIwHMB&#10;X38hQFZGI01gNPr+MfpYueE1ui3Wczo41X0CoKrd1Br+N5qqZs3gyQQIDVbxYkO5TQuHKjnncSGx&#10;mP9LdQVvXwnTjwQkHW1g9h6ACivYQpiwkgP0h6P1rMlMoG4zgXrG3U7zKeApzaemibzD5iO70H7u&#10;Boii9QSA9hYluek7sT80MKAneFFi/a65VMaTtjrDhs+Qs1efZ/eaYD+bC1m1o//EcPSIE8FjmAcB&#10;0HFODAKhWr8LgE4C/p4BQAN2EwaTCk21GClE3q3GpQEFhD5zjKV0oTCYxDMpF/R+M9FN5OkKbL5F&#10;wynwqWYkva3bLitUYfWAWn0t1TQ+V3c430OjNf4z1viTGJuenCPbEnCpMHOtcjX3O2A2u9tgN1m/&#10;y3xEy84D+t3vt3Hxh8FIdY93m8gRPF0WDCt3ze1GdIINAM7aE26u1560azXcruL1gxmievN80RFr&#10;ziIOK2Mv/e0JVrEfjSYRbSXkfZ6EtVaz0SFez9LjIi0F9lO6zwwSNg6TKXwkXnpPtKG7ttlRQOiJ&#10;/Xv5v02yIo4n6H8/mYrOXRpS1viaowlkgfIaVH0kxUrQANcdTbcG2NdmYphkQGo/nu9imC6yWr5Q&#10;WUoHPR3ZaD8HCc5XdehdaT8xIilEX41ON0P3CXw+auP/qQcT0kWC4TH7POs9z++evE5A6Ec0oG8H&#10;aDPC6S69p0bGIyOeycgKdeBzGBc6DKgbwOUnAGwAQIlc4u3PvK35C/D5j9bwtCN9Zp3+5RofO8iF&#10;ej/fm1EovRhPreTVkqTeeI1Maa8vYSgiuP7jFdhMPu/bbelNATy3YTxvsI6/CqjjcRj6UzdIARwL&#10;ipZVAPQLsU3vMV19ktSgjb/Tepq6SDQYrQDc5B22Dn7HdbyON2ylk5pzTVl0mFXHLbPu3Wvt8oGt&#10;dpMLvVE0oRPElT3FO/AKAPQnSRDWL00orCgVklDn/F5gQ++wmh+FESW32YFQAdAJRQ/pCAilYtmB&#10;0A88zk9axYtl5Fwhl7nmLwFQ3nYaTOlDpwPN6eBRjKeYS41nQv063TOdnjn1Ws/pa3t93Wmsp/E4&#10;/gFY/sXv7i+OngUVEyr28x+BUAFkMaACn4yPmlLovlz+csOL+VTvu3rgHwh4Mup+d0eZk5i7rOHv&#10;nucCppvYJZ7jId2n1u+6Le3n/fYywud5Ljbhem+k8hrweYcLX63hL6NF1xreT/8Zmsgoz2guOuhq&#10;i1Pwj8RTPBPLeXHVHEAbAHQFjGfgfBf7KcnTj1MAVNWbAp/yFQQMZmCi9StzHx2ot3W/Zzt9bbQn&#10;VnRu0/kuEi+EZvp5zus9pxuOZEzyIze8NpQ6egAajowuEvmAtrNRyv6MhNWNmUFc5I9uImAEo9GB&#10;btw0w1LS5llxxQpr7dhgQ8MJNvbskH36eoL/4yr7+AX9vjI4L623msallgEYW49mdDnr7HjMRwm0&#10;Je1S01DWT5Z07BfbB1u4T7rNxkV2iBV58onZtom1/FrAXHLRPMs5g4GodZG1Dm+y8w8TrKQjHAD6&#10;g6UpE5Rszzzenw8Izaj42bJrfoOxhD0FgB459Yu773AFbUcVs1jZ/2C7eSybiExaj2FpHbOH7NH9&#10;J+dYdl04etMoO1g2DyAKa1m33Oouxlvz5c3WSA5pH+1G/cN7bPh+ij3/mGcv/yCx5UmqjU6k2O0H&#10;O214ZJsN30uwegxUBWhRi0p/sxOs/E+e+tV6hyLsyl0ZsqK+A1DpP9dRQ7iJE+8OXgg2rOU2ZqDV&#10;aiyKBKTgYguHSo+NmENH+yKLWwFAIppgJTqBVUsR4a78FTPSajtbnmpdZzKtp+EIbUXZ7thQjnsY&#10;INdee9CGzhXZA3Sgj29x4nyIAYgr04/odB4C/M7W5FhK8npbCOU7iyunlbELbYfYVrRYB1iHHSHG&#10;4xiMRwZmkETWa2pFSt+51lpYzfXVlXKRRxvLdbRA0oN+5cXgG0Lw99TXjV7BJMlKENPEQwK6X9+5&#10;YH8/kztSJiWe0NIBYVr6ytXjW/LSxtGKjpGRNkIeWk9bgZ05dcAOpq6k5WCRHT3Kya1oh6UfiuPK&#10;Z4ljP/VYBTxd5SizBL1L+FJ+XyEAugQ33SKiJ6SB/DcAFfAUEJUeUmyj1t7SXro1BCMtzBoyUgVG&#10;XYcuIwDq2pNCNWIeiPorv/8vACpWdAqYLhD4XDwFQD349EA0AKAKnZdGFWALgBQQdWt2AVAAp8Cn&#10;Gop0XDybzFdmIU0XGg9AdXvxvAUkAiyAEQac8vkCoeqI/zcAdcAyBEAXzZvP+4nqCjndvcnI97wr&#10;iskDULeSh4nV5zrwGQKgYkAFQH8FfM78gYuFkB7UgU/eNwVAJf+AAY0lLkQAdD+RYd8BKKtaqmp1&#10;dV9GGcOpDDSgh6h2JL/wbOYOx3o24/4UANWx+cgOBz5bs9kCFAhkJrsRAD1XyHq+cI8DoP2lKXax&#10;JNkdB6uQk+CIv4lk5Q6hzwKgd4leuk8L0kNWXwEIrXQgVPOorcqt0BUgL3ORRoBQNZrq+RZQFPjU&#10;Gl4ANFiXq+udbcFFTDDnMIQwCqVXOP0bVuuvZTbibeWFCoRqBEKlHXVre76HgK3vin/Vr+8T5IYK&#10;hApoTgegD7swH2Fu0f0Cn/foddf4mCU53QVCb9AnLpORWM5r6D8FQAU8B+kXv1xVwNo9301/cY6b&#10;QTUewUC2HNkP+4k+F21umZzqbEyKCI8/RtRSDpr2g2tocmNkODoIC5quggE2J9nIK47t2YG+NwGW&#10;cx/sZqqVHz6AzOKgVWYcgOk8yH3JdFqn8P+dzEl1D0eqV5H8VB4C9OZmuGnKy7auk4WuEUkAtA/g&#10;eamaLvgQAB3gtgCn6kN1vEZAvY5qcroDCyjw+bid7EwAqFzmijoSAH0FaBPwfE3UkW4rZP4vBdHL&#10;dMTRgdB7vF4B+lzbEbpLz3wKgApg/kk//KdLA/axn9dX5ius599axyuMns54vf8PreBxv7/BCf/8&#10;/Dkid/hbAYi+GuillWmAWlBilQCjby9fDGo8L/fDgqK5vw3AGQH03MLYBLD9cmUIcMt9Ap3TAahi&#10;mui5t8toUFnF/3WxnzU8Fy9N6IaJqXoAWL8NgO8/nGate7dZ255tmJFW2am45XYWg1gjJqVeNLhX&#10;Dm6zW8T7PCw6YI9OHLQnJEi85+LsW08lrniyQi8ARtlaORA6DCNKkYibR6ya3Roe8CUGVODzOaYc&#10;MaFuFS89KD+H9JUCm9597kHolPkHwG+h90+t3P3qXUymNyIJaOr2dN2oB6UCn2I7Q6Dzm74m557p&#10;wPMrAPITj+sTj8sBTwFS/q//FgCVCYnzlGNApf3kcbvVO5/jR6znU8D1hIxIfJ1H/LwOePIzPwiB&#10;zweA0Tvn+T/sdeDz09UWLkCo4YVVlvlI87i7ysUt3ZP5ERB6q4X1e1OJ3UICNIT2XCBUI9ZTWlAB&#10;0F7qhM/mp1pB4kZMSMttS/hsWzPvJwLowQy42Jdzkb/sF7whGFFl+lTyiBhQESsa3faJLZ7Z9Gzl&#10;VHZ1yFTkQag2cQ58Sl7GTCdXBESnPBCcczyZIiDq1uys210EUwiECnwulQGX5sIgtB7tJyTSCjUg&#10;4X6PYfWu3vfVMJ+rVwezghX8agw7G9GAptPy09C0wa7fSiFgnb/PPwrt9fs8e/rysI1NptPDvgdZ&#10;9C67AICrJBw+ATC5Huf8BhjGtYDRVdxezwp/Z/qPlgBDqnV6WjHh9oTLb6fdKAxT0BzW/gk5CwCV&#10;Cy0Xp7uYz7OX11pRy1LLqpnL/fPt6JlFdqSKvvnauXawFP0na3uBz/QKskIBnwdKfwJU/srXJZeT&#10;UHyB3W2syAVAI3gce/NnAWTn8X4MT/VhVg+L23V7uw2OJdktQPXwOBu80QS7dj/Jrt9NttFHGfb8&#10;Ta6NkzN6DzD68MkBezi2zyZfpNird4fszgjnQtjYYkxQ6QTm5wGUbzzYaM//SLKXn1O/A9A4NJ4C&#10;nfEbVxOBtIFoAXrYqcFcHbOUX/xii10OWwaoiuLKRpqICISpSzDdxC3/2fZsXmp5hzZYI2vEC23Q&#10;8x0YBOozrOdshnWdJhrlJOur/C1OY3mlo4AqX6JcyNz8TOe6/YF+89Ntm3zca/1EbFRXH7G4dYvs&#10;VyKN5uO4EgiNJw5qFyuZHVtXWspenPGwUamE4W9dvQSgEGW5tJWcIBJnoL6MtAnWMO91VfqVrclj&#10;ewUgfcxJ9xEn1+fXe8nwZQX18Jq9uz/ojEqf1abxmif0R16EAKH/8GT+4zkv6q9u2Gscg0+QCQz0&#10;VbropaTEFdRJrbHDmeuok1plm+LDAZ4AGx6rWFAPQBcsQNsJCF2I7mURdWACn2r/UdxQGNR/0A4k&#10;PWTIBU425nxc4T5v838DUELniUvyehldMWq8QNvVeTJeeK2Vg56YYcQWLUEj+e9VvH+ielApVnM5&#10;T1LpYfxILqDbkgv4rvdwuQYZH7OkVbuYT8+Aele6Vugave3W6Y7NFOsJKA2BT903j6vZuYDyOWhJ&#10;ZxPH4WeOGE9ApxhQAVAdBUJ917uv3lQbkuKYlAOqGKbpK/hAFwoDGlrDC4RqnCseFnQ2t+fBjk4H&#10;oGJAo3FZbqWdKzl+pR3AIR0woAEALeVEWHEY4AnDWXOYSs6M7cQvEbJ9ZCfM506yQGFDc8WABgBU&#10;BqSewv0OfF4oTrE+5hxMaA9A9FJFOsHk1HEyA5UE1PP2YDVOeADobTL17rXQAe/AZ4kDnwKhPnB+&#10;rAMJS7vqONFqdRL+zvpbDUYvWaW/G5Ser8cBRQ8YxX5qfa55xfND1ZovLuFK7ienUSC0Dw0Y3fB6&#10;W7d9jqg0oBrnqAeM6utoBGj1PRTV9Ay9oEauae+i1m2NAKgY0IcwoSMt9UGmJ3P7LK52VtQCnQKg&#10;dxppK2ug572OExzr91tnywDinPjqS+xa7XH0sXnIFKgvRXfZR9C1jj1krrZIi4tppTaFqs19m6yY&#10;i9XC7RiNkA4dIlIuHSCjuKWszbCerN7FfmZuWefW7kWs3csOHrSKzMNWnZNt1UezrPZorp3JD6b2&#10;KPflHLFT2RlWnp7qgGhdbqadyTlsDfnK/8xCipGJ6UhGKNbwBUfd9CiU/mSBXaqkJrQc80YVrNEp&#10;zEjMDRjR2+hBR2BDNY9pEBqHBZ3oBsiHsjbFhIoBFfjUvCMbVC53mY286UgB89/ohA8MRzjmtbZX&#10;DqdjP684sKn5wOr84yU2PRcv2B9ELn0VOAWU/hECpB94n7rd3w8gV2Id//IifxcqIjjPfYMX0Z7y&#10;/TGofRgCeHL787UBskfFoMGy3QP83OJx0TMvYGvoTQ1tqGk1L2e8GFG573HOm4xJfG/jMf2j70+2&#10;6LsO/pZwxT+u5XcjIA/I79wPuwwTWrM+yhq3rmZirX3XGuveCxPKhd8ocWYCoWPFB+0FkWUfW1j9&#10;dao/vgQ2tAoQeprvi0P+bjOPAQAqJlRaUKcDBYi9kSs+tIZ3AJRxTCiv/zL7eD2mN/04B3po5Eh3&#10;IHQ6I+qZzf9LIzodoPoVvc5LAEmBTwdANfq6jF+5/8Hj+ch8BXyK9dTaXSMmVoBYjK2YW6f/DLGe&#10;vvf9OT+Pcj+f8DOOyQnPbYHQx7ztQCjg8z6/hzt99jeNUgKgH0mlec36XcUWil4a5/iYjOGRVgLn&#10;AaEjaECHiX67gsZzkFX7QO1RGNB8krAw7pLZKuZTALSbxIJTR/ZaDv9fSbDXm0i1iZ0LYMOtvppQ&#10;9wiqq5f+jIEHgsX1wYcyq6ev0b3/YbqeU6ynAGhgHMJky/nH6zs98FwGweEnnG2bJmKuQKe2et83&#10;e36T50LoJSWbBkADBjSoznbud8Cn2M8VZH9G42sR+FxD9ufa1T/ikfkBieIMzNroNdF/bgU8ph/8&#10;3Roa19nV60l2/0GaPX+ZZS9eZdu1G9vtxs1d3L/dBi5vsStXt9vF/k12imrOvKLfLS2buCS62Nex&#10;4l7D11nLunoz4HQr2ZqazTCfG3j/QoDur5B96/b9Zkn5FDoUY/I59bsVNCxwjGby8R+YGazIf7K9&#10;ApcYj/YAYvexuk/itlb0qTQQJR4nJB5n/HaYz1183H7uP1g+k/fNsi18v8Rjv9lu4pjWkwd6lMrQ&#10;rutb7NZkmo1/yLUXnwHVXwpt8k22jT3NsEdPDtn4RKa9eVVgL5/nYdTOsueTOTY5kWwvXuy39x8P&#10;2dPniXb56hp+XuQHfM9CJAeXhteyrk+0l1/TvgPQ1aza1+H+3QxDsHtHPHmgqy1+/RoC6aPpeI+y&#10;VdFLnKNb9ZPhsHwxgNA4mo8OJKyyquOwO8QxDJ4jnw+955UurogaMx347K0/7I6duMwv0ST0YKiW&#10;esvzZHdeJsOTdc4nhOpvr9sENZg3qAPr7a2w/SnrcZkBLAB3YUtnAELnE1C/1NaQGbeNetD9e+ii&#10;370arWmM7SW+YzsgNR1zVH9DAED/uM8Tb+KevRvudwHX4zBBn1nP//1EV4wEPE+OEJs2wIUiJ8lB&#10;rgBHLjggqpX8hyesp1hjfHs/Ym8J7x1Ho3prqJ7oqEJracixY/kYFI7tsOTkWLpfl7F25w8D4PIb&#10;ehfpQLWGnzt3BmH0mJDIA52P8HohV4G+ftIDUK9/dBpIwKeA0MKZhNQr8D20ghfIDBjQ+W4c6OQq&#10;zQNQ7wrUk3M6AJVWU1eHc2fAypJ/qazO6at4f2UoAKonophNt6IAcHpdjACo9DHSrEomIDORgKcH&#10;of7oGo8AhwKp0no6eYEAqNbrfF93BGyK6fSrd63htYIXAJ3Dzy/gKRA6l6+hEQDVCHRqPBD1Xe++&#10;ZlMAVCzo9/u/r+gDoxKVm3LOM1rF+5EO9HdW8gKgc2A+5zFzWMEvRAcaiWlsc2QYK3iMK6plJIan&#10;MHkzAHSdlR3C+AbgrEXjWcuxHuAp9rMxC8AJ8Ow4ts+Nd79rDe8Z0P7ygw5oni9JpTIS7Se3L1dl&#10;wPRlAbpoRwrdVuXd3eYizp/HYTrJ+mQEQB/ARCh6SSzoeFctJwwMRNJ0hjrcxVC+G+y1P25cQs+n&#10;PE8ajNR2xHG6JvTdVeKWruFwBoC+Rfc51n3GAcy3g7jiAaAagVGB0CcwoYpZctpRWFN9jlb4YlXf&#10;DmllSw0jQNNH9wiATndTC4BqDT/aSs+7esVDAPSumnYAoR546qi5hf5TIFQr9xuni1nLs+6rRMZD&#10;t/tAaY6dL8ywzpwU6yL4v5nVez0pBFUwLpqyBGozMbAUwppl8FqWGrPIMgCgCp0v3B1PsPwGy+LC&#10;WjWBJ5NxycNwCniePppvp/PzrAbwWZtH0QS3T3Osyc1x7z+VnQkAPWDFqWJADwM8s2k/ynXsZ0s+&#10;0TMwoL2wn51FxxwA7TqeZ93Uc14oAYQCQK9UldoQq/lB2L5rMKJ30ITeb2ywURjQMdbRj3HBiwl9&#10;0gmLfI4kgn7MQbCfngXVGl4OdwFQG3nodJ8BAL3rIpfEfL4H1H2A1fx0Gb0l7KfAp5jOTzjdP8Ny&#10;Cnx+IArpEwzkR5qLNF/4eIHTZ2hRP+rjYDbfEUbvAaiyYQU6BUT/uH4ZDeo12FdY1FuAGQdAATv3&#10;AJu3AZd3AJsjgLib3Ke5B3iCHTUeoyEFcMCUx6MRAP1CtqgA6FPSAcbQgg4jYbiAvv9S5gFrprWq&#10;hi1c/dZVVsdFYCMm1+ZtK62HJr4bR3YT0aR1PIH1lRn24vQR+4MN1V/dimgq4+ujDRXz+UBaUDSh&#10;91jJiwUVCJ1k7SzC4y3nhvc8NoHOP/idaj7CIn7hMWudLqAnkKfc6K/Kjub2X1p/AwIFQuVOnwKh&#10;ApQav1rntmdS/yueya/r9bkhwCkg6gCtxt8nV77W6zy+zzwemY7k1hcgFiv7J++XaUoaUKcDBYC6&#10;3nd+v1q9u/U7v2/OYW7tLhZUQHSMn9kDUApbxH7+NYwDHgOSGNA3GJCe4otQDNMT/Bh6zREIfdDB&#10;6w1s6G3yWC+RZKPw+cshINpDgYYA6AXMYRdPF1hbcQbylS2WTn74ntjFhNDj46CWWuajODaAEWyX&#10;FvM6q8IPNf+54pR/aTh9drXyq318kj5GhiEfI+gBqNbv35nPAHROB6ECoMvZ8P0bgIpomQqc/y8A&#10;GrCfERBGmmWS0SEDXAYJFsmGNzaKzM/VP0PS/WTxm34m9/MX27KZCs5tP9pOwOOhQzPtTN1q67uw&#10;xa7f2GNPJg7Zo7EDdnmQ5saBjeSfr7CzRB21d9CNfi7WGqjmrOO+0prFll34myWwBl8LAI0h4kgh&#10;7xtYze88xIr8CGxlxu+0JCHvQ3O6ED3melzqacdZr5PvWdwMkBXbCfA8BGOaCKOZeoK6T3SeYjeT&#10;WOUnoycNblOlmf2DrdLXzgaIohfNIObpWOMSO1a/BMZ0tu0BnO4AiKYX/WqlZHW2XNhgl2BuHz8/&#10;Yh+/8jyzU/aPVdiH98fs/ZsCewv4/PzuJFOCpLLQ3j4vsGfjqTb+eJdNTiYAxBOJCY63mrNzLAvA&#10;W1KzyFp61tjQyB67M5E0jQHlRXtNLMYj1lTbt2ywLRvXwYCusU2qxoyLIXA1wiJYw88HgIoF3UZb&#10;UhJtFuXHUqwbOv48WrULmCcGOjEddeBwpDVIgPNyOx3W50vtTn8FFZf0VVN3+RLH4h9PWS2NEwUy&#10;ycp7pANHPKzA7TYbHDxrp4l12LEr2uYA7n6X9X8Z+gtMTuthRjduWMx/+ArbsiGMLvoo270RwfMK&#10;aGNepKpooGkrybZb6NquscYbY+349sZFmlu4mh/hifmeF4K3vEi8mbT3ANLLzRUYK49xQYgJSS0v&#10;ANL3jwCg9AorwmnyNjq2a812C7H7uVZWgTj4W5tyrPTkHjteuMv27ImyBWJA3Qo+YEHliNd4PahA&#10;6CLAqELpw7gSXIzA2TOgAp+KKApj/TCPdqQF6GK0gtf6XeBSq4lY6swEPuOoLRUY9cG7AqL6OAmz&#10;/Sr+u1aGK0A9QWE/l+IU14QLhMJIrpBGBqDoVvESZUtwLdE2uWfqydVRTRBBGwSCbb0tExWA0Ruo&#10;dHQhviGWVMA0iFsKajcDjStaTmlceQGR+SiIYJIEgd+BGGC+xnw0sQELCugEgPqZLb1nqOFI2k8P&#10;RKUFnc6CCoD6TvigCz4AoP8ez4QKgHpH/Cyuxr8DUP6/uEIXAA2npWkj9bB7MeSlEBGTpWByAE4+&#10;LExpGuuTQ/SCw4KeAozWcWwi6UHgsz1/L9FL+1nB76ILPh5mdJu73Xo0AeaTBqRymLuydLtYwZG5&#10;VAXzSfWg+pUHYXOuEEavqrthRP0Cn6NtaD9pIHnYGazftSJ72nva6T+f0H6kEXgUQ+mNRdJrfriK&#10;hhAXvGM9AacCoWJFtZrXil631X40gWZapqVxcjvlZH99hWxQLt50nBT4RCPqhvglretd5ifzmMgn&#10;RTApnH4Ss9Eka3hVOI7DnD08R2c4mtAJmLTHvR0QUDjbAZ/qdR+ul96TBAryewVEb57FXFTPyY25&#10;ixNeM0wL0nXilgRANVdrFLeUjXHriPUWEviuxqkjSdZ0iExV5iya3Kp9G6wco1gpUpxjXDAcXrXY&#10;DsSE2YHYpZbG9kYA9DgazjxarUrTkjAbYSRK28+qPR2mM8/qCgrtzDFkNszp/GOAUAHSY1ZxJMuq&#10;jmSzms9gNX+ItfwhDGhH7CxMaQPAs5kR+9l+DGBcyusfI+DZQTzcxVI0cSdhigjLH6wESJ8qdeH5&#10;t3DG3yNQ/z4s6P1GmqQAoA+byUltwsClRiSYUK3gpQUVE/qe1bZGa3at2522kpHZKACfuOYFJBmn&#10;6wyt1wU8/7jM6p2qTbGfAp8aAc836DBfYwZSWPwHAOkbAuNfE0ov8KkV+9t+/n74/3SMJyMg+tdN&#10;gNs9Xj+Zb3cAoHcANPcAO7e5PaJ1PCDoDsdb3DcCmBsBGN3lvruAvBt87CCff50jxqe/xcTyWARA&#10;XxBNNcHFyChs8VVapXqRNygftB797qmNK5wzvno93dSA0A5IhwEi/a6xWbjBhd3I8SSbJDnibV2W&#10;fYYc+NZbihYUAEoF89QIjDo9aBcYDxAK6eHW8S84vgM8OxAqMMfv9T2P+zOP28UeATwFTAVKdZ/P&#10;Dv1La3BpRQGpGgFRD0p19LcFVh1Q1cpdAFUfK6Cp+6YDz9D9U0xryOX+B99TUVGfJBHjccj1LuAp&#10;05TkYu/0eLWGlwmJvwvvfpcB6anYT37G++heJ3VbJiQAqYDoQ+6/22d/3uCi40qTA5+T1J2OdZTw&#10;elLKawEXux30u3MRLB36XWRAeh26hdN9iNcmN6rkZENzFQmENKDXyAgdwKTk9J+pW6gxXmLbI0lw&#10;oXY7ahbADQJGK/ilgM8wXl8jaMDzbnev8RTIFOj0GtB/p8GIYHEfyzlD0jOlwMhsq3OYyJUl+ACW&#10;4jX4XwAU2VfkfJErwQre5336yKWgCckDT86PMJ8yHrncT9hPhc8vJX4oEn9LNOBvTSzMIOxnHGzk&#10;lniqN3f9DAhlBQ9ozMj4zapORVpTS6xdGtjq2E5NZ9cqKymdxdaUiCYYydLKWVaJGUdtQPXtK6ym&#10;KcIq6hbbQaovBUA1W/f9bKtZh28m1mkta/n4pB9sUyIh/rjSlxKPtA2wmlk8x04BZusvxLk51Rll&#10;BacJvweMnmhcbAX1ixwzKjC67xh+Gtbf8bCpW1jxr+Xr7jj8m+3KpjGJxybwmV091w6j08zGiV/R&#10;FGkN59bb2bbVdqZplfX0bUHynWYf30nTyvPL0Fwbz7V/6rgwOsNzotb++aPUvr4rtU+v2XBjurp7&#10;axPXnqts5D5ZoTfWWOVpDExko+6GzY2naSkpAw3q4Z+nAVAA5lriZ8R8qoddsyN+I33sGxwTqnW8&#10;NKGbcCom0pGcywmghCy89tPHra+lDJMRGihcu+dx715kNSIQeg3n+zBXpncx9IxcrrFHOMwnqft6&#10;CKM4icbyKY7FB6zj710lHukWrtxbrXZ5oAajz1E7mLGRmAN0FithCNGEzgOMRkUhBmbWrJptWzcu&#10;tu2bwoiJWmBbVs+3zTFoU2Flk2hyaihAc9FajdYcd+etAV4LeLKO82R9zhP4Bf3K46NoRS/Yuapj&#10;1lGebdfbCYvu5gTZy4n2Ks0dCLQV2/TkRovd7qeBhcckF39/zwnrboMtqUy0yrIkO5C2hlU78QQ8&#10;saQDnYMkQTMdhIoVlSnJjbrh0ZcIlLm4oVA2pnJBF7CGXyRxNleIyjTTCHAKgGr9HksmmQCpb33Q&#10;bTGlQUZaEOH0fXiywUz6PFCBTg88dV8wgYPQd8KvJH5oJf3zakUS8FR1qMCp3q8nqvQx00GowKcH&#10;oGJO9T4HpvmagdkKCQI/n35Wjc8C/a+PCYHQ6QDUreFDAFTgU+Mbj7wW1K/c/y8A6vWhOnrnvFhQ&#10;B0JDANSv4hWD5YH/QnLpFvEiuYwXzXXEb+zmgmw/uuhMLrKOAXJyYdyLkmBBD1CEAPCsPbKdPvgA&#10;gHqgqRW82FAPQAU+OwvQegI+r5yiBg3AqZkOQgU+BUIFQK8SPn+TaBMxoG4F317iRuznEzqXZUBy&#10;TniBT9bwD/i7lZlItZsa71qX9lMZoFrBS6/5loglZX9KJyqTkt6WYUkB9TIvSR/6inpbt5ZnJljD&#10;C3Qq91OA8x5Vnw9oWxIY9XmgimWS012AUyDUg069rXnQHbCfI22NrttdIFQA1Lcb3aIZZxjtp+YW&#10;TnjNDVzx12qKMWSxTcFsJPZTANSxn0WHrZua047s5AB8Yk7UVBEJV7Ijzoq20Gi0IdIy+X9Lj13m&#10;AGhSVJhbvRfuJo4Es1HZgf1Wjq5TGs8zudnWcLzQzhYedyMgWpt3DCY034HQUzm5sN1ZSC6O8PGH&#10;rSYry+pgRBtgR8WAtmjys0hAOOLA54Xy43YePWNPUQ663nwHQC+VFbB6h82tLqFogItwQthH6Ld/&#10;SK/9E34vE/SsP2rBuAULOolJR1pQreKDNTwX6INXWcEPsibFvY7GUqBTeZ4Cnsr5FPup1bvXfMpk&#10;JOORA5+wm+9hGjVvWXkLgIr11Pr9Pa57NwDSt3Lgk/MZsKdoTwGgyoYV8PwK4ykQ6gDoCODyPqBN&#10;QFQAVMBzlLfvA4BGxYByWzPKa+0DgNMjAJNjRfk8jEuOGRUIvTwACwrj2odZjt75cQFyWOLbMMaD&#10;JJr0pFNti5HsDAbUMla5lcQBCoQ2EPPXw/Pv0sHNdvnQFrtJpNkTihyeVR2012ezHBP6N6/Rmm/n&#10;xYbWAIjRhIoFhfTg6ui7G/4pK/nXADIxoQKfytLUKt4DUAFPD0AdCBUoBVT+KRYyNAKj0mW61XwI&#10;SAp06m2BWHe/wKeMTKH7/erdGYr4GH+/B6/6emI99f0EesVyKmZJQFO31Wev8QD0nXwM/M6Ri1FP&#10;FjjgBUAVQC8Q6huQvBYU463hgBcAfUuV7mviCAU+lbrhpv0ksWBkfYaMkNrGaK4TNK/XqUFen67q&#10;Nu53AVFvRhIA7Sw7YiVkeu9dTZGM1u+QMCt+/8G1H8VQwCIGdCk6UAXQy3Dk8j4FKjl3eQA6nfn0&#10;elC/fp8OQJX4onxsn/QStPEp+SVYvS8PAc/gtlzuYkMFQoPIJQFQl/MpZpZ2JQ9Cp0LnAaDLaXSM&#10;pPtd7OcKzEax6C/Xx/2IOZv6zXWAQ3Sfu9BvJu77wZIAVUeyfrOTxQutrn6FnevbaG2da6yxKdpO&#10;1QLujv5gqWo1QttZTNxSPaxlR+9K6+4H5LVGEVI/y9JhHrfBTG4lCD4hdaYlHJhlm7kdC8DVrAaY&#10;xtFOtC0Rk9LhGeR6/mqVAEXVbJ6n4WjwfiJ5m6useWCdnT2/xsraIiyvZoGlnZhpe3NhbtF4roE5&#10;XZ+ELncXEoL9RA6yZtf7TjZHW2kL0U4ty635Iprre8l27S4Nfn2QKC1rrat9vQ0N7LLx0XR79zQX&#10;6WQef49c8BnPr6+A0T+Rv/xRYn+9PwkAzbeXEzwvJ2hAGtuB9AAZTU8Y7UdzbC/fLxLwPm8pZB3M&#10;8iyinfy//4kDgEr3qRpMAc9dWzfbtk3oLGFC4+NWWfzalbZn23pLI+bkGD3Y9acAmmjQrpJDONRT&#10;b/2cpC7hkrtKd+zN82R+nq/C9Y7LsQc91wVC6HErPgBojgNAHxGb8epBr319dd0+vRiClKTHfbTT&#10;rqDjOdd9ws6ezbZjxxPswKF1lpW73eLWz7XZMKHzYRmX8uBjY2gOWLuAiKj5tn3DItz4i23dcsw5&#10;fMwasjn309x08cxJSiFgAEal++GJTWf8P+Pk5D0ipun2ZWLRmhFQl9rlerRmYkxpkumrJhakJs/u&#10;nGPNSdXbgytU6XF1LTb3AsDzYleedTQdtrKT6ACrkizz8EaCaX+0n1nfyrm/gO/v2pDc6p2oH4xJ&#10;AQBFEwoAVSSTMkE9AJ0CZTCFLo4J9tO74P0aXgynQKhGV3+6CtT6Qkev+fSBu4pn0hPTXyGqmlNX&#10;ij7IXt3zKxRSz5Wjqjv1+Yq4WB1OpmjEAtz0C3G66+uygmAVLTG2r+lULaeimcSM6uhimvhZvHNw&#10;KuOUF5bFbtQAFXyMRvmnLgM19H4HVAGxngXVKt5rQX2ep8/39GBSBiPXCY9T3rGdvwYzHXT62/9V&#10;4cnHfw+ppx3pp4AJdSYkRsyzAKgY0CVywvOitJMc2mSiyLJ2AWAoWsjfzXoXFuZEYpxVHoy3aho/&#10;BEDr+ftsIXKsNX83gwaUzM9mTo6ariJMR8QuXSw/bP2sqy5VAkKrsnBLH6GuMcu9PUh/soCnB6Ji&#10;G6S/EgvqQagAqFzwYj8FPLWC13ES5v6FqjEx1j09z0UdwFFAVLFJilp6e4WmryHYrGuYP67gdqb9&#10;6C397rr9ph8AEAqnl8nozeVAFyoW1Fdrjl/AtHeulvM3jnuOExcVRk9QdT/gCXCqek3lej7uFfPZ&#10;7o7uNqt4r/8UCL3bqhxMwKc/hpjQezjgb9dXToHPoVOwKjjcHfisUNsRYA4Aeqk81/pOIunJO2gd&#10;uWm0Se1D90kRQOJWK1aDEXKJXFI7jqwJt0xexzJWR1g6xwM43xU2fzyBSKU9O2E/k6zqEI1JeWg2&#10;T8LanDxhDYVF1ng8ONblF/zXVGeygj+cRerBETuTnUPkllbvOW7EgDbn4cQ/msHjk1Qg1NIE6BQA&#10;VVbpFW5fq8LFDwjV3Mbpf/dMJSCUKC0C2QVAHzTBKrfCVNPL/qyXCwNGFZmvBy5NjYLjP10NMjgV&#10;hSTN55836IznPgHHjwOs2aX9JCrpCyDyMwBPzKdA5vSV+ze1FCkzFF2mKjPfY3x6B9sqJlRf689r&#10;SJBgQTV/3xTjOQzjSe6n1u5auT8ADI1otc77tIYfE9CEOXwAEHrE++5z1FpejOgj3vcAcHePjxc7&#10;OsrH6YiZ6R9MTV8vYnSCJZ9sPG2jMMS3Ce6/VojJLIf6WqKZOkg1aNi11mpY6VbGLbaqdWH0x0db&#10;b8o6mNB4u8Xz7HFxMqv4dHt5JsveNebZp9ZC2NAi+5tzDrtiHieOeMUz3WXEgsoNLzMSWzeXC/oK&#10;QCwdqNhQgVEB0K+M1uB/8PPIba4RS6qVvI7uNiBRQFSmII1nOb1RSCDS3c9555s+Rit0QKVAp0xF&#10;+h5f+Lpuva/Vvj4OoKr4J8VC+TW7uuvf8rHvxYRq5c7nhmqk3er9BY9fpirOoW5cAD2Mp8CnAujV&#10;fkQBi6sqvdsTyv88Z1+v8/pA0Pw71W6q8x0zl5jQie5yx4Q+aCN/uOOEY0CHzx5lM6ML5EwHQK+z&#10;oblyOmBCL53Od/3v5ypzrIW81uKD221XDOcTZGgxnAcFQKNmk5k5h3MJDnjfeqTIJWdA4vXfZ1cr&#10;43qZGulcpbS2dZhwQ4ynznv6WL0dDdkRsKBqOYIEUQmKylz+ZUJaQerKdEf89FxQR9S4BkAdOQ9y&#10;XtYsR/8fGSbtpxhQ6pmXYrKmelPr93XkfW7Z/CsTrN43wUamJMMYZs/DmDzX8o/Ns5OlrJc71tLw&#10;Q97zhXjHhpZWLrTDaB+zjpLPWfa7c8H3Xlpr/de2WPfFjXamdQWd7L+44Po9ZGbuRP+pPva9B1m9&#10;p/5qW/cCeAG60fTFa3Yk/Wh7cMwfKvjRTrLOLqVG89KtXXZ7Is16+JpdtAtVtkTQx74ElhQHe9Yv&#10;tht2dh1fJwZWNRogG46hKYrg/Fj0poeKwqz35gHrHU7l8/dS17nPhm4jh7m61y5d3oledasNXd5u&#10;w4M77NqlLcRoxtm1vk1UnWfYp5eFDpD++eE4f8flsKDFrOEzbez+Tnv8MJ6ENiQJl8KtvBq9qlhY&#10;APBq9cszy2FylwFGpwHQSADoKjSgaxzruXtbvFvBazauirENsdG2nQDnxJ2bLOfQfmvgBXWAEPgh&#10;9GE3MChcgxG5wUnw4XVWcLe6WbmfsUHWh9cAc7cuwC6Ssal5fAPDBKvt9xO8AOjJpzUFguuJB+fI&#10;Az3hVtxnTmdYLW1DZ+thH7jCld5y0ybifRDhzoVhXLH8J65EMCetX0Rn/VLbjRloc+xc18IUxx9O&#10;DEDwMN31vbhoJzBcfHoAg4Dx6NP9IbYV58nibbWrdNKfr6HOr5JQ6zLCpBFRtyJubzmZakMwuI9Y&#10;5zzBWXmz76SdLU6w8rzN1tWQYec7cq3iJA7a3A3EQxHFBBj+DeAiAKoQ+jkwoarmlAZUWlCt4gVA&#10;F6sZiT/yMIEwnkxaS3tm0IFPnnQO1MGA+vpLv4qXA96BUHrfFb+kJ5/GuwQ98yngqatDnwmqJ7cA&#10;qNhO1xMPAI3WE1lPcFWeAQaVtbZyaTAxuPZX8IRU1+5S9DuqO4vmPoFQMaIegHoQ6h6rHIxulcEa&#10;ZApokh1K65OuLHUU8PxfQJSPlR52AezodDOSQKgHmT5QfhatRR6E/huAqhver9z/DT79x+row+ud&#10;k56KTnXDB8H0AFFMScoDVRZoGKv4WMTo21njJuHmzKEX/GQq4eSJuA33rSWsfDWtODChaetoRdoA&#10;G7qJGsgAhAp8th0jiL4w0U1PMXrPkjS7QD7eeUKaBTiHEPEP1OTYZWo2L59i9V6d41bvYhl09ABU&#10;RiRpsMZ0MUQg9CTB0L716IX612lAekUd5psr0mwqHglnMatzp+FUGD3reGlCNZ9YuX9k9S7w+R4m&#10;9ONlrVy7Xf6ncj5ddiifo9tv0IK+vqKmo+ZQ1zstYABRgU4PSAVG3TqeNb4Llw8FzMsBPxYCoAKh&#10;0ofKBT9KHqhzwbeddUBUK/jRVhzxVGxqgvU7tZWAz0tled9d7wDQCyUAdkDoueOHrA3w2ZZNFFo6&#10;0WikYpTupqlqM7WpcSssa02kHY4Nh/1kAJ+H2Oao+SifzOBS4pXKU/dTo3kAMEl80vEC6ygpsZai&#10;Igc8206UWPOJYms5fpLnP/dzbC48gebzqNVmoxPNyg7Yz1zW76FpYhXvGFBihC5WBA1N/QDOS2pE&#10;OkkYPVmlkhHclJaV18qbtaU2is51FLOVAOhjpAhPOpp4m0phWNCnNA497elx8wLwKAD6CiD59gqs&#10;pRzrmH2+wiAKgH5ipa3bilQSAP1wCcZTIBTm063fAbACoG9pIJLuU8znnzClf4s5pc3oT1zpX3Cn&#10;f4BpFQAVE+rimtSSpMxPAOg/bp0esJoCoP+gAbX7gEgBTAFQgUwB0IccpwNQAVMBTb3/IeBJR4FQ&#10;AdL70oSiA50GQJ811zkAev0EfeJHuVADgF7IxKwHCG0n/qwObX8ZbXwno+diTlpiLTtjrHtfnPWz&#10;ibh+ZJs9oNRhAj3oU2LMXgGQBEL/6S0P4pluK6SeERBF5sUfbQBCBUC1jhcLKk2oC6jnZ/rI48QU&#10;60xAGmkxdZy+qhdjKjDqNZnuHKZVvNbzIUDqTEPTVu4CoRrPfP4pfadc7nycPuffANQzn+/5Pu/E&#10;gkrrye9uuttdXffPuTAQ8JSrX2BagHSS86rAp1hQAVCNQujZ6LkAeoCo9J+vL5xB3tHo9J+vyFR9&#10;TjOhgOh4F5If1vBiQ++1HJ/SqPfzO9amRoYkaUGvs34XA6rsz3pkeDIgyai5YwUbO4iXGEpYBEAj&#10;fyd6CdZTzUc650RxjnPNRw5gBtXTvj5aCS8egHqSZTrgnH5bYFQT6EYBoKHaaYFSRTD5ymofTSgA&#10;6iuvg/NmQK4IgAp4+lmxOFi/C4BGLEYvGf2LbVw7y7Zuno30bzasJ7e3/OgY0ANpMy03d4GdPLnU&#10;Sspo+zkVbs3tcdbdF29nW1ZZQfFcS6TZSMBLOk/pPasbw62JjNDKs2FWjBv+GB3sWRiF0mBA97Om&#10;3we4TACI7jnwIyD0J0vNnG3JaEB3wIZqfZ2eDehF/1lUNdNO4HbXnLu8HuC41TphPythV9UDf7ho&#10;liVlz3Lr++2pbIcT2KoiFVhI1/wSzFMb9vxqew7Pt9Odu2z0WZlduo0/4RpyygHOYb3x1tmzybG5&#10;La0xlO9Qp9m7xs53x1oLcoFWOuCv9K5j+bGHa86d9upZqv31+ah9fIs56cE+G76x3q5dX8vvIYIY&#10;pgX8HoLs0338XAdyfrTsE79ZZiGRU/y8UwB0JdEza1cTQL82Fn1lHCB0PeziOlbccbZ5TawDoFvW&#10;rLJtgNQkTEonebFoZl3W13wqBEKbYTlp+bjaZSN0RQ/TUX2DQNtrOOtu8Ud+lxaim1D+D29wsryP&#10;Dk0A1F1dYhbixWCMF4jLxGk01WXQNJRsbc2wQgNV1ttTbDXVhyw3e7sDewJ4y3GmbST8fsOahbaJ&#10;SWA9s5W313P1tW7F7+Rm/mKrFv1oh3autjbYk1FOys+H0T4RvzRJQ9I1JAPttGs0n0gDpGYRJwcY&#10;AACcQ1PUdjLRrqJdfX6TJ+bdJhsmiL4ib5OVEb90rgnXK87+Kio7TxbstCxkAls2LMHtDfDECT8H&#10;I9I8Ms9kOtK6fT4AdCFMqDrhlywkegJg41hDPRlCLQyByzxYb/v2Ia+F8c0N3xsc5HZX9qdyP8P+&#10;i93UE1lVnDGq6QzVd8bqtp6MEn3rCc8xSleRCpaHbQ2Cf2GOeVwxsH7fV/38sYa6dgVKxZIGHfEB&#10;a6qjZ0G9TtR158KYCqhqIuR8ZJbi/l9CCLFnUH3WqX4PDoDDqC7kRUkJAQqn96PqzSntJqvy6TWc&#10;QRd8EDTvJqT79AD0dypOp7vqv+eDKkt0ptOR6mPFgv5ONIhzxP+CCQwjmACoquI2oWPaQy1tJidA&#10;ZdsVklF7Yv961vBxGFLWoSNEE5q6FlCzjlYkEh7Ivm2E9WwBgHrms7sIAMpFjQCoWFA5Sa/TIKLj&#10;ZYCowKgDoLx9k2DnYVZbtxqCFbwYUGXxyQTwWLpPMmw9AA2aj+pYv2Mg4qLv2QUxnwH7KQCqVby0&#10;ocr0fKY2I5jKFzjgX7KCf4Pu8y1M6GtyPTX6Wopaek42qD735SXMRhzH++rwcsC49pzGeIQ5ifu1&#10;mn9E1/xjGZfUEc/qXg1GDzvqXZ/7YxqPFEivTNDxHpjQbmo5O8j/BGwpfknr9+usoQcBZFdr0P0R&#10;LC/gea9JWtByZAq0qvB81VwU+1l2FMNWFqkBRzB3pZM0QFvZ4f1Wk7rbKgiIP7lro+WQW3yE9I7s&#10;9dRrAkLToli/r0Q6wetYzuZ1sJ+qTOXzAI5nMRY1sF5vPn7cjQCopuNksbWeOGHtANGu0grrKimn&#10;6ajYfWwdq/izWXyePpevIed7A9OYSwsT7KcqQFXF2QPj2U00VF8pkUwc+8sB0pWwRABqNTjpZ71Z&#10;R9wUQPTW6XKqVWmaaaURCgbwQSsXD0QgPaN3XdWXz9FuCoCKCRUA/Qgz+Q5mU+1FcqtrTS7numKU&#10;ZDIS6yn2UyMQKgAq/acYUAFQMZ6aL5dwxw/QikQ80mfc9YpP+mMAdpV1vwCowOx7OuKV9+kA6G05&#10;2kkpQcepcbpOGY50v9jNBwBSgVTHemoNHwKbApwavX1XRiW+lj5egFTg9eplB0LFgL7pJJ2BNfzN&#10;EkA8YL6fZiuB0B5Y7hYY7kb0varrLCb6T0zomfgIoprCrWHLcuvhYlAgdLQoxR6XHrBnGGU+IQH7&#10;p7cyyAhli4VgkanHHY8eVCAUs6vLBBUIxQRL8j4ATgNoeyNAquH+9/IM8Lg/8vgFTAVCtaaXYUlM&#10;qYxJ0opqdNvXZkrP+W/j0pT2U0BUgDU0Aqkat8oXgAXIKghfmk+t3pXzKQ3oG+Yl39u3HPmjAKfA&#10;p9bvWsPr7af8LAKgquFU+LzAJ4HzDoDe7LZvw6TPXMUbwQr+TT/pFxep7qX5SCakcQxIj9u5UEJK&#10;pwi4mwDNSxUZTkKkC2htaxRMP4Qb/gbGpMH649ZdSsxiwQFawna5i/WdUQtwvv/sDEjK/ozitV+j&#10;3M/lvL57NlOMpkgRjZODsd3SBGRJsOGLEdvpBjMucrBVrM01ui0Jmsy48kRE8HU130ErplyxpKH2&#10;I58r+t/uerUNBoSL65PX0FcfMKCB+90D0N3bF9uu7TTk7Zpn+/bMc+BzCwxiWtrvrN7nW2n5Cli+&#10;aCurXm419TFWfVYh7Ggw836xbYBPrdXTqdrMKppJAPtCq2qM5PYvlo4pR21BAp5J6CMT03+wvQcw&#10;HrEu345OMwXd5vHyeVbdgCazPdYuXt1qXRfXWPM5pClnZ1kWwfPZuN+rm8Kstp3yn7M44nHCJ9G2&#10;pAaizfvILIXxXLeLc/96jLdsj+dEsCXe/osdORlnTecUGg9J97bW+q8fsK5Le6y5iwv2UxGAxvlW&#10;SB7oiZJZdgL3/OnTsynhibLzvTHW2rzYztLsdAZdZ3PzbIxWkXb/0Sa7O7Iew9UKa24Ls1M18yyL&#10;atEEfo48XPgdF5db72CU3YAZffCcpIBniXYPk9IUAI0memZVDE1Ia2Kc8Ui6z23r1wI+iRtavdIB&#10;0PjVOL8ZgVB1s9cU5dp5YlSucpK7yUnsPmzjTU5MA6wHhzkh3oSVuc4ft+YmUQ83qL98fLMdIzov&#10;oqzdP3PV9nr8Anp2epKHqby8dtp6OvOs8QydokQ5Xb9yym5er7MOGMlDBzdYBGakn8hynAVIiABk&#10;rsP9vjZ2HvKApZiilvG4ljoQGs/9G6PmOHd8XjJXyt019vw2jR63iYxB/9LJE6ooZS0asL3UC7Py&#10;qUyxnircteSVthXvtt7aZJ6rxApch53px1zVzMq0jfUDAHkII9IFGp1Os/o5eSzR9rAWWr4YExHg&#10;UwBU2keX+cnKWmBUIDSMJ6RrRArpKJeRbxkhhx4gdHozksCZ1vBe/+I1Mt4FqCeUAKiOLpJCrGao&#10;Jz5YteuJ9x2ARqs3Xmv3EADVC4CuQqPRZq6U/lOtFOhzBEClMV2L+SZw22Nu4j49Kf8NQL9nsAUg&#10;1DVK8IIwHYAKbAaMKewnLz4aAVHP8DoQOg2AehA6PRdUQFQg08+Uo537BEBdN/w0ADp9DS8AOn38&#10;Sj8Isw8AqJjQmTQiBU1JGMdCKQTzXR4oqwJ0TFrDH9gSY3n71lv+vjV2nIzaE/sBnjCfpQfWAT43&#10;kAm60U4f4Yo3ZxvgZKcbsaBavXfRBy8AqhfvvpJ0BzoFQAfJz9NcI1BbL+oegAp83mS15dfvikEZ&#10;JQZllPy9hyH3++S5M65+Uy74MXTLAqF+fISSXOtjXeitMRiNc3xCEsST9lqbpP7yuTI+1Z4Umudo&#10;PF8poB5GU3mgHsw+OQcwQmP6iOeOuuA1AqDqftdIZ6pYpzH63R+0n3WMpoDoI2KhFDavEfAcbdX7&#10;CL0nfF5HmY8EPhW3pJW7AOgdGpkUvXTlFICtAu0kIwDaV8xm4jjaT6Yt7wDGLnI/aUarpKGoJIGL&#10;gm3rHPjMJKkjdwMNR5glD0SHw37S6CHwuQuWFPbzNIajtsICa0Hr2Xq8yJoKCwmSJ0D+xEkHPtuK&#10;BD5POtApENoNCHUfhzHJgVbGr90bYT4D8CkgCigGhHYUZVknoLPzOGC5ONcB0UsVrOFLBaS5yECu&#10;JH2rDFbSuN4k/1QAVOBTcx8zzni36lGJs+oh9B/dpgegr0Od7QqJV2C8QuF9dqc3GwmEOrd7SPsp&#10;ABqMjEgcL/J+Vu6f+wMQKvD5B057HT+jMRUIdaNVPyBULUkOgApsCnQSt+RGb/vbo4AiZzgKAVCB&#10;UA86PRD1AHQYkCQgKhCqo94GhPo1/POWs3YHw1Y/v9fezFQ7jyO+LxMSYv9OB0LrMZjJlHSaApS6&#10;eI4bI6xuc4R17V1DRqjW8XvtYXEAQN8BnL50lpidP0U+aHUARJFSORCK32BKDyoQ+lQreY4uK5Q1&#10;9UtW16/EjEKOvPMgFHD3jhFD6obfg3fNe5OSB6IeeDrjUkCuOCOTW78DUsWAahS55PSfIQbURy35&#10;rncBUBcyLxaWryUw6qs2xXzqttd9CoC6VTxHreAFQLWCf8DPo9pNgU+t33G8/4m/4Q+1HV2q5+JT&#10;ABQGlHneCwDlAnccfflDzMQCoLfPcv5lUzNYiW6dzc0lJER6vfIA9Godr2N1aJ95zvZUkRyRSzsg&#10;euzd5IYreikKs9FyjLXK/dQ5Zwn6e4HE7+t02McQ+BTonD4Cki7rGvApwkTO+WiICgHPWIgOPwKh&#10;DoCG+uT/zZpKP+oNTdPBZ0DoAF7FfGr9HiJbIiCJVLbjGFD0nyuW4eKP+dX27Q4nGWih7d4Jo7kX&#10;vwkAdPu2HywnZ5nlF3JB1LDJzjZvwGgTZVU0CJXVLoPZxBBUMt+Zi1KzfrQUXOcJ6EAzCn+3U82x&#10;Vnx6meViADpIGLyYwP2ZP1lKJv3vrN53J9OsBNu5m1V8IY1FHedX243R3Tb5mouzq6ussWOBHYNV&#10;TIItPVbyExrSX+14Ja54MjZTYVLFoG4F+EXBeCrsfsU6PCaYqGawPQ6DAd2dvgjASjzSTQxld4/Z&#10;o+dlfH109lfAPz3Imioo7jj8g6Xghs+EuTzM1ywgrqmOWtDW7jAc7TMtX/32PO48XPanm36g6SkM&#10;gLyEz6cq9NSPlszPuh6ZQiyyAVWSPn2fZn9ZLngT/aixsrfi0NsBBP2f5csXIbRdZnGrImEWVzoQ&#10;KuZzXcwK27gymhrO5bYxJormo1WYfmJt35aNVsSqpI010yAnulus70av9tptGlWuEXg9fIH6uSu4&#10;PLniGqWT/R55YyPXqOy7y5X+A9ZMTxDbT+CAR5tz9zonp1uwK/dgHAcJbx4A6A3wSxmsRn9wClB6&#10;0spPplnq/g240ZT7CEhAUxkdzh/lctVl/W7ruULeiV5o0ypYUUYtTaoITd0Wac0AzhvoW+7xonSH&#10;q+NqwEI2f1RV2eus4US81RVutMaTm1m/odso2gRrSnZXVzagFbbnGuzTcB3FSqwwaWx6yhXlNa4e&#10;O+nGLS1MtV3xkaQCzLaZBJ3/rjgfesVlvpmnbE8A6AKuBKcqOT0AJddS8RCKMnIA1HWqB6PaSxmI&#10;NG6doODcUJdt9CLAJyN9i6KUZCwS6NR4o5FY0JWAW420npoovu4KzD1qoYhCaynwuQq2MgaGMhqg&#10;qFEF5YblYe4o8BkMHyOXva4U/1V9Nj0mwwNlrTWcftSFCgeB+v89el9opCPl4wNNbDCBeUlh8up7&#10;D0DmFNvpI5XEfPKCNo/xFZ4enHom9N8A9HflhIZc9d9d9L/Yb3TCz3JB9fy/8X8nLeg8V8nJVeLS&#10;WbZz9VJLiccJnxDH38tK8kBZwScT95O2Hr3TOuJ5eNHJCEBoTeZmjElbub3ZTmdudUxo5wkY0LJD&#10;TIZ1A0T7WbmLPbhCdImOekG/fpoBjA4T6Ky1u8CnGFBnPuqQC77CgU8xoAKJHig+RXctwCnHuo4y&#10;I0301n/P8FSeJx/zHGnMc56Pz2AtXwI+X3PfW+57D/P5DsD5Ch3pOxjOV6zZX6Pr1Nd/xVHMqlb6&#10;bq0fqu6UY17u+cdiO5lHANrHdMY/aDtDcD7mGuo1NSNclErf+YCg/DFY0Qnc8ZM9mJtw5T8GoN4H&#10;rN6nB/5uYyXrePqlG3CJn1HwPA0rnNAuV+U7ANp1IpN4I+JeAHgNsJ/VBwGfsJ+lNKEV4WoX6MxY&#10;RTYvgDML8+ThOMLnY1nHs7Up2rHNygiZr0pLAYBmOAAqkNlVUgq4ZNUOGO0sOsn/C8CzAClOcal7&#10;uxkjUhfr+HZW8y1oQgPdJxmfhflTUUvSfgqANuZluDrOtuPqg4cBBXz2wnieKwF4sooXEBUgHQCA&#10;DlaTEMKaXuzvDXSg13DF3yYLdQQX+EjTGZIO+D31dvL/SCRTL2HtrMFfwUS+gOkUCFVdpmM/L+NS&#10;x/T1QfmcoZxPGY5027vdfe6nwKfW8O96YEIJgn9/AQb1PMfzV/gb4GsxwX0yI/H1FdPEKl+reDUp&#10;ORe75h5gyAFOvQ0ous3bdwU+dT/36X33tW4XwOQ+NSXdEisqDSjvR6/qTEj6fIFYsaloQf8EUL/r&#10;okSBPNB7FSV2/sgha0pii0AmaDcyr84DrOEpHZEpqW77GqvbtspqeT5WYzQ9CxDtIALwfMpGu0Ie&#10;7zDVtw84RwiEvuFC7iM66q+06zkgiunVhlnDiwXVSl51nYpnGmMeixXl7QlA2kuxooA3zVtA6Hux&#10;oRxf8bYinNxw35vQuv4LP89nfl7pOT9z27OhAqDTGVPpSb9wn2dJPWBV1qcbmZxCRifFLskBr7pQ&#10;AVC/jtfbr/md6igHvG6/5neqEQMq4CkDkthRZYE+4jHL+X4fJpSYQYOA+fNqBxINnveXAJ4wn6/R&#10;c+s5P4nBcJxtx6NWzpH1NAUSNn+L16WbvD5pruKLGKrm4hnQOUwv/FVilwbwS1yuLbL+GkAox7Po&#10;s/P3bXYAVOHzAqDhvKZGcD6M4HV8GVIpgUzJxKaDTc96OuYzdL7Sts5t6gCdAp/a1ml1v5LzlCaW&#10;81YsBiJt75bjNQifzfdiJCnTecqzo1rZe+2oGFV/v8CnA6CQL8vxOizDKBVOxOS/AWjM8l/J/sQt&#10;vi2MDPJ5rN/nOAC6fRvM3u5fLL+Ac0JRjDW14gHophCjPtZKqgGWrL8P5FJ3WTjLjhSxYi+ab+nH&#10;ZlvSEULh83+34jMxdqZzg7X2b7H6HhI8znLBXLaEj1tkicQ5bcBstBrwtg6W9RDAtQGj0tDNrfZ4&#10;MpGWpfV2/lIcq/5Iq8L13t0fZ6190VZxlm73il/tAKzqHpqVduwHWEtnSXB+GBmm82E+f8XRvwJQ&#10;uiNttpU1xLO6T7X2Xtr6LhAh2IextjHOKk7HWE7BQtuH0z4BAHwI8JmlVibqM0vrZmB6+sVq22Za&#10;yZkf6LQXuPwPjO4P1nFpnl0cDrcL12Fru+bbYRz/uwDBkiBUN4TZxKsDJLMXEOFUaF+/EZ0GCH31&#10;4dB3BnQJTuuYFUtcFNO6VdFEL6G7hPlcv5JGpNgYTCrENDHxq1Y6AJqwaZ2loQctzuEkywrtGlmC&#10;N1npPSb2aGz4gl2DWbmFQeLV4yF7Q77m6zF6jsnVfE0sxORDruYnaOEAgD5lJTKJQ/HlRJ9NPiKO&#10;aaiamk5MC4NU9KHDHObq9dG9c4BUTErnz8I6HrQ49Hmz5TwHOCyaQ74Ymks1NK1fGeZqQvcR27EX&#10;YOh66tfjBNtBd+qRLdZCS1NbZaqdTMdYkrbC6k/iaD62xooPh9uZ43HWVsEfRNEGq85fbb11iWT2&#10;Ftvbh+2E06O/enHVJu/12tjtPjvfXm09LZVWVnAQljjSVi2fb7/BzCrPUytdby5aCAATIypwpS54&#10;ucXd+h3wGWSUBVWXiwGHYbB2vhNe4FOOQJ+B5l3uTtcCGPWBvIpT8gDUu9v1tsBn7MJFbv0uBjQq&#10;BEJjAHcCn3oSR8FOrlTjA8ykRhWU6yMwI3H0K3n/ZNZVppuQ0356Q8X3jDZVgKpGTat6sbjBeEd/&#10;AEhVMxqs8t0KX/Wi6gEOHb0mVnFNAp7T1/HTV/DzeUESAPUtSh6keqbz3wDUgc9Qned0ADqTFfws&#10;tJ8CoLp4kBFJcUx6UdoUw0UMAHQ/FzWHccBn7o5F40Sm5P44ACitSLCgAqCnMvkbAnyeZg1fl7PD&#10;AdDqQ5sxqZAJymrwPHl5Ap59rOAHYDsFPC+xdh+sQdyvF3he7G+cKSD/8lgQ/EysiVhPAU/1MWse&#10;wUxMkNAg7adYSo3Apg+Rdw74aSv0VwNBq5FYUrGbb3nfa4CkAOeHiy2wXa1kRZKNe7mNVS5xLIOt&#10;9o7jW05Mz5HNvGI19wKGRN9TRid9bff9ALBiVwU8BTQFIgVEPQBVM9MYbOgDdJ6jjQDSljM2gT70&#10;KU1Iamwap47TgVa0oDrep0r0bpNakIodANVcFxAFhPbKdFSY7kCoVvB1sJ/lyTvdlO7dbsd3bLJs&#10;9OoZbGzcsHIXED3Ia9bRTRvs5B6AaqIAayqNVYf4vzhuPeW0FFWdgvUsdaynpgMjUjMO+N6KSgdC&#10;tXLvwJTUIsb0WD4ANJv/S0K3yfs8R8i8ajcFPuvVhJRPjSRd8O1FOdZbXkgUJVMOI8Qa3h1Zy/eh&#10;Bb3M+t1NJWt4GGBpYAeoobxBXec9GNCRJjHEAQDVjBEOLwAq8DlBU5GC/tXZLvCpnM6nAPo33Pf2&#10;fK8DnmJC3aD71Op9+giACogqgF5A8w0xT9/BJ4CT3FFpQF/zcd4NL23p3zdg2lyWp1bpAB652jVy&#10;uI8w9wBJquMUCH3A/Y8BTg+YO4Am6jkd6FQgvQOggKRhvt493hYARc9qyAb+FrvbiSSrmZ+dfNQh&#10;clQb9hJGT2JB58H91pvBFoGLjq5kYs6StllLwkYAKFXPPC9rMJo2bouyLnTZfSmb0IRieji6Dz0o&#10;VZ1oE18hZxEI/acXAEqUnt3GCY8BNtCDAjzvM486YQm5j9d46Ofv4PMlgO01YFQA9A2M6Atuu+H2&#10;K4CeAOgHfsYpAOqBqNhOfgdiPQUsvZnpjxBI9cDTMaQelIYAqBqOBD7lgHctRwKgjL/9mt+fu4/f&#10;pQDoS972q3cxn5Sm2DigcyqKicfK+dZFL6n7nfX7l8E29L0BANWFp9hPAdAJmRoxEd9vwjDMxfFt&#10;guWHMRgJfN4+SwQT4HPwFGZJgOc13qcLxQuUQwxQj9vHhdY5DIM1GJOP7oYB1SaVc0s0iS7hnAvD&#10;f/0Z4oPzDOZXnY8EQCOcCTaY72t3SA6ls2iVPiUXExAVSSKyRIBUGaL0x4fOXW5LFwKgERiddI7y&#10;5yydi7xXQiDU6UdDZIqAaABeMUdNAVAkAvg2InG/r0D/KfZzZeQvFhf7K8bs2bZl00wA6Gy3gt+D&#10;njJx3yzLy6PqFx1lWdVqO924AeYv0vLpVpfOMZk1eCINQ0lHiEE6QqNRBnmh5HrGs15PgO08fiba&#10;qjsAj5cp0ujaYIW1kVZQFW4HMDRtxHS0BpY1Tk57nPEFJbCguOZHnyTYxAsusl5k2eTzXBcGr8rP&#10;h88OWPclvAl0zaey0heTuh23/AoA6CKYz1kAz9n4Z34hSWgJOaKRgNDk7MWWeSzC9tPvLpnAntSf&#10;0Gj+wtp/tu1N4/Gm/GhJh4hpwjyVDpjMggEtrP6PnWr7zRrPox3tmg2T+5sDoiVn/mNnu2dZz9Wl&#10;NnBnpbX3L7McPj6XCCiZq/IJzRdQHhxGLjOWYhMvM+0mOaA9F1Z9B6CL0VYsj1hM1+lyWxkV7tbx&#10;a2Oj3MgFvzY60tZE0v3OC/122NEtq+liRze6T9VpBep9r2XVzQkG1+2TG+dtlDDrR+hB3xKC+378&#10;hr0iCPft+FV7+eiyvSQo9zkalYmRczY5ytX+YzRPrOKfAUSf4Fp8wovF+J0OpxX9+JQ2jbejtBPd&#10;tS8v79uj4YtWwQu/TDMz/xMEiC/AALSC8NhoMry20+iUjG5PAFQM6O4NdNdvmGup6DjyD660UsxD&#10;hYfJDC1cb1UFVPalzrdDe2fakf1zrCQn2k4cibTSbGrgKnbY9V6upMd7CM1HnM9aQ5rWPp6k7RgL&#10;pH2tOZFl+3eshyFeFvSJoyNUnJLvd3fGIpeV+b1ByIW5OwBKE4MqLXlyLgZ8hs0UW6j4JRhQwJee&#10;TIph8msGl//pxNM8mchFC/rfw6aE1U5gLVYUBlQgVEyoWFH3RNcLAI9FT2Q/ekILhGrd7jvnVfkp&#10;s5MPwNdR79Nx6uoxVBEaNDEFAcFBS4XWHUE01BTrOW0VH2hBA5f/lNlKrnqFAfNYnEPeBd4DSkM5&#10;okFUFfpQAVKt3qeNAKmMRdJ6zuJ3p/HAc3pgvSKbvAbUm5K8I/53NSHN/NldNAiAKpB+IeznClYy&#10;MWG/2AYuahKQdxzcHuMAaB4nu6LUjbCf8Vaavpl4HoAnBqS6o6wKMUO0FCYBYAimJxO0+ViStRKY&#10;fY7Ve185JiSAqPSePnLJud5r82AUYBvQVd1pLmZtzWqWzmW/cn/USeNRF/Fl7gjYYwQClfspIOgi&#10;mFjHC5A6ppORpvMVIPM1UhiBz5d9vI9IpVcwom8AqppPmIze45x/Qa7oq/OnYUPqXBuKG/qgVc33&#10;HJb/GSBUI4OT1v0TMCViSNUf/0TMJ8/5McxFApRaKd9v4LGi9dTo9r26qqn7ZL55yMc/aoMdpQFp&#10;lIvWuyRQ3K7DpFNdGBrY4SpMWqVZmI4OWnteMut3GGR63xuzyO6EDVPPe/6WOMuhsU2MZ2JkuKUh&#10;D8pAMiTwmR632o5u2Wwn9+61sv2A1pQ0qyPPUyxnNwaj8+WVDmy6dTy6z7aTrOExJHWXlwNQeW4X&#10;h8AnwfIKndc0AYw6igutswTd6PFcmM8AgIr9bDmWAVtKk88JPua4skG1is9xo3imy6cIoa+pcM1I&#10;mivV5e7tAaKHbpyucQH9ake6gytehq3xPrJVGQFOAU/dnjhHoQCuccUjPUc3+ZyPe8X9r1nZ+yil&#10;d+R6ag0vNvTdhR4AKYwmx3cXuNhnrf+imwxYPka1nKroVFzTX5iZ5JgXkNXoc/+8CvuJ5lTHf8RU&#10;+rW7C5sHLI0ClDR3AEG3AFZiSlXBKXA5AngSKHWd8NKPArTEoN7kPgFaV9UJgNLnqC4UvanyQF82&#10;o1smnP9OSbE1JybYmZ1bredQql3MOmiX8w7ZwBFW8kgvzpF80ITOsHYjq861y+wMLXjNO4meYVqY&#10;C2lb7faxZHusznhA00eKG752ogelXtKGYD9vwXYKiN4GeAqEigWdZEX9FMD5jHX8cx2lDwWM6vgK&#10;UCcGVCMgKm2ob1PSWl76UIpUnHHpMz+zjnpbt7+KEdUantty2L+XllQfI7AqcBoalzvK+HW+wOkH&#10;rd/FbPL7f8vnvePz3wqAct8LADDkjY3xeB9JRiCgKa0nPwtGXnvEz/CAn8kP2s9vw1xsovt0zCcX&#10;lwKez9B2v0Dn/RRDoVI17jfDfjaUYJpjA1OvEohgO3OtFjMdR7Gglyth85HHKKFCZrsBZDR9sPq6&#10;CKtGNpG3e4vtQoO9EnJgpXSZvwLqeF32AFSSMI1W7w54cl7yYNM1I4UkYmI8HfPJOWH6Fi4AjgEo&#10;9bfFei7Fy6DzjsgPP/If+I2cSBB/TtP63p37AK96nV8B6Iximxq5iMilRcQ+Lp5h0azfYyJmWGzk&#10;DPDPTy7/cyMayh3bfgN4giVSFpAB/osdODjLsnOov8xbZDnHFlhO4XxLPvyT7Yb1S8r8BZMPjnkA&#10;Z+wu3OeEy0egx9TEAvj25c2yzIqFdubCZmvHNV/dTcLK2aV2oADnO+v3XWkAVwCrnPGZ+T/DTIZZ&#10;XXMYkUZRdunKFhubOGKfvxYD4KqYGjoqEq20Ck1qPqAxE4aWuKX18STviPnElB0Ry+9uLXnc1Icu&#10;XsXj2YhRmHX8At7/G8B0GcB0KRMD67ohgXYnZAC7AaDJMLCaDExDYlhPnvnFmnoXOMBZ3jTDjp2i&#10;Mak8AKe1nTOt/fISO9OF8ajqR8uv+NF9jthQaVr1ezlynLiqGoLvkSjImOT//c9c/tOXEEQeDfiM&#10;WbHMzaqoCItbyVqbF3YB0Djuk/5zDwal3TjiN8css504UJOpuqs5dtgGYUXu0pTy7BZX1CNX7Nkd&#10;qt7uskoapVOYOrAPE8P2buKGfXp+G2aUnuPHA4BPXjAnWfugB/30bNDejdNbDNs4tXqgHtM+SZz9&#10;DB3NGwLsR+0Ka7zs5F3Oqf2rQCitNosADpG0Lmxcudi2EEadSH3nPoTqiVvCbe/mRZa0bZGl7Fpo&#10;R9NjrLIoHgYz3Roqt1nm/nm2if+IeP5T9pC3tTf+B8tMXGClOWvRtx6xCSrdXouxJdhXmtZzPDk7&#10;6au+2EJeKa7XLHRK28lHlZZEJpa5MLNa5QbOdoCV2ExW7tJ9Tg0g1NVZqk+dkPjpAFQgU08qPcFW&#10;EoyrJ4pWBe6KLRRQL1NQ3PKlDoD+V7yEgCcreulABUAFRMWS+tVGoAVVFVrwBNfVo76unpxB4H0A&#10;QL3rftUSVYDOn7pvahWvDDddbTotTQBCp3Q1oTW8XhAC3afim4LbHnx6A5Pc9C4In3EGrBD41FG/&#10;v+ngU21GfqT9dAYlwKdA5/8FQMV0Cnx6APp/RTspF1SSCWlAfSOSGNBlhNGHw6zHkl6wYxWh5pQc&#10;ZCascS7P47AtJw9ssVKC6KsytnLlz+qCcOxG9MACnU35+3lBPmhdxbBux9EX0xDSg+FNK/gLZSEQ&#10;ihb0KsajG7ALt5uovMMUN9JW4YDmww6YiDZij9yR/E3Ydh0fdda6dbcHoK4ik3W6wKcApwehOgp0&#10;vkCn+YwWo6fdgEjW72JBNS9hMgVGnwEonwB4n2Jy8gYE1fCpDeXlAKAWndhTnLIehAqAPoYlCTJI&#10;dZsVO4BSLOdDxSrB7E0BTli9h1ots2K+Xw/whA0dpeXoQZNAaLWN1NMBT++7AOids+giT5EbXJZr&#10;F07wu8LQ0Ft40M4dw/F+lDXssVTrYL3XcDjRymHBjm2Ls1wuegVA02E+U5AIpXExfADZUBrbmSMb&#10;11vhrl0OfNYcOuzAZ0POUbdOFwDtLS23zuISp/EU+NTIiKRjd3kpbI5AqMBpAUYlGZbyrVUB8wDQ&#10;9pP5DoA2EZrewkW3wGZbYeYU8Gw9ls19aED5eDUi9RYroP4kBjTVcgbTX1HqRrcHa6r4GzhNRiqv&#10;my2NDoC6JilGnewCoE9VaxoCoO9hQF/BgAp8vgJ8Tra3wmgSqcUIjLo1PGvtN2RsvqXb/QW6Us1z&#10;1tyvMTkJYPpxpiVFLsGwvuohnouPF2j9Mnhpav4WUyng6Uerd43YT4HQuxwduORjdBTgvCdwGrpf&#10;QFT3a3RbHycgSuTTN/SmXzBJvSGM/3kjLFwdXgFYZwHQeoxj59JTbJBQ/6FjWXY5N936YcB7DpA0&#10;AQt6hopOzWle4zV18dHWunutXSKHcjAzwa7nsL06KWf8USKaIBFaSmhKQgd6FRB6Xat4WM+7gNAH&#10;WsED2sZYv48DOgVEJwF1uj3O/c8BoAKeMippZFLSyLwk9/w7RmaljwBDAU+Nbv8hEMrP6gGo3PQC&#10;oFROm9hQH+8ksCng6XNHtbaXvlSgU+BTrOd7AVit3mU0ks6TxwNhQwZaAEApc7FH0nkCru+J0eX+&#10;UUY/HwTPP8OtaHrZfFxGegP41Kbj/WUuUFm/v2SjKACq5/QDYghHm8jiZQNxp5He93qx9aHtDL9D&#10;AVEPQAfKJZGhgrNKAPQEr3XHrCp9v2Vv32xbliAB46I+GrJgBUbPFRhEV/A6LBCqTdz3GEDIlFAl&#10;pwefimnyUU3uHKXznd++hdhN3efHl7J4wmNq6wb4lCFWIyCq86YYUZ2/pCOdYlNDAFQgdAVpNR6A&#10;xuA1iV3+g62Oxs2/XAH0hM2T/6nazZTk+Y793EWWZtL+HzHazLNDhKofzKQi88AMp91UXud21te7&#10;09F0Zs+xbQd/trWAzlWYkTYBwuIFLHMJiT8+22Vwtg0hMwFUKkw+t2qO7c/9xa3rs07Mtf2wqBkY&#10;mARCD2FKyif/s/D4XKuoXMa13QF78TLfzbXrCS5zNOPIDNsH6N2z/1fbuBUpHPmli8gxXbyCjPEY&#10;IgjJLZ/L2zPJ4ZyBoftHknt+gMDT/crlXMTPupyc0ygxsADneH6eHXy9HazkxegexrFfdhZAzNq9&#10;ovlH4p4CI1U8AFPmp6yS/1hOKat5DEp55TM4zrbjp+ZaCu/T11Ge6RY+Nh5mV7+jKQC6ADAgFnQF&#10;LGfE0oW2RFcKAE454zevW+1W8hvQW21dDwClKWknx+1rVti21VRhMmk71rHSzsU1DjND5/o7Otcn&#10;bwLcRqiWo4P29QPA5mi/PbpB4PI9Xihpafj4lCttPcm0fpAQ+9Md+1NPND0Rla2mPDUDeNpb5ivz&#10;kezQURsD4LbCQm6jM/g3AOgs1t9irxYAQleGz7UNrOi3oxPaSiuDmpLUVb93C6H1xCnsRctRmr/Z&#10;zrfR03rxOK72ZDucvJj3IZrl6mALQPRgwgLLOxBtTZVJOPtxAqMbmrjbbfeIvOlp4Cod0XUTJoMz&#10;aL2OHdprezbGuvzMxQAXMaEKlNda3QNQB0KVWRYCnr5LXd20S7gSVIzEEj7er6hdRloIgAarggDw&#10;+as7NR+tWxHuoib0uX60hp8CnaH1vNOG+uxPXZXCrupJ7oGoX3HoynA1FyA6al2hyKfpKwy/xpCW&#10;xme0SQoQxFwEIfgCkmIzBTYXE73hzUfeXKUM0CkjVqhFSY1KvvLTA1Axn0Gb0nf209Vpqtcd0Oii&#10;lJjprKeA6PfcUO90V15okBn6f2aF8vXEgLooJi4eFMWk/79lRIcsJZA+as6PtpVKxzTqHQ/vBvgk&#10;rLdjSWifafwoSd+GCx6dIaxLRRr1nIf3YlZJgfUERJUehfEkx7ISVzdlB1pX9cLq9RUj5q/U+j0f&#10;JgxHPKvCO42s3WFq7jWXsIotxn2KA5WLnFGY9oetAFE3yv/UieK0W6uL6Zw8F7CfAp9v0V1r5R6s&#10;6BlpRZHAvOT2M9zyYkCl83zLBdRL1uqv0XdqBafRSeklzP4TdKbqm3eRT5gGNVr/y4wkk5PW/Y/a&#10;kATwOOSsn4CJHYHVFAhVpNAYBiONbj9qAYBy/31ihx6gBRX7KQDqgCd1uZphdGM3T5+wW+T1Tgeg&#10;Ap4CoV15KY4B1TRmJtlZnmel+7ZY9sYYVu9EL1EZfAgG9AAGpIO8NqUiGzqANCgnfpOd2LMHvejB&#10;kHazgJW51ub5DoD2lJQ5rWdgOgrMRwKjYkS7YODEgnayam9VtSYgtJ3VeydHTXsRWlAAqEZrdwFQ&#10;Z0DCjOnAaEEW34O8YCo4NQKfAqEaAc7LgFuN+uGvViNbqsFkWXc66IdnDf2og5IOQKVGZiQBT814&#10;ByCNtfxbsZkAzRfn0NFToTneirSCt9/gnheIFOMpACow+YYygFfobl+yrn8BoH0HoP10Ba0ozKpu&#10;/zFIPBNgU2BVIFWf6xz0MjKxGtc4BhTT0Tet0MV4+tW7jpoHvGY/xLU9CklwW0ynWE8AlNb2Apr6&#10;PMLxA/aT13XipLR6/wZTq+Mnsk9fKQGgkfi+mkq7lAvTvW+3W8N3pSfb5XyawgCgVwuP2LUCpCzZ&#10;NN0lxlstz8caWq/OUMVcsxnn8YZwAOgau5yxy81gJtEyXAQ+qchyIPQNW4Y/KXIwLqxskHW8VvJi&#10;QwXSpAfVOl5AVGYkjao7x3hbHfLOlCTQKT0oj18MqCKPXsuQxM/1TqYkfl4BSz9OFyqm05uRdGTE&#10;ek5ftbsUGOlFOX7k48V8evbzOd9PIFQAVAwomdkmYgaSxvAiBOBTmaY8PjGiDpTqcXMU+3lTcoN2&#10;sl2bYMYbSTZoYFqc3EZreD3nHfgMZQsLhOoCWMDzNue4mw0kVPB702uU5ioreb1mSaOttIoBXtsu&#10;Vh3ndU3PixwrS02wI1vXOwAaJ6mXzK4CoZiQInn9FRMayWu0zj+O+fRZ1JyTlMYyfbROFzkSsJQh&#10;sgMQ6SuoPfspZnP6xs0bXmWAVcj8dAAqNnRqk+c2gSJ2eGyk1AQzg3MXJFYYr/vLqP8m33td7G8W&#10;CybwAHQtwCwlbaEdwMSzP/V3wuVhMXMWWHZemBWVrcDtTWrKsYXoOAGjmQAw7itvxKB0LsEa+/ZZ&#10;TSd5xGdWWnLe75aY8wsZnHMtq3SeVbXH0Ga0zmo6osjwjLQTp8MxFM2zg3k/W7IMSopmAqxl586m&#10;VSnKEhN/dQC4iO/X1h5P49J+6+7ZaUfzyUaHad3K7NhNVvq2mbaK6tBIgUpmLgBzDk74WYDPH0jt&#10;URj8HO6bGzqKCZVZKSwqMC/Fbv7R1mC22g7QdqwsIDQJEHqE9XrRabSdLTOtpn2eW7fvIL90H6al&#10;A2hGUwGbudyXiXY0r+xnyy//DQ3pbG4vQJoww9LyAqf+vukxTAsBDvOVQ8kfUDizDDCi0Trea0IF&#10;QDfjNN25ea1tiSMXFOZvJy7UfZtW2q61hD7z4tBVy0mFE+PYNbqNAaBPb1H7N3zO7mByuIzIuYer&#10;qmFObs/u9qKt5ImlRgmBTNYQf7FicABUT0plqzl3oN7/woFPno24B1/QH//Enj2+ZvlcFS9FwyEW&#10;VCagBSD6iDBYUAKpNxKhs3V9uO3EMbljI0wtYfXryfRaH/2T5dBg1EbW6I2LZTZ6vcble+YdirXk&#10;bXPtACzpoT0Igvcvt+LsjdbXmIuZ6rTdoyL0Ev24J+gjPgIIyaSe8dihBDt6YDed9KtxkGMMgpEV&#10;K6srMq2bpe8U8NRM71D3ANRrQH2grtNGyqRDUK+u8sSAiv301WUCoHrSiXEUAyoA6PPPfPORNyRN&#10;NydJB+qe8G7FEYi6xYB68Okdhoq4cCsKQOHqJWJSg/B7D0SVQeqr0FzWqJz4yAsca6teX9egBKDm&#10;a4chQlevvX4PGt1W5ajLBA3VekoTG+hi1SWPESm0ghcA9SMQKrORAGgAPul0DwFKD0B95NL31bpc&#10;7tNH4PW/QagzLDkACrP6C6UBfN0F6JUWzgyq4vQiuAJhe/yKRa4X/hCyjizcuEf3IOHYDwA9gB4x&#10;bbebCqb60D6rzyYondWrXpTP04zTW3IMNzxJEcTwyJTSjy7wchUv6GdoCKvjBb6u0AHPh1q7c7yt&#10;5wbrrtt1J2ykER0orITmAZm10wGomE+BUYFQrdwDAMpKPQRABTwFQDVPcc0LgAp4PgdMivl8AaD0&#10;b+u2TkSPYWDVNa+mJYHP55gUvLte4FPzEM2m5ilRS48wEt3BzS0QqpX7OK53jUCoB6ACn/cbKaE4&#10;A9PJz+wB50hjud0gg9ev3sV+XqJC91IJrUJFJGAAQNuyEx372Z6XamcOJlht2i4rpic8kya2I7zu&#10;ZKyLssPrWblTkHGIC+R0ZEGH1iKpAYAW79uHaYlc34JjbhpzuWAEgMpcJAZUWk+BUQFPAVAPRqUH&#10;7ZQpCbApAKrpPFHo9J8d3BYA/T45DnB6BlQgVCMdqNbsQ7WVrNnLHfD0LOgADKsHoAKf12vVBlXr&#10;5k4DaQEtTQ6IejAq8DkJsBQAfdrd4cDnS63TQwBUDKgAqNjNl3ysjgKfb8/rSNYylajvYEzfXqSQ&#10;ABe9B58CoB8xNf1BFJI+72kHjBifKx2pa1CSrhQg+m2Y6k1GDUuO9XwksCnmE8AkJlT1oGJB1f0u&#10;8CmA6brfBTp1myOOeiNKymBcvxEt9QWg+7m3x75yfA8z+5xWqPGzXKxgyrqQRabkXtbsGJHOZSTb&#10;RVIGrrBZu1mcY3cwd107ngEzutvqdsVZtdzwsJ/Vm6gyXBOGQ56Yl+TNdvHANkDoDruLQXSs/IgD&#10;oK/ZNHyizOFvwtcNuQmZezyexoAJlS4UuZeNAjgfw4AKwD0GwGkwyjrG0WdtCnRq5EDXeUrAUADU&#10;xTNp/Q6IdCynTEkCnCGGU0SKzmU6at2uIHvpPT0TKtDpmM7QiJQRABXY1Nrdrd5lMOI+jV/Baw0v&#10;MOrfxtzrQCgM6D/Xm8mJbSDZ4Cz/r/UMxkPYT6f/dOCzhosbthk83x+1qVEtSNO401zqwKdkQdrQ&#10;SKfuZwh9qNOBnsZUx8XjBXJ7u06S252VQj7yVsuIX2078BGsh20MWFDW27y+CoCKCRUAdSCUimid&#10;h3x8ksCnywbVGt2RLUE6SwA+dQzApyRpGh+/5BlPz4B6AKqNm48BdJGAIfLGM6r+3CeQ60Aosxwf&#10;Sfh8mpoWAkBZwcdG/oTX5BfX/76aDem69bQHYQxKSp5nR7KR/WTMZ+biRJ9pBYDC2qYtVlW/nmrN&#10;TZhwMCRxPHFqFeYgmok6tlv7hURrPLfDTlSzsckhy/PEAiusoiq4dK6VN4Tb6Q4uqDqIMOqLs7Od&#10;RP9V0aBUNNs56HfAFm5GF7obFnUTK3JFUYYBHLcQLJ+bv9zO1O+wyupNti8JlpnHugrt5wb66ldy&#10;jIJQE/iMgWDTMXYdZq0YmE7qRcNgQsNgeJdF/mDhMXhpAJ9LxZhy33I+b9VGLgL4vC1iK8Wq4mzf&#10;S1xUGkan4rMzyB2NIASfTfHQGmvopjK3C1lMe5gDnymAy2TA6iFc/ofooc8+8atlFPzG7ZmWSgd9&#10;CvNfADQMsDNPMUCAzojwMIuC/VxONaNY0NUrccaj/Vy/OgowuoKIplWwocsBc/Syb4hyusud6yIt&#10;cXOMHU3eZu2VxMywrlP+pu9Zv8iVVcnhHVaRs8eGe3D03uEqHE2oa3j4xJNTeWcu94wnoaIn9CRV&#10;SP03mFAHPj9w+znRFU/t2x9j9vHVPbtN7FMBJii50H+GBZ0NlTxPIJTO+jgidNayjo9fBxMKEN29&#10;OdI549dE/AJzu9CyU9ZbfTkvcN3k8l0iSqqPk0ZvCZWiOVZwmF7pDJy0WVy9lCfbpU4anfrQjjUd&#10;A3RyEiSKJ49e4vSEtZaJ828/NYAboxc5QfNCHoNW8Yvk/kPPKRCqDlrVf6kGTLfFfEr/6QBqyPU+&#10;3aCjJ6R/wvmYCffkEcsI0BPrGLsUvS4g0DcdBYG+Qde7j2PSGt5NiAXVCt5ngcplGMP3X8njcbcB&#10;gqtgPTWrw8JsfXi4xS3j97V0ifs+Eo9/b1gK2pW0/vf9ur7ibOpn5GJmuqbT62Kn37eEnycwHv3u&#10;dJ4Cm7rtg/oV1i8gqgYkAUbPfPrOd5/3qapORSxp3T4deM76BV2oy/z0TOj3CCbHoNKI5KKcCKQX&#10;AJ0PEBULqkYOB/oB0ZtIh0ikIewgusMj2zcAQDfbcWKASrnwqDy4zyrTMLowVQf20Q0PcMpHA1iI&#10;HrAAMwu328jL7T2BYB+t1CWMKtJOuSgejDdiO0dYwT8AfI7ChMp9Khfq/aYS50gd4UQw2og2FH3W&#10;OAyF3KoasZp6W21IzxSjhJFA4DMAnYBHRhqvSRgNAU4xndJ7Pu1g3c5MADYfE+00ynPSfw99H/dY&#10;OFGPnTuFJE6gk9g0NKiSADzs4Iju+UFLNaYFopcUKA8AvU2V5h1Gus4Ret01Yj4FQsV63q2j351q&#10;TYFNMZ3DtTj9WfFdq8X1j/5TQFTAU+t3P1rBC4C2wXi1HEm0qv0wzXs3WwGtRxlxy9F+rrBU6jYz&#10;1mE+AoRmIgfyQPTots0YldDf5rN2x0RU7wLkaWrhtphPAdC+MrI+AaN6WyPTkXfEd56Q0SgAngKd&#10;XYBRTafAaFHe1Ijx1Bq+MS/dWo+RU8qFR8fxo3ws8UtlxWg/KwChZCRrTlUSsk/OqRhQgVBmoIx1&#10;fHExetdSu4L+9Nop2NDTsKF16EFhRO/BCo6jj5zsAoC2tbmZ7IARbW+3Zx20VcGWPtP6up3sVhqV&#10;XnVp3c7bXcgxOL5GK6pxYPQipQMX0Iyep6CA4/tLMKUwoe/RlT7rbLcnAN/nMKrqhX93EZaUYHsZ&#10;kZyO048Yz/uAp1shfaeOApvSdIrx9NpO9KNGWL4C5wU8/yGzVEPNnTt+6OaxNsPSo3l91coFC7mw&#10;D2thxisxtBw5aGf30ICErKknK80ukjJw5fgRu0WU1V0yVYcpJRg4iiTjwHZr2LPWTmM2FQAtjV3g&#10;MkJbd8Vad+I6tKDxNnyUNTz95E+oiJzEQPMMDePbhiL7QqPYFBBFZuKAqNbyYkRHAHD3Q4PsyrGM&#10;AncCggKAzggk57lW4v7Ifa+4LVZUR9esJCZT7KYYT35nf3J++yqDESNXu851ilbyrKeArAea+h76&#10;Xk/RncrV/krreL6mbmsm+d0qZukh4FOP0T9OPe7b/Ays3L9RIf0F4PkZoK0RAH1/kepN9NwvubjU&#10;a4EYUBkOlTF8t4n2I7ngiVyTHEjg8zZmSJfYQeuRguc1ipEbBIBe5QJ5iM1FP89nbXtqjyRZacpO&#10;y9y82hKiiELEVxBNBFMUF/MrkKOJBY0igUVJLFMgVJs4gdBQhJIHnh50CniqEEXjAaRYTI0nYjz7&#10;6aVePnN6CZ/rClD+KwLwuzHWu+UDw5KimHi9hwWNWEBsFDrQmPBfbHUU0rTlaEBXUf0NcFtFa8/2&#10;Hb9aUiok1eEFmINYt+//geD43+xYmeo0V+EWp4O9AkDYSiJK80ayOtcRPA/OaI23lu5t1tQZTyVl&#10;tGUf+91OlHPR1BhjVXXL7FT9Yis/PY9ZQN5njDV0AlzPRFgxpqRSAKu0pftSZ1g8IHSz2owAkAtg&#10;LRfCZq7ZgF5z1xzbtBXMswFHPyByHu9bDpCMBkRGAkjXIi2M30k4fW60pR8hNzkXA/mhGDSiP9s6&#10;herzc62l2z5KrCcGpThA7ra9s2wjeaEraU2KB/gmwMJmFv2M1nMm5qm5NnBvtd15Em/jb5PsJW72&#10;Z8zrT1l270kiYHyx030qJkrsbXreD24UN3WIFIA0JQQASNMLfv6+gl9K/7UHoDHREbaBWJNYgKcA&#10;aCxvr2fdpXgmAVDNqmgc8ysWwoJG2uZVSx0A2wbzuFv1hfs2so4/bJebK+xKC33PaNB6TxdacwmZ&#10;Ypgtnt1E9D46YG9GiAR5RCbdOFfaAEr7gyvsz0yoduzbe4DoVzGgXwIA+gVW9M9J+/Lugf3x5oE9&#10;odnoAmaMk4WHbRUO+NnQymohWgILumI5mkYe13oe0zrAqBzym1cvduaSWJxu2+iszUTTV8uq5jIB&#10;vCO8EL3mCvghUR21xVT2Hd8NU7rKSo5utfYz6L2YRrI/qzGbnClJsUbqFCvyUywnZYsDoNtWLbG4&#10;CBzuYkFnoSEMOcCd61sGoVAPrUBnAEAFRIMIpv/K1gwxoFozSI/p4o9C8RLfO99D0UyAQp8FKgAa&#10;uAsV7hu441eiB9V4N7xW8dMBqALpBUL9fSvFeDoX/QJbs5g8tyVEaiwOc8H2QWuFTE0SkPN9uC0Q&#10;PR2AevDp79NKfXp/vAefU9mnIQDqV+0CodMBqIDodAD676YjD0B9Z/z3jM+A/RQA1X1eC+rfr2Yl&#10;ZYDO/PFH14gkBnT+b784ADoPMLqEK/YlANPlXMVvCCeSAq3hgfi1lkWrTh4nyMJ9mGFSdpExmWBl&#10;RMZUpO5zx5qDya4bvDUv6AjvQQvYXYgZBY2Ur2q8gEP6Ms0512ERBPoEOP0IhI6hy5zoYtVN/aWA&#10;6AMYCYFRAU+xmR6AOucqAPQpJxPXjCSACZMp4Bnk+tU6xlNMp9bsOuk84yTzQrmegFAB0Ich4Kvv&#10;+xD2Uyv4B+QAPqTBbBz3sELwZYq618zanOeyNGIyEU12Nzm3u5p97gE47wJE/TiDUchwpOMd8j1v&#10;4Ja9ihRhiAvTa6cYwKfMRlrDC4BepolM4LPveLrTf4oBbc9JovFot51B3lCC7u/4diQQm3G6r1HL&#10;0XLbz8VvGhfBhwChAqBpXBxLB1qwaxvr9zRroutdEUpnjpDXCQAVEyqgqRW8AKhuiwXVsfUY+k5i&#10;l86xglcsU9dJYplK9H7W72I+C/PcCGD6kdZTJiRFMbWwKg4MSNyHDrSTyKYevoaA6KXKYOUuADoY&#10;GoHPC1SBCoBeLivjd1PF76LWgc97DeSnNgXzoAldKDWdDxtZzzc1uXnA+8eaSBSgP36imVi7RvJe&#10;0Y8KhAp8ThLnpPFgVGt4Dz5fUA4gEPquH5YUUPr+4nkYUExPMKkCtC9pYRIIVRSTA6CATK3f/7oK&#10;uLoptpPXaA9IFbMk1vMGoOgaAE3AU5pR8j0FNr+RV/o3APcrDO5nAPGfgOGvPJZ3hO+/IHj+aT1V&#10;suiGR6v4+6fK9GYJ8VWwnjWYOgVCe2DVLmHwGizKtNuE+guA3qQRawhT2vmsfdaeQl/89pVWsW6J&#10;laycjylpiXPFt+xcaT3E9d3I3Wd3aeh5ePKQMyVpnpE88Z6LrC9dlfZPX20ARDHb2RW0oddgQm+y&#10;jr/DkLpiGGBdjeU4P88kP98zfjY5z138EfMWAC7AqfteAMT1/ucehGptDghVa9InrdgZ3fYki8vx&#10;9OYifS0PaOVs52uI5dRqXWDTu9onZD5i1HAk8HkfcOzBsoCymE/W7p8vYSokavDVuXLMZmdguRsc&#10;+ymjoV4DJmA8pf2eCJVbPMCkpWglr0O/yWvONZViEDSvtjbf2jZwWrcZ6deJYxo6S24rAPQ8kWmN&#10;+Qepqk227K1rbO9KsABkVixkzApSRSJJhnEAlFQXxQEKgGod7/Se/wU+A6/D9PEAdHqUnz+vTgeh&#10;//YaCIBqtIXTeCmYZ0ynu+Wdx4I8UAFQMaARi36waELoY1dgRI2kihNmcDXgM5JV/J7E2VRqLkfv&#10;Od92yFSTitGmnJKEmlUEzLMBPrHQqpvX2bmBRBseybbrd9EwD2Oiu5qKcSjRzhN3VN+wCvf8r1ZS&#10;Ms+ammOsriHCqmqp8Sz7lSaledbSSdsQU10fYS1d6J2b4+xo0QIHQDdrvb77Nwc2BTAX4GyfDdic&#10;L+0mjGYkGs/IlfhPYDajVwGkedyxyAbid82wPSm/W17hSssrWGUNzejrOw/ZqbM7ce2vtFQA9U4q&#10;PvUzqXnpQBYVnmlskvl+GxjlimadmGF1XeHWfiXKeq5H2dX7cTb2cpe9/ZyGODIXfFbO1Nn7r8Tn&#10;nSeUv2ah7efz1qP53AN7ulU998w2VvXSf+5knb8f7aj/9z/L0H3O5GpFWtC1GI1S05Jsx84tgNAV&#10;Fsm6V6BUzvg15Oxp1sZGWvyaSKfD3IEua+2KBbYhaqEDYglrIywvBW0cDMZFVokj6NRu4OBVBeab&#10;uxfty2M90e7bt6f37K+nd+3zk5v2dVLsJ+BThiPNn7Cd317x+N4wn5h3gFHd9wYG9Jn99WHCPr8b&#10;t8mxW7zmddOUlOKC33+ACZ1LrtdCDElLlhDFEMlKgMe5YVW4bVu7wrG2q5bSlrRslq3D5SwWswl3&#10;n8LyXz/ot8fXW+0sALPw0AY7sDPccpJXWV1xotXQTV+ZvwvjEizXafIJqU2sPk426Q5SAdbQykRz&#10;ztpw1tAEzytHUrlkPhPTu9sdYzgt41OsqFbWYkqDCTI0F+Ok122/bvArbm840tpbLKgHht/rNwP3&#10;u3fBC3zGwmbKlOQYUrQ3Xn+jlXy0ojFUz8lxJYDStSbN0boe5zumKf/5DsTyNaIY1ZxFzifsnq/r&#10;WNxpulYvLZDkYLru1TOZApMCldNnutNdsUuKVlIgfTBzeDtgQGUiEpCcDig9sPT3//8HoLjmxY5S&#10;yakueQ9AF8CKCoAu5rhYwcmw2OuWzre96KAFQLN3xjsAWkAMUFGSAOguwKf0holWkZJA3mQyFZxk&#10;P7KqPUc25PmTR10nuGoZJdxX1eQVXrCv1tAywgu4QN8o1XZ+7hMA/aRTYFMAFLAHSNTo9iTAUcBU&#10;eX1anY3zMZpnmCvEZEyyVdDnPRcglcSF6s7nqu/UfRx14plsLwdw8DZ6uAlinjRjyErUfqIKvoke&#10;7mPGOYFNkp840cfjoApUkVDSqQa6VLGgCqyGHWUN77WfzvnuwtVxv2M8uitGFAB6j5D523Wl7mce&#10;Ir5Fc6mcpqAy2Cx0sYMVNB8VZzrw2Z0Pu5W734HPxowAfFYjdyimcrNwG+t1pD6Hkfqkrw6HAV3q&#10;WNADMKJiQQ/GRQFGY+0kBRm1GQcwHx1iDU9LC9OUi25TwfPHtU7HNKFVO0xnADbRgXK/5hxGpGCK&#10;iFASK4oOFAd8Sz4A9hhfo0Br92AERKUFbUajqLfFjnZgWNJ0UfXZXcT3gnXtJf7pIl/zEk57gU2x&#10;nQOE358n+kmj21eJh7qGM1/H4VPo8GpYy3O8V0e6QEMjRq4GQGiTPW5stgdnG9xRAHQcgPoIE5NA&#10;6AvW9AKhz9poyWKlrtW6QKhjQ0PMpwDoy17kGrytowCo3O8vzlHQ0dXljopiUivS18Eht3oX+FSV&#10;5z8ehHLfN8Cp5i9Aplups/b/kzX/36z5/wbcfuXrC2x+IX7rPZrg11StvqFyVcfntEFNsAEYJ5bq&#10;PjrCO+SnDqMhHEI7rdzPqm1E2tBw1UfqwRAFBFcBoDcFQMmdvE1D1nXiuS6jEz6ftcdaIRCkAS2L&#10;C7Mqikhq0PvXblpm7Qmr7crhnXY7b7+NFKbZw5IMG6/MthfIW95xsfWJ58GfPA++8VwxpCZGOLsN&#10;tQKm0YQKhFJYYiMCdWgsSWyhzxkwKICp8xZg8ZUYS85XLgopNAKhAqSKShL49Cyojm8EWsWY8j4P&#10;PsVquiYjrfX19QCtPmzeg04BUI1Ap0YAVOynwOcIgFPSgXs8Xmk+H3Ifms+3fTzP207a03YiBDEU&#10;vqUSOwCfgH4uKBU0rwtebTtGiHsb4fVG5RgCnLdakAZxFPM5RC6xQOelWp6np5HHnMm2i6HWwEGk&#10;Q2pB6uF5rArrev4/ajjXZ8TH2taIeY4BdVmgNCFFAkJXcD5TG5JyqMMVz8QonF6bvmUAVQ80HduJ&#10;MUiA0DcU6W2dE+V01+i2T4PRmt0Xnkw3u3oAquNi1uweoPqP9UDUmXrV/x4CoEvns45GB7liCV32&#10;gM9Y8jNjydFcJSYRwCf2s+wU1cxVyH2OzkMP+TOAc4O19O205t7tdqaNXPGuTdZybpMN3kq1uw+z&#10;7O5oJqqVLBsdRUpyHYKiiZg49I/l1HQ21i+3poZIa2tlYD4vXNxsV28k2LkLSEwaltiJivmwosvt&#10;JIajZBz1a5AArN8y09ZtxtQcBdG1gippQOg8DERiQxcwi7U+x7Ufzfp93ZafLX73rwDL3/j8hZZ8&#10;CL1qQZRdGMi2m/fQqF+hOGPgEO1KqXa2HU8DbGtZTSTgdzXfO4L+9jkYoIIoJYXd912LtasPN9rI&#10;0920Ge2E+Uy0P/5OB5udZLiQsyZyPqlvvb3RzrZF2h5qQCUD2J2IjhRwux0d6XYAqLrsxYbKvDQF&#10;QBW/JAA6m//g9eTrZWVnWBlC+r37dtlqBP4CoZGs5qUJjVtFNBMu1N1b1thOTgrb0GRt3xBNXugy&#10;x4QmwlRk8CKSxXq6nZPuCC1JoxeJDrk7YP9Msnp4xhXhS1YTH9F+fgFkvmPN/pI1xTvYzk+s3b9w&#10;P0DTsZ5ElmJ/Z/5k/Q4I1Xx5DVP6kne9oX/0CQ1vV+0yQfj79m21GWhB/wMI/ZVV+MyZrMKpmFwH&#10;AF1LP/TWtTG2g8q+bavpvY+CDaX5YOMKYpj2IAAuSrchrgovsXqoPb7fclPWWFJ8mG3ij1BAVIC0&#10;huak7jpiWSrolD6RRKzTVtvB6mcnUT3xKxe4r7ViHitczEjSlejJEzxxlIep9UGwtpbmU8cVaC5d&#10;lWVote4zND0A9RFI39scgnB6fa6+ll+Jx4YtckylZzz96l2g0YNHsaLhOO410uAEAfVaw6OrAXyK&#10;9VR2aBSOfQFQsZ36fAFYjdz1AqBiPpfPgxFdFPZf4HO6xlW3p4xWPFbPZP4bgP7bbDQ99zMIoVco&#10;/e9uggilYM0+ndH8N+icvoKf+bN0o8EKfjpInQKxAp8KuAd0OhAKMyoWVJFYYkCXsI6PI2JqFxdb&#10;aZsCAJqPRs2Bz5Q9RPwkuNV7LaHZAqA6qg2nl1iSPgLIBT4FPFXHqD5zgc+hagFQ1omcDO+yErxH&#10;c4sAqI63WHPp6Ffy9zEl6baAqkxCAqKPYSQFPJ8AIjVPe8WCEqWCeUishoCnB6DPAKqO7VCOKPMM&#10;tuM1HysA+pRVpE5Iqt8b6yhx86RbIDSYsR6t4sthQXk/K3kxoXLKyhQlDacA6DjNRxNUbWpkPhIA&#10;HWmoZjVfSZ5gmVvRC4iq6Ui96DfUiw7z21+W4wCowOdQJQAdACrmU8YjAVCt3xuo9jt7cJcDoOX7&#10;4u3EznWWt4W2Iy54BUC1ik+Pi7RU3QaAZpHEcXTbRv5PaD46fBAHfJrVZ2XS1Z7L5LlRFqiApkLp&#10;BT5dNmgpxiRGgLSTes4uAUem+8RxBz6bFcNE+5Fui+H0I8Ap8NmEUzsAoMG6vgcD0/lStKYA2H6+&#10;rmaAtf8V4p8GK2BC/wVArxCMf72yyobKyu0y7nwBUQ9Ab1YT03SaClPGgdB69KGnib8ChIoFFQMq&#10;ADqGi16reIFQB0QBnzIXyZj0jKpLAU+xoAKdHoS6KCf0pDIwifn0AFRVnAKfAp6Ka3K3mW/X0IJy&#10;n+uZhyX9DHD9gsb0T5jUvwCdf3H8QtXrZ/JeP3TAhJAR+56/kTcYz16g/31++iQh8UX2GDA5SqzW&#10;XdIDbgEuhzleRcZwiaKBDta41VxonIXxvpibajdowrpGBqyA530uYO7x/NHt2+U5douLl6tsoLpT&#10;NlvDzljyQSOtIm6hVa5d5FhQreGvHUmw4Zx9NlJ0wK3h3wC8NG+RgHwiacIw4xnbAbuCKWkKgGJI&#10;EgC9J1AHAB0D+ClPUyMgSixgAESl0+S2gKduC3yKGfXgUwzpJ9btOgpoKqtTLUYOeHJ8xn3jgEkF&#10;yOs+AVCNmFHX8y5WlY/R2n06AH2E5vMe6/Y7PE6ZqOR8v8dtOd9ZwX+4WAP7WYGM4rRzvmsEQJ9T&#10;if2M14oxAKdkNo9gge+r6IIKTgFQPwKgV2FAb1CGMXiWFq861VQDRAGg56vRaDOXMCT1A1J7qtA9&#10;Y/QSAK08sscOYgxbRytgHIAudj4yMoyo6oJfDhCNgIkU67kUMOoAKFu9JRBGzjMxDYQqTSYqjAQY&#10;YhZ9S5EHoL7gZKoEJVT97MGnT1vxK/hwgLDqr6dXQ7uP4Zy8BJ/FdwCqNiQAXQiALgfUaf2+gnX2&#10;GjSgMazgV6OFTDk4nxagzXS57yCEfRkrd2oyW9ag76QFr2utFdcutRxc6iXVYYC77XZ1eB+BEGn2&#10;+HGWPbxPGc7V3VSMR5NlTrh87WJrb4myc6zbhwZp87q5iwVDCoA11fqv0MPexOtb1k+WAGA7jLlo&#10;fwYbah7XLACyQObSFT/YbJjPpTFUf/P2XAFRWFDFKkXFwdpunmEbd/3oMkWVCbonbRYVn2gwc8Ps&#10;8nA2AJnSjMukjVziYm6IkpQbaQDReOu4sJ77t1t9O0ztiV9c3Wc6xqLaltnUZ263F5/3s4/OA5Ud&#10;BZMdY/KYMwzxZkbrGGD0CVWbrV34gnajPeV3t23HDwTS0waFJjSTqtDjVYppms/M+Q5A16Hx/AXt&#10;4q9oN+agBU1OJdeQcOSikwWWsGeHLUUPOh8QJTC6imzQLZyQd1GFFw+ruIU12A6cqdsBdwJ46Qlb&#10;LIX37cUdXoM+6gb5oPcudtjHx7ft6zjg8wVaGAHOD08BlBiLPk7gLRp1LOinMVyXrwGnYjvFejoH&#10;PB9jfzCfmZAe9Osrx4B+eDNmr57dp4xj0DoJxd4CKBYAnUE0kwDoAjnpFLAes9TWok/ZGEvn/Yow&#10;595fx9VaDFE7cUt+tVQclUeJ2DlC5eKRvbEMxpNdkbYF41L6zuV2LI3mG4LGK/J2WdWxBLJC6YJP&#10;XueyRvdgdBILGo9jejm98FMAFCOLzCz6Y9eTx/eoiwUVgFR9ZVBhyUoeJvT7Ey0IbJfz3HXmhgCq&#10;y/oMjQOhMIRemykQ6hlRAUcBTq3KvR5UR78+1/0az3TGkEsqxlPjzUtujT9PrCcMatgSN9GLFjvg&#10;GRW2GNf/ErpzgzanxdKxSuMKK+uAJ6t8sZ5+POP5vwAoP9siZX2GGM/p9ZvT25AEQAMmdM5/6Tz/&#10;vWL3wFSgU+DTjz7O60GnA1Sxn/MwHnkTksCnjEiLWMeLAQ0jUkvh/Vsil9h+tgKHt24IdKC74q14&#10;/27W7piPCMquSoMdp6HnTDrGGdy6XRgneotgDYrRTuGGH+IiTEYbjQDXddicm0SbCICq9m4EAHq/&#10;BUaI0W3fxaw6vHuNx6fu0/t1Agnc6rCU56pYv1czyuisdGBSkUrPewClgEuxHs8Aj7o9yQlHwNOP&#10;wOg4JyDNozY0p7AmTzo5MXUAettO0GAkQ5K+F8CUz/NmBa395YbXKl4MqJhPxTAp91Psp2dAb5+p&#10;cN3nqp9UDaW63tV8JPOVguYvASSuACQEQsWEigGVA14sqHSftSnbrCZ5q5XsWuvYzwKMfjIgpUQT&#10;iwX7mcUF7yGxoSEgmsvzPp//G7HRTTnEL6HHbaa7vf0Ya/NC1u9MJ8ykju0FMJXTjm3H0HaKtcSt&#10;7gPnu4liamPtrupNgcwWopcEOJUBqpEZqVGubUYgVZrTDn1d5hyO+l4c9j2YnPowOZ1HZ3qRdf8V&#10;OuYHCME/X4AzPv+Ynafq8wpr+JvoP68DTq8BTnUcQhc6zFr+VnW1e/sW4fkjAqIwo3cApSM6ct/9&#10;05h3mMf1lAYARp+yrpcuVJmf0nd6h7vA5ksC7uWGnz7SfepjpQN1K3jW8R6UypD0RaYh5qs0oQBT&#10;zR8X+xz4/IRp6U9A7efeVoBni32mkvU9da+v+T+exKDyDDPqU0DjOAkQI5iH7hakw0im2VDmPhvM&#10;2GOXuLi4eHC3ncdgNkDKwYWMvTQebbJTONzPkvUpredt9IUyIN3jazyoPW6jsOcj/O3oOCopR+EB&#10;u3CY5qQ9cQ6ASgcqPehpTKfnktbDgu62W4DUe2TKTiD5eI/W8RX1kc+5CPpMzNk/yFMcCL3Akexb&#10;B0Spq3RMKM1BRvGIq7L0nepEBtoYAHBSjCTgUcdJjt6kRF60MynJlPROYDQ0yuqketom+HhqqG1M&#10;7nWt9UMAU4DTg1IBTnW5a8R2+lpNHQVEBUBVsympwB0eJ82CbgCffxEz9Xmw3r5epXRigAuAAcLm&#10;WcO/vID8BgD6guNzGFFtNiSzGeN14iavP8O85kjjKeA5TBnG5TO8RtHINtiA670eEMpcqKEQ4lSm&#10;XTidYxdpbrsEQ9rHOr6VjOMmZGyFJIOkUAKzgc1iNOkhq9hAysQZDhnjwCfnQZlrRa5oOyjgOR18&#10;iqwR4BTzqUQZAVDHfgJOvZZTySoamVxF3PgaaB/jN2V6ZXsos6sKTpQz7cfnTwfG2EBbqu+3YhHn&#10;ZvSfYj8jWGmvwAUfFfEDpBuv/zCfcet+sC3bYQIzye1sIkHnarL1XIFwaI2x02042DtiraKOnPGS&#10;X1zvuyo0zzYvA4RF25VrW23yaRalYImUhiXaQP96u3BulfUB0Jrql8KALrGBgTi7f5+qzWewpHf3&#10;sB5faeWnlthWwOMC2E3pPNdvYQsI4PwVkKz8ziXoQBcz4azZI1Yj+YuFRIEBnQsIXcZ9a3fCNGb8&#10;bnvRqK7n9kbA4KYENJh5C3nMmzELbQII0iKXP5fA+MVW37nR2vq4+OuIoPozzulRKwi2zwaAFtKC&#10;NDqxxT5+Sw2BzmKOJUyhA5xiPs1Ohd4uIGg+CRlBlO3m+8UhAVgJg5yAXvYkEoO69nC+V6Sdbo8k&#10;wH7edwC6OX6dzeSP4z8At1+gzbds22S1Z045AHoAbVscAHURmY9yy69VSxIaUWlBHbMIA7ErPg7H&#10;+WrY0JW0JHEbo9JOHKrluZkYkuh65yr51cgwes/7YEq53mE4P+Nu/1ts5jP7gzX809uE0ZMdquPD&#10;6932+hGNHG/4+D+eBDmgbh0PIP3G53x5bu9gUl+M37KJhzeoGR6y2zf7rZYTXjxuvJ8IqNc6/neu&#10;wJYQyRC5DN0kOtfoJYA2/sBXRygzkwYgOr9Xh6H5WPgjAIw/OP4It8VQm7UJjdk2Qu3jF1txJlc4&#10;xWl2ioDxA9uJnGKOpqwDaBN4vyncEnFkegC6BOZVGZIyJPmKMAFQXXV9X7UHFZsefHr3uG8NmrrC&#10;U06asjsBoEHepo89Uuh7wIAKdGqk1xQIlTkoWLkHek1vSvKA1OtEfXOS3i/gqff7+3Rc5nSeuNxZ&#10;t69YsIg1xfcJQChgOwRAwxQFJWD8LwDqgeh0BlQaT+9w9+BTa3ffavTv/ndFL8mAFITJz55iMj2Q&#10;nM6ITmdGBTgFQP8NPr0hyYNPAdD5fA+NwGcAQMWCcuRvSNqlTeGLbO+aKDu4ifBzVvF51ECeTOJi&#10;BNbzFGtDgVCNAGgbbE4H4dnniI65wGrxMuynZqA0B8CFfooILwFQMaCj6KHvivmsy3dAUwBT4NMD&#10;UQ9G9T6NPta/T0BRa/OnPQKi31lMgVIPQAU+/W0BTa3gBTw9Ayp2VONX/VrFPxAQ5jE84mMFdOWM&#10;V/6nmM/7zWR5sn6XEck54kMRTGI/H9DuE6zeaffhKCAqAKq5dVZd70Hfu1hQAVCxoN50JPAp9lMj&#10;ANoIQDmVhGA/cbMV74yzY1vI/cTseHDVsikAKgZUa/jDMKKZGxDWb0T/STNbJZKI+iPpdiYjzRqz&#10;M9Hjos0EhErDqdW4W5MDEp2mUyCUo1hSHRW1JOORi1xSBiir9/qcAHD+e1wcE6yoGwCsA7Wh6Wa1&#10;LvDppw+dqfSeV8urHMvZdwyN6VFYcTrpL7PuF/AU6NTo9lVW9QKfNypZy3P7Bqv521rNAzpvwpYK&#10;fN6u5D5mpIaSghAAfUKYu0aaTq3WvTteoPMZ5p/xduKzOljRd7ViUCP8HRe6B6D6HAFSD0rlrldI&#10;vWc8P/SRM8oIeH6AYX3XSXNWKyve1moHPN/wt/GcTFeBzoew/crhvFOQBtN5AOCZAhOZBPDcbRdT&#10;t1p/2jZ3vEiywfm0ndZ/cI8LmW+E5a6J58ScsMGuAFbvope+RdSdA6CY2NwARDUj0hPTlHUlF/AK&#10;W96RhJ4fIuBY+G9WRF3zGV6Xe/azCiUXdJg82RE2XJOn8tzoMX5sraIzvpq6zhr7yvbgbzYDhlbS&#10;BjEkUR1tVEg7AEr1sj0CMDowKmYUtlHrbgW+K/pojKNA6DPAoYCmutllRHojvWjINa/7HQgVgATE&#10;CoQ+4XPEfAqEuvrM0Lrdm4wEOAU2NaNiY/k8Dz61gicWcOrxCIgCQP/GfORil64pcB7AycXp8wsM&#10;F6jPLqIHB5BqdPtJH1IaXisEQK/zujLEa5AA6DXYUK3er1JnKtZT7OdQIxKiOp6vgM/+Ov5uAaAX&#10;mHNoRDtPZVntMTaG/P4VV6fyjmgkcCvm4bZ2fohQrB23BT4dGRNiPHX041fvYj9jOEcLgGolPx2A&#10;fjcVBWUmAp7+HOpypEOJKwKfmghyP/0IhPqPEVAVkNUqXtnhAqByv4fTGLQckLccIKeJjtL6/Qdb&#10;A/u5N2mOpaTPttJTMXbrUZYNwVZevLbDugCUrX1oNpvCrKRmJqt5Yopwidc2zKNCk370K3H24PF+&#10;VvAJtNUm2NXBDXb+XBQpZFxk9a+hj2G9jU8k2uvXGfbiNZuB+/SxA0Bz6YzfTJ7oPB6Ti0lixH4K&#10;bG7eMx8tJdWgB+bYVio3NyUAsgF5yvZUxmc0GZ47aDM6WhFph44Tmp/+k8vcjGaFvwpNZmbhXDtZ&#10;i44+k3glVuM7YVmTuX2kgFaj2tn02S/EBAVQbVhMLed/AKL/sdd/JIK9CpgqpoJBP21sEVyvu27r&#10;vnz7/A3JwRjVpJ1UIufMQsaJbIDHsy+Z3FDC9Fv6IgHsywCh4e535v/9TyqO3nD0kj8DoH7nD2P1&#10;erL1DiVbPlf6hbh40w+l2GZYz/lyl4m1WwZrFkF3eEwEvfErbStGgO2MIpp28XGJhNKWiD04VW79&#10;rU02iEvzNk0e47ev2cdJrdufgz0f2R8TN3n7po1hTBrGpSctZmNlph1OirPjR3ZYN08O9ci/eEjV&#10;HKuPD6xA3rMKeTdxjfakG/Z68pa9Gr9tT9GVPgGIDl8/b6dgnGIxSf2oeCa12/DzLOVKJ4J1/DIc&#10;bzH8cQuASgsq7eaaZQpjJ/trAX9s6D/io2fbjtXzLG1rpOUkrbHKvH3WRp1iByLsoykbbH884fbU&#10;fCZtiSS6CdY3Dt3rhgjbHK2VdyjSgfVC0E8baFfcE0/NPzCd3pT0bwAq1vM7SJXbL4g38ppPD0C9&#10;ltSv4/V2zGIYUMbpRN2aHEZSLKhW73NYic9W65KApe6DDQVculU64DJ6/iJ3n96n0ccvRQuqoHyN&#10;d+0rNsoznQKbK/h+ilGaDkDd+p24JrGf/wagPttzIUYrzVSVpnrdefFYwJWtr9lU1eZcVjazcVKq&#10;r11A1IfJ+7W7B6b/12rem5A8AJ0ORGU80ky536cBULGgC2nwcCAUBlS6pQ1LF9huKmpTudASAM3f&#10;RRg9ALQcBtSt3g8k2llqA8+SXdhGaHbX0QzrxSHdQ2PXBVy8/XSC97NKFAgd5GQqM46A6B3WXarg&#10;HKzOIdqEViTqA2/wAn+zHoaUud14jI+B7WnhpAsrOdJc6OYmJ4K7sBKPWo+zloetZPztp6zMX2Ag&#10;eoZ2cwKWQ0cBUQHQIHge3Sir+Unl/7UCXEMz3s6aHqf7I4CmZqITIxMh9hOdnLBgt552E7PEyl0z&#10;RuWmYz9xumt81qdbt4ec8Tdr1fRDwsQ04HmVFexgFTFFAPH+YvRHobxPAU+t3bV+FwCV+ahy36Yp&#10;AJqPtix7PVfrmArTMRQKfIoNFft5BP354fViQ1cQQL/RShK3cSGw3xpoZmnIPGjNSIlaYESbuRDu&#10;AGgqpaD9KJpOjGIdBXnubbGYPkReK3bpO/V2Sz6vX9Ru6qjxHzP1sQDbNmo6BXJ1bIMF1XTmA3bR&#10;f/YUFCAtoJ6T1f5FVvKXYEN7uV/g8zwyAIHPK7QrDbGyv8L7p88wxiXNVQxL15hhDEw3cNFfx0Ev&#10;4Hn3lIAocgjC7L0OVED0IYHuY0Q5CVhqBR9oQXHOU3kp8Bm0KKlNqdUe00E/Tg7nkxaAKyPtqECp&#10;HPWvFfuEpvQlK/3Xintqp2GrjZKDlno3rykd+cjfyAcKCd5yUfIMUDhGS85DjKYCnreOkqGcn+x0&#10;mNczd9vVjJ02dGiHm+uH9zgwevXIfhuA+bxAwHwncq0mUg7Owna3kXgwgAb0HvrQEaLLHlXzN34G&#10;Jp7UhKfIP55hhpugxOAx3/NOKRmhxHUNZGNMIhqvdM0iK1ox20UzNWFS6j+43W7kJNsdKpwFjPUY&#10;J8ixfNNQ6lhQgVDN30QQGdXRdgUGVIakYYG60CpejONdboeAnlt3O90loFQh8GI3PcgUG+qimgCW&#10;AqECpFqzP+eoNbxjTUNOds+ACoBK3ynWUywnLYEObDqnOyMAKtApx7s3Hkn7qcfhQudDbCgaUIHQ&#10;L9fI/IXpfHWRUol+JDkh5lPg8zVm2zcwpa8GG+xRLwZCtKJiQDUCo9fqYeV5DRIAFQOqEQB1K3ja&#10;2y7Cjor5DABonvUQ01SZm8jmcC3kzCrbuJxzEb3qAp/LILIWgycWs1UNw4y0iOMi1vFTpqGQtjPY&#10;DqrqmRghNe9BEGm80Wj6ij24HVQ5/5sB9QBUDKkrPfkXA+pAKPcpi9qt6cmr9v3vy8OQzdGCtGIp&#10;zCcsYoTW8CEAGssaeVfCb7QLzcC0E2YjT7LtyaujNvkmh9updvPBHrt6d5tdG4m3wTsb0EBuwITE&#10;7eG1dmt0iz0YA3w+3kWIBEUJQ6utvW0hIfKb7OPHDPv7m1bYxfblrxP26Y9im3jGOeIaF1R9dMV3&#10;yzWPHLJgiW0EyC0mn3MlLvXt+xcRCL+SWKOFlpI9Ey0q/pOtP7COD94fn0h7EZmhOSU0NJUssOPV&#10;RErivk9X/mjGDCsoX4qEYIkdJPB+Kw73Nbjk1+OuV5ZnxrEZln38Zys+tcjyFYSPkehM00wEkEd4&#10;nKUhplPAE+mKlYUY0SLef9T++OewPXoKKO+LsEoF0Bf/7qKjNuOq3588g8pSTFqNC0gAmEFk1Rw7&#10;1TD/OwAtoHN5Y/wq+xX2bi4u8hiilVbyor6byJnDRGIcw1SRmZnqVtxhUOWLpG9UNhfrScUzbYP1&#10;TKLB4iji/+M5R6xaLlLiNvp5IRvgxbCP0OQmwpc7G07bVa7OH92+Su97lw0PtNjNy63Wi8aslOrC&#10;zNT1ZI3OptIS9M8fbxRXIkk7ltjZSl7UruD8vUscyUgnvexd9uAGzSGE2j97ROsSnfOTOOqfPLpm&#10;t29csApevKJYsc/BELSIKykB0CU8MZaiTVF3++rIBbYWp7w6vzdGo9+Mmkuz03yOc2i/WWSpOCo1&#10;FcR5dLMu7SDG4yztNjlJmyxx43Kn/dTqff/WaNvKx3sAuilKoE6r92DtoCs7XWn51YFbA7Cy1vg1&#10;glu/60klB3yoL11AdLrr3TGmWnMrU9R1xQushrSkgMFVy5bY6vCl1GJ6nWYAQsNhMwU8l8ziczgK&#10;XHpm07GbYjNZs6uf3gFVtTYxAqBhsI6L0V66sPxQkH6Q3SmNJ1efRDYpRF6GIw9MnRaU+wVCNQKh&#10;ngEVAA1AKOATZtGzna7XnReMhfwONLrtwagDoaHmIw84v5uRvjOj00GoB6ie7fw3GJX5yLUgOe1n&#10;KIJJIHRqBR8woIupVhUDKgC6MybcUsi+FQAtSIjH7LLdypKQYiRhegGACvDUc5HWmnPQOnNhQAGf&#10;AqACn5f5W7wCmzOE/i0An9TcyVRB7NJNsQ6ATz9Xa3Mc+LzFCWAYDZZAqACoGM/7rTIswZ7WcqUM&#10;M3Gf2wKej9uKpo6TxIoJdAqICoDqqBV8YDpC+wkA1Uxw8h2DBXrcUulmnJX6RDt6whaeY8wEbWOT&#10;sFzK9hRY8fpBaQil+ZT5SAyoopbUauQGR7xzvVfDciI9OE8Gaj9rVFX3+XE6WH4HGmV+CnBqpgNQ&#10;aT8FQMsI/s/fBMPJa9GRtYBOjgKhcsILgGajNc9Cgy4G9OjWOAc+i9GBV6futfrDCOvFgsKGagRG&#10;BUTblFIAGNXodjMXC2JMm/g/U3JBc16QYqCjVvmNuYfd/ToKxAp8CpTq7UbAbUMWZqesw3wsa3p6&#10;4wVGBXQ7AaLdMKPnYEV7YFr7YFZ7xcTysZo+wO9F2pL6SUoYYMskIHoVzf21CnSyAM07p2lJAnR6&#10;ACrgKSB6FbB6k7D8u8Q8jRLxdK86AKEPznDxgB70cX0AQCcBjAKUAphjzVw4cBTr6TWgz7r1vnrn&#10;mJ9o4+KC2xMATL39FMJgooUMWdz1E+R0PufzX3cAWohNeorU4jmSi/dcmHymFOENEWFiFEdOHHJM&#10;4xBawP60LXY+eZObXpixTlrENH2JrB9JDRmgwOE88orzsJ5dgM2WXZSYbF2Fiz0OA9Em607e7tby&#10;N7l4e4hRaYIoL804DOtzmNZXSEBeYoZ7DhB9AJt+kxW/QOilzD1UdcbZqXXhbh1/mtfnc2Q2a+1/&#10;k5X+XRz09ymDeIKjXrpUsaDSgv7BxZeY0G/EleGaxZQEC3pdLGjIlERmtd0WI6q1fEhvKTb0NkB1&#10;hPvFggqACnwKeIoB9aP7JuRoB1gKhHojksCmgK3A5vRoJc9yCnjq/RrneA+53pVXqhpRl10aAsJ6&#10;TGJACdhX7ufHS4pbkjSHQROq9fuTHl4DuO/5QJ09Yy0/zvtGkNwIgN5gu3KLzYdGTOgQrz9awV/j&#10;tUfgM2BAAZ0wo2JAz/N61Qvw7CZVoJNwep0jM/FRpPJ/uBFiJ0pGIlbcAp+LRAC5WMIZZCx/B6Cu&#10;GW+aschXaQqEBmvxoEpTINQDUGk5gwnOl/786TeI0xv29DF+DT+dCdVtD0L1GMIXQBiJNAKAynwU&#10;HY5rnxW8GFCvAY0jnmgDLN7eZDrcy5Za/7W99ux9IVrIcnv/V4E9/0DKwstke/QiyR6+SLDR8e12&#10;68EGezC+w0Yeb7WRR1tslOOjse12fTjW+vrC7OWbfSEGUewhTPzfmOMAoG/eF9k4q/jHk4f4Oun2&#10;6DnJD7f328nqCFuHI30J63dVZmqdvotWpTQY1+wTYXTAk90NkFwN2BOrmZb7O8AznCrMBVbbtsou&#10;30nh8R23F58q7e2Xar5mGkwn3oZMrfcBnwDFveR8JvA1k8n6zDs5m/U7pT6wsIU0G8lwFLCd0nlW&#10;h4Born0DmH4xYpjeJzrw2dYbhnaUz9cUgd34etsBz4mA27zCX+14yc9WUEynfN1sO12/4DsALYaR&#10;2YLeagbA72d0jPOX0bGtbCxahRLpYC6GtShCPH6A/MN1nAiWYOCJInzdueHpYd5Lf28O4v/ThDA3&#10;nK62Tl68hi5dsCtohnq4km7FqVmOxuokL7p5rMZyMw+4+KRyrpiLWY/kEPC+bw8d85uX2LbNmH/W&#10;oX+ETl40lysRjunJkXamgqvlzqN27yorwWH0LQQFvxkfCCo9cSu+nrhuL4l0mnw4ZOe7zlgeV9jL&#10;wwLgKeYzDG1KBJ3xq3DsxwJOBUTXEjQuZ/wmfk4ZqFYtnUn+5e+Ay+WWy5qojBfVNkwj9ZgmfOxS&#10;Yjz6BhjPXcoX5ZiwkYD+lYuYxbYukrU4T54oQLrWB9K1TAeg7uorVDk5vYrSPYkU2RRiQb8bk0J6&#10;0RAA9SYmD0T1tphRAdC45eGunjOIR5KGRkCSUHfMO5olaCgFLiPmiSlVjzzM5wLVefI5sKDhobpQ&#10;gU2xmovIbZO+U2DTNxYt4wm8FDmAZnqLkYCp3tbHeuDpjz7vU5mfYQDrRfyMAqFzEKMLYH4HoGJB&#10;BUZ/BYgGt+exKvFMaLCO/x4q/301H/S9u3B55jtDGhiWpkLoQ8ynYz/5Wm79PmU+Cq3fMSCpGnUx&#10;0SECoJEc1xGHtR39cNKqSMvYzEp4N1mg6JzFflZgSDqdhu7wCKtjTEhtWUQIHaHJBya0k9t9+RnW&#10;jzHpIoYLsaCXTuIqxVwh7eN1LmqkBb2hvmVezK/CLFyHWdCqXfrPOw3c5iRwDxZihJOAWM+RhqOw&#10;jNn2uLkAZ3Q+wLHInnYWkxF50t3W8WlnCUfu65LGEwNTe1kwGJnGAaFy0isj1IFPGKXH6PaekPE5&#10;RqySqjNH69AXnsWFfVq3MRsBXgRSngBKNE73CfgMgCctTjQbyZh0F52nsj2HMRwFIfOsl4lq8SPQ&#10;Kd3nFWKXND5+SQYkOd/bYb00p1O3WzmB/2WYUY5txmC0LtJyN0bbUQoBtIqX/lMjV/xRLpqPbV1r&#10;lWRHnkqBOeVYlZzgQGgdGxxdGDTxWqNpzT5k7QBHHVuy0q2Z3MkmLq4FVhv5/2uie7ye/7PmbAAr&#10;pQLKcBVAFVAVSBWIFeg8y1Er/np0psHnpk+B23Yxq8qCPZYDAAWIAmQ1vbCqFwiq787j+9Nt3s7X&#10;78ohdJ/H08OK/wJxXf1sm3Q8T4asbguUOoYUY5OfQbSpun29HPkG4e23qygwYEbI0nzI/9kYNahi&#10;M/X/pXnE2xoBTDdtZ6dmBLPYPbS6Our/XZ87rlKBZjJgAZmP6pBaUKc6xt/DeB0ABnZ7rLbYMZKP&#10;iM+6XUT98pF91of+r51czka2QbVshspi51lJzByrilvkVuENXKS3J8RZ9971AM6Ndo6Li3aSDZpg&#10;OzUCng1E+LTt3sjafLv1oqkeyEzGpJRlT+gbf06ZwVPMTE/5O33FhdJrmNeXVNSKBRUrqsdyF0nH&#10;tfwD1kk8Uy2vzxXrlgFCl1rDtljrSQb0ZiTYEH9bN4kMGmWtP87nTJBJ+4xMy5d0oAtIf0Bq8onn&#10;xp/EmNkVXPFDITb0FgDvlsw+YhsBgGIcYRsdIyoQKG2oQKZAqNbxHnAqP1RxSp7RFOiUg/7dvcBV&#10;P11jqtv62mI75XB3TneBXe57IClACHjKeHQTrep12FpVi5L7+Q+azz8Jnf8Kq/npch1tWBRPADal&#10;CRf41CjNQjN5ngsVXhduNvK85LXkeqMyPnMBoRRk8Lqj2CWB0GuNtLjVsLXBAX+1iYvkZi6QWnDI&#10;Y066yNZGALQLOYPiFsvYXhxOWGf7yQFXcUc05zwBUAc+fwoysd3raWgFP5XbycX9dMLF5336ymnV&#10;Z3pjrnfAB0ak0HnyXzrQ6YDU60Kn3+cZUR3dmp7HuExr/vk/Ov1nOHrLSDGgTDireLGgqzH5rFnz&#10;g8sB3Z9KF3p5hJ1tXWk37++3V5+O2Ye/C+3pO+QmYztZzW/FHb7bHr/YaQ8x7IyMb7I7D9exkt5o&#10;9x6tp799i92+F0sjbZR9+CxAJyOP5qT98edRe/L0oL35cNTefcoHuO6zh5NsER4n2MWrm1lbR1lB&#10;2SwX7K42IgFP1WJmn/wRZvNHAOfPth6Aul6mI9zmB3IJyK9cYhX1kXaBms7Jt4WARbGW/L0aLWuv&#10;+D/sp1q6ZKbtB3gmH+TrctwJeN2PQz23mO+VBxGJhvMAbnX9LObilrRqFxOaae/+oZP+/Vp7+Hw9&#10;gfQryDCdbzkAz8MEz5ee/sFKa/5jxwGvaXzdRD0m3O9HcNQXAUIra+bgMVr+HYBWNxbhtNqBrf9H&#10;1w/qO0IXhs+07fTsFvJiU8XJJCcr0RI5MUQp8xKtxnK6wldGLrOtm9dZFi/IdTSAdAA+u1nl9KEX&#10;Osf6p46mjxO4StMPpdKbmmaHeQHP4iRw5Ag5mtQXpnDCSdq/mWM8D3azHSLsfX9SjO1JAODtWGhp&#10;+yMsP4sTf06c1ZTucBWaY3e40ntGpNOrQSo96ZVHHP567DLr+CF79eS6jVzvsda6Ejrsw2C6EPMC&#10;rBf+jjYTQLqauKiYcAAoAFoThylpXRTh6wDR1fxcKxfPhB2dA7jEZbtztZWQcXaC7LmjqTssgxfP&#10;ffEx9MtHA0CXk3262HasDSeCCvYUAKuJlYgaLYsAqBNSA6acfkUtQABQ5WAKqMkFH03rVAwRWFEU&#10;AGjdPh2A6rYPnv+3/lNsqICSmpA8CBUDqoB6Dz519AB0MfpJsZoCoOFzFzrwuQyTkQOejG6rqz4c&#10;JvS/AShXoCEAGoBPvk5odL+Ap/959LbL/QyZkKYDUIFQPx6IevAZrN8D4CnAqZnP78vfFkAVWJ3O&#10;hPrWo/+z4z0UPO91ogKgLsQe5tOxnwKgMiCRBarYpeAoA9IvFAn84lzwbqjoVBRTHD/3luVhtpek&#10;CAFQMaAFuzbDfgKUErdbDQakhsP7AaDodwA0bUeSrfsoeZZH0+0C8TL9xwGfRRmYkjLdXJaDFzOS&#10;ANg1mlqGqli7EBMzhMRDK3lpQofImb2JA/U2zMMt1l+3mVunj9gozOfd07gqG3LtQX0OIKPQnov1&#10;7BLoPAmLecKBT4HQJ+046Dlh3Oe5/RBzgRz0PmdUeaGPiUh7xMl3DCZprImIFlboDwAaAp8CniP/&#10;D2Nv4lJl/r//f/+OYSZaqKioqFApRUVFRSVFC5WUkhILDRUVlQwNEw0VFRUXTElFk0pKccEFUypp&#10;oYUWmphmmGmYhVmYhVmYeQ/P3+N63ec23/P5fn6/X/DkPue4m+fc1309r2WAKs0hsgNhxj4BlDwF&#10;5DyRu53geTGfL4llekZt6JNBQvQ5atTipHxPMbwCoTJdSXbg8j8ZSQ/0s9/jKPORHPAyH42do8oU&#10;U8rA2SzrBKQ0Hou3SxiPLgI6tX4XCNVRQNQZkAIsqLrhL2Wnuv+H1lMZawC04zSOakCopBEjFTCh&#10;jIDn9epyBzyHKwpsqJxVPcdB/t90HKk8C6AsCABTACJr9xuAQwFQgUwxqgKhV3gd60cXL4A7qM8B&#10;yL16vhgQCrCFAb9WI9BKvEld5dpM1BM1RW7oZF2Z3bwAUOICZZ7IriXc9AKbi8icdJzG8DQJ8J3g&#10;c8xifNLjy+SR3kaXKvDpz51WpBj0cD/q4nffS0RWv/7vuDDn/+71MMYk1uvuYgFQqf87Ac/XisgC&#10;cApsvrlKsQBH/X8+6gXE9sGG8Xn8edxNMQEA9xWPP+frPCTR4THJDk8x0t1rKMM09J5tVA6n1t7S&#10;XjaEbbFaziF1ZCleCt8KEN1jXazDh9EHXofgENs5ln2Y+zCe/P9ey0khPD7TjQc+T9gMump1vz9p&#10;rra3/a321ShsJxdI38LQ/zRJn/kkVbLjxI2x+v8WCcA3sKFvCUZ/iqxjlna6wSxMIQDQ7sOHaEiK&#10;tPHcVFsoPWHLladtFXf9E4iUlzDzH3NB9GlfvQOh3/Bc+J6Uhx+Qn/xKxq4tjBCcL4c8bOgDgOB9&#10;GEcfiMqBLgC6tooHLPoGJelDxUhqlM8pLedabqdyReV6x5z0jrU7xIkzOT0BXD4EWPogV0BXIPQx&#10;X8PVhUoKoDU734Meuzdk/6wM2N/LQ/YfQOfvC/0u//Mv6jYdCIUB/RbHu6Q338wTPI8G9C1gVKN8&#10;31dclErqs8priQ9A7w6yneF1ZwFNp/I/dXuup8LFMAl8PsCkuHodHTNRTQtsbmYxc92CfR5Av91+&#10;/gyG3WQ7gw77WMwh+tbZ7kEsHAB8CoDK0BmClEkyNN+Q60Doum2fa9KDnPDrph0TynlGRz+e0Aeh&#10;a7nZkrMpxjAARNc2iQGpmy95W9N+solcD0I9ZtUDoHLAH0RvGRYMRgjB1AMYlRs+hpagKK2+YR3z&#10;8jcD2Ij6Go62CbSfWr9//j3bqE9O2dy9eCbWnn2WCSDN4/ETANFMe/E5Gs+vMuzl22R781mKvfg4&#10;geNh++aHLPvu1xz79udT9u7bXLv38LDNLEXYVz8UAco6yP2ptx9+L7GnbzJsciHark3jmF9CM/ok&#10;yx6w8n/4yWlbfppjS4+P2zXFNo2Fu771E2osgnW8gFRgajHXnqBX/fqnZvI52/mcYi65eLER+/Ib&#10;yoLuZsBCBlkLdaBFANAsjEpZmKjOqnO+fRctTEgSYUBPU7G59Ciejz/Lx5Yx55mz9tmv8Xb/kyAy&#10;QSOsb2yTneH91IDUPbzZbszvtxuze+3KtR1WAyCt4Hsr423FvE9D40fW1rHNrl4Lew9Ar2JmaEbn&#10;mIn2MvzwPuz8mDj4T9lJMGskLzB5CLo7YG16iF5ouFhkeVzxpHASCJdYOGQPUUdRVnA6x+q4+u+/&#10;3G1XBvvsmtbuBCp3sUqqI5y5mhXVRVZPOpYBVks5EVTwoq0VfwXBw9V83gsNZ+lXPWEFRUl2/nyG&#10;1V7IsLZmWI32E9ZUl2Ktl1JtYqzEVhdYzTzHefkpYvl3S/aOPt/PeLJ+xpXku5dL9vGDaVuZGbYC&#10;XuD2bIHRBYDuZR2/dyd/YAe5smJiQmFCabpJiqbxJ4J8UMCowvWlD02CyVSnfHZquBVztV7Mi1gZ&#10;66IS5hSaND2eyQtcemKIe79MWGEd0xMI7j8EKwnQ9XPN/HgIT3tCTSVPNAE3gU4B0FgSBnT045b8&#10;1fp7jacX1bR+9IRViL3C7P2Q+1jAZ0LYIYTVZIFiEvK75tfA5y5Vd3ojEHpwN2ATDagmGD1oMCv7&#10;ENzyWpn7q3KxlQKMIdLO8IKgYwgxG8FieAMaG/1cuu0D0PdMKAxsgC31jh54Deb9g/g9+Gt2H3x6&#10;ABRAGJi9yBjc27hS3sMVtKvN1Gxl9c74jUjrW5IENNe74QVCBTYFOgU+1X7kg9CdH31ouzbQA78R&#10;0AsA9WKYYEJ5v33SgmLIO7QZITrf7xE0zzmUMgiANgB06mFrGlkXtlM/28sq8UrpKWeeUXuPWLwZ&#10;WL3JC2dhtwCjGCUmYdJnyCScbyq1BcKxl1orHABzgIyIGAHRB8SbPKJ3+bEMAQDQVSJPHrGSF/h8&#10;Dhh9CQP6CZrQ55QiPCOLVse3Y7Xo9mCJGIFPsaCf3Wh2IPTNNQLmAZ6Kc9K8puVEAfeOAWUN/4oA&#10;6jfkAX7OY59x4nVMKPWZX8CcfQ5b5h8V5eMAaD8sJ7rO5+R6fkwwvT6fmpQkJdCo2UlHgU+Bav1s&#10;AtYC2ksEgd9uEwCn8YiGGv0uZEKah0EZh/0cRRN4hQu8bpzQnZhQGmBTGmHHGgAqtbCgAp5iP8WC&#10;XsCoUpXKCh7tZ8MxTGE0sFw4Ek9UU5p1AkS7qXLsIC6rU5mglARcwRymEcgUUy3gqftD6N41V4pO&#10;2TD3dQExWAabTZ6r3me0vNCGmdHKUuQVRTZQXOCml6al7oJc6+PjLmOgucLHDQGYBF511NcYO8+F&#10;SA0gVoDzIm1JNeiD+Xu4WVeMNrQUXSg6YcxqC5eobgWozqAZngWgSrah+/5xkSxZgVAxo7dpWbrX&#10;LvYT44imE+0eQe6PydXU/427OGB022c3/fv6f3vYg+a4i/8nbr+ErX7Rj1yiHearjYueLj5Pd5M9&#10;6SGJoY9mLjS8r/lcAqBPqJJd4edYqi6yRfSUt7hIGOACoR3te33kLqs9uNUuhGxyBqAmJEzN0eQl&#10;xu93I3DaGov2KwXzASvaK4BOsZ1DRGpdQUIh3efN3HS7eSbTMZ/z/P41t4llUkTTGxhQAdCvML59&#10;Nz7gwOf3aJPFgur449SwfX8Txk91tbrgYdU+xjq490gEpiRvBHpn+Nua5/l5l7cLgD5rRg8KofIZ&#10;F0syT8lE9fP4ZTeSFvxnDlYRh7wDofSnuw55t5ZntI5/KEDKbY1618WKypjkm4bEZLoVOyBTLno8&#10;DPaKdfsLmYnkcmc1r2gnmZyeKkJJa3SBTI763O5r8HU1T/V1AML+3Llif98GJJNZbQ/RfQJEBUB/&#10;XyT+ak4xTMr8bXOZv0rCUEKG0ixkYPyYx3V0GnO2KA/H2MAMsYEJAFAxoH74/EIfz100n479hAVd&#10;4mMUvzTDxmZmgJQIkiyusRnt4YKqHAPZaaQwGVEhOOA5v0EY6PVzHxOEzEntcgd57RYQfb96V9qL&#10;SBcffPqeB6/xSADUB6F+65GX4ekxoL5kbX2LoG5LC7qmAw2Yk5zxKABAtYb39aCKaTq0n+9LEUxq&#10;EAJ8Rh6iPx0WNDpsowdAccMniQHN34YpOwTQRuHBRIJN3k7BEX/Ebi3F2eRyjC08BFx+d8q++6vI&#10;vgBYCnzefnTIHr+KtTfvUuyr79Ptmx8z7dc/cuzrHzLs829Zz79NsZWHMTZz+6DNrwSztk/BRZ5l&#10;n32bzQo+1R6+OGwLK4k2MZdgi3fT7MFLAVtixX6sZPXP3+93aFF/oKr2E84xfD/dQ6FWWbuNtflB&#10;2NoIuzGJBvpxAexrhX32Rbm9+Zi//8cA2NUcW5hPsbGrxJd1HoD022RHWMWnsMLXGr7yEv3tHUQQ&#10;clur/97R/fb1n8fs+39SCJ7PBYyesS//PGwPPz9oy88jMTV96PSkAqBDN/fY1B2iqO4Eky+6yZo7&#10;qe7s3GDNbRusqWUjhOR+uzYW5r6+/+//3MAVNwRrUt9RAuI9QoZUhO3kKmATwC06bhctAElWWUU2&#10;Hy0IvT0Yk3ghPXkihVxQonkAbkdT4/kPOmHn0UT1wZRcRsPUR99x/5XL/IDtDoBqmtGGNtISUoN7&#10;VHMOPZWMTvVcYTewGmlCKF6Nq67sXJZdbDhllxpzrKUFs4cAaEOqNV5MsqHekzY3jtvqDuvEx0P2&#10;w9sp++oFMSMvJuxrhNpfESL8nBcNAdEBwnITMBpFEQ8RTEvSVpzNwdJoUtcpCUFkKPpJDEuaJBhQ&#10;BdYnsEaIgQkVGE2OEagTGEUaoMipxHBLo+3hCGYINUAJeKoNSqD0GDo1BfInhgsAwl66ii8xoKL6&#10;Bdg8d94BPYkUD8HVm+/kc5FMgEzvKhAjUSAvdP0TzWdEfSDqDE36PFqZc8UZoXB6t4L3qj+9piWt&#10;3sXGqn0JTaav8eQYhEFJgFOj2//lUOcJLqmAwLK+Z4FGp51xQm4xuWSn8UQOp5vXB6B+t3s42s+1&#10;9TzA07GkOgYAqECsAKjArQ9CtXL31+4++6n7B9D8uPcDhKoTXrOHFzN/3e4zoX67kQ9A/XYk/+je&#10;b7PXjrRjkxdCv/3Dj2znBthPHtsLUNXRZ0P3AlT3AlDFgsbwopYSvNuywoOtlKSHutwMjEisL9Ao&#10;dpw5aj1o2gZKs2HDcP/BlGtmLwE0aGK5RSPLdeQlN3juTDdQzNAs4FUIEC1xs0yO3j3AmsDnQ9Za&#10;D4lDecL6/SEVeAKfT2EqXqAFfc0q/tOxRvtK8Uis5l+KDb3CinKsDoMJsTcAzrcYlD4GoGreYCqQ&#10;8UjaT63e5XRXnqiO6n3/WMHygF0BUDUkfU4ftNbxn+Fu/4amoy/Jc/zsxhCfCzaN2k3Va4r1fH2V&#10;91N3NB/zhExFRUm5UGvmCeHU+jkkKbiPQUHAWuNAKL3cy9QiagRC9fuZIZ9xrrkU1viUjaHfGyrJ&#10;th6MJL3orMWAasSA+ut3MaCOBQWcXgTMuPU7DGgl1ZzlxKp15B2jtvO4A55tJ6nvPJUFWAQkAhT7&#10;kUsMktkqmcRwKYAR4DlSKtZVbwP88j6aywUnGOK10Pb2AmQv8/Eyl0nfe6XkLHKLfOs6jfSCr+HW&#10;/oUnrK+YEgI+10AZYLZcQJcKUQDoKBKg6zWwu5RkjLCqFgD12p7Qvl4oskneNgczKrb8Vk2xO2pm&#10;ia6bpgVohoalJaK85tDfT9K4JLAq0CnGUsDyHvpIf+73AEbR3mp8RlNHvf9dAOQdyhA0PgB9hqnn&#10;Ke+7TFLDEsD3Ll/nXisAl3lIZexjAOlTPlYNRSvEik2V59koQLGb7U8jrXIXwnZaxYFNVrr3Iyvb&#10;t8HKqTCsPrjF6gCgDejpLwl4JsCuwH62xFM1SENeB7rdVkiLboxj/YDQkeOpbka5kLuWl2HT/F8s&#10;qQGJDYJyQe8RafYpmmIBzO9u/fcIeOqxn6ZH7Le5G0RDjdl3sKFPOH9MFR+3EaKc+thSdVLFrOMw&#10;aQrjpzNshf8LreDFgL6GmX+DHluxUQKgvyLbEvj8fXLQ/p676gDoH+hC/6ToQeNAqDMoAQjvcls9&#10;8g8AhncBqfe5LcApACr2UsNGzgFQ30n/CewnFdSG4daeATwFRgU+9XYfiOpzY7p14BIzkVu16+vc&#10;D6zd+Xr/rAzaX7cH7E/0nHqfv8j6/GXuMikFhP0rbo34NM1XuPv90gklXCiEXuBTiRqPeA0RAH2E&#10;jlxM6B2MjXdZxWsdv9SHTIiZ5yJYjnit41eG62wemdBkd5ULn59GljZCKcAMEogB/p4FQHOTqeom&#10;aSZGWZtkisvEKRZUDKgA6NqsmY8UPeiNQKgfMO+d3/z0F4988VjQ9x4J3Va+tsCmX/Tixxz6zKdA&#10;qM+KOkDKOcwHnv420p3LwAMHMSCHBkG2AT6jqeuOCkU+BwMqQ1I0eaACoGdpE6qnbrOpdb/1DYdb&#10;PyCq4wpSk5GdLqR99VWaffpjnsvKfP7FEVtYDcN084HdmNlmb79Ks1/+ziM/84xjD7/6/gjgMhod&#10;5gd0yX+AdnKr3XtyEMYywpYfHLD5O7thPrfa3ScR9uBZmt2+l8zb0/mYTHv5Ra7TnH7980X78mdl&#10;cvJ/+1W+zd5LQiu6nVYjmMYKMkQ5ZgAeTwAMe/sP2NRcIs1LXBS2bLLREQobiEoa5We41LzdLhDH&#10;dCKX6k1W7hms4Ytpa6rtDnJtRZHUcdZ1brG3P1Fx++kBe/xZpL39McWefhVq0w+32tj8dtb9HlOq&#10;rM+u4Q3uZ5+7GwJQ3259QxuJlfrIOro3A3hDbXE+mdz2VArUMt8D0Km5brtB+PTlkfPW2JFPh2ei&#10;hcduso/QcUTGbrXc/AT6Q9NtGOfuCKzKMDWCNVxNpgO8kgBhBQXHrRnTQRedvl0I6YdgQK+wwhMQ&#10;7elut9a2RqtHkH8Rcb7mAk7UOrROlQDWMlZYVaycZHRqwiksENrAybmNjLE+8seaAKEXa1KtrSnT&#10;2hqPWmfTERsfOmv3Z5vsxXK3/fzpjP34yRTRobdJZ1ohsemO/YTe5jUmpaHOc7CUQRYfBZDiKmcX&#10;gHobjOh+aPdwmosiFBsBaIyC8UwAVCbBYKbirk0i4kWAND4CZzsRTkkkBKRzkstKjHRB9pnUAGbx&#10;hDvBVfzp7GSY1jTL5EU2kTB6AV4Jm0P34YI/AFBDL3tQTnxAm8Jx/VGTgz/hXDVqJLL2n4g++PTW&#10;8sRKrBu9r5x8MljtZ7Wxj/rPA2qK0MoiED/hr/v96kvpOV3VpTuqd13spjcChKrKXF+X6cxSWqnz&#10;5NXVo3tCAyK18vC1rE77GeiEX99379dxujW9MzB5Rx+kHjrgZYWuZ1s9kBlYt+N+953x693xWttr&#10;HS8tqExMO2BGt7Em34pzfSuaTs025YCqipNV/A5pQNG/anZt3cnj2237pm22bSNv5yhQumsL+lHG&#10;3YYN1ezeiEFpAwCUq3fpQON4UU2F6S9KjbNLaKLriQiq5yTXgamiC9NFb3Em2ZM0ZVWeQEtIm0V9&#10;Abq/Qgc2J+tOo3E8zuo1BwBCbExTwdqsdJbZancllZRVgXV7DSCiyh7CPjzmxV/Hp6zEPuak8Rks&#10;xqe44T/mZPBioBrjSbUDo59jUvrsGuwnAPUtTlaBTwHLj1mXSfspIPoJrSca7za6T/W+Axg/I2rJ&#10;VXNSwfdyuMUZk2RI+niMNS0RO4pd+gRWSMfnaEZf4JpXd/QLgOwjAOgD8gDvKbYFsKzjKoyJpAS3&#10;+ZkWO2E9OWGtdFUBtDmZwYIu0Eoj89E0LWIC4FN1BeghWefikh7kd3gZ40ob8WYNGdGs4AGfrFCr&#10;YbHq0fLVZhC3lBK2BkAvAmJkPqqB/awmc7gRBlTr+BYkEk0kFbTBVAuQClD2aSVPheplNLuDgNHh&#10;olwHQIcAj30kGvTCnPYLfPL+Ap8DxDlprvB+Tt/Ler6H6lUBTzGsYloFQLX61yiCSyC0kzXyZZi8&#10;UeRFI+gYh8rF7uZzUQIDCvgZR85zEyZRLPlNHrvFYxrdHgew6jjNGn+6FiDKGn+iuhigCmOMllhg&#10;dQVAKLC52o0+lJKDJYDUMizmnU7uc1wBPAqEPoTFlFTiPoym7ut4n9dmjUCp2NA7bfXuc84Bbhdh&#10;YBdgX2eRBszwvU/zvY/zcwydSrcuYu2aufiuRapUxutZKa9nlVzAVx7aaeV4Bc6F47gFdFbDhupY&#10;i5mzlmKOOnTxl9BhNnNh3sRrY2NShDXzmtlxNN66+X/rF/jEOKavMw1on+Si4BYXAXP8rmf5HsS6&#10;viG2S8ynYzrFfDI/zV61H2dw5GOE+uYWQeuT3J8kFurWsL3j71b5oZOs4i9nJVgt0qhanNkdnKPG&#10;TpLhSFzaM84zj5HFPG9ls4C2/zUZoV8pnH4CBhQz0o8Y9H4lI1TzM3W2P9My9gsxTb/jJv8P1ZZ2&#10;R/pLAVCYShhI9tMeABVz6QLi5ZiXflNGIlhPjVhPAdCXAFRljAqI6vHXPK7sUQXhPwfAPoL51P17&#10;3BcIDYBdgc2/6HX/Bxe7jr8SpSTQ+cscTUeYDL9H5/kda/fPeV6+I+3ia5VSBCLX3lCu8lx5wug8&#10;n8J2OmnPECt4Xj/uskm5c7mC5+w5nsM8VzE4LnPOXegtdyBUYfSeIx4jIRescxiQZvtY1dPkpmrt&#10;CXS0l9n2qH47j61EUjDEjgzKW9F+QvYEYUBS+LwyQH3m00+F0flFJImOwfgN1htrvTQYf+sn2Zhn&#10;3tX7+zXW+pgg2vP+/bhAqRe1pPOuF9m0HoiugU8X5cTX0fkZbKAYJtVwRh3k+9U6HgJO4wPQ/LP8&#10;fV88YO24yhs7uMhijXyOmCKtnJefxLug9rff5wA+023idggVnR4g67zyAcHvYbCXkRiAsu2HP7Ls&#10;i+/TbGJxq1Wynj5/6QMinfbYx+9gUL+Ms0/eReOsD7LlRzsBpGH2yZep9gnr/FdfHIMVzbSl++SL&#10;Pkm0Jdb2Mj798BeyiUdJxEEdtDrArDrY63CgF/G1j6IJVaVmDWvvTnI3C2Eoz/L2ar6mwHPf1QPW&#10;0L3DqmlmysapHorhKhIz01GqMqva8f+gNc2ABe0ZP2Bvfsq2l99SwflTmr3745jd/zzcRhY+cgC0&#10;f3yLtfNz1mA8aie2aXoxFBf/Xrs6vsuGCbEfHNxlU7fi7On9U/b4brY9u59jLx7KiOX9+z83blFJ&#10;d+uSXRuvt6FRQGBrHmv3KNc3unWHukW329miNJvmD/7RkylbvT9hVzkpVVcX2nFeSPLzaYhBZN/T&#10;0wLgbHNreE0vMUw9xIl0wYK2EjXSRMtIXS3reCryzleVW8HZPCz6p6wS4f9FrsQbcA23c1Xazx94&#10;N/E0bW3FVl93AvMSrSidedbddtzaG1h7NmdjDMq1R3PtlCbR1PHdPfv7mzv251fL9p9vVmn1nMe1&#10;XmSnjh602FBqrACg0ehZgxAb72AVvwOda3AI7ngimKJwwWtiWKFHAkYTYg/R9oTrLDHCkgGdiawV&#10;YlnBJhI7lUbsVFYi+k9OeDms/nJhYAQ+i2AHTsDMpMYFoztF00m+aESQXHb8Me/FBKURI4oJKiKY&#10;J5aGfFK/TswHos7lFzAive+I94xMfieu68NVDRlgVuvwIJ7wqhwTIHXND4EGCAdAA2t/AUiBSx94&#10;ioXdy4uCIqoEYjUOZOoqMaCr8Z/suu8/kcXY+gJvMaQClD7wFAPrM6/rXyjWv8joRcMHuX4skzrg&#10;1QevEcMpcKlZD0AFQv1oJh+ECnyun+3oNt0APP8bfBJgv2M3/+87eXyHbd28w7Zs8oDojs0A1C0A&#10;VA0AVOyoA6FoQ8WCqhFJeqYoEg0SebE6fTjK6tCr1aEFrj+FJKQALSj65XaAU18JTGh5lg2fA2yS&#10;6DAB8JysP0O+5UkHQCcuCoDCjjbSC8zMMbfbYHq6cRDzoq94pQdEndzvQf8J8PRHAPQFa/mXMKM6&#10;voCl0LwE9L0G8L3lBPEFBgGBz9fEqAhYfjwCEOXE4wNPgVGNe4z8UQHQ17CXb8fQirJK/5gLytcA&#10;y7e4gt8qbJ6VvELnlQH6CSfmVziFn8OcvmBdr97oF+SEPiQzUMzJbaQCOgqALvO9C3yuqLavowzm&#10;E3DThha2GVAFIJ+sB3AR0XPjfC5JAfn8bnJhQAE6tIr1UwTRS4C4AOglEijqMK/UHAm388hd6jJj&#10;YT1ZxR/lceoa67NYzxO7dDEr2WWAVh3hwgDwWU8BRkNWirstAKrpwDDWTnZr14kM62M1fwUw2g/I&#10;FPs5WATLCZAU+BwqRjMKABLwHCLQXkypbvfzeF/hScewdgFWddsHoO08prnM+2gd387fRhfa4H50&#10;jFdK82wAwKPV/lVpS2FHxyoIaWZGYUuvwSpeI5LoeiW/gwouUrh/vSzXbgFEZ1hrTvHaqtsTHGcB&#10;Y/OYNm+zOl5pZy0PeFK+rFIGljrIbITlVPGBKz8AhN5jnS7geRdgqrnDYyutrNKZpSYuEgCf0qCK&#10;bZ0X8ATsTiGFugGQHqWRaBDg2c7v9CLbnjIqjYvISyzi9auYYzn3z7EVusBr3TleNyu54D4Xvceq&#10;AZ2aKm6XhWFi4AK/ilSQC1zMX6SxqoHnTgsXC138//RwsaDO96tszW4A8idgpgVEr59lUwAYnQEA&#10;r1LmIAAqvadW7wKf38B6Cnxqvp8a5bFhB0L1Ns3X6DffDrW63vhrOO2b0efXkXTSCws6hnfhOs9b&#10;saAPkEE8BUA95YLoZWe1vRtqth/4Gxf4/AGD3i/EMn3H/e+5/x2tYT9QxvDb7ID9gabyLzSWtoJb&#10;/r4AIiPwKbCoo3ScWp9rXsN+CnAKWPrzCHDqKj8BqO5tgFTdFwBdBcAKfCqLVPc13P8PAfliOf8J&#10;PP7H0rD9PIselu9FwFNg8xskNTp+SnPaW+Q2X3CRKQCqC8znJG08wuD4lNeGZwDJR4BKgVABzjUA&#10;Cgj1by/3lfOcRv+p5zUadLnibwM8BUCXB4lRQ3azwteRCUku+AEuKOvIdj2dFmXxEC8RIluUPgN5&#10;pREIlQteUUxrRiTIEhccj4xMo/OC72fw017WS9H0NgFNn9hwoDVAmKwRJ4HPtT6OaS36MOCc13nM&#10;f7vnpOd8hxNeANTvgZcTXnmgAp+RuOHj6YNPJYw+78x2K69CYtIRah2XQzDZ7HGAb+D6Trv/Ktk+&#10;/gZ/ykukJeNbrZbHa1tZZQNQe0c+tLHpLWSGbgNExhPfdBhtZ7gDoAPXPuBx2MVvku3HP7NZvSfZ&#10;w+esr29vsLnljWhCU+zXv07weIoDsIurwTZyk1V2t5zqH5BHmmiffHvK7rGqvzEfTGPRLt62me+N&#10;77OLi8KGDYDND61raD9Aeb9daPkQcxGmboBvFR/f0LvNKpo22EnAagb60dQ82F50oAdx/Z8496EV&#10;Nm20cx0b7PbLTPuamKUfrYI6oEpW8BAjsLozj0JtFaPVgzdptvo8kTalILs+ecDGp9BfD223wdFd&#10;NjkVavPz8fbkYa69fYmz//Fpe/PkjL18cGqdBnSM2jnmJiB0YqIF/SZNBzMd1t5VgvM9FaaSq/12&#10;/iiXrtqzp3O2eneCMNVbuN5brIwYmryTmVZKf3xrIwAWF/zg5T4Yy0Zrp2u5q62dWKQ2ayGcuQHw&#10;WVvF6r2i0kqKC+0E7vmTOVlWiR70EgC2CaF7BzEZA+hyuln1n6vMtjN5dD2fJQuwPBkzUrI1VpP3&#10;V0tOYH2WjRHP9Pouq4jviL747QXAc84+Wb1qd1lV1hQcxlDELzWawNaUEMs+GkmFaBhd9ugegwE4&#10;u1kP8IQJw3CkiYAF1cTyopuQEOYmjZpR6VtjWL9GYriKPrTfNSodBZgeYR2fiS7tFFfaZ2DDsoiM&#10;SY4jG5UXYIHd2HCPdQ3CyS+diUZ0v0CozFBRmJXC0FK6OAiApw9G/dsuqkJiba00OCrKKYhWCc+9&#10;955NFej8dy+u13sLABV7yRNdK3p3VNe8wCizn9tiPn2Q6gf4CjCugU+xlmIwdeUZkAyIAXVPXkkF&#10;CMOX2UlrfkU+KXdU8U/qjNfbXHZowAylSCdFO8lhLxZW7KcPPL2Ipu1O67mD9Y1GgFMjIOrngwp8&#10;rmdBfbC63h3vDEduAo54gKcPPsWAbtm01Y0AqA9CHRD9FwCVFlS6pUOwsaFEisTwe8+hSevCKdhP&#10;6iHrT6EDpY+6iWnJT6WWEwavNBMdYLaN1wGyak7a+IVT5E6S61Z7HO3fKQdAZxpzyYU8AwN4GsCQ&#10;D1godQYjgdDVnnLHiGq0gn8CwHyuik5W8gKiOgp8PgfwveKk8BrX/Kes1b5G5yXm4zUazOcDBHaj&#10;7/yU1buyP9+oU56V+2tOGjrqvkbA85OrhM9LH6oTF+DzCxigT296eaACnx+zbn/NSVjM57OrmI6Y&#10;x1q3K0Qfg9N9TmT3cMqKTbnPcaW7nM77MrvbC/vZWQpIKgEsebIDSRAEOieIbblZDei44M04DOhI&#10;KSCuII0VfLIDoI1Z6DthQWtJo/ABqECnpglddyO6viZAUj0Xv34MUyMMl+5fzPCMSZcAOo1iRJlW&#10;AE8H6QU9AounYUI1YjvFZIopzc20PsCQ2FKNmE+xpwKcOmrEdHYDVLV2F9DsOHPMWrnw1PQCZLWK&#10;9x/vBsT1FXoz5PTB3srfHzGvI6UAbzIwR2kDGkP3eBXAOgJwvQZrKtbzBiDsOmDsFut8MaCzaCKV&#10;KztHR7o0pAsttNKwTl5k3G3A6VyTjF0qPSBxgOivRYw8WuMvUA87z7rd15lKcyqTnD6vRl9jjO9j&#10;iAikHjTvLUoYADiex8RZTmJI6aFdVkFqiO5XsynypxJ9ZxUA7xyvqTpW8/pXw8rdPQY4rU08aJd4&#10;jWxCStGOprcXEHiF/4NBscb8zkf4fY4jjRAAvQnovwXoXyASa4m0gActF+3NQLt9fZ280amr9gPr&#10;dgHQ72FDdfvn+VH7YQYJFmvyn+aG3XxPv/s7/rb13HjQQjpBAWkKdMT3Hgu3QSo6+49F2DR/a8s1&#10;p+x+A3WfDQUOhH5CIsXnXJB9xQXZt1xcaX7kuSAG9CcuwMSA/jEP8zjT78ZjQgOr8tXAWv5BgAGV&#10;qUir9ZcBRpNNnGnuClhqjS+wKu2ogKgAK2BUHwvg/Edgk0D8PxeHOV61PzBD/Upf/e+LQ/Y3srI/&#10;lkZZtcMI83P+zOPfqXoXwPwFz93PlekLk/sSfeYbthmfccGozcZjSi/u4+9Q1a+T93B8oOcrz13H&#10;gor55Pm6jOnoNs/fRS6IF7u5zcWwckHVC7/IVmMBWc1SP+74AepmOU5drrexjiq7gpa7ueKkc8HH&#10;Qrio/UgANEibRtbwexlFMQmA6vyl0bnsAJss/7ykc5MIF0UPat63BnpaT63bdXRmJSXGBEgRX+vp&#10;dJ+8z3vjLpKvAJHj52mvl7N5hIpvQtJ20mNAFcUkBlTHIIppFMcUEwmGSP7IjudsspOspwtZb5+r&#10;2wz4pHazf6sNT+7DiHPYJu+EWO+1jeRzYuLp+MBGprbb3P0Qe47p6N7zcLv9cJ89fhOKaSmE2zts&#10;8f4+QFs4DGcyrOhx++n34/b0VaSNAkqbtZa/+aG9eB1tr99GsYY/gAZ0m03Of0h95gbrHwU88jWm&#10;bx+y+y+SYFABtAvBNjy+267eCrGRG4fs5nS8XZ2IBrBG2NXJCLtyPcSFwLf0sb2AAT3Ler3kIqtz&#10;TEfpBNXnUv1ZSXZoeVuwJbK2T4MFPd+722aeHLPPf68GLNIWFqjc/MNIXPmlzJ4iB/jm9wuA0hbe&#10;1mo//Vljj55T5Tl2wJraccJ3bbG5RZqeXpyxr99V2bu3ZURnElf1GBnBo9z3AHRuqtVuz3fZ6kq/&#10;3VseYEffb8tLA3YHZ908V1t3bl+11Tvj9vTRnD1/smAP78/avduzNkvLRjNazryTWVZ4JteaMBld&#10;oZ1DALSbfuMeWjx66Td2ALShGQ3nJbJCa6y0EHby5AlLP5pimRlpVgx4rauvsqbmWnQW56wGfVQl&#10;0Rk5J+It62ionaIOM/9kpJXgjq8pPUxI/VGrK0m2rosnbJEV5DsiMX4l/uIzBOH3yD7sp8/9ZDLN&#10;QDCe2ckhBOPDnrDma2VdUEvVXxpZcSEwlPvobt+LhulAEFlg5IKGof2MZvUeS+tKHN32KRgdUggg&#10;j2flHoUTOiIUBz1gNBGW9DC60COsdk7g8MzNTrRjxDGlJoQAQgGpMAECosH8EQuAhtORe2g/Tzx0&#10;qKE0L0SEUDlGikCo2EuejHoyuHVAYC0vdtTPPVvruFW2Gu+7BkAdyORJp7V94GP/+74HFP11xHpx&#10;tp+RJk3nel2MA6GBK0l/teED0n+7CgUuNdKXClwKgPrg0/XGA0D98d9PrnzlhspprxW8nw3qZYXS&#10;+b4OgK53yf/fQKj64rWGF/jcgc5IoFNa0P8vALp18zZYUA98rh9PG/qeAZUrXvEhIbpy50o+HJlD&#10;JmkJlYCZi2jWaokKEgvaiGtbTGgPGsY+gravVGTbNYDVtfMn0AAedwB0ov6kA5/TlwChANDFNtbw&#10;jdKK5sJYFdGdzhoe1kFsqMDnvS5q2QJr+CcYAx73eqt4MaACn49xq77gpPASZuNjVuFiPMR+CHw+&#10;6yeiCZZCuZ9at38MaHTAc4zVOydnhc+7jnhOUAKgDnxy/x0n2q9gfj6DRXKB9AKfHMV+CoA+5+MF&#10;QAU+nyDDeUJWoHJKH7LOcyczOWZZ5d3hRCYQusT2QiMAutB0FuCETqnhDFPgRuBzkpIHgdHRMgBJ&#10;4VEHQjupVhQDWk+cjgCoVvBiQC8dP2zNGJTaCC1vRjeoFAKBULGfddkpDnyKDS2idrec7UU19cAN&#10;MKLtAE83rOU1AqKdrOlbAabNvL0RwNpElFMbyQadsHJduccAwkTP8X5iPcV4asR0tgGa2vi/b2Lr&#10;oe+hES2wpgtZxnpg6u4LzDFXiK4TCBXjqvFX/z4DO6yVPUypxgegAoQCnwKjN6tgjmnYmroIS8lM&#10;13kmphnWyLMB0OkDz1kMNnpcIFQZtD5odYATplNa0nEc+5IB6PP7X2MIoNwNOGzBJFTHyryMTdAZ&#10;8qBLeE0sJzWklAtz3dbjJciMilhra4phP/VYefReK4uCCQWI1vLaWo/2soGUkCYuytv4nF1oBAU+&#10;+7lwGwLUDwPodRyDcRb4nCZjWjNfXWornAfuwM4+xOn/MYaqb9AiS+f5y/wN1u1auQt0YkZiRS4A&#10;9iP6zN8AhL8vA9ZYVX+vuCHOCZ/C9q00UOt6IpK1P6vTI3TFHznAmj/Z5s9l2krtKbtDu91jNmUv&#10;kYu84jn2KQzfl/x9f8EG4Wv+3r8F2AmE/kk+qA9Af6e6829AopjQf/iaDlj6gFIrdH8ERAVO9XZG&#10;oNW9vx7T+wuMagRCBUphOMV2/sbn1/wyc8V+4OfTCIT+uXTNfpkdRo6ANIDv58+VG+5n/5bvTwDU&#10;B6Gv2R4KgOoCUwD0Oa8PT4h7e3KlwbGginhzIJTiC2UNe5sLTJG85mgEPjVzFMLIES/2cwGT5Hwv&#10;q3e0nzOYDCdhP8e7auwqmu4hkixa0HArBzQxGFCHzG09AN3Ha6eYT5EoOnf5IHQfJIMPQnVuElCM&#10;DiJHFHnWe0Ou9KEeCF3bDK5jM9cYzoAxyUuNUTSht7ZfaxUMuOz/674713L+hAENpYjGNSFJBxoA&#10;oWGQV6rkjCQG8vDhDy37xGbLxil+QlFF6B2rGhTqvomoo502PBFk3aNbrGPoI2fIuQ4b+fLLdBjD&#10;fPsPjOE3v+XYy8/jWJXvBnxuc+v1e89CYD5T7dd/csnSzLXvf2Gt/QTjDrrRNow7N29+YAuwpHPz&#10;sKFLG2xpeZNNzvLY8hbMRWgtB2hcGt1If/s+AOZ2jnsAnLsIsUffOR3GGjweJvUwTCr65zmc+4tx&#10;tvTgCIztIdjZDXYG4HmCiCQxn5lM3vmNbu1e1XXQMng8ivV9M1rRr/5ppoNSAFOVmxjncNL/SQvS&#10;V79csE+/q6IkXcH0/F0T72RGPe/fFG/wNS8CcktZ+V8ZCrb7q9n28asCe/U0zz59lQ8IzftvAPrg&#10;Dvlxrybsy0/n7BVxDw/RmtxbGrKHrACe3L9lL6nHfPN82T6mc/0pQe+PVufsyd1le7x6x7pp9Mg6&#10;mgoII4i+stKa6xqsu7XdAU8B0O42AGgLYLS92y539eFmb7TiApqVUpJgIyPplsfck57iTEzFXA3n&#10;ESYtbenhxEOWGB8EqAuyjNQQO55+yHLSD1p+VgRudOJZztJKU0qnKdrUFkxLvfU4W1uLOeZbCVe7&#10;GWTRHcGRmUtPcBmBxL24cCc50Y70X7IzuNoTWCEd4IptBxKDfTCToVzhB6FtOsQVf1Qs3eeKlIgL&#10;s5jYUFb0By0KF3REeAgtS2GWQii5tKKpANAMHLrHcOpm8IKbxhW/vt804pmS0EKJAQ0BhEYh0A8P&#10;gr2EdZU+NDaUuKdA320Irm8X2bROExoZpJim/17T+4G8CtOXscmLsvCC7v3WCP+2GiX8J/H6K0i/&#10;aclpYtY1RTgXe4D5dOsOgdCALscXivtHJ/5Gq+nVdXqB9xqBzsh9hNMHGpj0doFSmZ8UdK+YJ5mg&#10;3ABABT6l+1QmqJz2Gt2WDvS/JtCStD6g3rGjMiQFVvZ+RJN3xPUeGC8rlB7dwKyv7vQBp38UA7qm&#10;A2UFLwCqn1NNHh4A3WBpSDEK0cRVAUCqOanWwHzXAbSZSHwAAP/0SURBVIqa89HK0brSWwqQYg0/&#10;xBp+pCrbrlbDhtbm4IbOceBzqgEg6gAoQOwS2rf6E7ji89DwFRJPRLpDTxlg1GNDNXLAC3gKhD6H&#10;/dSK/aWqO3nsMealJ5h8nnFSeA4b8QRt1hNODs/5+9Y6Xe1GAp+vRjAgcd+xmgKdWquzShcYdawo&#10;76NgeoFPjQxGcri/4G2apzCkzwLHJyMAT+Yx0U46iWmV92CgCvbzHDpWmFtA9J0uKhI7ivm58mF4&#10;C3D8n2V1XMDKF/b34kmyL70Zrzzu5mo5VbfFR3HBewC0g9DyBp6zHgBFAwqDpjrOJgBmKyynmMcW&#10;WGgFzwuAVvP/4ZhP1vHlaAzzYemKuICsQZ8tcNjJ+3XwmiIWtBGg2ZCuz59o1YeJdELTfQ5Nt466&#10;X4vG9wKNbhqB11aAaidASeBTGlOt9xtkQFMKAiysP0pD6Mzna+Di1+2OM+TEYnrRdOcLxKIrJWJo&#10;EJbRB6ACpgMA2yuMVv+SAIywAr8qzSg6yFFW92Os7m+wGh9XwQFr+XEuzCdw1QtkCoTOEo/ngVEl&#10;CuCk575MTnMUizimtL7MjQCsjE4OeGLyuYHZR1IAJQ/0AOjbAPf1R/T7wGgXudvO8HpVwBanjNew&#10;Si6qy9BzlhAxV0bW8VojFUxoKbKlcoyalVrHx4dYzWHqMFnFNvCa2MRreDP/b+3ELvWcOuLAp2aQ&#10;3+coP/M1QLlkB5NobLX+nyabdYHM1GXC/m8TgfWQ2KlXfZhprmEMmh+HDaTjXlpPGNAfBcQAX9I9&#10;ag39M1FEAp+/Qpr8RPj6N/gZvrjWgJufKKwKvvbJMGtPp986HQfuWU7MVTTVsJG4y0XhI2QwzzrL&#10;3XzM8+oL9JIaAVExogKcquf8exFwCNv6B0yr1vF/IUf7zwLr+GVpQrVCB1RqdFuGJeYfmEtjZa6j&#10;3v/veT4XpM5/WKk70ImW9G/u/0I+p0DnH3TS/zgpbacc/gDQSX6e6UH7nbKWP5ZvONb3Jxz6f925&#10;ab9R4vIdIPXLW70ObCrJQmbC18ShKV5Nx5dETD2FERUL+hBzoOYBbO+9XoxHXMBKu62jpDPLsKRq&#10;ZVsOzAL3b3OBe5uPXeLjFnmNmQN4TpCGcxPZwjX0s+NsKcfI9m0ozrKzGXGuilMAVJXUPgMqAOo1&#10;AXqbvCDkTPupyN4nnSivqV5JC6QM56AYMpc1ngPeM+b68YTrXe/r2U7nmeBcEs5Kfv2EIe3SfVdn&#10;vW4i8TW4j4Hk8Twa2kqydieMfj0AjThIMH04j4Wxlk76yLKyt1jWyQ/tGCHwystUHqcyM8vrNrh8&#10;zgvtG6zn2h7niL/7Is0+/wlQ+XchAK0UneYZnOupBMLvQbu5m8zQQ7jZY+zrX5Lt17+z7Gve9vj5&#10;AZu7/aHNzn9gDx5vsRcvd9v9B1tsmVX8AgD09tJWm5ndaJOTG6hJ/8D6MDANAHqHrms2YYz6gCxO&#10;TEG39sCA7gWkHrSbsxF2a04ZnQeIcYrFGMSF4PABx95WNW+xotqP7DRM6JnqTXYcUJ1bs5XVO0Ys&#10;wGcCYHtgJsW+/LvDfqCC81dXuTmNC572s99JT6EJ6pOvKmE9fQAKi+9yRkfsh18v2NDVg3YWIFuD&#10;jnRk+KBNwcYuzMTaa/ru3zw9bZ8Sjr+mAX3MGvuzV5OEuM/Yc7QsD26P2CMo/8d3x+01rOcr9bM/&#10;XrSPnyzbiwcL9vrJir18dNdWCZsf7O6wM8ePEUifZMX55GUCQjUXqzE0UT2n1XtrYxNB9K242Tvs&#10;0sU6O0uUSWJCNCtvXNvEEIVzjAbkRQP8omCZxEQ6NpKr7egIjEJkzB0m4DgtYT9mH1qIMiPt7PEY&#10;K8rBBERl5tE46jWhzhMREWfE7UOnSW4jQfFlRHLUwkz1tqBzYrW4yJN6GOH0WVirWLSaoQdxWAM+&#10;d6IJ3YsYeX8QdD8ANJSmpDBE96onPYhbXsfIqENuYsmDTE6OsTQcuUkyLjGHccSnJYY6AKo1vECo&#10;mNDwYIAtV1cCoPojD4YN1R98fOguRgwhT0rihhTZJCZTV4h6MorRjMb0EoX72jcn+eymAKjC9f1c&#10;NV/cvT5nzQvwfb++8FcY73WlXp2Zc9EHKsr8VbsPQAVCNesBqAdMlemm+jRALqt2f9YDUAHPkO18&#10;/A5pd7z8UQFQH4SKBfVNRzpq/b4+pF5AVGyom3+t4v11/Pr1+/+2iveimhRU74HQ/y8AKjPSbjrk&#10;nTveZYMqkgn9EiskaUEP839yOpkaNLFtmM/Oc3KtIQ2iAeAhENpZfMyB0P4y1owVSERgQAVAtYKf&#10;QMs8WZ8DCKUDu4msQ4DnfBPreGapla5smFAfgPog1EUwBVbwAqCvYC8+JjBarKdAp9Ztr8jke8la&#10;7Bl/1y84vkDP9noUthPTkI4CoA6EknMoB7tGYFSmI63fBUC1flc4vYDox9f4GJhRz+VOBiRrfRmO&#10;Hq+7LfPRA74frdrv9bEuBYSqoWmlswTWs5DVO5E9AfC50lpIzSQMaD36xvNZsG7prJyP2GgxpsZC&#10;rsipt72cn8ykshIH9B2H0SRGpx7HtQ9A62HRBEBbcgTwMh0AFfiUDlRGJB3FgooNVT+8KjoVVC+X&#10;fCOPXwKc1qPZroUVrUaLWAVDWsHFZSmvOZoSdN5FvAYV8DzPR+t9GqlNIQkfJUguKnl/GZ1qAa21&#10;xD7VH0/ha/P1kQKIkdX4oLMFWYYYWt1vJ7KtDeClo4BoD1FD/QBR6U4FPj3HvTfSoAqIDjt3PvpT&#10;RUQBSKUdvQZA801MzsgECJ2kWtIHn7q9Fu0E+PTvT9YKcCqJodCZnwQ6NdeIirp+7gzH065xSsDz&#10;PBf75WxtSqXfBHSWcbuc169yXkfLiZorhQgoAXyWJsAuJ/G6yvurnaqKC/BqUkAucJFQc5jCAAdA&#10;Y2CU462T54XGgU9+9kGAuGaE1IHr/IzSu2pu8jPeYiYpC1gS+MScersWBhQA+gID6+dkmf4ycwMQ&#10;Sg89q3jpPwXCfsSlLvD5AzmXP9Dsowiin6meFAD9DvnYtxOtGJXIB+Wibr42ywbzIq3t6G7rzgq2&#10;64UJgFzqQbkgfMDfqUDoEy6aXgLEPkPzKAD6Na5xjXSf0mdqPS4WVID0JyKO/mQz+Bdf24FKQKZx&#10;zhTQ1H2BTb3dn9+JQ9L4IPRXvm+nGwWA/oah6Hs0pj+z5pep6HuqcsV6CoAKfAp0/n77OoDzGqwv&#10;BSwwwD8vUI1Klu9XE8QsBVbtbwnT/5Tn+HrwqQvSVZjKewDGu6RRrCqZguNim7TZGI26PODpg08H&#10;RgGgizy+grznDrFLPgB17Cef6yaxarcAnWJAJ9m2KI7pHOfZXP4ejsCIS650gLW7LtrXdKBskfxz&#10;2/8GQHXOiiZVRQDUJ1DWr8/Xn7vWl7Y4QBkAnz4QDYWY0KwHoevBqeej8AzC6wGoq+OEAdUolsm1&#10;IgFAo6Mx5mRqBb8Vh/kuq7ywm7zMj1xm5nHW1wp/z8Gs0zWCeejJUdjPU/b2O9bM3+TYJ1+j4fzu&#10;OGxhuj3+JNIefxxFRFM0etBwmo7C0XkexngUSxboLptdguFc+cBef7LXfv49zl5+vNvurm62+YVN&#10;duvWBrvOiv/qiAdAO3vRlw5ush6AaP8ojwFAB0Y/BHTut6FrNA0N77CR6/vs2iQr+XHFItFINh9n&#10;rb07Xah9ffceu9Cxh7X7Diu8uMWO8nMcpxP+GEA0UtWcHEfmj9rH39XbL4bsxPjbB3x++QPkw4uz&#10;tnQvHVnAUSKezhFyz3PA+Hs22H4Y0d/+JmXh+UmXAVoMCO1oJ/dzdJ/dAgg/vJNqz1azaLRcB0Df&#10;PKEbmGqxl3TJPmZV8IgVw3PA5ysiI969WLG3z5Z425ybVw/m7eXDRXt0Zw5Qd9WuD/XZRTScp7KP&#10;WunZXKcFzc05Zvm5OVZRUojhqAItZymazwLC5k/bGWJMsnjfJBgHrbojefEPRmO0G6POjj0fAgTR&#10;h0Dlh/HHHImLUQahBFY7qcrdRMOZxcnpBPqw40fDLY/2jVzMClkphyyLXLrsw9DHVGNqCo6xgquA&#10;VSBweHFiwB4u37KbI51UhZ61dFZEQXydINZM+9FmbkGvsk1MKFdEApwHWI8fCgegckIKiwyxiOhD&#10;MKHhbmJhbAWeZVJK4Opfq/gUAKjW8UcVSg8bkMEL8VFepONZU0UGbXITrrgHqk51FABN5POrcswP&#10;rHeNSawqdEUo0BlzUDmhrCMwLPnRRzIaaWQ68gXdAp5+166OXtaap4lZP+uvIN3tgKPQzxFdi35y&#10;9Z3vIzLeM58eK+q1WiBZQAPqKkJZwYehAY1E6xnFSt5nRMWAavw++UO8v0bspzSga53wfJ8+E+qb&#10;pPzszzUQytf7NzO6lgvq54PKvAQD6q3jvQ55Hd8zopiO0IWuTSCYfn04vZ8ZKgAqJ7yC6n03vABo&#10;DCx1Nr3wxRnJbhV/HjashlXsRU6yjWK+KFUQAO0pzWAVn8Uq/gTsp3Sg1A5ywhMDOll/nNtZsFQ5&#10;rKdzWZcCRpmVjrOcIEpYxZe7uQuTKE3oI9btmiesCMV8vgCQvmSlJuD58RrbQb4fkSiaF5gwXhBf&#10;82oYTSjZni/5m38+JDMCj42yUmcUIv8KvZiYUX9esq57gRnpOUBT40csKV7pGStJjW6L/VRgvgCo&#10;1u7SfjomFM3YckepW7vruAwIlclKDKjYUAHQSQFy1p83KjPsGiBdIFTMZz/MZx9a2i4ac5oJEm+A&#10;/WxA2qIqzlqxaVk8DsjUaC2uVXgzcVgCnmI/NQKi6oUXAC3G9FLCa4t64ysARjqWo+n2p4y4NcU3&#10;ldHkVspzujg61AHPM6EeAM2F6T4OQ6I5yWvBGS6KS9B8lyYBXPn852H2qvn+LvAaU4sGvBE5RjNg&#10;TscWEhJazwBA+XsQI+oD0g7Yv64ACBUQFfDsxrypWR8FNQjwVEyUjmMwoVeppRyShpTjVUK/NTdq&#10;VWEKwLyAq57xK01v1QqgAjBppxlFl6fRbUWDjSE9UlatmqYun8U8RYzY+dRQK8a5fha9uka3K7l4&#10;Ppd80E3l4RAHQMvcHHIjAFrB61sVbHMlvw/lsV4A+J/n93mOi/A6wLparHqQKvTBVl+Ggdb0I5kY&#10;orThKmzvmMA1mlfNOM1QN2mUmqIoYIWs0xV8BMtE9q3SnPekq9XekKjyw9QN2MEJ+3X2uv06NwZj&#10;eBXNs8w3WsEDyFhRa/xVvBhRH5B+Sbzg494yGy/jQiEDI0bcFuvMxChRnMTaPxW9KeYRthKP28/a&#10;Sxj8N1z0CYS+YTX9lhi0L4gh+p5Yo19xnQssiq38mWrL3wh1/22y037ltuYXVv/+6G2O/YQd/RNW&#10;09eQas2u9b10pGI7pe38aYafAU2ntJ0/w+oKdH6N/vQ7thGSGQh0SnLwHccvIVHEcr7DIKj4tC8B&#10;qp/LfBTQe7uEC2lgtbXQhaNYTzWuMQ9Yo+soELokP0cbQzyakipcWgXA0yVYAEjnO6gR5jVHmaAL&#10;PK5ZIiZOIyAqJ7x0oJPcvo4hruJ4op2APDoi4gj953454AGhYkE1B3jMl5oJiIr53C+dKHrREAgY&#10;pcQosjCKAhcBUAHRCORg4QKKbPl0dKBxfRIM9/U+Gv99IgGxmvUf56/d1+tKnalXpA/rdwFQkURe&#10;Haf0n6TXiA0lE1RZoAKgIazjU9JgOitD7cooxrmpPNztSAE7I+w4NZOaHDST3SMR6D1P2Bc/lZEF&#10;ygUNzUiP3hxxJiVpNV98luaag2RGevomDDCKRvRtJM1KB936/d6jfXb/6X774ut4QBzO97eH7O6D&#10;nba4vMuGhj+0dlbzra0fWkv7RtKCyNZEB3p5eAsM5zYYz912eehDwOd2+tZZnzO9V7YThXSQnNE4&#10;u0OI/c0FNjsdO6yinp+lYaMV1W+0kkubnQnpMOajY3S/557/0DI4ihFtHAy25RcF5JvyPPgRP8Jb&#10;PDefltnyKnW6SzE2djPIxici7d79LPv47VmanCqoFa2wn/8otWdkltZjgDqNnrS1ZbNNy4yEU395&#10;Hpf/ymF7+/TEewb027fz9intDc/vjdoTdCqPb49Sdzlpbx7OQJXO29vHC4DRWdxLCw6MCszdRZMz&#10;QW5gNxmeZ7nKz2MtVcCLTipXxCm8GKXCHKSzHjvBSeJYVqqlpsVbUkqMpbDmSuYqWXMYd2ICjUOh&#10;gMydaCS3k8e1F7bwAC7K/SEcCTkOj6TnNOmQJcNoHsFIlJnOypuR6cfXX0qDmc9KTJOD4L2A9ehF&#10;XrT70ELN8D0usbaZxy3ZxjpKrvVY9Ex7AIPbWRdotvBk2E5IvUDobq6M9mMQCiZ+yQegAqFiP6M4&#10;UUXDgEo2EAcoTUBvdoT1XToxJUd5MRYLmsITMZPMuwxOfEm4QKNpVooA5Lqh3jQG0JsCsBUA1RNO&#10;Tzy/stM5BQMANA69qSb6ECvsAzCJxDhp1kCotKOBTDWBUQ98Ku7CW5GvZz3XVu8Brcz6WAsfgPp9&#10;8wKQWqP7IcE6+qyo2pfUk67x1iCIwgGf6wGomFHnYAx8nn8DULGfruozEAXlr90FOsWCavy++PWg&#10;0wepPnCVgUkOej8bVIBUANRfx/tA9P8GQL08UK8ZyQegawH3hNYrsH4vrUgKphcAPcBt5diFw8Ye&#10;CQuxvJQ4qzzB+hcDSx298HLGXwJcdBTDtpMHKkPSIGakG/VoHAFeAqDOBc+JTiD0Rk0Ga9UMVqfH&#10;HRDVLLcXoAEtdqt4jfSgDoTiJH9IJp8PPsWEPuVk8hzG8ykMxyNSIx5ykaXR7cd9gEVyHhUYLxD6&#10;YpiQcrqvH10GVNIOJiCqCk0xpNKDigEVa/qEjN/HAa2Y04thyhDoVDi+bmt02++vX+XkJBCq5iYH&#10;RgHId9GO3UE7dqcLJy0GpPlmsi+Rxkyz7pxCbzep3wFr+Bnc71M1MiDlsAqWIx12kLILAdCWbNbt&#10;ALtLmTChvD6ojrOF57PYTwFQOdC1FlfzkQCozEeXeJtW8DIkqR++EANNIReHpQBRAVA1Jwl0VgAi&#10;BZwEmgQ+BTw1RTy3BT4LeJ6X6AIjNszOYjbMpajixMFda3MsmAuQgzssD11kPkabIsBaKRed52Fr&#10;L/IaVE/bTxPbFU07Lmy3imc1rxEAdUwoulCVF6hBS+Czhwg7ueX9UHwBT0U3Ofc8sUzDOOT7S2BO&#10;0cSP0EQ3CgAdI9h+tAoQh/ZONaYCoD7wFNgcLtO6H60lRwFQD5DmOvDZQiam2OVSguLz2SydCd9u&#10;hUiVStgclSWwZmf0NoFP3S6B/SxN8NhPAVCVACgCSxKF87yeV2HUFAC9yOu7wGfrcRIhFH/FXMGw&#10;dUXGLgDoABIrBzhpp9JR+lMZraYxHE1iPJpj/X63hcgfAOgSXoJ75EU/7kQ6QiWoAOhfSzNrIFT5&#10;nzIkiQnVavqPZYApK/Lf8Spo1Ab0OwHtfyIlEyP6Gp3yAn93g6f5f0rYhslqn/WdOIQLP9omy1NZ&#10;+58g97SIlX85AfwV9nbwPMdzDow+53n4CnnJNzSN/TjVQf5oK2xlp/0512u/zwiAdgI8O+zniXb7&#10;Ef/B7+Rx/kUovFvFo/X8C0PRj2RyulU+36f0pD/AXIrp/A73ukYA9Du011q56+eQrlMgVPMlYFPz&#10;FW/3M3sFOKXr/nIKAxIfr7xfgU+1nvngU4BT4/SfjG7fV+kF0p1lItGUQbys2+sYUNUBrwBClwRK&#10;9TjPaxmQ5rWO57l/h9eA22xdtIpfogHtFiyoAGg1UqSTnPcykLFFU3kdAvh0A/hUJFPINuKYcL5r&#10;y6cNnw9Ag5Gf+QBUW0ARMgKfmihlgQbApQCmD0D9RBi93Qeb+twOhAYAqJOiBQDrvwtcPFZVaS+8&#10;P4ST0mokj4tgWxl9iMSTgxBAAFCfAY1kDR+MIz45ldrLijC7MsLz8PpJ9JanyfFMI0ppPy1AH9n5&#10;xr3W3Bdi91/m2le/EhT/Cxcz3xYAOIn++iwLkHmUtXWevfuJqs6vEtGD7rHVZ0EOfC5jUFp5tJ9Q&#10;ehhUckDffJkI23ja3hFe/+R1jN15GGV9V7ZYfdOHlPlssfM1G127UC11nINX99pNdJ+3pkNsav6g&#10;W793XaaJDBd+U8dH1j2wwzUp3VwgQ51Kz+pLyGtgbs+yGs9l/V586SMMSPTLw4Aqcqng4kYrRFZw&#10;hreXKGZq7JBdX0hAZxqGcSrF7jw6gsYzzlbux9nE1D7rH9hivX0bbWRkuy2thNmzV3GAz0R78BCv&#10;BB+fRZvSJdz4S/MRtjAXbFM3dtvKfLh9+jz7PQD9ihaHL15OOwB6n7yzVa7GHqBDeciT5cW9mw6E&#10;fvZ0wT55NMtKfoZVdr9NQf13ECRdVXrczuaxiuQF8Sxay9SUg5YCWxnPi/NhrrATuZJOIkolkQy/&#10;aFhKHZMAkonprLAzoiyBiTlyiAYm1t3xrGpjYcqYHQiCN7Gy3sMVSUjYNgLxYUJ5UYxHk5RJSHUG&#10;rjtpLzMBnDpm6zarIIXH59Gw0UCY8SjdxcszYw4od5FTWsQJQDWch1i1R3ESCSIuaTeZoGJet+8i&#10;mHwPzBdXRXug5vcBDh0TyokpDONRWCgmJDSg0VF0rjPxUTjlOXklx0fSCgX4REvmwCiu+TRWdxk8&#10;pgD7RICsuuHVEa+e3AQ+ZzLgUyv4aIBuBFFKPgB1a3SF67IeV1OSJoavr8B3jbSa+8SS8uTy4yR8&#10;k5Echb6r8H+LolhfVyaTkQxHApECn5HEKLkjwFEjNlPspg9AXcvEOmC7HuD6IvG1kHwnAA98rJ/1&#10;BmBUbptiM5QvKs2nz3Tq6N8WoAzi7QKXvknJj2hSCL1G76O3++OBUDUlEaGknNB11Z3vAannjl/L&#10;CQVcyrTkG5fWd8YLlO4jzmk/K3zXisQqXo54vaglUZ16PB5QkwXoyc+xGti4ai5qBEDb0NR1FsFq&#10;BRzxY3J6Xzpt46zetYYfh20Zv5BF3WMa69VU4ojSAWXZrKtPO9ZTjvjl9kK3jl9hJSgAeqcVbSgg&#10;9AHA7n5nhdN+PoC5WGUVtko1ouYe+bmrxPI86ASMkvGodpwnl1sBomJDqCq8McDJCTMRYfIvqN0U&#10;GBVTKhCqlbvAp7RhPgD1HbMviXZ6ovgWhVdzAvJZUAXO38OcIDD6iDgmddgr61ORS2JXFL+kmW8h&#10;cP5SAStinM4XAeNkod6qycGAdHLNAX+9khd0zFuXC2AI6QuXHlEr3Ho0hAqiV9uR1ujt/J6lyWw+&#10;ng4D6lVvCoBqFS8QKgAqPahW5hViN0mq0O1KLgYFRH0wqvtiRMsSOPJc1dEDnKF2Bp13PkfN6Uik&#10;PgKgXABmsYXI4GSVzuuCJoMNTVbIVjsVsRswutcKeU0qZatSyUVxHSBUGbE6XlCYPsBUzKiYUK3o&#10;fSOVbvsr+64CTyd6GZ1oP+t5NWsNoBd14JP7XfSZXwaEKmt2ADPl0DnYTV5vBT7FgKrKdJx0gVuk&#10;DFyl+OCakgUA9hqBT739Cjq9Tn6/F7jgL2GjdCZyhxWQEFIUh6mIKUvymE+t3SuSghkxoDCesJ86&#10;qhDAa6RCGkGWp1IGao9QkZxOIgHbgDZirmTg6iMvVVmqylyVtGCk6LT16nEisK7RMnWddqmbVco3&#10;pRpV+k/qTucv4ea/BPvp6kabaH0iPgoA+qAdiQgA9NtbY4DPKdzhk04PKgb0t/lr1FAqiB0Auggr&#10;ugDbiGzsB85dv+Jf+Gme7E5A6PeUrHyKKemZ3N5okftJVREA7YANHT7jAdA5WvdWeI4+6Si01aY8&#10;mNASB0Tf0DYmUPoI0+Dz3lL7bJTmmau1gMcWvo9uJAHklFIE8Qsr/19mMCwxfy8N8r1ddqajvyFy&#10;BDa/4jkmU9GffJ8/a40eAJtiOeXiF9P5zUS/Y3Q179BvS9upNfvXaEK1atdtRSs5IyGZvopV+2S8&#10;1bnbvRxhLgTZQjxgS3Kfi0O1qd2DxXSlFryPLhB1cbjCa8gyz03l86owwsvtJZIJPajGZfhyIalg&#10;+mUMjwqjX4YJXuJzzPA5JzsqbZqV/h1eP6ZoOxtFfywAeoqLvmTOqzGAyjCAZ7BKX1jDK0VEOaAC&#10;k1qtizRRLJMYUB+ACoT6m8BoYgRjg2gqhHSJYNsXhmZUR58RDV0HNn3vg1hVtxFUQgyf38nVxJoG&#10;0mX8nG3PrOvFH4Zz3l2/ghcAjSSaUXI5gVAB0NiIrfhQ2PzBgB4+DCjLxyV+LgwgGA/rmEfc0WGr&#10;bkRzfn6zna/f6ZqAekb32OLDZHv6NgeQmWKrL9Lt618rMCJV2vd/VWDgqSQ6KdmWH++FLaUyc5nq&#10;yjlMR/MbXXD90PgHNruyjzD3QzazArBcDOMxWsfobS+AlSyu3G75RRvppqdbvUZa0AM2fD0YNhJ3&#10;PYH10wtxdnMq2nqu7LX2np3W2rXdWnp2oPvcZuebeA2D6Tyq1iLimOr7tlnb1RBrGgqxszjixXpm&#10;szI/yfEMoFQO+eb+7Xb5GrmnhM2P3tppC/cOEre0E+Zzm11Df9qPHGCADNDxG5tt/NYmWyHT9O6D&#10;QyQmEY/Hxx9NpQmpaRvsZ6jdQKs6fXO73V06ZJ+/PPYegL55PO7W7w/lfKeW8za9sUusHe4i8n5x&#10;5zoVl7P2lvDc55iSnrJGmCJP8CLRTJV0t3dykrnOCWqcrthqjBfZWYCwTOKOqPRMOYpGMi3Y4lIP&#10;WMIRuspTMeekA964HUtGZ2I2wO1Ugh09nWCpp2ItISvUYjAaRaUG2b5IzCRoMPaHb7Z9oRthQ/nj&#10;4oo9ipaNVF7oD6M5OcYqLAt9WCYnq3ROVkc4uWgtngMALcJ40ID4fpTquYHeJrtEtEk2FXDBAMwD&#10;rMH18VHoNcNhXzWHZEKionMfTyKB0J1cke1RziYnn4NowqRVFQiNDAtGk4pelYkJJ7IpAELTEgCe&#10;zJH4KEuJgQmFVTlKnmhq5EHvCQSwjOTqL461XiIntQRaIwRAddUnELrWeUtEhJ4kfkuS4p/8cHkB&#10;UEUpafxsTt/pLkeh7yr0wagPZl1r0r/Gz+f0Wii89iV3mxW8B0KRDzDvm5m0lvfaKPS9Ciz71Wjv&#10;H1eTkyfy9sXjPtAV+DwgcMnRb1larwMV2ykQKTApwCkQuj4r1G9CWg86ffZToFTgU7OTFzyNrwtd&#10;D0BdY1IgqP69W94Dpn5nvF/bqXYkjcxI6oY/iKFJuqL4oH0Y3LSGT7EagsnPE0GmdXw9f29NsFta&#10;w0sL2g+oGsRkMwbgGmcNLy3o1aoMWKt0AEIG69WjDoBO45AX4PTW7iXu9p3OYs8Rzwr+LqBOs8Lz&#10;7DZxRveIjblHhuHdVow/VOH5zOeTXulAaSW6Qs3iIIHx/N276swhNR/1OSCq41uaZV7S/CI2VNpQ&#10;rd6fDqLrCRgUdKLSSUonrmfoTeWafU64vb+Kf4xTWCeuVcwJD2BKNXcBr45RYVTDKZODC51vAmgQ&#10;yn8L8Dl+AdarGv2f0gGYMYX2A6aGZdwqpGUnj073k7jRAaB+C5IAqMCnz3w6EJoDmwiYaeH3LuZT&#10;q3gdpc+8gM5ToLOU5530mxoxoWfQdJ/m+V0QdcCKYGrklC/iOSrg6cAnRkMfeDrwyXM3DwCaiy70&#10;ZNh+B0KP83zN4vVhbQ7tsBz06Tm0AuXiAs/HqHMWsHYO1rYa9vY8K/oqmEat6utgHWVYkpNfR4FQ&#10;x4rCkPoGJt817x+lHRUgFfDsg1n3wackHrq9HoCKCfUB5xXYZB+EDpdns3aX5pS4KX6/zbDL52Fs&#10;i4lPyg3bys+I/iuWgGqmBH19BYkhAqDeCh5mF+JAoyQCV4PKeOCTvNVMpA88B1oAngro7zlNVnOg&#10;PUrHPqqZ+/MxVyHJupyXY4MF/A2g87xRQfMTFcx+5/30RaKlGjC7tJBVCgAV+LzTStg+rXlPemDq&#10;WcELgP61NOVGAPQ/y4DRpXGAHownIPQ3dJICoH/Q3a4oJmVk/kZguxhQ6UO/hp0UCH1KSsMkOmQx&#10;oT1Zh5wudOR0NKt48kEBoFrH372Uw0r+pD3rKrQXPcUA0FJY0CJSJ0r4XqgHZd5dq2VlToXnRCMu&#10;/XoYzDZW552OIf0VLeqPnEO/UZQTWtHvBSRJpPid7/E/K+OYjrz5k9u/Akg9PSvRUi5SStFKAzCe&#10;CpLHGCjw6ka3eyiNENPplUooWP4xOZ0qtpjG7a9SC20gVOErQCrwqeeyAKlG9wVKfRB6p5sLWNqN&#10;xIB6pRFefq8MSToq31cgVL3wAqGzfPwkwHWKC021Ik2h/RxrKLVBpCB1/K2ewPyXxoYgAdAXsY3V&#10;OjWcYkHVihSyhWgmAKIu4NckY9uJZmIFv8aCBrwQUcQKCnxqItn4hSM3Ww9A/XW715bklbc4ALou&#10;IWYtllC52AEQ+t7k6yXMePf5/AEWNJKLSoHPaLLBYzDgReApiY/ajscDgog1fHLyZjt+YhfZ5QcI&#10;pI+yy4PHAXZsPVrQQTfsIYQdXSXaypoWwtivoNu8l2LDN8nAhYm8OonpiPaiH/6uJLKIWsyfjtnT&#10;T2MJnI9Am7nLbi7ibMdgpPD6VoLcu9BzXiSK6RxO8mJYymxW/OmYn5Koy4yhrSgs9gNLBNidq0H7&#10;OXTIhulVvzmFyWgpxRZXjtrtO8cAokdgR4lguhVP3igmS5jPinqiBFmvZ6JZPccqv2cc1z0fNzKb&#10;ZD3XAdbELmk1n1uOKx4wfa4J0DkdbNN3YH6vb7bB8Q9tdAJtKCBZOtRudKhdrPqHAgD05vgmTFTK&#10;/qT8oYP1PoxqIcxqX+8+x4DOzuxmBX8Aw3uaffXpyfcA9N7iZVtlVXGPtcI9rhiXJwCfrBMecCX3&#10;anWMVfwNe8pq/s5Uj2NI52hl6UTXNcBJ8s4C2YEfz9gD8jdreHKnpdGxnsgVRuQmi0vaBQDFYHR4&#10;jyUepdYyHc3kMVzlyXSOc2URQTTG4ZxoogASLbMwyY7mx1lKLvrKHIAkYDQ6DfYvcZftC99g24lJ&#10;2MWVSEg4dDxANJTszkRW3kd4UUyF+RSgTEaHqSD5bNyuJ1gRZRGxkkecShFX4hXoqnK5HUftZiR1&#10;m/GskxzwhMU4yJo/hGMQJ5N9B2nGoWZObOhe/jhlTBIIPcRJKCQEkIYuM5ru+CjY0AgAqYBoQmwE&#10;Jim+B0002lBAZyKPH4VdSY0Od4DNCaR5AkYDBOPQucRqzeDc6t4TSWtyD8h5LRBajSvcXRN5gK74&#10;QNC7wt79liLVXmoE6PYDwjQCef5tn3HU2/0R+7jecOR18b5nOsV6iv30x2Wvqb9+LQ7D0+J4mh5W&#10;H64mTcYkTxKgq1L38wTy2gSQNYp4cuAZAOp9X14rk1vHoy3V7GfF7wNN1YPuR0O6FzOTZh+6VI1/&#10;/7/Bp8d+rmdAfSb0fVuS15S0lfW7QOi/Aagf46T1vNzwMiNpfAAaAht6gGrOcL73ZP7fC4/C+nPi&#10;rYGNq+Lvygeg7axXnRYUFrSvJMPlgl6D8VMu6DVc8YplmqRmdroBdpTVn/JB5+UYRyupkYFHLvI7&#10;GHrkhPfzQBXFJAb0gZgL6vDEgAp8PqED+xmd1s8J7X7J2t0fsZ9iQZ8MeCBUIxD6Cc0yajYSAH2G&#10;hlR97gKgYj8FQnWSut3O85o1uhgVsScvAKBOF6red95PAPS+1nroUFfRgq1oJQcrolmmWeYO6745&#10;QPI0bUcT5C0qmP9GrVbHpwBHgCeAucCRgFF/YSYGHeKRYAmlS2wjh7KBzEitdQV2molOUiRSFwBH&#10;QKf9FPmc3O4uIBAelk2NRM28XfmfF+Vux2h0LgBCBTQLMBOeRtd9ks3HKQLU82g3O83z/xTAUiv2&#10;PJ7Hp3muugF4euCT9XtEiJ3keZ5D/FoOGwvNcT42m6rdLLRumTQBHeP14hhGxszQHe6YQeXvKWQ3&#10;+TjCNYXoJcthHAVGxYQ2wBRpPS+dqFhNVbm2n+Zn59hNx3oPDHpvkQAnPxes6OUSQFwpTCKjiC8x&#10;65ph6ktV7TlWDeN5HsNSBY56ZakWw5QyV9UuRcB/L/raTrZSLUgbGrJkpEIjC7O5HoCehf0sCADQ&#10;8sNiPoOdNlQtVFVqnsJsKRmEEgSUqdrG/4fT4nIR0EGof3cBmamaM6eoPiV8H62/ZrDIm2F8AFcw&#10;nY6WEHR/jmzOMgFQTKGYjWYvXXAzd4nIJNjOO20tDog+6Gnnoou/t14ixGBAvx4fhU2cdgD07yX1&#10;pRPifn+Gx64DQAGhiyNu/sZ5LlOS2M+/7+EwZ6P3w2yPfT9LOxCGpLcjtc6UtEz82Wh+PBFN4TaU&#10;F2M3S1PXAOhS7THMSSdgQ8kI7TxLFBQ5oVdgrYYqvBmpJHvzIsCxjVU5APRmI878VrJJOziyhp/p&#10;xgDV7moxFRiv9boYzj8Wr9nfd2/Z33cm1+a3Rc/Z7rvbBUTlbPdBp6o0v6Dp6AvOxZ/dxCx4Q+US&#10;yu3lgpD+doHN2Ub01YBQpU/c1fmYn0+jSDSNwKgPSH1Qque4wKc2GXcBltpWKIJJIHQ9AF3mY6UF&#10;neXxefXE81qgPNA5LjBvNFXYKJXcIxjfdOGdiXk3me1AEixjJBpPAdCDmz50DGjwZsBmoBXJD6T3&#10;45jcaj6g8dT5Q0xnNMbYGM6N3hp+iwOiPhgVINVtR9oAIHUOEog9sBMwuxs96brGQRW1uL73QEGL&#10;30LoZ2dHQP5EsumM5sLSm+0Ww4VlLBLAWC7QBEATordR1f0R0Y1bwBkbAaE7rKziELXixMJ1kMDR&#10;SExcE8H0vUE2s0zZwYwXebT8MIsMzkjLBYSdhlWcvB1t3/5RZj/+B5nH15loMqOIZAp3x3sv4wCj&#10;CcQ3EaU0vYcwe0odWj6yfBjEtBNoaumjDyaP9FCMNsLgIDU0JbKCb9xDe2UkLvhoW7p7DAY0yx4/&#10;KyA/lIuRB6dtYuYIlZ7pxDURa9dGSH3PQWozYTz7DlnPGNmhd9Js/HYqk2w3l5NtajXZbqAX7b2+&#10;F0f/Tlbv5I8+QuP5LAb3/iGbu7MfQPuhDVyF9cT8NILm9Eo/t/sIu28HkAJGe3pY/dOIVImu9AzA&#10;uRomtbd3h80hEVi9G0GqUpx9+wWVpW9PvwegM+hbpsfqbfb6JVvk9gwd0yu3qHBD4/J4oddWZ7tt&#10;8XqjTVDltYLwWjNPYP2D5X4c8tfsk5doQm/324WaY5Z1jArLeMAQYDE8eiMaT0ASupt41h5JmcQU&#10;kekZDiANPQwAS2dNT76nAOjx0hQ7gVDcTUmKpQFEDx9nbZ8CAxjHOjwcmh5WNCoeEwtu9wNka4bw&#10;gq+VfCIa0TgCkFULKg2qgGcmbIiMQomwIIdZx2WgT/IfS0YHFhVzgNW+BzgFPA+xSgtD16URGN2H&#10;1kuMqECoJpjb+7kqO8CEc+IKxaygiRQTSjRTPKxYEuxncjzfdwCEpugx1nqKlIgJBkQG4iJi9svp&#10;58VN+L237+MmAv24gU53ZWlGBe3nCeeB0NiDIWsAMjIYjejBIFd1uR50rmcbfcD3HvjJ+OTpOt/3&#10;8Cr819NuivWMPUAFKROtMPk1YOx38XqrDbc2kZBbDUq8iHj6Uw+QelemHghda0/iMUkH/O/DzwN1&#10;maB8Pz4g9dftPtjUUUDUB6N7tuGQZ9zbA93w3mrec837wNM/bgeYenWd/zsA9bvkt+F8d/pQAVTW&#10;8D4APQD7GQR7uudD6ZpIW+CCID+VGkgA0UWYnlp6xxuoemxE09dKHWMrbt9OXPFqRxoEaAmEjlWx&#10;foYJnGmkapBVoM9cqJ5TAFR6SR+EKjN0qu6kc5IrF1S1nIpiEgBdZQW2SgD0wy70XWvgE+MQAPQF&#10;2k+Nbov9FADVOv5xP6s65CgCo1rBP6Ho4QkRLVq9+9pPAUuBTbEl3rrOA6AKr35F2P0L4pceBeJc&#10;HmBCeIAGVeDzfh+MVS/Gke6LdrtLQBTdWAcZlCRPzDTDmDSW2iTVm7doQbrOmniEFbF+J4NoZS8r&#10;NYAmqU4BMcBncw7rd/SelzAd1WUkuhEA1Qh8ajpyAWcYGXsLBXx09FqKtBKuByTVyu0uJpQ1vBhQ&#10;gdBCLjrzyfcV+BQI1eRwQXkydJ+d4mJCI8DpA89TSG4EPt8D0KB14HOvHQPMZqANPYq++wia7qOs&#10;49PI901Bx55GprCAqADpSVI8CtBPVhAnVaN+e0C2DEpt+RkYlDAskSOraaPKUIyowGc/AfUDZZiF&#10;OGoERnsK+XsCqLfl834cr7BSv3GxyGlC9Xv05wp5qkOs3a/VYDoiX7WHdimBT7VKickU+CyErT0D&#10;c1tAbqeAZxHMZ2E8DvjEA44BlfbzwlEve9VnPnVBINDZDtusWCvFYen331eUx/9hPl+HljpAaH9J&#10;AUxsCX/rlVxoAFAqy2FgywGhxcRLlaH3LSdeSpFQyiltJBy/nmMDgfms3gGgd9F83u0g5usyTVvd&#10;+tvFJDfQ7QCo1u8CobbCPF6iT50qyzus3wln/xPdpxqCBEBVU6lIpj9WpAFFf8mq/OdFdKQAxHec&#10;3zSvr9AZX5lpY0T5XTkVZdcgPxTLJC2oZpWUimddxQ6EagX/KRXV/ry7cRGmssV+XWAFPyvQ6YFP&#10;b7rcKIv0NyKaNGJkxWp6DC299crzFGiGwZW7XUyoMj3Fhjpn/ywfw3wNe6qV++e3Oty8uaZ6Xap4&#10;mRe0n/nNaQKh3oUiF6WYqFaQ8SiZQuBTKRU+ANVzWqt5//ntA1BpuQVCvSgmj/28QwbxikyFANAZ&#10;wKlGgfQPIZ5WMCJO8fwepwv+BvrPq0SC1cPkp0LUxHM+EAMaxbkgWAwozKd082I/XZxdwKvgm20d&#10;ibGOtNC5xK3qFckEABUQFSPqACdA1GdDHRhVhic6Th+ABqE99QGoA50Ay4MATIFQzfoabL1d63hF&#10;MSlpRqUwyuUWCI3BEC0QGocpLyESABq1lZSbrXYkhTpmAumzj6GZLgqmP52ChVZkQg1hdrGRFiKA&#10;4L2nuc6k8/KzEnv8mnzb2xgTO6isRU95jWxOAdBv/4BYeJ1iYzMCm7ttbjXSnrxNJ9C9mDalXFqN&#10;MmzgZpiLeTrBmj2FKs3gKMA8TvxDcYEjQDSTmKSWTvrmBwVA4wCceTjPybR9XcHQpveYuuPbkB2z&#10;SH+699OctB1mljiygQjruRpHXBSA9Rnm12cnbflZtq0QIP/sXR7gOM+efp7pGo4evqGDHvD5CF3n&#10;p99k2He/5tirzzBUPQ63+cX9Nj2z324CViduUfbQuZmCoQ8oJoK9vfChncfMVErtZ8OljVSqb7cb&#10;aFMf3Iu3j/k6X39eYJ+9XlfFOT5YbTfQu9wcPGfTw0QsXC63iYFKmxqssjl0Lwtkqi2ONdjsKGs3&#10;wOj9uR5Aaa895Qmu1f2z+1dtFnF2Z2uB1eJ0PcWTOpgWgbAoWNDDxO/EQGvDeh7OYC19Evc7bKgA&#10;aDhsaWwGMUYnWMUDOI+cjrLUXExMOWGAT4xHWbCLR/c7FjU+eZ8lHwm2I5kwqDH8cSEY3rmL/xAo&#10;8/AIWD1dtbBST8GhqYiko+iVNEfEjsKUii1NBpxqUnh7LAxFGKBT7GcEHxeNzimGtVMkDMDBGBhR&#10;XqAFRPcAdHdzUjkAUJU2dBdufQHTIHI85ZiXPjSck5dyQuWOP5KSwNVSvNOIJsegc43CPR8SZHEH&#10;eT9YTYE8D3x6OWca6S+jADU6+uYdP2czbDcMKPma4XsAoMQexYXA3AIMFQAfEwLYD/Xuiz3cx6p4&#10;rWkowC76DKNaiBQYL1OQ2ol8Y5G/gpf+03e263uJCSZ6iu9nDYAGQu/9gHzX1CRjVCBg2M9zW6vy&#10;dFVnsKeAbVV2Ot2nq0/zmE+BTrniQ8XoCoQS16SM0OCdZIQSmeQ0mEQo7d9JYP2uPQBOkhK20pa0&#10;zWNCBUjXg1CF0rsJ9MVvY/XjjdcVvwUA6s0W27p163tAqsfQeW6mgnMLjOf/BkCDWcXv/QhBPQA0&#10;gd/LqcRYO0/aQx2A6MJJjqeOWQMn52YMSQKgYrAGynLohyfrEWCgFanW0BN1tL5gwpE2chYwOt9M&#10;0w0gVLWd80QWaZUmJ7l0k2I3ltswJZFRqLlDveU9NJZiQB/3XGSliC5TZiR3JIJpoNkxoAKhWsc/&#10;BYjKlPSE29J9OiPSUBsnK5mO0IoSXP+IKBUBSzcAUG88V7tYFrGfr4mjEQN6X0YG6vc0q3z9VQDw&#10;/R6qH3vqYV9gQtGguorIliqAp8BnOeCTdeslMaHkWF4k37I6z62QJVEQSG8HfLlweSJ7VLMpg4vi&#10;k1SrqWmkRrMhC/AD89nJKlcjtk0MXBu/d3Wza/0rDWKj1sIw01oPV6fEWwWSGJmK/JGxSCA0FxZT&#10;K3Z/tGoXAP1v1pP1OyD0RGCOw4Rmhx3who9P50SlleMRsoPTOWHp/hE05ZoMaijTeb3IYktzkgva&#10;Ahl4tMbGMS996CWAqNjQS4BugVKxonLMayWvFiU1KynYXqBUYFWGJk3LaX5X3FfpwSjazwFW7/ob&#10;kyZUrKh+r5J9DMEydyNraCDSqhatfRUpIdJxitGs5CK9ktc5OdtL0OSXA0plMqrQ27Vy5/tU7Wk9&#10;jKmODdmefKCB2DHlqvptTx2Yi3rIbb5cetbNQHkJ30MFLH8VLD/r2fNVNnqukuFYARhlhsvK3HGy&#10;ro6/+2YMeRzRfC7CfC63NVPA0G6P+pCPDJDWQLqKAOjHV6jDpO9dLvj/LM+QnwnwvA8DiifB8Ceo&#10;OUhaS+VoylX+2wKVmdJhUqbyx22yQYlm+pvz1H9WiDRCo6k1+WcjhKpjSlpGn92Sut+F1c+fP04L&#10;U7aLZJIO9AXyF2lCn8Isvu6nM555Sd7tp6MXHZsqVtWf7wCdmm+1eoec+W6622WUfsvG8CvW76rK&#10;/AlPhbI7f2XlLqe7Vu8KlFfGp4xTAp/fYkz6hu55jcDnp9e8dbvmFcUPL3Hk6/iMEHkfgOronq9q&#10;NQJwalzVZuC2AOZ9XVTCeGpz4Utt7vYIeHpyGY1c8BoZkXwz0l103ktqQVJGKFKbVS5C1YYkAKoo&#10;pime95eJ+SpBcpLEuTGeutZYzgeRApbE12n9rigk+QVcegpgVDIxv6fdScQCDUd+brVImmjOF7HU&#10;Psdw/tDGMIpzieRrEazadfQYUIFQtQh6INQfl5PN4z74DAao+kzoehAacYDzLwDUG/wZgNAYamZj&#10;ubCMhXyKCwV8AkDj2eSmJBBTlMyFZspGZHzbaGfEsFfKhdoFYsfqD1lD4wHMSTGsv2HOn5UC0Ars&#10;4TMql5dScc2H2uDYQZfB+frL0+g/yX2mQnMQLeQoIHTqLu5wTEYPPj4KGEyj0508XiowFe+UC5jL&#10;K/kIhz1B+LCJR9Fv5hRutBNnP7KSc9tcL33/UJRdvZGAAYgmpRfF9vhxMVXphYTYn2Qtf8Su3aTY&#10;o32X1eB27xuNgJVNtP7rsbC0qXzdTFz6OXb3ebqLj/r8x1L77s9ye/dzvn35U559/i0B+p9m2Lvv&#10;TmCKKoKxPGd//lNk3/zAz0n15vgttKEYoZpY1Tc1bHbg8yTAuLh4I8P3CABtxXV/ZXivXe7fAlCl&#10;CeoBnfJPcu3B3SPvGdDRvjK7ivD62mUCjwd4kegipLiZruQWnJadsDWA0NXJdrvPk/cFT+qnuPw0&#10;D4m7eEmg7gvW7zd5clzm5NlHC0pJUSo5nvwB0qsaHQ8IgcaOTRIADbMjx3G+HwU0peACp5ki/hit&#10;QgDQVJjQ5BPoQzODLDYNjWQGGlIy21IzQ+wo7yPgmUGl2vEcMjjV8R4PS4lQOOQQVz4YlQ7IuYZ2&#10;I5ogZeWHCnSmsJZ3rnyOaQqM50pec5SVUlIywBD2NBrmNJr8TgHQKF6Mw3CABkUCjmL2WTCZePsA&#10;t3u5GjoQvtP24MrfiWtuNyeZXZx89vHHGgSbEoJbXSOXfGISDv/Dcc6opJV8KkAlPvwQf+BoSAPR&#10;RT6w8yIiVD/mAVAHQgGbApqhgC6BT43Apz/RB1j/70e7ymM+ABU7KgC6BzClo0CnDzx13z0GAFVl&#10;poCrAKiAsM+C+sDTB8g+G+qt5r1M0fV1oS5UOODK9wGon/Pma029rl3A7n+BT65IA01IAqE+AHXx&#10;TIGQegHRoB38zqW/BIQKeO7dvtOBT7ca5yhAegCt6v9fACoQ+r8BUIFPN4BPzbYACJUTXiyolweK&#10;DhQGdN8GvahyUcX3m4W0ojI702pPZls14KfWgdEMQALB5azhBSKulBMDdo4InXOsngELModotIZW&#10;LeVcYzE5oIAzmFE1J01RVymNlliNhRaaYWBFV9pZrQE+/YrO+2iwHnHieEQItHL+NI8wAzzmZPC8&#10;H3YkwIAKgOq2wKfmcX8AhAI+xV4KfHoMqI4A0QDw1AnNH2nMpAPV6H3koF0DoN2s4gGfqxzvUZ97&#10;txMWlArIJfrJVQupbMoJNGL+3Konbqeu0MboghdY6i3KcutnAS+ZcQR0agmzvpDOqhittt/r3kTa&#10;gA9AxXwKfPadJcOS29KDdgFENS1Eu11Ck6hpxagkc8z55DgrxyToA1DpPsWEagUv8HmGDFDNaaLg&#10;/NX7KZzwDngCNLV+F/D8L/ApAApgzWILItCZQamE1o+aY+hMdf8Y8Wta02dzAas5wYXuGYw/JQBA&#10;pwvlhC3HvB/fpAgnP7JJQfudsOh+s1ILySLOUU90kg9GuzC69cvVTsyS2NARopf0OxWo7yXaqv0M&#10;eap5GKGyaI47QgQVuk6t3csAmuUJh0gDIIYKECrQ6Y+AZ20GOk/W9A3ZCW7qjvF9Un8qDetFdPV1&#10;XCQ0Y+RsY+XaWcj/Ay1GA+VFAOFiBz5Has7Z1Zrzdr0Oc8r5ahsW+OR4tbqGC7DzPB8qYEfRD5IN&#10;PUcutA9Eb3e0OQb0Pit3gc9ng2TYjvQ5Q91rbn8/JRMSq3ei/+z+bRzmswBQWFCSWsSCamTy+ZWA&#10;+F/J4RQL+jvnJ4HRn4lNEhBVd/vfmJKk0Xw31ojBqdjutxVZO2RIcwp5iVQ3L6LXfkgz0n2au16w&#10;edA84Zz2vKcSE1KVPeX+K7YRnygr9EYLsUis4QOg0z/qMYFQ1eN+MwkQVZuR6jMVsQQIVdyScj4F&#10;NjV6u0Zd7hppPdfAJ2H4r2kdezXqsZ7+CIAKdIrd9IxHsJ/rmsj8RjK1kt0T8ykNKCDTsZ7otXUh&#10;KfApHag/ygSVGUmaUHdULBOAVWH0S1xwKg90OeCAn2T7Ms3F52Rfg7WUnbSTIncAb/GAwigZgdCA&#10;utU7rKeMq/IkrPcnyL8gGZiTkjkjrNdapFGupwCogKcPPtcD0PcgFIMSYFMpMgKh/gh8anzm0z+u&#10;X8MrVUabOc+QpC0dIBfGNQYW1AegMZzr48MZAOjhOIHQjZaeigkxdRMb1s2AUJjQwu1WVb0Llm8v&#10;K+koW7yNjvh2rs0tHLOF2+k2s5RsV64G2cR8lK08ScN4dBiwl4TmM9iGJnfarWXC4m8Hsw4nVgn9&#10;Zx0r7Ap0n6dhElXpWd+529r7+fvso6GocZudZJ1/pvxDyy+l071qi9U177HeAQAuK/aRsRibnjtK&#10;lfoRWpSO2PBwvI2OJdjlK0SjNW3GFb/Frk8n4LSnhpZopeXH2bbwgO+J72vpcTKGqWT77Puz9tM/&#10;lRilqsn9vGBf/0Rr0RfZ9sufZYDFGjf/QcP6y+9F9vW3p23pDtIc1u3FAM0qNKNlfF/ZMLZpadSX&#10;olE9gW61HgNS/9ABa23fYpf7MGjNpWFIwpx1N/M9AO2klaWXKJj+ZlyWTay4LrISO59qPRczbJTW&#10;liVW8s/Qej6B+XzNk/g5V5gvyDh7yhXnc67epA+du95u4zhih7jiqiLjLxGAGHqIkHVMROFRUOpE&#10;eiRnoIk8Fo0DHgMQRiNnREITmnwcBhQQmpINGD2GcQmH4uGj+wCdwYBP4h1gQo/xftnZ4XYSBlVz&#10;LBNwmYLwGWNTTDSfn4mM4A/5ECvgMP6gyBGNQY+lxiO1KiWjx0oFdB7lBJDBCeBIeiyMKuwo67F4&#10;WoyiEd6L/Qzl+wzB6OSG1ZQmGJ3UgRjYUD7/zlDWs4fQEcKK7qDVSGB0LycigVFFN4UTYK32JK3m&#10;1ZqUChjVWl4gVGyg1uhOgxnQevoOdAW5e2HuMI9MxF7kAAKfOwGfTORuqkX3sPLnKBCqt8cEhfCE&#10;oaFp/wHYTRhBQJsPQH1NpZzcWiGvsZ8AN7Gr+rr6HpTt6TvhBUDfB9F7V6frAajHfnouQy8OyuuS&#10;9/vkdfx3vqjPcIrl9IGmA5kKtXcd8wT9r2tK0tvEgu7bKhbUm/30uQt4Kih+zzYYUgCoz4DuBlh7&#10;jUf/kwHdzovgNq64NVuJUtL4DOg23Q+s5f8NQAVCt23AIQ8I9fJAucBh9nM7GFAaye/sSCitMJlH&#10;7UJO1v8AoDpBC4BqhTpcKRAqTR66s0B0zigGHDGiN9FFTqGRnGo468w6AqCzGI3kJhcrKhZUQFSM&#10;qNhPAdHbtH3dIafvQZcHQh8DPh/STvKIk8IzmNDnfUQmAQx9RvQR5iQ3NCQ9BHjq+ID3e3gZ8AoA&#10;la5T4FIuWgFO78Sm1R1tTETReEwLn58TkEKsH1LJdx+d512YTn/udNQCIN73j6sScrqhgu+/HNAp&#10;5hP9Xy1h6MxYNUHrgCWtkgWs2gBcCnavg2GrhfmUmaiG1btAp8Bne94JVvO0GSF16MLU0oue8HKh&#10;Wnzy6XCHDdVaHia0NYtV07EjRDjBJgJAdZRLu+pwrFUmSvsY7VzvhQTQnwFwivUU8Myn8UxzGnCa&#10;R7RabiTVvxHkCrOWz8ZweByNqCYbhjSLbYeAp0YgNJ0NSCaRajpqFENzhNeCdJjPbC6CBUSdTpTJ&#10;4fUoD9lPIRe50oXWKGZK5iRyZJvpk1fFp2MXiZlS81IPge2uhQlZRyesaAf1nu0AU13cdBWjvSzB&#10;9MPJ/zIM+yC/04FKGEkkH61nUomFirBK0kicphOQWQz4PUtlZimlGQKfLkSeC3Mdz7MNUtvUetaz&#10;8QSaURhajYByg+QRAM8WWP1WtKodyAL6cbAP0tA0RH7nlfOlHCtskBk+f86u1ZMPSSPeaE2tjdV6&#10;t4fPXbArlbTn1DXZTEu7zTW32zQFJfOtLbbY3oqBrRVQ1AY4Un85ubVXupx85OOhbgCot4J3AFQM&#10;6B2YUKIB7YEYUR5nZPL5fX7Y608HiCpn06u09LI7Ffz+zx3W4BiUvmOlLRD5BN3j9DkyUQGhfVms&#10;FWFBl9Brr7KZeET6xAu0ko/ZODzlou8l+uhXPAc+oZThU5jAT5GlfHFDYBOJAGBTbKfm3Xi7e0z5&#10;nj8Qk/QjAfQ6fj+JFnXdSKuqIH2N/znEmn7H/a/4fDIcad5g+H0PQnm+ksGr8dzvYj95/mMYFMhU&#10;HNqKKjSVQgFY9oxFXr7nCs9dzV2imGQU1NwmTUPGQT2+QDSTckGXuK/btwGoy4DW28htVnjNWEHv&#10;vYTcZhqJzURnrQOfN3jtaeTv8BTn1SNsBaLRYAp8KvtTFcb72Twd4OJftZua/azmNa4Kel3zni8F&#10;c+UmgdaiSECqP76B12dBBULDyQ4NpZBF44Cov5IXKwoQ1oQdQCcK2NT47Ke/evelYT4T6kLwAaBi&#10;QWOoyo4K3mxxYWhao7aQ9b2R2UDbITKbeNbiSbjIC7Zaefl2q67ZYc3N+4ghomqTlffSbXT+txKs&#10;byDIhscIgb+5B+1kOMAzEYYzFtYxwobpib+xSDD7cpBdvrHFatFPqp+9CiaxAkaxGiPTII1GM/di&#10;cMofxQ2fRINRiBWjCc2lNjMfprEYp3oZ9+swF11q3mr1DZusuWWntTXjfm+h9YtO974+5AEwk+UY&#10;maoJhR8eD7f7z3NpMCLh4atSQvJpWaMpqZqvewnw++BFMk1H5+0vAKjZRfvu57P22bvj9uvvZfbn&#10;n5X266+l9vvv5Q6cGvWcv/5Va19+W2wPnmbBhkbbpaYddvr0JkziaFSRCaQARIvKN5BZutsaW3YQ&#10;1xRk05NoTScOMynvAWhVEXEn55KstRo9EtNYwRVwSSwANN2mYEWfzdGycH/EXt4esDf0177mifzx&#10;vXH79OGkA6BP0OG8uj9BPecNu4mrthm916kTCQAwQChXElqPR7GKSuXq+ihaqDTCpgVCDwMik4+x&#10;Fs8CqPECkAbATD+JhpMV/oncKDt+KtKyTlB36QDoQcuEDc3EyJSFgzEnJ8LOnIljcNCzRhEQjYvl&#10;qgo2NCKcP14YS4HRSE4CSazABEJ1TEuhOQkQqrrPozAuGaz9jnAyUB6pA6Gspg7Bggp0HkQfFUrz&#10;0sGkA7afaKg9AOldEXSIA0C3BG2wTXs/ckB0j9OS0mWOJiwEBiQSR6BanmRcSiKyJ511oBzy0myK&#10;EQwW6NOTDRAYjb5T4zcJiQEVw6lxLOgOfofbWdPv5vE9fDy3fQCqY3QwZigAqBqHDrCyFvD0NZW6&#10;7a/efebThcOzwhbrqie+sj119HNABUa9Gk6ZjTxXu1vDB1bwvptwPfiUO98BUV40fAAqs5Q3sLiS&#10;FsDuatSGJIbTB6C6H7aPnwsQKhbUX8VrDe9W8IBPvb9W8WJDNT4AlSFpPQB1/fBcbWsEPqX/lAlp&#10;O/e3IU/wAahA6HburwehMic5g5LPgm5E4kEm6G7YUceCctQIiIoFPYymtwiWrfpklnPCXzgJCwqQ&#10;qCfvsYlVahvgqhugIAOJnMxip2QW0Vwpw4RDRuMYRpHraPUUnzMLEzrTSCXhJTGfNAlxAtQKXl3q&#10;AqA+E6qV/D3Yinv0MDsQCvAUABUQVTboC63ZAaBPOVkIhMqodB995iNOGI9V2ckKTcdVwKtAqNN+&#10;cmIVANXKXSBU4FOasoesHQVAxcjqJCcGVHmCd1nBLbBeX8SIcBu2c5m83ZVWTlatsCVN1ZhKcMo2&#10;VrlayFu11D+ep16SfEo/Eki/A5lwpG2U8UbsnxhQrXk1crMLgLYia5C+UCBU4LM7n0gfB0BZP58t&#10;oDkJFu4MWkdW8GJBO9HiignVKl4AVCxoTWqCW8dXpyXg7FZGaBhreA98FnChWER8mqaAQHqBUIHP&#10;HLJeNQKeJ0m6OMHFZA4SGx21gs9i25GJfjSD57eAqG5r1rOiDnxSOCGzkkxKWazps1nNeyalICsD&#10;+CmzVKBb9Z4Coq38/SheSqYqHTUd5IT2FJ+0LlbybhXvQCgsKSyo6l87ijBxIfGQSUkAtBnm0+k6&#10;A8YiMZ3K8hQAVZuRqjTFggqAauRsv8hroVbulwgUF+spANp8Mtl9vU4MdQK8PURDdWKK0vRR4zlA&#10;febwhTIbIUZp5EKVmyuwoFeqYEEBneOXmpAJ1Nu1WhJS6puRBVzgwqPWpls6baGzzwOhsKBzLc1M&#10;E0ConWHF21rH3xlZtoPkWg512Vsi9L6foX96edr+c3fOreHlgsctCxMqUAozuiqDEgATPaXThQJC&#10;f57GCR+otxQgVZ2m3bnmHvtJa25MPZ+xzn6O7nH4dLx1UfU8lk93NukuixgGb9eeZh2PDrpFMUyV&#10;rOAv2VtMe1/SIvaNcjkJhP+K9rDviU8ScylWU3rPr8fRggI4BUC/IZ/zHQDyC3Sb79BwfnOrjbdJ&#10;O9pDUH6va27SaGX/1a12dJ+s6wViSaD5DuCs+Rwzk0CoRjmfj1mLPyH2zNdy+rptn+lcD0BlLPJz&#10;PpcAlZplVuea25gY50iq0GO3AaACnkswosoGXVCkGmZHgc+7SHVWKa24i258npzhW63VtCGR/4kL&#10;fgSpTSN65XwiEdPZKqiCU+1HroYT09FeXPACnnvRgu6BDVWEoB8jKPbTnSvceLF9Lj0FmZbSRqQd&#10;9ccDoO8Bqa8FdQ2CjPSgilVy0UqAzohggU7uB2GIxUCs8YGoAKhXc62SGLUNKu5QOlDdh3XlY6Mg&#10;laKCNzoAmhK73VLiaMEDgGamEsMHsDqMFrO8ZKc1Yz5qaQ6xgYFom50lyuvOcXv4KNeGr6K3xnxT&#10;xvQN77Sb5F9O3z1oq6/ibeVFjM0/CrO5+4ds/kG4XbkJaLzykbVg5mkfJGx+CL3o/D57/DbV3v1y&#10;mtpLYviepbqopXNoSc8AQM9f2GYVaCyLcaurb72UY5mOgNLq6o8Yet2rNgKQWeHjeC/kcc2V0YP2&#10;/NMCOuiJFPuu1F5iBuof3W3NRCypV37+Xiis52kApgBoI1Nvf/6nEsaTWLLX1NeuRNuLF0ftFyKl&#10;zHoZdcCjybYee/MZG64ppE+1+HEwSEXxe4oHqGcjGygs20B26U7r7omAnU2mUpQEmLGk9wC0voqs&#10;uupEa6pKsEvliM8LcEHmhzoAOj1Ybi+WyBJcHbZXy1fszb0x+4SrSYHPt4+miGkad61JnyMK//zl&#10;Crmbozjkz1khuYjxALFQgFk4we/RdAknE2KcwQtuOjl/KcSVCIgePY5ZCGb0CEL5o1mYeGBFtW7P&#10;zU/gl5thJ/MInQeEZudQdUmfbzp9vllZIQTcE7FCpVoJhiUB0zQc87GxRDhE80eHUz6M2KbQEEJl&#10;AaFxCO+TedFVZaaODoSqvx3weZxKvSyu9AWMj6DRSuGxKELvD8KEBsGCHoIVDQOY7gWA7gKA7qFj&#10;fjfaEDGhW6nX3ETf+w7yww5wkpGhScamUE4+EWjN4jFARMGMHCYWJoP6zngYFVH+0sBoVa2rMJmT&#10;ooO8DE6NW8UH2FBfD+r3q6viUrcF6iIxCXnGJICdNKGwl05fCVgLgUFU/aVAaTCGHVeJGRjFLClS&#10;SKsOjfIt9YTXlad7DG2q36DkOnPRqDoXvPt+PeG2Fyj8fqTlcXmkgD3XE++imvSCEohxUr4o368m&#10;DIe9dKj6HvX9qSs+HADq/xxiSn35gDStAqHOLR9wxftueH8FvwddqzdeN/waEwojugNwvQY0AwDT&#10;d8H74HMzbUdiQMWG6jF/nCse1/sOGpV28T570H6qGWkX+Xa6spcOKZ3EhbPoFCsADlWs3ytxcJ8T&#10;c4RO7xLmmtaznMAx2nSXknOpOBzCxDU+GHUglBXqVH0xhiOcpk2lbm5zYlgAkIrpvN1KR3YTrUIc&#10;l1pKMGzQG09symPWYtKBPgB8yhGvNbyqOKUJlUFJj3ureZhNvS/j+uIZ3VYrilZxvhlBgfJ+qLz0&#10;ZJ5zFk0Z0S4CpQ8U0dJW5lz4kgDo89/nRDZPFeTMBVhbwOYChoQlRsc52M/pOgxIqoRkRTyGBGEQ&#10;1/uVIrrf0TD2oGeU+71HrUFi2HCJq/GonkYjOdkvouVU5qfvru4DdPYVnsUEQwuJJjcXPegp1vCe&#10;NlRaUOlCFVQv17xMSb4xqQ5zklzy5whNV+SSGNACMnqLaUcqTYqiQz7GijEQag2fHxPhTXQk0UpR&#10;rOjDHSsqdtQxpAqoZ2RUygF0KqZJbKpc8sdgUDLRkmWzCTlOzm82bKhimzKR68iwlMFrYTavhQ6E&#10;EgdVrIam1Giim5AesOJWpqkfKyVWWMyop7n04po80M7PCHsswNmP5lOxTO0FsKgAz4acBDt/JMyB&#10;z7O85on5VI2mazPitU+Mp8CnGE/leSppQEYvmb4aAZ8ygbWeYvhcHRieuvn/6oNlFdPaTS5pu3Sp&#10;gOE+qjOvEiA/SH/7KMBznAzPsboLgNAauwbbeaOh2W42ttrYxUa7Dvi81cR27FKrOwp8Lvdesdn2&#10;TptqarZZ9J93LpOu0t+Hma3NljoaAKHom4c6cH8PA7xwwU+h86SF7/flCQAb6/ZFskBdDqhc8GNE&#10;Ml0nD/S6ywP9bY6GIZhQgczfqc4UA/o7q3jjvPULbUZazesocPgdDvM3mGumziEpSA+zbmqdb5Vm&#10;0hVPSxlSkbuXyOK9xPOxrggt6AV7gdzlk0E64q+zLr9BADwxZl+MdDhA+jWA9EvC4L9Du/klms2v&#10;cKx/iWNd8zVtTHLGfzfZBpvb6QxLX95qtncTzdTfXrJPMfh+PFrv5gsYVJmOFDKvgHnlfXoMqKcB&#10;fUom5yPW4i5aSZ3ugMb/0nIKOGJU1Li3aYXOBes8zUdiNgU659twz2MSnOMiVobBBTTlS90E0GvV&#10;zoXpArfneGyRpqMlLlYX2HrcoWVtlgvZGeQ2UwDR6d5Ldpnnfi2MeAHbxCT+1kNxo4fuZFMEEN2r&#10;Kk6yPpX5uRdAupcw+gN6G6Yjx4JyzngfJajczv+5ivfPUX6Npn/fmXk5N0n+JWLEz/n0NZ1e3ic4&#10;IKDvlMZT46/pdVvgNIqtpXLBI2A8D1EUE47fQxFMUaGbiWPaZDE0IaUmAEDRgCbGfGSZaTvI/P4I&#10;PShA79x+6+qMtIH+BLfynplPtQVc8DfoPG+j5jLrOAxgOqzmxc2Oebzz7LADoA/fJKD3jHfu99k7&#10;oZiR0CBf32adIzjJr+Eqn9hk9z8+7Go8v4aB/O0/SCzQht6cDbMLsKRnAZUXm3ai6dxoeazkxYie&#10;Ri9apDV49QarBPQKkFZUfoRZiveHLdXkkP3ZMxhqr98V2ttvz9rbr1ivf3kG53yS3VVe6dNEjFOJ&#10;9v1vuQBDAdBm5gJg9Jx9+0Me+Z6hAOsNgOwI+/rrM7ytg+Hij/73f6jo/PwrCJEnRVZbH0pzJIYp&#10;oqsSYUCPncKYSRj9sewPrbJyv41cZQW/kGPT0+tyQM+Xok0q4qq4gNaLnD2Wn7HVzmZus64LCFVH&#10;z6H7RJOzQpg1DOhbTEdvAKBvVolmgv28z5P9GVedqu18ujpp09f7rI7O4kyu7sMx6gTrqoSjOt5T&#10;edHL5ASj0QpcoC+TF76jXHWnZ8XakWPELx0OsgQMR7n5SVZEZ/QpMttOnArnFxgBE0rNJpOZzQv+&#10;SU4Ip8WC6nMGAShpF0rEuZYAhQ4IjeTqJYwsr0NcyYTBwkbzwh8LCxAvIMw6XhpRRTelcfV2BN1Z&#10;GnOUbu8MdE6p6J4iCZY+hHYqDFdoOCL+YFjRAwn7LChxv+0DhO6H3d0fucu2E2ArILqTus39uF8P&#10;wrwG4YoNVd87jEMMGYSHqQUUAE1CXxYdIhYQUCV3oATVAD6ZknxDkm9G0nG9McjTZ6o5iSu1QCyT&#10;jh6o2+1YT8cqruk8YXAF9PxO9gAAjVDLEYBNT2a5Df9Hby6A08/19AGoO3LFqO/d1YM6EPo+W9SB&#10;0XUNTLrt60rX9K1BSAeCYXY5CmwKeGoElL3bAqPezyHAKfZWANQ3Vq3PBJVT3gegYkB9ALoefOpx&#10;zRoIRZ6wBj512zcfASrXg1B/Le/Xee5UtScgdHdgdgBA9/ACG0yGXSJrp5OApSL+ZsoBDCWYNcpZ&#10;q15A21gPsGoAYLUAGnwA2gfg1AxWAMZwL4sRVIONKhTnm2AjyPZcwDWumZJGFPf4DNuE6ToMSo0w&#10;o8zcpbMOCDoGFBDoA1CBUB8U3gHMKidU9wU2tap/BMvhIpw4Cd2F2XE1fRrq9R7K/a42o4AjViyK&#10;6jTVZiT21QHRwPpfTKxkAKswJeqZXsLpPo/JSABUYHQB4LnI+n22royWmxLyHs/aTdp7rvEzD6H7&#10;HCCCqBfjUTdAR9MJ6FH7UQvPOU0zF6iXAIv1R7lN2H/nScUuAdqLMLrgpu7OP0Ol5WnimnIwJuWQ&#10;Q0kcEEawHgWgF7CiZ3WtvFA54l2EE+H1jeS0qsu9nPSLYtjOEgojVK0p8FeREmvlTAkGwvwYMkHR&#10;bbuJFViN9gAorKgc8mdU2eneh9cdtKPOvMQ6XiBUYFRZocoMPclaXgBUIwB6DKOSi23iNeF4xF47&#10;wetQHhfnBYR3C4SWkl8sEHqRnvlLgZ57gU+xojIoCYBKM+tfwOi22M7uEhjTfFrf0NVXUU1cmUbg&#10;Pm52Bcyf5nVITneFzrtQefW2Azx1VKC8Iq488Im5iNc9H4C25SbDNtNKdfaoY6gVBdVbypScsssw&#10;n8PVRCldxAHdANisrQJwEsnTwKodADpWd9Exn5MtHQ6EXqtrBIi22VQrYLO1C1DT68DnyuUBws67&#10;yZrspnmnx+4N9BHp1QsYarSZJkLp28XIt9lnE0OAMFbmgE0B0N9WJu3npZv2UwCA/goAVRaoN8QZ&#10;kaP5I8HtPxHaLuAptvNH1WSygv9rmaxNsY80FX1HrJFG+lAxlg/YKgznJVkHGdQ6TmPkEghdriMW&#10;jeffCs/DBwC4RzzHnvCcEhP6bpRMTvTUr5CzvOHC7w2aas2nuMQ/QaPpdKLXiGmC9VQv/RcYeT/G&#10;1CsH/uvh85isuD1aTRZvDUwv7WZU2j5BxymQqZglAU8xni+QtWme8/mk/XQAFJmMnqvLpGIIaOr5&#10;6oNRH3x6j3sVm8r5nG/nopYLWgHQ2RaemzC7My0AUdhdAVEBTgHPRV4rBEQFOueQ2ky1V9ktgdUe&#10;QCfr9+nOizbJVkUAtB+d90XkRvlsEpMhWrQWP0g6yj4BzgAADSLvcx+vl/toRNq/g1U8SSl7VR+t&#10;6D5W6f68j2PygOgaIcJ5ylvLewktGudRgMjxAOz/BKB+DqhHmHih844dDfS/C3CuAVC02rp/cB/g&#10;mfjFSLJAlQEaiXwwmhak5Djc74lbkNF5DGgy7GcSOZwVxTusq40ooxvUUs6ydr8Zbd2Etrd0brCG&#10;lo20JtEChAZSALGSkPfxeao3Hat50r7+I9eefkLk0exeQuj5m5vcZ61EGrUDQkfn9tmNhRBbfJBk&#10;n5Id+uaLU/SuE+v0gNezng2WB5isa9lqda0brBDWU58/B5YzH7B5ruZDq8KBXg4I9W7Dgp4j1xOA&#10;epi1eOWFzTj1c+yHP2vtl7+9+fKHcvvmx3J7/PKIPX512P62ckBvkf3w21n74dciBz5XH0baNOHz&#10;U3M7qN0Mt3dUjP7zz0XAZyczylyxL77hImb1pFXXg5n4/ewhKiotE5LmOOU76EHDiZHKzN4IS3qa&#10;fvsS59L3//2fsgJq5U7tssITtHukfWg5KSD8/CC70Yslf6EF0NkP69lvb+4O2OePx+zjVVburOFX&#10;0bEsoFO5iwB8hUaHGa4EBzElqJoziv/YEJxxQVxZHJKmguYh5XVmEB6v8dffx2A+MgCiR2FAk9MO&#10;WSwgLy5JVxBRlnOKlqPjoQyrLxhQgc9jx4Mt/RhxKrmwotw+RuyTWFHljyYlEfJObmhcLIJoQGIs&#10;jGUkLUoRsJWR6EIjcLZFcCKQPjQSQBoOgNC6XJrNWKKaEtNiMT0lAUAPExmVSA5pJFrVCItEIxpG&#10;1JOAqOYgwDQUZjQymdtx+1nBo0+Ebd0DExrM19jPWj4YEKoee32dOAKwBUITAeExnKikR1EdmYJ4&#10;FVukOCblZ7oqsXXueB8A+q551/zAE09gUADQ6VdYb+uJeACwplG7kdYbYhqd0Jv7vtZT63avu52r&#10;PECwXIYRgLkwmENVTQqMCpjqCa/3cU/8gFNf30PcwQMMDC3rCrG3oXzffrvSGiMa6KBfC7hfW8WL&#10;BeVjAaA+CPW+R3SnfE/++ABUYNoZq/i+FD7vV2/+O5bJB5o++PQD6N/fxziGDnaN3QR8bsfc5N/3&#10;Aed69lOPrXXJA0C3bfzQdjK7YES3f/SB7WS1pBWT9EKZsNv5GNvKAAulsOkVaOZqiRUSAK0j/LtJ&#10;GY/opAQ8HaNEqPgQutABWFGxn9dZTd8AiM6glZzDtDODUWcWw84c9Yrz9dy+iAmQE+FSIyCP9fwC&#10;etGVFhqTOCFqFX5PrSScJFZgNTQ+IBSI1eOq3xNYlHlpFXOBjiucjGR2koZMq3XfxKBed5kZ5KCV&#10;gWGlm8YUTBg+E6rbK+STyhylOj9pQleIhLqLFEDfi4Cofo4pdZVTF6mZZP1+sxKTFY1pIzB3g4Dy&#10;yzTy9J1KdtMFYG/nIrQL9thrQYIJVebkMSKLqHWUvrPrFJWOsJ/D5aUYkPIBpMqdzAN0ngZ8sp4G&#10;oPadzWU1n+cAqBhQZ2SScYbPpZX+eQDXOZ7fYjy1ci89HG2VimtKA5iyni9JirOzaLULE2Id85lH&#10;eoVjQGFDTwNCdXS3ZWTCWX8G9vs0Gw5nYuLoTy4acAHQHPSgYjs1Ap05vP75IwDqHuN9NCe5SM3l&#10;NSJfgJTq0Apqiqsp2FDnfC2vjzIpyYQk81Erv7+LAPYLaOlrMgGUgM5iQKdjPdGpi/l0EUuYMYsw&#10;UooBVai8v27XsZbtTxPMvZ/rqe525bB28XW6SCboFfDk71R/q9IxX1aHfDkRWheK7VZztZsbDUTx&#10;XKqG4ax2IFQAVNrPm8QrTbcJgDY6MDqB1nOqVdMJyOm2pZ4+W+jqsQkC5xd7OgCkXTCgXXaP6KU5&#10;mE8B0HtoP59RI/slq/fvqHz+9Q7r9weL9gfmo9/Rf/7KCv73pVus5W8Fqji9NiQBUFVcah3utJ/M&#10;D0Qi/QzoFPPpA9Af6WoX+Pyd4hW97S3xgjOUqHRlHrJeylHGS46gDc3CFZ9r89WnYEFxxrN9eMjf&#10;/GNW1dKBfnMDpnOMViIawjRvAYivMSi9RrLyCu30E54nz3pK7BVpMgKeOj7tLbIn1O0+Ubj9QAVt&#10;ZOcd+HwxyIUisUkPec4JYApseqCzwYFQjeQx6w2Cep4udfBcpKBCR3/1vkSGrzSgHjj1tKAL6Mc1&#10;WskLhAqMOtDJzPP8FQMqADrL7Vme03O8Xszwc07x845zgXmjqQzms8YbWOB55AiTsKB9hNDXoA3O&#10;TcNLwcVWGOAzBBZUAFQjBvT/BkD3KI4JALq+0c9nM/3MaV/+5UvA/n1f5x/nOVDmNAYiZyyiQUmz&#10;pvd09wG0a3pQby0fyeu2QGckF4TCKeFsJkIOIK2CRIrgHC4AGsXEkj+eFL0J+dwWarY32TGyQNPi&#10;PiTjm9V29gdsesNtee6MzUym2+CVIDracX13s0onTF6r9wbC3pUBqq54GYwWH8fa57+cIoy+1D79&#10;McvGZndY9+gWaxnYZufQfZbBcNb3brYL7Rusa2ifjU1FEvxO89AiNZb344lP2moX+Rpdw7uslwrO&#10;1st8jY5ddhF95YXGTXaBqs7zaEgraDlS9FNl7Ye45T2QKgCanScdaAIO93rHWpqby8wg024//43L&#10;HfbzG5jXB0+TbWElEnf9IRu59oHdmtpgD58cYgUfbZ+/y2RO2VffFdtPv1XZT79Xw6jiVbiPEbdl&#10;P6VD/L/DgEYlANZhjaMxcO0nvzQeXNnalUCL1BGbRS+7BkBPZlNIn7nRTmdtsTOZm60iby8u+HS7&#10;P33R3j0hl+z1DWbcfng9YT9+Qj/8o2v2hLWGAOgSYbn30NgsEDUxgqbsEozOEcBa8H4MG5h0DrJ6&#10;0kTyoqv4I7nRtf5eD0CPEtScBLAT+NQcRs8px/sxNKFO/wkIzcxG/wnzeRzmM+sEIc9FcY4FzcjA&#10;BAAATSVvNCVlD8PHkzN6WJ+HiSdSKYq+Y63i9QcWRB+7QPFB6PcQ/hBDYC1CYTDCCKyO4qQSS697&#10;AuxtCkxMPKxELCcDgdAoWIoYTEuaCNjROOpEkzkRaOLToywERnTHfrQu/CGrx14saCTu13D+yMMA&#10;vdGcaGIj6XeHMdGTQOG5GmlYFKrrV3IqQ9OvGPMAqUTRnkPPdccHxNZag/srB11F+k1IfjWn3/Hu&#10;d7pL16n1uL/G8AFoNBmiAqE+APVF4E6Hw+N+q5GfZRpLM9P/DYCK1V3PhPrmJj/03tf8CHRKMuC0&#10;of8XAKoVvJ8NKhC6vnbT3V4XwaQ8UBmQfBOSDz51/H8DoOvBpn9bq3p/Xa/HfACqfnkB0B3k2vkA&#10;dDu3BUDVYpUmQwsZs+Xo9c6xQq06pYpOIoEADA2A0FbF5sAgCYAqPkd6UDnjBT61gr+Kk/kWkTpi&#10;CgXYpokqEpC73cgJg/XfQgN6UFaBt1nNC4QuoRO9C2sh9lGgb5nAd43Apn9f4FOfwweg92Q+gAW5&#10;j8P1AYyIgKjC5hVM7cAnGk+d0BTf8mgQQMoKXrf12PtmFW8dr7Dr252la7WbiwLC6phmnb8IqzKN&#10;nOAWAeliPfXzTFUX2DiO7Rv8rP5cU0851ZtDTB/ApwfZQi8XrW2sghsAiY2Axy5+n11oa7tPEcCO&#10;0Uih5mMVpQ6I9uRTLUmw+WBpIcxovmM+HQAtQqfICl6rdxflBACt4f+mgu53AdDzfN4yNhH5akli&#10;HV8BA3gu/bBVHOECIiURNjKOiYeZjF4DoAWwoRqBUx19s5I+R14cHfICovTMF5I5XJAESOX+CfRw&#10;6wFnLpuQ06zANadi2N4EwKgDqIE1vd+wdAI3/SleJ06zqSnANCStqNqVVPMp85Kikwpi95HdCejE&#10;IOlPMbfVZqRIJUUsOcd7oEbTNRrxeaT3FACV5lOB8u0A9U5+792AiD70nuqKF/DUqApUNaBDlQDP&#10;qnwbPFdg1y6WATCr7CpHjQCoY0LrAKON6APJ85ykwWi2swO9YBeAxpsZ1u066rHF7l4AaJdjTafb&#10;AKFdZEtebgeAtgGWyJTF+f5stNfe3CDAHbbz93uz9vfDRRjQBfvz3pz9tRoAoqzj/1ph7tx0WZpa&#10;wSviSOBT/eo/4CYXABXA1Ij5FAB1OaGMnPF/LuNKR3/55TUMejD9Y+RRD2BwHcFXoJzQmaosN8uY&#10;Ae/hjH8I+y/j0seAxM9ZiX8hpnLgggOdnw7X2Zsr1W7eEmWo+QSA+Wb4HOH1gFbm9WCFvbpS7sDo&#10;qyGP/Xw1XOvmGc85MaBiOZ/wOfV8dVIbNJ8Cor7r3Y9d0sXiMokzCzj5NQKhGoFOgdE1QOpApwBo&#10;xRoAFSMqnafA5yIXj1q/i/0UABXo1NykZnsCA5ZqNxW7pP73adjRWSQ8y6NtNs7rTw+bm3PIZ04Q&#10;fZgAy68VvACoVvAat4Jn3H3MSQdgP/3KZR+A6nzlreMlSwMgris+8d3x69v13NvlXgd0igDR0auq&#10;BlQG9J4CoAKkur8egHqaUDSenI8FOgVAtRkVKSVsEMp5OxIZXSTr98iQDRiHyXyO2kihDO73xM12&#10;7PBGy0reZEfQN55gvdxFCP2dOQLfbxy2vu7dBK7L8b3Nhq5tt2sTe+mL30P4O0AQR7sMRmI2V18n&#10;2atvwFZv4u3KrW1WQ+NRbQeOegCjKjBzWKXnwZ4WVQMcuV9C3Wb/9QM2vhBhA7f22TCB7r3Xd3M7&#10;yD3ePRRsXYMh1toLGG0XCOXzNX/owGh140es6rdYVf02B0KPEpFU3bDLplay7WOMSH86BvNmAIBe&#10;40iKxD81xC6dtas399P49AHmIVb36FMnZ7YAQMPsIbpVreEXlxNtdjHJxm6FM5F2jUal7iEi3c5v&#10;skzW/TGHvdD8EMB6VAJ5sLCiEQDS5GMeIG9oC3oPQDPTNlhO+hYrzt1rdWWRNtiejba7BqDJiwDg&#10;8+e3k/YT88ObSfvu9aS9uT9qj3kSK4bpDs69VVYd0+hfmmFr8rJjLRodxYG9HwI8cachvg/Rfypg&#10;7DDALQVWMY0X1CMYgfxRtWY8jGIUOst4XkSTAaCKWkrnijQTZ7xnRAp2IFTM58lTsBCF8YDRMJjT&#10;A5Z6FI1n8m4HQmVIEgBNS0UXyiTBDkRROSczVBCg+MA+4iEIjT50CK0j67JDMJJhgMII9F1R1PJF&#10;YRqK5STlTxzruRhWdToKjGqiU6IsSZpRqgMzCZI+AoMTwQlh+z6Ayh5+8YDQYH7mcDJGQ9GE6ud3&#10;IBQQLjY0mq8tIHmQtqVD5IpGEOIbKfE0V2oCNX49p0CpbksYrXgIHVUdFkpVqPQs/nrhIKsPP4dT&#10;T2TvttYTYj89J7un69zsAn5dywRv86IuPAC6xngGXIi+LtR/8osJFQsqt6BE3HoRWDMfAZRlStIV&#10;rQ+AxcYKdPoAdH0Tk4LzfcZTMgGNb5KSa9455wOZoOvbjzzw6eeCoscFgO4m01PjA9H1IHR9Haff&#10;fLQGOF0P/AZC51mxMz749BuR/HrO3YBZaUGlA5UhSUBUa3gJ7HXxoFrV4zTvlLHqlQ5UALQGJkkA&#10;tIlRK5IPQGVIGkQDOkqAuFbv0kOOog0VAL2GMecq5qRpHnfsJ7ozjdhPMaEa3RYYvdPqsZ9LHBea&#10;Aaoc78BgiIkUI+k/rsdWAYdiKsV4CnD6lXz3ODFJ1+lrPQU0dZITAPWZUJ3gNGJCF4mt0YlORz22&#10;yEp+jtXlDMyQz6rIQDXN9zlRmw+g9mYChvcmIHuCn3sa4D0F+ysgOgobKhAqANoNa9yNjKFJZhhk&#10;Oi1sITpP0BYECO0l4F+1jsMEno8R+aNWHVU9qnVHjGe/usZhPTV9hNLLQX6JVXYzjLT0k1pj1wA8&#10;HQPKBWVFapwDnyWpANNM9LvpyCeOJltpWhKPAUIBovkJMVZAfFrh4Xg7mxTL7Rhue5NPu9kZXiME&#10;NnPJEnZsJppOgcwzSHvOoLE8RfLGyViAJq73kwBJgc48wKRG76fHBELXGpUCZiVpRDVa1QuQnkBL&#10;nhuNxpQ5zgYnm+3KSRz2uVG7YF73uBHjWUTEkvSeGhmOXK5noMtduk+t3i/I6a46TY6NMPYd/J0K&#10;fPag1e8lt1ZzGYf9APWfQ66LHpaeGT1fSJNXCY72YgdAr9eV42angcmB0fOs2GsAoqxqWxtg0TAV&#10;keW5CKu53M9KvbeH+zCfjAOkBM3PdXQAQlnJN9fbZHOtzXc22h1KE+70ogXta+bCp8OewH5+PkmI&#10;PCDz74e37Z/HKwDQJQc+/169DRBdcHrQ35dvkvN5PdAmBPhkC/etooxuoLNcB0C1hv+elftPMJ9a&#10;x+u+lxNKbScVmt/eagJA0oveSGVucbINkUk9VpDgbs9WZdo8+aBLFwmqB4jeJ5XiAcbAV1y4vUEb&#10;rZimxzSXvcS494I4w1f9FbjkFdV0HhBahdGpmv541vajHhh9fcWbF1eqYEHPuXrQF4DP51zwCYS+&#10;kBmQzYS2FBqZjF5eJcsXBlQXiz4LqhW8q8xcx3DqOSm9p0bmIz9ayT0/uVAU86n1u7SgWsG7ERvK&#10;+yvrc54L0xnA6TTvf4skjmleM1S7OYOLfoq3T/D2m7x9EQb4Juv5Pl6fqnj+HufvXgBUDKhW8GI9&#10;/wt8Coxq4yf9J+cj1S77ldLrq6XXR/i5TndGG0K3HWSd/l8D4PRZz0gaCgU2dRS76bnfPTOSQKcz&#10;JEGChVEaoWO0SCEYUD8xJ5zn1SHeJqleFDI6reEjMTMnRLB6J8s8nWKdTBjQ7CR0l0e3W06ytyWu&#10;r9hnN4eRbIwfttEh4pBgQS8P7LPRGyEA0P22uErL0Yskoo7iMCFF4oInhullks2skt85vtUuwIrm&#10;s0YvPL8FsLnFjpOfmaMe9nPEGbFSz4E9LcTBXkuEUUPPVqui1rPlym5Y0o3WObrTNRZ1jR7AvLQP&#10;oLvN6js2ObB7jqlp2uDyROva6IHv2GulGJeyAH65fM7zzTtsAF3qreUEe/n1Wfv0p1JW700Awl5c&#10;8OiQiWO6On4A/eoHdgFGdWD0Q2KlgtCBkhQxH4rjf7+1dh7AZLXVyQyyALbZgM40wKWORVXbkAfs&#10;ZJPMORLgGQ9YT0IPGw0ojUY/G8Ucplb0/Qr+bKTVV/Gi33jMxi6zbphpsq9fXLPvP75pXz29Zu9o&#10;O/r04SgGpBH77OF1e83xKXFMj7iKfLg4aPdgQ0fRkxWcxMCDgHc/IGwfcyAISh7wJTAmAJpID3Ey&#10;V/ECoEmAUd3XUaD0MPVvCegtk4gOiU+ELaTx6HAK7GYAhKYTxyQAKi1o7plIzEmRbjUvY1Ji8i4+&#10;lvU7wDOZwPsEIqAS4ve4iWUtFUqtVghXOLt2w2LtYHYBjnGrO+ZTjCRargjaUgRCQzEYhLNmC8ct&#10;G8mqTkA0IS3ejUBoHCehWABovNYO5OYlHo2i4z7cQlm3awUv8LlrHx32rOHV1CQAepCjAGgUazdp&#10;QiPllOdE44AkE4lJIUqrAZ4oOjonXuC+HvMe58mhJxCscth+rtYCH7s+iFe3fQDqA1Jfz+m3UKhp&#10;QpWgGtc6wcrdF3lHCYwG2pp89tNfwXuB+ehAVSHKCt6t3xkfhPoA1Dck+XIAP25DAFRh9GvjjEgy&#10;TcEGM7521XfMK4pJ7vd/A1A54IOIp/If95uRfACq7vd/g1A99j8B6Hvw6QNQgdD1FZ1a3QuA+kYk&#10;AVC3gtc6HhCq36naOtLlpsa1fT6PWk6xoDnqhvfc8GJA5STWOtOFhqOFVDi9GNB+dHYjgLHrxBIN&#10;FhJ5hptZoG2q5rQDov76XcdpTBF63D2GJm0ONnQWMKqjAOdtWFEdNcus1nxQKgAq97rq99Z3QQuA&#10;KltUrKbfI+3YlQAAlatWYFMrPR3V4DRFcPc0AfoCnvOceN1wslrQSauZuCW0qpNo5ib5HvVzjBM7&#10;pdX7GNKD6xxv8fOPYcy6zOq950Si9eYkBcDnYVbxrIQDALRZDUgZ6EMBoX3UPQqE9udj4lLjDoxo&#10;O/mfCqFXA5KAZzd1nJoeKncVZ9TE778FLaUc48rRvACzKvCp0dpdzGcpa/ey9CQrZgVfhFO+iPKI&#10;QiLTipIT1sBnMaUS3sRZGSypPkYgVOCzgOgZAVCBT40AZx4pGxo9rqOAqMCnAKc/ui8QqhW8AKgD&#10;m8oMhYlZc83zWiFmVCMQqslig6M5gbbzJOv1PPTnGmk9czmBnuJtOup+Pm/X6l3GI1/7WcvmqZ7f&#10;r0BoK2BfAFTgU6CzDx1ft6KfYI8HyPccId9zsOyMDZUD+olaugHYdFNf4WakmvgWUg7cOr7pgmNC&#10;J5rrYDoxFQFCBTSX+roBNTCfsKEeAO0A7LQAOtF58n4CnrcaWfui9xQAvUtT1wOc78+v9tjTEdbb&#10;rN9/QvP5n0fLZk/uELt0x/55uLwGQP+zOmt/4YIXAP0R46vXqe6t4AVCXSYoI9CpEeiUGelXDEjf&#10;4TiXGeiXeQDpHMB0RtWZZI7CTKoPfhRfQTe+ggEKUSbLUwGh6TZbnWGz548BQk/ZYu0JGNEzaEKL&#10;3HGVJrOnWq13YVbiKCD6sL3AHnXks7IvdI8/57E18HmZdfxlNKU9hJbDWj5B8iLwKRD6kuYxAVBt&#10;KZR2oQzeN8Q9PUUm4G8jJJHxu9ul8RTQFMh0zGZA57kWpwRT6YxGbEhkPlJFru5PslGZ4uJ1Cj35&#10;jD5GRiWBUEa975ppAO40n1/gczIw13n/aUDxBBrRfrYzlRAwWfytC4BKAyoG1Aefa+ynA6BeAL2a&#10;8MSCrjGg6odXLBOEiF9i4mRdAQCqdqR/A1Bt/vx1+3vgyXkJkkbjwKZAqEBlAHzqsVCIJz0WjWFY&#10;YFOklECoS+rRx2gtD1aJwNcRScqNAGhaNOwnADTLAdANVpBJ1FA6YfCAqOKTH1rzhR020h9mI1ci&#10;bPByqLUQRXQJ8Dd0dYfdfRzDur2MEHec5Jh5vvilwL789Yzde8XrG/3pVc0fWMZp2EI0kllntgI4&#10;eb6XbLLcyg2Wj4u95OJWK63dbsdpRDoKsDuGlrOyGVazc6Nd6t1CnBNykaUknPQR9Mjzdbu2WgnM&#10;aTkreIHPMqKXKhpYw19katluV2xwgfYZrOKz+Zzqe28a2GrLL9PtRwxHfxgs/rdnWPlHWveVbdSL&#10;fmQd5JOO3txhi7Ce45MhVG1utwrW+pmYrGL5HcQQSxULsxlGW1M892tphRq8lmoz5KFeHkmy0hpe&#10;u/h6R6kUPZGvgP0P3ajTfg2ADlHhpSrO27j0Hi312ZtHY/bDJ3P25fMJMj8H0IEOuOzPV8tX7Ysn&#10;U/buKYYj2iUe4Ip/irtwif74JjINUxMBYTs5QQPy9uAO372PPzxVZnL1HslVfDyAMxE9pfI347hC&#10;jyejTiBUDGgq9W/JaTQgpRKFRNNReDQhsLQopdGUpCxQZYJmnjhoJ8+wEitJtLyCeJA3WaDpuN8T&#10;d1pSKut23j/xMCxjAnpFJpYopShYgnAYAwFBgcK9iI33EyYfykpc+s9wGMkwVl46hqLdUrB8MNrQ&#10;Q+g1w3DKRuGUjcO8EE+ESww5gvHkCSbhHk3kBT2JF/M4VloxSA4Uah+hKk/0pQeCYQIlPRDNz4nF&#10;HwFQreKjWLPFcNLRE8IHoAKhYkIFPD0QypVaYAQ8I3lfTTig3gOh3seKQXUDGycmVOt4v2dXt30G&#10;VA51ZbJpDa/bemLrSa6VvOdaVxiv2pC82KX/0twEAnu96Aqe5NKAAkRDmUOwqQcBYdLjOE0PLyZ+&#10;7/v6++v76NWIJHZUelV/1lhQaUbRivp5oOvjl3TbZ0DXmpACXfHr2VCPEaWWc914INRjO/3RY++H&#10;DngApz8+E6ooJgXS+2akrR/AgGodLzc8UU9ilhPQxZ4GoAiAVudlOgB6kRN8A/FCTbChirORccQD&#10;oN6oKlGd6IpiUk3nKPWUN6pzXED9xAV64qmtnKFDXQ54GY9kStJM1wFGGQfyGIFQrb4FOOWgFyMq&#10;ACpAKjb0DlouMaBa58lV/37ojGY155uNBE6lB5UTXqYkzz2rfmg0YrzfLC78WcxHYjwFQOcwKS1Q&#10;17mEQek27OkMAd4361lH0fR0A+3cDYXuk3d6FbPMSFGGN2fTrV8mF2QrHcdirYPUCWlAtYLvIPqn&#10;BTOiWNBmtI/SgnYBIvsBlb0Aox6BTYBoew6ZmQBTgU+xnariVHtQFzmZCnAX+BQD6udr1nPb01My&#10;fM5qtI/ns1M8QInRqYjntQCmx36iBeUoMKpxIFXreaaCVX0ZLGohrwU+AD1NgUUez/szPP/FfjoA&#10;GmA68zE5agrQfp/B8S7TkeZ0TLDTeuqxf4/eJi2oRmt4pw8lT1QMqJzzun0KfacA6BkuePPVssTj&#10;p8WUEvGkYyHMquKWvLxPKkBhe+uQIVxMi7MGjFiNGLy6MWnp99lHzugAAP4Kv8MrZ2lSYoZK8vlb&#10;LERvW0hWbRF/m6VUqLJuvwgr1lBpE0Rs3WSm2gAhMJi3mi66mWhuYKXO+r2jxR3Fci5jMNKsXO61&#10;uwOXnelojtD5he52/m5abKaN4oJOcmmv0H50tdde3xy0z6fH7LMptJ8YjX6+M2V/PViAASV8/sld&#10;s0crjv3U2CPyQB/MU7l5C1c8ZiRimNQ09NvCMCt2ajgXOQZAqDJBBTz/uk02KJs7rd2/m+wAuHrg&#10;89f5Lnd8d42MTfrfZ6uOWF829YrHQ+xGUby7r5mvzrSluuM2V5MJo89jANIZGNLb1OY+pEFJuk81&#10;Jz1DpvKCc6qAqB570HrWPa71/CfoPV+wahfofMgmYZWLu0dsGNz6fR0DqrSL+cYCp9NWG5nkMJK+&#10;SJvt+tsDofGKTRLYVIan73J3DneApo6qxvXqcXG2t8JwUqE53+YB0FnMiLO8LgiAivWcBYSq932K&#10;5/Usz+kJjhO8Bkzq+c3F6QIg+Aas6AyvEZM45C+z7SihsOAIf4OxbObCdhM8Tyf7egDqg1DFMTmZ&#10;GDIqjdzwQetypEVkuJW6yksEQFV2EnC5y1S0PmbJrdIDzna/RtMdA53ukZx/vfMp5zeO6nhXtNKh&#10;vUje2IAKgMoXoqSccCIVNRGSzAE+9X5hmIq9GCYyLaM2W2o0BqR4gBMr+LNUceYjVzyFzrEQ9q8S&#10;IFcPg9l4ca9dqt1j5wGPZ3msjWijxdVD9uOf+YDPIvvlnzL76rd8+/kfsjV/glF/Em19N/bZMQDh&#10;VnDSQdb6yTCGGdwvrN1pZ6u32KnSjXbszEfI/T6wBJzkeRUfohVlzd61GVZ0G1WeybCraFDpgO+/&#10;EUGcE/FrANBzjRvofN/pQGgxYPQ0QFMANK8cVz9AMB42Mg4GsrQerem1EJu+n2KPPj9pjz/jPDRL&#10;SgbAuIqAeZmeeoc32+itvc6F33l5l5UgD0gVm0nEUhRxS4m0Qwl4xsNuni3bZnO3z9jz15X23U+t&#10;9uk78qEfIJka4MK+nKakKnJTL+2gl34PGtVN7wHozHiXPbhNzucq2Z6Pp4lUmoYBnbNP7o/bfVyF&#10;jzAZvaLH9u39Kfv6+ZJ98WzBnuGEv7s4YCvzl60X3Ulm2kGEvKwmYT6Dgomt2Y9xAxAqPeQhuocF&#10;zuJ4ofZBaBJMaPKRSMd+ahWfQmOHdKCJ5G4quD4scqszI6UcDeH9cK4zAqLKBi0oPmxnS5It+6SC&#10;5InwidnmnPNqXYqB/YyO4+uxdg+Bjd3HlczeA0RB0NO8m9zOPQBQMbLqgo/jhOEDxyjqOPU9hgAS&#10;D7JWOwAzESQjFffDY3k/zCaaRF7Q0zmJZZHdJ8f8UU5q6ejN5OhXzFQCJyKBbcUwKX4qDmZVbvhY&#10;zAmxMCFxHLWGjwPk6mpsjQHVFSRPYq3hNQrDjYMJSeB7iOd7UT2YAKmeXP4Ta20dLyAKAFU/u5hP&#10;AVCtPNZXnQlkCnz663h35AnuxVkEACiZaGI6XUuEy/5kNREY3/TkMtSkrUELqgkLJtAeEKoXEB98&#10;+sH0/n23mgd0CoTqqKtg14LhZ8GpcSnggl9rR5JDXpmhsJ1e7qcHPt/Pf7Oj/xsAlRZUQNQHmv8G&#10;oe/vS/eptbw3AqICobvIDBUIlRZUq3gB0J0bPyKgXvEiZNtROaffVTYNWBXkVtYAkmo4wdex/hUL&#10;qgBvGUik/ZSLWeBzGGAmtvDGxdO0xJykGSnbNSG5IYfwRjW1nWQRThNMvwiz6Oo6AaMzhNaL/ZwS&#10;COXFXwBUR38Nr6NG4FPrdw+Iih2FFYW5UIyT4py02vM0ZpgVZFhQ17MamGRYYuWmuUtMk/IB76Dt&#10;1FEjUKqjmBat+8SACpzOo42bQiMnAKpAfQHqMX7Ga/S+X2euAq5HizEgERd0hXifASKYtHqXA17r&#10;d4HPVnIom4lla8eR3U6aQBvAsY+Q+kF0nb0AJQeYxHLSNOXYTjGfgNP+UjrJiQbyqivRf/JxyhKV&#10;i1zsZwMGGzGgNehBL/D4RbSPDdLrZqZYZUayA5c6VmF60mNVhNnrvkb3y4+ympd5iYtOHYuRCBSz&#10;xi7kwrOA7Y3mLBfV+ejgfPCpNXwBbvMSdOOlbEt0PJsg89JB53wXKC3C/S7Dkd6mo+5rChOJUWL0&#10;vg6M8lqiAHv/eAZWNT8WfShTDAAu52NKYFwLAa86VsLOVgGSL6ZTa8rUw/gqVUAgVMdmXrsu8/tz&#10;c4bikYKTNlJyxq5Xltg4/e3qax8pJWC+rMT1uo9W4np3IBT2s1bFAgCURkwqbfWO9ZxsqXdaTrGa&#10;MhXd7kPr2dUGs0m4PODzDvFKAp8Phgft/tAV7/6VPgdAF7sbyZ1scgD05fUr9snkiH0xc82+Xrjp&#10;1u8CoNKA/nl/HsB52xmRfluZdWakf3DFa8SCahXvdaqPOzPS74sjANBRB0AVxfTPiiowL7sRGypN&#10;6C/zmJXU307DnwComNDvFIs0jAyF8pWJMtaqkB1jBTEOfE5XErNTk2HzF47ZZCVRMqzlNVOV6TZX&#10;nWV3G087oCnAqXlOlacA58fk6Qp8PuaC7SXRZh8jc/EBqICnGFAB0QfclglJ7OdDLgYXeD7NXcqH&#10;9TzvWFDJYOZacOUDQmUwuoc2VOyn/9z0GE+P5RTDKQAqsCngKQA6T07vNAUR4yRT3KxnYC/n0Hhq&#10;9S4QOsnrwxSvCxN8n+NIDMZJwLiBLvYmIFTgcxGN6woNUjfFjsLSTuH470MSVEC2dxKSu8h9BMID&#10;QA8RRi8Q+m8N6J7N5ILyermf12MBUDnhD3Be8ItM/OP7cw4Eybrsad/F7huKdN8RNgHgGcX5U0BT&#10;Pe6RbCJ1jKamW4+p113Hg+CRkN0fusdjyfOOAB9EcdsbQKomAECjMRVHH/zIDkeiA8VQcwT3e1bK&#10;R1aQtd0KsjdZHuvmYtznlazNK0s2WEXRJitBZ1l3ATB6iUgljEh3HoUS9p7metQ/fpdur744Sgbn&#10;EXv1Ltnu0q8uTacajxIBl3sOwSIC6AQOBUozYUbFVGbkojnNIQLq9Id2tmqzA5OVAMwLrTts6NZh&#10;euW54PkM2dWj0+6+VuynWeOfb6SD/uIWK8INn0csU2ENMgK+31iA82GAbjqfu7Rum1W3b7UC9Ken&#10;AJYlfC8FrPyLuK9GpjLA6zmOAqRa68tQdQzQHYf8ICVrAxvgzXhmYItZs6elf2g1F0PtwaNK+/Kr&#10;ZvvjLxmcbtnff1/BNd9kfb2kjVRscs1MgyPhBPUfeg9A525dZstxi1rNCXvzYBoQOmefPZm35zyh&#10;H84Mu3lC1MXjuVF7NDvCheeoLbDquMofYi0nzKNpIa71SCvuINxjewB80kJKE+miidBCHuLKPJKV&#10;kBjDWK3eAaAaRTBlcBV19BggFBY0OgGGkNV5ZBxgMnG365JPxOHuKjmzccKfwJxEbWcugvFjOdG4&#10;u4ItgVV9eAx/PKztpSM9RIXWQdzvmxFAb4OR3QIju5E1wFZub+d7FCMbg04qjRW6QLAmkZq8CFyj&#10;quaM5MU9lO85iO9dI3Y0GsYiihf5RE4WmZzMsjjRKbopFcOSbrsh0uTEiTRMVuScwpQmY0xIpYUl&#10;NYmvQSWg8kATiXGJxfAkAKoMMq0MXHCuNKFiMHdvcIym1u5xaEUV9RPP+8lxLWZUoFNvFwO6Pl5C&#10;+hjXUKR+XUCjE3YHAJ7W4D7jKFe8WDv3ProClVZUTsKAsFuuejU2udU5K3mBR4nH3Zok4Dh0ou8A&#10;APVBqMTg61lQ/7Zq2DT+9+W75f180fVMqBdi78UxCXz6wfQuiJ5AejcBDahyQdeimGA8BRIdUAQw&#10;+mDUNyl5rOZ7tlOgU4ymYzXXBqYTwPnv8YGoH8skECoAumsD8SK45fduoh8eYJ9CU85JsWkAFwHQ&#10;esDTJVac6oUXANUKXrE2irgZBJCNwXLeQFM2fD4bYHoUs0eGm9FzmXa1KoM+7RN2k75qtSFNN7La&#10;rsulS/6Uq+0UEBXzKbe875pfxKm63gkvN7zMScoUXUHzJee8DEw6ei56TEgwHmJInaPd9UKrSUX1&#10;fGJVWNvDcqxgPtAJTUaFFYCpTAszGBTm+HgxoQsKzKe96RbflzruJ9iE3KzhNnMddne0HAORwCcS&#10;A81AgdbqqQwrYIBoF4HnHWipO0gQaIENbSWQXo5s6RP7CxXYD8DkqBVx60k+tlBaTwbQeZloIAFP&#10;H4QqyF3aT43fsKRYo3ox0jw/axVyn51qdZhvdNQ6XoxoDaYl3dftWrrnqwBq53HP6/45WMMq2NNz&#10;PNfL0X9rBEBL2X4UYezxR48JZJZyEVrMer6QC9ES9JelvN5VsC3R7WL1sKMnL4Kd1MhoVATY1BTq&#10;YwVGBUQFQMWayhnP8SyA9bTYU97/LK+hmmLevxCQ6uKk+LgKXmMqeG1ShmotP5diqHRbcVYdlCR0&#10;0CqlZAEZuwYLaecCdErS0E/A/yDJAgKeN6vp+KY2c7yKOs3z55GJ0GrEY+O1NXaLes2JBmJ4mojj&#10;YebaiVtqarCJRgBoS6PL87zd02V3AZjLMJ26rYilpZ4emE+PARUTKlC6OtRP9FIPwLPbVvs77RFt&#10;R59PI/kibP6nwPy8DLAEfP71gPD5RzCej5dYwS848Pkr4FSRTH/cnba/78GSAkL/vus54hXHJAZU&#10;eaCq53Q5oIBQrd+l/xT4dGCUAPgf6G//kSrNX2a7XU/89xNt1HTSt46OU6v46+RMj+TH2NWzcQ50&#10;zpxPt4UL6LTPETqOXvRhB2kQtAjeKD1sN8tT7E5Trj1i5X6/Ld+e9ZY6s5Fil9Qh/4K1u3eE6YT9&#10;fAzYfCaTn2QuSFvuchQIXeVi8D4Ac4mNguLOtHp/PlLvZDDzrYWOAdXtO31cYBKiL12nLgil+RQD&#10;6rSegcxPgVE53FcwDs2387wldmniUpk3SHcmuRid4etN4KSf5CLSZz/FgIr9nGK7MQVovoVMZxrg&#10;PA8InSR/dIpNiQCoGFAB0GjMt4c4t2rUz+6bkBRV55uSHPhkY+TYT0Domgs+sDHzzws6T/gZoV5V&#10;pkgQiJpA3abyOv3NYQS3vfOiR9jEsk6PhvCKg91Ul7tApOt0x4QciQQvZBdMI+f/OIpq4mk1TKA9&#10;MRZ5XgSEWRS6T2WA+hN9CH0/JFhyLCxo7EeWcXiDHQOAnsnebmdyNlsuK+ji/A2Azo+srOgjqyjZ&#10;aEXoNmsAbYPoM/tHxIDupnUoAfCZQM5mGEadzXadWbp/0CZoQeomV1PO9v6bB2AtP7RjgE51wKcD&#10;8jJOYnjKIzv4FOwr63c9XgwrWla71WpoPKq8uIn2on18rlw+/0V78bbebs3mWg5A9aiYVHSZJ89u&#10;div3k0Q3FZxDY8rnEMDNLvjI8giHLyaW6QJMai7gM4+1ugOgMKilrO7LWd3LDHUKMKt1/WF+XgHX&#10;OPScaTno1PPZmErTmfihRZEMEMsqvqIywp4/bWXq7MdvFVS/ykzaN1+0IdMssOsjxHpOp9v4Nbro&#10;b6wLor8+iAMR0ffd2TGMRTjcF2/YfXQ196aG7fZ4vy0QBrx8g8gljtdoWenAJNFQnWd5pwS0Djit&#10;ZWQU/d0woLugk3ce+NDpIffynxokEw59yKG8eEawnormhTcKhkDgMxXm80Ruqp0iqua4zDxEMcUS&#10;cSQAGhzGSjkCfSRAVCBUQPMIDUhrALQoxXIKyBPFLa/wegFQjQc+Ya/4Q9uynXUpQFizG0Y2CKp9&#10;H1c7QfwBJqE5VfB9CgHEyUfJBD1Cgv9huunRoUaT+RnG2j4EEBvEH7WilaTnPMTPEgtAVYapuuRj&#10;OTHEc7IQCE2HbchmtZebe8yOEx+Tk33EsmFQjlEH6JqQYMgERgVE48gUlBteZiS/tcFnMAVAZU4S&#10;AJXxSODTmY9UMUbtmN5+AJG3c9AHjEi+G96PRHIZaQGG0Qd4QUQaSZcZpFE3vB+DEViDrDkKD6i1&#10;CCY0iBxSRo//+yrVOQ8D7KcYUK3i/fdzbGdg3NdQQP2a0/F9eL2vTf3vNbzXVa/5dzf8ARqgND4A&#10;XQuilxM+wFL6AFT3tYZ3QDRQ1elrQ/1V/P9fAPoekAbAqoxLgUzQ/bjlxYBK2iBjlxzxeaxzz2NG&#10;qmVtfDGPVh5YuBbc8NKBdvB33nY6xS4Tdj3Euv0KDtsejA69lCn0s9K7XJJqVyrS6NM+ZtdrsgCh&#10;2Q6E3qo75Y6aiTpPh+n0nw3eyPEuwCkA6kcyOfDJCk6B9ksYD243YSIiwknH5eYSF+Mkd7wAqFvV&#10;AzpXyDhUS8odQrfFmtzpRZbTVetWd3Os7QRCBUB1gpPhaLJewBhDFcBY7O11fiYBT63fNZIVDBQS&#10;60M9ZA8/dzcB594AMNGBdhLHpGM7ALQVJrSJlbymTSt5JAwCnoMA0F50im1oa5uOp3KbZqkiD3xq&#10;vMpT3oejTEfSgEr/uZajycc1AkwFROvYWlw45oFNgU+BS90WABXYXA9IBUD1uLe2FyBlDc/zXCNW&#10;UwynQOc5DD1VMKwCqS5CiVzh8iMKl4+l9126U4o9AK8Cng4o8rFFApSs2HPZtBTipBf4VCh+mdhS&#10;PoeAqG4LiAqQasScCowW8tqp0fsX4b4vhfGUy78SI5yC9n3w2XKCMgS+/zaOYo07qTNt4uKo/XiG&#10;A50aGbq8KSCjtRgWFIBSw0pdTUbUaN6oRt9Zy3qdeKXJhnoiki651qL5VthOzEZzaDoFPgVCJxob&#10;ADvtDnQudnW4o+Z2N/cDmZ9awQuAPoQNfTY6bM/HqHJm3k5es5/uAC7Re/6O0ehXGo9+Y7R+d+Dz&#10;yZLZsxWOtzEiKYppyoFPjQOfgND/QJ6IAf194aqbv2/DhJJR/fM0bUOMwKc/DoCyitca/ptxQuLp&#10;b/9+osMZkr6+gRaUBjCxm2MYXQdlSOKolfscz0cB0KX6kw5k3mvNtYWL2TZZlWpT59NsrjbDlhtP&#10;2GpbHrm7BQDOCnuLIekNhiRP/+mB0ed9xC1hPtIIgK40F9g9mFABUIHPe+iu/bxdmQQ1s7yPGFAB&#10;UM8EyAUlxzmMgfN8jvWmwEnygj3JDGkY5IGqUlNHMZ7K/dTtCbYhnv6zHCDKbTYZM6zbb8F8igWd&#10;xfA0D+icZcSC3hQYhQm9BSM71c/fBIk3XVxsnoG8iWFlHYqvIoTzrRjQII5avfsAVEdt5dy5ILAB&#10;881HvkxrfbGJb6BdD0BdhqcSYKTjhHwR+NQ4bwRmZ3W3x7BSl3ZTR4FPHWM558dzHtftQ+CAMPCJ&#10;AGoiW9bDRDUKiMpwJAAqptQbzr1giATW70mx1HDGfUSyDyA09SOAJzrrk1st7yRg9DSaUHSNJeg2&#10;S0o/srMwoDUYdy4PbrbeQRqNJj+kxSiIgPdwm1vZY82dgDRc7RdYb1/idgfvMzK11Uamd9l1Vt+1&#10;rNdLqrfR9b7b0nO2YG4G/KpbncinbNjLcxd30el+kKB7XiPQiFahEb1FA9PD5+X28pNGm1sstfyz&#10;u50m82AgCD6ZVbsA7ImzAGgArpzwOQDTU8UbrPmyKkLPsnovQvvJOeAlF/vXo2ljCrW2wYOAUwxM&#10;PazdFXpfRRXpWbSbWr/DokYBRPfjcA9FOhDC1woi9zOL7PjJ8WL75GWrffcu4LD/C8/QQ9j5W1m2&#10;NJlp9+Yz7eHKMVtdSn/PgPa0nLcrnHAGOdkMUrPV11TJlNsAYdb9hFr3EglzhdtX2qjewjyRfzze&#10;TmUDHrOIKzmZxH9ECv3qUfzgB2wffwxiPtUKtB+m8QC6pCB0kT4AFQgVEyotqIBcLiaNAtghgVCF&#10;0ccpXzOOVetBVufB/HDh/CElYiiC5RQITc045CbrJO7UEoDryTh0mWg26ZyXdvRgKE+AEMAmTGw8&#10;4DiNyk+t9WOTyKdKweCUCtDEZZ9IF31SWvDa6PNr4lIBhgDeMNb4oeSJHowAuMHu7kMTEswfblQc&#10;eaOAVx+EKsw+EVCdwAnBBe1zYstg3XUMzVgm6zsB0EyMDgKhfiVnPGxZoiKfYEKjcVFrpa3VwiFA&#10;poCoRpFLcTSqJBDwG6sgf+7LFe/FMAnIbXFazJiDikUCNAoEUvMp1lJHmXn8HnbXJAQQUye8nxcq&#10;VlM6nAOs4oNYIQdrFY/JKJRWpjDamcJDAOEcD6ELDWEtr7frfd3aBFAaAfB0XzNgRvINSb4ZyWc+&#10;1wAoLKHfsLT+6ANRZZW6Hvq1tXyACVU9J4ak9dWcAqIeK0oVZ6AjXj3x60eP79nmOeXXxzXJrCRW&#10;UyDVAdeA7nO9ScnPBv3v4wayQz0QKvCqSKZ9rPZdxzFX9tLTJhDpJQBaB0hqYEVcjwmpgRV8I2yf&#10;zEjNAC+11XQUptGbTTYojGd7IQxVEbq80hQHRvsxPQyfz3Ag9BoszDWY0LEatKLM9VoAnltzn3Hm&#10;IwFPfxS95LOeAqICn2JFFeO0gkZU4fMCnnda0X5q0Iy5/E7nnPfq+RZbYVGo11tqA2SyslvqgDnh&#10;OEmw/ISajaje1EwpKJ/12y10qjfRsgpsiu0c57bPfF7jsSFVROJ07xbTKdApwMkob1IsZxsXnwKb&#10;LbCgGoWhq5WnhUzQZuQtXTDIcmJL4yl2U/pOMZ9XyKQcxCAzUHqayCDE7ozW8opg6uLo11h6zUIw&#10;pwAwzSWYwIvZhNJneUBUt+vRk+p2jRzxOOSrYAx1u46LyAb0pjpqBEYFWMWECoSWASgrMTUJeDqQ&#10;ylTyeBVvl9lJNZuaczCmNdyv1n0+RlMCAC1W5ifAU8BRAflVKTEup1StTJV8HwrIV2apPz4YFTjV&#10;+O9TdQQWFzPVeb5vHethOS9x8duYRS1sRgqMMnpPqko7CexvQV7QcZyoJXJU+/LybKgQnSfr9uFi&#10;Vu2lmIzOUbNIfeZ4TR3g8yIXFGj+uH2rDnal4ZIDmZOA0CmMRNMAUbGeqtIUQNXcxnB0v3+AHNk+&#10;NIskpPRdhpnrdSDUHz32aGTIXoyRJX0DY+v4mH01N2F/PLxjf2E2+g195y93Zh0A/WN1Dr0n1Zto&#10;PXG9OhD6zyOA6X0BTwCoWFA0oAKhimMSA6oVvObvFZqSWMWLAf1xUhFMXi+7KjJ/niUflPvfkxGq&#10;US6otKF/Y6z9ZbaXeCV0qayhp9hEjBQk2hjPz1sV6aRSnLJ5noN32wp4TmFGaswimeKYzTfglGem&#10;LqTZdDWr+roMu9N8wp70FNJlTw4oo/glAdIXl8upykUriglJOlAxoU4LCqDU3A/cvsMa/za6UuXu&#10;3mOdr/izVXSlur3QRjlFy2kAJReiAOFFTE5L3SRStJI80YwOuykPCUSRmzkc+kt8zFQ7F4x83BRr&#10;9VmkM9OAXI0A6BSOdzGgE2w0rjUV2A2c/nNkmi4SCTVP77yc75opVv6Tl4ljorziJmH1LchrTqdF&#10;8LoHKGT9rvD54B2QI4yXAfoehHqB854USxKsNVIi8JrvxwX6DXq+6dUPlfcBqMCnxvkhWPuL2RQA&#10;FfspkBnB9jWGGCXVaCbSWOjfjmXdHgr4DIeIEjjVfb1dYFQfIxY0JhQWFAJLEx9F7WYc0j4qOJMT&#10;0U4mfcj5fKOdPL7N8nJ32PFsmElW5zmKNqohSL7joDW37UL7uY1A+s3WiXln+PoGW7h7wObv7LXp&#10;xT02eHWT1ROTVMRKvJ74pZ5hAOjERhunF358NsSFy5+GRT2J7vPYqU14TLw2oQSYxjSAX2HpNmts&#10;PmTNgNC6hv3W1BIC6Myxew9gzx/BVE+ctrLSIEvB1BTDWvxIxkbmIzuet91OYHJKP/GhJfN5Evm8&#10;MgVd6jpoz95W2Hd/tQMGh+2zHy4BSGHwX5Xg1kfetZpuw7Mx1jyyz+r7iYarIS2pfJMlwIaG8T1F&#10;MkeOY9bi64UQuRQHGK2pCrYloqm++uyS2e/99p+fB6hp529rNAZ8uceu9u6x6RuH7N5i3HsA2lZf&#10;Zg1Ew9QQE3OOE2UxJ4ViHKqlsBNlnDAqOIFUE5tyATdrOSeSPNblBbztHG0u9ZyIylizZWTGOCe7&#10;1tu7MMqomvIAjsxghPPBaCE1WsNHaZXNHKYOUy1EJzFqnCk4xjHNreLlio+kAjOEP4yd/MHsD/6I&#10;tTyu9sOYmJIBkRzjcMkns/YvKDri5kg6ABAQKvd8KED0EOLhRN6vpCwTSjyPKqqjxDixZg+ATgHN&#10;pDTAXwLaSnSmmsg4WMZYAGAMAI9Kz/B4AB+tSmJVBYKDQrnK449S7GwMZqs4zAeKWdKEQP9rYjAt&#10;CYhq9S4QmoG+zAefR5Pj3O1sMaKHY6kEDeeP22NCowAuPhPqOdmpEAVoRqNvEfjU6LYDoa5ejNuA&#10;z4TwIFfvqU5bH3wKgGqFHkG/vMw8AqEu3B2nuQ9A/RWIwKQHKj0QKqApACrw6QNQgVKN3qYIDTVZ&#10;hLCKFwAVE6q1vC8g/y9XvF/P6TOg6wCob4zyc950/DcAVUaolxOqRicuYgCcHgj1VvH+/b3bdwaA&#10;psDmDgdI/fEAaCCuKdCM5ANQZ1RaB0D9Vbtf0al6zv8e9J9UcCq6aTvrpO2s3lXPKQCqkSNekVkn&#10;kF5cyM+2Bli6elbvAqH1PH8USH8JA05dTry1FsB4EnzdX8VKvjjVAdAuNM295Wk2hKlh8NxRG8Xw&#10;IBB6tTqbHEbims7jJK+FCQ3oLGcAlv4KXtmhGq3jfUZU4NM1FMGUer3xmJEAoQ6IwnyI9fTGA6AC&#10;nQKf83S7LwI6BTyXu+odCJ3lMenHNLONsChckIqBlRlKxqhJmBCt3mWg0oyzHRH41IwSwXSjGo0h&#10;YfuDBPKrerOT53onvw+BzgZ1kPO8b2UDohHwFABVO08HGloxmzIYid0UCBXbOUQM0BB1kAKgmj50&#10;ol3SiaIJFRjtAIgKhKoFqTkH4A8IbcEgdglA2QDgFPAUyBT4FMh0rChzDjCnx/VYi0DrmePWeAo5&#10;BZ9Hq3mBUI8V9dhR6UoFQgVIBTwFQGV2cm57AdQA4BT4FAjVnAeQalUuIHqBj1FIfjUGIf9YRkC+&#10;QKhGt9cGRtQHuPpaApsCnwKeNSQG6H4NkVJ1mYBqgOalY/ycR/l9HktHPwtjfJrfE9Wl/WfOsHI/&#10;C+tJsD+s50gJdZqAz2sVVY7xFPAcq7qAnKIBWcUlNxM0Gk1c8mY9EJ1D57nQ1gozqgajRnSKeAkG&#10;rjgQeg+gKSB6BwAqELrCbc1dgKkY0FfXqXSeuG5fTN+y729jJgKA/v5gBfZz3oFQAdBfAaI/L024&#10;lbsDoazhdRQL+qdY0AAAlQbUgU9GeaBiQGVGckNEoAukd4BTne1eT7tuC4gqoF4tSf9QrGJ36Zxf&#10;oj1ppts+u9pgq6y8BTyHzybZDWQyC/UE0wNC73cW0TCGdrNbpRCnqJ49tjaL9RiVGo7Z7UtZtI7l&#10;OhCqUQj9i/5SB0C1nn/Sh/EIAKoIJq3il2E35xvyALVn+FynMRVSPsEsAyAFOh8Qbq/R/cmGkzwn&#10;MSm2AjTbTiN3YF0PqJ1qzkOXm4sml8/RxWaE71OzCDidaOU56gZg0YF0B5bTB6A6igEVAL1OyYRY&#10;UDngF8g7XQCAygF/C7nONLrwGUL3Zwf522CtX0eMXB4JMMkRSKdgQHdjzJT+U+OzoIpk0hre9yao&#10;htN5APyYQCe7kufAq25W+99ae17AFCvCxTciCYhK++kkaJhxnUGXbasAqNbpAqEJAMvD0TvpcGd7&#10;GAiVFxAN3Q9ogiHV6PEEdKBaz0cdRO/Jyl260HiYUa3mE2O3UrvJmh4AejiBQZ+ZAQA9nr3Fck7g&#10;jM/gMbSQmnPVB2zs+lFc4imEtodZ//AeBjBKBmgvPe8DhM2PXNtll4e2W1fPTuvq22Xj08E2Q8j7&#10;xCIGn/m9BNejx2T1fZqVeVHpLnwlH0HUsTKXLhRGMwWjT/6ZzdbSEmY93VE2PAhRMURM2MwJN5O3&#10;Tll3V7Lln95hRwVc+dgEPi6aWsxkmNsjMKGHAbPqZ8+AUc1lrd7Rf9BefVZpP/7dQjD9gL37scGe&#10;fcJF0SdIQV5BLqwk2ch8pLWN/T+M/YlLnfe6/o///o5NW5qEJCQhCVGSEBUVFRUVFQdUVFRUVFRU&#10;VFRUVFRUVFRUHHDAAQcccMABB0xCBjKQtLQJSUka2pQOdGC3mz1w9jm8v6/r/azHuHvOB36Bm2e5&#10;1KVZruF6rvsarpn+RRhRwGNpO4kAaEFlZkovOEXuJ5XEeSrdcX5mNuB0fDjYvP6yyvzXHwDbv3Py&#10;976NFTxlF2hje3Hkr876mPWFEzmgYj+7CI1uwqUrEFqHY7cCnVZ5XqwdXa4uRpxfkmiqiuJNKWs0&#10;AdBi3kRKiVXJBZTGJwRYAKoqSq3fbwUBWogJUTyRDyv4q4olYoUdgoheE8NZfyyrozQYj1z0XtmY&#10;BdJZwyURSh+mCkyo8PNoNqQrDYQqj4wCbMFohhG4HAwzGQsAzckjPgUWNCsT5jEZfSXO99gYdFMF&#10;rPNYQ2ysE3x8MG2W6dcdYI1QB5tUicauAKYpNvkGgFhAGbo6kCdIEKttKGXvAJ4wwTjNIxAp8wD0&#10;CwNcQsVrHFAqZpSWHhhayQ2kd710BYE1Jic54ANwBNree7Rf8TAaaejJNGJGdczgzSuVywKgLguq&#10;vnjll8ndJ/ZT63X7RFMGKCxjCGDP5m+KeVT7ERPiC2NrV/mYtuRGV7YmI7Ao1lJAUkd9LPZSZ56u&#10;/kYAVB8fr0N0RirmUS8AANcQn5t2gm6SEgCIFZsqUOvehsxEYl31e7iuRR2teQnNjvuCIe2OmEHl&#10;j/pxdOOfbASU2z3vaV5yu4B1JqwXI/eM+GReqKKaxIa6jKgAqV3LA0g/gM1LXL4ECL1ogaiuF0h1&#10;geolWFPNSce7Ltt2JFqSjjviAaCnNYDNk3NW4JO5CBi9RM/xFeYyofRX7Nn/xybWj8cfhhW54Zuo&#10;nWylw7uFkziB0HYAaEs2tZOFZF9WsBqtImy9LIGmpHgzXploJquJZQJsSgs6y+NUoHOhgczM+gx7&#10;lGlpvR3QxyrdjWESEJURSUcLSj3RTHLE62tkWnJ0oGjFMDTJiGTNSKziFCJ/yGbjiM2GAKgYUIFP&#10;d+4OogFljvrQfnrY0YMuTA6e3nr3Z4sNlSFKR4263xUvpZzTCU4uNeOFhMoDIOVsV/C52E8xni3o&#10;sNvQgQt09rF219FhQOOp1OQ+KlLEEi01AEw53yfL8+xMoGEcRcs4WVZg80DVBa+jPh4S40d4vbrh&#10;e4ls6scYNkCcUw/6x75cnPKAyhZAWld2Gqx0BgwnAJPazzr65xtTxFKn8DeiUYnp4Ovb+L7WTAxm&#10;gNAmtJQyLDUwMjRpdS/NqJhTAVgBULGhjUQ9OSOGkkYjjpoG1vP1RLi5AFSAVJeVU1rH48ZWgwI+&#10;dXv1YjYFNMVuAjItU+sBwU2p8fb31dQnoW1NRtuaRgQVDKdGDVF92QD+PEL7Ce/Xin2mrNTMwXZq&#10;pkvIVC0u48jH5VVmoaaOkwT0n6ze7dod0Lne3oVZroMTnzZOfDCgeEZAdKuD3E/YTwHQ/d4eHiNE&#10;KbFqfzpJasrMDGwdoBNAem9kGFA6YZ7NTJPvOUPEEtXN83OW+Xy/s2Z+Otw2v90V6Dwyv3P89WgL&#10;BtRZwWt+18e3N20IvRtGb1fwgE9lgf7zNnpQJGN/g/XUCv7fgFAF0v+2jdt9h6YjQKZGoFMjFtQd&#10;Xf933h/+eTRr/oVD/p8kvagnXqH1P671syLHNd6EVAYWdFkMKADxLqD0CYBQLUZfzgAKAX+HXdmc&#10;6GWxWchly5DN1iHdYUbbaFNqz/R8Lh/ACnAdYtUOG6nV+30YyueAyi8wKz0AWN4mzuk2LOVhD6wm&#10;o8t3+Fo7fF5z0MPzrCMHwO+ATxeE7ghcokvd7EEj3s/3jwBAh1jFMweA5W30qjvoU7dw+W8POizo&#10;Lut+6T61enfzPzcAo3us2XfRhO9hdNpj1a4A+g0kOttowvenYL8n2mFAW00tr2sCoPEkzdxS8g3Z&#10;yH5Xee+/xPspLKhAqMuCusbYYz8BHgQnbcUBn27VZtBVkmIoKVHlpjXE8t7lFrLoBF++Bznb7Roe&#10;57o1HXn0m2EAT63UowGe0cQvxoRzO6zXnWYjfBMQYzIg6bKajsIFOJlg5H6aULadFnxiZo6JugSQ&#10;u2yio86QKw4LCnDTijkjjTi01FMWeMYo35JjXZM/oewl5vB+oVlejwJowmbiQC/HMFTHyr0OXWhr&#10;B5rNXqKNBq+aSQLbN3YDzb0nUebwAX3yANTBsbOmEs1lBsAuO/c8sj7hCQd8RvKzo5ls2Nb+bj+z&#10;OBtr1pfTmBT0lLFmaZ5WuUGKNiqvQXDxeyZ+YiIBhMGsxkO5jYQ4AWcAM0xlEMxocflpMzBOwsNO&#10;mHn7XZn56e9N5h//02O++60ZuQCPE3Xa7waZ+S0f0zt9lopQAvUnrhABddrU9xLzVvex1ZXmlFA5&#10;CvjOzGUbSwxTfOwn4LhPzMCgvzm6nWrevikzv/3cgga01jy6jRQKc1M+koK2mvNmsOvyBwZ0AoFy&#10;a3W+BZ5NhBC3EhZdi2Gimh7rMt4otHIvykTjlBdNZWe0yc8IM5nJwYAqqjXRgCQxcfFEIslEhIFH&#10;mklfokLkfvcj//MmD5IrCoDHxR1CDl4Ya/hoAJiYwlQiV/J448kFgGbCfmRiQlBgfTDMqcDnRR7E&#10;N3mAKc9TsUo6BvIgC2XdnpYaYCrpQy6mD1l61KJc+o3Roa0QW/H43oL56tWuefN6z3z++bq5f3+W&#10;NP9+s7DcxhlIte2Zj0rwgpn9yDKfIbHEOMTglmN0OTCKBzbjF87KOYSzJ1hRMaKBVH0KiPrBmPoG&#10;ARgDpRNllc2Zl9qPrtEnq/+rt7QqONij0GvFY1aIY9UWy7pe/+coWlQEQHUMxyWvVbxrSNITTAyo&#10;GzJvm5AAoC4IFfBTJ7vAZxTd1FrnB0qPCUAUCyqm0mUsXfbSHgF6LuAUED15WR+rdUgANPAGsVa+&#10;tyz41OWTANTeBo1KWpOLddUIhDrA8wMAFQh1gehxoLALQGFE/TVqWToxLgB1z4T/LwBqu+09AFTr&#10;9z8DUIf5FBh1AagDTP//AaAWfHo64m1PvDuwm2dOjACo5gLdxhcAnQKfl6mdEwDV2X4YTHUyDH85&#10;hjSFNDfD+DUBPJs5YWvOiTLNWWGmswD9Y5nW75wVMuPVAKsqQBogdLoaBpQ3uzkYUhd4CnwuNqKr&#10;BICu4Ya3ABQjkMDmn0GnG8Wkoz7vOOaJlgG4aiwIZeV2hGHhAGAqAKoR+ymQKbB50MObD403AqK6&#10;LNZzvxMNWQdvVGxLdmlo2mnHxADoVOj8GvmkK/VavwOQCdVXtegsuZ/TbEymS9VilEHcD8519JmD&#10;sImaLk48xXyKARUQ7eX5767eBUQFQKX7HCogoxIA6q7YLfiE5RwhMmgYB7eC6NWCJADqHqV/FAAV&#10;EO3PQWdLT7xG4FNAtC83w3STJ6rpokdegLMzxwWiSTCc6mSH/eRzbVlp/M1SOXFwjk0A0VpYRgHQ&#10;VthVZy1/AiCiF21kmlOjTQuPgVYZnwCkambSCIA2svkR+6mPdbTglK/XNMHA2nU6gFNMrUbAUzIA&#10;MbYCvRqBZoHlBtbsAqNtrNp7cpWJmm9HlaXjJUV2vS6W0wGcJazdS50preBzlYT71x4Dz+VGR/O5&#10;1oa5CJC52dljwedCQ7M9rrS0W0Cqz213soLv7rIgVAD0dn+/HReE3h0ctKBUx6fTU+R7snJfXrKj&#10;9fubtQXz4yHNeoBOzV/v7Jmf9jfN9zsrHIlWurtjAeg/AKMaBdHLBa8IJhmR/iCm6a/7y7jZV+z8&#10;vsfqHfApAPrHLiH2AFDlgarrXWznH3uYkBiB0JNsqC7rerGgAqAWfG4STo856StYUAFOgc91TgZ3&#10;OwiiZw3+TM52moicCk0KHgCGApQPBzAJsQY/6swFgGaS25tq1skQ3W5C/wareQ+W8z5aTl0+xDV/&#10;wO3pewVCn3K7mieYle4DUjdbMnkuEc1WD8hoSMWMmMNzsoBkDCQvuO7XuX2t38V6rraRqtGWBQDN&#10;JZ2gyI5YT7GfAp77sKM7gM69YZ633LYA6D7Goj2SL/YwMv2/AKhA6Ba6b80GwfMCoIcz/L0BoUtg&#10;hkqyfLOJUoyCWLqOyVcreHkVxIC6ANRdxcu34IbR28B5tl7/LwAqECoAaoEo5IfiAYPYtqklUBtC&#10;u45X0LwqvpWvjT8jhN8hDCZWE4UROS6SQhqAqHLJNQKp/uR7qiTHBs3DiAp0BvmybbxJksmNj8gD&#10;BaAFsD0NP0+BzTkTFwsYjWCdjwM+HOAWy8o5MR5NKGxkMB9HAj5DYSirG26a/dvocO8Vw3TSMjZ0&#10;zXT2UhSBJjQHt3kW2stCAFuBZxpbT7GO9zMzi95oRc+YbgLpWwl8ryJmSSAzlc70RLJGg/m5Ap9x&#10;ArsCwLCYHU1UpM8lkT5EA9ZWnpkbI9Kum7xfdJ0pfF2YtJ+AwRBc9TekeUWbGR+Ne7/gAs2RAFl+&#10;91qyS6fmfanDjDTvfiwzP/+t3vzytxbAaJVZ34kwPcQ8qUq0fxLJAFrVGjSrApxZAp00NZXUnzYF&#10;lR+bTExNJTUUYxQiZRBLC9OagTa2rcOL6s5o8/nLAvP6Tan55h1lDU/IaO5GPwv7mszvmc3xOAe0&#10;h47fOpylVWiudKynDaMSlkJTAhuRB0ORQ26fgGcuUSkZ1FCmYCJKwDkeReBxMGBTeZvB6CPFXvoG&#10;oClUvhZGHj/YTwEzBdL7k1UXiCZUcURi/+IBZZkwCEUwGzm4VNMR9GfyohxLpEkUIDXAD60foe7e&#10;jKo0w3Cph9H8oX73q4DTGFbn1TBIcuI31qSZUVYHq/OsTm5Pm6++2DJvX23befHlunlGtumDh1Pm&#10;4HDIgtAxBOG16OoS0mhMok8+hYD7eILtY8h/i0hGd8nZTxAPQP8oVvIRrPXDMAEBRgMApcGxgEAm&#10;NBZnP059f6KffADEAqFXofcv07gkRlSRT95ifvm/KxPUjxaTIGQIYYDwSECKJhx3q1PR6XHFA2Bc&#10;d7vVgwq4eSo59SQUAA25xZMLN31MKGt8gGiwj5dlPF2dpmU8GReMOoBUOk9Hw+mynx/W8lzHil5s&#10;Y4CXutpv2GOgN9FUXjCgnnW4NQfRRqR1uc5M7QsDv89JICo3vgWgmJtsi4Ubes9KPoCx4JNR85I7&#10;/wlEWcloLXNiHG2oE1zvhtc74PMDA3rt7AVW4VrBi/n8Mwj936yow4Kes3PBBZ+nz8B6nvYMK3iB&#10;0GPw+TGXnREAPceL7XnmAuBTAPQqoxaQcCpT4/l75sHuO73wMGbopBuYxhyARVaoac+j/5xtQh+R&#10;REOE0U9WocvDmDSKVGQKIDoFM7pQC/NJTqiTFUqcEfrKVTSX61pzK+yd0WXNhnJB+XgLd7xmG9Zz&#10;p1Ph8dRithAszMgspFinAxyvmn2MSRqBz/1ugGUH2jKP/tMCTtbuAp9iPAU8ddxHF75LhIsDPkts&#10;m5PW60u0HSlYX0d126tedI4O8ZkyWFAYzPF88jpZgw+jwRwCHA7gQu9mxS7Xew8B9ApGVx95H681&#10;vRmAcgCqqiJ1dEPmBTAFKqfIqZyuKGLtLgY031ZxqppzuABHPMfBbABmhtMfP5rPap7jWDFtSTQn&#10;9QMq1Rvfa8GngKfW8hn22A1jKDDaCYhrkn4yCxlFXhbAM/14mvi6Jr6+lvV2I2aeVmK3atB5a8SE&#10;Wne9R09qQSjgsx3jUwur+jYeC5oGNjxNRLZ1oGf9YJTCrIbDvx3QrfW/ZABiPgU6BTZd577ioyQH&#10;0LGDIP42wLD9P/A7dun/zf93uLDAzkhRISYumM+KKjtiOjUCnZqFyjrW7lRpsnaX6cgajwCfq82s&#10;4XG8S+e5A4Bc6+igAQlQSq+7ZpWO903A534vYfN8/og1vOY2+Z77Mih1dsC4w4gCTPe4jXvkgX6B&#10;4eirNWL8NtbsUcajb3cIkKfX/Y+HBxx3zW+3t83PBxsWgGp+2d8wf9whcglz0r/uOw1IakLSZR3/&#10;ureKiYj2o+2FYwCqLFC3kvOPPacVSQBUIPNv+6ziAZq/Uh/9yw5h9Vsj9qjPiQn91z2im5jf9sbM&#10;DxiSfiHb+ntMSsrn3AMsrrKF2EQCo/Yw9bV/Nd9t3i722uOXrKU/x5ijCKWnxBRp7mPs2SMZYhOt&#10;t453SIq4S5yajkcdBeaoi+ciAPQOjKaY0HvoPTViPXc7AJLtOZw8ZtnRZTGi9wCOYkMFRmVMlCt+&#10;B1C7xW1tA2w10nxq9kc4UQRsSvsp4LkJQN5GY6rjBsYlCzo9zKfil5QDqhEDqgYkgc9tZDvryHS2&#10;R1oYVu9jHebOLBmuM31mjoinOjafmdS9BvFe583rn9zvYj//DEBtLigA9DobohuXlVftxAE6tc8O&#10;+3mSARUADfHyIluUbRzvP8EQKxZ8erKrBUC1MbylVkCVuED0RNICFin8QSV2NF6UZMU6YiYOBYOo&#10;itsHnagmAHJM+Z+BaEQDkev54xnx8yF5Bg3jDTwnAQFEL0VfYKPqDcHF7STRqhiPIQgWMR4XfGry&#10;WeSGp5lPCWP/GNKNyKNmL7O1Dyt9xOs1rUgjhNJXNZxG60luKGxjEmvpTECo6jCl6fSBnQwDuIpB&#10;zeb6FsBnA+xgYzN16HyclfuxHbnZk1RdCSuaxjE/5yNYRB+zOZ9FDjsnA+slZnowzAx3+5qBVl8z&#10;2BFoRnuoMm7yMy01fiYHxjYCMBrDzyrIPwXDSlB9JS1KI76A5TTz+etC89NvjeaHX+rNu+9qzOPn&#10;nKQPnQcXsZ4fPWVGYD87+j62/fL6/VNzcMuXAGa5nRzAZwbgWtmfReUXMJA7K/4Efs8CdKx9o9fN&#10;9u0EckBTzeuvS8yXr3jv2gw1Y+No3/m8GN1jAFrCWqwAAFjEi6ImNzWCiTJ5vEEUksmnYxYaz1RY&#10;zgS6iAU6I6h/CwUMBonlZF3uF4hGD3GvWE/LBkqTgWM8AAb0FnpQMZ8hrKd9dNZCELvYv2S0T/m8&#10;oJah3cpitZSCViqddVYcrs9ENE8CogKsAqBqK4jk50YRnxQCTX6F9XxQAKLYDH9Tx8qyTvo5zkbX&#10;idG4fzRqvni6YF5/sWK+pj70q5dr5rOnc+bhg0mqpHrN4lKTmaKrt511RUYuffNZt0xaPoCajvnY&#10;DP5vyVeIKwCAJgC0YnmQR7MWD8PcFIoOFEAanADoovYzGAY1kPalEOo/g1n9+yANEBgNQCYgs9It&#10;Hvi6LzTKHpWrXveHWGI1Q4nlVTi9/o9qR1InrbSgcvop38yNZtJZn5hQZXAG3yRb1NfLsp8areDF&#10;gEp/aU1FYjcFPpW5yfF4Le8BoK5JSCymC0C9WEHLpCSQJ82l31UkAYDPkJuA2xuAUF4Q/Ig98rkI&#10;sMXUo553GYm0IgnBqCRGVmDUBtVLJuB5sRBwDuKyHVYugeh+BEKdceo/XfDpNjApJsq5fcVFOSOn&#10;vFvZqaM1Vf1JE+pqQ1328z9Z0P8EoJcBrh9W8QKgp81ZwKc0n1q7n6J2012/S/cpECrQ6YLPM7zY&#10;ngSgAqGXxIDyAquorAg0u2JBS3keNWC4qSHnspYtQgNNYQ2Z4aYtl0Bwtgk9mPf6ycYcAngOl+D6&#10;LieKqRa2EO2yZhx2XzNTQySMDD7SWQI0BTAFNHX5z+DTBaA6CoC6ukwxoRpFONnrPLezB6jcgdHc&#10;asMx2415CROijrvoPQVCxXwKfN7uRScqsMrHYkA3TgBQF4RaIFpD05PYT1hPAdBpDFkTsJijWqez&#10;+h4CYPUDqqz5iNcVud517KdT2gJQwOgx+PQ0HUnb6bKZWrELgE6VF7NuRwfKCHg61Zxav4vtZDVf&#10;XGBmy0vscb6S9XNlqf0aC1iJHxIA7QZgDgBOBTybU5MBfYBFwGtLRooFn104xdv4XCvAVUC0WWCU&#10;yw2A6Po0QCM5mtKGaixIBDCKuRSAbAJ0ynWvQHyBUIHNbh4LzWJCPTmliorSqLGpi9dgAVAB0QYS&#10;NcSCtuH6F+spIKuj3PzSpHYB5gf43TTDgPARwPhgUS5sMVIE2M/B/DwLPsdLeYMqB3BW0l5UVcNJ&#10;guKVGu1xCZ2nZr66lsYjPo8DfhEGVOBTs47haAeT0XpnJ3FhmJA4rra3m0WA6kqLXPEdPD66HZYT&#10;1/tDZX4qfJ6V/L2Bfpp8hhiajeanzXe71DjfOTC/3D0wP+xvW/bzOwCkAOhfYTN/Qucp8Cnm87vt&#10;ZTs/7sBwHm2bv8OMHg8ZoLosFlSs5w9rk4BQIpdYwdsBgP7zjkLp52Ez549X738ngklaz99xwv+K&#10;yeh3KqT/Sn7136T33MMNTzD9H2Ra//3ujANAaUn6CR2o5jNYTjnSF9lMaJSf+xm6yNcL/ebbdQHZ&#10;KfM9MYbvlobMi6kuwCdVtkQfPSKT8wBN9iZtYLucOB7xvDvkOXfAc/BQJ4LSecJoCnTeld6Ty5qD&#10;boLFAZwCobp8V6t5vkbs676+hq/dwyik6LND9NyKYFI+7z3qMuV6t0URAMojguq1YpfBSEfpO12d&#10;5zrxTu5s8D0areDVgqSjWpC0ht+iL36T/4fW8Hvj7QDQNnN3bsAC0HkindrZcGTzHu13EdkaIPOW&#10;QKY2ljCgOhnXSJZ0EnwKgMr57gDQD8BTjKcmCLJDzKcAqMCnrvsgz3JakWS8VYLMDfKvBULDIbSS&#10;MEOJELPgM9bXZEOYxVKPHQkxFuLH+wfGaF8FzHtyPwOQ0AXc+uh4LAAlxccfBjEm+hx45AYma2+T&#10;kXqVTe95trynPSzkaZOZAQhV7WQW0UmAw2YYv/kl+uBnA8wwAEs1lUWArDyc61mANAGzdMBbMU75&#10;PLSXJWgo6+hMHxq6bubnfMzY2EUMRdRoEoWUw9cV4VgvryZvlHzRPEBrEd9TwG2VlZxhw3vDLE2n&#10;m8/utpt7O0goVjhZWUTmsVZgvnzQZH7/dsp89azb3NmsNuN9GLwzaSLi5xfnEU7f4m31o6trCebF&#10;6yrzzXf15vsf682br8vNC1bvhzjTa+qkQUXHOXPRjM1cxnF/Cef+Kfv/TGFSYWgzCj6x7vwEgHV6&#10;Pqwn4DaO+0PmJgFQ1XG29FzBZOVjDh4km2cv2Bw8y7QA9/Y9sp1nibIrP/8BgGalhEHvhhAdRKuB&#10;RMXUYUZwRhEecR3UDxsZzbqXiQR8CmyK0btI1/s5QKCNOSIH7CJ/XM0VNR+h/VT+p7SfCncPJSBZ&#10;UUXhuN+9RZ37ku0JAyoAKgZUkwPzUcCZfTYv5lYryXXx5OcFoSG9pegkQJzilWQCUuORjx/OteCP&#10;0ZDSr5xHFl4leqk6WIUO1hYLaA7uDZsvn0+Zr18vmS+eTZqDHc7c13hhXWk0U1Nlpge9Tk1TAsje&#10;l7wtqvGKAMS5OMgyr5jIDOIZ0mA6k3mSJPAzkwBL8VR2xQE+U9BfpsIKJuIUT4QtTAKgAURDkuiy&#10;Jyw/LImVOrFQYUlENCUTOYXx6Rb5pL6sAwIwUflHXDPX0ar4AtgF2gMwMQVwf4ntPa4EA2yrr1b1&#10;Yco909Gu5AE3oTQ1iS2NpSo0IhB3P3WiqiXzuaacTk+lmZzpWnNwtOtxmFO3u135n8eZawA9G8vE&#10;3CCaSWDP9xI/9wovAt6s4m8Qmn+T/w+X9aKgFwe9IPirvx0HuFqUwm9gDvOBxUWHKuApsKl6SjGf&#10;gXqxYDUfBjDVqHs+hBcegVFVgAZKS8rRrQNV/7zAp8Zd9X/ICVWIvTPefF5NSG4bklPL+UHn6epB&#10;TxqSBDqvAFp1dC7DgHI7F/h/X6AZSjWc58+dsk53gc7TmIzOEJ58jnF1n+7xPIDTZT8FPnVZLKgA&#10;qDRQQZyhR3NCkYvRrgagVcXzqjadNWwBq1K0oI044duQi3SjVe4rRvNYRAxRIWfOFUlEMwHeAJwj&#10;mOuG+JyOWs/P4zJf5o1sFfCo44qyNgGkLuspUGmD6sV82pxQDAhEMLmmJBmWtpoBoLwpaqxGFFe8&#10;C2RlLDpA27lHAobY0G2c75qNFswKHMWGCqRu4YZfaypBM4jL3Ybqw3bW5tDslM/vVWhZ0Cmt3svV&#10;K+7oP0fRwY4QSeVqQKUD7cPk2JMh8KnYpSg7imISMFUG6BBZqsr+lPazn8taq0vTqZW7AKiApANA&#10;S+yq2Z1RYoUG5fJmBT3EUYBUDKjGAlUPk9rJar4fDelAKWAUIKlVexXNR3WAUGk+e/naTrSj7WIX&#10;WdtrWqQFhfVsY5Uv0NmCHlSrcN2WwGcz7Gc3QLsjCxc6QNI96jqNwKiuE/tpgSn/1y4MWZ1INToA&#10;4AKh+pzC9LsA6bZSFFZV+ae9nKjrqPtCbv8+jhrpW8f4PwyhVxXDKxA+UVqMTAHwWcmavRrgWd8A&#10;o94ICK+l4aiOgPl6Czjna+ss+BzXir6myiy3sIJvazELTQ2ATRhRZoWP3aMuu0BULOhhP2BkYJCj&#10;s2oXCH1MDuiTyVFA2rh5MY8DdmHKfLu5DKtJrTNu97/e2bGZn9/trZj3u4BNjhoF0NvZXDBvVqbN&#10;u3XYzSNlge6b38kG/ZV1/a+Ha+hBFb8EEAVw/rgxwbqctfoBX0vu5y+q3jyYMn+l512A8neyPjV/&#10;o81P3e8Kn7fD5d/2MCXtjZjvNvrNj+SB/sLHP/Kxju+3Bsw36wPm7UqvPQpwLlWq0SuRFXs1LGiT&#10;ebM0bF4DOt+tjpnvNqfM2+URQOkgwfIAUOZhP3IWndghR9njeXdIbNkum4h9JViwjThsd+Y2rKXW&#10;/BZ8CmSyYt+lWWmHo5hXNSKpDW2XKlw9t/WcVuuZnqvbbCL0vFWCxW1+nvJ6t/iabXJ+D2EvDwCQ&#10;6nc/AFCK7VwjW1Qu92UalgRGZT7S59UHv0GBxQ6RbHt8LCB6CKAVCNUc4Hw/IPdTIyC6M95mJlrL&#10;TCcnmrnIysKU3sLrn7dMSOcc05F0/3K+y3zkdYGkEEbRS7achNd9ZT2L1HDnpAveXc1ry+a64VUD&#10;rW2bu3HTe+EtXPDXcd9HQ+hkslkQURYHZtGWthi5UxxEUAyMaCQbWTndrflI8Uxav2MqDmTlHgDw&#10;1OiyPwxoIKvrhGiqban9Lsmn9CYXfJB0ziTEYIZGT5mZ+qkpIJ9T8UuV9LcXwQTKlb60HGsWVyPR&#10;d/pbnWdtPWwpIE0r9bra06a19YLp7btslpf8zdPHaeabr8rNv/7oMv/4vdncOYo2M9PXydEEtGpd&#10;T05nBcxiQelHlmksJotToLCEFXhFBZpMWM6D7RLz7D4SkPskmeySnnBQC/icM//+ecO8fTpoXj/q&#10;s8ftuSLTUnXDtjYNdPmZtYUkc+8w3/zwvsP8+nOH+eOPZvPuHbf1NNvMzvnZHFPpVkenzpuuAdqL&#10;AMrFFecBlWyg0ZCq0z0GtjMRrWeEHPXIAuIzPzFR6E4DpVcF7KYCQGtblFX6iZmY9zd3H2XRJZ9m&#10;Hj8pMC9w2D95Su7wQuwHABoXewtKFJNPhLrRefOHklaMkZqEAnCTKdxdK3UvoogEBGW+Eeg8DfhU&#10;jdQF/rCX+MNeAThdg+K+Dguq/M8brJxVcxmD0D4XF2syZ//+agACREn3qID2NPRTMubkpCfyB880&#10;FbyYlqHvUqZmEjl64ZE+do3vxe1fQ6txi4rOoCjW+BiEQiLpaqULPh0Gs7gkhKGhpCTAdLYnItSl&#10;tuyoxzx/jPvykDP55TozP11mJkdZUQ3kmvrGGLQLPpxphJGpFUGm6C2TVepr0otvmdAUssMQGycU&#10;epuEghsmsdjXpJTR3FRAfWgGjGUqZ2sptB3RFxwAVa8JBggHJ8MaUhkaRl5pMCYnHcPT/E1w0i0T&#10;QLyTH21NvgLPuPr9QnHQ8+QQEJVkwQGjgD/uPx/CdNVV68f6Xk8yNSYJhGrCyQ6MBcjH47a3ANSH&#10;vE5147L61lHrb+uUh510DUvu0dVq2s5dBOBiMQU8j8Ena2+xnUGcfQqACnxG+fjQ88v/5TqAlJWI&#10;QKgAqA9GJrGXWo+EkhuqHEyBT4FOjds5L7ZTzKc7wTjpXQDqglCX/TwJQE+G6IsBdcGntKoCoBZ0&#10;spLX8SQA/b+AqHXHewCoQKjApwM8z1rQ6Y4DROl7ZwQ8/19zEoBeZO3kruG9EN7rrF95rRGs4sWC&#10;FhFYXkTVbCVMXxvr+FZYsDqqKBszQkxHfiRGlxiMLhGAnUgzXJlkJmFARyuTMSahlSwldghWdKo6&#10;HWY008zVU9sJE7pAxNECESgCoWJABUQdDWbeseZT2Z/KAHWd8Ye8We3BWmrU0y7AqixPG6ekms82&#10;jAm8mW2344Zt0WVnLb+GPEeAc7G2ECaNYHm04nNVZEhWApRJwRD41LhA1AJT3pgmSM0YL04+Bp8O&#10;AAVUA7IGs+Ns9mcfjLCmH2mCkwXK/cGbiJhQsaD9gC8Zj+wAPkeL+Lms4DUzZbi4YTinK8os4HI1&#10;jwJek+WldrSiF+sp/afLoA6wuu7mtsUm9qs9CT1pNyBX6/NqUisEPocrYEkri0gryLZGJB27AH0d&#10;AD539HUCqFqFS0PqutIdgCnW02Ez/69xPi+zE41NPB4EQDU9mNaUYdrJ56R/lQnLgnCBTk7OJUnQ&#10;UdcNImvQ9OljoqdciYL+vwLbAuhT3DczVZUAzRoLREcxIo2h/xxFCzqF832W8Plprp+squDxVW0B&#10;6DLspwDoSeApAKrrdd02GaBiRvf6+mnBouOddbt0oPcJnn9O09GXCzPmxaIA5CJgctG8XZ21R3cE&#10;Kn8+WAeQLpuvyZ7+eo3h+H5r0fywBzAFnL5dgzhYnTE/7i5Z0PnT3rL5GbD62wH6ThmSMCH9gdP9&#10;151p8+PWhPl2ddB8vdRnvt8Y4usEKrlMw9EPAMmftvvNzztkfO4OoROF6aT//bd92E1Yzvfr1AUu&#10;dwJABwG7E+aXQ9bzzPeE0r8hD/R74pl+Jp5Ja/YNnnuTaLd1vI+B70u0kAKcAp7frI1bQPpuacR8&#10;MdGDeamDes1W1u1EFwFAd9FF78qkR0XtTjMfs5I/AIhqFS8AqnX8Liv1bTrmdbSXWbPvkHihGt59&#10;QKXqdtVs5qZW6ERRz8vlej13qcVFPnN3kIgk0i8Uk2b732FiBUQFMhW3JAC6QsPSKqD2AzvqVHFu&#10;AWp3uH0xoAKhh+NEsSE3cAAoW5HJFuuI35+geAAt6Aim5TYMyFl4HMI46fbldfA6JqRbpIEIfGoE&#10;PmU6usZ1Gl1W4ooAqGsuFeHhGpHc+mf73sVY0Gn1n47US5s2u22T7IsVvMgZb0iwSEgqF4CmsaXN&#10;4/W1DN19aswtkxBy1USoEen6xzQaQQzgH9FRNZshPoSoC3wywQDPEAzJ4YDMlNhLpiDTx1QUkTxR&#10;FmJy0i6TYIOxB91nNvrMhtrrlk2srzsHk3nOjE+EEIGUZDa3E8zOfoKZmfU33YTFpwFAM2AEuzuu&#10;mOX5MLO2HGJu74eZd1/lmn//rc2Yf3UBwqaYbvOYVXUPJqWa2k8coFl15pgxLQOYNndeME0dFzFd&#10;fwQI/ZRmoRCzuphoNpZIR5lKNCvT5GseEPn1sMO8uNNMdXojzZWd5vvPe836BFsVDEMj9LQfrKeY&#10;hwfZ5g3ZoW9flJlv3xbiWMdAd4eSj+HLpr3tL6an/1PTP6LqTIfxjAdwhqF/DVDvu3SvgExNNP+3&#10;WFhQgdBI1YXCgIbz+Tg+zsLNr99bjPDeARrmLRrD9lLw5VSa9980mIeP8j4A0ChihWIIYY8hHzOK&#10;VbJqLRV3pNgiBcGHRl0ltggGNI5O9lRMR+m413NxrKNnS0gPhX4NtvmaIbCkQZG4y6G9/egsVtuQ&#10;w34GW6d7BnovZWYGsHYOCbhGM5APa/dwC0DFeBbxIl9bVWzqqkugopOsQz4Wx6hW+QJqN/3RjuBA&#10;D40FhCUCmGNwvUUBFJPpS85D85B7yyQn8+Ap8KGTNdLMTPFmC+u5DCM6P1NpxkcKeTDQUNOaRGCr&#10;H+v3a6aiNtTUNBM5VR9myupCqbzi/59CBEPmJZNR7meyKgNMdjVxUUxyqb+JhSWNyibGKe+Wicjm&#10;/wsbGpwGC5gF2GRC0JCGZ+HIzwmwx1Dam+ykwIZSKxpA/FMgIyY0EMDvi6lKq3qF3Ato+yBXuO51&#10;itUCZ5UAz5tXyZjkiSbXnxqQwumHTiEHMJXQ6WjVepIVKnegVt9yyouFtJcBhnoCu09m9+i4Ch2A&#10;qjgk9cJrLPspAOqJwRDgjLyFWcyXelSO4aziwwimt7cLa+muz103exAOfI1WJFb7yVGaHbnfNQKk&#10;Ggd8Alz5Wt2OowMCECuaA0Dsrt8/BNQ7UgEBTxeE6ugCzz8DUHcV/yEH1BPP5GE+FUwvAKo4Jrei&#10;07YhsWbX2Iglj8lIQFOrdmccQOp+Xp+TEUlO+Eusn+SGv3YejRMvtGIAQjgRiPX3Mtk01eSRiFDJ&#10;yVcHbKByQRsBHs2Y+rqLWDmzem/NibDxTEOAzgmApY7DtAdpNT9ekQYAZZVdkwUAzaVBqYB4pnzL&#10;OK4SvbTeXGyBqFb0FkhiUBKwFANq1+2A0x1rQnIur/O16mjXKLtzRQOglZnIcbHLVS/zkufYAnAF&#10;mK418HN4M12qwWCEw13sp1jZJW5PgFjtTu5MEb80UZoEEKLtqADQiVZM2Z+KX7L5nzZo3hkBT2ek&#10;A3W0oHYAhAJe40UEzRc7JiIBUDGgzshkIwd8gcNuslYX4BwvA3hVArCY8TJFNLGWZoWvaCZFOQnU&#10;qSlJDGQPmvd+zFE9aq0C+El32U1c00Q1DCKjGKYBDE6aHk6O+/gdemFQxZgKmIo91cdiQF3tZw/p&#10;Bw7bqTB8l/mE2eT2uzBhaWwwPuymu5p3mNF4sko/BOnLfOWG7qv5SXWkAp6aEf4vY4VIG3S/EBc1&#10;WaLQfwxHFcgTkCi495FkB6rTXABcqlpzDKZ4CmA+zeXZanSgdTXEfdWZ2TpW8PU15M42mKXWRrPQ&#10;TAtSi3PZPeo6fbzViwGJrveDQTSfA0QwdaMN7EF3TwXnl7Cdr1dwuAMqtUb/YXfFMpnuiNn8Uav3&#10;21u26/3brRkYRvSgHH/YWQTsLVmw+R0FKN9tzLECpxOecpQft+dZnS/CWi4wS/b4M6vvn7cmzbfL&#10;Q+bVdAdZm53muzWC5WEzBSw13232mB82ewGmOnbDkPYDRAcApDQerXUBHDsBwN38ngDXg1F7/HWf&#10;FT1g9Gfakf64PWUZ0W9X+gCUtUQxpZglthRHFEE8wxX+cqbLvJ4FxC4O2hX8D6ziv6Ws5dV0t3lC&#10;qcMRJ33rnJBtshXY4Lm7wonkKpruDXShYkIPWMUfwWwecntiRbWWV/+7Kjg1quNUDa+eyzIUOskW&#10;MJU6mfRIZySF2eS5KhmNWFFddgAo7CeB83YAlDIcifVU3qeO+/x/nPU8gJOIJYHPXfSe7ipeAPSA&#10;tqUD1XDSfCQAejQDC8p9LQA62lRsWjnJzFS74QkAevOcE0l3k7glG710yWFABT4tA8prvUYEw0md&#10;vwNCHW+B3sP0/mE3aiI2rPeBDRryM7t+5xhKrKNc8D7oTyOQs6Wwdhf4TI3zs8fspECTTipPKnhE&#10;ADQIwiwc85Euh5HSE07Wp7JAxYYGwnwKiIZhSI4KPkVMIgbn+Ms0Ht3EWR5uCrKvmaxUdKAYeLJx&#10;k3e1B5nB/iDT2ADLV32a6s1rrNExFc0Gmr19QOEaZMKgFxjkI5MPgCtkrd7RfMEszASZg71o8/xp&#10;mvn5+wrz6y9VgLAhpguNJPnGc97IAs+CRfge1vRltafsFMJ+1tLl3tB2lq3tp0YmpsEhL7MwF2iB&#10;7fjATdPfdsWMYUaa6LplVkbCzAFM5+ZUpHmylUFrVYgZoHt9tv+q2ZzxM5tUYa4SNr8+72cOt4LM&#10;/YMws78ZbKaIiJoZv2bWVvzN9nYwq/KbponfOwmmMyAQkAkIjQVchqvOUxmoJdRvdvP/7LxsSupg&#10;SitZ1cO0ypgl/WpT63mztBZl7tyjQGUjziwuhsP+5pnXrzDsPc74AEBz8iiLJwqmhsxBRRVV4/gr&#10;JRKmkIaWrPwIkDiie87GOtCO9PJAHuCsSMc2dCWtaFHq2wtMGU+uPN4ws4htio6nNx0tRhTr/Aj6&#10;39WRnorBSIym4olkQgpAOCzzTQJASrFEiinK5U1HDKgmjxdyVVsKvCobNBSxs24zGGAcQSB9fCqs&#10;bTxMKnFJcYlXTX4BfcuwoOloOAsKqLIr9DdtbUlmoDfH9PbCdPTlQoMTG1VEjWcu+o7sqyYr55rJ&#10;L4EFrcGV2h5vKhvCTQrXpRZcN2mFNywbqkkt4UwqH0CegSuO9XwkuorYPIA1a3uxogKjkflMnq8J&#10;yQSoAYajOHsKw9gUmulnwrL8TTi99aHp/iYoBXYURjRMDUypQSaSoHwBUQF26UMFQm/ItHUdsA3j&#10;KQZUo854tSCFstpNh1FOJ7g6Fge9ws8FQMVAhsktz1Hr8BBc8QKEAnku6DwJPgVO/wxAZfZxXegC&#10;oGI+BT4FPHV7Yjot28llFzyKBRWA1M9yxeLui4c1T3l0oFrLa1yWVF+r79H3OjmgTle9C0C1gndA&#10;qGM8UpbpyVET0sk1vBuzdPUM0UunkYicVs7nh3B613Ak4CkQerIj3gWgH8Clx+UOwLRspx0HmDrg&#10;1AGqOl5iZa9RJuhVXny9z/PCywuwDy/AEbxopiOVyI2mYjEFU4r64QE7rZyMKZqpFwZB05IVyUo3&#10;HEaOqko0Y+OAw1GAp0DoWDlr7ErAHQB0nnzNJYCiAOhqS6lZxxC0BBOhrE2tvl3950Yr7KY0njIr&#10;ien05HUqNF4AVEfld+qornaB0FV+7iI/QxpOOdkFQhWntAHAdU1HLigV27rI9wh4CoCKlZ2pxiAE&#10;8JysoHYU8DlKXNuI4qaQHCh83gWeWrOL5dTHDgh1AKlGANSu38n/FNOn7neBKs2out8BewKhcruL&#10;6dN6fRCtplbrjikJM5K0kIBDxTS5IfVuluhICSwq2tQh0j36CpEBFPP6QEPVUBnXlaH5lEuf3NGx&#10;ykLu+zwbXC/w2c/PFMh0Aah7FAAVMFWUk75W0wdwVAC+gOjJ0W138/cX2NUInGrlPkDG6SAgWEc7&#10;0oTydYqfUgj/bDVsb5WAZS6Ak6gpwLSOwwDlUQByP5raQXShM+VKHigAjOZZEDpbheO9UjrZAnuc&#10;qy7F0FaGkY0WnFbqNVvq6XVvgPUEbDbV8phiVc9xsaUOAArYaofxbG80y22YlLqIZeomhJ7ed/W8&#10;7w/1EHLOOnYAHWgfZoiBdqKWBnC3T5hXK4DQ1Wnzzca8eQ9wfAuT+W4DoMnHX9H3ruMvB6vmPdrN&#10;r9fG7Ar7G1bp365PmPcbk+b7rWk7P25OYwSaQ585a3WWPwmk8nXvl8cAncPm+zWA4fKABZ4vqYR+&#10;u9Bl3tNq9O1ajx2Bz++3HPApsPndOkznVo/5hesERt+tdvAz+Z4tmFKA53f0wn+7SSMSa/i/351G&#10;ZzpH/qj0nX0AW1bxy13Wxb5FTNp+U7Z5wtr6y8lm82qyzbydB+CujCAJGAeEjhE632k1oIc6kfMw&#10;oDs8b9freG5hKNxuggHlRNFdx1vwCRi9izlQ9ZsCn1stZI4SJai1u/M8dmLOpL/WCICqvewhcUia&#10;+8OsclnFu2BUHfECoZqj4XpyQtFzAzrFfG4Povv2NCCJ/RQIFQDdgzEV+3lA4Pwx+FQFp50mc2eu&#10;0xzNUsHKSn4U4CsAmoFZOBQA6qN2PkXRcSJuh9dAAVC7hvfoPm2jHu9HfwafHxzxDnEh4CkSwyVT&#10;LMGC/0Eg1BlkXfhIQtmwhvF+qRV8AkAzNszLAtEkiLAMMEhOcpDJApDGslkU+IzEAe8CUDUkuU1J&#10;QTchDNj6Rgaextx7mu3iWTtZKVdhQQNYwxOtl8NrOeArN/OU6WzzNwN9wWSgX7MAtBlXeXf3FdPT&#10;dcFMEm80O+1nujrOQ3RdNBVoODMAcAKi9VUfm6G+q2Z1Jcjcvh1rnj5NNu9/LDUvviLBYNff9I/h&#10;Ou//2DR2fUK8kRzmfB9saBLaS5mABEorub6u6SMY1rNmeuq6WQJQjvZeNt3oNNuJcaph/d0Hi7o9&#10;FWIO58PNfUxRO1N+XAcTSwB+O7c3iOFpiFX73NBFc7Dih5Y01Oyt+JrlaS9zdy/OfP4k23z2LNu8&#10;+KKUKMs0k5P9kTVpRUcTxg8DnIXms7CczvsBX7N1gDnvAHPphB8A+aJ1/MfCjlbS+z7J7/DgYbF5&#10;8IjHMwzoxkYCNZ2l5tULZCQwrscmpA6iHPppUxggL6yLDLG6VvRQBGHnFBGoTIREL5EO/VSITS13&#10;mJnVLlxeDVC0iJCh9Ns4SxMwbWVV0MSTqIY3pRRakmLifUysnGg8GBISiWzC+amMz0QYzUhYUd9b&#10;MGXEM4WH0m6kzEyAqFhQAc9cXpy1gleOpsCrAGhEjC+xB7QHxbAWJnhebUjK8gwjrys20cvk5FNj&#10;V0VEVFGwKSkNpRorgoD8CFPNdVXV1OhxLCmFic3xxVXmTeboVfrbL1kQWsDqvahM/fKIlwt9TSar&#10;+QyAZWo+TnXYUDGiibCl0bQg+HMWcAOtg18cD9q0iyYiF41rFk8GzpJCAbaBmYA1AGlwDr9rHi0R&#10;+cF2wqh0C8uitiydSYMdpTkqFtARTftTKGdqAQimg9DdBio3FRb0BiG7fhi2BD5dBlQVnWJAs8gL&#10;TKFXPgaGLVJng2hAw1i7h/MkldYyUjFNcssDRgUUNVqdWw2njbVgbe9hQAX6xDy6Qm8XUApkCnhG&#10;oPEM5XKIVu3oSV09pwtuXQbTZVVdplWaU63+tT4JxqGvEeh1GVLnsuN2d3WeAp0u8HRXNDoe98Nz&#10;+QYxTDIg3SScXuN+7DYlyQkvEHr5FFWcANEPINSp53QB6CW64f9zHCB5CQCpcQGmy4yePOpz52hC&#10;0thgekbtSAKhqucUo6yKToHv+ABOdiICTDHr3TpOsBoAVs0wYI2YbdpYubazlm9g9dxAHJHC6seI&#10;QJusZ40KwzhUnkaFJythNJUT5PPOURax0AAg4WtWW3G0dqLba2YNzSp8HgC5AcupWbHaUDnli477&#10;49Uhv0Zl5hbMi+KYBETFyqwCOldgWPXmKEC60cjn0Ysq2H6F1bp0o+uwre5R14s5neOEcxa5wEID&#10;a/l6shLRqU6QbaoZRbc6kA+49ExfLswiILuTx7sil2zsEkD0pPHIdcO7a2brgIftmyJkXuBLwEuA&#10;S8yfWFEBUa3VBTYFPAU4FUg/CCvYT2zTSBmueFqTRisAqOhR3ftRl4dKBSzRU2IAc6/X1/VRwjEM&#10;AB2mRGC4lNU8Zp9RGNUha1oCHFrjD6+VgF8xn8OAu35+lz5+J43C68WoumBTrGc77Kb9WEH4AFSZ&#10;iARAXdf7AEBzrAL2FrCpywrP14wAMqcqMVDVwWLWAibV/OSJoBrn/6n7QiC0U4H6GJaG+F113+j6&#10;OQD0WmOlPeq6Kf4vS9zGagOB5M1VVLxW8Bjh2FyDbreak4gqzEXVx7PQVGVmG2jCq4FFBsjONlRw&#10;4lOHC54+8V4YsF6yIXubifqhOWW8xzyc7CPjc9C8WBozb1YnHcDJWv3dBtrIFVjKDYxIW4BRLn+9&#10;OgXbOW8B57vVEUDjKGBxwoJLAc1fdtByMmI4f+Wo+WWb67cBpoDO94uARdhGOdy/WegGALaY16yG&#10;BUDf0mD0epaPma+X2sy75XbzzUobK/p2QGjH8QiMiv38ViCVaL7vtmFEAaY6/gRD+uvBsPnH/Snz&#10;t7us5XcxJLHG/wGmVH3ud1iNb0LO7Nan0/1eaJ5AwnzBqvo1LviX5GYKkD4F9D1UwgQnb7vIXfZ5&#10;zuwrqxcQqi2EG4m2RazaRhPSGZ5DOmrdrtmkPEWpFVbDDQC1pQ+AWZ0IygioHF5FqB2pWpOv0Ymn&#10;jsr11WVFtAmcHqHplEnpEIZTANRqQQmg36TlyTUhyfkuF/wm37sLaHU1oHtkoO5Tx3kI+NyDBVUz&#10;0l3u77sLrHSp9hzi5LSB7UZyMHIt6jd90b/f4oTdruCZ65yMK/vTHTUf2fB5Xu81H4xFnk2ZZ2vm&#10;EBZkc3qJVIHYoHxFxk4dVcaiCVQhC2H0QTfRJeKdiCB/O5aEnGhInDQwQjJtiirL0aSDP+LIJBcI&#10;1UQDWiMU22SrO9UZryxRNSedMrFsV+MjNJiM4i6ZvMwb+FJukNJz3ZSXeJucrFPoP8+wevcyLU3e&#10;prH+smmoOWd6u7yZK6YNdrIZgNjE6roasNgACKti9V2CEakIYFjIVHG9wOr4lC+d8bfMwb0E8kNj&#10;zey6N9Wc5IHOnDW96C8betCBAhIrm0/DNMIosuqOh1XMwoyUD6it5Wd0tp82w72XzFjfNTPZ7017&#10;5WXTQ2XmyrCv+Xwv03z/tMx887DAfH03yzzbiDHPiUZ6uBJs7gGA7yzCfK5FmKd7sebJboy5uxZq&#10;9peCKRzLMi8eFZl3L6rNr991mQdHZWS+48EhdSgIiUI8K/aqqutmdCTa3L1bat687TCffc7j5JCT&#10;9uFQJJCfWl1sb5+PmZwINXfvwPIfQo6sEUVGUsCTh0Xm9iFbG0DxMQBtaiPzszHelNdGQ6OGm2xQ&#10;f15pCP9pkH8FbR2dvKgOFpmh6RrTM1pmmgnebcapV1GTSLA7kSU8EbuIdugn1LYHej+fppeUdM4+&#10;eOPJwPWrjNAYqjcFQpXzGUePuhzxcn8Ho2mM8OSCJsaxAocpUq+6guqj6DmWeUmtSRGA0GicbpEE&#10;3mvtnwSQS0oPAHwSo5RMKH1+CAA0FodZFA60MJMN0EzmDCY+4RI//wIZVTywEtBlpPNAQlicnHqR&#10;JiZW7fG42zAaxSScM4loO1OzYf0wHAVFfoLoVrpWhNVoP/IqAxn63xM+RsPJdcQIXCJO4QqfO0fU&#10;gTchrH7psI0AW98MdK4wof5ZpABkov9ETxKUyf85O9AEZ5GVCgANTACk0j8fDPgMpCI0GL1KMCYv&#10;f5IF1Dt/jdWCWFB3Be+P208TFYTgGmCeRItSDAH20WhABULFtgmACiQKfAqE6vL/C4AK/Lmso9tM&#10;pKNW4S6jKQAaeRMzGnmfLvDUUbfrrtxdJtRdn7gsq5sLeqxD9YQK68xWq3n781nFW32nB3jajnpp&#10;Ui376WE+OZ4Mo3fd7ycBqECoO24w/TEQ9TQjuZWcDvsJMP1fAPSUDZf/8yr+JBA9ZkEBnGc//TDn&#10;TqEb/ZQ1PtdfIbpJdafXOArYR9y6ZpKC6f6Oo8IR40qNgswBorU4mwVCW8i81Eq+IQ2TEtrIPli6&#10;YQohRgBEA6WsiKmyHEBLOUZdrYCnQOhUFYwnKzAB0FXMANPVjg5zCfBoDUq8ya2hNVuFaVlBd6bu&#10;eK3ydjhqBEIFQN03xWWazDQCpGuA32WMRZYRBdhawMnHAqFLgOINbl8A1EZEATyXeOMUCBUAlWPf&#10;BaEjWr8zQ7Cg/Tj+XQCq7E+b/0n+r7JAXeCpWCaNtJ9iP7WCdy9r/Sw21B2toMWIjpVgMAKMielU&#10;RecImk4BSAFPyyrSRDWEEUogU4BzkF56gU8d+3iN6sEE1ktPfTfFGl2wtDIC6fuGWHkPsdbuE+At&#10;L7JOcwHQ/oJsC0DlOBcLOgazKKZ0CIA3APAVyBQA7YPJFPhswUyk0cpdznU3y9N+HSBZDKnA7ngl&#10;WlUAqP25/D8FPvX/Ut2oAOhsTTFrc1brYkEFxvmcQKWA+ACgthcDlICnBeYcF5APCGwKdM4AWue5&#10;nYWaArS7yCU4znCcq6H/nTYp3fZCfRngk0xQRuBzHvC6ACCdrisDgBbZo65fbYdFG+wEeNI7PdBq&#10;7k12m6ezRBXNw36igXwFmynQ+T05nN/AYL4BXH7FSvqdVtOA0K9XAZ0413/c4fOwmG8X++18swKo&#10;XB8F6E2anwCj71eG7XrdAZ6eAaB+z/e8Z9394xoM6ArfO9thQd9LwNGbmVbzZr7Ngk+1C72Yrjev&#10;55oAoi0WhL5bBqQuNtv5eqUV8NtmvtuBET0kqgnQ+c1Gtx2xomJPfyOu75+kpmh+Pxy27Ol74vue&#10;QdQslkaYUTZbSyVRZq8hw9xuzTX3pOdszTP3WKHfBUTe4SRvj+fYjmfEemr0vNtuJTSe58062b4C&#10;n8ucyC1hPFzl+STwqc8JfB4CYt1iCXf1fkBkmq7b7VKUmmMkPKBaV+DzNsBXmnBJcZTzq+v2VUAB&#10;CD0ChAqI7qrrnapNAVA543e57s8A1Lrg1T/v6YPfJopqBxB6bwkWeLHPrKAr7SV2rRrpTBwA0O8i&#10;0UJqPLJOeJqQtAmCBRUI9Tr3sR1thlTFacEn6/YPFcyKZEKq5WE8XfDpHgMxLWsEQkPQfYagrddR&#10;4DPwBtpOiCyFy0cRBSkAKvCZQPySVvCaNN5Tk2BGpQWNxkAdCbkjABpG4ozak9SEpNpOjQWghNDH&#10;hdN0RBZ4Piv4rLQrpjj/hqmuuGXNRwVUWhbQSFRC7mYu62aByqb6s5bdbIRlFPisxTRUAhNYKrAI&#10;e5nHFBGrlMcqPluRSgDJFHIwqxo+JuqItfmSjxmdv256JuleH/rUtI+eM1VoMQtgNEtYx5fWf2pK&#10;az41VY3nIfmumaaWy2xzz5lWYpvam08RP3nNLE0EmGW63ecHr5t7q7Hm7YMC89MXFebvb+vMv983&#10;mb9/VWl++7LE/OvrKo5F5heqNr/GHPTyDtpRDwA9QKP6/HYm3e2l5uevW8xfv+s1d7YLTEkOxBst&#10;UmHoY5MAoPU1N8zuRgERl53m918mzd9+mza//jBhHt6vM309gbQx8bsr/xTQ3NzoBTMcaIZ6Q83c&#10;ZLyZIre0q9OLDfWJGKbK2ihTVkWQe0UIXaSBoGwf6w4XGEtIgynMIVi7hurNlmT0CXHQwLQhVcUA&#10;NENxZ0WbDuIieqn3GuUBOz3byh3ECr2Ajnhe5LNxo0VEwu5hTEoEQGbA9MhZHxGJfhK2zx8KXUc5&#10;5NWrrnYkgc9IepCjiWJKIsRZOlB1x8fCpEYzSTBGaTTKpGRyGSCanBFIl3wkLCYAlE7tnELW+mR6&#10;xiXCBhIsHxZJywGBshHRMJkp6DlYlecWogHl7CYqjjMz9A0+gEg/ukzVP3+aVoczPKnOymTFxKAr&#10;7Rkh4Hm6xDR3p5jaDipAG6NYxcMmpqAnBIReQfdwKfIjcy0e5o3b9E66ZK4mEU1FjtjNVAxLgNAQ&#10;VvLB6EIDU31MAG556UGD0NbKMR+VDCuKjlY1pD48KbxIFLjhzdkkWaIyIwUARvVki0W+kBLFWgH2&#10;M4b1e5zvNTsxaGMiAaDSHgqMRpEVKqDoajSl7TxZdSaAaN3wgCT3xUBsqFbHcrBrVa6Vvm5HYDYK&#10;BlO3HwHTGorh6The6cSaXyDUGpw8ofSu6clWdXqu11HAUy9C0gKpls0dG4gPOLSaz+PueuQIgFDV&#10;cSqE/gbs53X0nLZeFMmArtPn3LlxntxZguhPAlGB0WMA6qngvELskkas6HEtp7SggEg7XHbZzZNH&#10;OeRtNJMimz4lJ/QUEU6AzfOnGRhRMaFXAbcCoNcxOEl2oHakjMggUwpbVU4PeTUGlVqODej+LBsK&#10;8KwDjAmIihHtYD2s1XwPq2J1yPcVYUKRqacKVowXfh01s6zkp2EuJ2ExZ2qz7ZpehqUFQKddj/NG&#10;pvB6RbPoTUraULGiqs1cwEQktlMjYKkRyNTHAqEaXafjNNKABTSeGr2Ban2/QuHDIo79JfRsC7WA&#10;Y4xT0+jj3OMU5qkJXMNaxQ/BhLomo27SABS91JESYQGoNRyp+Qjw2YlMR4BUa3jpQBXJNABAH0Gr&#10;OVoIw1ekbnnAJ5eHGa3UNcPFrNHR1+o4zDp9hMrPQVbr7ppd0oY+wPAA0oChcu5LSgCcIgBnDd+J&#10;bKgd8NmBHGCEIo7hcmQ7ADmxmgKWutyRSfwRYfR9+TCejBjQEdbeYkD1NTqK3ewlUkkAVOt2AU+B&#10;TX2/jm71p635ZNTIpKNqQt3O+gFuR+yrGN0ZtPCzNQTIY4hy9aw6aqwkQeYjRpenqCQVONXHYksX&#10;63E8N5RZELoMiBUIFZMsE9k8hjIB0Olq/YyiYwC6ADM630gvPLPSBjvaCjvaAlPK5bVW9IUd9ebu&#10;SLd5NNVvHk/DegI8v4CRfIER583quPlaQBNX+vc7mIhYr79eGnDMOTCdX6+MWsOOju9ZVb9fg8Fc&#10;6jfvADQ6/gCj+SvNRT9vjduPv18ZJMNzyIJNsZ3fsW5/w7r9KzSI38DCfYsx6DVr4RfoFAVAX5PN&#10;+XYOkMm8nCSrk651F4AKdL6arbfz1SKgFAD6drmF36PdAs2f9wDBm52A5w7+H6328k8HA+ZvD8gH&#10;fTxn2dBf9vk6zEyvZhttuHx/2nUzlRdoNiBh1Bm/R2j8QUu2uYOO8y4rdDncd5thNXkv3NHmoRFn&#10;Ox/LiCQ3vAtA3aOeT6t8jZvX6yZaKDpNYFT6TzWe6Whbzzrpeeek0gGfrNT5WM9vnXhKgqPr3c8d&#10;wHJq9rVuB4CqD97VgwqAauSA3x/54HwX+3kSgG7z8b2VHnN3mTIXmNcepDpl6NgjeU+6JeDJ3MCI&#10;JBe8cj8Vv6T5MwOq1/0PAJT3G3ShDiHh0XzCfgp8/nkEQgU8Q2+xhSOCKRINaISKXgCeEbQvxkDc&#10;xBN9mIhML4ks8mxIr1zyyrWCz4jxAYAi3QN4ugDU6Y4n2hEDsK3kZOIol4mjbCYmHFKKyYTAUgRT&#10;DhvOosJrbE/PsqE9i5fFcbdnACIFtLSGb6w7Y9qaz5qBnmus2b1NC+akUoBYBmt71VPm5hDcrigj&#10;jDvhbFGDILHKGs6YnjF/0zl6y7Sh6axhbV/WdNp0jJLpORNuxpejzdxWAn3xREzisl9YTzZL67wG&#10;b/LavZlsltFUTo35sIYPMltL4WZ/LZqVeoR5tBtvXj6AybyTZn74vNj845ta8+uLUvMep/sPn+WZ&#10;d0/SzRt63j+/HW2+uB1n7m2FmF2qNrcJp396mGq+/6rWvHlebh4dskWi+jOP/2cUGCmVHNRcNLAN&#10;1VfNzlqO+fJps/n9J0xU/7Vu/vX7gvn6VY9ZW0wn8okMU/Sy4XxPLGH6Sfx/U3HQl+ZdNJXFF2jP&#10;hCU9CUAzcrwJRL1p8tA0FpT4A0L9AWnoH1kpixmMSgC4KQ8r6zqfC7YsaXEZ4tziEFxbODh70IdS&#10;D9ZNiO44lH0rT74SAuKTUmAtY3GG4/gWAFWOZzRaTk1oGAwh4PMWDwodI3DTxdIYJACq1XtcPECV&#10;artUmKJYNI+RGG9icBOHsa6P4pgIvR6T6Gti0VLG83MyssP4ncMBlhF0nRJyn+RtHfIxiIk10okK&#10;kAqAyjUfSb5nCB2vAaEfUavJEwh0H6zAeao4/aniPMWT6GM0LUEE0HcPkdN2f9w8+nzePH+5bD57&#10;vWo2bw+anqly0zFWSjdqqPGFXf0LTrqPuZ1TANkzYRhUYmAwAZ9B2WhDyRsNzvI1wfxugan8/9Gw&#10;KropDHNSTAZMLl31YZjA/ENgBhFIK3rKl35agc9AYq8EPrVuiEeykARjHM4qIpw1hUBoPFFMcWSD&#10;CoSKBRUrGu3jfbyCd9bjDgC1IJQ1vO2PFxiE9dQIiAowaX0i05CAUzj5orodgdAoQK0AqEYAVPFK&#10;Vtd5wuykn+NWc7rh9AKf0v7oqDgogVLbHw9wtVmlaEhPglCBT5f9FAjV/BmACoS6hiS3GekYoHoA&#10;6PULJCdQ0al1vNWFkl+qUf/7hVOnWNGftgDUvV5HF4xeJmLKqeo8ZTNCBUAtyynmE2B5PHy/8kPV&#10;oKSv09cIvIpdvfip6jnJnkPfqvsxIZCz6Wgc8axLK2i3qVKnOMxVE0yZgGgtm4EmgJjW8nLKd+az&#10;umUlLwBqh3WXQKizQgZ8oQ0dQxuqmQJ8Shs6KzBKqP0iTMssOtI59J0aaTSl2ZwViPS456XjlPFI&#10;jnh1t2vdvsTt6LiO0UnueR21epc2VMBzHfZTa3q57ZcBnnOYMqapwp3yjMCnZpLn/jjmqpFCGEXY&#10;zwE2Ia7pSFpPZ/0uQ5IMSuqGd4Lp29CIC4S6ofQ6qrZzHCZzlPtAMwGwnAJkqkt+gCD/fu6nPuWp&#10;chwGtLuM5yhOfDHHAp9ikt0ZrgC0Ar4lcdBlaUC7uc+7+D16AbXjgDIBULGaApg6Coi6zUmWBfWs&#10;3fU5gUkBUDGhFozCwmqkJR0SK8ttuEBVLKjGrusBnWJYxbTa2+PyCLcxho5TM4kTfxpDpsYCTmQG&#10;MlRNwMjqc4MYofplShIzDCMq0DkB26nM1DlYzSUY0PlahzmVjnSRdfpCHQClsYKw+UpOTGA5G0ot&#10;+FziOrGfAp5zgFYBUc1qO+xYD81Y/W2YjZrsPBjvM58tjKLznLTzcnncfLXiMJ/fsjaXnvObjTG0&#10;n8OAPZhFrc03+RhA+QrgqBHr+RVaQs2buW47Ap0/8XU/bsCYAkq/ZQQ6XQAqQCrwqRX313z9+4Ue&#10;Cz41XwE+X001Ajwb7PELmu6ejVZaAPp2EUA6I0BaCStaa4Hnt+sdHJv4/Rq4DBO62WHZ0O930XoC&#10;Pt9vc/vML7cJsH84zaBDxT0vjeirxTbc6LDiOf5mvCAY+Uo8EU2xZhPJ2j5tROqL3wOIanbwU+zD&#10;jm430tVN6ckO123gsxAY3YYtFdspNlQreZVEaNwNhYxHR6zZBT5vw2QeEJNkn5e2eldGQ7YZGJi0&#10;hr+HxlNgU4yoNSDCjur6O8QwaW7LiAQTanNCAZ920ICKBdUKXmv3PVb2AqBiP/cJ1Hd0n8x0k9mc&#10;qDNbYkDRwt5dGTBz3FYHz59i5GNh2tIBPAU+NWqDEwCVEdOHRj+3lvmYlOB9yOl+d4Ll3XGNq06K&#10;CgYhZGUareG1jpcONJiMbIcF1TgsplhPgVDFLQmAxoY4LGgBueUCoDIhiQGNAWOE4a0QCA0lKjIA&#10;ckfRTGJA1RsfQ5FMEsU2idG8x2JsjiNhRwA0CUIpOZGWIbrf09M+RR5IF3wWAAvXd0kxLGTLLfSg&#10;gWZqMsKMDNLTPuhjplk9z04iNWq9TgPRJ+SGko0JiMsrxGBUjVyw8BQyv09NTtlpQOglU9d101S3&#10;E5XUcNmUNnjRPhRu1g5Lzd3PG83DF/X0steaZy9p33rdbBuXtnZyyewkLWEvySzOh5g5NKer88Hm&#10;aDvW3NmNNQcb4ebJYaJ5djvRvH6SZb5/WWi+vJ/MJOKUjwFkRpvdpesYkS6ZjfmrZmXqklmf9SJP&#10;1N/c240zLzAKPaJKc7T3GjnwZJMCopMBzGmASF2uKz1t9tYyWNO3mX/8PGX++/d58/P7UfPyGdmk&#10;+xVmpB+DbWugaanzo7yI5AHw0A1W+P60MkUASuMh63K43eMVfE4e4a2p560eMhtNYwnr5mzc3lnk&#10;Y0orGc2aOir6FKtu6OmkCzbuqLQsDG0l1XGN9Ci34O7lyTdAFVkvQbnV1ckk70fRpcpambrKsFBE&#10;wBhtVKUZJq0jLnkFsasZSPWc/jqbIVYoEsdwdLQYUMAlk4QrNY036yTCnUOproyIDiASinU28TYy&#10;JYXxQJMuND4lwOpOUzPQmsKGphBOn5DimJSiYtF/JADSAKM6RqPt0Nz0d0CnL8ynAGdEDPmftBsp&#10;AcCHOi710F+Gdi6jleb2fZyc7++Yn39/Yv74x+fmlz+emtu8KC0hXB+bbzF13fkmvy7RhLFuvxyO&#10;jjACUBICSxZCV3gMDCMP5ACAaHAGgDOTlTua1XAAaIQGU1IkEoJYDErhMKJh0azvAwVAibbwocNW&#10;ERKIp0MJ09WTTWdy0dxfoTwhIwk81xreHUX/CIBGAUS1+hWDaVflnigLy3jCGobeUnwTsVCASNvX&#10;ztjYDI95xpfLOgPVC4BuS4DW3iYg1GVAlelpzU7HPfWeSk4ArtX5yBGPYckFmeqrt531HiCq2tDr&#10;vAid7KR3Ljs5ny74FCB1GFHYUs8IgJ5c0Ttf86Gm072sr79G09FVAKLLcgqAalyz0km3/IfcUGlF&#10;nb54tSQ5IJS/KQBTjKfYz5NAVB+LAdXXCYCKCT3/sdqRWEfBKiudID7opkmLRGfMKr6MvEixoHYV&#10;T+ROPTrBOhi4phwyIGE7m2DilBfaA9AcKMO0UgQjCJAScBplLe6AKNjAakw/dTjkWePNaA2uy4BQ&#10;y4wCGgVIdZSTfgI9qaKTFJe0jDFCowB5GY7UaGQbjGA1LAgFYGrNp7B6HW37EiYINTEJtMo1L/A5&#10;T1j+LGv3KQCnZp5K0Tn9XqzdR2A9hwQ8syNZqUcxGI3YXPQCtPsylPfpMJ8asZ6dyHPa0YiLHXVD&#10;6qURFehUnJOc9DIzjSNJUM7oCMzlMOzqMOt0hfgPKtDfs2bXul3g0w4AcxhGVGPNRmhpR5EsjFTB&#10;FlYC/gCKfazNnUgm4poAcYpmGoMZnIQ5HAfMDQDwXPAowCkAKbAp0CnGU0BTgFPrdx0FYHUUENXX&#10;DAIyrXses5JMS0O4+KUnFZiVvlQ6U636xyuKPe59gU/qMquJjeM619k/W1MO0CQyiestKJXxCIZ0&#10;Do2m2FIBWTGnAq3zdTjd+d11tCv2ugrkGaQZtFRb/acuC3AKaIrpFACdBrDOAFJ1WWynvmark4zJ&#10;wQ4631vJ/HTMRp/PjznxSYwc7nKw/3JAeDwd7IokchjPYbta/x4w+sPmqI1Jej2HTpP2oG8AMS7w&#10;fAGg1HyzBOOJgUeu9q8Jede8mYPpXACESieK7vP1JIYjcigtEzrZar7Ah/ASt/abaXSfsKGfUy/5&#10;mKafz0aq7byZbbIg9POJGgBpOY1FNZYB1fr97WIjZqVmfrdOGNBe8+vtYQtCfzzACX8HIKzjXeo7&#10;eZ3/51Pc+Ucws7zeax4AcKfKozF8hcMs8xgFiC5UxnDSloFkRT3wAM4TgHS3mTYjwKg7ilvaIutz&#10;AzPTeiOmJMDobqcAqNNWpqpcSWak2T6gUemQjwUstW7XUQznhprN5J7nuqc0MWkEOjViQ10GVB/f&#10;ZWUu8LlFnugea/dtNKBywCuWSa73I4LslftpzUdELil6aYcV/MEU7ncA6AZVoduA0Tsr3eYA5nmB&#10;7xEAzU7wIzMawIlJ0wWgLvtpwSdNfho/ilQERG0GtW21Y6QH1SbMU8npegist+CEcdUx1bJyt1pQ&#10;RwdqV/AkxIjBFPiMhNyKY3MoABpJxnZKzA2Tj8ciK97XJII5ksEeMVR0Oi54NoSMwGfA9Y8w9X6K&#10;rA0JXthZm/+p1XsSDYgJsdxOIpc9ADQu/iPkgKzUCxWFdA2C7arp7Aw1K6vIKNayzO4um6mxUIxJ&#10;V01vj4+ZGIs0o6ORpqWZeEfY0jQAV2XddRJ38JmUIAmECXXjjOIw+cTw+UTAbXw2gfQdYWZ2q9Q8&#10;hlG8+5xGqntFkF91gFD+HndKcJWX4iLnuqdUs+4kmGmMSLP0zz+4l2weP0wx66u423fDiKGMNEd7&#10;oebZA4Lnn6WZZw/jzMvPM8ybl2y2lrzNUD9GpOnzgOXzZnr0kllWR/1igFlfCDBLhMjXoldNAHiq&#10;v72+jBioyos0ZX4CAP2LmR8LhiltNf/11wnzz18nzftXvebzRy046jE5LsLyE4x//wB2fgsj5FC0&#10;KQS067YiwVz+BP4rHP8YgBbhBC8gB7O41A8BqY8pqwi2UUaZ2WgpiBxKSbsEGLwIfYzIN50VNqv5&#10;vFw/U1oSagPgqyqjTWUF3de1iQhUE6CpAYMpGJAir9IsAIMXjH4DFlQjABqIKFgB7DLbeBExdJOz&#10;mcBArmeCg2EGQ8gWwz0cG4smlDdrTWRUCJFLgeSSopMkfsiX75deUlFPAqEJON6S0wCgaE+T0YbG&#10;4TSPIRg+BhAaB+BzwadW8poQKPZo6jZTYCTT0POIrQ0jn/MqoPMMZ3BBwZdoJEg0O+iSXr86Mj/+&#10;8Mz88P0T8/NPz8333z02+4czZmVt0KysD5lhYipaWW3UoAPK4v8fnRdks0GvhMGkBdMVToOSNz/v&#10;JmdWwQDhEELsI2BoowDJsakwoIDQeJjQKABoNCxoEGdjfnTU+tzAyKLQXMBoEDViWjMkE0llRdR0&#10;xofxhBTojCKKSSNWVOxk2A3HES+A6GapKT9NekwLDLleAFQf64VBY4ODWb8LfIoB9ce5qDNRmZuk&#10;MXVBqLvm1wpeLw4CVxpls9nb12pcGk5FK2Fesk1MMkLBAgbwO1n2k/GCdb2mHFJApz7vxnNote4C&#10;UBd8ugDTMp/H84Ep/TMAdVlRb0CkAKjmJNOpyy4AlUnpPwLrPZpRt6pTANQBn2I4AZ/unAChJwGo&#10;VvCWBQWEypR0/QL3o9bwAWiRQn0tC1pM13gVzTZVNN1UqDMeBlRTAzPYCOiqV4UngK0LANVFeH07&#10;mXZi8AQ+BULlkp8CBAp8jqMdExAdQ4Op0TpeIFQrecU2STeqmZeBqb4ANhQAiXFpjhW+BZwAT7dK&#10;037M7drAe0ah1tKRyek+z89U7JI0ZgKoM6yyF/m50q8JiE6SWaoZBxQOkuvZmxFqpwe9tqabcOgu&#10;2km6UsJND3pXgU6BT7GgOnZQhtGKvEZA1HHIKys01gLPUSQJOmqNP+z5WBFPgwUwrERZafrJaNR8&#10;AKEOAO0H0PdLC4rLfbgcoFgOUBRLCUAU0NQIYMrRfvI4zEp7BPZQxz5W3Fqvy0Sk1bpAp20jgvnU&#10;un20EhDJuCBU1+myjgKqAq0CnwKh0o6quUjAUyDUNhhxWUeNwKZYTjdKSrmmik9SrqnikwRAp2sq&#10;LWCdQJ85V19l9ZkztRWWTZ1QBBVsp66frS/nb1lrtZtyvevrFrh+Bk3nLCt6AVCt2F0AKvbTvV7a&#10;U81OV6O5x9r9zhC1mug/P5sWszllXs7BfHL8BgD64/YikUlkeMp8tDxq9Z3vlgfNm4U+gGQvlxVV&#10;xMp8rsN8xbyebbfspz4nICon+9t5grOZV9Nd1kX+mpxNHQU4X03wPYBPHV/QxvMlru8XGGE+I1z9&#10;SyojX7GCfznWZD9+DMAS+PwS3aIY0c85Ph2psCMQ+tlklXkxW2cB6NfLMKCs3H+C7fz9NtWbMKDf&#10;EdX0npimr4lv+got6Gtc9N/sDZm35IZ+RWj9e4LsX672mO1OTvJ4zxsrJj6NwPJZpGhrjSlsDNIo&#10;f8iyIPSQraBYUXXBC5Bu1Cfb9b2OOy1c78n6VN7nVhvazxbyPwGgtwmIF/hcQuKiNfsRHwtoaiSh&#10;sfm9Ykw9APQB94XmJAsqEOrqRLV+lwznzwDUZUAFPAVAFbd0hLN/F1B/NNNidrn/xH5uMLtoa4+W&#10;yXyd7zILsKUtbF6kr/RBquZl3e/OuABUDKhGa3h7GTe8M5JUQRhgStLlDw54J5vazYR286T1PqP3&#10;MYHPAN7zdNQKPpyilnC/Cx4GFGIMABpH2YsAaFrcLQtAM5G0xRNzmEQgvfSfcsBrBS83vGKYgm5+&#10;ZCOYQmk/ig4jfgngmQomSMYvksCGNBWyTQ1I6oAPZZUcjf5RALS+EYC2UmzWNjjZ+ZzH5lc95v79&#10;SjMzE2eKiz+CgMOY1BNMrievZ53BprDkHFJBVVl+bNILzphoWERvgJiXSDBu1xsSLICVdRQMqya/&#10;+pbpGEkyh4/bzKv3Y+bFt0Pm6ZdEnT1vNI+eo21+x/PiTb15hqP87gPIh/kA09d/gbxNDEXEG+3t&#10;RZijI06IdkLM0tJNjkHmyZMU8/x5qvnuxyrzt3+28fvGm+npS1STh5jPuP7ebWKb1jihAoROjV5F&#10;s3nWFKNvFWhsqjxvVqfjzBbRTkOd1y0A7Wj41Dw+yjU/ves2v31Hbu5n7ebzB43m+YMW8/Coxtze&#10;KQX41pgf3nabv//Mc+YJEW4L2aazNhhj2EfIJE5qQCuDCTcNMaXoP4vyfQCQPqYQnWQqgDM/B/Et&#10;sUZ52Tehka+RzwmTgy40lVW2QGgBT74smL809akDuhLjAXvRsI7kiYZRTemrvlXCXwU6A6HHNbeo&#10;pJTRxhsR8aVL6CYVNYS2Q+PHOjkggIB3fxjOUNzxcZG46KPRjIYAXgGgdJ/78/lAOtSDQ2EMI2AR&#10;iXqKRiMal8jXE2sUC/OaSAtRAjrLlJSbaC/IYgQU5uNGV1yTHS4XISYvK4vh/x6HJiHGFGJKyM6i&#10;HhRTwkAvDRHEgnz18p55/eKuefXlHfP+3VMaBD4zb17dN3cOl8wGovsdIkMWEMZP8YI6MdtputDT&#10;1HImW0qUVVpxJGc25H/Gw0Ty4A6g4isU9jWEs6xY7qsYWpTiWMO7ExvvzVkW7C4ANBhNij/xEAKg&#10;QbfIKrtO3RX1p6loZ+0KgTPMQM4ugzi7FBuqDvJQnpxaWYTfRBvjS4wSI4bSqfF0qjLVjqQRIFW0&#10;hQLsLQD1VKfpjFVnrwKgAVe0ile1JC5DdIwasaDSmdrgeQ8A1c9QP71+hoDkNVbY0nMKgGrEdgZg&#10;aNK4ANSGEot1BYC6INU9aiV/EnzaFTyB886ojx4G2+pC5aB32dAPWlBXFyqw6gUI1Vw976zhFb9k&#10;I5hgQS/S+/5/xTXZmk765C+eueD0xEvnid5T4wLR09R1nsHp7o50oWpRcrWjctRfBoh6EWqv+zfc&#10;h7NwHrupOOIL6A6vJj6nmkDycgBoFWCsBhBWRTxRNQ7xSnTS6o5vK6RdB/awCRZRTOgw4NMBogKd&#10;WiOjhwR0DuM8FyOq6yeIZNK4OtEJOtmnqwGQ9cQ1MbO1OKsBojItLUjnKQ0oIxe902iEbhSGZQ2g&#10;uSdGBW3YErqySVhX5ZE6X8ttoqGcJXJJMyGzEWynZljPHX7fTt4AusgHFujsZB3WkcQxOQzwifEH&#10;WY3W7r1u/ztaT2lDBT51dCOZLANKi9J4ISt0wGcPAdMCoGpZUs6oDE5iQR2zE8H1GIoGC3GQlzj6&#10;UOlBh8RswkyKlRyrQsdd4QDOPgBnPyyijj0UX3QD/roJnFcDkoLnB/mcxn4tALRbznW52VWf6ckO&#10;dVlOre0namAxuf1j5pOfZ9fxAqDSgebBfAI0NYqMEqhUbeYIzU3jCtLn41Ham3TZBZ3O9Z4BgI4x&#10;44TLOwC0hL8zLGk9GZ/1lZx4AECVj0ru5yRxS7MNNZyIVNh8Txut1EgDUmM1UV60IXkc7nNN5Wax&#10;FVCqdTxMqJhPlx3VGn8e/eguzvcHw912Hg33mM+nYSLnx1lrjxHQjuN9ZQZ3+iyr83niiljDYzr6&#10;ToylWFBYzHdEFL1bAsThoP56Eff5AmATx7oilORq19eJ/dTo61/P9NgczZfjrNsnOgGbbQDLZjvu&#10;5Ue4wB90lpv7ALEnBKg/RQOp40NWz/dIf3hAMstzwOizoUrLiD6mD/0h27n7fUX2+HysAta1EhDM&#10;Sh4g+t16+7EO9NttGFoMRwKgL1Y7zeeLrOsJpv+W+s5vqO/88e6s+eHOjHm+0EKaQBp/r0j0tzHI&#10;W2KQnYRR2BALmwkD2oQutD2DnE/qB7ty0IZmm33A6UZNvF3bbzam29Yj1WtqdokyVPSSDIJ7RBsK&#10;iOqyGExpPAU4l9GJziqLFPnLOmv7DcxO292YkWQ04kRR7nfV79o4NpVQ6GOApz6v4waxTpb9xIQk&#10;HajTD19l9mCStXa/PdViRwD07jwxW8gZxH5uTuKOR1t7sNhltqbbzCxmp0Yi4qS3vAEAvXqCAXV0&#10;oNKAOrWctgeekRb0GIACPG0UE6t4f1bykoR9kIh9yKl2jK2s3gVAea9RLJMY0AiKbGLIEo8iO1sO&#10;93g2qnb9TmGOAGgqsr8sknKSotjcBZ3DWORcbxuQKLQJpmTHBtHj6g4l+zOSbWUs8ruk2HMAUIg2&#10;ZIdiPtPwd6gDPgKQGAhgjAOAFuQrcimSNXgV7T515uff5s2//mfTvHrdTRh9Dnnk6D2ZtrYAOt4D&#10;TFdvGBvlS7aiMgbgGQcQVWh7IABM4yv/CBLAiORTJrvc26QWnTPZFZfBEEFmZI5igrvIXj7rNfcf&#10;d5jnL5CsfEtiw89IWDAJff6CtAWY0AX0n2OTPmb/KNncf5BB7FG6jTm6AyN6+y5A9na8ObybyPo+&#10;znz1rsL87V899vNTMzfMvQcp5ttvqolcgmnfT0FXGmImx8SOXjQtDZ+YSrSava3e5nAj3ewsUxfd&#10;4206yPzsb2NtPxdtnt3Baf8lQPlpk/nmRaf55Zshe3z/ihPLZ83mp7c9EJ2bzJb5H1b1rx61mYUR&#10;pGSwvMcMqIBncYGvBZm5OLfVf1pEN3oOTu4KHOXNmI6qccO7YFQgNIve9KJCQB1RQ2mpCH9h9WKI&#10;RIoIO4fWE7o7DECEnjEgkAcRANQ/iAcQOg3bGQ+AukrY+pVrvGFj+LlyhcgGXG431IOOocbf3xvm&#10;FCYwkHD3MNzwkWhNwsnRDCPCCFAaHIKRh5VmSBgGnghf25akuKYkWJRUol60jk9M9oO5JQssJwTH&#10;FWvPMt7ceZGoq6UKsQFXKi8MvT0FHHnD6SwgKBbNF0/2TbRGd3BxfvZwE43DffP966fm9fM75nPq&#10;38zffjTmjx/MV8/vmcPNOXKzBtBbzJojApMP9+bN7vaMWWbttLYxDCDtMIPEczTSapFG/FKcGM84&#10;nii0JcUmcEbGZWWYhoWh44xBI5hwHV3JDfQmGJIiYDR5MgXjzBP7GcIZWxgNSQloaKX/DGH9IADq&#10;D2jUBFP96IBPJ7oi0oe1ud91Gh8A6KzibUA94NPVZ0qTaduSPOMCUAFPrUv+LwAa508tK5FCYkLF&#10;sIbCaLojcBXmi9YXECoQ6QXA0wh8CnQKgOqyVvIuANbvoE5gG0rsYUB1dLWh7ord1YSqh17jAlAB&#10;z5Pu+JNGpGMGlBX8nwGowudtAL2YSrSgAqH/V16o2xfvAlAXeDpHVvGAzw+GJAeI6mNHL0o4vScf&#10;VIYknemH3ODF0J+/b1iAyYLZFwtaA6MmJrQsNdqu5BvQIdbD/AmENhPaLgCqvNA2NI4CoIOs0WWa&#10;GeSyDDQy1biGGplrxJC6AFQlHDeFAAD/9ElEQVRmJV2eZM08Q3j8AkHyc3WKcKLJCDZUgFNgUmH2&#10;K9J5YkCywfKAzXXe2FXnp9mCdREg1TpfAFSjrM855X7KaMSWYFjMI8UUwzCSo4BAmY76SL/op15T&#10;o9V7fyagE7OVrePk/9l/AoC6q3hpQ2U8EvDUUcH147CNYwWYiFjbd6fiPgaQLrA+V9OS1vCjSBPG&#10;AOUj6D+HMW3pKEOS8j7HYTtHAYKKZNIqfFR5omglx1hXj7K6HmGVPciKuw9A6ABQ9J5ELPUTbC9G&#10;tA9g2o/TXiPQKfDZC6tpTUr8XhoZjVzGc0Tg1qMBddfwYiX7WdmL3RSz6TKcApfqbhcAPdne5LY4&#10;qcd9qqLcU6cphhNXOnWZU+ptrycSj8vTXDfLZYFQfTxageudy9N1fI5xwCiMKZcFSN0weeV8zsCO&#10;CngutbF+B4SKCV3rQOvHyl2zjulI6/r9Lmolh7vMs3EMR1OEvs8RtQT7+XZ+Ai3mBOtw1vGs5N8v&#10;E6W0Qg4mJqOfMCD9JBAKyHy/xBp9EUA31w4YRWsJiyYH+3s0nwKcby3ghA0l0F0rd4HOz4dbzNN+&#10;gt4BoV9NdbNqbzXPBqgdZB5DDNzrqDS3yaG8iynnMWD0MS1BD8nFvI9c5AiJyB0er3Kh3weIPmTN&#10;/ID8zrs0Dt3uyrMg9PlYFev5Bn5+g3XFyyH/3SZv7kvNGKdaCdRvIVKqzXxBjNOX5H++V0PSPRqd&#10;AKHv6IrXvEIPeYDnYbkxFWCYwvNB8pBQpC3xsKApxwD0dhctM9Q+P+wtsCB0r4lWGL5nCy3oHgzo&#10;Ie89AqA2dB4H/U6bAzwFQg8AkAKfrrlIpj8BUCVbCHyK0dzFKS+g6cQyofWUc94z+wKlfWhDxYCy&#10;gt/k6wVAFcO0PQg4BaDvklyj0dpd7OcBeloB0EMYz92ZJrNF5OLmdKPZmW0ze7jg18lcneR3quME&#10;VFrLW2j7ron59LCg6oMXAFUfvECoC0TdTNDjGmhYULftzhqTJNuy4fQqMlGZilui8iGM3hasyPvg&#10;e8UCULGZWq3L4Z5AsYt0nJHI11IgvzJ5H01kA+sC0KggiBmFz5P/Kcd7qC/B9AHUeMJ8xkdp/X6G&#10;anBYT0xHKaTiiPlMSjhl+9/DAaDBsJQpAMiCgvOmvz/arLMi394rJ8eT+DBc4F+9IZ5qI4/ox0um&#10;rJJGoU4kRUxzRxB97udMNFmgKaza0/PPov+8iKM9whRWBtGISKEJK+kgfk568RWTUnjGpJegFW0C&#10;j1V40Sh0DcM3esr2KDO3lG+O7lUCOivNc6KPHj0mlus27Pk2j6cdwOdDHt+Pcs2T57RroeG89zCL&#10;2ktMcQ8yzdHdNLN9kGAeP8sHvMJQ3kvHyBRNTme2efqsgEglNMs7SWZpIdgMkw/a2UbgPsH33VRq&#10;jvTcMo9v89hdi2X1fouOeZqdpoPM2myEebCfR/c8z817FeCkBvPzN33mxzewnj+Omd/eDZi/fz+K&#10;SWnVmH+vG/PPNWN+WzG/vx03//X97AcAmkuDUFa6l8lM8waA3rLHHFzkhXSsV6BzaapPMDWs2kvJ&#10;2BQwLYD5zM3xM8VFuOZhFtOpoUxjnZwQx5tsxCX+aNRl8UAICoQyZ5Wtiklf1XKiYbyFY+0qbN7l&#10;q58w6OZ4kF6hutAb4KS5ySr3Fuycvx8ucX9pSP0sCI2MCLMTHYXzLiLEs6YHoIb7WgNTXFwQ8oBI&#10;5AHRTCQMLQAa8FlaDMOJO14Sgfpq6u84C+0DfI4PlZh5tEErcjXyZJvhybiE/uXLByvmi7sr5hma&#10;pm8Ant9/9sC8vL9nXt/bN+Z//sn8y/z86nPz4u4erQIj5sn+OrlZB+bLh7vm1bNDhLh7BLlummVW&#10;SwvT7QiUy001FYvlpTQ9FYTDGqOvZe2fne7Hgx1AGetNywLNDUQzZcDapmOqSool5B6pQhhrA63e&#10;Q29d4CwPkA/4jAsgFkk6GK0jAIsCogKgYiWD0HLqGAWI14gJteykR6cpwCmwqTNR6T7d2k57nUc0&#10;7gJQp1ISFpSfEyqtKScFsTDPArbSl54EnwK6kQEws6z1BTbFfl4jishHpicyR/04w9X1Foiql54R&#10;E2p7gT1jwagimhTRcSIb1AWiHwAo3webKWDqMqAfWFDHFa8R8HTX72I//8yACiiKrZTR6DgblJB6&#10;x3wEQ2qbkpyPBTgVu+QYkcSCOn3xLuvpXnYBqG5bRqYrygPlqAYQnQBEwOonhNLQgZwkJ5YzY4xI&#10;ZRkkSsAI1hJe3oyLuwkXfGMea3e0jy2YkawhCd1jN4BLmtA+2D0nwB7gI3c3o8tiRqVzHKMmc6JG&#10;7niMLBzH+VhHgU6t4m1kk6KcAJLzDazbceRq5JyfR0e6giliC1ZFbMkSJgldt0BcjGpAVQcql/0E&#10;vdgKnp8A9EqfaSOX1HgEYFbwfB+SAVu1ieFIofNuvaZYTzdiqRvA7XSb839QcHs6ZkYMSL3cHxag&#10;qgmJ4yiRSwKtYk37iDQagYUcAwi6rvjxYlbgmIc0EyWqAIX1JAxekUwaJ1KJdbvMPqzMxWqqZnMU&#10;naSOQ2gmdZ164cV8HtdvHms2nTW6G68kgCmgKfCpdXyrKjXR8OqytKDHBiR+njJJnXB81u4wn+qu&#10;VxORWolUH6reenXY67rJUtjNYrGfqhGlXrRM4BPgCeBUjeasetvpb5+poce9rt5e1nXz9Q0WkM7U&#10;1bGSp/udy5O0HAl4aqZqWQ0CSgU61zoJl+9sMjPkfi4AMBcBnwKgKx2s6TtZtXY1oBVEZ9bfQr1m&#10;k9ntps2nl5UaeZ+fTSj0negk6T+Zd7OYhZi3rOTfTsNgzuFUX9DgXCeU/Tsc8t/Owyai+/x6RkCy&#10;2Wo13wmIsil6O+2s178cgckhRP0lq3Wt2L/g8iOihh5QA/sZneovR9vNF0Mt5glVk7ruXluVudta&#10;zpGsS3IxH1FJKfCp6wRK99E1H1DUsMsJk4CoQOhdQJ51p3NUmPyjwVL0oHXmi0m0orjlFdn0nggm&#10;hdPLZPSUzz3jui8xML1ZJ9T+kN74O+SZ0or0mmD616zgv1hoNY/GCHCHwFjECT9D/N8ietAdMrSX&#10;ITq2m1Is+/mAXO2nI2UW9D4eKjN38AtoNS8AKgZU7UcaNSKp831PDWZor+WCV+e7AKVkL6vosFd5&#10;birZQkdtKCSR2ekmw7ODOKUejEqE3+u418vvBSjdlTsec5JzrDDrrPOl/dxGLrY7DIOHlvVgDBc8&#10;lxW7dITmU7pPm/sJ+7kD8NxGA7olIMrfbmuuzawCUqcxNdVy8psSfZP3kI8tA3qNHniBT3/ejywI&#10;BYD6kA+quXXJWcHfuuxkgWr0muiOfe3Xat6zkleW9HEFp7KstcGzJqQPMUzyQUiKJgCazHtlcjQE&#10;CUxnHMRXGrXXqbFsYolVighCaheqCmvqtZlQwKdzmVbBwE+OAajYz3Q8LhkptCAlEUJPxndGKmA2&#10;EcMR5ps4VuS52Z+yYj9nhoaj2HpmmFWc4Pcf8ph8UGnuPKiGcCL5p/g8CUDn6YKHAYXlK6++TkoP&#10;DCeax7zSC6aEj6ub/M3gOEbE4XQiJdkAYtIJ4fbTC65gSqICtImNcxnv4Yncj8gD/Il7VAtRLp9v&#10;J9JocTmFFTobgHucYD0oNZ99xsnX/ULziPzOzz+H9X+MjIOszaOjDFqXimwH++07GWZtMwawGg84&#10;TTdPHuWbRw/yOMK+bydaR/3E2A3T0/kpGaeE2fecorL8gpmf9DWby+HmwWEyus5Qqj99zOI0sU8z&#10;XmZx6iZGpnBzezPbPNznZyNDePmEqs0XTeZv3w8a89cZY35fMubvgM9/Q+D9zxGg8xHzmOu2PwDQ&#10;RGVlqtISbWQyjvF4xLia7PSbJj+bViHig4oJeq+uiLQgVAA0MwPXPM7uLFbMWr2nYqRJoqEomrOO&#10;SBi8AGozxX6GhMpUg3YPBu8mmg0ves4vXqVF5hIsEcHqAqCXeZB6seq9hvHFG5f0dWkJb2GS8SUf&#10;0wNAY6KJY4qRsSkOECowGoxpKRAAijkJA5MalhR0r6zRFFZ/WZmhFoDm5YRakFxMTmgZZ6iVrEmq&#10;iqmv6oMN4oVoeZQzf0L2l0d54nKG/uMXe+abJ1vm28e75q8vH5l/f/vS/OvdS+7In4/vMPPPvxFr&#10;8Iz1xIB5ukOl3NO75uunR+anV4+hmHfM2lSXGeesfIp2iQleACYRbc/h1hzhbLyOdqninCCewHGm&#10;piTWlGPWqkY7p2MezG1mUoAdNTuE8+QKQCMrt19yGJIC9K8yHmkEQgU8tYa3DKiikTwANAZHfEoo&#10;pi6YUDnV3ZpOgUatMgQ+T4JQfexqddwVvAtA/blt6W4EZp3Bac/oNnVbuk2t+sNhrLXWF4sp9vMq&#10;geyqz/RlxXISgLoMqMCmCzpPXnbBpytWdwGou4IX+NR4Aw5POuY/XHYAqBtM74JPF4C6DKib96nQ&#10;+SsAZo0LOF0Q6piQHMZTANSJYxIA/dicPvXRMet5cg3vMqACoFe5TS9lmyIp8AOMiyGODQowqTx+&#10;s+No/sKQJCa0nOzLOjSF9eRC1rKWbgB0NuHMrgO8NVg9aBxr+FjAKIYd2L1uVtKdMIE69gJaB8gI&#10;dTSOGGwq0RFWY6Kht13h6kOljmt+vFyZls7RiWxCu+kBoAKdi8rzBGiuioEBgLrgcwaN5xz5hPr6&#10;kyB0ktzQUdZwowBi6S4FOntgQfuJNBrIp2I0h/xLmNx25AQaudyl+xTQ1Azwfz0Gn0gRuiihaE/S&#10;6h4WFBCqsW1I+QBKjr1pON65n4ZzkBwwqqBUyLpGIewaNQSpltLJCWX9rXU5dZ5qJ3ID491ud6dO&#10;U+YjNJiAUI0u63p1vHfRPa+edxscL+OR9Jxkdw5yu2JUBUBtoLyillSh6dGCagUvgOq62wU+FZZv&#10;25pgVtVZL8Ap8CkQOg9zuUgl5kxFBeCZtToAVDNOb/tkeYU9aiYqYDar6+wIhGpmaxvMYmMLoKTZ&#10;znQtoLS+3gLRkwBUq3gHgDZ6ACjrdoDngphPjmtd9YCTBo7Ijjju9TVjPGo3D0Y6zJOxbvN8vNd8&#10;gfv95TSrP0Dou9lh8zWg8/08LOcCxqG5IfNuZsC8JRf0DQzmOxjNNxPt5jWVjV8R0C7DkAs+35LX&#10;Kb3mi1FW6oDPF1bP6YxAqK572ueATYHLx92sGTsx0gAwDxsBaQ0AsyYag5pL7cdH9KHv04e+zWN+&#10;k8f8Os+BTfTNO2wAbmOcu83jWc1Fh6y3b7erg91xqYuFlE7zCAApYPjVYgsMKL/nSqd5gbFULOjb&#10;ddzwRC99jwb0BxqSvmMV/w0d819T8/livtU8nyKaqI9oM1jNeTSg0xS3rNbE4YqHIatLQP+ZAeNa&#10;YJ5Q5CIj1PPRGnO/l98fwLlBo5J+F9sFLzc7ms1DOdgBng4AlQv+AwBd5zqVTEifrU2Fthaq3BT4&#10;XCOxQpcFRtUFb4fthYDnJrKEDa3faVla5efoqPX7HjrZQ4L1XQDqhs7L+S7wadfvaD83pQMFiK4A&#10;SpdY08/huBcArcYYqbgj36sfWQB69RMHgAbKcGT1nw4A9YVc0vHGsQ6U120P2aCjRtswJbJoxHxq&#10;W6Sj6y+wTUgeACoQqkzQCN4TBUDFfuYkIrHD/5GB9C4FE7HAZ2IkMkAAaAwbxthw3r8AnWEB6PGR&#10;tQX5fMzlT+mQR9YWScIPld4OAMWIDfDMTONyyplj8GlZUJjKRExIilGqrLpoGhqvETlJveRykpmc&#10;xmw5ih+mFiYWpjOUzvTktFNI/GTkJmuclXs031tUeY2NaLBp7aGqc4rXFFbR+bQsRid9ajLyqQVv&#10;ZP29jAZ8qcDklhJ/SOb4NTSqV2FIr1zlyIiNraq4BmDEVPS01nyDBvOnH4eQCjaZL57XmJdf1Jsn&#10;98mh3c8294/yiEZqMj98i3nwQbGZnQqmivwSrZDekGPhbHvprl+n7GMUqVTbBchGopIIkW8ke7Sz&#10;nR53AOjOeph5+Vk+7vY4c7hN1NOWv1nHwDQ7TuvT0CWrBe1rvcyKPhUiDt3nnVzz46sG818/jrAx&#10;XjDm13ljfmL+ew/8dJ95yjxhHn4AoIHQy8FBHwPqzgJEcWhFnudMAKMRFZJFecGWsRNzV8OaobIi&#10;yjKf+rgAHWUWjvMkzD6JGGji+cMLfGr9LvYzMIiGHs5OBEAFPK/B5p3DNXeGtftZ9CEXLgqAYtig&#10;L/YqjrgrnBl5A2BuwJTdlH6QEPQgP3rUA4leigynrz7SJCclAETFgtIshFEpFGOHWFBliMYrnonM&#10;0ATcbwmwiAmcCaXEIyng/1IE6KuEza1mqgpDaAxAg8YMIAjXTCjDbaHd/PGSO+rHZ8Z8+5z5Etr4&#10;lw/AU5f++rsx3783L/a36MMl/HeB8OTPH5lfXz423zw+pPaqz3Txxj/B2fksrRXTnMFuTtGhS5/w&#10;xkwb+olUU1MUaZqIrmnnTb0eB28dFaa1uHhL0dCpvSGfN+xU/j/KOtNaPRqnuwwscYHklirvE1OQ&#10;C0CDuO/CAO7WnQ6TGQYDqjW5cif19VqXO6G+rC5YlWukpXHORjVaEX8KYEOzozYLLrsORrGhAqBi&#10;QV0QKzbVAllAqV4UVI0WqrU8K/jgG96W9ZSTXcBLLKhAqK5z1/CuJvTPANQ9A3ZbkVwAqrWMeuot&#10;64mG0x2FvbuB9X82K1m3PPpPgVC3K94BmLjUtXpXxifazPOEJuvxdxGjkOYCjOV5oqg0LjuqowDn&#10;WWKVbBC9Z8V+ijN+F3gKjDqaUH2tA1blur9ipQgCoI5hSuA6wsfHpHMiVZBMRm5cmClMioYBxYyk&#10;aCZYwUoawARC5YyvgtGvZu1cg2lHOaECoR3qEWfaiW/SsQcgJDe39IduhqWOTgOQ8jCdMPsRAtjH&#10;tDLHPCAmU29iiwDOZXJCVzBALGGAWGzGIU9szBpmOh318RxB2wtNAqDpHiBKiwVRT5OE5auhSVpL&#10;mX16c2Ew5XSHvZUOswdHfydr93Zc7x2sz7swXGnEeg7mAxYx/wwRMN8D09kF2OzCaKhWHx27yUjt&#10;S8dklAW7mouznGNvGs9VQvzHyOCcwLwzlgfTywpbl0elrySjcxTgOIbJRw1Biiey/e9EFQmAum1F&#10;3fzMLq5XLqdAo1bzqt7UKFZJQFW5nW42p7I63cikAcDwIN+vxqJORUcREaU+eY0Aqdbuuk0xoQKg&#10;yvgc4PdVPag6621/fWGBmULXqeM0a3b1tC/Tx74IeJyvhu2s5IQVNlTgc6qiku+rAKyi+6xAx1nb&#10;DOPZAvBsArQCPOtbyX3sNGttnbBiHZYZXWxschhRWE8HhPK9mI60cp9vptGolbpNgOe8dJ9tbH06&#10;qs1qNy1HgE/NTg9mloFm3O695rOZPjSfDJe/1IxjEBrrgbnkOEqP+hT6zmlW54DOl6zJv+hrMJ/B&#10;vn05UG++gI37DKDyJYDlNdWNb3FpvxMTCiDV9U8AS5pnfL3mcVc1H9eYpz0ATlbs9yhYuINZ7jYA&#10;8wiguQ+jvw2br9kBbO6SZbrJydYWofo6bvCYX0Pzu0rqwSZJB2JCBUCPkJTsNWQSCk9EUjPfTxyS&#10;wN8SZlEZge70oAsdxJwE2NJ8OddsAeiLefJCaUtym5IUwaTazu82OAJA3610IUfg6wBqApgCs/MQ&#10;G6u44Q9wwh/iiNfKXWynRsDzyVCVeTBQzs8kXYLn1pHC6wU+MRMJfKoYQsUPikBT7a3C57d5H1G9&#10;poCmQKbApuQzawDUvb56VvHEM7XDanLfbXEfbkN8aHb7WKtDgKzBqmo2cdPL9S7jkbSf+4BhAVAB&#10;Ua3i3eaj7VEyQSdwwTPr6D83dEQDugRDOk9E0yyOeq3gBUBl/LlJWoxW8F6nyNLm/UMA1M/6CYig&#10;Q1onACoG1AWgApwO80lHPO89qum8hdnVcck7iSzazCmWyX3PcUCnpxHpphPFFIZxWQBUv0NOClgE&#10;w2MOxud0cIhAaErcVRuppImj3SjUn2IZQGeQLw2G/qcAnwTPh6P1dF3vrOBTKabJTr/EFpiGxPSz&#10;gNBPINYw4sCAav1eSKRSUdHHyPk+NfX1F8z4RJgZHgmwwfAl9KDnFykpCCwFSAzFvJOQ/Cmxjx9Z&#10;ABrH9XlFF0xbRzjr9AjT1hmFOQnPBwxrBLefV3KdanPkG0eYdY44iVzIJ3cdnBOLkRWN6EW0tucA&#10;+peRN4SiR62p9DJ7m/nm69dd5refkIh8xwnS2z7z1RekSjypMw8PYf5389nKNphfvu03L5/yWFmg&#10;CIX+9lxAdDXaztZqVu0486v5vSsIza8GgPawdl+cpgt+NdLWfE6PegNUg3G2B5ptjpvLOOUxNs1P&#10;eJup4WumvfYjU0sz03jfJXN/L5Gop1zzt286jPllApZzGbwECP1pGukiTOjvi4DSLa6HDf3HCQbU&#10;RyLYkFOcAZDzmR1gSsnSrKtIIDQ02tRXJgLeQqikCjblxVFMBJ+HWuZYggMwOxPjD/FFWr1L+2kN&#10;NEQvCXxq/R4ecd0BoORZXiF76yx35GnuxPMCnjz4XAAq8HkJZ5wXmkCB0OtoCX3QD/rTRa4JCQ40&#10;EeGhFoDGxUYDRsP5GF1oiBjQAABooAWh0ehBlTcaE+mFmw3jFCHvaQleJo0c0AwmJ9nL5CZdZeXp&#10;Z1rpa++pjERrF8SEmPX+UvMVOh/zEwD01xccX4E4AZzuv/9mBf/VC/Nmd9PMI86vICR/ghfyp/QU&#10;P6OzeJoXg0qy0eowkMzwYrHOmf4KL8D7qjDDMb+/3G16yYRrKOENlhfGEYT0rTBJ9awy61ih1rBK&#10;LYQ1yiOkOzuRBihSASJgO+Nx/SeQDqAVuNhNRS0JhIr51ApeANS603nyBgMqdVl6Tek2ozF1Wc0m&#10;URa6rBGo9OWFwgWfN2CjvfibaFwA6h4FQq378ATbKS2jWE8BUZ2lavUe7ose1+cmrkL0u6zdBULF&#10;gmp0WdpOVwdq3fF/XsHzt7fOSE8z0nFchw2bB8DhrBfovA6wOwafVj9KlBdfI5An97yr+XSNR2I+&#10;BUJdAKqV+0WBT+YcockaAVH7Md3uMhJpbL2mzQF1AOg5Mj3/oyVJQNTztW4w/UkAak1ONpTeMWS5&#10;7UjB171MRiylCanxFoDmU9GZnxhh80ErAWjSgsqQ1Ai4bABk1gHeBECVEaoOeQHPTkCVgFQH7F4X&#10;7Jsc3a7m0I0BkvZRIFTgsI+8TLX/jMqtDngUmJypS4MtS8cJTTZok0AmjCiX3Y9XWQ8uEhcz18BK&#10;ETA6z+NWTOgEtzFaBqCFTXWjjgRylVPagfSlDb1nawZB8zyOWwHPLbje2/j92zAfaXr4/dXNPoqu&#10;UmCuF3azEwDagRxBI0AqYCqGsy8T008a622mJ13re0wfRBcJdI7no6kEgE5i5NF1AqACqoNZ6GMx&#10;eKkhyN4OuZj6OWIvNQKIYi4FGPtZ3x+74z2u9ePPwaz2ApQdIMp9mAtgFZvK6HdWj3sv932/gufV&#10;7w6jK3ZUYFcMqX5mN7+Pvk/d9epjVz/7dCkNRGVEkxQDSIv43QGmWs3PsTYXEF2GwbRsKCt4gdCx&#10;4nLYUxzwAFABTs1cdSPMaZOd5QbWok0dlgmdrGTTAgi1q3luS2YluePlfldUk2KW5HS3rUet/Lx2&#10;wGenQEqdWWcFv8ma+2ighazPDvN4tMM8BWg+Hm43j1iFPx1sMc8Hm9BgNlhm8gnMpMCiQOMTXuse&#10;A5AetZeZh9S4PoKpe4oe8xlr4M/RIb7AyKZ5Rd7kF+gU9fkHrJDvwubdoxThNsa3feLBDgFWt9Ei&#10;7xHxYwewuQ/YPEC3vMtJ1joAcxNt7yaP7TWkEEuUEqzxOFon3WCDOlMddb2YUDGjWtHfoT9dK/l9&#10;tQsxyuTc4qRqF23+XUDhY9bPT0aqANnkLHoAqEDo86la1vEttDaRT0pTknrlf9h2Oua/WaFHHoOS&#10;RrWebxaaAOdVrNdzWfPnHK/dlUWqdb9Y0qdERH0BWH2G1vI+a/AHONvvsBLfJah+k02EWpLEfIoB&#10;dduPFDovQ9GWOuW5j8VsbnAfS7u9ol54QKaa0DRqRVtrA6SSF7rJ9wl8qt99Ba3oKnIaBc9rbA88&#10;gFPMpwCo1u/Sg+6yAdwZIUIHkLzJ77oBMJUDXgzoGprQFRzyIlBWJ1rtZq+e15VYkmhuQiTd8ITQ&#10;iwENUPSSlXORJ01HvDZq1g1PL7wIDwFQaz7lvV8g9CZGV1+2nwKd+rwbXO+G0wt8SgLmRC85bUgK&#10;oLdtRjdPs3mjwRAzlJzv6fE3YUFvWAZUxyS8FWJBxXjeRKsaeIvYJYCoGNE0PBfJsXgyItGRklAT&#10;G/Epq/dz+GAu43URCMUMRO+76je1eq+r9UYbGWXGqKDs6aJGcwoWc8if2KXLprqGZqTSUzQ/fmyj&#10;mgQ+Y+LQlwIs45M+sqA0HhCaQpxRUwuG7yp+1ywYX1zw/uRiZmRdNvWtkWZmiROuh53mwbM+Kjrb&#10;zPRiMYlEkG9EYPqzig8gZ/wGLKgXoD8KkNtSf926zd9/RTvYOzJrf6S69ttReLNuMkAhxzbzzMPd&#10;YvMag9BntznhWMszNWSQxrPyT4PVzVBAPL9rPARkRe5HZnE80nz5pMJ896aRSCVMqBuQBi2nyfP8&#10;i1meZfWPQ356HEf8IiUMo1fMQPdp08m6vhLWtK7iL2Z3PZj1e6n5r5+7AZhoPH9nBU9TkvllHNDJ&#10;5T8Aov9AD/q3FYApYNTz7/8XGQoFjCO7ND/U1JSRQYjbrpe1XDtvOK2s4Cpwh5fmAjyZStzi9WT/&#10;CaA21kIhZ6O9xMkdG+2AULGfyv0MBoAKhMr9fv0Ga07W7tJ9nlPLEA9YsZ+XeDBe5GxIIwB6GQ2I&#10;QKgueykjjJWumFD/W7Br/rQnhQTbFbwAaKwGh3w4TGhEZDAMKTFNrOOj6EgPC8FhznogPgrdYjia&#10;1NAzGHhOI5o+w5v/OVNBjFRDro8pR/NRQ91oR2EgDTSBppf1/HO67r8+nDC/PUEw++YOc9/8/bMD&#10;868vb5vv76yZF+uTrK0qTAW0f5LvaYAreh8iLDbRjzbmK+Pxlmmlom2OF51DHJTKTnu4LfDZaeY5&#10;65ziDLgVIXkbDNQwLygdOJHrCc2ugUkqxqRRDPNVRCRPHm/WiWSfxgA+I9V6FIT2Evef3O5h0sKg&#10;l3WDet0eeOk/7ToeZlIRTYms7BP4/gjOGqN81IVLThrxFYHePOkxgN28THfvFT05SSLgb6K5eZn1&#10;CSNwKpDqNlU4KxFyXDkpiPa9SfboLdhUmpw8GaNiP4MAVyE3MSMxH5hQWqEAYGL/tIaWEcptYbI5&#10;cJ7Vi9uQJH2Q2FA3J05HVyNkz55hFGXsuUq+pmKcNIp08sJNf41Vtztafwt0yvHurtjtxzCdGrdi&#10;U2BUa3gLSsVwMrr85+5393Pu9U4PvCf7U/mfNivUWc9rrLZU631Y1atU0l2GIbgGwBVbnBYdao1I&#10;WbEhdnLigmlJijI1sIZiPyvIwpQZqRk9aCur9uZczEjoJDXNMIitACKxeGJABUR7BbI8kUKKGBoh&#10;EkgsqG1RsvpQsjIxDsk1P0Jb0UQN2k3cuIstgFAMeVMY86ZZGWrm6pMAL8kMMUu4fBdYVS6gV5ut&#10;h7WsYt1Exu84rnvVWKpdSMBWuZu9uN9b04JMU3KgaSN2qTUtBPAZalpwrrdjROrk/9ONtECgbUAg&#10;EC2nOwJzXTzmBU61Nh/i89KF9gH0Tk4/4E+rdoFTgVGxnZMlMJiARa3ltaoXCNWqfkBAlo9HFNbO&#10;uOv+Pn5uP/ep7X2XSx6Jgio7bXUnP9cFlWI5dVmAs5/jIPe3ZAMaaUz1e+p66Ux7+TvYr1EmKLdh&#10;K0EBu710umtUkTmLAWoatlUVmrosqYAuT1cQsUSn/EwlciAZhVjHz8tcVI1xiBkrKeU+gC3OBzxW&#10;w3DWNQFkxYY28j2wpjUN9mNd1uelGV1EF7pQBwvKKn4JILrV2QJzBoBF+6lGI2syagdsoP0U4ynd&#10;5w4gdL+XyCUqNu8DNp8MtZkHMJp3YEjvAGzuwrIJ0GkV7jCT6MwAiwKNB+iJ92DWD4kAu0P01xES&#10;j2cA0ftoiPd5zO2R1HAP8PcEpu8x5qDHaI4fArjuEu11j2KEIxIcDjgJ1+yiaT4kcWEPo90O8o5N&#10;GM11orRW0AMv83db5aRgib/hEo+DFR73G4B7HRdhpxf5Gy3xd1vmRGCb8P0dTHc76J230D7vEDe2&#10;C9Dd5nV3Hz3lAa7yO+jz7wHKHgJAH6PnfI7hRuDTmUYLQL/d6jI/7mOaIqrpm812+7EalL7fAnxu&#10;tQFK+fwOq3q65l8v0Mik8HsqO7XSf7sEUF3rIZS/23zFdk1r+89YZz/AoX8fIHgfaZb64Gcpb1Cx&#10;g9qQ1ISknM917qMtHP3OOF3vcrhLD6pVvIyBWq8LbKqEQpFriwTVryq3V61JgFMBUK3fNzEiKe9T&#10;jUcHSMG2eA/aGgLcIj3Yhr3dBSjvo4Xd4z7YQpK2OQJQJb5qnY83YD5XMdNuwlzvznWiBe0wozCy&#10;lWw3wuhj9wGA2hYk2Dk/nO5KT1GMn2L9nPcOJ+vz+HVdZITyQD3bNx8BVr3PXIN8gC29oXW9dKO8&#10;/+hzIj8sCFUGKJe1EQzHExHhS6ZnwBlMRoBJYhhzU4N43wyFXKL2mEjFAnwVAqSKXhJL68sE3/oY&#10;o9I5Miip18yBaEOal0VcYzZJORnETGalXjC5GargvIhcDz1mEcxmwUV63b1NN6zl7f16c3uXiCza&#10;ftaXeJ2c4gS77qLpaPEGtMIsAlTjAZ1RALvoWJjP+E8AoJ/ActIGlPox8ZAfkR+qGEtYXACkcsZ9&#10;YDPzi/1wpMNSbxM0f9TOtJLv2WDGxrMJuo/Aw+KLx0aSAG6fCKMEbl9h7lkpuO3rfNFmFrH65vGK&#10;w/zbL3vN8yMeX+RvHiznmNsruTQjlZkHG5jalvNNTz0JQQDQoGuqT+UIoE2L/JhcV39zuFpo3r/s&#10;MD+8QfP9sNS8eEoqxny0mZ8OsQ75keErZmj0rBkeP8UR7NPJqp6pA6BKN7q5HmQe3Ukw716W4oZv&#10;os6z2fwVt/7PrxvMP79tM3/7utX865tONsyDSBv7PwDQzBRvU5TtD5LlP0ulZTcvHNItDnD2JKau&#10;E0G3mLo63miqcORWF8cRUppoGnkzEiuaCwuaSnyQzEfxhMBGR8HSEQAbQf5WMBoNL2/WmvxnRSPr&#10;eM4DQAVCzxF+fg4Gyq5BtZLnTVsr+WsADwHQW0T7aBUf4IMrHtCjVbxMSDIjCYBKDyrwKTbUZoeS&#10;FRobiSaUpqVQoox01hMdfNYUZfiC8v3JL4NaHi02nbQ5pSLuzUDbUYHrvw5Xfy1B8X2sUDoKaGQp&#10;5H6AAW7LDTc1mIPqofcbaStqz4HR4bpSqP4sHP8tGItmyYRbR2Q+0owmDIlCK0C2qzrGLI/wosEL&#10;2Q4vaAs8ycd7MT+g+WkGBEjE3caLRiN6pVrO6qswT5Sy0isBXBTz5lsIK5QaA+AGUMcCJDUuANUT&#10;8WRnrvI6pf8M5EktAKpsUI0AaCJxVZG3CJQHgCYEEVXBWasCfKXducGT0h0v/i4asaEavShotApx&#10;enolBoftxMkexd8i1p/kAf4eoTcpGGDCCLcXCBX4DIQBDQCMSv/p1m2KxTzuAbYvQE4QsQtIXQDq&#10;gtJjt6RHK+rqhXT2fBlAJ2AnIHlFJywaD+B0j8dxSx7Xu6v9FCjUuEDyJAA9CTr/n5c9K3w56DX/&#10;G4Q6Lnh9vwWzZ2jEohf5Ci5RaaX8+dvF8HeRplfgswC2uwgmvQyWsCoLZzzGHcUx1aofHhe4wulV&#10;1SngaQeA1QarJvZT4wJQxQUJhCoyaMgTAaR2nx5ArELs5ZIfKFXDEi0VbDj6kaKMo1cbQ1YzydEF&#10;oDO1hMpj1pus4rqaBBjPWPSH8YBP2o3Yhoxx4jnASVc3mmX1qWt0uYtq3Lb0YACovx0BUE07ve/q&#10;WXfzOMU69sFcdZD/qTW2fkdNt8A008kJmEagzo5AqId5FAAdAEyK2VT9pHrPB1mRa2XfhXa0Bwa1&#10;FzlDL2t8O9KaesxMtt5TJiieY315gFNVdyIhcCo71TTFz/IwmopuEhgVsylgqREgFogVsJyA4RzD&#10;2DROj/s0Pe66vhPpRAeRWpIYSH8qHao0rBp12Y8Dktyj+tkXCLqfI2dUFZrqtJ8qL4TdJBy+jkB4&#10;TErTlYTLV1XaNfxocYllQSfLAKUATTsYkwQ2BToFQDUCows1AM06HTEusc5faaRSsasNJzWNNm04&#10;3AmY1yyTAapGpE3ajnba0X7Chu7Dgt7pofGGuc9a/l5XrQWeVmfJSnsfMLdXK1Ap0EltJCcf6zRQ&#10;raP53eZE5wDgeEBSwxZmtDU0wSvZEWYdTfAdDGtPYDrvYWQT2NTH95CB3IGNPx4A7B3mNqUJd2A/&#10;BULXkHPM8bwYZxs0loA+LpUTe7YEcyRHzNIiNp/FSRInIgtIL+Y4AZnJxo3Oc2ORv9EcQHURffRK&#10;GcAOjfQGr7Ob/M467sK87vC+pugjuc/vsYIXCH0E+JKuU+v3lws44pdxyFPP+X6b+CjA59u1FvSf&#10;rYDQNoL3e8zP+132+Mt+Hywp7t+dXsuWqrbz+51BOz/sEnAPAfE1QPQ1gPQ5APT+MBIDmMZ7Q7jW&#10;YUE3YEGV6alwecUt6bjOdWskswiMKtNT4FOFEMrnlQFpVZW6XK+UCh21kl/3gM8NWND9IULlR/hb&#10;E8GktiM7gF453jf5/+6zXt/jPUvA8wB9qoDoGgkB60MAUjwR0oBuso5fAwcs06a0o6B7Gqy2YMe7&#10;YZiL+ZtEwkgGsMm8xWvbdU6wAzAaBchIxGu0P4SAE6PktO/5ecyl1vFuSQe9/rvGJGcVf51VvUZA&#10;VLIwgVBt4GwNJ8AzlNIaSc9U/xlOSUsMus60aG9TyclvI1sZTWkmUZKk3xQCQFMiydu+RVShF453&#10;0mQSQi+YLBJoijFaVxYjKaRMp5hGqwJ1vgM+czLOgGVO43E5bWqrrtHvfoX35DN83WUz3B1j7u/X&#10;mR++HjGvPkOnfBfmGQ3oUCeb1PprprzwHN//KSDRiWtyQahW7Ikpp6wmNCX9Uxonz3FU4yLvtzfV&#10;tKiA+jCilPjbHLSazS2kMBsEuB9wojnDpmeU7UpXpKmv9TENdbdIJLrF+v2qKUFbms7PSuVnZcOw&#10;tmJuWhpLMttENwl4HizyOJ9LN/fWCywAvb/O1mEL2c1QsmkqvcX7OckFvB8JgCbRBtkC07q/XIwJ&#10;u4H/Wzmre0x4z8jLpe3o/dfEsD0gKWUpzAyMXDCN9NT3j5w23QMA196/YIz6C1mkXmZ11d+srfhj&#10;agpDgxoLi5plnuG+31uNANxGwsYm4pUpMT+8qDa/vmn6AEAbeBOqBTjVAb4qya7sQPPVRzhuN5qZ&#10;trp0y4Q2cRZbyxtYFW84AqCl+ZHc6dEAJ/RrxbEmD9OPAGgiVHgs8QxRCohnFa7Go0vQ36d5kCpy&#10;SQD0LJoRmY80unyGO+LiOUxJUPju8RoP4lvoFr15oN7AmGSBKCaOsCB/ExrkayJDg1jDh/GzWFXL&#10;kEREU2QYGaCRASaGaKZYuuXjMfJkJBKYD3PbQ/NEdyPMBSHBm3MNgMAI1tpUQsVfQI93BVfyedah&#10;V8hoJOw9iGgjfucQeuDDOUuJhfrOCDljCmhLKkHv2oaGs62U7mqc9aMtrC9xOu7RM7w6WmKGW5JN&#10;JVFWJYDaHmpKZwfIXBwoNoMEEvfAJvXQGdxSlcj9mW7ayF1s5cy8mZzGJjR89QCHKrRrpbyYlvOi&#10;mo0+MDUmlIwz/j8uACWCIsDLMQZJg6msTj8Au848NQKiWtGLAY32JS8N/agYUE2sP/FM6ErFgPqT&#10;vSqm0wWc1y+iAWWk1ZEW1LYjAWidFxHMUKy71VIRdp04KR/uW3S5CUHIHnxJImD1Hn6LFfxNMkyR&#10;SwR6kwnKBHgRwXQFTSiOdcc05DQx2Qw4GFG9MAV6MuBc97ttUZILHhmGG890si1JbKrApwtAXUZT&#10;wPMqDOhJ1lMg1K7cT4wLRG0WqK3clAveE83kWbm7OlH3+J+34bjkLfj81DEo2QrOYxbUAaACn3Zt&#10;z+NeAPTaWVhmRi+6IR5ZRRbJDXLAa0pYVWvKMdFpKsWCwjI0Kp6JN93GDB4zaCA1LbzRtvMY0VjD&#10;DOyP3NsCnzLW2JB1xtEmqvcc0AYw6CUzs43K2jaMeT1FZGri1tWM4t4VIzoG8BzjMT1UEkEfeTSr&#10;ZKKTeD0Y5ERsqEQh77zgMn350XSjh9rcTdVgdmaxck8Ps9OaEmyakwI5woKmhlkNaBdAWqtqsYxy&#10;kwuE9nPSJfOUHP3daEZ1naowXVAqMOgypLqsdbjVc4qRFAiVgUgSBE7U2gCf7bSmddCYJh1pN8au&#10;nlTMTgBSy4JKCwoQFYiU/lQsqMuEuit0gV+t0cV8Wte81vaen6efKeArFlRs5gwNRJOe2ktpTbth&#10;XHvQ8Eq/qvW/GFqNtKhy8Y8JgPJ1E4DQKcDmHKBT4HOWo1hRMbgTZHiqrWge3aZc8mI/52vFhgIk&#10;uTxdDhgt43MVrNOrHPA5z6p9Dje8jgKemuX6RgtAl3DFC4SuNXMC3NmKnpB4HUDodhtvcI2s4Mn5&#10;VEf8Om1HmzQjbZAJukUW6E4L69hmTpyJ7TpoolGnAbMLq/A1mOI1QPsabOQaj6ktLm/AaK8D6tf5&#10;+2o2Mc5tA+Q3uLzI43eBDNh1mO97AL9HNG/tITPa4GRkB7AqIHoIK7/Hifg+kT77PEbFfuprdksB&#10;sURqLXPiNcVzYYiIvV5Ihd7oIDPB33iGv+UEf9sx/u7jmNemeAxoxjkJmOT5MsMJxiTfOws4XuB2&#10;FtBAr3CyscrPW+FEbIf3M/Wz72ECOuoqZEWObABG8OlYJUH1NebVPO1KRDJ9veLMtxstlu18t4Yu&#10;dLXRfL/dbn456jO/3Rlghrg8YJuU/np31Pz1zrj5+WDY/HJIFBX1nT9iXtJ8u03kFKaml8Q7CYQ+&#10;xV3+CH3lPVbdt1mB32UVvo8k4IDfZRu3/gZ98tvdMJ+eBiPlfm6ySt/EJS9H/BofawQ+bVwaLKfY&#10;znUMhNJ8bih2ievWZUCC6V3H+b6qCKZB2E0A8G1+h71JWG8A98E0JyaA7yUIklW+TkYkxTFtkQ+6&#10;BnBdQz5xNEvYOhFbu+Odpo2NQR6m30iAYSCkkQ/v3wKh/qzZfTm596HQRABU7xmBvP67AFQg9HjY&#10;hB23I2n1DlvqzW25mlB3A+cPM6r3qmDes5R/HX5DmdenkaDRTOQPoCNyqYnXpC6Y9haMveVkfhcm&#10;3zDZrNcjyfkMBmBF+n6EU/4cwfSXTW7KFeolAXD53gxVkzlXYT0xHyV/BBBF31n4CWk552E1r6GH&#10;RJfZcBWWk2D2zgCzvZRufv9h2PyB6efdFy1mcZKT8FZqNAmaV8d5AV3x0oza2CZYxgjW3FrFx1Lj&#10;qUkgZD4x/RTlMx9bh3tCOrWexCx1DFDnugmbTYvQ/Ao1ygsw+ovZMKCcbM1yojxELF/jdQDoFdPT&#10;ccu0N103zTUAaYLt1bMeCJBNxPjUVuuFQSwKfEPkEuBzczbZ3NtE47xHPBns5r2tCnNnA3Z8vhRS&#10;MY5UFk4cIAOjkQE0E/W0OJ5m7rLS//xBLVGTmAf5P0pb+u9/LJr338KsPid/mLzRIoLo27pPAUDP&#10;m77hC2Z6/qbZ3I0wqxuBZmM7hGYoP7O9GWLuHMWajeVAM9hzxgx1nzNL03TN383itkvM289LPgDQ&#10;frLK2hrppAaIViCkLs4NNmWs4+vKMEYURdujwGczf2SNAGhFUYwFoI3U73VxllZbkQL6J0IoXiwk&#10;bCX1WP6+AEi0ny7IvMTZjUCnZUA5umDUAaC8UVsA6hyvc+ZzE7boGmdBAqE+mF0CFYRODmhYsI89&#10;RkfQDw/7GRUO6JTphpaZOBjQSKo6g3DJ5cEk9bO6GCc4d4lmhxl0Lope2iLfrY7YjGTW8blpAqmA&#10;TlIAMgGgWdDziTQYaVKjzpvM6IswVDdMLS76OirXGnjjHsD1OAaQXR7hiU7H8M4suiZWMgdLrMiG&#10;Ck1beZgpI9aqkcrS4TZqELuJdyGWoxVWqaWKiB2kC2JAq2AKannjreMsXeCzmUDrJqJh6sggrMSN&#10;m4/zNyM+AgDKKp4Q8wjAZBQxTI4WRqt08lU9wFMreduAhBnJakQBOWJBXRAqICoAGoV+JkjueV48&#10;fIjB0pmmgKhAp2tEkl5H430eLQ/rbQFQvaAIgEYCMGMwhgl8JgZzEsBlXRcJAJXBJtKX3vubdNpf&#10;I1wYAOp39coJAOpEJ1km9AQAFQjVev6kA94NpXerPE+CUHf1LubTZUGvaQXvmZNg1AWZLtB0V/In&#10;waoLRt0QeTeiyTEi/e9YJgeAnvkPAOoyoY5T3pMH6gGgYmxdAKoXVq2UpOvNjOVsHfZTU5hITzxh&#10;7aUkOZQxMh+5AFQgVMynwKcLRF0A2gHj0wYgFRCVg1sjNlSZl3JjyxU/Kkc8IxDqZIfCAFbAZtYA&#10;zjgZGq4kRglmcwj5zWg5elEA5xgyG4HNbhj/PhjOAXrdNU7rENFDGWH2qD72HjTPneTvCoC2o4Fu&#10;w0gnANoGAO3APNUFs2vZTMswAux4zMs4NVJFxiZgQyDUthSV4kwHNFuA6tFW2jW4mEjpN1l9CyRa&#10;DSagT9MNGNGaWyBQAFAgVCNWtBeWTMyj2ErFPmm0IrcrfkCofidrUGKk8xTIPY5tAjQKePZw227n&#10;ulhXAVCNWFiB305Y1nZAkIBnH8yctKdiZSUVsG59gKtAqMDnNH+XWdbuMzDVGoFQdbQL0M7AgC7U&#10;EgxPZqdGwHG1uYlGnCaqUnEhNzRYcOmOZTob0IICPrVyX6ytx8REmgdfI0PTenMzbBmr9pYGtIXN&#10;sJwADkDojlqR0IOuAD7X6IvfIutzF2PSDjmg+8r9RBu628ibISfFMveska6wDOhcRAYyD6ibxwi3&#10;BMCcJzJrCZnQGtKJVaKo5pMjzByP22VYylVOOlb43DKPYX28xvdscl/rqK8VUBXY3BUghT3dKEi0&#10;YHY5O8aynouA1nk2ALMkJ8yggR7nNvrZFvTw+j5EicM4r4tDSbD48aGmLy7EDCSEmcHEcDPIdSMw&#10;phM83gQ+5zmxEfico7BgnpOvOZj7WaQja8TiSQd6SGHI3W4cwxiR1JT05Uyt+WIa49RMte2JdwHn&#10;+81Wy3T+sAMbyuVfD3vN3x+Omv9+Pm3+/WyGy+Pmj/vj5l9PZsw/H82a3+9OMFMA0dFjAConvRz1&#10;79SwhHb0FW77pwC/+8iy7qDJ/L8A6BbsrILm13DyK35JIFTRSyus7dfZTmpcFlQAVCMAKs3nMp9b&#10;4ftlPJL2U8BTzKfW7AKfhzOcmKAB3SaKSUBUrKfYT2lAVcO5T7XpDtKy7RFimYjLuke81v3FYa6j&#10;bIUNQSF/DwFQMaD+bDD9ea/Q3OA1z4/NlB9kgANCiWFk9Hp/cux7AEyoK8tyc6EdV7yMSPgbWPHr&#10;fUpJMCHgCHW5h1NeE3qd+KSbH5t4AGg+MYYdbGgGkAm1ctJckcH6nffzxOCP2Qaix8RBnhROHzvt&#10;Rhnke+akoPNE31ldft1Ull+1Zp5SzEEFuZ+y6j5HRvhF00/Yuqav85oZ7vOD/aRac9DX5l6+hMH7&#10;6jOA3Db6+o6bpgFHvABoUc6nJjOVhh80oFGsxxVeH8MaPi6B0HtAYghgNAy2MpLPxwBAU2FCyxt9&#10;TUNniOke4cSJWKcpAG7PEK+hvYGmi375Ho4zM7w2j4SRYQ4zm4/5qOJT04wBqrX+imVei3KcdXw0&#10;Os4ymosWRnl+jnMyCPjcmEPOgu7z/g7P59lM2ox4zK+x0dhElrNUbRooH4rh+6JgY5sqA8w80VCP&#10;DmrRgZKL+3bA/Pc/0GqaA+YBs29+/WWU+KlopARUczZ/YvowKI3TQ7+ySYPSShA5pb5mFeC5uhlE&#10;Q2SAWVzxNaMjl6gjBeA2AFo5Kl+0r/us2cNdf6wBHezjzakfNq4JN3ZVNH8gX6O1vDShJdRqVvOH&#10;lRmpE+deG09cgU+t4Os5o2xildKNeLqGM8sM3njiyAYLpp/1CuvdSycYT4FOrdg1AqIWaPL5CwKj&#10;zBVcc3a47ipMnDcRTdcBSN6c/VznwejDm3YgIMpWdQYSsA4IjWY9LeDpgs9kDB2JcTCxsKBRhNSn&#10;sLZpQmM5REjvEtlzS4ioF8g5G+WMs6Yi1kZI2VzOLD8bPxVDh3s8QFTOuFTAaH6Wj8lJvQ6QvQ4j&#10;6W9KCOqvLyNSpiHBzPQjal+ismyZHt0VtFMbrWZnocqsT5Hx151h2iphmpiBZt7gO2BJ0No1lUea&#10;WuWq8oSp5s27jDVVDevIOtbvtaztmhDSt9WWmXb6m8tw/+bj/E1HZiAAGh2E5pL/fzTAJRhg6TKg&#10;WlFoBD6V/SmTkhqLZEBSa5HMSrrsZHiiAaWyU+sMfb/MSFYYbllPorBgoQU6rV4HjeV13OB+uLeD&#10;AJH+AEcdo2A54/w40Qii8jQ42F52AWgUADSGj0Nv3DABV71YfcCAXyMb9JLE6jQWYQhSnqfvJYxD&#10;ONp1DLiKo94LxvQaa3suC7CKNdUoaF7VnDIZCYAqzsjRezojICqtp3Sf0oB6c8btxe3LdOTNbVvz&#10;kdqPMC45uZzEQ3m+Xp/7j3xQvkah9GIy3fgl5/I5O7YdyfbDOx8LgFoQSk2nMyfX8Y6J6SQDKg2o&#10;RkBf930sJxKZMDqFvHHbAYAW0xRUzht7JW+4tbCiDby5NxFR5AJQMZ8tmG1ac2DPeXxo2nGA6+OO&#10;HB5j+bD8jELUFSmkGkk1/6h+coDH2CAs1gjGJFvpSZ7naA3ObfScQ4DN/hJYSmZEHwNQlfU5UorT&#10;O4cVOut1MZ2KW5KbXk73PlzvA7zJ66i8T4XIq8ddlZpqNOoCeAp8ajXdzUpda2ytta22EqazA5ZK&#10;zGcnt6HjIPFQyjjtAozo6DKiDosLa8nzREc5z8VWtgMm22CGdRQQlZFJTGgzhq6mBHSngEKZmlwj&#10;kgCqwOoIIFIzDCCUS35QgF0MMmCxHxDvxibJPNTD/d3LmneASKZRckE1YjUFLnszAL2Yo3TUCHwK&#10;+CouSjpUOfaH+d4Ropzc4xi3M8nPGIcdnSLkfo7op2UC8R19KJsSjErzlZiEqulnh/nU+ny9ERNI&#10;A6CxHi0eBqMVAU4ApthNsZxyzgucrgmEworq80us5zdww+t7N5vpkgbMbjXX0cxDxmcH8TpoQVcA&#10;vmu44zdZxe80wnwyBwDQ2wDRQ67bRFqwzEnAHLrcef5+s7Dx0zw2NQs8Nld4bK5w/68jOdgEvG/A&#10;Lm/wtTqu8/U6rpDbOgswnIwNMjOAxDnkJov2e+PMKoB2jYrVVR4/q7Cm+ligU+BToHMKIDnK82I0&#10;mXYtNkH9RJb1xDrTHcPJTwJSkpgg004En6YzKsB0x4eYPk7iBgG+g1S/jmCIG82K5EjsXhZtMZkh&#10;duYhVTaqU2gmIiReDGhvofkCIPZyhvxP6jqfjZaSEUpT0gJNSZAK3wM6f7/TDwjthv1sM3+93Q/w&#10;nDLmNW/Qr9fNfz2bM39/NGP+/RxjxRdr5r8/W+G6JfPHgxnzG33yml/vTJifj8aIdHJAqJqWlDMq&#10;EPoQIHgbALxFRugua/BtClK2+L2W+f2W2UKuIxVQ9qcFnp4GJEWlKVRe+Z6abUxNOwPoN3G7r7DO&#10;n6dffpHvs3WbvN+J9dzhZ2jlfne22WZ9bmFE2gQAawQ65YDfZEW/gUb1YArWfIKvG281dygJeAD4&#10;PCQJYb2/1XSyxRAAjWATF8B7RiDvGYEQFpqbbH4EQAMEPk8AUDGfJwHocQi9jelz2vIEQpWO8mcA&#10;qo2dZT/pcpfxKIQe9wiAZTyO9lLKW/qpNx0jhaCtNNxUIKXLi5fhFhCIuToBIJhHnmdOKut6DEHZ&#10;rMGLC89joD5nysrPmdraS9bdnocJp7bmiunoBHj2XTddXZdNV/tFGhFvmpnxYLM0H2S2ycF8eCfJ&#10;3Nnj9azdyxRm/8VkwnhWlZ43ZQWsxLksBjSJ1bgFoYx0oCEcNb6woqHkfcbxOyRkfWSqYDNbB8BX&#10;7XhSum6Zuo4bprLpkqkEYNY1XzEtbdcIvfc3A4P+JBB9SpujgvCJSWo8Q545JqAeAGzNBbSqH9nf&#10;o4DO+dGeQCsLWBjjMQ4A3YBB3V4iw3mI7UxrEEkGaWZqiBP+HgiGrmQAOXpUNrw5SedNb0u0Odqq&#10;ZnXeZv7+C9FJ5sgTm7RlXn7ZQcYoJ7C72aayhjQAWNAGHPOa1p7zpr0PLWzvGcuM9o9cJOf0kuns&#10;P2U6ej4xDS3oRGVWquX+AiTn48AfGzn3AYB2tsOGDGM6amHNVw+7SfuRXON5mdCtxBcJiJYVYECC&#10;GaliFScAWkbbST0annLOLIvzWBWzdhP4FPN5FVPLGd5sz9q1u7Nql9tYTKhGAFQs52U0oRoBz2tE&#10;NmiuXmZdqcvoEK9z5nML3ccN5hZv2jdxwPnQA+vLGlogNCLUx2o+IyNlPqL/XQwob+rxaCdjovwI&#10;j/UnuzTTtOAarGXlXZAXCe0ebUp4AcrNpY2G9aK663VUlFRoCNlgoacR+lLxBRDNSr/O/UAkQ+o1&#10;gLgP94OvaarhTbUxlj8wLk5WMQ+2O8w+a5mtOUKgR2A2Bnizb+cNsSYSthMQqiO603p0odUFQaaC&#10;PNWKvFD0qETsENrdwBtvE4aRKt5oi3kzLYFxKeGNr4AYmrzUBFbw4RaAxpHrGQa4jMCQ5ALQYxYU&#10;IKnKTIFQAdAkwHkigFWRTWJDbXQTmaCq1NTXiC1VxIVqzhwACsgHgMok480KxWp0EI6L/dTZazBs&#10;plYpmnBvDF4ATQFQjQCoPo6+BfsJC6oJu44R6RoGJQ8A9btMuQD1mTfOASQBhG6WpwCogGcwt6nR&#10;ZTGnAqECn2JLHfAplzvhxdZk5JiOHPDpAMpjUKnPe4ClC0Dd/E8XfLpfe7Ib/jikHhDqBtCrAckd&#10;F3SePGr97gJQtx3JXcc7bKjHSU9gvdWBEtt04WMlDXxshfU6EcjgsVsM2LQMKG/Q0lUpWaFawfRM&#10;PWxRPQCuDm1hA48HsaACmwKdzbi9BUA7AJytgE8XgHblYSBkHa+1vKMLFSBVL7nj+lZWqGYIjd0w&#10;z1+xompTkllJK/ohAKZMRYPEginrU4CzmzrQzkxYUMDhKIxlP6CxHxDaxXXtsF4CnQqbFwB1PxYA&#10;VbC8AKhW3zLmjMPyi2HUar0VwNoK49WShc6azFABT4HRDm63h7WpfleBT6sPBXQKfLoAVGv6DoB5&#10;Mw1SddxvNbBg9Zx4NgI8XQAqMNqiXFHljgI8O3TkuaXVusNsOiOgKQAq8Ok43YlgAuTLwW4/D4DU&#10;9AMmNS7DOcB1QwDKkXzlkMLYwoBKBiAA6oLPURml+NwQbv5BwOoQTv5RbneM253CQDVBPugMJppJ&#10;/l6TRDVNl7CSJyd0jv73GTJBF6XhBGguAzIXcMbPlxOlxMzRkKSZRye6QFi9gOk6bKgFqKzkF7lu&#10;qcqZFXJGV5nlKpg0QunXWfMvYnxaEvitKDQrnKQsIyfQbBBFJfPOenku4DPDTAPaxwGBmgnYRWkx&#10;JxNCzXRSuFmA4ZznsbvMY3SdEwLNBn9XHVcBoFuw1gKps9wnM3z9PCcDc3z9LH+Xeb5X7OYC+mYx&#10;qys0XWkW+d45vmeCz2vFPsrfV+BToLONGuYWdP5tbLxaMJ028NpfzUlcKSfjJZATOlaw3SlHYlRG&#10;2UlVAHWGVDQ2RSKZIqS8h+1cP7rAYXT8s/gc1qthQYljOmojLL6nkP74cvMEqdRBO7o5moseDeXj&#10;Wi83L2crAaFo/3baYT8xFq3UWw3oHw/HjHlFzMy7HQtC/+fzZTvmS0K3AaGafz9ftkBUx389XTT/&#10;eDxr/nqPxqj9QfNuy+mbfw0b+hnGpXu46DdpahL43OsX86mqTQHOAlbvTu2mwKc7dj2vdTkr8j10&#10;nhoXgC6jI11ER7qkvFFW+opd2qC1aYMa0k1c+TIdCXDuAEKt2Yj1/7oYUtzvWruvq54T8LlNR/w2&#10;uawCoPfnYT/JhV2mnKCdE5NMog+DeB/35T1eK3g/AVFJtgCfWsMLfIoBFXGhcZuObKyeHadGWSkm&#10;Mqy6kiuBUB9SXbSe9/NSAgvbOoprxICGXEcad50TeJjNCG/c5QDQEtbtvWjYBxopy8FYLOlbBq5x&#10;AdAYeTwIgC/JO0+BDuHymRhuiCBKw42eQTh8Tv7HJhcwFEd2ZyKGnspaYon6bpm2LkxIVX8xxcQS&#10;pXB9RfnHpr39ghkcumpmYfz6ei6TK87vwO2HMoV5n1hdZnYGRiSc85npGI9gPQVCExJlQsIRz8r9&#10;OitvgdAArg/nZzYPBpvp9UzTPhxsatq8TXHdWVPecMHUAjzLa2FIa86aqpozpkGgtArgzO+Tr7ik&#10;mo8xJ10xfb0+pqmRz5V+bH8fsaGN1Reoybxl5kYiLfichV2d6KPKuY380eqbSAEjMJaj06/kxK0h&#10;DKMWfzPuz+DrBN0nXzBTg2nmEVFQ3+OqN//aACTeMX+jQvOQoPmXLzlheoasZz3Z1DWeNrnEL6Xx&#10;M9MBlSXVZIjWcJ9xvxXiiNfHlY1oU7vQifZ9aroGTpN7ClDt/cgMjZ+jKfLyBwBaiwi2vZU1e1W4&#10;aayLNVXlEdDJ18nPpBkp08/mgGalwYqm4jbLINQ9L4IhlxAHYzGangRcaJFhrIZ54l+nYvO8R9cp&#10;1lMh82I93cgbV/8pEKoKTs3Vq4AfmE5niGLiQSfWU9WcApw3MdAIfNojc8sXdswPLSMxRTaMnhgm&#10;GZAUxyQwGscbUnw87Fx8IM60GKjrWHK8YBHRqFqjFJ3raZ6aztLSWALrg4hwwrhDXlhYKN3rgegz&#10;COVPTbpClBOB/Gle/HFvWuFyYzXsCgB0aojg40XOHJeJwpgla2+IFWInOrLmGFbpvCFSb1pXhtC5&#10;JAA2EyDPmVkZgf5VBYTh54dh6MJcQkB4AwCgDWF/PetHAdBC3ihzOevP5YVaK/gUQLUAaAIAW9rB&#10;EMC3AKjNQuO+0TrX5nVK/8kTVyHxcazrU5AoaOJpKIpCO6uJJi5JRzUZKVZJpiLrUATMifH0OkM2&#10;G6MXC1erIwAq5jNETOVlfj5HsaCpsJ8pANB4Vu4OAAV8wnxqpBMVCA0WoLzCGS7fpyB5G6FEPJFA&#10;qMuEugyoy4JqJSM9qJsH6q7edbQNSx4AaqONPEHvyto8Hk/3u5sDehzLdPJruHzMjPI7/ZkJFWPq&#10;9MR/GFfjeaz1BIA6GtAP4/TF05DEuAD0AhWd0oCK/bxIWLNW8fp7KV4rjZSDElgzOeCLLABF/8nf&#10;voK/fS0r5Dp0hXVoGWvRNNbzWHD0nzxeAEmNGTQlcVlgVEf3slbzAp9OwDrsvzrQkXaMEWUzRC+8&#10;1t5DnJRp9d3PCnQAE440oo4RB5AE+FOmZxfAUKH1U+R9DinXk+eRQOcIQHZIa3LWqeptb0vCaAQI&#10;7YGx6kLD2poYfHyd7XZXtSaAcRhDiKoxBUKHAcT96Mi6kaB0FbAa59hDrqBG63j7u+nzrGo7YMQ6&#10;Wfl2saLVtPNz22DKWgi1bwTg1gGIKqN5XkX5mzrSBBoTw+y0JqOb4v5s5f50I55cFlRgtI37tRNd&#10;rcBmP/eh8joFPrsB9rpOzKc73ZbtVIA+zC9Mp1bsNmvUw4balTugUtrTAUBmP2BzmFX8CNcLcI7w&#10;dxvlNsYAouPc7jh/o8k8wH02jGgu0VacREwRJzVNOP0MAHSRvvd5wuc1i0QxLWFEWiCWaRYz0kwR&#10;bngC7Kf0tbQoCZhqBFQ3YEJXYT/1PfreORz084DZ+eIiM53P+r+QRiyinyY5iZkDAM8Xkf3KzMPs&#10;zvJ/WeBxMw8Qn+J+GQc4jhENNoYEaIzHpkYgdIb7UyByhpOieV6v5EpfRx6xDAu6wEnBIoyoLutz&#10;+ppJAKSOC9wfCzCkMhC5IHOSk6xZwKpY1gXA6xzyCuk4h/jbDaPlHRZoJ66sk9KGRips62nEawgP&#10;NrVUMVdygl2Mxj0PYqKA18MiTugKMVvmoxHM9ebN0esTk8+qtggTSoX/Ob4XLR+GlU48CqPZodyf&#10;BMazidok7WGbtAeFxm+ypVooJ2wb2dTDwTximWBCZyrMy/lq1vGN6D/Rhi7XYURqNr/eHTL/8yXZ&#10;ht8dOvOGXMNXvGG/pPf65Lwi9/A1n3sJMP1yFSA6Dxs6Yt5skKO6RV/2Wrt5Nltn7o/BOrdj7GJ2&#10;YUK3Mbaq6nOPzNB1IqNkTJJRaZOaziWC9QVAd1iv76Hv3O+HvWbNLkC6iaRgFWmBjgqc3wdU7gzC&#10;dHNbm/0A0AHqPmFCBUBt4xEj4CkAukUM0y5Zn9uYo+z6HQC6OcSGj2KV27MDfF2bWSI1oZltRhLv&#10;vTd5n7/BibWOPgBQ+Q9kQpIGVCt4Z5wcZ3dkRnUBqEsuaMv1fwFQ32us8gVCSdERCA3k7xkE8NTE&#10;+VGZGQpQxFzcjZ6xqzbKlGTBSqZfJZKJWCXMxcmATwHCMhqIFB5fUIIZiPVxFNcHAAQD+ZogwKBq&#10;MBMBp2Ife8dpMOrHJQ9bl18GUJShiEnj88XlAMSK8zQuOqH0kUQYie3My4WJLeb2MS+VcSwtRmua&#10;fYayntMA3k8oyHGc8KGA0nBc8n7oNRNgT0fm0WhiaNq+S9bvPBvSHgizZm9T23rDlNXhwK+Cqa3C&#10;QF12yhSUfmSKKwCaFR9RzfmJaWy+bJpbr5rKSphdAHUmv1NV6Rm21DfI7ow2kwPhZobGpmGqQHto&#10;VxpoCTIdNT6mvcoX7OEFFuFkLc+bTOqzGIgBxnheUqkkbaIedGYklfD5TvPHLzPmv/6+YH6g1ejp&#10;k2rz9k0bLGi17Z9fWYs2TW2nuU9gXgHGJRzLAZ+VNR+ZDEBpCmysAGlD+yeme5j6UhjR0blrzBUz&#10;s+xlltZv/CcAra0ONfWwdf09MCqs4tV8lIU+UuBTQe6KW9KoMjIrNRCtKDWBOPJKFUgL8xmF4eg6&#10;T/qLcrlzRiR9p5hPOdrdwO8rGGb08UVaElS/6QXDKbCpozdaD+eyAzzVDX+VB5873ryw3AB8emOm&#10;8eLydV5sbgFCQ3kTD4dJioD5jCHaJoY3oWRewBI5W0/gzVAgNAw3vlz5iQk+AFE64pnsbBzmybcs&#10;E5rKgziUqKYQGNBAwKd6XwPRRYSFkusVfZpmBKJzkiQyvsH94oMoOcoMdhN6Pcgbej+MUh/rOljk&#10;9qYYQHk4etggmOIA3HOwnUUBnIH5AUBhUIl9aGL134zmTiH0TWQplubAKvMGXMWbfCGsQAEv1lm8&#10;2OfDABTBQKTw/4rjbD8BuYGAZ7BAJxN6i2xPRjpQ2+HO/SoAGkZQfBQZnQKfmRi0UjFnucAzlrYi&#10;XY4kXUBxSopVkr5TTKdeIAQ+rxKorstOL69z9irmMxQwKQAaDKAUAE0LCbEANA7wGQv41HURgE4d&#10;NQKgQVqp8z0asZ1umLzT6c7JBUd97hiE4p7310pGZ8Se/E8BT1cHepIBdRnR4/xPF2D+CYAqjN6O&#10;MkI9X6OAfBvT5FnPnwSgNr/zz+DT43Y/6Xi/eBqGlBW8AOiHNfzJ2k764QGc53iBvggLegVtlBPF&#10;RPQVBjux0an8TQtZJVoQymO2HManktWxC0AbeLMW86kR+BQDKuZTLKgAaKuMSJYNda533PGwdwpL&#10;h/1UJJO6ywU+J4ik0Zpbxh8BPLGMcsjLpCQQKpe6QKgAaDdgU2t2datrxvh6NR7psgWffG4AYKhx&#10;1++96P46kRC0UAahERAVQLUreg0rd4HQabSF87iqx3A6i4WVHGAcM94EM8p10qpKJiC5gH4/AVCB&#10;Thd4NnObjQDbekBvC6xrG2veBhi2mphAUw0QrWXdKyAq8OkCUHcdLzZU4LNdbnnPyl2gs5f7UyBU&#10;lzWqzeyHvRQAFfi0LKoHfLoZo9KXig3V2Ov4+3QlA9KVWUrJQD9fLyd+H9cN8feb5PZmYEunYEQF&#10;QofS+N4UGNFM9KE5mZhmqAfOpsmJowDjKqaj2UKAYy4xPRznCwGdeYBHPj+dT0oJGagCrAKaUwWA&#10;Vo7brN03YECXAKuaeQDrQlERekj+/tmcTAB2p/P4OTxWxtKI4wIQT8HkTvL7TAI6NWOA6D6Mj70R&#10;QWaUx+YUv79ApI4CmCs8vlYAisuAEK3otzmhUC7nCoynwKTW9fMwmQKc8zDNcqtPcv/Nwj4LYOo4&#10;xe0IaI7weJdpaILHuRzsAsEjus8Sifhi+lN4jAmAJnDCQe5zM9ugGl7XCjiB1qTDlqWxss3lZK6Q&#10;zVAer4s5vB7mXD9rCukJL2Blmwd4yWNlW0wHeHkgFYkhl7k9H04QgswkRMA8FclThbC6tBhNFQab&#10;8bwAWpISCZfHETztgM/Xi7XWiCQWVDrQn9CD/nQ4aP71fM6Yr2FAv6G85CuApgDoV3z8NbXN3wBK&#10;Nd+yxnyHjs4DUP/9fJ6VPFmN24TZkyv6gi76hxNEQY2pyYiKzk4MUjChAqECoLvdMKA0OAl8ugBU&#10;x30ajVwQegxAFTIvtrSLr2U9vzeAVhHN5y7aTgHQ7QH0oP3kOxKzJC2o2o80Wr3vMgeA0QPiBNUL&#10;LwAqFnR3rAW9aLc5pHBglUrU+e4G6oJT8AB42/YjL17fFDwvA5LSWAI8qSliP/W+ovcRCzptGYcL&#10;PrnOI62yJR0nTaeeamblgiqFxd8bw+1NXPAkt4RwMqE1fBQnFLHUe8vlXp4bZCVxnfVsNrOvEsVE&#10;CQtazxRW30V5F9iAXmF9fdnUsGovq+bxoHU1q+w0etljYTfjAW5ZJZ+Y8iYiGTsuwkpeNmUtGJKI&#10;Fmro9jb1Hf4mOecTEwx4DAM8CkQqOD4ZJjUj+2NbvZmD/jMv7zROdTShTDVNRaWFl1j1XzQpMJ3R&#10;ANxYQG9hCc761nBTUOZlqppZk2/Swf6s1Rw+xjtCZufQFAUk7T4wh9dNRYO3Ka/3ApBepxUJPwos&#10;Yy5Zo+UN3K5Y0TY8JoxY22wAX1Hhp2YI0Lm2SOrDLJucVj/T1XiT+4Yhemm8OxIgyutj/mViKImb&#10;EjMLAE/AAR8P7vHHcJ0A+aZVvBjSh0c15rt3/bQo9Zl3AM8Xn9Pidd+p71St594+z+8FtP7trOGb&#10;TllWtqHxHPczuamwtAKkzbQr1TV9bLr6YWVZy/dPEN4/e8WMzV40c8veJwAo4LO6AldrDy+EY9TA&#10;jRBTRJNDAREFmalkZNHzLuCZSb5WDlErFbB3neg+R4caAa25rK8xA0X5WvZTK3PFLQlgiuUUA6rL&#10;l2HoVLd5g/XjVR6wdg1vWVCH8bzBavgmVY/eBKZfUy0nc1FgVYNz2Aum7xqA6wIMqY5eYkYDvIwP&#10;+ZjBsJ4BYbBwrOESWWHGw4BExwbgQsOsxMTEM7F01Sf5EvoKcBKIJlw/nuD9JP5/iWmsjMkJ9cMN&#10;5h+EUxn3nD8ANIQ/TkQEguFUmNCECzQjsDaF4i/Ku4VTjjfbBly3rWjLAJ8dLbBVVaHEUvlRaeXP&#10;BHJGQj0XU05zVDXO4hpcxXLj91ALp3xV1W8WoU0qwcRRjFYpJzmEszc0qbyRKwc0k/9HIu7POPSs&#10;cvWHk+MZSAZaMFmeYZzxK6BXRzFqN2DZAnlBDqPGNJTUgDhiktIjQmlECjMJgX4WeMbQVqSxgJQo&#10;JTGVAQA+uRQFNr0Vms647KfC32/hXnf1n2JCNQKjCX6s4QP8TKI/Dn0imMIBtGFENOmoCcUFr3HX&#10;92JCBTRd/aeA7nX1xfMCpZ/nOuItAMUhqVB6G0xvNUGONshxSirEmMfLMTB1wKU7Yj5d9tOt43QB&#10;qICnxm1pco8Ki1do/AX1wyuA3nNZx0tyyctFL0OSO9KKekxIDuup/E+HCXW1oFrHuwD0EoH1AqBi&#10;QAVCbxA9ppMFSSWyo8ivg2kq5U2+BINFBQBAUw0DVAUwreENWUBUAFQsqBhRTTVfr1zQdhgrHQVG&#10;lQ+qy22srQeQdXRKMwkwkOFnAKObdZsDJsU6WmaRUfyQcjBtLBEAcZjvUVSRZTv53DifG4aJdC8P&#10;wkYOwUQKfA5RDTqg9iNyPruV95kcDPgMAHySBZrEmTeB9N08rlXNKWCr9b366DXjrPcn2KDMk104&#10;TT7jbAPsHFE9EzimxwklHwacKj6qJZOsPaadE7VWbkur+yZW/XUA3MYUXgABoZqGhGBYUF9AqJ+9&#10;3JIUBgANtSC0BeauDZa5HcCjo1jRLu5PgVCt2XXZXckLdA7CTh6zn5wEikGVwUkVon18rFFlqOpD&#10;NfpYkU+KguqT+YmvHeRv1gWL2Il2USB0mM8PcTsDfM2AAGoSADUeIJ8EO5rOSUIqGt1k7usk7n+O&#10;+ngoBeCfAkhPxyWfDjjnOM7Xjmc6gHUqDyNTEdWeOhagE2Qlv8qKfqWszIJOzUwO4D6DGta0FDuj&#10;qZxEJGEuA9D1xfO3EdBLwOSD1lzTF0tiiMw+6OnHeZxNA6inAIGzAPEVtKvrMKarxF8t8bia53Ei&#10;9lKB8IsA0im0nQuYrtaIqVpFZ7uC3GIFeYGikUZ5TA/xeB7jNscBpaPcTyPodgU4BwGao/wcMcRi&#10;PXsTWLvHI2dIxPCWzH1N9nNjRJipDSUvl8KLdJ77ibw2JKNVz+D1Lh/NexkSpdKQWxaI5rMlKmQV&#10;X+QHK0VgeT66QQHRQqJ4ygNYcYZfNc1RV/n7XOdEwRfNri+NWwHIIIJp2gpAQxtjbvfk4ogHgM7h&#10;CMaQpCim73c77fHnw370nEOWzbTA8hsApws0BT5/wrTxw70P8/1dQCgg9fUm+tAF87eH0oTCgq6R&#10;F7pC5ip606fMnUFFLmWaQ+o7j0hW2YIN3aCtaZtSiD1A5T6s5rbYTYoh9PEua3oxpJoDtJ9iQwVK&#10;XQe9AOgBpqJ92M29AdhQxS8xAqIbPbChrOZtFSfmXDUjHZGD6oJSmZAOponvGms2m1Sq7rGGX6cq&#10;VRFM5ZxsKlP6Kut3dcCrdlNpLPIUqJgkENmXYvv0Oi6zkd1i8Rot0kBg0xmB0A/jbrr0Oq+SEgFQ&#10;RdZpBR/Ke14IzUehPgKe6oA/ixfiikki57sQ/4b8GfXlQbyfUqSTfpnUG4BbyU10kiGmo5XXIxjF&#10;5lYvQuCvmZq6C2gVfc34HCc/yzy+JtENT/ibvmkijgbPmsoOgCJmmSxWyHVUVvZOx5mC2uvGH7Yz&#10;QCPDDw1JSUQuZbDWT2HtnpFziizMm6a3G718exAsKJpQmNAStKZay8fDoKpLvgUWcmaO17p5XuuW&#10;0PsC8j572W/27tWaSZzrAxNsueh6r24io7zhhimoZNVf421y0JimESCfC/taWMP/D2d+Nf+nykYv&#10;GNGLpgmw2cT3zM0iH8FJv71SYIYxN1UXnmXLegl2+IaZ7CbCbIAYv6KrphEGVAH0EWg/JVVIDP4U&#10;38gnYAJYXaa25AbZogXmy6eN5sXzevP0AaUOhzzmtlPM0R5pFdtIbDZiqQMNM5PjvvTHX0bKqKYo&#10;WGJC6cvLPsLMdcH09t2kpjTIdPVSXcp92jt8zoxMXDJ9Q2fMxMy1DwC0pirErt9bm+IBlXSk88Sb&#10;QBNTgWGmMDeEdfQV2gIIMo+4bNuF2hpzzcggAchTnaabBob4WD/H8U64uS8Plps8WLwBRVdpQvAS&#10;ePSM1ur2egDoFYwvV8kNu4ZuRKzoJYTMx9WIfKyMUIHPy2JN+Z7LfO9FHoznuc0LnBV54+i+yVnY&#10;jUDyJnG9hyBCD470hQnFgBQXQB8r0UCRMHPIA+LQ/8QSShunrljAZyJSgnQan2KSWEuzZo9KJCoi&#10;DOYP5tMPTYcPQDQI4BkYDt2vWi2CWiMi+QOhLUlMBIimX4NB5cFfeMuUlwebagB8FXrPoiI/k8Ua&#10;ICsL4xKa0QJezIqYQl7cKkrQgaI76kGX080LiBIEcvhdspMDEEjDLKOhTY3zMckxGJ9YZWbwJpoK&#10;iBb4jCbLMzoUkMeTPgSdU1jAVQs+NeGsofTEv4nTWgBU4FMTQ1h8ClFVAqFJwdyO/81jJtSCUWWq&#10;EqcUQnandaGrUQiGUPN/AVABSYFPRwtKrijlAGJUBUT1syLJav0PEHrjOo5FzGKAXH2vwKdrNBII&#10;FdsqAPofbKsy4/jdNW4uqAs8vVjrKND9Go5LxXW4DOgx8FSDkrSingrOG/TBnxydabsMqPM9zgpf&#10;lwVKZVI6CTRd4OledxKc2us8IPTkCt41I7mxTPYIoLUAFMAtACotqDcfiymQWSyNN858GpEEQDWV&#10;vEFrBDwFQAVEtY4X+NQqvgYwY48AKbUjOQH1bCMAn+0AAk2r1tWAgm6YTfXFt8NASm+pFfcIjKMA&#10;aA+g0gbDKycU9nOQrxMIdVfsDsDEgSmA6mE79bFW78Nol8dwF6v3XSCzC4DYi+FDDniBz6ZEB4TK&#10;Ga/pBTzKLa/u+HmApoKzBTgXOC5TP6jLM2Ti6igAqhFDKmmAwGczt9HGSZq9DANaT9RTVayvneo4&#10;P1MT7w/zycYBzXcdJ3CNGLr0cT0pA404pR0mFLmABZ9osgGg9QDDZu7vVu7Ldu5bAVDpPjsBQF2s&#10;0TW6LPbUrvEZgU4d2zA6aVwQqmM7H3egORUA7ZYTH/awlY1MG2CuHUaxIxZzFsaNDkoIND3xxEXF&#10;AkgTWDMDQgfinemPQ4YQw+8TDaCN5GuiYARjCfxPADgmsvoHoI6mcsKQgsEpjUpUgOgYAFOgVIBz&#10;OhctKTOcLKDJbXL7fXEwuNS/dlNl3EV+cgdgrjMyFPMOmkq0lR1oKmXs6WXV7QLRoUSYWznOUzAg&#10;iZ1kJrifNLos5nIEU9EARs9RpBCTSC0mMCXN8Hic5bGo0WUxmxMwwAKfGq3WhwDgvYDebn5eO1ua&#10;VmL0ugC+A8k85tC99wHOO2L4e9EY1h6HFpoGvDJeZ4rIGM6/QcsN4CYfIFocwiYOTWg1zGgDUoE6&#10;7uMKtgqlvB+UBt9gvE1FCCxRKFmR5FGXU4qiqYQFLfb9FEB71rTFXeOE4RaMaCDGMFhQZoX4vN22&#10;dPMcZtKJZGq0QfQ/7NGEtNNjg+l/PhrBZIQRSat1AVCBzp/ptxbwdC//SPe1Luv43lnT/8/ni3wf&#10;RScAUIHPV0tN5tlUlQNAiezbZP0vEHqbVfkezUo7dNXvdrJ+B3huUZnrHgVADwCRim3SiBHdI1NU&#10;DKh0oy47usMa3mpFAaFHZJ3ehuk8YtW+DpgVCFUrkoLpZVQSCFUbkmtG2sOwq/zPtVHKCua6zfZ0&#10;txlsLEK3HmFB4UU07Zd5PbvOtlONR050EoQB7+kqE3GJgpMyqg9r9/8NQPWafrIbXiBUennJzSwA&#10;5WfGEesYg743LlR97wApKjezeP8uyCCzMwfmkdEauaeZ16WWENPZ4mvaWm4A/rxsfWZXl4/Z2CKH&#10;9gnxRJ8Vm8OHNFDdoQ1uh+f4GFIOdIuZsHdxrMjTMNpklJLbnIGxSqaiZAptMqn/JMczGtNPcvZp&#10;MATrZj5f3+jPbYfhoQE8lsD8VbAeJ5pJ5qRMVuSpfF0nOsxt4pZ2t8mAvdfCOrvXvPxq2Nx9QMXu&#10;EmklU2xR+jGhwlqWVBOzBPjM+v8Ie/OXuPL07f//eOhpeqE7JCEJMai4oKKFihZVhVVFVaFiiYqK&#10;ioqKioqKioqKiooLLkQlGrKQhSxkIQudhCwkabrTdDfpbnqhu4eZHqbnwyx8Zob393W9Tx3j9DMP&#10;3x9uTqnlXlXnda77vq67+ZCJ1rxrQrT5KxglaOxLMQ29gCfV0ksAPhmlg3zd3n7C7NfLzdOH4+b6&#10;eXKDyQ7tbz5Ccs9Bcj8PkxKQZZbZwjTRnkpOeRLdUdRfOEdRlLGCd03E8x6FKsr7mshDXZzKN9cu&#10;VJqHd5vYLU9M2X0WT9ysMPdvsEXscoiVnMyYnvMBu35zih3zY4MHTIsAFHVZO+WnxtgcNZ8BS3pw&#10;8afztzmEq5+//xTqLX/jxZWkNwAq1a6f9ntfF/+0EVbsERs0P1VrulqL2RCQis3/sCllp3qUyIM6&#10;dq4OEyg8zk7aITZhtKNqZGdwcsc8lMIMZxKRPjISHVLWpxzuiljitutul8Nd91HMknbBKqLmQ66k&#10;PuDk/F6i3kUlUjSTIPQosv5x5nzUdj/OA1B1gJnRQ0Q0CEKlhCazIaiITMV8VnEWMgsmAPVyMvIF&#10;9HYKbXrazWxoymdPfQmbD6LlmSZYAYBF+TwyQFW5AYLXgc50oDMVaTqDOY0U/jkaGk5NAGk2MFrg&#10;pw3ge8eWv4QHBkAaKztsyitY9wmYlpYd43YysjgbGdiu1IT62UR7p6MNiOghxoqdxN0kCNShxEb4&#10;e9pNTVSQnzHEwHzERzwP6lE5SpIqgqoTyBeAEkHFk6+AJ58LoFI/5XzX1WcaqpqgxgVQqZLRnCxT&#10;UeBhYJxWfF4W85opxk9ovMDRDZIvAhw9uBB1xeq0TJzYJc2GppC36aqU+wOFle+mz9Esqauoqq1f&#10;SFarVFBVMYAqlVUOeUGo4NMtqaH6uoJdqaxWaQUQrRKKApoNEO/fjCQlVO5816VvTVMJU5ILknph&#10;05W1QNPdQb9/xsh9v6uA6vOdGVKpolwIUdqwdBSV8wjQaLctWfVTKqjUT6mjBMxTVgm1bXouiPZc&#10;8Psd8U50k23ZWwDl6wKjesE+/DaPf76WLhb0N4tkc8EBpLREyAJFjWoFilRSQduAzQ5UNBdCNRPa&#10;h3o0QJtTKzr7UAMVUt/PTKSFUdTJIWCxT6swaadPsi5vHKfxcA33I6tzEnOR2tzz7ISfQr1UyVCk&#10;3e1uqc2+gCFIsOkqn7q9oDD5KhQ+1E4B6Arq5DRGuvFyXuQrWbwAHCp4XvA5EMkGCAho5m1tRVJO&#10;6Awz44pwOon7fpcL2JO9cbOLq/csxoptdtJvsEXnJBt01tmqs0og+RpbcmSOGiXMfIjXHKmfg8Q8&#10;CT67+R7tXFi2sfSigws2F0KdI7PXqKNdvAb0BXPtPOggLXq3hoBElWZAh4HFIUBfR82DqsZQ49wa&#10;4X8iI5OMTVJRVQLaXtzXfQGG+gWzvE+3e5g/HwQ4JwS1wG0Pc9t9xMQNAHn9QF4fM4xDvD3i5W8i&#10;CPUCtD4AvoSWPTXjd2raR0xbAWotNZoPgHGcLOZ+vF8wKihVjRVjsPLx/wAwpaSq5sLMtAKbAtvh&#10;Ajo0iRopRJ3mNWCU1wKVvQ24DTGeM0hLWwAoEFQJTCdZ7qGjoHQ+SB4sYLgUAZZRJaWQzgJ6ij6a&#10;4fcew4wyycX/PN2nJYB1hcfsAjA4w2N62pvHz839AESV4FZfQ6YiC578LYYKecwU8LekUzMRAAIA&#10;z5Fi/s75xN6hePZ4ULbostSz2KKWzkoza4BbeS3rAaZHovy/GEVRjTMGYUvzvXSPhumEDeKIHwzn&#10;8v9mJIPHRZ8vw3QXsXCkCJWUBSUtxPh0sapxwH+Ei4VjqNZZzNV62cdebu5w/vt0q48c0DFqhD3w&#10;rOK8MWt3w/98Y8H86e6qjVsyLzEefY26+ROQ+ctTgPMxwAmI/ukZQMrt33P7ZyD0B1rxX13DkOTM&#10;gP5ydwEAJfD+dJ/5eLvLvNxiM9ISJjBMUFeA0DszqKC22GdPXaZzJjX05pTuQwILACkAdcHzGjvl&#10;VcoKlWHpirJAOSorVI55mZUEn/dprd+n7X4DZVRlZ0RRSl0A1U7463xcbngB6I2tcbtO+urWhLlM&#10;rbBytY5Oh7I5DwhAE8keyje2kX6IShIIJBioW2VfZzmXKKFkf9mZTxmOtHJbpTZ8wqCkZSTOhj0n&#10;7UWjZtp+pC1+IS4owpwLy7x0ZgOs3cQwXBE4yOpqXO2Vx0xnbRKzjrlmbpiL1u40jMDHgcEDdCcV&#10;vfSOWZjPNvfvNZlPCEP/9LNO8/JT5m8fk616lQ1zM0dMhHZ2Pu3yfNrsAdrzxYCjl53umhMtZhNR&#10;aQ3qK/BZUsYcKqUZUa3arGs4aJqBxYZawuwr37YAOjuWZ+Yn8jA+v2ND4we7k0nhYVvXVqW5cJYV&#10;tLd7aWmP8PNgBLuI8LfDPD6moc4+MkoB0K7hLFMFPEZo8QdwzQcZBajpSjJV7VxIDTAKOMMF3CzJ&#10;GwvMyE9j8tskcukuM6VnW1iXyqKgluOmsxpnevsJLhyyzShbmEaajrOGHCWVn1mrOKOalYVxFFtV&#10;7kXVRamtJRO1BxV3a4kA+Us15uEtHoNXmE8+HcJRT+rFGS40l4htWveYK6eJVePtjYVs8uIPoET/&#10;jhFE2u4jR83MeBIjiqwtXfWYtUVeI2aSzdT4UXxGZIhO7VNAY8xMtNbz4k0bvg/HdjeD2C21tIKZ&#10;Ac1Hos1Fli1j01FdHOWB2c8eTgwt9QHc5hhP8o6jZiLFE590Ajf7B28Bkv+H2TcenAcASr39PnVQ&#10;83Ac9aA9BpDqgSs1SKrQQY6HgdCjvF8K1zHUUcGpnO9ZQFYB7fUAL3ZhWtNB1I0M7aDFiJTBFe5x&#10;QPQgQJuRjTrIi0sx0Cnw9HMCCqIqBkKYklBAVX5U0CBt+FAphqUoAe1UPnvhC2iteyLAT4AnURFh&#10;7MBnBoCZUcxuWz87bXlffhA3Hu8rAFRzANU8Ppbve9uCaDFOspLYIUJmj+IKSzXVzH1W1GSYalZ8&#10;1nNF3YD62UrOYi/7t7tZg9jU4DV1NQXsmc0jaSDPGrsU5K+Kc/KuYM2nILSKFmOc3zcGTAdRc7Xd&#10;SX/vouyjVvlULqg/C7gD0rV9QgCqFrxAsJh5yhIC4kvzciyAlufzt0ij9c7cp0A0lMPflDa9QLEQ&#10;VcGdB1XwvMxJAlEBqFryAkTXmOS0yjEjAaCaNxXACkSL+BoqVwXVjKngUyprETOhrstdSqjKOuEF&#10;n/uO9nvw9QWgNpCeFyK3nFVutN/VlufqWsqou2XJXjn/FwAVdL5x0TsKqAugv4VPF0JdANVRAHqE&#10;KCrVfgg9oE1HdhOSA537HfPubamfMiN9+LbT1j/C7cNvY0biKPVXEK//Uygz1VRxsm8OByyANnOC&#10;bqb9KQhtUUue9rwAVPCpVvwQxpYR2p3DzFQOal2noDMBniMApaqXdvgQrfExor7GUR5H2BQyyJ52&#10;3RZ8zjTT1kS9tBuKAFC1x10AleFI7XcdBaJSQO0caELxFICqpa5M0ElSJRTTNMGih/E43zMG8PH4&#10;VWklp8BTDvppAHiuHjABQLVHfpP55w1GUASgCs0+TcTMJtvWpILquMqmHK0O1arPEUZUBKBSPwdQ&#10;WHujuaaH53U3z2eV3rbv42KtE+i1AIoxShDaB3xqPlQls1KP4BFw6kMR7QkyT4jy3On32OMgf2tB&#10;6bhmDlE+h/lfDKHSDdKmVqyT467nc1ExuwGuXpI2pKz2A16dzKF3eNJNL4bIEZTPAcCrF9Ogjppb&#10;HJRrG/OMagi4s+qel3EAatKPOmkhFEUapVOwKfCcKPLb0ttTXqCSGilEBc7je+by+2Xzt8YI6IKo&#10;gFa3BZ1DhVQ+8FXA34239f5RAG8Y2FPZ2/xMQ8DxIHDslow+uq33q3QfwalKwCrlVsf+PFQl1h6P&#10;6/fF/DniyQCUs/h5yS4EOMdxq0/yu+qomuDzJ9heNwFwTvJYH+G1SMA56gUSqGG6NCqBaB/Zwl2s&#10;XW4HOlWCT7Xdm3kt68B8NIRqOo6COlmuMRESCBpIeiBKS/FZK4T8r5GvusEq2i3mnjW7rMeyxkBk&#10;iNN4yADnhkFGstrymFcron3p56TMVrtBL61KVkqfZBvg1aG4DaV/fYatRxcnzbcXaL8LQNlyJPj8&#10;5c7KGwD9hN3WX12nBX/Xgc1fAE/Vn5+zA/vJGwj9kY+jgCqy6Y+E1quNr81KX5wdsBD6apcIqJNk&#10;NM5K5WSt6XQdLfkmc592+UdsKRJ0CkLvzjHHOVptAVStd3eDkt2cxPIYQacLoOfJD9XGpKuE0d9i&#10;m9EtDEZ3l/vNXeY877Hb/S6geUdmJMLwVdqOdAfovHdqlIgmFhZwf63gPM0Kz4vsgN8mT3t6oM6u&#10;vkyXyMR5W9vdFC0n9dMCKGKIs9XICZd3I/MEn8lAZwqwqXJNR4pfUgyTaz6VAVUihM4xSmqRx0G5&#10;1wUooF5GKoKc/8L5x020CLc7u94rUUDrYqjblSdMb2Mq2dvJJNBkmbkhHnOokQLQZlQ5RSYJQLc3&#10;is2L5xhqvuJv/+Wg+eRT1N2bdAw2YBtmGKMAqAxJpRiKKuoBXsLiS4hwyqFlrQilsrr3TIz50Qqc&#10;9T6g0g+sas2mTElR3tY2pOo4imhbEoBGx4fqRAltIOS+o/EACTrZxB8Vm5mxfLO9xiIGVmTevkEU&#10;2lUuFi7WED7PUiDmPztQOPtGs01t2xETo8XvR0UtAoZLG8kxBW6b2Hw0vxYj/J2lEudazL27Y+bl&#10;s0Xz8PYYkNiG252xLpTMFiKfJgHxrWk6EIM5xFVhDO3EPd+MYszHK/1klwKhXsYOtaKzNvIOWyPf&#10;Nq3A7iSzqJuE4F88VWqu7GI23A6RJcqYzSr5vhs+c2bdS9RTyFw/q4+xzhlX/yJxUnNjyTY7dZ5Y&#10;qTkipjbk9l/KN8uzzJUTEzU9mkoneJ8JqRJ4aq9n1RNt5I76LBzf6UQAJZtYgHWOhcjgKdB/DhKt&#10;FwURJbGEGRoPu1iPIb0fleFIILmv9L7DMlyggJ6g0gDTHK6YcjEbaX9sCbCoIeZy8jrreGFvYjaq&#10;lZNrJ/l6/U1VPGga+OXbzRSZdJOsi5se7zZzU32spOpBQWw2cRQfL1ezhQCn2v2Oiel9k8uDU+8v&#10;Zu7T50fl5AUnxMmpjBy4OApMDMALs6/aH8swPtrwxWVs7qENnxcinB0ZPzvI4LOfWAJcdBkB2gnA&#10;ZboXVZQHn2A0k9tZtOOljuZxtSAY9YZ4ILJHtoQ50RAKaCROdBOu93qSBFSNrT7T0MKsZ2vAdLC6&#10;tJ098E0tQVNDwHcr4f79KEFdHTHmRUq4eiIeCnioBDylfgpCK7mK11xouDjdBBkrkBrqZaWmjxgq&#10;VTCXzUMAaA6ApirmylEqp0CzhF3tpbnM7fKir4qitpUAoeEsVGAPUCuHPIYlVWE6uZ1ccSqaScc3&#10;8Uy6sn2zm11zPTmAk65QBa1q4XtSUD/3tdw9BNDbWVGilWw0Uyomr5Q0IDTF5oIqIzSVFnkqDskU&#10;WuY66m3Fcij/080C1YuSa0qyV8g2n5RZIqI+LIBqTWciH/RNm8eZCX2TH+ooo+5WJVf5/C2ASgl1&#10;1VBXCXVUUKmjPNY5HnkPNZRWuurAO7TX/+sqTgdKNRf6PsApANV9j/C24FNKqE0aQH3N44U4wChE&#10;BSf1JgEo6lET0CM11AXQVhQ4mZI6UXW6Mdz0ElOjPfGCz37a0oNkyQ4BkwO0uYeJRhvhwnCgGmgC&#10;OCeIUpomRmkYUBzk8TZBsPw0GZ8TwOAk950CTGeB0jnup4glt2RAEpC6eZ8C1FU55rmv2unKBJ0B&#10;bqf4XtPahMTjdgTVdYjsxUG23/TSfu/jsTtKW34CAJ0EQN3vM8fPsMpWNVcBPccJUyC6wfNgHShV&#10;KZd0mueDfs4RAHeQ5+0QKutABeCFAbKP53AvSmgPz+0uFK5OZtA7AIv2ElykpF9085zpoP3eRS5k&#10;t8ATENWxS8CJSqljL4DZw9+6j3nDftrNg9SAbnMB0IvK10/7900Bfah2gs5uoKyL161eYMzCKG93&#10;AG5twFEX0DYgxzbK4SD3t0dgUxDan5hh7EWBHCoGJIHPwSKgV4om4DnhD3Mb9a4wANT57XGsCCAu&#10;Boi9jAJwe7iQ/7WH/3k+7eZcZmDzAcmiNzA7wtcd9QKhqIM6DtFuF+ippDT2MYrTyya5Hg/jCqiI&#10;qs4cgV6aPcplPgAo6qjS/bp4/dDHurhY7UR9bKer0c7rRRvqfTdvd2Ummy5eOzq5CO3h9gD37ed1&#10;pp+v2Ufpbed9maaPDXaDufwMzKT30z7v428hlbObi+ROujUudOrYwf2d96URq5QK0AOyUmGVq4pZ&#10;aY1Z1HVgU6tMtQ51q5NUgE62yHTVmd0+zFmsDd1qZzSBLsAK8WLLqPaLuhDiAmqWi6Ux1iuP0t0T&#10;fI6FUy2AToQ54bKm9sZwlXnCnvRPNpj/3Bky354bNz8Tm+Su2fwL245+YdvR/0gBfaUWPCaj75nz&#10;/CMK6K8fG/OXTxwF1FU/pYB+Rwv+iyuE1++YXz8iD/QmO+LJjv6cDOnPzrKD/nSv+XinG9jU7ndW&#10;mhIFdXu+zs6C3l0ENGnFyyF/lxilS0RHXSMnVEH1mvcUeCqsXsCpHfFntUeeFZ26uNNe+Guon7eW&#10;MBUtETDPis6brOjUTnjVDWKXbNsdJVRGpLsnhwmdn2BD0ggrONmCRPtd+9+vMwO6OtFuhtrKTaSY&#10;8y5znxKQjiMaJXGOF4QqT1prNNMYk1OW53++Pideh48ctdFLes13X+8VvefG79lRLQQIVwFVZKD2&#10;wGuBigufMh+V+1ga4z9sasjvbuTc21PnwKec3tO0o1emCsjDJCeWNnVr/e8wVBPUTkt9dYV95U/a&#10;zO//sGR+/nnJfPnlOKsvy83QOKHuHTIkAauduM5xoAs2/RiVioHMPM1+ApgWPmmHl1e+b4oBUpmL&#10;SmOYlVFCFUJfh/td++OHugivZ8PRSWoAGG1FiawGIBvZhDSIItmFQWmIWKStlTCLcfhfX2tEESX5&#10;Yps2/CQX0j3HTCszoFXMmUb42RVgn8/3CAGHTR0pOM7TzAwzndunMCqerDWPH2AW+mLbvHg4y+pL&#10;uKkv1zQzKtBVQ/RRR6o5iUJ6doUNY1vMi/N5+hv1Nx9jdakMSe8zW0t3Fwit4Ps0VpIcUMfP2XXM&#10;zI3nmI1FotNWWT6xisq6RETabJ45vU4U5RqZvlsl5gIQuguMnlxkXS6wqeMW4flr3G9uOB0YzjSL&#10;YznWGDU/nG0mWSe6wKzsXhB9E/OMqrY6XOGogdVRWfSzcGLj+lYME0/MUDGbdhhUTWe1VTKKZwp1&#10;gsogRik7GfjDeag5jQCzN+W40lsZzO/B0DBKEPYc0HgSeNydH+Kqapy5Ev5IW/Pm3plV8/TKKfPJ&#10;rXPms7uXzef3r5rXD2+Yrx/fMq+f3DKfP75hnt65YO5xnytnl7iaGDdzEx2Yecqs+76ck1ChBxWT&#10;geQ0YhqyGAUoKnDWgAo+VVJAoygnMebIQhV5Jkhb0Mde92Ic8MVRADTIykhAO4c1XVklDD+zkjMz&#10;wBwklYWyKVU0GyCVEprLMQcwzeN9UkMLSz5gfpTWQJTg29Ijxhtj8xBPhhLa8aX8/WI1mTyIUTJx&#10;WVYQ6F/VAFzWFvKgKjJlqJ51gEEL4d+1KEjxsjwGlvNNFSdwAWgp7cQYM25SPwWfAk+3BKDaiOQC&#10;qFrwgs8s1MEC2uc+gFBqpwA0xot/DapLQ4nXVHFy0duRHOZDMcCEOPo4abgQqgFyAajK3YbkKo6u&#10;KUgQ6G6wkIHJebH4T9ORE93EnCoAWpQC6CcANDcpFbedgumP03JHBRWEHkTNtjD6ppQB6oKokwnq&#10;tGfkorQAipIpCHVnjNx2vAOhTm6o247/rctyL9A+0Xp3W+1SQH/bjncB9CjAKPh0S28LPt3gekUz&#10;qd3u5ID+ZzST4FN1lPerjnG/JNr3MncJQF2zWAOtzmbMIU04fltReNxWvAugCqcXhCojtJvWew+z&#10;kL2ogn2oOwLRPpRCgecQMDhYA4gAhlJABZ0C0CEeYyOY3lQugAoMBaGqCRTTafI4BZ2KYRKA6jhe&#10;wVyjDEmArEBV248En1InBbGCT81nqj2uWU0dNZOp+UzBqCB0DCVUoKrPm2EbzXp3udlkHeJWPwHJ&#10;lODTDcRfAU5nWO87Tl7vGBeNo7T5BZ+C0J5yUiXoYHTy/O3ked1egkLG/LnAsyNI3BnftwUTUj3d&#10;gsbCdNPATHgrM+FtKJ+dQeYDUTA7UCzbaSE3AY0qzRB2otp1Uz2AouBTx24u2PZXJ4pee36WBU2V&#10;e7sll3QLqpnoM72/h+eaPq8H4OtG0etBjewHBvtoK9vbRbTy/SRh+DTbCKwWAoxeABi1c8DDhUK+&#10;l9Y4/0OO9rYFTud9A4VcZAChuu9QAfcFPgcLSAQARAWjvR5UxGIprrwPuJNppxe1Uc5xgWQ7XY82&#10;LjpVgrpWfmYdW7Jx7nJB2gtM675NvCZUc6Epp3kjsW26Xc5ri6qCi1Ed48ShVXMBWE33oYruSxUX&#10;VNUoXo0oWg08rlW63UInRNWIytXEaE4LXZJmRnIaaKk3MdPZgrLZzLhQIxey9byO6H2tKJ5qvdvf&#10;AQgWDE8yBrCG0qnVpaptIsZ2tEmKiLGzfUQP9eH47+b9HXHC+Xlcsepzm+znHUY5TvdihuqrNmcw&#10;vW2xMGUNIJ0qR4UlxLy74KDpJ4JvyEfwuBTQ+kLSBHD5sjL53niNebHUbl7vDlsA/eN11E82Gv1K&#10;+/0PKKF//WgD5zuxSz9I/aTd/ucX1EunXAD9kZnQ7++hfuKORy3VtiQB6A/XZ8zri8PmFUH3gs/n&#10;Wx3EMXWa+4u42MdIF5iM25Ir/uok7XdWOV8Zrza3yQi9yPEy6zqv0IK/jvNdc55SOS/RfheAnmJr&#10;kvbBCz4vT5MPyirNG0v9uOFppc/jcNfbON3Vbhd4KoZJm5K0BUnmozsooDdY2qId8BdWhsz9c8vm&#10;/vkVszbZaXqIapMRSMKS2353AdRZ4Yx4g1dDWZ4WQlE+HcNownx0mNXMvNYnk0yiFc1pvO281jtr&#10;mzWepXNKAeevfCIFCzEmq/2uuU8pnxESbcp9x2kTMx/JJkNlflbTnVTrfaA12SyMoPLNeMz6HMr/&#10;gFZtklOJY115ng3kVo5NHjVXrpfRgh80zz7pM7c/asKVzWvn1DHTNwEUzh03E8u8jvQdMhFUUw+Q&#10;KfjUJqOAWu9ApKKcyioYvwM+BZ5h2vUKoC/jeyiMvgEIbalFXQcS50d43SX6qIYQ/AAeE5l/agHZ&#10;Sj5PQDrOfnfB3e2rDebJAzJ7T3OhD7h1tLObnlWbyisNcn/BbpEc+FRF1QGELL42bfbTu8zxstno&#10;+aMF88WLdfPZ0yUyyZvZ7Y63IPI7C6HtrAgdxIE/0ZMBizlxTH1NR00brfgu1pHaOKaSt00xxuty&#10;fqfG6vfoch8xo8ybaoRANYNrXwC5NI6Cy1rSuVHMe1M5ViHdZWWojivTKKB8bH6MtbnDKKGjUqKd&#10;EnjODgKfvelcxDAfOlb4BkBlvVcIaQsQ2o7Du4PYoLbqTP5oSXZzzyJPxA0cc1sMLF/kgXluY8Sc&#10;AwbPnpxi+88iku+SuX6aPbHUDaDyo0vbLL7fMU+unzGf3rlkXj+6Zr57esv89PKO+eOn980vH98z&#10;v756YH795CNbf/nsofmfz5/wvkfm9y/vmx+e3jZfP7puPrt/yTy5cYqNQ4vm/MaE2ZxDBWUP7mgv&#10;QdsYGFo4cYaZBSnI0uYbrsQA4vwsIBAALfEzOwnEhWjHlXPCjpYXoVSyvhNlpoAWTA5zQLlkgqqy&#10;mHHNLOKKrIgnTCHzhQWExlJqx2diPtJ8qIBTle1lfo+jILQgRO5mmPYAf78iVOTiUkLfAdAAAOol&#10;vF6zpaGqDFNJG76ioYBjkamsBwZZbVpepZ+LFju7uWOEI8doWaoinEhVYZTcEhTeEoDaVT2t8plH&#10;q5sWfDFuT203CnLyy8IVLgBVALCHeZsi2hc+1EmVFM8KTkKNAE49qk4p9w+kk4WKASbEViVtSXJD&#10;6hVsr6FvvYi4AJqMEUwzPW45u3qd2R133aZWbrrznbqC1YuIgujzkxjhSCKY/kQ6IcLpOL/1s6Yw&#10;LnCCFv8JC6Fph1BDgdCUAyQgfCAnPnOcvDilc6Ws0hYlxTXtL4GoAvPV4rEQus8Vv391p6tyOu5L&#10;Z+h9L9A+oWoKJlWu0uk65d2j3v/fANR1xL/ZAf+fALo3G5rIC3XgEyWVOg68CkClEgtAZRarQbWS&#10;Cqr/kwC0TTOg1hHvRDPtwScqqAC0F+e3VE+VAFTwaZVP4FMqqNru/Sg9UkKHUCFVeru7lJYq9x/j&#10;vpqvVDm3AVMg1J0NVSSTjEoCSL1vHiVpmrgwQaTUSTnUx1Fex1BgFSQ/CKiqBniedTL+0kUrXEA6&#10;zsflYHcBVBCrE+SpoVpzsp95T1b7qrQedJ7Z6GVW+wpAR6qBTnbWC5z7K1Ebea50lgJHJZhLMBO2&#10;YNhr4fndyvdpp93ewfO8lfinRhZQVPOcqWc7Th0JEjo2+nBPYwRqRv1soi3eQEu4DRd4K6DYjjrY&#10;QRu4FWBsow3cBbx1MLLSDrypOoCgDgCojXnJ5rxM04SKp2MDENcI0O0/6mOdfK4+pxVVrw2Iaieu&#10;rIsZzG7As4dW+ICUTwxGvbTTu6Vk0m7vByx7PHyc9nqfh9neRPXkcpGRw/t1zOMiA2W0P59xDD6n&#10;L5/7ArBdOfyMObmmIwuYzkbZ5Ht2ojK2oyC2oTQKNgWYLcx92yOlOcoGVMsGQNO+j9eETuBaUK2P&#10;VXEhGuMCrYrXD81dlvH8idANKAUy3dtyosd5HYjTVq2iVVoJYAhMdaymcyGoVAkwVQ0ApsrOcgIY&#10;dZQg1L2PjoLPdkZ2urOzrIo7HqTVznNinnb7Jrm2Z7qabZ3tAbS6MdsAnqoLAw3m8iC3SVQ4T6KC&#10;6jLniWvEFd2YBNKYjbyB0n5d+9O54DnFtq9lhIAFXoMFnQvxbLNcmWsWK7KIxGLrDd2qy11hc2uw&#10;wjyZaTJfsK3opwtT5o9X5syfrjkQ+udb7Mh+tA2AEr8kB/zvabf/Qtv9D6igOkoJ/RkoFXx+jUL6&#10;2SXz7xdn7KpOre38+da8+fIiuYq7ACgmpyeE3j882WruLSlGqQK4rCTLMw5UVu7VVZz5N4hRspuS&#10;WB+qnE83gP4qQfTaBX9urMXsjvB7TgEzkx32eGm2hxlPQuWpK/MomkDo9TXeXmH2kND5Syigmvm8&#10;CIje2FDs0pg1H51n9vPMAlFNp2bNzZ15szbWaR3w2fJ5yAFPp1Pmo1SUzzQ7/0nHUACKvyOdTFBr&#10;RtqX+2kXi7jmUNv5ouvFOSDjqOL6kigntk/Chka8pH5qa5/2wBdnfEhc0BFMM4eY/0QZDLGtkBG4&#10;CEBXV0ayAc7t0d4M4BNnNu3exVkuqAhzF3gWA20x2urNXWzlmTxs1s4UmMtECZ2/FTEb5zAEbqSY&#10;kaUkM7GWauZPA1y7XIgS8h5nDjIH8MzAC5JL19OLOqg8z2rineoAzHgZuaK8LwKAVuCMr+Ttct7W&#10;XnntaK8mA7S3BWW2HQAl9iiCh6QUmBV8av4yzrGv6TCwzNjHmbi5fpFki2Vej9n13tbIRR3wWUWo&#10;fRgoVJSTnPR+jpEQLXKc7GMj+SwQKsMMxIjFZf5PF3pYETpozq7VmLEuzvnAZwP759trDtJdpsud&#10;OLZWceEoCObnbqtyAFR/Q/3M+tkV2t/F7Gk3ENrXQXQU1d9xFCBlvIHxgKFOLtrIVdXPuTSTZxXS&#10;VcxTc2SOjpAG0M3ndvA1pPyO8z+Z6Mu0EVAC0NFOdtqjvAqG9xTQzjrmdwhz3SD+4TR5ZOusJutl&#10;FqYqeJwrihr6/2Pm8Y1188Ont8yfvgYWv39u/vbTK/Prdy/N33/+zPzth0/NX759af789XPz86cf&#10;mb9y+09fPjG/fPaIemD++Ooj8/tP75pfXt0HQO+ZH59cNz8+vma+f3jJfHP/onl9BwX0xq55cXnT&#10;PD63au4LaIHbc0tDZnOqy8xgdpogmmUYc0IHqkhnY4CoBS/taW0IQrJP1eyJA6B55L8V5DEf6QGs&#10;aFkHOSmVohYFMCQUeFE9adXl00LwAKmeItrHVDbmpAyG0TMYN8gsoq1bwPxnEU+kIh3JyKLdngWI&#10;ahY0u5DICSDU3kYVtYooSqkgVJXPMHQBqmhRlMxOtegxOkkJjVTgcGf1p441bF6qZRuTADRMJqnP&#10;m2Q8eaiGObQbUHMD/JyCTy8D1wJOa0Li6PdgWlILHhe8HwBV+z3M7FkusRUeVAptoXABNEAb3i8l&#10;lKMAtDUaNO2lYVPFiTTAlaWX2Ksw7vooX8PdG69sSgXb738BsTvh5ToHRAWfurLNVKsetSKHE0qu&#10;opwAUBdG9281Uqs966hWbGorkuZA0xwIPZbKTGkyECol1AHQ5A/ljMdk9p7ySNWe0ZWxXpCc6CaV&#10;mycqw5KrgLqt+P2RHs5MqBNcr3LfdtVPpw3v5IK67XUXQPU+fUxv72+/74fQ/TFN/zeAagOSG8sk&#10;9VOB9bTuacG7ACoVVLO1UoqVIKCYrCrApzkSYv4zaDrIaOzEhd2Je7gT17EDoAynU12YLGw7nigi&#10;mY9kRJIS6sKojiO43AcxDMl8JBOSYHQM5UIzoILQPva4D0qtpCyMWogkUozZzhmFwSsUntlPleBx&#10;iq+n99m5Ue6jmk0AqDYYKVNULnsXQNUW71YWKOqs7quvIbXVVVw167nL3Kfbbpf6OctYynQTsAGE&#10;jrHoopetNV0Ap8Czl85FD9XFhZoDoCifdDcEnqo2vpfgs5XkiDZmplVN5IHWM6NYw4xiLapeHY/7&#10;etq4tTwXamlD19HeraFV3ACsyU3tHNn6Bjw25ZDdm5uDixqIxAzTzvtaUDN1v0ba2DrW8z/TUfdR&#10;6XNamF8UaHYwfynw7GT+UvCptzsAxi7Uzs4CAD0P6M0Fdj205oFPlaDSwiimo15gVNWdy+fnoMQK&#10;THm/C6od2fyOAGcXM6BtWVmmFWATfLarvS5w5qiSWUeAWU/LXMCpYx3Hama3BZm1ytPkfY1Ap6qB&#10;eeRGWt6qFuYw61EiGwFCHRuY567m+V5DtJqO1eT8NrCEopnvq9+vLZu/SSoQmYHKqr8Fn9+cyf+J&#10;2x38XTo9zNgl4Fzv08+t+c6OHNrv/O3dYz+K7miAxxwGo4U4ZrT6KrY9ERk02GUuDXagdLLRqb+F&#10;Pe4d5i7dsBtjZF8OYswBum6iAN7CDS5zzm1yMO9hrrmLA1xv30UpfABs3QfUdD/VDdrXZxmJusBG&#10;pLOsmlYu6Em21J0jq/lGf5m5P15lnhNf9MVJckDPjJnfX5oyv1ydp2bNX1iradhuZHM/lfP5I212&#10;teD/SOv9fz51APQnZkK/lfkIl/xngOrH58y/np82/3iiOdAVwujHzMenes1n54bM001MSBtt5s4S&#10;wDxL653jrQWc7gv8rGxoEnjeZJORVnVem8VoxO90ZZb1ndQlfme127UD/lyizk8Co9obTyv+4myn&#10;hc5rxCaqrtCCF3BeQPE8A8TqeFnvU2uedvud7Ulze2eKc/CEOQuwXl7DgLQ2ZQFUSzOS5dfAyyEA&#10;VQKLIFRRgMqj1iyoag9ANa9vIdTZfGSVUF7b9fpuBQaBJ+pnpjpjvN7buD4ZUTHFZnNe0/ynVnEW&#10;ZR0wIc7TUZJ4qiOsMUYwKwsDfMF3AB7MRmRXjrFbfXI4lUhEAIeW+iQ5nt1sFypDyazH2d7aT3u8&#10;/3emZegde+ybIpJphZWWO8wrniKKaQulDgCd2ea5O8ooHQ72dBmRaU8XAo6a95QaWVvzIVsVD5hS&#10;teQBzrBUUKqyDJMQwCeIK+O+UYBRm5jaaokFq/iQrYZAJPOWMvoIQAWi7aiNc0RFbSyx9GG+gLXm&#10;6XhwcLvT/q+t4msxUxqU+gm8RkLvmgpAsbKCmdLaw6aznZEDFNbNNUxNO8zSr9eZ5Slm+Id43aUF&#10;30nmpwC0qeoD01JJ0Y5XVfHzlQOfZXz/hjj3oerKAXsgWatKG+qILmPuVCDa3kJqBJDc1oCJq5VA&#10;/8b37crPKsYCmsge7e9JYtNkqhnqYZUoP097A78r36s+jq8ISO9qZASCYwfViwGqg7+dFNkmwHoP&#10;QO+cnTZfPDxrvn562by4w9qlc0tmuDlmWkoLzNJQs3lw5aR5dv2U+fPrp+afP33Gk+y1+efvX5u/&#10;//g58PmZ+d8fX1no/Ou3z82vrzWI/QX3eWX+9u0TW394dcc8v75pbuxM22Hmndluc4p5kpO8aGzj&#10;qltlZmWatYDzuOvXiJBYZo/tCnMtK1y5zrMBYpC2XDetauVmBpk/DRQwg5gG/KUSjQS4ZXM7m6y3&#10;lKNkeDIPmoNbLp94Jh9tuCCzYGHmwrSes5gszYI8FNMCQtOZExV85gCw2fl8jXza7wW0nwsPApiY&#10;n9gLr8ogoiCDiKbMQmAUh7xuWxil0nhQpHFllMoxhQdWlk9mJTYS+VEiS9hdS4u+KEjcTow986z0&#10;DESOMItK9BIGr3g8xwQ5meblolymMVfK75KXTeRDMdmkmCmkgMp4pPa7VFDFTqj8wHWYSKYQv4cf&#10;E1KQOVDtey9MAkK56szFfRjkJFOSAqRiSNKxHGWmkdZiK3Nutag5IRRQP9EW4ZxjuLD5mrgMfbwt&#10;ENW8jbLX9MKiq1ldxdqyK9IAQ9SODAXYKzQ+6YRzpDIV5UTlKPuTeVAdBaVqp+uFRi8yWcd5sdEL&#10;DS86aUeAT80DcfyPyCTFKBEmr9lQfZ5ekNySS17QZjNLrQLK4Pu+nND/1pLfr3xaGE2opntB9gJO&#10;1FBVknJQOarFr9sqF0S1HUkh9TaoHof7YcU2UYdQhrT16H3c8e+9ywpajh/gcv+Qz9VtN4rJZooy&#10;O6o2vgug+j2UlRoCdioAlyaCyVtjEdNOXqMuGFSdqD/tGGM6Yty2MCoARQUFQntQI+SCHyAaSe53&#10;xS8NAKWqPmVjol4O8z47I8p9BKdq2VvVNHE/B1QxvjAjJ1idwGykUlSTSusxVQJNrclUILxVNSmB&#10;raDV5oryPQSzA7TgNZspp7rAU6U2vdr1UlqlnsrdvkyLdJF2qNvK11FvzzULQHH+R2hn6+ug2HZh&#10;bmrjYrMV05Hgs5kORhMXks3MRjcRt9RA272O54kUz73CFFODOaYSlbIKlbk6O8OCZwPQpmpkhrIR&#10;cKwHnOpQC+sAoXoWK+x9jI83K3cSgGwGQN1q4n2NgKp7/xZa361AU1Me4Eq1c9uWh3lTYLObOU9b&#10;3K+LFrmqh493c+y17XPndg8fl6Kp93XxdaRqCjLb+fk6+Vl0FOS16/26DQC38jupmjXHye9mxwNQ&#10;M5sSqmYjIzYCy3q6HDVcdJYRa6OKk9NYw4WpC5z2yGynILORlbr6+l3ArwVlYLdH7X5mUXtp//fm&#10;A8s6FqDiUj1FQTMcZBMX1YtRqpvxANUebCf+Br2YpPoCKLgl5NpSg7j1u5iLbRNE8/fs93MRBHQO&#10;4+qfBjyXajCj1aOUdzDnONRjrozQDsYXIAi9NtrBukw2ssx3m/vTxAdhtBFM3sOgcx9gVH1E3uUj&#10;Yode0FJ+dWoMk8+k+eTUuPmUOKHPT8+a1+cWMP0Mmzuohtcx8NxTeDut98s9Mdt+f4gL/ulcvflk&#10;pd18ypaiLzdZx3l+1PwBCP3DlUnz13sA6Es2IX3ODKjC6H+PC/5PqKB/Qv38+yvWGH6OGsrbmg1V&#10;G/41TvlPtKbzkvnns13roH99YZyfhTa8wugRfrQN6eFqJ7FKjeYjwuLv0/6/TTySthwp0/P6LL+7&#10;9r7zM1/E2a4979cByctsQjpL/JIt1nCe57x5hc+5RC6oPnaN3e43UTvdeU+13BW1JMXzPK33qzjj&#10;r60NA6AYctbHgNBJ3kf25+a0BdCtCZTRk3PmJF6MdhalZMgsDICe0BrOg4zgMQLmAqiMojpfSKhw&#10;2vBOhvNvo5icuXzODUBnhs1+5nxhF5E4q5g1++9h/EPb//KJeCxCnPEX0BbHeBT2C/7IgQ0RGF91&#10;2IwMeIj9Ya4X1/giipzWVE5MHLUZlHOLzDf3v2Nae9hW1AfUMecZY21lMfAY1rae/v9jFdCV0yih&#10;68woEik0OMVFG5FH0fK3MDQDnpQXpVWrNRUsr61D2npUjrqqbUua+6zg/fWV75nmakxCgGgts54h&#10;qZbwQQfZm4NdqKDAoNTSOPct4xjm61XRsh8hKH4FFXFmkgvtbuKbcLlXA6aC3SCAq3WeXoC1hHD9&#10;ijirwfmdqwDJNmY7B/oJ4h9nLnMF4+Ycy0q6MRJiMhru5rWgjuc5Kqy+bz1bmaTIVvA1pdJG+J3i&#10;MSKiVGUf2iqPvWuq2BxVU8O4DWMLVXEC9pldbapnLWgzEEq8lDJOBcc1jAdoA1QTWacNgGp9HbOk&#10;tPRrqumGAMgVfL2KUsZ1Ih+YkBRoATq/t5RXmZzqSRDYA9B/fC/X3mvzr59fme9f3DIPLp40KyPt&#10;ppcstxl2A59dGDN3T6+ZV8xjvrxxzjy5vGMeU8+unTFPruzysRWumBbM08snzcc3dsznd8+Y755c&#10;Md8+uWg+ub1jLvDgHuGkU8dJpJzw2BgQGcs7aEJZ7zOPqDzEt5kV5J/CKsxOZiWH25lb62ROZ6DM&#10;TNAG6WkLMpfgYTYykyzM93HmA3fAmmZQT7BCKkurutJ4kDOPqoindIxOHmYkvQVAHJuEQsCnjj7c&#10;qn7K7or3O0H1uQXMnuSgHvLzCEKzcUZmoYKmebiSIxcrlXgCVTpbkVRpHtryglGc8LYwJ8mYJFU0&#10;1/82MyMcvQTYMy8qd7yP+ZQw4fVRnHqxUiIUqllpihLqK2aVpudDk4e5q8Bz0AR8gEiAljt7i32A&#10;cRF5dYVse5Dy6SPDTsG7/rwjdv5GURRBATZJACX8nkW0zgsJ7s8ngy2PeSwpnD6F0QOfIZ7EUdpv&#10;cU5SlbhXyzjZBNkNX8JGqRJCmgPKVkvHXUiUlSDUQws+RxsoAFC9qDiZbs68pQ2CVzwT7Xf7ogFw&#10;6kUjm1aaVUNpoTml2yijtO/kcNx/X73A6G298KTSrheE/r8AVFfMe5uUeMFyNzNZh76C6lFkXQC1&#10;cKwXu8TM0X7l02292xlP4qpUe8HHcson5kotfO4rB0IdA9IxdsMLQi2I0j4XeLrweQCXu2DTLQGo&#10;ygHQ36GIOk54G8mUgNDjtP2l5KoNH0AtKkVFqgvRdicoXCUltI0Mxu54qaOGko/YhSKq6mG+Wnvi&#10;e2nHD7JPe4h92soCVTnZoJjbpIwqMzPRrtfMaBdO4Fagrr0UqNAMKZCqj7tmpmFgUurpqAxAtMpV&#10;im5SSeXUykytx5SqqduaMxWA2vcn1moKTKWsKi7Jye7EBMN8qgDUrXG6F+4IgD6m2/qY4FTGJgHr&#10;EKquvk4vMU6qLmakBaFNzH3WEa0m6HTBUy33Sg+PcRT9CpkbeW6UZTCHzYVWGY9DVRwzXCVbu+Jp&#10;LKNI1TFt731VKHm2+D/UoMzVoNDVouzVodw1oICqGnGU2wIYG4BLe8zjbW43A1m63ZBD6x1Y6wHE&#10;2lEzO1AtuzAGuRBqW/GApsrC5z7glJrZxfexqmZCIZSC2JoJdPNzCQ6lMAoQpUq6ACq1spYxG7XL&#10;44ze6Ci4rNbsJlWFWUgVxzhYzmtCGRelen+jWvSAn8YF7KhAAmzbs2QKkhqL4Y3q8fD/LGYUw8+W&#10;rZIKMx2ptjUVrTVjwUrmW8lqLWEdLDXgj2G+KqVIagixraskgnmL5IZQzN7uZvygh9nXwRARMUEu&#10;pIoE68C3j1nfGCMelayIBTzXWvAMtLWYzXZa7j3MNg6xo3wE0Bph3eRYt7k30wt89pqHc0Aa6p8t&#10;C52tQGeHeXGyz3y2OwJkTrK/fdH8fH2V7UUnze9vbpk/cj76093TxCqtmW8voUKenTWfb4+Z1zsT&#10;5ikjZg8Id9du+Kcojk9QIl9gAPpkpRUAZTPM2WEAdML8mTimvxOlZJjntBD6BRuQfpIJCfFF0Pkr&#10;s6B/QQHV7Z8USk9JBf2U+704b/7+YNs66b86LwAdBYqHzEP2s99F4bzL7+BsQHJC5rVu8xrAeW1G&#10;8Mnvj3gjU5Fa7hc19wlkCjx3EG20+/38RIOT8Uk26AU+X8fr7Hq/zc53lZzutjaAzQ3a8MCnDEeC&#10;TsHnzY0pW1eWCaFfGTOnZ1nvygakS8sT5uRoj+kiqixPS2VIr0lWC57umADU5oDSglfHTOcLueFd&#10;0cK+Nit2idJrsXNbTnhnD7xK54Q3YobOLaigKPVZKKC5nKcK2GLlA0BDGI8CXvK4UT4DigxiHrIT&#10;U8/wQCaZ5Mwmzmaysz3drKxlms0dAHTpBOsg3zO9ox+azmGUw27Akf3vUeCzHBBt7n3bjHOfpVOA&#10;3Eq6GZ1HxWfTUDmAJfNPGEAsB0RlNNKcZxUO91o2IGnDkhs0r9ilOB/T7KQUxhpc8ZXAaQzIrCp9&#10;C3WQNjTtcqmJFuoAVSmEuk8VoCeg62xDJSRUvrGB9+OY16YlH5+vmc8COfAB2WCE71N92M6AVur7&#10;4NKvqSP6qZ4g+A5Au41xlwaiqFAau1voFNWy9agB1bGR14JSsj75WiGpsICvVNVwCXOpWkPKsTSK&#10;yZx99VEgsbzMcfXr966qcoC0sZGfj1Z8LzOcXb18bX7/an7uisp3LKjHUE5DgG5p+UGM3kQM8r28&#10;sFAoBP8EGVWgKqLvog47cC5Y3wPQf/+k2ZWPzT9/fIEB6Iq5sj5p+lFOYrlJJoZjvY5B/sVedhBP&#10;9Zj57gYzwKq1dnLW6lAXK4uYxWL+arGvwdwHQr+6d8F8fuuMeXBuxVxaGTZjGIbKCxkoPs5MJYPL&#10;SXLHc+V0QlFMPIg1zJyTqiuFD01zDaHIAzG2BbHruhNVpo8Vg71h5hHkDs/gl2D+kfgMD+AqFTSP&#10;zRZSPgVriicqJpapiBORh585lxZ1IQqIv5h1kWTSqQLMgEXIqNOqzlLUozDr/IqJkspVG7+AKy22&#10;Y3i4wspBARWApue/Y4FTJeXTQihqZybgqZISqvIwCC1HvJzxCq9XlRDr5Gd7kp9B6ZIgLnmyynxe&#10;oiSKyepk9ZUA1MvcqR/3ZRQXZjnRUKW04/2E6+bnomZmYVIBtIuAUF39eYFkH/MvPuZdS/h9Q8yD&#10;ljALqjQBgajgUW31QiA0gCLqTwFOAU2pnWGdjJn3KmdmVMcQ0VYC0CLU4kI2S5WQpRrJYU0nA9/a&#10;56stPTIiZWorBVFIcsG785RqT8vkoxcNAagDn8zTKk8UFSWPWKccADgPFVZHtettzAaVhQlBR82P&#10;WgjVyk05IhNr2ax5yDrjabEf4CJArni13xXJpO9py8kqFYDaNrwby5RY9Sb1UiApqFS5M0g6WtDk&#10;c6SeuplzdkWc7qvPAzSTZRJKhOQ7qqizPcm64FE8XQh1FVHXgPQBn+PUG/j8/wNQ/RzKWy3ELBah&#10;nVuJY7qtotQ0A5uaB1VJ/WxXOD3qZxfh324bXgDazf71/koHQqVwStUUeEoJHQUUB/U+a1ByDEtd&#10;mPFaiDBqAw51u0eAt8/IpPlRx0lP654xF9UUSQ0qqZyKb7J745swKFGuSmqVUhRQKaOuIamPeWuZ&#10;j0Zp+Y/Q8tdtOeJVenuQ/NABoFKA6iikTqvezqJaNdVp6StSStWNstrGzy7ls4HuQA0Xj9VFXFSx&#10;qKGC53wZz4NSwDPCet4QK3uj6Tz2eT6U0MpTRRgTiTEuUoo6r4qRyFCazPNOMJrOAokMLo4znGOl&#10;2skAZR2gqKpFoVQ5bxfZYzWqZHWW7odCSgu9gZZ5bRawmlto2lAI24uY5QVGW7h/K5/bxudIGVUr&#10;XmVb9CidKsGf2uhNQKFAs4rnlFrdOtbxs9ZwUVeZxIILqpZIM7W+1ep22+JxnoelPEciPI6jPJ7L&#10;eE6VUmU8v8p5nqkquE+l5i+ZxxR8dmOMcpRIVPMAFzG48FXDQORYsHwPOGeiRNTEm6gWZiSbbU1H&#10;apnNZCwqBISWODCqmggDpzEWbZTVsjWKj8eqCOyvMGORuD0OAqF95Jn2YrrqI8NU4wpSPmcrK4n5&#10;ajTrzSwl6GDvPXvtz/cRA9SP8jlELuUo820T/eY2ayAfzI2Y52vj5uXaiHlGpNAT9pY/XeoxL4Cr&#10;l+uA5/aw+fb8tPnjjRXz59vr5s93Mf3c26Z2zF/un8FAdMb8+c5p88ebdPTuokTe3jY/XV4yP1yY&#10;N69ODpiXxBF9vNRhAdRVQaWAfsW+9u/PDJmfL42bvzC/KQD912OC6J8xB/rqAkYkZj1dAFUrXnOg&#10;mgv9AWX0Wz72io1Jz8+bfz3aNb/cXAGA5wDkiT0AfbzWRexSi41ZuqetRTO03ikFysvtLuXTUT/V&#10;dke1FICigF4AUAWfpwYrLXyqzuLZOMcueXucJMReUMvGI5Xg89a6swfeyftU7qez792paXODlvu1&#10;1XHmQ4csgF7nfbuzg2aFRBq9DglAk7XRje17iv+TByGD0oph16wqwUKw6bzWO4DpwqYLn87RAVPd&#10;zz1HZDEekkGnLYutiJkyN7P33cf5WQtxYqGjABP7z8t5rAN61aiPjcQbdXUeJlsyzczOpRByzoar&#10;xaNmaT3JLK6dMFOLzDGOHWCz0O+Y6wTutIqzjs9lx3rX6BEzs5FllnaIbVpJoS1/2MRxwgcAwDBb&#10;jMppg1fVA1pAZwWB87W1qH21RHh1kgDRkWwaCXqvIZBes5r1tJYbKamhpWrBo/rVAGfdrWwfwmzU&#10;0Ypyqa8JeOo+tbTXBa2a9SwT3Kq1TQX4vBLg008VA4geuqv52jtfylpwADTGbKeAL4rSGuTrSCkV&#10;IJdFyfJkFrWKj0sZrqs8ZAbIRB3pLyDq8YAJ8rWkRvpgGD9fLwCIFjJi4JeyS8ZpRJFSQGg5IFke&#10;RzHl96zl94vz+5UDorWNADxrRhsB0ZZuXo+aGG8AQkMAc4DfM09pAYCtQvsz+R7aHOVnLDFajvhG&#10;VnopYBqN8bMDoUoP2APQpxcXzdnZLrMx1mTWhxrNOPlpMZS2bOAwgwdaNrBYW8RcEHOUcc0isnLT&#10;e4z944BkLh+rAIaW2TX95Pw68503zMdXTyHdD1qILTxByxHQTNHVEkahNPJCk6n8LAAvma9Nxmg5&#10;KzEHAc2TK8yt7PSZ7fV2G4g/3Bc2Hc04VmlZlzKPWoJC6vV8QBA76iIr1ZRHVo3Ttg6Y7GAvcSs7&#10;amtoEeQBnzkAkIf2UxGbZgIYD0I4XyOEesfIVIwxxxJlm0MJc2PaluQCaB7zJTnFOPFow0sFzS6m&#10;FV2Eu57KLmbOJdGGt+CJSSmniPYDM6G5xUQyEVCv7UnZZGl5eH+QIWk/jnqf9wOu1FAYCcz1A5ze&#10;AoxLee+ZfEoAGiYGpKKMkx/zbhFaiwEUYimgBdmHmGflvhwFob5cgBYF1M/bAtBAltRPASjGJFoU&#10;aqMHAEkvV4xqrwtEfSnAKjAapI2hE3IZmaGlmSitnKADBPsXEOjvYVVqgM/VLGiA++TTyi+kRae5&#10;UkGoAEkAatvSKIiuq9y5YgXWgU+3cpkpE3TqBURHXcEKQPViYkFUt3kxevOi5Nx22uTOfJCdE0pA&#10;qAXQffCp2/p57O56TFdONigvdIk5I+uST4Dm3i75fRC6F+WkWCk39FhH110v9RMAteUqoSieJ1A8&#10;90B0vxJKO94FUB3Vdv+Q0HpBqNrxqv0KqNrwjukJFZbj8Q8Y48BNrBirMLOF5eQktscZfSkLsxse&#10;BZQX+27WRAo8VT1VvO1GMcXZiISKKQC14KmWutrsHAWgCqJXe90FUMFmJ8pnM63xNwCKumgBlFlE&#10;zEgDRDUNM+YyilNd8DlGXq2Fz2bgEle65jRXcBa7rfI5oplcIBU8uluLlNc5RNrEOAYozX264Gln&#10;QAFQwaidCQV2Z3AkqyUvU5MgVPCpeVO1/LXBSb+Dxgnauci14FmYQhFCDXSWo3gKOnWRHGUphR7X&#10;frofxcd5fqHG5JMpnMdJMg8lOp//TxEXNcVc3Hh5fAVp+ZUAdOEU4BWVsRzlU8eKTDJ4accLOGuA&#10;wyrgMJ6Vy/sZk6B0uzKbxArUTn2sHshsIkqpEcWzjrZ1LTObOkoZlSpah0monvurGri/qlFtf2C3&#10;HoVTMKljPepsNaBZQVcgymMy/OGHJsxzrpQLsHLGUMowZ+hYDTTXoeI2kCxRg8mvCpCuBaLrgWgd&#10;9baqgvGYqpRU9qQTqZeu78HIAtDcIeMSqqyUyeEwKSUJQJyKVrPFqc4sVrKKua7TrNd2m7WaLrPV&#10;2G/OdY6zM515/AZemxuH7MeWKxmh4u3d1mHmKMfN6bYRs17fZVZrO9gq1GrmK5osiM6UCkYB1DKM&#10;EYColNERvu84a0Yn2eS0VF2Da524n75+3OzMKY6MmstDgxSGmRHMMsDn7SmyKWdRCedZW0mKyqco&#10;dF+cmka5nDCfYpb5lFb6V6enzI+Xmc+8uWr+596m+dtH2yiNp8w/Hpw2f390zvyT8TLzkrzOFzfM&#10;v59dM/94hBr5lNb50ysYirbMH66umG+JH/oGB/i3OyO25a72+6s1XPBbPf+hfv4TE5ERfJLpaT4l&#10;iP4r5jt/lgKK6UiqpwBUZiQB6Pe0379mDvQzvtfLi+Yf/Fw/XJo1X/A9pH5KqZUC+nyzzzxZ7zYP&#10;GRuwBSx+BAzL5S4AVftddXmSmVfmPTX7KfiU+rk1GLcAapVPQusFn+cBT3tkl/wVskSlgmrr0VXg&#10;Wqs3724OmTtbw86+dwD0xtqYrZuIT9dQPu+w+10Qenlp1NzanjOnpgfNfG8zKR3FJvNDuoLvE7vE&#10;c0sLUDLpjAlA0zm6r8fuquS9oPmE0rlfdNg/t28BVN4CJbEAntlcPObSmVNnU2KMzpnFCEIlvvcw&#10;4wBb5HMKjprZ9jM0hCN7Id9culxurl4jomsTE9vEu6ZnmHWaI2+z3pLWcT8KIPvUi4C/XLXUOZax&#10;uUc74CdWUU63iEdbSjVNQ5yvcc571CIHuqpYqaltQzWNH1gQrWtgXpJ5xmZc5O24uVsx1GgetI6A&#10;ehdApWpKERVkNrHFSGaekUFUUFzhXe2AIRmbAtZKlEYBaQX3r8Yk1ddNlBkteKmQ0YTyKsj2AXVe&#10;fuYoJqdSsjtDgKayR4OoqzJFCUJLUCx1vyA/t8xKkeDvLFS2NRGBxqbGmgpSBPi7hYiS9MIoXqC2&#10;jDEGVUX0Q/vx6vgh1F1irVBNK/j7xpkdrcJwVSaVE5W3jJD9uNaLYjJqIBC/ppO/BSAaJ6s0zNxo&#10;Dj9LMkrtQbLjD2chMBLrlI0o5y9D8AJAw+UIARz9/FwydO0BaDcAVI8bvJEWcE1BkikmaikDaEwl&#10;UD4byFR5yPz0HmMWgQDaIlrfPtrdxUf5IzAgrPkrAeiD06vm2cUtc3K4w9Rr5vIEipNUTiA2gyxQ&#10;bU/QQHHmCcAt811TyCq0OFuJJsk4O3d2xNy8NmOu4AzcWG0ys5PlppdQ/Lo4L6gxzDcFnEBy+J60&#10;rH15rMMCwhq1E5qVg0NtVeb02oythbFeoqQCJo+2kwAoD8XPR0BymO0k5by/khZmKTuhFWqvsHq1&#10;4bUtqcCHSosCmudzVFDNgeYwa5Ltez9RqFUApuY+besdlVMg6gJovpfZ0wIAlCuKQi+tdz8nOx1R&#10;PQNEfERY+Rb2c8IjQkLrTMOE4pfHOBFx4m7gpFuJezhEpEyAE6wMSFJz7dpNFJ1CTq4+1nD6UaR1&#10;DPIxAWgoDwCl/FJFM1F6KF8a0EsJLH0puFeZEw2jkAbTaF9wgpZCpJO13vbSbi9A8fQBnCHmxOSO&#10;tyH2/O3c7UiauxTUSZEUiAkObWxGokUi0HRhUy8a+8teweJk3F+C0f+oYwCgQHLPLZmIW9r3toXF&#10;BHBKkdXt/ZszHLVTCicfO8hVN655HRVy725bcld+SkXdv/5TM6XadZ/J75Uu1VW/I6qnyt3WZGOf&#10;Er+/bcknIPTw+yxB2Auj1zyoA6Sa+3yXjDwXQAWh7kYkuxVJIffMgmo/vBRZhS4rzaCUHEkLn4Cn&#10;MkHbCZ/vZZ1hN231jnKyQAGxLrXMATO1zu08J9DpRjGpha55Tx1Vjjte9yN4nYivTla+tsYIbCdP&#10;s6McUwhRYF3EG3WzlUvVy5jLUB2KZQPgCHRONOFeJ7FhqoXb9ewLZxRGjnWZhuZbCKgnLF5bi5bb&#10;UEUxOMnp7kQ6Aa5SOxW/RIySQuuXUE8Xm5QjSiwT39/NB53BHDXL7Kkc9hZACdWfBKAn6thvz3yr&#10;4LOblY8yGNWzFawKE55a7VI8ozknWKrA454TlZ8IuGJeWwrIIMw7zBgMOYWC0EIe316UfB8LFlRe&#10;LmKKUFyKeAyrfCijQVrbERRFVWk68WmZZPACjBXAZjnQWZbBBXB6ti3d1vsqAVDdR2Xvw+e5FQMO&#10;y1MzUVaZ987E+ERovKqar1sJKKr9XwYglgLBAkXd1rEUlbKMWekYF3eljKiU8vPp/ZXJjBec4Pem&#10;qkiTqKZaMnD0p2k3OuMJeYxbFLPoguoqIG8YF30bzvlOHPNd5Iequgm070V9FHgOlKByok5OlTew&#10;SrXR1kJVu1lr6DU7rbifu6fNuY5Jc7p1zFzqnjF3RtfM1b55c7pl1JxpmTC7zSP29qUe3NFDy+bO&#10;+CpzkwsWVLebBsxKVZtVShfijdxuMcvVLRZuJyOsV42z8aWl0+y0d+FoxwjT60DnzTHML1PTAOYy&#10;oDlv7kyOm9uTbImZHjVPlqZQN2fNZ5tz5ovtBdrlC+bbMwvm69058+X2tPmGmc5frm2Y/wU2cbIC&#10;e7S7XwKFuv0C5fEl8PcZUUlf0yL/Ckj8AlXyJcYhjLHmFfWEucz7u+ZPV5fNHy/Nm99fYN0m4fPf&#10;7g6Zr0+xDYlS+/3PnJ/+Roi8ebLJ15XySftd8PkDX0sAqjWcMiPJ/f4T9aO+H/D5pVzwwO/zC+Yv&#10;tzfMl5h6X20NAaBjwOcwIwP95sXmgK2nqJMC0EcouoLQm8xwSgXVnne14wWfUkIFoLvDLG/orzCb&#10;/aWkSuDqltoJbN5kDEFH1TXUzxvMkl6nBKIqQajil27Thr9N0PzN1UFUUqdurTog+hF/4ztbxCWu&#10;045HEd2a7GcPfJ2ppZOYjpiUxsVz8vtv0TUCRvEdSBjQEpO91+WEqimh4j8Uz0QOqBOX54xMqVXv&#10;iBTOuUJt92yez2q956Rj8s0kdQagKeDcGgmhGAJKdUBfWxvKJvOTMzOFZnsrah4+7LSh8qMTKI7D&#10;H5oW9rk3MfPZ3kdUExmgfm02AvYEoUGMSaW04uu7P0D1xMTEZp8uZj8r2hAEALokIpOKNTMJcNbw&#10;fRQIX92C8525yjCzkhVxjEiAWgtrLVtbHBAVhDZgstHMpMCyhu1F7exx70adHR5MYVc8s869RwFW&#10;VEYAs5JZyGZUxVbmTdV+nyHGaIk4o342IdXVYgbC+FON4hpjXlKQKeWzjDnLUlzs5XwfrQIN8jOq&#10;9a2VoIpqsvOqqJwBKhhAtS0DKisBSrLKw3RqozBJlBGGRlaGD3fToeqlQ9ZG5m8LCRrNbAqj2puY&#10;G6/h99ZMJy3+OHOtMVrmEfJBg3Hc/KiecUC6CmBuYAd9Ne74snbYhJ8ph+inYwDue3S1f3ecfHhg&#10;NJNs9Xzy0oOkLFU08vrKulQvELoHoHXFx0yjnz8iQ/6VtKMLFGeESulBsSxOescUHUfx40GXC4Tm&#10;oYqqipi1lAoaA2ga/Tl2S8tIQ4Xd4iLVNIUhZT1Q81DilOWllVo5AGke4GNnOmgnq+3c08VeYZ5s&#10;V3jCX74wZnY3uwieL8X6X8icAIoA7euyACeYbDYOZUD8uUjczEn2a0vLcJvZ1pVZH0+srSVzdXvZ&#10;nJwZIdg+RIYYO+KBG0FoEbOPIYKjywn4ruJjFbQ0g4RTa11nESe1Ql86DvkU64bPKuTqi7Z4Fi1y&#10;QWi2j3Y0cKlSLNMegKoNLwCF8HNRP/P5I0sRzS18G5jlD45qmo+JqZj8VK/3EA8ITEEE+QfY4BBD&#10;6ZTRSHFLMRzDqhAzqV7MUdr5HmDzk5c81XzmMgvYeFQIRBZnvakSQDSCI760CBc7FwwlKKQufBaR&#10;yVqAQi11UydlQadgUyXwlLIdJVNNbXgpo94TmI9QPb207IsBUUU4CUK10SgPtVKAJmBLQZERgAry&#10;9CKjQHpdserv6wCormCdF5D9tzOYTd1f7nC65oJU+h/9Vsl0W+f7FU37vkQgvgus7sedtrtTgk7B&#10;pwug7ppPt4Vvc0T37aAXfLqVod9tH4RaGE2sCnXHAqwSCmQefe9Du4pTAOoUq+kSWaDagPQOF16C&#10;0A/ecVRQAag1Iml2FIXUbv4CQNWGl2O0CDdyVI5tRkSatZiBFZFynLaXeZkJpW2L2tmNGthB4HsH&#10;LexOWtJSLwWZbitd8KlgenemU7FMaqmrtS6Fs5d2t+Czpwo1FPh0AJR2PNVNDM1+ABV0qmaATtV0&#10;s98C6FIHG5LayAMlX3QBdXSlnRglTIICUR319jyGQcGnQHMW5XSJt5dQOudQV7W6czjK+kcU0mFm&#10;OxVgP6zNTSi0UlCHAc5BXVjG+BmBzmaeF02s2G3kuVrPml3NejpqpxYuAJJ2jISL2UQJQN3SeIke&#10;2/bxzeO1iMdbMUpLMY/xYmaRVV4A1E9rvoRWt0A0jLoYARLdo6CzHIjcXxXMScbSeP6ScRtOJrGC&#10;yDEfZjr/URIrqKIDXAge5vnO+4IY7twKkQgRJhEiwjKGMLdDxNCUcN8SYseCB1ER+JzyE7jNgdma&#10;jGx7bOB7N2EEasj04EbPw8VOZFeqHPCYfTyo30WMKfnYjMUM5kiogmD1Snsc9BOuXYI5CIVTNYTy&#10;OBTiYp2j3p6vbmXLVbdZaehhtSrKZX2f2WwZNue6EAEGlszF7jlzoQvAHERUmD9nHk3vmqu9i+ZK&#10;z4K50jtnrvUvmFvDSxZAbw4tWgC91D0FmA6jnHaY1co2FNMucjU7zQKgO1dah0KKWaZz0FzoGeJ7&#10;IDgIOienzP2ZWaBzgTb6Gi30bfPp5gabiBbM44UpgHTafHZywXxDvN93JKT8cG7N/HRxDUhcM9/t&#10;zqNYztIWXzP/oL1ungGDrwh8/xbAfA1YfsFtklvMZxy/BA6/Ag4Fn58Bi5/z9uccv+D4MQYhVFIB&#10;6B8usmrz/BTAOWq+Oz1o2+7f7g6YH1nH+ev1WQug/2KXu3msNZwooF+ipH7H539DsWrTOuLVdheA&#10;fkPr/cVF8+/HZ4DjHfPnm2vm+/Mz5mNmLwWfX5wZN59sD5knq93mCa3x54CoAPQBgCj18zEjBXcw&#10;EEkFVdl2vBz+wKNc8Os9EVbWhi18niacXiUIvbWi7E8+Z7HNwqeA9Ma+usnHL9HmtwH0jDBcI27p&#10;+hIq6PKQBdBri6ij7H2XCqp50N2ZPrNEzmp/bcyUM9am83r6h8x7Ap9JQGgKKqgFUJ5j2mSk88Pe&#10;hiMuqtwxKwuiAKgzcsU5RW16jXkx8qVzRCZ8YIu2e3Yqo2AZdBUzMOcCnx6c6Iogam5MMWOjjPNM&#10;EM1GTuUQeZM9vcfNONmT588T67bOrHsPju/Ot00DzveGdtzvPSiZtNXDKJsVjaiN7e+YeCvtbj5W&#10;zdrIWu4f70BdRRHNQpk7jjp4AiXPD3BFUfy0fai8Ge7gGCL/M5fWslzxAtGaelTLXl47ceE3NbKT&#10;nra1oLKlmaxO4LO3m5D8Lhzg3YJQZii7D9LGd3JDw4pC0oYkTEejI6ysPBk2O2wdEojq7YGBNNOu&#10;1ZuYfEKCZhRPC5+CQsC4DHUySCs+Qih+sIyOqmKimOX0EdMUYEY2yNxlEB9KiMjIsJ9AeyrOCENT&#10;JRmdwzFC8mvM2kylmR5kAQYwOtaD8DDAiFSPus7HUERlKjpgQ/ejmJPCzK+q1R5ibCDASEJQownE&#10;M5XTko93pZhYG2N8uPPTAm+Zg2SKvguEfpDGtiwuHFJho0Ky0iuauYivZztiyT4AbSohagOoq6L1&#10;66Vlnqb9rgCkjhmKWgA4M2m1S1XIBkJVUhc85H8V46pUZSPJZ9F+TNeqQZTTPK5wFDGjjMMYESY+&#10;nJk5glCqmLZZnRy6hAOv0Po/yxD4aa7+lol/Gu8jiqYq3VQGUevI5Izmv2fLnw58ZuAsy2IugZDr&#10;idYKszPRS2jukjk7R9tmlRfMpWmzPtaPchQyvnRMMDy4tc7Ll5tmQkSwxNhOEgdCy1CXSgn0DnNi&#10;L6G15wMEi2nn52EEstmgKKAC0EwfgEQLPQPZX5VKq10Q6mxIon0q8xFXFXm43QWhOdxWO9625vPJ&#10;CyXOqaAY2MbY5OdrlwSSrfJZgyLVBEBXAhcRdtgHCMwWcBbiSC8QaNIO189cSFanAueV+am1m1q/&#10;qczOIPmdMYwX5WSgugCqNnwB8Jl/nP8LSrVOyFJABaEWRImnKmWXvABUt6WMqjT/qVa9QLQIeCzg&#10;f+m04VGP+dtpZaRa3u6cpAU6/rfurvYsjA1yK0px1m0npomP/z/BM/GCA3jqa7hfx4VJt4Uu4JPa&#10;qpa/5k6d2dM3JiPHXe+UG/Gx/+i28X8Ls3szook99G9mSxPKKAAqCHVb8FJQVe7nCUBVAtAj72JI&#10;eucNgApC3RWc2oJkV3ECn27JLW+LlrAA9AjPreMfCEK5cAHmg/lkgrLiUADaVRky7ex776DV3s4s&#10;pOCzD3VR8NmCiukomGytSaibUjhdyBRouhmgygQdIoi+n7xZleKMeok2csHTPfZUsQaxhpWI9QQn&#10;o4C6ADrdSjQT4DnPKlnVYjt74lWtIbPKxiLtdt9ie9FWD21AhctzXEMhldI5xfdbAlSXUVMXcLbP&#10;VrEDnU1GQ8w6j/LzC0Dd7Ulq2yvEfoDnZG+EeUlilBQiX8vFWGUu88syFjFCEiEqzK/XEExy+Wxd&#10;kdKvo4VNTl5eHssaR5GpriSDCz6eL5ptthdaKPI+Wnw+xlK0KUzLGtz1tF42eymyLITBJ4wSGqCN&#10;rQoRHRZGcdQxSJSYav9tfWz/x0uOEpN2kIvGDw6bgvdJOXiPee536UhQBR/wPONjAtLoMVRXYsoi&#10;3D8KkOrtUjJzazLYYEIgfSOzpKo2gug72YrUgbLZjqLZSh5oczYXHfmkG/gwaTKHOVNab2ZLSQyh&#10;7T1b0WKmyxrY7sN8JjOZE8xm6u2ZcpRO5jJ1nKfNvtEyYE51jtL+Jl+Z9rngc6t1xJzpmAA+AQ/A&#10;81rfEpC5Yp4tnGE28rx5NHPKPJvdNR8vnuN4iogi8p4nNszdkUVzc2DWXO2ZNBfaR8xWfY/Zrus2&#10;Z9oGzG5Ln1lDAT3V1G1ujc2ZB9Mr5ubwFBFKM+bR3IJ5ubpmPlnfQN3cMl+e2jGfbZ2k1s3H68vm&#10;2eK0ec5r+peIC9+dwTR0etn8cGYFQFxFqdwwP59dMT+xoOQv11EjH6F2CiQ/l9IJaKpeA5df6rZg&#10;kHa4jlJAldTyNW9/CYB+BSx+DqBimP31Gis2r5DxeXXB/PHytDUc/XKF6KUrGI+uTZm/3Z4HdJfM&#10;vx+t0d5nBvSJNiGhur7me38OiH7KWk7FMmnm8wfB7k07AvBnGaBo8X9zdsYanj7ZGDLfXGAGlPSZ&#10;T7dHzTMyOZ8wj/mUuUzVYwLipX4+ZSb1Lq3zGxiJbuLqV/yS8j9vLbZb0DzZx1rb/ijgGWfes8rW&#10;ebYlXcNFfxkjk6uC6igF9NYqquca/weOdwS362xHYhOSNiPdXh2ydRMIVW7oDWZsb5G9fQeFeWe6&#10;x4w3x00jixxKMkgt4cI6g9es1A/fKKDughL7ei5hwV2x+RsAdV+vbSReIpFEgfXpPH+VYJOO4JVB&#10;h1TwmZdJITp5BKAATQkA2tmWbhbZLjQ3ywU424LaWgEylM0a2us9PQdxhpN7ySajOoBTpfiltt53&#10;rAO+oRsopeSEbx4kS3P4XVruzEuqPU9IvYevkwxYnqC8QGLDEGs8WRtZRe5laTMsUk/rmPtkKP0G&#10;hdTD/aI4vgdHyFkeZU6dzMtW5j3bAcrOriO004HPHvI0uzFKdb4HMB+01dgIvKFYetUqR5FtwHgk&#10;iJ4jhml7mziwdS7Yl+kgTbJWmIgjOfKDGKK0lUmqZ4TWeLyRsRxilgK05cOVjOtUYmRmvjJUTncY&#10;93kgTGeTRJ4iRLJCurU+WKSkGINTNIltl2wlGoqaxRFVxMwP0XHqZmtdTyGB8WQ+U70tpGkAoYp7&#10;qsA0pJ9Xm6AUyF9Am1/znoWakwWOSxlTqMAIVoYJKoQqnBeFmQJcoGDQFnwe5W91lAsIcZMvzoU6&#10;bXh9nT0FtDbAiyuDvt5U2uPApXK+jgGgqdxOP+CYhzKBzUwFzTL/kYMzWmYVwYpWPwo2T7xFSxqV&#10;LP0DrmaI0dEKxhCxJmFcnSXEnRQTiOxmgwU8bODAqTvOyrQpMtzGANEu1u7VsJmoJoyyR9s6ggko&#10;mMMcgwf6zvuAVhtqK0acCHlgtSiWnSgkMmJsjjCvRMt/gXDi0aZq1hSWmXpUpADOb80xaruPn60/&#10;JWQBBmlxlrIqL8be5xgxNmGMVAFyBAuVDeonlokRhDw/Siit8gyF07MhI4OfRRCa7uNqDbhMAS7T&#10;yf9U6Q+sP6q2JdmsUEqKqIxKOSigOYUAISDr0ewnXzMYpvXGrGdrSxgHXWiv7e4nl1TKp9ruKt0u&#10;konKtt618UgQSrA9J1Xlf8YwfpUz9lAJiFsIpS2pWVA/LfgAIKpSOzJEC19Gsgi5oWq9C0BVVgll&#10;bq6UCCfFMAV1otZJmZO04pyKOApC83gx0YB5JrmZmlV06s0MphRJveDkA/sqXQE7V7W46BOzPG4b&#10;/rdAarcpSUXVVbNU0MRMpjO7+ab+E0CdWVF325FrWtqbHdUcqaAVgHQVSzdiSQDpGpPc24JdC6D7&#10;5kz1+9mc0cQMqIxJbiSTndtE/XQA9A2ECkStAkrepwuggk8ponLAuyX41O0PUT6PoBwcVZwJAKpS&#10;4kCAaK0S/idNtNtbGRPp1HwnFyrdBMS3A2utwFtzlGxHAFStc5VUToGnQNSFUb2tAHrFJI0DgDIV&#10;CUI13ykI7SPYXeDpqqA6qgUvAFULXhA6g8pplc8EgC520nJnlexyZ9Ss9ZSZU7T+Tg/phIfzltLt&#10;XebQdgbYVtPDqk3U0KUmv1lpKbHHJVr4K43MfPJ9hqLpKKCsfSReSSs7bWGM0k535Yd2clHWgLlI&#10;24yqPVzEcpEUBB5lKhKAqgLk1WreWRdPmmEO8dzQY7mUC7my/DRSNlBKAVeZ60KAq06cfj7Pwidq&#10;vx7nuq21tVb1Z4OYcnMjzGPGMASFMAOVMG8pdTOAaukls7aIvFpVMeHZJcdTUDwZAQBIo7TbVZEU&#10;jJLJKKgsXggDk/tL71Pp42UpdJrScky1FM1s5kVxnTfk4qTPxtCEstlRROpBcYTg+igGIc1MVtka&#10;DlWidFaZoQDu80LmKIM1ZqGi1awxk7nJrOZ286Bto6udPhljnTE1C5QuM5e53thjNpp6gUygsHPE&#10;XBicJqCdxSGTq7jLFzD8zKBMTpmL1JX+Wdt2vz2yylEACnSuoILObFngfDS1DnTOm4eTK+b+mOBz&#10;muD2UeBzyJxvGzQ7Dd3mbAuzo6395lLnsLk+OIGhZxGYPMlc5ZZ5sbLBHOcm7fRTqJrnAbPT5rvz&#10;Z+3xk40VFM9lWy+WUQtXWFmJyPDj2VXz/elFVM8FB0AvYDAiN/rXq5vm77d2nXlOqZsCz28AzB8x&#10;Af1AussPbCX6idWYP+JK/463BaEWRBPg+Q3HbwDRT66av9Me/9utVfMvbTh6uGH+cXfR/P3OAsrn&#10;tAXQv96aswAKGTrw+Yw5UAHol4Cn4PNj5kE/A0algn4NCH9+nbD6s+Zv91m/eXvTfI/R6esz07bk&#10;zheAfrbDTCsQ+pwd7IJPHZ/Tnn+CSqq6NU9MFGaku8xtCjwvT5F5Sjj+BWKizoxV2trFtKvj5dkG&#10;c51NSfsB9MocGaqCUWtE4mtQ11BG9fbNlW5nBzwRTdfZ9666jSteIHqHZTN3tybN4/OL1kw80hgz&#10;1Sx50AVeEgCaeZDzHBFMKWw/UgveietzYpdsd2vPfCSjaWK+X215BAM70qVElcSCkxQuItMQTNLo&#10;tKZhVk4/gciVBoRmYmxhjrBAOZxqvwM9fex5X1+NWkibm2Md7QC5k7TS63C0hwAkOcfLMfJI/ewk&#10;67N/lC1AzID2jZFpOfQ2M5+/M429ACjxS63DglDimUZoKdOu96OAZqIiZsjUA6QOrKaZsU0ygMe5&#10;+G1FVURBzedjil3MQCXNQSUNxN43fcMYP6cwTU/SkRrmAptZzzHgcXyCda/sPB+fRLXla6hGRuk2&#10;NyOmoYDmA7A+vl9tA3BKi35+odCsrGLK0+9FyHsr4NtIJmgV86dh2vmldcy90uquaaVF306qB2H0&#10;foxJgTIUUHJGvRGYCQBVhWi9exlXKEAoKwBAi/h5S4rfJXaJPfI1Gbb9Pszq9akBxIGxKMH1nBPq&#10;UtheiaLckGJaaxgpwLhUC9zGyA21kVBAaAHQXCj45G2NMoRpu8dYPVreAlOwbSlK7qe/htdIskWL&#10;44w0kteqtebJ/M201ry4gi4r0U/F4X0u+BKgROuutLM9jfkpu8Md8LRXJoCm3X6juTs9sJjBU2n9&#10;ospDILHCx7Xru5D2lQLHtdXAh0O0JhxluX3MhIjaKAQIs3jRV+lE21TGXFs1kTMYKyqAPz9gWcy8&#10;R4CYpQjAGSMYPk7LOk7LOprLHzX9fRPORN1IYXAWx3slLWjNhHUCkf3VzM2xU74ugDmAec94ESs4&#10;UQ+1SUGbffJp1wVob0ZYwxdlJV+A+/nZE12Iiz9YCoSSd5rP/GWGckED7CsPkFVZjIEG110aLfRU&#10;zEgZfv4+zE+oskowKOHEc+CTLUTskM9B3lblMfuZw30En9nMrWYxPK0q5OtFiJGq4uSvPfAVhGpH&#10;2OhSguvdm49CQxV7cLFncyFAtmkhv6vCd637HQOSdb4Tx1RaTOQMG2CqyD9UVZOFGEcpKuVE7ZaU&#10;H2tA4sStE3IpUKsSiMqkIQDVbcGpZugEqlKMijmhSwX1AJAFqEwFAlFO/FJCBaKpH/KCcwA1WEYg&#10;ueN5IcnhMVBIULUHA4U7/2NHH2jhqz2/vwSlvzUjuS5ItWf21mgm1rUpnkmhxToep63uVhIznqpk&#10;jBn6vOTEC9wJu+nIUUzfgKvj4HdjmfbyPxPbkaxjnqtx/eyuWurGMjmzn475Sqs63XWdNsSei6yk&#10;Dw/ZeVDBqNZyumX3xAObe+13bu9XQj+gsyAF1ImE+p1daacQZ6ncsUIyKaOFtv3exQzkUFMMEPWa&#10;JlzlAlDBZysz21JABaCCSZmHBJYKald4uzYHjQKdk7S+tftdRiKt49T7B7VZiPt20wpXSTnV1xCg&#10;ShnVcbC2IAGguN7bI2alu8ysAJXbLKXY6Ksw20OV5uyI4JONM5wQVedGWXU4zAkRQ8Rp8hR32XK0&#10;1c0OebbKLDezKYNaIOh7iq0zY+VsxODn70MJ7fCn2lJuaCdjKS2YApvI661hxrOKi6Q4F1/lXHxF&#10;gMYgrx1hlPkyzIW6eCqjE1BNrFoc5VhVVUyLnosznSgr2YBUDohaIOW5UZYP+FECUsGoLrhCpEMo&#10;M1fl57Gq+LJScjUjdG7KMtOtKSnKhbTa7JrrLKXtrjlPmZHK03neZfJ6k81oD7erc3DIo1zGuV3F&#10;++vzAEredquROKNmcjNbCpnvJd6oPgeVM8drWvOJbCoMWejs9RJjVFJphoJAJiUVU4rmVGkjymWz&#10;WUFVXKrsNDOxRjYFxa3quYMJ6HS75jYnrRlIbwtGF+NtFky3AcEdQWEbQNgNePbSbeqm1T4wbi4N&#10;o1oCkpcGZ8xlIPLqEG8PcLuPDXcA6f2JVTYBrZuns4JOlMuBKSCTFjp1mVb69d5R89EYrXjefxnQ&#10;vNKF+lnTZnZotV9sxz3dO2zujdBGnwMm51eJNFoxX2xssVloy7wGPn84d9b8eP4cW4bOmu/P7pov&#10;tlbN55vcB/h8ze3PNubN65Pz5ifa7n+6tGV+Twv+pzO0yS+smr9d3zH/uInBiNi/f98X/Kn1DmD+&#10;TAj8d8AniS7mZ4XBA6A/U38AQgWkAk9B6hcA4pfazw4solTaGc0nwOQD5jufA7RPUFUf8H1QPf/n&#10;1oz59Qb5n5dH7dGC58e03z/Z4fNo/QtAFcX0GW74L5k51W74r/jan1zGKX/O/O+TcxihzpifUFgV&#10;+/TdJYD66qr58gyK6O6U+fr8vPl0h1D67RFGS4ctgN7DMHQfQFRJAX14shcApQ1Pl/AKm5AEm1cJ&#10;qBeISgE9N1FtruDcv0FrXSUzkpRPAahuu1FMV8kVvQSQqkV/dx1HPO34GwTR36Idf2uZjiKq6H1i&#10;me6g0t46ST7puTlziRnRnkofF3wADUqlBCoJU+nAp3jhzRYkBAqYwSkn/9Npscs3oPa7M+tvzx2J&#10;1ruzMx5DcxLnSzp4OaTaKN0mj9Z7fhbgRARiPgDqBWAEoAN9WcAnyu9GyGxvMgY0r+gl5kDn2NoI&#10;VA6OYToae8uMTL5jFjaOmdVTbLo6ecLMrh0zIwtsTJp423RPYCYCOKs0Hzr6vmmfIFx9gLd7gFfa&#10;8jGqY+YdM38uw6xd4UJ+ldeYNjqdwGI60KkxvBR+plSUvTxmLcOooJ0DRLIpiJ2xgMm5fLO0Adit&#10;FJm5ZeKd5lmBuZDF7vY0MzWbYtp7ENWYQS1gXjMfoIvXEopPgP7cEhf+C6w0HiNqrRUOwh1fUQN4&#10;EglVXv8+s6hH+bl5zeP71KIEx4G9EvI2BZwBYNFbSseTGCR7jJG+E4ObohRqaBFjA0HyyaPEQtYA&#10;hq2NLInAoDQ64DNzkxEz0ME4VhOz5dUKkmdulJSBagxPlcydVhIZJUOSZkFLSR2I4N4P45IP05oP&#10;xT8wJcyHhnD/xwihjwLFPtRYP2amYv4uRQTcF5SyzQo4zgfWvbT1fcRI+So+eKOAnmDeM+ngW05b&#10;kAfWMdTOo9qAA0iojvPASeLkfoITvXtUjqPmOTKOAWtUJkpBFlf9qYeTMFYAOrwAN1fVmrrSMgCF&#10;1ZfKiySDLoc5QymScT9RJkFa4sroBI4KmPkoIM/Tm4F8TMZnGBhTlSiCIQ0zD+Dp5z7KrdRJpoa5&#10;sFo/J2sgUrfDqB8hTlTKxZRKWMKJJo98zFyUEoXSKxPUX5xN/id5oLT3vFQB82UBueGJs/HS+ssD&#10;7PLZMZ2LSSgN8M30k2MJhKYzw6kShKb7mFVhLlTmJAFnLjFLeSW02JhTzWeXfAGO9zyilvIK+RiO&#10;91xc+x4C7hU6X8Eu60qt3+SomdB8QDsnnRZiNnI5MRPFHhRIfvciMs+KE+XnbxAqQq30YkJg/WAd&#10;qlETM3MCzyp+B1UZcTQRTtRSfVQCULclaSOW+NvEUIMEmgJQRTBFMTMJSi18YmiSg34PQJUFSq5b&#10;LqpcDi8QKhu1QcyGnI6KZ7IvKKiHNjBY2Z9EvOh9qkzreFTGWyJmgxcjG7WxrzXjuuHdTDh3d7sL&#10;nQJPt1wAPYrC7sYfHWPW00IoX1eVBEQeBypVui0Adeo/W/cugApINQDvOPudVZ3ubbspSRFM+/bF&#10;yzhk3et2ZzwblFD6Vf8NQJ0d8W8A1KqetOJdILUAyttHmaGSCnpIM9PAqLZQ6bFbweOymaiwLkUR&#10;kb/ZzQxnFzOV/cxT9rJCsKeGVjpznCpBo9rq3TymtKqyGwgdADAHgVJB6FjC0a4d8FprKRAVcKpN&#10;L/h0y4HSXAuoUkplPpIK6gLoWl+52R2vN6eGcS2PVKO6EPtCu08nQ50UL03W2royyQmSOjfMykM2&#10;zKy1laCC+s1yI2YktswIQEcB6DFtNmIcpTGfoXwuuJq4+GthDrsJE149ObcVqPllmltWQgMVI1LM&#10;KR7LHG2iAxBay8hCHRm/LSWMJugilIuxKpTTWq8i4oBQLnYFoZpdK+citIJUDN0uZcRFxxhh7aow&#10;ZkWbl8tO9DJC3svZ0qMShDrueMcBr5IDvpLIJcFnDW1yHS2AcruG27XcbmJ3ezNxTCrdbivCIETE&#10;UQ9zmd3MbPYHK0wfc5sCzeFQ9d5xNFIPeNbTOqdlXoaBpxblsr4fqBw0p1polXNcr+uzMUjz5bS2&#10;caef6cAs1OcomIJRvU9q6C6K5BnUzjOdOg6xthJX8wBtcsDxbO+IrTM9w7bOdg3ZutAzwtcaM5cB&#10;1RtD0+bu6Iy5NzbLcYoZ0CFzro2IpHZatP1Dtm4Pjpur3YPmTFOHOdvcabZrm83pxnb7sTvDY+bB&#10;BG30+UXzcnHZfLIMYK6vm09XgMzNdZTNTUD0JIaiLfP9uVOYijbMNzvU7pqtLzZRDLfnreL5p0sn&#10;zR/Or1n4lOop+Pzn7bPmf28JGoG/V7S9vwc6/8CiFKmdgk/VD8Cocq5/4mPf40y3AKpgeMxBAk8Z&#10;hF5z/BwFlS1F5jHZngLQF6fMP+8tsXpzwvzl5rT550dL5u93583f7syYfz9c4T7KAAVSBaGvzjnw&#10;+QoQZeWmhdAvANpn58xfH+xa+NTxhytLFkB/uLJiy2aQAqCfkkEq+HyJK10AKuXThc87gKiUzwcb&#10;wCIAqufYRUy7l2bqbQlAz0/WkAla59SEU2rRS/m8SKap5kUFoIphkuIpN7zmQu+z4ekOLfnbasnT&#10;9heESg21ofW8fRun/L1TMiC1EnvG+RRPSO4ROqK8ZrkAmspYnq3EGk53xn9vQ11iUYg7auUKWMoK&#10;de7rtN6zTlDJCDrJdFi1lEWzn6ifRXlvmQJArxBjSyn71DtY7zjIbOTCnMesrRZQ+ebCxbB5+LjO&#10;3LwXM5euE8q+zVrO6d+ZycUPzPj8e2aY28OzbO2ZBDhxxneM0JrvBGhps8cxJ7UM/c70TL9vhhaZ&#10;01w5YSZOpprlixlm506R2b3D1rdTLJ/oRZxBAVS8UCZqYhI/WwpjAXo7DXW2WPOXtMmVL9rQwezn&#10;cLIZnkwFPjPN+AzbmWaT+ZmSzORMsunBeV9RT/Y5KmIerWi116V0dg+cAKJPmI5eVuA2aebS+ZpB&#10;QDQYB0QbDlqlsRTQq6jn9Q+VUvAZqWTkqJLRImKOBJ9SF4OAnwBUrfjikt/ZLFEfi3KUIBDl49U1&#10;GIgaU01rW4bpIqqppYnbzWwz6mK8qzWN+c8PLHhWsdVIRqSmFsxWBN83dyIednGR34QwUE8kFgqp&#10;lFAPv38Bx0JmUvNx6HuIg8rl/5VHdmk+YwIFVCFzpF7magsxMul+ey14C508IA4z13GYXMXjQOdR&#10;VK7jtKWO0SI9qrcBiyOoRIeBDh1PAKDHgYRk2lCqFNpUyUdTANkkwAC4YlC/tqISA1FJIu9RuV5O&#10;xIKXF3xBqD+H1Zi88OdjhslDsStgVrEIg5I3E5gDRj08IHOQ5QWnUmn9Uu2Az3pcsfUxsq1on1fi&#10;ZFcwe7G2HzHz6OFr6MFchHqSye1MYCubz8tF7cumTZ2bn4o5KIMZhGxbxZiRfHLEY/Io1J74cA5A&#10;mUHbHaD2J5tsFNEMYDGtEKBiljONiKYUFM1kxgOkcErpVKnNXoBpKZ+PCzrz8mi/EzBfVEhcErOf&#10;ilmqAhbKMGCEcNwXYqbSgHUmUVTFZJuGpIRizBJwlpBxGuLEHC5AqcRkFCVHVYajMtRPtdzjKMaV&#10;qD1VXk6GlJSdMBmfsTy1HtNsq1HGC7nbgwrjRgGqYJZOxxiALkNSOAtFlnB7bUNSCUKLcc8X87FC&#10;IpoEoAqkV2Vrv+/+EoxaAHVaKu72Cm2wUMkl/2bWx3E7St0UbLqh9Gm46FWpzAqlEC9zgrgZKZxJ&#10;h9gJz/73/ZXMOk69rY8dO3DIQugxWu3HBZoJABV42pzOD2mTMyqQxNyqe9RtF1CPAZ5HActjB51Q&#10;fR2d++k2YJmAWLuOM3HfPeMQM876+kdRgffvjN+/plP3deuAQugTBiTB528BVG14XfQJQOUmVRte&#10;m6i06ao+iGsd1UFRZr1EFg3iMh/GRd7LjnS1zKV6umqmgNLdl67Qds1/9mumUsYenPLuznat5lTp&#10;Pj2YgNz7DgC32hWvtwWuqgla91JO55j1XOxAyewtMzu02ndHWaNJnRmrtic+KTFSXnQylCKjk6Sr&#10;1Jwe0nwoM02dJWYRAJ2pwf0OgKoFLwDtjaSbVqVvFBBNwuNeVYXiX5bOBSjP4QiKSOQEV9Y8HuOo&#10;wzUonnVAYxXwWAtI1gCaTT5UYboZXQC7tkO1hnCHc1EmY2QtpiUBahWqsi2eM9V0SJzSbUc9rWAk&#10;qJTXpApej6rZh66lDVrYUE7IewUt+ThB8HG2EqmUEapS3JIyQJX/qRxQVQug2ekTaIYBTtznfnIv&#10;Mf70hzEARcjEJJJINRiuJIYI0Iw2oG42o3K2oXC22poubTNTEfI2411muarHrNb0MT+J+7xt0uw0&#10;jxGDNGJO1vVbFXSOeU4pnBd6J8yN0QWrYgo4HcVz0JzuAC55+3SHbg8CoGPmyuCkudg/Yuts9wBO&#10;dJTRHvZHd6KUtnbjfGfjUBeOaGBTdb2PjMihUWqEGc8+1E8UtE5MLNT5NmLzWtttbdXWm93GZt5H&#10;VFAXsDSI+jk6Spt+0rxYWCDOaBllcw1H+Yb5fEO3Vzgu8X6yo7cx5wChgs5vT7Py+RzznedO0m5f&#10;ou2+bA1Hv1zcMH/EfPQry04sdN4D9lT3Ab+XUj+1BhP4/PW1c/w9iqfUz+9ot6t+4OM6vqbdLvj8&#10;HOh8hWlJ4CkA/QxofEEL/RlAKQD9BMAVgF4ZN/+4M++43mU6ekJ7Xu33j7mfVNCX3Fel9rstqbFq&#10;yV82/3x8muzRU+ZvD0+bXz9i3ID50q9ow/94HQPVlWV7W/D5aKUP+GQvPJuaVI9W+80jIPSeYJG5&#10;TymaN8kI1XPt7DjdB0qKp9uCF3hK7bQRTFwkunmgl1lHeoENT1rVeZU1pNqOpM1JV2jry4h0e521&#10;pDoCoXeZQRWAClBtAaB3geKb7IZfG2kwcRa25CBUZdAdTVM8I7fTMSunIFwlM6qXon3wWsOZUEDd&#10;BSFSQm1bHtVTEGqj/TAmq7OayQifXfuMmTkD74LScQSgeXRCFdPowUGt2cVigK8AAI2zzaexgdeJ&#10;uneJXjphNjd95tr1KvPwUZN5/LTJnL8csOHz43PA3ND/sdWCqtmI2tmGOtoFePZN/B8zPM+u81Ec&#10;5bTco8yO1nejrM4eMPPbaebkBY/ZuVpodq4XmCsPw+b640qzeZHNc6OcN5n/zOTnSAE+TxAfmcXP&#10;VUh7OQe4ywZE/bTVC5SzqXY185F1LW+ZAVruo1PJKLInUGaPmSFWhHb1E+PEfGgEqPQosJ37K/i+&#10;kt+rgu1ClXVvM7+K4siqS1WdHOdEH1Xhxo81ckGOE1/QGY1jJAY0w7S7Q7S2fcxeCj5l8AmWooTS&#10;gveF8ITQ6heA+jEHhSN4aoDUcpTOygZEq6qDthxnPW58RhxaOxD4CLkvQ9WU2inVs0p/d+C/kfzT&#10;pm5i4Dp5XcT9r5/FR6RUAXCez++fR2VzO4/fX1VAdmohWapFRDkVET/lq8W8zu8XI5pqD0CTeHAc&#10;S5TA8wi3j6NsnUC1PE7W41Eg4SiO0UPAxgFO/IeBhcMAwUFakEcOHd+rwzg5D38AJDAnlcU8VIDd&#10;x4Vk6gky3DByPRhzASS1Yu2KLpRWldY+ZpDfJylelU7ck1t5gGUJ8OTVjBcnnOpIEUdUT2AszE73&#10;YgBK+9G1sqsA5UT5YR7ezuZ2DqCVS7telYODNheAzedzi0o8tnzhQguhUkILNA9K1qknmMU8Zypy&#10;e5JTqKEprOtMAyiTczCesLXpGJWWxRxMNj87MRHZAKWtLJRD7pObTYg8J1ZtNyqLcRIkdDtO7FII&#10;s5e2Okj5VLxEdgq5XIBnCduhpHyG+H6lhOOrzR7XjKePkyNtSZmOVGXksVYweiAA1aiBStAZJN9T&#10;WZ4qmS4EoG4YvdQeF0J1Ita8nOZEFd8k8Azy91OskzcdcwcAKpDPxeThOYF0ntiM5O77FSQp881x&#10;OzrlAqfgU3vhnVVqzko1Aed/Kz0mLIQeZ6gdAJWaKVXz+MHDe7Ap4FQJQFNwDb8BUe7L4/AogGjV&#10;TiBU4CjwcwE0mUgQAabgU5DpwqQDqbjYgUgXUvcDqO6nr+mWvq6AVfffXwJQKaEqG1JPrJKtxNfX&#10;0d1+pKPbgrfzoECpFFDHiMQ8qAVQ5qBQmLUEIIxq18DAfx9RRGMt5XaZw1RnhZlojzGnyYad8pz/&#10;aL1LBZXqKQgVWGp9peBT24S0HvM/1mUyF+puF9JOeMHnbwFUX0c5oIpiUvanzEcOgCrYmrBrsgUd&#10;kwM7qpfktlXki3P7PoHaqjtEyVwYr7bteCmhasUvNBDLVJ1nhkozaL9ztQ2ASgVtIYWjmsd+nMUL&#10;5XRAoinkzqW8R8v7gKkgQizO/HIlyrAAtAl4bA8Q4M4oTQfP3d6oYpqA58SxJ8ImIuZnW3lutzBq&#10;00QGcKOPo59tRozgtDAD3kgkWwNfQ8ppDV2RSroj2hKmEoDqWMUe9crcTALn6bCwEckGz1PKBlW5&#10;8NnEtqMOPy10L2tSqaEYW4FKcaKXEdBeDSTWtmDIIhOz0qnx8nozyiahiSjz78CnoFMAOhdvN4vV&#10;XbTYu4HLVguem40YgxposbdOWADdakAFBUaVxblS006kEcHtAOjFvkkc5Yv2KNVTdZKZT31st52Z&#10;T1sOaAo8z/UArYDl2e4+Wxd7B2nhc9/WTnOqmXgfgPI8MUln2zgClFd7esy13l5zsRPgbGs2F9jN&#10;fra1yZxubjC7TeRM9vC/7iCvkqOg86OJUfN4ehr3/Axt9zlWWQpAFy1wqrX+6Ro5mJuLtsWu26+3&#10;ATPmPD/bcG5/z7yn2u4/nl22ZWc+BZ8onxY+P2Kl5SPg8THzlk9RGl9rDzvQ+ZevnNJtVkGbn1E9&#10;BZ6qH1FBf5QZSQAKsAo8P+brAIrmS8xLmt208AhEaruRjmrBM/eJI8gCqfmM930iOKV0+1Pe97Gi&#10;nwStHPV5L1FDn8uRT+v90Y7NI5X6qUD8768umW8Jvf/pxro9fn3RWQd6l41OzzfJBcWk9AlA+tGq&#10;3O/AIqH0mve05iMu8qR27gdQtd53hsstjOr5qJLaeXUOwxKrOwWUV/naNwnql9lIAHqLry0IdV3x&#10;mge1pqSEAipz0l3g18kJHbF745cHa001PgWZkVNlTAY+Mw/RggdABZ9aJpOsWVBUUM3/79+CpHgl&#10;G7Mk+MSkqv3utoMGhO4H0EySW6SA5qRi3FXuJ6N4hcQuBoqAKNre2oVeDSQpfqm5mciiWY/ZPRM1&#10;5y+Wme2dgJlfyjR9IweZ+cR93o/ZiPa6qha3ew0qZzMg2jv2OzO1fNisn842U6vJbEZ6nzxLFNEB&#10;vf+4OXXRYy7cKDZnruSb05c95vbjcvP0M3JXb1egYPJaUI9BFx9IMu7ubEYDiki+KaKtnY+KmUlL&#10;Pgh8+YHJAMcosNrcASgz9znBiMDYdArZpEn27Z5BIiRRPLVpqYDP9aMelireSAoqn6fAdwW9942y&#10;AGgzZjbPseP9VLUZmAkwc4lBGFVRZiPNeQo0A7S4/ay8LMb1rhKAFrGFqNBHQDwKaKFyRP2414HP&#10;ymoWUtRzvmdutCgKgzAzq7nWAGpnEId/XTvb1lA4dSytY6kNEOnj99FRMUzlqLDVqKH1QGoFEVRl&#10;OP+lzEa5b5h4Jh8gXYgK7K0hvxTYLKmnu4t5q4CRg0JmaAONKLsYx+Lkne4BaDYbbNIAzWQMRW4l&#10;4V4TgCYR1nwcSDhGQPIRZu4OAQougB5AjTpEjIhKMHqQuTgdj6KMZhCCnMUgfwbxJvraaQz6p7KR&#10;JJkHXxJt3MM8aA/iApb6ozakBpKTmSdxS1dUFkqlwqGAeGm3eZkLKysB5ADGIGHUdvsR8JQPZOpj&#10;OhbSWi6iHZ3HnGMet/M5aXkwNKiKOOF4ObEXoy55OQHpKAAt5EQlGM2jfSdVNI81f1l8/STmMI+m&#10;ARkcbREMfwRl9kNaEceTiZ/gyaJKozKYW0lP40pO8yu5mIC4YgyTLlAZo1UHfFagrkZQLovJ7bTx&#10;EtxXwOnJwL3L/QMe5jaZ9axgrKAaI0YTQNyAMlsDEJez4zrGz1+K4qN5zxoUnxpOqJXF5A+ifspk&#10;IdgMM/cazca9y3ybtiDpttt+17yc2pKtnKBrGUNQiL2UZhmXfFkMBgPtmgMWdErxVCk2K4e3XejU&#10;C4euYJ0tSbTatZtdgfRapYbqKejMJbMwm+xCt7QvXnt+VRlkHLqjGwLQVCmgAGsyoHocNVVQeUzz&#10;njx+3Nr/dhIjH3q/hU/a8TZTMwGSgk2BpErw6a59k/rqzIDyuEsAo+BRgOgqnvuVT7e1L0XWzpom&#10;YFQgau+XmAU9xvd2b6s1fwSwtPmewKj79V0AVfzSfjXUBVB9jpsHmkQ0UzIztlnMWwd5rEsBHWws&#10;NZPtlWayI25mOuPcZkYQs15vtdrkfluCR4GklE7BpqBTpY1C2kykUsamuypTMKqPD9O+H6oEQOWk&#10;lyEocRzha6umMAwJPl31c4vMwTOTgOccoKEsQeUL0sbTyUtHx9TQSVuvz5YUFbX/zjI3KnPSukxM&#10;xDrN4bAfV+RTJNVCaHeEBRd0GOq4uLPFKEodUXD1BSdMQyGGLMx2LTwfZUiSMamDx/0gEVVDzJAP&#10;Eco/rMKMOESqRR/z4AOl/A14XzevEZ08TwSrbfwtO4iH62IJRS8RbL3kq7aH2VKktr2AlIi2OgyK&#10;9cWYggqBzHwucj2AKQBahYFSFc/hIpJjbYGzGUnrON2VnO0+HOps91ENREttTcSZ36xtMot1hLLX&#10;AJpsE5ojE3OBGcnF2nac6G0onIS2E+iuWc65MpmJem17fb68zcyXtlrg3FHmJnmcyt7cIipJ+Ztn&#10;ablL4VytbTNbzX3mfA9tcOY3z2IE0vulem5iOBKAnmFe8xzzmWc6BqzKeZ52uWDzTEcP9yOLkzrX&#10;iWmog9stwGdTK9+rxZxuor1fL1WzERhFSbPQyWhFG4paVwvva7K3VbeH2VQ0iIGF46NpGY5wdgOf&#10;L5dmMR2xYQiV89NVjuvkduJof7U+Y9vrAs6PVya5Pcv758wnqxO8D5MO8Upf7czZrM8fcbn/cGbR&#10;tt6t2UjtdsEnYfLmuVRLRSAJQFE8/wR0/sIMqDb76fbvUUBd8PxJazEB0O9pwX+luU/Alb3sFkAF&#10;o690GyDV8RMgUjD5kFnPj1A7nyr3MwGags2PpXpyVL3g9vMEgL7gc54DpgDoPx8yo/rwlA3D//M9&#10;XPA3iI9iBlTw+fNNxgwAUNXjtQFzB0h8yszll+fn2O7J/CXRSxpjEXjqQs7J8mT3u1rsrAc9P03L&#10;fbbenJvSOAzGP43DsAFJiqfyQa8vEN1E3UZZvbbAbOdKv3W6X2WF5y2+33X2wCuM/gbxT1I7nTWd&#10;3IfW+90NQv+Z/bwHEGsG9AKfM8H2M/kuUrRQRg54YPO/Aag1IiUUT53r0+GJvc13ewCq84aSVZxR&#10;Lp1bsmjD5xK9lMtFp3M+pHOImFOcR8u2AKgCPrWLXeHotQDYyEiO2Sau6NQZjI5rXHwOJ2E6IuuT&#10;iKXWbtZZdnIx28DWo4a3mJNktlNu+M63TNvAO2ZoFnhdxxi0cMT0MwvaM/o2m5KOmfNXiszDpxXm&#10;8bMyc/tu0Ny5GzWPntaYZy+54L7IKBT75aurATt+jgyUWQ+jAeEwPydva1NRJk79MnI927tYhUnW&#10;5/BIipmayTQTZIuOjp8wfQOHbDxUb/9h09fPfTpZnUvQvQLkQyiGWvmpaCet3tSs5fRSyCxvlpsz&#10;V1vN4slyM7+OGXE2iAOezXkhWuk43YOYeTTjKfjUym8vvhSVbufzN/No7lMfD2NO4r5SPetos1c1&#10;JjMjyt+cGVSVHO1+1OUS2u22vU+maTlB+zIY+WJvmWJ+PlWAzUulrACVAz/eSGcVF74MUbWdjEIp&#10;mJ5c0ApWipa20sVrxLODihshiirUxM/FLKsPo1iE2dYyzFVlLftmQP1F+bjOku2Mp+oYD5BjwIWF&#10;UMDhKArVMU7+qiMAgluHyK87fFAQetDC52Fm7lT63BRgRPOiapMek4pEa1+QcAL17DDtRsGnSiCq&#10;mdMTAE+ydo8nJHy5qXWFlAtYqUUvg4biiKSEBmijyyHuIeNSpbB2H+HU+aglHu6rKKM8Zhq1EcnD&#10;yTyPGTAPoObj5FXCnFggVGg8KIH5tOCKmUEVdApObUuet/NRWXNpzR0HyA7THjiKInuc2cmjJ3A1&#10;s3v+fX7mw0dRrqijx8hC4/3JzKiqpLoWc+KMku0ZJ1y+Ou6l7a51oMAnUOqhxZibzlUJZiOtExWE&#10;qrTlqIQTrxRPlWY8BZ+qOCdgwWeU31slGK2gtVjqIbYH9dM6fTFURAiTVwlGVWq/W4e7Ymn4u6jd&#10;qDm5VhQjff0o83bhfOAVtVjjD1I+pXg6LXcGw8lUtPDJ23rBUFn1M7GNSJuJXACVEirFM4ew7D34&#10;5LHjAqfmhW0GHAApuEvWBqR9AJrE5wtCHcB0IFTH35YDpjxGE+1x2w4HOp3HlqN4WmVzn2lIs5wu&#10;gLprNQWKUjZdhdNVPgW2rsnp/wWggs83wOkEyzvwKSh1VncKjv//ANTdiHSU/fDHiWZSKV+vmAsI&#10;XVx0V5Gt20RuIw7U4YaIGQQeVQPMgipeyUYs0TpXqc2uEoTaAkgFoe5qS+1oHyWU3t3VLvh0AbQf&#10;Q9AghiYdR1FYx2pRKptQFVA+ZT7aHMJYxFzZLoqm1E+t91NdxuCg2TLBp8BUJ7N7OHmlpuh4ZbYV&#10;c1Ktdcavd8TMorJEteZTgfflWeR9shISAG0vOQEoJps2sogbi2nJU03FrLmju9FK/md3hLB8gLKL&#10;9no/kDnBKuDJ2ihfh/WRgOcIACoQFXyOlPM34O1eLjR7+JyeEIAe87H2MwhoE8QOgHYTw9YZZS6T&#10;j3UQy9YWItqIiDZVQzEwmoBQteIrc7NNBVuqZEoqzyWfM595T9ZoOiqoA6ItRZiJqLZin+lirWU3&#10;6y17Agz2h9mfXlptJrUJiCxMQehSXYdZa+oxK9Wkd9T12BKEylx0smHAznsKRmciTcQX8fGaXrI0&#10;e4FC5jiJSdJxu6nPbDSQr0nQ+waOcwHoteE5C6CncLkLQAWfgtBdnOjnmO08jQKqFrvA80LPAIak&#10;Hu7P2+2dVvEUeJ5ubgNwOVJnW1jx2NBgVU6B524TsNNYzW1mDwHQi53Nti50NJk7bCwSfN4Z6Uf9&#10;pPU+Nmgh9PHMGCA6CVjOWKVTwPn1zjIl9XPafELg+bOFYfOKuJ/X5Hl+xipI1ZfbMzZgXgD60zmp&#10;oLTCL2+Yf94F7gSfDwFFZX4KQBUyr7a6QFOKJyulLYBaEJX6iSP+Wz6uTM5vMR59x/FrmY8AUMGn&#10;C6GCz9+W2vFPEi35p7TbHwGiglJtQlI9Ak5lVrJte8EnkPqU49PT5l+A5/9qExOt9z/dIreUGKY/&#10;3Fw3f7qzbQH0K9RP1ZP1QfMA888zlNBPccU/xAR0m3a5wPM+2aAPtgBGqZRsZdKYy+V5QJO6NMfO&#10;dyD0DOs2BaBqvQtApXi6JeVTznYXPi9rmxLf6/I8ge1AqABU8CnoFHxeA3zt/Cdq6Q3g9RZmpIvz&#10;vfY1J8ho3Im36PrRtUnVVkMg1FVAkxnhUxdT5253yYgEJwGos4aTDigihaOAMrLFaJ+rhMrAJCOT&#10;hVAAtICunM6LvnxGyPKBUbYfFbN1ULOL2leuveez8yVm92y1OblDZuYSUWV9ABHAGVHOJy3rGOpb&#10;KeqbjjFa7Gq1x4lZqmt/yzR2v2WaUENbccK30HrXtqRTZ/PMi5f15ttvOs1337SZ1180m6++aDfP&#10;HteYG9dw208z/oOCpw1DyiPNBUBzBZxhzqsYkaXOaqd6F/ORW5ulZms7ak6dwii1zfwoyunwKG33&#10;rg+JZ2Infe8hckwzKIQkIpUE1iXackSAuwLktc1IgfNt2h8/HzAr2yT7jBWYUeBzZDqE4Qk1mTEA&#10;QWVJlBElIo0EmYEwPhPC3gNEQqoUvyQI9REPKTW0JMK2I+CztYdM4XaMlMyQan5UJiY56f3lZI2S&#10;+Skl1EuwvUL4i8kd1XynC6BSQpU3GsZAFIg5RqSmrlTTPoiZdCjTtA1jniJEv3GA9cHAaFUn/xeq&#10;ogOVtA0DE1Xe8aEN+y8j1mpPAW2qrQTgspnjxAkMGLjQeIIHkdSpI8zvSXUSJDitzwN264vqCJE3&#10;7m21RA/R7jwCABwGCg4Ssq06wEn1QzYnHGHryzGie44Q4XCYB+1RwDOJuRHBp+uWUyyPfaACv7k8&#10;gPNxphZSak2qFAWVwedp9kRglKU8QAWqM9soSPXgZi3E1VrAWsiCjGRAD1hly0wRMUwlvgITCnpt&#10;CUhzgbdCWtgFtOF8mKICqCSRaIAoB1RRFJEsVMMTzKwe4/seJ9fyKCMChwjgP8Qg9kFU0AO0IHT7&#10;GO2DEyk8+WhjF+LgDTCXWsZMqSrGydNH+yKfFaZ5OZiwsnjy0WYsyOHqQk8ytjoV0a7383ZJHi1x&#10;VFCV5jPLAdkqwLUGh341J+JKWu8VtODLlAGKw9eqm8yuqcUu8JQCKhBVnJKFTuDT2YTkxDBpfWE9&#10;s3GdFX7Twok7joFLowx+DEqawVVJ8dTf9LfgqaFxZ1wC1zjl7mTXi4nKhg9LEUXRlBKaJdUTxVPQ&#10;KRPR/hLY2YsdPb74H+t4nBcolS5e3Mebo4i+KQdQZYRznO/WLOQ63IFjJ9oDIMXQI6hTSWFUfJKb&#10;32k3GSlaKaGG2llPvc0FlDU7YSw6wQVVMhdWOroZpG8AlsewAJTW+TEUS912a786qrnQQ++8CaDf&#10;3453FFAppop1AmD3Aah2LCviTBcWbayVHWS9rCJQButC9kQwzg72URRNzXIKPN32uQufCnRXjbAp&#10;aZS1nAp2d4+6PcbmJH3c2cPuAVB5caMEncPkdE424J6nZpp58SSCabmbFhAAKvVzk5nObUKvT7J5&#10;ZQvH+1nc71dw0F7BJKH2nk5ebragjpo7Oz/RxMaWWnOyN26WcdTPar98HZBL7uhQnBeuYBIK5xFm&#10;OPl9g1xN85yQCtqIKUnV6s8glB6XPtFUwzxux4lvm+ZvstRSaeYby80kEDoNjOo4wmN6AvgcBUYH&#10;udAaYC50ENXTqqUsoBB89oaBRJ7nnWEHPHt4f3cpimgIBZNq8LMAg9eJxoDX1HBhrqoqYnY7h0B6&#10;WvE1RZiOSPVQO15KaDNvq1rZrd4RIEIJNVQQ2uUrAUL5PzH/KQgdj5HLyV71ybJ6q4RqXaXWVmp9&#10;pVZfrrL2cgPQlHN9rqyZ3ettZhVIXUElXa1uBxSHiUiaoEUOWBLwLvicZK5UrXiBp2ZANQuq9rve&#10;Pt2m1Zk93L/XAuhuWx+Ai2La1GYh9FxnL6onENraBWR2AJcAJ6U5TtUZ9rJb9bMFpbOZ/30t//ca&#10;jGjNpB900HbvZctOPxFBA+245QWeQxY4n8xO4HqfRP2cMc8VJD+HwYYoJUHoJ6tT5vOTcxY+P11n&#10;3nGVfe6Lg9wes8D5+SZq6NYU6idO8bOLBM4r7xNou3IyoX6q9Q40PmDuk+1F5nlivaayP79V9BIQ&#10;KgCV8vl7xTCheCqU/is53lFKv6bkUNdRqqfmPgWgKs2DuqX3C1DVkn/B93qBIvoYyPwIAL0PgN6j&#10;JX8fAFUpskkQCnRaWKXtbovg+X9qHeh99tDf2TB/Ajr/dGfT/HJ7y7bfP2Eb0qenx23rXfD5gjgm&#10;1SNg8AEbip6xqvMpW5LUTZACenMVAAU6L8xg9pvjIoDbKl0QnmXl5oVpWvDqTqCAWhU0AZ531oZt&#10;rNK1BQBTRej8Rd2H560g9JYuGFFfb7ATXmqpC6s3VgBfVnTujLeyDthrihBikgHQdC6S9RolE1Ka&#10;wBMQFYAmc063c59KJAEy7Wy/NaE6ZlQBqEqChTa/5Wtds9RSUkAU85hOFFNOMgYVOo1BxtH8BXhF&#10;8FIUkwHuI9IwBmDFmXdsbUszk9M+1EFiyObJ3hxmLhyo0Y53bTYqV8YmLeAozvIIqptbMdQ33aeS&#10;CKRygLRGQEprvg8D0rmLRebl8ybz6csm8/pVk/n+yzbz9atW8/BWqTm/QydKrnUgsRizkZz5hTn8&#10;nBiQgsQa+VA/lVFaiclmerLY3ECxvHWTC/KL1WZnJ8z2IzY9TqabCZztUxOZZJjmm1NsbTqzU2k6&#10;WxHUANcSwDPKZiBtMSpCBdVGI2036hlCEJguIU4q1wxN4AcYhV1QPjP5OTTbKVWzgi1HpeWs2o5R&#10;UQzexEV6WRuuYwFLcYr4GQuBZH+IDU0dJI+MsNJ5iI5NdyFrRZlzpyVfTexSeS1fp1amIlRdmaMU&#10;t4Q6W4yRqEixS7Tqi7SbvuQtuxZUSq3WgDawjrS9j1jMAbYojWSaVrYitWKmatY2J9rstV0oxx10&#10;dtsItKf1XtbCLvhG1nqiTu8BaA9XtUXEj1hnMA8ezcxJsUzFtZ6i+U+pTWo/Jowaal8ektlCbUyZ&#10;PzQjp9k5FM+jOOaPAJmHgE0ZmlR6W+8XjB6mHHc9zmNgJx3TRRpHXTm5O8RzU2ifpzCzyQNVOZ4F&#10;ivNhtkSxSjLHOHOJzCjicldMkMLZvUSr+JiDLCArUIHtAtc8lKR8vQ+QFIT6CsgC9eebElpvHtTD&#10;TFrXgtA8bgs4/SggYRSRYnZyF3uJjuJ9mUS+CEL3ip8hGWPTUX4GqaPH+NmTGBFIZa41D3UyQNsv&#10;GPYQuVTIFgJa+9o1T7vbmUfld8zgd8Xl52HIWk+wIJuXAkROlZB3GmQ1qZ/ZlyCmpChXgaW43+Ps&#10;hi+nKplJrUIZFZBWeompARzl7tU6QsGnWu5qvbt5nspIVAlCZTiS692NXmrmZ1OLvwy3dYzIGq33&#10;zLZORNzuXIlqFldHDZWn2uFy3daeX0Gos+93L4heAKo5z4T7PecEu+EpqaBqu+9XQN1IJRdAk3is&#10;CT5VSXwNW4mLHBc837TmnQsfaz7Sms3ENg0XQq27PQGgAkPBoFUkATwdBZ42nkkrNRPB9k64PV8P&#10;xVKwqZ9vP4BaCN13XwdCE5FMQG4S+Xf7I5rc7+koojzWAUt3Bafa8O42JHsETnUfZYwKQNWC11aR&#10;E4mMPQWoaw50ELjS0oWxZvZ2E8k00w7QAKGTTVEzyupLAagyP7U3XQrnCM55d52lVloKOLWn3VVD&#10;te5ylJzQYVzwY5iNJrWdCOf7OFA4WkMQcRsh85iOZrQFiVpsD1oAleK5NegA6EZfzLrhL6Bw3pR5&#10;gZOYZsvuYVhQhItafiqdBC9PMx840WbOjjazNhBgYlPSEgH2U8yDjuOKF4A2FR+xSmhnKAUnPGpB&#10;iBlRckEVTi+Q1u8j6JxpKDULTRVmubXKrHXU0tavs8eT3Q247Zm5rCJQGQAdA0THy8k/RQ0dYh50&#10;ALWzL8LKOWoAIB1kUUUPa3mlgg7GUSorma1lBWp3LAQEa36UDVShEkAUsyMlCBWAllKV+R4UUWcm&#10;tIG96m0+1FMAVMfOksCeCtpbErYAqrWXIxH+f6y+VE3H681SLe32unbgsdWWVlVaIAU0tUVoubIV&#10;AG2xb2/UCEJphzfSfifYfZPNQoLK5cpmC6Da3a62u1rwAtSzHahWHFW7zQO075kR7aZtzxzoBvOo&#10;64wDaM7zVEOrrZ3GNtTNdutc32lgprQOY1MdymdTk4XQyx1t5lI7n9NQbbbrUdraUODIXL7Sg5Fl&#10;CKUO9fPh1AjgOW6hU6WWu2Y81V5/toC5hqPa6y+XCWFH9Xy5guObbMlPgCMdX22MWvB8tTGeWK3J&#10;OszL6+YXVM9fr22RzymnO/D5BDBUaY+7APSlABID0ReommrDfw+ESgWV8vkzMCr1UyXV8zVAKfD8&#10;DvXzm4TrXZDpQqcAVaX3qUUvY5IU0o/5PoJQWuoWPh/gflc9BDr1tuqR1FEKxdN8xMeof6N8/kM7&#10;6e9tmb/e3zJ/uXvStuLVhv/s9ITdcvSYoPmXBNMLPKV+PmUP/TPimJ7x8SdsSJL66a7RvENk0pUl&#10;EgZkQqIFf3mesPlFXO4Yj1TqRlwirkkzoFYJ5eJPs5532fWu5+KVOedtbT7S81abkLSSU8/fO2SP&#10;6uLRPodpu0v9vAsUX+L5O99VaRox5mr+MwkATSHDWBuQFEIv+FRpkYZeC3Xxr+6TOlGCT8Xi6fV1&#10;D0ARl6SASlgSfGYeRjVVzjguerumGwD1pLHznRa8ANTd/+4j1rCsjFWYOLfl2O4fouvQDXhizqnv&#10;IDIIuKlsAVKBTIFNENVTEBqUixwHuV8h7pRgtKzuHTYIAaGopfUNb5vevvfNyZO5bGEMm/OnvebW&#10;pYB59lGFuXctbK6cKTanN9jyiHIZESjmM9eYgzqId8Ob/RbxjgCpckpRQzubjptV2ubXr7A04Drj&#10;Kqd5nWKtpjYhaQ3n3GSuWVv0mlMbQXPlfI25er7BDHbTwQTyogBelO1F2vTkA0AFotr5PjAMYPfh&#10;UO8i4L6b1x5mNzXPmastTSigkRgZoTVsixSElnKOB0CLgfUCfk5BqG4HiIUsCR4kI/Ug0MmY1gTb&#10;0MY4f0yXE5BPaggQ2tPHGFJbloXRKOamoqBjjpKzX3vbBZ1FWvHJfvlAECMRZiYptcpc1bhAFTOr&#10;9W0sBehPw5xEqgnQWdt+FOMU+aBshIoRtB9kNjRQjZKt/41mQVGU9wC0ihdl7UxPxxikFvlR5RPy&#10;YEplYDhZLnig4xAqpsq20gHIFFRKN6ZJt3U/R93khJq4v3tbb7slGFUloSgmA3bptIpVmYJMVMsc&#10;1EsPMOlhNaHa74JIuwFIwewcixQmDVQqsDtgtwQ5Ae0FtNzzUf08rOfLBRAFU3k447VXNofWvNrx&#10;uZSimIpQPdM5wSfzPVP5noJMj4LqQ4TTRwJI4bji/V7+yIW42nMZOE43GcxTptDSPgEQnwB8j+Mw&#10;T0NdzODvJvjMAXBLiJUqQ22JYJLy0cYvYrWm4DOLVn4GIf9pyXK9c6WHAcmTyT+kgBkJwu4rCN+v&#10;iiWzpeAEm5oY7PUTO4OjPkqIfTgf2ZoQ+zgB+YqlKkUVqsKgVKsWOqpqiK+vwG3FUClKyaf1hMxu&#10;FiZpUQD/eFRZ3U9O92geEQ75rPbi8xtKaTWW8fOirhaTMZrNbKu2UChBIJO8Nw2FKxxYs7gKClaQ&#10;vFosAlC79ULASQtd8UtZzAq75URzaSvSCVuC0FTmh5XZaVvvXCHbFydmRqWua1RDpdu2DQ9cag7T&#10;MSQ5t9UWV7nv0/vdEHod90Oo47Sn7cMFTQovcpoBtbOhrvFIpiEultxyDEbOTKjjjnec8HrxdF9A&#10;Fedko5f2jEe6P4q+Lcf45Jag0nXF73fHu2s4rSEJR7xrWtrbCw94Hqe9pR3LanFpa49yXXsAqumO&#10;KjPLLOhEEzOh1AympGnimVRTtOZHq4HMGu1PD3E7CNgFLZBaGJVqSst+knnRGdZhTgCbk0QxSfUU&#10;eE5wWxCqmiayaYHc0BVC5OeJYdLKzQUgdKOvzJxmlnMbANVcp9p+W4NVmB46iHEZtCXwfLI7Yx5v&#10;T5nby5zQULZuLAwAoN3m0lSXOT8O9AywjrGryiw0s31DGaWE0/eTjdsTJpgeNXaQCKmeUCbrOQsA&#10;STYn8XtsdLDvupvPa6/ic/kZehq5XYOxiZ3ivH+rjyO1yt9oDqV4Snvkqx0VdIyM4UG2jfVFgXQc&#10;8jraNn6p38is1IvCPFoVQfkFEiujwCgxSUBod5Q2egQne5CVqCWAaBEv1IWFFj51W234elTQlmJa&#10;+Kie7X4c8BgumwsA0kJa8ZR2rw+HS4lXipp+TEoj3J4oZY63jH3olXUAZxNteJTOykYc7w329mZ9&#10;B3OfnYBim63VqmazAXzqfbsyFTV226M2DGnF5TRmprnSBm7zfvI/z3eMmwudQGgbwEld6hwzF3HC&#10;q84Doht8r6UYf88aNiFxe5PvuQ0M79Qz91nXYuFzq5a/J452zX8KQh2zEeMXTRhgaMVf7GTOUPDJ&#10;zOfNwe5E233IQqiUzqczQ2xJGuY2it7ysHk818dxyLxks87TpQHzfIWPL7P7fHmA7UcjqJ8jbEIa&#10;BEAngM9JXPJT5ifCz7Xd6K83gLhbtLTvS/kUfAKHj1EuHwKGasELQF/JzS5Y1CpMlE4Fyyvf83uA&#10;VDvZX0vxFHRy/F5KKbe/VvwSX+cLPl9KqErgKeiUQ95+HSec3ryU0QklFCORBUyB6CNuk+9pngKm&#10;KJy29LF72+bf1D9uEWJ/5yT5oWus31w1f76NgerOuvn9TZzv51GHtwcwGvXQzefvsDNKhj1RTKzo&#10;FHg+3R2ni48RCSjci01abmdve485j9Hv7BTjL1JAF5jFBUgFpVeXAU7qIiH0UkQv8BzVnLbrcNeM&#10;tsxG15edue1rS9x/sRlVldb+WgewSSv+pGZCccQr7mmTC0gioTbGGkjeCLP6Os2k8JqUlEjrcLe3&#10;CTylfAo8VW7knV6D3a11NpDe7nnXuZhzM+d0CUcSkTIxGqcx0pZ5nEQZNjC6DvgiBBjBZyEpM1bN&#10;C7xvVb54FZDTkYOShzm3DrCpxhRDPmaEtZACS7Xdo0BODJe1gtvDcc6xmGdcI00RQGUNNQSra/Yy&#10;yu0GNvkM9ONSH0o1/d3MXo4dNedPFZhLZ4rMua08s71M5jJgWwkkxgC/UC6GGpJrSlA9vVQFUFZD&#10;u7qr6YhZXRBgRsyZbS6y50nEAMoaat83nc3Mm7KucoS29Npsvlmd8Zjt1YiZGaNzgos8XsqWooQS&#10;GlQLPvq26eR3HBhkIxzHamYtgxiPCrShie/nBQKV7RlD9WxuJgmnCiEqBBtEWKzB38tbCCBTUo5D&#10;5JTHwofI8yQEfzBs1pYb2MbEhTfrN1vb+VuSBdpA+Lz+tqUozKEI3dgS2u8aBwA0tdIzTKtfBia5&#10;5ysU9yQApfzEO0kN1d+zupHftSPZVDcfRmUmPq8Gs1EtYwI437W2U1XEBUGuXPIopzruAWgpiqBU&#10;wkweGGqHH6fNrdJM5nGUr0NsP1KpdS7HfBph0OmolDpKJdVREKq8UBc0XWCV4um23gWsSYCqYp5+&#10;C6AZimjSTnFC43MAzTwAUW55zXRqK5Cfn08B9lpXGGZ+swyQjHBbW4IKUfnygTxVHs5ZVU4aAfSY&#10;a3L0PhTAApmUyL0MYMTxMfuZws98nCeGgFIQKQANlBSbEMqH4DMQ8AGRxcQX5OGgz8LhTjRTAkIF&#10;oskojjqmAcyCTymnDcxINTTEWQ0WpOWfDnwew4SlvxfzlIK6RM6ZnO8+MkDDZItG/UdMWz0n3EHi&#10;Wjr8prGKeJkyHGhkjvpzkdDZBhEiT7TMx9Av8U2VrAytIau0nj3Z5RilStmCpFIG6n8AKN/Xw+xq&#10;QHuziZ+S0z2EASqsMHsinWq4qq1DYaog/FsmKEVgpCdxJQqI6ucUjFoABT4VFOwCqNRPm+WWyPnM&#10;TKxaS5cRCQVTKqKgMwczkiqbmVA53fdilmQKEtwBoy6EWhBNRDFJHRVgusDpAqgLn+7H3bB5waET&#10;YO/Aps0b5Wez8Entd8M7rnenXPB04fONO96BUNd89N9mR924J8WW/RZA1c6386UJEHUh9M0eeMeQ&#10;9P8CUMFnCiCaizqgtII2oGmsmVlCDEkjdWEzAWTNoIjOoIYKQCfro4Amqp8FUGAKtXCU+w0T4WTN&#10;SKifAtAZWt/zxCrNahsRLXareiZKELofPte6y+2qzSXU0BXU0CU2Iq2xBWmL7UdnmOk8halod7SO&#10;mTTtOrsvoQAA//RJREFUmUZBAUAfABAC0EdsT7mDwnV3ddRcAz7OjLTY2h1qMid7BJG04ttK+fpa&#10;58nvw88wRP6o3YwUycRFnmvmiZxaBKznAerlRkLwmYNdaiqzMLrTByQBngLQzS5UUKB0o7vW1ske&#10;FNHOagCXFZU1YUCbvwdt+35i2wZYONEdwpDECIogVIalQZRSAehIZZijA6EDpWEKVbS8zPREIxZE&#10;20sIj/fz/C4uJvbJh/JZQFYpYfOU234XfDbls0AgnxnrAr4XADoUiu0DUBRrlnKMh/n/lcXZYFRr&#10;a768hpZ7tVmqALJRJ7cwLW1KqawCtKmTAOhJ9rZvY1zaZn70NG31MxiPNnh7gXb+MkH122w/OtU4&#10;AEjiZGeOdLOaAHoMTbuopjvMmG6jqu7Qqt8gtmm9rI7bQCd1GvA8jRJrj7b4/gDoRlUN31OKp+Y+&#10;Hfh0AfRytwOfmvfUrKdmPtV+vzeOEjo9gPu9zzybI0aIdY4fTeGKn2g1T+Z7zAvCzFUv1wSjQ+Y5&#10;s4gfY4h5SeTQK9S2r3YnzWsc4N/saAXmivnbTUw8KJ//uiv4AwIFoIJPleZANf8p6PxSO9+Bxs+4&#10;LXi0LneOPwKg2snONiLzJWAp6PyO9wtAXfiUwvkSiJQbXm13gavg82spqnydV5oT5fs94z4fqa0O&#10;eD7RrCc/k96nurtt/glwqgSe/3sb8LwBdF4nPuoKW5u01vMGt2/i7r+C+ercKO13wBz1Uyrn891R&#10;/E7jdO/HzEOgT/WY9rzqHve5yRzoNeZBBYVXNAfKSs2rqx0cUTGBz4skUFwGPq8BqVJEFTJ/ZcEp&#10;Aada96obK+yFXwFAqWt83o3VZjoX+ngbLXjC6NfaLMxeX8eoJOUVAF6my9FJtyTIeeO4zMLUMV6f&#10;ZBrWOJbtiCX2uStH2a3/AFBlP1sARRQCQLPpGMpULNNRxjHUT0bZBKHpxwHRE28lcrGBT7qBRcQb&#10;qoUsAA2X4vim5RyvxezCPvgoweghTD+xagC0kpYuoCfg1LpKAaeOgk1Bp9rHCnx3VD2ACJhSC1kq&#10;XgiwVL5oRGYgYKoWSBpipefowEEzj3loc4FOTCsbgcLAGEqnH9UzAoTWAXxtVcdZYYkiSxxRE997&#10;lBD62TE2IfUwTtR0zFSQhRnha8Yj75hKTDyt/KwTPQTV96aaRdr1YwM5nPsxXTJTGVLLm7zTAtrr&#10;UUxGXZ2ZzIkyIsSe+do6wJKfM5950QCB7mHilqR+xuO0ugHQmhoMyjFUUCpMFnkocMACaVDqJyvE&#10;BaA1lWxjGmaD1EqjmRiNsjKUTPJqNhdF6bZS2hsfCPC3IVbK5wN2mR8t1jiAFFnmb0tCnI/4u0X4&#10;H5TQ/heYSo21DvuwXPm6ENDGJkxQ7IsP4OoPEL8UqGVTE1XMzvtc/iduRFM6/5M9APUSPeJBTcwC&#10;9gSddi6TYzKzgMoHPciqQFf9FGRK7RRwusqnBUtFN1kAVZudFmMCWg+yruswJ9NjqGcn1L4GWFUp&#10;xASloSJK/dQxlblFHTMI4xYI5xAl5AAo6iZzjcUKmBeAEpkSAkBjgGSI24pmkvKZR3yQUw6AeogU&#10;Ksjma+DudgFUEOrjcwvJ/UsFoPVz6JhFAHUekKm2u8BzP4AWFubbjwlCs3LSTRpzpQLPJK7o0gTJ&#10;RLYEcNJW15SapuZqrkaifI18FE/+PqzDTKZNn8rV3W8B1OvBHeblwcdWmBXcjpdOj5llAr372jnR&#10;VWYC2Zpt5UFHqS0fZi6u1CslFGc9EFrJTGgpACpDUoTZTr9MWoJ1jSXwJPfITMT/URuNfCjAXsxa&#10;ilqS+11AWuYFZJmtq456+Lses+0PqaC5qXwe+Ytqw6vcJAJtsFJ0hrvz112dKfe7u4PdWbOmeR9M&#10;YKQgeNJYb0oJRAWoLiza9jn3s4ooyuj+smCayAT97fYj9357DvWES91VK52jY0b6bWl8xJ1ttqa4&#10;hPL53wDUVULfGJ3eqKSCSzfuSRdX7gXW3tdLhOUrq9RVbg+/zyjKvlJQ/Z5KmphVPZpQQAWgmrHK&#10;4EXej5rdDCwN1zLfCFANoegJOBfamH9sLTeztOWlgErtFHzqY8M1mHBqMeUAoHLGK45JxqIpzD+q&#10;yXq16wuAV1rbdYppYg60Oh+gJSyeNZurXQCf1mjSJl/ABS8AFbQKSDcVRo8bXgB6ZhQVhnxBGR3u&#10;yUixSebjFsHjHO+vj5oH1I05VBta7+fIETxNlMtmN1uUep198dojvwKAypQ0odgntjJNEIw/S+j+&#10;akvErOG8XWbUYBnQVi0B25udzB8O48geBpoGUO96mE0EQk92AkzA56mBJquGLrexJai+1JZmRgWh&#10;MilZBZQRmd4IOakYluSeH2MbmwB0vAbIpwbLIgBxlIpZELWKKBDaKpWTNnsTqqcAtAE1tIbA+lpi&#10;miyEooy2oJJK/Wwv8pkeL4Yx1E8poMOA6HiMr09NRPi5yiuBTv6HiVoorzLL5dVmpaLGrAGl6/E6&#10;s0DbfilWaZZps8+FKswCwfUrZbVmi5b7JkC6WYVKStt+g7WbAk0B5xbgebZpCOjk7Zoes8tM6bZm&#10;S2nn63O0pUiqpzYVnWEe9EwD7XuC47er6zk28rZa8IwzxOMcBZ6YXFoarfJ5pgXzmdrvvahmI+wq&#10;R/FUPZhk7EIzoJOoepPsM59njeQ8+8znMKJNtJu7hJg/mO1E/exD/QRQuWB5Qkv4Yx4zz2n16n2f&#10;bY1jOJrD/T5jvjk9a365tmH+KgC9c4ZWNpD3GOBU613rNp8Cmi+AyZdqvUvR1CpNguUFoa8VRq9W&#10;PCXXu46Cz290P+oH7qd2vOuC/1huer7+cwGoZkSBTn09d25U8Kl6oZY/YwDP5Y5PAKuOmh0l6/Nf&#10;tNb/zgpPt365PGf+eGXO/HBxynx3cdL8wF75by5Os7UTlfjUIBGiw+YZgfPPWMGptvsT8jYfMr5y&#10;FyDXc+khmaBPz0yZh6fGUCSBQZn6ANNb68xpKlqJ1rlAVIroeWKapHxqDttRQJ2WvDYg2R3wKJ9y&#10;0O/FpQGpV6lba6iq66RYJI7XAVEB7E3C6e+fHjWXmQ+d4flaRyRhPubaY7w+HVNsXAJCpXxaCE1s&#10;O9rbfJQAURdM3dWcMhQ7mxB1fsHsiuFVbXdtX0wBQNOOkaupEHoyQLUDvqiAHEuytQtR8Yq9gA/t&#10;5RiGm6o6llfQLo5VKobIMcK4IFpSRqsY0FMVKBgdaNMsYy6wmY16qdxO7SAvBLTUVtaspYw6udpo&#10;hLkoD0VTEBgCumJ8rBkVb7I/ywJmI8DnAz59RDDVIBqNtOSZ5dGg2ZkvNXODdEMIWW/BVNTAzxMD&#10;OkOEvmtmNJfPUaB+DrGNpUQhdbJfvbuBPFDa6v0dJIDUAocYewSqxZiL8vX9ud2ISai7k4zjVnK/&#10;+V1LwsC1WvWokALQKECu1ntlNSN6bDaK0YJXlZXhrgdMK8oxJIdZMAOEqtSi7+zEXDpRYdXP+noS&#10;ddjLHmVVZiRyAHClW0qklI4lzIx6WZupKmbduJz+inHyBXgfxyBZo4J4bXJSu94fZZwQQJdjvoSA&#10;eW+ZFE9md6mSWiCY+KpiHP/ZAlCqgGxR1R6Aaj5S8CnwSwE6BaBJKKEqAaVg0j3R7j/pStlU7Z2E&#10;bav9DYBKMT3K7Kbg8zhGHgGolMdU4NIFThdAXRjVz6ASfEoFFYCqDS8ltBDIUhWoFY8qqqMNsd+D&#10;zzcAqkzQQoBLbXgP237yUZNyMeIItKWwZvJ1BZ+qDPaY52STD1rAzvriQqt8CkJVRUWaF801OZi0&#10;MtlnLwBN5f4C0Gzc55obLSsPm6rqmCmvCPH5OSYNID7CbMxRnlzJx1ATcfdJWVQp50yrxny004Os&#10;5+ymFXmFF5s7bMnY4QVmbrwWWT7PzprkIvV7mRUtoSUhk1KQTUkh3PKRfB44if3vgs+QwJrfyYt6&#10;rBKAFgLympcViApKVSWE8wtYlScapi2vEP/aiAegT7YLAKQgK8g/B0OVXiRUesGwLxpcIOhFxA0U&#10;1ko1lZsBqqMqhbnJdNrwMiG5EJrDPK8LoHuKZcKY5EKlFND95bbsXUf6fljdD6D7tx85YfNqrzvh&#10;8u5tO9OstruilBK1H0D3Q+h/A9P9QKpWvN7+rcL/WwDdr+C625sEobpt4RSFVCronlkqMQea+j4z&#10;VYo64cVeiwSUX9lfSSu5knnCONmcdTELoAttFRZC51rICAVCp1FIVYJPlTMTyi55VG653cfYGe+2&#10;3QWds2R8zrGnXeA51UD7HSBV232pPWoBdAXX+gKKqSB0HkPSamcMBdRx2zpB15geZji5MVOmE+dH&#10;qFiPmGcThOr2fe2U1n5p2vRXp5kBHa4z2wDs6YFKu0d+Xd8HAF0i8H4eCBV4zjMmsNZMcH07G5SY&#10;cV1tiXE7bmuV3/NkB99/iBm38Q5WfqKq9rOKEkXUbccLQqWECkAXm52aRUGdqkMpZpZ2lL/jnmte&#10;ZiVmRgWfQxWMLQCfk3UVjAKU0rone5XS7YEKEgi4LRBVtTMj2saMaDNzodXMzVdmppk6ZkKbiWcS&#10;hAo+pYB2kA8qFbTPx/+uhDEJ1M/hEMcg86+RMjMTLbc1R1t+saLaAugi+aGL0bgDnhxXOAo8p73M&#10;5LI9STB6kt3um8r/BEB3azvNFvmhO+SHbsVp3ccBE2KazrMx6WoXm4u6JjAQ9QOmqKcoprsNHYni&#10;/9GICorauVnJOAUb607Xs9axldQCSuCp1rvTbkd1w/Uut/ulbjIpMR3dGuk2D6YApekhC593x7ot&#10;fN4d67Tw+Wi21wLo/ckOC5+qxws9FkIfYHQRgH56cnRPFf18ewLT0byF0J8uLpu/3vkNfD5PQKfW&#10;bWrj0ecCTsoajwSaHNV6/47jTzIiaRWnIpcA0O94v1rxmgX9WTOhfJ4UTqmdUjg/1hwpkPklAPtd&#10;Yo5Uxy/4uNrv+riOKs2LClaJVzIPZDxCDX28a/73Ljvkb66wN96pP19ne9MVXPwXcPefGTGf7Q5Z&#10;8HzGOs1nG4wkAJ+a/XwOYApAH5G5qefLPf4uAtBH28zTsgLzCVuS1F2QWUgzmYJRudgFoaoLmJM0&#10;z+nOcup4kb3xmgXVek0HPvl/EY8mF72FUNRSqZ6Cz7u03XVUCUCvLvF+1M+PGAE4x8zoWGsEwysj&#10;VqS9SAE9rtQagShHt/2uufs9FVQw6iqhiQ1Idn03534399MqoIgiGpPTeUajXjaEnmM2aziVEJNH&#10;HnDAx9hYkOhF7wHMNOQCs8O8rh6ndVeR6R0MsC2IbWO4uWubWcCiIPVqFFJAzofq6I0Ca7S1VUWA&#10;WyFta4GnwuK1v10gKkVUlcv7soHPHOBTzvYcgDEH0aeQ21Hgq5GQ94YYIewh3Pm434tOkEfqO2i2&#10;Z6rZg8CFwXm6DbOM2TRoLBDA5ZxdwP3yANUsbqtylBsKgIaB6erIQbqOKKionr1tKaaLn19rL8uY&#10;6QxrrtKuzERlRalVK17zoFJqBZ8R3OplFfyedv6T0Tx+tjAOeKmhGlEQgMYr6W7Wspa4krZ6BTGM&#10;QKhmQQvZB6+WfWNjtq2Ghiza7ySMMAfa3IDJOY6hGaOXIq8EwToKPsPhDy2gWqWUvFEpoQLgIO55&#10;H2psgDgnZYp6yRQtivF3V5wTSm9JLRcQ1YwDEGbvY1yiiPd5ypnxTZSXOKk9AM3HRS0glCqZDGQk&#10;4cIVSDrwiXki4WAXbLonXqmi+0uqp4VP1M5DZHrqeIRMQ8Gn2u0WPjEIqTT7qe8jE1IaD8Z0qZ6A&#10;ZDYQlQtgqtSK11HzoIJRF0h1zOZrOJJ+4sHM57sQ6kYzKZJJUU02mgkAVSxTLmCoEuC64GuVXKA4&#10;I511ksSuFKF4llgV1I8sHUTNDFgIzctnFpQYlkxOOmrHS/n0EnAdI5NQ4Kmj3s5gHOAIbetDDG0f&#10;UVAvAKr5zxzWiaoEn/mZmI3Y/V4WYkUXxozblxfNR+TEXcD5uIizuLEKEGbQOZ8HbogA/EghEnwO&#10;V2DaE89qUlUgB8MRFfIw/8nmHM3DqvwYq2TEkjHLXaOpeZs8LiwCQHslMVNa36k4J+WLKlNU26XU&#10;qi8WvPL/kBteYK/KBbRzaKFocFwD5IpeUqWjPmagVGYBjqps5jx1TGVmU+9XJFNuMmMPZMF6UlOs&#10;M16qqaBVR3fvu53l5Os5bkmt8HRq/w74/TOhCqZXWL0MSUpgOPwhQMfRBcy92K+Ecc410Lng6Sqh&#10;/03l3N+Gd287aqczH7p/XlSrNmXEc814Llge+YCfizr6oeZXFa6vzU1KjVBahJMYIRB1TUpH3nHc&#10;+seB0WRmSTUDqhZ8Oi/4hSjONayP7KRdrHD1AeYYJwCpuZYKFEmnBKJqx8/Qop5txhWOCioQnWhE&#10;Ga3HOa9tSGR+SgWVyUjxSsr4FHiudOFwBwjXewWyzJoCoZoBXe9BbQNApYLOAYg6nuxFvRxg9SYO&#10;2guTqCsYHa4TeH1zgTlQToYPadk91/waJ8+PMCXdI8rlLqYHZRrexJ17QduT2BN/nj3ym10Rs4Wy&#10;usH32CTbdL0FECXfdKWxxGzRnt/uLDcnW2j5d5SZ3W7a7syNbrXz/clDPTOA8jrWyrHR7PaRU9nL&#10;ERB11dAtDEmbXfXWoLTKrOhSSxVu+QrUUACzGgCsADwBUcGnFFD9TXtRRofjIQDUUUGn6uP2OFaN&#10;8atS7XzC5QWiVD8Q2seMaCcQ2kJkUyOZoQ3kg6paeO3oKJYCCoBiUOrk2AOEDgTCFkI1CzqIO36U&#10;t8d5e5KoppkQinaMkQdqHnV0kVnRZcB0jUD7lQijB6Fys1DC+8JAO276bcLsd4DP7TgtcwxKW2SG&#10;blfQXie8foXoph2C7AWjF5rY2U7tMh8qtVTt+/PtfcDkoLnUwbGtk3a+5j2JyeKo2CWFzDsl1dNx&#10;ul8f5AICt/uVPuBlCPVzlDnBsS4LnE/mBq3i+ZC2+0eTzA4yavFwhtnGmW7ziPiehyjgz5gH1uzn&#10;w0Va9NTdGYAUN/YLjEfPMCHp+DnK57fnFlEMV1A/WbN5/5z59yMUxqcJl/unzG/K6f5a8AhEfivo&#10;pGQ4so53Su73P3L8heOfyAT9ESPStwJQVw0VnPI5aq1rC9JnmhsVgCoPVOYjzX3q/nLOc98vgVR9&#10;/JW+t0xLmhvlNmro/94lEJ9S1JJg9O93182vQOdfbs0Dz4s43qV+jpmvzmKw2u43z2hrP1nvNk8R&#10;GF4Amx8z96nA+Rc7k+R+ctGGUegeSrDq4Qaz1KemzcuzCxjvp4FI/leMuugoM9GNJfI6GVsQiF5d&#10;6nKyPTEPaQZbWZ7XiFhSCP11npf2CIRq7ebNZWZAadffpC1/VxuQAM57mzw/N3h+0qJXC9/OgAKg&#10;t9hFvzvVaoYaif3JodNH8PxxdWiU200WaBJMkMz5XSX4dMt1wdv1ytp+lIDPNwCqrE+WxHBeUUkc&#10;Uocym02HqjxytvOJYfJoIQurq2MYE30+hCjlgQKiFXEWdDSydrgHRzgQ2jPIhSAzoTLPlFYjzMRp&#10;P7NrXLFCwQpnR7ryLrUhqCjEudeL/6KI+CiUyWzld6Lm5RFXlAFwpaJSpgGe2k6oDFKfB1WySKNv&#10;uPI9xDmRR+rjPoUAaLzogDnP3/GbRxvmx+fb5upmmxluJj+cMYLsozIrAdQcU1F2s8gLz+Y8LiXU&#10;S3h9KeH1URTZChTDoW4c8kOFpp2NRJUomxHNXALKUkDDKLhB2tQlAk+UxTJa3FJCq3CqC0Kj7Fkv&#10;Y9+6opjCrOAsq0IBrSDpBlVUimglc6EVKKEC98IiRDB+twx+hiJgPhI5xGwqu+Cb88zUeLnpaKab&#10;U8GmRWKlCoBojQEEvAhftO+rKlBZK/GlYALTMc72Jc2KhsvZxMT3t2tAE39njxRnueWZifWyolOr&#10;NwsxUxWSL5oPmHo4qnK4SCjcvws+A4VRrnS121Wa+5R6qRJ8HkCVcZVPAahz+02b3VFIFbPkgKdK&#10;0Cn4lAIq9VOqp4w/OlogpcWfAhj9FkKlTqrkjneV0P0AKlVU7Xk7TwJo5ch0pBa8BptRQgWggk5l&#10;gwpAVbqdD1zZbFBKn6OvLwgVdAtCM1IxQKGCFhZ4kKw1AxrgHxWxZSHUK0OSx1ZhMXmiQcUsBflH&#10;R5n/dGKdUvi5jpGdeQhX3zEGrI8R0XTiKLOVKKD2yk5PMOCzIIt9rTj9amk7CkA3icDY5GQ9NVRt&#10;Wtn1rbnQgJ4E2WRu0XoXgJawL1sV4AXBx5PUR0yTl1gnwWeU6KcQ4wkyZrkAWsjP4rgMf0dsFQPe&#10;zPQKQBvYGNOECcMJsifXkGMpYwkKP5eKKsW0gBcJff5+AM1LRommcpj5VAk4M2mfCzr3HwWgeltx&#10;TAJQwacSDRSr5e6PdwHU3de+H0IFoioBqFRQd0PSG0URUxwq634AdSDUUTndct/eD5576udehuib&#10;DUm/bcXvX6m5/7brZheAumUhdK/Frn31byBUtw+/TwLE+8SS2XrPHHiPeLJ3nZgmOeWP8bbiopIx&#10;OaUBu1JB097FiYi6EGPuuIF1q21EgynPcrwmZmZxgs8xFznPrON8a9wCpwBUYCoIlUI6iwo41Uzr&#10;1xqSnAxQQehkA+52FE3NfC62ozb2VVgIXe3GeITiqZIKKvVT4DmNOjkHtK51Eb2EAqqMQamgFyit&#10;CFRe4W2UFx0fbdJi3WIukBPtXe2eZuXfDdSYa4qIYXXnFcxLV4mM2enBRd9VbjZQWFZZL7ragMJK&#10;baB+nuqgzc+cqGqH7U/bgKfg063t7irAE0PMILDVyzxjD+3hfiKDEmro6QHAjNoAQuWQX25FWWzm&#10;75EA0LE48AmEKk+0h1a8ZkHVjndU0NjeTKg1JeGkl2NeKqmOelt5oopz6onQZg8TeC/XPCBaT15o&#10;I50SwWenFwOCjgkAFXiqrBoKgA5zHOXtcdZ2TvgZq8AtP41rforjHGAqCF0K4fgv4f+wDz5Pkie6&#10;WdFgIXS7HEc0EU07xDWdofV+CvVzLdJoazFQYxaDtWYlylxpBeYm2u+nGzv39rifJXBeLfbNqjjz&#10;plW2va5gebXaVVI7nagl5giBzhvDjFqMMCs43mnuTrA1B0PZRxjLHKUTsAQ4H2A2U8tdc593J4lm&#10;Iv3gwWy3BVCB5pMVFFMg6v4c9wVA9b7nMiDJfITy+f0FNh5dWTd/vrFt/naXIPcHij5CbdSsp5zu&#10;AlDtcRd82v3uCQAVeCrz8y9fOPVnbqt+5j7WkISyqXrN5wtGBZ7PFeEkNZN6yu1nygPVDClw+hXw&#10;Kch9xf0/AThf8bmfooZ+qpY/t/mcf9w9ZX6hY/Xz5XlrNPr19go74+fMLzdmzR+vz5D5qdb7KOon&#10;M66bveYJM5uPydx8julIO9+1flMA+pw9648Bx49QP++gDt/FnKXRlSfMUb84M2+e7sxYQ5/gU+B5&#10;i7+hopR0+/Y6LXk6D7elnNK+fwDIyvGuAHo9R5XBq1IbXjFO2lSmuo756LaAkxlRpwXfYedDb2p7&#10;GT/fHVr9V3HGb442mR5i3vysxU1RVjfgqRa8FNATnP9TEJecYvFHIgLPKqEooHYO38Kn5j8Fos7W&#10;I6mfOk/bzqWMw/gWtDzGAVHGxliMUkCHr5gEGC1xiYQcAPWQFpPL3KUgNIJJt66esRda4G0dmAKb&#10;accDXrFKogbjdAgBsyLUQ48UTkAuF6DLYyOQx8d4GbCZU8T5GMDKLHrL5NJyzsW0k56Lqz+T92fy&#10;NluYiuk0Bli9XUY+cXkA0w3RS14U0WKUzWJALl580GxO1vJQ2WTx1jVzn7neiXavKeE+Xu4TxsGf&#10;BaimAqHqeGZyWxAquIuR0VmDktiEYjtGvNL0CAsymkm4KWMOVNFGVASQiwNojYTCDwzBCMyL9vTx&#10;+tJMHin71ytraL/XHmF1JkxAHmcQyBaQxuIYmjATlfH3kFpcVg6MApax0uPWzJXL98/3oISiitZW&#10;pZq2Rubtp6pMTzvz67W47Eu1IhyA5O/jJ8JJEBovO27V0dJSzNIVgK3+zqivkQq+fx3+E/bR62/u&#10;4+cXfGbw987hqF3wHhRogWY+EJqNKp2DUurhAiE3hgiH6rungCoqSbFJbmanG5ck0HQB1FV7dHTc&#10;7To6kOqqpfZtHpQCTimdUj2P48ROwpGdgqqm1rSOep8A1IVPHQWj+4HUBVQ58/cMSgmXvJzyUkff&#10;mJUSAMqD2726cl3xOu5XRXUFls3PYHfEA6WaOZUaK1NVDrOgHlbwFZP756cNHwmzeSASIrbJb9vx&#10;Xm8RIJqPQ4xNTGQISvm0bXcAQfB5mN9d8HmQjNLDXDXuV0D3ADSbljirNxW2WxEmNwsncDMZjLU4&#10;gEsDyPjMviiaSQ/iCE+CELmIui0l1Lbg2REvENVguGBUQfKxolSrhAaIUxJE2hY87dtM/h9pKNU6&#10;5nJhEcPN34Oq04u604Jpqo5IqnpGCCoKs3HSp/EEYk0oSriC0Iv4exTx985ni5UHt7t7zEPJ9ACX&#10;ORiLBJr7W/CaAU0hqsjNfNt/lDHIrl5NvGDJMGSjkyjHMemooHLI24xPvrZa8joqismBzjelBQi2&#10;UFQP8T3dOkiLXOWooiiRv6k3qun/DayKFfut8rn/bQufgKOFR5RMwaRbh95jwQKg6ZYLob8F0APv&#10;vc9aToxI7zglV7xrWDoBgKbws6fwfaSE5vAcC6DOxxmRaSAaTAHqo1LomoDOBtq4gk7azDPkYeq4&#10;QDyRPWpGFFe4ANRRQtWWZw4ysQt+DPi0EApYatf7ag+KYx8QyvznItApABV8yqkuw5Lc6ssA6QZG&#10;JIHneXbCnxuJM+NJCDltu1vsqb4534yCQ8sVpec+SspdTnq3METcZB5NdZXPUV2nfX+acPsdVM51&#10;HLZL/FwrBOifZN5zm7nPHWKmzhD9crYbpzuK58mWUqdw/m9wVAlGT/cTjo4CKhBVW14QenYAFW8Y&#10;QKakgm4oqqmtlnnSGuKbNBdKekAtTvkaWmYCUILq3Za8jlYZTbTpxyoJ/kcdVYaogu1H48zhamaU&#10;99uP0fHoJzO4j+dRFzPgbbTkWwryTDsjPB28TrgA2k1AfS8bknoIqddxwEtGKaroCBDq1jDzomO8&#10;fxw4FYjOoorOMzuqEoyu0qZ34BPXPzFOW2SAblc0Ap+0y9modB6j0XmMSLvV/N6A6QbO+PUy3PHA&#10;qjUbEbG0y8znZk29Wa0ghYBNTbNhRh+iJRidSDhorgVAyfwEOtVmvw7AXwTsLzLScKW/EQAFWsZo&#10;z7pFNuRt6ibzvapbY8AMbws6b43R/h1hLSt1a7LNKp6PAKanZFE+oZ4BWE/liE/UJ2R/fkXm5/eX&#10;V83P108Cc6yvvH/W/OshRh8BqNzuHwOHcrrLcCSo/AH4lFKp3E+FzksB1eYjlbsRSWCqFZxWyZTi&#10;CURqtlPt9md8XYHnE46PBaBA7mf62lrVyee8BkBfAp/PUEB1VOv/M+D0e77Xl0AsW5i+P8d6UVz8&#10;X+Nc/5GZz58uz5ifr80w7zlu4fOb88Pmi13a7cxUPt8AxGm9C0BfAngfK3qJOU9lgApApYA+kJGP&#10;kgL6iPGEl6fnLIQ+3JzC2DdtHhDQf48IqyuMNghCZfp7SGrAR5t0HCiNvtwHRO8gZtzS9iNa8Cpd&#10;HKpuLfJ8xP1+G+XuFsApGJUqat3xtOlv8/Pd4+LxFp2M86inczw/G0ikyMehnsw8ugBUCqhdGwwX&#10;uAqoC597rfgEgMp4tB9CNcJlHfDqrHHeLZR3I4fEG4y6thBT8hFViljG4iN+UAAaZDmF38t9iSnM&#10;YyQtQF5wqIRowop0jDlZFkLraSWXovhpL3pJjM4gcCdlMwOFMwsYylDLnZnObC8JNEBnJgpoCoCV&#10;KghFDczIw8kPNKZi9s3MBhZJp0kHFgvzcNWHyOIOMdoGuBWifip6qYCPlfA5I21e84SLju9fnrXH&#10;jckaUx+h40erPT8V0YeZVgGoNh5KVVV4fREznkFmQ8sxJWn2s6891Qz2ZmFYSjK1KIYRwE3qpwC0&#10;gv3qfX0ZZne31ly50m6WV4mKG8gCQgHQWrYasaUoSmh8CW1vQaja8+UAqIxFZeyFb2xklTcznk1N&#10;rG3uI5FjAGNlL+keHV7T1V5sWhvyAN9CM8M616FulnS0+0x1KaN4moXVpicZroDQsig+lWriH6uY&#10;KwVApYTKga+/tXbQRyqdffTFmJMK+b3ycevbijHLy8+VD5jmMCOaAlin45r3oNbml9NlRfHdA1AF&#10;xbuh8QqMf48HmVRPFz51+/8GUEclFXxKMVVZ9TShdto5T0rAeYJYIEGojnuVAFCZddSGF3C60Km3&#10;NX9q31ZYLQ9mQagLogJQG6ukdr3bnpcCuq9sHBMterWTddTMiRRSzTOmA8CZ/CzZqKXpzDnaDUwA&#10;WzbznbkYjQpoq3lRNYK02YJEscgd78YySf0sKGalJ+12xS5pu5KyRGVIEoTq9xSAvssT9hB7ctMw&#10;ImWT/akrPM24qMXgJ2g3wk74IE+02opcUxfP42oL5ztPuJifOU1K8Cnnu+DTBdBALv/0Aq44gNAQ&#10;bvYS4pMiBVyFkDUqAPVpJSlPbhmPBJIZqNJq5+ooAC31EOoNwKjaCd9u0BpClNwq8k71MUGolxcJ&#10;rzJFgXFVMRuyBJ95RBvlAIZZwGA2oCkF1N0F/2YfPOAIQDmB9CieikNKBBG7GzL0oqT2jOtatxFK&#10;mIasMcm61x0AdbYlAaCJeCZtRBKAHiGv027ewimvcrdv/RZE3RxRVykVeO6v37bm9bZVTRORTL9t&#10;vQtErRKaUDrd5Qv7AdSF0P3w6QKo24IXgH7wDutcgdAPaL+72aCCW8U86e93AqNTBj9PJhd6heSs&#10;RnhcVjGf3E6I+lA1LWFaxGoXC0LnW6opZgfJwVyi5Sx1VDXTQhu5gdlHYpvGG2j5UhO01JQdOgn4&#10;zaE+CkLn26JmDWPQRm8VAFph1rrjZmuAVi8l45FmQOeafHaN5kpbgPnNMnORrUhXWQt4jc0s7vEu&#10;J7NHnGwFoIJRF0B1vMde6yu458/Twr84RJQS7XcpnZutzHg2hi18bjZH7fFUWxl7ymvZWc6cKQrn&#10;mR5a96pelFNa8WrDqy0vQ5Ig9NIY5otRZhqBT9X5EZQ+AFRxTYLQzU5a8tRqe61tx0sNVUt+GoOS&#10;gFLblGRQEozqqFlROei1bUnh97rPCLO3eluxTvq8KeZwZ/jbC0oVcD8aZ74U09JQDAc9F6x9JGkM&#10;BFE9cc8PshVpgGD6PgLq+/0E4qN4SgUVhA4pqgn4dAFUSqha8nM45QWhOi4xL7oS4/+CU34Dg9JJ&#10;DEqq7Up+L4BUauhpIpsuNDETSJ3B1X6+sctcaCZkHvBUnSN8XiajtTj/41JGNzBXrVTw9yZY3sIn&#10;4HkWUD/N4+gsj6NLpAxc6uV9/K3P8ze/NtSwB5bXhxvt7ZujXFhQt8eBU+oGRrN7U6ilgOdNnO8C&#10;z3uzzBhOoYrign9E7NJDgSjg+QhV78kqM8McXxBCLwD98Sq5n7dpZ39E+/0JiuQLQFHgqfb7KwGg&#10;1meiQH4tI5FmOQFFwacg1L2to5RRty2vo9rpgk8LoFI2BbOApdRPKZ+Cz4/lkufzfqJ1/z1t/deA&#10;6OfA6sfA6ysF2Wuu9Etj/vVHY/7+k72ffsbvzrPN6PSU+fY8JqNzk3bmU213KZ+qj7cd+JQK+rEc&#10;7wDocwDPhU8dZUSSEqp6xvjKE0BSAPp4k1B/lNB7/L0+YlOU4PPWEqsxUZgv83dVwPw9xhfuoiIr&#10;aP4eEHsXgL2rVAog9J6MS9RdVm7eob1+B+i08AmE3pBDnna8ZkIV12T3wdO1UJ7vZTpx2+NNdulF&#10;OfOf2YyRSQF1I5iOkgOqFnwS5mJnfbazAMSdA7WxS9p8hHD0BkDxI3B+lZ/Dtt7lSSC9Jh/BpCCX&#10;eEUPUYrEAxayjloA6uX8WFyIoRYxxpPLqk7gTxUmM1gAGixh3jEKiFYyRobCFy4larCc8yFQJBjy&#10;EiUkIPIBO0VsACoEmPJZT5mDuUYAmozKlwRgZdJmF4AeR9VMAizTAK902tTJmttkJlRu8liQXHHu&#10;LyArzH3LuvVlmIqXHDBnN0h4uDFtXjB2cWWnz/Q0FjBeBnTytaR6pnC/tCR+dr5+puZKmT3VbKVm&#10;PMOAZj3zkf1kgXawW72BFZdR4onkxg8DoGXklg6yYejy5Sbz0Uf95uwFjInLjPMMZ5mWNhih4neY&#10;sBgNwPSjzNCyOAkB1SigxCRFWM1pW+Wolh2t+WaeedWzu5jZrk4TEdVnFqZrbeJOR2M+fhNWEMfT&#10;7bEc4I4FiP8rOQwkE1BfnoIqiuqKg14qqOZBbTF3avfOY0byo4ZqxKGQuVYvUBmsPGR8jD8EgGEP&#10;m6tyyRHNAKyPAd9JmsHlcwSghXx8D0APEa1zgPmz/aWTsRQhqwrppJx425mHc7I+3Xa92vdOK9sp&#10;zZPqfWrtayYyFRhMwfWWzrxHKiaX47jfkgk+l0s8jferUoll0PvkvHfc96w2pASiettVR/U1c9j4&#10;Iwi1lYhs0oM7H3e6O7soZ7zAUyCq22rDq2SsyeR7ZfE9s/l5cpD/BaFSYbP4fA+bhQryMoHQbCDU&#10;YzNBi9gRXcRtJ6Dek3ibOU2UzyJMR2q/K8xelUlrQQqv1M/jar/r9+IqUi54wafa8AHAM0quZylX&#10;edVl2aaJ2byqaKapoOUg+JT0LzVUSqhAVEYkteODOOfVkldFtWueJ6w1JPFCIWe79rr7+V29QLdy&#10;JBXlk0lgsNan5ZDtGmUrlMBzjJPOANuvmtj8IgCt4XcqY6ZVEBrkbysIlQIqAA0z9xpk7rUwhatV&#10;5X4ChGmojtp8tNduSUQy2dmfxPyPnQGy2W9ayabNGDwu1JbhtjJfdVGhiwu7PpMEBRuXpAUFfL4W&#10;GtgjM6cKp7fbkQBQd+XrAWYpBZ+HmEM9DKjqqFWwHwjuKH1c6qg+x92e5B4FpmrZuzOjbtySY2By&#10;9r2r9uY+tXM+AZ3unKdc7FYF5SjoVB18F0WUeqOE8vO9hzqb+JjA01E/37P1/9H15q9V3+n//v/x&#10;ZmaYtrSlLVVUNGQhCUlIQhKSkIUkJBJDFCMqKioqKioqRmKIwQSTkCguRMUFF1xwwQVb6UJt6UJb&#10;ujDt0Jky02EWZmEWnt/rer7OM57xO58fbl7nnJxzsp9zvR73/XjcwudLtN1jOx4lNXYW4vpQTsQE&#10;UedB+Z3VooC204bvJaliDW34rbaEV/awrx0Va63gSbD5pgGUT7JCuS6QCqaHMN+MrMdMs6ojqqBH&#10;UA2F0BEUxBHmK49g8Bln/nIc4DuK6jhDa/vYduZBqdN7gEQA9DjKqOajqc0olesbgbe6cHJ7O7me&#10;KzAY8cbFVpZbhGLfYzXgI8wNb+OofWxmIcqoqud93tweMod2ZxgTyx52yfPc5wBcW+vC5zGMRmcw&#10;GJ0DJmdWtcfLKp/WNWDyDrOG94Z3hKsYji7geL9Mm/08YHTGPFAU3gs43i/vQf3kttNbs3b8hd0o&#10;gnvJ09yKSoia5/EEgKUKOga0jwGQzoaOrRNCibKidMkb0yRgZiVwGsdUG3NE97LRTDf9QfJFNTU5&#10;/nAEyBdehdAhDIiHUBIHgbqDPV1hsBtnPRFOg9263zUf0b4nT3QvM+W7GefZxZyoILpX+FQJtR0P&#10;qA63M7+LWekIs6CC6CgA6mzoFK75KQA0GZS8fLIPR3w/iig1uwJVORelZJ6n7nZLY9FZsj2d9bxI&#10;qPyVjUT2bETd3EiLHcXzCj+bi/ztnEc5P79pOVmipBtwVPW0ru1k3SoldN4aZO53/6pw88Bqfico&#10;oNSdIXaVYzCzbgMtlqrnbQD0ETOg9w+TLckSgnsoo8JmVrTeAar32YT0nqH0J4G2SxPhNzdOhN/R&#10;fv/Lg3PhX09QJj80Akn4zLW+hU4rRSQJmglAE4Sqinq7oOnH4lpOFU3UzdSK/4LnNGrJmU5d8B8B&#10;un4O2/vfAZrf8nhhVOj8CNj9HlX1d1+F8JdfA6A/hfAvIPSnb3hO7oMz/w93TjO/Oha+uUCMFEkm&#10;T5n3fEpr+xOA5PPzbHmaBURnd3GZXFRGVD6cBcBZf2kQ/ZPju8K7JxlRAEKtd08SwwSgPgYkNfA9&#10;Jq7qnnOf46w65Wfn8To/01v8bAVP5z5NnXjskZa85WM1M71DoPxbzIS+zed5m2zPh5iQHjEK8NAo&#10;JgBU+Lw7vTVuT7rJCaIGJ41NZw+tD+P8j24mI7qOKL4SRBQBdBHvIUvMB0egslz2YfZnnPv0tT4H&#10;ns/i+fAGIFzEpTKMt2kkjmZiDcZ0HWtQPeuAzwaEkyZElCbewxRmsiLrG+Glnigm80DLgc9qFdB6&#10;3v9oiVfSMq9mLjO6u3t478Mk1NoJOKHS1WmSUZkjtL4J0GlmXrKN+chGXOP1gFMhELgQuBQ6i8p4&#10;jS1FEeX5i7lNAF0CPBZxvQzgrANW21sYl2MVaJkzooBpEQpnLTClYeggQfFv3xsMt68QS3Z9f9hP&#10;vmYzqqGgWgbIFnD/Qp+Pz1XFY2oMkDf+yWgj1FlhcwO5mVs2LYprOXtwiEcIxcXf3/+zcGCwJJw9&#10;tzTcucsM/XVe3y5wInqChRlsG+om6qiF+y1dRsQTYfBLaXX3MgPbzxjCclTJHmC8o+3FsGldeRja&#10;3xHuMxryxcfnw5MHE+E0kVsHdrWFld2s765n/zuRjz2A5zIAVBhdv5JticyF7thcH9avKgM+EcYw&#10;KHWyTamlhdQBoL6+GTO1uaR8jroWMkfbgX7gUhj1593ev5A4JuAd81IpuaKLgc8lfP9lPL4KU1M1&#10;v485AH2JP6hXXubNkDe914BL12nmz8slAI3bjmKOI/OduVnRBJ8pSikZmTzmA6jgKYAW4rReZDwR&#10;sCl0FnO9hNs9RhDNteOTC//5WVGfs4xYpgqC6hOAalSK8EnVaKTRMQ/4qn7mA+jc/nhMSUn6r+Cy&#10;QfF+DdEERRtawBVALbchZQBaGS9bNbWEzAOeqqAeqzGKCKEe3TtfymyLz2cJuKqgpURZOONSWeyO&#10;W87i6vjHqQcygVHd8E1VtNrrgb5q/lHK+aXyz1FdjKuMCKYshun16IZ3XafteAG0q3ZhhM9WlFAj&#10;liwB1BB6AbScM9QicyWZ2ylle0ULLfW1jA4cIk7lwNoB4LMxrGysjiXgdBDI3+z+eL9/IqoyCGW1&#10;KCWAZkooyqbwGfM3s0rOx/zojXzYVLkWPIXO/PI+KcJLCM0H0PkAqZXWc85jJlSgFCwFUcEzv/IB&#10;9BVnLQFS75da8HGDkjvkOWZKaNaCTy76BJ/PB9M7e5rc6ylWKQPPrBJ0JhB9BqRA8guMBuQANSmg&#10;zoEKnS/jgs+vZGoSQmPovVuS2I6k6lzPC3gH88meKGyw7Utm5eBK2+60ljdwZkwdXmNbntlQQFQA&#10;HQGwnANVAR1mVnR0I65u3PFJDR1BeTyM4jiK8iiETm3B9ELbbRLjjy5412YKn8dpl89sE0Drw5HV&#10;1TjM68PJHW3EKy0NV4f6wp3RgXCXYGzrATEuj2jJ30cBFUBvE4h9+9CacPMgMLOPCB/qyh6UtR3s&#10;cQaEZwDj0zj5z+JuF0BnMVSd38rZOgB6cRvAicEowec54pYukv0pdF4ibukigHRlL5tfmE/0eIlZ&#10;xaw2RwidZVvPGUw0CUCF0GlA6yjjCm5TMqLJnFABVNg80Ecb3K1RuXL7kluYXF8qeFpulhomY9Xy&#10;sbbrBzEzHSKCbYhZ8ANLgX0gdGgpP/NlS8NIH7+TXkAVCD3ALPn+dtr4lCAaATSnhu5tpP2PWnoI&#10;l7wAmkB0lNimoyiW40vJTgVCJ1AwjWqaoo0+tYyRCZ7fOjmggok5jL3u59dh0CJOaZZ2++kVgDo1&#10;uxK4XAnYr2Fl43p+B8DneYDcOsvIxhl+HsLnuY3EXAH3t/h53ti9Oit+XwKo4HmdJAMh9C6QYt0a&#10;RA3lKIz6cX+/tw5y4sAMqNApfN6iNf+AWdAEn0Ln5+doX585Eo/fMPv5PbOfv8V89Ps7sxFA//HW&#10;pcyEFNvvCRBpgQugKWYpHzbT5WQgcpbT1ns0IKmK6pIHJiOI5mV9mhf6uW54AFSV1TnTz1Q9ddrb&#10;hud5vlBRBTj/8+es/v2nDEZ/RBGlLf+3hxcjgNqO/xDYe5d29wczW8LHmI++vLgvfHaeHe/kfn4G&#10;nL5LpucHGHzeBzrNAX2Py5YgKiw+xkykgc9KSuYd1EwhVCX0PiH+llm7750bCe+fN7x+JLyDeqpq&#10;mkEo4Em50jM+H4H3jsQ4KpMgVBVUV7zblW5PArSqpIDvDbYhOfs5xCjMQDPRjPMx6DBK5qpM5z/d&#10;1DbflA5a8AlA5wxIqfWu+olQIXzGwl+RKrbheR+osEOHGNTI+Fgr3bvmWlJcGElrruP9hhI+m1nC&#10;smo5OZlrG8LyXoLnO4kVaqHzx5KWSt3qBsHX48Am97KxFUWuGfd11+tRkeuiDS0EtaCyeYwwSoRT&#10;A25xW/JLeOwS3lsLS4mS4rgYWCziOYXQEo664iuNZtINjoPcz7UYRVNltIvPsWVrZVi/bmEY3F8V&#10;rl5mDOYUMXBTvLYc6SH7k44rzyF4FgCrmeknc5G306LuwaBjAL6Q2QVwrl79SqylS7PrVjc5pv1s&#10;C9q2fV4YOVweTrNX/uzFpWH2PCfPJ5g738lMZi/3RSVdgYq6knb8Cva4r12zMKxby/ritcQzAoad&#10;ZHpuI+9z6siK8OXHZ8NPP9wJ7z+cChcxn+1YXxP6Ca5v4+trYhyhjq+5ve6lsGppAYJYMZ3ZxfG4&#10;jlGHAZTmXlTmNn7GZoQ2Ap9WTQOzsXyeZr63CKCookZcOQbRCYC2MIsq+Fe3vhhHIKwqYp6qUVHr&#10;UWfnADSDTldoukqTOTvKN2uDwlWikrNYZSrb82qbFNXTVmpO8TSMPgXTa+pRBdXkY4tdl3sRACpk&#10;ehQ0l7Bxp5AYBq8nWMv/eFRDc4poXNmZc8qreNp6twVvuWozrtvkdsttSUKo4CmAOgMqjNYRQVTP&#10;zIlDz559NRg9hOyf7Whn/pPbBVBVUEv4rMTt7rGRuc8GIC2DUMC0tpQ/LMCUqqU1Wk1GqKs9q4HQ&#10;2lqc9HXMzhB6bxB9OVBYQK5masUbkF/L7GatjnZmQWuZCa1h8Nlj3H9bwYwou+GFUOdBE3g6C6oK&#10;KoBGFRT1Uwg1lqmx5BVWkfJHoEOeHM9afraqoBVvoMACoAWMVKiE1jAesayuPOwHXHahgK4GQPsZ&#10;NeitqYjzobbgO1CAVdxs4VfzuxVCG4mdivOg7u9lbWYJYGggfX7rxb8Ht2jFvwsVa0qjlzO21v86&#10;QUknK57ECKBWBp3+DWaXVT8ThHpZELXmZkBzSqfXhc6ojnIU9IS+N7hsqV4mN70g+fzmo+czPxNs&#10;pgil+Tyf++Jd1TkPJVMozQfReS96e1ZvvvA/FFFU1/y50Vdos3vi9xK7lbPK1NCkhMb98pqRiJOq&#10;BNz9HTiru5o95ttYH3lgAMBZi9pJDa/pR/HsjWU7PrXgj7A9SRXUzUkqoGaEDrINyZnQQ6vMFGXG&#10;EwiNKuhmHNiUAOoMqMYjM0CNTDq1AxV0I2YkAHRsbXU4ur42HN/SSCZnd7iNCiqEqoR6WRC9Obyc&#10;+c8MQG8eAmIA0OvMCd4cItYHJe0SYHPSqCVMR7rebcdPo85qODqzRZV0eRA4z5LveZ52sHWWeKVz&#10;zCSqdgqc1w9gpMAUc/vQDhRW9mUfon04yCwk6yEvEBV0Dte2xzM7MeHQitcdf0JnPBBqUP0o4wmH&#10;qVGC/TVzeTlB5kFMW2l96T7C/IeYUXWV6bA/MzctAadDrv2k3EN/ZDW/C2ZLhdDDKNNHVhKtxOrK&#10;o6tWhqMDqK0rXMG5NAypjnbxu+vMQPQZjDITCoAOd6KAAquHgFUvj/b0AJ/8ToHYo72cIACTMysG&#10;WM1JbBPRUMcGMDAClWdRNq/u3B5u7NxBO53vmfB4yyD5UwPA/grWpxIpNU1c3EwviQZ8nRE+gc4z&#10;jGpYKp/WBZTlbPaT3+Mefm9AZaqre2jNo45HGN2/JlzezXwaxzuonjcAl8tsurru7CeGpDuYlG4N&#10;Ee9D3ces9JitWA9HzQEFQM9OEE2Eanh5Ovxw/STq56kIoD/dPRMB1BnQfzwiA1QIfZog1BWZAGIC&#10;0JT/KVQKl0khdUZUqDRGyfsbw+RjvjX/E+D0+CvA0mzQ730cpbtdc5IA+iX3dwb0C+dFuZ8Q+iMK&#10;aPhXrv7NEQj922+zdj3zoX9/eC785upRNjsx55oDUJXPz88Zt7Q75n9+RQ7oJ+RrfkrEkTvgnwKl&#10;H543hJ4WPJfd+572v2vku4PD3ZWapk7cIy/1Lq31W7ld7Y9RPY1qehcX/QfnR2LZuo/qJ/d7ALSm&#10;BIp748QwMaPtvPbdcRRrlM87GJEE0Hsz/J6AYmOe7hH/dI3HqX7uxLC4FDgsBT4XA56LeQ9ZyByo&#10;0Uu+JsU2PKs3ff1XfFCEUJSyi5XSTITQWO6AJzc8K8bQEB3KeT/XKNxWR4B6cxkLWTDQ1tLRY+V0&#10;WwPvN2z/62ljc88uZqBH1rDGckUY3NNNSHxRaG2gswrYCYSCYXUNUUVEJDXSYm8C9NqYfxQ8hc6u&#10;AUxEawpYz4mwQkyRAFpGHFEBgBnBE0iMhUKpA74EBbSM5ywFxjQ9Fet6Jwy/EuOOYFoNvO7Z14wq&#10;SQbvSbpPR9vC+fN0ZE6vYOc7yz4ONYe15HfWofYV81w+Rsf6xi3MeW4qCqvWvBFWryXLlA1Bvf0A&#10;JNC5jM1NXu4AOtsFUG7rIQx/9bqXwvrNr4atO98Mh49WhJNn28KpcyzvmKxmO9JrYTmrLQcGuA8b&#10;mNasej3WBmZJ165aEFaTCtCCOtkBIO7YUE7M447w958ehD/+cCvcJ53h5NiqsBrleGkTwfE1bCji&#10;+6zg5ymMrutnJACTVz+t9z5imwb6iYnqY0NjD0DPCEOj+aaouA1NZKkCoc1uZAI02/jZOgKhGiqQ&#10;6pJ3HKIF8K93BEJgbXkhphHUAqTWsxY8iqczdAJoKgHUFYmFnMUsjqsTva6SZfuU8PGcmvWs7Z5t&#10;REoQOhcsj2JpxFI+ZHq5CFDKCrjMlQCaD6GxPZ+LaRJkS3NbkpJTPsU0xdWduWgH4dMSPi3hM5aO&#10;eGZOBFBnT5rqCxh2XkLYbWFcmVlFO0AAVV2tBMCEz7LSggiXAmhjU02EUFXPCKGAqR9LVelOeaqm&#10;hu1MrOGswZUu1JaigM4BKN+3sRO1xCfVlgEVVfxT6G7nn09F1GimTmZDB9gMs54NMdvIalzNhpik&#10;fDoDqiM+HpmVEUJbK3h8OdlgqKACaD0h/LbiBVBXcaqCCp+luOG9rMK5iTbuZsK2VzHj2ofhqqcq&#10;MyElCG1DBW4UwoHQqIQCn7Vsqaoy+5STD19MDKTPj98QPGM5twt8ulGrwHlbfn+FUdXOIr4y2HSk&#10;4tl1b0trXeMJDwCar4CmPfGC6IJ5jDhQSQ1NrfZ8dTQqpEJn7iiI5gfDPw+gz6/ljHOguSD51HbP&#10;B1Avp9tTe37+SwBzXiXlMzMlAat5pqVMAQU+cwD6Io73F3HDZxDKXCjzoNlGJYKe+d8s5sXdn38n&#10;f28rm2vC1l4UuxyAHiS7cnAABQ4IGtYZD4Dqho/bkgBPjUiHaXePAnrOfw4BfUNEKw0RexQ3JK1j&#10;zpNWvDOh7oA3gun4DrI3ab/rej9P8Pw5dsELoTObccNTJxlaP7ujI1ze3xNusRowKaD3WQ+oCiqQ&#10;3mGpwu0RnPJA6I0hzC37gRfmBK8ANOd3Eq3EG92JjWSLAryzzJ5qSDqFSpsgVAPSLOs3bb0LnQKo&#10;Zftd9VMVVPXz5sFtEUKvHiCEHeXzPJFBCUIvEiGkI1741JA0TWLAJCkBlgAqeB5BIR4H0kcYVRA6&#10;DzH75jEB6H7C/IXPBKIJQA/RfrcOMw86hqp6mN+BNc587gQnBBNrcKIDoZOrV8QSREeBxkOoowdp&#10;0Quhwug+jI67iH3by0rPQYxBh5ghHWTufIjbR/j4KNBqjfVyYoBrfQqYnUbRnOb3fhrl+9wW3Ots&#10;J7q0A/PVVpRfFM6TQOep1WSGDvAzpk4CxMf6cdYzr3q0hxMLIqem2QA1g/J7AgVYAL24hVlQxhhU&#10;QK3L/Kxtv1/ZRQGaGXxmpRIqfDpScYXrKp6qnZcB1qsalohiekge6AMc8o/GUeOmUP9YzSl8fnji&#10;cPjqwnT46uJk+NXVYxFAf3vzdFQ//4T73RlQaw5A475345IAUdvnAmXcdqQr3jxPoFIY1Zhkfe/6&#10;TW4TPlU7LVdxfiWQ8ngB9AsNTVTclgRsCqYGzjsf+qXqqeDJfT/m9s8A1J++5r3yr9TfqX9Qf6No&#10;xf+O9vy3Pp7P/+F1Nh8dDV+Q8fkZ856fnNoZVdB3cJebAfotwfRfXh4On18cDh8DoW4/+vjiwfDR&#10;Bdr2BtRfGAqfXTnMbYdYK783AuiVYZzrONrN2U0Aquvd1ruqp+rnR5eOhE+ujIePUEOfcPsj1FIB&#10;VGe9CugjVE0TKe7TZn/AeIxGwTgTKnyaD8rsp/vg7/LYy5ibDjKas7GnJjSTo+36TeOXhM+0flMA&#10;fQMotf3u638auxI+LWf5rTj/T5UyQqUfoIz3kVg5ANWP0UIedTdroTsaybKmG9jByumOJlTQ2ldQ&#10;3YrDcebKr186GK6QpXocE9U65hQ7iEUqBRqXoEYuApqc2awCnKqIWBJqWgFNW+/tQJjg2bu2MB6T&#10;AqoTvtDYJUxHSwoZTyvGsIS5SNgsLyd5hLnQsrKf817O6y4fMwJKRbQGcF29tiicPrs+PP2Ik40v&#10;psM772AAe7wv3LqxJULo6Airjw+QjoPKWQuE1gGB/eRhbtlegoGoLGzZVsBllMVNr4eBdYAbKmc3&#10;O+t7aLd3AZ2dqJpeXs5a0bUbXglrNrwU1m58MewZXBSOTteHiZkG2vLkDq9i/ScAuo4d7Js2LAgb&#10;18+nlT+f6wLjq2EZLvNmPn8v4wjDu5vDx29Phn/94WE8Orc6PbIsDKBoLkXRbGU0oMqcUmZbu9g6&#10;tW1tRdi7BWe+Bi8yRYXPFcx/qoDGsHpUTrNAG4BJ4VPw7CH6yVqK6il4WrrkrfaldHc5MahFja2j&#10;/V7firjG561BDc1TQJ2Jc1NMpnwm9bNw0UIAYgEggRkE6HDt5vMAKoyqiHp7MTE9VgaoGaQ675dl&#10;e7pikz9IgKzMtjd/4CVsKyoGmBKMejmVbfGs3IykkoZSyjFVil8SPJ0p8azKShmYZlrWuRmImUwB&#10;NMYyOfSMKlmLOllPfFEtYe41zKDUcrmKGKLYfidcvooZ0BKMH5aueA1Jzn4aOm/8kpdrUQ2rATcB&#10;NMKoc6AAqMd64o0EUBVQv1eB2+8jbmSKsy+22lmfWb8E8KS1wK5dSxB1PeY+3pyPoipMkf+2B3Do&#10;bysKy9uJTOooi9Xh2aJtfJzwGpE0JLVVAbBsftKIpBveIHrNSJXAXSlGMZ3w0YyEytiNaru+h/B8&#10;dt13VZdwnfY7CqgueKsNFbQVCNcNX00r35+p6qcvHqWo3p7JFjOvmbnasziOAuK28i87oO7u+Aif&#10;AmlOHU2gavs9u5y9cC0BOv9rs1ZuDtSTn6wyQ5KqvDvjrWQ0ytrrKKM5k5LwmTI4n98lP6eC5gxH&#10;CT7TrndnMC1VTtVOS+C00vX829LHnj/6+HylNItfItIsB5gCqGMvHrPKWvKZqYk0CUPqOS6hO6EK&#10;Kvy3cEKkgr2JGKADttxR8wY1w9hO1lhD213wFDrdkqS6qfHokHvXyfc8QKSSxyEyQPcvr5nLBdUJ&#10;ryN+bBNOd2KZThMHdg5gPINh6KxrNymV0JPbOzH3dIWzu7uBvN5wkfWxl/ctAzBp2+ZmQR+yzs95&#10;UOdCowp6hPYtMHqN2JJrgOiVQXaME/t0dhdwRKvfOsXqTyOZhFGh1BzQ4xv4XOZ+Yj46hwlJA9Ls&#10;drYwbee6Dnha9Bd2EpZO2/062ZSp9S58Xmct5NXBHQDytmhIOr+HHExA1lWe7pSfodU/hTrsGs/J&#10;zaiLKMAjq80BZcbTn9lK81aJrWINoSAqfLpVaj8gOsR9VEjdN3+Qdv0h1FD3zw9jUlINHV9Fi586&#10;wojEKGa/MYw+E6sIlgdCx1fS+gdCR1Ajh9i4NEyu6DCGoANtmJFaiNhivGKoCwDGWZ8uDwONh1Et&#10;rVHMTuOY0KZ4vhPr+d0ww3mOOdezW4mk2kIgP/PAJ+lunAA+j3OfaT73FOMBx/laTgCsM6iz04xv&#10;zLD9aYLYqUlA9BjRU7PMDqt+5kOoYxCXdmSlKeyq+avAZoLRS7s4IQBAL+xCESWW6fYhskf3Mw6B&#10;IezuEVrGY3sifL49yaznMXItTxwJn85OELk0Fb65dCyqnsKn9eMtWu9sPfoHW4/++fhSzAH9J6pi&#10;UAH9UDMSAPoUw5C5nALn58ChwCiQCpi/AhIFyRQ87/73TwFXK67Y9L489gsg1r3vBsi7yShuRwJC&#10;f5WDUp9PuP2a+oD76cLXHf+Hz0L453e8X2JACj9Sf6GYB/2jAMp9nUtlb/zfHqLmXj0SvgYuP2He&#10;83MUT+c+nf/87uYEKuho+PTi4fAZpiVh85Orh8OH7IZ/j/u9f34wfASgPr1INBObku4yj2mg/E1y&#10;dB/QTjeQ3pild1A9Daj/5MrRufro0hiu+cOooAfDE2ZDn+CG111v6aw3k9eyHf8W86dv4Xh/cHxH&#10;bL07+/kA5fYequpFIrL2M5qzhjXN5Zhpkvq5iBb8PKDTSq33hbx+qnpqGi0ANK1COMF1zFbKcxZA&#10;yxfRsYQLzJK2KnkvsUPZyPuUS1Da6xYxfsY4GeHzeh+MIdR9Pja0nL3szKYCoTeAUB3bG2jLVxOL&#10;VAJ4zsfkI4CW0UIuBaSEy6iwAUa15GNqhHEWsXMFM6YocbEd3ETsEve37a7xqAjXeykrrxOA1tRg&#10;Vir/BV1RDEqqos5yorg28biDQ+3h/MX14f2no+Gvf7kZ/v7XW+HX382Gtx/uD+8/GQr3b5PNemVT&#10;2L2zNHTm5jOXr3olrAQU121i/G0Tu9s3s1wEAF27le9xFfOqQGcnayqtNtVPti8NrGP159qXqBeI&#10;mXohqqCDw2Xh0Ghl2LuvIGzY+CoRTS+xrnN+2LWjMOzcXhC2blwU1q/m+Ve8xgwnz82mp36C4o8O&#10;dYRP351kbPlS+OD+SLgMgJ4c7Q8rGSXoafol2yT53gDyZn4mfcx4bmJD0lYC6vftIM8YJ/0qNi1Z&#10;S7vdmMQKUMpAevfRxyB6NiJZRkCZRSqICqUmE6RyjWojJwdCq1WHetrEMU8BdUMMznPe1NN+7gKi&#10;dorIcRRAVT7T+k1B0xIgMhU0g1LBs2TJgngUSAUKj87/pba5ACqQZVDm3GUGoPkQOgejqJ8ltudz&#10;8JkAVJCzBFAzPWO+p4PNblegzK9sQBFtQM1sBHybmclsrFzMWiygk3L205Z7BSspMyVW8xHPAXBp&#10;QNIFb7kdqahwEUoou9JRCTUhuXLTne+CqLfplv/fKigmJgGUEQFV0Fh875VmkvL5VWH9mlpZpelZ&#10;YKomoHLV0rqwnbm8jbT9NpONuH4ZLnXiMKylTbQTOFvsZGamS3Bl/lMXvFFMrZX84oHQVr7HBn6+&#10;ZnnGUHly2MwDFT4LUEJ1Vtdj3lrBLGgf34cA2o76KXRagqjXLd3wAqhlGL3wKYRGEGXMInO0k/0G&#10;fD5fAmjMf3MBQR6AJjNSAtDUukmjHf7dxHnQHIBGZ7wvcLju40gIs5/pbzUBaHbSRAZrnlM+hcFH&#10;tTNtH+JyPoAm+PQodKY97nGXOwCZD53PQ2j6eLrd629iLkq3JwBNbfoEnmnW0+N/G/8wKfE1pKD6&#10;mA/K1xFjmYDQcn72cRaU39FqzEh7VjJniNqZASit2xx8ajIaXofpCCVDVVP4PISSPkzQ/ME1DeEI&#10;hiKPe/srWe9ZCbjW4ZhnTefa+jC6gTxO8kDNBRVAVUBPMgN6akdPrBPbCI4nvH52B23zbbTnmQ29&#10;sLsH9bGf6mND0bLYfrcVb3n5OnUDONUxf2s0A9Fzu2m173S3ewdAiPLJ54yh9MRAncCVL4Daolcl&#10;vUgrWPg8yYzqGWDI7E8B9KKxSwCodUn3O7Of1uV9tC5z8HneVjwKqBB6Ya/5oMyFEt10kjlTtya5&#10;tvMYUDuBCUvwPML/3VEA+DBjCsLnXlaDCqBRBRVEOQqg5qoKngKoJYzajlcNFT41OwmglgBqCZ/W&#10;EQDycB+fg4q3c32EPGHBc5jIJy+PkDd6iJinYdTKw8S8HSGHdBSzkx87QgTUJOr38Y0rwjEyTo8B&#10;jzOcjAiklgBqHVsN9ALA4yidRwFOQdSaoP1unUSpPcHXeYq54TPMDduOv7B5RS5+CXMXPyfLJIIE&#10;oRfMYOV3Y0brOVITZhmX8Hej8nl9aEtMJPD4YHw/6ieubOrxURzd07SKjx2OAGr7/dPZceKKThBX&#10;dAzn+EyE0D+yetN5yr8/vECY+zk2Cp0J/358IYtKMjLpHXNBqfcAx3eJaHI9pm72tAM+Kp4alnTO&#10;A5rua/9IgOUxnwGvn5v1yW2fGu3ETvenXE4AGiHUNZzUbwyiB2iJa/rzrenwl5vT2edSZf0LIPo3&#10;Zj8jiP4KMDWWic/3ASMDD4+zAelo+M1loBLQE0C/Bi4/obX+7dXR8OP94+HXt6fCl1fHw5cqpdfG&#10;wxc3x8PnN8YieH5w4WCEUOHz8cld4RFzos5n3lHBzAGoWZ/OfTr/6aakCJ4cVULfnwVMAdB3T+Ci&#10;B0LfwSEviNqSv0tY/X1MTUKoiuhbQOddvsZr4xjGcMrfxbB0HeX0BAsedrI9radm0Zz66eynAKoC&#10;GlXQnPEovW6n5JIEoCWonVaCUBeSqIBWAKEZfPKeQjdHUaiB98JmHPCtGmoBUFNglrWTidnldqDC&#10;GBN0aHdXOIex6z7rTC+jKE8eGsCxXc2IGyk5Zm3mDESGyQuWzniWEMFUQSu4Tic88NMGFHm0BV/D&#10;XnnvJ3wuACzT46PxyJzMamKTMDmVkQsqgGokMsDdFvSpE7x+Xd0UnjwZDL/9gVGRP90Iv/v+THj7&#10;Pks43iZeDDX00pkV4cBeMjtXvRY2bFpIbBIqoO11qtXZT+Y2u/p/EZavfz100Yp3b30Lt7lG1N31&#10;XexP71/zalgOYPauUA1F6QQ4t2yfH3buYZ/7wdJw8GBFOLCfI3vnB/dXhD27ioFPIphwxa9k09Ba&#10;5kFXLX2ZNdsvhqmRTn52mP9uDYb7l3eFYyN0xXbWh7UYlVYwL9vPPOYqopU2rlgSNg8URgDdAniu&#10;5fpqTF0rAMmVy9mSRHs9zrEy62kOqOH3bQTQezQM32UAfYw8DKwl/gng70SJthKECqUqpoKo86Mt&#10;nCjMAWjmdM8g1DdzQVT101L9FADS7vcEnFnILACXA1Lhs7RgIcAJsMY4nWcAat5m1jYXRrPKVzuF&#10;TtvUsVXNXGicDdWgBISmUg3V0GNobao4z5lztzvraQmeTYCfCqgA2lJVgNpIux2VU8ddRSkghfpq&#10;e9/IJB3rZpaWlRE3FFvqzn6W0H53X7wrOjMAtVqa6zmzaYnxTKqiqqAqpCqmtuwF16SCVlcswcxE&#10;XqZBu5zpqQBbhu9WOZPK19jkDneqgVWaVj1gvLyjJkKo/5jNtNh7mnHHt7Iqq60s9DaxYovdvGto&#10;kbjHvbupOHQ1oGA2omCyzcjLnaiv9XyOyqQKq0LrVMTBuAgjkkHnDoK31xA828YaUUxUrRUonlQX&#10;s61LG8pjqH0rX78/S1VkYbbMdZxUUpodKHe3b6aGuiOedjGpBR6LjdjicjE/XxcGGEasUzI/ikkA&#10;jRFbOee87kkvO1MUz6wZBzGOKYbSx3YOf4f+XelsxwGfDEUCZbau09D6bEuS9WwbkVuJmM1MlVM+&#10;VTwXMfdsJfUzAmhO7cwHzv95W2yRUzFE3gJY80oYtYxuMmJproxy4neQv0nJuc9ncU6ZuUkAjbFM&#10;OUd8Gb/DKroQ9cSZLCWtYLPh6bSN97MD/gBHjUaHcJVnBbCwXWgcI9EogDcCWMbayL73nahuG+rD&#10;XpyO+2hpDbL2dYjZzhEc7qMbDKdvDTMGxeNad/PRLPmgqU7Tmj9Ni36W40meWwh1s5EB89cPEt8z&#10;2Bvr8v4uskJRSXN1+SDRTcCpdeEACusuzEc7iX/aTAj9ppaorJoxKuxmQEorPvd5ztKuP+lmJNTR&#10;M0CPEGr+53kMSudwvZ/eupqvg8vMfNp+T5UMSLOEqWfh9LjlcdOfY4PSKdS9mS20sZl3nAGiJmn9&#10;C59jQjsjCqNrcaWzGnR/Xy1mL0xIjCoInSqgHjMAFTwzELVGaMcfAUCjycl4LOBOGD0qkHKycASl&#10;MdVhoFCgFCatw6iRAuchFkSMAJ0j5I/Gy7jz/dgoBimPsfrbeT7glTpCnqnXPU4AkpZwOr2aMQCS&#10;EsYAzfR5JlQ/UUGtSb6e49xHVVT18yzJCULoBRzxV1SVhXp+thdRm6MhjONFQN2M1lP8jE5v4ndh&#10;JBYfszwhuEZiwY0h5gmZx30wPkj01kHMaBhjjg7hdh+dU0A/PzsVAfTrC5NkZU6HX1+mDX/lOBuQ&#10;ToW/3MOAhBL6t7tnwz/IA/33Q5TKtwVPQPIJx8eoog/PZEezPGl7x4obi1AsP7FdL3wCru/z2Pe4&#10;39unuA+XP3OeFPD8mI9ZX3DfH5wP1dyEgmmbXpj8Coh17SaK5p9vTIavUAx/S1ucvjj3Q339DY/5&#10;M7Off8Yl/6Nbla6E/7yFicq1mwDSJ7S279MR+AiV8VconF/SWv/1zcnw+wenw6/vHg9fXeM5bzAD&#10;ewVF+CrmpWujmRIKhL4HgD4CPnWnv3MWYMDU5HajhwDiQ0xOb80CmMx7CqDvoYIKoCqhmQJKbujZ&#10;UTaRkRt6AtWZfFVh9BHxV/eIwXpIBJZteVv0j2i563y/coQZU5TW28d2h3MkGYzxO9b9XrMQ1zLg&#10;afv9TVvwmI8WI1ykyCUhdK5rlYvOUyAoJBvaMr+5dOGiTA1FNIgqaG6BiQBaw0iXIlETAKpoopDS&#10;3QB8thTQ4WNWsqcw1vrlpRFALxDvdvfKoaiCXjyxE2V0AKd3ZQyon0/M0UJAsqSSNroqKOHyZcw+&#10;1qDU1aPaqYZGB3wb84mtvIay3UcALaDNvgQlVXAtMRPUqCUc8m4Nqqkmr5K2vE72QiDXzUCrVywK&#10;J4/1hzu3WLDwcGf4kPb7Fx8dCV98SEbr3W3h3nVmzk/RfdqPg3zjm2HVStrn6+eFlatQXokh0jFe&#10;ARzXuVqTLUgtxCi1A6BtfeyzZ096Gzvk3aPehaO9h/3pvQNsLtQVj0K6fPULYeXqF2nLvxb2A54T&#10;E4xCTXNiOloX9u8rCTu2L2L2E39HN8BK+38Z6uvybpRUnPGH99WHE+N0XtgatZ+tUVuBxLWMKFgD&#10;gGMfznVhdMf6EmY/gU6Ac8NKRiMwF/UCnL2AZ2/Pa7jsUUwdbeAxbSiercB9WsfZBOgKo51sRepb&#10;ze+ROVgV0Q7u3+njVEaZzVU5bSMiq5nIJvfKzwGojuB8+LTVqQLqDKgA6hyos50JQlWrVD91NqeW&#10;vMpnBqCZApo+XsrZTgagtMpzEObRVrwgKIgKnNGUhFtcpVPYNKMzxiTlWvHOTsaVmjzO27xspY1H&#10;ttoFL6uBkFsh1KNg533ifTUF+XgqC75HweMNvagQVz3wqKFI0Kytq0SGL+UMCxW4iFgmtiPVsmbP&#10;SKaUC+pl71dF+921nOWEhSf4dA5UALUFb9nyd+7UEQAh2K+juQr3H6US6teoSaqG2c0VnbXsn20g&#10;HqEgbjryuLSlGChl9y0KzAbe/LbaJuE+tvBtYThH09mAallfFEHUn4VxF6Uoj2mVZiEvGgKo8T7O&#10;cbbheu9tqY4AKnhanbj4u+tKmS0lBJivP/4MNXaZrwpECp9JaVYNFUAtAbSAVITFr7FRgqNQWkgu&#10;rB9zW1UCT7PhUj5cUjxTbEeCz8xZn63qdJbIVk7+WbW3LabVnr8PPgGobXdXYFpCqECa7hehlYot&#10;ef7efY64icnnEkJzBqPn2+7/rxb7nFqaB6ALhFdb72R8RjXUfe+5cPv/2qYkcGI8sszYVR195YWf&#10;/1dAfVJAFwK5uuFLiIgqw/hVzs+1hRfvNW1VYSfgswdH9j5awIP8TRwYaI1h8/sHSDpg45GtdRXP&#10;wxsBl01c39IajtE6HyUDbv8qFFBq3/IylNDynALaxGal5jC5hVnQbT3h5E5mP9nUZZ0mK3R2Z3Y8&#10;uY050ahY0o6nlX4BCL2EAnrlIAYWIPP8PuZDh3DJDy8jNob1nSN9BNj3RCC9cAB42UPuJxA6taUZ&#10;AG2KAHpiG7dxnNnIsL0qLGqoddpZUVvzzorGFnzWhrcFb/v5zHZa0LjdBVBnPlNpQLrA9Sv7t0YF&#10;9NxOopxQQS/vI5SdOKcTGJwmGFewDS+M2pKfpMYZXxjHBSyMHuZnqvHIpIC0TSpBqHOhAqjt96SG&#10;Hl7BPO1qHk8dpiUviE4yGnGUAHyBcdwZUSqCaIRPlc22WMJlBE4C8Udw3h/gRHSIGKhhIqA8Huqp&#10;C4f4nx/p5+PUYZSqwyvIccWNP0k01DQKePo8fk5V0SnC96eB0ikg2KO3eZwEjqeoGWD1NKrpGdTU&#10;EzzmJPc/zTzoSWaIz9KSdwbXhIILjEGogqbtVF4/x2yoSwBcieoiAOHzJrO4t4YBniNkU1JefjSG&#10;anf8cPjo5Fj47MzR8PXF49RM+ObiVJz9/MPts+H3wOcfbuU2IKGC/uPB2Qw+3wIUhc8ImwDjexwF&#10;Ufexu83oQzcaqXJyTPD5sQonj30X2HzrZPjr7TEeBzx+4X2B16dc/oiP25aPe+FzM6LOh9qet1X/&#10;Hp9XBRWA/REo/B3gEx6ghKqefgOk/gCI/mREk5mi3Pet6fDdGVztGPDeQem/y1iKs6B/RBX9A3vi&#10;//T2mfC7R6fCr1BUv7gyFr69PR0+RwX9GGOSLfiPgNdPANGPrw2Hd2nHPwSyHtIiv+EGI9bd3gOC&#10;hdC3iGp65+wQ98nMR58Dn18CtJ/mWvBPz2ZKqI54AfQ9Q+rZnvSATUpvkRXqZZVQI55s7V9zXSdz&#10;ordp7c8SnXWYLsNG/taKVTxzqzeT+UjoXKCI4fuIlxkLWviGxlOFBN/v7Yzy3g+I+hqdAFQFNAFo&#10;GSCqClrFWJ5JNSqgdu/s6HXzXiaALm8vpD0MfPaXRQDdReD7Xl4nRvdzcnsGJe/OZLhy9kA4wFrf&#10;np6SaB4qIzS+s4fIQI01y4tCQztqGwYawVPFU/B0DadVxZxjBpwonOUonazHLAc8K4HXatrR7kwX&#10;OKvcDw+AlgC3rbT2V5KruXt7WZgaxwg00hAO44CfHm0OZ6Y6Yp0cJy94K61wTEE9xCsZsdTV+TNW&#10;YaLEErkkfOoaNzJKs041UNrNfGgfxqHl6xeH5WuXoHyyx33NkrjhaNkAPg5gtQ1VdMXq18KKAVIB&#10;MDHtO1AdThynG4TSOjbGcpE9CAnUnl38rHYwa7q9OKwdQH0kS7SLr6Gn42dh2/olqMbkebIxaQOb&#10;i1RG1xDX5OUtAOPgrpowMdwV9m+vwcCEkWnl4giefT1sXAI+O4HNFSsXzq0Bbab13kneZ1c/30s3&#10;W5i43OomJ3far5gXv48+1ot2A6RdfJ6ly10RSnYrzxX3yBvXlA+gztjFNid/RGYvagBZRGvdWmy7&#10;HXVzCWCZ5TIyj8csqOBWQotWs1EyHMUsTf6wnPtzjaaX5+CTeKBsbjNTAm3DazgSNAsX0cZdmIXD&#10;Z21blDZa6bbY4+YE13a5JtLL7nbnMZbQVg3EWg3kYFbR0ldFrMV5Xsfz19Fm9/5xRWfaP+tz8gZe&#10;R7ZlAxmXbY21RD7UEO9QH5Yyl9VGiHQt1wuLC8IioocWFxWGqrpahpzrQoWteLcisYKvBkOSG5Gq&#10;cCbXs1GojNZ1OSpikbvrKxbnZl2NjOAfDpCsYT7Tr8uvrxHnfQug2I5ymQDZj3l7T0t56OusZA6m&#10;CLBE8ezCkMS2mF04hQeZt9rFG/Ea2oPLOsjnbMD9z1rPahz0zQTUtztHSks/5p0KiyqXKtXMXxbh&#10;WIwACuwYct5AjFV7Feu6+Pp7CdZ3Hae1tB5DUjXzoPxs3Q/vZqWsnZ9mQXPztpyAOMsjiPrcUWV1&#10;MJ182HJOVmzRp8FzX4CSKzJuRDJNIQeXqVWTNiElF2X+fvj8uaKoiAqhwKORYM8UUPeuZ2qooOlR&#10;+MySHNymRIxTzpQUo5nirvY0K5pdf76yQPlnhqPkiNdUlOZA0xaj/PZ9dLDnTETZ5ez6XJg9s5+v&#10;0c56lSF/y/W2Ln0QQl/+5c9iGVD/2i9wmwLL5u4JocX8fF2r6nxvdy3hwagVO2j/7sFBbnD0Ls0y&#10;AOie5bVRAT3FDOcxZjed7TxMkLwt9gmUxomtQClt90FaWTt6imjHA6CreVFlNtT1nEdo208CmG5H&#10;mt2LgxzDyamdOKqp08z+neT2DE7JDEUlPb3b8HrAct/ScAEIPT8IlB4EOkcAUkKQLw8tC9dGaMcf&#10;Ri3bx/Nu5wx+O2rs5kbC75sxPWGG2daGKooL3zEAvl7hU6VVw5LB85ZmJA1Il/egdm4HOrexjpI6&#10;v31juLgT+Izl5Y2YY5wL3RKPwqj3P7sDBz4qaYJSXfFTjDFMEEM0QwC7qzu9PMFtRjVNY8zRHa9R&#10;6QDAZ+3uA+6JjLIlb3veeVDVU4/7e+siwB4hXmqE+1oJECdWA7XA4vgAkA0IqkLG1jggeJzPdQzl&#10;dAo1+yhAOwbYCqEj/D6PMIozbOu/FwjtZ5UqNby8LoywVjVuqeI4vqYlTDFuMcHoxSQZr0dRwCfX&#10;EmJPTWFMs2YES1rslpdt3R9H9TxFAP0sEVWnmCeeAZhngOfjmLI0gZ1EGTaVwNSCq3vNYM2WAXgS&#10;cJ6Z0PME1F9iE9IVopYuM/t5e3QnM778zCkVUYH0Hm34J8dYPTkLgBK7FGdAcb/bfv/hygwAOhv+&#10;fP8se9TPxNnP8PbVCKD/wQkfHgOKAuhHwKcqJ6pkLOc/BU0VzlQfAozW26d5DJD5AY99ynOwLhFC&#10;Y66Tx70/i1oJSHIMX3Jd5dM2vPCp8unR+gQF1Pb9W6fCf+5Nh//cPhr+TaucZHeeUzUVmP3K+wC5&#10;750M/7k/Hr6f3RHeO0xuKga9+8wq/njjSPgbqqkQ+kee5/u7mK7uoP5exg2P4vnJ1eHw1e3x8Nn1&#10;wwi2RDgx5/jRZRTOs4AiwfUPMAvdI7fzBvPT94hQ0iX/LuYm6wMAzFnSzy8zb8pK0G9Qaj8DQt0t&#10;b6D9h6ijH7JH/uksaqh5oaigqVRCXfl5h9tusv7zBvmiV0koOEae7j7+1vsaiqP6+cb/Zeaj+Trg&#10;WaziSNU8BIaFdLgW0N1aIIi6B55Op13Rct4rKwoWRbHAbXguJ/F1P5mQPOob8D1BYcL3ZN+f2zEC&#10;dzUWoMThb+jmvagNAMMBn1TQ1b1kZXcCRZiSplh+cZ1kgTMsu9izoxMjTlmMO2rCmLRvbzft6WVh&#10;67ZmQIn3RiKGWjpwYJMVWsNKyfpmVmAzx1kGaAqc1cYr4W637V6F4tnUyHYfqh5XvcHzVj0gWsvH&#10;jSlaAcxuW1cMzBUyHseqS1rdK1kvuZ4NRttWz4+1iX30tr67gctWoLMB6GwkL1QA9fNqvGnuxLFP&#10;27saN3k3YLZ2c2UYWF8aNm9nm9rWmrCZWk0be8VAAXOnrNnEtNONkruMWdblK5nHXFMYDhzk9fEU&#10;r4WXN4bJiaVh1+5qzEl0TYYZ0Rnrite7UEAbcKsL1t1A8JqB+dEhv34N4sXKN8j3XMg2pEWs4SwL&#10;B/cygjVIPJyt+dVELgGKXYTKd9Ne7+1/PfStmh/6VwOwBOb3cWxAYW3pYUsSAN27hveiAeIhUXRb&#10;l/0iXu5j7GAZbv9uwvV7UYCX8fjOZWx6UiXleRvZea+RaU4BFTxTCZ1CZv5R+BREvX0BYCGAumZT&#10;CM3WWDIHypuiAOrMpsHu2apL1cas5e6+dkv4y7YYZTOYznMKoLZphc60ssvQWuc7U7xSBNAceAqV&#10;wqfqoeBmNVWxx5SjICqQqiZa/qEbPi+MZc+3kPY3qiOt9Vb2undjAOjGfbpq+bKwDRfpClym7ntf&#10;XLwkzAO8X+Mfp4D7lnBbJZBa09oU6tqbQi1zePXMhJZj4KnEGFLMDGkR39dCfy58fSUAsBFMzpzW&#10;VKLOMqNZj2GoAeOQoNmE876NlnlSPxOYGkmhIamXQfCVS6vDFt5M9m7rC3twCm+lPTjQVxN62mm9&#10;t9IiJ5qpovgFdsy+Akgzd9EMVNPSiCH7mrKYARUQBVBrMeHBAmgRUKOzvZlgemc+hVBnQbtqikMv&#10;LfhsN/zCCKBuVqrXzMWJg/O1VXx/Zcx8Craqqwk8dWo7q2irJr7I5F58InyiYuqIzOAzUxwFyASb&#10;qpwJLN0Bb5s9fz+8APpsrihr1aePpzNwV3YKlEnlnHO958x1WQB9FsmUb1LKh858BTW7Pa91n7uc&#10;gHTOiJRa8RyzOdIMODUQpXqTn7mmIitrxWNG4oX9FV7oLWF0butYzqikYvoqQBoBFOXB7SMCfqFp&#10;Bow4eIKworUibF5GiPpqWvFrOnkDIRoIGLIFP8mu9ZO00V2zOY4Kah1BCRVGBdFDzIEOrcZYs6I6&#10;1iFU08NrACZWbgqgE8xgngD+BNCTKKDJHR+3JBHFc2oP4InyeWY/rVlqFtXn/BA5kmzZuHAIQCEj&#10;9Apu+Ku8KZ8/yMadfT3h7F7mO22/E4I8xe7kqS1NPG8rnwdYxlWvCnp6J9AD0F4ib/I84Ct4Omuo&#10;A14AtfV+hs1GmfGGmU7q7Fbgkjq3jTbYjg1AJtuRAM/Lu5kJpQRSb0/A6uVZ1FOzQU9j5HFT0inq&#10;OC3oSWcqiSg6qnKIMqixyPB53e+C537Ux4MrmREVQIFOwdP5UVv2+5bV4K5HySRtYJg92oc5cRzn&#10;MREG+f2MDaCQAqBTwOg4M6NH2LLkMUIfa1WPMUYxDbyOo7oKnmOcVBzBDDXMKMDBZdVz4DlCQobr&#10;UYcHagnJLyWPtCIcwWA2xopVYfQICQdjfB3WOH8bll/DcYL+T6BoHsOENcNWKOsEG6IM8Z8Ftk+S&#10;G2ul2U5/9hrABE8vC5+OQFzYw8+fyKUL5INeHwaSyPy8xuynAHqDxQHXhrZF+Hzo/OfxQ+H9U7SY&#10;WSdpmf9p8Lzw+R1O+B+uTrPGcib89upMhNDACs44+6n6KYC+JWQCg4Kn4fHOfH6cA0RVTlvjj4FM&#10;jznVk4wiIFIDEfeLqqVqJ0rnJ7bzua+t+F8BmrbfBc+PAcqPuJ9HTUse3+M+7zAGcHci/Am3+h/J&#10;8/w7SiWSJGroDDA6Ff7N6s2/XeFj5H1+zRKG9znJurGtJTzGPPMH5jt/4rG24b+5ilud2c5PeJ7P&#10;rgwz/5lB56contaHlwbj9XdQUR8dw7HO1iKPj48T5E9ovNffx0n/wZm9TA8MMk1wCADleTA1fXud&#10;cQbqs0uMOaCOxq1KgGjaqvQ2G5MEzgSeHh9OYTxiA9WdqX3hOtuVzh/exqhOf1Q/O9hQNP/ntN5/&#10;9gxAFxBG7+ajN18lB/R1ZtMtYpgWugVJ5ztcUMboXSVb85z3LKR75Wt+eu2P7wVwgwDqYhJ9Ab4n&#10;+/6sCbeL960VXZVhDX/ny7tKQ18Hqx/bUdHaFnBE1WQzT2/rm2ETI0O7WRm5kc7NWuBzBXDaWIOR&#10;hyB1Y5pOMys6yYrRQ5wAbOb1paOd99oGTDNs9WlrhwcIiRfIbLNbZnxW0bqvraH1TQh7B5+nqZbt&#10;PrXAG8poA/dtBETban/OaBxta1ZbOi+5HBVvGRC1FMDrAS67mDn12M0K0HYutwKeDUBujRCLqlrj&#10;BiAuVxBoX81O+koU1VojjYiO6ibk3VpL8PsIJ+hHeM0cZX5+Cysz29sAaL5G97gbul+PgmutXFUY&#10;po8Rk3YL5foMofJDLWHTloqwhqinzTsrw7Y9NTjPf47zHPgFhl3T2YdauRx1cjnq6mqAcEUfUU4x&#10;tP6NMLACwAc8VxNZtRwF1Ogo2+QtbWSYAo3LBgio3wh4s49+9eYCMj6JvOrKZlY7lr/ICAGGJGdZ&#10;GRdow0zVywzrsrVALCtD2xktaGW0wHWhzZ2/iO37DhRVVdU5ANVglF9G4kTI5I8m1ULuM4/oHWuB&#10;G2v4I1oINKa9767cdKYy5Xc6Y5lC5hNoJiNOFW+eVjQlAZW23d3P7mxkgs5a5ifry5iLpIxQEjrL&#10;uZ+l0tlCK7uVuc4MMpnviGqnIe6YjLhueT/b9WUYjVRTnb90BVgjmZ2NqH8t5Hp2Ms/ZBVAOEFWy&#10;DSVlxUBfqKStXkAo+2JA9TX+ud7A/LGYFn0pLfcKVM9qVnM2drD1oKsZSb8yAmg5c3llzE66jrOE&#10;780wetvvrhrTcS9wGrwrfEYAZfazFRUrm/3kOvdrplXfJpjSVu9qZCMBCsq+7f1hP8HdgujqvjpW&#10;ZJXEsN72JuCbOKaKYtxlxDd1Mxtq6bAvIj9VALUEROFTEC3gRWMJKmgRR2N9Gkv4GZYRvyR85tzw&#10;/c1Voa+pMrTzvTTxO6hzbRpVz6pRIdRMylKeT/XTYXJBVAVUOBJwDSk2pimFDwuecxuSIjhiMEKB&#10;FUDzVc4EocLnIpRKy/a4QFo8n2D/vOH2DFbNnMuez6PzoilUPmV6xvZ3LnA+W735bDe8QOp1tyLF&#10;+eeohmb1/wPP3Nxofkh9UjyTaz4dE3y+gcopaMb98aqZuUoAmuDzJTL1XqYNryPeiiak+DVhSOKx&#10;CUD9uTreoCGgkDeCak7aOjjpWtXGTl+gyHnQvSpzQOhB4YM2srmeGpFsxY9tdP0m0JOrYYDFEjwP&#10;9NcAWJiQANDDQIzHcUD0BArkOUBQN7yKp9FMJ3bQqgUST+9BJaOdfwbwtGb3A5monhd5800KqPB5&#10;DSA9z8ec+TwFaM5yPLMHFRTFc3YX84Rct87u6Y0A6q75ywScC5/OfJ7G+OKc4VnA0zoFKE2zTnNm&#10;TeYEn91MOH0OOgVPgVP4vLqXdZRcnrttF5d3AKLbnimnZwirj4Bq6x719DQwewz4dH+885uu7zzi&#10;PKeh/kCoxxREH53wqpOE+6t6HiZbdQjoHCd1QPBUqcwAtBWY5ecPfB4BXK0IooxPjPYBiijYE4xR&#10;ROUT4Mygsxlg5XFruT8wqcqZVM9hxytWZgA6sqoOMK1iAxNzvJyYeh8/f1JBoyIKHPv5BeDp9UAu&#10;jv8Zwv9PsH3KVIATtNrTLOeprZmpKKrOONw9psuOQvj78PdykZOScwTUq4AKn0JoAtD7R3FUj+O8&#10;nsCJDXx+eGqUNZTMO5L7aX3GnOKXFzAhqYICotavLh4N357DqMM+eN3vEUCd/XyCcvlEFZTrznqa&#10;7alT3UgmIVEj0bsA6mPmPJ8Ar7rb31GVVP3MGY5UOoXNH8wBVT3lub7m8b8BPr1NNfMDnkNl0xJY&#10;dcuroH7Cxx7TQgccf0800vfMZv6KaKA/ocL9xHajH4BEr//21I7wDWsunx5ibSnjLe9wIvZXVNOf&#10;bowC2CNxRedHp9yItIcoJoxJFwcRbvcyOYCSeR11+CoxVed20Wqn5T7OelvqHdZ4vouq+mA6W6P5&#10;5OROckIBUL6Wz3nOr2/yM7uNqnprElMTs6CXhmOOqAaj+xiLHhnDdCILpjfG6dE025WY/7yP6unx&#10;3jQjEhN7wpWxXYTPrw97GR9Z3lAUF5ksIjd6HhA6Zz7ipFcAnY+J1WO8zHuIKmgGoQhOiFhCqLDp&#10;lrwEoBE6c2H0MQs0rujk/oyH+f6s8dZRMhXQVZj++joInW9FTMEJ395A3GAdhpda1MkqQJNjVwMt&#10;YTYi9RJKv7KLFZHsX/e2LZgojx/dFE6QwzpLtqn5oavp7HS303IGVDsB2AZgNSqcKJ81bCvyejVt&#10;ePe+d7WwHpvP2UDsUhNGpCZa9O6AryfPswVI7RJ0AdImsj0bua2RYyvKaDug2UR2qOCpq1xHeSO3&#10;15hRanyT7XxK8NWtb/u/MLd1yeB7c0xVYFuaMxX3En9bd9ktP0Wc3ZqBMrLKzSTNjQYY7cTnWTGw&#10;mFZ8azh5en0YHVsWtuyswTFfGFasw8BF+3sZ6mZd689i2RpvcUazm/3xzGV2oWr2YxhyZaflbKcK&#10;61Kik5b1cztKq/Oa5nzqbtdc1M9M54atFWHXAfbIo64Kom29mLUA8KbuTPlsptpXMB8KkHYzMqAK&#10;KoAKn1bbUuKXGAmo8THshO/m65oD0PwA+TTn6VHoTDUfZ/IcgPIHlABUCPVy2veeANQtRwlCBdHo&#10;XM85wasBrhrAS1d4jGYyosjAeGY2Neck+EzmnKzVLoACUsyKCp3ttfxR1RdHmEutbf+gvSx8er+y&#10;AmYgUVlj9BHgKYBa9ZiSagUs2s09nU2hj3msFQztL8eV2tLeEEpwGpcCqNW01oswJAmgiwC1AsxG&#10;AmhtW2ME0DbyNOtwksd2PPeta6xC0ieKiVlK45zK+Zzmi/r5mqo5WxNEc8Yjj5qjkgIqgArUfk+a&#10;ipzpXNvXGHaj/uxk6N82/EAv2wt6KlFtUS3bUSkJ7m3RPQh49nVVoYAS/8T3+v8C0AiKqGklHFVA&#10;bcO7btN8yU4AWggVPq0O51Ntv5ssgHosfFrGAenIFj4dJs9vw7uqTQX0WauFF5s8c9F/g2jWhhcm&#10;rdRmL3yTuCXnMnMAKpB62/PxHml21F3ywqhn4s4kCaJW2inv8gS3ej3b/Z4ZmJ7fEZ+vns4553Pz&#10;m2mO803mZy3h0ta7EPo8gCbV0/tkEPqs0hyoz5cUT+EzqyyWKQFxBFDV1OjQBzwB0CXEaWkIsDWm&#10;CtrI/8Qylh5sXIr6RhTTAVvFGpOAnsFVRCsxwxg3HpH1aUte+NSYNMGGI5VOFU8hNB9AE4gKoALn&#10;2X2oX2SBzhLFdGZ3pk66D/4MUUynAcnZvbTKeeEUQC/wBnwJ9fMcRiOPV4DPS4NAy75eskQBVh+H&#10;+10X/WkUz0z1pJ1kvBPtd41Ip8whNZ6JUZMIRDnX+3lc75YQOsv8pyroaRTLUxstVLxN3ga40moX&#10;OlMJmMLo9b3E2uxGFd0JpFJ+XHBNLXvb+LOb19KWNkAeUxJzmkkJNeczgWgKr4+h9RiRrFFXnJqx&#10;CoCOMAJxcFktQGibnPB+YHJUlZR5zQSfHuMMJypqAk/b7UKrADrB78tKACqEWqOYoUb4fQ2hgA4P&#10;sJlqbSPAiVLKScMYM7+W0DlNdNsJnOqnOHn1Z3gc85DqZ6aAcgLBrJ8f8z4nAVGvZ8XvF9AUOo1X&#10;urBLABVIKVRvVelL5LhaF8l0FUKFz5ush7xD9JL1eHqQqJ+DzBwCVSeIFTrJ/Odpoodov39xkTo/&#10;Rh0Jv7oyGX59ZYpW9XEU0Knw3YWx8MPlifDXu6efAai72p33fBcYdQ40hsU/MwlFCP1AVVPo1PXO&#10;fXSse7SNrpoZ2+sooF/nYpg+4v5e/zWtd8HU6+8Br0KopVNeaP1IgOW5UFb/DhD8Dvh7Org8PNja&#10;Fp6isH1BosPHnGy9z9jJF2NrwodA58OdbeEC6twj1P5vTu0Kv75wIPyO2c7vMNB8xRzpZ7TXVUM/&#10;ZV/8+xdYwXlpL1/qgVhPzuzA9U7uJ/B5Z2od2462RQhVBX04szkCqIH1n1waAjhHwze3aL3fnYoQ&#10;qpPe1r5O+ienSSDAZPSQYHkB1OPdSbI+yQad26oElAqgd1FAr/E7m2GsZUtXbWhnU1/NfCL1ANAF&#10;AOgSw+cRLBa+4vajDDxtxRu3J3jmR+vN7YBH+RRAE4QmALUrJoDqBzAxpRQPRgVd0vjeTWews4EZ&#10;0Da8CKyodiNgZyOqZf1rvCdm8NnIKs5anOo1zGXWA38tBMV31aG0NZOFDTT2NM0LW1bRKeC15czU&#10;tnAMh/92TJXmia5mlrQHEG1m008L25PqWeNZi8JZh9JZx3M31LBpkBWfbQ3EBVVzH3JILSHUz9VE&#10;PmgjsFjDvGkNrvgGvo5WoLCn/uehv+Vljr/Au0GLfg0GYdTMpa7v5P628KsTiFYTgYi73o1LrvzM&#10;3Pfkc2OE0s2v076/r4QYp0PEOs2EU6i521BBW5v4elFOm/hclTyfQflNTbjdMQztIxbqwHBnWL+t&#10;Mhp/+pgf7exHaCOCybWYbiQymN8tRU2YstqY6WxlHanOdU1C0ShEPJW3tbBe03WmVjNrNxvI/Owl&#10;fmnLDjJBd9WFnfsYA9zP6u6NOOS3IFitoKOMutrUjYmqT/BE1aT93o0bv2vVq2EpEGo7PrbpacN3&#10;0IKv5f7VKMWasFqB0TkANSpJ01CKyNGck4WDZ2WbPVUy7uSD53z+aDM3OVCB2hjXbuZtOJpbS5lz&#10;hGcKaBZHpKlIg5CQmQ+cGmksjUTOc9bqfi9wvpDoAhziva1l7DJ1nRRAhhvcs6gqtgFVE8ZeXoDT&#10;zT227F8XQDUAqURmBiT+4AG/Dkwc7e3MSnQ1EC9QD/FnKzUraUNXMANZCpDVt9UxuFwZ3mDUYBHr&#10;Ka1sDhQXPFuE2pkZbSAXVAAVRGuBUJXQahzmuuKFUOOdhF1V1wYioZq43OKMJe78VqDUYxMzo8ZF&#10;eV0FVDf70uby+D1qNtpCC209Ssvy7so4EyqIDjBvtnJpLbtb62ldNDOjUhcVVf+pdaLPKaCASjGh&#10;8BqSiri9iBeRcqKTBFDjmAycN/MzVZoFVQEVQI1ycgY0KaA1DpDz96IZSae9R93xKq0RcDHJaEJK&#10;2y9iUoJxTWlPPMdMFc3a8amKCJcvWYCJDbXTy7ENn1dCqLfHSi19nfSGIefc9HG2NBcBltIZ4omU&#10;G5aA0LRS1mOW/JCt48xfO5tUznzTUALPBJ+CZZbTmbXbBUTLy8+UT9XPLFQ+lUCZ1E0/v2UUUwyl&#10;5/nMATWK6TUc+t7P+8dQfO4T2/D87oxCEUB9c6jgd9vB39jajjpyQQlDx0xziJB1IVQ3fH4ck0ro&#10;xBZMMbTmPdpiHwdWxlDWhzm5UcETogZRQ8dowU+RF3pMoxHOdOFQ+Ly4fxmzfoAIUGlL3XnOsyqf&#10;gz1x5lPF8+YRwuaBz+uE0FsalKyL+2jfkjE6u9XIJYb2t3ZwdNaTtvt2YBPjkc73ST73+KpmPjcq&#10;HYB0GsNRVrTLqTM7cbzjaL9A9JK7320hq+Kd2sLHMCSdR9W8oCmJFruXUzv+Cgroxe2051FBvXxt&#10;DwqpIEqAu3V+64bYzj/FmlpzNqfN0gRshVHV0ElWVk4xJxrnQ2mVj6BaHmFm8whq5hjKs0dNQbbe&#10;B/n/zAfQ1E5XiVQRFUij0glUxttom6tyHnR2F8gcW8fHyGW1BE1nPVWlVT8FUE8ShrmvbXdB1fnP&#10;Y6jdlgCqCurPLwGo0Gll6ic/f4F0i6CPuUsIxVQmfKb0gTPM+Aqc5xmzsC7uIwv0AA55Mlyvsf/9&#10;Ous3r7D5SDX02kFWr46zSlKgOYJihwJ6Pyqge8LbM5hh3PlOfXACsw0ziSqgXwGiAuj3GGh+d+dE&#10;+OneqfD7W8fD74g8+vO9k+SB2v42agkl8n1nMW21o0jG+U9AUijVeGS9J4CqXuaMSHE+lMfpijeS&#10;6RsMQ194mfrcx3O/b4FYFdDvXL/JbZ+prvLxT4VWLn/J54hzoMIvz/3oRPgThqGnuK8vr6oJZ1kN&#10;eXNdfXhIDNk7dAI+YU7zff4nHrC55/LamnCbsZIP2Dz0nUopKui3lw6ggrIBit3wX18ZCp9z/ekl&#10;Zjov7I713sU9GIxwowOg1oPjbilihSnHt05sC2+f3M4M6J6oftq+/+YWbfc7R8NXdynmSD+9QcSV&#10;Jiba/e+zk/4x6z110BvlZITTXYxGd4hjui2EcjTM/s7kXq7vCRcYnXBl7ypmPxsW0ZJ+85csLQE8&#10;MSH5GmNXKwGoJ8CLyZMWQLP5T97reQ2OkYy8ridRII5b5VTQfAXUy1kiystRAbUNr2hUU0pHk2zr&#10;rmbysBFVBNCOBiLnGpgRrVcJJUqpDlUO0Kwt+jlQyMxmGW3dCtq7BMZ7uQ6AayDTc1nrwrB7I1Fp&#10;nOxu5He1cikA2sdsKXOkAqiblFqo2hqELKqhjplM1n56dP2n1VTDMheqoeIlxK5fROi1qgHQBuCx&#10;g+1IvSiWKzoYC2Bd5Yb+QmZAy8Mks+5HeF1ctZT38yqyLlFSK7m/q0NruGy+qMBp0L0ZptaCeRzf&#10;JMeUWdZezFenUW/Pk6YwxSjBNtYetzW+xCwpGaGEtzczN9qAAlqPo94ZyuW04nfsaQ7rttC1XEVG&#10;NG30DhztpUBenUCJoz0G8HPZfFSPbYwQZCtL+b4ZJXBLUdxMRFC8M7K1mraAaoP9O3oJt9+E4rm1&#10;Luxmn/zewQ6uV4Z1qKHNKKqVAmUbsIvz3qrDtd+DAUogbUUh1dXfQ8vfqmYW1gUAVXztrcyndvOx&#10;ZzOgc6HguW02wITbahJ8pm1H2dpN/oCADo1HxhcVYCwSQC0vu+tdAI271XOZn5njPQugj87wnIM9&#10;AaiqnW1oAdS5zrg2E6VS6Kw3aqmYJP0SgAcALSUiopWcsgEMGNtoLwln/R3l/AETmQR4CqGlS4gC&#10;WsSs4xIc2YX8oed2snsUfJv4Z+vAZdrlzAvHZmCvkmD4Ys7GypghLebz1zIL2d7TGhpZfbgQWFuM&#10;WrgIYCsneqkG45JGpE6CpFvJ73MWVACtJqC+zA1KzFVGZzyqaRWt+xqu13G9HpNSEypqK3OjbYBu&#10;O2s7O1Cw2nDNC59CqN+vAb0qoaq8S1s8q2pg5qUpAmc/Sqc1gOoleG5gRm09jtu+jtr48/PM0ggk&#10;j5bwWWgkUu6YANQWvIqmYfNNzMUKorbcVT7bcMC3EswfW/Bx/jPLVs0gNNuKlOKYPAqgyegkgBbx&#10;t1ME9GUvONlZbzIfpd3xSfl8HkB1TwqigqbQmSA0H0Czx/K35irYHID6/GklnEqoLk3jnNKu+QSg&#10;Qp9gl8EgTvX/B4A+r3o+g9BfRMh0rjMBaP7cZwLQV9luFCsvfD6LXnrWYheAXYObBdJnQfQCaMoD&#10;9b7p64igm5sFFUJtkRWhTDTzO1nZXB32sgnpCCsnDacfYp5wiBWT7n53blEV1Jb89HbMLwDoGFmb&#10;Y+sBUjYkHcW0cgRgsQZR7fayhUvYOcq2pAlBlLnRY1tol6MsnEfFtM6azccLrY72i4fI6qQuDPVG&#10;w9F1IPQSMHqFKBrr7C4eg2PV8PkTuOtPAz2nAKXZHcyoAp+Z472L+CVa84DPMbcjMe+cARLgpEJH&#10;budJVnOmIHnD5FVCnV20BFHVUaFU+BQ88wE0ttmBz7ObgVc2BwmhqqFZbQNGt/NxjEpA6IUdmyKE&#10;Wic3rIpKqDFKxzYxhsDPd5rjUWBUp/vRNUB8bsZSw4+lAegIMG/73WOaxcxAEyXa1n2uXS7sx9a6&#10;4xC51rrtdWt0DY8HQL0sgDoaofLpMd63v5bP0RBVT48RZmnZ+zmEUEsIFTqncfRbE/4dqLByFFZP&#10;8Ldwir8Jkw2EfwE0pQ/4u/KEQei8fmgt4In5KwehAugNFmVEJXTvGpYQEJZ+dDcZoJsA0s1ZFijX&#10;LTciPcKF/S5mmA9PHyKcHfUOpfPby+OxEoT+CfD8490TEUD/9pB5Th3v72bw+Y/7GH0eq1Lm3O8q&#10;oiqewunbqJa26KPyaSSTAKqC6WXB0mgllE7D5r9z/SbHH5/gYn8vhN++nd32g0H2AOnXgKn3FUZ1&#10;1RtW7+d6CxWUVvcXKGtXUJ1HG18PI7SBZ3Fq39zcEu7v6s6KTsBtxkluYKp7ghv+VxdRQG+j9l4b&#10;Ct/dGA5fXtofvri8H5DcE1XPd87vCk/O7Yz16OSWqHzemmB5AxB6d5plDrTfhc93Tu+MAOraTiH0&#10;UzIxv8Dd//ktRhuAz4+uAvcAsgD6AbOhb89iPAI+MxDdzfOx8x34TKUBSfhU/TzOCd0OkhY6GV+r&#10;ZPVmJeubK8iNLmBG3dzoCKB0XVRABVCPi/n4MxOSYfSOU9nRegaixbxG24Z3Y57vA1H9jDOgtuGz&#10;FnwpY0R2Kx2da2SZitsAW9jw11ZHW57KIJT3QtRQQ+pba9mexCrq5gpmEMuJ8yELtKGM+UPUUeGw&#10;lG0+1bbH2Wa0tJ31kZ0YnGitW62N5ChXM3fJjGcNamTM++R6Le37evbLV6N8GkLfAOjWVGnshSVK&#10;gUafFyd8KSplGcda9serzC5vX4AJaQHgWR12sZp4/5aWcBbjmLUeJbNdJRV1tRywrBBe+RpLXXnJ&#10;12vIveH2i4iQKi3+Jbe9FD9XW+MCupkAeCMGHmZSXT26ejmK40piGHvZNoQzfQ2guXEjUYnEGRnq&#10;LoSuXFcSKwNQusVmbWKaEkAbcN3XMb9qPJXV2gP/dGa31aJ0WnUddDipGqKqalFvrZZufg+s4zRZ&#10;wBnV9ZvZzLirmZzPMmZCSd9BWa1lt30VYFnTDiAvQ21dxl76jcyILmf+E4VUo1I7UVBWJVBcnouh&#10;asKhP7D69f8G0LjX/bnyzCaLWsoqRiu5WtEd38wFpvWYQukSI5SAz7RW04glTTjCZoo+0hFumcVZ&#10;Xco3wErKKmR/j5p0nF/Mb6nbahdCq4DI6iKNNcb86Ep7Mw4t7+WNah8tphXdFXGtZUWhhhza7wU4&#10;hheT8VXwAl8rbYMF5F8Co1UVOOPMzuyupt3eyvxDHS61EmYwgB6+nlKd6nXELrGes6eXMwsUkH7e&#10;fGpRQYuYB7WcD9X93tLZSsxAT6xmskHrUUUF06oa5kRpaVfYri9nlzxO+3rinRoIra8lqqm+nBlO&#10;Pt5h3BFmH3M7BVCjj8zfTDmmHSihnQIocLyyq44BaL4e8gBXL21kOJsznjayQFFuB8gLXN5RT1xT&#10;WRxd0GH4TIXkZAH4LGBoXPXTo2e1Oql1tWsqssxM1WwkcKp8anDxsgqo8GkMk/AZIZQRiTo+ZsyT&#10;6mcCUKHTz2s5qyiA+uLjtiRBURU0bk6KMUuZASm/VD6FzwSgxfNZBDCPHFpmQK0EoB4zaM1e8FIL&#10;Ps6BonJazk3a+hbe8sPmvZxa2wlA85VQYTSppEkJfXYEVoHFZy34zGSUP/OZ2u4eX2G2MxZGogxC&#10;s6xPd8ALmKnV/jqGLK+/THzTK8Q4pV323k8lNH6dyUnPm4GbSNxIsogqRYlo5vexjNWwW5exkQeF&#10;TgAdYeXkQRytu1DH9zHGcdBZRQEIGBE+VUMF0ClUL4/mXmo8shW/j3nCqLChvDlnOIZZaZJWlhDq&#10;jOYxVnFOrq8LJ3ewB3l/N1FLON0PoXIKo4NLcUUDmxgCLtB2t4RM2+7nmSE1O/QMattZoOcs7f3T&#10;jAIYuzRJUP4ULX/hRyAy7ilT51BBaRXrvJ91fzxmmGnc2eZ2muc5S3veTE8hNZUzokKpIGpF1zsz&#10;niqhGpfOb0UVBUCTGqr6eXnnFsAU1ZRyFjQB6LG1mJCISrKmycp0NnSS8PfYkkf9FELHWAIwuhKw&#10;Q3GeYPXpURYBOBOqspxfsZ0O1Ktw+vP157x7KRFYy/h5r+LnTQrByBrUzrXZcWQNoMPPxY95HAE8&#10;/f3E2d0cgNriH0W1tuWv6hqv096fYtbTeU/b67bdNR2pgKp+Cp8eVT1jrivl2MNJ4TNXjkBMo4Cf&#10;xXx29eDaqHh6vMJsbrp+Z5Rd7yME/GNIUgW9jZFFAL1KmPnNYbISMbcIn/e432OML0/JpvwUZ7bt&#10;929RP79ld/rXl4FRzDM/4OL+6faxWH+4czz8NQLo5fAfguf/9WgWV/yp8G+Oc/OgQqeK6Fwsk1uS&#10;AM2PhE/US49eT655Q+p/ADpdvRnXb5Ll+XtyPN0FL5h6m0fh081KmpyE3feBXAGY/M4/ECD/GSHu&#10;N1DvJzqLwsEGdnS3LghTKGyTKKLH2NBzFsXqNl2CO7ix74+uBLi3o3gOhl/dHA7f3UUJvT2CeskW&#10;o8v7MgDFdPQW86PWA+ZJBc7bE2Rz0kW4y9znHeZLH5GB+RZrPZ8QbK8DXje8rXah8wMMUO9e3B/r&#10;KXFOAqh5ou8bao8S+uTMgah+XjvCicHYFlzv28MdZkHvH0etRrG+NLojjJB4MFDPCul5PwtFvqYw&#10;Y17Me4QntwWaVn3NAUYdAfL1PO2ATzOgqQ2fXo/zQTTO6JOKUkB8XBIkyukmRm8CAFpC8k00CJMD&#10;Ht/rWU9dW/ZqTHSxJW84vSDaWqvJ2NSbl4BV3seLgDjWZFaXApJUbTnKrWCHMirolQh9gqnKZj3t&#10;8Doc8KidQmcdhh7b4OUYjyrrUPyaADDUzBpAtJqTipo6QJxd9OU8p1WGuhoLJdStSJUlmGlqydDs&#10;LgirupeELctZXbmergeZxucnt4Qb/I52Mo/aaRsfAK2gZV8BxFaze16YreG5hNviwp8jjgHENXxv&#10;rNduxFBslQOmgm53C2Ynnn/l0oKwBpXVdZirCXg/uA+T46GusHo13g1a6MtZM7pyfVFYsZbRPcxE&#10;LTjYPS5fx1gd85wt3by3E0tVUc/npZ3f1Mn7fRt+G1TOaoFT+OyEv7oQAalajE+VGJ6qWwztxzvT&#10;wKhXG2YlFN51W+rC8jUYlvuylZs1Lb8IZcylllBuRWoESI1hct6ztYeTA9rsmqBSmYdq1aCCGin1&#10;zISU9njnjv5RJfh0laZZnnOVi1YyXskd7zrao9Kp4x24jO53/phUG4XPCJy5o27wWtrn1YBggs4Y&#10;TwSACp8edbHPOdiLkIKBz3IgshKYLOEMZzFnaY2VZFAxK7KfF84RzsLXEkvkLtn6iteiIadkCSGz&#10;nF34C1686Gfst3edFpI4c5W9vCmvQBnqR1HsIO6oiiHocmZQSvnjLweM69lO5H745cvbwk6yA9dh&#10;eGhvryeGihYweaHlZUAku+Fbcc6rgPawWk8YFUBrm+qA0zr+iKszAKXcltTE9aZadsgzT2r8kwao&#10;LsxLAqgqqMqn8Nlhax7lURjtRCFtw2hlrqfZoILnQDdfO5eFz6WYhazuxoqopjbyOKOmBNCUxSkU&#10;LiE6YzGmFQHUy4JLbN8yx5tFKwmiACaPFWY6mE0VQAVSy49X5VacNpaglPJ5LHPc8gHULFDL9ruf&#10;N67q5IUnhhbTmk8gmlrxaf4zOdwFz7JFxFcZYAyM/i8AjfCZc8lnpqUMOvMNSSmi6XlDkiCZAegr&#10;EepSGz6BqLcno1LMxc3lhf43iD4D0GfxSpnjPcFnUkpjvmcu4zNrwRs+nwGolZTQBKAJPt1jbz0D&#10;0GxcIH79ORB9g/aYs1mmEXiS0IJRbyXzxzsJJHcz0jA5jkc29oe9zCkaHaRrO+VXugNeABU+3fku&#10;fAo34wCHcDNIa9dKSlzWAq5H9SM2CRCdIL7pKKH1k7zZzu7ujCajq8PMCzL3aQmg55kLVSk9x6rO&#10;YwTbq55eMLIJ4DyHiUn4tBV/it3zwucE8U+u5DRbVAC1pTzDfnrrmC1iTHin2Et+Akf2cdzYHk9z&#10;2yyxUG42shKMOh+qOpoPoFdzcUxx3hMl1BZ8bMnrjmePuqpnBFBc9Jd2bcHchCvceVAU0HFikgyV&#10;Fz6dCdUZrznJuCZ3yk+gNh9m5EEAFYwF0KxYm5kbcRDyj/LzPboRUxBK7wQ1tsF8UdrsbKjycgJP&#10;j5ZA6sc8xo+jSu/vy9IKhgBY1epkdJozPKHGOgYghCbXu/BpaeZyzlNFNBq7UD0FTyHfUQuPwmiW&#10;9coRE9JFdr7bar+wl2QDyvb77dHNzHqyQ5y1jUb7CJ3Cp2qnrfg7o4aeo74dzeptsiffJxD9o1PE&#10;A5FLKYQKoN/fmEIZVAFle9DNqdh+/821CVrxM+yCJwf0yYVYETQBThXQVPH6WzkAFUI/Rbn8gla7&#10;8JkA1GPMDgUiNS4JoG48sr4FSH9kb7xH4dT98nGTktdRQgVYn5f616Oz4Y83Z8JvLhD0Poa7n7/P&#10;i2bVcmI20V9BlmoNGaqckG1oZA65Mdzmf+E+APnuia2Ygrbjet9Pp/9I+P7+2Fx9dtWtR2484md1&#10;fBvFpp+ZLfH4gNm/m+PrYl1nja23uxkpA9D9AOgBth+xypO5zw+v4XZHZX0PB/0HrPAUQoVPs0RV&#10;Qd8ii9T8UFXQ+8eZ+2Qe1Oil62M7I3we37s+7FzWGDoQX8p5Xy0BPis5qXV1s0ZVX2NUPAVQZ/sV&#10;EdIOeGdA8+dAn72um+GcKaIeTe8QQgVQVVBTbrIRLffI05lbQJcSENVcrBpqO76tfhGCCiuhawEd&#10;1nR2kvDSzPt6bamKKTDI+7uKoZBZiwpaCXSWA5/ubfe2JQCcl8sBQHe7N6MmNjTDI8x8GstUXvNz&#10;QuvZ8w5cVQtbVG0zKihxThU1fJy50xJA0SqjzV8NcNbQki8FdgXRBu6zohMwJMJuO1F2w8ywj2Gi&#10;vDi9LQLoXl4ju1FJ2/jcVQCo6qzzq8JlXRljBIBtZQnb7UpRY0mwqSjmOatQgvmemqsxXjF6MNBb&#10;grGKmL2NjVQDjv/FJPUsCRNHSKM4vTFs3VoNxBHcjyGpfxU5ooCoymQz4fHC6K4DHSiiLKcBFlU8&#10;ba8LosKkIFrO917VCnRz3WONiQE9pAN1k1nexhwppi2rgmgqQbRtKWkEK0nJWUk8JBuSLD+X240q&#10;GAvQXFTJ0YxQnfPCZ2vHL/DUYFLi2N3L1iXin5ITfxOrQ+cA9PkwcP94nOMoJVjWfK9Ytl1zZZZn&#10;JYqY0KlzPQbM454TOp3pdN7S0HWhMimcXq4B8hqQ2j1WMavp5dpyzmwAwHriiby9vJAfDlVGG92W&#10;eulipOvF7GulylE2i5ibqCP3sqWGUFbad2OH1oUtzEx1NvMDqWXeoRols4Bh3wIUUM4ylvAHUEJU&#10;UVMLjjkUgnW8MQzQGlvaw2531lqWkaNZhHJaUvwSyixnBG4gov29AsVxD1tUBnnzWk0bzpGEYtrV&#10;xRiS6lBBm3HCd3S1opR2Mo/RGKu5tSEqoLG4j+s7Gxto8ZMrKoDWqIiW0GpnRtQgeJXEGpVHWt5Z&#10;CDwZnBwTjBoGL4j2Apk95nNyuavBDUY1YXkr4wM8Rwump0bilDQEZaHzADiGnHx3enTBO3PjrCZz&#10;g4JoJZed71T9jConoClwGr3UxO9TqFEFFU69X2rFC54RPvlcaTe8xwSe6YXGtrvg6RmzbfK5WdDc&#10;vKaAmB9gXLSQ+c9Fi2KQsRmei99kDnQeow8cF73BDngq23SE6knkUto1/HwrP7XsBVXNTCkT1OdM&#10;uZ/eptHIPM+4dYhjil164yUAldv+K4YpzmFmOZ7PK6L5qmhszTOv6W2ajGLNzYBm0Gllaqhznlkk&#10;1Ovsm08AqgLqZRXRtBs+qaA+t+qubwYavhynqAT6/b31EaW1sdsMUEASAD1M1uOghiRDy2kNq4Bq&#10;RLJ0x8ctScQxDemmptU7RfC8dZj/pUO0fIXQvah0Qo9q3Ph63Nu52UTb8m4wOr61NZqRLqD6OB+q&#10;4il0ajBKCuhFZuTObO+gRU7rHhCdXtfIus124I74IZ5vCshy+1EMnQeIhJ8zufD78wfYcsQs4mmi&#10;n87uJy4JY8w0XQ/hedr2MnAqfKqCWs6KOh86u4MVmyiVbkky+9NKhiOVUMHTSCajl3TRG8UkcJ4B&#10;QM9iRjq5aU04BoSeoA3v6syZDbT6jW1i45LwObN5IGaGHiNH1DD7UdRmK2aGEoPlak/LHfN+reOA&#10;tIBvEoEgeRTwPrqF+dGNKJvrAM7cKtSh1bTVuexGKsFT9dOTA9Vpj9nJgbdlBqgRFg8cxd0+uQ5l&#10;k9+ximw2l8oMMOM5wnFUQ3G9n3KMAUVUZVQF1NlPAf8kEW9xBpSj8HkGtfncHsxj5HteOrAmZnx6&#10;vDpIexjF8+bwplh3RwAnFM4HR9h8RKl4JtXzEbmSwufTk8PhYzbzWJ/MjoQnZE6+RTveNvyvAc6v&#10;L2NIYqvPDzemw4+3j8ejrfi/sDXIOdC/PwI6nf9U8eQogP7j/omcGqoxyTlQIFNwtBKIfmaWJwqo&#10;H/M+Xv9OAFUFZdWmwPmnj7PVm1/bmhdKue0rFNHPANmnAui18G8iof7KStCfbmKUunQ0fEqk0aOD&#10;KJSYtM7x93oG09w51H3/xs/Tgr/I3/4NsiofoFy+Q5bnU2Y+v7h+iLjRifC7d0+E37w9Q849cVSx&#10;DU9IPHmWdzDL3D26gdoUsz8fMQP4gB3t13Fx3x7bEO6jqj0+tivC5/tELFlPyfk0xF7F00xRL6uK&#10;vnt2P4uf9sW6P03cEsD50HWcsVBDORm4xpzu5SPMGY7sCIeY/VzTWh4aSawpf533TISKSt4n7JD5&#10;+qLqKUAm1TPfdOTlVLrgNYFmG+yelWknCVjzW/FZlwz45L1IEC2aj7oKjGocjpneRhXCBkYS9mCw&#10;bapGoavwdrPEUfJKXoptbBXKCoDOjUjVqpbMgwqJhaij7nifz3u/amdjKy34LozPgJTKZznRRm5N&#10;KmO2spKM0Kx4TqoCtbScGc9SnPFlAGxtPcosVclzq4T6OZuYFzUmav2ycrI/K8KhHV3hJsr0LVII&#10;rrABSwBdRhu9QcNUbm60BlVWEI3zpECsam0towSqnqq4LSivPW0EwJOD2sQIgFmoezFoOgs6xLjT&#10;mhWlYeuGmnCMMY2rl/aQedoW1hBev5LNRmvWFYWNbDkSQt3Rrnt9w5bqsJpWvfmiy1ixaQapc551&#10;wKcw6kYoIbSIMYRFGJs81grqAGgtsVWWUFoorOPULyc+StV02Sr8KWSU9g8UxZWbrtR0vWYlbv0y&#10;Zjxb22Wtn4e+FeylJzN1zdpFpAuVs7/e/FI6P3t5X9lTxRrR2mcA+mwuLzOIGKkgfBqrYLhsJbOP&#10;1UT21BBNlBWU7LYdY5PcQER8kMCp4Seafjijaq5dMqdqNjOf2cS6rXpk9EYUR4PThU3BUwC1BNIK&#10;FM8In4BnCeAphBajZFpFqJ+lttU5NlY6IPxK2MUb1/jw2rCdN8SOJmZIlbGRtMtKkM4tzjAqOMPo&#10;IDdzHW8AO3kj28oL7UraVo2s/hI8VUcX85zlJZwF8XWYo+mO9mXtNSisa1hjdTAMEevi/KYREip5&#10;1aigDcBlewd7c5d28ENvmitD7M0RrabtLoC6stP7NhLhpAIqgNbTim9iLrQByFNNVMHM30bUVpkp&#10;oKqhCUJVRy0B1A1GS5k3bWOu1CxP3ey60bM97YxG8EKQAuhTBFP8WG4mVEVUBVQITQqoAKoKKnSm&#10;UhHNopcytdTLAnMtfw/JAS/wxj3xuZy37CyX6CRuEzyT+unZc2rD+zPMdgk/c6sLlaligDzAmQ+f&#10;wmgGocJptpozRTclZTSpo3HLUc5JL2z+N8BmqzrN/MyC5d0V/yyIPguf/+9g+rkw+v+C0Kwl/zyA&#10;ZtFL5nyy6eg5AM2MRcx9RjXUy6qxr8TLQmeq1I73uvdN++EFYF33QmgCUDcjVaEouCN+VXNN2MIq&#10;xwM44gXQQ7jih4CRYZSxuD6SecFhcyKBP8FzmHk2y5D6CKRApvDp7vh9/dVhD+3hvcwrmnF5aIDH&#10;U4KQIOqM4gSP06R0Fod8ZlhB/aTO6pAHQo1cOktgtDvjz7De89SWdkLRGyKETvH4WACobXhnQGdQ&#10;CDU/TXM8rjoHjKoYelkAzTJJAc09A1EVPc2e+Iv7yABlFaQlgAqfcVY0D0A1KJ3cQJg+jnmd8m5O&#10;OkkGqCYjjwLoKQDUGCYh1KPXBdAp9qpPrOlH9e2j9c62ISOgAFANScedCWWdp6Ykw+qTQ17wTAA6&#10;ieoYZ24p0wdSCkEC0EOoZ3EFKiMOqcZp57kQQIU0ZbOqTpsz6nrQYUxah0k5MPBe8MwAlNWfuS1M&#10;zqY6GjCzkZla5mVnUEBtxac8UrNA4+hCDuCFTn92HgV63e0X2G50cf/acHWIEQYg1Nb6NeBLRVQY&#10;vTFI2/0Qc4vDW+dgNKme6ZgAVPj8nFWRHj86dYgcUCKEUEG/ueIc6AQKKPvggc/vrk7Qhj8RZ0H/&#10;CoT+kXb83+6dIJqJXM8cgP793vEIoVEZ/YBWeQLQrwBJATTBp9dVRb3Ny7/KQea3Qiew+mtA9FuA&#10;03LP+5fcLnx+yn0/og3/zrW4l/5Pd2YB0JPhN1emw5dn2MM+wR51519ZwKCa72xzNOaRhetJ12VW&#10;0joHbY7ne7TYBdAfCL//43unwo9vAaBc/4AIpndPE40EbD5ENbME0Zuj/FwPM287vJrnWckMNaa+&#10;0Q18fAdAi9J5GuWUTUcC6IfneR6g03qK+unRPfJxzzvrNY1esu5iOroF9N9jE9KjE0OYmw6Ea5wc&#10;TO5eG7aw7KCHLls1/o1SgRDw1KAat+YBn86cO/ITx354rbPtnl/5MUxpNWdqwae4vXwATW14YTTr&#10;kqmMurzE+VLG5lBDze1OqTbNruhky5/+DqFUCHXMrhIA9f09KZIVqpQAaBUqpaCocrkE2BNAl6A8&#10;2lqvZW63gva7AKoSWoO5J7+qyQsVQKuIfaok7qm82tB6YppQP31eP4fwWcv1paifmpu2rsacw3rj&#10;sX194da5wQihZzmR2E0LXgBtYh61FeNRJ/OgzRybMB85s1qDEamaaqx9lS1L3I/n72pZGFaQ6bu8&#10;C+8HxisBdD/mz2mU8L3MFK9ZURY2rK2KzvgNG/CB9GPEXgYIE36/jE1E/SsWEFTPznZa8L0YkfpY&#10;p9nVS+4nM6JLacWbOZrc7WaQ+r1XoW6WMZqwhEgqIbSAZABBtJCfUQFzsosAynl8D4W02CsxJzlD&#10;2rOqOLb3fe4uDE7tOOjjbngMTW3Ap+s6B4iB2rq5LIwTin9oiHSOI8zFj2LWPEI6y4E6IJQNfHsq&#10;ngFoPMNBkVIJTeApfFqqns8AVPBcGMPkzetMW4Y0DlmevZjHaRanwfD+AfnH43xmFQpjFfMbzngY&#10;nl6FnF5aBCRym8dU5f5xcZvtc2c5ixj+LQAQl6B8WoUqoA4h17weNvPmObS3HwW0KQ7w1iNjC6BK&#10;2z5HLZc7O1jphdliP2f0ewlOXruhkx9UKeoo8Ta4z96k9aBhqRrp3xkUIyHM4VzWWhkOoHicPzYa&#10;pkf2hj7c7hUE7nv2Fn8eFSiZTbWs22rh+WhjdDYzW9oalVHB0/Z7JbOeGpHKSgtwwxdGR3wVAC+A&#10;NuOW1xHfRhu+C4XTVnoXxidBNANQzEpAbwsuZ4/e1lHNnAcq6dIG2u6Ym5qB2YYiXPYo1JWcOFTw&#10;+xMIhVBXnpWypcLKwPRZKL0KqC80qQ3/bBaUqAqc/lYTJxl+XrNCDZ83fikakPjes+J2gvrLWVca&#10;Nx/Fvb/Abxo+z+11zx9Mj0Yk50AB02QUUgnNn9MUPt0lrBqqKlowf2FUQr3NjyVFU6XU2yxBteCN&#10;rJa8bowTyxReQf18mWgmjotfY5FCrha9mn180as8Fx+f9+L/v+a/5ErPN+Y2IyUAVSmNl6MS+t8A&#10;mmZDo/OdFZseoyEpt+UoGZ/S3nfBN6qtOQAVQi3h8yXWeCYYfZXrKqZJqfXzG//kStUMQjlJo03m&#10;jvhlmNvWYZrbxZ7xEUBpxNxKoMQW/N5ldRFCbcGrcg6aJcn/zRDt7wMoba7vPGAkk214VLpdKJ/W&#10;TmYLd/VUM68I/BAVpJIa96WTNepM4wyAaCs3zhOSD+pqTo1HKW7JFvy06z3X08anpTRB+34CCLXt&#10;nhWmGErTkzWJQjsNrAmdx5hJnCKCzBnQ88DQcU4ej2JS0sHvLOhxwulneSM9SUC97nhd8qe2oX5i&#10;FLK8bNanSqf5ngKnl9NtBs8bRn/KMHqPBtyjgJ6jJX8Ss9LxTdwXWPV+tt4F0AnAcwr1c4Y505Ps&#10;TLfcmDTByMM483TWFFA6heIofE4xo+7Iw5Dzn/ysrGHBG3Cfwnzl9ilb7NN0c1yBann7FCMJKp+O&#10;SIzzmnWYXNB9/A73sxVpRDUbtXUM6D3K51OFdXNTjIpiPlWn/jSzwG560jh1apvHlcA+6jElpLuO&#10;1LEF15MK8SrH51mtGRMGgE+PQr2X4+1cdvuRM59XyI28NbQ5lkrovcOodrR0H6N8vq0SCuC8M8Vc&#10;Is73D6MKytYeY5jOoyKaBcoc6Jwb/vIUbfjp6IoXQHXDW38CQn9Hm/7Pt2cihP7r4akInn++NRX+&#10;eocg+Ce56CVNQu5ujwH1hsjTehdChc4EoR5VSL1dKLW+AUi/BjzT8QsuW58Coh/cCf98fBn4PBPX&#10;hFo/Xj8Rvics/wvU2/dQQu+NEr5/gMxajFk3htfEuowT3rqK+e7+xIbwNu31T9lw9AMblP74zmlW&#10;xx9jdSYKKO749wDQt1ix+XiaGU9XbU4C8mMb4/NEmN2LygrcOnP7EIh0o9E7qJjvnyLaipWb755i&#10;xemZwfD0HPB5FjDlsiqp+97vjgO1hM0/JG7pLsB8nZisWxrCjh3CkLQ/nDm4JQzxN7OM1c11bh/E&#10;9S6AOlNuRF8hBk7Hp4RIuUBDZzbS5DGr+a+xIGNuHadiQhaF52KQuBxkLu85m/v3+TLwzLwBmVHV&#10;z5OtcLZsxbtsJgGo43idjbwPElaflrj4Hq0SWlUKEDETaivbYzWiVE01HdhywJYZUdvwCwHQAhRH&#10;V3VWErUkXNZpRiK43lZ8LcBZA5Smck1nNU75mnoAVPjk/vW00nWv29pvbmTNJk71lX3lYe0K8pfp&#10;XuxklfCgHZ5j28PlE7vCCdIPdm9oYKELZimzQqt+yZ57IA1V1csNRC9plDKeqR7IrSHqSZd8HbFS&#10;PUBnX1cBRiTNSAvCIMkjM5yY7OIEfu1AVVg1UA5zMOIGVKs4NqN2LmPPejfQZ2WXWX25DI8MrXmP&#10;A7Th3arUvZS13jrfm1GQiXRyE1RdM1uJaLfXO/fJz6KQsYQlQKc1j5+b9SZVaBZpNDG56Qj1cy0x&#10;kAIopijzQ92YtAr1dTvu+N1kkrqd6egRxq1mV4exw7x+AZ5Hx3jNGkHcOAi07ywNO7cWPQNQz1IE&#10;A7cU2G4vY+4ztd0rgI4InIBnpnwKoChhtGkFTf9gNA414yL3ehvzk0JnHWqiZyx15cYscHYBZNpC&#10;d37DFnkJfyQF/oEAmCqQETj5YxIchdAqzEQVPK4sB6IlS5DVua8qaB0fa62fF9Ysrwm7mSXbhqLj&#10;diDhs45ZEZ+jBtm+j+F8Fc/9Bzawnmo1cnBnaMe8VMHZ1JJFzIdiTio2egL1NX69ZXwvzKd2ot4u&#10;x+izn7V156dGwrHhPWFtDys6AS8D3R2kLudyHbmZrUQvtTTXAbrNmJo6Iog2EMs0tyMe8Czl5yZ8&#10;1gCc9cx/NgKdLcx+GsfUjhlJAHWeM1M2gUtgU/AUAuPcZa6ay5C84+1LcK3zMeCzge0TNSrVwF0s&#10;wLOSzVWWIJog1LZ83N+eW51Zxu/bUHmhMjnbVVINpm8BmNswT3VW87VwrEMFr0YR9/NUF6h+km+6&#10;RNWVjVaLSR8AQlMAsVswrPzZzDQfFEc9jOzga0gAGnMu44sbA+62bwDKksWYvYpJESgsBEIX//8A&#10;NFNIsxI+8wE0gWiCzIWvCKNZCZ9LXl/Aix5Q+2oGqQtfEkSBTUD0zRdQP3OVAWgGof9rJWfWks9i&#10;l1LbPV8NTbe9gZIghCYAtSWvKSmD2UxtTRAqbAqf1mu05qMhKQemzwPoAhzzQmghX4dmgWp+v92c&#10;1Kzhb3H7Mlqwq/tQN5ehlnXTyu1ECXWTD0Yl4MVc0NR6F0R30GoXNg8CnoeYVzwI9OxB9dzLFh6N&#10;TFtJXdjRVQ3Aop7Swj2Kmhb3pbtxiZGWNK8ZlUvnCYGoLFbJy7bXmekkGkUAnUT9HCOv78hAHcWc&#10;IzVqCD7HtFJSh7brPgVOW+0eNSM5V6m6OOM8I9B5mvzCM7s3xMtnd63n8wmhdC0AL+FzlhEad8Q/&#10;XwLobK4ETC/HjUiqosx9zqxz3nMgAuhZHn+eVZ6nmQc/Tkvf4wxQd4xZ0xPMmlpTvE6MozgbVH+U&#10;N3YBdIL2pj+nSdre7pLXCHaYn884rdsRDUmuO+XnZGt+AmPLDFFUHr3NFajO5wqhk+ShZmYxTiRc&#10;9wmAxu1LOQAVPt1jrzNf+BREBVBXix4HlAXQMzuFyI1zkH5+D98zECqYZuCZAJQEAS5f3MesLPXs&#10;MrcBopf3Z0qoc573AU7BM7rcAc9HHIXPd6fJtJwkYojjezNs+DluCDvrJ2dHI4R+fp61kTkYdSPS&#10;t5cwJOXqN7S6/3h3NgLoT8yC/gFTkgakfzwkmgn4tFRA//0IRfR9wTMXk6QLPpqGcK2rigqanxux&#10;RKmAevS2pIZ+o+qJAmoJoF8YSA94CqAfA6pProe/PbiA8nkKCD4Zfrx1KvxwnTb8rRPh1zeOhc+Z&#10;B32ffet3NPeQDnDrMMplDkCvqIAOr2Tf+nogcBNbifawiOkIi5gAbKOT2IT0MXmeHxJs/+Q4P7Mc&#10;gD4BQh/hsr83vik+n9FXnsxp/BJA3WhkvYuK6YrNjxhd+OQS8UsYuYTQ907t5/mYuQU6hVCD5986&#10;doAg+33Mk+5CCT3ATOgoCuihcPbgtrCLtbAtvI+XvQmsMeOp+umCkQLAMgIoi0IyAGXZzHMiga9z&#10;2R54UkZylQDUrpYAmgyiqSW/GENlmgV9BqKZYdVoJwFURbSSkS/ZwiScuKoTSLZUQH2PFkA9xi4q&#10;3U1B1BJA6xjL86izvBwoLaENbyu+mBa3rfiS3O53979rSDIA3qqkxWw5G1qFS15jUhUqaI2mJKoC&#10;ONQl39G2KALosu4iXOmO6ZVEZdIaZKnGsfH1YZr0g50b6kMP86R1gKIZol1AbyetfaOZzBUVQFM8&#10;UxmAV8H1GtRR3e+G4Vs69/ez3nhybD1bnZri2tHeXtN14CUe4zrRRjYVdRMm30mYvKUpqZUNQ22s&#10;uzTfsx0nfD9tcquTy6qVAmhtHd8z4wcNjCTocu9kvtQRhYZ2BDhgtJZZUdvtuuLLaN2X4l6vbCT+&#10;imzRPlaB9g4sjCqraqfVQuB9b88rfJ1FYee28nBoEFPWPpIBUDq3bl4Stm1ZEjZvVBVdCIB6e0UY&#10;AUSfBdG7ttE1i4BmFRAS97UbMs6cp7cJnrXAj2HuDbSFjfsxv8s/Cg1D/kFYDhB7W8rjVPXUjV5I&#10;C33B6/8XXiI65lVCbheTfVWKK6yIH2QRc5oLUDU9a1nMnMRiIRMQdW4zFgAa4RSALQZg0+rJOuIY&#10;+nsgbuaX9hOYvJL2VGMNMwwMLlv9RBft48z9CC+M+/ZvRKpuQZlEjWQWtaAQ48pi/tHIFC3nsiMD&#10;QrRB8F244JfyB7+yDdWHF/PTR/aF4yigm9nbXIvhI2Zq0pKOPy+3NJmXySYkjUrLUJ6W9rYRsooR&#10;qTbLFa1B0aypY/YTp3sNzvZaDEa1qMXNXLfacMF3NKJ8OucJhPYAr+3MiLaikjrfKRAaFi9wNhUT&#10;jUTVLUFhBgS9HAEUOIzqJ//8FfMB0AVcBwrLXIHmSrQ5JdS5TddnMrPJi4pA2cjO+/ocxHq5raws&#10;tJSUYEaqZPsDX0slCQPFRYDn4vic5Qv4u0CdTFWxmMD9RYA5n7OYnevuALZclZmt2swik5ISak6n&#10;5QuXL2JZeDxnzMYoCaionmUFBbEE0UI+n1Cq4mnrPSmkSQl91rbPZkRVQAvfXBArwuhrKJ6A5OJX&#10;gM9Xvc7HXkdZBUC9fUn8GF/Py8yXvojymVNE579EdiiVINH2+bOQ+CxTNEY6CZdUPoTmq6PPt+h1&#10;tOvQnwdspnWhHmMbPgefqqAakYTQ1KZPX4fH+dx3PqroIpTQIsxTQmgNv+cuRjxWsy52O3PJg2z2&#10;Gly5FAAVXgA5YEMgch7UWCYh5gDZk7bYVTj3uGccoDzM7OIwcLmPuB4D7ffwf7OdmJadtOucKR3D&#10;YT/GTKEAqipnfJOh9VlwehbdZGkqEkJj9BJwZdSSSugMK0E1NJljqSM8hawLnxnMYvgBOm2xazZS&#10;6ZxhGYM1tYlWMqrnqZ2rI2Q5g3mS7M8TwOYFnO7WpX3ke+7fFqFSeEy3eftF5rnP4YqP0Gl3Yxcf&#10;343iCVQKpSdQOo1cGiRZYoJVnCqmqp8CqOs6nQE9v29L/Jy23y2/Btvxgp8QOInyOEkuqTVNLuvM&#10;VmKbgGZVS6OwZjD/xHY8Kq6zrbOstDyL2ceNU0n1VfF1vjUr1qBSETJRO48Qr2UJu0Jv9nlQN1Fo&#10;xznhSGMCuvWdV/VrPsP36M/k8oGtqGtbYvk9OyPr0Z/Bhb0E9PPxK4O42Q+5030b99sUrgMrN4a2&#10;E7uEOWZ4W1Q9BU8B1MpXPYXOp8dHwvtAzrtThKJPoNhx+eNTtN9Po3yeORq+vHgsfHVpBvf7Mdrw&#10;M+RjzhDSTisedfR3N1E42Qv/x7uqjlkm6L+Z+/zX49NRAYWgnm08SqszDaJ/FwA1D/RJzh2vEvqZ&#10;0KmjHWX0U4EU1dP6FXOgv8EBL3x+hxHJuc8PzRY1donj+xT76P9y72z4/Y0T4bfXj0WF1uio728e&#10;C7+5c5I18EfDx+eHUS7ZLHR0K7vaN8d5zWvD7Con+9b1mY/Y4/7Wsc3h43N7wrc3RsJ3N8fCr1jj&#10;+TUA+uk51GFMRe+dQNlk3vPRxCYgfmN4ME72JwD68Cg5tYMrw2Wyc28cXEOM1bbwBKC0NHS55/0r&#10;MlStz4mycvf7u7TonzDrqVIqqL5zcigC6B3U6Ouju8LtoxqSDgOjB9j7vj6sbWeBCmNYZcyRG7kk&#10;gKp+uk65EOhczOuK8Oko00Jeh1w97PiPM/C+hikwREDNW/xRyOheEe9Flq/lCgo+h7OgC+3aAKFR&#10;oMgpoZkayufM5YvGuVC2KbpK2lE+88Ed5WtjQ5MekUoiFh3PM2bRDYC24u2kCqOO9zXjmG+oJbsa&#10;CHX8rhAfSCGt+OhiRwWNpqQIlnT/aDWnKqPdXEo4vcak2J4HzBrYtFSBamoJoaqhGpusFkLvO4hh&#10;6uxYGAb6jUgqDOtYEzqMAXOM5QRb19XyXs7Xz+euAzg7AFAhtMk5S5TPOqC0Hhit4rIA6lYmg/GN&#10;iGrk62tlXKCHDU97d/Jajalt1Wq6o90YhCmVSzM6zfU0aF43eiubjFJpDDJw3qzP9qW24gHmFSig&#10;uOh7+oh46n4ztuOr6sgUJW6pFVd8S9ebACjZq8swFy0vpDBEc7mdGCdzQo1PqsS53tAO8LK/3q1K&#10;qq1Le18FQGm/s/azg3D5Zb0vst6Tjy1FmaWWsp5zRf+LYeVyWvNmhHJ9y6YF4cC+8jA6nAegbiJy&#10;llPIVOFM4JmUTz8Wtwi5USh3ZiJs2mIXOLP5DDcZ+TzI7QCmrXLnNt/EWSd0vu4fObJ4G7+8thbg&#10;SJcZZycVSObmYS0pZM8sx3k8poj5jgIVz0LmQoxUohKARvdYke15do52loV9DIQP7V0bBlBq6qr5&#10;JRHevgoH+8EDm8Ox6UNhYmIwbOJFug43+RL+sBfj0l9EZJRbmjRN+T1F9z1HAVT47G/G0MGe5h2o&#10;R0f38Ty8IG/njdyIpJSp6W75ZMaqAypbcCF3dzczm9HJH0szTnnyQgXPWOSBMmtTgTnLzUhWnRuR&#10;yP6M8NnMSlDa79bSphpCbvkDxiXfBcR2YWZqJ1tUCE3VgBu/AYWzkRZ4LRBZRfvdFrwAWg4EVi3M&#10;4LMEABRAvSx4pvZ8sZsqeIGpBhybgM16lMZqoNJjSwlD30WlgG8lbf4q1FAAlOs1BUXAJ3FVKI5l&#10;tMUrUCatcpzrZWZ36lznc5cAwFZytztP7FxxckXGQXWA+Pmz5wSggmY+dHo9/zZnQIVQj/mXneu0&#10;VD6FUOFTCC16Q+DkBRH4jPUyQPoSIPsSfwfU4peBY2DU26MamoPQ/xeA5m8qygfQpIQmEH1eFU3u&#10;+CxYnvY9kClIprWfzwNoMiMlBTS17D3Oe5ECVhdilirETFXAXGklP5OWooLQV10VNna0hh3d7cxw&#10;Yj5atQzYwUSDAjZFG3aE+UCzQYeIIduPA/YA6yBVNnXL7+lnzpDb97EWcm/uKIDu4j57+nFhc/tB&#10;Ioe8/zBweghItRWvEmrMUApFF0A1FQmhznVO22JG6dPxPgmsCqqCp9BpjqVRQmZmzgEooGzkUgLQ&#10;Y0CcKqclfAp9x5jrVI2cBSKFLGEzttLd687R1rqgmQDUoyBpeTkakwAvIVQYjbvh+TkJnqOcbMZN&#10;SEQvCaE+jw54n9PP5+dO8OlRQ5LgKYiaE+plb1cdPb59IIKoCqYgemw798FIleKlkrorcE8bf5Qz&#10;Vzl6MEMOquAthDtr6s9hhucSRm35W/8vAPVrFJSFT6FZAL1yYDtznLigBcz9WyN8XtwDePpx4PPa&#10;EDFDw8DK6N5wc2R3vC6AXhvEFEO2pxDq7Gc+hAqgttwtlc/3plHjqAShHxxDrTvJOs6TuLZPHAkf&#10;z9qGnwyfzk5Q4+FLL6PMfcG6TvfD/3T7VAagKI0/2W4nAumv91BC7x/LADRCKDD6NjvdaWvHVZxu&#10;QhJCDaR3NtSWvLApeH5oJJMqqK13tx8BoN/rgOfo3Of713Obl1zriWEJ+PzXw4vhD6ieET4vs+ry&#10;ouotkVFER32LY/+LK2PRjf42LdfHx4xQon2Okcj4JBcx3DwyAPihXE6xnvPs7vDV1aGofH7NFiRX&#10;cbqS82PmBd/HsCJ43mPu88GR9QA9Rq9hdnwfWs3Pndb+0KpwC5PtAyKU3pkhgon4JAH0YwD0s0tj&#10;UQVN4PnOCVr0lPBpOoHweZvfzVXMRlcO78B8tCdcHdsXZhgZ2daj853XbeCzlPGdWDjVFSV8Xygg&#10;Gq6Q2flCNsYV5sycaa5+IRBp/vEi7pPlLmctd0G0wAUjvN579LoA6v18jAC6CIBVWbWeQWjWhhdC&#10;Y3wfC22EUNdnZ1sMs5Qcu5TJHxKNyrmxPUHUjmk1CTh2P2sBUX0ftaihJcQdOQ9qrFIESOBOALUV&#10;X8VGJNvOGpJKUEELXJEJgJZyXed3FQBZBqhW0T63NCWpPLrByOdoZG98awdzlysw5fRiFsa0swnw&#10;3Le7I2xaW82Kb96LhUsBlJinLp6vmdinerYhCZ/NPLfQGdvvXLe8blteAO1lzeguVhcPsV1u9bpq&#10;XORLQg9g2MRO+yr3yRNM30RQfBtQ2QhU1rPByMxPS9d7s1BJ5mcnINnJDvuuvsU8nlSdHkYVeazl&#10;TGgLeaDNKJ+txDV198M/uNx7nB9lC1JX33xuY9aU+VKd9s6Z6rzvX0lG6cACZk8F0JdC33JMUz0E&#10;17cDmYBmOzmfVje74lf0/5Ld8y+i4P6cccX/C8v7f8b3tSRsWp+XA2pOZxaXpHqZGYs8uh5Td7t/&#10;CA4Hq3rGyp2J+IeQQt+do7QWMVf5CjExL//i/zhTYg4Dk08j85p9veVAIbubCcfdu7s3DgsvMvOK&#10;4V6PlgC62LMWJPRi5zgxGlWy77zMeQ/b8fyx+Yfm0Xb8MmKU9vFGdXDPurCaObeOlgrmMwBH2mPj&#10;R/aGSQxEe/duZk6hOe5mX7yYP3xUXQPzzSz1e24ADF2RKYAaAt+GutvNRqH1BL1vx8BxmPbVJC/O&#10;24hi0RRUxKYId+Q6MF3K8/nzESYbaaW3tlYjk7cAoqzpJBi+rqGUIWbUQ0xNlRi1yk0CYDa2rmYJ&#10;eWUZhKqACqAd9RW048ujAiqAdtdVRJd7Oy3wVqKbVDrraYU30vquR4msBSitSs40rWr+8T0KoDW0&#10;xROACqEZgDJWwT51gdQz3CJihiqAu/oCnxuldhFOesrr9QWlQCfzJiWVqKwV8XpNATOtixgnmCeE&#10;OorAC9gCUgQoL5d4u1mehMgLpGW051OV8vWqhKZ5ogw+nQPN5ojSPFEyJsUXtdwsqPCpKmqphCbo&#10;dJ2m5U53S0U0OuRzBiSVT+GzmK/VKgJCC7lNxTPC5y9pIVGLabkLod6+kNsXvIjC+EIO8gA9W+XR&#10;LZ9zsOfnh6ZtRplL/VkUU34kU/6WJC/H3e68EKso5AOoYKvhKJv5JBPUOVAqXX/9RUxLuYoA+kt+&#10;br/khZvLS/j6yhgVqOFn1V5YHAYa6sPGZlanLe0kyxN1jnbySZS/SUDpCCrdYQwrI6to6XKidohW&#10;nC36fbimDaTeSdyXtbu/JZbgmWoXwLqLBRCxHc8aSXehq4JagqhKqPObxih5tJzpTLOdgqkbfyzD&#10;7lVP3cB0EPAd7MMNjrHGLE0BK4ImwGWLWaCzrW57/Rwtd9VNlckz5HmeJ0x+lmilC2w28ih8CozC&#10;os51Fc+kjuYrpFH1E854Ltd6ak5ynadGJR3yU6toba8lOkqDkjOkgKif15Z2am87Z2qb25pap8Mc&#10;xRNQnViDcukcKl9zPjgKkhqnzuzh+9iXzVgasm+kVDQAOetK18a5yyx8HxV4i/OsPDcAagm5/jyc&#10;QVX59Og4gHOpcT6V7+EE60jPYpw8QwD/+X0onwd3sb2K6J3B7eHqoV242fcCODsifF7i9VEAVRUV&#10;Qq8e3B7h8+4Yu8IP7wGIyJEEQA2YN98zGY9S+10Atf3+eIzZz3HaxEDOO0dRPqeGwwfTuLOPHUYV&#10;pU18fIzLR2jLM0N5TJUUeJogmokZ+49PZAD6/SVWc14DPGnF/3R9JvwI6P10fSL86fYUrfeZCKF/&#10;o5X99/tT8fjXu+PA4/EMRt0FL4wKom5CcibUUPqnKJsJQFVEv9SclHPNY2D658MzPJe75FVSLxO7&#10;dJ7rs3Ev/Q9XaZtfApKJPdIw9T1h9F9dA/wuDAGdzL0CntZtQPMG6zivjQ8AeitZzMBa2iEc8aPL&#10;2WS0KcYxvXd6R/jo/N64B/4D1nSqgn5wHHgdXRvujawmK5XMTyD2Bi38S8z+XT+wPILpHUy2d0fW&#10;hXcxFD09CYCicH5w0jWng8RdGXtFhNM4WaKYjFQ/H+N093bXo17FIHbtsLFLe8M1TirOH9rBLHJv&#10;6CFdpYb5y1Kj3FA8y2m7l0b45MhragHvDYWczAufBW6j4zXV8vJCXrfeeIGNbLyGRbg0ailXUQ3N&#10;dam8bOve+0QVlPsv4XJs7XvMzYTGrGguu57TDUkJQJMKaofSldoqn5aqp4pnFKQQohSn7JQKnYkV&#10;Mn5ApS36WSgo+VmMVYrQCUjGvE/jllAky2m1l2I+KgQMizmWAYplrcREoYAWAaGlZGFWMiNZBKwu&#10;Zh/8ElTSQsPlmefUwOP8ZJsblnSPc727ZxGwVUFqTlncQa/CWQdUtjFz2k4JncKnO+IFTXfQe2zi&#10;a2tGZc3WghIWz9fWgxt944Y6RgfdPlSLigkYApDNwGUJ6mUJ6z/rgMkmALR+KcIgt5vpWUP7vLoV&#10;RZjrjUBlDJRfSqA/YfIqm0uXF0UodeVmGzOhmXJKux611Mgm45UEz7i20x3xGJjWrCsO6zeWRnOR&#10;zvu164iEWr0Ap/urgDHq5rIXmS9lXSgZn+3EL3UCmv3LfhkGVrwY1q99PezZzcamHT7mlzz+xbB9&#10;23xa9QueteANhhfGYowS0KnaKYQaqVQOqPlHUFkMeHIWosKpFG7LXQAtATqXoHgWLchmNBdi6nmN&#10;rEnnNN1Zfohd0o84g314dyY8uDMZ3nv7NAOpG1EkXw9vqJSSgeWw8AIfC4QWAZoLmRP1WM7ZTCUG&#10;JlvypSWZaamGEPrSIs6kCKXvZRXnLtybg3vZ+8oc1uqBzrCRttRO3nh28WaxnTeOXlrilcxUZvvq&#10;cWLnANQc0/S9aqByN3tc+cn3W8PZVw+q5VbW7Y3v3xwmUQFswbs2s3geMTsGgeMkL8Q96HM40ymA&#10;ulu+s7MxrvZs76wjvoGQ+xoiEHiuStz1ZZzJmTlqIH4Wyo+KyXO242w3SF4A7QQ8zQjtNKoJl3sb&#10;wfUtpczAAKB1zOdm8Mk8DDBZheO8HFir4J/dNrxKqACqsmm7XNhMKmhSQhOAeoZbjKtc6KwrKkFJ&#10;LYyKZs2iIn4GhOcDnU1lRFUBoNVLUHGXlEUIrVhQxOMWROAUNssXFsypoIKniqhzoVYC0HKgWUXU&#10;FyJnPmNrJhfb4YtUyuhM7RwBVNAUOFVD8yOafIFLUU1pn7sq4lxLPgegqp7xawSOIyALoqqhOQhd&#10;CGguADQ9CqBZG54XTa5HwIvw+SyqKeV4ZtuMjFHKjglCs9Z65oDPnwvNgDNb05lgNO5250VYCI2m&#10;IjNHXzOS6RmEvvxLtiIBonNu+Rx8Jtf+fD6mCrqIr1EALeK5VEGb+LkvJ4VhLUsRVEAP4+I+Ahwd&#10;A94mgRlLJVTHtvmVw/yNDwqZvaihqKC22feSkWuGqIpopopm6ugONnFt76wAQDHoubs8uuKJBOJ4&#10;kBa+qzxVMYVOtxgJoG4GctuPSqcqqfCZtgUZ2G4JnkYKmaWpc1vQ0jQTFT8BTzVR1VPg0xDk97NR&#10;BZT2OXmep9jpLoB6TNCpImoJoLbeYws6V7bjnYm0VAEtnfEqoM6BXubjQucE26VszU/R2hZohTS/&#10;Dr9GZ0yFQ48JShOQagBK5h9h2rGBEyqhfF/mmZ6lY3OJeUphM64ZBUo92moXOlU9j+NUd+QgOtn5&#10;OaTncNzguCtI4/wpqi11kpPk4/x+jxG0f5qYqUs54BRABVEB9MrQ7gigV4Z24rTew/zivgibqpxW&#10;bM/Tdr/MbdcB0FS3R3ejiu6I7XdnP916JIRqPopxSzkAFT6FUMvW+9tjzIBOE4oOaAqhH508Sht+&#10;ElPSUdZyCqSj8X5+7NNTY+GbCwDndVTHq8eomfB7AZCVnb+nzawK+k9mQZ3/1ID0r4cniGdiJvTB&#10;ZDzGegxExp3wgGRaxSmAfiiM5sAzteEFUpXRXM6nWZ9x69LbF4DbMzF66bdXp1BAp+Ompu+uszL0&#10;PvOghOF/fXMyvM/M5eNTqIyn94RHhMjfJjT+xlHWaAKitybXh8uA5xXycW8ddaf7jvDu7K4Yy/Tx&#10;hcHwBSroR2w0+oi8yKSAqny+RRvfFvxN3e97lwGgK1FFCaMHQG+jggqgH54ivB7AVA19AnCaxWo0&#10;1r2x7VH1TCWECqC3ODFw9vPm0f3hHGMUM/ydb6M7V0d0WwXmxTJmLysQAMoAwBJelx3l8f1DALXT&#10;VezaY7KXBVGP1mJGg97gtUkVNCqbefCp8pnUz/haHudINSQxE5qUT6+rsAKeCT6dDdWYKoRaSxB5&#10;VEETf5QuMZrxWftdX4jgacTiEuIZBdBKHfJV+BzoqNpBLWEGtJCtRSWs0ywnFL4SM1EVKz2tMmCv&#10;lBI6i4A9gbOqEzEGlbFmKe8ZZGOWkI1pCaTCaAGteUG1iJZ8CUCqOuq8ZD1KpyDaAnC2dy1A7Cpk&#10;p3tR6OshHnGupY7SqCnJxwCcVRqRmEdV/fRYrqmIy86CNmGCauf5BND+5cVh1bpKthxVRGhU2TTL&#10;s4wWfAlxSpUdiIVdvIcDmTUcK1EyzfWsQSWt4es2VN6js5x1rVkJpB29BsnPizvgmzqyau4ERIFS&#10;Z0d72KbkHnhnSp31XI7yuZLW+zLyPdeuWhC2bMYJz473lex4V/10rebSnp/zNTML2vtzOOxVOOzN&#10;OPO5d3dJmJlmy95geVi//rWwecsbYd3al8JAX94ueGVuszsNjC/NKYOqomZiWuZjGlNUyZmHZyDO&#10;dUYVlFmMojeRr98kHomWuyurKpjj7OsqCmdm9oTP+ef/y4/M2/z9s/DXP7wbvvn8Wvjk/Qvhzo2j&#10;yLB9UfF8hdnQ1wFR603WbM7DHLSArUXF5cAVa7lq2YhQyOcs4vMZm1RNmH0RKzkXzv8Frfxyvkm2&#10;v3BmZ+2iPbaJuacNRK6sXNkTYbAO17grQ9+gzTDPVWIMOrvJqYzb4sAzbXXXgMbKrf+s5mdgCPyq&#10;HpzBtOcO8bybUUA1DJlbZhD4G6igha6hBGQraGfU40BuaqoKrbjgbcVbKqINwKWznxUAaCkAWloh&#10;VNPGZnbWHfW1KKNNjAe0kj3aylrO6IhvQhGl/d6KYclZUE1HAmgTM5qNtMmFTWHUowBaJoTmzYAK&#10;oCqesdWe28mbXOrxnz7O+BCRRLvFWc66EvbXL8lmOSOEFuHQL2PfayXfT2V1aCxlnhUIrVpcEI/e&#10;pxRnehmKm7dVMavpbKhVgVLp81hljAKkzUbJxZ7ilRbTpl/Ei11qpycFMymcabYzbUJyNWfclARY&#10;2+ZJjnjjlHS0ayiyba6z3evOeRa/mcGnCqhAqiqq+UjYjHOUlBA4117KzTpl8UzZtiLB8+Vfsqv9&#10;F240yna5xzY89xF8Y7YoL95pNsr5TksIzY9psgWv0mtlkSbZYxKQe/Rx2eakbGvSXFh9LropXffz&#10;p2D6aEaKuaAUioa5oF2ccA2gqm/kJOgA6uYUretJ5iknMPMc38l+c0w+gmO2AYk2DyYgZ0H3Y+ob&#10;ZK2jxz3Lshgm45j29lXFywdW1AKemJw6SsO2ztKwu7cqRjul1Z5pJnRyo6srDZR3XSXOb8D0MIqp&#10;e9DndpEDWEKWcUDGBLlL3Ugh44J8zAxzpmZYCmDZHng3H62NMUjONtoKPwcQ2maeBgon+Z8XwI5T&#10;gpcft/18gVazLeiLANZ5xmkSdF3gsRqYVFQtYVRoHGPsxr3vqpx+7kztRKXk8+sYv8IJ6dVBWvms&#10;/jxrBikqZLaLXoc9XwNqpU7zM3RlHCMQOFU7bb0bzXRyFwYp3OR+XBNVnGnNHT0Z8KQgOukB1zhD&#10;KoADnGf3bQpnONEWNq1Zvt6zALU1C2CfYrRgdu82PteOWBdRPM/upc2uwonaafkzEDBvjaFsUtdR&#10;x67RolUlu8zr50VOtD1eHdkVb7syDIxyvOEM4Sj7xFndeAMQtRV/l8dZ9/nYo3EzQAdjPUb9tN4+&#10;iksb+LT1/vGpceCT1ntsu08AUmO04ZmjxJj05UUh71T4/srJ8OvLwOcV8jJpxf/IbOhvLk6F33P5&#10;r7Tl/8ls6D/vz4Z/PUDpJBc0tuRVPt8HHj9Q+eT2d9iWFFVQiveZuCvelZqu5fwc6DR+SfhUFX0X&#10;09I7l8O/H56NYfO23//2gK1HKKB/f3w+/HjjOK78qfADauxvHQng8/7m/mkAcjJ8zNzlUzY4PSF6&#10;5z5t+DvEKVm3iVO6xUznnRm2P9Hpe4DJ6PEJAvmpJydVP5kBJW7qU46P2VD0mM1ED8f5WR4mgmkI&#10;0BwlE5TLl/euiA77OyMbCLZfjzJKpugpnO4Yn5wDfRuH+1sA5zu02wVRV50+ICRfZ/7dMRTRo6jY&#10;h0kowLxk9NLd6UFSF1aH3WxLW8n7SsHPADfewwycr2AOUwBVAS3mNaiYE+EkTiTozF6Ds5QRR5zi&#10;6yaKZjKQphZ8bMPnttTF+VDeY5Lyadctdt4AUN+XUgve9yLv45yo5tS0utnIQ9+jy+lWKoIJoanL&#10;6lHjslsOXbWdsQmtadzxgmi5STuYn8uZBRVKawh2r2WdZ5VrNrlcTdVgKKpj01BtNz6LlQg/a1gW&#10;wzxnFesny9nxXoRDPBbwWUirvqQRaFch5VgMiJazT14IrWkCQJkHbe3E6NOzBAAriWahFSwp6O5C&#10;NCK03k1MOuibvS/bmSppwwuhttxVSUuZFRU+VT91uTfj0O9izWfvMuIggdAOoNjtRZqDVDYFzFpM&#10;Q9UAr+BcDmhaFe2IW2R3WmZ4Cp9uNXLMQId/fQuwyWOb+f5suWcQSvRi2yuxWlBO29gXb7xSb++b&#10;oQ8ldDnVx9rNpV0vIfi9jOFqHjvqMbuy833VwBu01l8GuF8Mq1a+Gjasm8+M5yIc7oUYqMrD4SF8&#10;BZiOThzrDsNDNVENXbYUPuz9GYyYB6DOWAhCApHgWcraS+cpze5sIQKhjs1DRiI5d1FdxgAvZyBF&#10;qpe025egeC4ixqGAy/WEw66C/MeIofiIIOE/EPz7t5/eD//+y4ch/PPT8M8/vR9+/NWD8A5D5SeZ&#10;V+noKg0LgNAXaNX/ElVxHo70hcjtCzjbWYIxqITM0Kq6JbjXaJmjvC5BgndbURGruxYvZI6BVZVr&#10;1vSwsQiz0ZH9YXh4d9hCK2316mXRFFRNbFEhhqo3iZd4jXmXeZxdLQYgXR2a5jcFUBXfWtRI3XdG&#10;SVnOgy7vQvHB7LCbNtda1vHZLq9mZ/oiBrYF2sXkLxaw2aGIeKYKYpHqyfpMjngBVABuJTC+kTlP&#10;2/DlrBvVBCWAVmN68meeALQFCG0CVI1lUg01qL7ZuKZczmdsv+t6x5xTDegJoM5/JvBMMUyakJwB&#10;Vfn0H95/cKORBNC0mzdGbNga4QVCSKwpYka1YEnO0c6MKpe9rb4UZbe8AkAtzcEnBipavNVLUHQB&#10;VwE0mZJUXFPZ6k8AmrYbGaeUBcnbRidsnrNp61nAvHOdz0xGyXiUdsKb9emGpBKeWzU1AaiwmeY+&#10;vZyuC6BFb6C8phY86meaBxVEHaxP85cJfr2eIpcSAHoUPl/8uWs1s41GcUe7cUy5irCaMxflA+ic&#10;Ez7PKS+AZrdnA/1WUoGfAagB9s+C65+pr9kaz1d5fFwZKtS6qxk1YyGr8xbyf+R2pFZOpvqJL1nX&#10;wXYkVM1DzB+OuPMdh/oxwsYNQh819sjNPJiEjALa248TvreMN6nyeNxJJt1Osu68fT+RIx73La9C&#10;Ja0mDqgqbO0oCptaid7oKovRTkYFCbT5+ZRpP7pw6Q50ATTtJY/ZlACoip+geYQRGkPSzag0r1IA&#10;FUQNVTfX0s1DmdmHeUiA8zJzjJdQ7oSxSZTRUf7nbT/P8P9/UiU0Nx/6vwD0Co8T5k4BkUJoKpVW&#10;o4w0OKluqsLqFDfiSfjUlCOAXjlg+x7HOOtA3UNvyHvcSw9MZ/vqUUxRPJ1hdZTANaKTAKVzoMdU&#10;Q3MO/jhmkLuuWWlUgxHRSrrovY9gqtJp1FMGoOyp1+3P13zaOVbg89yBneHMvu2xvHzp4J5Y52i9&#10;n0H9FL5tu6to+n1fOYTJSKg8wnUA0xlBYfPCEM81SCsetfMGauatiX3h8giKae4+/wWgqqHcfo/H&#10;PeB5ngfQR+O0goHQJ1POgw7PKaFZK34U1ZMcS5zxRgoZy/Q1rfdvMSd9fwmn+WUC6TEo/ebiTPgt&#10;x5+uEMmEMvqXW6dj/e0OIfX3Tkcn/D8fZmpoNg9qYP1s+M+jk0AqbXkNSR+gagqgKqECqHFMxjTp&#10;lH/7Ivc9x3PivCeH9O8Pz4U/3+VzAJp/BnTNJ9V49COf609vkQf65HL46fGF8D0w+ita9p8zC/oe&#10;rfl75G7emgLqqRsTzMhSXnb/+q0J8zgFULYSHcPBLkSS4+llne0P2M8uLN46zArT3MrTmyMbs8uD&#10;tN6FSMoZUMHzHVRQjwLpW5NsRwI+3TRlqYrqfvc5H/Dc9zkKoHen9sWd7+YCb8Qcu5T3k0X/R7cR&#10;CDW+LaqfjEIJn9H97mynEJqb/3y2CjkzdjpfH187806eU55zXCwChEbTaa7VHtVOoFMhRPCMZVQf&#10;3TtNSH7cLpEAmr9BKVNEXeMsmJL0MZ9sT9aFFsynDU63ddF8LiNWFSNGlRUrkCHCwAaCZypb8kJo&#10;TR0wVs/7ri55LlcComUNQhziSQfiESaijtV0+wDQMgBN5bOwic9LCaCW7Xk3BFWieNq2F0Bt4wug&#10;9a0scGmHlTAOdcI/fX1lKIaISEIuANrE59K4JHxaNTjwsxWhbCcCOmvJ3XRPfR0qawOxUI183k7g&#10;skcAZQ98Vz+jcYJnXJ2JWKjqCaAKoKqggqflZUcGKlr5PnNfa5xnpYxcEj5buF8sZkSd+XTPuzOg&#10;zbjeW3n+9nYgtE0jEeomELqc6udyP1FL1moyRzcw/7l+9XyioVjRSQu+HwV046o3w77tpWHkQE04&#10;AnhaxycwWxLBNH6YbGpyPzeseZMRyRdDF236gaUvPGvBuxrTclWmaqhzneZiajRqEURpe1csxDDE&#10;WssGNgdZdTjcq7lfGX8QBQBoCUC6rHVhOLi9PVwn5+wLzkJ/983d8Nuvbodff3E9/OH7u+GnH+6F&#10;bz+7Ft7B0Xjn1rGwB/dnTe2C8AbqqQD6Os/1BlsR5i/GpAGMFvIHVUjrfzFQqnO9iMuVRD1VEM+g&#10;oaejo4bZgjVhN28GR48ejAC6bt1yZPDW2HZfTHj6fP6ABVBrwULOyrhNRVTlshz4dNa1vJhfnnOw&#10;7p1nN72ueMPoe9oqiHpqCxvXLmUvK5uOaKk3VhWFIhTU+QxM29L3+axiXOrV5H4KoU3siu8gnD5r&#10;x7MlqaWKPDHa2Dj63DtvO74WwNUNX8PMaQNteuHTMP9G5nOaMTW1EtHkhiRzOOuNfAJAzfxUCXXe&#10;s4oyGkkAzRRQfiZUarUnABVCvWxUUpnwJpjmWiKeeXq9khZ5daHQCdzmjqqaNcBuXRHufY4qm97m&#10;datyCcpidL1zxslzV+GS93msCuc/NUJR5bjkhdBCDEzCZjILCZsJONOWIkHQTUbCZomzpBqcKC+n&#10;0HnhM6qgtoNi2DwzSjnTkUdjliwBNFXmfGcGNKeCRld8Lis0RjFR+fCZZj7/WwFFrUedTJuN/jvX&#10;M4tWSpV/n7kYJpzyXn4TtTIeaXcJrWkXvUcfl3bH/xd0ooi6FSmt8XzZNn/Oga/SamD0gpcx8fE/&#10;pJu1kb/nXsY+VrPlZMvSOiKViO9ZSXQPGZQnduMsZxXmJDBq9M/xnYAdDvVhwpMPrAQwqQw4BdGi&#10;sIcX08GBDEK9nFVFhNRNbO5YzwKIbZ3FUR01xD4pq852RnMS4Ot86GE+/zgzn6qiE6yoNDzdFrNz&#10;kX7cPea2723dx4+7ypL7u1ZSqE2xQ8Mr2PTD/6Pq51kVUIDM8QKhVDATuixb06qEF1H8zqP8qf6d&#10;A+BsM18FXs+whvA0GaKphD1hcJL4JFveGUCykpPnSe16o568boTRGZRXV356XUi1FZ+UWq9rRorz&#10;n35dPLezmkJoygx1blNlUwie3QNQ8hrmbZqKvN3rQrLfg+B5ga/7wgHVzW1kom4PFzATXRxithPY&#10;vDi4O9aVQ7TVh/fHunZof2y9q3xe43VRAL2GwSiqmSiWN1FABc9bXL43NcicIC16wFJYuTdzEAjd&#10;E84z93me2KUrtN1VP6MCOsIcKJt0NCIZQh8zQNmE9JDnE0Q9qorOgWmuNW+L/p1JZhdxx3t879jB&#10;WOaEGtH0xZmJ8B0QqgJqfYtB6ftzk+FHFNLfo4z+dA1QJBLpL7dnacljPlIFfUhQ/d1jcT7U1vyf&#10;aI9bf7k9HYPrYzTTpwCnqqfZn5qOPtGYxG0onv9562L4yx1MT6icqp+23v+KIvoHnO5uaPrq0hFc&#10;78fDn98+H/7KRqW/0LL/3eNz4Ueuf81ImfvWVTnvEaFk3SFGSei8w854jzdxyLuN6G1a529jIBI8&#10;rQfAo5BowLxbjjyqft4YNs6JFZyH1sajt90bZUOSzniU0kcTgugu4BNwPcLPHsXzHjOgKqCaj2y9&#10;246/oxoKpN4eZ/6TzUdnMeTu7W8NyxFkOki3KUT9XEwiTTGvQ0YvCaAakBKA2hkTQKOaGdVP86+z&#10;NchzrnijmYzPswWfMyGlEaoIpLkM0eSWj3CZE0SiKMKqZpeUpKB7x5JSYkh2gk4IvsH3BNQveIOT&#10;azqtxiYWLQQ6YQPBU/VT+BQ8y4r5PgrNFM82Ggqf1VW03IHOejLCG3idqqlDIQQ+K+pQYmmlq4BW&#10;oV5W42ZvX4V4hKGogr3otuBLgbESFMFiWt1WOe1rW9wVgFxxHSbonFnJNZ624lsAQqOMuoHZAdTU&#10;AVZ0thClVOtOeI7NzcyJ0v732MgMaivQ6l76Btr5zcyaNqGser2mlkgotjS1AMFtgKbtcve512IY&#10;qsa9XgkolpjJiSJawdcToZNSCbUEUWdX/Xr9WlVAbcXbem9lZlTwbGJWVDNSL473nj54g+dpImhe&#10;AO2kFd/NTGiPGZ/MgC6jlgOgK907j+O9r/OFsAzX+5q+l1mB/nJYt+ylsGnFa+HA1uIwtr821vCu&#10;inicOsSCDSKZhndVhtG9jEuuX8xj+HkQIdVKuP1cDJPgWVUOWQOaxh046yl8Ou/ZgPrY4JYiJG+r&#10;uYwvkP2szUjd9cxllnM2shiHeykAunFZaZg+2B/uXQRAnzDI/fmN8JsvroWvPjgbvnyf9sUHp8Pn&#10;tEy++uRa+Pzja+E4mWVtrYXhTR77Gq34N+bRfnz9Z+FV/uBe42xnEdA5fyGzc/zBLQFCk4nHfe1t&#10;5HRuZu5zjKH3QYbkDxzYRut9OVDaENvuBcQkLSBmIgHnQmdAhUXg0znQIlzsxbTg3V2vIamEuU/H&#10;D9LZVCPKa2tTMb+AeuTldqi9Oiquznv6WIHW51ZhFWgLWdFp4HwVAfSCqBDaxmpOldiWlprYihdC&#10;a3kOHfE1bqBAqXIONJqYAFId+fVEOxl1JXy6KclszpjT6fxnzoiUzXryx5c7lvLP7eyO8UvJcCR0&#10;2u6wvE0oFBRVQYVOXwR0JuYD5PMAalte+BQ8k9rp9XoyOlVJo9s9B7eCpxBq+bn8WAJQIbR40ZKY&#10;15mpoPmbjjJHe5rhFEB9oUsA6mNtvQugviB6jCooami2+UjozK8s51P41PVu/JKVTElzsUy5MPoU&#10;WJ8ANJmOktv92faiZzOf+fCZ5kFTvqcQmi7HOdEURJ8DUOEzVlJM8+ZI85/DNnwqldf/BaDZ82St&#10;/ritBAAt4AXb7VYd/E0tbygJG7tq4r5n5zgPA3+24IVQsyaP7SBjEwCNEMo+44mtzDyzhecwofHD&#10;ZHbuX1HOG1dpBNCh1dXxulC6gx3Iu2g1be8ujiqoELq5rSC26eOWnlw80wSfTze3O9E1HHldwLRF&#10;7750d6d7WzIjTXO7KyGNYfKy9/M+WRRT5v4eY+vQ0Q207omSET5PAZ2WSqigZttZBVQgVS1UJRXe&#10;zqFcCnW23i8xD3f+APfdh6GJVrjweRI1UtUxhtrH9nl2OWaJ5tr0tuEFzQibZoJy3YzNDEKz6zFT&#10;lKOZocJndOgDkX4t5ofGWU3nR3Pzm2cZC1Dd9OvzqOIpkFp+TND267/MDOeVQ6qbuyKIevnq8N4I&#10;nZeH9kbovH6YbSxHhoDMg0DiIdqwBwFPoBQF1NnPNN8pgKqAGs8jgN6Z4LEAqIqnxztTB6Jz+hyj&#10;BpcxHt2ZBCzJ9HyAKnprdBtB59n6TWOYzAF1Befb5kzyPI+J+7G8/ASwFTZ1x3t8H+BU/TQbVOj8&#10;9IzbkTAhncTVfZL2NI747y9Mh1+jfn6Fc/4bopt+OMd2JFVQMjmFz7/dZUUnoOh2pH8+Mpz+ZPjD&#10;9aPA6qHwqzMHAdWjqKLmhKJ+GseU3PBuOfqcFvzHwKgQ6vEjjEqs3PwP6qZA+m9a8gKoW5k+nj0Y&#10;vrgwHL4jDP8nPs9f3mM+9Onl8Gda+z9hePoS0H333EGijZwFxXzF7nUv3yOa6S7tdUsQdRvR4xP8&#10;TFAozea0hM/bY5ti3T0KRKKaCptmil4ZXEWtxAi2PmaL3h2lBU9M070jG6h1MTfUslV/e5hEArYy&#10;3WcW1PnPB4Cos5/XOEm4x9rTe9OciHDSMM3f9vpWtvHR+ash9kgALWBTm+ApgBZxLCIOT2FC9VMA&#10;zVrpgGTu9TiBqADq2FHMBs2r6HjPA9G4dCQXSC+ExrWclJfj0pvcXvl48kwO+bNc6GRMzSB0Hvmg&#10;QugiVnUW0PXUnOQ8qIpnvvIpeNqSL1pC3BIje5qSDKavR/FsasFozKputxppSComSqkYJ3sCUFXD&#10;pmUkwACgzoFWAmlltLsF0CJWVlplRBYJdeWokwKoymI1oFdHm7sJ8OvsJbpoKYoiALpqLauyWdEp&#10;cNbU0H6P0IkpiGojbL6VkHkBtKrWTE7a7jxPK5DYDki2upu97hdEJZF1bpscANXlXodbvR4wrCNe&#10;qawFIEaprKJ9XgtI1i1FGKJqiGkSRp1bLW3m98qK0SKANu59B1xr+R5qOdbzfbVrTOKxtuCNY2rA&#10;WW+1tr4UenqI9Ot4OQKo6ufq5Tj8MR9tWI3JCgV0Jc73DStfDxuX03YndmnLitfD/k2FYXgHGaDb&#10;ESy2FIfDQOfITqKpdmR1dH992LN+SVhHdFMnsU5C6ByA2m53NWZUPT0y61kNXNagdFZxViFklgGJ&#10;1azHXNZUFHZjHOhvK8EwoyrGrlhilqpppe/hB396dEW4fRbX363R8MnDqfDVO8fDZ4+nwtP7R8KT&#10;OyPhKVshvv/yRvjq0yvh6uXDYR17po1bWsDzv4KS+hKzlS/SShRE5y3gDZz50kVL+MNlBqSwiGFh&#10;tiM4+7mOttwwbaMjh3cx6LqO+YNebP84z5mjLEbVFA4XongWAIg63wVPAdTytiVL+Gfjj9k4pgLg&#10;s7jwWdni163egIrU3VkT+jBptDSVzcUoLWRA+nWUJqHW57aWsDGqyAxVWvFCqEqom5KcCXU2tIFY&#10;JiHUr68a2DSKqdL1pYbuAgv11bjQUUPrK8j2rOS6GaO5XfFVcR87JwgsCLAq+Od9HkBVPmPrO1dx&#10;/jM3b+Nt+bmgGZzyQsCZpms7zQk1osnweu9nwLy5n1YNimjKAPVjQmmtsU3cHhVPw+jNB+VzeFll&#10;VPBMkUzC4xxEMseZWu6ptZ5e2PLPtOPZdg42zRe1zBYtwO3umbmXHZCPQ/K5mKUElinrU+g029No&#10;JY/JlJTmQZPymY7Ojlq21fND32OrO5f5GVVKYM8WeDIhJSNSPoj+F4AKmrlKhiWfL//++W76pJ4K&#10;nKleehFllJOFrP2OQx7o9Gt4NS+DNK7N40TQ7Uhurmrh76cHg9ta3nh2YDDSVDTE6kazQGeYRxRA&#10;Z9g0pAoqiB5jT7s1RQfj6BbUS8KPR9azhpMMOusQa+A87uFFemdfcdhC62o781PbmPdWCd3Yys5f&#10;LjsvqhpqO96tRQape7RFb6C62ZZmYKqUWnMueu+P6imwGkXkZeFUV3y2U53My80opmwWiu1pAPQE&#10;23wiiPL/f0IAFdhQOgXTcaOQgLwLKKAqpbMEqx+nlZ6BHaalg7TRqbP7Aci97pnPzWaijJ4jN9i2&#10;/CzPE+dEAVtb2c5TWl7W7CRsanI6i5v8FLFOzqNqhBI+ZzEDxTlU1FgB8hSGqUkc9sJxUjJnmVX1&#10;48Kp8KxS63Nd5GTaz3EBpVMV8yqweX34AOrjYKZsDgKfQ4BlrrztxsgQ0DkCHI7Gunf0MG3YUdS1&#10;UXaLDwM7rGCMSijznxiQzIVUBU0gKnBeZc7z5lHUUSrdfn/6IAoe8460zB+Q86kKep+Pvw1UphD6&#10;J2w9eoePpX3wXn4XYI0qJ8d3prKA+qcnDsZQ+jnV8yzbkajPZo9EF/w35IR+d57NSEDor86MoYIS&#10;zXRBVfM0Kuc5VE7a43czk5AZoX+jk/bXuyfDby/zWHakf3/+cLweDUXugjeA3pzPTzm6XvNDwNOc&#10;z6eu7ARI4+pNs0K5Tg7of5gL/QOK5zfMd35MzNI3Vw6HX+PA/z1K65+YMf37hyimH5wPv3vrZPj8&#10;xlh4Qpj8Q5zsHq1H5Ho+mGHtpS14wPIOYHmHOU/rHq322BZnS9FNWu63xsn6xAHv2k3Xb94ihsmj&#10;dXssC7a/eXh1hM4HBJwbz3R3dA3wifMes5L5o3fHyB8dpU0PgAqfd1E7b3oSYU4rKzed/XTrkXPg&#10;Pby3lL9GzNCrKIm8XzsvruKZqZ6Gz2cKZQTQmN2ZOdgXYTp6HkLj+JPmUefYcyWMqoQuUv3MxTE5&#10;q2/kXjKcZikn2cYk98ercEalk27iArwJ8zAjWQtpzS8AlL39TQB0HgC60MB8kmeKl6BM8n5tFfPe&#10;rRLqyGBa321muIk5NYwNRvhsFPh4L29CZAM63Yjkik1jlupRLN15rppY1YHBpxdhjXZ3NaBXgTGn&#10;FBgrZm1lkWHsxBZVMCdZBbypQtahIjaoJgJwbUtRPlET23l8G+ahnn6U5m46grTXzRp1+1Id0UpN&#10;7qSnTe+xwVgmPndvf1GMWVq/ifzmXe1h2y7mdDEdmeOpMaiZAPl6zEI15H5Wt78Uasn5rOJrq+Rj&#10;tcQwNa0gznEF43LELNUAlRW06oVn1VGNSgU45l2lWVTL7x7nfBXw2sjXHrM/dcnzfauAOv+pCtrM&#10;vnhb8O2tZne+GhXQAQxIW9jr7uznhjULYrt961qgdOUrYV3fC2HjipfDzrXzwp4NrA8leH6YTUd7&#10;UTt3cd+dmJYObCwCQqvCLiB2IwC7puflsJ7nnANQjUaVKJtK2DHWgF+i856GvGo4WkyUkjOflQUv&#10;hN7WkjC4YwVp/91hOY5YW/MCaAuOs5HtbeHUSF+4MDEQ7p5mHdi5XXQ7yD57m72/70+jirIF4+3p&#10;8PXTM+HTD2bDE1aTmfTfzICwazFfILrpJd5EXwFCX9ecBHx6tPVuVTBo3NleQao+KwZpD43zYriP&#10;FtYWBv/N/hRA21mhWU5gvlFLMXZJ2EQNFUDT0SxQ4TOVACrcWiqtwq6OddvlHZ3VZF2RMcqMZinO&#10;9SKSAlRl57M2zOcsIaS/lPzUAlRKSxVUCK1lF7wqqDOhgqgQ2thYiQrKPCj5n1WonAlABU8hNLbj&#10;hU8gNMInIwKG3wugrsIUQi0B1Na7Cqjtd9snAqdgmWKX8h3wzwOowCmAalzJNiRlKzvdopQANG06&#10;EkDrS2jD50BUALXyITU57uNj8wA0g9DMiGRlqqXrMjOVM7+EzlRR2XRMIJqo+J6i0gpExrmkrByQ&#10;F0CTy12wzCD0v0v4zFdABdZsBjRr3+dXasXHFjwZm7Hyne4AaAZ+qpOZ0vm/ADS/Ff+8WpoPm+lj&#10;Aqkv5Al0fd58AE3qZwJQP79t+FfYNa/CqhKa9jb7O/Xvo6EQtyNbs1Yx/rGF3L89xJOZ42nkkhAq&#10;DE6T1XmMlZcqoBmIAqG7MP6wwz0WL4hHtxIazwvk0JpKHPIooitLI4QmJVQV1NraWRg2t7P1gnb8&#10;7t6KaFYaYpNSAkyPQqgw6WX3y6cd82nd5BhbmKw4T7qadZ9riUEjNN8Q9yNsE/Lo490uNIMxyRJC&#10;BUtzToVPgVMQnVIBBR4TgJ5hflNQFURnXT3JOsnz7DS3xezl06yYtJIyKnSqXKZK4JlAVGVT4ExQ&#10;epLoIysDUFr7AGeEUKOQAEnd6ZPslp9hz/zpXcAsrXTVWj/uxwTQOFYAgDq3qmvduobKeePw/qhm&#10;3h1n5hCwVN28NTo0V16/M3aYjx0BcsZQ2MapI6ht47R+JzHATLB3/Aj7xgcjiN4j/ug2M5pC6B2M&#10;Qx5v4UhX+byNUqlqdos5Th3Ub2MYegIcPj4+jKq2D+jBXIMS+hZwE13wrt3MAadQKoQKn++jcsYi&#10;jzID0H05AHU9J/FLxw+S/8mOeEDzK5TQb8+yFYkNSV/TevcogH5DPuivz0+wfpPZT5RPszmtvxCT&#10;9PdHxCc9nGVV5/HwO1Z4WsLnf94iB/QdMj2fYjz6iNlPtx/Zcn/KZcPmnzD/ieoZ6wNMSt7+9Fr4&#10;JzOhf6Ot/9tbvD+xXejLi4fCb+6qfp4Ivwc4f0fck/XbxwTo32Gj043RuHtd6HwLR7wgen/GmU+U&#10;YVrqN1U4gdDbhMhbAqh1C2C8wozntcOo84dYhbqf9Z0436+PrOFEA/UT/8QNwPMWsPlgclN4TN1j&#10;vePNQ7jiAdG3p7fEy/cJq39Am/8eQGsU0+3DmMMYobiqcQxl2zGKa/xejzCTvL6d9yHSWoRP5z6F&#10;z0WcxEbjIqWJMQbEz5mIMgd7jFAygin3eu0xlYqn0Jlet9JrWGrLJzU0Aegz8DQ3VAVVuGSBR658&#10;DXuN1zOP85lLXUhMVIJQAXQBIfWZCgosL0LdWww8k+ddhGE5tuJzMU1GNLpF0a1IjexUr2fXelQi&#10;cb0Ln+aBGsnURNu9CcWwAfVSU08VLe96oUyQI0vTaCOPQqfwaZXTAq+mTW3UkYYgATS6ymPEEXOk&#10;HG3Ft/cgIgGY5YbN44R39WcjwfbtZHtajQCo25ZUTFeurQyrN9SEtZswd+7pCHsO9oRte9rC2s3V&#10;oQM3uvDZiArZxCxmDcHz1exdr+ZY1AKjAaJCaD3xSXW45KvJ/RRAHR9Qxa0ELgVpv4cEz7WAa1MP&#10;4wB8/QKosU4qoIbTt3GbJqQIoMDuUj5PVwcg2om3Z8WbRF3iiEfxXNn3UliH6Wh1/wthNXFLGwDR&#10;LWveCFtWvRZ2rJvHatKisAWDkgrp+t6XwzbmRfcCr/s2lYRN7K5f3f1SWIGpaQ5AnaGootXu8G4Z&#10;qqcusupa4IYczkXEHMwHPmNYPJeriUXqATwNfm/ETGPb703AsbPqlTC0pTmM724Nxw50hCsTq8K9&#10;01sYvzkUfvfxifDXb8+Fv//qUvjT15fDrz/GUcjx8w9nw4VTO0M/Sor5oa8Cn+5mfxPoXEA7fhHq&#10;aglnN/XsZm9rIYcKJ+1elIpx4kCOEgMyjIKxm3mt9ZgVVhGW3dtVF6uRVrfK5mL+SIv4xxNGVTy9&#10;vIQ800WcRS1G5VRZTeWc6RLNT7nSsa5hqA0jR2t7ZTQRlTJ/WkAOqlVCIH8R7fMKZk2rmK0RRDO1&#10;lXlFlFBBtIYQeSFUFbSdagVEmxtwxteihDLj6VakKp7HVrzwGbNBUUarAV1XnFYzy1fDrKoAWq5x&#10;itnTahTcSpTd/N3utlBUMoVKK9v/nm08SuqmcKnKmWAzO/NlBgjnYbYrnn9Cgu0t12169DFeri8p&#10;YP60kDlU9867+hPlE1XS0vDkMSmwtus1KGlOKiVGKRYfN57J2CbBce6FLAeZcWMSoBnnjlA5PQv3&#10;mBTPuXD73KalbPZUU5XKK+YuyjzSTN3MWu/OfVrP2vC8eOYc8MYtxS1IXs+14pMT3lEA2/EJQPOV&#10;zufnPv9frfj/15zo/7o9zYAmJSHNgmaAmSmfqfIB9CX2zf8XgBr1RBveNxTXrNYu5gWP9a8DrIrd&#10;2MnOYrJw97mggRlKtxnpyJ7ZRi7lHkGNuUNWP55g9d9JMnqPs4Hj+G7a4XuB1J3AH2fnwxtxyK+t&#10;CHsHSiKEHlyFM555UM1KO3pox3eVxDb8Flbi7mRD2Y7u8uiSP8D/rGsorbgGFINR3CePISfVOFA5&#10;gbp5lK/J29wYZEyUaz9TTWBO8rHjOua5PcZJoYTO0D73eBqTkHApaKqKetRUc/EQ5hyOyWRzdmhr&#10;OM1q3tl9wCPweRb49Ggr3rowiIOeozOiKqXJfe48ZjIupVa6eZuCpHWc7FBLuDzpLnnKy6d2qnIK&#10;m9u5vJW5UhZbbOW5gU/BNB11rcfn8naOwqfKp6qn8OlRAH08MwlYTkTQTJUB57N6OHU0Xk/A+nBK&#10;KBVAAc+xg+H+JADLRhwh894Uc4wzwCVmIdc03p4AXAgtv8PR25+cHAdeAV+u3wNIH3B8TND8O2R5&#10;PjnG8fih8B4t9A9OZPU+oPoeO8eFz6fMd6p2Wh+dOkTLncgl6pNZWu6zh8NXZ0dpuwOa58fCdxcm&#10;wtdnaMvzuE+B069RSr+lPf9r1nTGXFDd6LjSf0c+qEH1/3n3EtDIbOYDjENEJP0dU9J/DKJ3N7xh&#10;9B4tW/EqohZg6tynx3/x2L+/hav+yYXwr3cwIPEcfyHk/vfMk/7m9mT44dZE+MNj2vuPT8Qd7t/f&#10;nQhfXAeYrwHPF/aHjy4aRI8Z6DgtcY4PAcMHU5sjkAqjKpzWHco2u+pnAtDrw+R9ErFkXT28hjlN&#10;FE+EGC9fBS5VQO+TC/oYN73rPO+MoYoeBkCJenpEzNM19s3f4T7uj3+gAYpZ0OvDKKosC8gAlPY7&#10;v8uLpBnsJVXBUZwGO368vy7i/Xo+gtFCXl8Ez5iGYkscQcOFIb4Wp6Ugaa1mmu1MwfIRTo3Ky0Uw&#10;pVWdyVQZF21wUp3a8imsPh3jBjwAU1PwPJTPNwHON1A+X3OkSBVUNdTi4wlCPS5kC+ESTcRAaDHw&#10;WcL7u+74lBNaUYThJrcZqQp2qa4ETAmid5d73OeO+9xd75bzmm20rVuAUCHSagLgWmh5N9CCbgHq&#10;DHq37V0FkJWjDFa0MKMJ3GkIqkMxNOzdGU3NPF3LlkS3ehsuercKVWNUcruSgfdGNWlS6sCgpFte&#10;s1IHBqPegbLQR1epG6d7J7OYfavLwrqt9WHzrpawahMzqexbr259kbY7o5AYgKqBtgq2EZW2cvLQ&#10;SOwlEFoKkFbiUq9ma5FVjmJahFpayOPKaNNXoqSq6FaR+VkNfFpCaGzFC9OonpUoozVNv8yc8AIo&#10;1Ql89jL32dmFaQgI7Sd0vo95z86O/4uB8uZ8Llv2C4xKv4jbjgZQQTUYrQFMt22iI4Yiam1YhWkJ&#10;89G2TUvCji3MxzI32k1eaE9zXgu+mDOI6hplYWJ+WphzJL/TKmKO4jUMQq8BoPOZr1jMnEURSqlR&#10;QrrRdaS9BnwuoGXeVsUnJs5gz5qycHRXUwTQ9y7tDT+8Ox3+8TWOxB94Afgz7Y6/vxP+8+Pd8Luv&#10;LoRvPpkNd68cCDs2NvDHlAXXW6qhb9COLy7i7KGGWYXWIggcxWQvgcsMWY+gXOxjN/Q22nO7ycxb&#10;y3xbP61yV3Z1Y7xobSwNi3HNFfAHWka0lKplpobyz8U/4sLF/AOwitNasIj5E46L+EMWQjU9FWFE&#10;Ej4t4bOppYxtCsw20pYvxCFfjoO9DANRMfAogLpuswy1SQBdTIt8IWrlooWcibC9qKG+Ks6CdrY1&#10;zkGoW5Msc0M1IgmeqTQiaYYq42usQKkVPgXPEuKjSvnnEz4rmG1Ne92LHSIHOLwuhFrCpJWuJwgV&#10;NIVSHyO0FnIWmgDU+6Qd8h4Fz9SWry3CCFWISQr4TAAqeCbjkwDqDGqE0FwUU4pmEkCz23Ibk5gD&#10;TQPuvthpKoqVUzjzATSBaGrne3x22dZ8lkNaQUC+JYSWzFsS3e9p5WZcuxlBlJOPPABVBY0bkpgf&#10;FULTmX6aR01RTAka/8tYpAEor7X+v1TOfOU0tdufGYye7Yb3Y0k9EEIFUBXUBKBZy50oqJwJKUHo&#10;8wDqHKiD/L6h+Ht3Tri1mDNsFhusba1jn3sTANqBKtkd29MaYo7TybD9LISeYKPYyV20rVFDJ9nf&#10;7jzo5DbWbG7mpHJLIxFObCzaUh8GVUKp5IzXNS+ECqBZlcXatRTTElFOgxightiYdBAz0QgninGN&#10;JxA5jWN8mp3uqrH5oBlD8uO2Jt35PexRZ5UojzmG8UcInSEvUwVU6DwOKJ4AFL0sZJ4/SJYlLu5U&#10;wmcC0HTbBVzfs2zzUQUVPs/iaLcSdF4CUNNlW/EqotkR1ZKjjnQ3ENk2V71MM5nCpzFQs7sBXMBT&#10;6NQYZCRSBqACpvObmHv24zo/gEEIyBRCY24nJYwaGJ9ldjqzqekHgxDt9ysHaY0DovngmdTOBJxC&#10;p5fTdVvylkroW8eE1lHABdCcGA73pw6Hu7njQ9TRe9MoqNR9guItb3sb5fS92WkAlI+hmnp8i/u8&#10;TXbn24TMv0ee5/vMbnp8yvFDWvUe351hDSQzoCqhT0+wivO04HkkfAZwCqAqoF8AoV9y2fr2wjjR&#10;S4xmXZwIXwGmX7PpRwD99YWxCJwJPn996Wj4zbUpAJTcTwD03++eD/8GIDPwdB0nJXC6I97LfNz6&#10;z9tZdNN/MCY5O/qvt8+G//Dxf+Ca/xfu+X+8i7r64Fj4K9d/wkFv2XZX/XSHu/XNbeKkLrEGE/h8&#10;dxbz0HFMQJMb+JlsBdI1FG2Jl1VDhVDh8/oo25EIkb/J8Q7xSLePbIkKqJeFT1VS4VPwvEIY/cWh&#10;lbElfx/V8xHPJ4TePrImAqjt97tHaMNTV/BZCKBvYXx6Cxe+hiNnc7N0g71Rxb50eHc4zknZ1qUI&#10;M7V4D5gLt1M5j/lPEzMWoDYuAviS+1z4tITP5GrPX7Pp7VHVzGV7enx+7jNBqUCa/7H8bUlzMEub&#10;XcBM8Pk6MGwlAPVo2YbPWvQCKCIR73MFrMIuII87QWgJpuUsKzSt5gREXWJDKk8J8UalpazYFD5x&#10;n9fpCKfM7YzAiALqPvSe/kzBdHuQCmHcLgS4uWGoWpBDAbV9rerZapC7W4ZQS5cNFIdetgf5XIJn&#10;CyamuK0I8BRAK3G6q3Y2tTE6iPopfLZ3s9HI1Zq03wXQfl5Pl64sji18DUctvZiFgE9Vz+ZlbJkU&#10;MIHPKpTDGoxAlex6L2NGMxagWLWMr5V971blUngHAC1o4efDGk0htBSALuO2Slv5AGmts6TMlCZj&#10;kzDdyMcaAM9GlM8WgNc98+3sd2/veiHWsuUYkoDHduDTambrURtRSp1Lf0ZY/Qvkgb5IZugv2QSJ&#10;Krqa+wKnAwOvkFL0eli16tVY3t637AWUVR6DE35OAS1jXqKilr2hbCfpxyzQQfusGhB9hXWY/4ci&#10;+QIQuhCFdEkVoAAQFqN82p5+w48R57AAWGyrJjuqCXWUJfebGW6d2t0WHp7eGr57fDT85XMGxlFA&#10;OZ0N4fe0RP5wN3z30Ux4+vhweHj9QDi8rzN0Emcwj9b7Ap5zHs83n2MlobIdzUvIniKnkB3Ko4Dn&#10;ISB0E7Nj/R3lkDTbAZrZ2760OmxgPeBKgrKtLoDRyAZnRMw2LUTpLAFCbbWrisaWew5Gve5qzqSE&#10;qm4WkdFZXApMAZpNzJsKnm4yKjaYn/Z+OdBYApxW1GC6wcHutqP6RvI+WbtZwipT2/6LF/EP7f52&#10;ALQDAG2jFe9REG1i61EzgfMamlzjWYPhSACNamhuC5WrPqsKkdE5Cp7uoC9zBz1KqNc9CqUJTL0t&#10;gWj5Qmc6s6oAhtNRkBVChU/VT++flFRB1PtWM8tai4ordGYzoSiwrvzEBKUT36MO/AoC4SuBSytF&#10;P2Ug6nXVUdRUnfOU1y2NTB6F0jgnGs+4sz3xqZ65J7NZpLlWvOYpQHXODZ+bAVUFjW1+8j6TEupl&#10;4TK223PZdWnWM0U2JVd8UmMzR70ZopygEDMylwUatxw9c6snmBQSn2+/59+WlMz84PoEoBFYc/Ob&#10;z7fhE4Bm6memgD4Pn9ltZJOigvr8UUXNhd0LoJ5kCKDNhYtCL3Feq5trIoC6gu/gKlvgS4n8wRxE&#10;3qQu8DOogYLoqd3EDqGGTmzO4pmO79Qlz0zmDjYbUVM7CIt3NnRdHc9TR2ZoXcwMteW+tUMFtCge&#10;LffLC5/DzIsfImB+iIihURzmYzjDR/i8Bt47k3qI2CE/dhDF0+PQaq5TI8x0H+JrdHPTBG1EtzgJ&#10;oda44ew7cJezMShVBpQbY2zQZaKGLjL7JkxqrNFMY1v5IvmVlzHPnDmIOsljfYxK6RlC4YVLS9VT&#10;9VMlNAGos6I+V5wXBXqF9+RMNw7K0oEvlAqVzngKmCmTU/VTAL1yiDnMkYPxY5lpaH8ET5VPH5eZ&#10;ivbMVQan5nXSJqfNnhmLDsVWu6USqiIqcD6angRYxgFW2/FAJJctb39yYoYg9GNz91URvT/F448B&#10;qzPjgBQzo9TdicPMeY4BWMfm6r3TxyKEvn9mJnxw9lj44PQ0W3jGwxMg9X3U0aenJ9jsQ7h8LNZt&#10;5oLm31U9xYQUd8EDoJ+hdFrOgNqW//j4IAooKicrLq3vgE0VTmHzR4LfvyeE/teXue3aRNwL/1tv&#10;4/pvuO6cpgApPAqhMfPzfZRNZjTDB4CpeaCYYOmRx+O/3zpFu/4kaumJePwHLfW/EV7/N1Z6/pUI&#10;p79w+c+01396eIzA+elYv703zf52xgFuMQ5w+2j4ij3un15B1T1PnBLB8g+mgUrWbd4hbP7hzOao&#10;ggqgd4/iWicL9BaAmUoAFUSvHlLhRPHk8hUC5i8NrY6teEH1ipeBT3fKOw96x7lPW++xHc/tgOiN&#10;EdZzUnfHM4X0LVZ53p/cxmVmTxlx0Fx2DfB069EpZoiHiS3bSHpLDyNfjYxyLUHcUf00x3o+JiTj&#10;2wTQ+NqLYGHlw+ezNnqmivqx2K3KGUJTyLzX02uzl9NrdLqcDE3R1ETXS0B15jNBpkfh05l2Z+zf&#10;oDunGupttuO9r+VsqK18IdRoJgE025iEOkhyTZ3rwNmUaFRkOZsUK8pQLSuYia8CAtleVEcep/DZ&#10;ilHHiCPLNZpGEfUBgKqZtqVtT1c3E40ElLn2Uvd5ddOLcaOQqyo1BhkML3i64rJvFfvgEd7agNIG&#10;WvmNGIkqMSpZ7pYXQAVey9a81zUGtQG9A3SXVm1uCL083rZ+AQ74xRXE6TX8LLbe21cApSvYtrSc&#10;hJx+3puXwgWooZXMZgqfFV4HQCts0S/nfZv7l7HFaFEzYwuopIsaSQ4APiuAyhruU+9+d/I/BVEV&#10;Xj9HI6qpVQeANnQQhM/ztffiIwB4O2iht3a/gMqLAx6zUTsbj9rZ895Lu711KTvgmQH1uGzVK7GW&#10;r30NkP8ZSjAqJ2s3l69+iTGDV8LAulfj5Z4+dsQDp67snAPQUuYkKnCK9W9sD+0EUVfzBrKICINf&#10;AJ7/x/znyzjLFhMKvwTwXIxLfjEKoZD2GkPNL6KAzgcYjWrqZcd7J0O33Tic1nEWcHRHc3jMGrJv&#10;Ho2G337ALM/nZLR9eyn84bPT4clNBulP4SKdHgiH97eHjain5YTYu1WpmK1I/hG1NS7C/l8Ztm/q&#10;CIO7+8P+ncuYNVDtLIvu/BL3xnP/Ad7sRnhDOcwbyg7ac13NxSiImTSvmiiIGrWk273I4WVvw6iU&#10;QSiteP6QVUFty/t92WovIeqpDMNTXQPPxVEALcOlXoWxwxlOFdEaFFfXbTY0sbYSs4dH45/KnAll&#10;7rSkmFmQWgaKbcPTfu/pbAnLevgZt5ANCnzW04avwiySRUIBdLT0jYUqQ6UVPvMBNIGmEJpKKC16&#10;kzMdjn7cY1JEKzUtMZNqVaHKJnBN0Kr6mYA1a+Hzs+IxDYTemz/aWObcpyYjviYAtIbMUeHTowBa&#10;ziC6EFqGg931bXMxUNxeSiUQFTi9nA+msT0fYfKZU1LwTPBpLpzwmSoZkvJf3NzOkYxICUDzV4Om&#10;NZwCqHOeGoyEUAE07olPkUy5zUkJQIXPlBEaITQPQGP0UW4LUn5r/nkH/POmov/VujeOKVbO5JQc&#10;pV7PV0ATgP7/ITQD1DmlVSUVs9JCMko1n5kVa3ZsR2lhhND1LXVhE4kM+5d3Rwi1FS+EGvmjAzy2&#10;oIHQs/vJnsSg5Hyoc6G25YXQbD4UU9E2ZjSjU56W+hrUzVUN0Xhk630DJ4sbWwriMW5Lov2eAFTA&#10;HMbBbh7hQdaAut7TvfMH3MTEBjNvG2LzkDU4AISyw36UVIujrMA86o51HeSYijwKoCdYY3nKTUL8&#10;33s5wiTgKHwKi8Kj4Oh1W+yabC4MZSB6nvigbBb0WflYy59DhPKcGSnNiCbDktc1Qela1zTk3KbH&#10;GAzP7KlQeQ3nuSqn4CmEJgC9POTHDgKVmXPd+yVnu/CZHpt/+7WRAxFAdbbfGhNCR4DHrN3++PgU&#10;2ZLHmfOcRuGc5rajfNxZ0DEg5UgsL3u7H/d+j2emgE0+zu0+/hHXfT6Pb53geY7PoHzOzB0FVyH0&#10;gzOnwofnToWPzp4MH57htuOC5wR7yY+HT88fD5+cOxY+OjMFYE7E+pitRx+dHo8h9J9hLvqCSCVV&#10;0MyENBQB9AsyMb88fQjVczhC6A/kbv50ayb8Due58PkdO9i/JwpJCBVAhU+Pv+c+/3xyNvyN7Ud/&#10;p20uiIb3qKeAKBUB9F0yQYHLf7slieM/3iJO6f4k6ulkPP6ISfZ398Zj/eY2rf5brAK9CQgDmta3&#10;1zFGsbXI+pw97h9fPBiesj7z/bPMvJ4W+DIAzXa/r4674K077nZnq5Gtd13uwucNIDNB6OWDqzCZ&#10;se3ofwCocHqTrUiC6LXhAUB1FaYz5kO5LIjePLwKAGU/PGroTcrP4+e4Q3v/4QyrUwFQFf8zpMIc&#10;ZwnDEHm2G7oa4mppAbSQ7X0LHJlTCWUONAFofO2lAyaACpppm9H/AlBfi4XQNIufXpvzAdTL8T6m&#10;reTc9OlxHn1e45sSeOYDaDJYPg+gi4htspKByY1Jru2M67ARlxxbi3nmbGjURK14VcNYYHU1yiEA&#10;Knwaf9SEQ1wAdW3msj62FrGa0lq5pjzGEtlO16DTiHLYRNtaw05sU7N9SAAVPjvifnXMRqy29LgU&#10;E5AwKrwa9l6LU76mEbWSshVfQ8SSc6CakWoIr4+38XW00LbvoQ3fSQu+mee2vZ+UVtVX4bNjFVng&#10;AGgjKzHr+/n+UERtuZd00uKn/S6ElvUAo0BnJR+rIjjey4UomW/gNp9HqYRWcZsQaiu+DnW1ku9P&#10;CLW9r7HJoyanapTPBhTWelr9jcx+tvdhhOr6JTD6QuhEAW3pYrUobfcu1nC2kP/ZoSrKTGgfM6C9&#10;AGjfGtaO9v2M7NJfAKS05je8HtZumR/WbGZ+FBDtHUBNXZkppXMAupDh3FKiAWq6cZA3LQrzkK9f&#10;wowkfP4SyHvDtjQZliXsMC9lFrKECCFVQGOOnNuch1rZAJguJ1i+34gB1kt1cOaxhoytIQZsTw52&#10;hcsT/cx97wy/0oj04HC4cZph/cPMeu1tDXs214VVSwv4gyJPlFZ8D67abubJBnhj2wYUC6CbeLNb&#10;sbQ8tBMo28BZjpuXhM8CvsblnVVhkFlQIXQPbbplHYSnmxXKmZFbFBxWLmX205a8AfZCqPA515LH&#10;1b6AP+Y4J4or3fnOMmYyS1Ela2lfVGgK4ih41tQAjUCo6qhzoa7ZFFKbcMk3MGsTP4ZKalRTKaH1&#10;VeW0rquKQyOrNbvbGsLSjqbQ2gCs1rBzPQ9ABc86Hmcovv9UpYBmLJXNHFx6VM0UFGMbnigocx9L&#10;3sggVBgVLC2hMl/h9OOFDHIb07MEZ6EKqNBp6Zz2MT6v8NnO1+pRNdQ2fGZOelbxtlzuaBmzm1aK&#10;gCoGPt2kUSKc5lRPFc+0EtTHaYqKmaR5CmgCUM/IYzBx3Bf/rLIzX86gc65Kz6Tj2bhOeNVQlVBa&#10;8iULzA1dzG3Mm1LPAJQzaOAy5YymTLukenp8HkLdkuQs01xmZ37YfF4L/n+16dNtyZD0vFqatiSl&#10;7UgJQJMCmkxOCW51wguh+XOgmpHmYBfDlAC6iC1JCUBdVNDMKEU7WbIDKO7riQPb3dcRW/F7ewmo&#10;p81tO1lFz8ihbE85R2dCMSdNb+kCtmyXE4eEIiqEevnopnbMQhqD2AFPoL2blHZ1V4Rt7SURRK1t&#10;dCj29TE7uhqlkyD6wRXOf/agoC6PEOpxlDgl1c79KzqzAo6tff0Aam6NqHvsx9ixPs1OdvM+3Xk+&#10;RfxaFtKOCck5UP73VXHdse7+6yusinTdpSYjY4QuHFwfsyzPDzFnx/z4JW9D4bzAG7XlBiAV0/xo&#10;JpVQb8seT54o8BqBlut+zDlT5049CrI67c+bMWrgO3mbqqAqmAlEz+4GgPcRdTQIfFKqoCm306OQ&#10;aQmcVvrYzSPDEVqvDvPxUQAUdfMeiud9oNKjwCg8PkTpzL98fxJFlLo3MQEYoZDOzNAqPs59jkf4&#10;fDA1RTwQoHnyBEaj4yicZ1A4Z8M7p06h5h2jTmQQSgm578+eihCa1YnwdPY4NRM+OUso+wXi9aiP&#10;z/5/jP35a5V5tv8N/x9NVdMD3UVVYYlKEjKQhCQkIQlJyIAJSUhCIioqKiqlqKioqKioqDjggAMO&#10;aEJUHLAsaqAGaqC6ihqoKmqgBrpPc043Z+A+58t97ofreb3WdX12dnn6PPfzwx/oRPEAAP/0SURB&#10;VOLae2dnZ2fa+3W913q/13kg83z2JTD63dxVXOSXs29uX8i+JVbpB7I9PX6JweibmVPZF8yEfnmV&#10;eU/2mgui3948GnvX/xm1U8AUNn8EPr+/7e3kcdJ6/+sDNiRRQuh/sszkPwpV8/9wOaATh3psRkLZ&#10;tP5vZjf/++3zxCyxwvMN5jrvHuDx9qKk7st+mNub/eUBRqPHtPofHsl+vHck++Hu4ew7gPObOcB4&#10;jpD8WUCZ9Zkf3WDjEG126208C29eMuMT9/rJlbTPV0Q5t5mrlnklpTOpnsnhfufgCgCUfe/7l8VR&#10;45Ef82gJn97HyxqT7h8CRg9yn8IVH9eBUs1K0b63xU9L/8lpFHTGS1T0HU05z6jIIToO6/VFKJIg&#10;ctTwup8AdMHvnykBaKwG5rU2h9C8DV/eQk+3pfZ5QGXZjH6eSuJcfj7LH6NSqVtV5IdqME3JJ7En&#10;HgBNBqYYPUL1fAE3fiSMoIImJdT7hbOekbYquopWNe+BtfogeL9u4n08ZXi7Ltw14U0YkRpYx5kA&#10;tJnYJRXQ3t48iN22+xDt8onJqoBPjyqgYzjgLSOKLIFShbODeUkBVPjsJZvTeU3b78PAqsdRANSw&#10;eD9m1FEjMUoNdIKbOlFAyfZ0E1EjYfN17JO3Le9t3YTIq4AKoMOYOp09FULTsVfQXV6V9S8j9hDV&#10;sl3VEgWzlfnUJjYV1aFWCppWvWootzegaKaq5/4LukgQ6ISpuG8LQBvteCAz1NMB1GHUzuayamC2&#10;tKGHuM0+RgeY02xiTrNjiKgo2uUdtNz7CZ3vHXk262QOdHCSedGx3/H9E6sEhE6seiEbXY7Cyf73&#10;XtRNVdCx5b+jo05W6OZFAaBjgOfo8meykWXMkC4vA9BqqL2F+YQK3GLP1T6b/aH62exZYPBZo5GY&#10;rVhEOL3w2UiGZScqX3dfc+w5N+rIVmIFYNQLoK5mH/T65Sh9pP4Ps+t9iLOPfuYvhpGV1zD4empH&#10;V/bKFYJzmQ19fHNbdhW3/EngdPv6dmYCAAmMTi11yLnMki2jrbeaOJcNgOcUpoaBTs4C3A2PO79J&#10;RRborWd1ZwXqawfzqCtwwO9aP57t5s1pkozQPp5vG2qmZ0dK9TXMVAqfSxaxuhCoW7JEF7xueM7G&#10;gE8r5kRRIq1a1EhBNIFnnuNZHwDajFNdBTQBaHsnZ5jMnVreXwitQ8GsL9Z0tjZVZ12oUIM9bdkQ&#10;SpTtd+HTsv2uCtrewBkOoCuA+o9VI1CqaBbqZoJQW+YqmjqdywE0wadgmSDUo4Bpe11wVTkVTAVO&#10;K82CVmBe8fPKAbSbjRm25JORyZlSwdPysvOeEXqvSx0QjNWfnvGSEScECaCRBQqEhonIbUzen/tZ&#10;jaipDQBSPWH6SQlNeXGLeDEqj+z4RzCqOhpn1WXu+RxEddtzAgB8enR7Rx46z/MCMlOosiCaQpX9&#10;WDIhlbfivf8/WrMZqzb/X+ZAnwZIQbLc5W7YctqUFBBaZOql1n25aporovNh9GkbUgLQGPpnN7wr&#10;8vI9zo5H4OJk/MHd8AOY4qZIZVjb255tHx/Idkz2s82ICCSA0ExNszUNXXdtpAB6cw/teOZBLxDT&#10;dJmuw2lOAo+v6S1lhgqjpwm1d5OSJYjqaN8zYTue2CcMSCqgAqizn3unCMKfYvUn85yuBLRO8n8q&#10;iKp27poc4PMGUVKF0LGoneNDBNtP89xYj7mOuU92sQuh5nsa6m6Au+AZ4e7khMY+dWqONvzMflro&#10;fA+zB1A+DxFrdJAtRuQlCqR32J09Q36irfp8yw9bgnANW14XQlU/BVwhdfaQ0U7rSgAarXgAVPhM&#10;AOpRB76lGmrsUoTFl7Xir++gDQ+EzuylxX5gb8yC5vmdOXQ+AC7N8BQ4PQqd3vb45NEAzzuHyfQ8&#10;dhiVi1gl2u6Wl59oNqJeox3//tXLtMuvBDi+e/lylMD51oUcKN+/ejWOAafnUELPYmi6iJp543r2&#10;ye3bgNaNuE8Oo/nl94DW969cKgCUj127HPXJ9asooZeyT65dQgW9HEqo9eXNiwDmlez7O9cAuutA&#10;58UAz5/vXw0I/Rqz0XdziBDMeX529UBJCf3u1rHshxla7uxfF0IFzZ/v0P7mtp/mTsV1zUf/zkrO&#10;f2M70f95+2ZAqOYjAfS/nfNUBf2AWU8Uz//GQPRfr5+L+s/X2Wj0QNPTDmB3B4+5J+Dznx8fzf76&#10;BPWzANCfcbb/TMv9u3tHs69mD7E6M1c9379K1mdhNhJA32D+894xZjGPTnNSMhl731PLXJgMcAQM&#10;kwp6D7Uzd7ivCPAsrwSaCUA9+nEfQzX04REeD+gMAOVyFLffpyX/6BTZoair94h18u/aERG7Ac5E&#10;X0DFP8K4yyYSXFb0M+7Fe1odAkQF4Gkb3hb8Et4fPOFfwOuLxiAV0BpejwXEBKBJETVSqRxEQwAo&#10;IvESeJZfLymiZQKBIkGCUFXQBKDJOb+A52C9BAwLpF422slYp5pK3keqERioek6qG+zs1c6PrCk0&#10;NSAs2fV0FlQ3fBtrOFtbUUMBUPM4u7qYbewjdojMTWuYmctxVEiPBrLbQrcdr6qZSnXTlrxzkglA&#10;06zo4FQBn8sxF/E53QCrKqa72q0m2vYG1buJSOisbyNknplQs0M7AOHecYQ2DJ3lACqEGvHUTunE&#10;72Ae1cilcLWbT4ozv5651FpUy0ba5wJoLR+vQc20qrlcV8BoJcBZNUCnE3WzAeVT17wAGuYlYLNx&#10;ENEJAG1BTbUCRvsxawWAPsvGJ3is/xlc/0Inq89xwPeP/5751Wd53hiUmAsdW74gG2Mj0rJ1AL0Q&#10;CoD20X4fHEdIXMZs6Ko/Zhu3k/+5GaUYAFUVtcZXlLngh9c1ZqNk/tX2Lsh+AwT+jha47fffkf+5&#10;GIirovWs6aaJqCCVvn6ijmxJG4/wPBtY6oh8GezlDW55X/Yy20+mhhuzSfZFj9JC76j9NfOEPKE2&#10;0vNxiB3a0p9dY6j69gXcqqdXZ2cOT2db13eheuJG62QOdaSeNVbt5Hz2xnFyvJn2NW3hDs4OgFAl&#10;9naySm2xq3LmZh2k3wHe/FBzDtN6WIXjt4/ZzA4AUqCrAzZrUSRVJS3b424x8miUkhuSFhpab6B8&#10;KdeTsy1mOZvZfGS1E24fheFICI0sT+ZgrVZmQTs6+UPtriU7lPvysXra/M6d2l4XMJ317GGXfF8X&#10;7XrMR1206jubOLuhOjAwtTI76nrQxgpAzxIYw53OH05xWWA0dqnZ68xvxgaLsqpBrdPdnrI9hUcr&#10;4BFXdINrQ5mjqWKou5I9wLXsDa9hsHuJ0Rxcb65i8LmZVgJ77TtRzfy6uurTYyQVNHfY5+s9hUmP&#10;EXLPi5QvQjG3aWanJqOYGcqPcf9Y04l7HXXVF5F681MBXXPhjOZI5Qtiars4++MsUJoH8nZfIMtX&#10;wKXLVQCvazyTKuoxqZ0RJ1K0hFLMiDuNF7uz2MiRsgH7BKRCqEqocCfkWcY0la/K/GVofZ4R+vSM&#10;aLnZKJ/ZzAE07YiPuSghlDcEqzx/NFdTn17Nmbff0zpQn5cgXU3IvwDayIhCAtB+ZnonWI6wAuPb&#10;1tE+ckFZjTalE32cOdCJ7AjzmAa9uzryxk4Umr2oh7vZYb5reRzPAJsnUTxvsLls9qAt6tywZIST&#10;rXq3KiUl1DWd24aYAUURFUgPMAe6n1b8fma0j7H9SPf6abYEnaA9qLJ5dC2dizXTtPM9Lue4HPBc&#10;lh2YnsgOLpvg6xJdtIUQd1ZsnttkuDuKJyroFdrxbiwy0N598lcxJ13dNk02J8W60dk9KEkHUIhQ&#10;PX3Oc4eMXVqNgpnDqIqoaqbQeQ9V9C4xNgk2VVMTgAqhAqngad05vD0MScncpPoZKigxSsY/aSTK&#10;97ALoBiNUDtn9+3m54jhiJrbb2YnQHlwf65qclnoDGWT1rgg+dq5UwGXD4lWEi5fwfH+6OQJVDcu&#10;A41vXbmcvUGb/LGteNrmXn69AMkPb94IVVOofP/6NTrRgCT1AfXelWsAqIB6GYA9FwD6xgVg9eqV&#10;+Pj7VwXPW8DobPbZ7ZnsT9f5vCtA59VrtN+vowbeLOpGAKilEvrhFeb5r5xDDb2UfXE7LxVQIfTr&#10;W+cpsj3Z9/7D3QvZV7dox1M64T++DOBd2J99eeMo2Zunon7GdPQXVmO6i13V8893nf+8kP3rY0Dz&#10;TdZnGqP0/v3s/3mHWc8wIM3kx4hfyo1I/593uC/q6H++xnakV8nxpL3+Z5TNn+YOxNHr//Y67von&#10;J6MV/+MdFNjZA9lPtN11wP9AxueXM7n6KYB+cI1tRrTdrbcuE6d0jlGOE0R2HWQUZPsgJx7j/P1w&#10;8kNWp+CYq6AbwqFuS15VM4fS3OVuzJJtdcuWuu11L6ts3kXZnMPlnj4meAZ8Ap0+rjOmb7J3/q3L&#10;5LFe4G+XgPrZ+NtmocJOo8k4aeOE7Az/ywcx7wmgqwYxvNLZa0QoqnHu0xgmZiwrmb0UQl90gYVx&#10;frx+1yIKJACN3e5lmZ4JQr0ttdTTWNTTxyQM/LI7pSiQQ2hapWyo/Uuknizk/cJS8axQgS0yRb0c&#10;uaKAcS2iRT1jRQKo7xu+tzbzfq0K6iyoZTi9kZKRA0qSTwdCWAebjyJ+iRxQ45icw+wEDDUNlQOn&#10;oCmEqmpaznt61Iik812XfFIphc0+oHMEE9IASmgX1zu4j+BoVFOKa7LV3tLLc3InO3OfbVxW/RRA&#10;jYDqw4mvIcltRVYn4wF+jis323Hmu3bTwPlWjFJWEwxlqXg24dRX8awBTK0qvnYl30Mtz0UYrQI4&#10;hdM6LquCRgGkVT0sIegjGQAVVPDsYI40RT1pfOoeQ+QCRBtRQ23F940Rpj+KOQnFc+nUc6i2rPGk&#10;BW8Jn+MrX8xWkgG6nF3wzoEOMedpCaNTtOQ372IhyrZqPvaHbHod6zupiVXPzbfgtx4cyjaQPbUI&#10;p9gztLR/RQzSbzj+kdVXlcxWhNsb+HSDTy8qn6Hsziw+xx/ui/wxtzA3OMQM5OrltMqJUVk93YMz&#10;vT/c6ZPMa46RDzjSxw+8+dfZ0o7ns3VTTdnWNR3sFG3O1rAxYBkuWtvt23lDO7BvVbb55ZFsOcaj&#10;Edy0bkoawGjU141zTNAjpsitQY1EK5mT6ZykbvEhwG6DbTxUkvXLh0jaR10EPq0En7UAlluQBM9U&#10;BtMLn+UAWsOZVQJRMz6tRkDRuKUWYFQAjUzQIp+0HoU41mt2EFcEgLrlSADNNywBfz5PILSV7M8E&#10;oj08lms9LSHUf6Q6oLh+MW0FdsurRpabiXIHO/9g/GMaQu/2o7RCLS4bpREA6urNfANSHsuUH2P3&#10;u7EblC885QCqK7KCPLYEoL2MDGhE8uuneCePqR0fOaLu9OWFIXbM88KlmllDmz4G1G3j8HXzofW8&#10;hFDvl6qW7y+VLZUlwLXwaThxHCMLDtVS2CwA1JBih9ETgJZv3ijBKPBZAYCllo8veF4uj37yuQmc&#10;gqcA+jSEBogWCmkyJQmhCUSF0ed/K2jmUCiApnp6RjS1yJ8+voCJyHKTUdoNn+AzbRlJrvhcDc2/&#10;jsf86+bt97TBSQBd4ojBH4H/5/j7YLY1AWgPM7xDJDJMcmKxiU1hmpGcu9SNfoquwWF2tLtx6DyJ&#10;EldIlxBCBU8BbnYfre7NfGzjMOClaUKFcHlUbFPif9ZZURVR2/KHVqiE5hC6cxTH/HQnt/XR7s9d&#10;8NZB9rsf5H/08MoxgJOTRurgyqnswIpJjE2TBNkLn1yewgGPAnpxGyHyhcvckHfXXF5kbaYAeo43&#10;2duM3tzizfcGW54uk296lXipGcyKc8yzWuUgepdd20Lo3OFcGU1le12lUxXJOU+VUOHUNrxRTCql&#10;1r2jbCNykxKO+xT9FGooM6BRZHrm0UqajtjDfWh/KJ6Cp3UX8Hx4FCXz2BFAhONx45EszEAah0KZ&#10;FEABzhPMcZ6hhc5tr5w9x/E88Tqomdeuc+T6+dPZezevwlzX2cZD6/waiiUlgHp8B1B9T6i8qbp5&#10;KwD03cvcXxjl4wKqoOr9hNIPrwOYM3N53bqdfXzjZvYRX8sSQD+buUVb+nYcP0ZpTSpoAtA0D2or&#10;/gvqq9scmf/8jI1GKp/ufLcFn2ZBDaZ3K9KXN4/TEmcfPDOgP91VLaXNzurNv9zLj//MCs5/I4T+&#10;P1/HePSWAPqA1vocMEqOJzCavYfrHSCNqKUPOLqm83XmQzEd/cdrzn6ei+N/vA6QskLzb5iK/kas&#10;0j89BEzvH81+mD3M8zsANDOLevcYAE1gPhmfHwKewqdzn++inAqfr+B8nyMSSfi8vMtOQBe/95GA&#10;T3M9BUWhUwVUCE2qp/Cowci5TgH03iFUzsPOd6aaB9A7B6ZLs58l9bMMQI15eufqLv4eHCchOowN&#10;SrfJFr3OSdcFki2MMnP2ejfRZxuGW7PlPXVZD5DWSDetHqGhOjpg+XuBAPoCiqgA6mu0Cqgn98nJ&#10;Xn6SXx7PlNrxKbap3Ij0j0aj0utwyn5WJEgrmANCib5bwAYmX/Nitaemp6dqPuA+b8O7ErveNdgI&#10;SJqSatyURGyjWx078Kx0tAJxruLE49JOmQMqhHaz+cgQeFdT2mo3Tkn4bOx4NpROXegBoKvqAE7a&#10;36zB1P0uXNoi7wZEzQsdXIEJaTVbDyd5bwdSQ6l0ZaaXOZq9aRh8fRfPy6IVL4gKnkKnIOplYdSt&#10;SgGeQGhAK2amWP3JXnc3G7kitGkp4EnOaAOf28DzEECbeB71fA/lAOrlJYToLyI6qgoHvADqHKjR&#10;TLUEzNfhkLfdLoCaK6rLXvDsY360f2pRXBZAQwEFQp0F7R35A88ZI9YE4In6OTgBjGJAsv0+Sg7o&#10;inWLAkIFzjFa8cNTv4ny+sYdtSigqMXcT5V0HGf8xOqyIPrDpyayVRtas+fcyQ58/lbjEe33Bexd&#10;rSra0Sqebewr7zFTjKNnG/GHa+Yg84IC6FqMBJtQVNydvskBaEwOq2jBGaE0OlgNCOKm5/HrOdpq&#10;99haT8YULfa9RMGcO7szO4RisRL1s68fNbGb3Em2LXWxFtMNSG5B8Kwnta1VDZXhm8n37EedXDu1&#10;FBPS8uzlVePZYEcj8MkfBvcRdKpRFStRAV2ZWYWcn28vojUL9KmALuKPeQmwWMncZnUdbVwyFGvq&#10;+eXSIrdS3qcg6kxoHa67akJwqyr4hfJH7376dtryViMO+ljriQLq7GkDmZ5hMFKR5bFsvfc6Z0kJ&#10;ogJoCyqyCqXqpyAo/Nk6FzrLwVP4NIS+kX/SeqCzjrNGTUAeazmTrGX+0us1mIOEz3xYPFckI/ON&#10;EkAFznIFVFXU59DFzGoH37eXBeF6Z2+AQbdlpLD6ukU8Js9NN6Kzm2l+qILbI4rDFxCep7M7KYDY&#10;9k417fsqQFq1Mz7XArgrFmH8KQsezqM3cvfjQuM6iqw4Izu87G3JFSmcBqj6tTxbLtyaQqhqaHJk&#10;BhCXGZvmV7/xmIB7AtGSEloGoDEfqkNeg1Khhqac0NLqTlTRXwTYG1JflEYmIVPYLIEne+VfpLye&#10;ANRWesrQK1dCfwmvOYSqfPrCreopEC+ifH4Vf+C23/Giw/PViGQLvosTg37+7kf43a7pb8s2EEyt&#10;C10AtYVt2Lsbh9xCdIlNRa7DvL4NFcbWNW9qKopXtk4ElN47ZGYm8U27UEyZD72wBbPS5qGYFz27&#10;SagdADLJ651ga9KYKijz2UBoXoAvtY/M3v3Tg/MQiuFIALXlrgJ6ZM0KFNDxANCjK13BCQQDoJYK&#10;6FlMSZdQUi+wgOIC38Md3e/OfG5bnl3bPJ7d5Lnf3jGdzaDYWnMon4Z/zx40ANy2pQooznaUoxnU&#10;Ud+8VZBu7nNzktmMuZHJmTpnRDUXCZ7heNflTovd/do68g27V/m8tpttS5QRTJat9vu2zQ8fDOh8&#10;cBCl89Dh7P4BrlMPjzAHf/gIkHISMAE2j1nHMBqdCvC8d/wEazFprwOdeTG7ef5S1OuXrmaPzp7O&#10;HjIH+hYg+C5w6PFNWvAJRD2+6XwnwPkh8Gm9K4BeuRGXP7p1E9M4kEkJoc5+fnwLwJybQ/XjY8Cn&#10;KmjAJo//J+ZDPX5yy8u03wsAzU1JzISigFofXzsb9dFFYouuncKEREwTuaGu4fz0KnOVxC7piv8Y&#10;M5I5oX+6TLsbOP3+zvlozauS/oDq+dPdiyiT57K/3L0EgF7N/vaAiCTqXx+R/fnqTPZ/vw6AvgV4&#10;vguAvgOIvs1l1mnmO95vZf/5Kms6gVC3Jf0XqzRt1euA/zsA+pf7uutp7c8y/wlw/nSH4PnbB6O+&#10;vHUIcxXB+UCeOZxvM+/57hUuq3yeX5/dO0ln4OBYdn0f4yl7hrNzW/uzG/snYh7TKCWh09a7piNr&#10;bh8t973TMSOqcej2Xv6P9ozz9zGe3Tswwd/GZJQgKpQmMFUNVR0VWK0EsB4fsgnJLUt3WdN5Y9+K&#10;qJucHF7jpPAif/fH1y/F3NebbR1vz9Ytbc6m6M51I9jU0bFs4LW1qsgLVgUVQnXFp7WZvn6mbszT&#10;OZ4JOkt5nqqUhVLp54VCymtuCAC89tQwAlRLJrTldW+3hE/Ho4zAi9cvXsfmITQfRyq9niNm+Lru&#10;9fS+knsB6OTxXlJNGoyxTBUL+V6IXnQzUjMLa1qJimzGjNSkGakN8w9KaIvHLkw1wKcZoAPAm1uM&#10;dJ9r/qnGPO3RdZeC59AKfm7ApmpmHAFL2+YdgOsQmZ3D5CIPYV7qpIWvSukGItd2NhZ72htYp+ke&#10;eSE0VnliThIsBU8B1BWe0Y6n3CevOtpAq76OFZ1VrXQlmRutbEMwIre0GgNTNduUKkkLquL+SfWs&#10;43lZlTy3JUBvBfFKUTznhYwAVAKiCUBrAFLLSCbhsxkYzTNGczOSxx7mS3XDd/jxblgNE1Mrs6C9&#10;xED1sAe+l1zQAVZxDmIiGqGNPkLU0gTO91WbFmerX15CK35BNrXmBdRREowA1Kk1C7J122vJNWXM&#10;AbXUGln1IlUGoMeOLwuX2AtuIzKLExB1/7rO8GpAytgiHeAqeyp8RgZVLuDNFABtoG0dBptBFE2i&#10;UzYyU+ZxCzNbawFQ96ivRfWYQA1xLmMxcJtiluqIeRqkvb7Z1XwE6R7gjWQNZ24Tk11ZNys/rZZW&#10;ABN1sVEllufiBqGO5tqsrTGfq+yjJS7AtaNSTqDurBxjiwCzZCMYLrytuZ6zBaDVMYFwpnOsBVot&#10;ATTth69ASbUE0Kpa/nECQM37BA5xrNt+72CLkQCqOUnVs6KSNsYSDDyAqKs8GxhXqCPGafFCV4dh&#10;9NHwxIhADs4JQnMl1OecFFCfp8AneAp9gqhKaJ7tmWd2pra68BkAyqC3DvQEoDrP6+J67krXaW4r&#10;Nm0SMgze4XCV0CWofkKocGlVA3VCZRuu/Q732fNcIoyeeRtd8GlrkgCqI952vi10wd4XgwSgDor7&#10;QmGlmUZbKgKiqqgKqRCaVrMleExKZ1I7y1vu+VyQ4JmDaDqWR3MkAPUMOQGoLR5f6JIT85fwmUNz&#10;DqFF25too6SEPq2Axjo6N4IY1VQAX2rFJwB9GkgFSQH0eearElTmAJpDqHNXUYBpbkTKQTjdNx2T&#10;ClqusnpZxSA59lVmBeOA5N/z/fyG9XG8qAug3axLFUD7+J0O8fe8soeuQ29TtnOsK/I53TbkxqJj&#10;q4hYYpbz3AbWYfIGdpnW+l3ATIC7zRvbbY4JQD1e380+eQD0/GbWd24CYJkTPbV+gMxOHPJreqL2&#10;TbdidiIPFBC1JW/tdS6UtvwBXhcOrRhmu9F41GEgNGoFIIoKah1dOZkdXk7w/Cqc+GRsun1I9fM8&#10;LvjLm1FAgc+L5IjO4N6fw4AkfF5FAb1JZNst2/CMEFh3BFCLqBtDwO8fI3+RunOUGdHDOOe5TSVU&#10;+LQ174pKAdRIG3fJz7Bd6TEh7rrUdavPCqJHtscGpgi9DwBlleb+3Hik8/32nu2hft49uC+Uz4eH&#10;CIEHOgNA9+0HTPJ6cPQ4cHIKyDgW9RAgvc9td48dp+VOO/7C5YDPV85eyAHUyxbGo/uYiR4bv2Qb&#10;/hKznlcxGQGeH97MlU1b66qb+UznrWixWyqdaUb0g2vXYt7Tcg7005kZPk5rnfb7F3MzuMBRQ2/z&#10;cW8DPK3SDKgQCoBaH13GkU+sk+54AVQXvAroVzfPxf5398GbCWoUU+yARxX99NqJOJZMSiik382d&#10;i/p+luOMbniikQoA/evdy9lf7+Yw+l9A6H+/gdr5dgGfAqjtedTQ/35TAL1WCqn/N3JDw10fs6Vn&#10;w8T0Tw9OoXxiPmId9HdzBOOzR/6z6/uzL24eDAA15P1VXO1mcjr/+ealvPX+gDB4FdDZY4yjUNf2&#10;TKBComoSJK+zXVe6EJryP3W9O9f52hm2IgGhAqglgN49qNIJdDJDarxSUkMFT1vxKqXRri/a+rbf&#10;VVgF3TlmQW9jTrq2Z4rClLeL7WAaBjlRPMpc9gH+n7dNdIQCKoD2uDyF9daN5GlW/fGZmPlXhKjm&#10;+ku/Y10j7zXO4Nut+kfjTbkSajkulYsMqUrrN1FPhdB08l8OoV4WTj0KpMKp94sRJ0STlL+cFnIk&#10;FTRe06kEoAJvPpeqKQkQY3yrGvEoskENpienu7WZ91JUUBfqNNQDW80u1gFK2YzUztbF3iFa5kNE&#10;LmE+GsQJ301r2y1IjQCbqzZVLt121MuMZw/qouCpyuk8pus6O4HWARZyDK6sz/oxL7mBKO2PX4KK&#10;WoNrvhG1VCB1K5FAGluJBFOqk9b/ABFQQqhqp2XrXXW0qpllAcQwVWBYqhBCC/is76djqE+GqgNc&#10;a3gMIVQltJFRgBqeWzXZpbWAs8dqxgGiHV+04FVAawnSrwNIXTHahDLaxAxoKKCYktrIFA0IZVa0&#10;nfuaC9pNe74d1bST+5kNKoT2kw06PMX87DSOdpVMFE2Bc+VGFFBKF7ztdQE04pnWvJit3lJF253o&#10;qhU45JcR08SWpKUrygB0+9bh7PecBf2B8uhsp07xZuKI/EVabazr7ABA2wGyJtZEajx6kVgHnd69&#10;XQSpDvdmmzatyLaynm7NGtx3awBRasOa8Wwzs5nLMSI01jHngWnIrM8KTE69XZW07EezXQxOb8a9&#10;voxVgcMj7ayEagY+ycjkHyfmLPm6qq8eVWLdItSpi5xyptK2tlDX391Ey78zWzbaA4x2xFpLW/VC&#10;oEqkAOvu9SZg2q1IlluRDKZ33tPKVVBayQV8NvM1WoixaGJXez3OeMcRjGgysD6C63Ha1xJLZcU6&#10;T/fWs6rTMzI3Nvi16xgR8Hmo1Op2t/LxAF3vuUqrkpuruc6COrdKC5/2s5VA0cul1ZmhevJ1Q/Xk&#10;62rKAS5TC758F7xzmk3saXf2UkXUqJ7FAJfKaMkUVOyLj33uQKeB87Fuc4k5nvw8aI9UAz4Bt9y3&#10;hT3xGolUGH1BcHaojuvO6lS5A7jsRSN/MeHn64xoMczuWe1CXsgEykW8sC3mBSWOxQtbAth8PghQ&#10;5OsKs/ms0Hyr5ukz5dIL4z+YEU2zTXl7KW/lx4uplwHACGXmZ5hXvhc5uT3nZ0KZTyLOqbwlL4w+&#10;DaDP/c4WeQ6KpTlNAdNd80DoS5iKBN4Ent6vXAnwupXa7i8AmNaLRUapX3MRrfj8d2n7XXXbkwu+&#10;D363tXwvLZxUtKAud6DyD/L3NoQKP8zf7zLSG14eaMy24lQXCF2b6YznMQx/J9d0A3tDKIxD2TV2&#10;xN/ePZ3d4s3t7gHduJgfUA1nUVtu7jWKaCUmJcLhA0LZYATAHqYFf3QVWaHUfma4VUAtv0Zax3mC&#10;FqHu+xOcqB6LTFIKyDy8fDTbO7402znM2lCOR1eggFInadWfXw/wYkC6bBwTn3uWeVIVz3t7AUja&#10;7aqe1i1GCG7SgrdubB3jY8tQQyezGWLcbrLl6QEty1eOM8PH93H3CBE5R2yv05Y/iCJKPqibZB6g&#10;djrrqep5l3p4kgikUwcBz52AKqHxBYDeZvOM2aJuWXIlqC591dIIpwdEZ/aSPUoJofcP4G7fz6rL&#10;I4dZqegWI9RNANIW/P0jtuNZsakSWgDoAxTRN85fjHrlFJB51jnPS0QnXY4ZUOvVC2eiDf+ILUea&#10;kt7DEPTuVeY/MQXpaNf1LkzaNk8tdY8qmx9cwqREO//Dy1eIUGLu8xYASn2q4klL/xPnPWdvkn3J&#10;587mqueHzntSuuA/uXU1jp/fvpZ9SjzTR0Q1vXfxVPbhpTPZ9/duo2heR1G8HK74zwDSz6+dBjZP&#10;cWSNJWs3vf7lDYDz9kVA8GL2/QzKJ8efcM7/OHcp++E2c6OzqJUoo/+EKvovKKJ/v385+xuzpH+d&#10;Ox/rOUP5FDrfpfVuC95W/IfMh751O/bF/9srrOpkd/y/PkE95f5/8/JrNzEfXY050z8/QHG9wyrQ&#10;28Qt3cQUdZ0tR1f28T2Q9XkZ5/vFXRi4dpAwwA538jZdrXn/BCcpR4lKos0+BwzOYBDy+oOTnNSw&#10;m90Tm0cnyQGldKhf3j7GWAcKZ7HtSOPQ49OAbGFWEk4NoJ9l7nPO1rtzoXzMudFkXBJsrTlzRHnM&#10;GaBW6L3B/a8Cs1f2MIu6azI7s42UCf5vj/G/eHAt8Wasr90y1Z1NdjHGxntWJ++BjayzNA800lCo&#10;CpzxgqgdMP0B4REo2vGOWJWi8sIhn+eFqj6mUajkTvdo2QVL0OjrfQ3vC85u+r6Qv1bzHsB7ShU5&#10;0AGVhcvdy7kpidfBmAX19T5/P0iv8akln4DXrG3NSZWIYHbRNBHXkaPdxJierNCKMbqZ3PKWDt5j&#10;O/GwdAGTvTAMI4GdQ7jW2eTWw3aizlFG51iL2YoyattbWHQ3vKqmc5g9GpQATffEd48jdrFFyft1&#10;AKJ1zncCj9EipxqoOiIorVbU0tYJIBOI1YXuWsyWCIKnY4u7fZj50UFc+KGq+rnENgmfC6kaguxr&#10;nRtFGW3gsXzcGlr1TSi3VgOf04SLvhGIriMEvwFAbpqmW8vXSzAqoNbzda0aoLqKIP1aHP2akYxj&#10;aie03jIX1P3yDW568mPAqXOvvXzM8YR+jv08Rg+QOkTU0/AUee/LXoz5z1HWbY4t+2O2jK1HUyib&#10;w9O03ymjmgbZliR4LmM//OjqhdnURmKrViKEUIOYl0oxTDVVz/DGBnyS6fmcbXXNLyh2bZxJtJHv&#10;2U4AfRfrMG29C6CaR2yj2iptpF3dh9q4nOiUTZgEtm1em219eQ21KlTQl3njWM8bzFKc88YhVb4E&#10;3HKmMsAc6TpcuNvZ57yWzSfjo6yrHGwNk1MnqzTDaQ5s2u72j0l3uRBqFFJHB4ok0Gl1oU6mlrww&#10;Orq0PZsYIdh1sD22DAl+eQyT85j8saCkuoO9joB6V3QKn0JoAtBfwiexS7j9WwmYTwBqAL0lgLq2&#10;swrodHOS86ACqODumVg5fAq/ERcBgAqbaTbV0Hmvz48SOFDNvK3mHNTFGn4PAZ38UwuhJSDlxSBc&#10;5v8AQJNpaH41p9CaG4DqnM/kn1tgEV4EFlv1KTJJ1TSt1hQ80+XYcmRbn/sLuz5eM8qaAFoHjMYA&#10;enH2mwbGfcHxBcMXkfSCskQFFlXSM2FfWITPhTzWEh7DWsTjpPsnY48AOv9i5HB6XkKojyGUpqgO&#10;X5hCcS1aQ0+HKkf+nPAKCKo6xotoEfXk2b8Vs7KakgqgSxA6H1jPc8ToUz4Pagv8f7TibZP7Ylq0&#10;lzx6pp9aTanln9bXPQ2gCVoTeCb4jCMq5wu/ZnaU2KWFgO5CgDM9X3+nPn9HJhp5o2gBPt2C0s/f&#10;2lJOvEY5iRJA1/fUZpv6alEn28IsdJw4JQH01NoedpoTuUTU0lVOTAVQ6x5zZg9QCh8Ka/t9M6R9&#10;7dyZs6Cs8dQxfxrl5RjjM0dWdoczXgh1JtSYpkMremLP+2m6HSdZtWkIvgao44zrJAg9spL8z6nB&#10;bA8nkAeIizqyfDg7Os1sKbefIZD+LGM9wqd1Aef+7E7UIdZq3t7BSADqp8d7uN/vOv9JqP4d4PMh&#10;bff7+1GSDqwGAHErA52PUD4FUGdD80IBZTvSbeY+Z3Cx30H1jCglWu3X97hfnnnOIyqfmIiO7YkV&#10;h/fZiW626N1jqqFbI4opds0XeaACaGwz2r+Lr6UCiqudVvwrR4+w1SbP6nTm0xJEnQEVQG3JC5+v&#10;nkHVBD5tyc8e5HOPHyM2CYWTtroGorfJ53zzCvOg1FsooNa7KKDvA6EBoMQlGZ9k61wl80ta7dY3&#10;d+5GfXCB+1GfoIh+cftWyWD05b1ZVk6yJpnjZ3OA6cw1jjdoxQuhOuBzCDUT1OsJQJMZ6eOrRC7d&#10;n2HeUwC9WtTl7OublwBOYpicDUUV/frGueybm+cBz0sAJwal2Rw8f757JSD0n+5djvb7n1FDhVAB&#10;9F8fXIn6+31mO18haknoLODTFZuxZpPr//cbNwFQXPKvs27zzVla7zOYjmay/3hzjtD5O9m/cj3m&#10;TB9dyH4k/P4rop6sjy7vzd5kb/ubZwmVp4TPty/sZibXzUZsGmKL0T3qLnPQs7jPbwOFN/cDkIcA&#10;Rk9qKE9qLMc8BMabe2nBMxsqgN47xv0oLxs+L0waRh8Ayn1UNlU7BdBkOnJbku12y+1KXhd6Z7j/&#10;daA1AejF3ZyUscXs2Mt0NEyl4CTv4MbxMCGNtpEnyTKVHjt0dOaW8F5f9QL+jgJC9QOohCYAVZhI&#10;m5EE0FgWEiNUvJdSAqgjU0JfxCLREfOYIDSgVKFBwcGUEyA0CRPCZw1jQd6WhAqPyXiUQ6edNFXP&#10;XPksB9CSImonza/J19ZQbCSkAGq+tzneZne34Blpw5fR0QNk9iJoOdY3SFLNAAyxtCobmCYtZ5zr&#10;w9xnhNScEYBRCAUow/iDAagNAO0lH1QAtXomBFZ4hNttxQuIVh2t9UaMQ2EQAhYrabcLobrWm1An&#10;Iz4JNTIAFOATQIeYMV2KiirY+ni26auJbqokwkn4FG5rSSjyset57FqguI3tSc2E5zcBni3L4BIg&#10;tBYFV+hU/fRYxde0Ja8KGgakmAFFpCJQX0XWffHOq7YSPp8DscDN7QWAtqkAUwGfqLvupF+K2WmQ&#10;5z3M3Okws6JuSRpiNefScVZ1Tv6BHFQNSbny6aynEGqbflxjEvOhw7TcJ9Zj7gI+B4DXXkLtSwD6&#10;G8Dzj+5hZz7TmCIhSrWzpzM3/nSjQmr8UVEUlgQjh5eF0DAgDeC0mx5F8WTzwuppwHN1tmMra8A2&#10;rmAudCybYh1YF6501cduopx0zKuK7uPFeseWVewQ7c/GhjoIau9iW1BbrKjsZoYzVlUWrvO2NkAQ&#10;+NQE1MrcZFcXWZ+2xalm2uWNqLLduMyHBoh0Gu7Ohjm2ArCqj5XGMPE9WaqfAqgjBRFCL3wC20Yv&#10;xZHnGKYrFE+VzwBQlFi3HtU3A4bFH7crOStpuzui4KpPxxR8PF32tgScTXFIWhOS5ahCIy1/Fc5Q&#10;PjEmtaK0tqIgtwPxbbT9Uxs+ZkD5xxI6hc8AUKGzcLXHZdvrwKOKZ1I/VUCd+1T99EUkVRiGijWW&#10;+Swof+jAkJE9PoY5nW4usgyMb+Cxhc+kfqZNR4KoAOrXCCe7rkSORm6k7DgBMD/zZcaHtr8vKAGR&#10;fD3b4mkGyDPh+RcZZnEDKo3myF2R+UB6Dp8JOstfmEpnwyqmEaQ8P/+Z4kJK86CxbSl35zvjmQBU&#10;+CyZpIqfmT/DCpRJfzZWUkKjvR3FiyP1dGB9aXNSMQuqUcgSTBNcJlUzrhdu91Lb/SkFND1eMh/5&#10;87AE0OcLE5Sqq/DrfUORLQxVi1BXBelYyYmS3snfUy8zz6qgo0SETfC3vZK/6XXdNdlWMnTdWiQg&#10;HhYcjVvaSt4nMHlpyzCGpOnsOo73GdRODUnCpxFHN3Yzc4ZZ6eoOjD+4zy+hPFrul88hk13uqDBH&#10;2Frm/GfuiO8KQ5JzoAcxSBzEqHhguo+ZUG6b6qftzpvnMpQbL5NVepiw/EPMih5fhckJ+DwJdJ5j&#10;j73zn1c2T2M6IreUjUiX2CNv3QRAZ5kltwU/sxM3MaMCD5kpv89zdpxAFVeIVsm9i+J5ex9zn3wv&#10;t4HYGXNByfJ05tNZTyOUNBRd2bkxZjtv04Y3ZukOOZ/mfeb75VXEdmaPTu8JEL11wO1JOOExLc0d&#10;AE4P4YJHDXWn+/2DGJJYpymEqoa60chQ+Se43d1qZGi8xqTHtN6FUXM7zepMYGqe5+vMfVpvEij/&#10;xgWC44FQQ+PfBUItLxscb+C88OlljUJfoYB+RXv9a9rr38wCmFz+gGgm60+06T/DOZ/mO1U8BdDP&#10;76iAYjwCPuMySqeB9O/reLftjgJqfQGYfuZlbhNCjWT67u4MhiJgF3j98mahgl45m31GfXUDtROH&#10;/A+z5ISikP44dy37873rgOe1qH96cD3768MbbD+6FgCqCmob/q+Ykf6Oivkfj2mtY0j6P68TuQSA&#10;Cp223L3+X6ie/wV8/gftdysuv34T09EVYpcuRf35IcdHfF0MTn8FYj1+SQi+9e65XdljIrpeBTaf&#10;oGamEHnXZgqUmn0ETmvuCCdggKeXvd2PPzgOoMaJjVFMJC+gVBrBNK92Lg+V0wxPYVPoNHIpKZ/O&#10;iMb2I462619l25Gte13vr+qoB0IFUFvvQuiNA8w8kyV6fT+jAHyty3tZ2oAp8DD/e6qfBzAWrqGb&#10;OMh71jDvv328rxlGv7hQQFU986KTx8l4JJbE62ARNl8EycfGo6LtnUauYisR70spmzOpn94Wtxfw&#10;mSBTcMyhlNE33hee/rjvBel1PoQK7pPfT1DNYfUXjxXqZ176CCqNGOR9uJH39ibep61WlM9O4LOH&#10;XOLufrwrSzlijlQJ7Rggfml5K+pePZuOaMGzo10ltBN1sw2jj+5zAdPqX0Y2Nkrl8Ir6yO7sA0j7&#10;pujAAoLtBNoLipWYjKpQMKt6ETGAz1QBfZqSbJdrdDIAHhh1J3sXUGebvwvTk23+FmY3LQ1M9cCo&#10;pWLp5wm2jbTdu2j9N6G82nZvIQhf1VPwFDrz4n2dMo5JJ3xSQOt4XCHUx1LhbQWw86/H+wPPTQd/&#10;K+MHzsN2qe66657bBM6RKWOqLECSEPuhcQSNUULqMSINkA1qq121MzclsYiI2dDJtcRwEsM0Rgt+&#10;hBWcI8yCjhHVNLQSsxNblboIry8B6B9cqYmjfdHiZ9lpDrEzxNvLm1M/Kkk3BiDhMw9J55tmLtA/&#10;WAeYnRvpYBZzuJ+sMVpmyyeGolYvG8vWMb/l5dGlKJu9nGkQhjs+3JltpO2mUWnLuilc8CPRLnd+&#10;VGD0vqOD3UCoays7cL+3ZR1sEnK7UEuzAIoK2ppDaU9va8xlGpGks91QefM3e3qasqW03wf4mq0a&#10;iIA8FcmYE1EBxY2ethrFfCvQaeanABoh9Mx3Wo24/pv5p23hDEr4bGAOVeXTMytXc7oxSQj1jMtW&#10;vmdfZosGfFqFSy85vW2pW6qbrUQc5cDJHyIAqunH8nLMX8aR5xDRSbkR6GkADcgUIm0XaywK1Wse&#10;QKtsyQunuuDLANSZUF9gEsAaHJ8rn7QVCgAVQoVP2/BJBe2o4uSD21RCI8/TMPnI8cwBVLUxYMot&#10;Rp41c19fQNILSzl8qoIKoKl84UkqZ1JA52M5UismPyv2c9KLWcwbeYYMhKa4kPJjgtIYkC82cyQI&#10;td2u4mm7KVz6/IyifLHlZxlwz8+31NY2RzS2JAHEVHLHpxb7LwxIgGFqnQccls04pcsJQEvO9+I+&#10;yRmaYDWBZzrags9V0LydX7ofl+M68KkyGjFYfC9ururm763LqDRmjcdb6wDQmmwZ/9OriQ3bTETL&#10;9hFMSa7NXMm+d5RQFc3zzIDaXnfe09ilWwCn0DlnxmYAG7matL9vEdlkdqgQemX7MuKZlmVnmcMU&#10;QFU8BVDhM8UyCZ97mE1LEOpxNyrNnnHgFAB1O5MlfCYAPYX6aUzUGYK1zxqaz/ynIGob/syaYdrz&#10;YwGk13EA3yR+5nq039McKLOrmKZuoYjOAtH3CKU3msnA+vx7MDeUtjlQGVWonw+OGQi/J9rv94+z&#10;sQjwFEDnUEZ1vdtyd/Wn6qcV++TZxiTAhlv+MCsRKQHU3e7C5519OwM+hdBHZHoKoK8QtZTvbD8a&#10;KzRfPcl6zDNuKDJg/nxkeObzmrTjmfcUQA2KN+vzPfI5hc5QPHXDc3Q+823gVAi1NAt9QTtd6PwW&#10;g5EA+pkzoeSBfsDjfIiiqlqquchZT9vu1seol6qfwucXd1VIr5Xa715WEf1i7mb29Z1bpfqK61/N&#10;3Mi+BWK/m73FbOfNvADZb/mcbwBV6/vZa9l3t66gghJYD4T+RLteEFUJ/cv9G9k/P7oJgN4IFfTP&#10;dy7G8W8PUT+Bz/98wu7214hcKpRP4VPFU/h07lPw/PcnGI4A0v9+dzb7r7dmsn/huvApbGpw+pmI&#10;J+ufac3/RMTTF7fYY89GprfO7WQ84+XY1a6RSAXTCgAl7ugmCrrzlrc4kbl7DLMapQtdELX1LoA6&#10;Yyx4zgKFN3aNczmHTo1HJQPSPrJDgdAZZkBtvUeofBiNnCHNzUrpss55Zz9VTH0uKqbXMTU5+3lh&#10;BzOftN09XmBM5gz/t0c2DGf7V/cDoCPZPiLK1tBVHGJpituQ+n1viyxQFFBmQMvhM3+PyIPkE4DO&#10;v1baKcqNpfkYUzG+ZLu9rPUeJtRiY1ECTJXPpFqqejr7mcNlHq2U1M/02p6ECaFzXi39pWLq13D+&#10;Uz+H5fut43WODIYRuCOvjk5U315gkQUZ3awW7+pHRCNVp66NrlAPqt4kWwqH8Jn0AHYAqO34rhGg&#10;FQi1JS58qkwKnD20uYeW18XcqKpl/zRAyxxnNzOkoVaiUlpLBFEgtJZ1nOar2/oW/FQdo1AaVUA7&#10;gNDuCeGWaEvgrg14tDXvnKkw2gQEOjuat8y5XgBoN19bANX9LoTaeq8DYJ37FECrUTUFUOGztmi/&#10;C6EqsVYLEU3tfF8CqNWO4usMrBX5owBoD7d3arzieq5+LogaXYYaSkTT4PhzVL4ByVZ7zyjjlGR/&#10;9o2zgGg6B9BlGwDVlb9HASWyqQDQYbYlOf8pfHYCryUAfYa2++JKpHla8c3EFtQ1kLHJL0/3eSfy&#10;fZczmM4qsttcMPKPVROLLeHOhupsaXdrNuKqSUB0gk0/HgdRKK2l3cyHDrDpaKI/28GM6GF21O7G&#10;TLBxxXg2OUirHNCcHulndrM3mx7DsIQJYQNO2LHh/tid3tbamNUTIVPP12nCfNQEiLZgPmpn7rSl&#10;vQGlsob5S/6xhGMd5XzNvv52QLQl1NJGMjaFUw1Ilc7AcN32vgqobXjnOYVJPyaIGjfllicVUAHU&#10;wHmBU/BM8NniRij/mTmjrOfruv/dUP7FuOn9x9Bxr9nGAela5ikt44cMXW8ix6wN1Tggk0B5tw2Z&#10;uekKTKOPXJ3ZQXC4l/2Y2Zvz4e+5CiqM5s52Fbq85Rpt1zLg9HavpxeWtKkirVD7RwpoWpuZq6GM&#10;X6BielQBFUa9HuanIvczhcn7vQl5CabibLnI44xBcyB3yYsOp5vRyRkwFQ5uIK/cGennJPWyPBPT&#10;y2n4XOh03jSHSlXN+eH5tFfeY5pfejoCKt0eAFr83DyqIgv1Afb+XFEkU1UAdsJn1B+Ez7wFn9rn&#10;yb2u2z3FMMVlA+s5+nMpRZsUmaOpJZ+ANAF6eT5eyshTCX7ahKQyGm74QhktB1GVUMHZ37/rU3v4&#10;2+rmf3cAF/xkZ1M2QRzTFH/fqwDQjSgkW0ZaWY2JKok6eRRT0qXt7INHxVTNVOX0+jXa3eZjOidp&#10;CaE5gLIRiAB4w+CNcfJzhM9UqqCqq4LmkVVmj5IZijpzaBWwu24wyogmldGjrOs0FP84++GPsRf+&#10;EDPhOua9fJZQ7dMC6MsYkohguuL6UFzoqYTS85iSzjFTfo6vcWXzJJmgk6iiKKJAsRFNM3uNvwEU&#10;jrwcs54ajdyCZKxSXttC/bT9/gDofHhiL/N6tL85Cp5mf9p6V/3UfDR7eBtGob204neE6mk4vgqo&#10;5qW0EenOwe3ABQooMKsS+ujYQRTPo9mbzG1ab9iKBz5fAz7fLHa3u78930AEJOJsf9fNRMV1g+Fd&#10;p+n19DENQh9jPAp3OkeVz/cFVNZv/onPF0C/oQ3/w/27rJm8l31tlBKOdtvo3l8l8/NZ2uyonUn1&#10;9JjgUwD98u6NqK/mAM+Z/P5f30NRvT+bfffwTvbnVx5lPz16wPznHQB0FvBEAaW1/x3g+yNf+ydu&#10;+4Gva/10l6Ogijr6A5D7M48rhP505yrq5y2c6jPZ3165XYCo85vXs78Dn9Z/vAqAkgc632o3nom1&#10;nFQ+93kl6u+vEET/Fi146m844v/6GNCl7f79nTP8DC6wdvNi9mcU1Z+IePoMAH3n/J7srbO7gP/t&#10;nAy8HOszDXnXcf6Imc07R1H99zFHTJj8HZzomoB0odtGD0gt1m2qeAqdMwDidVbY6oCfBThvA6Bz&#10;+yej7h5GqSfAfu4g8HmA+WpAVAOSO98tV24+OsFjEnafz4SuQoFH9d85yojHJCdAnFwBwVcYMblM&#10;GsW1vSxmYC77LCeMR/m/VQE1A3TPmqFs42hXNt1DJjdjZEsZWWsz6/o52u9EMTmm42tdRPWVthmZ&#10;5cx7V1l+svPvKUPZE/kYbSrAM63wTLvk0+u3r3kpRzS9Hwif9YuX5Okk5noWQBqv+95WuObLDUvp&#10;tjTilT9+PgpgvKEG42TybWP20zHBbjq3/bTcTdHp7qHVjvLZ0wd89gGk/XQ2MSO1dWHMBD69TRjt&#10;H6km6xJD0nAOoOZwahayhE9NSUYvuaFoGOf78CqU5ZWNWR+qqK33TsC0jftVoILaLq/ETW/VoSSm&#10;uUvb8La+BVDVz+5JngNrNntQGV2LaSs8zWPaGhdWNQ65wagRwBQgu4l+akWRbAVczQA1dN6tR8Jm&#10;+WWvlwOon99spBTPv1N4ZWzAUYO2ITw1QrdjBTxvXfqCqC34VtRbTUnuh+/BrLR08kUc8M9FFJOh&#10;9L0Tv411nJ0j7K0HQHvZ8S50jqzGGb+eoHouexxZQ2seo9JSMkL7adN3opZ2T5UB6LPMhDxHAP3z&#10;uN8bWjmTAEKbyNBqboGSOXtyltLWu+3j5mr2nKOAOi9iILnO6a5GwteBRI997ZiCUEXNtRRAV4z2&#10;B2xuI3R6/7Z12YHt6yMmaRmgOtzZnI33op6yH301q/c2oJpuXsNMKBA6MbKUaKeeANAG9lk38NiN&#10;Texl59jgESWnkTfSJuZBG/nHys1CwikZlkVovNFJDQJoEblk0Lygaq5nA5uHlOsFUOGzgla9UNlq&#10;251/Vuc+bcE380bt2k1LEBU+vU967CZd8Tymg9ARbl/MxAigOYQKTAsDPksAWodpCiAQMBNwCqCC&#10;qPCZjn5MQ5AQmm8fylvxCUDLIVTgTGpnnCAUAJpuEzxVxUrmGgBQCFXpUwXVRW/Zfs/b8Pl6zQDO&#10;slWbXk4KqDCtCirUlVrwCRZ5jFA6ywC0HEJ/4Xws2s/hWi+MSmleM0FtcmZGCHIEIfOz9qzcr8eL&#10;XboukHo5gWaE4JtXWvz8PfqcnYdNPydTAZJ6nMYZhM4ShAKAKYZp0e8YEfhdrkDmrfwcLhNgpu0e&#10;ut8tIbTkaPf+zGtaAmM5fOaQTmuf30eaFU0AKmQmRTXNxpa35sOoVWTpJXe8M75+XyrYXTX8b3Li&#10;OMj/zQSjLbkKKoDWZevYkrJxKStvMf8JoQbGnwHyBFEh9CKq4vktU7Ev3nB2twDFKkq2JqXtQxe3&#10;GJU0HjFOqp+pBZ8g9Nga80H7AkCFz6Nrub6qOzuBc/7sFqKgyBk9vXGMrUqYKNwXD4gKoQbk753o&#10;jja9twmiQug51NALGJKubl+b3UCJvMocueVl2/KqoZf5Hq7yvAVP1dvrjAo4OqCCO3eQbUjkewqd&#10;c4ec99wewHj/GC1ywNNKAGm73TWbrjgUOAVQM0BVQAXPx2dwsp8kbJ7HEkIFUB9PiPUxbMM/OLob&#10;VQvlExf9k5NH2M3OjvYTh7PXuCx8JgAVRt3bbgmZ7m9Pm4iEUMvrHv1YAlQBNG0oSk71j4RX7ieA&#10;fo656CvMRcLhz0Did0BjqJcA5JcomMKkauefUCUt4dP6EjPRNw/naMnjhr/H/e+jat67lX1zF1W0&#10;7PO/fTCX/fz4IQHu9wJ0P2PuVAD9mqinb4h0EkJ/QHn9EQX2z/fuAZn3yfjkuaCU/oVZ078+yOuf&#10;H81m//rqvezfX7+X/dtrcwGif3+ct+PNAv0XVFBNRc52qnb+26NLqKKXQ/EUPlU//9nZTrYp/V9v&#10;AKXv3M7+/U2U1FeIdML5/v1dwu7vYjzi498x+/k1MGp9QhB+wOdZDEeUaqNKo8f7utuBT2cuNf7M&#10;AoNzKJSzhMNrPkoAKnimNZpmfxq/JHQKnyXwLFzvwuZNskNvE2D/NIC+wpKWx245AkDvs+Iz7YS/&#10;Cfxe2s6JFWrnZcx0V/Yw9oKxTgi9vo+/+QJAj/M/KITagt8+jTGY7sLKgeZowQugXWZcA6D59rv/&#10;CaC1bi4iN/l/5Ce7xAMwTYs8YiWyCmixHrkcQH199jUvdaYiAaVYl5weN/bFF7FNyRcgbFoJQJOI&#10;kYSJJD7kog58glHYsT49Fno72hm5UzDrwXC0lJZ7L/DZwzKcPmY+e/posXcTf8RRJ7wA2t3Pbb2o&#10;fxwF0D5mQQNAyduMIHgqlFANRjjbDZu3nN0cXdcSLvge5zBRNgVQ3fCLO1nwYhxSDwozph8/Vq/j&#10;HPBsAxSFSmcvuyaAVvI3PRoEnwBUCLU9L6h632bBVFgVPDEYtdOyjwJABcy0+Shg08cHZhtRVtNK&#10;zkZuM7Q+AajP0UD7OjZCNQ5iJub7bSYRoA1HvkBqZFTkjwKgmpJaCK5vHSSuaej3qKQA6Yg/B1aJ&#10;jv0WWH6W468DQDtYvymALl1O/NIK5kJXYVgCQMcInR8XRnHG97umkxlRAbSH+5UU0BeraNtVs6sU&#10;8KxvB1TI5qxvQW1rZBaBuCHnJl0tGfOMqHaLXffIzIiRQallnNrHqZVsnuTqCXZOY0Tat2VNHHdu&#10;WJ5tWT2RrRjBpc5aymmU0pUon2tp1W9F9dy2DvhkA8rY0j7a/+0YjJqIUiD0vQ4I5M1T9bNRBZS1&#10;gjU8fi0KZwPt+HqC0xsMh2dGtJYWu0CqMlqHM97SWGS80hKD6Gl1GzSvW04Ite2eNiAJlcKrKmob&#10;jyt8pp3wHiOM37a8yij3FT6tBoC2tF2p2FebuwXz4W0hNAWwN+gyB+IDQHlOlu341Ib3WD4TmmKZ&#10;BNByCI1ZnZhtBCqdgSzAK11PamhJ8XwKQD3LzSsH03IYFUgt2/TlbvpQU4tZSaEuKaBCXmqFl1a4&#10;FQA6r4S6/YK5z6ISmApMhrov+K0B+W5N0nnJ8yrNH+UKZ8kkVHyvtossATvBd5p5TR9L6q+wqQmr&#10;fBOT8BxrQAtYT8Du0YSA3Mwz74ZX/QzVE/hc8NvcdBQt77ItHmlswGOaYU1KZ1IR0vrPcgBN0FkO&#10;nrEtqRhpSCs8n84DTSanX5ibjGQyKgpzkgDqSUQH36sAOsDJ2xgnbSP834zz/7Kytz5b3c8Gs8Em&#10;skGbIzdwJxFoxzaMZL6RnWau8jwbhs4CdBcBu8s7V0f7WRjN98ZznZlL2+4XcaCfwwh0ZpMQyr54&#10;ZkhjXzzRTEeYK92/vIsVmx2EzHfG8eBK3PJr+7JTm3DQA6HngEXB9zgKpmH17qk/gjnRuCb3yBte&#10;f2gl86B83PxS13Fe2mY+KMoPuaC26K8CyNeYCVUJvSyEUm5HEjyvOy9qVBNK7s09a2O7kVuO5g5t&#10;iVK1fHQSxfMUoHgcYDyxh5m7/QGWqqTCpffxvtd2ETy/UxOWHxM8nfvcFGs4va57XtXzIYale8Q2&#10;qXzGHCgq6OPjh0IF1ZRkPWYTkuqnrXjnQp0D1aAkhBpY72WVTtdsvgV02n7X2e71iEtCyfRoGz3B&#10;p+10ZzXfvXQ22uYqnM5p2iL/HlgUQEO9fDhDe134FDxZt0lL3PK69RXA+f3juexb7vf1HRRQWucq&#10;oEKo0BrwamsdRfN71NWvgc8vzBAlU/RrnPXW9zOzKJz3AM/7peM/PXhQAtAcQm8DjbTK+VoC6L++&#10;ilHo1dkA0H95BYB8eLUUSP/3V66Gq/3vj64Am86F2pq/mqueAOnPd9whfzLWdf7LE1r4ON2/njlC&#10;5NM+5mH3Aces2LRuH+PndZif2yGgfl/2Ju3313C6v8qcpZFKlvB5F9PQnLFHQOdd2uOWl70tTEWF&#10;W13HusqniqebjO7gfL9j5NLOkWx291hcnts7yhgGyQz7x5mtXsrfJQH2XM5zQMkKPb6SE5TV/C0w&#10;q4z6mRRQW/Q66VVAr+4megxl1ba7AHp1DxvAKEH0/M7J7DQzoMc5CdxNV2HzOKuxh9tiFecQ72WD&#10;CEldqIbGMAmghtGn5BTfB3KfwC8BtBQcX+Qop5zkp5eApPZ8eSC941lNlbxHUo1LUN2oBhTQukW8&#10;7xYrOp9epZzU0HIIjfimovPlJqSGaqAJMcz4Qo28mns7gU87tV2MyvXRfh/oQgV1g2LXEkAU5bIH&#10;Hwuzn1ZbB9DXhbIJjAqffUtRP4lm6lnK5wtjRB7Zmm4hBN5ZUIGsAZi0NW5pIOonIzQ3FtnWBhoj&#10;ion30m5ywYk50mkudHaqbgKBQmQH5p1GVmjqPF+6CmV2BeonjvLOcVVRHntEd7ozopqVhFDUQoLh&#10;+1dVZ2MbW7JedsP7tdpoi3dwOfa/Uy1Cp/DJ12hGHRVCm4mLStVIyz1tUHKOVIW2GgW0njzSRmdY&#10;iXXyPpYzq/m8KLFNKJ+u7myl7d45CSSPuVPe/fG/5vk9w/N9lvSA36Lmsu0SBbRr/BlmWlE3J54N&#10;2BxcgSFp7YvZJPFMAyuJtQI+LdXPHkxLJQDtxYTQwFlDNbvWK2i/17BD1aoiQ6uyhrMkHd8YbNyb&#10;rslmAYPMS174TREbhKyLAcgVjp3An+DZCwBOApdC5/G9W7KjDPPv2bAi24YSuoGdz8v6MAoBeeuY&#10;G904NRK1FfPSRjagTAx0Z0PdHVlPezMznLVZjS1/qhaFtQZ1sBrFtZ7d6gGdQKJVBxA24pKP0h2P&#10;G96j8GmIfDXPz3B5IVQANedT13vKAvWySmlST7tp3ztb6m2292M2FJUzWvPOhvLPLHjazrd+CaDF&#10;YPZTACrspI1Bwk8L30vssi0gVOhMEFpuSJrPBc0zO2MNpkHwxYahpwG01JIumZCcbSzmeiKUPq/I&#10;tfSstjAlqYzGixDgGe2Y4qjjPR9Mn5+VFAYFUL8PKymg5aafUDOLzLc8iJifP633xS/kLvLUghee&#10;hDFnKuNFyVgnxwsCsAsHZhlkJ9AWKpOKOQ/b+byroFma6Sxmm7xv+TrQpNwmgE2P8TSA6i4Pc0+x&#10;CWnRH3y+z5dc78lsVL4VqQSfxonw/VmCpy/m/swFxBQkXw6P5TOdadNRgtCkrKYd9KklX97KD6iN&#10;PNA8jsnWWit/d52c8PTwfzPI/80o6ucwJ09jnKy5IWVVHwscCgDdTiTTHraXndo8FQBqnSJn8wTt&#10;PCH0AnAniHpZVVTTkeBp2aY/rxOejUhpPacAemwdbvgA0I4SgAqje6Zauc7sKZcPr85b/0eZ5zy4&#10;grb7dD9B9kQ5AaDuq/d4eBXbXSj3yXub7nn32J9ZT2uebU6ncNWrwl56GbVW8AScXdHpZidXiwqe&#10;lsptXCY71NxP12/OHMy3Hj04vjNKVVToFECd5xRGPT45cyDC6VU5BU3b9TdVR8kAtX0fsU2onh6F&#10;zyenmB8FOmcwNFlefgXl8/7hfbjh2YJESL3q55us39SIZG6owfVGNAme5ofO7vNxTgR4uufdeCXh&#10;Mx2FT2dBPyB+SQD1aL11/hSPezJAVAA1KklY/BbwDKAELgVMQfMj9rd7/BRjkMfPaYd/ieJpeb9v&#10;HjA/CnQKoLbfPX4JgKqCCrbOgSYAdcb0SwLtvyXq6Rsin76lvuOyR+vHuTvMed5nJeYcqzFpzeO0&#10;/zOmJRXQf31yH/XzAeA5Fy34cgD9K853o5QEUEslVPj0aNySSui/PCLGib3x38+dDIf7z+R+/vzw&#10;DLvdTzCGQAYp9eXMYUL29wPt+/m50Xa/gOMdk08YfU5jPDpJTNeZDdnD0zl8qn56VPm8CQjedmVm&#10;maM9qZ7CZ8x4ApvRbqfuon7e3D6UzewiUxfQFD7vA5sPDhEXtnu4BJ8JQB+RKyqEPiRnNLJB3Tfv&#10;1+Rxr+4a4292PHJHz5NOIYAKnrbfBdEL2xlNIW7MNvxxTgD3MXu9hVnrdcMt2QpONMc78GrwPulK&#10;zlrc767jzAE0V0HzTpkn9TmEppWZCRR9PU7b4+JYxNyljlQCUJVNRRaPAmhjBe+RVgGfAmg9AGor&#10;XhC1yr9W+XtGUkRTu96YvwZeyxpr8CY4pmbON/BpaZDWq9KJ+ai3XdM0W44A0L5uANMifkkI7ekG&#10;XN2OhBqa4NNWfKet+IFFqJ+8p/UChABoYx/Q5eYhAuU1BMWmI6obyBtcjRAGDAqd3dM8H2OW+Fh1&#10;D6MN3ayxBECFN+GzlZ3tLYS8N5O36SYiga6X1nvvNOoqLe02tgwJoMKn1UVrvgvIbCMUvnsZAL2i&#10;sgSgtuOF2j42MLXxdTsB4R6ei5cDQFE/VUIDOp0VLaqF8QBLEK1jxlNHvRuUjHPSLZ9vVkKc43nr&#10;mq/keVbz/AXRDp5r30qEsQlAm+fesJRd9wO/QqH9VdaBCcl5zo4RlFAVUdTNDmdCgUwBVPPR9MvE&#10;WJUD6DJUVJzyJQDdxhxXFxsTFrLR5yWAcwkbBCpQP6sJcF1US2ZhBbmd1fyxEjO0eDFmB0LoKxZB&#10;yDjI3e7jmUc7amILM5XC5/hAa7aD+KXT+7ZmJ4kx2YvyuXXFaLZpfIB/iJ5s9WBnNkkg9nLmP5cx&#10;H7qG/dSrxvqyqYGubAw4tY1vuH0rb5jOV1YDiMKnEFhHq1qgrMNwJHg2dwKhqDlWC1uawjhEi1wT&#10;UZ7bycwJZ31pw5EA6uVa2t3VnEUtMTKCLLEGA9hRVzU9tbI3O6AXldKj6qYblJwp7SSMXke+8VCW&#10;Kmo97uIGvkYtCnEV7vfYulRs+DHSKp8FzWdCjVfy7M1/oGbNSHxP/iNZ5Zmg5fFMruh041StO+BR&#10;WD2qOobCauQQbeBFKGaWIeoJ3uJYBp3pckCnoepAZkCorZWi0i73aNWnDUrFBqFwm8cLjyYrVEXC&#10;6n0xUOFNrZl0TOsvfXHxxcbrfo2al/h9LsDVyOUw8jiHWbahyMuxyi3FfxRt9qfnXNN8azk4ep8E&#10;nglOI1KkiKFKUVTxMR7f5+2JgQCd5kn9WS5GefRFNlVkdZbyPIXHHCAj07OYxSwH0XC/A4AqoeXr&#10;5mLmlZ+7AJrANB3TPGyaAZ1XVvPM0/Ld8F4uxTcVYwClTU583TiZAHodl2hBOejghbsX1WCAv/1h&#10;xmN0wo8zKzXdhRmJOdBlLHwQQn3D2uPaTMxD0cpbj8GH1rV1DoPRRcxGJ18G9miX22oXOIVN13G6&#10;G/7cFpRP4pvObh7OThJOf3wDofTreuNoHSbmSRC1/b7fnFBq7/KebPd0V7ZjojPU111TvdluXPD7&#10;dMSvIpaJOopp0TqEOcmjO+yPcrsteeOcbNtrUHKXfV60Jnm+OvR1uWuesrysYcq6wYpOd8LnAfSG&#10;0b8cO+Ftz99kxMBIJuserXRjme4Dlk9O7Y/rc8InLvdXCKd/7QxO9lOH4rItdg1HSe30NtVOgfPh&#10;UdRO1E8B1Bb8a+x3T853zUfOfWoycie8KzqNZ3JF5yMA9a5KKRFNxjBZrtH8ANh8D8ORR4PnP7yh&#10;isk8J7OVXv7g+sUoYfIzDD6fUwGdBVR6+WsMP18wd/kJWZzOd/745G72wyt3uA1VtYha+vw2Jiah&#10;E1PS58xsehRGUyte+FRR/enhXVr8KKs67mn3R/udGVBb8d/NMn8KmH6PC982vAron2nB/wDAfoeZ&#10;yWMooI/uAJ53AkBVQMOMhAKaRyjNRIbn32izW//+Gi32N2mxc0xQ6v541c8f7pzK/vX1a9Fy/2b2&#10;aPbjQ1Z8PkIJvXscaD6Eesue95kDsV7ztfObol6/wFwwLe8nZzdEvXIOV/sp4pJOAqGAYLTdgdAZ&#10;d7eT5alC6lYiY5NsuZf2utOqfwA0PnSvu+13VM+kfLr5SPh8DGAKnYKmpfrpUfVTAPW6M6J3Dk3H&#10;7vgbAOzFbeTyAqAqoLbgNUNZOuCvEvWkGeks6RWqoGf5XzQLdDdz1pvG27KV/fXZBHORQ/gZjGJq&#10;JOlmEUYkF5xUk2ZjdJ8bkaJzFK+FeScq2uRFJ8rXdV+bIytZNdQ50EJkiDnNYuWxwCpUJmVTmBU6&#10;BVDBs477WeUA2qA6CqSm2+JYQfeSEj6tpHz6nqMC6vtoet80V7uT92I5pAOjsPAphKqEdrYBgE1A&#10;Y4d55Yg87bTegVFnQTUldfTyujhCqPwEqTvOgI4wy8lcpI74FjcVkbmpCUjzjkfLXM/BdQ1ZC47w&#10;RtVK2uhNBLU3kJPpUZXTqhv4TUBoPS3sllHa6SO8h7Pi0qMAKmh20IZP8Nls8Dsg2snjCa0Cq8c2&#10;DECWCmrP8opsZH1TNrC2Metf3ZR1Y4yyephFbZng54VaK1wGYKre0m63zCRtmyC+yV3yQKnqaD43&#10;yu8HcLUEV+dINTC90PGr7IVO1nCivvasxsC2ltHGaQSzeF50vwef5bnaUiekn1D69mGuUz1EMwmf&#10;Ot0HmfccIHje/M/htaqgL2Z9y/ldkBvagxmpBKAnzu8nw2kge6maNzpWWS2uBzIA0MomznQaANBq&#10;HPKA6BIg9MVFbG9h088Soo3c+LNkEVtX2ATkDMYQZ1ruYd+5CTWEzLyLZOcdov2+cXIwwNNaP9ST&#10;rSA3dAqX+lRfK6145kA5jnIcJEbJHe6x2Yi8UcPlm5jzEPAiD7Rof6tC1vHHVsPQcQNvpLXGLbmd&#10;iLMfI5R0rKtWCqDOdQqsbjlS+UwKqEBbwTiBax2FS6Gzs6OZMyRa/52tAZ91qEaWH7eaUWQFUF34&#10;5pLquve56YQXQB1TCEdegKiD2rkbPjnhBdAGvmaEzRcA6vdojmlsQ4ogeqR/jvP/XGaCApxmgvJY&#10;OunzNZj5mssETMKn4BRbfEKtzJ3fntWWK6AxB+oLSLEWLbXCS7vPy8ArAVhazZYC3HVB+vVjtIDN&#10;SLHhqHihKn1dXnh8TF+IyvcAJzBNACo4pbZOAtH8+c+PGMR8Z+HqLz+mGdjUevdjSRkVNlMrPt1W&#10;as0Xc6FpNldl+mkI9TklI1S4+4HNcLoXgfAJQOeD4nNTULk5KPJPC4VXpTIBv+Cd8kHTHGjaHuKL&#10;uvebD2POc07NPS1vxZev7IzfS7HXXuXT2VWXBrglq4U3lA5OsPr4288BtCoAdAy1QPhc3pvXKjJB&#10;1w+xrYjAeF20R9Yxc0krXug8jwv+LK3sC7jJT2way46sZ/MRSucFguqFT4+XeePzeHoTs6OU4HmE&#10;TNHDBNtbXj62vi9a8qqiO6fIHyUf1JWBeQGdKwYDPN1Tf4C1vgJngk7B87CZoaieJ1E9T7INyT32&#10;mpMs51BjJADotFJElMcEozr2jV6aJffTnfaxjpNIpltsSTKI/v5R2q/HMBYd385xB3N4Kpm7AY09&#10;UQbU5wBqxBKRPScOlOAzQaiznqm8zZlPwdMSQi1NSCqetttVPB/Qhn/IZYEz9sHTfveyQKrb3euP&#10;T6GKnj1DBBNzoAV4enyf1vtHtNwjPB74/AI18esHd2J282tUxR+Aym+ZrRQ8VT5VMxN8fkX80Wfk&#10;b/6JPM5PcKN7H+szlNAImyda6VPyO63PbnAEaL9gRtSg+W9xxzsLavvd0vmuA/5LnodzoF+wZz5M&#10;SMLnHXI3794NI9JPdzAsAZ8/Cq6Are54XfE/83h/AYr/6cHNiGEKE9Lj6wGg/87Go/9k9/u/v3E7&#10;4FNXezmAGrMUUUsYi366d4aMTzYooX5+d+dkqJ8/Pybwns1Hn6N+fnJrH6C+J/t4bi9bo9hOdMYM&#10;TwxAp5m5PKG6CQieY2/7WeY/AcIZDENX94xG6Lvt9wdEI716fgvQSlQT7nQVUNVPtxc9Mj7Jo8Yh&#10;o5ZQLmdps1tCqAD66MiyaLFbr7JVKdrt3GYJn5aXnQ+1ZoDYq6io5zYPcJI3gvnN/zUhlDQI6to+&#10;o5g4SSTw/gyxaWc5pjzQPZzwbRpHAe1j9AYgG2aZTE89Kh5bDqsiC/TXCBSakXJHvGN1IWzweiN8&#10;/m8AGnP3RaRe2m4kePrangA0qZrC5j8C0HLl08tCZzmABtRqUioA1PcZK16zNefij8hb8HpTAEVS&#10;elRBO2ACoyM7m4FSKvbB09kVQHs6GXUDQLtQQvsG2bQ4QP4nANoLgJoH2sEcaPc4QDdJ+g/VNorf&#10;g2xQcz0FN+OUbF9r5umYZhSANrkA2gpICotCp0erc4q2O4qh4Nk0zFKQAkAbljJXyWXB01a77Xgv&#10;55mcGH9ow1vVvfxuKB9TqLUSkPYw/9lNBFMX86edxEN5FEKFTJ9rA8791FJX9XwaQFtwzauUNqDK&#10;NgKUTcBtPiuaZ4bWANJ/dCMTX797BXOxlO3/vpV8TZRZn1/PFKai1cT6ra/MBlcB/eSB2o4XPIXO&#10;weUE2ZMPKpCaATpCEP3gqgUlCB1Ys2geQA+d2pqNMTPyh4UE0tegADUSHt4AjNYBn/UAZw0ZodXP&#10;Zgurf5s9t4j7VBCAzZ74xUvYpMA6yrra3yNz12TbNCIwmH/h5M7s0rFd2fHdG7ItAOkqMj5XEwy/&#10;gciljSN9KC7AJ+sAJ8gDtYZQMQdQMHtpbXcBjZ7NuO7TauEPytiktA3JMHqd6c1sORA0jUiKwiDU&#10;CICmANpW3mDDMMRRGNXhntzyHoXPSv6Q62r5o6Xd39vTAYDinG9mppSZ0zpnBJH7a1H4qjnrUiVt&#10;xInfzvxpAlCfV8oArSODzCiICKGnzCWzXBFmHmiqWkYYdO41AqGWg9RCqEddfY3EQakqx/duHinw&#10;XF/M3/q5KQhYCFUVTS33+TnQPPOyBIK/mKfM4TPiNZ4yvZS3glNOZQLPtK0ntX9tDxvkbo5m2vHu&#10;10uPnc6gkxqaZjrLo5C8TeAUnIS99LkRBs8LYGr7z28myl3d6XoyDaVjODkpDVKODaSWe/k8aCkR&#10;oNjwITinyvfUYwRyM9MLqJdFTqfHHPxytdMYpHwbUV6GwkcwfAGm6fgSSuciVF7HDWzZL3xOx797&#10;khlUZwyhHEDLM1JTHmp5Gz/lo5bDru56K9ZwpogoLi8BkjVQVfFczWxtAuQ7YxUnZ+0o7glAJ/j/&#10;Ufm0prtpx3eTDdpbk20camCFX0u2lwD5w7TQhc/TW2l5o6ik41H2vQuZF7Yxv6nauUHjksqn8OnH&#10;mPtc2xV1dF03EMnM56rOAFCVUZXQHZOs6UT5FDz3rxxgdSDQSSXV88ha1nCyUe3AylFuo+3O7Lh1&#10;mmzhM5uW8zV4XmxPcxTgHI53lc+8xU7b3VIFpTQf3QBCnQM1+9PQeY/3yXucO5QH0Ruq73Xd8Y8I&#10;l3/l+A7ikPZkr5/ex/VdXAdA3Y6EIekRJ9XWw8O0xo8DkycOxvE14pqsV0/sj/K2108dxumuwcWs&#10;T9ZwooRaAaUnuX6UWdDjh9l05ArOw1GvnmFL0llgk+NbF4ljIkrJctPRa7Tq0/GtS+cjhN7w+Qig&#10;N4oJBdQIJUPkNRFpLEpQqarpZRXPz4k7+nI2LxXOj64SYn/hNJuMzsRGo7Tf/WMe11zPL3jcrwDP&#10;L4BQw+UF0C9nUEMpVVHB1AB6d8F/zmUzQL8Gir8h1ulLFFpv8+jnGsv0I5//A4rr93euoX4SwXQX&#10;B/w9nPD3yP5ElU1ZoH8hdN75z3/TdASAqoL+HbORAPrPut2JX7LS9X9yBhQT0g8YjFQ/f7h3OuDz&#10;L+x//+b+MaKk9jO6sAeFeBcAuhsAJRHhJCa1AyO02pnDPMGs5b4hWu5T3M46TBTRWzjVr+weCQe8&#10;c58akWzLz3GMLUa22Yu2u613zUWWbXcrzX8ms5ErN3W5h+sdo5Gmo5LzvXDAu57T2KZ43L2s2tyR&#10;K6DJBX+d0PlLO2i5EzxvHJOxTOe3E0m2ZSk5oMxeE0Z/lP/B3fzPbZrACNzHCScANtzCiSjv7e3V&#10;jNYBoKqgFWwmNJjeIPqKFwFR3lMqVEYLE61jVc57zq80LubxeX0ruePLO2iF4JA6amFoAk6j7V5U&#10;zIGSrJIns+QfT+34BKNps15+pJXP+7DKp0twzB63e9jaAAsAn010SO3ACqECqLnlXXyvAmg3WaCa&#10;krq7uJ0SQDtpww+M1JMJWhN5oN0j5IoP00Ed4DHZkNQxjrg0zNdABa0bzOck81lJ3iNYm1lFS15g&#10;qxMMaZM3A5EqnbbXG2lZu2s9bRryGAXcqZDWYeqJ+wGWoZgaTm97HvBL8Oqxspv1qACg90klhMbj&#10;olY6e+rcaQdRTF1TzK8ug00wJyWjUhvxTIJmwCbAnI5CtMH4qrbNgK/VhOoqTDcAlo2AcD0grHHK&#10;+dPeZcD8BD9Lvt+BFZi7UGAHpt1kZLA8XbRNtdnoGlRkgLQPd3y/yqfrNgVQ4HOATUn9lFBqCaOj&#10;67n/6rJNSIfYeztJ/t/vcMK/UCN00uJrJEi7lrWcAOgLBYC+SEzTH1ih+WIFMLqEnaf1f8ha2/ij&#10;xmW2keiTS0RZzLHr9/yJHdkhDAtbeUNZPcocCkH0Gyb6OBvrCwhdRlbnCNuOlrJXfqSbTC02swie&#10;lm38NsPiUVRbcanrwm8DLq1WQNNyPWdTqJz5nnj3xXtbM390BtB6NBMsv4xKGqs3+cMh8zPWbaIo&#10;VrlxiFinPlz4E+PD2ejIIHDZFMC5RPe6Z19ucAA+3bZgGQelUjqvgKKQ8nx97AaO9bWojWSNVjMv&#10;ayteAE2B9MKjJUwGaAqf/BPNgyfPF9hM8CmIWsJqAGuKnKD1EBspANAoMyxtJxdVrkSWG3pC9Sxa&#10;3QlAy80vqRVcAiPXX5ZV2kmeYobcYf4SM0QCWzj9zQItgNLHLzcSJSBNz0cwTWfXCTxTUHzJxa6i&#10;astHhTRihfI1mQlCy13rKT4phfB7TABaml8tZmIThM5v98iTCtKe+hS0nAB0fgYzD8gXLK0EoCUQ&#10;LcA0Aar3WYgCnM+70nYHOlMElUas8ha8v4dU5ZFLpYilIpg/ueFj/rMIvDeIPgGoRqkKoFgFtBbl&#10;VQW0kTePdsC6hxMuAXSEsRbnPyfJt51iUH+ysxJnfEUAaKigZOZtGq7PtrHDfR/B9Kdoq58EMo/R&#10;WnfN33HAU4gUMgXOE+t7mcnsiuOpjeyT5yiQCp7WiY1sWFrfUwLQExuZ8VzZme1iTeeuqbztbvt9&#10;N073/bjeVT5VQIVPwXM3m5Gs/WxEOsxSCwH03GbnUHNz1IWtqLOYl4yBEkIvbkEZQq29yKjApc3k&#10;gRbwqftd8PQohAZ4GlBPJqjRTNb9w5sIqmfjDes17xO59JB97/eZ83yoQ57jXVrvwufjowApR0Hz&#10;tZOonMeBSiq/Pg+jAujb545n7186jZpJa/2IM57cDxhVCb1ziKgnoPO1s6ihJ1BBjx8ERlFCKW97&#10;gzWbTwDRNwHRt8n79Ch4vnLa1Zunab+z7QhAdAuSazg/KTI8VULfBQbfASg/ZBWm8KnqGVFKAZ1s&#10;JeL4NQCoqUgA1ZH/kOf2Gs/nPR77fdZ8evyIr/s5GaNf0eYXQC3D5T+6wscsdsALnglAP7t2IQLo&#10;BVaB0+NXGJy+YwTA9Zzfoq5a3wCv37L5KELp76CqzhFgP8tmomIb0p9Zu/kT249+vscueExGqp/R&#10;hiduSRXUWCUvC6DC6J+JVrKMWvrxXqF+CqEon7beP7l5gNnZnXnRen//JrOfl3W5EwR/ZCIA9OEp&#10;TlQOAo2Hx0MNvcMc5mxRQmesvwRE89WZbN1C/dSlbpans5/XUCqvbhvMHe6F+chZUF3wAqhgKYDG&#10;bCft9YfHVULXBoCqoMbHONrOd+7T1rsAeotVm9eZ/dQJfwP3u+XudyHUSCbrApBqncEpf2QDnQf+&#10;B3dz4rd5ojlbjclminnIcRTApa2oVaigNSydKQEoOeBVL7E+GgB1wcySBbzWFgbaNNefxIMkKqTV&#10;xAlC0yhXcrunzXFVdsEA1IBMW+9AaDmApttVTEsQSsa085623YVPwbMJoSh1DdubSN2h7BzGeyYd&#10;yASf7TCDRqSeNmCT77WP17UBTqx1wwugXZ18HAW0dynKIdBptQ9hKGI9Z9MAoDnI18KMVM9RAK3u&#10;532ZYyObkjTtVOEcryDjU/NPvapnxCOZ18koQx9Gbo89v+ZI270wEjnL6YyoIOlsqPcV8DQrRTi9&#10;86Jc96ixyXa7kGoJrIKoj+3na0zy8WKdJo+Zxyrl1YGqGQYl1FmPjghYArKgXM/nVvG86mj1txEm&#10;n8qWusqsR1XbjkmMUQBq/3KUYkYFBpctIsuT4P4VZqGy0305eaDLFmTj65ZkY2vZbkQ7fXCaiCZB&#10;k/L6CKApiLqCsw8lVBgVRFVCJzcgfmytm1dAX947Rmp9U/bHKoCz4VngE3WzBbWnPr+sEqoC+kIl&#10;++KJajKyydzQJoxKQyMN2fqNnHkd35LN3DqaXQFCd/Mm8PKaQeKVWrOVrPoTRDfTXlvLus3Vw+3Z&#10;ZB/5oMDnYCfbBcgo60XR7CAOqQ3HfaOBsoBcUz2StDvoWQfa7h76Vn7IrgM1GJ95FiFT8Gx1XWgr&#10;Z0B83GNLE8BWzw+Sz/E2P6dDJTTWegqjtOE5a7IFb55or/mlIwPZ0sGemAFtsO2u8QnF0xVjqbzu&#10;2lHnP92+1ObMKWMAjYCy4FkC0GITkgBqpW1IgmcCSf9p0hmcZ3Oe1Xkml8+BuorTrUl8//xjOWDt&#10;ddvynunFjngANG2vsG1ildTBZOAp2iGpNZJa7OVnrU/fVn5dZTLKXb3Faksvpz3swqflGEDM5ZjN&#10;6XzoU3mkJTNQCZCfBua81V6u5HpdgLS1nq/F5Iy9gM/UgndbUQLOpHqmLM84Fi75p4+ltn0B7rbe&#10;U0arx3Tmn2KVBNEA8WI3sVAZEIqqmZRNjwtoq6cKQOV6glU/ZzG/j0pefIVQAbRcAU3tLNvwKZTf&#10;zymv8sdSWS2BbqGu5huaTATIUw1ixWoBoK3MOfcQ2LzU9jsxZROMj9iCn0QFnSC2ZIr/qVVsDFlL&#10;dMlGVtVtGWnOdow1Z7smWsNAdPrl4Zgxs813mj3xznMKm0KowGmpgHrbvPKZt+CFVcvHsfUuwB5i&#10;VaDq5/bJdmC3GdW1KdtGXIwteBXQvAU/SjueObZx7kvtmzLKCbVV09FGQHPrKkonPBmkOOA1IF3A&#10;PKUBScd7GJCoGzuY/6RuckI8Q1D87F4UUDYW3cOAZD3AhHSP63cIkn8AeD7GbPSIGKUHuN+9/NYZ&#10;AsqpNzAUWY9xtz8iYN7y8mNA9BVill47se8X932NeVGB9O1zR7MPLp+K4yvHWMVJOTfqvKirOl3T&#10;aSvf64+O5x+LudLTzIqecx/8yew91EWB8m32rDvf+T6Q99bF01y+FJfz29nLThs78jyZq7SFrqr5&#10;weUzMa/54yPilMzwBD4tW+qql6qbnwCv7xBw/xrzpu+ePpV9yp75jy6QQ0rL/2NmToVP1cwEoZ/w&#10;XN4HqN/ne/roIrvdMTGpaAqZXhY4U3ld2PweZfMH2uvfsu3oG1ZtfnGbDUSz5wJCvyNs/tsZVMoZ&#10;opJYu/kThqMEoD/eYRUnIfJ/J/9TCLVURJP6KYz+BHB+M0O7fY5ZTwD0z7TivwM+v6UF//Xs8ezT&#10;WwfZ7b6LMP+dGI9Yr3llW/bGpU200t3hjvOclvvDU7TEz6/PXruAAYnL94HDezrRUSgtzUkedb6/&#10;cobAeWY/nQE1NN6g+RsA55WtrK8FQG/vGYtsT6FTR/yMrXiUUuc505YjA+cfn17PqAVqPNDpHGke&#10;SJ8/7owbjnaOoYIKoDl03mbe8yamoxuaj5j/FEITiF4i9P46UHwJt7wAeoj/SQF0K2a/9aP12UpO&#10;LJf304rvwpjTxPsso3RVQGjliwhJC9mchq+j6iVj5biMsKGwEAs/qDTvGXFJJqcU8/xVLzpmxesa&#10;5WVn+xNI/iOXe2rRx8cKw5OrnK3U8k8iRQ6gzIwWrfd6fBtWA6NELpNpY0TPaokRNnwUdDmNYUpR&#10;TMJnDqAakGCGpIDqhCcTtAUIdSVnJxmhrYMCKAoirfjWYdaAA+z1AimxTBU9iBOYkyoHSA8APquX&#10;wgY45VVDbVfb8lZVjG1FRicxg1kPWFrGKHlsCNg0rB5llFlS1UvvH+XueFznyX2uUtk+RWcXYKxb&#10;mn+OpibNTb/Y4c5OdmdCAzw5Cq3lZidV1ahC6VTlVNms6mfN59Lfcn9AFld7O0ed7Y0Yizx2TfFe&#10;sYxxytWMbKxhcck6Tlw4rtrSmE2tXZJN0HYfZu5TwHTN5jCbjYaYAR1Zzm54ZjytyTULuY4KOvWH&#10;uN43+bu4/6qt9dnGPS1Ra7bXzwOoK5kasd8vbuVMiF2ki1qeATxRPutot9cTpl1LpiFGpD+qkHLU&#10;lFTfSN7TcF22Zdt4dpLNEZfYmXuK4/aXRwmUb85G2Dww2FWRTQ03ZVvJJNtEhMo0a/8mBtjXTkis&#10;8GmpfnaiVrawT91qQk383wDUrUy9/AOZ7+WO+s42XGtUVzvyOlK7cx4OIDc3oPqwv94/QHfYJwjt&#10;ZA2o++OFUCOXWjE6aToSQru7WrMms0ZROQXQWmY+05qxCJan/AfQiJTPf6Je8gcvgNp6Ty34tAkp&#10;2u//AEAThMYcCxBsRVuhmPsUOGsW8ccLdHpWZ2shd/oxKGyIcNF6F0AtFwI4QG50UCiFyYTEi0R5&#10;xMX/G4CmM9p83SSzizxWao8nCC3PurQFbwmgcZbqbl8NQwWAxirIAgJTZFSKjVKtLW0geipQPm0n&#10;8nN+0XIvZkB9XL/Phb81RiQPkLflngLkhdLI8ixC+AXZ2NpUlM8pILbIEfW5pIisdHTOKL3wJvgO&#10;c1CsFX2h1IJPEBqu+DIFtBxEE0QKoBWc5duC/0cAWspMLXYgR/ueSsBb/pgJcPNRgByG04amij/6&#10;/TEOwW2uEnVzVStgrQt+mKQKY5jG+fsd4W9XAJ3mZM5ajiK6gv+tdcyLJQDdvLQu28r/+IEVnQGe&#10;Om+dM7OV/jSAJhhNbXdnQJ39THOftt11uzs/au1l69JOVnRu5iRVCN3OJiQV0ASgwud+NqWpfB5g&#10;K9JBRnkOsxP+BCs5T7AF6dzLGKPMAyWU/gzbkXTCq4JepC1vFFMCUGHU61YCUWFzjlilO7jZHwGa&#10;93G8e1nofIJ7XfB8gzimt3C9f3TlVPbuedroQOibp41PIteTcPlXmHF/wNajO3tRS/n8J4wcvXv+&#10;MAHwR7O3z2JOAkCfEGD/OkH2wuebZ2ivFwrp66cwJwGbbkoSPB8Dr4+OkxHK57zJ17Je5Wu9ehb4&#10;BfDev0aL/AqK5NWzpaB4wVMwfQcF0qMA6opMw+WFUF3v7+CEf+f8CWYzUR9pezu/+fktjEnUJ3y+&#10;qmVqs3/CRqQ/MV/q0fnNBKFe//IG7Xsg1La6iuYnPBfB872zR6ijtNhVHW2tMxOKi/5rAPdbFNav&#10;/FrXz+GKBxCBzq/vXACCAU2UTS9/DVx+z7rN7+9eCPC0fmTl5l9wu9t+t/5M1NI/PWQTEm534fP/&#10;ems26t/ZgGQ7XvXTtvu3s2R8AqCqn6GAAqBfzdB2v0XU0rX9AZ/vXOKE4jLwedEZzk1hNnqE0UgD&#10;0mNc7wKocPpQ4xHKpxAqeN6lZW4lADWcPu1rVwEVLO8Cj3ng/BjHiVA7rTvAqW16VVLvK4AaLB/7&#10;4K3CxCRwWoKoymoC0BsEz1/fOUHSwlQA6O39q4j7UonlbxoIvbqbPFDb8cCqazkvopQKoPvpSuxc&#10;0R4AumGsIVvNaM2KAU48ff902yEjdNUvPsPr4K+BPyLwANBaFqks0pRER8j967HNyCUjRaReAtC8&#10;vT4PnxXPm+7h+w1dwyJeKYHqPKzm4Jo+LoDahk8AmiA0jXKpeLYSwdhCBrjdQsEzL943GVcTQh3P&#10;U1iyOxrwWQhVvu/LBfKA8Kn6Gcon1d4JE2BCauTYDIQKnk3EMTUP0noH1BOA1tGOb2BffFUf72tU&#10;Rb/FzwIQrcGkVDPI+zSwWTcIgDoXSryRLXGNS7rmrbpejNrkalrGM1X3GCpvLigwSBlgn2KR3J7k&#10;1qTYG0/epyCqYqkyWtObRzvZpndWtANV0/a4c6YeVS1VL5sBSOdN6wedHfUyquY4t5dV3RBK6uhv&#10;mBcFhjERtbPRqI1Q+ebh36D4kvfJ5R4Bk9nOiU10xbZz4vJyVbZ5f2u2/WB7tu1AW7Z2Ww2rNhdk&#10;E6zZFDAnVr+UTa9bDKAuCvhMADrOzOcy2u1e9zG2HerKDpwZjnp5d8s8gDYNMhg7REnCzDC81AJo&#10;1jP3iRr6fPUz2XNVz2a/XfCr7HdUNbOh9S2sYhqqzbY7+Ex22mmy0w7uX5mtX9ubjTDY20vOVgtZ&#10;om2NzAOQwbUaY8OqyQ42IhEBg+FhgLZfvl+eP4B61L5qSJ+5yQZXZap+AqHCqIqorjbLmQ5ldZ1t&#10;Qmi7zjYcblYfrYV+8746Fmb9HcjsDB73CqPhfBNayfmi5d+n2krLX4Ds6sH1xjpPNyb1ctRcFNFK&#10;qJy15IXmK75y8BQqo53O0T9+IbaDWVTLdZ/eZrmPXgOSUVWmBMR+2sIBb36q0Gl5WSVTJ18j10v7&#10;4XHEN6mgLvht1szjaMjq8SwP9dQ4pnpNTaqdxSKAdDkgtNSizuM0yuGzlOUmmKQyhsk5HmDTSpdj&#10;3aSzhLF2UtejMz9mcfrilG//cfYwubA1JKkaRhRTmQIqKIb5h8golxa4NcvnW0l7J40PJGOVx/8t&#10;z7R8BjRtfRK2BVBV0FibWcx/JgXU6+UAmjJAkzEpwW1yyJcinQoYjaD64szcY3oRzh3qxUzn75nx&#10;/IOXXwwIfPH3RjM9T/A8R6HwOeDxeZTOoha9wOzni8RQWbwQp/EHj0kBjdsK8PwfAOrXoV5A6Syv&#10;BX98Kf9aRS3+o+kCqKHRjudnQyRTE99XJy/ibkJaCoSaAyqATgmdnAQKn8udCeX/aw3zUpsHGwDP&#10;hmwDs2MbeJHeQZfjEG1zHe5hMFrTgxO9Ly6fZB7U6wJnMh6F6x2zkTmfgqdbj2znazbav9JWO4XR&#10;yaiYXeyH34b7ficbj1RAnQONo6s4AU7B0zoUxddGIT2MQmoMk+WOeOHTck3necxJsSseQL28CZcw&#10;SukN8kKtm9vZ3U3NkOM5w0KMme2oXSR1PD5I+DhxcQ+4/ITcTq+/CSymeo2Wu8D56ADt+P3b4uOv&#10;kgn6kDD7e4DrXVzzD8gUffPkbuYoD6E8HsxeJ1NUKLVUR4XRV0/S4i7A1Ba+s6UxM8rt1huE2r99&#10;/kj2zoWjXBZS99C6B/KAYOujG+fCIKSj3WglI5bcz+5lFc8PLtMK52hEkm1z2+jv0Mq3bW5b3FnM&#10;pExGm9y2OiYm6zPWff6J1Z8fnWOW8/yF7NNLXgdSWQX6KWs7PyUG6msD5l3DWex1/wCwfvf0IVTS&#10;k6Fyfkc7Xfj8ZhZFE2XzK1ROlc5v7wGZwOQXM6eZLz3OCABtceDzK4DRo2Hw3xblukz3tQudtt5T&#10;/YtRS7jgkwr6LyifKp0/23rXfFTMfgqh7nX/9DrgeZmopUu7+Xnu5OcIdLJX/clZ5nxxsb9+dlOs&#10;vXzl5DrAf33sXX/1zPq43Ra524o8uhJTwIz97VSazbQtfnM3YIjy6W0CqGqnrXjVUFXRANPic4VK&#10;gVMF1R3wtzAOqWq62cgSML2u2mndxtke8Mnt+ccB3IN8LjVzwAgx/pYJn3cXvSBqdyKMSHQqjvL/&#10;t2/1LwFUBXQZotAIQo0AGkYkFNDql34TKmgC0MXMfyq8CKCuwnQlpifOVQu5bAGeT8Nn3n0xTSX/&#10;mBXdmLKElQSfKqShkgqfzoEyulX+WpsWmgieRjH2sLmtjdes5gZmMl2jXZRjdXY029zS6HieC3Po&#10;eFotzYg37bz3wx79vIaZ/Wnup9XaTtua683MgTZRbbjhBdAGQLWR+9Zwm1UHx9QDpw1wTu0gHx9G&#10;FWU+tIY2fR1RTTWAaC3B7bUeB3gfRx1tQs1sHKADy5xoM7fV9zAjCqgGlAKeAZ9kjFrVRDwJr41s&#10;XYrNScQ8VbN6UwORBiFBVGVUFdQoJEHUCKYItWcWVLe86qVOejM6WwmJbxszs5N2+hAr1VE0G4cB&#10;UYxB9UQkNdMCb6MF3oRZqJnYpBbWYXpspz3evozWP7c3EanUMc3WIzYWdZrjueb5bOXO6mzltsps&#10;29G27OglxIeLg9muI+3Zik2Lsim2G02yXnMZO96niFuaWJVfn177UrZy45Js7ZbqbPUWIHZzZbZ8&#10;4+Jsw05Guw7xWn8Y4WF30zyAuhKqaQjokZghaecOFuqCamOdIPOfKp+/+sOvsmcZWG7iF9hFeOt6&#10;ZrkEz3PntgWIrlxOK5vZsR6GfFuB1OY6EvQ5CoND/OEP99VFOOwA0S85fHJmoqHI9jXgWc/cpMeY&#10;/+Q2Szhtb0TJLADUaIV+4NXH6WkHNoFO4TMe352v3DbIbQPcJpj6tT0Tsn0f0jxfswsnvX+0nRif&#10;enubs+7uxoDPiHwCOlU5BVDPtmqAPmHSSqYiz8D8/HYeSwBNbQBbAUJoum8ex8RsCJCZwFOlMwGo&#10;0Cl86uZzNWcHeaI6+hpwz9e8xB8DX7uf7U595DaaFZrngRpjRFu/ALp0uXwDUsn1Xiig5RFLKYcy&#10;2vBlAJq3bXPlLG38Ka2eLAPQNOOpOpoDKH8nhQqathIJiQnwIvaoANB0FEAddC939TtSUL4608cq&#10;xTCVGY8SjEZbHggVPhOApsD81I5PofMqnyXVs8i7S655n2cKqS/PCTVg3xdF8+waK932lG/niBZ5&#10;zGsKfMx4loGfEBog6hFQLIdPATEBqSBqqYKmuc9fGMIA0ADUopagKMRlwDV97ku8wOePz0pTatEL&#10;i3ksHpfbBNDYVR8nErkhqY4TB/NA3Qnfzwt5P3+rqQUvhKqAruisDgV0Dd2FjbSl1tOeUgHdxrD+&#10;HkxJB5Z1BGi6K34/85teN2xeN7y3HV2dA6hHW+1uOcpD6PtRUH8Zu7RnWXcooALoHtZ0mj/qHOie&#10;ZYUTHgDdP+0KT1RQjrbf9070si8eZceIpkmiooBRQfTkGuATCA34VBHdiCMeg9KVLQTkA6BXCay/&#10;toXoJUBU+LzFusw51gHPkk18ewvzn7tou+9na9FudrhTj4lRegWHuyD6qoYjoNNjKJ4AqjD6Furo&#10;6+SFPiET9BHrPAXQ2+SLPmC3/Jtn9gaAvnEaaD22Pdr5lnOkQqgA6uWYJ8XY9NjtSzjrnTfV+PT2&#10;+UPZB1eY/wRGH2HoFEjfvWwO6HHmOWmJ3wIIZ4BNVNH3AE5Vz9jTbvA8LXdNRGZzCqDOb36Accm5&#10;TOHzY9TSz/n4p3zeF8QsxTwn5iBLwBRAP75wERhFKb1CPNNFWvVcFk4tNxr9TH7nN4Tff87c6Eeo&#10;qx9gsPqUWVAVz1A9Ac6vZ9jxjuL51e2zBNMDhLNnoj6+Tvj7tcMBnt8Um4i8bH0759xmroD+mY1H&#10;mo+ETlvvqp+CaLrubQJomI0AVyHUUvlUCf38+hHmUpn5vODPcxdF3BJCyZNTwCc73t3t/vjERuBw&#10;NYokIxms03z9LL9bnO3CqRFLKp/3mM20VD9tkwuVAqfmIC+XDEi41VU7bbunrUeajCJMnrnOgFlU&#10;T2FX6PXxbu3nb5Rg+fNbBqN0uBuzJNS6Q96j4JlA1bZ7mOYO055n9/wsxjkhdI7d8zMkOZgBemYz&#10;RiSSKKyDjLnsoeOwncUPG8cYhRtoYCVnTTbK+2c/HcdO3l9rmfusp9u2hFxvTUgKAyqgtt9jjSbw&#10;qcvdro3wWbOY5Bli9MpBU+VT+FQFTW14j14vVzzLZzy93MBj17MkI7XezQxN+aGKGiqgvR3EDfW2&#10;8R5OmxyhR7VT1dPS3+EIXhtMoA/F8bs2oLO9DRgkPrKZjY7dONwNmzd43u1HHazcbGbRThuXW/p4&#10;r2UHfGq/N8I0Ndy+qAVTZwfvR/3kVvfy/IDPJd287wKetYO8DzAT6rEWc1Id7XgBtIbAeqHSXfD1&#10;fbbhc+hU+XS7UCuzo8Kp1QCg1pMxKoAKrg3kjMZ14NO2vvFIrZOVzHDSXWW+1FZ8FO19AVQlVADV&#10;iW4LvXuaDFTa5sKnSqYlgAqfgmcdgfHVg2y4HCUsnpnMFoBTGPVyM5eF0k5mNlsxD/mxzhUE7QOU&#10;fYBkP4A5/vJi1NAXsmWbF2e7TnZlu08ws3+oNdu4ixMa9r2PrWLOcyWC5NRvs4HJ34QqKnCu2LQk&#10;oNOPuQ9+fPUL2dSGRdnKAkjXbKqcB9B1eweQW2lFM3BqLIBDtNWdqJ+YkCqanwkX/EKqupkl8sxG&#10;rMBcsJd2wCH+cTdvHcvGGHTOA16d2UQNY7NSQxXfaC2L7YG0YWY++1EgzekSPB0U1mzTjDNdo00d&#10;azCtBkxCVj0tbauxmAVtZa4zyeo62gYxSwihI+SbCbYC6ACzHkkR9dhSx2wDZTCtz8OvGQPKRDU4&#10;LyKI9nc3ZAMooYPEQHWiNgqMAqRxSoJmvQag4li9BOWO8jl3kzPaw6rODuKgfCxnUDpx8Otcr0T5&#10;TM535z4jcilmPDnbAjTbXMNZi3pKHmOrqzfJH+0xf5RjIzOnBs03AmStzL+4D76Df8Q2h7CdQfWf&#10;FDBKip5glZtq5rcH/Y9hcV5IbCOXG10ic/Kp7M084y3PvoxszkIZNdYnlUCTyvinhWzTsHRNqn56&#10;W54TN7+fvQSWvLgJnaF2FpmmkWda3JZUUQE1qtjslGY20+xnUkE1IQmfHoVPwbPkgC9yP5sARysF&#10;06fHirxQjUrer/zzvGzYP6Dv5zQDn26tio1JRZpA7EIGREMJLWY9oz1eKJQCqCqoyqglpAYYPg8k&#10;UkteIP5rAUfAUmXBY6po1xeGJYFyCdBZ+ZK7k8mu5ejnebvwmYDTx47HV2H1c2JPPWMUAGjacFXH&#10;mIR/Q6577UflH2Fl7RijL2OcCI7yIj6MW3Sa/6tV/UAoSsBaBvTXMCe1mZmoXdOt2c7xpihb8e51&#10;PwI4Hia/8/hqIpVWkfWJounxEM75g8x2+nHXb7oH/uDKvPUeO9/J/9RdH8Xn63639i4HRAnA95hc&#10;8WFIQg11I5IlbB6Yxi1PHcGodHSVYfRsfUEFPbNxmvY7bvgijslIplgTShi9wfR5Ox4gxbh0c+f6&#10;AFDrzi5gBKi0VEPv7KIVe1Do3JW9fgwXO5FKr6FQvo6xyDnP+2Z/ony+5pYk4PIJbvnHuObvH2R3&#10;OPOjj45szd4guum9c7TdTxPzQ9nGt52vCvr2WUxJAGWonbTh30Q9dI703v583lTV1Pb9B5eO5Qrq&#10;iZ0BpO9eBEKpj66dDAh9/6qK6JmAUIHzbQLnVT8NmncN5pfsfs9XYRIoT3i9cPkxW5Q+A1I/B0o/&#10;ojX/J2BVJfNLFFOhVHXzK0LtjU767CptdhTQz6+itHL84CzKKjD61Q02Kc2yT/7O3YDQT9y0xNf+&#10;+CKKplFNVwHNG0DuNR776gmUSJXRM4DoaTYRHaPdfyjWXn4JJAqc0XqnfgA6f3pwlXWZttN1uN/C&#10;2X47QPRvT24CobcCQFVF/+n+hXC9/+URW45QSpPy6dFyFvRTvo7q5wcX92ZvslrzzTM7yV7dgeEH&#10;wDy5hcUCmzF57Y44rrsYz+7jX3hyGkWbj91nD/zcEbcg8ffAqs2Hp5gPLlzvOt+v02K/sRdjkfvc&#10;MRKZ13n38BTGMddnMstJ1NKMkUvkfUbOJ5meXjZk3sglwXRmPxuSDgKZ+9ntvmcIF/swaibbkfBi&#10;XCfyycvXdhP9hOnoNoanWwfydrttd+EzyvgwDHQzpDdY1/asIaB+mpzeSeLT2AO/nP+ttSOs4+zL&#10;XubEbd1IR7a8j9QZ3vNcydmL36Ce96om3vOMYKp84bchbPg6XBqRini6fO4zcqPLVM2nU1Q8KU8p&#10;H7nJ0tfJHF6dew94pTyRj01IRQteEE0lhKY4PBVQjUbCp0JPJ69X7eaY0s3UA9LRyWszgfIdcIf7&#10;3Lt6MB4Bid29CE7MbVrd/byH9nLEUGTAfEsfXhHgsUWj0QAA2gck8vEGLjeyCamWNntlN0IM9xMy&#10;6zAe1Q4DoKytrKb9vqSbbmEPyjCX64FPS4BUyVTdbB7ONyPVsLbTmc8cGjUowQ603+M2g+C5bxVh&#10;97bxVVFTOz8UUCC1nbWeXcvJM6cNr8HJVrzGIV3qznLqkm9iS1HHBJANgKqA2k63hW4JnrbZG1A/&#10;rXou13Fb/SjC1gSblpYhIq6Ch4xPWs3Pj8tdq4D1NbTdtzVnUztas+ltLdn4ZvJFuW8H7foR7reS&#10;Gc51u1jbfKAj27C7OWBycj3GNtZq9gOgHocBzsn1C7OJdS/RdmcEcwNzoxsAUVzvY4CtwfR+zgTt&#10;+VIO6OUH+7OXD41mYxtQBEn5d3C2quPX2e8xHb0IeFa1/jrr4BcyxkzJJNL+Otywm4mA0Hw0MtZE&#10;3BG/oCpyQlFKzQQVHF2NNUAw/FIURmsAxVH4SyYbIS1VDm3MShBsPw+jzIPiLLeaG1BCme9wz2tf&#10;D7Z/ZkmX9jdkY4NEOJE9OkiMjMpoil4QghuqmLeoRaLGEdcW2WD8UoHObjIQhcYenMBCpODYwT+k&#10;LnPb5gKo4JnKtrrKZqwhBZIFUMEz/zyPRDlw7OIfRVeepiPd7t7feU8D5wM0Ac7uFjLGKC8nAG1n&#10;5rSL2VOPLcyetjBPKXy6/9098KVd8IBnOYAm+Cxtryhy21JLI4FoaUVm4bQO93WxPz0HxvnA9ZLx&#10;SPOR8T7Rip8H0LiM+zrmTQsAXfQcLRzb6mVGoqSGelt6QYmZz2J+VWANaC1rx5dipbgtAW1AaHn0&#10;UtkcaLTZVWfL9rgLohHBVMyeJhV0/mclrOfQnu5XDq1xG4ptAtD4eRe77pOTP6UMxEanshlNFU4h&#10;tKR2JvAsQLLixQq+L0ByQWUAZWkmFAgNcxLl4yVjk/BpCZ0JPAVNgdb7JHd9rsS6P14I9Y0iD/hX&#10;zY4Xeb6nRkYkPJnpYcSjD6V9mL9VAXSU/6cxZqRHab1Pd1cSWF1NQgUgyjyUELplnFY8/98v09l4&#10;ebAWNbQxAPQEiRdHAccjRCgdAhwPA475dYxH3BZAymajEwTaHyLeTRX0aQBVBTX0XuDcy332sSd+&#10;/2qUT8rLBwiZP8g++MOEzB8hbN7w+bQRKbYh0YpPbXjD6N2EdHLtMIH0+UYknfBRmJIEUEFUddSd&#10;8Td3kgVKRJxzoM6A2la3JT+3k7ZsoYC+egSVEwAVPl/V5c5sqMajHCaZEwVALaHTEkZfO7kr2vCC&#10;5ztn9mXvnz+YfXgZFzxzoc6QCqDvXiR0ntnOd2hfv80M5esnacEz/ymovnPO+xyMWVIfS8h98+w+&#10;Pof7X2C+9DLGn2uojgDeO5dOoIYCj8QoGZ/0PjDo3KexSQGhzG1aCSw/Z1vSF2xQ+gYT09fcxwxO&#10;ofGLa7TJUUMFVe/7OSH3MQ+KEip8fnqZHfEXyBs9g5p6FpC9aAseBZR1m5+QUSrMqqh+dYN5z2tn&#10;aetfoKV/hssnUViZP70FnAKgX3L84hbjALThbbsLoILnD/dwuwOfP7Pv3frzgxsAKJuRHpML+pAt&#10;R4TQW6qff2XzkQCqA174/Jng+Z+4npRQ1c8vANyPLx8oKaCvn9qOGs3vBsB85QTjEyf5nXF87exe&#10;wNG1myQdHN8WRxcR3D/JKlVA9c6xjdktFFJh9PZBFMsDZHMCgwLoDEpnAOM+2u97yfk8gAJ6RBBl&#10;3eYBguepB4cMnZ/g5ARHPZUuu3pz7iCO9j1LI/Lp5v5hgJK50cOonQcAUGBUKL3CpqTrZoEGgBo6&#10;T4u+DEDnjm4IAL2+j/Wye1eRCboytpSdZib6GEsZDrA9bD//O1tNnxnrJYO7K9JnJroxABcA2sjr&#10;sWJHJa/h+giSoVUQ9bU3T1jJ978nb0Bqq5cDaL6NDaMlrz95Zyc/6c5fw/L1y6UWvms1gdAUdJ/a&#10;70kBDRWU9z0V0BZGhjrMBce70dtdl/XjHRnhvb+XOfU2ZjhbOoAjVM0EnD2YhbpRKDsBxC6UyQ7a&#10;4q3AYytKYwuKZTM73luL3ef13C9BpGqmFW11jg1jtOUneE9ezlgex8W9/ByARddXpqqkvR4QifpZ&#10;g/IpXCZHuy73tI7Tlnk45IVSWuq21t02JGxGC7+o0nYi2vFmdzoH6n2NRQqXPcAZqzExEgmidY5M&#10;EnvUBYC2TppHitkJ0BQ2hc7aMY602RsxAnm5eumzmKieAURRZV2ruQIAXYlJezXC3VrGJtfUZEOI&#10;kBuODWer9vVmo5ubsj7MR86V2hkfWLEwG1tfjVDJyNa2xmzlDk5mNtFJAyr7CZzvoXXft4Jiw9HQ&#10;2heIWmIelA1IlvczgN6tSa7vNB906VTZKs5bT45nOwngXbqSrULMIriQfgHq53MA6MK6X2WNSNA9&#10;xBVMM+M5xQ5na4Ch5n5mOpW9lxDL9NKLtOwJpa+jja4SqLI4Odqdjfa3MpcJSQN7gl+Tq8AATYFT&#10;RbGmwpxMVCxuq682pmi+UhSRQJtimboAyYGehmyQ/FAh1NnOHs6INCjpmFctbcY9X7mY4epqFFDb&#10;7jjufT79hN33drLrvYDFOLsSIGlzO2NiC95yRafrNd3C5Exomgt1vlNFNAagdd8Zlk/rPp8B5YyS&#10;Vrmbj9K8p+33FMOk811I9ev3sOmpnQyzfB1nvtfWFrvVTPvfo2poKKKocZYwpCLn6svYwV6mhOaK&#10;qDEX+VyN9ct96kX4fKFyRmg5WZfleZfl8BkGJOc/YzbU7M280opHAdTQe9VPA/CFy3nQ1NGeRz5F&#10;ZEe4KFHkaOtYtlf8unloPichkTGXb3RKVX49PVZ6Dqp6lqtCNdkIxFaErwPXaYd9PYPzjbzQWV5O&#10;t7vfPqoA1XIVNGAUAI0qVn2mffPlUVLxgsyL6i9zPXMzUHohLlcwQ/EsgDIdc4VA1cB4Jl+gVTDz&#10;xxAo0wt2cs0/DZw5eOZzuvnvyjbY/GiFPwsh3W1Itt+7+Dvr5W+5j7/TIf7mQwEFPsf5vzGk2kim&#10;ZbTfpzAOLkcFXT1Qk61j/mkV8S2re6uy1QDqWsZc9k1jLEJZOc2b3HEA0W1E1lHUyqPAo8cjAKQf&#10;E1Td3y6EHkAhNXhe8NQBv2tZT7ZzOW11INS91XsFT6DVo9e383V2cJ/d3EcgPbTGnFDuA7B6dG2n&#10;z8OvnZ6HX1cIPc0GJ+OYrAsE5xvHZLkjXhCNdZ3UDd6wkyHpJi36W1txOhczobbgbbcLhzkgokRi&#10;DhIo32RF52un9jLDqSMeEC3US29/Azh9nV3yb6JgvgNUvn/xOIomLXRmOQXQd84fC1PSW5iSkrKa&#10;Hl+Tk3Cr+inoOj/65lk29oQCeizqbUoF9H3mLj+k9f0xJh9jlCwd7x/gjhdCP7msoehCCSxVOgM0&#10;nRGlhMaPAVdVzM8uX6T9DsAy66na+Slt9y+uXY/j51dx1QOc7527wPdzLvvwIkYn4PMz1n3a2ret&#10;H/FMgKwA+uUN3O2ooF/dVA09nbfgb6mCchsg+vUMhqRZ5kLnVD8vAaBXAdDrwObNgM+f76fLZIIW&#10;APqvr90O+AwARQWN42OA9cFl4JN2/9wZlE9b77jygc/3SGJ5/wK/M8Dz0RGVaeoYM77kvD7geI/j&#10;q2f2kMOK8kxmtYsHhFDr4UlhdCtt8o0BfLcPMm8JgBq9ZNvcOKQ5VMw58kEFzzuHcgX0zkH2vVP3&#10;gFDr0XHb7hqP8utC6fWd/UQ1DaCA4m4HQK/tGQwIta7uHcou76YVT13kfpfYFX8NRVT4vMnXTXmf&#10;tw7kc5/XMSJd3oXpiNb7xR0akUiEoFyj6//HEWaiBdAt42xDGusuA9CG+P9XAW3ivaoeCF38+2d4&#10;DcEFr7GV7lRUMQaVzJgaUMOM6vY8Xq/S6s3yKL80niSAJkU0AaivY/lrGt0kQubLSyBNKzjrK4k7&#10;ouvUUMNRUYZ5dRNnenm/HyHScZoxnX7GCerxgDS1Mgfpbvcu2u+0zztRMNt6ALguxKtuwK2L768T&#10;2OsAwlA2GxHRmlBCG1E1mwmdbx5jgyJ5n7mznRY7t3uswuVeQwB9+8rmrGmqNlvQjdCBaajKWU3U&#10;y7jMnKdzm2aCVgGZVeyKN+Koup/3Q46RpUnVkAnqdT9ebQsdI9ESTEUCaA2KaS2ueFdipr3trtNs&#10;dZ87x3y/u/ve+XqMRVYQxVQ1gFINiFZgNKrFXNRKJFLrSjgBoKtG/awaATY51qCI1tmO5/ZaFMwq&#10;RiwrmQutASjrmR1tQD1twe0uhPZtqM36N9ZlE7uYz7y0Mlt7eDDrJ+OzYwVff4xVnGR6jmxkzHFD&#10;FduXFmaGyHdPA5S427uA3PYJZke53M2KTXe8D9BuH1zzUrYUl7xHMz+7eB4anNp4XmF0YgygpIBe&#10;JaR3H3MvPRO1WUUT7nfimKyXgNBK2u4tnGX0jWLDZ9ZrZLKNeYoq9qTzC2U201mMStrtlUtQHFEr&#10;hUZBc5h1nAKoR1vWqoS2qm29C5kCaAJP4TNVAtL0MY9JHfWxu3Cv93Uxv9nJ9gIUVpXINNvpIHIz&#10;bfYm5khfwuFXybYm50Y0HXWzZakDEPYPuhklVojUTNTVDpAyA9qJO7iZxxY83YJk6LxbkPJYpjyS&#10;yZlQYVRYbUG17Ggljon2uc753D3v2jDausx2eqzgH3kh2yYWsW1CZdTAeSG0mxZop1lmQKjqqC36&#10;RtZ9OuvpTvh85pM/wAJAPQqfLfxTlqqKz3NG0X270ZrPB7vzXb7zLfn5fM0cCue3G/3vABot+CJo&#10;OAHfLwGU3eiAZwLQfHNGvt4yrWxLKzbnI5zcHzxfKqh56HwCzxxC59dw5pucSgH3BQSn5yNgCZ0J&#10;QJ11LIdQwbOZHfRWAy96JfAE+ITRlB2aALTBHcbFzKqGqaSUzsc2uaau2A5ipFJAYz6YPx8urxKZ&#10;lIBfts8Fz/m2uWam+WUAyYTkMb1wVy9ifSnlC3d6fB97vvItS54klGfxxWwvP5fISQXynf9s5+9H&#10;8BxAoXcP/Cjq/wT/C+6HtgTRlAsaofSA5jLmQZfhHl2GaWE5M9Ur+Z9fx7jLtrH2bM8k+Z7shxcA&#10;3UbkvvgEoenoeszj69hkRPv8wHIAE5V01xSqJ4qp0KnSKWym2kNsW6rdtPa3AarbadMHhAqwwGl8&#10;TqGWCqR+fYE3ANRd8nz8FBucBNCzrBI9wyanUzzueS5fBkaFUIH09FrMU4DxRZ73LeKZbu9ak13f&#10;zBs9EKqp6BWg0uNjdsILmAKiSqUQ+d6FIwGHgqEzm3kcU94+93YBNFVAKJ8jgH54GWCkBEfrvQtk&#10;eRatfR87uex9HEHW46uCLF8nb8MDnsUs6HtX+HxmQsOwBNAKon8C/uYB9CIxSlxn/lOV0tb617rj&#10;NSwBnKqWb7GZ6U3WhNqaVxn95CKh8wWAfn2TNjwzoB9qSEL9/OQShqbzrPbEkPTxFRRR5kE/ZwuT&#10;APonIqC+uOFc6ZmYBbUN/9VNFFHqi+unss+un4yaB9F8RlSjknOi39+9Qus9Vz6Fzx/voobShhc+&#10;VUHz9vv1yAPVEW8kkzFNwud3qKi2+S3V1k+uHAr4fJuWezmAPj66JdRPIdSjECqAuvXqlVMozdTj&#10;07uyV89xUsHn2pJ3xtL1srrMhb7Zg5ygCILMaaqAmuMpSKpmCqG3AUgrKaB3DwGnAKnXZ/YNM9fJ&#10;UodN7fwtdrIooT/yRi3VT4PwrwCk1vX9zIJyfxXQa7Tyb9LiF0INm7du7keF3bs8EinOk0CT6sJ2&#10;c0EFUNRPT9BCBR1mvW43WaDzCugkQowjOI7itGmG9T3qt8QqAqChgBZdqpjBjzB6XuuKMHpfy5Mj&#10;3ssBoaW5+NxMmYAznaCn66kVL4C6YrO2soLlLrzGYXSq4P2rmnWc1byn1VbXAJ6AYX1tVl8sfuns&#10;YhZ0aXs2hTFxNd2PgaUtrNqmu6iznZPjdtrvbex2b2Ous7kbaCrgs6YT4KNtXtkBgAGjgqdlrqfg&#10;KXBWoXjqbPdy4zhfF8XTap5mK+OGLgCtKVvEvKbwWU17vAa3ey1tdM1CKpkBn8BhZS+dQErY9Ch8&#10;2jYXSN2rXoEKWklnWQhd2PUsEAsw0q7PV2Hy/KdgAWY/W4hVEkCFT6uZuKUEoG4mquzn65DZWTHM&#10;90Q7vR4AbQAUa6b4PlE/K0aAUBTQatzt1RiLagBIQbVelRTlU/BsBECbOLYBoL2on8ObYTvgczXg&#10;uefyqmwdKuiyPR3cTtea+CRrkOzOvrWMBKpkUl3MkHYyPxogivrZBlB61NTknveh9YxKbkD55HOd&#10;LXUm1TnTDkDUcQFBtASghxjQ7iH/6qVaYhmaoOsGkvqRuFvdmUr7bYh1XhO8EYxiFuhb2sjKS+Rr&#10;4oeqUDsNYbfMwlQhdI5SZdC5SqufM5ceQDGHQx6TY30tb5Lso61ajOwPJNbggLe8XMuueWOIjISw&#10;zCarXADNsw/dnMxB1mWOsT9+ADVTVbOLf6ZuVFABU3OQYOl6zCpyNBuJMdJkpNu9iz/idvI7GwG/&#10;Rv75BM1G2pFGLzXQEhc4/Vg9UFjHPGYtQFkTqzj5QwVIDaT32MTHmrmv25LaWlEymxtQdW3h83m0&#10;0FNu6JKFwNZLQB6O9iUL+R5py9vOT0PUBtCritqmt11v2z5FMWlG0iGfyvWdoXoyx+dGCKuJf9bc&#10;IJO3icsVUS+nAPanZyfDyAMwJgW0fNtR3povqohjKl0vWvHzc6Dsnv89m3hi/7wr3HLoDXWQx0j5&#10;menM2fxQV0qWyvWRxRl1DLwb7aFiyjHC6Qu3fsnBXxakH/OrPr9iA1A4vouZ1SqUwWpArY7Zo0YA&#10;rom5I4/1gFwDsNjEEH1DoYD+Iwgt3xefQ2heQn2uLudRI76QWukFOa00zSHSLSH5UL5D+8aTlFe4&#10;RFUSeGFPIxLpcZJCUHqh5+vm2aB5JNN8uP18QkFAvCtWhXTg07EEtyDV8LupJyGhG1Vd8BQ6pxiF&#10;MQfU4ySdgQnaW8JnAtC0HUlFVDV0VV89bnlAlNmrjbzwrx9oyjYPt2EaQqGkDixns5Ftclp+qYRO&#10;2+SWTnZnOZ3pjJxP3hT3e71M8dwFkAqalpeTIroHRTNdPoCaqkKaWvUHgdRDwKXq6lFuP0bUm8eT&#10;6wnOp47isncG9TgnzWcwSl3eQlueukhM3Om15JeiyBpWf3sXcMH83E3evAVRne2vHt2eze5kQw0G&#10;o4cE0wuEQmauTqJyFpmgznWaA+ocZ1JKPfpx1UwVz/cuYLy5iiqJg/2T64S2c/njaxhyyAZ9FxX0&#10;bWZBzdP8ALBVMdXg5NHHjHxRTEtGOQmaHwF3uSP+ZG5OKlNGhdxPUR/N+PQoGH5AhujHBNfHFiLa&#10;64Jmmgd9/xSqLLmfqTX/5TXa79FWx8F+61YooLbhQ+28zrznVYxKgOznN27Q3r4UAfQfCNJFDNOn&#10;RET5PX0ChBq/9AXK7GcotZ9cZSbzmiCqGooKyscihN5sUFzzbkH6+f68+vnj3csBoM6A/u01ZkFf&#10;pRVPLJNKp2VUk2194fZTxhE+uUrOJ8ePrxzjZ4haTGv9HeDyvXPEaAmWwOcTlM3XT+1kAUDein9C&#10;Gz5AFCX04XFGMCjXsNqeF05dy3p9tzFf7FbH2KMBKAAU57rmICOV7rMlSRXU+U5XZ3p0h3tSPYVR&#10;wfMWxxuomld39LEooTvqyi4Uzh2ooX4cUL0BpKqAWt4Wl1nfWQJQvo6rQG/itLfM+7yCU94d8B4v&#10;bGdDGNvKzm7HiMT2r6OcgB3ZMBr/Z1tJl9g6BYAyAzpNCoxzoGOIN0PkWdsVsQ3/0m9yAA1TazGj&#10;L3ym5RwVdIQW8zFLd7zl6/li86GL60uK+LjU1Unt+NSSTx4EPy58VldWZZWonZWAZwVAWl1ZA0fw&#10;/lvfyHszCmc93dgmthV1d5K405dNLhvN1m5YmW1itfcoYwVdfYg/JOp00wXt6Gf8jZn1dvwpbcQn&#10;tTHP2ch8Z33MdwKYzG1amoZss4d5CDVUtVP1Myme9eP4Mmi796zryEbIcx3dvpQWdQtqYw6eCUBV&#10;LA2ir2b7kaqkgGkldbKaVCFVSo8VfTk0er8lqJeVAiiZnotQQb3s3nX3ryfFs97A+iLk3qB74dNj&#10;BY+1OOAT8ARuqycRe9g+VDnBew2t+MWA5mLgsxK4rJ3mPXCM9wJmPqtG4CkuNxIu3zqlusroAtmg&#10;LXxeK4/RuxpT97qamPtcub87W72/J1u+tzMb2ogqupa0IgDSEiaHiGVaupHVm4IlMNqLEtpPLqjG&#10;Jc1Muuk9CqgC6wDlfRowSFX24SFiDMBRgfph+BIgLQHoALNdtazoakLObuDMYkHlr7Ol5PMNj7dn&#10;07zAr0btWL56iFkLQlpRS2rqONNZAqhQFRVAIrCncSdFENmSFggTHAqgLU08Np8nhNZU2XbPodOq&#10;xQFvebmOxxRChU9zLy0D2LtpdS8lkmHE4HiccVPslR8f7sYl10LYbBNt+IZwypnxWVfn5iNjGhxW&#10;bsy6iVoy87OZ+ctqFEb3wderdAJ6tSiQ1bTADaZP8OmZl/AphDY11kY1MBRtBWjSBm9uaiBXrB1V&#10;t5Hrzn46y0dLlX/WJSho+T8sfxSUACqYO1eaMswSdMZ6TR3zlKalBKXCZzjoqYhtSoG8gLAA2lzN&#10;cwsIzUPgNcpYwqfKaApy//8HQNPWn3IATa3d1Jp3/tMWfKq0ochWumpm+YykQFRq2WiAKguw94Ur&#10;YLRQANMO9LQ7OOWVphWTJXXP9aEFHIcbP7Wei1GBp4FUCBU6hU9L+EwA2oh6GWqngFnkhpZMSTHO&#10;IGgKnLmanK+My0HUrR5R5noWLfTURi+H0flcvHkArV3I3164SPO2u+pCedBzAlrbUf8IQMsjmlyX&#10;mnJaY9yhAFDh04SAOn4nNbypNGEw6EZdH2upxWDUTDEaE+CZB9KPM9LidQHU9ZwqoG5Gsry8Ybg1&#10;guoNrF+3lK0qvOC/DICu62+M2jLSHluMwjCEEilgHlyxFPijRU8dWcvsJmW+p1uO3OceUUsCKYCp&#10;omk7PpzwU3lrXoXU222/p+tpNtTbbecLoFHc9wgw+zSAHuZ+zqCqhgoSgudFjpc2szGGtaJn1y8N&#10;VfQWs3Mzu1cGiHq8v2999vgwDuk9ZDRy+c6+dcDL7iJOab4l/+SYMUsoZrTphVCVUE1KkRFaBNPn&#10;85xHQzUVRJ3xVBF1JvSjiwAgoGmW5sdXTqAqHo/rtu9fo/Xu4zl3GoH2mJbe4n4G2jv7aRvemVBL&#10;CNU1n1RWMz6F0I9oxVufXsnXYDrjKYCGGuqsJ233zzAn/TCLWcmZUQBUBfQLQPPHubmYBTUX9AMU&#10;VOs9WvTlG5I+5LnEeMH54yiQ5HvydT9DhbW+EIQBUFvy6TbzQCMTlPsKoN/cAkDZAf/jHVdwzquf&#10;P9xB4bx3JcBTALXVrhkpwee3s2cDOj/kZ+jPTPi0PrzIz4O527dP7w4IfZPW+msonA8PE71UAOhr&#10;tNdzAKX1DnQ+OMIqToDz/rFN7F3PV7JqTJrV4EPE0SUUxouYbI1HmmMe1Pgk974bx2S8kgYkw+YF&#10;z1RhQgIio1AzBdDrqJ9CqC3363uZ/TyQQ+ZtWvOWqqd1E8VUGPWyAGo5B6oKmgD0Fl83v8wJ0+E1&#10;UYKo+991v5/awnw0f/OH+Nv3/2v7dC8ndv3Z+uGObFlvA274Zraf1bOaE18GmwCbmQFd8GsA9PcE&#10;0xvvB4BGUglmWKsSU6bvZYtQR6MKEcHNeOUA6kmy9f8LQNNrfk0F4FcAaEWFIFoNQ2ACrq7lfbce&#10;AaiR9+Q6mITuZG8PXdfRbM3GtdnLO1/Otu3dli1ftyxr72/Jakm3adSQRGxcG4kd7YwMtbJe03Wa&#10;9bTjnfN0lWZVL88LAK3q4/2ZoyV8ajJqGGOEborPXU7c04om2s4YqgHQoZf7MOW0xQyo6mc9c5m2&#10;y53ZDMc6TnSBU7BMkFmL4lnPfKZHAdQSPr2f8BgACXQKnwtQQZegiKqi1mJWEjxtz1s5hObg+TSA&#10;CqKVPH7lOFBKLcGUtHgUFqMCPskErQMsq7kufFaTC2r5nNxbb2B9BNdz2d3zaSd9H634AedBUUU9&#10;en0QU9LSdazfpIaBydFNtuExstKG7yIrNIfN+aOwKZgKn15u5eMtKLMCaDXt/yrGBpxBrWWmtHZp&#10;GYAuwbVeT9zRAIHQfSgcnlUs5w1iJW8mq50j2bYqW4MJoJs/YHeuVwCQzz/P3AigKIBWVjLPQFh6&#10;LZt7BEAVyLS/3awuS8W0VpWUfE8BVOBUAS1XQkMN5TarDkOQWZjtqITmYU4NkiU61pctH+rNxvs7&#10;spUTg9nU6AAO+A7imFqilW5r3FlMh5eFz1a2vrQT5dDJx5tpsbdwnzo+1sibcb2GIc1FtMWtBlTb&#10;Rlrytc6Ccp90bAiF1JaAKmlNKKKVDEl3tKPwDnAmBoTaLqhBnazAOGQtBkIXAaEL+cd9iX/ahQv5&#10;ZwWoK4FpwdifT4p3EtpTJUAN5z1t/MgjFTxRVlM5G6Pi2tpAGH59TQxrC6Rpa4RAqnNbKHWWMhl+&#10;0tFVa15WAX0JdcwXEqt893moomnHeBn0lTvn5wF0fpd7zJ0mqCrgLG32yddYEpwO8Bnonlo0aTZI&#10;MEtqoQphRAkx11g+9F6enelz9DkLpV4WxhaaD0o5w6oaKDim2dikYDoPGvOhztCybq7GHFN+FmnT&#10;UmlffBl0lkOo8GmbO40GlK83TWvqkpKbslhTKHM5ZKuihhtUNbUA2gS1AadAc7T3C6e8piUBNMUz&#10;5YP/uaEsV4QLw5gGsQJAa5/DFUm8Sg8ncALo6gFChBmJmWIkZpoTxCm6BxOMsEwzn50AVAV0nJnQ&#10;MCZxef0I90cN9bbVmP5WMX+VQHTtYFO2aaiVtZ3Ec/AmtxeFU7AUQo9vmCKEnq0sZQB6aDUZhetY&#10;senM6BouM8d5eBX3XyFIomjSFhcuzQkNk1IxL6pjPgGnHz9MCz2uGwnFfb18mNlP6yRznqc2jsX8&#10;6bnNtChROc8DnULoOTY6CRSqWhc2CaNjhTJKiPdW3uRpud7aiUt5z4rs/n6ABCCdZb+8qqjud1XQ&#10;5IZ/dDjfgpQ2IwmehtLf3YeTPu6H8xpwVTV9FTd7OtpWN6LpXeD0rVPMKmI4SkqepiVve+0YOaO2&#10;31FehViPZoPagn/Ttjvt9/cukRXK49j2/xMqo4H5Kq6ux/wMyFP9TApozGvaNkfN/Ao1M2KUANDv&#10;bzNvyd74H90fD6Cqhn5760b253t3Yme78GqWqGqnofWherqBKcEnbn2/ruqu+Z+Cp4CZoNOj0GmL&#10;3jKw3mNsRyIqKgGoKqitd9dxfj+nsYgcUMDTMpZJ+HRm1PlRK1c7HW3geBklmNirtzBrGYH15hl+&#10;btSrzHG+ckwFe2Nc1gmvI/6ts87VsmjgrKYkVM/jFs531rLeJ9LI1awerVmSXszkFDoNjDd83opA&#10;eWKV3OluzJKrNB8f5+MooZqMdMFrTrKu7+JEZ+cArfy8xW4Jnze831EUTO5zektPdmHnYFy+tBu1&#10;fg+Aum8s6jpAexN19Tqqq+ApgFo32Uuf6hrzqRfJCz1HIL2rcw+v4/9hPaMvdAR2Mv6yi/+tDZwo&#10;rkQ1XL0UhzNdQc1Io7wftvM+Ywt+0e/wcDwHhBa74N2GFBuRCjHF97FfFq8/vH6qgAqiCUwTiHoM&#10;VTTa8jmYpmMC0KqKavjhaQBVDAMuqbqWlqyjry8bXTGdbdxJ3OOBvdmeo4eyLfu2Zd0YqxbDFRWc&#10;GLfQlW0dtuqJKEJFxeVeh7PdY4pLqiMWKbnONRJpLKrGlKThqNV2++o22tHtZGC2hPmoY7qBNrsb&#10;j3idLuKRVCZ1qdcOIo4VRqDcHITph2oA+BoBPy8LWjXOXRYAqvq5CDVUgPS4iF3vtu7N+IycT5zu&#10;mo00Hbk60/Jy41gOoxW0+hfTxhdaFzNXalUCqNWamoDKOsLp69jrXkNkU5Wtf9TZGlZ3+tjOoeZr&#10;P5kZBW67mC/t5nE7gOgO1NFW2vltPHez4L3cCdj2slqzn33vgytROTkupc3vVqSpjfgHmAXVHd9O&#10;G99yq5LgutR2/nrMTKingxiWNEc181j+XATgpBAvCTX0N2WbkAyEZ8d6N47ypbyh9A+yHo9Ik328&#10;8B48vC07TB6dsxedONEaaaELoItooVcCkUuERlrwwqXX3Y0ufHoUPKuJU6pQ6Sxa9TVEIlnCZsVC&#10;zgoWMA/BMbXja23D+5isB2tkNlQAHaRlsGaiP9vKfugtq3HfLxvOlo/1ZxPDfeR+thC/xD+SrXXU&#10;zdw5h9Occm2mu9tVP22zN3FbDqDAZMAmylgBnk1AbjPzmTmM1gSAqpSqjKqQuiNeALWEzeYmck37&#10;u2OXfAeBuV73PrbqF3PmKIT+oxJMhVFb9Ml1r3qcop8cIVAlNYdUU1MCz3ra/86jBnw2csZG69+j&#10;cRWOBZRa88UGCa87xxO7fSnPagXPxaxac91awCdV2nUeuZ5uN8phtBxAE2SliKZQ3ood7Ukh9T7R&#10;hjeyiEqbff4RgC5EeSw38cR8ULHSLV/nBnwVgcYpS87HK8/N9AWvtBaU5/si7WYD8q0FXPZ5CYLx&#10;nAr10ha6QKr6mccv8XfrLnsg9OnA+/Q55XEhkVsHMFYD0AlAf/EzKctMfTr83++jfjH/F0CnHxNG&#10;ve4xAagwmgxJeWQJM6DcP8FnUkC9ns9W5e3+BOCORwifixmNqOVnUoeztZW/s15Oesb52183RCbg&#10;cGe2nBnq1X2ooUSyCKPLu2uJYWJfNKApYHqcIFViBTFna4eamQnl46ihfmwltwmpKqEbOGHdNMo6&#10;TUoI3U5LXhDVAKETV/e60GmpgAqjp8nlPElYfMk4BLAeoZKZyZa6RieVTesAKmhqsx/WjFS03F3n&#10;aQmktuKFzyPreDNnE5I74mNN5/blAOgk8UxCJ8rnltFQtc5uGioUUXIYac+fI8/0Mh+/upX4m23k&#10;L1IP2BV/Hyh5Rac0+Z624g2wV5kUNq20kjNyPpkXdZOSlwVDXexvMFeYRzVtidveOgswCo3crlv+&#10;VUwwAuefLh+mbMMzw0iEk7cFdKKYqpaqoKpyCqBvAaLGMXmbgCuoCmLOl+YmKVr0zJcKn+8RQv/h&#10;eddpni8BqBBqG/6js6ypJBv0W/JCv7uFIsp8qOakr8gVtdzj7rajd2n9q6q6RvOrWXfAn4qvVf78&#10;fI6f3zgT4KkSahv+T7TnPX5GVFRaz+kxAaiB9j+wGvSnuzdDAc0BlK+DAqriadvdo4qnUU4amT6/&#10;cSqO/qwSdAr3pgV49Odr6XwXPh+jbD44RMA88UoRx3R2W2SCvnWO3xH51Q+Oross0PvECQqbHucO&#10;mPdJED23u5UobSfKNx+5JhNQJRP0HhCY720HTilhVDX05i5b7rjbgchws+8CLDUcFa31S6ihGo1u&#10;aVwitknYPPlyVxxvME96BXgVPG8c5ISIuu1eeEr4tLw8w9edIdT+BrFQV5kPvUxckwB6gdxQldAT&#10;pNQc3TgSKqgjLLs5sduIgWc14pKteN3wU3QOJ7t576QDWIEJSQBd9Ad8EymFxFlQ1NDUfg8hBUEl&#10;lfDp+1wF7zECaBIyFBcSfAaMFos20vuBIBrznrbeF9uCZ9sQ6mctymdDQxOekna6rF3MdPYxz9mb&#10;dS0dJkNyVbZ1/4Fsz4lj2WGU+ANnTuDEXkuEUhOZnYhNwy3EGzXR1uV9nm1GdRiMbK3XD/F1cMQL&#10;ko2jvNaiXgqUAmglqqj73VuY+2xGBW3l2IYHpoXLzaN0GCnd7W4sytdo0qHFyd64lE4xiqVrLpuE&#10;tzEd6MQroTIKW5YOdUvISuqoLXoV0NS2D6NSWbi8azbddBTbjgBd97wLoGaACqHOjiYAFUKX8HzS&#10;DKkjAXkBxzy3mDftzc1Qgmfsmefzm/lYO9minWMCKLOdfA/dPP9Ost9bBnDN9/yK22Autij1Ao/9&#10;QOhS3O/ufnfX+yiXLS/30P43/D6y4ymzSJeqmBalitrJbW5r8mdR5RhC77MxGxtzrFSpBb+Ss6Rx&#10;3kQ6eNMZ5I1lnFDojay7O0WcyMVLR7LdBC0LpnUEw9egYFYDkLVkbNbU8mAYkLy9nq1FXq6uYd4A&#10;c5LXm4lA8ihwurkgQWrAaGEuSk74gE6UT4/VwG3AZ/2CrJs5zon+5mzZEGdwo7ToyPzbtXF5to4V&#10;fZND3dGW15jk/KQxSMKo8KkiGgpoO2dFfNyWu7OfXo7roYACI+6Q5Q25gzfjVpSgJhQhPyaIqpDW&#10;8LiWjrwGQM+j5iSP7W2NAGgHKihna9xWgVvdWkLbwn9QqwoFU2D1mKujRPUAPYtQpoTQave7OwrA&#10;1/DobKpVT2ROOPF53BpXgwKg+dfle4ixAP5xmmrD/OTHNEW1ct35VMvbK/n6wqbbLZbwwhLgSeSG&#10;YcMBnwDK/wqgqGvhshY2y6Ka0uVkSkoAats9TEPlbWUBuDhDXkiLOIr7LAYAVT5TJZONc0Npr3AC&#10;0vIz6PJd6f4MfVFcQNvoBb6PP/7h19lzvye7luOLKH9pVajGp/K1n5qlytdyplD6dIzsTF5Ek6Gr&#10;fAY0teL9eG7uyrNPHUMoX12agN37BKxSgms9MOnRiCQhu25RHuycoDvAG9VT8KxZzAszcU1Vi/j9&#10;VnDSswS1gCzQ0ialCKrP14OmXNf4XagA/461ejwvFdB2tmf183c1wgiLCuiGke5smSd0tLDWMg+2&#10;ipPKFYzWLO+uiXlP4XIlM1XWCuJO3B/tCr9VJF6sZk98ul3HvLFNa4caUUk5YR1pyTYzsuMb3iHm&#10;z05snkSF4U2waMvbdp9XPkczo5M0Dulct2yZHwQ2D9CC9+h16wCbkvazstNsUcutSkeZ4TyOsUiV&#10;R/DMHfL547umM0xRGpR4/ENArPOg5wRQWpTC5xni4wRS6zSB+d52DVNH7N1mv/YsJo97tGFn964M&#10;SHxyBAc1m46cCXXtZlI4Bc4AT3fIkwcaSqdRTChw7186yNwmIMllY4CcQRSM0tE5xTe5/jZzin+6&#10;RGzQJbIrLx7MPuJoCzlFOb1zHiBF3XsHlc92+1vnuA8AKnSWxzZ9ACjGLCkt8T9doj3OHnkhVDOS&#10;Zbbn17duxppNW/IfniMSCXXSKKYvr6NakglqlNK3bFpKbXKD5QVLy9WZn94EbomE+ujqsYBkgVko&#10;VMFVmXTe0znPj3huwqdjBs6F2nL/mX303xIZ5dey/f7j7PXsz3dvYSy6HXOg382yLUn1k/a7BiOV&#10;T+Hz6yJHVBOTZqaAz7NkfKJ8+jN+7WTudH+FCCVb7Cqcb51j3hPofOU4LXaUzAeH15KpuolxBgxm&#10;xxmxOLYudrCnlZezzFTOEHNk3T+0KruD0ce6D+wJmY+BzrQp6dEJlE4C5lVA3X7kfVy36fpN69pO&#10;/pZS7cZcxOVkKFLhVOk8hwlp7jigSwmb11BDZ8kJtW4BsjdRVVMJmddp/Xu8RR5pquvMpF5hJvUy&#10;7XfB0w1Ip7dyAsYs6MnNdBgAUP8/nJt2tnodkGYJos6BLutvy1Yt7Q4zUs3zKHIFgKYOmYkltuBt&#10;vwuhCicv8p4hgPqa61GBJX+vQwEtgDTNh6aOl6/5OZDmuceeUAufNRW63RF0ausYzcMAjOLZ1taB&#10;WNSVNbV1AqD92eDEdDa0bAX5ksuzFVu3ZTuOHcuOXLmcnb8zkx3mb3eEk9kmMk4bx7po6zYRQQTA&#10;TjbR5ub1Exd77my3dc57K+BZP4wIQOWRR4ApGZ5NI7zPcqxVEe3me+4C9NrJQe9CYexA1cTtXtMN&#10;UJIM1ICT3ap3NSYqZgNmoAaUTZf3NKJsCqE9y+lAen3IzUaIdNzPYzIjJae86zWNuxQM3RnvBsoG&#10;lEqPzaihLQWMCqQqo7bmbddrXlpMrmhFL58DVLdMwANjfE0C7BtHDbWfX++pUlvP/SMeirEBq3kp&#10;yieqabtKKLOgvdMYuTh2MRPaTeteGBVCO4HKXpTNQWKehqdRQvl4P6Ddh7Lbx7xpF9XKLGczrXSr&#10;g+tLV/E+s5YV7CtZGLTcx3VtKAou33+txixVWb7vCnLmrRKAnuXFcd/u1dkqpPqtxJPs27Mu28NA&#10;/nFeVPfsWpeN4nwVLBe8hHQqTJKz2cLmgeYWlLt6HFYNtDvr+KEwO1pdA203oS41MBvATJnKqkDa&#10;iDtd8Aw1FPOSmZop99Njgk9XcsZazorfZ13MjQ5iknB//CTtPnfJv0zLbjttvM2rJ7I1k0PMhOKy&#10;583VTULdONz7iDjq6yRuydY7bfduZl2EUN3vrSii4XTHjW/V4shvNEy+AFCPbbw5N5MX6u3CaDOf&#10;18BjC4e2zyOaqbjeQqao5qYOzE3ePg+f8/+QwmeunPKPRqveso2vsqnK6ahAct8n6PSYYFTQtcIk&#10;RaVRAC+34MCP/fVcVultK1z57VxWFXWlmrCZagGxSVYC0P+tBR9KKPBpla/iFKxy1zr/DLyoCGvl&#10;LejUglcBdbYx3JMAaN6eyc+MAz5REiMHswgqToPqkReH8imQJRBNM0VpF7svaAuAyhd4EXwRqLZe&#10;ALCfB7aEUAHUeoH5R0HUUQNjoIRxRxLybDv+KYoNSbbcU+WO939cQmS5KpqyThOAls+npgiqmIst&#10;DEzCZyMvvB5rYktVrvSWA6hAKnzWLiEaBPBMAFotjHI9AegSYp0MwbfiBb58sUAsEXAFJ50Efvdt&#10;bNYSQIebDJpng8VoT6ifaxinWUtLbg1dD48C6Mpe1VBV0Lr/AaGCp7fnHyOwnrV1HleTD7p2qJ4Z&#10;swYeuwnTQyc7qLvDBHEQE9A8IGpAYjYUZ3zuoCeuidlNVc2kbKp27ufN0hJC4zLwuX85AfcE2guf&#10;li3GI7jdVXhUPf0a5YCr+SmPf+Jr8jgC7mnekM/ShteQVF4n2dp0io1Nl5mdE0Jtw9/GgGIb/uaO&#10;ZbTfN0bd28uGHCD0HvvfVTmFzrm9ZIdSzokKQYJmqJu0e98+tzuAUyjKAdTgeg0xOLBpCRsR9Coq&#10;3evMIH5wfm/24YV9cRRAczMN7XcEANvKKp1C6FvnNCQJo4dL+aJmhlrOkr5DsP3bpwDYM0d4PMLm&#10;MSLZRrd0rQufznYaUC9wptzOr1EtjU/6xjWawGJyqdv2FjA/uXo0Vmi+f4nnxPflNqPPrrNSE+e5&#10;24uMUzLL09lMzUaCqKUKagm0Go78On5dwfc7dsp/z954b//hDk74wv2u6plmPlU+v8Dh7tey7Z5U&#10;4gB0HOvvnCeTFQBNP9cntNTfOIO6eQYYPUXYPPXo6HpOJgDGI2uY/WQTETApVKYVm24zcquRazTd&#10;5Z52uif4FDQfoXw+Zj+88Kn5yM1GCUD9vJu7mNvcgaGI8PjruzQe8bcEfFpplvMajvmr+xgFIYbp&#10;7LYcQGd57Gt8TZVNL8/Q5k+AKXBGocTaar+NWjtLUs0Mm5tuodTeZPZTCL2GQ/8q6u1F3Pq24J0D&#10;PcHf+bFN+QmaJ4SeGNq5sGzFrxps4f83B9AB3g9rX0CUAEAX/t42PKZZx7R4zdSIJHw6BypkesKf&#10;RssShJbGzLh/UkRzCM1HrWIulM5TyjquousjgNbRem9izrMJ+LQa61EwG5vhCjqKvQPZ0sllKJ9r&#10;s6n1G7OpTVuyVTt2Z5sOH80OXLqSnX9wPzv7cC7bwgnX0MsraT13Z0uYT69CBa1lKU7VKOsziViq&#10;HeV9dowaBXptnQNfljOcbiKy0mrMmh5u60FAAzyXtP06q+lECOtkPzr73ptQPlsBuXbUzzaVStvZ&#10;KHj1VC2qXjPtZTcTdQJy/SvoUtLattwoWYvyWQOcxk53ADNlhNahUiagLUEt5qQGbm902xF74VUs&#10;BVHVUTNEw3VP7FMFO+YF0KYxDFcTcAEgqis/ZYl6dE+932ceDyX4+bVd5wmE8phtKKvOgcZKT8rn&#10;PUock/DYM4XwhzIaKijO+SjU3h7a8z2omd2MGHSjfrYDoG3MdQqr3keldHjFkmxkJXOjyxZlA9Nk&#10;hLqrnq/TFCosowbOvRpDxfdaAtA5duee44VyB5sUjtJuOkHL6ND+9dl2gpwNfq2p/m32PHtjFy5i&#10;pZN7ZAHPlnZcVR2cUTQx89DAN1lLO53c0KpazhYaMdXUEd/UTrwAEGpUk9FIdQBotWYjAFTzTR7Y&#10;zg8WNbR6Ib8sZkob3YBkVfINooD24LjvZ85jmDfIiQH+icbaaMH3ZVswOGxcMco8KLMbtNNjbSWm&#10;il4gs68LJ5uxS9wekUcp7xMXsA591ViBuAHAbWkDQNmH3dFFKD1qkNVGNE0zWxdayUo0g0w3vTOu&#10;mq1SDqhtciOewmjF17J1bkxTJYqTczPJHajjr6WBMYBGAvsbCLa1GvmnK1TMBI7Jga8RSmNUHVtr&#10;clNUfmxE3XQWVYe+JqkmBshbWvm6qp6Uaqzl4wmmKqA1RDl5BrsQWBM2BTLLy94WlUxBzn0Wc5W2&#10;4FMOaCnPMxS/XOWMsHuzRnlxCcd6VB5crMIYm4NQe+MMusj9FEL9mdiy0ayVXJP5fvU8Uqg819Lr&#10;qX1TDp+eWb8IVD7P9/A8KnKpeNF8DoX3OcBTEA1FlMuqvA7P+zvxRTXBaF1s+cijo/K1n3mEVPp+&#10;ngbvcvjO75t/z2n7Ux4plQc451uc8jb9PIC6SMCtTLbwNTHpps/Vz+SW97qqcK6Aps0hKNllW5DS&#10;5qMcPvMW1/8GoHWAeYcrXQHQIf6GV/axxYI1li8Tj6aRaAMt9dVA53qG+Ff1sPOXyys4uhFpLUP9&#10;q8gCFTI9mgu6Rtjkdmsd0LmGXcmr+s0MrYrLedXGccdUBwaijmI+Mw+kT4YhlcmY2xQk1wOhHFNL&#10;vdRaB2LdmJTWeHrZHFF3yu9flc+ERhQTwfOWTnzVVudKj2CYTDmhySEvgFqnNgzHCtETfM3jtPCP&#10;sTpUp/y5DTrlgYRtAMFOttzs4U1/F7CBGene3nXZnd0AAM74uV2sQ+Ty3K7V2Qzbljw6K3r/4HqA&#10;Z2uucp4GOgEhgcjLroN88xSRP5heXj32clx+nbDzh8wb2ur3+rtnuA/O7HdRRt/Hwa2LW5VUY43w&#10;actZNVQYFUo1LDlH+p5tegGUo9dzCMWBD4jqUP/kCrmezG9atuL/dNGWOBFKOOo/OHeYrNAT4VZP&#10;pbnnI7pejgJ8iCLr8zDayK1C7zA3+d753WxaOk6r3ZD5E7HDXQi1hGdB0cqd6SdCDdUF//WtPB/U&#10;qKZPcfELvN727QyzqMx+5hCa53rqdDeoXviMDUpXAGqeiyWc+3NJSrKtdn/OrzDH+fAIKzZpuwud&#10;qp9vnBFCNwUsvsIKzNdOo34yq2mrXAe7oHhjJ2YhNhupXnr0Y172aLles3zNpp9zk21F+U545jNd&#10;mQl8Wq7odFXnDYGUwPqru3Syj6GAAqLFTOdp3NVncFercKpsXto7mV0xX5TLgqRQKVwKnnmR0KDZ&#10;iPWhsydZH8vxJjB6jY9dFUBR6r18CbX+AidOZzmBOsnfcT4DOhCpEtsw9zm3vYYWvGakBKCrMfHq&#10;hm8gacYs0JeAUN3wjmn5OunrtwCaFNAEoEKoIoBdKI++Hns5Hz0jqSNgVD+EXT/i57i8yI1vnHxX&#10;AKBCaCOGo1bMRs11TfgZmLtspe1O9fQuzcamV2YrN2zN1m7dlW3ZfzjbdfxstvfMxWzXmQvZ3vOX&#10;s0MkNBy/O5vtJtd2eOuGbNFga/YiJ9KLljZkSzgRrhrDxDSG4Zi2eu04HSQAtKqIUEqgZnu9qhd2&#10;6QPuDJIH6Fyj2UC4vGpnC7c18fFO3O/tQFsnkUldwyiEQ6TVAFMtgijqpcDYCih20tLumWb5zkrE&#10;INvnfKxW0OpGlAO26oBG2/j1ZIdG0SJvZDtSI/dpEDwpLwu3wprVgvIZj6VRCTXTNrzZo4tRZAXR&#10;xoklxDfBBAVgC9kB2ii+VcByJc/bVv0i4FNozc1TMIwGJ1rhmpLcrOSMZscy8j1xw/cCkB3ApNuV&#10;QhUFRKNCFWVVJzDd3v9s1jHwa35Gz5A+8EzWy+cPAa2qpEtZ6z69lpSVNXXZ5FrMbqsYVZymy8zz&#10;EbQbed7+LNwMNZ8Dys7cS7y4nGBg+yAvvJtRFdaS2zfMG1M9yuYCQuZfoFQ4Q+2sh97dt8pe1Tpi&#10;m6rrmeEEQCuqnwU8IX4+Log2sYu9FTND5IUKfRiRjGuydIHr+jYTNAFoPYYmd8A3AapNgGkTs6bN&#10;AGtjxW/ZFsROeaJgBNEp/uDWsB961ThzoAPtRDOxDYkaAAZ7aLsLoW4oagc2zd3MtxVV5wH0RDXF&#10;LlmejzOqrQTV56BJnhggagmlAqiGK0E1N1DlJYCGk53bLdeEGQMl2GoiEkKrKwAU1McqIKehBnW2&#10;pZnnQH5qM258q4V/upaGAEWhsaO9KRz6Qqizqgk6E4wKpEKn8GkJot4/wafQ2Uk8leVjxpgACqsA&#10;6tmr8JUgNNru1P8GoCX3ehHDlBTPZLBJAJo7wueBLa3OFOaEO81TnkGn8Hmfg88lkgIKCPXMOBmL&#10;hE+d3Qt/z4vZ7xgPINfT6wGnfB0rVz/zFz8B9Dkc3qmeLwBUJdRKIKoSWg6hKqG+sPo8BdBUpbzR&#10;ElDPq7tPry1N2aVp5ejT8JlD6LxSXDJAxQxpHjPlvKeV4pkSjJavrSvNgQKgKUc0zxLNY5lyMxe/&#10;XzP5IuM1Vz8rn2P+iFGLeuLLOvg/6+PvVgBdxSjLDnao78IspGHoZec7WcG5htW21jpO8ARIAVTA&#10;TLCZgNPbLNXODeyId1vSSnYtr2Dnskdh1MvLyeXbwD75LWxREhaPAny2zVUvVTKFykMA4DHc6MdR&#10;a47wcXdXHwAEw1gkYJYdhdLdwKdAuwcQ9bIrPAXQ42w9OrHJedNcCc2NTcAlSutxjEjWCUYBBM95&#10;ACXEnjfn2GHv86PMC9WYdIUYm+sEe8/tXYsrHuczJqQ7u9cEdM7s8DprEAHP26ij1h1eL+/uZac4&#10;8CNs5q1fopw4Cka2g9+5gBkJs4vAKYC+zVpIodPr99hk8xqqqPD5yiEAlXb/myfYAY+bO48TOhCt&#10;buttFVCNTbT5dcqnsPtyEA1zE/mijw8SOYRDXwi1Jf/xZVviZJGijGoG+oTW+Nu46z/E1PQRc6V/&#10;wln/sdmiqK6qr37td1E736GlLXR+cJENT2eAaerjq/tj25DB71/cKFZsooo6y6paqVJpu1wI9bJA&#10;msLp3ZJkQL31zW2U0FnVUdrtM8QrEV6fNicZWp8rn6YE5OXjC6E+J1XkR0dQpAGwR4TGC57+Dh6y&#10;uege4fG22QXQ18/wMVTPJ+x2f/0MgAqACpVmeDqreQ0YLAdPP5Z2uicQTddvu4YTmBQyL23BULSN&#10;bUU7hU5uBzqFUo+Xd/C4qKGCpy72y4CpdYWPC58XyBLVOGQL/fxOliRgdLLO75ykpU7OJ9/TTUYH&#10;rBs48+My39ttvsdbBuRz/Sp74K1rnPgIoZdx7Qug53ct42tMRndAAE0zoNuIYtrMnHas5WScbRXj&#10;OGtGiFYkJaa1Ash0rXKRB5oA1NfKEFOKUu2cV0Adf8rh08qhcx5AI9uTlBazPh27ekkDpfPutN6t&#10;uiq6eTUoldW876F+dnVi6O0eyPoGR7PlazZla7bszDbuPpjtPHYm23/uanb44q3s6LW57MTt+9mJ&#10;2fvZsbm72V4U/dEdW7PK4d5sAd/PIhI7loy2ZdVTbTjEAdFxIRSTEwphJfvY63CyN04wSkfupu1q&#10;1VDXYkbbmsp3uMMsVDuKYju3dQFzwpMAKnwmABUQBdBcrfQyhh5a2z3ClgHyQqNRS53M1bJV0jZ+&#10;gk+X/aiqWkJngCdA2toPdAqezoYCtkKuAOrMqQqo851CpEBp1fD1/J4q+B4WAsuL+JiXK80sZdbT&#10;quDzFgJ+tu2dGXVONCoc9vPVRiveVZzttNuNaNJY5K55S6OSZXu+jbGDVuZFW5gXFUKFz3FU0xXr&#10;2a5H230ExXPFuvpsxYambOVGIjMB0MEpGAsFuaaL77UEoH+YB9DTrPXaw3D+Nl6kV6NcjLPlqI/w&#10;6fYW1M4mzgzqAMoaLPQonY0tqJNFqYIKonWN0H1RKqJxmdZ8KKXsmm5uyfM/2wC6VoPiNSoVe+Dd&#10;/R7rN4lfaqp+kVlOfnkFgDoHKojWLPw10ULQNyDYBTgOdzGnivLplqUx/vBGUHZc9akC2ke73Va8&#10;c6FWP+1xb3MNaCkMH/AUhgVRATLgE+BUrS0ptqi25eDs/QNai0rP361PhuELuxGhRKi8DnYhRwAz&#10;tqmzlX+wNvfNM/Td3hale76zg+tdbVlPdztufYxMgKQGKI1SqZIZqhbwrBEsnfHkftF2R/nsAl77&#10;utvY8oSDj1nUFIzvOrOU4xYvJGVbiNJ8ZH4sTEeFAhrZnKp7RQ5nOUilecZov5ephbnaV7S33QRl&#10;GL8xUq55K9yUBvMbK5WUUSE0tecjlqmoZOopGYocBygyRH2RS2fdoYCW1Qt8L88DXqlewIz0/O9/&#10;E6VBKSKmivDklL/pmIDjAs6tmseZvvf58Pz54H4hM9V8iL5KZx6k/0v1s4BPY5yK8PqUk5qU1shM&#10;5eunPNHyzSANVVWxGSRVCrsvn5vNA+/NG6ViXamVO/qrgXEBtAFA7+TNpRf13hb8Gk7cdq8ghxO1&#10;0DWXhsqvIG5pDXOfCUBVQ9f2o3Ay92mtH6zLNvJ6UF6bcJwKnyqfAmcCUK+v7UcNJZNv41Bdtpnl&#10;FXuWt6NwAnprmeFcYzscuARChcm9XBdELYFT0EyKqKqot3ndEkpVQT2qgtpeFzad99T57uWkdgq6&#10;0d5nB31aA3oChfMUgHl6E0YoIplObgROiWJyPjT227NhyRB7tyRdpfNzc8cqNiXhNt6KGgqEqoQK&#10;oqqhOuRndMujlAqQjw7l6mc+e/hyocDhhgcY8pYwphhg6RGGmNd1ZKOSBkTp0lY5JS7odbbx2Op/&#10;tB94xfj5OsbPN47RyifsPlRQZi7dM695yXqXVnyqd9jKlFZ/Co9miT7Bif8qTnyVUlVNZzI/RfUU&#10;RG2J2yIXVo0ysmyfO2cpMObgCFBeQXWk7f7x1YOs93S/+l5MUTvi+Cfq8+tHMBlxP+7j/nVh9Ju5&#10;fO97qk8AR8vcTldyCpoqnIbI22L3tljVWYTJC6C56Shv/fs8AkB5fMvnY9D8k6NsNUI99uf/5Kiz&#10;nfnP+8kpfv6ohG+cw/hF2XZPjnWNQuZ13tXcQzs8jELMaLqbPaA0lFCjlYRQfu+252mxez3BpSqn&#10;kHltR15Xt6NycryxS/h0h/s4c5/cvgsFlMvuc7+2z8xOguJRO8/uAF6BzWsYnYTNC8wcX2LP+wVu&#10;O7eT1bGApFB5AzHoFt9jqtv8raTytpv8PeX32RKXr/A3eQEl/iwnRadIdDi5ZSrGYDzRtHZj9NvJ&#10;fvgd04OxGUkAXY0hcRw3fCejZVWaUwsAje12xQhVGqPy9Tq9Zms6St4Bj/H67HsM73dCaO5/4ESb&#10;OMAlLAJZgPFoAeNWSxwtQvmMuCXa73V1DfgryP1sbGUMrp/WOxt4hieBmW3Zhh37s+0HT2WHzt/I&#10;Tly7k528fj87PfM4u/rovez2m3/Kbr31YXbu8WvZZjZ3da5ZnS0c7MkWs260iiUZlZPt2ZKJRjIy&#10;G8nKFERrgFA6SsxL1k9iUAI+69izbqySIBozlKiIrsDsAFA7aG23A61tzItaTYBdK2YkIaqT7UUe&#10;VfNskzcCjVHcpw1o7SZMvpN5zHYflza44GlbX2W1mZWgTazuTADaDBSqeFotPJ4A2kSsU0PPs2xu&#10;+nUOt86HFi1445ncniRULuJrV6LI6oJfwvWX+PyXAOIlQLVVy3Oo4fuqBJrLAdTge7NHfSxd+Fad&#10;cUzLab2vrkZRzTNCNVY5y9qC8llq1RvdxLiBhqVGALRz8DfZADOeKp5rt5CuwHHp5CJmRvHtrKwD&#10;SBmJBPa7eM6NjDdUtaP2qjCjNjvyUFJA163ozKZHG7JlSNeDXfwSaKF3NKNC1jPbwMqrxgY+GQBV&#10;+Uyg2cz+d/exNgKpAqnXXY2VjiqljU1cBz6F0A5URaudtnWLEMdKzvI50Eba28Knu+I9tqCONpCN&#10;aRnJ1IKS00WbuxP10VimtGN+fLA9IFT4dM97qJ9ueWCO0uOgWxQ4y3P3ux93G5Pl11fBbEcBFULz&#10;I89P5RP41DzVQDRV2qwkgCYI9TbBUwj1sQRQDVAJQM3tTEqba8WSa72jhUxS4LOnoz3r7ekCPjvi&#10;2N/XxdlfG/CLEsocZx4TxRliAaNCqABahdnIUg1V5XQT09BAdzY23E8eakdc14zUjFEpwWe0UYpV&#10;mOWbiF4C1soBNIFogrDIqhRCi7Z7UjwThJZWZKrmFWpiHIFOAdQ8uciUA0CruU34jNWkBZRGvAcv&#10;ZE+PAKRZSp3sUcULnPCZADS14PM50PwsXAB97o/Ogf4m+wOZdoLnc7/LjwJoCsYPx3ixVs4X1/RC&#10;mwLhE3ymcYR5c1G+uWl+5jO//jSAzq8UzR347joWQtNq1FJeKtCbDFsea4nNEoZrecFurOZFsgxA&#10;yx2k+UaR3AE/r8zmLv4En3Uv0oX4I6G/Lwmgz2W9LH4Y5mRrDekWqp/5jnVAFBXRNrwlgLrtyFa8&#10;l9MKTiFU+BQ6Nyxlhozy8vpBW/J5Cz6pn15fN0D7HgjdRCSKELoFV+qOyeZsz1Qrs5wdGIu6AcMe&#10;XPM8FyD0AC1wwVPgFAiFxDPEIwmM7o9PJUimGdCYBw03vOqme+JdyzkUUClcnsBY5OcJoGFY4nF9&#10;PD92FnPUmZcnsrOE0vu1jGsKA9R0T3aMDTLuiw8IZX+8dYPd2re2sXqRVrtqpyU0Cp932cEt/Khq&#10;5q1fTS8qcraAASSUKo/CqcAkcAqfHoUoYfTRQaAJ1VMIfXwIg9MBWsqHiBA6CDxxfPVwDqJGM71+&#10;nA0/7pcn8/JDtiO9z5Yk4fMtMi8FUNVBAdJWuMppqJgAqZ+Tt8XzYHiNQrbHbd0Ln7bJbbunTM00&#10;9ynwfXQ5B9Avbh3JPr9Jy/76Pu63DwWV4xU+BhB+AqgKo1GMc31SqKEBjgLkZT6fedGvb58M8Pzx&#10;3vnY424LPzdgHQhI/RzFM+2Pt/2eWu+23T+4yPfH13IcwJ+hP3fB33KcQbU5ZkBxt79+Fsg/zyjE&#10;WW/bEDOczn2qaN6kLa5TXfi0VDTdamSckgA6s9f2u9e9/2Rct8rb7EKorXeBUxXU4609k6GECp6X&#10;trPJiKPwaV7nrUMrQ/HUqZ4UT2c3r7DqU/i8uj9voV9CSb/OScq1gxtRNzcAmC8DnVtxvG8rlddz&#10;6Nwcla57fwH09LYpugpjqKDLwwjoNiQD6ffxPy+ECqAbRjqZAW3JVrJdSADtoqsngBpIvxAD40u/&#10;pW1sUokn1mlZRjE+leKWUgJJacFIYUJKr9EvuZCE1z4BdCELOxYaKcfcp473CnM/mfusb27L6lva&#10;s0aMR5qO2vuGs6UTRD5u2Ztt2n0k23XkXHbs0lx2+c6b2XXA88rD97MbTz7O7r7zVfbk85+yex9/&#10;nZ179Ho2tedAtmRwgBZ8b1a3fAj1szNbyDxoQOgUpqTJesLaacdPA78A6CIMSIuBQ8GtFkd40yRd&#10;0WmEouUwxHJG6qZxxAOjbbjnWzAvNdjupgTHHEiBMxRPSzj148Km0NkB9LVyH5VUobS2h1Y81ci8&#10;aetSWIhQ+xxAeQwANCmewmcbj9uKUaeZuVGNTpqSjE6qW8pjoH4KjlVAZwVQudiVnkBkBY55Lwuf&#10;1iJUTgG0HhCuH0eB5v624TUvheLL84o99Dz3mA3la2pyap3IA+rz1nzu6k8VIMrtVjOxUz6/pt5n&#10;WFT0K1rwv2ZL5vPZxCqi+laSEUp8VA+PNwh49gC7HajHwnsd60yrOhmz5GchfFb2lO2CX8ou1V7g&#10;sQv1sgvw7AYqeztQLhv4gRQAWk2LvRG1U4XTFru7WJvbgDKC6z22oZi28jlWSztgCnwKoc0c2zAs&#10;tbfgUmee0xJAXauZ1m6qggqdrQTIC45uAtLVXrOIHzxO8UZa2m0YdjoBMasLhVCgdCXnEG7eQeIY&#10;nPW0za4Safk4GpOET6vXfbKUSmgnapBfw21EgqPKqOtDbc/HNiUAs5H506aGMtUTYA1oBTpdJ+pj&#10;J+OTbX8vN5vxaX5nKH38sgFRczqNSmrFiNTF5qT+rvasv7sD1bMzVFABdKC/N+vh2NnVyvwpbXTa&#10;8o3OcVIlCAVAK2mrL6GtXl1sZOqkjT8EvI4M9MRjG70U25LIAhV8EvSkY/kqTuEzdrIXMJaAqxSr&#10;VKziTApoOL/LDDoRBh8OeUPo89nPBJ1CaPzuim1WbrGqR4nzejWZqDry8y1RtNyL+VSB2PLs21oA&#10;TMZtKrSAXlI+hU6VzxcArhd5DrbkozVPDuYLxBA9/3tUUOpF9sO/8Lv8aDs/VYqXSqCdwPMXZifa&#10;/hqxUuXwmlaX5jFWPke/9zR68PQu+wSaTyug/i4CSJmRTScJ5VtHhNAGTlrq+B1GpJXZqrwZ+HuI&#10;udQig9THiBEIlE/b7q7eFEA1HtWS51fHCthW5qp7mLfuxzg4RiLFGsx8O2nF+YZky9rW9fbxDjYb&#10;tQSEriQFI7XknQ0VRNdjXNi0lLxP5qs2YECyvJwAUxBN0OlR9XNVzxKMTeSGssLX44bBqmwziukO&#10;TnAPAJ2qoELoobW9gCIbizABqY4GnFJ+XDXyBG3xY8QsHSXr05Z5uOBRKw+vzF3yrt48Dnj6MUHz&#10;NDmf58j5PL1Z2AROAVHrJK73EtwCn+aEntSpb2veyCjepA8RH3WUN+gzzJafJqP0PEZHV3UKoNfZ&#10;r60Sems7yihv8LbOhU9jmhIIzbk3HCOI5iXBUyC9T/tUg4zObAFTR30Omnk4+qsnVD2ZXaSeHKEF&#10;j7npyaG8Hh8gLJ16hVb6G8dw0lNvHt8T7fKPDKBHARU8X+fx3iBU/R1a9hqZhLZPAcFoVwNs75/P&#10;2+kadnSwO0fqUfXzbaKe0gyp1/NWft7yT6qj6uaH7FX/6JJxUZilLgrB22nZ7wKCdwDBO7jMx/xa&#10;tOw/cA97HHNjleXHbNd/CZzG3OjsKWZHUVuvsGaUcQRLwHSPu19X5VMFVZD2+cd2I36GlvcN4ARA&#10;/T0IoG8QLO/Ig6D/Jir0KyeJX2JO8vEJTgBwuz9m/lOg1CR0ZetA1G1a4yqflq522/QBnIUTXtPS&#10;LKsvve4xtdpvo2QKm6qcF7cR4bV5IFTPtKZTAL2Mynl1tys0V6B+mtuZz3NqFFL1FDpVOlPlbfT1&#10;wCeB+ADmNf4eLmN6u4rp7QYnJbfZzDXDCYjl5ZuHt9Km3xz382hd2bcRAF0NgC5jtIWTK/wcXnYl&#10;52ESJw5Qe9hKtpUtQmuXthGtxvgNmcBj+iV4H7RrkgB0wW+eLXW47NCUZ3jOm4tyAaEUTB+pJGUz&#10;oaadFAC6mN3vi1E/Bc+KytpsEVuPFlKVON9rANAa3O/1Hb1ZW/9otnRqdbZsw45s/Y5D2eb9p4le&#10;upadvPoou3r//ez2k0+yO298lT364KfszS//JXvjq3/OHn3yfbb3yq2sfdXqrJbA+ubVk7Tg+7IX&#10;yAZdONacLQZCl0w0ZBVAaC35ntVkfi4AKp+jhb0AKKvSvDOB6DTFqNxKgu9XNcZcpe74Vpz0Lbjo&#10;bc83Et3kjGgrrfwAUiBO6Mxd8nR8daVzvwZb+gBXOgpcKqDex8cIFVRoFUKBPwE0FFCO7c6S0hq3&#10;nCttAjzLAbQKJXQJRp7F5Hu+BKi+CAgu5PIiHPcqoAto4y/kuS1irrVxErUXiHaDk/mnjhqYYeq4&#10;gTOv8Vx4/qq2bUBstPr5enVEN+ngj68NAGu0stKogcd6oFMVtLkPAxbu9jbu101kVB9ZpH0oy5bw&#10;2cbPV/gUvgXQGlIGrNrefCFASQFtqvkVqssz/KH9ije+Z3gDxFYPiDYwx2kLvqGeIdaqZ6IFrwqq&#10;GlpZxRPD6S5otnew+YhYlnbV007kZ663tSNBNwOWzfwwacU3N/BN1/FDrUcVtf0NxEXrnQolMSmf&#10;gGcjZ2TuRhdiVNOayeF0N7rVjvLnHnVXWDrf2csGJA1HlrOeAmXsW6cNbyUADYMSDndV0IBNvp5A&#10;2YKqqoqpohmqZsCnyqft9lz1jHY9z9ePe7QCXoFc2/x+HdeECs224JPS51EgtARRgXGwp4MVpZ0B&#10;obkCylpR8kR7uU0AtRUvgKqENtFqVwlNZS5proDS7gdIWzAoCZ4JPgUaDUAxg1kAqKBSzzyO12ND&#10;kVE9hrYDoCqi5YpfuN+LMPe0aahkvkmrHgEeQTTWbUboO5ljGpBUOosSRNMWK3+PVgJQV6suZj2p&#10;0VBGUT0NoEmZfRElMwxTQJ6zRmnuM2Y/mWFNABrh9mXwKYR63flRofPF3wOqBYwKpM6YhsHKDE3d&#10;+YXZKW0z8nY/95fwmQxajiwIpgbeJwjNzUfzYwj5eEICTX/uT5e/j3IA9bIzs45NeFTBbmThgKpo&#10;Uk99zGQI8/E0M+neV/ms4OdRxfMSPuueN4LpWTYg8T9MkoTwOUhM2jhbQ8zuNKvTDSlH17MrHaja&#10;OdkVAOo8qK14FVDb8Kk2DjVlLxOx9DJxSyUARdlU3Vw/DJAy6ymEJhBdzfreFWxUW9G5IEoIXT9Q&#10;mW2iPb+NudH907TkgcyjKJ+Wc5jWYdrr+yZbs70TLdmBifZYlXkc8Dw83ZUdIZD+OA56YdRWuUql&#10;znZjnITPHEjZTw9snsblfnxDfwCoYOttOeDyeaiigqeKacoTPc0btHWMN2frxGpMTagoR5cNZCdX&#10;YExCDRVErwLrNwyrpzQTCZhzQITAqWveyCbL63dph5o/ee8Ac4i44iMuCFBMUU7GOaXYpofEOqW9&#10;87bMXz8KrB4h9L4AUGH0rRO44Y/vira8LfnXjqDuCbQop08Oo8CyUlIIfZtVk85tCnOpfe5OdLcC&#10;5aad3ZGZaTapG5csIdQWvWqorX1nQJ0/1XwUqiMA+R7g96771Xns989zFDrP7SJLlMt8zQ+4/T2d&#10;/yiT7/J1fB7v8X2/d5b787kCrC162/XWFzcYCWCO9N1zwDXwKFS+jw+hBKHc1+fvc1fx9Ht66zQ/&#10;ByoZuFSb/flb/i6cv3UEQgA1z9MAeXM8U3C8rXQNR8Knc5+aiYRQDUUakmy562S/tm0ksj/n9nF9&#10;O631HdwPmLTVbkWbnZb7ha1s2drI3+XazlA8b9BeF0Q9WglALzLjeR1z0c0Dq6PdniufbFnib+Xy&#10;Puc4mfGkha6aqdI5x5iFYClQCqDCpcAZEMrHE4B6m/fzPt73ElGJFzDIqXwKoLbgz7Je9sTL0wDo&#10;eLZ/zXiM32yb7I884GmSMJbhn1AB7eW9q4bX4wikx7yZANTXHDsyCUJ9jRRANZDmEXDzq5XTa3R+&#10;5AQeAF3Ee0/AZwGglaifVdWokTX12YsA6CJMSFUtzGy2dGb1XQOYfSazgcm12ciKzdmqrYez7Ycv&#10;ZwdOz2bHLj7ILs2+m91+5Yvs/hs/ZE8++Ev2xmf/kr311d+yt775W3bxyTvZNPOi7atWZk0rplBA&#10;e7OXhtqyhWxzXIwrfuFYPRBal9WsAEBROF8Cup5HAXyJuKOkJDpP2TSNiMS8om1u1UINS03MgDYC&#10;cZZzmK0TsAgqY2SBAm3GGukut/KM0BfJx0Skor3fzOMIq1W46Z0DrcXcFOAasUs55Dk/qqM+Zj5p&#10;b3dgCrJ0puukbwAwY6+8m5f4+BLXe/J5AaEA6BJgsQpT0RK+n0WoqBqPrAbUTyOnInxfCAQ8fT4B&#10;yYWa2wyotvD8VXLbUErbbM2zu97SsS6M1vQ8ExUxSn7MCKowVdFhYwZUWDbUvp3noXrbyc+kh6B7&#10;RxVsu+czn7AB8Va1Jg0IoKxDdStVCUCrca831KGYNCMD0063WmjDt9mGb7QFzzePASkvQLSWJ4Yz&#10;XrBsa0UtRfHo5k2nDVd8P9mBvcBoJxDa2gJsMg/aBLi20M5vx0Hf7gwos57NzKX9fyn7+5eq83WP&#10;H/8/hj3D3nuYGZqoqChJRUVFRUVFDQuLioqMiowMFZMSlYqKiopKvCELSzTphm7ohm7ohmaimWFu&#10;mBlmZrNv2DfsfQ77nMPe57D32bw+j8frvV7mzOd8v3y/P1y811oul2stda3Hel7X83lVCHpUMTOf&#10;KqJZ8ctmllL1UDVRoCsBQMvdAOQKTNShWnbECl/VOMFrcYKb/VlP/FINxhxVUKHUXfFN/nMBnfXk&#10;e8YjK0FriVhS5YwwiQs+qZ3ehyLc96qxSelMUOp575tHVVqPmqcslVdd90KvUCqEpjWiQpezkCU8&#10;jjKMRIblx/tLNJQzmw2UOaKpGtjq5NYmHe6akaLLnSgpAdQ2fMwuRf1d4fNjHBTHCr5mGVqv+UmI&#10;sVTVsuihzLXuUfBUAcwc3sm1nRlY4tcIl7cES8/PDaCfjRnKhdCbfRkVyzkxR86ZLmOThm12f2ep&#10;/B36+0xg7te9nkpoBqGaorKaDciPkJmVBqMIns58mvsZsz9RPOcWpql5gOWHPL55QOb83OkP350X&#10;L1v4vi575mGoN6cF0CwUP1Vylc9uGso59KNLPyqhGYzOAqpZqXN22scVmtFZnymdERYBzv+rkjo6&#10;9zquV60sZIyCVavFrlTNfZBIM6Tpdt1T7y57lU+D9Au5T/kos0UfUvP5xPohTkUAtGHF+2SALgob&#10;VEBxig5iLrR0jp8ioF0Y20+yRD8t6PZGsj4JnN9J8PxcCN0FhMa2O+ajdtbdWZqQdhF30r5Kx3we&#10;X7MlTzu+bgkq6iLgcxEZo/zM2iVhZ93SsKdxRejlNgTMg5gEjgCVBzdUx+NJHO2nKY1AHo+zPnCI&#10;HM9zttiZ9TyDq/0sSqUQeowRglOaj4x04rpzy3nOqJhGuM3tgicKytNpXWeMb+LnHCL72O1L2eak&#10;9RiRgE+C8of2bM4gFBhVCR2mxT/K18dRTi92szoRZ7yOdzflXAEiNCy5Y96tShO9Oqh1WbtRZ3cs&#10;QTMLo+eIccjg+NtHso1KcZsSCqd17zDKKNBp213AdA7U05nCCTQCmyqntuzjrCiA68rQGOVEK9/j&#10;Y5JMUps/c9ATzE7OqK1799trXJqtuNeevfUxIJ8VlhichGVB1ailTG3cH935z1lfqaL5xQTqJDD9&#10;GjX1k+GB8IrrvuS+fczP+Ayl8iMyT1/wsz4mDN7zz1B4X/D1T0YPMgOKMgtUppb9x6PcLoamp2e6&#10;M6ilhNyotgK+GZAyc+r1hgTPbh6nYwzCP89tDIrfRpbnDhROnoeztNuZ/zTvUwf8Tdzj11EgY6Yn&#10;LXXjllydKWyqenp6mta6EUzudrfFfr67ORqMdLB7HOtqAjpXxflPj5aXj/cQLr+3JYx1N4ZRVjZ6&#10;uW15r3dpAOCkVD8vA7ETttjZJT+BYm4Jn9Zl/jZm+N1e5fnxOMnvdprf8XV+BzM8b8JmarXbis8A&#10;lWUIXK5Sepk2vHWR06MY5kYGdsQaZrWs6ue5/aihzDEfY6HMET5gJQDdt2V16GCL0DYc8JtX1cZq&#10;5X2yFKHHKKYFQOh8WvFZqgldPHM7iY1Li0B8vZzPWmY/5M/jveAD3i88JkHAo6/Dzn3aerftbrla&#10;s4ig+SIc7+Z8ltTUhcLqWsCzMRTWNDEnuAXX9L6wec/BsKP3ZNh/bCKMXXkepu58ES5efx0mrn8W&#10;Lt34PNy4/6vw/PO/hQef/lt49u1/hU/+8I9w76vfhUOXroXKrdvCstZVGJEaWU9ZF1vxeXhaVmyu&#10;CPmbSzlN+5/W9FLazYvX8R7E/GIRxhnXWrq2soDjYqBqqVuNaEcX0FpWcVzm/nXXX3J0XtJ1m25C&#10;siqAL2OWjFgyNL5hC8bnjQhahsc30IlixjKfuc4VtKxTS7toJbePmcfzHvPZDFRqa5s4oxLC66MD&#10;nfxNv1ZCKLwt8cLcJqFssxLvlUCgwfRuSHK9p+roCs1KaZUn8FxEq17VUyg2DzSG0QOczqzG+VOh&#10;2dNcLnxW8ni8H0n1NOvU+53HvKfHQsPqVUUBTU97mWpp3WbGKoFgH6eKrTOrgrZud6E7r45UhZpf&#10;cDQKSgUU4WSuAlpc/HPyLNkXzSeFVSgaAmV11UIgEmWS9nkxhqLly3C45/Nk4XJ3JrQcdbO6QnMR&#10;a5iAz1recFRLBc/6OkPa+RoAWk7LvrQYlxdGpkoUUwFU+NRoVI4ZSfArpE0ozAl5OsldTWlGpqs1&#10;BbfM2JPtQK9kE1AdW4BUEwXPTAEsirmfAqfguZItD6swKbWyvnM1bYbmetoMwGdDHUqpEMru62iI&#10;whil0umOeuHT8j4klXNWFUWhnYVQ4Nn7apyUsVLCrj9PCFV9VRW15awCKIiqBtqSFqZ9LJWApdXM&#10;PvumpqrQ3Ew7nl31OtjrmQONwfZ1GJYA0Qigut2BUOdC3dxkOH4MyufnGA9lxmkNIwaVzIu6htRt&#10;SW5NShCa5gz9NBvVT14c5rbPE1gmZTSBaALQNOv5IwCNKzCzlrQqaoo3yrLj+H0Cm/7OUvnYrWyn&#10;fVZez00bhvFn7fhMEU3h8oYeW2Z8xpxPW++pBNHci94shAKgH1KCZ6z3PowVAZRa8J4u++yYKoFo&#10;ZujhU32sLNYoBeD/1KUfnfq5jNQEqen6qY3vi/X/PwAqnAqblgBaUUDMFkfPpw8PP27pu4+ev6vc&#10;FqdCYL6YcvazGHW5aD6fTgHQqqW/jOrnGmaaN5HHu4sYFhXPA6iIwueZLtQ/1BLzNoVS2+3CZwcr&#10;N1U+oyueiiHz6yuATsxHq4HPtZiS1mUAunM1AEp1rDGaiVxQFFBb8Ntz1V6/LFgdDXmhG0PTPmZD&#10;+3HH968pD4PUkY01ETrPAYYjhMurNgqfpwHPswDoEOqNc5lDHRgrME+dpF1+hvGB06zjTC36o6zq&#10;TCWAermu9yFm4Szd77bbLQPsT+zGeZ+LajqHwun2pKOonSfY2DTcuYWc0E3hNIrR2Xa2KBFsL4RG&#10;EOU5u0Rb07WNguYkADqB63iMDUo66DUvTQ8QzzTIthxyQi1D6620JSkDT/fGu01J+MRQA4g66zk7&#10;+8n2JQPqVTjvALOxAE6NTNYtVLMEoM6W6qL3KIj6dSE0zpzS8s+C9G3ve8yMSbEA4Vi58HzB07EA&#10;c0tjgL5xUtyeyurD49n9MSj/E+KgXtPGfw3cvkYp/Qhl9uNTZIMya/oK9fRjzFKfqp5y/Sc8Dus1&#10;SuhntNdfqWaSf/rCaKqzjA2c644Q+pK5TY+ef4Xb/uNRthXx9WdDjC/oZCd+6CGznNaDOUHyt0/v&#10;itCZGY4A9jMZnOqAFzxj/icRTLbfU7v9Jusv753ZHm4ce7PT3b3uCTIvoJJeZhb0PCrpGJFJgqZw&#10;KmR6TDFLQqvqqeVt+/1+3db8JLOfAugUaucU853TuNUnMUxd4m9G+JzgvAB6hef1Cr+fKVTsy3yw&#10;mEbJzgAUxZPf4VwTkvB5ld+Nl9uu9/wUv68J4HSMHFoh1ON5jrbih8jxFkLnAqgt+L6trNbeuDK0&#10;r2sObbjgrbW8f1Xyeq0TXgC1suUdLszINrW92UQHWPIhXggVPt9HrLBmQTT3OrzI1cHMsWs8WkKk&#10;nJuOylA7DZqvIefTDUcNa9eHpnVthM3vCtu7D4XuweHQc+h8OHjmajhz8VG4/ui7cPf578P0na/D&#10;xWufA6BfhusPfhOefPaf4cEnf6UN/x/ho1/9PXz0m/8Kk88/DRv6D7Kisim8hxl3Pgbl5esJqN9S&#10;F4q21YTSHdWhsK0Y2GQWlVax8Lkcs00EUOBzmZuL1tDpXYW6tx6Awg1eyNeFzwiggGfcqY4px13m&#10;AqFgWLmR93XD1oE3j8Knu9YFT8FNBVOQzADOTUC8PlP5GHhc2elxRbMgB2iyulM4dYNQLRmaCUAF&#10;Va9roL3bhAxxX4xJaamh7kIolQeIOidajJJZgvtd+FSxFT6j8pnbhKTSmcxTqq5x1pSjEDo758lj&#10;Mzze+2IJmwVNOPm5r6qyaVZU8PZ58LyPfzkqqSCerf7k+SJqKSsguZb7CIDmM/uqCrpirgJaTFu9&#10;BvVyC/NZa1qLI4CuJPevvoHoItbyGSy/ZCkt+hU8WQBoFcC5bm1FWE1bTlBV+bSE0wipbEiyNV+q&#10;klqOAloK7aOCOk9aUaqayJNk3BLt+KJ87hAxS67mFEQLgMA8HO+uqYwgOgdkVNQqgDhb8A3AZ+Z2&#10;L4jRS5qN1q2sCWv5RNdCe8HZ0HW4/NYwaO2saA0mozpC7euBT09H93sukinFQ3kUOpNbPgFo1np3&#10;bpX7k1NKzTItBqAF2uZGwZfnglnSCjYoGS9VyoYjFVDHCDyWstJT8FS1VQltrKkILU18+mRw2mOj&#10;s6HMc9qO1xWvOz664mPkkv+8RdlqUCET2PTodid33dc34IAHXmOcEytB3ZZUwAyhtYKWfFyX5srG&#10;nJoXW89R7cz2ps+Fz7mn/68VnM4bJhd41sJ3Z7Bu96xsJ2cjB1mlVIBkQnI2NishNFNpo0PfiA+D&#10;jnNtnRTxEdVOzUYA14cotfP4hP0B90GzkY739MnbeVBPL+AFMNUsjPqJPAeeWUs+mxdNn+Rt4/8U&#10;Jm07RfNPzh2fTFqzKmh6LhOw5hz2Xv//VkBVQt9UMe11RyW8zJld1f1Uqv3p687XpjlT52xTfmke&#10;j7cAI9cKnrN8AL4ANTkf+CzGeFTIetuShT+PCugqjHSrUUA31eSxOrMi9BBKfVCHOCakIcw1Y5hr&#10;DtHSHmAGsoctKd0EVe9qot2OYUnF1GxQAbRnUzUbj0pi8LwAuoe5qvbWTPVU/dzDfKcteQ1IzoJ2&#10;2JrnuJvA+g5inVIJoSqhe2nh7+e15gDtdlVQ5zyd+xwGDs8ClwLfEFFK1mnuq213VU9NQ6cFSZRN&#10;a+5saHSzMyeq4nmKGJpzhHFrOhKyE4AKn1bmmn/joj+0xeB6nPLArnVyB+owdYbZubOMK3g/BOSJ&#10;Xt3RO2dh8wbRSVcPtjNfSG5oP+54lnhcRnm6OkB4PaH1CUBvHtrL+R7Acy/74skAPUhL/kBPVobb&#10;H3xjQFL1vA+43QVShM/b3L7QqeIpWAqfzpfGWdOjgqmKKG5695pzPpUw6vWTchpb/xqd5tSby5xF&#10;7YgAK3ymVrdB+bb5H7o2lFb+U9TcZ0DrS6KiLBXO59zfdFrVM7bfVVOFY27vObOZtu2fahQ6xlwm&#10;quV92uRPAcZnKJceHxKw/uhkO9ud+DnnSA8gv/MRgPmAlZN3CWK37rEJKJ7PbSa6f4bHfK6T9aSA&#10;Kt8Xg+aBT49CZwqX95gZjNahgK4HPmmxo4SmFnzK9rzQuzJCp/mdRimphKpsZuCZxS1ZKqcqqkKp&#10;qqmQOt7Deteulax6JY6Juc+L+1FV+1ifyYcUIfQyH1pUQDUcGa1k1JLHCX63XnaBDy2CqVBq7NKU&#10;sUuMGaQ4phl+D1f5MCCs2rZXJbUd74xoasHbhrfGiAwbZYHM8L4d4URnWzi6e1M42L4xDLDGun/b&#10;2rB386qwZ9NqNgs2hO1EGW6gFV9LR9HXENXPhb/kvT6mftD5BD6X8pqattXZKcoANPugb3fJ8rSv&#10;u2lBhssyXLW5bMkKnPFuEDQmEK9D3cqwsmVtWLVuU1i7tT20btkdtuzaH/YeHA59Ry+EgZPT4eT5&#10;+2Fo8lm4cv/rcP3xr8LU3a/D5J1vwrVHvw43n/w+3Hj2+3DrxR9pwf9neP7df4ZP//jP8OS7P4X+&#10;85dD+ZY2TEaNzHdWY9CpBThRQOm4lAChJdvZ5rgZIQfD0TJWV+bRKi5CvVuOyWYJwJUHBAqZpayP&#10;LCHPsoxoomKuU8iMZFQYUf5ifJF74G2f0yYvB2bd2x7XXXIdW++VxhwJhLTI43pNvsdVlHnkZ65A&#10;YXU1ZQJKodLLVRUj5KEiVqLOVq3nfdT2uz+TiluVALwltT+j6ERz+6mWM5dpLqjh844OeDTn1HIs&#10;IGu9Z+MBmqOK+d6YT0rl1XKf6t6O7XZ/joqmFe9P3HOf/ex4/4VSQLwU0C7hsftc+JwUcH2hc2kd&#10;owbMoVrLgM2lOehMG6Y0HxU28qEGBbSwceGbFnwZKmU1kUpbmcPaQIuslVbbatbrNbL9pB5FpKJ6&#10;aVi8jKDaJWxKyH+brC7y/3hDaONNo5E3Gc1JmpQWElRvWP3SnFpaWMxcAwBaUfEu7nKUUlTSOm5L&#10;CI2zoLm50LylbGJg/nQ5KzhVFpcDo8uXICvjgE8xPklZq2L+0WglZzs1E2n+0Vy0ChVxE2sGtzDj&#10;sr61NoKnANq6kqB62u/VwGYt0Gl52hB5azYTFMD0tI72OvZjOyeaZj4z57ymJY1I/DIxKAmfRjKp&#10;pqqsCqB+rwCqGz7NPGZzrPwhCM/c91RVgGIDMUwt7JLXwR4BlLnQhppK1GW3GhkqXxyB0hD6FEQf&#10;w+hpwzsLuqIQaAFMa1FT67gNZ0jLmR01K9Sd9NZy2vExFiOXpRmPsY384xWSCTxTG37uCs4fQak5&#10;k3E1p2aiDD512qeKc6j8XGHbMQkft4qn0KnimX6f6fp+f3Tp64p3vRsgF2M+chlzMV5JJVTApCJ8&#10;As063XW9JyNSAtD0wvhTCP3/BUBjEL7RRrSPZk1J3h+heE5UVGq5J5U0OtJz4BmjlWLAfeaAT/O3&#10;CTYThAqYnvaYRkscL0kQ6tcEzrRxyWMC0BicD3gKoHmMLViaCGYBlBZ8JcsdalZ8EJqZYxZC3XTU&#10;0VoZetlUdBjjjhmazoCOEy+U5WiuRRldGfYxI7oT8GwHQjUiuRnJne8C6G42HRlKvwtnuxCq8vlT&#10;ABU+nQvtAi538zoxF0B3NSyP5zuB2G6+FiF0DQ759VlLXuVyCMizbHsLnsdx6h9FnT2yuSG23s9p&#10;sGCOM7bbY5YnLftclNJh1A5LEPUYQRRYde5zrvHINnyWF0oMUw5ED7e1cN7cUCOdUElRQ49tZQSA&#10;drzq6wj760do14+zZ/7SPjIccchP9gE5B2ilsg1J6LQmUZ0u9QId+4htGsSpjbFICBU8rw12zZaz&#10;nzcPdBLtxPcbcA8s3OB3cQcIFD6T8iiEXt1PO5fZU6OfzBy1hM8YvA5wCp9GEunGF0ZjLBHHOKsK&#10;tAqsAuzNA4wOxKJFPadmtz0xk2jElNCaoFb4TABqPuljRgmeMEcqdAqfCUDjka1EsQBY50KfkADw&#10;CIgSPIXQR6QD3KV1fofZzPts/XmMSUj4fIJR6OEJguKpDD5VOnku2AR0k13n1i1c5LcJaxdCBcwH&#10;wOftk2wpEkbPAaJnM7e7iqdf9/S0qiSQ6OynBqRsUxH5nazCNIbJ0+N7AUjA0w1Gnh51RpTrCaFT&#10;B2nbA6+xtT4HQLM50NVhZE8DKnkNR1v12XzoZWZPBdAL+zAqURdRyCdRPVVAhVCB8irPRwaWqKIR&#10;RN1qlGV/zvCceRQ+/y8AvWL73fEO5nVnGHeYRt2OhiRmQd/A584In0O928PJrq3h+J4t4fDuzeHA&#10;zg05AG2NALptLYakDStjG76JTlsxr88CqApo6oQJn3FsC/C0Q5RAdO4H/bngmQDUlcFucFuxhLY3&#10;EFpaXAF8kvPZsCqsXg18bthGTA8rvtftJL4HAB0cCYPHL4fjQ7fDqfEHYWTqOTOfGI5eAJzPfxtm&#10;gM9rT34LeP4p3HwOfH759/DFH0L45Df/Gz77wz/Dy1/9exi/9zRs7B9klnMjbfQsG3QRi3SWIZat&#10;2Mi67LbyUNJWFiE0j6ilFQS5l24GjmnJR8CM7XU8KSh6pevohG5GeNpA5zW3Y13nuOpiKudBU7lh&#10;KFMb6RoDt5bt6LTv3VWcGYQCabS2BbvUuvd83A5Ey97QetvZzpf6/ZbzpRHq6vFOAJ8eDaV3M1J0&#10;x3ucs+XJ0HlD9i3NUN6vuI5TCBVSaYvn83P8WWaVpn3xAm+cOwWwBU3vn/dtKaqrrf8VnC9A8cwy&#10;RLktnqO0InQFrXzv13LVTkr4XFxNNnw1LFfDZVSc/wQ+BdH8+vlvANRWeb3zWsxObSUkuo3Vd2vX&#10;VbL/HQc5rbha3ogMll+4jCHlvLdCFUHTq5kb24LasJFQ6KZVtH8rgQbg8wMC6z0uZa50RQGGpjKe&#10;0CoU1pr3aTcvQeED8JgLc8bUmKfiAp6spW8DHwDoEogc1WYJuZ/uiHdF5wogNA8YNbhew5CqZwRQ&#10;Zi8rNRGhNtYCiE1sOVpLzmHbeh4D21428elnPYG7KxvcioRSamA8CqjqZwaTmZvdo+11S9BUGRUq&#10;jWOyRW95Op0vIxC/XIDWoISyZG5obV1BWN1SAYhyn7gNb9MtT/nL3PLkylFmMXKzrAKZp6uLGXUg&#10;H7RF8DQLtIo2PvCpS762sizmhmZZocQzVRgwXwLMo3ByLAJCl6NyLkNhLABQy1BBK7gNHfQCqZFN&#10;y/P4hIdrfhnGrUVss9ChmCIydJWrXs4aaoC8lL85F0B/rIyqlPLHBHyqvqUZ0uSAT3CkmqeCV+2o&#10;AQCqgazYtrs5oMYxRYd8BlPROT/rBndzUhZSn+WD8ilbxRPg/Gm7PZs9MnBeBVRHfOaK93JVzaRs&#10;Oqf0/6qcI/6N+skwNzCdSrgUJufGNc2Fz3R5Mm+l41wAdewhAaeAORc202lngy2fG2eEBU+fu1Sz&#10;SmcuY9TnOV0W14nmYq6WMZ6wnMD5FYwv5KN+FrNNrAgltBpzXz2jJfX586ICurUBwxAKaN8mg94N&#10;cN+AEsjqvh6iYFBMxlFOhNC9a2swG7ExJZcHqgLq7GfPxqrYhm9vpdVOOQPqLKh5oJ7uAiSNaDK2&#10;yXlRz3t6B/Pg7cyF79Qdz2vMVrontuc7iWzq5vt7UE17iYAb0HxEB+YIH4J1wauIai5Ks5wqmsNd&#10;tLqZbxNAU8C8x7jKk40vlu54DUppp7ynVUyHmOEc4XuTImpQfbYtyTnYdRE+j21HHaX1fhzoPE37&#10;PbblaVue83nSrMQc6hsQReXqoXWL0jQzSB4jwHmpB4WL/dTjzJFO9tKmBy6vA5mxUESv9rEWUihl&#10;h7zKo6UxKUIh+aI3aN9b11FTbwCDCTbnxj/dBig1N2UASsYl5bzjjQNbgUYuO7wjHu8c2RlP3xIq&#10;AdYbxEel2/dn3eI+x+Jn32b7nRW/zvUj1PozPA3sGJD/kFbvY2YOHx5lFvMYbXnOW49cQcrlT2kH&#10;a0DSjPScNruGpEcnGQcgY/oxM5pPcKYLmPeOomRSd9ihnuqBQfGuu0S19LQlfF7DzHOVeUoBVPiM&#10;MMr3CZ9uNbrD7nTjk+6y1tKA+ZtHtwCqm+Pt3lD1JK9zmpnNmQFgsp/W+v6WWJf2AZzUxd6GMNpV&#10;F873NEQYvbiPlaxAqNFMZn2qfgqgKp4qnAkyPU7uB0IxLF3sIc6JAHlnUXXf39YchaI55ZwnhjQB&#10;9BLHywdpx/P7UNkUMqeBcddrTvH7myG39Bqzrdd5vm4x65pOe/46qrZ1E7OWdYMW/DWe7+tEc13h&#10;g80VZocv82Hm0sCeMLa/PYzwd2cN72tnLeeOcKp7BwC6lTnQrUQxbSKGjbzvzQAoa6xtw+9avzJs&#10;b20Iq1lfXcbrkepnAtDoBUDZFEAFTyHULGJPL/rAVjzXf38+3SVeq+OYk/P1mjjdbmeHyzjAAgQl&#10;lruUILLUtWDAXYvItS1s2cKKzc17wroNe8LO3YfCwcMTYRjwnLz2SRi7TOTS9Ktw5e53GI7+Elvu&#10;D1/9Ndajz/5O/Vd4+fX/hNff/zO8+AoF9Lf/DF/+6X+B0L+EczfuhraDh5nXbAq/YGztl7yfL2gs&#10;IieU7FH2xFfsQAkVQjfyPrmB+0VbvhwgVekUqFQzVTUrNyBOAZ+6xuMcJWak8lzpcrcqyA41rsns&#10;UN3xxjaVroQrcNn7NecubUELkMYdqRLGnfAomZZ74bM4JFdTer3suiqpCRhVL3Wt2762ljBLmdRF&#10;QW+FM5XcF3fbu+9e01EezvzlOPbdmpTc714nngZE/Vmu5hQabZUXMOdqqerGco0opbq5XKOT6mtu&#10;DjZf9Rf100ioUp8fQFvTltFOEXz52Stw2OeR97m0Fiit5sNLFWJXJYzBcXkNohUljM6akJzdbGR2&#10;axNS9QbeZDbxZrONN4CtzFOtxyjQSNvM9ZrLcb+78cjtR67hbEDtWM0s2FrCXptRQwpLcS0vRQUF&#10;VIXPgmJmG8rJi8IFVsuT18ida2rCol+v2ugMJeSPu34F6uryJbitlvNGSi0EYhfOeysCqKYkW9oq&#10;izrdzfmsKsZ1zxxkBfOaVj2t72Za4auAzXVETGwmaNfydHO9LnnGCSgBNKqfuRzPpHDOGoxotb/J&#10;Bc2g00oZps6NCp9WIbN1Aqi77hvYpb2Z6Ach1Da8ACowp/L+JwBNrekKAuqdZRVArfoqZkCB0GZU&#10;0JX1qKJUU11tjGkysimBaGlpMStEacezynMZEJpHvFMhSmkximks1FID641sUiUVRJewlSlCaNzn&#10;m62yjO5zAC7FHSUATdA593wyLcXcS6Aw7kzPBbCn3erCkfDk46opQXGeA6AClqAlcAmisXLtZ9VS&#10;S8d3DITPAaguy9l4pZzZSCB9U1n2pxAqjKYZpJ8Cp+31VD9yx+cG6efCZwbmWRD/7EaoOafTZT89&#10;zg249zFYKphJzZwLlp6OyqdzsnNrjiKaIHXuqtC57fdsdSj/6KQOCKAeC/n9GllWzIe1kkWs4OTv&#10;zwD62uVEMPGhyzV8KqD9tNoHCaR2beVh5ilPMeM4igI3SQC6LfmDuL972CaiK16A3Nmkw91Q+TLW&#10;eOKGX+c6vwxAoxGJ0x0ApF83L9TrdpLB53lP72SMJwIoR+FzM52WLbx2GM20hw+uVoJQj8Y19TIn&#10;egDzgADqLKet9DerNIlPAjptq8c8z1yLXSi1hE2/LoxGCMVcFXfB00YfwRkswHo0fskM0TO7NsTn&#10;QLXTFvxJZz9pWZ4ijukA3ZRDlCroGeOZZgF0A1mhqMddGYBeJ7tTtVPoFD6NcLrALOnlvYAIYGrN&#10;AAduUhJCjV2KwfZA4QymJjcqXaG1P+UWpk6yJRkRMPLJr6fZT7NHYwA+WY8TqKG6v68dJFidrT/W&#10;NYwuQugMbd/rg20RPm8CPYLndb7nGj8nq60Z4PLzrxOsf5WQfcvLZ1B2Z/q2xHipu/48lVbGDaw7&#10;zBfeI2vyDorvvUN7wl1WNafLBNEnxAdpVtIpr5noEaAkfD4ErARQ1U5VT9XP20CioHiN9ZRXURcF&#10;z3vOaubg0fMC6HVmKYXO+yeAO5RPT2soUt3MthqhkB7dBPShjlIxZN597hqOgMdp8j6Fz2sHWlFD&#10;eU4HWIHJZZf7mmmd19IyR73srAZA6+JWpCwbFKUUh7wtdiFU+FQBtb0uhJr/KYDqjL+CwcjoLUtD&#10;1B23MQGg12il3+T0dWDzispmVEBRZPlQkJTPqzwngqe73a8Brjeo61x283RXuMrzJnzewHR1h4SA&#10;u6QN3AHobzMDat0E9q/n4HOK0Y3JAyig/R2MD+zg75u4J/7WxvbvDmc5PRdAD7VviQC6r21t6Ny4&#10;OqqgAugOTDvrMcBWI2iYqCGELibKbuG7KG45ABU+nZVPIJptZFsYofPDXyIU/IJWPMcEn34tbzHB&#10;8yigAmhlGSpr/Spyq9eHts0dYReq584dbDvazbajvuFw8uS1MD3zOty48224MPk6jF9+FaZvfh3u&#10;v/xz+Pjrf4RPvwuxXn0bwsuv/jd8wvHFF38PTz/9a/jsN/8I3/45hK/+/M9w7/Pvwplrt8POw8cA&#10;pdXh57wPvUW38i06rgsYBSrahOueaKbSLbTjgdCyzcWhAme87neBs5IgdQG0nCihUpzxgpsQahxT&#10;2SpzQREJmnn/p5Xs+VRenr7m11UedZwLeEKfM5nCpoAniC6ucZaTGVDANO5rx6gjFHpcXssspZuS&#10;AF9BNgIoLnLVxAUVbKwi0N1SZRRCbbUnAPU4F0J/CqCqoAk+BVB/vses4C/b/VQ+aqiVzFdC6GLU&#10;UEcVlpMeYLaoQf6WG5bcTb+EqCnhMxbRS8uIXhJAE4R6zKsFjFFDfxREX0YGaAstsVWYCFp58d9I&#10;HEonQ/V7e9YzF1oDnPKHlPd2VDVLyoRP8kLJcqriSakh56oe+m3gh1ZzB1Q7K/kBVdWoMNB6PXTf&#10;hHTbyJPeAN03NDBgWws9Mxeah5q63P3x1DLANbrsmQdNAOpcqK50AdFsz7jX3bWamG9qUENVPuto&#10;lTfRMl+FCchaTb7Z+pbqsHlNfWzJ24K3Pe4caIxhmm2vYwgSYnOB8kKjp5M5KSmfNVXMnFLV7KOv&#10;JMs0Uz8BqCIkbWZjXTXagHt4K67aNShMAq6teuE5q7TzPls9qgKqGUll0HnWeoxGzXz61FClscrN&#10;Rm40MqrJtnzalOTRtnxpLh80AehyjFr5BtYzW5pqhTvkadPrnM/DzLU0jxcPlMeFgMoCzCoLcnvg&#10;hc8PaWVnbnYVUaE0244kdCY11NNpDlH4NP4n7VBPIfRCU1Q+UXZNKXBUwsdX6gzvT+AzhtXnIC0p&#10;hLMbknKh+XH2Mpczl0KPM1jMAWUOpBOAJjX0/w2gb9RNQ+0NpbfclOTRy1LWaAzFzz03jhfMrbkh&#10;/l6eDFiZ89/Rgh+v+PRx2VIvdxaW5yCVMB43ReXa7yk2KynCPi/Zc5I54C1Pl7DS7k07P4Xbuw6V&#10;uRrg03IW1Daaq/Vq+J3XYoRrIl93I3/z7fwf9Kxln/qm5jC4WRc4bnLASxDThDNBhMtFzAunMPoM&#10;0KbfR4SJM5wql+10LTzdhUmxd2MZgClwlkTQTBuS9tCm17i0m/w9TxvdlM6rjAqyW+uWRYe8taNp&#10;KYVDvhk1lBnSXt4UulpRTwFSFdF+YPfw1tqY7zk3jH52sxGgKYQOA6DWCHEzlkrlKeBat/xh1N7D&#10;61n9SfbpSVrsznOew/0/xPpOYfI0oChYejyBOeMYaufpHSile4ivYV5ugNeQg8zJnSS+5gwQakbo&#10;GK3M8x20WAHM85iVVDwFTUsFdAJV9AJt+lHa9R4vdWVh9tO9KGAAvkfh0wxLQe9qPwHo7p4H/K4N&#10;YJbh9CT76Cdw1V/m9VdAtS6RP2pNuYEJoDT6yTL26RqKm9/vbfm9nr5tFNQc9fOa38f3zwi2xPNc&#10;Y1xgZi/Xx4Q1xfM3jYFKAJ4CbgVVoXWa61/h+lf53pv8bQic1n2C0u/h2r6LcUaDkmtEHRmIpqXo&#10;xOdrcRYVaHXm83jWThcoVTSFwwSgwmJSQG8aAA+E3sZdVMiTAAD/9ElEQVQU5PWzljutecxH95nt&#10;vIWp6AbmIi9/SLbnXaHzEDOd1E22G3m8fpA5z8E1ETyv9LdwXMX5FkByFbUywud4D9FJ3dVAZVU8&#10;Xthby0Yk2/Kr44zozKF1GIeMU+J3wNxo3Os+J4YpBs8TqeTzP8n2oom9BNWz/nKa35/mNI8C6B2y&#10;SW/Rbr8OlM7wPAiWHlVCb2KeusbM68xxlG7g/BowehUYvYk66vWta45YoCY/AOpv8jzfwKR0lznc&#10;W0Z6Edd1jfGOq0cY7eB4BRX0Yv8uZlfbWflJLBMfdM72bA2ngdDYhu/CEd+5NfSTk7l/67rQu3V9&#10;2LdjY9i9oSUqoVtWNYQGvAklzOUbxbTol0AOlQDU9vvcJBHPC6Re5kz9vF+Yu+z6ZFr2Xo46unzR&#10;MgqRZBnrsCsb6H62whnrw7a2ztC1+0DY1308HOofC0cOXAxnTt4Mk5OvwtWZL8PlyU/D9JUvwr2H&#10;vw+vPv+f8NX3IXwhgH5Ny/2rrF6ihD5+/dcIoK++++/wxe/+ET77/f9Qfw/Pvv99GL3zMOw8doww&#10;9tbwNp24t/BuzGMMqZhRnwoyiCt2YE4ipL6UXNCKLUQeEkZfsp5UGVZJZjOOqIW0mTXy2HK3tS5U&#10;qm7GgHqAtIZw+5p1jJoBn5VmhnJUARVAzQz1ujFDVBUV8090pTNPatvcVrol+Amgzk9atq0XVdmS&#10;x7HO7ZlFats6AzfedypQpSv5vdSgThLmns9mpULC7VOtaEKlhrGWwmUCoYpkhFL33QvFPI4E1TET&#10;lMvimk/gOBb3La78pMVvOZqgy17H/QLmReczL7oQ9dbtSuaNLuV2l3D8kPs9H94TPqP6yn1TARU2&#10;hWdL6PSxpFb8rAJaUTWfuQyMMY1LwhrcrNvJ1OvpWhP6eAHcRJhrLVFL81EkrZqqDzAg0U7bzq7P&#10;7QWhzQR8BnaFzHoIuY47Zwmczci2reveD+s34cRlsLaFuYImPlEIoaWlDL+uADqBUGsRLXhrGWan&#10;JYsojBR5SzAv0Ro3RkmHuxFLzlem3FABtJo2eiUqaQRSVNJsHjQzJG1kNZempKY6wI6YJCOYBFhb&#10;+d6Ox7nZnlkOqDvrszlPYXQugFaRpVhBkL4AWkyklFuerFqia7YQHdPKvMncTU/ZmlFaz0Cox7kA&#10;amSUqq5KoWBtjFSsGkL1iWlqrCuPIKo7vpZjLaYlTUbOeBpQvxy4WwJcesznNqwCXkCE0AJimUor&#10;MCNx1Ky0DPBdAvQsJAR+PoPmAqiGnwSgHhN8un1ICI1ZoSkT1KDz6Irkj8fNSDqw5+xRT0Ya1c+q&#10;Ij4gAKEJvH6kes5pw6eNSXEmcs6KzjQTmjnr/z9BaJYNmjYgqYSmncQC6NwWfFI4fwqfc9d0zoVQ&#10;Y6DcHT8XOIXNN8H9mfEqff2nAJqel58CqOCZlOA4ivCjPfSZ0cgS6BN0phlSI5nK8/MiiBYtwdiV&#10;c8tHSF2E8mzMk1Fb3M8ybrcW9buRxIgafs5qPoS0MbKyGwDt29AcAfQIQGXk0Chg5HyjQDaBCjbB&#10;rKHucpVHFchOwHM37fJdrNtsZ+xGhbJvUwVbjErYcJQD0JUZXMaNSsCnrfsEnh4TmKqmul3JmKZt&#10;DYsjgG5rIKqJ2tWynNtDVcXQZHC9EGp7fj9qa/+GSjYoZSCayo1HMVYp5oASzeTud9RcXfLC5ymV&#10;TIDz2CY2LDGSc2QDqzkZyzkBdJ9h7lN3/Tla76e3cf1c9ufZ7YAo8Dm0c2MYBjCH2zeFwxg0rNNb&#10;s+taw8zRDXG9UZTTsd0bI4hOdG+NADqN89i6BNiZH3oBsLvAczsO9MYwe4GOPfLOY6pSXu1H+cSs&#10;YqVge49CqDA6TcSTSqh12RB898+rmFKCp/AzRYs35mECn+l7vA0BUvVTFdPTgueUMVKqp2RFXieu&#10;JwNQLkMRVoEVQoVOAdTv9bQ1w8/1+kKox1vE/Qiftu1TBqlKrYqtc6rOqzo+4JrMrJiVJdB9ioD2&#10;SbI1PV4zAgllUQBV/RQ6BdMMUNcBmsLoFtRR1U+NSDu4jtezfc8cqNuNUDy9DZXOK7TYBc8MPj0v&#10;fK5E/cwAdGqgmWoEQBsjgFoC6GhnJb/vcj6YVNB+r8+t56RFjxI6QSteV7wzoYbPp+1HV5jx9PlP&#10;GbD+DqZ4/q3L/O6M47oEnF7FZHTDvFhnOlE/rwDkHi/xfBhOf+kgEU0E218+BMiioHrZXPic4fsF&#10;0HsoyjOY0a4a65UD0GuYj2ZQ0mcY57jOHKgAegGlfXQvAfdAaAJQ2/BnqNO97eFkz44wAHT2bVsf&#10;+nduDoMdWyOAZipoc1iJCFKJgXQZ7weLUT9VQZ0BjZnQAGdKEhEy55aXZ8ZOs5czM9IC2/ALET8w&#10;IK3II3qQnM+m5lYgdC3vlbtDd8fBcGD/UDhxZDIcOzQZzp66Ey5N0Haf/iLcuPlduHP31+HR0z+H&#10;5x/9R3jx8X+Gjz/7R/jky3+F15+jgn7G0dNf/TO8/vZ/w6tv/id88v3fw8tv/j28/s3fwse/olX/&#10;1W/D1Y8+Df3jF0PV1s3hl7wfvs3o3Xzm2wtJ3qgmE7ikjS1MW0pD5TZAlCB6AVTjUeFaoBOmSSab&#10;CKBuTDLj0/WcAKhAWreRCEYUVOGzem0eEUeAoBFDiG8G0Mfzgh+V3OlpntSZzmgmAuSE0DTjqapp&#10;i72oCf5YQ5oQt5tBm7OTwF1sXzMiVo2A51pLNyut4vWfLUvC6NI64gKreb9i69BC7ocgKoRm180A&#10;1KPwOQugOQgVRC1nSlVGNTdFgxPnYwg+pxczM7qQ+27m6ALu5wLu70KOH1S+HSFUAFUNFT6F5ASe&#10;2dxnlgOaIplmAbSON4S6OlrqdQvCpg0loR3loZvw5g4+KaxBAakqgsw/YDAZAF23cnHYswOFo6Mk&#10;nDyFSeAkbwwn2bl8oiH0DVSE7p6SsKVtITOk74X1G98DUD8M23eiwmxhFm3te0Dp+yiGuMWqfo6S&#10;qppK/hXzAQVFUD2t+yXOjy4GTpczCwEE1tA2b6K1LkQKiG5PWr6YfCxWd74pJHLyNzUkuX4zFoAn&#10;tLbgEI85nSiNAmw0xwCetvaF0DT/mWZBi1hbWIB5o5jQfBXPBj41NTE/9yZaip9FBJV77nX61xHe&#10;rQK6gcyxtbQ4U4s/3Z6B+akV7zyop9MGJjNIYxA+qmk1YFwDJFu1AikQ3dDAHCju/krGDip4cagC&#10;JDyaE6oBaTkV3fC5tZ1xZSdVzvd73TLmZQvICy1A3V2OGjafcPL5RPUsJAxepe/D93GS82k3Br7n&#10;VnOmjMu0NUmnvKHrae1kUkDT7GdS7Gw3q4Am8BS2nFNMe+GT8pfmQTMwzSKqso1J2XyoZrM3OaGZ&#10;CinsRYc8lQAx5YWmVZ6CZlI2E1AmZTPCJ4/Rx+tRwJx7Ot3W3AzS+DPngGcCzXR/fur+j5mrqAdp&#10;xMDH6XMxVwGNAMo4RKycyplUzRS35LEsjw8Qy0lpKKA1xOmSZcwtc7p8BR8wFrMliWy+Ui4rWcqn&#10;9sV8mCLo2SokJNqq4XchgDbw8zbwt7KTDzNdhE/vR83rW0tkEbONwtpIJyYJFDvjg3R3X+AD54jr&#10;LFmNeZzZ7v202Dsbl4XddYTJ1y4K3S0rUEfLwiAdku5VRTjmacu3MPsJfHY2l7EhqTxW56oKopzK&#10;CLivRCnlNCBqO95yU1IbrzVbGcMRPlVAd69CYQVCPS2YtgOiHfysbI2nc6tVYRATlCAa97wTKi90&#10;Zvvb12JS4jSwKWCepYUuIA7hYD9LtudZHuupLaifXMdopyHmX415OkPL3a8LknH9JtCZvnd4F7FP&#10;O5iR3eT34pjfCJSvR4nl/JnNmE+A1XOYlIyMEjTPoyBPYT5yd/wELf64Qx6VUWhM4OjxEiqZEGlg&#10;vfA5Qxv3Glt2PE5jWJnqRUlD+bxErugNWrfWjCCY2vQ5E1JSRFVDI4wCmFepCKrAny39yW5axDr2&#10;aatHdRMYnoVN7qPQOUOk1GVU5EtshppkvjYWkHo5d7zA+MMEEVbC601nSG3lex+EV0DaWdJsdpX7&#10;yvEaLf0Z4NQZVWdVr9OKzsLiVWkN6ufn8jiF0CtsDLLmwmYGn7bQVUFtyaOCohbOjhMAbo4V+DXb&#10;8o81IqGGRnB1XhMj0RV2u09hMrpKS32mn41HfSib/Q3Aeh3Pv2pnNWpmTVQ9L+1viO13wXOMlrzt&#10;+PH9KKTWPmZCuT3NSCqgV4DhaUYAJgf50MAe92kAVLXTSK5rGIyuq2ij+pqKYA6swDiFs932uzFM&#10;VpoFtbWu2nkBw9IV0gA8LaRGpRTozNRPWvCMMdwj1N+6QSTXTZII7hFvJYR6egbD2lVA9AbjD5Ns&#10;ThpBbR/x/xkldIyOxjAjHyP7d4bzzBmPMod8BMV+gP+NY6ihh7u2h8HdW2IrvmvLmrAVBXR9fSVu&#10;eNYAa1BFfIgb1uh2KUTM+wUiRYyfo5UNZDoelUak0ty9c/h2qByTWoh7Pq3gLCwikxv4XL12EwLX&#10;ltDa2hbadw6EgwdGw/ET02Fk5F4Yv/A8XLj4Ubh2Hbf7zR/C9Vu/Cvef/DnWvcd/Ci9fA6BfhPCl&#10;KihHVdCvfx3CN78J4bMf/hU+/Z62/A//CK9/zWzob/4ePvvjP8LT7/8crr3+OhydvhZW9XSH9xFz&#10;3mIpyrs1zKXicSnYXBlKtxINtZ3IQ2ZBSzbyekqsUpGxQuxEL16PoxyHvC1pZ0N1t9dtonPKsRZg&#10;jes6qRq2DgmlafWm+9+LmL+0bMHHAuxiGz5nGjI6aYlGINTFCHruSkf1VAF1zlOYFCpjaDuCnfCZ&#10;AFQIXUqnOcIdimdRi7OqvM9zXdXPJbW8Z1KL8d2oiNqSj2okqqSwGoEVwC1BrbXNb73Z4pQpod7n&#10;tKpTo1E0OdFud+azmCiruOKT6y0BVCOMMjZgLeGxOwvq40gwndzwMYIpF8nkdqg3AJqDz9W8AbQh&#10;S7fzyWDXFor9zWtRPuqKcG0xl1lKm3xry9LQt7sq7NiyKBw5VBXGz/NPP70x3LvLYPgDhupv8I83&#10;hevuMLmBnWxE2f4u9X7YsOW9sGrNL0IDbqpGfhl1xAY08sQ08SmhAcm6ljeksgqAJJ/5B0LuNfs4&#10;e5kZgrJWuYqi5iQBtHCpqx4ZnAVijDxytaamF1u/lttkjDxyttKMUAHU+KPkQhcCVSDTbvjYfkdR&#10;TTOftdXENhFdU1/Lys96s1ExJ7HlyfB9w/mNm3IbVGkZ9x0FdBuh1u0oK6ubUS25v95XW/DLiZOy&#10;fqSCAr5GPumkz7Yu2dpXXc2c+T7eGv5JGhgnaGRnb10dOZ/kfZYTNyVUlrJ9qQTINg/UwPpixhM8&#10;GlCfRTMRUUUqgMciHtcKRhiW8nxlAJrVAjbmJAiLUJZbfZla8SmCKa3GnN17PmcGNFPr3kQJ2XJ2&#10;tCBurjJ8HsUzzTnOPR9jqfid+btzNWeKqjI7NbnlU1D9TwF0LohGYEyrOnMAmtrqCUxT+97HmEoA&#10;nXtaGPd2ows/V9GZP0fpTJFTKfNUF7/AmSqdTwAqYPuY03ORjiXL+IfHGCZ4qmxattfN/bQEzir2&#10;JFvVRQzIA53ZZcR8FWFCyyvg+/kbyAFoMTuWy8jaq1zGiyexUSU48uu4vVVFhaGFTNjNmNJ2AaDd&#10;ZOL2A5+DrOLTWHMaJXCM3ei2dZOyppJzodvgdUGOVZmbysMAuZ/ddEb2ML/Ziyp5GCA0SL6Htvpe&#10;3fGo/nsZPdlPe9/at6YmGpmMczLWyXnSTAVVGXVG1BWfzKTOacELoAlCdxFqv5tRIGdEhdA9OOWt&#10;HoxQvbjwVUSFUd3xRjOp4Eb1ExPRGUxEI8TNjO4iHB518rxwidI7DCyeY83mWdryw1z3PO13L7P8&#10;uiAqtJ6j7e73q3KOoICebkP1pE4CncKnp4dQQ0eBUwHXNrsQ6tF80ItAnYH142SPXgDiLpIPKnT6&#10;vKpWXt6HChgVS1rcQJawpTI4jaFlci8qdFdrOM/OeituVAJartFGjy13oDLNhaouerkblzwKoX7t&#10;Ij93HGD0KHymiq11ADSV8Cl0Cp8XGWWIBWxe2LWK+dPVPL5mILspDGMyHeP0JWZwBU8B9Kr3QyWV&#10;23CGNM2SCqCOFlxBJb1KFqX3y8D+O4CUW4uMjZphDWUC7Qy8US957D4Htta9LJ0WPlU6beNrqEqV&#10;YNSv2aYXYi+zEnOSKKRLRCJNYiK6sn8lt7MyAuhUH6pmhE+gs7sC0Cyn7V4ZAdR2/MV9qKL9uuBx&#10;v9OGv8y86KVBHPEAqCqo8Kkb/hoxUEJocrkLoLbaJxl3UPVU/RRGBdCbJAdcp1QsUw5oglANRg8I&#10;13/AStMZTEjOfsb5T54j1VIB1NZ7mve8z1ytACpw3iZpIAGobfirQj6GpJtkgk4znzvGBx/LZItR&#10;Ohrn9m4lD3RnGEcpFUBPoNQLn8OkMRzBnHSgoy10bWqNtXMtbvjmWlRQjDrM5C81pg8VNG28c4tc&#10;loGcxfnNnavPjKK8pgKubkEyMm8e11lAd2YpIfTufG8iemndxq3R/b563TYEqZ7Q0XMqDBym/T56&#10;P5zHeDRy4UW4dOXLMEFdvvp1uPPoj+GeAEq9Ajo/Z+7zq1wr/vWXWVuekc+ogn5Km/5zYFRX/Mc/&#10;/E/MB33+w3/ETUk3P/sunLpxJ6zp6w/ziTp8i/fIdzEMf0DnJo8P1EJo2Va6i9uB0DbeTzfx/rUF&#10;3iALNH+tG4gAUKDUvMvatmUxeL1hC8Zm5kaFzxra9660LHN9Ji7zN2s6gbnclqTMhATUEYEkfJrj&#10;acU2t7FIiHJWgjZnKFU3hUozM11faSUQdR50LoAWryJ/HHEwteBjGx411PNuHVIxdSZTqLVKW3j/&#10;cW51jrlKEHVeNc2tJngWSGOsE4/NXfKajtwtL3haEUKZWV2EuUn4nAuggrWKruApgFoxDxRQnQXQ&#10;AgxDpcXvMCs5P2xYnRe2byQHcDNqBhsENvDm01jMar9Fb4VaVnZuREbt3Y7rdeeScORgcZiZXhce&#10;3NsePnm1L3z/7dHw6Wt2Er/iE9qtbXy6KQ/tez4IGza/FdZuehsAfQcHPQvskZ7rkXRbIOmVDNk2&#10;QuTNq4hJAkKL2Jwk3NnqrqtBFUQBNe6oiAxOg9+NaVpqXBPu+GWYLQQVY34yd3m29tLAendpe7qc&#10;dnAVb8KVtK3LilfEcnOQ85/GJtmWT5FLHjUqNWJoqgNAa53/ZPbT0/U1fI0IKQP2VUA1Szmvajve&#10;+dCtmxvDHkwNW2j1tZALGkP1DawHmFVtbb+rfubbjvc0jyWfNYkFhZzH0GQVFQMthIaXV7jOlPtm&#10;eL4ufoxU1bj8y1kjalVU8DjYaV/C/S0FRIsBZzcj5QG9xRi0amqKZsHVsPrlGFEWsRd8wQJmN3LH&#10;D99nnoOd4UKcMKYSKpjNVf3i/vPcbvbUIl7O9Y0ASrFAycUdndw54EoQ6tcETVdxluVrvKEFkFvN&#10;6Xk/ROQt5NPeYloOQGkEUFRigT3+bnO/37g7HrON5enZ3NBcZujcWdG56+E8HVd55hTQpH7OVUDT&#10;ZXMh1EiouRWhN7cLfm70VNrhHldpJuf7HKPV3La70FmGIcwqp0UueBo4b2vdqikuCQ3lJClQdaUY&#10;0soYuygpjeBp1ZUSY8ILeU0xiQgr+FteBoQu5X+DkOdyXuRrANNyVNAyILSW1nxLYUFYhRltI6a0&#10;7VUolKjp/cxEHyaEWlg7R+taQMrmDzW8OEPo/CEg1E2m4W5yObfXhCPke3a7TrNyfugBHA+tK2NV&#10;JnmiqJ49qJx7UTz3A5sH+LsfxIinwrqfLSSCqACa1ny6P76Ddr2zpM6UtjctI2fU7UxL4mnXdaaj&#10;8LkDU6Tzp0Y3mSHa1aJbHgBdXx0ObHKLUm00GGWtdABUVZcSEIe3AZgchwRGxg2ss5irzqCSDtOe&#10;v0ikkkeBVGX0ONFTp5mLPYcqmpRTIVYgFUYjkKJ6ngdKx3cx44ly5PWGcdKPYnwaAeAEz/MA3Xlg&#10;bQSQi8fd5pmSDdlJpmQvkIlb+vI+FEbWO7rm0cr2x2dmlom9Bt4L/43RaCRYJgU1GZZUP1U7ZwAM&#10;gc+6SparZXv/Si9f52sep4jZmuwGfGn/TzGPajnzaQmgE9x34dPTgqd1CXgVQM/TAbvQAYTtwZjD&#10;ONZV4PmGK0fd+kT+qt+bWvdRadXMxH2YQh1V/VUJFZBVQyNEA7DOpzrXerlHxZLHDHxe6mbdJecd&#10;Q4iqcO5v8RamHeHTEjrvUHcFUY7X+Vu90peppZMag6hpYpGE0GnAcRo3u8rn1H7gsrc+wud4j/Oe&#10;lbOl4mkckzUBsF7ow2SE8mnb3boIfF4mYP5yDJVnJAIT1FUgdJLRAEPmr3D/plBkbbVf4LkZR2W+&#10;iNp8GYOXyuc0xq0rZHxO8/gtzUhR3SQo/97QXsxFhMrzeJLhSDBVGRU+hVGhUgU0HVVErxOP5WUe&#10;hU+/f4aoLb93miiuiwDxBUD4PPfBfF+3Ig2TTTuGcWyIpIsTjNwcY2TkKLOgA7s2hz7GTXr4H+lG&#10;5e9hLlQ3fCsLUMwE9TV+4S94fwBCVUBdZ5ytNgZM3QqHAppGoGbTSHKZzUbl/QLF9AOu4wakkorq&#10;CKAb2toxLLNqc9MuMkB748ajvuOXwglyP8dmXoVzQOjYlc/DGQxI56Y+IXbpD+Hex/8V7r/6W3gN&#10;aH4CZL4GQj9GBX39TQgffYnz/Yt/Ykz6V/gcNfSL33L5r7j8e9TPr/8WHhNU/5i2/NNf/Ue4+/Xv&#10;wtD9Z2HHyTOhbFtbeL+xIrzF++y7rB5ehO9lKfPthZuKQz7K5gpa8fmEyRe3CaEcAdHKbXzAZ0NR&#10;mcXGJLcelbD/XKOSxxiZhGknQqh5oHGtpeCloQheMYaJcHrD41U+FzFPKYCa3zm3bF87Qyk0FgCU&#10;SQFVBbVsv1vOhAqjRU2Mdq3kfgKgCUL9nvR9wqvfl5mWEOxyLfuofCIAWo4KOFpgZfvtiWFCvU1B&#10;8o4HOJ/q/RYulwDVqR3vbKinU6VsUg1Wc8cLNFdZ3mY6zgJoHq3vkoK3QlPNvNDaSGQLG052Yzbo&#10;QgndjGu9jq+VoIA2FL4VWkreCjt58je3vh327HwvjJ2tCrevrw+vX3aG779mRdtrQoc/7gRCiY24&#10;vTGcGqoIW3f9kuBZbr8VR3wtt1X1VqhfTUt+09LQzN7UOuZCVzLU29iMQ515VE1Rmn0EO5VBQ98F&#10;zxRSL4CaE7qE2BmhZPkSQI68y3ze5HVTC5/57kTXcYwqV8JsYglvxm4JijvUMehoahI+E4Cm7Ue2&#10;0IXQZtruqZpQQAXQ2ipC6tn+5HaoghWAZR7BrbjrhNBWWpFC6PrWmui4z/bMZ/vjszlTIBEANWDf&#10;oP3l5p3mccxVHisThVGd9QKoVcb6RB9/GapoDM2nKrnfCUBLyUG1hMx8HM8r2NLk+QSgTWyDEFiX&#10;LaMtklM+FwN7C4jtEUBVQQWvuQCa4pmceYz74oE3Mz9nZ0Bz+ZNJ/UzgOddok4xHAqigKYS6Icqj&#10;5x2XcBtWEfcrU7GzsP6oiPLBwkrKsbmhSQ19A6F++OC5zDnmjW36aQmlSf1MACp4ppqriCYIFcb/&#10;LxCNIfk/AdBZ01EuRiqZitKcZwLzNHKQlE8BtIq/RZMCqopQtHMg2lTFYoe6+tBSw8xyJdFclDDa&#10;yIt3cxULCqgmVtgJoFEFBT4rUEcr2a9ctaIg1LFfuYK9zQJoDepqEx/CWgsEUNR5xjo6MOL1kYt7&#10;dCOtaNTP88CGsBlnEHkzV3mKqhS7q6d7MV10taAk0u5ml/JeWvDt/E92Mb95gNnPY8yH7l9ZCoSW&#10;hm7yQvfRaj+4Ecc486UD7GEWQPvW1YXeVhRQFFId9QKou+QFUKvTjUqApuDpce5pZ0DT9faQO2qZ&#10;HSqEdjNnupeWfl9rBSH2NXFdpmWb3TrLm2mEUOocp89ubslBKMH0tOhHUUknaLkLoJ4XQE9iUhI+&#10;oyqKImp7PSmhyXTkUfC8yNzcOG/eXsdVoQlAx4A4S/Vz1NY1ADnKXvpzjDOM7EZp6yHWBwA1vkfw&#10;HOf5vQDoa2ZRGbSEU6HV71FBtcWejEc64AVP50htsztTOg1kCp3pGE9jdBI8LcHzEmMWQug0uaU/&#10;BdBx8mDP+0EECB0DKscBZwHU08OMXwmhEzyGy50YejDaXEPFFUAv7SLOSJU1mpSy2dGYUSoMo36q&#10;gl7HJX8Nw5LqbYRo50l1+/OBx9nW7CiQarayff7mQ5AgquKZ4NMZ0hvMzN60BU9dp3Wd2vjTmIOu&#10;ELVkC/4a86DXdLGT6zkFTE7uI15pbwO/i9rZuU9nPy/Qch/f2xjh86JKJxFMQqeK55RbjTA0TRlU&#10;f4SfA3BawqcljE6jhMYtR5TbsCKEOsKSK0H0EqkCQmgCUOEzFtmf14hg0uVuNJNzoQKkIBqP5oRS&#10;d8hNvR1NTCwqwMiUKaI5UxPfq6v+EukHQqhRThqbLjLm4KalMe7PSB8KKGqo6zjdiHQOJXSENv1Z&#10;HPKH+HBlK34fH6r28n/SibqvIUk3/Fra8JqRHBOKe+F/mUHoXAB1zt7X1h8BqO8jvDe4NMSc5p+9&#10;83Z4l1Z9Hh+eyyrrEJnW0wXdHdZs3h3Wb+sO63b1h+19p8P+05Ph8OidcPrys3Bi4lk4C3gePf8s&#10;nMEJf+P5n8Ojz/8RngCarwHMjwDQF7rggc9nn/8z3P/IeKb/jGD6DZmgX/8JhfSPHP+CYel3gCqK&#10;6FPU0Be/+2d4+rv/Dre40uiTV6Hr/MVQuac9/JL87Lfogv4cgWk+r02qoSVthtUXhhWommU7EH22&#10;8xrbjtq5iw/4bcDoBkBzbZaRqaNd+CxhZafh7WZoVsJG5bCNEFrohiIh053qeGJipFEOQIW51K5O&#10;qmGcnWRmcxlrKlUuC3Nt9QSfrq8UPBN8qogKoMXNttUzALUVrxI6F1z9vmRaUv1U+XRkwOgo4TPG&#10;RsXZ1uwYw+rjDvdsx72u+ZjxCYjOwnJuJlTwdB1oOiaFNznrk8FqWQ3PQw5AUwzULICWM39ZXf4u&#10;ADqfjUIfshmBuSwAtIftAW0rUQAB0HJC6FdV/DysIlZpGzb8Het+GXZuficc6l0UJsZqwpP7W8J3&#10;X/eH3/32WPjd74+HV6+7w+tP+ad50Bb6DuWFlg1vhepm4LP6rVAEgFbRim9grqKOWIBKHmgDT0wj&#10;c2A1KCK1qB+VVQIY8w/A5wIMSdaiRcyiAp9Z8UmMimscCXvP4x8mDwDNN84H+MxDkXITkGspC1Gc&#10;LCHU9Z6urLT9ruKpCurRTUeWEU3mhFZjOFIBracN30AbXvWzppI5UwDUKmdEIG5zoo2u693W+2YM&#10;D0Y/xXWjzF3GXFFimWJAPYqrm50iNPM4rKWLs1q2hD/QPP6YmXlNMU/mjKYVoR4jzAKi3p5Zpc6M&#10;epvlBt8zTqCqWsxcq3BaW1sc13y2tNTGGdJ8oC9C54csC2D+0znQefOyeVD3r6uEJgVUAH0zD5pt&#10;PYrmGOY5jfvJB8aKlmSZnmnP/VzlMymettZjAD+Kp5dV0fYQPC3HJSy/5nUifObMWglAhc4UWu/x&#10;p670/28A+lP3vAAqeEa1N1cL2ZmeFW38OfXTVvysEgrQzo1bSjOfqp9++JndZmTea85w5POSgHSu&#10;+lnNhyAjuDRruVrW1ICVZMCuIm6rpbY6lqetNQ2NYV1Tc4TTxgpmjGnLOxNaxoxoDW32uhLGLawi&#10;VP5l/M8A5dWMBqzEnLaROehtqOEdDcAiamU/7fBjmOVOEa82JkTwxh9boihyV/s28OaO8QNjhMcr&#10;+wCNLmYe22rCoNFIrNPczz73Azjfj6tArq2mPV8FiJYDg1UoqwTGA3sH1xPzRJvfdn8fWbyqo/vW&#10;VAGjjAEAj0KktZf5Uo1GnhYuVTlTaL2X7Wniehia/J5YnO5iLWiqvawL9fGcYKbTeVbnPzUenW7L&#10;2unCoq3y1GYfdeYVg9Io4fbniWTyeI42vnWWWVLnQs+yntNj3EOPsuoa0GwVJxFMudlSlVEV0Thf&#10;yvVtv4+4pnOOEjpGG1wQPQ+4jaIgjgBxI3vYssPzeRG4v8xzrSJ6odv1nbTsGXtI5UpPawgIjPCZ&#10;i2PSuKT6aTvduc4035na7ClOaS6ACp6CqGqolwukl5lXjQoocU/ju1YDm4AwsU9Cp3WR+277fWhb&#10;Hc8Re86B50t7MPHsYSyAEYFUqqJCqS15TUoCpaMBgrJZooKn5X0WTj2q4mY5p8ySotYlk5JpAKYC&#10;xGSAHGTes/VujulBDFHMXV7rRyHlebPiaeZFzflU9UwA6gzoVUAyqqAYk4TQS3uBzG5mPbsAaovM&#10;z6yashB6TEaC5+QBbu8wf/dHGZE4zvPlzCd5opfIAbWuuM6TmsSlb13ifl1mFtQWu3Oel3hsEzwu&#10;j5OORQCftuBnMGddYRRBqFTdFD4tgTMBaJb3SR4sEUy32Axl3RkCPDl6uQ551VFjmpwXtXU/Se7o&#10;JcYQLmtm4jgBDE9wegKldZz7c5GWvCs5VUBHAc/zZoWygnXiWB9q6J5wvJsZUP6Oe+kWtBNIL4iq&#10;gG6kDR9VULKmfa1f+C6jWj//GWkpvPfmklLi62luF7zqZ2q/x4i/2H5/P7zzi5+HX2JMWsEGpMoa&#10;AuhbNof1xC+t29IZtnYMhq3dR0J735kIoEfP3wM+n4RjF55E8DyFG370xlfh+os/h7uf/C3c/+y/&#10;aakDoNQrQPQ1YCmEPsaY9PRL5j65/IvfZwBKxz189++24rnODyE8wqD0AmX0I772EV97+Zd/htvf&#10;/ymcvP8kbD55ioD6daihVUBoAUdmQ8kjXoQhexkO96KtJcAo0U203Es281qOmbp0kwYlZzlJHAE8&#10;bc1HRZQNSuWs6RRAy+CjUuDUvemGvGc5m8A4oGar+k0B8rSmF9OW1km+BLPRYjrMC5nfXI6KmQ9Q&#10;FqBu5rE1aEVDVqqeqRXv0Y1CSQUtZTwyQWhSPpNamqKPihl3dPazag1dVkroFDjLHB0AOoudXYXH&#10;hGdD6hOApi1HcVzAgH1ANYXf25pPYGr2aARr2uwpr9SZVldxzm3D24qfBdAqckBryz8gzuhD/vgW&#10;hY0rl4XtuFJ3Edy6tg74ISbJFnxT6VuhEQV0bd3PiG14O2xZ/Vbo2flumBiuDo/ubgqfvuoI3361&#10;D/gkuPjJ1vCc490n28KZ8dqwex9h8evfifC5jNvJ51jO6qlKPh2Uc4drGbqtB3xrccHW06Iz3kin&#10;+VKimBKALlxIPITwhjt+CcqZyt4y4GUpELMUKFrOfN0ygMDNPwKKMJoAVPVT+FT9LGFWcnbmM7fx&#10;KG05Sqs23c7kitBClE63NlWUzkd9ZC6V6KUq7pew6vckYG1iG9Ia4NPw+ybmN4VaK82YlrnHnfb7&#10;YkLCF35IBAOPQ/A0eF/4FDiz+VPnQH8MwwKxtyV81gOYpgKYiaoamgA0ri0FQCtJAbBdr4FJAPVo&#10;m97nJ8Yv+aLCJ1XhMwFomgdNLfgslinb9Z7WbuYJhLS/87gNN/Ak+LTdrtHGyCVncAVLVU7D0TUX&#10;2Va3NIj5tQSgKqJpVWmE0NyIgksHYguen5cgNDutKz6ruPZzTmi9wJkU0KR8zm3Fz41X8jnIYqgw&#10;V1ECZ4pemqt+/r9nQt3YlK3ZtNLMZwJQTUUx7zOXeSp8JhOSz42qp1XJ32ENYyB1wGF9OeMVVBP5&#10;rwKox+bqitDaUBc2tDSHTatbwpbWNWHTqtWhtZ41drTlozEp54pvLC8LK6uIGassZ5MJKREonmV8&#10;MKigI7ASg9pGzGg7G0tiK3yA1vXBTTUx4P309saosjlzKHxa13H5mtF49wizdxx94/fN/vxuwI6Z&#10;y0OAZz+74vcDgQOomkdpt1sHmfu0zMsUQg+sa4zxRfs1PdENEEL7+PkCaJwZNdSe2keUk5uQXM0p&#10;gAqf7oxPLfcO3gw6Bc4EoTkAFUR7ANJONrQJoQc3GFqPSYj7cpw2+4lNKIi0zm2X2zZPADpOPJMl&#10;fFpj7JMfZrWndRZHvdB5ijnu5JJXVRVCPTpbqgPeGKbzrDZUDdXE5Pc4AyqAehwmf1QQfVPCZw5A&#10;gdDRTpTnblrdrGsUQG3NjwGpw6ieQ7TeI6hy/XFURhVUZ3MFUJVP4e0Ss5fCojXBXvqLbIwSIj2f&#10;YHMucEblE/DUMORxgo1XF7mvE0Cz3+/3WtnpVbEmGB04T+j/RYDTusx9tCZtxzOWcbkDUw/qrVDq&#10;5ULoDHOuV/ggoxNfB773Nbn1ve+WEBpVUtrD5oom6HSLU1on6jYnlc6kdgqeqp2Wf4sq85M9/M3u&#10;ZbORe9cByomuJn4mf7+U85+qnx4v9+bgk6+Ps7ForBP3OzOi4z3mefphgA9hVHK5G7ckhNp6n+C2&#10;xl3B6bpN3Poehc8Z3PpT7o2npgHAWGZ7okZeBr6FzymVatrjtt+vaUiidW4ZrxQjlmjBRwhF7VS1&#10;VAFNmZ+3z7H2dJTYJeZDrXsjvTGu6QabotIxRjedAkBJBpjAjGVdZF72Ii76yxiapmjfXwJ6J4jK&#10;Ggc8nf+cPLEvTJ7sBz73hQtH9oXxw73h9L5dswC6i6QHW/GC6NZVvPY0+cG3Or5WKT4IoPNQQudG&#10;9Qmg2fKPuQBKIH1cmfxh+CWRTO+SEbpihQDaQkrOFuY/94TNtt47j4SugbNhd//Z0HfyMq33pyif&#10;L8Kpiedh6Mpn4eLt78Lk/V+HqUe/DZMPfxemnvwx3P/iH7TTUTWBSdXNL1E6P9OAxPlPgNKPUUE9&#10;/RWg+Tkw+iW5oB/x9Yff/Cs8/P5f4fFv/xWe8bWXQOiLv/wr3GB159DTV2HX0ChrOreGtxhVeouu&#10;5YdNxXFz0hIMkEvXFbBJaVFYgvlmCe11d8YXon7GanUtJznl63iP8zzrNd3nLnyWAJyqoBFEackX&#10;cZwLoM5K6hy3dJELncswBS3RQEQtwDy0TPPQ/wmg2SxoasULpEKoKqit+GRIUvW0EoDqPk8xSGaY&#10;luBWz9RP2/CISYbIV78TlleRT1pJNnta1ZnLJTW31JEB51dVcRNw/mj9pytAqQihQGeq2ZWcGq14&#10;zMKoNQugtWW4uVmnubJmQdiM2rGNHL7tBMxvW1sYViP5VtF6r7ZFX/4WQ8pvh7XcgZ088ZtRNPe0&#10;/TKMn6kK929tDB+/2BU+e80qtSe8kT3YEO4+phVxgxflafYsD9WF9e20YBvZegSALq94KxQzD1oO&#10;gFYwyFrDE1LLpqSkgBYBfIUl/gEDF0DoEjckUYuXAp8cl2LwiSWAUsYMmXW52JWOZCImIM1H+SxA&#10;BS3hDTkBqIphBqAedaLriEdBZC7TffT5tMiLlvMHRhXTIi+hPV7GfvsfF5+GuH6lqikgqupZze2t&#10;VH0EAOtofdcyp+nPsR3vzKejA8LnIlYl2oZ3tMDLNSN5X1JgvmMANaid9SidjbTzLeOlGquIo6Kd&#10;6mljpVRxVUGF28IVqHA8xgqMSpbRTU1kibon3n3xBcCPYfRZ8SkLJVRV1IowmnOHJ5f5/wWgcesO&#10;aqEAmgBLkFTd9GglyNRYlM18OtuJM5vRgMoioSwzjJlAoOFIddNjEeDmvvi0rlPA+3EkU8razFZd&#10;qnBbb9rwblHihYIA+2xAHsh0fSYvoEKp0J3gMwHoYrYHJdNRMjfNBc+ofs5p7/uz/NkGzSfwnG29&#10;5/a5C6ExgimX85qMcSoKqRqYSTb7dSVKg8cmfj8erZa6CpIn6sJW8ut2bloftm9Yx7jLqgiltSwh&#10;cF60spDZ6JJMNV3NwoJYqKaNrnDVfb8Ygx8jDuv4wOI+9320qrMVlbUErauA1keT0VwAdeuMjmKN&#10;HVkGIxE+zLqpkg4BrMc21oZBzEbdpELsYURlgA9bh1n2YMTRIdrth2i9Wwda6+Osae/Kqtjy7+c6&#10;qqC9wGdWJTFofoAXeddwZnvhUToB0T0orLvZvKT6maqzmVxR3hQ66vlAXEugPbPRO9g+tssVocxv&#10;qewOrENpZQxgkONBlNdjm4hoYhwgut8BxdhSB7yyGU3ipyIkAoYAl2rlsFuW3DG/HQBlHagrQV37&#10;me2gZxuSm6MEUNzx4+QqCqHJQW8WqLftik5XdVqjAN35LsxJKJkCpSroeRTDpHIKnZbAqRHszfVU&#10;P1VDad9zH71Pw8xjTtCOf6N6qmhmcUk61gVG2+Yqo5f5mUJnAs65CqhfT4qnx/OsI7VGeawex3gu&#10;RnJteEHU9nucA93FBxVMaYJnAtCpzpXhCuMDk3toc3dhQmV2VTicYZzDWWLVzQxEPWarQ10nqlor&#10;gLpZSfVTCPUoeN4G4q4ZSyXI0o53FCSqnYwtXCN38yqrMK/Qbp9i3lOz0VgHWZ57qiNo3jgkgBre&#10;3wS0o+KieF4ULoHOUeBzeDdqLvc/jj0A/6rQrtac2MecJ3/31gSKqjWKoWmkh/ETADfBpwqo8DkX&#10;QFUeVSGF0BiphHI7ATwnAE1H5zUt4VOTUWy/Owc6vO+NuokJSZXTUvXMgJM5UErgvErk1NXTRDmd&#10;ADLZ9jR1HKWV/9ELbJSaIEf0EhumLqGKXkYdTQA6RAt+lBWxAuilowDo8QGOfZzfH0sz0n6yb60e&#10;PrSphNqKtw2/EcPi+mbHfciY9r3ivbcBUPIf4+KSrOaakBKMxiUh88jbJAf03V/OC++9z2vyMsw9&#10;lS2YjwXQrrBt58Gwo+No6Bk4Fzr3nw39Ry6GkUuPw9AlXPBXPwuXb30XZz9v0n6fefz7cOXRH8IV&#10;APTmR38Nt2m3P3P2E2Xztaom0PkK9TO151U9BVBXdAqpL/jaU677kOuxyTPAs+HBr/8ZHv7+f8PD&#10;P/wjzHz1hzDBQGnX+UuonG3hLXwib9Gh+4Dxu6VrysMCTJALNAFhNFqO69ud8QVrEGCofADUEj6F&#10;0KLVnAZQ3ftuK97ytLvgY7SRYfIojM5PLgTqPgTQ5jOTOQ9z0ALgcDFQuKgeCGUEciGi31KOK1rI&#10;AEUMzGukq0tSUR5fX87XPP4UQGdb8YCop9PX09F4KKvALE7jkIBBDUdR/cTh7sxnHguDltf8LO6H&#10;V/2Mu+JztZT8z2XsqdexbxSTKudPRwjchmSL3znTGEJPOXeabURCEZ1TS3HJzwJofRVzmOXz2Sa0&#10;iDe7YpSXAt4El8Z2fBUGpDIU0OqitzBCAKBQ8jpk2J2srVoLQO7a9G4YOVUT7t/cEudAX33MBoyH&#10;rES7ywvILbaNjNEmG60JAyerQitRTCV8z/IyCpgtrHkrlJEZWsUvpYrB2yqGayuA4DIMD0WlZGeh&#10;OGrOWQasZdD55rgYc89C3PBmWy5GabM8LXiucA0l7XgVUY+qoMKZrfcs+zPb855tRLJdDhjn9rzP&#10;BdHiAv6QBESOgqhVhnGogvsktGo0sjWeVE5BU6VSh32EMlvk/DzVPWdWF8xz7pJfpHOgzDkKoM61&#10;Wrbss3WhKJg5AK3DDS+EehRoBU+PboJKt11FtJSVAFv4LMMlb35oQz1zhEBoHUd3yS8B6myTZGs5&#10;HW1QBcxlguac4alVnXIuZ+OXAEUH023LOB9kSzkqe7ruc+31NO+ZjEbCprOeQmiC8YrCbAWq8VQC&#10;pyV8WoKoEUzZ5fwT0UpObvTM/PMGAP8vAF26kH9gPn1HJ3x8kdSwlO2Wj7mnuZD57DHz98TmoGXA&#10;muVpxzkyIPX3A+Tmajl/Uwk804xx4XL+0XGLptZ7DJ03hoqK8MnfXFSFURFUPoXPOuYxhc+V5Lyu&#10;a6oOaxiTaCbbVTW0qZJFCsxfqTysQYHYsX5t2N22KbRv3BABdG1DfQRQW+/OjrrGVfAUVtcCp+ub&#10;68IqQLbGFAL+vgTQtcwQbwfc+si9O4aj+chWFFBaq8eZ7T69DROGChfrBHUR60hOu7bvMuuWInCm&#10;yDS0HXyaFZdHN2AuAgYF0HY+IO1vKosQGhVQ4PMwrfdDqCiGt/e31KCGAqXMV0ZAJI4pq7Kofvbz&#10;Ar9/dWmEzwSgHQ3MhAKVlgqoJXwKoZZw2l67PGxnHKatfGHYVDaP+dbFEUS9fI/fw1pc51IHiUQ7&#10;wv09zlz2SZZEnGIz0hmim6x0+hxwJ+gNMQt5DggTQK1jbQ1xTlYItbWvwqrRyfB6NyCpjAq1xi+5&#10;+ShzwWP+yEUyRRhlrlKYTHCpymkJnQlIhVDVzvNELwmi2RFnOjOVFwBGYVlIjq56QFOHu0YeZyg9&#10;GteUAuudsdT9fhGVM5mRjGISQtOWJU1GqpuZ4Yifze0JoILnqBDO8+FoxjjQrAFpHPV7fHcOQFE7&#10;VT6FTmF0spuv72KWkrrIeIF1ibWUKdfUlrx/O859qogKnkK0G5cMyTefNBrf3NzkFifgTegUZm2x&#10;O9s5AyQKnzOAYjzNFiLb7QLo+T21tNhb4jYlS/D0vG15wVMAPU8JnsPMMjuH6wjEBYx3Qug06qq5&#10;nlPMd14CPC/y928NdzP/SnnaVrsznx5nAL5pgO8y6QXmd54Hjo1Rim14ANR50MvMg+p2T+12gVND&#10;UZzrZE5T+LyJ8qkJSXVT97vQqbppe93zt856mdDJrOgZwukBT483hzrDFZTPy4wHTGKIStA5zfdc&#10;RTmdAVwnaddfJApqBPgfpwV/+fjecJGYphG2JI0fZGf88X7O94exQ/vCEZYt7N3M7CcjKz2Y9ATQ&#10;blRQM0Hb+BC5qraM1zDAh9f9xR8QX/ceMTskpcyPCzw0dqY1x7TcyQn9kOxP4XPBhwsZc1oc3nt3&#10;PuroEjqVfGgub44AumFjT2gHPnfuPhJ6UD/3AqGDAujFR3H95p3HvwsPkCgf03Z/8unfw/3XzHh+&#10;+rfw4NP/DrfJAxVE73/yP+EJEUwvgMoHhNQ/w5D0qeYjAFMY/QzwTACqWvpCFZTrPuRrjz39m3/F&#10;VvzD3/4jTL36Tbj3w1/DVezzg5dvhOqdu8Nby5eFd3idXra6OnxQt5zwet6rNpfghgcEyQMtJKS+&#10;iEzzGM+0mtXHzn+qgqqGMgdqaUYqwnSUVmraxjZiSUATQm3Bq3wuANA+YKxxHmA2n0il+XhwBNAI&#10;orTb8xh/FEDzMYJbhXzNKsKXk1zxc9vwgmdqzzsn+gZSAUMUVitCKO1+FUjvV3Ltux9+OWwnhGqc&#10;WlFL9CIwurQa5RNOW0zXWwBNgfRxlhUIXcz1FvE9C1BOPW98VEEzvEPkUwJQHfgxPJ9K7v0freKs&#10;APZqgdBqwM/Q+SZAtLKYEHhc7yWExZdSFaigVcWYh3jC1qNWbmb4dk3Tz0LHtoXh5OGqMHVxTXjx&#10;bG94/XFvuHWLNXUXG8Pw+YZwAnX00PGKsH0P6mYTwMkMaAEAWoQCWsIDswVfxS+kkl9GObtCi0pw&#10;ljMOUMyqzqJiFEI2DukWFz4X0bL+cMHPwvvkkc6bz6cy6sMFzDIu5AlYhLoIkNqON/OygE0w+ct5&#10;wlUG0/ahXJs4U+wEKB5n7ljI7myjk3TcR4d6ND5lDvaYC8plad4zzmPm5i89prId7ukqdtAa9yTw&#10;FvlPvEzzUQY5Kn4RsnIbkuKaTmBMePO+uOveNntSUJ0fzQqIcU89pVqa5kvNNrV09keFl09xFUBO&#10;hVuVCK93jac75cuAlxVLeUEAxlTyEpQJaLZWUgB9csHbetGAZBbc7PYjA+jJhRNANdWU89z6KbmW&#10;sYZqVWUeRymPyxI8y5iRdU7WEtjjlimA3+gpxyB8vhwbKBJG+X1pJluGQhsrZzJKCqcAWIDJxsrH&#10;7R33xuda4hrOhFMD9B2Y9xi3ODFCoHlKJVWAVd31smhqYhbXVr9H3fYeF6NMR5e9X+P3pBqbcknn&#10;7roXNlU5zT6NIA5spva6wOmMp+1wX8AbiQKz6onJamBkwmMTwNnC0oEWlg4Ijc241N3FvIah+LX1&#10;1bTdm8PuTRvoLmzmg966sL6JZIXKamY9yYYtwZiEOamlujJsbGFmi9rcQuusdWXYgNrdRHu/ig9j&#10;9UD/BpTCdmBsL2qj7fcTOxvCENB5Yms1beW6aIxxpeBl3tStG0dYe3iazTNnWaF4hjdP3lSNEcpU&#10;wkwhPMxq3v3CIH+PveTrHkAtOUTL/Sizn8cIuj9CC/4AJqT+VdVxE5Hq4eA6vmc1kU5rUUXJDlX9&#10;9P4Io/3rqmJpLOpE+exgb/Os6snpuWpoRwtAiiHJsPqOJkAUd/5uckpd3+lxT3Nerq2fj+paHOOi&#10;jpBneoxtbtbJrfVR4TzL3GNUF6k086mjXSVTY9FJWvFeLoR6+RBla96jrXZnP73c6KUshkkYzdTV&#10;EaDVLFDD57193fAqrJqLLJVQt+ZcAiLNXRU0LwFmGlhGUTCHgdYRIHSUuVC/LphGFRW3+AXUQcu5&#10;0Qiv3FaMe1IJ1fQkWHJeYFU1FVCjYYmjwCocmjU6hrI5ShB3vC6/W0Fc0PW8MVxZOkLmSvd4iVGN&#10;zBGflaqo88FCZwTUGB+1Mjr5jZuKIe202+P4AMpnWuV5A1XuOrOgWaYoLXnmjG/wPdcBQUHT41Xa&#10;61d6deMDjztQOGmXC52TvQTKGzpPXWTuc6IX+DwEqBKT5OnzXURGdaJ88jXLdvt5lNoxgHmctn2c&#10;tfWxo+iPMgZxHgg9z8+5aIxTVEGBeQLnjV3ytJmfwucUofPTtLiv096O7XNa5hqJLhOlNYFxzxJK&#10;vZ6u+GmMRVdpywua1g2USb/3GkqpdYvzt4DOByN7o9LpFiSPCTRvAJKu6XQ95zVOW8KlkHkFUJ3k&#10;eydPd4TLp/aEce7HCMajYe7LKP+rYyjJqcZRmS8c7SJ+qSNGMI0d7OFrAOmxAS7vD+eYA93Hdq/9&#10;zDY7/2kUUy9bkjo2toa21Y3xNameDXuKCRop3ZgXzarMgmbLPjLo/PCD+eEDoplUPRfMJ+gd+Jz3&#10;waLw/nsLuGwpnbYCTLJsWWraFNau7wg7dw2Gjq4joXfwbDh06mI4N34nnDl/J1yc+TjcRqZ8/vnf&#10;4s73Bx//e3jCqk3nO22xv8R8pCHpxtN/D89RQYVMFU9VUE8LnoKoR8sWvSrpx3zvc25DEP2Iy17R&#10;mv+UGdHnnH/w9X+Gj35HbNPv/xXu8k0npu6Ejb0HAKnG8C4dpp/T0fsZ7LGYNI58jNlFzIUWrsdz&#10;gXm6mNnPFcx9ujPdzUm22W236353frKYgHmhTsAT9OLe9ty+9Ew9NDtTgOM9CUXS+U/b7iswEeVh&#10;Ilpu5BJqZiFd4Wz2k1Y5pytW4WHhWESGcmE9l9fCOuS3F/L1fARDq4jrzwInyqpB+EJn3BufKwHU&#10;OcwseolxxVw80hK2MNlu97xB+bbPk2vf9rvzn8KnKugiQHWhcVJzjFX+DGE7bUISPnXgLyYcf4mj&#10;BURDGYovnM4qoKUl7+PsBhJQFMrZ+V6F47Wa0xVAqAal8sK3Uf3eocVMhmfV+4TRE3BNFtQaAlq3&#10;EVPQuWt5OH64Jjy43xk+etkXZq4SYULL/dhJtq8MFoedHUsIoXVFp6s8gVDnP5F5K7jzlcxDlCHH&#10;lkHHJeXvAJ5EMFUhY5fzyYKxgKJifoGFEDvqowA6f6Hg+VYETsHTShDqaWOGLGEmb2mmpqmuOY9n&#10;OzSVEJoBKBCB+igIGpskDCVlUhC1kvvetrmQOgudgKIh8eVAo6qjs5ZCoGqkhidL9bVARRZoE6yy&#10;6J43G5LidiQgTAD1PtWjYMZWO238NO/pGtG0x151NOajzjr4gdMYYE9OKPejkk1JVim74l3dWY27&#10;urKCrDNieQRQW8qCWwJPNyClLUgR3AA0Wy0CaJz/zAGo4LnCDFCqAJgrBKiLeX6F0Coeb5VztTx3&#10;5TyeWJqzNGnx/CUATRmrHh2DcIbV41wAnVUecy32pHQKnYVkXc4F0LmqZP4iPjVyXwVPj7OrQ93e&#10;FB+z+93d9Z7NlmYAmsGntYTZ3EWMR3haMBU+rdmNTfwdJbVTlXMWQMnc/BGAEv0lfGZFyoOrVimd&#10;pY18UKjnA4ogKoA67K/rdA1td3cxuw4vwWQE0C2bwrbWVmaucZGWki9bwIasUtru1Wz4QvXcuraF&#10;cZmWCJ/bV68MG7mN1aXM/wLzzfwuNvI8tzeSn8n85aHNtew4540a57uziGZ9TqB+TjHrZvlGfh0T&#10;xt2T2yOAPuBNTgAVKAQc4WqI1u1JZkgPreX/GtPdPuLB9hMTdpBZTzcOHWLe8wDbx2zJD+KAP7SR&#10;1wAMPgKornXhsxc3vEcBdGA9bXPWflrOdnagcBpsb67obtpgVgJQHfTmgXbSvk8ZoTtoS7WTJ7qL&#10;9AxPe+xhnWc3JoIunPU9uOn7GCcaxFhwlDlWAVSlU5VRcIwKJqplmuOMsKkByU1JlGppBqbOh6qk&#10;4pbHNW4JbAn6/LrKYzI2uXLTDUjOmgp1QmiEPYHRGCLUQesiUGi7XQgd4zjETOc5lMkEoecjNBEB&#10;xfedo40/xtzoRYDNUsmzpa9qaqUlAv6u4s8EUIVJY48y1dQZzSx7VGAUQL1fQqsKt8d4P/0eYoV0&#10;7DunakzSxU5ALTcTKoBO8PdjVJeVYpT8e8oipjDsAKAakeLsKoqnAHobd7wAapZoAlDh8w4AdVvj&#10;m7FKttd3N+DWZ15zVw1xWuXc/6YYLn/ZiCX+RgXQCdrjqpuCpsdUIx0EygOc1kXUWAHUv/UIoII0&#10;j9+aQHU1UH6SiCVL2Jwx0J4PYFdpcV87ZiudMQAu82sGzwuSAuV1Vml6vCMg2n4HPM0G9fY8fRU1&#10;1Ov6NcHz5kkeOyrmXUDzNqrmLVdvomDePccmqXO22QVQFE+uc/0stw9kuiNe8Lwelc2ecG0ItXSM&#10;1Zsj+8L0WTI/rXO94TKu+IvEMI0zR3seA9coIw1DjD2c4W/rDOA/TDbr8ACh9ATRnz+SAej4kT6u&#10;1xPODOwmiH5DOMQ4ST/z0h0bV8Xd8Ls3rA7t1MaWOoyPZFDznlLO+6avnxmAusoYxztq5/x5QmYO&#10;QD/IlM8P59HCfn8hM6AZgC5YgJmniC5cw3oAdBcA2h86ug8BoKfDieHpMDr5MALo+PTLcO3B93G9&#10;5qNP/ooK+p/sfP9HnO20PiKGSePRvY/Z/04mqK12Yj4jfKYSOhOEelpAReTMQBQofSWo4pD/DAX0&#10;U77/W77/m7+G8OSbv7E56a/hGRdMPvostB88HRq27mSjUFV4BxHh/bIlQOgKgtdRQUnrKVhHl2sz&#10;8YfrELcIpS/l6KYjNyVV6SSnrV1OW7sU4MzC6XmPoeU+G8zu+dzu9BS7tBRQXI5BKMInbf+lRi0x&#10;21mA2pkflU9EKhTRctryxZzPqwb0qOVspvRYQGte+PQY14HmqoiEoQifuTxOQTiVYwHmgBYDoV4v&#10;5ZAmE9FCFFHVTVXOhaqhGqpcIxpD9DGFN/x4LlSXvFuWvF0BU+e9AJqV4fSwRRVJM56eG0RfWMR8&#10;IwHrlhmXVZUYbWjJl6NCWmWFACJVVfbL0AAcruHBreaHrGJ2c9O6hWHblsWhr7c0XLmyPdy+3RHO&#10;jbSE/gOYH3rZwrLLjM+32RsPdAqgKJ91fF8l9Cx8VvGElPPLcYe8EFpRwZ75WmYiAeKKcpQ03OZC&#10;6Ir8DEI1IEUXfK4FnyDUjMuFZEqmimojECrsCaHOLKZ5PI+G1MdWvDvLOaqSxnxOgEqzUB4KktFG&#10;ljma0b1OrSCnUmhSvdON7tYiHenCVAIqDUEqn8WsyiwFQuJt8ylSNS3dn58qoKVEKNmytr0ed90b&#10;p5SbA9XU1EDbU/isYjuTCqj5qAbW235vqmd2kJaujvdsXaeh9W5NMsCe8HIU0WI2XBQQzZNH61io&#10;UzHMwPON4SiFradjMiHFzE/mIW2/W54WPq0S1F0hNMFnGRBvVQH1QmgE0TlmrQr+mS3jooyIMre0&#10;COW3iA8CuvWd2c1GKPhHtA2PumnFSC0UR1vggmdScp3HtIRqlVxrCfDsBg9r1rSUU0HThiPnWZ1T&#10;1VxlLf2Q3+885l5QPg2TT4rnj4P2s+D4FB6fzECuIK1mLrOKXM9Kvl7D6WpO1xWzFra6PJYBz0Kn&#10;MKoCqvJpCZ+CqO7TnetXsfxhbazOrVvI4t1IIkUTJiOUbLJBGzAhraquBz4bw+ZVLbFN37baPc5N&#10;YRczo67T24KC2ooa3sTf8lrGTHaRSbsfx7ogaDs4tiB1XxsLZA7lftqbtBttXbo/213cD3jTfDaE&#10;IQKnrnN67rwWbFRCVctObEbxdF887XFnQvuAxgM43T3qitedLnwe2dwQA+OdPxWAXe/Zt7Y8HrPL&#10;CMZnttTd8yqf24lD6W4hY3RVZVRBu4x6wvAU3fMA6t5W5keBSTckuS++cyVB9aielqtCoxpqxBMm&#10;Ro97UC66OL2X/NH9gK91wNb8+lpyPxui+10D0k8rtepPch9tzwtnnj68riJGUJ1mValZnWZ2DrOV&#10;yRa2iuNZLtdV70YgAVSjk2CqGupaTpXJGFQ/BzrP41K/gEvdoytRz/A9Z4DkEaHfcHkUw1F+Z6fN&#10;B6V9Pw4YWip6qqm287OWPoorAfbZz3DelZY9RwHUVrjKZ6xc4L1tdlv2F/ib8LRl+93oKCFUsFTV&#10;HG0H8Diqdl7oMBsUc4/qp1BKGeVlXUSpFXRT3JLHpIDafhc+sx30mQKqcWkGwL0KtKp+3iCe6gpt&#10;/Qla+tNdqKmMhVzsAEZRPmf423R9p/CZFFDnOQVM2+ue9sNUUjwFUOHZv3Hh05b7BdTWi7T4hc/L&#10;tPw9PVs5FTQDUYBTNzwliGbnMU+xeekaxh/V0KusBRUwp3XC5+BzBhOQl93gekKnwfVXadun8rZu&#10;MMNp3eRD3i2hdLgTt3s285m134FOd8Rz+uYwCilOeJXPaxxvYk66zmXTZzvDFN2JqTNdsS4DwxdR&#10;ZccxNJ1njnaEUYazAOgwDvgLGJEuEVg/fbqf6w6GiRP7UT/3h5EDtOUPshmJcZLD7Il3I1LPFlRQ&#10;NiKpgPo61I4iunk1uaB8qHWJi+NGji6l1nsEUJZeJAB9XxWUdZ3zPkT9ZA/8L99VFV0aPlyYH5bn&#10;s9Gvnk7Oxt0RQHd1Hghd/afCiZGr4dzFu+HYuWvh7MTjcPnmF+H209+HR6//g5gl3OsYiB5//t+x&#10;VD0/Zp7zwaf/CLdfsm4TIP01AMkYZ/gEhdPjd8Clx6+NYgIwo1FJQOW0APoSGP0Yg9Kj7/4Rbn5K&#10;q//b/4l14/Ufw90vUFy/+U/MTn8I088+D6dnboeN+/oxGrWEt3lfVgl9r4J1pHRfBNEidsAXrOHI&#10;JqRityCx4tL1nJVkmlfiEE8gWmKgPLApgLrjXTBTHVQBjYXyKXwmFXSpofGYh6xoREIFFUKtMtTP&#10;cnLabbUvq0ZIoXW/HEEwj33r+cyRrqCNb7mHXoORGZ/FrOHM1E2d6HhPzOPMrf905aY5pkWt2T54&#10;1U2NRu589zgPodDTqpzzBVDMVYXsshdAbclbaZ2ot2lwvc+BW5UMyff+LaWrHe8rymcqtzQZNTWr&#10;gNrqLq9AwSJkvbqKNnCtAey2mTNFtLjwFwTB/zyqoo01CwFPdsYDoat4cjdA0Js3LmZ/PG8erOHc&#10;05UfV3CuWfeLsKntQzYeLCQDjD3xK3+By51WO7JuDXe0Glm6EkdUBRJvKb+YCJ/c0SoA1530QrAA&#10;6tahImYwbcMLocYymaGpA37REmYpckqoqmeKZvIogNr6Fj6FPtsIgmcNSlQsIMC1nBVAQtYuB4YA&#10;RgHUdvAKooPM1RSKPAqVyWmu6cdWfVyhaSQSJQgKoH5NRS/NZGY/w81MfHJxOxD3I844ArlpNWdU&#10;X3k85mFq2LFUDzU4Of8pfFqCaB35oHE2VeMUJfyuRnVaz+xO80oGx4GZBKBCaIRP5g8LUeQE0LkQ&#10;mrkaDXd/s/IyAZvHBKC63xN4FqLiZjOgPEaeX8vTqp5lrhkFPstRiaudjfU5ojRoJbNXeWkWJyV8&#10;GqZfwD93IUp0CS55IbSQFrbl/VzBi57waZxWCaqjJYhGeOa+q+YKo55X0f1RTBLjAhFCmXvVMGR5&#10;Om03UiFV3TTPVOj0vPOuCTjfmIv4AJHbVJTgc3ZrUc6NHk1BRCIJoFWYhGqZ0RRCG8tUOVElGYXI&#10;ABTjEUdb8kkZtfVubVpZR9udUOhtm0P3Dt4QdmwLHSigzn42lNGmJxd0bWMTsMmyg9WtGATXhJ0Y&#10;lITPTSsbyOYFXteuDlvZ9LGWv+1mPgCt4Xk1gskZTNvKtnKFSN+YhRGDwIXPtE/b6Jobh9bHPdtP&#10;UGPun6BdyJvaDNteVO+G2l1nCVSiXgpiB9aWhT5Wcu4nNkm4U90U9qx9ZH8Km/1A29zjfnJE+wmz&#10;15Vv6111to+js567yNsdwNRkhqjRTal6gcYeWvT7mCF1Nedevt898UY5uZ/eOCchVADtIMJtF3ml&#10;qTobWOnZhGOe6mkkTgrQ7QNs+1ifq6u/H7g9yO0aLZVUTh+fj1PoFLiFOVXCE0C0l53GxHVsUwUz&#10;pmVAZ22mJgJ/xzdURQA1kN1szrj/XcAELNOWJFVX80KdD7XVPq47nRB3y9OjfI81BsCN0j6/QCvb&#10;0ycAXmuYDw+jzEmqZP8UQIcAyASeqrN+aEgzo5rJVD5tp2tcEhizFv362VlSIVQAHUPlFC6zVj3m&#10;HdvvQKfKpyDq0flhv+5tWt5Olu2JusvPdu7TSKY7rKRUAXXtp3mj5o66XekCQD3G4xlqqyabtS7O&#10;lzpbemFnbQTQKYxA47vq+Dms0VT95IPSddTKGRzpl1RAVTdz850Cp5mqHkdw6ntUwTVjdZJ50kvA&#10;pi13W++24VVBxwDTccxIqWzFq3pO29anbMV7TPFMt8/yvwA0mgVqKL3qptAphKYSRr2dcWDZtr63&#10;J7wKodcxDlmCaIRRIPXOkCpo5nJP8UvCp234WzrgAU5V0AShtuIvn8pa8JdO7oqmownux3kUWksQ&#10;vUD7f4wxgPO04y+zJWmaLUpXhwZp3w+Ei8f3RSV0aLCDtv2ecKy7jY1I26IKOtC+JQzuamMOdH38&#10;ICuEblpVH1a7ypoPzi51cT5+Nn6JMHrd7glAP0AJ/SmAfkhLft6C5WHJcjYRAqCb27pC++4B5kAP&#10;hr2DQ+H0+Vvh3IV74eTI7TAy+RLD8pfhyr0fcu134BDwvIF1/RZzoU+/+ldUNJ+gfl5/+tfwES35&#10;3/wnCiZw+Slt9i8Byx9orX9Li90yD/R7zn8DlH6N4qkS+sJWPsfpF78PFxgMNZ7pK27jNZBqvcQp&#10;b3D9A8j1zme/ChcIrj88MRmad+0Ii+rKwjvEJL7Fiu73qxeHJYwArQAIS9YVhoLVdPRaGblqRcxC&#10;Ia3AiFO1GqGFowBa6lwk+Z4ab3Sip/Z03NMOcKp8CqGW0Jmc8IuANoF0GU53FVFb8YJoFkifudoF&#10;T0tjUXaaMUYA1GzPBKD+bGc6hU8zPR0JMKdTNVMFVwAVRo1YMiD/Q8YkVTwFUNvvttgF0OXGL3H9&#10;qIDWAqQYk4TadJtFbEdKAGrskzOfi8oRCyu4fq79Ht353n82Mc0CqG7zGHoOhFZVA5+1vImiRpSx&#10;67wEOC0q5EFRNZXAZN2y0IK6sL41n40/C0OrIOo6TR5YDXeyjBZ7AYaletzuqxjWFTzLUD5ttwud&#10;9Ui0DXxCqGU2ooInpriCdVTMlhaWYHZiJ3wVWaRN7IKursItDYAWo84WFvCkEYeUFU8UrnQhVCVU&#10;5dOQdZXP1H7PThv2PmcWVHcwAFrLm7+mjypalRUYc9yU5HakUvIYjWpSgbM0L+Ux/xKzRYHQAtxx&#10;lpCUAFRlL8425mYyncuMcKW7nlarQJpMQpXM09ieF3JVR4XOtJ4zZmASK5VtBDK6iD30GJrqMDS1&#10;0H63mqp0xPN74fdkLJTwaTC9m5I2s8Vl27a1YTWzd7X8o7gLvrSiEBMXMzzMo1pFQHAqUwEM7dfl&#10;7YuKx7RnPZlznIE0+H0xyqBzkaqEaW1mXH/KfG2mggLDubnPEtRhAdT7nlIBVHJTHFU0fuVC9WOA&#10;Po+vkOezGPh0tWjcWy+oA+0lfDAQmgtRPYsBzwp+T+VFtHM4L3Tqbnc+1Dim6FSPs54ql24l4ndG&#10;S95jMVuBrLRzXbU0tu4X8qGErxfinC/0uvHIp0ayNEsYVfD6ETwx/Viuw3QtZlqNWbKCv5n87HwC&#10;0Mp8PoRQwmhjKSah6uqwrh7Fsr4W+GRu07B55nGFUEtldGNzfawdG1pDR9uGDD53tmHu2xC2rV+D&#10;072Kv4MSDEe1YQvn2zdtpvWOYWD7tjDYtSfs390eerZvxUSwNXRv3hB2047fyptGK3O5a/hb21VX&#10;PAugMSAdpc5WrI5j421uDLJSkaiZGwfWEf69ITw4sSU8OrU9PKUN/5i24UPe8AwFd75P5TSFqx9l&#10;P/vhzVXMWVZw+6iszFzuoz2+lznNbtZtOt95gBlMq39DOeszCavf4j53wJXvO4Kp6SAKqJDZjyJp&#10;2121021KBthnEIrKytezr5VGWN0H9Ma1nDn3fOaqp9vCalCd9F3NGJEwM21nWcQuVud2A7U9tPL3&#10;Uj2c9iiE9tQsj9XLGt0Btjod5v4KkCeBT0tV86wte3bPJ2NOUgo9mo96bENJ3Bgl3HmdY2yI0swj&#10;hE0QAK/yOdHpPCjQw57uyR4MJD2YVXq38jw670mEE9ezxjALJRi9rILKTKit+GF+X6qhwufx7Sis&#10;mIEEUGdBhdDkrFfZ1uRk+z1uUcpFOOmYv+rO+Jxr3qNl3udlVE4VUUsV0zb93HB4DWoaizwa1eUH&#10;Ft3ulwG5CQBVk5ImKEvQNYYpbmnK5ZVqfnIG1FL5vEowuuH17px3pnR0JzO5gPww5rhLncDsHtrq&#10;qJ7OgKY50ItcZuySP9uFCVOU7XU/RMURgZzS6flUjgIIn/7NTqlQAqEqoEKox0ucdxbU53DCTFbO&#10;24oXFpMCOn0IhdYgej6QXTnKqMA5cknPGZ+kAsqHBe6PpYrq99t+t1UvbKa1nRl40pKPqiiu/1zd&#10;OsUsKDB7GyXzJrOclhFMqqDTZoRy/hZGpVkARRW9gjlpGlf8FLA6A7RqQkpRTOOsMb1gYgUwapkF&#10;qhp66TiB9eyJn2J3/OSpfcAqM6BHe/haZzjTtyOcZk/8mf27Yybogd1bY+3bsTm24Xesawlta5rC&#10;WjozmiIrGemKEErKiG53tx29TwftfRJH3Hg0b/6HjMLND++zA/49jEg/RwF9n5b8+x/Shl9MKgwt&#10;+O0794WOzoOs6D4c+g6Ph9NjtwHQB+Hs+ENc8C/D0MRHYWTqdbiJ2Ujz0Z2P/j1MPfgdgfT/Fs1G&#10;nwOJOuDvsxdeAP0G6PwKZdP6Ephk9Xv4FbDp8VNAMwGoKugLopiETyFU+Bx/8F2cCf3mv7OWfGzL&#10;A6tPvv9v1NC/hDsEi96EbN0lP3LvUeg+dy7UbN+CS35peBtx5T3eh5fyWlPBaE8xH6rL6chUtPL6&#10;j0JZ2UpnlVnOcrcOMe9YhilHKHT/eRGQKTzGtjTnhTEhNCmhS4HR6IhXGeX0CoDWuVDB1EzQ4tW8&#10;Jzonyu2muU2jjYRMlVbjlQyYV4F1DMBsz5jrSdvfUYDZcHkzSskqLaeDbZi+WaVuaxIsF9GtXlD5&#10;VpgPgC7HJG6Avmqnm5yKcPbHywDV6JCnRe/tWjrpVV5VXQVilVkV0KSCxhB9HfwouI4azAJocW77&#10;TiWmBfea19XTQiSPsjBfA04Gfp52A5DB7I1EoKyktdVEaPxK1NBGhmErK5jhxCVfCHwWkBVaBIiq&#10;dFZA3bbYo9JZwxwoT1IZT7xHzxeWQ9DFPwvFkHJlzQehhr30zeyDbqJ9VlerEoq0DQi7bcitQ0UF&#10;zmXyQFBCjWcSNue23z394YcG15sVyicCQMlyDlQVUvXT9nsVQeA1OIkrCQEXPi03JglnKnCCp63g&#10;5Kg3b9Tb82hbPm4oyjnnswD7XLRTThVNhqQEopqEzCDVmKQ6Gucec0akqIbSDlYB1byjGakGJbWe&#10;GJ3VbLBZ00hUDwBaTVZoDas6XQ3a0oxyhlNvE3Ezu9l73c4O61YiaOrJ/aysYQYUZbTQzFPgs5yB&#10;8jKgO5UgGmFbyM45vROEZk5w3ePZ+kuPMSqJ+2euZwqON8Mzrs8EQHW5C59RweX3YtvdaKpsqxTu&#10;7+js5wMNSqiRU3FrEwkCFczPurO+ETd4La1o718pv5tS16byAaGoEGjObbISQMv4HSUFNOZxqn7m&#10;FNBkSEoAKnwKkZaXpZa8YOr5AhzzxUtQpHPgWbQYWOW8ABovX4zqauA74JngsyKfuVpyOD2WFzL7&#10;S3nave2ZAmobnsdLMHxzeXloranJAJQZzpVkdVrrmN20NpPzuWPdauY8N8RZzj1bN4bObZsigHa3&#10;t4U927YQwbQ2xi+tWcma153bwsC+njCwd2883b1zezjY2x0GezrDQGdHONjdSSttV+hGFd3aQIg9&#10;88erUfN3kBmrE10DjXOctkZjBA5vmDF0noiZm2x/uXdsE9C5Izwfag+PT28LD09ui0roQ5y3d1FC&#10;r/sGB4Sojp3eUQN4ljFbiQmJrGBP97Oys4eWeGp/960tpcVeHcFzLoAeAtwE0D5gTUXTNrsK5wCO&#10;9UO41Y8ze3kYtTbbpFQZ4TPbOW87ngI+Y5B9zj3/06MgKoQKn6qfe4FNIXQP/zMdLJbYzeuax24+&#10;aO/lg/Y+Xuv2kynax17oQb73KIrtKZROW+tn2upiBuopDEyCaFI6VTtVPk9sKgvndYQDb17f6xpn&#10;ZF6nyqcQepn1hwLoBeKaLHfUO3N6gc1EQqfOeUFUIFX5zCCU55q2tQppBqFsewIuT2H+GRb8UPGc&#10;afQYRypyJYCm/NC5AJpim6YE0xyACpAC6LRKeK78YHKdFm40K/G7dl7USvDntiyd6mZxGpcU4ZX2&#10;vvAphKqAGr3k2IbQ6c8y8F7F1bWd7pOfAYjdrORtCLLR0AR8TgOZl7vI8UT5vI4qfw0l8SqqZ9x0&#10;hAteEBb2bbm7InaY7xsnAkro1OHueXNVvUwoFT4F0QmBM7beM9hMICq8Z3OhmIiE1NwsaGq/3z5t&#10;O538UuDTus7/gzVzzC1IqLnO0vJ8TPp8CZ7MfsaZT1TJOPNJByHVHVzsXnbnTHu4P9QRHo324IRn&#10;qxFK5o2THRw7owKqI96tRlcwOwmgVjQhAaYzXHeSD4SWMDrF/6R1mXGALAfUaKZcKL2xUIbVu23p&#10;BC37k3v5PosZUtrxkyf3x81I5wbaAdH2GMl0oH1zVEH3b9/MLChueFrxtuHb1qwMW9gT36ihlQ5O&#10;AS7xRXx4N2z+pwD6AQD6wYKFQOii8Iv3iGJiLvQX7y0MH8xHOEEB3bmrL3R2Hw5de4+HA67gHL6B&#10;+nk3nBi6F46euRsOnrpDas7zcI3sz0ev/4tW+7+Fq+yDv/Xyr7EF/5VgabySUUwA6CfuhQdIvwZE&#10;XcXp8Qcg8lvnPzmvCqohScf8wy8wN3393+H+l38LY/e+CZef/y48MT/U9jz1mnrF9Z/9wHpPlFCN&#10;SS9+w/Xp519nD+jY/aeh6+wIqmdr+CXs8Bbi1nuYasvW14ciRo7K+ABbQiemjOgmjULlzGuWAo3F&#10;AKYKqAAqIAqgwtki/C7Zekw4RqUzqp2ZCrqQr+uM97gMgS9CqduMuK1MITXjU5c578+oqouJxtRU&#10;5O2rehow7xyq4fIpWN5jDJrPrdksQMUsQvEsR/2MWaWc9rIElgtJKVoMhAqZuuK93JWiBut73qim&#10;GNMEgLrXvYASdP35cx+nTvwUnh8d+syvOlZgzNQbExJQI3zWkLPXgGnB0uii2mgl6HMeUydzFVuC&#10;aqoX4bBeEpoB0bpa2qrMbmogysewJFCWILuWQb8eC8reCfmlXI6DvhgqLuUTQAkzAp4ugYpLGaIt&#10;Z4C2GpC1mlYBuPwym3hDqwdEa/g5CUSLkcC9P+aDZq14A+mz1ZYes1WTbkzCWIKq6BxomgVNEGpb&#10;vJ7A76Y6nMWEf6uCqrg5J1nkyk7a8akV7I51FdBl/MEtMfAe6LIlHwG0BIkdWd5NRVGRVAl1XSbl&#10;esysUPdyVYzJKJW3a6s/q2wHuiBqhJOwZmyRTvgWjB5rMHyYBaqqaAt+JW+qm2hVbmPzyy4iYbp4&#10;k9u1awND3vXAO9FLTQSWAx4qiiqMpRikVBg9ljFUruIoEKvGprSABOrJsZ9ANBpyiJByQ1EaGdC1&#10;rxlL01bM+XQHPaptHiMRK5jNjZcDmD4PGqRUgVWNnfe03S6AVuv6Xt8S1vMi17qO8QHc3A1NtTEy&#10;qgLTlK79YlrZJQCdBqqyAj6B5/EBAXgUNm2np3Je07KdLlgKlXOPy/mUvpTB+WW4N1fwSd2vWSWL&#10;AVRWV1rFiwDOxbygoHYWLxFCed7mAGgCTWHT0xVsHooQiipbyVpNI5LM5hQ+DYdvqcRcVIt6QAmi&#10;TWV8iKA2NDYyt9kS2+t9HbtC/57dtNNbQxf7ibt2bA2d29tCx4620LZhTVhHe30VMUvbUDYH9+8N&#10;hw8NhIP9+0JvV0eE0eOHBsPhgf3haD9vKEcOh7OHDqBi7Aw7ccW38AGjmb/ZNp57NxSNd6GSMIeY&#10;BZszhwdQGrt0m1Dt27zB3j++OTw9t43Zz+0RQJ8O7QqPMUg8UQmlVfiA0zcJ477MvN4QuYoHN7Ha&#10;c61K5wpMREURRntXMXfJXvdO1msataT6OcDM5iBtc2HU8/EIgA4Ca32oqF1EMXWu4rZow7vj3ZlQ&#10;q29dTQRPs0P7MD3tQ/0ULlOptibVtRdzUjqfxgC6aLfbeu/FvGTtxeDUyTpdQbSLzWaqnwKoCqiV&#10;FNF+4FU19E2Vcro0HEF5PbquPKqcguYRgNs6xWM5R7SVl1tn2uqjCjq0zXWWtqyzGVAVUGF0aq+r&#10;M2m59wCaKISXUQWNXbJFrxkpRTBdBuA0KWkuimYk2uU64aPi6arUXFs5waczoUY8TXDUOCYYxvnP&#10;BJ0c4+rMnAIpBGZB8uZ3OhuqGirwZQqnpUtd1dFZ4aSCCqbCoNFJRigJr4KomaG292N4vfvddeF7&#10;HqXVr11EfZ/ivrtBye1KtvEv0Wq/0NEYY5V0u18kPkkAneqxtY+jvZOYJ4xFXn4eZXQIV/zwTsYi&#10;ANChdjI+MT5ptnI0xHlcZ1eTiUroNO/T+U8hdBZAgVqVUOdAs+K50sEe2+/Z/KcqqEqnqzhTCZ1X&#10;+H+x/T4j6LE61egl12umiKWU8Xnd0RVgUqPSPQDyATOcD2mnPxjmNHWfSKUMQAFP1mzGtZuYjVLd&#10;OtMd7mA4igDKda4a03QOJzyK6RU6EsLoNKrqFdr4HidRZCdQby9yHye4j4Jodj0BFMc8EBqVUEB0&#10;5gzzoCiiuuOF0BPdW2Mk06HdtOFZMbtvG+ZHzEjtG1vCTkoVdCOu+KbaygihvhYv5kN83HhEF+pd&#10;Xlut91BB3+e1VQD9YOGS8C6zoNY7uOF/8T7vi7WtYTsAuqf7aNjXfy6cOHs1nB69Fc6OPQjDF5+F&#10;k8MPiWt8hCnpdbhOYKcrNlVArbuv/iOu49R49BmQqTPeOc8vdLyjajr7KXxGJdSZT06ncPoX3/1v&#10;ePrNP4hsAmg//Wu4gQ1+6vlvw43P/z28FFRtzwO2tuMFUFVSIdT6iNt7/v3fww2s9BfuvQ7nrj0J&#10;faPTYceRU+EDuOFtOqq25hfw3ryc9+R8PsSW0B0uxQCpUUjYFEJLUDhVQgVRW/LCqDOh0YluJieX&#10;5aEa5jE7uQJDkBCaueJ12jNyRit/MddZxG3EI/yUre3U5IPxmhFGDU6ajTQT6Wz3Z8wtVUnVUUsI&#10;1aVfQhu+YhXXb862H1krjGGiDKM3mN7T+bTvi7h9q5D7LWzmM0pppa/H6wigPMZC5lydRV2emwFd&#10;jrCYgvE9CtuOF8wCqPvHM/UTswvwWU94dX0tb/7AlRt6nNube9p1kRUYloTQhnqUOQG0iuviXC8o&#10;JpAV93oZW5UKSzldAcRyXE68UqExS8x5VtC6T1WJHFsKJQugFTi4rAaGfBv4JTYy19XIL7S2HuhF&#10;CXUcQCXWHezOhObrUGdWsshYH+DMYzINaSJaiiI3C1K5wHMNQbbimwCd1c0NobEW4AEghE/BMwFo&#10;VD5twVNxHtRZUCrP08CVPytblwnMAMO65VX4hFBBy/nGrIA/gC+Bp6e9zFZ+bOnnzErOntqWjxmi&#10;tO7N/NQJv7oBUANAm2txN7ujnuMq2u4bcBy3sfllF3mEXXs2hd3t7Nrd0BjWcPmqVvaGswfeFrcG&#10;H8FTh77H5NrXMS+ACp5CqPcjjQhkcUhZPubsTnZA1NNCaObc5znwuTdmiefCoykBK/gg4O8lXq7i&#10;yXPh70Ijl+CrUUqVdjtt5i7Uu21A18pV5sTVx2MLymA1EUMCaClAV4ayaNnu1gWvgqmaOQucgGfc&#10;QoTSaUs9KZmFCzLILGBQPo8Xx+XvM2/DMYFp8SIUcSKdhFBPC5+lSzBGoXgKnhE+c613FVCh0zWY&#10;AmhsxQOfpSjmluqsAGqrvKkC5ZPoqy0tuNNXr47HTc2s0qQdv6qqKl62e+PGCKCH9naHw709Uens&#10;ad8eunfvCLuYAd22aV1UPdfyfGym7d67tzMcPXIgHDzUH+vosYPh5IkjYXjodDh78lg4c/xIGDt9&#10;MgwfO4KpoDPsXrcqrEFJXkm6wibMcocZ0RgDfgxHd7tOAtB7hGs/PL093D+5JSqg909sDI9ObwmP&#10;z24NL0aJYjq7E/BsD4+GO8JjDBP3gdCrhzYxm0jcUhuzpcSS7GPuqZ+NIUkR7W11hWZeVEINnI+h&#10;80DoQWDToxDq6QihBONrKtLdHmdBATihcz+g18+MqKajfWxg0i1vS9/Wvm32Htr8QqcAmiC0H8XV&#10;2gfMCqFWD+C5j3nUfiDXDU4CaEfVknhU+bSET0FURbST7Wsee+uXh05i6fbRyj+A0iqAHkR57ScC&#10;yjrE/bKOM1qQwDQ7n7XwzdM8s4X5RiBUANUNL4RqSkplXFOMTdItr/ucY8z75ENCdLY7pwmAukf9&#10;skDZZ24lUJlT9YQr5xgFUGOdvI5mJCOUjM5SlUwAGtvw/N6NQFKFFAQNlxcEp1EQDXtXkdRgdH4X&#10;YEdr3FnPCKK033W7X9Too+sd+LTSZqLkjj+Lsu3qzpOMZBxfX8YsLPvXiWjKoBQ4TIH2QO8Eiudl&#10;DUc62PkwI2wKoJe6BVBgtSO7bLyjliUIlfE6F4hlGt9jvicfppjxPEekmMsU4lwyM7lu9oqrT3Mm&#10;qmQ++qkCOoG66nym85s/crADoGkGVABNSqf5nxlw8nsgbknYvHIE9zsrOM38dM2mx3iayxOQ6pbX&#10;DX8DI99cGL1Pq10gvYOTXQAVPu/haDeY/tH5gfD04sHweHww3B3dPwug1zEb3caEdHsUNzzgeg0j&#10;klFNOufjViQA9AL3f4w803FzTR0D4DpWjG1CCZ0+3ROmT/WGq2cHOBJGf7grAujxrrZYQujgzk0R&#10;QPe2rYsQuotg+q1rm2nD89pFWkdzHZ0quoZ5jCYt4nX4Q8aehM9f8sE+g1Ba8AtwwQOg8xYt47g8&#10;/Py9xRQf7KtWhbYdvTGCqW9wGKPyzTB0/m64OPU8XL/7dZi6/nmYvP5lmLrxdbhy5/tw/8Vfwr2X&#10;GIPIA33wyX/FCKavAUXb8J/nYpY+N/8TBdQ50ASkwqcQ+so1nBqYvsLABLA++4GopS+B0M//Gp78&#10;8M8Inx8LnlwfMTQ8/v6f4SPBVSe9c6U549InXKZL/iYupqtIqdPPvwunrz0MzR3d4f2KivA2M/9v&#10;4TF5n9GyxXywLeI1p5zXpvw6xvZgGZ3rZbjaBVENSrbjhcA8ur+2zm2jx1a6LXUjm2hhLzU2CW9N&#10;4RoEG9r5eQCl8LkQw3Y8qnzmgu3THvkCwFMHugBqrFKEUSBU8MwqGwMQiqNJyRFIZjargN5ybquE&#10;27YKnFMFaBNwetrLSpktLeY+F1S+EyFU4BRAE6QKorb5fXyOAziPKoAuYawytuE1HqnyclzMPOh8&#10;OuZvTEiYWmpoS62iHWY10rISQFU704zj3NWTupjjznJa8u5sd21maRkzdMySusGoDANTKTOchZiW&#10;isj0zCPKaXkJBI3ByCqjzV5Oun8ZWVbp6GUVRKlUEatSRb6f1UwgfgtvMg1AqJBrNuiKfJ4EYpkS&#10;GFdUujceyRu1rTTCHxACEKm0CT3z5v2MeRWGatn7LYwKerbCmwn8Xr2yHoUOp7gtX+ZAI4TlYE3V&#10;05a78CnU5qHy5TPbuBx1TwD1Mn+WP8MZVBVXL/PnqjwKW+mo+uhcY2x9c3QzkWXLWaVVGPXneN9U&#10;DHXWN9UxJ4iBpKWOvEhqDUC5qp7LaosjgLYSAu7qz20bMaYAntuAjM6OjWEt83OtxOK0AK0+J3UY&#10;l1zNqXPfucvo1gduLRVaTUACoo89W1NqbBSXMd+pkctjlmFKdIS5mRxVbM3xVAn2ez36uD0K/YXM&#10;yPhcFDGWoGpcWUWLGvBctxH46gC09u4JJ0+fCqfPngmDB3FE9nQznL4rbNnaFtaRe1lHy7qMzMty&#10;nN/lxSV86saFuZyhb2BRBTRro/NcY4hyL72ZpGXMeVqlzm4CoiUqobSKigBQIbQYIM1Ak69bXCd+&#10;DxBqlQO3HlU+S5ZmIBrLGU/a7s55WobAq3RWObrBjKpzURrZ3O3uWs2VzHkaJr951UpUBOaeUDe3&#10;rcEcRHnZ9nVr4/xm/56OMHT0SDiFarmD6+0CSDuA8TZgVOhc00LrCxf8AOrm6OhwuHTpIs/ZiXDk&#10;2OFw+OihcOLEsXDu3Jkwxtes88Nnw9CpYxFqNRJsIVO0id/tBn7n/SjjZ4Ug3NcTOqKZj7sGSBq5&#10;9GyUzWXDZH+e3hoenNpMu31dBNCnQzjhx3aHR8y+PR/vCk/HeBOkLXmNFuQo0Tin2nHWE5NzbJuq&#10;pkan4nBoE6AJgHRiBtpN10IHuqAoGB4kP9Q6sJ5c4JwKOsB1bc9bwqdHHfIqpoPAnPAqbKqmDmhc&#10;mp01RdEk+9O2v5cZtbQfQ1JWxDwxk+VxrjKqUaq7gbB6xnq6+NC8j8xRZ0HTbKhu/kwhpXWfO6qa&#10;ZqtHiXJCfR0Afl1Jah3BYKUiepD5U097HGQ1aHLXC6K28lVErbNbshoixiqGv5OpatverUTRDMSH&#10;A1v7tvDHBElMQsKkEDmBShlNRMCgamR0fAOHBqsLWqp9tp1jS9rWOtfNtgnRMo9u8w3AJ/BkRBJw&#10;O81tz9h+1/gTDT/sTacMl7dshwuYMRge9VBlVPi8gPHHEgIF1rF2UgK2MZ5AruxZlhuc2VI5e/T0&#10;8HZGEtoZXcBYlJ0me5aZTo1FqppuLBI0L+ypofhaZ20sz1/qVv2sZha3MtZ5lFAD5oXQkXaBk9vN&#10;KaA+X8JnhG8eoyWURzj3/uda7HHjEQB6ARU0GYRsvXvaeU1jl5JrXfCcZLYy7W4XLA2Vd7f79CEg&#10;FPD09MwR2uMcXb/prnePXtfTsb2OwnkbgBQ4757rCfeHe8kA3RdP3yZGSQC9P7Qv3B9h/eZoH8f+&#10;cHdoP0YkW/Bcb7Q/3OZ7bvD9sYBXFVDNSnETEwqoEKr6OcpjSwCqWqpqait+AhiePGlQfVeEUM1J&#10;owd3x3imw4yEHKJ75l74o53Okq8jH3Q9ALqKFI5VYRtrOtez0tlZ0FZm1ZvpGjq2VsTr4CLm6d+l&#10;s/QeAJrNftJ2N4h+CQHuAOi8RXlcnocCSkewAp/Czv7Q2XU87B/AgITzfWTsbpi59jrcffhDuHYL&#10;8Lz5Zbj18Ddh6vY34e7zP0Yz0rPP/x6effU/Me9TV/u3KJaakWytC6SWMUx+LbrejVsCOA2m1/3+&#10;LTFLn6OQfsx1ngKs1ivOO+/5gla7rXfVT3fGq35+nnPOf2KgPV/7HpPSc+D0wRc45FFNn3//P+Em&#10;Xxy+/Sx0D42F+p27wlu8l7xFxvQH+D6W1iA48eF3RQPzsopvuYxOwc/Z0DLMN2ke1LlJ1cjkHi9C&#10;jSwCCAtpn7tr3WMZkU/F6+hUAqQFrAQVPM0PdXf8ckBzGcDpZSqiqqglKKalrYgpVDnzo1bZKniE&#10;tncpP7tsVXYfnE+NUVEqs1QJLf1ilMsithatqGSukxnVQmKU7FaXo8aWodTasS4krUgojQqpaqmB&#10;9YTQe8zC7AFTYNV517j73c1LfL8B9dZy4FfzlfVGAWW2so7ZztXEqLQQf+LpGmYObTGn8PV0jNuD&#10;IoDyYMqZfQQ+BcAyWsMltPLLyB6sxCxT6gyp6zSpFcXcEdTRMj4VlAuXQiYqp/BpVTBHWl7PbSUA&#10;5euVXLeBeYpm3sDcDa8KGlvx1f68xaGBN4zGepRa1FpHBwRRgVBF1Pa8sCVcpZlQAdSyxewcZh3b&#10;aFY2YvBgY1A9geC1zkliEkqKpcpnnCEVpFARY1wQQCWIRgjNQZcAGnNHOcY4IdvsKp5zADQz2dBK&#10;jvONgD2uwopKY5IoQ+Nz24tUJRsI9zZWqZHjqibauIBnayOq2pzyMlVRy93zm9lGs5O1g/top6iM&#10;xueFDxC68+tRTK0UE6Vr3qoDaivIMdWNHo85+FQVzWZUswD9N2MCqqTZuECCzwKilooxXnlM5fOT&#10;B6B7XETbfh75mjX1FaxhWxUGDuwPV65Ohhu3rodbt++Ga9dvholLk+HsuWGUvSNhT2c3M61bMFY1&#10;8ffHCx2B6yXAn3NH5oDGFZjAZ3SwY5yKjnxa8aU43AVPq4xZzlJa8EW0g7LK4LMU+CznNgRNK14X&#10;AE1AKnxm858ZgEb1M2dAEkIrcLhbGYBmJrYyZlRLcOuXo567mcjVmmvZPLV5dVOs7esd5l8TAdQ2&#10;u8aiHevXhQPdqA+0zC8AkOdQLbexcnPz2rVhJwC+fQsKqBFM7bTngc+xsbH4fN25dzecvzQeTgLt&#10;B/je/YMD4ejJE2Fs/HyE0wvjY+HMiaPhEK35fZgJtutgRYFfjwrexZrKU4ai057VeHGFlqMAeodI&#10;mMe02h8N7QiPzrSFJ7bgR7aFF2M7wssLZPpe7EL93MUb5i7eJGkpRiMGc2cHacMT+n0WpeosrdFT&#10;7bXhKAByDBA5gsloH870Dv5fhUDBUSA0fP4QG5kOb6pFkQVEMZ8MAKzOiGYteTJBNSqpjvI1j/3r&#10;jZBCeeQo2B7QzIS6loFoAs43x17GdhLwCr0JRD3q1u9FvdzbRMudo8YkSwg1TsqjENrFRiWrh+1K&#10;wmcf8U8DzJ6qhAqhCUA9L3geYf7rxAYeEzmnuuo972mB1MpglfY9Cu4xrn8CNfcUj/Osbnog9Yzz&#10;pmypGtnOfGfuqKHJeKQUdeRR8FP5SxAobAqgabe8849x4w8qpNdzxlPnetZqz2oCdfASt+1e97jN&#10;SLd4DjoFUUv4jKHwfEgRPlVBU+D8KLdvOfc6whzwmS3lPJZSoLMiQqgwOrwd1ZLj0LaqCJ3C52i7&#10;qnAVcC1gNkbYHO9E1ezKYFPQPL+7Kh5TeX60HYPSjqxGuI0xV2rijB/eCfTmANSWu2MHKX/0Gkrk&#10;dUw402SRRhD1MTj/CZy58UgI9ZiyPzUeCaBe7mVGKFk3cJlPH6bdDkwKnJPkmmawmdV1IM66QWv7&#10;TRGjxNrNDEZxs7MJSQBNEOoGpASgqp7C51wFVAhNACp83h7eTyu+L4KoQHoTaL3B99mSF0ajCmpo&#10;PTOmwuh5YFpDki34CKkooDrlVUCvnDGOKVNBBdCxQzjhyQk9zmiIAHq4Ywtt+M0E02+Y3YrUYRt+&#10;w0pey+qiI35TaxNbELOuoekqy5nPtw2vCSkZkGzBf7h4GUroEmoZ6ujS8M67fNBHAd25G7Gh+0To&#10;3cdr2OELEUKnrrwI9x58GyH0IRFMLz/9j/CYVUUff00GKPXR1/+MaqY5oClsXhh97dpN4PM7APN7&#10;6leAoiWgCqI633/4L772d05z/ITrPrOljqKp8il4Wl8S5aTyKYC+4ogJPnwFnP72f7JiDDR8BNDa&#10;xn9BW/4LvvfpD/8Tnv6aEYGvfx2G7zwKG/sHwy94X3iLmKp3EXrmw0F5dFfy6aDkwyzLzOukDV2C&#10;g716DSLGGvgAWHQFZgWg6TrM6vUwEaBZuQH2ocrXwUUb2IS4jc7aVrpuBOAXrmF8DeVyGcql4LkM&#10;ABVCBVDBTvVUAC1fy+2jtlrlmJaETvfEl7YIpHT3OJYwVxojmoBMqwDwtIoA0XTaywVSwTTBqVC6&#10;Ajidnf3MbVASQK2lKKSqu6q6KrFCbzE/KwGoW5Jc1aniOwdAF0ToVP1s5kW5mhlPDSTZuknewF1H&#10;6ZYgFEC3AKk+CqGZc97945kCWYYMXcbWngrhFRDV3FRMbmURKzXLaH3VNNKuR4WoJEurDNgsJu+z&#10;BOWzFPgswf2uCiqc1uCCVwGtp5XXRJi07XhnQZtowbWsZEwABUOVVgj1fmuYUoEtKkYZKzS4Hic2&#10;8GULWEVOo5LGpPffJ1aALE9BSnNQXXVRBM9G1EZPC1ZpM4+ZoK7PNBNUkFVVTYArlGaXZdmVUb3M&#10;zVo6Y1kOUAqdXiaQZkdb4F5Oq1+XN6qo16upKYklBHs/moHPVrbLtDZWEvhfw/xNbaz1LeznpdY2&#10;V0YlNDMnlYS1TSiLLbip2be9i5WB61dVoKLyx8zzXqXjHFXYo+5zy+xQZzN1z9egjtqqb+F2BXLn&#10;QlWDTQcwRN8AfSuOB8wdFfBxMz6Qzz9bAbOdK9zrzukS5g09vww1dCmg+i7AP592fhMzRG0YbFTu&#10;Hjy6Hx4/fRKev3gVbt95ECanroaR0Qvh2PHTxHjtZ4xgU2hubiGFoSYqoIV5fKpEzVwGRMYd8LTf&#10;Dcg3FqqIsYoSopTKiLWqIK6pHEAt4zqlzIKqgAqiAmmE0hx8VqCkVjJLWknrpMJMT+BW8EwO9so5&#10;RiOVz6R42mLP2uyZ0llLyL9RXlX8XjW2ucN9fUt9hM6u7RvD/o4d0VDU5VA/BiNb7t241beR3Xny&#10;4GC4NDwShk6eDIO9vXyQaEbRRh3dwljC7o7Q09UdDgHkwuXdew/Cs49eUh+HmVs3wujERDh6+jRr&#10;7AbCYb5//NLlMH3taoTQ0yigRw/0hWODtLoIll7DHPAaXgw7AKjTrlekTWsOom+6V4izuYGaefck&#10;yudZDEdnaL0P03ofbw9PR7dH+Hx1qQflc094NNaBOrMn3Of0vVGcuEdZz0m79BxqlHUaKBA+s2If&#10;u8qmqqftdtvptK8HnaPciPudOqDCuVHHO8rhZoCNKJ5DW1BGczW4kblLoFSD01yjk+cPUYcxPWXG&#10;J+CR0Pm+NaqsbHxCFe3mQ2vfOvfLa1TKShW1my7K3NrDG0Qn5qMIoQIorTNjmrqNbaJiZFNudrSX&#10;FZ+qod2YLz1tHWgBSikjnQzmP8AIgZFO6bTgmUFrIUfAldOHAPMjqLXHUItPMnpwnOfoBIB+Btge&#10;YhzBNvYZAN7j8HbUUmZLPdoSV0m0VAAnWBVp7JClGqor3Oihc0Da0A6Aj9/HyI66THGkzW6NMzM5&#10;Rsv6wg7a3a7Y5HoTwKT73T1eYLbS8rRudFvmfs95QM+2fKZk1kfAtE5tITVgI48D9fssKngCTsFU&#10;8ExH4dMW+ijw6f52wdM1mtZ4p+fd6V7J1yricbyzCjDNgHRsV6Z+nttm3FV5bMfH2wVAbb+rgKZM&#10;WxXPSVRewfMKKzGd7zRuyYB4Y5JUOn+68ciYJYPnnfu80I+6jPP9NjBnRJJt90lC8m2tu9d98gAg&#10;imI4xeykNX24M9bMUVriwiggGovTwuft03sxIe2LgBkBFLXzLhCp8qkaKmzeObc31l2C5lU9hc8H&#10;IweYDx0IN4hPsm6eRQ3leP20KigzoWd6mf2kvc7tGtGUmZS4T4CmRqRxHusFTEiu6DS2aeoUDnpm&#10;Sm+c20/LHgjlPk4c7YxbkgTQs/t3xBb8yb07I4Ae3LUpbkfqA0o7ETXaN64koYMlF6zWbVtnO54R&#10;L6Le3LLneudlGFkX8Ho7n7n8ZEKaNzsDuiS8/UsyNH/Ba3MlMXHEL6mAWkLoiZPT4eLEw3D95ifh&#10;7qPvwnPI8NOv/x4+Yl7zc6DvC2OTvv6f8BwQ1RWv8hnD5fmabvjPAMhvAMgfAM9f/y0DTsFTFVOI&#10;/BWXEe0ZEC6jAvr418yDonY+/OEf4Rk74YXSb/kewVODksfvuD1vIwGoR9VQw+xVRP26maLPfvP3&#10;8Og37Kf/8jdh/OFLlNCO8BbG1bd4f3oLbvgFIswShLglNcxwss7TXe7FbDCqBEANlTcr01lNg+A9&#10;LXxaNRtIjdnIQpqtpPW0wT7b4LFNACVB90Yl5TOvWQC4OisqfOaTuymM6qbXHV+Au7yESKjiVYgp&#10;c8qNSsWE2JdgkCriekJhoeH3qJq68i2zO2O0U1Itc9FOaX983CGvskktq3FPfBbrFKOYNCIBo8kV&#10;ryO+Eid+7UaYwqzU3FhAGjlQHf0RgNZWr4jqZ2y9G3QOqKQ96QKoxpIEoc47xrm/HJSpDibTjYqY&#10;VYqRplSXGOpoJbMRNbzQ19H2quJFvIzZ0UL3vTMnWlzNE1fJgy6HtKsJMAdA6zAxVOOwt4TPWKig&#10;zbyRCKD17Gg1r7SiTBMQt6ExibD64hLAA+gt5U23msFggTiGyGNGUgl9913iBdjF7h52YTPFJKUw&#10;ecFU8EzHuK8dAI25nrnH6mMWPrOQ+iyiSUNRzLA0UgjgjIaf2HbPDEheHmc/gdMSW/0CKaX6WEtL&#10;vR7X+spGVELWFwqfm1ltuJVcz02tfPKktqxtYBi8IR6FUVvwq1E5WxswKAGhLfzOjGhqRgleyRxv&#10;tTO9PDcVjEnkM5dZiDM9rr80ED6BKPOktSijWYZoU04NFoTLI4A6klBIHNUbCE2GpQy4HS9YJqTz&#10;3OQxayiAFjJvmMffwgqU5OWoqAuYjalidmjnnvZw8PCBMHp+LMLn02cvInxOX7nBC9BUBNCTp86h&#10;gO4lA7aZ+1UbW/AFQGIejnRD57OMTz7pGTJPJFQB7vxiNhWV8jPKidgSQIXPVHMBtJi2vUYj5z+j&#10;6UgojdmeWeSSMU0VKwBSVc6cqz3Cp+52RgCc7bQyCMVoJISiYlsp1ssZKYf1d21eE/r24FBnzED4&#10;NFoputuBz46tqJsA6Gna6ONDQ+Hg/v1hK8BdU1HJ711D2e6wb+/+cPjw0TA8MkZb6nb46JPPwydf&#10;fRVecrxx716YvJqD0HNnwxnVz5mZcPXmrTA5PRWGh8+FIdr0F4ZOhn0YClpJH2jmw1g7YHQch/Q4&#10;M4TRucubsbOc14hdun1c8MTtfm4rtSU8P087nuOTkfbYgn8CcD4Z72QurTs8pBUvgE4zL3qe7TTD&#10;uJYF0KSAqoKeBHBOAE0eBVFb331AoCB6yFlQjknJVNlU7RRALXfVH9kqiJKxSQvXlr7QmUoYPUgJ&#10;oV6WANRjBFBGdgTQfQTVC55pBlUANR5KddTytA55q4s8UM1KKSvUvNAEo0JoJ681KqK25nczWmR7&#10;3upjVn4/3RejnVxNakvfEkStBKADvF5ZgxgqrQMkfBxmW9Mh7udBXtcOcV+OodAKo9ZRHscxFN6D&#10;qLnp+kcA7OM87hM85pOby8OZraiCqpEokeZhugnILUAZgKJEUqqT57ZVxF3tF9guNAq4DW0F9JzN&#10;BD6tBJ3pvMdRnv9zuPuP8RweR30+ZdYpHxJsqZ/ejAEL8E/3I8HnCAp4Ak7hM8HoOX7eyE5VzfpZ&#10;6BRCR3YB3DvL2DJVTpXGGtpZEo+ju8sjjCZVVAA906bZqyRCaNbGz8YA4mhC3L7ECAJqp3OwQqjl&#10;By0BVPiM8545ldN8z4t9qMGs3RQ8E4BeIoZs6vDGGI9kTZn6wIpLZz1tt18h1N2aHNzN7eJAP0QL&#10;/GAGolePZfB5A5PPLRRG4fP+UB+GI6BSJRP4tFRABVBnP4XOuaajm6iTt8+iip5F8TydAec1nOsR&#10;PCOA7o+nr/K1SQB35hQ/EyC9yu1OMRpwmX3zZoGO8XjNBn2zI74nAmgGrt1crzPuiT/PfT9LXu0Q&#10;j+Uk8WCn9u3ACb8xlvvh+9s3hK422vCMeO3h/AaEj61rG+N2pJgNWlcZN+7pmVjKCNQCBAFnQufz&#10;GqsKahTTL+ctDG+982EE0DJa8Fu39zJqdSDs2n04AugxnPDDI7fChUsPw8zNT8ND9mM+f/2X8OTV&#10;n1A//zt85hrNL/+OEenPRDEBp0CgCqdw+bnwqOqJQvkDKuf3gGGMaQJOGdOM0Cgsfgl82oJX7YzK&#10;J9//gDb6g2/+HqH0a65jBuiT71Bacwrol7b1hVu+V6g1xsny53qbXt8WPpwcPv4jcPz9X4h2ehVa&#10;u/vCz/JUQoHQeb8Mb+GX+ACWWsJc+ZIaNxoRz8RrVSlRTZlCifhGuTnI/MxyWuwqoUJo43bGvDby&#10;vrQetqA1b9C75bYhj0KoymcheZ+qnwlA8503NZN0HaxBPqmwWcBlcZ2nxihmUguB1HiZs6jOnqb2&#10;OOqn59NlmqPSbndXe8Y1m8yfap5KofYC6AoWCqVxgiyKSbPTPJTexaEW5bYC5Va1NYbh06JfSvt+&#10;CQuJ3uSAGpsDcDayN7oKMElubo+6uzXaZOHqqJ+zqxOzYPYM2LJ8zB+5vQWuqIbm0z5nFSFKXR0v&#10;2FXOSJRzWwTNl/NLqWDvvHOiK4rZAQ+Q1iBT19GSr2E+tJI9pzV8emgg9LUJ9bSZ9tlK1IcG3hBq&#10;aMUbz1TgTCjlNqcSzjsWYJ5pNT9HdTa55c0MVQFVCXWOMZqGaB2bUZmigjyfIDu5vnV8G6lkJSd3&#10;DE83x5PHr2Iac0EFMAPVfY5o/6uwakKK25Fy56tYsWkeqF/zORUGG+qK4qznBjI8txOp1MYu7XZc&#10;yx1ttG7Xs+N7XQMmlSZat9RGonuoNuKWNrAxRghdjYrTyBxuM67emtIFgCgjEMB4Fc9xJcpzAYat&#10;LLgeACPRwLEKP2z4+xbSVwO8bcz7rGXrRSMvLg21xCHh7DamymgqcziNQrJibBMbimJOKqH6y4m2&#10;ymecwbinItTTAsAzz5xTgu+Xct1lfO/6jXyaHugPY+cvsKKVVvKde6xsfRJu33oQbt64F2aA0PNj&#10;qHpHToaNG9p4DosB83Ken6KwBHBMO+vjbnY+WeYt5J/POCh+h8WcLzM5wBxSQFQ11JZ8qhLWnsaZ&#10;UOOYgM4YzcTRaCZhUwd7ilSKBqMSVpey8rK2nBfXYiK6ikmDIM+zlvvj8H1WwKhh8pVloZkkhWbc&#10;/Kqf6wiSN65k95b1Uf3s3bUtgufuNmY7Ac9e8jqd9TTH83A/RqLBg2EPbfY1K1sB2brQzuq3vn2D&#10;4eDgkTB0bixcv3EH1fN1+PaH34Vvf/278PFnX4Xr9x+Ga/cehqt374dL126Ey4wwzNy6FQF0BhV0&#10;cvJSmL50IVydHA9H9neElf6Ol/2ccPq8cHAbkIBxJe6vph2po/0m7ncV0Bfju8PzkZ3hMeBp+/3J&#10;UFuET2dDbcE/He8JTy7g5AVAVUFvEtd05ShrDXnTHiOz8SwQegJVyjqNonYWNe40ipmQaDSTKqXQ&#10;mSmaZbFN73lb6R5VO4+i+iVwPY7y5776Y0DPESBUxVPoFD4PoB5azn1awqZtemOfBE6NSobTx6xQ&#10;VFdzQ+MGJb7mLKklnLopyUqmJiG1x++lBFQNTAbq66YXRJ0b3cOCDk8LqSqiKqG26JP6KYB6XiW0&#10;j3lRSwU0mpa4TwdQaBOAehyk0/OmAFKgM1NIAVHqMKd12p8A5HXbH0cZPrq+ONah9bj1NxSSRQoo&#10;okSeIJXg1BaU7lyd2FjE9xWEc23ltPeZz0SpPMl1T9My9/TQ5rIwQut8pA1IzJXwOQTgnub2hxgT&#10;sM6hSltnGZtQqc0UWj5oeD2+T1d6jEfiqPqaFFIhNLbmUS2j+okKag3vrgaUgdkdJeHMTu5Lrs5u&#10;LyH0XxDlfu3ifgGpo1zX1v2ZtjLgF2AFbnXPOxowNxfUbFANWs56TrG1y0oAqgKq0925T2vStbPk&#10;3gqe5nFqOIpK6HFAlY6Ax5vMVCa3u073K7T0bcXPBdEZQG4KkLM8rQoalVDmLG/R7lbR1FgkgAqd&#10;wudDjEXW/eGe8GCMrxM273UyGAU+zwGrQ/1R9bxNePzNs57O6sbZQVTMfjYlDQCSe6Oj/Sqwakt9&#10;gnWcF1jHOcbIwHmMUO6Jd0vSDD/zKrc5dYo98sDn9AlmQhkfcEPSOAA9cmBXdMMLoQLoYcysAzvW&#10;h94tq9kPL3w2xOpACW1DCLEVv6aBMSNMSQ2IJq5/tmvm+8FCXp/nA6ELEQE+pPM0b+GiCKE/+/m8&#10;8A4qaBH74Nesa6cTtpcs0MNsShwJJ05PhSGc8KPjd8PUtVfh7uPvw4Nnvw33nv0mPPnk38MnRiJ9&#10;+89wG3K8jRveMHmhkJjO8BXH71E4f41CaamCfqlLPrcL/lNgUiVTmBRCP+MocNpuv/XZv4d7X/1X&#10;3AcvSH7q11Q5+Zqq6ivnSCkh15/j6Y9c6emsKecj1FLPfvevgEAbQfTJr/4jXHryeeg6cz4srG7A&#10;mLSMuVASAnhPXAgDvUuM5EJy1Av5MFq+juUwwKHznbbLnfcsRyWsWMdiGxTDGtZ8qnqWrYVlaMXH&#10;bUXOh1ICX9w+5K52VUfUT08Li7bfiwzBX4uwxf+6rfd8zE/ReY75xwB7AVWVdAWX5xHxJIQKsZYz&#10;pPnEKFl5zKa6u17QdRZVg5NB9QKwFcPsBU+OMYg+N8+quclNUKk8X0i8k6alGN3E3GgyLs0CqHOT&#10;tqtVxGyle1r4jKofoBTVM8AqZVumecFs57nwpQHIzTbE7STHNefNebSqapCRCVNPrflCWuWlFSh0&#10;bBSorAH6KiB5nPLlqKHCZypD6avYvNTAPFkjrXtD8M0gtVRBXRtqSL3lNicB1Fa8VYUi6Fxomgk1&#10;omn+/J/NRjTlLwNYjQpCra2nVWmZ5VmwnCeeKCFhx1ikCKA5wBQ2VXoFzdSqFzyNGYrAyfU8pvOe&#10;ruZr8XmjYvvbgHp+phmitsmNWdrAjN4OTER7tq0GVlqJ4mmNnzr38Am0i4B5y/MdvDBY7bjftxDS&#10;HdvvGB9W0U5cS5h2PeDdJIjy+IXPap5jlVBjsxyZEECNjFLlrufn1gG/rbRWdjH3s41VbC3EIDnf&#10;U02L2YxU46lSDmfMSGULUT6mG2sFaQKGxkdjlVBNC9/w+3w+EZfQxq8EzlavacU0czTOed4lzPfB&#10;w6fhzu0HAOjT8PTJR+Hxoxfh1s17YWR4PHTu2QsQ1zIywd8TSmMRhp+FbGhayHD3gnnEQgCc/s7y&#10;GKcwtL+I30+pwff/B4BqTCpjjWcZ4wO22V2VmYDTlnpmIGIEAgA13skyVikrPoSVlBF3xXxwrhpw&#10;r1uNNRh7eH5Wsu4yGo4476q6WfjcuiGGyMcsT6pvD1DZuRv43BkGyOmMRqPt20NXe3vYaqA8tXnd&#10;prBx/aZwYOBwOHXyXDh7ZiRcmbkZHj/7OHzx9Q/hd3/+a/jNH/8tvP76u3D78bNw9+mL8ODFx+Hm&#10;wyfhxoNH4cbdB+HanTvMid4MN29eB+pnwp3rU+HkgR6ioFiEsPSd0Mb/zmFalueZ7buM+qn6c4uY&#10;mVvHNof7uOCfn98Vng3viAD6nPb7y7Fd4dNLewHTPeHF+Z7w8aX94cXEvqiCCqB3R3ajxtDm4/sv&#10;ArPDtIRP764np5K5RmDkDMrcMaJyDqOYaU6yRa56aVyTEOrlWYs9U0MPATpCqe174VMYPckc4XFA&#10;5/8C0EFUhPR9tvFtubtdSQh1O1I3Le9OXuiFUOEzA1Ad9QbYZ+poBE7GexKYJsNTgtB4BEJTnFOC&#10;UNXRPpz2wqZzokLoIM59tylZzotmIMpYADOjOuhPMHbg7Odh7puQeZC4Kksl1PJ0Ukj9+iGuJ3gK&#10;oMcAduHzNM+Prnu/dmA1zn3eQKxesvX2EfMygNJxFCgVPI9vyI/weYQ3txMkFZzZDKCuR0UlrUAI&#10;9fTJtQWAZlE4C9SeIVA/ledVQM/ys2KhfkYFFPg8xeiELvfT3h/g8+w2Wu0YgpwLFT5jPFKc/0Tl&#10;ZARACM2ik7ISREdQQIXQszsrwtl2fk6uBM8EoJkyChgLoc6PAp6WowDOtRoVZRyUNUkYvOWcZyxU&#10;UEsAzdZuemQpANuJ3FLk6ElU/9lGZC5nil26y4yzOZ9+qLpMLq6RS5ZGJN3t18nm1FhkxTlPQt6F&#10;z8mDmJEA0KvHiEniMgFUZTO21YleEjwtjUePxrJ6iJv98YWB8Gi8PzrfNR+lFvz9sYPhzvAAH/aO&#10;8n92EBA9GG6dOxAB9JanKU9fOd0XI5V0tE8c72LHe0fcB+9ueOFzEpU1AaiAepm5VCF0kvt5EQid&#10;ON4TLp/snRNM3x5O7DUPdGPo37Em9BDx10HUX+eW5tC+vi5C6MaVVcyCMhLGe4ZjYPoU6hldkweW&#10;YjYVQhcylx+VUD7of7gIBzyB9D9/104ZOaKNG+I2pJ7eY+HYyYlwdvhaGJ94EC5MPgnTNz4Jtx59&#10;y2vcD+HW01+F+4Rzvvj2v2m1/yvc/+w/w71P/ys8/Ip4JOY/LYFQWPzaGVDb725FAjjdfBRnQblc&#10;WLV+jULqeRVOjUb3vvpbrEff/i9Zn6il3M4nwimnX6K6evsfo7Z+qiFJ5ZTTz2n5P0Nd9TbcJ298&#10;0+f8HO5e+Irb/wJl9DF34iYJ+N1nLpINugkIxSHPe+b7QLou+YVEwC3lNSOf1578uEUJbtgEKAKi&#10;lRt5D2Xms3Ijr9kbeL8CRm3Fpxa8EGobXuBTfUy73dMOd13vaf+7AFrN/7pzn2ZwJve5ACp8poot&#10;e+ZGUwmjAqzAqdoZAdRd8uSEFqzMNiW5QSmOAXA/VDQ9xsoBqPmj1SifVgzCF1LrcMjTstc179Hz&#10;ZpLOAqjubp3LQmLWOueJyLmkZw04ufZyBE03CKFyzS3btlUMJkdHOac11zjbWIUD2opzkbn2fIHx&#10;ThEUaZ/Sii+jSlFBK6pUPAlbp2qZC63zdDUbgYDUhloglHmKBtS+TAHl0wEu++Ii8qwwOXlbWWUA&#10;qjvfci7UFZ4C6MKFhL8uMiMUGiez0rECQ9/N3KzHiOMedtW15YTYG7JeghHJ9ZlxjWZug5Gf+DQr&#10;lQCjbjAqtZUPVKYgehXVuZt/3Ovu1zw6V+tmoFqO9cCxj8U2+tb1NREqdxPE3bWNTMjtq0IPx34C&#10;rAcIr+7dsTbsJW7Jo+V1dm5qCtswP2xZBwAxi2a1AKLNRMpYwqdluoEzsqYWmB7gfKxw3oSL3hJA&#10;d+8kyJ65xVayOM2dFLLqybFUESxms095Mb8/qog2tW1xV2TGdZk8LyvcqsRpw+Nd+VmCctrKSsg9&#10;xAEdPX4sXEOpe/b0o/DpJ1+G16++CC+fvQ6PWHF25zZKHqA1cXEqHD92Gvf7BtTqAqKcXBnK8DaQ&#10;uxijkQ78hR++gxLKH7AxT/zuCjmmnfNztzAZhu92Jn93pSiwpf7uUG41C2kU8u9V+FTdrSxF7Swv&#10;45hVNYYnW+E1ZYJnTa58Hvi0nwPQBqA6QWg1cK4Kuobnaz2RSW4ysu1+ZD8udOBz1xZaWR3t4QCu&#10;9MGertDf0xN2b9sW9uxoD+1t21hhy8q7bTvD3u79obenL5w9NRIuTVxBEb4ZHjJT9PLVl+Hr734X&#10;fvun/wi/+v2/hU+/+XV4+OITBvQ/o0X1KS/WT4HQx+HW/Ufh1oMH4fbdO+H27Zvh7s1r4cHNK2H0&#10;xGDYaiZs/nthc93ScJR5votsPZqMcTO23rcSv7QV8Nwd4dMM0Kfn2sJzTn90fnf47HJvNCK9HN8b&#10;Xl7sRQXdy5slbURmQe/wPTeJaJo5Rf6ghqS9TeE0zuZTtFpPABnHgYZDtEuPMht4GAVuEIVuAPAZ&#10;AIr6eGG0sjY86uaGynCUXE03Kx1DZTu+hQ1DHE8wE+kxblwCfKyshc+GJVvVfP0w19Ux73pPo5ss&#10;VU8D690fP3d7Uvp6dgRUgeK9zGP1OkcKJMe2PS18odSylR/3yjN77uyojn6NVZ7eB9z2Nq4g0mlR&#10;2MV+6C5emzQ2pbWkGp32kydqaURKGaFGOQ2QFThAvNxAy/JwaI2QqFmpkDb9CiKeiLSaE/V0kMd5&#10;mMd8lFla64jPAY//IIqv3z+AmWA/EJoA9Mj6vAifR9flEQel8roYNXUZwAiYAqLHecM7uaEgdyyK&#10;MHpmQzEQmgGoyqcAqgp6BvAVQIf43YwSyD+8FaDkOY/Fh4QhxizOsEJzmFELjU+eTyWYCqRpHOAc&#10;CuwpEhPO7sSYtJvLd5EQwPmTW0tindqGcrsd0PbI+TMck2p6nhGCrPj7JWPUWKe4wSluZsLJb1A+&#10;JXzG7M9c6Hw6qoBGFTRnMrpO7u21w7n97mR6Ovepmi+A3jrDrCebj87vJ6PUljympEtGNjEPamh8&#10;hFA2FXkUNqdRHa1r5GzaQr+B0qiS6XxnVDYB0AihIyieIxqQdMHnThOrdJ8y71Nz0XVnRVFLhU/V&#10;z0cXTvC/dgQj0mEuP8R1hM9DsW6cPQCA9mMw2peVIHmsO1wAjCdss9OWn+S+zKB+znB/XMs5gepp&#10;+34KlVYAFVgv8X3nj2CIJJD+ZO/2cLyHbUi71sfqI196H1FhXW1NYSerfH3P2YDpNSqhxPxtYAnK&#10;KvKmW1iS4gibI2kmnizi9XceZpz5dJ8WMt70yw/mo4Di3F6sSIGhaesezKhnwpmhK+HceV7/p58y&#10;VvQyTKKAztz5Mkzf+Tpce/RDuPsSAMX48xwF9B7GpBuvyAQlVukeeaAPvnoDiaqeGpFszduij+53&#10;Y5iAxZe04r1MFVRFNG1Cchf83S/+Hu5987+0z7MgeiFUGLUETcvTZoG+Ek45Ps193dxQJgViuUkJ&#10;g3xs7d//7m+Yk/473GIWoH98BsBkcxKJK2+ZFsD7/ny8MUsZ+SniNWo53Y9i/ifL+XBYDDCWcjru&#10;lef/tQR4K1tHK34LUXo7y6Mq6q52IVDQFD5VH1UebXknAExrON1G5EpQZzzTys7UTrf9riqqESgp&#10;pp52DEDYjKs0KcHWn+d6TTcmGVSfz/Ykw+qzMHo2JFa/PbtdKUYwoXbWrF4Q6teySIdjOYuISrme&#10;EFpa/4tQTIC9R+OffgSgwqcO71qMLbbMDTGv5xOO7mgVv2ikYebPHMyoeqFypbxMd6hbzgwKoXG9&#10;JW/0zofUEdIqhDrnGIEWOLMtb1yS7nljlcwOraymHQ18lhFmX14JiJIVWk52VDX5oDWooFYDbrJ6&#10;ophqedGvpXVfBbSWlBl+D3wCrwlky8gnLeVNIXPnu+bRDM+0Ncm4JOKYliAjs0VJtbOcdrrgKYAa&#10;/F6qoYh/pAigttd5vFWYTBJ4VrFZSABVFVUdFUDN7RQ6Y4B8JZFRHAVO4dajgJsyPGOOZ535ngWZ&#10;con7dseGGkJ/6/mkWRO62SVtDZAbeIhNKX1kB+4CNDsBToH0IG2SA6z324uruZM4l63E2qwn9mEt&#10;ysw6jA7Nrkrldm3F24bXUCZ8xk1StOgLi3ie+TSmAakRZ/2q5qqofm6jdSyAriaPUwBtZg6zttJ2&#10;POo1oFZDvqWnVSbzURWFUCHRlvxy1MZlONFVLCvZ9jM4SNjx1FS4ceNGuHXrTnj54nX44vNvwpdf&#10;fBs+e/1VuHXjLrA1HY4dPRX29Q6wRnQHSnURcVnGXi2Pt7WcuSK3UamwG/8kgPr7KuD3VkLKQSW/&#10;mwqef/fQ+ztzNagfGOKHBmdC+b35uxM8/duM61b5u3TDklVJ2L1VzmynVQV81uG8r2Xnej0GKNVP&#10;4bMRVdbnookweQG0ngBiyznQFp6nDS3sYl+9Ms57jp1C7R06FbcTGSq/j6D5AwTIH8EwtN+oqW3b&#10;o9GobfNWFgd0hP6+gxiHhngeToeRkUvAOuMJDz4Kz15+EV59+l34+vs/hl/97q/h21/9OXzy9W8i&#10;fD599VV4+NGn4fqDp+G6APqIcYYnHHHJx3SBm1fDg9tXw9WL58J+smFXMhfdyge1QWYsXR2oA9g3&#10;4RjBBEh+MtETXo4y70kA/YsR1FAA9NV4R/iYuU+jmB6e3RXu8cZ873Q7M20E0o8Sog2EPjjfhUKj&#10;IWlTGNnH2krmEIVQ4fMobdODtE2FUI8HaAsfYo5vcAvtcuCol+xQ80J1p2tUOsamoQSdp8h0tATR&#10;BKNC6BEBLFcRRnXJA2MqmWaOxo1Iqp2okVYXrXCVUE/bhk8AmuKe+lBi+4Cv/aiAfbTEbON7n3Tw&#10;x7Y+SqOnBc7YkkcRFUZn2/RAZle9Lfm8eOzgNcky6klAVQEVQHXOp8gmW/EHOR9VUFYZH16LKSkH&#10;oIO05wXRFHoveAqcliB6wOfK7VI8Zr92GFi0BX+IRQD9tPMOMvd1jPOqoAdalwC9qKqoGYfXLAun&#10;Nqp+rogliB7FhasaepzVgdYp9lkLoiqip3gurKiCAqNC6DlUzxEU2BHGONzfLgwKnSqelu13FU+V&#10;0NSOP8Ucr7OqwudpPoQc44325FZuEwg9vR0lldMnyJK1hFEvs87wN2NppBpDVRc+zRP9acD9JQPr&#10;UTWnB9x6JIAauZS12dN6zXRMm46MWLp1nA1HR22rZ+ajiUHmSFE8VT9dtXmDD1WXDgC3hNAbxWTH&#10;IAGoGaApdP7K0d18HyHwwF1SPlU/b57m/wL1UwC9Q2SSACpo6n63FX+XaKQIolzmdbKIJQPnu2Pr&#10;XdXzzvAB/r+ORQC9O0yNHp0DoodRPgdwsguWmImOAJxA6MXjrNlE1RQqJ07QomdedOYcLXrmR0cH&#10;mQ9l5lPVdIp1nLbfbb1PnOilbd8d2+8JQG3DH+nEGU+k3yE2c+0mws3SkNRG4spWFNAEoTGNhTIy&#10;0O6f3gBfsxciHGhKWoK58wPmQN9+5z3iEOlsVdSHtu1d+AGGIoCqgE5MPg6XrjwPF8gDPT/zUbh4&#10;/XWYYU2mc58fA4dPyPG8iSt+5umfwqOv36ifD4HQFxqVjGZC5fzaqCXg8wUbkmzVv9Q5z9ed3fT8&#10;E3rlT7/HhESZB3qfaCd+TIB1I0h+DkB+DKS+5vYEzqdcbgmiH3OZiid3Ka7v/EzgpfUufPIjwyec&#10;f819eAqk3sFy/0LDE4vq9w5fJrC+nlnQZeEdOm7OhL5Ld3kZaRkr6MSU8j9WQSehiI5EEf+b+UQn&#10;FZD9aa1YhTi3iW4vYymqorEVThtcZdIZTE1AQmACUdVIgVCTT8oCTYYfz/u9li70ZDRy/lTV1K+n&#10;APsqALiCn1/SAv/EAhapYvbAC54CqJV+3uzsJyH0PwJQ7n8ZgFyMWpuqBOWzmtts3ohgh1L6ZgZU&#10;Zzut86pqZt4AxlTJze18XyHh7c73WUvNiURdEkY11fjGHoPObbtzXSFNd7mRQhpsdKTb2nfuUPjR&#10;KCQoqnxWAZVVxjPRfi+rYlaR4NIScqiKyt+Oe+JLWVdVQRRAJRuTUlUZXA+kumWpuJysqkqAle8v&#10;r4G6CcQvp21fhSpRDqwW04rOR/VzU5KrOwVQVVChZoWKmY542uM1RBNZBsGrbNqCF0BVN30czcy+&#10;+ElPkLbFHlvr/NM546mD3mijufvfvU1LABVsm4F6neu2zf0kuZHIq828OW4ntmU30TSdBFfvYRNM&#10;p/uxd7SEo/zzn6O9c4hA6t1mIvJJdLBjLS8ORGawNaWPzMBOdkO3oxJt4o95DYrMGtSVVYRoN/HY&#10;65g3EUBt89uGN9HAOVDHKZx/9bGsaq6J5qNNbCTagVN7PWvXWlHzWlD1muvrUJkrUU8JHwbIPFaU&#10;ZbOZAqgbMVRH83mRWcEn3V/87K1Y2zYS4kzL/dOPX4XH9x+EJw8ehs8//Sz85le/Dj9893348ssv&#10;aRXfJMNyOOwkQ20j129kO9BibkM35VJaFiqp+ezcXcJcp1FYRmI58hDnbnPrS6tJElDhLGEOVZV6&#10;9shoQBFwHFVPgZO/T/9Gy1FoyytU4rOqrOIfmyrng5JVw871egLk62qBUE77+OvYaGS5Mcv8OwHU&#10;amHVpW349audyV0XZzwPA5oTZHHemJwIpw8fDCcODET4PGnW54mT4eDBg2HLlq0semgOOzu6iFI6&#10;TutpJkxfvROuXLsbbt55GsHzxUffhNfslfvy2z+FX//+b+G3f/x7+O53/xG++P5P4dWXvwovPv8h&#10;PP3sG16g2Rjy9Fm499FH4ebTx0Dow3Dj/o1w856RTVfC1SujuO07CcEHlEvmhb2AixFM06hBNwDQ&#10;O0dROwHIzy+hdDLr+RGmo49GgM+x9vAxCqhB9M+JX3oCdN4/S/wS++E9PgJAH412hcdjZBiybtBZ&#10;OVWi0V42/5APqjv+DDE7x2mfHqXNemQHbXYULSF0EOgYxEyyH0gS+pIL3ha8LXnb8CdQ26xj5IFa&#10;x1VFqWMApyrgMUxLqqNGOfW1Ek6vaYgPYMY89RFzZKvdowH2tto9bQB+VEmNY0LZ63V+lLb9AAab&#10;6MbnMo1MjgoMUB6dM/V0P/9bljAaV41ikDRoP82KJlOTCumeBiKvclC6j/9FW/Bmh1qCpQAqaB7I&#10;AagQakvdec808+l10nWz45sIKNVUNzRlIKohC3c9z+MBANLjMd7QjtCCHwBGBVOh9NCaPGA0teaz&#10;Nrwt+NMoocdwyVqn1gKh1Amuf5L7dBowPgvgnkMVPQeoJ2V0GKgc4oOMZqa5UUu22s/FKKbMDa8B&#10;ynIGVPhMIKpbXve85qWT/B0Iyx6ji55WfTIzaWgSco2Ast2eNix5zHbXu5mJKKn9bFdinEQIdbbz&#10;ch+Xx3L9pufZ5ETk2PXcmsxrRBW5LtNg+Ot0AMy0vYr6aV1n9tOyNX+DeDL/rt35bhxTDI3HyW77&#10;3czPbBYUoxLu+Cna3gKoKugMre6rOt4xH6lm3hvrCw/H+mfnPKPrHaVTN7zbjsz4fDg2GJ3vt884&#10;H3qYnzWA2kpbfvgoc6LHgdjDKKi044FQlc/rtuEBUxXQS5ifXKvpek0hdPJkf7iCUjrJ918+1R+u&#10;jRyJdel4P612r3cQx/whZkb7UEwHiGICTg/2hnP9XeH03t1sRdoeTve2h0HmQA/hhrcVvxtDbDtG&#10;1T14E/bggt9FLuiOVkCSMqTeeKZV+AaMoXOsyW11S5n/XEQg/aIFGFHnLw2/+DnbexYi8NSx2pMW&#10;/GEA9PzYDUavrodLlx+GO/e/CDO3PwljgOjlW5+Fq8iSAqjxS4bOP/uSNvyrv4Unn/8rW7EJCL7i&#10;+BggtWXunKZueFvoT1nTaZvcQHnnPjUg6XZ39tPAeUsl84ltfGc7KcFTALW1LnyqhjKKGuv+t/xs&#10;rmt26Oe0+hlNjcVGz8B6+cBNBVg2IKiGl86SOm/K17zurW/+GPaPTYeS9ZvDWzwnOuTf4b1pPlnf&#10;i/HDFLPxLY/XokW8phTyf1nEh8MVrNFcgQJq+HwJrfh6FNDyTflxS1KMYAL0XMHp3OdylFA3IHna&#10;o+fjfKbKJfOituxVTmOhRkbFFPVR1dTSKOTqzLgZiYqxUBiGLOGzeCX5oK14fHLzp8kM5c9YyJ54&#10;zVDerlXq7Ceud1vv7qEvA5QrAV7D7Q2uL+U+qoh6WQOQW4vCOwugtsZVJg0MF0ItT+vaFjw1mWgw&#10;SYYTjwKCX5sNWNf9nVvxqNFG8BTcajG6OH+oEpkc6rbIywCkGlzudazu02xUUpGt7XQ/fDlBpmUM&#10;raYqZ9jW/fF+zTT+Ek57nRIcVUUk6hdXclkVT4IrPYFQM0SreCPQ5KThyXD8QjcW5TJChVEjlgTQ&#10;1EZXxazlD0OoTAYkYdRgeI06tqoFTZ3rQqfAKYim4PgIoKiofk0QjcYlwD7OmALgrtJsxvyjcWg9&#10;rtn1ZAxu5o1zO2+cnW0NYS9q5l5yAHu2NoR+tnqcJU7kHHEihwhZ3g9o9tIC6+QNeB/q0BFehPvJ&#10;8hsk66+H1lcH7uEtvLmuoYW3jje7mnLa7KXzMNAsADT5ZfPzTTTw/rityU+r/o40HLkRahPRQdtp&#10;GW9YsyqsQ81b3dyE6as+gzHVwJramMupSiiEluIMt4UtgL7/DqryPFaEUc5Snjt6IjxjLvGzj16F&#10;j58+D9998VX48+//EP72138P//aXP4Vvvv4ytoqPHj1K5uemsB13+BpyMleuakTFLgFEGYDmQ45/&#10;V37ASUkDjkDEAjYNf7cFbpnDWYACm/I4o7GIYHgNVJb75F2zKmxW4/CvJPfVquB8Ve68p2t4Lmpx&#10;dvqYG+prSVlgDpT1c8L4qpwqXI3qWV1GxipfM4rEdZl7cfgfH+wLl0bOheuXL4Y7M9PhAqfPsaHo&#10;NCMIRw8fCXv37iOAv5NVdHvCNmr/gcNhbPJKuMsc7IvXX+J0/za8ePVt+OSL34RPv/wtyudfInz+&#10;8d/+N/ye+v73/xkB9JOvfxc+/e4P4cvf8uL8q9+Hh599Ge69AkQfPww3nzwId54+CA+fEXP1DDX0&#10;xkWc9gcZ2WgllJ62MUq5OaAzrBC8Q0vRFZyu23wNSL7EaPTZ+T3h8wsd4cvL3eGzS51RBRVCX6B0&#10;fjSxl9oXjy8vGs1EPigQ6l5rDRu6h8f2tUQITSB6gjk/IdQ6Qmj9oR1AJialQ4DGQGzLA6TAX8r6&#10;VA21JW87/viW2nCSnEzrFCHuJwHOEyqiCUSjIsoMKY9pcB3K6GagdVtTPLo1KduclM18OheqUurp&#10;BKD7DLB3RWgOPjVDDZpVmgNQj3MBNAXdmzNqe95W/R7UUJVXTU8qpEklVTFVFTV6SgC1Ve9mJVvr&#10;GpJstat0Cp+xOC2EvqkMQI1uslRQVVOFWG9PIFUBdRxBY9bc0qR1EHg8YGsfENWodESl07ikTcW0&#10;5zMAjRBK2+8kcHoat+wZrmed43uGuN5ZrpdOC6G26KMaqrMeqPQ4LGhiDIqGJpROS8OTTnWNUBqH&#10;jE1SARVABdEEo8YoqXKe9jr8PXidNE/qTKnt+3GioiZywGmwvm33SV734upP2u8TvbTJUd6FUGuC&#10;VAZLAJ2KQErWJyMn13DA3wQ6hU93tl85BFgCpILmTVRPjUge3fuegehWAFHodEc762dZaWnbffIA&#10;4yb9hNPHPNAMRGMAPfCp6cjWuy14W+k3yeoUQu+NOd85AID2ZQYjrmM0k5d5XgB9fP4wKROonOcG&#10;I4DeBSBvnwFKAdBHo8f5HzsSAfT+6LHYhhdCrzETen3INnwfDvcBjEYHqEPhGrB6bfhYuDp0FAX0&#10;YDx9feQkSugxZkUPx5o6eQhwHWRetA/4FED3EcfUE87u2xOOd+4IR9mI1EP0Uj++A6sL8+se0lf2&#10;sJIzFhC6m9XJ28kE3bEOVZQP4Wv5ML6aD+3VrkxmeUc+G+VWLGbekRzQpQuWh/cxIS1eQORfw7rQ&#10;vmNfOHJkGPi8GoYA0AuX7ofrdz7FXPl5uOyROKabL34XHuN+/xww/Baoc92mu98/tqXOaTcdPef8&#10;gy8zFVQAdRbUWc0n37HDHSh1k5H5nyQuha9skZv7CUSqXqpmajz6Cmj9gu/1tACq+vmS20gt9wSr&#10;j/mZ5od+yu18xm1+pHGJ29GAxI+L8MnCpsDipsAG0cDSpkB8acC4H2599YdwYOI6s58rAVBSAYgT&#10;fAuPwoeMOy4hPnEZH6Ln445fTvdlGR8Al9G9yMcFX8Q8aMUWVjzvYC01LfgUOi+Aaj4SOOMueKOP&#10;gEePfm0p+9qd0dTAFHNF1+qspxO7DrBk73slUFoGoKpWWqVAaITRBKAaonDjm00aARQQjdBKebsq&#10;r4tr3o5GqKUomglqU6ap5iPVTbcrpS1LwqfgmUr4NP90FkCTOunGnJoaZzfJx7RtjmqXciyN3THv&#10;0ZxHK0YL5aKGPG2LPiqgQJiV1E9d9eaFOotpVJJtYDcoldB6ryUPVAhVwVTJdHd8BQn5NQzDNnAH&#10;6yDyGu38PEFeLoRawqcVgRT4TAAa98kLtXyiqCUENlNBuX1mIW37a64SRF0VacSSQev5qGzuiLfN&#10;3sB2IvfE5xHvY9nCNWpnLfmOa/ikZ1am4Jbim3SR28r2Mepw12ylQpqNLpiXmu2HFwDrGECuZyxA&#10;k5Dt8jUoNxt4Q2lDoekALnuJydnPzuR97bbam8IJZpqsw2wcGSSXrwP36gZiFHZgHhhgLd0gMSQH&#10;aTkNEhzdh1KwE/VoE5+mNqOQ1FagLAOgFYB3ygMVPDVMCZ+OEFTi5q7CzW2e25rWlWED8UCt7Chf&#10;R2D6mtWtbFRaQyzXSkYf2BaVC4UXQAVSz1eUFIfFxE2893MUZTZg6Bzv3UMLCrD6CIPMJ5hlPnnx&#10;Ufjzb38f/vrnv4T/+Mu/hT/94Y/h09efAEfXwg7MOlt3MEqwvzNsYf3bRsYAGlfWRkNTOepsLOaG&#10;VS5V2FUz43iHK1OZ63SW01a4wFnAKk6PXuaYgJs6/h/a/sS1yrtd28ffv6O0pU9Ln9KWKioqmpAE&#10;IybEEMUBFRUVFRUVFRUVFSNJSEISkpCEDJiEmJCBqDjggAMOOOCAAw6oOOCAA1bRlg504PM7js/K&#10;bX26n733u/fv/QYu7rVW1loZNPc61nld53kJyM6tZmXyPLTYVTitXIxDebTOxwubbCzKB8C9PIHL&#10;EwmRT2oCa+emTAY+2avuUVh3aYFHt2i5JnMt6zPdyV5XibIgfO7dFfYyetDe1BRqUDxbGhqj+rlh&#10;w6awdNmqsI5Zz+qGltDa2cs7/uNxpvPSdcDz5v1w/rLK54NwC8B89OxH4PP38D0nyFdv/wyPn/8Q&#10;bj96Fa7dfRrr9pPvw5WHzwlnRhG9eTscOHU67GIGdPfBveHgsQPEXB0Lhw/0o0Q3heotK8Jy5oPX&#10;zwAeUNONqNlNvMzhatzuvMie5cVWAL1Oy9261bcxAuiNvk3hUuf6cLF7Q7jStzlc7ivEjES7nnzQ&#10;Mx2s5gRCLSHUF+5OXvw7ANAYz4QSGk1JzISmZkMn0ZoHElG1qnDHl2FSMfMzhs0DhzEuiTdjhazM&#10;LOUNWRlQWcVYSg0dgVo6AjUEtielKurcqABqG96qdG6UvyGPMXuUEkxVRYXRojnjojJqm15lNAFT&#10;4TS1Ycm5UpRF5ysHyjnTYqH1gw1LiYEpuu2BUWudqugAiL43NA3EPdmKtyW/EQAtBFS3AqqFqKdb&#10;mS8tAmQtLye3FQO2JXxNy5Z7seqrKq4FgPp8Qqjfo9+bkKwhK5qyGBvw+QpZ8CGARqc8R5VQIbQa&#10;lbSKc0cl4w9WLfOvVqJ2NqKgqnpa9TwuBZ0p8KznaByT1QC015NMoLpZS9u+js/pUBdwE6XVyCQd&#10;+U3EQAmaXlb1TDn1MRvFmVBAFmNSq6Y12vh1KqvMKbeSWerRLVGtnBP/2giFEsq2p34AtDcCKPOg&#10;WwDOQjZBbSF0n/LyTlIe9mgcKiViqXwR7fbltN3ZYgR0qoaaEbobEN2DuimEJkfBU2e8tZ/xlEQB&#10;tf1uIL2RTN2463t5vK74nVUrUTyZByXkPcYp0Ur/sFQ/j20HQCkv+zlXaqp8ajpKMkBPby8PZ7sq&#10;+TvCeIQSehSYPISieRSgPI7qGYGUN5KHW50FTRmQdtenDEixpV63JR6F0D18PgFR1c6oeDZVhL1C&#10;aXMlKmlxVD9VRLdXbg2tFVuiCtpauiG0FK8LtRuXh2q2IQmgW5fMCsXL5oTNC2aGDXTI1lFrUDzX&#10;Ap+u+l0yfWJYQerHEkaQBNDZvGkf78pklnekDWNEb0TaewD9ChPSd19jIJ6IkXZVYShlBrTJGdD2&#10;g+yBPxI695wL/QBo3/HbYffpR2Effe4jUN1pgPMigGnm5zkuC51nOF4AMI9fD+Hw5V/j7c6BGpHk&#10;rKctd+FTp7oh9E/+ABJplV+zxa6hiDrPfQRSI5jMCb0lTBrjpFqqcmo7f0AxTe5/iq9pq13ovOj9&#10;/gagV1A8z/E1zvJ1z9mS5zrG/XDq2S9hDx2tdU0dYfCEKeEjZmJVQj8nE3wwndDMBRPDaLbAjeA8&#10;M4o3jyOZ3Rw9G+HFbUbMzKt+ZgKlES6BTFvwwudQVMUIoFxObvOyUOhMaDYzmEnIvXFI42fjQ+FY&#10;QHs9D3U1n/nw8cx6RpVS+OR5NQ1FgNTFTkxUsjs+tT+eNj5QaQaoUUzDWM/5XTa56uM+CelsYXIH&#10;vNuVcnHix8fiyve6t2cS7eSKzqS8j+rrewB1k5FtckFKoBJAnQF1W46Kn3mWgqjh44JosmLStr2f&#10;i7dTcdXjAICpDLqJRye6cUiqnuZ0WpqFBFCVT+EzI/uz2FK31S5g5pJrlccvRfDM4Rf/oQL6IYBG&#10;VTSPx7Bb1B3y+YStTuIkPIV/zKm84EzipJ1PXIrRT8kYQLIz3gglAVTQTGdmMI//EJOI1PGYRrC5&#10;t4/D4S2UzpiM6492tWMFjhdElRPINDXAykHZjPAJsKskj83RCc4veSCTNIc2uLmlzq/q5J+JGmLN&#10;5cVEaFzBi+hGTrqbeaHejAKwmVy9UpzF5ZumAxCzQjnv9leiSkwDuBexzmvLWu7Di/s6towUA6BF&#10;rNFbRWzNMtqYi/jPPB0FZgJZhbbeUxusXD86sIYTwIvzumOZ28Ftbmt9OhmUM6ZNj8d5c9gpT82d&#10;PSfMnI4yOXkKs7cF8X6Cp0cD4jXuDOUd3Ug2B7kuc/lCcvOIWjp18Eg4hzHm8qmz4dbFKxFA3zx/&#10;Gd68fBW+B0Bv3bgZjh45FDcjzeMkN5cIqBnzpoTp5JxOnI7aSh7qeDdBoTpPZD51IoH8E9kdPwFI&#10;FP5UIF2BKWwaiyR4Zo1OXR+fjbIJGAufzqzmMo/qNqX4vTPDmYuZKCePkYIJjBQAoQl8CqCTSACY&#10;PAXQBEKF0WlTmYedPjkC6GTUzil8fibbjeKYgluOUIxLnO8sLQo1ZJwaf7RvV3/obmtjI1FdaG1q&#10;Dr3dfaGrqyfU1DaGDcy6FpVX03bfE3YTQXXo5Pk403n5xr1YZzFoeXzw9Pvw8u0v4fsffgtvfvoj&#10;vP35z3j96asfaMV/H27eewKEPg6X7zwONx4/D/eevw6XbtGSP3EiBtLv2bc7nDh5OBynFX9kb3fo&#10;rC8OGxdOCusGtiH1bFnAzJy734lXYh7tFArmeSDyGkrnFRTPGz3rw1WV0P7N4ToQem3H5nC1H+Wz&#10;e20424ki2oUySqmEnmV+VAhVQepllq6bMG8zFgVQI5l0xTey97uB3Ebhs443WLW8warExFKJslmB&#10;wlnOJqC4fhNgLJqFo12HOfFHuskr5qCgAqHVtKqsRBFVIY1zo0BnNCOhjAqfXn4Po6ihbl1y+5IQ&#10;6o74jSqSgG7iiI8gKug5VzkAtamwfNRarquKvl/tOaCovodM/m513Augq1i7t4aouCR7NAm+ty1v&#10;aUraAoAWfgCgQqe1hTfLm+kCefwQQAVWy8dtHlBVhdlocHI9KbfHcQEirrYQ6ZSCT59vWFRBKwHK&#10;vwOoEKr6WT0b8KR9X00eYS2PFz4bgNia6bTrMTd5u3OhdQBmhE+qlpa/AfrmkQqgqTxQPs8bY49l&#10;zKEWEfFSjoqj0mpr3aoFTC3BM2m/1wCktUYroZCaZ9rIeayB+dJt7KJvXzsttPL/RfjcRrli05Wa&#10;XbTiO10JGjcbUcBmH//X+my5D0CoR+dBd7G3XfjcU0FbHfAUQlVCd5GR6aak/WRmqoK6etNZ0GQF&#10;pzOhGvSMZnL209GSmJsL0O7mDZtK6K6qVCTTbna876nFmASA7iPsPcIlbndNRR/C5/FOlE3K27yP&#10;jxFYBVEfd6qjjIQJ2u3buB8AegLQPAJkHkPNPIHyqRpqS/7QtvI4E3qIzxvF1Mf8pvDZTRC+tUsw&#10;BUJ3NOCQbywleqk0gqbQubOxPFbSiu/m9k5a8m2VGwHQTaGlhCgmALRhy6rYgi9lLafw6XELucab&#10;WKG8ERAVQtfOJp4JwWIZHatVc1nVyRvxBXSJFtE1m8QbffOUVUHHjkLRYxvS8G+Hh28A0G8+H8xr&#10;Eo8HQAsLa4hfwgHffzK0958I7bvPhJ7D10LfiTuhn6HLnUiPey6+DnsvvQuHrv4aTgGe54BQW+7R&#10;gOTs5g3c7FdSAKrByPB5ne6Gz5vdqfNdAH2MEsmn42Ujl4xecu/7UXro7og3WslW/d9h1NtVQlVI&#10;VUxVQz069yl8YswPeKQC3fmodiYK6EnA9qhtfp7zHI89+YyNTs6HIipsbu0L341HCR02KnxEROG3&#10;vM5lk3QzBvPxIDolo5hDH0IK0CAC34cRFJ/hxiT+rt5HJAGAY1zJafC87XYqaccPB0iTfE4VzXS4&#10;SWOQkUe2wLMR8MbBVROIW8qnCmbAIzyXMDpO8xEA6lHVUgjNAyKFx3EfgKPX3ZQkjA7P/Sx8m/lR&#10;GAyECqVuTxI6EwBNd63nwFYlNyfF7Up8D94ewRZl9T2AGtPj3vc8wMmMSNvmrm+cTOC5l5Pd4QJm&#10;LEw2mpY0Fdm+10VvNmbMvQRAP5z3VP00m9MSPs3rTM90bhMqZuZT5dPWu/Od2Xyjzn6OYddoxtiP&#10;YqUTWJpBcGkmP7At9wRAc/nhBFbB1cpDHZzMQP10/hGn82IxBbVDAC3AkGMmqPOnqqBRCUSZdJ5Q&#10;FdR4H+cKnfW0BS90qog6UzgJ9XMqAePTCN6dQtZjAasz850fHADQ8ZiJrNzxQi5tX2A7gxD8LNeS&#10;Uq4nHcPPn6i+E3AjxyxTXpRmcJzNPNg8XsSWMQO3HmVoM0rnRobuN2DkKOMdfSngWUl7qXSLDvkM&#10;nO7foHTSjtvEPA7D/EuIcFiP0rQFWF2FirCU51mIy3cGL1AJgDr7qSnKkYgk59OYpWxyL92xPn4s&#10;bsZJ0/i3nsL3RdQGkUAL5y8KSxbh1J4zHyidgQo6KSqfySxoFo9N453uCPb9ZoxMj47uiqKysJNQ&#10;+fMnz8a6ffUm7fc74fHdh+HFo2fhB+S8N8QJPb7/gBimw2Hz1vVhxoKpvGng90vO6VTWieYyHzsJ&#10;d+UcBt7nLZkR5pGHOofc05nknk5jH7Egqgpt/lxMWxgwF3l5PO37CcxnFqCKGiE1Pg+jEC30OEZA&#10;5THPOhboFkAnsU6uYCJQienK1n9ynAZYet2azuUZM6fE8vIcTraL2LG+cAFK8SzmOJcvxkS0KVSU&#10;F8cNRD3dnXEdZnN9Q2hjy9HB/Ydi5NSO/j20mraH8qrG0LCtMxw6dj6cOH89nLt6F2f7k/Do+Ztw&#10;n5b6tdsPgctH4fkrfk8//Bpev/slvPvp9/DjL3+G79/+HF6+/jE843d4/9HzcOchKuijF+ERDnnh&#10;9MmL72nd3wonMCMdOnSA1IHjJA0cCMcP7Ah9rexeJt5rJb/bck50HRvJSyzEhISCI4CeblgdLrVt&#10;DFfbabtvWxludqN+AqGqoLd2bQ539hWF23u3AqIoo9T1nZvC5X62JPVuiorouU6imcgF3Uc4/e5q&#10;92rjIub/bTUqVx1vpGImKKpWHWMldayBtKqWTQJAUUOXENe0dEqsyoUTgdA8ABG1FqeoG4qKZ2jC&#10;AVaBSKvaVjvjKjXsVLdV76xo3RKc9wNzo3F2NBqaUve1qoDQuIMeNVTA9Zi07lVISwZuU3Wt4H6p&#10;0hgFHLufns9/qKSqplo66begCG4mTH8D6uN6WmjOlgql693IBCCmckZT2aLOj1rCozOlHlU2PQqY&#10;AqW3q2x63EiLPwKr7X3OF15P7ud9t/AYVVLBcxOdpA9VVV3ytveNa7IEUdVPqyZCqDFMQCqwWcX3&#10;6oxnAz9PDY+p5v6VnEerUEeTIPokgF5V1VgoM0DNJK1l5lRls4qZ0iIiXyxnTp3t1BBVQ0u/inNU&#10;zSJUUmCzEXOaR6uezNE6Y5oIyY8btXiD0gJ4tjFy1KrTnSglZ5bdcNTFTvvtKJ/ttOI9ai4SQvvN&#10;9AQ4Yw7oQByTl71tH6rlXjI8LS9b+4lTOsgc5yFWZO6qSM2D7kMdVQUVQg2rdx2nZiUjmBIXvMkR&#10;e9m5bjt+by1qKi544VGIFDpdiylcejyI6eiQ+Z7mfFJHO5jzHIBQ77uHeCTVTx+7n41GpzpKUEDL&#10;ydstDidbSxhvqQjHdcEDmqfaq4BRTEm03YVPjUmWSmiifDoHaql+7gVShU9VUJVPIbSvruS9Eqoi&#10;GlVQALQD+GxzG1L5+tDIRiQhtHErm5GKVoVK2vCFiAMlKxYQSj8nbBJCF8wJGxg5Wk+nbA0jUxFA&#10;Z08LS6ZOCPM5lwqgkzm/5qalspVz0jLDSF4fUgBKyxkIzc/ldWvVZgCURRsdbG/beyZ07j0d2jh2&#10;Hb4ceo7fCD0n74U+ckB3sAu+7/QLIBRTj1FJAOYpYPMwyqcgGpVR6M82/S0VTz5v/NJTFEqWFMUj&#10;hvTwFDiEI6MSKmSa92no/D6s7Ievv4sbkM6QpeTz+/m4CWlADVVFdVOSrXrb9CqjsW1vm53bVUMx&#10;0kcAvabKSl3k9tPc7wTPdxZgPe8uem6/Bawee/AmbO3ai/t9SfiI9c6f0tFLI9w/bXY+M6EkwHA+&#10;GEo7fhDpP8PgmXRSLsztNAzecHjD4DUIRYc6wJg44lUmdcAnJSjGtZrU6HEoojnMYCJe2UWegCo5&#10;0axQIDAB0TzmQMeiYgqpOXwN4TMXAM4GKHMmI16xuSmbuLcxRDpl6b/henoBXeJc13jiwjdjlMsZ&#10;5I2OI9ppDC77TCKfrHT2wLtByaOu/AwqrujEpPQXgOaksiLzaRO72lIIdRf8pAkAl21mt+bYEkUN&#10;TXaHJ9uOhNAIo8YNmXOp6jlwVPlM4NOjymcmhoi0DM1DKRORpqNE/RQ+R2d9FAE0HbJOADQFoZ9G&#10;CPUXaeVA0mPZS+rjrVyS/qP6yT/iJE7Qtt8t1d2owA604OMMJKWp5UMAdd5T05CudgFUF7UB4+Y8&#10;Cp8qocn2G2c/I2wL68x0FhClNJ6h4hw2EY01f1Tg5fdoZbM9JTObfzTGDgowKUzmhcRc08kE8M9k&#10;ZjMCKMP9wmcpamcpraWiDVNCBe/sa3k3XsXmjq0bJgCo3md8hNGijcyJbpoSNqKECqCl5NttIHtx&#10;IS8QC3khmcLXSFrwE/j3My5jBmqi25YEardYTADEjB4qyAHs8mizA6KC5oLZ86NLe93KtWHZkuXx&#10;+oxpMzHlTIwKqPOfRiV9/TluPE4wBqnXoOztZaXmCbYbXTx1MdwkQuj+zbvhxuXr4cLp8+H6pWvh&#10;BWrd86cvohHpKABaVV8ZFq5eFLYwBL+lsjCs27o6zFg0PUyZw/YnIkCW4cRcunp+WED81Kx5E4BG&#10;Rgui4kzeKeq8Kr0qtBFfgvVk9s1PmZgT2+MFDsXTWp+MmqmyWcDlXNrnmo3MJxVAhc15wOQC3P9z&#10;iFCagbI5HdicyUnV67NpM83lOG/+rLCQ+yxbvpANHkvDylVLwpKl87m8LBRu3RhKy7aicFYwVN8a&#10;uoHQ7e0dYRfbiQ4fYrj+8PHQ27c71DW2h7Kq5tDWuQvVE4c7ZqLr954x2/k2Kp3Pvv+RsPlnMXD+&#10;9Q8/h1/++DP88Muv4cdffws///4Hbfh3tOTfhJdv3kbYfPH6XXj15pfw9sc/wg8//hZev/kxPEZp&#10;vsXGpIsXzoWbVy+F88yEHtjZGZposy0nNmUOfwMbMby1rMEtvHk+L8YpAD3TtJY50E2on0AlAJrM&#10;gToLenvn5nAX+BRAb+3dEu4dLI51Yzfw2ets6AYAlC1JGJiONC4LhxtsaxICjhLqnvhmRkVaGBVp&#10;ZGViLe7p+pUDADoAnYJnzbKpsaow4ZWSArGVPepbpuNkJx1CAC2fQ7veYt5TOEzBKIakgVnRRA1N&#10;jsm6T+8rfFoJvCZQKsR+CKbFzGFZwqlfK/k6fs0IqcBpCUbAZL60hK8dd9fTNi5mlGArxihh1NLk&#10;FGOeOA8Jn4liKnxu4O/ddaEamoTMBEAjUCYK6QCQ+jnHAKxE8UwANV4HQG3Rq3puZOxIBTVp6cf2&#10;Pq34D6uEDSilrOIrJ3+wAoWzHMXWqmaMoA5wFkBtsat6VgOqFTyHG5hUOs381NVezTyoAFpDLqjX&#10;awBR2+oCqK1+j0Kn8GnF1jvGM8uW+/u2O90bwVPl021abTjatxEwL4A2M9sugLrFyBxP4VMQbaf9&#10;3rpxVjwasZQyGaVimGy323aPiicbjDxGAFX9FD5tw6NcOgsqgB4wz5M3YPtVMLktzoYOKKHJUQe8&#10;bfgkD1QAtVRCNSYJkLrYY47nQJtd9VP4tA7ggLdsvScQqgp6mCB6HyOEuh1JAD3JrKgAmoLQMt7Q&#10;Aa3ApACqEnqE6KWjXLZsxScKqK33Xtzv3TjbP1RAdwGtAqj1YSve6wLp9kra7rjf24luaq1cF5oI&#10;pG/FJd+4dXloKFwRA+ndhlS6ciHB9CkI3Th/dlg3h+QVas0sTKucP1dyzowAqo8AFXQaaSkTMumq&#10;MQvqFrlMcjBVQb/9nFWdX9L2xQW/egXnzOK60NK+k2Uax0PPvlOh68Dp0Hv0Sug9cT30n7oNfD6K&#10;Kmg/ezONX9JoZCi8R9VQj7e5bubnYxRPwdN98E9suetM5zYB9AVwyN3CM47JWk7b8wLnMXJAj+KG&#10;P3KDfFEg1Iim2LbnuWKGqM85oKKSrhSvq4beACqFUB4ezUeMqobrqqsCKfOgeKDCDb6eEGqpggqh&#10;FylnSI8//jEUde8LQyZNDx8B698ikgyj25fJ695I3nyncx5K428/jXNFOm8Q01jMY5D8SAQ6Ac6I&#10;JVveGaiZlpe9TfVR8PRoq3sMwCpMjuMxeeQE53Fd0S6f+1gFPGYihqdJtPtVQ1VHx+i9ARZ93FiA&#10;0cvjgM2xwGc28OlxjADKcewkxt44p+QaqA8kC6QCp5c9ZvE1hU0rgifPmZRA7djAewAdjyEon1lJ&#10;A94nE5Q60dWZZEdOAUALnG9kr7vtdOcZI8DpZKfFHFdt8jnLtrNB8x5V/mIBX5qABDBrzDhmQGm9&#10;GzqfkY3aSetdeFT51O2ecr5/DFi6FUkH/Kc44j9JgWj2x++d8brjE+VzbB6/pPHfRDPTFGaohM88&#10;Ipt0wFuOAFjJDnT3oLuByL326SN550C4ufE+4wiX17FuJNNYxgkKcPPPxiFuTc1HmRN0qMkYtAqE&#10;cR3uzMxOBO6mskLTmsE2o2mziO5huNjVo3ms6RvHCr9ULBSZnHxfBbj+83DqTyR6agYvAPNQJwTQ&#10;wvW8CDM0X01V8s6+gg0zzbwLb+LEWI3TswYQbaI11MyMUhmzT5UltEhQR31cBQP3WzdwUiDgexnt&#10;sbm8wE0FvmcSA7OYF/XlCyeTF8ocK7mQbrGYyT7f+RiOZk5G8SuY+H7zzyRa7QtmEUq/YAmZlWzu&#10;WURsEJcNS5/G/Ep2+pgwmFiNzz/+R/jiky+BXNSirZwQ+/aGCycvhGvnr4Uzx8+GS2cvh5tXboWz&#10;5H8eZ+uROaB3794PDx48ApLuxHWcLaiFxXW8E+7p4FgRNpSyIYM20PKNy8LKLcvCis1Lw/L1qLGY&#10;aGYTUTWNkO+ppAZMIl7HsYoJk1B0pwDbboRCNZ01ixb5TNzphCUbL6ViOlXVlDcQ4/Npx+dnx7Lt&#10;PpmTpvvpZ86bEWZxYp1GW2n6zGls6pgJfM4O8xcamJwqd9ivcKvRxlVhI4P61obNa8LWEtRPhvlr&#10;6ipDYzM72fl59pLBuXcvre9jR2Pw/pGjJ2OofGNLZ6ht3B76dx8J5689CDcfvIpznU9e/Pi+vW7Y&#10;/MNnL8O7n38JnL+A0N+B0J/Dbxx//f23WL/8hjL65l348adfws8oo39wx1854b5TIX35fXj25ClR&#10;V9fCvVvXw62rF2nBs56zuogIL3Y586ZoPb/DxtWzUJHmRQA91bQunGtZH41Il4xkogV/lVB6FdDb&#10;tN1v9m8MN1E8LaHzzv6t1JZ4+XLvOmpDrPO07E/gpD/SyHalGnIXyVDs5P+m4d/tzDA3YSipZad4&#10;/copfP1pwCiq6KqZXJ8Rq27F9KiGltFuF0ItVctkjlMV0sve5synLfeU8vlXVmgCoIKpCqjwKGQm&#10;7ftaxhBqmLeqnAuU8v9JZVXYLJ3JrOh0VE7Ky2WoEd5eNjsvlqqsFVVP5qt11Qugxe67B8SsQuYi&#10;NTapgHqM6ihKpq14Z0hdExoNTECoRwFUpVPITOAzOapyWn7eEYAiguptsW8mN9BjIaH18TLA+WEL&#10;P5kj3cqLlm34VE7oiLh5Kdm25GVXgAqXJZwvS3kOL1eh3loqnnUourbaq2jJx5xS2vNVqJ3RYQ+A&#10;WtWYkITPClrzmp2qabVbttZVOyuJfVL5TOKVPoxcUv10bWg7sV0tbEbq4LzVyRhRK10cldAm5t9b&#10;CZvfTsvd6mDe02rfLHymqmMgVN7IJZVQV8vaYo8Od+c9OQqfGo9st+9l3GQf/9+Fzr3Mb+6uBEbZ&#10;nS5IunKzE9XUlruud8FT5dMSOPfUcH+gM1E/vWwmqG52txyd0Ei0nfY5bvck//Pve9697ued/bRO&#10;dZbG4HmNSCe3l0WTUtKCFzwP02I/hqJ5EtXzKDmglgqogfR7aMfvqCF2ifglHfCpCKYtxC8Bozjf&#10;e1A4NSDtaMQp31QVj/0NqKED1VNbGgG0s7YwdNUzAwqENpetjkpoA+pnrSs5iWDaigHJ3fDFy13N&#10;Sf40M/obaMWvZ3TKWdBVlGakpTPYykeHUACdZUJILuNSZizTJRs3OiOMGESrGQAd9JWLbBgTW7wm&#10;lJXWsv1oZzwf7jxwKuw6chYj5dWwi01Cu0/fCrvpse+/8IQNSC/CsWvvotqpwmnFfeyCosAJ9L1E&#10;WXwihAKFT1U+B+olqqTwCQMGuuDhoYYkymB613SeffgnIEqwPZmgZ2nJX+a2O4bae5+BEHvVUIE0&#10;KSHUxwuqEUB1u3MfW/I64G9oPtKUxPGit/N5jwKoM6FC6Bm+/96Ld8OiivoweNLk8NFotiSNzQwj&#10;eF0eylrtEaSWDOf1LZ3ubRpt+Qy6G6MYL0yjxk7/a75SlTFRGlUdx6FU5kzhdzzQNhc887l/ATOl&#10;ExjbywcMcwDZXODQUv2cwGypECqAqngKnZaPjZBJ5UyC+VBkx5LLnlzOIhZzHKMCEzg/TGYEp4CO&#10;Sg5vbLMZgcxyxzzPMdr98uyWH8mueXfMW8MRDa2hCIfOq74H0DwAqYCtRJON8KFs3xYATlNRITTP&#10;uBveFr2ta0sAjYriAIR+CJ+2nDOZfUzPEjqhXswwaZm03bOYEQA+hdCMbB3vSMQAqDBpJbFL2Qy3&#10;WuP4Bi1hVAhNIpmEVZVPDUu27V3ZOYET7jTaYDM5eaqAGu2Ugl5yIQfmMJMd6AK0UUTORQqhhtEn&#10;gfRmgVqGxc8g28ytD3MmMw9o+5otP35uCnOgQqiud5U4d6nPxiXoPvXFS2eFRWwymsmLWFTsJvAP&#10;w+/STFIBNC+XIV1WkObwe3ivgDKDtZi5qg20oDQVVXBCreAka9Uyf7SNE2kvuXE7CDNu5R15M+/W&#10;myqWhK2cwG3Vb0E5LWYGdCsg6gzpelSFdSsmsFXJVv40bgdOKbcsLSXPzdWeS/hel85F2ZuJ630K&#10;M46eNHC3z0TlXDhjNt/PfFaBrmBP+aIwn/Z6hM80HOrA55effB4+/eiTCJ/lRRVh/4794crZK+HB&#10;zQfh/q0H4S5zjBfI/bxJ7qf5n5cvXQ8XUUBvYJa5dO16OHryVNzcU4xDvKZ1W+jYuSPUtJFZWV0a&#10;yjlhbuUEurFiY1jDergVmxeHRatmh7nkoi4gJWAx8DILc0oub5TyeKM0kxnBOaij1qLFQNYCIqSm&#10;oYICpb4hmDyVYHnePIwjvcC5UmdKJ08riC32CazOnIyDcxJznpbguWTZ4rAcY9GKVcvDUnI8hc+l&#10;hMqvXb8qbEHtLCzeGE1T6wDQMuCzEkdpc3sTOXbdobe/h3VyO+JKzOMA9imU3yOExe/cc5BtH7tS&#10;8InR6OGLn8JLTmSv3v4eIfTxi9Smo+evufzyZVQ7Bc+3P7/jthfhp184I37w8ebd2/Du3Y8RPAMn&#10;2Z9o179SFSVp4OWLZ6ifGJvOnQ53rl8O544fDAf720Nj8VrmtnLDWgC+GrWxjZk6X6CP8UJ6dhut&#10;dwLmL7Lj/UbX2nCNtZy3gUoh9Doq5w3a7rbibb0Lnta1nRtS17n95u6tcUbU1Z0JgO4qZ0YPFVQI&#10;Vd1yLWftsvy4Iall/YwIoRqiUjUHtXRmhNA4F7rAQrWkBe58ppuIzN90LWYRaqBOeU1GSUao85rm&#10;hCbtd9vmqXB7AvFp1QugGpqqgc4KwDKBTS9HyJyFmx7wLCHjsJj/O8UzOFKl3B4/TwavQCx8amLy&#10;qBqq0qnyWYb5r5zNTaXMXyfgqdvegPwtA/FNqTxRo5swH5n7ycypcJkooNFkNNCOT1rzET5VSQHG&#10;BDgF0A9b7Ql0lgCPqQIsqSJmOYXPEo5uWfoQQqOyyRt1gTO1ix7lksseBVU3M9let8owK/lcJbTV&#10;nSstwzFfjkJahelI+DT+qcLNS8xzCp/CqPCZAGhK+TRwPlFBiWSiDb/NtZzraLlz3L5xKjU9tDEr&#10;HFvxlDDawbynb2A6mfnc7hpNILGTTo+XXf8qfHZwbGdO3vv1uIoTk5G73z0645lqsdM2B0CFTh3w&#10;seJmo5URJDUZ+dxu9BI+UypnCkT31THvyed3VuKkp/3uDnfLTM8jON0/LIHUDFBVTdVNPyd4JiV4&#10;Jms3dcEfbRVYi4BRgBMYjfOfbWWx9a4RSQA90Z4CUFVPZ0CFz52AYw+Kp/mfxi31MyMqfNpWt3pR&#10;OPubccFTO1qqU5c/ANC+emKYakpCr4/j8c6BCp7NpWtDPS14AdSsaVdylhHFVLgEI9KiWQApK4YH&#10;LuuEXzGT5Rusb14IOM0iunEW/ompmFqnMnc/nm1z+fgL8rPG4IYfRvudIPqvEawycsKi+StCeVld&#10;aG/vCz39++J5cfehU2QaXww7jlwI/UcvhZ4jl8MBVg8dZT3ROSjv0sM/ovP9LjR5DwXyPgAYgROo&#10;e44K6fV7gN0jjo84t+L7iSCK2BjBU0XUsjUvTGpWUvG0LuF6Fz6v8/i7PKd1Y8DMlOyDVxFN5ktV&#10;UlVBoxo6oIo6G3rmA5c8om244vMAoqqeRJjGdvwpDVD8DIch2+5zN8N0lpB8RFqAOaGf4GP4CtPt&#10;V4w0foV3YzBbDQcRVTkCLhvGuOIoRLZxQN5YguRVGBPotC0ewROlUgi1be7cphCZwKcAKmCOAQq9&#10;PaWMfh2d6jnMc2pE8vM5mog45tKiz2OcxufNnQzrTYCXgFChMzMPNZaxSS9PpuM6nei1qbwhFUJV&#10;RG23C56ZfI14ma8pfA5jHED4HIEK62UNVe8BNJ9NQ5NoD0/lnfck2sMCqapoSg1F2STIPJkTNVJp&#10;jHOOQqbOduKVcmg7q0i5693LWXx+dAbzlaNI689g+BQAzSB03hrNznfVT9vv5n0mJVg60xmNSFy2&#10;xT6eX+Z4fohcfoBxeUAnswzZKKY54w2ex6QEiU+aAizSKprBkLwQOpF5qRy2J7mWM7ru3bpE/qUr&#10;RS3B0zKWyHWYY3DEx2BzYHQ8owQTmJeciqFowTR2pLP1YZ7QAnhOBjgnE9I/ifb7dOKlVEVta8/B&#10;DTiXeIpltCnWrCRWiB3u8+YxRziVlvBUWhLMdozjP5R763OAYms8CuhM1M+5qCGrME+sZ03iOraK&#10;bMCcoRO+jvZTB+2hZk6WXcwrHd1ZGw50lsXbOmvWAKOFoYkTbfG6qdGspCu+0Fb8wOUiVIVC3KVb&#10;aH0WrcfNuIE4DcBjDXN3K1GBNq2Yw+cXsat8HqYmZhx1dnPimMGs5Pyp7JqfxepP1U/mQWdNnAac&#10;5oXhXw0NX370eayskag868i623kg3Lh4Izy89TC8ZR7xGc7sh5hjnj56SeQSTu6XtJjf/cScI0Hq&#10;N++EM5iSdGsfPXc21HdsDxUtLcwA7Q0du3eGuu2tobq9MdRubwzFvIPfXLU5KqFLCeNfum5uWL0F&#10;1zzAMhNAsVRF5y+eEhYunUa80eywcvU82um20Z3tJNOTedGp7C6eqHnM1jwpBrN4B6/yOYUIEVXP&#10;SdOmhqkzZzA3PIvnWkQ+52qeC/AlWmn5mhVh/hL+PVcvD2s2sk6zeFMorSohQmlzWEtmXhWRJk0d&#10;jaGLNvf+Y/vCHsLfd7AGc9e+vewzPgWEniMS6TyrMmnFs4L0BsahF29+Bi4jNzLfyUmRkPmHONpf&#10;vfkpznw+xqR1//ETIJTIqrffh8dPH4Vnz56Et285ewXeWg98fP/ydfiZ1nv84MmcrzVp4OHdO+Hs&#10;yRPkrx5i/OE8/zYnicTaFbowJmxdNo02GpAEsLWgSjrvdoB98Gda1gKgqJk42zUf3QI8bzH/eQ0Y&#10;FUBv7SwMd3YXhZs7UD4HYPTOnsJwe/eWcH8/Lfm9JdGo5NrOY03E2rCe03nQvuJZtElnonCpdjKr&#10;iSmphf+nwoVAKoS28v+yZd1s2rCz4tHbGlYJoiiXvIEyJsk29nKi1Yw9MrvTkHhjkwTPZHOSSmgd&#10;hiSv24JXAdW8lCpmRikBVPWzHDNWERm85SjmFcwdW2Uo5+8BFAj1cuFUw975mxpQZJ0bVYHVRV9N&#10;XJrufdvw5XxNNzKVoYSaK+r3JmSaLfreSa8SCgiqZupYj5uMgMskYF53vKX7XSOSpqTEpGRsk7eZ&#10;HSp8RqgciG/yc854xtlMlEkVy2RDUukMfl+8gBTxAiKElvNGV8As5RyfAKiznrbbY9udF5Ay2/OG&#10;0xPbZGRSGeHYZoqWEtlUTku9ciFqqPmdVAm5oWXMenq5zvb6clryS/jdLOS5BqqR6K0YLs/R7UeW&#10;4fIqoK2MaLSvmxjjlNpISmh25WZszXM7b66TFrvHRE1v22i7fkrqOgDaRftdk5ALFlRJBcnU6syl&#10;MTDeiqYhSui0dLS73z212YhIJUBTs5GKp5eTFrvgqUK6n73qznwKnkmG59GWrbTJmfEk5N3jcfa3&#10;HyP0/VAjMUuAaIRP6njrVqBScxHA6WMoLx8HNC2D5/cSGO/2I6OYTncSvRSh088z/6kCSvzS0Q7y&#10;QMnz3Eck04FWZkDJB93Pbfu21wOZlaGvqTyCZnd9Waxe3shbfcQvxWrkMtXNG+au2tR9vL+P66gu&#10;BDpXooBujMeazbTg1y8JJavZwIegYm1dMTe25DctnB5rAy75mAeKcVQAnYkgM1uvBJ6JKaSrTGIW&#10;NBE1Rg4eGrtmI4a6wAWldD4758vrQ1cnW992sUL4IPBJ9e07GTp3Hw/b95wKPQcvhoNnHoTzhHte&#10;JTj+KmrldWCRWM3wQAgF5B5ySnwFfL4UNlUpbckDqd4eCwB8oCmJowqprfmkPR9VUJ5LAEVojcdk&#10;z7uGJEsItXTXu1PexwifEUD5+u6jdybU0QCzRA2sv6rTnuc1J5T19RFCNSo5J3qF71Ezkkeh9NCd&#10;l6Fu/4mQvWA5sUyE1LM7/mPSXQbzO/wGBhnKQpshCFeDSbIZAjuMzodVENpUGTMZNxQAhcM8+Gc8&#10;f9cRGAFQITR3AB7zmCGdiOEwj79hW+VCq3OasVWPydvKxNGegWFJ6BxHxXlP1FKfR4XVVnvGBIS8&#10;Asq5VAB0SBbbCFFkcxnlmcA5wBrPuUKFNs56UpmArKVj3hqCqGjb3czSWB+u4nQmUficwbtwjxNo&#10;FQugBfnMhdKaF55c56ibe+wYCBzoVOVU7RQ485h91Glu293bVR6tFHiqgGL0oQRQ2++p2CXyOweU&#10;z7QxqRa7bfg415mEzwOhwqcQagmgYwDXXJTPuKpz4hCAE4kZmdgw+xz+kcYBd6lZU+YOANBU+Dob&#10;gADNDHfes/89pXryfABoDoruOI7C50Qc7NPI55qFsjkPc4y7b2dPRDlj3nMSLfdptNxn0H6fSTrA&#10;nMk5MYR3ATCzEFPKavaAb163grnMJWENqy0XYayZCYROJFVgbBZyNoqwMUwTGAuYyLuaqawVXeyM&#10;1/rZoa54Sahh3qmCIfsS1s1V8cK8k/ZOL5s1dnNyO7d3Wzi4vYLMtpW4FnFibisKu5k3asbp2UD7&#10;vRzgLMa8VEjUzXriUTYT5OxxA874Ql7sfd5S4G0TM3drUISKmQNsKFkbtvAOd/W8aeSREibMjOs0&#10;8i3nTZ4IfNNawQW/gPnOKeMKQtbwtDDoH9+GLz4icunz78LyuSgEqHqXWat599rdcI8YoTcoeS9x&#10;ZL96/ja8BbSSjx9+/SM8pW18+jIZb8eOh1NXLofzN2+E3oMHQ3NvL6HDrOQ8fjTsPHowdOzpxRHZ&#10;FWo6GkIh7+bX8j2uLlwVVm/l98qQ/NrCZWEJ7aFl6+aHDcDpxsLlYe3GxWHNBlVKFctZGIaIy2LW&#10;dQLK9VTeoTvrOQMD0ZyFKKmL5kTwnLNwbliyYnksoXPl2jVh1br1YTXrQ73scdW6tWHV+tVh/ZYN&#10;YUtJYSivqQg1jdURQovJ0GvvbSNKySzPQ+EUoHeU/M0Dxw6h7h4Ih0+exNV+NQL3qfMokczC3n7w&#10;LM566mwXHQXQp7Tgn7/6McKnEOp85zNA8mfa7b//+Ud48+51+J7s1A8B9I/ffo9xVr//NACgPNcf&#10;zIu++/5VuHvzWrhw5mQ4dfwQIxDnWAZwIgJoN8aE4hUzePFgxhJgaqG1qdliD9tejrNS021I13qI&#10;W0L9vI7T/SaO9zgDirJ5C/AUPm/v2hru7ikOwqeKaNKa1yl/uWtdVEBPtCxnwxJteLYj7SYbtB9n&#10;fBczza0ARoMAAnAIEIKoc6GqoU1rpjMrSnQTELptAw56jvWrdNEDjrwxM64pyd4U8IRQwdTwepVP&#10;lVA3JzUyYyqECqDR0T4XGKWqaLULoEkLvoa91pWMyQie1bxRrFs4lVnFabFqF2CGYlQlAulMjEuo&#10;oJumEt+E+mrovaqsrfhS4DfJF1WRTXbaC50CaDK7aVZnotBWMR5TyfdvXJJAmWw08iiMWpqKkjil&#10;ZDOSm5Kcu3QvfAyxBzjdoCSECqOW4Jm6zetuRRrJ/VKrOoVO4dNKteBT6qcmI+EzMSXFiCZuc47T&#10;uc4KguqLUU4Kpw2JACp8VrLSs5xoGMvrDaiZjUQpVS1iKxOrP+uWpdZtJq33ZvJfBVCPbcyrW9tR&#10;ODvWsL5zAEC7Nmk8mpACUOCzxX3x/H8xZqkbI6YKqUBqtbLkoIOEha6txC5FaFwMUNoyT+1st7wu&#10;PP5b+DQL1JnPatRRFFBnPIXOHYw5WSqfPt62u5Wonvvq1pATSt4nIfNCphDprKZmIcHTSoD0GOft&#10;k7blByoB0GOcs0+2l+J4rwkX+xtYtampyNlOnodzuwAqlAqfltFL0fnengLQ/eSC7m02Uqky7AVO&#10;92Iu3NtR95fKOQCgXSqcKJ4ehc8d22rfQ2hvA6H0vHG2ehuZB22qBECLQlPJBpRQRI2Sdaigq2MJ&#10;oIXL50T4LFo5J2xZAniyjW8jK6Pdyrd67iReO6aGlaihtuGXEcm0SDGGxJCZjDlNw2NQQFKKAGoe&#10;aMZoxJjxLO5Yti4qoB1tOxhXOs640iWMmZfY6HY1HDl7hx3w7IEnZ+kMmUiXyU+6gmHoGjOfxCOH&#10;G6iMt1UqAb+7gB47OiKAYjAPj4FNwVRAtQRP1dFXwJ+KqOqnM6G24wVKZ0ETB3wETm6ztZ5EOGk+&#10;eshjbNt7f+uJBieeSwA9Rjj+keu/x6ioS4bZ8/35WIH2usYjSoWU7n7cliSIOitqmRuqSmpGaAMz&#10;sHlL16CCjg4fDR4S/pE2KnxDEs9Qxv1GwiKjMDen0/FLy2fUkY5FNrPd2TCPAGpLXPgs4A2mJXAK&#10;n+M5B3g5hyUTwqdrOXP4W84GEG2NW86Nmt0phOqad25Ud7uGIpXLOMuJiinspgugwOcYW+wwVybs&#10;5XXb7snzC59j2KrkYwRQv5ZblnTmD2WU8hsjmwaioxIQ/asFjyFmAu6rSbSJCogUyeO6O9hz3ShE&#10;y1igG89+cVvJSZzSWOYqswk5H0uLPpptANVM5j3TAK3RmQzICqHkUWazs30MazZtvWfnQsaYj3S+&#10;23630rM+IV/0I5TSj4BW4phorVtCpis5VTsn8k7e8rIK6Hhk5ymcTFU//X7H5vA10z8LI0djYkon&#10;iDWNFVDpDMVSwmdmOjAKdGaOBkwpZz4zR6KgooIWYKLKR/YWMgXMOcwPLkTZnDeJ/erMwM4EICdy&#10;v0mEuM8uIDaJ3bfz2Iq0YDKRR/zBWUsB0PXsUi/ZwBYJastadn4TYzEXJWWysVYowvmYsKYV0MIf&#10;z9fi9zSDowH0zWzT6GR/7/ba9aG1nBbI5gXksbH+jZNafx3D5WzIONlXz/aLstDJPt/OCjZucFsv&#10;78xbyhYyND4nVNHmrKSFtRWVaS3qxWY2i2zBhVxKS76K9lZj0YJQj6u0BHVpE23O+i1LwraKtcDu&#10;/LCJkYFVc6fENorvYOew5WcmSuhsZkMnk/uZzgzPoM++ivD5zSdfham5k9kzvi2cOXYq3LpyIzy4&#10;fT88x0DzB3FBfyrtffChZvf6x1/CuWs3Qv/+g+E425GuYEK6fP8u2ZUnQ/+hfeHwuVPhBGrdkfPM&#10;Sx7ZxyaMHaxk6woVvIMvqSt7X5WcPCs4qZbWlIYq5ppquV7J5SIUSR31GzczP7pySTQRTTBKyaF4&#10;YHPGHFzrc+eEeazAXLZmTZjPPnZr9foNYd2mzYAssSAlpWEr4fAeSwiOL6uqjscKxgQqa2tCRS1z&#10;nq1N5He2xerq72R2aUc4ev5YOHn5NEcg+sj+0H9gN8U6TFTIC1dvRAi9eA1jEHX9zoPoYtfV7sdP&#10;AOj33/9MO/338NPPf4Tvcbm/4vM///IXWP7rb3NA8MSY9OO7H/h9//XL/vNnZkOfYWK6cTXOf965&#10;eSXcu30l3Lp2Olw8SZsLVaWUVvcG4HMD4eV1GD+6UCid1TxYtzicblsVLrRbK1BDB4qNSEKocUzW&#10;fZTOxwcrwsP9ZbHu7yuN6ugNPnetd2PMC71ARuhZ3PTHGnXFo0ThiLcVvx3DXMsaDCdsSBIiBFHb&#10;8c0o+DrkG1Drm5j728Ys4DZarw2MlZgbWodRxSrjzVQJbV+rkHEVIVSV0RL4hNEkBzQxKCXmo1T7&#10;nSB7ZkDrSAGomw/YAqEJlHpbPUp6A3EowmjlPNz4wKcGqBJa80XMhhoLJYQmGaPOoXpZ8IyB8B8E&#10;w5vNKUS6qaiCkaAqYNntTZbbjgycN3zey8KlYBmD6Qcq+bzAaDs8iT5yJlMl0/J2S8VS0NQAlGw+&#10;cvtRBepkCS8+lvdJVaoVn8x81hLD5EakpMzwrKLFroNdI5GznILnZtyyW5kXq5iHcspqwLI5I4Bq&#10;7gd0NqzAjESLvYQ5Mst97ttYQNDI9qvmlTnAaCoHtBW47AIgtwOWwqcqqLvet68rCD0AZift+HaV&#10;T8r7ui/e+6uOWkKqmZ/dhYTTb56SCpwHQHWnJ/DYh/HoX2tp6KcNb/UxHxqPAOgOXe91qqOpVvuH&#10;4OltQqzwqWpq7JLbj/bSdTpQj6Gogd3uTaqYpdGtfoow+BOcp4+jZB4jjP4o++BPMNd5hha7SmhU&#10;Q9l6pBqq+imAnu+pDZd3NoUzvbXhVG9NONlTnaouDEcRSCs4sgN+IPvz2PZaTE50wFA+96BYRoMR&#10;pqQdRittq3kPkjuaa6LKqfLZw/mxhzfLfc3CZy23pT6XVAKhPqaTc+g2w+ip5lJVUAGU1wYAtHjV&#10;/DgPWkJ3KQWgE2Ok2wa28q1ilGv1fIxIKKHWitmTwxLEGF8/ZmBynT6e9BFa8IbSjxhMsgwAOqmA&#10;NI7lm0Lx1ppQX9cVenuOoIBeCvuPXuUN/D1eJ16GiwxanidB/gJ5RxfZA38R+VDwvCMkonA6B6r5&#10;yEB6IdM2u+12IdPrtuNtw3v5BafSV5xuozmJch70ORCaAKjQmWR/XudxBtffMN/TeVEea4STpQnp&#10;Ls/5CAC9x+cu8/2cJAT/6NXfwxlcR9d04vP9GYbPjxDvG0vF1KgmnuM2X5+touE212/qiue5zn//&#10;Z1RCG/efDBOWrw2fEF31EZnaHw0dHL5iico3LPwZTudVCB1NJzoLT8c43qgKojmwz1gAdBwwOp43&#10;ofm8Mc0FTmOhTAqHtuwT8BQIM1A4k5Z4FnFLruIUOl3ZaUSSO+aTmU1hUoAUPkfDW5mqn7rfuS6I&#10;Wtm03MdibBwD7HrfMbxZtTQbeV0FND63yicqaGqHPc5880Q/NCEZCD+J9o4VAXQCIaUFAB+KojvW&#10;Y2h8AT8Qc6G62TUWCZ5jUEWzcM9bYzQcEfgueKYjG6eNIZyUmcd8Ws2TaB/FeCRqAoPvGoeSGdC0&#10;DHZ8Z35MO595UE1JKJwCaGyzDxwnIAdPguwTKM1nODYFnxh6gGV3wg8f+RFrHD8KI0YCoqOQiEej&#10;vqYhMwOgsVA+k/a7EDpmFLMQqJ8CqG33STj8VTaXsWJszXzauhzn8A5kOqroRFr2k1FIF2I4ci3Z&#10;UmZDl6F+LpvJPCWGFv/4Ni9jR/uG5aFy89pQwR9x4ZrFzFlOImxeJz0ZnsDnDE1e/J7Gp/0TiCWE&#10;GgNGR806ThabQy8nty4gtLloaajHpdzLard+Nmvs4sR3iDbOAd5B72suDAd5932E7LgeTqTtnHQb&#10;aVGVA5qlvGBvoPW1lP8AK8kP28JsRhkv3uW80FeiMFWsIS90GXvmcRG75rOnLuWErENh3LJsdlg0&#10;dXyYU5ANGKMeZqECs/88Dyfjd59+Qdv9k/DtZ/8ESCeGlqqmcAqDzVWUvbvELL188oJ2sAOJ//Hj&#10;3c+/YbL5MRw6dSbsOnQk3HvxMtx+ivv75QtyLG+Gi8DSuetsTLp1NRw+Q6uaTT67juyJtb1/e2jr&#10;aQsdvZ1hG9DnsbWrHfjrZuayN3R0thNmXB9q62tCZXVFKGIb0SrUzJm00ydOps0+YzojGbM5ouLO&#10;RM1dioq6tSSs3rAlLFmJ4rke09OGzXEtpsf1m7fGKi6vigBaQ4h8U2tbaG5rDw0tzbg220L3jh4y&#10;PPegcGIyOkXWJsrnARTQvv27QueuXqqfy/v4OU6R6Xk7KqCX+R0JoFdIBXDO8ydOPKLjz5yQ3rz5&#10;NfzCr+5XbtPN/vMv2o/+5x+///gzUVesOuV3+uzR/fDs8T3GIG7Tkr8Ubl4+Hg7uYt984eKwljnF&#10;VUbyuGO7iDWHlfNpLS4BQheGY/ULWcGJC54YJiH0YtuKGEp/B+XzNqB5T/WTyyqiwugDIDS25QFQ&#10;6zKxTNbFrk28CDNf52YZVNAdQG4XW5JsrapsqYA2AhgG1RvRJIjWkwUpdLbwZskyuL4WRV/49LJH&#10;gVQQ3QyIrdeIM7C33S1FgqD5n5ZmpAZinurZjBQjmz5oxUcIBUBrmRkWOr3uLGg0H6F6qoqW40YV&#10;QAVPAVSQda7UPNBS5jo1QFUx8+k++riT3r3sXsYtbsUVmZznVDsFUK9HGOX7TLYdJfvf40rOuP+d&#10;+w/AqJfjak5+Tl3ogmZyFEpTEKqqiZpJqXYafWSV0mazhNDkaEs93m+gDa/6WQ0gq3xW6VynIoQa&#10;mQSACq9xRSZzm7bShc9C1JKqhdxvCY8ZONYQC1e9kO8PMC3FSSuUJuApiHq5nhWsOuGFzb9AU/hM&#10;wWbn+gnx9m7GNIRQAdXbk/u7bnP7BpRP1NIO78vmo76t06Oy3osJUxU0qd5SsjvpCCXVw4hSL/Py&#10;CXz2DgDoTsxHu+tZnlArZLrr3da7bfnFEUq9bss9adfvIDdUAD3CuVeIPNKMQx3lUwX0JN2pFIAC&#10;mMDnEc7XHo8DnYJnAp/H2IqkaqoaGqu9PJzuqQnHDaAniP5YZ0UEUEs1VAB1J/zx7dynMwWgB3HA&#10;q4AKoMYs7dThzoynM50qmTtbat9XbL83ApeYO7dXl8W2u9DZ38RMKBUVUN7A+xjb8k3MtjdjqrRq&#10;Nq8K1ZtWMge6hFoEgC6MCqhRbpv5mylk5KloOWYklVC6BiuJEbIVv4QlIkumF/AaQg41EXizWGs8&#10;hfxl45gyhuOIH0VbfsLMsH5NUSgvbQpNjSzs6Dgc+naeYRPStXD0tMrns3CYlUOHzj0LJ6++QwX9&#10;OZy782e4BXRqPDLr07ItbvSSoJkAqGqnkHoNBdI5UW+Ps5+qo3abOM++AEafuhlJhVIVlc95PE2L&#10;/yJwa2D9fZ7nrrOiwibX73E5AVDXfd5UPdUQxde/ouqJ+imA3lEhFYIH5k7vC8d8LaE17pm3bc/3&#10;a3STazrv8CLg8RRkfAo3VdvR8yF/6WpC6ocDoWxLGsTWpG+/Cl+njwiDYZN00nbSWV6Thwkyiy71&#10;OMZvsuEfSxjN482lqqgteuFTMMzlbz8XFkjUyCTOyWOyLz6BQ3NEY5bogGlIgByLcip0jmTmNA3m&#10;Gkrk0nBEQS9nwGSZiILZqK1jeROcBZ/5dXyMAJq04OPzkDeaTei90Bvd+wO7598roBMBz6mclCbT&#10;GirghxiP9T/uZ2f2KrrWATwjjVQzdban1E6BU/BkSDWCKN8QYJpO3JCVwTpIV2EWoKrOoIW0iBnH&#10;JbTV5uKenMSAfPY4ANFZgkxmCrOZ7xwHlHK0nO8cl8uQ7MAxL/87DD+ossx85jGDUMBAbD635Xqf&#10;bCCT9v6oNNZCoX6aM5qWztzpKIJYgdAs2u6GsWs4chVlyuWO/EwQ/Tj2wBfQWne+cwqh+gLYBjLP&#10;qjau4I9uQVhMCPoMbp/CpqdpOOQXo46uYTeu+3E3zCeQF+VwGX94HgvJTCtmi0RtMRCJy7CSUN/1&#10;OAlX0dZbgplhJo74aSjIExkNyEOhXTCZk/daZpYaClMtdU5mttybCheGGmJIunVrMtC+G6XTfLnk&#10;aIzHsS6CiHmX3lO7LLRzEq7hBF5Da6uck/dmTvgbF/DCQcZeCYakcsxN9aywaySAvHb9PG7Debxl&#10;KTlw6+MQensV3+uGpbyrpUU9Abc4qy2zh/PvO3RIGPLF5yifH4WvPv4MIxZzW2zxuXTmQsz4fHr/&#10;YXjOvOJPmGb+s48ffvk9tpUvsjLy1PlL4dq9B+EGTvgnb16Hd78yD/nbT+HBs0fhyq1r4eDxw8xO&#10;nohw52VBs7OvK/Tt2hk6ursYVmeWsa837D94ALf5vtC+vQP3eQMQ2hwamhpDeWVFWLd+Y5izYCGK&#10;5zz+ny1C/STHlFq8Yk3YUFgSSmrqwwaMU2u2FNFWrwibyC5dsXYjc57rmfncwKynrfaGUNfcCnx2&#10;8HV7+Pqomnxtv499hw6G0+fPhbOXL4ZTF86EfbS6dfHXsnqzjR3wPXv3hJ3cR+A+evYC0H00tuCF&#10;z7sPnr5XP/19/YJi/CMRTJjc48eff414/o8J9Leffmbd6VOC/p/EevGcPNEndwHQK+HO1dPh9OG+&#10;sK0K9/4S/q8CR9UY1loJ8d7BrOb+emJrKueEA5WzowKq6nkZJ7wlgAqclhBqm97Z0Lu7C98roLd3&#10;Aaa7Swit3xrrSm8RCtD6cKQBCK3BmczKT1upzQBlO19Xw0gj8GlGqDFN25gJbeL/bqOmFGCkEUCt&#10;Xz8pNAAetbRm67hPE0aTBhRSNyhtQcEVQlVCC/lZnAl1nWcyi5lsRkoimJLopUTxTJRQNyypjJaR&#10;DGDofQmKpzCqO77CWVENS94Wo59SbX1b/pbQqUs9OtXdQoTqKWwKnbrFdYjrFq9gNjO6xr0NU49t&#10;8qRdrlmoGNVCc4/3T2KOnOf0vh51oNsWT0qYTCoCqLveqTI2i5TgZC0CFIsBRi+XA4UVqpUAZQVw&#10;6uN8Hp3uAqhxTFYyBxpD6lFF3Zok1AqhBsj7HGWqm0tY07kCsFyK8snlpmVke3KsW5T2/nOtq1jJ&#10;OXCfFtVPAXRxZmhfMz7ubk8UUNvwXlblTEoATdXkWL38m/dhMkrgVFDdwUzxrmKqdC7RS2SBAqEq&#10;oc4zx/ikmN+ZaqMn7flUy52d7cyDWjtQNYXQvUCorfhuDEu7eDOfMiatRgHFfES7PSnhU2ORLfRk&#10;9jPJ7DzBjOdx4FKFU7XzECYk60gTofQE1FsHyQfVtOQ86F9OeGZCiV9yVafrOI9tLw0nu4FQ6kQH&#10;25AIpT/SVgqAEr3kmk4d8KzpdA98Km6pPBzsqI+rNl2vqdt9d0tNrD3b6lJKJ7e3V7rxyNcVIFUA&#10;pTXvfa1+AHQXCugO7tuIsbK1vDDev7FoQwTQivXLIoCWEEYvfKqARvhcSkwgALp58bSwgZn7NRhw&#10;V5LTvAwBQ1FmATF4M8lino0COnUcC0DSAaZhwBM1Jd+tfeWsKO4M7dv2hbZ2zvM9J5mfvx6OkxAv&#10;gO4/+SjsOoYB6cLrcJql6mdu/R73v18D9C6heupgF0KNYRLyHgihAwqooHrp4b/GMwmgts4Fz2e2&#10;w1UiAVBLddJIpfM+t8oqAIkxPtwVQilVy5j5KXTy9ZKVnTd5rCDqHKjKpwDq9yPoqrT6Pd0FmJ+o&#10;oPI1nBVluVMMsjfA/rIu+oHZUJXQC8i0x1m/XL3jALOSOOO/HRI++hol9Juvw5eYk4YxYzuascB0&#10;Ul+y2WiXPpm4R7aiZSEWWuNow+fyBnOsqiiVA4zGiCT+5m2/q0oKhDEOCfiLyifGIy+bIZrMaNoi&#10;j9uUqDRa8mNns4YdY9Jwop40Dw0ih10Hu0A6jFb9KNrzWZxDxnAuSnc2lY5LFm+A02jfp6AUVXSg&#10;sv0eYkvfrUopEH0PoMkcQT7D724UcqVldh7KJ+6rtDHIshnGIvHFaMcLmgmACqGWADoWddTKwO09&#10;iplR7z+OGdJxKJSqoKqfszhBz+CkqmvdtnlGFq14SvgcZ5t+LK3xMUQyjcWIBKAmECqICp9JCaMC&#10;aA63ZzNXKoCaLZqh056vLYSOHgmUjuA2Zj2FUBVQITQngzlWADQ3nX8gavJY1Elc0pNYwekw9Ubi&#10;Jhpo6dbQSl/BO7pZONOmsgVqOusrF6KQrkIBdTeuILoKk5J/eOuZo9zK3GfRqoWhthDzEABavXUN&#10;M5bzMPpMC0txa89kBeckRhkm8v1Nxt22CFVUJXJnc3HYz7vgA5x4+hh0byBouZpMvF5PmswpdXJy&#10;7SGOqZsTbFc5mXhkg3azsUPw3M7nuryd6qHl2cVMXy0n6g3ugUY1qmSzSCfuz2M9bNTgXbfbMzrK&#10;1/E1WenGbNGBrkbiOIoicG9eNo/51qyQNZREBBTQEV9/Fb765KPwz48+Dt99+SVxTxvD5bPnUdSu&#10;Mmvofven4emTR+E1M4v/7iPhKTrGMafywZPnsQRSMy6TD2OG7ty7HY6dOBqOHj8Szp4/E04xx+hG&#10;H8u98f07+xhY38HJqjNmbHb1dEforKJF7rG2vi5sLS4io3NNBM8F5JcuWrYy7l3fUFgcSmsbQmUj&#10;KiBgubm8JqwtKsHJXoShqDJuJyquqIlVVl0PfLaFprZO3pnvYzj+CK79MxiKzuBox9BzgZ8fo8/1&#10;u7cB0HPA5v5Qs60llNYRKwIcO2Zw8ORpWkk3Y+05cjycPHcp3Lr/GMPRqzjryQhn/NDFLoT+//Ux&#10;IJgKoG6a+uWHd0QyvQ5vcM8/fnA73Lh6hjnQY+HCid2hC/VmKwa31ahxdcbe0ILvrpjHRhdfuIll&#10;qp7Hbvhl4TIzoMJnNCGhhl7t1g2fAtHoisekdG/P1vCAFrwGpAf7acsfqORyBWBaGW7trgBCmZHD&#10;XX+MjNFDtDt7CQ5vYha5g5Wx5joateOWJOFTM0kLIwGu7WwCSARPSwitRimtBlYbGTGpIyOyHCe9&#10;EFrKbHMll0uYq3Qv+3o3AAGDGoNUKnWfm+tpuHySAZqYkRIQdT5UAFUhtU2vQUmjkhFNAqgg6lam&#10;MhY7WInK6e71uAJTp/vA/nghVAAVNOvIzGxYikoKRAqfES4JXTdLM1mPGTcVDQCqj/H+jdxHI5GQ&#10;KngmR6FQOBQeE4iM85qAZSUvEOWs7CslODoBz9KZgwHGISn4nMvsZrxfCj59XFQ/ORebBZpqw6N8&#10;DnzOtZrV81jtiarh0U1GgqjPVYfi2bycHe8fAOi2lbTXgU6PgmdyFE6FTiG0YUlWaKMtL2h28G+c&#10;wGUCnt5mCaRWD//WVjf/N/p5sxKhk1i6PSVzY0UA5boA2geI7mIMyeD4fRiKLKOXEuf6+1lQAZMI&#10;pj7a6lavsAkcukqzD6Pnnrqkzb4+rtkUOo1YEhpVL72sseiw7XTa7e/nO/08nztMJqjgeRCoPdyI&#10;S76ZkHkhl/O3c6SHyAM9Rii9+Z9GMJ3uReUkO/REV2k41VMZzvRhQOrFgEQg/fH2kuiO1xkvhB5E&#10;mNhL23+/EUzsi3cFp6HzhzsBUHa+m+u5U5gEJI1cEkJT8Uu04xlhEjL3tdXH21RLvW/y+Z2ood6v&#10;gWi57aR6qJSqglbx2ldJN08VVPe7xiNNSEXLMSSxIKSQcRXnQdfPZ8MaiSrW6lmTgFGMSWyQm8uW&#10;ublsnps+lvxlDKsZgwhcH5QepuTxHOsrQ0ttd2htpsvVfiR0dZ8Iu/de4Tz5JFy48Q6PwJtw6Mzz&#10;cBqnzgUS3s/d/DVC6GnqFNcvAJhCqMqj8CeExtxPVUvALgmkFzyf89qD8Bjb7gmEmu2p6ikU3uE+&#10;tsmJA02pk3zOeU0E0UA60/ujUUvukb+i6kkJos59qoQKmqqfD2z/C7W2/ylvi9FPPOftAYgl+z6c&#10;4zEXhFlnS23N83Uu81gNTEdvvwiLtlahguKM//IbQHRQ+HQY26SItxoMh4zGjzKSZJ3RAGgGpsxM&#10;OtdZMFsOs+G5dFMieAKgAuk4FFCVUI1ERiMl85lxreYAfCZKpG3yZD5Tg5AblgTPcXOYPeVNrQA6&#10;hG1H35LFPpSs0OEYmQajhI5EHc3k61jmlWYAvZYAals+qqS07s0CdabUbFBLCHU70nsAzeUbzgEK&#10;xyHnjgHszHnSbp8O4I3ENDQk7ZOQxgznaNTQNODJUv0UPm25234fS4s+Z+IoQuL5Bvw8zvqxmJvi&#10;/Cfl/Kfbj5L2e0rxBB4pwdPrHr2eCfR69DYVTkvYVPFUARVANU45p5rjbCkQmpmBeprJfniC7jPd&#10;toT6KYCmM+uZKKC24FVAzfuMsUpZadG15+zjpEzGBNh0ZLhuEfOcW9l6s5QMyTlsPhI+pzOPMT83&#10;MywjF1QIXYZJaTVtu+W45dezSlK34Bbc5TWFbJMoWx/qS9cxD7owbODdogA6mxa8AGrN4ne1eDIv&#10;BBtp97QxaM4s0OEu2iKonbW8SNcyG9fEu/9GdmtXMktVw8m8bj0vlmuZTUN12DyfOJbFrBach7EA&#10;9+k25ux2NiwPRzqZGW1eE6pQEspQnATQvWTM3TreF87taY/uSVey7WIv8AHeQZ/YhYO7kxgh3h03&#10;FG9AAc0Jw//5D04W34ahX34RPkf9/JLKzcoK/Z2dKJ6PcFu/RLX7Nfz+2y/kUb4Jv3H8twD6QTeZ&#10;+EqgyOigP8PPbPfBX/MvH99//324du1aOHv2bLh4kU1BJ2jF7+4LBw/hKMecdIStPofYc76PVvdh&#10;5kZ30u6ua6gFQCtDfWNdKGYd5tJVy6KTffZ88juXLguLVtByLyoKdTjtW1iHWdfaHqpatoXNFVVh&#10;zdbUWsyi8logtBqjUSnt+XJilbhvR2/Y3rszHDh8IpzAxX4SJVMAtc5dIl7q7r1w4x7zSleuMDZw&#10;OnTv3hu2dWOmOnw07D9+Kpyk7X7j/tNwgR3vR89cYhaUVjhO92eEzr9+/ct7L3tUPv93HffU787H&#10;DjxeE5Iu+J+JaPrhHQ7675+H+/cYcTh3HFPSQcYlDob9zBFXbZof1jGTWAuAtpcvYIUf7cdaQrvr&#10;lxIizywoAHpp+6pYKqHJRiTBM7nubeaD2o7XHX93jyDqTCgQuqcq3NxVEa72sl5weyGzpRgyeIF2&#10;/aFrFdtZq9jNLvpt6/i/Teu9DZWru3huBNBa2rRxbzzg2cTMn9BZi1JWSaRYLf+Pa4BW98jXMDNa&#10;TjelhsvVfM48TneyG/xu/JEljLp6U+NQAqHJLKiQmYpkYhMPq0CbSIeodyvTQGC9iqePsYTY1EpO&#10;W+k8l+AW2+oAIu32MlRYYdSjsUTGEwmcRhJVqR7iHPfo2klv93EJfJqbWcnnvK8B7d6nHNgr1V0e&#10;ZzF5LKUiaVXgZrWSjUbObFbPTSAUxZM2V+XsYcA0242sOcNjeR/L9rogqvFI6Ez2upv7GVVRfo5a&#10;4Fr11a+XWpsJQJvzSXu9FuNRvcYjNrE1LckERNMBzCwANDsem5apiqYgVQDt4FwlkKqANtOOt63u&#10;fKczoMJll3PIhtDzRsTbUqroJJRPIpU2std9QAFVBRVEdxE6n5QgutMCQvdWLOTN0xLUdlvlmI9o&#10;tVuCaLI+czcwKGwKoTt4Q97vFiS6TbuqUUGrUis199M6P8Ac5+4q3PGMRQmcCYDGuKU4y7kpAudJ&#10;IpVUNa3DzcyGNqJ2mg3aRKu+hTderRtwtPP/P6lu3pB18pgOVNBOILSnDOAsD+f7K8OF/up4PNNd&#10;HvNEzRVVKXVdpwrpAVr8uxnP2kfrfzcg6vz//laimzAg7W7EzY6AsBtD0U7d70TYGTbv3ve9tNf3&#10;YVQ60tkSjnQ1RVj13L+Hdr0bklRDBVIhtWnrujgLaju+HjW0Yh1OdUoANXpJADWWqXQlr4tsSNpE&#10;V28z89IetyxiTSeu+HXuiScNZjXRdgtpvy+YwAgbXbOC9HEha0hGyBiS+R5A2xr6Qh/q567e02FX&#10;/5mwe89FtrjhDWAA8yK0d+L8S5Z1/ByITA6X7/6RAlF61medCQVAL0GJAqjwp+poe/7uAAR6WQBU&#10;6VTxtO0ufAqCqpH3ub/gqHPdtvg1Mz+dyTTX0xY6p1W+TLx8n8dahs0TRxouGadE293y8a7qVAm1&#10;NR9Xf/p1hU6umyFqdJMu+QRa3UF/hsclABoD7AVfW/V8HedPe05cDuPmLkP9HEoNptgbjzHpKwSy&#10;IaTzDMFTMpLtjqOIy0wnuUgQHcNYY8qgRDETaslzeXSadbULoZqMkrD6aDZiBlP1UxgVQHWpu9Yz&#10;neuW++fH8gbWNaCj2ZQ0GCj9Jxntg7jPYExMgxApRwKbMSyfuVMrg1lUjyqjGQKpsVDcJ4vLArEj&#10;AjHKCQAdjZL6HkCTWQIt90KolUCoADp49McRPi3VTU1G6UQzCaGqoZbq57gJDL8CoZYAmkskUu6E&#10;lAqaCUSOTGfeM4toJqKYhE1VUCFT4LS8LaWCQuC05uNcKJVFqz7bNj01DmVU9VMANT5KCB3H9yV8&#10;Wjr2szJ5nkx+kQMteHNMc5n1dCXlRFaFTsHJPoPcsgn8o04cw8pRVNDJWbjbcYIvYnPOEhzUiw2h&#10;Z+XjTHa/T2Pf/TQAdG4uwe68C1kBdK5lXmyTLQhmxlYT1+JMzFY2+DSWrgntNZtDK2pjdRHbctbM&#10;Dqt5cZs/hYSBsQBo1ldhNuMMS6awH9mViMz9nN7VEI73E5OB6qlyWb4CdYjMOwGhjVm9tuLpoaMU&#10;M0fZjNCw0bY6agtbkVbTelvJYLEQ2kGQ8vFu2p87GEDn5FvNC345aw/3cOK6fQLH+sHecHpnR9hH&#10;i6ajopD5zy04JGuiW7KxZGMoXrs85rh999kn4bvPP6U+C58Bn4O/+ipsWUcsz6WLEUB//OFt+OnH&#10;d+GPP38Jv/72I2Hof5lmfvvtN4D0jxiQ7seHpqRfaTfDrf8Bun7FgPMLg5GPHz4JN2/eDKdPnw79&#10;/b3hwIF9ZGkei3Xm7PEIn3uALaxw5wAA//RJREFU0h205lvbmkJFVXkoYwd7dW1VdKobmbRw2aKw&#10;dOWKsGbThrBk1aqwphAlmhZ9W/+OUMssZ3FtfVhfQsQTEFpUWc8WpjqMR7URPsuqGwFP2u27DpLd&#10;eRjoPRUuXCRY/+wldqufDacZPTh/4VK46jwn852OFWg0Mmpp/3HU0SvXw4kLl8OxcxfDWW6/SB7q&#10;pVt345pNHe663d+R2fmffvwPxNA3379lq9Srv2Zv2Zz0M8Yk/11++RmnPQrovbs3+F0eDudPHwh3&#10;rumG7wotlavC5iW8mTHQm3k5lfOdvHjvY15T9/qp5qXhfBu74bcBopiQdMULnLbiE1f8XddzGk4P&#10;hGpCii36nYJoOVBaEW70lYZLjIhc7i4J51lDeIH24jFamF0byHFcT2j41kXM9ZH9CVC2ARvG6GhG&#10;qluZUkA1IrUDpdv5/6xbv5oRkloc83XsCK9nlrmOVY3mbxYx91m1DJhcjmkIE5IB8TrTzemMNWNM&#10;BFBXbSZrNqMaOqB6VrIfvmEJJsDlqKuL+JszZgno9Jhc9rrB9sUzmeN01hPorGTRQwKe7mK3hFDz&#10;MYVQITLmZgJ8wqTXhUyB08vebl6mLvMy3kCamanhJxXgbo5mKthdABRAU452QBN4jfmcwG7Sko+m&#10;oQiWAudIdrCnQNGj0OmxTne6EOzz2lYHPhsIj24iuy/ZeKTCKnxGhRQVtnHJuLhiU/gUQpsJj28i&#10;YsnnqscJrwqagGfz8swIoB6FUtvyqc/jfgdGa5kTVQX1OTQktSzHEQ90CpuqoRqSPAqlHoXPTv4/&#10;qIIKnztQyHfz/2EfCzr2FJPVCYhGJRT43MObKKPEDjGKJIDuqyJ+yQ1GnP9iGL2FCqmL3Za7JWym&#10;9rhj5gRAd9eklFAB1PWae6qJXUIBdU2mrXed70YxCZ+C5wlD5Vm3aZv9MJvELMEzgc/jrLU9wWYx&#10;4fMs5+Pz/aXhwo6ycKYHZXP7FpRPsj8B0DN9FeEsEHq6m/Y7UHocOFUlNS/U7NDDLZujSmpEk1FN&#10;AqhKqABqO/5kdxObllA8gVAd8rsa2PVetTUFmcDmXtrzAujhzsZUux7w3MfMqNWL811Y7areSot+&#10;a9jG+d9s0B6eo27TKgSMZazjXIZvIKWAupazglD6KlZ0uiN+04JpETzjkZG1NWSCrmAUTcFm+RSC&#10;6Vl7PIfVzbPziMEjeil7aGZI/46lLWN4jVxdFrY37gi7u3jDDnzu3cEo0+4L4dQJVhPT676GA+gS&#10;tHfpxk+sJgbwgNCbAOct2u/XOdqOv8RtF+8PzIECerbnr2lKsh1v3ufAzKdQqItdMDQ+SUPRA8BS&#10;BfM097cYNw1XgVbD5AVNgdMWubepfAqo8cj189yXJU0RPHW9R+c7t13jetw/b7vfmVHu62Wjm9za&#10;dBKjko/za523Fa9ZSRBWgeW10llQV3ve4bFnGV5t2HU0fDZ6HArosIFW/Ffh27GZ0RmvCjqKuMs0&#10;8pEz4SsBNJ0V35aK6BiMSVY2+eiak3TFW8YqZbqHHQXSGKbYDgdEVUdtwQ/K/iRCaAZzmlnMa2bP&#10;YhSPzkcG4zxjGOcZTrteABVEEwAdBVRaI2i/C5/WSBhyOHw2htvHAqc5nLuiY35A4DQ2KoHivxRQ&#10;hlrzYvEAfojsOP/pHCcWfWoUMGg5CzoKyEsHooxZch40GpMGIDQHp9bEqZqNCACfBI0zM5o7AYkW&#10;N/yodJzpQGhsk3NUDU3LAjBxxRtML3CmlFBVUdRM50Nxx2dkEM80hnD6bALps9iARHveVnwSw6RZ&#10;KqqpfF8pFZTvDQV0TAaKK6XTPZ/tR4bLFzDMO5l979ZUIHTq2NFhGgrn5DHkWWWMiC34+cx9zgQ8&#10;p2QRyWTmp/OhuOSn0LqfycanhRMzw/Lp7G5HRdm6ciaGpQJMSLlhHbusy2ipb6/bHHpYpeaxkdik&#10;knW4j3GeL51BWC8RUTNQbGcyH7t8GifmwnnhJO+A75zqCUc5EXVx4qzCzW6LtK+eEOU2He8rmPPh&#10;HT5B4QfYVNNXu5D2KcHN5bNRascyJjAkbCE2pQU3vGvfLuyqDxd3NdG6KeHFe05oJ2T49vE94eX1&#10;s+HltfPheB/mHYbOG8o2hqrC1aGId7mzcPWPSycu45vPwz8/+yiC5z8/+5jA+Y9Y4zkh5kq+ePIw&#10;PHlwN5pcfvqRv6z3MtzARWhTOP2eVvD7D6FKPrV+/fOv6CCu/4Yaaoj6j9QPP/wU7jNTeu36TWDv&#10;dNwkdI5297kLZ2Nb/hAOc7cM9fZ1hvr62tDUxJxmQ32opvWuS33dlk0A54p43FJaHNYVsX5yw3pW&#10;fFaEyuaW0IRCWb+9K6yn5b6KWdCi2uZQ2dQZKthO1Ni+I3T27gs79mAsYk/78eNkd+4Dek8bon8j&#10;XL5wPZxhy9NZVozeunE33DR26u6jcP/Bk3D5+q2okB49dTYajs5dvhaOn2c+9NKVcPXug3Dr0ZPw&#10;GFh8ixnr1bufiVdK8Te/isCGzf/1x+vXxjO9AfRTT6IKLXz+/sfP8Y3Bi5dPwkNa8NevMzJAG/7R&#10;nQssC9gdemnrlawC5gDQTgwaOoP3E7Z9mP9rx1BBTzUtCWebl4XzzUvCRSD0ihBKmQ16Bwh9sKsw&#10;PN1fEm72AaX9rurcFO7u3BLV0Lu7SqiycJsX2+u9zISigl6h3XgZVefcti1hf9ny0E3kWC8QuitC&#10;KLmNrFi0Ja8i2kL8WCvwYTSTTvjO4gVhO+HiTXyufjUzoJjoGtcyP8obOsP0twKTJeR/epu75cuB&#10;yK2YhbYw01lIy/w/gGiMS0qF1JsTWjpbddSYJEx5vEFM9sCb9Wm5fSluXuLzGo98bIx+woCk8WmT&#10;24mYu9oCIBYDiiW0rOMR6NxMWPRWWuMCpqDpViANPR6dqyxHWUjMPHXAmWaeqgXAH/fx8+Zw2gJP&#10;AuGNYWri6zYzw1uNQcmq4bYqjUu46jUpJW55ATWqmsnOd8C4EZhs4BxRZ1ud8rpQ6myohibXZhq9&#10;5DEVw+TX58j31aSznS6M85w1fI/OfAqWAmfTSmB1Bc9PtaxGCaWSNn3rKgLneZzqpwC6jTfJbStz&#10;KbJAMZR1YTrbzpuQLkYreun69JFNa6mAdm/A5c5xB+e0XWR97jIknhJGd/LGfB+jR7tK2M+OcegA&#10;BqKDbiryjVQVan4sV8KS9Vlv2DxO9uhqT0UvCZMCqaqoMCpsej0BTcHzkDvdgVFb64LnEdTI1OUN&#10;jJZgsgMyjzQz38lzHwY+j7ZoUlqNYspud7pQJ1jsoAqaAtGiWCd5MyZgCptR/dxZHUFUKD3M/axD&#10;PO9hugZWXN/Ja8KJbudAmfnEee8Kzj0NRbTjU9Cp8mkJlR4FS9XN/W21EUBtz6uGepvHA+118T6C&#10;qgDaWbmJkaxNoa2UFJaKzXFDUhOvCZVr2L4ngLoJCeAsWjozlBHJZBUtpgW/kDeB7ognV7mYtcQb&#10;iLlbBYQuncwmPRJUbL/PL3BF51S8FaxCTmfV5HeM3mWSTb2c8PzWveFgH+bI3pPhyO5z4fA+3uQf&#10;vRWuXn6JCPFjuMlqTBpN4eatP8JtjvcAResaIJeAqOroQ7chOc+pEsnnH2n8ATZf8D5fU1LSFleN&#10;FBBVQ4VQvkywHa4SaV1CxXQ+UxXU1rvtduc+k9lPj86KerT1fkFw5ftSjSU5Kpy7+9dmJsPx/bqa&#10;noRe73vsJm557uscqF/POVAhVJXVMpbpGt9fXOvJ8QSzBKtrOsInI7MBUOZBBw8OX4waGb5KQ2Vk&#10;ocpY4iEzWRKUidCXjbA1BtZKZ9wxE7HvQzFRZ3w+s5gCqLvc02mbm+eZyvpM7Ww341Pn+/Cc1MYi&#10;5zZzePNaQMpFDp2PXP7ms+aOCCNQRYXP74RV5kG/w5A0mHFNd9arhCYAOhr4HYFHJwuWjLmlqLF2&#10;2GNmKSuDc/h6cbUn9R5A84DGPBxWuVC1bXPVywiNQJ1udo8jgTvBM82IJVzuMWMzG2MP8Om2n/GE&#10;1k+alkULNJ/5u6nMfdKOZw5UCE3PdpbUCKXUWs5snPXjMDi5QtPWvKqos6A5rKdMqaK23ymg0xo3&#10;TuWTfFDmQ1VBnQnNoRWvOcmoqKia8v19CKBZxjDhgh+LAUkIdfbTdZs57IDXfDQxG3c7pQHJYx47&#10;4D1OAU4nZrKeyuscjWDK5zkK0r4JUwnhn0ew/FIGgVeynk/oXEao9SKyAgXRik20NRvI7+Sd6jYi&#10;k2pROMvY8rKZfML1vPAtBMYX8B9lFt/vcv5BWnmBvbi3Ptw92Yly6TwPK9EIU25jrmlHI+/C2zdy&#10;YlkdIXTfNk6aTeTYsW+7Gwitpz1fwexU0TJm2Whn7mUI/sq+5nD3cE+4c6g3XNrVjgt0U6hkldrx&#10;7tbw+ual8OL6hXBmb1+oo+WyhsD8hai4/j5GDvoifPWPj8Lnn34U/sHc52cffxThMz8nO7Rh9Hn+&#10;+AHzhW9Q2QhAp/784z+23X/95afw6uVzZkM5G3z4ISMJoracdXnzB/4zM6G/vPsNo8z3Ucl7QX6o&#10;AOq2pCtXr4drtzjeuM474auojLRnzp4EQg+GHbjMe3u74xzoLlrfXX390aG+vpDQ+vXkmgKfxZXl&#10;YVMZLfbqKlTP1tDS0xsBtKi2MSxetwkALQtV29iR3rU7tPcfCP37ToQ9B07GQOSjR8+G48fOhQP7&#10;jwOdl4gzekTG6QNWi15hp/0lIqcehcf3noZH99k4BIxeIt/zHFFLZ4HP8yigKqJGTl1l7ejdp7TB&#10;n7+MGajfE5P0iuDPH3/7M8LnTxw/FDz/B+Jn/M3+im3e1ZwffvzJG4Dffv8pqtJv3/k7fRwe3L8V&#10;7tw4j2nsZDh/YkfYSeagmbDV5G32EMit4cJZtZOE0Z9uWRVOs0rzQsvSuA/erUhXccW7mtNc0Nu0&#10;4e/t2BQeAaF3+taFu/3rAU52xQOgMS+0XwgtoypQTHHI91dgWipllrSMmVJakLyg7yvB8MTfxG6q&#10;l7ixXgx3XZuYD2VVZyPzqUJoCkRnpfZ+s/N7G99vC4rptg3zuW0BgLoAAKUlyNxmKS53gbSWLUo1&#10;KJlV5NxWstLTz7mtKJZ73C0A1M1Kzoi6UaloBq52IDTZMZ/sf0+2MJn5+WEZu6TLPgnIF0KLUT4T&#10;+CwzO1PVkjZ8EcagYuEOAC2fixoJyOkaFzKdpRTkBNDqRXyO8vb/CKC0tZkNbVtJOgBKbwtqbeNC&#10;xnDIIW0AmGtRalPFiA631aII1zGO0AQsN/N9NjBqEdvsqJ2NfE9CZz1gawmjDbb+XaEJaOp899jA&#10;GICl8pnAp3OcttH9nj0Kk/WL04FOnhfwrF/Gbctpva9C3VydmgdV/RRAnQPtWJsfj9uJ4bI6zfjU&#10;fASAdjJa0YO5LIHPPhIQBE+VUOFT2NzJ+dCjALoT9dPLe5h/twWvCiqEHsTsdjCqoGwsAkStQ5w3&#10;hcODHFM73d1uZO5n6rLGpAihnHOFUs1CMe+TigDKdcEz1XZHjWSO8wQ73q3jwKUleB615b6NJQzb&#10;1gOm6wFNPg9IppTQLeR7bg1nmPU83Ylznjdjp/l7cAZUCD0pYHZxew9/HyqhAyWYCp8nmQ8VQI90&#10;sAmJbUgHmP0UPg8Qw3SgtTaqmomyqQLaV8OmJBRQFU9b8YKnaqiXBVIB1Fa9YOrn+uqKED0wHzEy&#10;to01yMJn3UZEEJTO2nVLeV1ZTDeOKCZSUsrJAxVAi4ntK+K1o4jc603zCadnlfGGebMYS8NsO3VS&#10;bL3Po+ZPmEyU4TREnoKQnwYwAaATs0yLAYBRQA90Hw1Hdp4Kpw+Rl3zkJm/wacFjRb+G5HiH0Mwn&#10;gNt9IPM+Suc94A0fZ2CaKTDdFB4BcXdVHTk+svX+wfV7wOMzQM5VnCqhzoiqRKqC2pJ/CJhe0wwE&#10;AGK0f690qnI6C+pMqKDp3KZlnJLte93stu+NcLoBSF5HzXTm8y5f+wbf0wO+huV6UNXPZ9zfzFCj&#10;mVjoFC5y/8s8TvC9yPfIlEFA5E0F1Q9EM930Oo+7xeMPXn8a5mwoww1PSP2XXzMXOih8l04cE+OC&#10;4wj/H0fG+BiMzNl4SbJgr9FwWBqm77G05cfHTFBENRJPhFAzQW19Z8BbbjWKaqSOeVTSzHwc7rTT&#10;R4+nwx3zQeEd3jRPI793MgJXHueuTEZ5RqOKDqNlb41AJf0m93Pqi1jf5n3FTOjXjAd8E4YhDqqA&#10;ZmNsH8fWtTiP6lgAUKqvKJuvo8cog5Sj9wA6fnIWxqAxIX9SJu730cQv8eBchlwJlTdyybWaI0cz&#10;M5BhwDsQSWWwBcltSNmE0XvfPCKG3NM9g9mqeagROc4msBIzm1D7DJS/tHEpNdXSlDSZb26avyB3&#10;nWaYB0r2p8or36RgmsMvxk1HgqYldCYzonE2FFAVWGPwvE79xIiEAz4dl7kmpBHDPiPzEzV0YAOS&#10;JqTs0XzfI3ksl3OZCTWGyfJ6Hi75mAvKnOh4gDWfmKYJRjURVD+BLNFprCOdz+9nyRSAEwBdD3Qu&#10;nzYGRZSW31JmyWi599azl5fopMaiJaGc8PetxMGsRWlxC81KZtVWEwS9gO95Df9AnaWLw+W9DeH+&#10;yS7gsZGTw5o4JH/AEx0noXO7qsMRTmAHONntbFoNmM6nfb4wdPIu3xZqLWalOubqehicv7a/g7+u&#10;S7zN4y/16a3wmhDy24d2h91EcRyiZX3n5OFwE3f5wa62sJ7VamNGfBNGDfsyznkO+vqTMPTbL8I/&#10;P/8ofIEC+gkAOnwYM2UVZah9/NX/t7j0Z1Q+n+KK//7ZBwrov9P4mAH9iTiit+yjfHD3Sbh352G4&#10;Ra/lJvApgN7FKf/4yTMg9CYK4zXeDd8K5y9ewKRE1qYu8507Y+3ddyD09PaHuvpGwugBS4LjC8tK&#10;QllNVSivrQ6NbWR29vaE1h6Au70DNbQ6zn6W1jVz+57QwQrRvr0E4B84EdXPndTBgyeZOUV1PXIq&#10;nCdk/x7AeePqnXAO+PT6XTY+3WfTkyropYvXw1lWjV64fCNcYe2oTvdrZKLeePAY8HwVnr39IcKn&#10;MVRvGDF4xfFHQvlVQU0H+FAApYP+/+RDJfTnn35AVU4ZkZ4+uQ9AXw63rzBOgBHpYG89s75LYyRX&#10;ZykqEY7gQw20F3GsH69bCiQuiurndR3wAmj7snANBfRGJypo9+pwt29NeNC3NtzrXxvu79wYHmlG&#10;2kP7HQi9hwL6eF91eLS/NtzfXU3VAqaVtO4rw3XiZi7gIj5BzNhBcm93bWFfPLm0vVQ3e+lbCaN3&#10;RtQd4C0oYttQwATQ7XQIOvh8+6a5HDHeMcO6jSQHQbMMF7vQ6fUmIZT98lbj6hmAYAoeVS9VLgXO&#10;QjoOG1EKNkxkrSdvjrdOx70+oIKqhHrfRP2sYoWnJYx6u8+VqKFVvJl061EpYwAVGItKMRGVODe5&#10;KIevz456snjLUDpdUemMpxuEqpnXTnakq3J6WSg1uijma9KGV3W07Z0q5kh5znpisxoXFwCLKL10&#10;USyhsw5l1mM931vDAkYqAG1B1MuqpC1sVGvk+7ME0A8rgdB62/DkBbvxKDVvipsd+LRNHgGU78fr&#10;tuAFVMtIpSa3HgGiKqO22lNQ6uwn2Z8DJXw682mkksYi3e1dlOBp9cbsTx3wACitduc9Uy33v5zv&#10;iQFpJ+uJd2M62s+5bx+RXrbhoyEJQ6ZueCF0X+XCGPuV1KH6ZQDoShRKwuRR+J0NTeAzNRdKxifg&#10;aRzTXkxDh1E1bXm7SlNzkqs0ncHUdOSM55EW5j/pLh1rBUapIy0AaJvXN8TLzn16XcUzdWROlJnP&#10;E7TbVTw1Hlm63DUdaTg61QOACqHUqT6Ltvr765iU2Hx3gvsbuXcAV/xBQumF0H0cdcMfbKuL8Cl4&#10;RiUUhTPO9w/AZrILfg9B9JajV9ZujEcakbysi94ZUFd4bscF38z8p1W/cVWoYQZUFbRyVQpCK0iF&#10;KVs+DwCdHWvjPKKY5s7kNW0yhlxiC1npnADobBTQeQVEEA4AaN7oHOZA8Vlksy56RXHoqOsJe7sO&#10;h8O7ToczRzmPnrgTLtCjvoQL/iKDmbegsIe0rHk5CaTLYeAE1lAar9wC+FQ6eYm5B8zdBOrw7cT2&#10;+0UUyUvAqtdVIc3/1ISkIz3ZYvSEk64t+LjLnduj+Wjgsgqnl29ztMz7FDwfcn9nRw2w121/z1Y9&#10;8Ch8wpHx63g5wihwKnwmc6B+bcHV5/G5NT7Z2hdCbf+rtGp+er9TnttvqtbyGOOfOo9cCpOWrGMO&#10;FBUUCP3kO2Yx09NCRj7JAiTypBWwL56Z0IwCb6MFTgc6m3ObhiQB1BZ8MncpeKYDiR5jVqgRSqiQ&#10;rvJMjEFmgY5h3jMPxXPGynFhFmN++bzZzJ5Da382yubUr2nF44hHDf0Gx/y3bK38hlnOr9lS+XXO&#10;57EGEZ05DMjMNqQevhuPqVII9es61plFvnusgm/+AtACaHoSe7MnkHNZAIxa+eROZdNydq1mGuA5&#10;ApAbhaM8AxhLB+gEUEHUtZxj2YCkCppPtqUt+MmoC+MgcdVUj7b0x5ApqrHJ4xSUg9m8K5/FvFEB&#10;Li4BdCQxSmMBMyHUHFKP7nn3slCqKclNSrbx4055yozSmFPKbR8CaMZADNPI4RhqBgDUCCZLJdT8&#10;z7iGk5/DlZy57LYfy20xmH4cYwRmf/KzT6J1P4WazOensAFKAJ1D/qkQuhIVdC0Qupqolo2shqzb&#10;RNwMgfIGyPfWbSTqhg0SS3XLjwkrCZBdh/KykRfCTZgZlvFOZTXB/31AwE1Uyyene8Odw21xV3A8&#10;AbZuCWeZCT3Pi/gRTmIHOan18269fjObYpiF6uYd/DZevLfwItRAi/8YQ+mPT+4J4S3/qwP/c3/3&#10;L+JGeHH+VLiJeWd3gyedGk5OdTgcV4d8xg2Gfs1A8bcfh6+/+CiMHMbvlESALz7/OHyGCvrF55+E&#10;JYvJhjx6GLWN5/tXre0/wJKt91dkfOqI//ktf/3/7mMAsv7ACf7zayKYANBXT18DrS/C9asEtdN+&#10;v4ty+PjxU04+T8Jt3OYqoFeos0QfnT57JhxkjWcPQLmddnpf/86wDWNRbV1D2IqrfeOmLaGUlruK&#10;aHNHW2jv6iY7tJfg+J5Qu60tlNU1Rhd8Rz+bgXYdCJ079pHpeYxVmSfD3gPHw+HDp8PJU5iOTpzj&#10;5z4VrrBi9DZgfAH1U/i8eI7v5fLNePv5c2w4On2Blj0n0PNXwjXud+Puw3CXQP4HuPyfvvkhPGdf&#10;uxD6/PW7qH6+5DZzUa23hoF+8PH/iD+Jcvo9/Ppzqh3vv8nTJw8A0Kv8V7gUrp87Gk7u7SR3diMJ&#10;D/MigLpa0LaiM3SHSFA4TBzTmboF4RIq6JW2peHStsXh+naimTqWhdudK8L9npXhXvcKIHR1uNO7&#10;NjwkjukRAHpvVxEgWhaeHawLTw/UvwfQu6yQvd1XG66RcyiAniHv9igmjz1b2ddt1u0W/i8Dl61A&#10;ZxtvpnTJC6HuAXe3d3cxK2m3zI0AarVtnAdwzgn15OdWA6ENq2dx24J4W9wjD3i6X75uxVSgjw1g&#10;AiSxSUKowCmAJiWQCp5CqJXApqDpYxOA9bqXXcVpW94tSMXGMLnVCPgs5ARrlTMbWrWYmCbKdnw1&#10;M5buSI/GpIFd6al2vKsqMSzFVvxfM6G2wGt5PkvwrEXNrODcUcr3XTLNjE5gkp+vltWgVbNUPQmB&#10;/xuA1s9n8xCPrWdUQPUzKVdtWvXMqFpxHpTv0TlT5z092vZPzXwCrBE8jYJKRTKZK5q05r2vnxdE&#10;hdXk8jY2IrWwGclZT81GgqcQ6u0xcgkAFTwF0CRySSd8yvFOuDzVT1yXDvcdZH161PEufO4l9/NA&#10;+TyKuDCOB9m0dYAM212lKKREMQmg+2tovZMEYh3kzdTeGnJoq1DbXa9JJQAa2/B0lwykN45pD2/A&#10;DqBuJgDqHKjn4SQyKe59fw+g3E4MnoCZlJ8TQm2xn9LZ3r41nELVVOmM0LkdNVOYZPOROZ+numvD&#10;af4mTgGhKYWzgjxQs0DLYh1lZto6QkzT+9Y7HTXVzyNkgZoH6kpOW/ACaAKfidIphJoRqtNd8NzF&#10;NqQEQuNlgul1vhvXpEM+iWnqrSnDzLqB2vgvAFqxchEAuvA9iJawvtnaiOpZuJj2O8d182dh3p1O&#10;HNOMsHzmTAy35IFOmMJWpGmYfBGjmGccMzw7ZUJaw/rPRkxIbfvCvv7j4ShB9CePYZg8/4SO0gvO&#10;888YvXqJGPF7uAd88n4+PAH4bgGYtuBvoobeN+xdWBsA0PPcfobNRALofSBQFVL1UxUyGoGAUrM8&#10;nwqLvJwJoGZ9PkQMuKOqyf3N/IxHs0N1wNtCpwTIeDRUXoXU2VDVV8CRp47l13L+NJn9FEZ16Aur&#10;yfPouFdRFXqT2VLB0+/Dr+3RMHwd+sKnyut5vkjrnpNkgM4MH31BLNPnX4YvCfYXQtPyccQzRjgS&#10;T0sGC3LGMBeqGjpuCpc5z6mEGlSfoaEcMc/WewKgcUsSM6GWIOoaTvfAOxs61n3wpGhMY+Rm9hqY&#10;cHEGKiid8blw2hQAlLWdX+UQzUjZjh+CmWkIK9OHsD1pCO74YYDlUABzNK35ccRAjWfmPJfIOVv+&#10;Kq4Cb+bfAXSi+87Zny2ETqbcpT15cjaOcx4IfGUCZ66xjLvUgbQs4C3ZsS6A5qCA2oKfyA8/gXyq&#10;gimj4wxoDvOZAqfyq1FP4/nBdWZN4R33LN6BT4bQxzMXYAt++KhP4rakPHKtxgNnGpecGfCy86iC&#10;p6s9U/OnSLis+PSYies9g7lPy8uu4LTcv64RyVWcrg8VMIXNPOdBgczxuanNTq4YHc9Gp3ikCgDM&#10;yawVnZJHNmruKLI7h5NnxqpS2u8C6GzuO4/1o8tVQWeyq5p51624aBs3Y+qoJlS+ej1zNezTZW6t&#10;EEVi+aRRYTn/GVagCDub5pzaqoLhYSM7rndXrgx3D7aGV+d2hsfHesK13U1sysAV2VcTLu2sD+d2&#10;1AKjWznR8JwlSwgQZ3vMljkxI9QX37qVs+Lu4JdnD4bfb58P4Uf+IoMAKDTyl/P0QXhBXmXNmuVh&#10;PgYrTVX5owazTpMZT1ru33zDFqrhmLWY/xw1ckiEz49RRNNw3W3bti3cw+2dfDhv+Aup6daHH66G&#10;fPfmbTTERNPRvzEaxfsnlPXjn+GPHzEqUYwrAkx/YEB6Fk1Iz569iHWfrNDbd+5h+MFIc4ad6idO&#10;hTMcjxw5Fra1dITWbdtD5/beUFPdEKsSdbOwsChUcGxuMcOTbUW03bfTfjfLcxsO/vqWNhzuXWHH&#10;3gNh1/7DcUf7CSDyNCqmBqOzxCVdwnR08QLAS9zU1Ss3w61bhMhz/YoqJ3XhIiMBAOfFS9cirB45&#10;jjOex7jlyKilB09fxpnP5wDnMxRPjy8YN3D+8yUpAG8Jm/9RBZif+f+rD/8NfsMVb6lKP77L3C4x&#10;V/cukzBwBJMVYda1rC5tL16OyuPOalQbXLzH65aHA2Wzw4mqOeEqIfQXGxeEa61Lw70elE8U0Ltd&#10;y8NDAPTudm4DQm8SVn/HSCZWcd7pZVPSjuLwZH8NKmhtuNOPIYmREgH0Tn9dBNDzxMmcNcKGN2eH&#10;2Pi1u4jNNSicXSid2wii30bgfAcrZTuZfzbbcRfRY73MgQqkreTittOKb2NutH3jnAiZ9SunoXzO&#10;DG280WsHqCM00nreRkegGUVV81CyFz4182nbnZWadCA2M+9upTYpoWC6MpPHOuup4lmzhAioAQgV&#10;TL1sG19jUzFKo3FPce87ZQyUeaSqoq4NdU60FENPGYalKuCuBiCtIUBfIHVvupeTiKaY85mYi1A8&#10;nfUUPFU9axjZqcBMZZXRYamYaZudFjwAWs0b30QJTdRPj/GyofyzgEmfy61XfB/OhVq1gigAaqmw&#10;GgFVuwjDEUquOaRCqMdmtqgZG5XKBE058lVlI5wSfdXEz7CN0Z8WsoabWXjRyurf7ZgnrcTVnjjc&#10;NR15OWUwYqsRl5MM0O0bAFMSD7o2oYZShszvASp3l8yIxz0YL3eT8LFr67RUFU1BAZ0R9leggvK5&#10;HSWAKvc7SJSYJroD1aSKVKGUkm+7FyDdU20Jo3+13lVABVCD6Xu5vAMl1PPrAUByr2142u9mLTuD&#10;6VEwVRG1VEpjnJLKJp8XNoXVo8xsJipnjFpS3RzI9RQ6baOfYAXnSbYgneppQAFtjNePdlfiUK/A&#10;KEQSCsfk+iGg1duOdtE2ZwPeXjYuHXAvfFcdgkQ9ggR5n2xFitVSEUsFNG5HGsgEjUdUUoPnd6l8&#10;ttbHy7ub62m9E9M0IEj0sGLYy93VmFGjAiqAsg2JqsaYWrZsYShduiCUL0+BaMXShfFyEabPkuVL&#10;Q+GyxYyYkfaycF4E0NVz54aFU6eG+ZOnRwB1ecmYUdkhUwDNnxXKt/A9ddJ96tgfdvefCPv3nCfZ&#10;hBGni0+jCenk6Sfh4NF74fzlH1A9/wx3gMpHAB/v78MdgPQuL3GPBlrdgp7zlldRSq8AqobTC4Le&#10;llx2babRTeZ++upoC14AVeV0HtQwej8nmAqfliqp9xM+zQ9V+RQ4LaHS3E9B9CWvabohEnU0hs8P&#10;qKTOndqCV0mNbXxb+Kqvmo04CqQRfm39q8IKyiqk/KzuoHdkwLnV4/T6N1W3hi+GZwGg34RPvh4a&#10;vhhC0tD4XMAzN6Rjps7IH8P85xjAcwwwyWW60dmIf86DZtoO11g+0HLXjOSqTucwxzMDmk88Up6q&#10;JzWeNnvBLNavz2H8cMGoMHkJgiIjQpNIt8iZNyyMnmL00hfhH2yt/JT6Jo/O6aQvqa+iSWk0QfSj&#10;aOEb0zSsAC5j93wOiy7cyBS3J+GG1wHvuk8hNPn4PxOnsLPcmpoNgI4FQNlm4BpJ2vLjALCocgJx&#10;2Vm0yDkKde+Lz0WQ44fOnwhQEg+g8z2P1rsAmYuCmQcNFzCYP4FvqIBg1Mm8o55OpEg+w7B5SrO0&#10;53XGOxvqYy3h1Vb9RDKuPBpqb7i986caoLJwlCcAKnia/+nKUOdSs8agpOLQd3d9DtA4DngUPvNz&#10;mPnk3cLkielhEjFIE5ihmMBMp5enMNTr7VOoqVyeiqwthE4BOAVQ4XNGzogwj/GEhdxnJbOfGxk3&#10;2MLMaxEjB5UAYcOmhTHw3aqmFbgFRWIhqu4Cfq4FzMFuseUHlG6ZOSas4T+IG1sucKJ5c25XeH5q&#10;R7izvy3c2N0c7h/pDA+OdoVre5vjO+idBCM38cJbzr5rj72Aaw8AcaazKrwmYifcu5Bqvf/EW71f&#10;bYEPQOj3KHK03teyKjTrG7YcAJ7DqG8GZj2/+w5jGfA5Jmt0+ObrzyOAfsIM6MKF88OFCxdYE8lf&#10;x8DHz6zucfYwMb4kt/9CBuUPwNYfzDXGDyFUvrIcU/T63z+Szw/c/iOqqM7ul7SuHwCfd4DPm8Cf&#10;LfkLFy/jRL8YzuFGP7D/SKjCvd7U2Bp6uneEutqm0FCPyYjr9bTW29o6okLa3tEZVdK29u2hg2M3&#10;Lnjb9b07iXFii9OxU6dxtF8J128wI8mZza91Ddi9fv16HAUQPG/wOY+XMBRdvgJk0gO6ydtwXfCX&#10;dMADpG44uo0Z6d7j57EeMn7w6NWbCJ6vabO/oeX+lp77Dwx+/gB0In4yo8mv5n8pef63D+P36r/D&#10;b3xtTV6//vBLePfy+/COudynt26EO6w73b+9OZQRp1KxfGZ018aAbFTQU8zLHeMF+3TdonCldXm4&#10;1LgY1XNVeIzb/aFqZ8+q8ADwvNexJNyxugBT8kHv9WJC6t5EW74kPNlbFZ7urQv3d1UxL1qLKtoQ&#10;HvCm6hYxY5fINLyAo1cIPYYDeX8ZjmUc8H3M+nXSct/O/F8XCr8A2oPr2WDxbub+bMlbQqhmpRjh&#10;hJHKnfHNOOK3rZ2NYjo33taw0jlSQu8B0LoltKsBOasasCwDGs3yrHaNJpc3sknEOc44D0qpkgqi&#10;xbPHxXa7LXhhNGnBC6Ax1om/X0sl1J30CYAKn0JoGQBp+dxRFQXYqmnPW8JnHTmmNdxP0KwBFj3W&#10;Aa0eBdA6wLmJ770a0FX1rGPMJ6kGZs69LIQmM6Bx/pP7qn4KoBqUNCYlM6ECaIxXeg+hONMBzwSC&#10;Dcu3ovIKfJpHagmcOuITQBZInUltJoO1CahuIwKrdTmKMy1/b2tbwTpNorG2meBBbWfLVSvLBizd&#10;7B8CaIRQsl4FUFdr9hbShqf6SfwQPndhsrSEzH2ls1JFAsju4qkpCC2dHvaWMQ9ayn3LZsYM20PE&#10;iQmi+2tsx6OCEkuXqlWxVD6T9rsAaut9Lw72faifjjwJm3aeLN3nAqmVwGdyPMJ9o1t9IB9UQNW1&#10;LnhaBsyreLpW001HETp7696D56meRi43hmPddVRNPB7nPie4j+VthwmfP8Tc55HOGhRP2+W04QHQ&#10;w2xGEj5dy5lyvqfmOHc0kAWK6mm8XhI075pOAdRtR3vaGsK+jhaOTYBoI1uQUEYxch5ob8WwtA23&#10;fAsAWkkGNUtUANBtRZt5LVv3HkBLlsyP0FmxYnGoWr6Y17YVJK8sxgm/IMLnxkXzw/oFc8NiZkCX&#10;sYFu0bRpYeH0GazlnMra6fFxE1IaNSGHCLWtjAPsOBYO7DkdDuw9F/btPU8M07kYw3SRpeynzj0n&#10;c/khCz9eM9b0G52l1NznA6GPuqf6CKhpNhI2dZ3H1Zx/g1Dh1M+5Neki4JoAqG14odM1nIImmz8j&#10;AHr0Pt5ueV0oFUBVPwVOQVLIdN2m8Uu25gVQW/HPeZ0TGAXQ6LjnuY1/cgbU+xp6bzljKoyqsibQ&#10;m3wtv5/o2Oc5fB7zS1VSD+J4mrFkAyoorfjP2ZD0z8Hh29HpYVTuOOCT8QbiE9NZpZ1BTnkODBdb&#10;8XBYDi555y8V/SawRU0zUl4slE9AcDyZoFYuofDW+OnfMjcqhFJzud8cRhAXwD/L0kPuHJ3uRHNO&#10;+zp8NQYBi93ugwo+DSMmo4JO/ILZUBYAEQWXDsCOBmpH8PzpMF9qTSfbMo1lcq88e+KdNRVE3wNo&#10;LvKt858Tp44BPseGaTNywqw5+WE6jtKx43gghqOxxi7hKk/KlZwflvcbRwh9jrFIGIzi9iLk3cnQ&#10;9iSc2hMZXJ3CNzidgVaPU7H3FxBQmodkq+FIV7yrP8e5/tPHA68FOKkmMSsqhKqoCqFxExOVk2vr&#10;3xEAFFa+FyE41oDyKYAm6qaXrYm0zqfzM1pC56SpREPQHvc4hV3Pk3GUTcaINXUSLnlyO6cyVzEV&#10;RdSajso7E2V0PjL3Uh5v630Lq/xKNEQQNl9MS7CUmTSjj6pw5pYuJZh3emaYw9jALOZTZ6d/HjYy&#10;mlC9fHJsFS7je19PbNUpXpR/uLg/vD2/N9w90B5u72sNz072hweHO8PVXZysmAHqQ1HVCVzNi2xn&#10;0cL4rvvazsbwy/Wj/C+/yl8J9ZaJ7Z/5S33LX5ut+Me3wuU9tJ8ZJh/33RfhO5TNIQDmyH8CoV8R&#10;qzXiu6h6jh7FbMfwQXHu0xrBFqR2FMTXr9+G339PIY9bepLLf2dJlc9fUPWiwilYqoBy9fefdL0D&#10;Q+w6/wPVM34uuY8CrXDqdQtA+xFoe0X7+s7tB+H2LUw8zIZa97E/3iBT8xzKY1//nlBcXA14Nof2&#10;tu7Q3MCqTAsAbUMV7e/dFXq7+0Irrfm2bbTbOzpCX19f3J507NgxTnInAWuyOYmUEixv374dnmMU&#10;evnyZXj48CGK7x0A+AGD78xOPrjPLBJxS5dZFUrF+VQGk67coF0EgDrveefh8/D4xevw8GWqVD8T&#10;BdSV7/6IQic8GMzeN4Q+AdC/eYj+DaX/601yvB6u/w5CUwoov3dVZoLuf337a/gZKH7JRP9TZmqP&#10;9ffwf3ZBWDNjfNhVR6QMCotbXE6g/JysXxXONiwL50hduNy0NNzpZNYTA9KDnjUA6BrUz2UDALoU&#10;KGUGtH9LeID5SAi9R/j8w12MguyuATqrcczX06JPAaht+KusGLzCi/IFVhGeIm/xEGYQY3Q0k/TT&#10;Zu1ntq+Po6s621HFuotwwqN+GVaf2piUcsl7rGWjmjOi0TEPiLZtwqjE5fbNmJUA1OY1zpPOjIYm&#10;DU41zERWAoz1hNc3G+sEMBUCack+eWHR61tYi2mIfbJ2M6qjRjM5S0oL3su2+ssxA6mClgCtG1FU&#10;LeHVEmZ9nCanZE2nAFxDuQ++Due+lwVNobEeddbLKp7VdEdqbaPbaucohHrZ2c96xnwEUFVQ1dAq&#10;xgEqeSNbhUIqgFrVRFF53aOGJCE0gVyPrvhMVFbXg7qzvoTVnB5TQfopGE5GACIcD1TjIhVP4FJD&#10;FMdW4q/aMUht4zwnhHr0c7r1HQPYzr+BINqyXABlnhcgTTI+oxLKv3HHRuZDN6N8omruoN0eC1XT&#10;ivBJ0seByrnhUPX8cLR2fjhcPTccZGPXIY6Ha5j9rMIRTx2o4T7ML1vCpwroHtvxzIXuH3DCGwhv&#10;aS46yBuuI6iXgqZKp+Xl5PpxDEOeY4VLK6qcQGZSRiUdwBXvzOihZtv1tMsHNhsdxegXC4g8joJ5&#10;srsewLQaAMxGzEVNQGZ9rBO9DeFkXxPVGMvrR7tcu5mCTtvtgqdznwKnpePd48EOIbIENztxejjj&#10;3Q8vhPbqhncmFMXT2rENQ1JbY9jbvi3Wbra29TU0oIQ2Y0ziNsrLPTU1GJG20mHbHJqItavbsAYA&#10;ZSPSCmbGqapVrJleyUzosiXxWELk3eaFRDTRht+4aC5t+Dnsh59JC35GWDwdCGUF8mza8JPG5eO5&#10;yIoAmpOZH4o3McNKzNAx5huPHL5M1vOVsGf/hbD/yI1wilyjswxGWmcuvo0AahQTVoFAml2ETyFU&#10;048Kp4YglUZnPA2nd1OSkUjCn4YjQ+iFwZs+1pY8123Dq24+sCXPfYS9+6qUutB5ngRAYeEIoaqk&#10;mo/M83RO1HlONyHZThckkXxSAEp5fxVPjxEmua8KZ/I8T/jaPibWwCyqn/d+grHPIfD6fSUbnl74&#10;9fk5+w5dChPnrg6fEWf10T9Y1fklc5gjR4XhWaw6Jag+PZdNSaT45DJGOQaRLBt2MdkolxFHu89u&#10;u7QDnY8SmUcUk8pnAdmgVt7kr2KNp8VeMI2EoRnfhoLZsNh0VrADoRMX0iHmmD0D/pv2FermJwDm&#10;Z2HUVBYATcWgPiVVaTw2Ywb+IFr6mTCflQCoazuTXfJpuOdVQd8D6Nj80SiRuL8Bq2m0lWfQVl5A&#10;W3keg/65edj7URhzAKaxKIzjCJkX/t4DH9AnCGZzey6bkgowHk1i9mAitDsNxXMmaucscqRmA56L&#10;FqeFZcuY/+TyJNL1J1C5uKgyxnwatx458+m8py6p2H6HmoXQCQSsJm35cXnA53iAku9L4PVr+/3k&#10;sWloPL90QVNYLhjPHCfAaSUt9kmuw6R1LmROIMJgAhsFCmiRq9oWAIPuuy/Ix5RETULRncLzucN9&#10;Ov+gwucsfk/zANDFyNxbMR1VrZtH22IpmWlz2RThRohcNkKkDEeryQ5cyPc6gw1NliC6njnQKlSa&#10;clSZRfxOl/D7PFjDppkdDWyPqUUNxbBBhJIg6vEc14/Tuuxk3rMKF2w9j3Vu9AzvsF+e3cH/1Ish&#10;vOMt4utbTENTz2+GP+9exIB0jAibtaFg8JdhBNA5FLD8VrMR6uYwADRzGEry6CFh6JBvwqDv/hm+&#10;Inz+U93vn3yKCjwpnCda6FfI6b9dD8kflC3091QkZ/LHZGs90pef4rIwFDjqfBdGf3rzC3D6weP8&#10;NHORKqkPWVlpCZ46zR/y1vfqNTYl4U5vbu4MmzeX0XJvBEB7Q08n25E6WDPZ1BG6t/eH3Wwv6qI1&#10;v41Zz1Za7ntYo3n8OI72M2fC+fPngc5L4QoB8ufOnYvHGzeuMeT+KDx9+pj509sor7cA0fvh/kN2&#10;qT9/FiH0Gm58zVBX2f5kAP35q7Tkb96JO95v873de/Yymo6c+3wJjNt6f/EDavEAi/8IDKp+uuvd&#10;eovaaxveNZz+3gykT9Zx/lcUKnwmMU7/N7Tqv4NvAH589VP4gRD854wJPAWiz+3bx6rXtWEVa/N6&#10;q1F9eHFzv/VJN6+Qh3iMluWZ+uXhAskLN9tXh+utK8Od7WsiiN5iLvROBy14WvL3utaFB+x+Tymg&#10;ZIF24obvwiFP3uFdIpjusN3lNnNuNxkpsQV/hTdS1/j/fIXL51iOcKQOVQpD3Q7As4dtNwKo0NmK&#10;MtayYVJoI+VBADWs3qB6j504oq2G1XQCyAW1IoTi6vfozKgwars+iXYSQutQ6jQJeWxEuStBDSxB&#10;bSwGyDwKoin4TI9OeStCpDCJImobPjEo+eZRd71zoK7/3AywOk7j/RMVNZktdYe8qmutO+q5bwWP&#10;qQKEazk/CIyxZc5l4bPKSCg6JB69Lnim1FD+7gHeSqDSEj7LiHQrYy60lDfO5bzJTcCzgtuF0gik&#10;Aic/lzvmhc8EQIVQLwuexYwPJPApgBq0L6A2AJvNGpmAScFTqEwqwiagKXB2MAZhtWH+amfu1ooG&#10;KB7T7RsA7qdyaranAKqzXRjtxmzUXTid0Qk2IG3inPYBgO4sIXBeVZMtXUJofyGzoZTK6L7ymcwq&#10;zwtHmVM+XL+ALVtAKcdjTYs5T7KIgxSHPXy+twg3PXOj/WUo6Yxy6ILfx/83A+M1FcUSLlE9hUvj&#10;62L+piA6kMMZb8eIJGh6TBRQL1vO6hvj5MaiU3SxourJ7Ka73AVQW+yWCqdK5hF2uttCP9rZENvo&#10;Xk6gNIIpgCqUHt5u2z21dlMAPdRRHY8qnykIrQmH2mtRLpkDdUUnn9vfQcg87vju2sLQXc+2JB3y&#10;qJ623vuY+extYuUmaSa7tjWFHU1NKQBtaiHSrz6CZ28tc6Hc1ldXRwpLIaLFWjp6ACcleNauXYXZ&#10;lXgmwLN8Cfvhly5CfOE1b9E8gukXkAc6JxqSti5fEtbOmx2WTp8WlsxAAZ00mSUvBSEvA9MMEDo2&#10;I4dM6eKwewdm2P1nmek3Y/k265dvhoPHboVjZx+EMzh0DKO/cPUn3uT/wVIPwO8hiqGzkZp/BEFI&#10;TcXT9rpwmbSrBU9nPj1+uHozxjCpSHIOtYTKuBlpAECFUSFR6LQNnrTDk7lRZzINkxdAHwmHAxDp&#10;7KbPJ+gKoomK6vMk6qpgq9op+AqYQqjP532ZOghX/Zm4LhzzsFRoPo9RabXdb5zTS79vbttz4kYY&#10;PnbagBL6bfj8uyHhn7Tjh2VmhJHZmSGNnNDxjFCOo0ObAKgjjXahZSlL8BxP+30Cs57C5wQMRZNY&#10;zWlNmE6++ozvwmQUUCE0B9gcPxOVFBjNmwWQcjlrKl4cYDMD+LQyuZ4+jc2TtOetNPe8Iza6E97d&#10;8O6Kt1RBBdAIn9RoYpzeA2gmCt9YQMtv2izPAlvTzHNOmcHqTGBUd7uAl5sHCXPMyUXWZeNRhMEI&#10;oyifxDaNY04zDyVzIi72idjspyC1Tpv4dZjDD7d4/vCwaR0n7k0T4uVpEPcUglDHjf0kjB79EVAJ&#10;jKqG5mKIGfd5XAkqqdu+Nzsqn4DTaEiipW17v4C5SoF3TNY/AcahYSrqpeCYG78Xfrlc9rZpKJsT&#10;gcvxAGsES8DTmgiE5gHLVn4MtecfiscmNQFT1SR+3in8vCklFCMSUQfT+f0IoWZ/1m1eErZXbSDP&#10;c2nYiDoxj9nOOcDx8mmZ5HNmxMiliaM+DTmDPwoTh38czUhVq6bH+JjFpAusAnJrlvDiSn7oXnZ1&#10;H8PAdIe2+6PDHeFaP8PqrGQ7wTts1RzNFG0bZsVIkKvM1j3HuBQen0sB6A+8TXx4MVzb1YpzeEVY&#10;yIxrOuA5XNWTGvXlx2HssG/DIBzuad8hf48YFEYPGxSGfvc1s6CfhG//iRse+Pz0o09CMSsqXz31&#10;PV0KIP+rbT2qbR+GzXvfX5ztFD7//iGsAkSqoz//oFkGhe6D+xlSby6oG5OeP/se9/1j5jBvoUri&#10;iL92j+ilI6GkvCGs3VASGhs7iWPaTzD9YWZBd4TmpvbQR4j8/n1s19ixN/T19Id9e/aH40dPhHNn&#10;zhLvQYD85Svh5vUbETSvX2edKMcHD++ggD7FbXmfmdPr4dbta6wFvRkePr4XHpF7evsBazdx4V+h&#10;fX0JWL3I4y4Tln/FEQFmVu8+fRGVzycYjVQ+hdAnL9/EmU8VSyFUv5Eq6A8/MpOJ+/8NJi1Xk37/&#10;6ofwAyD+b39X/+bX5/NZ/1cf/rtx4hJCf3nDlqQnr8PLe0/CE6D5ypHjjIhs4QWDpQmbeUFupe3H&#10;C9vpdoxCQOLRCKHLmAVdGi42kQNK/NetjnXh9va14SYh9beJZhI+4/X2teEG2Ye3OzZG+BRCb7AB&#10;6XoHe+NRlG4xC3ejB/gkfuYi210uohRZl2hVnuc+p1oJ+SYyp2Mze8K3oIqhgLUyC7htYwpAW7dg&#10;TqI120SrtpnbtqOQdhDF04xhpYm98g1E+dQzO9rM7KgB9i208b2cBNtXL6NVjQrnUcd6JTOZ5cwx&#10;FmPAKaPFrHu9mDazZTvdmU7nOTcLZ6qZAyqnSmcRrW7nPwXRxJAkmDoXaidjC+eZUmDVrUmlQGC5&#10;sMhjqpzNpGWfKJo1XFf1jPFJA1meqXnNFDBWzGJ+00gl4FMQ1AEvkAqnqeJ5+Rp/b70nKqi3C6QJ&#10;4Po8CeT6PAnslvBmuAzATsFuflQ9hc8EUIXIBDaj8glwti5jBh011uN2oq866PhsX0V7fTVLMjiv&#10;WUKo9+nbhBqNSmr1cN5q5U1DNxFLjlxsX8/jMCT1usENF/vuivmhZysqKC73XZiMdlegaNYuxVzE&#10;qmKA1Na86uju8lnRgHSw1pqHcm+7HRBF+RQ+99dwfxTTXsC1j+fayfPuYJRDABU+U+51oFPjkKs1&#10;OZfGbUdApy11j24icvWmuaCa9OIWJMrLBtMnt6l+alQ62V0WS/iMu91bUUMB0Nh2t60OaB6jdf4e&#10;QLluK10IdZuRJZSqhJ7qb44gKnTux/Hu0c95nwidMfuTNcqYkPbx+T3byAYFVgVQFdCOalYt86bS&#10;QHnVTwF0RzPZn5hQbbsLngLobpVPZuWFUMFTAO0nX9lqLynGa7AqlK9cGlXQ+vUoobTca9asjMdy&#10;ILOMuc+yFcyErkwdCxfNCZsXEM3EfGgh5tXlKKBC6IIpU8L0PLYhjcnFiDSWFdiIM6vYNsW5e9+e&#10;UxFAz5y9z1a5J+HU+cfh+LmH5Cg/iys5z5HSnsCnYfQqnzeBTgH0rpA4oIAKnKqcgpvB80n7WyXS&#10;FrltbIHO2wU8X9kExgRGhUxVz7iekztc9bmBQw1JmpQe8ByJaciMUG2+1iOeNzEweR9YMm4yugxl&#10;nr7PxiZVWp3xPg/fm8Dp1xQ0ve7XIHUqhuInLfk4e2q7f8DE9ITrOvktm4bX6MuvLm4OH31FNNNn&#10;bEj6elD4ejAAmpYWho4mBJ7s8vEs0MmdmAVkojjDKrksvZGbHHWUoeLYI5yVTyvcDvRkZjanz6LD&#10;O4vtkHCanWqPBdO+QREFQGm756F8jpn0OaHyeG44Zkwkk53We/Z0WA0FdOwMTOHA6hgU0zRmQscB&#10;sOMJsc/lOd1FH/fAu5ITUTLTLUnw3CgyR/8FQDOZ9Uynje5e93Goh0YxFUxmfRYt+QnGM2G8scaj&#10;AlrOfKpEJvCZgyEolw1GVh7B8XlZH4dpBJzOQuWcjzS7eiHhy4WTWFE5PaxdihLJMOsUHFX54z9n&#10;ZvMjDE88lsHUsYSlZkPHY5Fox7J31NmEPEA1D/eUpUoaf5HOiponihs+qq7Eq6RAEihmDMDrk5Cg&#10;hdBJZJwKnYnCqXrqfSwBNJfcU5VdFV7h1cpj530+wKkKOoM50em8yAifMzFbzQHQl6JEFK3CDFHE&#10;O8TCJaGYGVAD59fzYrOO9tkqFNAFbCeYBiDnDQOwgdAljBHUYqAo4wS+iudZwijBxulEuKA2dxPb&#10;5J7h2/tbwt19LeEqRqTjmET2Me9pRE0z6ueBatzHB5rCizN94e2lvfxvBUCfXgk/X2cTz/a6sA75&#10;ffy3n4YMQHMY4DncOCUAM+1rNkTRWh/yhWs2STAgYilrNOGyQwYDoJ+FLz79LHz+Mdup0rLCzp5d&#10;KQUz+bDnm9CUYPPhx9+uC1M/qXJKXv/mI1H6fkb9fAto/jKgnv6EMviSLFDzQAVQr796+Y75zEco&#10;l9fDoaNnwvbuPYTOt4aahs7Q2c0Q+44jxDEdDjt2HMKU1M1M6G6G2U8wV3SE9g65l6i459hSdOEc&#10;OZiol49pnz95QjD8Y8DyNgYjYPM+Ye2Gtj9/8RjnPWprBM/7DL3raL+Hseh2uHn/brj14B4OzFvh&#10;wjUc8SiiV3Do33BWld32qp/C5/sWPC3518CmbG0l4GjrXQj98Sec8MxmCqDPHr8K3794lwLz/5cf&#10;fNHfOfElMuwvgK4Q+uTm/XAV535beUVYN28e4yKsLcQRe4iswJNtKJX99cAhL6ZsihFCL2/bQBTT&#10;hnCNhQg3gNBbHSihXRswIW2gPU8Q/fb1ET7vdpIH2oMbnja8CuhtVg9e72IDF3mHN4mWuc6aweuA&#10;6DWOBtNfAE7PA6tnyLndX7csdG0FYDCg9GAo8diO4SSBz04ApAUorSdPUgjdtknY5O8BCI2rOwHQ&#10;RhzWwmfqcwbZq47qkgdO2arj2s86ZhHdP19LTFI1JhuBtJyZxyRGKQHQrbSmrWSlZzQcRRj9jwAq&#10;iBbyZnMdnZPNnGfcuiR8ltEGF0At5ziFzqRSLfb82NqOofGajoA9jzFUHghNxS/RyuZ22+BJ6/zD&#10;WCYhz2zQJpRS45eiA55jctnMUOvvLX6BUyBNFFeh1ut+reRrxsvCL99HEuukymkJohE2VT+BzY6V&#10;gCiXEwXU+/i9CZ3tZLt2okDvZNlAD8pnP+r1DoLlvRzBkxEMaxcRS6rgAqi370S51NW+h2QG45ac&#10;6zyIqz2aiyq4DZVzbxXt+Lp/BdADDdyHGWYNSLbfYxQTOaCWqzKF0GOtzHhSQuZJgPEsDnTLy3Ee&#10;emD/ewKggqmfO0WLXThN6r1Tnv/LtuzjHvdk9hMV1NnP06y/PSNY2n7vSqmex7aTbKIaClh+WIka&#10;6n0ET1vvHhP49KgKGuHTljxvGPe2loU9JKAIoTsA0K66rVQxLfiyOP+ZgtAG5kA1IFGNjRFAd9Jy&#10;39faSgsfRTQCaDV5oBWxWou2vlc/6zaQvDIAoCqhSRvelrxjPIKn5dpqy1D6ItYhr5szK0LoIgB0&#10;5vgCNg3mhVwANHNoeli/lPlvztv7955mvfJFDKAkjVwmfgn6u8Sw5CVCMG8+VPn8MxC5HEi9Czce&#10;puY+7whrA8YjVc9E+RTahM8EQONWIl6DYlub8nYB1XnNZGbTUHpBUPi8gnypEullwVOgFDCFRQba&#10;YjYn2fjxsrfBweG+UGlr3vlRzUt83sfaxvf5kjnSJNZJGFV5VSn1OXzMeUPtXSk64LxPZkBv8xwq&#10;oAKzLgx+1Aigr3j8blTQYdmTw0effh0++yfZoMNY0TkyLXzH63v6WDZOZeNYzzdOMw2WQljMhW2S&#10;sUggdALd6QIgdAJmJGsybflpMxHrAMVJGJGsyZiRHJOcPJPEotkcmQcVRCeogk5mYyUQOg7lMxfg&#10;VCXNRRnNQTEdx30yJ8FuKKm5bGkcyxpPd8C7dSkdQdFyK5JmpH8B0Awc4ekYbNKIHhrN2sqRRCyN&#10;AUj9IQomon7ms+geA4+u+AIGXSdMYF4UKNXAMyG2rYeGScDoRHa+59Nqzk1D8WNr0QxAchYZUXOw&#10;66/HVdXG/E4X7ZOSNePCfH44VdCJZE9lj/2Y5+eH4r5ZOayDYul9Vh6wlPsxDi4C6iHx7HwC6AHS&#10;fKICxmP7F1adHTUj1K1IAqmRThMxLOmsn4zJYCKteyF0IqVimuN6UEvlExV1vPvkKW93hCBp5wvV&#10;Kqa24acBm7OmZIaZqJezANk5KB0LgMaVCwrY/T4jVG1ha0Th4lC5mXD4kqWstWSDBC3AlbTxFvA1&#10;hdA5BPJPJcx/JXNhNWyDEUDX8yK1mK+xiufczNhDzQrb68vDRdqWl/trwjlOaM7m7cXx3l/EbBPw&#10;eZnYjmdsTXp8vCs8Yr/709N7wqUd23ghXhiW5BFIi8Fo8IDqOZyW+qgvkMm/xaw1mP8Mw0eHEV8R&#10;nTVkFC14/r2HjwxDvv42fPmJKzc/4fh5WLFwRbhx8eZ/VD2lqEQN/TuE/g2cfvrxd/bE/3Wje+Bt&#10;O795/VOcg/RDF3iETdRAIfTZcxXPR/Houkq3BL148UO4Tu9l195jBM7vx0h0iPikI2HvYYbWD50J&#10;B46cj9mdBsi30Y7fjhKqM/34sTNsMWLzD8YhDUXOdLpr/u1bAPcFpixg8tIVthWdOR4uX70QgfMZ&#10;APqYxIAnLx+HZ98/JbvzBbOdKJyPUUZpyd8FWm88JJAeNfQyc6G3WEkqgN58+DjcJjbqHs59j3fI&#10;L32AKvqaVvzfP/yVmAP640+/hFdsMXK+1Z9ZEP9//RHfACRyqWxrOx4l9BXT/NdOnSMurBHH6uyw&#10;abH74EvYN13Ni3AjYx8t4RqqzWl2T58kI/FKxxZmN1Ez2zeHm9s3o3JuZh6UmU9NR11bgE5a7rTf&#10;vf1O99Zwv68kmpHu9paGG6whvOURIL1OqLbB9DfIO7zCmk7Vz7Mdm3hRx3GMyroD1au3jE03KF7d&#10;HIXODlfQUtuBUo/NmFW2oYa2oIpa27xOtaCkCahCp2ppG1E+8XNc93Ne9yisCqr1LG+oI59SEK3B&#10;oS2MRmV0AEZVQ4sw5aiEbmE2UhB1xaerPoXQMmYwLWHTEPsiFFDh06MKqPCp8umqz6iA0lJ3tjMB&#10;P4EwAigKrBFHmnw0/diq1vSjO93PaQhK8kC9XTNRI2MEgqExSx6Ty6qnlrcnECqYCqDJdU1L1Xx/&#10;Hj8Msk+U1AQ2NRSlnO7GORGzNHC5bRkzn5ggPXZj8uoALp0BFTw1IDkTGo+U7Xtb8MLnh+Cp+imE&#10;9m7B6U6O8S4WbvQVcX3rnGhA28E88I5yxjKAzp2AZk/x7DgXrJLphiOPAqr/X3YzFyps7qlZwGwn&#10;BqRGFFO2ee1nhtk6wAiJ+ZxHCYg/ui3Vdnf+U/AUKg9rwGO86ZRwSZ0QPrn9OK131226+ciy43Qa&#10;xf4Mb5xOqXiqkjI/qhNeM5IgqnKauN6TuKXTPXXhDLm7lpdP2nIHPE9QKqICaVLHO/1cqgTUox04&#10;5G3XD6ilKqbJZcFUdVQA3d3K7nc23lk7m0uAS0xJOON3AKm24WMNqKA7G22zo4hSOxvro/lII5LX&#10;BdCO8lIC6YuiAalm3YpQu34lCqi1KpqRKlYx+7macTMqKp+44wsXzMZoSxxTcgRGN82bSyj9tPcA&#10;Ojd/Iibe8SEvjZ3wwzLC2sUsWOFcfnAv5/D9F8Ox47dJInnIFrnnrC/+Ply8+UO4du/X2HZnT0l4&#10;qCIJ8d2F3ATQJ8DaC1vSA4qn0KaKKeAlZp44i2k0EvdJAFQo9TGqismM6CMue1+D5wVBS6BMFE1h&#10;UbXzvioq51FVzgRKhU0hVCXTo4/xc7bZH3N/2+p+fUsV1O9TAPXzPq+POcfPdQaqNfvT+0VTkg5+&#10;QZifW7XW1w0B9DVf31eVaziipsxbFT76+J/MgtLB/G5o+GbI8PDNYLw62WPCiHTa3aTdjCFK0lXp&#10;YxC5XAikx8Z89QIc8ULoBMLorcnMh06hRS6ITmQtpyWEqohOxVA0bTZHckBT7XmEOZhtLCpnHmYk&#10;oVQ2y0UtzcPA5HEcLfgc7vc+1gnYzcAVn0Y+qJuYzB4dizlJKE0+/k96jrvbSbzPS4sAOngkrnRC&#10;2jMJZR/D/vRMVlFmZ9N6J3MqH8v/BCz/Aqiu8ThniTI4hRb2FFryE9l4lDf6E1zjn7MR4duwEJl3&#10;EQrmFsKKO3ErdtMyKV2bE2bwQ+TnfhJnQXNyAc6xn7J9icr9LIwBNNOx+KeN/5j8KvJBUUs9Zuej&#10;rOK2ypv4T8xKrN7k/jmAqLKy7ftkuNa2vTWekPt8oNTKIVc0201LRDo5F2EZ9eRtYwDnMeP4HO8W&#10;LGFUCBWunRedQr7pFNrr1kyuz5ueFVbgfl/Pu323H1WwzaUY41E9m17aUY9qeMe/ihethXx9V26u&#10;QWXw6GxoJSHgpcDmZlSRpcyeLuNrrOfFS5NRL+sKPTl6ItwLcO4oIyqkeHG8fIYWz409jeHJie5w&#10;ZWdD6C9fH8oWzwxzWSOatNtVPUfSeh/7HcPC3/Lz8B8zm3dIY6ixIzLCqO9wpHESGDtyTBg5eHj4&#10;7kv2u376BWH0n4UhXw0JDZUN4R3g919+/DcA+gvGl8Tl/TPzj09pp99lpvMJwKkZJwIof2wvaFu/&#10;AdQ05rx8hXnnyYuoDHrdDxnu0fM3gObZ0N67l0L13I/CeeJy2HGAffFsMNrefzD07TrMSs72UF3X&#10;Fg4dOhVOnmQXO9FKzpC+fAXkEgb/4hUbiZ4+Za7zSWytX71+hWzRU8xxXuK2RxE4n76iRT0AoK9+&#10;fBVe//SWwXdmPJ+wdpMZ0XvMhN5mPYfweefpk7jlyG1HQqfHBEYfMhP6A6CZfCQCsicStyD98OPP&#10;4RGwauTTY/NF/pcf/5Vm+vvf+DfO4aJMvyLu6trp86yKbYlmAaNTWrZipiCy5fKOtnCBjMLz7eWo&#10;oKXsg9/CPvjCcLGVDVtsd7kJcAqhd7YTu0Td7ysKD3cAnL1buZ1d8XxOFfRuX3G4DaQKoDfZ8HKV&#10;1vxVQrlT6zlLIoBeQP20/S6AnmynDU9u405aq1Y3s3tJ271uHSYWYLMVVVT4tBpRQRtoyQuZ3k9Q&#10;befzXvaociqQWiqmCYAKngl8CqCNayaikAKjKKOCaBUO7yRYXgg1aP5DJXQz85Wu9ywhAqkUF3p0&#10;y2NKSrXdaYvTmnfNp3Ofwmc1iqTznonSmDIYpdrvKpmCZyEKRAkn/1S2ZioKKRWHlHKqp6KPgEsv&#10;A6AC4V+OduOV/qoEQKOxaaCSNnxUQo2X4vu1DLIXRgXR96DK9yR0WkKnsPvhsWUxTnfgs3XphNBF&#10;RyYFoBPfH1OmJK5j+mojVksA7aLVbtu9ixlQ4dOj8GkJnj2FKN4o15YRXDvIODb9wAguI5QE0T7C&#10;5vsFT27bWQWc8nmPe3C9W7tUSTkKnanbmAOl9hFA7352d7UbDm9sku13FU4D5g/UMttJJNgBd77T&#10;bj9Km13wFDAFTsvr1ilXaNqmjxuRDJoHOAmYTwA01YqviCqoAHq6pyac39EUwfP49qpYAuhplNCz&#10;3bTbuWzZnj/ZiUHp3wDokXbUT8Azwib1oSFpN8C5B/PqzpatqJpJFaUgVDMSrXpd8NYOsj776HIY&#10;vWT111fH2KWU+10FNBXB1FlZypKTrax53hTD6IXP2vWYXwml93LlamIA1yyLZdvdaL/KlbbjF5IC&#10;wzwoIFqEG37zfOKYpk5jNzxt+KkzGEvDiJSVx2bB3DCejUjrlqwNu7r244I/GyOYTh6/E86yr1IF&#10;9Cwrg5wBPX/9bbjATsoHnB7dcnQVGL1KG/4GhKcy+JTXD2c8VT4FN2HT9rkl7FkxTN7WPPe7x0ua&#10;0UY3ITrBzjxP2/DPOYkKg7rT3VJ0jp69YfGqk4/5nEqnRwGUbyECaKKICp5CZwKrwqfPGdv7PCYx&#10;F0UTE2DpDKiXEwj1+77E11QFVTUVUAXiaIjSDMXnBFA/omo78JLyhK9bx/roz75mT/xnX4VPyAf9&#10;mtfyrwaxSptWfNoYwunHsDGJ1eOjXSQEhGbRzTVByJjLVL464hvlEiAFu4k45RNldBLcNAXVUlV0&#10;CgqmZUt+PFFL+WxBsjQrCaMalnLoYo+DyXIJqc+zbT8Q5SSAjmPG1Ngnsz9H52BYAkK9rCo6Bid+&#10;8vF/RhFTlEXm5RgUzgxgc8RoHsBmoIwsZF3WV6alYUBiviA/F+WTANSpk8Zh5iGuibiiSQDoBIxI&#10;EwG2ycDbVOKRpqKCTiZWaVbOP8Mi7PZL+UYKl2aGLt6t7mxZEZoZMl/AnMDYLIBpBIGmg6ghmGVG&#10;odqhhmbkM2cAbDpnkIHVP2siO+CnsIYT51XOlC/ifEIOymj6uI/COBRUowQ8Cq5WNqGo6ayKMnF/&#10;HHBq4Kr7T2MaP4GslgGto1BQR/OPkoFEnTlQ8d0CZcyTrXoBVBV0GhFTAugMWvmqoIt4MVprVAub&#10;WMoJwi40/Jrd1tuAxipMEZuIZVlJht6aWQTQ00ZbS2ttzfR0wJMXLk7kRiqtxcCwGPV1AypLV/ES&#10;BtvXc0JdzQA96+IqVsXLHg838YJNa1TH5d7ajaFuzRyinUaFNLI8nfEcSo0mPD79y89D5jf8boaj&#10;Xo9gBdYIwBPlM3s4AbUjkeeH8K4IAM0eTYgtK76+/ox3UJ/8EwDldwWU7qKNHbX+Dz/+h93hZMe5&#10;sPka5fOJwey4sN2HnjyVKymT1ZTe9g5TjjmZmnU+THN69ZYdupfvhk4gs6Vrb+jeezzsO3El7D8J&#10;hB4CQlmhuevg6dDK993Q0h369xwKpwiOdzPRq+/fEfj+M/OW78JDgPEx9ertG7YSvQ33CWg/TT7q&#10;6YtncVliPGJt5SMUT+sZG4Te/PwOAGWT0dvvue0Zn2dOFKe8dZ+2+23SkR+//j7cfwGA8rx3n6F+&#10;Yma6D+Q+evEi/PBb6me1foHGBc/k4yckYXNOVT/fvf37L/t/SaN//ycT4j/8d+Nk99P3P4WnqK7X&#10;GE3Y04WZCyOBLla3nezGuHC+tymcwaV+kb3TtsuvoPCcI6LmZN1K4pMwygGdl1g56EyowCmAPtpZ&#10;igueWU/2X98AJlVCb/cAql1c7y6MdZXbrgCc14BT6zJ1hVa97Xfb8OeBVVcaGhwuWGg8SmY+49wn&#10;s39dqKAfgqaXnRPtADpjy15IBTjbgNJ2Zkk7MLg0rgUyqW0bAdH1wCZrIJvW4dIeKNVQVVFhtIbg&#10;dCHUqkSNtC1fAXA5E6r6qQoqgBqfVszsdwKgyYrP1J54YpgAztS+eSDU1Z2UxiMd54nLvJbzgtmb&#10;gqcAqgqa7H43jD4Jhjers4EQezM3PZrhaSWKpEeBNAHTxCyUKKMNQqjzplSzAf0YSuvn0uonOs5j&#10;NV2XJro4bXRjWnWws+GpdSkGoyUYj/h6Btc3kV3aQs6n15v5PtqXT4i1fSW/e9IEzPxsZ8yhHZBv&#10;XTkhdAD1QmfccgRsJtXBGITQKYx6VAVNlE9jt1Q/2zGZ9ZX+BaC7McO9LxYl7K51e9HyeNzp3ne2&#10;d+1B8dwBgO42A7R5JbFiQGjM/KT9PgCfKp+CZwKgyXynAHqoHhB19zuznYnymQDnGbM+21A3+Rtw&#10;zeYRskLdGpYC2tROd1drWmaAniHT08i8k8QnnaP9fmXXNv6mGginxwnPjOYZ3O3ncMNfAEI9nsaY&#10;dLKrhs+nVFGB9JTOeNvztt5ROlVK3YBkaUzaT7vdo7Ofu1FvEwDtayhkvnMrCqiKKPOf22jJDwTS&#10;Gz5vNNOOenJCqZ0NzIs2OmPaBOC2xOudgGdvTWlcy+lKzvYyskA3oYJuWBaPVvW6JfFcEXfEo4YK&#10;os6JGsdkJuhmjEiFC2nLU+tmzSYlxjb8LAB0Giutx1P5YdKYSWH9kk1hZ+eBcGj3WdzwZyOAXrzE&#10;amNs5efJNzrNJiTrFPsqr7Kj0h3vNyBB5z+d/RRABU/BUWCLjnaOQlxcoamCKHxyajV387HKIlCn&#10;ocdoI7M77Tl5ijSsULnF57rDY3S6e4wtcWER6Is1oH5GdZPLAqqKq4ArUAqfPkfifPdzzoI6V5p8&#10;f7b8HQWISqxAy/eVZID6/QnKKruWAfoaj5JTuGH3bwauqC1cuPEYMQ4z0idfRhX0C+DzS7qc37Ev&#10;Pn0sKmgG7vgMOA5+SyPHPY2ozFFEU2biO8mhI6vpOg+Wsfvr2OJ4PTV0hSeijk6Zgj9nGpwzg5HD&#10;6bTnMZJPAhadGR0PV33Yop9IkpHslW+G6DQglZrIPOkE4DUJtxdA3Xo0Cl+P5eXIYmSQfgCgqJ20&#10;3LOIGsoi89LKIPMzCzB169Ho0UirY2htsye9II+4oglAKEH10wg+nUY7fup4FMKYl0mCPrQ9HXib&#10;lPaPMDHtE8LPvwxL+GJbl2azopJ3sQBoLS7FVUsZlKXNPpT5yH9+8xEUTz4ll4cCpcMAy/QJ5IIy&#10;5Jo+8RPk2k9CzkxIe+o/GIj9MkyYg7o36R/kYH0ElKbmEcYApFZmAbOMEHpmAY4sVFLt/krA/sBZ&#10;yMtxAJZVUcOB42HjvuQyMGoYPsqoMJruak/+MTI1VaHoGs00j7bVQk7k83gBms31uRi0lpAJuJaZ&#10;qyLmoYqJHCninX8dW1taWK9Zx4xTGSfmrbSzisj9K6E2Mu+1glyuldQWXpgEUI/L+A+wGhdtA8po&#10;G9th3PYigO5jbeE+YHMPwfb76ojaqFjHXvfpqKWox65CxVikuz3ra37uQajIw4hVSBtJjablzjuM&#10;oaQXDGWJwBAUbFru2cyJZA0fFTJGpIUxozPD8G+HRwD98uMvwxcffYGyOyucPnImFZn04ce/MxT9&#10;F5yUPNo/cPMvhU0xy65wMhf5A39cllFFlilOqqIKh77R8zZ8POE+7u3zDADtZy/7nmMXwoGz18K+&#10;U9fC/tPX4+WDp6+EwxxPXsIlf/5aOHqGkHjWZdzlrfOrNz/FjUOvf8Dw846tS8Dn259+DO9+wSiE&#10;snkLg9HFW1fD9bs3gcgH7yFUGH36/fPw5A2zna+JZwI+bcHffcyc6HNjl75P1QCAqooKoPeYLxU+&#10;rdc/eWpLfQifVjLB8P27tzjqbzAS8MP/lfv9f4SkfB3NXH6x3/j9RYPTwBd2Q9UT1pzeu3otnCaW&#10;qr26NBQtm8cLBqpUpS/SFeFSH/FJB7aFO6yAvcVqwHMtKEO8mJ9tWhVnQc83rQiXmtkND4AKnaqf&#10;VgKgUQkFPq9vZ26UuVAB9Bot+li9XKau9AKitOmFz8uA6NV+1hQyR+raxAO47229CpCWKqaKppUo&#10;niqdQmknEKppyRJABVIh1Md1Fc96D5qtuKx11QueHgVSq4ktPEJoAqAqoSlFlDWcqKFVwFhcucnf&#10;aBlwmXK+a0JKteBLAbzUvnnmSP+laK07zymEAoiW8FnlbnZb7Ty3xwpykIXQcoKaDXp3M5FB7wmA&#10;CpuNAuBA2LsQmoJSguI5r6hQJoqoEGoLXad6KpeTdZzMYTY5B+p6zgEAFTgb6dxYDfO4HSjdxhxp&#10;C9FQKpsdxlsRMO+2pKpZoyN4ej0B0Y6VBcx7Uqsm0G7Pj5uOhE5LCN2+lll2YrOsHkYfotvd3e5E&#10;Z9mK97LlZQE0gVBb8Nu3aBxKAagqZ1/ZgtBfyWXMcH3AaL9gSaTSbjI9Pe5hrnM3YNpfmYLRIyjq&#10;h1rc6e6856qBVZnEfREvZh1oWBdXz+4jU3lvDfOgqJ+aPu022X5X4XT3+wGC6QXN44bO2763jU8d&#10;acbERLmKM25BAlDddnSGueazvGH7EEDP4n6/2M9SEQD0LC74s0BlUucAzfOA5hngUjhN6gwteRVS&#10;QfQYACqMntWUNNCyTzJBDwGz+9oIoEcB3cV2sZ3NxYBnEUpoqmzDWz21xaG/oSxuQtrdwhY8oFPY&#10;TMqNSIfJBN5RXxGBs4d1nF1Vm0NL0eq4G75h83L2wi8FQpfE/fA169kNPwChqqGCp9BpbSWKacuC&#10;+bTfVUBxxc9fGNbPWYARdy5bA2eigDIHytzi1HHTw8ZlW8O+3mPh3PGb4djBq+H0ibvMgT6IIfQX&#10;GMQ8d+V1VEGPn3sRTl54Fa7c+zPcB+SEz7jakvOas5Gqg0KbBp4kY9Oj141IEkZdf6nD/YliyMBr&#10;0N/1FF+nfL47BsxDfbd4TDQw2a4fAM8EMAVQ4VHwTBRWlU3h0+8nabmreKrGOgfq51VF/fpxNzwX&#10;nF3VGS+86sRXifXxznsKx75efvh9Cp3envTV7jx9G5aTJhDb8MyCGlD/2TeDwpC0jDBiTBbRTOlh&#10;CAA6jIxvIXQELDecpTxpxFVqNh9PRzcazU0BwtuioXx8nh1fPC/wyTTWeM4gN1QItYTQyYbWA6HG&#10;Z1qTmfGcMpMWvq16DEeTqXzU0slzjHtixJEIJhVQFU9b7yOyiW0CQA2gF0Btwycf/2c0WZoOrGYD&#10;kRmu12S/++g0twoRHDqatUoj6d3Tkh/HD5ODQjqBVv3UiWNiTacdPy0fx7wh75D2JLYQTSE3dDK5&#10;l/kjP2Jz0FdI8cPClqVjw3Yy2joYKN+4bEyYz3zBTH6Q6dRMvmlpejjwOWIsxhnWPI2egAI6ndWb&#10;U/6Bqwoz0hxmD6Z/hruKFvxsnNwTUE/Hf8RALDOjkz4FWFOKaQpcGY5FIs5kXsH9phkYmTIYBRgN&#10;wTv8OpJfwqBxX1D/DEOZIR1OZulQwvCHjmXdKO34TFTJLBz2qqDjcc7Pp2W1ApVgCS86AugM3kEs&#10;mY75gBenTZy8t/BiVbJqcqjhXX8DraZGWks1tJRqeee/jXf729heVLtmChFMk4hgAkhRV7agrmxk&#10;zmwZDjVrM87WEhyrdeSI9ldwQm2hxVK5nogZtk8smxHWTieNYBQzr9/xs37J74cVmkNpt6cTID9m&#10;CD/vcBICRljDQvpghn6toUjvGI6sMSMZpwBQ00cA28P4z/ntkDDoS1x0uOm+4j/xptXM97Hn7I+/&#10;d+D/hwD6nwGTXOQfVlJRHaTeAqh+7sMP/9Dw6zCE/gbDz7NwmbrC8t/TwOjuk1dC7+FzHIFSar/Q&#10;eZsw+OdvmRtijzDZnE91mA/A7zvC898Qov/sNUD58nl4/uZlrIevUC+BTSHzOaro619/Cu8YnnxL&#10;//oN9PbsHbmefM7Wu/OfN++RSYr6+QzD0ffELH3/y89RIX3w7EksldLnb74Hbl+EV6zB/PVPXP78&#10;HJ7gfsF9pfL5A495AbjqrP/PclX/s9/ff3X7n+Rl/Y7L6U/kZ0PoTSbQyKXC+qs07+8dAL1/Gzgn&#10;bP/amVPhUG9bKCWQfjnGtY4idsG3lobbjHg8O9YRHrDN6O5OI5NQ3nmxF0Av43a/gMp0uYVoJtzv&#10;1zrWsx/+L8XT64Lnjc6NqerZDMQWhpvUdS5fY1vS1Z5NKKDAaD+OeFr6Auj1neURRo83E4SPwiqE&#10;9sWZUDYcoWZaOuIFyx5MKpZtemN2LN3OPQBnp9DK/aKbHkd1G5DZCnB6m8dm1VCU0JZ1OOo5Cp+J&#10;Cmpr/v2MKKqeAFq9jF3ybjYiPqmSv3GzPw2gryCPs5wweC+XMHMZK7rkU2alxMxk1JPbkKxyYNJN&#10;SPXAXANbg2pdzcnWISFUAPWy4PkePlFCa1hhlwCnbfGkJd4AyMYCRG3HV81mreYc1VHGeIDdRmDZ&#10;itBJCaGxgE9L6LRa+Bm28bNsY83oNsYC/g6g7oxvZk98KzOyjYBxE2MCbSjEXm9DMY61Ou/9Ws3W&#10;Naih/G5TAfNuNjLrEzXU9ZuAqJc9CqNWr9FbzHc642kEV2chJiWgU/hMSgAVMHt5EySA7uT/4i7g&#10;cjeQKYTupM3eV7U87BMOGRM51MZq2TY2ezG7rEqp2ci5z/31KejcyTz9Po77gdCDzDkfA+Ci+10I&#10;pa0uqLon3rxQ97wf5/liMSZyAoX/FG+6TncWUqlNSMbhnSVs/hybjs6jep4l91OwFDZVOgXNCJzU&#10;OSGUz3mMtwOp3v80eaGnKBVSYVVl9FiHbfy6cGFnc4xyMk/0CEtH3IpkQL3wuY/FDs6AJuUcqO14&#10;lVBBtLt6C+12IJVsUNd07nEjEjvgkxI897XSogdSBc6O8g204TdweW1oLVkdmgqXk5axLNRuWszr&#10;2pJYlevYisQ5o3TlwlBMDuiGecx8LmD8jGzQrUuW0FFZSDyTYLokrJu9EACdD4DOChMzJmBGmk2G&#10;NmrpGtz9fayIZuDy8mnm6lnBeeKYC0eehUtIhtfv/hqu3v45wufRMzjib/0abkN+V1FCbU0Lhskc&#10;5VNOsKqcKpYqlUKcFU0+KqV8zuv/XZ/J87TKo616AdFc0Whccq5TRdIaaJ97e+JsT7I7hUu/jrDp&#10;17YSd71zp35eyPU5fG5VUKHUx6huCp5KFn6fAxNo/+XLwAse34WRaxCdzI/+8Q0Q+mX4+KtBYVhW&#10;NjUmDAdCB6WP5PPDANGhYSgryK3RLNMZg59nHN6efLrXQmgBmecCqClAEyegfuKXmUFmqDWdnfHW&#10;VPhtqouEEPJmzEgZlsx3nzqbTZFzyFZnZe+UuZjTAU+P+cQv2YLPxqsThcC8z8PIsQiGAGgGaUdC&#10;aA65oMnH/0nLom1rej6u75FpqILpEOtIsp4wI2WkoQoCocnO9IKxRBLlZ4b5syeE2dPzUM4IrgdA&#10;JxP9M4H5UXemzyCmqWD0P0Lu8I/CDMBuDrmeS/mGm3A87qDdVovJoJ6tFbW0TurrV4QOzAwtzJCt&#10;4MVizqpxoWD+sDCS1rs5U1mz/hnyFzO3MJ/ZgVn/CPnzMR/NQM4tAEDzaddP/jyMAESHUaNo1Q9n&#10;bjQdEDUKYAyDsWOYX8gGdtP5hQzhFzEIk9NQzFGDofJBzCQMApC/RQn9buyXYXguPyswmImhyVVW&#10;6Wwvys4ZRCh/dljJ3OZSXohmk783lWiDhYTjr+HFZyPqZhHKQRVzTAJoDasD3dlez0m2wZmnyuWh&#10;v3olJ0pObLSDdjNv1EqupwroRp53Ce86lrOmcwOKaiGgW8RcViW7ruvXLQhFCyejmI4JcxkonjDy&#10;mzCSlrs12iD5rz8No79lRGEwCu9g4qsIlc+KsDk4jBqE5D0UlXQkSjaVBpx6HJsxOgLoSBTSwRiS&#10;vsNF9yXvoj796B+hioD3Nziy/+Wv1TbA/yMA9Y9Ltv2B93a+mxM+/aNzY1Dyzu7Dv7oXBNjffPAC&#10;lZJNRY9fh9u86zt3+3E4dvlOOH7lbjye4mhdIan4Mfvln2J0eoR7HvZ6n8OpuqoiqTJ5m/nP+y/I&#10;GKXu0m5/SLv99e8/h7d/Aql//BJ+4Id9/SsO9R9Zm8nK0Rdv38bH3XvMnOcjHgeAPn1BqDtZnz/+&#10;/jug+QPwyedQRz0KoLbpPQqbyc8lAtqUJ6AqvrP98ee/FNL/8kzzf/nJn/j53AHvh5uQ2JoaAdRE&#10;gSR54NWLl+H86TPhyoXz4eZF9t3v7ESlnxdm82aziQ1ep5kxvrm3PtzbXxseHagLdwDDW7TXLwCF&#10;Z5tXhAutq2nBr4x1oXl5uNa1HshE8SQL1MtXiGW6ijNeKBU87+0qYSd8Kc9TnILQPgxNAqj3HwBQ&#10;W/E3drGm8wMAVQntL2OUBYBUsfwQQm3Pq252c/4QOAXNJG7HzEevC5yxVDoBTXMmI3jSgm9eiyoI&#10;KDWuTjnim1DsDLn3aDkXahu+DOAyuiluN7K1juEnAieKp8qnl4vddsScaDH38VhIvmYh0LkVENw8&#10;O435UYLuMTMVoW5axj/VAG9VSwRSrnPSttwJ38D+9CZ2ptcs4usOKKG241VGE8BMTEgJjKqCRpMS&#10;X1OTkgD6Yemqj2Ylvv8G3ijbkn+vhgqmnGtaONdE+MQUlbTW21E2bbsLm9a2pW5Zco+8LXlGAqht&#10;y8eF1lW5oX1NbuhynSbVRkqB1bGeNj0g2sbv2mPHelRRY7aAUqFTZdTqI07LDFgBVPPRewDFhNRP&#10;2UrfgfGoz1nQWldmrkDVIzGB9nsnt/ez2ch97v3VQKXtcTYUHVCxbONNE7vYBVD3uAugMfeTuU9j&#10;lI5wTKKUBM+okDpqMjDTebAZtZO558MkQBxtS5XqqsfjGOdUP/18qu1eHpXPsz1VKJ4NsYRLAfQS&#10;7nfhUyAVOi9w+0Wg1GMszH5CqNvshNDTHM8IpBxt2bsz3jlS4dPtSIbZq4KaK6oBaQ8O+MSAtFdF&#10;lPa8M6B9DSiibEbqrQVE60sjgLqm07QL4dOjMNpXh3GJNr333V6xEehcGwG0u3pTBNDmrStCUxHt&#10;9y3EMRE3WLd5WShdMz8ULpnF+M6cmAFq+LwAuoVxnsLFbEYCQgsXAZ/zFmK4nUcLfiGbA2fSlcsP&#10;8ycuCmvmbwjVm5vC/u7j4cIRDJ1sP7px+WU4efQOi0aekLn8Lu5/v/2Qljou+LNXaMvf/CVcYf7z&#10;HO14FdA408mLie13AdTLUenkdkEu6bL9u9eU/+50qhDyXKDVhQ4ZRghNZjM1Ntned7MRnxeChcrk&#10;KAAb2yQQJ1DMjxRb8dEUxWMjxA5AsXOdvh4mr4V+v0lqyn/3ffrqcfvJmzCLedpPvyWS6cvvwiff&#10;ApuZY8OwMWOBTQCUTuh3aSPCkPQRXB8OmDITqp8H8TCOW2oyJ9t8PDBqfrpeHhODZiGszZ6ZCYCa&#10;mY63hznRKaQOCaECqLnuAuiUGRwB0Fion5MA0xy8PjM4t000fgnRL2sCPh0M6Bl0okfn/iOWMDoK&#10;BvPyewDNYjYgj2gllc8RaV+FQcM+C4OHkvVEC34MUDmeb1jVsyAXWXbiuKh8zpqRF9vwE/KJObKI&#10;aMrn8RNZf1nAuszc0cxsAqBjR5BByZzndBxYNURwHGNN3/kTreHGlX6yGA/iSj5C4OxeJPeOUM2L&#10;3ML1+SywR51DCR0MVGagfo6cCnBNx6A0G4Vz5qdh2CTa9aikg4DNwfmfhGHkUg1HCR3JnKirotxX&#10;mkksQBpKaLrZVbO+iyn9wyZ8EQbzSxnGIO0wFNFBqKFCqDA6BDIfRmt+GLOhI2nLpzMvOgZ3fTru&#10;sSnEoyxFvVyIEjGLf5wCPj+Twd0VtKjWomoUEfni3GfZ6im0KWbw7pFWPNVVwYwS77YP47I8xrvl&#10;k7jYz+xiLRr5ni3MfJYAtYuYKZ1F7NMiEgWWsJ3JPfMzSSOYBsgXpDHEO4ysrcH83N/yDuLbz1A2&#10;+dkIks8aydgEeZ4Zw1U6U7meguZILg8DQEcOZfPASP7Djcb1PlAZzIiMGsZ/xkGDw1D+ww7GlPQp&#10;BqQv/vFVaCNL0xzOD7X/CJ//2VuyRN77L/5a/t5GEELfsV3p7W+4wW29D0Dov3uKlwS1X7xBRAdb&#10;kG4+ehmu3X9GO/5+rOu02FVH7z58Fevxi7fMmP4JGAKaOOlNd1L4s/3v1/r+51/J6mT28yW5nd+/&#10;Cg9VKlEp3yAVvhsA4pdA4SM+p7r5jnnV1xyfMbv6iBWbj5+8JK6JMPdX79hVjzkJQ9VDbnsAkD4m&#10;huk5qqjK6JNXfi+qoDwPEPvz35L8/9tg///uzPOffP7XX0keGNhaldwliX1Ktli9efMmXLvK3vtT&#10;JzjpE091bE98cZnN/Hb1ulnxRfhCXylO+LJwe1cps5uYj8j7vMGu9ytda8LZbUvDSXIXj9XNC8fr&#10;54Vz7Im/0k1OKCs5r/WsxWC0nuMGgJQsUOo6bypvMidq+9050Ot9GJGoq86IsjdeBVQz0hWc86d5&#10;cT9Ji/84KquxTJpOBE/b5zGMHqBsAXJstVu23xPQND/SPEmPhpt38bhOlVBimtpps2/TcATcNaPY&#10;NdM6TqqJ69tQPlVEhdKGgYimKoBLAK1CqTRntJLtScW0u4XQUtrcFbS37WAUcS7Yyu0e42XUx83A&#10;4BZAcCuPL0TBLAQwi+aTOYriWb4Ul/zizFCyiOuL2JK0kEQMbm9YjsLI9+ee+FLUhErvz7Fk1kja&#10;+OlxH7utesFUs5LXE7U0UVKFWD9nC9/7JTOlXk92v6fa9O5wN0geGAecnff0qKLqjOd2fj+d7HO3&#10;7d5Oq90d7618b9v8Hhczn0o1M0rVsmws6mcOv182Hm1k7eZAdZLx7OV2zGPbUEc9uuPdNZvuee9n&#10;0UAfkVu9hfybAaDR4Y6r3RgmjyqhluYjjUS7MBXtRKTYhSq+o34ZALpkoFJ73HvYprWzloB52uVH&#10;MAp5TFZpagxK9rgbJm/rPQIoZiOh1CxQIVOYVDkVXg+ienrZo9f3MkeaqKvHUD697QCw6xYl973H&#10;4HnO6+dYO3vRxSHEmAmRtuBj650SJk9gIkpa76dpr18keP6iEU0sZTiOinmauWvnR09g/jvKa4Pb&#10;ycwSVQk9BpC6HSkG1fewRYk60t0cDtGyP8D86J5WVE3nPl3DCVBG6CQHtK+GFnxtWaydqJ272Y7k&#10;7TvqUp/vtUXPfX2Ms5+27HuIceo0S5SRnNaydaGFqt2yPFRvov1Olaylxb50Rli3aBrbj2aHjUvm&#10;sYpzPvGDc6OhcSMRTBsXLgqr52jCXRAWTZoTFdAZOdPDwslLQtHKUkbUtod9nUfD6f0s9EABvXqW&#10;DFAA9PxZdsFfBUDvA5OAG1uPecNPK53jxdu/BVaiRwB1XvKa5h2kRTcSCX1C4N+7aP/LU2l8+Xuq&#10;wx158gVPqtnJWCTVUUHyEl/sPKUZibjPACfHrw8zxzp8949wlhsQcgOTBAHGjt+n0Grb3VlQQVQA&#10;9fXPl9f/yfeeEjNS31svPohBzNd+9OXg8NmQtPDJoBFczwmDM7LDN6OIZhqdBoCSEYrwNAwYHZVJ&#10;B5SYpszskSEjg6732OEx0WgqIteUSVlxSc/M6WNhnGy609w22cx0HPKwjsuFprBFKc6G0rWZPofW&#10;/GzyQ+MRRdSW/Gxd86QiwVpjC2y3ayAHQonaTMsTOj+ly0yXG/P58JyP/wLQDHarj2P+M4M1liNo&#10;vQ8aBq2mA2IonxqQxo8nzD0/C9DMCtMn57BPnfY78DmJGdCJBcDnBD4/nk1KPMdkIp3yaemPG01Q&#10;6Si+KLOdaRiMlhNHspOTwnUyLB/fPhJePDnNbvHb/nMzm3edoO89oZkXrVW8mEzjZD0EwBycR4ud&#10;ec/02bTJmf8cNuWzkAaQpk3/Mgyl5T6CzCmhUgCNq6Bo2buvdBSqqMcM8qmETyF0FHOh8f44tgTQ&#10;ITjph0P07iwdSeC9+0tH4wATQgfj4E/DqDSGX3oWsOkaq7moDXN4cZk1S+c/eVn5uPvnpIfVqAXF&#10;tNqrNs8O5WxmEUAbMSN1lTPP5oA7qwcv7W0Jlw60hrO7msPZPS2cQKpDc/EKjEvT+QPFxJXxdZic&#10;wXNm8rsehZo5FNn6G36+r1l59RVH9riPZs4zbSg/k8AJeKYNxxzmKk2gcxSqp+A5HAXUGkbrffCg&#10;b+NazVEjRjJCIYSmAaSjwkhmQkfogP9mSPj6n7xzQv2cNmUmeZmX/zVUnr8MQ+WNUfqXD/8ChMd3&#10;f5BfmdriQ7c5db+/Ddh8+C7UTyXA+d+1RPx6qpnnrt7GhHSTfDj2BAOj55nvjEBKqLrg+ZB3gQ/J&#10;6nj09HX4nnazc5+Pcd2/Rf1L3lFG5ZUrr8iAeoEp6XvI7DUSYZKt5ucTNVb3+k9Aq2Uc1HPUzseP&#10;XoRnBPO/YqOQZTyUR7/Oo6evwovvf4gmKqOXXhBEr7nqDbOnKqSeKAZ+XfFX+P8VgP5nJ1vTCPx3&#10;URH9DWOUMVSG8N++cTncvngiNJWs4c0P4x+oYN3lSzBHFIcrqJ43dpLluYsj8Hl7J4rmjk3havea&#10;cLFjBSs7F4Sj9bPD6W0Lw7mORfF4lg1JFwmov9hBVBjZoFdQQgXPG8yHWsLoDVRPZ0ATAL3EfOgl&#10;opuuMQN6Aaf8RS6fYW5UCDVCRwCxFW8556nByGrdjKq2lV3igqZtecAzqQifrPK0bPm202Zv/f+x&#10;9y6+Nedr//7zd8jMZGZkRhAEKdE2KgiCIA4xgiAIgiAIgiAIgiAIbbSNkmpTbdpKaVqiRCs9pK0U&#10;QRziEIcwkzlkZu/svZ+8f9f1XuvT6fbMfp59fL7fb367O/f+rHNXO7XWtV73fb9eQKZHzc9dhinY&#10;hCKKd6iXW0JoCkRRXClnQQ8Ac8eAsVPc9jCb3fvpcuwD1vYzauMYzSE6HvuAOGe89zjnzQb7LhaL&#10;dqBaCp97lqdq9zJM7jnu4/VMAN27YlQ8Hl7DjOgKjqihh7g+HoHIg8CnUHoEJVQ1VGXU4y6WAWzV&#10;J5B5kta48HliJVZNK1Knj/MYx3isI4CtdRygPeltfBxBlw/LJ5aMZj50fKoATpVOj854nmHW1PnO&#10;RAF1/tTbCaApCB3HhvukcJ5Z2nOMMxRtmsTm+uQ/g8/iHdPZbKf9zn+jEv4ble5m+Yij588xo5vk&#10;vgujen6WomYLnBrR6weawKiWS34Q8W/ABaNKlovKyXUvwS1BCC1hGekiyUYVeHvWxFhN1M50pKZw&#10;GE9rpcTGuqlFl05sigDqHKjw6bGW+WZnRmsLUEj58HMZ6KwRMDlewrD+MrOeVcCmWfF1Z1OPaXKS&#10;0NnIrHQDW++KCg203xvL3HDHWokN+BvnD0cQdQa0hXhNF45iix2QTFruwmdLCcoo99Vf1O5D3KRn&#10;oUkIjclKeIn6eCqgpiPVoqTWsTFfe+5UuHz2RLhSRJY7x2ra6FVnjuANejxUsfGeKJzlxwFSwPPi&#10;Meo46iin43lOe5sEPgXX4iO7QrEzoByLDu0gXAUV9KC1JZzYtT4cJ9zkOGM6R2jJH9y6PBxgLnT3&#10;Olrwgie1Y/XSsI1M+I0oousXLggb8BjeuGh5WD1ncVg6bUEE0IVTFoUty5gx3VcYrlxoCI2X74QW&#10;FpA6Gl+E5pvPWEZ6QlIdH+whO6yUYwmg2jE9YFO84+mfwi22i1oYtOyE4sxjVwH95/aSUq+k3/O4&#10;NN3CaxVQKvpyaqXEC7pqq2D5gNdVeDnc4Y0EkTYg0saqBUCruhh34rX3Hvetd5FK71Ju44xo0noX&#10;QFU//1rV0+fle5rle4rvW+28B46ZuTCVD/9F/wih/bPHAp8jyYrPQQVlFpS5ULfjhyI+DaMtnzWS&#10;wqrJ5fJxLChNncRi+RQSlBAZJ8FuU2nRT8UD3koF97glj8IJiLotH2dDGR2axfKk0GnFFKV0opIe&#10;olOwYpoAeI5lHycCKCCahauR+zmZkz+DrRyX/KoHgBqnyQyoAJpJ230os4Yj2ILPZuZzOBvxo0Yh&#10;uc5k+WXWxPDNzAlh8YIZYeH8KWHBPPLimSGbhfO+y0gzUVFnTuSJM+w6egTLMSO+AJ4wYc/uHY7v&#10;X8PMx8Xw7N618N2b1vDicQN54x2iBooTGdyvbofGjqpQdiU3HMI2Yw4+fRNQAKby4jmbT9OTUA6G&#10;I/FaQ9mSH8byUQo2gVFa8dbQqbTkAdExc23TM1ZAhJQ1kmUmY6K8vcroCCwFcviljYPeJyxiS3xe&#10;RswtNS4qk6HZocyHuqw0cTbWUxq3OgPBRvtsful+ApiBGf4U5kcX4jO6GvVgL9B5EgumE7TWj29d&#10;GOusi0S5O3lxOhke4tl571pJaCzPC9fwhavhk+3RHSvCOpYZHFkYm4FaPJgCPEcRn5k5ALWzH3MT&#10;/S1GImizZw0GklE5RwwZEDIGAc0A5zAgVMgUOAcz8zmI1vrgwcx7sIDk6WFswg9jE97KzuT3xxLS&#10;IOK7hmLPNKgvMV7YOKiA7t2xLxqi9/zSS/KXH8kU/whAhU3rZyM1KbvJ3+sx+e4n5g1/fYSPWDRe&#10;YTtcdfKvaY98h2H7w2evwt1HJhK9jPXoObZIKJLPXr/n+C7aNFkqoAKoMPgMH04tnpJ/sMnsqUro&#10;t3g8/cATS40CoMYmp3lCQqrPz018ozJ//MGf6Yf4c/3Elf5sPzIW8OHDL1g7cR2wqxIqePrzxMUp&#10;xgl+5JfT49fwl9jwf+1yW/EqpM6F/vITL4yPHqOAtoQnHbejafUS/s2unQ2sEGWpX6IQeA8F9FGV&#10;3p3YLlXg91lJQEI5y0WlGzCRXwVwLu+uG6eWoI6u6AbQNgzrhVBVTxVQ2/gPsGvyKIwKofcBXDfi&#10;XUiyWgFU50H93rfYtncrvv4Mc35HaMcSyZgY1Aue1rk9zBfunh0uEM94AdP68ztmon6ijJIrbss3&#10;NYOIWoq6afu3AiufGPlJ69cEngKA9CwKqaVKahWQT25pXu8M6PH1LinNZiZ7Jh6904FPZj9xrziy&#10;blYE0APMiO7ldntRP/cyv7kHKBQ+9wFuB4BCVc/dS7LCjoXDw67FKJpLSFdaiprJZdZB4FT43Edr&#10;2zoEHFpHAcJjgJ/LSrmkOLkxv39+NvOi2bHlftrnZuudOsWYgK17QfVXGKUVz+Mei6ooc6HUKZ6P&#10;QKkaGqESZdPlJjfsnS21nZ9PTKmVLD15naed9UxB6PgIniWMNhQz0nCOVrut96J0JYApZPZUPYVQ&#10;oVQ4tSKYAqBVB1hC4qga6umaw3h6qnyy1X4F0BRAKzGUrzi6koUjlo5QI8tYNrLKT28EogBK2u7C&#10;YS0AqvIpIHq8jLppUpFq5SUWiqrxtE214lNlIpLqpxBaV4h6yvxoHa172/i1tNh9XKtauyba9PVA&#10;oglH9cxd2hpvKsVY/hwQCiB6Xq9Pj3F2kza58Gk7vgXQbOPonKgqp4qn1Uw8bSsQ24Lnc2qO9ECE&#10;0GY7ZLT1XW7S1ukmQoUzoC4eGbl5uVD7pCNxprOmgGQkjOar845F+LxM3vslct+rTgGkVPlxlo6A&#10;0LKjhxhj2B9BtOwoCijHihMuI6GcsqBUdeYY8LkXsN8Xj0Uop+eO0aHbn4LQU3tJ+qM9bx3dKYSu&#10;QWxZHfZvWoUCSgTnMnxA17AFjzG9WfBr5s3lSC78fFrwcxbiAT4nzBwzDXFlRlg2axWPlx/qmAG9&#10;Ud0ebl65A3w+DbcB0PLy1lB/7QnK538ywsR8JHRG4yua0T9A/byN79ENfELvo0zq7fnXiBh/74us&#10;j/3Gdj/P4RlHfTnjpjqX217v5Pnd530PXg64RUUIZUQ1Qidjq+EaJHqPy62rzLBq7ZTMh9q2T+Y9&#10;/9b3iZ7NSMFViD1WUAZ4JvnwvKfjeNNnaGYYlDU6DMnOiZWRnY2wiDVTNhyQzRgeEDqSJaXRWDVN&#10;IL5zwgQWkzltt3sMUDqGTnaqSJU05lzPdDflsbOcyejhzDm03WGh6XiHWtPIfjfa06NJSgKofqHj&#10;EAcTANXVaLxWTYxFRs/QuYN+BdAcZjZHAqHDWB4ant0vDGH+MwMlTgAdNKR3GDDoC9TOsWHp0m/C&#10;koUzw7rVi8K6NQvC8qWz2IQfgyKakwZQ1FDsgSYDVaNZXMoaQnu8D+13aLqcT3GPO+vD065r4e2z&#10;5vDuZWt49byZObX7+DXeDa/f3QlP37bTYq0LxTW5YQ8vGCvZKl9AW3slG5PzUC2GTOwTviS28ysq&#10;Axl3xvLhYfHm8WHRpnFh+jKM9NmYzwJCx8/Fs2oh1gAC6DzmQHHrN8N0PD/0hHmaoBIxtQgpec3Y&#10;MHfd+DB1Cd6YzDWMNbsU2BQ+x83AJ4vW12Rk52jY6i8bQNWiQACdRnb9XLbnV9Ce38Wb1Gn8Om2r&#10;H9uyIBzE0/MM6Ui1tFJaq86EtpqicOtiXqjGTuPCUT4F7l0XNi+fFRe3cgZ+CXDyCYFjbK8PRrUd&#10;miwR8SEAuHSe08WhrGEZsYTOIRjPDuWyDCyXhmQw/wF4DiTZaDDZsIOHAqVDkdyR4XsCaMaQYaF/&#10;Xz5gAKAD+wwi/QgPUOrkkVMxFvLPCRRQ/K3eQJosVT6FT+uH70kyQhkU1P67L+EzvaT9Z772ybJ2&#10;ohbGxR3OfMAX9A3xlW+JrrS9bsSl5XkXjQRPAdTLzFy3Rf6EeU0B1Pv7/fzHbrv/OyDs298xF+kR&#10;EFURtTXvdbbqVT/NWhc+9S81q/2H738Xfz4/cgrdEbb5WS0BVBBOTOf9yX0cb/63tFSS35eP/6/4&#10;0pf1J9TcP/Az/QIsv2SW9V57e3hMG/7yuTwiOZkzno1Ctnketjdr4+bv/cqD4WHl3gigKqDC591S&#10;Wuwl62mdo3ZStwvZjkf5FEBv55OadG5jaCMzPlFAO1jYSFRQQbS7HZ9uwd9D+bx/cT+te1TXZDMe&#10;aG0DTPUHbSB9SWNxzekF0PN72ajeR5s9XUXkgwuggmfRNuCmB4AKn4kSWsk8qXBj6zcqoyzCCKHn&#10;XJJxSzsNpflsbucyByqAGt95gqXBkxtnsT3Ph0tcLg4ys20JoIJoShWdCGziaEHtB9iET8HzEECo&#10;wrmbD7fb+XC7a+EI2u4jWUDMYXY0M+yYnwF00l7vAaCHUSgFUJeVhFA35Y+jrB7WE1RTeuY5I4Ay&#10;AuDM5755WRFCvc4WvHUE1VPF9ChwqwKalACaWDkJoMkWu6cF0Dx+FtvyzpcKnbbfi2jFeyxk0z1R&#10;QAvXsXSk+sk87VlU43Mqy0C8v1dBX5hMzXumwPQC4xJlfFi4yH+75Ojpcv4bVh2cnwJTgLWS8IHL&#10;fNioNv89DaDRlktPUBaQLp1cH2rYRK86vQnw5O8CVbIa5TMBxRpa787Xm+luXUrPddYLlNz2MsAq&#10;eLohrz9oDQtMCYDabhdCI3wCr1cA0Zo8jmzGX2ZJ6SrqpalGbqZrkdRUkhs31K1oo5QGUuc1BVPb&#10;7tow2YpXyVTlFC4jYJIMdpvWfRPRnQLobSETuPUofLYRQCKAqoSarhS9Rbl/PYtHQmgt0CuIVuWR&#10;goTqKYjGGU9mOgXRSjLfo/IJfAqeF4+hdKaPKSDFA5TL3IQvVQ09JYQejfBZdvIgl5mmBIie2B/O&#10;HNgOgO5IAeiezaT9bQiHtq2KdWAzXqCbVqJ8Lo4Qum1lSgndSBynEKrH8PqFC8OaBYsA0NkkIU0N&#10;k7Mnh4XTFoczB8+GhurbwCepciqgLB/dbnwWyspvhwra8s3Q3SOg8wXQ9gzAM/9dAL1LL/wpxPWv&#10;BM+er7/f8ab0ihdzATRpwScLRkl7vREi7bC9zpPSI1QFVGVUEGWPKkKqUZtGdLrxHj1CeVyVz3/0&#10;y/dI3zcfv/6JhKIV4dM+w1hG6hc+7YsnKErooBGjUDw1pueIEpqJEppNZnxOTg6gmcN+D5aM+IWO&#10;Gwv7jBNAOY/vu37vjl4Kojn6iDKeqS2ljkAT2I2ZjBKqf6hMNAWLpSlw0lQWiqbBRgmI6hU6gW6z&#10;HqEJgKqCTiJnfuZi5kqpSbTrk6//yCH3XK+oQYCn8GkLXvDMZnNqLEtH0rFt+MWLZ4XNm0n9YWNu&#10;GzL8iiWzwgwSeKZD0HOmoVSSkjRzQjZteDahcrQBEq4+DQtp11cQFfn0zs3w6kFzeP+iHRX0Xnjz&#10;spMkmEdkZD8EQO8CD220Wq+FMrLQTzPYfZR2xBY2wtfuWRpm0QL7Cp/QXrT0M/D4nGa2/CHmLZk/&#10;yy3ZwGn+0BfrwI/90wLsApYAm+SU6iFqdJQleU8lWipSOCA6e2VOmLcWP1PeGKYsQrlFEZ3IkK02&#10;ARP5hWpmP4HsUn/BwqcmrTNo19t+nzmxf5hLAtSyWdkxgvMI9kknSEM6RCTn3lWoLAxx1/Ni0Xqp&#10;KDRXFcYs3zN7NuAJOoOWBFv//IfOHgzof83iVF/b7L0xikelBSIjdAKUIwDJ4VgpZSQFbKpqZjDb&#10;OXgI4AlkDjXRiDa7pwcy3zl4yPAwKGNYGGSrfXhm922ylOK5Tf/+KKfYMvXVuoH2+4ghmaG48EL4&#10;HUbl3V9/BQyZ445VJupaqsWr89CPAKin/9JXz6s8He2JhLuP7uD5eL3KZNxmT8GkYJdSGv8U3glT&#10;gKbZ65738jecN4koaYXHeU5UyQQwhc/veNAPzHi+p02uyhqtoIRpF5cofwb2h6LiaQna1k+QquD5&#10;AyqoZfvdxSQB1OcreL79iRY8lPo9UVDWd8jHP/MLSVrx/+iLzt9y/wRotWP6DmX4DyRU/R6o/onR&#10;hldPWMYCQm9VlfG3ujismYnatQ1I27cy+h3aFncO9G5aAb1/cWuc83Tms7vtjurZmLeCedDF4ebp&#10;FaGlcB0579wGSyUtmDy209psx5pJNTTlB0or33nQ9HyoM6EdLC21UXExyW15vEVbWFi6zcLS9QKA&#10;4SRLKMQuXsA7OFX4fu5kyWUb84W7acUT7xtPo66dsz2/FdUTGFWFE4AqgFfzxJ1HdEnGOVFb9qqf&#10;Qqg59AUAlPB5CishAdToztOM05za4Oyplk5zwrG12KzhUHGcBcEjq1OzoYeYlTy6enI6b954T2yX&#10;UENjuhJwuZ8PtnsXZaVhk6UioHQ/Sugu5qQE0MPcVvAUOo8Bs4eZ0TyK9dNxZkwtTxvFKXQmee2n&#10;lk+JefF7yavX2slSIT3A0pMAmmrHo3j22Ko/zVyrCqib9bbbtVDSNF411RSmPH6GXNRUzfA9FjHT&#10;fgE1WGslAfQsc7S23wVQ4fM84KnXZ7RbctESD8+LbLFXuNUO6Auh/u7j3Ode7JX2sHQkiAKeFeS5&#10;VwKfVske/huhiFYdAkDJcU8A9DJt9mo24FMASqoRf5O204XMS6iSl5jjFBI9Jqd7KqBCaJ02Srbm&#10;2YqvO8NiEQCbjHYIoQKoj2sJqT62dZnHvYw9Ux1LPpexOKrHj/O6SUQoj5rGN17Iw4LpJKrnqQih&#10;2ie1lOZG309L1VMAdbGogfEry2Wnm0R2tpcfZjnJeVB9dw+ilnI9IwNCqectF6hukRzWwNGM+euo&#10;o1dRT+vPMy8qCKO21gG+NTyv6jNutadmOqtOpzbc49znnymdKeAUTiOgasUEsCZVlUcakotJBSdj&#10;dKfG9WVcfw5f0LOH9+DZvT0C6NEd68OhrfiBbl8XDm9bGyF0z/plQOgiAHQB74HzUxBKG37VnG/C&#10;WgB0PXZMi6ahgI6bhgn9pLBw+pJQeOxcaLjcHBqvMnbX/DTc7WI5suVluHrzMSEj2OkRot6Ef5HQ&#10;ae67APqG17B/0i7sX/0SSvOvG0Af0VBTAWX0NKqOHlU3cYyKOfFmxHuZEKoSqlLKxEB4yPtHYmiv&#10;AuqsqJZLf8Xb61/9PHlZD8fOlIYv+2XSih8EhPYPfQaMIKIzCxExB093AHR4dhhOW15Byk7oqFGj&#10;qJE4HrH3M4YERSqH0znMh44ew21YWMoZBZ8gQOaghCpOamifgxo6DlYcS9z5GPhnLMvl4yYTAgQj&#10;KdRNZozR0hvUCPWkxuBENIokyyk4HS1gBGk+LkjTF2f1AFAU0BFYLgmeAwd/juL5WRjHVrtDqhPH&#10;ZTKYOiGqntv49LMPiDqIbcOmdVgssAnvVvzUcaztC6DMEwigc5gVnUlq0gTmR8eN6A+AjgvF/CN5&#10;0nkr/PTqXvj57ePw9mknvoRt4c2LLnLA74eXr7rCoyetDB03hvqmilCMJUzFtaJwlBeR5bzITaD1&#10;3Rfls392rzBrOe2sY7S5KxgUv0pLoXZPOIkis2EHfp1rM8OydVlh7mLgGTU0m1nSUdo1TeJnol3v&#10;oOyMhRA8g7MzF4+INX0hcw7A53SUikmonmPMnQc2xzAPOo7lpMnER00TRFFGp07py0IWhqzk0M/h&#10;P0S0Y8LmZN96NuC3LAmHNy3CrHcxZr0LiDWjXYTJt59WnbPRvmLhxJyoeg7t81kYNoD2OgtDGf2Y&#10;S+2L8wCt9Uza58MxlU2BJ7BJCY5Dh5D5CnQKmAMBSGsA13kcZGv9o/LyIXh/CqiWf3xDuL8AqgKa&#10;tN+/mT4HP7brfy7bJQT4G2QoeP5BMIuwlgJPvxIIZdTwL371fDgN638BHJMt7d+6k7cXDIXEnvf1&#10;W7g9H0ES9VNITSmmv0QIdUvdoyAqIKpuWikQ/c+Y1f49cqezoiqngqcxoaqfjhPYahfg4nPjcR1D&#10;sPXu7Kftd9v9bsSbhuRSlc/N7Xktm56y6PQar883P7KwxFFT+qjo8nj/Gy+iyZxpMirxy4+Y/L/+&#10;Lvz83S98yPh9hNDvXKDq6ABAy8P+dcvDcma6j62nJXpgDYkw2+JMpkDo5vrDil2xBf+oklZ8FQtJ&#10;F9bFuc/mgtW03knuIlr3+gnmQPOYAQVAu1guuoe5vMc25uvaUDMTAO2piCbLSUJpG7ZNtuYTi6Y2&#10;lphaiPu8dc6W6WoMyEnAAUKtskPAZBpAz+3C8gcALdxOOxgATUEoYNQDQMtYWBKEbBELpfE6WvYF&#10;tJFtxZ+hZR+tmdyIj9vwdDNimSdPnCcAeopISZPKTpF2dpIPmJ4+ge3aCRJ/LKHV2VHB0033Y0Z8&#10;An1HVwGj2M/Zbhc49/GiuxdVdDe2c7bdBdBE8TyK+iiAalR/gg/b1klmTgVO4TOV154C0f1zaNlj&#10;/SSkent9RlNeo6iftudj6910JZRPKlcrpTSAnkzmQAFN4VMIPYPiK4R6XgA9C4ALl/n8TLbgBU5n&#10;P4VPFdBiRhbK9O3Ez7NEX0+TjrbPCeW7fgVQF49K8HtOwWcKQEv2AaQHsF+iyollLj/wTQTSSyTk&#10;XSYhz8x3M+CvsO1ec2QVCXBsuB/fELfW6/Jor+cCnadSZWs8gc+45AngOf8pfNqCFypVQAXQa4Qe&#10;aKd0NV8lFMsmYFRArUFNtWr5mxdw68h6d/nH0o+zjuWhWtTGVJFoxMzlTboGEUBZBhJCDXAQQNsu&#10;pippvbeWYjyfnvF04UnbpraLh1A+mSHFQ7SFWFqVUCG0pVQbJpaRsHcSPlvLUUcvMjNahvpawjyo&#10;CUuqoaXMmVLXSo4x/0kGvJvwp7BaoqpzUUUpl42s1OJRqtWu5VKFpzWkR/UUPitOH48VAZQ0pFRu&#10;/PEInyYnlXC/YuZFC4/sCQWHd4fT+7ZGFdQ6uIVceCB074bltN/x/0wD6Kalc1E+MaCfSxQnUb9r&#10;Fy4Oi2Z8E6ajgI7PHAcHLIoAWn+pMVyvawvNtx+Hjs43oeUOs+l4EzUTU3Sz6y31JnSxfv6C95e3&#10;vtf81Tj2z7uhb2u24DW+d4NdP9EEQLVOSoAzLiJRAucz3ghcTvK0l6mUCqVCq+qnp//ZM6uKMo1t&#10;T4lPn4ox/QCqf/jia6I5B7J4NHwU7/tjQsYwWvC05jNozQ+jsrNhEKyaRo4inAZVNIslJdvzw0fS&#10;RaY9n5FF55tF56Hwm0b2I2FBU5Uy8XgfNRE+YjZ0DC35JFHSlMmJJisBoZPIeRdCJ7BbI4AKo9ZY&#10;Ei9nMo60itGdtbwOz2OZMfnChon5Qlrvg4Z8HgYO+hT17LM4kGrZXt9Au/3Qvs1h7+51YRcQugP1&#10;c9mi6WH+rHG02/GQomayJT8dGJ0BjM4HQOcBo9Mh6UmZA7FlymaYGe/AG5fDD8/uht+9eRx+fvc0&#10;fPvqQXj+uD28eNbB8HFHuPvgZui8fw2oLAxn+cd3AT/CfQyfzybG0xmCYRjU57B8tGoLn9rPk4hR&#10;y/zPDeZhru0PpdVEiBWRzHAU+X8bSU203kdhVJ/N1tVolplyBFEGYZ1RmL0QfysUz+m0wjRPnSCx&#10;Y1JvjQU2BU/pfhT2TONotU9gM34Sl02Z0r97Acnc+1mThoTlbIttwNjZhaLDm5eEI/h2at57FKV4&#10;P55pe1cvDFuXzCEXHh9PPlWMHgxsfvVpGPw18520222vZwihAwZE6EzA01nNAf2HhIFsqg8hStM/&#10;IiFzICA6CDP5AVzWHxjth9LpcYBAmobRwcP44zP73U8+qKBJG34QYGsLfmD/QQAoBvTkv29aS8uV&#10;ZZ+/9YsdG1RB/nEJbKqGvFBYSQznx4/38eXmxXcvLn0Muuk7e7Eb6S4FCXG+EEVllHKm0xlO2+pC&#10;YFw0ImddCHURyBJEjfv0MQRNYVbD++9oSXsae9BYgqbPRfBU1RWw/RKyrd/xqvHmzQ/EedLuB0JN&#10;bYqAi+LpC4o3d4v+8TusmjC5f/kDS0u//Bi9RH8CT32+Pq/fyoj/a37vf+HXk3qOPR7AFKmet/Xn&#10;+v3PKLekIP3IUJUAaiLSty/eAqB3ws2KClT5HWH1rAlh89wJMQpWAG3CR9EtdReGHmGn9KhyN96g&#10;e8KrugPhUTVK5oUNsd0ucF4/vjxcBRxuYZ/UygKR6qfwqQm9AKoK6nmBU+XzftkuZkJ3R59Q/UG1&#10;aOooxje0DKumcsCVai/djmfiRlSjDcylrgYYVMGIpD1B7OJxWvKooMWqZ3tp/e4BKFFCVdJKmDcs&#10;pq2rElrERrZA6mXCj+VtvMyWvT6hSekTmoBoYsmUgGges7EqoafJP8/bBIASPBFPA6WnSAM6sYaE&#10;oXQdQxW1TgBu1mlsnSyB9JDqKKqoJZAeBBAPApzWYeDzCK3wCKBYvR3Be/QodZzTp0kqOo5t0lFT&#10;jfig6/EAgRgC6LFleIpSqqApCGW7HiXU4xHSnGzPC6IqoEm2ezLzKWxG9TPdfnf+0zZ8AT+LKUfn&#10;GHmKSikKaFQ8SY0qou3u6Quox+U7sFHCbk5QTdRQIfTCDj0/hXx/3zoUoDgzKlGyj+13YFMV2zGK&#10;MlTPyiMLSXaj9Z4uI1n1gb2C16elIbw2SW6uC6B1ubs5v4foWDfSUwCazGgKoM6ACp+24K+7OEQ7&#10;3Ur5ghKjSbtdI3lnnbVpEmyjJdMZbsv2+bUC4jeJojXNSKi8RUSmyqd1/ewx1MmTACKXF6fAU6N5&#10;F42SiuexV9ITtP3iidBZwe1oretHKoAKnaqfAmhrGd/joi15gJPTt4qZgb6wlxb/vtCGU0xrFdv0&#10;vAfeAkCFUOsahvdXadFbV4gKvcSiVfmpbYAk86r4RluV/H4qTxPJyXy36qg+ny4caUpvOpJVlksL&#10;PkImrfrTx0IRM6LCpqpn0ZG94bwqKiB6AXA9d2xvrDxa8id2b4pKqOCpGpoA6NYV8xFh5tKCt/We&#10;AtA1zoEuWoJd4TyYYBpi1PiwZA5R1SeLQy0AerWuNTTefhRau5jzh/KefPjPcA8PpJanP4S25z+E&#10;++8ZhfprXhz/Rbfx/cYlpARAn7mQxIutKibCZ3cuvNApaN7ljcBZ0EeCJ2UL3ssTE3pnPz39t859&#10;/jU/3jM2peYvXh969cITFAD99MvBoQ/2TAJoZubYMAIVNCuT+G3iuAXRbOZDR2LZlIldkzU8m+7o&#10;CDfl2RdhVnRIJgALmwwcPjAMh1kyx3C5hvaoodnjcdZBBR2Pe89UkhynkO44AfP6CcyHTiJXfgKL&#10;Skn3eDxL3r/Gow+IFk2bsWLbxljUfJw0ugE0hy340bTg9fvMJgc+h+SjmVgrTYJ+F6J+HsYX7OTh&#10;7eHQnnXhwK51YS3zi4uwYVr4DbOXtJOnYnCq4jkdxXQuSUnLZpPwMxefULarpmQRz8lswQFmRppq&#10;LoR3D9rCH98/gwTekU/9Krx51sksaHt49QIAvX81tHVeDiWVR8KRU+vCwdMrw1rUjanzMZKfDEhO&#10;6xUmz/0ybN7D8P1ZtmSBzqo6/sHV7mZ+hDiyyq3h5BlsILaMZSYBH9MxgCcAOm4Ss6GczhzdK+bI&#10;u7U1E/icCnxK5+Oh8zF4g+aMZ7GJBaQc0ptGk5QkgAqf4zGrH8fSkQCqL9YMaH8m8Gn0qKlIK4m3&#10;27JiZrSp2LNuIXYTi8LmpbPxPtX/jOeSDVjSah9MXGbG11hGYR6fWCYN7t8vWMMGp+Y645IQiucQ&#10;YjP7DwAYAdAInXxy6T9oGJmvQyN0DgQwEwj1KHyqegqfGcjsGUCqAKryKYRmoIIKoANITBBCv2D5&#10;qF/vvuHwviPM4/rP42/7sm1tXnuyGW6LOonh/K1H+ntnHH9ErRRABS0VRGFO4IzQyWnb6sKn59+R&#10;sy7kuYXuUQjVTslEJAHU5xyfN0qnowNCcFycSquczrIKnMmXqUK/ANnffvuH8AyT+6f4kr5jKcmI&#10;UcFX1fNbyPU7HugdCUuvfvw2vP4JSP09saJ4WAmhPrzP+eW7b2Mk6W/BpOCYRJD+bf8VUrf2xdJx&#10;BeH6v3yl1Wzh80/Og74HylFAX3TdC80kItUUncHDb25YioNF0Z5VcVnD7GstkpzPfFypHyhpRxd3&#10;hGc1ZL9fYrOdlrwb7y0FmMcTLnHl4MJwnZm9RpZF9A29nbs+tuA9NrNQ5GmVUNVOLZosPUOjbyiP&#10;7da8l90vT6mubfiLtuAtevvcpnCrcD3q0CbAACjJXYFiRWv2yIKooJWhoKmmqawJmGXMFwqcZ7EC&#10;EkQTVVTwtIRSr4unmSHVN7QY1w236fNZXNInVC/QFITSljdIAns1lVCP+Vvmh+NrWE4iC10AFTyF&#10;R+soICd8HgfkEiC1pR8hFYunk7S8fWwvO86Cpbc/BHQKoEdovwuglgBqitIBPIKN8TxFAMZJ0oqE&#10;z2N4eR6YA8jOY+50vvOfqqQ8HvdRCbVlfwRP0jgzarZ8hEySk1BAk/Sk7nlPlE/VT89bAqht+SKW&#10;r1Jlzruqp1vvKfi0hM9SRhcsT5t+5Dzo+c18ANBeiRI+3XA3ICCWy2KMQgigJcx7erqUxaOeGe4u&#10;HF3CaqmWOc1aZj3rUCZVDo3OrGeZU/g0nKM+b1+4QgxlNeDokpCt+FqVSwBPBTTOcaKC1p9hlpPH&#10;0IIpKqFcZrvbVrhHZzJ9bGOO4+NzvALIXTmFnRNlQlFD4SHuB/QxSmW73aSiCKH6eUbwtP2elFD6&#10;q7eni0cd5SfjXGcDzy+ldAqg2DYJnQQ9CKBNxbbjSVQCPiOQlnI91VimbR9xnyiijbTtb6XV0Kuc&#10;rwdircv8O61gy7+cn7ESdVgQLSU9r+TollB2fCfwSTISPp/RG5R0JO2aynIB0Tz8QFE8K/NP0Xo/&#10;HeEzAVCPtuFVQ50FdQ7UeVDh8zgikkcVUGvfRrfhl9J6nxfhc/OyBWHTkoVxBnTVvHlhDclIy0hD&#10;UgEdmzUuLJ2/MhSevhCuVN8K9QDozSZcTe6wYIrvUdcLwPPph9D46E3ofP1jXDT6P/1l/KUqrMbx&#10;GuAnXp9CqGqmrXZb7tZjni/e+XEz3uWkFiTSLu6bwKrvsL5OW//sr5dv/hDWbdoXvuyDJygQ+vlX&#10;Q0Pvr2GIYUAn4J/F7z4nZyLLR2NpxTv/OS5kcnrEyNEAKLHcHIeMyI7b8sOZER02kvY9y0oZbM0P&#10;z8kEQoFZxMRhcNxwvEQzYMVRk0hdnD0ahhqD0pkZJmJgP4mlbEFUCJ0EJ42nY2xNIkXJo56hG/nQ&#10;uh3f3/m4diRf/zEqpw82SzzAeDaaeCNym306pGvE5kZ8v2oYsK66cCqcOLgx7CINYYHfGCPTmRiY&#10;epupWLkIn9OZE5iFXLts9ljgayJ/iBjVo4rOxF7oMDFezTXnw5Pb9UBoS/jjd8/CH394Hr5/0xXe&#10;v2oL37qE9LQhtLRcDOdo4e1n+WDHvtlhwTJAEegcC3zOXtwnrNiYGfYfmx3VzvNlG0Mhc2lnaQue&#10;LyPDthhoPUpO+goy0Cd+wi84BaBjJ37GLxmj+hwgFgPUURihjh7fO0yk1T4eV/4cXPqzRuEjmu19&#10;Puf812HseDJLqXEoneMnooqSbz9REB3bFxUUAE3nwi/mDWHtsulh/bIZYd1S8t1ZzFo9b1oE8ah4&#10;DmVjnbjMIV9jgN+nd6rdPqBvGGINRv1E9RwKfA4mz3XgQAB0YHqOEwDtx2mhUwAdnJEVoVP4TEGo&#10;n1K4nkpa8SqlScs9UT6z+MNy+32klgz4f2YAuV99/gX2S4wAAKyF+WfDjyiF/93Xx3OdwhJcRzvb&#10;HHdy3VnI0YpIVZH9nt+GoL/jX53s9CNtcoFPwPKh46a67XtOq4B+B/W+w4TdilZLP6JQAqLOfkYT&#10;eu6rYqnSKXQ6MmCl1EGU1A+oo98Ds9QP39l3//WJep8f+Cbv39Nef/w6PMSL9A0AZwtf4H2DAvri&#10;O6CTdrsA+uEPP1MesWb6E9vyf/ip2xhZ03pTmRwDkBPTAUV/x2/lv97lF34Htvgtxwl+80sll3GF&#10;PzH3+pNepfeJIL19K9yuuRjTTWaP7Bdyty+Jb9hmYN8uJKmIhaAHGNLr2yk8CotPqvemvEHZdDch&#10;SfCs2bsg1LI80kRKUiNRnTexUbpNZrznrWZan22opQKnyucDHqcTuLyP0tlVDIgWpzxE75SklNAO&#10;Lm/l8lZAtA3j+mYubzxPEk3RJtSkddjosDF9dBGJOahwVOl+ttvTrXjnQXM3oeYCookSmhyFT6FU&#10;UC3d7/0AIpQ5N+pVQ/OM66QdrxrqRrz55AVbyJ1nGz6XpaRclpGs08TuCqEnWZA8xkZ8qh0/I6Yn&#10;HSUr3aNRnqn2vMtMqZlSrZ1ccHJuNMmcP4S/6EH8RT0eYdbT/HgV0P3Y1u2bD4Ty4fYYyUXHl2GS&#10;T5KR5fkjwKiVgs9JzH3qdwrw8r1zeU5u0LtJb3vdtrpqZ2Jcr9IpdKqGqoyqep7j57POo3xewH5K&#10;L9DElqmArXn9QcsI27AET6uEBaIylrjKos/nXJwG+FCA16e+rGU9kqqETb1ddTQo5XW97PCSuN1e&#10;Tpvdqj7Bf1MWhWpObeC/7YbYHhcSrxGPaUVrImYqr57ZG9VPAdRZ0KTdrvrZcH5fyiaJ29tST+yX&#10;TDyqwQ7vMgEgAqfpR3EjnRb2DTbbG0gVEj6v5nG/UywiUTXHWUw6TTRnBN6UKpoYxTfS/tZyqfUi&#10;SiftcE3orbjxXg6MlrGoxPlbzGxaqaQkwNJFI2Y83Xy39d5Ci70ZqLwNXHpMqgml0za84HkNpfQ6&#10;BvnNtOQbuf11LrvJ7a9y2XXANWUXlVKBdVyp5ucQPiOAntgFmOr1uSeUnECgAT6rConlLGAO9Awz&#10;oQCoc5/Vhadiu93jxTwWmwpPhFLmSa1ixsfchD++cx1+oGvDyd0b4ulDW1ZSbMJvWEkIy9JYm5fM&#10;DztXpeyY1s6fF1bMIb1v+YqweOY8AmomM6o3NaxbwXs0AHr50q1wpa4ltOAwf6P5QbjV+SQ03nse&#10;Gu+/CB10mfTJ/L/hy/cYxNjwyCWiNIBqxfSc11lb8M8oF49cThJGO3kbbULmbKXn3gl83uUBvM0H&#10;37f+hT+QrgH55y/T+l4S2/CffDUktuEHZYxCkBJCgc3scSErZwLgCZACoMNRQTOyUotKmaO4bvT4&#10;MGIMl2Nkb5zn8DHcbwwwOhoxi/nQWCwqDVMNdVkJ+81x07JJVsLiEQelcVMZuQRExxHtOZYQn7EE&#10;+owmYVIQtTU/gfPTGaNczGjRJronS1jU7AbQDHw6pzJoOn8WrfOZGJBipSRYLpzF/NBRhrMB0LKi&#10;w2Hf9uVB4JqEz+dEwu2tyazq6/tpTWNjSgidT97ocu67dGZO+AZrp9mjB4a9a+eFK1hUtNddCM86&#10;gNBHTeE9W/BvnzaF109vhpdPboR7XZfC7aZzoYiZsN3MDW3ePjnMWegMwaes+dN635gVdu5HYTiz&#10;KBTQgs8/R15t7uJwGluYgvP8A0H93LZrWvhmPsbzxnpmYWSP8jkGE9Qs1M9MLhM+EwB1vtMSRnPG&#10;snQ1WhBFBR2DAjqW6E8AVPgUQnNGAsFjyFwnI37WzEwSA0aHBXPHYkk1ISxfOIlPdxNoMZAXP3tC&#10;mDE+K4wdMSAaxmujJHjG6t8nznlqEi98ap8UAZRt9ri9Trk8FOc8gc4BQKjl6Z6KZ6rtPiyCZ1Le&#10;JwHQpOWukprJHKiVjQ/owP5Ejg4g/SgNoHNmzw03G279uf/nX/EPBYZBZfwT5us/RT9M04Gcp1Rd&#10;7PkVZzihwN+5QfRbX9wgZpf/xleimApUbqULoD5+XEriflZPSyVfLCxb86qiydKSyqcQKkw6NuCY&#10;QGIhpZfpD99yW2dZKSE0eT7OUgqqjhl8y+2evniPLZRZ8JjOA+yvyZh/TqzmSzLmbb8LoEZ6vvsd&#10;llAAqPD5/R9/jgDqT+8yUqKGJkb5f8Wv+n+8ib9yv4e/a5e6fkGZ/c0v1V5cBf7o/Ovb9+H53a7w&#10;tLOVsZgrdCeWRz/QUyzS6ZkYFyN482tjLu3+xQMpCMUw/iELQk+q9se2vBCpsqnC2XBsZWhAvRI6&#10;BVBL8BREb51eGwG0HXsmobWL2U7va4rSgzLUUI5CaBeQKYTaljcxKSYncX2EUW7TxH0F0IZC2/Jr&#10;UcmYE2T2VBBVAT27g0QeWvFW3uaJf9aOF0AL8azM34Q5OkchtHA7rXhU0HO72KLnmER3qoS6lCSA&#10;nqWlXIS/79ltzJ1uxYs0wuicFITShrcEzNxN38SKsEkJo4LoURTFI8DdMVRQ6zAq40HAz6OXJ5nz&#10;h4nnFUATGD1qW51YXgF0NyM+++ehkjLmI4SeWK4iCux+BKAnUEJPo86e5vumiplOwNPZTpVOF4yO&#10;MiNqbGeSI+9R+DzPtr+lAqoPaGJIL4x63irZzG3S588D1BdwEnDOswKP1ovpctbTtnsSh3oONdQg&#10;AeNTjdd0o72cJCOrgsx1TeQrmPGsRqkUOp3bvMJ2e1wK0kZJ9ZL2eAQ8wE6zdheEamzJA5vJzGfi&#10;/ellDbSm9dS0nW7bXuAULj0aN1uvkkrVnaQlz2MJotcB2lQspw4MGMCnT99gtjTly8kWezr3vbn8&#10;KEAogHIsFT6ByxJslQDSjspTEUJ7gqnXabtkqYbq/+mWu/cTQtsrjtNyTz2e51vKuK1AyvdQ+RSu&#10;G5kRbakiVYnrGy7sD/X82xQ8dQNILWMJoEA5VU4UZ3mifB5PeXvq8Vl6Gi9QwLP8DOpm/rGocJaz&#10;Oe/RlntlATOhXC6ACqIlp/aHC7Twzx4hpXD/llj6gmpOrzfoKRaTju/YGA5uQgklG37b8kURQLcS&#10;x7luwfywkveWFXMWsHg0hxAalpUnzA7bNwLCZbWh7gpJbA2doeH2/XDlensor2sKtc13w13ilP8Z&#10;G+L/44vmX3kDX6+fAaD3GA94AIRqwaTaqfqpCuq8pyWAPqPauW0ztHmX9zTcpLrh9F85SsBIP8IG&#10;/qMNd7CLXBo+/SojLiN91gdhalgKQIdmjwc2xwCbwCU1ArN6oXMEbXgrnh4zHvhMAagVLZxGoooy&#10;I2q2vDVsNAopC0sj2Jq3JZ9N93sMI5rjpuUw88k2PdznjOioiQQYTcZtiEUl50QnTUcVZYM++qnz&#10;OreOsabVzM0nX/8xIuOTkEME56Txg8N42vEC5ngsmQTSI/vWhf07V4b1zCLNIbx+dNaXYRS+nhPH&#10;oQrmsGo/pl+YRGb6hNHMSHIUQmeMpd/PYtMiQu/nczQbft1ckjYO8QZSdip0XisOHdcvhLtNpCG1&#10;VYUHHRWhq7UstDYVhZvXcsOZvHVhH3NCW1AsZs/py9r/F2Hh4iFh9362UE8uCafyl4fii5tDEdvv&#10;p/OWhdwzWCAVrglHuW4TCshMvD4FTyF0JApozjhiKzk9YhQ/J2122+1jJ6fa7s57jprA9nl3653z&#10;xIeOm4j9wDjmQFE8cwDPkaOwFGDxaAK/3Okz2Pr/JpUa8M2s0WH2DMxcNW5F/Z0wCnP4wb0pjO4H&#10;qnZ+FQaz3a7imTGImQrgcxjb6oMAwYEDLVRPWuMRQNNLRr8JoGkgVRGNUGq73Y13YNSyZe+ikq12&#10;FU/VTZeNVEDdfBtJO34g8ZuWs59f9+4X9u09FN4AkB9/CXyC2m99iTdwDAs+v4T7T15RLwDRlO3R&#10;f30cvDfZwNaLsvvLOUWFRv7RaHTvfOJf8+XDq7z6UN6Dcc0IoP7jThhW0PNyF5S8zO+qKuvMp3Oq&#10;KqBuuNtqf/8WhRL183sAVPh0ztNyiUpQtb7ncrr4zJHaQv8hPGJU4Tlt9LfIv0/esQX/ho17VFC9&#10;P9/9zEb+dxjT/4Q36O+xpCLik1Wm//KjeYkzqf+sD/lGfCZfEUKdK/j4yyuoP7F4ZSb8uxevwsOO&#10;tvD8Xkd43HEr5DNes5q/5f3MMV8kK7uRN7kWqh2V5S5twwfl2DIBofp5PiZe89mlgzFmU5h0DrSZ&#10;BDPb8T1P3zi5Ms6H3jy1Kl6nPZMeoUZ2Cpz3UDQfCJqcTiI9TV4ygUkIVW2NaijLSbdRTm+Rx30D&#10;kE2VbVrmQk+ivp7AK/IwyhpqZuWRxSytmCVOXvweZhFRNhObpvxNqH4bUAQ3ss29BfP5LWzFb6O1&#10;DHzGdnw6QckUpVhml6PunWexJhbJZud2LIgwWsBikvOgVmzHc3RT/gTKqJZNHg+tnNId06mB/VFT&#10;0gBT/UMPAqBCqJv0B2i/H2SZyNjPfbTPPaZgFON71NA9tOJVQw8tnoQyCrim6yjLSEcIELBlL7B6&#10;PIk9lNv0LjSd0FbJtr/qJ5XL8zmB0nqSx3ar3pa8KqjQKXwmM5/OfSbt92KV0OgNSlABKrAKqcDq&#10;hnxstzPf6ZKXx5hGFVvu2CtRphkZqVl+aHmM1VTlrDqOn2cs4XM9c4ocUSe1VkptoKfslKxqRkGq&#10;MIx3ntP2uhvhgqbw6e1SLfdU+lFMQtITlKMG9Jbb54Kn0GndYGHnJpvjV5mPrDvJ/OcJlpMA0CYN&#10;31FBr/K411ESmzSXx4LJzXXnNpP2uf8mLJeDrNZKojJVJm2Pa690EV/PCi8DFLFYUiXVlN7Sksn2&#10;fFRIUUqT1CPv16T1EoB5S09Qjsn5lgpAFgg1acnHa7+UG27z2FcZHXDk4AoJStozXcHaryZ3H/Of&#10;QCQ/WyXgaNqRi0dlttaZ6yxJt9UFzov4flYU0H4vPBnKAE3BU+ulX+FT9RO7QOCzjKUmlVPLFr6t&#10;fE3qc/cQ1bl7czi9C3umLdgzbVgTdq9cSjADfqAA6ObFi/EAnU8ndF5YMO0blpJnhzlT54eDu4+G&#10;y9UNob62KVwFPC9fb41Vda05tDPe9M96Tfxr3k/+2tu85r3u7vs/hQ7a3PjgR6VT4IyWSpQAmmy/&#10;3+F9opWeu8qnoOrtfHf9rbGrv/b7/0+38/3P98MbrY/D0JGT4wxor6+HhF69B+EHmh0hdCiK51DA&#10;M2PkOKw2UTpHT+S2+oSO6q7BWTmY1usbyu1HAq645gihns5gWSlVQihzpIBoxsgMHgc/0fHZEULH&#10;TmWpiZ2hLLflmRFNWXviI8qs6HiixsdPQQnF0H7WvNGooJP/HEBzRpK5Ths+eyQZ6aihGcM+CwMG&#10;9gpTkFPnEMs0azbfgLjIHNrQ1oRJgyKMZUVVkGB5VMExANqksf1ox2NECpRO4fHmk5m+gFb1TK77&#10;BjjdzovmWWyVqvgHdPMS2bnX80NX0/nQdftc6GopDu23AdCrp0IR9ivHeFPZxazW0qVQ86KMsGYt&#10;L8TMEB1jIzbvDAtIbOZWXdkTzrMQcSp3aYTPA0fmh41bJ2Ob5PymauenUe3MHvcp85+fQu+fhmws&#10;nMZOw6mfLS0BVPh05jNrDK15TmsrMIZM+LETUDABz2ye+0h+5lE8//HMfU5iA2wqv9TZzD58gxps&#10;fJVJUBMZQXB2Nns4UaAYyo8gtWjYENKXhpBIhIm8CUX6dwqfqp4DWDpK1aBYA4HQQT0U0ET97HkU&#10;Pq1BwKbw2bOETyE0g6Pw6babAJrNAPJI5PbM4aQj9B3E3CdDytgvZeITVlpS+V+M5lX93gKF37E9&#10;3fMrWf7xYnPaHzx5GzpIKHpKSpCt7p5fyVnVS+Gz56Z7Mnf5R22O0gsy/9M/Mq+PcOU/Nmc4nfm0&#10;BFIus+Rl/zFqs2R5W5XGRAHVQkkVVAB10/3dG+ZD36MGAqAqn856Ct1CKh38WFiQMj9KcdlbPmYK&#10;ny+M3aTN//D1m3D/5SvAk/Y+38t5TwH0w+9+iO3334LP5Od4//0PcSv/f/2L393P0PTr5y+iGf39&#10;9qZwr+VGqMHb8OBGXC6AmwuH1kYvwnaUmE6UmE7m0+6yuXtf307M5M12f15zKAKosZt3gFChUfgU&#10;NhPodDY0Oe2G/O0z6yKotjHTafu9CzVTCDVH3jx5K8mTF0BVWf1eJigJoe2M5TRj4XSbUQCP+oSq&#10;hF5Faa3PWxMqD5shDvgAn8KoABor7Q8qdBZsBjoprZqET1VQIz2jYpeuBD4Tg3r9QWNtZk60RxVs&#10;m0+rng15ANQSOo+snhaN66N5PcBpatJB1EiN6xMANUFpL0B3gKMQug8VUgi19jPDeYgWlRB6UBUU&#10;qLSE0QMAqCWAHmMz/sRKvtcKFqBQPgVQK55OLzQJoHma6acBNG8VMaRAaD6m+md4noJnMvcpgAqb&#10;QmgsLJYEUY+28FVPC1EsUpZLtNd3LYxRms7Q+vsqJDK1iOUjwbPbuxOroyuYxWv67tKPGeuJKbwq&#10;u3BZSTRmFbOcJg4lsJl4eapmJp6ewmgCpwJp6jaYxKMAmgNvGpKqaax0+92Wu6106/IJZkBPA5Nn&#10;aGtrrXSKtj7QKXDeMvLSOVNa+tfYhL+FL6eLeDdRUZ0XtbRJcmbTaq5gY535TJeDbgKk2iWlWuUp&#10;26QGNtZNSxJATTO6ZqtfCKV1b0KSIOp5TeaFzmg2z308Cq/NF7V4Qu3lNj6G5WWtVfiPop6arFcD&#10;WF/VlxQLqCvMqF5B2ayhtGNKrJgqTtFOz8UbNJdWO5vuznpaFzGrt8rzj4cS2uwC6AXu51H107Z7&#10;0dFdMaRCFTQB0LJTLCcd3UFEJ++3u+g27thAbQzHNq/H93o1dm7mwRPVuZTRuWXLwsaFi2Ik57xJ&#10;M2EBRvEwpD+6/2SoKb9KC/5GqKhqCBerrocrDVgvEnf0fyN8+vrsxvtD/q8DEr0ngPKeI3i62S5g&#10;khIa8JoPTzjtsYPb3OW9RDAVPv883uVf84rvex823GHmgtXhkz5DQ6/PgdDP+4YvGeHry+hexigU&#10;UGrY6Akw0EQUTI6onRnMf/aE0BR84h06KqWARvjMoVVPqYQmJYhmj81hOSk1H+qSUg6G9iOx38xk&#10;HyiTOHZdlTIRMlVFY1t+IvnwgOnEqSx/fzMyzFswuvuX8R+L2bL8hk/Z9u6/xmez15e9wuf9UQ4B&#10;LuXUcZiPKqmOAMgycshTzyTTM/uLMHg4QAegRZVwNAoh109APZxE+3rcyC/Yju8dvqGFPY9ZgLkA&#10;6zIGVPfxwnzmAIsEGF5fq2QGpu5UaKyjfXErP9xuOB3qqjHDZeHgJK21Q8x2bUep2IoSup02mkB6&#10;kHmi/AJaN1XM7NSTaVtGK+DkonDg0Nywj6WEdcx/TSIlaUQP9VMAzRrDHCgAmjmOGc8pKKBAaM4k&#10;c0oBzIkoluNovZMJP3oKqqdQys8xGhAdNxmKn4IyDMHrfzURoJ4yPQWgCxbye5szng35rDCKbNVM&#10;FriyhrPZniF4/gqfQ0kvSuAzLhipdKZb7rHt7nIQc53WQGc+e1QKNllCUvVMXz54EO12znernml7&#10;haGqoGkIHTIwdTrLTbhhOWE4n4b6Yj7/xadfM6j8RZg/b1lobOz4s3hIXwS+wwDt1TtmOnv0DTyp&#10;35ighxtReEAEZlPHw9B+/3l4Ty88LbDFYwRV/i+57ON/cgKghu4u/wijtsP/7Os3uMx2uBc742j7&#10;XwD1uUQIpTQNNj4tJhxxVAO0VEu/58bCtGCtuumGu4qns53aSFmejrOhXPcDD/weIEXUBTpp3/N8&#10;o+LK476BSp+TKf/0/QcG51+H+89fRgU0tv6RT9+TL//zn2hz8z8Mpv7iq82HH36Mi1H/0ydjZ2//&#10;qfGd/o4YH3gLON+/QxZz863QcqMOQ+gq3nR2oFywvHOEFjfKT2vZYTbSj4QuNnR7AugjoPBZNUlJ&#10;bMY/rtoTZ0I97VJS7eEFoYp2eDX/buuPLQ438Ae9latZ/fLQwNymtk0a1gudd7FYus/2uxD6sIS5&#10;UDbue7bpH5bR5o8JSinD+keVh4kIPQCMMo/KOEAzQCqEXmPpqZ6Wf9WR5fiYLghFWC6d0XIp3QpO&#10;APPPcuLNmAeczjL3mYCmvqAa1KcK2KTNbKVmP2nrA2nOgp7ZwnWAWP7WebGc7bT97qb8cYBTBVTb&#10;puP6iLK4lAuoHuO6w8DgER7nAAriIdrxh2zBA4Ga2UdFNN2ut20fVVEg1VnSI0DlISD0AHOh1jFU&#10;zlOY4Xs8BlSeACidHXURygWoZBHKJafTfE9B9DintXSy8niOtujz16ICswyl16eb7Hp5Jhvtmsvr&#10;BVpIFWDJlA98FvAzXNjO8heezKW7F7O8xe8a788i7Jg8XthLljuKp76dVUe1T1oXgTNpqXu0rZ60&#10;1itPbIzQmaidKqK25YXJCJQomiqcKpt6dSaPI2Qm7Xovj4tG+oSimrpt7rKRVc9yjlBZ55Y7tk03&#10;Ac5GkoxuA4QeG2nR3wA8b7H97tFq4LEbEUca+J5uqrux7pKQy0MuCDWXsUTEgpDLQYKn85jJctAN&#10;tt1vCpRAoubxHvXvvGb6EVGdTeTF31IZTd/mFjZN1k2ANN4eQ/sIqIy73aZLaNLSdcbebqGYNl3E&#10;czTezsc8FFXPurPHo7e0imc1W+2XUDO1XhJATTuqAjzrivJZVipiY74gXDqbH6v8DON0eSm7Jbfc&#10;VUU9JgpoTEM6tAtTehRPC9XTjPjzdEkK9pEPv3s9tTGc2g6IbmcpaTMzoetXhgOrl4VdAOjOpUsA&#10;0eVhx4qVYdPiZYzjzQgT2MCePZGgh+NnQkNtY6i9ciNcutQQalE+O+4+Cx9pHf8aSvs7H1W4Mwde&#10;ACWMKUKniidCZzxqRN/ExpSJSHH7nTs8AUS93b9i4/0v/Ri+311tuksC0viUAvpFv/AZcdu9FaoA&#10;SGvIKCyZmPMcRmWOteU+NkJmUglsDvN2qKHRxL5njcRLFA/RTIzss8awWT+GdMX0klL2uOyoho5g&#10;PjSDnZ/BWTj75CjysY8DhI5mvyip8ZOHhclThv0KoOW1BRi6Hww7eBGYwyfrocBi7+GfhD45X4Yh&#10;tKGtYbSkv8YI/pMBACrpRl9l9AoDRqAqog5mj1EhpHXtEUAdxwzlZLbIZ00ZGBZ9M4xtuFHYMuSQ&#10;BYtdCLNER3ixO80LVhUWLdcuMjzOG01TLS2Ly4dCDbNfpUX8kWO3cpiW+x5mu/Yx13VgLzMk26eE&#10;HTv4lH90YSgsXB3VzxOnsDraPzPswpZl5+7pYc0GrKGmY+oOgGa7+U4N5/RQFpAynAsdC4xOBDYn&#10;A86TBU5Ak8phFlQAtYRR4XMsOfDCpxAqfI5E4TUVYBR+WFOnY2I/f1KYgcl+djYKJ6b7w4byfYHP&#10;jMGA+mD+A1BDsDOI854sGsVlo2TWM2m7p88nADqATy09YTMBUCFU8EzBZ0rtjIon8Dkci6bhftLh&#10;NkMH0YYfnBkG9mO2lNMjMpjhGIqcTjrCV73JjO31dfiSGZF9+06E58+/jRBka5uxyZgEZLv5BUs3&#10;dNjjl9cLdQiIsb2NeIj/5c+h8yFLOcRVqA76xx9N5dMA6qymMBshtAdl2XoXQGM+efojrxDavSHv&#10;bf/CR2Gfo2qkQKhnvkbBQqhPM5mtjMs9yff1eev5yY1dmPJ5WM54CqGxHc9RKHV73NFJAdfv8Qaa&#10;FT7f8Mr4HhlV+BRuv2Xx6DWk+hJqtQWvD6gKqFZLAui3zID+8p9sm/O/P/A/0fxPv4GZ/q7+mq+f&#10;AN4fUVv/yPf9R768v1GcP2sFhYr7irSoB113QxcqqBB6r+V6KMPUeiOzzIVYMemH6LxaF23Gh5eO&#10;hwdVh9IwiIUSc5kuD7kVr0eo9fTSvnjUjP4ac5k1LAZdAUZvAp/NBSiq2CgJop4WVD2qhKqC3jm7&#10;MULovfMoqYWpOVEXle6TjvSgdE969vQA3+NYHAUQQDsBUKM7je00O76ebftaNvA91mDbFpOTAFCV&#10;OWc7VThtEQuhETzTsCl8pkCTje8ttJi30XJnS9Mq5HXK3HhVT2c/nQGNhffl2R3zI3Rq0eSxJ4zq&#10;G3pm6/yUdyjXWaqgAugp2vdCqKeFTlVQAVQYPcblJwBc05ecDxVE46yoqiawaR1m0UgY9XgUNdM6&#10;jpqZmh3FxB7QtARRj27en+R0AqAuKAmgZxgFUNnU5/Msm/kCp/B5lt/HOQDc0YNilE5/fn8nF/YQ&#10;BMAIQvEuRh2IHC7etQTgXBar7MDKmKClX2c17x+erji8JlQfJy7TGc+ja2MUpvOcqpNJOfuZAk5b&#10;71tTM6Gops6DVhO7qbIZIZRK4FPw9Lx1g0UcLZa8LAFQZ5ctW+e3mAVtcnaTYyMzl7dNHKKamSMV&#10;OhtouQuct2i33xQ4gd14nsd0/rmZhR9N44VPbZK0R7p5fnc8qn428QGttfpE6KjJi+3xtmriN/Gu&#10;vs3mu2ApfKpWCqDCp+3zCKBUo5vxwKRQKWB6/DVVCXsnUvNays9EL9JbeI1a10lh+vX0cRKbiNxE&#10;wSxnUz11JMmIdnsqCelQVD/rzxVg2XSWbfk84DOP5DMg9NyZUHU2l9lP/D/ZdhdAtWRyFlQVtOQ4&#10;lkxAaAUZ8dGyCfsmIVQAzSeOMxcXHAE0b+emcHobILp1Qzi8LgWge1csDvtWLgu7ly8Le1atCmvm&#10;zA0LJ2NCz6LLtDF0H04WhpZbbaHm0rVQWnoZx5vH0Unl//avZ7wndLz+OTziTcDZzwRCVTnvIIU2&#10;vv59uKtZPe8hwmfi/fm//XO9pJs3Zc7SqH72YsTukz4Dw6f4fvfPpBVvSx2wHCZ4jqfGApm01ZO4&#10;zo+PCYC6Id+zUgCKSgqMCqIjMLRPtuVVRG3LD8eW01INHYcT0rgpJC2xtD5qHOlKWDnloJCOQxFN&#10;vv6j/Wlj6HhxOzTcrw/nrp8Pm/n0OJ4Xtd4A5SdA5mdZWPYApX1G9Q6foXp+NqxX6IsCOoRt8WHj&#10;aDmPBeaANVXD4ZmfEuPUO8wjL3QNm5db2fzcxafoXbzQHeBF/jAv7rt54bOO88m54NDSkH+EuS3m&#10;xMp5Qyo+syrkE+938si8sG/X1LB10yhSlxjG3zkxbN6YQwQoq/ybRgOik8OePdPDpk1soa8dGdZv&#10;HBs2Esu5avWo2ILX99PKYgY0AdARYzGmn0SrfSrK55TeYQyZ8GOJjfI4ehoqLspo9oSvYo3E/zN7&#10;fB+I/is+IXweayAAns3vYTSzstNmjAqz8EHVsD8jg0UjzeWJ0lT5HDqI+U/g0/Z7zGw3IpMNdOc+&#10;k3nP/nw60ePTrXdr4IB0pVvsgwYBkQNRPgeylJSAJ6pmVDYBS1vuceaTxAP9vSJoAp4Z5MIOH5oT&#10;BhDJNWwIlw/nj2Uon34GjQyfkZLQqxfK7LBxoaysLiDmdauWwpeznQLo628xbu8xSpi031UCU23u&#10;1G2ENLroqa3utPKYPE5ieSTkOU8p/MUFIB7kz1S9NBQKSNZf+nKW8wMk6Mion5iTlrtPs+fdkoUc&#10;H8ct/fdEjPZcjvo9P0CEUNVQ5z25XbRBSj9/AfQdLzR+n3f8cG94kDfIru8h9A/c6D13sl7SRn/N&#10;kKib7T4XAfQDFkw/sQn/R+DTSy1P/d1fKqD/hN6US2A/YJ7/mvSml3qAPn0e7nR0hbsd7bEVf6/t&#10;ZrhYeDysA0D3r5sT/RVdsOhEAX1Ucyw8uQz86d3J9vv9UpaFzrNUpJLp5jqlAvq8dn94UgMwEtvZ&#10;VLAq1B9fGBrzV5IdT/udD4tNZwTQlHm9yUmNp1eHVmdD8zcAoWzBUx0FzIcWYc1EMpLwqQqqAur8&#10;6bOa40DuIb4fCU0Yet+vYnGD0YCm8wAEWd4ajd+kPW/VoohW8Lpyns3sQmM5nVekZSxYJRGcglUK&#10;Mlk24nVJda90J4BFebpQ8OS6go2kJtFqLwQqz27jcq47S0SwqmhURL2/c6EAW97m2SkYZXHJilny&#10;AKWgeQTV8xQgqwIaW/AA4D7a4x4PokYew/LpFI/h7b3tUSBVMBVEhVIfSzC1PW+rXvhUAT3Ofd2o&#10;t9ywt7xMCFUBzee+uTyedYbnnM+4QBHgrLqZj32SJYgLoR7j7Cub7KXEH5/j9VnovLB3CalFyxhp&#10;WBqh06OesQYXVKCYXzqRUjcjdB4FQikvqzq2IZ72crfSuw3faXULlc6FetQs3i34y6f5IEE+u0fP&#10;27a3jR9tmYzapBVvRUslwNJZT1VPvUItvT2vA6S6OHi8hReoQClcWoLmTbPdUWav831v5qeAs4Hv&#10;2XyOeVD8Qpu4TwvqZgdznv79tzHbaTfAbXU31DWJd9bzNlDZUonNUnUebfkUeDbh/alRfB0RnFdY&#10;XqoFdvXuvMmC0Q1GWm7o68n943nBk8z4prLcWI2lGNtTzeX5ob26KFZTWV6sG8UnY92+CJRym+vY&#10;QCXqp613DeiLD+0MFw6zgJRWQauAyyuFp0MN2+1VwiVb75fOcr4oN1bSkhdEk2WkmISEUb2xnB6j&#10;Anp8b/QRNUilYN+WcIYFpII9G8NZjOmF0DOooEfXrQiH1yyLEHpkPf6gK1cwD7oiLJ8xM8yfOCUC&#10;6CTmEI/tx0C/sjYU5BWH3FPncRV5+3e/NP5v3lFLqHsf/hie8N7RDZ9cZiv+Ae+XXbyPPud1WvD0&#10;eoWRf8LL9t/8IyoQ7Tl6BvAcTBc7BaG9+vQLfbFh7JdJPnwOwDmWWVBqKPA5NIdwmvSiUdJeV/EU&#10;OD2OoEWfTas+i5Z8tGvyuljMgUY11CNhN1kE5VDOhdqSz2ZJyXa8M6EC6Bg6xJrZ5xg9jkKabcQn&#10;Vk7dAPrmx0coPO/C858ehnvf3g3XHzWEQ7QKxhADZ/TlF4BnBoOkmbOzQl/UUCF0IDORmbSjM5j/&#10;HMz1o1A7R6IaZgCsY4DSuZiUrmKeaRstqb28GO8DPPezfn+YF7U9zBntwJvO2oP6sB8j6FxsOopO&#10;4RN2cmk4TsTm7m0Tab+PCZvWZ4d1a4eF9euGh5UrBoWlS/qF5SuGhJWrhocNm8aE1auzwtLlGWHl&#10;am63gfNrRocZ39hGB0AnfBLN50eSgiR4jsYDdOxsZOFZXD8Ts/lvWKTi9MipKKAA6EiMU7MwoM8h&#10;9SgTy6WsSSwNsQk/MPOL0H/4Z7EmzR4V5mO7NGvOpDCZwdvhmf1jbOmQIX0Axt6xBg/qCziy8c7s&#10;ZypOU39PFo7YQvdoC16/z2i5BHBanlb97G6zu/nuwlH6ckE0dftflU8BVGPZEcP5JAKADhvCdprQ&#10;if3CwH5EcWYwpzGcDbdhzHQMyQmffsofJD5h48fPDvX1LXHJRvDyy4PwZeudCPRubBLovE4NTvi0&#10;VCFZgI+t8ORL9dT7CrA+ThJvmQCosPfdd0RhUh+3lYVCQUtQ/UtfXiXc9ryJaOc/dtXQ31i9SQMo&#10;M6g9HjTZho8b8ZTX+bg+f8FW+HzDA37gd2C9ZvbgJT/Ya7bH35Id/xpV8hWr8a9ooxu7+Qs/jAD6&#10;Az/Eh5+c7fwpAujvUEJ/+ZMw+pdb8X/zK8zfeQedCL7lP9iz5yQ1PXsdHj1+Hjo78AFtuh1aGm+g&#10;SlwNFedOhw1L6CAw13zu0Jo4z6Zf4f2qw+FxzVGsmHZFm6T7F82F30L++5q4uS6UPijfSXb87liP&#10;acl3cVmz0ZxptfNWLstI/Lu+hYdnU+4q4JMsef6tt2OpJICqfFoJjEY1FHVTA/tOUpnu6keKOfc9&#10;Zu8E0AeVR8NdzjfTCr1djCoFhDYAoBqN32QzvxEzfFvzCYTq9VlKTKQb2hcwQr6ID50qZxGK5lmg&#10;8BwAWQJole1ZAoAuwUh9IUA2n/hOAJbytPBZtJ3LAdRzzEAmyqjqaAKgKd/QVIvelrz2S3l8j+NY&#10;GB1XAQUiVT6FS9VOjwJncj6X56ES6nkr3tbITGA4l+/jY9jmj4+9lsdj1lS/0iSNKTUawKY+zyEZ&#10;GTjPa28C0x7PCKDx5waWee2N6q857gC6oB6jSVGJy/YviQtEwmcBr9v+3Of3LsVEHgBFBY0Aun8d&#10;CijLRAc3hIuH1sWqPIqd0smt8SiAOu+p+mkl7fdk210LpspjayJsXjqJikoJn9Un1gCiKSA1vz2Z&#10;I605sT6297Vqukz73tIrNAFQYdTMd2dO9RG9rvE8qqZ/G3rbCqYCp9cJo7eKaL0TyVmH4tqOstkO&#10;ILYLmelyEc8ZUD08hU8hNNl+dzGoqZSFo/S8ZsM5M+Npm2O7JHxeZ/v9Bpv7wmYDH+YE0RSAMt8J&#10;jDZV5EYINWdeZVMIFTBbKwtDJ3aFnhZGPTrreQvj+0bM8WuZ/axHDa0jHvQSrfhr50+xEU905oGt&#10;EUBNQaoGPmuAzhqtljidynwnB542vWW7PfH6LD91LAJoNbe1qlhSqsxDGSU1KaqhxHFeYIv+ggb1&#10;h3eGkiO74/coPboHCN0eCndtCcc3rIoAenTtytiS37d6OR+sVocNmNEvnTEDG6YxuOOQ4LUTW6dT&#10;hXQzeR5lNbEL9f/Cl3Ocwucz3h8SABU2rYe81wmhovSH9PvR/6mfSYGo6/HbMHfZWiI5AdAv+oRe&#10;X/UPfYeNCH1YTu43HGed7OzQH8P5gZkWTJEFT5CEJIhagqVeoCqgCYCOZENeCBU+h9maT1cGj5WB&#10;u44QmoJRBDG8Q0eMHoHwxzyos6H4w2djxZlF9LinR40dESM+zZtPvv7jP//oBhqxgr88D8/eY88C&#10;hDbeuxq2HF4X1c5+zHeOXzgmjJxNu5e1eqH062yUQVrRg0djpA6A5jDnKYAOy8byiO34GXhCzZ2N&#10;KT12IRvITt7KkP5mXjQ30QbazID7ZtI5dmNivAOT5g3E1e3Ce+/IvnmY3c8hbWlKWC9QrskKa1aN&#10;CEsW9Q/Llw0Iy5YPZCGpTwTQ5SuHhQ1bVT1RQFFE120aR/t9TFjO/WbNJ/qJGM5MVdCpn4bRM78K&#10;ExcMCtOX4lW1AA+rOYP4WVBsMaQfSyTnyNmeRxqezXVz+WVOY96Vn/Nrtv0/HfpJ+Gp479AvG6WU&#10;jfcNRJFu3rslLFq5kJZ8dviaLfd+g/uG/gDn4KEsFXEchPo5EAi1/a7VkmUbvrvw4tQOSe/PIYPS&#10;9ks95kD19nTLvR/XdVf/wZjSo6KmbZqSDXiPMfUoRm3Rhqc8PXQIvp+oqMPZghuND9tXXw0Kn3+O&#10;LM+A8vLlKABsIb4l50yboQQI3/Ep7z3KZoJMCXj6hyKAqnaqKuLAFNVS5zH9ihBni5frvuNfK13j&#10;2NJPGsfCXgpAMYt/919fdVJzmKk2+F/6SuY6e17vP7hUm/y3P3Gqmvrz9GxgC9x2tFU9E2h2jMB6&#10;jcL6koHS598St8l5luRj0dmI3+MtQ6XvgDnnQJ39TLpHv/Ad3IJ/9PpFePfDd1H3/Jk5A2H0X/71&#10;G935nqb/zpG+x4nAxKpnGtATy/kUFfTe/cehnTSk1tbmcPtWfbhUVhA2LJ8ZpuX0DQeImnTbNppg&#10;A3d3q5m/ZOmoswz4xIS+qwzvTpTPe7ThH1SgegKnDyv3xqPZ7/dKMZSnja7C2ZS7JjSwONjAhvqN&#10;o0vCLdKMWvJQRlFBO2nFd7KYZN1lQ/5OWhEVQG3BC6HNxCa2opDdxaj7IXN4TxgLeH75FGrraQzr&#10;90fFqpl2rOqVSmjTWVRQZkNdVqqjHX+RudDEHsiFJP0pLdXQkl0LgM4UeFoXdqPs7VzKtvti5kMX&#10;s7BE3C/Hou1AJ5ed20GUYFRCUTmBObfjVQltUZ/BiF3bJo9aOKmQRuN5uj+5LPMIp4m5fQRFAPgM&#10;KuxpVFhBNSntmtyOP8JrpL6hJ/iwfopWuPdXYfXoY1o+jsprfGxeX/M3OyaA+spROE3Op1KbUj6m&#10;XhaXqdLLVXqdnmWOM7bZGYtynvM8gC58apdUenB5KNrH7wBFtIC5z7P8ns7vXxGKDzDqcGBdDC/w&#10;WME2uw4KZbTgLx5N2SulbJaARhRH50HdfrdVr4pZwwyo5axo9P4kIvMy6Uea0dexWKaKfQULL0/H&#10;HHevo0VfQ106tjpcsrV/TDsuIRTAjVC6IQJp4iN64yxtdVrySfJRSiF1TpSQBDPXib5UKfW8M5/C&#10;ZjMLeEkuu8e4Cc9jJLGZ8TRLQ43FwGo5bfcyzOmZy9RuyfnOWjfo2Vy35W57XpXU886HelqVVLXU&#10;GVHb87bqG3mMlso8lppOxlZ7Sg1NAWlzVWEsVc+rtOQbgNXLbPPXFRxmRvYw89rAJubypWynFwOh&#10;5cewmGLBqOFcLmAKaLIBX4rNklGcgqUgKmQKmNXcrpp50EtsxVcDoSlgPQbYsqREZnzhvh2x3Kh3&#10;rtRozwsAqY9ZdpiEpD0sJW3fzN/uWsZFlsfjyS0sJa1bFQFUS6aV33wTpowaHeZNU4jaHQ7sJuGw&#10;uDwmy/2/9PWeJ6vi6Xa7rfdnvK4+5j1CX9DHvBHYmv+/YZrA97Tymlt4gI4BQOl4Ul/2p9OKE85n&#10;BNAMQA0dMIJRvuwsilE+4HNoTuoYz2cCpLE0oqebitppWlICocKnEd8G3pjMaOCNwTfCaZKslAHc&#10;ZqCIjmA+dEQO8Dk6kwXu0bgKZeNDigJq1vyY4b8C6HeYwX//4T7bwQ/wdOzEVodc9lctoZR/QHMA&#10;RmdAJ2EHMglFNAGzAbxRDaMVPWQMM44A6khmRLPH045noz5zJMA3aViYwsb49Cls0s/KDotZv1+C&#10;r90ytp9WLBoNjE4JO/Hc247x8zYSSHbTKtvB8sCGtePD+jWA5JJhYckSjO1n9WYDH59SjOgXLukf&#10;Fi3uH5YsHxSWrR4eVm8YGZavyYy1at2oCJ8a10+fR4b7NGY9yYDPnAKEzuwdxs8ny335SGpUmLAk&#10;K4xZMCxkz2MrnW34PuO+CANRPgexAT+QDf8+bPF/ji3V51l9mIMdFMbNnxLmr18adtCKOIx574HT&#10;R8OcpYvif6jP+xBp2f9r/DiJzhzK/VE9h2TYakftpBLoHMxpayiteCsFoByBzNQSEvenEuDU57MP&#10;gGr15TZ9uL3VD3jtzyzpwEGqpc6LstRkVGcaPrtb8rTeBdAMVNBsfMC+/BKD2k++xlM0Kxw4wJD7&#10;tdbwlqyxni3x72klWD2N53vqdxE0baX7SY9/fEKoICeI6mXvApNLPB9rfkKfoCt8vn//Xykzem36&#10;ff+bVySxNWmvJ8wl3r2CHF8z5/nxP34hU6B1m73nl9/D66JnJv9YBU/b7W/dXETyfAWEvubncObT&#10;xSbh05fK7znCpYGOfvQBfYX/Z/I9VWW/Aziff3jLHOjPXP4nfidYQUGCcQ72X/xK+3HKFCzc/aW6&#10;bHrT9/wwH/hhnYl9h4T9+t334c79B6G9HS/QzpbQUF8Zdm9eFiaM6B3WEPVY6SYw27/OvbWiPLYD&#10;lZ0Xd4YH1QBnJbOgzHwmyUUdtMw1q7e6MK9/VHEQgNwbYzk7mfNuOrkqNGBUf+MwEEo1MSfaykxo&#10;Byqq1QaktrMp38ZWuyqobXjvew+F8z7K1AMWPx6wAHKf431UqEcooALoXfwT7wGktuPbANTbRakt&#10;+SYg2E35a0DMpSNLYlWS1lS2F/WTD7kCqTOhqn5CqO1mW80qnGdVP7ctYVZ0afcxXgaEOvsYVVBV&#10;RVREAVTo9Ch4CqOe9yiE5gGeRnF69Lzl7bxM1VKgdKbU+hVGZwGdqJpp8BQ+PZ2onCmoZQGJVnsK&#10;bgFTVFQhU3soS6/SPEYHClRxty7ovtzNfUcIUuX3RfHssURUiup5bg8WVvvwVj0AlB9aFkqPrMQZ&#10;YXk4C5ye8ecT1oHMsiPrgZ514dy+lRFGhU8XiVwsco7TGU7BUwC1nAO1hE6VS1vqERbTiqUjFAmE&#10;1uMna0X4TJ++jKes871XiHy1VDUtIzYFUNXRuHWfnhG9huJpHKfzoVYyHyqEqpQ2YlwvgAqdno/G&#10;9xwFzrj1Tttd6NQL1GMntkjt2CKZoKQ1k36h7SwHdQCht1ExE+/Pq8yZ3mQhSQB1LlTodEHJRSRb&#10;9SqmcdOd80ml2vfMeWLXdA1lU0W0WwGtLAi3KQH0GmlMAugVwNPbuQl/Gfslq/wYLXh8Omtox9cx&#10;H3rtLLcDOIXGKrPfOQqSQqjAeZn3MauS66wEQGvyT8bWvQBadGBXrLLjLCsxV1pNbGcpsZ1lR4Ha&#10;gyiie3eijm+J4HlkDfHTG/Dl3rQWAMUXdAmuGmzDq4Bm8541beyksHENOfL7mH290fwvfkX85z+8&#10;byNCpirofd4vVD4TRfQZbwTPFWb++d/273rEO/fehllzV4Zen9jx7Bt6M443iDE9jeetoQCjAKr6&#10;KXQKoKl2fCqO0xo8gpY6aUjDCLCxbMFbAmgEzhEooTjreDTqs1sV5bpBGbTkifYczvcw2jNzFL7o&#10;48egetKtzcIaMgc1lHnR5Os/nj24Gp4w//ns2Y3w7EVTePm2NbQ/qA/XW8vDTj5pjsVAdAlzQ8t5&#10;ARs/l4FWNt8Fz6Gjbb8z78j5TCDV+cis0WyCo4COQhkdYwGq4/AIncryzuxpw8KiuSPDamw9tvNC&#10;fBRz4kN8ut4KgFqbSSJZt3ZCWLtmXFgIIM5fMAQrKGIrSTGaAEx+s6Af6/v9w9xFA8KCpcRgLhsc&#10;5i0eGJaghq5aPzIsWk5M5ryviYT6HG8qUo+mY8M084sw5hu281FApyzLDtNWjA7jFmaFHGKhhs0a&#10;Gvqj2n6azVwrW/u9GC3olUEN/zIMYF5h+iq8y/iHXNlYH67xJl3eUBcuXK4KB9kwHDlxAk4B/Afu&#10;/SVbZ1+GPoMAVwBTEB2YgVLpkdnPQVyu32f3DKitd8o8do+qoD234FU/LVOOEvj0dF9BlEquj0tJ&#10;Wi9pt+QCUrf6ycY7qqezny4eefT8558PiAtIOTn4A54+H9pbH0YfTL0vjZ9UBRUEP/b/TAAqQif/&#10;+EhzjG1wT9uKF0I9voXU3vB4tuA/Rkxb3B9QP18yyP0GCBUAE9gUToVW1de/BKA9Ac7bCKPWtzyZ&#10;5/hzvnjPJvpH7fsIxtxIFbTnl4/l90wANLbPuY0A+gyZ853ARgm3AqgKKEvxcRFJAH3HcOxTkoRe&#10;IfUmLzhxjpT6EZlX6ydN55NFo6gc8+T+lRDqfzdtpOKX6m7PV0J/1vTMqx8sHEEQQg0P6Lj7AAW0&#10;Ndztag+tt6+TUrI/zCZibfH0rJC/b1V843TZoxFD+hZa4Z36gNYcBkJpzRObqUWSefHt5zCUZzHo&#10;HvOadwBWQVHF0tZ5FwqqEZ3XDy9DBVUJXRpukv3djI9nK/ZJtuFbctdGSG0+DZCm8+NvngBGC1PK&#10;5z0g1Eqd1pf0cLhfcYR508Nk0x8nHpTcbeyijA81w97SO7QB66d6rKGuAbhX8CQt349NEJUC0QUp&#10;70pa8gKoLfhzwJp1YQdqKKUaWrZ7eWzJW2W7l3HZEtTTlB+ovqCCqEDqLGgCpsnlKo1JK9zbJcpp&#10;Kp7TyE9USlTMCIMs+RTweLbsbbnbrvcopHq7k2yiC5x5vG7mpxXWJJkpH0P8s5tZvNpGm7y7HCUA&#10;mrcv7v5ZLvD8i3fRRgekBW5Lf1Ofd/EefTtTLfeSfcx67rfdzu+BYwmuJef3o4TSgvdYdsTZT9rv&#10;B134QiU9sCpW2SE24AXOo6u7fT9tsev9mQCikKhSmcxz/jrjqSqqqglk0na3LW4sp0frMtepfiY5&#10;8fUoptdwUmkoTCmagqwwehNl07/ZpCL0AsSeb0DlFExdXvJ2Aqqm8M6mJv6hHrUhu13C3z7XXS9M&#10;mcZrMq9pvOlGMTces/pGFEwN6DXKVxGNG+78m9FOScXT5SPL0wJpMxDrbdx2Vwltpg1vCZ/JLGjS&#10;hm+pKGDWtCC24a1EARVCbb3X5h+MCmg19kgqoFUsCnn65oVc4JQNeNTNy6idbsjXYD6vJ+j5Q7tj&#10;S/4Kc6GXaNFbNfiBXuY97uqF/HClCKsmLruoWorIUnIUM/oj+IGmAfRSLtcdOxyKDzITenBPrILd&#10;22Lb/QipSEc3rgrHNq6JW/F7V68MO1evCivnzg0jEE4yiJVeNJe/tYILzKLbrP5/78vP9bban/Ni&#10;/5TX0Rd22Dif1L/yNf5v+W35nrf3QH74rDfdanxBv2Arvh+Ly8NHjonG81nMddputw2vGjpgREZU&#10;PI3ijKqnLXha63HWMw2cmYCrJXAmJYAKn9ZQTscIcOF2GP7kQGhUQqnhtOZHkaqUg39oZjbCH3Oi&#10;fwagDzvLQ3vzhdDeVsobUlloaikJjW0XQwmbp4v4pD1lQXZYv3cxtSQs4IVz5LRBYQTpQIKndkxa&#10;MwmebomPBDb1E9VXdAyXaVqfjW1TzojPwljU0ZlslS9bMibsYpP0+PHV4RiRbDt5E9i4aUpYsXI0&#10;bXYWjTZORtEkO3YlBu/OazLPOX7yZzj9fx1N5hcuzYjQuWRlBqamGWHF2izU0BxmMweTTfoluaSf&#10;hdlLB4YFKKPfrM4Ms5gTnblmVPhmw6Qwe91k4DMr9GG281N8THuN+Dz0Gspm//CvwhcjB4TR86eH&#10;hdvWhr0Fp0LxtdrQ8fJZeErU4mvI7Na9e6H6xo2wcvOW8Elf4PMLWvQM+X7ydd/wRR+UVGETn08h&#10;VE9PAVSjeUvQjLCZBlDz2PuzoeZ1Kp+qmT1jNRMAjXGbqKERSlFCk9hNofPPaghqZ2y/pwDU8nRW&#10;5tgwoP+w8Fn8NNQnzJyJ0lOE8X/n0+iDqUIm+SUAGhXRHn/tglXcDhc0XQDiAuFPcHNm0vOqgi4k&#10;JbZFQqkAliwm+Rgqps6GeoxKqo8j0KqkcrnzqB+DoueFu57PJ35vFUyOwqDJRJrif7xZHrfmgbKP&#10;89H93totJSMEURFN/yy24FU6BdAIn3yTl/h/PuMHf8kPqdr6itMa0quC6iDlz6Y3qeCpt2dyTGw+&#10;SckM3xJVav78v+pLddP/ljHHPvmBPno1jPZXwicjCe/4AV3OesI2/MOHj1FA20NHa2O4UlEU1hMl&#10;O4/uxYH182OL8CYLFTE6kHZ3pwtBtuPLUSLLbbmjenKZ8KlVkqlJXcVcBiwKoVG15LRt9Fu0UE1N&#10;amFTXeC8dXxFhE4Vz7YzRHZy+jYqaMyNB0JbgIs753bGx7N8LOdAH6N6Wg8B0DvRoulQuIfi6na8&#10;XqEdtO4jgLLUdJOW/nUeU+P6Oozxqw4tCtUosB4rmTmPEBpVUNroO23Lu6gEgAJlF2i5lwJr5XtX&#10;xNMCaHIsRg11djRJSRLiEhBNQLPn5rynu2dF09GeQqUlVMbT6TlPZz0TAPW085xJ2W5XtdT6KLba&#10;Ac/ctbTWqTOMTRRuon2+xeeJkrmZ58gIQdGmFJgKogmMCqGOG1zQTgkIjTDNXOvFgysihJYfIiaT&#10;sv0ufJYd4nLgsoQSPsupZMM9bsCfRPkEMoVNT9u6934XDy9nK341tTK2ywVPW+5aNaXa727Ou0Fv&#10;e31d+rT+oSnwFDY9Cpu1Wjpx3mMCplf5uxI+VUCta/l4eaatm4yztIRPZ049LYB2F0tMLkYJnM6m&#10;RvP6dIqS7XSTlyJUApwxzYjlIi+zYrud1nn8twF8aixfj1KqabyentFUnk33BEDdfFcJdVs+Gs2j&#10;ggqdCXyqeLZU5Ic7l8/H+U8XkBLwFEgtAdTZT0sAFTqF0MuYxHv6Ekbx14o0wi+MAFpLm93SnkkA&#10;dYaz6ACJSQCmymctC0mCqPBpK77uPJvyKKMCaAWQaiteL9GLJ1hGOoYRPS14FdCKE0fD+QOonweY&#10;Cz20F2V8R2y7C5/WkY2rwyGOO9iGNxFp6axZIdMIaMbH1q1ZHzrauv5VL4P/K4/rq7hvma95rX3G&#10;+4vw+V+Hyv5Xnsp/+02u1LcDejNRQWnD897/dX+g0GVljOgFUS2XhFAN5wehUgqg3W13AFTVc8RI&#10;WCI995kAaAKcmXiLezo5CqDDOO/tUxAKjwCxKZBlCYmlp2xU1kwU12wU15FEeyZf/9HWmB/ams6G&#10;tuaiUI8n50W8/k7z4r0cCBw5/rOwhLb43hMrwj5mcrbSSpu5aCRb7yigI/EDHfFJ99znSKDTxKCR&#10;2aQNAZ8TUETHY880OofNc7bIxxBzOZ1M0OVLx4a9AG0ebzQnGDhfuWZCmPkN+erUvIXDaa/Tgl8z&#10;Ntb8JUAkRvTzlpApP39wmDF3IKfTALpqSFixPius2zombNg+LqzdNiasYXFpjad3Tgq7Ti4I208u&#10;DiuwaJq9fnyYxveZTMbxMGZZezM+0GsgaufQr0L/KTlhCkPUqw/tCaeqK0Mlc3E3Hz8J9+kLv2K4&#10;8Q008waiaGZubsehI+Erloh6fYZi2vvr8AXw2BvYdL6iD5cPYHZz4DC8PDnaKk/slZJlo2ThSPjs&#10;R3m9YJnAZzSep6XeFyA1870/M56eT5TPX3Pf+YNB/bRUQof2ANC4fEQEl8tII5gF+fLzgeET4PNz&#10;Pg1tXM9Q/Y074dGD17Tgac2mk4BU0T5AXEksvCqlrXUXi4RGlc+4ea5S6ryn0CaYqh4Cj1ozPQeC&#10;6PYGmDBaGbnQo7qYtM8/hkl5SeUymSVN/iAjsApM3FFQ7clSfrpLoNI4UE3zo83SR/8cnTnVfN5j&#10;z6+YcOS4ACWE+uV9fVFR4XShCRvUeNq5z0fMTHY8ehm6nr5BIf2Jnwvoff9zeIXqKgh73x8gbYHO&#10;traeo8aSJs9R1dH5S5/LX0qX+kdfruLvJHEXEEB/46P4t0R3fEeknBX9T1WtmQ01Caur806419kW&#10;bl+vCYd2rAvfjMtgfms6M2EpQ+1W3kDbWKRwSaMLM+47wGaE0MqDeIEeifZILgiZmuSS0D1sa1Qq&#10;rbuAqzOcLWwcu1DUwZxmK8shZsgb4SmUtmKldIu2qlGe3qadVrp1p5jFJypp67+4fDw8xxbqWfWx&#10;WEaERrUVAL5D6z9RYdsYCWghzreZVn4Ty03C6HXauVeOr4xzobXMGV7CeaOK1zIh1OWkaD2Uth86&#10;B/SdZ5s98b0s2wWAcv4slkqF+Hu6tORCjws+yfJShFZKGBXsEiBNVNEETJNYz27wTKubMbqTMsZT&#10;e6czeIimKgWgCdAmbfy4JEWb/QyeoFb+Op7bBqymNrG1vo3xAT5AFKwHLDcsAEp5/ukq2Q4Y7kG1&#10;TMP1xf202IHRUtTNSgDTEgoFR4/J4k/5IUCSmc5kllOI9DY1XFarQgkcWp6u5vds7KbznCqXl/jv&#10;7NxmMr9ZcZDzbMdXHSaUhPK0M50+1hUUS5eEPF5GTfUodF5mk97ztcCilzm7WW97nXa+aqot/Vhs&#10;2Ec109lN2uya1seITk4nmfGOlgiMpiolR1vnwqMQ6XKRbfLECN5jNI5Pm8K3VeZGMDXu06hO7xvv&#10;B1y6He9R+BRCXVa6YRY859tpyXudBvUCqNB5G8slN93bqs4CoISxVJ/nfD7XnY3l6cZStt+LT0ew&#10;dOnIBSRnQDWhdwY0BaHGdp7g52HTPO9QPF6NXqEnIoC6NFR2bC/2TScjhNaxCS98qoA6F3qJyyN4&#10;qoxyutzWvFGdLCmVHGXp6Ajt+5MsK50+EUoOHwjn9hPxiaLqItKpbQTHEMkpgB5mIUkA3bxkYVg6&#10;eyYxnBMjgM6YNCUUFZ6j4/av+yD+j76O/q33/7jT97fe/195+yfPfwlbdxwPnxvN+dmAmA0vhGaP&#10;noJb0ZR0BKdqKAtGKKLJlnvSShc4s3AviO114DILL9ds4jytkaQq5ZCq5DF7JI+RjbKahlGBdPiI&#10;lBIaW/cAbncBoiOA3RG0/v8MQG/V4k12jcHl+iOhtHhzyGNJ4DTbqqvXjw2rN04Ip/DsO8PG68Xa&#10;Q+E4262zFg9ju/wL+vx4gQ7BY5NFpSyWklQ9R9OS1wt0NCA6HhsjPUHHYkg/iVa3NW3KoLAARXUr&#10;yRmnUT4O0JqbPmsAVN6LzNA+tNazwsLlWeS+TwxryW1evIrIS+BzEWroUmZDl60dG1ZiubSQRaT5&#10;LCat3JAdwXPlJhaeNlKbcxgXYFkIb9C92MAcOLc+7KDVt5ZP5St54Vu8Z3mYsm5uGPrNhNB32rgw&#10;lgzb9fzDKmy4Hi7dYfnq5dvQCTndo6/84NvfAZ4MGeO+3v7odTh85hyzEhP4D/oV22UoitTn/ZnT&#10;BAK/oKXeB6VScBRCBcW4TJSe1ewJoFHt5BOh85wJfCaAKXBaCYCa+y6AerueLfie8CmAJrOfifqZ&#10;NZw/CgA0Y3BO+Dyqn19HFfTg/tzw9PGH8OEd7fJ0FKXH93h/WokvW5zrFMSESGDFxaOk9S18ssye&#10;Ugm57unb34e2+2/CnccsufBYz96hrr3C8BxVVAB1ecmS97pb6GnAFUA/Vi+97C2zoi4Q9dzUl6sS&#10;eycfR5N55xp9ziqePb8EP+M3ewKolwmBGs8Lbb6AJHdzo995UFvtgqcb8ELok7c/hM7HGLeTBf+C&#10;v4l3POYr/i406/d5xvlPfjmpuUoM5nmgH/hh/8z6SYDnMf9VW58+h24HAaHYX85HX+xMMeNtDGmq&#10;3vBDPnn+Jjx5+jJ0dHSER/fuhDvNN8JZfAXnTODf1NyJMVO6qRSrGd4s9QU1HamDGcwIoaqPAOiL&#10;KyfTHp1uqR9M2SQBooJnF6qT1Un7sxObG5XMtkIsntg8buCD53VApen0ugie5sZ7TKCztTAFrMLn&#10;nWK8R9N2TA9UWjntnKlG9Z43p977RSUWZfYOyUnOpZqglEpRYuaPD7vOhDbwPa7yQVoYvXxsRYTQ&#10;UiMkgdA4F2p+OVnwF1xSojNTwTxkOe3pC7TJtS/SkN2jECpwurx0EXiL8AmQCqDCnBCatLeFTkH0&#10;1yhP/UOxR/qzxSJmP4FPs+Tdck8ANFleSlr5zpOeMZMdEBZAz7qlj03UeZTO4s3ANApoyRba6NSF&#10;zYvjsXQr7fSttN2p0h0onLvJYmd2s/ogiqW2SWnwrDq8OpQf4HeSPqqICppJJaAneFYYsYmyaQmX&#10;1XygqOL3efkEC0IAZ+LLWsd/35rjtOYJCqjhNfiKW++06GuYH63EbaGaVv4VNuWFTMHzKvZIgqWQ&#10;WcMWvSV8Jsda0pPq2Kg3tchjsgkfc9uZzbxWgC0X/p962QqcgqERnp4XRIVFgTB1nllOWuYJfJpg&#10;FOEQALVNLnR63g134TMql/x70Cz+1jnmMAFQHz9pu9+5fCZ0oHIKms53Rt9P7ifYel+vaynHVJ7H&#10;vUErXZXTrXdL1bPj0jlOFwGlBZwmrpry9K2SPB7jVDeACqGer80/FFVPj0KndZEUI2E0AdD6IhRO&#10;2vDGc3oUQG3DO/fpMpKqZ6oNfzoFnF7H0Ypb8YyblR5DBQVAbb8LoM6B2n4/f3BXBNBcEpFObFkb&#10;69jmtRFAty5bTA785DAdv0kBdN7M2eHWtZv/Sub692P3+A0oslRUN8INOfiCDooQ2mdAFgA6jVSi&#10;WelceFKOYkY8tkvpOc4RwKQb7yNp1WejlNput9Oq044Q2hNE43lvTwmeiRqagS/5EEoITSmntupR&#10;VKkIo4Coamjy9R/1LBTcvMynwqrd0QS+BGg7hg/nypUjSBgi77dqe7hYw1D37RMhv3htWI7v5rhJ&#10;n/OkAVA24ocP+wTgdNazf5z3TKmenwGfX4acbPLXKU97WSb3GT3686h0Ll89GvVzXJi7kLD6aeTL&#10;T/8qzGLuc8GKEYAmquaOKWH5xvGMAYwMK0g4WsN2/NrtU8PqrRPD/BWooYu/DisAzo37yBbdMS6s&#10;tHZNDMtRPxdvnRC25a4IJ8mtPoif4Co+ac/ftTwsObAxrMZcd2dxYThRdyVU3OkKDS/fhDZoq/HV&#10;t6Hx+Xfhzrs/huZnP4TrXS9D54sfQ0PH05BbXB3GTJ2LnE2S0JfI2qQK9fp6YPgCmDRtQBD9kmWi&#10;rwDFr9MznLF9nq4ERH9NPPr1ulSbPQWeAqel+vk1czPdAIoFUz8tmUxEEjj5D+wfRgKiqp7Oe6p8&#10;6gOahf2SJYB+gfL5WS9GBL7MCHknS8K7V78EHINi+922rcbsKqAqY26xW2/1+aSi3yfAou2S5vSw&#10;V4TOBNI8Pmek586j78Ldp9+Fl9/+J0D6S3jBrKfteZVF4c52vRAaW+BcLsS5/CP0Jdd7FAgFqnff&#10;/SnOlPYEUP9gYyoStxMsf0Rp/P6H38Xy9J8+glChT2XwJ3rlnvZ+nncpJ2mRJ6wWze35xh7jYlIa&#10;QFU7n7z+Przkh1b9TBTQN9wgmTF1+SpJVUpy5Hu+GvpcBd+/mGr0Dw4PCbsqxtHLNF0fvxo77vD2&#10;PUo+9eLNL+Hpyx/w4SPN6cHT0NV1Lzx5cD88uNMWLpUUhiWzJ4WFdAVMPnEzt6WUpQjSWgRQN8/v&#10;sI3eBfg9wKLp5dXc8Jw0syfVR2NakS1xy0UhgTS2yGOaUkodbWUzuQ37m0Zsdm4w89kIFDbyQdTT&#10;t/KwZWKBSOB0kz6VhEQcZ8kOQJQZVBaL2llqskV/txh7prRh/T1a71o2efsnVXxPINTZVI+qpF2E&#10;XbSw1NTEfW/T4m9gDOAqiqtVe2w5ILYIICPGcw8xk2SbX9jBtjxemFYVG+EVbH+X26LeiZrIgo9K&#10;qLApdF7kA62zobEtDwi6pOSMpb6Z53eyTZ+2b/J0aoseVZP5To/OiEZ1U9N35uv1EE1SlTwKofE2&#10;3L57lpSteS2UNJPPB1YF0fh8aL8XMwdqCaOl2xghoEq2slBEFafrApdZEUABz8soj5cATk9X2m7H&#10;FeAiiUaWaUdux3u6mjz3BA7LsGISPGsZobrMCFVSQuiVYz7mynj0ekvwrKKdX017v4bWfg32S3Vs&#10;zV9mkan2GLOcpBVdJ7UoJhIBkMKlSUbCZgo4U6c9mt9uhKZZ7VY9KuZV7uesprOZtbnMhHKsJ+1I&#10;dVMA9Fh1Cu9RNtQTc/i6QpRL2uhaJzlq0gCU1qtkCot82GqpBDI1lCeqUwgVOlsr8mJKUUt5CiSF&#10;VI+tFadDe1Ve6LyEcsl51dNUopHXs82eTjjqqD7D7eg2Vqpo6uvpnGdK6WyrOhertYIWfNUFHqs0&#10;dFQzCldSALBixcRWu4tF15nTTJTQq+dOxkSkS4CnfqAeK4jQjEtIaTVUANU2yZjOKxjNq4ZexvPX&#10;NrzwWc55Dej1AI0FeKqA1hTkhkv5zIQCoBdP0IoHPoXQqlOY1R9mLvQQc6D7d4Zze0lI2skm/FbS&#10;C6njW9aFg8yDrps/J8weOyqMzWABpvdXYfHc+eE5XcV/f/3v/AZ8S+m8+4bRxXnApwE0tuHpmMIE&#10;w7MnoE6OJ8kyJwyCFQaRkjhkGG13INSF5RxiO6O6CZxGH3FH+RC0RmbKFACn4hb3jf7jMscIzlNZ&#10;WVxPCa3yiUehNKWkeprHB2qzsjlNK/5XAC3D2BcPvwrgM5c89dPHFoSNQObUyb3CgYOzQmfX2fD0&#10;eUVoacsjd31JWIU90oyZzHhi7D58OObsGNVPJAPemuDGvClCRF9OnGAq0pexJk8EUDlmZQGgpBON&#10;JJnIvPbpM74O38wfwKwnWfIzvggz57FotGxoWL4esNw5OSzHYmkhs5xLWDJajvK5dvvksG7X5LAA&#10;b9CpC78Oizdno3ZODct3jA8ruHzNvplh5f5ZzHFOQ+2cFzad2hA20YZZd2p3WJ93MGxn1uXQpfKQ&#10;19AQah49CQ2v3oVGFlke8gbdziLMtYfvw42HH8LNB9T9d+Fa23OU39thxvw1zHyyyOMyj/YGX9HW&#10;7jcIk9fs8CXAmABoX9TPrwBRofJjABU++wOVfZgD7bZXSm6XBtAERIXPngCaZMIPFjr5j6ssngBo&#10;SgFlI83ZT/6ghg7iE8YI/pCyJnIa+wU34T7DWmrouFBeUh9+/DYFn4nJuclEjLnGTfSXbMbff/ye&#10;rPcP4f7Tb8PD5z+G52/ZnOZ66/n7P4b7DL8InS94nFeqaYDr0zd/jGU7/jGP8RIFU9VU6IzKoq34&#10;9Myk7W+BLvqJpiFUZVEAFAjjXCX/5+2c10z4LKYZqTqml2p+J7zS0vnw7U/h3fsfgtnzPb+EPuHT&#10;FniiPqqKPnr0KrbhfdxEfY1jBpxPQDmB0Gf8QE+xDHnNYyQA6vEd8mhPAE2iPXt+/wSUbb87p/mX&#10;vn7nXMM/+BXTp9KAH2da+dmj2qyy64cGfl7/u+h+Yj18gR0TywAPn7zEF/RpePb0cXj94nFovVkf&#10;tq9lzGb0sHB860oUHhYqiAl0zs1W/O3zbP8y1ymAGo356NJRlFBa82y924a3bMk/rjqWasWn4bPT&#10;SMNCjL6Z2RNAW1A4BU/rNgb0wudNZkNbsFAyW/5uia13tug53XGe7HhO6zt6h/PW/dKdMYs+OQqh&#10;T1VkLwPCFTw37v+4GtumakcEyLbn+jag1aNq6A1a/4LotVNAEhBadZDlpD36Yc6MlcBoBf6hF1VC&#10;gbEqF3SYvYwqKADpvKjwaTvb+VDb4gmA/roxj6E74JlYOCV58slcaAo+U+12odNozyRhSSjtqZp6&#10;H/1L3dw/i3paxIKSaqxVjL1SKbBbyrxnyVaUWWY+PV7Ywpwrx9IdQCXPtWwni1Q8V0cHXL4qBybL&#10;WTaqYNnIo5dV7AdQUThL9gLeLIqqaNo+T+YyU7dfHCHzShpA69Iwmpyv5bo6VO5rp0jHouqcAXX2&#10;UwClnV+HwnnpEG13lFAhVCAVRLuVTc7XcPlljsLnleNA6Ana7qfIbbdyUTPJRL9ychtwzNb98W2M&#10;CxDbeVIvUAGURR3jN0tcyNnLFjd+oSQT1Z+lVQ1wJiWE1jm/CXhG67G4sc7YCdnrAqiPkTyOUKkC&#10;+itUMtcJeAqUHdUFES5ToJrP7VBBne0k0chko1t8kLt1Qd/Q1GVCp/OaSYtdGLWaLxbxeMXxaAme&#10;lhAqfFpXUSyFzybu79E4TgHUdKRaPEGFT5eRbMELoKmMeH4f6Xb8tQt5oZ7Hc+lIX9AEQKvTpvWa&#10;1wug1WeA19PH6YQAqXQJEwD16BZ80Z5t4ezurSF/x6ZwctOaqIC6Bb+fjfh1c2aHBZMnhOwB7Dp8&#10;9mnYu2X7P/gK9++7/62/Ad/TDh4tZB4TP/dP4RbmQfsjSOWMncF850QUynEsD6GAchwBlI7IphXP&#10;zsjw9OKykJnslOQArKO5jxCaPQKFFFDNHJFado6LzlSE15yJ8RiBFGV0JAEEtulTs6OAbBpGbcV3&#10;A2hFITM7VOGJ+aG6dD1msYvCCrbLJwKIBbnLwuOHJbRs60JT06lw+PDcsGZNTpgzp1+YOYMt91Gf&#10;h5EA6JTx2BxNGBQmYMk0ZUKfMHHsF2EqsZYJeH4zK4PbDwzjx6VU0GG07adglbRr95SwH8hduS4r&#10;TJ71SZg+9wtmTjPClr0T2cCfEbYdnB5WbUUppc2+evuEsAwgXbqFhaI1GWy0s1m/BjumvdPC+iNz&#10;w9LdHhcDnnPCmCUjw+hl46LqueLI1rCFT4+nrl0JRbdvh4soPhX3HofrzL/dQN1qRLG7x5u0sVoN&#10;j78NzcxPtL/8XWh5+kMoq2sP2w7k0l7XV4tPEqiJmrx+DfR9RWv8c6DyS2ZAnQXV8FUA7Uvee/cs&#10;qPOgcSbU5STnPbkdLYlk0z1ptat4etpttf7Mc35NMlIfzOc9P4DlokG0+ZNSATUpyerehud2mtSb&#10;hJTMfg43AWkALfheA8KnKKCzpy8NN652hF8AEPPQhVCXU2zPCqDvAcrnL38BSr6nPUsL3YSHt38K&#10;D57/HOc5XTYSMrsefx8evxI4/xN10JY0Q9n87uhShzccX3Ne9dQWdQKUQlHSJk/FXf4hAqig59HH&#10;TuBPEEza26JZgm7RT5TbCaBGeArOZsr/SATEB4D24xnLn9kIUhn9QfPS9Jennz9/T5s8NUuaPCeB&#10;V2iLM698Q0toFoyFZQH0Ld/nNbMHRpW+xy9U6BMs375lDpXbRdP9jyBY8PW5vUdJ7WlvlTwf3JrC&#10;Lw6T/oNfPSerkgUxZ1mdyf1WxZmxgydA8ysuewmUO88qgN7DlP7h02fhyZNH4fmzhyQjNYVztOeW&#10;zSJEYuk38Y3tNibZthybeXPuqjwRW/Au/tyrYAYTEO1y251KZbarfhLdCYSaXGSOfAeb8O200q02&#10;WuUuCTmfebtoY2hiC/5m7urQgDG9dZ1t9avkyF89yqY8PqHmxpu81FW8BcXT05tp52/qzpF/cAEj&#10;fEoYfUha0xOe0+NK5k9RUB+WGxHq81CJTc2K+lxamUMVQFVEhc9LhxajAqL07aXbs2cmIDY7nrZU&#10;RktJVLIVfxGLohKWJ81Gz8MU3ha7Szyp+U7UUVROAdQFIe2QkstSMKo/569b8YlpfBLtGa2YUEN7&#10;tubjhjyPbUtf1fPk6kndkaEp+yieG6qs4wFGZ3osIaXJNKeY2Z5OdqogvagcpbYYoFWldXzg4m78&#10;T9P3L02nRJ3fTh48oweOI2jWX75fQCUymTGFVPscgHTBiNuXc73QWacSyuXXWCKqxSS+XqN4QLOW&#10;uoo1UgOLRw14dd5wPhObpmqiOwXQWj1BUV4F0CpsnCwV0SsY2NceAz6P0oYHOpOqO4naeQrgPL6d&#10;RTJmP4HNekDzat6eeKzLBS7zaKEXoGYW2jLH/ug8VkVsipup7sb4FWaatS8SQmton19iVrQa5bXW&#10;dj2t9OsuLjHn3EgKkhZKbq/HtrxtdtrmKpsqnLbofWxhVEVUwGxljrMZs/jbF1BEmdm8zcxmMxDY&#10;xgxnky3zouPxudScIiEJIUT4VOUULptKCyN0qnaqfgqeKqFR7eR9y9t4Wgi13HC/XgzUlrFwdJ5k&#10;I1TMqtNCJlGcJ/bGZKSkhFJPu4wkjAqhdedSy0fCZxlteY3pNaM3KUkVVBAVQlVCq/NSVZPH+Vxg&#10;FxAtP07u/BG26vfgE4oNU+FOIBQ/UKM5j25YGzPhV86YRgznhDD0CywOv/icoIsL/+Ar3L/v/vf8&#10;Blro3maNmhrtmGQXVdARIycz8zmlu4TR7FGTY2Vl8aEBgBQwXWC2o2oJnaOA1HEjp+BsNClen63i&#10;6W1UQNMgauhNVE114uFyH6vnnGiGLf0RqqM9WvBFJ7DxOI5J8fFZofLC6nA2jz+gJYPCNBTQY6QS&#10;Xb2yPzQ38odetSccObgAr07mMFcyb7k0O8xgI94lo4ljUlZLk8Z9FSaM+Zz6NB4nkgk/gcuymBed&#10;PKl3VEz79SNd6cuUt+fRY7NDWQWZ7qfnhKWrAcpFX4T5K/ti+D42HC5cEM5cXBtySzG6LVgaNh2c&#10;iRXUuLBosxvtKLSrUUExqp+7eUJYsGN6mLl+cphB6sioxVD5/FFhxpZFKJ4nw6mr1aG0oy3cfPs+&#10;tAIgd3lD7gIM7nNsB7xaWcS5A2B1Ak7t5Lo+UcUDvho6X4W84lpyTWfQdh+SAlBmKT/5akDoixIp&#10;eNp2N2UgVcyACp+YvQqdA2g/9B+K6kkJn5aLSdavFkuplvuvxbwnMCl89gUoPwZQ4bM/CUnGdMYy&#10;SSm9hGRGfBLFOSp7UlRBB/bNiu33z3sNDKuWbSX55kH4iZ/NEjrjTKBzntQ7fn6mESJ0IijGFrrg&#10;+RK1M4FFQfM5Cy3P3gqj/J4AUa/3dpZqW0xSSrfT/UcjHCVqnLOXqo9vNXt3xtR2virlRwDaE6hU&#10;9oTPmN/OfYRQbYeEZ4HPy22t9wRQwU51VAj1mLTnPa8iKnj6HHtC8XtW4N8BljERKt2S93kJoT5X&#10;n6fLVa9dtuL5C6C23uPsLNd9vPCUvGAkEaQfv4D43FVv3ZJPENSt+eTrZ7awvmMG4Q9/RRZ8T7up&#10;bmDngeLiGIWIHR4D0C/8ebjBc+YpnvJp4f5z5lufPg137xNAAYA+f3Qv1NP627R0bti+cl5889Ii&#10;ppm86i6yrh9ezgv3icUUQJ0BTQDUJSA34oW9BEIf06L3fKKMqpo6O3qHkZhWzOZbgMnmwg2ooGsj&#10;hN7Amqnh5LIIoNeOY1qPV2hLvpGda2K1n10HfDInKpAS22uZI3+/GPP7HgD6iJa78Gn73nlRn6PP&#10;TUiOMMx2vfApCN9AeVUFvcoWfvWhBSh7c2lFa1I/E8CbFZXQ0l2CqO124zpRH4FBW+JJPnwqFSkF&#10;nElFU3vjK4FP1U8BVGC1VDUT5VPwLPIxBdt0ilGyeBQhlccuYc7UDf1cjOmTzHrto2K5OAU4nidC&#10;Mxb38Sgop4AUBVfYZJHK86nFKUCa+yb38xjtqOgYuZRVcYCRBEoA9Xz14aVxXrbmKG10vUEB10t4&#10;hl5l9lMArac9HwE0DZ5XUDktYbSOedF4BD6vsDEvgF4mK/4q8562/6/gHyp4/qqEbg71xHiqdiaV&#10;Uj9RNtMQKojWnmKxqIBcd7wwrdsX9OnE+B0D9xss5tzUM5ONccvTgmcdBu56Z17FON64zBra/QKo&#10;Cug1bJnq2ZIXQm+wPBfhUyilnBkVOl0+so2eOhYAkERmYhLfhk9nB0ApeAqdLSUooRc8TbJRKUon&#10;x1vFPK9zwN8Z5krPOv9ZGFvst7A/EjgT8BRKrUT9vEHHLmnDe1tLBbTuLFvxAGUClf47LTmyk8Wg&#10;7SwcmYi0P/7bNSXJ1rwAagteAK0tAih5jKh8UlVcZha84OmxyhZ8GkAvoYJGCGX20/a7W/CVxwBX&#10;WvBFu7ZFAPV4ltIT9NjGdWHH0oVh2dTJYWYOkdC9sFAcMSLcbWr9e/jp3/f5B38DvldNn00+PDOg&#10;vVhG/qw3bjxA4nD4QBC1PJ0FVMaKADqRJSOOAGZUO1E9hU8V0NGZwCpcIXgm8CmAdhctftMXEwBV&#10;UbVUQGNrPl2247sV0FOHJ4Sje8eG4oIFoUbgA0gXzWWRKLtXWLJgYNizc3o4dnhR2M+L8U4G9PXs&#10;3Iil0Yb1E8PC+dnMfH4dxrN8NJ3oSlXPsbTXx4/+hPqMy8lHZ050QJ9eAG3vsJ7W/tEjpIXkLww1&#10;lzaGB4/yw92HeaGmbkvYcwSbpCWfh29WkCW/pn/YfHhyOFy0JBwqWhZ2nJwfVu+eGpZswSN087gw&#10;ZTVzqMszQ87CYWE42/M5i0axyT4jzGXIft6u1bTc90XwrH3yINx69y600M/tABLu8AZ8D3AQPoXO&#10;1g9/Cu3v/5SCT2Y/7wJTz3jHfsL50tqWMHf5Zrbdgc9P+ASB8vn5V4PDp737h36okm6/O+8pdPY3&#10;7ooteC2TesJnAp4eExXU0y4URVul9Exn0mLvT857P/LePQ4g291yRkP1U/j0dgJosv0e4RMYTpKQ&#10;3IYXROOnlMwJod9XwyOA9uuTGQ4fzA/3u96GH4HIn/XeRLF8C0x+y/nv4mIKShmVqJ0ehU2VTXZx&#10;Ygmgltcl5xHTAlHjxFH+ui2f/HEJVnGuk/+znf6BMQc9QVUbVTxTgJf2FHVOFDiKm/aqm7bsPZ9e&#10;4hEyBU8BNGlvC32ejlnzKqRpknMbXb/L5DKB1nJhKbarBTPuqwoqiHp7N9nf80MwUsryVeo5+jys&#10;RCF9jylonE1NWzx9i7yorZEwnHz9qSc9py/8Sxqn86uODyTX/8STec+Dv37/AZukl7G+/TEx+fzL&#10;r0Yf+50m4B/dCij+nKORMv85Y2Tcc37Ox+++Cw9fv2XR6k249+hhePj4QXjykJnouupwlIi9XbTi&#10;y09hK4PC45vuwyv54dGVMxFAtT0SJLvtmFAcVR0t29/CnxDoXKbwlyiQnWS8Wy4JtQOPbeewXDq7&#10;McZ2trDgaMSn4Nl8RlumlRE82woxqc9fFe4UrQsPSjaH+xc2hacVO8Pji9vD4zKO1KPSXeEJtlCP&#10;2c43R/4ByqsLTJaLSqYoJV6iqrI+h2Q21C35RsYA6k+6KLMoVvk+VUBUUIzr9Q0VxhLzepVCrZCi&#10;uXwSxckx1V53bhO4S8+B6qupxZGQeR4QPE8r37ShAhKILG2VUkW6Ug8ATRRSl440urc1XoAp/Vky&#10;24u2km8vbPI8PMbTZrgTo5mCSuZEzXXndgKqCqf3LwOgbbVfwh6pCqP5clrszrle3DM/VO7HoopZ&#10;WNXgmsMp8/6KA7Tg8U29fGxZdA4QQK2qgwAprXnhUugUMK+yzHQFX9DL+IF6rGPm3ss81rJsVEs6&#10;UgKhgqh57AKorff6E2yxdx9TAJoon5ePsWgUi7x4Sgi9epoW+2k8L1EUmwDMVDFveQHjdxOEUCGv&#10;sZhzlS3xG6QHqYaaMJSYt19Dze+8TMsbb84G4zZZrBM6a7FwqsMb9KqeoWzNXyeC0wUjN9n9AGbq&#10;kQt5rWS4d7E0dIeFIcGzndZ5pxCJktmCQtl6ASgtKwJEgdISZjs53VF+nmMh2/Ooo6X5oaPqfOiq&#10;Kfl19ih5iCsAAP/0SURBVJPHSrbf3YRXEVUZvV0GwPLYt3hMq6k0dTqBT5XQqIIW0ErPPRCrCoW1&#10;+gxLSYWkJBWwTAT0VuVhSE85+2ni0RW24K/wXKzL5/JSqieXuXjkdbENr00TdoQmI6UsmFBL2YhX&#10;/RRATUISPD2e28NC0q4dMQt+0/xvwuJJqGWDB4esvn3Dwa1b/0GM+vfd/5HfwPnSK3H2MwWhjERk&#10;0BkFNDNGTmIW1FY87Xfg0sqkBFGVS+c5hVDVTgUtR/rcK7GzmiWEpkvgTOrjy1RBrdjWVxkVRLVw&#10;Im++G0AP7M4MeaemhYarW8O5swvD4oVfkGLEclFGLxTMXmHx4qERNjesn4RZ/PSwifxgzeJXrxob&#10;FszLSm24j+0TZkwZEKZPRvFkNnTKhC8jgGbxGEP6M/fJItJO5jJbWGT6zz818L07qXaqlbbnZdq6&#10;eWzaLw5LN2HZsPTzMHnxZ2HBJvLf90wIczZmh6krh6N2ZoZJS4eH8cuI1FwxJoxezowByUpDSFoa&#10;v3J2WEYU2Qbah9sKc0Pe9avhxqvXoYte7h2IppN34Rbawq28E7cBUJ3AVPNrvD2ZcWx68VNo4XQn&#10;MtFT3rHpOIcbnS/CbuYnPu0zLM5+ftYHCP0M9fNLhnmZz7RdLnwKnL1pv3t05lPVsy//8PoNATAp&#10;YVNTVisB0JQKmvb91HbpzyoFnZapRb9WCj6T6jkD6sBvzIOPMxvGcGbGTy3Og/YBnm2/Z2dODhfO&#10;Xw4vnqK4QSAyzWvVzhe0laGSNxRL0RE2BUIh8+6Tn0P7/e9owf8+Xm6rXbXTegOwJlAqgOLoE1VT&#10;vUJdVkpUz25lLw2gr17SzgdCvd75UO9rS/sVIBcfR281HivxC/3v/uHFtj4QmfBeorL6PZPUH+HS&#10;y6NaaXs9PRvp4ybxocKbl1t26+naA4EALBCalKqo9cFZWBak4m15vOipyfN3FKD762/oqKvMqsom&#10;X44ePOc/iPWSTwff8k1+9/F21W/8Uhwy+K0pUy/XQNniP2k3iN7hk0bT/aeh3fnPD9+GZ2/ehEfP&#10;noaHD7pC4/W62IbfvW5ZOHuQdjXzbF2Xi8LDurPhHglE9yqPAHAYzQN7scVdSeuductEdRRABdGU&#10;ApkC0ZiOlG7XC64JgAqhVjLr2Va0Ibbem8+sIcZzRbfyKYB2sRz5kBz6u+dJS1IJZWZdFfQuEHsf&#10;oH2MMX5swfO8TFG6S068ZvgPnVVlbCBJU0pZRrGoBIQ2E/epGupc6HUWoerwJ607sSy23i/smh0r&#10;ifCMAEoVA20XgDYhVDUz8dJUEVUJTaIvTSRS6fwVLGd1Q6cQaplEZP357ZLlJFr2AKhxmaqWRVvp&#10;VAGgCXzGdjnKpS1xIVKVVpC03OZPwaWQqeoJSHPalnol8Ontvc0F3EhStwW4ERiSMjlK+BTA9U5V&#10;BVUVtR3v/GcNC0WJ0imICpqCpxWBk0oui1AKdPZUQWvwEq3ClcT5z6vMeCYQmrTgVT+F0LqTLBmd&#10;TrXfExXUtnusXCART8wbKJserwFeDYWqoVgV6ZOJN6bqp3OXgmgDpQLaUKxNEnOSaZVTALVUQbuB&#10;FO9b7Zq0T4rWSt4nXbfOYbfE91DttNXewpa6ANoBLLaVpKql+CzKLC3zQlrznO6swGLp4jl8Q5nz&#10;RBVtKkEhJf7WrXcrmQn16Pa78KnaqfophAqdN4vZiE8fVUCvnjvN8z0TYfRSPiMGZ8mIB8Q9LXx6&#10;OoHPitOAIx8mtWBy+90seKHTtruKZ8yD57xLSN3wGb1CT6cgFBN6AVT4vHiY6E9nQPftjGlIHgXQ&#10;/F3bMaFH/GH+c/44wAX4nDVmTLhdW/+P8NO/7/sP/gZ0spk8fWFsw3/yFUwybEwE0KEonYJpspgk&#10;gCZKqLOcsVBCLQE0gVBBdCSVDbgKnMJnbL1TPWHU8xE6acebyBiPKKBCqBvy3QC6fl2fUFAwO7S1&#10;HQznLywNa9YNjvGX2aN6EaHUK8ye0zesXTc+7Ng5O+ykHbUGX1AN4xewyT5jxuAwCU/QyRP7h2lT&#10;+xG9yQzoREzjx38exqKgDkb5HIECOm9mRrhSvTe8eVnG971Lmaj6iLrJvF1tePL+fDhSiPK6YSCZ&#10;7CwozUUxXYMvKJ6emfMYnp38ZRiG0jloKpGWM4iinI6h6eJJYcbGJWHpAf7wK0pCaUtzKLx+K5y6&#10;fDWcv9UW2gCDR7bagYO7vAPfevWHcIMe5K3nvwu3X/0+ND77OTSzEd7y4ufQxvEeHolcHO4zE3ru&#10;0vUwbAyzE59hYWSGugtIXzD7yWxm4tNpRKZ2S1+zVJTYLgmaAmbKYsnLUwA6GHV0YDrvvWeMZpLt&#10;Pgi47Fm21j2vwunR8z0v+1gBTWwSHAx2O01JfBAt+i/81MMf3tTJC0JlRUN4+eKX8AGYhDnCk2d/&#10;CI+e/C48ew0E0lK3ra7iyYhkrPYH34fWe98Sy5ry9LQN3V38TpNNeLrWKVN6ShU0acOrZPZkMdXM&#10;V29QDFGd/RIcXTR6zcKS2/bJopOzp57Wb7TnlwqqKmhsuatk8jACZnIzv5eXyYICbFxiUuWkvuXB&#10;PjBT0IP1UktIKqxcn9g7qYgKr5bWSs9f/8DGONv9/E2ofJr4JICq4moT9ebNT9E/9Sfa9L8oNyY/&#10;sMffIsL/5sUkQjnf35SiD0jK/ix/7VdUdP25uY96aU8eFj5VPVVBLRM8mrCWauh6GFoeE7Tw4Tus&#10;sz6ERy9ehAcP7oXWppuh9Gxu2LF2eTi2FXBgmeFu7YVw//LZ2IY3/tIUoujDmW5vC5qqnc5hJvWg&#10;DCUUY3jh9Gl6Gcg2uPDnVnsHsZltZ1FByYFvL9ocq60QNbRgXbh1akWsNlrwViuK6F1a7w9LsWei&#10;Fd9uS566g3oa2/AsJT2u2BueY5TvMpJRoA8BzUcon1Y3fLpAxXWdwKnJSY0FW8LNM2z7U86F1mMH&#10;pWm9efFF29gy3zKd3PTpJAQBa1TpftREvUMBuHPAqIpmStUkRSmtdNpCP7p6cqzja6emU4xMPuKx&#10;UE3P7gQkqcIdbLOjXOYCladRLE/x4d6YzZPrp8bbqpAa3Xlm8/RupTOBzsQmyla65ZyqimY1gHnJ&#10;JSKgs1LgTKucXp+onR49bwmcwnbVgYWxKvfzOkElqVFJS96Z0Dj76Swspy/tX4YKuiIqoB6vAJn1&#10;QKhVm1ZAE0U0AdB6jOedE3UbXvisIFUpqqB6fQKiVvfiUboFL4Bez0slD7l4VMs2e1IuHNWeZiue&#10;VvxN5joFUcuW/LV8XF2YCW0qJqmIWU0XgCxnNz1eyWd2lK13F4/cgI+xsxE4UTuJ3DQNyQQkk44s&#10;FdCoggKzzUDtbUa7mos9zdIRAHoHAO0EFDtKBNFzRMECkMBnAy1sT9+pvBBVUOHTunmemU4eo+Ui&#10;VkzlqcQjDefNgPe01kuW6qet+s5LF2nTExRTcYE5VOZFLwKx5Vg2VZyLs6BXeS7XS1g8Yg61Go9Q&#10;q4ZRhHLAsyL3UMx+v3iKOE0UTq2WBFDnPYVPwdPL61RDmQ3VlF6T+lhGdnLdZYzpq4nnrDQViYQk&#10;jejPugW/fw8G93tC4Z6dIQ819NC6tWH93G/CrJFsSPfuHZZjRP8ce8N/f/2f/Q1s23MifGIyEpZM&#10;n30Nj9BSHwJw9gcMBxhaw5JRJspnzhhnQQFMoNNKWvGJsil8jqZtb3nadnym4JkuFVIvi/CJB3kC&#10;n0lojgvUSXUD6N4Do8KZwtmhrmFrOF+6DFN3lMYZqJYTU/XNItrhbJ9v3zsrrMUWSduk+YtGkKrD&#10;0tEEbJfw+5w6WQDtQ5v9izBjam+WkXqFMVmfhP7Meg7o3SvsQyl4/rgyPHtSyPetpZoAh/rwwx8v&#10;hVc/MvPy8HjYfmISuesA6yxUU+ZDxy4fEiauyQ6fj8MwnsWl3hMHhK8mDQ4Zc8Zx+YKw6ui+cKKm&#10;KpQ0t4Sau4/CVd5Uy1sfhdKmB6Hu/vvwkHfkF3ynx7ypu2B09eH34XLne+ptuHLnHdvu38WZzzag&#10;rBPDz4dYCCHQhRt3npB2tCd80gezejfeP+kdlc/e/VLK52A23zWat40ebZWA0EEZKbN4Vc4hwz2d&#10;gtCY285lJiOl8t4BUr0908fBbL+b5Z6AZk/YTIDT4wAtmCivT6yXkv+oiQKa+HQJowJo/34Z0YD+&#10;UwB00UKMnytvhBfIu3R3Y7v9wdPfhYfPfh8VTRXPVy4Scfrxa6x6OD6AVB6+xIjfGdE0ZAo4cbMd&#10;4hFAEwjt3h63zW573/nSHks+EThVPCEgWCd+yWjJtruqqTOn3sfTPobnewKskZ0m+XgULlUL3fmx&#10;VR9N89PPMS4xUdGDVHXTRScA1NZ6wnQehT09O/XuTBRQT+vnab3gl/Lo2fvwmJX/BECdqbGEz1fY&#10;GT15gvcpG+Uf8D59z8bPT/5iVF157D/2pMC/4vUnUXDfm5z0dywmCaH+zHqZJhMB/v4S9VMwtR3/&#10;jJ+5lU8anfx8z5B8X0Hgz4DQh88w3L93N7S23A6XSovDPjz99q1dFufJTGnpqs7vBtC70W6JZZ+4&#10;+Y75vFGctuDZMk/mMT1qj/QQxfMpFk22wmNbXAh1HhMAdeu9OR/oLAQ+AdEOILSTGE1TkW7nAZ/M&#10;hwqfzaihHbTiVT0F0hbb81zeyQypKqj36SomupNN905UTQH0Ec8vwmc6GjRJaEqZ19uGVwVlOx8Q&#10;bTZH/uy20IA9lD6htpoFzfMs5JwDFssOsCVPXWQG3mMJkFZiW54o4XO0yH9tsS/qVjOTtCNb7EKq&#10;wCp4FvGY55m3jOeBunza5oJorC3kupsXn4bVAkaeBFCVT1vuiZKZgk5mPNOznHGOEzXTjX2rlPNl&#10;KKSWCufHAJpclgCoEKoK6rxrLBY5VT8F0JgaBXSqoKqe2r4XOi3VT481RHImACqM2n4XPGswuk8A&#10;1KUkyyUlF5CE0Cuaz1OJJdMV2/Fswyct+GTz3Y13q+400CmE5u6IPpy6MzQUooJSjbTWb6NSerx6&#10;Bv9PVNIbZ810T0GnXpzJsQFbMVXQVB67+euHKeedjdNk7AS3ByE0SUASPm2/dziOQkegE2i02lky&#10;soTPdtTKNuz9hNA2Wu+qoI2ooJ6+d6mMfzslxHkWhzYSx9oqClFAuY6jAKoZ/U1UVV0n9Pa8zna7&#10;W+wuH6mCCp3Cp9VWWRI6LpNYCICqgNqGrwdmVUAvoQAn8CmAVtl+j6XHZ8pcXpP5UuI2L5ANX2ZO&#10;fDr9KNV6T82HxpQk2/Ua07ugRCqSAGp52ojOIozozzsLihqaTxv+JItI+9eigGLBNFH7pU8/DRuX&#10;Lg+/OOv176//o7+B9nuvSJJcGiH0i75GcI6NENp3CNHquudwOoslpNHjppJmmWrBJwAaF5LSSqdw&#10;6WifaqhHgfNj+PTyRBVNFFA7tlYCnyYndQPo8nUDwoHjU0L1NWZtbmwPJ8/ODeu2jQjfLP4yTPmm&#10;V1ixcXjYd3RW2LR7ImlEzHjSnp82s3+YOKUfMu3nsabRfp85o3+Ez1nTe4fJ4z5nY+ozPMAA0C9Y&#10;Ztq3PLQ35ZI5zYLAg6O8+VeF9z+Xhfe/rwxPvy8OdW17wo7TU8PQ6b3C10RvDp39WcheArzNZvGH&#10;x/+UDfuMBZPCxI3LwjI+gR2qIiq0tS16eDbTu72Of2f9Y+r+D3h5/jF0oOY95B33Ae+4d22582+g&#10;8dnvws2HP4bbgFfTk194E6btTqZWG1B29+0fwxNud49En8LK+pT6qd8n6ufXLAP1+rxPbL0PweXf&#10;GcxuYAQKh2aYSCREqmIOi+c93W1C3w2ZPVRO7qc5/RCBMlZqi/3j6qmKJhvv3XOf/EdMclkzkbat&#10;EV6mTROt+L6ODbA01a/f8LB9G1uQda3hxSs9M1MLR49orT95yRa3bWXb7iiPETzZbH/K8YlKqLCa&#10;3oB3Y92ZTSsatrtEI4hyVAW1krlQt+Et2+nOdfrlfKag960epClOi8pjbGcLi8Jtj1IBtYWcwKqt&#10;BNv3RnfG+cy02in8anpvlKb+nT43YSseKa9XufXol99X0HzD340qp2qn7fRUihGxllCcCUspCP2B&#10;xawfacnbjk+131VBhWBz7e/xD/vRozcRQN/xt/OOdKkfWFD6vUqtiujfoGImP2fPMYG/9VXLb/fx&#10;t0zmQP1devoJ/6Ha+A/tUpKfBfjPzofAnwkSeBpaOjrDnTt3wrUrl8IpzKZ3riJVhza8ZtkdFWfC&#10;3eo8Wu8sIaESmYJkMpEJRc847fLPI9raD1E9bYfbFr+L/6YzmU/YiHchSDP6uBgEIBq12VaQit4U&#10;Gu9w23sA6z0WlDpJMDKi09hOc+Ob2I6/xWZ8I/OIjSeWR/h0QcmNeDfktWZKfEFtvfv4lvDZsx4S&#10;6ek8qBv6+pg+qTkZhOk2cua1l7pdtDPcQhW9dsboR4zaWb65yFxkxVEgzE35w8xjatmkdyi59hdp&#10;SV9QEd1L2xsYNVNdJfQcfppnaZufA9ouoEiWMjd5AYXxLJBXsJPkIrxGrbxtM0Lu1unh9JZp8Zio&#10;ofmor2e2zmDOlHl5SiX2LOfPo5pGCEXhTLxJy2jhX6SdXw4IV6p8pqtcxZJSDU3spARTQVVlVLiM&#10;m+7pZSOXkJIxA49uwwu5Amcl+fAuM6leXorKJ9CJP2iigKqIerrO9jsKaD0G89V7UTqZgbVdr/2S&#10;6mctkZ3OoGpGb6l+CqC/GtL/ue+nsKnyeR0Pz8Rs3tNJZrsqpR6g3qYBm6Wm84diXTuTukwINTJT&#10;FwePibm8/p/RLF6DeQ3j0znuRmuacuRtjeJsATwtVU/BswPFsq0UxRMrJasdlbKddnqET1rmLee4&#10;HghNQLT5PIDK3KbwGdvwlXh9ltOmTwOoEKoK2oR6aSUqqDnwMQEJNdJ2fE/4VA29f606tFZfAEDx&#10;B2XLXgW0lk372vPAKzOqdSihl89jMg/IVpGK5KZ7XDoCJpO0o7KTh+LpWmdA0wqo1kxGc3ZnxbNh&#10;r4H9JdRT6zLgqhpqPnwRhvTnacefxRf0DC34Y9u3hN2rV4e18+eFsY6fAaD7Nm35W1/C/n37f8Fv&#10;QKFm5/489llIRjKac8hIIHQ0x6x4HEZE54jRqJsTiFofi7qJEmqNHp0utuZzhM50+13IjMtIw4DQ&#10;dGUP16YJ1dRZ0fR8aDIDGtvu8ElSQ7Fk6gbQcVN6hb1HJ4fLDTvCzY5DoaHtQLhwaQ2xk5jEL+8d&#10;Fq8dCHyODavw3JyIOplFe370hM/CmPG9o6WSZft97pwhYfaMPhFAbcFPxHA+g433TFrw47nNWjLc&#10;S4uw77i8JnTdP4bqVkbM4cnw6P2FcL3zaDhdsRYrJSTc+X3DiLkDwsiFmeFLMuf7TmfbHk/CdXlH&#10;w8mrl0MlmextDB12YeVz30UZ3nHpJIfHQISw+YBykchj20umTF/8Z2D3JlYn7eZ7gNUj3nURQAOW&#10;n8Dnn1jK4DJaw/UtD1E/92IyD7z1tu3eL3zFRvrnfQeHL/sOTCmgLP0IhqYPDY0enAAnMOlxEGA5&#10;cMDQeLkA6vmMYeShAq7DUE4TcE3A0/ulbpdqsUcATW+1J7dNgDMmDKSjN72tCmgCoMkMqO134XPg&#10;gOHh668wywdAs7ImhVMnL4Sm5odAE3ZBgBjL18An0I3aKXw602nb/QlzoPdeMgtrS552/FM33rnc&#10;65PZUP0/n7kN72ISVPOSx8IyNGAfGu4xw/AQyNUf9DHtdkv4i7AphAqGzlkm6iXnPW2sp3CU3MY/&#10;Tk8nbXyVvAQAk4UggThJWVKJfcPMptZDnk4AVCh2e10bJcHZ7x+z7Xng18isLh152oQ4wTOxZkpg&#10;2W13QVMAVXW1nAV1MUqT/Cf4pT7lhzfSNCZK0ar/kdv+rPk9t/utVKL/7vVFRvZnTY7JbX3OKr5/&#10;z5e/R6ceVEL9vTxFpb3HeMpTfk+25FVFX0C9tzq7Qv2NxnDnLnOgDddDEZuv21YuDqd2boytQbeM&#10;H7C8ca/iZHhYdSLC28va3PDqyqnwtAr/TRTHVNtbwNwdodJsd1VRVVDVT9ONVEuFQ9XRTjxBBU+V&#10;S893CaIsBd0lStOceAG0hQ3521o0sQh57dBCcuSXxSWl5gIUUlLanBu1dW8L38cwFcklJOdAzaJ/&#10;zPznE3LkhU9hVABVAdW/9OmVE3GjX4soI0bbUWZbuX+daUnEdlqVxwAwqpzlpIqjANsRVFA25iuP&#10;og6jlJYzH2neeTnemaWAmFXA1noRiz+CaBEAWIgqGQt10RJEYwF48TxHbyewelQhzQM6hc8ioNMx&#10;gLxNUyOIOhpQ5DJSuuLWOypnnAONYJoCzwQ+44KRiU76eqbnRVU0k7KtHr0/KRVON91dNEquj0bz&#10;wKX+nxrKaySv32els6DR15NEpDSAJrOf10wxQv0UTH/dhHfpSLsl1FPg01Ska6dpvWPJZCs+5rwT&#10;tdkz+eiKZvQoolfxcr5BvKZ13WhNNtZvuCzE0fx3TelNQhJSkxJM6/KA1/Q2u4b0ph7VoKQKoKqg&#10;mszHmE0ANG67A6BJBrynW0tZbhJALxxLA2hKAW1lsclqAf5aacN3sFgUARRgbGURSSDt0lQeeLxT&#10;fg4AJdkIxdLlo/bKFIDeBmQbWZwSQhP4TLLgPbayjKQdU9ulEmawKzjvdvx52u481uXyCKA32Lh3&#10;BtRFpHra+kJobMfzfGqxW7KizVLacL7nklEpCqgAauvdo+33aE4PmFomJmnxZCUQWkMrX1XU+wqe&#10;Qqh1hlb88R1bw+61a8L6hQvCGJxfMvp8HY7s2v33vGT9+z7/gt9AFX7mw0ZOi234LxCl+g1jR2Qw&#10;LOOS0CgWkQDQMROnx6hOVdCRo1E6RzH7aaXnQRPrpbgF32MRqedpZ0MzM/UCZQ+FGdAMANcSOoeS&#10;npTBBrxCXjeA5gCUG3eMDReq1oUmQPD5B/zJ2mlvF30TNu0ZGRau7hvWbc8J63eMwSapP7ZEtMnZ&#10;dM/M+YStqV6Q8qexHT8DVXTWrL6ooNgyjaUFz3XTANWcob34Y+wV1iweFCrPrgjN1/eQRX4GJasO&#10;dakClaweOLgVHr+9Gmqbz4UjxPat3YeUf3gLaUYHwlHaD+XNTeHGs2ehA7f0e8hlMFLAqjPObFrY&#10;VtJO5M2Vd1mYINwHNO8wZtr57D/jaeEoqUfOP3Lbxxpyc1stl4SpTtKP8ktrw4hx2C4580nSkYlH&#10;vYE9azC/vIF4WGkWr9IpRAqaSWV42rlN1c1E4XSWMw2lA0hL0oje6td/cATPqJrSvhcyo72S7fZk&#10;5tP5z/T2e5JWMATJXPslAThGZPHJwvsmqQSa0WtK38/lKVrvn2JAO2H8nFBRdQPHgW9jC1yFzaWh&#10;x7TY3Xpn5DC8dPaTeiSUAqFaLN2DUB5ym7j5zu9IELUl34Vy3MYvsAtPUCYd4rGD/whRTWacoYnv&#10;42UucxGQFJ5xX1VSlTZhh851eKvqKWCmL/M0IuafLS8JiwKmR8v0pMfMCejVafylC0Oqmlo5GZtp&#10;95txzFh6X3r0MQXSl5CogPrWRSdVWG/jfTlGeOXDzGtOGLFpi93vYd179DYa878XwJn7dD5VEKZj&#10;HaMttViK/p8qukK0/qI96i9ZM/mPr6dSKVt+rFx63p/brwjOf+eLktDJdEmEUKNlGX0OiN+BhkB4&#10;k1aLBdArjbdDWc2V0ERn4ebNhlBeei7s2rgi7F2PipUPpGG03VXFFjxWNPcqToS7FUejeijAPb2U&#10;ymd32ScVk7mflvo22uuomyQY2Z6Pi0a2yjGVv8fMZjSXFxi53Pa5ZSu9vbsVn1I3O/ALTZaS3Iy/&#10;lbscQ/vVeIiuCTdPrwjXsW66eWpVtHOynd8CwPocHgOYqq0xphNVNAWkpitxmdvxLidxm5Qt1I5o&#10;Ut/JDGs7z+1a7hoyxlHtUF9rTpAEhDVU+SHUxSPMSVLCqIpoKaqmamgZbeqkJW+EZTlQVowXZyG2&#10;SwXaLlFFxHOew1KpcCeJRSilLiG5/W6LPtXCT8GnMKoyehynkePrJoTTm6aghqqOTqY1PzFW/tap&#10;tOvxBd06DVWU9ny6SpjTL9+L6hlto1ikcskINVMfU6FSRTMFlrbVF6eSjziagiRcVprhjr2SpRl9&#10;koJUfWhFKMN6ycs0pxdUBdZLh1eiYmLBhLJ5hXa85Va8FZeUiPa8jsJZz+2ukwuvbVM1SnE1z0WD&#10;+qsnGXcQaIFRj0nEp0BfzXO4cgp3grwtMfvdulGwAzWTeVD+ruqY263N2xzragHjE6jXN1kkamSz&#10;XTCtzaddT2mnpMH8dZTR+rMsJ6GU3izBI5T5TxeRvE4Y1Zw+yXy3XW/dBjyTDXi34D1vi1/47KBl&#10;3mKkJiqjENqEvdINfDdvA6VdLBbdYaGoU7uldGnTJGhqVG8GfCMgayRnqvAt1bxeM3rvW1sW2i6X&#10;hhbAtZVt+faai+E2c6Q32Ky/ziJTG+ebUVUbOH3NbfZ0u/x6cX68rJ52umUrPYnW1NfTpaNk5tNW&#10;vK35a8ByLZdf5XEET2HT9KQEPKN1E+VlVadTYFpyHJHqGJGcxw+FwkN7w0kWkKICGgF0IdZLWRjQ&#10;fx6O7tn/d75q/ftu/+zfgN3DGbOWpTxBP093d8mHz2DWcxC7I/LNqPGTUUCZ7RyDsklGfDapSJaG&#10;8knme8yHj6WJfaqGZ7GEFM3sU6XB/WD8Q11sGsIm/UBAdAjJSoMB18EY1A9iE74bQIeRTrR01bBw&#10;rhy7k/u5JNyUhYbWveFQ3rSwbucwYjCHAJ+jwqa9k8P85RmQci+eMIWn52AM5Yeibo5l633ytD5h&#10;9jeDSDcylhOVFACdNe3LsHzh4HAEg+fq4k3h1iUUiY6i8MP7euIgbxCR2EyCTQfg8YgN6rvh0evW&#10;UNNYGUrrysPVjubQ8fJFeELO4EPkq7soVneQ4R5BFQKjpfpGWiZ57UAn0HSXre52wKn98e/CnWcA&#10;EgooHdLw1HYy8GWp3gmdKqERWAVSTl+9/SR8swTbpT603L9EPfwSAMXz83PUyS+dwURdFEAHoWjG&#10;OUxhMw2YAqfwaQ2xtS6wCp5CZz8WkvqSFa+CSnqS8BlTkdyaZ37UMmbTEkIFUMFTpTWqrfG08xM5&#10;IQFQQdXnoAIaj85xWA7+YpPwtVI7f2hffjE0LF7EcsW1zvCaMQPtg1T3bDm79f7GmUw32m2Zc1rw&#10;dBnpziMiSJufhw4WkaJRPMCSzIeqkHYCnP7+HnCfu+9QmIl45KbhIb9P9pYCdw+Iq+GlHxCgqzfA&#10;jvO1+lGy7xUwHwjsfEVFTjC1hCQhq7t97mmhzhlPKonBVPmMFk5aFiGfvoFEBckIWmnwJPQnmq57&#10;Hp/4CKCvIFQhVOB8qwLKcOhLFFAz3p8zv2ni0XNa6C9spQObLke1d70InbTZX6McfxA+nW11GYvf&#10;l/GX0f6J75FEe6oue72/X2dO3ahPxgh6vqD0hMu/9EKjEup9hVMB9G/s5nc/rJBvEJMASpBVwHUs&#10;sFcWIZS9vFQLHqC/2XmPLsit0NzZGZpbb2OTVh7279gQNi/HoPwIaibehw9YRBJAuyppXVedxJT+&#10;SOgi7cgYTuM4k3I29A7A1858ZQeqp9GYWi4552mikQBquTxk61zwbC3YEKv97IYIncmxDfullsI1&#10;sVrPMhvKRvxtNuWtm1g2XcUzVBP7CKC27lFPXXRKZlMF0C78PxMATfLkI4BWkVvPuIC+pGbGd15k&#10;OaoMyEFZvc4M6jUg17rO97rE96k4jIqICltyAMiLLXj8NWllC5+lAJqteK2XShg5uoABfDFJQ+fx&#10;Ay3EC7RAk3rjOPUFxSQ+WVzSnsnT0YqJFnkBc5u252NLfvPUkA+MFu6kHY/XsXUWj9LzzOMX7Z7B&#10;/aYDs9gt7cWOadesuLGfmt+k/b8dr1IXqGilq3ImHp5Cp2pmJXDYs0xFushikNnwFcxnehRAhVKj&#10;OAXPi1RUegHcikPYMQGV9bkkGQGhqpq251VDVT0F0FoepwGF8ypw2QCkerzC/VVBr582iQp7Jg3t&#10;SU3S6D7GeTL6cAUFupaY1vo8EpLyHYkAMjl9ndM3CRJoKMSSKQIoM7uMTDQww2tdP0ssp4U6ek1f&#10;T46Jr+f1EqyZmOusZ77TxSPB1KOVmgVF6cRs3ra88ZkxShMFNC4glZKOlF5IagNE21ls6qTN3cxm&#10;vdWm/yfg2YgCqR1UFypnO8tE2kJpUO+xCch0K9+UpGba90KoHruWVmexNK4HWFsusWxENVcXx2Mj&#10;C0z1tMrrgMobLDF11laGluoy4Pksz7+Qnz0fJTgPVbiA3wfpSZy/xQyq19WyUKjyGSM20/ZLMedd&#10;70/a7TEL3mUjARW/0Msoph6FzbJje2OK0qV85kmxcapkoamCNvzFdJVhz6QCemLntnB48+awZ906&#10;5j6XhikjUbm+7hPOHD3xz+aofz/eP/Ab2Lr9cPhKvsGU/lP4pj/BNTljp4XhI5nlHDMJBXQqCijL&#10;SONop4+lzT4GAAVEM3OAzGxnRcl297Q58ZQ58iqaw4ju9DESOydTlgZl8DcAfAqdqqxDRo4HPAVQ&#10;LgNCuwF0DGrlUsDy/MX1obWL9Ib7fGqq3xS27hsVlq4fQPb6iLDjCC+GpevC/pNLwrwV2WH0lD4h&#10;Y9SnPCipRtgtTZw+KMyaz9zo/MwwcVpfBlhTkZtrVo8LZ7A3aajD9uIqEr9qw82C8PzJ5fD61XVa&#10;lZ20Mu8CRg+BiSdAzuPQ9qgzNN7tIIf9ZbgPHWmefRe7m2ZI8XLLk1i3sAdqZMCz9envQzszn1bH&#10;iz+FLtrtnS8BIraPVD4fqepRqqIvBFZb9rzjEvgTCPyJShxd06j6FZZcZyh3PJvvwicLSAIobfgv&#10;BgCg/YciV6dSiYTC7q0u2+5pEE2U0J5gajte4BQ8v+4PhLIxn3iApjLgU/ZNtvZTSUhs0auKArkD&#10;mSV1495KeYGifjKzkXiEet4tM6E0YwhHYjeHDR0b6/NPbb/3Qw2dEI4dPU9b9U2cndRwPrV8k1pE&#10;MrXoJccXQKT18AVzocyA3meG4RbzC11YMdkeRyCMLfrYlud3idgZXgMzCKKxlftYBVrITF8Gw0bb&#10;n6TecXuVUKEQ1yvUaODRuc80fKqACkkCqN/PJaZkGcn5Ti2aHAHwKJQKVe8hv5cs7FiqnwloCVmm&#10;/ViqoPzphJfc4BVDoSqgsS0vhLpwRNtdsFVdVf18y5MyktQZz9fMF9zlU829B2/j6EIClv7+nEG1&#10;FS98CofJspS7Q7b0PQrNSb68P1dyG//hJW32/+m1ROj0tj3v+z/d5+PrBVh/zxE+KYHT/y56gr71&#10;+XJUDb6LHUJT593Q9eBx6LjTGa7W14TjB3aENfOnE8u5HN9ELJhqCuMc6CM8QZ/WF4YnV3LD/Qrm&#10;PwFQ50EtlVBnLFPZ8ACeLXe25KPiicrpdvwjNtbvczTnPcIoccB3LqB2ErvZfg7FE+BrOrMylsBp&#10;u731HAtJ1O3CVeFm3vLQfHZNhNBbecyIAokteIm2spBkCaJaPbmZbzJSYs/kPKo2UTFnnqx4qwsP&#10;UU3xW1FbO4HPrnLM6ku3AxabUduI7WTT/iaPeYnWv0tIFVoRAZ/Vx1fGGVBnPyuAtCpUvzLmHVU+&#10;YxF9WUIbumQ/4R47lwKSi2IJoucwhi/c/qsyWgwQnkeJVAG1nBc9z2LQeRaBzuFDehZlMwHR8/iT&#10;CsBFGOWf3TGD78X5fWzkA5rFLDklSUaJR2jSSlexLAGQBUnVTE9bPZXNUn4W899VIlVBo9rpvCdR&#10;nIki6nnh04hOAdTrVC/jTCeRm1ZPE/obqJjXuI0KaHIUOgXQqwBoPSroNWGUqju9jlb65giZN4DM&#10;BmaEkxI+k9M3Gd24cRbFs2gXYIeiyfEqMa8qoTfooN08vxt1cy9xmqicpSwplQCbKqN6fpJ2pNen&#10;qUeJB2gTVku3mAU16SjOhaJ+aj4fFc/zzItSnlYFbXcZiQQkITQB0HYg0mpF4XRO9E5VCkCFT22g&#10;TExyGz+J8kwM7Nswsm+v5rb4irZxnxZOt2Jwf9uoTu2ZVEBptTdi4VSHSml5+g4Aakv+phv1FhZN&#10;DeeM68wjOpT3Wjbvm1h+arpYDLAWEb2ZH1vtdQCq5fxnYrnkUbit1oKJdrvwqQpafmI/5va7w4XD&#10;uyKEJpdddHmJ+5eREW85B2r7/cCGDWEnM6DrFi0KU3NGh5E4wPw7AelvfbX+197+ZuO9kEWaUSoZ&#10;iaXuvhlxA34ICuio8cDnRNrvE9iEHz8pZAKgI8YAlRE4mRMVPkdhTB/BlDb7KFrsaQhNKaCAatrK&#10;yaWmCKAooULoUBaZhtHG95gC0HG/Aqj57FOnfxFz3m+38o+knU81ZcvD2q3EXAKfh/MZvK/Dh+32&#10;yXD+8v6wiyWAuavGh/5suX+Fz2cWNkzTF+TEmrlgFG16zEdzvgxjsWY6fnpLuNXExl5jWbh8+XQ4&#10;hh/c3t1LWIgpxALoJl6UXWwT36MV/5BW7yvmB5+Ge4Bn1/PXqJq/hMe8M6pWttPabX76Y7iBU3zj&#10;o5/C1TvvQ13nu3C167tw/d535Lb/FG6zWNT2/D9RTXkzVQ2luoBQBKzYfn8lxAAPtoBfOysIOQgn&#10;fJtwq/VNWLpmP9vuWbTf9f7EsgAPzc/6ZITezFNaMRoTk3ir51xmhNEerXgBNLbdAUpLw3mhMylT&#10;kLRu0sZJAE0VBvO/UcKnIJrA58ceofprCaBDB+egtmYComM4PZrN9wFswPcPkyZizVLVGO2XBFBN&#10;578H7lTz3gKSwudjZhke0i9/QMb73Sc/xXQjIfQBrfaXACq7KjHjXTsmN+SfcZkA6gcD+DSqnZan&#10;hdDY2uXPSwVUwOHbBMZsI3yqTKo4P6BF73+LBEAFSFIuo+IX4VLYpMyUf8ynhmf8R0vg09u4YPSa&#10;H+gZ5qPPGcxkNyjeTxXVUnH1ewmgjDtG+LRsvyOCRgA14cjS6/OD1/EknOuMNk8uGeEN+/jRB0YX&#10;3kf7qLj8RMWkJAEWMHauVLgU8pLn7nNLxgZS3wt45TJvk3wJlL+laCaqZ9J6/2e8HPmYEUB5ov4+&#10;VIqjypwG0QigXO54w50HzwiGeBLu378fGm8xB8rCwdrFs8K+dfOjf+IdWvAPLp8Jz64WhTe3SsLb&#10;hnPh6eVcwJN50MsnI4A6D2pL3orLPmbDx3Y45vXMe8Z2OzB6h6N1t3QbtwNKK1keukhLHhBtx/Mz&#10;UT1VQNvOr6PliTpavB7wBF5OLQktRWvxEN0UwbMZE3uPtwvWx3hP8+Vtxdv+j8b4zKQKvgKopx0J&#10;uFPCGADw6TGmMrHQ1F7CcwNA2y6wHMXpZsYDGti0F0Krnfek1a5KV+NsaHrus8L5SNS+ciImrYvE&#10;Sl4g+vI8McAX9q2KAHp+z4oIoYXbVUOXMNu5ANul2eHEBi2Y8PvEQzQPn88z21hSUgFVCQU6nQ+N&#10;S0uooLbhC1FGizHJF0LPbKMNv3lanBEtwTbqQnqJKC4TOVOKEb22TQKofqFusQucqppCp6BpeV64&#10;FCw97WVCZaJ6ekwANAHS+Ds4DnT2AFBb+KqfqqAmI0WDemD0OpvvgqfVcBLAzN0Q4dMSPq3rXCaA&#10;1ucS3wmA3gIwhU2VT8HT802o2I0srt3CLP56AWonJYTakhdAGwrZYQA8m5n19XgL5fsGKvw17lMH&#10;0F7leJXRi+vMAddzeyM3TT7S/1P41JbJFvy1sweAOSydzrOQRLvdcpNeJTRRRIXQBEBvY3LvXGic&#10;DQVABc+kjLEVQAVPc+kTALUNb4Sn6qdKqMtH2i81A6RCqPCZAGh7TWlswTehggqbWi8JpR61Y7pZ&#10;WhDB8xpKZ3JUAVUNVQG9yVb+TayhrnPfWi6/lE8GvMtEwKyl76eqqgqogGu7XRVUGPWoEip8Jqdd&#10;ULp44lAoPX44lBw7RHfkUDi9e3c4uHFj2LZiRVgyc2aYlDUyTByZE65fuvLPeAn792P8E38Dm7ce&#10;Cp99gcCWhtC+AxC5WEqKAMoSUgKfw1E+M/ggMSRnVBiKoj10FC11gDR7fNKiZ84zB8ELFTQB0J5t&#10;eFvwAqgwGrPnafVH2E0DafIj/cco5jknTPgk7CZL/VINA/jX9oXThYvD/uO8OJ7jhYnz7U9LQhOZ&#10;8OeuHAgbsCAZN3dE+HRwr/DViE9D1tShYdIC0okWTQgT544Nk+YguY7sGybOxN4JH7bqupKQRxTa&#10;hYu5oby6MJSwzFDDjMvDJ3fIHn/CHOJr1Lc34Ql2DfdfvQt36PW2IbPdp637EFhxcaj1OfOFgKVw&#10;2cH5JmY7b6F+emyDdu4gud0Fpu5BO9Zdz1NdXHePeqAK6jyirXu3vVXYIALby8+4/sSZKyiNfDL4&#10;DHn6kyHhk8+Hhk+/Io99QBY1AvUSAKWEz759UUNprdsqT1rkH9snaZlkS70vCmgsoDOJ3/waS6av&#10;gM9UihKPC4CmMuRT5Xmr/zBa7y4uUSqiEUbjXGhKCR00FPjkP/JgPmkMHjwq9O9PIhLq55BBo8Jn&#10;nwyMALpoPlnM17tQm9l45vej/6cAKny+oiX/nIWhxwzPPkKWfEyP/CGg+gS6fIBE7CKRYCisuO0e&#10;l4xov6tkOkdoy73Ly3hMl7+6ON7hcXUc8DrLOdvnKpBCIJDjyMQ9Hv8OwOsHAaExtSiUUjhdOrJU&#10;P1Vnn/E8fH4+TxeAkpa0QPcCEnz4hm1uEn0Y24xAZZs5aTWruiYKqO13S9ASCv3vbuym3p6J4vkT&#10;j2+05k880HtmBZ7zxyKAPnn8bXgHQes96vKR6ucrfiHPoVkVVB8vGR3w5/E5et6jYGyr32NPpfS3&#10;Xk8SKPV2/s57tt1/SwHteZm37Qm4PR8/2mYJ4gK5YwFc6fP0OSazpf5envEp48HT1+Hew2ds9j8J&#10;7c2N4SKqigC6del03qCY6yQR6R5xnI/5APnqRnEE0Oe1Z4DP07F+BdATbMkfAz5TKqhzl+1FW0Pj&#10;qbWh8fTq0MiMZSvLQ8JmUvfKtnJbgdTLUDAxnBc6LQHUEj5v5i0jX3xpCkCLMa5HCVUB7Vm2+lto&#10;50drJ9r7tvjvApURQinBN15OjnxXKfOf6VSmeB4AbUJBbeE2zQDsTayimnjuApKqn/Cl4qnaeQnQ&#10;qiLlJ38r6UZAZcUh4iaPborwWbx7FW35daimG1Ao16JUrqbWon6ujG35c8R12o4/CYAeXD0l7F42&#10;JuxbOZ40mclxG9450GRbvoB2esF2TOhVOAHMIsA0j835vE3TwlkSkEpYMLItHjPcabcLngX4ipqe&#10;dH47hvnMmwqXAqjJSiqYFw8w13rQuU6BVDBNwbU/o8CZKKRCZjIT6synoJnMiSbzm6ntdn43GtSb&#10;kOQMqBZNLhxR5sWrel7jv79+qzdxGbieh+JJ6z0WyqdVe0oVdENst9vav5pL+z1va5z9bKSlfhtY&#10;tG6RUuRC0rV8ZjwpQbTxPBvvgOp1VVNb8oxi1LMEVwvQXua/YS2es0kJpNdRTq8AsZaKaNVp5kpZ&#10;ZKp14x74tBLl0wW8zkrB0rjPlB1TJ230FmZBG3lv0xfUuoWNUjSpR/kUMlu4TZLElMSA3kBJvVNz&#10;LsZ4uu0ewZPSaUL1sx3Ls7iARLVUCZvnQ+eVi7GM7HQxSfC0Xe/M6A028bVrstyaNy9eGK3HQP5K&#10;PnGdZ4FTFFLrCrZQAqjHelTSVBv+BPOf+RFAnQW9hloqhLrcpMWTEZ7JMlIVc6MmKZVjx1R+im34&#10;E6nK378/HNmyJWxdThLh5KlhHO9XC2bMDh23Wv6J6PTvh/pn/AZeosxMnDw/7of0+qR/+JKFawHU&#10;5aPRk2bEZaRhgObQUcxsAp6DHKcAQgePYr9kNG33MWMB01T73VSjVLoRLfgeJYhmYPVkeXoYLXlh&#10;1KMQavxnN4DaKh/FzOaKVVkY0uPRdnlPOFO0KhwjE/5M6fpQfeNIePC+DnXxUjh7+WBYwVB7Nsby&#10;vYYAoCO/CkMmZmAePzaMnjMxDB4HrGUODp8P7hMyJ40OK7duDFsP7Ar7+IOtuVkbWh+0h6Y7raGT&#10;2L8HL14xm/ltbKE+Zb6znZXrrlc/hkY2g1oBFMGzhRX3hvs/h1tPSDFCyWymtX7t/i/hStcP1Peh&#10;AZNPxMvQJXgCQfc5dgGbwqhb8E+c8Ywb7hrMczmP2cXjPOM8HuLR/qep/UNYvGIf/zFQPgXQT4eG&#10;z76k7c4iTz/a2gl89qUVP2hQJrZGgKmznS4NJfGYsdXughHHj+BT+6aoegKexnWmKgWdHoXRGOtJ&#10;pKfnBVOPA4ajrLI5JoAmrXi/XwKhgqcAGmvI6DBgQDb+WxjMAqAqoNa2zUewvnoCQKno0YLmd+P8&#10;4gvo7zEk/pA5hCdscD0HuF4QRfoUZfIRtHiPywTQBFiEFqFdiyYh0tlB5z2NLvX4CCC9x+17Amhs&#10;y6uKOoOpImkbn9t2MRjaidrqOESiRrroZNqSJvaJmf1L2vSC5wu8WoXl77i90CQ8+XxUPlXK7718&#10;y3Piei4TOt3MT1r/qn7+d34BYTkHKmjplamK+YYf7iVSuG33CJ7c7lt61K8YKn4BfL5kUPUF9Zqh&#10;1R/42cxuV7XUd9RW/j3sADoBNhg2Ze0k2KZVXBVH4c7L3rHC7nP+W78EzN8Cz+RxEhiPzyn9/X7r&#10;e7g979iC0P1W6yV+Jz1h2PvqVPAKK6kn+G49fPQc6H4RHrINX1d5MWxcPg9rlcn4CKIM0n7vJA3p&#10;UW0BKujZ8OIq4zRuwtfldQPoM6I6hc+HtOYtFVCXflxIamSuT/hswudTAO0s3hzb7p3F5LsTsyl8&#10;eloFNBaKp+Bp270xf0W4kbsUL8mF1KLQxGtV23mvp2jb+3iWp4XLBEBt6bstr2XTPVRNQTRZiLpT&#10;gkJKlKfgKYR6/t5FWvDMg1otKLY3WGxqZpa1sRCgQaFTEXRGUtWz5sTGqHrmbmSRaAdLOcc2A3Tr&#10;SS+yBc/tDm9CKd0MrG4EQtfHEkRVQc/uXBwKaMXnMw+au21+OI0Kmm9WPOqki0ouI8ViW17v0Gh8&#10;j3m8rXbPa2QvfHpZTwAVQs1rF0LNkDdFKQWdzm7ahk+NEaRUUzxNOW+6kwCaUjVVcZfGqFHvJ4DG&#10;n9nZTdrsLiwJoF7mcpILRPUnyXOnDa/6mXh9JgCqjZMA6sKR8Onv0xJAk9a7v1etr5JZT0E0znyy&#10;eCSA1gOHwmhD/nYUUNrnxmSiWDYUqoayAa/6GVVQZkMBV+HzehHLS9RVqh41vJYPI5f5UFKTT2wo&#10;vrPXUFSFUNXQyzxuqdn0bNO7Ne/8Z7KEpOp5pwr3hxqWgzi2IaQIoF1kwNt2v+0cKJvngqdznnHG&#10;k+sFTEuV00Ujo0AtT7eogMY50FQJoE1exu2FUMGzjUQkj7bjVTyjEgqAtnFZAp5CqAB6kxlUbZtM&#10;TxJAbcdfJcVIAI3FaWdBhc5rF4qYhT3bDaAqoF6fSj0iY552vNBpqXqqfqqC2oYvxXv7ogtIxnHS&#10;fi89fjRWAqDblq8KcybSwuU9b9PKNeGDiwb//vq/7jdwKrc0DEasEkDNiO/dl/0V2uOjJ80KI8aS&#10;E09ljGZeEwU0FvA5KCcn1mCUbXdh5BL9PFPpRqlFpKSSLXiXkYRQxbKBQK6nhwOgI3Dm6QbQcRO/&#10;wICUTfY5A8OWrVPCCQb7j+Uuwwt0Qti8d2aoaqCt9mMjUFgbiutOhr35W8N0ctd7DewVemGz9EVW&#10;/5AxFbqdirxKBuwEtuCmLV8ZVu/dH3aezg/78grCuct14fbjx0DgOzbPmevE9+YR74h6Ejrf2QaZ&#10;3ECmbASIbrJh3Ur/li47MZkBb8+fQ20XEPpUL0/a5RyvPf5DqH/4u9Dw9E+hmb/xDm7bKXyqwAFZ&#10;idVShE9oRABFyIpHFdFkKUmVraD4FvMM85GkgepPh4VPv8gInzOoq1VBf1rbKqBR+QQuVTpVN+Mc&#10;JvOgtsdtnSdqZwKf8Tzt9z4sGyVqp4CZVJ8M4JPyvPCZAGhy/itz5dkkHJyVE5XQ7tnQ9Fa8S0lD&#10;hyOLUy4nDR6Mr9eAzAigA/tno372C19+PjicPH4+POAHdmNbFe8tgOk84zPmEe4/fseW9zuSflIt&#10;busJvet7SJx3+O/wlNsJnc7JqoCqHD90VlTVmMvu8LvrABIfCJpc/wSScR7UpB1nQV10iXOiQmFa&#10;mVQ97RJwkUMTg3uVz1f8d3EG1eWdJJnoPc9ZpfYNSvhznoQb6NGySUXP5wOA3n3xLpbLRMJesgWf&#10;tJmFLf1Bn/M39pIro48pV+rl+ZrHfMHvQQh9D4RaAudD/g6fPf0eY3nGBADzD/yMtuZtvzvzqbG9&#10;CuxjBlXbHr2IC01++bzeITf6vYU6LxU8vfxf8ZVA7seP/ZfAVaspbaf8HSRf3lZbK/1N/T08xlLq&#10;3r1n/PyvwxtGYTpbGsOR3ZtYLMCD8ujW0FR5ClP63KiAPq5lDrQW8Kw/E15fK8CS6VQQPl9cORnb&#10;7/psPrp0NDwkBclN8zgLysylc5+24H+FT1rlQKeqZyeKptWGumkl5539bClaExVQQfTayUXh1pnl&#10;3SrondLNwepUUWXJyba++fLJLOmNE0tQXpcDoRjXswzp97biQlSP+VMBVEX0HrnyHbTm3Y43LSnl&#10;D6pRvTZBAAz+lTVYDVUfWR/K9rHxvpuFnsNcdnwL8LYWMGT+cy9xk8BnJRCqClp+aGM8XuDyCwfX&#10;hGJa9ee47zkWls7vX8H5FZymRU8LXBunpBVvO964Tq2ZBEWBU/P7Ym6XAkpnOW2vo4KmYzeFUGc+&#10;hUrVTUEzOcbL2NxXUbWtr5qqqiqUqoB6vbcXbovZzK9yIx3QVPnULimmGKVnRAXRK7TVr57aEK+/&#10;ADi7VZ+6rV6fLDMJoKifznsKnirK1/gg0nAGJZQPJTdYJhI8bbnfxFJJtVPgFDyvn/E0Kib2THWn&#10;VEP5QFBAl67H6ZuFtOC5XywU0Fu02m8SciCE3mC5rIFZ4GucrkPVFkCvYNkVAbSYtj4fjhpo06uC&#10;Vp0GeAFbzehj/CYG9c59CqB64HbRvbsDJMZZT4zjO1Es2wRIwNMN9zZgMFbaXL7jEhDJXKcm89qY&#10;3UwvGwmat4FXKwHOCJ1Uaw1G9Zdpr1d5nuSkauY4WWhKWvIeVUS9X/J4DUaNCr58nyRBKQWhqU34&#10;qwBlPUBaZ5seFdR2fAKgzoN62ssbiBB1yclyq77WPHgUUutKHh6ieH9exIBeCD27n9lQIPTcoQPM&#10;gB4MZ/btC0fJfBdApwMugz7/CgcNPED/mbNE/4oX0f+fPuYDlmLGTZqbAtDPUtUP95ycCTNC1vgp&#10;sYazjJShEsp/zyGooSqhAxitGGh1A6j+nqqgKQDNZOGoZ7mjohXTUB57MJZPSS68gPorgE79OoyZ&#10;3DuMm/xVmDl3cFi+blxYsX58XDbawKB75Y3T4cGH22ygN4WKxvPh4Ll9YdIyAHTwFwDoZxz7hMGA&#10;59RVK8LyXQfCoeKKUFBzI5Q33QllNzq5z53Q/opZPd74zFpnzJA2+R/DA+DmDm/wNx6+D7WdL0Pd&#10;3XfhUucbctlROlEpBcqbWCnVP/xDuHTn53i6icvbgM07wEgLqt5tbwtQtnJs57wqqI9r29eKLXzu&#10;o/IJU8Q2vMtJzoCy7IwKG8KOfeeAzTH8x9CkdTBRVSNYOiLGEqXTpID+ZKurQKp6un0uXKbgk1Z4&#10;sigEmKqIep23S6mev8JnVDqBSkHzSyI5PZ1AqKej+pmG0gRIBVD/Q0e11HlSDe/xArXtL3RGb600&#10;gA4axPPkORuB1ffr4TH/vc9Xw8LZgsrwmN/vj44c8LuIbXjVRgYyHzLm8AhLgJeA2BNA7KGKKPLm&#10;3aff4c/6bXiC6ujcrABqu1wYFSCjmgm56MEqhD7ydw2QPXUulPIzr/AphPrfXDsm2+LOZjr/KYBq&#10;6WRLWDUy+otyuRDqFnkCUClzeK9j9hRIfsHQqOqo8Cf0CaAPcbt/wJ1fIJ1GWyUeT+sll5oEQb+H&#10;6udTZFAz54XPCFvpaE2tKfT5NNVIAHuG+vmIJ2mbwi13wdOFpDg/6wIXP4/qqWMDtvxfGdkJdNr+&#10;lutsdVvJ666X2QL/+Ov/Y+9PXOS6r/x9PH+HsY0lYQlLWEISktCCZGxjGyc4IcmQhMwwM0xCYpKQ&#10;BCckJg62iY1tbGMLWWhBC1rQgtRNL/RCL/RCL/RCL/RCd9ML3RJakGS8YCdk4f19nnPr3Srr4yzz&#10;++XzmcmMGh/fW7du3bq1qOqp1znndf5cuvw/83no/fsYVUDL/4RfofLOP7fbIHXnnwqp74lrqL9L&#10;vMhTE5fSzORCukE5zOLMZDqN7crzz34r7fv191FRsGOqpfGoASsmfECn6g6ky23H0vWuE+lSy6Hw&#10;1VxqJh3P+jTwKYAaE8xon2/Yl662HkhztW8FhJan363ztNlogHT6OCDZh7rZf/xHqKA/XYbQ0fN0&#10;0F8AHM/9PBRRQxXUFLypeGNYqAQ+rSUVMAuo/XnMldfCSQAdZaRnOYAKq7n5afgMVlGEnfQDKGf6&#10;gw5SS9hvUws/vDtQ5FoO/CIAqOE91E1S7hdf/2HAp6l31c+KN38a8FkBbAqflYCn8Fm77wWshX61&#10;DKDn3/5pMoTRc6ioF6iPP0fnuRB6Dhg9+/p3S4b2xdz4mKbk/HhsmwRQu+6t27Qu0/S7EXWepbnv&#10;wugp/EHz7HoBNafrz9LgJIDa3ORUpwsa0lPfakpewI1jAa4CbnTCl2yanOEeXfIAqGn6nIq3C14F&#10;VPBUEa3k3F0KnoKwS1PsrUBnBAAqjPZg1SWEqnYKocJnueopePo8C6GCp+pnAZx4frJv+9ECWI1Q&#10;Sk3dEwJoB2UTGUJNxdejsJqKb2J7M9ebjm/DnqsZaG01fU+zkmM4BVDN6Y1c96nqafq9aDQqUuzW&#10;eQqiGUCdaKSpfAAooCh89pIibyNNr2G8Xe4ql1np7CkBaJ81n0QPgCtsCp956boQGtBZqgsdJH0v&#10;sHZzPh6rFUW1halHQmhWQk3Fm5LXoknrJhuRhExB1DAFX0e3vIqodaHCqQAa6qdTkDSmdxa8iqgQ&#10;izoqgFbuRfl894105k1AlPrPk29qRv9mOv7mm2n/Sy+lX33vB2HBtPqe+9KLz/3iP/Nxdnff/4fP&#10;gN9LTka65/716T4tGwHQh8io7nrqq6ifACjd8NuxZMoQmgF0/S4VUEQvGpLsfs/w+XkA6jQlgVMg&#10;zRORdlL/ad+KHqHLAPrkNzenJ76xKe350kPp0S+vS098bUPE95hP/Ca/Tk/SWDDz/hCp7YFU3Xsx&#10;/ZoJE1u/BrBtWZvWPvlY+tKz30vPvbMvvVNRk853jqSmiSuphQ6gTojPcZcdpNStE7RJxZSt4y+7&#10;mFrUChh1USTYMHoV+LyJ2vnHmGIkfPYBk8Km0Fk//gnjM2lAmi3qPRl2lBA/E1n4RPY8gFT4jFpQ&#10;1E+GHYX9T9Qpct0k23INqEClDZMAeonb17RPM+3pp7wAvgg0Hq2g8Qg5euX6HenBjTuYFEBJQalL&#10;3W71PPO9SInTkQ6crqU7PnemC4rCZ1Y/M4SuIgWfldAAyq0cF+gUPjOMrt3GsQivM/2+Fn/QnI4X&#10;PqMetGTLpPSdx1qFTRO/Ltat08ge834k9QewWdAQtr62K10FNm2qEUJVQgWNq+SqtRlSVRTs5mm4&#10;WcAkchIlekoI4zVSATVNHhOPoBzT5zb3kD0PVTNbLrmMdcBuhiWN9DEIQPh0X9XPqM+EfTT794eA&#10;YJhrPy/73kARNeUumIVyKOCphnLhFq9VzIe3+UeQ5fhki0P1VP0cmsUtgXntC1GTSWMR+9EAn2hs&#10;j5S+9ZoLlHZorzTPi676GQooRcCmnbVeshZUs3n38bLX3+SkY+47y5gpr/LKsQXm8uajjHSRchdO&#10;ecw+DlP1nweafw/49B9vACXPh8vyv7jvz/kws3s/20WVX21d68c+Jl6Ha7wPLEGYYBzt7ATNSMPD&#10;qYL6sJd/9r30+i/ooD6IZVE1ANp8LE02koo39d5BPSjOFkutB9NC8/6IS23AKK4Xs0xJEkS9braB&#10;Zg3UqOmq19NiHc1JeG4WU4wcv6n9ErDJcuoCM+IZu5kvm4o3PW99aE7TB2yeJbVO+r0XULUTXksm&#10;/UE1ps/gaV2pADoMyI56G5Zj3G6qglQ713k8980wbM1oHynaHkzw7aRX/XRUpwpop+lfQEcArWXU&#10;pNN7DJXQekZIVqOGVgCTVUClKqhQeuH1H8d65TsooG8/R9c8cEpTkurnOeDV5WkA9uybt+MiKmMF&#10;oHcB1dHueCcqadEUXqGk6FUlDdPjGRYFxkIFVem0schaz2KMqOpmVj9N4+tZeoq0vhCa/Utdaqh/&#10;ntu5LmDajOT9uDyHf6ngWYenp0uht47UvOqnCqkwau1mE8+NMBjrRHTIE1orNVL/2UIKPiyWWDft&#10;HpZKKJ9Z8VThbDmk52cBly2Hfh3z4VWaHdPZerjYbiNSdMnzmtiktHxfeo2Sgu8mvd5h4xGvn81I&#10;NiLVAaYN3FcjtzP97rKe2wqg3XTH99KUJHwKodouaUS/3HSEA0TUg5Jut+7TVHu/89pJvRv9F+06&#10;PxIz3vvtYGeGu6ly57QLn3azq2h2uh+QGUHnu8sulNRuYLXLy0R//ZlYui1HhtJu4La7pKD2oMoK&#10;tSqhjvEUQE3DC6Gqn4a+oEJo22mUT5qRWpnUVIOa6djNFvxCBc+6o47epMOedeHTOlChUwXUEEYF&#10;UGfA15h2x3bp/Dt0wtOEdOKN19Lx119Np955Jx165ZX0/a9/k/pP/LAfXJv2vfbm/0OkuntX/9ln&#10;YO+R8zDOrsLth1gB82zCkH4rk5C205AkfG57jOYhfEA3kYbfUIJP6z+34OlpCJ5ZCFMBFTCFTUeB&#10;h1k9sb10WRN7YTSrossA+ui3tqUv/fue9PS/7ElPfXtXeuyftqXHv7E9fZHLP3312XQay5XJmxM0&#10;nIzRdd6W9jK54Vs//3H65s+fSy8fPZbOdvSmVlKRXbRHd5PC7EF67EP+Mo3eg9lgF3nZfiSxXuSx&#10;VjpTVDqr+hdSZd98dLI30sliQ5FNLIPWfdJopAo6BDgKo1HvCYBa/2mK3YYXIXSEpeG624TQYSBU&#10;2A2zbQBGuyUamMOAW/9J1bzchDRKG/ebh6rSQ9tpPrpX6yUaj/g1IHxqvaT5fFYnHwIWH6Zmc8MW&#10;II+U+OcBqBC6nHbHekkQzUpoBtEA1FKN553wqeKZAdS0e64PdX/T/EU3/I5SDWixvqyIotRam/ow&#10;EHr/fWtiBvzXvvKvqaNtOH3Ic/N7Hr8Qai3jDaTIq0DZNZRFwW4eGp+i5tFGJBXQeYoo4bmoAVX5&#10;ZLcAULvKY/KRYMm6ne/T7DOCit1Nh1Ln9DUaxD4JCJ3kRpgWxL68HIVFEjGtyqYaa1reWlJfK2DY&#10;+xeANcl36o/G71fx4ozZ8AKwxymtR10nvpWLdCpN0MZvGnxw+nIaQ1a1Mch9vT+79x3tqaWT6Xeh&#10;UuVT8PSyNaGGCqkd7XqELmAaOg/BmrJ36WWhVlUzTOs5Z9dVbv0V6f2Uw15MaWKjoPf/C2hqZv+f&#10;+TMNb/y1Pw/75yoBLCtwapM/UG7xI+A6vzLmpq+m3i5G3TY2p8rTJ9IbL/wkvfxjrIHeppGIL+Ox&#10;Jrrhqf+cQ/2cbz2SltppROpgCWhOA5rC52JAKNmTegzq6zGtxw5phC70+YZ305UWQLUW/9AKRnfi&#10;vTmJ7ZHKpDF5/lcx6WiYue+u56YkQdF6TsFTpVMILTrf9f+0813rJgzqiSK9T7odwIxaUtL5GUBH&#10;gFavE0xzCKCm41VmDS2chkjfOiNeBbQPax/hs9s0L9CjKqc6J4hexGrJzncbkAwBVBVUAD33Kl3w&#10;hOBpnH+D9Dud8Vn9FD5NwwugZ94glU9U7H2OiUs/YXwnzUqvMgqViUonXiQlTpx5GUBUISXtXkBo&#10;rgv9diidzq83lV4FTAqiGUZNqxsZME3nu66NlEu9PSvfcYoTE59K6XWVz+wDas1r9gatQJ3VD7Q2&#10;wBIIpxbUmk0VTAFUBVOwFAzdbjORIXTq7SmACp8ZQAVJ1cuAScAzQ2iHk42INuoyBVGX7TQICaDu&#10;L3TmpiWXsW79J8cbwIfWmtCmI6icwGoL0cjxm2lksuZTWyYh1PVQP7Fo6jrHyE7mwfdeRPkEQPsv&#10;FCb0uRPemfM9QGgPXe82G/Xg+9lxSssjjOgZr9l34VjUYAqf/Uw/GqwCJJl+JIRmP88eRnG6LmD2&#10;Me2olzR9BNBp9LiNZYZSrxNITcubnhdEhdBQU6khFT5d2sxkCr6HEgDT8Cqghqb0hn6hywCKd2c9&#10;DUo2HqmGRm1oVkYBTlPw5QBaVRq/qfpZf5BU/P53UsW+d9IZ7JcO/+aldPClX6cTb72Vjr1Ff8i3&#10;GMNJJu9L2PPctWD6a5/K/7XXL/Ad+NQ//XuY0t+3FgEOCH1oG9OKaELagieoILqVaUhGBlA747Vn&#10;2sX1O4DVnXuK0IIpA6gQKmzmqUkZQIVR4VTXHpfLALrz2zvTY3SxP/ovj9NMBL0y+vIRlqt3rUlf&#10;/t7X09nWi9RUzqchrJK658dSdV9XOtXSCkAOc/kqNZefpDGUoiFq5gYZrSJ49l/9U+rFj7MXVbMf&#10;iHTZTqdKE6So2tk++UHYJ/XMUtuJrdIgM8ltGrKbPbrdAVC72W08aoAyW0Y/SmTni/GZptmBG8HT&#10;Je5LAUOCp8boTjlyKtKSjRVQAkLesgG6RugCqQb0LeTm//25NzCb38GTv4UXYUd6gDrK++l2X4mq&#10;uQroe7BUt2njkHZJ6zeTCgdE7YDP8Zlu91LX+2rM503F31kTGpdLXp+5291mJNVOIzcm5drS7A1q&#10;41H2H9V4XiXW83DuvOFY0IfxKnX++733PBgjOL//Xb6ge6fS73h+HAkpYNygzlJLIesq87x2wXOU&#10;QtkJiNEGJJuBBFDT5KrEdphroaQCagrdNHw0FJXS675uerT2Mg1glFS3Yx6HKbnQQsvnW/VTWLMx&#10;aBJAzQ4Ecyiv01yeRGY17b/IHdn9rmqpBZNKo80xAqWwmqFzgR3mccafQ+I0Zm58Qmc9yi07XUIS&#10;FFB1ODD0FNVC6pKKJ1Cca13nkWBVTLVmulIa4elS6PQ6YTS8QwmN7LPqqnKbPUdVOK0HtSs+A55q&#10;opOQ/ixI/jkKLP1r/FOWgP/Gzybv17rYv/Tn+f2lMZ6+N4zf8th0AHifXxvOtO9q70uN1bWpsfJC&#10;2v/ai+mX3/0WaTbsdHC2GKcGdAIInW4+DIQeSfPA5gzK50wj2RJC8HSbMY0HsBA6WUdDUu3bpOhJ&#10;0zcyOQkAna95I5Zz1a9HLWZOjQuaRrk3qNCpmb3LPqyRelBMtV1yPUzuCRuPrPtUBTWtLrwaExee&#10;R/XE9gl4Na3vNCVtnm6DaFETanOSHfLWqoY9E+qnafgBZtj3nKC+EJAxVOwEJsdGnnmZtDUNRZXM&#10;QBc+LwCVAmnNuz8DCPEB5Ue8YOq2828Io6SoUUQFUms/rQHN8GkqXgC9wLFMwwuhF98mPS+c4i16&#10;ls75MIsn9V74cX6/ZKkEnAKgqp1CqApoAZ+lGlC3AZvVwKLweIFxm5XUZxquV9GxLng6oclJTnb3&#10;22SlxZTrNdgpuY+h36kuAAJoPQDqsukQdknUUTpOUwg1rJV1X69rPVo0B7Voq6TiiRrZCEDmCUdC&#10;ZwGfKpxAIcvOY6/hPsB4TKKbqUVdNB3FPHgaj3zuC6gtuubDDN+lU5M4j5iWdPiFVMd5ODe+mds4&#10;FUmrpSaOofWS8Nnka+k4z5OO6SyW7adfI31PLShz5nvPFTA6iEn9wHm616tQOMOOCQN5JxkBoCqg&#10;pt8NU+6m37VGEjy7Lgigpsut2zxH6ryYcNTprPcSeA40nU/DrRVpsBm7QgBUJbTTRiObkJyC1Hgx&#10;DRNDDRcCXgNASx3wqp19TlpiX5fdTDUynB9fBKoq0U163aV+oXlqkqCp2hmKJ6l3l2HFpDrqdKWS&#10;AnqBiUcVTDyqfO9tjP8xrD+yP13c+3Y6+sqLAZ8HXnwhHXvjjQDQf//q19Pu9RvTt7/01dTT3PY3&#10;ford3e2/6hn47nMvLgOoELoBM/m1TkUCKLc8onUSPqACKUsnJTklSaN658ULoNuZIR9L9o80/PY9&#10;aQed8U5NislJKKEqnuW1oDZym4ZfBtCHn9mStn0dKfWrj6aHHge89tCR/QipYZbfeI5fuz3tKJOX&#10;Uu/ifOpjHGYfzQm9zG2c5JsYfgy7HeGzg3R6CwbxzZBgJ4pmO8PZe0ipW5/ZB4x2L/w+QNTZ7MKk&#10;s9mja52l4Xx2G4b0/XTEo9GHzVLj8C1glY5nrZSsQ+SLUuh0/vsCX/g4NC2boc/nzusShGYQ9XbW&#10;gzqNRwCd4P6OVnelXc/8BwAK/dN0dC/NRhlAV5Faf5A0++pSo5Ad7Pp26ulplANorv20SSnbLxWN&#10;SrygJVB1mSNGbQKUgmhWREM5DVP6InJtqcpnYURfTEbKBviO7zQ2cV0G0PUPc4zVG6n/fIj6z83p&#10;Fz/jS3R4If2xVA+YAdQmpCs8lwKotZf6gAqfWjA5BSkD6BwmngKotZV2vhf1m4JfoYjajGRKXnsl&#10;J1H52vn8zvFjRDcDlwKo4KlKpxI6QQ1E+LFy23Gk6FGaXkYoiB5h5OWSaXDB05Q3oGa6XfgMH0/s&#10;Cuah01GbjigWFUBtYgsQRZKcV8003c+5qNTOQo2LFIRe8QcKdzYFELucBawMwVWfWc3qfQw2L9kt&#10;vwhpLnEsz88QPgVwG5yy2qjqKfgZKp6WCgii1ocaefymU5LK//7k6/CfVDj/lg+mzyn3XD4/T8Ey&#10;AksMBOa/9GeX/+85/4/49/cRt5kcm0393T1pqKsjnT9yID3/3X9Or//0O3wxvZ1GG46nsYbDAOjR&#10;UEFnmjCpR+UUNAM+SwC62E63fPvhuDzXTJNSE8oojYxzNCZZC7rEba607EtXmvZymVntpOXHbQoC&#10;AvX4dClYCpm9dDLr7dlPfWa3Pp+k7lUp7V5XscyTluyAH6DRpADQFyLVPl35Ij6jL5LGNyVPtzwT&#10;lbJCWqTh7b6/DaBORyoA9Nc0Ir2EP+hrUQeqD6XNLgJQD9Y9posvvAYovvr9SMcLoHqAakKfYdTL&#10;guipl74T4zgFSyG0UERVQIsmJOHz/Ns/jtDAXghVCa2h4alGVZTtAbneFgg1DZ7N4a3VDBsmgDOM&#10;8rFWyhZLrjuhScBsANgEyirqM6sBRI8v4Golpa2UBvkZQIVNAVSINIRQb1u/n4YjvUFNwXM8l400&#10;8Ah/NmcZuXPd7Xaoa5OkUbxwqEIpkNbhD5rnv6soNzHz3WjFbaH9CJ3ux19fBlAhNANozIO3FheI&#10;DZsmoDbfn7Dr3HitmRqoGzWytVLDYaCUUZyO3HQKkjDqOE4N6jvP4h1KqIC67DvPuM2LxfSj0ZpD&#10;MXxB+Byj/MTUfN+5ottdiyWXg9RzCqA2G6lCOqPd0LdT4/guwlGaTjAaZsqfANppih0I7Wugsx34&#10;7G88F5cFUOGzp45pSADoAMAqtDqSs5dZ8t2VGtUX3fE2GwmeI7XOiRc0qUNFfTV6LxTQKXx2nRVO&#10;uT/CDnlT67nGU1sl4VPgNIRPrZiEUWE1A2j1AXxBUUDtqq9ieezVlyL97hx4a0APv/4aFkxfSo+S&#10;Jfz5sz9Kl+cW/paPr7v7/Bc+A+dq27BV+jIMtDFS8AKoaXgB1MlFjs/MAOq68FmM6Xw6wNMJSMYO&#10;9jWETgE0x50AKogKnzYlLQPo2qdI/T71SLp3O004D60Gxh5MK3fvSf/6qxfS/qpa6i/HgUtS7POX&#10;Uw+KZz/y2BipuglAYYC0qWn3duixBZpsISfb6RQd5LF2uo26aZc29e7StLwQaahwapVkCncSMsnr&#10;swCDjUpuVwHtZqRmLfn4AFAue53AaaOR8BvqJ+CQ17X+gYHDf1IlNNRQj8c2Mv/LgNs5dZMu/YM0&#10;Ue3GcJ7HvYr6T34B3L9hZ1qBRLyiBKC3FdBiYlEojzHDvZjfniP7gG7ArD7WgUEblrycl647unPj&#10;Bq6PhqWSryiXhdWAzRKw5pGcGVYzaLp0fvxWLRBsSgJMt9CYtJUX1frP1UxweuDetYzkfCL96pdv&#10;pgk8p37H4xcubvH8YbVaNPawrvXRJZZCp+G6M99zzLMNViuabbjNFK+ZY06FTcef4s9O808BfV6v&#10;Sqq5vIA5ww+SXD9q6j1S4sScqX8VTWKa/80SgugIB7MDn2mYCUEzRn86IEDlUwgUDKcZl9k/czn1&#10;zV5mStYtVFYakFAsp9l5HkIUfvV5HYWa+ykHGLOhhhqCEYp+h4Bc4VcIneNYoZwCsJZo8HCiPKAo&#10;M2AEJ6Gdk0vtnQTUcgD1cfh48qQj60HDxxRoi/rPEuj90YaqrE6yLX4I/C15eW+vKvm37PtnPrwy&#10;ILu0BtYmLn9wWE+b/+7kUVVQ8/Sf8hjeB1gv8yNzZnw6zY6MppbKiwDov6affOsrMRmli0aMsfrj&#10;KJxngMuT0RE/hyJ6qfUoqfcirA291n02Xes5HdvnqRnVsslGJTvjp2sc3/lOpORVRF3O171N3eib&#10;MbpzmLS89aKjwGAXNZna9ugf2UtDiXPbx+hUd9ymZvIjpMltHNJrVGjV99PaUkd6mso31a4SKoCq&#10;ho6zHGMpfEaNqLBbSsObii+UVuGzsGIapoN/lPn23aybWtaTcoDRjjbFWANai9rZuP/5UD1VPFVB&#10;rQl1KYA6mtPxmydepIyBQRwCaQGhdMMDr0a+rEfoWaA2ABSorXi7SO177Lp9vwjrJ0HUVPh5UvSm&#10;5XNtaDHVqBifKaBmSHXcp+qm0BfWURwz31++H0HU+xVM61F4VQ9dd7ug6noNzUbVeH5W01RUi61S&#10;Pd6oNfh4ur3+4M/j2I0MHxEAb1skFVZJKpItlDGYFvf62n08Hva3ftb6zsb3aAwiWqgzbj2ESkm0&#10;HX6V8DJp9IMYyh98AbWTEogD3IYJS96X4Ct0xvFZtqGgNqGo1u2n8egAdZ7cto7b1h2m2/3oa4Cn&#10;4zffDhhtOcmUJGbBdzET3s73/krmv5OCH6pkvGYF67zGrg/YlKQ9k2M7z7C/5vSYyw9UHo4RtSOM&#10;qNVaqYvmJGsxtU+yaSibxguNpt9HmytD0TQFL4C2A6JGF01GAmcfYzcFzl6UTtfzSE6nHg2invaj&#10;ompIP1gFmOIHKlgKnsOM5eylu13g9Lq+ixyvDD6FTqODtLseodaHtpyyyajw+NTz02g8uR+bJrvl&#10;j4bfZ+H5ydQk0u4CaNV+xnQe2k8d6X464F+LKUgHX3kp6j/3/+bl9M2nnkqPbd2Sjr+3/78Qq+7e&#10;9d/6DDip799/9AtUUCYjMfXx3jUbQ/nMYzMdnbn1UdLxKJ3GLrxCXe54jEalx6kTBVitBTUl/zge&#10;oo8+wSx5UvbbBdHdWi4VPqG5WUml1LB5ehlAH376ibT7299MT3/32fTFH/wkff25X6UfvfVeqhyY&#10;ACRv0Cx0NbWhUHXhY2THeg/56y6kxl5qKAVLaz67oTztkxqhxlaKADsgxVYksQ6I0O3WgQ6hqAmW&#10;xjAwqGG5EbWbenfyBamXpGE9qNE2/XE6j++Snp/jbIdHI4RRY5jbmqbXesnmIwFURVY1NUOotaAq&#10;o0Ko9YmCbVX3NHZRz9F4tAnoJgVP5/t9+GgKoA/Q0LMSQl9Nl/tDqI6mxaMG83OgcxlCgciAz1KY&#10;Ds8hjG5YV4Tz4Z0Tv57JSuvXA5PcVzFms6jtLE/rZ5/RqPUEPHNkAN2C2a+K6Fa9uDjfDZjmr7yf&#10;2fX4f+7Z9eX0yksH0jR+VJ/yvJhevcFzdZVwnrmz3wVQGCMUT2sxvQzjRcpaEHT0pk4BwpegOYrc&#10;PEgnGZMpA0a9zNsiRplGBzohWDpm00Yv60dtYFoGNt5xbnMfIdVa3EKh/F0ahWq1f7pEfapjP4XQ&#10;K9yxKqawOMVJTVz7kJGr11M/tDzAyY2So5/hX5DWT9lv1PR/Hx5bA4u3inIAHoDrDjYYV/lE3VxA&#10;Wp2CGCe5/RIUqTIrgKrUCp4CpyMrVVxn8ad1Trpen8YNZER9PV2PTnigLSu1lgxYs5r/BNA/lCBU&#10;mFRd/IPXf55kWf6JUQJBfzQEFP4n/zy8kQHTRi7Py3rYz2mC/z+ObsnGTZqzrvKLZHFmIV2enkmD&#10;bS3p5R89m/758T1p7y+w3jnyZhhyzzadpv7zXLrUfoY4na52nErXOovlpfaTEVe7zsTlpRYAFcum&#10;hQaalYiZOrxCAdDJGhqSqhndiSIqhC427aNr/jXmsjMZCQAdxjhe6x67prvCEgkgPPdK1JPqLxqz&#10;5gFQw7nvTjmaAFCdMT980ganwnbJGlLVUAE02zblZqWc+jd13x9TlawzBUSB0L6TpO6BzwmmOfUA&#10;pOUA2oMjSGETRL1jCUBz+j0DaKTkqfE8j8ppCKMCqA1LgqDQJ3QKgkLhSVL6hipohsRyABVErT2t&#10;5raqoYKoTUIBocBooYYSwOlZFFdrRk+9bB0p1kyoqJ5Xrkd1aXOUJQHCrvdXQ1lBHfWtjdRZ1pJS&#10;tyGqiuYjlVjhsxJ7JQHUyADq9jqsmARDQdClkJnBsOkQSiTRbNkCcOv1qq7Cp1CZVU+Bs+MoKiXw&#10;KYhmGA343E+KX5W0BKFxPGA07oNlrJvCp2609r3nU/VeYN3bHTXtzgx4wFMArT/yKgro27HeyHAF&#10;QbSZdH8HcFnYL6FwooAKn93Mjndp6r+B17eWhqh2fnREjWgl9kw4QgzXUIOJOtrNmE49PttPv5ei&#10;Ux2ozAAqfBojqJ+m0gXQItWOiqlVE/DZW38uFM9BU+0lEFX5NIbrK2L8psuh6vMonAAqkCmACp4D&#10;lYzrLCmcXpdhNC9NvecpSc3HOMdSk9KdANpwgu73U8AoKXnh06lHjuisoW40135WakBPA5Lwabz7&#10;ws/TPmbB76Ue9OtPPpF2blyfGi5W/Cc/te7u/l/1DOw9fBr4pBHpvtXpvoc2LY/KXLsVUcvazseo&#10;BQU6VUIF0G2m3B/F6/WJr0QK3jGepuSffOaf0hNPfyU9goeo8JkBVJ/Qz1g1oZSarl8G0K/96Mfp&#10;leNnqLWcpunnI+yNfpu6VI+AgBG+ndvJX3c4BhO6K4Dyk0itq2xqAj8IxPTQFq3yWTd6BQhlRCb5&#10;7mZaz1VGe6gxtDZUxVRYMHU+yrf9IMfuBUr7uP2Q8KmayTfnNF+WwzYVcX3T9CfpLGagjdSPYgUa&#10;+2ALGjAqfPYuFrEMoFynIkqJ6XIsq6MqoUCCCuw+5r5vePJbSM/b0z34Zt738J60EjP3B+gKE0BX&#10;b8b/c+vu5IuwttTt7vQhgVEF08iwuYl6USMul0AzYJNGJoHT2AyEbgJKjQ2k6gVQFcvNjtEEHlUy&#10;s4pq+j5UU9RQtxt51OcWFU/CWosI6ytUP9djVr92e7of+6VVQPW/fJt03pnmtMDr9SHPo6qWzUjv&#10;87y8z+tw3SYfQgB1HKewOcdr6ehNhMUAUEE0QAtwMRU/gs/SKIaf45RQjM//AWAENLm93eahCAqY&#10;Aj7Ebw1pjLtkoz6Y3H2RhudYwqfNSHbEz9EaL6zadW8qXhXU4+Xxn6bFTa/Pkoufp+RDeJyBUH1N&#10;50slGLH0faXyyv0b+YfOGPLpwNL7aZBwfYYa0VkOLoAKtAsALG5TUSesEuo6p4LC+3vqSvHEvEpj&#10;E11F1yiiFD6FbJ+P/LxkyyeXPgcZ+kx3Ww+qhZONXx9yTprd/9Z60b8GoP7L5PZ3wqcs+reIop6H&#10;8bf+/dGTLpNDP+B8rwPu1/hVcpPn4P1LV9PCyEh4/X3vy19iUg8G5O8xwvDoW2HIvdhyLl3vvJiu&#10;tp9NV9tOp2sdZ7l8Ll1hfZFaUS/fYhTv9Y7T6SaQqmfotU7gtAOlFMsma0btkJ+zdpR6UbvovTzE&#10;vPYRou8sVjvHHcf4AgoU03DOvBTG8KbGB2h26SelO0RqXAAdB0xjzjvjNgVQlVAbnBz1WdSCFk1N&#10;I+e0dOIydaERpY74PIfetH6Y06PE9mHH5HnYRKUCatOMNkADqGb9qGc2x5g6FkA1orf5SGAMwCRy&#10;d7wgKgBazymQGprYC6VnX3XOPNcDgablVUQFUm8bwAn4GF4OGGVZTbpf5dU6VGFU4DRsFjJFr0rq&#10;sQW9KiyevH/hUjDTHF9PUm2htIfystsziFqHWiMkAqCV1nKyzOtV1H1W0dVeiWF9DdZK1TQX1WJE&#10;33DIuk460ktgKAgKhALjMjSiTNaSbs+PpWE/8HmEZiOgs/sEyiLlHTk6jjK3ne2dx0iNk47vACTb&#10;j2lAzzYi6kG57P14jJbD1HPi0OKy4SCgi/rZRure8Zqd1G0aLSffChDVEL7p2FuFOTwwKqSGAT0A&#10;aqh+9l+g653u+B6ak0z7C83W4QrQQqlKaaGY7qXLnPnyHLuNJqV2jenx6QyvTrrSQwktWSuNNlvL&#10;iYpZ6naP9DrAOYIyampeODUGGb053FAZ0DnCcryhKk021aSJxmoyD5VYPQGhF4FOTOV7z1NfeoHG&#10;Jfw8vewM+AyogqmhGqr62QlYdlDjGVOTzlD7eXwvPyZ5/Cf2oYC+hz0T6XhUUJem4wsAtfFobzQe&#10;Vb73bhJAHcXpPPhTWDLte/GXqJ8vpneoB/3G00+lJ3ftSAPtHX/rx8/d/f6Ln4E5AODRJ7HVvHd1&#10;WgPfODJzHQrlKpqqN9NgJIBuUs2kI96wKWnbI6TiSwC6kcYlQdRJSnu4PgPobfUTAC11zS8vmYi0&#10;DKCnW7pS5+zVRO9PgunStIoS33YMGQovzg6I0XpOQ9jr5HKu53TyzTBhyl0ArWFWpgAqtLZjuqlK&#10;GqMZTdmaMic4TBrji3mUGBIkhRa+mGe4z3nuH7elgM1BwKSJnSuQR9upIR3zdsQU56X3pB6Ug5xw&#10;eFF6XELwjE55tllfauQ0vCqo6f5eQOrnb5xM9216EuWT2e8PkIJfQwPShgJC1+DW/yCu/ULoQxi+&#10;r0Gh1G5JAI0RmICjyqeAKIhu5jqbgAJEnRMPeG7Bwmkr+26PABi5vAVALUCUVD6/NAJCqTsVRANo&#10;y+pE49hliqvHzvezFWV2O7J2mLpaU7GJMZxYR+n/6fjNNat2hPo5PHQ5zfHELFF7e4Pn4WOeH2sU&#10;PzQFbhqe50PgVN3Ek56pQnSjo2zO8Xo57131U+CyBtJ9hql3EEL7MAAd5AVwX1PvWiIJjabMPd40&#10;pRZ5ipIpdBVCFUZ2jaXKpyl6lVKXpu2t9QzrJyRT6zFNwVO2Gen9JQh2kdDFQGN7f8RE3a/rJQhd&#10;Yj2XY7hubbA/NoZ4EH2k6wc4oVGIeJrjTKmAUjc6AYTOAaDOtF+CGBnyVAS3nedJmqYYdYahCfMf&#10;0NxEoafKZ4ZPVVLPzcg1pGwKjpMvtWOyk/8yVy7wY07D+xvQd64P/cxnzueonKqfRvmf8PnnALS8&#10;vlOl828B1Xzs31n7WXaDS6TrZ2evYUZ/Lb2PTcKtKzfSpcmpdPHw4fSzf/3XtPeXpJbf9gv/rZh9&#10;PYUn4eWW8+lGV0W6rhrafKIMQs+kWz0VBIDadjLd6ORy95l0Az/hq92n0pWu4wGiC62HokZ0Gq/Q&#10;iVpU0ToaPypeo+7uzVgKn9lkXKPxfuBzsOTRaad6EYIoXeyk7IVQU/HWguZZ8y61cgprphKAlqfi&#10;Tb1H0xPKp4b0GtGrgDqGcwhVdZBZ9oKwdaB2Yg8BKMPUCZqGt0u7GdBSJTNNnsEz1D0AVXBU9Sw6&#10;5IE3IDI3K0VzEte5LeCsLDyWKqFLQdTjeAxT1toT1b1bXOcxT79MOh5AEmrdx9tVoZRGHSTgV7OP&#10;fUlLV3Cbmr2/5jXEVH8/tZIHXgoQNYRQFVE9SatQPHPU0uRTTb1npWM5WRc8M4DW0tEufDbjkyp8&#10;FunxQtn0HAyVy6xQ+hzl50lgFB6Lms8CONuP8Hofua2Cqop6van4tqN0rAd8olgCoMWyCGE0Q2jr&#10;MV6To9TsCoTMdRcwW4DYZmC27eTbAZ0Co6UkKpdeJ6z2VQCPhABqE1InzUpGzxm76l+JHw+quG6z&#10;a14ANZwl33H2HZZ743j9eHo60z0DqB3s2jCNtwKVQOhw4/mAzlBEScmbms8x3lrNOM6KAFDh0znw&#10;o3UVAaFGXjftLniG4gmEqoC6FDaFThVSl6bkVULt0O+hI97mpHY6+O2WbxU6AdBGQLTllJ6fWC6x&#10;NC2vEiqAVuMDfHEvtkvApmn4ygPvpFpqQy+y/fhbr6Z3fv1z4PNX6Tc/+3H6p6eeSN9+5ktpcWLy&#10;vxir7t79f+YZ+MULr6f7tGN6gAE2OOnIPToBRfqdWI9iufnRJwFSmo1MsaOAOjfeWtDNNCeZio+G&#10;JEBVAN3JfgJoMSUJM3pcEZwb71IIdSznMoBO8yXsF7bTbGCKAESnEKkwds//KbUjSXbN/aEIwKOH&#10;kTdCnAqocGmqXJulSMNj/NhGF1EPjS2DdFyPq0aVVE+VT0FRGB00hc4Sd6WIae5bAJ0SJDiHYbb1&#10;sU8dO9eThu/nPtw2yZel4KoHqF6glIbGOoOREn1PYUQf88kNzn8SVQ8BdtmGSVP0qs659JV/fR71&#10;czc1D9SAPrCV5U6gk87/rU+kBxltaQo+UvF2w/NLQEumVcDjaus1Acqo2aQmtBwUi9pPrscOaRMF&#10;vVtQU7czoSjgk+76zbygxhYg1RBUvezSNL0p+6yMBuRy/yqkpteNWN/I/HfGg27dyhti8yP4bmGR&#10;sAlQfohztJOfGfCr6ep/682TaQIaX+R1WaDxawpSs+7TcYymt+1oN22N33waARgneK0oi03jmHZO&#10;0iEfne7sm0FLGBVMhVTDes+YCU9YD6pCushz7z6O6xRYIw2v6sfrmf07BdIFj09cYh9hUzA1TW/N&#10;aE7P23gkmOrXKnjCqvEaWus5RVpelVuFHoE8foxYluG6KvsoafwR1FWXqvltc9cZVoDBPsf3vTPL&#10;e2ycnPQwCujYLVLxwiaAqbm+6fjLFHHOAZ2zFMtewjzzCu74mt5fpp3cDviYuMT5aKxvo9IS7faW&#10;EqjwypJm2e241+LKDnT9RQVSG5V+X6Y0LgMg28sbllRJVUvv3PUPfyEd775e7VK/z7+w6/I/fJnT&#10;emCX2kY5BEDj/VkcCeZ48a7woD6FZj+iDOH6/FKqPn0qPf+D76eXfsiYxlcwDacD2GkwE3zRXukQ&#10;MqsCQC83n4rllRZqP1tIyXeokHLZlHwrnqE0LS3RnLTYVniIGlo52cg0Wf8eE2eAz4tvofK8jdk3&#10;UECdZ985ZoBTh9kNdAqgPaiiKqGCYT8TbYzBc6qiQKfeojFSE7N7oHKy4qVYatnk0lGdNjg5Ncnr&#10;plBH3deRnE5BsvZTiDXFb/2nZuneV++5l8NfUhC2ocbZ4/2Yl9txbRpY+FIBzNAlGDYfoNbxHZTF&#10;N1Ar3yEt/BZ1lYTeoOdfEzzpcMcr1KXTlM6+QvMRlwsVFeXxHWskqWUE4qIGFOhUaS22oV4CjVnN&#10;dO78mdfxFiXOvwWsUk9p1JC6vsg5VO0r4LOCaU2Ve19gWVxXyzl6XeVealgBRaPKOlHS7qqfNfp5&#10;MsWoqPWk83257hOPT7Y3HCL1TrjdOtAc1oyqvhoa91uqUBjH28WukwDKqE1HqKQdhwFRzqOF82mn&#10;ZrOLes0mzsloI43u85ijnvMsam5J95cdw2MKvaquQq3RdJDbHaF+FBh1qZVSJ+AplDYAs8JiNx3u&#10;PeeZ4a6SeZwSgJNYMtGc5HHKa0tVQaMDn/rfThrSus7TpV9BLWgF1kzEQDUG9TQsdXrMMInHp9NZ&#10;8IRm8iqfAudYC6l0oNOGJBVOYdP6TkEz1M7mmmXlM6feRxsB0nqU0VpS9ISXw1uUmlCXNjpp+dRH&#10;o5PNT3bgx7x4oNNmJC2hbFayQcrOecFTf9I2YLPp2LvLRvaWD7Se3BvKqKpo/dF3olZUCK1iDnwl&#10;lkxn3n01nX7v9XT8nd+kk3tfI/VewOf3v/X19OSObenFn/4kfaricffvH+YZOHuxKd27AivKex9K&#10;961mMiOliGsQ4LY8+gy+5HAR6+sBzG3WgNoBT82niqcAKlTueATgZOl8+GKdITk7YBYG6WzdCYQS&#10;rm9yvDhLR4wvA6jwSRllgKG1mKqcem72LJB+hwwF0B660e1g74NStUnqB0J6gRotl6zdFET76JDu&#10;pSV6AIgRDijbDHXUdLvgiRAX6Xftk0K55PplL0/VS65TGXU5wj79HFMFtAWyVClVERUgXDoFSfAU&#10;Kgxh1PPXiD6UT2tKeVAMdQl1zzpF6xEFmqMXe9PWR/4Z03nS7w8w+x0D+pXrHmFC0R6eaKRnUtrG&#10;SlRNu+G1Y1pJWtwQRIua0AJAs82SKfOi2YhZ7UDoBqycVDc3M53I2MRYzwjUT0MAzTCqaiqArlu7&#10;KXw8c32oELoZ4Ny6mV8YW1A7jU38iiC2MsfV+e87djwNqD6SHlyl/yf1rPesB1a/mA4eIl0DgAqf&#10;c1hcjSM90z8W6fUARWsvBTZ/PCAB9uNZNUL+edzRmqVaWdPa2i0xvTNAVNAM6OQ1gB8BNJ53nmu3&#10;G9M+95RaTGPB5XM+ygFmANucfhdGcUvCdxOQJOetSqq9kSl6U/Pz/M/XRwjFAjS2CYTe3pQyYmlY&#10;OwmgNqsJoYbKp0qoADpm6QaFnMLnIC/4ABTbR+HpEKQ7BD0OcIdj1H2OIrEOonCO0JUzBnyO3kT1&#10;w/3eCU6LGGNOUCQrgFoT6jmo8pqGt+5TCHXiknWilghcJv+u5ZMgJ/hpgm/jT274yRnuXJt556eS&#10;daLlf2HC74Mu+wvA/Bx4/bxPOH1Iy/+8388D0gBQ9hWKDW93nSd+iefrmko0D1RLqVs3PkxX5hdT&#10;a01tevulF/ED/UHa9zyG33xxDWGkPUoN23xTkYZ/v7sifdBTWYAozUmXW4FR4PMGzUhC56VWofNo&#10;+IYaGthf7jwRTUtzLUfTLDWi0zQqDTNDfqzuPYD0QJpoYPwnwzCGqMHspxazj+YjYbDnLODpEsXS&#10;6BMygc8Bu9ov/jpN1bxCnekrpPnxG61+peiqZx9tnFxmOPW6qUr8SKteZb83ovFp7CLqK+NDh0jp&#10;q7T2UVMq9PZQAiCEZr9JvSbt6Lbb28i1jlnhs6mm5m1g7nVADsWx+i0h9PmYknTxDWoxCaclGW7T&#10;P1TozBOVygHUtHU9UNt4AGg0dV6CT6csnRdqAdzK91A6D76MWvU8aVPAkvDyRWfUA6wBn7EsALSa&#10;Y9UAaYKqECp8VgO4AmhOvYeBO4BZd5DJRzQeCaFVzHZ3mQG0gM/bAKoialreJiObjYTPmGYE1Gm3&#10;ZEe78BiPh/trJV3egjrbRkq+E1W0h/rMVh5LM+clkOZGJJ9PSw90HCgA1M55rJdQmVVEC/h0/bVQ&#10;SwXQUFhRR93WS/OR1kp2xvvYhVC74jsppRBAhc/2E9y3M+EBWkF0+biAs+tdp1Fgz1gzSpieJzpt&#10;YkI57a89TOr9yPKUIk3jNZsvRmwyy530eiidJfgUOKOuE/jMAJprPd3u9WNN1QGcgmdfVVFX6lLg&#10;LLrhC/h0VryQKnx62bArXgAVPg1N8jWrV+V0hnxOwztJSfjU09Qfls3HAU+2NQin7Ft/HBgl6o7v&#10;T+eZCy+AHn77pfQuY3pf/9WP06u/+Gn652cYw71ze6o/f/YfBrzunmjxDNziu/ifvv1sTEYy7l+D&#10;IEYm2FhXygiv1WQe1VMItQ7UxqOsau5EHXXd6UhC6PYwqwdggVBD6NS1RxtLl8LpMoDatENJJ1/C&#10;Qic1mcBnFzKk8Nky8UkAaNRaLgMonp+X+YIHbFzawW7jkBDqNCIhVtDM5vButz7P6TlCjfV5pskz&#10;QAgOjnF0lrjr1oCqjqqStnFFFxA5CrgMqMoKoap2QqYqaEkBE3CjKUnoBE5tlJlGzjVNPEMIP6Z0&#10;3fbCm2eh/D0x9z3Gb5KCX73hcSyYdjEqc/dy+t0mJNPvTkN6kPR5nmakXZKm9BlAs/2StZvlACqE&#10;/rlYv5Za0Fwnale8yinwaeTmJBVQ1U3DNHuAqAGAbtmEjL0BAN2GBL4B1XbFNuo/MdK/Z1P6+ldR&#10;U862FwoopQuXeD0myFtP0jBmZ7vpdZu0BHZfN1+vfibgONfdSVWC6CAGqqNAov6qzBIoanf9EcHr&#10;6mVT4TZ1CfuqqKMOGmDnAXaM555jDkK5E+wovKlymq63CUmlUzB16Yx5QdPtk5yDNaGum6oXQnPq&#10;3gYhU/EzpNFtJBKghVDfV/qR5vS5U5gE0nFAdZBfHcPUD4yyPo4KOQYojpB6n4QQZ/zBgpv8LDDq&#10;/qbk51D74Oc41iyt7Zd/i3LJ/YZCy7mo0sqFhhOIwh6KnLzNUkKnfy5s+HHKlKpn+Z8QKOjdyZF3&#10;XrZMwjGg5X8qlJ+nnn7eB+idSqmK7Of9xQhUnljKXUOl1gLrEuetDZbTn8JQnxvfAs4vz19Kgx2d&#10;6ezhQ+nV56gZ/xF2P/tfC+sZVVDT8FfazqVbXUAo6fabXefTtXbgk7pPU+43u7keo/rLjOK80nGo&#10;FEfSta5jNCihhlILOtescT2+oixVRZdK6qhWTrNsG2e+/OBF0p6kwvup8bQ2VADtpl6zh2ajPrre&#10;w5rpHAooADpZ/VKaqXmZzvvX02y1TUqY3JOCn0L1dFSnhvPaPs1UvgqAvhbenwLobM2bAZ/D3McI&#10;6qsNSNaemnoXQHuZHa6dkNZCAqjrKqK3bYYK5Sw6tEuQpQraAOA1vvdihDPiHdFpCJJ1wqB1mESN&#10;8FimgDpf3nDUp1GsEzltznrFu6qbKJf7AMr9LwWICp/CpqDlMsATiK1CTVXtDMWzpIBmpbQcQGvo&#10;grcTXkVToBRChUotnGxEsvPdxiO3BWyyHp3wNiNhj+RtfQ5yV7zNSSqgRjc+m6EaA49aWXVqMk8Z&#10;QwfAKIC6FEbbDwGrqJe5zlZgtf7V5iu74FUlu5jf3qt10gVqMPX1dGIVkNhGna7lB/qA6utpuL2T&#10;xjHtlrRgqgNYtWNqBiyFUBuRXNrpLqgOVe6PpWBqjWjnKczomRFv13z7adL51H6aeu9gZnzPxQNM&#10;P8ISCS9PR2UO0VhkCIUqntZ1GqF8ApUuw5ZJCDXVLoiWItLvpf3GUERVTrVhspHJjvoujO/Djglb&#10;JkMVdKxJmL3A9CMguDS2U6umqEHFn9QQQIXOVlLwnYwNFUJVOpuO4QoAdLo0Gqnvrj9Myv3gG6nq&#10;wOup+vDbqebIOwDoPkpx3krnD72dTu1j/jsA+pufP5tef/5neH8+GSn4+dHhP/OJc3fzf+dnoKGl&#10;nyE7j+OJviFU0A07aTDa/XSon/cjkJkNdkLS7qeZF48KqieolkzGI4zt9LLqpyC6HQU0K58uhVDV&#10;z6yAenkZQEdoBBIWhUdB00lEQqjp907ylbENsIvGI6SmPiRTDeNVyuwod12QCQWSy6bjc5e76XmB&#10;U1DQQklo0I9Tr0+n5FwGQAxEswTPRm2fNXzW79lY1D0P2HD/1nRaEmCKPWyX+IIUooQg140R4HKA&#10;IlKsLwM0aXxmMk5poo8gxTH6AOrvP7cX6FT9BD5XooCSul61HsWTLvJVpM0fRPksgvnvNPw4MtNp&#10;RHmUpj6d2jFFlGyTVD+jecju9lzbaX1nWSzDKCqp6XablqzttNZT6NSWKcNn9soSPjcCxabdhVAB&#10;dDtK6BYgVPDcsZUOtU1PAaA7Aj4fuHdb+umP30xVFb1pFCJf4nWz4WgKahxmXqb1mWRYCzN/tusa&#10;QIVDrE+5JLTWEkgHMfF03rs/Dkxxu3Tmu6Uaznw3hW9dreb/g5BfP4Q6zBX+ABi//PsA0CF2mCr5&#10;iZqWF0JVR03Tu24zj4CqKjuJ3JrBVPjMsGeq23KARfL4Gseb/jctr+2S4brpecP3lP6kTmIaRUod&#10;QwEVRrXtUiX1veX7LNeMCqzOrJ8DRH08gjWnvjxBK9d4Ls+Y57bCpkAqgIbBfRmACpkCqABnyv3O&#10;P2Hzr01J8hj6i5aDqfB5h1C6fOi/JozeqX56HKoPUj/dePq/2owmhGrTJICq3ArPmtd7vwLowvR8&#10;GsETtOHC+fT6z3+afvYvX0/HXqMeEjVliC/dSb5wLwGgV7BlutxyvGg46joNjJ5N7/ey3n0CJfQI&#10;M+MPoYYejrjefZS60aMBpjYfzWHPpFXTLKl40/QzjdSEonxOkZY3xjGyH2GmvLWYA6TeB0iZD1UA&#10;oqiZvXS69wGYA2dIrdNcNIjh/ACG8/1MQLLOU/C0+WimCiitoruezvoxmpQmzr+UppnGNIGqqp2T&#10;qfdJgFMAHSTtLoCOV9IdDXh2kXq3FKCf1KvgKYAa+lyqgmoHVFgCkVY+WkCo6eXlNHFJybOmUejM&#10;wLmsZpbmxhcQWsyVN1y3uUk1VDB1mZuHbCAyqoFa4TNHNXWdqp0qn1WAnFEJeAqglUBcqJwqniUA&#10;zctagNnrbECqs6QAOLTpJjrXgUqXhQ1T0XgkbAqirufUe7Fe2DgJnarCPh8uc0o7XxZANaEPZZT7&#10;DugEmFuBZZedpM0zgPo8Fm4D1q4WpvOmxLV2asWbtQNfVpdNXNZMXmP5eu5fE3rhUyC1g93Lpsx7&#10;K1H3gFDVywYAuFWzexvL6G4XPAdIpQ8CldotdZ/DcP7sPhp5GNHJ5b6LNPGwbtd7L414fcyFN5z/&#10;PgJ0jjScD9VSKDSlLkRGqr0EoF7OkWFU6MyQeieAqppmM3pVVO2Zoju+ZFI/0sCwmBZqR1FBBdAe&#10;1E7hcxA/USE4p9+F0Gg4QukUQDW0NxWvdZQKqKpnVj8F0Fpgs+bQm9SI0hF/FB9QALQKGD134M10&#10;4t1X0l5KcV795Q/Tiz/5fvra43vSf/zT19L1hdn/zpx199z+wjPw7I9/TRYVSyZGeT+4fmfa/eTX&#10;owTRmlAN6neggO6m033nE09/BkCzArpc68ms+Ayg21g3vOxSOFURXQZQjeKFO4HP0NZoCBh16WhM&#10;t2XvThVPPTxt5sl+nQKokOmXuYDpZfcTTgVPv9gFTsHTOkMVszlhxLQmX3KGZuYBpKpHQo4qlml9&#10;aMfwWF62w1nFS8hwmpHH0Wzedee+m3ZXgRM+TbvbjW0IojM8poqG8fTYM0jNK7FeImW94qHd6X4s&#10;mO7Himk16W7rHnyyV9M8JHw+RAo+2zCZdtcLVEP6cosk7ZMEx6xgPgyAmkrP6fSsii5fJrXuOCq7&#10;3w1tmB6mTtSZ8i6j255zcHtufHI/odSmI1PxWzYQ6zGE3fJlmpy+lNasoJ4VAF1x74704guHmAE/&#10;nAbxt1IBJYOa5iiVGEGhnARE9e80fa56KTxmGyOVTWMYp34HC6iICqAq0zak2fTD75KAUBVz9xVg&#10;C9WU11slnBjhBbQEwhBIx3neNa83jS9Iev84ey0DqK+TAGo4JSnS8Kb52V/ws05UL1DT3XbVu56N&#10;4rNZvJ31Kqo57LAfg1TtfteOaZocue8bTim63eMHT6m8wG0BnpyH9cIqrHbdh1+ovqHEIkDrlKXs&#10;EKBdlR3/jgtVOXQaUU6xW/d5i225MagcEF3/iPMXMFUd/9yf1915/V8Dzb/2yRoKLCGA6l7Q3DOb&#10;BvlHY0lEMS0KVRqgtplMj9Po5Pc5ohN+anQyDXd1p7aa6vTW8z9P3/nKk+mtn/8g0nNDdPRONVDv&#10;CYCacl9sROkknX6r51T6pP8sKfnjKKOHWR5OH/UfTh/2HWKd63uPkrI/Qvf8obTQSPc7sYQSqhp6&#10;qYUJSsyQH694I40RQqANSaqRdqSP2qAkODJBaYRRnoNnfxXwaZpd4Ow59kOmHX2PsZzPxvQj58s7&#10;1nPa1PyFFwM8R6kb1bJplu72GY4/CWwKn5OorBNc1upp9OKb3De2PKRbNZ635nPgAp3RZ2hOAUKF&#10;TxXQGA1ZmgDk0pnptXhnapeU58YXHevAJGqoKqZQmUOoNP2eR3gKmtaJ5pnyeb+sglYCq3axXyCF&#10;b3g5mohKNZ+57vMC6X8VzzrURaFyucEJZdLtKp5eJ3gado8b2hg1oj5aNxkQCiga2jNpzWRkKBVM&#10;mzSGB/xcFqppAaBaOeXr8+20c3I9lqTnI0rPUxPPTyvnlIHUdZXRrJwKq5HOF/SPAasnXyKNznlZ&#10;JsCynvur58dAC3W5jbw2dfwYcOKRQJqnHLneKLCSOnciUl8VDTjAZxuKZu+F92jcOQhg7i8BJ93z&#10;QKZm852Yzgtoen32C29MQOqhCW+YDncnEQ1hu+RSU/giHV6k0Ecb6FxvrEnDdaqcXKabfbylNk20&#10;1kWEwplrQWk2GiQGaknJx77ctgSr3sYGpYk2akRLTUvWkxpuNwRSFVGhUrjUCkoYVgXtBj4FUxuN&#10;6o6hdpJqbz2LGkp0ONWJsIO/jVGjugM04kLg421hm81UDSfwAD36dgDo2f1vpEOvv0AD0nMRv/7x&#10;99IT2zal72Pn+PF1AOHu3z/kM/Dyq3ujGcmwGclmI5uR7Iq3E1743IHXpwDqSE5j+2PYKpF237Qd&#10;RiEFHwooPqC5C97l8mQkm6cJfcyXAVT4zACam48E0AyfoW6qmqmYlVKfrrtNKBRO3S6A+iUvdHpd&#10;pEdN3ZZUTwFUUFy0bk6YML1nKrNUm5nntpOdjdpDoZWm+tQP+QiuTjOyiQhx7jPKl9N2hAdNyFX3&#10;DGsVVdcE0UmgdJJ/E6Mouq8fqEor1iEzryD9jl/mqnW7Q/m83y7yLXST80SH96extRiPaZhyj7Q7&#10;ECqAZoP4Ze/OO1LoNiIZuZ4zp9hD4QQuBc2HUVmFTJuahE8jGpyIuL4Eo+6TYdVGJNXQTQ/T/Y4C&#10;KoBu2/jFtHaVAMp5PfR4epsSg+aWyTSIDD2L1KfaZXf6JFKzyqPpcYEwlEpeZ38gxHx3fyiwby9E&#10;3wY9urRGNKuf5WUSNqqpeCOqhnoqhEb4I6YMQIegVO8nTOv9oaDyWvqBoAJqh70A6usUZvYliJxG&#10;hhzjzTIBkQqATklyZrtz2cMeitvYea9aJwxqni8k2tzkjw1D8/musaU0DNlaOyqEqpgKnKb0BVFT&#10;7KbWvWyNaUxyoi7AsZ6T1G1olK9Pqcsp3rRTPAhjjq4sR4faaOQ5qCAKocKnZvQqiFl51I4p5q2z&#10;1KReZVFxtFzRdN9ypdJ1AfTObX9OBf28Tzu723U+uBNcvazLwCD/wKb5FWh5ijDtc+hz6/ManqE+&#10;Hv9dL15L02NTabyvP3XV1YXn3/e//kx67SffDcuWUWZVC6CLLXiBWveJAqrV0gd9p9OnA+cCNm92&#10;Cp2H08d9gGj3AS4bhyKutx/gdqiedMJfbcfAHvi8wnhPl4tMTpqr30c6nelLwOEw6qcxRtrcmKgW&#10;Rl8m7c7EpLNORirslRyz2QeEDjoDHgAdA06dMz/OPuPA6jQK5yTHET4X8SNdAHbnnc5EA9Rs9Tvh&#10;TzqmEgqAjlXY7U/qn4k5Amgfc8QNm5BUQCMFD4Q5nlP4zEun/DgVKBQ7vTUxrA/LJC2UlkNVk2Yf&#10;lE674QsALebIF1ZORU2oAFoOrfp3XniTZiMaj1y3Eckud9PqF+2WB0Qv6Pfp+n5A8OiLAWfCpGlp&#10;1U3rPAVQ1b8CUAvjdsGz6l3uEwhtojlICBVKPb5d8kKsMJqhU9XRxhwVSCE0w6eQmQE0e4pm8CxM&#10;7W8DqM+NIYC2oHIGdBICqJdN0xvCZ5Q3+FgO4zVKWYTRhDWW0cBrYWQAFUYF0BbOzbGbwqfp91jn&#10;9XS7tZua0duM1F9xgGC8JQqn0Clg9p4vFE6bd2zOsXu89zy1nefw/7xIyh3TeKFztI76TsJ1m4oE&#10;0AjAc6SeVHsJQEewUioHUNdzKl7ozDFsx3sZgAqigmduZMqeosvWTSXPUJVRYVMFNAOoxvhZFTXt&#10;LkwKoI0n90UImUYzNlhGBtCclrdpSTW04r1XU9WhN1BAX09H3nwxvfHLH6W3X/hpKKBP7diUfva9&#10;76SbS6Qh7/79Qz4DC6h1jz7xVepA6YZfszmtIYO7Bi4x1gOOj3yJ9PuTz6RdT+L1WQJQ58PbVLQR&#10;qCwHULvfowMeAN0FvBoxnpNtO1BTlwFU6yLBU+A0/W4qPkDU2kGVQ1PcJcA0XS5k5rntjtA0nRsQ&#10;w5dapC8FUdUkQVEwVEUrKZVe1uYmrHcEUPbPnc+5+UQooBQw1CgG+aTe6d/jG/nZVKvXeRz3MzKE&#10;quyNCZvcTgj1diPIdkJQJ8WjP3hhP8bzdr5vJNanB/DOfBCgW8ETbc3nw1gErMHgvQikZ8I58Cqf&#10;0XhUUkFD9SwZxxejOIupRgKmzUOqoCqioYYKkqUUu+sC6EPUffqiCpv5BQ61tXT5NogWBvh6gYYt&#10;U/iPUsS7nhd2Eyn4LV9MG9dhHYX1kjWge3Z+Ix0/2pB6epfSJLn1JR63KVaVO1VHa2IFUIFQh4AJ&#10;lNEAf14rlekxLrfzojePXEY9ZNSlPxaAEUOlVNh00pRL4dO6UCNDqAqo7wlfB39sODVJ6LTrPpqV&#10;uF2GTRVPu+u1g/K83B7BecwgSQqgk3Q86Q06z6+OeaRRu8tVHE1zOzM+pjqx/yJvgFnkVfcVFu1K&#10;d8JS18gCJRk3wkt02vpRINYfK/7w8X1jqt861By+L1VYrRcWPBfoQhLMonmLriMvx/lAzUKxwCbM&#10;CaCejzBK03jAqKBnfMx26yk913KgLP+Ecr+soLLr8tjPcuAUSC0rzUDpsVx3eadp/W85JxtRjTtr&#10;R7MKGmNOfS7896jiXDp34RPHqQgBdJ4i6qnhqTQ1OJL6mlrSyXffSS98/zvpDcb0alY9ioH2dOOZ&#10;EoBirUS3+43OUwGgH/afSe/3HQulUwD9oPcgNaH7gc73AjwzhN4APG91Hk83qfu8Qr2n0Cl8CqGq&#10;ok5PmgESpwDRSZTQKWo1x6nZ1LB+DAC1e30MmyVtlLKnpzWfgufIqZ+lEUZ5jp3EiJ56UQF0hiaj&#10;GZTOOY63UAOA5qhzTOi+NF3N7HoboUjVGiPE8MW30yC+kIKoimgv6pkTkTqALsdBOhrSmeRGA16Z&#10;9VgW1TiyEjXUUZZ5trrenNr5OOc9zOeZNKQB/IW38AXFTknPTjveHb+ZPUCzBVP2BS38PNknrJVI&#10;j4fvZaFqFhZKptu5PfsJfcJi+HSqEJZS6prLC5PWSAqaHitDZ/iCUluqRVMrDUFNh34TkKvSqnWT&#10;tk7NRygz4LatNOfEvHUuZ7W08BBF6QV0I5UfAMw5AI8uVUdzeD7LBvOlrna74+1qN7S48nJMS3I7&#10;KXSht9ayAB5XIzWfKp0qnjHXndelmPVODSivjZCpwtlI45F1nHnqUTfWSdZ72gFvCJ6DVXSsk1J3&#10;tGYom4SQ6Xx37YtaTxwg9X54ubt8qPrsMniO1V/EJgnVEwC1FtP0uxEqKAqnzUTRdGSnO9A51lqb&#10;RltQP5tRLrnOGFIJtTZUVTTC7W7TJ7RYDnA/qp65LjRPS3JOvOqntaJ23Wv7JHiahneZoVQwNQRS&#10;YdR60Nz93gJ8Gh3AqNEGqDYefpP3zOtRE1r13m94ru2E/w2z319K7/zqpwGgz33nn9NXHt2RDr75&#10;evrginmyu3//qM/AkeMX0r0PrEOgYyrmiofSBvzQ18NGm0mdP/olUvBPfSlUTy8bW2g4Uv3cADO5&#10;FEYL83n8QbGK3Enz0m68RffsIW3PUgjdzfjOZQBV/QzfTL50rdl0mRtUMnyabjc1zq6RHs8AahpX&#10;+AzYLAFohk9h1Lnrptppso4IADWNyracVjVtGlNx2C4QcDE6j4VM4bFz/BMMwQvlU1XTWj/h005s&#10;1Sv3N1SxVFcHqBklu7g8X9658/BUOlk3mJ78558WdZ8rNqZ7H6JzHOXTIlu73R2/+TAS8mpGXMYI&#10;zpgDT33oxk1A6qZiFGdJCb1zctGyWgl8CqBGhtJ11FAYy5dLoKnBfY51vMCGl7V6Uh3Ndk+qrWFG&#10;79Qj9tGSyTrQnVsxhKUWdM2D29KK+wFqOuCffurf0tlzHWkYL6pFHrcjIlW3BLtRbbNQJG0YEsiF&#10;TS2YfM58XUyZe103NNlPbSD/JTLrEb6+puvHtWvyPcLxYuIU+xhZCRVAh8htC7Pxeluv63tE8LQc&#10;QrBjH8HTWtBcFzrGr5rcPe+5mhYOL1HfK96G2gxn1l+iLEDgFOaw6EzX2PcKzVJuDzWS89TE3q50&#10;FdGBqctpbIFaWL1EUU+jjlQV1PdPKb2vGu970cYi4U/Qc10AnWFnAVTFVdDMU5qEtQA2trtNADUE&#10;47yuymmEmsh1wmkG0DtBVCi05tUfZHbVC7Ye1+35z/Py/PKfcPp7DvQ7FdUyUnXYwBVqDPDQD/C9&#10;8y+AtRQ6EDhKVAANL1eWn7lPtk2Ozaeh7qE03jOUBlvbU+3Jk+nNXzyX3vzZD2hSAMz4gpttpv6z&#10;40LUgF5lKpIAauPRrZ6T1ICeSB/0H08f9R1PH/YeibjRcTDgswBTtpOuN27REX+J2s9ZVEkB9DJd&#10;86qiOYRR4XSOmfNCqJOShFCbiOxit7ZT0/kJ5sk7ZnMCZXSMzvhxRmtOnaXpiJjAqmmKOk5jGoVz&#10;BoXTmKt6J83XvocCyoSmUkyQnh2nVnCi5r2IUdaHaHYxBFKX/dSF9tAZb5OSJvVOSsoAWv3OD1Au&#10;i1nqzlh3vvr517/HPHiDyUiaxgOgThsyYt6704qwLsqjKl162e2qo8KohvU59PoUNI3CPomUPLex&#10;i124yybxuWkoLx2vKYBaG6nKqbppqIAKmab0G+mg78C4vQVfzup36ejHP7SFSUKFrVEBoiqqHkcg&#10;NiLNT4q/HECbGMUpeAqiQqggLIAKwXEe2kvpFeqUI71TD9OMpM+n0GiDEiAa9bQqo9RxOqFI8GwJ&#10;VZPz0QoL0BQ6jbzexDFMrRuu2zgkeJpq7zr7LrWdGMlfKFRPodPovXCoaK4D4gZo9uk6w3x34NNu&#10;cgHUcAa7ozAFTkPlc7zxAkbxgGLUXZ6n9rOoAbU+0+VkK6n3Uro9VM8SXAqWwqfAmUE0A2gGzkHB&#10;lv0zsOaUe1ZBc32oMFo0KwGZwLPQmRuSTMkLnaqixZjQwqdUZbfzLGCNItpG6r0TG6auU4wfvXCY&#10;9zad8qi+zdSBth5/F9Wa0bOHXk9n976Sjrzx63T4tV8zC/7F9P1vfDl9/YndqYtSg7t//9jPwCSC&#10;wzNf/Zd034q1NGk/mB5YvR72wT4SNopGo5LyuYl6TgFUBTRbMJmKF0A3MR58MxMaywFU+Ny1i3nx&#10;AOkjwGj++0J5aj1S7NZt8sXlurWeOe1enmLPIy1tBBI4hU/r6JwoEwonS0MA9XIOv+yt89MjUgiw&#10;45lMaYTpT5VMw3SowFkooKREtVIqbY9aQm/L8YXOOyMmJAGujvjUlqcLV3078Z9762S65+FHMZ8H&#10;QFeTgl8NWGI47+z3+2gIWoNU/DA0v5KU+wrA88FtqJ/bCggNFRQgXcuc21BD9QEtRU7Hu8wz3IXN&#10;nEZfw7EfpOloNZ1kkWoHLlU91/IiGdaaZhB1ux33DzFvfs36zWHzVK6AakYvhDr9aDcvpjZNDzL/&#10;fcX9eHjdszZ98xs/TLV1A2mKF/GqoOZzX4JA4XKI4s0hunBGAZROfkWodmajfpXLXuomenjB3VeA&#10;tD6XlyZ+RKhkWwohmKp6Z+U7/EQtyRBM7X6nVd6lgKvC2g+hjlMKIHwKOhPcf54hrzLq6+lyiAOP&#10;A5nRjMS5uH+k1gVSXj/n1c8A0NMcv4BR7Y4KBdTO7UiFq9xxvjYJCXKm0Yfmr9MQdRXV95PlOlQV&#10;Ums6hXP3EyYDXHm+sgLpuS5RS+o+bjfcL0aVqhiWfkR5e2FRdTLv57rwKexF0xIXPuaCKqnzd7Vy&#10;8seT16tiCoTu73lrxq8C+znsGP9m8/5/7mNO6JzlxbqMxJutoMr3LT+usOnzpWKrsuxt9QP1vIxP&#10;/beNbcLU8HSa7BtJEz0DqfH0mfTeC8+n137EzHF8AYfozJ3B4/Bmb21YMd3AdskmpGvtGNIz8egm&#10;YPnBwJn08eC59NEAqujACZTRU1x225lQSgVVgdXbOK7TcN1GpusdjPNss7HpZESooiiis6iXM1gz&#10;OT9+oZa58tSDRkMR9Z1OQbLWc5L1MQzphc5putpn8PacOkMAnxPnqPk8/zr7oaZ6+QLr+DpO4kGq&#10;+jlVBXgCpdaAupysfjeaoozRqrdphLJDnrn13H6AY2rZpEF+G93irVgSNWFT1MDEIKM2IJT58EQl&#10;c9ovvv395W7y828ympMoRlySdn+HfVh3m8Bq1Oxl1CVz3GN8Jcqi4XqGVyEuAJalUFfAnZ6dKqDF&#10;zPawTtrLGFUM5YVS78OO8W4UXUFSeDQFL1wKnkKo4Nl9GnuiE29zmZnq7znTHdADWAVQ4VPldTm1&#10;b41oKUUfdaNApzAsFAukGY5dngeoVX4FaJVXVVxtkzST1zbJKUnWvLpNCyXtlDSuF5g9X6HWhqJQ&#10;Vx3xaSkBkFrtuE5g0+52zeU7Tr8dy9YTWCaxbn1n61GnG70NbAGjwFf/eVwWALNBIG0IaJu0e12F&#10;EDP2Vhpv2ik1EURturOT3KYeaz6FzklBkzpLa6FDcWQMp6qjy9wJP8p+AmnAqOolKucgSmg/TUmG&#10;4DlGPegoYKoC6mXX3adQRd0Xr1CWgqh1oNlPNI/rdFmon/iCljrltWsShu2S15ZJiyZ9Qn0cdsML&#10;n43UdAqX7Vgu9bKtHe/PHmC0n9rQTrZ3k6J32QR4ttspf4TZ8IfeSuf2vRoQ+t7LP0/PfvOZ9B9f&#10;/xJZkp5/bPq6e/bxDDz77M/giVUooQ8Rq5d7Xh6h9nMnwLnziadQPlU/iwjVE0DNXfDbmCFv7Ngh&#10;cKJ6Ert2Pc2IcPxDCdeXATQDp00lManIL16+mbTcET4zjOZl9okUToUOAUYAFQijocgv5hKMLo82&#10;NFVrDSnQYJhmjQ5m7ss0uYDJqHmMxosQPk2Vur13GtWNpcqV3ouR1ve2wirfxnG/AgeX7XAOY3xg&#10;ZQg40Su0T7CiduA7TAe6h9rJe9bQAb+mAFDh8wFqLO8FJh9EMn4Iqn8AlVMAXbV1W3pwC/YDmzbh&#10;EboxIPShLdRFsBQOtV8SEDOIZk/QYlvRUKSKGen2gErqTK3xBCC1dlrHLwTDelMB1OuEz5XAqgBq&#10;5OObfs8KaExCYvyV05dUQ1c/KHyuTitXbkovvswv1+GlADPVQxW6KEXg+bPeU6cAG8R6yK03QpyG&#10;pRam1W0kGuRJ1BfUOk5DRdPXMyvZKprW4gqY8eND9dT3jXDq+4H9hde4L9RVVdcB3lCa15tyFyhn&#10;uD6//h5PU3f9NqdRV4XPCdTOYUB4AiXV8aB27k9zHBup5i0hwIVhhBOeoURACNVOSNASDlXxVC8t&#10;7xAQFyA9U/B905dinvwlaHABWlxgB2s488jRfFuXwmSAu+/DkqrqNo8tlNqsY12qqqn3YyOU+wuw&#10;Pt8eQwAV7oQ4AS+risJfHk9avk+omSUAFT5VQgXNv/Tn9Z+3j7BrSYKKcLma6bmoiDuMIN8u36/w&#10;KxyrKt/i/q/xD82RrbeA2EUk65nR2TQ9OJlm+sdSR2VNOvjSS+mVH3w3nXqDTnQAdLoen8/W82FG&#10;rxfoNVRQbZicC3+z5wzQeSF9PHQhfTJ0PkDU+O3IxfTp8AUU0lOhcKp2WjsqbF5ppWu+1Env5aWm&#10;w9HYlNfnsWQSQBdRQy+jlAqgTj/SVkkQDeg8VwCoYzkzfM4KnCX4HD9LCr8EoRlAhc9x6jwnBFEg&#10;VOg07gRRobMPOyaXgxxHs3rh03BevdF59Jd8qeNVyaSgOtPxwJ8AevHN7wUMOktdCDz7+nfT6Vf/&#10;I1TRi2+riDInHgh1KXyqnmYArd0ngFJXWrI3KhRO0vGoncKnQBqpfG5/4S1KJMIm6TaAVu99lttr&#10;Kk9ZALBrat76TQHSVH6u+azDxkkIbTuGLRGQ1n6cEZaHmXtPtDE/vdivUEC9bV7PzUoZTAVQwbOo&#10;Ny3KAgTSi8CzpQIF9FI/WzKLFzL17xQ09TvNtlMCqdZIgqj3rcL6mZQ+4FlrM5W1rDZTeQwmJmk4&#10;L3w6691pR162m73liI8L6yS6vw2VvlFUQaEzL4VRobPzNHPez9JZTs2nRu6m44VPw453a6AN7ZeG&#10;6mlEaijBZ2ndbWNNdqmbii98QAXQAepDe2uAQwB0vK0+TXc1B4R6WQXU9ZySzwCqEur6n4NPAdRQ&#10;CRVE9Q4VQAXRMKYvAajgKYD6mITrntOovKTiB3geuqn37KFTfpB9XBoZQgVTJ6DZGa8KeoqJaK9j&#10;w/SDb305uuEXRgfvItz/gGfg6FGsKu9bE/B5z70rg0NWrn447QI+96CA7gFEtz7CMJzdqqC3Jx1l&#10;Q/pyABVCM4ju2lGA6GcAVHgQ4lS6bNDIaVcVzZxWL7dRyrO2ox6QG6mECX/eHh4ozMuFQ26fAVT4&#10;FEqszXQpdKqk2Tg0o5oGvLg0dWv9YE7Ze7l7yvRx0TgjqAhEqq7ZMsd93Ra2TIIQocn9KEuN7TWu&#10;r6M1/5lnX2LuO/6fAii1nwKo8LmCmsz7UC9XUL+wGn+qDKArt+D9uRmT+hKAmopfvRElkxBAcyhP&#10;F3Wgt43pAx7ZnpVMwVJ1M9d5OlUpZswDk+W1n8vH5FihrJYM7rVrEjy3Aaub2L6bOopN2ESZml+x&#10;wnqNNWnbtifT6bMNaZ4nxFQqNpcBTMKnSmRMhuJF8odDP+7yrdRYOrlqSGjkOXIpvDtcQEP/Pp5k&#10;gTTbXdlgZLOSjWACaNR5ll4r6z19XVVII3gTjfHmGeIXzAj1G1MApI1QAt2S7xlrNlH6FnmNVLud&#10;dOT6BG+eUcBSC6fwEeUXhbWrkyi303T0z/j+oStqgO63Ud6ICww9sJZR+BMEVTYFwyjv8IcQZOUP&#10;lzl8Pud5QpZo715k51majGxqsgbS28doUuyUVFN97gS4Kd6cs/xKUkksV1nd1+Ob5jdyR77rGX6X&#10;U/k+Ni44CUoAFPQsLTDdXg6QgqIwGKUkrLh0/z/3521Nnwu3d/4Jw9aoCsPlfx5vgfoVwfTz/qxV&#10;vcw/2Ev843WpOfF1nodFXuQlLCQWSMUvjc6l0bbudO7dfemVZ7+fjrz0PD6Jx7FJOoenZw1d7g0x&#10;evNGx/nwAr3JDPj3+y6wvSJ9PHCxiEEh9DwAWgGA4huKTVOopaF4YtvUcz7Gdgqgju60qWmh4eAy&#10;hAqj1onOA4Y2D11u3E8jEYolAGpXu81FdriP4xEqfAqck6TJJwDGCaGTsOFI9XQuGo9cV00FYoFa&#10;O+Anuc51604tB3DdjvwIrrcz36aoKW7rsv/Ui8yN/010zhuC6ACz6YXUTubVNzpNCAjNwClsCogZ&#10;NLMK6jJvV8E0BMW8rnIZ8FhSQrPfpg09QugFVNAzpPZNv18EeJ1i5Ox2TeMr36VkAugtphapjDpC&#10;E/XSulCbioBJR1gKg9aDmop3hGUjYzDrsZCqYyKRYbd8AX+3QyU1p9Vz93vUdpa64N0mKC9PVyqV&#10;DDgatLzRSQXWbS6LDnzAstQMFelzINQ6Tn07VTlzNKqYAp0um4RUohaIbaB+VY/OgE5GfRqut+F1&#10;2Y2Dg5ApfI6gaqqADqMSDpw/FjEIrEX9J2l4f2QNoiqqfka3O+931c1QOQHMkUZAtOl2DNOUN0Jd&#10;tNtcH2+5kGY6q0nDVxVd7CicqptCqGrnZEdjmuluCdWzh+lGLt3mskjLf7YONBTUkq9otnfqB2YH&#10;bH5aNq93jrwG9wWAZtN6QdSSAsdyDl4oHu8ghvXGMM1VA0D3wMkD1FSTvuc56kIZNbpJxXfQPV/9&#10;zkvp/Lsvp3PUg55+5+X04g//Lf36h/+OAf2x9LsbKAR3//7hn4EbqCg//zm8BHwa9z/wYNpCjafd&#10;609SB/rY005BsvnIzvc9rD8Z6fmdzI7fsRtT+l2UB+IjKnhu306vCgNzjJ07GdNJ7Nr1peXn6At2&#10;PgtzfPcGQOZYVhX5QjNNL3jmmlDr/lRK87x1b28qPANohk/T8K5H+lalk/D+hBgbmuCHsMRxKcRa&#10;a5h9GAVLJ+10Tf4pdY2jqFHbGSpomeop6Hps60WF1ZiMwzGm+PKNyUrsP8D2/TV9afNX/gPwLAHo&#10;OmyY6PISQFdu3ZPuo+5zJTLyg/hTrSAF/8CmzUUaHgU0gstGBtAMlwGfTEpa7oYv+YK6vRxArevM&#10;zUauC6CCZ1Y+Yz064W97i6p65uYjU+8RzotHed2BWut1ax5S/VyV7r9/XXrmmX9JNXXdAaCmU2Gu&#10;UOOstRwv1X36fPoaOqlqgPVhXtcJwY8QQB2dahPaAC/oAABpF3xOsdvR7o+ESMOX4FO4NX0ePzB4&#10;EbPHq9tHANhuLBIEUFVMpyAFvFniYVMPt7GeNwOoqrcqqMfXwH6YO7ZRKo/51M1gbI46VqYOaCk1&#10;DBnP8eZyOpEwpuLpWMxF5ENrPa37FEL1EfU9U5QR/IEfMjQRQYWXUUe9raGh/AKGpNaS+twJndMQ&#10;sQC6xAnaBOV1pvoDRlUSvW0JQgVPFU3B0vS868KhxxZAXcqDhiUF7lf+l9P1gqe3NRXvtj/3l+/n&#10;89L0PseTyM2WI9z5t0Tdi1OaPu/PEZ6LPEmGKqhAeoPHusTzcIWaiSU6xa5SUzs3OJEaTp1Nr/7o&#10;B+nwi9TtHcOjky/lDwab0/v99csq6Ie9VYBnjgosmS7QFY/qSXzQZ+q9CO2aNKsPz1Dg81Y3MKt6&#10;WjKyVxVdZDqSaXnXhc8brUeje12QXEIFVQGdqcRCCfgUPIdPvZBGTjNSExicEhRVPRnlOYUCat3n&#10;PGApeLrM67PMnxc2p2sK8JxhJr2XrTf18gQepHbGC6iCpzEP/GoXNaphPZGvH+a+9BAdqWSkKKl9&#10;x4e2HbMBCB9OVM9Tr/x7xNnXC+AslEuak1AvVT5VM1Uvs+dmNn8vtpFORz20NlRwFCJVHIU9VcYY&#10;n8nSOe426jjDPR9HeLV73PBYuRHItLkA6ihKU/AZAJ0YVK+6eABLI9RFQ5/QOu/zDgD1PLLVUm52&#10;cqnKGufG+eTpSkXjU1E/Gul0VM3C5sl60iId73l4Pp5DjhbT6qWaTlPsNhYVEIqpPPAshLouiGq8&#10;7xSorvNaK9k4RCr9FPPaY7k3pv4Inyp/Y6TO/RE1KqjhozkEpAmdxjCNPaMoitlqqTCXPxcRfp9M&#10;ARtrpuaz5XYIn2PURRua0quKCp+m4a3fDBP6ksqp+ilsTrQ3BGyqit4JoKbdcw1o1IyWjOtdCrNC&#10;aB/gKpRaXzqpxZONTiVz+oEaYLmkhjqWc7CCZiXGdw4Rw64zsrOfutZBlgLoEIroOAA+gEoqeEaQ&#10;im/Hhqny7RfS8df4YUM3/NFXf5l+8q0vpd/85Dupk8arv/yp9Q/PZf9rHoCjoUfJen35K98IAL3v&#10;/lVp1YNr6WDfkx6jCUkI3Y0SusnxmoTwqRn9rkcyhD4dEGrqvVBAC/gUPI1tO754G0BVr/xy9kta&#10;FdNQJBFIc4o7Rh+WAWj2jMzNJ1kBVUnNNaG5LtRtOU1rV7W1pAGdpfvy/rwvMsNhEO5SoBV8VO16&#10;plNq6P0gdU+Q+mTHfG65A174tKbQpefhaFFHc86wxHc+UvC/2HchrdjxTNEBbw2oAPrQlnQ/npsq&#10;oCtQFk3Br8Kt3xBAjWhGKhnRa0aflU3rQHPYGb+etL2hOb3LfF1Opeslqp1T7nJ3+8MomEaG2Fw/&#10;mhuOMnRGqp10viM7jc2k97fRmbaJSUmrVj6MAf1Dac2abekHz76QunomQ8G6AeC9X0pLm/qOrndT&#10;7QZPeEyq4vWcNkXPc+ZlhwhEIxr76PWaa0WFVt8jwqANRaqbHk9I1HA+ZsFze22zckzwy6MPKm3q&#10;n089kzeitlPotOTCul+b0KwB9keLtb36ujri0zn0AchCqCn5UumFyrev/QheUCM4ygu1Q9QCCLE2&#10;rhkeV/9Ow9S7P1b0HXVp2UYG0Gno8RLXX4IKs+1QBkvVQUPIXEAldt3UtFDqPobbrUm1xMEGHkHf&#10;tLYRSiyPQzAUIAVPgVurI0E0QJlluXKp+plBMiCWfT4PLP0XW66Uqrx+ngJqWcE01P55AHsV+HRK&#10;k393Yqhd73PUvczwD8nSButBTclf4km8zIs8wy+AhclFJp3MpraquvSbH/0ovfFjUsQ0ImlFc7Wr&#10;LlTQD/traTSqSh/316RPh2rTbwdY9lem3w1UpN8PVhIX028HhdHzQOm5iN8OooaqjvaiiHaeTTfb&#10;UT/bTqUbqKLXTckLn4CnYdpd5VPwvGKjUuM+QPStsFSar3mD62gswqLJCI9Px2vqJwqMmnbX59P1&#10;IcZrOu1I03lHb+opOgXITnKMaRVVjlPA6FuxjI579huvAEKr34wQWqeq31o+htd5WfiMMZ7A5zDz&#10;7PPMeLu3hTHrNYXPky9/BxD9Tjr72rPRlGRXfNRy0mQkHAptWd0UPLOiaNNOdMpTI+mc+FArAbnC&#10;SN5aSw3nBVCgsNQQ5GSjAk6danQbFsO3U5AFBqNB6KiwCSzbrV7qYhc8vVxsK/w2GwHqHM1HC7jO&#10;DU4a0H9mCpKd6iV/UIE0K6YCaxjcl46bm5S8bI2nZvK5q906z2pLDrhvu9obaEaqd9oRy0aM5uvY&#10;txawNapUTgHYBsZqNp9G9TzvpCIaj4DRttNMLsLbU89LPT7t+tbXc4xxmYad776fBc9QPoHT4RqA&#10;sxRZVRxpoq6z1XQ41ktAqOH6RFtFmmyvTFMdqp1OMHIM59lImxuF96c+oPVpqr0xTbY1RHh5tKkO&#10;iLRGFIhsa4r9tG3SO9TInqFuy9tjH2ye+qsK71HhMwNomOBbT4q36IjeotWooRepda0gRX+eJqvz&#10;mNWjgvadZmb8KSynTh6M6KbutY/6117S864Ln6bfu+iKbzj8ejr3Fk1kx95KJ954Pv34m19Me198&#10;Lg111P+vAbT/LQ/0vf1H0gMr1hCk4u95IO1h0pFp+MdRQHfRCb/R6UYC6KNPYd/ENKRHgUwgdAcT&#10;lIztQKexcwfeocSundyO2LLtqdsAmjvTw4qGzRlEo4mIMC1v/adhN7y1odmaRxD1sqCaFdCAQPcj&#10;VDSFyYBQlpp/M9EzkU1NivUGXBMhfAqP1nF6G2HVtO7gAin07lupY5TJPFy2DtQGDiOUIAGIO7ez&#10;WpjxfmNEpyDKsp87+c4L1H+ufyzd8+CudA9z0+9ZWwDovcDcfcCdILqKeswigFKAcRW1nqtIt0es&#10;J/3+8KYAUBXPbEi/hu1hTG9jUlm4vbiugNYMoLkBKR8rp+hzHekGFM5c63kngAqeWznPnXiV7mBk&#10;1jo6+FetoJFq5WaU0cfS668dSVPAntY71wUkYYonKTweVR1LtaDhy8m6JRSWX2Tl2XrP6G5nOcIL&#10;1IONUx+/MIZ5gU2D2xikmmoXew87tjH3tJ8DRSORry2vddSH8gYapUusH2ptHlhI3bxo4yiJMyiJ&#10;2WheBsqz3v3hMMmLOk6+fAgAmuCXhd320egkLAuEvJaCrkqunfwDSPICqM4JHselgDsN2TquU9sl&#10;FVBrPmNyEue2SBeQqXhrQFUpF9hP1TPqPgVJwtnowqdd94bg+Snv1U94fHa3m57PYBrNRJyXIHpJ&#10;SOdJ8Fi5kSkA1H8rQpzvT44lgAp+WZwUND2G4OmfQCnEfh48ejv3V9lUKVWB9TKH/AxMev+C9Z0C&#10;qL6ewueNUgrex+W0Jm/vn41Ilh0MT+L7SYrCx+pzotOAKujo8FyaGJpJ4wPjaai9O73x/PPph9/8&#10;ejr9Fr6cWMNMN2JEzxfvB32k4vuqAz7/MFyf/jBUE/D5B8BzOYaA0eHbUQ6gH/VcSLc6zgR4GlcZ&#10;z2lnvI1HCyiSps41jl+qfzdda2G0p1OUgEFrP5fq3wZI32Xb3lguNqBw0qQ0ZcqcFPkIE42ETsNJ&#10;R0LoCI1JI9SOjlfRGQ90CqDCqGGXfe60F0CNwv4JiFVxxRJK6BRMC3so0voopvqWCqEZQDWv76JR&#10;yXrLmNYTTT+/SOff+HE69zoNRyzDkglPT+EzN+fYoBOemSU7Jestva2eoHqFZp9QG4bCQB6lUoUy&#10;DOlpxvGyS6cfCafaM0X9ZMko3qVA6DGFUK8TQrONkrWbAm2Y2At/BjZT9dhOafyeIyuqAqh2TxlA&#10;bZZy6pEjMrNvaF73snAdUM26x7azPVsrtZa62bVXEj5rDqHmqui6P8cTOAM+8fZsOvN6LN1WA7jW&#10;AJ9NjM1sPYutEGl7IbSdOfCm443Oc0AVPp9OMdJgvq/iCArnqQJCG4BF6ihVPK33NAI+HalZsley&#10;6zxgMpqBSKM3OpXobACp4DnZXs2yhutJnTO5SKWyMJ4voHO6oymiHECFUAF0oFZVs47rmlEzC1i9&#10;DaJ5hGcBoMvXAaCDNdSOcj/Cp+BpqIIaAuhA5Vk6+U+hAFNacIFZ8mfxCQVAjf4zdP+fosEKi6kC&#10;QBlBam3oCaFzX4CnnfGGnfK1B19LZ97+VTrw4o/Ts19/LJ3e90q6tUia8u7f/6hnoLKqvpRlfSAg&#10;dAMZ2sdQO60Ddd67KXhj5x6sloBQAdTIALoDtbMcQDOIbt765PLz9AXVo2VbGmGRbzXT3zFhKDeZ&#10;lMAzpuaUASjlggGPgmuGQtdVPIVPAVXwdL8cAmhAqPuVQhCN7e7LugAajS0BQyk1DXyQOsYwA+dK&#10;U7KU6y2nOW1CMVSaBC3VNGtBNVCf5bxNKX/zx2+Qckf9XLmzsGF6yDrQrele/D/vwa/zPrw1V1Fj&#10;GbGV1Db1Do7ifBAIVfm0NvPBdRuj8SjS7SWVM4Pmmg0bkvHQ+iJWP0zTUglOBVQB1HCOvMdbtZb9&#10;1wGphMcUPA1rPVU8M3wKnMYOSgWMXVv3pF3bGcOJD+jqFVvSA1gvrbx/S/rik/+SThyvT7PIh8Ln&#10;VWBRcLgG+ORmJJ83ATJPIgrDfmDL58zrhMwJnutZnuPByY9TW9+VNEBu3ss2A1m7OcuLaLQPXU7V&#10;HZMA6vsBtj7nAqgNakLkIN5aI7yR+rmTEQhwljz4FLBnza+1nv7Y8X3njwlV1REIcZhfQiPk5GPA&#10;ARAaNk+l8EeFZRsqo6O8sQZ5nDYqCbSqoM6Rt650ivuc4c08TaePMUshpGl4G52WIDc74a0BNV1v&#10;E1KulcwWSh/63ub5m6VmdYHH6RjTjwE9Q0X5Os/XPBAcDgNcdnylKqmgmutHszF9wKI/6tjPpdOF&#10;7ITPwOe/QC2abBrKwBmQWYLU/C9UkMzQqnbpvoKq0Op9uK0cNvM+dwKoNZ0L/MP+oJT/9zFfI9ef&#10;VVThe5IOwIGJKzR9UUNaOm8fj01J08y3nZ5aSuNDk2l6aJy58EfST//1X9J7v/5ZdNiOo/Jcoc7t&#10;ZndlKKAqn38cBkKHqtLvaUL6Uyn+2I/y2Xv2M/FxDx3y3WeX4wOal260AqAtx9K1ZhqQGvAEBUBz&#10;uv1Sw14uC5n7Ajqz8un6UgPKZA3z38vitmWT1k3WeFLHWTKzFzyNQvmk9hMIHa96hcsAKTGJ2b0x&#10;Xft6mqtlH5b5eOXLrJTON2ATxbmaoh/H2F77ppEqfCaxberFR7QDWDKVbG2lPpvCo+M0w+jdGe8s&#10;K95+LqKwRtLeCAgM70+N4IvZ8I7wdCa8y4YDWA9hj9R0FL9G6jUbj7wWS+fBO5LzvOM7D9ohLuCh&#10;wgKyhZl7kSLPAChoqj4KgyqdGTqFv1p8TusAT6MGCK09Qgr/cBF22UezEw1SjiLVnL+J2+hl6gjO&#10;NqAwg6gA2nHqZVLgnDPTjFxvOQlk6qXKspma2SaiFWsrTeS93+qDPH7us+44/qOAfC1QWssUpHqu&#10;r+P29Rwrh5ebMZtvZj586/m3UvvFd1Lb+XcDRtuY695V8R5jKPel3qrDwB71nqUYqlftJPVu05Bd&#10;7aTa7R43hkht5znteYZ7nlCULZAKRZR6TuAzm8N7m6Iuk/Q7MKmyOdbM53RXCzWhzWUA2lRSPOu5&#10;H43qGwDUlmVltLitSmgRTlZywlKeslS+PtEMgDYBnVw/JcgSwzUXAj4NQTTD6MBFuuNLINp7hlGi&#10;57BvQgnNNaE2JXXRlNThBKgSgOoPWnvw1bT3l99Jr//kX9L3vvpIzIdPH0sCd//+Jz0DE5Nz6Smm&#10;H91738oIU/GqoNt372G0Js3Q2DDtAER3YDJvCJ97HkPt3IPqSQigBYQWafet2xkdTmzDQjL/fcHv&#10;I2FAYURlRTgQQu1wzun5rGZmv89oUCJUPkM19Rj59sIk32rCqwBhh3W5abmzx2OUI7d1aQo4L11X&#10;ATUNL4B6+1EAqGX449Q1gZk473EVOKfneK5+AassqTSZ2oz54qXbCp/WhJpO/vr3XwE8UT8B0PtW&#10;A6IqoOu2FQAaIIqaWAJQfUAfoti2fBKSafJlWyRAcgOQKoQGXBobAc4yAC03ri8M7AsAzccROu9U&#10;PYXODKAazgue24BOQ/Dcs/3RtBv1c+dmxmI9vCetfZBaVQB0FQD6w+9jX9I4khbIpesDKYBe54Vh&#10;jHfx3PBc6K/p8xf1m6qkwpapYRUzf3SoiJZAc5zpU83dC2lo4uMAK7vqBZHLrKv2qUA29tCQgiyu&#10;MqkKKiCOkf439d5HvnwK6jMlb2pdOJ0gj+7lOaFN5dAfIVxn49GAzVDA0Th1ltn+y3Vff+HWY0dE&#10;KQBjNvmFM8xtrBkd5SB9UPUEEriQO4NZ7IypeJqMZnnwNh753swQusB1drXbdOToybBOMt3MuWQF&#10;VLun8FG1FlKlUVAUZFVjLQsoKZ79vDkneEA+N3kcZ6iYHNPLWR0VQAVDl+VgmGHSbYJpeeTUvMfL&#10;AFoOr/4DvvNy+Yeftyn/u0K97BSF0nqo+vehai8vvql3/ywvsO51nDfIHK+JHfNRYkA4PvQmHww3&#10;eKPMz+AoMDiWuhoaSb39Or32HPY+hxibWQLQ6wCoTUgqmSqfvwM8M4AyXDtA9NM+OuHpjv+o+3SA&#10;6Kc0KhmC6IddbicNj+XSTWbCX287GhB6Ffulm3TLF0EjEsqnwLkINGYAVfW83IxKWv1aAOhcpM9N&#10;pRexDKJ2ylf+JsJpSkYAJ3DpugA6XYdRfQNqK0uhc74Ru6cm6z5zWp5U/x3HVxmdpBxgApV2jIlK&#10;E3Trj+MtOly9j3TuXpQ2AAg4shvbekStgDR6t+NcsAy4pA4yphq9A9yVaiIFT6cTqZRWvOU0JUBw&#10;L9C2D7VvL81BNITY2d1MWrT+EEoggFB74BXqIH8NgDIVCVCtwz5JCNWuSJUzajiBTFPyRrXjMUsz&#10;4F3PqfaoI7WJStWTtLuRwTMvi8YmYfOXMR3KcN1a1ayC3lZCn0cRfRFFWEP5XwGiTjPSRunnqJTM&#10;ayeETyHU+6xHaW0GTBtPUWYgtOJc0ACENgGYjcB83UmA1LnvXNfEdc3U+bZeeDu1VzCrvRTdVQdS&#10;Xy3qXjXWQsCnl3trmHhUTd1j3fEI6zb7ql2/bZ+kZ2bUT5Ysjmz0sc4y12C6LmDmGe8ZTm/XaFqv&#10;KXyaYm9kHa9PQqBU8bytgKqGCqTNyyBqCl7F1P3c3+Nk1TMDpql3w8uTLfVJ+CwH0ElT+aTuB6vw&#10;Bj1P9z4peC9rlt9fAXBT/9lxkueBhqTuUwcDQHtQQI1eamOFT99X2YKp9cQ7/Hh6J1VgyXX4lR+n&#10;U289n/a+8AMmpJ3hE6T0y/aOz527F/+xn4HXXn8H+FzF4J5VacXKh9JG2MdZ7ltQPnNXvPDp+M0M&#10;oLsesR4UEN39TACoyueO7V8EPItwPf99wS9Bv5NUMFVVYkqMgGl6lveU6mietW3Tj8DpfhlYI/We&#10;QVQFk30iJWvdnoABERoqWnmSjg1MMVOcYwuf9JfE0nnjjnxUvRRCJzj4wBKNSFO/Sz0zfwAsCrsm&#10;oSQrrnZQm34XoFTXvM46Qqc5efv6wWvpqX99ntQ7APogNkwPAqBrAFA64e/fAJCupwGJ5RrqKo2w&#10;RdoGYJZC2Fyfx3EKkyiYcZnmpBxr6ZQPFRTl8yGUT/fJ9aC5PlQQzV6h2jRpVr+ROk5rOQXOXN9p&#10;qt31bZQGbN+ImSuxe+tjac+2x9NjFPVu24AF08Y9acNaLKQcJ3r/pvTma5gMd85Qq4c6B3w6A171&#10;0/S7arGvpWl1p0SZ0hbuc8OXr6dpeGFP1VtFU9BTLbVzXeDUg1OYNRY4xjSFvGP8wpgFBk0vaxw/&#10;hXrZOXop9TBrc5gDTKN6Co2hhPOaDEGh2dpJ8FSZtJ60Fyrt4lfKsHWipriJXEsal01hszSVroXX&#10;TKlRyTT/KKpn28Tl1DS2yBSv99MUzUcTUNMkee0ZaG8eOTE7PPh+Nf1+hTy4lkoqlwKn/BUjPXnM&#10;Kpk2G81z0gtArrW0ThIS9DST97IpeCciDXMyvdgzDCHLezyP4/FUFl0KkB7PjnrhNgzq2Smn2/0H&#10;qOemimRRlVmApuv58p2weqeq+Zc+2lRSPY7n7mPQsF9/0Hx/H3OON3iNhEtHhEaqnefUTnl/dOTJ&#10;TtaCus8HPF/XUbc/wAJgdmgqDbR0pKNvvple+j42QqTh9UacoxFDALUD/sPu8/wjrE1/GikU0D+a&#10;ds9LQNQUvHWgOT7qxRe0z7rQC5jS25B0FmN6m5FORC1omNGTjr/Waj0oozub30vX2pgdX0qzT5Ia&#10;N92+xPZZlqbObSRS2SxXOwMyqzCrJ0aYET/MjHjXp2poWCJm60mtV+MZWvcasEnDEjFTT4pfAG2m&#10;8x4IDaClDCCH4GktqR3xpt+1bbIByRi2EQkv0SG2DdO5P4iZvWbomqB3nnmHsYcAFVCYbYX0tsz1&#10;lrkmMs9rr9r3q3TuTee/A6HvahiPMTjpzxq6kmv3A51E5bsvUQP6UtTpVe//TYRKaNPxN6iZZB/q&#10;OSsBzErUSrvSL+AxqsLoNCGjljnrAmjTMU3jrSlF7czp8VLaXdgUOhsPO2WJBqYjQCJ1oAGZqJ0d&#10;AKE1oLnGU6XTfUzVu1/zMWo/D5OuP/ozajKpCT2BWnqQjv9DNEmdoCP/JBB+GMsmwRaLK8GzHsWz&#10;DrBtwHS+jueso5I6TsZoul6LotxACl7lU/hspdHMaBNEUUADOitJtQOdA3UFdAqfxlA9aejaE6m7&#10;AgsiUvECqI1D/TWFGiqE6uuphZId5YZ1oKONGNDTTGREyhsIVJks1EmBsJF1UujETDuA2dqQhmqx&#10;USKKefCok2wzptua02xHa4Trhrc3ploFUTriUTJHiFEUVIFWkHVsZ4z2zABqut0GJ1LxhsqtzUfC&#10;Zjdd7n0XyVRg5WR5Qe/FIzFm1GlH+n/qCBDNSNov0f2uD+gAo0jtfBdCteJqPfFWvI8u8KOm8hAm&#10;/xfwDa08li6Nd/9jU9bds/+zz0B712Comvegfq54cH30rTh2U8ulR596Jma/OwHJcL9Hn/hyepQZ&#10;8sXko8Lzcxfq5w7qPrejfBo7tj19G0BVWCJdWILK3NQRjSJcEYbxAgPrWSkVWv0ijVo0v3hLt7VZ&#10;RHVLCFUVNWw4svHI+lHB0w56U/nCp5et03S2+Az3h2d8KKN5/rgQ2QeAds/+HlABQFXvTHfyTR2q&#10;FuF9hYUPitUYEQ0shPPsu+Z/lw5U9KRtX/xOAOj9zEp/gNGVBYAyCSkAdHtaqUUST2qYwwOems6v&#10;YwznMniW5sDnOk+B01iHTZMQ6jIuC6fuW6oHFUKXb4NSmn0987SkjU5Ncnznui0RGUK3AKDGtg0o&#10;oISqpyC6c/NjaQMNRxtoolqzahMNSGtJxz+ajh7iA2fwcroExc/xmBdJpUczDYHIFz8gCnN4mIDn&#10;Ra9PrZay56sKtZetuxROdSUQ+lRGtfOxllSgVRWcogloDo9QY5HbXHE7z/cUKfQuJgf0Ydo668Qi&#10;IY/j+HoJvf2YzOpDGnZNAK1KrN3yvbwh2oavBoQKpKbkDUsFbDyyttP3nu9D70cIpTwzfmSMU9PY&#10;SnNMC7UDvczLHAMwxyCnQWhyDPlxFhlSAPUHkt3wNh9dBUCFTbvBr/KGLm8yMqUeEMovLbvBTbn/&#10;rkR9LlVA7Yp3HKdeoPPk8g3rNv135O0NgVMAjPQ1t/E+cnOR/3YMYTNqLLneVHy5yvnnakA/b/uf&#10;++RQtRV6vY0AKjzrkOBj+4DHGME2w1n1puizBZPPjwqu0B0z4bn8Pj8iA0BpSrqGH9Z4d3869e57&#10;6Zf/9m/pwK9/HtYu860VMRHpOmb0WipF7Sfgae3nn4YrI7ysAmojkg1IdwLoR73noivecKJStmiy&#10;A14LpmJG/P600EgKHth0PYzpaQgy/e3lqMO0JjOaivD2pBkpmoxoSFLRFDgnqzGpr6BbntnxE1Uv&#10;Ap8vpxlivh5FlOuna2liAkaNzwBoM2b0NCVlI3zh0zpSm47sfnd2vI1HEcDnEJ6iA2wTQFVBTcPn&#10;aTz9QFTvxb0xocemG4HTOkhrMYu6y6JBx0703I3uvPdzr/0cP1HT79RB7gfA9r9OPeVr1Iu+ShPT&#10;y/hsvozRu3WgNOegiAqgdoTbmFNz5MV0kbrSIq2tulmkuHNEur2sHjMajrRZIjJoFmM9PwufNhYJ&#10;oBlCBdBcY+qMeG9ro1LRrITF1L5nAzqbjnMs/FKrMOyv2P+jSO2rfqp81gCrDYBnQKcqJ2pnE/Wc&#10;bTQU9dRipl55INWfehMAfR0A5TlktGaLaXeUT0HUNLz7Ww9qLWjnBWobSb0Lnt0VB1PXRWCr0nVS&#10;zdSD9lRiRA90CqECaCxL4ywFULve9fQUPu0wH28u4NNGH8FTEBxvAhAJwVH4VKHMyqTrAahlAFoo&#10;lyikpfC2gme+7LrAafpe6AwQZT3PjA9V1Psu1X1m+LRedbn7nZGhwqfTnGyq0rPUutc8+Unzfa2o&#10;hlmadhc+c/TiFuAwAkMzfx0GBNA6LK0GUY2neurT767N3UW4/6HPgN8dv37lLbrhUUEZzelAHcsI&#10;HcG554kvLo/h1Ig+4JN47LFnAkIfeeSZMJ7fuZ2GJOo+t23BlulOABUiDb+khU4bRFQXo8ucL5+Y&#10;ZmS9m19SJdjMt3E/t6kuuYy0vYBZUiKXG5BKAKrRvTWkc1wWPJ1UNGaanaUhhCJ0JlgzTbGOeJl6&#10;FxnHyYZurrBJxtS+x41OeZVUVTYBi31N10/kLm5k1Zq+y+mHrxyjy50O+JUong89ytz3R9K96wrw&#10;XLUR2yVtkVAdQ/lE2RQ+Ta+HYkkn/Dr8P+9sMioHTCGzHDTLAdT91gKeD1NDuo4mJpcP4/Gp8mlY&#10;9xlen7yoxrIK+vDWtJnY8jCTj9ZTA7ppTwGjm1E+gU8hdDXjN1U/v/m176Wm+gEMw5n0w2OeJQ0v&#10;gAZk8ZxGA5KwJ5jzHNnd3oncqcdn/iGgMs30zrBdEkBjaAD7q4Saprez2+MtcnsN4VVELX0wrL1V&#10;BdUSaYI3gJDo5WgQ8jUSIokBCnO1UrKZyVpeSylUWbu504bueZrMrjMxifpNfrG4PS99DHaT66Xp&#10;XHuP748c0/qq3ZNI9qbt5/wRw7mogo6SPx6lMHgWMtTmyfS71kYxQpN9p3hCZiggXYBshVBnzC/y&#10;5p9gJJdgWnTBF2qgMJlrNQtwxRCfE8gd9KrMgp4Amrvllycy+UPJFD+haX32Cs22Tdnc3h9zqpU5&#10;Je/lO2FTJdMUvvfj+p1/bhNi858/KvWCzSqojyHDtTWd4fPJEzPNC32Nf/waz6uCqpC6b1ZiPxKS&#10;9Q8FPK/yD+0Gb4qrAOjMwAhf+ufSKz/+cXr7Zz8MO6aZpvMAaAV1oHSzY6n0Se/56HwXOv8IfKbR&#10;6qILvl8FlDrRUve7qqfg+RHLD1jmyBCalxrRq4Re7zxGw9Nh1E664NtQRIlrzJI3nLykqb0jO7Ot&#10;Up4f78jOcdLuKpyqneOVL4UKOs7ozhzTVRjXEwv1bwCfqJzWftaTekdpnSPFvwCAqqxqzTRtnScN&#10;TiOA5xDpX43pHddpjJN2N/1u/ecAqXfhc7CCL3LGSIanJQpofwWpYVQ855O3AldZ8bTxxy52G4oE&#10;z4bDKIrWjLK0segCDSDnSX9WkYI35e6IxAtvvUBn/a/Smdeo+Xzz19g5oXTuexmV88V0lrR9kYan&#10;ZpLjRTMP0Fl1AG9OJixdxODeUBUVQF16nal5U/Exb72UrrdWU2snPUbrqM9UJRUw8zx4TemdVrR8&#10;uQSvgmyk81FU9Si94GQojtPE+NIWbKpM7dcfRe1E5WykAanJGe48V61nAUggsuEkBvhONWJue3c1&#10;Xdu1x1Mn9krN596NaEFVbr3wLnC6N2o+mwFOb9eMytx8Chgl2s6+F7DZD2jagKQKOFClGsqoTScc&#10;2XQUaXd9M2nOAdaEuKx6Cp3T7dRYRve73e7WfNKF3kSXOcqjDT9C6HAdTUelWkzhNDcG5bnwLgXG&#10;Qv1E5QQqx6n9HKMD3uV0M41KRL5eSM11nzYeCbDen3WoRVd90SEfoz5RZwXjmEXvfPrStKZRbKP0&#10;MTUmmFw2DGC7dOSoBvwqoEYfCqiToTTot+7TZd85wJ3nrvMkgI+hfz8QP8bgiSujbemTS2N80vhp&#10;c/fvf+ozcKGyIUZzxmSklWvT/Ws2pI07GMP5yFPh7OPo8K3Md3/kyS9H7H70mQjT8KqgWjBt347y&#10;Sep9t53w5TZMqoh2vNsNr5LoBCLT2obbVZv8slfNEjLdX2XT9TCuL6mRXo4UrmnHUho1K2rRRFJS&#10;Pa0dNc0eXp0qohzbpbZAAZ/czxwhgA5piA60dM//KcJO7bBy4jqXNH0XM8s5npOV7ML2Mr7zYSd0&#10;sXM2/dMPqf9U9Vy1Pd1LF/wKvEDvX8e4TcBztXWf1Gc+CAiGTRKWS3neuwC6lglIRXy20z1DZzl8&#10;uk/5fuXXrdd2KeCTJibWBc9Iv+PlGYEC+5k0/OcAqBD6CN5au7Y/mdbRyb/qXma0Ugf661++lXq7&#10;ZtMSNDk382maxIl/DinZ+kXtdOZ5LgS/aZaqh6qgw5iwCpz+GFCRVv0cV8UU8Hi9YzxnCURVIi1v&#10;KEZTst0aSJUzXivrbg2n++jzuQDI2PVtR7iQqnIaKXxUz6GJDzGRpz4TRdtjCKDWnHYwO1UAHaJo&#10;V/C0PjWH9yfoCXTen2rrnCppSR1VIbXr3h8ieUCCMKrHrO85fUb9sZQVR5fC4hyScIbPAqx/y7nd&#10;SJ3902mUJ0pV0lS8AKri6T6eh7Wfi8CbCugStabGHPUfuVs+Uvmm21UfhV7OI5vTx8x5/x2VfuRF&#10;E5aZAlVGzovdY8luy+NA7/xAs4lJAC2H0wyY8dg4psfIMJtT+eXHiYwH5+UceaFzZOxSWkLtVe3U&#10;CzT/CbOfeH6+noyu0orpGv/IrszfSNfoTJsbHk/9za3p6Ouvp3d/gXXQXmyKGEd4ubOCkZs16ZPB&#10;mrBVKrdfgsaAT6AU+PzTGA1KI9UBoabcDY3qPyQNn6PwBuU6tgml2S/0eteJdKXreFpqZ648Izyv&#10;AKVX2lFgG5kVT8OSoOoseWMedTR7fk7b1V4hgNpYRP1nKQ0/cvb5NHzml8mlIDpT/Uq61ERzE2n3&#10;qP8UPoFQm5TmaHya0ZxeL9DSuE5VT+fCjwCagudk7f401XAYID/KWEd8JSupASWGqT0cpAnGWeSO&#10;hBRADVVQIVSTda2HblshoRzidZkn+fjl73rdQVLr76FoUudpvadp93NY4pQDaPU+Uu/sUwmkCp+q&#10;oE4HygB6jilLp5lPf9459SUADegEQIVSIbS8FjQ3JQmSeozm1Lz1pMUkJKcjOaKTCUqk+jW118sz&#10;/D6j5rSweMrr2ilp89SoK4Bd7XbF06kf04w0oQc4W88AlHStN51+FwB9GyjdC5QCkdXHUlfVUQCU&#10;ST4XSQMTqqKtFzCcx3JJUG1gApLL1nOk6gGo9nMHIsUevpx0vAuewpjTjPT0FDoL4CwAVPP2ogGp&#10;SLurKAp2c12k1oFPm47sdJ/uFEBpNKIz3utVR4VWl7kTPdsi5ZR9BlBT8/NdrWne+k8gdAKF07rN&#10;qSbAVAgFTnP6vlBXi652vT4Fzym8Q6f1EBVCtXkqzZ6faGFcJ5OXHBNqTOtBagmBj43HPUnX/hhK&#10;75Tnje2UKXhnvrs08jx4l44qHUQpHuH5Hqdhy7g+3JQ+mOpOv780ygeSNHD373/yM3CZL/xv/vN3&#10;w3PcuG/Vuhiis2nnYzG90YmPW1jPALrT+k+bkO6wY9IDdM+eL3/WiD6bdIcdE19AAqdhHafpbWs5&#10;ybaGb6dvNQE0Q6hf9IJlbkZSlXQf054CouMZw3iefcq74gVQvTo1RBc6J7h+XIDkC3Se2894Pecw&#10;xpf+MNAxAKgIoqbko1ZR1ZPb5CaXMLJnf7flEEpqkE+//B8vkHLHgH4VafeV1Hs+rBcoU5DoQHck&#10;pj6fNghZ82nKfSMjONdjQq/6uX6DquXGMnDcGlYEqph5SpFLL+dtharp9YJmsb+Rty0DaMloPnw/&#10;Sw1IgqjrGwHQQg2lI57Yysx61c9Hd/MC7nw6PbSCCU3Uf27b9EQ6fpianoFLaY48+iCeU4ND2OjM&#10;MmaS597RlU4PmqSgVkVTYHNUpnPfHS6gHZZNYToFZB/QPHLV1839BukMm+J6/UQFRCOavXx/sE/2&#10;uKTnp0jHU6Npqv4K9yfg3HQbiuwUvzQmaGoa59fGNAXAMdloCbunkRsRQqlqYtSdEpYPCII28mhV&#10;pNPBPI9jHKVXY3sh1Q54H5P1odacGr43fD9aAuCPKNVEoctlth66BPXNMvPyCpJkNAoh1WrJNAYV&#10;zyIZu645vWGzUsyA9z2HYqj6aQ2ocKpBvTWe2XrJ5ib3FQJzliCyC2y3Y99aXJ0ABGMzDP5oM4RO&#10;z9EQGoU/1/+WP8E1/2UFVbXYc/AYXv/nFFNLCvrwOZvjF6PwmdVPj+dz9YGPG3V4AcX4OtB9A9h2&#10;KtJNXqzF8QnS8N10wB5I+154Lp15C1sjlKRLAuhQA1OO6gDHi1HTaW2nCqdqqKro7war0x9H6iJ+&#10;O8D4Trw/tV5yYpLKqdCZgdN58BlEIzVP09KVLkCXWGxHCe08kRaoC12ka36x+WhaailmyTs96XLT&#10;wbBwsoM+e4YuNRaNRLm+0xS7iudUJWl3lsLnVOUr1JYyXx7otNHI1L4R5vR03wu5NhhNoGra5T7G&#10;cugCKicxWo0xf+2BAM/ZpuNptgV7HxpghqhBHKsBSKk5nKAGcRSIGrzI+EPSwrGkTjFDqCAqeFob&#10;ajiBSPUzg6gTfoymoyiD+DKqgBqm4g2B1MsqpAJqw+EinGykqmoK/sRrjlL9/nL9p4poVj6rbEzS&#10;n1PlUzC0I96JSc5cL/lxui0CaNTqSesn1VmVWs83T0/S/ska1sajwCmm8ToAlBvHW5dqaCRfQ6NU&#10;FaUCNYz8bLRBC9hswyaphZrEZqbztGCS3spYzF6gqQuY7ETFbMdOqQXAbDqzFysmQJXmrgysjawL&#10;rMJnlzWOAJgpdKHMVLRp6SHS06POWWeZgbPw+rR+Uusl9mU5QAOSauZ8dxNd7o685HXF93Ma5weX&#10;o81aM1HjyXVGWDOVrJsKGC0UUmF0ChVzmhpQwXOpqy0tdramOZqOZki1z1LvqQoqjAql09R8uv+E&#10;qXbuP1L+qp103E91cCwig6/3I0z7+KYAUKHTdPtoLZOZUDqHqkiz89zZMOjSGKjAgolaUI35B1CG&#10;TctPMlp0sb2Kf2PV6QbTzRwy8elYBx9e/XyQDaY/zLO8iu3ShwulT6u/5ZPq7j7/yM/A6dOVaSVT&#10;F++9F0/QB9YxTAdm2oobD2WE2ksKo7tVQJ/+atr1hJOS8AIFQrfrB1qKDKQa1Oe/L8RkIb71BE7Y&#10;IcJ1azcFz+zbiXAVzUKqngJoVkAFVPcVPAVQr9eGKXuBui0b2usfCoukBbbNlcBT+BzhS9mpPE4v&#10;Ekgn2aYCamgmP8Id9nACqqCm5E3FZ1AWOFU9rf20RlTwtCTA+23oX0rP/OvPC/h8YAs1DNggrd+d&#10;7l2zMQB0Del2AdT57sKn4LmBEZwuYx0P0HJ4dN0JReUAmuGzHEBvK53ur8XSbQD1ulBAOc5yoMaq&#10;gAqf2jAJoIXvJz5bAOgWSgU20Sy1fctjXIdnKen3lfdtSF975t8j/T5NGnuOCUF9PEn9A1fSJA7z&#10;QqCgpwIqrKliCqGDyJ7WYlqT62vrLPh2ZNAepE8hdMJ6TWa3d6NIdk59mHpYWrcZk6bY17S8ne8q&#10;eab2J/llMcyV1oDO6p/Jr5Yl7tNpOtE97Y8QlM+FBYzlJ6kDHXk/jU4x6506jEl+iYxSizHFiQic&#10;gqe2T56zMJobg4RPzd9nOK9hZNpB6kVN0Qt0pvpNyU+jTI4BSXbbzwGOMeaT7VHTrIoPnAq0HtPa&#10;y0VqOANAWRc0hVAnCI1C2IKoFk1utw5aQDSF76jPeWhylCfSGKMrbpInxGOrfKqSet4ZBIVA130/&#10;BnxaZgLE+mPMfy/suqx45n0FRuNvAdCcJs//mEO1LEUonWXrnweh1oUODC9FvasKqM1T1n56nGim&#10;4jHdtOyAUoUbPO6r+HXNTSyl+cnZND82nuZGhmn2OEdH7K/ScdK/2tgsdgGUg3Xp/YFqPEErC6AE&#10;MN8HJO10F0A/6aM7Hgj9AzZNv8cn1IYl9/mg90KM37T2M6fdr9MN72WXsU7n/AKd8bOk2Sfrhb29&#10;AYBTdXiFYtt0nS5658Y7PUnjegHUqUmO7NS26VITNklhp4RZPY1GhvA5cfHFiLHzLxAvRid97p4X&#10;PhcaUVKpLdViaZH7n2k4FPc5XX+Q5SHOoUi3j9UAmtUHsGA6mGaaT6aF9rMBncOVh4DOI7E+xXjG&#10;sZrj1IcejPA6I6fjO6lltDlJaBPgrPus2Y+KWErF12O51MhMdk3UA0KZStPMlJpWTMObjrxDfeab&#10;AaCVpN9N0buPqmntgeJ4wqQKqMpnA5ZJpr5VP6MxCfXzPJOYhFD3c3mBZqWLzIqvxKzeZQW+ohcx&#10;uzcuYIZ//q2fEaT093mOQC7Ka81+ILgU3m9hD1WMy6zl/OsA6HoeQwNNLabHW8+gXlJn2MTs+Ua7&#10;rYHONtS49rNHWB6lMx61k7GvXUzvcdZ5F+AU8AlgNpwSPN9dhtBGvCoNFdNWALbzPHWe1DeqatqU&#10;I3DamFMOoHp95nR7rusM+yWinylDvZXMeyd1bgq+D5jr5ceW3p+azo+3Cp9CKGopU4/6AT4N6HMD&#10;U/YPzXWawmcEcJmh0/UcORUvhEYAn+UA6jx5Qwg1VD6LpqiiTjUDqDPqVTwHKzlXYFMQFT71O3Vb&#10;3wXqQFlOA88zPIbLvfXpan9j+niskw+sET4sJ/kgn2E5xQfbBB9ks3xoETdZ/2iODzdlqbt//xue&#10;gTm+mL/9LXpp7nkw3XMfqfgHsZzc5CjxXYAoTUgqoMDno1/8WoDojsdQQEnRRwiie6gBdUTn7icY&#10;0/n4bQBVrcxKjF+KWeX0rSVw2hiEoBaz1YVFAVLIzCDqEj4JhdT0OhaKkcZ1KXC6Pe/jZUSvOC6c&#10;sXxsldA8mYdpi2mS+xoXSAVLvgSHOal2IKZh9OPUPI5fJDfOZQHhP8kDGOLETL2bgvULX9VVAP3i&#10;Pz8HfG6mi4uxlSiHDz5M9zgNP6uc3w506s2pZ2dMLyKNXkAmXel0e21WpSylxzcgNefUuY1DNhDl&#10;JqJcwxn7lEKgzPHnFNAMoNkHNI/f9BgFjO6O+9i8cU/auH5XxMoH1vMmYPrRg9vSL39GIThm7/PY&#10;DUwCi339l9MQaqKAJ3wKeYs8d/p8Co0C6DAvjHPdrf8UOOt5Ms91TqUmNg5zeYTnsosrO+hQ6nXq&#10;kCpqSXXWlkul3AYlpwwJo93j11JFy0hq6ptL3ew8jJHn1CLNOSW/zCUVWIB4FosDVVAV0Cl+gYzT&#10;LDXI6KUJFFahTXjLVlGm57WHigYoU9+m3ktALYCOoYLO8xhUFUNZ5P0zBXgKd8KnlkwuhVMh1OMU&#10;aXNcAlQgiXnqBuYoYL3i2E7k2yUKTWeROccXb0VMLL0foam976eASMsQgNYp8ukzQJnHXEAKRkyN&#10;Rr2YQW8KvgR/QqAwJwhaAxrlCiwtGfFHnNu9Pv9l+HSb4Pr3+Ps88PS4gqrlBSM0jVnXmo32hXOv&#10;U821pCBUUOBTGyYBdFE/0NHJANClCU3pW9PpvW+m/S/+LL7o5zHivt5bk673OHKTjnislYRKQdSU&#10;vFORiulI1UBoYVavZVMGUOfAm0K/EzxtRnL7tc6T6VrP6XSl+xShUgP0on7ONR0JADVsWFIFtWNe&#10;AHXcpib2TkxyMtJCfWGvpBK6aGc7l+fr6HQHTE3Rj52nSYmueo3lo+HI22qED8QKoEsorwucyxyg&#10;O0NjlKn2iMZjERP1pCvptp5uPEVj1rlYqn4KoIYAOlF3MiDUyKlNrxNEbU4KGD1LMw2NH4Kn6qXK&#10;Yf0R0u/4h9YeckwmKXVtl4hGILOJGeeahNvZ3HTkrQBRFVKjnq5lIdQ0fgv1lbkBya534bNIvz8f&#10;HfJnGQ0ajUqkz4XO83iQXmQ+ewVm9+ewiDqLJZRxnnUbUi7iRXrxXcd0qtq+wfncPi/P0W2h2Aqb&#10;J94EMK3pNE3+djSzuGzGX1JgrAeqG5m808TknRasgQTPllOHuS3q5ynS7ueY3MOkIgG0A4Bqo1M7&#10;p+bbUDo9TgMAW8AnAIu65/xzZ6HrV+t6fwWQSGhP5IQggTRUUFLtAmrUTxK59lNbJe2Wou6SVLcK&#10;bJ9d8sCm8DnRzjFaUD4bmZ5ECKf9pvpNdaOKZlAsajQBR1PpYZmExVKpaSkvc+d8sSy66stN5SMF&#10;D3QKoHm6Um6KEjwnUHinuc4QNlU9HZU7A5xOC6eUHEzQBe/40TwB6joK54fjnelPi8N8QAGXnyg3&#10;8aGbP/n+yBfrR+QmP+VL9hMUoE+J30sCksOf+4T5e3x63T3Gf6dn4PiR87AHCigAqgrq+PD1pOI3&#10;AKDWgD7KiM49TEnaoVE9k5K2PvJ4hLWisQQ+7ZrXsin/fUGl0C8cvzSFRb8YI41O2JE+zReR8NkN&#10;qfZzpSlyAdLrffuF8lm6nLcHaJZANJqOTLULk3yL2+hiCt7b+DbXekn/T8dC2g0fAMoXug1II0AG&#10;pYNRC9pKzr526IMAUFPDKqCqtZ6/6WIG8wSAav0k8LqtATh75l8AUEzb72Fq0D0rN6WV1H8uAyhq&#10;ox1dTiYSQAt18jaAZlN4QTK61UvWSRvxD1WRLAdQoVFYvTO8bXn6vVgvlNRcA+p6htDcmOR1Aqj3&#10;uWXTI2mz/p8bdjP3XQBdx3VPpIOk32cg7kUc/Ed5YoXPMZp9BqF3AW+MhqRIVQtcptBZ19x/1Eaf&#10;SL3/MQC0qn8B6ESV5DUaoJ5BNbSfF3GcfTWGV832ec6WSqrMAq3Ri/Rc1T6OBdOV1EtR7gAy9Dg3&#10;GKWQVNXSTvlZPqsE4jmWNjKpdI6hZrZjVTDK+CublQTOmPtO2Djle1KF0E78rIxO0uU/wOOcQmKn&#10;LDFCk3v80wM6ZzmQ4DmC3DvJDWcBpwUkUKFwGhpVvbxEUaZQa0f8LPUDzoWfKS2dIy9gus8UVNk3&#10;fZnJSzcDtrWNcsSnIdhmM33BVHVUwPR+FklZe+65DjMDqA1H+mqaHg/AK8XfCpqfV8/5/8+Hk+eQ&#10;m6py6l8FNKykOEcBNNZVa3lMt4iblCbcBNqvLl5JC1MzaW50LI33koY/8l5655c/op6P7nNUoKs9&#10;1aTJaURCBb0FiGrLZHpd5dOUu9ApgBq/H6pbBlDnwF9uobYTqMsQmpVPLwuWAuh1LJuE0Jsoqlcw&#10;rb+Gb+jlthMRAqjw6TH0ENU/9BLguETXfPiCUgc6gc+nzUjWd2qrZFr+UhPjPVmqfAZ80rAkfBbx&#10;TjQ1CaCz9XTgC7qoscJvBtCljtOUA5wDTs+k6aYTabLhGKB5kuv58ieEUNVPIXMc258cAugITR2C&#10;Z1ZEB1FQjYFKptLQrNRGPaORZ5xnf0/rO63zrKEWtIBR0u80HmnHpCLadeZAgKhp+EbBEABVhbTm&#10;MqfccxNS0QCEeT2KZwU1nlU2HzHi0ilD9Yy0tAmokW7yam5/nnR7xX4660mVN2DPY9QfxuaJEIKb&#10;jqFIYt3TcASwPK53JCCNIukIzE6se0yRN5syJ0UeAAowqlRmRbOZdLDRxlz2djwqhVABtOUkne8Y&#10;p3dXngz47GSEpiF4Gh7DEZFCqOsCqIDaxVzzXNMphDqOUk9MDdoHKlErCb0xBTkVRFPwuZ5yqo10&#10;eafWR0XdpeCnwjlIDaWAGQDKyM3hJtRG0vJud+l1TkKa6aJOk9tbqzlNzWaoq0ClAGqnfO54z0vB&#10;M4PpMoBqs1Q2YnOS+fHCZ0BoSf10mQF0knrUKRqjVDpVPWeB0sW26oDQURqtBFJB1PVJRoh+ONKe&#10;Pp3u5h86Sucf8ze7eR8/pSQDlr/j2/pPfttLCVly8if03b//Lc9AQ20HwhdiXgDoGmwlaYgGPoXQ&#10;rbseTU986atp5xOk3IHPbY8W8Ln1kceiY37z7kdin627cPTBwD7/fUEF1C8j327CZ357+RZT/bQu&#10;07T4ICAyInSUgDMrm4Kkv4Xc7jKUTWtHuZ1qp+l2FVGtfoYoMu2lu8XudyHUFLD7Ri0pYVrYmsRJ&#10;wMJ6T9U3elTSIMv26T/g9/hJ6phB4eI661NN7QtH4+zvflEjamqZ+7ORprp7Oj39rR8XAHof4AaA&#10;rqKz/P61KKGkwS2kjSlFpZGZua4zGoICJgufzgjgb9OmPQUIAp+G6XGXAaelKJTRQv3MamiuE3X5&#10;f6Tfy+AzK6IPU1+x1hpQAHQz5vNb8QFdTzp+1Spf/IcjHnn8m6mxZTQaY5zcM+p0IAhf8BymJbwf&#10;4u9FQjZtbge8NkzCp2rxCJ1jvhY9dDV3YKTe5ahFXhOVaF0JBiF7ldCcks9qtgBqZL9OSx+c2d7P&#10;ihOKtFXSKN6lZvE2MAm+E3TOG9aRCnNeP8ivEsd8aslkDacw676m+126Ldt6WXOqKjoOaDsFaYy6&#10;C2spVT6FT9XPUehvnHz5HPQ0Qj5/gmLMCcByEmByLGce0TmH2ikoxrhOYFOgdJuRR3h6324fo51/&#10;cO5arGfjfM/Jznr/vURqnsgNRZYCeOzc5Z7VTZVN1USblTLsCZ6uf16q3f3v/Mvq6N/rw06gFTLL&#10;718tw20Bn5yg53yLc74ObX8guPPL4EOepw95IB9cu5EuT8+kyf6+VHHkYHrph/+Rzu1l/jlfvqbh&#10;r3ZXpVv9qKFhyXQ+/ZaaUNPuAqjg+XFvJeBZUVri/WkanjS93p/6fl4uQajp91A+nQsP9AmWixjT&#10;23Dk0uYjIzrkS5Bq+l0ItTv+Ugt1oBFAKLZNqp7WdubQM1Q41dIpQ6qjO8NmqdTpPl0NvNbtLzU5&#10;HUrz1JqqgF7i3OaB4jmhGQAVPo2pxuMRpuCtAXU513o6QjidEUapA1UVzcpoBlCXA1XUhQKgNip1&#10;2EiDChrKJSGEGtU0/YS1EkqoCmihNJJqL0GoFkxd51AQaSTJ16tQakjvLHVrO1U7AzbtdueyDUFR&#10;93mMlHnMWWc/6jOFzgo66GtQYK2zrAUahUehT8WyEsCtOYQdEhNxmjEvbzxOWhwIrT+6Ny7HNtPq&#10;qpyk2Ov1k+RxGXU8ptpj2PtwPBuG2s4DnqFkFgDZVXEi0vANx6jzPIFJOubpKpDWf7qf0Npx4VBA&#10;Zx11o6bim+nYti40Xy+kdpNqzp3uKpvWe5pyLxqOiu53U9ijANk4SqK1ojbyTAFudrsLfDYaaUpv&#10;13sBn7dHbgqh1oEKp4a1mbOd+HwCixF0vGc7Jq2UnHikv+d8T0cY0LstWyxps6T1UmG/dNvnM3xD&#10;OVaooKWu93EM6i0fUMGdQqGdRGGdo950ivrTCdTcaWB6gccxz2OaUQHV05TnYgFl9oPB1vT76R4+&#10;7Ib48ifd/ju/wYXMrH66nj/pXJcQcu7Ty39LodDf6xPr7nH+q5+BRUzY/+lr/54eeAAGoRlp7Vqc&#10;e7Cu3MwIc5XNp7789fQYCuhuFNDdTzxBU9IX0yNPmYYHRHerkgqhj4SJff4LAPV3TobPqOEspclV&#10;QHPdp8rnLJd9i7ouaBruo4rpfkJpBtNlFZXjC6AqoGMUnAo/w3SHIM6FSqoSF/WI7EPmNtZV3fTy&#10;VOkUQnsoO2mAfgVQxLpIIZti10Bd+x1VUoMm8OWpSoPUtb1zqiFtfOzrAOhGDOjxzXT++5rNJQBl&#10;4tEWjOdJda8BNp1SpFF8AOKdACp8BoA+GhBqKjw3CH0egJan5AsFtGhUWscEpPL60ax6ZjD1sucg&#10;fGpWv5Hz27R1D/Eo2ykdAKDvUQFduSV97V9+nDr652M6kSnvEZ7gITrgtTvSV7N15Brem0Ahz6P1&#10;m3a+q3xaP2vH+wC5dAG0D9uDAXLCAqcKaCjRAryvTUmVzj8gvL1m8roPjFEonF0IdB+YVtVkWy8X&#10;DH8kCLveZoDz87Kvma9pC1J1tyDJuq+lkU3q8zaB2fM27a8qKsyO8oYZQNoe5Pg2HOnYEMb1SJCT&#10;SJBC5zTklJfjFGaOIXcuAqBadTkdaRhFcxIwHV6gVAEHfcF0lkJQl4Km8Ckkm2532zht/a7rIyp8&#10;Cpz534sf02YBjLAt472uGqrnZ7liKTx+ynP6Ce9v/USFT7cJqBk2hT9v40e623IN599b+Sz/EPPY&#10;GZLzdi9HRoSTuOXzwPM6x/M0x/M2NraQJsbnmbh1CQj9IN26ci1NDQ2kiuOH0yvPfT+dfOvl+JK3&#10;nmypg/R7f0260VuRbqGG2hX/SV9VgKbgmcO0vCn4D0inZwB1BrwAquIpdGYAFUIFUKNoMsIXFNAU&#10;OI18netaMQmgV9rYv3V/WmyhdrNlb5jJL1IHqo9ohtA7AXQSQ3khdAKzeW2Wxi+inAKhs9R7WvNp&#10;/afgKYAKovOtlAG0A6MtgGbziYDMAE3AM68Ln/NtZ2LbVD3qaNSCcj0w6tLGpBzDtYxDBEDtls+G&#10;9ZrWu96DDVGntkPYDLVSO9mCNY7p96yACp7VGNRrRi98qkA2oQo6PlEAtX60gxrTtjOmxGlcKtV5&#10;as0khBoVzIU3qoDcWpqDKkn7n2eMZyX1nQJoE/Wa9YCkamO1TVCorPXHC+BsOEYtJ6lzm4Zcbzqx&#10;P4A0A2o9t4mO9hKANjIVKpqFzjJnXPgkBMoCHg+H0tnKVB6P5TFNoXu94KnK6X5ethbUczKEz9bz&#10;xfYiCrW0B7shYdNGHc3ljdz9nn0//QE1TGrdEEIF0DzXXcVRCHUGfG4CUuEsZsIXiqSA6jI602ka&#10;imYm5rQb2jNpqaSfpzPfHcs5QwOSU49cNzKECp/5suDq7cKWCRU1mpmwYrIuVADVXH6UJqkRalXH&#10;KBXIADoGZE/QXDUhXGu/xHIJVfYKnfvRVHSFRiJT6qbYlwdqlxTP4qd16ZPIbRJCDj/xJAW33/37&#10;3/QMvPzi25GGX7MGFrl3ZWEliYi257GnAdCv4Q3KrPgnnwwAzbHjUZRPAHTLLiYoEZu27Vx+yr4g&#10;xPlWsuEod7wjoi0Dpm9NYZK3aYCnSqfrhuooQ4qWm4fcltPwKqjuq80SXBRq2hCSpWEaXtscawvD&#10;qknI4FvPCEsdm1u4U30rNU4XQFtGP0ld0wWseDthxrGdTlSyo17v0HxeqqhtEMxPXj2cVmx+vABQ&#10;4HMFauX9jOB8gBT6KsHT6UekurOX1XrGXyorZ5/OrH5uxAS+CNTPEoAuX5fN5O9QQb1eBXMrnWJb&#10;tgCRFOtmA3oVzvWllL7bvE/D+zeET721NgKeG7Y8QjxGferudJ8Aivq5euOj6ScvvJt6eHK0JNI/&#10;cxDJV1WxB6m5mye8FzIXNnMM0UHuWFItl7Rg0ge0nyBrn8ZVHn3OeR0ydKokZ99WHQ1GkJydWtTH&#10;i9WN0toBxdrQpOVWdJ3z/Pta9vHC6DPqfdjgZJq/m/Pr4w0m4PYCkdV07bdPfoAK+4cwxfc2no9g&#10;PMLBXB/kNkKpr7V1p9pCCaVOTOqHSidQ5VS5rfmdgfqmUDPHaWk3pjHAdBLSFO3zcRkonYcKVUiH&#10;Ln0AhL7PxKYrqYMJSq6PkvsfpFZheV697y8iz5rXCN8JYX7cCoYCqM4LGUCFT+s6hVe9PssTU1oe&#10;afT+J/Y3/uD6n/nEEjwzcLpUe/A+/l5/GS7/2vE8//jK4cFepixBAJ2cocRiYDL19Y3huLCUPqI7&#10;6WMsDqwFbam8mN598RfRjGSn8njjuTClv9lfl272Mh++E4WTelCh81YHPp80HH3Y5fx3YJRw/f2O&#10;UxEfkGK/QY2l9Zs3O44DpV4upiFlZdTmIjvcr6FEXqUOcwkYXayn213lkxBOl5iWdAkIvdQGnAKf&#10;800AZDMd8K1CKI1INCRpXm/YYKRKqom9l025G2GzhJH8OL6e01grzdUfAT6p7QRCrf+8RG3rAjWr&#10;gudiGwon8FmEMApwst1OeLdd6rB7/3zsl5VRoVSFVEhVMc21o6NM7LFr3lpQ1VDrQTWvzxDahdVQ&#10;KwbsAmg7VkXaFbWcBjSFwqOkyVFEz1GTKezVqIyiUrrNlLnNP8VcdACWpUqn1kyO6Gyk897QsL6S&#10;es9KGofqNR8vdZfXmjJ3HW/IWuC2+ijgybL1HA1CF46RXj8ZjUKtNg0RjcdRMoHGplMHAFXqU4+i&#10;TppaBzJbqG8VQvXpdF1/T6PVCVEVh4ooqZzWc1oXalOS3ezCZ/sFuuKBVqPV46Ge2gFfbz2pMMv1&#10;HXh+atVkaNtk3Wakx4HLERqIXN42nkchdR/cCZyM5Gx41dBJlM1p6ppdqoyapjelrgXSTCed64Tp&#10;8dyhvlyvWfIBzROSnIAkgAqRjtUcoPZUT09nwt8JoEJooYC6vA2fqp+z3J/gOYMCqto5DuCqfE67&#10;jqKr6jmD/6cxTp3nRBUKfB3biEXO/6PBtpLiSbr9935L+wnjJ40/O/2X77pLPy38qeyyHEr99Mtd&#10;Ha7f/fvf9Ax0d47g4/lUus9u+HtWxHjOrTsoEUQFLVc/dz3+eNr52GMRAuj2Rx5J2/bgZ06ogua/&#10;LwgP+Ys0VEsVTVOJrKtwCpSqnuHPyXXZKsnaUMPLXieIerkcQr2dSpowI9yMqZIRed63kClsaqfk&#10;+jRhatVtdrWbMlbBs76ze+ZPqQ8CzgCq6bhpfLvpvV8YNS0QZOojnVw3spT++bnX0z0bHL9J6hrl&#10;cwUQ+ACz1R8ADlcChw+Wjd+0kyvqGQBAYTEij8osAajwGQBaakAqb0QyBb8esCxfCrKRRreZiHWh&#10;0ygH0NheAs9YUhYgfHouAujDpN7Xb36UEZ+MEn2ARioAdMdj30yvHTgXdZfjFMNOAHKC2Rhp7hE6&#10;wQRBa2CNPhqJ+qizHOEFFUJtLLJW1npcQd0fBy59jVy3C15wFFT9oWCJgwA6DnHFfaBy9iFbC7pa&#10;OjFcJ5ToKIXgteplpQegFG77gNZ+9u8AMtvY3scxuznXVn59tPEmcD9DSPV94f0LxMNcHiCFr3qa&#10;bZW8j9nSDxNHcDoFSRP6aVLDGUJdFz697FIonaTwcgzw9LoR8uMTKHozrI/RMTRAXt9aUetHh3DL&#10;t4bU7vk54FYAtdPfWk9tlARLP5r9SPb3vwAqjPqxHeNguWDtqKlr9/HPj26tqD4uEwr+mK/8M59a&#10;d8Kpiurf48/D+LUCT/7VBicfl6fsAAAh9Dpy6JLlDLNX0/TclXRp6TqTkT4KCL00O58G2lrTwVdf&#10;Tm/98qcADrPPUZY0pb/WXUv6vTpdpRHH+fAfdF1gjjsd8Vgu3Q463tuLue+3SKW/3yFoHosQPj+g&#10;2UjwVBU1BM6YDd90KF2nFvMGDUixTbW0dP08MGroA7rUCli2cBkANQo19EDh5xmG8u8EgF5uRUHF&#10;2N5O92UPUY4xU4fBPt3u842orjQYzTfb8FRKu7cVqqdh6n2hFUW01SXNUW1nI9wmdF6jFvYGdbBX&#10;rHMFuq+g+l7GsH+R56IcRK0dXQZRgHeUUBENr1BAzWg/Q6r5KMb0wGQb4Nlx3tpKvS4BMTrJhc4K&#10;1M5a6j5Nj7tUrYxazWM0K2kojoLarME7aXb9Qdswxzc130DnvZZIRi2eowJoBrpGIK+a9LnwWX9a&#10;xZH61AtAnmlyALSHTnG71AVRw5R5M7PGm08fpKZUtRTFlrrUDnw7hU6VTwHU1LvgaRQgigqqvyeg&#10;mZuKXLZjkm5NZyif7JPrSD2/DKF5XW9QobMXmOyj4cuwMcjQC1S4NAoYRQllP6ciCaHDNIm5bYx6&#10;ZsFzik53w5S8AKoCGVZI4clJ6rwBpRPAHKnPIzmLBiJVy9kOx2w6WtMJScXMdmHVxiZV0tmulpj5&#10;bqrdKGa+F8c1Qu10WhLLsG7qQAHFGmoGxXVWk3vKCaa4PI/3p2Gafa6xSLmPUys7hup7iVKB9/ua&#10;Az7/OEXK/YO5siaiqGIv/YvPqqfLXAPq9ZKB6qdLP/2kA9f99Lv797/tGXj37SORgn/ggbWhgm7Z&#10;vgdu2UHqnfGbpN9VQVU/M3i6NAJAqf/cTk1o/vuCb6P89vOtZT1mKKGs5/nsqozWc4bayBeo/pzR&#10;Fc/7T/jEHSnqRCnPDAg0VD9dCqjWgUY9Kbe15tM0uwqoyqeKp+nbESBznDulJDHmvbuMueWEadle&#10;/s10oIBqw+SMd8NpSmFoL+RyXyq0U9zPILc/1z2ZnvhXGpDWOnZzW7oHOFxBSvteIM/lSlLbK6lf&#10;WGUdKFOQCgBlSff7BlRRY9kmqTS5aBkUSyCZFc0MlYJl1G9SG2E8TL3peiYZbWCKkev58rp1pOSF&#10;VdVTIh+3gE1eTGPbo9SoPorPFueH8mr3fqTfAdAnvvrddKyiLTrQh6i/FECtnRTQVAx9Xg1Bs506&#10;0A6kR6dE9fFroJMudJVQX4No/uL5FzoFwAEAtlubJo4lBKqexnSrUgrcJiZrNb2vYQp4/XGghZd1&#10;oe47iCTdg/LaBwR7rCHeXB3cURMn1QVBRiMb21x3WzsdY7284ey+z3WnufY0K+Wm/1VXs6+s97P8&#10;A8b3Ceend2kOSzlwjmIePM8JQDkBRY3S4URlAuM5C2jNpvXjFG36PPmDR/sma0pN66t8ahwvgPkR&#10;a+OQ6WiN5UMZFEpVM1kX6ky9C6haNrlv1g1+y7pWVH90x7/xLyugmTtNhf89/jxMPl+/Wu48pXLO&#10;9fw9j1BCuSKGDqAg32DlBk/KVWpsb+GNZS3olflLabS7Jx1+6430xs9/io/ju2FvY5PDJWrnrraR&#10;jifNfBVV8BZAdgNl8BZQdou0tfE+0Cl83iBdfh3F0uVV1MtrNA/dxGDeyMApaBYAypKud8P1ay0c&#10;S6hFWb3eehLfz8IH1HB0p6l4ATOCCUqqogvNqJ14ehoLgmqM+BRASc8Dt0XQ1V8Cz4BO1UxiUdAE&#10;Oi+hXs43FXGpjQak1rPEeY4NfLZQD8pll0Ko6uc1bKZUTZewirpE49QllN8FVN95QZaY5XFMNR5d&#10;DkE0q6H6hPZfwBjc0Z0AqHWgQmjLycLGSKhstv6RsKay5ii1labmS6ly0+Y2+5j+LlLeWTVFCVVF&#10;RQ0VRjWBVyUNSC0pjN7WuspGTMkFz1o7za3/JDXejPNBA81CVaTI61A8a6nVrD92gJrPQ4AwoGrt&#10;JhBafejdAFAVUNPlnoNWSUJkNBHl9DvgGNtUNd2PfTxv14VXu+Pjdp4PsJ1T7qqcHUxIytFZg1k9&#10;05J6GzCXByj7UTSdoCSYqqyqhNqxbvPQCK/XIPv1U5PrnPix5nNAITWUlJIEgJqGJ6ZbHLtZzFmP&#10;YLSmquZgTWXqq8TaqYoUfR0d6g0AJTBq2FSkubyhcqkZvbZM1qFqGD9Dc1LujveY+o563GUT+yb8&#10;Q8OGCQjmtrOA6CznYEORoClwmmaf4t9b1Hiiek5jUzXlDHuAfRS/1A96m/igHOSDdIIPMr5If+u3&#10;sypmVjtdSgESQFY3JQPXDfOg8bO7FAKoYPqf+GD7e3yI3T3Gf4tnYAYv6G98Q0umNTDJmpgRL3w6&#10;G37bo0+kXdR+7nry6WhEiuYjGpGiGWmn6icgursMQO0kz2+1UD9L9Zj5rSeIWhOaIdQ6SwF03LQs&#10;78E+3pMDHMDLAqihj6egqo+n6wGeQighyEbqnOtMuces8BIwCZ7OdDcCTlWygAPT8DYfNY2ipE0x&#10;7xsIsZFplPsXhMeEUI5LUiGNcR+9nPzBxr60+Sv/Qeod+BRCAcAHSIffB2g+AHyuoLnnAea/rwA+&#10;V0PvzoFft9WxUqiU1DQYd3anmxo3spKZ0+jlymaG0GJZAGgOQdRUfr7d/6F+luBzLYqpALqWhie7&#10;9oXPlT4GG5DwAP3SN3+YqtpGqIf8gGaj90P1ND1tStrnS6BXVRZAhwD7YaRoR5QKoL0UeAqYoRqq&#10;bLK/bgN9vMjtyKCtSKNeb+2tJRBCpo1CNhFpQm8jkY1NGUD9Xew0LGs8B+hsV21VabWLXiVVpbMF&#10;1/se4NPQ77UTdbOKO6jAO6uRE+7ijdDGCbtUNbVcw7BxTRcFVVDB0/sQsIXMKOHwel77/IPGywGn&#10;mMeHQm5pBredoDPeWmHrjXGrApSpl4UwXY6QXx+l6FMYFT41sLfLXQB1wpMA5ghMDetVN8OeSGWQ&#10;bUKdaqHwGQDq7YA0fUuZBhoemh/62f43/lkf+hHn4Md6/mj/3d9BAb3zEF6+c5vA6bYMqvmUeSoL&#10;FfQTxnWqCEPYN6i1fZ+2/hvMRp2fmkvjfYOp+uTJdOT1V9KpN39Dx/bBsHmZpynjcstFOsyBrQYa&#10;iQC1q4DcdSyLrqNi3mw9CoCifHYUACp0GktAoL6dhXn8/nSJzvOI8PYswPMKYHiZWkzjCse82Q7Y&#10;AqHCqJeFUENPUBXUa9yHXfFC6HwTnp6m4EsAOs99CKHLk5MwmtdsXvg0CvgsAHQWFfQyqfNLgOVl&#10;AZPHtNDM5bYLwCZpTmIeqMkQ6nWm4IVQG5VM2c/RrT+P6msIoDkE0GnuJ0NoBtA8QUkI7WPMZO6I&#10;15ZJANVXsxJrJtPvdpjbWV4NgNagdpqGzgBpk04BbY60RGWkTtJJQyqoQqgz01VFc0pfZVIlss3O&#10;dSBUAG1B8WyirtJoICVu1FHzKYDWoH5XAZ2VB94BPvcFdDaqgmKjVHtkX6TgTcebTg+INB1faiTK&#10;XeyeV67tdFsBnjQnRZe7iuj+aDSyxtMQRNuZ1BPTkQBOo7vuxPJ6Tz2KJwCqAtpVhW0TqXmV1R4M&#10;1/vZL0NoLKnFHcWxQAAdb6HJCG9PVVBT75NME5pqtuaymHAU041Is6t+jtTTVFRLXWe1QIo62kia&#10;neVQbVXA6XA16fZ6R2MCq1Wk/UtTl8Kzk+Pa/CSUFl34zpov7ssQPE2155hhH5uKBM4COqn7pK51&#10;iDrXYX4MjFCiIHxOA9gzdORf66rhg3CID6hZPqwER0HTb3x/SvtT00+wDKDmQjOAunQ/P+FdejsB&#10;NHeFCKDe9u7f/8ZnoKK6Ja0iq6wd0z33rw2rpT1PfSVtBjSNbY8/Gd3vm3YBnSU7JufF26ykSX3+&#10;+4KpxPLfOprIqzj5VvQtmlVRm4ZURGdZCpYCplOK2qHKNq4Y5v0JG6ZJtk94Pfs60Sjva42mAGpa&#10;3n8GsEqARYx95P2vrZJq5xAK5yjv8TwKMjep9CBvNo58mhppRLIrXnP6YVU7zmGQ2w9xn4N8eQ+w&#10;3sGDeKuiNT389D8Dn9uBUMLud6Fzx2NpBXNMI7YDoyidDwKdtwHUSUhF3Dlycy2NREYG0Vy7mZfr&#10;6Io3BM91gOOdIYjeridFcaUcoIiS6llaPkSaf8P2J9K6zZwr5y58PsD893swn79n1Zb0re8+n5r7&#10;Z0P9FEJNvYdRPKE6aTlDbgwSRAV9oVQQHeLHrw1eKofCnOs2Czm6dJDrVUfHOIaKqccadxu/IMa0&#10;URJc2U/7I0d7qhTmMa6IsWmQjrQ+XmSP0YtCKtR28MYxerhsDHJ/7aTdK6mrWAZQGsY6yOULnyqh&#10;/rjQA1b1U29Zz3UcyXHCOeyllH+MdhU+VXB5vGO0pnu9+xnextvGaNFcz8plfWUHIU1jCNocZizR&#10;COFITxuVhNBsGu9oUeFLAFUB1ZYog2jOqgtsgqnweZUU/AJNT8Y8ZqMLNDBdpZHpt3/j5/RvOc6H&#10;Zen6v/bBJqSqsv49/vJhBNHy01UBVgm+QkmDAKov6Eec40fIwVeZszo1Op1mhidIw7enmhPH04EX&#10;n8d3ch8WL4BXA4pf8wVS8CwB0CsNgCAAd60R2ERhvMHUopvWehI3qMG8CRzeomnoCoBoCJ/CqPB5&#10;GSAUNoXPpXrgE6VQ0HR5mfrJ60Ch6f2rNPkY+ToV05sA302N7LVowhc0RmmSap/l2Pp6ZgBV9bSz&#10;XuUz1M8Gut05X8FzHojMIXheAlKu+LhYLgHYV6h5FbavtlUCoxWhhF5uL0LFdIk0vOrn5S4so3pY&#10;EleY6nSN0aRX+0jLc1lVVHU0q6HCaAGkeIXiKyqIWhtqZ3yM5SR1bi2oimW13fCAp6qlXeZ2qguc&#10;KoItQKTpc+s361EXC4Ar0tiG6XtB1DrSLqYyOS9dY3hrL0OdFDqp+1TxbERVa6WLupmmnha8OJts&#10;EqIxqA17oxYsk5q0TCKaqQFtOn2YbdSCnjoEmKKAYpKfIdTGoo5z2CgBTUak14FZpx/ZfJQbkGwe&#10;somoPDyfboYeGJ2V+IFitt7JehejYLsZsymAlocQqhKaQ1g1+tivX0AlBFC9PCN4PTOAmqbXW7OA&#10;QRTMugJArcV0TGakx5ubSK+jZNYxFrOebQ3NeHCyvUH1k9Q7He82DU2iZjr6U4P4Ic7V5ST/PqyZ&#10;dmqR04u8L/ebJW1eeHmej052VU+XdrHPsu+Cfp+sT1FOMAfIuhwHqmcpKfiwrzH9bqSVD/he/uGO&#10;8Y91obBR+qNQ6Te6HzL+y/ZfeuR0StslASWn3MmRIdRvbPdROfW6coD9e3z63D3GP9ozcI3s4nee&#10;/WW6dwWi2Kr1aQXDczbueiJteuSJ9DCgueWxp9LmPU+kDQDolkeejHXN6gXV3Y9/6TaAqkT61spv&#10;wSy2+7b0N4/bTcurOmmbJIia+hZAVT1VPwdULlWbUEsET+tBTYcz/CbmugufwqhKaCipXFadMoRQ&#10;VTshyJpP6z1V3kzrCkiqc/SrxLjIxrHfpjpI17GcQsqYaWbVWPYd5dgDHKufc2qma+XlM3Vp9WP/&#10;VAAoMHgPaXQB9D7qFVbufjytwjh15Q6UUBTQlc6BZxTnuu3EVhuAbkNoOYxqVP8QpvXr6Go37Fgv&#10;1NKijjN8sZZVztvKZ06/e13UkKqCmm4vxTo63A1T8IYAunHHk+nhLY8vA+j9q3kMqJ/3rd6Zfsj8&#10;93ZocgjKHOYJ1LbI1LjKpLPejdzIJYw6LSqsrVSr+QxRUfY5F+59vn3uc0NPWGGVYDYanARQXsAJ&#10;lpraa4ckfDrVx+YcYU31NYLrVE4HkLlNx3eT4++gq6mLouIefqQIpd0sTcuripp+1/bJrnsqA+K9&#10;Zf2xyqfg6Mec4XtEwDRUOXVuMG57wFovSu2rda2ELgo+3qygBsRyDN971r4ySClgNafvl1V43uyz&#10;wKvz7IVPJzupZJqK1qD9pqoo969pe06V+y9JML1GsaYjQwVVl6asr5Ly9x+qafjfcQ5/+DuomeUf&#10;VB7uk78TgObj+rj8asqHdenjv4zyKYi67oQkldprgPbk2GyaGmEsZ18/EHIxvfeCE3T2MvrPL0oA&#10;DCXpejv1jo1YK9H9fR2YEz6jhpNmoiIORLzPbPePqfn8gFnvqqKm4gVPU/BFGh71E6CcrzmwrHre&#10;IHUtcGYAvUZa3PUIFEXjJvtYZ+q6DUuFpRK1oBzf1LsNS6GAch+O8rzCvpcc7cm5FnWfBXyadhcm&#10;BVDjqoBZglFLDa7T+f9+Ty2qEzZUnZXpendluABcJf1+lXS7NaC3BivSjUH2HThHUBM7VFy+1l/E&#10;DWyqTM3bmCR0hp9oblBiDred8kPV1F2aprb+E3BUsXR0pel3VctIb+u1iTrYVglM0tAjhBoNptW1&#10;KELVVFmM2kptj5wmRLOSoy97ARlHXUYH+nlqOFE+G1EuVTubznE8AFT47GAiUBtG5x382Oim+aWd&#10;us9WmpAEUaP5jCB6BDDeHwBaf8L0uR6fqKqk7TvP07hUig6OayyDaMlEvhi5WTQeeT4ql4JnP/DW&#10;x5jJDKKCZ6+Tf6g9LgdOlU/rQE3Bj6hqttMMRMpd8FQBFT6zEip0Cp8qoNP8oDBiqhCKpE0/LjWu&#10;1z80RmrSUFSYymuxRHNQQwPAyfz2lpZYOs/d0ZrWbs601qa5dvxAUTxnWwFNmqDGiSlUViF0ih8v&#10;M6b6VTexebLGUz9PR2hO0bU/50x3llooTWMwf72nDpUdBZXGKlXO9/vr43334WAjH3LdfECOFFOL&#10;PlngwwdVJ2SfrGYKoUpMqpiu529/gVPIVCYqn3vobf0kdun+ksHf+Ku6/APr7vr/qGegpqE7rViN&#10;xaW2TKs3MNwHgY2JRxuYdLT98S+mrY8+lTbBWsLnRsznN2wHTDGj17Q+/33B2r/8O0f49K2Yl66b&#10;fs9VIG4XEkZV03j/Gqbj7UKfMS2q2uSXPZGbl+b5Bhtnn0Hev9aMCq42D5nKN8jYRpgyNc2ql2fM&#10;j7dWlONqQq8aZgifZ7svpWaIRcXV47iP9+U/m1Hut5/LDRQuPrv3eLpvx5doPioU0Pt5cu61CYkn&#10;4f5tewjS7yigq+jeEkBXM5ZTAHUmvBC6jglJOQRSQ6smpyatw7TeuG0w76jNIsr9QG1KslFJ5VMI&#10;1UM01jfsia52G4vWMFrT5bqNbON66z6NLbu/CIw+mtasA5IfFD6xkHqA6U0bn07vHa1N/XT8qEja&#10;AS8Umhp33KZz20edgsSLpZIpFJqWtmxB5bifzxbXBftOwLKDXwa5sUu11MlSKoH6awqao3x24b7D&#10;lCBeJ25H+cey+pk701VKw2uU0O7JOlCbkWx4MiUvjBqO+HQpiDK0KRqOrEHNaXSV8FA1eW2xKQ11&#10;FXE0aluFYqHZHyWOivU8XXrONkgJ2aGil1Lzwqopdz8yw+qL6wVSG6uEU/eLca6Caem50zh/js57&#10;59g7yWkBZfl94VEIM/Wu4sttbSyys104U4U01W54OYf/wAJMOb8MbG4LoPtPfnb/wTv5C39/T671&#10;rvxqEkLzn49/BilYxdtTj1pY4jpEepkxVfOzS2lmbCL18YV77M1XGNf4Oo0zp0hX6nd5lI5yLZKK&#10;us3FWuaqV2OFhPpo2t0az5xujzpQAFDovILPp8qnqXbT7na5Z/C8BJRdAggv2/wDJF6nw9y4isro&#10;5StAopdVRKPpqfM893UK8GWKEk1EQmg2u4+pSSUbJ9P1Xi5mymM2L3QCoLOorEZWQk3DB4hyH4b1&#10;nyqdVzowxieudgKYNB0ZgqfKp5ZNl/E5dXpTnuCk4il0XmE86RL1q0tMi7qCd+o83qkTjSeBHWbH&#10;k+KfIo3vZScoaWA/Snq1HzDrcsY50Qk0NqNWNkVam3pNooqudwHTFHxOoef1FvxQriWnAADDPElE&#10;QVRB28/Tqc5cdV0LXG+jk92udf027WC3magbz832CzYYnUDlBChRKgVQ4dNox4/TpeqnENoMTBZK&#10;aKF+qnw2UI5Rz4hQwdP7875yk5LH76B5SZ9P1dAOu9w5fifAqxLqY1KJDfgEnrVUyt3xOY2e6zsH&#10;aRoaBhxzur0Hg3+h03GZuc5TuLS5aAgLrEHU+BFqk635tPNd6HRueqFGAqCoj0LgHKA5p+JJw4/L&#10;ScdzYmI/io2SYzKjtpPleL11nnTHNwGhLSihpS54G46KKEzjVTonSJtPNQGdpZjBk9NxmJP8YHOb&#10;1+f1cRRNZ7NPNaCcqvpSQuHwgstd/MBh4tgVlrf66tInI03pjxNtfNh18oHWBy+ifH4CgP4x5xzL&#10;1UxVzvLLrvuv3vAT0296gdOl++b9hU+h9T+RpvnLH113r/0HfgauY4D90qv7qQWlGem+tem+B+l7&#10;2f54iGebd2FG/8gXIzbueBz18wm2AaPEZwDU7mdVJ9PrKpy+1XwLZrHey74NAyj50rVmMKdSAwz5&#10;kg0lUmWJYzExM4A0g6hLxn+nTkCmn4NG4xLXmwrNozat0xNArc9T7bRhRABVMTXV7n5Cb8XA9XSs&#10;bTY1oqoNmfL3GKpVQiznN8JtOtheRQfTv762P9275UkU0J3Q+dbChom0+714UN23fRe1oCqiQigK&#10;6DZmwm8nDb8DS6atrDMD/iFmxGfwFESdlLSOEZ231VFnxWssf3vO++1RnMWozgygWQFV/RRA1zGP&#10;fi0Q+hDLIgoAfZiJRwGgrG/c+jjp/kfTA6u2pfsfIP1+j75bW9OXvvJsqmkcRZ0z3ctzD13N8yJd&#10;4fnJ4yzHUSBHSIULoVFLy2vUB6HbwOWEKaG+hxe0jV8MHbxAGvlbI6kKauhAYEp9lM8uzATSBPua&#10;drczfI7rVD+FEcHQTnhLAMoBVFslLZa0VLKb3olKpvizx6dKrHWmwrHlAUJmNDqxjwDtfeQOdLvL&#10;54RGrlPVFTStWxY+/Yj09p5vtvFyH2OQjiK75X3sKqIqp1P8g8nwqbeo/p6a3DuH/prQy3GcY3+J&#10;53ORx3WF+1Tpy7WZ17weMr6GOmptp76eHxOatX/IfoJguTL6Ie9LAdRQPVWtNH77V4Dy//VnklCc&#10;/1xX3xA685/rUxS+Tt/4Q9hN+RVkY5IlB1eRiK9cus6ITkpCOtrSmf1vpzPv/iZgob/qYBqscFb7&#10;e+GhGTZJQOVcTQGg12g6MgTOoqvd2s6DafL8m0DqvrRE9/ml0u0Wag8GgFrXOcOcdUHzGp3nQmhe&#10;um4IoG67ge+mIYSqiAqg12mGWmR2uyn63Lh0FSjVU3SR0oD5+kOkNIsGJBVQw/rPAkKLpbPf3bYE&#10;1F6m7jSD6BXA8XYIp9SCArKzAHT2Db3aA2hSDqB/6CJTnIRQO+GNJYD1EorppR5UMqB2klrSaVLC&#10;Uyh2rs8CSQGhdm6jjJnGdda3hvNOG1LB1PC9gslI55mSZPq8uxK4LNVwqnyGRyYgKPi1oVJ2nLf7&#10;+yxLwJFJQzFx6DS3OXuc9Dzgqa0SKfZOPCW7qC3soN5Q1TNDqCn4RgDSaAIi2xl52Ysxeiez1lvP&#10;mZIHRKkDtfZTyO28SI2m4MmxBVHPw0lFenQW8AlkAqBtpwrT+gBQLZUEUBuIUHNVeW1Uys1EgmYO&#10;wdOaUEPbJQFU8Az4dFIRYzKFTmMARVm7JbeZDs8AmhXIDJ1zpN7nSaEvoWLOoIKO03gUaXXgcwrL&#10;pBy52SiW+naWTOPztKJxDOJVQIVbQVPIzOHYTKcWOb0o4BN1Uz/dWWqL5yn1mAacRwHlQUok9I1d&#10;4kfVFYc9DNTS2d7BB1MvH1z9fDgO849zgg8Z4DOUTD70/2j6nW/IP5VkoT+piGaF02/3cgDNeae8&#10;zOqn/+r9WSp8mge5+3f3GYAjBmbS409/i1T8xnQvg3I2bn8qMreWECqibd3zdACoEeonCqnz4fPf&#10;F7L/pwCq2ilwlovyXva6SL3zHuxHXVPBcj674ChMZoVSNStb+gi2XmfTkZ3qvRyol/fyEAe3eSkr&#10;qKMlkMyKqEsBNFRR1r0f0+393P5c12I62DCW6iBPaz+HAIJQSIUnznOYb88m6vkuIMl9+9fvpHsZ&#10;V3nPGpp3SgD6ILUI9+ykmxzovAfQvG8bYzmBzxXA5+qdNCIBoA9u2ZRWb94EiAKc2wBPlg9t2Yxf&#10;KNtKUJrT8rlO9DaEflYFzTPjM4Caend9LU1FhiCaQ1U0AghdT9f7Ruo/N25+EvP5rWlFAOjG9MB9&#10;29Pzv6C+Dtn6Js/jPPJyf/+1NMEIo3nqL5mQmOb4XBma/G0aRGoOE/oSkPWybw81Ed3sh4hMHeaf&#10;Uhvw6etiSYX1uT7vTMdMHdy+G1sDa0YFUe2xVETtiBdCc42kYDrIi2xDkvWnRcMY3e/Ap6nuwh6p&#10;CN87wp/1mtb4WiYgaNrw4/EET+tMTfU7kpPsdYzo1BTeEoM8YUnl07plJ2EJoln1DPVUKOaYY+zU&#10;znugh5OytnMCKVUFVVD1WFGyoALKbRiUFOBu49B1zvG6gM2vH8ebXuO99bEKKPf1Cedxk+uvcCxV&#10;0A+thWSbAKo6KqRlAM1AJ2faxW74ka16KIAKqeXQ95c+yP5YTrT/Fz7xPOe/pqB6fSjTPEd6nvo1&#10;lAH0JvUG16+9nxZn59JQV3s6R/3nsbd+HU0r3RUHw8NyHGDUykgA1b9zvharo/r3SKerbqKOlkzl&#10;VUgXat5LUxfeAT5pSAIMbVoqmooAPrrCrfecusjUItL5V7E7ugxQurwEXLp+hS57L1+j4/66Sy7f&#10;KK1fR0m8afqcY5iq15PUEFovNTtDntvTme9IT1PwebznJa7PSqjgOQkMa0avUuo+V1BeL0dqvhTA&#10;5BUUzUs0Rjk1aZrHPcdjvdRJSUAfwKmhPhCq8mmYcteWSfXzMn6pl/FOXSJ9P4eqasxQTyqICiOC&#10;qOMTTeGOCaJAVYZQVUOjju73KuyXivS1KmfRyJMnBAmDoTyiRvbgE9lXdZZUODWU508VwahKIdQ6&#10;zg6U0KxwdtO5bXThN+m2XPtZT5NRFQ1Ipt3dvws7pk4gs/PCqQBNvUGFXcP17BcqeBqay98GUM6N&#10;elOBWgW0A/XTmlTDx2MKvouyAqHUpqKo4QTKTbMLn1ovGXbFu2+MxyQNbwzpA+o29jW0XNIPVPgc&#10;o45SdVJANN1ut7mwaQiii8Dkla5mmslIp6NuTpN6z+HlYhswCny6fUqPT+yV5tqZdoR10kJnsZzr&#10;UCnFzB6VU+g0xlA3zRh4fqM0Dgmf06TmI01PFsEfHrPN2HW18J7qpGSjD1slBjt8NNLIBx7weYN0&#10;+y0Uz/cxlv90mg+Y+QI8AzIFUNcNv835gF0G0Kx2CqB88C1/8wufOe/pbbzOn6V+ivGBeTf9/n/h&#10;k/gf75B+L8zTR/Gjn2N3ee96ABRWIdusa8/DTG/cvOeL1H9+iTT8k1EfuvXRQhF1JvwygPrW8jeQ&#10;HfD5t1AW3n0L+hbN6qgKqBChmiVoWstpqJ6ZDo8mJdbtYNb3UwXTfwLWgk6wv/BpzahLAVT4tI5U&#10;UPX2uVM+akO5rQqnAKr62cOPOAH0UON4qmbWeS/bYa+AUOtOBVD+CaYGiOQMnUzf4Em5bxMA6vhK&#10;zOfvoXv9gUcfS/c8sjvds4OU9lZU0W1b0v3bURi3b00rdwKhO7YGgK4BOIXQ1Zs2RgigAaIA6JpN&#10;NCI5Nx5VNEdWQpfnuX9mLOdt+yVrQG1MergEnwKnsLkMn1zW7N7rN7C+eeNjafVKTPMf4Nzv3ZK2&#10;bXwmnTramKYonHyf12AW8h6mtmEMiXka2XkS6BxD1eyjMHaA7i8BNIOXiuMAL0YHnfCtjK5q9YeE&#10;CirPsaUTKteCvopoIy+MqXlvY5NSbmrSEF7fz1A/ef6HedH6eJGGeOEFUEsnoluddbvXrS8WQg3r&#10;LX3v2KDUzzlYW4onfFgXmd7v97EwhsmyAuem223O6PFQKDOACqHWugqggqcQmtPxKqMZQIXQYYhU&#10;j1TVU6coTUOrU9aJcuNQWDkf+oOieSjDJ77qAZdXOIcb7PMR+wiffxAgORevUwG9jLIrjJqSV9m0&#10;JjTDpQ1JAmcGTGHNEEaF1I9Z+WvAV/5R9Kf/JmqpP0r9Wsr1ofqTqoDe4gHdwhN0YW4+jfR0pSoa&#10;UE68+0o0vagwOdFnCi/LCdTLmRrVT/w3MXifr6XJyElGGsdTkxmTj+w4Ry01LtFoFABK7ajguUg9&#10;ZAbQWZTVhVpS9Vy3UAaiwqcQGvDZTo0lAGrcZN24Qee6ACqUuv0W3qTCaYAr8HijNDb0BqrkVbrT&#10;7wRQPUBVPVU1BUvT9OUAKqgKoY4fvYbXZ8yo5ziLdPovYap/hfpWAVT4NB1/Y5D06XB11H0a14CK&#10;qwMFfKqCLnbRzMT6UrfbihBG5/CkFFCsIRRCCxDFagiA6VHxdCY6ECqwZSsjO8vtgA8Ixc7IEZeq&#10;kb3V1FEKmcBmbwV2REzs6afGUQBV/exjso7qZwug2Ia62UWtZwZQIbSX7u1m9qsmda9iKniGakq0&#10;n1PlFGhPfcagPmAUNVTwNHIjkuDZTc2pSxVQa1OtR82wKFCqamqZZO3mQFgs3VY/c72n6fhYR9kM&#10;709uY5pdwOvn+ekLFRTwVvkEOoVPw/rLqNXUn1PfTbrPDQF0CeP5az2tAaKLWCe5T4Amfp8uy6F0&#10;Vv9Po03wbOa1bIkQQAXcUWySBNBlCC2l/X09J0vwOd9B7SnKt2UYguc10u0fjbakP86QYp8zzU6d&#10;5xUUz5ujfOBMwYfA50con7+fIWb5wGGZYxlGSwC6XOPpt3s5hPovPBOBFBBkQJiaz8qny/L8yD8e&#10;ON0947/fM2B27+DxaupAydCugLXoU1m5trCO3LTri8Dn00AolkyPfSnteuqr1IY+k7aXd8H7xelb&#10;KtJqpfDtlgV434LZY1GIED5NaQqj7mMziA1Dpsx9exs2DGnBo7KmAgo7FibxQqWKKUvDrvmAR47h&#10;9cKqt/ctb/JAhdX0sGH6uArPpzMdC6kWau3mxAQobX3wqA8jegG0Ccg41TubHv/3nwGemNDTPX4v&#10;k4/uwdz93kceTfc8uifdswtVFNi8Zycq6I7bALqGyw9u35JWbV6fVm56OK3cuC5CCBVADZVQ60Af&#10;oiHJOtAMoaqh2jZt0j+0NB1JI/vyVPwG6j3vbEjKTUm5Oz5GfmKev5lpR5tJwa99cGdadc+WtPKe&#10;zenpPd9OVWc60zAS5nV+5M6Of4LyBPzxZM5zeYInVwAd4QkdAiS1s4rJUqrMhPWfuhY0MZ5KAB3i&#10;dbRhTIXaHwiCfhe/FtzPRiWtm6wjjeNwew3Zr7P/PC+8taDWhno/I+yfATSayVQZLavw9fM+hFDu&#10;w3VrQAeo+bC+VMBU6ZzmWN3QrwB6SXWR94QAikd8qKECpV6nU8BjHosZc9e5PVnhGJFZzG8vYHOm&#10;BJuWClg64GXBcxr/0SkcEhjsE81Cpt1p5I7U+1W2CZiXOJernNv7HMuudGFRmFTlvMHxFqkXmIF2&#10;FzneZeTAS8zoVEHFmSiWVwg1Av+8Hb73AdlZNyivrfz7fQz83z9SqJ6Enxf+qYUI79EZ/+FvqQW9&#10;Sh3oWOogXXlsL7ZApINVqnor9jMe8HCk4aerMXUHQscvvsOUIfw2G7A5IuVtat1udlPh89SLLlSj&#10;LtaQmhcuqX20g36RWtLopFfpBD4uAx7GIrY7V1EFr9DFfBmV6BI2OhrfX2sDAPkCN261X4y4AbwZ&#10;bnN5EzXJKU0qpqGakrbPKqg1q6bhhcxoSCoBpw1KAuo10ufXGL95FVulHF6+The74T7Xe4Bg4lqP&#10;RvREL9cBoMKn3fBC5wcjdenWUE263l8Z8CmEqoAKoAvUkgqhrl/tr03XB+uXgVRAWU7PAyjCi2qo&#10;kKUhvU1JgpcKovCZ56W73kXdprPRIx2OWbnqpwDac/EMZROonBVnUFJVGhlXCYB1opC2mI4HONup&#10;9WwDKIXOVlLoffhWerkOr0+bkARQ0/mGaXyXKqrCaOspUvQ2J6GY2ohUNCAVXfCGpQS9F4tlrAOc&#10;eSymj0WgzP6ddqvnmk/T70LnICA3gJqYG5ScGT+IophhU+DstDSEsZR2ow9iFTbGxCBnqY/Ukg6n&#10;+1zlco7mIoFyEoslYxoAnQc8l+h8F0wvs1xqpwkICJ3ncnnMoYIKnx5jvo0mJNa9vebxhuqnSusM&#10;bgnGBE1Thk1I/qgw7S54LtDEtkBjm/B5o682fTLWnH4/1c4HWlcJPIf4oOQb7yPiY+DzY0D0E9Z/&#10;O1kKYPQTtn/C9t+hivoN+Se+JP7gN6XfyH7D5m73DKFZgsqXMwXkuk8/Bfwkuwug//c/cf8x7sFe&#10;gF5M3L/49WeBUBuSmDqJU89KWGfjzqdpSHoylE/h87EvfzPteOLLadcTzyw/uC+Y4fPt5NIvF5UO&#10;VSU7303Pq4wKoKpZAqiKmKk49xE+tW0yVEL198QCMkzNuxcIoFGoYTXe6hrWR1c8y+iWLwGoXfJu&#10;z1Upvv1jf+7TtLB1ngJoPbJpZd+NVEchaRv/hjr5NzTA+egDOs7tB9hfBfRE93Ta9k/fp/4TmyVS&#10;2oUCypOzh3UV0D0A6K7t6b7dWDOhfKqCqoCu2bUzCaGrt1IDuh3VkxR8qKEAaKTgWY90fAlAhc/y&#10;dLzwuZmuesHT9Ptmmp7uBND164qmJIFT+LQxqRw+N2/ck3ZQu7p761Np68OM4ly1AwBFiQVAv/bY&#10;v6ULR5pSf+tcWhhnhvnIR+kqz4MAOofj/ziEP4Hj/wTbIs3NEym829hlOUMH0FkL6DUCei2okJTU&#10;RoPYBCAWAWDZnBQjUgVJyxv4TBLiBE+9LhkgFIqlIYROcT+T/GrQwSCmV7Gv7xHN7W0y0pBeRZwq&#10;gTTOffjjJLrwVSEFUFVz9jOVb/qdoUTFDyLeI5GC5z037XkCj6qZgqfG70KnMCqEuk1lVKVUAO2B&#10;nHUI8LiqnjPA6xyq5byqMW/ayxzH7nYbjqZp4qKEMQBUwFTdvMrtVDdNvwuexifcxwfcxl98SwDt&#10;IuRr7agA6voS9aUquj4/OWsuvOoZ6jbEwuV/Z/8YHy3FWWa1Vpgu/9rxswJ//8Ib9INP6Yi/kS4v&#10;zKfhvq50gWaWM4feCJNwPSYdJzmGEjrDRB+Bc7Jyb4CoNZdCqPWd1nbazb4ArF4CNpdQOIVP0+ZC&#10;p/Cp4un6DeDDuE4IoQLoJaBU+BRCr/Clbbhd2LxJ6rocQL1dBN35TmhSMRU+DZubhM8I4FMlVNgU&#10;PLMiGnAJZAqepu6L9D3pdXw+bwKWAadEwGgJQq8DnwLojX6A12YjJiIJne8P1waIXu2lYQkAvT7E&#10;5aGGdKWvBsUMs/FSGl4QFUJdLtLtLKAIoaGUAdyj1AUOo/aphurvKYQ6ZrIbFTR7bNqcFI08dJXr&#10;qWktqEqkUNgFPHZfIG1+rgBHobGfhhujHagUMlVAm1FChc8mbiOACqdeFkBNwauCCpsZQj1OH007&#10;LttOk6L3tpQA2JjUfJIufRqPhM9umpxUP3uwWBI+XQqdkSKn5CBGZhJDjs9U9QXWMoAKn0NAXDl8&#10;2iHfQ63qADWVznv3eegFPL0/ByUMYd4+WFWAp01FenRqlRRpc2eu292OIXyhcBajL1U99eO83NnA&#10;aFWAFAhdbOM1URUlBFIj1FOnHgGvY0xIck67M9qzkbzd7ovd7NuFggp4ZgAtaj6L1/dST02onh8M&#10;N6U/THekP80Cniqf1nreGOSDBQD9gNT7h8N8YLL8mBA2XRdEPwVAPxVQuf5D9nX7pwDpb9n+OxVS&#10;0/SCaIZQ4VP5J7cPu54VUSUpU/B+Mrv8b5KW+Uf6IP0ffK6KOYdPNaQHHoKtBNAVm9IKOEcAXb+j&#10;SL3vfPIr6dFnvhE2TNsfe3L52fiCv2fyW8vfOaY1XbpNGPWt5xhEVc5s3WMdnkK9NjjWhgmfuZPd&#10;WlFrQlXSmkkLd/EeV/UMRVPo9DgsJ0zn8wWWQXRUdZXbeb2wZFo+GmNU5ziJTqi1ntb32qGPUj2+&#10;S812cC84VafwAh1m/y5uX0M3ytGe6fTln71Gmv1J6kCBTjyq7nmYJ2YXT9BumpD2MFd9Fx3x1IM+&#10;gBr6GQClDnTdTgASGN2wQ3N6mpOiAel2U5LqZ6ThS93x2jEZpuBDBd3oWM4tAaCC6MNMPsqqaO6S&#10;F1K3OKazNPLT6zejfm4FmLdtAEI3UbT7EKM/AdB1NB+tv29b+uoj304n363AZmQyjeG2Pz2EzyTP&#10;7yzPs3WgI0iZ/aTE+1gOAKJ2mnfy4vTwWQKvphZskaqgwSak6VYgtJcXhWqGaACLKIGnU6hm+Dya&#10;Iy6Zllbh43prJC/zmWTzkx3jC4Qgai3oGKFiKriaalftHOB+u7jPAUGY2wq5edKRVkg2PPn+UT21&#10;mUmlU0XTjzm4LsIa0Ekg0hA4BU985QNOo4GIbaqfwmdOt3dC3nqkZkXUlLsQ7VIVdEH10vNEHtZq&#10;6Sq3jSYuztF1LZdMqwd0+l73flWAuT/XVToFTpVNpnumOVaMJQjd81Md9M+P6VAOOV/hXYDLQPeP&#10;/nkkkPojQQC9QQfWDWwAbl6/kabHR1IXKtKZI2+nC4dej6aRARTNMSBTFXQSGHWuujWhAqgxV2cD&#10;kLWeJ5ZT7abbTb//f+39iYtdZda/jfffEVQc0JCEJCQhKTKQhCQkwUgUB1S0sZu26W7apm1s6RaV&#10;brFFRUVFRVtsxQGNqCEDGUgqVFLUQA3UQA1UihqogVRCqopUFRnIwP27rrXPXR59evg+/by/932+&#10;bRUs9j777DPUOfucfZ3PWuuzbByy3tMQQk29a2gvmJpSF1JVMzNsCpaqn8KlyxgD6gSmUh1oLEnH&#10;B3TmVD2XJ2qBVEKInFU1gU8hchyINFwPsKTz3XS9wGozlGEHvttmA+ulce+TGs+zhCDqckKrJeyY&#10;xqn3FD4LAN0XMdFygMsH00T7oXS29UDUg9qYZFe8kS8LocKpCmmuFe2kq1sIFUYbhC1qP1X+AkBN&#10;v9OcZE2lCqBWR0c+drQlKXpM5I99BvihbpqKz7WgQqPwWbd3VwGfxDEai458+RFWTnh70mDk5Upg&#10;7hBlFwKocTj8P7FvKqXhQ0XFO1NVtWhu4nY83uGPKAcAQMMPFJW2hucrgKqAumz45m8xMlMFNI/N&#10;NF2ueXsrTTqGwGm0YmPUjOdsPdZfjcw8z6G62+RlUt4Bo9SuWnMqeEbs/jJsldr2oUyGT6fQfyTq&#10;NlVCOxmLqYWS4XXhBYqKWYDnXmCTHwIR+wJEB46jnlZxHyyFUIFTYBVghddB0vim7weqhc+Dsew7&#10;Tr0ptkz9VXvwgD2Ayn0UdqyOuNpLmn0EeDwNWJ4BJscJG4wmXQqfbJ9ySWTwnGnlC0jVk/2u9BTQ&#10;6XXTKqQCKAqpdaIZQr9TD5pT9BlKcx2oIJppQDLw0z/3N/cKfPsK1DQNMn7zgdlUvLWgy9fYgFR0&#10;w9t8pPK5muXaTWUA6gky+zmqctlkkA+1/PtHAFXlDEAx/c5Jx8NQOI2pRsIkJ2WVLgE0piWxg53x&#10;msWbevfQRsQM9VPlUwB1apK/wwRRhE2AEuNyQmBRRVX91D7HGePHewDQlhmsmAgkzyM9BYDaXd/A&#10;9W3cRzWPuQei+aBxID3x0e5005Z7AE8ajpaggGIgb/PR9euwYGI8lMsb12JxJIRivXQr4Dl/DQqo&#10;FkzspyXTQqyZrPkUPpcyJcn4tiO+rEse+yUN6heXIgOokGkn/CLGcmYltBxAhc+skpYD6Brsl9av&#10;YGIACugKUvDLbqSOFAjduHh7ev0Zff1aUkNlX+qH2qf4jjijEklavZ06yhNNp1MVnVlHmIN5jNx3&#10;FTJyI69PK69lFc1Cxwnh8xiWBfWopr6f+QeGlkaheApq3KeKYe4OH+QNHOR7yaWKoanrIaKXy1o1&#10;tfBe2LCUaz5Nu9sgpu+nDWTWl1rvS9VAeH/6/gqhht3x2jcJok5Vih9CvO/CpdZS3fwqUs30+LQM&#10;INdVmsJXMRVMI/VOWOt5nJRAI2311oRmj9QMox2kz3soZhWghc9TPL7m8l4e5f8RQIVMO9htGLJm&#10;UzulM2xzu/WpZ/1BZf0jz8UYJM9uCMLlX89+TQucgqew9p8Cn/lrx/chTPp5kSbpxjp//jxz4vtT&#10;deWh9N7rz6UPXn0mGkWcMNONsqgKai1oNwDaQ7ORamjReU6qW4hDAS1vNrJjXQi1/lP4dJynqfhh&#10;6uJGDgCsQJcAOkkaPafZQ+3EmuZc3d5YCptCp3WfRUMSQAkcZogUOs8xInMaKJxqAA6xTDKVbmTV&#10;U+gUJM8Bj4aQOQkYelvB07S995m3uTxHN/sUkDmNqjmB0nkWhdOYRO2cYNsUgDnTeRiGADhL4DnV&#10;fjgANEPoZAfXdx0NGFUddalCqhIqfAqhAqjrYdWE+tsLeOdUvM01QmhOxQufgp5+m4JfA+l0IfTI&#10;x9ReUoupCloPMJqGN+yOr0XhFCJVO4s0/KdpH9ZKQmjV7s8KIAU4Bc9QQdlHAM2m9IJoPbCnInr0&#10;U9RWLmu5lJVP1U8B1OcmeNpQZdjh73NX+cwqqPDZYuqcxp0GXACcQd8AXLbRVd6EYbvd981MKnLZ&#10;eOCrmE3fhqdmO9e3AKh2oTehRmqbJHwa2ikJoG7TZF4FVAjNAOplQxN6U/SmzwdPAI5Ao+Mw7VjX&#10;JF7j+AyfwzUo2PVH0+mG4yjbVZG6N4VvZAC1GckQREfrjrD/4XSuHYVzCFB0ctEwIHka0DwLSI4T&#10;U9R0TgOONhpNA5Gm3wVKlU7hUiXU9Stcd5m4xv7XUDqvsrxsY5LQKZASF73c/20EhPKFH/H9tHym&#10;AL+VszQ1B6Bz8PndV6AOAPjJo38sxoUT1926PK1YzTQkFNB1mwFQ7Jc0oF+HQf0aJiPlvx95AlXF&#10;sRPZ5pIhljENxlSripAnYPa28cMGE4HF1LvbVEEFUNVP1S0hY9YPlLOt8+GtMeRQDwXUUPQXQgVP&#10;58i7j6B6nC7tSi4c54oGdjSFa92gdYR2VLcAMcf57OxvOZ/2txXKag371rM0Dd/offD4u3iCb9Wf&#10;TK9WNqe7nn0FxRMvUBTIeUwcmocqGT6ga5iItHZTupVurFuYTVr4geLHCZAuZH3xaiySUDdvW2yt&#10;J2BZMpyP+fCk2AVR/UKX4B8aXqElU3oVUL1Aly2tCBVUAM11oOX+oNo15X1WLEf5LIHoKkzojdUU&#10;8K5bvjmtX7olrVvCDNVbAGLS8Otu25Ae2PKT9MHLXwKgvWkE4JzgtQoVFPI/iT9qNbRXi9HnCSRI&#10;fTfrhxltCdjZ+CWI2vilOfxe5M+jlDQ48cj3OczYef1Mu6t+CqAC5hCXhU7tiYZLS5qeA0y9Xkjt&#10;5jtLAIX7ijGehKq1PyRsetL9wMeNEa68n4ymDyVUCPVHi41JepHaZa8lkyl26z8ZJpQGfT4UHPs8&#10;Yh57CUCduZ5rUk3DC5uWANgwdYx/qgkl3Mak/L/5/3UBp808SDedexrNq+6OsT1Ga3Kc+nim1a3n&#10;zJ3r+MkXk458bI5V0+tmDbyssult++hoGqCjKafZ/Xr+/ld0htH/tC8u1d5x5OJzM5eZ+MS0pImz&#10;qaWhNn30/uvUgv4FWHkNIKCWD3DsJs3eRu1nD+pnH93w2h1pzySImsIW/kx9F9ONGKFJw48d8NEJ&#10;7yhPOtftYC8M7U3F29We7Zb0/AQMhdGar6O206WwKCQahVcoaX2agMawQRqnFnMCX85zTCOaZBrR&#10;KebSn66mO53lKPPpBVDhUyVzEqAUJi8AgdN2Idd+E1H+WF72cSfrAeAGTMEbAU1iHCVTT9AJgHQK&#10;gJxuO0iW9HDU9dnJPNV6KOJcy0HS8qThSzHevB+hi+sCUqkTbTFFT50o960Nj+G66XpT9daE9lPr&#10;Gh3UpK3tqBZGiw5ru8CLiI5zRjZaC6nt0XH8OusAyRpS79XUfpqSPyZEEnqAhqUSgGojUiVL1c99&#10;GMkfZv04TUmC6FH2Mz1/hLrOaFiySx5oNT2fjemFUbviVUAFUJVYQ/jMAKry2YzfZQSTfgxT6IJn&#10;K0bsLm2ciu591NkWZ6ejNLrMJQMtpNObUDZtpiq/vh6YVuVt/BqIFUAB4/D0BDxNwat4qnTasW50&#10;o2w6r11wNXpQOaNRybnwmNQPnkDtrFbxpEaUZd9x1FDS6qcaAUpiuO5whEqntxE2h2oPhTqqGjpa&#10;W0kTGmpnTxN9QwDkEFB5GmAc40Q3BkyeIcbYNsnl85zsJrisAiqATqBqnuO6UDQFUi+bZmfdOk+b&#10;kUy3G0JnBs9YErlZyYalkIYygJan5TOQ5uI4z/r+7PxP+yn9n/at/P/+/zOEnc1Lr3xAN/yidAOW&#10;TDfcsjRVUP+5hg74VUyfrIC3Nmy+HcumnWkd8+JnAdS6NQE0miVUKjm+egUP06OsC57a3djMooWO&#10;ow9jEo0wyQlZtVP1U8XTsKEFF59ZwBQ4VDgFTg9zOCUi1FCVU663k12g1B4oOtuJUEB5LCFUI/EO&#10;HlsA3V13DhX0ApN1AFXCNLO3cf77MeJzWrDfbR5Kb9R2pyc+25c2/vop4JPGI+tASYfPI9V942r8&#10;NXlRbsax35nwN61cn25j9vpiaH0RXqGLVgKggOGiiGLaUUBoCTQ1pFcd/X4KPq5HBRU+y8Ey14QK&#10;oSqi2S9UCC1AdG1A6EqmIRmm4NfShLRh2daItQvpKMOEfgXd8BsWbUlP/eIFxuKdSIN0vw/yovdC&#10;c0MooKN0fPXR4T7EmyO42YSTx2w6FrOesC6zlvqGg41jqQoiFECtFeUlizGdqphCaKTU/SHA9n72&#10;Yex3kX4XQlkKbk4MsknIY6WP90sAreYXRw2NSTYyVfNcqnhe9I6F+qkHbHi3qoTy3IRPYVVfUI8r&#10;1U9h0vsc5rpQJLnfMZ6PXefWYl5UoeeYsINdG6WwUuL4MvQ87eCAreKfEEBN8Xu/pvld9wdUC/K9&#10;HfI92HX5+tgNL0SaIs8NQwKn4OlXrYpn/nx4WQA1clpdNXRoAvUTIlbltHxAKHPfH8KfYD3t68Xr&#10;cIG5oNPM6ew92Z2qUIy++eTd9AV2QJV0xDeTUu8kzd6O+tlJB/zJQ0UaXgC1DlTwzMqj8OlM90ms&#10;jGxMEkAN1UsV0VNc70Ql4XMCdVMrpcJ0vuh2z6l1VUnDVHmheKpuFnPhxzDAP8vEJWOiXoUTSD3B&#10;5VpUUkIQzfWfdrWfVeEsqZpCZUBmXRGCZ14XSIXPcgCdABDHaSxyea7pAKAJWBLl4On6ZPMBmpV2&#10;k86lCYX/Z6SGkgAe63QDjUhYNWlUf7rZjnkMyOu+iQgYRQXtpbvfDnnrB4tGFptbNFUvt/kpALSe&#10;eks9NxsA0TpAtBagbAQyBdDjqpTEUdVMmoVULMOInn0ES30+VT0PoGIeEkgBQVXRw1yeDVRVTekN&#10;b6M1k81JKql11F7afCR4qsJWfvpOGOhXUp+qAtrIaE3rPwXRDJ0NeI8KzIKzqm0T9ZTNlAcYBWAy&#10;IhNwbCXV3cRlAdS0v0uvayUNLnz6vxzh/7IOtYGa1CYUXmezO9moHcW0SLkDklU0F9GxngE0m8gH&#10;gBJOR7KBaKT+EO8JtZ9ApwDaf+Lb2k7XM6yqdAqhGUhVQc80nqB/qLEAz1FObKOA4wiwOIqqeQZ4&#10;PMO2DKBZARVAJ7j+HDHO7YTQmRKARiOSwClslradFz5ZP+/lDKEl+BRSryANXeKxXM5KRJ6ZlYqE&#10;Tr7sI/iCjnpQAdSf33MK6A/hu/2/+z9++vlBDOmZisRs+OuYEb8CtlpmqeGqdWk1ot965sBv3XZH&#10;Wovol/9+NMQJPtQdT+yCpcqTJ3TOstaDxrQYQj/JSL97WSDlhJ09QK3vs5klw2eb6feS2iWMOqbT&#10;yUVaL+nZ6SHu4a1tkwqnaqfAmbulXbrNzu0wqRcsTOfymdnPvE1V0BOsC6DN1oDyGVEFrSF2ceO3&#10;GgaI/vTK8db06Nufplu2348RPQC6gOYjR3NihzRvOSl4vKpuAjxvXrkxLQA+l6zdTup9S4zCFEKX&#10;sj1mtcc0I+2TKtKCxdZ/mn53ZKcKKCn2Ugp+kdctWh51oEUtaEkBtSmp7D7y1CRhNRTTUvf8LITi&#10;FbqG5yCErluCGkqsXgCkYsm0kti55r70l8dfRWGopwu1I7Vhzj8MiA4gJfdDdyOA3wivS5iq87p2&#10;IVO34ImlXZJTixyXeYIXVxCNek2+W+qARkMgFEiF0WZ+NTQiV3eyblq+aOIplE8BMCCU8HhRNbcG&#10;tObk5VRLt5kAWkMdqhDqMAGPFX+sqJQLn/qC2qzUwnNr5YDSiN50uuAcjT4892H+h1MsKS2MrvQL&#10;fPfpx6n6av2pne0xEpT7zgDaxkFbD4m2YJfk5CNLOLSE0hqqHQ9PwbQOmbSRA7qDnLmjN1X/s5oa&#10;HqeQqDAqSAqa5U1EgiV3l1RgT8/w+BTHDlAk67pfzca0IPoDEgn4GEe97Mz5K+nCBWpqR0+l1qba&#10;9BWp2rdeeDLtYS55C6nyDuCxbW8JQJnJ3oMXqEqo4y8HMKB3EpGq5GmmERnj+GgKouUjNQVRL589&#10;9glp98/SJJ6bTjqKaUelGsysdmYALe9Uj2lHwOdYNQBax/0Q43VYMNWqdn4UIDreCHDSrV40EAGB&#10;palGKpmTptQBybN0pk8CledYd5nXJ9iew21TpMvPNQGXjEp0OUUnu+n38HGk2cgJNjOthynbOxrr&#10;4437aHBB3QSkx1RUuSyAalQ/irVT0TVPKj7AFOsmFVAMyfWHHKmmmYlRoLlBSbsmm1qctGOqWJNz&#10;zc6bSF3X0XzUgBdoI53wzdRKtqgoaqPE6EwVUWtDY1wm1x9nv2PsnwE0K52hdtJRb3e8s+FjShKg&#10;6Lx44yhTlrzdCepEM8S6bh2mqf/c/S6ICqQCcROwWWtTEmHTUCOd6sKnZQP1wG8rtk+tQGY7qmcr&#10;hvANu0m3C5AAqCF4FtDJ2ExHZ2Z1lNS7EGpa3lrQFvxMm1FvVVi9T9P7bcxa7wQuu/UCBRp7UC1d&#10;72Duutt7aTzqrzkc+7p9gHGYRh+jMPtrsWIqdbarhLruiE3XR+uwcGo8Gin2qY4aGtbraCwizd7f&#10;zpcN4HhK4OSEpvp5Clh0Oa4S6nWonGdYOtloXPBkOQVYmoofV/UspeQzgAqbptgjuA9rPcvT7bEu&#10;dGaVtASkcVYWPFVA89KztPDJF3UU5pmC91tx7m/uFfivr8ChQ3VpAbWf1123IN1ww6K0Eoay/HDV&#10;ynVpHXPg16GCbjIFz3IWQPPJ1ROrh5ddycKnQKECKniavoyRjpzQc82nFku5WUj4NIRNFU8B1NBj&#10;Eh4JBdQpSJGK5Th24pLlzR7e9KhE3ahKpxOZooZU1bQEn3bCa+ujStYwSCNN57V0iJFHVXy+6gQk&#10;Pi+m4eu5syriU3LN7zD25wPyuu9BUC8crEsPPvdGWnzHw0DnFtLwNCUtBEQxgb+BOsubKpgLz9Sh&#10;+RXMXqdgdiGXF1U4t3RrWu4SAHXOuyRvOO9d8FyyslgKoNZ/CqazNaCk6u2ILwdQb5shNqfqZ8d3&#10;lpqXcip++ZI1pOHXp7WY0Quha7BlWrOI9Dym+itvrUirbl6bNi7cnB5/8In00ct0re6qSfUHWvHn&#10;a009DWOpHSm5px11FOhEkEqmzId4/YrRnUwD4sVvAfpUP2P2O298NXL0cZqZnJjUwvdPs0uigTrR&#10;Jr6zYiIS2/PYT1Pk1meGQb0/PgImeU+oq4iJS9y3TU4a3/ue6wnrMeMYUN/LMKjntsKwpvSWfwig&#10;WfkcEZ7ZPsR9DPPYArW1rprDW7OptZK1oXa/27jkj6XsQ9pBet2yDee/09sUoXqvAtrJ7drI89uk&#10;1MYB3kPXkNCZq5v8ATaArCmACpoqo0NIpF7OfwKXF8+Qp++liLSfvL1AnnUBb1f+Ne3+/+l/Toui&#10;BDRd5p89d+5c6mxtAkDfB0D/mL5+/2XSo0UavnX/u5hv4weKMXsvENqPEf3IMea7A6BDeIKaHp/M&#10;EOoc9xJkCpyG8BnQWQqvVwEVQK3JzHWYeV0ItUZztBILJ9L8I0wlcu77KGM/BU5jDEVUKDXtfqaG&#10;xiPtkqJpqKjbzADq0tnu5YpmXp+FTYD07wGoM7qnW44UwNl+JBRQ1y92VAZ8Xuo8Rvne8VgXUlVD&#10;VUXzvnbMm4Y/38VtScsLobPNS82H0ngT6fuGgwGgo/X7wzN0CDAarCY9TIo4Q6jek46Y7KA5p42m&#10;HUMAFUZrSLmfQCF0qSpaj/IZPp0lCK1yfCfqqel458ELnYbTkY7RPBRz4lnGfqiZlXbZs67pvTCa&#10;58BnALXxKTrUuU/VzRbWtUYyhFGVT68vIBE1lzR4oUqiQtLU006XuQBqw5TQ2UmzkMDZQQNRO2qo&#10;YQ1oK9ZHxmw9KGn87JmqNZM1pp2ULXSgGrvsQkEWQE/SICSEdpF2N4TPwbqjsd3r+0mp9/L6Cp/D&#10;jVyHEipwqn6qjI42HE7jLVUBnjNddUV95ymAzxjjBOZS5VPgPAsQRrB9guU0J7ezXD/B9edYTrKc&#10;Ybvr59nfMBU/42Vuc8GUu3WeQmeOMvgURHNkANWeScXU/SMvKXxmAM3wqerJl/Oc+vmf/hX+P/7/&#10;qqvb07ZtiH3zbks3Mh9exx8bsNes3pw20ny0gZLHTQwDWs9s+FkAVfUUPj2h5hNnPtz83WPDkRZM&#10;QqA2TNZ72pke3dNCqid3tjtuU+AM5ZPItaCm2I2YcOSSfUzfe1j72ypGbrLdNLspd5VQFTKX7huG&#10;9CqqAISq2jE+c0eBUJe1AqjQw2enls/NceIr0sp/g3Q/pgPmw+aR9AFK6GsHG9LPXvhrWnnXLwoA&#10;BebmYfZ+HXB348qtKKDUggKhqqACqNYBdm/FCKkKzOFJ0a9gZryxHDk5q5+m5nN63hR9VjKVnLVj&#10;ytCq+pkV0IDQUtf895eCqel7G5JMxa9ZtSltBITXo9SuoUN+BSrucqYNLGLqgCn5jQs3pYe2PJz+&#10;8psX01fv0Gm6uzF1Ig33kV4f4U0Yo/7yPK/lWV5oRKlQFHsc0Yk1kql5VUfdDUy7VyFNVgOgvGSh&#10;grps5HUVKGlwi6lIpuX1A81hzai1wl42he8EJcMZ84KsSuhxOtB8j2woy76uAqg/aFRaG7SDQiUV&#10;QvUG1dZJSFYJHfFHD7fthl5PciAMUUKgMmra3KYkw8Yf1U+PUwFUwDQNL9yaeo9yEcIfUpaRGDYt&#10;2XGvr6hLAZSm9kif+wPMBiNT6zkFP0yKnVHo/+XP+e99o1NpGHK2G7z8L8Oo2xAF/+P//H8vlf7P&#10;q1zo6+1KR1GjPnv/1fQ5oyGPM0bRZiTT8J2k3Z0G5HjKGFFJraU+mzYkCYpCpfWfjso8R+o5K53n&#10;SMkXiqfz3YsZ70X6HVhENYz0NynsCVLTuQ7TtLnp9yINX3S4q7gKmqbaXRbpdhqa7HhvoHaURiNj&#10;vInmIZqTzngfZeH4Q5VJIdH1syijs/WdqJvnUDcjSLeH4gl8lgOo4DltExK1oBeoBb3I5SsAaGKk&#10;omMVhdIMpkWdaKGa5tpRm5WiYanluzHedBjrHhqWhNAaIEgQMi0MRPWr4DnpB/WuC+WvnVS20YHJ&#10;fBvKYgtQ6eVW6ivrgUbrQ6NGFCXy+Jc0LpESNypJjx9n+wkahYRNo5q0uaMvnTF/DAsobZ6cwHSC&#10;MZ3hOQpgVu0qUu42IAm1JxjRWUMjk5ZIwm5YI9lgVIJNVcacwjYl3n9cY/cDNAMVM9UNlVCbippJ&#10;ybeRZnfmevvhQh2NuetRu0l9JwqmACvMZm/RbG6vQb3z4Z0Fb3Qx9rKzknraE6TjSyGEGgLnADWc&#10;QuhALd3yAKkwanr9VGNlAKfgebrpSJpsP44vfA1e8I3pWn9z0Vh0Gtgb59f8BCeuSb5Ux63rZHmO&#10;L0uh07T7WU5sguc54DCakAjh09T7NKAocFoHOsU2jedNwbtNAFXVDK9PVU7WXV7lsuFlFVHjKtuv&#10;CKsZQFm6zf0iHZ8h1DN1Vj9Nwc+pn//xX+T/g3+wjxPyk0++gAK6KFRQIXQRALqaLLMK6CYsmIy1&#10;zIWfBVBPuOW1bda3eR5REbIBSRVU8FQlE0JtLhEkTKU6vcjfSabeBdCsfDKcJ+pBBVPB03Q9fFFU&#10;k3Ciz5UkHtIqnL2c+U2X2hGd6z+tVdTDUg9QH9N1x0RW8zkqB1BBp4bPzDE+V0f4HO3rxAe07kz6&#10;oGYkvccV79f0pb8e704v765Oj774t3TblgdJxZOCR0k0JX89zT63VmynA357AOhtqJ4LAL9F1C8s&#10;AT6NZcyMz/BpE1LUgJqGLzUnldeI5mlIoW6W0vYuDSFUBTU3LeXbeTlHpOTLfETX85w2UMzrch1z&#10;4isoH1gHjFZgsL/0+mVp/fx16e61d6Xf3Pub9PFLnDT2NXEe60/D1IWeJe99FgVyAIumkxTq2qjU&#10;C/HbZGRXeB5H6cx4QVBFNJvPN2DMeqLrQqoGKK3tdBynHfK5UUlFtBXo1HZJkKzi18dB6iAO424v&#10;gAqdKqHHqLlQXfV99L0Or1H2t/HIx6zhuTUCoAJuHtHpTHhT6wJpK/DZDnyq3qqOWlJg3acQaae8&#10;x6cKvUtLRBq40AhlqngKpTExyWOQx7erPqJ0Wfi0c157plBg2a43qZZKo3g9WQsaNkzct4A5w2Xn&#10;vvsZodwxjdKGP0gNwhno9cI/kTkv/R14/R98zv9X3tSKgytlr8HI8GBqqD4WdaB2w1sH2oVFUCe1&#10;mz0YvI9UfzobTgw6RbOPNZehUtKsJHzOoD4KoE5EEjxnSIdPk4YuB9BIvTvRqASg1mOeBkrPmJYv&#10;NQNFw1CpMz18OgHSc0Ij22wwikDxnGyi0YjJRFMt1HAypSgDqICZQxAVOo0CQOlO53ptlTJU2mgU&#10;AXyaZlf5NGZasdgx1Y7NkiGAurwMcAqg11BAU19tutxVFYpoTsvPuD+g6lIItUs+mpPajgaEqn4a&#10;ky2keVsrA0JP1ZLKpy7RGAaStAsSQvuAsX7AzM7tHlLPhgDaRDq9mdS4y5yWV4W0WUhwFCprgE4h&#10;9DjQmZeC5wnGZBbAyXop7LbPXfcCaGE0X9SdqqyewJJJCBU+s9qa1U6XWi7F3HSiMIgvutD17TRl&#10;bgrdKNLnu0vgSfqdNLoQmtPmWdlsZVynamcNzzfmwh8mnc8PopaDeo0W64bHqBDaSzmDAKrCmRXP&#10;QRuKAFDh0xiqryxUUcB0rOkY9bmVZMUL8Lxwsp6m8/pSRzvKp+rnKMA4ClCeBhqt71TtPMcJbYYv&#10;00nT8Gyz3nOM1PoZYqSJ/Ru5DLyeISa4D1PuefSmTUhOQDIlrxqam4tUNLMaKnjmy+dVO3nM8o54&#10;a0TdlmtC3T9AFDB2hrxy0VXiijlLSWHub+4V+PuvwAzn1s8+20/qfUtA6Lx5C9L8+fTEKJ7R47KR&#10;ufDr129PFQDpLIDaeKTi6aHF7Wcntvi7J+Zrc4VTj1QrNaYXIqIus6R+wg1hs2SDiV3O1nk2s7MW&#10;PHbFu7+/o1ShtPuhDC+qSVSbyJQWJvbsk0HUZiOVUFPwqqBOVBJG87rp9uN8Xir5zAmdx4HPo3yu&#10;9rZcSLtqJ9IXNWdZjqcPqxjbSaf420e70ltHOtJ7VV3pjUMt6cFn3063brqXFDxKqBBKKv4m/EJv&#10;pf7zNuo/bwU+b6Np6TbqFhYAm4tX0RVPh7wd77npSHDMwJghNKCSVHyuA3WZazwzgC5iHGgG0Kgd&#10;LYsMtd6P3fb5ttZPrAaC12NjsJF5quvtKANi16/ckCqoZ11Gx9myG5aihm5Iv7zzl+ml376c3v3z&#10;X9PBT4+lk9QlDCIn9/FroYsXsJ38dztyci8KozPjB3if7PoWSNv4lSD4CYGNptGpnaimnqIGCHUS&#10;kjPgBUJDCA2Te9ZVFnPzkfPjVUyFT38wmG6vAWRVQlWxVc5buY1NSpHqV+3kvVVh99jKgw9c4g8f&#10;1zUCn86X7+fxBzlohE3T7f548RjNne7ub8OR8NnIToKxqXlBNepUOT5tKDKEULvm9Q01/N/0CR3k&#10;1xiCJsby2DPRUaT/qSqn0DnN7aa5j7OkDFwaY6TvHd85w/91RQKb+5t9BcaR3TtaG9JuUq9vPf9E&#10;jIHsxjZIAO11pCVqo2bsp7FAss7S0ZU2+sQ0IvxABctplExDO6ZJVM5pFM4ZYNJtU7WolKVudyca&#10;abmU6zDPYEtkmAqPhiBU0WkBUe9NoHOMBh/h9CxNPuPcj6l1H3+cWkvD5/SdYFuMymRpHWYenWlK&#10;3AgARS2daqPDvR3Vk23nmgXZ/QVkonAGTKJmGhc7j+CUUwl4qnwe5UNUU6ifgGfqrwsQFUiF0Ais&#10;mLxN0TlfdM/PMJZxCpPycwDoBCl4Q/icajs2m4o/hdn5GIqcMUp6WBAt1FBhFLhCZTS6UR07SHd3&#10;sWw37Y1q2UyK3YYgLZL0ERUsnZ7kdCFh08iz5uM6INTZ6nXMYI/18PV0otG70VQUJvOooDZACaC5&#10;474OeyYvG42osQKlS+s0Aza1VopGIX68YLHk5CKtkMpDVbQLsM5hk5D1l/qHqm4WIWQ6FYn/YR/1&#10;rww8MJoPURrC8daCu0Ir0XkMOysgtJdjquc406ZOAOqOPgVGBdCherrba49S5nCcgQE19ALVkmKv&#10;pc+nkQA6e4FG1U6jD3gcBiSFzhHT78Ciy1FCb8/TQqi1nKbdAUHhc9Jt7O+ITSH0NOppgCcx0Vqa&#10;fiRwEgJlqJrcVgumDKCuz3AfhlZN00KqsOo21t3/Esswq/cy9xMAWlJLnR1/iRPrJS5f4ov6shA6&#10;p4DOfb3/61egruFkuv/BXwOfC9P1NCTdcsuyGLzjBMj163ekDSUInQVQO49NPwqFLj2pq1AKiipI&#10;dsELoE5EipM8J147mRkVHmM2B9nXdSHUTmdrPe2Kj/pQ9h0kBM+Y2c02w/sWen0s11VF3cdUvABq&#10;Ot5aUEE0OqXZhq1lIrMcqXZ6btIhRh8d7iLFy+eEEfHpCJ+pPQ3TEV8CoR8fG03vH+1Pbx/qSm8e&#10;7kjv0kL/SdNIev6rE+nO372QFt9OTSiTkubdRlPS4mJi0i3A5610yN8KdAqg81dhf0TafSGWS9oy&#10;LQRCrf1cynbBc9Z+CWAUSnPz0awhfakWNNd/CqAL8SQNCAU+v60nLdL6btP2KQCU+zeNX0xWovmI&#10;UaKCaCypSd3A89ywiuYkuvtX3sqc+FtXpa3YNt2z7t507/r70p8fo1P+86pUe7A1teJX1YIc2UzX&#10;VjvyYxv1DF00a/VhY6AheydKaR0vcjNvWg2/GqppZmpGtWxBPTU9ble86fpOVMtQSXlPbAqzgUlV&#10;3OalKuTuBjxc67HTUt30vbfzXBg1lW8K3qhjn4OYw9ZS/CugCp9+tRkZQssncKmKW8+pQu5Stdwp&#10;XTGpy7pPLvs8vB9T7q1InvV4Lzk9SVN4a1YNrZXKR3xaO6oCKoiqeqqA9vNhGAIwhXK9P/FXDwAV&#10;Ni9znBqm088JpAIt+53ntjn+9cfzh7OHM+zHhgfSEerz3vjTE+mbD15Jjk/05K4n6CBpdju7TwN/&#10;pwDPURROu81PYZekh2ZuIDpPKlvYPAcsCqUzgOMF7Y1UMFEuhUhBVKC0O32atLdhc5ANQNEEFOt7&#10;04xpc/Y7DQi7fbZxCDDNdZ5jPKdRrZvoOC/UTu4TiJzuoJEI03hrMQVQ7ZBsCAojedVSVNMMoOc7&#10;C6VSxTJgE7A0LnRWRk2n8Jn6TuATfixdPQl0DgEqJeVTADUNHypod1VMwXEEo7ebBlgvdKOU9tfD&#10;ECdCATXOoaBOArhnUVlP0+h0ttFJSnTU06V9hrSw4bpAOkq6OJuoC599NCf1WhdKDGAt1IOxewtK&#10;YYTm7aieqpnHhUnA1Fnszld3adTi8+rkJZVF09kCqMtY13e0BKAazBdhuh0bJcBTyydB1HXT8uHR&#10;ie1RkVqnThMQdWKRYZe6oKkKmme353Ga1oy2As9edil8GroACJ+CZwZQFc9WBhkInlGXDHx28YOk&#10;A/AUQFvY3oGfajdDDFRCi5R8URdqCt5O9qGaAkLHm2uoyW0maw0oDnWS5W7GdhNgHBE4S7AZaieA&#10;p52S6fUMnabYDcEzhw1GZ4VNQVRoNN3OMuo83Q8AFURNu+f0e06rC5N2vWeY1PMzj+X0tkJo7pI3&#10;/R7eoO5Tuk1WQVU/bUi6zPICJ9qLrF9RfvKM/U/SPD+cr7a5//SfvAJ9KDmP/fZPoX7ecPOSdP1N&#10;i2PS40L6WjZsuCNtdBY8QtosgAqBptuFTVWmPGbTk7sKqNY2Kl0qXl5n84hNJTYXaaNE2WAsYZAA&#10;U9VP1S6blRTtnZbkfWG9GLWCuRYvq6DuowrqfkKogGHnsqqpzUhCqCMcVVarhU8+F6baD/PZYSJl&#10;YfHD9fivB5TuaT6fPq8+k/56sD+9e+hkev9YX3pjf3t6jSad9+hceuNIe3rqk8Pprj+8mm7ZRDqe&#10;FPY8RkjdYFPS0rXp5lVYMK3bzEhOlgbpd31BbwMwF1ALakp+KV6iQqgwamQQFRat/yyfcBSTjhzJ&#10;WWpCyml5YXQp6fSAUOo9bXQybHqKBibC+1oFAK9kfakd86iqy1BIV+IjugYQXc9zWcf+Quiq27Bp&#10;umVFWnETpvc3LE+3V+xMj9zxs/T84y/ixXc89TYOpUHIcADX9w7y502Y9Q8On4+Rk84/rwdMazBb&#10;raJ76Bhvot3yenMKm74PuClFDW8jv0QaAbpmwZXb6udZR3e9QNnELxLD+lHrPD12BFQVUiExUuQA&#10;6CHk8SbgN2bG8/567Lm0kcnaTcMfLoY/SuxiF0DbGY0kkA5xvLjN0hDvw/v19sWxejV1cECZclfd&#10;bEciNbQX47CKr9EzwhH3YaOd65aheH07H4BO5FBHa05w+TTP5wympFPc10VvXPZXnm6+zH0Zc3/f&#10;fQUmsS84tn9veuWZP6TP33o5zMIdoWiNXd8JwBMwPMOc6zP1qIuCqNOFwnNTSCxgVFVUE3hT5BMo&#10;phrBT5Eqn6RW0xAYwyaJdL0qZq6/tGM9Wx9NCqKkw8+TDg8bJAOwtaPdyLWaLr1sh7vNRtHpTppd&#10;f05DCDT9PY66OUwN6ijG9eOonlojjaGACqR6dgqlMyibwqLQqWKZ4dPGIlXMC4CpgHq117T7CWCz&#10;MtYNb3e5l1pQlNEZ1NBzXcco+atKM8Do+V58I/vqWK9h2wk4pQqxrDKNoYAOM7pxCAP+MTruT5GS&#10;jyUgalOSy2IdiIraUOyeUPgGAKx+3w/qH42TAJvLTkactgGazpZvBkYb9xmW+ACeXBY0c9TsRhH9&#10;hjQ9UbObMZp7UUBVGYFQb+dEI7vZDW2U9OLMYz8d/ekM+gY61FsYW9lFc5Ed7FonRRMRS9PqRc1n&#10;Tr3bxV7AptApkAZ8Ur/ajjH9yaPsD0h3Mhve0HpKT1SbjJoPfIJxPfsCoT6/+j3v8zifoXJ6XDr2&#10;0/0+j/UeZ7PjIqDFUjQUtVXDg3Wo3rW8x3XwG0BIJ/vV3lY834HQAaIP5XMYkIxmI6BP4DzHiUrI&#10;NLWusXzYKZWF3e1nAEvhM4cKqBBq7Wf4f7I0JrkP0+6qn4Ko6wJqjotAo/CYU/Auo0NexVOllLhi&#10;Haj7sXS7/qHOlBdCrSE1omGJ530R9eAiJ4MrylJzf3OvwD9/Bc5Qs/anF/Bfv/7mdONt1ILePD+8&#10;02/Dg1341Bd0NXw1C6CCoCEkmm7P3p+qnqpLKl2wS4SNI570tdWx4cgpR3p4WgMqhNqYVHQ+fxdC&#10;9RG1Fk9AsMYwPB/ZFkprCVJN0btNEBU6ENFCBXWGuOM5m9m5ks/Fge6r1HleTge7mOrDZ6OZxzf9&#10;38qyks/PnuaZUD+Fz9f3tKdX97Sk57+oTc9+Vp1e3ttEQ1JbeqOyMz21qzLd+eRraf7Wh4pUPAri&#10;vPkrwhf05jUbCBRQ7AJuAQDnA5xFSn5jWgigCqAZPrNaKYSGAvr9EZul7vmo6yw1I+U58M6CN5aS&#10;8jdsdlrO/Quf3te3QGtHvZ6hQCbbK3hD12ptgFIriFZQX7pm8eq0dhHbiVW3FPWhS+YtTneu3ple&#10;5f88+PEhfvE3pc6ak6mfnHpP16k0Qvv6JO/hlKoiwNhNjrwFmdGaS6cSWUdp6YPG8b7fOhw4saqO&#10;N8t6X7LzAaANI9Rw8oaFIur+vKnCpKbyKt92ymeTeDvrHRPqPHj3VREf81jj/RV6nRFvTarr3maQ&#10;61U7/VGiApqjA3LUcklfz2YOWo9NobOb56b6qZeotZ1OPrJb3vpOyz5C5SfCZoznJ4DaiGcpyjDP&#10;R2upUEu5PEaNyBm2qXBe+t6Pfy/rMBCpd4K7+PavtO2H/GV1ze+TkwNp3xe70stP/zF9/s5rMaWm&#10;S39EUpoDNMqcoTnHqT5ngdAwYQdCR0jBj1KjOUTn+jCNSALm7ChLmoYm6vEGLc1Yt2YzmoVKjUOm&#10;z506JMSOmc5nZKUQOQ6AaYF0vtlazBKElhqFAkLDKgn4ZJktlgJCtVTScgnjeZuOslenCqi2SEPO&#10;c0cJPdvKPkSGUUdpngMwVSyjVrPUza7pvP+nAHqRtLrLKyigl1FChVEh9HIvoAm8TrM+jQoqfJ7r&#10;Ok4fCoqn0FkKL0+wfRwAPY0KKnDOAigweob0vOF2wdPXWXVUKBU8B6u+Jr6M0MJplBKGISCsD/gS&#10;SA2N7XuANefLO2dekHQ6kY08Kp7OmzeqvnyHjne8PImqL98qgSgpesC0djdpeZRUQxslow5P0Ohe&#10;J5r2ApWAp6GFklZKdrFnGyV9Pgu7JJuINKNH3aQu1K500/BZDRVGhc8eut7t+LfbX/gURC0liOlK&#10;zpPn+avENwPYlgpUf/Ue/9eHocz3Y2c1xLGYYwRYNzSVP9taxQTMWt6XBhiupYDPAaBtGKDTSsll&#10;7mwXPq3vHCspniqdptdHUUdPW98JXIalEmG6fYz7ss7zNEtD6DQVb6ORcY6wEclaz2g4UrkEHh2p&#10;GWooS8PrInVO2JTkfln9FDCFTVPyKp+hfnpbFVehlqWz403NhzqaQZaT7Axf7helhLm/uVfgn78C&#10;+me//f5HjOS8hbg1XX/LghDr5i9ZwQjO22MMp6b0swAqBAoJ0azBWdSTvYeaXp95DruKZ6uqF2AQ&#10;8ClocEK3Wz03DbmOA1CYyWsqb/2nipkNSLNz4oUIwMBUaQZQH18VNteIep0peBqew5rJsY2m9mu5&#10;78N8pvYBoHu7rgSIHuOzIRA54UeLp8OM6/yibjztqp9In9Zgw8QNXtvbmv706Yn0u/cPpGc+q0qv&#10;qoTSmPR2dXd6/KP9adNv/5Sud2QnTUjz5i9P81AkrwPubnQ6EnWX1wN5AaWAoR6hNietwKw+/EEJ&#10;va5UOIXLsF2i4NZYtgR1k7oH6x9UOhehruZYBsguJ92/kvtzWkAFhvhOC9C41RBqjVkALXXVq4RW&#10;sL4GKDbWAqym49fwuGt5DhsoIzDWYDO19MalaeG8RaGGrl+0Id2z8d70zK+eTZ+980U6cagxtTf2&#10;pR46fwaRG8/y2p3lNdT2yM5zm31sAhIEw/+V19/30/f/GL8ejkCazUCeCmgjHkdVyJPV5Nf18xRc&#10;EVYLX0/fZ99/bmuXe0Al9+8+obASNhSpQJoC7+TY6eDYMf1fx4Naj6oqzk3CSsnjwrGsdrlb51mP&#10;XF4LkdZi8tkBBA9yv916igq/PGYvv2Z6UEOdeDTJ/ejNqa+nsOnj5iYsn2deP8Nz11LJpqMRFFc9&#10;STVZNx1/nvuQQ43TDKPvRWK1PtS/DKCm6csv/1C/sC5duBoAWrl3X/rb66+mvR//FeUJOyDqEfVN&#10;HMIyKAPoBJAknKlaCqAZIAVSR1faFCRsOq1IAJ1upha05Zt0vnV3LN3mdRfa9kU4ArMwjS8mEZmC&#10;Ny1/kXrJC3huqoS6zOtFp3oRGUQzjLrMSqp+ncKk6ficilfx9LJjNbVIKtTPYt3tXq8CGul0azsJ&#10;U/Cm341rKJ5ezgB6DTX0ItB5vottgOgM+5wnJa/yeZ7Z4KqfKp/lMcH9n+G5C5kB9Px/puRNzbse&#10;2wFt1ebTqKTCpjGMCi10lgNoLwpgBlCN7Y1ulEMh1NGehiBaB1jG9CJmzVsLegKXg+Nf0eXO0sg1&#10;otaNFuGYzwJAZ0d+OskIM3mtk1Q8hU2XHUf182R7NBdxHdApgNp0FEbwWDFFh3sJQNvpcA8AZels&#10;ddPvTn8y2g5o7USjEUtT6YY/fqzvVInPDUkqnid5PYRQ1eTTHCtnW49Rfnkc7qvlfaDsAXXzMirn&#10;pV6WMbnINDsQ5wQjTeS1Uwo/T4HTdSDPxqKcarfu05pPFc0p9jEETWs9z3B/NhepfEaHO7c1wm6J&#10;pRAajUbcf1Y7tV8y8v6RMlf9dEkEhHKbHGFSz+OZgo+Rnaxf5Llf5Dk5Oz5CpdRlCWYvALN26l/w&#10;LD33N/cK/PNXwNPf7n1H0823YUh/3a0Y0t8W5YTaVAqeqp8r1278FkBVg/RxNN0eAMplT/jwQtjR&#10;qmw6MlOPzwbVUK5U9dRayS53O95VQu2CdyKRqVmXdsFrxxS357bWhWYvSCFTpdPH8bA2XBdCtWXS&#10;D9QUPEJZjHBsAQKO8Lk6xGfKZSUK62E+Fy7reCxYM53gyQqon1afTh9z4W80IVn/+TIK6B8/Ppoe&#10;e2dPeorGnFcOFQD6GTUFb1Z3pSe+OJh+/MaHac0vfs/EJGpCnRsP1N0ACN6CXHw96fcbSHXfTM3l&#10;Yjq4lgKMKwBHFU3Vy1XUYa6kO931Fcuo0QQABdClzKDP8LmE8ZqGqfYi3V5cFkSLcJ3blDxHM4Cq&#10;hM7WgZqSLwHoKpZGwCe3Wcfztilp00qsDoitq+icX0rjEuC5Zj4AjBq6eN6StHXFtvSze36e3nv5&#10;w3Twq+OpibrYAXLsY3hpjfM6DpMe13ezh8ahkyx7eROESX+cqIbbve58+cMU6jazHuUY3K6aXxVH&#10;6C5q4BeD4zRNZ+fGnj6OmTbsEhrZx472bt6rLlPyLFUohT+9Np1G5FSuk2yvpt7iGAdWK/WkqqjW&#10;CXts2KymaqqPaTM5+PoSfDYBvz3cbkiFnuelhZPLDp50D+ooXvExs/wcj5Enfmm95HP0uQrAGYR9&#10;PgKqEfWg1nvy2ONu535sYrIzfohO+U46skzVz/3911fgKq/11JnJ1NnQmA59+QVm5dTzUd/XRy1i&#10;YeBdKHJ2b9tME+ltIEkIzV3kszZFAN2FjgMBl0LntR7Uwo5i/UIbKiUAOl73ebrSRUq7G1UR9fGS&#10;iiJWRZdMefMYF4CKSzyOIXhqfXQJSHMpWOZQIXU9K6UZSgVTG4liP+5b0MxhI5Lp9zzb3WUOITQD&#10;qLWd1nxmAHU9A6h2TG6PFHypVtTXxHS89Z6m4me6gdAe0/L4SpZFKKXAZnTF8xyjIYnLsZ3XYpx6&#10;VOfIO9pTA3tfc/c520hKvgSiwmgG0l66xLsPohQewJrJQDksxnpSJynYAXo5pR7jMVEbnc0uaKp0&#10;5qXbGvAZdXSmYfrduk7rPZ05b5h6z1ONXGYQddqR8Knnp7BZdLYXXpx91YfoTD8QNk12yTvm0sYj&#10;14txl9g1HQEugWWXAmlP5dfUddKcRGi3ZG2oEDqIY8AgUD5A6cIwr8cIr43waVnDlN3svQ00hAOH&#10;1nXq2am6KXhm+MxTjFQ/z3JSGuck5SSjAFBAzrpPR2magj/DfaiECpMzpr+JMJQHOie4LtsrZeVT&#10;8BQqM4QKnqbXhU7Xc7o9QJP9rnBCvAws2jyUAdR9Yz/2yeF8+Kvc/popdyJxvQOznR/v9ks8v5gb&#10;73MUQLm/Kxbqzf3NvQL/+hU4XtMafGP957wb5pfKDCvSWvw/hdBV5ZOQGAQTAGp6XLVJABX+BFCX&#10;HH4JYTGR9U6UVyaEx4BRodSIUZtcNh0rfLZwP9kPVE9Qa0VtUjKNzkcjFNEMnqbmY9oSEQqoMCyI&#10;sBRKYZuYnKTKua/nSjrM5+C4EATAHGL9MHcIb6bjPFlN6I9w+VOk0s+ZyymAvnO4O720uzn95t29&#10;6ccvfZp+89e96akvqtJr1IF+jLz2AbWQb9R3pVdONKfbn3kpzavYCoBSE2rwAt5CZ7zjOm/BD9RY&#10;smFHeISuxLRe2FyOQfyqFSiZWDmtwFN01TI61DG7d93rli/nOiwJVDpXYO9UDpzCZm5Kyo1JbhNE&#10;cz2oymqoq2Uz5h3xWcyZX83ceBqS2H8d6ux6gHkjXqab+B+2oeYKopsxst/C42/ieaynxnU1UwpW&#10;4CN65/p705OPPpM+fevr1ISdQE/TmTSIXD3IGzXCd1gfb2w/SmR4cJZUSZuR6k5eSMeRpKvJyato&#10;qnKqaDbxi8HZ862AZozG5D2LFLhqJ+9LO2DaILRibdDDFAIVSjvRVSNjAhf7C4lOOOoHHoVQIdX7&#10;8msv/0DxeIk6ZI4z1dl6ftXUUvcR8MkPIBVQzfFtIhJAWygO7Yag9fCMxykBqE1HBSBfDQDmYSMt&#10;72OZlrc+1LBm2TpRtxt+VmxsEkjtku8dnomRnXN//+AV4LM+1tefGo8dTdVMq2kCKHprBQgaYVBA&#10;J9qAJE705zuKbu9sTaSdUayX7IcuAHGXSnApYAqfKp/G1W4URkBUCL3cvi9d7TxAsD+1mZcAr8sY&#10;tl+ijvMyqe+rqKwBpCUFVPg0MpBmRTRvmwHYznP7HAKtz80GI43knWZkk5LhZZ9vDms8TbO7FC7D&#10;79NtpfB/umwKnsvfArP/Z7FP7A9EqpxeAkDPk2qf6TjOEoWUyxdIv7vtO8Hr6Otpml+f0Ejll8oA&#10;BOQ8RUnwFEJd5ilKgqjqqJF9RAfo/HaS0kkacIqgSQmQ06MzWyBFbSYm7wJmDROWVDqFzkbS4U2Y&#10;3TdT95vT58KnkUG0SMejjHLb2B/oFEBtQlL9VOk0tGDK4YjMkcaq8OLUG9TLzm13XRDVk3OETnXH&#10;XzqNSHN4gdRlP9ZU/vAROl0fwTf1LK/pWcBd6LRkweV0T1Fne3mApqIh4RNI1ELplGl1oEw/T9Pr&#10;ebuKpybywucEZ8xJTk4T7Ge9p1OMBNEIINOIzncuG9ENT5hiD59P7iPS7lyXFc8MoabcnWRkt3qe&#10;cmS6/byQytJ6TYHTbYKotzNFn/eNpYBJqIBeYXlVCGW74WUV0GhS8rmY2uc+pjkZhPnc3N/cK/Cv&#10;X4Hamq60Ava47oYlYUpv5nfBYvpWEPQi20tmOf/9yPnVnmy1s4lGIKGQa1U/YZFEtjt1cH07x18r&#10;QeN5amNfgTTDqde7rQEIaAMaurjcxHqrihYndAFUw3rvV6iEEyIygNqEZORUvZOSPOSxk0xN7HiQ&#10;z8BX7ecDOHFYSoe4ck/v1bS/91qi3yjVEAKogPopMu1nyKI2H71+oCO9uLsh/fa9femnr36Rfvv+&#10;vvSHT46kJz45mF482JheONqcXjrWmt6q7Uz3vvhOWvTAL9NtO+mO58Wbh4v/vGUbY1znbau34RPK&#10;qE4AdBGQt2r1dsCTJVGBib0AagifxrIl1HMSGUBXcR+m3K3zLJTPbxXPnMrP22IZ6ireoyib0cBE&#10;3Wd01sfc+DxnHhUUAK0AWgNEVUNRYdcDxOtQYTfzPAVRQ0VUEDU1vwh/rsXzlqVFxPrFW9Iv7ns8&#10;vfTHd9Lnfz2UDu1tSceP9qajgHtNzWiqx9KgqW06dfO69nAwtPFroolfHJ2sD5iq5z12edLUOm+u&#10;aqcQiD1mWB8JgSf5NdENmLaiVnbQZa+Pp/6aAqjQqcemnfjOlzdOCr4cJIKo4zHZZXYylyq9DXFa&#10;LFkrapq+mpmtGtLnrnbBVwB2WzMD6jtxyhdkVTrzMgNoHw8gZOamJE31T5J276HxKAzr/T98rhyH&#10;lowIwmbcfU5j3G4AB/xyAM3p+fzh8jKH8g/679IEE7k62lIDk2rqAIye6oNRw3cKz0q9EgOgACfV&#10;Qe2GVD3LATRmpqMwCmzCp3GxHbsj0vCqn6kXgOtCfQRGL7buCQi9jBXSBWozLwGQRXwLoFcAUFPx&#10;GT7zMquh5TAqgF6khjOHtknCqHCYIVSD+FzTKXAabosO+NLlsFAqeX8WSwDRqUb8bxfYV7VWGHW9&#10;uFwAq1BeeIICm7xG59uAUOJiR/Ga6Ss6DTxpyeRl17VlEkBtnjJUPbOFVFE2oDcooz1JvVv/6VLl&#10;sxjlWYQNSo71dIpSAChpaxtyhE8hVPUxz0mPrnVgsZEOdsdcOu7S9e/May+NvSw6221EKiYcuS6E&#10;CqzCqil4G480lFf5zI/Te8zxovhtEoUF0rHw4BQ+Bc98XZ65XqiggCpqu81DRsxtxx1gDKsqj71R&#10;6oHPtFeRBa8L2DQu4i5waaAB+0vA0wA+jWuDbRGhetpgNFYCUNdjuhEwJ4SeMfUuhAqf7KOR/Clu&#10;d0rIFERLACp4CqFeFj6tBY1GI24TqXnuz8gq50XOtJFeFyBVM4VNVU/2jTrQkpoqwHofqqRaKXmb&#10;rKK6f8yN53Eixc5jlqfeXbdO9BzArX2T6zZETQm4SlFzf3OvwP/ZK1Bf14tjzx1hxWQsoC/lpluX&#10;hQgnfNpDMwugqj/CYFaZPNRgucQhHMpmC2fbZs66raw3E9XsfBg6rTS1ykm5lTNsAyduo9FmFU7Y&#10;zYDncSx8TNVrx2QtaUxQ4r60cVJt9QTvyV2bp1z/6T4Rgq6Py2OZYt/LE9mDhFoF5JzgPo+y3Eea&#10;eB9ki/VngO8xnpM1od8wdP5L0ref1o2m946ejO53az9/hdr36GtfpJ+9/kX6xbtfpae/PJae/fp4&#10;evlQU3qrsj09+fH+9Pj736SfvvR+Wn7vL1FDby8M65nBfisK4gIgbum62wNAlxES/iq2qXC67jLD&#10;qPWfhql4U/KqpNFsRC2oafnsC5pBc1bpLM2LzyM57aY3Vq3Ufol10vfWmXpZOM3Xxf78yojpSTyO&#10;taFaNG3E8NXlNuD59nWqohtL3qEr0gJS8gvnWSe6LM2ftzytWrg1/fKhp9NbL32Rdu+qTUcOdKbK&#10;Iz3pxInh1NNDV7lgiJ+nKfpR3vsIlUxefxXH07z3hgqkEGgIpS3UX7TRQt9GK30P92Ea2/rMTkZ8&#10;dqC0CpzdvG8DHHiCqMt2Dr4utqtOmuG2TthaUn8kWZOaO+Wb8QVrpEvJBqaiwY36T9b1/uymsLmJ&#10;Gk3nvZ/E17MbKu0dv4yH6dUAzuzKoPrvuj+AhE8HLrRDqC61HjNshNLmiX854FM1dIwVsvAxtCH/&#10;qRGUX3adm/2w/3j9zo0Mp7oDe3FjYB48MOEYw9P4VV7CJzGUPQAqQAvwEvCE0FABiZgARLr7Imnt&#10;qye1LTrKgQiYCaO9h+k+PsIbdzTS74Lp5U6UThTQKx0HCRRGA+hU/byG4mpcRfUyrgAgl3keV3j8&#10;qwCcS+E0p+ovAnJXSIPnuEZqPKug5WUC36qahcrpVCS77LPRfFZ2vWwImzNeX4qLpW0XBFKVVBqe&#10;LtBtLxRrUn+J53ie530BcNLQ/mIrACqIlpauX6BWUSDNU5esq81m+TZRncKqytBxQNVT8Jyt/xRI&#10;bUiiESeW0aD0ddgy9TqWkqae/ipmnzPSM0ZNzqbBD8VIzM4jjL5kLGbbwWI+uxGNRabUQ80sVFMb&#10;hkyL2wjk+EvDFL7h9abZBdqsfObpR4Km0Hmq7hj1rMdj/XTTiYhTDVWx7UxzNQ1hLAm71Sfa8ejE&#10;FF5z+LEmgBMIPcW4zNPN1Mu2aBhvU9EJRMbaWfC83A98DjbxZQB46d9JXB1swZcdECWiy30WOIE5&#10;u9wNwTOHAKr10pjqpmDquuBZUkBPcT+5JjR8PwHGnKL3sqn6XP9pY5HqZsCn0FkKU+wqnDmu8GV5&#10;WeAUVFU/lW/4Ir3ENu8r385UfkCsaXm3E7k+VAsnoXOypfALnRSsfa6qreYs5/7mXoH/s1egjcag&#10;nTuYOglXXH/jijR/IU1IiF8rEPJWr78dAN08e0ehgHpC9cSquiOMZgUUX/HUyUlWAFXhVP2s40R/&#10;jOPxCGfjFtVQ9m8UTjn7NrIPfvCpkX2OAB02JDXxOWiCaO2mDzsebmt3syqWEGoDlAqTdaFGzJpX&#10;deU+BNBWCER1s4r7ET4rWQaAAp9f0510HEBVAVX9xPaTDvkL6XO6oYTQj6oHUEJPprfofP/jx0cC&#10;QB956ZP08ze/SH+mBvKlPXXp7cOt6ZVvatOLX55I71d1pL8Apj9+7r20dOfP8AndkObdXJGuB0Rv&#10;I62+ZG2hgN5GOnsRKfhlgOdS4HQJSmmG0G/T8tSGAp8VpMKNgEbT9iV1M4/mXLy4IoDU8ZteF7ZN&#10;7lMKL1egnK4GHgXMZXS7C55Cq8sKvUABTe/ffRzfuYaUvGl5QdQaUUF0E2+6taI2LJmed7b86oXc&#10;H//fousB0utXpZ2bfpx+/8u/pJee/SB98XFlOoHDfwfdRqf4HhsG+LspyB1Clu5nzmoHb1AXFgWC&#10;6SDvzwDvifPmrb8UMGG9SItb92kNaDf7qGxaU9nPvqqp7RxgRmMH9ZS8dyO8vyqf1p72CKQcH/5A&#10;ioEFHBu6JzhuUwumbM0UI0XZbj2qANrNzh5XLtsZeRRQSZFpF7M1e8n5u29Os6t4mmK3BESF0zpX&#10;66D9oeS68OnnIYOo6/FjTUWU2wrH5X8CZzmAeh138YP/E0APfflZ+ub9tzH8Rl1rPkbqkzQyCuiF&#10;LuoZAb8walddBLyEu4A6FVHUwVA/gU/yq7zxNcQJ3qSqWF7rrQwghY4CQg3ytRwAbD/JPjTxUPRX&#10;BEoipo9cx33wuBlChU/jMgpiOYCarr/K7XJQQBjr0dzEc8yTj4RKgdNtqrhZ7fx+2j2D6lX/rxJ8&#10;TpO+V/UUSvU8FUAz+MZkJJTheL49tbG8YhoeqLoEXF1ux0u0oxoxqxqAr0EZJVUPqNrxb6iIWk/q&#10;UgjVbcB62zxBySlK57g8bu2jKihxRisnaiO1YuoGFg0BdKh6fwDoyaO7gVKaeGgGKuozaQgCQLsr&#10;D6auowdSx2G62AnrN7+1UPo61NMcqqg2ohnWZNrR7uQi0/kCaHHfqq8HIvTdFDQDQOurGAZQSfkG&#10;zVidjbE0znU0hEXSVBfHFF6c5082AZjVpe517ZNqAjgzdJ7n2LPGM+o8UT9VPgXQNAJ0ZbDMS1Pt&#10;oXaWQpP5uA5oM4RP0/LuF+poCT6tA53ki22cbdaCasM0yGMImjkVL4xOsV82op8F0JKyGd3tKp0l&#10;EI20uilyANRJRdc4yQqbQmik4lVIywFU6OQ5CK3e1vR8jOosgejs3Hi2xZhP/kf3sRRA1db0+yUl&#10;gLm/uVfg/+wVaEN5fOiBJwHQlem66yvSTbjyLLZcEX6qWLcjLae0Mf/9yHSlJ3mVmvJ6O1Px0YnO&#10;yVkltJszaw/rHLahejayzm+kCJVQo0nFlPur4yx9jJpBu+FjIhJgoV9j2Opwcld1onxuNs0Z02xU&#10;zLgdjBIKaFg78TgqqqqwNdz2OPCq+nqU2EsX1Fd0Pn2NafpxLtdyw1rA5iiAdABfpi9JH3+KQ/3f&#10;jjOKs7IbK6YT6bE3v06P/3Ufqfg96Zdv7kqPv/11evGL4+nVXdXpja/r0kdVPem9I63p2Y8Ppgee&#10;fj0t2fHjYm48XqG3LMUbFJVzAen0JZD8AqBziaoo9aAL7XznurWk6NcwQ76oC+UFJ90uPLpcSXe9&#10;KqUhbC4tQWdWMd0vR7F/oWoaqzFyXbtiI7EZyCwBLc8jVFDA00Yo14XQtdSqali/lppQQdTQtH4j&#10;XfZ5mdP0xZL7XILCiin/miVMW1q5M21be3/69SNPp5ef+SB99t7BVIvp6kn8rgYZdTWG4WtP+2Sq&#10;YRpAC78uhinqHeH176djrJc6i0G+C1U5nTxkit5GoiaAtR2ItfFIVXOQ97IdNbWZ6QWGTUf1/JgQ&#10;Pp1EZDOSTULREMQxoPqpR62+pB4jAqJuDVqFaRvmMRXd+gBoH8CZ59N7jJWn17VestwkT9+KHzyq&#10;8By7YQHmY/l1ztKGJ+uT/WywWyyNUEC53s8Li+/8nWfDhTni/C/fUhfwA63auzvteudN/CGx/WnW&#10;Vqg2FNDLpEAvU3NnCp6cK28w0FgyabdL3PU0AID1l+BzuI43vBozdoCzl+uHuO5UI29kPfuyrSeD&#10;J/fj/RlCZxl4Cp+XUT9VFi+Sks2z2K+hxqp+qoQWUaifswBKdzqdK8AjoGmDk6lygFlwnia1bTjZ&#10;6Cod7Nc0jC+LrO66vyn9fDvXL5dqUy+QMjdmAZTn43Py+WYAvUYNaOqsTVeZvnMBte98s0oodaHE&#10;DOMgp1D6plH4JlH7isC3FCuhs3XYRDXQeASEWu8Z/qulOMv1Z2gMO13LtlgyOenEvhjd6ez4wtqI&#10;+l2im3rPk5VcR+rbZdRmVgGfJRg9efwQ2wBS7JScXOR0omgAwhS+k056O+pN5/dTX9qPJZcem4Ko&#10;k4asDc6z1e1m70ddHalBsWw8EeB5mrrPsxw7Z5uqw4dzuqOROtemwpsTxTOHHeuG3etC6FRHDT7s&#10;dLJzzMWITI67K9R3unTbdBflH30cP0MAYjQbCZyc2bwcUQJPO91tQvJ6gdNmI1PvAZ1uBzJzRFOS&#10;YAnMmZLXD3QIcO3lcVQWBc1J9oklt52dhOQ69x+2S8JpWZhit9bTbRdUQQVQvlQDQPkStmHIOA+c&#10;XuAL15pQ97OOM7YLsdxHzIVXBVVhFXB5TO/X6y0FcH+fm1ZS49zHD76Q6P8MvH7Ie13jPDrDOfoy&#10;J8smenB++XNnwq9N19+wJt0y3wZr6z/vBEDvAERv/xZATZnagBEn1lL4e0fR3XS8MJjN5l3SCxRK&#10;qOApjHLYJj4qqYX96rmTJqKeO6gETMjeRpe8Yxl7BU9uH2l3FSdhgPvycSINz3r2B82d8GRp00nV&#10;UG7j/TZAAILoCVVQPl+HgZsjdG7XcNmo5jNYiVJ3BHV0L2rd53Uj6QPMQd870ple39ecnqEb/g8f&#10;HU6/fvurdO+z76R7//hm+i21oX/+4GB646va9ClG9buYGPQ+KfmXvj6WfvL8u2nJHY8wKQkl9BYm&#10;Js1fk25C/VwIdN4GEC5aTV0oMLoQFdS0vHRvw5Fd8aF8qk6a9i7Vaa7CfH45XfY5la66KTRmSBU8&#10;M7RGSh0bJ8P570LoapXWUlrfxxA6AzxLABqqqPeHdZQQ6hhPJyd5OULTepuWeI5rqccwilnzt7MN&#10;cGY86ZJbAWUOmDVLtqWNy3akezb/OP3pt6+mL98HRA+2p26MXluq+1Mdr2trw2gaILU+6Ix5Go16&#10;WO/DiF4rp25KMFr5MdDALwlHejbxZvby3gmAjr3s4HutjfdKEG3h/bKuVGAlWx71ms5r1x9U9fOU&#10;P364bQcHicq5NZr5R4yQGcBpah7a7OEBbDAycme7iqVd7daUCrZCqmqoRveq7wJnhlLB07A21Ocq&#10;aMqUQqifD7ME1rBa+5mvy58m7v7fmhXyfdX0P+2LbHrsdGqrqU5Hv6QJhXrBwQYACaVKSIgTP7V3&#10;MY6yvxQCp+BpBHii/g0BnsKnoDlKDLNtgOuB0WIbytIQ21BIhUAjA6DqZoAcCuI1lU8gTgDNkVPd&#10;QqcAmtPxwqdp9/LAMDIA07AmtBxABVEfV9ikziD+Jy8XzU2quwW0CrxRahDm+AV0nme2vOG6ymsR&#10;qMDWq5J6Ny5Qt3iexpnzjaTkDeDTmGqg9pPGmxxTpJmFz3NNlAMAnaeAuyGgb1ALIgDQLvdc/xk1&#10;oKiQXtcPJBpDx7TDAg5RJntIjwud/VUAISGMdlDLm+ezC6B9VUAnEKoaGulz4NOpRdoi6cMpfHaR&#10;btfcvvsI3ec+h2huQgk1pQ+IOnPduk3rN3MMnSBtjuopgJ5uIL1O3edkM/6nJSN4IXSiVZXzRIQA&#10;KowWaieQSpiGn2jFzL+9Oma0GxfpbL/c3zQLoRd761jnR0wGThTOq31c38s21c5ssyR8CpYZOGeX&#10;KqBCZinyfgGpXHdG9VOoBTwHSPGPcfa0OSk3KY1nCGX/AD+AN9eEWtNpCKTOixc+VScDGAkh8yrp&#10;JcOxmUY5gLpPBlNrRZ2uNAudJfjM96kSa93qqCBeKjew6WoOQP/TvpL/n/9/OPldUjSCwRpoBP/N&#10;rzGjn7cq3XAjDUgLt6T5i7SdvIMU/M60ck05gHICFzg9wRqeVF0KpJ5sM4giPkVtKJwQDUJGSfyP&#10;etE2lUpu2EowCTNV88NsN3M092Ia6rQivUQFUSFU2MwQamexAMpVkQoVBHInPGwZ902vUTQ95XpU&#10;O9+9/yqexAmelOAp7B5Gqt1L59MxpNNDtOXvog70fdLIb1EH+jfg8tU9jUxBOpqe+GBfeuAv74cR&#10;/X1PvZV+9cpn6fmPjqS3aFj6EFj9smkofU2H/OuH6tMDf349LbgDs3ohFDibR9r6JpRDR3feiuo5&#10;H5gTRm8DHhcsZ3IStZ8W21ZU0PRD2tsQ+qJhKFRQmoiAy5xuz6nzAlQLGLWOU+jMAFrAp6ooKXzv&#10;n6UAmg3sbXAquuyL5iaBtIK0u5OUtHFymlIEQFqxGnUUL65Va1Bo2eblDdhLbd54Z0DoMhTf5fyP&#10;S25mbOh1yyPWLdqaHrr90fTsYy8y1/tvaQ/lDMd5TU9S6zGMLVN/97nUzfvsvPkBfrEIofUYx9bR&#10;od6OKtrYfxnbJNLfJeVbwBRChUH9N103XBfy4MMEY8bSsMGohRvXUb/hcggYtWPe7nnntUcTE+qn&#10;4GtdqjEmzLLPDMcNlpSxHBc++QVUy0zRejqnupBpM8CWL4Xb3CEvVPrnUh/R8s/J98FRUP13/i5+&#10;X0r9d+7kf/Ftrk6dT/1trWnPh39LlV9+SicySl1PI/V3nvibi3o7RlHS2lzEgHDp5VIIlgLmKEDg&#10;8jRQMMbtTlmvx+XyGBZogdIAWG4HBAqdRkJtDQWqNOoynXQ/9mFputtZ7Eaexa7yWQ6f+bL36X7W&#10;Z0bHPJZGhil8IVaw9D58TNfP0XVt573NQzYWuSwsnQpbJ68LGC3ZRXk/OQolVmWWRiON9GmkmW7k&#10;MVA7LwNcVzBHF0K9fF4VFFXUmHYbyym2Z0VTVXMUGLXJaLSmmIbkJKQMn47l7D8iiGLJZEc5afBO&#10;Goc6Ua37gctBFMkeUuud1Hb2crkP1dN0fE6VC6PaIbmP0NpBY1HHgc+ZroShPSDaw0hMje0F0qgt&#10;dbylQwmEXZTQ4RoA9AQpdxrVXDdGcE0QPM82HKNUAFupFqyoOlA3W2tCDT0NiBtC5kwXqXRmsV88&#10;2YgHO4bxhNtUQF2/ho/nJX/0EFf7OG6EwUGOI8EzK55YLl3jPq6wv5H6OdZUPgM8y0Kl0+1hzeT2&#10;MgAVRLNSqlpqk5KwqgoqiGbwdGkEgHIfAqbpeutFXdoANK2CSbh+DtiMJQCat0WTEGflS5wIL3Ii&#10;jOBkaFxg//PcNgNrdNiXANZ11VEjA6v3GR36PLbqrf/bGe5j7m/uFfgXr8AVORIRcJDm8BNMDHrq&#10;D++m6+ch2N3A2HL6S269Df4QQNfegYvQ9tl7+5E1cMKfJ35BVOiED2IZao9AULpeGBVE4b9YCqAZ&#10;SlVGT3IiZUBRYhhRauAOv2G++DetdFJzwzYua2bujHBVUB9X5coTv2lUmCFSnqqgUZPn/XNG9zEy&#10;hLbyhOyyr+f+hM99dCodIr1r2r2Kz8kB/J++xqi0krrCo9QY7kZ+/aR6ML1NDegntSwPtaenP62k&#10;4egglky706NvfJ7u//N76RevfJqe/fBQeumzqvTu/sb0RcNAOnDybPq8rT89982RdP+fXk3L7/4p&#10;1kxboiZ03m3Ewop03ZINzI8HQlFETc0vAEwXAqNLUT8zhEbtp8ok8Fmk4bVQ+i6AZhX0+yn4VTQs&#10;5caiAlABTeBzBY9hZ722TtlP1MfTxH4l6faYpkSn2XIA1AjYJFYbJSPYFWtoiiqNE/V269ZtK2a1&#10;rr8jbVhD0IS1Htl8OT6i82lYWnzDyrRt9Z3p4Z2Ppid/8Sxeoh/hJVqdThxsSQ3Hu1NT7QDS+yBj&#10;Ps+mkyihdYz0bGBqgY1IBYReDP9O7Zt6WdosxMTLRI9QTC5qH6ZTnsJOlU+ay2PpdWP8YLGWtJ2D&#10;pJXc+wD7jhCjHANjAicHiqNER8mhk+mNyUWnud4lDdjpAsfSVY4jzeQR4lI7EmodFlx1+Dx1Q8Kq&#10;pDnsjnd9kHFJeoBa5+kPMv9kRIHTKF8vh87/cI78H30Jj57sTZ+/+27a/8mHqQ8AnWF+thB6TZub&#10;SE8KksDACJA5zPop1oVModMU+xlAQPCMy4CD6xp3a+Dtfjm8Lt9umHVmq/8XAGVbKK4DwKiPWZrF&#10;HkBaigDSsvrPWfg0Dc8+VwBJI0C0BIy5jlRQtFbT9L7wKTSG2or6Zke7NZsFhBbNRbkM4NvmJ1XP&#10;ohmqqE+13rNQbL1f6z8Fzks02wigkYIHRi+j/gmh5wDUSVRR4dMYb6DOkzhH7e1UCxDH85pEUT3N&#10;c7PecwgQHAEEBdRT1HqO2iSGGjms1yYm8F0ongLoMOl1IXQAtVN10jBNLoRqgaQPZ/hxUifaA8g6&#10;jcjow4ezFz9OlVdN7odQPUdI9RunVGjr6VI37V/HjHWgcwyFXKh0aah6zrTTqd7ZgCVVUyzPAdem&#10;5EfrMI1v5H8FMoVPu9WvAI0ZQM9314f6KZSm/lYsrLgfUvNX/CEifKr0CYnlIXQy1z3C7ndhMqub&#10;edpRTrUHaBIa0mef0AygOZ0vfGrTZCo+wssc8y7PebkEn4KltaICqNsEQuHyPGfZGc6E1mMaU5zs&#10;BM7LfJkKnHndZYBoGYCqfmZ7J6EzR1ZPY9Qm+1/mfgRRSwG8/yked1z49Uw89zf3CvzjV+CaDEdJ&#10;ZOXejvTxX4/QP3IsPf3k22n+LRvSjdcxlXERjdtLt6R1a++iRPAOyhTLFFDT75FyV4nkZJ2X0agB&#10;IAiFqpLW3KlMCpwIXAUgEhyqiSxq1IiaLu9mH0M/UDvYHaHpqMxsxYRneCiePpYQ6phG3HJmpzEJ&#10;oIKu0Cvkup4hVF9RIdQuewHUNPtBjEKP8QTqgJDjfF6O0LFdRbrX9YPdM2k3MzpVQT+uGaQrvis9&#10;/1VNevrzY+mpzwoQfeSVj9MDpNofeu5dUu5/TX/+5EB6cddRgLUz7WobSJ820cR0uC49/tanaftP&#10;n0y3QPHzFqGGLkANXcyEJGyYFkD1C3lRFxO5PlQIXQog6vW5aNGqqPnMc+Fz7abp8my1lKG0vBkp&#10;akFtNEIVFVJz2FGvwip0FiM8i8lKy4VQFNmlpNtjZj1LI2CUCEBdy23WsL08Svs5jWnDhttnTfXX&#10;Y+G02cLhxSirt9EkBYwaG1ZuT3dveyj94oHfpmd/91L66qMDqaXWyUqnUl/XZDrN2KIBx3kyP3OI&#10;N7HvFB3vSN+CpqMy2yi+7OWNFUCHOE6c3d7ANKUGlNQoCeHY0KZJ8DS0c2pnDFInfqOqnJMqpRwH&#10;AqaweYrrhctx1ie5/YT3zS+aSeJSScKcFjTx9+rEeL+XouOTyJxOOtJY3u59fT1HMQsdoFnJGOZJ&#10;uF3Pz++DpdDp3RquZyCd+5L6x6/ABd6QE/v2pcqvUMAAlymmyQigoX6aohwRKklN5nGE46QCjTwl&#10;Jsy6gc0z7GcqXiVUKD0rgJaA1H2E0qyOCrHCrMCp0ilwGkJpHwBqQ8go91EC1VBLyyA0GoCIrI5G&#10;U5DXs0345B9hHfWUlL6QmBubrgFD1mnaJJQbhq6SFhYQo1mI6y5EwxAqJdN2ii52Fc0CMmdrUwHF&#10;8nXhk1FS0Wxkmt3bFt3vxdL71qZpsokub4BzAjATOr3schqV0BinK3zC7nCmUgUMokAKnmM1Rf3n&#10;GGnwU9RjDqtuMpe95wD1n4dIwR8BPo+iTlYBioQgGipoqT7UpeDZh4KaodPlIE1MA8xnN1z38Xzs&#10;MSD3DKUDp+tItfOYAuUpOuxHMZofqz0yGyqfKp4zrai9NBxdALp9/t5mFH/Ps4zKnCHdfvkkqqVp&#10;88F2rCxRMYnLHGMXKfcQPk2lXwVEhdDvAGi2U7KJSLXSTvccXidgqnCqdAqaAZtCqcDIicbrhoFG&#10;w+0xB14wVfnkNuX2TBlAHceZJyJl+yWBM6ugAaWqnWw7BwzOhlDI5YvA52W+9IyrfOEZAqkAqup5&#10;0X04OwugOY2vr6j1ni4Naz5Ny+ca0Sku2xylShsNVNyHdDH3N/cK/L1XAK47z+HXQab52cffSFsq&#10;7k/3bP9FevrxV9PPH/pDWr6ALPGNq9LKpVvT+rU7S3FHWrdmx+y9/ahc6RRGBb+sTNocZMOHljRk&#10;WiMcj4nAFVAYYMhthEsVTmET28hoVurixG7o5ekEJKchDXgZeND/U9D1cYRPxMbCCkcFin1VY31e&#10;7FoYgAu9hNOXnEEu3Frzab2nqfd6XgQnNNl1L3gaKqJ24h/omUkfnuhP75GCf/toZ3plX1N6YU99&#10;euaLKiD0SHrsvW/Swy++n3b87sV09x9eTn/5/GB69ZtjKKcdaVfDyfRFfQ/NTJ3pvQN16Zl3dqU7&#10;f/50Wrzp/nTdMtRQmpOE0JuWUxO6+nYg9A7qQrdHx/xi0vOLUSkXhgnr6pgGkGe9f9/zc3ZGfFlz&#10;kkCabZhcZtslodVZ8iqg5eb2SwDRxU5YclkCUJcLqQFdROrd5WKDbYuZc79oNdsJ14VVtztiVLPY&#10;NVglqLLaSLUGY/u1pVi/ajvlAfyaAUaXOG/+plVp88rb09O/fSHt4bWsOdxSgGjH6dSPCfwQ3UGj&#10;dBCZHu+joPMkvzqMNnLqOCSF0imAdlGI2UpBZhsHiMBpHWiePOQoTBub2qglbeUA6OV9PcdtJtlv&#10;mPe+F7V7iO/J03z3nmG/c9zvFNfNsM95DqKsUM5w7Hj9IL+ihrBvGqKt3lnvk+wzzr6jFIoOUyja&#10;R12A4foZQZdjUtXz+3/eb75vATQrpd/fb04VLb0il/jhUVObDn/FTG9StGc66xlf3RQ2N2mUkzG+&#10;i7MA6lxswVMfQpeCpcbcM8S0KUwhs6R0qoSadjcNn1Pz+XKerz3KvoJmOWz2A6Qqn25zKaRmZVR1&#10;tBxYS2n6gE+vK0FpBtBZ8CyB6FUUt2gUAjpVKK8KniiUqpRXgCFTu5dR5i6ZPgcYbRoSIrVV+j58&#10;CqQqpKqqpuxVTK3rtLHIGk9v69LbX1JhJYRN4VPwzNDpMm8/hTG70HYab0zXhc4zKIlCqHA4hJI5&#10;cISmIODTOHmQ1Pp+jOGJDKNu66Hb/SSenblJqY/aUTvmVTv7aTzKYU1phlDXh7F0Kh4LT1LUVmMU&#10;4DXVLoQaE000qqF8Bniifpp2Fz7P8xpeAPD9X3z+xmQLEM9rrbLp8hLz2s/72qoO83obV+mMv0Zc&#10;IiVvfee1fkFVhdPtRcrdZdJuKRqKONYE0ogSdAqYAx6rXsc2AXSCL58zQJ7b9AnNk5EyhAqg5bWg&#10;4QXKfs6Ez7We1ncKiQLojF9w3G+AKBHjPFmG0T2P41QiAdRQqTzPSU/4vOavbeDzAl+KQqcAqg2T&#10;EGonvan3DJ6zS7bFnHkew/pP1Vif36ivgSost/0vXh9zLDb3ChSvwATn6+Zj3enFJ9/AznFluoVM&#10;qX0jD+74adqx4b5UQd3nCkr61q1QyNpJE/XWtM7MKhyR/37EYTs7DlMAFQxtvshNQtrRMPo7oNNg&#10;GE5RzymYllRPlU/HZTqvHRvORBlAQKmz4FU8Od+H/6cNJEJntsFR/ewGHrsEA25nqLjm55QBVCgW&#10;QMm2fwdAj/H5qrQJic+dICp0CqUu8/ph2vg/p1nmHTrhjTcOd6Q3mIT08v4m1NAT6ffv702PvPB+&#10;2v7bv6Ttv/lz+vUbH6VfvPx++tOH36R3d59I3zAzfn9Df9pddzJ9cLAp/YG0/R0/ezot3HAvNaF0&#10;yFsXumBDunXVjrR43d1pMQrpzUuZG09qPhqUrA+lnlM4VBEVEIXSRY7lZFueD28qPZvP6w9a7hEq&#10;fAqtuelIANX2KU9W8n7jvrjPRQCqsYQa0EXUeC6gBnQhafgIYZRti1dTq1qxLs1nnKfXe3kZ8LkC&#10;k9jVG2hGivn0pOQ335l27nwo3Xv3TyJ27ngwbd9yTxxI1okuxONr0U0r01ZMZx+56+fpsR8/kf74&#10;qz+nt1/6MH32wZ5UfawtdfPmDgB0Q+S3B/TixECzGZf4Xoo87XK3DrQXQO2ipb2L+lGN67VysoZz&#10;nGPMWet6jjJWPODzFN+1wqQKZxdjuQyB9ArH4FQJTKe4zWUuXymply4n/OFjip4Y5bFOIemf5XHP&#10;8TgqqmdRQ8cYczQKeA4hv44yNuks9zPFMfd9uBQqVT95iAgBlaf0d/+EVPcpT9X/UL/Aepqa0/7P&#10;mQW+l/njLQBDf3u6Zu2d4UkvjLk9+QGFoYS6VOXkZB0AyslS4239DN12lusmhFFBEgh1OQJI2qBk&#10;mI7PKfpRYEOVdYj9bGgyvN4Y5naWAAiiqqKCqEqpl1VH8zZB1IiOfZVQ10thc1MJPK+0qYDWk/on&#10;SBdfZv0iXevnaZi51AGMAkhXVehU5wDVqN2cVUKp22x2NGgBmzlNr/9n0dG+H+WPqUWMjtQ+SeN5&#10;rZW0WtKM/kInKXbUUTvex2lYMt1uTACwQmcAJ9CmgmicoWteWFUxVfm09nOUDvchOtwH6WYfocFo&#10;BLVzEOWz7zC2SETvIWyS9lHriTJqar4P+yRjUHClcUnwHHQKETBqDKOMGkOk5keOMZOeNLspflP9&#10;Kq2nsVk6W8fzATpVO1U/Xbfec7qN7nWUzyl8Pifx+5y23MCOdsB9Cvie9nUrg8+shFrnWaihHEco&#10;ouHhSQ2oCmhAprXHhj+ASLX7g2C25tPO9lBCOR6jAYl11U/hctDLrA8LqR6HAihfTLFNAHVfFVPB&#10;k+sjhFWD62cnIXE//sBS5VcJzRGgqGpZAtDoROfyOI8zCWxOcaK7xK/tC6zPCJmse8a8pgJqWt40&#10;vOBJRH0nt83d77MjPHl++n+qhk7x2DFn3sflMX0eArLm+XqahhT0j35e/1C/yX5A/7cnO87TcZLz&#10;pOehwOVhZnC/8tSb6ZGdP09bl+8APhemZaidm5dvTzvX3RNMsAnw3ILauRkm2oxAt57BPRsR6DZV&#10;lCmgdhrbZexSuxvhUAhUdYQNE9MTE70liT6ShLNSIsOd6gHGatKsdNuH4ilwdnAG9rKjM1VFrfe0&#10;6Uj1NEzn2S5ghkm5CqpAy+emg8+LoQoqjMYscR7DtL/gKYz6XGxI0hKqhftlKFJYL1kDqt/nfmhY&#10;66UMn8KocZzPoKn6PXhWasf0/gksmY73plf3N4ca+jr1nk/SkPSr1z5NP33hg/Tgn3hB//J2uvvx&#10;59NDf3w5PcHM9L9+cyJ9cbQ1fVHZlr480RlQ+tQbn6VtwNaNqH/zFgChWBjdwvpCahxuAc6uw/lf&#10;4/oAUFLxAuh8oNEmpdtQORcsWRMQGuoo60KoqXTVzULhLAB0FkJXUdNJmEI3wtSe/WOmvCl40u8u&#10;BU9NXhdQcxqqJ9ApYAqdGTyXMot1CbWgi9cSgKfbvbyM2tDlpOezGlqxfmvauuP+dN+DP0sP/+Sx&#10;9OCDj6Y773w4bQNAN1En6oGkhdNKTGaXURO75MblmNsvRhVdAZgu48Dbmf6EovzFJ/tTZWVTamrp&#10;Ty1tg9SFDmJKfzbslmzqMc56QPNG6yPaz7Ggub3gmeGziwPMiUydjOUaUunkmDrHbU5xm2GOuSnW&#10;3XeQ64Y4Nm02EvqyMkkPTDrFftaJWjcqeBrjrE/wq0v4PAUgD1ETOkxjkvB5mnS8TU5T3Ilw6Wev&#10;XM10vRwqfby5v3/+CkwMj6Qj33yVqnZ/wbmfTvQ4sXPCUwG1EUPTbE+GocqwXeVTgDSclT3Ntpj+&#10;ohrEdXoW5gkvrhvjAEVOxecZ27lW9BTXRY0pcGktaVZMBc2shmZFNG8rh1IbV4RTodMaQiOaWbhf&#10;YOcaClyyrADAjGUXdj9dpIWJi6igMy0oetQuTlKXaRpZABVGVUYvUM9paj17elormuHTZVE7WmwT&#10;Rp0Tr3/qRWpSr5xEWT2JryrwGROTCOFM8JzCairXfJp6N/Ud0Al8CqSmwc+SBp+gbvQMqfAxpg0J&#10;hKPHqcsEPk+dYJ9qai2PHwUmmTxEGt70uwqoaXlrQvuZ1Z4BVAg1hulsV0kdBEiF2ghS+sKtjyOA&#10;qoBGvSmPd4YJRzYamYLP3e7CZwQ/ViYaKC0AQH3dAtodSWotLc4GubGoUEB5DQM+eW+Ez6jt5LgB&#10;QH29AzIFT7rgAz7DdF7QLC1VP1U9vWzaXng1xa4dkaHqeYawAUkIPQ3kCaHCqACarZoyfLqvKqYA&#10;6tIGn2y9FOM4BVC2qYaOeazzeNGQRExwW1Pw05zszgudfLkZF63zLMUVvjSvcJ31mzPsK3xqz6Qh&#10;faTeSz/cnKCkv2fMhee+Y9Y7S3/UxdQl17kuuu25TgiNEZxz32w/6O91337Ot1NkKHvq+tKJPbXp&#10;q/f2pN8jwq1biKBGk7KTFZfiJb5xyaZ0O1ngHaid21kad226l96RHQGi29axff2d6fYNd82+pJGC&#10;Fzw1+u7ngg1Bgqfwxzk7VEyamUPRRFyMWs8mLtdz8q/jBN4IEPawPUOo1kk0PCemJAa4hrk3t831&#10;nv3sb3jZbuMWPjfO9R5kvZPPllNtRoFgwdPnwMXZRifVVwFYc3xhdz8rX5P3P9h5kdrPK3S/0/zE&#10;fWj95NIwPW+NqLWi1ox+fGIgmpHePAiE0kDz50+Ppt9iTP+rVz9Jv3v7i/SbVz9Md6KEbnv0D+nh&#10;J19Kz77zRXoHS6aPDzWkT480pS+ONad3v6lMT739Ubrn108zL34HAIoKitHqQl7YBVga3YI6aYf8&#10;Quo0DZuTFqBSqoYKhwtRNFUjlwCJy0h/5+Yh4VMVdInm9NmgHhDNM+IzhOZUvttNq3s/AqfhmCuh&#10;czZW0c1eAeSSbl+ymv1JuefLrpeH2+ev5LHXUnu6oQDS1Ru2pA1bd6Z1G5lisI50/NqtYXZf+JKS&#10;ogeG7dBfxejSpbeqiC5NNzP/dcENS+MXz86t96XHf/l0+uDtz9M+TP5VRVvaRiI1LxCaAr/MMTPF&#10;8XKaN1uAVOUUKs9ynKl+dlDTUd14OrVz8PXyneiYT9P31pD2caCcxCm+m4OsAa+mdg4q7Zb8oTbu&#10;Dyt/8LAiVAqXptunuVJgneQxz1L76UjQPtzzu4fp4qetfmTyYowTZfOs76dz5PNXseBZDqM/6C+o&#10;/84/f/lSaq09AYR+knppkrnoSd4GJE/IpiQ9WYZKU1I5VTpjHjXbjTya0Lo1ATWg1BMpH/y8r7fX&#10;asbr3Mf12NfUvSd5oEMfRkNjcEPotBnJbSpUYUHDtlKKdnZdcKEGU3i5hp/k1R5qSVleEzZJ76qw&#10;XeuhrKC7MSK2o67lusPzKKQzbTQJWY/ZTGod8DQNH/DJ+lVgNO6PsJ7Tuk5T9ILntZOk8h1XGl30&#10;lUWXP+UAlzHcjylSYdqPTRONU86PF0qvarBOjeo0afwCQhkAAHSOA5vGWd6D6DBHfRQAhc9QPDGV&#10;NwawUzLcJpCqiJqSFzp7KaMoGpNQRVE/hzCPdzlygvpRIFII7WWykdut6XS/HNE8xDavc9u3dZ+q&#10;oPh2Yq90Dqsl0+6Xe0ib03hkKt6UvEBqSl3/Tms5rfvUSzYGGvBaqQRf5rpr/O8BmDa5uSxvLCK9&#10;fJXXOK6L4DgUUl3Opt1L4Jo72KOLXVWzFAGpqpiqk4CfyqcAaqiACp6mzY1IoatkllRN0+vWeNpw&#10;FHXPgiiRx3P6Y8x6TEOoPC9QAqGqnbGu8snS5iHBM5qM/Mywv4B5hW0u/bzM8HyceHRF8GS/mH7k&#10;D7lSWNYy6Y839hNE47Pi/+hnjsec+/thvwKcQ88Dh32M1/zs9U/TEz/5fXpo+yNpC0pnxa1r0+Zl&#10;29K6xTAAEyPvWAdcAp0udxA7N9yd7th0D+CJCor5/BYmSW5dX6znvx9ZYzkMZA5wYnacoTWYKo6C&#10;nwDqKM0utptu57AufD85E7dxGyG0BsBzPRqQOGmrkuodStNzTKcxrCW1vtOUu36OLn0s6z+buVOj&#10;hwc1TNMLwTRFR9MTPBIA6keBj12oqxrUm/I/AvV+w8peOpME0DC+5/4ZD55wgEq4BKUm/okGbmxd&#10;6DFAZg87vHeoI72+tyEA1AlIT767J/0aFfT3b32ZfvvaJ2kHXd5L8f+885fPpN+/9lF6+q3P0ouk&#10;5D/cV52+PN6aDjT1pM+ONaTnPvgi3f7o4+kG1M55ty6nOWlduh4ouwm/zgUohDG6E69Q0/ELgTYB&#10;VJVywXJUUCLDY64JzSn2mHQkeKKWZhW0HEJnQRR4jbpOQqANqGVbVj+FTqFygRC6sohFq4BRIoNn&#10;3sf98r7L1qOIEvOXr0o3L2ZU5xLGaRFLSdmvQUFda63oKi2jSr6irDt5aT3qrFOXttC8tGIBE5Zu&#10;Wp5umjcfdXRlumfLg6Tn/5TeA/T37qpKLTgN2LB0hgalC8Ig79dZ3v8zvF9jqpgcgGOsO2VJVbQT&#10;+bsHGdyxn6brtWbyGFVd7yJ13saIpaahifD39JhWYW8ll98xeDb1n55Jp6ZIuzMRydnzHMppnONx&#10;DPl19NwVrmPKE95NPUiv/eTdhyYvALkXZyeEeX9GTqf74ZkD0H/ve3mgpyMd/PLD1EId4Dlq8YqG&#10;B0521noKjZ4I8+SXPEIw0u6eTEthutAT5aQqDdtm4ZMTbJ4YE2oq+xiqTKY7BVDXy+FTAPWyEOpS&#10;IBA+9WxUmY36VEI1LadtMTCfBU/rWEnrWj9ojaGKZlY2TesaufM6A5OgKXRqk2T6PQOoTUrRzR7d&#10;8tWz4zWjU76jsG46j+1TNrt3AtMkk5ScwuRykqVz6acxtjcuYL5/GRAVzoTQKbrnhVCbfoRPgc6U&#10;tyrnUKVNRzQGoXaOHadBicgq6AjTiAzT8qqdg3h9nmS8poDpegbNQgUtoNSl+wqkWilleyUtlkyx&#10;C6DukwHVy6c0na8HlvX5bGZKEdAZtZ+E6ficktdU/jvG8ijSKp8qwgLoJZrDBPDwl2XCUfL9wvsz&#10;ajztbGeKkZdnAdROd4HSpSAqZH6nBlSw5LgZJVQyhUr3F2rdz3T799Pvgqn1mkak0AkhNGo6S2FK&#10;3lT3Ke/Xz4D37Q8lj1t/ZLG/yxzCp0Bqx7oWSwKq1wmgcdybbvezQphid7ym4XoevenlKR7TsZuz&#10;4zd5TD9LKp9Csc9TiD4H8M590/17X3T/N96Kc+JVTqqXEIYKxfNkOvTJwfS3l/6aXnj8ufTzu36a&#10;ttLfss6hNXiFr6fG8461dwd0bqO2857N9wV0qnru2FjA587NKKC46widxiYG9RizAKr62Qv0CX99&#10;nGWzJ6cKpPCnAmo63U52G4oEQCHURqMGblNJp7O1n4iL31otAZw0HEfTkQCqsqrpt3DZCkw4taab&#10;B1Dt7OI+3EbPSkBqnhFP03PUj8ZoTh6T4Tupk/tiJHwBoFymuT19hev914xequzG0BzgtGSgy/9H&#10;CAVg3IYjUKrhc1tJV9S+EoC+tKsmvfwlIziZhPRHpiM9/tau9CQNSb9549N0/5OvpBV3P5q2/uzJ&#10;9NDvX0r3/vrP6dFnXk+vfLQvfXWiLVV2DKcjHUPpq5r29Mpn+1BCn003AZzzbl5VdMffsirduBTQ&#10;pFFoPn6dqp/zSZGbghdAoxYTCFyyshTLsWYC7lYApRrH69e5fJnjOWn0WVZRXIeqaejtKQhqr7TM&#10;+s0VNDiVwvtbtpbUPEqnXe6uu1wMXC4BPo1ZAKXpKDcnLVhRgUpb8R1Ajdti05StmhYsXRmPu4KU&#10;/Uq2r+KxK3gOa0jjryXWsN3lRuDUEaArFq5MazDNr1jI87thWaToV922Om1ZcXv69cNPpHdf/DhV&#10;flOXerHpGqVZrIfC4n5Ge57hWBgjnK50ivdumLDz3bT8EEvHfI4QmsvjlhSm8l14NTnn3ZGblm44&#10;/agVs9DKlpOpqW8sDQKZqqFOaDrLcag6qvLvNq2W+s+cT429o6mTO+8FQI3+CZ4LxziH0yyI+qHJ&#10;KugcgP5737BTZ0+lqv27UgPd0hOoV3HCi5SjJ0ZTgSWgdHTgVcKxgZE+9ASrMsR+2VDb/YXPrICG&#10;AsRt8qxsT8ixr4pT6eSeJ85E+rMU0flbUkMFUGHUy0KB4dhFu/VV0sogVMUz0rSqn4Bobma5hEJn&#10;RKq4pHqqfAqg1/rZF/gprJiKlHvuhvdyHqnpuun2wiu08Audxi90Cr9QpydpYC945hGgAqiz31VB&#10;nfd+um43aXb8SYHQmW7gDYCdQCE0VD8nUWAFPAFUe6WTDghA4TxdQ3c5QCp8ui6QZqXSRqFh0uZD&#10;Wi7R0W7DUdF4RH0nYKlRvet91Hm6ro+oYJkV0IDRkkJaKKCYzjvtSMN54NMYc8wmKmgRRR1ojilg&#10;fVpwB9KjyYjaT2s+z6MU6yogpBtX+H+Ny0w4MnyNr6iKqnqaegckQwF1XQU0Q6dQWQ6UKpyhapZ+&#10;gGirpD+mwbqNTbOKZ/YKNfUene8l9TMroOVTkzyeZufEC7AeZ4Inx/64t+VYdellu+YnuS/D+s9z&#10;HNPTwifH+Sycsp8/uDzWy03m86z3DKJ5aVYgz5mPbIKfP8KpTVE6wH2fQe6ZMQc59/eDeAU4F47R&#10;7NNMf8yeD/enj17+OD37i2fSffS67KC8cMsSRnnPR8Qiu7mc3o+NyzanO4HNR+78aXqIiZFC550b&#10;rf28Pe3EU3w7ZXq3byDlvnHnrOq5gb6SYvDNlm8B1FS4SqTwmf04PexUQVUghUBT8N0s7WS3ox1b&#10;x1hi85hqkDvraRxx3eYkbCCjU15wHOZs7e17BEfCUYoMGorRnDjuJJx6Yj/hVPAVCuyQRxRL/Wxz&#10;epLXe3+HMRgVIgVRBiClVh7rGJ+V3RiOCqCUd4byiZtPAKi3d9kCfLaqhAI1WFWmKlVQZNG39rWk&#10;V76qCwj9M3PP//TJkfQc1kx/YEznb2g0evjpN9I9dMZveuR3ae29v0xbH/5d+vHvX04vf7yPWtCO&#10;dKR9JB2leHVP/cn00of70v2/fS4tWH9PmkcdRDQmAVu3oISqgIb6SVifaYpcKBQSl9EIFJAnUBLC&#10;ZwZQYVQIzVAqeBqaxwuiGUCXAK/eXvj0vvT39H7L7z/D51Kgtwig1E55QFcldtHy78KnkOpzXL7a&#10;zng9Rd23gN6VQOYSYHV5BSNCua6C6wTSlfH8CZ7Pakz3ly1cEQC6jlhCWt760EXXLUnLqBFddfPa&#10;tH3lXenRux5Lbz33Qdr3aVU6/HVjqucNPdlxLk1xDGmlZDe7NksDQ3So8x5Gip7LYULPsXiKZTsO&#10;9m2MQbKZyWPZGma9ZZsxDK3rGUk9wKXbTNcLlKbuVTMFS9cHUT9b2LemexDwPE9XPo+F99IoczW9&#10;jftyKM2W4auCOgWJ3aIudO7vv/cKXL0wlTpI+zYBL+M2iZiOtOnCE6EgeZkPqcuYcV3Ke1zlhHuN&#10;L46r7OdJNWrZSiFsGnFZYOUkfYn9r3LbvG5DhhAqcDp7W5uaMOj2ZO7JXeUHAIgOZVVS9vOy6qwh&#10;LKh+RcMK6XVS7wE0pdS7S1VNldCiw71QQV2361oINaxNDAUOAJ0FIqfyoHgKoUKn241vPUOt/bQG&#10;VKulQgHVuN4JTF429e51bp9iepIx3riP6UEAKQA6Qz2o8DkOxJ6lLvSMU5KAzwn9QYFP1UghsI9u&#10;dgFU+FQJNfUuhI5WY7cESKpW2q3ej3I96JhOlt9GYSIvhAqfGUK9nWqo0OlS6MwA6uNmX1Ef4zTe&#10;sDnGmXykAip4qtLmbnjhM4f1ngJ9NCAJ8ryGQqflCkJnhtCrPZQi8H75msePB4GTHxNX2DabhhcS&#10;tTnK9Z/WfRo5nT7m+++xIBiyb8x953iwsUmlULUzgLO0NCUf68KcaiK3Kw+BUxW0XBE1PS8ACprC&#10;p+HjuC3A02OY5aTw6TqPEeFzVyVlXxuYouHIz4I/xgx/0JUpoY7ijOu5H+tFo+vex2Vp13vYTbF9&#10;ki/aq/nn9n/vMz639/9lrwDny3FqJT9/66v05CN/THevvSfduerOtBXorCB7uYpYC9NsocxwMwqo&#10;iue9W+gP2fpAun/7Q+lulM/bqfs07W6d5yZcczbCPSqeOeVu+n0zo8o34bDzHQAV+IQ/gdPgHB/1&#10;l44nDNskFSJO7MKiQGoIlhku27mRQClo5n1UTr0PDuHYz+1CZMAsDxC1oVw2tQ5XRLi/J3vX43Y8&#10;Dr7kCYE1lMzDHdT48bnwdl7vspFzzOG2y+lA84XUyGezV9jljgzT/qqrDDVK7TwhZ4gbPldB1ilJ&#10;7x3uSm8wovMvzIl/kVGcLzEP/plPDqcn/7o3/R419Od0c+987Lm0/dGn09ZHnkybUe5+8tRr6fUv&#10;jqSvAc8DTEuyO/5v+xoCQh9+/OW05s5H04I1dxWjOxesZn0rk5I2oITa6LM1Gn8ygGaFUSUz1M0y&#10;AI2pRSWVUaVRxdEQ9oQ+Y4WKJ/AYS6ERhdPlioBbIJD1fHnVWnxES2EKP7xCAcVFAKjp/ewZajrf&#10;ulTDdbf7/LL6KYQKsSu5r4p1/E+lx10F9K6lmWkdKXqf98olq9J61N5NQPd6uvPXL2OdkaUWKlfc&#10;xHO8Hm/UecvT2ls2pjuZPf/L+36f3nzuw3RgV11qpJi3rfFUjPrsopaiF/+vPvzATlHrOUyBcA/S&#10;eT9jk3roamtlwHx73xk65zGx5/3XwF4A7RqbTh3Im6bk9ZY1JZ+nb+n2YPRNXInUfUPv6dRMF1S4&#10;P3C8Ov7TH0Pc1Xf6P4VPdgklFYF0DkD/re9ZlGpSrHUYnI/pz2ijhWlFT4oZJl0m038GH2zhc9b4&#10;jfWAUU6WOa5wOaueV9nfudjX+HYxVRl2NNbKcZ/CpqnLvD1PiilXSAXQrJYKn6ZHTZOOtJZqCele&#10;LwFiKGoAaaifpXrP2VrD6LQupuqE5ZL2P2GGXqioQlGAUQloC8UT8/pQ8rJHKHWywGPUeJYBqKND&#10;wwg/gKsws1cltRt+EuicJhU9RSo6aj+5veCZ4XOMEZ1nsGc6Sx2qk4TC7B3VMauPpsBdV50UDL1O&#10;eBQuNYvPAOrkIkdoxijNEpS6T7kC6rpKqKCZVc689H5HaGwaOgbknrABinGajNs0BFDrQK33LCBU&#10;tdYUO6M0gVBLCQRQX1MbkQI+40dBYfCfVdAU892BTtVrI9d82njk+2a4TUVTsBQ4hUpDRVM1MNdx&#10;li+FTcFThVS1MwNnXuqf6br7hSm9AMv95fCyYCqgRgiv3o+PpxrJZ8HmI+/D+zoneLKc5pg2LvC5&#10;CKP4ErDGZCRuG3PjVTdZz+Uq5ctIzZcA1A554TPsnlRbfa7cn41VQ/4g9Cf63N9/9CsAX11APGxF&#10;9fz0tc/TAxseTOtugS1uqEirb1zNuZmM5eJNafuyremu1TvTPbj83L/lAeDz3nTP1nvTHSqcJaXT&#10;srut9L+oeG6g70UAzdC5cR2pd8Bz66adactGhtyUK6AeZpxPQ+URPmG0RAlAgKYAmlVKTwWjpe2a&#10;0htaK5li7+GG+oUKj95ekIz7Kd3G21kXio94QsxKNK/HfHnT9EKoE49cFzppri8AmBBAO1hp5LNi&#10;MIkxDXEfPk/3beMBKjuvpaOtl1MLn1FVXPc31e/Yx3aetAAqiHZzI9P+LVzvqM7drZPRkPQW882f&#10;B0A1qH/+m9rwB3360yPpjx8fSo+/+1V6FAh96Nk3013YNG0GQrf85A/pJ8++kZ77cE/626HmtKu6&#10;J+063pU+pqnppQ/2pyde/Cjt5FfETRTpzru1IlLxNyxazQx56i6ZUhRd6TYMRQoepVJ4ZFuGUBVP&#10;U++qn6tQFFcDfBlAVRiF0NUxWpM0Pal3ATQUSNXPEoi6VKVcumxVLN1X+FxD57vQGI1OwOcSzPE1&#10;ynfdOlSXC3ncqCllaQiiqp6m3p2mlJXW5esAWgG0BLre/3oaljZuQGJfz9QD9t3EgbaFpiXjDn79&#10;3LnpLgqU74gC5o0L6aDnQF8MhC6/gdrSBZvTJjzEtlfcnX5y12/Sr378h/TT+36XXnjm7VSJW0Fb&#10;/UDq5Y0coVi5D8uEzs6R1EEpRPfJ09gzTYZ35wjdR7g8MWXpMo4KM6ifFwNCuzCWP0mq3hKPXI/s&#10;MW5pSDd5eCG0j653f9gYKqYCKIfYdyqgvGzXvvZQF6TRf/DnVRzGc3//4BXoBDKO7i4akeKEmyex&#10;XOMDe3mwgMn4ZjBKsBlGbF6ObyK/NfwWKMGo0Ml+RiinfnsQ18oi180JnQLp7JhCFSbVJ6CgXAUN&#10;SyjT7yyFzwwywktubBFqvKxaFh3TpukJVU5BkxA6cy3obK1oqclIkBVCy83kc0peo3lDuCy634s0&#10;vHGBKUb6har0CVt2xUcAnROM8zwHiBoT3PYs2wM6uS8h1PU8Pcg56pNYRgl8AqEKpOtCYE6Ju80J&#10;RUU4q31/hABqCKCO0jQVrwqa0+/WfLpuCKBZ5RRAM9gKnnbUj9VUfQdATb9PtxW1n0XzkXWhWDCV&#10;FNBIu5t+RzXWcsqOf1XQnHYvVE+HCtQWTWOCpun2DJ2q2d95H30PW4uUesmwPtTQnD4vh0W3qxQK&#10;jbnuM09Hyun3PCUpWzJl9bO8rtT13OA0O2O+VO4hePoYeen9jvh82DbF8T9DTAq4JYD1M2Qpi81D&#10;QmiM0yTC6J74vv9nLmGx4z08SVVkVWqJfl6bIe73kkQw9/cf9wooanNyuzB4JTUdaEt/+8vH6fH7&#10;f5fuXXtfWsfc9u2LtqX71wKXK6jbXIQ4hJ3SvYDng5sBTzK8d29AHeU8LnjaXHQH63cBo4JnbjTK&#10;4Clsqnqaejf+rgIqLGbVM6uRUXdJ8BwjXM9pd9Pig6pMhI1E1nOqOAp/Tk5SOXWU5rDwyjEsxAqz&#10;qqjWdQqhGsrbLKSvp6cV4TSM7rmPEe7D56Mya0kAUxOjScl6URultGgSmu2sFzaPtV9NR5ouzgKq&#10;0KkSavpdVbSVfbys8lrHZ/ZI56Xohv+mbZJpR0Pp3WM96S/f1Kfn9zSkP++pS8+jZr54sDH9Cful&#10;xz/YnX7x5mf4hL4XJvXbfvVsWvXAY2kjafkHuPw8tRIfH21Le+oGqQ3txaoJEMVf9IV3d6cdqKU3&#10;Y1B/HUas8xZVpOuBvVuxTZqP2lh0wqMqoooWCiMeoWzP1kuLF62gC34lc9+BR6DQWfI2/LiuSprT&#10;8kJqgKpqKffj0hT9UtTHxUtWprifpavYp1BJBVihNTc4OZ1JCPVxffwAUB5TKF2weFWav2hlbMsN&#10;UE5KMr1vzWmk+IHO5QItaqzKqJDquM81lBnYpOTzXsP9GqqhNihtpCFLX7Dbsazaxq+qdcj8y5g7&#10;vwgbh0XA6OLrVuAnxvO8CRC+blW6Y/Xd6ZU/vJEOM72qu6YP1x48RNuGUmNdZ6qnBreLWtyhISYo&#10;MUPztACK4jmEk30f4HkSa6U2Rit1UCPajazpcesPJeuMPX48hg1/rOCFHwqo9aPOgVdJtVY0c2Ze&#10;Cp40yf9DwBQ83fef8Ol/3Hfaf/cfGupqTScOfJk6ScleMa1pd+9VwZJfiqFg8oGfVTyFTIE0b3M/&#10;AbMcRPmSEDxNu6t8xk/fnIfx28Twvtl2ydQ8+3wHQjnhav1kp/xswxJQ4oncmtDZJiXWo3GEEGBy&#10;LV9Oz6ucCTAZQFmqgJrqNVTp7NDOafacys+z23MnfHTGo4YKo3kf60GzHZPTlYzv15DOAhlwGr6f&#10;ZcqnAHqGBqQxrJjyrHXHXQqgLlUqHat5ylQ4ADqq8llKq7u/QJnhcwgv0f5aJiBVUwvKbHmV0JPH&#10;6HjHWqmPGtGB4/uLmlBT+0xKGlQBtcaT+3Z96MRRLh+bDdVP43QtCmi9iqdKZwGgqqDOeTcmdRCw&#10;nIHXcRrVU4spR4q6tNHqMh3/hh3wNiHFtCmdBHwt2X9Wsc4Tj0yjOwfe0ErL9y7S7lmh5MdJ2CiV&#10;hTAY6WqOSWE0d8fHOgAndKqM+qMkPERLoPkdFZR9slF9wCdRXiPqdCUjT1pyqc+ofqPnOH4F0xyh&#10;XAqPHqvcT4zz5DEF0GxwL5RmS6aYgCSoso+NR1qc6UBh2YnuAEK4llJX5wD0v/u99r92/6ykwFxD&#10;ZBZrv2lIH7/0SXp0x8/TxlsQpq5fnTbdujFtX7w13bfmnvTw5ofTQ5seQhEVOu9Ld625M92BreKd&#10;6+5Kd1Prec/2+9Ptm6jzBDpdGhk281LFM+Bz/XYyo47hZBoS475dui3//civ6kipq0KyzF/rs/oD&#10;Z1TrPW1GshveOs+seAqd0c1uPacKqCqmJ3RBsxQ2hQil3jcTGEPBtFbzBJ8lhtvEqUL10+YhVUpP&#10;G5YCaMWkNVTY7CBLWY+nuoWQFWqthvk93Liq7Wo61HA+kRFPnVw2BFnT9UepG63n/OV92w1/mBmh&#10;XzaOp6+g313Eh8yHf5cJSS8doBuejvjn9jekvxxhvZI43JR+89Ge9BNGcD765sfpkVc/SPc/91ba&#10;+tif0qZHn6RR6aX09Ltfp9e/rEqfA577qQeopB5hLzD6zfGe9LvnP0jLNtxfTEuaz+z4BSvTdQto&#10;TmIqkg1JTklaikzt+Mzw8QROF5OqDiC0+51YgT/ofwFQ58mXmpVitGcJQDOYCqFeX97QJJyqmmZI&#10;zROWymfS5w78SMsDoIKo686WD+9RgNL1Il1fNFEJoytRVQVQ60id9hRK6SpmzqOc+lyippX7WcF9&#10;CtHrGBW6kV9O6/UGo2Zk6/q76IpjPuxSFNHb6Kqnu24hvmLLmD2/efGWdPuy29P96+9PLz32fNrz&#10;zjfpyKeHaF6qpGb0SDq6tyo1MzJ1gDT8aczjz3FwnKE7SQsnx2g6arODVL0WTSf5ReMPGiOmbrG0&#10;gcnj18siSq4hjVnwHEMeZzntnoFSwJz+J6VRGT7nAPQffx1fHKdsghrATux6LgoBehqqUJr7UMUM&#10;+PSbqDzc5reS3xDq1BkyM5CWVM9cxHPVfd3PfIrfKC7zT222q44KopGONx1pCtMTOCfoWRjlpBxd&#10;yZ6oeZ7O6C4HUGtD87Qa6/qy8qUKmn0lY6QjJ/lS/agQGpdV4+zMVg2l+z0mJBGu2xVvuC6ACqZZ&#10;ERU6nbB0wek/KIBe1sTeiUgZtpzyI5BNAbDaFbm0+ei04zf1AiXtnmeuT2OSL4QKjM52n6A84hzw&#10;51IwtYPdfYVKFc8RTOwHmOHeV0MnPPDZwwx5AbTbkZsY2TsTXpj1/hzVKYS6HCadL9S6Pnj8SMDn&#10;aC01qPV04jfUBIBmJbRIv2O1xAQkAVTwzPApgPo/CaEXUDgvkWb3/zWKjn9qQIHQi3TCC6BG2DKV&#10;14BmuyXB0wYjwc0fQrMz3zmZBBQCc1mFtKYzOts5cQmg1mQKoXlEpulw9/cYcL88Dz4M6Uv3l5VQ&#10;ryuH2pgTr+qZg/t2upKKpJOW7EYf50Q2wbFqqITmmlNT8z6f6LI3nc59lTco5dT8bI2oGQfCulB9&#10;cx3moEOEGYCx9rC1CpC+ysl27u///lcA+PSrbpy084ld9enlx19Lj2z6cbqbHowNN8MFzGpff9O6&#10;WeVT6Lxv3X3p/o0PpIe2PIziCYCup6Odc/VdNBnZaLRz892z8GlaPSubQmdR41k0GwmcwucayvAy&#10;eLrNyH8/8itadVMDeS2XYma720ph17ud53a5N/Md3sINrKPMSqiKkmApZOZ60pgfr/LJdYLkGa7z&#10;euvrPA2ogjby3a9XaNYpVClVTb0vbaHcNxpGeHxHM+r9qHWOBuZ6MqqCCqRMyaTZpJimpBIrUAig&#10;cGU0KdXyOM6Jr+UzfJAGpF0AqPD5Bd3XH9GZ9AEy6TsYrL5e05OeBz5fPt6Z3mQE54tVremJLw+n&#10;n7z3RUDoj9/4ON2LSf3Op19JO594Pt3/9Mvp0effSU+8+Wl6bdcxGpO609G2M6mWF+Zw06n02seH&#10;089R7tbf+fN0PXUUNiWFGgqMzsfAXWumxRTrCqHC6DIur6zYFtONVtI5n0dhFpCp6inMqXKWzYXH&#10;X9TLzorP4fz4HCsBWiG2CJRSrivf1+vzyE+hUR/SGAsqZBKCp96fhvAphOZUveUDGUrdr7hNNsvf&#10;HBBageK5hgNQ79CIfDBSkLya/3s1/3Me9bmKsZ+rFqGaMmFJCK24dTUAuindza+vu1fhLYZS+pNN&#10;D6Znf/pkevUPL9G89Hr6+M0P0/H9J1JvS18a6TudhkjHC6KTAKQen+cIIbSLWpE2ZsAygCnhNR/d&#10;8/QucZlmI443hh/FdkTUmM7k8WWHvJzpj0cnIulV6p+Li1LoP/mbg89/8b19YYYG8rrUgjH5VB8w&#10;NmMehDdEUFTJvOblDJrlYJmhswwkZyEzg2YupHDfvO51ho8R+ZVCcVUtjVpRvu0MQTT8Qj0hqyCp&#10;EhHZODyn6XN3vEAaIawQubNZRbQ8SulelTmVuAJAOfGrmKqU+RqUQv/QCwCh05P0FLW+1ClKUzQN&#10;6R2qOnpR66aShZPqqdusQXVEpSM3bXYyRS2s5VBBtObzTBPpbkK4dDmOOf5p7neUcgjjDPd3lvuf&#10;AHrHgeAxHjegs1Tzqfo5yBjQrH4Kov2A50mUT6OPTvmBExjWYzg/G8e+VT1VP4eqBdvjQGhVhBBq&#10;ZCW0aEAChP2/mRwlfI638LxVdIHtc1pUAZTngfdLpNavDlJn20/DFzB6kZT7JW2ZSMEXM98BfdXN&#10;mIhEWBohgFqjO6uA8n5l9TLXbEYKPgOnsDn4bVo82yrl0ZgzHEOCaDai975yQ1KGzUijc6xkVTT/&#10;WMkd89m4XuC1zjNgltvYkS58anZ/WjDleYQyynOb4rNygeNck/rcoGT96AzbHetpg5Im93a4azJv&#10;WAN6meUlVVH+74BQXg8V0FNtvI4ccz6nuRGc/+JL7P+CqzmfTeOf2bqPseKvfJ1+dcev085ldwZw&#10;rqcReNuiLekOBB4bjhR5BE8bkO5YtTPdt/lB6j0fSneup7udbvd7aDqy0z2M5FE8cz2niqexaSMN&#10;RsTmTXfEeb5c9czQ6VL18zsAqk6ghqDJfIZPtYY8410wdexmzHrnO7yB410ItYvdtHp4dZYAUwDN&#10;pwbT8TnFaWpTf1GXnga8jZ31AmjWOKw1zQAqtEYzCNusxcvTcijrY6Z4AZ4Cgk0nzXzeavjsdHJH&#10;lgPY/W46v4bPag3/iM9XuyiN64/w2d2LWelXdFrvol3/U9rjPyZH/7eWkfRB22h6s74vvUW+/92W&#10;gYDQ5440pse/OJh++RGp+A++Sg+//lFA6KZf/TFtf+zpMKw3fsUUpb98dCB9xnSl/Q3D6QCy61ek&#10;9j/4uib96Y1d6b5Hn0mLSDlHd/x8O+Tx5sSkfeFKOuSZlLSE2agLadBZgoH9GmokV+AruopYiZl9&#10;BtEMnxWA3SrBk6jgthGAXzl4ui50LkNtXbKQOlDC9UJR/S6gLqc2NUNo1IaiwOZ0vApo9hzN8Jlh&#10;M9eNFgopai7PQRVXgF6OorsSpbOCGlDDfQxT+F5eTVHyKn4hCaFr6ZRby8So1fwfa3gNnK60eeW2&#10;tIX/fQfju+5aS63J0k18YBjzNX9tuhtI//V9j6ZnfvFkevaxp9Ibf3o17f9sf2qobEy1R5tSR1Nv&#10;GmTE1hgkeYFjYZoY4QDtRXrX5F7TeRVMPOfxB72CF2jxw0bwtKt+lOMSN6eAUAGUw6xoOCqjyktz&#10;hPk//PalxKGHMa0YoE/3A2EBoKVvDutAZ9sTVS6NDJM59Z6Bshws3e/vAWeGTu/f9RJ8qnzaJW8I&#10;n7ljXhVUs3pT8SqhoYpyQrZTXgAN03yhU/VTSFE5Uv1k/5ySj+k6wqWQ2VzUH+JJebWX7nbUudhW&#10;Mq7P5vX8imKftoBOx3XGyM4ShAqlXhZE3eZs+UsllVR1NBqgYtJPQxjdO+XIqUdhOA+4CZ+CpgD6&#10;fQg9VX80DeMLavpcBXMAgBxhMtIpbit8CqeRtgc8hdBhJimNMHs+q6DCZzmAui6A9uEb+vcAdLi6&#10;8jsAOgyMqoQap1g3DW8jlHWgKrMC6BRgLYQKn0LolOl3YoLU+rQNYbyel/D7DCgFPFVHs0p6SQ9Q&#10;ra+AUJexnicfOYUr0u8q1rx/LoXInNa2IzyP1CxXQ1UqTZnntHquFc1pd5fCpiFo5hpRH4M0v2NY&#10;Z6cseX1WQ6PpiROaqqbredznqRKMnvJxOYlNcszm5qRoUBKOS2qs5vEqodZ0RnORP6A4TnWaMGw+&#10;sjveNLweuabhM4B6DPvaqLBGC+bcF93/8Ivu/5Obq3iOtWCptKctffHKrvT0Q8+mh9Y+lLbN35Z2&#10;LKJZiP6LLcDnzpU7010VpNUpc7uPbG2k2wFO455ND6S7N96PryeXAU/9PPX23Lbh23S7ymcE0Gls&#10;2Yzl0pY7Z9Pt5eAZ6zQpZQjNL8yPtFcSQoVOfT79ivfr3kMQ28zUzgnb0Pi9jhN5FYWd1eTTTcWr&#10;mAqONiSdKimg7FacSjh2Z7uOOZmb5lTFVHGyRjTXhdoMYv2dpxKhU3B1qWpKk3LU4alCCaETPBa+&#10;4omR4gGnmpF38uRr+AwzXAdD8qLe0w557ZroM0q8D4lhSQnhM53gnzvO+a2K5RE+t/soUN0NsX5B&#10;7v8Luqk+5g7+RmHp+60C6XB6E2n1OSYg/XH38fS7XYfSrzCj/ynp+LU/+13aBoDe/eRf0rZfP1Ua&#10;3flKegov0VdoXvr8cFvadbQjUvFfV3Wnt5i29OCvsWmyO37+hjTvhhXpBsxcb122JebG37aUaUn4&#10;ai1cvoWU/DZqQ7ekZcDocpaGILoKlbSC7jIjw6cKolEhkKogEq6v5bbGeiB2A/fn2EyXbluNNZTK&#10;pyAaCigAai2oKX/VTwE0uuSdskRKPZqVsFZaTB1pYflUbLdcQOgUNgVQwdPLRoZQywtyiYFlBq4L&#10;poLoamR5VdF1JZl+NWrpWq63e07rBj3E7kLqv4s6k238z+sXr0lrF5IuYHk7+9yD9L+d/e9E8v/V&#10;Az9PT/3qD+m1Z19LNYdq02AXKXly7Dj+pGne+xF+CZ3k/e1HCXUU50WPMQ7UIQ7QIWo7htkmkI4S&#10;IxwnXtbqyeNOCPUYdKnwabj+/T/3OccxKbDO/f3rV2B6tD/1NQFLqnw2UeQ0eQCo30ICpcBYgsaA&#10;ywyg+br8beM3TjmAetnwenMleb9S6l31M6ueAZ4qoMIoSy2gHN3pGE9PznqN6pmYU/Mus01TTs9H&#10;oxK3sVveFL1NS8OqbvxvA8Ch3dgocyqgMaFHIP0nAHqlC0Wvk5QycbUbaOppIT3vNlP0xVx5x3oa&#10;00BlVkydk+6Yz3GUTI3m9dHUwqjoJLeZpxSAneqiTUgqocKm6qcQGil0IZL1YRqWTrehktJ1Psr4&#10;TiFUNXQIQO2nIam3hlQ8Kfo+anlP0infi93SAKUV/dR79pLO7yPt7no/dk4Dmt3jK2qM1tPk1HAi&#10;jdRVpeHa7wKoKqiNUFkB9XmeU80lxnkup6llPQdgTgCgPrdJ0/G8npOM5BxHGXWfKTrkjWkU0Aso&#10;oJed9V6KqHGcnfFeUiSt/YwmMiLslni/hUthLAzo2S9S8gCctZnOZR/jOIlxnOyfVc58v9myKauc&#10;Wd3M05IyqLq/2/J0pdyUJFD6eLnJKafbVUFNwVsHGqn3sjBVHxZNHMe5m96mpBj9yVIHCH9I2XCn&#10;VZP+udaGqo6G/yiXBXDn3U9JAH/vW+5ff67n9vj/6BWA0fyaG8I55tCHx9Kbv38r/XrnY+meFfRa&#10;AJ6bcZvZuWRHureCFDrgeceqHdHVvnMtU4voyTDFHkFJ3AO3P0xj0f0BnNs30jhM1/vtm+7mvGwX&#10;uwB6Z9rE+XkjjUguy2MLTUkBmmWxjg75InbE0uvy34/IGkd9pgBqw1FOfHE4h9m8M96NVr7HayHF&#10;o6QyBdAOQG+A6/UGHRIuhUYgMTQLztJGNgv369/xiHo1OnLTfT3EXcb+hEqnEBqnm9L9uO6J3Qgl&#10;1H05w5uWH+f+BVDBs95UO58j6z47uZNenm+34Mw5qIk7byQcyVltOp5lDf9zFeuVxBEKUPfwT+yn&#10;rf4buqS+wKvpQ8xDP8a76T2m9bxS2Zr+crApPbunOj3+6cH0i3d3pS2//XPa8fif0x0sN/z0ibTp&#10;J0+k7b94Kv3iz2+nZ9/9Mr395fH08YGGtPsEVk31g2lfdW/6lOakp1/9LG2577F08zJN66kLJS1/&#10;0+KNAaNC6OKK7aGMLgIUFwuhwOVy0vSGqqigJ4iaolf5/EcAKmwKn+u4D8P1fFkIzal4l6qfwmcs&#10;8/z5EoAW8PktgAqhRRQAWq54CqLlIYguLs2qD/BE8VwBfPo/mJoXQE3PR7CusiuA5voRpyVsJvVv&#10;J70NTKt5jisXrSritmVpTWlZcRtWToBpxW0rmEG7I73zwjup5Xg72auz6Qx+TEPUZbQ09KXG2t7U&#10;x3t7CinesZ9nOTZOc6yMcKAOUbwsdI5xoDKJM9admORxx2K2GUm4VBP4e7rADMejzUneZu7vX78C&#10;186d5nxfm0aBoEumpK/6jVBKj8e3g+vCYzlAZhj1m8JvFb8R8vVe53a/TTJw5tu7XwlSo9mpBLKm&#10;321cEj4DQgeLEEJVh2KcpxDqCdyTtyfnkiIqhNqgFLWhJVVU+MwAOurJnMgd9IMNfPkBokMsHeWp&#10;aplnjecUvGrwSdVRl1g4AZ6GECqMZlU0q6EuY748qXRBVPg0zjtbXqP20hQh6ynzeMu8DLArQagp&#10;d5VOlc9oIgI+DZXOM6iMAqjgaa2nyqeAGuBZin5qeYVPQXSQMZsD1HpmAB1CzRQyBU+XhvA51lgd&#10;S+N0A+t1WEKRjs/w6fMUkEO1bQU06XyfpJ5TFfQUKqjw6XObRvW8gAIqiBpTpOXPU8c4QxnCDK/x&#10;RaZtXeF1Na4O8H71GyW1MwNj9v00JW89qLWguYNdOFThjBpL4DPS3xwjp1RAS/tmdTTfzg716FJn&#10;36ygZgjNoztd5v2FTeEzG+GXe4dmuM3lAKbdVT1zSUC5EpprSKc5lqd4jlo12ZRkTPF4MXjB49nL&#10;hIpo1IsK1f3UG/OjaZj/97yflbm///WvQD4R8XXXWzOYDvztcPrTz/9Mmp157EtIresqs5Cei5vX&#10;pU23bUgPUd/5yNZH0gNbHwwPzwe3PRR1nTG/vWx05kNMPLr79gcDPjcDmNsQgrYClq67zPC5gV4O&#10;IdTI617nulFA6B0l8PTyHbOX82v7IzuDVS+1SrIRicO2GLnJNms/nYBkmIZXTazj+9ul6Xqh1fpR&#10;JiMWwf6m3e1UN2hCLiDU04JKZ2l7wCrbfFxPNRlCsXmcPYXkbZ5Kyk8n5ZqHtaKNfIaMQ83T6VgX&#10;yix3bFe9dk+m4jWsp+E9uu5tRPJyE+um5Ztc5zphVHX0CKMe91IXsKttIn3WDIDW9KfX8Mh6hXjh&#10;QFP6466q9Ju/7U2/fmdX+vFf3k1bmYC0/icY1T/4WECoozsf+eMr6fm/fsPozj3p/d3V6UBDf6ok&#10;vb+f9P5nh1rTa4y2Ug2dTwd4eIXapMQc1Zvxx1wAKC5eczs+oYzxJJYBYUtQ/6JhCeC0az7S2wBo&#10;htAA0UjDA6VAn+Fs9oqlqJxLSLkTrrstb499uK9I5wN30cBUNmlJpTOH/p/fj+iCDwupb6OwazLd&#10;XoTPM6uhOf2u8plrQ1U8BU/DdZ+LjUuO+dyw3k65b2MdM+ndHtcBpBsA5M3sv5Ga2HUotmsXVxSB&#10;3dUjdz6cXn3m1XTkq8p0Yn9tqsHR4Ag/Hir31vHdOpEmkNfHaXUfBzynOJjOcYxMwClaK2luP+7x&#10;yzZcmSIJRVN9LP1TE/h78Pm//ovqf+MTvDyN2NSYBlHgVKkKAC0DxdkRAP4EMPJP0Kxq+pPfcHv+&#10;lnApiJZ/S5SDqoDq4/jt4zcM6yquqqDWfxo5Ha9KFJ6KpVAJzY0cbjdF7/jQnL4sn6bkXHkjj/d0&#10;XQAd4v8cVv0kvW4tqI1Iputz93xeCqJCKTCaZ8tf6cK8viwiFU9qPquh54G16WbHezrGE9VPxbSr&#10;hc75RpqUGmlSAspYzrQ1hboYICqYtjcAdrVR96kSKoRa42kIoGMl4LPms6eS6UeY0atyDtjRDlwa&#10;rvfbYFQKVc8emo1UQIfpqB9B0RREh4BMQwhV/TRUQ8e4zi557ZmyD6jqrc1S2j+dYn79RDugzWtm&#10;/adA7HM2LqBoXgLkpzH/P09q+wow6WW3X+huSZcobbjaD3QN8v5FsD5QinIlMmozVT95bwM4CU3g&#10;z3E2FOQyUAZ0cp1d6dZouszNSxkoczPQLICyT+6Yz81MUeOpgsrjzto0uc5zyKUc4Q3Kc8gKqYBp&#10;vacR0Mjj66Obn2NuiDIN77QkS1sCRLkPa0Lz/PlsdB8G9G5nH55XAOgol52NPPf3v/cV8JyEWtiH&#10;rU8nGdbju06kt556K/389p+lLQtwmmFG+4ZbMI5fgPc2jb3bGJmpndLPd/4s/XTHT9KDwOV9dLI/&#10;sP2BwlIJUDTjqKXSHVuo99xB7ee2+yPdvgm4FDpVNjerfrLcgNl8hknXc2ykPnTThrvSRkzpv407&#10;0wY66DeitBqbAN0NAG/++5Ff4VlXEEJVNI0MnzYfGQKoIKry6XVRL8oLoZ4gSOoHago8Zr2zHo1E&#10;7Od959OEX/8BnjyOfp+C6DBQKngKwoaeoOWnCW+fE2pZz/B61wVaRMqIb6pPpUOt5wNA1Tc8zdjs&#10;ZE2ofqIuI1z3f+Q659b3E9a3OtrzON8zlZD3fmoP7JR/nwHy2jS9X01daHVfevVwZ3phd0N65rOj&#10;6Qkg85Hn/5oeAUTtiL+LSUjbgNDbGd/5s6dfY2LSnvQB4PPlMUZ3ItOe4MU5irK6h2ant+jk/uVT&#10;r6eK7T8uIPSWlTQqbSDWpdsCQrfNTlByjKcjPBcCW47xNJVtitva0Nla0DL4FC5XkqY2hE+hcw23&#10;NzKU5hR8AZ+ooKVJTHnkZ0xWKoPQchidHR+KrZMgmv1ChdGcep9NwYcqSmMSj2HY5FR0yAOcqqCl&#10;pfBZhN36PFdsnFxq6bR2HZCKuX3MoGddMN2Iz+haHm+1nfWM/FwLhG71/nAZ2MT/eRcfhGd+9XR6&#10;+alX0+co1odpEhNEz9KhNkPNxzl+DU1SI3KOg2uSOEuYko/OeZaGNaDCp8q9X8esznbEf/+baS5Z&#10;9W98V1+7gNjUQmkkNjqkS3FELoFj/jYSHAVP8b8cQv8egPpt8H1Azd8WLstB1fv3GyR/G/FtkRuR&#10;nKBUXheaG5OcTZ8B1EaO3CWfm5RMxQubgqYjPF0vD6FTAB1GAR0FOgeAR2oVIzVvrej3akIFT+FS&#10;yBQ6i2akb7epfJp2Fz5detn9zqMoC6AzLM+3MSWorQHwpIayGTsjAPR8K1DW3oxvZkMA6GQJQm02&#10;svlIFdQYaijS7wLoKClv1+1412rJGtEhJlkNAZbDgiXLWQgtpd4F0G66309quSR4EsJoHw1I/dSA&#10;mo7PEcqo05YAVs3v9SM924BJPiGAWqNq974AKnwaF2ngEjZtlDpHPaxK5xQOAi4Fz/McV9MA+Exn&#10;UwGhJ2mu6VX5FDyBvgyg2fPTVHfUbfo+qmzzfof3p+onkJcj+3wOso9hg5CRldBcR2pdqV31s6lz&#10;jhkBNLw/y9TVnOLPtk/WEgufuabYYyPmz5dANE9DUuG02Sjgk8e36cjInfmzNaEqsUI0+5UDqOM9&#10;o5GK7f5vuUZVdXiM+57zAP03vtD+X7gJJxod6/rJqu5668v0x58+lR7eyiQiGnX17Fx74yqgc13E&#10;9iXr0wOkzB/afE96ACXzfsDxx9sfTA8RQqdx9xbUT8BTE/k8NlNrJcHTlHuk2gFQoXMrKmiG0O9D&#10;p+CZoTSuAzCLcP3byBD6HQD15OlXdClBVdRmAmdCqPWhMV6T72qbhnr4HneblkwnOS8IcgKj6mfM&#10;dCed3cn3uZ6ddsALiN6vp5BInxPRsMRSANV+SaXSpQ1JKpaCYVxfgkhvI7RmpTSfPrxfa0c1lnci&#10;0h4kTWe9d7JDvn99R+2qj5pT4ZZwqW2UtaKO7TQ6eBDBlfc1uvPtnt/bOp0+IWf/SfVw+hKp9Ivm&#10;s+lj2uk/rBlO7wOl7x5tTy99VZ2e/fhgeuyVj9JDwM6OR/+QtlMfevevSMfTHPO7F99Lb3x2IO2u&#10;7kr7mJh0ADf9wzjmHyAl/MnBhvT4C39NCzF2nXcb6fhFKKG3rWS5Jt1Ievsm0tf6hs56h+KpuRCY&#10;c4Rm9uUU6mwcynZKBViujVnsjsNcBaCtxE7JcN1tenLqL5rHfIbxPbBpZNDMxvgCpvZKYbFUNnN+&#10;0SpnyuMVumJVunXpiuSceK+fbV4qeYtm8LSDP9tChRUUsGkzkxDqUu/SPGa0YrWG+d8Cp+uCqNvd&#10;z3D+vCb9GwDVLQDp7RudP7sjrSEVvxkw3wyE3kkd6QPUsTz/+HPpy/e+Sod2HUld1PQKodOon+PM&#10;5TyDP+gore8DQ9SHshymrmOYFnkb3ARPu+KdquTSz4h/5bCpGmrKfQ5A/50v38uMuW6nlpA0L5ZC&#10;MfN6tqPdT7ygKTgKn1ntLM+FfP+6ckjN+5cvs1LqN0iO/M3itwvf7AJnpORLS8FUIM0z5a2bM3Lz&#10;hlBqqIaOAokjwKUNTOGtyHIMID3ldtXPuiIE0Fkg5TprRQXRkkl6TFkCqnJozWS6Po/7DGumkvIp&#10;gBoZUi91kI4GPGeagc8WUtEtKJ9NqJyNAGgTANrSBJQCbo2oh9SDnqXRR89Plc8c1oJm+HSZQ99P&#10;U/DWiap0DtYWiqbLAZRMow+Y7KHesx+Fs7uKulBAcxCF08tdjPd0m/sMopiqog5Wc/+1PJ61ogCr&#10;AFo0IOH7SRTTmohWtgGgZztUPql7Re3UPmrcmlYgeoYShRyC51R7U5ruALY7gM8u4LO7nQYt3qNe&#10;AK+/BI8CZB/A5bLUHDRb85knJ+WlYJrhVICM2/C+W5NpCHCG+2jBlVP55QCa1c5oThJ0uX1uVNI9&#10;QReFDKB0o5MaKOqFWcZ21c5s+SV0Cp+GCqdKp6GaGcqtS8FThVNIVQFlP+s9x3ksL5t69zMXc+1L&#10;8K3ZvTWm1+YKif6db7T/v91G9QMGGwPEanbXpRcYinMf9ZkVNy5PS+YtIJjPPm9+Wnfzcpp0mVqE&#10;gHUPTjM/3nZveuR2lM7Nd6V7N9+ZdrLtHtYdCrODpqG7tt0dSw3ls5+nAKqVUrmfpwpopOBLtZ+b&#10;eWyVzm/jbhRRVFFqSY1yxbMAUOpCV9N9TxSXyxTQ/PWe9QK/kjOECpzCZyuA1gHx6QNqBIQKcqqW&#10;nKjtXnfMpfDZzR0InyqgAl+2XhIkBUZ9Qf26z5CpgirECrM93MYYFE7ZHsBK+Dh6eWr5FM1OpVOV&#10;DVBdPC/rWI91X0o0oMe4T+FWv1HKVQsA5b59Tno/qs728lxVasmMxwSlZr5DXJItD+N6QfRQ+6X0&#10;Re3p9DlFo9/QgfU18Tm5+8/J439UPZA+wOfpjX0Y1n9yKD359q70q5f/ypjOV9ODv38+7fjZ42nd&#10;vT9N64lfYxf0xmeH0of7aumQ70/HUUJrT46ng9QNvPd1VboXc/sb6YYPCL15WZq3EEUU4/ob6FgX&#10;PhegIi4C0oRPpyg5uz1GZGqTVAJQm4iMwmqpANAcAmc5jAqf7lc+Z17lsxxAM4hm6CxXPRcy7nNx&#10;BfPjV6+hg19LqQI+Y258yY7JRqZoZqKmVIU1K5thqA+AxvPm//nWY1RLp8JEX9AURl1m8CyHUvdZ&#10;ASw7HWoTU5c2b9wWALp9w/a04pZlaQPlBhtQfpfduDitvHkFdS4PoIY+m17546tpF/W5nbXdabR/&#10;Mo0yxvM0bvMCaN/AZOrFL/QUfCN8+lkQdWKGPMeSS5vq/OPq7/xx+M/9/ZuvwMxQD2IgvpR0WUcd&#10;5TW/GfxpKSAKjP50LVdA809ll35zeaLM+7huZBDN6mm+fQZQ7z+DbP4mKamh2cjeZfks+dyw5IQm&#10;AdS0vBBqhDpq2lb1SOgkbGISQDOECp3C5yBKryqoqfhytRQLoaJhiXSyCh/KnrPlw6rJQO3zcvYK&#10;VQ1VHc1KaFZBL7a7rSFdbKNeFAi71I5SCITONH8bKqET+G5mBfSMU5CoGzUFrwoqiGboVAk1Fe/S&#10;2k+74AVQlc2sZqpoCpiCpiFgCqOCqOvD1HqWXx4FGscoARgFMEfrrQetmjWoNwUvGGcAne3gJ+Uu&#10;hJ5prwoItXZ1BsV3uqMRO0tAk3rZKcoOJoDvM5YhdLYwAr0d70+Bk/fG6OP4GhS2ADLDDnNrQUPN&#10;dF9+LJTGp4YqLZTNWmllaGQZDUmcKEy/25FuOj7PjJ8drVlSTrNiqsKJ9dNV71+lNZqNSqn7aEIq&#10;xawCyj6nVT6JmFRUAlQhVQgVOoXPmIBEuK7SKYCajs++oIJmhs3zpuOFUW4vlGYANR0fSquQq5rq&#10;Z2LuJ/W/+ZX2/+zNOOdc5atpsHk0VeGo895z76ef3fFoun0FJXrzFqUV1y1iVGahdu6gufh+QPIR&#10;VM17aOy9b8Pt6aFtd6WHtzM+c+vd6eEd99NgtJ3GXma2A5iC551bSb+zn/0WNv5u20C6naUWS9nf&#10;0y53lVDrP631LCD0W/gURjdTR7qR5qWsdm7GNzTHJszrN669OyC0iCIdn//+f7FL4CVpEaf0AAAA&#10;AElFTkSuQmCCUEsBAi0AFAAGAAgAAAAhAEc9buQJAQAAEwIAABMAAAAAAAAAAAAAAAAAAAAAAFtD&#10;b250ZW50X1R5cGVzXS54bWxQSwECLQAUAAYACAAAACEAOP0h/9YAAACUAQAACwAAAAAAAAAAAAAA&#10;AAA6AQAAX3JlbHMvLnJlbHNQSwECLQAUAAYACAAAACEAi0BAf7kCAABVBQAADgAAAAAAAAAAAAAA&#10;AAA5AgAAZHJzL2Uyb0RvYy54bWxQSwECLQAUAAYACAAAACEAqiYOvrwAAAAhAQAAGQAAAAAAAAAA&#10;AAAAAAAeBQAAZHJzL19yZWxzL2Uyb0RvYy54bWwucmVsc1BLAQItABQABgAIAAAAIQDAMrsl2gAA&#10;AAYBAAAPAAAAAAAAAAAAAAAAABEGAABkcnMvZG93bnJldi54bWxQSwECLQAKAAAAAAAAACEARoEI&#10;4FjDFABYwxQAFAAAAAAAAAAAAAAAAAAYBwAAZHJzL21lZGlhL2ltYWdlMS5wbmdQSwUGAAAAAAYA&#10;BgB8AQAAosoUAAAA&#10;">
            <v:imagedata r:id="rId13" o:title=""/>
            <o:lock v:ext="edit" aspectratio="f"/>
            <w10:wrap type="tight"/>
          </v:shape>
        </w:pict>
      </w:r>
    </w:p>
    <w:p w:rsidR="00C64B71" w:rsidRDefault="00C64B71" w:rsidP="00711636">
      <w:pPr>
        <w:tabs>
          <w:tab w:val="left" w:pos="3135"/>
          <w:tab w:val="right" w:pos="14570"/>
        </w:tabs>
        <w:jc w:val="center"/>
        <w:rPr>
          <w:rFonts w:ascii="Times New Roman" w:hAnsi="Times New Roman"/>
          <w:b/>
          <w:color w:val="5F497A"/>
          <w:sz w:val="56"/>
          <w:szCs w:val="56"/>
        </w:rPr>
      </w:pPr>
    </w:p>
    <w:p w:rsidR="00C64B71" w:rsidRDefault="00C64B71" w:rsidP="00711636">
      <w:pPr>
        <w:tabs>
          <w:tab w:val="left" w:pos="3135"/>
          <w:tab w:val="right" w:pos="14570"/>
        </w:tabs>
        <w:jc w:val="center"/>
        <w:rPr>
          <w:rFonts w:ascii="Times New Roman" w:hAnsi="Times New Roman"/>
          <w:b/>
          <w:color w:val="5F497A"/>
          <w:sz w:val="56"/>
          <w:szCs w:val="56"/>
        </w:rPr>
      </w:pPr>
    </w:p>
    <w:p w:rsidR="00C64B71" w:rsidRPr="00611BEF" w:rsidRDefault="00C64B71" w:rsidP="00711636">
      <w:pPr>
        <w:tabs>
          <w:tab w:val="left" w:pos="3135"/>
          <w:tab w:val="right" w:pos="14570"/>
        </w:tabs>
        <w:jc w:val="center"/>
        <w:rPr>
          <w:rFonts w:ascii="Times New Roman" w:hAnsi="Times New Roman"/>
          <w:b/>
          <w:color w:val="5F497A"/>
          <w:sz w:val="56"/>
          <w:szCs w:val="56"/>
        </w:rPr>
      </w:pPr>
      <w:r>
        <w:rPr>
          <w:rFonts w:ascii="Times New Roman" w:hAnsi="Times New Roman"/>
          <w:b/>
          <w:color w:val="5F497A"/>
          <w:sz w:val="56"/>
          <w:szCs w:val="56"/>
        </w:rPr>
        <w:t>Ильичева</w:t>
      </w:r>
    </w:p>
    <w:p w:rsidR="00C64B71" w:rsidRPr="00611BEF" w:rsidRDefault="00C64B71" w:rsidP="00711636">
      <w:pPr>
        <w:jc w:val="center"/>
        <w:rPr>
          <w:rFonts w:ascii="Times New Roman" w:hAnsi="Times New Roman"/>
          <w:b/>
          <w:color w:val="5F497A"/>
          <w:sz w:val="56"/>
          <w:szCs w:val="56"/>
        </w:rPr>
      </w:pPr>
      <w:r>
        <w:rPr>
          <w:rFonts w:ascii="Times New Roman" w:hAnsi="Times New Roman"/>
          <w:b/>
          <w:color w:val="5F497A"/>
          <w:sz w:val="56"/>
          <w:szCs w:val="56"/>
        </w:rPr>
        <w:t>Вера Генриховна</w:t>
      </w:r>
    </w:p>
    <w:p w:rsidR="00C64B71" w:rsidRDefault="00C64B71" w:rsidP="00711636">
      <w:pPr>
        <w:rPr>
          <w:rFonts w:ascii="Times New Roman" w:hAnsi="Times New Roman"/>
          <w:b/>
          <w:sz w:val="56"/>
          <w:szCs w:val="56"/>
        </w:rPr>
      </w:pPr>
    </w:p>
    <w:p w:rsidR="00C64B71" w:rsidRDefault="00C64B71" w:rsidP="00711636">
      <w:pPr>
        <w:jc w:val="center"/>
        <w:rPr>
          <w:rFonts w:ascii="Times New Roman" w:hAnsi="Times New Roman"/>
          <w:b/>
          <w:sz w:val="56"/>
          <w:szCs w:val="56"/>
        </w:rPr>
      </w:pPr>
      <w:r w:rsidRPr="004C419C">
        <w:rPr>
          <w:rFonts w:ascii="Times New Roman" w:hAnsi="Times New Roman"/>
          <w:b/>
          <w:color w:val="FF0000"/>
          <w:sz w:val="56"/>
          <w:szCs w:val="56"/>
        </w:rPr>
        <w:t>Заслуженный учитель РФ</w:t>
      </w:r>
    </w:p>
    <w:p w:rsidR="00C64B71" w:rsidRDefault="00C64B71" w:rsidP="00711636">
      <w:pPr>
        <w:tabs>
          <w:tab w:val="left" w:pos="3135"/>
          <w:tab w:val="right" w:pos="14570"/>
        </w:tabs>
        <w:jc w:val="center"/>
        <w:rPr>
          <w:rFonts w:ascii="Times New Roman" w:hAnsi="Times New Roman"/>
          <w:b/>
          <w:color w:val="5F497A"/>
          <w:sz w:val="56"/>
          <w:szCs w:val="56"/>
        </w:rPr>
      </w:pPr>
    </w:p>
    <w:p w:rsidR="00C64B71" w:rsidRDefault="00C64B71" w:rsidP="00711636">
      <w:pPr>
        <w:tabs>
          <w:tab w:val="left" w:pos="3135"/>
          <w:tab w:val="right" w:pos="14570"/>
        </w:tabs>
        <w:jc w:val="center"/>
        <w:rPr>
          <w:rFonts w:ascii="Times New Roman" w:hAnsi="Times New Roman"/>
          <w:b/>
          <w:color w:val="5F497A"/>
          <w:sz w:val="56"/>
          <w:szCs w:val="56"/>
        </w:rPr>
      </w:pPr>
    </w:p>
    <w:p w:rsidR="00C64B71" w:rsidRPr="00611BEF" w:rsidRDefault="00C64B71" w:rsidP="00711636">
      <w:pPr>
        <w:tabs>
          <w:tab w:val="left" w:pos="3135"/>
          <w:tab w:val="right" w:pos="14570"/>
        </w:tabs>
        <w:jc w:val="center"/>
        <w:rPr>
          <w:rFonts w:ascii="Times New Roman" w:hAnsi="Times New Roman"/>
          <w:b/>
          <w:color w:val="5F497A"/>
          <w:sz w:val="56"/>
          <w:szCs w:val="56"/>
        </w:rPr>
      </w:pPr>
      <w:r>
        <w:rPr>
          <w:noProof/>
          <w:lang w:eastAsia="ru-RU"/>
        </w:rPr>
        <w:pict>
          <v:rect id="Прямоугольник 5" o:spid="_x0000_s1046" style="position:absolute;left:0;text-align:left;margin-left:-645.95pt;margin-top:-145.05pt;width:1381pt;height:710.65pt;z-index:-2516495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r8a+QIAAGQGAAAOAAAAZHJzL2Uyb0RvYy54bWysVc1u1DAQviPxDpbvNNnt/qvZqmopQipQ&#10;qSDOXsdJLBw72N7NllMlrkg8Ag/BBfHTZ8i+EWN7Nw1sDxViD5E945n5Zuab2aPjdSnQimnDlUxw&#10;7yDGiEmqUi7zBL95ff5kgpGxRKZEKMkSfM0MPp4/fnRUVzPWV4USKdMInEgzq6sEF9ZWsygytGAl&#10;MQeqYhKUmdIlsXDVeZRqUoP3UkT9OB5FtdJppRVlxoD0LCjx3PvPMkbtqywzzCKRYMBm/Vf778J9&#10;o/kRmeWaVAWnWxjkH1CUhEsI2ro6I5agpeZ7rkpOtTIqswdUlZHKMk6ZzwGy6cV/ZXNVkIr5XKA4&#10;pmrLZP6fW/pydakRTxM8xEiSElrUfNncbD43P5vbzcfma3Pb/Nh8an4135rvaOjqVVdmBmZX1aV2&#10;GZvqQtF3Bkl1WhCZsxOtVV0wkgLKnnsf/WHgLgZM0aJ+oVIIR5ZW+dKtM106h1AUtPYdum47xNYW&#10;URD2xsPDyTiGTlJQTuP+sD/0oCIy29lX2thnTJXIHRKsgQPeP1ldGOvwkNnuybZj6TkXAmll33Jb&#10;+KK7wF5pwCYcUKUgoyD29GSnQqMVAWIJ2/OvxbKEnIKsF7tf4BfIgYVB7kUAoXXhAeWmG2Rr60Tt&#10;s2BNKGXSjvaiDe4PNtqJ7w0IwnyXn+ASQfeABt4VFNhQIhjwIvTQM9vXyaESEtWg6btOeJRK8Fb5&#10;QMgtNnDXqU+byR5k0w1Scgt7Q/AywROX5LbSjndPZeqn2hIuwhlcCelwMr8Rti1VS3BxVaQ1Srkj&#10;Sn9yOIVtlXJYD4eTeBRPxxgRkcNeo1bje/nxwFyHdwi7uW5BE1EVJPS3fbiXfYvW86WTiB8vN1Fh&#10;MhcqvYbpAjI7srrVDIdC6Q8Y1bDmEmzeL4lmGInnEvg87Q0Gbi/6y2A47sNFdzWLroZICq4SbKEw&#10;/nhqwy5dVprnBUQKgyDVCUx1xv24uYkPqLa7AFZZIH1Yu25Xdu/+1d2fw/w3AAAA//8DAFBLAwQU&#10;AAYACAAAACEAzs8CneIAAAAQAQAADwAAAGRycy9kb3ducmV2LnhtbEyPsU7DMBCGdyTewTokFtTa&#10;DoiSEKcCROmGRGEom2ubOCI+R7bbhLfHmWD7Tvfrv+/q9eR6cjIhdh4F8CUDYlB53WEr4ON9s7gD&#10;EpNELXuPRsCPibBuzs9qWWk/4ps57VJLcgnGSgqwKQ0VpVFZ42Rc+sFg3n354GTKY2ipDnLM5a6n&#10;BWO31MkO8wUrB/NkjfreHZ2AvfpUV2X3uHp9tiy8bPbYhnErxOXF9HAPJJkp/YVh1s/q0GSngz+i&#10;jqQXsOBFycsczliUjAOZQzermQ6Z+DUvgDY1/f9I8wsAAP//AwBQSwECLQAUAAYACAAAACEAtoM4&#10;kv4AAADhAQAAEwAAAAAAAAAAAAAAAAAAAAAAW0NvbnRlbnRfVHlwZXNdLnhtbFBLAQItABQABgAI&#10;AAAAIQA4/SH/1gAAAJQBAAALAAAAAAAAAAAAAAAAAC8BAABfcmVscy8ucmVsc1BLAQItABQABgAI&#10;AAAAIQAyer8a+QIAAGQGAAAOAAAAAAAAAAAAAAAAAC4CAABkcnMvZTJvRG9jLnhtbFBLAQItABQA&#10;BgAIAAAAIQDOzwKd4gAAABABAAAPAAAAAAAAAAAAAAAAAFMFAABkcnMvZG93bnJldi54bWxQSwUG&#10;AAAAAAQABADzAAAAYgYAAAAA&#10;" strokecolor="#fabf8f" strokeweight="1pt">
            <v:fill color2="#fbd4b4" focus="100%" type="gradient"/>
            <v:shadow on="t" color="#974706" opacity=".5" offset="1pt"/>
          </v:rect>
        </w:pict>
      </w:r>
      <w:r>
        <w:rPr>
          <w:noProof/>
          <w:lang w:eastAsia="ru-RU"/>
        </w:rPr>
        <w:pict>
          <v:shape id="_x0000_s1047" type="#_x0000_t75" style="position:absolute;left:0;text-align:left;margin-left:-12.75pt;margin-top:-10.35pt;width:356.65pt;height:423.35pt;z-index:-251648512;visibility:visible" wrapcoords="45 38 45 21332 21282 21332 21282 38 45 38" o:gfxdata="UEsDBBQABgAIAAAAIQA+WqknCgEAABUCAAATAAAAW0NvbnRlbnRfVHlwZXNdLnhtbJSRQU7DMBBF&#10;90jcwfIWxQ5dIISSdEHKEhAqB7DsSWKIx5bHhPb2OGlZUEElltbo/Xl/XK13bmQTRLIea34tSs4A&#10;tTcW+5q/bh+KW84oKTRq9Ag13wPxdXN5UW33AYhlGqnmQ0rhTkrSAzhFwgfAPOl8dCrlZ+xlUPpd&#10;9SBXZXkjtccEmIo0Z/CmesoC0RpgzyqmR+XyHmkiSVj51muRozi7PzDz2pqrEEarVcrSckIjHBW+&#10;66wG0UbaLNTVTMmmaqFTH2Nim11eeWj5FqA/CbRullsGvzMRRjphTiV+ti6OjUUmF1EabKAzVudb&#10;Htv8dSnjPzHC9N9TtRl7genbSi6f2nw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2MJlQQMAADAGAAAOAAAAZHJzL2Uyb0RvYy54bWykVNuq20YUfS/0Hwa9&#10;61iSR1eOTpBluRTS5JA05CUvY2lsTTvSqDNj+4QSSNKHPob8Q34hUAjkG+w/6p6RnB6TQiE1yOy5&#10;rbX23mvm+sFdx9GeSsVEnzv+lecg2teiYf02d579vHITBylN+oZw0dPceUmV8+Dm+++uD0NGA9EK&#10;3lCJAKRX2WHInVbrIZvNVN3SjqgrMdAeFjdCdkTDUG5njSQHQO/4LPC8aHYQshmkqKlSMLscF50b&#10;i7/Z0Fo/3mwU1YjnTuSlEejTuYOTOAJhEhT7QWDCde6kSRSnzuzmmmRbSYaW1ZMu8g2yOsJ6UPEF&#10;akk0QTvJvgFqYLXeSQpoEGXwTbIg+t9o/f6W1bdyhK4f7W8lYk3uQJV60kG7YNVwI99BDVU1FGyV&#10;vTj9cfrz+Nfp7fHj8dPp3Yvj++Pn02uYeIOOH5Dn+Ve/DFtTRxCYGcyRgRjpD0X9q0K9KFvSb2mh&#10;BmgQNAHozlNSikNLSaPMNIDMLlHs8EL1mrNhxThHUujnTLdPWzKAct9W3yxO5QLt/20usdmwmi5F&#10;vetor0eHScqJBnurlg0KTJPRbk2hSPLHBoTX4G4NfINkvbac9E4/VNr0HqKx578vqkWRVEXlLlZh&#10;4eIkKt0iKUO3Kst0NU9xUOHFq9F7/xwKksLz0mDhlqFXutiLK7dIcezGXhVjDyd+6Zf20MxSWVII&#10;Tc6GXcn6CZTXON+PwzloNX7HUZRau2N/HkUjpdKS6ro9V/tc0bGDagBTrA8/iQayJDstbJJ3G9kZ&#10;EigYurOGeWn+7e0xGdQwiedh5HvgpRrWwiBIgyC0LSXZ+fgglf6Big6ZAEoKei082UM2Rg+4Ztpi&#10;2HiPDrkzT0ZUAu+F+s3uV4KzxrhgTHy7LrlEewKpe/Y30V5sM8BLotpxn10a9XdMw5vEWZc7yf3T&#10;vDfo1L4qU4fFDrY+bZsDWvOdfELAFqEHh+C6MJPQJLVhUPogHsEQ4Vt4KzWHhlxY1htTkV+rN7yE&#10;Dy0ZteI5IJ1TGrfbUn1RY0cXQv/NlOE8wuCvyC2KZexivEzcxQKisqxSPPcjHFZf+8tcR2OJ6WbC&#10;0JJNL6Z55u6PIb7/0N/8DQ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E7EP7TiAAAA&#10;CwEAAA8AAABkcnMvZG93bnJldi54bWxMj8tOwzAQRfdI/IM1SOxam0DTKMSpUKUukMqioSCWbjx5&#10;iHgc2W4a/h53BbsZzdGdc4vNbAY2ofO9JQkPSwEMqba6p1bC8X23yID5oEirwRJK+EEPm/L2plC5&#10;thc64FSFlsUQ8rmS0IUw5pz7ukOj/NKOSPHWWGdUiKtruXbqEsPNwBMhUm5UT/FDp0bcdlh/V2cj&#10;4XNqHr/Cx3Frqqd98uqaw373Nkt5fze/PAMLOIc/GK76UR3K6HSyZ9KeDRIWyWoV0esg1sAikWbr&#10;WOYkIUtSAbws+P8O5S8AAAD//wMAUEsDBAoAAAAAAAAAIQDqxYn2onEFAKJxBQAVAAAAZHJzL21l&#10;ZGlhL2ltYWdlMS5qcGVn/9j/4AAQSkZJRgABAQEA3ADcAAD/2wBDAAgGBgcGBQgHBwcJCQgKDBQN&#10;DAsLDBkSEw8UHRofHh0aHBwgJC4nICIsIxwcKDcpLDAxNDQ0Hyc5PTgyPC4zNDL/2wBDAQkJCQwL&#10;DBgNDRgyIRwhMjIyMjIyMjIyMjIyMjIyMjIyMjIyMjIyMjIyMjIyMjIyMjIyMjIyMjIyMjIyMjIy&#10;MjL/wAARCAhfBgc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3+iiigAooooAKKKKACiiigAooooAKKKTIyRkZHOKAFooooAKKKKACiiigAooo&#10;oAKKKKACiiigAooooAKKKKACiiigAooooAKKKKACiiigAooooAKKKKACiiigAooooAKKKKACiiig&#10;AooooAKKKKACiiigAooooAKKKKACiiigAooooAKKKKACiiigAooooAKKKKACiiigAooooAKKKKAC&#10;iiigAooooAKKKKACiiigAooooAKKKKACqx1C2F7HaFyJ5AxVShGQOvOKs0mBnOOemaAFoozRQAUU&#10;AggEdD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Va3nnluLhJbZoo42AjcsD5gx19qALNFFFA&#10;BRRRQAUUUUAFFFFABRRRQAUUUUAFFFFABRRRQAUUUUAFFFFABRRRQAUUYGc45qvc31tZxmS4mSNF&#10;GSWPQev0oAsVka54htNChDzncx52A/Nj1A784rkNd8c3Ek8tvZWr+RjyyXGCSe49/TFcqNPn1G4g&#10;LecwZ9oUMSXbuB7gdfWnotx6GvqnxC1W6DpZKI9h3Hygc46dfT3rLk13xa8QDXF5g7d+0nKg9CfT&#10;+tbq+HrG002a5tZfMZPmxtwMA43H0x/dPXrV+01SxtNPaUsIWQEZJB2Ag9B/EGI6fw5oUpPbQevQ&#10;5WLVvESGRJNRuoykpBV5fmJ44Hvz9KWLxHrTrKX1Vw8bcxlicjByfp6jvVC6uor67PkRlsncSSeB&#10;6H296sfY1lX95I5ldxhcjOBkfNzw3oO9HNLuF2WofGeslmZbxlCAZLAEcn0PUeg7Vo2/jfWLeQSS&#10;zpMn3WRgCM+mR+eaw2s4k/d8Or8oTnIx2wP4uOaLqIwoV8oOuz93sBKlc9F4+76+9PmfULnfW3xE&#10;spI1EkDmTIyUxjb3PXqPTvVmPxxYSX8cSyDySMuxByPQ+59R2rztrMQW6sIwgHVSCSrHkZ9z2Pas&#10;+2lVZpGeJgFfvwz+2ezetK6C6Pa21CaeUR2DW8r7dzgvkLkDGPVc9xmool1iRf38kUb44APGST19&#10;vTHXvXCaV4kexeNiqBD1decL0+UdQB3HevS7O6F1EH+TJAYbG3AqScHPvigTXYq2l/OoihuVDSEY&#10;ZgVB3bQQpGeGPp0rSDAnGRn61Wlt4o2a52ASiMqWLEZHoT2+tVrO4hEZudyGSUhXcgrnBPUY4749&#10;aQGkXULuLAKBnOeMetLSKwbGM8jPIIpScUCCikBOBkYJ645pa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znPtRSZODjrVWe5mW6hhigLBzlnO&#10;dqgdc+h9PWgC3QagEjblDELuJwCT0x7jr7VnatrUWm+XumA3EnqCBj1/2c9T2p2HZk2r61baRbrJ&#10;MHZnJCIoPJHv0H9a4u7k1PWg93eRTiwjG8bBwBjhsHqenyVZnvINUle4uZ8Qk52Nwo54DHuP7p9e&#10;tc5qF9f6o7WdqzLbhsbGcBnYdM4/i9+lD0Azb5LmOSNEtyY8Eq33sr357+/pT7Z2m8tkKrtwC2fl&#10;Azxkj+H0PrUb26WsS291JJmNTuAk6HuBnpjv61FDGYlQW8nAIPY8euM8/wC7260gN6a7+zKYVlDy&#10;zEFkcHO7jBYY+/6HpUMNo9xCI3AJO4KinBLd8Z7+tU1gRWLSOhYEIwLAnnov3skf7XatW10dbq2a&#10;SC4jQNkSOc8cE4YjoOOD3ptjZjaRbwQSTySNk7vljCkrj++eMFc8YqXUIbptUTEHleWpBGASSx4G&#10;e+fXtUSKbS6aDZMsyONg2c7v73Xr7Vr28xt4mEc8cszP124IBHzBSe39707UhGDdwMkollXJD7T8&#10;wXDADg89P9rvW/oqDVJY0kkjSIAuX4zx1OAeCPTvTNWtrWfT4njeLcGIbd/CvtjOU9O9ZlpbiHcu&#10;9l2nOOcD0zxyT2I6UAbdy1vaM9vHKhSI/KTht/J+6ff+LPTFRajpkVxp/wBoEUUOediAYHTnIP8A&#10;q/8Aa9TWe1zHIkskzsCoIVRnLnnOOOCO+etQQaqyPb212/l28g3I/B2E9iOpX/Zp6AakNqs9uSjd&#10;hlWTBZxnG70b+761o6bqbaVc2p3h1VTut15Ib+LH+3zyKZYPYwXTxPKVLrjaWB2c8DP8WcjB/hz7&#10;Vg67N9mvl2Pl+NwDgADHQsOv+8OtNaAemweIbLUo8xyRgBWDK3IPHXnG5Bzn6VoRp5kBUbGVwDu2&#10;g4GeD16H+H0rybRL+OK5PnSHDP8AfZQCPc8+/wB3vW54ov760ijuNK1KVLTtsfIyfQfzU9KNB6Ho&#10;FoskbShvukggYGR8o4Jzy3qal84hiuwsexUDB5579u+fwryzRfGV/Zyql5cSXO/APmMNuPr6f7Qr&#10;tB4006K/ktbrfBjlZHGA31HUe3rSt2FY14pbt3yxTY6jY23GOmSRnPPb071dUkqCQQSOh7Vi2us6&#10;bqd0iQXJacKGReN3uB7+orZWRHUMrArjgg8EUNMB1FGR60Uh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ZoAKM80UUAFFFFABRRRQAdO1IDmo7i5htIWlnkWONerMcCuB1j4ixCKeGwV&#10;/NVsB2XAx6ZDdffvTSGkdzlpiNzqVHTaeCcdev3c8Ypl3qMFquJHRGz/ABOv4d+/avIbnxZq07mQ&#10;3c0AJBOzjnoTjPB/2ayp52uUaZ7qZ3BO4MBz9Oeff0p2iPQ9W8QXlvFpaM1xukYhRCr4Y8dCwJww&#10;/vV5pdak2ovslk3DbtbBb0+9jHQdx3qGIu8UbszyAoAY3wAPbOfu+9X9N8OyalOSQ8TqVwZAFLcc&#10;A5PDelJsTfYpy2LSnPnvHCgw+07s+hAPX6dq6jwpa21i6PdSoQw25kAwTg/Lnn5eh39jWmPDS2cf&#10;kMjXG6b92UIzwOQOeG4Oc8GsXVLq3WJrOPBK7iWiXAHPUA8hfVetIR1U2m6Dqk8g8yOZ5xksZCMg&#10;Hv6Y/h9azb7wzpSyeTbsUmzlBGclwOwJOA/9K49SFwGLh1Xgqu4L/iD+lJDcyo77o2QscLl859s5&#10;4/3qLRHoXrzTY7HKkhnJyCGJyPVSBjA7io7PVFtoHkgJc42sD0PXqCOR6DtVc6yxxFNbl0z85Pdu&#10;gPXt29arzXKqioImGWO0BeAfUc/e9RT2Ajv5o3m8+ASEFwD8/wAyn0PAyfcVoyXlntKRb5nIXzpA&#10;mPm7AEjgDv61lqYowjmCPJfgNnn1HX7vqat6Y8k3mYgjRY3Lbs4XqPvevXigCdGimSUM37wNkLgD&#10;6sBnr/s9qbI8JVCxTZH8uAQQD6DnkHv6VJqFxCyQGG2BLAqWVuT7k/3/AH6YqhLM/nyW6CJ1ABwE&#10;29B2/r60ASXbBJ/3UPBG5t/H079B29ararmQwOV+ZyCQmMk+pweD7Uw3kixGcKzBMhsjlf8AH2Ha&#10;nRzrcESPGfJIHB7+2ex96ANsXlsLWGTyjA5O3IPyqB/dz1BP3qzbqaHZNC0Ydl+YTZOAPy+76DGa&#10;rz3khkIJWOAMhDGPhcf5/Go4LvcJOTMWlYxyBe/97HqcdKNA1HKxRSCGJ3AHnkH0PHLehrUGpTXG&#10;lLbywuyqflAbvjkg44b1PesC5v0WaSFU2oq/L5fzAccjr0z1PanW2qPHEwZGKmIZyOGHHB5+6Ox7&#10;09QNK2eN542UBfL5JI+XA74x931FaetXyancQbkjjIO3GSxOcnJOOh7elcZLqN+ZzGQ+52BIx8wb&#10;6etWIr3zJQHjIkT7ypyc45wM/n6UtAOgW2ezuA3lzhicBDN8zn0DAcH1PfpWxpXjC6shFAyBlDFn&#10;LFgOmMgAfdHp3rl7bW0lhUBIyq/wOeB6AnP3fT3qBtSEt2BISCSCSQA7e+P73oKNRHukGuabOBi7&#10;iU8Ha77Tz0/z/Kr6urjKMGHqDmvEPtcckaxRhy+eqjlfdRn7396njUdTsJN1vJKuEyrRE4K+gz/B&#10;/WjQZ7dRXk0XjPXLVAVcyooyROMkE4xn/wBlqxb/ABI1OO6UXFsskYbYyhdpz6f736UWXcLHqNFc&#10;hZfEHT50xPBJFIWwFUhtw7kdOnfNb9trenXUAlS6jVdu/DnaQueuPwoswszQoqOOeKYExyI4GOVO&#10;akpCCigHI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pM84wcetLQAUUUUAFFFFABRRzn2ooAKKKM0AFFFHNABRQO9FABVXUL+HTbKS6nOE&#10;QdsZJ9B71Zzxnn8q8u8ceI31C+XRrRvmD4kyRhT0256HpnPvTQ0Z3ijxZc60o2RmO3GdqA5J/H6d&#10;R7VzETP5TB1IG0EbjkD3PHI9K6bxDpdrpOh2SRbnuJ03SyOcbiMjGOoxjg96oaToMl5bhZWCqw3l&#10;upX1wM8t6ilcV2Gl6TdaoWiht5JGLAsd3QdeeOvv0qze6bFaPLDJG7BDjn5S3HQccEdz0Nei+HPD&#10;9pptsDEwZmXaWQHay8H5Sf4eRn3rgvGoS21iRIW3RhVULI2Rtxxg/wB30pa9QMyGR4nSVArbfmUE&#10;9RnrjHT/AGa001uOedt6mHcCFweRn+E+ufXtWRpl3HFZyphGupyPLkZslBn/ANCqlcvEsq5BYbTn&#10;y/ukkdv600M9CvNc1SO0so/LhkS4DI/mtjp0HHYHo3fFRC/sbhy8yKJw37xyMcgcPj+/2A6GuMj1&#10;CRHiaRJDtUIm47gvPYdCParIeFYiJMl85yGyPp759e1PcLnSC80+1d2t1UylSN4bJGcZKgj7x/iH&#10;5Vg3DiWUqpiC5yrAnaq9z0+77dc1SkwJhhFYHlsggAZ6E56eh71DLN5MqMyu2eAQPmB9cZ+97dKQ&#10;FkABZWDfdfiRzkAepGOfb0pkl232V1LrtHy5OPyzjr71l3GoCSTynZvJQnaB1Gf881lGSTymEYJU&#10;ctz2/wAKAN1ZFHlpJIpy3BPXJzyPp6d61o9R/siZ7aWWM8blkX5ggPU7e5P6VydpZXd5I0nzgAru&#10;IGcHnFdafCMxs4WMEhdwWLHIDY6jHUEY696LoV0YEmrXLRlllQR52BGyPlzn8venQalNcvtlkVZM&#10;Z3gk7sHjJ9fSu0sfAVqbK2l3SMzEjgbgB13Yz15+73qleeDZzckWkDAg/dxnA/vD1B7j+GlzBc5u&#10;Wa9kUgsnl53IDnKsTyBxy3rTjd3VtEED+YVULhx8rLnoP9mu2sfAcwRHuJEDbfutkDr0J7Drhu9b&#10;y+CNPaSJ5UMpVfm3D7xwOvo3PA6UX7Bc8leDVNSgk3YSPALkHkg/dGPSnr4Y1e0hhkV3UFuADjDn&#10;t+XevZY/C9nFGIlt1BA2l04yDxkZPX17elOi0OJLREIDKkYUAvleg75yY/1o1A8Ug0C83Fhv3FsK&#10;CvLAdf8A9XetOLw1dRyl55Aq4DBiONvY4x09u1etx6WqgO8KtuxjzByCD0PP02n86lktluZB5lvu&#10;zzjIBz3Gc/6wY5PQilqFjip/BVmkccgnl8wquWDAgZ9Djkf7Xal/4Vukk5me5KqMKDnaeuCCccY9&#10;e9dhc6TDdypJEYgoDLuTGPcgZHyg9R3q/tWNcM0e8ADc33Rk8Ejd90noO1OwWPMR8MHhulaO/Hls&#10;CQDGdxUex6t7fjWRe+AL2MySwXKyvEcybc8Dsc9wO/pXsTaakjZkld9uVxu+YDGQM5+9z19OKkWB&#10;IiUiSP58gqBjIyASOe3cd6LPuFux8/SWGq20rqGxzsDg8fXP9aiGr30J2SggA85Xkf8A1vavoM2M&#10;RtijxQYIGSUG0cH5sZ6H07Viaj4K0zUpH32wj3nlkPKn0P1657UXkh6o800nXbKaTZct5cZUjeU3&#10;Mhz1H16e1dBJ4Tg1Am5066RFZSJkZyQhx1z/AHP9rrTbr4Vy5kezuo/KQnEbkg/TOMcY6965+40r&#10;xF4SuVdRIsYHBHIcDqD/AId6fMnvoLmT3ILrSLy3uVCujruwWLbcdMd+mcYPepIYpZApe8kjKt5h&#10;GOoA/wDQvarj+MFuWjgurCGHYMiQZPPfI7g9AOx6VJbrbXqRNbBSjnG1uMHuh5+nzU7NdR6i6b4j&#10;vNHnheK5YoqkbWX5SCQcD8ue/pXc2Hj+2ml8u5RU+UfvFOV3c8/7nTnr7VzCeH4tSISJPnjUsC2Q&#10;HHA5H8JU9P71Pn8HW8o/0a/TzQgZk8ttxx/FjP3uvy0c3cL9z0u21O2uYRIJFTpkOwBUnoDz37Vb&#10;U5zyDz2rxgafqsFui78Z+RSW/hPoc8j19K6SAa14csknSZJQzgFHU5IHYkk/Lzw1F49w0PRKK5/S&#10;fEg1CFzcRm2ZerE5xn144OenrW5FLHKp8uQPtO1iD0I6g+9KwiS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BQAUUUc0AFFFFABRRRQAUUUHnvigAooooAKPxoNF&#10;AAOMc0UZ56fjRQAUEgDngUVBPLJGfkXcpHPHTr+f9OtAGbrN0LYMVkmU7f8AlmM8jBwP9rH6V5A8&#10;wGvzXs1ukodzKdowh/8Are1erazDcyaTcSwJD5xh+UPyQOOMjt/tV4/LqF3bXDR3MJRojmQt3bqG&#10;weM0XGaOp6xJrV3vkhZUjUBCzDoe3T8vStjTblLSSNLm1ZIQpQhPvhvrxh/9roawdIIl1KGUozEu&#10;SQACuD1xnt616prVqs2lAWsVuztg5fATYAOpxynv64p3EZd1rssemK2nLlXXAfO0kjrt5wCMYx3r&#10;h7+QzYeaEgv8+evJH3unf+72re1KK80hkklgjeNiPlDD32lsfxehH41kXVxNOi7I1EnT5O7eo9H9&#10;e1K49yoskCFUWAbeFwSOBn7pbHOf73anytBbmUPbfJu6eh7fl+tRXCy7l2JBjqCoO3A+v8PtSXLS&#10;wJ567VRlG5HYMeRj9e3pQA6eT7TaMYIWDmXCnHys3qOfve1ZjakIWKSwJtJBBHG0+n0qKa+lgt2R&#10;CFQvswGzjnP+TTLLTL/Viio6uZOAPfsD7+lD0C6RJNqqOjsgIbsO2c9+OnoO1P06x1XWg5s7eRwo&#10;wWUdM9yf610ekeAJrhxFc3BhmQ5ZAueMZIHP3vUV3+jaVaaTYtDGFdijDcMlSuRk5z93pkdaV29h&#10;bnnFh4Gv7mRY5CqmQBm3DHf17H+ddLD8O4UjBR3OPmLFeT6kDHX/AGTXbRQIkjGIRLsVVQnn5c5y&#10;eeRxx3FS+U64UyknPJKgHp04I+bnr0osFjlbLRLO2lS2ht/mbOW4I2egOOV9T1HSt2e1lEKR+cDF&#10;gYx0UYbhvVRxg+tWNpM6ZRTuzgAEbuRkjngDuP4qnFopkFwXO7bhfQfh3HtQkMyrayudhiaWQhc4&#10;YgZ7YzzxJ6HpitBLdwgDP5jE4JU49Rkc9f73rVortVU3leQdqjPHHHTp70hjBf55CQDkjjkc4B44&#10;A/XFMCpHa/Z4ykRTKrn5wTnryfm+76DsaU2oV3IJ5AQEnnt947uWPY9quMCuf3khwnZQefXp1/zi&#10;kMSmYylpCwIwOy9M4HvQBXjV1IkGC/I2Z75PHXgjue9EUTmIZYBSuflVhkgDBxngf7NWPKPmeYGb&#10;cT39PT6UDcY2Ub+hGcYYce/f36UARrA5B3MFUH5VAyFGeevXP6UKCYdu0YKABQxxnb0zjp/tU9xk&#10;nBcg4GFIGSCc45/OkUAx5/5Zj2wvTrjP3fagCutsYy2JG3OxwzDAyDgHGMAjsP4qlygyiM3/AD0J&#10;wSc889OT/s09WOAXVly3R8HBLdDg/THpUYQmJ48uSOMrw2dvTOfve/SgARDHEuI0UEEEK5YHrwTj&#10;p3z2pGDC5CsflPO44GTuGM8cY7etObIXGQEQMflQ4PvjPI56dzUjbYwHII+bktz/ABd+fy9KAuRg&#10;uFZ9zAMOBj5h8v3sY+97UPnzBLubg4+Qg4GRwOOR6nt2pSgdSWRs7cbSeRx0zn73vTY5kd3bDF92&#10;0nBHQ9OvH070wFCqIAr7ZHYZYEDaRg9ePu9cUya0SaUCVEmGcnzFBXqOSP73p7U9YwVUpu3c4bsp&#10;IPOM8j/Z7Un2jDqWBXC/e3ZAGR+Y9+340PUGcpq/gjS9ReYiJYXcnaIRksRngc8Nxz61wmreDNW0&#10;ISvaSySxBCCyfxLxk/TtivYZZGkWUbTtKryr4zkNxnsB1Dd6hSWZJ5IpUd0AA+ZlPPHzHj7x4wO+&#10;Km1thW7HjWk+IruznRbj5h90lwfmH+19O3pXqmkS2WtWcd2kgZ8kMAMHd1HOR+8/2vSoNU8N6Xql&#10;q9ubURyODJG0a4+bnp/tdNw+mK43UvAmpaa0Z0+5MqSDgRkjk45A9PenzdJDfmdTrujvDtuLDdJc&#10;MT8qJnJGc7Rzg8fN61gz6zqEVulrqJUTFgU82M52+uOm3/Z7VVjuvFmm7mk3NtARlkHIx0Pt3xTW&#10;8S2N7bSDU1aPUA3zsE6kAAMPRuOnSnp0YJdj0jSLi3m06O2wiSqih0cZIB6Z9c8/Tio49IexmaS0&#10;ldScfuQ33+5Un1zzu/CvIm1K5hljkgndlJyrBjgjv3/Ou00n4hiNUt9QtxINo/fL0Ud+O4/WnbsH&#10;odel9dLdrvXEYTLhuCeeuP4SOw/irSF1FtyxI4HUfp9fbrWNY6xpd88tzBcxKzEL+9O0nuM8/l6V&#10;oTW/2mBVhOR3bdzkehHRvekBeBBGQQQfSlrMt4ri2uWDLGdy4QrnBPsP4QO/rWhFIJEyDnHWkIfR&#10;RRQAUUUUAFFFFABRRRQAUUUUAFFFFABRRRQAUUUUAFFFFABRRRQAUUUUAFFHOfa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D04opMHdnJxjpS9+tABRSAEFiWJycgHt7UtAB&#10;RRRQAUUUUAFFFFABRQBjPvQCD0oAQjIIOcH0OKUjNFFAAfrRRSDOACQWxzgYoADntSZDHgg4OPoa&#10;d3pM8/j6UAAADds9vYUZABJI6ZJ9qTJLDB4IOQQadQA3PBwdxXqBjrWZf6nBA0S+aA0r+WMEE5Gc&#10;49CO+e1T6lK8drKYl3SBCACSB269OPU9q5mz8PQ6jLJe3M0p2kMI2k525PB9BkcHvQBqapqkdppL&#10;M7mYmIkYj++OPmwD932614ZqMtwbyUzpzu6Mc5z/AD4/Kvdb6xjlhaKKOd3UhnYEZJwvX/axjjpi&#10;uD8SaBBEilYVQsvIU4wc44z29fehgzm9OkeWNHDqiE7VViB05A9sfrXX3niAvoMNvHNOGxzIO5wB&#10;kDsP9j8a4aS3MEqhliIjOSR6dvw9K17d0SFUmywDfMFPc8jr/H700xl1bma7tozPK7YA+YsTsB6g&#10;c8+/pVQQqS5+0oCDsCbuM46E56D+93pL26hkxHbhE3E/dPGO+Mjj/a9awnvlB8tcAk9SoYfl/d9q&#10;Blu7vIxCQjqzEEg5wTz1PPB9u9YyXN3dMqIzjAIC+oPp610OgeEJdUVZ5TsiBAwepBPHbp79q7ey&#10;8L6fp8yOLdGweXkwoyCMc9vZu9TzdibnGaP4QZxHLdbiXUuiKM/KOrEdx+telaZolhpdrAIoCSDm&#10;QgbgCcYBHfPY9s1Pa2htcTojuB8xygDjI+9jHD8gBehrSjDec8ax4RSQdo5wSDx/7MKLdQSK9tpa&#10;w3ReUt+8XZs3EgAgnZn2x97v0qzb24/ebjkM5L/Lt3EEEHHYj071LGrAA4QEqFG1QyhcH/x30HrU&#10;xQRsoCu2SSWPP58/l6YpjIvIijYFUcFf3gIXoTkHAx1PPHapyuW37nBVuyjpxx06UYZnwVcKV5O7&#10;jvxweD70pTc+TuABB4Y8n8/0oAFj+dX8xyQCDkAbue/HbtTwMHOT0xikYKZFyTuGSOSP070ZYHkA&#10;Dtg/zoEBUjJBJJP5dP0pqkKWQtkhdx4J6k/p7dqdjLYPI60ikFjg8e2MZyf1oAdjjHOMY60mSzMp&#10;UgDGGz1pQAFwAMYxihlDDDAEdeaAAnAz6elMZAy8gb9pGM8Y9M+lPJwQPXpUKbkDNIf3h5OCduBx&#10;kAnj3oACGdQQAWxypPB578dB2PekUfL93liDuP3vujnGMBvanAgAnI3BQc7Tz19+nt2p2WIOeMno&#10;FORx0z/WmMROBnCA7iAFOcc/T86j+VIfmEZBTpn5QMdM4+771MOmVwRk5AHvUZLKmMgvsySIzjOO&#10;uM9P9nrSEOZSFG5i2CSGOMj3HHUdBTcFZM7RgZ+7j17cdT3qT7gwCcE98k8/5/CkZSwY8nPGASO/&#10;bn/9dADFwYV8xo/uZbGNpGOf+A1HN3wFLbhkSYA+8MZ9+PlNSBnZlwCQep2kYOPTP6U8SYcq5wT9&#10;0Ac4zj8e30oAgVV8ssMhiMBfl3bsH/x7rzSlUCdACM8L6AjOORxnr61ICIwM5XGB7dDwTjp70jgK&#10;xVU3O/zE7RjjGMnHX0+lAEBYFBzHjYG+7kYwfmxnlemB2p4UAupK7SegJJ7dTnr79qkwyqNu5jt5&#10;OADnnkcdaYBiXa0Q7gYA4BI6cdPXNAyICOFWEhOxztAwRwMnHXr/ALXekkkSW3M0IO4neW2sDxxn&#10;HfGPu96JhtQidS0JPz5wQo56jH3emO9TgNEmwKSBypJyT04PP3vQ0DKF35LwCScMpI/hHKgk/MBg&#10;5J7jtXI6t4V02SJJGilYr95lfgrnoMDlf9rtXdszMpZUdwP7uAc5YHHv69qjMbPbBXijG0HG1fl7&#10;ENjPT1XvRYVjyDWvBU9pi70x5JLT7y7uqcnr+WAcc1h/ahHDJDciQPuyVIIwf72M9favcW+1LGSw&#10;I2KTtOW2klsN/tD0X+GuG1DwwdZ3tJuNyrEs7YBGegY4wT/tdqNhbHEwXUSKqxysoA5xk4Pr15/p&#10;XR6V4xvtLt4RG3mxqTujcnAHp16d81i6p4XutKmDSR7VJwoUgZx+H696oxXoSfY6AsDwNowMe2On&#10;tQmFz3HTPE+n6nBGxlWJ3PCSdc579h7c1qRxRspMch54YqeSR3PvXgkl7LBcRxybxGwBGMEn9PyH&#10;auq0LxdNCUdnk8leBHIeCPTOOv8AtfhVaMZ6W0zxxRsZVYYywjTA4xkj0X16n0qzFcJNkLncACR7&#10;HofpWZZajZaysMlvIHLDcRtHOD1PBwRyQKlhVvLJkU7kJKyKq7icHJAxw57ilYDToPSq8cyg4G3n&#10;kAHjt045Hc+lTB/3e4lRxk88fn6UhDqKKKACiiigAooooAKKKKACiiigAooooAKKKKACiiigAooo&#10;oAKKKDntQAUUUUAFFFFABRRRQAUUUUAFFFFABRRRQAUUUUAFFFFABRRRQAUUUUAFFFFABRRRQAUU&#10;UUAFFFFABRRRQAUUUUAFFFFABRRRQAUUUUAFFFFABRRRQAUUUUAFFFFABRRRQAUUUUAFFFFABRRR&#10;QAUUUUAFFFFABRRRQAUUUUAFFFFABRRRQAUUUUAFFFFABRRRQAUUUUAFFFFABRRRQAUUUUAFFFFA&#10;BRRRQAUUUUAFFFFABRRRQAUUUUAFFFFACEbgQc4IxwcUtFFABRRRQAUUUUAFFFBIAyeAKACiik3L&#10;xyOTgc9TQAtFFFABRRRQAUUUUAFFFFABgZzjn1ooAwOuaBwOuaACiiigApMcnkkHtS0UAIBgdc0Y&#10;/XvS0UAIRmlopM+vAzxzQAtJzn+dAPH/ANel60ARTRJJG4kHHU9cH8PT271WW3GQ0O0BlGPlOAOc&#10;555HOAvarny7j03cZ9faqWoJKV/du6E8ZX8fu/7VAEBl8uT5zAGxgK8mGXgcZ79Pvdq4jxRq019d&#10;/ZMx7ozgc9T/AExnj+8K6tdLW78szGHaVyflO0jA+4M8L6juaxPEXhmwtybsSskwOcueO+P5YX0p&#10;jOJvYZYY1kaREBYsEVO3Tdgnqf7vasd5Y9/k7Y2YODu3nAHoDnpU+sXSOXhRyZc53N1z7n+971Q0&#10;jR7jWr5beDB3HJbaOnelsAgjutTuvLhyTnAIzg+nP+etei+HfAZtLfzNSg2XMmNhVufXA9G46nit&#10;rw74W03RfLlkbzLgx8rjOTnBx69OR2rQmMtyvlxyO1pwirGTtbAzs3f3f9vrRZvcWrCySWAJbxhF&#10;QsdjRKVVhnqBxhQfvCtMJlS7iMMq5OV3A+h919O4qJLNZZMy3DSKr4G8kfMDxkYwMdv71XIo4YmU&#10;KYmbzTudiNxbbz06N7elAEcKsb2T5mwEAIDdDxwf7317VIW5yisXwCUL46EdT/L1pw+xgKE8nhCV&#10;C44XvjHb1pIQnlqAAqgKFAJPBPH4enpQMbGWVgryEsSBlmA5x1Ax9726d6lURtMrgox+bbgg7eQD&#10;jj16+lQSiNZFUMCVcL825jkjgZz97/a7VZChz8hIXd8w5GSD2545/OmDEZYsMzrF5ezlmx09Dx0p&#10;8vlYXzdmNw27sfe7Y96XcCm/nGM9Dn8qUgEYIyPekIbsy4Y7SRnBx0+lOxwMnkUtMZl3qp755z0P&#10;p9aAFCkN14xx1o2/NwT0wRnPHNLnkdKQBQeAAQO3pQAuOT155pBkkjJp3X8KbsGc45znigAADL8w&#10;ByOe4qMFUcqQSzE5bA49Afz4qXpk03BUcHHPue/+fpQA1s7lG8qW4HT3PHHWlZVYACTavXAxgjuO&#10;R0pxJ3gbTgjqP5Ufe55x6dDQAiAgYyQATwcdM+3b0pDuCFwHLbf9XxnP+P44p5OMZ9e1IzEK20ZY&#10;DgE4yaAEZSOVLdRwMUhG5kYF8ZPAIweO9Oy/90du/wCdG9dwUMuScYz360ANUeZGu9GBx0YjI/Ko&#10;pY5CjtsLSAjYVbBxkdz+vrUyN8oHy554DZ70oJbqBtIByDmgCvFFL5Xzu5kJ4bPGcdcentUgjKlA&#10;pckHlmPb+v8ASnuVOAwQ/MMbj3/xpGH7xCwTOSBk89O1AyCUSTRYhyBt5Ic/N6rnt/vVIUzuBJIy&#10;vWQjuPTp/WnqoAA2oHC4wB2/wokZY1dgFzwT2z6UAMkVnyqymNi3ysDnsexHJ68fjSbEGSrAqQ2D&#10;u5HIzg+nr6UocsQRG6nByMd/T6+/Smq5UbmPJBbhW5xjkDPH070wIFXYJXZ8lVGTI+MjLYBOPujs&#10;3U0sbs0ZeTKfPgb9oZjwAxG373HA71MTmPcCSCofJVj1B5xnkf7PakUSOwLLgK2QGBO3px15PU57&#10;UguNCiMh8qxLHaBtyp5yV46nv+NUPJaInasUYwcKrAqq4HTgfu89R61oOzsVXLfMSMAMOBnjOeD/&#10;ALXeohLtfBEkkjDcdoYZ2kAkDPH+73pgU7m2t721khvLaNl2EE53BepByP4fQdq8v8R+E7yxumvY&#10;I5EYMMAPucHtk+p7Yr1pUmVDsiEaliVMQOVz0bHQ5z07VBfBY4grRqGbIaLl8gnJA9jnk9qTQjwJ&#10;rmaFgbh5NyOc88k/41clMj2cBRpVUxMC24EEA+np7Vv+I9GtdjyIh3jkADG32P8Aseh71hW0Uhtx&#10;DJbuCmFfCn5ieR9G9KNeoF6w1G/06CT7LNJEPlJ+YH3Bx39vSuz0rxW+pQLbXbP5qEDKv8xx0weP&#10;m77uhrkY4WkKfZ4mRsYXyh6Dkj+vpUfmz2M4+VI4pTwRuVWjz0H+zTT6Md+h7Ib6yvNsaXSsZsna&#10;rkMQD2weMY5HerocmFCHJJHDY9jzjv8ASvGYrq5MguHV/NUAhmZsAfw9/wAq9H8P64NTtSjoyTRn&#10;a24gM7bT0/2+PpRZdAOnByT149qKzvtziXb5RkHO0wjIYbscHtjvV2OaOQKUZWyM8Ht60WCxJRRR&#10;SEFFFFABRRRQAUUUUAFFFIDkng8UALSNux8oBOR1PbPNLRQAUUUUAFFFFABQaKKACijGfw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CenFFFACAYGOfxNG0b&#10;AvOAMdTn86UADoKTI25yNuOtAC0EgYyevSijHrQAUmBuJ4zjmlozzj+lACAAdABmlFIQSRg4wefe&#10;loAbvBYAEHjPHYetBXLBienGO1DJuYEseOnsfX9aVjgd+o6CgAAAHAA+lAH60AEdyee9BIX6n9aA&#10;EIGTknGMdcVXaFS4RpTxg4BwSOwJ69e9TGKNnRgiHaTyR065x7+tRyGCNC+I1VU4PAG0fT+HmgaI&#10;LyRYUmZMhwpZnVd2CAMEj1x0HevMde1V5bx5Lu6QouWiCZIOe4Ge/cdq0/FXiGSJpYwzLCeWjViC&#10;Dx949ycAqewxXMeHvC954kn88pstifkZl4YDrz0z6+tPYNjL07R7jWNUX5NsROWJB2qufX0r1qy0&#10;XS7G1jtbOIxlSVZnwHLemT/H6GpNP0v+yoDEsmx1TzWkERwOOoAA46jb+NasUfm+ThBE8eCVVT8g&#10;YcgfX17VKXViM9dOju5lN03XI2RuPmOTkDnhh/Ee9XLazsoIW8sQYeMlsHKbehwM/c68VbRXUdCz&#10;AkDcG5xnAJI/8e71IAGjBy24qW3GLnPY4x1HpTAjEttCzIZY92VLbuTy3H4dh6U/zIy+FxkylcFD&#10;y23PX+v4U6QM0fEjKTtA+UEjnk4/HmgsURckvvOOFyq8fy/xoAMIJArEeYQTkL/n1pJMFliMhWQj&#10;5W4z3yRkYJ9alJzIBtbkHnPA6UFTgAE+h5NAEJEWXV0BwAGBUY28cdOVqUFQcE5Oec/pQdxZhjGO&#10;VbPWlBwOc/kaAF/h5yTj8aWkGR1OefSloAQYHHPrSj+VHfrRQAUUUAYoAKOM+9IO/BpaAEZQw57c&#10;g46H1poQAggLwT0HqafiigBuAozwAP0FChgxycjtxg/jQoYIFLZOMFvX3pee/wClACAdM4OD1xSk&#10;HacY3Y4OM0tJg4xk/WgAO7HGAc+majVi7nlTtfH3Txx/PnrTypJPzsM46Y4/SlJA4yBjnHtQBFE5&#10;eISBwww3IjIzz6f5zT1Y7AxOV2g8KQf8+1D7SwDHj0OMZyMfj6UoGCCXJyMYOOv+NAANw3bmBGfl&#10;wvQe9KM98U2RtmPvnLAAKM/5FCKYxgs75YnJxx3/ACoAVlBBxgN1Bx0PrTGQncA4GQMDbnHPP51I&#10;VypXJGRjI60xU+Y8yH5QMk8cE/r6+vFAEQaFZMIo8zG1QFH3ccdvu05W2zbcEs3U8cfX9cU/Zuck&#10;lwAwI+Y9cfXp7UqoF5Gc5PJOe9AyEqqq+SMg8BQud2OvT7xzSq8TgFXUZJ2kY5HfH9aAcjaEkyU2&#10;sCx4IGcZ9eevtTx/CCzEknsR0/l/WgCHZCS+5o2G3PzBfuc8f7tOUq2R5nzDG4HbkE4xn39KeqqG&#10;P3+u/q3P+fSmrD85JMgIyB8zHgn68/0oERI+0kRsuN21gNoJbB6f7fr2qpclpbhFjJ8s7juQcDHd&#10;T6ccjvVo2zHMZaQpwo+ZgMAZC5z/AOPd+lTrGpdyI+WcNySM4xz7f1oA5zWNHivLIvllcAyb2HBX&#10;HUj09F7V5pfRz2lxNEGkjWPkAtnJxxkjr9e1e1yRBdzKjNk7sZ6HB5Ge/tXnXjKwiiEQhtVTbkAo&#10;5IAyeB6j+96GgDjbG4a382LcZA+Rszt/DPb+taUYjmgBlLs2QVGOn+0B6/7NWdN0I6xbCaN0DIu3&#10;EnA9g3oM9D61GkMumak1ve28mwMFJYncD2I/2/Si4FOWIQSoHY8jhgM8Y/r3Hao45vsE7GF3R+vy&#10;twB6Buw/2q1ntluyqwxSDBYKoYZY/wCz6Nj73rWbPbzxquIMKVLhgPlIB5I/2fai4G/4f8UXdtcr&#10;HezSS20pBJdySuDweemP1xXWWWqtZ3jKiy3FrJ8xlB7nqcH+LP8ADXlCSxiZ2+ZQoGS54B9/6eld&#10;Nod/ObOZHBktw4OyR+S2ex/v+9O47nrQJIB6Z7elKGUkAEZIyOe1cv4T8Svq7S29zkSox8stgbgO&#10;3uR3rqMjcOnTikIWiiigAo70UUAFJtG3bzjGOvP50tFAARn/APXRRRjOOKACiiigAooooACcUUUU&#10;AFFFFACYpec+1FFABRRRQAUUUUAFFFFABRRRQAUUUUAFFFFABRRRQAUUUUAFFFFABRRRQAUUUUAF&#10;FFFABRRRQAUUUUAFFFFABRRRQAUUUUAFFFFABRRRQAUUUUAFFFFABRRRQAUUUUAFFFFABRRRQAUU&#10;UUAFFFFABRRRQAUUUUAFFFFABRRRQAUUUUAFFFFABRRRQAUUUUAFFFFABRRRQAUUUUAFFFFABRRR&#10;QAUUUUAFFFFABRRRQAUUUUAFFFFABRRRQAUUUUAFFFFABRRRQAUUUUAFGecUUUAFFFFABRRRQAUU&#10;UUAITk4BGRg/hS0UUAFIM7RzzjrilpAcrnB6Zx3oAWignHbNAIPQ0AFFFGOMUAFAOe2KKKAEI69e&#10;nrQRjPU5PrS0nAyeBk0AAUKMDPXPWkYFjgcep5/z+NLkAcEfhULSR+YFVlEuDsz6cZx7dM0AE0hR&#10;dyYLk4AbIBxn8v61wHjLxCtv8llIrPneW6jdjB69OmNv41a8S+IonmawjdDwFkYrgMecDPpz8p9a&#10;4q8gk1HUo7a2kmcvICQwIO/vn/b/AKU9itiGw0678SX6QL5UUCckF8AA8k/T+Vet6Zp0WkWAtk8s&#10;hMZLgAHB4LccdODVbw7ocWhWiwvPHJK4YgMme3O3uB61rI5Uo0rsHUFmwcjGTyfVfQdqXmSkRrgQ&#10;thtrNhsqqhy20Hkf3zzx6VYCK8jkBWBBAzgqOSDj+tRKk5lP3igTYFLnIOBwT3P+12qZIjhmBcgn&#10;pll4B9O3/s1MZIoARAvy7MfdwFxg9vSlQsVX74ODndjP4470kZZkLMCpySOSePXH9KkHKYYex6n9&#10;aQhdvJJJ5pGGWTgnB7HGOD+dL70tABTW2rlyQBjkn0pxOO2aKAGEKMFiMZ74654/GjdhgrHaT93k&#10;c9ePrgU4qD6/nSHcM7QDwMZagB1FITgZ7D0paACijrRQAEZx7UgGOO1LRQAZBJGelFAA6jvRQAUU&#10;UUAJ0PTrzS0UUAGKDRSEAgg9DxQAFQQBk4GO9B9Tnim7EMXlhfkA24PpSvGj7d6htp3LkdD60AOx&#10;zmkI2gkAkgcDPWgkAgZ5Pam7UDbtoyRtzjt6fSgAYFCWQFixGQW/DI9OKcqhc4zyc8nNIBGWbAXd&#10;kFvXPbNO79KAE2jbt5x9aaIwHZsHlQM7j2z/AI0ojRY9gRQmMbQOPypB8mfurEqjHbHXP4dKAHAY&#10;LfKBk9R34pBtUgcAknA9aGCqM8DJHJHWkBQY6csQMDvzn+tAEUXllfmVAAuAeMbcDp6rzSja8jZK&#10;7gRuDYz1OM/0pWy6lsFdvQ4OTx6dce1CAlicEOOxzzye/f6dqBjY9pBOFDbs4AGQ2P8A0LBp4Kkn&#10;DA5JAAx68j/GmxHfwyspC7WG48HAOM9/rUiDJLZJJJHOR0Pof8mgCLdCYgB5WPL46bSuOv8Au05Q&#10;m+Q4jDlhuyBk88Z/pThwCQTyN3Qnn/PalA2jvnPuep/z9KBEbYkiwrAk5BwRuzj19azNS0kalbmP&#10;zRvw21wpxuyfTp7+ta6DgpzheMnOenqev1qnPGqymRN4d8hjtwGIOBnPf09aAPH7e7udA1aRraQq&#10;7YxjJUr647+w7V1Go6XJ4m0mK4t5VWaEhWJcl1PQAn+LJPDdqoeLLeS0vTdwxmLedyueW3HGf+B8&#10;8ipvButJBL9nlSMxzfJluwOeP9zufSnurD3Mi0YtdDTnRRdg7XG7aH9gex9+9bmj3kFvPNa6g4ki&#10;c7kaVcFCP4iPb+73qbxh4eYy299p0McsKH96Gfop+7/wH0pfLs9etBDcQNb6knyvuBAZugz0+f0p&#10;XEUtb8G28tyLuO4JhkTzZGSM8A/xKO545HYVl3GkT2dmUtpEd2GwsnIVSeME9VPr2roUglgWOwnj&#10;dVZsRmIchgOQvo+M7ge1Z2qaddwK81hiSIowHl/ddB12g9h3HrRohmZp+malp99bzxRO4WZVfPHI&#10;5wT2Hoe9es2OofafleN4z/tDBB44b0b2rzfQfHY09BbahAGQgDzDwfbI7j09K6ldUjkuo7nT5EW2&#10;cjexzt3Ej5XP949jngU7MLHViRQ4jJ+bHGf4vp+VPpoGcE9frTgcjNIQUUUUAFAGM+/vRRQAU1cA&#10;bRnC8c5P6nrTqKADNFFFABRRRQAUUUUAFFFFABRRRQAUUUUAFFFFABRRRQAUUUUAFFFFABRRRQAU&#10;UUUAFFFFABRRRQAUUUUAFFFFABRRRQAUUUUAFFFFABRRRQAUUUUAFFFFABRRRQAUUUUAFFFFABRR&#10;RQAUUUUAFFFFABRRRQAUUUUAFFFFABRRRQAUUUUAFFFFABRRRQAUUUUAFFFFABRRRQAUUUUAFFFF&#10;ABRRRQAUUUUAFFFFABRRRQAUUUUAFFFFABRRRQAUUUUAFFFFABRRRQAUUUUAFFIc44IB9xS0AFFF&#10;FABRRRQAUUUUAFFFHX1FABRSKSQcqV5I5/nS0AFAHXmjHOaAMZ96ACikAwO/4nNLQAUUUUAFIMlO&#10;RgkcjP8AWlprBQhB2gAd+mKAFNGcgEDg+vFBAYcgde9LgelABSMwVSzEBQMkk9KUADoKD0OelABR&#10;RRQAUmACSAMnqcUN909enajPOOfyoAa7hEJVdxHRVxkmuX8Ua4+mRjySuWUhc/K31U+gxyO9aPiH&#10;U5NL0uaVfmkYgKvpnr+Hv715qbifWJZrvUEd1t05d22jrxn/AGsdPWnsMxZp5E3TkgtISQzKTx6+&#10;49u1dv4I0a8QG9vYGy64jDDlvY8dOfvD6VkeHtBm1q/ju5QVsw/yLkDee+BnrxyK9OVBECkZtwBD&#10;8uQMYAHQdk9fep1bFclTzDON24ZY/MFPzdeOnAH61XO/afIVRtkLNtG5hknLDj7x5yD0qQI4uDtA&#10;kyNzDcAec8N6j+76UljamFmcSY3Odydffnn73PJ70xj1KyQibEHliJgTuBUdOM4+7xz9KkRFLsXV&#10;DuAyxwSfmOPw9KkTKRAgDbgk4Uj8QP6Uq7lY5+76DJ7/AOfpQA1CxzvUZByuMZBx0+vX2qQZGcjk&#10;HqKCCIsAfNtwBuP8+v406gQUUUUAFIeo5/Cl70UAAwOlNAVemBxjt07U6igBCoOcAAk5zjv60uAc&#10;cdOlFFABRRRQAUUUUAFFFFABRRRQAZooooAQn0BP0oGCOMY9qWigBGRXUq6hlPUEZFBHBHP4UtFA&#10;CEA//roIzjPb3paKADGKTp60tFABSA5GecfSlooAQ59T19KRDweSeT1GKdSdMAAnJoAYjFm3DdtI&#10;OBtxnp1z3pqjBOV2nOQFAxyTyPfHWpsc5pqg7yT6dc+57UAQjb8yuBwMHIGAuBnH+zUo2g7iMEnG&#10;Tj14/wDrUpBJOcgA9j1/z6UoHPfI9zQA1DlQMnIGDnGQcd/endOACB14o+naloAjKooJYKEVSDkD&#10;GP8ACmNHuG9d2eT1Hze3+HpU5OBmkxznn86AOd1Rxd2Bs3g82RmChGOG3AA7A394dd3SvPbvQ5il&#10;wsMbARlip2lQ4XrjPQjuO9eq6lbG6s3wqrJtwSWwp46MepX6VxGoWskKkXBkLs+cMME4PG70P931&#10;oAqeEPFkemWSWV5KGJkwpIJKDHU+o9u1dXHbWd0yzrBslkbbyNxGecEjkg/3u1ecX0UdnfxyrDMG&#10;8zBl43j6js/tXc+Eb+C9szFIqqYvu4YcrnnGf4fUU9xkGvy3UcW/7Ozxsdkh3Yx1+XPbHXd3xVm0&#10;mgfSo1iIkjJyyY6nI+bH8LDsv8VJq2rJ9qfTpI0WB1HmO68Adjx1j9O9Ujp15pkzCwxJEwBbzTyp&#10;JGM/7R42ml6gQan4Ui1K1byo0jcHOVG0McZyP9ojqvao/BMMri7065hVkhyonSQAqCeR7rkcntXS&#10;WkFxGXZ8TbsAoxC/PtOVB7SdMmq+k6ZaxXyXEUcQOWJJfjIIzt5429wetILHUWjKbdF4CooA5z07&#10;/T0NT9B1/GsrQrhZopVEzyOjZYMcgA5wV/2Tjgdq1qYg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MD0oAPrRRQKACigfrRQAUUgI&#10;I4paACiiigAooooAKTPPf8qWigAooz7UUAFFFFABVa5dyoMBR23Y27scjPQ+vr7VZrmfE2srYIYn&#10;ZGDfwZwWHofTHb1oQ0Yl75mq6p5NzeBrdcuyZwuP7w77Pb1rM8R21lpVr9nt8JPcADYxJYKefm7H&#10;OOPSqyiVPM1KcMEZiwfHQf3h23f7PfrWdoUcmv8AieIy7pLZGyc84H0649fSh23A9J8H6adJ0OGO&#10;RSJHbcwIPysc8YxwffvWwdzbvLb5iAxba3ovPTg8fd702chgqIF2dMMvGOev+z6H1qSJDvZlX72M&#10;kqMnAH3v9r0oWwiSNHEmcYTJO3J4yTz75z07U8FmP3iuG5G3rx0zjp70KACNygHOR9ef1x1pyklm&#10;yrDB4Jxzx2/+vQA11zIpI+UcnIGM8Y/GngBRgYGSelLRmgBpwE5K9PTinUgOfX8qUnH/AOqgAooo&#10;oAKKKKACg9DRRQAUUUUAFFFGaACiiigAooooAKKKKACiiigAooooAKKKKACiiigAooooAKKKKACi&#10;iigAo70YxjHSj69KAEGMtjGc84+nelpAQc4paAEACgAYAA4HpQMZPTPelooAOB+NNVk/hK4JPT17&#10;/rTs80UAQTyCGEykoNq/M54CjHX3+lc74lijaBrqMp5ycc88MePrnt/drpZApi+bcSASCBznHb3r&#10;OkSG2WVpgpi3MVVEztB6gcck9/SgDzpLCR4yMAyvlCpIzuGTtJ9f9uotC1X+x76NWhCoXIdgecjv&#10;+Hp3retxbNcTPA0ewKUcE5REIOFJ/wCefv61UvdIhkv1Rcl2IZGc4KknADe/909DxRsGxtao2n3d&#10;g0oCNKVEm8Dlcj7wHcngbO1U9G1K6uLdbMoVe3Hl5XLHBI+UjuD6/wANacOkpPpDPJKDKzKRtwHD&#10;D1/6adq5EXE2k6zG8Ujwo7YMqrkYzkgc/TcPagZ0OiamVvZbKZVRmBUByRuAB+Qn0/2vwq5a3DWV&#10;0xuTH5Mwzlk2g47nPQjt/eql4gsIY9Mh1O2Cv5RDsUOVZTjOOf8AVg9uvNS69fQ6j4YS4RguSoZH&#10;GdpwSN39PrQBraKsUU0siyoUm+aMKvDnnJB/vdcjtW9XFeCdTilheynfbMpGwE43dTgejDv68V2Q&#10;lUsFJ5bOPfHWmDH0UUUh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HfpSZ9jQAtFFFABRRRQAUUUUAFFFFABRRRQAUUUE4oA&#10;QkKCScAdTXC3McviXWGBEW2ElVynQc4Leq9ce5rf1rV4YbNhHcMjMCEZB1PGcHsR6HrWHpksdm32&#10;l5jG2wuzueuQfnHHOemzt1pjMvxw4sNHgtY1ZVlOWVgM5wPv4/i44PpmtD4a6etvpU12bdjLI+Ek&#10;Zcbl/wBknt1zXIaldXXivxUIF2NHG52jf8u0cklvT6167ZKltaW0CttVIx8uQQPqcfl60vIRPlgW&#10;zGS3QnHbHUdePapQGDZJyMevT/GoC+X2JtzuwWzg9Pp9729Kf5gDlS43HO3OMcdcf1oAkAO8kjja&#10;Od317Uo9eeeaAQehBOO1BIGMkDJwKAFooooAKKKKACiiigAooooAKKKKACiiigAooooAKKKKACii&#10;igAooooAKKKKACiiigAooooAKKKKACiiigAooooAKKKKACiiigBFULnAxmloooAKKKKACiiigCKR&#10;tql+/wDd4z06dcZqhqVpLdQt5SsJB8ylTj14HPB6c96vzI7Idh+YZwD0PHQ8dKHw0Thwu3HzBmwM&#10;d/woA8rhuUtdSMMsp3ysRuWPCrkY3EenqtdkkP2dYpC0AeFgrgjdgZ7465OMf3awfEuiI2qxS28b&#10;wAOJHO4Ek564/veg71sWkbWtxcxrIXjIaVdjYKngkL7/AN4U1qPcVp7m01RUljaKOVQMMeDwflyO&#10;/wDt1j6/p7PcyxJbsxl6ITjOAOM9iD/31Wvq0ElvapInlMrKMhZCQR3wP+efPPeoGW622dyqquNv&#10;nPcHK4z8pbHVePlx070mIsaRp5l8MtpkyvukUY3njr1HHB4Hyn096xbVXFq+nXFuymEMCdoJQeuP&#10;4ge/92t+01F0vnhaNR+8wpZwcsex/wCmmBwelYWryfZ/FxCRq4cYCRthlH8WPf19RTGVNHhl07xE&#10;I4hnK4ILbQfYt6Y/irvrxvLhNyIsuoz85CjIPGcjr6Vyl2yS3FrPawRwyKcMzMSpjHfb3Tr8vWuq&#10;u3afS3jEUZynzhssAPUADn29KSAt2d3De2yTQPvQ8ZPBB9COxqeuO8GXojkvbKcqkgl+UF+SeeCP&#10;Xjr3rsaAYUUUUC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jv7UUAFFFFABRRRQAUUUUABAIIIyDQaKM84oAKKjlkaGKSQI0pXlUQcn25qQdKACiiigAooooAKK&#10;KKACiiigAqOfYYJBJt2lDkMcDGOc+1SVVv5jFASJPL4yW5yoHcccn270AcXrlyDdwB7bbHGcYZiS&#10;fTce5/un8657xReyPaGR3IfO3OcYI9v7/PJ6Vc1S7FxrMzfafMVG28nIAPoPQ9/7tcvrVz/aWpR2&#10;0eAysEGTwo/u5HX696dxnV/DTRA4m1CUKWzhATzjoT6Ee1egKkMJUNFHG6Y6DIAJwD7j+VZ/hmyb&#10;SdAtYGiETEZI6Ek46/7XoOlayu32naFwvcHGMnPQ/wB71HpSELHjc20sCHwRtPp0z+PWplA3swH3&#10;j3z29qachSoUbjwOBj64z0pyA9WGD0569f5UDHBgeOemelLQOlFAgooooAKKKKACiiigAooooAKK&#10;KKACiiigApssiwxPI5wiAsxAzwPpTqKAAHIB9aKKKACiiigAooooAKKKKACiiigAooooAKKKKACi&#10;iigAooooAKKKKACiiigAooooAKKKKACiikJAUliAAOc0ADEhTjrWaxkbUPKMO2IKSCefxx36429u&#10;tXpv9WSRkAjA9eR+vpUEjCOVNkZJPPGOuDwOfvfXqKBle5tYJbeVFj851fGCMsCSOAfx69q4y/RD&#10;cpDDH/q0LupOAcHkZ9ff+Ku9iV95bEeMnaU78jkc9PUetczqaM18r25MamPlmiOwjtkd0Pb0NAE9&#10;reWOp6bGAyiWNRxINp4xyVHAPX5e9QafdKLQRGV1jjnUKQoOSc9B3z3U9OtVNJvDFr62MyiOYnDB&#10;h1xnGe2/0bNX47SKHXJYI3OyTLhVYBt4HQHPDDue4oAsXNvFbB5ZY4guQo2KQoBYce688t1FYHiy&#10;yYeKLQxCJvMiySxwFwQOSOgx0NaupkrZP5wOwNmMKODgjLD0X1XvQlqLm4S9WUNtjOC/KxqQecfx&#10;AkcL1FD2HYlt7NpoU+z+TG8bggkDhvXnkPjt0ra068a581ZEUPG23KkFT+Pr6jtVGySaG6ld1YRs&#10;Au4Hgex9c5+926VY0u/ilBjygYsQGUY3tzkY9sde9AM5HxPcf2R4miuFVUWQBVz8q7cDIOP4fX3r&#10;vbSYXFpFMF2h1BA/z2riviGoltoNqjzFc44yx4HOe3071t+Dr6K80CFYw6tAPLdGOcHrkH3z+HSg&#10;R0FFFFAg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5z7UUUUA&#10;FFFFABRRRQAUUUUAFBPtRRQAUUUZoAKKOtFABRRRQAUUUUAFFFFABXKeNddk0qxMEY2vMQVkUZIH&#10;/wAV6fSuqY7VJwTj0ry/xzK1zr4hDgou1MM+AN3OB7e/agZkZf7I160yszN/CoGTjtxx1+b1qv4Y&#10;05tR18zgK6xyAlkXIHPXb3H0pPEE81npsFkFC5O2Rlb5nx0GPb17123w8sRZ6MZTJ5jTMXUKoO0g&#10;dAf7x9PSgDsvMZT5QByMAcHAHHGe+cHntRCztvyOmBnJAHXjr1Hr3qON/OZHiZGRs9MdOPu8dPWr&#10;IRQB8gBwFOOmP8KYACXUhSQTwD3+vI4NODZbA5HemqRvICn3PoeOvPWn4x6dc8UhCAv6Dp69/wAq&#10;dRRQAUUUUAFFFFABRRRQAUUUUAFFFFABRRRQAUUUUAFFFFABRRRQAUUUUAFFFFABRRRQAUUUUAFF&#10;FFABRRRQAUUUUAFFFFABRRRQAUUUUAFFFFABRRRQAUxkQRMpA27cEE8Yx3p9QznETtgYCnO4ZHQ8&#10;kZ5HtQBm3Ut0JhGsikNIFVugJBzj2I9P4qzxPJHc/aHf5gCRIFJAONpcqO/Yr2zmtR7f9ysjstuQ&#10;Rjd8wByOvPJPY9qozaRbzxqjF96ucYYKxOCdpION/wDtdxQM57X764g12PVLdAsdv94kDBU9cHuD&#10;nk9q07iazmu7G9SRJC+Uwx2ggjhG9B6NzWfrtvHOslmUtgo3ZVJcZPHK/wB3HcH73NYbTwwW0MCl&#10;cRLuMm/dn/axj7vT5expoaN3xVfX8dg8joPLlAQZGCGBzuPPykdB61o+EL5LvTEikkVpkO7AxkHB&#10;5XjlvUdqyLK7sb2FbK4SNiTt3M2SoOOD0znHB7VN4blXTbuYKIhE77fmbnPICZ6A993Q0eQWOruW&#10;EUpgUlQQW5Hb5eAMfc/vVy0F5c6R4rW0eWILMRtP8JU44J7AZ+WutS8SW/KhY9wyowQSw4yc9sen&#10;euQ8fILS/s72EhZTjdiM547579hjtjNAjotasl1bSLhFiIlHK7vlKsMYBweW64+tcr4BuprXVpNN&#10;eUEOrMVfqCOy+/r9K63RL6K+sYgrDIQbgH3MnT5c45B/vVyFrJHYfEMLDNF5TEqGKfKFIztzntnh&#10;u9LqB6TRRRQI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Ot&#10;FABRRRQAUUUUAFFFFABRRRQAjMEGWOBnFRz26XCoGyCjq6kdiDUtFADUZmB3ptwxA5zkdjTqKKAC&#10;iiigAooooAQjPcj6UtFFADJM7DgZODxnBPHY9q8/8SW0EmpT3MiRvKiKy71KKw6EgdwOhHfrXeXj&#10;KlpKzcqEbIJwDweCe31rynWLia8vZWMqyxt0B45HGcdmA7d6BoxJI/7V8RpFgEOwwM7sjtg9h/Kv&#10;XtMsTa6d5IhjQ7MFA2CRj7u7v1+9XnnhTSR/bKXP2p4vJYt8o+YjHb17ZHYV6TvyhJlRIlUsAR1/&#10;+10kFgth5aBoWj2l9rswK7uR+WPTvWioYEk9Cemf/rVUhRnjGGXcpVirck/739PoKtKjAklycgDH&#10;+e9MBV3bzk+/0+nFPoxRQIKKKKACiiigAooooAKKKKACiiigAooooAKKKKACiiigAooooAKKKKAC&#10;iiigAooooAKKKKACiiigAooooAKKKKACiiigAooooAKKKKACiiigAooooAKKKKAEbGOcdR1qPck0&#10;QdScDJBxypx6etPchVywyB7ZqlPfR2sY8xJgpXPCEnp90nP3jQBJckLGSV3tu+VEwT1xxkfn6c1z&#10;kd6kRkhcIpPyjzCCNv8AzzJx9zr89dBbvBcXDSpISSSvoMg5wOeD6+tcv41hvoJre7tSojUFXJTO&#10;B0Of9nnp601puMZdyW8mowoVjzMfn8xeWHbdgDBHO096zvEGiRQt50aqhwMEZyx79/8AWf7PTFRX&#10;N1mJJfO81im7MmNy5Pcgc5/h9Ks3eri80gQ3BO8uo2qd24c8E44ccfNRZDMSC4McqHy44gHA3Ip4&#10;xweh5B/i9KtzX1pauEVU4GWYqSpH93r/AKvvnrmqkltb+XOUnfeGIjBA+Yd8ccEd/Wlsby0u4jby&#10;orqucuFyVP8AeAxyv+zQI3fD+vRPKSqoGLA4IyH54B9H4+XtitLxhI11pyfui6MMAPwA2TwCOjj8&#10;sZrjo5zYMII4vMYN8hxjC5yQeOScDntXeaoi32iG62uzPFtBYZyCT8pHQD/ao6DOc8Iap5OoJbDY&#10;kciElhyBjPTPReOfU1sXjxL4mt7mVNkSoMTFCQc/jyh7DtXn1lO1ohkiQtIG28ZwWBODx0+nevTd&#10;Dv01bS4Wu4x50eCEAz83PzLx1/2e1AjpaKrzXccBIcMMDI46+uPp3qdHWRFdCGVgCCO4pCF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qheavb2WoWtnKH8y5OEKrkZzjmr9ABRRRQAUUUUAFFFFAGT4ibbpMmXdAQclegGD&#10;nd7f1xXjc5VLuRhJLjcCC5zzg+3X0NeteK7wWmnlixJ4wgUHBORu56+m33ryLUbZzKJJBtjHQDkZ&#10;Poe4/lQM7jwK0bxSruLEthY+gY9eG7MMc+tdjDNC/wAkjMrDLAlSobGOQM8D/Z/SuM8BaeP7KuXc&#10;IqPJyGOQeD94dQB2I6k128x2IzmJycZCjbktxg5x9/0oC5LbzJcM7I0m1TkHPykc8g98/p7VOsQW&#10;XzMtuwFOT2Hb9evWq8UUaRABCVU/KqgccnOPf1/GrEcaA7wF3FQOOw9B7UAPBz9KWkHUnFLQIKKK&#10;KACiiigAooooAKKKKACiiigAooooAKKKKACiiigAooooAKKKKACiiigAooooAKKKKACiiigAoooo&#10;AKKKKACiiigAooooAKKKKACiiigAooooAKKKKAA1Vu132kiOMs68oCOR3XOOnv2zVqqlyJBtKiMs&#10;FOcnHp/476igDG01UtZXWKKSNSBv86QFdw6A8cD0PerWoQrd6Jch3bcVJB24bcMYJAA+Ydh3qjea&#10;2JkREWFskMwk5XHYn2JPHvUsmpSaeiFkIwwVt5yWJHCsf75456U7DPN4xd7Ww0hEYOCMllB6lRnk&#10;+o7UtpcyEYXoRt+YtjGfu9fu+/Wt7VLOKC2uJw0LLKNvOFJYYzt44Yd+xrmy8cQYxlXDDcWKDnHf&#10;GPu/7NAF+Z5JCwYKpznDEgHA4B57dvWq7Pd281tMqcFuXiB3F+eSM/fqJbuRZIwQrsTnZtVjz36d&#10;PQdqma7FtPsk4QE5U4OPbOPvf7VAiddXZ7iWSe3Yljtj2/KQBnOO2P71dVDqqvo0sUY5WP5tpGFB&#10;z1/6Zc4xXCbDNc+e8owxGwBRzjr24/rV6O6cSCN2XypX3b1jU7T64xyP9ii47mfYF4rmVnRWt05c&#10;HoCScduT6elejeGr2BLfO0BnbYiKeScHg88P6t0IxXIT6LfOxmstvlrkgIoYMD1xxz7j+GpBceVD&#10;FEixeai+W5zjI/u8fw/7XrS0A9KzJchW4kQNnK5AfBPTn5SP1q+DkA1znhXUp762eG7RPMixzgZx&#10;23D8sHvXRjNAg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omuYlulti371lLhdp5H16VLRQAwxIzo7ojOmdjFeVz6U+iigAooo&#10;oAKKKKACkJIBxjOO5pahuLmO1tnuJXCxIu4sRnAoA4fx1qJVTbGSMBW3KEOeeMH1D/piuAe73Miv&#10;iRSAQQSAPXH9fWp/E14b7U5Si8+ZwWkycHnk9/rWNbPtukDnkDkk/wBP85oYz2DwRCw0maUoqB+U&#10;JQ9OfzX0FdIxk80KFG3oTuPy9OD6k/3u1Yfh1XGgxGOYruJKEANzzyo9fVe1ayvBE+CYwm0gDA4G&#10;RkA45X19KALQSXzDnGwgdGOT7dePr3qVC+BuxwOwxn/Col2jDIVGFHQjBHOM8dPSn5CldzE445xy&#10;eOvvQBJ3opOhzyc8YpaBBRRRQAUUUUAFFFFABRQTgZPSq+77S0U1vONiMQwAyGFAFiiiigAooooA&#10;KKKKACiiigAooooAKKKKACiiigAoopAT3A69jQAtFQm5j2kh0yF3ctxjGc59PeoLvU47MkMjvjrt&#10;GcegPuew70DsXaKrLdpK4RZYw2SGUNlgQRxj6dfSpDMhjDq6FSu4HcNuMdc+nvQKxLRTRIvILjIO&#10;Dk+vSl3DOM0ALRRRQAUUUUAFFFFABRRRQAUUUUAFFFFABRRRQAVXuAFidmYAepGeeMHp1HYd6sVH&#10;NEJYyvAyc5xyD6j396APPPENxDa3qSw4MwVW3rHjB7tjuT/d7VqwNB4m8PRLbbY3RtvlAk4GRlfo&#10;f73at670q0v1C3CjzAdqOvDjjJGfXjk1yC3A8L63JbJG32VyzK3UKuT+JQHqKBi6vEEKWc5jcptR&#10;twxuxyAfQDse9Y+vWkcUdtJEGcSH5pVByzepHZh2FbetGCaaOSKVWGRkSJkBT03dynTb3FU9XR4r&#10;F8Ry5EgRsoB9A/H3vQ+lAWMGyH2eBpZJGQEkCTB3AHqV5+96+lQTbZVCtMCqHC7SflHtz09aZHtb&#10;fEzExgnajkcN6DPQ+p70/bDJ8uyPseFUZx3HHAHcd6A0NATLtjiEQkjXHmPg/MexJz2/hqeGWO3u&#10;MFJHidhuByGz69eJKzg0K4VW2gcYAHAPcjHOT0HalktkaNXCkIG2jcw4PofX/e7UwOxg12ws7Rov&#10;MZQFOCobJP8Asen+161kveW0E8MmIxu/eEkfKwzwwH/PPr8vrXP385lKlWLNtBYttHT+H2x696sx&#10;TQypGY1YKvzZGDub+9jsewTp3o0DQ9FsFiaRJLEOrFQZGIJK5yeRn5gcjA7da3xnnJ+lcj4b1Zjb&#10;fZXEg29NuCQB12jByfUdq61GDRqwKkEdVORSEOooooAKKKKACiiigAooooAKKKKACiiigAooooAK&#10;KKKACiiigAooooAKKKKACiiigAooooAKKKKACiiigAooooAKKKKACiiigAooooAKKKKACiiigAoo&#10;ooAKKKKACiiigAooooAKKKKACiiigAooooAKKKKACiiigAooooAKKKKACiiigAooooAKKKKACiii&#10;gAooooAKKKKACiiigAooooAKKKKACiiigAooooAKKKKACiiigAooooAKKKKAEJAxkgZ6UtBAOMjp&#10;RQAUUUUAFFFFABRRRQAVA10iXSW7Bg7jKHGQfWp6KACiiigAooooAKKKKACiiigAooooAKKKKACi&#10;iigAooooAAMUUUhC7cEDbj8MUALRRRQAUUUUAGeelZGu+VHpswYlS442qNxb1X/axWsScjiuF8f6&#10;kUtUtI3bLnseM+nt/vfhQB5rqIiN9IEjjX5snbn/ACB/WrltZxNOjsrjhVJcHK59fr2NZd3HLCxl&#10;lDuzjagA259f/wBVS2txcW18sbYLnaCC+Rg9j/njNAHs3hmOOLQoEVV5Zh1+cn5uCc8N7+laKSQs&#10;A25yBlhsUqCARnA9B3HeqeiQGDRIw6qrBMFW4AXnAz/d5JzVxiwlyEZgWwwJ546EjseOPWmMsoys&#10;SybskB8nPcHB9x7dqlCg5GWwBt6ken5/Wq7dVCYBDZJwpOcHOP8Aa9fanJIjgMuzGDgqQeOM4P8A&#10;d9aQE6gjOTmnUxSpcsNvKjkdSOf0/wDr0/nmgQUUUUAFFFFABRRSMoZSrDIIwQaAK89/b28ywuWM&#10;rDKoEJLfSpYWygxHsXA2g8cY9O1Z99ocN3cR3MUr288ZB3oeo9MVqUAFFFFABRRRQAUUUUAFFFFA&#10;BRRRQAU0uAyjcMk45NOqKeFJYmV1DgjGCcf5PvQBT1TUVsYgAwErZKjGeB1P09ap/wBrG3hR5XRM&#10;rnczAqcn5Wz12c8d6j1290i1B+13EQdz8yhvnO3+WPTvXnWp+J9NW3j+xkkq7hRjoc8v9G9O1Uij&#10;v7jxGsJOZEwMpt8wZHsT/e9PaqJ8ToqljeqBkblVhkgNxj0b+9615nJrdvdTQqp2rjGxiQAP7pPc&#10;e/anPNAXV9ySg5H3z8oHGD7DHHrQB6hYeIoJJHjurmFQ5yCzDbgjGRyP3fse9bDahYodjX8Kxrgf&#10;NNuPJ7/Nk5GMHtXi32+zj2XiTSM/mDLbOmO+Ox9qlg1+zJLM8qqMngnA56YzyD39KQbnqrCzuNTh&#10;XzldlIQIDhgeMgtn7w6579KJb+C3EaXF/GRuMiMrHnA5bGeABxs71xNv4v0GNN5tZ3ZMFYmwytjA&#10;25PYdRTX8daIzh/7JLsWJLkAEsR9/pwfbvTsB6RFq1jHH5n2lDCDkN5hbgnj65z+FXomdiWIypAx&#10;gn8vT/gXevN4vifpqLEq6KF8ssV24G3PpxxnvU6fFu0ACnTHXC4/1mAD+XSiwWPRw2Wxg457GjcO&#10;eDwM9K87f4sW5hd4tNkboF+foT68VSufilLJE4Sz8mUNgZOcD/4qjlDlPUJJUiGZHVR1yTVc6pp6&#10;uUa+tlYdQZVB/nXi934n1PU71jLmQsmUMIYY9cY6A96S7vnicRzxqrk7uR07EH1X0HajQWh7oDkZ&#10;FICGGR0ryPTfGN3pYRcO6hseWxJwDyQfVuBg9hXbWPjnSrk7JpDE+AQSuAT3H4cUrdgsdPRUMF1B&#10;dIrwyB1ddwIB6VNSEFFFFABRRVa6v7WyVmuJ1jAGefT+tAFmisSbxdocGd1+hxz8is2R6jArHm+J&#10;OlRHi3uWBxj5cH8R29vWnZjszs6THOefzriG+JVmzqIbGZ8tjBbB+mMdfas9viXPOM29jt6sAxyT&#10;jt9PWjlCx6HNFvgZBkjaRt3Y3DHQnt9a8+8U3/2e6uoQwZ1k3gt644z/AHceneqMXxF1e5uFCQRI&#10;igySZXgL0x9P1rI1S6u9QuDJcMinbktIASSRxux19j2o0QbDW1ufy40RZZZS2UK5+Vz1z9R27V0w&#10;1F7/AEyINkKgIJUElQRyB/eXjk9RXBEyG0jZoisivs3ggA9P85rbttTnSzWLyU3E7wQACcDp7Dpk&#10;d6NAIb4StdB7Z98YXDhs4VfTI6rnHNEksqzEyM5cFd27PJ7E47+lNklQhnCop++cIPXrj0/2aUSg&#10;L8hG88c7WxnsfXPr2pAOuppbSIMxnmZ3YrIQRsPfH+1jrUkF5I9rERHkEHK/Nwvtz93196qRl4IG&#10;Ty96OeQdpxg9M9vr3q9a3DGJMxogfD5AU4I747dPu96YENxc+WXHJZlDFW3YI7Z9vSo7W7kh8uSN&#10;1fIw2eoY56/7foa0Qw+WaNQTuIUbQdpPU++fTtWhJaQrGHEsW1VCbUAbA6kA915OW7UtRFfStRuL&#10;e9XdG2fM24DYbjHT0Pqe9en2JD2qyDH7wBsgEA5A5x2ryyLUDJFK8qRCUsQDz8yj7ufRRxg9zXU+&#10;HNcuri7WGeVckAyFxyx4A3ejcDGOCKYHZ0UA56UUg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5z7UAFFJ3PPFKDnPtQAUHmiigAooooAKM0UZ4zj8KA&#10;Cig/SigAooooAinOArKpLg8YxnHfrXlvj0yC4SONFGIhzGfl29eP9j+teqvj5Rk9eMfn/SvP/HbW&#10;yzQvKMMUByV+nzEen+zQNHmn2hriQC7Lq0Ry5ycsPr69hT9Ne0e72iMOXkzmQ4wB05/nSRPCZ5I2&#10;kBkkzh8YAHp7due1MtFhttSaDcrwEhWwR1HTB/zmgD27w+lwmnJvaD7LsYp5eSp9xj+Hk/L1zVJb&#10;521GURNiKBxuEjE7QehPrnHB/hqHTrQ3GnWSM8sUKybldpApdiDggf3u238asz2ZhiK2UsTbuG2R&#10;gkDPzbSeuf4vSmM2bWfz/NKFSwOwhXOD14zn7w/vd6tLJg7yx2lScbG5xj8vp3rMi0qC3tC0bLmQ&#10;AknBTaAfl/3OauwBWh2soDKAGXCgg8Yz7+lIRYRnLZJBXaMjaR68/wD1u1PZsEDuT6VGETsNpPIO&#10;F+9zn8fWoiEVjsVMlSq5AxtwOn+z6imBZ3gdSeTjkU0So4bY4YglTtIyD6fWubutYitWdYphJPGp&#10;ATOByTgkjqvPA7VTsbyeQzC5ugDkJxMAT/s5/v8A+13p2HY6p7qNQwdwB+BBAAyR/s+tPDiQBg42&#10;5BGcHIzx+faudvtRtUzJJqO0ZGNsgwxB7DtjuO9Nh8Qae9ykf9oxBVfJO7J3HuPY+n8NFmKx06MM&#10;EKCSvUZGc4Bwfenk47E1CHheHDODGy+uRjHr3HvTy6HPzDIOCCcd/wDOKQrElFRIY1YiMr8zHdg/&#10;xY/nQJ4wBl4wME/eHbrSAloqIXMJLBZAxVQ5288HoeKeZEXO5gMcc8UAOooooAKKKKACgkAEk4Ar&#10;O1TWrPSYHknlXeoyI88n2+pryTW/FOq6xdF1maOIDCLGSAB3+p9adhpHrN94h0nT4i9xf24x/CHB&#10;P5Cuem+JWkx/6uCd8dc4XFeTyXLmTfNcmR4/3aIc/d/HtWjpXhnUNTumlYiO23BXlYgruI4XP0P4&#10;UXSDQ6G8+KN+ZybWC3C5BAK7io+v86xNQ8U61rMrsTJGhjwqQKVG3PTjtXVx+H/DGhR5kmW/kbKm&#10;MsuNwPTrxj9atW+r6VYIl3YaSqSlmw+0kEYxkc/+O9aLy9B6nnUuha5qFwvmQXG9wOXRvw5Prjit&#10;WH4a6zKEYmCMj5SGbB3dcfXFdFfeKNbvSXtZhbxY+6gzjI7Hv7/3axtV1nXHR401OWXcnlEIf4s8&#10;89x/td6TT6sT8ySL4YtGPMub+z2FTh/NwP8Ae+grSn+H+g2KRfaNVSKORVJJcYPPJHqD29K52Lw3&#10;reo7Zb52j3Yysh+bHpjsxHQd66fUvCLTeGrNIbtrjBwAXztPoBnrxyO2DStHuLQpTab4JscQPPcy&#10;ylf9XGynB/uk+p9atWHh7wrdQZhivLgNggqF5x1HA4IHbvRpPw4t5YTJdXOXxuUrggn6g/drp9G8&#10;OtokUkMcyNEwB5xzzxnn8qNH0Cy7GCYvC9hcuj6Hcx5bKTSRZUZGAdvHHtVjS7Pw/f3EoXRRtVCr&#10;KV4Q+mfQ9d3aty/tboQrHFGsspBIYkCQ/L0z03+/pWdpbtE6+bCESRWAGF28HnH+wP4hRaPYLIbe&#10;Wnh2yd4n0H53wg3rgHkZ5PTHr3rJubTwpeSTFbC4TYVYtGAML3IGOvtW9PqNrNcSyRGJkSPh5FG3&#10;aCDlh3Tsvoas2HkzySlDE7sgJRtqyBiDgZ67vf0p8q7DscLN4M0i8837NLJBIoz5ZbcTn7pAAGff&#10;0rmdW8FanpSSSiIyxRYLshGB7j1HvXrkvh0y5ZWSN2JzsC9D12+hH8XrVvTNIFjCsLGORSvzAAcj&#10;1H+z/s+tK2mhJ4XpmpzWR379kr8HABP/ANarZMr3DyyzLIoywZmGefb19q6fx94Ki0kHVtPBWFnA&#10;ZAfuE85Ht/KuJhdnRvnIcZbDEnnI4+vFNDRuTW8X2UMzqwXHyK3C5z09V9fSrdxbwxxNHDKMHaWb&#10;nkcdf9n0rFuLlFRZiny5KYXIXBA6D+dTk+fFKERhiIHIkxn3+ntRoM17O8u47o/ZbqXbIQ53ybTk&#10;Zx/wL09q0YPH1xY2UluzmRyPvAfMpJPr39e1c40W6YgCMFWUbTMOSfx5+vaq9xbwxLKCkbMszKWE&#10;me3T3A9adx3Os0nxR4gn0+a5e6i8sfcR1UsF9f8AdHeqkupa9du9xLfsGB2lRkfKeQSB2yePSn6a&#10;C3hmeFPKCn5m+U7m9yegb0XvWfp67IW3Fxscj5k5X6epPcdqLsV2OuZdTO/7TcXG9WA+ZyWB7A/7&#10;WOhqGSO4LoFdnaQZUjJYnuB6N6+tWpdzIyqyO2SBtcNgEDIBz931PamCPdl5GjI27RuYAYHQE+no&#10;e9F33FcjZVUBtwUMMjCnbjucf3fUVFLaQtdBpADgZIYA8Hp9Qeg9KnWaJZ0DpKXVwOE+YEdGx2b0&#10;Heh7fDieWQsiOWZcfeOO3v6jtSAiubdBcxYjQoqhDGFAO4H7pPrx96pklLyiQvbfvCCAVA+7/LH6&#10;1Jd3Ed7LAsVzHGjERkuOEGeQP9mqsRhGFidBGMqzt82SB1P9KAHXEytJKU8ooSXLlcc5xuA7H/Zq&#10;UwukUTrcJ5SKAQuCQWHIB7+/pVe6nPmSBWCqsZyrAk7s9T/te9OtR9tAOC0gGSqDGcdx6Y7+tADn&#10;zcERzSQAIfLRt3ykAghT/s+9SQ3HmQt5jIXDZ3Z4445PbHaq7zrbsXmljCmYbT5ePocentTILuJS&#10;VJXc+4AGPcF9frnt6UDLTSF5Awkd2dtw7nPr/v04CQYZPMyoIwgPTHJX25+aoI3UWzj5F+XbnAJ/&#10;3f8A7KpTcBIPIjIccOzFAOf6f1oESRRqYh5W5CV5PzbSO27/AGfT3oEd3grLNKnzbnDbs57bvc9q&#10;TzneZW85QMFifLXn8PX/AGabbJKUYuYyFOMllzz7d/r2oGP3llRw9yCjEbUJBLeg/wBv19qZJcGJ&#10;4PLWVd6HnJwR3C+g9fWo7kS4XPl7ACmAy9B2+n+1TnijldHVQHCDGWAyfU+h9B3oENmnWO3YRrKz&#10;jnLA429j/u+gp1tqlzY3kTqx81Rgjqy57E9z6HtTpLK6dIrlI5MM+Plbnfj0/v8AqKUQQrbBzHIl&#10;wu5Sqrke4XHX/aoA9g0u8F/psNwAw3LyGGCD3+v1q5XnHhPW5LRY4ZfM8gqNrNwFX15/g/WvRgQR&#10;kEEe1NjFooopCCiiigAooooAKKKKACiiigAooooAKKKKACiiigAooooAKKKKACiiigAooooAKKKK&#10;ACiiigAooooAKKKKACiiigAooooAKKKKACiiigAooooAKKKKACiiigAooooAKKKKACiiigAooooA&#10;KKKKACiiigAooooAKKKKACiiigAooooAKKKKACiiigAooooAKKKKACiiigAooooAKKKKACiiigAo&#10;oooAKKKKACiiigAooooAKKKKACiiigAooooAKKKKACiiigAooOccdaKAAADpxRSZ6defaloAKKKK&#10;ACiiigAooooAKM8gc/lRSY5B/rQAvfrRR3ooAKKKKACiiigA5pD09/rSkgYyevSjIoAKKRcbRjGM&#10;cYpaACmuCQMMV5GcDOfanUj9OATyOhx3oAZPKIY95IAz1PT8TXlfxHvI5JbbatwsgUbkKYOfVv8A&#10;a/TFenvvcgEOhD8bSDgZPJHcH07V538QLu0tpI0CxtJGuxwrElQf4efUd+3SgZwVqIY7cyTK4EgO&#10;crkkjpj29amt4Y/PheFowqyZcleh9fp6Ug1mNIHBtolR+xHzAg5Uj0x+tV5HuGTzfNwGk3gAYyT2&#10;Hv7UWFY9w019Mk0iJnuIsDALPIAwY+vP3ven/wBsaRb/ALoanbOy8sPOAJA6Y5xn19a8IS8uIwYk&#10;V5MHd3x78U9NK1m+kO2CZUwCSUbAHbt0p3itx3R67qvxD0ywjKwETy57N8uP7wx1HtXNXnxXmMGL&#10;eGJGY8Ngkj8/X9KybT4b6xeW6TsbdcjkOxVg2emCOtaWn/DAMqi+v0ALEKkLhicdcdOR3pc66IL9&#10;kZs3xL1bzS63JKY+4EHHt9fes288Z6tfj95dTH593BwuR0IHTiuvXwb4aslKT3jsY2zvwpyvTPBP&#10;y+3Wrj2/hXSNLQyBZisZUt8rlS2DtOO55we1VeXYLvseXf2neuqqbiQKGZjtX1H9a0F1SJrMo8k4&#10;lVAEz0J/un275616b4XvdA1Heq2UIb7qPJEBuAyduOcYGOe9YupXvkaq6WekwzRpiXJt8HOB82P/&#10;AGWpvK+ors86fVdSkkUBpGXOSSTljjr9RUsN3dJtdo5dofBKnnPr9T3rsZ/GLLcER6DaRun3R5YP&#10;Uc/XOfwqOTxfqH2b5tEs9mcFfs+MgdM+w9aLy7ju+6Odg1q7Q+YYpiVJwpBx7Lg9varr+NdUMflt&#10;M5BUphlz7nPH5elWf+E21GN8S6dAoLbnPk4Jbs3sQKc3iLQpkdpNJmR2LMT5uApPUgY796d5dxpv&#10;uPs/iJqlqyIZGZAwXDAHj6+vvWrH8ULyNPmhifCtzgDJ7H8P1rlLq60KZo3jiVADkRtyFPcZ/ue/&#10;WsedY2L/AGSbEZBbY2Qc9h/hTu+qC56lafFSFlU3VmVG3kqe+Ovvk9u1Fx8QdH1iFIghgndcCRzw&#10;Oc7SR/Ccc15baXIknEV1wEOcA8k5/Q1NHbQLKoDsw3DkL2x6f070XXYd/I9ei8ZabYKofVBdGRzt&#10;HoehU+3oRWrH4z0hsiSSWJgcbXiIOf7v1/SvEWtla8DKz7BIQSE+Ye2KkiYs7GZphtRiuxN2R7n0&#10;96LrsS2j3BvFejqhb7YhAAPBHPrj3HcVUfxto8dsJ5bg43Bdir83f5sZ+6ePevHJQJFJPnnaEGSm&#10;PxP9KkukWSFf3TZD4wy9ffH96ldBoaHibWH1HU3jM7R2qbigchmz15IPP17Vjwu7RvsuFJJUqMd8&#10;jOPT+tIWjCnCkEA8LnI+ntVmzWK3tHuBgkKeMZKnjlh3HPFGoDtI0SXxB4hniaSQbN0j5XDEDrge&#10;vtW1d6yLG3W1spJ41QsNihgB2OPXPGfTtXS/Cu2U6ff30q77qSbYZCc5GOlReIfDy3N5JcPbFHkc&#10;7ii4347+31/iqb2dwucrHqELQ+XICGdcu0uckcYB9vQ00XZNzHbxtM5LcYBDZPc+j/0plvaJp0zP&#10;cossQB2OQG/IZ59CO1dNoupaJHMGks4I8DaQpB257E5OV/2uoPFPVhuJp/hydre38x5PLdjtC559&#10;SPTBHzetba6DplpEm9Vfau/cx+UDj5sddmT93rV+88V6ZHGPmSZSRu4wOCSAeOAOMHoa5TVvGwkY&#10;W1qrOWkyW2/Mx6A4/vYGCOlHK+oW7nSWdvDqiyIUkjCMFDu2cEnAz3OR909q6KG2s7eKOJAp2Hau&#10;T/EOfz968ktvEd9Ysn2ePaNrAgKSAuOcH+fp2qvNr+o3zJHLKY1CgKCzAbegJ/2fQ9adkPQ9en1j&#10;S7FV33UCK5J4cDAHU02PxDpckbOl2j7eoQljgng4Gf8A61eHyXM7TyG5SRguM78k89z7+la2ia7e&#10;xs8WnxHzoyZOI8kDvjjv3o0DQ9NbxBbFmVHkdtpHlnK89hu/M56e9SS6tpVyFRrmMkncC7FcEdT7&#10;EenevNbPxRq948nkW8cqJH+92W4KBfQjH3R1+tWp/F5vrIwG12uGBaZ4wpf06D73ofzp6Bod9b2W&#10;kPE08ZWYPES0oGTgjkjj9O1Zl34dis42vtMupopUG0ry6uP7uQPu+/avPF1W4toQ1q8w3EjIPJPf&#10;H+16mpLDxFfWqu4lI3DkMCQRnnjB+X1FKyCyOx03xfqGnSfZ9dt5UORiR8qMe/tjp6119jrOm6kg&#10;ktrmORSeCM8HpzkcH2riYPFVrqttHb6jCqZwHk8vIVegyAOhzwO1SS+CtIumZLS5dGz8pZxkN/d6&#10;8k9iKPkHqdtqGm2+qWbQTD5TnaygHaTkZH4GvALm1g03XZ7eVEmMcjABeQx/CvWLXRdf061ZLPUc&#10;wBR8mADkHkD0x3PevOfGFhcQaz9qkKyGU794Xbu99vGPpS0uTodBd6Zp0fhVpIoG3phi5jwwYjpI&#10;O3tjrXKW97D5ZBto3LR7M7M7Rnr9etbtvr91e+FJbeQtIYmCqxYAqMHgj+MfyrHhEqqgEmxGj2Lk&#10;ADHfn096LWY9izbypexTGO3gRhtJXYS3A6/TjmoDfWsakCBZCj5BYYBJ+vb0FORWed4YppFj2qZG&#10;2gce5/l61DfzqIRbJvbEm3Gzgnrkn156e1AjZ0i5ZdJulCNGS/TjBJ6D6+h7UhmWSyLMjLJvK8H7&#10;2OuPRvU96yLPVFW1NkXXepKhx/DnqB7epqo+oyCcQqFZB8pYtgHGeOO2R1pjNvzyvzrCRvUsSOOB&#10;xwOw9R3pqXpWRvMRcAZ3sOCD049PQdqwZNUvJ2O3cSD94jJJ7Z+lMgh1iWX91FP524kgRk/Wlddx&#10;aHQSalHBuURAyH5SCATg+p9fRu1VLXV0tb8x486IqW2E4APXkn+feqcOgeIrtU8q1uGXbtB8o429&#10;x0rT/wCFdeJLgBXiwduMM2ML2zS50F0VL7XbSa4guI41RiQZAuMEj+LHb6UsGpxzTIbOJhySVABL&#10;HHP5/pV+D4XatuRZCiOSeCc/MOcHA/XpVyP4WamrM6zLuUEqASpY9CM44/rRzoLoyre7UyswgKKU&#10;IKDn5e4z/d96SxvJDdFFXYzAhtxIBHbJ/l61WvfDt5pF6tvdq6o6FVbkAL64PP4d66Wy03S000P5&#10;4FwnTI3bOOSfXP6U99h3IHtG1CWVPKcXD43oeWZvUD/np7U59Ol02JfOgaORzhGVenH8J/8AQqkt&#10;78WEgkifPzcDIBHOMZz/AOP9q121WPVR/pcMbJIoUgFVII5znPBz370We4HOLczQxMu0kMpI2Z5T&#10;2/2M/jTYbi6e3bfEzBcGQHJyO27+lWpI1hvTho5lB3BxjjsDjPX/AGe/Wqc6bCoHC5JZUUHIOenP&#10;J9R2oFcHuXZgv71QGGNwOd3/AMV/Snv5shTy1G1iWBAbGB1K+3rmqTFEaQ+UwAAYAEMMehPpz1qZ&#10;dQ34V84YjPygZx0+mO3rQBosk3kKjKu5E8xSAfu+vuvt1qJJZpICrsglUdcdCegPqfQ9qrx3oMyo&#10;ROrrIRnaMg/3v94+nSqo1i2itSjvIWTcp4AZSc/d/rTHY6O28+aJUeWMvH+7bJ28+n+9/t9Ky1kv&#10;rmaVY/njdsKy8DKjpnt/7NWFZWetanI6QJMITHjcOgTP8q6q08F+JWs4ggjiU53lup9M+vt6UuaI&#10;XQxNVFjb21s5kW5ZtxUDJUnv/wDY16T4a+2HTla6fK4AiGd2R65989D0xXkv2DVdE1RLrVbGZhuw&#10;Wwck+oYd/evYPD+rRaxpMV1GqpuJBVRgKc9KL32A1KKKKBBRRRQAUUUUAFFFFABRRRQAUUUUAFFF&#10;FABRRRQAUUUUAFFFFABRRRQAUUUUAFFFFABRRRQAUUUUAFFFFABRRRQAUUUUAFFFFABRRRQAUUUU&#10;AFFFFABRRRQAUUUUAFFFFABRRRQAUUUUAFFFFABRRRQAUUUUAFFFFABRRRQAUUUUAFFFFABRRRQA&#10;UUUUAFFFFABRRRQAUUUUAFFFFABRRRQAUUUUAFFFFABRRRQAUUUUAFFFFABRRRQAUUUUAFFFFABR&#10;RR0oAKKOlFACZ56GloooAKKKKACiiigAooo5oARs5XABGec9hjtS0np/hS0AGefeiiigAooooAQs&#10;BnrwM9KWkYnB4PTtigDGevJoAUnGPekBDcjPfqMUenFKDntigBM8ZFLRRQAUxwSAMA8g8/Wuf8S+&#10;MbLw00cc0Uk0rjdsXjA9c/0ritS+Jk99vjsVe2Vl+U8MQcHgnHf9MU0h2Op8SeNLPRbgQKBLKgId&#10;hjKEjsfX1FeTX17Pq981zdyZ8zJyOgB74FQSBy8hlCSMHBZ2bOQfU+nvUlvHBIygtg9QQOg7/j6U&#10;XAqShY/PeIb1TgMe46Z5rT0Xw9q2v3SLBbsbcEBmPCr9f8arqudQWATKUyApHbd/nmvcrJLPwxod&#10;tFdSpGqKFeTb35POOw9amzegjixoul+EbJVvrE3MsuSjcbSRzu5IIx6d81J4Z8W3Wo6p9kEcKRKC&#10;UYdVOP7uckH07VB438SafqJhis280qpyWBC8ngEdc9wfesHwMf8AioVmeEgEfKV4Y46n0+vrTSsO&#10;1j0e/wDtTyTfa7gwW+0AyKSAoOPl9xn+LtXK6td22nW0jRzyTyFuBu46fxZxjHZu9dPrc3l2kgGC&#10;hjDocfL25A7Ad16mvOdVfzI3jXzCxIyPQe57j0HancChZjUNWukFvHMYzIcuo6v7e/tXb6X4JVYN&#10;93+8wckg5HXkj1HrR4XtZbSyAYFYXOwAnB3dQoPb139O1dqb1LCBftcpUEEgsMFiOueMDGOP71K1&#10;w1ZBp+iWFtKs0Nt5ZOCCDjOPx+70wKvJBCMv5Y3tkNnG4nHTOfve9c5fePbGzQP5TuueDkDcvr9f&#10;VeorLb4hvJhY7HYS+F3SKQy9MZ9D/ep8gWOwj02wt5mmjto/NJz5mAB15P4d/WrTxGWIBAoDdW/k&#10;QPT2rgpfGuprLtjtIwMFSJGHrxx/L1pp8e6kuxXii3n5XCr0P4nhvUUuVCsdfqeiQai/7yJCDhXy&#10;O3oOOc+vaqT+FdGi0uZZtPifCEHC7Tx2z3Poe9cleePdcUb1W08vIZDEc7h349PWpH+Id29lItxa&#10;wybgDgjsT1x6eh65o5EPlLNn4K0K6gjMZuIycuEbBdsD07N7VoL8OdPjG1HYZDDcDyufT6jrWCNf&#10;ulkD28EKODtBaQFwzDoT/fx36U8fEfUonIkgtickcHqR17//AK6ORByop+L/AAFHpOn/AG2zBdRn&#10;zQo+73/75rkoSyOhWOZgGXBJ56cHPr6V21140GpJJb3MQJwWjKfwt0zg9f8AdNcXdkWuoEzKoTqV&#10;Vhhh3wc/p2o5eULWLqRzPeYdJGQybdqtht2PXsfemRhraRfOP7o7sEcE/wD1v51EALkmSJY41Z/7&#10;/Qe/t71n3l5FASqyeZ6AigC7JM3kfMwY5yremfX1qWaYGKMERyYYAsGAP0x/WsK4vZJ5VKxhUCDh&#10;OmarM956Ngfyoug0OgMyqIVaFdsgYHnIzyKbMpht44CSYlbJx0UkD9axFvJV8skuGB5AHTFaNndw&#10;Sqz3TEkDcF5+c5/Q0Aes/DNIxpV7GArHzFBI6EY7D06/rWvrkIMo3FNq4ba2MgZIG71XPAx0J5rj&#10;/hneRjXbu3+0MC8XEbLjeQev1ArrfEduZ5QzSTL5YzH5eTg89OOc45HYDNPYEY2o2kJXPkPtlVso&#10;CMhxkbfZu+7pgVxmuYtvIuLZMBkG5wAFkx147AdwetdxG3nWkfmzL5nlldkjE5XJ4JH/ACz6Yb14&#10;qhc+GINTiK+cEMuAVcgYbsCP73pjrS2BnB3WrPDbRhsPMR8qkZCrgc+49B2rPtjd3k6MqEMRhM4G&#10;efU/zrsLH4fXLXhiuR5cQyAwx27deG9R6VJHYtIxtrKyMxwVZlYkbcdv9j9aXMxXuc5fzxxoyZMk&#10;vQkDBY9Og6Y/WtDTvCOs3mkyXzwsURMgEgnHfAz168dqu2Xg29sbtLjU9kcauOGJI68ZPvjivVrM&#10;hrNY1JZduDkjJ4yVyCPm/wBqi99gPnc6hLHBJBKPmGVVzjgeh/x7Vsadq89unlwOFe4j8mQhgu5c&#10;dD/j3rT8beGUstTnmCN5EhJQrxx09OMd/WuMH7s7mQuyg7MHj8c07judRoOv3Oltqr2mx/MhOGfC&#10;49x7+1c8dQkMind+9JJIA4yf8c/hVeEEyKjxF0LDIXgnn17V2vhnwTNqFxDem3byI2DNlsbuRzgj&#10;HHocZ7UcwNmTJpl9ZaaZlt2VCN7KccL2x/s/7VUXvHuniSKWNW278nAyR6+h9B3r2y40K2uIFtuS&#10;yRswcIT16nGMH/c7V534s8ANpdi97aqJIgcnac7f05z69qVxXOfivJY4opdnJOQwxjPcfX2rodN1&#10;eeOBJi8SIx8tBvwcdSPZfU1xCXEyQCFAQSScFuB7VasDPqF3HtgAK/ebtu7cf071SY7no8HjaUJB&#10;BJNbshYo+ZRyB1z/ALODxil8dGxvvDVld2zfaCZgGkBAfkfx45J461y58C6pcwpchT5IbJKjrnuB&#10;nn3Hat/xbpF3Z+C7EnyJZIjtLoOQhHQEfeHqaHJMG7nH28RgnSSUO1q7Fd6tgg46VLLcR25MbO8k&#10;YU7HzgH6e3tVC2ni8nb5RkKEN83XpxnHartlp9xql3FZvFHAGG1i+c7jkg49eMUtAITcxRx3DiOV&#10;Mohz5oI9+P8AOKoXN4s8ZeKORVMgxl+Qcc5/xrq1+HWquC6RkKA20CRRuHqM/rWZL4M1SN2Y2jhY&#10;lyeDtx6j/ZpcyFc3/AHhiC7xfak0flMCY4zzn+n4d69FTw/oxCvFY22wAuD5WeT3/wDsa860PRNe&#10;s5YxNbyJauysSR37HPr6V6LYC+jKySxIyjIJ/jJGR06b/U9CKdkx6DjoekB126bbHAwMJzkngjA/&#10;XtVoQEBnit1EhUKeSM46qTjp796toiLxGgCqeNoGOTzj+tPjGEXp0H3enTt7UrIQ0tl1XGQecY6e&#10;5pUXao469c9fr9adz6UdBTAjd44U2jauBwOwHr9KRpgfMAKArwd3b6+1V7xJQqyxh2dW3cDkDHp/&#10;7L3qRGkZJCdyHkjGWx15HHP+72oGcj4pXdqsf7uTaSMqnJLevH8fpngiuVN2unam6Ktw4ZmAdY9j&#10;A4/uno3rXVeJpZ9P2z/ZvlZNrFnLY5Jxn1Ofvdq4fXLlb65eZCQrqAQxAOQOhOf/AB7vTsA6a4N5&#10;OxwDGq/KqqcKPXp931FW0m+zwEqGXcOWYk+uN3H3Txj0rLt5J0jRkTJBDZYAAt2zzwfRe9W2uXMa&#10;MYiJjknABCk9155PqO1GgFhbl0Yo6tliBg5Jyeinj7/oaW7njmSMOsisCcMNwLH+6OOG9T3pqxrP&#10;tEMfmSKoG0YPpx15T1PUVX1Ww1AX6W0sJjfIU7yAdvGAT6ehouhFW8na0Upb/vYwm8MBjcPof4fb&#10;1qBZbOeKWRY3RmK43P8Ac+vHOe3pXUy+B9UuoVk2bWxkhtoPp/31+mKzY/A+rebIghiCpyuXHJB5&#10;C+/qKm6AzrcQedLC4lSWR9xLPkY/u5/9mro9P8G2msRQyQsCrZDSEEgkfwsOxA6etZuq6JNawBmC&#10;lguSoz90dx/sc9OtbPhrxTZ6JAbaaIxlzuzg9PVj3z2x0p2uPc7bRPD9vo1qsKkyFTnce59fY1sd&#10;K4W6+JthAwWO0mdiRkNhcD9cn9KtWvxI0SeMGQTRSHGEIBz+Oe3vT5GgsdVc2kF5EY7iJJFIIIYd&#10;j1rG0XR/7GvZo4VAtWGVO4A5zgAj064PWr9trem3mPs97BJkFhhxkj1x/Q1dRw4BHQ8j3pWsFhy5&#10;2DOc479aWkBzn1HWloEFFFFABRRRQAUUUUAFFFFABRRRQAUUUUAFFFFABRRRQAUUUUAFFFFABRRR&#10;QAUUUUAFFFFABRRRQAUUUUAFFFFABRRRQAUUUUAFFFFABRRRQAUUUUAFFFFABRRRQAUUUUAFFFFA&#10;BRRRQAUUUUAFFFFABRRRQAUUUUAFFFFABRRRQAUUUUAFFFFABRRRQAUUUUAFFFFABRRRQAUUUUAF&#10;FFFABRRRQAUUUUAFFFFABRRRQAUUUUAFFFFABRRRQAUZ5xSMCVIU4Yjg4zg0pzjigBAwJIBBIOD7&#10;UAgj5SCMnpS00ZODuPBPbrQAoYFQwIKkZznjFLmkByARnn1GKWgAooooAKKKO/SgAooooAKKKCM0&#10;AN3ENjax+bGfwz+XanUnQ8DqeeaWgAHSiijnPtQAA9eKKKKAE6YpTnHAyfemMWGACNxHp+vXpTie&#10;fvAdOtAB0PA6nmlppwzAcHaee+OP5806gBMDbgAYx0oC4znkk9TQQdpGQGx1x3oIJxg45oA8x+LM&#10;MzJZTqsmzaV6fLu54+ted2s+Y5WVEXoML1HH+c16t8VVJ0K1kxwk3UNgjj0ryOxkERw4BV2AKZ59&#10;M5HpRcZdaSaN2cGM4c4XbgY/HtSCyv2sXu0jxDECrEjn5v8APXtT5ZovMYuJ2TzMFsY/EZ7+1em+&#10;D4YdR8H3EPCMwKAsnQf1Xjn8aNegHn3haCTU/EVtAoDFnXccYGF56+3616T8SznQoEMm0GbcRj0B&#10;5/D0964nwpE1p8Qooo/JKeYQwDYQ8HlfX2967r4lYHhlCQOJ15J6cHp70AePGTbbtIjgsmc7hkrn&#10;+f8AStPwteywapEVdcEBQjEKD+Of1rIhmiVRlSXVi20nk/Tj86u6Rc79Widoo03coH+6v4Y6UwPV&#10;dbgkGmNK9xuRiGOPvFiByewbsB3rBttChu4omS5QygFuAefUL/tdNwP4V1UdvGlkUUKxCKHUjJDN&#10;jAPqT2b+GmWWliItLtSKEZBVjj5uflB7Y7t3o3Aja+tNK05LW6miD7dqfMdqg4yBx/q+OT1zmvPP&#10;EOq32ooqiYukZ2IFbcT6Z45HPFQeKr+6uLuaMSI8RcESRx449h1HTp7VTsoGknVLhW8tQGATkk8e&#10;/wCfpRfSyHoi/BpjpaSTahMBGo+YMD9/+7/ve9VPOQsriTdGCQp2kjjuB6e1WNZ1KMROIz8jqAM8&#10;nvwOeR71peG/Df8Aado7STmGYDcqhN245PfPDe1J6CMX7bKGUrLkZGVZScccf/W9K2/C3hy38Q6n&#10;Mst1JHEpLsmSWJ6EZ/rXK6mj2+pmLjcuchTkk+/ofWpLPWLmwkDRSLEznGVYrken+7T3C1zp9Q8D&#10;XM3i2TTdNm3QKoZncYEY44OPw+tc/rFvLoN2EeVXk5UDGcfUZ4Pt2qEeKdUTUGnFzN5zkAsGO72/&#10;KrFjbza/r0STktvf5huAZjnnOeM+uaVkuoWM+EXGFmdZdgBYA/xD/D37VXknluDvIRcZ+bB+X6+o&#10;Havam0uztbJz9nSSSRiVcKAMDjdg9AP7ves/T/BGnagxkk3AA7sxjAwR1HHf07UrsNUeWxQX008c&#10;qiUEtgkA53Z6Zxyxq94htPs90qSXCGRNudqkKT9McEd69csfDyaXIkJjSS0wW3Mc4bqFJ9BjO7Ge&#10;1cz8TrBBGL6O3CeYQrzB+H443DHHTj1o1EedvNELNtkyl9/3cHOPX6e1X/CnhV/EV9Ej7vJBBeQI&#10;cAen4+tYcAmlnjCnq3GD3r3/AMJ6T/Y/h22gkC+bt3MwI789fSh6jI9K8GaNpZfyLdZmICkTAH9M&#10;VpyaFpE/ytYWxK+kYBBx/OrIkU7pFRUc8M7Afd5wevTrj61MNhd9uM8BiDRyoVjjtW+Heh3cEn2e&#10;Bop2XC7G6n15P515Fq+hXOg6g1vdxsMZKsOje49q+jH8xWXZtPPIbjj69v61z/jHQ49d0KQrGZJo&#10;0LRADBJ//Vnila2wLQ8s8Mapb2vie1nRZAfNVSWIzg9a9i1iSztod9w6xJIcZGMsSD93nr6nuOK+&#10;dyHt7kDlSjdQK9we3HivwDEIJFluRENrEAfOvUe3T+VXoxkml6fZRahI9vBI7hslmAwFIPzqM8qe&#10;m3t1rWjjRWRBa+XsO5yV3bCcHHuT69q4jwZrzSltJuBItyr/AHgRuGBj5f8AaOT+Fd/attgZNp+U&#10;j7vzKc4+6T1Hr+NGwxLkCW1YBPMycMrZUEA9M9vr3rI0+JrG6mnJBWfnIBUnHcJt4YZ+7361tyOC&#10;nlpEWIbGCvA64J56cVTM6faAhZlkHWNgpIOOATn757H0oEE1zHJsdkRlVs4A3FeSMjI5yOo7VOLi&#10;OO2aQ7Nm3AIyFXgcAgfd/wBqqqI5yUkOXkOVRdpYgnIGTwR/F60yaCV4FYSptMXO1RtB29cZ/wBX&#10;1+XrmjQehbuoLfUIxFJGJFZsFZEIGAec8cH0z1rFl8FaLMGVrY+pKk7iMden3s9q05Yblp/NScxK&#10;TyMKeM9/m5z/AA+lL5cqROhmmlJ+XbkBhxwuQeGH97oaVl1FZGXZ+DdEtfuWqvIM5L5K9+/p/Wtx&#10;HhtMQom1QQoJBA64wTj8vWqQe6tvlZjMwO5pmIVfQttB7dNvepfPmEwTaNo5YvyVGc88/wAXb+7Q&#10;klsFkWXeWJw6jK4O5cYZuCeBj7+R06YrJ1K5XUNPe3i+SI5JRePMAIPHt13d+OK0FuJo22NAxbZt&#10;4YkA44Qt6/7VQXenmRJW8pTn52DLwzAjn8PT+KmI8u1DwqL5w1lFGkYy8jEHC8csP9k9u9bul+FD&#10;b6fE+xVljb5z0Kj+Ecfxk9D0FdDZWsccEj5kmUP5gZcFuh+YDpk9ClXklBiZY0EZPAXIYKMjKj1U&#10;9z2pWCxHYz3H9nL5obG4xkLwzEA8D0brk96j8V+VP4PuX2b1WPdGEGDnjkc9BzkVL9tlkBtmiCAD&#10;ByflwAflJxwvo3eneIVM3hS/37gohJ/eHDE8ctxwaBvseFRzSxXAnjAjRQGbPI/+v0Feg/Dyxn1b&#10;UbrVLlY2jTC7SMbmxx9MetebvJ5j7QQAOcZ6n1+te6+BrSOz8JWxJAMwaVg2BgdPy/xoA6F0d24P&#10;yDqCcbv04x+tMWH5WMuWIYNu/vEAfNjt9PapgQSMLnd346dqUYU9gWPPqTj+dAERTbkkDbyTxnAJ&#10;5xx3/SmBpAm0QjmMADeeuOmcf+PVJuG5fLdApYggEdQTnHvnOaj80RxFlK425HTaBtHI/wBmgCfc&#10;245AC5GCT15+n/66Z5h27SdpPCt36emOvtUbsrMMkHDgENjjnIzz+X4VWmd4mChEEWeXMnzZx06/&#10;f9/SmBf3YO08HOeGzkZ9/wBfSm+cpCBSu4ruwGGMY659PeqC3kv24qF3xMxAKHO7B7c8Y7+vanrJ&#10;GpiCrmRsMrYIHTG4DPT/AGetAWDUA5VniXlOSNwG49gP9v07U+CRmXcY9pYkhQAC3XIHIw3qelVZ&#10;ZZYo/wDSjDESCr5kY5X+6fXPXd2qeG5KQKCV2AYTBJU8H5SSOgwPm70Ac5rdubwp5kSLEFfEkJJG&#10;M8nnovZv0rgddsFs22J5m0qrHOdoHXI45X0rvfGVxdDSpEEg2EElNpDMc9TwMAdv71cYBBe2tr5t&#10;26MrbHBBbyx3YepPde1AWLukWTalpsiIs4mU8bhkfRj/AHvQ9qwVa8eUb4pFYFlX5uSR6HsfU967&#10;nwM8Ueqz2y3Cyq0RCKo+UAHse9cr4sjjg1y6tbaVljLgANgADPTOenoaQjU8BFz4kG8kkxsVK9D7&#10;9sL7V1uvxxS3scskeyWE53EZ+XP3j/eHbb1HWuA8I3LW3iSAFZXHmAcjGSR14J+b0Heu/ltri710&#10;LFiJVJPmK3f1APR/UelAHQWbgW0KKpUKMEbt4+mf60ssceHaQnaV2tlsAjJ49seveqM9xLGR5SqN&#10;gPKqPmHHPT7nPPfNU472fUHML25ACBiWGATk/e9VP8P60DKr6XLqt40wH+jg5IY/McY5x2b/AGeh&#10;rTi8L6UjrI9qjOoIGece/wBT+VW7FWihKbJd68sXwTnjgnOC2O/TpV5TuUEqQSM4PUUmkxGDN4O0&#10;WdED2iAqMDbxxjp9O9c1e/DWB4v9ELCRZMDeByv59PSvQ8HJwevrVaNp97naQnPDc46ncPXPHHbF&#10;LlXQLHjWp+HNV8O3qMizG3ZwUZcZB9DjjPtXqfhzVG1TSop5rdI5AxChSPmPcgdj1zWvJH50W10V&#10;sjkHkZ/L9apWunQWyotvFsVcqQMjcck4PHbj5u9NX2YLzNIAAAAcCiiimAUUUUAFFFFABRRRQAUU&#10;UUAFFFFABRRRQAUUUUAFFFFABRRRQAUUUUAFFFFABRRRQAUUUUAFFFFABRRRQAUUUUAFFFFABRRR&#10;QAUUUUAFFFFABRRRQAUUUUAFFFFABRRRQAUUUUAFFFFABRRRQAUUUUAFFFFABRRRQAUUUUAFFFFA&#10;BRRRQAUUUUAFFFFABRRRQAUUUUAFFFFABRRRQAUUUUAFFFFABRRRQAUUUUAFFFFABRRRQAUUUUAF&#10;FFFAAeR6UUUUAFH40gyScjAB4560bcevXPWgBaKTaDnOeRjrS0AFFGPakOcjGMZ5oAWij+VFABRR&#10;RmgBCeQOOnrRyVGQM9xmkAbIywI5zgflS5wOf5UALRSZwQMHnvS0AFFAHvR3oAKM9P8ACimspZlI&#10;Ygjt2P1oAOVCj7x7k/z4FKTjPXj2pGLY4U5xnt+XXrS4zkHP1HFACcnHbHXFKM568Uz5yTwcDr7n&#10;jkc9OvH+SvJYEg4B4H58nnkf5+gA8dKCM+1MjDAfNnHYHqBxweeT70+gDnPG+nx33hy480SMIlLh&#10;YwNx/Pt614Esot5z8u7nnPQ19L30Jm0+eJQGZoyBuGecdcd6+ddc0ufTtRmhkBOGzuAx1pBsBbei&#10;kyeapG9gcjHb8/et/SPGN9pdvNap5flzc5xtK4H8vbvXIpcz27cZxjBDdx6VYV0mgXcsYl55PXp3&#10;/pTQzpNGvjF4otr1diuZQT8uQB7D/OK9J+Isby+FXEYYkSgnau7jB6/4145BJNDOrbURRtAJznOe&#10;SPf1r6CtSLvTbZ96ujRqxKnIJwOevI9qGB84yWd7NJuMLZA6hccfSlgW6s7+Nyro4bnj+lfR62Nu&#10;kgKwICCf4RkZz156eg7Vz3iDw1YXUaTSxYkU4VuBuB/gJzw3+1Uq4tSbRdRku9OgdwQfLCgIASwG&#10;Puccr/ezzXL+KPEn9n+dAJtyquAqqQXHp6bPQ9a3xNa6do5dZXQKgHynaCy9hzxj/wAerx7Wbp9S&#10;vTgPlmLBiep9gOg9qu9kVsQ3WqyXTvveQ7nDHH8X5dxV6HVFitiVjljbcy9e3HT3Permj+E7m6Ye&#10;cGjQLhffOePp79qsXnhxVtX2SMXB247EDsfy696m9ybnOwWt9rDEW8Dsy5YY7cnp7V6v4HhmtLF1&#10;ulkSRTtYnHP+9nv/ALXaud+HzRwzPDJ/rA2QpwCD/eB5+b2r0GSWCHLvsMGMEAjaM8HHH3f73vRq&#10;NHJeNfCct5fR3en2wI2/NsOPXr+R5715pqFhcwyBJI2U56YPPPp2+lfQy3EKxExsm3+DeQAVycZO&#10;PuelZ93o2k3Tq0sYLFiWZyQSfTqMN6e1Fn0FY8QsfD+pX7Zgj3Y7Z/zmvRvDvgL7LOk18UYgbseZ&#10;wR1ySP4ff1rvobO1hcJEiKhxhRgDg9h69M+tMmuNsJAkgUiDIYDgcfe68qPShJhYrXCMGKyHapb5&#10;S2Mlu2fRv7vaudCSWMslvbXkhUZKKHwXPcDn73r2q3qd8pjMfmP8jYmCuC3XgHHXPQMPu1jyT2Tz&#10;RgKTjAkBc8j+7nHb+936VWxRt6dLfzWytI8DRgFyFclVXkdM8pxgjrWT8SI2/wCEVRtiKhlUrsJz&#10;jB657e3auj0y6tPsyJGcDduAcbTnpkDHDf7Ncb8Ur1ZLeK1jumZQ24xBOA3PO719u1GotTgvDNi+&#10;oa7a2oxtZxkF9n64OPyr6EKyRgRq3yhML78gZ6cEenevJvhfpazanLevkiIYHAxznO4HqP616y0Y&#10;eZWcSMoz3GMggjcPXOMVKEMt/NnBLTdEGCI8de/Pc9x2/GraLsKr8owMYAx6dPamQs+FBjkA2jlu&#10;T06H3/T3qYAA/U5pjI1lEjMoJVlOCGXHf+R7UoJbBY4DdF6Hp069aUkggle/OCelBYgHgbgOme/5&#10;dPegDx34keHYtMv47y2QrHOSWzjAb2A/CtD4X+JIoCdEmX5pZDJHJnjOBx+ld5rWjR63pslu3DOD&#10;neuMsOAScdvbrXhg+0+HNeYqWjmtpccjB4NC3sC7HSeKrFvDfjIT2xmEbuJgwGCCTkgE9a9S0a+i&#10;1jS7e6iuTJgncQoQ5z0I/wA5rD8T2SeK/BcV7DGfOVBNHt6jsw/z6VifC+9d3ubF4hlcMXB64PGf&#10;6ULsB6GZ3LKoTgsRuDcgeuMcn27Vl3Ij+0rLLI6MCAVVztBPbO3lSc5Pap5LeUT5VInCSknYcMSV&#10;6jkDf+mDRI43MhAcybtsajAIzgkcjgcbh37UAim9ylxfRs/mFhJsX59qEgnhuOg7HHNawKzfLzkM&#10;DuJKnOByRjhvaoFs4yANiEjG0uuQBknON33PQdqk8yFS7lkQeZtbPXPTBOevofSmA5zsChOFViTs&#10;yzdT045PqO1CtFCHd1G/btO4/Iq4zwcfc98VFHPvJ8lN+6X59ny8g9B83Ud+xqVpd0cSNskZ0ywC&#10;kAAjrgnp/s0ATlYlkbaI95Zd245+n4+lMl8ozxrtXdklSGwc98ep459qYWAuWRHGMAH72Rk9M9+/&#10;P8NIpQOlrhenYHA46dcg9Oe9ICYCM4IMWPLPfIx/hVe7hLMzI65ICsjtheT1Pv6e9WIfNZVDFeBw&#10;VRl5HfHb6ZpZYvMmDb3VkA24HAyefY/0oAzntlMCRFNm7AZd+W4BPBB/1nv6U4RW1yyKm0p14G0E&#10;A87ef++h3q3LG8iqoZEC8ODkhlx93OOn+17VDZc7g7KSGww2beh4yO3se9AEy20AH7tIvnUHhevB&#10;6jPK89KqeJMR+GdQ5GBA3LfNV5Wk85Sz/KRgIV68den3vb0rJ8YMy+G7sqm4mMjg8j6DvQI8FhRX&#10;ugpxy3GfqK+jNPjEGkW0bhMLCobauAeOeK+d7ZgLlOgIcDI57/yr6NtSZLWFyxP7sde+QOT70APj&#10;KFVEY+UDIxkDH+e1C7y7/NkbuMrjAwOB69+aNmJDgYXGT9eenvSFWG/aZB84I6YxgdPb9etADX2y&#10;R7GBYFjwQV6E+3t17/jTPOUbn+baq7yNpyRgc9OD/s1HNG2QVLb8kENgjBJxu5zj09Kq2ssiJ5cj&#10;s0udrZwCDgcE939D0ximMnnnPkSmKTymUZ3bScZJI7ck9x2qit6RbC1eOGVPKAO7OxeB1OOU/wBr&#10;1q/LDO0pdWYIpLERqMnrwMng+vrWO180e4Akq6gkomRtwPmCkfd7FPxoA1nuUhOQ0QUsoGVx1P8A&#10;FxwP7p71HHdu7KzKow542Hd93p/10/oaiErFJZTcyFAQMGHcFBJ6+oPYfw1Crj92u2TBwpOeBwPk&#10;Lf8As4oAt3EsaQrzFuAO3ag2n1xznb/eFPjkbyQpCAunGVBQDHB6/cPYdaq31k09wJTLI2xg4BO0&#10;Eg4Hbgj0/iqS0ikjg3MZPNyWJPXJHLBcfe/2KQFPxHb3E1g0du3I+8r4JGTwTycknG30rzi+t7jT&#10;75bVWZw5I2AgOrY6dOG9+9eo3hL73I+6rbRGcnk/wHbznv8A3a43UfsEosbgxlJi4V0duNoIwu7+&#10;7/tUAQ6XZ3VlBBdxyTLKxw3lqASvcr16dwcZrmdbkmTUWwElAJkMjDhh64x09u1d14h1a1tbCaCI&#10;FpJmVlkzgtg9GAxtI7euK4bWbKQWMV8CWEhPzj+Jvfn7/t0xT1A3/AdvLd6jHdyDbHC4Ab72SegP&#10;H5N2r0plZ7hwWYb+G2LgkYPHsP8Aa79K4X4e/am04G4jZ4VICOgAYDIyB6r611Gpatb6ULea4wm5&#10;SFdSCCOwPH3OfrmhIFc0pbeR5GXzWRTlgE6sRgbjxxj070y3t3t7f5RIq9R3ZevzAY6njjtUWm69&#10;ZapDG0TKxcjIJHytxgH3PatUNn8/8aGmgGRbwo3DBxyCxODxxnHP1qRSSoyMHHIBzQAeC2C3qBil&#10;pCCoyf4kwwU/MBz69PepKbzh8DJ/LPHrQADdk5/OlLKVySNuM57YoBzn0paAAZphbJxuHXB/Lp9a&#10;fSMcYHPJxwM0ALnNFA475ooAKKKKACiiigAooooAKKKKACiiigAooooAKKKKACiiigAooooAKKKK&#10;ACiiigAooooAKKKKACiiigAooooAKKKKACiiigAooooAKKKKACiiigAooooAKKKKACiiigAooooA&#10;KKKKACiiigAooooAKKKKACiiigAooooAKKKKACiiigAooooAKKKKACiiigAooooAKKKKACiiigAo&#10;oooAKKKKACiiigAooooAKKKKACiiigAooooAKKKKACmll2liV2YzntinUA5//VQA1sDO7aBkYz60&#10;igdtuAxIwP8APNPNFADNqlcFVbjb07elP60UUAFFFFAB3zn8KKKRiQpIUnA6DqaAE3YJyG6jt606&#10;mgYJbDZOMjNKM5PpQAvemr94ncxyBwRRtAZT83Gf4jigDB6HgY5NACqwYZByOxzQTgjgnJ/Klo70&#10;AFHf2ozzjvRQAUdaQkEEZ9qOoxn24oARt235fvdQM/p0pcttyQAcevGaRuSFLcnnjjOMUHcQcMuc&#10;ccd/zoAdQc/40nIJyeO3FHPHI9+KAA55weT0z2ppLkgqVKkcEDp79elOGeOe3pSAtgZweBnjFACf&#10;M2RuA59OQMfXrWffaLp+pPtu7NZRtHzN35+uc+/etI8kjGV75qOUK0ZRlBRvlIPAotcDlb/wDo97&#10;hGtzGTyzQrtyf734enevL/FHhK60e+laCCT7Kp+R25yOcHjv/KvdWXcQDuYr3yM5wOemN3PTpSXE&#10;VvdQvaShSJVYDpyeQSPcd6nl7AfNiTvG/wA/zrjJHT9a9t+HmoJdeH1i81jJHnKcnj19vpXnfjPw&#10;0dE1JmjGYHG4YHGPb0roPhZfJG95atLs8woVDtwxzjj3qlqCPTgxd1ARcZJJJPAOenHX1Haq88Ci&#10;IRKq7ApXDHII4+U8fd9T2qztKSL5bAKThwcnPB6c8HPU1HPKogzEqnKnbxkAZGT24Hp3pjPP/HFw&#10;Fsvs3kNDg8s7D5gM4zj+H+6faub8A6MNS1XzXt2kjQk784/L/a+varXxCuGF1HbMiRjG4BX3ZOep&#10;PofTtXR/D62S2sN8Mzs84+Zcbeg4Ujnj/aH0pMDo2tvs2Y0hUALt3L0xz93noP4h3rF1CzEcczME&#10;jcx/OD/CT0b3U9h2NbV3f2/lI1yxB/gLDaSR1PTgjsM/NVG7u0lj86WIMMgB0GSTzyMjr6qegpBo&#10;cjpNj5d8ALVmlLZywPGfU8cnsa6y8uIxCYxDFmRNw4xuI4JAzwRjGP4sUzT7NZVSQOEVz8gT8Mgc&#10;cx+p7Grt7p32iaOQr6Bi4OSB/e44YZ+X9aYFO0sQpjkkEKn74+UnAOfn255z02/w1amtAHUNZfus&#10;eVs6hBj7pPcHru7ZxV6OJFWTImDDkeWBuJ9eR/rCOvtRCtxJM5yfJDAAoOB/u+qeo65pgSJGYHAU&#10;Ft3RvurgHgE46AYwf4qYG8yLfJG7MF3glAGYkfexjh+22p/KaOXzSZBGrMMOM4Ge4B5X09KjS3lW&#10;FmkjcsUIUb/nPHQnpu/2qVwMq6gCX642o+04RB8o5PC9OO71l/YnWQSGCEIOVUn5QpI5PPKc8d81&#10;u3sCwsXYyNyFG4Dc+PTGMYwCf71ZrOzyG4inmOwbyQFwo/vBSOp6bO1FgJbyCaO4jcttIZQ0RYE9&#10;cBTzyx7N2rjPiJqUU08NlFEUaPHmdCAcDg8nJGeveu2soLgz+au5ssMgENgZHy5xynPJ6iuD8bWx&#10;vPHC2sCOJG2LtOAM46L04oC513gDTp7LQoWaMKZsup4O3qN3/wBauqRZ0csUAUMduGyVGfxzux+F&#10;VbWBbaC0WWQM0YEYUkABgPTpvqyotw+I3jWRpD8sRGcg5OPQ460AN02O+iEhuXRkPzIMklevylj1&#10;A4wa0Mf/AK6bHgKoXbtxxt6fh7UMhMivjkAjr7jt+FAhMSFxnbtBOfl6j254qukjzPEUaN4ip+dO&#10;MkEdOfu9QR9KnK7dzkDlQDuY47/5zUCo8UmzzzyrZCqOTx83Tggdu9Ayypc56A56Yzj9e9ed/Erw&#10;4bmGPVreIh1GJtq9B2zjv713wWVn2+c4Owc4GRz1GR1PcdqdMInGySEurnyyNmQQfX2oYjzT4Y6/&#10;MbiTRZ2DQkF4tx+6ccge1dTp/hmHRvEFzdWoIt5o8kY+4c8gf3gcfhXn/irSJPCuv/bNNmOwMGXa&#10;fmiJ5wf6V6D4R8UxeJLACZ1S9TAdFOA2O69/rRvqPfU25IpFg2RMDGx+UdBtx90kA8dTnrSR2JDF&#10;pHLuSCX4BYg8ZGOMdvXvVgoQgGVG1eoXA/LPT2qJoC8jKsxBHpnIB9eeT6HtQA5uZFR5H3BcrhQe&#10;nG7p156Uz7FGyuhXg5yhAxg9R06HvUkdsUiCGRmIG0sSdxHbnP3vU96keNTlmZwAQxw5HT6Hp7d6&#10;AKsNosUahUBOApBAxgDgE7eQOxqUwugZkmYblwflGWOPvdB836cdKkKszbtzKAeBjOeev+elMe2E&#10;kgZnlwUKFN5xg/Tv70ANEDxFmWZ8MwO1UGM5649+9Sxo6JliocgZ44Ht9Kb9nRZ3k5LOFHzNkDHc&#10;Z6Hn8aFh8vhSxLNksW5Bween6dKAHlJNmwOcn+PHIH+NDRsyBPMYccsOCajSFYUCAnbknk7iMnkc&#10;jpUpUFQVAPTGelAiLyHdWDyHqDwMAnjtn7vtUYijt2BJkBZzyzg9TwDz09PSpVgwMOS2H3BmPOfX&#10;p17YpVgydzgBgxK4wdvJ5BI7jrQA2KB42UmV3CjADc8e/PX3rkfiRrAsdFW0jk23E7AjjqvOcHtW&#10;h4g8W6boMMgjkWa9XCrCpz+Z9K8rnOqeMNaMrozu5wP7qjstPbcexJ4J0ptV8QRrsjZQCzFx8oH0&#10;717isXlIixg7Y1woB7YHH/16w/DHhq28P2ICsXuGGXYgfex2Bzg4961w8LShRLG28sAoIzxjIHt6&#10;1KESKrF23EjKjPzfXj2x69/wpojJeRWQ8sGD7vvYxz7YwOO+KheSON2UKreYnVuQF5wT/sU6f/XE&#10;eYFxj5V75459+OKYxkwCBnJCFSduMvjJbJx3znp2rLkhSSZY1O1VGNqSfdHBK5xkqe7dulXUeM4j&#10;8xy4JRSoGc85AJ/j9T0otrOJAXyhLg4CgbQOM7efu+oPU0ALLFmMAzsWAIKhtu4AnA9gOzd6w3uJ&#10;A7Mrt5uAHDr+8LBevHSQdh3FbMyQy4kKIZ41BBKkjGfvcHlPQdqYbC3QrM8GC/GXyXJPY8/e9G7U&#10;wIxMZLTfBJKqAgkxLkk5OSo9f7w7e9VJh5zrGIvKiADKVOUK49sfuz375rRksYGiKLASCwAUEpjB&#10;6ZB4YdSe9VJiqXLyIoZNoO5OxA4fbjqP7nfrQA11laWRXLKyP8pc5JOeN59f7pHSpBcNvWIR7pW+&#10;U7pCGBA+7nP3/wDaqA3CG4DRwlcSHAX59uT24+bd3/u02eOOJd8sKjC7QFbgg/w7scp/tdaAJLzU&#10;fs1wibY5iSwcIxXAB52c8Y/i9a4vxZfx3bkxPCRGAAUHAXH3gOfl/wBmt/WrX7XYv5UDMqYDOcAh&#10;fcgDAHY/xVyupWiWelRRhXkuJGJBWPkejH/a9ulFwuM0qC51ncZG3yIojDsM9eAG4/I9qlm0u51H&#10;Q1tQpElvKVjAbqe6tx1x/FVnwdqdrawy/aFeJo84ZU+YHOCoHO4EZz6Vb0q8lv7mee3t1Nun8HRC&#10;vPDH+53z60mmFja8DWE+n6A0dxGY13bm3uwyPb+7j6c1T8T6Ffa1YboJPMOd4RRjf7gdjjjZ+Oa3&#10;rNXvrSWOQMG4yko4xkYBI6/7OPSrkPlIyhHJZGG5ZF5zjpjOPM9/SgDw+Ca/0TUF81JFkjf5kJIB&#10;r2Dw7rsd7ZxtJKGaRduScbcZ+U+gH97vR4o0O31u1kX7Mv2kKWQ/dZunQ+3fiuB8Ny3mlak1o4Aj&#10;ByxJO3HYt6p7etNPowv3PX4WYbEeUyNg5ZUwD06+h5qeqNkQ0ahc7ivzMDnHA+8c8n0PpVuJSkSK&#10;SxwAMucnp3PrSEPqBushb7o/vdOn1+7U9QsZR5m1dvOAc5yMD5sfpj2oAfGwOVydyk5BOTjJx+Hp&#10;T/Woo1xj5CCGYnLHuTz/APW7VLQAUUUUAFFFHOfagAoooxjHtQAUdKTkZzz6YFKeO2aACiiigAoo&#10;7+1FABRRRQAUUUUAIM45/nS96KKAAZ5z+FFGcUUAAz3oopDnBxgHtkUALRRRQAUUUUAFFGOc96KA&#10;CiiigAooooAKKKKACiiigAooooAKKKKACiiigAooooAKKKKACiiigAooooAKKKKACiiigAooooAK&#10;KKKACiiigAooooAKKKKACiiigAooooAKKKKACiiigAooooAKKKKACiiigAooooAKKKKACiiigAoo&#10;ooAKKKKACiiigAooooAKKKKACiiigApgBBJJY8YA/wA96fSE4BOCTjpQAbTk/MeSPTihgSODgjp6&#10;GlxSHJUqCQcdcUAGSR0xz3o74xx60uKD3PegAooooAKTnHQZpaQ5C8kZx1xQA07VyflySMk8UbSV&#10;C7skcbuMjjr0xmnHnr6+lIRxtzweO+enrQA1kZ0xu2t03rjIH5e1Gze6vnHHIXBDex46c04jdjnj&#10;POMilwSRk9PTigBCVGclQMgc+v8AnFLweeuKUZyc9O1FACZG4DPJGcUtFFAB1pGVWUqwyG4paaw6&#10;kkbcdMUAIQrhc5IznkY5BpkgDAMWcYGRgcg4PIGOT7fpT0QrnJJGSRk++f8A9VBXK4OenUHn/wDX&#10;QMUDJDMBuGQMc4H+cUozjJ69x2oHHvzQSewNAhaTPGcfhS9KaMFQynORx83BoAXb15PJz16U0kpF&#10;lmAxyxI49+9I4Vs4YZyAenB4wenX0qN0KgHexOMDAXIPOSOOp70AOkYohP4DOfyz/WkeJtqgHcoP&#10;3c4yO35frUc7CJcspCAgfKoOBxkdPu+ppyttZmdhtz/Fjjn6dOOPrQBma/p0esaLLZzrvYqXDbTx&#10;gH5gMdf9mvI9MN14X8VRfd3RyBSG6MD9a9sDkMsQ8w8feKjOcHof736V598SNCnlePVYVBRBsfbx&#10;k5PIH86NmB6WjCSNW4wwz1zTAmwyNnGTnKjJPA56da5T4f6/FqekCzeQm6txyjHJ2cDNda+CDw3P&#10;HGR/n60DPHPHcfm6qpXy33seYwQCc9x2b1Fd14Yi+z6VF85G1MgMA2AR2PXy/Uetcb4vZZ9UtiGb&#10;zS5BbgcA/wAx6966q0YSW0MkLAOF3lkXhyMDcf8A4jvQBq32XKPtDRrgfOM/99fn8p/OqMomZfKy&#10;Vy4DNjGT6deJMHk9CKlaQeQIxC26GM5w2QM5zgfxZ7/3cVZkXeE8uGMxhFB3ODuQH7pP90c/N+FA&#10;DIYyVtjAN8G4EtCCNx7kDPCjuO9aHkFWBV2WNCSuSWCgnnPPzZ6j0qtagIZ2Fv5TPJkF9q5xwCeM&#10;A9ceualiYmTyAqRlWIU7lP12/LySfvDtQA8QrBukllZtx2BWz6ZC5z1/2qiLJsaRZRjzCzFTs3EH&#10;jAJ4Ix0/iqZohMI0jNu2Eyke7hscY6cp/WmPp7ZJiMZdMHa2CW/3sDqBwppgTyzJFEku0BPNLZVy&#10;W79Bjk9QR259KpSeW+yFZQO6hDlcEcrnHKcHJ6ip7fNzftJvibyXZGUDIU8/k3qehqOCXPl5NoIx&#10;G7KyI3brgdh6rQLUoXjSLcOx2AeYkeX/AIwTwT6Y/hPfvUssIeVUEsieaPmxxIxC547CTHXtirGH&#10;jKFhGzgB9ihmVQTjd7gnoP4aebaKZ285lfC4XYcbBjpuAzjj734UDuMLWWm273bt8kasQIwQAAcn&#10;aM8dOfU15n4bEniPxs15dXO7ynMwcrlSAeBgnp/Kui+ImsSWGmjTBIsj3I/eHAyy5yOO2OPrR8Pt&#10;LktNMe7lGGm+4yhSwGD93IOTx0PakwZ1624nUr5aM8bHIcZ2jIO3k9SP4u1XI1cvuYrjccgJg9eA&#10;Tntg/WqruVgby8JMBtiVdpUDjgHH3emT2qRVmUrI7Sq287iFUjoevGdvp3yeaALYlVovNUMVI3fd&#10;OcfTrSSSLCgO1iCwACDJ5P8AnNQSxySQhw0gcqQEzgnjpwcBuOvvSxwtIXYyToJFXq/K49B2PTPr&#10;QImAUfKz5x8xB9Dn9KqwsQTAzvwcFm5YZA4Yg/eOeD6VKEK+ZtV1+beGLFuo6gH/ANB6UyDYC0YD&#10;FEJG5sHAOOBxyD39KBjRGyyyETTuGUDAP90kfLz1/vZ69qtDCuxZmGWyAW9ABxz09vWql0Ii5VlD&#10;K6D5d+AwBJAPHA9COpqRfJkbMwjB8wFQSN27aMZ9G68DtQBX1TSLbW7B4bmEozqQM43D8sjsK8Rv&#10;LXUvCur7gsts6PmMk9s8cjrXvpjj85XKgyAHae4B64rO1vQrTXbHyp0Qvj5JCM7c9/ce1LZ3QvMx&#10;vDPjyx1ez23ssdteRqS4Y4DAdx/hXVq3mDzI5N6MAVwRj8OO9eFa94I1LSLsrCkk0OQA6LkjPrim&#10;2HibxFoSpbLLMsKNkRyA/XHTvVXi/Id0z3nblQpAC4xgfypJACAGAPIxnscjn6+leRn4p3qgM1kg&#10;fO47ZG6+mPT2p5+Kty+CdOTH8IMjc565/p6U7LuGnc9XIRpELbNysdvPIOO3vimwtE7blKnAIVhj&#10;GOM49v615afiqGQD+y12k/N++YHA6c/3veon+KV1MQP7Lt2YHeAC3X/D270W8x6dz1dDEHOHOehz&#10;9eOf5UvmFyoRDg43bjjA9OO9eMzePtbdy8NhBGwJPyIxIz1HJ+n0qkdQ8Sak6brh4Ny+UBvKgr6E&#10;+nuaPd7i07ntk2o21nt+1XEEQIYjLYyAe39axbzx34etfLX7WJ1bIPkrkLx3rzjTvCs9+C13fAhc&#10;jZu5689e/oO9b9l4U0ezCyl3kZSCWfDbR2+XHJ9V7Urrogui3ffEk3ELxaPp0r3DMFRpUyPyB61h&#10;Sv4417mQzxxjoMeWDjrgDrxmu3tmhtXAs7OMRkdYwp2nsMgcqe7dq0Le7Fyd5dQoBEgcDb3wvThQ&#10;ejd6V5dNA1ON0D4fCScT6vMlzHIu9FRm/M/4da76zsbLTYVtrSFYljxxyepxz61CjSeXGGcu3zHf&#10;5QUZyOcY+/6DvSrcZjV1f5cZZlUbh7gbev8AeHai3cVu5cB4c7WZgNoHI7ZxnP61EZkSRWGPnY8b&#10;SCxGBnnpj071DcXDFC0SKzqoz0AYH3I5T1pC9wpYuqbiQfmxwc/xHHr90/nQMsCZVcCNXKOC+BGe&#10;Oep5/TrUYZpQNsJAUkZLZx7e+f0ojNw6nLSD5SMDGQPy+/8ApRBFJGH3h9x2kKm3A5/hz+bfXigB&#10;yBipDKzZO3BB6emfQZ+93p63C4Tc5VSpx8hH5+hHp3zTCskMhIY+RnOeuOP/AEDH45puHQfvTI0L&#10;Z2Z5OT/e/Hp+tACnKZkaSQqwDDAO7OOo46nj5aS5nEcsfmb+HHRc9ug45Hqe1PaKYSKd8jYQqOcc&#10;Y6/7/v0qG6eRQrEyFwc/uu4B+vQfxDvQAk7BYSXBcZKspwoxzwTj7o7Gqk4kWH59wZ225UYcnb1P&#10;/TT0PSrJkZypM0ikgPwPlII5bBP3e23tUEM5nd4mSTbG5652hcf3sjOfX+GmHQqNGolVQXcGQ48k&#10;FcAHkp7/AN7n6VVuZPL8y4lbzDt3KuD5YHcj0j9R1yK0JJt8w2EnzWKy8+WWweAT/Dj1/iqG5nWS&#10;Al04OGYMgBDjjeR/e/2O9AWDTbwzboTDtiCgK7BmwPU88j+76VneJbP7LCkxjkZM4YHBOfXPI8zn&#10;hulU9M1FrG7aOabEQbzVdVyyE9TjvnoV7Vb1nUFvtNmtoGKqVKjaBtAPYEdVOOT2ot1CxwdzqSQL&#10;JJbqwMpYbhgH8OOD6+tb3gG/8+ae3VS7H5gFGFAwckjjK/7PrXC3f+jzFJIyRHxyDz+vT0rpPCF0&#10;9rrkZjX7wPJBJ3EdcZxu9qAR63aRyQIcZQHGFwWVCevfnPGPSqt1OFvIiIrhSHEf3TgnHCk5699/&#10;amyztdRBQXwJeGhYKehztyMk/wB4HpQVldRDIqoI+hjcBSvGR0yY/U9c0DaNUK+N77Q2CTxxnjHf&#10;/wDXXGeLbNUljukilinJBMiL8rdMnHr2211KMAGBZdowCxZQBnpnjp/d/WsvUZ53n8lVBR1IJJ5y&#10;B/47L79MUhWIfD160drbRJE5Viy4Dbvfj1z39K6mBSsKjG3AGFzkDjoD3Fcx4YbMxjRESIEndz87&#10;D+76H19a6iPBQMDnd82cn9M9KAY/vUEhIUhmXOcKc89P/QqmKgsG5yOnNQTOwO3PDHaPlPoOBz35&#10;57UCCN1Mi8RkgsAQR1yc49/WrFV4mxJgk5YnqD2J4x2+vepwMdep60AGRkjIyOcUtNZWCEIQpOcE&#10;jOKdzn2oAKKKKACiijnPtQAnOTwMduaDnsB+dLSZySB1GD0oAO/QdaXnPtSE4Ye5xSDdkcjHOePy&#10;oAdRSDIHPPHYUhX5g2Tkcd8flQA6iiigAoopMdeTQADcB8xBOT0GOKXqKPxpCOMZPTrQAtAOfwpo&#10;Ug5LE8Ac4/OnH60AIOMAknJ9KUcADOaRenQjk9TQo2qBknA6mgBaKKKACg8AnGfaiigBCcDoTz2o&#10;PUcHr60E4pD95dwX73HPtQAuTnGDj1pAD5h4OMDnPHftS/xA4HQ80wHc4wwBCgkAjnrjPHSgCSim&#10;ngc4PI6mnDPegAooooAKKKKACiiigAooooAKKKKACiiigAooooAKKKKACiiigAooooAKKKKACiii&#10;gAooooAKKKKACiiigAooooAKKKKACiiigAooooAKKKKACiiigAooooAKKKKACiiigAooooAKKKKA&#10;CiiigAooooAKKKKACiiigAooooAKKKKACkCKuNqgYGBgdB6UtRgvt+8M7M/cPX8/060AOIUseFLY&#10;Gf6f1oxjoR1+Y9+n8+lLzk8+naloAQYxxjGe1GcDkjgcmlFNH3ACxyR1xg0AOo/Gij+dAADn1/Km&#10;CNv+ez/d29B19enX9Pan9Pem7QE28nAx15/OgBGyCfnfqvAA45+n5/0pBtkBGcr3HGCMfypWUNkY&#10;bHHRsf1pQgHc5znqaAFIHAxxTXCkrvI6/LnHX1Hv1pSoLK2TkdOT/k0bTgjPH64oAXjPbNHAbtuI&#10;/HH+TQRn/wDXQRmgAHPOMGlxznn86Ac00sqqXYqFAyWJ7UAOIzSAjbu5weaYrRnc+FVjjdnGcds/&#10;0pRsY8Bcg5I7g4/nigAX5ck9zgAc45pNpRH5yMcBjgD24HSnDIHY8noPemhQNy53B+dp5AGAOPb/&#10;ABoAcWwSDjt3pqKEIU5ZupcjG44xngYzTwBknHJ60MoZWU5wRg4OD+dACA9iRk56UiFCilCMAcFR&#10;xjHb2p2cYHNMBGxC7YJ6E8ZOPT+lADgQSccEHmmMgPykuARt4Zhxz3zwfenM2D97HHqO3WmybBES&#10;QnlbeSSNuPf2oAjnaRIwyo8j5BwpI/HGegHbvUMjSxncQQqtncNx2g98Z5zzx2qZypILgY3cbsdc&#10;jB6dc9KayhniKrFuDHrjcpIOSvH3vWgYs4LKYmBMb5TAzz8p4JA4Hv8AhVe7iW8082vlPKkqldsi&#10;kYwRyT2x1HripxAyz8iJUKcjjd16Zx93mpwm1jsxknnj/PbpQI8ZYT+CvFokLCSMPjev909eOmfa&#10;vYLe6ivLJLmIb1kQFeM9QOPpWB4m8OW2p2wVm2zsMRsyjDH3/wBo/wB72rhfD/i+78K3h029/fWa&#10;sVAJ5Q99p9OOlCGtTQ8VaddLdwusIOwkt5gOVAJ4z/c9DXQ6G9wyJ5owrKOP9rjr6SentW/DeWmt&#10;acksE64dM4Ldjx8wB5H1plvpP2YhYLk+Uo+VD6e57n/a6ijUCETNHdKERTGVOCpxuOTwP9v+9RAZ&#10;VdgybYwobcDlRkdhnmP265qaS2vJXCmRPlOQvJDDJIz/AHcY69+9TQ2zRxL553uvzcAfeAHzYxw3&#10;t0oHcGZkhYs6og2437mxk+uec9j2qRJ9jrGGD4Yr9w5JGeOvBAxz3pI18w48xFOTs2YOwegyOff0&#10;oPlCXDZJc7mJUEEDpnjoO1AhscbyxhmK/aCNyShSB0wGwTx7rmrDxu4VVIEijlypxz1x9frxRFhI&#10;+CzsclmYKGJx34HPT8Kl2+nH0x+NAirskMMTQ/IWI3IQCCAp+XcB09DUKJdCVmNwTGitkCIb3J79&#10;OCO3rV2QpGoZn8tEOScgDHv7VnX3iHSNIV0ur+NZEGSjOWY55ppN7DsWVFyz7RK2Cq/MUAxx16cn&#10;PUVT1rV9P8P6ez3DoMqQkWB6dMf3c/zrz/Vvi3K8DJp1qIXJx5jncQPYYxmuF1PV9Q1u6aa8neaZ&#10;sADHT6AdKLJbha25pCe68W+KI1uZQHuJAqsxGFGeAOK9ksYvstnHaqZWCAQgDK7iATtGDw3+1XB+&#10;AtBjikS7u4mMpICjjpkdM9R6nsK9ESKARMXaPYIsEu4wUwflzj7nP3utLd3DclBeSXaPMyW+9lgG&#10;xjkc8Adx3p4t5Gn3ZkGJNy5ckLwRkdjnpt7daIraJX81tsiuF/eNtO4g/KTx1HGD/wDWq0wwU6HB&#10;6kcng9PegCvHYxRyRNHvUxAqDuJ4OCV56j3609oUS4eaNR5zhQ2WOMDpkdu+Kk2nILMDjPbB7dPa&#10;mlHEpZTgHAz3HJP4+ntQIU7GBj8xtxG0sGwc49u/eoIoYlAaDyjEd/JJbH+7zwOOQKWSCZlBVwrs&#10;wL47j+7kDp/tdalDAsSCV6g8fh36e3rQBlNLb2qbmlwMA7n5AU5xnnJT09DT0wJxHti2M6/O+S4O&#10;Bwxzy3o3YcVPcRiaZVw7BUD7vLyFIyM9OTzjbVO6j27Ps8eTu2LtICqnBIz3XPJPancZo206SSHc&#10;6l3J2EEjcqn07Yzj3qywMi4VtrYyGxyPzqlFcsJxFI7ABTzgcckDd6f7PrVqPOI1KsWChi7KMk4x&#10;+BpCJCCyYZV5HI6j6fSs+40bTrohri2ikIILB1GDzwDx27fStHIHGQDjj6Ui7WAI2nIHI70rIDmz&#10;4S0S62TLZLyDuBXbn/axjr6DpiiXwbo6kvHZKCWHC8gc44GO/f0rpRjJxjOeaWiyA5FfBOjDcxsI&#10;8Ejncdo45Gf7vv1zSReCdOE5IhBUOcZBBAB6n3HGPUV1w4wKWiyFZHLw+GbVURZEba43HbkP1HPq&#10;CR96povDVhC5dbXZ5Y+UO2VHy/d90/XIroqAc/8A6qLDMOPRrWMGTy2UrKMeYTljuABOO4/hPvWg&#10;thCsQAQk4OTnDEkYJzn7x7nvVog8/MRkj04oAJx8xBByR/Tp0osBUisBHKWDnZwQo4Cn/Z9Ae4px&#10;tIjcbvmZs5IJyApB4P8As9ePWrIBVQNxJ9Tijb8rBflJzyPX1pgVRbOu0GadhtZc7uxxwefvejdq&#10;UxlYAi73PCn94wJxnvng+p71KyBF2KTtJGFAHTjjp09aV0QIBIR5YPIYDB9AeOg4oAgZiCPmfIUs&#10;Ttbrj73/ANjUce+WRH/fRqrZVWLcZ9efmzn/AIDVpo1wFkOQMEMQPvdj061DFGnmZKKpDnZt28c8&#10;44zk/wAVAyZQwXcA25RjaSeeOnP86jKsxaaPeS2PkZiO/XHbHPTrTI3jRTG5jErJkLkbdg9OPu89&#10;/WmSLF50kriEFUUsMj5gScbuOnHy0CJlhVCS0ZJ8zzCQxPOOoH9Kia0YYClkjXIUZLEZPPfnPv0p&#10;qS7gXIiG2YDYQCxbA6+j/pQZPLaOVCG3Mw8pACQe4X0P96mMb8ioGf5RjYN5yCMfdz6f7VJI8ZTz&#10;JUJRXDbmIUnB4J7gjt61CYkSJmkERtwuQQg6HB6f88/apppUj3lCq7COAM8Z4z6g/wAPpmkBXuW8&#10;pI5xlVYlggALbyeoz/GQfu9KrR3ImRxbxxqqbiI2bC+p57r/AHqdJ9pkIQxvtbGdzYIb+7uH8eP4&#10;vwqu8nlGSJUQuD87qpOSPUE8Y/8AHqYCXrnyNgWTKnOZMbQO2/A5T+7+FYl4/k6mftW8MxGS7ZYk&#10;dM46Sf3TV0aqbebfEiqoTeG68kf6wDPIP9ztSyW0WqXgc2ixqdoyh689+eQfXqtDA53VFkhvusm0&#10;n5kRjkkj1/vY+9W14diSZ1VgpgYbvKAIyM4JX/Y9R1rn/Esk1nq8KCPbbghWVJDx06N7eveti0vp&#10;zdRXsKnyFwzF0wzEcZ46Nz93oaAOb8bR2lteukWnpGyYYEE/N0556r6DtVPwjdCXWoi8BkXlQpwC&#10;SQcYOB82ehrS1C/fW/EYNx5ixcBGIyfQ8e+OR2rY03Sf7H1YTQxiJJFUhlXepyeQPVcdT2qWgOyQ&#10;C4BHksXOAQzFXZhnpz8pHc/xVahil8vDMWkY7wfmCtgrggZ4Ud171DbGECX7SU8tsBt4H3cHGfRP&#10;7pq550DgLIxYg7jvUAq2Rtz6N6etMGQTtiVxIVCkBnIDAgYxkjPzZ6f7NZskcSTtCoh8sJ5ZyTkp&#10;/cJPbnO6rzyeZcYDMFUA8qoYttJYDj73qD2qncXGJFVDA8Xln7icIuRkgjqnqOuaY+hLpkS5QZQK&#10;SNw8vBbHQH+7jsf4q20yQpODk8E8E8dcY61k6cHe5SQBlBAYqG5wQwBYZ+6edo7VrqvyjOQcYxk8&#10;f59aQh9ULolZ1dm+UEgjaCSMDjp9zuT2NXcNuBBHvx2qtJEzSqdzj5g7AMw3Yx054HqvegQkShny&#10;QxG7Byq8jnGePujsatBVO4DGc/MR1zj+eMUirtBPzYyTgkk/59qXkZ54yMcUAJkOCN4GSVG09/8A&#10;Gn5Gcd6QKAc89MdaWgAooooAKDntSYGQe9LQAhyRgfnQRnuRS4zSFQ2c55x0JFABg5+8eucf0pcc&#10;0Yxn3ooAaF5BLE4HcDr607HXmkAx69McnNLQAgyD1JGaXPOMfjRnmigAHSijrRQAmOnXg560EZBH&#10;PPocUtINq4UYHoBQABQPXpjrRyM/X1oAXAwBjHb0pPlUk8Ak8n1NACjOORzn1zRgYxgY9KBg9MUb&#10;gccjkZFAC0UjMFUsxwAMkmg5xwe9AC0UUUAIc44IHPeloooAOc+1NAJJYYGRjOKUjkHJ+nrQAQOW&#10;J460AB4/P0oGe5HX07UEHn5j1zQFx3JPr/SgBaKBwPWigAooooAKKKKACiiigAooooAKKKKACiii&#10;gAooooAKKKKACiiigAooooAKKKKACiiigAooooAKKKKACiiigAooooAKKKKACiiigAooooAKKKKA&#10;CiiigAooooAKKKKACiiigAooooAKKKKACiiigAooooAKKKKACiiigAooooAKRcYx3HWlpo3GPkYb&#10;HTcf50AKMAcfpS0g/H05paACkAyO4yPWgEnB7H1pRwBxigApDnHAzRgAk8Z7mloAM+lNOzGW2528&#10;59O/4U4ADoKCM9aAImEbcsykYBYHGCOcZ9qeQg5YKMsDz3P+NIy+hxj7vXr7+o5oZ8A+zAfdPt/j&#10;QAuAGBJ69Acdef1pQwOMEEH3pCeRj1weKN2GC9WbJ79P8kUAKCMkZyetLTN4D7ACSME9eM5p9ABm&#10;mldxGegOetOo79aAGseQN20np7/5xTQxBYnJbIG3sOB09venFQzDI5U5Bx0pAV8wj+LtnHTjp7UA&#10;ByShBIGeRjr1pAxLpjdgr3GPz9/agbS+Nx3KdxGexz19utAA8sqNzFVwfm56dznr70ASU3IwxJ+X&#10;vnp0/lSjBJI57daB1J7GgBRz3yKj8seUqElscZbk/XPr70/JGSen0oIDDkUANkyeArEkjoSO/wDn&#10;603MhjUhhkrknYeuOuM/pSvGhJbauWI3ZA59M/0oZA3Xt0OB19frQAxlfzMLnGDyS3GT9ef6U0oz&#10;ZAZwq4U5LAkY6Zz7j5qSUrJx5mDuwNpU9DyBn9aaqQt85aIRiPttCsmCP++OaAJgjDJ9WB5cj0/L&#10;6UpRzIGOMA8D068/jmoQAF2byCBtJyoOSBjOON3TFOVZXcZYhQMEg9eeMe/rQBX1BHS2jVQApYKw&#10;Cbl24PBPZf8Aa7V5/qWjW07zmW13OfvOw5GRxuH8iOvevQb2GU78SPscgkEjCY6nBPK+o71yM915&#10;Fw6pK2xDkbl3bAexx94Ht/doA85l0y5jvltojIFBxtHBz6EevtW5Z6B4otRBcadfMVZG2FZP4erD&#10;Hb6VZ1/TcOt1ESNpIZFPQ9QM9T/vVSsPGGqWvlI1sAM5PuR0OO30HWmm+4033NVZ/H9gUlLPPyD9&#10;0PlT0zx061bj8R+NbJY1n0lpggKMShySehOKot47u2mCpaLGu7crxx8hjnL/AFPIxU//AAm946SY&#10;tgT90AKPlTH3fcHGSe1O8u6HfzLJ8a+KljLf2GuMnnY3GPxrPl+IfieJSX0+JcjIbyzTF8R6teN+&#10;6tQwC4fcgww7A+wzgH2qxbwa87LH5KLDK2SQVJD9yB/ex1FLmt1X3CuU5PHXiy6CiO3RVPGRHjP1&#10;5rKvvEHi6+aQTT3Cq2MohCjjoeOn9a7U6JdXMoCPGImT5OQFxj5ivP3c9aIPDx+1+Y3lxptBwzbg&#10;BnAJGeVP8NHOwuzy+7k1mdiZ5Z2ycncxOT3GPX2qAaZeXT72SRh2OCc46/WvYX8M2DXLPIhEhcZA&#10;xvzjIU443n+9WtFZWMBSNIVaXccBAByp5A9Mdx3pXkxXZ4zpnhK8v5CXXykQZZn4VfQn29677SfB&#10;lvpmpwT3SeYVUDbnJ39QCQeG9O1ddECw3QoDxu8xVJz/ALQXuuf4e1QyPIl0SLbYYxy5X7oP8Oe4&#10;IH3u1K3cXqVHum1C8H2SYp82WjztJAxkA9VI/i9a0orqN33O0TRtAZD8jY2Ackf7ORjZ+Nc19p36&#10;jI8yHzXZQyZCjgjG49gD0PeuoVS0/mNKJPL52hFDbsdf9/0HSmWaEJ3wq/Kq3IGSeCf8/SpQu1cL&#10;yQMDJP8AOokG543CIAAw9x7D8uamXOxd2N2OcdKCRaQkcDOCelBzxgjr3FDHkDnk9gf8igBrPghA&#10;RvIJAx6d/wBRUQBUuy4D5BbK9fx7+3pRcK0mFXcCJAQQ+Px/Xp3pzM6y4Cl1wM8Yx15Hr9O1AEcu&#10;4qZAkm7YcRhgMk9cf7XvTUWaMHenG4Hah7cdPQDuO9IsTrcPKDxs24J2qMdFxjpyTmrOc5XKswIz&#10;k0AVhHO10r4IjyeCxyOT15+YHjA/hpIN6x4lEj8FRuOSmQPlJHX/AHqskNuUJtCEncQec9ePr3qk&#10;6wQ24zMu4qZAAQUCYGR/udKALYQrM7NwDt5L/eP07f1qQA7i2/K4xjHf1rNto1ilk85ty7gQXfJH&#10;zHGe2P7vpVwrneA+AxK4Tg5wTwf73vTGWaKao2k5ZiW55/zxTqQgpGXcMZI5B4NAGBjn86WgAooo&#10;oACM0UYAJOOT1owPSgApNo2BecAY6nP50BQOnqaayxsjKwUoRgggYx/hQApTJ6nHU8nrSFdpB5IB&#10;z1Pv+f0oMcXOUTkgngde1R7It+Q6rliFAC8Pzkjjr1oAZ5TAviR8AgAHdwDjIznk+/amHMbr5szM&#10;XfYAAw4ycDrxj+93qRngi+UspDD5UAHTIBwPTkZqNRC0pJJUBvmBCgFcHGePu+nvQMa8cobeWPyl&#10;nJwxzwMEc8Y/u96RVIYlZmRyodRhm5JOTg9c+n8P4094+NoaQvtOX+TO7jGePvAdKRX/AHm3fKSU&#10;wMEckE9P9r1pgMmIleYl23hduzcygjAJAPcc/e7UwT8M6D5RtyGc4IGcdfuj3/ipDNau6rEQZXG6&#10;JgBjbgZx6LxyOvWnS2MbS+YxYRhiSGAIbrjd6qOw7UAEs5SHzkeTLrz8uDuwMHae/wDs96rNPEgl&#10;82fDEhgoTnPQ/XPcfw0+4lhFuqOkjSH5WViN4PbJH8X901DdfZHUM6vLKzfJCGAO4H5gvo3971oC&#10;5XaKJrQhZSfl+VGYsgTAyuR1j/2utZF+WeMwpJJ53mYYFMMUz8pY+nTb9K24Z40hjiSGUFgJFEaH&#10;GPVV7IDn5ayp0it2aRfMQHJDHllDeh7g+n8NAanOXk89l+7kVmDvktjDhu5/38ckdKlg1uWB1EEu&#10;2OPPlsqHaoyMkA/wnvWXq+qrPMIzHK0afJhmO7/dz6/7VWtGnhvY2haIiRSDwuBkYwTnoR6fxUah&#10;qaPiGw/tDTobkBlkWPO/blNn/wATnoOtc9Ztc27raSNKsUhG9G6nI457N6Gu0vr+1gswfOlh2ksW&#10;wMZ/vbemccbfxrES8tL9o4LaBZpQ+EVTkqD29wfXtSswszjNU8yK5m8t2AD4XOAQc/z967XwnrTa&#10;la29nIsk1zCMo45ZRxnb7Duvesu9WzjgulktvKdBtZeoYf3T7f7VN8EstvqaERBt2N25u+eCD2Pp&#10;60ageiS/ahLNHIZkjA3KwUOMYPOD1H+x260kj3m4bfPyjKGYcjHGFJz82f738NaMSb9sgAQ7jtC4&#10;yhw2SOMbz3HpUrRwBo1jSPbhlUR7fu55CjHI/vUagZxFyI1d/tBk+ZMKcAnGQM5+XGPvfxd81WW2&#10;1CYKJN75O8My49PmI7MM/d6GtdLG0Rz+5iMZA3DCkFRkgHj7gPQ9c1Xnv4YbxoxbrkOMkgD58jG7&#10;j73909KNQLtvYxCWGdshkzs7fMc7j+Pp2q8Qu8HA3gHB744z/SooplKLu+UuxABGDnGSD78Gn+bG&#10;zKu7lskYz2PNAhsjRhiCybgu5gSOV56+2aiiEEjSuoUOXHmFsZ3DABI7HgYqQks+M4fbkfKcdx+P&#10;0qTG04CnB6nPNAAECqVU7c56AdTyT9aYDDLtZGR+oXbg4AOGx7etJuzGqjeOQjDDE/n/AFqRRuBz&#10;kDPqRQARlNoCMCMZGMcDtj2p9IFA9eueppaAAjIIoPNFFABRRSEgEZIyelAC0UUUAGB6UgIPPHU4&#10;waUnFNU5yc98dMUAGF3k4G/HXvilJVc5IHI/wpQcjNFACAhuhBwccUtFFAAehz0ooooAKKKKAEPO&#10;QODjrilNHakP49aAFooooAKKKKACg8iiigAoopO/QdaAFpCPlI56Y60tNC4QAADA+6On0oAQqNxP&#10;zZOD9444/wA/jSqgUkgtyd3LE/5+lIypySq8kZJHU54pRGgOQi53bunfpn60AOxRSBFXGFAxnGB6&#10;0bV27cDbjGMcYoAWikCgEkAAk5PvS0AFFFFABRRRQAUUUUAFFFFABRRRQAUUUUAFFFFABRRRQAUU&#10;UUAFFFFABRRRQAUUUUAFFFFABRRRQAUUUUAFFFFABRRRQAUUUUAFFFFABRRRQAUUUUAFFFFABRRR&#10;QAUUUUAFFFFABRRRQAUUUUAFFFFABRRRQAUUUUAFNKrnooIBA47f4dKdRQA0hec46c8dqUqOeByQ&#10;TxS0HnvigAxigAAAAYA6AUg6ZPXvR9OtAASCSCD+VIwJ6EjBHIFOpMdev50AGDkcnA/Wmru6En2P&#10;r7njrTuSfakAIPcjnHPSgBpfaMneeBgYHJ5/WnAdQMgA8dKa/wB0naxZhgKGI9T+H1pzAE45zweC&#10;R0NAxe9MMyLMI8/MwJ/lx9eaeVBKk54ORg4//XSFcnHOMHJyaBC9cbSMZ5pAuOB9309KXGFAXnA4&#10;yev40HA5JwKAALg9eOvWmrGFwNzYAwMselLjacjof4feowySqrq0cgKkZGDnkZ79PWgB/wB1+5yA&#10;ByT6/lQAedvBY5z+A/L6VETsUhDEjbAAdo+Uc4J56elDoAGRWVQxwz988DB55PoaAJgSWwRyP5c0&#10;1MFTHswF+UjnHTse9EQwvL7jkjP0J/X3p+N2PT8qAADHbijGM9KNw9+melLQAnJxjj1o+lG3GME8&#10;e/WmleDhiDg9MZoARkYsG3kFRxwce/Gef6U1lIXahbj5eS3I+v8AXtTRgBA0hLkALnaDuwckD19a&#10;SQwfNu8rHlnO7b9zjP8AwH1oGNZMMTtclmAJDsvAP6Y/WnqcR5O85+Ykhvzx1/4DVW4W0kjVpJI2&#10;hUZbeU8vaeV3e392rQSMFdzAnIHzbc7scH/epgSfMuGI56cE+vp/XtSgliDx0B4Oc9f096jGzLH5&#10;RjO08YxxnHt60kCRon7rZtKggqvHc/l7dqQiK7iiZgzKm4Sq24uQQcYB+vPA71xOoXEA1OIRBtuC&#10;AEOcn+Lb7nPzDtXZalEuzzNiHLAMGX73TA9j6N2ritTtraK6Mvl24JYAorDOQCcMT0I9f4qY+hqp&#10;FFLCJCqeSoHyvJgYyefeLJ/OhdO01wpWBMoQWaQ5BLf3z3/2az7B7W6kjdZFZVJYhxwP9vA79tnt&#10;WwsNktuJQSqKQQFj3BN3XHHOe/8AdpWuG459Isjv22qMwxEcSYbPJ25B+/yOfQ0+LSNPWNCwiWZl&#10;Mo8teARgZHsO47mrcU8buI3khNuDhlZQeABgc9U7hvWpFuYXUOu5mbJIZF3EjGCePvcfL60WQWQ2&#10;3s4kVWi2LiNWBVGPUnnHcHsvatBFEEe1Ru2tgDac9O5/rVWC4jcKUDDI3bQqg55JGP7+OooxA5Ej&#10;hVjQAA5XaUwPzTkfjRYC8EwOuecnj8un5VDcXEdvHuyxJ5CIu5jg84HX/CpCVk3A7WIwdoxn2P8A&#10;hVeGYS2Yby5wQoBjL/Pkds56/jQA+SZYSo+UKwG3Bzj06D7vvSK0ayGMSBmkbdkKvyj+HOP0p8js&#10;jsfKkIDKSQ3X3Az0HcVGjyInliGVMyMu7O7HowBzx7dqYEKlHXDeczKhYAxgENjOcY+/j8KyNVuk&#10;C+YkikbCyGNhjA6kDqV/vDvVyNXjKpOtyqyIYkiaQlQccISOv+9+Gay9SFtdu1wWDBeT6AL39iOw&#10;/ioQGXFPLI5udwRowJELx5+U9yMZK9lHauvgEsi4mnkU8IyHOV3Y4JH8Xow6Vx0F3AS7RNIoifeG&#10;RfnBPVgP7x7j0zXRafdx3MBdkGVXZgABSncDPVOPmoswOhjA2AbmbBxk57H/ADz3pxBO75iMjj29&#10;6xILxZHw8QRAdu99u3byQW/2f7vvV2a7DKCvl7lkCmNyA2cfdHP3z25oCxcZhyGkC55HI6Dr+FV5&#10;JImUqWiaHZvO51xt5xnj7voaz7rVXVgHhQLkqVZsbunQ542/xDvVSS9+yWZk4RW+YOAcEc/MP9nt&#10;t/GgLGsygmQ+V82BkhgWzgYJ/wBr0NZeqeJNH0i2KXdyTIoGY0cM2QTwfRufmrmNW8dNFCbHTQTK&#10;wOJC5kAyfU9Seue1edarpWqRqby7ikKOT8/X/P1707pbj0W56la/ELRkaMGGWNXUl22ghf8AZGf4&#10;eM4Fdba6jb38aXMEwEa/ey4wM44YZ6ntXzWztHtEQwyjr0JPrWjo+v6jo12slvPIpH3kzlWHcEdx&#10;RdMND6MRpndGV02B2VhsOSASAP8A6/emPMBtMJCKUY8xnjpz06j+73rm/DniL+07FLlisTDapyAM&#10;Dn73+zk8H1Nas0pk3uyEk5OwlQwbA2554k/u+1JoVgnvPs9xjK5D5jCAk5LEH6k9x/DVi0mTyxEw&#10;wdu0Ic4Ax0zjlf8AarDN1N9oQiPlS2GVeSc84/2hj5vWtOwnUpE21EbaSoC7fkAHzAf3P9n1oGza&#10;Rgw4z1PUYPWlLbSoJAyccmobbasZX59wYkiRtzDJ4z/T2qcDAA9KRIUUUgOT3/KgBSQMZ79KTIBA&#10;JGSOlLRQAUmCAAD09eaTcNu7BxjP3Tn8qUnb68nsKAEVg65ByMkenINJjeqkk8YIxkc/57U4sAMn&#10;gZxk8UjkBefw6df8aAGybUw5LDHHBJ6kdv8AOKYSwTA3MQSvRhnj1/L5qkOA4z97+EnH6VWdIGgB&#10;eO3ZjDgjA2sv4/w5NAwaRl6rK5IztUMC2CMn2+neo4bkvKw8mdRvLDJY/KR979fu9utAjgjBYiLJ&#10;C+b5hXAGeM/+y1IFRZgdsQPmZwQAdxX/AND/AKUAKzCJWTDsoBGSzZGcY56n69qppL5aiO4ics6r&#10;GSHbg5OB9B/e71ZZoAYfIFuUG8AKBnrzj29ajJtnJMyWbDyBkkA/Lzz1+56UAPSJH3b03FZFbcxK&#10;nI4Bx2PTjvSv5c7hVLLJGxYEFjj8OhP+z2zTZJE+0zBY4WJKMWAGVI6bjnqf4TULqU34CyfNhSrB&#10;WzjoDn7+c5PpQBTu2gjvmRhvY/u1+Yjah5Iz3U9z25FU4rmKW4mUWxd9oDFiQMA8At2UdmHWrM8Y&#10;jALRxG4cEb1UAdTnbnoB/EO9UZQisjSzR4CllLn5ApxgkD+D0XtTAvMyuzPskDsASMhWDepHaQ9h&#10;3rnNRZBfARxboxK2PnOM45/4H/eFakKxtI3mqoYxhCjSZ49Cehz2btWbcPH9pxsUZb5iTljgdM+3&#10;97vQBktpwnMVwYQdsRO0nKFR390/WoBBLY6iZwNiMAcMMjHUH6/3a66Ce3ntCJd8hL7xtA3FsY3g&#10;f3ug2VCqrEpDRKMqcFUDlATzt9T6j+GlYDlPENyHgEWxnbdgr0YN7/7fvXJWkstnN5gBCg8Z6+4+&#10;nr613N/bwlwqRqCRggsdpHpnuP8Aa7UsenRXNq8QjjKE5Yldv5ntjse9K7FqcHfvLJcb0VkVxkgZ&#10;Cke3oOnFdj4HtTbl5JbdXJA+Zv4QSOvr9e1X2WKKRIhBtVG/ujcMDlv949hV4yR2wRYnXkcbI+V9&#10;Qn+1/eFGoanUwXWUWNYvK2sIlT5gGJzwD2P+3Vm2mR5f3StmRjx8yglSM49CM8/3sVn2k8U1sPLZ&#10;FZUwp2jBX6f88ueT61aimWS4ZJxIEA+Yuq7cdtxAwBnlSKoZorMpjIVjuCF/lib35x+fFVZERL2W&#10;6feZV2qiCPse2f4s469qnLS+QAizfcy+4AMfy/i6VIzpP86pvVRw4I9cHBz9c0gRXtrgFgjh1Aba&#10;Nyjp0A/3f9ruadgyzrvkAjD5KlBlj2J9MYGPWpIk8tw2wFQBgoD39Ofu+1SRPvDja6MjlcNk5Gev&#10;0P6UAOQxsOFXIOSOMhsfzqOeYQnOOBk/Ljc3qFH86WV3TgRsybTyCc59P/sqh+0byR5Mu6TAUbmX&#10;JGSR/s4H50wHxyIHJ8wLGoDA5UDZjqP9j+tWTs5Y7ecc/wAqYoAQMS543Hggnj0/pUhIUZOfwGaQ&#10;holRiAHXOduMjOcZx9acMDpjqelBYLjOeTjgZoHTkk8ntQAKwYAqQQe4NLRR0HrQAUUUUAIGDY4P&#10;OeoxSg5APrRRQAHjJzQDkZFBGaTJz909aAFzyOKbuO4ja3ABz2pcnK8cH9KUjIxQAUgOeO/pSgda&#10;KADv0oPSiigAxRRRQAfyoprgFGDbdpBzuHH407GetACA7gDjigDJyevPemowYvhlIDY+Xt7H3p4O&#10;ehoAKMAEkDk9aOce9FABRRRQAUUUm0bg2BkDANAC96M84ppjVm3EZ4wR2NLjByO/WgAAx9PzpR3p&#10;Nw3bc8kZApfWgApBnPXj6UgJJHBHX0pRkYGD06nFAC0UUUAFFFFABRRRQAUUUUAFFFFABRRRQAUU&#10;UUAFFFFABRRRQAUUUUAFFFFABRRRQAUUUUAFFFFABRRRQAUUUUAFFFFABRRRQAUUUUAIzqilmYAD&#10;uTTIpkmQMhyKdJGsqFHGVNQW1mtq52PIwI5DNmgCzRSY5zk/SloAKKKKACiiigAooooARlDqVYZU&#10;jBFLRRQAUUUUAFFFFABRRRQAUUUUAFFFFABRRRQAE4GT0ozR0o6UAJnnGD9aWkXIGW4J6jPAoIBG&#10;CM855oAWik4Chd3PQE9aT5XHytxnqp9DzQApAdSpGQcggilzTSCVO3APY44pr8LuyqksvUZ7jj60&#10;AO3DJyR1wOaaojAyCoHPQ9OeaXywW3MFJDZHy9P/AK/vSBQH4JAIPGDjr+n9aAG5i2sWMXlmPJJI&#10;+7/hTyyEkbkyCM8/lTQ6IOfM4XfwrH/P0/SnKVAKjfxzznv7n/IoGBRHHIG4HOcDIOOv1oKLvAwm&#10;CDkEcnp+nr+FOUALtGcDjknP50Z+Ycnv2oEAx0BGMDAFAVQxYAZPU460Y+Ynceg47Ck2r5mTy2Dj&#10;PYcZ/pQAgyc855I6Eev+c0BgGP3ucnoe2B+H9acMZxnnrjNIf9aMZ4Bzg8Dp1oATfnAX8c8EDH8+&#10;nFDMSDszwcZx349unvSbRln2EvjnBwfp169KarA7jGpZS/VWBB6ZI54xzkfWgBRKsvTdtJ252nDc&#10;fy96kBxgEknHWmhgFztKqO/GMev0pxBJU+nrQAiqVABYtgYycc+9OxSAkqCRgkdPSloAQH160o70&#10;0rnGQMjo3ccdaQMpcnuBwx9O+KAI5It0u4bgSMHBIz1446dufwpCisr7gxU/MQdxzj29PbvSkwFC&#10;WMOzywSeMbf8KSSTcdojLEcn7vykYwDz1PagZXj4tFIBEQAxtRjwc5O336be1TbwDtEjYyADyeOO&#10;/cf7XbNM38hvJywBIHy7iecgc/e9aXZBJtKsrMcEFCB8uRn/AID6imAoYB2+QrlurEjOCOSe3t60&#10;rSQ5barsY8yfIpPPOQP9r296kIDsdwXGRkEDHUdeevpT+EIwMFv14pAU71S9qdnClcZXk4JX/wAd&#10;9a4XxQ6rwCu7aA4CkHHbPqnoetehzsfLYBCcEcBsZGRk/h6d68/8XtsnUgPETlwJR6n7wPcH+72p&#10;iGaVc7dMRkVnAlDDK7SXxwp/2/Q9MVs2F27PHGEeMyMSuxd3PdV44P8Aez17VzFo/k+Wpj7c5AYD&#10;PbPdT69jWwbl7T5YyYyQG+bC7wM4yc8AfwnvQM2BPJChAtzKrP8Ae2nAXjkcfcHTb1rYhDwBYoIm&#10;KKT1Y4XuBk9c/pXPW948wjupxuZjgou3O4YG7B/5aAfwjqDWxbyCRYmZIg0aEKONvfO09/8Aa9KA&#10;sXWkYx7WjcLgAHeVOfTP9e9KJuHLhkDYKMQTnIA6Hof9n2ql5qOgVkt9nljJO0rtHf8A3PT3qYnY&#10;qRPPFJ5cigeaQXzjIHX7/p7UAPtpFQFHUo4LBFMu7cMnOCev9KqTTS+YJY4lLmHduM6hcen+7/tV&#10;IssfngsbbAkcAg55GSdoB4b+8O9VoLslSyG3LGHO4KT8p6MB12/7PWgZLJKUunUW8buZI97GUDac&#10;cZ9CO1SEutwBFDA2ZG+ZXAOT1I/2u5qFp7h5pFIjjIdQQVJGD0BI654+b+GlknmS9GYfnkIALbgr&#10;Efwg9sf3uhoEOSKNUjytv5nk/wAHKBce/wDyz9e+a5TWNQewka0aPzFYgnLZ+m4jt/d9K6tI3dRM&#10;LiSQlS2REwPT72McEf3e9c34v09JEEkM/lXMgIChW+YHv06+vpRcDzW98S3q33ys0QWTKgYyD65/&#10;ve9WLLxtdWpU7zIC2484B9senqO9Zc+nT3DLEq7nQlTg529uvdfeqd3pV5a3DRm3lGCFYEHg49v0&#10;pc1guek2PxFtWeP7ZEqIqtgw9Vz3wTgg+nat208a6ReLHFbebBt+XLOMAdcHnkHH3u1eGyQyRuUk&#10;Rg+SCCMHNSo80IJhkkQsNrYPUdx9KrmQ7nsGo+LIlmCxmMmX/WCXHPoDjpjHynvVe3km1vykunZ4&#10;2ckADG5/T2k/TFeXW0U17chXkb5sDJ5Oe1eoaB4cu7bTUM6uu9tgUZIJ6gHHQf7Y+lK4XJG0K1Xy&#10;5IQG2k4KDcu3uw9h3z+FdBPYxXqeTJKot/JyBJhcDkBvUp6DqKEtbkKYVZ2Ocsrjgn1K/wAJHYdG&#10;q/FAuBKpJYEg7fvBiDyB2b1XtSsJpHG33w1tpXTy28kHjp/F2X36nnpV6x+Fun2siyTTNOQPmBXq&#10;fb6frXYLII0MjhGCqyg5OAOOM4+7xye1PLRzL+9aJYgisfn68kc/7PcGlyisY1t4eg06OQRMYl3c&#10;Zwwz3YDvnGNvbrWXdPJAfLGI4kJQAHIIPUAjll9W7dK6ae5hmfyyUlKyHYYvmIIH3Qc8P/SsrULC&#10;K5gXiIjLPH5ZG3HQ7f8AZH8Q7mnsNaGO8FzcXjkGTaQqsZBhRzkAn+6P4W78V0limwJGUkbyyHBc&#10;ncxAHJHZ/wDZ7iqthpEMdyuZF+VdyxnDZBOA3B5Tjgdq3ooo8sFPzjh8nLdOMnPXGOaAuS71ZgoY&#10;Z+vXB5p9RRyJMGaM5UMVJ56g4I/MU/eNgcZ24z05x9KBDqKQnGCenSkY/Lgjk8f5NAC55I5paMDN&#10;GB6dKAEHIyQQSORnpTGYGPftkIzngEH8utOcsFYjbwOCTxn39qYWU5yEyGHBP0H5+n4UAP3AqG+b&#10;HXoc/lUZCq/PmEEbOCxx/nPWl/d7gVVSQTjGOvOce9KBGCAAgAUgDjleOntQMa5OQoDZY4H3h0P6&#10;fXvUTTJ5+wtIGKeao2P24P16j5fxpxMTbjIIzGwBYtt6ZOM+3TFM8xVdgwjLFzgrt+9gcHn7+D+V&#10;ABM6IG+U+YgGP3bMOT09/wClNlnZVkA3btwUDawzwOM+n+1SPIpVwEk3KAV8kLx8xyBz1GPmqBHE&#10;o84gb1JAYYC7cDnrzH698imFy5HOz7Dh8sSCCjL0+o49vWkaXdL8plUtFuX90xC9ec469PlqNFTd&#10;G0wbeGy+SvX+Hdz0z938KmySN5EyllK7cjr+Bxnjr0pAR3EjKJh5rYYKFAjzj1x6j1PaqvnRxZWI&#10;AkoFG7O1VA4ycfd5J3VcnZT5u5JBhQwORyO+OfzrOnlt4M5C+V5e8kLnC9mxnlP9mmA6e4Zm8t4G&#10;cs3zOwxgAnBIxwc/d/vVmXN2y+SWAMhLdEywb1x/z0x1WrwuV8oQQI+1VGXdgSCScA88k9vSq5uI&#10;mBjZCXDYO7CndjOzdn7+Or96AM6O5TyvNWKPyzEyoQvG0E7iueqn+L9KqtMWKSeU4QIp5U42HGOf&#10;7menpU8s806xfI7QtkrgFAVBIyB2K+nem+YltEq5YFNzDpkZxzj19V7UBcbI5SUSxRymXgZPDKew&#10;J6b/APa9KRtUikut6w5dW+ZYzgkjk7T2Pqe9Ktxsi2srKVGzYnK49M9SnP3qpyXDSwyIqFmb5Gk3&#10;bQV7Bj2Udj3o2DYqXU8t7cSTLkQHJ3gYXH+yP7oPVe9Ed89jKWUbto4fGVIPHPqCOg7VFfXSQ7ol&#10;EgydzIeCG9WHYjsO9ND4tY2W3lZVY7T3J7ke/qO1FwL0txJ9lZZVbkbCrHcVB559/wDa7VC95vCx&#10;rbmRyQGwPvEHjkdD798Vds5PIhT9whG0hY87gV/iwf8Ann/eqlNIUkk3RKqEDGWwhXIxn0TONp9a&#10;BXO3t7eT7IkyIyuwBKoMEY/iI9P9irMMFwsyBZJMdQ0hPy565zjdnHT+GqWh6nFeWwjMbKVPVsZD&#10;9gSer8cdq21AjMSny1ZiSQQAzHHJGO/rSGMkY+UyvF1Qgjze319PeqrzSGPhdwV13K5IJHJHTp2w&#10;e9Tlth+U2i/uWOe4GeuP7vrTLy5SKVWxGVwu9+u0HOMgdQT096AI0vZGcebbjAbjGN3QY4PIb29K&#10;elxFHJGkccRUl+A4yDnJA9+7DtVFppopZSVkYA+WArH5mIA2k4+/0w3TtVy2ijlQyRDczMRJyQQQ&#10;cHkfdb1/vUxiwuJYGLw2wURbfvKV249f7n/16sQwooXEQ2sADgL0HTJ7j0qUBY1I27VByAuf6fyp&#10;wXJDHIIJ/iP+f8KBDiSAcKTgZ4xzSjp0xRQc446+9IQnI9TzS59qQ57AUtABRRkcc9aQkDOSOOTQ&#10;AtFIzBRk9MgUtABketRs5VGyyBwu7k8D6+1OVg4yp45oLcHGQdufun/P4UABcZIDLkEAgn1pc5xj&#10;GM80jN1wSCCAflJpQQfXrjpQAgYsVKlTGQeR+GMfrTqAcjNITgE88DsM0ABGfTr3paQnaMnPUDgZ&#10;o64PIwfTrQAc5Hp9KWiigAopOTkcj3ox7nrQAE4BPPT0pNrbidxwcYGOlDbgrnBPoF69PelYkDIU&#10;t7CgBaKM8etFABRRRQAUUUUAFFFFABRSHdlcYxnnPpQVBPKg8Ec0ALScnOfXjmgqrZyoOfUUuM0A&#10;FJjnPPTHWl44/Sm5XeBkb8HHrj/OKAHUUd/eigAooooAKKKKACiiigAooooAKKKKACiiigAooooA&#10;KKKKACiiigAooooAKKKKACiiigAooooAKKKKACiiigAooooAKKKKACiiigAooooAKKKKACiiigAo&#10;oooAKKKKACiiigAooooAKKKKACiiigAooooAKKKKACiiigApqlf4CuMngeuef1p1IG5A5yc9jQAZ&#10;UgdCGH6UtIMckZ555paADrSA59fypuFRAoT5Bx2wBj+VCsGXJUj5iPmGOhx/+qgBWK43EH5fmHBN&#10;ABPJ4Iz0OeM0EBgCV5HI9QaRuAMjcc8beO9ABuXcCM8nGQMg8Z/L3oDfMoy5zn+H+fFIAoZV6MvQ&#10;A44xjp6UhUb0Y712k/xcc9jzz7UAKc7D80nKdgMj36deaf07k0wArKMKxATAJf8ATHr704qGJ68j&#10;sxFAAGPPyt1x2/OgN8uTkc4+b60oHJ69fWk43Z+bI4745oAXI4zwT0BppKCQISdz/MBz2x+XanNn&#10;aQBk445/rR65/CgBoO19oxknPLc49fzqJZc3IjZcSBSTycAZHQ4wf6VNkBscDJ/M0hSMYO1BgHHH&#10;T1oAbz5jsqjdtAOWI/p0560oI+ZwD6HII6H0x/8ArqNfK2smYdvlg4wMY55xn7v/ANekl8kGRnMA&#10;wy5LKMhh0zz16YoAkV1IDbSM/NypB6emOvHSpCcfSmIMjdsCkncVIGQcd+etKrZPVW5PT6/Xt3oA&#10;OQ2TgIBz7f8A1qcw3DHB5B5HvQcBcY4A6YpSM9OKAGghtwDA4OOD0pqsCdpfJySO3Q/06UuxI4gu&#10;dqIO57AdyaVhkjOcemM0AMZht5Y7lXdkAkfX3+lKzgE/OQQwHT1xxTWAwUYbWOdrjGScHke+M0kh&#10;YENtJOcDAGeSP09aAGgFEY4LSFdoXcRjAJ25/rTA7K7kZBYAgkH5ugJxjgj071HJgwsXEB/dc5xt&#10;xg8nn7np3p7tFKpJUFkYZUlchsjHf73oaBkqs24FnJBI2jHI7enfv6UM2y3BlxHx8wLZXp0JI6e9&#10;Ipj3KVX5ifu5GSe/frzzT2Cf60mPYqfeI6DrnPpQIgupVMLB4i65BGSR0PfjjHb14rh/F3lQLEB5&#10;ybm3Bt2QxJ5bnpJ6iu4vFieISFIyBht74K57Z55znj0615541hZSGMUZLEBgG+YexHqP73Q9KYyr&#10;biJrY7XbcuRuBJGO5X1Xpup5uiJo22puIALl9w2+/wDselUNLkFxamLCgsdwGQN2Mcj0Ix071siC&#10;OJeRENoDNJGv3c5GQOpJ6Fe1K4FnzoRi0jlfzWZQy7uecYGf7/o3TFdItzAixxqqMhAO1ZM7sZ6c&#10;8EcZ9a5BWhjupCfKZFjCkY6D0z3Q9z2rbsZwhyoB2spfzhgvxxn0x/D60wNYXtu9rIqz53AyZIOC&#10;Om4Ln7vbbTGSJG27PlQBMkn5MqDsz79d38OabE0Ml08fklZW+fGFzux1/wCumO3pSM3kgRBAVCgh&#10;Qo2YIBO0/wDPP+93oAtRXFtcSi3ydjsUJwcnaTgEg/LjHB/iqOF4Q0nmSOGzv3GPlpAMbsdn7bfx&#10;qtO8m94gioBgF8AAfMcZx/B/dPbvVqKHYhFxDOzsvyDcAQ+BwSD9/wD2umKALZeFXLLLtxt8sKoC&#10;qM84OOnHPpSlol2NM2xlYK2VG3Hb/gOeh9arul0CzkyuwOULYXAz2+gxkfxUhu1d7dQsrzHL+YmW&#10;G3+9j0J/h7UASfaI1RYo5XEpGHDlQ5J4HP8AfI6ZqrNbW0sY3qzZAIRMbgR97AyOf7w71cEZJO6B&#10;g4TB3MW5JGFPr0+92qtPdsjmJU3E8AO5Gdp5GccY7H+KjcDy3xNpsmiX32mwlDxSLkNH8wI6dBnj&#10;2NX9A1yxuIIre/LSu52MXXIx6H1z69q7PULRb+IvJayM27O1QMk/38Y++f7p96x7rw9Fpri5iMaS&#10;BiWTH3h3C+o/vfjSFqiK80Xw/PskFvsJBGVI2lgM7SfTp83eqg8G21w3nQ2c7rndwoGVHUezDjA7&#10;1fsWDW4VkVQRwzElFUg/Mf8AY9B1zXSwhYLdFEaKwYAgupI5GN5zw5/hPbNLlQWRh2ugWEN0pewZ&#10;W3ZATqRj+H1P94dsVsxWcEkckaosaBDuDP8ALtHOB6x9c45zViFN86fwsZMKcdwrcf7Lep6HpTWe&#10;YSJvkBDfMNhwMDHzjPbnlOp600rDsi3AsMbyh0hA2pkbgWz2DZP/AHzUg2EyhQAC4DBCFJbngHd9&#10;4cZNNiEjxlc+WwQIMKSVBPbjnOPwqcRvGSUCk4AGXI4GeOnQevemIiIij2mMxMGDEAdMcZI56c8j&#10;vUMskVlEY2jVkK/MxAYgEnHGeVJ4AHSrSyFgwO7qcHac9uSNvB9B3qOWKWSLBncEjAIX5h1wwyPv&#10;diPT0oAzrdoxqnlktGXICRlCoVgCSv15zv79OavRTB5zsgKpuLKzRsC3YnGOCMYwfvVN9jaOUPHK&#10;w5GMjdgc5X/d6cetCKwMfMj8nJZBkkf3vf0NIBFm37Rhg2CxZVOQMkcAjqccjtShRgABlK4U4UkY&#10;OPlBxyPftRGGSDYschP3jtChiT2PON3qe9NMyNGoJBjIBBBUKy4643fdA6imBOrFpjtLAAkHKkbu&#10;vB46Dsc80+F/MiWTYy7gDhhhuncdjUIZnZHG5V3cNwQee/PIOePSmbZGfz9ku9UOItwwDgfL1+97&#10;0gLnAwcc/SjAAAxx0qISv5ZYRs7ZHGQO/I69R+uKVHkMUZK5YgbiBgdM5weevbrQBLSA5JHPHegn&#10;HrycdKAc/SgA65BB9PrRgeg5OelBGACece1G4bivOR7UAICu7IJyfl79s0MSGHUjHIAoKtuUhzjd&#10;kjA6Y6UYZQMHJzyT/wDWoAgebEyL5UhwSxIJ+UHOCfXPTHb8Ka7yErHskCHKs654PGBk8nOT83bF&#10;WWB2kAnJHbGfwqCQgSbegGcjAHHGSM/w+tAyMtJ5bQ+XLINoCuWKlyCcg+nGOe+aJi+9tqt97cMF&#10;jjgfN06j+73prTMRIrJC6CPf87jrk9f9npg0x1DTHiINvB25HBwvX/pp1x7UATRuy7S0TDazFsMx&#10;xknBHHOfT+GmSLLLJu8nBMexyXbB/wBnp05+97U1GKShdkXyyMF8vbl+edvPX+9mnbtrNHi2H7k8&#10;EDGMDnGfuUAV0YySMFVmLOFZjuXO0nAPHy47f3qY9xcW0hk2uY2BJPfOB8+D37bPxqZnLFXKrG2Q&#10;0gYrgdeW+bkHHy+lIXVBGu0Ft2GLld+7aPlJBx5nofSgCsPNW3iKw7VAYYiJO3LH888bv7tZzQ3P&#10;mtH5IeHZgIWwgAA+ViesY7N61oy+cXQQeSTIzDCkKDhju2eh4+b17VCSlsqNAY2JXfLJncu3HUAE&#10;nZ/s4p69BjYL3ERSeBkTaAPNYF2OeA3oePl9aoxMy3LExtuDYAIG9mIH5S+o9Km85QDIFii25JLS&#10;Z8vcx6nvnt/d71WMMjHLYIcBNgk56AhN3r/t9O1AiO6Kl440jj3sA4xwoHcj/Y9R1pkjrDJxEnmc&#10;O247lQep9V9B2pskjXTsYgpmAyHHysWXuc9CP7v8VK975hUxoQQcp5aElT/E2O7H+52pAVtRNsJ1&#10;eWCMEFc73yVz2bHUnse3eqwliV2aKMKDJtEW7l2+ueG7lulWHs3mljRhEgBIXdyo9R7g9z/DViC3&#10;iS2k81YmAXJDHahXsGP9wdmzkmgCrbTyykI0IeN8sAOCSB1Ue393+KqN6XsyZJGiwi7gDyMHuR0x&#10;/s9jWzFHIZkb5UkJDsXOCWHQt6P/AHR3rP1Bt115Iw8/IH7v5lPc47v6jpTA0/DuqxyMZPIHlgCN&#10;mHzMmexwR1zw3au1VyYVYFSQxADDGeoAz6+/evBJL290G9aeGQYYlQOilT1AHp611Nl8U/JtEju7&#10;RJCBjC4GR2Ug9B707Jodrnp8s4VYw8gUsCRkFOmOce3p3rOm1Ey6gltBLGsRBy2M888rz83XBHau&#10;GtvHV5rl6lqkTBS+EPGfXj/a9K7TS9NQymdAyuML5pXvzuwP4W7E9Dmk9BbFy1im811GITEQApTI&#10;291zn5h056itHYjMVJBIOWHHPpn/AD2pc4BYZ5GehP6f0pwbPr0z0pARvGCfuRn5w2WH6/WnAhSo&#10;baGJO0U4nbjr6dM0tAhFzgbsbsc4oG3ecY3YGfXHb+tLikBAO3n17/zoAAVJOCMg84oyPUdcUtGf&#10;84oAAMU3eBHvJ4xknFOFAOQDQAmfr+VLRRQAUhOcqCQcdQKWigBCCc/MRyKAcluCMHGSOtLRQAUH&#10;gHvSAkjkYPpQORzxkUALSZ56GjGCT3PvS0AFFFGc0AFFFFACDPfr9aWk+XeOm7HHriloATGM47+9&#10;KBikDKSwBBIOGx2OO/6UDGPlxjJ6UAAJwMjnvilpAQQCOQelLQAUUUUAFFFFABSFgGC9yCR/n8aX&#10;Oc+1FACc5PIx9KAck9eD6UZ6cHp+VLQAUZ5A7/SiigAzziiiigAooooAKKKKACiiigAooooAKKKK&#10;ACiiigAooooAKKKKACiiigAooooAKKKKACiiigAooooAKKKKACiiigAooooAKKKKACiiigAooooA&#10;KKKKACiiigAooooAKKKKACiiigAooooAKKKKACiiigAooooAKKKKACiiigApqnOQcggngkZ606mg&#10;tkfL3OefyoARTlQvzZ28kkZB9/enEkZwpOPTvTQGVQqqDhe7Hr9f604c9uKAAkAEnoOaWkyME/0p&#10;GYKR3YnAANAAMIFXn0HU/rSMTnBUYJGOT+vHFIxUxYJQEoevIA/qKfjB4HJ6mgBAFJzjnOefpijA&#10;GOB1JppI3YLoMtjGOenTr17/AEo3bsMpVgCQQBzn8+KAE3O2cKhIU9SeTx7dPenqxA+YrkAZwaUE&#10;MoIPBGRigsACeeBngUAIvDPnby3GOp4HX3/pS5O4Yxtwc+uf85paO/tQAmADkAZ6UBlLFQQSOoz0&#10;qOXzSF8vvwT0x7+/0qToO9AC0mc+vXHSlJxj3pmCJF4Yg55zwPrzQAF8xlvmAK5BCnP5Y6+1MEm4&#10;uCXUjHRD09sj8/SlKkmQljyNoCnGOP5//WoIwzNsdjwRyPpgc/nQApcjGc7icYwcA46Zx09//wBV&#10;KrErxkncR8wx3+n/AOumpuxkkscjkdDx1Az09qcMggBW6nknOP1oAG3OgKErkdSMEfh605VCDA6f&#10;55pEJKrlGXI5DEZH15p1ADWUOrKy5U8EHoRS8KBxgdKMjGe1NDAAHPBPTrQAsmdjAAkkEAA4z+Pb&#10;61Exk8zb1ycjkgEZB6gcYH50rFGhOVT7mDn7uMevcUkjp5mMpkEbs4454z/SgCMkmJipYZG/dhmO&#10;MHnGOT/s0hMoIATBXqQWIBJHA+XkHuf4aUBQDhmyRgjK7t+P/Q/0pNq7sIMjPCptGeRnbz09fWgY&#10;MgdFjK5Xj5ctjjnrjgDHB71Jlm2kltoXP3eenXp19qTYSUQKuQB0UYGM4JGenoO1SICACV2gkHBH&#10;P489c96AGgMCflDRsPueg9uO+Rx2rnvEGi28tuzGMKGxH5jDOBg8N/sdOeoNdI7SKeELBeeAPm9h&#10;k8Y96bJF56hWZ0KMDlTjd/8AW9jQI8nNjdaXN5bbQh5ZZBz7bvQ/3a17XNzbo5c43Y7KS3OcZ/5a&#10;evbFT+KAwuZWdn8tWKEsB8nHH++D6/w1RtrsS6eIo05C7WycAj+6Tx/31+FAycAcKkkexQSSD8uO&#10;7D/Z9R3qxb+ar7omXC7WKs2fpxjkHsB92qUiMF2MGKuqnO0Lu/2seoxwO9Otp0S4UhmDHcOAThu+&#10;B6kdfTtTEjorWR5ZpfNRkkz5agNyWwCVJ/vf7fSrkcxaL5p8llOTtPzYAy2McYx93+Ks7TJDJbAv&#10;EZCAQMN0XjA/65+/XNaDQF0LqpLnaXDH5gQowSOz/wB3se9ADyJQY2LFIwdwYZJGSfmxjv8A3f4a&#10;sCZYIYIpTGBJGRgylh09cfd/2u1VXgRwMOSrPyFID7hnOP8Ab/vUyFVFsrx+XJG0e3CD5AAMEjnO&#10;zPUdc80DNAQiNJUJD4K7cvtb73yj8O3rUMwwWWNAkkjbgwxkErg47b/b0p5llleQFbZSwU7SCzYz&#10;wT657elV5BLFH9nAyxbG/wCbJOOgbHX/AG6AC6WMQyAyqMxnODgBc8n/AHf73pUYaKRWfarsNoIY&#10;A/LnIHXlSeF9CRUd5JLLIYsggZbLxMM8+mOAPT+KmeY0MMZWdw4AbekROBjkhSvf+7/DQMnjlUna&#10;3Ezn7uQGLY4U88P/ALXTFZuoxWl5KinczE4wVwGI7jPQjHI/i/GrsiwxM4SaKOURbCGywC91yB93&#10;PVs8U1fIlaRBJGZdyhyVPrxnjjHG096BGbDAlsIpJbqHy/M3gMhJHBG4L6nps7da17S1tmhDwM8Q&#10;+4BGxfaCwyBgfMD3PaqQRJJo5T5rbJS2PLwWYduf+Wpx9Md614oSJFdIs7H+Yx8Y+YZ257f3h37U&#10;gLcSpaoB83LbNzKflABPJ9Pf3FVrmMuIcs568sADnI/8f/u/jVpi0P3WmfzHznbu2cH9O2Peq0yu&#10;yr50Mm3awA35KsSMDoev97tQMjto2ieTcwGW3IARyec4Jbrx8wq+CHRWG3AHDDGMY69fu+1UVjnj&#10;eLBBwMlWyM9eCcfLj+9/FUHifUFsdAkdzcAyYRWhX5gT0J6Y6UxGjbrcFJWlClixKKBzjjhsHGeO&#10;vaplZ+cgE9QBgDvx161meF4hFocGPtB3Zcvc8OxJ64ycCtZdzKN4AOPmAORn06dKQgJbGVXOSOh7&#10;etQJC3zA7x87HJYnAJ6Djof0zUoLgkqg5IJyeQMDg+p/So12RljtXaGLEjGOSc454x3/ABoAhEIE&#10;ecBjsAJZyOBkgE46D+93oliU7htYFyHD5bqABuPGA3oO9OEMT42RwYMQAO0EFevTP3aklUbcS42E&#10;AKD1DemSevoaAIkKR7GKAhHYgqWJ5J7Y5PqO1WYiDHtAHAGBnjGB0Pce9QxxEOheOJDvLr8gzyDx&#10;nP3vU96sBMLgBQwGFO3j8vSgCJpCdy5iO0qfnbkHd3GOPY1JzkiMLncN5/D+eMU1FHmNgIJMLuOz&#10;rye/+cUPG4D+UVGWyeMbuORkfzoAcXwCysuwZBPYEd+v1zT1YOAykFSMgjnPvUMbExO27Kgt0Qg9&#10;fT1/nQj+Xbh2Dbdo+VUOfrjGfw7UATbucHjPSm7mHDYLHOAo7ZpCrHzMNu9FbgdOmcdKYJSSoKP8&#10;zEDcpHQ9+OPb1oAmPUcUAHbgcc9+aYshJC7GztBJYfpx39qXaSVO1QQTyD2z9O/egBCzANtQnA4G&#10;ep54/lzTdw8wBSd75OGyOBgEj0+negsX+9t2bcn5uDwc5yOnvTWcvgiF+QSQQMcEdff0oAQyGJZN&#10;xIVBknljjnngfp2qBZZDO4WYYDICAhbb04zjkEE/N2qYg+VujSQDbuIAAbJBzj/a6daiEZMhR8rg&#10;A/KPlxx93/Z9RQO5KkpaRCJSVaQqDsI3fe46cY4574qJm82NAZ23bSwZUIJIxzjHXn7vemNGFA4G&#10;zPVyMAZblufuf3akwqwhplk6H7xUNu4AB55b0NAEciEMGLyIQcggM2Mk9BjnPcfw1AXEyiLGIuV/&#10;iwMAZXOOVPXf+FWLhHkALRkyDBT7ue/C5b7wHX1HSq6Y2KYlVomQ5YgBNu0cqM/cz1XrmgCSeRIt&#10;ofJXJBL5XO1jgE4yAOx/iqpmG02FP9Uf3jM3ByVHzDj7/wDs+lWZXAgIljCkE7i6grgMcE85KnPA&#10;HSqeWmwJFMIQjO8DeW2jC5PVz2YfSmAiC2SMNEkbQqz4IXPO452g8k/3/TtVESxpDiJE/eJgkZ2D&#10;AHTJ/wBV6d81qqhnCyiMPGXYbVUqSdxyORwRzk/xUyQOATG/O0ZAj6LtHzbccemz8aQGNct+685A&#10;zAYLM4AKnPAftuPY1Et7bWMDud5BYgiNMtk/wg/3/fpWlJbrbShJI5URidwTkDPJ7fMD3P8ADVL7&#10;K93J5K2YiRfkYH7m3H3SwH3R/foAzZpVuYAIUG5/uFF6gemTxj+Id6jSUyR7WQhVYNuC/KB/fI6l&#10;f9ntV5QtrdyW7Rhwfulj5eSDwW9CO3rS2doyiRpo7pXD7gu4Fy2Dggf89P8AZ9KaYXJpIVWONSjR&#10;FZMAhvMxnpn+9u7N/DWLK/2fUliKFiQVC5yc/wB3d/e/2u9bayShUijijZ4sqvltkjP3tg7jH3vT&#10;nFZl3azSOhiEQBO18H5AAc4z/d4+9+FDA5TxbGGPmGLDMODjG/6D+HHf1rkWLyBEZUxu3ZAr1TXY&#10;VvNGw0UU8vmBXcnDHjjdnGPb1rzN4lh1ARMG+R8FSOaQj1jwDoFvbadFqDoy+a20koSewx06HP3u&#10;1ehCNAxOwcgL9QM/41j+GUVdDswsduI2iyDGSc9OxH5+9bYAAAAwB0ApWATA54xk9aAcjPNLR1FM&#10;BPzPNA49TQcgcDNLQAZ56fjRnnGPxoo5yOOKAA/SijnJ44ooAKKKKAA5xxRRRQAc5HHFFFBIAJJw&#10;B1JoAQgMMEZGc0Y68CgkAZzx60tABRTVyPvHJJOMDtTqACijPNFABRRQT7UAFFFFABSDpjJzjril&#10;oByAcY9jQAgOWI5468UvWiigAooooAKKKKACgjNFFABRRzzRQAmeTwaWiigAooBBzjt1ooAKKKKA&#10;CiiigAooooAKKKKACiiigAooooAKKKKACiiigAooooAKKKKACiiigAooooAKKKKACiiigAooooAK&#10;KKKACiiigAooooAKKKKACiiigAooooAKKKKACiiigAooooAKKKKACiiigAooooAKKKKACiiigAoo&#10;ooAKKKKAColIONnlld7Akcc85x756/jUtN3HcBg4zjOPrQAiopjVcDAAxt4B/wDrUpdVyM4wAT9K&#10;UZA5oB4zigAJwOnPamkNgYJJz3OO/wBP/wBdKRlT8oLYxz0//VS84460ARFyIh80hPl53bDn64x1&#10;9qcue2QCcn2H5f8A6qdg4G3APBJI6/8A16DnkbTj2oAQuASMv94DhD/h096UOGxjd1I+6R/kUEHa&#10;204Y9CeRn6UjhjsxnIPXt+IzQAobJ6H24rLvdcjstQtbMwtK877T5bZKemR71qAnI+QjPJPFVG0y&#10;yW6muhaq08wAc9d2OnU4B4oAtruA+Y7jnsMUvPGRz3xSEEnvj0pSoJBPY5HNABnnGD060tFJn5iO&#10;OB680ADZ/hAJz3OKaocNk4wc8Z6deelPpDwRyAP50AVwsqtuYKxKkKN5IU8cZx0OOppRJKpC7VZ2&#10;XPLnrnkcL0HY96eIgoOSnKkcjgcAcDsOOlNZQQyoY8FR1XOBz15HHpQMkBCsRxkn1+lKpY53ADk4&#10;wc8flUaRlThwGBIO4ge2AeeT71LkdscntQIaSxHy44H6/XHSnj9aaMAqmQOM4Ax0od1Rd7ZwPQE/&#10;yoAGIxngkHp70hHy5KkkdMcH+dLnHPPHA6/5/Gmsgct8oIIAOe/X2oAQklOCOnHHH1xnp7UmCFHG&#10;GJ5JXPf0z/8Aqp2d+0c9M/Mv69ODQT8+Bx7jHr/nNAEMuWjZZBw67du48kj7uR0+tKmYgoQFsfKM&#10;ntkA5OO3601lYQAIIxGE46bDx3/2f1p7uSoHyY3A5fGFG769+34UAOVm2KGPPHzYIJ464x19u1OU&#10;ybGJA3f3c8A+mcdPemltzqSvI5GQOThuBz1Hf/OHEg4yyliuR7jjJHPTpQA4FieQAPr3oIy4OTwC&#10;CB07UmTuGV+U8duOvPX6UZbLEYJHQZxjgcGgDlNfsZWt7mQqWjVi4MfzbOown5EuK5PT7tEkWVmC&#10;KM7AUyqj3/6Z9fxr0XVIFubG4UFiG5ADlclTz247/WvOFhMF1KPMDR5LhiuCB/ex6f7FAzVa+QXA&#10;aWNDlAoZ85APqenOPlPakMytLujjDEts2qQD9Dzww7nvTZrAtZIsTofLAJG0sct6HuD3/u1PZQSi&#10;5SIJE4JCsdu3p2JxyuOjetAzYs1jSNJNg37i7GM8bQMbyM8KP7la0LHbvXYDwWBHr0Gc85zwe1Vo&#10;bhYZHLuVV+VXZhicdW+X7/oO9XbcqyL5bPsXATABDe446c/N6UxEKAyTExKu4DbIjMR83XbkD/x7&#10;vT2mt7dftEbbElUsdqEbsDqBjg+g702ORUz5qhSAQcgAAAcHPXy/T3qqGnZWeZpUAX5IyAXHoD6P&#10;6e1AFgSwQSu7tJuADBVU8FjyRx1PcdqrtepCrxyhUZVC4wdn3emcZMfv1yasMsku0qJTKhAypVST&#10;nnbzwf73Y0kgxjdJvlZC+9VysYxjcOfu/wCz3NIEyk0hYMQsrSgjcZFwV+bgMAfvf3MUY8seZi4J&#10;bbwF+fkcgZP+s/vdsU+HT54bgO0xJzk72B2gt34+bPb+7UwtppUbdE6kgI0Zk68fcyB24+bvTHYh&#10;kuY5CVRY8spCMIsBeeWxn7g7jualaC6kjTbKYVxuZtqnjrkjdyD0A/hqQBom+VJGBfOc4J7FsbeC&#10;Oy96ckDEADdGVZsMHJYZGcj5eSe47CgWoqRiJQh3n+Hk52kj7hIPU5PzdqvICqFki3liPvHB4POR&#10;jGR+uKqLbzwqNkkZyjYy2Qv+z0+5696t20JjZiWQsQucZJ/n09KQiaQuApRQ3PPOCB7e9VJBkqWC&#10;IVzyrdsjIHH3f73pVvLEhtpHHQn9KjlVw4cGNUUEkkc+uf8APWgaM6XHmHckbs+Fy3IX7xG7/Y4+&#10;U+pq9IXO0IqOAwBDHoOMjr97uKSAb9jBkIMYIKJj15HHfPTtUsasEDOqq23GA2QB6ZxQA5QwYl13&#10;MOAQMDGe3P0z9KcS3QA56Z9OOvWmqWVyG5HGGJ6/XjinAscggDnHB7fl1oERuH2AInIQ8bu/Hy/j&#10;60/MuG+RM4G35zz6544pxGSKQg5yCO3agBn7xec7gMA89vXgdfao4xKHYyOQSRhFGQv0OOc9/SpP&#10;KJlZ93XggZHGB1568dfSkyd5ySee3fntz27+tAxyFgPnJyT0xwDjpnHT3qGQTrB5azN5pBAkKZ/H&#10;AGMjsO9PiQrj947kuXznjkemfu+1OjXjO2QHngtz1+v5UAIyu8IijmdX2j94U5/UYzxQqPuP7xlU&#10;MPlCjHQcDjpTsZi2kOeMcNg/nnrTJo3kjVcuHDA7k4GcdcZ6e1Ah8asvBlduWPIA7/TtUcymWB2D&#10;zR7kGQn3l+nXmpVBCjhty56nrUezehZw4Z1AKBuRx0znr15oAG3qSf3p3SL8qkYX88cev406KN4w&#10;d0rNlsjeBxz047elKU2DIBclgTk/QZ//AFU5IwgxknnOSe9AB84BJIPPAA7enXrSAsWKsCADweme&#10;/HP/AOuldN42kkA9cd/al6Ecn0xQA0q5AJZeB6Hr69entQww24tjHTr09/8APFBUl/vt93AGBj69&#10;OtG05O1j69Bgfp3oAjy6tIQpY7QAA3U8nHt25psysyuNjbSRyGwe3P4enehw6xOqmPeEJ+fhenQ8&#10;fd5qNIyJOY8swUuxfr05PHUdqAHLujcu/mFR8xyTxwfm/Hj5e1MiU43SRgIQcDdnbnHHA5B67u1S&#10;K4lA2lfvHkdQcHp6N61EJEEpUIhG0jkDGDjO31X1oAbPb7mVnIc8ZBY88nAzjgA/xdTTPKL/ADSS&#10;y/e4xxuOBhiMcEcjHfFSu0R2lwgXAAyBjA3YLc/c6YoeBTuJYZGAScbs4HU5+/6HtmgZWmhdodwk&#10;ljAfIIJZoySct05J7r2zVR1nZIy8Lp5UhXCHjZgZGepQ937HNXQqRktgli20LEQW3d+/D4+8e9JL&#10;Aj/MzgtwU7JkAcqN33PUd6AI4Y1uYmklSUpuKGN2xnBOAx/ujjBHXvVbIDuT9oQyIOCQJCwHf0k9&#10;O2KspLE7CXfFhM8sc4BJ5IB5U9h1GaqTyxTkvIiLKn7tomlJySMhGPqf7/bpTGLcoZWZVy8RPyiJ&#10;hgjdzsJPT+/URUEKkskYjEe5di/IVxnnnmIenWi72mNtmySTALAEIGwegP8ABt/8eqG2v45R5gdW&#10;AyRIEwc4I8zbjr22fjQIiNlBBg3H+sU4PmEMEB6Bjnof4fTNVlJkmZWVtu4KULDfnn5Ov3/RvSn3&#10;U5jllURFdhJLZDbOfvDj5ie4/hqJLu3hkSNYyvmAIAWBXnP7stj7h/v9qBhIfs2pvcTpHJGynYIz&#10;tJI67cHgjv8A3uaqX00LPC8fkqAd24528j723+5xjbVjUtVCPsuVVnH8BAG/HYn+EL1B71jJq8Im&#10;BdcgvuJCAlR2fH97/ZoFY2oAv2SR544l2KFPmEsqZxy394Hse1eZ3Fuq66yiMKDLtAVt3foD3PvX&#10;oGpXsSaR5sG2Eq4XIXOR/s9M5xyD0rzVrorqZm2oqlxlFPy/hSsB9BaG7jS4B5iSqFwNqbGOCOo9&#10;u/rWqCCAR0NZfh+7W90e0uFkmYNHyJFAOeOuP09q1aBBRRRQAZxTcEHhR1p1FABQTjknikBz6/iK&#10;CwCljkADJ4oAWijOP/1UdKACiigcDrmgAooooAKKKKACgDGec5/SiigAozziik6EDBxjrQAY5Jyf&#10;pS0UUAFFFFABRRRQAUgzx/jS0UAFICcnIGM8c0c5PIx9KDjIzjOeKAFGe9FFFABRRRQAUUUUAFBz&#10;xj8aKKAE53DkYxyMUtH40UAFFFFABRRRQAUUUUAFFFFABRRRQAUUUUAFFFFABRRRQAUUUUAFFFFA&#10;BRRRQAUUUUAFFFFABRRRQAUUUUAFFFFABRRRQAUUUUAFFFFABRRRQAUUUUAFFFFABRRRQAUUUUAF&#10;FFFABRRRQAUUUUAFFFFABRRRQAUUUUAFFFFABRRRQAUUUUANUMMhmzjofX60uSWIxx6+tIFxjrxn&#10;qc040AJjPX1oPoCM0DIHJzzTMsZQDGvGTuz29uPzoAeCccj9aPm9B/jQCSozjdj1qiryzakyrlIY&#10;l7jhifX29KALxJAJABwfXtSMX3rtVSpzuJbBH0GOf0qKSVEyGIGWC/iccfX0qCbUEidAw43Yzgcn&#10;n5Rzwfegdi185dSVQHBz8x9sdv8A9VI24oysI8lOct3OeOnSqEGqLK6qXVnYHG1McZ+9yenqKvBy&#10;U3GWPiMMflP59entQFib60xsDCghSxPQ4P4epp3PPI68cUtAhOo4P5UhAL8HDD0/Hr7Uozxkj3wK&#10;FJP3hg56ZoAWiimh1LlcjeACRnkD1+nWgBc8Z5x9KQHPHI4z0psThwSAQc/MDjIPv+GKXPJCgkY5&#10;IPXrx9aAEJbfwcpn5ie3045/OnAhlGCSD3FNyuwMmPL6naOtNjUKqhVcJuOBkYA59+ntQMkDEgHt&#10;6ng/likGXB3ADn5SOuPXkcGhB8g4YezHJp33VwATgcc8/rQIM4AJXnpxzTFIkycqVI4GOvv9KeSP&#10;WkAyuVYgEdgPzoAQ8JgA9O5/TrSk4245x070hGcMCBjvxwPT6UgkyAT8uBk8/Xr7UAR+YskYkRty&#10;YJyASOO+Pw6USSBIy/mFV+XBCE4yf6/pSlsI23g9+m4nH0+9UnQA7O/YepoAhc84wSW+QA5GeCcZ&#10;xx9acC5KYYnrwVxnkcnjgjnjvTyCcAAFSMDA46Hr7UzMnmqQjDIOemP4evv6UAKCQACWyOSQD055&#10;HHJ9u1OkcoDxkf8A6vbp70uGBJzn2Hpz79aAWLMNuNvAJHX6c0AVLxlmtWRm2oxKnevHfk+3HB+l&#10;eV66Gt9Y3RTM/wAwyduHB9W/2/6V61MjTxkLlJFJxuGVPUcgcEfyriPE9mYzLLGVDBFGFGSM/wAJ&#10;zkk/7fagZnWksvlDy5iuVPMfc99v/s1W7KS5ihkuPNV1HTC5AXIHHP3M9B1zVDTZJprQLIQ6NgkL&#10;8oOM9/4SM/8AAqspJJBKu0sI9+8FSOW/vY9ePufjTBHRRt9tjjieWQncB0yQcDgnPLejdBWjGPs4&#10;g8p3kBO0LjG7HUjnjGCT/erIt7gmNfKaOOQqRycgZ5I6fd9fSo3vr2G5ht3uo0QxhpHdMFvT6Y/h&#10;9cc0Aak0zi7cys6Rxp5gbaSpDcbuvI/2KIhPJbEMzKVQlU3nKqeik988HP8ADUPzXfAWTYjq/mKQ&#10;C7YHzAY/1nqOmKtxFS0fkLGUAO3BG3328cr6989KAIJQzT7JJZSzMMkybVxnO08cAcYb+KkaBsrE&#10;rSk7xIZd2CTt+9jHD+i9DVhy0aurJFkBd27lQueM4HK+nf1pZY8RMqSkMrgMxwXJK8ZPQPzwegpa&#10;hchghlN3M3my7wWKBXztGccZHOe47dqqS208qqyoUVVCszSkx4Hrzkx9wetXDNtuZtjoobOBnblg&#10;ecehHfn5vSqTssCh4vmQZYFPUj7230/2PxpjRfe0UynDOMyAsrnJ3ZGCSG+8f4T0FT+TIrBsl8Ng&#10;J36HgHd9/rluhqkkztNCxm2tJ8pUNu2LnkZxyD/e/hrUMbeSAWDg4+8RgjBwpO37v+11oBkXlNuV&#10;RMU6ldqkAkdxzwB3B61Z3YLO+4OgH8JOQT149cdO1RSyHAjJckchyBnP/fP3vQd6QXEToyC6ZH3Y&#10;GAM5HJx8vX1HNAi00yBgPnzvCcKfT+XvUmMD1Oe9Y0urWTusn2kAr8wdehA4Of8AYz265qvH4kt5&#10;Q7mcQeW4G2TJBBI6nvnse3eiwWN5yVySx6cAAcnk8e+KaHiyu0IUKnGCPu8Zx7DvWPfatHs3QXBO&#10;HEbqCVz7A9j71QN88wLi5Z1UNtZcAZ4+YDHUcfJ0brRYDoTdxAtyFxjdux8gJOCeeh7Ux9ThiUHD&#10;NliuFAPzD+A8/e9+lckHaPaJZ2Y7CflxkZJ6DvkYyP4affXtklrJFG/3EC7hJuKg4O0ccpn+Lrni&#10;gDsrW6S5iV0JKsuVJGNw4/lnFTk8Hk9OwrzVPFVvpiCNXndSdx3kKxBA5Powxx61dj8daYEfzJ5U&#10;YsG+Rugz1A6bjnkdKdh2O3eFmfzNzbgpGzdheQOOn69aQQkyMxLEEAct1wfTHGP1rm4vGuj7JCZs&#10;sTtUYBUDAAx/s8c+9JJ420ljEVmILNnDjOMHuB29KOVgkzd+WMttL7m/eZwcn5cFsbfvf7NOjVoS&#10;WjwY/mIBb7nOeDjnPf0rHTWNKkjylwu92Yja+HUkdPvH5/fpUy+JdMNnu82IggjYCORn3PYdfXtR&#10;ysLM0Qwayk3BWfYAyPJtC5Gdu4Dp6N3p7+WhjDICWdWUuSCSAOen3vbvXPtrmkgFFlhePO8s0nyY&#10;xkZHXbnovY1ai8QWV1dRhbiIgPgAuSck9MdCfQ9BRysLM24n/evH5JXad27Bwc56HHX1HamrGI4k&#10;cKsbRxgbd/GADwTjoPWokuo5GZQxYgrwGxxu+vUd/Wmi7ndwiqpDLncF6Ajh8Z6Z429aVhWLhQRs&#10;8kaLvYjcfX/IpU24ym0Ak5AHfv8AjUcrSBvlkCjcvVSeM9Px9e1OeTa6KMDccDIPJwTj26daQWBB&#10;HHF8gAjBzwRj3P0pzEFMhhjqCeQc0gk3EMCdmDxsOTjH/wBfjvRJIY1BxwWwcZJx7DHP+fSgQ8jI&#10;I/lTWLdgSB6d/wBaGLA8AYA7nv8Al096a8oV0BLZJxjHH48cdOPWgBH+ZSkgUnac5Xg+/Xp7VGrL&#10;HI0aYwoA4U/Lk9OvOf0qXL7dvJ4+93xjrjHX2qAu7zugLKwA2kgDn/ZJHPv6UALCTKCB8mGwwx04&#10;5XOevfdSI++UKVyG5U4I3YIyfbHp3pylzGWkXEozlS3ynj1xnb+FEMkjgfIQ+ckNjge/64oAQsrz&#10;GNkb5PnHy5xnPzfXPaiaGM4yWJX5EHPGQOM+/r2p4Ll3EfY4bBH+H3qTcYwoaMebu+Xbj8SO+PWg&#10;CG3ilii8tl+UjAUcYGPuZ9v73eqzRCdZDJExUr5ill5bgYOP4SvTHerMkzhNsaBcAnBwVC47jHK/&#10;rVY30sXlsY5AzcOpTkezEE8njb+tAEEdq0U6L5CooZnBjGCCSfnAx1Pde1Ma2jktjGkVskcKNndk&#10;rg9cN3TrnuKsxzl41KxvgMyNxhtwz0/2/U9DUUqFd8yFVwhLNswCMfeA5xjuv8VMorFYv9XLAqk4&#10;8wSvuXAPG/px/dP50xl86aabychcDaGw+7bxn/pr79Kj1OQ+cJmwrYwCMNsBPX/bz/d/hpqkwYjC&#10;sv7sBUL7lAP8BIHzA/8APTtQIdewyzTAGLMgyfkODnvt5+9/fz1HSkaCOEQwOkLDaWQR8rg9WHOR&#10;F1yOtSz2KyO0krh2IA2eaUVhjoTjgL2b+LFc9eXMpllkywcSnDbQCSP4tvr/ALHegCC8u45riSPy&#10;VIAxlwcKPcA9P7vpVKKMwSMxtN0bOFCu3zhvTj+P0PSrQKAsVXb33A5IJxn657r/AA0RwRiF1RwO&#10;MDc2ffbn+7x97t0oAs3zQXWkPbsmC3zr5Y+8R/dJ6MP4vXtXmzWLf2qibgVLZD44xn0r0W3gn1Bd&#10;jxhFzgguADjpuI6cZwe9XtP8IwwXxnlQyshDAM2CTj/0PkYHSkxHVaBGINLtoFimAhQqCzgg9/Xn&#10;Pb0rXUkqCVKkjkHtUNoP9FjzEIzj7gOdv/1/X3qegAoopM84wfrQAtFFHrxQAUGiigBOmTyfalox&#10;zmigAooooAKKKKACiiigAoo5z7UUAFFFFACHPOAOnHNLRRQAUUUUAB6cdaKKKACiiigAooooAKDR&#10;RQAUUUUAFFFFABRRRQAUUUUAFFFFABRRRQAUUUUAFFFFABRRRQAUUUUAFFFFABRRRQAUUUUAFFFF&#10;ABRRRQAUUUUAFFFFABRRRQAUUUUAFFFFABRRRQAUUUUAFFFFABRRRQAUUUUAFFFFABRRRQAUUUUA&#10;FFFFABRRRQAUUUUAFFFFABRRRQAUUUUAFFFFABRRRQAUf5NFFACDjgAYoByAcgjHWloHNABRmiig&#10;BBnJyAB296hjjVI1kf5nVSSwXBJPU49T6VKSRksRjPAxQ/3COeQQMHBoAiuIvNRlzx1z0x9OP/1V&#10;Uv7a3S3klkyxjBOCByOwPHA960GB2tt+8ememahu4GuLZ4c48wbSwHT368j2oA8+j1WZNTG1WaRm&#10;wFB49u3X0+ldlpkzNEGeRw7A/KWByfxGd3t71xl7pN9pOpQyMqmJWOAfmzwf857VeuJ51itltQob&#10;kZ3HOOpB5/Wi40dxC/mLvB4PTBBH4GpBVHTnuZIN0wVQPlUAYJ9zV0jOPb3oELj3o+tFBOBQAUUZ&#10;xTAwLYUjrz9fT60ABUGRTjoDzuP8qAQFJXoB1JPP4/1oLqMsSAqg/Mf1/lTISJYEIKlSgIwuAQR1&#10;xnp7UASHJOcDqO9NXhd+3jO7vnp6Y6+1OwS2c9OlCliu4ggn+H09qAFyQOR+XNKBimZcpxgtnuCO&#10;/wDn60vzLHyckDkgf0oAFXBJ7nuaQjKndnJ7A4/r1oUMpPce56fpTWJ8vJYYxk8jbjHf2oAcwfcC&#10;pGO4Izn9aQKxBBIzjuO/PPXp7UOCR1xz3xjqP19KaVZkKO+CeFIxu6dfr1oAFJMJO1ty5AUk5/PP&#10;609GZlBK7TgZGenqPwqIEYZWYEnLDGMEZH6etO+QQguY1wBk4G3Hb8PSgARvu5PfjkjPB7evtSux&#10;Ei/IcDgsO2SOOnI9T2oeMFlbYp2tu5XPY9OeD708rnvj6UAJn5sZ5/8A19fakJk3n5VCgjHzdemc&#10;8cH0pHMh+RSm7AzlTx7/AP1qdsPmFzgnnb2wOOP0oGDA7s8kEYxn+Vc34ktIpNOdWgCPt2ko+Mjg&#10;/igzz0roAJogxeUPliRkbQB6HjoPXvWVq1tPNZKrSoWVsl9vzYx1AwPmHYd6AOB0hIvLmt2BJQgl&#10;yflI7b/b+7j8a1p4I7dkLpGVVuYlYlwfz5kxjnpiuftXks9eaJ5AgySCF3EE+3Q57jtXQHTnCtM9&#10;yo2qAE3EhVPbPdPcc54pgW7QR6gZAhXa8YBbBAUg8nGeCO471o/YrS9WCKcIzKQWJbJUe5zyD2H8&#10;NYEYLLH5NwCS/Khdv0Dcf98mt7TX8qFB56l2ZirJEPodpI4P97P4UgEvrZVMaRbdiqAUVsZAxhWb&#10;P0+f8K0GdoYBJAIyCgOMEbfcAnjHp/FWNdsscWHuRlgXUgfIAccgc5jzxt9a07WyMdsrtO48wBfn&#10;wSATxnB5P930HWmBbtszpgSEMMEMRyGIJLAHOCf7vYVKYlMKhI1DICqgMCMDAxkjlfU9RVYwRieN&#10;1lfJwhXIyWAzj/e4GWq5LGZJxuG1UOUK9SeOfbHp3pBYoyx+aFMigFuDvA2NzxuwOg/hPeq3lupe&#10;ORGJJVwVUq+ccnr/AKzp7Yq3KkkjhV3RKrFlYHcUGeDjuG9O1UJLlYwEleVk2lSpmBTBGNucZK/7&#10;fanYdh8c0aykQqrbiQoUMp4PJBz0/vDjJqd7tIfLFzfR25ZTIiDgAAH5uvKf7NcxrXiS0hsnUSHz&#10;JOCQB8xz7DgL29a87vNSkvJiIJZ5Jdx2Mc/N/tYz1o23Dbc9M1nx1YwGaO2ZpGj4U84+md3JPY9q&#10;4uXxnPNP5jx78LjaGP4DPYjPXvWTpegXd48cksMnktnazcfjXpWh+FNLtY47uW2hLAYZmYsoJ/iI&#10;z0PalzdkLm7HJSeKftLoI9OfeRhv9/8AvgdM9sdKH1LULzYLfTSgVsoAP++vrnvXo1rpWmKzxJAu&#10;3dtZnX7vP3eD1/2q0ksreORU8uFVUjoMZx09wRj8c0Xb6BqeULd6so2tYkqezKcbf7v+7nvVuxh1&#10;y6uTAbaRAfvKepB4BPuOMV6WEtmlZuAQNyNsyckdenXk/L+NWY0UO3loFK8ZA6dDtBxyD39KNQ1O&#10;Dk8LXt7JHvvNgU7F2jBZuc9ejDue9WLHwZHDHm5nkbcTt8tVK7Rg7uedvONvWu2MbGRdzkjOSCAc&#10;9eDxwB1BqYKQwJdiAMY459+nWkI4yXwfZTFsR5YKCBKAdo54z3z2P8NQHwBpc4aX7PJ94YiQ4yO6&#10;5Pp/e713IZgmWAJz/D9aDtRSckYyxJPT/wCtRyoLI4ZfhzpsczlvM2k4X5h0/vfd69tvemr8PNMd&#10;jnzBGzEfI/zL2z93nPcfw12nkyrIRvZowDt5OeTyDz19D2pWj2kjbIwGPunGeT05688nvS5UFkcE&#10;PhzbrBuFwwIBbb5nHsM4+76tUEfw1LzuhupREfukj7xHUnjj2PevRIkBGVVvLyCoBwMYHIGeB7et&#10;TKCxDFWUgkAFvfrwadvMLHnn/CsbdY932qYoDkj+IrjrjH3vbpUH/CtZ4pAY7ojHGFJwM/hyPX0r&#10;0ks2Q2xs7c4z+nXr707aBk88nJ5P+e1Fn3A8ztrHWtIlPmfMI2CEupI4Ix74zjafWuotp7hgyGV4&#10;xIMArGA+4Ln3/eYHI6YrcktxPGSkhAbB+YE9+eCfbHtVNrVYXRVTC+UFVd5JIwRtyOR2+enqNF4F&#10;mB/eHJfgIQeA3+c/jUrKWxtYqVPpweO/tz+lU3dy6M7EIZAAGO3cd3fjjHbn5qtOAZIyRn5uMtjH&#10;ynnHf6UwHFTu3ZJwCAoP0/Xj9aELlVJ4zyQRyPbr1oQsVG/Cv6Kc/wBKUc4w+e/bkUhDZCQyYVmB&#10;PIXt79entRI7hwiDk9WxkL9eR+lBBLAcnAPp7c/Woo3csAAqguQcuD69OOvqKAH/ADmMhQScEYLc&#10;/TIPX3qILMJEDuuT16++AOeMevekb5FDgJuKttxyFBx9Mr3NOHHzFl8wqC7YGMc4z3xnOKAEIcEf&#10;vOSDgkHlsD5uvH+7SCNjLGPMVZADjk+pyeuDn07VCzJMyglm2sVzjlW2gjOf4/Q9KdA8dxJHJsAK&#10;k4ZhznuB6HjnigCVfPdj8wAAyQSfT7v077qconBXL7uSD8uMjP6Y/WobeSKSORkZdzISC4JUjuQM&#10;/c9qkSZQuDKRhhw4yeScd+/agCOXfFal1OX3HlBk56ZA9f8AZqpcNdQRq0UYVEB3LkMRzzj1B7+l&#10;TajhrSQArxIAyZ2HOM4DZ4bnr0qlPKkd2WZR8ybg0bEhjk8qM8Ed/wC9TGkTFF8lnaYGAqT87ZGw&#10;jpn/AJ59MHrVW4inktG2u3m79pbcN59Cf9r+6enrUUkYjtiqsGycjt16sB/7TqCa/S1h8kR7IlyA&#10;S+Rg+hxznv8A3aBjbe3uLrMMzOVQEL5Z2yK4GcAngScncehzViMXHyrB5EnmqQNrYXjrtB5Cf3ge&#10;TT7VFK5ZEdHTa4LY47KW/ujs/eob5obYlkIBzuG8AElTwxGOCOw/iosIqXck6Rg3CxCQpvfOWRl6&#10;88/6v0HXNc/efaDcsY26vn94SG3Hpz/fHUHpitG4v7e4dXlIWYqQXxnn+8F7k9CvbrXPz6jcWt2o&#10;UQPFGxUYXICnquSeV9TjigAuRK821fJzkriOQ53eo9/X1oa0m2FlRGUDcqjIBHcgenqver8sUkiG&#10;RYEhXAeQOoPyjkZI6D0I696zru7Mu0qZV2yDJ43E+v8Av+nbFAHU+HLpgiRKnII3bEL4XB+9z8w9&#10;B2rsIrPbIrIcbfl5BbYvB25zyfRu1cPpd7HGkY8uQkPgLEduCQclR/f9c8V2lg07sGbAQj5QBgnl&#10;eUz0X1B5z0oA00VlXDEHB447e/PNOpACvctk9+1LSEFFFFAAenHWijnNAzz+lABgHHHSiiigA7+9&#10;FFFABRRRQAUUUUAFFFFABRRRQAUUUUAFFFFABRRRQAUUUUAFFFFABRRRQAUUUUAFFFFABRRRQAUU&#10;UUAFFFFABRRRQAUUUUAFFFFABRRRQAUUUUAFFFFABRRRQAUUUUAFFFFABRRRQAUUUUAFFFFABRRR&#10;QAUUUUAFFFFABRRRQAUUUUAFFFFABRRRQAUUUUAFFFFABRRRQAUUUUAFFFFABRRRQAUUUUAFFFFA&#10;BRRRQAUUUUAFFFFABRRRQAUUUUAFFFFABSY5BpabIHKnYcMOQD0J9D7UAOo70Um3H3QBk5PHWgBe&#10;c+1ROg8plKg5Xbgnjp0J9KkAxnJ5prbxwuMnjOM4OOvXp7UADBQOik5Gc8d+tDANgcEg9+x/xpSG&#10;5wQDxjIpeh+p9KAGGGNyN0aEjOMqDjPX8+9QiytwCyQRbmHB28dMdPSrBycYPGeeKXHIznPWgBsa&#10;bEAwAcc4HU0/NFBoAKQ5IODg+tLQRkEetADXDHAHAPUjr+X501SwkKgHYO54weOOnI96fj5icnkd&#10;KZ5Z8w8/J1xznP59PagBwDF85wo6D1+vFNUnoSxwvBI6+/Tr7UKmxgMuwyTkt0yc/wD6qFUopPzN&#10;gYUZ5xjocnk+9ACpuBJfgk8AcgfQ4FLlgOnzHtngcUgQ4O4kkn+EkcZ47/8A66cAQBk5PfFAAoIH&#10;JJ5PXFIvT37+vSnd6T7q+wHUmgBFAGSOmeg+tMaRUhZvuxqmfungY9P6U8IoHODz3A9ePypAv3sM&#10;c4wcY6+v1oARTtJBzgHjgnqfX/OKZ5bvEyyk4foqkjAx03Dn8eKeEAckEYOfTjnnH9aHXCNhgABk&#10;Z6dOh9qAGpG2G3nPzbg3TPpx7dKcFwvLNkDqOfx6daNgSPbuY8nljk8n/wCvxSLGFiSPcemCSfmP&#10;HqO/vQBIQTjn6j1pMHeOWxg+mKbJCJAPmdSG3DDEc+/PI9qeFA6Z79ST1oAY3JCljnGAeOvt70ic&#10;42upU5zj1GOnPAp+AWJBb0PX/P40MqsAG6ZB59QeKAISrliok+frz/CTnkjPI7AVUnh2qsDPPIuG&#10;G7J4+7wTn7x7Ht/PQKL8p25IO5c+uP8A65qIW0aR+Sqr5ZBAX2OMj6HvQM8t1S3gh1NdqfPuILKN&#10;h6/d/wB7jk962UCf2fhmJQ4KqvKOMdRnsM/c71J4m0aRFWeNlZVO1lbgqMsFBIxhR2PeqGnJA2Ir&#10;iGdpGfOTJtJbscDgOM8DuKEBXHmx+YgYRrE/O08gH19c+naujs4Eltt7M74wuASmcEkA+g9G/irC&#10;v28nVFXy0IyQpQA5IPPHc8/NWtaTq29kjKLtDHCr5YznjgcrxwO1MBz28Eix5eUlmMmTwwPcgdA3&#10;H3ehrSSG3iigRTMy5CrsfO3k5x6553f3axpVkW6Yq0rFdqAM2ST3BOPv4/jq1AIzAomjL7WIGG24&#10;652+nv8A3qANq38ho9sqYjVPLO9sgKR0H/TPphutPMqQERb2JLAGSY5J54z2B/u+tVIHaWIyjiMp&#10;k7hkgf3sf3c/wVfMKyxuroSGbDRkFiCfU9/r/DQBWujFETHIpdiS6BCcuR2Bzw/r615t4n1ObUbh&#10;YLVP4drGHOwrnoo7D1969I+y20ibJSZYz8jAkY2jorH27MOtQQW1vBKT5W9zyJNi7hgcHG37/ove&#10;jXoGp57pHgWa93G/maDheC2cEkAcY5HP4V2Fl4X0fT8IbVJGEeJXkPU4ztJxwM/x/hXR+WMkLGEY&#10;NwAoO3J52/L3/i9Kz74xFBITHmOEbRHEGXGMc8cxf1qbdxWKnlwyTLBG3yABuVxuAI6jHDLxjs2K&#10;1oLNAwAVgFG8Mq45IILjj7x6FegpIpGOVcN5m8Ah15HIxuPqf4fTinyLOrwh/MGRsCh8lxg8Zzw4&#10;HJb0phsTARQKYgrIAw+VVyAOM4yPu+vpVvhgm0kqeQeo9f8A9VVTG1sQEibDuNwjbA7fMPTHp3qS&#10;SaODZu3DcxPDc9euPT+VAxwi2jb8wyPvA8nj6/e96mUYJyST9arJNDOJUEiuAMEZ4Ax69x71HFOj&#10;TMrDbk4G7GTzxnjjHb1p2AujLHJ4A6DGPWkRmKbmUqx/hJBxTEkG1S+SR0yOe/t19RRHtKqdsYXB&#10;xtbIA46cdKQDpC6oSg3sOgyB3+nagA4Gfm2n7xPJ464x19qFwZGI25wPrjJ6+3p+NCrtLkYJJ5A6&#10;nj69aBCAfIVAXbyMA8fy/OmuwMTKUiKbRwzYHXp06elHlAbthGGJLDJxnPYZ/P1pRIu0EcrtBBC8&#10;Ac8/T2oGKzfMQ/l4DgLlufyxwaepP8eAcnGD2qJgxPzjCuRjCnK8dyD19+1OUncuGOMlTlTzj/PX&#10;vQIUbtoz5fn7P1/njNK4J+4RuBAOT2yM/jimASeXvMgyU5IQ9fUAk/lUhyeAcHg/rQAEBgeSexwa&#10;rZVrfzQ0PMbNu5K9P/QfarQ5Jz6+lRl9sWXfnB52YP4CgCKSRkVfMZHViuCEJAOep57np6e9SAFg&#10;AxABOMYIIGOmc9ff/wDXTpCVUkuwxt+4ue/0PWk+QEbW2hcZwOCMH9KAECyFwrsOpPy5GcEYwc8e&#10;4708h8cEZxwdvQ+p56e1MXDvkOx2k7lKjk5HXjt2p4GGAAz3ZiOvGM/WgBSpJOTx04yOPz6+9QIZ&#10;SzJldoPockYPBOc54696sYG4HjOOPWogV3ltrbs4JIA45xn264oAawIlyD1ySpHU/KN3tj075pqn&#10;ZjG44Oe56k8+/wBO1K7AMzHcBg8L6/LjI/velQPD5ZBG4b3GApGc/Nyvo3r7UAJLGPmV+S42iP0X&#10;A+XPcZB+btmp4Ui81mC4L4LZHXGQM8dscHvTRIrKC4DEAklBxt4zjnp6in+Xh0KxsMkjJ7DnGeeR&#10;zwO1ACyEAgOpYKNw+XPTv0+97VQs9TtbqF2t8KsMu1wg5TJJyOOc9x2yaugKpkUM7lBsChznoDzz&#10;196ijtEg8/ZblPNcMxhJXdz9eCOMnvQMbNLFLkgxmQJ0cZUrx7fc96zrwyo0kjAIQ3V+MnPG7Hcf&#10;wmrdwSZ1dAQuzKNsPHHUeo/2Kr3p82cpJI/GCAFztyT/AN9A9Mfw0xmbdXEk8ZkTeAr7MEclsevQ&#10;S+/TFQtq2EhWSNcglQdpxkHsM9f7/rUl9dJb2jWSq7A/KFLZAQj7me/+/wBulJa2++7Vo1YocB1c&#10;jgLjA6cEdj/FQA++v5yqGNCo2eZuYZUj1IOf3R7DsaxriS+e8drhSWPGxxuYZ6Bv9r+6e1bd/c26&#10;KEjilZivmeYVGVcjBbb3b1TpWLLJ9miZp1HGQHWTdgHqPUg+v8NAGZOlz5zQBpGGdqqFAZsckDji&#10;Qdz3qKSyur+B5DcEMhDhPKABAPUccAd170y5ulkvAPLZkBC4LYBHZSfQf3u9bkk6okrSwvNJKw5Y&#10;7csMYJHZh29aQWMC8v7uK1CruKoBgkDgkj5unIIB4PSrOny71UvCquBtQsckg9V98/3u1Ou7hbgx&#10;ebbNE0ZP3TzuzywA/i9R0p0MquWxAGWPOfKbAIPXGeQvqKBXZqWcE/mxMyxlJl2bTxhRn5Sex/2+&#10;9d3DbtGikFj93duYgt93n2xjp3ridOmkjMPmKFII2lssNnoR3j9Peu8CgA5CsdwyTjJ6Yzx1/wDr&#10;UAPCKpJCjJOT9cYp1FFAg9OaTqR1+lLRQAd+v4UUUUAFFFFABRRRQAUUUUAFFFFABQQDjjp0oooA&#10;QADHA44FLRRQAUUUUAFFFFABRRRQAUUUUAFFFFABRRRQAUUUUAFFFFABRRRQAUUUUAFFFFABRRRQ&#10;AUUUUAFFFFABRRRQAUUUUAFFFFABRRRQAUUUUAFFFFABRRRQAUUUUAFFFFABRRRQAUUUUAFFFFAB&#10;RRRQAUUUUAFFFFABRRRQAUUUUAFFFFABRRRQAUUUUAFFFFABRRRQAUUUUAFFFFABRRRQAUUUUAFF&#10;FFABRRRQAUUUUAFGKKKACiikIB680ALSYxk96WigBCDkHceO3rSMpOdpwT1I7e/TrTjTSuPmGSQM&#10;AZoADk5ALA8cgUuDz8x5Oe35UuOT/jRigBvII5bqfSnDpQe1JtAIPPAx1oAWkJ9jwaWigAooooAQ&#10;gkjkjHb1pAoUsQoBY5PvxilwM5xye9LQA0Aj0HPQfzprIHjZDtdXU/KTxjGMdOn+NSU1RjGDwR/n&#10;FAAMBiM5Pv1xk4pgKIWUFVJPUY68dffmnAFSQCcdeQT1PPP+cUo44GcA45B9PX+tACrjHy4xk9P1&#10;pGGYyCV6c5HH5UvX15paAEAwB60jAhGwMnHAzj9ad0phjXeHAG9VIB9vT9BQAu3PUnPGcEihlO04&#10;JB5weuP8aAyliu7LDkrkdzxSAKV/use/Gc4/nigB20bSvY+ppgVIkRFO1FGAB6Ad/anDaOV556DH&#10;rzSL5bAbMEY4weMf4UAKcOCMjj9D1/OhRgDOAf50u0ZzjmigBFb0Hy9jx+ntSk9lxu4zn0poUA85&#10;JPPfr/T6U4d/rQBGrRyMwSQEr8rgNnHt14NPxk8Hg89+tIqrvcgck4Y7cZ4/WkKJ83Tk88Dk8YP1&#10;6UAc14k85okKKARh2kAYlRk/MeeVOfu9qxREZ5olkwxRipVmJC5wcMe5OeG7V173FreJMiM+YjgZ&#10;hHyydeAw5bmuTayEWpK6TKIgM5Vcpz1Az1T+9npQMr6nZNHcFmSJigIXaMMcE4GT6dc960dJuVa1&#10;jCxtETIGURgYHbeM5yT/AHe3Wp7u0jmtXeV8hBwzRggA9M+qf3awdLlZNsG9xuY4VBjLHuD2fpn2&#10;FMDpJUjQt5cEaOC4ySNm3HKj/YPc9qgV4I4EaRoRJuAw+MH0yR1A/hPcU1m8u2REmVVYsA6pwwA6&#10;gY+6D1Xv+NaP2F1tQks86hv4lUNgZ449CMYH8NILmhCghhbei53EqRgsTjryPv8At71I5LPhGKsX&#10;wpUA455x6j+9TYFDR4VJMqpUrvPXHQn15+9UzwDzMkySbnB2knAwf0xjPvQBGFTBxsEaKO2VPHHG&#10;fue3qKrmOQF3ZnRXUoilju78Ek/e9G7VYMGG4d1cnO5exx1A5/75qsttGQU2A7I2XHmfLtP8IJHK&#10;nueoNMBWuJhJGjpJl3wdm4bsHoDngjv64pL2Z4reZsyqoQSK0QbOemRk4/4B3qKFoZbMLNF8rYEg&#10;mcYQZ4BPXH90jrViVU2iIqWyBtYsA2/A5Jx/rPSgGU45bjKygyMVYAKDuYcjIBPUHv8A3asyylmI&#10;ljZFxtZWkxuGDxnsuf4u54qnc2ZjvsMmVLZXDBQTkZK46H+8P4qpX5t4oI1iMZZgzkxjIVSp5wf4&#10;e2zt1oAvyag6tHCgLHfhjIOc5GAeOH9Oxqm/mXcpfc4bDIoQ87iDwvo/9726VBBd26wCKeFE2jA3&#10;HO4EjCn1z/e/hqWSWC6WNQsBjbCkA7egPyluwHZv4qBoz5by6s7j/WELtDDaTtCg/wAP+x6j1qRN&#10;YnuojIl1HEIiNzOxHUfeP94HoPSteTSraRQGaV92M5xkkAc8jhx/d71FFpUIgHlRxMhc52IPfJHH&#10;JPcdqVxXMaXW5NPcb1Z5EO3esrNuB7Ek/e5PzDtW/Za1E0SOjofNPJJK5bjJPpj0/iqK6sIILV4/&#10;JgZSQ6AIMBOODjny/frk1UXTLUYkcOhdwHj6kEj5QQO/909hjNFwuaz3si3KwQzQIzlsZYtsbJ/7&#10;6z6fw1dtp/LQiUrlMDCkkKMDjJ6j/a965u005V1BNskrojlkcZG7GQSvow43etb8SzRnE65Rv7oy&#10;MYHQdk9vWmMtxGOSR5F6nAJbAJ5OMjHbt609YxwQxGR3ABBwfm6fepEYrKUCsMc85OAWPv0Pb0p/&#10;3xzuwTjAyCOOmc9c96QhE2kkpgKDwwx7E446HvSopAUrKzKWJHAxj04HQdqeAOSM8nPU0BQDgZwO&#10;R1/z+FAhu792Ms4LKcZAzn/GkfK4XfISduMAevJ/x/Sn7BwecjIHJqNl3OFO7ae43DofXt/WgZKD&#10;knr19KYEwm0M5IUjO7JH/wBenK26MHnJXP3SP0/pUexYI0WOPABwAo6ZP+eaBEmCe5HSmNGDjPmA&#10;K27hjzx/L2pc4kBIwxXkZyPz/E0HqW4wDkjHPTr9aAAx5dHBcFSeNxwc+o/l6UBAVA+cArtOXOcf&#10;XPX3pFbAXaigFzn5hkcmkdIvKbcFKMu056bcdPpQA9kD5U7gDzwxH6g1AB+8lJDRtnKEknccHnrz&#10;3+X2zSp5YbawBbgEkdSDwfT6fhSkLE6hl3HOVJA5buenXr+FADYkDhfMiZCFZdu8/KDj8+nXtUTx&#10;tJdIoklRUXBRWI3/AHsA9wOOvemyTC3m8vy1KsWCoAAT93JXHUZJzSQvI9ypeGNUCcsr54y2CfVD&#10;2HagCGWRjKTGzgMvzFlA+fjBA7P0+XvV63i2rECoJQsS24nJOcn6nnI7Zqtcg7ArQDLAHBbJzwBn&#10;vu4wG7VeiBVVUDAHqOp5/X1NAyJlCqQQjIUIAJwFXA4+nfPvUV4IfIkfIG5Qpy2MjJ25OOBnoe9P&#10;MgVtsigDBwTwCMDJAzwB6d6qXcsVvCSoJA7HLYDE4yM/MPQfw0AUkjkgwSXkckANJndnA5IP/LT0&#10;HTFVJZbk3QaRQiZJUIyls5+Yqf7/APeFXWm/s+3LTOySYwYzKcIDjCk55J5+btWRf3NveTxeTHGW&#10;dirCP5SDnODzww/vfxUwCWxnlYuphEAjJUIcr5ffHfy/WltbW7FuHaVULFTJ5hGcZ4Df7P8Adp8c&#10;sFvZszzLFICTGQCpBA6hc9B02d+tZH9pFYWjjljwis2AxOAc9O5zn7v8NAyO7ur3zFCuVfd0H3y/&#10;9JfU1iPJczgp5isIwWQKeg74Hb/aHerF3eCeHzN6k58vaWP/AHz16f7dRwXKSTuyuXGQWJTacgcE&#10;nsR29aAJ7LTSYkvW+zoiEyfOCVC+uMcr7etbGqTslgpkIAj6KRkgnpu9evDdqs6OsD2zo0vyKruo&#10;MeSHwfmXP8f+x0rK1nUBaRiOERqQGVQF3KoOchc9Qe4/hoEUvLd5Mh4fMI2sGbkk9AD2b/a71etI&#10;IkYtKgJbDN8mC7D19CPT+Kq2m2ySRtcCbaQyqyMhZAno3+yOx65rauNiiNnk/el/nLp14+Ut7/3T&#10;SAp2UryapbpuJCOWVohyDjO4D2/uV6PBn7Ou35eOM5OP15rzWzVlv41EjMiuSWX5CZDnkE9JP0xX&#10;o1hIklumwcAYBIAJ6Z4+vX3pgW6KKKQg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AMDA6UAFFFFACDnnilAwMDpRRQAdzSEA9QDSkZI9qKAEJAIyRknigYOGGD6Ggnpj154p&#10;aAAcUUZ5ooADnjH40UEZBB6UUAFFFBGaAG7WGPmJOT1x/h2oCgZwef4iMcnA5PvS7Rx14OetG3IH&#10;XpjrQAgwSduceox1zzQCqru+UIB17Af4Uc7iQOw6nr1o3AIXw2MZ6HP5f0oAUDA6k/WlpByASMc+&#10;tLQAduaTcNwXuRkcUtIVDYyAcHIyKAGvIqhucFRk8ZwKU/InHb1NISGYqAVIHDYH6flTGlBV/lOF&#10;OMkDBBHX6c/pQBL7j9aTIGMYxnmjlcAZOT1POO9GTtB2kHH3Sefp160AKQDnIyDxyKRnCYJ4BOCe&#10;w+tLk+lIxYMuFyCcE+nB5/p+NABlQwHc/wA6asoad4vLddoB3FflbPoafjBB544FLQAxJA7ONrja&#10;epXAPHalADNuwwIyOv8AnNOpMZIJUZHSgBpjUFmAbJGCAx5/+v71zOuxx2GnyF4mLOcF0XCnp82M&#10;/LjuP4q6jaCDlRyMH3rA8R6eJ7WWSLPm5yR/CzDGMj1HGKAMPS72Se1+zxiZwhEsbdWUZPzAdwc4&#10;29hWeZLeW/VJFk+UMCp+VeuQM9v96q2j3MtnqrQOGZhITgNhlPcqP73qK1NZsXL/AGklZIWj3hjy&#10;pAAxx2Tpx60xmlFqUM0ax+TIw3hQxI3l8YX/AIEOg9QK1pF+zyJIwcRorHIwzqT1YcfePcdBXJ2N&#10;9NHp6iJ3R1wu7GCc9Fc9yeintXT2t3K9tBCUUh22j5sN1ORn1HcnrzQBcikxD5jCEkpkMpXbt9v9&#10;j3pZrtg7xNHHgMuWlYEAFuM46Z7frRcvJDZgbwHI4Y5UZxwQvcD+73p4lka3CtsErLkKoLA89vUH&#10;9KQD2ZHBRQoLsRhGwwbbyMjo39KaZBBbh0ROAx4UjaueSB7dx3qkGcyiK1jUOihHXJyAB90t1/4F&#10;S3E/lySNNIoJxgd85+Xg9GHYfxUw0LCzs0kToD5B+fczMcAng4zyD6fw0797NGQ0YMbLjG4n/gOf&#10;f+9WbDeos8UXk4kZ2I2oNwPfGeA/94dhV24LRRpIPJ2+WcAAHC8Zx6pjqOvTFAD2Ety7RXEQMMgB&#10;VRuByDkgnoMY4Peq89vcY8vyUJD7xIi/N90jeP8Ab6cVOk6BjOzgxttOWQDaueCT3GenpmhFkiVl&#10;378ybW/vAEcAkH73I59KBGRcxeRtj8lcxEvlQMnpnaf7n94Vast0sAaTykURglCmVx82M+qenvWs&#10;0ILSfuuS4I+cjPI59vcd6SOItguCrBiVOT1wRkD6du1IZUkZjIEww+chjjJBwuAf9v0PYVaCzeYR&#10;t+QHBwSNwyenPBHc96cRDGVClcqrAZOTjI3fUdMntT4Qrl5QnzNhdx/iAyRj25OKAI5FaU+XudXO&#10;GBGQOO/0/wBmmtaZdMEoEPAXJ+U8EH1z69qldZDKCu3aCcjA9Bz9f6VNtAIIA/woAoPZtJIxBbac&#10;AncVLgE4HqNvHPep1jcbQZCSBy2eScD5sY4Pt0qbYNzZCkEDqOepoUOARuBwRyRyRgdfegQi88A4&#10;56jHXPP4+tIVjEYA2hQvA4xtx0+lKMyAYYYDHOAR0NP5wcHk+tACHqDnA6YPekXG3g5P4Zz/AI07&#10;FBPI+vpQA0sDwADxwMjkcfpTC8Zdw5UbcbgSO/TP9Kl5Knnn6UzaQWCseeRkE4J/z0oAULlGXceR&#10;jI4I4/nTN8YdETbk5wF9MjNIqMFZGLMMbR8zDHA4z1P1qX+IDJ5yaAI3VS4f5eMEn256+1DP5IIV&#10;XPI7E5J7Z/r0FDCQq6oTG2c7vvD8v6UkpKICeMHGQOAPf296Yx8b+Yu4Y4JB4/Sq6zyrbPMV3dwQ&#10;MAj+9gnj6e1Kol8+Mh5NnzZGOD7H29D3rNna4aURy5YbtyqANxPqfQ47CkBoW0kjks5JAPQA8Z/n&#10;/SlDPBGfMckKSFJJGeOhJ/D5qbCgESFcRttOzOPl7nAP60xhHInmvJG6bQeMFSuOc+qd6YDZ/MkE&#10;YkKvtbJx8uTkEH2I9O9V0klNyjLjdu5HUZwQWCj+LHVe3Wo9TuCt35duVPAEzKmcAj5d3HXP3SOh&#10;pWwky/PJgt5ZIwGL4PA9Hx1boRQBb8nDxiNYUZUYDuMfLwP7ynPJ7VaEyJvOxEZQFOTj1x2+76Gq&#10;kN21xuIX7qsFIjP7wZHIzzgdx37UStOR5cAyzxh2cocKOe3cdfl6jNICrIRNcMzNtMbbjlcbjhcZ&#10;HQOO3qKr3RkdjL5aKsbM6mMAsGyckf8ATT1FSx2l9DayGaYggDkFi3OPlJx8x54P8NZd7c3cGnzK&#10;ruXU+UAzfxdcZ/vDP3u9MChcaiSA8FuAGiYhSN6hSecf7HPPoapRtPDcSPJFGQcbomPyBc/KCf7n&#10;oar2eoXjyboiCxycgY5A7DtjuvephcXpSGZnWBfmcB0/hJ5OO4J/h7UXAk1G+ElrzAUkjIBYt827&#10;GAWx/wAtPSqpkjffuaNFDEcKOW7kf7X971rN1F2JliwUCpwy/MMn1PfPr2qvbW0zRbpnRlYeWFJx&#10;nH8h6HvRcdxz27vEj4j2AmT5UGAvqB/c9q2tM0zyInlmhhB43RSD5VDY27vr/D6U3+z5RBGXV2jd&#10;t6lGG7d1zt7N/sUlybq2vF2zs82GJIYttJ4JBzz7jtSCyL0t+unWTQFCBu8tlLAHPocf8tP9r0rm&#10;TePqs8kUKqQXJCBQCSOpA7H19a0L+ylihCLKj7wqsm7Khe/zZ+5/tVp6BoMQnW6nMYVcCUscBACM&#10;E/8AspHWhsLmnDavpWi+SJkIIEwBT7oP8RA6jPGysm6vpomVEEe4c92wp/H5gf8Ax2tzWwgtYjaT&#10;bGRvMIbBYvjqc/8ALT2rGitRefZ1AMvLPvSTGScbig9h94U9RBaSnzVaZIdoPlsHOVB/unnp/t12&#10;+lJKu0hi2UG7cc5IwOT2wOnrXGW+izNd7beRVi4KEDOV6Ej1Qdx1rtNPsVtWCtIokQKWQPnHYZ9R&#10;x8uelK4XNeiiigQ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gOSevHtQAtFFFA&#10;BRRRQAUEgYyetFA6UABGfr60EZ+tBGRikJ5A5yfagAI5B6f1paKQ9aAFxxj+VFFFACEE5wR7cUtF&#10;FABRRRQAUmAAAAAAMUtFADGCtncBjjIOOeeKFRRkYDHIJOBknA5PvwKdnkjn8qQOrOyjO5evBA5/&#10;nQAKqKp2KuMk/KO/f8etKQNuMZHTFAAJLc56UtAAMYGOlFIAFGB65paACkIBHP1pQQehpuXBbgEf&#10;w46mgBcZwTwQeMGoyj434UyhSBk8ZPbp04FPBbJyM88Ypfmx1GcelACNuABXGcjIJ46806mkMehA&#10;Oe47d6GDErhsDPzcdRj9O1ADuc+1FJ0NLQAUUUUAIc4OOvbiobuOSa3dIm2vjuOCPT8fXtU3ViMd&#10;O9IyBwcgZxjkZoA8q8UWJ0bVYrobyshxtIKjI/hDHrj+93rqLa8i1PSNsY8xnjDHYMozY6gdmByN&#10;vfrWnrukW+qWkkMvlx7VAViAMDnGefu+3rXA6UW024+zGeSKMkjYFwcjsM9H96E+g12Llvcf2awt&#10;mdU2EhlxkIDwfqD3Pauks1jYeaoRlZQhiPRFB4BP9wY4NcR4haC3eO8tp2kd8kts+VuSCf8A4oVq&#10;+FtcjOmlZJgvlttUsmQmSeSO6eg7daaGddfPi3dgz7wVbDEBs/h0f07EU5p5JZIGVlcByVKABj64&#10;9/7wNZl/Kl2u1XldF4lCn16At3B/vdqtETRu07NOI8hQhJAOOQM9iOx/ioEXfL85RL5kaOIwV2kF&#10;SoHt/wAs/Y0XWVXbcDejMFIbnbk8Akep6HtVG2vAIzOZZg3JKkgEn129nP8Ac79aDdpMswjYiMDG&#10;0Y2DJ5xnqvPzelA7F2XzhMAFuSZflA3FQAATjOeCP73elmu52QYjmUOCRKQVxxjdjsR/d71mxmB4&#10;tzNHhQIz5rjYE7Z5/wBXnofXFStDskZZiz/NnJkAct/CDg/fP8J6YoAstG0SBrZJ2BYEkDO3ceSA&#10;RznuO3NX1ZVO2S32IqbGOeFH9V96oxSK8BljhA+faMSAMW5zjPAYdz3qzEYEgUxeUysN7srYUKc5&#10;br93PagRbkWEsfMERwyHJIznPGf6UMy+bGGwGY8ZxwcHp74/SkWeOQ7lcYBAyDkckY6ev6UrjCBZ&#10;TlSTng4xg8E9vrSAkZkJHIJxkYPOBjP9KdnBPXjnpUTEyuFAYKRkHHHUfrTwFOB3HOcd6AHDHvxx&#10;Sg5qsWEk3lnzQQwYMCAMcHjuR6/WrCnOeCD6GgQE4z14HpQDknrwfSlooATjOccnjOKOgHcilz04&#10;pCM8c9PWgBQc0Z9qThh36/Sjrg80AGME4HJ6kU0bWHHVT14yD/jTsZ5PXnvSHoTjkjoTQAmEVNw2&#10;7QODxgD/AApGlQNhiODySRxzxn69qGUqWcOQCpyMZ57HH9KhTCHDK4aM9QrEHcf1z39KAFm+ZSAr&#10;jcOQrAHOCcDng/5zVfzxHOSzMU/h2cD3wKklige1MLArAoCnJIBC84JI6e9SvMi7QwwGYcsCO4HP&#10;HXPT1oGRx3GSheKZSVJwR056nnoe3p7VVtJ2YyyzRyRqf3ahjyCTwMj1457VNJbzzyl5nAQBvLCD&#10;BHXkZHUjIIplywCgO0aII+O/puH+5jGTTAtTyEqMB8lgBtJGSMnH6fjVEXJaQBXm5UNjaRgjuB/7&#10;J+NV5oBO6zIVRVUDl8IyA8ZGfu8fKR+NRyP5F8XZdyfxHjKt2z/005GO2KAJ3LzXHkeRcKYx8kis&#10;OhwCB698+lVrsyBiGQeWQqndyNo6DPXZk/f9aZLdKimSMyZ+7tTAbPUhefvDHzZ7VXV3ur6JlWIf&#10;uixbdwUz1C94+OV65oDU3ojHcMjNwcKWzwWPGN3cHPT1plzqMaNtk3HaeCmCQ3TaP9vnlfSq3mx2&#10;bgyNtZeWO4/IDkAtjqD/AA+lJPrNrGpdd7MB5aDJzuwPlPP3+vPpRYDN1C/lhuDBbwhh824qQVQE&#10;nO32P8XpXOa3qT3Iis/J8liBHw+AY+wJ/u+jVNca2kDmdpgZZT94cKSOMr6Y/iHesPV9Tiu7uWQi&#10;PeNvKtlR7gf3f9ntTGaUU8lraPI8LNMZMFn4O4dC3ow4x61jTajqNyzYWQTF25wc7/4iP9o9xUEt&#10;y/8Aqxt3ZAyZBkE+p7/XtWzp9gpj3SSREAFG+frg8jd2/wB7vSvYV7FXTdNnZVkuGIiZPkw5xs/i&#10;IH93P3q3008wzkLJHsKhiSdwCnoT/sf3R2NTqYorQvIYpjIRgDh2x0OP4SOy/wAVQSXqq0csK4Cs&#10;WXIGd394D1PdO1KwJGkbGW5tQXYLMj+V8z4Zn4wp/wCmno9ZYsGE06qwkJ3YCHGWHXHoR39a0ZL2&#10;C30xIftCO+3Ay+5VVh90Huh/v9qwkaa4YBoQ8ZAWUHjCjGN2OgHZu9MZIunTXETSHyRGyhlZVIAT&#10;oWA/u9itbkcSwQRxgpDNCo3KST97vj+LPYfw1dt9PhFozvJIsakM5dQpLgjDMM8N6djWVf4aMNAX&#10;84MX+UDgkc47F8feHpSEjK1qG+kvRbb43QAIAXzyegJ9f9rt0qezt54I2VQkpKYJGeSOw/u4x174&#10;p1kLRni+05dgSoCJ8uO4U907k9quX13bqqWv/LJkxIzJhdg6fVOflPr1p7jI9I1dUmjj8suquXbY&#10;MEHpuHp/u967HTrmO8Q3Q3OFJCnaeM/19R2rika1jMqAytvCsDNkcjpu9Hx92p7TxILC7/0mSREz&#10;/q9gyxwe/Z/X1oQj0Giq9ndRXdrHPBIskbgYK9Py7VYpC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xzmkJAHJAHvQSRjjjvS0AIQCRlenINBAJHrRuO7GO&#10;P60DduOQNvbnrQAZ6YGc0A5GSCPY0tFABRnnHeiigAzzjvRmiigBCAwwQCPQ0c5OfwpaKAGO+0fc&#10;JPYAjJPtk0pOTjo3bp04p1NIIzgZJIPJNADiARgjINFIMgkY4z60jhijBW2sRgNjOD60AOoqO3SS&#10;O3jSaTzJAoDOBjJqSgApOcnkY7cUtJjnOePSgBeeaRQQoBOT6+tAGM8k0Y+YHngY60AI2cAZOcjp&#10;jPWlbABbgcdTSjgUhGSCc8HI5oADnPXil4NFBGRg9KACgnA/+tSHA5OBk0EA4yBx0oAUjII9aa6i&#10;RMZYe4ODTqKAG7QSOpwc8k1yPijw+t3ZGSG3zJFnAX8DjoMjqd3auvByf601wh+/gYB6nt3/AAoA&#10;8bv0VbF0uLaUnGSScL6DI7EdvWsrSryCC7ZT5gjzgKv38/T17Y9K9Z8Q+Gk1aF3ifypdpXBGQ2T3&#10;/p6V5TrelT6RqQWRVDgKuFYblOM4J9eRzQmCZ3Wn6vZpaxJMkixKmYwv3QOMgHunrVuPXMT+SbYr&#10;HxuLfMuDwMjun92uN0/Wi9skUkcJVf3rMW25wP4R6Duveuj02VyUkykUZk3KygttyeoHf3X+HrTG&#10;bTQO0X761bfI+ArN8249ASP+WmOjdBUkcMkNuYPJ+aRTjAI4B56DjHcfxVFJqL20aQxyw79uGUkt&#10;sB5xnup/vdqrG7naUpLd8s+AJF4BHY+mP4T3oGVo7mcXO2ErDiMynEZAcAY3hccj/YxWrp9++BLN&#10;E2GUiPczDk+h9D1z/DXPzs32hJJHnMrnG7y8OG9T28zA+76VpWc0L3SgusmFG0Rr8hUHkgnoP7wo&#10;EaA1CaVJFuREIyOEc7VZcdCT0X0bvWkryyhXdEBLA7SNpHTBOR970HeqJa0cM6sWTZuy0fyheQM8&#10;/Mp6BeSKlmR7aVEe5YQOwTbty284wpPc8cN2oA0YFjE23ZGu0kx4A/Ej39asZD5BAKkY7cj/AAqC&#10;GTeoUBtuSoOCM4POfT+tSxgsWLKyjdlfmPIx19vpSAeq4x14yBSqSwyVxx0PWl/lTVCEBkxggYI7&#10;jtQIUEknIwAeOetKM96TABPA5PP1pAuMdOpPSgB1FJkbiARuxS0AFMICYGFEYU+2Bx+lPpCcc9gD&#10;kAZNADPl3lm2bSFwe/U4/wDrU5cEt93IPOOoOO/vSb8LlgfwBPU8dv8A9VJ5hGcgk7sABTgHHrjp&#10;70ASVCBH5OcRhQmM4G3bj+VSB89AeuOQR0PP+e9QJJKY/mzkDIYKwOMdcY6/7NAEhkUA54PdcgHJ&#10;6Dr1qsRLuTynjZQWBCgA5z29x39an2sFADMMdsk559cfr2qtPK87tbRMC4cbgQw4zk5IHGB09aYy&#10;EzIjJEPKcFdzEsNqpjlsZ+57VM8kDOkm8mPGGbcCASw255656HtSI4DKDKGZWJYgNydvXGPvf7NU&#10;5sQ2oMaxfu0YKkYJGCecA/eGPvdxQBqo+6NSrbypIIIGTweM56+9Up4I5XbzI13fejcHICjGccYH&#10;uvfmqyzE2yRF1LmMEFsCEKRxkddueAfzpyytulR2+YDJZ1XMZ4wW54P92gCI7Y7ny5LhAUVmwedi&#10;8/Nt6H029s5rD1TUJYLzZEzxIAFGG6A/wn1z13dqiklQ3Ifz3aRS7Aj7xbnOB/f9R6VkXN19plZt&#10;/wB1CFEYyuM84P8Ac67vemMm/tVVkZmGdzAEFsbivbPYjPX+Kr0GuiYrHCuxmYv5uMsW4+cAdDxj&#10;Z3rnRbLNI2flyBuOSQo7Z9j/AA1akZrePYhbzww4KkEP/tH+/wCh6VIrnaX3y2XnTschd2OTgnPT&#10;jnPcfw1yc2ryWqy2vkxMSvH8QVM/dz6d934Uye+kEJCyDeUIyhwM99pPRh/F61kF2KxuQ4G0ktjg&#10;qepH+z/s+tMdxt5LLOSz9wPvcEkdC3p7etZJG+c4HmSE9QMtn1x/e9qt3E6t+6YkYHBPP0z657el&#10;T2WmNcSwFmk3hgMqcAH+79f9qkI2dC8OJc2QubgbRgkfQdSvPK/3q25LO3t4WVCgCrli4ym08j/t&#10;n6d81LFayWxAaSV4GX5WUbcgeo/hYdx/FTrlpoWBLgK43q4jLAg/xYx3/u+9FgM5WGyYIDGA4U+Y&#10;vJPbcfX+6e2KsWyhnMgBkYsEGBhmkx93P/PT1boaQNA7eXG0u8MVIVchN3bP8QPf+7TpZordYsY3&#10;qnzKuQoAGQue65/ip6jK+pWMhwYgFU5+bZheOpAPRR3XvXQ6HpUC2iyeUQrhZNxUtnjqDjlf9k9K&#10;WyEV+shlmIDkFtyBXZs8ZHZv7vqKvBreCHdE0gJG7aAN5fac4H/PT1FKwmQ600tvaFoXdVA2kb+B&#10;kj5RnqSeAf4awZGlntk80PJnEYHTLf3Aex9X70upanLIzHgREkIsOGx6hcdVP8XpUVtdI7qkoVYW&#10;jwXY5Xb0APcx88d80xliCxuZYWItm3bxhGUAcEcgfw4/u/xUa1bQ74VxJHIfnPy5CjB5xjknj5O1&#10;a11NZRPHHPI4yQwYkHHIxvIPLf3TWJd3MAmZpIpQ4Yqqgndv6cH/AJ6cjPbFKwhwV0mjifawiH3M&#10;FigJHy++ePm/hrk/GsrJeRYj8tlUAqTkr7ZPUf7XeuytpLWGFbnapJyFI4JGRnaP7o/iBrgPG15H&#10;caqNsnJjUBUI249sfw+g7UAdv4H1i8ubF/3aFYwAzsSPMPH/AI9joO9d6jA5AH5dOv8AOvIfA88M&#10;McymMl22kFzgNz90+h9G7V6NDqUSGHy18uMgLhj1b5sqc9Mdd3emG5tUVVtNQgvM+SwZSWCkdwuM&#10;/Tk9DVqkIKKKKACiiigAooooAKKKKACiiigAooooAKKKKACiiigAooooAKKKKACiiigAooooAKKK&#10;KACiiigAooooAKKKKACiiigAooooAKKKKACiiigAooooAKKKKACiiigAooooAKKKKACiiigAoooo&#10;AKKKKACiiigAooooAKKKKACiiigAooooAKKKKACiiigAooooAKKKKACiiigAooooAKKKKACiiigA&#10;ooooAKKKKACiiigAooooAKKKKACiiigAooooAKKKKACiiigAooooACcY96KCcY4zRQAUUUUAFFFF&#10;ABRRRQAUZxQc9qKACiiigAooooAKKKKACijNFACEAgggEHsaa6naxUorEjkin9M0nCjv1+tAAD2z&#10;nHU0oAHQUiqFUKOgGBS0AFFFFABTQgDs2Wy3UZ4/LtTqKAGqgQNtyNxJPOeaAqrhR15PJyfenUda&#10;AEOCBnBHX/CkGxScbQSefc07vSHqOe/pQAZAIHGT2oHI5FAb5sHPOccUtACEA9aWiigAoooAA6DF&#10;ABSEgHHPTPSlozz0/GgBPYZHeuP8YeHodUgkMQ/0iOP5V29F46f7P8jXY01lBHfI6EdqAPnuKdbC&#10;Zo5oSZEODuH5/j6V6Do81rfWMcTn9+egiOCx7gdg/wDePcVS8beDb241E31lCGWWUny0bJyT15xw&#10;evtmuX0vU7nTb6S3lclj8hTcAGwfXPHPeha6MaZ20TR2o/dmNo3U4wpKbQOSP9j1XrT0aC4See4k&#10;27VBB252g9CcdQccemayItT88L/rFJbcxwN2cfeAHRvQd60kh863KLAu3JUNGwzz1IHf/aHYUxoJ&#10;JIGiEEaT+c37sKxGQcfdJ9e4ermlOSrebAVQMBlThWYdMgDhhjj+8RWfDpcreWqiFwUxu84FFT39&#10;Y/1zXRxwXMMBIt4CAox5soHl9Pveuf4T2oENivVaJgUuUdXBTavJPPKg9XPdfSpJ1huZFVF2sQQu&#10;2QEAHrjnlP73pUl3B9og5TcVx+6DgZOOQTnhu+7vVeFHjnDsERnYgOo7Aew4x02/xUC6mzbKsdqF&#10;dVQgKpMhBzjOCeenp3q0xRQxVdxGc7SB83Ax161nBUZYRHMu4J8hdTkeuBjnPcfw1NC5bZCbkOQc&#10;lVGeMdM45X/a/CkMvb1DKpIy2ccelJv2gbRlcc4HQc/n9KRpNvA5PoePz449vWmxOiqxVWJb5jxg&#10;k46EetADGmkjdg54aQBMIxx046d+eegqcOd2CODwOvXn24HHWmRsHZmC7ucZyD6A4PpxyPWl3AMc&#10;Lg9Nxx05IPXp2oAkU7lBx19qWoiGdmGWAI7Y+X269aUO+8qV4A+9xg/TntQIkByMjpTdxEZbYxOM&#10;7eMn+majhlDs67WU54zzkeo/wpZJRGrccKM85/w6ep7UACuoPB+8cAAjrk5/H1o82MKMMAgGQQRj&#10;bjr9KiWZnAAzuzjByATzxnHTpg96QO4QgFixHLAHP3R82McH/ZoGWC6n74xg98euB+faqbvuO1eO&#10;xbK7t2MbRz9/HfpipGPlso5ABLHBZjy3YY5z3H8NULi7jht4HeLEbDyyN2VAx0zj7v8AtimA+eeW&#10;2Es7k+Qu7pGD+QznjHI6k9KxFu3s5DEgeKRSuRIm4nJH3gOSD2/u1tSXwuNyoknJyvY5yMZyPlP9&#10;3+93rEM1zNfsMu5TPMRG5Tjoo7sf4hTuM07mUkyq7SLJwgHTccE7c/3uPv8ASqf9p/Z5InDFyznJ&#10;XjeR1A9Md/71VdTmWSJgxCFEwWVvkVDxt909T1BrKuNQhjQI7pMmQmQdpK9ic9Mfwnv3ouI0rnWY&#10;1u45S0gZV8zzdmduf4sdwehTt1qpq2tmMTuXkEZGGDEHrj5T/ez1B/hrAvdTM0m0RvGxYck5bf6j&#10;/bI6jpVOZ3WSONDvzn7vIz3C57f3s/hSHctpfwy7R5ch3gggsAeP4c9j33d+lVpSEMbKrgEk54wf&#10;f/Z/3f4qek6m0fcihwBtO7gp33H/AJ59Md81WkuBNbMJABLu3Z39B6t/tf3aBFgXXkklYpthB2yN&#10;jk+o7E4/h7VEmookjrNEiuTiOQvn5ccj3Hv2qvHqVxKPssI3bsALnnPfHo2OpqF5kkuDAESR0O5j&#10;nAzjt6Adx3oAbKpQkyY25OVJIOOME+3XB70rXDSiKGOOfaGwcA5ZuuSP73tV2RnEKkJGzIpLD72M&#10;45PqOcY7YqxaW8NqqyswaY4BHA2Z/hBz1P8Ae6CkIgs9KubpAfIdkXOCp6euPX/a9K29iW8Yhz+7&#10;8sHaSSNn1x/q/frV/TNZjgszEjDcH3mPOC7ew7MO/ZqdeXSvcKQYPLdd4bbhmOPmYD8MFKLPcZQt&#10;3u45FaWIPFkBt7/d/uBv/ZT+dWGilWGSScyfK/Zxu3+nB+/79KktJpwI1+VIh91GXdgHvx1zz/u1&#10;K9ztTeskGBH5bREEgLgcE9x6t2NMCC3MssRWFMid/kEY2n3AJ6Hru9atWdleXK73CPDGmUbYSu0D&#10;suPu/wCx171Y0oyN/wAsEeQOEO7gAA8BsdB/dbua1UnKwv5iv5hJdW2AOG29SOnm+3SkMlhcWm6O&#10;S2CrEF3OMkqScDOPvZ7EfdrIkvLp4hAmxyhMREjElTjoSB177+9SXmryYNvbSDaecQx9VzyI/X/a&#10;z07UujWkpupWSMCMQFPnX92QRwBnkx/rTEPtLCQIk1xAgLNkkxldpBwCBjgg9v4qmS2hjt5PLUGQ&#10;AlY9uG3EckLjkn+72rdWUSJjaysjYYSAdQRj8T2NMfZ5QDkBiTjgZDYPQ5wG9+lIDBv/AL6RCzRi&#10;nAGN+BnnbkfMPXutZMhdr5AsSSRAeVxwqjsM/wB3I+/+FXX1yQXU8pZZIY2ZoyqgEjOCBnp6kH73&#10;aqD3EoVpI2ZYFHmDKDaQe+P7gz9zr3oAg1m9mtkmhMYEshGcja2R0z6HsP72c1xlnol9r+q7xFhy&#10;SxIHUjGcDufUV2cdpe63fAXUpKrhVXhuT0Y46j0PbvXXaVpCaeFVEZQ6gOc85APy8d/9rvikxXMv&#10;TfDU1q8efKZETCCMgKc43e5U9x19K07zTLt7bbHLGpAAfzAMFRuOG9UGeB19a2ySCMDPtQ7hFJOe&#10;B2Un9BQkB4vquo6touqTMkr7Ul3MHX7rfwkj1wODXo/hXxTBr1hF5nyXY+VgRgMRz8vrxgn61zHx&#10;EsXlsZLkpvuI5QCYxgIhGRjj5/c9q810vULizvY5oi4MZBG1sYPrVJ30Y79z6UorkvCvjCHVh9ku&#10;XY3S9HKbQ/fp2PbHeutpC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OaKKAEOcjkY78UhDb1Ib5QDlcdTxg5/P86dgZzjmigCOOCOJ5HRcNIdznJ5NSUUUAFFFFABRRRQ&#10;AUUUUAFJk5PHFLRQAUUUUAFFFAOe2KACiiigBGYKpYkAAZyTgUjNg8qSPXjr6UrMVGcZA6+uPp3p&#10;aAGl8AZByRwMjJ9qUHPI6fzo28g5+vvSjoKADv7UUUUAFFFFABSZzS0UAFFFFABScjPf0xS0UARS&#10;w+cu1zweuODjP+frXEeJfAdre2JntmWOVF3O3IHTJPfA46Cu7UEDBbcck5x70gXjuCeppWA+cJLr&#10;ULGdY3LLtPfjJ7HPqO3pWrb6ujPCzXLHAzwduPX8u5716lrvgaw1cs6Zgdsn5FBGSevP1ya8f1zw&#10;vqGh3BjmgdUHAcDIYeoNHN3DmsdVDqKxiKRblDjLKSAP+BBc/wDjneuh0+41Q20h82JiwKqq5O0t&#10;3Geo9f7teRW11JBcK0uXTPzDv+HvXVabrStcjDsA2Qu3quepH9fWq32Kvc7OO5uW1CFfNWONVKFg&#10;cqFHOD6p79a1riCNHMpuXlBcbnfgDoRn34+UjpxmuX0+/YyqRBJJG+SJdmTgA5IHp/sV0Md2krRq&#10;0E8cSgkMxyFGRnHHzKe/92gGRwy25RXmklkO4qhJAZm5yuc8H1bocYq/HPExUxXAXaoCFUCgL3YD&#10;P3f9jqapXlvbtbRTRRxhBhSTuKrycZ/6Z9w3XOKvfZYQ0azLJIzDK7vlO4Yxu5+//d7YoAvJcR3R&#10;kZmceWBgFcjBzg+jZ7DtVyBfmDbdp2AbdxPp+f8AvVhCeeNCkUDYbLFkOORnIAzgN/e/Srun3KyX&#10;MgwQ6RrtJXjae68/c46UCNCW48pxhwSSFwzY6nvxxjt60eYxmWPcxwvLY4HX25b2/Gm+VEROH2/O&#10;2WLYJAzxnn8vSq1wJRAj2zrvJPBABbjn5s8N/td+lIROs8BjcSFNqR/ONxIC8dDjlfeqkt/ahpJW&#10;mUKccEHnB4z6e3r71mzYdJVtokUlwzPtIz0yQP02d+tPWGNLmAQwKNhZNu3cT+XXPf8Au07j0Rop&#10;eWqIgUgbnYltvzFsYxnPD9M1DeXsLGNvJ80OpVSvAII5Iwfujo2abqCPHYqkdihYoE8vd05HBOPu&#10;/wC17U6dWksAPKVWdQT5gwePXA4P931oGZj38kV6FiiZkjXdkglNucg8dU9B1FB1eNlMkNszyuAj&#10;Av8AMG44P+11w3bvVWfVQlwuyOdY42+VUHzgnk8cfP6r0xUmjyxXKCFrdFcBxHtJ2YI5x/sf3ucg&#10;9KLhsXjrIluBD5G0mT5VztJ55A54PXJ/iqtO8MSrJL5ZjUb40VfkAI++B/7TqdrKCaV3l2ZC/M0n&#10;yqFzwc91/ukfjVaW7WOwMcsL43AjfxIrAdT/ANNe47YoC4kd9brtdoSm1ixXfuPJ4Gf4s9v7lZMe&#10;oW326Z5IpIlQgLGrY3YHTPY/7Xep5JnxAB5a4ywCjITnkj/2cflWRMY7eWYzqjbgGG5v3e3tu77P&#10;TvnFArliS8tZkkkEzod5MfycZ/vY69/ud6w7o2xZGLKFC5OOdv8Ajn0/hplrKbu6kjggk8x2/dBm&#10;y2ce38foelOFhNDKBKAzbvudCT1IHofX1oApIRPP5ItWDBiwcyZBX0z/AOzVpJCDbFpolKOMEEgE&#10;89Sc/L7f3qs25SORdsQ2FCxGcKR6+uz/AGeuRT5JXWBugJABUjcFHbPHzZ7enekIoJ5U3mrHCyxg&#10;gZ6HPqB/e/2KrmS3bCrbDeX3FmJ4UHn6jrn0rUjhCWzbwS0hwQxGdw6KD2fvu6dqoFom8tSkoyG3&#10;BTjcfX2x3HegYXc1nFFIsVsvyrnJXr7E/wBzPQ9apRXPk2TbrbcWbDnB4J+7n/a9K0HtIwE5d3cY&#10;QEcY/vfTp8var0+hXEEYBgGONwDZCgjoeeQf738NAD9OuYIoR53BGWURgZBIGcZ6t6j8qne5Ekyy&#10;Q28XlxRBiqr8uMc445T17g1kXUMZsARC6OrYLMRhuThTzxj+93qKOS4MZWIsFUggg4JJ7kZ4Pt3o&#10;C5pwavDNdoz2ihA4BGSSR2zxyB2/WpNV1Brm8W3gRkReCjAiQnH8Wf4/fpRp2h3d35U8Yw0ZOCFw&#10;PU7cdW9R2rQ+wR/OrwqJdgDMDkcDkKf7nPJ6ij5AKb51tUKqdqHajRxgHIJyF/2vUnrSxzzzBzBB&#10;vUL5hVAFCnuQPQd171bWxjhsZG+Y5ALiUkKozwDxyn90j8avpcRad5pKuSyrksQGzjv/ANNP7vbF&#10;GoalOC5mtVMu9kY/Oz9QBnrt7g84X+GmXerzyRiNFkCbRHsL/d4xtLd84+/2qWK/W4nMUMTuVZgU&#10;ThmJP8P+3g/NnjrWrYaGjHzJLaJI2GdinKZ9VGfuH0POaLhcp6Xp96THeXMW6X0PA4PUcfKQeg/i&#10;ro4Y5FVXLHYVzyDuzt647f7v/wCqrCRLGgTORnPzHJ65pXH3TxkHgdzx0HPWgRBdSTRxDy0bdvH3&#10;BuONw7Htjr6Vi3txNHaSMU8xlXbsBwDGRg5P9z/a61sSCeQyDyEyjDy334zzyfbHcd6pxyTQpJFt&#10;QufvOoPTafnx3/3KAMFI/Lu5WupllaZxuRkwowRgN6H+6e/eoZprqdXhFuQWbdjoxcenbzcZJ7Yq&#10;6bWW4vZY/IMcZcqHByY1J7f38nH+7W/a6TBbQwoRvKrtJf5uOeOnqevWi4FDw7A/2UStAUYj/WKw&#10;weRnaD06c5/Ct+iigBjsQyqFPPfsOlV7pJfLGzLMSABkA8Z+6f736VaJxjjikf7ucgAcnPQ8d6AO&#10;b8W2M97ockR2yTFS21cjGO6+mAefWvCJUaG4kjBJ5xwcZNfRt/bNd2ksEcqs5XDBiMHPTdgZ46j6&#10;V4PqFq1hrssM6yMzSZ6fOufb1pDLdtez21xFNCZF8thj5huHPr3+vavZ9C1uLWrVZYFJUKN5P8Lf&#10;3ffjuODXjMENy9tJJDHkMx8tApyQOu3P61u+AdcW01FYrmby1YlD2Az0znoo/PNPyA9fooooEFFF&#10;FABRRRQAUUUUAFFFFABRRRQAUUUUAFFFFABRRRQAUUUUAFFFFABRRRQAUUUUAFFFFABRRRQAUUUU&#10;AFFFFABRRRQAUUUUAFFFFABRRRQAUUUUAFFFFABRRRQAUUUUAFFFFABRRRQAUUUUAFFFFABRRRQA&#10;UUUUAFFFFABRRRQAUUUUAFFFFABRRRQAUUUUAFFFFABRRRQAUUUUAFFFFABRRRQAUUUUAFFFFABR&#10;RRQAUUUUAFFFFABRRRQAUUUUAFFFFABRRQM96ACiiigA6UUgOVzzjGelLQAUhJHQZpaKACiikIyR&#10;z0NAC0UUUAFFFFABRRRQAUE47ZopBnJ9PWgBaKQbsnPQdOetLQAUUgIYAggg9CKWgAooooAKOc+1&#10;FFACfMM9/QAUfXk57UtIcjoAfxoAD1HBPP5UEneBt+Ug5Oen+f6UE4I6c0tABRzzRRQAUUUUAITz&#10;jFLRRQAUUUUAHeiiigBOcjgY7800RgRGPJK4wAT2xjr1p545wTTWAVOCFCjv0H/1qAFbOOBnkd8V&#10;BdWsV3CYZoo3Rj/GAe3UZHWpmOB1A5HX60p6ZxnFAHDa18NtNvoJ3ska2uCSVAOVPoB6V5RqWjX+&#10;j3LJPGUKHO4dD75r6OYMZEG4bcEkbevpz2/rVW90+C6hYSxRseoYxhiDjqBjk+1TZrYR4Vp2tSmB&#10;YpJSkigsCGxu9SP9rmt+PxFefZ4YgysnODnb+Rxx7jvWN4w8OyaTqUs0KoLd3JjEZ4x7etYkWqSp&#10;tXccAglh7VaZaZ6pZ67O9myvLEm2PkldwUAHDBSBkE8bO3Wp7fxaLdQJ1Uttxkgnb/s57g+v8Nee&#10;xaoZLlJIpZwTJncoG48fzqNrli24A/KGym/Gfpxx7incLnqcfiDTbmACW5Ee4fvBt4C84TPbBI+b&#10;vUlhqumxy4N+JHI3+YV2l+2cY4YcgL3rypL6e7gKpKyIowyt3GfTHT0FBknEqhvvZwdx5H445J9e&#10;1GgXR7JPeW1wRGswDYJVlbkAnt8vOf4h2pfLDW6j90427RkttB/D/ln7+teOC+uoAsioVIc9SD09&#10;OOPf1rqo/Fs4soRIoiAwwKE556tjpg/3KNAO1hunO5Y4/njbcVdfmYgD7x/vn+E+lRNrlqAJGZRI&#10;rENGvDA5JIH+0P4vWuKTXZN8jM2xUAi2h+ikcKT3zwd3asyfVZry5ktYo4ZXcEOzkDhe2QeMdj3o&#10;0C1jrNY8XWynbDK5ZhuY7cpwMccn5D3HWsxvGzqwRoUYjBywJ/PHUc/L6VyMdyrPN54Zdn3iy4P+&#10;91+96Cq8pBmHkMhRem09cnk9evr6UXFc6o+JZjOoMYKjKld2GJPbP98f3u9aMPioBQ6KqKOAwjwD&#10;z94Dt7j+KuDmmBJ2xqwHG3Hy49Ov3c96tm6MlgyEEHIPJI5HTcM9fSlcDrG8X3E0zNvVIwOvl549&#10;dvcH+52rPfxLIu1fkaE5QoxzgH+Hd1PH8XauetlvSyBRlx8x8snIbuf971q7Z6U1zbxzrDGJWyRG&#10;WOMdyP8AZz1HWi4XJp7+/uGWa3uGQn7nfGDwPw9f4qt2enXl4rtcSHKtuG37w9wD1PTK9qjtVniZ&#10;T9kjyAHGXOSO2eOn930rU879204f96CFxnnPoDjh/U9DSE9SpaWZsigwCApUMrdTjlc91Pc9qtXM&#10;Uoi3NgBgNvmH7w9G9B/dPfvUJvniYSTQwFPvqyZ98kA9vVT1qvd6nucMSoO0YJyVUE9x3U9h/CaB&#10;kiFpCDKXjIOc/dZj64/v/wCz0IqBp5Y3URkswYkYAJ9yvv8A3h2psNxJcuEnWL+6vzYyf7ufX0bt&#10;0qe0h1EqywwRyxFicvwcjnGexGDz0agCnJEbtA+7arcBd/yrj19Y+OvXNX4NGKWrNIwMrEBt74AH&#10;bd/7Lj8ahSdYoV3qA7sSAE4zydwH80NLf3N5cwIkIiXyhzhclQfQ9wfT+GjQCzdrcNIo/dsu8qo3&#10;7X3Drn0kxj2IrOkvZ0WRkcArlFVZTj3Kgjp/eH5VVcXaMtu8sYYLnJz19N2eno1RLp91cXB6SNkF&#10;iR1PvzwfT1ouh3NfS9HFzatJeyhQQHDr83HuOMr6DrWw2lWrWyRCYBlbYylvmQds88k9j2FS6db3&#10;i+VCyYZQdqKoBTP8WP75/u1ch00tsKujyEkgKvBB/u56j+9n8KNxEcVn/ZmWSYuwOx42bGG44z2O&#10;P4u9W4dxs23QHzHz8yLgHpzz0x/d/i61NNDNBBM8ixtG6YdXPAHY8cmP075qs17LPYfZYxslVBky&#10;njoMFj2bj5fbrTQFjyCthxKSX+fIGSP9rHOc/wBztVEWLXUiqJsKW2sWO4KOuCw+8Dx838NXbLT5&#10;7sF5LhxsJCtEASGxzj0k9T0restKFqApMZUrh1CcfRfQHv6mkBXsdFityk0W1iF2kdAwz0zjnHZu&#10;prZQFVAZtxHf1oVRGqoq4UcADoBS9RQIU896qXoQQs7yMpUE55AxjnOP4fU0kyEXS4lljDEYRWGH&#10;IOePT39ajvxlPME7qhUkKB3x1x3/AN3vQBPcAvEYsjDcEueAM9+/0rBGmiN5EkubgoWzxjcz4PGc&#10;/wCs9+laUsVzcOjJO8abs/Jk7Rn3GGB9D938KvwwLHGF5wFwATnA9Pf60ARQ2ccaIF+8h4Ze3PI/&#10;HHPrVukIBGD65peef0oAKKKbklgOB68/SgB2elRPtzj58j5sDJ//AF/SkdGaRcE7QMbd3B578dsc&#10;U5RGQ/l7SQ3O3Gd3+NAFdpWtwXcOIsnce6DtgY5zx9K8k8W2NrBrskrPKVjPIz82euM55HPXFeu3&#10;dxHaxmWUqoGSCSM9D93Pf/GvHNduWvNTeby43JO4bfu4yc7f9j29aBjoYkuoIlgaVZmztywUP7Hn&#10;5SPXvVCSNoLlWJI3kNwBkEcZIz146U9MLCZEKAFSdp+8ue545Hp6UhRWXzCTle5b5uex45b3oA9b&#10;8LaymraYoz++hAVwWz24OfU4yfTNbteM+FdbOh6sJZMtBKdsgVun6dRxn1r2G2nS5t0mjdZEdQVd&#10;ejDHUU2DJaKKKQgooooAKKKKACiiigAooooAKKKKACiiigAooooAKKKKACiiigAooooAKKKKACii&#10;igAooooAKKKKACiiigAooooAKKKKACiiigAooooAKKKKACiiigAooooAKKKKACiiigAooooAKKKK&#10;ACiiigAooooAKKKKACiiigAooooAKKKKACiiigAooooAKKKKACiiigAooooAKKKKACiiigAooooA&#10;KKKKACiiigAooooAKKKKACiiigAooooAKKKKACiiigAooooAKKKKADPHT8KKKPxoAKKKKACignHb&#10;NFABRRRQAUfhRRQAUnO/jp3Pr1paKAE654NHOevFLikHA7dT0oAWmyRpNE8cgyjqVYeoNKcjrz9B&#10;S+nFADIYY7eCOGJQscahVUdgKfRRQAUhBOMHGDS0UAHekyM/WlpM84oAU9OOtHSkJIAxg84OTiky&#10;CSBxg84FADqKTkZ7+nNLQAgYE456Z6UtFFABRRRQAn8R4P1paKKACikOSQBwO5o98DNAC0UUUAFI&#10;ckcdaWigBrHavfqPujPel5wOOT+IFBJA4GeaCTjI9PSgA5+nPemZKpjaxwvqMn269aec546fWmjz&#10;NmWxu64B4+mcfrQBlaroltqlq1tcIGLjPyjGDkfMOuMdx3rxTxL4Xn0W+8uRSkR58zqrDsenH07V&#10;79iTcdwUoCNuW689TxwR2rn/ABppY1XRCm4bomLgLjcSATx78Z+maVgPCrKVo3AZS6hgSOnFaDyK&#10;9xlC0iHGcDGPb6istGaK4ZQNm446HpWxbPLbbECLzztxnr0J9famMVGQXUiHdk/xbfmB45HP3van&#10;J9nWWFZGkk27iVwMZ/Pp60jxEO/zu7sxZmPX6fX3/CnJZxm88olzGwzu27Tnvx2+negRNLMk8DBS&#10;oUAhwPTrzz93riqrRxsCn70xFsDP07+jelWUt4TFONhCJuXO054xyPXPp2p1urKMpuZWTlCvGOcD&#10;P9e1AyKOwSGMxsXYNna8ZxnHAOcdAOoqK0hSzaVpdry5+Rh91c9yMcg9hWhMsu1JETGDljz+o7H0&#10;HemWdtIt47vIZATuBVeVJ7AHv7dqAKdshulmguSkTDIDHHzdwv19+1TLbl4WLEZ29AuN2O2e2PXv&#10;V+5thKVYR26IDnYucdBnB7r3NIIShCkJtxyGz07Z/wBn+7QIzDbLCUmEjNJng7cgg98f+y1O1qxI&#10;cYEYILKT6+h7/wBKvvAIkZl3KqEDB4bd/wDF/wBKil/dQq37pkfOAuc7u+B/6F+NIBLWQxxlRCCH&#10;JDjJGQP4Sc9v73erMt7HbXW6XzCCwZuMNn19mHYd6RpgkEbrhSUz6jHrjH3PQdainlnu5Csoyqt3&#10;xu57Egfe9D2p2Gi4t/ajzJArFkBAJUAnP8WM857jsKqPfpPE0cBiDY2spBIK5+7kHhfRutQTWvmH&#10;AXM5DHJwDkdB06jue9JYWkxuPOaD5XJImVeMZ5O30/2etGgFpVSTelyGJUDI6Fv14b09asR29miJ&#10;NcxmTc+AFwD9QOm7+8D+FWlsJWtwAPnVtrh+do4745B7H+GlltBMI48O4HDLuAJI5xu7Y/vd+lAE&#10;qz2VzcIYIEREBzHyygf7J/55/wB7v6VEdRuI4J7eHiJwNysOB6An+7z8v4VMtosEizY3EfMCflLe&#10;57DA/h/irQ07TvtFzFI0BZBk/IBn/eAOcn/Y7daEBz1vHItwEO7zCcHeOQTwP+2nPB6YrWhsoVIW&#10;TzzKGyTCMc4Pyr6N/ez15rWl0uzFxtcLFtXGdwYAZHt8ynu3ValnktRHMYY8oFCsX+6x7Z4Hyjs3&#10;UmjUDDW1imywtwTHkkhTtx6/7g7qe9Ot7eFLvzoVdmZcHdyo/wBo+o549O9bMot7yQi1Vllccg5y&#10;zADkjGA/oO9MOnpa26NLKUfDMgAGTnOdvHXj5gfwoAhSSGHb5UkjNIjJIN+CSOise55zv/Colums&#10;ri2J3SoQAXY45z6diP8Ax6pmtbKCwEjt5k2wsE52hc9fePP61FpYfVFMKoVckEu549gfX/Zx+NML&#10;mowW8tfI3sSMuSiggE/xAf8AsnbrUtn4VhGzzDIqlAGTfnHPIJ/izz9K2tO0+K1QdWkH8TdQT6/7&#10;XPJq7tG/fgbsYz7UguR21rFaW6QQgiNBgDNTUUUCEHU8CkZ9qksVGATyeMU4DrUckiqjAkZ2k4Kk&#10;8D27/wBaAI32OGEoV42GSSM8cnnjp6VV8gXyBJopV2BWDswDBsDk46OPy5q75CExtj5kJIOT368V&#10;Io2gAZwPU5oAbHEkSBUUAD2p9FFACEhVJJwByTS0d6PxoAQnBAPfpQVy4bjgEdOe3eggkjDEYOTj&#10;v7Udx1oAaSxPTHXH+c0YUq4Axzzxj9f604qrMCQCV5B9KiuJfJhkkZ1RUUkkjpjv9KAMjxDfW0Gm&#10;zoYvOlZfLAbjnnqe3rnpXkElwkl9cMdzsDtHy7fmx1Ax29O9a/irWpr26dYwypIoLuHI3DPT/c54&#10;71lm1jESvK0pG5T8pHDejHH3ueD2psZFbKHeSaJHU424AyQcckDPX1FPBTzljXc5UHcq9FHpnPI9&#10;T2q4iRtJIyAqU+UYbBb26dR3PeordYwGcJksp5DYDY79OAPTvSArLGyxTEJ8mewONvvz930Ndr4Q&#10;8U/YgLC5V/JD7Q7jkE+o5544ArkEmVY0BkJEh4+Xj64x0/2e1SNEyncoIKMAMPyp7AnHJPr2pphc&#10;9zBz0orlfCXiM6lGbG4TZPCMBs5DAevuPXvXVA5GRSEFFFFABRRRQAUUUUAFFFFABRRRQAUUUUAF&#10;FFFABRRRQAUUUUAFFFFABRRRQAUUUUAFFFFABRRRQAUUUUAFFFFABRRRQAUUUUAFFFFABRRRQAUU&#10;UUAFFFFABRRRQAUUUUAFFFFABRRRQAUUUUAFFFFABRRRQAUUUUAFFFFABRRRQAUUUUAFFFFABRRR&#10;QAUUUUAFFFFABRRRQAUUUUAFFFFABRRRQAUUUUAFFFFABRRRQAUUUUAFFFFABRRRQAUUUUAIBgnk&#10;nP6UtFFABRRSAg/MMHI6juKAFpOfalIz1ooAQgnGDgetBzj39KXHOaaQxHUbscHHGfzoAd3ooooA&#10;KKKKACiiigApM4z7e1LSY6Z5xQAtJg+tLnnHeigAoIyCM496KKACik5yORjvS0AFFFIThSeOPU4o&#10;AADjk9+3FJtwc96UjI5pjdhu56ZyMg46jjrQA80EZI5+tNYer7T14x0HXt0pNrnO2X3GcEc54+lA&#10;DwcgEd/WloOeP1oxQADOOetFFFAAOlFApG+uO1AARnByRg/nRk4bv7Dim/MXI3EdOn1PtQowCZMA&#10;kZIzkDjpnHSgB9FNK8HBwT34zShSOrE8Ac4/OgBaKQkAZJwByaOpzyKAFpMHHXmhRtUAZwBjk5pa&#10;AEHpuyetIVyoUsfTPfp/OlJwcnp04FBGfXpjrQAtNZc4OSMHPX2pQCB1zz3o6ckk8UAQyF0cfOAp&#10;IA+UnHIyDzzn17VT1G1SSOb92D+6Ksd2Nw2twSfu9juq7KuG3b3ySMBQpKjIzjjp61WuEKSu8rq8&#10;WMkNgbRg53eq/rmgZ886qs1rqU0QBXbJwMdDVoagplQKpU7fvBs88ZxS+J5Gm8R3YTeUaU43NnJz&#10;61BBaR+Sv35GQnIzhT06e4pAabTqGbZIQAu0IvQD0P8As980836bRLvdrhiAGY5z9ff0rFKSsq4Q&#10;KrL69f8A6/HSlRijLEYzliPm7UwOhluzcr5ccTbgxGBwQQOT1+8e9BuxawRMN5yvIYZ4HYf7OetU&#10;GZrdWIiDFmIYqx6Y6fT3pjt5qho1ffGPvMSM/wCB9PWgDUkvAo2PFnO3gtg888+vse1NedRMZE3R&#10;uJQM7+47Z9f9qsE3YgV5DDh34DFj24OOeff0p8TyNKhcxxrIwwr9MHP/AI7TA2bm9WaNYvNG3kq2&#10;ep7n2+neqiXJVSWfABznOdvPv1z6dqqrKkGYxbxkY28jnJ7n39Ka0Us6nfbqo+4qYwSR6f7XqaQj&#10;RuL9HkjhROTtTmQcDuM4/wDHu1Mu7iURjzF+dm+m4Dp06Y/WqSxvOqBYIBlt7ApkbR1x/s+o9avT&#10;WU0kYfy9pTDAuck/p09B2ouMvW65tUYZM5OfUqT/ABAf3v8AZp8VqY888lDjyjnA74PcHue1OsbF&#10;ihJUEj5SC+D9M/3v9qtO2geEiQokrn7uBgHng47Y7j+KgCO0tbMPuuFbyzGM7mO0A9j7f3T61oWD&#10;KziK3hl8pW+WQn5w3PPp5hx9MU+5eJUt3NvDG3ysNqblJPfB7Hps7dau/bJvJeFLGIYwSvXCkEFd&#10;3cc/f7UB1Ksrh7oRxSxnJIHlKQQM/Ng5/wC+v0psrrvBEKJGIxkhyyEY7/8ATLPbrmnFWhIY2iZD&#10;hSHXZnoRu/u49f4qu2vn3iIVgQ4fkpGqkMAfnx3bH8HTHNMLlOzKT38mFniVsctkljkYB56/3cdO&#10;9a6WQhZfsjOkrMQ4BO5mwcgc/wCsHc5wRmn280b3UcZskAjLBXjIIAJG4D1B7n+GmK7Ryn7PBF5a&#10;xENuHBXnCk/3PRup6UARyy2kqypIWOBgzICF+8Mkc9B0K96s3csFsgunYFFwAMZwCDgkZ+ZT2Xtm&#10;rE90MOHSHzFVXCEKCz8YLDHDD+Ed6yNUvLq5gidYmBySu2MZQjOSBjlz3HpSD1M+O/uLXzZIUO6R&#10;mJLZ+UHHy9e/97t0qOa/uLmF/tDGRcBUCjBGM8E5+XGev8VX7CWR4YjJGi/KxQMMKAMZA9U/vDrn&#10;pWppWnTNN5t6Ffcu1k2DG0k4BHcDHyn3oux3Mq1sLi7RN+6SOXq6oflx/F19wNnQ9a6/TrFLGHyw&#10;BkHIAHAz6fXGcdqnSMoxAzgD+HHPC8t/tcflUy7ud2PqKBXFpAMDqT9aWigQUUUmeOhoAaGD4Ks2&#10;N3p7fTpTsDuM0irgZJJJ5PXr/ntTqACiiigAoopO/SgBaKawPJUDdj6Z9jTjntQAYoo54pBnjIGf&#10;rQA13KlVCklunp+J7Vw3xB1mW3gWxgmAkPzsoGdwGOvORj0710fiTVpNJ0/zIVUyNn5n+6g9WHpX&#10;jt3NNquoGa6beoGHkOdzdSAff09qeyuMSJ5HLTPajIQbSGHU4zgd/p2p0ruRLHFGqncMLvJwPbnk&#10;evpViJv3LhxGkKkbF7++D2b1NOuYpoXMkLW5DYZCvQgY4A7e/rSAjV1Q4uE3FVGA2cEehOfu+hpo&#10;d1Ub1iYNkHBIYZ6FuevpiliT7QZ5HbIB7LwD6gen+zUtxG4VVRPlQgAMQSM+/wDFn9KBEKfKm2GM&#10;Fx90HOd3r1+/6j0qYkyRpJ5KD1Ubse4Xnp/epgDxsQI0+ZtpO4D8Af8A2arcdw/2cnEZLtznCk4H&#10;/jv/ALNQMrQ3k1ncCVGCOpGByVK+h5+4O3euz8NeMpHmFvqTE7nwJiAMZ6bhj8q5CdXlGcAjllIx&#10;nPrjH0+WmzW1zayooKpjOAmHwSPbr7+lO/cLntysrjKkEeoOaWvLtE8V3+mwR28jo8OdqiRfuYyM&#10;Ag9P9qvQ9N1W21O186JtuCAyscEE9PwPb1osFi9RRRSEFFFFABRRRQAUUUUAFFFFABRRRQAUUUUA&#10;FFFFABRRRQAUUUUAFFFFABRRRQAUUUUAFFFFABRRRQAUUUUAFFFFABRRRQAUUUUAFFFFABRRRQAU&#10;UUUAFFFFABRRRQAUUUUAFFFFABRRRQAUUUUAFFFFABRRRQAUUUUAFFFFABRRRQAUUUUAGBnOOaKK&#10;KACiiigAooooAKKKKACiiigAooooAKKKKACiiigAooooAKKKKACiiigAooooAKKKKACiijvQAUdK&#10;Ac9sUgKk8EHBx+NAC4xSE8jr19KUGigBAcEDkn6UAEKASSQOp70Y+v50oGBigAopCM+v50tABRRR&#10;QAUUUUAFJgZz36UuBkHHI70dKAAjNIBgt15560E4PJGKAQScdutAC0UUDOBnrQAY5z3oozziigBu&#10;3k/McHHHTFOqIXEZuDCCSw64GQOnX061IAAWI6k5P1xQAHOOCAcjqM0hQFcc4xj7xpwGKaQrr2ZW&#10;H1BFAABzgnk88ZpTgc88c96Rio+8QOnX68frQRu2kryORkcjigA3ANjkknA49qdSE45xk+1LQAA5&#10;GaKDzRQAU3b84bJ4BGM8dv8ACnUUAIAeQfzHFGM9c5znrTSVDsfl3bRnnnvjPtSBeTlunHbk8cnj&#10;rQA5QFBHPXPJz3p1FFABSDOOQPwNHTJA5/nS0AICGAIIIPIIpaKKAEGe+M57Uuc0UA5x70AFFJ1H&#10;B79qQkBNzMAuMnnj/wDVQAySIHcQGJYrkeYR0I6en4daw9beaEPKFbywCRu52naRuXPU842fjWpJ&#10;MkcrlhEyHaxfI4543f0+lYOtyNdeZGYy4DqoO8qd2D8uBwJMdG6YpjPErxH/ALQclg5yScDqK7Lw&#10;7ZJdWLiSKNATg7jwx/hDdwPQ/nWZcaPFNfSeQkiEMxPHAAznr6d/WrNikmngM5YkqTGQM4HYkdx7&#10;dqnqIde+Hr1FUrEEZy4Bc85HYg/x88e1c0yXVuzqxQZwMMORg84H869MBF/EqFN0aqq/N83XqD68&#10;/wAfas7WfBkU1t5qqoutxUDkBl5646dOD3o2DY4aW4nkkZUcGMJ94cADn9PamQNfBGZsHaNrFhnB&#10;PQE+vpWq/gfUUtzI0DBOmB1x9PX2rJXTZYZBHcBxGWyOuG/+t60KSYXHrYXN0wUSRNGy8c7emCR7&#10;f1qeHT7g3EQW4+VCJEJUZ29M/wD1q09O0uCKREaMMCRuVmI4PTP9DXRtptvZM9w8MxKv82WwwJAw&#10;P+umD9MUxnMQ6LJDdR+ZOqM7HKnJGDjHPcHv6VoPp05ukWYqc4UZIAAz0J9PRu9bsaW/mrJHEWyC&#10;FVclc85C+394evSkX7EsKySWvyY6knbg8gnn7g7DqDQIyBcR2pdnkjMgJyWjAPH8Xs47DvWnAZrg&#10;j/SIVjC5VliBBDHkr6n+96Vn3tnaXsu9INhVgCm47voxJ5Y9jUot3by4onfyhkIi4BB9B7jue9Gg&#10;zchsTCqxvLA0RAGAAUYY6evl+/XNLcD7PM0ayAoxAy4B3emcDoP4CKzVMsq2675G+XgqODx1A9B/&#10;d74rXGnmeEC2LIhHTAKjd3A7g+n8NAEK+dcSxmOT96zjHyjduGOfTzP0IrZt3EUk2+XeQu9Sijbt&#10;7nH9wfxL61jRWiWhdZIWYAj5BLyQP4S3p/t/hTrORpr0zxC4LM+4uTjcR6Dsw/u/xUx3NlhdRtKB&#10;OhDruaSTJC56Ejup/hHanfZpNqhJZI5nwuHf5s4zjrjzCP4vTIrFGpxLe4Z38yKTPGDtHdlHcnuv&#10;8PUVZdku7j7c3zRhfLVQwKhOcqT/AHOhL9qLCsjVmDraAfaCjkE7l4yFxuxzwB/F/epljeGOEma5&#10;jeIxmXfgn5cEbsZ5Ttt61Rmnt7y1kXJeUxZIZgoJB43ccY/hP8VVrJYpIhMEmZQd+9T1fnnH9/8A&#10;2emMmgC0Q0155wmlXJ2qcZ27ux9c9v7taREjWrI13KGBMZAOCcAnZnsw4+fvVSWcWaJMqK6qSQEU&#10;ZAOM7eOQf4vSlUzXTNg26I0YBQhWXaM9Tj7nXB9aQFfToftTuZLi6nQZdABjkEfNjtj+7/F1roNP&#10;hliUq888hADgS9QTu5OOuf7vbFRWEcEN24G7zCgLgkZ7Y39t3p7Vft/LkUOqjAJOCoGG5BP+91zQ&#10;BMI1GPvcDAyxNOozzijIzjPNAgopAcluQcHt24oXcAdxBOTjAxx2oAWkCgMW7nrS0UAFFFFABRRR&#10;QAUUUUABzg469qDntSEErjcQcde9KRkdcUAITjHPWmySpFGXkdVUckk4pSDx85B6kDHPt9K5Hxvr&#10;0VjZSWUUSyXEq/vNy8KvbP58e4poaOQ8X6wmp6hJFHMzwK4KLnj0JIIz7bfxrHjVon823hKoflwO&#10;doI5x6g+vaqMJunmD4LMTnJzu3//ABVbAvNTdF2Rn54yqKq4AUH5tv1xzQA+WcrcmB7cNhNrYGBs&#10;7Ln0/wBrrUUChyWlhQOFI+ZmyfTPPBHGPWpo9RJd3hjIMiAyZHBA9h/yz9utVCSGAkRDKhLMcEkA&#10;4xn19vSgCVvMjKoCxUnoM539z/v/AKU1hIGUKmVyWXYD074/rSO7SIRwpVtuCQPXjjv/ALVTeYZB&#10;byNscOpXO8KDtx27Y/8AHqQEbhy5ZjGUU5VcEgKfTn7lSqkixmSaAuRgZYcYwOvP/fNTSJO0ZZfK&#10;GSJC2Bn0yP8A4iq0k1zCWhAjG0hlyQSCf5/TtQIepVZZMRz8vtVSfmDf/F+9Sq0z7jkKGLMuwcgj&#10;rj0P96owZUMassasGKLuYYIPUZxyP9rtTBNKY18wRqSGQ5k6gdPp9e9Ax0qiWHChMD5iAOAM9R/s&#10;eopbTUb/AE54zHcmMrggvg7cjjPHIPYdqEMioHRlYsNwZjzu7E+jf7Peq9z5ktq5V0ynIUnLZPXj&#10;19R2oGer6FrsGpRmAkJcRHY0e7dj05z83AzmtonBA559q8TgmvbOSOe3lEQA2gBjgp357r6mux0T&#10;xjOb5bbUSm2Q8SHAwM9z/d64p7hud5RSD65I60tIkKKKKACiiigAooooAKKKKACiiigAooooAKKK&#10;KACiiigAooooAKKKKACiiigAooooAKKKKACiiigAooooAKKKKACiiigAooooAKKKKACiiigAoooo&#10;AKKKKACiiigAooooAKKKKACiiigAooooAKKKKACiiigAooooAKKKKACiiigAopkYcBt+37x24z09&#10;6fQAUUUUAFFFFABRRRQAUUUUAFFFFABRRRQAUUUUAFFFFABRRRQAUUUUAFFFFABQaKKACkAAJ65P&#10;NLQM85/CgBBgcc+vNDDKkf1xS0nyqvYKB+GKAFopG2jlsDJAyf0pAVznOOxHHXjr70AKCe+Ac+tB&#10;xjBxjFHB6etKAAMYoAQkAknA45NGcdcAUHsMZB6+1LQAUUUUAFFFFABRRSYyQ3I46UAKRkdcUnc8&#10;nr6UAgjIIPbiggEEEZB60ACggYLZOTQARjknA796WigAooooAKQjPr0x1paRtpU7gNuOc9MUAAHJ&#10;PNLSY9eee9DEDtk9h3zQAhyvfjI7E9/8/Sg5GznHPPGc8UDa2CCM84I+vNIFRUPTbj0GMen0oAdz&#10;mlwM5xz60YHpSfKSDxnkA/5+lAC0UUZoAOv4UmRnGeTzS54OOvvQc9qADPOO9IN2WyRjPGB2x/8A&#10;ro7nrihVCjCgAegoABnkN+Y4paO9IQD9ex9KAFooooATBwPmPTH196U/SkOcHGM+9LQAUjHCnOfw&#10;pScf1ooAQDHQVHKw243EMFLjgnp7Dr16VITgjJwKpX84hVA6lskBCMZ3dsZH3vQd6AKtzfxQgq8h&#10;inAJTduPB/ixnkZ7fw5rLdnltmKsHLfKwmYn5eTtZj/B/t+vFNu5nkvbeGQJIikr+7RS2erbT68H&#10;cKklaOa2CoPLjCkjanGwZGcd4s/w9c0xmFLAtxcOMnDHLFxtG4Yxn0I/h/vUl7pyQWsTIhkbfxgH&#10;Kkg5IH/PQ919K0xG1pIxXzPL2jduGdpJG3OOpP8ACf4aZeyXFxGoheV8vscKcEMATsz68ffosBia&#10;VFLHJtJCRqSqhT/Cecc/8s+OfetdZoXC+bG8vyhckZ2jnAb/AGP7tZd1bzhnmIKueSdu0rjH5AZ6&#10;fxdaq2ktxZzOSXRtu4OTllyMceoPPHahAdlHKWsmja0kJZgmW5bIxgE/3uT83pWPqmmR3MiKqBgF&#10;3JxgAjqPYjv/AHq07a0u/JiMuxowhHlluQhxld3dPftRe2LQReZGc4I3IzDP+yG9x/CfpSaBo5kW&#10;tvZzRiNGjki+8NoPX+I+uemO1bgMc1kirbrnJVtx+6OPl3d+f4+3Sr62qG4jdrZy7/MArDlsnJH+&#10;3x81D2EaaiixRHaEyATmPBAzj/pnzz7mgEjLePyrIxeQCX4yCATgn/vnHY/xUwNGsLqls8gkOQ7Y&#10;UqwXrjs3P3elWLuzVJnLSKoJAO59wVMkjP8Ask/d9KS9miW1QRQosrfJuL4Ytjocfx/7XSnYZlQy&#10;KhMZiJKFiSDnB9B6g9T6VL5aJep58Kxh1CrG+Nqr6Ej+DPRutVYbeb7QZBJHC3zGMKxBOCc49Pf1&#10;qtFdSSjY0sZBYbX28ADvjqV/2aBFy72Lfgqs+9XzuJIcnPqOjeg71Mt8sLJ5byCZDu/dZ699o7H+&#10;8OlQx2txNOkXmwhYzhzuzge59+zdqfcaRiVPLmT5lH8QHA6jPY/7X8VAFiOVblDugiSJVPAYsgU9&#10;MDvHnqOxqyqbPKiMTGWMqX3PhiT90N/t/wB1vTrVdba3Rw6X0QZjuLLH0HTcFx15+5361ehtILpN&#10;sM0QjRQrFVJKKf4cjrnuf4aAM+bTludUZokklJbjacksBzhum8fxdiK0VjlsHkEkVuUCZ+UkoVJ5&#10;OP8AnmO6+tXbWJbOA2yS2xV1AJlYjPbaSOw/vd6Ze26TzFZZIGLMMkLtfIP3gD0btt70WCw2NLaO&#10;Nzlkct8zYz16BvUH+H+7RDFILcCK3lMhbEiux3k8/Lns+P4/SpYLBhfoySqw+YqQM7c4BIGOSe4P&#10;3af5MkUixRbAjgoMHOB/cB67D3bqDxQIfZzxtd/YhEpz1ZSQCQRke2P4v72KuwaZHCfMijjEnPzg&#10;EA5B5wDyvTC9qS20uUOWuLgvu+8QOWI6ZP8As9j371dSFsZE75K4Y7VBLdN3Trx9PakBFb2kkchc&#10;sFxwnJYgZG7JPXOBg9qtqHBbcQRnggY4oAzkhiefagjLAg4I64xyPSgB1Jg5Jzx6UY5zn8KOvqPa&#10;gAHU9aUU0LhmO4nPY9B9KdQAUUUUAFFFFABRRSYwSecn3oAWgDH/AOuikAAzjp6CgBNvy7cnGMdT&#10;n86UjPr+dDFejEcjofSo5HKr93eD6nj159BxQBX1G5+x2c04kVSsbMA5xzxzz6enfNeL6hqlzqk5&#10;e8lLlTlSzA7QT+oP6V0Hi7xK+p6l9ihiliigYqQxI3P24Hf0rnFlREykOXL4GQTg99vv1yKexQ6K&#10;ATGNEjUSZI5YDA9M+v8AtVPA8W1kYBiOF2tjc3bPpj9akE9u8KF4FQYYADdjb/dz/c759abBcxAD&#10;dGuUHU5+b03fT+GgQ6G0kSZ3aQhgfNI4B54BA/vcfd/GnhBGJJl3K5U7cZJ7ZK+ue47UjTNtldY9&#10;rq4VmduS3PX/AG/Q02G7LRLFt6ZTcTgdshfQ88+tAiXTyJniMkO5THyrjC7cnjP9z365pFjtixCx&#10;iPZklnY8ntn29KkgujaEzJHDIMcKDwwGe393/ZqOIxT7njRYkVdz7sNhj/PrwO1A7Fh7hGiZNmSF&#10;/vHO/wBT/t+naoCq28xmZoyWXAZPvE45AP8Ae/vUuYkhLrHECoKEHHHOMe5/2u1Ld3W608vyISCu&#10;wnAHI7ex/wBrvSEDeWfKeX5lXLKGGV564H9wdxTLeEENI4jJXJBZDtVT0JH909hUsEysqkKmQc5K&#10;gZb1x2/3e9VoLho5sYyyuXz5Yzn1C+v+z0FAyWSEKio7orrkEYO4E9Ax7t6HtUTLE6ylTHvJUFdp&#10;yT6A9m9T3p3mpJcAbI0VRhQDng9s989z2pRI8kkizpzhRsIIQr2GR0H+1QA9nBUBDExBMm5YwFYD&#10;uMjhR3XvTopkjm+0MYvO3Flk2/c7bsd+2F7U6RtwYiQtJtDDPy5YdCQOhHYd6YZiDhGCzqcpjOdx&#10;PLY/v+1MDq/CPiF5bl7K6dzg7YcuW256D39c9q7mvFhNdidHgZomBwrRseB3x/7NXcaV4u5S3vdg&#10;wpPmgEDb2bH93oPWjcNzsaKYk0bruV1I45BB69Pzp9IQUUUUAFFFFABRRRQAUUUUAFFFFABRRRQA&#10;UUUUAFFFFABRRRQAUUUUAFFFFABRRRQAUUUUAFFFFABRRRQAUUUUAFFFFABRRRQAUUUUAFFFFABR&#10;RRQAUUUUAFFFFABRRRQAUUUUAFFFFABRRRQAUUUUAFFFFABRRRQAUUUUAFFFFABRRRQAyaZLeCSa&#10;VtscalmPoBTba5iu7aK4hbdFIoZT7GpGVXUqyhlYYIIyCKFVURURQqqMAAYAFAC0UUUAFFFFABRR&#10;RQAUUUUAFFFFABRRRQAUUUUAFFFFABRRRQAUUUUAFFBooAKKKOeaACiik654I5/OgA5A6knNI27A&#10;24z7+meaU5xx1oz7UALSdPejGCevT1paACiiigAooooAKQj+XrRkHuOtIQN4b5cgEZI57UAG3LZw&#10;OgzShcMSO5yfej3yPyoxgk5FAC03KBeqhcZ9sUoXBz60YOeox3470AL1opAMZAz680BgwBUgg9CK&#10;AFxzmjrSZAGd3HXPtQPujOfxoAWkPFIGU7fmBycDJHXv+PWlOByTjHegAz0/wo7/AMqAAeQevf1F&#10;GecDnHU0AGeaQEkkY49aGOMAZyfT60uecUAGcdeBS0mOQeeKWgAopCQDjnmkDIAcEADPTp70AO5z&#10;SHPYZprGN4zu2shGTnkEf4U4hW4IBxQAgyHIzx6c+/f+lKBSbFBHA4OQMdDzk/qaDs/1Z28g/Ke4&#10;7/zoAdznpxSA5z04pNiAk7VyxBJx1Pb+QodA67csBkHKnB496AHUhYDOSOOtG4EZ5x16GkIBwx3c&#10;emf5UAKSARkjJ6UtMVtowd3UDoT29e/1ppAaUgjPA7+/H/1vWgCtM5mfyUm8qdBvHoRgjJGeV9q4&#10;vxd4quNIkNlDMVkPynJ+ZAfUnqTwQe1bfijXbbSLE3LbjcAAxKRyrEYz0+9z0PavH7cXPiDWCpDu&#10;WyxwcgDuT7etVsrlbI7bRprjUEhkmmeRX4bDlcAf3j/Dj179K6mdZIlMyy38heMOrHIyemQP7w/u&#10;9+tUdG0aC3s4m8uNhs2NvdSoB6FiOSp/h9DWtqFkptkjbiJXAEZYcnjqc8P6HNTdsVzGaBiBGHuh&#10;cDPAYnaD12/XPzelQ3VuVgUM3yKvMWSFCg9z3i/rWgqS+eALZPLlYFGyQeDgj2PPP97FVDE0xiiI&#10;AKFizY+vzY/9k7daAKGoCSSIrE7g4Xd5jfNnjbv9/wC6fQVkGxm3IV3uC5B2kk7xyf8AgXqehrsm&#10;s7W3tUjlhUrGpZPLG7PTPP8AEuOp7Viiztr6QtbKqsBlscLgHgN/sejdSaNQH207m2RFeOKIqXPz&#10;nouOQD29V7mmpewtMgd2aNMZyRwTngn0Of8AgNbo02CSNWm3RSMQZAVGS3GOnST0HpTU0KxEYART&#10;N/CyrnDZOcf7XB3Ci4FFntkU/vIzJKNmS2CuCeM9j33fxVJDfq9uLYEM7nKSgdVwMkL2P+z3rXis&#10;0hSRXhgY7VDGVByAT/45wNvcVYbTbd5xmMyMAS21gCr4BBb1b0NFwuczKlvavlJFdR87uQGUZJ5X&#10;1z3X+Gobezs7mMmMRx4BCxHBHPJGe6Hk7u2a6Wayikuo0iiA+Vk3DjnJJAPQN/ePep1tIkiwY492&#10;zI+Q7SoUcgf3efuUXYHNP4fivbjYTKuPvhgS468Me2B931rQt9CgQ7z5hwdykDD5C/eH/TTIOR6V&#10;sRqqTIotxvxknHIGTgn1z2/u0ojljt5gIxuIGQrlSTjoW/vf7VFgMe30m0uhLJ5yhGUurJ8q4yc4&#10;z/D/AHqtSWaC0eGKSII6qPnUbdoP8R/ucfLV8w3IgEcfyOcZ2ZA/LoAPT+KnxxvEifKxByW25468&#10;7fT/AGe1AaGFbaTBb3aSMku4NkNtw2f4c9t/oemKvTaVDduVBjiT5j+7+Xdg8gAH7vZh61qXEK/Z&#10;jG5Yx4OSznp1wT26de1QyzNcRCNd8b7weSU/i6H0z29aAM28Iijg2mHZ5aqSIxgL0yw/55+lT/2Y&#10;rXUUxDK6cszOGJPYHp8/PB7DirlwZy0LIqsw6FuCpKnJx3P+zTWmJy0YQzKnBySpyRnHqPU/w0AI&#10;q24AfGHZsIBgMrYOQOeG9T3p32OOK4WSOAlM9P7ucZ2+g9R3pYYwyOwcHKjKluMAHAz6dwepq0yi&#10;QsMIxV1OCc4xg/gaAFKBDGFDYDdicDIPX2/lTtg27ctjGPvHP50IEAOzGCxzg9+9NxGISMIItvp8&#10;uP8ACgQ8qCSeecdzSHkr19e4oCoyjhSpAxx+VKVXjIHXPTvQAopAMevTHJpaKACiiigAopFYMMjp&#10;kiloAKKKKACiiigBOB+NIQM98tx1NOprlNh342Y+bOMY9/agBCw4bOEwScgj/wDVXFeLvE/2OA2m&#10;nTQvmPc7bwdoPHfhhz07V0ut3503R57tQGaMD5SQCTkYx/teleK3lzNdXZkIkyXLfJnhu5Ho3rTW&#10;g0RRxyNuaTYcDDYx1PQf/Zdqvmwja2jRMGUvjdvUAgdR7Ecc96jtI5fLDLvUMpGVzgr3x/setWVt&#10;52ZmYEqQu4sGxs7E/wCz6GlcQyK0ikfIZAqZYthR/wACC/8AsvfrTHtkB5KKUGeMc5xyPXvx2q5I&#10;5t7qFV80SKdpwfmDe5/veh9KgNpdzSRs0kixqXMKh+CeN3fg+/egY5I7cFzLKihMKqBgQ2c/Lnuv&#10;+1UUEMC/6vG0sdyHPA4PPtk8etTxtdvsYom1U3Y6YTJ7Z6f7PehXKo7oziVWBV1AIA4/P2HagRKk&#10;ERmdhcMS0vIdTlSM4z/tnsKVYxJ5LQSOJV3DamQCcDO0/wB7+9StvljCS5MydTuHP+P+92qqsZiY&#10;qF+ZhyCQCf8AAejd6AJJoiGjWJ8jHTBCkZ5I/wBn1oe1jXbISBtwD5gJXHYn/Y9KUw5jSaRWY4Hf&#10;HHqR2Pt3qUkRuGjG1UbKqoBOT1I9W9V7UANaGYRkOkuBLtfGQfYH1b0PameVuvA+JI3UlQEJVi3p&#10;n+96mo2mluBvhhRVZwF8xu3f6j1PantHJGqBRE0bExsGYbQv/wAT/tUAR3EDSqrwAbgC3y9CB1wO&#10;3v61OGhOXBbkAEFcgL0zz/D7VGN5SQuWYkDG7oTjgn09vWoTa3Mtyke1+ZgCoGG356HPRqBlpLOF&#10;C6yGRGBAJbkj0B+vY9qQQxSytGdzOAQoGAS2eF3f+zVbitxBLIQQTsZU8kk5yPmxn+Ed6W5txLsb&#10;b8iAHLKdojz1x/c9utFgIJQkpigjcAvg5OFzgdh2x+tWI4NsjSu8hOdysRyvbcB/eH9yo5It7tHl&#10;1RMZZwSSSPlz9ew7VYBuS0UYkcB5CCo+8X7DP9//AGqYFS31C50iV5Y7h2IYlucnB9BnknuO1dj4&#10;d8XRXaCG8eKLHTsAOw/3f9r14rlWspcO6qvzEhSeCxHVR6Edz3rMS2maKVhIAoww+Ufdz1/P+GhM&#10;d+57XFNHNGskbZRuhp9eR22u6rYeXKLyRkQjcj8qB24z839K73S/FFnf2sZMkaXDEJ5ZcHc3PTnp&#10;7miy6Ct2N+ikDA+v5UtIQUUUUAFFFFABRRRQAUUUUAFFFFABRRRQAUUUUAFFFFABRRRQAUUUUAFF&#10;FFABRRRQAUUUUAFFFFABRRRQAUUUUAFFFFABRRRQAUUUUAFFFFABRRRQAUUUUAFFFFABRRRQAUUU&#10;UAFFFFABRRRQAUUUUAFFFFABRRRQAUUUUAFFFFABRRRQAUUUUAFFFFABRRRQAUUUUAFFFFABRRRQ&#10;AUUUUAFFFFABRRRQAZOSMcetFFFABnFH8qKKAEIzngU1xGeHC43A5P8AeyMfj0oJIRsNghc52k4/&#10;z6Ui/INo3EA9Tknn/wDX+FACiJFxhFyCWzjuep+tKAFIUBQMHgUKR0GeDjkGlzyBz69KAAjIwRkG&#10;g57UFgAevAzwKUnFABRRmigApAckjnj2paKACkPrzS0hGfXp60AB5HBxRkZA7+lGOMf1paAAVBPe&#10;QWlq9xcuIooxl2b+H6/nU3U45yOarXlobqAQrM0Y3hm+XduGclTnsaACw1Kz1S3M9lOs0YO0kdj6&#10;VarE0TRrvS5rjzrtJbeQDZAke1UPetrIA54+tABnOCBwfwxQTjk/oKasm5WOASCRhSDz6fWlOBht&#10;uT7dqADOFAI5PHc/rTsf5zTWIJ2kA5HI46c9fanEZ60AApoIAweMDuacRmigAoNIQ3Ygcjt+dLQA&#10;ZGcd6QnAJ/pS96KAEydwGOMdfSmhzx3JJH3SP8/1peRk8kZ71HnPzPtWEAYBx1yf06YoAkVi3btn&#10;of8AP4Uo6n/Co2bZtZ268KDgc+n1607IEhBzk9MkfpQA4nGOvPtQMckZ55pA67tu4bsZxntTGkUE&#10;4cZU7SM9z0H15FAEm5cgbhk9OaZuV0DAjy+ueCCMdfpQ29ACm0ktyOmf/r01CGiAikTAXHyjgfh/&#10;SgBd2+SRWaMhSMAHJH19D6UnmFTjCsdxwFxz14HPX1pjlUDlnMaqcnc3bPr6fyrAuPEFvpgYXNyH&#10;cZHlq2OMcKSegHUN3p2Y7G7MB5ZjBiRghG7AwAPb+72NZdzrEGmtLNdXCKQBhCw4HUE8857elcHq&#10;Pjy686X7NOTluPkIOOx9j7d65HUdQuL2SSaSZy7ZY/MeM9R9fUU9Oo9EaXi7xHLrlw+WCxKdoQNn&#10;H1x1PvVvwJo8txerdKYiqEFee+cZBH8XPAPWuFYbZ8BwwH8S8j8K9l8FactvpKMvm+bKwLrgn0I3&#10;A9CRnDdqlu4rnVNHeRCBROmFGCFQjPB6Y4LcdO3Jp8oSK2WPdufBIQMWABxnPcpnqe1RSRoY1hZW&#10;BJAEasoOcE4Bz9/1buKYzRRQjMmSXYK5IXABHI+n93uaYFPVI4VR5Z7zyzIVU5Xj23YPTP3ffFRy&#10;rbxpEj3O4rIQCMbi57H0kH948YzV6W1sp7KBcI8DLwV98kkKepPp/DzWfJpenxIxWNXU988KuMhM&#10;8fL/ALWaQFyQeTao8c5njkVtqKm3AGMlfQccj+KsG3Eczb1nCogLltpJJOQCB3HX5O3WrN8JFliQ&#10;IVLbQxd1ySOm4A4BGPl9aklgYTCRogQxAKxkKQ3qOf8AW9cj0oGa9rYRQ28aidwQ33idxAO3K575&#10;/vdqsN5UE4BlYNI4Khjt3YyMY7fX+KqqXEJjt4ofLYtk7UPAUbc4J/g/vDr1qadlWcMY4mTjeXHQ&#10;EtjPqvHy+9Ai79ojEm0FmI5OM9efbr/s/jSqbeYRyBoioVtrKwIx3A9R61Qmt7ZctHxuZlby2Gd5&#10;7dfv+/pV6G1MMSRBxwOcAgZHsDge470wGMsXymVjhWy25lwFyduf9nPSmkQiU+Y6swcdWXO/Axn/&#10;AG/QelTs5hQHDkt8zHDHHvj8uO1JHCYI1VCRjA5JPYcE9/8AepAV4ooGvFIZFkDuV2sDzuJbH+1/&#10;eFKsMBuHkjKriIDLcgpgYA7bOv41dDbSAT1Yj7p/z/jQpwAeclck7Dz/AJ9KBELIGlD5CbWClW78&#10;4GffuKk3RqjShMkclAASGxz071IQAPlGOc8D3owCNuPlHBGOCMUAQP5QLO7Z3xk7WUngdcD+Y70v&#10;lxL8gXONp+ZSe/Gfy49MVMGBG7oM45GOc4pTjOecjvigDPEmSFnjXdk7RnnIHTOfvf7XpVjyt7Lu&#10;YjDFhgEcg8c549x3qV1DfKwLK5wwwCMYPB9qRtkeA4yWP3iB1zx/9agYxU/elg3GzgbD6nv/AE7V&#10;PnH1yB0pkTllX72dozux19DjvSO4LiP5lbIK4IywyM49vWgQpJkI2MVCthgVPPHT+XNKeDuycAE4&#10;wTn/AD6Uv3ypyRg54PXr+lDDGWAJIHQd6AFUhlBGcEZ5GDS0gORmloAKKKO/SgAoopBnJyMDPHPW&#10;gBaKKKACkJwQME5/SlooACcUZ/zig+n6U1mUg5K4AzyaAHGobjJjJEjIV+bIUn17d/pT5MHAIBGR&#10;ycYBzxXL+L9W/s6xVI4HkacGPhuVcgjgjo/PfjFNDMDxt4k825bSLV18lCBKzOOT3HJ5HTntXHpG&#10;27y9sQBO1vmXp7nsP9rvVbdK7OS/+6vzdO/4DvV63aSKOSR4ww4PQ42/7XqvoKGJj4i0SkYVmBJx&#10;xyegP1/2e9TyhoGLLIhcLuxkcE98dz6r2qIieOVd/wAhbB2tncPQnsTzwe1WSVdChYPMCc7SSc+g&#10;9G9T0oAglDw3KecY1iYfKFJIYEc8+mep7VdiyjCCTYkbKfM8x8AqMbSf9nn5fWqM1sTJauZPl2kh&#10;s/LgdeO2PTvSqYZr3i4Cw45Jy3THOO+c/d7UDLNzKVYNFMrxdS3IIcZAJ/2vTtVV55HIh8wAk7gV&#10;O3DEDIH+161OsMcNsCWjG0EcKenPHufftQ8Fv5JwCZtuWIGARxgH0A9e9ICaQMEMQuInK4ClB1Xv&#10;j2GeR3qsUQqYRdKAhwHwTlfX/d9B1FEZZYiXJIZuWK8huxb0PoO9PSJmSMNlU37vMRM8kdfdvVaA&#10;FhidV8qS8UNguVOSQewJ7n0PalJaZ3zKF2kBUzjc3cZ/ve/ensGUCJDkRnA2cgA9l9Qe/pTDGSUR&#10;AAD9/dkLt/8AiPegCKZi5LpNFy+RsXaCB1wOwHcd6dtSDypWnRXc52bMjaf4vp/s0pjzMVm83zJH&#10;wQ+cn0JH8vWljsWeEzFplk81sZHzFs8cf3/agClLAd5H2ncxOcqQQOeO/P8ASrkFvECYWuUMxwCG&#10;K4Bzn73p/tU2K1YAqju/yMVEXVmA5xn9aLLZOzOzuMIGKlfl255JH93260ATsk5BDXCiMlSSVCgY&#10;HU+g9PWmIgknSVrx38ybcH8oFgB0BH972q/cNFCiqrspQfN569Bjgkd89vSqkQSOAlyfL8wrgnPz&#10;56Z6bj/e6UAPksQl1Fmd87ixEQ3HJH8Pqf73pUkaxSXcUPnuQqMAUBK7c9j/AHPVqr+UrH90wJJw&#10;AGALHuAf4SO571bilS3YTM0bIwLHYQuQPUdh/sd6YDLnToxHIjPIT5fVs4P90n/Z/u+tVIZJollj&#10;aW4d3kXaCOc//FenatK7MJjkuZmYOUDgb1IUHvt/9l7VmAKVZi0agZVQWXocY5zyPftQBJIEa0jw&#10;ZWZ5PlxkA8chff19ahhCoNmXVdmd6sT8o7/7ntVrbDGF8xkeM8MrMAfbPoOOD3phjQyRyoFwTu3K&#10;BnPuOzei96Qh9jql1Y3nnwTSphcMzqWA9Mj37eldfp/jm3kZIbuN0mJwTtwAf7pyRz79K4yK5EWF&#10;BYhd2HUfdz1x657+lRusZkVJpQilPLTDjaAecA909T1p37jv3PXrHULXUYTNaTLKgJUkdj6VZFeP&#10;QXNzpMhWG4YLwWyp7YwW/wBn+6e9dbp3jQIy296CWTAZyMNgjgEf38/hg0W7BY7SiqttqFteAGGR&#10;WDEhDuHzEdcfTvVncpXcCCuM5FIQtFFFABRRRQAUUUUAFFFFABRRRQAUUUUAFFFFABRRRQAUUUUA&#10;FFFFABRRRQAUUUUAFFFFABRRRQAUUUUAFFFFABRRRQAUUUUAFFFFABRRRQAUUUUAFFFFABRRRQAU&#10;UUUAFFFFABRRRQAUUUUAFFFFABRRRQAUUUUAFFFFABRRRQAUUUUAFFFFABRRRQAUUUUAFFFFABRR&#10;RQAUUUUAFFFFABQTikI3KQc4I7HFBIDAc5PtQAE9P6UzLHaUJ68hhjjP+cVJ3pAfmIGeOuc0AMAw&#10;rY3cLzjGc/409sheM9R0x60KMAeuPXNM6scA8nuSOh/T+tADgwZQwOVPOQRjFOooAx/+ugAByAcY&#10;9qKKKACiikwNwOBnBoAXPWk3DOKCRg5HGPSk3Llhg5BGflP+TQAqsGzgg4OOD3oypYdM84oBznGe&#10;DjkYpc0AHUc0ZoozyR6UAJkE4BHBwfyoDAgkHIGelLRQA0tiMsMjjI+Un9KAxJIIwR6Z/ClbODjP&#10;Q9MUE4GQN3OOKAEDEgdm7jtnHrjpSsT0UZPvxx3o528Yz2NN+boAc5Jy3Pf6/lQAoOEySx+Xrj+l&#10;OpAdyAkEZHI7j8qDyPx9cUALRSAhgrc46jOR+lLQAUUD360hYdiODg0ALSY5Pp9aNwPQjPao9xMp&#10;BdQqqCR378n2/wAKAHMWDDAz3PXp/ntSEkKGAOCcnk5H4f0qtIZ3ZmVNv+z8vHT73PXj5f1qESRM&#10;SWL7uQACow4znHP38dT0pjLn3cr8xBBCjJBHTv6e9Nkm8r5mEhDEjgHsT7ce3rUBmjk2mNy/mDcr&#10;cYK8ZI54XpkdaHmj+5cMyAcsGx3JHryPT0xzQBILtXt3ZVnDbS4AQlh7YI4b2qKS8dTKgkVJAm9U&#10;kU8DHHbkep7VnX8cFupVrp1TIBG8AluPlz/e/wBrt0rEvvGVhaSytZ+a0jYwSnVRxuGTx05HfrTS&#10;A6aWeVIJLpzGoIAOTtyATyWz0znaR14rl7vxWLVCQvzBjnI+cPjHI/56cdOmK43V/Ec2ql5keQDJ&#10;/dc4HuB788dq5yUOyySzSn7+7bvJyc/qPei6Qzd1PxTcXRfdIwc8uqkgZxyB9e9ZD3tw94POmIjc&#10;j5mBI25449PaliigIOA3AByw4JI7+nPSrS2ipKd3mEFjhR94H/4r2pXYrlJrR0LPLlgFw27tkcDP&#10;9aFjBtWBZSW6A4GSOSM9severgQRymNDwY8EpkqePp09aqXMEM8LMT90ghhzgZ69OnpSEULSIy6p&#10;GYiCd49CTz6V7vZ2oj0+z/dujJEoCRseemQD/dP8XpXkHhW08/xDFHFHuXcAFJw30BxgH3r3dd2/&#10;amzdt2biSGOP/Qf60IZUmt1lt94SNEKIGJfKsADgE/3M9+tTSxAM0ixxGTeN4kfkknAyMdem2p3Z&#10;HMW6YEhCyBYyRuHcevXpSyFx5hSUiT5SoCHb1GfqPU9hQIrwrbKflhZtoIVVI+8Oo6/e9aluo1Fv&#10;tSJFUKcDb0XAOdvcD+73pIYwJ2lZt0xxuHQY54zjlfQ1JIqSMCXdSu4FQVB3EADP+16UDMme3t1t&#10;pLlI40lRdzPhiBnpn1B/8dqtA6Rho43ErSjbu83v2QnGcf7ffpW8YPkxHEVUryCFJyc5PXr6+tZV&#10;7YfZ2mnkl2xBV+VY1OxR146mPP8AD1zQA43X2dlWdMeYw/ehSp34B+bjg8cD+KrFpdytE7gMyBs7&#10;sE5GTyAR19V7VAkjLaSLLKyx70Ee6Pc6hgMZPcnse3er1nGIwYoy7JtK7y2MuCcjj+L1PemMNyNA&#10;VSDdJjaEGMFcDoe6c9atxtuQF4drHll4OGGMD/CoYlkQbZAzurjLBscYHQD/ANB/GrAVg5dmJGfl&#10;UE4H+P8ASkIaSfLyFJKgngDOeeB2z+lPG5VGcsTgYGAB/wDWpV3+WCwG/HIzxn0zSbydygqWGMjP&#10;OPX+dAhwyOOTk9fSheABg9O9GTxjHvzTWIZTnaYypzn/AD060APpMnJ46UhkRI97OqrxyTx+dIWI&#10;YDcn3sAHr0/nQAoLbT8ozzgZ/KmuzJ8wTc7YAGTjv+X1o3bh8rx7iG28Z/r+dRyN5ZeUtEjKgy7d&#10;uT156en40ATOCcYHQ56kf/r+lMPmkAYCfNyQcnGfp3/SmTJHw5SLO9SdwGc9gD688VIgII5Tq2cD&#10;HGf/ANWaAEJcKqlOq44YnnHTOOnvTm3F8EccEYJ5+vH/AOuheVHKlcdhwf8A61Kc5OcFTgAYoAdT&#10;VLEfMoB54zmnUhAJFAAM9wPzpG3ZG0D8TxilAwO/50tACHORjGM80HdvGMbcHPrnt/Wgg5HP1pe9&#10;ABzn2opOdx5OMdKQHBPzZycgccDigB1Ic4wOuOOKBx6nmkBOzODnHTjP+FAAuRwev1p1NyMcHPOO&#10;PrSJt8leVK7RyPu4x29qAHHPbrTH3BGbcRhcjCknOOuO/wBKcVy6tkjGeOxqGbCwbmJCopJyRu6d&#10;jng89aAK2oanFY2M0zzRxFOAXJI3HoB6/wBK8i1fUrnUJ2knnSUk7dhcYA+uen+1Wp4t11tXn8q0&#10;BNsu4x7VKknqSOOPfnmucgRkRWYjbw25gdu3PUjHK+3Wm9BjGThXDLtYjsB06E+h9B3qdONpW8Jd&#10;ZA7IiLnn0GevqtPlWXLSDBQttYK33c9OvX29KWa0uQXS2ZBMG2Bwe+c4z68fepCHx2guMStcNGI1&#10;YrGigk57j1Hr6VKomCBZJgDsCAkfeXjr/sf7XrUcU6xxCJySSNpK9SeSSD2x6d6up5cDSu5EpQIy&#10;FsZ2+uD/AOg/jQBVmguosPPIpDjbtJ5B/hyB0PpTkIXyZFlbzVY/Ki9G4yB/tetSPcwXciW5iw7M&#10;xXYuQBj8/r6VXIigygYLKCcnOfTjP93370DHymSJ0EE7Oroc4U4Ayc4PoO4pwaV48mZQVHPyE5TP&#10;B916fL1FOhL7STsBkXG2Tjn1I7H09aVY/Igy4LTE7sLzg/8Axft0pgS3ERjjUNNg9HGDkemfU+h7&#10;VCYmWNMTvgnnBx8/p9f9rvTLmRLm2VI/mkU/cHAHrt/rToFjjhMXmBvkwznJGPfj7nv60gHquMhp&#10;vlI4IG3OOpHoB39aaXVCzJOXUDhhjBGeuPT/AGadcr5ixyLIrRlQshcHd7ZwMfSk2RMxRtwGcnCn&#10;cD27ff8A0oAbIyo8bvKWlD4bdztHbvzn9Kau43Uaxk5eTLhpeB7ZzyP9qrMNvA9njzd0jMdp559Q&#10;PTB6+vaq5w0ryiXeFB5A+XA6lf8AZ/2etAEkbJkq3lBmOMKw/h7N3wO3rUctmBetM1w6/Nknbg4z&#10;6dmJ6LUm+KGGFdkccuMlgpYAH+M+uew7VX2ymeJnRo0yEdd3IOfXuT/e7UAWzCZJI2EpEag8IMtn&#10;HO3PVv73pUs1jDbzbd6vHjnyzlBnsPVPU1WdLf7RHuldwoOEBCgt6Z7Y/vd6mdcC3uCMLNhhkAYI&#10;74zxj+73pgQvDFbPLja4U9VJK/j/ALHpU0DRxmTfG7ttGBMpGCemcfxelWre6tILKQbVMnmbkYAH&#10;Ge+O5/2aqvGrSuydVGMxkNgH056ep7UCH3KsIfKeMMzYBAYlsnsD2b1PeoCNq/K2U6IApHA64HoO&#10;4qUvAB80u/5ArhyME+5z930PrTBPBN5gHmeYCNuV6n1Pv6etAyTeEUPKwDEZw6k4XsT6g9h2pEkS&#10;O2JWQgYPJzwxxx/vf7XakMMk8yeVEcklBgcnPXb/ALXqKkRCsZXy84GEA6Y749V4596BCEmO2DDA&#10;jkOw9iTjnHofU96WOa1aAQvFFvHzK7LkEf3vYDpt70545Z4GO5RtQOzNjPtkd19Mc1ZjVlSVpUQE&#10;qoJPJVu2f9s9iOB3pDKImeCT9982ckjbuAGOCPX/AHe1QPtmkWNICXwcFcEAHtnuPVu3StGMu8sp&#10;2lWLbE2kc4AyAegb1bvVWGKaU7zPuCgnapA3L3wOwHcd+1AEkd3NpcIaFnBjIU88Z4POOgHYjrW3&#10;p/jwoAL23k2uQpdR8wPqRjhuBgd65+WdQyx7xtAzv2g4HY4zyP8AZ6iq8hBDbwWCgKcEN9ASOufX&#10;tTuwPWLLXbG/cJBMGkIDBcHOD9R1Hcdq0BIh5DqRjd17ev0rxtZIrdGks53Ut9zChSPUbsjp696t&#10;2uralaxF0vpiC4kwW5PuRnr/ALNGg9D1neB947eccn3wPzp1cVY+Np2RWvLEtkkDyWHJx2BPPv6V&#10;sWHiqxvcKcxSEElXOQMDk5HG33osKxu0VDHd28udkyHbjPPTPT8+3rU1IQUUUUAFFFFABRRRQAUU&#10;UUAFFFFABRRRQAUUUUAFFFFABRRRQAUUUUAFFFFABRRRQAUUUUAFFFFABRRRQAUUUUAFFFFABRRR&#10;QAUUUUAFFFFABRRRQAUUUUAFFFFABRRRQAUUUUAFFFBzg469qACiiigAooooAKKKKACiiigAoooo&#10;AKKKKACiiigAooooAKKKKACiiigAooooAax+UlSu7GRn/PSkckjaCpbjr2560u7EW87sBcn5Tn8u&#10;v4UK24A8889KADIJx1I/nQCGHytxnqv15FOoFADFclSTgADr2Pv9KdkkdNpz3+tBO1SeTgduppaA&#10;Ez0zwT2paKKACikJ9qQ5ORg/nigB1J370cnPHf17UiFyDvUKckDBzkdjQArHCk4JwOgoOfQ9aYwc&#10;hiFBJTgbyOfTpx9aeM45AH0NACEkkcHr7U6jHWkChc47nPWgBRyOmKKQZ2jdjOOcUtACKMFj6nPX&#10;Pb9KBnHP86QZLH5lIDdMcjjp160oYN05HrQA0s2DtUE47kgZ+uOnvS/MF4+Y578cZpFUqoU7cBcY&#10;C45/w9qdtwcjA6Dp2oAaCxHGOvXPOMdenX2pVXAxgLyTwfelxgk8cnsKCCcc4HegBFJaNTlTkZyp&#10;4P09qDtyc7c8f/WpV+6MZxjuMUEgMuTgnoM9aAFxSZx7k+lRF8BC8iAbdxx06dfp/wDWoaTvuVSG&#10;AwxxwTj8z2oAkLMNoxkk4JHb3phd9xWOPoDyTj5uOOn61XFx5hXaAwBJOOvAPA/2umRVf7RGCiRR&#10;ZX5sE4A28fMOeU9R1p2HYnuizAIJGjMjhQVJyevHT5fr3x702RJmHyGSM79xYMemPvYxz/u1QdbI&#10;maVrkKFAyzDKqp5Bbnkf3fTNZV74wsLORxHcGSXaAFA7dMenmeh6YppX2HY3nE8MqgpiMMAMEnbn&#10;r25B/MVFeX1tZyPNcXXlhAFZWfgjsOnTP8X4V5vL4sv2ADXc7Bmdx8uAeccccADJI79q58Xc9w0j&#10;NIxUcljnkeuMcr7daNFuGh6pceNNJtsLHOZi2WO1gGJ45IOMH0HeuQ1nxndzrsjZCu7cpX5WQ57H&#10;PU55FcpIBIN5cpgYOQcg9s+uf071JEkbOFI8wMoLDoM+me3170rroK/Ydc6pqF7LLFJct5SqUGxi&#10;4C56ZPbNZg81nUCV22leQfTj/wDV7VoGNLV32MwjDghimCPc89fbvU8KW00jTCELCCAPL6vx1x6H&#10;vRdsCiqSiZmkkYFZDtAOMn/GnwfZZAjuwVsnjOQOTz9PapFghMwcxqkRy+XHyj/7H0pJYLJArbGb&#10;5tvABYA+vv6UgJZIbeMv82AcYbdwOOD+Pp2pY5laQIWUKvCgNnoemf8A2ao5/s7qoTdjPAxxjHX6&#10;+tWEgtUYb41AI3bx9zOeuMZ2+1AivGYJEOZN/JOegOR9eMenes+5uIY1eMcgA4PH59e/pV+eFYHK&#10;xW7quBu3HPJ9eOvp6Vk3RUIwlTBGV9iPT6+9Azb8EvnX0VjgAYbjcuBzhsH7v0r3CQK80hLp5WAW&#10;GRjtgsc/livEfhyhfxLEAG3bG2sh+7x1x/F9K9tjZoLo7Y3MePu4xjPPy8c57jtQAhbMyEfaQQhU&#10;rgctjpn+9/tdKnkl3WrORIMYIydrEg88fh070wfvIF/dIqGNgw3g8ehOPun169KJlZrQosCqWwMS&#10;MAOuBn/2X3x0oAJt4UMS6lmGHGSQCDyFxzz/AA9utPji2BI9m0rGw/1hPXHGccg+vanIJECB4y5X&#10;5lJAyeCMdfvep6dakXzCcsF3DIB29c45HPT1FAEW2WLc6KGZUGFMhwcZ46cY7Hv3qCYEwyEyyJnH&#10;ORuLHGDjHDDGNvTpViSVt4jQf6QF3Ftp2gcjJAPI68Z70l1bNcQx7WMThgzYGSR3Gex469qAMq6j&#10;FjDCzSO0xc4EbkkAHkgH8N3p2og22zylZ4xlA4ErZAXsOf8Aln6HrmtG5sVmckFfNzuBx0JHB9sY&#10;H1xVFoSJmkYP8u07tp+du7D35PyfjTAu20OHcz+W5aQP5gwOcDAOD970I7VaGzzFJdMkkAepGenv&#10;61XLb02qnyKu0kHC9B8oOOV9T1FKVkKRRvFlOCct0IOcEgdBxg96QFlpBEhLuAQpY8enU4pDhZGI&#10;ZQTt/h5xnv8A54pqyALEH3ksMqWXknGeeOD1pJWUT7zBKzRgbXUA8Mecflz+lAh2/D43DJkwRsIy&#10;Mev9e/SmxuzqqmQscMGPlkcg/ofbvUhJ3ZEZ3Zx26ev0qOJmUN+7cscsQduR6A88+360AOLE8KWU&#10;cEkKT3+n5+lOkdQhD7sZ2kbSRyPp096bklSVRxwDhSOuTkdevrQQrRMdoxjAOAQRj09PagBFO1gx&#10;eRs7v+WZ5APHbjH61IMMoI3DjIyMfp60xGcOF8l9pZssSOB278g9ql24BxnpjqaAGvHu6sevoOnp&#10;0pWXdjnjPIx1oddwHXgg8HHenUAFIQCQSBkdPagZAI9OlLQAAADA6UUUUAFFIM7sYGzHXPOaWgBp&#10;XcQcsuDnr14/lQVy6tubgEYB4OaUsAwB49Ce556UE4OO/pQAm3DlsnJGMZ4poGwsxZzkZ6Z6fh+l&#10;O3HI+U89+OKXPXjn0oAjBWMM37wj7x4Y/l/hUmevoOpNNVgSdq5A64I655H1pFdDAWypQA5I6cda&#10;AHqcjv17ikGACwz83J4Pp6U1CoiDIMLjg+3+FKdxyMZHbHb9aAI5rgQrvccAnO0knGewxzx19Pev&#10;NfGPip7m6Wwt5sRhdsmw/LITjIznlPeur8UastlbeRblHunzhQwBXGTkHPB/nXlUhknuDIfLyxDF&#10;xH8oHdsen+zT2Heww27zZMoIK4X5uB04+nse9WIbSMlI0d1KkkfLglvQD+/7dKS3F0QA7qdv3jsz&#10;gEcZ9Qe392p3jkQyCSRAVGzYcHLemQf/AB6kIatk53skgYFcL5QznjnHt/ezT0h81V+zXJwqYk3K&#10;doXPX/c/WpY4t8DKJlCsOFIC5I6/7uP/AB6lsrSeeQmO7j2M/mBdvzYHcD+9/s0DFV3C25Yo8b/J&#10;INu4g9FJ9+uPSppEjluZIZmMcUa7cAZbdxxn+979MU+0KvtQSbQjHbgAsCe4Hcnv/dp99aS21ms0&#10;UyyfIYpBwcDPT3T1b1oBIybuFYJ4lD7wFJEinhj6Y7Yyc+uKlaJItsgXY55UFcgD+97j/ZqS4i+d&#10;ZWkUBwOvBBA4J4/75qNpS7p5ZnJEu4MAN2f/AIumAipFFG5kL784wP4R2+pP6U5QE81UUqSRt3Nn&#10;n+7nP/j1TliFAluMqrM20D1644/76/SmyK7ldsylFX7uDt2+3H3OnvmkA+LZJEQNr5IPCBdzD3z8&#10;uP8Ax6onhjjkDCQktz8o6e+M9f8AZ/Gp3t3jhXzJPKU7WYY5XrgtgYPt6VE7rNGkgeTzGcjcTznH&#10;TOPve/SmAy2tEubSUTy7fKGQAPm/ADr/AEp5tQ9nmN3VpU5LD7oz2/2f9qktoIEgKpNOzkFsAY3N&#10;3UHtjue9OgXYishxsQ4YnHy+uMcKP7vWkAtvap+9lkaSVWVcK6bQfdsdB6etMsoGmM8IjnDCXCq6&#10;gHPr/v8AoKWzvLf96HZlIGQ5Gccdcd89h2qSKRGy6qQzHJOc846Z7k/3u1ADC1xazhCzgR5IIGHy&#10;evH971FSsiTW+8yCNEU7AvQL3I4zs65706yhhvpSkxbcTmXLADAPQnt/vd6bNJYyXCs0TKrIcJuA&#10;J9yOze3emBGFibOQ5CxglmOQB6kY5X0FDKDMiFJNyuFKsxPPYEgdT2Paq1uLcPIyiTAOFPG7PcgZ&#10;xu9R0qWIwIpYOF5IBU9j6eo9TSAnjjRiV8tyyvsChsE/7Ocfe/2u9TQmDa8Sxcby6sTsJA9PQDuO&#10;9RR3CR+ZHLHHtdOd7YGPyzt96iiZZ5kkbb0wA/XPbPHX+7QGo6eKI3In2hQF3MSOD6Nt9P8AZotU&#10;XzXdURgWClGYcZ7fj69qmLhAsAjZ3LZAU4bcAfb7/wClU7W48u4I8nDuxycHAUDkdOnrQBeMsZnj&#10;cpvEjbXQyhduPTHTH97vUk0BlljaMbI1AdmcY3Y6nHb2XvVb7UnluUVCCuB1GT6kY+76DrnFX7e5&#10;Y2Y3t5bqc7W6BvQ8csecHtQAsqQ/LNFvBVgSFYHGe4GOW/2e1QyyRqu+A7iuUZA2QPXb6qecntSw&#10;I10rsEG8NtGGPzHrgejcct0NVTPFFFIGi/eZGGUEFvcDsB3H8VMCxLcwJMCYzsKgFWBC7fQ4/g54&#10;PWo2e2Z0I8zfncz5wR/d3DHDD+H1FOTUkcxhY02IxyzLkfgPT/Y7Us8wBVoI1jRc7o9m7r05z8w9&#10;/wCGkBHfw2zzZgYmNW5PIZmxyOnD+3TFRQJHA2JFDRsC0flMcdOccdAfve9K00zoDIq4AClQACSO&#10;x56f7dPcyPEhRhsdhwQFOPfng+g70WAYixyO4Y5X5QNxO0d+mPu+g7GnPCYJXQbg5OCNxJDY4GQM&#10;b+fvdKhjlcXIMYyVOVO3k+vGevqOwq9f3dwA2IIljdBtaNflC9wvP3fU9aAKsDrc3McTxsZY8kgM&#10;UyB1GcYGB1PerAgkELTIVkyu9WXjI/vY9P8AY6nrTYvNRVV1U5wCXXjHbP8As+nr3pwW4ildFZo5&#10;A3CN13joTjo57dqYCJdXtndRhABIhxnbvznuRnn6fw1uaV4muIrhor9/3SrsA37hkA/KTn/x/wDC&#10;sW2e7mlbEQ3ZOwI2GLfxYP8Ae9aHtcYPyuqxk5RcJjuVHXZ6jrmi4XPQ7bxDp9zIVScbSCVYgjOO&#10;vbj29e1acciyRh1OQRnkEH8j0rx15JgzKrsqja25xxjtn29PTvXU6f4ou7QW6yw+fG52NsA3lsdG&#10;P97gc9MUaPYDu6KqWWo22oQrLbybgc5BHII6g+9W6QgooooAKKKKACiiigAooooAKKKKACiiigAo&#10;oooAKKKKACiiigAooooAKKKKACiiigAooooAKKKKACiiigAooooAKKKKACiiigAooooAKKKKACii&#10;igAooooAKKKKACiiigAooooAKKKKACiiigAooooAKKKKACiiigAooooAKKRiwxtGeeeccUtABRRR&#10;QAUUUUAFITjFLRQA0sQR8jHgnt+XWnCm5fA+Vc45+bv+VI24fd554ycZ9ulADyAQQRkHrSA5HII5&#10;70oORSAY9B7CgBc9PeimKpCg7VD46DkD2HtTs4AzgH60ABzjgAn3NLRRQAc59qTnnp7UvOfajnPX&#10;j0oARgSOCAcjqM8ZpGALL93IORkc/hTicUd6AG9RkEZI607nNMAPA3Nkqedv056dacODjJJA7igA&#10;AOTnHXjilpOueowaCCSOSMH86AFooAwAM59zRQA0ggk7m5I4x0oAII+Zjye1KM5bg9eM0EnI4J5/&#10;KgBe/Wql1e29ghaVmClgAFXPJP8Ak1ZA+UDnGOfmrO1PSYNVtpIXMqZA+ZGwSR9fw570AaPUZDnB&#10;OeMYx/hQ7qiF2ICgZJJ4AqBVVII4034AABIPGBjP6dO9MFwHgBQllZQWwh3c8nAwefbtQMsiVSDk&#10;gMDgqSMg+lQyzxCRA23cDhS2PvY6A9jVNrr7OqBnVmYlVRCdoHTHTkerdqiur+yjt53meBYwq8SE&#10;jPoTxwPQ96YWLbSWr2+V8rKKSGRcgDucdxntVf7Yj8DyzHGyluSdi9QQO+cf8BzXJXvi2O3LW8Kr&#10;JIp3l2ABLf3sdnHYdDXL6p4p1CW33LOA5Gdq8exx79d1PQdju5/ENvY3BiMsbE8MiuPm4xsLdiM5&#10;3d+lYmp+OEjR2gHm5G4O2Bz2OM8Yx93vXBSXFxhpZ1+aQDagBwRkdeOlLbb7iM7S+d4wMdTz+voe&#10;1F0FzRm166vY2R5JBGzFsIv8hnn3Has5lheIhZCrMo6gDH6/dz3qV4phKYgCMEjA4OeMgHsfU96i&#10;igkRtzqXwh284HfnHp7Um7iuWbyPy54YkO4rGgGcYzjPPp7etRTR3CzMWdywfBOBkHB4x/f9vSke&#10;J5TnzDGBjJI3duPrn07U8FxNtLlvlwcjHPpn1/2vwpCEjYoiLt8wfNhgOPfH9altpoi7ZGFVMM/Y&#10;ev8AwGotjhSsb/I3IY8Zx1+mP1qe2iCoWRCAOpboT647n/ZoGMuZYLh5FjmZItpKq4ySQO/9DSWU&#10;1tDJFvycRgleR83/ANb9aF+aU7w0a7GChcHr9TyPX0qtIjKUMcLuqooLOw5z3Ht6UAXnuLRrshSc&#10;HCh9uef72P6VDcTWYUxqzrIc8YyFx2z7+vao44hthxbziUS7Dgjt2/3qjjj89ZRIhAYsyg9R+nT1&#10;FAi/ZsrIDIispXncQox1Hfj2PepWMeySRY8yAYBbjJ/vYz972qG1iEQRZOPkH32yPYkY6eg7VO0Y&#10;VZtrGMk7QHO4g+mcfe/2qAM77SySMj269QAQ2QBjnv8An6Vn6jJGynzAFK5CbQCcZ6fT0NaU8E0g&#10;z5fzkkDDcHA9MdfX1rHviHYMFI+Xkk9cHqB6H0oGavge8W28RROQNpGAD154wvox7Gvb3u5YLvyx&#10;arvkxsUyYL+oHoQOSe9fP/h5mm1mCMFVQHA3DgjPOT2Hv2r39SxmWfzoC6rnpwB/tH+6Ox75pgW9&#10;14YuWhXhhuQE49GHHUf3e/rTTNMI8+YvKghghbnPXpznv6UkokWFXMzHbxh1GTyOOo+f0NKsexo5&#10;HZpGC7RGAM7uvHPBxnPPNICfL+Zu25zx3646dPu+9KC8eEkkJJyA2MDr9OD2HrUIWSNpHd2Ckggd&#10;AuB94fN932qRFcbVw+3BBLNkrz3wec9vSgRKyFlRdx3D+M4yODyOMZofc7BN20cNkHk4I4xjp/jT&#10;Y4gIBCZHcD5dzH5j9T/WpTxzk9OeOtADQreYxLDHGABz+PPNR+RtcMpYkDnJ+97/AO971PTCgbIY&#10;5J/l6UAVom8wM0St5JYYIxz6kDPABzkY5qwQwVQikYbueg/w9qQxfM5wvLA9OvTk+4xxTYyGOVER&#10;xIclWHB5Hp971/GgBzJtZSAxwpUfMfbr+XWlVD58jFcAhcNvJzjPbt/WlfGCDs8vac5/z060OSM4&#10;ZB0+8Pf60ANddzJlSdp3A5I7e3X6U5NwU5ADAnjcSPzx/wDqqNlLSH7vLfiOOnX73v6VIm8DnBOe&#10;SBgdfrQAiAM2/GHA2nk49ePX605cDK7ssOpzz0qNZNyhEkTzDGGHyHH1xnp7ZqQIocsANx4J9aAA&#10;gMVOAcHg+hpQyuoIIZSMjHIIoBz/APqoPCntgcYGf0oAUgHqM0dB60nOegx9aTkbf/10AO6jiiij&#10;nigAooooAQgFdpAxjGKU57UUUANAOcvjPbHal59BS0UAFNIYqcHDdev6dKdTRnLDB9c9qABcEk4O&#10;eh4pQME/5zRk8gDHoTS0AJySRkiud8Wa4ukaW0cEii5l4QbsEDPJ6cjrn0rZuywAHmMinjgjLHn5&#10;R6H3ryfxXefbtUldJlC54Kjg+vHYjv6mn5jMZUvdXmkeS43Nt+YyElQB03H09DUtvZuw5mZW8zJ4&#10;GQc9/wDb9B0NJp7T2csjxzbTsOXHICnuV7/TtUoJVnJbLOQDls9+mff+92pbiHLAzCQMzNjcFCjn&#10;JHbjqP4vagom+RPNjYDAAT7m3PLcj7me1NZg0TrlsnBJPGe2M9sev8VMmtYEfzRISp53YwSMjnGc&#10;A/7PegZYns4JzIhuGhUuodv7uOQTxyD0X0qoqkXEbF5ljVz1GCT2XOPvH1qxPEhkDvKREpyGUgsT&#10;7c8n1HaoZJYp9lvImVBwhBBUHJ4Bzyp7ntQF2WxLNNdJGEWR26gNtyRyRntgdT3q/BYyTSgKeTGW&#10;IQ8bRzvAPYdNveo1trGMtJ5jtJHF8odcAngfMR/COx70sFwIbYpIWF0fmVScEcdTj+P0HSgNShbh&#10;POlcyK53dSM8euP6dqY8eyQBcFi2Cu7gH+7nPT/aq09vEJIrmRLgeY7ZMYwCQOn+9/eqAiJl2wKA&#10;+N5LDjHqP9j2oAcIllRZTIGBGMcfMc9Dzxjt61BIx+17THhFT7wPzE+uM9faptpgYGIsIWT5we/o&#10;Tx09KVo1BJBYvnpu+ZfRScfe9/SmGpcM5Nmitwdu1SMNtz/dOeSe47VTjhECcLu6huhXHoDnlfer&#10;e1DCuUySCMhsEkdl44I7nvVdgrw7RuOR2Jx2+bpwv+z3NIRZiiilkycDcBguQP8Avr0Hp6025SMu&#10;0IjJRuGyBvbuSwzw/oKrZDQHZvfBHzZ7f3jxyPQdqkeGRAxTcG3BWUvkr7E9yfXtQMXT4YbbfIqB&#10;Rv2hs5Yjjhf9v+9RMiSS+WskYC8ZjPy49V/2fWoFiImKsSYnG3YG24Ppn/2bvVuGJWt5N8oL/eDY&#10;wGI4z7Y7L3oAjssW0csRMSFySZCcgjPDEf3D2FQm1kimEoXaw+XDjJXI6Hjqexqe6tY4pPNM+TIR&#10;tZVOeepA/vf7NXIZ4YbRwV3FflCq+SgPZfUHv6UAZy25LkSMOABsHBJz93PY/wC13pEBeVW2J9/K&#10;5OBx3x2A9O9S+Y0jsm1CNuck/LtBz1/ufrSrPGBteEsBy24457Z4/wC+aAHMsUN2SxD8cHHQf3sZ&#10;/wDHaIZFdcJtUISDkA7Qfx+bP/jtJNl5V8uPYg4PXezd/wDgdNYOjARR/eJK7O/046/3qAGMzRz7&#10;1dWAXBXaM/7uc9P9qpfMaZBdlYzOpIReOfrzxjt61DI8aQqrugByBgHGPy+57U6zkiW3dSQGHIJJ&#10;wOfTH5elMB1pcuksbOzhgSSQgO0n+IDP3vbtV0SpPbFVzHISckc4HHC89D/Ee1VFleW4MawEOXA+&#10;/wAn2zjhv9qrypMI4iYAyO5O4EAnHpx8oHf+9SAfCoiikiWdkzGoP90j3x/yz64PXJqs9uGLyyXD&#10;blC58xccf7Xoem2ngmCQnJZjl9zDgDpvxjp/sfjSwuGkPmSbVC5Zj8wGRwP9rP8A47TAS9jg+xQm&#10;F5VUyEcDqfT/AK6fpiqscrKYlMrqFVslOn/AePzq5Klq8e5DIyZyI3bCg/3c+n+3+FVXvVMryPHw&#10;5GAQMHHrzxjt60hDZPLjG95HLMMkkHp/e6fd/wBnrTZLYrErb2Py5YEklOeMnHOe3pUzMgTzNjbj&#10;kk4+bPY4z9729KLV90DRpDuJBwqjO098c85/i9O1AxbcfI8atISwzIFByPbOPxLd+lPhl2gEmQ26&#10;nLSAZHH8QXsB/d71Xmnit8qqfeQAqh/dngcepTP60+JJJIpJFUFB/rQ5wc9t3P3v7tAF4rHNIkzS&#10;TLE0u8zKmQB/fx3J/u9qj8i1juZYJrhkUkhGViy89s9SD/e6iqb3bJGtoEAZQ2NvJz3IP9/17U9Y&#10;0trKJnkBU42gcjHfH+znqKNAJ7oNbz5/eZIAZOgA7AkdvRu9LJIY3ZA0+4N8rOu1uBwSOzei96st&#10;K80ZVJU2Nydx9+CR12eg7Usojkdi0bqEUBtx3EN2Vj3J7N2oAq7on38MHYEptUkqfUA9z3HbNVVt&#10;nEccTht2zcBu+TGD6fwep7Vo6fBHMJvNhcSgMu0SBCx9ASeG9W6GqXmlYVjjhdnK7d544Gcke3XK&#10;96AIo3ubadfKlkUMQdpfaDg8biO3909677QfEiXUPk3ZIuFOASOW9AfRvauRt2tbyZi8RCKu4tIv&#10;TpjvyD2H8NVZpVt5mFmpUYwMt2PY88/7/ancZ62rK4ypBHqDmlrh9E8SXZiWMxiRY1wB0DAds5O0&#10;jPU/errbHUIr6BJE43gkKeo+vofaiwrFuiiikIKKKKACiiigAooooAKKKKACiiigAooooAKKKKAC&#10;iiigAooooAKKKKACiiigAooooAKKKKACiiigAooooAKKKKACiiigAooooAKKKKACiiigAooooAKK&#10;KKACiiigAooooAKKKKACiiigAooooAKKKKACiiigAooooAKKKKACiiigApDnj2paD2oAQEkdRn1o&#10;yMBs8Dng0KCBySeepo6YGTnHWgBenWiikBJBOOfQ0ALRSAYA5JwOp70tABRRRQAn8Q64paKKADHN&#10;IRyOvX1obgdB1HU0YGc4GetABjnPP50oGKTPzAcdPWggjJAGccc0AByOgz+NLSAHJ4HX86WgAooH&#10;tSFsDPb19KAEKAbiMAsRk4pB8m1Rjk85PJ6n86iNzhmBRgQcHgcc8d+/b9aqi4kcsiiTpswRjnHK&#10;7s/e/wBrpQBeVgpC4UE5OFPv2/rTFkA+YsojUA5GAMYzn/dqIDzGXzCG+YlSMjOD254x39aotdiN&#10;J5TIREqFwAu4Hj74Gen+xTGXGmeEM8knyq2MuAO+Ofr2/WqZklW2WQs/Ayy4AbOPu53DD88n0rmd&#10;R8b2sLssQcyxg4VxlOeTnByc4/CuWufEF7cK0cbMInG1onY4wf4S2e396gZ1mueIktLjbEFl6keX&#10;wvByCvXgcbgetcTdX8s0olYqT95lK5X69OV9B2qs8vmjIYuCcs2OT747EenepZXtkjdn3IBzkH5g&#10;c9QM9T/d7UARx2shlLTbjkgMuec9QpPqfXtUEqbJpWYhkwFEZUDJHbPYj1708ywpb790u9o23YXg&#10;nsBz0ppuLMAIsbFgoxuA5Jxnd7elIRIHiluYwbiclpPl2xjjjrjPX2poCIsokkMYGcHGT0zgc9+/&#10;pUlvM8F0HSFiS2wMQobHHI9D7+lLHHHcAyPCAx+YJ04Hf/H1oAbvh+zAGR95Tncff7p5+6OOfemJ&#10;tRC5dpN5AIPbjr/venrSm2jZpX2MWMYKEHhTnrjHI9qdIsEMIhnXa3BDbjwcdCe+fXtQII4V58pp&#10;clie2f8AgPv61Wl+zpKxeRiCm07ACvsOv3fWnCRLWIOgLxu3zDdg/TPb696mlmLwnFsAsg3uRjk9&#10;iBjj6UANAiljZHMihdp3Hv06/wBKbLKn2pIozOyNIW2hhkcdf96mrOjBYXhZEBG1gc88fmD+lSyH&#10;bcJJGiMqcFDnAX3Pce9Axuw+XCI0LNh23Bxjg+449/Wk80XAMc0W0FVKPvzjPJIA7e3aknaZkjZ4&#10;kXGQ5XIJz0z+HT1qMQ3M0qGKMqqrjKcFiB1/xoAltrdFvCEUEM5ypY4z6Fs9OPvVfuVQSKEB3Agu&#10;wGOfz6jt61UtGdy7fKwQjaQuF9CTx93OeK0BNMju2zJLBcMQevAzxz7HtQBCI49xfa5bPDY+b69f&#10;veo7VGdoUqI0242gAkrjrgc8r6mrQuWDiNlDNypCkcn0zjhvVu9QSXIky4gUNgttVhjr1Ax09R3o&#10;EUw6hpCxDHHyBhweOM89u1YmoHKIMbSOSfU98+9bE05ViRHyoLDv+mOh7DtWDPO1xII1IJIx0xg+&#10;5xzQBpeFrdrrW4BkoueSBkAe47j2r3yFiscSxyMVEYbcEwq8Hn3H+z2rzf4e6RLA8dxJGuxnH3+z&#10;Z4z6Nzx2NejyaeHiCmdw5OM7+d2Cdw9H/TFCBFuNVWMBgdyggBmJ4479x057VFgi5BiVc7AF+bhh&#10;z144A7HvSQWISNFkwZFUgYJx26c9OmR3p6RBHVUMS3IjHO0kAZ54z930HagZI8e3necnvgZzj7w4&#10;+97VJGhTp0JOef16dT3pMNw21sgdM/p16+9PJII9z6UCE+SKIdERR26Af4U/vTS3y7sHA54Bzj6U&#10;ilg77mJXI2jb0/HvQA+jPOKijLKWDyFyXOPkxtHp9OOtJ8+5csSoBzwOemPoaAJqaBt4UAAfrQrZ&#10;z3HqD+FOBzQBDKWX7qM2Tk4OMe//ANbvVcRTPKzM0gUuGUA/cHIzyOc8ZXtVko2QR1zzuA55/wA4&#10;p6qEBKrjPJA9aAKixSEp5gCqFC7VyxHTK5I5HvVpM5OSSMnGR/8AWpwGM88nrRjHT17mgBAwB25J&#10;IHWndzzSAYGKQqTnBxn1z1oAdSENkYPHelHIooATaB0GOc8UuOKKKADkj0+tFHf2ooAKKKKADnmi&#10;iigAopAAMkAAk5PHWloATLbsYG3HXPegFtxyBt7HPJpQMZ96QDFACLv5DAdeDnORjr060m/C7mHf&#10;Hy896ViRgKM46/4detYmvaolhp80iM/nOGSPaSuSCc49Md/WgDmfGOsXFtqBiilBDx8nGFCnHGeM&#10;r7jnNcE3nvJuIY7iOnX279fT1q1PeXN1IGml3bWJX5cgZ7gY6f7NEcKSghWcLjA+bkfjjnP6U2DY&#10;yK2dMqSXDE52dQe+3/a9RUyxxxQgkKeM8cjHt/seveonRlG1Wfawx0xz6Z7f73erKwyGKMic7Cwb&#10;Oz73vjtj+73pAJ5c0gLvwqoMl84A7Zx/D6Utor3gVnBkDkBhnr7E4+96HtUljOrNtaWcRozZ2Rjd&#10;npkA9c+nakWR7IMELIqIUCL82Qe2c8j1PagZWhitre58iQeYGb7ucEHPQN2I7nvUkkVqrPcSTo48&#10;0+Wka9eOvTge3eqT2QmlDSPJGpIAG7IUZHP+7joe9a8trDbReZBJI9uHDeY2O3dv9r0FAEd159vC&#10;itc4aTJwB/DkYJ9fZe1Pti0EaZ+e4+6eh2g9vcn+92pnmO0EODJtDNsbAJ5/u+r+tNtbUPBvPnZ2&#10;MQUPX6f7PrRcBTbP55ilBR4XJVWfgnHT/wCy71Ya0LlJHkYNK2R8vPHViAeD/s96abb7QMvcNvVR&#10;8zNnAGOen3OwHrUA8yG4kEvnb/Mx8z/kOn3vQ9qAJpZNrxwxyDKHPyjJx6gZ5J7jtTYolGXO1QDt&#10;OTxj0HP3fU1Gnlhi4VhKzEcEAnHZePveppzy7FUGPKnnnHOO444X1FAFp4duzCjazc726+x54X0P&#10;eh/KBk+aRixDEYA59SM8MOwou0SWDnMexQS+7OPQ9OQew7VDI0RQJiQHIA+YHA9Cccsex7UCJVcq&#10;sW2N9m44KjJJ9hn7+OopEZ9rOUUKA20Rk9McgZP3f73frSOvlwBy/CvtUK2Cf9npwR/e70kIg5QF&#10;j/EGztDd847Y6bf4qBkahljR3RA3UhySu09M/wCx6d6t20jCbZIVxtAbzefcBvf+6fpVR498pRT0&#10;UMCDkk/3sd/9ztVgBrZiEgjWTaoA37yM9ee+f/HaAH3BkW4G5dyngBzhxnHBPQPj+KqKWw3IExgt&#10;2JAYDg49MfrWy1nDfHy2mjwnAUvgKf7pPdP9qsp7d4J3jimV4XJzvb7pHY/09aALTp5SquItoBYS&#10;qe394D0/2KhXhgwHzNkZxkJnv1+b+lJGkUrxhztmAJcA8k9j/v8A6ULcKgjTeUKHHB7E849/WgAg&#10;kkl2bVTZkooLfXjOen+1Sx+agUAJgjbyeOD654+vemvDFNLmJkIUnIH3Pcjj7nqKsG2X7Ltyqjr8&#10;5zj/AHhjkf3aAKt+u0o6lCX5XA6kdDjPB9F70sTmOIJtXfK2PlGcA9e/U9x2qKZASUDNGUwQS3IP&#10;oTjk+h6VbVEAdPtCyNkEYOOf++eo7+tABaEbnDIgKkYGMrx/CTn7nXn1rQMrLCcokgBBcFSBntuO&#10;eP8AZqpaTSuj/vlUkhjtTqM9QMfd/wBmpZLpVfAASFDlxgHk/wB7jnOOP7tADJJQ4P7vknknrn6/&#10;89P0xSNcLPaYSNVaMYAQEfXZ7/3s/hU9xcRyRDZa4gOUCkjIHdc/+zfhUcciy7mLiNSgHK4EmPp9&#10;3H/j1MCKaQi3QnspOR90rntx9zjp1zUMiZiDrGqrkFs8kA9M8c57elSykfPL5vyhwygR/fP97HZv&#10;9mmxxObcqXKlWLbR0BOPunPJPcdqQhyBkfYgG7BUZ5Of7pOPvY/ipsYBlVYpA28bQV+XB9sjjHf+&#10;9SkSLHxtRgu1sfdAz0znlPfrmo4oJGiZgEIA+dmBBA7FvQf3aAJxaF7x3Lr5SqGEgAx9dmP/AB38&#10;auWzRRI8cEaHJw/mDdjJ6A98+v8ADWTAssd08wllJLZyfvg9v+BfpitS/S4uGW6EiKCu9Vi4Vz/F&#10;t9B/e/SgZN5cNsyykR5GYzGw45/hBHYf3u9Qqvlwq22OaPPQx8nH8R9COw71EJWk01lZUwoyEIIA&#10;XHr3T0HWoDHLHbl1mlyWBCE8gkcBvfH3T2oA0o9ytL5aKLhTkBgN3X7yj+8f7pqCwhuYWVZCY5Nh&#10;+TGeSOg65B7+lM2+TN5pLSSNhS2fm3egbs4/vdMUWgnEWBPk5JDBgM+pB7AHqO9AFiJ3jiu2FvHJ&#10;+724Byu3cP8Axwdj1zVi3jLQlrlXQNtblRnoeTjo47DvVA3M1ojSRBTuGQVHGM9cdx/s1O8wecKd&#10;4eUbSrHf1z8pOeSf738NAyG/jaJd0cqh/MzgDBJ9uPv+oqo1nc/IDGqqV+V+duO+3jlM9R1q3cvP&#10;LDtaMLztPzen8Oc8f73fpUTLdXQBZ5XCDerEbRjPJ68Y/u96YDba5ubVZJY8OgABbHy7emTxnbxx&#10;3pq39/DKZTO0coYLtzhiT+H3vQ1K1tLFaOzM75AKOnG3PfG7knuvaqdzaCRY5nZjIDtCgngfnkqe&#10;57Ugud1oniOdkWHUlJkbJjkXHzY6gjAxj1PWumhmjuIlkicMjDIIryxZ5mupFkZGMkQX5ht+VcYP&#10;3uMY4Pen+Hb+9tNSl3tJIjMGdWbBJ9QM/e56elPQND1SiqNpqlvchR5iCQ8bc9T6D19/SroYEAgg&#10;5GRg0hWFooooEFFFFABRRRQAUUUUAFFFFABRRRQAUUUUAFFFFABRRRQAUUUUAFFFFABRRRQAUUUU&#10;AFFFFABRRRQAUUUUAFFFFABRRRQAUUUUAFFFFABRRRQAUUUUAFFFFABRRRQAUUUUAFFFFABRRRQA&#10;UUUUAFFFFABRRRQAUUUUAFIeo60tIe3AoAFG0YGe/U5pNu5SDuAI9eaUEHkY/CkAXb0XGOfpQA6i&#10;jGaKACg9OOtFFABRRRQAUgzgZxnHOKWigAPNIeGBJ56ClJxSZ579fSgBe9Jzk8jGOOO9L3oxznP4&#10;UAFHPrSAnvgE9s0wyoMjzF3FS4BYDj1+nvQASu0cbMFDY55bH1qjIkloJJI97ZJbYnzEsercjr/s&#10;9O9LdlozK7Sqq/Lk7Qxxzwwx9cfrWXc6klpaSXEku1i2MYGdxwMYH/LTjr0p2fQZcN95MgVFKImW&#10;YAZwM/w+o9f7tYFz4peIPCsAlDH94HlG0KR90cfc/wBrrXN6l4lvLl7hoLxQOi7RhmA5OB2xn5vW&#10;udSdneW4klVjvLKEX5SM9cf3famB0194k1GV2jc+RHIB98YyvVc4/wDHT371kSate5bMrtCxy3zH&#10;dv8A5b6gljlUeZO6mRQc4wwQEcD3zn8Kj8jyACsu9XTDKeg56Z/9mpXC5XKTTBpo0j34GFA+9jrj&#10;29RU1s0si4lRVGMglRhV9enK+1KgkdFWGQZAG+QjGcdvb+tPiW+WSK4VwCGLbQoJz9PX2pCFWOaG&#10;ErsjOzK52889O3U9j2oubOW5z90hgE4GDu9Ccfe96e8Myny5J8FQTgDJGT0HP5+lPZzFbymSVsKu&#10;3AH3j2HX7vvQBWuYsw4DKzIRhlUgMR39seneoBHIjHcPMXqkgH3cnr9farZkle3UlGffgNweT2JG&#10;eo7etMRSs6xyTysVcnYpw2e/HOD60DKpnZZIxJufCDbnjPPT6VJs3zkOxExXK7+AT6f4U2VI3ujN&#10;JJhQP3YUfKB64P8ADThsCu9xNvuAfkYjhQB6YPrx6UAOW3uYbUyc+YTnB/gOe3+1/Sp/7P8AtkMJ&#10;mRmUDfiM57ds/wAPrVWAvNIiLM0sbEkqXxhsc8/1qa2eNJnjMzFSCMK2PXJz7Y6d6BFeO2nyzRxB&#10;0BBYN93HYn244qzLJ5MEiSxuGJAHQ8+/+16UsR2ufs7sUTofU9CcHr/u9qguWlS6US4KL1VcHg9s&#10;/nz2oAWSOSNo/NTzI8HBQ4IPoPf1qqyXLMuHEasuAScjGTz06cdKkMpS4EauHRx0Y98+vbH61J5c&#10;mxkdyd3zqB+WcevHSgCJbiba0ZBZv4WLZ256jpznt6VZtpZIYfKaJWhbhiWxg/3c56D9ar21uVDr&#10;lyyjhg3IHcD19/Sr1laKoRpJYghQ5V2OABwC3t6UDGwxXfnN5YURsnmb2bDZBxnGevHSrtvbyiKR&#10;5Iw7bgyshyRn0Gec9/SiyjtmCo8Q87AVQH+Y/X/bPY9MVYkgMUISKQ7iWUBTwq9Dg46j+L17UagV&#10;JIWSZlEMUYzhgSduMcDO77voarLEAVZzEXJJzkgj689fSpbqMxSYEisF5LBeGHqBj7v+zVGb/VFX&#10;+VkHUEdfQ8c/XtQIoajdPabjG7M7McuR0/H+9jqKh8O6Y2pXqEFXCtucMMgDuSPSoLrMkktsgIbd&#10;khm3D869J8BaJHb2n2xgRI24RsV6cHkcdf8AZNJjOy020WKAyAJDCnCxu33RkdT3yOh7VeaPzIEQ&#10;FcEBPvnJ4+4WGcH/AGqryWcTQujNHh3ICw9ASQCAMc57+lWrLyoYI4lUx7cjaRlUAHIz3UHv60wR&#10;ZjIWMKzq7ZI6Yzg/jyP1qMmK3h3u5Uld5Yrhs4OSBjr6irSnOPvHOeSKhmTMYBDMQMDB+Y8Hoc8H&#10;3oAerbl3R4Ixkc4HTjnHT3oVyXAw45IORx/+r0qMyqSFGRzlQO4GORz0GeR3oD8bssCMHBBOMk8k&#10;Z6e3agQ+QO5GxmGQQR0wPX61UkllieVWlZdyFskbguMDK8cgdSD+FXiyhcbsAEKc5/nWPqup2UCt&#10;JJc/6skGNT95hj8sfrT1GVRqktsRHLcocrtEjxgD2bjqh6Adq0Ib9HCkTEDeIwDglTx8p55J5wa4&#10;TW/E1hPNGts0kjFckqB1P8YHqcYK/jXNz6vOW3JI8UYUhVRs49QDnkHHJ7U/UD0zUfF1tp12Ypcu&#10;qsSSpA3KD254Kngg9cVo6b4gsdQgDpOu7+6SMkf3sZ6e1eEX63UzbpklYjB3fxAHHX+lOIu7SVTb&#10;tIG3YAB5Dc9ffFF4hdH0XjkH+tLXKeBdW/tHSRHM5NzHyQcY2/7PfGRj611eOc96kQUUUUAGOMdq&#10;KKKACiiigApCCe/B6/SlooAOc+1FFFABRRRQAUUUUAFFFFABSBcMTnIPQY6UtNBG49fTrx3oAhu5&#10;FjhfeyHKkhGYKGGOhPp6ntXmXjfVGu2+zxTBURsfKQOAfun29D3rrvE+sRWtrLaZzNIhyemF4y3f&#10;5fUV5lLbyz27Pv3qjgNg4wM8E8cqe3pT2GCbg3zTyBRJvLFQGJ9f9/2q3bpAWQPN8rbmDKOAfb/2&#10;b9KdJYy+bJGm5oGZS8bvgg9dhOPvf7VTNaIsSSyHdGThShwCR/Lb+tK4ijMyrC7NLuwuNuflx6n1&#10;T0pXwgjcNJgkHDEFlPvx97+7RNLGyDYRt67iN3Pdsf8AsvakeNSI43zuXptOQue3uD69qAAeQ8gm&#10;Z5U8skEKwDHtxx9/1NMby0iCwu7YTcWzweewx90dx3pBDFCrkR8jLYDEg+2SeAP73egMb6MkMCH5&#10;bsW469eCOw70DGPia+aRN20KqsD8y847Y+76DtUyRxBBE32hY/P2lcghQQeDxyT2PaprWV7GckPt&#10;Z/uuFyUJ7gZ+97dqr3Mav8rbQwY/Mj8A47D0J6+lAFpLe1YRQyCVkGcKrAEHsBxwfVu9NK29umyJ&#10;pmTZyS2Nz+xxwB6d6pvczGAWwwrN8pkJ7Dt/u+9SzJO1mxeTdGdpfIx643c8H0oASR4xe7VZ1jdR&#10;85bJ3cZOB6+nappLa1MyAhgZTnJc8f7IJPI9T2qK0txPcRmVXjjBxlCNxPp7P6+1aV3ZIBGryl4w&#10;pMTBAFJ7lePujuKAKkUflzoZF4CkFNxGeeATn7voe9WvLSW5IZXKkb84wScAZPP3h2HeqxXc4UyM&#10;pIDb5AMYHc8fd9BVm3YbZpFfDDu4yRnoDxyTjg9qYDLmOSK1RImMgB3AHp16jnlvUUjzxCNXIEag&#10;kbI87foDnp602WSNYY0LfMvDjp36A+vq3emzGNIViUblznJHXpyB2x3H8VAgdoHt2kdGzjCrnIx6&#10;Hn/V+h65qe2jiUqQu7cAD5owQfVuev8AdqLywvkvtAJXfnIPfrjHT/YpojSKYu3IbkDdkgH+ef8A&#10;x2kBYtJooboPNCZogx4RiGLeo9JPXtVuCeBoFe3iRbtTuUq3DD/Zz0/2qrBUiYodxAXG09Mf3c/+&#10;z0zz0jlQKpuYym18jZ0+nTHr3oGPErXLNcGONTksUxlRye3/ADz9utEEojikEkKbiC291yFyOd2O&#10;ue3pUlldQIJUXe5ZvvFeSezgev8As1Ot0EVrNoyXLkh1GNreo9c9x2oAzbeN7mHzvkAVNgCqec/w&#10;k9yf73amo8UkbxbVLllJ3KfmGeme2PXvVu+EGWhi3xoIyw2ElAc9Ae8fr3rPiZtskiuSscihhtyA&#10;vqePu+lAE8zpHOGUnIf+4Rk/3sZ49l71YikjuFVzIY8MQTtJZf8AaAzyT6dqmaVZJJZHimLM+zLD&#10;5gTyM+r+lTiKH7Mf3BMzNtIA+bcPQkcP69qA1MaSSHkNt2g7Rg5wMdBz0Pc9qW1mBEu5SckYU5xg&#10;dOc9B29arg53vNsVHOFVVAyRxkcdPUd6v2LQRK/mgbwMqxAIxx2x0PYdjTAkF1KZFGWUDJ3YKsSR&#10;w3X7/oKSyRYo5WmDPHk4IzkMf7vPU989Knjmt5SxMZUggF3YHb/s9Ov+12qHz5GjJKBY3+QgEDec&#10;Hpx8p9T3oAYFVonVmkWMA7cZ27c9OvKfrmrMJjSJQUIjONzSKePQtz7/AC/rUJnme3jcLGnzEkLg&#10;5xj5gO3T7velguDMxDNsRMMQzbivvjo2fTtQA8xlVlkLNhW6t97cc8H/AKaeh6YqrFneWdpRGoOE&#10;UY544HofU96tRJKUk2qgGcbQ33QT936c/e7VDM8yxxgwq53bWcHG70DDPRex70gFYCQ7ZZHEbx7c&#10;qMA47jjhR6d6mWQxLvWQgbQCGGfbJ9Qew7U+dJ3G6JCAcFiwAyw43EZ+VvRe9KthceUjZAZQZHCe&#10;3UDnlj/EKAIZvs4iiikBDA58sNgD/Z3d/Xd+FRsElDLh3UNyc7SRj9MfrReTwXM1uit5ULJtCvzG&#10;hHUA9Svc+9PkjkWDe8vzKBndnOOxb/2X8KLAK9oIrRiizEgna5HDH+8B+myoIIiYfN3MiRjlByQM&#10;evfPf0zVrzpHhTznlL78DYfm3e//AE09+lRqWAkMaom6M8KMZx1x/wCzZ60AOlhtZrdkKMspAwA+&#10;VUD+E/7P+1V+wRLW2MU8WWABcuNuT/tehH8Pr3qhaTixuGm8uFm2hkYfcVfXHdPard8szX7XSyIk&#10;eAZUdt/B7+49PSgY+M7rhmWOdgshwQAGJ/vAdpP9moDPC1yiJFOGYMF2n2Ocex/i9Kc0iRQGVFRv&#10;nIbdLh+f4eP4v9qtHRUs747NQuUTI3R7X4Yj3PTHcd6AM6OPcDFCSQ6fNuxsxnucf6v075p8JKJs&#10;lt5GUsI33kNlv9rj7392lkG4y+U0LEDzFIbAwD97Hp/s1PFPISsRZIUUDBV9xGcZ/wB7Pr/DTsBm&#10;NCjSRoPPQqxwoYZ6dDxw/A5qQyW6Wuw2xeYjIfdg8dQOMbfUd6nnhZ7kBnUbgVMZf73+xu9P9um3&#10;1udsGyIecF5LMSWIzyfmwCMcDvQA1rLMa3RURbzsR5CpC+pPH3fQdqqGMK2VhMgU5YKQfwLY79mq&#10;S9+1CWONnKIw3BVJJDHqQM/fPcdqkEzui20UyEGMgEA/dz9zOeVz1PagWgy5ks/KW5MIV24EKHAJ&#10;ye+MrjjJ/irQ0jWL+zEcpmSW3UHCs3ABx8wHXP8AsfjVFNIkeRoUngcqqlkbIHU4BOfujsR1qKe3&#10;uYo5I/tBDK+CCpB3cYJ54fHT2oA76x8U2F2yo++F2PAbkY7HP+cd621YMoZSCpGQR3rx2e4byMvK&#10;gbONsYPynnJXnqf4hXong2aSfw7EZHZyrsoY9CM/w+1GgM36KKKQgooooAKKKKACiiigAooooAKK&#10;KKACiiigAooooAKKKKACiiigAooooAKKKKACiiigAooooAKKKKACiiigAooooAKKKKACiiigAooo&#10;oAKKKKACiiigAooooAKKKKACiiigAooooAKKKKACiiigAooooAKKKKACiiigApBu2jJG7HXHGaAC&#10;BySee9JtOAN7dMZ4/PpQA4ccc0UhBK43EH14zS/jQAUUAY75ooAKKKKACiiigAoz04ooIz2oAQc8&#10;4IpNoIx82CMdadUMzKiMzAHjocdOM/h60AKAJBnfnLEHGR0J9+On41XzJJLnIAXJJ564HPXp/s/j&#10;TWYMrlZFZ1+/vxjHJG7A6DsRXN+IfEsemxzQxYD4HPGdxxy3o/HHrTQ0Wta8Sw6bJLEoDyqpyDk7&#10;MgnPXJByOB0rzXVdQl1d3aRUjIAVdrHt/Cf57qrzXUt5OLyTcN24BwcbjxnH+160tjDDd3QhIjiS&#10;TBdyeFHqOfu+1Fwb6FdUj4d3Dh2A3MMbsew6Y/Wr/lkbVWUIN3mDCDLcn5sdmP8Ad6VHfJFbXzW8&#10;Y3xxkGKXgMwIGCfUenpQ9xIssrC2Z8uYizOCw57/AO170gBI2MIYbiApLBcfp7+tEaoUna78sRhs&#10;Ii9AueCP9mq5uoBBj51mUndyefQf/X71PFJE0sIUbVT55JG+8T2YD/2WgCZGjjVsrtBOWJ9P9r1H&#10;pUkD20gXMjFMlsKcMfbOPve9UlB2mSFnbltpK4x7gd/p2qe1jKtHDvLER7CT938wfu+9ADVTcWCn&#10;cXOVJAyMe+Ovr61MWtYkInYMT9wjHHvjH3f9mopZUVN8hB2gHDEjdj6Hp6GpbzPmRY3eYxDZUndk&#10;jr14b0oAbI1vhVAIdmwrEj5R+XOe3pUdxIjIVUMsrfLngkgHpnHXPenpLHAVMkTOxyeh6+g5796j&#10;lvw0EgW3RO/y5+7n7vJ+7QBXkgtgFkld/M3AAoOCPXHt6d6t3SW1qAmXCIchlIJXI/XPp2qmZCWR&#10;AjEyMDtPG09vx9KeblFSQTqow2xgVBOc8EenOM+tAC2yJDFNP+9ELW+PLAznnPP+z71atbG3SyeQ&#10;QlSBuO9uGJ6bvT2xUM0yfdVV3AkkqABkZ/8AHefu1DE/lW7i6KgMRtkB6fh3/pTAkguF3IUS52eZ&#10;gY9fX/e/pUJuEkmif7Oy53BumMj+nrVmCZhcRnaggYbBEzYB/wCBf1qFolguTtgOwHIBBB+vt1/G&#10;kIhuJUjmEghQ4GQpXK4PTj09Ks2kKyhWYFZQ23O4A+uP97nrVbyGkuLh4wkkxTgEkH349famQmXz&#10;VEByQuJEXOAP8OOTQMW4iVJAz78AlSVYYJ/Lt39a1La4FtAJbdIplQ5G8ZAz3wRzx27VSupZUeKJ&#10;VSVSvzl8gn0/D0PeprVriGJVZZnZpCUYEgqfYf3vWgCz5c0N6HtrSNkk+QpuyVB68/rntVlYw0YE&#10;MIZ0Ul8yFQQOmT2A45/iqS3JS0RHY7CpXcpJGO4X/Z/vd81Asc7Ryo7jCd8E5XooOeSvp6UAV7q/&#10;+0RlXi+ZjuBAwd397AP3uOB0rm7288slREAxbOSTlTnkdfWtu682zjfz2UHOxwwG4Nnp05P+12rm&#10;rxmu74KFwxHHAGB6fX+dAGnodlNqmpqLaCFlLZdXJ2r9eeBnpXt+l2M66f8AZJfLRxgO6jD8jvj+&#10;Mdm5rhfh9oz2pS5LSKxXKqh5x/ePr/u13MkUxY+bH5ZiUgbW+8p42ZOSV5yW6igCzKUR0iL4leXb&#10;H5WQcA5OPT/a9ealWe1WDdNICGHmHk4IA5IBPA9qzZZE81g8cZ27MbpO3bJxwB2bucVe8lo2ATaz&#10;b98juF3EkDnpw44wOlMCzFNHKouQ5aMZ2Bcnr3469vpTHSSXbbyIwgYlTt5BXaflJ6j13fhSQEpc&#10;hAVAbJUMoA78rjHzetZWpaq+l6ZO8ZjkmRd4j3EKOcbhzyg9KLASvqUNsGkm5BcYJOC+MYJH8JGC&#10;AO9c1q/xEjR5orGJhIgyjNjKnpnHc89DXnV94j1DUZnMk+88+pzjOPrjt6VUgsrzU7rCBnlfoT1J&#10;+tO6QXSOhvPFmpz26M8zNHg/KchSO468rWUt9ezrLsd8PgspJx7bvX2rVtvAur3aRl4HhBGSXXt6&#10;89D7V3eg+FLeGxSK5jiEinaCFGfc57n1B6YqedvYLs89ttE1K/dHXAYEJ0wd2M45/i96nm0DUbJh&#10;JtQxDMgOzHA69Rx7jvXslrBbxMqQ+UVEfyL1O30B/u+9Ld6cl2DvCsG4cbQN49+Oo7UtRHnml2kF&#10;9p/2pAgCxFGaVc7Se5/vZ7f3a4/U7W4tr8ByuwDaU7jk/wAXf/er0fTNMm06+lihlkmhinbYqDO0&#10;nIO3PG7j5u2DWR4406GKwguY3G112hUPA4ydvquTz70w0MnwRrz6Rq/lMqyRTkJISOQOOR6fTvXs&#10;4ORkdDXzhZPNErTKS5yM46D0J/p6V7d4V1iG/wBHtt8g+08o/qWGevvgcmmM6GiiikIKKKKACiii&#10;gAooooAKKKKAEyMgdzS0UUAFFFFABRRRQAhA3Bucjiq91PHDDK8j7VRNx+fb69T26das5rhfF+oJ&#10;C1xBbbnkKBpixyAp6A+q+g7E00NHH6ndx6nftvlldZHOW4DSAcbiOxxjjvUbbILZoFfFupEincS/&#10;/wBcn07VSaMy3heIvGqkFtzfPn3Pr6fhVuyAmkn83awP8LLznPOCOh9T35oAtW00s7KfIPlMoAXc&#10;eIx1Ge6+p61LdzKkP7uGY5cYAbIxn5ePT09e9REzbmdZY1RsFCo4KD0HYD+73qF1uCzgMxHJVVUY&#10;APp+fT+GkIaEWJ2M0UzjeVOT84bv/wAD/SnQ7WnjMr4t3Py+UMZXuBn9agdpYzOocqWQjgZ79AT2&#10;/wBqm+XK7KctlFBZmBUMfp2x2HegC1dbnmkEUDC32h8H7uz37lPas13O1Y4YjG4YYYY5z68fl6Vt&#10;WltPNZXNyA77Hy0gT7ueMgd2/wBmqUazz26SoGCRllC7Dnnrj1z39KBjkBlxHsk8wNjggcjqAf73&#10;vVZFhFyqfM+PvqpHJ68EjjHf1qffPDB/qxsI2nJPK+mc/d/2utQESLlRvKsw3A559M88e3rQA+Fo&#10;ipcnLgl0+UbQPU8cr/s0xzNHAAVVmPDc8AHpn1PPHpT44JmdfLErN5nGAck4/wDQ/alggdpMOGXb&#10;nAXP44/9moAdbzRxI/2iJ1Kvt4bIOOQM+v8AtVuCT7VbvKhErld6o2AGA74/hx6d6xo7YzyM6SJj&#10;y9uwkhAvr67KsPBPbJIXNwTvQEB87DgYyO+e3pQAsolhmSUfISQcFQeSOv8Avf7PamIlwlvslYKg&#10;YhXX364/vA9/SrP2SWaQExzFMsgwfm3/AN3P97/a9Kgk8+6iS3WRwyg7AeAVHXH933/vUXAmRkdT&#10;DKBkJw7Z2snp/uZ6HrTZSSyIYm3gAsznk9Mbv/ZcVHEJLaBWKbyF3jcB0/vdP/HadKD8syrgkj5N&#10;27APH45/8doAdIu2TYqPtz/wIOe/+/8ApimC327XQOFB2gITg+u3P/j36UiQTvh9qsA5jwWH5Z/H&#10;79OFrukWMEHc23JfHP8ATHr/ABUASzyGeNQqsG8vPyE42+3P+r/WmrFMySu4IbaN6ycADtu9vSh7&#10;dYCucgMN+cYJx/Fjt1+73pqRFldv+efI53cnqffPp2oETxBjNFDJuBjJC7QA5Y+v+36GomjmF0FM&#10;MrAhgoTjnuM+vqe9Nijy23y1UHChCxbK+m7+76t1FWY7WWR5pWnRUMZCxsflwOOT2Hoe9AMowk3N&#10;zJC0YaNomKSA7AuPQent3q7BG9np8k7R+ZMh3ZYDhSRz/tDHQdqZFCV02ad5UWcDKhk43Y4zjo/p&#10;2qN4pVgBmCMrlc+WMEt1IGf4s9aB6D3S6to5CsbPMsgJy+QhOePf69qtD7Ve28YMZ8xWMYIbAbHY&#10;88D/AGu9ZUgaa4AWYIs33SnyjGO3oB3FX7WOWB0jNxEFJI3nBXH94jH3fQetAFKVBLLJGzEEYxkY&#10;6A4J9D6etTWSoblyC6eWpYMBl/c4zjd7dAKr3EZiu3ddqqO7hTjd0zx37elWLay8yUqWjDbfuggZ&#10;P93Pr0+b8KYDogPKl2gZAPzAnO30HPK8cmnQFRGTKFAIGUYkBgc4B5+6OxFSG1eOYo0kTRSNgOAA&#10;vGOenAHp3pgt4vPPmTRM2dysqggD+905HT5e1IQjRyGGPdsA3c7C2T6E8/e9KYkJj4EgO5SVGOh7&#10;7f8Aa9akIhZMPKTt+XG0Dr2Jxzn+92qM21vukJbeQQqhQB0/hJ7f73egBUcbHWIxfJg5XJ+Xvt5+&#10;5zyDzQz27XBcNt3YX96SQBgYJ/2OeBVpDCRIZYcODu3MgUHjqfRh2HemxwW5QK04EQO7IjycY6jn&#10;lj3XtQMiuJZZDHDcgkqwUkHBJ54b1bHQ9hU8L537mg8nYEAGVO76+o7nvUljYo1xGUYeVsIYKMjP&#10;cAn+Hn5j2qrd/Z52ETYiXbtjwflwD0PPKDsaA1Gz2iJOjl4iJDuSUDG7/aC9OP7venSRlX8mW4HG&#10;SCFDcEcfUn07U9o4DMMSSBlCspcfOB0/76Pb2p981tFIvlozyNlf3fBB9vR/X8aAIJJFiURO2Gxj&#10;A7A87c55H+12pDBJKnlpKN5TYxfgYB/QD170yyME0yx3BXy253DkAZOTj+76irZMZfyfNP2eJd+8&#10;gFcepGMlT29KAGlcmUPKgdQHUkFWLdyAP4v9npUkMsZSUSiNDjKiNuQfYZ5J7jtT3aGVYCWZzGoV&#10;g+AVJ6DOOX54akkTTbeGY7pjN5fHyDlvTPYjue9PUZUbaD5RKj92wKjJXH93Ofu/7XWltpFG+QvG&#10;TJEUVZBwTjjPp/snv3q1psVre3Bl+0mOVFLEooCbe5A9P9nvUqJb3aGaBmSBcliVz1HYdwT2/hpa&#10;iKsYSNG2HdO67R8vJ9+vEnt0Iq3FGjJCjt+73ZUx5645K57f3h+VTJDBHErPIw8v93sdx82eilv/&#10;AGft0pHt7aRIpFJ37ipUSbd/secLjsf4qNRkWYYWC+fG8cakgsMqw6jGRny89uuaqCU3cEknnLlc&#10;H5yv4buOT/d9KvfZbSMI4afeXIBB5yP4sf3u2z8abLY2EalWMiyFd4VHPy8/w885/i9KYmUrm8Rr&#10;wPEU3qQATtGTxx0+9/tdxU4mh8uORpxuClmAVQOvUccAdx3qJbO1jxiJmTcBnzDgg9s5/wBWPX1q&#10;zNDYhSrebjzdrMxOeg+9z1/u4oEZqTETKqyoY1BYSBFJAPfGOR6L2q2PKmDnziZC20qdvT0Jx1P9&#10;7tUJNvHGBFu8yMtsIzz9B/z0459qjguVldDFF5RKknlio55xz9z+970hlW5tmaWT94jA8FchcY9e&#10;OMev8VegeARjw0B2Ez4Oc56c+30ribz7LbPLILZW5GVBODn+I/7PTbXdeB9h8PZQBQZnyO+ePve/&#10;/wBagR0lFFFABRRRQAUUUUAFFFFABRRRQAUUUUAFFFFABRRRQAUUUUAFFFFABRRRQAUUUUAFFFFA&#10;BRRRQAUUUUAFFFFABRRRQAUUUUAFFFFABRRRQAUUUUAFFFFABRRRQAUUUUAFFFFABRRRQAUUUUAF&#10;FFFABRRRQAUUUUAFFFFABQBgUUUAGKKKKACkAAAFLRQAUUUUAFFFFABRRSeuTxQA1lO4tliMfdHe&#10;qdzLCS6vM0WMyZJPbAz16dtvepTGJGfJwQuCCQNwJOAcDp6GsfV5Y7e0YybWbdkb8H5gBgtxw/p6&#10;0xoz9e8QR6PYi2iBR2UlHRs4yT82M85z07V5nNdy3NwzGPhuDvb7w5zn1Hv2q5qmr3F3dGPaCxfc&#10;pwBtOBkj0Y9+1RWm11lDLGP4lIXGB6j/AGfUUO4DWjATYACrHcyluOOg9gOx705ZdoUeUQd2WIU5&#10;LZ4OP73+z3py+YSWVYyiKd4cZ4Pr7enpSSsJAqPgn5VIBwevAJ/ve9ICK4juXuIwHchH4VRnJI5x&#10;/Udqlt45jIyuiRqZNikOSu3/AOJ9TSwRQpOUE67iQwDDBz6A9AffvU6cYkW4iyZS4HlDkA9R6dT8&#10;vejcBl7EgcbWyzpl3cEEAY4I7p6Vnw2LM1zJNMIwg3OHPJ5+6PetC2uFmn2gqgibcspTLHgDgHr0&#10;+72qJlkErwqqzOgO7aCQoPXHqD3PagLDllRf3aQh8ggsAAAPQccH1Pem2kSGbcpxIeilRj64x09q&#10;sKzS+ZM8rKrKq+V0QKp7kfwjse9EckkbPJLNNlpAzZGCpxwf970oAjU53SRrHiPcSzoD14zjHI9u&#10;1MUGUqVZMrHg/KM/TOP/AB7tU8M3lzsg81mOSfLySCRyR7+tKVLRMsTuimM/MmdoXv1/g9aAKMkZ&#10;llhDep5JAx+n/wCunS2jPL8xAj+8W2jk+oHY+1TeaqyK0hdwmOWJJ9ifb0qK5LSrJAPMEm4nDscs&#10;2c9f7/v6UAOIl8yOMuF3IVXcowM98+nqe1K0VxOjQyOkcr4+YgAYXpnjgeh75pIYrgyRi5RnjCHY&#10;Ce3fj0Hcd6W6eI3ywymUAgfOWyMf4dAB2oAhEc8rmIfPI5+ZQOd3PX/a9KltreORpbZraSQBGbbH&#10;1BAGcZ7+tSbYYJZnSFkAcKC7ZK5z8ue5PPPanpMloWcJkyAjGSM9O/t696LAZjeSrRNIpDBeA5yA&#10;eeQP7vtT4kM4mkknYyEAhieFx2Pr049KkQxm7VwrDA4Ygg55wcevoKc126upEbbVyAADkeuPc9/S&#10;iwWKNtMsF8SEdp9x3EsM49M+vvVlYiZ98RQM43ttAAPr+Ht3pjywhnkjjypUZRienPA/2eOtTQu4&#10;kG/K5GWznPsSPX0oAjZIXncu23CLtckHA/w9u1XrWBGi84SAKX2qhfBPqCe3+9VaJQWMcaycA7AM&#10;9e+Oep71esorZg4aKHBHVWOBj69V/rRYCa3t1itsRHcjNvUjhifU+hHYfxUXD3EBLW7KLiJt4Vjy&#10;Serf73qO1SzanFDEXhj2hWCgSNyAf73v/dPaufvb9iJ5BIuMdz82M+o/i9T3phYq65cB2YF1LxHo&#10;pyv0U919am8J6Sb/AFCB5XATd82STsH+PpWDJcNcFIggLFuWVRkt64xXrfgOygtrHzpbMAqBnAJA&#10;Bx2/iz/47UiaOut7WOKRBHFhdvH8DMcZ9vn9T0xU0hLnYFjdNm7KDAxuHIwenHzDPNMjuA0ar5ae&#10;Z5eGAbjgZC5/u8/e9qsSCZ5WD7Vj6qcD72Rgn0I7etUUU5k3u8iybTGqO5VGI6dSM/MvHC9qvxxB&#10;rcB1eMMQDH97HTgnv9e1V/OZmMSkq2M71C7t2D0GPv8AXI9KuImEUptAzwI8YAyOBx0PekIiubmK&#10;3eNS2O2GPHGep/h+p615Z471y0uJpbe1lMhyN/GAx5G49MEcDHfrXV+NfFUekWj2ESqZ5UKsX4Cq&#10;fX25OK8js4p9WvS8iPK2RuJy278T0PvT2Hsi74e0Q316vms0cUiYyqk5Hc/7o717H4f8O6ZokDGC&#10;PfJJnfI3932/2eOPrXnOm69/Y9wY3DqVcKw24I54wQOBxyO9dQfF0tg4ZpvMjnbMe4Fgv+0B6f7P&#10;alyp6iSO7bYOWbAHHJ6dOvvXJ6rdW0cjNBOS3KlozjueF9GHc9xXH+IfHF7OQiM0cL5wEYgFf6/X&#10;tXMQa/dw3y/vZAhIJG7G706f5NVYD0+01qQ6jukllSEhXLqvyjHcf7H+z6812yOsihlOVIBB7EGu&#10;H86aSK2u0txiRdyuVGWcgfNjs/8As9MVu6LqklyuLryV25WNwQN2OuB6jHI7cUtwsWdTjj/eAI6P&#10;KgVpEfZnqQC38P179K5zVdOOuaUzu0zTAja5IUbwBzt7HHRe/WurvEluYisOzcOVWTlW6/eHcenv&#10;XM6RqpttWNjdRyieY7GZ5DuDY4DHpuPYjtSt0C2h5bqnh7UdJupfNibb/fByD6+2eOR2roPBGuf2&#10;RqyQzOqwz4Vyen5+nvXoXifS5b3R7iO0hWWZzwrMRgjPKj+96nvXiEiy21wxCh9pJX2Gf88UldCW&#10;h9IKwdQw6EZFLXH+BPEaatpS27u7zQnaSx3HHbJrsKbG0FFFFAgooooAKKKKACiiigAooooAKKKK&#10;ACkJ4paind442cFQAp5bop9T7UAY3inV30rTiYVPmydHzgLjv9fQd68tW7nuLkzySneGLlwuWJPO&#10;cdz7dqv+K9UvNV1R4mnHkRNtAjIx14z69eDWVFAyyMF3pKjYC7vmz3x6N6nvTv0H5FkzvdYWLaAF&#10;K7MDC5OSM91Pr2q8kkkKEEo8TIEIaPI2+hx0UHo3U1nQwrIrjLglTgpxkDqR7eo71Zt4EFnK8d26&#10;ADGASBgEYOO49F7UgJom+1XzbyyouC7kbXJ+n9/0qRYjbgbZXkPmFvmI4+n+1/eqtLZSuN5eUYb+&#10;9khjzgnv7ntS/wBiXD7pCrMiScqWOMnr+A/vd6YCSWxtstywCFiOqbc9R/se1PvIkW3RhKwdkVgr&#10;847Dd6/7PpStE924xPJtRcuztgnHfbn73oveqJhDSRmCR8glWjUE5Ht7+o7UAWI3khgki3mMq+3B&#10;IByOcZ6b/wDa9KphlLITI7OoYAIwUHj6du/rU09okYbau1cDAycY7gHumepqOKEM37xS+xQDv3YI&#10;7E+3pQAhV3R3XACpuJ3AA+/0/wBmkjhLq7SgIVXIZSDj0z6/0ppgZ7WZN0gAbAVs8n/4uhLZo4PK&#10;J4YfKRng9wvv60gFt4yjlpSyIHGArjJ/2c+v+1RFNFNeRqsZCMzdZAPpyAMY/Wp3jRLdsH+H+HJy&#10;PQf7FRi0SNWOx0ZVyu8HuON3tn7tMCS4SOGUqHLO3zdBzn+LHr221PDbpKH82YIkWCERud3oMHnP&#10;c9qhtbNZXDXLO7kZ24Jcv6ezY7+lTQJAJg0S4dlYHYfvY67fQDv60ASl/wB+sSeXJg4yXOFXrtzn&#10;lP8AapqQxXW8pcqzk5UlsdOu7njH8PrTIIYbiXfCqDbk7ucAeuP7vX5fWl8i3tQzDgx5IVgMqTzz&#10;/ez29KAL94II4Y8s288MMncT2J9JP6VWWFjJiOZWCfcSM4y3+z7/AN6mTIlzCshkjwDtKs//AI4f&#10;X/epcQhwI2DMR8zH5QcdvbHr3pANO0SnHy5yQysSvocD+5605GGcb4vkbLFwT8vq3qPT0pnkRz3M&#10;bb4xK3zGTpkZxuI7H/Z71Yl2ogWLDLG5wwHAJPUepPde1AFc5uNzeYASPmOfmz6E/wB/0NLHbBXy&#10;8q7cfwMQd3oCejep704xqmNyogxtxngDrgeoP97tUAdJZizlGAXbt6IcdiewHY96AJl8t1CAjGCA&#10;3QY9Rn+H1HeljW2clhchQ3U43KFHfGOV9B2ptw7FwUwSOSzDGW7EjsfQd6SPzYlKlVDuu0Mq8hvU&#10;f7XPIoAsNc2SosZbCorNtI3EcdM9yf73anz38DwjzV3JGoBAGNy9lz/7N3qqES3neWSSJkRPkSIB&#10;gxxzj/Z9ahjCjcZUVeQyfL8vJ6n/AGPagLjoprRL0RuDKD93eMEnHDY9vTvVyGaz+1OnzecGLAkD&#10;crZ5YL3Y/wB3tVXT4nmvnuJpdgTq7KM8g8dOp7elXJXjScnC+aqffXG7GRkZ/v8A+1QgKE5sJr2f&#10;5Nu7DEKxO3A5xz37+lT2M1qfNMJIzGAysDtAz06/d9/WqgkR55xmDyyEwoQDP0PbHf1qzYW7y3Ej&#10;Wzho1HmSSCMEDtkADpz92gRekeHznR3nABVf3mcN7nnhum2oLlFtFWVncgScEZDAn0Ofv+vbFPZY&#10;YbkxSEl+gJAJVTjg+ufX+Go71YpJZIoyVz8p3YP/AAE+w/vUADTxTJt2gpgupUHA9dvov96mRGFI&#10;HxmQ7Qx7KevLeq9MU/fHs8kNhyQzMcDcR3x2x2HenM6wpGytiRvm4GdvUbsep/u9qAIVuJJt4ZCM&#10;kK/mc59C3+1/dPap5LmJrTEsDbWOE4xgDqB6PnqfSogUgTejqzMCOuduew9c9z2pkXmPCy27PtKb&#10;Tk8bc528/wAH+13oAsW1+Li3CwxMrbSXZAqj0AHooxyO9MM4tjbSQ2QbyVzhsNlyeTjuP9ntVmy2&#10;ORDPuj8lwTN93f0xuHqP4fWr0i2JvFjSSWS4cE/u2+ZTnqB/z0PegZXkuYHv41ltCqGIbYyNxVT2&#10;Ld8+v8NTyywO6p9kVo3JWUs+3CDoue3+93qp5UkO9/KRFI+RzLlAuece3ZqjleCI3cEcqsPMU5Qj&#10;GMDr6pz8ooAW4jtoIl8mCYOHLFnGNzHofYjsO/WmGa1CHMbxYTG8E5Vu5HPJPQjtU5mURvJO5do3&#10;2newJ9Bu/wBr0PaqbzwvGV+zrJAx2hjjOfTOOGHdu9MCzL5aRIgg8tWUmNskps9B/s+p7VX82ZvM&#10;V1+UptYMSFx/CCc/dHY0rFGkXe0eBGHyMAfgMcAf3e9XrKG0YmSWVUZTuZflP44PUH07UWYEOnye&#10;WqiOJ2duMtkkn1wTw/pUtj5qupaNwoLBFjba27HOD/e/vVXluo4r1ooYUVWOxo1YdD/Du/8AZu1S&#10;pcwW1uVdUOSV2swyccgH0x/e/ipATPcCC6jndFjTy8CPJKkfT/nnnrnnNOSdriZnMAVVIbc6/IwP&#10;Td6j+76cVBbGK9aZmMbuRuDuAD/vAev+x3q6kxt5YYEkXzFGcooJUHrgfxE55H8NMCNpboSkmdSo&#10;bGOrB/cj/lp6N6VC11dSSRZtNwfcqFDtAI649P8Aa9asyRKpAiEIDEqyhuCvXaD3TPV+1I3nRhVj&#10;WNhIBvDnr6Z9B/dPekLUghvZBZSqFjcqcgoONoJ/8c/2PXmotoMm4W6bgoIVzuCqev8AvdsH+Gpr&#10;i5laKRhAFcEbTnBMnOTx0k9umKgtpHgkad4Yzv8A9XtPBH8QXORj+9+lFxjIYJXyBFFtlBRQ7/dx&#10;k4z2/wB7vUsbTHySkKebn5vlBBI6HGOCP7v8VV/PCBiIEJRSSuSQqHp9U9O+ajhkk8sRkDIzuDHk&#10;k4xu/wBr0PagBurpOJJ0QRsch0CNjluuMd/9ntXeeCS48PBHPCSsqgDgDAOAe/XrXnF3cyOsiphN&#10;x4yMEsDg4/2vU98V6L4FUr4cX5y4MrEHt0HT0H9c0AdLRRRQIKKKKACiiigAooooAKKKKACiiigA&#10;ooooAKKKKACiiigAooooAKKKKACiiigAooooAKKKKACiiigAooooAKKKKACiiigAooooAKKKKACi&#10;iigAooooAKKKKACiiigAooooAKKKKACiiigAooooAKKKKACiiigAooooAKKKKACiiigAo70UUAFF&#10;FFABRRRQAUjMFUljgAZNLVa4uIYwd5UkMo2HqTnj8eOPWgDNkvEacF9qvEhlMmSVRPmwxGeQey9Q&#10;a848Tai8vnLl9wbbkybvXG7+8fQ9q6nX9ZOmySIqIhlYnbFgurc5bI/j+bkdhXmjXr3N6nD7fmOC&#10;TgDPzD3B70yiSF/O+ZlBG1VPGM4HGfQdee9W7eRiwJUSZYnngk9iR2PoO9NkM8nmKFkwkYbdg4KH&#10;GM/7PpSQrdxzzeezqF2hiXyMknbnHf0PakItEvJGwELKFyxAHIbuR7nuO1MeaRmRVt2CkYCgkqF7&#10;gH0Pc9qlV7loi5UoA+z5XGSfb0b1Peq8Bum74STOwbuwJyRzwPUd6AJ5YJZY5XkLBGKgKpJG0dM/&#10;7HoagFuybijTrIJAVLKeSOmff0qeSGfCglVyokYlQx2+v+76L2qtCS0jQSl4yrg43jPIzk+v17UX&#10;Akhhdp8SSsrqGcqAQxc9QP8Ab9ahtZJoYJA1y4VVaNGQ43j246c8+tLLHdp5u2MBd5jMisGGM+o/&#10;9Cp1uuUkVx8u0EjbgZxwenHt60APWJDChkOH2jnAK7SfvYPUdMDtTViixJ5sBUKBksQ2BjpjuT69&#10;qWE3cU+2KV8hyyAj5g2fTH3sdqSM3u3cpdmIPAycg/eA9vWgLjbeLE6vbo2HyCNwX6rn096tS28V&#10;vDC3lvG4U/eYDdx972x6d6qh5RuJlONnIy23bnv/ALNTeVd3E7RyF2Zj8yuSWyemf9r0pgM6hcoi&#10;nhg42k5PfHfP93tUNvDvt4/3Qdw5BYt1Hp9P9qrosJNvlxk7y20bc5B749G9aeLC4trITIdqOpwv&#10;OCoPP/APUUgKzxPvAZFxgN97jg8H6jt61NJZ20u4kMXPLEZyD6qM/ePGR2qu7MZAd6N8nJIJxnpn&#10;8enpVWW2uHuExNl/MA3q23a3XB9+vNAFiawlk05W28DI27sngdR/s+tMlhcwbpkZmCLt/wBleOT6&#10;r6UnkyebHtmV1ZWwQ/DAZz9MenenXdqypHuuYhgB9qnkqe+P6UAVpDjZEqkv5gBzwQD6n+96GlSJ&#10;2nTMMpAduPMAycD8sd/Wpvs2ZTG5QFcD7wOM54Hse57VLHps8u/fMigNyHOMADv6Djg96AKLbzIW&#10;8tCGGQQBjHPOPT2q/BbiNS3lpvI25Yhuvb3J9e1V9kEbbPOzKTx1yPf/AHvb0qY2RcoUnwqhuEJ2&#10;++PX/aoAuQwKgjJjif8AhOCFGf7vsR1z3qAyoZGkRoyysCNsajHAGcY/T8aj8powxWZtrKM8ttxn&#10;Az/s+lSW6TvLhhchlcAnkEtjjH+1jp7UAJJEpvG2Qx8YZkU5AGAce4PU+lZWr3EEAdYgoDE4RegG&#10;fudfuj1rQniMc1xtn2uCRgAhjjr+X8XrXMXIjnucxtv+Yqf7p56j29qAOg8EaS2o3hnOxQOAzckt&#10;2C/7XoDXtcCiGySGNYkDMQFiwCxzzx0z13fjXNeDrHT4NKihFu4lkIEmUJ2ZwQD655+btnrXVPEj&#10;wBA7SHeVA3FejdM9sevekBBEJMAS+QjJH9xMbdu3GfUp7etXJFKr80nG4AFj6sODg+/HpUDQxiUT&#10;RHbJJ/FznOOuMdf9noetPkjgSExMwEbsTjdn+LnGe3PPpVARvbujREb2Ypt2lzk4H97PDf7XfpU1&#10;zOtlbTXFw/7uMF2IyOBz68fTvQRAoADp5Yj+6cEbMHg8fd9//wBVcl8QNYgs9L/s5XDSTH94rc4X&#10;k4J7e1AHluv6kuralNctPI7O5wWGMDsf/rV3Xw80eC4sp5J5kztCPGpHzJ3Vh3XpzXmqRRTSBsSs&#10;288d2HoPevQvAPiS309zYzHMZP8ArNvMf/2PtS3B6mz4u8LRvbyXNtjeqAyR7uD1xn2GMCuW0i3t&#10;hCYmeT7QCcI2co2P4R2k/pXsbpHKm1yGUj19eP1zXmnibSE0q9+1i0CIciPZjH0J6/8AAvwpLQRx&#10;OvWl28sRV/MQBioX7oHGcDsfUetMtPDmp3ESS+W+xV3M20navY/SuwttU0y+h8vyo/O6uxXCv059&#10;mHoPvV0Om34jt44bS1dUJYoyxjOf7yAj72DyvYU7MditoslxFYRadO/lzRkITISFXkfKcc7j/eq3&#10;reqadYXHmRSBpowV4JGWBPT0I45/iq0mkys4adYlHPAYfKhx0P8AcOTn07VVuvCBuig8lgCfvGTo&#10;AT8p9V/umi4XNnQdYk1HT4d7Rmd1znkg8nn68fdHSqHiTw/cXSLe2xVZox80UYwCMAEA4HfueRWn&#10;pOiw6XjyMsFLcE5xknp/tdMmteQFo2A4JGOmf0oA4Cz1vUb+3ks5GxIF2gyNt3EdAT2A7N3rg9VF&#10;5DqEkrh/PD7nJyG3epH97271214radrMrCEqsXzZlXA2E9x/cz0HasrXGjm/eSxMZBhXaTluez/7&#10;Xoewp6jMDwzrM+k6qLmParyN+8L5PGeR9P5V7vDNFNGjxOjK6B12nqp6Ee1fO8ssiR/6hAsmfm+U&#10;EY/z+NenfDzxKl1aR6S6vvjXKMTnj3/pRuI76iiikIKKKKACiiigAooooAKKKKACiiigArj/ABl4&#10;kbTUFhEXSSVQWmHOF6ce/sa39Y1KPS7Ga4kYKFX5T6MQcZ9jj868auJ7rVL5p5ZWYlidqnGW9P8A&#10;fx3p7aj8yOEs0gVpW2AEKQARz15757+lacSZTLlDkbCNwGVHbP8Ad/2u9VYo3dV3IxQhmUKeMd8D&#10;tjv61OsAEjMX+VVAwRkbT0bH932pASNHmQzGZjlssWXB46ZHYjsB1qSO3jmtZGnaUKJSQWHOSeoA&#10;/jPcelVpSSWjlZty4X94clT2BPc+h7VOY2ksxuXDO+B83cdQPRvVu9AD4EklhC2+8jlY9rnATvj/&#10;AGf7xqJoZZZHiaTa5BO4sdm3sfdPQUKHSMYK5kG4cYUqOuPQDuO9MViiq2SGycPtDc+v5fw9qYDb&#10;WzkeX7OSBMOMN1DnkA/7foe1WLjTpldCkYVzgARt/Fj5gD2I/iPeq8Ulx8h8tGY/uz2B9QT6erUs&#10;ss0947OQfkB2LkLgDofQeh70ASSWl0sRxcp5Tnhx91kB5YD+6PTuagFnIkch2kKsYZnJBCqejEdw&#10;ew7VO1xOxDPISTIPlKYP1x2b0XvVKS3uFulWETGWTI2ryeR2Hr6jtSAlgtkFs24ruHyszMpwc9Pr&#10;/tdqI4FlUJE5LMpBB2845x7Y9e9RvbXULG3RZHeJWygJI298f7HrTbUuZJC/mqojBO4nAHbP+z6U&#10;ASJFEuCAr4JJc4BH+1j2/u96uGyzEXJPA3BzgkKe4Hv6dqrRuJmdWZtpkwxckkn3/wBr0pqJMGTb&#10;5yhWIypIO7HQf7Xr9KBC26wW5ljkXLAAcMOcn7ue4P8Ae7VY8iBYeM792FyMbu/Ppjt61ALWWWPz&#10;Cz4VGABJC4BGT/u880kCXEhaeVzIF27vMyQo/hz7f3aLjuatnpxh3lz5b58xCcA55y3+/wBttRtF&#10;DOwH3FGQu084749Sf4vSmFJJCVKyg7wCQ/V/c/3/AENRIha6W1hQySNkAK2MnuFPYjv60AWxaW0V&#10;ubZlDP8A3idwK9sH/nn61Wa0jaGXdI29CAQ2eOOpP90/w0mmW8kSSiRCAFJBJ5ABIz9M8be9PYuJ&#10;ZFt4nzHECSGzg8HPuCO3agCezsraTLOWjOTzIfnBHYn++e3tTpbeFZhEJHeJHO3adpPrj/a/vVWS&#10;QXU7WvyrKAADuB4P8Oe+f73bpUsllJbJJbhY1blCSwAJ64Ppj+93oAasNrKdhctGRwynAC+qjsvq&#10;KiWxs7YucbFI+YHkAdnIxyh7CgmK6lVpOJlYbiFK54HJHYjsO9P1eAWdyVORIOeG5b/aAz94917U&#10;AJOYYSgK+WScYb7wBHGfUnse1QZhmYxsAXzgKSByO2fXj73er+meHrvX4g6GKC2AYK+44UjsPUHv&#10;6U/WPDlzoccMk08EiP8AKQpOAM9D/s+9FwuV5JLSNRIirIpUk9AHwOo9APTvTFmgXJWP7pVwxx8o&#10;z98D1/2aq28igFZhGj4JO8nBPYn0P92p5GSR1wgOMDgEOX/+LoAszzaat95Yi2Mcjs2Bjr153d/S&#10;rNu1oXfegQ/d2RnIZR/ATnhP9qsua4ihuQiiMuRtIRcBT3x/WrkLMcBSgjILghTgKO/untQMp3d5&#10;FNLMZUZRkBscj0AJz0HatPQruzt3cwvIV2nyygOR/tYzy9ZlyDaTqwiDMecPyBuHU+oOePSiyj2X&#10;myOMqS20ozgcf739739OKLiNdI7e7mukzHuAyNj9D/s+x/iqsYYFn+SRAFAMoycD26/6urOixRLJ&#10;OrxwszyHBQYZsdwewHcH72aW9W2jlhkQwReZISWKcMem7p07bKAKmoNarIDGoKKQdxHzgkcbvX/Z&#10;9KhkaLcpQksVwcH5t31/56e/pU12IZbc/Z1UeTkLgjK59P72e/8AdqvCu6BmZQo2hSp/iGfu/wC7&#10;/tUCJw9sFUqFYlc/KMcDrt9AP4vWiKaGKbzBGnI3Esvygdjj+56LVR5CXdGUqxIyCNuSOmfTrx61&#10;KhYoq7jwxYfLzu/vf7x6baBl2K+gVy/lB9o2bDg7cjqfUnt6VEl0i3sh2JEgAjAUhWI/uluu7/aq&#10;oDOgzENuFKjaM7c9cevv6UStOwZWR3KxgBucFfQnuue/WgDSj1KFi0ZSMDaGy5wDjgEDtj0/iNOn&#10;udNjdTBgzONw2jIBP8ePf+72qlHZ3jyRPMuZs5bfkNnopPvxha2JA/2d1mwspY5KoNwcdh6SepoG&#10;Qx29mqoGQBlAJAYkDI5XPcE9T2omu4RLJm3XyVTZIhY429l9gOzd6rol3Pa/almAaLJVAuAygfOF&#10;H90fxDvSXCOiSeWrxxeUrbvvYU4wT/seg7UBcnke1jupZ5UlnD4Ql1IYns3sw7DvVSyuYUuzG8cr&#10;ZlKhih3Bv7wHdvUVHcXlzHqH2Yb0jym5TIC7HqMnPJ9G7VavGnW5K2yoVkOw4wCGxyC3ZvVu9AvQ&#10;lu72N55BHaIqygYMa/KFGcgY/g9aqxX0ccbp9nV9pDZIJU8cbif4c4xSPM0iRSeVGABuOMAcDk47&#10;dOnemQRlVkndAqAb+UB2g8Zx3z6dqYXL9nqQ8kK1qS5fBbGCG9/9v09qIb7zL0KI8Ng7Qv3sjrtP&#10;rx83rWaElDFAwxjayjb0OMD3B67u1CtIUViELBsFmIGcdiR0A45/ipAmapumYBYoI1xl923ClO5A&#10;I4j9V6k06HUEeYSGJtowrM6nofX1B/h9KbFeXdwypPsDH5wxUZJ7Nj+90wvemtFcjkkBIMsNoGST&#10;1wO7Hv6Ux3Lf22RpSTA3lyN5RDDLcdAT/f8A9r0qKa8e5B3xh1GWXaCNxHUj+7jv/eqlAsg2XcMa&#10;7CrAw7sqFz0PPMfqatEPIpmcjG9WkzjGMfLu7D/Z9aQhYZgkDEWUYctv3bCAc/xEdx/sVVm02R1S&#10;VLYKAdrYXKpn375/StS1jYxyf6S338/MMMH9cn/lqfTpiqkZkjlmjQhmwdhU/Lt/iC9h/tCgDAvI&#10;pYF2kboyNjA46A9CfT/a713vgKXzdBlOORcMCSME/KvUdu1cLfRS+W58xcIOe6hMnDD1TPQV3Pw/&#10;jkj8PuJWG4zscdxwOp70AdVRRRQIKKKKACiiigAooooAKKKKACiiigAooooAKKKKACiiigAooooA&#10;KKKKACiiigAooooAKKKKACiiigAooooAKKKKACiiigAooooAKKKKACiiigAooooAKKKKACiiigAo&#10;oooAKKKKACiiigAooooAKKKKACiiigAooooAKKKKACiiigAooooAOtFFFABRRmigBrkBcnoOvPas&#10;/UtTjsbSafHzIFJ+UnIJOMEevOPSrlx2PzZX5lAz1/yTx3rmvFmoTW+jzRxGSKRwCcrkMpzkDPfk&#10;ZHamho4bxPrI1a7jSCJiFAUKTzuwMg/7XXnuKxYw1zmFoI0Eql2fhcFc8j0HqO9Q+U8swLRxgF9v&#10;+sx8uMj6DPerKx5VpHVWnyQPnwOM43eh9PWkIui6ZbJI02uIhvw/OOnzjPX/AHadBMlsrFQjTodp&#10;+YYUN/d9Qe/pVZEiYbHVVYRhtoznPfH+361LGgxkRxnJBCopGVHXb6Y5zQMlEytKUBhkUKY2TdwA&#10;OduR/D/tVCkr3UYKYyOHJY5JHTPoemB7UsNvGuZRGgAy4+UYweAxHdfapEkhFsIj5SMp4zyMn1Hc&#10;nt6UAEl5KkrOPNUgjaQTnf3P+/7VJE8sZDocqjHAjJwAR8xX1HXdUalpLh4/3W4KqBMDJPpn+9/t&#10;VFDkFwI1ALMeCBnHp6e/rQBL5skaqyOmzcyuNxxtJ6f9c6oxyXFw773YYxksWwR1AP8ASp7iGNmE&#10;gYdDyvAPPXHb/dqJLaFY/ncRNs5+YHHHBA75/Si4E4gdbrAZy7DhQp3mTP3c/wB73qJ2OzakmHHJ&#10;IGO3P09/WpbVpGaOJzAwJEeHxgfN0Len+1UgnW5vyC6sJCFbjHIHfHp29aNQK+YiwDTHl+CE4Hoc&#10;f+y0uDBHsYYlKgI3GBnt759e1SurPfMwMz7ZeGClXLf0epzu+zorrIFEbbWXJz6geg/vUAVCVkvH&#10;j+U4wDyNox2z6e/epJTHLC8ZZ23P3XHOOvs3oO9RiDyAQI3jV0zuIO3G7qfVc9BVgyDaQsTCVeMv&#10;yc//ABXoe1AFQDLDBlVVjYY2ZJ/z39KsOrhHAmkeMooK44YZHX/Z96QxsjbiHOAflz971HsR39aZ&#10;J5ghyqhA43EAYyPX/d9qAK7RMqbvs52KdrZJ4POM+h9PWo5IwoiCq4cnAAySOn5N7VYd5FYLKgBC&#10;567s59fXPb0pk7RRsQUAZeAqkE49M+v+1QAM1vEFgVd/G4vjPIz93/Z55FRtNPKkjsryKhUsW4GM&#10;YGc9R6elJG7MDErLsLB+gHIzz7Y9O9PS6eZSEikKKx2diG4yR7+3ai4BHDCLgvJEyqp2YLDJ/wBk&#10;n1PrVnzUFsipEmGJYtlecfyx+tIAPsykwLhJMHc+SM54/wBz3qFImEX3CmDkkbsZJ4BPp12+tAEe&#10;RK7gxJsHzMxIGfcDv/u1aaFQsilERQVVR5wOc9v/AK/bpVhpLjyhGUaN0O51JIYt/wDF9vpVRned&#10;nfyl2qBtCqxGAOf+A56+9AFHUriJo28yMMwBBOMbvTPpj171P4L0yS51KGT7M8qBycrjt1254J9v&#10;SszUXunuBHncXyCvPTt/9avV/AmkNaaUsk1tiZvkZgSDkdiOze9DEdJE6GyRXiWONBjETArt9v8A&#10;Z9fpVpo42tyQsTA4Y7yCu0HI/D0p620QLAooLnJwMZwen+PrUxLAZJHHXA/OgCqPKYGVYkEm7lWI&#10;DbsYGf8Aa9PalRk89EKxqDu246k55A/r61K0YQDbtU7h0XOR6f8A16VeXDDgYKkbeuD/AC6/WgZA&#10;4AjGxVyqgg5KqBjGeONv+zXjPjnWJbjxLLiJPlG1CSDkYx1Hb+Veua3qA0jS7i7d1yq/IOm5uBn3&#10;Pt7V4Lc3dxfX8rFgWbJO0nK55P8A9emBFI53IJQpCfKQABkDpyP51bsobm22Tf6vLhwQM7T2/H2o&#10;ltrhJELEbMbmJzjb2P8Au5rqPDP2nUo1sWuUKHqrHAJ7DJ6MexqRHpfhu8e+0W2kkiKuEHzdm9wf&#10;w5p+vaW2r6TLaJL5RYcHHBx2OO1Ymn3lza3J06NlaFFIQRkZ4xkD0IzznrXXKQVz2POabCx5/ong&#10;L+z7t5LucGM7cKAT8xwP68HtXeQxrCqRqzMFAXLHJ/H3pt1MtuiyMG27sErk4z3wOtY134mghuJI&#10;owSsQHz7hhj6c/w/7VCQJG6RsJYKWLHnnoKY8ixMozwDubLHIB9u/P5Vwp8dXyBD9l3cEEleM9s+&#10;h9PXNc/qWs6tf6hFMLiSLnISNmxnpwD/ABeo7U7FWPXTIAwHqcfjjOKak4kUMnIOccHscHtXj1zJ&#10;qZGHvpWQKEH71tu0en+x71Ja6zrkZRJLuV8DDAu2Tzxn3/u0aC0Oh8Xz3Z1NChKwZBBU7gD0z9ee&#10;V/Guf1H7VGVhkC7lATIkyApGSM91Pc9qoXcuoaheMrJIrl9qb2IYuOufRiOtVrpLmNQkwzE8bKrR&#10;NgYHp7fzoApahuNuR8+5Vw7c9B0B9vQ1Hp2rXWl3dvPBII/L/eDBPXpz7kVDc3DW9uA7NveNdql9&#10;3Hqf88VRtbOW7mjWNclyMAkD+dK9gufR+i6nHq+lQXkbK29Rv2ZwGxyBmr9cb8OLGaz0KUyhhvk4&#10;DH0GDx25zXZUCCiiigAooooAKKKKACiiigAoorD8Tas2k2Kyqobc2MkDAPBH/AvSgDkvG1/HLfG1&#10;S6ZgoJ2qc7c4zj+9n07VyxieaxLJuVEQoGCjIBOfxX/ap4e61S7kma42yBt2AcMzHAJH+1xzVoLM&#10;pVZ7hEULsjIGQy88+6f1oGV4LV2t8MV5UMQ3Gcf3vQ+nrU0VvmRbhWYMzZyvUnoSP9v/AGamktZG&#10;t5pDLMWIVWBBO3gbdw7g/wAPpUVnp05EkZkljkWQjazEEsf4R/t45zQIV7ZxFsDMwQt9z5gM9dp7&#10;/wC16U4OojKphlZdp3H5dv8Ad/3PemtalfJImZzkhdjFQx74HbHf15ontGS2YxMzZXfnHBXP38f3&#10;efu0DI5lKymTzJXLsqkEYIwBjd6e3rVp7H7HIN8spmMpZtj5IJ7f7/rVYRPtVg25VAMgJ3Fcjv65&#10;7elNNkrS5DsrbsAbucn+En1/2qABUhiUK6sVVSUKklR9P9j1qZ4C8Rnmcgqg+8uVVexPqvoO1QR2&#10;6PMEMrMjcl1wCexbGeMenenmKEogFwUKsWDKATj+975/u9qYCxqcgxiVWWRV+Zvmz2Bz/Gex7UkV&#10;uEnPmSSFg7/8tACT3APYjue9SpDAtunmXDCcDY4VwVGR93OeQe57VBEkXlupILY2Hc42/RjnhR2P&#10;cigAkiV90zPyykkrjDAfxf7ox070wWUCWsjKM+Wit1Xjd/Fjvn+72qVvs1xbLFuIVn3NIGxuwO47&#10;OOw71Np9tZTXQiRp2fkqImyyjplRnlj3HYUgKaQ+WkjJCEKkRHO3gHnA9c469qPIGG8sqxdgh3MB&#10;+HXjGPvd6s/2fENQnj+1iGOL5VMbk8HPv9z+99KW105IIJVmny+QijLYdefmY/8APPpg+tAEJjjQ&#10;ZI8xSNzHgZI747EenelcKY0jMSquA2FcEAnuD3J7jtU81sIbP99JMshYDywSWGMY3e5/hqOG2DhI&#10;xvzuOAGIJPovoR/F60CE8hYnkTZGOVGBJkY9Ae6+/apZ0zLiQKrudgDPtyOwb/ZHZu9JFZmMncQ6&#10;NnYQCAVHUj/YHORUjCOQkgEptGWOeB2Y8cr6DtQMjg8wxm2DdX3cN95ufmPo/oO9Xsu8cUUcOyZV&#10;KEqeST1x/t4PPtVGG0gz55kICyYOScqeyk/3j2NTIIBMzCJ2DM3G8g5/ugnow6k96AJYdKgkCeVE&#10;iTMxLHcCpC/3eeU9TU8TQtdyQvHBIyHeshICFO2fWP0FVrb+zpp0mnQFk+6FG0Pj+LHYDuO9OdIl&#10;vEkcIsStu3soI5/jx6HsvagLD5GY3ryrDu3AY8xgdvH8WO/92meU17NNbvHG0oTZg8P64z/f9TUc&#10;xjsZgIoF8zdjb97y1YfdPqT1z2qzGtuBIAiu7fuzhun+wTnoOPnoAWy1eG1iEM9la3EWR90bDwOc&#10;emOc+taF/rtrqCvLKuSPntzKAcDPLY7jgfL1rDWOFZnmmDFxgqem7GOT6AdvWn3MQ2PHEdynbLvH&#10;3855OOz9selAyK6dZbl5Y0ghXB+VVVgN388+naoGLCMwq0SuAIxwpwfTP/s1SqFUoBvYshbMOTjj&#10;nH/s1K8aRklEZMr/AAEkFfX/AHPWgRBJLNLdRW8oiZ3IDMQq9P5f1rT8yMxENcKjg+acgDcRxux2&#10;b/Z71SWy3XD3Mj7sBfv9AOxPoPStKUWwifzBI07EY3kls5HB/wBvGcUAYstyxmRGuR5SlnwuCckc&#10;49z0I7Vasp4pZUhbylATYoZ/l29dpP8Adzzmq1xHBHJIJCCoHQA78jsP9r1qbT1tVWMfuTuO4mRC&#10;QOOuP7o9PWgDbSTY0sKrkYUMSMBv7pc9sfw+tQ3dy63Kw+a3ySA4KEN5h7kf3/ao1uBBMwL4VSBu&#10;ZSQMjjdxznjb6VEzW0txIZYyUGUKsckk/wAOQPvcfephYlWeaGOIRyB+XKjZ94/xFT/6FT5GMsEM&#10;n3B5bNtCnATPX/rnnPHrR5e2zEgWJYJwVGzg8dh/dx3/AL1CmO1tYws25VUvuJ7f3ue3+xSAoSzb&#10;8faXZQFBDEdu271z/D6U9AGXdFgSFtijvu64/wB//a9KndI45454YRK7Q7ioAbZnuB3znp2qJrdU&#10;hkjyFf8A1Z5G0DrtJ/u/7XagCNZMROuVD46KuM467fTHf1p1rPNG6ygI4VjJjbgAdA3+7/s1XEkb&#10;bWbmXd869iB0z6Ac4Pep2uEabgtgMG+YclsYzj+/x09KAJ1Ii1ALPMwMyElcbgSenPv/AOO1YCTx&#10;XxiuUbhPLAbGMf3S3/s1SzNp91p9pDukEkMfLKCyEk5Offnn0rNvZAZFU7sRxhMkkoV7Af8ATP39&#10;aALjiS4maaI+ZblcBpMANt9QOmPTvS2k1zKxkeNAEBkyAN248ZC/3v8AZ7VBMZUdLeVijMVZkZss&#10;cdC3vjpTI5WS8ClsTKP+Wed4PcD/AG/X2oGSanYhmRoUiMpwrRo/EYY8hT3Hqe1WHE8briKMwkeV&#10;LGzfLs7An+5/tU8eXKs/lspYjH7tfl4OflJ6L/eHepVmjNw0jqPKVQxkIypGPvEf8889FoQGWlhJ&#10;bL5fkSBg2SJGI6fd3f7X9314pRHK0eVWfO4k4JDl/Yf3/UelaEV9C0yF5P3gX7zAlhzxn/aP8PpU&#10;dzdBIIjuIRmK7VcA5/u+zerd6YrFAQmK2dwpZmHyMpbp3I/2fX3qSCRpI2aNNioo8wPkoRjgN/s/&#10;3fQ1fhmgntGEUIdWXc2OGYDqwHZR3HeqEbRR2rbcxtgsxGMAHjOD1B9O1AEkNiJr4wgukpfA3sTh&#10;sZAJ/vnse1PlSaW4gjAWVy5UOG24wOQvv6nvTba3gVg6yARtmJ4w4LAHB2k9wSPvdqkW0inODs80&#10;EDZI3LgZwDjoB1B/ipAW7d1eMKfJG5d6MCQqgHl8Y+52296qyRywC5DwKzKwbnnbnjn1z2H8NRed&#10;FaOs0ZVp1fIwBuJ9cdn9F/GnJJG0xPyjcc4Tnbkchcnkn+L0oCxaS6WOBlIDgDy2hByQf7mf73ff&#10;6cUlpDARElqwWNhvLnjdjqf9nHTH8WKhjs1ed4/LiWJxsY7sLs5x/wBs89T61FC5t2KQvHtzudSO&#10;e23d/wCy+tAFXVraeN5IWaF42bzQ+zl8k4YD1/2fxrsvAaGPQHQ9p26cr0HQ9/8AGue1f5plYeYS&#10;CWXA5LEZPt5vr7V0vghg2huwGAZ2xj7vQdP89c0COkooooAKKKKACiiigAooooAKKKKACiiigAoo&#10;ooAKKKKACiiigAooooAKKKKACiiigAooooAKKKKACiiigAooooAKKKKACiiigAooooAKKKKACiii&#10;gAooooAKKKKACiiigAooooAKKKKACiiigAooooAKKKKACiiigAooooAKKKKACiiigAooooAKKKKA&#10;CgnGc9KKieby1y44UZcgE4HPPTnpQBFdFgp2Kuc8knGDkf8Aj3pXlHi7UPtOrMkO5igxwSSxHpj+&#10;L1r0PW9XgtbScbXd0QoxAJVSwBCk8dcHntXjslxEbht8KuwDAgkeowM5/XvTHYmiWQp5sqBN4BAK&#10;nG3pn/d9qnjLAM2TuXqSCQPTd657elQQSshOF5OGUfLkH169f9mpTKJIvlgKSEHBGDj2HPOe/pSF&#10;YUyCeQRZT7Qq4yowTz93P97vmrtvIWmZ3SCVnUDCKBwo6/7JGP8AgVV7ORkgRJbY524BxlSM9M/3&#10;P9qp5N8axCPaylgZC3B9g3oM9PWgZJKzIPKVWMki+YoI5J/vYHRsdFqtcWs8YRCQWj52xjoTycep&#10;9R2q7DeXaSQkq5lJbO1TksfU4+/6VSN3fTqiLDKcbgMdcjk49/WgBIZbiNyEKqr5TuBs9M/3Pemm&#10;W5SMoVHyn95jOGx0yemPT1p5ujIp8uMA4Dn5cAj15H3faopp5LZyvkeWxGdjYbG4Z3H1BzwO1AEz&#10;STecRmRlLAg4Ibd15/2/Sq8sCxyHDA5Xhkz3HOP9r+9UiyrHKVI+8O/P4Z7n/a7VC0juhdQpUDAw&#10;oGcdvqPXvQA6JczSAlNoYjC5Kgd/+AetJEqJKN+5SGBxj8s/09KeWcXBKCMktvztC9O+P/Ze9QiR&#10;oxkYLkngYyAe34/pQBeCPLdqmyRh5uNrvyxz0z/e/wBqrbOk0TBpVAbgBflHAPPsB39azU3W7tlS&#10;QCQV3cY/uk56e9PRwUjZ1QkoSA77ckDgn0I7etAEt0SZlaJwSDuJVM554YD/ANlqE4WeMDIKg8AZ&#10;HQnGe4Pc9qdZ3l0xY+UAMcOD82/IyQP7/tQpne6eHy0bCkjyT/snOD3HrigBW8t3k2uGJXbtyAoI&#10;9T2A7etRxzCXc5dzKhyCQM59f9/2oVZCGAWNRyzEnAxnv6j0qG5kmjMShSQWEezIyD7n+97+lAEk&#10;JkklT53wNxVlXPXrj+vpQ8QZijFWKDhs/KB6f7nvTYmOI9wIyWwm7GcdcemO/rTJVdZG2ABSmcg4&#10;yPXHp/s0APCs2/5iVOCQxPJGcE+/pVZTMHVNsrKZsqB1BwM/Rsdfal855U3xMh8shSSwypOevrn9&#10;KIY7goc8qzBSSRnd/d68dPvd6YFs273DtEvl+WG3FgCQq88qP7gzyPWpEhiXdEhdFVuWlQ+2CR79&#10;vSqcAkUyJkcYIOBkjJ5+g/u96vWpfq+AFcsTwSAcc9eSfTtQATwTPFGVjOGJj/2jgngnu3+16Vl3&#10;c628cknmrguoCKgyGA5JHt+tX7m6lgS4cvHDCQURQ4bAPYc/d9/WuVupEYFA8gYOpwRg9Bz/AIUA&#10;b/g7RpdY1mKcwGWGOQGRtuQB/h/Kvc4bcQ2oh2jbt2hMkhRjGM9cfX1rh/hvBImmNOTlGYBVCjAP&#10;qp9fUV3gaJ4t3yGMrw3GCuP5UhDgoI5JPPf60gw4RsZHUbhgjj09aeKQHIBwQfQ0ABXJBzgjuP5U&#10;jkKhZioA5JboKcRmud8V6hcafos8+YxGQUIzyARjdg9ev3aAOF+IPiSK4uprS3nRcKQy+pHAz6nu&#10;CO1cLaxuqHORux1XJPf/AD60b/OuUEi7tnG0jqM9M/1q1NcSrKV3kb0XIkAHQdP8PWmxlgTolyTK&#10;5JZsg7fu8jnH9Km07UpNPu5HgVCyEYIcZ2nnt6+vaqyRJI5n/eu0knQDB7d/73tTks/vPC20kbT/&#10;ALvt7etK4HUR3mpaxK6W8W9nHPlYG7bjAJz27HvXS2N9rEEUMMyk3TyZJfHcd89JPRT1FM8BzW62&#10;EkLxoAWHzsRjpxkHtn7tdlJHbI++QRhmYKC3duMfU8cU7sNSobea5uCJyEwDsMZwfqvv2IrKFhYW&#10;ZuRdMu5Iw7DsEz2H/PPPUetbGo61Y6XE0txKCc7QisCSfQDPFeT+IvEx1G5uDFKZIicx9uPXnt7U&#10;W6sZbvdSjvr2OKzljFttO9XPzswxgk+v932rnPtE0WpshWbb5hzub5v/ANfqarmRDESkQ3nG0Fu+&#10;Rn6/0qS4laGXc8cYDScjdzj/AA96BGkl287MYYSwiQl95wOvXB/h/wBms97szLIR5h3MOVbGOeh9&#10;f6Us8t3uYxxPJA5A37DkyY9u+KovLKVkCwA9gB95SOuP60XAsT3BWUuwZsnlgec46Z9fesm7uZrq&#10;4LltoAAAHH+c1chsL67crEHIKjPykgL68ds13Ph74a3btFPqAESNyynBOPTHY0nLsK5z3hnwZd67&#10;N9omR1tVwGcDdnpwPXqM+lesaR4O0zSo1ZIFM+PmJ+YdOV56rW7a20NnbR29vGscUYwqqMVLSt3F&#10;bqNREjGEUKPYYp1FFMYUUUUAFFFFABRRRQAUUUUANd1jRnc4VRkn0FeSeJtZvNQ1S4jkB2xMY4gv&#10;IUZPHHUns3au+8Yak+m6DM0bbXlBjByARnuPWvJI7eby/M8xTnhVDg9eoHPT1PamBbtLMOI3K4kL&#10;4DFiNxxyPYjue9Ti0mnD73iZXJaMBMFFGefYf7Peq0dqxiCEoBn5vm6qMdewHoe9W7WOZXZhIzqx&#10;ynrkdOnR/QelIZLFJNFaqoVnYKAp2k4J9fUn0/hpZBeLC9wYY4VyIjk5B+h9PVvwqOXzDE+AFO75&#10;VUkjPGSp/vdd3pRGJGIi+0QRxs+3aSSoXqSD/c/rQFyOW3kcqRKjbiBhztPAByfQeh70+5eSSLYs&#10;MizMw3MqnLNnv/tY7dKnfTdlwxlnCp239AmBgt7f3aZdW7JIcXLx4bJ3n5wc8A+jnigCpcQSOqeX&#10;GgZOSqdieuPX39KdPE6xsfLVQq4VAcqFz2PdB61avYGgOxpVMjrhjH0LY5wR0I7nvVV7cpNj7QpV&#10;fmVthIZR1Yf7P+zQBDPFNCxkkRjJjI3ghge27/a9BSRzXKSMF3qVJYAAhi/fHH3/AFFKw3MWMwJL&#10;FWyucE9M/Xse1KIFyI/PDSsCuCQPm7rnPB/2u9O4wuY3ZXeN4nI5+QEDHfH+z60ksckAaPzFKlQd&#10;3OCv+16r6UqqskqgMHkA5IAAYjqfbHp3qJ4IGulkE+HY5OEyMeu3Pf07UCNJbVY444klRQVJfzBn&#10;DEcAnpu44Paqwa4tJIEXewZiG2fKUYdcejY6nvUaCNB+6bDqcMBg7Qe3XnPr2p91Gsiq3m/KF2BS&#10;y4ODnaTnp/tUATQ2ximmAZZFlOVGNpcc5P8AujuO9LtlWWT5wPlDZYgADPBx3HHC1ESjKzG7kyxQ&#10;7yQCxU/XgjsO9WTDaXTgvcTIyOZGfI3MP72M/fzgYoAR1uctFL5KyRrgjIJ+YjAz3z69qiijlmaW&#10;Bwod/lGSOMdic8D/AGu9WmhtBFKhm+Uxnywh4ViR0J6g/wAXpUcWmhYp91xMGeEKTu4/4Fj+DgYP&#10;c0ANht5PtKqJIs45LOO3f2PoO9A4cp50e3PmAhl49xzy3qvappbEQBpBLKyHaCWJyvpvH98/w+wq&#10;vFaZJeNZnjMpUE5XnAyFz/H60rgEa7EMcjKQCdhXDAA9l9R6ntSxxuxIkbGV2gMQAR7+i+jd6ZJA&#10;rZlEp2JnAG4ZHQleOAO/rVyJIHibc7bcZA2k4A6Mf9j2oAgjBC5O44GSzHByOm70PoO9OlebfHEr&#10;tkN5gCLkg9/q/qKa32ZyyySSg5BySTg+h45z29KfJHGZVkhLtuIXapwwOOhJ/i/2u9AE5ixHiKYo&#10;TkLsXIGeuw+n941GkDr5UUUu8ohDux+QrnP4x01dkkQiSQu6g/dyoz3x6Ad/WmxRxuSGchh824dM&#10;euP7v+zQBNFDvUkToCqEsX/hX+H8/wCGn3/l5CAOyBgpGfm3E9CR/H/tdqjtjYxRgb+qYB6tGSOp&#10;HfPp/DVtfsrMAsK7mO1omPTn/Vk+mOd1AGLuadG8ubBHCJkLnjkex/nSKRJO8Xn7weUfIXC9z17f&#10;3asMtnEwgeEMOS3JAf0UnPQdj3qwILGe6ihYqGZeWc/M3+1j/np6DvQAkf2eNNrXIUbRjkNhcdcZ&#10;5z6dqYFWKNn84BETB24Y/QDPP+8OlXrW2i82W2jiSRdm5BGxMikDqo/vf3h2FZ160kKXC+WIt+Qn&#10;kyZIXHO31HBzQBUuXWZwxlGySLhW2jJHbOeB796kQtJh2lUhlUnCqGGOM49fbvVaCRJkjJDPsiyX&#10;f7o+v+z6Vo2cfmXCRYZG6cA7mbsOn3u4oAsRC2lsyDJiOPp03A+3POecjtUKLHIxUyxIgGwAEEY9&#10;D/s/7VOkY287Rq42k4DYbr3A44P96ngRywviNQD82Y1O3A6sOPu+1MB7vEto9uh3LjDbzgNjoW9B&#10;/d9advRFiRHDADcExllY8c+sh7D0qujLvAkOzCfKWUkY7FuOQe3pQkxSVECoWztIcfd/2c4+8f73&#10;akA2LZZSCE7pXlJBZW/1ffC478/NUc7wM6sLgAHIVdp2kZPI/wBj261flut0skbRxSLswPLUDcV/&#10;hB9R3P8AFTHlSSGIwWsaEfvXk2gZbpvx2x0296dgMoR+exeSRQpX58gnb6H3B7DtViNNsuZI2WBc&#10;LljkhiOhP949c9qnjkLW6yJCHCOcAx52swyT7k+natBPLhtI0cR45AXnCg9Uz3U/3u1IDNVYiwVS&#10;8iEYJRvu4659x3PeknmiUo7OrHaCvAORjhsdh/s1pCS3eWKMQQ+SMbuxCj+H3A7HvVRnQySfISu/&#10;cZCMOT0BI/v/AOz6UARuwhuTI0iMVG7ghsE+/cn/AMdqsJog0kj/AHQAoQgAn2Lfru71Or7pm2pu&#10;fJA8rJye5Hr/ALXpVoKwsSzRlsRk4IONv/xv3oCwiNFMZIYZRtdQ244VWI7n0x2HepbiaOe6CpCU&#10;iAz5igbm/wBsr/eP92qKtLEMlHhZlBUPnB7ru9/Smxy3UWyRopi5OwtGh3Bu3/AzQMtR21t5Rn3K&#10;PKfasR4LHOMDnkHue1I0cU7K80SbFbYUBwq+ik/3M96dZPM8qhEzIjeYFKnHBy2Djp/epyXEm6Wc&#10;gSFWzgIdmOgJwPueg9aYi3BA8hJhR49hAKudrM46A+jD+H1qqIWJlnSMspx8wPz7s84z1f1HpV6L&#10;UJ0tWVVPmlsPvzlM9M8ct6HtVdN14CkMbkk8qOpYDoCejerd6QENnIlu0kiwM+AWHlbsFe5HHKet&#10;VWeaQSukZKgZOQSAD0Y/7PoOxq9ax3Epzs3k5wsakcDq3sB3XvUumbbeCX93E0iEvuZMkZHXHfPT&#10;b260AUkBigeWSKSNo2AMkgbhm/hPH3z2bsKslJpnLWzKGUgIEUgHA5A44I7n+Kl1KW8nsJ8QbEdR&#10;CQedpznB55H+126U2ytri1szLLA0sUoCAFAAcdMnPygEHB70AJ9uuJDmVkkBJKnYegONwHZQf4al&#10;tNkTyXU+xcLlhk5ycYPPUt2H8NVbYSPdzu4kYv8AvFdlCkEdGHP3/Qd6idRGxt5WaSTG4gEZXPOR&#10;z1P8XpQA6/YTebMW2rGwCR7zy39wnv8A71dh4Ed5NCldznNw2D2xtXoO1eeag8tvKCECxOuwKx42&#10;DsD3TJ616B8PyT4fckKCZ2PX5ug6/wBPagR1dFFFABRRRQAUUUUAFFFFABRRRQAUUUUAFFFFABRR&#10;RQAUUUUAFFFFABRRRQAUUUUAFFFFABRRRQAUUUUAFFFFABRRRQAUUUUAFFFFABRRRQAUUUUAFFFF&#10;ABRRRQAUUUUAFFFFABRRRQAUUUUAFFFFABRRRQAUUUUAFFFFABRRRQAUUUUAFFFFABRRRQAZqGSR&#10;EHORuHyjoScE8e9SO23HQDI5PTqOPqaoXty6GNQhIJPzjHBwflBzw3v0poaRwvjuZ/s32a3YktIS&#10;AnygLjnYR1X+9noa4ZYJFliRsnaM5IJ49QQPu+nvW34hvbmW8aOFwF8zLbk2rgZyQB09x3qvbTtO&#10;5ieSMIELKzD1x046eg7UmDI9koYMY5FIO35ic7vQ8ffqVXlkeNwSCoOwKxXf/eC8cH+8e9NEcsDt&#10;AX/eDKqAd2W/uEjqf9qpNPs7mdFaby1LghVJGCF69/lx+tAMRFZrcMS6Er6k/Lnrj+5/s1G9tcBm&#10;JLFVkXK5IIB6H8ew7VakFuCUSVC4y21yAWP97rwfRaiVShz8gywO5WBIJ9OeSccjtQBJDHOrsscU&#10;rSmQqAZQccdD6nn73aobK2vGaMtbl1xJgCYLwOvft696sxBY5yyGM4yu1GBXnqM5+76mowIw37tI&#10;irKRl2wD9SDwvoe9AiF47lLcy8ZceaTuBGASAT6Edh+NSANNM0xVFVUV32OGIJA5Hq3qO1RyOcbf&#10;3SqYwzZY53DoT/teg9KV123GFaHO1WXy2PJOOn+160DFmaYp5QKLg7VG7IVSegPde59KqyLcRxSR&#10;guFKqrH1xjH/AAH0q9ObdpHZplVhwFjztP0/2fWq0SOk773baVAyc7QuOCR3HpQBJKbmGWZ5vNkk&#10;kcAiTO5W9/8Aa9KjW2njfzA0nmEk5XOc45A4+9zzWn59ssirLKSzZGDyRzwCf73+12qghRCyrIXE&#10;mWIY4OfTPbHr3oASaNoQ3mTqy4whXdhh3I4+760RxlnSYugCxkOZFJI44PTuenpSqUmLPuw0bbgx&#10;Qc88nGev+z3qQP5TqyuQSTyEBGD3HPX27UCFtEe3+SUjcRjyzkNvyPlBxgNx1pywskm52GyQEoyA&#10;jOBg9u3cd8VVi/eKpf5kf5SGwOnbr93P8VT+b5alAHKqwJOzqffnj29aBkDqE2K0+4BnPmCM/Kp6&#10;H3z6dqjaOExtEV2SAZzj7vbZ9D1zU1z5krxtK8gUOxOEGQfbnr6jtT5pYXiYEmM7M4ABH+6Dn7vr&#10;QIo2sQlm8pHLFsYGRgkdQTnjHb1qYld8gSR2dH3BXAB/3uv3vb0qBykN3CtsCUZQWEgx83b9elTX&#10;KMGWSWGXz1k2ORwcHnB/2v6UAPS0iiQOMhpVJbaP5eo/velOMUaAhBLgqCSRwPQf7nofWnxv50iR&#10;sjSfIx+Q9x6egHf1qRYWKtLlwNiyD5cgDjLYH8Oei9aBjWhBlODMu3DMXHzE+/8AtelIhfeI28wQ&#10;bjg55JwM4/2v71CiRBJI5woYISTk85wPfPHPamRxySO7lBsL7cbx2A+Xrx3570AQ6jHC1qqq3AB5&#10;5wcdxx9z+tZmg6SNX1Nom8znAUnoxxjbnHGccGpNRLbDEP8AVvl16A4yecdvp3r0D4caH5Vib5kV&#10;VlJXpkleOPQg857ihiOw0PT4tM05LdFON2AACNuDjB7cY6961RkKO57k0gUBiQBnAFGTgY9cc8UA&#10;OHvRSDGOAOvb60EBlwcEEc+9AC9BknivH/iB4ottWuEsrN3dI89FOC2OoBGc9sGui8f+K1sIW0+B&#10;iJiPnBU8devHQ8EYrzrQfDt/4jvyUkCnOQzsfm7kZ+lPZD2RX0qIqPOlx04XHOPf/Z9a1nuRiJm8&#10;kyRklS/OMjHPH3fSuxt/COnNbLFJdL5zKTujU4IHGQP/AGXvXB6pbXOiX8ih45o4iWV8DBB9j9en&#10;apT7iuOjG2EbYyzFtoxx3Bx04b3qNr4MmDFh/wDloCMBguemPTv61T+1SeYEyFQDbsBHJ644/nSa&#10;Rpc2u6klmhALnls/5+g9ad7DNfTPF406cMsSErny228bj1JHp7dquXnxBuLqIxqJH+beBuJ2jncp&#10;9e2D2rqrP4VadHakXFzLJIckbRt2/QetZuo/Cho0B067d3yQQwC9ehznp60c/kLmOPk1qSVXmnke&#10;QSDlG6tgjGfYc4NRrJFe27/Z1ZnHAByN5wef97npXaaX8LndW/tCWSNj8o24IUDueeQe1UvFfgf+&#10;wbBbmwM7RhgSeB5foDg89etLmuF7mRYW5u2hiCiJgpG/nap4zg/+hVSvdLv0RJneN1Ukbdx4Tsf9&#10;0npTNOupAQNzbyTknocfy9/WrtxJJPPF85+YAkA5BGf5e3amMqWYvZ7QRxmQTq20KucEnp/wKuk8&#10;PeDLrVJ0mumKREAbguCcHB6+h65611PhXwhHbkXdxGRvB3IxzjPQcjkYOdwNdpFbwwPI0UYUyEFs&#10;dyBilqxFLStCsdIQ/ZohvJyznr+HoPatIDFFFOwBRRRQAUUUUAFFFFABRRRQAUUUUAFRXM621u8z&#10;lQqDJ3NgfnUpOBXC/ELVljitrCEkzM+5gOgGCACO+efpigDm/EWsNrV8S+5Y0JUDcR+GDwH56jtW&#10;YX+f5fLK4GzYMZx1I9h3HenwWc8URBty6l/KkBIGO+P/ALL8KuRWpmn5QBHTerbQAwXjJ54I7D+K&#10;i4MiUvJalGaNnBycg8KehPHK+g7VIbYx2Sn7QoRTjKno3XafVv8Aa7UlzBDbSKnmkuxLqEQN1A5/&#10;3j/d7UNFHBGSwQkDaVVhjn+6c8qc8nsaYEnlDYWaQMmNq7RjcfQehHc96r4ACB5IlVnDqQmcr/ex&#10;2X/Zp0weS3QSbFZwAMMBkDseeB6HvUbqijKszR8HLABs+p54b0HegZYuZgyGNrgjB3K2DwD3PHIP&#10;YdqqXbGTy/nygGwx4OQSfuEnqT/eo+yuGU+axUN5mFAPX055b1HamTxmSNAXAAUqoGNq89j3X1Pa&#10;kBNK+5d2yRlxyoTGSOCMdseverICKzzNKJJGBaMqOT/tY7MP7tOjsFj0o3n21mdk8toivTHA3f7P&#10;oe9Q/ZXTcN0i3Cncgz827/a9H9B6UAR21utqUR1PmO3zEYcBSOi+oPc9qVrK3Er7HTManeByoI7E&#10;j+D3qRYnEG1pjISTt8kf99EH0H8VVnt5hbGWFyY1XMhxwU/vY/u+1AEyCOSVxHvzw3mSgrn3Po39&#10;2oltDLK05mmXa56A+YT6Dj7/APSrF1ZyqpeAyCNYw0gcFipx8pP1zwe1Ura1mvFUfMCHwql8bn7r&#10;n1/2qAJQh+zNKpK54BQnJHfbx0/vVFIke5HPAwCcg7cep4+5+tPl0944XzKMlsLGRguB976Y9O9R&#10;RW5MiTsTtADsTjpnAbGfX+GmBLJEZGJBIAAyWz1zxu46/wB2iCE7lJEjSsxHU8N6dOH/AKU6+tHj&#10;ZlMZRuCvzA4z0785/Sla2MO0OcSBthG4D1yuc9OQd1AD7MuxeA7XHJ3knjnkrx0H8Q71MZPLLxRI&#10;WVV3tIRkA8AMeOV9B2qJkDfuYwCrAl3JAyB+PGO396o4rQxIrF1Chd6/MCfY4zyT/d7UgHyI7BRg&#10;7Y22u3cZ/hPHLHse1TW7oGjUkyQZ8sL0z32dOGHdu9QOFiwm3bJ0IyMKD755z39KlitYpW3youwt&#10;sG08duDz90f3vWgC1LB9ot/NR4sN33YMu3v7Y9O9EUIW3VkfccGWQZGVz/H9T/dou7IW7gmUIjEY&#10;3Hk46F/T/Z9aSCC3a3dgjvOTlmztPX/0Z7UwHxWsM0rpGPKReApO7ZkDgY65PU9qrXcRtWCDbuOE&#10;K7sBR/cz/dH96rawJNdfKiqRgAQvkepCn/0KoNQgMlwjo8QKkDB+5tGfmU/88/60gJpkiNpHNHsK&#10;v8rSSNgsQM5YdsDGPWq1vFMiq6/dyX3M2Duz1I7P6CpkiC26FzEu5ssJD0XsWHof4cUBrVbdo44Z&#10;NiOU+dsHJJ4b/b9D0oArxEiYScLk4YJ1J7lfU/3vSppLr7L5UalGSTlsEmMr6dOUz1psUUUSysUD&#10;xnKxruILccgE9CO571HLbxyQpNu+Z8lcccA4JA7Af3e9ACzCORS+6NSDgCQnaO4zx93+771FbQyJ&#10;IJ3mjDgbSXyWDemQPv8AoafbrCh3O4UryPl3YyOGx3B9O1TvCgjypj3jKsuM7CTwMjrn+92pgWY7&#10;hbaCSWKQC4Zdu5Mgk9CFOPv+vrUGq3VvMis8lu7YG7yvlycHLDj5R6jvVWe1GbcoElBOyQO4XaQM&#10;kZz2/vVAZxJb4MMTI5OSSAW29PoR29aACAwyRxTK0KMzFmymQuf4jxyP9mtLRRbx6ttMo3OhUqeT&#10;nj5VPv69qoGErpjvG6N5Y3gM+OSfvAd29qvaSyR3DtKqqPKCqY+Qc9Rn+6f4j2pAXLzyI7iUiSJ4&#10;WIUgrguV6rnsR/e70izW00dw0U4MZw52gKCB/GPTGMbOppGWF42gjlAR1H3uhx2b/Y54PeoLeSAQ&#10;XEBDFgwIR48ZPv8A7foPSmAk8UcltHLHOgw+WRAMrkcMPXPcdqi3iFo4pXRkUFRtwcDrtHPK+rdq&#10;sSmAmOOMsipIGwnr3x/t88j0qFtlxKY0kEgjyQY1IG3uRx931FAguZ1dwYgxLRgHspHPXnhR2Peo&#10;lvd21meVVMgZsrglscMR/f8AQdxUzywpBFGTtJjJ3sD8oJ4J45Q9h1FZ5Ah3qGctxnJPBI4U8fe9&#10;D2FIdy/DKRbtGrsnz5XaN3J6lefvn+Idqvx3kD2ZthLsGSCVjyMdyv8Aseo9ap6c7mKRnRnQsoPl&#10;j75HYccMP73erMlsjzCYXJV3ffH8u3KgdcY4xn7vegBTIBZFwhlkG3DSLgqvY+69NoqNLtGuJEuG&#10;fC4BH8eemM93Pr0xV2G6hSJVuJ9inLDy4ywwf4gMdT/d7VTmDXcrOFKKEWMJjjPdd2Oemd3agER3&#10;DyN5ctlHKzspwVXYOOoHoR/F60iyho4XJOGUkkjgDP38f3P9mp7l4Ig/2acjlQDJ92THUHHQDt60&#10;kCiSOMSXDRxhmlJC4Iz/ABY/vf7NAyO6VLbe7pI6qgGGIbCk9Se+e3pUaXATzFCyKgYxlCwPXt9f&#10;9qrYVp0WO4EqQxqQkkPOAfTruz39KzpjBFIFAICnayK4KAZ6A9096AJ1nRn8zbKUI29cFiPx4x+t&#10;RW04aQkNOFVt4CIDzj72M8/T8av3G2YjBmickYDjHQcBvTtt9arRqVQurzF9zFSxw2cdvST29KAK&#10;zWr/AGdJEEiu2QG2DGPQc8g9z2zWlZ2MwgkPkyquxVYSMFBzyAxzwnHDeuKoBpneKGN3ZtpVSCT7&#10;nHHTj5q0Bci2z5ibC20rIGJHHGSAOU9jQJIqSG4sbgf6NM0xkGVB6ntu54Yfw+tX5ljtWN2ybXz8&#10;rKQSWIxwM/6z1HpVc3dxDqUYAXzOhDZbAPdjjqe3pQGY3KxramWGQtG3J4Oc7c4+8O7elMLDrW9U&#10;WFwssZiLpuQKc7gTzjn/AFf949jWhczxLpiSbAxMancW6cnAcZ+5/dPqKzvs0crFWjXMUeBJuIDY&#10;PLAegHVe9RsqzwNFNgwriQEk525xkjvk9F7UgLhtlihF15Usk0jcs743MecH/pp6e1QzLHPdySi1&#10;AmaIjEXUuPT3H8XrVlJJJLeER2gZY3KBS2RtP8Ge5/2u2cVG4DXKubcMZVMeUYLnB6H0246/xUWE&#10;Z+o3MM9qfJhEiwID8xAC567fVM9vWuz8Dgjw+FaPYwkOR1J4BGT9DXFawVWS5dI413qrghcHgn58&#10;dj/s9+tdd8Pm/wCJA6ckiYsfTkDof1/GgDrKKKKACiiigAooooAKKKKACiiigAooooAKKKKACiii&#10;gAooooAKKKKACiiigAooooAKKKKACiiigAooooAKKKKACiiigAooooAKKKKACiiigAooooAKKKKA&#10;CiiigAooooAKKKKACiiigAooooAKKKKACiiigAooooAKKKKACiiigAooooAKKKKACiikY7cUAMnk&#10;WKPe77FyAWx6kD/J7VzniG7Sw0+RwJXUsEDOTtYH+En+7/tVvTjecMCRkZAODjI/T1rg/Hd+i28N&#10;guCG2vvB2oq8Y4H8H9aZSOQ1C7tLi8Z2SSUPnBY4OMfXqO3rUVoluske1WLKp+VeuPXr19u1QYAf&#10;DBS6H72Tk/X39Kne4aGaOQRtGFOC6nBPsf8Aa9T6UuoixLdWomVDYrywdQScKOflBz931NWbS6W9&#10;Lw+SEeIffL5Q+gcjoo7VSeQv+8kKSY+5tBHA9OPu+opIZTbXjBf3bSLyrDcFPGDjHI54FAE7FpnA&#10;e3AmjOwtjrnPUkff9KQyMzBGgGdwGxT83A6dOG9T3pjPIZUiZA8yEDhx0OeDxyT69qdPPJPP5syR&#10;fKNmFOAQMcHnp/td6ALMM4UMwEYBJJKqQD79PujuO9N+1k5T7PGEjBbzNvXPfpyPQdqq/aJXlOQM&#10;ZBJxgk9s88H0HemhtwiZXm3723KE5HuOfvHuO1Aiw7kqG2R7fuYPJ6/dJxy3v2p0txvu3b92CqKF&#10;UREZx/DnHUdz3pzsjQRAKwXacBRwO+BzynqexqMs/lSEKGyAPYKOxx/B6GgLkN3NczTvJiKQvh1d&#10;U2A7ev0+mOajNw/ll0iCybQAGJJHQEj1z6dqtKzlC7x71LAFiuDn39G9PWmFymQUfAYgAj5ge5H+&#10;36igZCqzQAIsSEvww3ZAB7A9x6ntSI0qTDckLIhKsrHIx2zjt6U55ZoYTtkj8tRtTyySNvfHt61F&#10;HO3noiyIkRYk5Qnjt+HpQBbNzM8724ARNu5hJwxbt/wL0qZpZYYgPkZWxgIDuB9sjr61TeZJrhRJ&#10;P5b7GUZi3MW6AE9/r2qEBZbhY0lLyKoJVk2jI6857frQFzQkkEaruZAQcA4JUjPPb7g7j1qF7maK&#10;Eyb8n+IYJAHOM8fl6VK80RgBCKNvPQZLf3sZ6/7Peq8AjjiYOWaXOOACUB9BnknuO1MCaR5HWNWk&#10;3mTLcZyT6dOG9T3phZo4sEqybtykgnp1PT7vqKSZUMZZWZV24xtGMjseenHWqqmKWR3JkbCgAsuO&#10;vfAPX0HekInju0WX966BgxCMF4XPr6j09Kr3Ej3UzAuysPlU+reh9/enSBVli2CURFj9xQe3bnqe&#10;47U2O3M6BMOu9TtIQcfjnp70AOt40CSRid/MXqScBwOv0I5+tXY7hYRuR2IC7x0yFP8AGBnlvaok&#10;tYWiSIOFJXksPvEf3vT/AGaLSGDzSpByvBT+Ij0H+3+mKAJTtuJHmUlY0yFyQPy56Hue1Uri7MRd&#10;X+UNgcEYIGP/AB30NXpFLXHyupWNeingg9ccdB/FWfeyKxmklDNtQMjIPlx64/u+goHcyJN11qod&#10;WkbceM8PnP8AP0r3TwxFHp+h2saozOyBmCHIGTgkZPGMc+9eQ+FNKbVdajAjxH5gDF2yB1OOPX1r&#10;3xYwsYTAwCMAcd80CDcpBfgED7x9PX6U7IOc44NGcDPPT0pk8ohheQnAQZPBx/Lp/KgBzPHGuWZV&#10;BPUnHNcpr/isaczi2lRi8W5BnJH+3gjt/d71N4p1dbTTV4EpI3hByrc9+B8voR1IrgYdD1TxJqRu&#10;JEaVWw0j8BiffnAbHQdKd7aj0Rk6fpN94j1D7TPIxSSQBpGBOST0A/w6V6xpuj2vh7SvKlEQMnyu&#10;cHaeD8pOOFH96tTTtKtdNtooLeNQsY4OOc9yPTPeszxTfzQafi38phIvJJGAD3Pqh6UtXqxeZm2m&#10;pi61t4YmWYswIYpt3sO544IA4HeqHxB0CS4tIru1RiqDDoqjJJ/ix/e9fYVqeE7OaNjK0ZiAAJZj&#10;8xz2PqD2I7V15GaTB6nzI1rIgGVYY6ZFekfCvTT9rub5lbCJsBBGAT2Ir0KfQdKuV2y2FuRu3cRg&#10;c+vFWbOxtdPh8m0gSGMksVQY5NCv1FqWKKKga4cXawLCzKQS0mflXHY+/PFMZPWZrumtqelXMEbb&#10;ZXiKqSeOoOPxx17Vp0HGDnpQB853FrPaTvCEaNlbk/y/XpXYeB9Dk1a/M11C3kwtuYkEAt6g+vTj&#10;0rpNe0m01TWEZR3QO+eFBJ5PP3Txtx7111hZxWVokUSFQBzuxkn3I6mlqGpZVQihVUKqjAAHAFLR&#10;RTAKKKKACiiigAooooAKKKKACiiigAooooAhurqO0haSUkKqlunXHb688DvXi+r6lc6hqjXeDGd7&#10;bU4IGfTnnPf0rr/HGtXIuxptpMoUIDKGXoxPABx97oRXH2kFxJFloXLhm+rHuV46/wB6gY6G8uVi&#10;2lgyohQgkHcvB2nB+56H1qfM+WZWZFG3l+M8HG7/AGum2qjrO1uXEWFOSpXpgcZ6fc9vWrIgv44x&#10;GsYYqFY4b7oOQN3HPse1FwuK63BcMG3ysdxKnnJA6f7frUc8UxaOLeZAikkqcKO528cqO9ORZIp/&#10;LZcuWw2HxuPHy5xw3+1UshuZpVcFACMls7dwGeQO2O4/i60ACW9xcyqxbBCBmMuQqrjgnj7p7DtU&#10;F0r4dfn3BgWDNnGegPHLH17VdP2xBJcoAWEYcAnjHHzD1z/d7VU+zXNxNKwhijYEKo3BgSTkgc8g&#10;+vbpQAwJM8QcKypu2qqEjLD+EHHDDue9RBHEMRLMBy3fB/vYGOg7jvVyPTtS88q0SBC3lhei5HbO&#10;fu/7Xem3sN8qJLLHGSWb5mfBYgnqM8Edh3oEV3Nz5bKJFZQN+Qv8PY+4PYdqFDBju8wMRgKTkg9l&#10;Lep/vdqnhguFiSR5Y9zqXGwgkE8Ejn73qO1RTQXW8oRaBABjD/Jjvg/3fWgB9nGTcLH5jspYKSuE&#10;Jx1x6Y9+tWnRY7YtaTyCBG3B3Tqv97H/ALLUKQXG5ncxld4DbjwPTPt/dPeobg3hQmMBowM/McNv&#10;7E9t/t0oAc8V1bwtKZiiIhMmw5JDduvOR19Kr20DXCpcRygJgR7ScAe2eyj+9T2huG2R7kZWXpGT&#10;1PUrn/x6iC2uUhaIvbpGXAZlJKhPU8f6ugZO8P2h2ZDJLk7kZ2C7gBjnnt/D61XltGtbh55Gcytl&#10;grcMo6jpxv8Aap4mKMix3MATnlh8oPbdx/3zU8Gnyzl5YroNM5wfNPO/+7k/8tPfpigCpcxMWUFm&#10;DBMkI2Tz/dz3/velLHZs8BYzdwmd3GOck/8ATP8AXNOvIboxxiOWNZX+QEcBjxkA9iM8nvUktiRY&#10;qEuo/lPzbRnI6b1HZRn7vegBbIrJI6SOjDn77Y3AY68f980wp8u8BginOM85z06ff/TFS/2e0Dxl&#10;riKJAGLq67jzjHP+12HalEEkcBLXEYjCsoGM5b+5n267qLgMiiIY+YUdGBZNpPPrjjoP4qmZcdHj&#10;AOCuScfXp9z260htyP8Al7Rw0YZSq4B9QeflI/Wq627O3N2pUyBsleQP72M9f9mmBIgYu7XLkjrt&#10;Yk4HYHjknt6U0qknEfy452qTnd/dzj7/APtdKknhMC+SswZslsoMhc+nPzZ7+lNtIpQ7F2UoUIAB&#10;+X6Z/uf7VIRKiQ2tqSZd5kGw4yDI2OSOONvf+9Uk8MbOrxSdgXfaeV/v47D/AGabDZ+dNGTdQoww&#10;odyMHHrzwPQ96swW0EzzB5zG+Q5ZgCXI74zw/oPSgZXW3RrpladYwCCXZieMYyPXPp/DVp4IGlSC&#10;KVY0AKugG4Kf7hP8Wf73am3GnWqqx+0t+7YsQh6A9dvq/qKr27C3uIT5oMKsUJP3SM9FwclPWgBv&#10;2VpkiTzUyibQhbAOOqk/3R2bvQlvHJ5bzTlJGl5LD5tv95h2b0HerAhjSVbhpYTtUKkTn5VB/ib/&#10;AKZ/3ap3c4mkkjxMJmkBw/XnnBx/Eex7CgBbe1WUSsHcbJM4wN54/h/2z3qWPyVEgjIR2Ur+5ORg&#10;9v8Ad/vUlqkNvBNPK7xorFGXOGY4+6PQjue9QpBFh9ku4YzxkZHUkemPTvQAjQRx3P8Ar0KbdmGO&#10;U+vT7npQiQh/3oj+VTkyA9+Pm46/3aakNuxkkkkDORlHzgAZzu2/ptpt1BGiiRJwW6MuM7AenfnP&#10;6UALJBGbY4ctIx5Ug7voOPv/ANKmtJcbgrptA5GDtJH4fdH8VQJGikFTuH3SFx9duc9P9qpbeGzD&#10;HLeYCMHPG4Y69eCO396mBcRoZCrttUFdwJBYDn7zADlfQCrS2CXHmSmVYgnROSysegJPUnPB7Vmy&#10;C32W6q+xACcquSD/AHuvX/Z/Gp7Y28DhGlYNtIf5xjBIwBzkqe57UASNZqqbUZS7ELjuT/dz2I/v&#10;d6etnEAJt25ieQowGI6sRj5dvp/FWlPb2YtCQw3cZBXgLz945+56Ec1Utra1mtnlkdigkPzN7dN/&#10;PDf3aAKV2qIkY81d3MgJHCgnG/6n+72qkyq25VaNFVfujnBOcAHuCOp7UmqLGtw6wbhKMn94cM/T&#10;tziT19qLQW/nyB5I+AuNnQ+w/wBn1pAaCbI7QIs2Ci4Kj+I/3W5+4OzVG1w10gDTKZANwMpALEdz&#10;joR29auXC6eYpShCFwCDzheBk+8Z7d81nutlFmOTerrxlkOSD68ck9vSgCW0AYskjyFWBbKAZz3O&#10;Sfveo9KcWhgtxHJM2BGFCLypU+hz9z1pbWS0ggnykkyNwqhsFSD90nH3vU96rRywmdnAEjOuAdpx&#10;0+8BjgDuO+KYagsMb3LIJwIcgHfzjHc47f3a2WW1xHLJG7M7EOG+V19Af+mh7GsuKaKO4jcr5Krh&#10;nYDeD/tYI6H07VZvLjfsERXoUaFOdg/u7vU9d3akA1JGmjEMMkzxGNiAijIUdl9/73rUV3awx24Z&#10;oX3NGWDIAEJ9R/seoqwjpEIrpgssJQxmMHbuwfun0x696ZdXs7KwEgYna0ZC4ywP3iOxH93vTAnj&#10;ES/ZXkkeKQ7WZpsNsPHLeoP8PpVORYTdPbnzS5ckoSMkZ+7nP3j/AHvSr1o5W+h3PG0hYMQibyuR&#10;yyj1PcdqhuJC18IzFEFRsfJ90LnlM4+6f73agZbig0xVLqGMqpwjYG9gR09Md/73as++ktY5TK6s&#10;CwBjO3jJ4LBfT/ZqXNusVw9xGxmKbY1foR1AJ7AY+U96fPNazwMZopElJT52B+9x82P+emOg6UgK&#10;6SWqzy3EcbxqMcjB28Hjnru/SkhvxHbSKFVUY4A2gE8/cJz05zu9sVJGqraBCxYiQ7dq/N05Ke/9&#10;705qB5Y5IGXaIlTlcAkKM9c/88/1zTAlS68ySVdm4MgYGYAFiDjd14YdB61eLpDagrGruWBLbRnP&#10;OSvPL+orOAWZ2ZI5HZ1ABZug9+OSf4fSomDCdID5qsOqkclv7vTh/f0oEXLRmW8KrCseSWbaMrju&#10;Bk/d/vd6vTzxW6xTXMMfneWVCtwDzkFsHGwfw96p3Fx5s0Q8xxl93HAc4+8BjgDuO+Kr3U4nSJHY&#10;qI8kFhuH++eOVPZe1AFBo3lvJvNQMCMsrnDM2T7/AH+eB0xXfeCJkk0iZI49gSc8AYHQfr6+9cDJ&#10;5TROzysJFAUAk5/3TxyT13dhXe+BXWTRJXUg5nPOfYDH4dM96QHT0UUUCCiiigAooooAKKKKACii&#10;igAooooAKKKKACiiigAooooAKKKKACiiigAooooAKKKKACiiigAooooAKKKKACiiigAooooAKKKK&#10;ACiiigAooooAKKKKACiiigAooooAKKKKACiiigAooooAKKKKACiiigAooooAKKKKACiiigAooooA&#10;KKKKACkPSlzzUEjt8+OVGR84wM46Hj7vvQBS1C5MRaKWIush2pGrHM3GT0+7t7+teV+KrnztTCgK&#10;qcFWU5HpkD0/2a9I8R3xtrKdBKuWjYbTxnj+I4+XHY968dS6F1eNLK8m4yAByMn6j/ap9B9CwgCN&#10;hY+VHH8R5/nn9KfGI90nnRbiBwA3uPlz6f7VNknjhmdkkUPuwoAwR7j+tWYW2eZJgFWXlRypHr/u&#10;frmkAwSLEqPJHlWbhiO/POM8Y9O9PhkjkIbc7MpZgQnIPqOeSfTtQ8uC7bGYAhcvzzjgtx1/u1FC&#10;XVyiFizZw2cMD3A44b3oAmaYm6RkVowYmAWNBx7A55B7+lRo0ypKk9syAJuBwSCmeA3+xQshWNUk&#10;G+Pko445HXHHAHcd6WO5eZZX3b24wxPA98Y+7z0osA622rdO5WUyhlG1ueo4z7+lSq5adwsE3mNM&#10;Uxj5sj/2f1NNtXiDmUAh0cbSXyVHoeOc9j2qR7h5JmUJscfKfmx8vULn/wBm70CIRPL5CsIWwc/j&#10;t4yOOAO470sNw0DAyw4DqWUhuMnuRjlf9mrUUsKW5RYy5wS+5sFz2PsR2Heq2RFKm0fP94Y55PVh&#10;k/f9qBlqa4e3cW/2cAhcbN2SuexOOc9j2qHZulZUiB8zK/ezzj7uccEf3u9SXAYXZnXaqk9skjnk&#10;A55z/F6VEojO8goF9j8v06/c9+tAFd7rHm7xGVD5PyY6e3bHp3ppnmaRnWJWYnchTjaQeuPp2pZk&#10;AIZFiEbKQ27hiexP9KlgZYUlWYkHIJK9Qf8AZ/2/rQInncgzb4YI1ixsVXDDB6r7g9z2qFppjcCO&#10;WCAJuAZ2GEIHTkfw9Oe9VoZIpyqOnlxuSAcdP/retTm3ZEzIIZAozkk429j/ALp7Uhjx5j+UrxoD&#10;j58feL547fex0qJHdJWRDukcEgocMPUZ6Z9aiEWGeKacpLGu7pwT6ZHUnse1DWoQFhcblZQihhtJ&#10;bI4Pp9e9MBSlwGjUMBGAA5kJKlfXgfdqxEksYZ1Maxqx37hnbkcZ45PHHpVOFWjjRpJCGxvC5BA9&#10;+T/47UkqRtKEeXy1P3ghBAJHXr37+lAAVkRUIkBVsgbTgbuu3p971NDS3UyK8JUOq7unBA649B6j&#10;vUaGSBn8xkKDCBRyNvvz096ntvId1CZ2AgjcuOe/fr6DvTAkt7mb7PExWJSrZyU6ZHU8c+3pS28L&#10;S3UnmHyicrnGdzdQuex/2vwpltIgYKPNCIxCkL8+fUDPJ9R2p6qZojIgdQVK4AwBj8fuep9aQiNo&#10;QXuGaXacAooTBYj7w/D/AMerFvLhFdlMxG18fdxxgc4P8q2QZTl7kvIVVQPcdi3/ALL61g6i32nU&#10;WRBLzJ/EOc4Gc+9Azv8A4ZabF5TXLNuJQjJHQZ6e6+p7cV6iK5jwVYGz0RH84OJMkfKAO3I9B7V0&#10;9Ag6YHX3rK1a8ij8uIzqjNu9DwByevQdx3q9LcQxLtaQAk7AC2MnGcZ+neuOuvs93dIiSSyyeb/r&#10;CvL474xwRjAH8VA0UVtr3VdUUPKViADBnGU2nGCB/cPHHau2srAWFsiQttAK5BGTj+6Tnk+9V9Ii&#10;X5ZCrhlUgDOVxnrwBhjxle1a33VCqMAYAoENCsQ245JPBXjjPHf8/WsaaGPV2xI5NueQEP3sD735&#10;8bfxrVubiK2jJnlVVYgAs2OTxjpxXNreJn7PFHLw7FsnEpbHbjiTjp0xQNHTW0QhhVFTy1XhUByF&#10;FTUyORJIw6kFSOtPzmgQUVHNKsKBmPUgAAZJJ7U9W3AHBHsaAFooooAK5vxbrtxo1mDbqPNIJGQe&#10;QO+e2PQ9a6Sq2oWUGoWMttcx743UgjHP4e9AHC+GtdTVrnzppfLmUknb/ATnJxj5gc9O1ehA5AIw&#10;QfSvFPDUjWPiby1SYhXKgR/6xee39favakIZFK42kDGPSgB1FFFABRRRQAUUUUAFFFFABRRRQAUU&#10;UUAFVNUvU07TZ7p8hY1JzjOD2q2TjrXl/jPXxfXP9m2hdokc7wp+8w7jjIbk5HSmgOcupZrvUGuM&#10;thhtYOdxPfGc/r2oiWVgkacB5Mctgn9eMevenWwLIrlGxgn5QOR044+561M0MpVQ0SBYsOXPOF7Z&#10;4+76UhizAQIkRz5fLAjqT0LYzweny/jRbq6QttfHyk8MCVB9Oec9/SiZnaAMFDS7tuc884wDx9/0&#10;NJC7Mp+WPJUKAowSec446/3vWmFyJViaUxIyr5rAEuRj/d6/d4+9VoqC6xiRCqk7i3BJHr6Efw+t&#10;Un/fuABCi7gznbkAevT7vt1p7Bo2fADYOCDz9M8ck849KQi6oijtWzPuYk7c84yByP8Ab9R6VDbx&#10;JEZVeRSpUFTGeO/3f9n+9VJkmZQwO1WGxYxgEt6E4+9/td6uQCMowkkyNgYbFGGweo/u47jvTHcs&#10;F7m8ikLyRAK3LhjgIMYyP+efp3olt1lspJvOZmL7f3nBBx/Hxwf7tQlT5zFCBCcSFyvGP7+O4P8A&#10;d7VJJKixtC+UKucYw+FI4H+1n1/houBBG0UiJg7WEZGwZGSOoBx9/wBT3qRkXaJBKCwTPI+UgdwM&#10;dB3HemSw4ghCTpJmMIU2YGc8rnPQDo3ekMWUzFcNIjKGDBefx54Ydh3oEOK+U+Wfb82WY8hSehxj&#10;kHsO1RuxWNVkwFU4I3c5P8OcdT/e7VLao0tzD5jmNC5XeE3HPsM8se47VXkhUTtG7BtgZcIcrj0H&#10;P3PU0gLJVWCykh9yHaAdu7B6dOCO5/ixUQlxE0bOSrEMdo6/7ePb+5TwkQhBMu5zGflkPAx0DY/h&#10;/u1WX5XJkdyxYElyNwPr/v8Ap7UALJbwLLHklVzkBBkgnv759O1SG3HneUJfKJyiqWyN393Pf/f7&#10;UssJkZHjLIQSNqHknvt9+PmqNI5JCqHKDBwwOePY4+5696Bkl1ajakRk3kHCnO0HHbr27HvRHJEv&#10;nbpJZAxDrjA6fxf73YL3pGQyZSR9xQcuzdfQn/Z9PelVPLErwyMqcFi55X2PH3z2NADgsM4EUk0h&#10;wWJAXpnGCOep7jtU0aLLMITv+SPCjOVA9D6p79c1Xs081jcsskicjCNgsePbgjv61ct1ktblLoPg&#10;+Wep4K8/MB/d/wBnvQBDHFKk0pabcku0MJG+VQOm4Y6f3aSKGPc7s8jsjfd56ntnH+s/TFWrUQvN&#10;cTid3lZNzA/Ns4HJHcHPA7VHGhiSdxE53OA+X6Hrs/H+92oAZgefGipJnJjXY3X1xxwf73rTGlCz&#10;BlRmJUgBD8vHcDH3fUetOmVjtmXa5B5bdgn/AGT6Y/vd6EnWOOCUFlxITuVc7s9WxngjsO9ADY5b&#10;dXB2SBmUN85zj68cg9h2q4726SM7LJhQoILZyfQnHLeh7VX8szIUKBdilty8nnuOeSe69qkjSGSI&#10;7NkaqgAzyAfbnlT3PamAk0zXSmTZICTsJBxuwPug44Yd270kX2WSBTOrtFnACnGSOrAY4HqvepJA&#10;ygxPsBJAyxIBHoefu+hpJhGblISu+Mncxc7Wc+p5+96djQA0osz/AHFjDIGB5YLx97HcHnC9qnNn&#10;DFI7q8oC8Md2SvHA98+vaq2XgnidN+w/cZT84z3/AN/1FVpzi54z8yMCITwT/s+3rQBcnNhK5tfL&#10;dZg4y0jgrj+4SO3+1UDQ2kDykO08bABQ3Cjj+L6dvWs+FkaRZvMIkJA2sMqBn6fdrUit4pYSzDA3&#10;fNvJyv8Askdye3pSAqRTiNHdQHT7yM+FIPqMfx9eOlTwxwys8zoNh+75bZ3Hvt9v71XLwww24LQJ&#10;GsY2eWufl9U/3j/eq7CbKSH5kEgmjyqRLgFsdF5+XA+960AZcERw7vHFGhyTnJUrz6f8s/605Iw0&#10;JcHAJC88kH1P/stXZrFGMcn2pUbO4jblMd3A9P8AZqvdW8dtcLE0yqpDEBE3ZHHPvn/x2gBgbZk4&#10;wR8vU5B9uPv+p6YpgjSeJJQsaMc8gHnHXb7euetRwEtHKN2COApPBH93rwO+6nWrRQxZ8rzDuBVW&#10;B+Y+pwflx29aANqG4tMOxmKyFMjKllXgjdjHKn+7261Wjd7QPAiJISdxGcgZz1wOc8Y9KQySIIl2&#10;BRkurLwxB6tjP3u22ld3tgpi8svgbiq565zt55z/ABelPqCM6/YzXu5FzlSmzBJB4+Un1/2qbaLF&#10;NqBZh5vyjIVdu7HcccY9O9T3RjGyQttABBQLhB0+XO7lPf1p8MyxxsAHKHG3KAF/TdzwRzt9aANA&#10;2sTx79xLKRIr7c+nzgY/DZ+NNCjzUMqRyS7iw3Ju2Zzxn+IH2+7R57W9wfMklMIIOQuGBwD/AN/f&#10;0qyzZQXA3IGUiNkHB652D/0PPvigLGVc2zLGAkcTxg4ZAcKvP3c55X0aiVWljkbbgkjJVMFsdN3P&#10;B9B3qy6pLblxsCqMklTtGO4H/PP0HXNQXURni2ebLFLHglAMEn0b1J7HtSAr30gDQusbK+4lgi9T&#10;37/fPcVPaKJ7sTO8MK9o41JXbjnvynr3pwRPMMQkdi3IQj0H3MkcMO7d6imHlXUh80yDO4bItoIH&#10;8Q44A9O9ABDI0crbVVolUggr8rA9Acn7v92rKNDHOHZ5ZDIPn82PDBs9+cB/SqD3AAgIPlSOd7Bl&#10;3AZ/iwB0P93tViGV/OZUjZZCNoRvmwCehPfP97tQBZkvGW6mERba21QAm2TPfb/t+vrVKWRY9STZ&#10;KBCpJZgpK7e+Af4PUdauypDJJGUdlcFQ3mHg4H3cgdv73ekvILRJEM0k8rzOGwFwdp43EdmH93vQ&#10;BNcw2k8e1VdUVMhiue/BPPKnovpUFxIQ7Rv5yyLtVlKDk+hP9/0apFmEUbRYnjCoyhwoJQH0GeSe&#10;47URLJHAeXVZlG/K7iMHgZ/uerdRQBBYHeuZbdiwm2CJiAXx6HsR3/vUswR5gTkR/M5QJ1x/GB/d&#10;/wBmr2+FXJYbizK2X+UMRkfN6KONp71TBMOptLNDMdj8lvv5PTH+36D0oGNjkleaJJIWWONRhl9D&#10;+Pf/AMdp14luups2yRt2AUdhkY/hz6f7VSxFPMldkkSNlaKMp27nb/7Nn8KrQyYt5C6tMqqSHz95&#10;c/TiPP60wJPtMMhSV48v5mM5B3Y6ZGeCO3rVNGaOadpZZGQuXXKjd9Rz9729KWxhZ4A7ELl9xGRg&#10;D0bjr/douF8ydh5TlAcAF8Nk4+XO37/qaQitcSiVCnl5ITIfsPUDnlfX0rtvh8FGlXG3GfMGfXp/&#10;L0PpXETSxsEUQEAqQzhsKWB6428Y6Ed67j4fnGk3CcDEoOM5PIHPToccDtQI66iiigAooooAKKKK&#10;ACiiigAooooAKKKKACiiigAooooAKKKKACiiigAooooAKKKKACiiigAooooAKKKKACiiigAooooA&#10;KKKKACiiigAooooAKKKKACiiigAooooAKKKKACiiigAooooAKKKKACiiigAooooAKKKKACiiigAo&#10;oooAKKKKACiimyAmJwASSp4U4J+h7UAL7c1Qe6MUjRs+5yCxBBwvHXtlR+dXnVXXDDgEHrjkHIrK&#10;vXE6I/lu6RnzQx7YHX6j+53oA8+8Ya0xmYQwhZQP3nBbOe7Z6qf4R2rkbGLzvm8mQ7phG2GGT0OB&#10;6N71p63d5n8wW7AsxHTKg45x9fTtVfTp40tZkS1RJGYMW5OB3U/7PvQMnS0SeZYTE3myOUZmYAbR&#10;0z6Y/Wkl226yRRq8/l/dZDgbs/e/+x/Gr97cLHeyTxlZQ6qGV0KqBjuM9P7vNVEmeRJliiwAw3eu&#10;SeCefv8Ap7UCIoJGLylItsYxkbt+PX65/wDHaaTM0jyeVEqBvKVTJ1GOBn0/2qsW7bXMKwq5YHJi&#10;HoOdv/s1RpKDco6W0BQclWBK4/8AiPbrmgYxoXlhV8rzyWJ6/XnjHb1qbPkIhCBcLkEHnPdhz9//&#10;AGaJppNiwiOJFPLjHOT0z/T0okkIiVBCsrMQjEYHvg8ff/2qAE8uFBKqxRiVsHcrZx/u89D39KC9&#10;yqL+4hYK/O8kjZjp7pUgjZyGREAI6KAM47rxx7+tD3kkURVFRipLjC8AdOOPu/7NAiRE86KFSYVx&#10;uLlshj7N7/3apXCebLB5MTszOQFV8HjI5/2vU1cW9eW3Vra3UMoCqHwxUHr/ALwPr2pYTcrgNbx4&#10;z5YOSAuD93Ofu/7VAwvbZ03ZkheXggxn5Se4HHGO/rVK2ldvvyIB5pIxHx9cY6f7NaGpi+ivWZoY&#10;2jYgMMbcEDAJGeB6etPiadlRjmMhvMbaMsWPcjP3+elAFSCV0ZcurbMjHlgnnjuOc/pTX82SIS+S&#10;pQHy8EjPXp/9lVlmmkIKDYUJCmMHr3xk8/7XpRGkowzkMmzbsYfJtP4/c96BEbwNPdM0cm8jG07A&#10;oyMdvb9allScFJPtBLHL5EWeAOoGcZ/2aima4iZ1UKCq4YyZGBngtz+VSwy3bW+6SVm35YMOof2/&#10;26BlFYJ5m8wuViXI24znPbr09fSm3cc00wLEqdn8S/Lgc+v3fQ1JaSXLFAJPLKsdg2/gx+nqO9Pu&#10;pGkmMYmCx9C5X5SufT+6fSgDPktt6D9/yPnHvx0P+1URTG8PMccngc8+nv61pJGtwUhiky7pkJgc&#10;Y7E+vvUMsruJDKwQkruKoOdv8v60AUU8xZ0illzGRhX7Y9eh468Vow2jNeKVdlgTrk8lu3OOp7Ht&#10;TI/mcSecpjzvyo+b64z17Y96mt5JikhiwMuVBHJUHtjPIPc9qAJjCxcHcdxO0D+In0BxwffvTCBC&#10;CXJI5Ppu98Y4A7jvThLMEG5i6ADtwSOx5+76GnXDzyREzyAB2Dtx+RPPDeg9qYiOaNzbxgvsVU3n&#10;jO3PAPTkH07VnaDpM2ra15S4UmUjLNn8M9vrWhczAnEJZCilRtB/HAz1PcdqvfDWL/idXHEfyqxZ&#10;yeMY7g9V/rSA9X022+y2aR72dh95mGCx6ZPHtirLOsabsHA64GTSBkAK5yRjIJyfaq0s8u2QQwCR&#10;42UlVOM5PIz2I4JoGV721F7aeVgCTHyqWwuMDIyBynvS2mnQwQxtFDtkD5fzuScHH6D7p+lTCETu&#10;jnZ5gG6N+eeByOeF5+7VgF1cKEOMkliScc/1/SgBwVY3CqqqHYk4GMn/ABp5OB0JpuWJOMZB6Ee3&#10;TNBYrwcnvnB6Z/z9aBGJ4itIZoVuJSqvAuUkIyAc9x3B6D0NQ6JYrtZ5YQokynXJ6H5c55Pfd+Fa&#10;1yzLGjFCwLAArgsuf4gCvXnkdhU0MZigjRUSLYvCIcgewOOnvQMq6obi3tpLm3dd0a7ikhwrYPHO&#10;eMfrWLZ+OdON01vd3CLsRT5m3Abjk47fSuoljEkZVlWQHqr4wefpXkHxG0JtPvEvEO6Oc4bC4I/3&#10;iOM0X7hc9VtNY0+/maK1u4pZEAJVWycH09atM6wRbmOFUflXinw+huZ/EkDxF9sfzHYQCBnB69V9&#10;RXtu07cZ5/rTdgOB1TxfeXGtLptqjQhmCdB5g9SPRvT2Nd7CjRwojvvYDBbGM+9cfa+F7iHxm2pB&#10;U+zEsXEg3YJ5wM9fr2rs6V7gwooqOdxHCzsxVVGSRQI8u0y0jvfH05ijlMAJ+UfKwI7bun4969Vr&#10;zXwmN+s38yt5ZLY2nmIj0b0HofWvShyBxj60AFFFFABRRRQAUUUUAFFFFABRRRQAUUUyWVYYy7HA&#10;H5n6e9AGF4r1ltK0tjHEJJHO3k8LyMZ5yM9j2ryq3s5pr2a4YKImJXa0mST6bvXqc/hWr4n1S412&#10;48sshaN9oiUDI+hGM57+lZ9uGtraZGkjCn5XXkgj+7wfuD19ab7DZPOFaBIoM8klpGwAcdx6Y4+X&#10;vToWe3Vth6DIz2B4zj+LPTHbNVkhQyt/pDSoQHCsMH8eevp60T20MECKtxK85YsAf4R3x/tetAFg&#10;xnzMbfLblQoO4D/ZzkZB67u1NMShFJAPyke7FT0Jzxjse9RkeRAoMi/Ovy5OcDvt/wBnHX3pVT92&#10;I2OxioJHTaP9r/Z9KQAIZJQrBAA43M2fm/3sZ6+1OaA22/JXcOVA5C59Pm5z39KZh4n2GR87sHkb&#10;h7E4+96HpTC8ck4IdhsYjCkc/TjqP4vWgB8gQja3lb2OAN3Gf7vX7noaemmTXJBJAXBBeQ7ScdyM&#10;8EdvWmxQwtcby1uwQ7gSvygf3un3PakuC7SPIJiQfvg849M8cj+76UAaNsEiEgVwVKblJX5sY+8O&#10;eHPpVaO3mab/AEYqZC3HPQHrjnkf3vSq8VssQkLmVgJBlS4z/u5x9/3qwZMNIYmQuWG4rxn2XjjH&#10;f1oAt3MKItvDHcQhVBUtIBs/xMfp3qqkEVsjJDK4WTAaNj8w47+5/h9KXyonAaYiMMC52gYH+2Pb&#10;/Zqpdwxxzx7HbnBKZz+G73/8doAsYEV3BEZGcI4YKj7Tk9unDDue9OurcRMEjkRiNzFxwG9WxjoP&#10;TvT1tYry8A+86tsK7wo4/hLdgP73eqd4I0ucK7ysGIL7cFjjgkZ4Ydh3pgXFtZEVJA8IQDgMdxH+&#10;1jHQ9h2qP7Gyo4REUP8AK26UOQcfdzjqf73aoTEGdGLOjsCSVBJz6gZ+8e4ohiiVH3kFuOUOeO4H&#10;P3PXvQBMiEqVOHMnGCwXOO2e2PXvUUKxvO2WEhByckpnH8YGO393vS+XbGME/OBjJzwPY8/d9KSR&#10;UebIkPmFs/P2PbP+16UhEj24ZEG9IywLMRycf3vfP93tQLZTG6xyBUK7WGc7RkcZ759e1NtCkzgS&#10;h8AnAHUHHO3n7/r2p5jxHnawiZCFYDGPXb/s9N1AyG2iMIlWRvk4XZuwGx2z2x696vzQwXECJ5oQ&#10;H5juH3xjG7rw3oves9hG4EaMm0YLGTpj/wCJ9PepQYN6gRD723l+fbP+31welAjR0i2htFlljuEW&#10;QjYSqneg/wBjnknv6VV2RskiwzDOQGwfu5J4HqncmoYPs6sy7WMm47RuHP8AukdG/vetLbtFNcyv&#10;s3OF3FgcDIzgqPT1HegYqKsLyrlWyBuV+QeBkn/Z/u1YihiCsVwyscFHPzD03f7R/hNQowE6lMEg&#10;iRtyghSQBnGOQegXtRqN5BbTp5ERWIfKFc9Mn5hnv9e1OwEywKJMo7JGueQdpzj7o4+/6npTo44F&#10;djNcQ8D+HgH/AHeOFHcHrVGa8e7bcip5e/YQX5CjoDj+feopJFnRnlkSQS5CjoWxxkgHgj070DNG&#10;Se0dwN6egZjkA+vT7noO1VJ5s3Lxt8oU5UsQcj3OOSex7VClvHJZonlMFUAEKSTk/wAXX73tVh7M&#10;xRAeWvyAMu1i2PYc857+lAhjMsME7qSuGIwz5K/7PT73+1UiwRZhkR1ddx5U/fGOvTjHf1psNujB&#10;lRFKOuWVidpHoTn7n+1VmCxheby/OTIGSWyM4PUjPX+760ATwSWamAnam0bshN3JH38Y5/3asPNa&#10;XF3LvMUMafNhBuYEn2AyW/8AHaqRTxWiuAhLlgWc/eHHUDtJUjR4LC1+7ISN0Y6jvtJPX+9mgC9K&#10;9m0WHa3IJ8vYGyBn+DOPu+rVARZROkiuspCEHdkKx/un0A7HvVMw75EMc6v5bF+I/l2jr/2z9R1q&#10;zA9uWbYm3YpO51JA92HdT2HagBiy2oAllmkaSWTIH6biMcP6DvQlzbG9aOaRhAsZEXk/ezxnHuf4&#10;qiYhn+WJTH0kDH5vof8AaPZugpu23juwSuFJ6KSDj09iO/rSC45YrOO93yTOp8skgjMZORgf9c8f&#10;rVtPsVtA+yRNxII3Hge7DHqfloheJbdw2H+fcr7cnP8AfA/uj+5TIo4YrqHzy2M7ziPdjP44O70/&#10;hoGOgvrQNHDM02wMSQQMjOOMY+/75xiklngaIwxjJ5w8YwW9lyOCO/rUl9KpvW8mAIgQwqjqAQOP&#10;lJB6d9/4VmicQMnmxCUMQCT8ufyPGPXvTAguLiFIgjbnCgnjv79Pue3rVqzktvtG9hIpAUhZMNj/&#10;AHuOh7elI5Dw7yR87Fue5HRuvDf7NJafuWD7Q74L4UbsZ7jnnPcdqQG3Jc25gdBE+7btAx8wHB2E&#10;+v8At/hVP+0ImmjjkMjqUCOxG3kHoBjjb6/xUC9Lv88MeXUKFwQoX+5nPMfv1zTYmS1u53YGSRyF&#10;USfdAxxuGeg/hIpgaFzcxQ2q+U8il2DBvLBycD5wO3ps/GqsG2KaWVmZH+Y4b5imTnAPcHv/AHaW&#10;adpYPLPnK6uM4GGzgYJ/6afpiqrTGKDLfKjgnMXTr82w+n978cUCsWPMhcqux3BUJtyAMf3S393/&#10;AGu9WZri2nHlyLKdgAZyNu4Duw7MO3rVGd4keGa3kcAR42uuYyMdf+ufoOtRvMzTTI6PEXcEhxuB&#10;B9Tjk/3T2oCw1msvPi2TSLIBw45ZjjBbGfv+1PSSJC/DggHGw9OeQOfun+Kg+Slv5rgLOqmLaByM&#10;dBnH3x3ardyttKqXEnzM65PlDaHYfxKO3uO9ICompplRsXcBlQRweOAefuenerIvFF5sEEzXDSAE&#10;MeTz0P8At/3TVTciTGeONVYAOrMMhTj72Mc/7vakilVLx5FBIBKsC+SQeozjv/e7UwLaXDrbyECU&#10;ee+0liC2cH7p/v8AXPqKdHdGM+QEcR8sCOFAB6gHnZ1yPWoZWRtsXlAoTyhfBOBkLntjru70xLnF&#10;wfPtwW24Ochs5A3AdiP7vekBJOLS4Lu0XKqJCxY4HI5Pqp7Dsa1FltnRJfnEa5AEgyx45UnPLHs3&#10;asGWCd77fCEQDG0RryDj72D1JHVe1av2kWtjHCT8yDaC/wA4255Tpyh7t1FADJ5raG0Vgtw0cpOS&#10;qgByBwM5+XHf+9UDyxIgVWBQgOWKYXqPmwP4efuetTzXMdpazSz+Wd8RUQ7RtY/w7uOAP4T3NULR&#10;pri1kMsTBSyZwM/N6/7/ALdKANS2jggla3ZUUj5o5hg43ev97P8A47VV1QTu/lMqAmJlODkf3M5/&#10;Hf8AhU5myHcxKsK527Bkg4OdvHU87/0qRIbSW2jmRMBkJKsTjGRx0/1X65oGc/qF3HJB5MSFcEFm&#10;YcsR688EZ49a7D4e7fsF5tJ/1ik8cE46/U9x2/GuM1KJf34ZGjdSCQfQ+p/9Brsvh5t/sy727+JQ&#10;OenT/wBC9fwoEzsqKKKBBRRRQAUUUUAFFFFABRRRQAUUUUAFFFFABRRRQAUUUUAFFFFABRRRQAUU&#10;UUAFFFFABRRRQAUUUUAFFFFABRRRQAUUUUAFFFFABRRRQAUUUUAFFFFABRRRQAUUUUAFFFFABRRR&#10;QAUUUUAFFFFABRRRQAUUUUAFFFFABQenHWig80AA+uaKKQgkEZ4PpQAtNcEgjAIwcgnr7UvPrTZH&#10;2A84+UnpnGO9AEdxCkoBfGMr1OA3PAP49PesDVtRey0+VYHLSIdjFuGGcYz/ANNPQ9K33Zo1ZmJw&#10;DkYUnHueeR/KuU8XPGmizFzhgoXCjO1ePlJ75/vdqYzy/Vbi5vLvDSBwnzeWn8TdM/73rVixuJBI&#10;hZEI4cNjgY79PueoqnE8UtztQHdjtx07Zxxj171dIRZLdI3fa8gDuqdvUDt9O9IReXURNqx8wgIV&#10;yrtgjd3OMcj0HaoJIpB9p2IqkkIFZuQSfu/U9c9qmlaCBTbKsskjSko+M+V6kepPp2piRtJbbpEf&#10;PlEowU4wD068r6mgY2U3VtHJJsUFhgsoK+YR29sfrUP2lhaxKX2ux3MAMkn+9/8AY1PLI7IR84CK&#10;odmB+YHpu+nbH40jrHIpYI8civt5HLHufZ6AEj/dsH37eCTgbiAfTnnPf0p6zjbIixIxXhiCcY/u&#10;9eF/2utRmLCMDjY33AMZ46heOD6+tLaxFHDqqnepbJUFTg4zjH3Pb1oAN5V3LMzZAPzAjkdM88Y7&#10;etSyFI4o5FZnLEkEKSxJ/i68P7VFIxlmwNqhRhzgYyemcDkc8elSOSlqI4kO4NsByuVPoePve9AE&#10;NsGhjEmNjEYyqZI9cc9/4vSle8bzRFGzxkrksRlduegz/AKcu8NvZ/MgZshUIToOcccY7+tWoYGY&#10;LcnDna0gbIxgH72MdP8AZoAbPc32I0umQyBsszx8sv8ACT7f3aSQXcNw7NIBkDcjgZBxwCcffxzm&#10;myTL9pked2SV0yHJDgFu4/Pp2qIJIm7zJlZozs+R8jHp15X1agBzuy2w8pmOSQTgfN6gZHGO571O&#10;skLJvMgyeQQMAEfxYx0/2apqjO6ZaFjyXaRmAxj69PQ00qofCkheqk5De2Rn73oKYFwpujMssu1V&#10;yWbYDg/T+LP6VGvARdvysdhTeBgemcdOnzUjO00sMZlkKqTlVJxnv+Pc0+6IW3RYJIAu7D5DbSpP&#10;OOfuUhDJJRAxKs7IDkds+n0x+tRm5meQNHxtbc5Iyd3qB647VJjzrWUPOV4ALEccdM/+y0LBAEjd&#10;ppiWbduBGWPp0+9QBWZ7iNkJYhQpVRtwCCenuPU9qjmtbp4uZVG/P8XGAeh9vT1on82UguWRcEhW&#10;GQFOcn6cciq9xvSRVeZdo4DEZ49f8PSgZNbQ3DI3lxsWycFgOf8ABuuKtWDOPN2xZds7to5IHXb7&#10;f3qh039zcMr3DKXG4jP3jn7oPbjv7VPeRBZfNW62sNvllI8K/TP5frQIYWZ3YMpVmAZegVQeM47p&#10;7VeEgijWOaHzLgEA/OO/97jk+h7UyKDd5cr3pLmbP+r6e/1/2amntYiQYiwGehJ+X1A55U559KBm&#10;XdCON/LOC4HJB5/3enUeveqei6xPpHiAzQsrE8qwGBj3Hce1XdUhhEqM7EsUyCQRt7Y6/dHY1U0b&#10;Rv7S1wqk0u/dlWx83/7XHSgD2Gz1C9kjjmVkkSQKTGoPyZ9DnkE/981r2vmvEHkTY54ZT/Ld3x69&#10;6yNISK0s44UlYELtJVflJH3tuc4/2h69K0obpBMYWMh2Kr5CfJgjtx93096ALqqwYEsdoGMY6njm&#10;lI3dHI5HTHY1GS5XIBxjoTg/Tr196chBT5RxuPTjvzQIczqI/MLgIBuLZ4xUDzhA33iVJJBwT97g&#10;Y9+1OuYw8DAMUABIIBODjg4zyPbvVS2tZIZ+FZVbPJbJUbs4993X/ZpjRyfia9voIklS6kXLZ/d4&#10;B/3cdpAPwIrR0++1maFJ5yrRhN6nBXgD7+AeR6r37Uur6EbqeBlLSADku5wQBwDx0GM7upret7VW&#10;tIhvLAAEMUCkn+9jHBHaldhcxtN8Q3GqXrWuyOMhQwdDuHXr7g+n8PeqXjrS7q90Bz8u2IBl+YnZ&#10;0BU+v+9W7FoVrb6h9rhzFM+fusOOckqMYye9aU8ZmgZFdQzDjIDA+xHcUXuI8z+FljIl/eXRLBBH&#10;sA2jGcjqexr1GsnR9JXTZJ2XA8xs47/jjr7egrWoAbtUY4GAMfShmWNCzEKo7k4ApWAYYOeueDiu&#10;J8fXmrWdoPsj7LduWKklh7n2OentQB0Gs+I7DR7SWWSaN5UO0RB8Et6d8V5Zq/jTUNYuGJk8iAqQ&#10;scZ6DoTnGfrXOve+aPNmneTght+cn/Z+nvUVr/pM5Owrj+Ijr6d+3aqulsP0PRPBdm9vdmVIppCw&#10;UF0GQB2J6ZU+nUV6YCT1rj/CsEZhh23L7iPMKqCqbueef4sdR0xXYBQDn8uOg9KkQtFFFABRRRQA&#10;UUUUAFFFFABRRRQAVyHj3UWg0tbSB4vtErfLn7y/T0PPBrotS1O1061kknuFiIUkdzn2HevItT1S&#10;TUr24lvGZWcbIh5mcDn5AT277u1PzGjDs4pzcsQWaQBiwxycdcf1rTt45XlJnCLGy7gFxtAJHBHd&#10;f9mm2U7RIRLCpMmRgtjfjpk9se3Wr/mW4tRIpBvgCwVuAefvgf3u22lqAkdvOs3zYZwwjAJGQT0B&#10;x+h7VSKy/bHie3AkaUoytKOFAJPOOvv7YrQjjW2EhETG7kAJZZj8ueuPXPf0qC8hiWZYBCFByXdm&#10;JBHoTn7nvQBEII9yvMN42s67H4J7HHbHp3pqh4VYmVCy8j2z3Hrn07VMWt7y3jhhi2SRjaWDElzn&#10;jd7/AN2mGKNYmZ4vK/h5PcDt/tetAEIAeYHcGVl2lc8fTOeR79qmMCCVdmCSOc/LwOx54A7HvSxF&#10;ShkEMbKvOBwNvqP9n1qVri3YosmxZJQAoYA5/wB7j7vp6UAQHyxCzQy7ix3Lxyx/vdfvdttONnIY&#10;1Kgb1HIBJCknnHPPv6VOltFAixfZyjoxQEKMjIzg/wC36H0qVpoYYArRLv3Y8xDjOOw9/wC960AV&#10;JoG8oqApwduASQB/d6/dz/FSIoEbMWGcZG7IzjpnnjHb1q0wUoZECKrjcdoAXHYjj7nqPWoPOLkx&#10;qq7F5JcA4z3PHQ9vSgCs73LYh3Fix35HDbj0JH97HbpWn9jaKKKNzC6YwACdp/vAHr67qVtjlQhJ&#10;DJsZWA3D/ZJx98/3qjiv5JkWVoo/k4Kdjt6A+mP/AB6gCpaWhZpibqG3QyM2VHBAORn/AGfSn3QC&#10;MHVwSVIcyDL7iOCff0Par0fnWVys08UbFzvVkUNhmPLBe5/2e1MkimVZZBGsKxKY1GQxXIyfqD3P&#10;UUaiI7WETTTRW7CeQKSqqPmODyAezY6t0qkYY0812lTDADCDHHQn6DuO9aNnI9krCPKPLFtL7cDb&#10;n7uey/7XU0x7rEUjACQnBYMmATjjI7Edh3osBTMUW6SVLhdqMCxKcY9cd84+72pgRJHQCVQmeTt3&#10;Y46dOc+varss2+zWFkXcMkrt+Yse45+/6jpUVqzwZ3QHyyuEKAgjHUKM9P71FgGu4xHnGFUpwNuf&#10;bOOD/td6BI6Ryhpz5ZAK4jxz0/DHp3p9xJJNAmYAqOuQDkDaDx3+5/WrIlmiKrMpLEqSG4yMcBue&#10;v92gCnJHst5X8zDFgwATOf8AaH/xPbrTUgVlhjd8OSeNvT2yOo/2u1XZHk8mVhBMm19u4dd3qefv&#10;+vtVaPzVdCFMqlWYFOmAOcf7PTNAEa20YTHmqHbjkHnGMAnsPRu9adnDGts5Uh1IzIzLgFsnGfRh&#10;29antZ/MtgEAIHz7XjJ8v688ofTrUc9tdowiYghDkhhkc9AT/EemD2osMwJ9Sdrx2hmdZIiT8iYJ&#10;OAM+xPcVTjlku4XieSMmNtyowJ4zk49vWtq50ya3DSyGIl18sp0Jbrt6dcc7u9UreAxPvyp3nK54&#10;3Be5+np3oASG3e1s533FGfkQqCMoe/8Au1ai0wWzZa3lDhRwQMpk9+Op7elalq7yWpeXbLIV3oAc&#10;svo3/wBh2q45uVe2TYsbqg4OX2bvfPOf/HfajUEjMktHheIKs/yyhG8sAEH06ff96sGZVjSFVZo3&#10;nwGAC9DzjjjHf1q5LNdFPJYoePL2A4HspOeR/t1UfzWVQSCRjez/ACg46Z/ukdj/ABUx2IWXKb9q&#10;IrJnIxjGPvAY+7/s1Xktl8ovvbaOMnDbfrx82e3pVsTvOFkDcH5t4HfHDYzgN2201WYx5R+S3ynn&#10;g55I55J/i9KBDrFWlmZGtmI4BLNnIx90tj/x+tSC1eRJYHCgYwqt8u7GMZP8IHY/xUyBJbKIlLiM&#10;oFyUwSpTHPPUx56+9JcTSxPK+U2rwfNzgjsWOeV/u+lAEDWM1qixuVeRvmAA2kn+9jsw7L3o05EW&#10;RN3mgGOQqU5YE9SMjknuvbrVtZZ7wQmWYJKDsyWO8Htk/wDPT0NSXEbBkVZt/bauQzMB29HHc9CK&#10;BWKkgW3hlDxZwpVRGQRj+4vHK+rdqzxbXEl0bhxDGzDIRhwoA4z7Dt6mtgsfIKgRkH50wCuPUr6K&#10;P4l71RjlzMzC4hUL18xSfl47d1JxgdjSGWIopij5JaUuGAHynd6+0nYDpilIab5UidVUEIoxuz32&#10;nHX+9Vi3lhtYWLyqHDEsGYkDJ4Unu57N2qtO8pWQxSRlZFIDZOWPoT/Cwx1/ioAbApeBJW2BQWXk&#10;ZwvHTj/V+veq13aLEFdgnzDIEgyFHIBbjlT/AA+lTWgMdl5rOEB+YMcgsQeXHPBH93v1qAsJZhun&#10;YKMuMLuC+49SR27UDKHCDawChDggAAg+nT7/AKH0q/ZhGkjCEO+DhlO3nPOOOGHGfWo2Nu0hRAwA&#10;XjBJCj+77g/3u1SxbE+UKclcDdkbj2B54A7HvQIvGVzHHvEbykEgBRtwP4sY4X/Z79aidJQ2+Uxh&#10;IsO6khgM9Dnqc+n8NSkxxxl5LmWSSRwxYDaVPGCfRx2UdqZHBAUljFw7h3JDRrltvOcerf3vTtQN&#10;FqW1Mlu6v9w7IxHuGBwPl3d/9/tjFRyWiHZDJtaPO1nwE3YJ65+7j/x6nMsMdjEkk3BXGWB2Aeg/&#10;2PU+tTMkd2kcn2rcqIqyiVTnIPV8df8AZ/DNMCF9kkEYVP3S8htmQP8Ab29mP9ztULRvAil2TCj5&#10;RGuQMntk/MD3/u1IG80OIxKRkrz8rFgBznp5px16YpkjRCRE8yWSZXbhOAuOoQY/76HegLFeRZVj&#10;kCRx7HAQg8qB6E55T/a65p6vPdXBV0VxkKCwI4GME88H0x170uovBEiRpcFl8oHIUbRkdQMcx57G&#10;oi8JljVmmWNdoO/BZQT345yOh7UCFe2urli6uxY5JwuGLAdQM/6zHUUwxEBQFCuzEER5+73xz0/v&#10;VLdDy/MJLFWIUZYbv93OPvf7VVlmhMUo8yRgJODtA3HI56cY7j+KkIsyQp9lR0KsAoB3ZK47En+5&#10;6d80jfLE02Wd2YJ5kp5Ujpn/AGz0U020USJgSsIx8/7uMHJ2n5sY5B/u9utOka2Y4O9QowEVQ20f&#10;3ffP97+GiwD7e3ZirRTtuYYG1cNv5zg9nxnPY0fvnuWXextVBcsqYXGRkgf3M9Rnmq5WJbwSKsiQ&#10;uBmJsAMOuzPYDH3u9aGo3sMFgy26l3Pz7ZAFLf7TDsR2XvQMytTt1WEwxGaRNoLY/gXP3sDqpzwO&#10;1XdOEkcVxGkcsSthARg4P93/AHv9qqtlMTbvN5IEmzy17kE8kqO5PII7VqWUkUoybWSNBGQFRwAo&#10;9Ce6ep6g0ARJJu/c7Z3Zf4B8qk+nsR3P8VSM7GIgsEJ5DquM9twHb/c/GmQu0O8Pa5DHlmbCsP4d&#10;3+yM/Ke9WMR3vzyW7hFO0kMAzN0yf+mnXA6YoGZWpwtFE2WG9VCMCclc856/Nn/x2uh+HgUWV6MH&#10;zBIobngdcAc9PfvmuceG2ltpZIYXdmYoQcdh1BPfj5q6H4eR+XBf8DJZDwcj+Lp7UCZ2tFFFAgoo&#10;ooAKKKKACiiigAooooAKKKKACiiigAooooAKKKKACiiigAooooAKKKKACiiigAooooAKKKKACiii&#10;gAooooAKKKKACiiigAooooAKKKKACiiigAooooAKKKKACiiigAooooAKKKKACiiigAooooAKKKKA&#10;CiiigAooooAKKRhuGMkcg8UdBkn60ABGevPOaY+VUfMc4x2z9enWnDkgnKkE8E0xmZ4ztRge4PX6&#10;cHqfWgZUvbhkiGwu75GFjI3nB528Yz6j0rivG1+Y7FY/3eOR+6HG3uFIx8vHzV3Ekw2bNsjM3yhQ&#10;SMkZO3OeD7968u8d3czXCIW2LnfjGYyRwSoPTHQjuaYzmLRvMld13Fdo3hs7QB03c9B2q0ZfM3LG&#10;LpJVlTDA9/8Aa9/SobKOERSupGcgnGMAepGOR7VOFaRR5cQyHVRmRRwfXjnPr2pCNOxgtYL1JLk3&#10;EyszrIS2GOf4V9G7k1LcLZweelj5/wBmKl1lkAyMHsP7ozyO9ZI3JlURCruQylwRwemew9+9PE0S&#10;WsqmB/MVfu5PzN/e49Ow70ATSy20LupRjISu1gfug9yO+e3pUEc6LeTKWZYFO3aWDHn+En/2aohE&#10;8kyocg7dwaNslcjn657jtV6K0to7E+YkcjxsCeSSQP4Rg8oepagBlrLGwmQIFVuDz94joPbHr3qx&#10;JLBEVZtu/BflsFv9rb2I5+XvVXzIJLMNujVmLYAPUZH3vYdqke3UQ+dIiswTClgC2D/e/wBv0oAk&#10;CxbjIiKqlflZWJ4PU/U9x2pXdN8aNDE4U4wWOAP7uc8r6mq0cqrCq+WqqTtGBjB/2fRvU0522sux&#10;Y2BO8sEGDjsB/dHGR60AT3TqioGjTcT91iQD6A88Adj3piu8sSK8WXb7xVuSc9T6P2Apk1wUkidk&#10;iKgFsSKG68AnjlfQdqDIYoA0aICBtPyjOTzhiBy3o3agZZ1iC106FJ1EfkykZIbdjpkDPRs9aaxt&#10;Gm8xJLdizAsqJhenVePu+o71UEy3Fy8c5iuQuwbFAAHoM44Pv3qOWaZGM6LGS7FgVAUbh0IA6fTv&#10;QLQsMzxhNq26qhLligbr3Ix09B2oNyWHlZiWUx7AGQcn0zjr79qjNxcmziZrhY2Ul87Mncw5I9fp&#10;TyTL5Ub7CIwAhXOMeme6+poAJJ2VyNin5QDtUDOOMe317015pNi7yuwuHDBANvvjH/jtOYsjkMwX&#10;nG1gcEds/wCz6UyWV/le4LYJyeuQR36/e9KAJPNYOY3Coqg7CFDZ/DHOf/HahneWMfu8BNmwjAwB&#10;6Zx/49UqXPmMjJHJt+YoFByB3I56n+KmTyNbopcoEccjBAK+3+x7UxFYXj/Z9hI25ycE8nsfqOw7&#10;0xrm4nRIiAUU5UBckkkZ/HHbtUrxxIuTsJIJAx04PX39D2pywIUXyFdW5GRjnHYH+96mkMb9rmmu&#10;EdoQqBANm04Kjsf9n1NTteliBLGcxEEHb1zjAb2HalhkjhiRiMbhn5gMH36fd9RUamQeYGhBUNnc&#10;FGPm9R37Y9KAJInkuLtVzOFeY8IMuWx/6H/SpImnldY08wgbyMAYwOu3jjH8XrT7MJZzSJCkoLAq&#10;eASB/dzjhv8AaolH9nrFJukJkOdwbBYjpn0wc/71AXMbVHZ3aRSzIIgSSRjqeQMdP9mtjwbex22p&#10;BxbFwx8sDdkjI6Z9T13dqxNZ8wvcEHdE3zkscEv0z7E+laHg0ySXyAxGVEVgAfuY5yCey+p7UAen&#10;RahPPeFY4SYXJJKsVyR2PPBHqPvYrehM00cT5bayglm+Vs4+9j39KyNP0toJRM7IYigAyw+UZ4B4&#10;5A7H1rct41iTZncVIyxILMcDlvegQsYZd68nBOA2f5nr/TpSgLJnrwcEEYzz/KnnA4GAT0FRsgYK&#10;7FAwAyccH/61ADm3FuGAGccfT+dHlxlw+1SVztOBxnrVO7DvGdjFGY7WG7BPTjIPDehp4uWjRnaM&#10;YUnOw9TuOQMnqO/rTGWCFMJLbOUwSR8uP8KheWNFYNLt2Ha25umTwOvU9jRb3DXNvG8bKWeMNnaQ&#10;ASOuM9PbrVHXNPefTmitl2k5GQTkbjz+B7ntSAu2/ks4ZZhLIoKbg2enbr16ZPerBfDKBg5GePT1&#10;rkrLT9TtbVoZZYo4pMBm4yRg4BI4Cjsw6mpbV9RTVEiN0pgL4V5UXcT3zjpJjp2p6BodUoIzmlpo&#10;Pf14xn6/rVJ9YsIrhoZLlVfPRuBj1B9KVhF+sfxLpSavpElu2Q/3kKjLZAP3eeta4dSAQwIOMEH1&#10;pHOFOBk+mcZoA8QXwLqCzt5kUnljOGC5GP730HesaeOOwme3JfjHHGPx9favWPEOoXcMRhgdZJGJ&#10;3ArjzCMYJ/ukHGF71wVt4TvtcuXmjTkHMoI6ZPb+oFK1g2O48AoJtGmlhkn2liCA3Xjp7MODn3Fd&#10;hZwSW1v5clxJO24nzH6nJzj8OlY3h/R30NI7UKvllcsUxkHn5T6jqd3XJxXQUwuFFFFABRRRQAUU&#10;UUAFFFFABSMwQZYgDIHJxyTgUtZXiDVf7H0uW82K2wcbjxnsMf5xQBx3j/Vi88FlbwOH53SAAsOM&#10;kL6H19q4AwsjQyrEWIAdt4yMDrj/AGfX3qxdX8t5O99cEtvbByw3cds46j171bd3lWO5dkdpELlv&#10;l7dOMcD/AGe9DGxBJ5m2UqjSIOC/I56A+392p1klix/o6hlAidiPmyeevZ/f0qpE7lCYljYD+Eqv&#10;GTjpjn+lW5LdvNEQCcgI6rjv2zjn3egQx7ub7d5qoijaV2xjhgOuD/6F60RzTyuzxiGLDGQnaCAu&#10;McZ/h9qfb2u26YZXbjClgApK+/t/49U6b2wDIrIpMrELhg2euO7dttAyqIHiulaKWFGUFXQgYBbo&#10;Ce+fXtUd4txFPIgMeCAhTA6jnGfX/a71aDqrfIpjUhgo6nn72D3z39KhDzXcrQO0QB+TLtgBByBn&#10;+779aAH297m3csgcPhjnAwQOvtj0706E3MEiy5i3jDnABK7u4GOcj+HtRbebBZyI4GWfhWH3mHQn&#10;0P8Ad7Goz9oW9ifhpGO3KDB3d/8AgfrQA95JJpiqDYv3eWyMemfT1bt0qHNxJHIWKbidgAPGB0z6&#10;Yx171auvMVcKEMagldgOCP4tv+z/AHvfNRpuCNGpCYG4sV4I7E/7HoKAFWS9f947ghjvJUY56Akf&#10;3v8AZ71JALmGEOs7IFySQgyCeuB3J7jtTIxcIjFvMMgYBsschj0z/tYxg9qluQ2+OIyZ2seY/vFu&#10;4z/fHc96AKQluUkXEhWMIYwpGQFJ5Ge496WMNEgJ3owIbBzz6Aj0H8J7mp2hG5GeSLbwQEB2kew/&#10;u+o71cu4oDYNOJF804JXA+UHoVP909h2oAqrJObpT5ku9XLEAHfvz2H9+pUa6ZJfKfcHHCxqeARz&#10;tPp/eqKOxR4Y2SV2aWTaQzYbORxnHX/a/CpSZLfzEAJhdtkknCfdHb+6c/8AfVAE90swMaRXHy7A&#10;csuUVcgk4x/q/QetUbq2uhKfMkYKcM4cDPI4zxyT29KtpGFeNkyssSmQDPTnOQp4zj+CqsjPKXkE&#10;ZXam1cnJyc5+oOef7tAEx097mEKPMEiybAuBhj3XOPvd93tUb2PyBXYmY5IOcbyP7vHGO/rVkvLD&#10;O8blRGqhSgJIKcHbkfwn+9UN7Il2yvh1lVergrnHQHHTHY98UARG0ZbUTOyGQAkDd2/v4xyO22o0&#10;SSMHzMF14PIO0N0Hvn9KmtpLwnMiM1yJDtXYQQ/r7vx06U9Rc2xM0DRtcMCCNpOAfvbc/wDj1MRX&#10;nDC3JUeYGbYw3gbfbPf/AHvwpsDeWwjDnGcnK9cd+nGMdP4qfdHdGqJtdVALbd2xRnoOfuf1pyJN&#10;GGYBmjyBIspb043YP/fJoGT7ZFdVjuGRQ/mjYBknpux2P+x2qbzBDGIRJJviUgHcG2ZycL/eB7+l&#10;VEtpygud0kaBsAq3zFv/AI57+lEcEjpGykneW2srHLeu30H971pAFwIp7aLzJG3bNoDnHT+H/d/2&#10;qhtLeNpFaZFkn5CNIxXd7t7+nrTzBv8A3c7RrEBuR8Zwv/xGe1W2tgshiEJUxhcOx3Yz0Lex4x6U&#10;CHWkKlI90EokVwrtC+OfXH/PT1HpWpNbwojPlXLNtHlHGOv3P/Zqy4baVgkTTr5mSjbcDBzkAn+9&#10;/tVZOlNqTQsd4ljDhcPtD7eCMdAR6/xUDC/tvMe0nhMYQgEozHaq45I7mPOad9mgZSZH/dDHmBl4&#10;wcfe/wBnsppjRSCZvMlEhCCSNl+7t/vbewH93vVYmdbhWieNW8zlgCVb3x37/L2oAne0s4k2BHRk&#10;+QBm5yeQpwPv+hqtBFDjyVVnJbARWALY/hHHDDnPrU72c0UgJkgGwYKLJkAeme4/2u1K1mZOFSNG&#10;C4JYkBgP4Sc9B2bvQA9EjecSbYSWwQ27IHbdjHQf3e9STx28XzRmPljgDDbP9rHfP93tRa6cnkfa&#10;ftD/AGhWBOQck9geeH9BUVzb7pSyT4kDDDAMGz3xz9/1FMLFixxDdyoYYVAYKEU7sqf4SfQ/3uoq&#10;SWSNlwEQg4Vg5C7gB9zPYDs/U02307axzOAsgJQoSPk/iI5+7/eHWnNbqtypW6Z4kRVYuCybCOCR&#10;1MeenpQBHHLOy+aGjfdlssoyzA8E/wB1h2X+Kq8F4WlaR/IRwm4sF53HPzAep6Fe1aD2ENoZo2lb&#10;LYJZyfkb+EMAcEn+E9qS3sfNhcyq5k2spH8TEfw57OAMk9xxQAtp5V4rLOkClOESMZ4P8Puh7t1B&#10;qwhWSyLK0HlMuGDoMEAEYbHIUfwnuapwwoYWRn2bsA+WpJZARyoPRRnle9W7WIW1uUlm2qvzEkZU&#10;Ag7SR3U54XseaBEYtLeW23hvLVSGYuuSxyOSO0mM4HcVX1CLExjUDaX3ARIBkgdj/f5+YVoeVI8Z&#10;QTDJHllCSdp4wjeuezdsYrLuDFEZbZb0ur43KT3Hb2I/vd6QyhCEa/CxyDcq4dVwVHGen931FTCR&#10;rW7SRWxjD4ZdwA6Z/wB3+6O1KxiM7GNw0hwzMBt3YH3iOxH93vSW0MJQSG6cXG8swUDj3Uevqvag&#10;CW8uzFgg5QYV1IBIyBjccffPYjpV2G6smhQSExgYRii4JIJ+VewI4ye9Z8VpAd/78HPy7Q3TPXnu&#10;p7nt0q+lhbLNGxdpImITbJJtHB7n+76etAyneRtOwxMxMo3HCjBA77McD/Z79asWd79g2wTOoMI+&#10;RgoOAf8A0LPofu1Ye2tZWMqzShsbmZ2Jct2z/t+g9KrS2cCPFJHJK22Q8Ic7vUr6N/eoAVL4SP8A&#10;KpClTGiEgrjH+r3fX+PrUbGI3JuJn3sQFVG+TdjoeOm31/iq4thGI5HbKRiIbQjfIFPUgdfK9R61&#10;BLa2TGXLSlnKhvNOAE/2h6H+H0oAYZ4EhU3Hm7nYsWVBkNjh8ev+xS2yQtOIi8jSLwGXnZk849d3&#10;fP3adcwxGWAxCdQrYZHf5s46HPWT0PpSz28Cu0kcp3ktv8vClyOu3j7w/i9aYMWcwIzecUYIoULy&#10;VZT/AMs85+4P71RSSx+XJsjZomIA8wcv6ZI6EcbfWkmt4h5bFlKCPcSpBXp98DHMeeq0x7aFIS1w&#10;xCEgiIMCBz0PqD29KBD7S5WGFoSsxK/JGyZDqxBG73fnkelVowyAGJnEkgboD0zzg5+7jO6rscNj&#10;HaZm3MzAnaHHz/7JPZunzenFRwjTXjLMHLEcbcAnkZb2x6fxUgI2t9kQaVmZjGDtyQAn+16x+neq&#10;1zIrTzNtYEKobzSTyOmf9r09qvmfT7YSPBu3oN4diPlz/EB69tvassC3ePzNrF2PTIOAeq++f738&#10;NAEsVw0oWKIBQziMCP5cHHJB7N6nvVyR7WCO1MQVky3zqckgdwP7g5yD1qKyeybYhiicj5QD0JH8&#10;LHPQZyG79KswW2mu7+dG4dGO5WwDycZPHDcHA70CLMM0Uyx5yynMgJ5CjnlvUHOAP4adIYLGymiQ&#10;OSXww37ggOPlB9f9vt0qu62y3M0dqsabZUAI+YjI6qP73ZhVhVtlOyTyyRlV2n93jqQPWP1PXNAz&#10;IuXge1njGGdjgjft3FV4A9MZ5P8AFW78NShs78ciQOu/3+9z7fSsDUDYR3KO0SMhQ4EnUj3/ANn+&#10;7XT+AZoZYr/y4yjB03bvvEc43e/X9KBHY0UUUAFFFFABRRRQAUUUUAFFFFABRRRQAUUUUAFFFFAB&#10;RRRQAUUUUAFFFFABRRRQAUUUUAFFFFABRRRQAUUUUAFFFFABRRRQAUUUUAFFFFABRRRQAUUUUAFF&#10;FFABRRRQAUUUUAFFFFABRRRQAUUUUAFFFFABRRRQAUUUUAFFFFACMoZSDnB9DimMD5ZyWyvIYd+O&#10;uB/KlJj8vcSmzAOTjGO1RthgxkCqMjbyMgkAD/gVAD1XPBDAhieWJ9f847VDG8aJs+6FXoTkAcdD&#10;3HvUxZVAwuTu4AwMnnOP1qq0sBtmOFdVB+4cg4wDgZ+6O4oAhnuY3tJBHtuC2QU4ClSDgMeye9eY&#10;eOJnN+UUSBxje4zyw6E+hHQeuK9CmukS1V5nihUxbgGOFVcEBjz8yf7J9a898byWl1q2QJMRkBgW&#10;AJPpnvnse1MZgW73SK8iZZsfuyGYEN3xj+L2rSErlIyiHdtJ+TOAMcgeq561TjltlkeEOCxGQmAP&#10;+A5PRvfvVi1uLM3SFoxIUfJQAKrf4D1HekFify2sbsKsC7SokPUowI6Nz9zP60ib1nuY5IgCQC2S&#10;ckk8Hr97+7Vm/utOvr6W4t7OKBSmFWMjHB+9jv8A7tZlxBGm6Rl3ADcycHHI6Eev6UBYkBaOd2IR&#10;E2gcAgkjrjtn19ajilE14W2wqM5KhMLwOvTp6imzXNvskFsCUk27wQOvp7Y9e9PtJ7SK+gZFDTcg&#10;H+In1I9c9B3oAnWS2eALKIQ+5iCiD5ST1PqD2HahGWHzANp8sBeGzhe6+/17VLcXUHlf6ZYlcsUD&#10;xrj5uuR/tHvVSKdYfKmVJlVkYryeQM5xz93jmgCy1z5u5VWJQSEweNyjkA56D/a700ys0m8qGc/M&#10;Nowc9iQOhHYd6jknhnj2SoN23cpZf4ff/Z9BUzPGI42ZSpRgpP8AFntuP970PagQ2Qz7o/uiOMkn&#10;PzbmJ5OPU917URTxAujhkAU4EWWG3+6PUHue1BnSRlPkOB5m3gjr/wDFep70rtAj5iUAHJ3JwD64&#10;HZR3HegZYsPssEkvlFI4JSFdJAdpGe5/ujHBqCK+Wa9YCd2WOUFm2YzgcE+hHakhmhiKyxBRsGAp&#10;AKgZ5JBH3fQdqhkltIpSDbNGm9fkLjlSOR7k+vagCT7RHIyiR5vJWRzjgFvp/tetQ/a/tJ3sYw0W&#10;3bHtwAPYHt6jvVk3VtIqxGN2zw3zcFOy57Y9e9V4riOTfLJECQpO9mwc4yD9QOg70AXPtUbKzjDM&#10;uPvAEZPGT6rzwvaoUd44kSXy2wCmCB09M9z6N2pPtLNBGkMRZ2PDLyQ3fH+0e4pxuUWBEaJM4ypU&#10;kgjuBz9z1oAikuFnmO5Rwm0gAKCPTOOPr3qEFwnyFW2jeuQPzx7f3an3ud+IyVCgHOdmM8Z/2f7t&#10;DXlxFIUHmKytjknO7sf9/wBKBEDTzIvMigLuVgEBPI6D1Hv2qK3Q+Yu470K9G+UdemfT370+GZhM&#10;qseCSQSTx13fh61KLhZIhlogQ20KM4257+q+goAeJnWRfL3goQeR95gCM49Rn7vep1maSbEEb7vm&#10;2hef94gdyc8jtTI5mh4KsPm2jJ6Njj/gfoe1OglulccBGckD5tpJGM49D6+tAyeKaRpAqJKo8ggg&#10;fd256Z7pnknrT5DmJP3m9QfmDxnJOBjcfT+7VR7+6WJoxMAp+YFRgY5yf931XvWbe3d3HAWhkKQo&#10;PmXOcE4wfcfypgZGrSubiWFhJHtkJO88k9Ocd/eu1+HemXLxLcRGZEZSrEKDkZ57dPUd64BnvL64&#10;CNIXK/uwQeMZz1+vevbPBljcabo8Ju1EcbfP8xzuOBg4PKt6AdaQjr4o1hjWJOAijGFOO/8AnHan&#10;KhAKBjtBxznOMeuevvUStE0O5cDBJXYBuzyTxj73JyKUSRSxgrIGQgE7cFSvT8utA7Eu/aVVjyxO&#10;MKf89PzoZd5GSQQQQRTTtZAZOgfjzAOueP8A634VQmuXkcwPG/ByrqQGzjO0dt3f0xQBZurRZIeH&#10;2lVK/MeCuOVJ9Djr1riPG+pz2skVpbtCTNgSAHk4Pygjtjse9W/E/isafYnyFaQvkh1yFPbA9vUG&#10;vOdNml1/xbbOwf8AfzLu+YnHP8vT0p6INj2nRCxtEZmUuyhn2rjLEDJf0f1FaTqHXBzjI6U2FNkS&#10;r825VAJLEk8dz3+tPOGHfGfp0pCIDBGkR3Y8sDkY4Ax0x6e1Nito4QfmkJI2szOSTz355PPB7Vym&#10;s+PNL024FrBJJPIxJLqR8hPGefc9OlbukanHqmmx3UgAZgd/cAexI5X19Kdh2NUxqwxluw+8R0rz&#10;X4k6PP566jbxSbcZdw2RwAPw+neu2vNXtLeEHEbb8Ko/hPXBJx930NRa3ZWmsWj2zTmN2ABAYcNk&#10;EAjP3vT8aWqA8f0zxPrAkit11K4WNOFXfxz2/wA9K9t02N5NOh+0IfMaIK5ZgxYfUdRzXg9pZzR+&#10;I0tkQvIsuADzkg17/ZIyWkYcAOVG4A8Zx29B7dqL3C5nt4ftXvWuC8js2PMVm4Y9mP8AtDsf/wBd&#10;aMVvBbbtiJGZHLHaMbm9frgVMwJHynByO2a4vxvq81pAYo3jZQfmUH5iewPp6579KLISRrTX1tNJ&#10;5Vq+5A25z95dmB/45njHrW8OuM15H4Wvb1roZuJBHK3mFQw656gevoter280cq5iJKYBB6g5z39f&#10;Wm/IbJqKKKQgooooAKKKKACiiigBCQOvHPevNPG3iSC9gl0+1+ZVclnHfg5A46etdd4q1n+yNKZ0&#10;bbM/ypk98jjrxn17V41cTXOoXDXMgV5ZSWLZUbsDn6e/rT2HYnhiaRVYwghsYRt2Mds/7OehqRP3&#10;bKsizMDICVG4Nn8/velSWVxNG6urjeuGU/Ljr1I7r6L2p7SYk+W3XeGAILLnJ5wT3Jx17UgJrZYr&#10;W+TPmujBsGNiGUn09/73tmpNSfNyjQkFNn30BVdncD/Yp7XrNekCNHdiAU3ABwOdueoxjOe+KzzP&#10;L5qmRFCsS4wVxn1x7f3e9MC0su8yRyKVijAJZ8kc9M/0/Wooi1y6y+S6w79oJOC7dvbf71HMLuKR&#10;Y+EC/MOVP3u/vn07VIfPdFjnVSkREYBlGFXn5eOx67qAuTRXa3NwwjiGTkFEOOnp6f7XrUM4hjmM&#10;yWyoWUOMgDnpnH93/Zp6JJJDlNscxbPDAb8dN3pgdPWlkug8Zebb9qBLMCQCDn7+P7/UY9KBklvH&#10;MRNPJGdwYIGfBCqeg9z79qfdwC3tIyjq8pfEh3jIweFPp/vd6ilkkkihjj2lBwgB4Geu098/xelO&#10;WN5QQZI1GBuycrjsCc/6v0PrSERTTrNCjowWYnc+AMEjjp/CeOnfrTrdIw4d8opBJKqD1xzjuf8A&#10;Z7UPbSxo7ZUoBvcl8HPbdz97+77VNDvbTsCQgAkoQ+DuPXB/v+tAiIzPKhG0KijYhz/D3HuP9rtS&#10;SyIEV9itjjJOCwHQfQdm70ibo2y5Gw8KVJAI/wBnJ+7/AHh3qWaOQIrO0W0jhuSMdj/uc8CgY2Vr&#10;y7lJDgnO4ZUKSR0JH97271YUztZqoi2kLhUJzyRliPU+o7U2NpLacJIymVW58w5JbsGPc+h7VGbm&#10;aeeJrmfIAxtAwcjggejep70wLERKXaxfL5YznIPlbN3A/wBz365q5eyLHuZVRt8uSJT3xwG9v7tZ&#10;padm837XGI2ZXBC8Fc9cY+7/ALNNa5limcPdRtsO7e43E5HH1z29KQFyGOa6ZWckMjNuJOGLk8DP&#10;/PSqYuZpLYriOLYNiDoT2JH/ALN61ctHaWMW5kXBJBLHkdTsJ9/7/as+W/ia5K3O/wAv5V2xkAsB&#10;0ye2P1oAvweeBLkpPnBj8pd3yDnp/wA8/allup3Ekd0oWQEEbiCAP4d3qP7vpU7XMUL+Yh5A3GQf&#10;K27HDY7N/s1Rs4nMjyNM0rsG2sASVOOdo756EdqBjmlY24kd2e5Lkk7x19D/ALX+1+FU3ke9uUwq&#10;l3QrtTAzjt7H1PenW8zSXbLG7xRyRkOvONo/hz/dPrVmK1LXH7l8pgMd5I6YIDEngD+E96dxFPy5&#10;beUkbFbKsF2L09cY6f7NaQlmS3DpJGkqfIBlSFVvw+bP/jtV7mFj8yT3AlV85XduYnu3P3/SoojK&#10;y7UDB8FRt3E47leev96gBHs5FiZvMjCsShXcM+w/+zqBZh5pLlWwAvyqBuYfToR+tSBLneT5mUC8&#10;EFypTvwf4Pb1qnEv2aVpXBJdg3ltnGexb+lAjYFnIY43FwnznzCVUE546A9G/wBmnostmHEdxDJK&#10;rbsNgkK3Xb/e9x2qqou3ty0aSeZvI4ySG9D/ANNMd6ljtZpXys0on8rbHhNucckAnoR3PekGhNcw&#10;XEenzTwSQ9ShWIHCx+3+znv1q/pksk9v+/CO5Ub3kGN54xuHYD+E96yrpc2BDoR52CWjXAYDjcPR&#10;R/d71LHDMiN5YkWBUBYygt24ZvUHsO1O4y1PHcTXryEqzjIYsdshcHHI/v8Ap2ph3yORG7JIkhYJ&#10;G2CWP3tvYN/eqrAPMJeRZQxYrudgTz1XPcn+92pLWxeSUxhS2GII3YGB/Du7Ef3u9IB4XaDFEUCE&#10;EiQcgL0OB/d65FTyp5kqRyzjbJGG3ucqF9+OV9B2qtb2rSzojiRY3BZjt546HHYjsO9WLu2ubS/j&#10;t5TIsqAlZAMn/eHv6r2oAtWVn5kexpSq7lDAgHkjIVj/AHvRu1QCzE9wyMqxsSVCMQOcdOnDdy3e&#10;ktZniDNDHK7heNhLAD+ID1U9z1FMTM0ySHCxP8pEjEAJjBBP9z3pgWI7KNlidpmdeG3x4GADy2Ox&#10;Hp/FVm3t7SHcxuCyg+Yp2jPQ/MF7k9NlRPcywStbRpuWVgrB+rYOVDAdD/dqC3kJum+0JIz5JAQl&#10;GEmOMEf8tP0oGWkjt3lZTKFyxTEZDFAcce4Pc/w0hhYNH+8Ux7fLbkcgHOCf7oxw/c8UxbVhOJEH&#10;Dq3lGGQ8MPvED0/vA1M6xSIrExIMcb1YqE6ZA/5556L1BoAsbYxHLNHK7q5H+s4JYEYY/wB1xngd&#10;8VWlUEczH5GDjAyS5B+Yereq9qbJA9tnz3GEYbtx9egPq/PyntUlwPNEcSKu8nbw2PmGcgHs/q3e&#10;gRJal/sKMsqqRlQwXpnGQPVPU9jWVNZuoMfmKu9uWLEDHuM/6v09600QtfR7AoAUMrIvDY6lR2A7&#10;r3qnepHK0ex7RMyFj8uT0+9j09E7UAUIURppIwTiPh5nJ69s/wC1/dp8CoHGGlVc/KUB3Fu4B/v+&#10;pqOCGNQ7LcRKMEEDkD298+vapIFjt5U82WCRWiKiMjGDn7pP/s3ekBo2NtYRyGR3Z8g7VC9V7kDs&#10;o7juaivItPWOIxytuXkowztXJw2P7p7L2qBE8y5W6OIjJj5gnAwOCR2I7DvT7mZluTIlyvmJgq6L&#10;yzdCcH+I85HajQC1beU26N43MKYVY3IJJ9Nw7nqG7dKnRoTuZZQU3ErhguSOq57Y7n+Ks9LcIvmC&#10;cFCvMaLhACOcH+7nqfWrL7WgSIMqhVAZpV4YZ43f7P8Ad9eKBlrbG8P2gSoW2B/MJGCcfex2A7J3&#10;rPe1ikdJvmVjhj5eWOT/ADz6fw1KElRktg5e4IH/ACy2sr7eM+snp2qOa3u7RU/0hQxPyFBnD9GA&#10;/wBr+9QBZmtLNihB+ZTwu8kc9ULZ5XP8fanT2VolwFMrbPM2j5iu9c8E+mOx/irO84CKIB1jLAnI&#10;GV2nrj/pnnqK2IJVWCN3mjVlAZ2kGRjPG72/u+nFMZnolrJcRulxKsaEkuykkkA/MF7Nx93vTLjy&#10;JY4542fIJJC59edo7g9x2qeaEF5JjcEDnCORuLYPBP8Az09Gq0ssYsxGsjliGZPLVQWI67eOGGfm&#10;9aQjKlazaBVEbBiQQGLY24+715T39anliQLL8skezb5juGGBkY3e/wDdqKGM3kYJuNwiGUbAwqj+&#10;IAj7uf4alj1B2TyjKFRRtcnBGD04/iB7HtQIqzwxSylj5wXgrjO7cO+f7/8ASprJYo0YKrFgCUVR&#10;kNzkgf7IA+Yd6oS3O6QJuJ25Xbkc+2fX/aqysMU7fbQWLRsFDkAAnjGfTH/j1AGtZnCvNLZorKBI&#10;DtO3BzyR3T0XsaDDG7zJHC0ckrhC7kll7gMehc84PYUQzxvKY5JZdu4spB+dWIOWA7uem3oMmopI&#10;op4GEDOHgDFVjOcrwCF9R3Y9qAGJD5DENDOoBKkDgvj+EHs3q3fFSMziNN1ugilXzAcEHjuAOij+&#10;735qtLdERMzHh0BKls529Af+mY7HvV1p7aTTpAm6WeUgkMec8YJHZ+DtHTFMDCvHhuJpFjQ7Y13J&#10;LgNjdjJ+h7DtXS/DhY1i1FUbLBkDDPC/e4z3+tcy8Ij3MvnRZcgCNsNkgZHu3TNdH8NvLRL9EUnJ&#10;Vt/Y8t0pCO8ooooAKKKKACiiigAooooAKKKKACiiigAooooAKKKKACiiigAooooAKKKKACiiigAo&#10;oooAKKKKACiiigAooooAKKKKACiiigAooooAKKKKACiiigAooooAKKKKACiiigAooooAKKKKACii&#10;igAooooAKKKKACiiigAooooAKKQYwMdO1GOepoAAQVBHTGRxUZHlx4dsJwAB2HTGf608H5dwyeM4&#10;xg00DZ8zHJwOgGB649qAE3YcgkMWbC8dDjOD/jVSWWQKEYbiSSp2EZGeTjHUc4HfFWkDbWAZ2JYk&#10;F8ED8sZH61UaPdPKxchioU5x8vPy555Poe1AGfqCSS6cX8xmZRuVxGWKknG4DH3v9jpXlniSFYNR&#10;KGOVCc8KSwHHY989x2r1LUZPs1u8scxVd2x9pVSTjkDP/LTvuryfW511LWZZkDDk4CNtz2Jx2I7+&#10;tAyGz2PGjSxMzImcMCBj0b/Z96uoUY/KWcEgYbPzehbnr/dqtZwLBGqo6bFGWbAPHYn1H+zSeW7T&#10;uxk2RRYO5SCT6fXP6UAW7kmG+SCaOWGUDdtIO7J6H/fP8qPtDRZDCUqUYLgnHbIX/wBmqzeI+oQi&#10;9nuPMlKiIFivHopP/s1VYrR1Li4GyQDgMQAQPfp9PWgBoCec8n2VggUMMg4IOOfdfSmMn2cSXC2U&#10;q+S6hXwMru65Pc+h7VVjieSaV2kJVAeVwDz7dz/s09Igtm5VgzEhclxkDn7o7j1PagBbrUkuZVgk&#10;t2wDjaD0+p/veppYrW6kjBaENDJEXRXIG8Ke3pj9aREtoLhHYxt8vl7GZcMQM4/3eetWpVtkSGWJ&#10;UOU+VQ2W57t6H0/CgCYRywW0f2iAxPs82NeDgH+L6/7NCx4QoLV1LHAPUAeme4Pc9qrkK6oSshbd&#10;gKHIwe//AAOpEDeVzMyjB2hWIBHt7DuO9AixvZLVQLYYDFZGzxgHgE/3R/eqD7SoB81Thm3E4IOe&#10;zH0I7etELNHEyB0cDncVP3fcf3PaorhyD5RbMhBXawz9N3r7elAC3TQtKiqNuQHKBsMe2SOzeoqx&#10;czWaRxmOEbhgNGGyuMc7eecjrVC9XIZiUS4RdmV659Ce7f7VVLEtIyOIyTy2DgZI/l/WjQZpJcB1&#10;VcR+Xu2kMcDbnoT/AHR60kV00RmW4jjZ2j24lOf4ePofSo3m8yIhfLjJbzCqAZBJ6gd/pVXypYmV&#10;k2gAbcdRgjn6+/pQBoJOdscO1WDkDIwuD7Hs3qe9Ne5aKLY0i7HYfMFGPc4xwB3HehUKwMiSKFYh&#10;Dk5HUcH/AGfQ0ptrhoQqv8ow0hJIOR93Po3pQBA9wxZWD/uw5ywQEHPfHf6dqcxDW654yu38D/Dn&#10;/wBm7UBZHkQK8q7HO1Vzl26HHv60MzzIokJdUXCqoONo/wDZfWgQ2G5Q5QKAwb5mIHOAfyx+tWEk&#10;jLI53DBLCQAE5P8AFj1PpUCQy/NuhZI1IG4jgk9M+/p6VIiyF/s6iTeX27AcHcccA9m96AJTOfLh&#10;2lgRnkY4GDke49T2pPOSS4Ecg3yJgDP3SPQkdh2PepIbWZYQHypyQoVT0HXHsO4709UmjhTEu2Fm&#10;3hmXI29Mn1XJ4HagCG9kmtl3kOTIQ/I4zzgn0Ydh3rmdRvndDGrk5Yn2yetdHq0skkJiuGYLCoGc&#10;+uTg+p9D2rB03TTqWpeWiyOSVGFXqPf/ADzQBr+CvDzz6glxchltlIcgpuwo5yR3XtXsiiUeW4dv&#10;LiITy2Y8Aj+L+8emD2qtoNlBbWcaWsTxKqZXdnkkfewejdflrUiij+ypEFSJ8ttCsG5z82M/jn0p&#10;IEI8pitJJVgmLCM/JzkkZOPr/tVi6J4nh1IbPs9xHNlQ+UO0NjqB9RjFbbwo0LROqbQhUq5GNvv/&#10;ALPv1qnBpllZTyTwwJuyNwJG4sM4OP73QD1FMZoyYXDHeNrHJDMep9O/9KpzLgkyQSSbkCbS7YU8&#10;EAn/ANmqhdX8CmOSKPEQYuCoUc5O4AdeOd4rRtorecEyLC6tEByq4ZDyMf7HoKYEF5oNvfRyxzpv&#10;EjAuS3Lns3sV7etR6Z4S0nSZVltLcpMOkm7kf/r71txqEjVFBAUAAGmGSJwFLjJbbgNyG64471Nt&#10;biHLhgsmFzt6g5HOOh9K43xz4lewsJrS1jZpGXbI3TZnp9D0INReKfExtYY7SzlzMBkugwD2J+gO&#10;civNL6zuVuis8zFZFG/ncMEcH6H9KrYditp9rPq+tRQ5JeWUBjjLEk8/iOtfQlhZrY2EFomNkSBe&#10;BgEgDmvFPDFhHbazG100aKsijae5BHUjp25r2+KaKaFZ4z8j8jIxnoB179KWr1AydS01Lme3cxrJ&#10;FGAw/dlgh7HH8Q/2e3WtIW0cVuIwm2PoEXJ4OAQfX69qDLEQGWQMRwFG0ncASQP9r1FTbol2hdv3&#10;flAx93jOPYcUCPPb7QY7TxFBdERCLfhHIIKnPAYdiOx716FBv8lfMbccD5tuCeOpHY1VNhbNO80k&#10;QYs25i+DnHTPqB29KuqR0B6cUAGQCBwCc4Fcv4wtXudNmlW2B2AgyNhTgc8+q/1rqar3kAnhwWZN&#10;p3blPTj07/SgDw3R9Ult7mQBz5meATjJ9f8Ae9K9h0G6Muj25wJGPdMAdefxHf1ryHXLH+zPEMwV&#10;P3ZkOATnIJz19/XtXpnhQ2YsRFlgzsH8uU5Yegbjp6HvTTGdXRQTgZopCCiiigAyM470c46c0mBn&#10;OOemaGIAJyAcdTQAkjMqEqMn0ziobqeG1hDysV+bC7VySx9B69akMyKSrHawIyDz1OB+dcx4u1WS&#10;ztJoUn8p3GFKnBIPVVz0bBzn0poZwvjrxB9vvDa2oYW8G5Rs5z6keoP6VgWm6eVd8jPIFGPNyOcc&#10;Zx0Pp60yC3N3vlMTSsVMm/oD6n6eo71ft4I1jkP2fbsC5JYHBI4z657elDYXGpM0MjI/yXSnpuId&#10;T3I/2vakAdpCQFbHPysx+Xvj/Z9asqkDTsLiHbMPkySMn23f3v8AaqElATiJFLjkbVB47j0Ht3pD&#10;IjIp+QEKPXJ2+wPt6VLGrGMKrdD1JOd3v/t+lKbGI7WUxIQvmZ45GRzjv/u9qtrBDGGLRIhjABO9&#10;eM9vfPr2oEVnSWMLIxKbm2qcndnuAfX19qfNFBHBG7NkmP5ApJBXuf8Ac9qtS2qNp/mJ5YjLeWV4&#10;/Int/vd6rrcR2rIsjCRJMOmxBkHpu46EenegCWZ2itiqDiMIzMWzyehY9/8AZ9KgmSORSxQGRiBk&#10;nLZ5492/2qs6h5UU0O3yzwCNmCBk8/UnuO1VpZwXWMBQsYKIo+5g/wAOf7nvQAxsRxRpE0bEnK7h&#10;jcBjdgdvf1qwzrbFWJCBh5hUrgMCcbgPT/Yp0MAlAZXUl1w5YYAxjAb0x/D61auWMEaytEDKTjg8&#10;l/U46SY7elAiiCTlQkSiPKk8E4Pr6/X+GmCeT7LGDEhiXKgdiAemfTj7/fpUzXC/aYjCpCNnKoDt&#10;B43YPp3arovBFKPkBUJnaclDH6f7me3XNAyk0yySyFkQiTDYCbeRwOOx9B3qR0EKK03JzvGMEgnv&#10;j+9/s9qkurj5nMoZAVBAkUkj0yf/AEH0p07K/liNCWYBMJndvx0/3/egCK1JhuIkMgQljHkLuCg9&#10;ceo9T2qFmb7Q21i4VCq4XK7ewz/d9D3qS0flfLfLZ3AgH15x6AfxDvVplKz+Yxh2P84ZV4CkY3Y/&#10;u/7PagBPtMsjcNKJsqwJQhi3rjs/oO9V4md7tpfMkjxL8hRCSCeu31PqO1T+XMZPKcHcihASMkN2&#10;B/2j2btUlo2WkgBZHOUAUgbmHJGT0I9e9ADBOdPcSrJgYbaQhKFPqeqZzn3pkIe5RpJ5Qx8ved6Y&#10;A9C3qP7vpVjyUu3djl5WbzEBRRwOrY9v7veqc1tdxqzmM+TFyDgfxd/fr93tQBem80xsGuZSRtDK&#10;QSwfsD6v/telQsLiBxsneUsdgKLyD3Cnsw7nvV1XWSxZoYiojQRuI+cD+7nup7t2qBpsOd0jyIQq&#10;urNtBx0B9FHUN3xQBTg32+6XJkJLBFC43KOScY+6O4pqaqtxI7A4Cx5cMoYdhyMcj0HariB7qzkP&#10;m+YPNLgN8pB6Zz/f54Heq0Fr9mkjZfNLEMMpknJxkr6t/eHpTC5XaSNsuGYAqufmAOc9Ce564btQ&#10;02G+XnzGCgZVc47e2PXvSPI4ZCcEEMiAg7dg649V9fQ1LCJmTdOzksFGCW6c7d3t6UgZBG0TktKc&#10;OSWxtAGf731/2aVdNVoYnIfcSSuEB477f7x9fSrEyXIURpHKWMnKlmyHI4z/ANNPQ+lRiG8j2Iks&#10;ilGIRQzAA/xY9G/vUxC2EqQPcF/MSMx7cRMOQccH1X/a/CpJpPOlI+0SFWKphuOBjAPoB2Peqyxy&#10;bVKt87feOGKlfUf7HrU8UjR+bF5ClVUEuQcLk8E+o9B2oA2WnihsGWVpWl808OuMNjgt/t+g6VQ0&#10;93kRt7T5yx/dtyHxyVH971HapW8kRAT22JVlCyBnJJJHCnPVj/e7Zp7adIscAhjMhlDAFX9D9wHs&#10;V/vd6BlCWPIQeWTHtJj2k7QgPO3/AGf73vU0Adtx3pHCAA285Xb2z/selST2gZY5lZH2oCSxI3Ac&#10;FgO2P7veq8GYLsTyyxFGAmVgN2FPAYDvn+72pAWp4U+1BJZpFfzApLH5unG70b+6ewq3LbwTW6t5&#10;QlmlBCoJArA9wD/z09T3rPghLSM8cKKwBU7znqOgPcHue1TNbsrKspiAx5RBPyjgYUn+56N3oAZH&#10;YLZ/L58cm4/KUkGGH+z6Y7jvRCI4yhaRUGNysUBBU/xY/u/7NNuD5d+okZXUuGbKlcsOm4dj/d9a&#10;siWSUPHEWB8wsP3ZD78HkH/npjtTCxUFwIJjIJQrgkGTg7cnv659f4at3CR3FrDIViWMAxsQ4IDY&#10;+6x+n8dXIlEd3DCXEKqC0ZQF9pOM49Qf4h25onsowir9pRsHZsUEoVwcHrzHnikBWsZrcRhf3Tnz&#10;MknA3Adz/dx2x97irTzqXlCBmQ4f7g3A4OWA7Mf7vTHNVFc6fctJC5XC4kDqXC44Gf8A2XFWbeIM&#10;255JvOQ42qSG38nbn+/7+mabGMmWCZF8tCSowuDuCj0XnlT/ABHtT7IILhXm2OpXaFZsKFHY/wCx&#10;no3rT4Yg0TICWaVWI2DBIBySvoox8w/iqS2idBjz0A27/M2dE5w2O6dtvrzSFYsP5TSkyS7PnDEy&#10;Y5bjBYdm/ujvXP3EiXEk0ghkWbeUUp8m5u5AHHmEdvStO4iigtnSSedMY37sMFzjAb+9nsf4aoyR&#10;QEq/nyeSnyhU5O7uhPr/ALVAFOGddiB4GA5ICDHA4O32/vU/dH9ohmXCZUsQ4JCrng/9c/QetRGK&#10;OaRWYuIpHwCwA3Aevpt/Wrsj2ccCJvdiDuDBR+Lgf3v9mgCaaeGKR1L3LM20kONpyR1b1/2fSokS&#10;OW4m86N8gBY02jduxyM/3+fvVBO1whLrMzTAAAs2WGfT1B4z6VbtViddlzdFJGQxgtIAhAx8h5+5&#10;/tUaATxSQTRBJIpCnRnQ8MBkZ2+3cd6lkjS3hWExTFFyd6x7iOeDjvx/D/DVSOG3QCYSYdfuux+f&#10;jPb+9/d9asTPGCkETPLMwMhMR5Ddfl/6af3hQMSW7UIojVwGiEW1CGZTjlQ38Wf73apJL62fzFlV&#10;pRIAgRztzx0z2A/vD71VYYf9HRCWKCIsMHIweTtP9zP3qdNJaqVZ3ZghAjMnK7exI/uf3aYDkt7W&#10;7kRlZoSAHZyuCxHfHYg/w96L7yzqMCQ+ZHGGB3KM/MSOQO5Pde2avItpFAzXCzlzwPMOXDdgf+mn&#10;oapm2tRfqQkxlAYt84D5BzgZ6OO9ACSRW0d6qzxSGJV2hA+QRg8A90P97tVrT7JLwSyzQOUOfLDS&#10;FQAOm49sdj3qltspWLkgFRuTYPlIwcsB/c9RU94be3iYsrM6BdpOGwhxyfVTn5fSgBty8RZ0QXKM&#10;hxIXyp3Y5Y88P6DvVKSeOOHasMolKFUKE/8AAse5/iFQZ/0WSa5Eu1ZCrFnyc9lJ7t6N2pGuLe7j&#10;RvIx8vy/MF3Y7fUdc96BC27W8xkMiKcp93JPA9/7lTPkJsl+Rdyu29mIIx8u71/2fQ0ItkjGUQRS&#10;b0DktgHPHzAdiP7veo7iW3mkiYxCKJcMoABAz3/4Fjn0oA0I0xAkxiYIrlM7ju3E8qT2f/a9KjTU&#10;XIJWJHWZGULHkbgv93+6B3HeqqXCl1DxQpG7bCuRgp/d/wB3jO6rr32lNuCKASAVBIAcju3oR/CO&#10;9LUOgyQI1lIsluhkIRyw6Rjpn3Xn7vam29s9tOJUCB4yPMw+WBIOOe+ex/hqZ47fzdqB2uGYMGDZ&#10;Yk9wP+evTj0qNV8m4JT7xVlygGAe+09x/e9KAKN1NJchYY4drIrRsS2MjqRn1H97vXQ/DySNn1BI&#10;0AxsDMBjcRuGcdq5ae5gRle3CMGG2QPkrj0/65+h9a6j4euoudQjG7cQrHPUcn73vzx7UAd3RRRQ&#10;IKKKKACiiigAooooAKKKKACiiigAooooAKKKKACiiigAooooAKKKKACiiigAooooAKKKKACiiigA&#10;ooooAKKKKACiiigAooooAKKKKACiiigAooooAKKKKACiiigAooooAKKKKACiiigAooooAKKKKACi&#10;iigAoopHUMpBzj2JB/SgBBgZPOCc5zx0pcjOPx61kahr9hpt9Hb3zSQhx5qyEnaQB7c/hitKCZbm&#10;FJkIKMSVKNkEZ4P5flQA/cQhYI2duduRn6dcZoICB3G7J54Oe3YVGhYWqho0DbfubsqPxx0qQSAg&#10;4HI6g8HrQBEpZiD5UmPM+8W7bfvY/TH6VSdU86QKPLdUZSWbhVLZ/Hd39KlkkSAM/lK+2XcQGyxb&#10;bjAH9/2qncRwSeY6udwLbAnPU8hfUf3vSnYZh6+0aacsLR5EgC7hyvsgb+7/ALVeW3c22+kEq5y3&#10;O85/P6dvWu68SXESaf5a7IVaIoTAwKlfUdcx579c1wMjRNekncRwFaQ5GPX39qVg1L1vcQh3jKMx&#10;3YBYYbP94f7XtVmKaLMhWMqc4yM7h/ujuT/F6Vm4VpI2ClwSB33An+H/AHvftVmFgyPgfMDwARli&#10;Owz0I7+tAD3adp43+faUIwM7Svt/sepqSS5BhZEBLKPU/Mcgc+v+zUayyP5T7wrjLEEYwPUA9v8A&#10;Zpz/AGSNV3zAOQcfLkfj9e3pRqBNKjSIJArK6MNy4IJP/wAX/SoknV7mQNCNjdQgIOR6cdPWmx3M&#10;atM8j4QgLsI5J54z6j+9UU5ZiPLVWDjJbIG7H48Y/WgC088dqq/6OjOD5ittzk/3hx9zAxioxqEa&#10;b2S3AODtBAOzPXp1z29KqRSyJJGPMBH3hwpIHIzj168e1WkaGNGMTEMVYlVXO098eue/pQBYkvow&#10;gjNurgrsAA4Cj+DPr3zQlw0xQGHzEccMCF3EdD+HT3xUADyQowjOwx8qQANoz/47/tVZhnSOIMkA&#10;YqvLN68dfT/Z9aAF+05+YkL85YuVHXpu+v8As1LHdsIzGgVQq7VKkHqBnHqD39KrPciWWaN0kwZM&#10;klTu3fTH38VUjmjLErIVXkAKSATjtx+dAF69mkkcKwi3YESnzBgL6D1X3pwkIADsGcr/ABnG7A4J&#10;/p61FJDZMEmclHCgqCSQc/xYx9z2qKZTHIFZJN4Ufe+YjPTPrnt6UCJfPkS8DLGGkbOWX74bPXHZ&#10;/aoxeyEEDaAQCAFOR6gf1pjsIrgB8hs4POG69M/3vepPMgdtsKiQlSztuC+/6d/WgZH9pufNjmhj&#10;WKMHLq65XB/D7tXFu5raWFYwogPBVlyQff39KpDzHRpYnjAjXfyRgjPYf+y0t3OsCtCSq4CqBvB2&#10;57e/17UwJRIwuB+6VkYmNsYGPbPY+/eqb3MyszkIyP8AMCAAMjv/APWqQLiB4jJtMhAJPTGeMkdv&#10;fvUNtbhJyJ59p5fLMRwO3+96UgLi30qIrL5aheAQFONw5Hvn9KjaaRvlEqqSpj4Cn3wT6f7VVnLe&#10;Uzo7Omcx5zkg9ccc/wC1UwTdBujcHpuHzcqO/T7lMC/9olkIkMwd2xlgoGcevpjt61P9qmjRA1wR&#10;GHMhPy8erAf3v9mq2+OD5kM/zYyNxzntu4/Kn3Ss5bcs5DMcgkn5sdOn3/egRl3V26iUeYFjVdqF&#10;cE4OeB6gnv2rT8CpKNSd4nVFAG7zfu4z0b09veue1CMKVjDFxj5WBPv09vX3r0DwRpto+lyzywuT&#10;kbmOTtUjuB94E9PSkxnoEUjLHHDJh3LAl3GPTgkfx4PFTRSLImXNuXEj+UUbjgn9fX8arWhjg2hw&#10;y4bYEOflY7SAfU/7X4VJBLG0RVikkjTPsxEwAIOfTt696AFimzFukngE3lmRtjFlIHG7r93jpUjT&#10;pBApJwcgBCS55PA/HHBPSqqzyfZuA8cmGKEwklvVwuOCefl96yNV1u3ttKeUwEyhSPKXkYbqCOOO&#10;OT2NMBmpXU014wCB42c7JELYbaTxjsV/8ere06V2QShmeJk3Z2nD8D5gP4emNnavOdJ1GXV5WZoj&#10;I4IIbGFUA8KfYfwnvXf2nlRW0QckSvyxKru8wjuO0nNAGmZCXkBLBVxn5Dxz69/6VyPiPxraaTCL&#10;K1eKS6242LICo4+7nII+vtVDxV4im0e3WzhXDuCC0X3VGegPqR96vMLgXFzNG5izGBktIDtA6D8K&#10;eiQ9EX5NRubu7lu3uDJMWEiuVAOR3+o9O9VhFILhppJQD987CCTntj+Y7V02l6Cz2QaeNk+6CrA5&#10;DHoD/tHse1U7zThI4CRDzV4AXguR1X0DDue/apvcnUxJblls/tKyxs27DRAHOOuP92rNv4o1NzBb&#10;i7cRAj5cfMx7Z9TxxTLoeZaCYW+yYtkqIzyc8kcdP9mpfD8LT6tZR/Zl3CQAKR90Htxzz69qab6D&#10;uz2DQBc3OjM80ssrEkYclXxg8dflbnrUlzqL2bu1x50ikghY1J6EZbA6bemP4quaXEYLMA27QKq8&#10;+ZIG6Z4z3UetRXVobm5eU7ECFcDcNzNkYLe4/h9+tICfT7kzWkczK/zcng89fmH19O1Nt9QSS5ZC&#10;jrtGw7skAj3xyP8AapsNvPEVkESsA/QBdwBHLD/b/vdqxNd0+5JjuIBCWCkbEwAqjkn3Qdx60AdS&#10;pKovnSDcOvTHJ47flUm1WC7hkjkbh3/xrgdO8dQys8N/axrgKGcoT06buO/b0robfxRb3GUEEgcF&#10;V2hsncf4c/Tv0p2HY5rxhpMD2zXC+SQ0pbbu6epT1H970NXPCNww0udGkhIWRMGReFHOMnuv93HQ&#10;03xdqcEtkqxxRugclCe+ByR/dweo71W8L30tvbNE2I4siUu3KhTxkAfeB6Y7daQjvUkjmaRYmB2t&#10;tkK+uOn16VJ3PytwR34P05qvBkNIVwwAAUnIGMAgA45Hv9atUCCk70FVYqSMlTkexxikZsfKCA5B&#10;2g0ADEqOF3ewpPMBi3/MARn7pz+XrSseQuAT1+nvUBmCx4dZNyqc8gsD0A4PU54oAWaZYYnldxGi&#10;ZZmHQDPP/wBf0rxrxNrkOt60GjjTygBEFaUbTjqM5+7712ni3UpbSxufKcN5jFAqBQF5+YKT/Fz8&#10;wrye1jkZkkVVUfeJdSVxnrx/D7U9kM00lSO2b5i+QMKcDJHc89R2HerVjmOKIoh3DO3bzweDj1z/&#10;ABelVY4pAhMsIIXh9yNwT0JOOp7VMjTRBVWBpFb5QIx90gdB6EfxetIRJLO/n+WoUs3y7lPybc/d&#10;3f3PelmmcH5XlK7hv4ORjpn36bfWo0YSKsjp5YxkIOhH97GPu+1I6Tyhrd7d4UVVPmMfvA9M/Xt6&#10;UAWZpyzeZEjC43fLK2QSe5HP3/UUPKwyNisQMARsTn12+q/3vSiTzCVtzHiRSFCngqf7uf73fd6U&#10;qu4jCiFCxGcBQC5Hp6Y7jvQMEuCFZkChD8rKxOCPRv8AY9D64qNDmUSv3IJ3A5Hpn0f09qCzeQu3&#10;ZG2d5BQDIPUn1H+z2ohASWTnG75SGYEAHsfXPr2pgR3iq6ozM7qWyPLzyR147N60sEm+HyIxuYgt&#10;kIemeo4+56ihQyl1ZIVid9u0unOOcex68960g8SvHKAnPzFwVDcfxHJ4Yf3e4pAULaWQB4ESYc/3&#10;CcE45bj/AL59KuwNcTbYWTDqSils5b/ZJ/vf7VNiuI0nV4t4cMWDAqcA9xg857jtVl587VEgARfL&#10;I8xQgUnOM55Uk9e1ACzSTNEyqimU4JKqQDgdB6Y5z/epsmxGkmjWOSRcSFlj9f4sY6dttI14jJy6&#10;vIx2YZxyV6ZweAOx704tObQzmT5my6tu6sOM47Se1AFK3F0puJjbhjGQueMIW7e+f0qw8EkjeTHL&#10;GsmxYzDuAwf7uf8A2ah2uVhQxFN7R7wsbFgpP3gPUn+L0p32CRc3LSIgK7NqvkMuOvvGPX1oAZI3&#10;2WRgJRIrFWI4GSOx9CO3rSRySSMzM5YnLbsfMWP8WP73+zSvEwmx5p7bt+7A5+XPqP7ppB5wyzCT&#10;Knacht2/0zj759aYhVZ3CoHbCqU2xkEAegI6r6ntUjWUkYCvFlmXc25sKQOmTnhfQ96qvMNoLSKC&#10;ehQEAjvt44X1HeratEVk3MCNoBYltoH94junoO1IBqySPMqHzElVg27OGLdiefvjsO9N1A3W3crs&#10;FVyFAfcdx6kD+96/WpIYvLlmeWNQV2geY2Wz2z/tHse1QyRDGTGNxkI2BsEkfwg9j6t3pjIrZZhu&#10;jiYlvLKuEJwF74PdPWnvZ3jRsFBjXaDJvc42/wAO4f3M9KZG8Et02Hhabt8pVcgHkegHp3q9JctB&#10;cGUSxKwXJfOQueCcdyf7vakAhsJLe3D+YWjVl81dxyHxwD/t9cGqgiuEujh3ECPtCrnJY9QD/ex1&#10;PpU0dw1vLjzEzs2kJ8yjI+77k+vaoBdOW/eKirkrsLEbsYwuc8Af3u9MBt5AWTKyQxq7ZTC5DAZJ&#10;ZR2A7jvULxOLbzPKBKYPBB2Z6N7g/pSlpgCpAYP824nAJAOM88EdAO9LZrKVUxyktg4WMFsZ6kep&#10;9R2pBcFjVF2yBI5R1BI477Sff+92pJPJKqvy5bBG7A3Afw+2PXvSeZKLt0dl2BQoZcldvp/u+vpR&#10;cZecbpEwTt+cngdgf9j0NMCXHnW4GAvO9mwBvxxn2P8As96GRWgYfcKMTgYOM/xD1J7jtS2lxcBH&#10;iLOrK2SWVjk8Yz/telMeSaR8bZQCzEFQwbdnt/t+tADZFk3CMKqgABRkEDIyQDnkHue1XQrPHCEZ&#10;PKztlZ3xlRjAPPCDse9VZXuDEoEbBAuEZA2CAeSvH3fWpbKSSKcs8jISB87ozDb2OMfc9BRYDTmi&#10;hixh9zviRvMxvJ7bhnh/7o7jFUNRh8uSOV1Jk3EFoVwwPfj/AJ6eoq35wMj+Y7oiklwcsVPYNxzn&#10;jae1RTI1xtPmOc8JGThs91J/vf7VAFayQLbeV5jAgEYX5sAjkKe4/velaTzrOxHlgoi5JHKheOT6&#10;x5FY0Yls7iNEt5pbeT5d2CGU/TsR39a2LLzFiabzFEQy6uVxx3cL3H+xSAmQt9olbDKoI3+enGT0&#10;3f8AstNlh8mdBmSRGk2fKVL7iOQfR/8AaqN2khnEok3bjhkHz7Q3f3B/8dquv7uQr5GQGMLlXBXa&#10;edpPp/tdqALlwkCNGqxSSb9wBhGASOw9CP4vWrFvCp0zzdxHyGQrsBCjkbsf3OxXrWZpyXbTuTEz&#10;RyEqpdgPunrntjsR1q3GLqILCjsYncSF3HJIz2/v/wCz3oGVprJRJJIEYkKCF4O0nuR/ED29KUWh&#10;htSzWpjb7oVmUY9sn8Pm/Crd0kkDxRRuQ65+WPnZ0yR65H3h2ouLK7NnApa3EWMKC2QBntjrHnv6&#10;09QH2hsxBFJOiyySgqwBUDA5B68MOw/iOKLNfszG6IlVQxcHAzu6ZA/v/wCz6c02C1SCzlW5UrIH&#10;A3GQgBuqhxjnOPlp6xMsSCaRwWbIAfJYjqD6Sd8+lAEkjRT24aUCPOSMMD8x67OeRz83pVIwBCsc&#10;iYDJiMBhtK5zj3j/ANr1q/cRQ+cnl4ZRGSip/F1+7/dI/iHesdbwSXBa6mRUwMfJhQvQMBj/AFfq&#10;PWjUCJ7W5BaWSM8MNyluQo+7u9O231rRFvvgUyGRXLFl3Y3MfXH/AD09vSqiT74Jla6Vvnwcc444&#10;3eoPb0p6W8UsyRuXBGQmWGc90J/vf7VArFy2ljWNYfJDSDIQoT8p/i2565/iz+FVr2Us3lv5Q8oY&#10;THKhfQeqZ/WpQtpDHJm4hYsABtwCfYHsR3PeqMttblZZFv4ndmGFCgFsD74Ht0296BEiuhiRJYh5&#10;igb85Y4PQZ9eePStC2sLe4jmvJIzHEPk2rxk46Kf7w7nvWamyUwRebEuwkrgKdxOTyc9+/pVy5uZ&#10;40itmuYjEEIaNm2rj+4efug/xUrDTBbY58rfbSB4i4dWwMDPTHTHcd6ghLQSwt5X+jAiTzFUN1HU&#10;D0P93tTIxHJOx3BouBhtoP6Hg/3fWrj+a2p7QXVY2DLsI3M3qP8App6igLll72cqDFElvEuIlSZ8&#10;4B/hB75PftST2Mj3sm1flchCS/XGDtz6f7Xesu7nbzSwCCIOSpRMqB32g9v73pWgkixxxys/lh0I&#10;CnkYHTPP+rz0NMNyd0ks5gxEJBJZfMUBm2/xbexHZe9OuGmmVYirMY1MpEI+ZfUgdyR1XtVSWZZc&#10;tJIWcqobzQM7s8Bj2b+79RmrFs0IikKJI+ZNu8MA5bphT/f9fUUhlFXkUyKUVYVHlqobIVT1XPdT&#10;3btVYyAuBsLBQC6tkKygjG7HRRxg96faxQX2rKJd6wruJC/dxzz/ALo709o4IA2HdjtySYztUH+I&#10;9cp6DtxQIn3NPIJXZC5fc0bAqSR0J9HHYd6iYtuk8uMl5PmUoW4YA5wP73PIpsq2klwitM8SIinD&#10;csW7g+rHsewqBTbxRGSJ33+bjDDG4c/KD2Ydz3oAs5mbYx2525GA2ABjJxjlM5yPWrNhBdJMBPsZ&#10;cjeGzwCeN2ev+ye1UdMaC5mn82SWU8yqyY2r/tkHsP7veo0Nq8m9GYNH95g4OM5/9C9O1AzUvLOe&#10;xvjHYyELKzJ8zdHODtz2f/a9KeJZJxGs6gLjO+ND85HBK8cY53D+KqUr2ckayKsZ2nG12BbBA+Xr&#10;yvB+btViJI7mKZp5nQBlYLI2N2B0x2I7dM4oBhqEMUSGVJFWRlEnzKQAvQOBjJU/3O1Wvh5va/vS&#10;4IKpjH93LZ59fX2rCmmWacFZ2IQmQc/MT03Yz97H8NbXw/BXW7v5cK0BKbWyoG8dPX396BHolFFF&#10;AgooooAKKKKACiiigAooooAKKKKACiiigAooooAKKKKACiiigAooooAKKKKACiiigAooooAKKKKA&#10;CiiigAooooAKKKKACiiigAooooAKKKKACiiigAooooAKKKKACiiigAooooAKKKKACiiigAooooAK&#10;KKKACkYAjnHUdfrS0jNtXPPUdBmgDE1jQIdZeOa6ViYmBRFbBxwT7bs59sVpQBbe3WNERQGIVIcA&#10;Y3H3646/jTkVijBt24jaE3H5flHGR/6F705sN8o3ZPYlh0P6f1oGNG94Cu6F5GTjj5c44OM/dp0k&#10;ifMvmxBkK7t3OMnjIzx7U3efs+PMfzPLzvMZznHXb6/7NPf5VwpZSGHIBbqf8/SgCpcpGUlOFd3c&#10;KFRcNnbwM54b/arF2tPetFKEdjJkRowxJg84OflK/wAQ/irVmeHdI0jsXwYiuGAwVztJx93/AG6y&#10;Z4RLezyeYGByMMhRTjs/GRj+EjrTA43xcziYosUTIkZZSi7QcDrjsB/drj4htkDEBQVJClc4z6eu&#10;c9O1b3im4CajPtkMiE5yeu7pkg9H9qx7edXtg5dkVe3A257rzySetICWeQQsgCKyhdhX+7/sk+nv&#10;TrNWWNgYkVc7mHqM8bj2A7HvU87WkThpJA+IyuF4Un0B/uccn1qstwpVpjKQAAu0DOORw3qPSgDQ&#10;uUgaOCZIm89CfMlbqxxwT6N6Cqsq3EuTGhK844PXIz26+o7VI0scjOE8xUZuA7Z7EYPH3vQ9qYj2&#10;8R2hpXBznEmMnjj2I7nvigBl2ZVmGIEKEgZ5xt9B6px1qZ1cM48uQAYyWB/At7f3aovPEXysg3IM&#10;AkHH+9j0/wBmpvLV23PJsYj5upx0x9c/pQAIjmTfhi24oWwQwPvx9+nwS/vJIERpMoQQnBH0yOD6&#10;1EzLEzZJBztIP44XP/s3ahXtiTIVzJjHy4GRx154x+tAFqC4+z2gUwMAUDjevbkf98e1MZUkAQgx&#10;EEHd6Z9fr29Kchh2IX+7jcG4PP8Aexnr/s0+KaNFdUSPjocg7cgdOec9/SgCNkaOT93EpUP5TKzj&#10;5c84z6/7VRRqzlS0auHygyQM7R+mPXvUgnjE7KBECWx2wOfu9fu+9JdXNpbsPKXefVh944GQR6Ds&#10;aANC4vNtpBbCCEgr5vmHbvLep56/7NUJSltch5BF5kig7kcNjPfGe/cdqVrgMUIETZjJBDfO2T1P&#10;o9ME0TId6xuHQAbFIJ9cccH1oAklj3KqqIH2sFzuGAM9M9196JQpYSMY5ZMBSTxuIGBn29PWoxdw&#10;Ry4BXDHllBx7Hp932ptrJjeJW4UffIJA+oxz7elAD2mCwZj2mTbwQDu3evs3tUU6RSuWKxKGAJMW&#10;TjjnH9alkEcabkXqu0qQQcntn196RpEEE/mSJjYFUKhBP09D/OgAfEUIZpBIIz97acbO2R/dqGOQ&#10;3cakqrIFKglCSzHoPr6elK5KbCp3bxngZ6fxY/pTVmMEsY3kKQx2hPXt+Pr2oEWJEBMUSo7uRnGz&#10;aMDqPwxz61PbyCd55ISu6L5+F2jb03c9v9mqcck9xcFGz5bADawwNvbJ7Y/WtGxdd9xGpzGg+ZmU&#10;gs394f7XoKBkMkEizQH7hH3hsBI3dD75/SnXkJjQtI6Bo/lIDDJP90nPv978KsR3Sw25aNGMqPgO&#10;wORnqAMdT3rKurmOXdJsYBl3KMHb16e6j+dMDM1EPLOjvkhwAAFAPHqO3X8a9N8FWk9rpKxlZgzN&#10;5q7OTggj5exJ7jsK8sNzNNqkYfzWfIxg/NXsXh+4mh0W3SGGcljjbwCW5ztJ6PjrnjFIDqLNiqkN&#10;H5axjAABKqCBwpxyOOT2qs8UUlxvZ5282Qn5lJUAdM89P7tIJtqgopaMnjyivJAAJA3cKO49as7J&#10;Gc7oZsNIxOJAdo5AOM8g9h2oApvOs8FmymVznaDKQpB75/6aelVNUsjfxLauqbcEDYMdzk/Tpu9a&#10;uD7NHCiPavlEKFWkz856DPqf73b1q4Ij5bs1uztkEFmwcAn+Q/76oA5vRdETS3uWjZfNABBdeAvY&#10;+6HHHpU2o6yukR7pSFdAFdWcNtbGQDzyx4w2K0b69XTw10XkYFCc4yBjqfqf7vavGfEWtzaneSlV&#10;3KpztVtwVeuM9x/KmtBrQi1bVbrWdSMzlizsSF3Acf4/zq3EpSBJWCnneBgE4/vY7/7tUdPt/Jy7&#10;IfPODGrjAyeefT2rqNG8KatexrqLOVO/IAkAJJ7DnhvqKTYroZba9dkn7MrrCBtZGOVQE8jOeQfX&#10;tWdNfid1hOyFDgENgDA/hznoOx716fZaNFY25CwQuNpVnDDb745+6P4gfwrkPFulfZLSMxxwt5a7&#10;/MLDp2OBn5PTuKXMwuzlbu7mkSQwSvkSeYGfGSR0JH972pulzpaXr3LSxicENkHJBPU4Hb1HaqMj&#10;XUcUkgU/fwd7ZOSOCff0NNtIJLqfZG6C4xuzyCcdQM9D1z61QHvOkXVv/Z63XmxxI0QYq5ACgdwc&#10;8JnpVwajDLL5cLHOV3tt4XJGAf8AeB4NeESaxqFsAoutql8xovp0zj0/2a9K8Hw3smkQySy+WWJO&#10;5lywXK5AH8QOeT2odg0OxZw5VC5yzbPkLdRk4JHTHr3qCadbmLdDIwDAupAbopAJ6dv7veq+qRZ0&#10;90V9oJ2hiAFC4OAx7L6H1xWVpN5LJIwZnlP3JGZQu5gR1z/y04wo6EUAef8Ai3SVhuDeNIf3pyGV&#10;SQ+e49+mR2pujXN5vtpJN7IqGMgnGV/un0X/AGq7rWtEtL6w8wK20H/VhlBz3CjP3/X9K5PRVktn&#10;8lpGVVyQz8/LnqPVfVetJNhcg1+6lNnhvMCtg7QeTjgbvp29a1vBcXnzeVJPIqxNuTaMgtjnb/te&#10;o9M1ma9K6wyojBmJx9wHA7c+np6VqeC7K4jhWQyLv37QEkAaQ9do/usP73ccUMD0A/Z3keNQwweV&#10;ZFA2AD1xlOfzzVpGiJZnWNCxXhsZ64XPPPI4qqHkW7nk/fLEV3/MCRjA+YDGQRj7vfrVlS28s7Pg&#10;EbQFJGDx6c57+lMCbdtbDso3NhO2eOn160rLwQpCtg4OOlRyS7cbQ5IbaRsPPHrjp71Hb3aylQUl&#10;RmLEB0wcA459PbPWkBIXjtYWaWX5V+ZmY9Mms6/uLey01vMaRIkBVgXyTnopPOCcjB7VLfktAJYo&#10;3kaJ8/ujl19SB0Le1cH461dbOxS1eVQ+CDFE3AHQAHuDjn0pjOc1rVLa9R4YdzRCTgE8vjoPTI9e&#10;9VLeyt7eCIySlQRuB2Z6fx4/9lqhZTqEDSoirkFlYEfLjjJ9B2Naqzws0yNBcFVYoDJ97PY+z+1D&#10;DcY6bHLLuSBU5GQ/GMjA75/SpoYII7eN9zSK4AbOFyPQnsB696QSfaLdVht59yxtjy+CMf3f/Zqi&#10;iuYViEqW0kmFG9HbjHTB77eeKQiZbOzRgyl9mM72HOP74Hr/ALPemq8ERCEtJsPDJhto9ueSe/pR&#10;NOkMIzbTbiVQjcflJ6E/7XpRGw3L5do+H6kNzkdcZ7+tOwhl7KsrDKAAjGCeAPTP933pVuIVKJvP&#10;mlhy/G76+47etSJcRRK5ltd4C7gwY4xn07p7daYb23nCtFZ/vIn3ENz97jk9/b0pAiWWUAKoI3/e&#10;Bzkg+v8Av+1Ru8EEAdn2sQVGDkHOPu+o659KW6QQqjLANzfKQGyR/s/73+1UAvDMwhW3VgwyRgDp&#10;3HHGOMjvQBLHLDGHaImTAAdeSOvf/Z9Kma8V4mDeagRgzk5H03f7XpUYkwpVbVV2rvJLL1z97A6j&#10;/Z7Ukiyh8C2TapCspdT97tnvn17UXGWLSRZmRgJHUklCjHOe+3/a9aklgC5MDmRBlgxDBSOM4z/D&#10;1z71XHmRFS0UZABXbvA5HbOeMeverSPOlmF2QPE6+aR0wem7HYj+73oGQS30cqRloUIBBCsCfz46&#10;f3atwXyvGsPO4nIDMQf908ff9/Ss+KJ3fBEQRWDBsqSA3fr39O1XWEtshhaCHjKhhg8egOeQf73a&#10;gQ5pBPfpGI8uMg/MUH0BI+8O/rU7wrIEk3RbgNwCn5So6v7L/s1WguvPtxIYo5HI2hnwA2OxOeAO&#10;x71NFdXVyrCS2hSXHUAjL564HR8Dhe9MBst5CHBChZBwEzu2D39QfT+GlcwSxkIcIeGQuMdPu5zz&#10;/v0kl/JayKIEjMwbqingk/Nj39R2pTczyWCzwrCqrkMjI21Y+enqn65oCxRKp5xZcEZzuYAEkdyO&#10;xHYd6tZAlkwoYKC4YAZDeoB6t6r2qutzcJCI5ItzPjzMht3XjPHX0NXLg3Mg81FZXLAALuBLdxnH&#10;D46npRYLFWMwyzJ5iog+6QpBxn8eV9fSrMpjkhIZIyUxkgce24j+Adj3qFTcYz8uCd2VQ498AjhR&#10;3HeklnuCxUMCnUtsO3B6HGPu+g9aAGQymOUuY9zk/wAQ6HBwSOzegqdFee3aOMNI5O7lec+qju/q&#10;KgE9xbhirlHAIKspO0n145J7HtTzqOopGYxlVIEeANrEj+EHs3q3egBpsmkKsFIfBCiMZyMc49h3&#10;NRCZyCpKYBAZgCQF468f6v096Fu7x497zDc7YVACCcA5PTgDuOM0QGb93MZU+dyzHys4X19x6LQI&#10;jnucMWjSUhSMuyHrz19/Sp4LmYxw5hl8tpCAQuNzY7ejepqcrPBbLE5QFcn0wreh/iz/AOO1HO9w&#10;wL7w0ICoVxjaR0BPYejd6QxCCB8ys6Es6BE64z8w9FGOR3qoS0lyQYQIlHmeZsyAD3I9P9ntV+G4&#10;uXJk81g5cYBGOR1J9DjoO9Nmmk25ikkADEqAOcnuP9r1XtQBThdklEUkRAQYHy+vbPfPr2oaGX7V&#10;iW3wd+0KZAufbOf/AB6rf2m4+zrFmMKmVRoySdpHOPVfX0qvLJNcMPtE64A2x72O3b27fc9PegCP&#10;f5e3eo+d9wHHPbPXjHp3q0gEEkUmAo5cNlSfrjPX/ZqBLeWWMFsCRX7569Ru46/3ackFxcTpEZ2L&#10;7iyqGIYN3HI+/wCvagCWXKo/+iqEZdy7cNgZ7HPIPf0q7bRzy2pdYY3jBWMhmGMdlJB+5/tVUmtL&#10;iCExzSbVkUmIRk/iV44A71paTp92kG15FeNULBw/RMfex3T260XAt31rcLbSSyWrEq4VlcgEkHjf&#10;zwB/Ce9ZGnXk15eyW5RmlYk7WYBy395Rn/We1bWuagYreW3YHewDOOWGDyCTjlTn5fTvXI20Elte&#10;ySbyGZtgV2+dWPbPY45zT2GzooLOWByxgVCeFaJ8tjPzFR3P94fWmzWzKG8kxbDglhnYU74/6Z+v&#10;eorSGf7Ru+0JKhOUAO0EjltpPTvk96S6iuortXS4heNmDo2MKyj+IL2x/cPWgReSN8ygiPajDJdv&#10;kAJ43H+7/dpv2W7kuw0hTbyMMwJ8zBwCRxv9D0qFUmXdIrLEnSRSA3DYwQO+T2/hqRJ5fK+zSMis&#10;U8sEncB7deQf73akAC0ZZFkVkmlAIAjb5mbOSAT0Yd+xpbdpJpZgjQDZhyUHCjuQP7vqPWkwn2Z5&#10;PORLh1K5A64/hP8Ad9m71SgguYXS6juiCxDHPVu3zdt3ovcUATyxTiUozRL+9+YlchAcYOe4Pb0q&#10;4tgHsWaaS2DRZRV3DdyR8rfXru7U3zpXnjgSRTh8hwucZHO319x2qvfRNCZkt5UGxdrEPk7e+MdU&#10;5570ASs8k0cXlNbmOQbXJcDO3sf7uOx71VkghmEj5gdDFuzgA9fvY7MP7velhjYCGPzVRCP3nmIe&#10;mOC2B0P8NMEu1pLWV/JZAeGX5nOfbpJ6e1MY6zVILO42zW+6JxgkAlQw5K/3s9x2qzCEMp3SxFIz&#10;sURucIPTn/lmc/e6ikis4ILBmilY7nyrDqe5VR1DD+L1qusfmSkwXIKkZY+WcbP7yjuvqPWgC+sD&#10;tNtDh18v95vXA4PG49gP4fWq/wBmRz5m6RWL8uFO5m98dJPb0q0kYSBmE7MwUA7sEBSOGPqD0A/h&#10;qK4h2ou6SRY1bayAj5WwMKW7k/3+gpBoPvFtWSKGK7dFRidqRkqPXnrn+9VW9VWU5njZMfIwyQF9&#10;RxzH7UJbrcF55EkMZJ8shlTpnI5Pb/x6kWK3V4/tTkRuN6suMLn+LGf/AB2mIiEQhkKNOxbaN+Vb&#10;5TnjPHOf4fSprkoJhvupCqIBsG4MDj7gOPv/AO1SXMdtCSI3wFXP8LE59OeQep/u1A1tGUCTME3x&#10;hedpUd8E5+5/tdaALBSO5WKX7UHjkYHAQ5IHUgY4x3HepIZLf7QE89uWLZCcBezgf3f9im29ooO5&#10;5WZQVPIUZPYdeG7r61LbadgzXCMwlRtysVBYknoP+mnHTpSAkXT0t5B85R3GCsnIy3AB45Dev8P4&#10;UTeTY28tu/G5kztbAJHOzcehHJ3d8VC7IroxuMIo2IUXOR3256/7XpVW+aK5uPtDsjhCoxn5FAx1&#10;/wBj0PrQBFBKjaqPKlkcFt2U+VmAByefTpt71q2kTid5XnlIUlixXJGRwwA656Fe3WqVslmLwyeb&#10;iY4eNX6k9gfR/wC7+tWIFe3mCOshldjsWMksW74x0fnn2pgWrlIvtcYMZiZSVCJztU9ge6nue1Z9&#10;zDF5qwknf/GGJChB/Cx/u+h7mrGorsnREKn5TjyzhWGeSM/wjuvc1KLG2YRtKVDgBiXPAHqcdUPY&#10;DkGkAWUUNsrk+cVA3YLMD6Kx4+/zwvcVEptLpA1uknmgEkgsSCOCy+pP8Q7VJfi2USxoCWCD77fN&#10;uP8AC3P3uOD2FZSFUaRniAVhsUKcEsOoB7Y7nvQMvRWkCl2kbbCBj5SSH9cf9M/U+tWr2/sJlVTE&#10;ckKC29gMdgwx06bTWfbPbOu0ZIPOVHUd2A7Y/u96cwgnucBAEQZ2pglR0z759O1AEVyltIWKoyyA&#10;BQACCWx06ff759K1fh5t/ti6CqCFgPOTx8w+6Mce/vWTKF84osKuBxjcOP8AZz6d934Vr/D3yl1q&#10;8CkbjERxjn5hnPpj9aBHo1FFFAgooooAKKKKACiiigAooooAKKKKACiiigAooooAKKKKACiiigAo&#10;oooAKKKKACiiigAooooAKKKKACiiigAooooAKKKKACiiigAooooAKKKKACiiigAooooAKKKKACii&#10;igAooooAKKKKACiiigAooooAKKKKACkY4GefwFLQTjtmgCorMYnYpHkJgMT8g+UHg4+771I7bBlv&#10;L3EDexAwvXr0464pUcmJM5cFRkhCPxx/SnBnMjKcAjkj0GTjtznH4UDIHZfnUxsrsNysoXdu24xn&#10;ON+PwxSB45UVEjkUFQwZcA8nnBz1HU050ligIjTe/JCmQ8k5ON2OPrTm811ZDGCvrvIzzyOnGOx7&#10;0AZ1wIXlJ8vCIvJJXbswOcZ5i9R1zWZfXVtBODKzFRgkuoCr/dLEcMp7DqK1dQSRpm2K2Cd3yHLA&#10;gfeA7+mzv1rndVlQ2Ekcm9pIwxAibcqnkcZ6k9wenamOx534luln1GV0TaQ3C54U+mf4m9DWUJoW&#10;smjwx3HIODk8jp6H1NT3rRySojwsCn8OQV69M56e/apI1icCPYC54Ac4UjPQ+gHY96QrkUf2aMQr&#10;Izvk7VOMjGPvY7AelTzLCV27HcMx+6p46fMPr0x2oFshSJtj7mYHhufx/wBr0qR8whVV5BIrMQme&#10;Tnrj39aAJZ0t02lEePcNrJwQDg/KDnlfU9qrRzxvvEqRZBIUF+MehPYelWvJe4t7fZGwYjOe2B1I&#10;/wBn1HeoriyWGVZGwinluuO3zdOh7CgBsbQKTIQzvJgZ7jHf/e9vSnz3MQRoxGD6Mn3l9dvqfX0p&#10;rfcWVYNsCnZy3OeTtzjr71EV8wMeEVsADJy3rj0x3PejQCzFJB9hXcsRYZxk849P9z3600TRn90Y&#10;trbf4xwc9NxHb0pYwgiRDIpUHhgvXH8X4f3e9SMxjlEYUcZJLANjgc++fTtQALJvgRAuOobB5J9+&#10;Pv8A9KPOUSBTEuOo8s85A7e/r60KgLhGVVwQoG4HGc8Zzzn+92pHjlnYFxEONoAI5A7HnjHr3oAb&#10;PM+0fuokDvv3AZ79Rx931FRXF0CkawxxKEH8fJ5Ayc9wew7ValIX55D85OV+UDgE/NjPB9u9QPLv&#10;KGLaioDnaoOcjqPf1HagCWSQLGkgjh8nYEC8YXP8Oe/+92qKO7ztzFGyHClSccDoPYD171NIZEsY&#10;SYlK4JxjgAHJ24/gqKQyxPuPlllK7lkU8qRx2+76UAOacOZHjX5924fIAS3Y4z19B3FK185kUMsU&#10;eFyGjIY578evqO1D7xjJzITkqD8ynsDx970NRtAxKlFLbmIDKSPw6dR3PegCWa6MhQn/AFaoAFIG&#10;3GegP933qvLqQktvsR8tSxPJYfPg9Pp6VbcboxAFV4ypfz84XjuBjO3jpVY2VuYBC+FI+ZWweB6+&#10;+ew7UCI7e9eO6EiblI/iK4bI7/71WZdQlVS8mETPyiPJJBByB7f3qZFHK2xSOASoGeT7Z9f9qrMk&#10;hmIRvLJJywAwDtHb0x39aAIo9Q3HbtBCqMuykgD0Pt6VOupSsmxUCgx4DMpzntnj73oe1V459pkn&#10;XYp25J64z3x3z6dq0LS7+0WUMhLKApjO7sD/AAgddvq3agZQaSYzORIHcEEjoXPfB7Edz3qvNNcT&#10;RB3jKqpLrhOg9cf+y1amZBfuLgkuQqKiqAjYOcZ9B2PeqGpXEyt5SXGYTl/mPzE+4H8WKBGXpryn&#10;UoymXLsVIK44/H/Ir2bRJnjto4WaZ5yuwxNldo5wrHBAH+0OvSvIdNaWfUoxGN2BnEZIA9f/AK9e&#10;x2BRtNhSVSoQBipcFQvPJOcmP0HXNA0XpYZHnKSkFGYFjyCzAD5m+X5SOw71YKJE5mAUxpI27Y5Z&#10;8nI3Dj7x7jsKSRkVZJwVUZAETgEluMBvm+Ynjae1RxBppydkYXedyKACSQflHzcP6nuKBircQx27&#10;COEsoQkLzsAIGQD3TPU+uasrOrRB7qIpERkSZxg5Pp2/u1WJZrdGRovKUlhsGFYADJAz0Hde5rld&#10;f8RvaaD5drGyStuyxcHAYkggehz0P3aaAp+M/E0UkEulaYHDgguzcMzYGf8AgY5zXmsMMqzrKSoJ&#10;I4GcFe54+lTzyS3Gor5hDtjGDkc88E9z71ueHPDs98+Z0KMcFcjp7j39u9JsTZf0TSp7u6jlMQPQ&#10;gOCcA9CfY9vSvVtOhFlbeXGnzL8rAgjnH3Se/wDv1mWtg2jxQpEuQilmk2ZIyeij+Y7dqq6trXk2&#10;8Zd4EQ/JszwR0xkdU96EgSOlMjXH+rJ8r5j9wjODjkY4x6fxVxfirT5Ps73GVTA3E7DhuOWHuf7n&#10;at/RdQe+ihO/c5wWLxYxzxu9D12461S1iB5LaVIvOJYZVdmSz7emc8SeuRihgeVyWokRYj5SH+8e&#10;cD1Bzyvqe1Z7WbWkyhwN3QAkc/8A1ueD3rafT7mG5MZVhgZDAEgDuR/sjuO9R38U1vtyA5UBlJGR&#10;z36dPQdqEIqRW0st4k+5g4bgEfMT3H+/7V7RoSlrC0aPaQVydpAwRj7g7f7QNeQ2UqeSfN3F04BA&#10;5Jz90n1/2q7nw14ohigCSxAEtyc4DEY79sf+PUJDO5vAXRY/M+dRubC5GMEZK/xDPb8e1Ura0+yS&#10;AiCQ7gQwZs4bIIzjrn+9/DUaa1YanJLFaTOZoxvUqMEHafmA7nnG00q7i0soCHYCu1SSgztPynHK&#10;H+L0xTsFia4tXntZIynLHgYIBxk4Jxxj+93rk9XhS1aKeRZAUO88YDHj5ugw3+yetdZDdSNCQ0cY&#10;woB3Abc88kk/cPRayb8vdTXBltSivtAxjkjseeH9D6UrBY841+5fyYxEG2yZJAbIGe+ffuO1dX4P&#10;hljt3AiTnaArH8QCRn5OuD61yGqJJc3oVLdg6uQVB649Pf1rvPC8Pl6aZZigUhTsHzcDjcf9jtjs&#10;Rmi4HVupkJGAPm/2SxOB78P6H0pQFSQRuCZQD5WwqM8nO3J64xuzT3SeWVgWHlnKkAkYyB8v49d3&#10;bpQ+fMEMih3cKVO9h0JJ6DjA79+lACy71ErICr7uC5G0AAc9fu8fXOahhVFuWaaRfMDc7mXPJ+Xc&#10;M9f7vtVlncllVdrMSysSTxjrjHX/AGaryiNGaUACZAQCdzDk9M45yRz6UwKuqpKInMZWNFIYuHAZ&#10;iB0Ho/v6V4vq7DU9UmaMmVXLPvHAPuB7dx3Nei+Mdeht9IaCJ0a4ZQhUPuAz/Dk4yP8Aary22hkd&#10;933mY8dBz09evoO9D2BmhDbQ/fEJMUaLnzDnC9M/Q+nar4wk5jkhLKzbQm/JB/uk9Mns1Vbazf58&#10;M2zBbIGWB56DPLeo7UscN2ULO0YToFU/wd/qvqe1ICONzLvjWFkYAgrnaCAOx7Yxye9WY7YfYVMa&#10;J5ifMSgyQD/EPXP93tUTRYgMDuiFwT8/cAZAb0H9096nS6kESGF0jmjUECM/Nk/3f9v19qABoWni&#10;2zW4RYnCr8wz67Tzzn17U2RnSXa0WRtwykgZx2JzwB2PepcPtiV03OE6KcqfXB/u+velvrZhbCVU&#10;ygwHBbtxyePu/wB2gCpDC1yinhdwLMcjlR/EBn73+zUklsI2Zo40jVAMMGHGe4Gec9/SpILWZpd6&#10;fwqThmw2fTp9/wBKR7YrEW2ksDjAOOc5O33/AL1MCE+YzFW2EgbSNwIx2HX7v+1609gqpv3ISx6b&#10;gCxHTdzwR/D61I1vG1u5mCQmTlAmT/wLp9z29aWP9zY7vLL+X1dlPyg9N3HOex7UhEUTgCSXYu5x&#10;ndnkEdcf7fqPSgNvb5URQQCNpPI77fb+96UM5mgRVXDH5QAcHPXBOPvf7VFtDFjaWJOCSwyM46n2&#10;A9O9AEzwO5HKocAHcTjGe5/uehqV5pfLTzXUDcQQCdx9N3H3vSoifJ8os+Iwdynbng/xfQ/3e1K7&#10;LHIrMPkXqgGdueik989c9qBjokkh89io2Oo+YISxPcDj73rTXnIX7IGHltgmULx/wHjJT1HrU9xc&#10;MpLOZHBCp5ZAAbH8J9Mf3u9ECRXEsvmTlCxDKWAXIHUgDof9nvQAfZY7INNCVZz1R8kY6Bm9jjgd&#10;RU8E12du8Io27GDcNnsCf73o1Vbh44TG6SyxkOXYSKCNp/i68k/3e1Otb5G3wXWMbSq854PRc55B&#10;4y3agC3LaxmRceW0jDadh+8R1A9GHc/xVXvZDbRCVZYZd0mUAXG4AfeA7Af3e9K8SzXKoXSPGFDN&#10;8inHYkfwjs3envBFceXuuZFJffuI+c+5HZ/QdDQBnOxQxytiLIB2HkLnnHvnP4VKIyyrFHKh3Dbt&#10;JAGe65z0/wBqpJLTKGOWQuqKSpiyc/7oxz/tDtTzZeXbSSCXKhQCyglR7YIz5dAEEqTqroGjMci5&#10;O4qM49eeMdh3ohE32iMxyMFD7v3aAkn1Az97/Zpo+S4xO45wCXyMfXj/AL5pScxbsTL8+MFjnPp0&#10;+/70wEZ2Z2EnyqMqBGQcZHIxnkHv6VTWJpXKGNcqCxIIK4zwCc8L71ZxAqKckghjuViN3HbjjHf1&#10;xTIlVtyRr5gUZEgzjH97GPuf7NADjmTcWl9G2sVwSP73PBGfl9akhxtOZX3K5YDgZPqBn/We3Soh&#10;5bRjKFAQAxYkkfXjkHjHpV2CNZXCvCUByAGyM9DsJx1/26QiMyyuY0R1KhTyOg/3f/ZqnaUyQK4l&#10;Rzt53cDb6n/Y9O9Q+bEqyLJGqk98EBwB29Cv/j1V4J4plfYNqr919v0+fHf/AHaAAR3KEyIA8RcK&#10;29uQT03e/oaeY3QlZHdzvI2A4+bHK57P79KkkhSMxxFSxBBKrzsJ9D3B9e1NxGw2eXjJYFZHzt/2&#10;Cf7v+1QMWIrHCZPMDITgbRgtx2HYDv61G6W0zB2kKkAtuCggknG7Hp1+X8aY8kkKEiIskmOq8nHG&#10;T6Y7etOiJinLPEwkDYXanzbj3x/f9qACAxiF45JCCGIU4yVHbvz/AEqGSKdZVHmhio2t04JzxnPP&#10;+9TvmiuIlVHYMW2+VyEHf8eu6pxGVZQu1QwI5ztx7cfc/WgZLbRXV/KJJJQ44VXOADj8flx/49Wh&#10;qt4dPnSISjYMYlVcM5x98jPB/wBnvT49Ue00+SABQM/dKg5543e392sC/vjKzG5WV0yAQfvD1LH+&#10;9TQFefVXkndhIp+bBJPJJ64Gffp2qkIktJjJKVxngbtyn/ZznlfU1PK8DtBKtu+wtztx0H/s3rUO&#10;o3DS4SBFLISxCj5cD+7/ALPqKANO2umcyweYx4Vgsi7Y2A7FvT0rfWRpyjqzb+CQ3DZA/wDRp7Dp&#10;WZosMjbmlgEZZFwzHcEJ6EjHIPQelaCLPESGjCsh8oDdnB/uk45J/v8AagQiSkARmWRnJZsxr8w9&#10;dv8At8/NUBDGEmOUbcMBszyMHkcfc9adaRTSXgeS1Rg5KrFvC7gOMZ7Edd3epkt3kuGiCGRSS5wQ&#10;uFHcDqCP7vegCW1K/ZcSSlgVGSw4AHTdjqh7ehqK6tYQpYTFSMNsLfMD6N/tH+E+lTR3MWmR+QAh&#10;RcESccFv4vfr9ztTbNgbtpJFhww27S4K7j1X3B9f4aAK2nPBvjJnmdZSSccE8dBn7pHc96tTWkSI&#10;kschYuTIJNuAQCOR7DP3e9Z97bq0Utz5QjVG8tQCCCf7rYPQc4bvU2nKr2zSSzklCCIySCSe/s47&#10;DvQBZ8i4TJa42Oq70cckZ6Ef3s/3e1UPIiDkiQ+e42tv52t/dJ9/73atEJdTSGPl25ChTyCR1X/b&#10;4+YelZzCESGJJ4y6gpIFbIX6eqep9aQD/NDxSi7lYsQIo03AFvY+gHOD3q1HFb2tuFMxaaRg6qBt&#10;IUY5PcN2C98VmQwXLRSeYYcqdwO/jb23f7PpVq18yaJyudzMF8xjksf7rej+hp3A1nWFowIy0fdl&#10;X5jk/wAS+rHuvaqU0QtnRGcBNpDIudoGOQD3T1PY1dWKOaNI2nHmqduxRgMcnIB7OO571FOoS0Ye&#10;ZGUyWUqMAgAcr/sjHK9zSApyGN4opjzDu2u3mHdjoBgA/L/dPeq8yJJdrBA8joxwN+d+70IxxJ+l&#10;ShsqqR+Si4Ltvwc57j2PYdqt3NpaxRI8LgsoCjBAK/7DHPX/AG6AGahYpp0Pk7zJIwJHlkkKBngH&#10;HX+9WfbR7yEadlAT7xDFdvrjH3PatFLaC4uj9qkDRZEeF+XJz3PYD1/iqGe3jtp/MiukcA7i6JyR&#10;03YJ4br8tMZYaydIifMQnAL5Ynbk8buOc9vTvRClwGO7dIZHCBDJhi3pnH3v9vpUb+XYzbPPUw9V&#10;ki+br2HPJPf0pkMLXLEPMqxqNjPnKqvoTn7n+1QItS2onIVZ1BYn5VO3cB1xn7pHf1rLEcDSs29i&#10;ig4IU4x2bGOV9qs6lAls8kn2hpWbhfMXDYHTPPHt61TkCQvHumfex3kIBkcdcZ+9/s0tA0NCC0Rf&#10;NeUfOIxw3O0k4A9856/w1ei8ld6yH5wwRFV+pwfl3dB/v9+lUrGEiGOWSdlVshCDzz1288j+96VM&#10;1tClywikBTYQ3B8sD1J6+X0weuaAJrkrI20Aklt2SMbsfXow7D+KocRTxOZBKjYLFiwBU9io9T3X&#10;t1p0zJ83zSnBXKuvPoA3+1/dP51WmgBV1Ekpk83oU+bPp/109e2KALdktvJGYmYltu0FWJA55Unu&#10;p7ntVM2ltIs4IMZH3VLbgV5GGI6L/dPen2iMJAjSyMgRmRkTjqMkf7I7jvUcS2hDwpI67lBL7SFH&#10;Xk+qnsO1AElxaQWcKzRNIzb8q2cHHGC3o/XA9KqIu4yyb9rjjhjkk91H97+8Kt3aIsgjhDmNVCFG&#10;OSMgfKT3JxkN2qOSw8tCxQshO0gcEnnjPYj1/ipAViI5YZDvwNgCnkD8/wC5+ua2fhyoXWbrDSfN&#10;B0I9xyTj8qwZECqx80EA5I2YyMfe9v8Adrd+HgH9uT7Q2PIPfgcj88/pTA9MooooEFFFFABRRRQA&#10;UUUUAFFFFABRRRQAUUUUAFFFFABRRRQAUUUUAFFFFABRRRQAUUUUAFFFFABRRRQAUUUUAFFFFABR&#10;RRQAUUUUAFFFFABRRRQAUUUUAFFFFABRRRQAUUUUAFFFFABRRRQAUUUUAFFFFABRRRQAUEA9RRSO&#10;GKkIQG7EjIoAYxyDngdVIGT9enWm48tQE+7gluOT1PHvmkldkXdj5iRtBHfI4OD39e1K3zncM4IK&#10;8EjPX8vrQBCzlCcKGVuMA5Ck8HjH3fU+tQTnJfekJDBQxkbgjd39B/dNWZCI0LMygDLZwR+PHb27&#10;1FNJDIshDKpwpBZNxGScEjPI9B2oGUpYUZNrqzl2yN/yuWA4yR0f09RXOa7cp5FwZ5Q+0AqkZwVY&#10;j+Ejq4zzWxeXvlO4YqFKgYKkkdtpweR/tjpXnPiq9C3M0YAWNTwqqR+Gfb+93oGc+UL3CIjZGDuJ&#10;Pyhe5/3fWraxohInZVII2tnjrwW4+76VnQTrNNGz/KrEZYL29QP6d6lurdftC7pGIcn7q/w54I56&#10;+3agRdUJKXKl0IYKrSNkZxwDx1PY9qhnihjRt7OzqecN39On3vfvTImtmiLF3VUHGFy2cHjGeQfX&#10;tUkt5FFEUkjk3NGpTI4fkcH2HrQBKslvFp6sZNsoH+rA5cevtj0706O7V5IEScqhJJDoGyMdQM9f&#10;btUd7DG/zESJchgArL0GO5x144xSJKJUiH2aWOSORlBQgdR06dffvQGoPLbm2jtppuUQ4YLx1OF9&#10;wfWnztHIMBiVKDc7AL0xwfQDse9VSQUjCocBDknkd+RxwPUVMxNzIrnIUD5x12j8uR6DtQA/zrYJ&#10;lHfggjjPryxz970HpVlDE8Yk80BwSdyYzyP4c/xetVLeGGUSGGF9pIBDSfd5Pynjk/7Xanxw+So+&#10;QsGY5G/r7Z7Y9e9AEzNE6QjLK2COcY/4D/s+tTLDC0bKHK5GfmOB26n+76VVlcOUAUhxzkZ+b0OO&#10;3070kV4yQPviGF+4WPIP0759O1AE0zxyS48wq+Tw5+ZiPXA+96U24WN1X50SRAQfLJ5J7dPvetVj&#10;iVPtChVwScZzg/3c55H+12qKR9kSyLH+8POHOM5Hfnp70AawmtBYpapG7gRENMGIyc4yB2Udx3qq&#10;9xZPdbVMhhTaBJyx9M49Djp2qlGr20SRvbxJI8bBw7HJYng+x9KjtZ5HnaQWSphREFBOSw9PegDW&#10;ubywjvoQsbBTgbGPIHoT3z69qa91E3EUAdWJ3BztHHQHngD171TkMskrEWlvsbEgwpIGOoHt61PC&#10;zDcdsar1JcZAB7njp6UAJDIhicMASw6Drn169R2HepJrsRRKIUXzAflJ6gHuOep7jtUMbeSpaXly&#10;SOD+Xb73oakYK8QlJGTjC45Yj044b1PemBJFewK+GSP5WKYDZGP7vX7vvUFxdwLLhouvUuMfnz27&#10;etNJSK6QsI8OxZWC4UnscY6e1RfvnZpWdGaP5SSvQE+nv+lAF6FoXWMeSzRg5Ozg59Rz971HTFaV&#10;sIUC/IPlzgAnBHr/ALvPNVrIhUKkxt/CR0Bx/CT2x/e79Kc6PLFIfNVmlPAK4yBznrwfQd6QinqE&#10;9vBL55h81iMKGHBz3x/dHasK/uVlQZUhgDjP90+px1rQuftMcAjVmKByV+Tnt/nHasaRrmRHUL2y&#10;CM/d/wAKdxmz4ZnnuNZh8m23seAEOOg4/D19a9Tto5P3I2qrxkuwUHbk9XAxz/udq4DwXbSKrOA2&#10;Cw+Xb8pOO57e1ejRQEMqyPI0oIIYdVfB4HP+tx+GBSAuzSuhR5GSKZcCJAGO3d1x8vzZ7/3aubZX&#10;TkbpCcCNsqABjC7tv3c5w3eqEsUxlilmmczKNy+WuDxkHbzx/tjvRcM8Vp5y3ZDAbjKFztBOM4zz&#10;H/s9QaARHqGpwWMEj3zebgBwPuncO5GPlYdh3rxvXdVN3fSSeXsjYnaMcjnrjPU9/Sut8b6zNFZN&#10;aggudoLZBPAx8x/i9Qe3SuE0+KTUJ/KZWkA5JA6e/wD9bvT6DbN3wvpL6vNCTGhjjYFncHAGeN3+&#10;z717Bp+nLbxsDHIGCDn5d+R/e5xu9D6VgeFdLNhpaFZzDJyQwQHPP3gOv/AD061szXvkQeWTIzAb&#10;Cu/cVHpnHzA+v8NJImxaE0kkMgxIh3YIUDccdhz9/wBa8x8U6gk7z+Q28KoXKrgEZ6qP7vt61ueI&#10;vEqwWD29s7ktxIS3U9lB7Adm74rz66vXe7RnMkcbEBsJyT3bbng+1Mo77wdq7RWwiMZd8KH3nJBy&#10;OG+vb0ruJ4kZHAt+WUKytIVyeu0nPXjO6vG9K1BbHUsAttckbo+QBxz15HrXplvdC4tRHNsWQqGD&#10;Z3R7R2Y/88/1oYM5vxTeXduBLGqzrnmVF2sSOmRxgjpjv1rkru9urqwjkMeGQHoM/MTyV9T7GvQ9&#10;asIZgwkjcSADbI5wRzwH5+8f4T6Yrz+8tpIpJFFsdqvsZQ/T2B/vep70riMewnKJsMg3Y2nJHQ8k&#10;cdvetCTUDbW/lqUIz1Jxux0zz0HUVkXNk9tIuyInCbmcNx+XbH61YjXft3JwgD4HJHIyT659O1O4&#10;G54WuL251tWEjO7nIAfBLHuD03Yr16K3drUW7z7/ADQc7FABAIzt54A7jvXk3hVrW21sGK3I3t9x&#10;nyD7bu31r2a2n8+NcFmwePM659+OCO3rRqGpyGsG/traWO3OIwwYc5IGCMgDqv8As9RWDPq09mrg&#10;ygSKuCGJbggfLkdc/wB7tXoFwkdxMsRCqQflJxyec7f+mnqPQ1yWvabboJVjh4Me8FF4xxyp/uf3&#10;u+aV3cDjLeV59X3o67XI+XPII7Z9f516joEaQx7w25HG4jZhiwOCx9G7bPxrzrRVMWsLE8CBi/UD&#10;IIPTPHT0r1mwlItjELeVSFOQowd2Bwx/vd80ATXFyfPVVyoyRkjk8Kcj/Y55PrS70SZzlHJAyzMM&#10;qCxIz7f3aS6divmZCALuUuSMdOT9P7vfNAcEB4+BwRtUtgZbn3z6dqYFZw6XQyZSJAAAQODtHU9p&#10;PTtikub220+1kllcKIw2Nnrk8L/tf3qsfaHBKyIwXBBG77h2j5Ce/rurgvGuq40xYLfMjOWDMyhS&#10;wBOBnP8A493oGcR4i1WTU9SnkkZXHRCowm32/wBmpIYpXtw6K5HAIPXOOM+/oaoWEUtyw3jaG5+U&#10;ZP1A/pWzG80FxbpGHEWNpjBGNvfnuD39OaBEUE1xHGR5cmd5UDdhtw9/73qe9SRXku8STFmUcooB&#10;AHPJx/d9V71NJJL5uPIBjIGct8uOwz/dHZqYLuZQ7PayGUlQSRkls8Ejs3oO9IBgdoCZ8MSyA4f+&#10;AEdx3B7DtT1ncsNtoWmOVIL44PbPYj1oW5nGVWM7yjKu0ZIOMEj1Y9x2otPtsJy0ZliChZN5wpXP&#10;GT12+9ACrIHs/K8pkbkkg/ex3GegHp3po1MzW32cLIxj/IDPUjv9O1W5PPlXLQFgTkkkKd3v7j+E&#10;d6hglnM7RQwPuYkZA+bPfHHDYzmi4akaXkokRWi/dou0ITyQexb/ANm7Us99iQtNFKwHBXpk54HX&#10;jHr/ABVMyXtuhO2PcEPA+b5O5HHKevvU8nnXkIDvGW2jcGOOnTdx93+76GmMzLm8d4FxG+92GNqg&#10;kH1+9wf9mmL5vliGQZBAJwegzzjnn39KvQ29y6yJjZsz8rthi390fL9/0NRNbSo4XILdchsAjuBx&#10;xjv60CIBmJSjKOg+7yMemc/c6c9alVN7qibi7YzuwMnjBPPB/u+tK8IX5jKGIXqM7cf3sY5X/Zpv&#10;lzBt54C8Y3ZIJ6Z45yOn92kIkuoLmUxeWCpVycEYLHuev3/UdKc9tK0CSRxgMqkhAc/L3K+3r6dq&#10;A8zjGwlWO0AsMg+mcdf9rvU0X2gQEb08wjcobgMB3/2cen8VAIrT3N+4GIAq7AX8w/w9h/uelW4o&#10;rpC07puyV3F2GQ2OM/7fp2qpdRvHIQ8yl3jDtsOcZ/ix/wCy9qtxoTAkJmGUAQjdnaT0Gf4s+van&#10;qMiSCV5JYWQSliWKEjdnuFP9/wBaZKY41iUQEhYshgDtx32/7Pr3onkf7QSpjm2kIVX+Ej+HOeg/&#10;vd6thZJWMcpjKsu4FwVZvcjsR2HekBVUzvOuY0ChAdzZICnpx3X0FSyNP5hiK4fO1wW+bd6E+vo3&#10;ao54ZQ3lpMq7ecoOee45+96r2piWwTy9s0EjEknJJXA7e69z6UATIbmQlEijcuuVAIU8dh6Ed/Wp&#10;Irid7IoyqAG3hgvRe5xnn/cqqkZEksrTMXIBKydB9fT/AGaeIJQzgzgKAHBOSdxGcHj7/wClADT8&#10;m5WKADoxOSM8evOf0zTw7tF5YaKMsfLfJ4xnpnPT/aqJrUteeQJYnBbAaNTwe+OOvrS+UGvPKadD&#10;EGxvWMldn97/AHB6UxkUsJf5EKSIRg7ztBI4GcHj/Z9aktrK62uySLG6kEDHJYdcc/f/ANmiDaHc&#10;+fHswSWZM49CR3Hp6VVMsq/KkzYdcuCMHPpnH3v9qgRO6yQplJoiU5UAZ4PUDJ59/SplN46oGaIL&#10;gj2VeuOv+r9+uarIqrGvLujjaNgxn1HsR39akRHExRyRGTnzNuOPUDH3f9n3oAW6huHETvcROTlG&#10;DL8wx93I9P7ppFllQbVlVQBnAXnf/wDF4/DFWBYyGFn88sY8ngA4DdCfXPp/DUZtoPsxRmdJFHOS&#10;P++P67/wpANWSd0ZTcRbV/1aKCCAR82046f3qd5czF1W5TG3DYTK7PX/AHM9utV3lRwU5J7tjG/H&#10;rzxjt/eq2zSRRgN91xvV8AFv9rGeG/2KAKXkOIGdJ2JdghUEkrj19c9vSpHFwgCvI7O7cg5GCAOM&#10;/wB7H8VOB+VGRSu75QV6e+Oec9/SoHdzcbAwztwOfkA9M/3Pf1oESRJLkmKUOHyePl5HX6Y/WrW5&#10;4ihaVezbyuQB67ew/wBn8arx2oLZGMDjLcZ6Y3c8D0Pepr2RkiZGjmU7xuLAZJ9W5+96e1AyO/vF&#10;tZPmPJPOeeD3OPX07VnyzfaFQbdibyqq3Y+hPf61HcIJFWSTcm7O4oBz9Mnr6is+MTLEqGWORFZu&#10;W6Y/woAvC2cyRIZxtcfcc4wfT/6/etS20aG6t2naQhhg5xjcPYdm44XvSW+mNM6tdLHGojDq8vO0&#10;HpkehzxWpKkkFs+1FjUAL87Zxx0z3c9m7UCIobR7JwolcbXwpjbJyeflH971HaordhC7RF2LOCFZ&#10;W+UD0H+x6nqKsRuizJ5iKyscHawUlh2z2I7nvT2S3MyneHVsncoChuD8wGeAO696BkDKouGTzAuE&#10;OQ2SoGeM+iehqKK2lcmZg6BcOd7HJ9M8fe/u1fgt4VuJHYqDtyJFwQo/vbe6npt7VXnlaSQqkyIm&#10;3azN8+Dj2PIPr2oAesMDXio0zbUOWUD5zyPujH3/AF7VHL9ga8lUIggVsxlS2MDqcenqO/apIrJp&#10;0kYTwbxHsYnjJ/u9eAMffqhJbwoDGkqMRj58YLfXngjt60AWAYUdZAweMfeDZ6Y6sMcr6DtT/KSU&#10;lo3KBsEh2PBzwp46+jdqbbxLGiztcYZDvwoyfqOeW9RT1mVxKAyshTOUXgZP8Izyvr6UCJ7aVbZZ&#10;kaTfv4+9jcccrnsR/e71lIIGYJCvCkl3wcvn+L8P7vetexVZLGeMmNc4BZsfKOfvf7HofWsZd0Nz&#10;I8Mkk0TyAZK4w3Iyff0oGXHsJlSLypU8pOTnngn9c/3e1TzwojRGJeFPzLG2QD9e4P8Ae7dKdbXk&#10;NxA8Jd0mVs7dvUd9vpJ6+1OaFI2RLe5LqqE5QErt7kcdAc5FMCz5Bd1fYcMANrsFzjsT2Udm70za&#10;t4jI7E4OWHRuMfNjs3ovemTPujMTzMpVR85U4K9v+Aeg7U+T7OgBZzuYgHeeV46E45Y9j2pCK89u&#10;hhjkUSFCxwFX7x9QfX+8O1JHM6KhyrB1wwYZXb/s/wDTP171Yt5PMRUimuGCs37sfKD6jPr6nvVJ&#10;ikal/POWbIYR9um7Hb/d70DL13OLiV2DvsIVsMABx0zjt02/hVRzG8rCVZldsDHVycdDx9/3p8Cq&#10;A8hlaLbkcDccnoQO4Pp/DUkdvDcthC4cpg7jlQR2Lf3f9rtQFyKOJfLXyyPNRsptzhsdcccEd/Xt&#10;WpDIIIyoOWkXO5R8oGPvYx9wZ+7VNLG13gNNlFxu3ZAOOoJHQDse9LPPGmVj80srAq/3WPYPjs3T&#10;5aYytdvE8kgVZUTgsXYnn3GOh7elSJZRXVz526QjIG1iAxbsuezf7XSqDxhZFklD+Yzk4HJ+nXkn&#10;v6VqCOGO1dw3ll0wUB+XA7Zz/q/U9c0hEoQu5COzYzgYC7iOpHpjuP4qfYyTfvGYMUXneU4UHI3A&#10;dxz9z8aqxuT50jeYSoXcZPugg8bsf+O+pqKFriBZZD9pk/ekqHYKckHkY6Se3pTGaIiaFpWYDKfK&#10;dxDAAngf7WfX+Gs6eYQzSBF24wGBIJ/3d2eno3ekSKSaN1yzsVJAQknGckrx0H8Q/Kk8hGQoThOG&#10;Dc7QvPzfd5T29aALkEwe6CTb/KZM5Ztp3dyRn73oO9MPkSySC3Lbhk5GMnryoz94917VVFsZ72bb&#10;FKoVhw0mcegJx1PY9qkmFssqKQ2VBBVTjJ/u5x94f3u4oJsH+rkDRnChMEbgV2+g5+6e57GrEku6&#10;0IVwgYYb5uoGcbjn7v8AdPfFOQwIFaRF+aPAYORnp8+McAd171A0UIlkZXjCgZ9QF/vEY5B7L2oA&#10;hcRlDI4Lxs2Sxf5ifUj/AJ6dMDpitP4eYPiCfphY2Cgt79v61kTCFd86xoqEhQvmHI46dOp67u1a&#10;nw9ZT4hb5VQ+WwAJyTj/AA9e9ID1OiiigAooooAKKKKACiiigAooooAKKKKACiiigAooooAKKKKA&#10;CiiigAooooAKKKKACiiigAooooAKKKKACiiigAooooAKKKKACiiigAooooAKKKKACiiigAooooAK&#10;KKKACiiigAooooAKKKKACiiigAooooAKKKKACg9KKZKm+Jly4yP4Dg/gaAKqJG20o4C5wqxgFccZ&#10;A+XkHv6VKDtQKI4xhANoPA4PHT7vvUQTMijAwnIKjAJ6Ej5uAO470o3tvJOOhyckE4+9977v+zQA&#10;+RDIduw5JJ3enTnp1Haq8z7YpCnmrv5KxDnqenH3vUVaKOZEcFgQCCCTgjjjGevv2qjcvIMJGHzI&#10;pAG7BOM8Kd3Df7XOaBmJqflLDHLE0TMse4JGpGB1Ow/3OuQa8v1SZpb5g2G/vNIMKP8A7H0r0K9u&#10;B9nMiu4fZxIqjc+O5U/c/wB3vXmWqTSvfTS7/Mdn3BiuOPXb6e1ADreOFJG8qM5UYUsBxkd/fPSl&#10;tbkvdi3dD5g+Xav3uvUeje9VIGlhYK7kMAenzds49/r2p4lEO9lPJXDNjnr0z/WgCRHKTFYow4Jy&#10;zemM9MjoO9LeG4nZXZCNoDc4Az0yBj9Khmkjt0JQSPGSAFPHODycc9aesySwkzMS24bju/lx96mB&#10;0ENykdsdkSmX7oc/MUBHI/2s+vasw7gTm2T5WIUNL1Hpn0HrTIY402InmMpJw24D8v61EgQY3Tph&#10;WO0nONv/AMTxSAum4k+yKZYQrMNzhTjc3IDexHp3ogmZ4pSsSgKAQQwypOMkc8se4qkJmVkAcMdu&#10;MMckHnGeOvoe1TIsbYX5iwY7gGxnjp06+/Q0APW42A+WkfX1yPcDnlT3pzStuRkSAqSd4Y8fz+56&#10;Gox5GAUIyAeRxux3Axx7jvTYniO7Mg4BIOM7c9+nIP8Ad7UCLcjvgFRkHG4tgHPv/tentTg5eIL5&#10;K4fgYGefUf7frWfJcukkSpt2qMMjc9e2ccn37U9bkBj5s4AIChM4OfTOOo9e9AydjGFEiJFkNuIX&#10;7vB7f7Oeo9adcN5Kifyl3snmDe/yj36fd9BVT7WQjlFRmzu6Y3YPU+nsO9M+0pd2xRgV7kKOhPcZ&#10;PX27UaBY1I2FzbJKwjwFKhnbJGf4TxyT2Pas1kaOclmGFwioOPwJ/wDZqDKgSK02ltsJIMSkqCPQ&#10;56etSR3FrLJudk3FQF8z7mfT/c/XNFgLENyVtlVlTLNgsRySPT0x6d6jBmRd6ygbCWI2Z/HGeT7d&#10;qiVo5DvecsODg89sc+/pUVxOyRN8wE2eCRyDnn/gXrQBfaVHQPEm0bQFXPT1HXofXtThJ5mMhGUn&#10;kE4GB0BOeAOx71R8yN/LlQ5IToh+X6jI6etOW8tSqrlQD/Fj+YxyPQUATR3LxTTO7b1LZQleh9ev&#10;X0FVZHinYk5U45Kj5vfAJ5J70s8kcNxFEu9+TuTIyAemT6+/alSa0A4Dbt3z/Nhn56DsCO5709QN&#10;XTh5kBeLYqAcg9Bx0b/Z/rUjTLG+1X3bhkBuSP8Ae9/7pqtBLNFHJ+8+TfvX5ORxjOO/U/LTmnjh&#10;AKvKr+UcALkfT3z69qQFTVrsR3Swo/mOR8xB5U8dfR/U9K5m5Dfa8GUlWPDJxkVaF6iQ3IChWlU9&#10;txxx8pJPA96oQSySXIZ8l9w5xj+tGgHrHhCNLbToI8TZZskqoOARj5gfvA9vSuv+yrb3kzuZWUxC&#10;Py2lAAyRhOn47+3SuW0gTx2lkqB2UgNtQcAc5Ktg8/3h6V1AuI4Jf9TG4MZVd3Ixxkg/88/1zTAl&#10;vgoWRXQj5F/ebwGfGfb5SOcf3qjigFxGZEZmUgurR9c4HzgY4Y9NntVK6aJTIJIxMY2UhWY7mGD9&#10;7A6f3fTvUkGo2q2EyFPs6B9zgcHcQOCT/H79OKBnmfji1EUrrhggkO0OeB9PX39K5zTLv7PexhHJ&#10;UkFsHGD2x9K3/F2q2l4zpEhKluW7Z/2c9Pf1NctAInmHlb0AAyeDlvakI9p0eeWTTY59rB2DDeGA&#10;Ykd8f89PX2pNQmm/s/KbAXyN0I++O+3+6M/ezWZ4cmW50oxy25YoSgBkAyP7pPY/7VbM8UEltMAS&#10;pOA6sAu9h6jHykdufm/GmCPNb7VPNlYhVwi4BfkD/FPSucuZ5XkXchyMDk859/f+lbviC3EMgVEZ&#10;GB+7xnPrj15+72rBaK4kZQ8RKKuVGCRj6+lK6Bs3oz5tpbSKkXmbR8qNw2PbHHv612/hjxRZXL/Z&#10;hFsmxv8Auk4IUgsFzz/u159b201zAscaOrgAF+w9M49OMHvXWeFfCd/BdfbWjl+RstsGHB7hSf4v&#10;05ouguj0mWFbt33oSP7pAJCk8jP8QP8A47XJazocIthKgCxj1HTn7pI/hH97ua7axtyIgjRrDgkj&#10;YT13duePf1zWNr6Sx2O85bDFt7r6f7I6p/s9e9G4jgrqwadVWJtxbbv4+YnPH/AumK5uVDaTtGOT&#10;uJORhuv8/WvQdIQSzxv5K7s7cSAkjJHpjOfX+Gud8U6bM8rxRIqSsdpJIxxg7fw/vd6Q7GJpt5NB&#10;es2EXj5VGdm3vn1XPp3rrNP8dzaYjLMgeYnaCzEj/gWBzx930rjbGy1Bm2xE7o9znPBBA/n7VVuD&#10;cxBNyF+DtIB4z17/AJ+lUmNHrmh+IZ9ZsWUb/OGQGI6deA2eGwT82OcYpmtXKjSQiu0jqMdNu7p8&#10;x/ukf3e/WsDwRc3MUEjLCnl7RksvGP8Aa65T0PrVrxJePAJ0eNmd3ByTgqSOr46nH3cUXuBl+GrO&#10;W4vmna4myknJiQ5APcDv6Edq9Yt0ChAP9aseFVpM4GBx0+Yc9a8q8HpM0/mM0m13IUA8se+PQ+ua&#10;9OtV8rZKZIWDRFgQOgwOUAx8vT5fWloJj5BCGlVArXDBTKrvnaeMZ4+9jp64qKKBoXlCzLtaVtoS&#10;TLZ5JIyPv+o9KjYLHdXEjTRxMxRXBycAjgE989m/hojtj5rmV4wu8KNm4FsZJXJI+bJ+/wB6AJvt&#10;UcUDsBvDDhRymMDlTj7nr6GvGPFGo3Goak25Aq5AVA2Qo7Djt6V2/jTXDb2i2sEjBmJJZRtDY4yB&#10;yVx6d68706B5JJZiRwOW6kAjsO/9KfTQOhdt7aQBfkYMpCnaTnP17Pj8KnkhuZHRlJ284KNhTxgk&#10;f19aiispHgEbShSSV3bj17A88j/aptsszps8xGOSpDHHI6fTHb1pCJY7a5VHKuuB83HK7c/ex3X2&#10;7UTTSxjZKJGlyoxuyfx9T6HtUMdvJEZJRcFnlGUx95QeuAD97ttpFtbrygwx8wKFs7sA9cEnp6k9&#10;KAuWY4LgOwjBbLtgB8NnuAexHc96jNvdywkLLtjVQW+bqufve4/2aqW9tNZyO0rFz02M3y/UkH7v&#10;oamEcy2wcSOpSUYUdznpn+9+lAy4ltPK+xmWMKQu5pM4OOB757HtTpjNAQ8rFifl27tvPpkdP97v&#10;0qjy6H5sKBwEPX6f+zUODKR5jrgD5g3KgDpn/Z9PegLlqKSaRVBOH27hls5Azz14I/u96kjlkSEF&#10;QgJPJ7jPpzzn07VnEHBYFvl4G7ux45wPvehqe2iEbok3mcvjK/ez7cdfWncCeaCUvGcoWJw2WPyj&#10;06/d6fNUkcYmjdd6LJj5tx+9jseeMdvWm+XEGBNwCcc8cAZ6jj7nqPWkuY0hlUIPl/i3joD0J45B&#10;zx6UDI7xdqgeYojwDuHBz64z97/Zq0bW2FpFMl2gZiRsweBxnbzyD/F6VTLxuJYxwcjhsHnJ4zj7&#10;3+1Vovbvb+U0ZdD1ZcKXP+zx8uO/96gQsUKByHmQAj5eMqR7858v365pkkshAAdC2CmWHzEjpuHY&#10;/wB2oFAguEBLpH1VmXPH97Hp/s0j3EsAkwu1iCFfbu25Hf1J/SgRYa3RpVzMjTqACUHJPU/8D9e2&#10;KftjWZnWZGCn5WQYU+u0f3f71QxW8sdtlhngKST972z2HP3u9OS1AAcneJPmUD5ePUjPykdh/FSG&#10;SiGNiHW6hjyDuyMqoz1xj7np3p7mOSXebwbygI8375PoePvf3aoON8yYEoL56L/48Bnqf7varBso&#10;ZEXcW3YA4ydnHQHPIPc9qYDVBa43JNyrgKrDDbgfXs3qe9KZGa6b/SY8hiQUi4I6EgY6f7PemyRR&#10;RF1JbPHykZU89Cc/d9D3psKo0inbITnO7PzA+p54b0FIRLM6w3bAHYMYIJ3cH8Oc+naiKdopXK/L&#10;EcIULbv+Ak/+zdqbcQslyI0jUFycGI5Ycckcn5vUURwJBuDRiQbMqVPy+/8AwD170AEVxCu4bwWb&#10;OBjAYgdM9sevemwMssi77iTbuMjMo5+vXr/s0SQ2807OlofKUq2TnaB7+q+npT3aOD5DZNsWTBBf&#10;5ue2f7/o1AyuiJltl4+RuyEXJAI7c8+/pT1ggSyMhmcsIigRR+OM55T1PWkECfMy2jAElRtYhifY&#10;9iO/rVZZtreXEFZosnDEgEevT7o/u96YFmJ2WMPtLqQMo/Gcf3ueMdj3qSeNJPLlSW4kDSgkluc4&#10;wTj+/wCgqa1mBbmOMmP5mLchc98fxA9vSoHtxJdzLEjhS2SGbIyf4Tjv/tdqQFyN4ApUGQMA3C+n&#10;fb/tf3v0qOVreS2kMbMAy8+3t/1z6++aiEVwof5UBZCp3dT7e2PXvVa3t2Zt3mKwOXJx/wCPYz/4&#10;7QFyZWsowF+ZmHHzd89245/2fSiTyS7bUlKbgvzMM/Tp9/8A2ulN+yEeaSImEYJ4OSoPcDPOe47U&#10;4xkxbxCmEG1gScAccdeV96AGpKm4RopYlsgA4zjjA44I7+tSxeV1Yc9+OPdhx0HQrUKbgcsF5woD&#10;ccds89PQ96tlZSQwAwT8zFcNnHU88P6CmIHmihieKRSSwyrZzsJ79OQfTtWbeXe7MAikc7wpVpPu&#10;+xOOT71Z1G8nZUYRhcttTC4Uepzn73rWLPE8bvgryBlgeOeuPb1NAxGkUPLEGdotxO0tzz2Hoa2d&#10;Ktk+yj9ypC5Y7xy2e49x/d71X0u0WOeHzjHuIwFkBK49/wDZ9DW1qCS28MRI2mMgHAAIOP4v9v0p&#10;CH3BEMSp9nJbcPurnZ7gZ5Y917VFe3sbQlYbaQgAnYDuWNe6g91Pc9RUBubq5LbT8j/cwMPkdR/v&#10;+pqwHnh2NHKhBG4MFwrDvgdQvqO9MCtHcMzhGgBUrlg/Cgdgf9kdj1zV1HRgylFYKdxZ1wSfc54Y&#10;duxqvIJriRkZwkafMZcZAB74xyvovap44DEZAs6p/C4dgx56A+oPY9qBjba6ETsFik2b8KwX5w3q&#10;OPv+3SmrqS+cqRwAAElcDOPXHHTrupXaeOUIrLtY7SoYbjg9Cemf9qqVv5r3b5bcrgtzhSMZ688Y&#10;/wDHqQGgb/zS3kWxiEoJymSoUdsY5j/Wo0glAeWeOZHjCkqy8gHpn5ep7HtS293cW8jos+9VYSxM&#10;FAwT3xnr/sU+4kuHDEyyKzrgqGzwTn15B7+lAEBe4uN7GMjzTjnjOB644b1Pep7dpSjO1uQxXtwr&#10;kDqDjgDuveqnlyC32td4LgJtb0zwCc8L6NWnPEy26AzOXYguW+XoOARnhuu31pgVjdzgIkdrszyH&#10;xn5u7YxyP9ntTPstxHExkZUVDgF2B5POOnzZ9f4akIZIXmF421SSAQSdx4+X/pp61SEN20SCSbMZ&#10;DLHtfO0d9vqP71AEiRyNN+9RmibCcMBn2z2/3u9WZDMpEEEQdGByw+Vmx3Iz8pHp/FVR1uFhUS3R&#10;8t12kc4Kjoc/3KneeSEx+UylSnJkbLBuMbuOv909qALptLhtOjDEhzyAPvDP8Q55J7r2qnNHIqJB&#10;LCfNU/LjBUD0zn5l9T2qxMsoMIady6twsbZJY9evST1PQiqjh12uJoy2doVSemOcDHA9R3oAeIru&#10;Nw6+UEB2/McZHYDn7o7GpBFKty2/gZy28fOX9+wf0qi7iaZ0A8pVO7eBuGPUDHT/AGe1PSAyxB1k&#10;IAAG0tyG9PfP97tQItR7thkyyc7QFX5iR1I/2v71aSKwiAkKhCgYOp42+oH/ADz9R1zWIkP2q4SM&#10;zEqG2fex06jPt696uLp4dwz3boynJIODgd8c4PovegZes45I7jzGcIq4J80blGTxu9Qe3pWbqEDf&#10;2hKXUxBTyHfL7vQn+/79Kde2r2iKonaTccq6nOCe+O59R2quLK3nVUmmlaRVIOPu7vTOeV/2qQDz&#10;HNLATBLGJzyNp646444I/iPepMTeTJOZo2b5WPoFzy2P7vbbUM1lBPmC3naN1GGkY8HHY+g9D3qz&#10;FpjPEd0xLDDMQDljg4yP7/oOlAFkfNP+5nVYCB5kcnzAE9M88g9v7tQx2Rf5FkjRgxAAkJBJB+Qn&#10;9d1RWtjuAERkDEnAX73/AAH3/vegzTm0wWpkHmKpfpsYkY+p6p79aARIyyRSyJGw443H5VcDvnPB&#10;H/j1CReZtkFyhCfNkKRxyNwG7lv9mm3FoGwwY4QYbf8Ahw3rn+GoZreFUhRHkE+4hlHUn+6Rjh/f&#10;pTGWkhG5GFzGg3lTtJIX268qe/pUUtugmJaWIA4AJyFI5OPvfcHY1EYFAjXOI5PvMvHQ8lfl4A78&#10;80yfyYyRG/mKFyrMB05+bGPu+g7UWCxoCKG+2xeasfygksCWcjoTzw3oO9V5raJJGQ3XzKmVEaHO&#10;7noM/f45HTFVLfKFizMp7qSDtzjAJxznse1SfZhs3yrN5gUqiqQMnJ4Jx1/2u9FhEUcNv9ljkluS&#10;WXK7G4HPpz9zrk9a3PAXkp4odVbkxttwvXj9B6VzrxrawBHDK5GVBA5wevTgD071veAUkbxSZPLC&#10;r5bZ59v6+nakB6tRRRQIKKKKACiiigAooooAKKKKACiiigAooooAKKKKACiiigAooooAKKKKACii&#10;igAooooAKKKKACiiigAooooAKKKKACiiigAooooAKKKKACiiigAooooAKKKKACiiigAooooAKKKK&#10;ACiiigAooooAKKKKACiiigApsgDROCAQQQQxwD9adQeQaAKSIEu3fzCX4Dcj5vQsNvBHOPWnLHjD&#10;FnUsM5IGc4xu+797HbpTlCid24V85I9icDdzyTzj0pkxdI1wrEkBQpbk8fdB3cN/tUDCUsJA2Yy5&#10;DBcsCVwR046evpWHdyuchYomIXawZ8DZj1A/1fPB65rXkimluYjmIkM2WIIJx02/NwB3Hesi6u8s&#10;jMiIQpIkVS3bG/aTyh7L1oBHMa/MYLZvMUxs2BtckvgHjeemeMrivP7osJ1I35JJDZ+f8f8Aa9fa&#10;u/8AFzr9lYtb+WwPTO7Gc8E85J7Y6V57cS/6Q6LGSpAUg4yPYnHX3oBkKR+S0J812JQ/MCMc/wBP&#10;WppIUSzfzJEzIxVRHwQM8N/u1YiTMamRAY8jjbjpzn2xj8ajSVUvRKoy33twUH/gWMfpRYCpHbg3&#10;KK84jBzuBJOfTP1q+IbRAzSMHDAAxAY+b+7n+tRtJFG0R3bXKvuAQkA+3Pf9KkigEUVxIN6q0Qwo&#10;TODnuT296LATAmKMSyN5kbYwMY49Dz2z+NM+zQyTKXumRJJAdzJnA9cZ6+3pVhoVFvGUYPExGd2P&#10;T+Ln8qpsAsysgd42bA4+ZTzyf9rrQA/+zYYZWZ7kiMAqGQZHfGBnoe57U8QbYVWKRWLDGScH/dPP&#10;3R60sjTyweSmzBT72zOBznb7etIscy2jqzRsVIKnAyBxyePue1AEUtvG+0OrqV5+Ycn3PPXnj1q1&#10;9niaCQYJIxtGMZP5/f8AUelRgSKDIVOVIBDsGIB/vcd/4fSlt3ALRbWLEkFdwyf9nOPvf7VMLDoI&#10;YdwaVcIc/wCq7ZH8Oe3TNQy2lqbfa5ZsJwWwNp9c/wBz096tsAmcIWQg7gpABI9OOMd/WqyqkoM2&#10;QDt4Gcj/AHjx09qLBYS8e2QjdFIdxUqGb5l/3uOp7elPht7IF+CMkuUMnUH+AHH3h6047Jt6Pbgr&#10;GwKgvyPYnvnt6Us0CzLDJuXZym3ccdfuZ9v71ICsxWZvKjGVfcQwbHHQ4GOMfrSNHZmVERWXHVzn&#10;nn72McfSrVvBFDAgjjQjbgu3Vz6nPTHb1pn2va7B4ATyQ4OG3Z+9j+97UAMR7cOERdmF2qSTgD+u&#10;f0pjN5nyvEuC+0Lu6852k+nvTpYE8sJLtXPzZU9yOx9fWrBSKO2RP3LlG6kZGB+P3KAGho3Tc+HM&#10;gHUY59cZ4I7DvUZ2RqoRNoXlW2/MffGeSe47U5wFCojRgnnMmd2e2efypVk812EhXgYZiPmPsP8A&#10;aoAgVYd+/aiFifUj6ZJ+6e9OU2ovQBGu4H5d4whPoefujtQ8oG8Eoyk/LtAHPqOM49aliMf2qFnd&#10;VXOfmUEL7njoew7UAX1ubSVGVllT5ueeW+nGN/v0q3BYS6m8drZQl5CuQ2cAf7vHGON3rVJmgdg7&#10;bQI/lUbvvL/c4HX/AGvwpb27uYYy9vcBXYD7vBcD27Y/WgCnr2knRrkxPLbzSAb2MOGAPqf9n2rC&#10;0aTN9Hv2tGQVYbeSM9uOD/8AXq1f3cxWRjIsmSXD45z/AHv/ALGqehOzaoCNqbuMN/F7deM+vaiw&#10;HtOmSNcWggLKIRhR5PBkwDhWz90jrn+KrsMbyr+7kDJu3FygGTx84HbHTZ3rLs2D277pYi7KFMKg&#10;jKgH5WP90dm71fsLtIYgHYsxO/5l5Y8cn5f9YOw9KdgKWrz3GnrLclljmVC2WXlc917Hd6fw15lN&#10;4lleUwZLK/ylSxA25+5n0967XxN4gEUd2gZXSUkByMleDyowMN69q810fTZtT1E7V5XnkAge5HpR&#10;sPYnvrgzwvu4xg5C/e6fe54x0HrWdaTSIsh3AbDu3Hrk9wM966/U/DBtNKEpVxvXzCXHQdOfUcce&#10;lcTFmOZg4PBxyBkfnSvcm9z0vwHfO5kVNmR94BTgc8K3P3K7d2mluyksLKpwX8yPJJyeGwef9n8K&#10;828IXktvqgdZFj3EtuWPA784/u+1en3VxPIwlRdrxvuUMxYDJPX+9kdP7tMpHD+MHt/LRmgkEowA&#10;2NrrgDg9cv71zK61eXh8pIkI2DIQcAeo46eorU8ZtNdSrCkU7NGNpLkHC9hx1x/erV8M6H/Z1mks&#10;6AyykD5gMocdcEHn0Hek2Jmp4TspYrZZRAhlbktKhKoM4zweQew7V2EFjixmSRXLyKyeXvO4jB+T&#10;cSf++uKqoFtdpd1VY3baqFQd3UkDHLHnK9gayTqwUyCSPYFU5VWBVEIPyk4yUOeSORQkM1NSvsWr&#10;oSwdkOF6ZIPHPYqen97FctLeXc1vGJpJG2ncf7wP94DP3/8AZ9K0FUXMn2ibKqcD962Aozxvx3/u&#10;n86yNcuVtomG9t5O1F3DeT7/APTTpz6UxNFi01EwwhIodhiyV3HdsJIBxz0P8XpXOazqkk0bBCG7&#10;eoK5HB5+56HrWLLql/PkIPvAnKnGAAen9fWqFxqlwkKKQy55Hyjg8e3T27UASw395prbnIYOeQDy&#10;hOefrjpUN9cC7EMkQIByAQep/p7+tQw2uoXz5jjYgjZjjoe+f601bC7tr5IXiZJFccEd6VxXPWPB&#10;enlNISZiURhu3EZIA6MOxXP8NHjOzEOmK3kxmRT/AKoEkx57A/x59f4a09HZksLbLqCh3sEGOemc&#10;Y+/z93pisjxbcOmhxsJokAYlAozgHGQh+v3s9O1MqxT8IxpGivPvBLYREkwSR0DemDznv0r0AXZ+&#10;ywO8r/KrbiyDPA6ng4b0HeuF8JWLy2cPmAuy43ByEG3tuOOVz09662KNrmfy5kufkBBIZdxYcgtw&#10;MN/dNIRIkoknRRtyYl6RjGScll+Xpx83pTNWuoIIt0hDNs5UEAFf7p+X7nTDUtxBcMCxmkL4GCeB&#10;kdQgzxjHzDv2riPFt8FtgkSlGKfO5GNy5zkD/nn6DrTVgOc1a9k1PUppFEigydG5OB0B9x29ait1&#10;lRQ251xnBA5B7kc/e/vCs+C3uJpNysETOMEgnnkc479j2rWW0kEaxh1LNk8Mo/4DnHDDue9ADrdp&#10;HzI4jIT7m0Ertz2GfuevfNSR2rSfM0GFBBbJ4UHpn6/w+lZ+JYZDN50hbJZAqgAD1x7f3e9XoXkj&#10;slRC4kZeuAQmf/QgfTtSDQeLNkWUhJNyucAtg7vTP9/3pkV15VugYfLKD82Bg47gdgO471XIu2kM&#10;TylcKExvyuOwz/7NTzYmaWMOzb0H/LTgHHqOxHYd6NALtyqtywAXAI4yqg98Y5X0HamB8p5CRF1L&#10;srDO3k9h7+9UGtrq2CKLqVow5cEDnHsM9fb0p0MjjfuPyEbMAfKRn1z933oEX/MURJ5luxR0IBBC&#10;5YdMccY7+tQTRywxh/KUkgSAryAOm78R/D2NGfPkUzktEDg5OM+meeCO3rSyIYVCJcSyAsWU9CB6&#10;jn7/ALUATzLDcRiK3t9ki4VcNuxkcg+ufXtUEOYoRDNb7pN3luS3Ge3P8OPXvTYt8Jx+7UHqUbse&#10;oHPT+9U97AG8tYpOJApOeAPQNzyvoaAGRs8s7qy5CpuVh8pyON2PX27091kmLHoIwMMWJIz3HPOe&#10;47VBPH5QDOHyTgnPOff0f0ot4WmQvukwSQu08n6e/rQMJLaUISVjVVITGTjntnP3fellLiNQkale&#10;Ad2fmPbd83GO3rTdpY/PLGoHA9Meoz/B6jrSRQxgyB2+fGQWbIHueOc/w+lMZIrSrA4C5lkx82Tl&#10;T3I5/wBZ7dMVObeQRRqsiFk5BGcY77eeR/eqCSJZV5kZQpIAzzn+6Tj73+1SK6W8YiZzKCOqnk/T&#10;jjHf1oFYuxXEqCRD5ciKACW+4y59P+eY7d81BNEvmAiJsBgGJPzD0De/92oZCJUXac+rAE55+/j0&#10;/wBmrKyRxjZsUCMcfxbc9ie+fX+GkAwrM7+b8yGM4VQfmZu//bT17UsVzNLEGWFVyC3yE8Dvt9v7&#10;wpyyQLGyqVYycBXJ6Z+6D7f3u9QW9qqK5V/MbORuyvAHfnjHp3oAsNB51srP5Y2EkMCcAZ6kd09B&#10;2qoqbJdkakEnBG8ZGR0zjknse1WbcJ9uaKVtq43JMmcg9d23uf8AZrOlt4zd7LYZA4KsSVxjsc9D&#10;39KANBlSbz5W8ncFwqBthbHYHsR3OOaoSvJ5Y3MCjLuBUYyO7Y7Y/u96mFiscjedMq/KAY3ztPse&#10;enoaZeNbsUCI5AOMn7xPqRn73pQA61u5U3lZPkQ9uoDd8d8+nan3txbfIkajcSAVY5wf7oP90/3u&#10;1Q/Zx50bxQszyH/lmpyD6jn73rTAI1uZGnhDsudgiHy5+mfueooC5Zt5vtibfMHC45OFYDsTnjHY&#10;96jI8u7EqMsgmBb51yfTJ54b0Heltrm0BeIwbHPIyuUGeuR3X09DTbmcQxhoYCq42nIG4ex/2/Q0&#10;wCBJ1aaSMxoVAKkg7ie+OeT6jtUtnc5Lo2yLJ8s7D0Ppnuh7nrSpIJrbzFRo5M4wAPmH+zxw3HPr&#10;UlrFGYyrLk53lsDrn7w4+6O60gHzXCI4Q3ETEIV+YHBUdj6r/dqq80H2TzYJe3JB5PufR/0pJ4Tc&#10;KGMoKxliVCDC575xyD0A7ZqNDGtsY/KKqPlCgjOD1X3PfdQFyVZoA21p02MuWaJec/7PHX1pVLqu&#10;VfMbKdoVQoA9Rwfk9R61DbeUhczxO6MdpHTIxxz/AA49e9WIbku8sKI0gxkYGDkfxfUf3e9AXECM&#10;AHbZtQ5JK7sA9zxyD2Haob/UHigPlhmRW2gAjKn3OOWx0Nasl1jToLYReWBluOWVj1IPfPdT0rmL&#10;tpEuzGIQ6E54JIA7jOenv2oArpdeZIEmd9o+YqGzwe/T9a0Le1Lcr+88wZiwcjHUEDHT1HeoRDOy&#10;GRgArKYxGew7Z56eh71q2cUlpNGVjbcp4LAhvY4zw3oO9AEq6e8UKSiZxLHyeAcA9+nP+72oF1Ls&#10;UEOwC/dxnAPqe+fXtS+fcTTfKHVQcrsGWDdz15c96Vo7wruRREhTISMEjHfaSfu+tO4CzTLNLGsc&#10;IVc4wxwMf3SfQf3u9EredMJFBZSuS3C9B1I7H0HekhMqsAIY9pGCW5TbnHP+x6Us1tOd1uIFjUrg&#10;+cDuJxxu/wBr+7QBFFdTC++RS6sc71Xke4Gfvc8ipzMRa5Ee48jKe45C9yPX0qK3juJLtYioTAxt&#10;U7WLA9AccP6mrLCeKECQxldu9RHxyByV9Mdx3oAjnl88+RFCiKfusTkAdep/gz+NWoba1jgaJyfM&#10;4yZG4b2b/wBl/WqXkzea7AxKPvAR/dxx82P7v+zTbi2mS5jJZEUcYbBxkfqD29KQizcK6XRRtxEh&#10;weRvLDp24f36VJYRyyXLGMxxlUwp3gDtnGR9dw79qhv7ed5Rko7KgQc5b/cPHX/aqssFwt3GqSKQ&#10;cEt756Y9v1oGTtZb5nE8sartzlTlVH948fc9qs+XJIwLTIYowIyXYMeemeOSex7VUmSQhw0ilR8+&#10;TjIJP3sev+xTSGRTEsvzJ93b82Mjt657+lAFu20+4miuP3yJg+WFLht3fbnHB4+9WaschlZ5JAd2&#10;dqJhQSOv0x+tCtdWVqCoXZMcMCTyB2PP3c96ZGZ3aRiN2QNwfp+PoeRj1pgaJtrs6YpE0cjL+8CA&#10;AgA5+bryf9mq1tbTXELStFtQNtQqc7Qcfnnuf4av2zGCFEjY+c7AnZ2PqB2kI98Y7VNDbTJbyMzg&#10;ckIE54xzs9uu6gBjCWRwWIBACYOFGR/CTnp/td6qzRyOzsJ13HDOdmA5A78/Kw7etOhWQXhd5yVK&#10;hNp+5tz16fc9O+afej5UhSVvJbDNuILj0D8cn+6fTFAzNDOspWS6l2yEn5AMjPGSM/e9avQKYR5W&#10;9SMEbozwB/snP3P71Ry2MMheXLsysU+8AW/2enDeppI4I+SsmQBnK4APuBjgDuO9Aiza2duzu0l4&#10;se7jLAlAOxP+x6UQolzcJ/pE7I7dMDfu7ZP9/wBD6VVSJVCzCYxr0BIyPqRjkH+72q2jhWJaUomz&#10;YExnr/Dnvn+92oAvzW0bxK32qR5kyFG0Alu4X/bH8R71T0ydCzp9oByTgBcIqjuD/cHcd6rSW0dz&#10;dq4M0kCrghWxtx/CPTHr3oWG0MheKaQKrZLBQNwHViPb+73osBYmiaOVlllLKG3FlQFRk8E46r6D&#10;tVlYHa2mS3nYM42qJTlgTn5c/wB70btVKJUNzu+1SBASwZVyeehA7k+napVUMXjjZlH3Cu/IHX5c&#10;+h7t2oARGe0kLi6EjhsLgkbhxkA9iO571YvFkwkgkIRl3qFBAKn+MD0/2az5rNRAZXdDk5APQ+xw&#10;eAOx71ZitPPukYzkyeXu3B9rY/vAdn9B0oAh8mX7YFa6ZMYzwSFz0xzzn9KJI9vmMxKyAhQS3/jp&#10;5+7/ALVPmtVigw0uZTjLL95P909z/eplxaQsNouQ77QDzwp7df8Aln/WlqFyKNDNEI5JOvzkgnJx&#10;3OTwR2HenR28LHY0jKhG7cAdwP8AeAz971WoxahAoMqhk+8zck/7x7/7PpTlgjWSQmRlRTkZb5u+&#10;VGBjf6k0DLi6baKBvuQVB24QnjI/h55H970qx5NjtdDO0gVAu5mIBwe/+wMce9QQQ2c1uxHICknn&#10;BY56jjgDPI70n2ZYvlOASvPy5GP72P7p7DtQIjdLC76GaR3fK7my23HRj3f09q1vA1vFD4pKgklU&#10;fGW9un19axbVLUO8qxuAGxt3cqMdD7nse1avgSUHxQFVBu2uWyxyBjp9R+tAHq1FFFAgooooAKKK&#10;KACiiigAooooAKKKKACiiigAooooAKKKKACiiigAooooAKKKKACiiigAooooAKKKKACiiigAoooo&#10;AKKKKACiiigAooooAKKKKACiiigAooooAKKKKACiiigAooooAKKKKACiiigAooooAKKKKACmyHbE&#10;5yRhScqMkfQd6dTZF3xsoLKSCMr1H0oAgDZfEQbGM7scDJ7cc57+lI8RkClhyV2sM5BBH3c46e9L&#10;8rINjrjewPljBJDc/qOfxpm0/Zs/KpUcc4j+6P8Axz2oAjZF87MsigF85YDJOeD0429B61lXWFJZ&#10;PvhS2QPnLY5I4xvPTb0rVkjjV/MlYmPcSwbBByeN3PP+z6Vz2pPKVEaOyRH5CODIZCPun0kx/F0o&#10;GjkvE82yyXy9sJ3H92vJ75we+e/pXFKtwpnJDqcZ+QZDAHj/AID710/iiAJsj3jBzhQM85OcHrkd&#10;/WudSIiaN8sisnGTlcZ5OP7vtQwZbnaVQql5AZSNwcckdt3PHtUElndG+BjjmBEuwYHzbu3f71Vr&#10;ohZFkSQM5bgkA+vXj8vShPMW1aUud27GC+Tnpj8u9AFh7dx5RiEgnIcOFHcdcc9fWntbXc0CZlIQ&#10;IDtzkeX34z0z2qG0hF1cKyuCSp2qW2hjjnp3H602WCFYiolkCgj7p6r3P19qLMZpLbb4vJaIKq4y&#10;xPr0LDHOe3pVb7LItw8JJXbIFwZQNrcnGe/1qysEMoVopWUqvQZOPQgZ5J7+lVZ7aDyWQpE0hkXL&#10;u3fnpzyvvQA9IzFEvmvlZclTnBO3qfbHp3o++xbzRtRd7MT29ff/AHabcRW7RrlBJ5akKzHB57Nz&#10;/wB8+tH2GKONl2BlIBx6e3+9xQSMMB3lzKuwY+YPnGfT1B7+lTGxxHIVuxGWGzKkHB7D/d96ilSA&#10;/OfUkKg25/3f6+tPQ28kIUSxqB97vx69Pu+1AxqWxdSDfEqx+Y+pHXPp7etKEEe7dcAIPnU57fTP&#10;3vapLVbVrNtu0qhKk46c9+Ofb0pkf2V4XUxck7cnHPt04b3oAYlsss7P542kcCMk5J649vWnW4tY&#10;J3cNFKY3OFySn1P+xTzNbRQjO0J0UKoGcdhxwR39aSIWpcStGoZgTkEgA5+9t/8AZaAJtsZkeWSZ&#10;I/MJYryAvpkenpVXbbNN5sLbw2TgnkHP3en3verJuBCu6FI3lQHaoGQue/vn07VWMsKXphyv3egY&#10;lR/s59PegCJoreRFSGcZH8Z5z9BjqO/rViR4oIwoZWy3DBe/97GOn+zUv2u2gKII1JxkklgW9Cee&#10;3b1ppnyhddwZTkkg5LZ64z972oAiWeHyGZgSVGQW52jH05z+lSMbaAFllyCgJTbz1+7n/wBmp5nj&#10;aJSY0II4xkgeuOe/eo5Z41+dUi3Acrztx6dfuUAQ3MkU0qOchlxh8YyPXHt6d6tQC2EjTNIWyw+b&#10;ad2c4yo/ve1Vo7nCkmJQFHzbvccZ9wOlXY7lFmAjKvAQAQRg5yOAez+p9KAJoXtnUEKNqgkZTj8f&#10;9j175rN1C5ibiViHAG3A5Iz39gOlaq3QkMruqvk712JgY9cf3f8AZrKkvchWaMfKW2M8fQng/gew&#10;7UAZ+pXNk1gRb7vNVujDhl/vH/aqbwnDFNqsQkZg/TOMjJ7kf3fWqF1MEgOYWVd+xSx5K46f/XrZ&#10;8HK51WKUl9xYbQvOMZ5/D070CPWbfyrMfLDtKDcWCllUc8tzyh7DtVa6eVpkaSJ32H5kdWyoPRSc&#10;8sezdqVL8NNvd9jdmCgfPz823HLHoV7VNmZ453MeCibVCgHaDgFRxyp5ye1MZyfiCze5sAPsjq0n&#10;yCTZhjyflOemPXqag0LQ/sMGQr7R+8Z1Hzcd8diP7vfrXZN5hfYNkkQCLIZNu0AfdzxnaP4T34qG&#10;3tCZ5pWleUNJ1CqpzgYyMf6znj1FILDNQNxPpaqsZbMeY0VRgZz90d8jqO1eK6hC1vqEyvH5YDnC&#10;5zgZz179f0r3gCWSJ4rclGB5EOOeSG8v0Pdq8c8SWckGsTMIg6Y3g9FK56r7UBYuafeNabZESVZC&#10;QxcHnPqPQ+1d7p92dRS2j8qdDIu9VRtwznkjj67vSvMtO894A7LtgRwGPdieR/wL0NereFb+A6fb&#10;xmZjI0YVFVsAnvjGNpHf+9T1Yalj+wJXCTgRMoQMNxypDDhc9fLH51tQ2729uyStE7rt3mX72Cej&#10;YPJ/umpILmPY6b2QohlDKpwRj76jPTttrOvrmdbqMhwYm6rzgbux5+bOc/7NKwFbWbyNrSVwibpH&#10;O0KwUq3pyOJPXtiub017u9uCZ40ZXJfgZUFeN+O4H93oasXrC8nljwRGF2EHAz3K59P9vvUHnLZI&#10;yee6JMQoPQ5HQgDoR2HemO1zUuLuOzfLxW5hQfugTnlj1xnv6HO2vOtbvZr26aBtqlG2bVbO3/Zz&#10;/wCzU/WtQdrloorjMMbfIQTnPdgD1J7+lc7K8iTkkg/Q8EemfSi4mX7dJ4o3DvGoILFWJAOAeT6e&#10;3rUdpBcapexwrI7kvuC9TyRnA9f6VUZp5VLyeZwBliTx6Cuj8E2JvdcQ4O3pw+07uoAbsam4ro9Q&#10;0Tw+F0+3AhCiMBSwOc8jgeqeoPORxVm+8M2d0GeXjymLkSLuBB6Z5zjjjuK3ba2MK7Cz4AznnBPH&#10;IGePp3qRUjQOkZdWb59xyeTn1+h47UWAxY4G+zsGWWJBmNEBIYHggH5v9Z/tdMV5r41ndEhCyjGS&#10;MsuCSDjGOxHf1r1u5VXuTH5ZbCFcsccfKdoGOR/tdq8a8dj/AIn5gDSKBjO45Oe3HoB09aYzsPB1&#10;tcTaJE6yjC5bLn5UB/i4xn/d7da6G3tjHcKGuWjwpDANu4JAxnHzZ4+btWd4QtIILC1VLeQqnzK5&#10;f5d2OoB5L/7PbrWzOgVA7RLF5ZJDp91AcZ2gdQf4qART1mZ7eEj7WpdRkFgDuxnbu44284P8VeS6&#10;/qUmp6mZHuSduCzKThj3IHZvbpXZ+L9RthbuY0O4r824dRzjJ/u/3a87s1hmZndJT8+ABjv7+vvT&#10;Y2X7eERorOzYI6k9B6Dnp6+lTRIpk+aQkHC4Zvlx2z/s+h70LCGt1UxF12/KQR29OOg7+tMCKsow&#10;ruMAjccrj1x/d9BSEOuUjNyNom8wtySfmPu3+16e1WIki8hYz5pY7j8rcg+oH97+9UTSIZiwtCJN&#10;yp878jPYn19D2qRFQEgwAuuUIDd/QnsR696YWHp5SKFkMQV+VbHy47D3j9ajj8udXd3yytjc5B59&#10;+P8Avn0pqTQ3SlXib5fmZycYYfxAen+z3q3CsNqTJFaogVQQ2chcnn65/SkBWSIEJu80MWPy7wDk&#10;ds4+/wCpqUx2v2RigUsMsWBH59OU9RU8KxyTCFrVnBP3C/GOoXdnp/tVRkmSSS4RbDa3Q8tkEfxD&#10;3x/D3oAWJYI0aQkliRgSMGAHqRjv29KhgMX2loUd2ZsnYxGf93OPve9TLcKlspitE3K/CDJYZGDj&#10;1J7+lSW4t5iv+jRgLkYycbTztJz93vuoAj2QG8+0/L8i5wmAGPqBjAx3HenzeXdRkhwozvHOAvvj&#10;HT/Z7dadIYoJDbrbq8TJl2cso3dQTk8EdvWiCcljNHb4ct0KkkEdwM/e9vSgASSLyfJcKGA253hu&#10;PTp3/vdqZHc26sY2gUkrjlsdOmPTHr3qazkeSXK2MLEsfuhuAeoHP3fX0qK/glSZleEAbdoByRtz&#10;06/d9O9Agmkh3qEZXUYIbbwT/eP0HG3vU0Zt9+/dGoDYCryAMDJHrnuO1QoWQgSw4VCFOQQd3r1+&#10;/wClWHvmZ9q2iBefK2DBDDrj3/vUAVjLsmwqoUzgpyQV7LnP3f8Aapzzt8rGJNuCHdwck8YzzwB2&#10;9cUGW4WZZlt1ACluny4ycgf7HqPWrhup3tWaOJUQZ8zepOFIHX1B/hHagZUE4IBBd+f9YEwSfXH9&#10;/wBumKS0uJC4RITyDwqenUD2P8VWZJLp7ePylUhsR42gMCOg6fe/2qltprgSLK8KB5F4K/LyBzj0&#10;9/71ADJXhEAkFsGOPmDfdAz0H/TMfnVdpbqOJFVUUlQ7bhyT/Du/9lq5I9zLINiIRjzjtX5QD/Fj&#10;k7f9miZJ7RVHlIrqgX5hnAPc+ue3pQBWe7aTUlVIF87hWCDDlu55/jqO1vWs9QYosW4scsFyMY5G&#10;MdP7wqwbS9M3nRxZRsw/P1B9Cf8A2aqrNMbuLcy4BAO1e49R6j9aAE1fUPtrefBHHlRudtvA7f8A&#10;fPoO1Q28ht42WWIGUjGxsFl6YycdT2Pat2806LyJGtUYkZYCPtxksB6+q9qyZ0Bto5FLKVBUpycL&#10;3Gc8g9z2oAuaZqc+m3kc0EcchiOMEDLe2ccEdz3qtPdXNzK06xRB5CZPMUAfNnO7AHGP7vem2STe&#10;YfuneArI5O0qOgJz90djTFF1a3cluVwwOTvzkuDwev3h2oAdaTSRySSKoLbSRIVDFeuSFI5z6dqj&#10;e5mFurGFWUKNwZcgDPK+4P8Ae7VPH9rimKqw/efxKPn3dyPRvX2p0z3EECFNu5vu4H8PcD/Z9RQI&#10;giv57q2b5E4woCDg46K3pj+93qzDeyqGzGVAcbspjcwH3vYj070RLcwIVVYkGAxJXgg9N3qmcY96&#10;crXkjTLMoVoyAWf+Jj0z/teh7UDIVlupZXiQAwMGZWVcHd3P19V7Uz7PNEzbsHYgGRzhfQHunqeu&#10;au77pAoBjwwII7h+/PZ/U9xToIbiVH2mNVddwCDhh3YZ6KO696AI1Se6tiypHlmwSx6rjgNz930N&#10;WLezubWBpGjzJJ/E7YIYDjd6Pjp61A8F7AuHAj2fNvK87D0bpyvHA7VBe6pdNI1styRFgbg205JH&#10;AJxz9e1OwildNfYURF2V5CAR2bHOP9r1rOjgucLHE+48tl+eM8/h6inJb3CXWc+ajNhssFwf89+9&#10;almro0zTiNtxDKCoGMcZPpj070gJY7S4jhkaYQtzvUof4T0J9V9BUtwb1WiQSYYAKVJBbcRxuPdv&#10;Q9qkW2ljlYGSPgBwR1BPcD1/2e1Mu4ZpbZJVdIwr+WqA9Bjse4Pc9qBiQWN9uYKVY7ivXByOoHHB&#10;9T3p4E6qoR1Y4zgcBgPTjgDuO9TQLqLfJcMvlkYyW4KDoDg/d9G71TlWZ7tx5xYtzmXjLADGf6et&#10;MCUvcIisJIV2tuwFGOuN2MdP9mkuTepGGWWNivG0Nu2g9vf69qWD7SXCsWBDkEYy+8nr/v8AtUjW&#10;VxES4LKGyB5Y6gDnaP8A0IUgEW0e4Bma5UJjYYyeh/uk+n+3VNorie3IFw29+ORgEAd/THb1q3JF&#10;Kj7PN2KyEllAMYXPXHeP2pgaXy/Ja4KOVUfOo5HbPHI/u+lAEq7irM0vKMG+7jn+9/vD+7TZI5Y5&#10;rdkuXGCz/Ku49DkgHue47VL5d2r+WY2fc4VkwN4btn0f0NPigmWRZFllEhkZVIIBOOu3jhh39aAK&#10;62rtbtN9o+4vK4OPp15T1NRJLK0ofz23fLw5Oc9s89P7tXjFczXK7bngIxUxKAu3uwGPu+q96hl0&#10;e8s4jI0keQAT8oJAboenQ/pQIh8k+ZM89xJkNnkZYt9e0n6YoEO53eKfcwGV2LjOOu30x/FUkFhL&#10;M5UFCy/Iy7gfwJ/9noaBwVcqpRmwWGAGx64HGP8Ax6gCH7O9zZGYSsNh3FQmRt/vf7ntU8LBLbzI&#10;7yRpCMSKyghM4xn+8T29KszWRS0VkuXHzb8jA59cf3/9n0qkln5NwVA/eEZYq2QAe49Se/pQMjig&#10;bMvlzvlSPlHUnnKk9m/2qsQRmQOZbv7x4Xhc8D8sf+PVVFjcQ3U7RTDYVwyxjK4z/wCg+9XUtpZk&#10;xvjYOoy0oAxgDGfT/Z9aAGRHfcBDcymPbxIF+Uc/ex6dttNuNJWO4eRJWQBcMAN23IBBBzyD+lWY&#10;tNbdHtlO5s+vJ+n/AD09qiv4GhSGOGRsEEjY2Rnodp7HHUUAU5osHywWYAADcTj6ZzyPf1p9sokf&#10;YRKJcjdlSCTjrjPBHYd6FSVpkZpo1VQSvBK7c9QP7vt61YeCQ7WWUeZ93kfMD2BOOp7HtQAxzhTE&#10;I5sqx2kg5z/exn757imrZF28tJpCFjOcD5AO4Bz931qRrOc3DDzACXwAWG7cOqk4+96nvTVjIjCl&#10;1ORn5VADe4yOg7jvTAnu4ls40VUmVXRWdSxIK5788J6VELW0m3NunUlwcPkkk9A3P3vTtU9vbwsZ&#10;5JX/AHQG5pDhtq54bHdT/d7UthCr33yvGnlkKE4OAex45z6/w0gK9pDDHOYJPOJQkKq8vuPYf7fr&#10;7U1rexVA7eaF2bT8xCnPGcf3fUU8JDZXkqF1BPG1WwM5+7u7Y/vd6a6/aVUtOVViHduz4747Eene&#10;gBzx2aBEZzyy/f6Hp97vt/u+lTx2VnFcbmSXzQ3K7uRkH5Sf7/oelVYLNlZ3uZnYZ3JLwCoJHIHc&#10;+o7UNG3niP7QGGfLZRIWAGDx15X37UAWJo7FlUNBM8hJUlT1I7A9j0ye9QPa2twDL5AWXAyN+M9f&#10;nAx/47TYg1rJOvllFB5DE4wCMZOeB6Hvmp3tJQSyyTMrtuDMT970wD98dqAuOjit7Mea1qzE4IO/&#10;Ixxn65/SmQ+X+9RbQZ6nDkjHZM+n+11pYgoQI8hcqzYwxz2zt9P9qpIbs2xKoow654zswM9fWP29&#10;RQK4ls6RcMFYsWwDkZIxgn0K9h3rRkh82FZxvUoCdvO4t0LDH8X+z2FV41WaGW537PLUNknI3Hpu&#10;9Sf4fSoooZ2s2uJRM3zbFbJDbjkkD/b9T6UDKSIFjmlSMAM3IUnOMcgeoPf0rY8EREeJ4SsYDBGJ&#10;PONpHT6elZdzayiCKVWX5uAy5G9R1IHYDofWtLwHMT4qCkkqY2wR344PsvoKBHq9FFFABRRRQAUU&#10;UUAFFFFABRRRQAUUUUAFFFFABRRRQAUUUUAFFFFABRRRQAUUUUAFFFFABRRRQAUUUUAFFFFABRRR&#10;QAUUUUAFFFFABRRRQAUUUUAFFFFABRRRQAUUUUAFFFFABRRRQAUUUUAFFFFABRRRQAUUUUAFIRuU&#10;g5wRjg4paR+UbgHg/e6fjQBEq7jnnGccgjOD/nnvTSjtGMyNkKcNt5JwPmxjg9eKYqbJchMZOCSF&#10;GQCcA4HQfw/rTGdsY3gEkDLFc5wOv+36dqAI5I2JPlu8ZB3DAOVBPp3z6fw5rAmtIVURzTPAdvlh&#10;C2WP+xnuv+3+ta91JLCGZNu4ucFCueCckZ78fNXPalM1lZpIIoREF5lyGDKRztHUR/1pjOG8UXMU&#10;l2ySMW2HaeMbsdjz29e9ZHkRqCwlYsTkYPJ98Z4PtRqamWdvldcjIZlPHpz6elTRWyoVE53SEfdA&#10;O7/9qkDI7WOxmeM75lIZuQpzxwO/Oe9JPaWwmOGKgIRgHCj9fu+tMjiKXRJDCHzMYyN359j61Yld&#10;EIhSSNhneZAoxjHUew9O9AFSEW0D4whwSAWJx+Jz09KmjjsZUV5Swnzu+VjkgdvZqdJFuhjfzowV&#10;dm/1YOAR19/p2p621wLcCJYyx+RWGMAEcj3Hv2pAXbaSxRYw28ZBHyvgg+i+/qaryR2Qul+dGCEH&#10;ttJ5+bp0HcU+WFgFd134wCucAjjg+g9+9QTIZXXe23c4YOV5OAevofQd6YEt5BAZZnUbeQVbIIGf&#10;bvnt6VDZyIm5JY/mB2g5HzD0+v8AtVLISs9uhOzYCAI8ng+nv6+lWYNsLmNQuWHPXgeg5+560CK0&#10;k1syqFiLMyneScbsdPpj9aSJLVjIVBKgjc7Ic5/vfX/ZqxK6GSIF0I28hgeMdAfb0psk0LgqUZTk&#10;dARk+p/26VgIP3MZm8lAoA3fePB7n3z6dqFKSIp2MQBjocY/u/T3q2IkkUyYO7lQFHLf7vv601Hi&#10;ES7wMAHnnkZ7f7HqKYxsqwuFAjG3GGLgjI9+eg6A96hF3DAssaRFyjAB3Qhif7x/2u1WZDbqrts5&#10;ZVwHb7v4d19B2qO5iQyogRVPBKnqP9kn1Pr2pAXzepugUW+Fm+Y+R0XjnH+16/jWXeNa/bQ9sqSH&#10;G8hF+T3I/wBn1q9LCqQpJuQqV2/K2PqvsR3Peqa7ZJHuYjukIOGHy9D97HYj070wGhoGg/1apIOj&#10;MAQue59vT0qVEZk5TfGflwQMg56E46/7VAcR7WDfvBl8gZIz3A7k9x2p0MqNGSEXGAMFjgDuv+77&#10;0AJJLCIkfy1JIzxt+Yjt04x39agknQwrhEXPzbgoPPrjHT/Zp6rD9lKBIkLE/KWOD9eeAOx706Ip&#10;NGuzcAMcjIOf73X7/tRYCE3GyNNpQbQRgqDyR345z+lW7Oc/vA+142UKyYGCARgE9hn+IVUkZVYo&#10;oRiBuAQknHfH171bhe381XCFcLk9do5GeO6e3rQBaedAESOLY5bOBySex56NxwO9ZM9wzu+AA8TH&#10;AbA6nkgepHWtm5dSd0CBDnYPYEHg/wC16HtWLd3X2dN08cbxPlMMBkc8c+vqe9AGbrbpKigInyAB&#10;Qo6AZ6H+7W54FuliuzGwKg7cZHDEngn/AGv7tcxeXMU2ZcgsCF+Xpk9wP6V0Xhy8EUkTqVjAzt3L&#10;n8PfP6UAdtqMpt7iTf1znj5Tnrk/9NP6VjR+JXkutoUMG4JTOMA9h6eo7msrxRrkgLxquCRsIPXH&#10;90+pH978K0/BWix3dq9zPMVBfunUgDHPY88DvTvYDeTU/Ot97kBtrZLkggZ46dV64XtWnZSuLcp5&#10;6LGAGJ3k5JGCpPdjjIbtzUZsYzGYyFQxtnzFALE85Yf7Z7r2rH1fVRpMKlIykTDCFB8gGASqnunr&#10;70AdOIme1MayRyunHLEHqSMHsR6/xV5h48heW98xiJXMSl5GG0se5x29MfjW9pfjJLoqiBS7DEjS&#10;LwQD8qt7DPHvWX4rge4HmzRSF2G3Egy3A7/7eP0pMbOJ08GadEZRIrSAspYgfj7e9dxYeZF/yzDK&#10;wA64BA6An27HvXGaTNFa3alxj5sBSOCffvj1r0nTbpLlleXASNM/MvA6Y7cp/d9KEI04NTu4s7wz&#10;TFw29oxuLY4OMcSY6DpUlxcPf+S0TeWPREBOMnIT3/vVJcSFbZIjJM6sNo6l1JXO1j038jDVlPqU&#10;VrDOEkMRKNjaNrNgnGD2I7+tOzYWIr3XLe0hkgKIW8sgMqAqBjpnH3P61w1/evLPKrpMJGYEbzzz&#10;+PX0NMm1CYTNsbIHKttXr64x0/2apzXcjzYWHIJxtDZwvUjI/wAijQGOLnOG5zxwO/8AQ+p71u+D&#10;vDTa9du0uQqLuJC8j3A7/SuamWfz2WQMo4yp7Dt/+uvTvhhAfs0xLGIZADlhtLnptz/F7VOgjp7P&#10;wlp32QwC3VJFxzsLbM9cZHOe/pUln4XsrCc+VGixcGTAABGCcHP8P+16iulgQxx7TgnJyVGAT64/&#10;nTYVVkLJuVSdyZJx0x09PaiyCyGtkSAbSN+QW49hk+/pVJJJZHDysm5m2RpvG4YDdM9H559q0Nh3&#10;7trZAYD5z3I/w69qri3BkXzUbL4AIJyOvGc8Ed270xmdcXxt53ZwJGKEnAztXK8r/scYYdzXi+q3&#10;j6l4leZtr7pMDsPb6D0r13xJMp0O6kjLySGPfvVSoyCBnk8f7p69a8e0G3mutbQqFkIJLBlyCM+l&#10;DDoexaeW08WhW3w7qI23tk5Azs9N3P3u+au6jeuiZii89iMuoBwuO/tjuD1otoV+zKsmxSse1lPT&#10;Zj7v+76NWN4l1F9P0WSSNQGc7WLL1I6bvTHGPWgEcD4l1J7yVwTHGgbIRB0z3+h9O1ZNrARCxNuG&#10;UNjO7t6Z9PeoCJbi4+0TOdhfqMn5sDPHr61pxzvbKNihVZTgYJVlPpz9yhgPgckrhcOBzk4yR0+m&#10;P1qeS7kwzQqN4zJnPIPQuP8AaP8AdqBXbg7MuF43qc57Z/8AZaYbeUsylpTLnGQDu3f/ABfPWgRB&#10;LM6RSTJFDndjbnPB649Qe57VOktxKm5BFGJDh1Ofu9QP930NP2K1unIEg+YYHDYHYdh6+tTwDfbv&#10;N5R3KoOJOVHPXHdfQdqBiSvNt8xogRwGbA3E8AE/7fpTBNLKm4oQASAka9T3I9/71SfajJAAiFY0&#10;TYAcdx3Pr6N2pba5EqCLy5fPZiDyAM9iD2I9e9Aixp/2hoWeONQrJglsFdvf/gHH51BN9pUOyHCm&#10;XHABOe3P970NIszwAFckupIYdD6nH/stQss0Dvv3KpPzLnjnt9D/AHu1ADZlmMZmQAyO52bVALH/&#10;AGfRv73rTI5WlWN/LRcKWC7Bgc9cEHK+1WZJSYF3xs2QQSGABwOB7Y9e9LbmcxOZVkKYLqFGMN/e&#10;x69tvegYy6jmOx5ExIu0EMi4APTdxznt6U6MTqigQtu8wIANvX06ff8Af0qyFvisxEEm5FXYTIWK&#10;BuuB3z39KhVltN6Tq6hSDtWUncv90H0/2qAJInnt2JjRRI5LAqignHXHHA9R3pj3F1fyCbMa7Blc&#10;gERg/wAWMfd9u1QyyXMziVCxSV+AzlWGOmSOmMcetNgNw16iKsiM2e5yT3I/2jzkUDJrxpIIxHw8&#10;nQkbeAeoJx39e1EDStGw8kPj72WA4HRc9sevepI7CSdyCjSQqGKBHOMDk4PdfWiCGf7JKGTlgM5k&#10;bG3tu5+76UCsMMjXEgKzRbmw2AQAxGfmx6j+73pLhb+JFCQug6qVbjpyw9Se47VK2FWP7RD+8Rwr&#10;MrkNntkdN/oavz36zQFTCUVgRsDHJYddp7N/e9aAKYMttaKXwVC7dp5ABOcA/wBz1b1pWd544maI&#10;soUKWY4J9AfTH8J74p6Tr9nRNg8tVJXGeR3wTzs45X1qC9luBBHCRF5agMVZskAngtjkjrj0oAmZ&#10;pmdzFOSrHcHY7WyON2Oz+i0h824hDJkuASETJIyMkr6k/wAQ7ZqG3jlmZY5bfagfawDYYnOQCf73&#10;o1adyLW2iVYVxGHK4UhSSPT0Ydz0NMDLlu5vOFqJCFEeBj7oGeRkclKrRFk1DJJba42sT0Pb6j+7&#10;VtsWzGYRQujESIxGFbB6genqveqUSmaYSp5MaltxXIwu70z6/wDjtAjYs7ySeQjfJ5gYufnw24f3&#10;T2kqpqADSNKdiRvllWPGCc8kZ7f3h3qqkosBKjQRSSPlcM33B6Z7f73eoB5swE5kQsTuYMcZI55H&#10;Yj070DJy3ku7xiPIAJIGVwe5H9z2qcTSeUHMiZ3bcEg7c9jxznse1UbSCSa7Ds23PzsyjnPqB3P+&#10;zU80DRTCOGTIAKK4yQqk849R6ntSAkae6YQEJE4OY2wQGOOcE9iPXvUM11PKzvu3o2GB2gAsO/tj&#10;070PbTb/ACWlVYwPmLZAK9gT/d9DTbC23x7Ull8ouDkvwSOmeeD6UATM9xJKzMypkiTJHfH3gO/+&#10;72ptvv8AKbzmjXZJ8p3ZPI6e+fXtVyAsJmUO5YEsowS5bHJB/v8AqKqW8cksTsxYKGbYFHOO+Pb+&#10;9QBajLG2cNIu5wVCk9QP4T7Ds3em2yTIjI80jB9rZUHIPqfQ9MDvT7OMzRsEJIii3GQplVXP6pn9&#10;anuLtbWJzBM2TtLE43Bh03e/oe1CGLqd1PDBBGZcZcvGyoSQe5Bz971XtXFzwzXN2Q1zG6RnKjJx&#10;z1/+vVu+updRu5QLks7fOEb+8T68YPqabbWkqyw5jiUn5mPy4OM847Y9O9NsTL1pZ3JG6SbaGXoQ&#10;cBexP+znpVmcSrOyb22jAYndu3dt3v8A3alTIh8yJlMifMwYKRj+8OOR/s9qFEU6rIXK4O0javy5&#10;HQ8fNn1/hoAijjuzMzeadp6BQdxfuB/t+tSQmZvKMxG0qdoyQAvfHov971pggeGQSBlaJvkCYUd+&#10;gP8A7N3qxdsoc3DOZXmI27Y1zkcZIH3cenekIGZxED54GcuAfuhex5/5Z+gqBLVvtAdZ8jIBLsG2&#10;5HAPHOe3pV4W1uSjxK4lBJdmxnJ7j/a/2O1R3MMSSRpF8ojTafLw2M9cHvnv6UDIzZXKSuoD/fMZ&#10;5BJOemcfe/2qkiS4ZUtTNMu5iCu8LkAdvQjv60qwXCLI4QiIqqEF8qUB6f7n+1UJtfNuIpJQXbP/&#10;AC0bb2/i9B6HvQBNbwGXUiq3D7QCd4OBx/EF/wDZajng+xgyNcCSVCWj8oZIz/EB3z6dqjLSRXgI&#10;WUSCTK5XD7yeDj+/U9vA7SJIsLROoI+TrnuV/wBr1FAE9jL9r00T+eQ5UoCRwMnofUH+92p6WrNH&#10;ua8JLKBsYlckfwk9vY96hkxESSke3+6j/KF74/2PUVEGmS7k3JhcDzATlAnbPqvpQBasmV7KXzZn&#10;ScNvUMSGLDvnsw7L0NUBLdlcNNKc8ggk9+cc9fX0ovJvMumEUTBVO3LAFmJ7E/3vQ1KLOXYhlVBC&#10;VIyWwAwPTno3XPqKdxlNA0EjMXVQ4x1OCvvz9z3qxPFP5EWWUBiGZH7/AN3f/wCy1qWOnwyRh3SM&#10;rIgYPjhQP4gPT/YqFoVBltU8kmJgUdxuZc9ccc59O1K4ilJFOYIkLTOPMwF3Y2t9f7/v6Uy3j2vm&#10;eNwPm8vy35J/2c+n8XrV/YmnhmWBHQ/I6k54PbPp/t9qqTxb3SRvLOR8itxkDsfQDse9MLDII/N8&#10;yUyAsFyMdMZPzYP8P+zUsMEcbussmOmVPIUEDBPrnt6VLbwzTo0sPkjHzMqgqSRn5sf3v9nvSLa3&#10;ETmUMijqSMtjIGceuccjtSAtzS24BiUrHGijersA59AT/f8A9r0qhNAZALhfLYFSRltu/GOPbHr3&#10;q281x5m0LH8ibBlcjyz2z/c9/WqbedNEDI8Z2jaA+T8vYNz9309aAK8sWQJ0nC5+bdgHOepx2PbH&#10;40+KVAYvLfC52lSMhQfQ9we57U1rW5LKP3zK3MixKQ27/a/2vT2qWO2mCRjDMu3ghTgAdcZ/8eoA&#10;nDWsbMJVXcRjGDhv9nr93/aqszrdyHHmLICCzOpG7H48Edh3rWNgscvmvPGYlTczlSVVD3x/c9B1&#10;qlp7Ob2ZmuZWQkId7E7vQfU9j2oAcZIFi2AFbhsbiE+bHTIH9/1FS2EX2ZWjBVkTdkqucr7H+7/e&#10;qUQm5uih4kAKLtPII/hB/vDu3epYDcx3caSSsyyJuQqNuQBwwHoMcjvQBUFvBDOzScAr8okj+U59&#10;f9g9vc1XtrKdp5QiSYJC7HB3b+w/3/7tX5Jp50MbXD7o8MrdSoJ649D/AHe3WrEdjOVVSZROx2jJ&#10;5yf4Se+f73agCm6Q7kQ+Y3zEkAfMCD/D/tf3vUU+GG3uJIlV9iMrFgidsHkf9M/UUy4s1EnkRzt5&#10;x6ruwSAc7fbHr3qW2s5drsLp3VR5i9sdtwHYjP3e9ADJ4TaRt5Tucx4kyN3ykj73qv8Ad9DVO5iX&#10;7Ts/fCNRj5+GLf3Scfe/2q27yOWKRYFuZI4yAfN3dGI6jHXP93tmsuVZbd/LFwzkHy2Bcnb144PK&#10;nue1AEUVhJt88WjXKE9QOCfTIHBH61evhbXOnWbx2xRyCPMx8uc9R+vy1HZreSxrGlyVjkyH3MSf&#10;l5Gecgf3fWlawUzLsvpWjyJAA7Z3cg8f89Pb0oCxTj3qkkex4kCkKF5x64HfP/jtWopBHYmOYTMS&#10;qqQTtDL/AHT7D+9VhdMN3cJDFNJJIoO1RIQORyFPt/F61LPp89pan7ROJSnCgEkKuR/5D9vWgLGe&#10;ufMeEMSnDANwTjpu9COw71b8GxsPGMZWMqCjEnIz06n3PQio2t7W2nZjcSCSRQx3sSRnoGPr/d9K&#10;u+DYIo/FACu5Pzkl2JycdP8AeGeTQB6bRRRQIKKKKACiiigAooooAKKKKACiiigAooooAKKKKACi&#10;iigAooooAKKKKACiiigAooooAKKKKACiiigAooooAKKKKACiiigAooooAKKKKACiiigAooooAKKK&#10;KACiiigAooooAKKKKACiiigAooooAKKKKACiiigApDnBwQD2JFLQeQece9AFdWcN0OM/XHJ568g8&#10;YHaoGd3kKxkB48B1bJxkDCnnnP8Ae7VKiIGGF+4SVKkY3Hdkj1PXIqu32dSypHEpK4BCqAQcZ28c&#10;r1yaBlOa682CSKeAyMSAqFiu9hzgHPBX174rh/Fdz50Ab7b82dwDHaTxy4B6D/ZrpblbeIyB2jfp&#10;uXHyCMfd3f7PTBHWvPvEMz3EpQDcHb5ioIYsPUdm9AOtMbOecxmUSIMsCNwODjPf3z+lWfKCKoJB&#10;KggYwSM9s/17VFBH84ZoHSPcVG0HIPfHv61d2RuGCr8gBI8vO3b7f7PrUiKklsk0R8uRQeOpGCwP&#10;Q/40JHHKjFJW80nI3cZ45P19BV5YIhAfkKqxDspBwFB4JH930qmhdH2sw24OS4JGSDj/AIF6GmA+&#10;G5jTyYpWdhuJyi8qPX69M1PD8v7xdwR0bYqHtg8c/wAPc1WRWkuISIvNLDawU4bd1xns3vWnDGDa&#10;pO+3JUlQMDAAPIHYeo70ARRt58ZxjKAZ3HcAMjrn+D0FVbuNQGmummGGUnYeVHPX+lbIsR5Xm7lj&#10;DHzOAMem7HfP92s64tjLGkYKNhgCrNjr1+v17UARPDD5EDyEOhbcuCOc9hxwR39afFGTO8cTbgEL&#10;gKBjHr7D/Zq7DBbmAxxYaTHXI2uAehPYDHB71H5LXNzHLys2NzsvB+uB0bsB3oAowwqsjTSA58vO&#10;5iDtB7ge/wClWGWIMGCIUHy4baTz2yev+9SmNlnZFMrqNwDDOQe+P9r19KBIpSPa7HYpXA3Y29wP&#10;9j1oAajRyO+NrIGwVwFHHb8PXvUq+QiCUxxyb8kMWAyf73tj+7Sh8ZVmUF+gbcAR2z/s8cUjKBGo&#10;mdhMWywOQc9s/wC16e1OwWEVpIVJjjjZwBgcHZnkkepPp2pXLByDGoXAwAei9wCOo9TSuUWDbHMR&#10;joq5zv7gf7XrUMbRzsGluACTgYBChc9h/d9R3pATRRolv5jwq6eY24MSAVPQN/s+h71BBIhUoLVk&#10;2fKd3Uk88/7XpVtofJUKkrLGq7jnnC9jjuPRe1MCxBjuQiNTznluexPfPr2oAp7muZT5VuiyBdoE&#10;Qw5I9P8Aa9atQSQeSgTymIxkhcgfT/Y9RTJUijJlJ/d42AcZI9Ce2PXvUaeQ29hOGRiGDBQCffHY&#10;j+73oAbeMib1RFJX/Z4APqO6+g7U5gFhj3YIHyEADdz/AA5/ve9Sq6QjKFt2SVIXJGRgkepPcdqj&#10;tljuZY4PupjDdcY9Ceu33oAjgRJrlwPLVtnLcLnaM4B7Y/Wrq75Hxut1yolDEd8gbgPX/Z/GmZih&#10;vPJjCMh4fzCcMO3PYeh71cikgiAZklWTcecEtu46H+/j8MUATGaaNlIeFMLsBPI2HqPcE857Vh36&#10;meN1lkjlIYIoHKtg52+wHY962S1tcHcismASDg/d6HH+z6isu+iiheRlfdGFGePkI/8AifSgDB8t&#10;I7lIp8CHZljg7h74z96r8V5bq4ijdy2GIaMHKjtjnv3qnIm8zOQ/LbP3hB6jvnv71E9w1nOFiG5S&#10;AGIUDPoOn/66AJXlkdVklZHwwyHyTj/4ivUvAup2SaU0JnBnLbiWXHOABkn+LrtrzKXyUXzimxio&#10;bHAAPrj0/wBmrnhrWJLHW0iCL5RbaQCMEEc5P8j2p6Ae0QFZHJMjgklcLwdwznH+36nuK4r4gXxm&#10;0xU80MjZZSBgMOOVHYeo7nNbL6vcwo0apLv2BVUsQdmTgHHb/b79K5Pxc099aCXyJRuKpI7D52bH&#10;8XpwRj1o0AzPCulZnt5mccjcEChiM9CR3B/TrXoEulRyaLLFLCwdMoISBlTgHbu9DnIb8KzPAETQ&#10;WSkocqSEBGTnuVB/ix1Fdb5xFshSPYinywW5jwQM/wC8nue9KwjwXULMafqZwxxnIcjBB7/iK29C&#10;1KRVZXklYIcJIvJXPt3+nat34hWIa6adIishQb8jpycbscD/AGfaucsr4RWUAijKvkZKHGD3I/2v&#10;WhAjpZNSihtXiBkbICuu4ttX+6D3B/vdqxb/AFKGXBZ5CSgyWJXjHAP07HvVZdTjt3LhgFcEhgOM&#10;egH931FZF3dz353heF+U8cj0Ge49KYyR5ftFynlSSFt3ykZ3MT/7NXp3hnwLZx28N9cuss0ihlVT&#10;wDnk8nlfUV5voltMNVjiMJY5wRnaR9D2r3/TxKLZEKOpYblJBH5jtj0PXGalq4tzJ1PwhpupNloo&#10;EKqGXaMYOe/P3TjgdqtaHottpFqYLVYxLG/zKwJwDzg47+9bZHATeQ3r6n2/XikBVMHcuwL1J54/&#10;pQlYBsu8sm0Aru+YMCcj+nY0iOjQicBmABYfJ8xOMZxjOe1TMquuGAI9CM1BKzCRW3sqlSuz5eW7&#10;YPr+lMBs4QNFM8CMVUgHqV3EDjjp6+lU0niU7Cg2E+XyBjgEgHj7g7H1rl9T8QSX+rLZ2pjaeJWB&#10;G7BPTIGPoMjvzXUad58VtHvYuMbsgHCjBwQO68cL260yrWMvxJap/Y98x3sWT58kdcjG4DHzDtXA&#10;fD2HOuzOYi7KPlJJEowedvb6iu08YLJbaBdNK0u3kZY5GSRgH+97HtXnvgzWk0jUZJHU/OpTCuMn&#10;oeD2/rSsI9jmYgvIJBsZGchyCcYHP+56jrzXl3iXVpbtzEIthkPUjsem7Awf9n0ro9Y8VyTIILa5&#10;AMy7v3ZGQoPXB6Htt71xr2YlkRZJjISxbDLkZ9vX39Kp6DasQppUojPEbrI2F4HJGMgccEdz3qyL&#10;UFY2A55cnaCD/tjjp6rT1lWBXjEjAsFyMcED1x244PeoRJcu0ytNcnc+7aAd24+v+10xUisUVAWV&#10;iQVAHsce/vn07VeVYJIhGj7WYbGyyjH+zn/2aoUDMUxJOCoYMBkYJ649/wC9T4LdByyMVUckZ27f&#10;X3T+tAiKZI5JSRcyljja5IUHaP0I7etaEDbQhE8oSMlwytlsnqwGeWPde1RTbElkPlyRxGMcOSx6&#10;cbvf+76Uxxh4o087eG2nYxB3egP971NAy3GEmgkiUeXgbFwxwoPYHup7ntUM0UkxX7RIRJwNucDA&#10;9eeg/hNQRu2wqqMB5TKTG/BAHPHp6jvQ8jkefGFJXBbkNgZwM56j0HamBbDhFQQmZju3cMdxYfxY&#10;z/rPaoJLdppWPnuBvIILkYz+P3f73vUkc8Zl2ssiyq43ZcZzjIG71/2vwpNkcu8uF+RiVBcD6n8P&#10;TvQIRdPMLr5jh1xzuJ2j/e5+7/dPrQLFSQI5pQw5yzYJPp/109KktpohCY/vcEA5yMepHce3ao42&#10;Ihdi8Sbhjluc5GBn1/2u1AFvzpbW3WOIiVlPyFc5GfvbT3/2hVWa3gniR90WXY98DH/xvPb1qKea&#10;TBjdQ6NxkgDOOuPTnv8AxUhKwwxYThmyMjBJ9SPX/ZoBF4Q20MccJ2DcPm8w9fr7/wB00qafbpdF&#10;02yIT8qswDE/3c9n/mKlc7Y/MNspaJcruwxGRwP9oH/x2smVrsStG0I3ONpUHg+2fQf3qWgaHQm4&#10;+yRfIkJUtvV1f5SR3X/d7jvWbbtHc3BM0lsrOzPufgAH+LHcHjA7U60SQaVJFMqKS3zhlJORxz6N&#10;zx61WgCeaoEZGA2cKc59h/f5PHpQMdLa2sMpjl8pm4CsjKygn+Et3J9e1XTeWSL9meC3mbIQkEDk&#10;DO32xnr3rCeQi4kVY96MPlKqeF9Bn+H1rRms4MRFEZQ6hpNxYjGeCT/c9O+aBlqY2c1zDFG0aykm&#10;QyJ/EcHnHYj+73pptomHlqY9yjIYEMcnv757jtTAjwXqfakJAwJFPDg/w89NxHQ+lSlWuNRj+yhm&#10;bn5EUqd3cAdnx19aNBBqESRwxqI41RAq5STIAP8ACD3Unv2pDa+eIpZUjOCEbL7QSOAD6Adm71Lc&#10;3S3cXkmOJEjYsNo4xnkr/seo9aSe6CRgbI0UAEBl3DaehPqnoO1MCKdrczJwTy2XJIYn+9jPDjsO&#10;9MZFFvFtKsrNvGARjnk5B6n+IdqgPn+fKZSG6K0bHlW/hBP970NLtmu3hjVF8xGwY1AG5gOR7N6n&#10;vQGgC0gYOCUL4GCclB7deY/ekvbIxAk7mGdrbwfw3f8AstTyWrxTbpIELoPMUKmeMdQp7eq0zUYp&#10;LSxMyFTG0fK5BAU9Fz3H/oNAFa1ljiIYCQnLAqud2ewB7P8A0pZr1mZQIsFvm3xjpg9R6AfxCooG&#10;zbTIqAjGCBjH0J9B/epI1mlLEIJTn5i2Fy3QE+hHYd6BGhHdWptXe4AEvVcoWUD+9/ucDAqhDOtt&#10;GSsYjXOTkcD1yO+ex7U+4jnhMW2Jd/JG1RkMe+P73qtSW/AVSxLDKlV54PUD2Pc9qQyG31CRpMHe&#10;EdSFXgEjHTP9/wD2vStnTpI2gw1uGaRi+SvPGPmHoB3HeqiRStC5EUXAw4xkKnXGf7n+1UsdwY4n&#10;eVsOGAIZcL22s3p/s+tAF6S9NjHgKpZzvTy1zjg5fH93/ZNcQ2rB7zEYwzFsYGcDnIx7/pVzVvEF&#10;yDELaaRR5hYkd2II3N6N7VgWckkreSq5MhLF8/MeuefSnsBp28piIEqNJ8i5GMBh/dz6D1rprSKC&#10;PTxKImWQ4PGdzsCME+hGeB3rPitfKgjWYqsgAf5xuBU/xN/sZ6D1p5luZJZFM2VIAfI7/wAO7+h7&#10;UgRY8y52t5RzIGLIcEEserAf3/UVBJJNFEiKZVwpxsBIwc52+oP8VRxM6RmR2MbhyqlXGWb0Ho3+&#10;1SIXntyysrPklQWGTjrj0A7+tMBoWeOGJ03uqgZDk4C+n+5mr8U97LclAXZxyUclTnHBYZ6j+Gs5&#10;WAh8wyjcwzj0GeuPTttq1FDGHQF/3uMuCQwXI4ye+f0oAmW4vVkVXV/MBIbbkHcep/66etJ584JV&#10;0IycKEUgD2U/+hetV70RxSARSDOAhAbIzn7oPp/tUs9w8ijziuHy2NwXdgcZA6Y7HvQBpXmrPKCp&#10;2sAF4VSEC8DI9I/VfWizuiz+b5aKVTJ8zJ256bh/Evp6VTMiyKdkhLl9xyo3M2cbiP7/APs96ciy&#10;EiW3ZQ6jdhBnr94qO59R2oAsTvcx3iyBfLZTtAflsnkAn+96N2pYbmadEP3S3RgdrH6Hsw7nvVW4&#10;lkaJY48cL1GWCR9wD3X1PUU5ZljVY2k3AY+8pAI/hDf7PoaQEqsXbYqxOHcSM2zrj+ID+a96nN09&#10;mDiMMEG4DryeM47g5+72qpO/mysvmSZLgMChBZug+j88U2MNFLujnlLh8J8pLZ77c/xetAi9ay/M&#10;GMaKVUKQeSAf4T6g/wB7tRJenc8IhjcvgsrrgcdAfp2PeqjXO2TcHUEp8uxSF299v+z6iomuHjmk&#10;aQoSMY3Lxt7cenp3BoGSHVbtbpmG/wC+HCBej/3tvZ/9n0pyzTzzmSOYxvzjb1567ff+96VDFE1x&#10;M3mSS+eCABjnd/dP+1jPzUwxg3pt0w6uD6LkjHHPTHOT3phcmE1w8T7JgyxpggLkKgPI/wBzkZNP&#10;kuXOEmdcumRvHAHbd/s/3akeNU3GAozbd2AuN2BycdsZ+73qlcFB5auJ/wB4hOQu4Dpzjvn07UBc&#10;U30ySIDMDnlht+Yn3/2/Q+laRF1ePEsUu4FTkKAFJHXb7j+L1rChJNokn7zb93DDB25P5j1btWhp&#10;t2rSGMLJIhOHydp9ME9h6etAFq7FxhpJJUCkARlRgBBxuUf3PUeuar3QKbFZzEHAKrgEgep45U9h&#10;2p15JOheAPI8TtkfKQ2R7dm9BVaS4eRgYFkV1A8sjd17n/e9R2pDHiQxSvFJk8gOjEDGexPc989q&#10;G/eWjFJcdFVcgb/p6Y/WqNxlJVEucSY/eZbaR3x/s56+9XIWRpwXmkH3dzsSMY6Z9/SmIjuFEcIL&#10;Ssu8hmXaBj/aI/8AZaiiRAWTa0YxztAYjI6fj69qSdRLcSuss5ZXPyliWz6D/bpbaXblQkr5QgCE&#10;kDpz/wDXpAacY2QC3jmkjaSPaSccjrgnsvfd3qWIEXBa5kczBeWc7ckdz6Edh3qjcz6gNrqGO1d+&#10;4kkMpOP++PatKz+0hMzrtSMATmQksM9M+uex7UfMRXhn2jfH54xLlXAw4PqO5c9xWg9yY7NY1Jyo&#10;KkBgcAjlR6p/e9KxLgMjySmRgiOfl3ktuz93P97/AGqtSWlwLKGXfuEiboymR8uDnHoB3HemMavm&#10;y3OGXepTkliBt4xn/YHGD9K0Y7ki4MJVwCVWQlsF2HQn/ppxx6iq8Fs0EzSPIqYAcuo3AJ6kd17b&#10;e1SCJZJ5X80hUB+ZiCMkHgkdc/3u1IBkk7NI7yEt84YfNgg9yo/v+vtTjAtoLi6kjgQbd8QD5yM4&#10;49U9RWTLC0cqSyIrxlsMGfIOCOCfT/a71q6nIBPE6SRNHtWRVX5Vzjr7H0HegCG9mSWGVkQwxkDj&#10;PrjG4d1/u+lVWeCJIo2QF24PIJPsf9r/AGqW4iY2bSl9rFzjHbPXbg8n1HapksraO3jCu0hZDk4I&#10;G30HqnqfWgCWw1KWy1ESWoGFYHywccgYx7Y7+tX7vV5rnzHnsVUOMo5Gdh6ZA9P9n8awI7Q4dlkb&#10;51DeXg44+6SfT+7WrDHK8Yt2nYOMFlA+bzD/AO1P6UDM2dpvIIMSfL8igEd+v1z+la3gV4x4ojUP&#10;k7HB5zg4Py/h696ppZmOMqJHbDMu7nJHU7fp/F61a8CRND4uA+ba0bEFRhSMHB+npQI9YooooEFF&#10;FFABRRRQAUUUUAFFFFABRRRQAUUUUAFFFFABRRRQAUUUUAFFFFABRRRQAUUUUAFFFFABRRRQAUUU&#10;UAFFFFABRRRQAUUUUAFFFFABRRRQAUUUUAFFFFABRRRQAUUUUAFFFFABRRRQAUUUUAFFFFABRRRQ&#10;AUEZBHPPocUUjY2nOMY70AQsMhwFc5G0fMy5xn8vr3qoZDJM7YmUYDqTuAYDqcfw49P4qnuQpjcn&#10;yTHsGd5AUjn73+zVHUYXYuIIonbcA2WUZOBgtno3pQMzdVlY2pZhLtVS+4odqg5AYg9v9ntXlWoK&#10;ktyy8gg8FsEqc5Az3z69q9H1rfDYbYjN5q8gMoGCeT7GT1ryydJJZGKONykkBemD6e3rQBGQUMQa&#10;Pcd2HII7df8A9feriWwe78yGQMF+bkAZX1x7eneq0aXKwmR5VkBXGCTjaD3/ANmnRrciWO5d5C2c&#10;lcnK8cZ9/SgCeOFZp43EroUO6QIASR2wPX2p4hgF3Em5VJBU4wV57Z7g9/Sqii/mvY5IN7I0mNzO&#10;M5/x96I4LyRomdkTcSFwemAdx/Tkd6ALioDcMm6IDPlY3jbwemfT0NWBDaQQLGjBWB+Te2On9739&#10;Kpz2ywgEkMzHCoBnjP3iO49u1PjjniZZjNGQEKOPvY3ZAHvn17UBcuIqsFuJcl85GG+bdkdMfx/0&#10;qlJ5cEADBizZYOec9fu46AZ59akn86OMBSowNh5wAOD+XH3qrTSPPFG2cszDdtHXBwM+nt60ATwr&#10;EgLIAVK/NuPAHrjuPQVYMxxsKD5iBg4+X2Pq3oe1UVt5kkcGbEaneuTySf7vq3qO1SwpJ5mTcBVR&#10;dijdnr6eq+p7UAhz+skQ5JBXIGcdvb696eXUrlVQYweijJHfHbHp3qIrJAsTO6gt8uCx5Xtn/Z9D&#10;UzJcFZZGkkOGGd+evUZ/2vSgBlym6ZWDr8rB2U4bAx1/H07U+Z7aRUXaFIypxtJX0Ge+fXtUNvFI&#10;1z+8lZyx3ccENjoD/e9aeINtuAZMK+4Lgk8dyPRfWgBwngjg/dQJMhBD79ucj+H2A9e9OM9u6mNQ&#10;DJ94BsKzn1PoR2Heq0OmA2jokxxjO7B4X+8fVT2FRRWUIdij+XyDktyD2Hvn17UaAa0DusauVCbQ&#10;GbBBIJHJHq/qO1Q70iyU2bRnGM7cdfl/2f73vVMIjh14yW27SwGW9CT/AOhd6Voop5lkkYEjIyOM&#10;j1x2I9O9AEpvECSbo1xjd0+XHbPqvoKZDsAURxYRWwVYYYMegP8AtHsaSexggchGBUICrA5P1x6/&#10;7NNjtI44SNyLxjaHDDHpnPT1PagRM0hJZEB3kHAOQcjqB6N6+tOjPnsBCVUuCXZRgADqcf3R3Heo&#10;GjjGEyjBsIwLDkeh54A9e9RxWFsjsiMNgUnLnb0/9m9B3oGWHJt7iMwJlF5YldwIPc+x7DtWqkil&#10;osKpjA2Nuxxz93Pp/tdqybeCKO3jjWZ5GLbgVXOM9QP9r1FaVvbCDDryoXOAMgj1A/ueo60aAXNV&#10;vGFk3lBfmAO5V25IHUnsRj/gVcnLeRy28geYMA247ucZx8w9SfStrVoESyaUgMMDIzkDI4zzznse&#10;1ctIkNsrRKWkDjL5H6Z7H3o0Aq3FyJbjfGvlh/4VJA9K14rqRgreU0xiAyzA8dhn29Kq26LKoGVK&#10;BgwITOSO/wD9bvXV6foMiKLiSIRo/wA2+RMqAf4j659O1AjmLye4LvFcNIN/LBs5z7/7Va/gaJP+&#10;EihR4jJGSdpXIHv17etO8RaZDZqi742YD+Eg7QegPrn17VlaHexaZqMN0SGCODkAf06Y/WhK4z2s&#10;iBUVZFiUICyjcCuM9Tz/AKvn7vris7VrG1luw1y5ySoKk527h0PqxwcHsMUyx1ODUvLnjdkEzeZv&#10;C5+cY+fj+Ptt9OavGXfBISfNVSQoVC2ARyVPcdd3pRYCvb6fDF5UaTFd0nljdheh+4D2fHVu/St+&#10;6hih09IpZFEseXBjTuOpC/j071S0u8jawKEIUB2BpQMAZPPumeAa0lVmSRftBBGFCZBkB255Ocbj&#10;2PpQI4nxNBHeWEiRyOuxSdrnIA9Rj72f/Ha8kQww3BWblQeVzwfb/PpXvWo6fNI0n2iY+QytlUAB&#10;x1O3HQ9d3rXjms6DPBeTSRwSG2GHVwh2lT3HtQ2DsU9Ot2vtSEUbF92CvOGz6j3r1vQ/DNtForGe&#10;Fi4GdigF0OeSPc9wenSuB8F2Fy2tJIsDusfUBTkHtj0Pv2r3K2hZCzu7szcYLHCgdgP696VkwOWj&#10;8P28N4Z0tlMbBQQMbQCOgx1j9TXTW1sIoEiJ3shBPmYJHPHT07VYk5BHIYAkELnFOYEjgkcjkUJW&#10;DYy9UMogMVvbXO+UZLQEAjnnnPDe/fpV22BjiRTvZiAcsMcYA6dB9KmdVkUq4BXuCODSKpI5ZiRk&#10;c49famBnahqkllbyym2kJTO0Lzkdjjv246ivNNZ8c6jGDBbwGHdnOecAnsf69q9Sv9Ogv4QsisrA&#10;7lZCAwPfB7E96x38Mab5AS5t4i+SSQeFGOoGenTIo5mtgu1seT+FLl5vFcEs2HLMSS/r7e/pXtVo&#10;qxW6GMKMvkhyN27BzgY4f1HSsS28H6NZ3E0sQ2kxqoyhIXJ6++e3pW9DZC2JSENsC7AAzAEeh56/&#10;7X4UJtgmcl8R5zF4eQpgO0mFZH4xg5CgdenNeOWVwYnlPzHGCoXO08969E+KGtR3XkWVtcCVVJZu&#10;cjcCRjHt+tef2dsk8gYlVIPzZUZHTHHf6U2Nm/az3LSIw3Fy+0jcQwf1Po3oavyXKxhXAAdlIbD4&#10;BIxkD0Pr61Wght0uyrNDhcL8p+Ug5+XPp/tdqvy2geNY4JIijk7yz46dAfYfwnvS1AzZJjvVyqDg&#10;HBIOFP8AMeg7VGZDA0pRGXJ25Yq3B6DP9e1XXtpVaQRFevyFc53ew/v46iqqwSN8krmQAEq24kFe&#10;+PVfX3oC5X8yVVHmnaTgAEqNxx6/171ajlLx+az7VLBiAR1BxnHY/wCzUhjheZN7lVUANvyRtx3/&#10;ANn0q00caQASMyIjcgg53ZyB7ufWmBWkJlVEkZBboNsYUg8nkn0JJ6+lTk+VE8DFQoUKWOSoUHpk&#10;fw/7QpIo4ZIWaNZHDIVVFXGTjnB7EfxetPWG3W2DiMhpF3EMpG1c43Y7r7etICjFcSTG4SVypBDM&#10;rZG444IPY+nrU5jBUG3mxPnO1d2eepX/AGvUULZJBHM8hw7IN24Z25HA9yex7UKqPtbymDh9u3gE&#10;47Z7EevemAwNPuUJgL5ePl3FSnfnuvqe1SLJM4kyCAHB/iJDZ+XPv/dqFIVZtseJf493HbqQPb+7&#10;3q3cWEcLfvAyyZBQZUhc+vsf0oAfZeeq7jI4cM2F2ncGIOcf7frVECTcBGwYsvICtgKDz/wD1q7D&#10;sYeQ8QkkOUdC649gD/7N3qulqI/MkUcvlhyBtx/EfT0x3oENxNJL5zF9u1d27OAOxb1X0/CiRZxM&#10;VadiC4IDZ3b+3/A/Q1JdWaRW4kRGVygcZYHr/EB3z/d7dadBaQTx5mACwKFUKQRyR8ue4P8Ae7UA&#10;WItOuJol2XDPOAzKgJyQD8wHofX1qK70i5uJEJu0Eapu3KTgL6gf3f8AZ65NRpLEEmaZ3DjAjTeM&#10;HHTJ7Adj3qzZR20yl5pZx8+4FHxl/X/f9qAHvB5cEMUt0zgcNuXOSegJ/iHHB/hxVc2/nMfOnZJA&#10;DGAeufQn6fxVde2+x7Y4rYyjlxht31C+/wDeFRmS081WW2QO2eWY7ccf+Q/60gKs2IExFPh5AuAA&#10;Buxnt/Dj/wAeqe4t5ZbaFo5HTHzsSMhh3Yf/ABParOqJE7xP5BdQoDF8hsknAYj8NpqZIFeVoxb5&#10;HHRsOGx0H/TT1PpQBReCKSKKJpVJTG3J3DntnuD69qsaVctZSvAURgzhSC3Dkdt2eMdm70qvbRSs&#10;7xKUVSUCHIHJzj0H94VEkj7jKY4AcZ3E5VR2b3j9B2IoGR3weS9mllWQtvJK7dpyO+OxHYd8VWRo&#10;k2GRXWNvmDLyc+o/2j3XtVySXzJN9yimUnB3ck56bj6n+E9qjNyih4XtxuDYCkgMCOwP9/1NAENv&#10;5byrJOhMIOCUbjB/mvqe1WNRjtbXIhaQSHBD5bp2B/2fQ9aTEE9usYjjOAXyDjOOuM9AO471Fdz2&#10;Kjy/s8Rd8MkgwQB/eAz0P93tTAdb3DSzETyzfai2Qp3Bg+OD7P7dKL9bVbZGidlkVjnazEHHUr6f&#10;7VPintSjOtlEdnyFdwIAx91jn/x7tWcrQC7lk8uGRB0jYAAkfw9eMevejXqBC9uokJjaMRvyVj3F&#10;dnrj+57dakUR7QWZhgjdknB9M/09OKljvBbyJ5EYfexZXCgsD/ex2bnhe9TSSKsIT7MG3AlXjGSP&#10;UL65/iHagLDROt2xhKlJCNqq3Xd1Iz03/wC1VFGiSRUZcOpO4jgnHXHp3z61pxuV2AxooYbAuMjb&#10;6e8ef4qu+RGAftIj3sNxLjAwOgf0H9096Qhba5gS2dnCHIDA4x8vPzY7p/sVyuuX8DJMIjwCPlZv&#10;vA+vqPQdq2NR1OW0gCqhkiLZBK4KPzhm/wBvHQVyBllv7uSIWwkkIzgL83ByT9T3p9BjIIVdmUqU&#10;8wE9cjHPH0962rG0skwrElMjIwASR6+hHb1qzpqTJEs0sSxRygqFZTllwSQB12etXbiS5SJBJBHh&#10;ByWGWA/hLev+yaW4FeOaJ1ZW+6G34IAIx3A9f9mkJjjZQFIiUEqFGQM4zt9Qe/pToJXiYqyFuR95&#10;MHPXGT/H71oLaPJALoRNKWcsESPGcD+H0x/F60CM52tsxtJJwBtCEEgDr/3wPWnXRjNwMxkk4Vnk&#10;U5PHGR26/LVmBzGBviiySZRlOP8Ae/3f9mljM4ErkgsELZK5KZ7++entQMghgaFkHlyb2kPRTlWH&#10;Xj+/+mKkniIJnFswLuSJIgR0A3Bf61Gl7fSMIlhxsXy1KgZUdwT7nndWo1zqptWjaKSSOXHysoUM&#10;RwFHpj1707AUri63QQxRqAv8RkUkbM9v+mftT7myE8KtMxzGuwFlyFyOCx7r6elAhvVRppI5Fctv&#10;y2OGHG72I4+XvUafbIds6w7QoDhwQdpOMkepPde1GgMmjingiYNBKW3BGB4O4njcf73o1OW+lSWO&#10;NYmcK23EeFIYDnHo/qe9N864WN08oYT7oGOFPYHup7ntTktZy4XKqsgVHjdsLgdAx7J6N3pAMlkl&#10;MhZY8qcuvlqFG0dSo7Drle9QaaZGlZ58BVXeXdQQFPQkdx/s9quOL122q4KsQzFyA24dM+jf3R3q&#10;TNxCzSRDM5y6DPO7HJA/56eooAppKF1UB13uBsAyrYJ9D6f7XarLMXmYMjbSCgQkA7wONx7Ef3u9&#10;UvJvEuBLF5eVG35HyCD1x6r/AHqtK91EZYyy7SoQgt8hTrye6elMRWhaN7h90e6QkFQMDOD+h9u9&#10;XxbXF55kiWzeajlzwOMjnA6E+o7CooxPKkpdQsuQgkZsgegb3/umoLK2v5JGDlmfzNrL5mCSR69m&#10;9T0PSkBctI1l3PCrLLGjZWM5G3OMD1T1NRWkRmjlnRI32D5zKQoXpjdn+H+6fWkfTbxrkeUy+TIp&#10;cyDgHHYegHde+KdHaXO9zHNHgjfkDjaeN2O/+72zRoAyC5nu7l02oXQcbmwWftz/AH+OParF1Lct&#10;asVeEnqAjAfN32/7frS2lrPZMBI8AKJg7ckqGz8px3Pr2qtJZPCFyEZ2BRg31+77Y/vd6AII7i4a&#10;FfMhjkVASmAACoJzjHVR3Her1lB5MUREcCRsPMff1A7Fh3X0p9vZC5GzzsMTuU4xvI6n/ZI9O9Jb&#10;2RW4EsV+hZCW3H5sD+9j+96r260rDKWovM1+z7WLLhG34Lc8gE9yezdhVOU+Vuwf3hOMhvukdh/t&#10;ep71p3VpMjKzXqybQcCM5AGf4fUHue1UZVQ2777vy90eBycY7L/u+hp6hcbK1v8AZ1kaVQSdwYIC&#10;GHqB257d6sunl2acRqYhk5Ck7T0P+19O1QwI0qNGtzNg7c5OGJHr6N6etNmeRX8lJJdsZLAAHPTn&#10;H+160AVCjIZXBwmNhAwfm/un2/2q07e1gwoCxZ8rOZcLn6+mOx71FpyC6vQPPEKqPmdiSoHcD1X1&#10;q7Np+63Zp51QRjBbaeM9MjuD2HagCvG4DJMLkLCpMpkBw2c8NjP3/wDZqae/wZY7bytwQqpjO5hn&#10;uPUnuO1JJbRxBkM77tygjkHr93j+M9moayjhIdLpnQthUjOGbHVR6Ed89adxle3nNv5gkCbJF2AK&#10;cgrn7uf7n+1VoTSsBAoLIcMFc7QDj5S3p/s+vFMmPmPh7gCMHO8oV4/vAY4UHqverZhSMyFbskIN&#10;2WG7Gf4jx0PYdqNREDvdkMyySJOHBIHUMeCB/wBNCO1OMUqNEv2klQCB5anHvg/3ePmqOyhaC7li&#10;mlQM2CUDHcTnJQE8ZI/iqOWWyXUXeaUyW5yQUwC3sR2wf++qA1FvUms4C8qvOFVWyTkY9TzynpSo&#10;n2mNmknkhiUD5OSMnpn1b0Papr1rGJrTZNIj7C+SQQTj7w54PbbVJ441mR45VEZUggMp2+4yeQe/&#10;pSEXZJy9ugbc8ZcKAF5JHYejep71JewW/kRNbyu7MC/K4GM8lR2HqveqEctokc5MbvEFAwMEdeh5&#10;+56N61dtn0uUAxuUJUZY4zn354f+76inZjFijjS+aUySRS+XhlPIA6Zx3z6dqWOGWO6cSROu8hUk&#10;ds54+7u/9m7VJZRW1skwMjyzFzghwCM9SuT9/wBR2FEtzp9yEjBO+NSGKtkJj+6P7nr70tQsVS6Q&#10;MFvBIWzt5bbnA4+mPX+Kr3gx1HitAg3thjvY4+Ug8/X27VmKLdHEjqJUxwJTt2j39V/umr/g5Ij4&#10;wjIRVVQwUOec4J5/2v6UCPV6KKKACiiigAooooAKKKKACiiigAooooAKKKKACiiigAooooAKKKKA&#10;CiiigAooooAKKKKACiiigAooooAKKKKACiiigAooooAKKKKACiiigAooooAKKKKACiiigAooooAK&#10;KKKACiiigAooooAKKKKACiiigAooooAKKKKAK7ufId9xUbNwJQn8cd/pUDhVg2sW2gc5ZiMN2z37&#10;89qmYgox2tnG4EKN2cdv9qqlyYI9ohTLA7U2beOTu259/vUDON8VTeRZPHM7SBlC7NxIAAHy5Pf/&#10;AGu9ec26QvLkOMnJB3dvX8PTvXeeLhFKEJMWAMb1O1Nvbj+5/XNcFbxGaSORWYBH5ZM5+h4688UM&#10;B7JG5FuzlY9jHcoB59f/ALGkdIvs6BA7lhzwc8dfqPftWlNFEMFhIytkFgpB3dxn+/61JZ2qzWWC&#10;zH5SPlznGOSD2A70BqUbaCL7PM7SmMsoCps4C57/AOz70hQfIXLoybSWIxgY4z/T1q20ccKPC3mF&#10;VRWDKe2R83uvtTLqz3sWZpEVAC2/ntxnHXP6UASW80Ul4zkzZ3nB/iz7f7f9KfJFbBIlaR2YA8Rd&#10;+DwP/ZqgV1WQAZjbcQBuxzkfLn/2ano8EhdQPmxllPG7rz7Y/WgA2wJaoG8xikeVcgkFf6oPTrmo&#10;Ikt3hykbBYyGbaeR9fr29Ktq8LLGiA5x8rnjJ9cdm/2agEVos8koiCqFGXZup9uec9x2oAP9GRSc&#10;MCoK4J6n0Ho3PXvUECxNMXmQNkfJk47HnnsO471ZaeNiqoiKG65bjA6AnP3PQ+tSyvC8Kys0T7s8&#10;lsZIx970I7etAEMghOx4im5FzjAbA/vfT/Z7VWjMEc0iyRAOxHBcHAx/nntVqSSKIE5xgZzu7kdf&#10;9/1FJMYAqFUDnHRSenU7fVfWgYv+grLD5kQYAlDhxhj6Z/8AZu9SSC2dQ3kkELlmJAyR0Pt7DvVd&#10;LgEcrGpzlerBB6nj7n9asTXLtbhJ1jDgZyTyPZvf+76UCK63Vv8ANiN42HzDHr6gf3vbtQ1xZvL8&#10;8RRCMoI8nGBzj1yevpTXvIJWFvFGhcoFwxOTzyM/3verBljVHIRW5yEAwW46j0x39aLANgay+zBj&#10;AuSxbnOMdh/uVAp2yxtklcfMHDZU9s+/pUtteRkqQiIN5d3IB/4EB/7LT5rlI4zKjxl0JYAY6H8e&#10;c/pQA55I2CNs+fbgqhO4t/8AF1DDehoXijjXOMEgEYHfHH3fUd6hkuYZFAZUIORgsBn2znp/tU97&#10;iJ9oVsDcpOUAJx7diP1oAla5hksDGqR4U5JKk47Z919B2qOKdQgwFyAVbcuce3u3oe1PFwqb4yVf&#10;GTnAByf4gM/e9Vot7xDdIYhGuwBSowwA79+h7ntQBY0/UIy7RzW3lyRjG3AG8ehI6H371rQ3wndh&#10;9nUuG3fc2ksO/sf9nvVGC6j/AHjLIq5G14wm5VHbJ/uelaEN6srsEkPoRLHzuHIz/t+lAFHUbhLr&#10;T3E9q7HkxFARj1x6+4/hrmL+4kUl2jKo0QQIq/eAPHTt71p6xq0kVx5Lz7yuM/JjB+nr6+tZV/M8&#10;jtKH8xkI2KEIGPUDsPamBNpUj28iufODiVXQFe/v7+lenRXct3Z2rKrCRgXAVcgPzkr/ALfPKmvI&#10;Le6cXRbcVYgjlSRn/P5V6d4eummsIEKSDcmx2iAQORzjP8LD+93pAc94inkKrEbciJMlPlPQ9dp9&#10;PUVx8izK6/6PgE7vukZHb8PSu68V3STuEQE/xFgowxx1x/CR6d64RbpRdmRDznB4/p7/AKUAepeD&#10;pLy30u3SO1mV3kKk4HJ64wej4/i6V0jx3rDzIrIiRchWVOCe+P7vTn1rJ8H6kP7Gs3I3hQ64L7SB&#10;x8pHdMkfN611srRyW0zzIDGApHmMUzg9CCBg+nrxT1AwrWa8iEj39mY4lIfJTOOeoHp/s/jWnaao&#10;J/OjeCeNPuIGztAI/vjqD6/w9KTUXhurZpFRgSQVUMEIfA/8f9vSvM9a12+0i7jRdixDJREIMeOh&#10;X8ecj1przGerSSTTzqY4pGiIC4JOJMe5+7jrn+Kol0ZJY5/NBZZG37T1BI5bH9726Vxvgzxi+szm&#10;0vREqjHzsAFK54U/09K9GjmZhIQu4AcBSMg4Hynnr+lJpCaMGx8PtBdGaMJHETgrG2Rt7gex79/S&#10;ugRNkYWNAmwBQOMEDp+FPQFVxgD2AwKdSEV1YRL5picO45BK5ZhwB1xn9KdLcLEpJGcdBuHOOuOe&#10;1Olf5GxnIIBG3Ofb/wCv2rkfFfiCXStjb8OSAsSN1PUg9xjse9NIZ1MV3HM++GaKSIpuAQ7m69eO&#10;1Wc1zfhZ5309bjhxK5LrxkHuT6N/s10lIGGOSe9NI9h1z1ofJXAAz2z0HoTVdp3aNtw8sk4xlcof&#10;QnPU54+tAh08myNthYsTwFwTn2Hf3qC5uhbwn7m4RHGOgGPvYzyvqa5zV/ESWkLoZ3V1+Uh9ozwc&#10;qDnO4ZyT3rFu/G9nPbKqmXzsHMqJwRxyBngeq96rlZSRwmrG5uNVd2cnc2SSDj27flRBDJGhk81t&#10;4fIPIIJ6gcfeFMvw1zcmQNtAOWHXGen1B/SprTEVuZJVLPnHJHPt7f71SI1LSOQXCGKRChz0Uldv&#10;OSAf4R3HertzFIxPmSDMa9QucA4wT6qegHas20f99mJm2swK4XGSM/kR6d6slphCXJmUq5BP1xyP&#10;9r1HagCpg/aWy7HLbSp+Ug+mc9f9qmlI5UI8wtGzEgggZHfHPGPT+KnG2uNztvUjG3k8FfUnH3Pf&#10;1qGKP52RmMYPJyTyexPv/doAdFCuFZbjAiJO1lyCvA4Hc/7PanxJ/o5EjbmVsFAwPU9B7H+92p4B&#10;MYwXG1ic7sEnHI/38dfapUjRF3RjOUyMHCkZ5IH90dx3oAV0LwF4ZdoKBfLztwB2PoB2PepoxudZ&#10;4XkFwCMnHzE5xkD+9/s/jVSKL782QFCBW3nIHHBx/dPb0pSnnSLJvZQkmQpkwSR2J/vf7VAEjRzG&#10;KXbM7tHHhwhztyOfw/velVgxdEyZHCgbi24gLnv/ALPoamWKInIb5HiJJWQDP/6u/rUSW6qsm+Uo&#10;uMAjnjPUj/2XtQAoWVboyoZyjMD0O5TjgEY+96Us0szTEsZWALAD5sn1IGO38X6UkQEcrBwOTtAL&#10;g846A5/XtVjyoVB3sjFueSBn8c8Y/wDHqYx9vGTbBmJBIwcltpXtn/YqHZMA4k3DYQGJ3dc8D6/3&#10;aSVYoycsG53AjHf+LGf/AB2kKLCFJYA4xgENj9ec9z/DQIu28MU7IZA7sOAq7tzHknH+16+1WhLb&#10;iAIkTIih+U3AbSQMj/Z5+YVkxSB5VKsoIXARsLnH8Oc8D/a70+aaOeTdLgKBnAKr+meCPTvQBcme&#10;zESnau0IA+9mIzzgn1U9vQ4p9gYHLJcRt5cjbQCTkMcEKc/xejVkEImGL4VXHOFOM9wM8n1XtWrH&#10;b28aL80QaTj1Cjrn3Q85PagBZnE02fLJxlVJ4BA4IHoR6/xVDeR7WjlZ4lkVSw7DbkYbHYf7P41o&#10;PHBDAuNvlbRuB9MnG4/3f7p71GtrFeLP5jq+SGOT8x9Af+mmOg9KQFd5pjbRqJYVkjdSxzuwGB/7&#10;6B/8dpY5bl7pok5ZVCuQeB7E+n+1+FNuolZ44IsLtyFCDJIyc49/7wq3ptmxWcuy5Cnaw+7sHf8A&#10;655/WncAMpl80eZEyORuBGMkfyI7f3qpXGqCG2RRNEwV3YAoep749f8AZqdJLdpW3ysoOM713D2y&#10;fr92o7m2tV3oGY8hiDw7MR0/66f0oAjiuFieKVZEXCnKY3Lk9ceoP/jtW5bOOUvIs8IEihGQjIXG&#10;MDI/h9GrOhSOSMxqrkknaqqQT/u+n+0KsW9/JZomYSybDw0ZwE9cDqmf4fWkBTvzMrsYXDfN97GD&#10;kdM+jenrVrSpWmXdIFIyWyIjkN3IyPv+q1ANTtTI/moxDtliw7H+E9uex7Vba2WEFrWaSNZWASMk&#10;DDddrHsf9rvTGVEkt1vZfJkQZyrOkZC4x1Ckfc9RQbHYvmyXG1duWDKQBz8pI7g9vSmpP8srtFJJ&#10;MXBZzGBggfex2P8As96sSSKYSZY5DLyyMMEjPUgdye47UhEMxMNzCqyvsA3Fdp3h8fdzj7/ofSr8&#10;aSCf5ZnYclVTg4/iwezDv61nwRO7RGQhVYFAm4YAx0zn7vq3ata0iSUu0gVt3UFgFGMY3HsB/Ce9&#10;AD7e4nguY5Fcg7S5YR5ATu2P7nqlU9Y1do78ssrDzFK4dMjHByR3B7DtS3uoyaY8kiFmnb51EmMq&#10;wB+Zhn7/AKDuK4y71S6ublVjRzIWJUKM4OeT9eORT2QyPUdSuBMwim3bx86A7tp/HvjvRp8ssl4k&#10;k28SIAAVGNw6DnsP51b0eyBh86aEseWCk8ucc/8AAPU1vRRyTzlJQqfIMiQHbt6jP+z/AHTSuxEI&#10;YqfOaZ2JbIKxgjGMZx26/d702WWSUBHkDLFkqEAY89h6jjkdquPd7c24in2qfm5IJPIBPHX0qqWy&#10;ieXHMdwZQVJHI6lff+9TAqDeMtKNgwFRQBjHoT/d/wBqr0F/cbHV2lHO4hvlB+vp7etOtQJZ9rAl&#10;QgyWJAx69Pue1NeLzr2RNwjQcM7ZIx2yccg9vSkBJHsdMSzbWYl26bgfx/j9qikMkcSNBcyZjDAm&#10;NQeTjIX1PJ3elWUNupAMW4BsNgnIbH3c+vH3qhDYkKCIvExK8Hbk4H5Y9e9ADIIpBapI0zbduBwc&#10;Fc8kf7GetWZ2mlGfOYAqNzSdNvbPt/dpCpihYDzCjNuRyMA9fm9v93vTYZttsGkYDYCWQjOM/wAW&#10;O4P93tQAiJK1zteV/vZdWbkN2BP9/pin/YppFYMziXzM7Q+GLkdB6P6npSxK732FVYxsG1Sd3XsD&#10;3B/vdqnkVgi+c6IzEIVkbG4Dtn/2fvQBTkt5YFjlBUNkqhHAIzyQOy+oq3cxmKBWWZEBQN83PyYH&#10;zY7oey9RUl0WZXaVk5YscjBOD39COw7035mdGHzY+ZSB827HUD+96rQBXliuGilSWXy2VRuDEN16&#10;A+uc8HtS20QViHmRW5DMWAAIH3c9j/td6nQOHjRVXhSqsvKqD1x6r6+lRgmCU5MQGdo3coVz0PHK&#10;ehoGRJ5MTZSZJGBLKcgH3I9MeneqlziWRJV4TGeQOfcDv/u1rJCbqUzONsbEPJvzz6Bjjj/ZNOuI&#10;j9seRXAmiZSqp1LenH/LSgTKFvaSWkkMrlY45DjawyGU+n94evpV0WkdvfbZprZGkzHznaB9e6+h&#10;9atXMgZIGVd9wXLoq5GT3wuMKeOR3qpbweezTFxna0mdhxgdWA/ujpt/GgLFzUraCEeTHJIRJguW&#10;6bscbh2b+761kWQkkLRiWQSIxKrt2kseDt/2/UeladpcSTF2uZPniiDDjcQDwM/3s9j/AA1SuGnl&#10;l8qEP97YFbggn+En1/2vwpgSGwMbNIZmAWM48sZDDvtPcD+L9KpmONriJPPYR7CTuBAC8cn1Tg4q&#10;7ZlnuzBP5kmDkYGMkenpj0/iqq7Si7UruIQs28LkY9cf+yUgLTwQSRyLbzzLuIdmkBznsre5/hIp&#10;Lm3jsoVxLKHLfcAJKnGMH0f39KjtZmhuX3xFQI8LuwwXPp65/wDHajvDLdzAJEBtIQ5Iz2wGPcf7&#10;VAhoQfZBvdsHOwjjPrj0A7+tVZbaKRVzJ8oGd5XIA/vY/u/7NPupJI5JDOcEHG3AHI6Z9Pb1quly&#10;7QkD5gxLArjr6j/b9RQBPHaKs8rBmUYHyE889AT3z69qgFluIwc7ztXLj5j6Z7Y9e+Kum6Mce3Yq&#10;bY9o2tlR2OD3B7+lU5VufO80upjYqGiJIXaBwT/s+hoKL2m2VurSRzXTIFbdwvXHcDsc9F71bltC&#10;loGWRz1IxgnB6kepPcdqaollnb7VBNGVZQGPJJ7An+8f4TU63DNFIkkTxhQQozglv7o9H9fWmBCb&#10;GI2eHTayKfmByuCegPdPVu1R2kauDLM29WQARuMLx0z6L6HvUkrSh8oI3Rl3B04TA6kDsvqven20&#10;sx+UJEBGuXkY5AT+8R3U9h2pCIZNOWe9228k5IbLtIpDFvp2f0HelttMuGIVnlAJOJIxuxnqFx/F&#10;/e9KmEzJ99HJ35YBgcZ5AJ/vHs3aiG7uml2qSkuCojRgCxxzjnggdT3pjIorSFZAJPNkMa5+Xdtb&#10;nBwf+efqaq31j5KxspzuPIOSf+Be3A20paV45EZm5GVHAyP4jjPbH3e9LIGgtI3KI0gBKkqM7SMZ&#10;5Pzf+y0BoWbi0iNtDILdkk+7wSWyOqkY4k9/SnPCgCbYdysAQE3HIHXbxwRn5h3qg8sp09VMatGC&#10;UO0jAPHGc/8Aj34VPE7vaqojB3AfKcDcRnBbnjHb1oENYQvbeSVC7ujANwM/eIxyh6bexp6WSxlo&#10;mhIYKFCKCcHnGfUt2Pap7S3kjtbh2hUzSOPLyAG3DqV/2/VaEN2bmIJaxNtyYzGcgjHzbTnkf3vS&#10;kAKkX2Vg0JVmbbzxk45XPZh/e71HFZQW8CiEkvnflV+9g8npxjPTvUyQfaMK0sURJ2sGIwF68n/n&#10;n/tetWJ4pS24MXUbVJPBYjpu9Gx9096AKtzABKkBCB2XIZASQD398/3e1W/B9pHb+LkDAqVZgAo3&#10;DODgZ7jvmmBnTeFjZpt2Ubo27HOP9v1HtTvDpnk8WWTIpKqcMEGBjnJAP8Pr70CPVqKKKACiiigA&#10;ooooAKKKKACiiigAooooAKKKKACiiigAooooAKKKKACiiigAooooAKKKKACiiigAooooAKKKKACi&#10;iigAooooAKKKKACiiigAooooAKKKKACiiigAooooAKKKKACiiigAooooAKKKKACiiigAooooAKKK&#10;KAIZXCo2FZnIKqoJGTjOM9vrWZeQm7igUhCGckBgUJOeRnHykf8Aj1X7m3RlZm2k7GGWOAR12nj7&#10;tZN1BJtEpdDHlSZHYkHnuOMj+6R+NAzh/G6SMkM32l3Qgnd5e3IHAJHbnjb+PeuMs7WZI2zJtAPJ&#10;BB5PQfX37V1PjZlju44leSRh3J+YfUdN/wCmK5aJohLsDMoVMEIc4/z39KALosJpo4i8g5bYqlgM&#10;nPQ88f71NktXa2kWO4VSyDjcB067vTpx61IkkAhBlcDJCqpJwDn6fd/Wp0QOCjybi7Z+bntxu479&#10;v1oAprbifa0bH58FScEn8P7/ALVM3m25RWk3HaR8nOCQen9fSrdtLFbK3mbImiUgbiT6YAI/i/2q&#10;pXLvLGZI51Tcq7QFx06g+nHfvQA2G2Et87vLBt3bYwGJULxyf9iiC1naeSOS5RFJy7HO0AZwW9j2&#10;q6radEDskU7WG47OGJP3se3Hy96ina3U3GwiVweNv/oSjv8ATtQFhVtHlG1m2LHnLNkEk9F6ffPY&#10;05oIlt8PJwSeWB5PcDjgjv60jTwyLECrfd5UDIHtnPI/2u1JG0LrIdgXeuAMZz7HJ4Udj3oArSRw&#10;jJjnVhs42q2Mdd3T7vt1pi28QLLuZTgfKSTtPXkY5z29KkURKFQ7tzfdCqC2f72M8N/s1IGigTI3&#10;mYA844Ud9vPOf4vSgCm0UbKzOxJBChATye6/X/apQIDKRJNuBHykKQD649MfrUsHkyoqBdrsDv44&#10;Uenunv1zUk0UKyeSgJC8Mzjn1BP/ALLQAyKCxiny9ztDfxbMnb/fx65/hqZrS3uEePzFTAA3Lg4z&#10;0x6g9/SmRPCvmrh9pOzDDnPfns/6U8S2m6SMgkjn5BjJHp/X1oAhj0+3hgiSSZGdcZdumeeD/sd8&#10;0XkFuyYNykbk52tnLe5x/wCO1G728sTuSxA+6COnuPb/AGetRbGKZYb41AOeCRn+ef0oAuvCkMcS&#10;yMzSMdwVT831PH+sqF7eIFR5hZcnJXOPw46+tTNcxwb3MJAC7Tkhjj+7n1/2qa5gkRZcZGASNuM/&#10;7Ptj170DYnlQKgTKuFUncQSMfl9ypmih+WRnIUgEh85U9s8fl6VEkMbADk9WzgfnjPX/AGaZG0Qj&#10;QNGw3A8qu4D178/0oECFEndUO7Jxgk7s46A4+/70yymQMjiFzIoOccbiO/Tt3HensTFbNK8G1CuF&#10;UDIxn15+X3psNytuyvKnLKMhhz2xn+nrRcDS06W2lmWaTMU7bi6CP7uR9/GOR/s1r2xjS4eExtHw&#10;AD97GT933B9e1ZVhcRif5vMMrnAZVyxJGMj0f9KvxyrCZckEgHa8WWJXuFHp/eH5UAzD16OKKRiq&#10;EtkcnBIPYHnoOx71j3WoNIEEEDRGPiRmxln9fr6CtfUriRlZWykZUH6en1Hp6VgoD5pVoZGEjAMN&#10;3P69/egBUupoI0KZPmE/Meg/vYPv3r0rwrHFLaBQwi8xMlpjgEc8MP7nofWvO2hVI43YMMMQozkH&#10;/DHH1rsPCuobb6NlhMgjUk5XdjjrjuP9nt1oA6DXNHimgMKLiQDkydd3YP8A7R/hNeWXduLF3LK2&#10;/JUk87T6f73rXrV5qMjPIRCGZR3O4IG7HP3lODz/AA8V5h4hjEkysibVzkheAPp7Y/iosgGaV4ke&#10;wn2FV25B5GQP/sfb1r2HS759U0pZY2ESOBuL8kA+o75OceleDmFxIoKYbvxzzXufhy3B8M2UQAG6&#10;PGFGSQeoQnAPfPpTuBNc27yWG6dgojJQgvyTgYRj0Df7dea+MtPu2kF06sEHykbcYOehXsffv1r1&#10;d9NZrEwEtDhsLGwBUDAJHXJTP45rP1jQYbmzLPuW4Xr5jLufk4Bwcf7v60n5AeZeA4pR4jhMSrvz&#10;gsRkD8P84r23T4HitGhZgwXIAwQoyB8oJHK+9cT4a8N29veS3BSSTMuIwNqtkdQMnqO/qOld4sG1&#10;AIXCgr8pC5C8cYGfu+1ACwPgsMlizFssCD17jHGBwPXFJd3EcUbKzujlTtKrk5/2fU+1SsuMnJ6Y&#10;4Bz/AJ/lUBsI2h8tmkk2gBdzYIwOOfX360xHK6548g0ppIkhMjY+TByjfQ46cc+leX32qS65rqTz&#10;uVEjqDk4Cj0Feu6r4KstVunnlCgsMFQMDJPX2wO3eq1r8PdNtbuOZVztGPmbPP8AeAx39O1Lme1h&#10;38jd0Q2xtmW2m3iMhWG3BBwOv94/7XetQnAzVeGzt7YqYo1QJHsGOy1HcXEiI5Ro1ZMZ8wjCjPVu&#10;e/agRY84FVYK5UjJ+U5A+mOvtWBqusCztm3QzoFDB3ViQuTxjP3s9yPu5rI8T6jqVkjz26+SjHG7&#10;zAG3egUE/vMd+mKw9DvptZnWCVY1+U4QttBOOSp/9CFMrQ5HxNemW+YSFmYMCuWJwPQn0GevtWRb&#10;3cjOpbBXqeeSR3+vtXX+ItCJ8112KUAf5eFC5xuXP3lPp1FYdrZmFvKMAyW27SRg57H3Pr2pXEOt&#10;1WdFceYr4Ynb34/h/rV61tRLEreZhQgBDE4C56+6frmp7M/LIkix7iwVVYcHbnPI6EeverscQEW4&#10;sF4LKFHUE/ex/e/2Pxo1ArqVtLpJIlB2nDBm5B5wD7+h7d6dLOsrmJVPLfMN4znHI/3vVu9V4pHX&#10;dtRcg4JBztznOB3z39KQRAGVkRW2kbhgkFfT/c9DQBXOxkLSsVDDoDkDn73Hb/ZpPLLOwdTiI4By&#10;DwfX1z/47UsMMiEttIw24gDof/i/b0p8ESJeiaRtsCZICc7j3x6/7VAEkdrF5O0rGe21mwPoT/7N&#10;+FMaZWVnkkSN8Zwfl34P6Edh3q01xDHKjSLGdx+UYJQDr/37/XNUHuVmbydpYtkHKnI9A3v6HtQA&#10;0TNFEZBGCzAMrA5+Yjn8fUdqUN516jjyY4N2wx7/AJQucnn+76mp7WVhA0LRjIfaAVHUDp7H1Pen&#10;wI1w3mxpGjZL7SmAQOpA9P8AZ70AJNLbbwDbKNqYxnn2z9P4fWlN8kFwZgMsrk5K87vXH9/1FQqs&#10;iIZzGikjOcZAz04759O1IIJNqx7QWY7GRiAc/wB3Pr/tUASrNE4BLYHLZXJUeoB/u88+lTSTq0m3&#10;YAqn5izHGO272/u1EgO5CIhubJAwFBx3x2x6d6mjkmjnJZFXg5O0NweM4zzn0/hoGMYFpAcy5DjO&#10;QdxP5ffqe4uxIFiRPlQlh5YYHHcjjp/eqASyI3lsgCA7WUEHcewzn/x6pJIjLNvjjUq68btq5AP1&#10;4x+tMY/T5IU8wy/dCdNrbdpB68fc9PekvNjKpjgkwCN24k9xjdx1/ummmTlXKbVA3ErjpyN2M9f9&#10;n8aVY7hpdggViOMZU4B6Ac8g9z2oEQpJckyqN+XPKlDuJGeAccP6nuKspczPbugzIAMxARlRx1K+&#10;gHde9OtZWxIn2dXZVK4DDBx/C5zwvo3epg1zGDJ9mkVQyk5wOR0J54YfwjvRqIrQI42PvwmMuGGc&#10;A9Djup5wP4asNcpaW8oaIR7eCo5K+i+5PXcOnSrk3mFUZIhGU7ZBJY9Sv+3jqPaqpjlyS6QhW+5g&#10;5Xb3we6f3vQ0AAleYRyoud/AYjbux/D7Eev8VLJPP5QzG2HBcFQBvx/FjtjH3O/WpZWcWDFRGAHV&#10;XzyMc43f7H90iq8gu5onicLuHzEluS+BjOP48dO2KAGyQGSxacW52RthWXHy5+v3s/8AjtPt9Jme&#10;yLnYZhhShyGwf4c9Mf7dDW9zDbqPNACDhQcZ652k/wAX96opLq8hijtvPgVJAPmDZTbj1x9z1HrS&#10;ER3F0YL1f9GJKNg5bHzDpkDpj9atTSXc9k195BIz95Mbi2PvYz1H92oZ7GYBCZYizECQu/3B2zjP&#10;yn+E9qszvLCPsiCMIy4IdwG3Y4BPTd/tUDMK1uImZEkjVQCSGC525649Qc8+lTXck0lwrxsQiAYD&#10;A7Ag/wDZPQ0yK1ljcKtwhRvn+QjLEHkDPQjv61szNMgjuGntiJmG3YOSp43bfxwUoDUzDMxt/wB5&#10;liT8+487uwJ/v+h6VO0txLBFmLCK5ChfvMw+9j/a459amu9KeAL9xEHDqOVGR0B7g/3u1aVgR9mS&#10;J0jkkYEYbgHH8JPYejjrRcDPsre2nlEjo3K5yiNtCjqwGOE9V61b1G+tYlkEMMagAEswyAvHJXup&#10;7DqK07rVDZ6bOtuFJdSQwwrNjueflYY4HRsV57rOtTNMzwNADgSKT1yeM/X27U7MZQ1jUVN23k5J&#10;kBDI+SVJ6HJ7+9VtOsrya8hKRF23Mf8AWYzgcnP+c0WWlXF/L5kgOwdMc44zn6eprrdHsbp4S0s8&#10;IbHlxgjAZR/ePZeOD60riKcYCTqrAiPbnKED15Az09V71ooRNc4IjiULu5Ib05x3B/u9qJ1k+0tM&#10;z7WX5nLLjkZ5IH8X93HWkWS68zesh2ByynGG3Edhj7/qPSgZVvEYLuxDsjOPvgEZ/hJzyD1z2quT&#10;uBzFxt2gHA6ds549j3q1M5JgxOjEBlwyErjuFwvQd6rqLiJSWdSw5OAxCjsWGOR6elMTCGV4plXO&#10;A7AgkAnP94jPB/2e9aWo6fLaMrCPEci+YrLtO712jPJPcdqrrBNKwaQ5IAD/ACndu7Dp9/0NSBJp&#10;5JBIJVXdsVcnk9SBxw3r60AV7WAzlAgaIFWCn+EDPIHqnqa0WYLBHJ5ochMMHXGcdN3+x6GlMkkF&#10;tHiXaobdGVj+96nGMgDjK9+tVnupHUCR1yW3g7c4/wBrA6j/AGe1IC3JdPPb/ZpTukPJBXDe27/b&#10;/u1mxp5cLIPNXDkAbeS3fH+36irIN1bsQDhwMOPvDB6DP8WfX+GnLCJDhbpSXAQqxx839zPY/wC3&#10;0NMCsoC2yncAuTtbsR32/wCz61Y3vHbLHNnAUYLKSAvY57x+npS3kQEoAuEkjbpkY5B5IHbHp/FV&#10;hR8rMLtZCP3iso5x/eA9f9igRBKlxDBJIwYcYZZucDtuP0+6aZFHLBbkStIFV+d/ynd/dB/v89a0&#10;5EjkUx+cyg9QGD7c9MeoPf8Au1kzj5vIeVFwNpWR8r9Mjqv+1QBMXIZPIdXycq0YwCO5GehHcd6Y&#10;qsdkucIvzAlcjb/eA/u+q0xrQQW6Is+wMcruOOR/ex0x29adJe+a58tXGcFQWy2/1GBw/t0pDJ2l&#10;/glbyowckgAgZ6f7ynt6VHpqSSSmSMuyoTnoVVucBiD0/wBqqs1vcTPDFJLHsZgECN2J7ccf7Qq4&#10;LA2ZJjni4GGMcnGPYYyU9aYE073VqDcSmR5mZZCpIHIP8fORjse9O0+8M7yNif5CSmFAbce/P8Z9&#10;PSoLZlvN0blhGGXezMxAH+0Mcqe3pU8UP2SR/JOH8w+YHk59lB7t6MO1IAR3gcPHatHIMghSDt45&#10;2juP73pTY2UuyIhSQodxBBXbkdSP+WfXn1pVcGQqc7ZJMLyVzgHoT0I7/wB6izsPM3b7hGQszhh/&#10;d7sPVf8AY60AK0lwY3HmKrEAMzNySOgb0/2TVf7WzvGjpI0jOQdqnO/+8P8Appj8MUqW6JC7zXSA&#10;4PJBIUdsjvnt/dqrawtepDcLMqJF8qlRtJbsnXp1+emBLLpeooDJ8nlMxC7WPzeoXjqMHcK0dOaD&#10;TYX3xgGQFiwBIZfXpzH+uaV7x7mNraCYGZiG+ZcA469/lIz1/iqtqDsHWVrlZAGymxPvYAyQD0P+&#10;zQIoXavNLK7R7EA3MCSdo7Z45B7elVYlfaIxnI4CDgg/3c/3verSxJI7uXWEEEnaQcZ/u88n1Haq&#10;6W1v1chuNqDIwMZ46/d96AJZISYG2EghickHDAHkhewHf1pphjmuzK7sgZRldpIC44bHcH+72p7Q&#10;JO4keQ79uR/eIB9M/l61EFjD+YJLmKSOT0AJ9+v3/akM3oLdhG8HmsWZVUqr52Z6L9D3btUVx5tt&#10;Hu81JFYBWDZ6gcIT6Ds3epoY9sxeNpDCylgYhx77Qecf3hUUi2/2ZIxOMEYLsp2gfTvH6dxQBGWa&#10;Yrtc5ZwwbYFzg9cf3h2HepEtnW5eQuyKQcFUJPI6hR1b1XtTPLRJCi+bHjAZpezdgfU+h7d6tW0L&#10;Pl2mnGCSNg+diAflHo/v0oDQqSyXA2Q25Rdu5BszjB6jJ6rzye1NW0kMckk5iVk6c8MAM4J7L6Hu&#10;aSK3jleV5pyqsCV8tcb19QOwH8Q71XI+z3SrMzKrAYJUsm09GwOq/wCz2oAsIGEaypvyGzlmGeO5&#10;HZ/QdxVjypjZKxnklUMzBVToSOi+rf3h6VUmsEexkMBlViQozyAT0U+uezdqkj0t2toY0+0tciQp&#10;tI2ISAcjrwR696NBirEZYIo2eRVCsw2xNhR3xxynrS2kaokmJjCZI8F5AdvXjd7H+E9qnhVI2jhl&#10;SVlcM3mDAJA/iHPGP7vem29gt55cY3qsKln4BxnoQATnPTHamA2S6ge1SMeczxyBS4U857Z/v+je&#10;lSW8Vu10biOaSRoSTGqoyBh3K8cY/iHftUE9tBp86xCAjfj75BX12nnlOp3dulai6cv2aSZ0Z2cg&#10;bTgdup54x/D60AVrHbiW5LozhiwUxnaF6b8Y5X/ZqiJGW4kMjkswG5RyB6A/Xse1Xdphu4njSbyX&#10;ySQMvu/vYz9//ZpzWlsskmdhZo8hk5wf9n2/venagDPeWaKfEKB5WO05baQR/Dn1/wBroat+F/Nk&#10;8W2k8kTiRsliWCg9ecf0/GqvlpCXjn2B0xtbdlSv/wAb9D1zVzw4xuPF9q0iqpRiSZCcscHGff09&#10;qBHq1FFFIQUUUUAFFFFABRRRQAUUUUAFFFFABRRRQAUUUUAFFFFABRRRQAUUUUAFFFFABRRRQAUU&#10;UUAFFFFABRRRQAUUUUAFFFFABRRRQAUUUUAFFFFABRRRQAUUUUAFFFFABRRRQAUUUUAFFFFABRRR&#10;QAUUUUAFFFFABRRRQBBO4RCGYfdLN14A749Pas+9MTxPuZEVVLbuWKckAj1BHbtVp0YRA+ZKcqcs&#10;QFPbn7v3uwHesa+uJfs7rEpAGSWA3bnz/Dxw/XcPrQM818TKIru3jaCRgm3/AJaevO0N3653VnWv&#10;2ZZY7h4uoLAOcbuP6frVjX5GnvY1iEYUKBvB+THfbnov9arpamTMksgWZRhfMI7DjP8ASgB11MJn&#10;aW1AEkWW5GNzZ+8B6+1W7G7g2rcRxsrHO5AMkcchfXPf0pba1d8NO0jSsxLoBzn0/wB/9KZbwOrM&#10;UUgDICIfmPHOPT3oAklmtjbZWIjILYOSFHp7x+p61E90ttFG722+LZ8yyHrkcFv9nPSoWZ1sYi5k&#10;YPGVUA9RnG76f7Pek2ySI4KscKoJVt20cc4759O1AEiyBgy7SIxjAbO7PoePv+lOtipuN7KVAOBs&#10;JBb2U46jv60424Rh8p2q+NjHkf7JOec/3u1EUUkspiQIWfKhdwG4ehOeAPXvQBZmndgdoRlJJwgI&#10;GB3HH3fUdzUCyMyvJ5RkIXjZnAz3PHK+g7VJDaukDI6DrnHc4P3jzww7DvUESTJGwLFmzuHAGOvT&#10;n7x7imKwRqcFmU71+Uncc5/u5x97/a6YqJLrznC+SXbqQPlJx6ccAd/WnQGYhlkVW+XYvzYXHdc5&#10;5XnrULRyeZtAQZ4IY8HHTPPGOx70AOF28MkcqgLk7iwjyMdM49P9mnSXapKvDxSHIGeeuO/fP6U6&#10;2DsyJJwobkr94t6/7/t0qSUETpGdj7Ogj7dOnv8A3qQyBF86XnaACF27up5+T3H+1SKskEEu/wAp&#10;13EYLYJxjr9O3rWiluFzLuiyTk5PBGT8y/7HrVC40+cXJBeNEHzSEtng9D06HtQAj3CxWONgd3Oc&#10;L1Dep9H9qZ9txDFEIQASRlBkD1x7+taRCNYwJiHjK8Mcqeytx970aqENthSjfMSTwp6n0HoRj8aA&#10;FkuBFJmO3DcbiF5QrnoD12frTpL0vG4/dKOpLHt2zx09KX96HAjmi25DFtvUDvjsPbvSXEKQyFt8&#10;eM7gVHGD/Fjvn07UXAal2soBWTJzu6ncTnvx970pZbo5U8FF4xHkAk4yBkdfWm29ttb5sJEBtWME&#10;H3C5z/492qT7HHMQYnG8cKW4BI7HngD170AR/wBpqLV/OCEs2UwDtHPXGPu/7NSLqcc8UMZijBQb&#10;QWXJXPrxznt6VPdQxOibZ0253udoBOP4iM8N6LSWlrHDIFWccjO5QCVyeq89fUdqAC2kW1W6UIiK&#10;oww27j67dw7/AO1WxaIWZZSqvvPmDACswHf2I9P4qzrJ1t4jbhkwTgsGypHue6frmthgJiYvMEce&#10;zDtL1bngN7/3SPamBzGtXIe7UxZOTzsQc+4Hqe47VnwzDz3RAu7AGF5wPT/d9a09Rt0SfcpYqDtX&#10;acM3t6Bhxk1kSr9mlWUfN5uTvQEAj1xjoO470hDZHJmRAqZ34Oevr+Xp61pabeXFrdgLIybG3AYy&#10;+7PJx/e9qyp1V7lJFk2qOdpJ6cc/j2HarMTq8scgLYYkYJOR/s59fegZ6Lb6iskEZeMmaQEKFXC7&#10;P4tv+z3b9K4nxEZ0gaBJBIIiSTtP3Mnof7nT3rv/AA21vdaVG+/zBExGw4XOMcjuMen8Vc/r+nQS&#10;RzSNG5ibcV49/vcd/wDZouK55rDJLLcJy5fcMgHmvoDQJTFomn2rZDMpXIUqxPPA9CBjk9e1eIaV&#10;YySatFGoI3thSV4P19BXvNlaWyQqrrjzURQCzAkrngn+7noe9AyZ9TXfGsccshdgEYemMFunX/Zq&#10;WW2+3gmdHQLuTaH6gnGeB3H5VF9khd2Ro1JadWLyO2cjB59G549qe1wFeS3+zhslhuQfKcnnv1/v&#10;UALa6eEd2bJUhQq7iAMdunbH3u9aEa7RncSTySe9ZNvJIIJFEsSyRsoBK4UL1H8XKc4FaIkwWO+N&#10;fnUEHqM44PPU9vwpgWKKQHOccj1pR0560hBQTiiqd7dCEovnRqSeVY43cHjP8I759vegAurt4Qvl&#10;LG5c8fP0GOWPsOeB1rLu5pLnLwzxQuu3cwG7Az1YdwRx7ZrFvtee61IrFlxC5MZC43Ecbuf4h2Xv&#10;VLSNQum1RYlyFkfDOpG73IB6E45HYU9ikbur6TBfxGW4kRH/ANWTvJUH+7naP+++1cBqNvP4du0k&#10;Ch4mPU/L0Pb07Y9a9IYxzXCRSzRSxMNxSEfKg9+xj4575qTUdLttSsGtZyREOD8oyOuM5PIz0+lL&#10;zEzyu58SzXUIE+wg/MDhcg8jI5689OlZUcTNMrqycNyM/Lz6e3r6VFqtpNpury2hBIUEbWHzj9Pv&#10;VZtPtUi7IXVskFVCf/W6eo70XBl63t/PZ5IzyOCDyo+vt6GrslvcQDy2WZpHddw9D2ye0np2xVeG&#10;G6geMmTGSWIRc4z3I7g+nar8QuWBWUnbkoqZPPQ7Scc+u/t0oEUoRdm7jjWJ2WQscr8vTrjjjH8Q&#10;79qq3SXtsgK79rEspCkKV6bv93/ZrS+03BuXiDHaQoYY2jjpk9sdv71Qu1xqAuvKeYrC2W3ADnA+&#10;YDP3v9mgDOhS7QMHzu6OmPXoM+vvUgtbthsjUspO0445749MfrRGsoYsWZlwVG0ZGP8A4jnk9qcs&#10;0yyMqBnXA384B54yfT+6aAJbW3u0gRT5ufMJBCA4x3Gf/QajWG5WPCxyI2Th/wC7n1PcH9KtRmdW&#10;3f6Q8zS5OG+YE/U/6z+lQWMcnleW4lIZnClmwV9SM+n8VAxI4ZoF8qYxg7Quc/KcYwM+no1N+y3R&#10;vxPlzHI33yMMCPUDjd6etMuxcxwrG8/ysgCnGfkzwcD+H0FOgaaQjcXCKclWb5i2OATjqex7UCHy&#10;xylGYyMdhZlVR834f7XPNSRWdzHClywiaNfl5fg5/XZ71Xt0LeY0iyDJYbWc/wA8cEdz3qd7WSQi&#10;MXHmYP3sEBhn72PT/ZoAsvZ318XLRjzGHG9gCMev/stK1nctGrIV3IC2A+Dz1C/7X94VWjhk2YeQ&#10;KQMh8luT2xjnP6Umx0GM+aSdu0NjcfT2we/egdy0tjM6F1ki2oNrYJK49hjlM9T2pktvKLho2I4I&#10;UljlfYHj/vmmtuuMSKgUbSWOdo4/ix/7L3pbWJZjIXkEYQdcZIyR2759P4aATLEei3Txs+5SQMiP&#10;d8xbHT/rpx9MVHFZTFldGVWCEptfGR/Ft47fxCkQsmVR2VmTbtwDn/Z3Z/8AH/wotYtyIknKFiSd&#10;369eMf8Aj1AxBaz2rtMs0ZwOcNuXbj72Mcp7etXEsY5YJHe52M3Eis+drDGAfUt2PaoDHHJEpVgg&#10;UHDbOSP7wGfvdRtqL7A0s+wlYjjPA6DHbnkHue1MRdg01ZZRMJUYZK+X5vJYZ+XPY8ZLd6fd2hWE&#10;BZo2BHmADI3DuwGPlx/d71GlqLKADdGFf2OGA9f+mfoeuakijR3kZ2ZXwDmTqTxjd6N/d9aAK5tz&#10;DA/nTRo/DDr8oPRvcH+72qa5t91iPJdVkzsIz904Hy5/iz13ds1DeIDGhLSZyTtC5yeen+36jpTI&#10;VDxRYmCYyM7dwCn0/wBj+9QBZjglvSYTdxSOV2LuyAxHUexHr/Fmq0enNIjFruBWVjIA0ZJIHVsd&#10;j/sVKw+w3fl+cTCSCQyDb14JI/h/u+9W1aH7PK4beGPBb7+70PP+s9O2KAK9vbRS3E73N2ixxfMN&#10;gLEZ5BAx0Pde1P1DT7a9jXN5FG4/dhCSQpxwue69Pm7UlvawRwXLGRwplwhVMMTjouf4h/F61W1i&#10;KWOO3aLJdTkME+Vl4+ZR/d9RSAfb6BHGUU3cJaT7wkUjoccnt/snvVg6ZAs5lF2RHGN28r8+fpnA&#10;k9ulR29qs0YmnYxygLjK5256cdwe3pWnp0CzNiaKR8kxlAQT0+7n177/AMKA2IdO09rqQO9/uAJ2&#10;YiypGeq/7P8AeH1rT8QJZabaW8SNCnmRlRIxO1VPcgZynXFV5pYdBu0ljlZlLnIOBvUZJ4/hIxj/&#10;AGq4nXNXTUJZXFzI2SDh1GCowNwHp/s9qaXVhYpapq5mYrDJugZSpMp+YkDqePyrNghhvZFLsCUA&#10;yoBy/sOOvfNFrZvcmPzCZIIjkqg6+n4e/auksks7Fg72jAyNtKb+oz0z/d9G70N3Als4bO0tj5si&#10;sNoZWQHJ9SB2AGcg9a0V+xJD+7lVcYO4ISACfv47of7vUVd1C2sZLaOVIWjjkA3Fup/38dGH8PrW&#10;da29tK7MrPkHduIO4+4H9/8A2emAaQbCzmzeEsZGEgOwqvzAHqAeec9j/DUotbdwJyzO+duzcAd3&#10;ZCc8N339DVdLeFbpiFk3LuP7s7sDrlRjkH+L0qskyQsRONw2nGM4YZHB/wBjuD1zQFwls4VV5ZJi&#10;pY7gWXO7B6gdsfrT4ba0ht5GlL5xlSpU7c/xdec+naq7PAxPmwTEKCc+ZgjPTcSP++ajjjkltAGW&#10;Yjcdq55J9AccP60DLyT224lWkDZ2gDBwvp15z/e7Uy0Ecl6ZJUk+zvJtI3DDY/hzngejd6hsbeOZ&#10;mjaRiVU7dmce5+7wo71eltUhtol2BBt3LJkkYz97GOUz0FAhhuIDdnz1uJE38BtobHQE88MO3rUd&#10;tcWzXDb4pFIkz8gBf6gZ+/6jpUklwJbhklXLDCDJJ2AdAeOc9j2phgikbbGhSRjgZJ4P9zOPvf7X&#10;4UAXbgae1um3zB1VdpGP+Ac8j+9npVURwP5Skxg/xK7DaBxjkdY/1zVia3VhCY4/MJYrvB27iOpx&#10;j5SD2/io8qKBlU7WjIL7tvc8b8Y6H+52oAkaBJUlhEZ6gM0pAP8AwL3/ALuPxqk0UVthXgkGTt+V&#10;vnGP/an6VckUKG2RLlW+TcchMnp/tZ/8dpCjqV2xINx2GN26HH3d3p/t0wIJGS3nWRUzFgn92SMH&#10;PO30OPvVPJbpdNGqeWqKu7fzgerAY/1ee3WnSQymJn8pZWZejDaHIPQ+mMdf4qISJFDuGDAZO0gH&#10;OPvAf3v9jvQIz54hFKDIVZlJC5Gdo6fN6g549K1bZLGF1jaKJi4ABL8gEfcJ7P6P0qlcTb5y1tas&#10;I05DAg7ueSB7917VXSRgD5EMaqw2sOoC98f7HqaQDr6CzWfcpEr4+4BtyR2zngj170/TZreNozcR&#10;iRdwkWRAA3H8XPof4e9Qy3H2iIpNAu5VUM5xyB64/h9D61agh8uORYk5yMCRec5zhv8Ab9KBmsNb&#10;0eN5FmsDBJIx/foqttDAjdjPOf7vaqfmWqxndHCUiyqle4J4UHPK+p7VWkuZ7q3bfAFCNtOBguR2&#10;XA++OcmpI3YKoEcYONwKAlSBjLDI6DnctMZDvgnDzNF5pQgMp7j/AGvQDHB71cZ0jiCRDZGGDBWT&#10;DE+vs/oOhqA3UcMjfKv94/KSAPU+oPYdqn2iaNiqvyNoVuTk4+Q8fe9G7UhEaFZUIUbNpb5VHOSP&#10;4fUnJ3Dt2pD+4SFY9hPzBh/CV46H/nn6981Hp3mTOyMnrtA4LkdQp7Edz3q0rRwwM0qkqSWTbgZ/&#10;2/YD+53oAgWYQyHETbfLBcuvBB6Z9um0j8ai1KVXYwgy7cgkMCG3YHB4Pzn16YqQ/aY4nMcbMoAY&#10;gYO3PAPXnPp/DSanp9w0EZQBnVQjbMZQnnYTnkdfm7Ux2Mqbd+6EfyOAOBnDHuBkdfU96gM6GJ8l&#10;cqevIBPrjH3fap5S88/l3KKXX5Dg46djzxjse9J5cyxDy9h6udwAJ7ZPPDcdKQhN4cbRuXYo5J5/&#10;PHQ9vSr8SQSxOx3kDACg85/uk46/7VVzCfs5KhcheVXBAz6c8k9/SrUZt2hSMph9uCWcbcjt1/1Y&#10;9etMReeRty7nLROeW+6xI9sfLj/x6ogixKfncyKxcPt5GR94D17bO1STtNPaeWxJkLA5kABX03f+&#10;y07ypV3Sy3ByMZAA3FsDjPaX+lIZCIjMzByQgc7kVt+Ae2e+e57VeSNGhwpKsU2bS3B+X7uf7v8A&#10;t96q3HPm7GQgKQREPzKew/iqwtrhWXeHxF99vulcfeIP/LP0HWgRmwwSyzRLIrgluGYjjBxkj1HY&#10;d6dc28kIG2dt6NuQBcZBGDgf3/8AZ7VbFv5IKpKqtnClucHsG9cnG0jpU1jGJN32sZiCkFQ3zlsH&#10;CD0f3oGZEUhgj+yy+YXMf3lPy49vVfU9qfPIrWUi+a6ycEuGOAPQ/wCz6HrU0kJhvC67GUghSMhc&#10;Z+9jsB0I71Wk02a8uflnjgjVt0mQSqrj72O4J4x2ovYEyTcCYg0jqFkBYhSTnpzwfn9O1JLJ9mlc&#10;iUsoYiNgTuY98ccN/ez+FSPY3NiyIZUhQZDB33bDjofr2PaoJreM2ylWzngswI3N/cPpj+93ouMv&#10;XECz2sTtcqSynAQ8KowSRx9z1Bwc1BZx3UkE6sVeNSCrvJjH1GOQe2OnerS2sURQQ3MLlx5gDqew&#10;5bHZh0C96pu7rerGkoXB+UxrkIDxnGec9x2pgSS2jC5aDLK7DaoyMq3Ur6bvRqLi1VI92XaQyFdw&#10;GMqBzgdsY5/vUrFhfKt2gJQYXb9wjsvX7nq1SG4a53vHKoiwCxkAwSP7xz0H8PrQBQnt3RwSyFQu&#10;/ftz8v8Aex/7J+NaHhaSIeJrT94yknALruycdM98+vaq7LIyAMJmM7EhgvJPsO0h9OmKs6BC8PiL&#10;TUaRyiuQvlgFfXA/9m96Qj1WiiigQUUUUAFFFFABRRRQAUUUUAFFFFABRRRQAUUUUAFFFFABRRRQ&#10;AUUUUAFFFFABRRRQAUUUUAFFFFABRRRQAUUUUAFFFFABRRRQAUUUUAFFFFABRRRQAUUUUAFFFFAB&#10;RRRQAUUUUAFFFFABRRRQAUUUUAFFFFABRRRQBnzzi2ixIzgHgBjlsn+HO77x5wegrn9ZvrKCylRz&#10;NcSvldu7BJB+7kcAjj5uc/jW3MiPMjyRhto2/K2VUdMcqMr6nqK4jxjKsYhG6N024wrfKRxgE8fJ&#10;6GmNHFXV5uullD73BBzjjI74x07Yq7b7flJkAdVJBIJ25HpjnP6Vm20keQw4lXkEfzHPX0FWBceb&#10;KfLbyiAMCPkgY5I56nuO1IDQWTHKzA7lCbM4Kj+5nHX/AGqGjQOjO/mZGCFcpvwOmccY9e9Z6bHj&#10;BCAYPOW4Az/6B6095wSwZwxUfKz9OnRvb+7QBYCm3tiVkDyjLIp4yw6Njs3+zTIzKd84WOJ0AJ2t&#10;k7u5A9TzkdqrtdpcXDRgGK6XlVdslh15OOW9DViC4tpvMhYIJMKGQZUt7D0b1PeiwFm1IuEeWVgL&#10;dVO1UGeOpHunHJqK3jeOI3FxJGjM37qLnGOcbv8AZ9KhL2211dyuRkbFIB/2vZR3HerdnBBLZu0z&#10;navzK+M7T/fx3B/u9qADzi8LC4kImZsgnOPo3H3uOKgAEqNlyZDyMNznB4HHDeppgljTaX3Nk5G4&#10;cgf1z69qdE8cnnK37tvLOM9wP4ev0O72oGNGI4BGWQgc5BOAO5HH3fUetMhSOZJHLNkKMOWOF9M/&#10;LyD29KUSoI2VnyhCkfJ94/3jzwwx93vUEKRSZKtKqZIJKYYe6jPPuO1MNCUJtbYWBI6qTgg+mccs&#10;f71S2j2/2mV7rCxD7qDIL9MgHHBHc96pqURmIjDKRgccMPQHP3fU0rSIq/vsjcmQAvPsDz0HY96B&#10;F6OGGO4MkEjSKoyrYOAT3Ax0H909anKRQb2m8sM3zBw25vdsY5z/AHe1UhqTJG4RZDkqDlMEsf4j&#10;zw3pTVnWS3CSRzSXEjkccheOSuP4vXNICdLWP5JBOI1ZGxGyEj6Z7j/a7UkaWywyRxOvmN95yMDJ&#10;5wefujse9LHMTBBb7pHSEHGRlT6kcZ2eoqtHcxykxRJsRM5fAILZ69OVx0HagCdIbeMJvdWkkGDu&#10;GWxjgkZ4b0pscKM20jEecDYMtn2GfvetPMsYYhoypRQDvGSPY8ck9j2qAXUax7tj7i3Cb8Z9gcdf&#10;Vu9AibyAHIZ1iBXEe37uMfqvrTiyLETnIwAd2MY9T/s+lRjU4niBEW9x0AGATjqOOAPTvUK3hYOk&#10;ijI+6QOmT1xjn/d7UWGOlltW8zcHViRjcBk/X/b9DTrMoyCLaw3naCOp+np7+tRStwEEIxgqQOdq&#10;+me+f73alSbZJGwZHAAJVuAcdAfTHr3oA2IxZ25OGMj8lCkfHH8ePT/Zq3GYS7Z3Igx23beR7/MG&#10;/wDHayoZlfUUkEkpUt97Zht2OG6/eHYdK1522sCqH5Qdvl84GOSvqT/EKYzA1tYkvGQSFDtBVSen&#10;+znPT371Qt3jnLxszOVYZwvU/wB7r1HOB3o1+X7RLHvURrhSp7Y46f7PoOtVrSeSGRgyfOmBknli&#10;e5/2vQ9qQizJbBJWfByASrAfMD6gZ5Y9x2rODxg26y5ZwDneMDHoDnp711c1n59qkqHdIV52nbnG&#10;MhTj73r61xuox+TcooYSheQ4HB+maAO88H6/aWokhlTerkEBsDcffng8fLXbW5gvBOgs5XUjPT7z&#10;Y7+kg/lXh+n3ktpdo6gMc4K8c5/z+Fe5+HpttrHJ9pMbSEHy3XJIx90nv2+amFyGLQtKtb2K8jty&#10;yKuCiIeSOpTnoOcitudkk8uXdEYygcnGdozwSD1X27Grlq7NGzbgx3Enjaep7ew/OpEAznC5Jx1/&#10;H06+1K1gKcEkVuZBMY8l1BbOTuIGATjr71aUhJNhXBJLKcYzzz/nvUV06YeJJEWQAMVdcgj8vu+p&#10;7VBJqsEK4aVd4AYqzAAA4746eh707XAlW1RUYPJucnzMsMkHB5xj/wAdqpIbu3hk8kbFjU7fMbKq&#10;B0Ge4Pr2q1E7Mw3lsqvHyqCWIHX0f26UjMrK+108vDAgRhlIzzjnp60DOcTxrZ6eVgun3kLtDg/e&#10;b056AdAe9dBp+qreQBjkBhlHXknjuOzf7NeM+MlDX7XEPmMvPJXb342jsvpnmuh+Gt9czSXELSyE&#10;dcjkEn06YY+uaLoD1GVmQOyyELjrjIX8AOffmvL/ABjrqwb44/nZ1GTzyO4H/TPnivRbWOZbc7me&#10;VlY8hAm457Ddxz1z1rjvGPh2O8XzPLfzTHl5VXCnA+8P/iKL2FexxmiapJFGTIm6bIJJbqe30b0N&#10;dHp86XtxvaJg6sSVjJDOQM4U44Ydz3rzdWuLWcxlcEfKSf8AP/6q6vRb2P7Q9tKGcqMsA20N6Dd2&#10;x1z3ovcDv7C/ZiDESrAEsUH3h/fA64Hde9dCl0sUPnzuyrtDlT/CDnnp39O1eYwXEiX7y4lZEcNu&#10;zsJPZsf3/Qd6lk8SXLXZgmaTy2HyqhyQ/wDs+553D0JxQNWKnjCe2vtfkfduIADpgdf7pYEcd934&#10;VQtJvsyeYiDIHU927E88EdvWqVzJFdajJcQp5cZH3QcoPfpnb7VPaxbA0Uo3ngsSfu5xgHjknse1&#10;IRq2jySKXjkIlBLKx5IPcqM/fPcdhTZ7oRyrtJwiYIByu09cH+4T1rNimWOdg0RODtCbsZ9gQPve&#10;p70CSGWCUqnPQ4zgj1HHAHp3pgalrfoblg1rh2UANI/ysD0De392oluCIrvzLcI4OFZnzz6dPv8A&#10;v6VBby2UOqRQmNlkkXC4y/QdSMdD6dqs6k1rGjxLbqpHUjt/skjqO+6gDLhvBIzwp+8KElmHAxjg&#10;4x045HerAffGZI0wQASC3qevTkHsO1UraZ3lliWNgVI3OUI3EjjPPUdh3qZZdztJ5MqlSVzs5yO4&#10;GeWPcUAXPPhQkyQvncAU83np90nHXvu/Cp3uLe5SOMRNkqWL7tpOM8n025/4FVFboW8XnC3Qg44I&#10;J4xyBzyuepot3lnZnlhXOepJxs7A/wDstAEoeMb4kRmxhlkA53H+ID/2Wm2jwRF1mjfcrY4wRjuM&#10;56Hue1XQ6xoy+U3m7s9cMGP/ALU/Sobd4pRua3Ad5Mk4Pbrgen9717UgG3BjVljiEbI2CeSFx2BO&#10;eg9e5pUuEDxxuHBJ+aTbyG/vEbvv+gqOR5TvPlRlBuYOqnaq54OMZK+gp0beZlTBjGBndk8noeOp&#10;7N2piJbeZjL9nYKiKG2OqknPfv37+lIcQzuJEQkAHDcLj+6efu+hpXQwmNfLZpCedrD8gccEdz3p&#10;sju6HzYwHUbg+7dge4xyP9ntSAnlcbc+W20nJB4OexPP3/SqrXTK7gQgMQSm3O4Hvjnqf4qkW5n+&#10;cyoQm0Aqx3ccYGcdT69qlXbIq+TG32hmK7So+YD37EevegEQxStJGJTEmwJwhzgKO3+5/Wr0dxGp&#10;ibYhfjcXzj2DD2/hqlcc7NhAOwk7RgfUD/2XvS2gQZDsI5W+6QAQpPc+ufT+GmMsXb3KIocMw3dQ&#10;PmDeg/6afpirKOgjWQgoWXACAkN0zgnoP73r2qC0md4WWWM+RnZ97ljzhCfTvv8AwrQlt57i2VVh&#10;aNkbdIpOA2Omf7pHb+9SGVmuMrHKuwLETncnDZ/ix12ei9jTluC7OBFtRQV2N1GcY3HuT2b+GqMM&#10;N3LPlpZNm8lSy/Nv55Az94/3alKSmRkIeJ9hxtbK47gc8j+96UXC5XluHub9iYSF2lAoOOnbP94f&#10;3u9WrVhHboH4y5JbZjIAB3AdgO696oSpNa3jBVSSEAZyPlK+mc/c9/WtUXYe2CFVBB+Yv94kAYLf&#10;7f8Ad7HvTESXYSMFIY96FhghdwGf4sdwf7v8NYcqZDRRweWVc5+b7vP3Se+eobt0rc077QykRzFV&#10;LbhjG8P/ALP+3/eHTFQ3MgIYb4WyP4R8uO+3/Y9e+elICtLc3boIivzNIucYGcdj7j1/iqa91K5v&#10;DzExHAMhAGSONwH8J/2e9WY7G5vITcB7cCPGQ54254z6x+mOavWttLtYMU3ghpN7fNntu/2/7p6Y&#10;60AFtFMvlCRVWQYEe1M7M/xAc5J7j+GtqERafpEs80cccartGGyhHdAdv3D69RXP6vqyxQHbKj3I&#10;yqqDgg9M+0nr2NcXqfiG8ntFszcRpCWCqoXgDuVGOB6jvTSQyXxH4sbVb+V44AFHBBOMjHGceh6H&#10;vWHZQXV0TMYvl3bWfHJbP8PP3qlt7XfCHdgNp2l9ucZ6Z9c9vStiysWjtCvnbM8OpOOc9OnX/bpN&#10;iuWdMt1SOJxHsJUjAcEk98D0/vCrrm5u3YTwwuAMxuDhdgx7/wCr4+tZVlI63EyRyB8DIVxjfjsD&#10;jjH61qxylhu81Rn5s4xnH8WPX/Y70AWY7+9+z4fZ5K4LeYc+mN3r/sntVH+0JolMTjbhjgD724kH&#10;8JPfpiobhryRCqPEEHzLhckA9SB3z3HaqLKTGtu7HeyE7wOnI+XP93/a7UBc2X1KYKBbR4LHClcg&#10;ng5I44/2vWhHmmUsEBAG4Db90Z5bGPuf7PrUdrazLAQ065Iwd/y7uOMn+HHY/wAVWEBjdg0rE55I&#10;XBYnjPH8X+z0NAjFmaZvMVY/lUcYONue/vn9KlW6mFkYHkIA4KkdD/dz2P8Atd6W7Mxhki3RFVfI&#10;bG0j1wfU9x2qnCp8lkmxgKSrjoVz3/2P1zQM1dN1FrJ8qAwYjLMuN3X34+netrUhcizhuP8ARhjD&#10;qoGTjP3gPT/YrmlllWJkVGVQFLMeSfTdx/3zWpJOW0uQebcef5i/u2Ofm9SccSfpigZFcRrG3mI6&#10;hmy22MZCE5yBzznv/dqW2Xy7JXYoWKkKjDovHB9U/wBoc5qojSkmQtsU8KIx95u+3jj3z1qASztK&#10;pWXgDg44C+3H3Pb1oEX0nlZZvKLPuwWOAOhwN3PBHYjrU7RXmx3Mp8/cGBZed2ODjPEmO1ZscdxP&#10;IsSMQpO45XJwehOByD29KtypIZo0k+0tGThugYN/dzjBb/aoGSqLlGKMQFGeY+eT1C5PX+96U+OW&#10;4mKJ8ixlMIWzsCAc894/XvUFxaOLkIkjurthVxt+buoOO3c96YI5pptqSNGMAs2MbgOpA7AdNveg&#10;LmiTc+cF8xDEMGQyORwOm7j7v938KpSyXZuNwkmJEg5YYYueAD6PjoelWncNKkihlRvmBznaCfvd&#10;Pmz/AHf4aovHK14I2CqFHEaNn8M9wf73amJjrz7YbyMJN86NwsTbcnuBkcMOp9akEMz2kUluGZ5F&#10;YBAMbgOpXI+76jvQsCSyktGQwyPmkyGx/AT2Ho3eq8890iiGJmVEOSxY59sjsegAHBoEQSTXko2E&#10;mJQNzKUyAvqeOR6DtV+Ayx2m95ARgfu+pyegY9z1w3biklfzY1EVvM0roRlX5L4+8B/f9ulVhI/2&#10;Yx7VyB8u0kkdMgeo/vUgL63CKhQ3DNGRt27gNzYPyknpj++OvSoFCSRvIbzLM2VCYUcdWx2+n8VQ&#10;/Yo3sZWWHG3GCX4C/Tunv1zUcds+xUER7Y8zjJPTPv8A3aBlm1tWknKeerIsfmqycsnuBjnPde1T&#10;KrxxuouSXjQgKh6g9vdfU9qrWy3MMscKJudyQSG27Tj+E/3/AF7VaNjISjCUFH6FRxgdT04Udx3N&#10;AD7SESBSZVPAODlQRzw2Ogz0Peo72DZC4lum2tJvCuMHp/F6N0wOhpt2lxAoER3Mm1jlcgqf4j6j&#10;0XtSTLdyRsksS/uyFcMclSR39SfXtQAWCXUF+qpcMyFWZNq5Y5zwBj73qKrXN1JCWiE4OcJlT09d&#10;v+x6981NcwyRRRmB/nAK7idvPdPr/t96y79CtwP3qESAEELjJHt2xnp3oC5GCxldGlXJc4IOAR6n&#10;j7voKsEoEXEhDbuuef8AgXH3vSqjQdJBJhw2dpTJ/wB4c9T/AHe1WY4BLFtkJQxg9BnHoOvIPc9q&#10;AJlAZ8LM25QSQOAT3HTr6nvVmC3iKb55WPA2tGPlA/vDj7v+zWdHE8g2sFJK7Rk4yv59PQ961VtS&#10;bQ7pliZFBU7SGY+pGfv+g6UwJlmhhuNkksqxK4DA/MQvr757D+GrCPZMkg2ksMgoWHYfcz6999Uh&#10;axrsC3BZy2WZV6ZPIUE8n+96Uf2SWcj7WI1dWwyKdhTuRznZ696AL7C1iZvIl80HLYzt34P/AI7j&#10;/wAeqJMvP5xaTLKCXA6YH3tvr/sVXFiYVKSXAjcIGLMPl46FvQf3cVMkjSxebK0kTI2Oo3F8YH/b&#10;Q9j0oAS5SCfYdwiWM78KCSp9v72f/Haqq3mKbaBzvZepJ2jqdpJPT/aqdLIxyzYufN4Koq8Mf7wH&#10;v/e/SnWtkr3AmW4/dBDldg2gY+9j/nnnjHWkBIluskIhmkLqzAO3PzHP3v8AZI7D+Kob2HybtDBN&#10;Jjqz4ySfUDPD+q1oiCOJpZWn2rs3MJDjAzxu+v8ACe3FQNHAlsz+aUZjjeSCf93PZ+nzelAFe4hE&#10;iLtaVncHjG7A4+6c8r/e9KZPaRxOkLykfJlgwOzvgH/Y9D61cgtEMEZFy8isx8s7dpb1I9Mdx3ql&#10;rFsYrzY9wVDRZUxnKbT/ABDPbOfl7UWBI0IZrC3jdw5Lv8gO0549fR/Q9MVXgRpMSzB8uCBsTBzz&#10;wvHBH8R71W0yxiaaVfNlEwXO7IZFB6A/XP3u1W0ZXJM1xNEFAUEMPm/2Tzxjs3eiwzNngiyhXccg&#10;jdyFI9Rx9wenrVpAltpuZIWcooG8jhVP8R/vA9h2qZ/sduyxQ3MkizDLbgAwOeWxnhh2HQ1Jc6fb&#10;SaV5ZvHCrJhEIJBHOSOeW9R2p6iKiXDtAQISyRsqlVkO4f7J4+8f73YcVY0KRF8V2IYlwZPkCNtX&#10;P/1u/rUa6UtqqSRXIKugEiLwpHbHqnPJ6gimaDBbjxNYqj7tsy4ZmxkjH6f3fWkB67RRRQIKKKKA&#10;CiiigAooooAKKKKACiiigAooooAKKKKACiiigAooooAKKKKACiiigAooooAKKKKACiiigAooooAK&#10;KKKACiiigAooooAKKKKACiiigAooooAKKKKACiiigAooooAKKKKACiiigAooooAKKKKACiiigAoo&#10;ooAy51FyNkSLIAe3APIBIIbgDnI715f4xhQapNAswKxqDjbhVB7gc5X/AGc16XPasXfcokLsNxYh&#10;AcHhnGOoxgdjXlPjJgmtyKJABuB3RqeeOuM8N/s0FGNbopIcbNuOh+8TnpnHX0PYVMscjOzKgGTt&#10;2qNrHHbPqPXvUdrGzRR7nUEArt5PH59PU1oyLE9uzecoc8Ak9cdm5+6Ox70CGi0KwvJM6kyZKbBj&#10;aOmcdh/s96a8McIQTKApJYPjO3Pc+ufTtUzSIoH71mRmzk/eB/vHn7/oKULDqHlpK8iwxuSYoxzI&#10;cds/xetAFe3tcTLK74VUKMuOST2z6ep7UkUUcV1JGzwKzOAuclW+p7Adj3p9vCY32TXitFHxHtOc&#10;j3z/AA561Yu9KiuY5VWXC7QQ3GFyevrt9Mc0AOESyxyysVlKtk5XaDgdTz1A6DvU6DFo0KRAwtyA&#10;OoPt/wBNP0FZLWAhZd05G5g0kWSSDg8fU9j2q2nmwzGKMmYzZHlnovtu/vf7VAIG3JLthjEpI+Uq&#10;fuqOu3+tVi5kZk2ZTZneMBcHjjj7v65p8ItkWWLzh5oYBl5Gfx7Y9O9MdZI4Y4oj8hDMGY8seecd&#10;c/7NAXIT80hDZUDC7S3OfQnGNx7GrPnuZVzEhRlKALwQR2BxweuT3qIRxLvdCEygBXORzxgHPIPc&#10;9qkglQyFZMOpG0jJwfQE54A9e9MLkW1pcqhDYBbI6Y55Hy8Adx3qRpAsLEoCVUEE4O336cqf7vam&#10;NGj7lgIjwxy2SNx9+eD6DvUqCGZQkhAKg5UZJBPcc/ePcUAIkPlsnmDJOBgtjbnsTjnP97tUpjeJ&#10;1kiSNk8woR5uCMfwn/4rvUsap9lMQdGRR0AzgdcKc/d9aQzWnlSpvj7Atg7foefuelAEscpNjvZY&#10;280sTtbrg/ez/DjsO9Qx2UkDJIs3yH5gEGTg/wAXX73qKlhazNisaKhCAnJ4z/v+/wDdxSXNxBGy&#10;eU6m22jPl438dun3/U9KAIJJZUmISK3IRgAB82ARzg56evpShFfaJY0+QfLk/LjPQ8/c9O9Ome3t&#10;F/exLtlUMGQ4B46jjj3HfmoI5UinHlkEKc7mG5frjHI/2aQh7MkUAKQDGe45zj+L/a9KiwxzJk7m&#10;5D7QWz7f7frUm2OTKiXByQe5Gex45+vao7mRTKUkJLIo+6MAjP3c4/8AHu9AxbaSGNZAxV2C5Gwf&#10;Lx16/wAPrSB1Do9uYSEkJfcn/wBb7voKl+1xiNtx3iTBOY9u44xn2x6d6rxXCW4wJiSJCRmPlR64&#10;7n27UAbEfk26SLEoQhQrAjJ5/hJ/vHP3u1W3snlweHR1IwCE34/hH90j1/irLtdSSe5ZvLSOLacF&#10;VJXbjkH1X1PWttLmFnO997eXwHXah6Y3d8f3ffGaYI5XVHVVQBSQDvBC/N6ZAzwf9msq1Ma3Xnbi&#10;qnIK44P/ANb1PatzXb2CGdY1DNIV6Y+YNx8x/wBvt6Vyj3ai5GAQB19OP6evrSA9S0e4sJrOVJV8&#10;wtHtTnAPBO0/3cdm71xeraK9xrIS03SrIRtJXDc/wketbvhnVrdraWNlTLJjfIMjp0YDqvp3BxXR&#10;aDtXVA7RzSllxtxnAGPv/wC16EdKGhMz9A+HkexGumBlck5PGB/s+pHcGvRLSwS0tooo8lUG3OO3&#10;HA/2faoY5oZwqwtKqZ5AyCSM/KDn5SO571pxlyp3jBz19ffHaklYLFEWkq3pnMjmMEsBjJPXhvUD&#10;+H0q0LlNrMFbI6qByGwDtx64pxOeqOME/wAX+H+RVZrV3RhhuY8Lh8HGPuE/Ufepgc3rfjDS9NDT&#10;hpJ5WGFiZfw/AZHIPWvONKvbrVfEvmtIqCRwdhUlcZ4GOw/lXo+v+Cxq8ed+JxjzJcD97+A6EdPf&#10;vWb4W8EyaVfC8uFkLJ8wUMAwPGAefTqD2ocug7ncm2DxfNEM+WV2bj6DjP8AWoLyAx2exmkZdxZj&#10;HhCBng59QMD3rRQYRRtC4HQdB9KGUNwVBB55FAjz/wAQ+Fbi/wBPYxQ73xuG0kMwx94jH3vUVi+A&#10;tMvbHWt01rLjlciTHscjuueteqmPLsc4zwAPXB5HvVWGytjdNPDGFw5YsCfmfoe/TrkdzS1uMvgY&#10;75qtc26zLJ5mdpGFCkZzj7w44arRz2pkiF0KgjB4PXp+HT60xHk/jnwy9vI17ayoVkJ7DtnOB/Ou&#10;Q0y6ubO9AAiKL8xJXIKnjnuR7V7nrekw6pp08TKA7cBmyMEHgj35/GvDPEFjd6NqRVmZQDvViuDz&#10;6jsfagDoY7l0heWWJWMrbWVz0z2P+16N2rMu4ZS4KBVbcQMv6EcZz2/vd+lZ9nrYWaJGhzgHAYbl&#10;PByD7Hv6VMk0r3jeaYgGGAuPlx/h6e9MZehgfyhIwGWw2SOeONwGfve1XrfTm2tOJAiquSygnaT0&#10;A+bnPf0rP+0SRQPFA7PEWB5HO78vveh6VNFqFylgsTYMQZiFGMk8Zwcce/rSARtO84q3mRBN20lg&#10;cL7Hn7nv61EFEBYpIx+YHO3GT789R/D61Xnu54okMewdygTPH0x93/Z9aYl6zBT5ciggjpyf05+v&#10;amBKJ5Jb4bocO3AkXOQe5HP3j3p8shmQ2rEHyQWDqSwC57f7P65ra8H+Gz4mFxcySNBBCxUAN8zE&#10;9O3Hue9aOofDo2miXN39q/fICxjVvlIHcHA+uKVxXOOt4GndwZHULjLA857A8ck9j2q4I5Gcgu3l&#10;g7QA3JYds46+/esOzvGt5GaGI/N14JGAOR1//VWhbztdwq8kaBAPlGTjA6A8/dznmmMuNAVjAjnA&#10;x82T39SOOAO471atrXAhkW9cBAWdRHuOOx9wf0rGSWeRkEgUMSCdvr2zz19PWp4bh4LmJDHKW3Mu&#10;EbHPfv1PftRuBtx2sd3tbzSpA2BZD8wbGQhPv/fp1rpZky8jOWUnamSCSOuTnjHb+9VD7XAFSYRe&#10;WfKPyl9y4HoP7vqOuaj/ALWDThYldtygDecZz68c+3pRYLGh/Z07glbqUISWyE+bHrjP3v8AZpIN&#10;PjsrQmUs+Gw4V8LjPQc8qe57VTF48FwgIZmdtrASgMPUZI+9/tUjXavFhsEDnC4Hf6cD1HeiwWLd&#10;pbteyOF6kHALY4xn5ju+76etJc2mLiKSF24JbMZ5f36/f9qpC8EMDIixLgby+egI4yMcj0HanC5N&#10;yVZ1BYfI3zBS2e2cDn/aosFjQvIGjSRWba2wHCHIwT/DzyP71VeY5ULy4bgASEYxx1I/h9KqXdw0&#10;7KoABCHGGwOPTjgevrUURyVf5QAA27O4j3x3/wB3tQBteVE7/u1kDKT87EZb39pPSo40UznLjauW&#10;wv3vcL/tf3qzY7nahCjK4wATk8/z/wB7tViO7iBCydW4PIGcds44/wB7v0osBajjU3ZtnnjgRgWR&#10;lBKD0H+56+5roJLe3t9PEkt5h1wZDjOCccNzyDxtPauWubnz5S4WBCBvJQY5HfB6f7verKXywvGr&#10;CEKRv6FySfTnv3HagCwJIbqUYlIboq5w3U/LnH3++70qEQRi6YSSBhKNkflt1Hc9OMd/WqN7dxxy&#10;H7KkDMzZcICAo/ug5zt9+uaW2v0SUyyGMs5wQwIPAHJ9MdvWgDoLLT7ee4jxKu1fvkrn5efnI/un&#10;ps7dabfrpNnLJFB5aSKfm3nco/2T67ux/hrBg1Oae+byXKnzCw4w2ccnr9/26YqwsMY+Z40Ysd5K&#10;5II6fKc/99Z/CjQDf0+A/ZTIqROHYIE3Yzjkrk/dI/v96q3iQ+YzRkAE5JVcZI/iA7EdCv8AF1qT&#10;TL2ea7McaAwpET8+fLC+/cx/rmrl09rMUa1hRG3/ADFh0c8At+Xyn86Bi6CUiMyOUaFsv5pH+r6/&#10;OBjnn+DtWhc3VpZWLN5XlwgYD8MQuMgA/wAQPr/DWS+p2+naS/mrtnVnCjGCG75/6ae/SuQuvEt3&#10;qi29rINluilUWMD8e35+tCQEOqzxSPtgITzDtO98Y/2D6gf3u9RJbxuyCMuWHzAlAGJ9ev3h2Heo&#10;tRsjZmGWeRCxOVBGRjs3T7vt61ueGH+xXD3ZhkcIB97+6e5P8j2pCJba3tIrJLaRt5lxIXVDlD3C&#10;jPJ/vCrt1cWgjggDRIowHKx4X8O/l+veud1LXpZtVadmcor5AUKp47ZA6+p71NfeMH1DYs1pGihP&#10;mZQByOjAAcDHVehqrDsb9vDZNcSTK6RlVyBMhZT7HH8P930rPa5MN7JEI5HZ3AIdcMOeuc8SelU7&#10;fxCllPZu9wVKtvGEVwox16YIPoelJqfi6bVNWmlk2xl0CFVUbcf3Sf8A2bqKVhWOgj+zGw8x5N7/&#10;AN1FwSMc7c9G/vevaqC3Eb3OUxIiHIwmFVfUD+56isI66LcyQYcbwMlujAdB7Y9R1qxb63b3E75k&#10;IfhnbpkjHzAev+z0NFgsb0F2ks8iujKpXJMifIuR39VP8PpTHu4obgxlZFdD8obgn/ZP+16NUWn3&#10;9gJJFnnklUfOpjI3pnjIHck4BHbNZOqS+ZZ/bbaZQuWj2EZOD/dz1Hv2otYQalqEYjlCyFSzAFnj&#10;3Z5HHsR3Pep4HtTH5skp65OI+PZ//sKxZYytq0lzcyqZQqqMjJxzz7elONwr2yqjMseQTtI5OD1/&#10;2/0oGbVrNHv3kFUBzuAJOP65/Sr8k9lNCSiypMpwi/wkf3Ce/wDv1zFteLFbLGxZuSOvTP8Ad/rm&#10;pFvFVlxkqFJ4xt/D/Z9qQG4ZUhf92Q2f7yY3HuD83GOx70hlSFy2SXkO4Hbg/wC9jPDe1YUN8DKZ&#10;Xf5cADzOVA9+OR6elPnuvMJ8pvnIAGcEqfc4+8expjOp0HVotK1GOSa281mBxGOdmR1BzyT3HanS&#10;XLzxIiWjbQGcqMEAH+FTn/V+prm7a6kWYbxFLtO0gHbz14IHB9T3rdTU5ltlyRM0kfmL8wGCPw4A&#10;/u96AJdQuWnnIWEoEwf3hxlfRj/dH8JqoLpzc+aVdSmOS/zHjjP+3jpVM6w5nwIlTcAzsx34J6nH&#10;cei9qpXFzLaviCMAkBcE7gAR1zjnr17UBc3hdecEPkSoVLKqofm3Z5x/t/3u1LFdCRgkUY2hMny/&#10;ur6gd9n94fWsRpXNqZXMm6JgvytgHnueuP8Aa71Xi1GWSNzcPhpDhgikFuO/PB9B3oEbclwZ5PJS&#10;SGM7uGB3KB78cp6DtSzj7KXiuVYuDtIaTOM9AeOfY9q546lHbXKoku6JHLBwvPJ64PRvbpTp9WeS&#10;UNGyZ3dBk9ewOenrTA6HSppI5JOFLhCqqzYbPoD/AHufvUsVvI0EgLArJ9wEcuR1we2P/Hq5241O&#10;VXUbPlK9MHaR6dfu/rVlNenEY8wpu4HQ4AHTd/T9aWgjWWeZ1Efmq2w5DbeAO7Aen+zTnm/0oeYw&#10;AUbQPvAA+/ofX+GsCfU5ixk3sGznJ659Tj+Oq66pOB+9ZxGc7QD0z1x/WgDsdPKPDtdVYuSoXfwQ&#10;D90k/dHfd3qdZFSW4CXHmIE3BZxjdjHJ9COw71xP9oSqG8ohiB8xHAwPT/Z6cVaOq5DsRIZGAK5+&#10;bH+96+3pQM3J7iTzVMciGYjeFA5H+1jP3j/d7ClN4qRMdy+YCQVjHIJAyBzyD39K5hdUmWNg0hWU&#10;IcNt5Pt9feopNTnZzIQxfGDgbQfp6e/rQB009+jrbpbAeWI9xMi8AEn5fdPfrmqN3qCTXMZuJFBw&#10;MlkGcAd8d+OK59NRus5C7SDn2B9fp7Uwi/uZFjEfmbQcbRng9f8APai6C6NhdRgik8yLzMhyQ5IB&#10;9v8AgXqaet7EA2JGZwDyp69+OOnPIrEa21FFG9JAGTZgrjK/571LDZ6mUKpHKQ2P4D1HSlzIOZG/&#10;a3sfmRq0kcS4yGkG7j8vu+g7VLc3zRKcSAEAAg8kcdCcct6HtWJFousS5bybnIYnhCcetWn0bUCs&#10;cJtrrc3y5MZwvsD6etHMhcyLUNx5oWQSuJIjnCnhjnkdOMdz3rTbUxBuZ2aRmOQSmFzj7wGOMf3e&#10;9c/Ho2qwu8QtJmC8EBGwRnofaprnStae4d/st9nerDehJyOhPvRzruHMjpEvrNIpNymPYcqxw+Ae&#10;+MfNu9P4arQSW1rvWUnY8YYw/eOeyg/+zdqz18L61NCh+w3W5uSdh5PfH+160+48Ia/EwBs522rt&#10;yikjB9Pb1FHNELovxy2RKOUmwTgq7dQOce2PXvTJdQske48qWRjkDcylT0++B0B9F71Ut/Cmuz58&#10;y3uxkBMlDjj146e1Pu/CGvSNGzWNyULg4H3uPX39DRzRC6J1AmlgLTmONslhjcT6Drznv6VX1iSG&#10;BGjgzhTkiMlgn+znPKe9SSeEPECgKlpcGPJYAdc/0Pv3qVfAOu/ZvtJiJYfKIy3zY9centRzILoY&#10;b23jjim3SyYAO0naWJ7t6EdvWopLuacC3lhIPVQTls8478SfkMUS+C/EJyfsMhIIxg9P8f6VZh8F&#10;+IrgtJPBIHVcLlgCT6df1pcyC6KsslzY20EvkNGWBywPBHdRjoPXNXFu9JuF8wtsZk2lWyVX/aPq&#10;nYCnDwL4jmdoX8zyHK7t8gxn169qfJ8MtWWPbHJGxYnO5+nv9fajmQXMeO4hF9uiLTMepYc8nv7+&#10;hFbD3dvLoYieErcI+3duzuHJI/2SM8nvSW3w21gzxh9sKgYZvNGB+Rya1bv4a3TOot71dhhCncx4&#10;Pp/u/rT5kO5zVzc25EQG9kaMgkEAE+oXsox071c8NXEMXiKxVUyplXYz8kA45/Ht6VaT4baubvDy&#10;RGAn5mMnOP8APStHSPh7f2Os29w9yiwQybxtbLe3brxS5hXPR6KKKYBRRRQAUUUUAFFFFABRRRQA&#10;UUUUAFFFFABRRRQAUUUUAFFFFABRRRQAUUUUAFFFFABRRRQAUUUUAFFFFABRRRQAUUUUAFFFFABR&#10;RRQAUUUUAFFFFABRRRQAUUUUAFFFFABRRRQAUUUUAFFFFABRRRQAUUUUAFFFFAHMam8ltdGRgdqk&#10;ffJwnJxk/wARPb+7XkmuSRzapO43th8ZcjdnuCfX/ar1jxFM1tbPcqQpj3bSCGVTk5CjHOf4s9K8&#10;Tvpbia6d8Dbk/KM7QCeg9qGO5ZRwtsiRsqg4JOOnqenT1HemQsJJGES/KhIbcvB/DHT27VVEtwAB&#10;tA49+vb8qla+uFcOkKpJgfOpOd3duvU0XQtC8rRyRspVkKcqM5/A+uf73anNsHloIn3ghvMDFcjH&#10;T2/3u9ZgurrEibFG7OCAc4I6dehpWvL94lViWCjGCM5HZfoKLoehYmureMSLl2wuOm0E4zn8P1pb&#10;aWRJ1mhuslQCQOSwPA47n2rPcXLvvdd5Iw27nNODahlSvBVdoKoBx/jS5l3C6NJ57y7nM0MRRQu1&#10;EUZJ7H/69X7GdktblijM6rkGM8FffP8AB+tYCDUER0BcBvRcEfT0qxYwX1vciQRSZU4wQcZ7DGPr&#10;xRzLuK6Nu08J6vq7gJaSQJKN4kIxkDnk9x6Vl363Ol3b291HKrLx855H6deOtd5afEW+jlhe50l9&#10;ixmMLHlQx45xj26e9cn4o1LVfFN7HczWBjWNCIxHGfu98nvR6sPmZc1wsiRM8alXHVcAcc8ccD1H&#10;eoLaYxL5pfIxuIPQDtnjkeg7US6LqhUboJjnHGw59qcfD2pTOALKcsfk+WM8n0o5l3DmQ/7dbyiJ&#10;EmAdiWHH5545J7HtTZ78F9ka4lH3myOBj7vTr/te9H/CL6qiITY3Gw5x+6PbrTo/C+sSllisbgB1&#10;yQsR6f4Uc6FzIZHqZSAJEvzPkMxIwcenHH9asrC09nJi6ClZPMYFAMr04/w/GgeCte5I0u6OP+mZ&#10;qY+DvEci86ddkFt2Nh6+tLnj3HdDbue3tUCriMKoBXduxkdjnnPf0qmdQ3RCYBVTGzZkjj0PP3fe&#10;tJvBPiGcjdpdxt7LsIA4oHw919ov+QdMPl3dPf8AzxT54hdFWTUt8SNtaVEADM4+boMZGeMdvWh9&#10;SaDZ5R3FmOAByD6nn71XR8O/EJjYixl4Iypx+nrT1+HfiE5X7C/zNjJI/nnge9HOu4XM6G6jhtkP&#10;zeYwO4qeeeoHt60ybUzErL5sTANgbRwRx/47Wyfht4hNvtNqSGJJG9c8fypF+GmvMwX7ERhd3Lj+&#10;eevtRzxC5gHUJLiRRK5VVbezdCcdBn+VOXULe5lLksrZyMHlufp973roj8LNeC/6hM5HSVaf/wAK&#10;p1zcCUi4/wCmoo50FzMtL+Fbldj5RFBZh0OB1wfT071budehjvQ8QIVB8hbnB4+bHfP93tV8fC7X&#10;cbf3IXGT+9HJHSnn4U6wR/rID3+/3/KnzoObyOU1bVVlu9ykvmIggrnHtnuPesQgysCU5Nej/wDC&#10;p9Xyv7+3wTz83T9KkT4U6ruANxbAc5O4/wCFTzIXN5EHwz0+K8upBN1UEJk/dJB+Yep46f4V6tbW&#10;UFgEigjiUtuPBGeozjIJwe/pXN+EPBUuhed9taKXzACNhOB16dwfeuwaENKHPb3Ofw549/Wn5jIv&#10;L2uRhTnqDgcc8Hj7o7GnNcbJHUhcBgMg+w4P+1zwKkVHDMd4IIHGDw3r16dOKota36O6xzxyQsrY&#10;Eu7K9OMg89+TyKYF2KdZDjoTnHPXBII+oxzUtVbeK4UgzGMEKoPl5+YAHjn0J696tUAFGKKZIsjK&#10;PLcK2epXIoAqjUrcqmJkYnIPBHI68evt1qeKXe7ndleAABkdTznv2+lc5q/hS81SfcusPAgl8wBY&#10;+c4A3EgjJ7D2rV0PR/7GsRbm6luHJyzvwM5zwO3vRdD0NT600AhuSSOf89KXaM556560AYOefzoE&#10;LQTimCNQoGWxgD7x7f560GPOfmbJwcgmgAkBwGDFcHPTOeeleV/EOBbmNZntXglxty5zu6cHrk+/&#10;pXqMluJJEcySAocgBuPfI7+nP4YqjqXh7TdWjiju4NyRAKoViPlH8P0oA+drYNBNvKFupAzjBwcH&#10;/wCtU63FyL2OXeyENncvPJ68fSvb0+H/AIbRtwsST2zK3H61ZXwZ4eUYGmx/i7f40rvsLU8R8+YT&#10;KUDFQpBjPQg9Rn096bcXM75iwY1KgEBT82Mdee3Y17tH4V0KJiyaZACfYmlHhbQgQf7LtyRnGVzR&#10;eQ7s+fZWu85DORu3ZOc59fripo7m58sLt5H3SAflHfHPfvXvo8MaGBj+y7XGMf6sU9fDuirnGlWf&#10;OP8Alivai8uwXZ4Da6hqdj9oFpPJCJwQ4iOAw9MenWtHVfFmuatpcGnyt5cMShcRDG/HTNe5Joul&#10;RtuTTbRT6iFf8KkGmWC9LK2H0iX/AAp80guz5pit7mJxw5KnPpyasqt6SWK7QWPATjHp9Pavo8WF&#10;mG3C0gDHv5YzT/stvjHkRYznGwdfWl7wtT5ujhvg+/ymIIAII6/p/wDqp1xb3zyZaNsowXA68f56&#10;19ICCEKFEUYABAAUcUGCEggxIQevyij3g1Pm5dI1Eqf9Gm2AY5U1NaafqqKgit5Tt+6Qh49a+jyA&#10;eooAA6DFHvD1PnebS9VnzK0Ejoi7QArY2/4e9J/ZOrmMx/ZJyrYJJjPzHtn+lfRNFHvdxanzodC1&#10;ZnwtnMCTjhGyW/xqdNG1iOMxm1usbDndG3TP8q+hKKPe7hqeAS+H9WuISfslyzcDlDnjoD/SoYvD&#10;uuxOgW0u12tjCRnIP+NfQtFHvdw1PAf+Ed1tJUkWwulIU5GwgY5z+HrSS+GdblZs2NyEx/DGQoH+&#10;Fe/0Uve7hqeByeFdfyn+h3JDHkMjZyBxn354NOn8MeITt/4l02X4G2I54/kfX1r3qin73cep4BD4&#10;O8Qjcf7Nn454TGR+XT2q1/wi3iKOQY064z1z5eeuBzxz9O1e60Ue93DU8Ki8F+I1k2CxmwzYyQPr&#10;1/rXQ2PhLXTbt50PLKCEJAyRx+BH616pRRr3FqeXw+GPEMd4ypHtTG8ycAE+uPXp8tSv4e8QWOnN&#10;5MRllExG0YJAx1z3Bz+Fel0Ua9x6ni0ngrxNdMS9o4DEqAzjjv1z+tPtfhprMm+R0WF05TLjJP58&#10;V7NRRZ9wPKZvh5qtwsiuq7dykEyAlj3Yc8H2qOTwD4it1eG1aNovuZ83AKegBPQ9xXrVFFvMR49c&#10;fCzVWijdJImkYHcm7Gw/XuMVEfhdrRXefKLHkqXB/PnGa9mopW8wseQQfCXUHk/fXUKJkHrk47j8&#10;K2rX4TWdu4c6g7nB48oAZ7d+ntXotFHL5hY811X4V/aHD2l8u4jBEq4APtjt7VmH4Q32RtvrUcc8&#10;t1/KvXaKdgseRR/CLUUJYajbhuuQW6/lTx8JdQcIH1GD5DwMsR/KvWqKLeYWPMr74SrLFGLbUfnC&#10;4fzV4P0x0HtTF+E0rW4SXUkDhRjapxn0/XrXqFFK3mFjzAfCV13AakjKcZBjIz+RqVfhR8pDamAS&#10;2TtjJyPXr1r0qinbzCx5qPhRlEVtW4UnA8npn8akT4UQr/zFXAK4OIf/ALKvRqKLeYWPPk+FluoO&#10;dTc5GDiLGf8Ax6nr8MkDAnVpMZz/AKrqfX73Wu+oosFjz9fhfCJQ51WX7244i5J9evWrMnw00+Tj&#10;7ZOq4wFCj5fp7e1dvRRYLHEj4Z6WUZXurlgR0GB36fT2pzfDPRmQKJ7oc5J3KSfrxXaUUWQWOKHw&#10;u0AHJkvDzz+8Xn/x2lj+GGgpj57s46/vBz+ldpRRyoLI5R/h5oUhyVuPwcdfXpTU+HOgI25Vuc4x&#10;/rP/AK1dbRRZBZHLv4A0FwAYZcAYH7zt6U0/Dzw+2MwTEDt5prqqKOVBZHLp8PvDqD/j0cnGMmU5&#10;+v1qaHwN4fgk3pZHdjHMjH+tdFRS5UFkc+PBHh0AgaanPfe3+NSHwd4f2gf2ZDx35z/OtyinyoLI&#10;wU8F+HowR/ZsRB/vEn+taVlpOn6cMWlnDD/uIM/nVyiiyCyIZLO2lcPJbxOwG0FkBIHpUixogwqK&#10;o9AMU6iiyGFFFFMAooooAKKKKACiiigAooooAKKKKACiiigAooooAKKKKACiiigAooooAKKKKACi&#10;iigAooooAKKKKACiiigAooooAKKKKACiiigAooooAKKKKACiiigAooooAKKKKACiiigAooooAKKK&#10;KACiiigAooooAKKKKACiiigAooooAKKKKACiiigAooooAKKKKACiiigAooooAKKKKACiiigCldaT&#10;YXu77RapJuIJ3e2f8T9aqDwroIff/Zdtu3buVzzWxRSsgMtfDeiIwYaXaZAI5iB604eHtGBB/su0&#10;yBt5iHStKiiyFZFD+w9J3bv7Ms85znyF/wAKeNJ00NuGn2gOd2fJXr69KuUUWQysNOsR0srcf9sl&#10;/wAKd9itP+fWHj/pmKnoosgIvs0H/PGP/vgVJsUfwjrnpS0UWQWEKKSCVGR04pQAOgooosgCiiim&#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ZWpXGtW7u9jZW1xCq5AMpVz68Yx&#10;QBq0V5u/xTeNmR9K2upwwMnQ/lWvpHibXtdtHurDSrXyQ20GSYjJp28x2Oxorg9R8caxoc6JquiL&#10;GjHhkkyD9DyK2NC8baVrsiwIzQXLdI5O/wBD3o32Cx0lFFFIQ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eBeK1EfijU1AGBcvjj3r0/4bf8ikv/AF2f+leZ+MyF8Walgf8ALY16X8NT&#10;nwkv/Xd/6UAbuvaZHq+iXVnIoJeMlCR91gODXz/HI9tcK0bbXRhtI9RX0FrmoxaVo11dzOFCxkKD&#10;/ExHA/Ovn6KGW8vFjjRnkkbAVRk5NG2oeZ7/AOH799T0CyvJceZJH8xHcg4P8q0qz9C09tK0Ozsm&#10;ILRRgNj16n9TWD4w8ZLoBWztVV711ySTkRg9CR609wOuorlLXw7HrWlw3N5q17cvOgcmObagz2Cj&#10;jiuA1PUtZ8I+IZrSLUZmWJgVDsSrLjIyOnejQeh7VRWT4b1tNf0WG+VQrklJFHQMOv8AQ/jWpJIs&#10;UbSOwVFBZiewFIQ6mh1JwGBP1rzFtWvfG/ij+zYrh4NMUklU4JUdz6k/pmrXjfwrp+meH1vNPiaK&#10;WFlViGJ3A9z709B6Ho1FeVfD/wAU3iajFpV3M0tvL8se/ko3YD2r1OSRIo2kkYKiAszE4AA6mhiF&#10;ZlRSzEKoGSScAVSGt6SW2/2nZZJxj7Qn+NecPq0/jrxZHp6yPHpiMW2KcEqO59zW7408M6bD4Xkn&#10;s7NIpbUAhkGCRnBz69aNBnbghgCCCD0Ipa8e+H3iO5stai0yWRntbhtgQ87WPQivXbi4itbeS4nc&#10;JFGpZmPYCh+QMWWaOCMySyJGg6s7AAfiaz18RaM0hQapabh6ygD868qutYuPG/iy1tHdks3mCpED&#10;91M8n64r1Kbw1pEtg1n9gt1QptDLGAw9DnrmjRAaquroHRgysMgg5BFLXjWjeI77wn4gl0+4leSz&#10;SYxyRsc45xke9exxyLLGsiMGRwGUjoQe9DEAkRmKh1LDqAeRTq878c+EVit5NY0oNFIh3Sxx8ZB6&#10;sK8+0zWJI9WtDeySTWqygyxs5wVzzmhWY1Y+g5JEiTdI6ovqxwKgGpWLMFF7blmOABKuSfTrXP8A&#10;jKS0uPC6wRIJ5LlkWzSPqW7ED0Az+dJ4Y8GWejQRz3Uaz3+Mlm5CH0H+NLQDqHdI0LyMqoOSzHAF&#10;QrqFkwyt3AR6iQf41LNDHPC8UqK8bjDKwyCK+ffEtuuneIr2zg3CKOZlUZ6DNNW6grHv8N5bXDFY&#10;biGRh1COCR+VJJe2sMnly3MKPjO1pAD+Vcn8NbCGDwyt2Ix59w7bpCOSAcY+nBqp8UobJNFhuXAW&#10;88zajLwzLjkH2HFGgaHZPq+mxDMmoWiD/amUf1q0jrIiujBkYZDKcgivCfA1tFqfiqzhuBviBLlW&#10;5zgZwfyr3cAKoVQAAMADtQ7dAZTOsaWrlDqVmGU4Kmdcj9aBrOllwg1KzLHgDz1yf1rz34p2kEM9&#10;ldRxhZZQwkYDG7GMZ9+aq/C6CKfW7mZ0DNFDlCexyBRoGh6pcXVvaRebczxwx5xukYKPzNU38QaM&#10;ilm1WywPSdT/AFq7cQR3NvJBKgeORSrKe4r5vdsXJUcfNihW6hofRdjqFrqUBms5fNiDbdwUgZ/G&#10;rNVtPgjttOtoYlCokSgAD2qzSE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eD+NlA8XaiM5/e&#10;5/Suv8A/8JC2gP8AYDZLbea237Ruzu4zjH4Vy3jpR/wl9/xj5h/6CK9A+GZP/CLMuOBcNj8hQBT1&#10;Pwf4h125Q6lqtv5KkkJGDhfoMCtrw74M0/QCJh+/usf61hwv0Haukopa9QCvMvGvhDWNQ16S+s4v&#10;tEMoXgMAVwMYINem1jeIvEtn4ctBLP8APM/+rhU4Le/sPenZvYCLwtp8ugeGo4NQlRGQs7lmGEBP&#10;TPSvKPH1/b6h4puJrWTzI9qKHHQkDFeg+HYbzxSf7X1dybPefs9mOEOP4iO/41w3xHhig8WTeXGq&#10;Dy04VcD7ooA7b4W7j4VkJ6G5bH/fK1oePtRbTvCs/lnEk5EQ5wcHrj8B+tZ3wsJ/4Rmf0+0tj/vl&#10;an+JVuZvCu9U3GKdWJx0GCP6igDmPhVj+2rz1Fuf/Qlr1G8tIb+zltbhd0Uq7WFeMfD3Ul03xNCJ&#10;H2pODExJ9en64r26gDlNE8B6fouqfbkmkmZc+WrgDafX3p/xAvnsvCk4Q4adxFkeh5P8q6iuP+JF&#10;o9z4Y81Nx8iVWIHoeP6ihaAcd8LyR4llyRzCx/lXr00MdxA8MqB45FKsp7g14Z4L1MaZ4otJHIVH&#10;bynJPAU8Z/rXu1FgOa0rwPpGkaj9ugEryqcoJGyF/Sq/xGvWtPCkiJ1nkWM/Tr/QV1tcj8R7N7rw&#10;q0kYyYJVkb6dP6iklYDz/wCHEayeMLXIyER2/Haa9urxH4bkL4ytRnAKSd/9g17dTA8E8bgL4u1A&#10;BcZmJP5V6v4EvHvPCVo0hJaPMeSc8A8fpXlfjUiXxdqOOcSlR9cV6j4AtGtPCNtvzmVmkAPoTj+l&#10;AHTMqupVlDKwwQRkEV4P4z8PtoWtyIq/6NMS8J/2T2/DpXvNcF48t5/EWNL0y1+0T2n72aQEAJkc&#10;KM9SeuKTAyPhg1vdahN9pdnubeP/AEdXbIUE4YgflXqlfOekahc6Hq8VzHlZYpOQe47ivoLTb+HV&#10;NOgvYDmOZdw9vUU99RlqvBPHIA8X34B/5ak/yr3uvCviBEYvGV6OxKt+a5/rQI9K8AyCHwRbSStt&#10;RPMYsewDGua8b6Zcapoj+ILmR0wwW3t8cLEehPuev41B4E/tDXLH+yXbZpdu/mTMBgvk8J+OM11/&#10;xAUDwZdgDAXZgAe4o9APMvhyhbxhZkHH3j+Smvda8H8BOV8YWPJyXI/Q17xQB538VwTY6dgZO9/5&#10;Cuc+HGrLpmrTo1tcT+dFgLBHvYEYPSun+KqbtMsGwciVh+grH+FKg6zeEgZFvwf+BCgDupfFAjik&#10;caNq52Anm1IH55rwksXui54JbNfSlfNs67b18dnP86Bn0db/APHtF/uD+VSVW09t+m2rDoYUP6Cr&#10;NAg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srVYdbmkVdMurSCIr8zSoWbPt2oA8k8cusni6+Kk&#10;EKwB57gDNd18MZ0fw/PCCN0c5JHoCBj+VZ7/AAvkuHaW41bdK5yxEWck9ec1paT4FudEnM1jrbxu&#10;www+zggj3GaXMgO0oqvZRXMNuEu7lbiXJ+dY9gx9MmrFMArw7x3dXF14qvFlyRExjQegGMV7jXMe&#10;IPBFhr9z9qaWSCcjDMgBDfUUXa2AxvCHjTSrfQLexumkiuIAUVFjLeZzxjHfmuN8d3E994kkmmtZ&#10;bYbFCJKMNtx1/GvUdB8HaXoLGSJDNP2llAJX6DtU2v8AhfT/ABEIzd70ljBCyRkA49D60m/ILnGf&#10;DPXbWzgm0q5cpJLKGhAUncSMEcDjoK9E1Gxj1LTriyl+5MhU+3ofzrK0Pwhpegy+dbo8k+MCSQ5I&#10;+grfp3uB87alp15o2oyW80ZjmifIz39CDXoehfEuJLJIdYilaZBjzYgDuHuCRzXa6roWna1GFvrZ&#10;ZGUYVxwy/Q1jW/w90C3mEnkzSY/gkkyp/IUrtaWC7IbLxFfeKNQSPSYZLbTonDTXMgG5sc7R1Az+&#10;NdTe2kV/ZTWk4zHKhVvxp1vbQ2kCw28SRRKMBUGAKlpgfPuuaFd6FqkltcJgKcxv2ZexBrrfD3xG&#10;l0+yW11K3e5SMbUlU4YD0PrXpl7p9pqMPk3lvHMnow6fQ9qx7fwR4ft5vNWxDt2DsWA/Ckm0GpmW&#10;Ot6p4tvESyhlsNMjYGabOHf/AGVPb8K6+5t47u1lt5lzHKhRh7EU+ONIY1jjRURRgKowB+FOpgeJ&#10;XWm3fgzxTBO8bvDFMJEcDiRM9PrjivT38Y6Gum/bRfRkbciLPz59NvUfyrant4bqIxTxJLG3VXXI&#10;rLHhTQlbcNMgznPQ0IDyzTNFvPGHiOa52GOCSUySyEcKCc49z2r2eCGO2t44Il2xxqFUegFEFvDb&#10;RCKCJIox0VFAH6VJQByXiLxzYaZbSRWMq3V4QQuzlEPqT0P4VL4GubS40Xck4kvpGMl1uPz7ie/t&#10;jFbi6RpqhgNPtQGOT+5Xn9Knhtre3z5MEUeeuxAufyouB4n41trd/E11Jp/7yFmDMU5G7HOPxrW8&#10;DeJpdEY2N+kn2KQ5DBSfLb1+leriCEDHlR4/3RS+TF/zzT/vkUtULUj+2232L7Z5ym327/MHIxXi&#10;Him4l1rxBdX0VvIInIVCVIyowAfyAr3UAAAAAAdhQVB6gH8KHfoM8++Gd/Fb2k2lzRGOd5TIjFSN&#10;4wMjPqMfrVr4iaoDpjaRbxvLcSkNJtUkIo5/Wu4opgeBeHln0rXbW9ktpikMgZsKc4717vaXUV7a&#10;x3MDFopBlSQQfyNTUUIDzbx/c3GsXkWn2VnPKtoxMjrGcbj2H0xWN4PGoeH9Z+1T6dd/ZWXy5SIT&#10;8oPf869iopahqUtQvzZ6e1zFbzXDlf3ccUZYsSOMjsPrXiZ8J688hb+y7vk55jNe80UagYvhm7up&#10;tKhtryxntZ7eNYz5iYV8DGQfwraoopg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B6UUUAFFFFAB&#10;RRRQAUnOenFNlljhQvK6ogIBZjgcnAp9ABRTSjGVX8xgoBBTAwffpmn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jKGGGAI9CKWiigAooooAKKKKACiiigAooooAKKKKACii&#10;igAooooAKKKKACiiigAooooAKKKKACiiigAooooAKKKKACiiigAooooAKKKKACisa+186fLKJtL1&#10;BoY+s0cYZcevXpWV/wALI8PjO6S4XHrF/wDXp2Y7HXUVy9t44tNSkaLS7C+vJFGTsQAD6knit+xn&#10;ubi2El1afZZSeY/MD4H1FIRZ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CvcR3Ly25gnSONXzMrJkuuOgPbmpnkRCgZgC52r7nGf6GnUUA&#10;FFFFABRRRQAUUUUAFFFFABRRRQAUUUUAFFFFADZFZo2VH2MQQGxnB9cVyOvt4m0XTJb+DVY7pIsF&#10;0a1VTjpniuwrO19d3h3UhjP+jSf+gmgDy1viVrzAKHt1PTIiFdZZ2/jHWNNguhq9tbpKocII8MB7&#10;kCvIR98dua+gPDLbvDWnHOf3C07sbbObm0Dxmqbo9eR2XooYjP6Vy+q6v4t0a6EF9eXEZP3SDw30&#10;PevYaxPFekDWNBnhSIPcIN8PruHYfUcUry7iuzUspGlsbeRzlniVifcip6rackkemWiTKVkWFA4P&#10;Y4Gas0AFFRTXVvb48+eKLPTe4XP502G9tbltsFzDKwGcJIGP6UWYE9FFGcUAFFFNeRIkLyOqIoyW&#10;Y4AoAdRWPH4q0KWbyl1O335xycD8zxWurBlDKQVIyCDwRTaaAWimSSxwxmSV1RB1ZjgD8ah/tGx/&#10;5/bf/v6v+NFmwLNFV4r+znlEUV3BJIediSAn8hUM2taZb3Bt5r+3jmHVGkAI+tFmFi9RWTc+J9Et&#10;MebqdvkjICtu/lmtC1uob21jubd98UgyrYIz+dDTQWJqKhuruCyt3nuZUiiQZLMcCuZPjhbnzW0v&#10;Sbu9iizvkHyj+tFgOsorjdN+I+lXlwsFzDLaMxwGchlB9z2/KuxVgyhlIKkZBHehqw7C0UUUhBWJ&#10;q3izR9GYpc3QaUD/AFUQ3N/9b8ayvHviZtE09bS1cLeXA690T1HueledeD9K/t/xJFFclnhAMkuT&#10;1A7U9Ehnpdv4uutTDHTdAuriHH35XEYPt0NeKaoJU1G4EsflOshDIBjac9K+k0RIkVI1CoowFUYA&#10;FfP/AIwAPivUx63D/wDoRpCOq+HF9qltYXpsdJ+2Kzgu5mEZyAcDkc10jfEOKyujb6vpNzZP9Q38&#10;wP0qt8KiDoN0B2n/AKVteNdFi1fw9cHaPtFuhkjbuMDkflmi9gNjTtUstVthPZXCzR98dR9R1FW6&#10;+eND1670LUlureQ/I2HjJ4cehFe/2F5HqFhBdxfcmQOPbPamxtFiis/WNZs9DsGu7x8KOFUclj6C&#10;uW07VfFPidJLvT3t9PtFJEe9Axf8SD/SkI7mivPLHxzqGma0dL8RRR5DbTMgwVz0OBwRXoSsHUMp&#10;BUjIIPBFOwWForC8Q6jrGlwPd2VpbT2sSbpA7HePU49KytJ8S+I9WtBdQaHA8LH5WM+zP50aAdlR&#10;Xn+qfEW90W7Nrf6IscwGcCfII/Krfhnxfqnii7kFtZWsFtDtMrSMzHB7DHfg0W8x2O1oorgfFHj+&#10;SxvzpukJHJMDtaZhkBvQChK4jvqK4+HQfE01qtxN4hkiu2GfKC/ID6H/APVWVpnjy90/VW0vX0Ql&#10;JNjTKMFT6kDgiiyezHY9FopFZXUMpDKwyCDkEVxXifX9f8Lubk/ZbqymchN0ZBj9uDSQjtqK8y0j&#10;4pXF3fJHd2CCFjg+SDuz2wCa6PULLxTq6F4L2LTIiPkhXO//AIEw6H6U2rDasdVRXjMXjHxB4Z1S&#10;S1vZmuBG2JIpzu49Qetes6VqdvrGnQ3ts2Y5Bkjup7g+4ot2Au0VV1LUINK0+a9uWxHEuT6k9gPr&#10;Xmmna5rXjjXDZpdvZ2QBdlhGMJ6E9zRYLHqtFcZqXg86fp813pGo30d3Chdd0uQwHJHT0qj4P8ez&#10;ajfJpuqbPNk4imUYy3o3ajToCVz0Gig8j0rzPxhrXiDwrqEcdvqby206l0Msasy89M4pAj0yivMf&#10;CeueJvFN5PD/AGusCQpuLC3Rs5PHGBWrr8fi/RrR7221dbuGMZdfs6qwHc4weKencNDuaK888KfE&#10;KfUb+HT9TiTzJW2RzRjGW9CP8K9DIyCPX0NDVhBRXkvji61TwzrCpY6te+TOnmhWlJ2nJBHv0qfw&#10;Hdap4k1SVr/VLxoLdQxjWYgMc8A4PTrRZDsj1OisrxDYm70qZ47ua1mhRpI5YpCuCB39RXib+K9d&#10;8wxnV7s444lP+NCSA+gaKxfDGmrYaPDI00s09xGssskjliSRnv0xmsL4g2ctpp51eyuriCdXVZAk&#10;pCsPXHr06UaBodvRXhWh6pqmua5Z2F1qd20MsoVh5h6e3Ne1DTbUacLDyybbGNpc5xnPXOetDsDs&#10;W6QsoYKSAT0GeteHeKTd6Frt5YW97OIFO5B5h4UjIH6123w40yOXTTq1w7TXJkZELsTsGB09+aNA&#10;0O8ooopC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oa5/yANR/wCvWX/0E1fqjrfOg6j/ANe0n/oJoA+dmcBwD61734ZvrU+G&#10;dPJuIlxCoILgYNeANHmU5zjNev8Ah7wRo974ds551mM0se5mSUj8hQB28N1b3GfInilx12OGx+VS&#10;15P4q8Ez6Favf6ZczPbj/WKzfMnPXjqKxNF8e6zpM6LJcPcW4ODFMd3HsT0/Cnox6Hudcv418Uf8&#10;I5pyCAp9snyI93O0Dq2P5Vu6ZqEOq6dBe25zHKuceh7j8K8a+JF41z4suELEpCFjUenHP6k0Aje8&#10;EaKvieW61PWWkuURtih3OHYjJzj04rQ8aeGrfStNGraODaSwMN6xsQCD368Yq98Lxjwm59blz/46&#10;ta3jRd3g/Uh/0zH/AKEKV2GpieA/GEusqdPv3DXaLujk7uvv7iuo1nRrbWrI29wCGGTG6sQUb14r&#10;w7wreNZeJbGVTtxMqnnsTgivoKmwZ86XN9fW88kAuJcRsVA8w8YPFes+H9HuNd0Czl125knhMY8q&#10;3VioK9AzEck15Jqg26vdDA4mbv71754fXb4c0wZz/osX/oIobbC7PO/Hvg+z0mzj1LTUMUYYJJHu&#10;LAehGc074ceJ5xfLo91LvhcHydxyUb0Hsa7TxtGJPB+ogjpGCP8AvoV4fpF3JZaxbXCHEkUqsDn0&#10;NJN7Aj6KuLaG7gaG4iSWJhgq4yDXgfie1XTPEV5ZwblhjlIAz/Cea+ga8F8fHb4xv8d2Hf2FAJno&#10;nw0sbdPDxvBEpuJZWDSY5wMcVR+K32GLTLZyqC+aT5WHXYAc5/HFaXgK6hs/Aoup5AsUTOzk9gK5&#10;3xlo82o6A3iK8d1nd1EcHZIjwB9eh/GgRzHgW2S+8XWMVwqyR7mYqe+FJGfXpXvQAUAAAAcACvDP&#10;hwq/8JtZgk5Akx9djV7pRr1A8j+Ieuvf60NMib/R7Y7SP7z98/yr0rQLGLTtCs7eJQAIlLe7EZJN&#10;eEajcSSavcSvks0zFs+ua990mZZ9HspUOVaBD+goGeN+MNHmsPEt0PKIjmcyRELwQfSvVfCEdzF4&#10;WsVu9/m7CcP1Aycfpitl40kKl0VipyMjOKdQriCo5Z4oSglkVC7BE3HG5j2HvUlMeKOXb5kavsbc&#10;u4ZwfUe9AHjfxNZm8VyKc4WJAPpj/wCvWh8KUA1i9OORb/8AswrV+Jfh6W7ji1e2Qu0S+XMoGfly&#10;cH9a5bwBqkWl+JE899kU6mJmJ49vwzRuwPa6+fPGA/4qrU8Dj7S//oRr6Dr5/wDGy48X6l6ecTQB&#10;6B8KD/xJbznjzR/Ku5vig0+5Mn3BE276YOa4b4TjGiXnOT5wH6V0ni7VYdJ8OXbyMPMljaKJM8sx&#10;GP0zQB4BMv79iCev9a948Cbv+EM0/OfutjPpuNeK6VplxrGpx2lshaSRtuR0A7n6V9B6bYx6Zptv&#10;ZRElIUCAnv70Bc8f+JGtTXniV7NX/cWvyKo6Zx8x+v8AhXpvheS1tvC2nqLiLaIQSSwGCeSPzNeL&#10;eJ1dvFeos3B+1SZHf7xr1Dwz4S0K98N2VxLaNJJJHlmMzjJyR0DYp3Gcj8S57afxDG1qySMIV8xk&#10;bOWzx09sV3Hw91Z9S8NrFKSZbVvLJPcdR/n2qz/wgnhw9dPJ+s0n/wAVWppei6fo0ciafbiFZCCw&#10;DM2SPqTSuxC60QuhagW6fZpM/wDfJrP8F8eENO/3G/8AQjS+MroWvhO/YkAugjGe+4gfyzVrw7bi&#10;08O6fCBjECkj3Iz/AFoA80+KyAa/bHGM24/H5jWt8I1As9TI7vH/ACasv4rj/ifWnfNsD/481avw&#10;kyLTUx/tR8fg1Azr/FOpHSfDl5dIcSBNqH3PFeMeGYTfeKbFJGzunUsW5zXqfxGjd/CExQZCSoze&#10;wzj+teX+DG2eLdOD9TOoo8hHvleKfEyJY/F0jINu+JGbHc4xXtdeM/E9T/wlYI7wIf50Adx8OdSa&#10;/wDDCxySb5LaQx+4XqP5n8qi+J6bvCY9RcL/ACas74TRsunaix6GRAPyP+IrT+Jgz4TP/XdP5GgD&#10;z74eQpJ4xtg4yF3MM9iFJFe5V4j8OR/xWNt9H/8AQTXt1AHk3xYtPL1S0u1jA8yLazDuQf8ADFXv&#10;hLfM8V/ZM5IXbIq9h2P9KX4tFDBpqlvmy+R7cVT+E0RXU79+dvkgZ/4EKNh9C58WL91gs7BWIVwZ&#10;XAPXsP61D8JYMy6hcFvmCKmPqc/0qD4tQO2pWLj7rQlfyYn+tWvhN8rainThP60AemOAUYEZGOR6&#10;184t50V19pjR1RZOGAIxzkc19H14RJ4ia30G70FbZGWa4LNKxyevb06UCPadGvP7Q0azuy25pYlL&#10;HGPmxz+ua8/+Lak/2c209HGfxFdt4Vt2tfC+nRMcnyQ358/1rjfi2pMGmH+EmTj3+WgDO+FV7bW9&#10;7fLPNHEzxLt3sADg89frXW+KPGelWekXMNvcx3NzIjRqifMBkYJJ6Vx3wu060vNUvGuYElMUI2q4&#10;yBk46dK7rVvAuh6nDIFtFtp2B2yQnbg/Tpii9ugzhvAfhO8u9St9VuF8u0hfeuersOmPavXq8L0/&#10;xHq3hfUHtYrpmhhkKtCxyhweeO3TqOa9q06+j1LTre9i+5MgcD09qLaXCx5n8XFAvtPYdTEw/I//&#10;AF6m+EmDJqR77U/maPi7H82mSequPyI/xrB8Ca/JpN7cWsFsZp7tAkQB6Pngn25oA9E8USXWsR3O&#10;i6a4Vki8y6lPRR1CfU14cUC3BVvvA4r6I0vTBpmmujt5tzLmS4lPJkc9fw7V8/XCf6ZIQf4z/Ohi&#10;PojSTnRrE/8ATvH/AOgisP4go7+EbjYpbDqTgds1uaQc6LYn1t4//QRVieCK5geGZFeJxtZWGQRQ&#10;B4H4VuorDxPYXMx2xrKNxPYHjNe8m8tRF5puYRH/AH/MGPzrlJ/hpoksjPG9zEGOQiuNo+mRV7T/&#10;AAPotgQxiluWByPtD7gPw4FCfdBc8w8f3cF54supbeRZE2qoZTkHCgcGvRfhvj/hElI7zOf5V514&#10;8063svFNxDaxLHFtRgi8AEqM4r0P4af8ikv/AF2b+QoGdhRRRQI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prukaF5GVUUZLMcAUks0cKb5ZFRcgZ&#10;Y4GT0pZI0mjaOVFdGGGVhkH6igBwORkdKKQAKoVQAAMADtS0AFFFFABVLWP+QJf/APXtJ/6Cau1m&#10;eIrqKz8PX8srBV8h1GT1JBAH5mgD57Y/vDXvnhA58Jab/wBcv6mvBWX5iRj1r2bwLr1jP4dgtXuI&#10;457YFWV3AyMkgjNFg3OquoY7i0mhlx5ciFWz6EV82XUWy9dVOVViBj2Ne0+LvGFlp+my2tnOk95M&#10;pQCNgQgI5JNeTWGl3erXq29rC8sjH+EdPcntQ1YHoeofC55D4dnRt21ZztJPsK4X4hWjQ+L7wkcS&#10;bZAfYivXvD2jR6Do8Nkh3MPmkYd2PWud+IXhp9VtI9QtI91zbjDqOrJ1/SgB3ww/5FNuf+Xl/wCS&#10;1seMSo8JalvOB5WP1FcT8OdfttMNzpl7KIlkcPGznADYwQfTtWr8QfENo2jf2daXEc0twQXMbBgq&#10;g+o96aQHmnh+ze71+yhVTl5lHX3r6Irzb4ceGXjf+2rpCoxtt1I69i1ek1KA+cdZYf2zdkdDM3b3&#10;r3jww5fwvphI/wCXZB+QxXhGuf8AIcvQBn9+/A6DmvSvDHii40fw9Yx6xZTLaMgEFyi5BX0NMZ03&#10;jJwnhHUSxwPLA/8AHhXiGj2rXuuWtugJMsqKQe+TXbeOPGVrrNimn6eJGiLb5HZcZx0AFW/h14Xl&#10;jn/ti7iKKFxArDkk/wAVDEel14T4/Q/8JhflcD5h1/3RXuF3dwWNrJc3MgjhjGWY9u1eF6+8+ta3&#10;dX0drLsmfKDaT8vQfoKTaW4XsdD4Atr3WoVspz/xKbSbznXH+sfsp9Rx0rrviKceDp1HUyIB+dYn&#10;w71JtPifS7u1njaWXdG5iOMkdD+lWPiBeXOoRLo1hZXE7o4klZYiQMDgD86LruFzifAP7vxrYMx4&#10;Jcf+OEV7pXh2laRr2lapbX66TdMYZA+3ym5/SvZ9PvPt9mlx9nmgLdY5k2sDQmnswPDvFdg2l+I7&#10;yAqVTzCy57qTkGvQvh14ghu9KXS5pAtzb52An76Zzx9K0fGHhKPxHarLCVS+iBCMejj+6f6V5bN4&#10;e1rTbkKbG6jkB+VkUn8iKOZLcL9z3lmVFLMQqgZJJwAKpaZq1rqyzvaMzxxSGMuVwGI9D3Fec6b4&#10;d8T66Y4tUuLuKyBBPnyH9F9a9MsbG306zjtbWMJFGMAAdfc+9O6ewaFiiiigBGUMpVgCpGCCOtcX&#10;rfw5sNQkM9hIbOU8lAMoT/Su1ooA46x03xho0CQw3llfRKMBJt2VHseDXkviE3Nzrt7JeBROZT5g&#10;U8Z74r2rVW8US3UkGmxWcNuThZ3bLYx1x+fauPf4X6hK5eTULfcTknDdfXpSbBlL4dDXHS9g0y4t&#10;okwrOZlLYPOMV0N14D1LWbzz9Z1gSccCNOnsBwBUWk+Bdb0O7+0WGp26NjBBDEMPQjFdrpg1NYWG&#10;ptbNJn5TbggY9807gVtF8N6ZoEZWxgw7DDSucufx/wAK1qKKAPF/iLpEth4ilugD5N1+8Vu2e4rW&#10;8BeMoLG3/svUpPLiDZhlPRc9j7V6FrGjWmuWDWl4mVPKsPvIfUV53d/C6/juD9juoJIT0L5Uj6il&#10;ewXsegXfiTR7K2aeTULdlXtHIHYn0AFReHbrUNQt5768BSKeTdbREDKR9j+Nc7ovw3t7WZZ9TuPt&#10;DLyIk4T8T1NdH4m1CXR/Dd1d2uxZYlUR5XIGWA6fjTuBkeLHGr6tpvh6Egs0onuOfuIP/rZ/SuuV&#10;QqhVGABgAdq8p0Lwx4g1mf8Atlr57R5OVmLEOw9sdq6k+ENVb73iq/IPUZb/AOKoug0OQ+Ks0cmv&#10;2yKwLRwANg9DuJx+RFanwlIEGqL6tGR/49Vu5+F9rch3fU53nbne6g5PvzXPT6NrPgTUYLuCcNBI&#10;3lmROQf9lgf88UX1A9V1KxTUtMubKTG2aMrz2PY/ga8Mt4Z/DvieH7QpSS2nBbI9xz+Ve+IwdFYd&#10;GGaxtd8L6b4gVWuo2WZBhZUOGA9PcUAbEUqTRJLGwZHAKsOhFeKeNrk6x4vuFtP3mCsKbedxAGcf&#10;jmu3TwLfQWz2tv4iuY7dusYUgY+m6tPQfBem6HKLhd1xdY4lk/h+g7UX7Bcn8JaKdB8PQWkmPOOZ&#10;Jcf3j/8AWAH4VlfE3P8AwiJx/wA90/ka7GuP+JX/ACKZ5x+/T+tAHmXg3VYtI8SW91OG8tSVfAzg&#10;EYzXu1teW17CJraeOWMjO5Gz+fpXingS3jl8W2YkUMuWOGGRwDXpereBtL1KRpoS9nK33vJ+6ffb&#10;0zQmBwPxD1aPVtfWK3YPFbL5YdeQxzk/zxXa/D3QpNJ0VricYmuyHCnqFHT885qXTPh9o2nzRzyL&#10;Jcypz+9I2k+uK6ul1A5vxr4fbX9EKQjNzAfMi9/Ufj/SuC+H2pR6N4gkt7x/KWdPLJfja+RjP8q9&#10;hrF1bwppGsyebc222c9ZYjtY/XsaYFnW9Vg0jSLi7ldQVQ7FzyzdgPxrxzwx4cn8RauBjbbod00n&#10;oPT6mvR1+HeihgZHu5AD91pRg/kK6azsrbT7dbe0gSGJeioMUMCVEWNFRAAqgAAdhXl3xVvIp7yy&#10;s0cF4VZmA7E4/wAK9TIBBB6GsRfCGgKxb+zImJ6lizfzNAHmvw51ODStekF3MscU8RTcxwA2QRn8&#10;q9C1jxrpGl20hjuo7m4A+SKM5yfcjirLeEtAYAHS4ODngEf1oj8JaBG25dLgz7gkfkTRfyC/keLQ&#10;affeIdXZLeFpJpnLtjoMnk+1e7aRp66XpNrYq24QxhSfU9/1qzBbwW0Yjt4Y4kH8MahR+QqQgEEE&#10;ZB6g0tdwPKfifqMF7f2lnBIkn2dWLlTnDMRx+lZPw+nsrLxRFLebULIyRuxwFY/5xXrMfhzRY8ld&#10;LtCScktEG/nUv9iaVjH9mWX/AH4X/CjUNRmt6ra6TpctxcSqoKkIO7NjgCvn6SNmldxkZOa+i5rK&#10;0uVRZ7WGVY/uB4wwX6Z6VGNL09elhaj6Qr/hTdwMzwnrNnqeiWkUMym4hgRJYs/MuBjOPTj9a3qg&#10;hs7W3kLwW0MTsMFkjCkj6ip6ACobq7gsbZ7m5kEcKDLMe1TUhAYYIBHoaAPC/FN9/bPiG6vIUfyn&#10;IEZK9QBgH9K674c61BZWjaTdsY5ZJd0OQcMTgY/QV6NtX+6PypcD0pahqFFFFM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GvGkgAkRWAIIDDPI706&#10;iigAooooAKKKKACubuPBWn3cha7ur+4BOdstxkfyrpKKAObHgPw6Bj7CT7+a3+NL/wAIJ4e7WRB9&#10;RK3+NdHRU8qFY5yPwL4eR9xsiw/utIxH862bLTrLTYzHZWsUCnqEXGfr61aop2QWCiiimMxrzwpo&#10;d/M01xp8Zkbqykrn8AQKZaeD9BspRLHp8bODwZCXA/A8VuUUrIBFUKoVQAoGAAOlLRVXUNRttLs3&#10;uruVY4l7k9T6D3pgeBaug/tu9x089/5mvbfDKRz+EdNSRFeNrdQVYZBGPSvD7tzPdyzYPzuW/WvW&#10;vA+vWMuhWenyTrHdxZj8tjgtzxigNzeh8P6PbyGSLTbVXPfyga0QAoAAAA6AUtFKyQCMqupVlDKe&#10;oIzSgAdBRRTAKKKKACiiigAooooAKKKKACiiigAooooAKKKKACiiigAooooAKKKKACsvxBpT6zpT&#10;WaSLGWdGJb0BBNalFADURY0VEUKigBQBwBTqKKACs/W9KTWdKmsnIUvgo5GdrA5BrQooAjt4vIt4&#10;oi24ogXdjGcDGakoooAKKKKACuN+JcqJ4aSIsN7zqVHrgHNdlXO6n4OsdZu3uL65vJST8ieYAqD0&#10;AxQB5f4MmW18U2LuwVTJtJPTnIr3KuTT4d6HGQV+0hhyCJB/hXRWFj9ghMX2q5uATkGd9xHtnFJA&#10;WqKKKY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UNzaW14qrcwRTKp3ASIGAP41NRQBVGmWA6WNsP+2S/wCFKmm2&#10;MciyJZW6yKchliUEfjirNFFkFgooooAKKKKACiiigAooooAKKKKACiiigAooooAKKKKACiiigAoo&#10;ooAKKKKACiiigAooooAKKKKACioprmC3AM80cQPQuwXP509HSRA6MrKehU5BoAdRRRQAUUjMFUsx&#10;AUDJJ7VmHxJoomMR1O13j/poMfn0oswNSimxyxzRrJE6ujDKspyCPY06gAooqrf6lZaZCJb25jgQ&#10;9N55P0HU/hQBaorHtfFWh3swhh1GIyMcBWymfpkCtiiwBRRRQAUVHNPFbRNLPIkcajLO5wB+NVdN&#10;1ey1eOWSyl81I32FsEAnGeM0AXqKKzF1+wOqvpskjQ3KnCrKu0P/ALp70Aad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UNa1WLRdKm&#10;vphkIMKucbmPQUAM1jXbDRIBJeS4ZvuRryz/AEFSaTez6hYrc3Fo1qXJKRs2Tt7E+ma4zwnZSeJt&#10;UuNf1Rd6o+2BCPlyPb0HH516DQAVk6v4l0rRF/0y6USdok+Zz+Hb8cVT1TRta1R51/tkWtuxIjig&#10;j5K/7TZBrxzXdNudG1eayuW3OhGGB4YHofxoTQHtHhjxCfEdrcXIgEKJJsQZySMd63a4T4W5/sO6&#10;4x++/pXd0AIzBVLMQFAySe1cZeeNpb3U10vw9AtzOxx5z/cHqR7D1qX4i6s+m+HDFExWS5bZkf3c&#10;c/0rmfhWFk1a9kIyywYB9MsKYzX1fXvFXhtoZ9QjtLi1Y4JiU4z6E9jXTeH/ABJY+IbYyWzbZU/1&#10;kLH5l/xFO8TWA1Pw5fWxGWMRZP8AeXkfyrxXw9rM2h63DdRtwp2yL2ZT1Bo3A+gKw/Efiiy8OwAz&#10;ZkuHH7uFep9yewrajkWWJJEOUcBlPqDWBY+F4Rezahquy9vZHJBYZRF7AA+1IR5zqHxC8QTyFkmF&#10;soJIWOMdPx5NXfD/AMTL6G7SDVsTwNgFwoDL7+9ejan4e0zVrcxXNpETjCuqgMv0NeF6tp50zV7i&#10;z++YZTHux6GnzPZj5u59DRyLLGsiMGRwGUjuDVHXNQ/svRLy9zhooyVJ/vdB+pFQ+GI5ovDOnJcZ&#10;8wQjOfTt+mKzPHEdxf2NrpFopae8m7dAq8kn25FIR54fiN4ijBH2hGwevlL/AIVA3xB8Ru24XrAH&#10;sEXH8q7Wz+FtjGVa8vJZTjlY12j8+a0F+G/h8DHl3B+sv/1qFOXYfMzzY+NPEMw51Odf904r1nwc&#10;L0+G7ebUJ5ZZ5yZMysSQp6DntgZ/GvNvEHhuzs/F8GlaaXbzNgIY5Kse35YNeyRRJBCkUYwiKFUe&#10;gHAou2K7H0UUUAFFFFABRRRQAUUUUAFcb418WyaOF0/TsNfSDLNjPlj2Hqa7KsTTPDkFpqFzqN0V&#10;ub2aVmEjL9xc8ADtQB4nfrqUkjXN5HcEucmSVTyfqaXRdfv9FvFuLWZ1wfmQ/dYehFfQU8EVzC8M&#10;8ayROMMrDINeHeM9Dj0PxBLBDu8mRQ8eewPb+Yo5n1C7PZNC1eHXNIhvouN4w6/3WHUVo1wfwsjl&#10;XRrx2z5TTAJ9QOf5iuv1i8+waNeXWSDFCzAj1xx+tAHm/jTxRLqmrro9lMyWqyeW7K3+sbODyOwr&#10;ubTwjo1tpgsjZRSfLhpWQFye5z2rxnw9tvPFVismWR7hcn8a+gqbA8l0nXJ/B3iWfSriRnsRMUZT&#10;/COzD04r1lWV1DKQykZBByCK8R+JA2+M7rA6rGfb7i16Z4F1A6j4Ss3di0kQMTk+3T9CKOgzU1rV&#10;YdF0qe+m5CD5V/vN2Feb+E1Pi7xXcXmqYmWJPM8s/d64A+grT+Kl95dpY2SsfnYyMPpwP5movhRC&#10;hXUp/wCIbFH0OT/Sl0A3vGXh+0uPDk8ltbRRT2y+YjRoF4HUcdsZrI+HviuS8f8Ase9fc6qTA7Hk&#10;gfw/4V2usjdoeoL620g/8dNeEaJf/wBm+ILS6A+WOZSeeozz+lC00A+hK5rVNW8QM88Ok6K2IyV8&#10;+dgN2O6gnmulooEeAa5rWsX11JDqc8xeNiDE3AU/7vSvSPhepHh6dyfvTn+Qri/iJGieLroqAMqh&#10;P1Kiuz+Fx/4pyYZ/5bn+Qou+o9TuKy9e0O31zT3glAWUDMUuOUbtz6VqUUCOI8JeJ5RdtoWsNsu4&#10;mKRO/G8j+E+/pXb15Z8RrI2OvW2oQ5QzrkkcfOvH8sV3fhjWBrehQXZYGUDZKB2Yf5B/GnuBsUUU&#10;UgCiiigAooooAKKKKACiiigAooooAKKKKACiiigAooooAKKKKACiiigAooooAKKKKACiiigAoooo&#10;AKKKKACiiigAooooAKKKKACiiigAooooAKKKKACiiigAooooAKKKKACiiigAooooAKKKKACiiigA&#10;ooooAKKKKACiiigAooooAKKKKACiiigAooooAKKKKACiiigAooooAKKKKACiiigAooooAKga8t0v&#10;Us2kAuHQuqYPKjvU9N2J5nmbV3427sc49M0AOooooAKKKKACiiigAooooAKKKKACiiigAooooAKK&#10;KKACiiigAooooAKKKKACiiigAooooAKKKKACiiigAooooAKKKKACiiigAooooAKKKKACiiigAooo&#10;oAKKKKACiiigAooooAKKKKACiiigAooooAK8q+JOsvcasulxufJt1Bcdi5Gf0BH616qTgZPSvn6+&#10;uX1HXZ55Dl5pyenqaAPa/DNiNO8OWNuANwiDMQOpPJ/nWtTYoxFEka9EUKPwp1ABXinxIGfGE+Ac&#10;7I//AEEV7XXi/wARiR4vnIH8Ef8A6CKAOu+F2P7DuvXzufyruq4L4WHOjXn/AF2H8q72gDzP4rFh&#10;JYAg7NrfTOarfCqRV1a+jyMtACPwYf4113jrQptb0PFsm+4gYuq92GOQPfpXlfhvVpPDviGO6dG2&#10;KSkqEc7T1/Ghbge9EBlIPQjFfN9z8l7IAMBXP5c17rL4u0RNNN6NQhK7CwTd82cdNvWvCHYXF4WH&#10;IkckD6mgZ774Yna48MadI/3jCo/Lj+la1UNEtfsWh2NvggpCoIPrjn9av0CK97e2+n2r3N1KscSD&#10;JLHGfYepryvQBpXiHxjdXmoyrEHl8yKBz/rCTwM10PiHwDc6jvuLbU5ppskiO5bI+gPavLbm0uNP&#10;vHhnieOaM42ngg0XWzHofRo4pNoLBsDcBgHHP+eK4v4d+IJdV02WzupDJcW2CrMeWQ/4H+ddrQIK&#10;R3WNGdyFVRkk9hS1z/jXUf7O8MXTBsSTDykwfXr+maAOS8Kq2veO7vVHGUiZpBntnhR+X8q9NrkP&#10;h3pv2Pw+bth+8u33f8BGQP6119ABRRUc88dtbyTzNsijUszHsBQBJRWAvjbw4xwNTTPvG/8AhQfG&#10;3hwZ/wCJmnHpG/8AhVcsuwWN+iud/wCE68OZx/aI/wC/Mn/xNNfx74cTgXxb/dhf+oo5X2HZnSUV&#10;kaN4k07XXmSxkdmiALBk28HvWvUiCiiigArx/wCINwdQ8WG3jO8wosSgevXH5k16frurxaJpM17L&#10;jKjEa/3nPQVxngrw9Pfag3iHU1JLMXhVv4mJ+8fb0o6AdZ4X0n+xfD9taMMS43yf7x6/4fhVHx/M&#10;YfB95gH5yqcdvmH+FdNXMfEGFpfB91t/gZGP0zj+tCA8l8IEf8JVpgyf+PlP5ivoGvn/AMKnZ4n0&#10;zavzfaE6fUV9AUAeJfErjxjPz1jTj/gIrsfhXcGTQruA/wDLOfdn/eA/wrj/AImEjxhNjk+Wn/oI&#10;rq/hRC6aVfyt915VUfgD/iKYGN8VSW121UHpbD/0Jq0PhMQI9SXnJKH+dUfinGRrtq56NbADjuGb&#10;/GrXwmZhJqKfw7VOPxNIZ6HqmDpF7np5D5/75NfOnSYEdzX0bqADabdKehhcfoa+c1+acgc/NQI+&#10;jNOkaXTLSRzlnhRifcqKs1X0+JodNtYnGHSFFb6gAVYoA8X+I2P+EvuM9dkf/oIrr/hd/wAgC5/6&#10;7/0Fcj8SBnxdP/1zT/0Gur+Fh/4kt2vpMP5UAd5RRRQBw3xRgL6Fazhc+XPgn0yD/gKyfhZesL6+&#10;si3DxiUD3Bx/Wuh+JH/Ipt7Tp/WuF+HLFfGEABIDRv8Aj8poA9o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pkvmeS/k7fN2nZv+7ntnHauc0vR9QsPEb3RVPs88X78iUsN/X5QefzoA6aiiigAooooA&#10;KKKKACiiigAooooAKKKKACiiigCK5BNrMB1KNj8q+fYCTqSD/poB+tfQ9eA6rbHTfEFzADnypyAf&#10;oaAPfqKjt5fPtopf76BvzGakoAK8Z+I6/wDFWz+hjj/lXs1eNfEnnxZJg/8ALFM/XFAHU/C3H9jX&#10;nr5wz+Vd5XAfCo/8Sm9GfmEqkj04rv6ACsi+8MaNqU5nubGNpTyXGQT+Va9RzzxW0DzzyLHEg3Mz&#10;HgCi1wtc4/xTo+iaJ4Vu3hsoUkcCONiMncT2P0yfwrgvBugnWdehRkzbw/vZT7Dt+Na3iHVLvxpr&#10;UFlpsTm3Q4jB6E93Pp/hXonh3QLfw/pywRYaVgDNJ/eb/Chq2gW6GvRUN5cpZ2U9y4JSGNnIHUgD&#10;NcBpfxOMuo+VqNokVsxwJI85X3OTyKaVwsei1wnxL0eOfTI9TRQJYW2SED7ynpn6H+ddtb3UF3Cs&#10;1vKksbdGQ5Fcp4+v0fS10iD95eXTqBGvJABzz+OKTQGF8LLdjd39xtwixqmfcnP9K9NrE8K6H/YO&#10;iR2z4Nw53zMP7x7fh0rboAK85+Ik8l9q2naPCQScMQD/ABMcAH8Bn8a9GJABJOAOprzLw+P+Eg+I&#10;dzqDcxQs0i59B8qf0oA9GsrVLKygtY/uQxqg/AYqeiigAqG6tor20ltpgTFKpVgDjg1NRQByg+He&#10;gDrHOfYy07/hX3h/GPs8v18011NFKyCxyx+H3h8jHkS/9/TTh4A8P4A+zScf9NDXT0UWQrGXpPh7&#10;TdEeRrGAxtIAGJYngVqUUUxhSMyopZiFUDJJOABS15v4+8Wlkm0WxzwdtxL/AOyj+tCA01S38Zay&#10;1xPcRnSrKQpFDuwZX7sfauwEsESBQ8aKowBkAAV84AzKcpvBznrTj9pY5Lv9Cc07xH7p7xL4jtn1&#10;q20qyZLieRiZSpyI0AJJz61e1WzGoaTdWhGfNiZR9ccfrXnPwtsJDqd5eSI2I4ggJ9WP+ANepUtO&#10;gjwDR2/s7xJZtL8vk3K7vXg17/XmPjvwpLBfHWtPi3RsQ0qr1RvXHoa6bTfHGkT6ZHLdXQhuFXEk&#10;TA53Drj60LUNzz/4kID4wlPX93H/AOg16H4D09tP8KWwcYknJmYY9eB+gFcfa6TP418Wz6lJE0Wn&#10;hwSzDBKjgKPfAFeqIixoqIoVVGAB0AoA4b4m6YbnSre+QfNbsVbj+Fv/AK4/Wsj4WOF1K/j5+aEN&#10;j8R/jXpV7Zw6hZS2lwu6KVdrCvLra1u/AnirzpopZrFsr5ka/eQ/1HpR1A9QvjjT7k5x+6bn8DXh&#10;Ph3T/wC0fEtlbbCyvMC4HPyg5b9K9K17xjZXejS2ulGa4urlPLCrERszwc574z0pngXwlJpQOpXy&#10;7bqRdqRkcoD6+9D7Azt6KKztS1q10z5ZVmeUjKxxRMxb6HGP1oA8q+JIx4slI/55Jn8q6r4WlTo9&#10;4B94TDP5Vxuvx6p4i12e9XTblQ+AiCMkhQMCt3wY2seGpZUudHvntZsFtkJJUjvSutguj1GioLO7&#10;jvrZZ40lVW7SIVI/A1PTA4/4lShPCoQjJknVR+RP9K5L4ZW3m+JXlJ4hgZh9SQP6mt34pXarYWNm&#10;OXaQyn2AGP6/pVv4b6Q9jo8t7KuHumG0EdEGf5kn8qAO1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vL/iTobQ36avEv7qbCS+zjofxH8q9Qqn&#10;qumw6tps1lP9yVcZA5U9iKAKXhS9+3+GLCbILCMRtg9Cvy/0rZrz3wxNceFNbl0PUiq28x3Qyk/L&#10;n1B969CoAzdRudWil2WGnxTptz5jzhefTH/164LUPAXiDVL2S9urm0aaU5b5249ulen0UO4Hnug+&#10;EfEmgXLTWt1Y4YAPG7MQ3/jtd1ZtdtADexxRy56ROWGPxAqxRQrgUNUm1OONF0y1ilkckF5ZNqp7&#10;kdT+Fc/L4U1PWJVbXdW8yJTkQWy7VP48fyrr6KLsCnp2lWWlQCGzt0iXHJA5b6nvVyiigBrosiMj&#10;qGRgQwPcVw+pfDOxuZTJZXclvubJRl3AfTpXdUUmrgcJYfDueybI1yZFPURIVz+O6um0zw9p2lOZ&#10;YYjJcHrPKdzn8e34Vq0U9bWAKKKKAI7iFbm2lgckLIhQlTggEY4rJ0Dw1Z+Hlm+zvJI82NzSEdB2&#10;raooAKKKKACiiigAooooAKKKKACiiigAqq+m2Mrl5LK3ZiclmiUkn8qtUUWAqf2Vpx/5cLX/AL8r&#10;/hR/ZWn8f6Dbcf8ATJf8Kt0UrIBscUcS7Y0VF9FGBTqKKYAQCMEZBqg2iaW8/ntp9sZP7xjFX6KL&#10;JgNRFjQIihVHAVRgCnUUUAFI6LIpV1DKeoIyDS0UARx28EJzFDGh6fKoFSUUUAFFFFABRRRQAUju&#10;saM7sFVRkknAApaxNc0a61uWK3a78jThgypH9+Q56fSgDi57S48deK2ljBXToCE8wjjYD29zXpkU&#10;SQQpFGoWNFCqB2A6VFY2Ntp1qltaxLHEnQD+Z9TVigAooooAKKKKACiiigAooooAKKKKACiiigAo&#10;oooAKKKKACiiigAooooAKKKKACiiigAooooAKKKKACiiigAooooAKKKKACiiigAooooAKKKKACii&#10;igAooooAKKKKACiiigAooooAKKKKACiiigAooooAKKKKACiiigAooooAKKKKACiiigAooooAKKKK&#10;ACiiigAooooAKKKKACiiigAooooAKKKKACiiigAopOcngYxwc0tABRRRQAUUUUAFFFFABRRRQAUU&#10;UUAFFFFABRRRQAUUUUAFFFFABRRRQAUUUUAFFFFABRRRQAUUUUAFFFFABRRRQAUUUUAFFFFABRRR&#10;QAUUUUAFFFFABRRRQAUUUUAFFFFABRRRQAUUUUAFFFFABRRRQAUUUUAU9S0qz1a28i8hEijlT0Kn&#10;1B7Umlae2mWf2X7TLcIrHyzL1Vey574q7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Rx3EUskscbhniIDgdjUlVINNgt9&#10;Qub1C/m3AAcFvlGPQVb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qajdz2VsZYLKW7YHlIiAQPXnr+FcufiXpCMyS214jqcEbBwfzosOx2dFY&#10;mheIDr6Ge2spI7QEr50jgZPsBW3QIKKw9f1y80OBrn+zftFquN0iTYK/UEUeHdeuNeha4OnNbW2P&#10;kkaTO8+wx+tAG5RRRQAUUUUAFFFFABRRRQAUUUUAFFFFABRRRQAUUUUAFFFFABRRRQAUUUUAFFFF&#10;ABRRXIeNfE0+lJHp+nfNfTjkgZMa+w9TQB1xIUZJAHvVc6jZC4SA3cHnSHCx+YNx/CvH5PC3irUJ&#10;BNPa3EjsM7pZBn9TxXX+DfBU+lXQ1DUivnqP3cSnO0nuTRePQLo7qiiigAooooAKKKKACiiigAoo&#10;ooAKKKKACiiigAooooAKKKKACiiigAooooAKKKKACiiigAooooAKKKKACiiigAooooAKKKCcDJ6U&#10;AFFNDo3RlP0NOJABJOAKACioIL21uXZILmGVl+8scgYj64qSSWOFC8rqiDqzHAoAfRVeK/s55BHF&#10;dwSOeipICfyzU0kiRIzyOqIoyWY4AoAdRVRNU0+SVYkv7VpG6IJlJP4Zq3QAUVSOsaYJPLOo2gfp&#10;t89c/lmroIIBByD0IoAKKCcDJ6Vnf29pHnLCNStWkZtoVZQST+FFmFjRoorKufEui2k7w3GowRyo&#10;21lLcg+lFgNWimRSxzwpLEweN1DKw6EGsm+8V6Lpt21rd3nlzLjcvlscfkKdmBs0VXsb231Gzjur&#10;V98MmdrYIzzjvVLWPEWnaEYRfysnm524Qnp1pWA1aKztI1yw1uKSSxlLrGQGypGCaNX1yx0OCOW+&#10;kZFkbau1c5NOwGjRWZo2vWOuxSyWLuyxkBty461p0g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vLviV4f8AIuF1e3QCKX5ZgOz+v4/zr1Gq9/ZQ6jYzWk65jlUqfb3oA84+GWueXNLo&#10;8x+WQmSI5/i7j8v5V6fXz9e2954a19kOY57aTcrDvzkEe2K9r0fXrbVNATVdwRAhMoz9wjqKNwM3&#10;xdJJfm08P23Mt6waU/3Ygckn8v0ro7a3jtLaK3hXbHEoVR7Cua8JwzX91e+IboENdsUt1P8ADED/&#10;AJ/KuqoAKK80+Il5f6RqlvLY393Es6FnRZTtBHHA7Vu/D2S4u9De+u7qe4mklK5kkLAAY6A/WmM6&#10;6ivMfiXPfabqFtNaXlzDHOnzBZWC7gew+mK3/h0ZZvDrXVxNLLNLKQTI5bAHTGfqaNA0OvzRkZxn&#10;muG+JtsqaRb6hGWS4jlEYdTg7SCcfmP1rJ+Fsf2q8v7ycmSSJVVGY5IznPX6UaAenM6rjcwGfU0g&#10;kRjgMpPoDXCfFJLZdJtZiQLvzdqY6lMc/lx+dZ3wrtI5pr+7lUNJFsVCecZzn8eKNLAekS3dtA4S&#10;a4ijY9A7gH9aauoWbHC3cBPtIP8AGsCbwlBqHii71LUYxLAVQQx7uCQMEnH0rlPiZpVnpw06azt0&#10;gMhdXCDAONuOPxoVhHo76pp8Zw99ar/vTKP61JbXtpebvst1DPs4bypA2PriuM+HWmWVx4aaa4tI&#10;ZZHnYFpEDHAAwOa3tK8ORaPrd3d2m1LW4jUeUM/KwPP4UtANmWWOGNpJZFjjUZZnOAPqayT4r0MN&#10;g6ggGcbirbf++sY/WuG8deIDf6/DocUuLaN1EuP4nzzn6dK7jXNPtB4Tu7QqqQRQHZx0IGR+Of50&#10;9BmvFLHNGskTrJGwyrKcgj2NPJwCfSvMPhprcy3smkSsXidS8ef4COTXp9IRhr4w0J5GRb7cynBA&#10;hc4/8dok8Y6BCcSagEP+1E4/pUegwLDruvfIA5uFOcdiu7+tcx8WIV+z6dNj59zp9RwaegHcabrW&#10;n6wJGsLgTrHgMQjAD8xSanrmnaN5Zv5zCJPuny2IP4gEVgfDZAvhNWwMvMxP6UvxIjD+FGbGSkyM&#10;P1FGgG1pfiLS9ZmeKwufOaNdzYjYYH4gVqV518KCGttSOPm3R/yNei0gCiiigArioNT0zTJr3Xb5&#10;xLc3Nw0dsi/M4RTtAHpXa14NpIa88W2cUhLK92oOenLc0adQPXHvPESwG6Gn2hQfN9m8xvN2/Xpm&#10;ptB8RWevwOYCY54ziWB/vJ/iK168biuzofxLk8likP2to3HXKE8/zpjPXbyZ7aymnji8140LBM43&#10;YHTNcXpvxGOp6nBYRaWRJK4QkzcL+ld2RkYPSvEPCqhfHtuueBcHp9TQI9pu5JIbSaWFBJIiFlQn&#10;G4gdK4LT/iJe6pq1tp8GnQo8sgRmZiQB3PFdlq01w1tJZ2ODeyxMULdEHqf5D3rxvwiGXxtZK2Sw&#10;n+bnvzRcdz3WuS1LxTcXHiFNB0ZYzcZxLPIMqmOuB3xXQ6tdPZaReXMf34oWZfrjivL/AIbKLnxV&#10;NPKSZFhZhnuSQD/OhAdxqw13SbBr+31AXZhG+WGSAAMvfGORVvw54jtfEVk00IMc0ZxLE3VT7eor&#10;Rv0EunXMZ6NE4P4g15L8PLz7P4sEO4qsyMhHY8ZH8qNwuexVzmof21N4mS0tNRS2tXg83mIMRg4I&#10;569c10dZU0f/ABVFrLtP/HrIM/8AAlpCMjxRc63oeivf2+pJL5RG9XgUZB9MVQ8DeJdX8QX9wLya&#10;MwQpnCxgZJPrWv48APgy/wA+i/8AoQrl/hNtZdSf+L5B/OncZ6Nd3UVlaS3M7BYolLMT6CuP0K/1&#10;Dxjc3N013NZ6fC2yOK3bazn3an/Ey4aHwuqBsCSdQ30wT/PFHwxCjwqxAwxuGz+QouAzxFqGp+EZ&#10;ra7iu5buxlfbJFP8xU+zdea62wvodSsIby3bMUq7lz1+lcz8SV3eEXOPuzIf51T+Ft08uh3Nuxys&#10;MwK5/wBof/Wo6AO+IGuatoL2k1jchIZlZSmwE7gRz09xVrwbcalrmkNfX2pTZMhRVjCqBjHt71l/&#10;Ff8A5B2nHuJH/kK1PhqMeEl9fPfP6UXYXZY1vTdbgh+06Xqty5jILW7qGLD2OOvtU3jO5vrPw1Le&#10;WVw0E0JVm2gcgnBHP1roawPGwz4P1H/cX/0IUXYrnMfD7XdV1nV7lb2+kliih3bGAwSSBXVeL7me&#10;z8NXVzbXRt5Y8MrjqeelcL8KXA1a+jIyxgDZ9MMP8a6jxhZnWPDt5ctK620Cb4FX+NhwWPqPT8+9&#10;DbvdjuYHgDWtV1rXZEvNQnlihiL7C3B5AGfzr0a+ikmsbiOF2SVo2CMpwQ2ODmvLfhOCNavcjn7O&#10;eT/vLXrNDYrnjOga3rWoeJbSwuNUujE8wDgSkEgH1+lexXCLJbSozmNShBcNgrx1z2rxPwuQnjy2&#10;Dcf6QQK9hvYF1MSWLFhb7cSspwSf7uf1P4etDbGeO6bqmp3ev29s+p3RWSdUJ85uhOPWvcQMAD0r&#10;wfQrcQeMrSBskJeKvIx0aveKG29xXCmTRCeCSIkgOpUlTgjIxxT6KQHhmmT3c3ii1sJLy4KNdLGS&#10;JD03Y9a9yJABJOB3NeF2MqQePIppWCRpqG5mPQDf1r2icC/d7Xn7OBiYj+LP8Gf5/l3ou2M8T+0P&#10;ceJBbC6lkga5CKxc8qWx/KveFAVQoGABgCvC3so7HxyLWMYjjvggHXA317rRcLhSMqujI6hlYYII&#10;yCKWigR4x440B9C1TzbcMLO45jOfunuK7Twx4mttQ8MJbbka/jTyRb55c9Bx6ev0NbnibR49b0Oe&#10;2cDzAN8TejDp/h+NeR+D9Ui0PxPDLc8RHdE59M96afRjPW/D/h610G0KxKGuJOZZfU+g9qd4ntBe&#10;+GtQhOP9SXBPYrz/AErVVgyhlIIIyCO9VNX/AOQLf/8AXvJ/6CaQjyX4dJ53i2LeNwRHZfQHBr1D&#10;xNc2tr4dvmu2AjaJkAIzliOB+deV/D29hsvFQNxIkUbxsu5jgZr1S+gTUdKvHuI1KNE/kh1+6Nv3&#10;uehJ5+mKAPKPh8ouPGFqJCTt3uM9sA17bXinw9Hl+NbfPTbIB/3ya9roA8O8V6TeW+pXmpKhFnLe&#10;SojKeAQx49q9E+HmrnU/DiwyPumtW8ts9dv8P9R+FXn0qLVfDl/ZsM+dcXBUnswlbB/QV5b4Z1yb&#10;wrr0gmRjASY54wOcA9h6imr7DPWvES3V1pz2Fkds9wrAv/cQDk/jwPxrxzwkgfxhp8bkECccEen/&#10;AOqvbNNkN5Gb9kZBOAYlbqI+2fc5J/EV4z4Yjz42s8fw3QyPxpCPdK8P8exeV4yvVwAGKsce6g17&#10;hXlnjjwvqN94kmvLYQujorYaVVbAAB4J9qL2C56Rpu2PSLPkBVgTk9htFeO+O7r7X4ruJBG6IoVQ&#10;WXG7A6/jXqHh2+TVdGtFjRxHDGscpcYDOoAwPUZ5rz34nKF8TRkd4Vzj8aNgPTvD8axeHtOVV2j7&#10;Ohx7kAmuR+KgH9l2L9xKwH5Cuv0Ft3h/Tj/07R/+giuS+Kn/ACBLT184/wAqAJvheF/4RyYj75uD&#10;u/IYqr8ULp20y2tkiYxCbc8u35Q2CAufXBJqL4W36Np93YqD5wcSA4OMHjrWn8SUVPCIUA4+0J09&#10;cHk0AM+GCKvhqVxjcbggnvwB/jXbVxHwwbPh2celwf8A0EV2c08NtEZZ5UijHV3YKB+JoAkoqK3u&#10;be7j8y2njmTON0bhh+YqWgAooooAKKKKACiiigAooooAKKKKACiiigAooooAKKKKACiiigAooooA&#10;KKKKACiiigAooooAKKKKACiiigAooooAKKKKACiiigAooooAKKKKACiiigAooooAKKKKACiiigAo&#10;oooAKKKKACiiigAooooAKKKKACiiigAooooAKKKKACiiigAooooAKKKKACiiigAooooAKKKKACii&#10;igAooooAKKKKACiiigAooooAKKKKACiiigAooooAKKKKACiiigAooooAKKKKACiiue8T+LIPDfkK&#10;1u08s2SFD7cAd84NAGL8SPD/ANtsU1WBf3tuNsoHVkz1/D+tcR4Tt77UtQGlQzyJaTkG4VTgbRyc&#10;jpXssF5a6loy3b4+yzw72DHopHIP61y/w90dLS1utR2EfaHKwluvlg9fxP8AKjVMNTsoYY7eFIYl&#10;CxooVVHYCn0UUAeffE/S57mCzvYUd0j3JJtXO0HkH+dQ+AvEllp2ktp98ZIXEhdG8tmDZxxwDXo5&#10;AIwRkGo0gijOUiRT6qoFGoanlPxN1Br6eyjW2uI4UDFWljKbye4B57V1vw4BHhGLJzmV/wClc/8A&#10;FaQmbT4gRwrN+oFb/wAOHDeFFUfwzOP5UAL8SCB4Qlyuf3qY9veue+Fd1Fb2uqtMwRUCOxJ6Abu3&#10;41v/ABKcL4TK4yXnRR+p/pXI/DKxhutankmOTDHuWPsTnGSPagDc+IOnLL4fGpzq32oyqFBJ/doc&#10;4XHr6++ah+E3/Hvqn+/H/Jq1/iS4XwrsJ5adcDPXGTWH8KZgsuo25wCVRwPXBI/rQB6ZXnfxWGbT&#10;TD6PJ/7LXoled/FSRPI02PPz5kbHoMLQBqfDT/kU/pcP/IV2FcR8MbjfoNxb45inz17ED/Cu3oA8&#10;D1RS3i+4NyWB+1HzDnB+8c17NL4d0u6gWOWOSWMqB807kEfnXmXxC0Oex1575FY290d4Ydm7itnw&#10;58RobbT0tdWilaSJQqSxKDuHuCRg0LUDtNP8M6Ppd0LmzsljmAIDhiSAfqa1q5/RtZn8Q3Zu7ZHg&#10;0yHKjzAN0zkfoB9a5Z/HF/ZeMp7e9cJYRzNE0ez7qjoc9c0JJBY7TTlUa5rJB+YyRZ/79iuS+Kwz&#10;p+nf9dX/AJCup8OyC9iu9TCsqXk5ePdwSigKpx26GuQ+KlzFIthZqcyKWdgOwOAP5GgDb+HAx4Rj&#10;PrKx/lUnxCXd4QuOcEOpH51S+Gd2kmgS2ecSwyliv+ycY/kam+It3Gnh37IDmeaRSqAZOB1NAHN/&#10;DTTprr7bMt5PbooVSImAyTkjOfpWz4ovfEPhcR3lvf8A2uyZ9rLNGu5T1wSB04NYvw71WHSZruC9&#10;3RRzAMrlCRkfQe9XPGniEa7bppOlQTTgyAtIIz8x6AAfjQnbqFzqfCniePxJZSOYxFcwkCSMHjno&#10;RXQVyXgXw1PoNjNLdgLcXBHydSij1Pqc11tABXiNjbNYfEKCFxjy78Kc/wC/Xt1cD438LXMt4ut6&#10;apaVMNLGv3uOjD196AO+rxTVYmvPiJNFF8zPe7Rj/eFd9H47szpwZre5+37ceR5J5fHr6Zqh4N8K&#10;XMWovrmqpsnclooT1GerH+lAHeV4FptzcWvjCO4tohJKLj5EI6nPSveLl5UtZWgj8yYIdiZAy3br&#10;Xk9j4O8S2esw3y2KlopRLzMmM5z60XsB6nY28kSNLcFTczENIV6D0A9h/jXjHhgbfH1sc9bg17Td&#10;PcCwla3i3XGw7ELAfNj16V5XZeCvEtnq0N6tsgdJRJ/rV9c+tAHqGrWrXukXlsn3pYWVfrjivMPh&#10;sRD4qmik+VzCwAI7gjNetAkgEjB9K4zVvCV5b68muaC0Yn3bpIHbaGPfB9D3FAHW3kqwWNxK33Y4&#10;2Y/QDNeS/D2yN14t+0bMpArOxHQE8D+ddpqFz4h1uwl0+HSPsRk/dyzzTDAHfbjqPcZrS8MeHIfD&#10;mnGBWEk8h3SyAYyew+goAt3WuabZahDYXF2iXU2NkZBOc9MnGB+NMkbd4ngTBylo7H0GWUf0rk/G&#10;Pg/UtS1ldS03bIzBdyFgpVl4BBNdF4b0m+sYXudUumuL6ZVViTnYozhQe/XmjQNCDx4QPB18D3Cg&#10;f99CuX+FLBZNRjz/AAocfnXXeK9Eutf0tbK2niiXfucyA846Dj61j+E/BmoeHtSN1JfQNGylXjQE&#10;7h+OO+KLhctfETTpL/wu7RLua3kEhH+zgg/zqt8MZFbw1LED86XDE/QgY/lXaOiyIyOoZWGCCMgj&#10;0rkbfwtqGgajNdaDcQmCUfPa3GQvtgijqAz4lyovhdYifnknUKPwOaj+GWnyWugS3MgI+0yZUEfw&#10;rxn+dS3/AIX1PxJdwya3cQQ28OdsFtk59ck+orrLa3itLaO3hQJFGoVVHYCgDgfisQbHTUPUyOf0&#10;FaXw0YHwqQCMi4fP5Crfibwj/wAJLcQySX7QJEuFRYs855Oc1L4Y8MN4aWaNL5p4pcHYY9uCO+cm&#10;lcLnQ1geNm2+D9RP+wo/8eFb9ZmvaMuu6abJ53hQuGYoM5x2/wA+lMDyr4e2stx4lMYnZI/LZpQr&#10;YLrkfL+J616j4odYPC2othdogK4PTnisrRPAdpompR30N7cNImRggAEHqDxW3rejxa5p5s5ppYoy&#10;wYmPGTjscilcDzX4XSBPEVyhwN9uce/zCvWmIVSxOABkk1yuj+A7LRtRivYby5MkfQZAB9jx0rp5&#10;4VuLeWFiwWRChKnkAjHFMDwC0ie68SQrFJ5TvcYVwcbTnrXv1vAltbpCmSqjqxySe5PuTzXIp8Nd&#10;ISVZBc3mRz95c59eldbLbiWze2aSQBk2Fwfm6Yzn1ouJHhunzBfF0FwxwDdhif8AgVe8Vxi/DXSV&#10;k3/aLvrkfMP8K7GJPKiSMMzBVC5Y5Jx60DHUUUjoJEZGGVYYPPagD59lQXWusN+xJbgjf6At1r36&#10;2t47S2jgiGI412qK53/hAdA3bvs8mc5/1hrpUjWOJYlB2KoUDOePrSQHhmpXiSeM57xOY/tm8Eem&#10;7rXuisHQMpyrDIPqKwD4K8PtKXNgpJ7b2x/Ot6KNIYkijXaiKFUegHSmA6iikZQylTnBGDg4oAxL&#10;7U4b3WI9Cgl+dlL3LI3KoP4fqf0FeefELw5b6Rf21zZxCO3nB+QH7rDrj65FelWnhzSrG++229oE&#10;uOfn3sevXqasahpGn6qEF9apPszt3ds0gOW+HviEX+m/2bcyj7Vbj93uPLp/XFdLr06W+gahJI21&#10;RbuM+5GB+ppln4b0ewmWa1sIo5V6MMkir11awXsDQXMSSxN1RxkGmB4n4KhtZPF1mLoZQuSue78l&#10;f1xXsmtXCWuiXs0hwqwtz7kYH61FB4d0e2nSaHT4EkQ5VgvINaEsMc8TRTRrJG3VXGQfwpAeI+Cp&#10;xbeL7KR2wjMVyenII/rXuNVI9K06Jw8dhbKwOQwiUEfpVvrQgMfw3eW15Y3BtpQ4W6mz7ZkYj9CK&#10;43xH4Qlu/G8DQxk214wkdscLj7/+P416HbWVrZqwtreKEOctsUDJqem9QI2MdrbE4CxRJ0HZQK8J&#10;0ORrXxTaXTKwVblWYAdBur3qoha26yeYsEQf+8EGfzoAlrx/xtqckvii5W1SSNo8RM6k/NgYr2Co&#10;XtLaSTzHt4mf+8UBP50agUPDTWzeHLH7IhSERABWGCD3z+Oa82+IST3nil1ihkdY0RAQh57/ANa9&#10;eooAxfCRl/4RexWeN45ETaVYYPBOP0rnviZb3N5Y2cNtbTSkOzMUQkDgf/Xru6KAOF+G2m3WnWd6&#10;Lu0lgZ2VkMiFcjB6Zq78QrW8v9ChtbK1lndpwzeWpbAAPp9RXW0UgOK+HOnX+m2F7DfWssGZFZPM&#10;XBbg5/pU/wAQNK1DVNJgFijS+VJueJOrAjAOO+P6111MmlSCF5ZDhEBZjjPFPUDzH4cSXdj4gutP&#10;nSRA8RLxsCNrKeCfzIr1GsHQ7J5tTvtbniaJ7rCQowwREMYJHYnGa3qLtgFFFFABRRRQAUUUUAFF&#10;FFABRRRQAUUUUAFFFFABRRRQAUUUUAFFFFABRRRQAUUUUAFFFFABRRRQAUUUUAFFFFABRRRQAUUU&#10;UAFFFFABRRRQAUUUUAFFFFABRRRQAUUUUAFFFFABRRRQAUUUUAFFFFABRRRQAUUUUAFFFFABRRRQ&#10;AUUUUAFFFFABRRRQAUUUUAFFFFABRRRQAUUUUAFFFFABRRRQAUUUUAFFFFABRRRQAUUUUAFFFFAB&#10;RRRQAUUUUAFFFFABRRRQAVzHi/wofEcUDwTJFcw5ALg7WB7HHSunooA4LTvBeui3Sw1DV1GmoeYo&#10;GJLDrjkDFd1DDHbwJDEoWONQqqOwFPoo1AKKKKACiiigDnNX8G2OuXxur25u2bGFUMoVR6Direh+&#10;G7PQGlNnLcFZAAyO4K59cY61sUUWAydb8P2mvJGl5JNsjyQiMAM+p4qnpvgvStKvY7u0a4SVDwfM&#10;4I9Dx0roqKVgsZWs+HrDXfK+3CVhFnaFcgDPtVbS/COlaPeC6s1mWQAjmQ4I9x3reoosAVjap4W0&#10;vWLnz72KR5MYz5hAA9AO1bNFMDK0zw7pejzGaxtzFIy7WPmMcj3GcVq0UUAQ3NrBewNBcxJLE3VW&#10;GRWEngXw8kvmfYc852l2x+Wa6Oik0mFhkUUcESxRIqRqMKqjAArOvPDmkX96Ly6so5Z+Msc844GR&#10;3rUopgIiLGioihVUYCgYAFV5tPsrly89pBK56s8YJ/MirNFAEMNpbWxJgt4oiRglEC5/KpGjRzlk&#10;VjjHIzTqKAGqiIMKqqPYYpcAHOBmlopWQBRRRTAKKKKAEwPQUtFFFgCiiigAooooAKKKKACiiigA&#10;ooooAKKKKACiiigAooooAKKKKACiiigAooooAKKKKACiiigAooooAKKKKACiiigAooooAKKKKACi&#10;iigAooooAKKKKACiiigAooooAKKKKACiiigAooooAKKKKACiiigAooooAKKKKACiiigAooooAKKK&#10;KACiiigAooooAKKKKACiiigAooooAKKKKACiiigAooooAKKKKACiiigAooooAKKKKACiimvLHGQH&#10;dVJ6AnGaAHUUUUAFFI7rGpZ2CqOpJwBVeHULK4k8uG7gkf8AupICfyoAs0UUUAFFFFABRRRQAUUU&#10;UAFFFFABRRRQAUUUUAFFFFABRRRQAUUUUAFFFFABRRRQAUUUUAFFFFABRRRQAUUUUAFFFFABRRRQ&#10;AUUUUAFFFFABRRRQAUUUUAFFFFABRRRQAUUUUAFFFFABRRRQAUUUUAFFFFABRRRQAUUUUAFFFFAB&#10;RRRQAUUUUAFFFFABRRRQAUUUUAFFFFABRRRQAUUUUAFFFFABRRRQAUUUUAFFFFABRRRQAUVFNcwW&#10;5QTTRxmRtqb2A3H0FS0AFFVJNTsor9LF7qJbpxlYi3Jq3QAUUUUAFFFFABRRRQAUUUUAFFFFABRR&#10;RQAUUUUAFFFFABRRRQAUUUUAFFFFABRRTZGKxsyruYAkD1oAdRXH+FvGUusajcWF/FFDMuTFtyM8&#10;8qc960vFfiAeH9JMybWupDtiRvXufoKdgN6isPwlql7q+gx3d8gWVnYKQuN6jocfn+VblIAooooA&#10;KKKKACiiigAooooAKKKKACiiigAooooAKKKKACiiigAooooAKKKKACiiigAooooAKKKKACiiigAo&#10;oooAKiuLmC0hMtxMkUY6s7ACpa4vx/oUM+iTaiskomgIYgyEqQTjGD060AbumeJdO1i/mtLKRpGi&#10;XeX24UjOOPzrXryz4Wn/AInF6Ov+j/8Aswr1OgCO4uIrW3eeeRY4oxuZmPAFYlprt3rKSy6RZxtb&#10;ISqz3EhQSEdQFAJ/E1gfFDUWg0+zsUbHnOXcDuBwP5n8q6DwWgTwhpwAAzGScepY0DINN8YQXOqP&#10;peoW5sb5W2hGbcrn2OK6WvLPidZm11qz1GIFTKmCw/vKf8CK73wzqh1jw9aXjkeaybZMf3hwf8fx&#10;pgP1vXrLQrYS3TEu5xHEnLOfb/Gq+pXus2mkPqEMVqzIvmNbFWJC9xuyMkD2rz/xXfm++IUMB+aK&#10;CWOJVPTsT+pNetModSrDKkYIPcUCMXw74ns/EUDGHMdwn+shY5IHqD3FbdeK2s8nhjx2yq58qK4M&#10;bAd0Jx/KvZ5pVggkmf7saljj0AzSGYWp+JRDrUGi2EazX0pG4tnZEOuTjrxml1e/1PQbI38jRXtu&#10;rjzUEflsinjIOT+tcT4DmbUPGlzeTEtKY3fJ9Scf1r0bXIkm0HUEkAKm3fr7KTmmBJpuo22q2Md3&#10;avvicfiD6H3q3Xmnwv1FhcXenuflZRKo9xwf5/pXpdIQUUUUAFFFFABRSbhuxkZ9KWgAoqtd6hZ2&#10;IBurmKHPQOwBP0FNttTsrxzHb3UcjgZKBufyoAt0UUUAFVdRvf7OsJbowSzCNSxSMZP/AOqrVIyh&#10;lKsAQRgg96APPdO8e3mseJ7K1ihW3tZH2sh+Ytwe9eh14n4eTyfHdrGP4Lor+pr2ygCvfXkWn2M9&#10;3McRwoXb8O1c74R1W78Qm8v7o4hV/LhhH3VHf6npz70vxBkkj8JT7M4Z1DY9M5/mBVH4YvnQbhM/&#10;dn6fUCmBF4vvb7wxqlpf2EjC2mOJIM/IWHbHbIrsdL1GHVdOhvYPuSLnGc7T3Fc58RYEk8NCRgN0&#10;UykH6gg1V+GVy0mk3duTlYpQR+I/+tSGXfG3iKXR7SK1tDturngOOqLnGR7npW5Dpdv/AGYlrPEs&#10;gKYkL8lmxyc+ua82+Issi+LLfdnYsabfzP8AWvV1YMoZTkEZBpgeb6Brt1onih9DvZmktTKYl3HO&#10;w54I9v8AGvSa8g8eRi18YPKny7gj/jgf4V6vYTG40+2mY5aSJWJ9yAaQjD1nwxceIM/bNSkhiz8k&#10;ESjav19TXmniTw/e+Fr+M+eXic5imUEdP5Gvb64L4hmPUbjTNIjkjFw8pYlmwEBGOT7/ANKNega9&#10;Db8E6pPq3hyOW5bfNG5iLHq2MYJ/OuirP0TSYdE0qGxhO4IMs395j1NaFABRRWN4l17/AIR3TVvD&#10;bGdWkCFQ+3GQT6H0oA2aK57w54iuPEtpLcRW0dqkbbQXYybj9BitC8Orw25ktTazyAjMZjZMjvg7&#10;jzQBo0UUUAFFFFABRRRQAUUUUAFFFFABRRRQAUUUUAFFFFABRRRQAUUUUAFFFFABRRRQAUUUUAFF&#10;FFABRRRQAUUUUAFFFFABRRRQAUUUUAFFFFABRRRQAUUUUAYetatqejRy3n2GG5skwTslKyKPU5GO&#10;vpXOR/FG2nkSGHS5nmchVQSDk/lXWeIgG8N6kCM/6O/8q8T8Lj/iq9NGM/6Smf8AvoU7jPVTrviW&#10;Q4i8N7c9DJP0+vFR3fiXXtIs3u9S0KMwr1aKcfL9RzXXVz/jj/kTNS/3F/8AQ1pXYrs5uD4j3mq3&#10;sNlpmmRCeVwq+dISP0xXcaeNSEbf2i1qXyNot1YAfXcTXjXgIZ8Y2PQ/M3/oBr3Gne4BRRVQ6rpy&#10;vsN/bBvQyrn+dIC3RSAhgCCCDyCKry6hZQSGOa8t43HVXlAP5E0AWaKqf2rp/wDz/wBr/wB/l/xp&#10;Dq+mjrqFp/3+X/GnZhZlyioLa8tbwMba4imC/e8tw2PrinzzxW0LSzyJHGvJZzgCkBJRWIfF2hLg&#10;m/UKxwG2Ng/jitmORJY1kjdXRhlWU5BFOzAdRSEhQSegrn18b6AzbReHcDgjymyP0osB0NFYR8Za&#10;ACA2oIhP95WH9KmsvE2k6jei1s7nz5CM/IjED8cUWYWNeiqGqaxZ6NCs167JGxwGCFhn3x0rNt/G&#10;2h3dxHb29y8s0jBVRImJJ/KhJsdjoaKp6nqdvpNm13db/JUgMUXdj3PtWJD490O5uI4LeSeWWRgq&#10;IkRySaLBY6eio5pTFA8oikkKrnYgBY+w561yf/CyND3lAl5v6BfKGSfTrRYLHYUVA1yyWRufIlyE&#10;3GLjf9OuM/jXISfE3SRlYrW7eTONpVRz+dFgsdtRUFnNLcWkcs0BgkcZMZbJX6ms3X/ElpoEcYlV&#10;priY4ihTq319BSEbNFcZqfizW9Ehhu9R0eFbWVtuEm+ZTjIyf/rV0Wi61aa7p63dox25wyt1U+hp&#10;2HY0aK5TxL40bwzeJDcaaZY5F3RyLNgN6gjbwaueF/Ec3iS2kuhYi3gRtgYy7izfTAosFjforH1v&#10;VbqzCW2m2wub+RS6o33VUd2/lXL+GviBd6prMen39rCplO1WhBGG98k8UhHoFFVNT1K30nT5b26b&#10;EUYzx1J7Ae9c5pF94i8SW5vorm302zLERAQ+YzgHvk0AddRXGjxZeaLrqaVryRFJMeXdRKQCD0JH&#10;19K7KgDlfG3h271y1t3sn/fW7E7C2NwOOnbPFLpmuarBpsUN7oN89xGoQtGoKtjjPJrn/EfjbXtB&#10;1iXT2WykAAZZFiYEg8jI3da7jQpru50W1ub5kaeZBIdi4ABGQPyodxnIaH4Y1W/8Sf27rIMO2TzE&#10;jLfMSPujHYCvQK818XeL9c0LW5LGCaIxYDI3lDdgjoa7Pw1NeXWhW11f3HnTzLvOFChR2AwKdvML&#10;GvRRRSEFFcR4q8SXMmr2/h/SpjFPLIqTTL1XPYHt7mqvi/w9Fo+gpfafLcLcwyKJJTKxZgeM9cdc&#10;UxnoNFcd4A8RXWtWVxb3zGSe2K4kI5ZT6+/FYvxJFxpM9rdWV5cxfai/mIsh25GORzx1NFlfULI9&#10;LpiTRSkiORHI6hWBxXnXgqLWPEekzLf6jOuniQj5W/eO2OV3HOF6Vn+MPD8nhSS01LSri4ERfDFm&#10;yUfqOeODz+VGgaHrFFZHhnWRr2hQXp2iU5SVV6Bx1/ofxrnfHviiXTgmk2TbbidcyODyqnjA9CaL&#10;aiOtl1bToJRFLfW6SE42mQA1bBDKGUggjII71z1r4S00eHlsZbdGlkiy8zDL7yOufY1yfw/8STxa&#10;l/Yt1MXgfPk7uqt6Z9D6UAemSSxwxmSV1RB1ZjgD8arjU7A9L62/7+r/AI0uoW8d3p1zBMoaOSNg&#10;QRntXPeDtI06TwtZySWUDyOGLs8YJJ3Ed6QHQf2lYf8AP7bf9/V/xqxHIkqB43V0bkMpyDXhPjCJ&#10;LHxfeW8KbIRIMKvGAQD/AFr3K0iSGzgiiXbGkahR6DFN26DI21OwR2R722V0OGUyqCD781Lb3MF3&#10;GZLeaOVAcFkYMM+nFeS/FC1S28QQyxAJ58IZscZOSM/pXfeB4ki8IWBVQC6lmx3OTz+go0A1H1jT&#10;Y5Gje/tldThlaUAg1LaX9pfq7WlxHMqHaxRsgGvJfifDHb+JYnjUIZoQXI7nJGa9E8FwJB4SsAih&#10;S6b2x3JPX+VGgaG6zBVLMQFAySe1Yk/i/RIJdhvN4BwzohZV+pAxXM/ErX5bZYdHt32+eu+VgecZ&#10;4X+tdVoek2tt4atrPylMckIMmR94sMn+dGwGlaXlvfW6z2syTRN0ZDkVFf6nZaYiPe3KQK5wpfua&#10;8s8HaxJo3i99NDbrO4lMOM8ZzhWH4/pmu98b26XHhC/DKGKKHXPYgjn+dGgaFOWPwfrupLtkikvX&#10;PBgLKxPqcfzp174b8NaYEvNR8wxq2AZpHdQfeuL+FUZfxHcu4GUt2I+u5R/Wu78dXtta+FrpJ8M8&#10;w2Rp3Lev4UtBaFmz8T6DNNFZ2d5Gzn5Y4442x9BgVt14/wDDKJZPEzOwGY4GZfrwP6mvYKNOg2FV&#10;r+/t9NtTc3TlIVOGYKWx9cVZqhrcSzaFfxuoYG3fg+u04oEUofGGhXM6QQ3wkldtqqsbEk/lWpe3&#10;sGnWr3NyxWFPvMFJx+VeO+AIhL4xtg4yFDsPqFr17VkD6PeqQCDA/X/dNPQehmW/jPQ7q4jt7e6a&#10;WWRtqqsbZJ/KtTUtRh0qye7uFkMSfeMa7iB6n2ryD4dqH8Zw71yFRyM9jtNes6+obw7qYIz/AKLL&#10;x/wE0aAZdj450fUr+KztPtEk0hwuI+P510cj+XGz7WbaCcKMk/SvHPhoA3iwHbyIn/CvZaAZyX/C&#10;xdD83ywt2X3bceUOucetdWjb41bay7gDtbqPrXhUMKr48jhI3KNQAwO/z17Xqk0kOny+R/x8Sfu4&#10;ucfO3AP4Zz+FAHO6347i0mX91p8tzAHMZn3bULDqFODmtrQddtvEGni7tlZMNtdG6qaq6v4Xt9T8&#10;OxaUJDH5O0xyYzhh1J+uTU3hrQIvDul/ZEkMrsxd5CMbjSv5CuS63rtnoNl9oumJLHEca/ec+gqm&#10;mr61JYC8TQ12kbhEbn5yPpt/SvPtVv38RfEG3gZ/9HS4EEYHQKG617BTAyNC8R2WvRP9nLRzx/6y&#10;B/vL/iK168fvbpvD3xGllh+SPz8so6FW6j9a9gByMjpSAwPFGu3mhQ20ttZpcJLJ5bZYjDdh+PP5&#10;UDU/ERiD/wBgxDjJU3Yz+WKd4rjEmmW4zgi7hI/76x/Wt2ncDz+P4mNcXkdpBo7GZ32AGfvnH92u&#10;/UsUBYANjkA5Ga8O8OYHju1z0+1cD8a9youBwGp/EebTdSuLGTSl8yFyufOOD/47XZaTdz3+l291&#10;cQCCSVd/lht2Aen6V5D8Qfk8a3XA5EZz/wAAWvYNNljbS7QpIjKYUAIPB4oGW6y/EGpXGk6PNfW8&#10;KTGLBZHOOM4rUrG8WDPhXUf+uJ/nSEc14c8d6h4g1qGyWzto4zlpGyxIUdcc131eP/DIf8VO3tA3&#10;9K9goAKbI6xRtI7BUUFmY9AB3p1cv8QL57LwtKsZw1w4iJzyByT/ACx+NAEWma/feJ9UuE06T7Lp&#10;1vwZtgZ5D6DOQPXpWPq3irV/DPiM2lxcC+tcBiGjCNg+hA61Z+FwX+yb0j7/AJw3flW54h8JWPiK&#10;WGWd5IpY+N8f8S+h/wAaGxm1aXUV7aQ3MJzFKgdT7GpqitbaOztYraEYjiQIo9gKloEFYHjX/kT9&#10;R/3F/wDQhW/WF4z48Iaj/wBcx/6EKAOH+FZP9sXoz/y7/wDswr1WvKvhYP8Aic3p/wCnfB/76Feq&#10;0AeZ/FW2kE1hdgZj2NGfYg5/rXRfD2/W98KQx5G+2doiAecdR+h/StrWtIt9c0ySyuchW5Vh1Ujo&#10;RXIaN4K1zQNRabT9TthC3DB1J3D3GP60XAh+K7qLPTlyN29zj8q1vhrk+Elz/wA93x+Qrg/H0uoS&#10;+JPs15cRTNGigCNCqrnnAGfcV6l4U046X4asrZwBJs3vx3bn+uPwoA8q8XibTfHNzMy/8tllRsdu&#10;DXtNtOl1bRXERzHIgdT7EZrG8S+FbPxLAgmJiuI/9XKoyR7H1FUtK8Nalodg8K+IHW3QE4MAYIPU&#10;Z6UX6AedeLHDeNrwKc/v8foK9b8SymDwzqLqcHyGXP14/rXkXh2wm1vxhFvZpQZvMldu6g5J/GvX&#10;/EUJn8OajGoyxt3IH0Gf6UAea/DJv+KlkHcwNzn3Fep6oM6TeDGcwP8A+gmvK/hkceJpF/6YN/MV&#10;6pqZxpV4fSB//QTQB5F8PpWj8YWy54cOp/75J/pXs9eM/D6FpfGFs+DiNHc/98kf1FezUAFcl8RS&#10;yeGRNGzK8c64KnHUEV1tct8Q/wDkULjj+NOfTmgDA+G0K6iL6e8YztEUVVkO4DOex+ldB44tI08K&#10;3U8EYjliKsGjGCPmAPT2rD+FAxaan/vx/wDs1dN40/5FDUv+uY/9CFO7A5T4Wq09xqV1K7M6KiDc&#10;c4BJP/std3rGpR6RpNzfS8iJMgf3j2H51w/woz5Oqf70f/s1avxMdl8KADo1woP5Mf6UgKHgKI63&#10;e3+uX+Jp94SPdyFPU4/TFanj2z/4kv8AaVuTHdWjhhInB2k4xn8qr/DAY8LynHJun/8AQVrV8ajP&#10;g/Uf9xf/AEIUDuHg/Xf7d0OOWRs3MR8ub3PY/iK3682+FUsm7UYsfuyEbPoeRXpNAgooooA8W0bL&#10;fEOEn/n8P8zXtNeKaSQPiFCcn/j+x/49XtdAGV4j0xtX0C7s0x5jrlM/3gcivO/A2tp4d1C5sdSD&#10;QxykZZh9xh6+3Nes1Un0uwuZfNnsreST+88YJ/OgDkPiHrFk2hR2sNwksssgcBGyNozzkUnwwt3j&#10;0y9nI+SSRVU+pAOf5isn4hTRXWr2Wk2USbohhhGuPmboOPoPzrvtA0saPotvZ8b1G6Qjux6/4fhQ&#10;BynxI8P3F/FBqdqpdrdSsiL128kEfTNW/CvjC0l0mG1vjJHdQqIz8hYMB0PArs6qXMlppdpPePHH&#10;GkaFnZVAJ9qFuB4/4pv11vxS72ynYzLGuRgnGBXs1rD9ntIYB0jjVPyGK8t8J6bJ4g8VS6pKu2CK&#10;UzPgcFs5AH+e1er0AMljMsToHeMsMbk6j6V5B4w8JahpMjaiLh7q3Z+ZGPzqT6/417FUF5ax3tnN&#10;aygGOVCpyM/jRr0A4v4d+IrnUY5dNu3LtBGHicnnbnBB+nFd3Xmfw2sJIte1KXB8qGMxZPqW/wDs&#10;a9MovcArlPiIu7wnJ04lQ8n611dcp8RD/wAUo49ZkH86AK3wyVR4cnYHLG5YEenyrXaVw/ww/wCQ&#10;DdD/AKeM/wDjoruKACiorq6gsrd7i5lWKFBlnY8CorDUrPVLfz7KdJo84JXsfcUAWqKytb8Q2GgR&#10;xveu+ZDhUQZY+/0q1pup2urWS3do++NuORgg+h96LAW6KKKACiiigAooooAKiuTOLaQ2oQzhTsEm&#10;dpPvipaKAOR0rWvE+qxu8dhp6IkpjZndhyOvGc1l6z491bQr1rO9062MwAIKOSCD3rp/DBU2t+yZ&#10;2tfzEAjGOa86+Jyn/hJUz3hXHNO40el+Hr6+1PS4729SCPzgGjSLPA981z/inxdqvhm/RHtLaa2m&#10;BMTjcDx2PPXpW/4XYt4Y04kYPkiuR+LKA6fpzdxI4/MD/ClcRu+Edf1LxHBJeTQ20FqjFAFDFmb8&#10;+BzVPxf4q1XwxdRMtvazWk4PlkhgwIxkHn3o+GRC+ECScATuSTx2WuZ+JFxf3xtLhogmnZZYM/ec&#10;8ZYjt7e1O4zsfB/iDUvEkE15PDbQ2yOY1CK25mwD1Jx3p/i3WdV0C1W/tFtZbbcEdJUO5Se+Qeao&#10;fC//AJFN/wDr5f8A9BWrfxDXd4OueM4dD+tK4jI8O/EC/wBau5LVtOR5iv7oQ5Az/tEk4FO8Qaj4&#10;v8Px/b5Li2mtN/zJHGMJ7HIBx71nfCdUNxqL4+YIoz7Zrv8AXoEudAv4pFDKYHOD6gZH6indjuU/&#10;C/iSHxJpgnVRHcJ8s0fofUexrS1LUbbSrGS8u5NkUY59SfQe9eUfDO6kh8UNbhvkmiZSMegz/Suh&#10;+Kd40em2dqrYEkhdh64xj+ZoAuaPf6x4u+0XUV4dO09G2RLEgZnPqWP9Kr2Piu/0nxQ+h65KkyFw&#10;sdztCEZ+6TjjFR+CNVvrbwvFFBo89yqu2HRlUH86xvE2g+Ide1x75NKkhyiqo3g4A9T60XFc9P1G&#10;G7ns2Syuvs0/VX2Bh9CDXk1r448UXOrR6cL2PzXlEQPkpjJOPSvWtOFwNMtRd/8AHyIl83/exzXh&#10;VlNHaeOYZ5TtjjvgzcdAH60JjR7r5n2DTjLdzmTyYy0kpULuwOTgcV534r1HxNYW1tqovzBDcP8A&#10;u7eMYMYPIz6nFdLqet6Zq81vpEN5EyzuGmJbaNikErk9zwK377T7TU7b7PewJNFnO1vWjVC1OTsv&#10;Eup3vgGbUV41BZBCjhR8zFlAOMY746VpQ6d4l+wmS414C52k+WltGVBx0zity3srW0tUtoIESFCC&#10;qAcAg5z9c1MRlSPUUrsDyPS/GviPUNat9ON+qebMIy/kIduTj0rtNYs/Etnp01zZ64ZniUuY3to1&#10;yBycHFeY+HlK+N7Jc8i8XnGP4q93IyMHpTuxlCLUEi0KLULtwqi3WWRjx1UGuN0bVdQ8a6zdbbye&#10;z0y3wRHAdrNngAt+FW/ibdm28MxW0fAnmCkDgFVBOPzx+VVfhSo/sm+bHzGVQT+H/wBegOhZ8SLf&#10;+ErePVNOv7iWAOEmt7l/MUg9xnp0xXReHdci8QaRHexLsYnbImc7WHUVT8dAHwbqOVBwqkZ/3hXI&#10;fCe7f7TqFoSdjIsgHoQcf1/SgRs+PbzU9DtotR06/njDybHjOGQccEAjjoazvBniXxH4guZrd5o2&#10;QJlpnjH7r6AAZP1rZ+JQB8Ivn/nsn9axPhIR5OqDvuj7f71F2O5P4r0nWtGszqtjrd7LtI84M+CP&#10;cY4x7VseCPFLeIrF47kAXkAG8j+MeuK29dt0utBv4ZBlWgf8wMj+VeUfDt3h8XQopwrq4YZ68H/6&#10;1Fwuez0UUUhFDXTjw/qJxn/RZOP+AmvCvDrlfE2nlc7hcR4/76Fe7a1/yAtQ/wCvaT/0E14T4fyn&#10;iWwweftMf/oQoA+hKwPG3/Inal/uL/6EK36w/GQY+ENSCnB8rr+IoA8n8BOV8Z2GcfeYf+OmvdK8&#10;J8CD/isrDHTeePT5TXu1AHm/jzxRO98ugWDFNzBZ5FPLZ/h+nrXRXPhLTIvC01kYIzIkJbz9vzbw&#10;M7s/UV5LrEslx4xu5WYIxum+bGcHdj9K9gn8P6jdW/kz+Ibooy7W2RIu4fhTuM5T4b+JZnuX0W8l&#10;Lrt3W5Y/dx1X+tb1r4OtbrWtR1HVYPNMs5MMZb5QvZuO9N0v4e6fpWqQX0V1cM0Lbgpxgmuvpb7i&#10;PGfiNpVppWtW6WMQgjkgDsqnjO5h/QV13g3wzpF34Vs7m6skmmmDMzOTnqR/Suf+K3/IbsumPs//&#10;ALM1dv4Hx/wh2n4OflbP/fRoAXw/4dGg6nqbQYFncGNolzkjAOR+Ga4jxPrsniDxbDoiSFLCOcRn&#10;afvtnBJ/pXqzbth243Y4z618+WiLN4niF3Iyq9x+8cHBGWoA9j8T6XZnwhdW4hjWO3hzFx9wj0rk&#10;/hhrszTSaRO5MZUyQ7uoI6gfhzXZyeFNImQpLBLIpGCGuJCD+G6l0/wpoul3i3dnZCKdc4bzGOMj&#10;B4JxRcLmzXMaJZwQ+L/EBESbg0TKQo43Lk/rXT1z+l5HjDXx0BEB+vyUAc98VoU/smznCLvWUjdj&#10;nGKPhREo0q9lwPMaRVJx2Aqx8Usf8I9b56+fx+RqH4VD/iUXp9Zh/KgDpPF8fm+EtSXaG/ck4Ptz&#10;Xl/w0G/xhHkZxG5HtxXq/iRd/hnUxnH+jOf0rx/wFqNtpnilJrqTZFsdc4zyRxQM9W8Y6jFp/hq8&#10;DoZHniaJEAyeRyfoOteX/DgLJ4zg3oOFcgY77TzXqU1vLNpOoXl2m2eW3kVEI/1Ue04X69zXl3w3&#10;wPGlvx1SQf8AjpoEe214MVEXjvyTjat9g/8Afde814DqsRk8Z3Sb+Wu2G5f940Ae/V4E0Ij8YGFc&#10;FVusZx1+bFe0QaDFCuGvtRl+XA3XbjH0wRXiogW28YiFWJWO7xuJOSN3egZ7+TgZPSvHdPvTrnxL&#10;huJiXT7Qdi+gXOP5V6/KhkidB1ZSK8D0m7Ol+Kbe4c48q4+b6Z5piPZPFehv4g0N7OJ1SUOJELdC&#10;RkY/U1m+BvDN54dgu/tkil52XaiHIAGef1/SusVldFdSGVhkEHgilpAecfFsf6Jph/25P5LWr8Nn&#10;jTwcrFwAszlyTwOlZnxZXNhpvr5j/wAhVfwj4ZtdX8ETkbku5HcLIHIwRggEZxQB3Olf6XNdamSC&#10;s7BIPaJcgfmSx/EVUsfB+k6drB1OBJPOySqs2VUn0FeceHPFV/4Z1YaffSu9mjlJIm52c9RXscM0&#10;c8KTROHjdQysOhBoaXQGjzX4p6lIJ7LTVOI9hmcepyQPywfzrtPCUK2/hTTEUkgwB8n1b5j/ADrg&#10;vipbuusWVxg7Hh2A+4JP9a7/AMLOJPCumMDkfZ0H5DH9KYHC/Ff5b3TmxwY2BPfrXb+Er5tR8L2F&#10;xI26Ty9jH3U4/pXFfFdt11pycZ8tj+tdd4Is2svCVirAhpFMpB/2jkfpikB538TFx4tyScGJDXqG&#10;nXKWvhmwlwXP2aJUQdXbaAAK8w+J5B8UoF5IhTcPzrvPBAvLrQbS5vmUqibLdQAMKONx9+3/AOug&#10;Dzbxzb3sXiRpL+RHllVXwnRR/d/DpXrfhj/kWNN4x+4WvN/icAfEsXciFfw5r0fws2/wvpx/6Ygf&#10;lxQBr0E4GaKKAPEtEvGuPH9tcSklpbvJJ9Sa9nurWC9tZLa5jEkMgwyHoRXhGr20+h+JZoxlXgmy&#10;jdMjOQa9s0TWbXWtOiubeVWZlG9AeVPcEUbgLpOiafokLxWFuIlc5Y5JLH3Jrifix/x66Z/vSfyW&#10;u6j1S0l1JtPik8y4RN7hRkIPQnsa4b4s8WOmt/00cfotFrAanwzz/wAInyB/x8Pj34FSfEhd3g+c&#10;4yRIhHtzUHwxmWTwvJGG+ZLhsj0BAx/WpfiTcJF4VaIsN0sqqo9ccmgDM+FEztpl/ETlVlVgPcg5&#10;/kK5Px9K0njW6IJXYUUY9lFd38NLBrTw207qQ1zKWGR1UcD9c1ynxM097bxCt6FPl3EancBxuXgj&#10;8gKAO+g0W6u9Kt0l12+KtEvMexMjHqFyfzqppvw/0rTb+G9jmunmicOu5xjPvxWd4L8bWM2lQWOo&#10;TrDcQKEV3Pyuo6c9uK6RNdivtTis9MeO42ndcSjlY09M+poceo7F7UpRBpd3KTgJC7Z+imqvhyD7&#10;N4b06P8A6YKx+pGT/OofErCaxj00MBLfyLCOei5yx/IfrWvFGkMKRRjCIoVR6AUCPEfHSg+Nr3PU&#10;umP++RXt8SlIkUnJCgGvC/GlzHP4wvpYnDoJANwOegAP8q9vsphcWNvMCCJI1bI75FAzy34snbrF&#10;gfWDH/jxrqvBy6y3hOyMctkqFT5YkjYnbk9cMPeuU+KrpJrlnGrAvHANwHbLGu38CzLL4PsQGyYw&#10;yN7Hcf8AEUCPOviPHqC69Eb9oXJiHl+UCBtz7++a9P8ACf8AyKum/wDXEfzrzv4oyrN4ghiHJigA&#10;bHbJJ/rXe+CJkm8IWGxgdilGwehBPH8qAueZ/ETcfGk4Yn7qY57bRXp2laNYXGhWeWuJI3gU/wDH&#10;1JjkDPAbFcX8UdFmF3Fq0KExuoSVsZww6Z9OKj8GeO4tLszp+piTyYz+6kUZKg9iPSmr9AO2tvBO&#10;gWtwlxHZHzUYOrGVjgj8an8Vgt4V1IDr5JrOtfFH/CQ6jDaaMsqxIwkuLh0xtUH7o9z0q540nSDw&#10;lqBd9m9Ai89SSOKVgPOfhnfW9jr1ybmQIHtyq57ncDj68GvQNY04T6Fql5dxhp5IG2K3PlKBkKPf&#10;ufevNvAS2w8XWv2nGMt5e7+/jj9elep+LbtLPwxfO7YLxmNfcnjFAHnXwvBHiSXJ6QMMfiK9frxf&#10;4f3C2viu38xtiyKyHJ7kcD88V7RQAVU1QZ0m9HrA/wD6Cat1na9cx2ug30srhV8hwD7kYH6mgDyr&#10;4e/8jnCc/wAEn/oJr13UP+Qbdf8AXF/5GvFfCF9Hpvie2uZzti3FWb0BGM/rXqur+ItKj0i8K30L&#10;v5LBVRwSSRgcUxnm3w6OfGqf9c5P5GvWNb/5AGo/9esv/oJrxfwfdjSfE9teTMUh3FZGxnAIx/Wv&#10;Vdf1/TP7Av0jvYZZHgdFRGySWBA6fWiwjzz4aZPi0E8HyXB969lrxHwRc/2d4qtZZVKxOWQnHTcM&#10;c17VPNHbQPNKwWNFLMT2FILnhlzbrP4+e3WR0WS/2bxwRl8ZrrvGyax4fvLTU7TUbmS3Q7V807/L&#10;YjHPrkVxE00za49+sb83Hmjg9N2RXt11bWniPQmibmC5jypxyp7H6g0J9guZnhDxZF4lsiH2JeRf&#10;6xFPBH94e1dLXhEVtq3hjxAxhikWe3fkqpIYf4EV7Joesw63YLcRo8bjAkjYEFT/AFFF09gujyHS&#10;42tviHBHJlWW+AOf96vca828ceGLiHU017Tomb5g0yoOVYfxfSukt/HGiyWAnluPLmC5aAqd2fQe&#10;tG4Hm3jFfM8dXKRnJaVR+PFe1xL5UEaMclVCk+teaeGfDl3rPiSTXtRgaK380zIHGPMbORx6VqfE&#10;uC+ksLOW2MpgjdvNVM9TjBOPxoVg0Oi8SKjadDvOALqHH/fYrYrzvwtfapr0WnWM9swtbGUSyXL5&#10;+fb91efr+ld5fzvbWM00UTyyKp2Ii5LHtRdAeK+HHU+PLQt0Nzx9c8V7lXilj4d8QWurQ3o0y5zH&#10;KJMbffNe0ROZIkcoyFlBKt1HsaLroB4t8RRnxrcf7sef++BXp9noGk3WhWsTWcWxoUO5RtbO0c5H&#10;Ned+JtA13WPEN3qEel3HlSOAmVwdoAA4+grs9N1XW7HQoLZ9AuZLmGMRg7lCtgYB/lRdMDkdS1bV&#10;PBXiRrG1vZJrNcMsUx3Daecex9xivQtWuYr7wZdXRGI57IygE9Mpkf0rif8AhCNd1/WTf6y8cKyE&#10;M+GBYD+6AOnFdj4lsZn8LSaZp1q0hZFhRVYDYox6+wxRe4XPPfhhIF8USK2ctCwX9DXsNeWeF/C3&#10;iDQ9ct7+Sy3IGKOokXO08E9a9TounsAVyXxGtGufCrOiktDKrnHYcg/zrraZNDHcQvDKgeN1Ksp6&#10;EGgDyz4ZatHbalPYSvtFyAY8n+Idvyr1avJta+Hmo2N882kp59vnKbWw6e2O/wBa1dM0vxpfqLS/&#10;1Ca2tMfO7kFyPQEcn86E0F0ehI6yKGRgynoQcinVBZWcOn2cVpbrtiiXaoJzU9ABWD40IXwhqJP9&#10;xR/48K3q5vxPpGra9Z/YoZba3tywL5diXx0/h4oA434WuBrl4hPLW+R+DCvVq870TwLrWiakl7b3&#10;tpvTIIbcQwPUHivQIDMYV+0LGJe/lkkfqBQmBJWdrWs2uiae9zcON2P3aZ5dvQUaqNWdUj0s2yFs&#10;75ZiSU+gxzWRb+DIJbwXus3cuo3I6B8qi+23P/1vagDl/DGgXXiHXn17UottuZTKAR/rG7AZ7CvU&#10;KRVVFCqoVQMAAYAFLQAVw/jTxEJYm0PSy013MfLl8vkqP7v1rc1LTNY1GeRF1UWdmRgLBHlz9WPT&#10;8Kn0jw7puiqTawkzN96aQ7nb8e34YouBneDfDI0CwMk4BvZx+8I/hH90V0kiLLG0bjKsCCPY06ig&#10;DybQLOXw18RI7OfIR2aNW/vBgdv9K9G8RXCWvhzUZZDgC3dQfcjA/UijV9BstZVDcIyzR8xTRnDo&#10;fY1Rk8MzXwji1XVp721jIPk7FjDEf3iOTQBz/wANNJaOO41SRcbx5UeR1Gck/wAq9BpkUUcESxRI&#10;EjUYVVGABT6ACuS+I77PCbDu8yKP1P8ASutqhq2j2etWq296jPErBwFcrz+FAHDfCqYAalAep2OP&#10;pyP6103jqVYvB9/u/jCqP++hVvSfDOl6JO01jA8cjLtYmRjkdemcVb1LS7PV7X7NexebFndt3Ec+&#10;vH1oA89+FUoW71GEn5mjR8fQkf1Fdr4q0o6z4eubVVzKBvjH+0P8kfjT9N8M6RpE/n2Np5Uu3aWE&#10;jHI98nFa1AHn3wxvBHBe6XKdsqSeYqt1PGG/kK1fiJeJb+F3gJ/eXEioo+hyT/n1rTu/C+m3V79t&#10;RJLa7zkzW7lGJ/l+lNHhawkuluL6S4v5U4Q3Mm4L9AMCgDN+H2jSaXobTzrtlu2D7fRccfzNdbQA&#10;AAAMAdAKKACmyOsUbSOwVFBZiewFOqOaCK4UpNGsiEYKuMqfw6UAeG6ferF4sgvmz5YuxIT7bq91&#10;VgyhlIKkZBHeqA0LSVkVxptoGXoRCv8AhV9VVFCooVQMAAYAoAGYKpZiAAMkntWDqXiI4a20aFr6&#10;8PGYxmOP3ZulbskaSxmORFdG6qwyD+FJFFHDGI4o1jQdFUYA/CgDmPD3hAWFy2panILnUXbfuzkI&#10;T/M11VFFAFe7vreyj3zPzj5UUZZvoBya5S+sNZ8WzJHcxtp+lKwbY3+sk+o7fjXZ4Gc45ooArWGn&#10;2umWiWtnEIol6Ad/c+tRazDdz6PdRWEnl3TRkRtnHNXqKAPL9D8Ta/o159h1K0ubqP8AuspMi/Q9&#10;67Y6nqGo2+zT7Ce2dxjzrtQoT3C5yTW1jnPeii7Az9H0i30WxFvBliTukkbq7dya0KKKACuc8aaT&#10;f61pEdnYqhPmh3LNjgA/410dFAHKeBtBv9Bs7uK9VF8x1ZAr7uxz/SuroooAwfF2jXGuaE1pbMol&#10;EgcBjgNjPH61U8EeHrvQbO4+2lPNmZfkU52gZ/xrqaKAOV8YeEn8RG3nt50iuIht+fOCuc9u9VPh&#10;9Zz2H9rWkpz5M4jyDxuGQcV1149wlq5tIxJPjCBjgZ9T9KZp9imn2vlKxd2YvJIRgu5OSxpAWqKK&#10;KYBRRRQAUUUUAFRXNwlpazXEhwkSF2+gGalrjPGfia2tiNHCPLJIyfaAo+6mQcD1JoA2/C8LxeH7&#10;ZpVxJNumb/gRJH6EV538Uudfg4x/o4H1+Y138XiENEnk6Nqe3A2gW+Bj8+lcH4u07Xtf1E3w0i4j&#10;hjQKikAkAc5oA9B8KHPhbTv+uIrlPiwCdM0/H/PVv5CtbwJrUV5pKaayNHdWaYdSMAjPBrN8f2Oq&#10;a49vaWWnTvFASzSYwGJ9PagCp8OXvL3SJtO27LJZd8k3ds4yn4gVY+Kqquk6eoGFErYA4xxVnwBa&#10;ato6S6ffafLHBIfMSU4wpxgg/XAqPx7pur67NBaWNhI0NuSxlJADEjtz0FK6As/DAk+FZM9rpv8A&#10;0Fau/EAkeD7vH95P/QhVHwBp+q6LBcWN9YyRxu/mJIWBAOAMdfatHx4obwde57bSP++hTA5T4TH9&#10;7qI/2V/ma9D1chdGviTgC3k5/wCAmvLPhouoJqN29mYyqxZeKQ4389Aex9663xHfa7qentp1ho9z&#10;C83yyyORgDuAf60Acd8Nrd5PFnmqCViicsfqMf1rc+K9sTbWF0M/KWQ/oR/Wui8H+F18O2LNLhry&#10;fmUjkKOyitXWtIg1vS5bG4yFflWA5VuxpAcd8LtXhk02fS2cCZJDKik/eU9cfTFd7PPHbQSTzOEi&#10;jUszHsBXj03gXxFpN8Hsomfa2UmgfB/xFdPo/h3xFqUkb+IL2b7IjBjbtJu8zHYgU00w0O5tp0ur&#10;WK4jz5cqB1yMHBGRXhdpsPjqPcAy/b8EEdfnr3G7a4hsn+xQJJMq4jjLbR/+qvKl8AeI11AXgSDz&#10;RJ5gPmjrnNFwNT4leHtsa61aLtZcJOF4+jf0/KpPh34qM6/2Pey5cf6h2PUf3f8ACu5WF7/SvI1K&#10;3QNLHtmiDbl98GvMm+HWt2uo+bZPFtjk3RSeZg8Hj8aL2C56zQenPSs7Rn1RrTbq0USTpgB43yHH&#10;rjtUuqfbf7PlXT0ja5YbU8xsBc9/woA8V0PaPG9mR937avJ/3q92ry6L4caza3KXcN5amaNg68sM&#10;kHPpXpdo1w9pE13GkdwV+dUbIB9jRe4HKfEnTpL3w0JogS1tIHOP7pBB/mKz/hVKn9nX8GRvWRWI&#10;zzggj+ld/LGk0TxSKGRwVZT0IPauHt/CureG9ZlvNC8me3lGGglbbx1x+HrSA1fH0yxeDb4Ef6zY&#10;g+u4H+lcz8KbBlN9fkEIQIkOOuTk/wAh+dbGsaPr3iloLa+ihsLKNt7hJfMZz+H4/nXT6XpltpGn&#10;RWVquIox1PVj6n3p3A5z4lHHhF+P+Wyf1rE+Ep/damMjOY+P++q3fiOceEn4BzMn9a5f4ZWLyzX1&#10;zDcPDNEqhQOVbOeGHccUAei67OlvoN/K5wogcZ+owP515h8NrNpvE7XG0FYY2Yn6jH9a7HX9L8R6&#10;9bixJtLa2LfvGSQneO3bp7Vr+HvD9r4esPs8HzyMd0kpHLn/AAoA16KKKAKGtkLoOok9Ps0n/oJr&#10;wjRZFi12ykf7onQn/voV7TrekaprCTWq6jFbWUgAwkRLn1BOa5hfhXErbhqjZHTEPT9aTYrnolYX&#10;jIgeENSLdPK/qKt6VZ6lZp5d7qC3aBcKxi2vn3Oeaz9Z8OXuuxPb3WrbLUtkRRQY+mTnmncZ5R4L&#10;kWHxfpzFsAzbfzGP617zXDp8MdMjCtHeXKyrzvGOvriup02zv7TeLzUjeLgBMwqhX6kdaLhc8a8c&#10;aZLpPii5dVKpK/nRn1BOTj8c16B4X8c6fdaTDFqVysF3GoRi/R8d810Ot6BY6/aCC9jyVOUkXhlP&#10;sa5FfhXaK+TqUpXuPKGfzzRe26C7N9PEY1XV7ez0ZlniRt91MR8qp6D3NdFVDSNGstEsxbWUe1c5&#10;ZjyzH1Jq/QB5J8UpEfxDbIPmKWwDD0O5j/Kuz+H06zeELZR1iZkb65z/AFp194F0nUryW7u5LuSa&#10;Q5JMvT2HHSrmi+GLHQZZHspLgCQYZHkyp98Y60AbVeFeMdFn0XxDONpEMrmSFx3B5/MV7rVLU9Js&#10;dYtvs99brNHnIzwQfUEUmBxnh74j2J02KDVRLHcxIAXC7g49fY10Oka1N4gvRc2avFpkIKlnUAzP&#10;7egFUI/hvoEcu8rcOufuNJx+gzXVQQRW0CQQRrHEgwqqMACne/QLnnEHxGuh4nMN4scWn+YUK7cs&#10;g6Zz3rqfDVwNSv8AVtVjGbeeVY4W/vKi4z9Dmk1DwRompai97PDIJZDucI+FY+4ret7eG0t47e3j&#10;WOKMbVRRgAUXbC5wHxVuovsVlaBgZt5kK+gxioPhRexiO/snfErMsiKe4GQcV3c2h6VcXTXU+n28&#10;szdXkjDZ/Onw6RplvKssOnWkci/dZIVBH0IFLUCh4wvIrPwvfGRwrSRmNAf4ieMV5D4PktLTxVZz&#10;XwHkh+pHAbsfzr3O5sbS82/arWGfYcr5sYbH0zUI0bS16abZj6QL/hTAqeJtRh0/w5ezSOuXhZIx&#10;nlmYYGPXrXj/AIPvV0zxXZXM3yxBirN2AYFc/rXuU1pbXKKk9vFKqnKh0DAfTNRJpWnRtuSwtVPq&#10;sKj+lGoaks93b29o11LKiwKu4yZ4xXgdxLNNrkl+qMFacyA49817+0MbxeU8aNHjGwqCMfSlSKON&#10;AiIqqOgUYFGvQCkNYszo41Qy4ttm8tjke31zxXiE8d1LrMl8LaXa8xk4Q9M5r30qrLtKgj0IpcUt&#10;QK1hexajYxXcBOyRcgEYI9jXl3jzwhPaX8uq2iF7WZt0gQcxn/CvWqKNQPIfD/jjVtLtI7D7KLxF&#10;+WMNncPbIrv/AA9Hq9zLLqerkxPIuyG1U4WNeuSPWtxIYoySkaKT1KqBmn07vqGp5t8R0vtWuraz&#10;s7C5kjt9xaRYjglgOAfwrS+HUd/YWM+nX1jcQDf5scjxkA5ABGfXiu3oo1A868d+C7nUL9dR0uDz&#10;JJeJkUgcjo1XvBZ1/TFTTNR06X7Lk+XLkfu++PpXb0UtQMfxLoEXiHSmtmISVTvicj7re/tXO+HL&#10;7U/DVqNI1LS7uVI2Pky26bwQecfnXdUUwPPLjQNT8X+I0vdRtpLPToQAkcnDlR2x6nmvQkRY0VEU&#10;KqjAAGABS0UAeY+JPCWva/rkt8LSOJGAVFMqkgAd+a7Hwnaalp2ix2OoxIhg+WNlcNuHXmt2ijUD&#10;zXW/BuveINamvZvs8KsdqKZM4UcDoK63wrY6npmlix1AQlYTiJ42ySPQ8Vu0UAFFFFAHOeKPCNr4&#10;jRJN/kXcYwsgGQw9CP61ylr8M9RjmXdqMUSbvmMZYtivTqKVgMzRdCs9CtPJtlJduZJW5Zz6muQ+&#10;KybtO0//AK6P/IV6FXm/xQu4pXsbOOQNLHveRRzjOMZ/I0wH/DrSTJoM95b3UttdtOY9y4ZcAL1U&#10;8Hqa1brwbeaxqKT61qnnwRH5Io02gjvx0GfxrO+G+rWsGnz6dPMkcxm8yMMcb8gDA98r+teg0AMi&#10;ijgiSKJAkaAKqqMACq2p6XZ6vZPaXsIlib16g+oPY1cooA4I/C2x+0FhfzCLP3Ngzj65/pXXaTo9&#10;notmLWyj2p1ZjyzH1Jq/RSSsB5xaeHLzxXq95qd7fSxW6TPHDsOTgHovoB6966iDwhp8SlZLi+mz&#10;/wA9Llv6YrbggitoRFDGsca5wqjAGTk1JTu+4anKXnw80C6X91DLbvzho5CeT65zTvBdveabHqGl&#10;XcpkFpKBET/dIyMe1dTTRGiuzhVDtjcwHJx0zSAx7vwlol/cPcXVl5srnLO0rkn9auaZo9jo8LxW&#10;EHkxucsu9m5/Emr1FFgMW48JaHdTvPPYCSVzlneRyT+tXNN0aw0gOtjb+Sr/AHgHYg/gTV6imBHP&#10;BFcwPDPGskTjDIwyCK5qT4e+HpJC4tpEyc7VkOB7V1NFJpMLFWw06z0y2FvZW6QxDso6/U9TRfab&#10;Zakipe2yTqpyocdDVqimBlReGtFgkWSPTLYOpBB2ZwauXmn2eoRrHeW0c6KcgOucGrNFKyAy4vDW&#10;iwyK8el2oZTkHywcVqUUU7AFRT20F1H5dxBHMmc7ZEDDP0NS0UAU00nToxhLC2UD0iX/AAp66dYo&#10;+9bK3V/7wiUH+VWaKVkFiNYIUBCxIATk4UUCCFc4iQZ64UVJRRZAMWGJDlY0U+oUCn0UUwG7FLbt&#10;o3euKdRRQAUUUUAFQfYbTz/P+ywed/z08sbvzqeigAo60UUAAAAwBiiiigAooooAKKKKACiiigAo&#10;oooAKKKKACiiigAooooAKKKKACiiigAooooAKKKKACiiigAooooAKKKKACiiigAooooAKKKKACii&#10;igAooooAKKKKACiiigAooooAKKKKACiiigAooooAKKKKACiiigAooooAKKKKACiiigAooooAKKKK&#10;ACiiigAooooAKKKKACsqz0aODWb7U5VV55mAjYjOxAoHHp/9atWigAooooAyodIW38STanEqqk9v&#10;skA4JcMDnH0rVoooAKKKKACua8e7P+EQu956lNo9TuFdLWPrHhu01x1N5PdGMAYiSTCZ9cY60AcL&#10;8LZVXVL2I4DNCCPwI/xr1Kubi8DaNbuklqLm3lXpJFMQ3510USeVEke5m2qF3Mck47k9zQA6iiig&#10;AooooAKKKKACiiigAooooAKKKKACiiigAooooA434k3UMfhxbZmBmllUovfAzk1z3wxvorfUbu1l&#10;cIZkBTccbiD0/WvR59J066uDPcWVvNKRgtJGG4/GmHQ9JYYOm2f4Qr/hQBfopFVUQKqhVUYAAwAK&#10;WgAooooAKKKKACiiigAooooAKKKKACiiigAooooAKKKKACiiigAooooAKKKKACiiigAooooAKKKK&#10;ACiiigAooooAKKKKACiiigAooooAKKKKACiiigAooooAKKKKACiiigAooooAKia2gdy7wRs56sUB&#10;JqWigCFbO2QgrbQqQcghAMGpq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kZgoJYgAdSTXN+K/F1v4dhESAS3sgyiZ4Uep/wrm/D2&#10;iX3i4jVdcupnttx8uINgN9B2FMZ339qaeJBH9vtd5OAvnLk/hmrfWsKTwboEkbJ/Z6JkY3IxBHuO&#10;a4PVG1fwBqqfZrtprKX5o0kJKkdwR6+4o0Ees0Vk+Htet/EOlpdwEK44ljzko1a1IAooooAKKKKA&#10;CiiigAooooAKKKKACio57iG2iMk8qRRggFnbAyakoAKKKKACiiigAooooAKKKKACiiigAooooAKK&#10;KKACiigEHoc0AFFFFABRRRQAUUgYEkAgkdcHpTRNEZfKEieZjOzcM4+lAD6KKyLrxRollKYp9RhD&#10;jqEy+PrtBxQBr0VQ0/WtN1UH7FeRTEdVBww/4CeavMwRSzHAAyTQAtFZKeKNDkYqNTtwR1DNt/nU&#10;l9r+l6dZJdz3kflSf6sodxf/AHQOtOzHZmlRWDpXjDRtYnFvb3BSYnCpKu0t9O1b1Kwgoqnqeq2e&#10;kWbXV7KI4xwPVj6Ad6w18Yl4jdJot+bAf8twnb12+nvmnYdjqKKpaZqtlrFqLiynWROjDup9CO1X&#10;CcAnBPsO9IQtFcra+Nlur6WzXR74zREh0RQxX6+lN1Lx3b6RIsd7pl7CzLuAdQM/rTsOx1lFYXh7&#10;xIPESySwWUsVunHmuwwW9AKTxH4lPhxIpZbGSa3fgyo4AVvQii2tgsb1FcnoHjdPEV/9mtNOlCqN&#10;0kjSDCD16Vf8SeIm8OW8dy9i09uzbS6yAbT7jFFgsbtFch4f8c/8JFqAtbTTJFAG6SRpRhF9enNd&#10;c7rGjO7BVUZJJwAKVhC0VyEXi681nU5LPw/ZxTRxD57i4Yqv1wOf60lx4s1HRNQig16wijgl4S4t&#10;2JX9f5U7BY7CimxyJNEkkbBkcBlI7g1yXiPxheeG9QEdxp8clrIMxSLJgn1zx1oSuB19Fcbpni3V&#10;9dt5JtL0aNkQ7SZJwOf0pmoeIvFWkwfabzR7byMgMyPu2/XBot5jO1oqA3UaWQupmEcYj3sSfujG&#10;a5Cy8R614ou500VYLW0hODNMNxOc44/CkI7aiuLu/EureGr63g1yOG4tZulzAu0+/HtXYQTxXMEc&#10;8Lh4pFDKw6EUASUUUUAFFed67441jQNVksJ7e1kK4ZXAYblPI710OkXmvatpkF9vsIVmXcqeWxIH&#10;507LuOx0dFcB4l8Zaz4avktZobObegdXVWHfHTNdF4T1G/1fRk1C9aIeeSY0jXG0A45PeiwWN2iu&#10;M8aeIdV8NSQT27wyW8+QI3TlSMd+/Wq/hjxbrfiaGaOG0t0dcZuTkIg+nc+lFtAtod3RXm/iO/8A&#10;FfheeG5k1Jbq1dsZ8tQM+hGOK7Pw7rkXiDSY7yNQjZ2yJnO1h/SjToFjVorH8S65H4f0eS7IVpT8&#10;sSH+Jj/Suf8AD9jqviSxGp6lq95FHKT5cVs/ljHTPFAjuKK871DW9V8F63DbXN29/p8wDAzcuBnB&#10;wfUV6DFKk8KSxtujdQysO4PIpAPorjPGviqfS5YNM05gLyf70nXywen4movEGh3emeF5LyLVr83s&#10;Ch5H+0NtfJGQB260xncUVw3gDxRd6sZtPv2MksSb0lPUrnBB9Tz1qb4hyXunaZFqdjfXEEiyCJkS&#10;QhWBzzjpnigDs6K808DT6j4n+2HUNUvjHCFAEUxTk59PpR4rfXPCEsFzZaxcy2srFQk7byp64560&#10;aBoel0VieFNbbX9BhvJFCzAlJABgbh/9Yg1F4v8AEP8Awj2j+bHg3Mx2RA9j3P4UhWN2WaOFQ0si&#10;IpOAWYAZp9cV4X8P2+raMmp6yHvLm7ywMrk7FzgAc1z9hrlx4U8ZS6Q9y76YJgmyRt2xT0I9MAim&#10;M9VoqlqtgupabNbNwzKdjZI2tjg8e9eK+HzPqHiW0sri5n8uScK4Eh5AoVgPd6KqXum219p7WUsY&#10;8krhQONvoR9K8R0W3+2eKbWynkZomuAjc9RmkI95prSIiFmdVUdSTgVFcWkFzZvayRqYWXZtxwBj&#10;HHpXhWi2/wBp8V2dnLloWuQjDPUbuf60Ae9qwdQykFSMgg9abNNFbxNLNIkca9XdgAPxNOVQihVA&#10;CgYAA4ArzmbUh4s8eQ6Yzk6bbMx8sdJCozk/U0AdrB4g0i5n8mHUbdpM4C78ZPtnr+FaVcl4+sLT&#10;/hFZrjykjlt2QxMqgEfMBj6YNR/D3xA2raU9pcSF7m1wMnqyHp+XSgZ00+qafbSGOe+tYpB1WSZV&#10;I/Amn219aXhYW11BOV+8IpA2PrivPfivDGg025VQsrF1Zh3A2kf1ra+G0KR+FRKq/PLMxZscnHSn&#10;oB01xqVjaSeXcXttC+M7ZJVU/kTRa6lY3rslreW87KMkRSBsD8K4b4rRqNPsJgBvEjrnHJGM/wBK&#10;sfCtF/sC7m43vcbSe+Aox/M0aAdnd31rYRiS7uI4UJwGkbAqtBr+k3U6wQahbyyscKiPkmoPFduL&#10;nwvqEZAOISwz2I5rzj4YxK/iaVm5aOFip9MnH9aWgaHrF3eW9jbme5lEcS9WPQVnx+KdEmnSCLUI&#10;5JXOFWMFifyFHie8t7Lw7evcgFXiZFXGdzEcf415h8NgJfFyHaMLG5HPQ4p6AezVk3XibRbOYwza&#10;hD5oOCiZcg+ny55pPFFzNZ+Gb+e33easfBUcjJAJ/ImvPPhhFDca9dSTqryxw7oy3JByMke9GgHo&#10;UvibT4IjNOt1FB/z2ktnC/niooPGGiXd1HbWt01xNIcKscbf1FXPEESzeHdSRxlTbSH8QpIry74a&#10;BD4qJIBIicqaLoD2KiiikIKKKKACiiigAooooAKKKKACiiigAooooAKKKKACiiigAooooAKKKKAC&#10;iiigAooooAKKKKACiiigAooooAKKKKACiiigAooooAKKKKACiiigAooooAKKKKACiiigAooooAKK&#10;KKACiiigAooooAKKKKACiiigAooooAKKKKACiiigAooooAKKKKACiiigAooooAKKKKACmySLFG8j&#10;sFRAWYnsBTqoa4ceH9RPpayf+gmgDwvWdUl1jWZ7uZuZWOB/dHYfgOK920i2Fno9nbqB+7hUHHrj&#10;n9a+f7YA3secY3jOfrX0b0oAK434mWqTeFxMybnhmUg+gOQf6V2Vc746APgzUc9lQ/8Aj60AedfD&#10;jVjYeJEtXf8Ad3S+UR23dVP6Y/GvTNb8UWGg3EMF0lw8kq7lESbuM49a8S0Lcuv2GwnPnpjHXqK9&#10;2l0aCfXotVlw7xQ+UiFchTuzuz60XGZl142sbGBJ7uw1K3if7ry2+0H9ajsvHum6lMYbG01C4kC7&#10;iscIOB69aq/E4Z8KL7XKH9GrnPhMqjU77HXyB/6EKd0B19h41t7zXV0mSxuraZsgeauDn3Haukmd&#10;0hkeOPzHVSVTONx9M1m3+hw32s2GpF9ktpu4C53g9s9sf1rVpCOP07xpfai06Q+H7iR4G2SbJAAp&#10;9OR1pL3x8mlTrDqekXds7LuUFgcirXhXA1fxGO/24k/rXM/FpOdMccEiQfqv+NO/cZ1PhvxWfEs0&#10;v2fT3jto+GmaQHn0xineJ/E03hpIp2sPPtnO3zFkwQ3oRis34XgDwm2P+fl/5LVj4jIH8Hz8Z2yK&#10;RSuBX8P+OpvEepJa2mm7EHzSO8mdq9+grX8T63d6BYrexWkc8AOJMuQV9K4f4Sr/AKffk8t5Iyfx&#10;FbXxH1Gd9Fns7KIyRxlTdSgZEfoPrTuBTsfG1z4tvU0qHSoDHIQzmVyQADnPFdvrd1eWOlTXVlFF&#10;LJCpdkkJAKgc4x3ryv4UjPiOctjKwnGPqP6V6zqgJ0i9CjLGB8D1O00Xu7gef6f8StR1O/gsrfTr&#10;bzpnCDLNgHPX6V2+r3GpWejvdWi28lxCm+RGBwwAydvNeMeDp4rXxjYyTMFQS4LHgDIPf8a9v1Zl&#10;TRr1nYKvkPkk/wCyaLgec2XxE1vWtRt7Czt7SGWVwm8gnH5mvS5EuTZFI5kFzswJGTjdjrj0rw7w&#10;LsPjSwBIxvJH5HFe8UXBnkN38Q/EVrqEtk32fzY3KEiLuDivUbOO/Olqt1On21k5dU4ViPTvivD/&#10;ABEEi8bX2eFF22ef9qvax4g0coGGpWu0jI/eDpT1YHml9488S2WqT2DyQb45DHuEQ5IOK9S09Ltd&#10;OjF5P5lyy5ZwgXBPoOnFeGaxcwXnjC6uYGDQy3JZW/vDNe/AYGKTbA8q8SeK/Efh/WZbE3qSIoBV&#10;zCuSD07V3HhOW/u9CivdQujNLcDeoCgBB26CvOPifx4nBH/PFM16Dot8lh4K06XaXdolSKMdXc9A&#10;KLsGzi/F/iLXPDuuy2cGqSSRModNwUlQe3Suz8FNfXWhx6jqF5LPLdfMFY/KgBxwK8u8d2l7b+I2&#10;e+dZJ5UWQ7ei57D6Yr1jwYNvhDTB/wBMv6mhyb0C5y3xCvNT0K6trqy1O5jiuQwaPeSFYY6eg5q/&#10;8PZb7VrKTVNQvrmZlkMUaNIdoGASSO/WqXxZH/Eu08+kj/yFVfA3iez0bwvMt3Fc4SYsXSPK8gcZ&#10;/CjVhqzqNfju9b1D+xLO6NvEkXm3MqnnnIVf61554Uk1Gy8YW9rG0qjz9kqDIBXPORXoXhLVrDUx&#10;c3KXMbX11IZJIc4ZFHCr74H866JbW3SczrBEsx6yBAGP40aoWpLRRRSA8r+JUA0/VLa4tZHiNwpa&#10;QKxwSD1rd+Gtur6NNfSM0k7ymPczE4UAHA/Osv4sJn+zSAc4cfyqb4eXupQ+H5IrbS/tMYnJ8wzq&#10;nOBxg/SndjuVvibaLY3NpfWwMT3G5ZdhxuIxyffmtP4Y2UJ0aXUGQNcPKY95HIUAdPzrD+JVzqVw&#10;LFLuw+yxDcUIlD5PGeR+FdP8NBjwmP8Aru38hRdiuUviTrd1Y21vYW+5FnBeSRTgkD+GtHwNDY3n&#10;hWFvsUO4ExylkB3kHqc9etbes6bpmo2ZGqRRtDHltznGz3zWJpeqfb8ad4atxb6fASr3bpkD/cB6&#10;n60tfkGp5tfTHQvG0/2JvLWC6IQKe2ele5o29FcdGANeB6xayWnim5gmlMrpcYaQ9W56176oAUAd&#10;AOKbYHjXxHt47fxO3lRhFeJWIUY59a7jwVoFrD4ftrm4hWeeZS2ZBu2KT0APSuP+J4x4lh4+9Av8&#10;zXpHhk58M6d/1wWlqM84+Ielx6NrVvd2SCBJ1LYQYAcHtj8K9G8L6mdX8O2d27BpGTbIf9ocf/X/&#10;ABrkfiwpaz0z03yZ/Ja1fhqc+FMdhcOB+QoEcn4s1KTXfGsWnKd0EEyxImeM55P5ivWljRYhEFAj&#10;C7QuOMeleIaaJE+IcLSg7xfDOeud1e40AeOeH9QfQfHT2ysRC9w0Dr2K7sD8uK9jrwvU43Pju5ji&#10;+ZzekLj/AHq90oGzm9ACHxP4jZQM+dEOn+yc/rXK/FkfvdNOP4X/AJiuv8MbZm1a8XBE9/JtYfxK&#10;uAP61ynxXODpv0f+lGwjc+GyhfCMeO8rf0pPiUM+EHOOkyH+dO+HB/4pGIekrj+VHxIGfCEv/XVP&#10;60Ac78JSN+ojjOFx64rpfiIAfBt1lgCGUjPc56VxXw00yG/vLwyyTxmNBjypCmee+K6Txz4cgTw1&#10;cXa3N27wFSFlnLLgkDofrQBifCPBvdROSSI1GfxrpviPqj2HhwQRtte6fyz/ALnf+lc38JQEvdQX&#10;PJiU/wDj1anxVgkk0uxmVfkSVlY+hIGP5GmtwH/CyFRo15OOskwB/Af/AF6tfE2BX8MJMRl4p1wf&#10;Ygg/0pnwvkDeGJF/iW4bP5Cp/iS23wk3qZ0A/WkBF8NdTe90CS2kbc1q+1c9Qp5H9ao/FdM6bp7/&#10;AN2Rx+YH+FJ8KImWx1GUrhWkRQfXAP8AjT/isM6TY/8AXVv5UMCz8Lznw5Oe/wBoOfyFdjd2sV7a&#10;S2067opVKsM9q5D4Yf8AIszcAf6S3/oK12tAHC/Em9aw0C1sIW2pO2088lVA4/UflU/wyjVfDEjg&#10;Dc9y2T9Aoqh8VbZ5LHTp1UlI5HRjjgbgMf8AoJrS+GpB8KkDHFw4OPotAEXxOiVvDkMp+8lwAD9V&#10;P+Apvwx1BrrQZrViT9mk+Uk9FbnH5g/nT/ic6jwxGjHlrhcD/gLVT+Fdu8enahMVOySRFU+pUHP8&#10;xQB6BRRRQB4/8SU2+Kt3PzQof516P4SGPCmm/wDXEGvPficmPEkJ/vW68fia9A8INu8JaacYxDj8&#10;iRQBwHxXwNbszzn7OM/99Gu48CqF8GadjurH/wAfNcV8V0zq1ic9YMEf8CNdv4HYN4N07HZGH5Ma&#10;BnO/Fdc6bp7ekrD8wKm+FagaDdN3M+CfwpPiqM6JadP9cf5U74WNnQLlMY2z/wBBQI2PHdutx4Ov&#10;twy0YWRD6EEf0JrkfhRdv9sv7T/lm0YkA9CDj+tdl42kWLwdqJY9UC/mwFcb8KbZvt1/chTsWIR5&#10;7ZJz/SgCP4q3Ttqlja5PlpEXx/tEkZ/ICu68IDb4S00D/nl/U1xHxUspF1CyvVX928ZQn/aBz/Ii&#10;u08GSrN4R08qQcRlTjscmgDlPi0dsOlNgZLSDP8A3zXQ/D67ku/CVuZOsTtGPoOR/Ouc+LTqyaXF&#10;n51MjEex24/ka6P4f2Ull4RthIMGVmlA9j0/lRcDze/v/tfj/wC0SuxT7YANx6KCAB+le2TwRXME&#10;kEyB4pFKsp7g14b4usZNM8WXQClVMpkj+h5Few+HtZg1vSIbqKQNJtCyrnlW75o3QDNF8MaZoMss&#10;tlG4klGCztkgdcD2rI+JYz4Qf/rsn9a6h722ju4rRpkFxKCUjz8xA6nHpXM/EfH/AAiMoJxmVMUW&#10;sBy/wtvXtjqMQtZptwRv3QB6Z65I9ai8batc6vqdrYXlrLp1orna86HJzxuPt9Kv/CaVQNSh/iPl&#10;t+A3f410XxBS0bwncNc7fMUjyCRzvz2/DNGoGr4d0+x0zRYLbT5UmgAyZVYEOx6nivPvirKx1exi&#10;zlVg3Y+rH/Cn/Cy6uRqF1ZmQtb+TvK9QGzgfpUnxV0+QzWWoDmLYYW46EEn+v6UbbBodB4QtNUbw&#10;vZH+00jjMf7tVhDFRnuTVO8+G6X97Ld3OrSvLI25j5Q6/nVL4eeK7WKx/si/nSFojmFpGwCDyRmu&#10;y1PX7LT7bcs0c1w/EMKMC0jHoBj+dNphY0YIvIt4otxbYgXcepwMZrw/wpx47s+cj7R/jXuETP8A&#10;Z0ecKkmwFwDwpxzzXhfhh1TxpYyE/Kbkc59TSA94rwzw4P8Aiu7T2u/617kSFBJIAHJJrwrQLhE8&#10;aWkzsFQ3Y5JxgFqAPdq8L0NRH4+tFzwL0AH/AIFXuhIUEk4A6k14Ro88Y8bWczMAv21TuPTBagD3&#10;G7kaGznlX7yRsw+oFeLeC4ftnjKAG4khZt7b4zgk4JxXtxAYEEZB4IrwfVLe58LeKHZCUaCbfG2M&#10;AjOQfpQB67qHhe11SIRXl5fSxg52mbjP0xUmi+GNN0CSWSySQPIoVmds8Cs/T/H+hXdqsk119nl2&#10;gvG6HIPtgHNXtG1iXWru4uIEK6ag2RO64Mr55Ye3aiwWOW+K4BsNN9fMf+Qqb4df2qfDhEJtRbiV&#10;tnmKS2e/Q1V+K8qmLTIQw35kcj0HA/x/KtP4ZTpJ4akhDZeKdtw9iAR/WgDJ+JsWonTrFrl4Gi8x&#10;h+6UjBx7k+laPwsGPDdxz/y9H/0Faj+Kc6rpFnBxueUtj2Ax/Wm/Cy4U6Xe2uV3pKH255wVA/pQB&#10;1viH/kXdR/693/lXlPw6vrex8Ru9xKsSPE4BJ79a9R8Uzi38MajITgeSV/Pj+teQ+DIrX/hLLP7a&#10;F8veSN3Tdj5c/jigD1ySA3lheXtyuPNgYQxt/wAs0xxkf3j1P4DtXmnw3CjxcOTny5MV6trNxHaa&#10;LezSMFVYW5PqRgfrXkHgO5js/FttJMwRH3LuJwMsOKAPbGVXUqwDKRggjIIryrxlY2/hLVrK90Zj&#10;bzvlimcgfge1epzTRW8LSzSLHGgyzMcAV4f4q1OTxH4maSBXaMERQKBnI/8Arnn8aAR6Lb3+r654&#10;GubyRraB5YH27UJ3KAQT14zg9q4v4Z/8jScnkwvj9K9C1N4dA8EyRPgGO18lR/ecrj+fNeZeArqO&#10;x8WW0kzeXHIGTceBkjj9cUAe20gYEkAg44OD0rK8TNdJ4avzZ58/yjjaOcd/0zXkPhvVbvStftpg&#10;7hWkCyK2cMpOD1pqwaHulFFFIAooooAKKKKACiiigAooooAKKKKACiiigAooooAKKKKACiiigAoo&#10;ooAKKKKACiiigAooooAKKKKACiiigAooooAKKKKACiiigAooooAKKKKACiiigAooooAKKKKACiii&#10;gAooooAKKKKACiiigAooooAKKKKACiiigAooooAKKKKACiiigAooooAKKKKACiiigAqK5gS6tZre&#10;T7kqMjfQjFS0UAfO1zbS2GoyQzKUkhfawPqDX0FZXK3ljBcr92WNXH4jNcV468Iy6iw1LTot9wMC&#10;WNerD1HvUXgnxXb21mukapL5EkRxE8nAI/un0P1oQHoNcv8AEK5WDwfcqc5mZEH57v5Ka6GS9tYY&#10;hJLcwpGRkMzgAivL/FurzeLdVh03SY5JoI2wpUffbu3sPrRtqwMjwFpbah4qtmKny7cmZyO2On64&#10;r26uf8J+Go/DunbG2vdS8yuB+g9q6CkgOO+Ji7vCfUDFwh/Q1zXwpyNXvuMfuB/6EK2/iZqEH9jx&#10;6ckga6eUOUB5VQD19OormPhzfRaXrzrdsI0uIvLV26bsgj+VMD2Kio52kW3laIAyBCUB7nHFeNaP&#10;4q1PSfEDXF69xOrFhLCznk+nPTBo06gei+GgBrHiHA/5fOT+Fc38WceRpZ77pP8A2Wup8J21yllc&#10;3t3H5U19O1x5f90HpXFfEaebVtUgtbSCaSO0DKzCM43k8gcewo2DY6D4X/8AIpuMYxcv/wCgrVz4&#10;gru8H3XJGGU9PesX4a3UljBNpN3DNFJI5li3RkA8c8446Cr/AMQ7qWTShpdrbTzTzEOSkZICjPf1&#10;yKV0F0cP8P8AVLqy1aa1s7bz57pNiEnATHO4+wr0TxJYpY+BNQgX5mMe+Rz1dywJY/jXC+BY73Rf&#10;EKyXGn3JimUxFvKJK5PWu18e3F22jf2bZWs80t2cExxlgFBz279KLpgnc4j4Wnb4mkAH3oGz+dex&#10;kAggjINePeE9O1nQPEEV3NpN6YMMrhYCTg16je6hLaX9lbpZyTR3DFWlXpH7mndBc5m++Gel3V68&#10;8NxNbqxyY1AIB9s1eufCenW2jXIle4uTHA5UzTEhSF6gdK6isnxHNdx6NNHZWclzNOpiATouRjJ9&#10;qFoB454KHleM9PJAJMuM/pXvNeOaZ4M8TafqNvqEdgC8LiQKZU5x7Zr1qS4nTTzOto7ThN32cMud&#10;3pnOKLgeGeJ1B8aagTjH2puPXmvc4LS1EEey2iVSowAg44ryi88EeJr/AFGa9ls0EkshkP75OCTn&#10;1r0zTZdSTQ1+1WWL2JNoiEqkSEDg56DNKyA8a8QxJD40vVjVVVbo4AGAOa94Vgyhh0IzXkV/4I8S&#10;6hqc95JaRq80hkJEy8En616dopvhpUKajAsNzGoQhXDBgBwcj1pgeWfFHB8TJg8+Qua6/wAA2N1P&#10;o9nfX7h0iRktI8cKM8t9TjH0rH1zwZ4g8Q6tNfTLaw7jhEaXOFHA6Cur8J6Xqmi6b9gv2t5IozmJ&#10;o3JIz2OQOKV0Fzz/AOKRX/hJoeeRbqD9cmvQvBMnmeD9OO7JCFT+DGua13wJrGvapNez3dohfhUB&#10;Y4A6DpXSeE9H1DQtOaxvJoJYlbdEY85GeoORRdBc5r4tMBpunL3Mj/yFS/DaG3v/AAjfWM6Bkac7&#10;xjsVH+Fafinwpe+JrqPdeQwW0IIjTYWJJxkn8qf4U8KXfhqaX/T45oJR88YjI5HQg5pgeZXtreeD&#10;/FDCKRlkhbdGw6Ovb869i8P65Br+lx3cOFf7ssfdG9Ko+KfCcPiVYWM3kTxZAfZuyvoeRWdoPgm+&#10;0DUUuINWVoyf3sflEbx6daL9Av0O0ooooA85+KzAw6agwW3Oce3FaHwwlDeG5YwRlJycemQP8Kta&#10;14J/t7Umur3U5dgGI40jA2D0zn+lWvDvhRPDk0jW99NJFIPmiZRgnsaAOc+K7D7Jpyd9zn+VaXwy&#10;kVvDMiA/MtwxI9AQMfyrQ1nwdaa7em5vbu5bAwkakBUHtxUuh+FbbQJ3e0urko4+aJ2BU+54pBc5&#10;L4o6pOkltpqMVhKea+P4jkgflj9a0PBPiXRrTwzFbT3EdvNCTvRurHPUetb3iPwtZeI4o/PZopow&#10;QkqdQPQjvUGheCdK0R1mVTcXC/dklA+X6CnfpYLvY8k1++S+8SXV7FGyxtMXG7g4r3HR9Sg1XS4L&#10;qCRXDKN2OzYGRWTq/gjSdYv/ALZMJY5WIMnltgP/APXrbsLC20yzjtbSIRwoOAP5n3ouB5b8U+PE&#10;Fqcf8u4/9Cau58E6jb3vhmzjikUywpskTPKkH0/KuJ+KCg6/bf8AXuP/AEJq6/w5o2n3vhPTjNbL&#10;u8r/AFi/K3U9xzQBy/xL1BL/AFCz062IlaEEtsOfmbAx+ldz4W0o6N4etbRxiULvk/3jz/gPwpLH&#10;wro2n3QuYLNfOByHdixB9RmtmgDyrxxo1xpPiJNat0P2eWQSFl/hcdc/XrXocGvadPpY1D7VEsOz&#10;c2XGV9vrV+WGOeJopY1kjYYKsMg1kDwjoIk3jTYs5zjJx+WcUAcH4O0ebWfFMmsSpi2ilMmSPvMT&#10;kAevrXfeItettC06SSSRRcOpEUfcn1x6CtWKGOCJYoY1jjUYVUGAPwrlb7w2Nb8Yvc36M1lbQoEU&#10;jAc8nGfTOc0ICbRdb0HStGtrUarAxRcuwJ5Y8nt6muK+IetW2tXNrFY7pooFOZAhAJOOBn6V6lHp&#10;lhCgSOyt1UdAIxUxt4Wj8toYynTaVGPyobfQNTivhnqVu+ivp/mAXMcjPsPUqccin/Eu8RNBWyXJ&#10;nmkDAAdFGea0E8NRaf4ttdSsIRHDIsizqvRTt4OO2a6UgMMEAj3oYHknw3uf7M1ySG4WRVukCISp&#10;xuzxXWfEO+2aC2nRKzz3RHyqpOFByT+YFdhjFFJXA8n+HxuNH1si7tZ0iuo/LVyhwGyCM/yr0fXd&#10;Jj1vSJ7GQ7S4yjf3WHQ1o0UwPMvCt1P4MvbnT9Yt5YoJmBSYISoI4zx1FO8Y6ofFNxaaVo0UlyFf&#10;ezhSAT0HXoB6mvSmRXUq6hlPUEZFIkaRjCIqj0AxRqBl+G9FTQdFhsgQZB80jDux61yfxDivtXng&#10;sLKwuZlt/nkkSMkZYcAfhXoVFAHBfDpL/T0ubC9sbqFXIljd4iF9CCT+Fd7RRQBQ1rSota0mexl4&#10;Ei/K2PusOQa4fw7LqHgu7uLHUrKd7OVtySwpuGR3GPUYz34r0eigDzfxG9941u7az02ynW0hYlp5&#10;UKAkjrz6V3OjaTBoumRWVuPlQZZv7zdzV+igAooooA8r8VaRrviDX3uItKnSFAI49+BkDvnPeuy8&#10;FxajaaEllqFo0DW52oSQdwJJ7eldFRRqB5x4w8Oa94i1YzRWKLBCvlxFplywz16966Pwbp2p6RpZ&#10;sdQhRVRi0brIGznqMV0lFAHD/FGLf4cgfus4H5g/4VlfDNdQSxvZ7Zo5Iww3QP8AKWODyG7GtD4o&#10;yKNMso93zNKx2+wFM+F0qfY9QhyPMEitjuRg0ASeJIfEfiZItPi0o2dtvDSPLKpyR9OwrpfDmgwe&#10;HtLW0iO9yd0smPvN/hWvRSAz9b0e31zTJLK44DYZHA5Rh0Ncpo+m+KPC4e0trSDULMtuXEoQr9Mk&#10;V3dFP0A4OXwpqviTWI7/AF0xW0MeAtvG25sDtnp6967pEWONY0UKigBQOwFOooA53xX4Vh8SWyYc&#10;RXUQwkhHBHofbNchZfDzxDYyk22owQZ4LRyuMj8BXqNFLrdMDC8PeG49FDzyzvdX0oxJO5PT0Ge1&#10;R+J/Dlx4jjit/twgtV+Zk8vcWb1zmuhopgcTo3gS60K6a4stZKMy7WHkAgj3BNT6n4Jn1q4STUdb&#10;mmRTxGIgoH054rr6KNRWM3RtCsNCtjDYxbd3LOxyzfU1Z1DT7bVLKS0u4xJC45B7e496s0UWGebX&#10;XwqzLm01IKhOcSR8j8jzXQeHfBFloUwupJDc3Q+6zDCofYV1NFKwFXUbRr+wmtVneDzV2l0AJA79&#10;a5KH4ZaZG6uby6LBs5BA7/Su3ooauBhHw1vjaKTWNUeJgV2GcDj06c1mr8ONDVt266znPEn/ANau&#10;voosBi/8I1bmEwtfai0RG0o1ycYrA1P4a6fLFv06aWCdeVDtuUn+YruaKGgMTwncXVxoEQvWLXEL&#10;tE5PXKnvU2teHdO16NVvYcun3ZFOGHtn0rUVFTO1QuTk4GMn1paLX3A5C0+HGiW8qySGefBztdsL&#10;+ldXBBFbQJDBGscSDCoowAKkooSSCxj6n4X0rWLn7RewNJJgKD5hGB7CpdL8P6Zozs9jb+U7LtY7&#10;icjr61p0UWAzr/QdM1OcTXtok0gXaCxPA+mabZeH9K064E9nZJDKAQGUnp+dadFMCveWNrqEQiu4&#10;EmjByFcZGapp4c0ZGDLptsCDkfJWpRRZBYintoLmExTwxyxn+B1BH5VWTRdLjAC6daDH/TFf8KvU&#10;UAMlginj8uaJJE/uuoI/I1Amm2EcgkSyt1kXkMsSgj8cVaooAZLDFOmyWNJF/uuoI/WoU06xjYMl&#10;lbqR0IiUf0qzRQAVxOrQQ+IvF9laW0aNDYt5l1KBxnIO3PfoPzNdtVezsbXT4fJtIVijzkhe59T6&#10;0AWKKKKACiiigAooooAKKKKACiiigAooooAKKKKACiiigAooooAKKKKACiiigAooooAKKKKACiii&#10;gAooooAKKKKACiiigAooooAKKKKACiiigAooooAKKKKACiiigAooooAKKKKACiiigAooooAKKKKA&#10;CiiigAooooAKKKKACiiigAooooAKKKKACiiigAooooAKKKKACiiigArOv9A0rU233ljFI/8Aexg/&#10;mK0aKLAYA8FaDxusiwHQNIxA/Wtaz0+0sIxHaW0UKgY+RQM/U96s0UrAFFFFMCCSytZpDJJbQvIR&#10;gs0YJx9aT7DaZB+ywZXkHyxxViilZAFVm06xebzns7dpeu8xAn88VZopgFFFFABRRRQAUUUUAFFF&#10;FABRRRQAUUUUAFFFFABRRRQAUUUUAFFFFABRRRQAUUUUAFFFFABRRRQAUUUUAFFFFABRRRQB5d4p&#10;0vWvEutefbaVcJFGojTzQEJAzzzXT+DX1Kzsk0rUNOni8nOybjZjrjrXVUUagFFFFABRRRQAUUUU&#10;AFFFFABRRRQAUUUUAFFFFABRRRQAUUUUAFFFFABRRRQAUUUUAFFFFABRRRQAUUUUAZGo+GdL1W7+&#10;03sLSvtC4LkAD6U208K6RY3CXFrbtDKpzuSVhn2PNbNFKwBRRRTAKKKKACiiigAooooAKKKKACii&#10;igAooooAKKKKACiiigAooooAKKKKACiiigAopryJEheR1RR1ZjgCqZ1rSxII/wC0bXee3nL/AI0W&#10;YWL1FNSRJUDxurqehU5FOBBzg9KACiikJCgkkADkk0ALRUAvbUnAuYSfaQU19Qsozh7uBT6GQUWC&#10;xZooBBAI5BooAKKKCQASTgCgAorCu/GOhWchjkv1eQfwxKX/AJDFQQ+O9Amxm6eM/wC3Cw/kKdmO&#10;zOkoqqmp2MkAnS8gaI9GEgxU8siwxNI+dqjJwpJ/IUWYh9FYj+L9BjkMcmoojjqrIwI/MU5fFmiO&#10;jOl7vVepSJ2A/IUcr7BY2aKzLPxFpF+2231CFnzjax2nP0ODWnSAKKKKACiiigAooooAKKKKACii&#10;igAooooAKKKKACiiigAooooAKKKKACiiigAooooAKKKKACiiigAooooAKKKKACiiigAooooAKKKK&#10;ACiiigAooooAKKKKACiiigAooooAKKKKACiiigAooooAKKKKACiiigAooooAKKKKACiiigAooooA&#10;KKZ5sZmMW9fMChimecdM4/CqlxrWmWjBZ7+2jY9jIM00m9gsXqKr2t/Z3q5tbqGYf9M3BqxSAKKK&#10;KACiiigAooooAKKKKACiiigAooooAKKKKACiiigAooooAKKKKACiiigAooooAKKKKACiiigAoooo&#10;AKKKKACiiigAooooAKKKKACiuI8R+L7/AELxNFbGBTYlVJyOXB6kH2/pXXtfWq2JvTOn2YJv8zPG&#10;KdgsWKK4Pwt4t1TXfEkkLIv2Iqx2qn+rHY5/z1rvKQBRRRQAUUUUAFFFFABRRRQAUUUUAFFFFABR&#10;RRQAUUUUAFFFFABRRRQAUUUUAFFFFABRRRQAUUUUAFFFFABRRRQAUUUUAFFFFABRRRQAUUVXGoWT&#10;T+Qt3AZs42CQbs/SgCxRRUU9zBapvuJ44k/vSMFH60AS0VRt9Z0y6lWKC/tpJG6KsoJP0FXqACii&#10;qU2r6bbzNDNfW0cq/eRpACKALtFUl1fTXbauoWpbGceav+NOXVNPeZIUvbdpHOFRZQSadmFi3RUN&#10;1eW1jAZrqdIYgQN7tgZrPPifQxj/AImlrk+kgNFmFjWopFYOoZSCpGQR3FLSAKKzbvX9JsbhoLq/&#10;hilX7yu2CKfYa1p2pyPHZXcc7IMtsycCnZgX6KKKQHL+L9JU6Tealbz3EN1Em/KTNggdRjPpXnWg&#10;6lqWqa7Z2VxqN0YZZQrgSkcd69Z8SKX8M6mFGT9mkP8A46a8c8GnPi3Tv+uwp8z7juz0/UvCTeQ8&#10;2laheW94gym6YspPoc1yfh/4g6hb6glnqx86EvsLkAMnOM+/416pXz9qqpN4iu/soOGnbYPbdRdg&#10;fQPWsHxT4mh8OWG/CyXcnEURP6n2rWsleHTrdZjh0iUOT2IHNeHa7qlx4g8RyuxyGfZEB2XPAoA6&#10;vRtJ1XxrI+oapeSx2O7Cop+97KOgHvXXReCfD8Ue37AH/wBpnYn+da+nWaafpttaIAFijC8euOT+&#10;dWaWr1YjidV8HT2ED3Xh27uLeZQS0IkOGH+yexq18PZ5rjQLh7h2eU3b7ixyScL1rrKo6bpcOlm6&#10;8knbcTmbbjhSQBgflRqBdZgqlmICgZJJ6VgzeL9KNwbW286+n6GO2j3/AKnArkfiR4lmS5/sW2k2&#10;RhQ05B5YnkD6V0Pw+0pLHw7HdlR59387MRyF6Afpn8aegzifiDG8d/bXC6Y1gskXcr85z6KcA9Km&#10;+HXnrc3d2mmPeGNQFIZRs+m7vWv8WFH2LTXPZ3H6LUnwpI/s3UBjH71T+hou7B0N5PGmnR3v2O/i&#10;uLCfPAuEwD+IJrolZXRXRgysMgg5BFcr4/0mO/8ADktyIwbi1+dG747j6Vz/AMNPEU0kz6NcOWjC&#10;loMnJXHUfTvRuB6S7rGjO7BUUEsxOAB615Pr3im/8TaqulabuS1eTy0UHBk929q6r4jam9h4dEMb&#10;Mr3L7DjuoGSP5Vyvwvshca3NdsMi3i+U/wC0eP8AGjYDutD8IaZosKnyVnucfNNIM8+wPStdtOsX&#10;BDWduQRg5iH+FWaKmyFY8y8XeEE0tk1PTiVt/MUSRZPyEngj2r02obu1hvbWS2uE3xSDDLU1MDyj&#10;4pQLHrdrMF/1kPzY6kgkf4V03w0QL4V3bQC07ZPc8CsH4rKBdae+OqMM/j/9eug+Gpz4THP/AC3f&#10;+lAGT8SdFt4LSDVbaNIpfM8uTbxuyCQcDvwasfDbXbi+huNOupGkaFQ8TMcnb0I/Dim/E7UYf7Ot&#10;9NRladpRKy55UAEDP1z+lR/DLR54EuNUmUqkieVECOozkn9BRe2gHodFFFABRRRQAUUUUAFFFFAB&#10;RRRQAUUUUAFFFFABRRRQAUUUUAFFFFABRRRQAUUUUAFFFFABRRRQAUUUUAFFFFABRRRQAUUUUAFF&#10;FFABRRRQAUUUUAFFFFABRRRQAUUUUAFFFFABRRRQAUUUUAFFFFABRRRQAUUUUAFFFFABRRRQAUUU&#10;UAcbr+jvrPjSyhEskUSWm+ZkbBK7jx+ta8nhLQ5bL7KbCPbj74+/n13da1fskP203m398YxFuz/D&#10;nOPzqagDwfXLS48LeI5ba3uHBiYPHICQcEZH416v4O19/EGiLNMALmJvLlx/Ecfex2z/AErzLxrO&#10;ur+L7r7IDIAVjGznJAAOMe9ek+CNBk0HQwlwMXM5DyDP3eOB9ev50X6Dv0OlorM1vXrHQLQT3shG&#10;7hEUZZj7Cs+S/wDE1xZLd2VhYIrKGWKWRncgjI5GBTsI6OiuI8P/ABBTUdQXT9Rtltrhm2q6E7S2&#10;cYIPIrt6QBRXOeKPF1t4dRIlTz72QZSIHGB6msrVtY8V6PpEerTLZNGSPMg2H92D0zz9O9OwHcUV&#10;zPhPxhD4kR4XjEN5Gu50H3SPUV01IAorjINW8U3HiG80yNdPH2cbt8isBtPToc1X8R+JPEnhmOCa&#10;6j02aOVio8tX4I+pp6dx2O7orivBviPWfE91LPcfZoLS3ADJFGfnY9OSSRimeNdZ8Q6BMl1aSxNY&#10;yHA/dAlG9CfeiwWO4orzbwf4r1rxHrwt7i8jhhRS5RIV+fGOMnpXda1FcS6VP9lu3tZkUuJFAPQZ&#10;wc9qLBYv0Vx/g281i80mfVdSu3nj+YQwhANwXvnGe2PzrjtP1jxR4g8QTy2V3IkkYMnk7iECj+HH&#10;6Uadw0PYaKzLK6bXPD8U8UrW8k8f30HKOODjPoQa8mbxh4mOqfYDqThjL5WQq9c49KFYFY9sorIv&#10;J30Dw7JK00lzNEmFaVsl3PA/U9K8v1iXxLoOv2slxeyy3EgWUYYkZJ5XHp2o06sND2ekZgoyxAHq&#10;TVDU9Wj0jRX1G7UjYgJjB5LH+H864fw7b3Pjm4utR1eeVbWNtkUETFVB/wDrUCPR1YMAVIIPcGlr&#10;yXU7u58B+LFjtJpZLJwrGF2yCp6j69ea9PBttY0pWBLW9zGGGDg4Iz270NDLdFfP+oTXlvrc2nm7&#10;mKJMY8bz64r3WDTrW304WKxgwbNhDc7vUn3odugNFukyCM5GPWvAL9p7TxFcWIuJvLScxjLnpnFe&#10;8WllBZWaWsCARKMYPOfc+tAEguIGztmjOOuGFKk0Um7ZIjbfvYYHH1rxHxzbrpnim5gtC0cXyuFB&#10;4GVBOPxr1LwZaRW/hayZUAeWPfI2OWPPWjQHY1v7Qsv+fy3/AO/q/wCNPgu7a63fZ7iKXb97y3DY&#10;+uK8Y+IVnHYeKZVtwYo5UWTavAyeuPxr0vwRaQ23hSyeKMK8yb5GxyxyetGgaGxLqdhBIY5b23R1&#10;OCrSqCPwzTbfVtOu5/It72CWXGdiSAmvOvitZwwz2F4iBZJQ6OVGN2MYJ/OtX4W20X9h3N35Y81r&#10;gpvI5wAOP1o0DQ7yoLu8t7C3M91MsUQ4LN0qeq2owrcaZdROoZXiYEH6UhGePFugHGNUtznpgk1q&#10;Ncwpam5L/udu/dg9PXFeFeF4Vn8XWMTqGQ3Ayp7gGveqbt0GczqGteEtVgEd9d2kyDkBs5H07ior&#10;Twh4fa1F1HHczW7KXWNnfBHsvBry/V7dIfGF3bRqBELtlVe2N1e7TTQ2lu0srLHDGuSTwAKVkBzF&#10;r4m8I6PEY7SWOAE4ZUibdx68Zro7C/h1K0W5gEnlN03oVJ/A14Fqd0t9r9zcqmxJpmYLjpk19BxI&#10;I4UReiqAPyo02QO3QfWfrGrxaLZ/apre4liBwxhUNt9zkjitCmyRpLG0cihkcFWU9CDQI49fiVoz&#10;lVjt7xpGO0LsXr/31XXRSNJAshiZHK52MRkH0OK8M8RaRJ4f8RSQoTsVt8TH+71Fe0aLqSatpFte&#10;oRmRBvA7N3H509GPR7GFH4uv38QDRzoZW4z8x+0ghV/vfd6Vo+JNfl8PWiXf2E3MBO12WTaUPbjB&#10;4qv4fg+16xqmtNz5sn2eHj+BeM/iQPypvj1C/g+8wudu0/T5hSEUvD/jqbxFqQtLbSdoC7pJGuOF&#10;X1+7Wn4o8RT+G7VLoWAubdjtZvO2lT6Ywa4j4Vsq61ernBNvxnvhhXV/EZQ3g64Jx8roRzjvQBF4&#10;Z8a3HiXUDbw6YsUUa7pJDPnA9ht61ueINRu9K0qS9tbeOfyvmkV2I+X1FcH8JcGfUmz/AAJ/M16B&#10;rqq2gagGQuv2d8qDjsadxnI6F48v9f1aKwgsbeJmyXdmYgKOuK6nxDe32naRLeWMcMjwjc6SKTlf&#10;bBFeZfDFVbxS7bcEQtjmu88X3F5caTe2WmjMkcW+4fONicnA9zj8qLgYGgeOda17Vo7GK2sU3ZLO&#10;UfgAZP8AFXR+IdT1aDUrHT9JihaW4VmZ5eigV578NR/xVY7Yifv7V7CYY2mWYopkUFVbHIB6j9KL&#10;gcjruq+JPD2kC9ml0+4AYKwWNgcn8eaz/DfiXxB4qmmjhntLMRKGLCEsTntgmtb4ijPhGYntIhrn&#10;PhSMT6h/uLz+NF9AudBBdeJdP8TWdnqNxDc2dzuCvHGF5AJ59DWr4l8RW/hzTvtEo3yudsUecbj/&#10;AIVrsiMVLKpKnKkjofavH/iZeSXHib7MWIjt41AH15P86XqCOusLHxDrWkjUpdZltZpl3wwRKAoH&#10;bP1pPB3i+fVLyTStSC/a4wdrgY346gj1/wAKuaLqGuf8I9ZCPRY3xboEc3QUMAODjHpiuW0rwZ4h&#10;tfElvqUkUSATiRyJQeCcnofrTv3C56lXF3dtrsvjOWyt9Zlgt5ITcLldwUZxgD612lYbKf8AhOkb&#10;t/Zpz/38FK7FcwvEj+IPDeii8i1trkK4Rle3UHnvnmqngbWta8Q6rM15fObe3QMUVVAZicAHjp1r&#10;Y+IwJ8Hz4OMSJ/Oud+E5/famO+1P5mndjudr4ojvToU81hdSW9xAplBT+IAcg15z4b1zXtd1+3sH&#10;1WdI3JLkNg7QMn8eK9T1f/kC3/8A17yf+gmvFvBF8mneK4J5VkZMODsXceVI6U02B7qOBRWE/jDR&#10;obgQXE8lu/8A02hZR+ZFa9td295CJraeOaM9GRgRSsxWJqKKKQHD/ES4v9Mt7a+sb25hDMY3VJCF&#10;6ZBx69aj+HN5qGqi8ur6+uJxEVREeQkcjk4qf4nj/imoj6XC/wAjVP4U/wDIKv8AnnzV/kadxlz4&#10;gzX+m2lvf2N9cQZfy5ESQhTxkHHrwag+Hd1faot3e317cT+WQiI8hIGeScVZ+Jq58MRnPS4X+Rqr&#10;8LB/xJ7w56yrx+FIB3xIlu7C0tb6zup4WZzHIEkIBGOOKr/DNJL1bzUbqaSaZWCKXYkDPJq58UEz&#10;4bhfstwB+YNQfCr/AJA14R0Mw/lTuwuzU+IFmJvDE10rMk9sQyMpwcEgEfr+lcb8OYH1LxA8tzNJ&#10;IltHvVWYkFs4Fd742GfB2pf9c1P/AI8K84+HN9d2urzi2smuzJF8yqwXaMg5yaLsLs9N8Qz3Bit9&#10;OtGKT30nl+YBykY5dh74/nXm/iXwpeaTrcS6bFcSwyAGJ/vNu75I75rf0rxxY3PiOaXVY3tJQBBb&#10;g8qgzzuPqTivQVYMoZSCCMgjvSd+gO5RS4bTdCSe/kJeC3DTMTyWA559c15z4elk8a+MZLjUMyW0&#10;KNIIT91RkAD9a7Hx6zDwZf46HYD9N61yXwr51LUD/wBMR/6FTA6fxlolpL4dnuYIEhuLVfMjeJQp&#10;GOo47Yql8PvE0+rQTWF65kngUMjnqydOfpx+ddNr0fm+HtRT1tpP/QTXlHw6mdPGFuqk7ZEkVvpt&#10;J/mBRfQR7RXJT6PZXfxCYz28bqbASlWGQzb9ucfSutrBx/xXxPH/ACC//atIDE+IWj2EHho3FvaQ&#10;Qyxyr80aBTg5GOKxPhbbRy6neXDrueKIBSexJ/8ArV1fxDXd4OuvZ0P61zXwn5m1Hn+FP5mgDvtc&#10;tIr3RLyCZAymJjg9iBkGvHPBtsl14ts4ZgGUPuIPIOATXtl6N1hcD1iYfpXh/hKK6m8W26WciRzC&#10;QkM4yOMk8fSgD3eiuc1a78T6dA1zBFp13FGu51VHV8Drj5jUfhzxrZ6/MbZomtrvnbGzbgwx2OB+&#10;VAHN/FWCMSafOAPMYOhOOwx/ia1/hlCqeG5ZsfPJOQT7ADH8zWb8V8C200853Sf+y1qfDI58Kt/1&#10;8v8AyWgDsqKKKAKGuf8AIA1L/r1l/wDQDXh/huaaHxFYyW8XnSrOu2Pdjdz0z2r3LWf+QHqH/XtJ&#10;/wCgmvE/CgH/AAlmm9D/AKQn86APUNUPirUoDa2tpb2KSDDymfeyjvjA/pVHw98PYdMvEvdQnW4n&#10;jbciIPkB9TnrXb0UbgZ+uySRaBqEkQzItu5X/vk14boLD/hIbHJx/pCZJ+or3+WJZoXicZR1KsPY&#10;8V8/6jZzaPrUsEnyvDLx7gHOaLgfQdFVdNvU1HTbe8jIKyoG49e/61aoAKKKAQelAHhvjeJ08XX/&#10;AJueXDAn0I4/SvXvDckcvhvTmiOU+zoPxAwf1BrnvHXhKTWUW/sVBu4l2un/AD0X29xVHwR4lj06&#10;1Gi6qGtpI2PlPIMLgnOD6c5/OgBfiuM6dp/PHmOP0FN+E4H2HUiD/wAtI+/sah+KV9aXFlYQw3Ec&#10;riRmIjcHAwOuKZ8Lb60tbXUIZ544nZkcb2AyMH1osB2/iZ1j8M6izsFHkMMmvKvh1bvN4ut3GQqK&#10;zkj/AHTXT+NfEJ1a3GkaOj3IZx50kakqfRQe/NbPgnwv/YVj9oul/wBOnUbx/wA8x/doAxvixn7D&#10;p2Om9/5Cq/wokQPqERyJCqMB7c/4iur8Z6Kda8PypEoM8J82MY5OOo/EV5p4G1NdI8TQ+e5SOYGK&#10;Qk4Az0z+OKAPbKKKKACio5Z4oAplkVAzBF3HGWJwAPepKAPM/irgzad67W/mKtfDvSXm0KSdr26j&#10;RpSojik2joMnp15qv8VQN+nEfeIcfhxWz8NHDeFmHcXD/wAhQBfi8EaKl19okiluJM5/fSFua6BE&#10;WNAiKFVRgKowAKdRQAUVzviPxhZ+HZo4JYpJp3XdtQgAD3NaOi6za67p63doTtztZG6o3oaLBY0a&#10;KKKACiiigAooooAKKKKACiiigAooooAKKKKACiiigAooooAKKKKACiiigAooooAKKKKACiiigAoo&#10;ooAKKKKACiiigAooooAKKKKACiiigAooooAKKKKACiiigAooooAKKKKACiiigAooooAKKKKACiii&#10;gAooooAKKKKACiiigAri9e8La9fy3LWuuv5ErMwt3ZlCjsoxXaUUAeMaTqtz4J1eWC/06J33ZZm+&#10;+B6q1etaTqtrrOnx3toxMb9j1U+hrzz4r28QubG4GBIyMpwOwPGfzpPhTcSG8vbfc3leUGxnjIIH&#10;9aBl74heG9U1XULa7so2niEewxr1U5J/XNdXoYl0rwxaLqsojkhixIzt90Z4GfYYFQeKPFNt4btQ&#10;WXzbqQZjiz29T7VT8N6fc6tbRaxrcxuJJRuggP8Aq417Hb0Jp+ojyu4uI5vFsk1uSY3u9yHvgtxX&#10;v9eC6tGlv42u4k+VVvGC47fNXvVIDxW5uxrHxDRpm3RPerGMnjYGAA/KvXdX02PV9JubCQlVmTGR&#10;2PUH8wK8Gu1l03XpA42ywTknPYhs/wBK9+sbyHULKG7gYNHKoYe3tRuByfhDwVP4f1GW8uriORih&#10;RFjzjk9Tmu0oquL+za7+yC6hNxz+6Djdx7UJAYdgoHj3Vz3NtEf0rL+KSBvDlu5xlbkD81atWww3&#10;jzViOcW0QPsazPigufDEJz0ul49flagCn8KABpmoD/pqvP4Gu01nTY9X0m4sZQCJUIUns3Y/nXFf&#10;ChgbHUl7iRCfyNeh0AeB6PezeGvE6SOpVoZdkg9R0YV6/wCJr3HhxxavulvQsUBX+Lf6fhmuA+Je&#10;i/Y9Xj1GFcR3X3v98dfz61e+HYvdWukku5WktNNB8hW5Cu3/ANbP0oQI9F06zTT9Ot7SMALEgXju&#10;e5/E0210uwsbia5trWKKWb/WOoxmrdcb8RNf/svRvsUDlbm74yDgqnc/j0/Oi1wFi8TaToWsXdi9&#10;4j20redF5I3CJj95Tj35/GvKX1GMeLTfKn7r7WZQuOcbs9K7n4Z+HklEur3UQcA+XAH557n+n/6q&#10;4q52J4ylchQi3hJwOMb+1F+wz0+68X6PqOs2NlJK0UEbiZ3mXaCwHyrz7muveGC48uR445dvzIxU&#10;Nj3Brg/idoAuLGPWLdP38HySbR1U9Cfof5074aeIRdWTaRcP+9gy0JJ+8ncfhT3DcPitctHolpAP&#10;uSzFm/4CP/r1R+G6atLotzHZXkEUKvwJIy5DEfUelbHxNsGuvDsdwisXt5QTgdFIwSf0rkfhz4kh&#10;0i+ls719kFxjDseFYdCfY0kI6XVvAGoa7eC71DV4mmA2jZDgAfnXXaJpp0fR7awMvm+SpG/GM5JP&#10;T8aLvXNNsrNrqW9h8tVyNrhi30A61Lpl3LfabBdTQGB5V3eWTkgZ4/TFFmGp4f4lPl+Nr50GSt2x&#10;AHf5q9hTWNSaONjoNxlkDH96nB9OteOa/Ij+Mr115X7WxBB/2q98R1kRXU5VhkH1FMZ896nJLc+K&#10;biWaIxSvclih/hOelfQijCgegrwPXpFbxheyrjBumOf+BV71DIJoI5VOVdQwPqCKQjxf4lj/AIq+&#10;Yjr5af8AoIruPCt1r58M2QhsbV4wmI3eYgkZ7jFcP8Risni+42tnaqA+gO0V6b4LkEnhDTiCDiMq&#10;fbBNGoHl/wAQZL6TxIPt8UccgiUKImLDbXqXg458I6Z/1x/qa83+Jsol8VhF6xwqrc/j/UV6L4Kk&#10;WTwhp+0g7UKn2IJoGcz8WxnTNPPfzHH6Cq3w5bXhoVz9gSyMAmOPPLZLYGcY/Cp/izOotdOtwRvL&#10;O5HcDgf4/lVj4XX8A0K5tXlRZEnL4LAZBUDP6U7MCa68d3miX62uu6V5W7kSQvkEeo9fzrrbO/td&#10;W00XdpIJIJFOCP5GvNvibq1pqE1pZWjrLJCWZ5EOQCf4eOvT9a6DwPbT6T4KnluwYgxeVVfjC7QM&#10;/iRQ306gefeE2A8bWRxybnAr3avn/QblbLxRZ3Un+rS4DE+2a9/DKyhgwKkZBB4IpCPBvFEph8bX&#10;z44W6Lf+PV6/b3UHiRkkiy2nxEMdy8Sv1A9wO/vXjXiKVLzxJf3EZzG9w5U46jJr2/RZrRtBs5LU&#10;otssK45wFwOc/wBaAPG/FqRxeM75VQBRMDheK9zjO6ND6gGvBNeu11DxJe3kYzG8zFTj+EHivctM&#10;vIb/AE23uYGDI6Dp2OORQGhbooooA4j4l6R9s0VL+Ncy2rYbHdCcfof5muQ8JeJbzToZtLhjaU3X&#10;yw4PKOeMj/PavYbq3S7tZbeUZSVCjfQjFeZeDfD0kPjO4WZcrp5bn1bov9T+FGwXPSNOsk07ToLS&#10;M5WJMZ9T3P4nNOvrKDUbKa0uV3QyrtYVYooA4W3+G0VpqH2i11W5gQHK7Bhx7bs/0qLxt4fW38MT&#10;XD6hf3UkbqR5825eTjpiu/rk/Hi3l5pS6bZWNxO8zBmdEJVQD3PrS2DY5r4UcX2oDsYlPH1r0XVx&#10;nRb4f9O8n/oJrgPA+k6zoesF7jTZVt518t2P8POQfpXbeIhePotxBYW7TTzKYxggbQeCTmi4HkPg&#10;25u7TxLC1jAJppMxhGPGCOp+nWvXbyzWz8N6gm4vI1vK0kh6uxU5NcD4c8L+IdD1uC++wB1Xh181&#10;eVPB713niZNQn0Wa206DzJpxsJLAbVPU80XQXPM/hy2PF0Y9Y3H6V7JXlfh3wp4i0bWre+FkpWNj&#10;uBlUEqeD3r1ShNPYDlfiGR/wiM49XWub+FbD7ZqCj/nmp/Wun8aaVqet6fHY2McRiLb5Gd8HI6Cs&#10;bwf4W1vw/q3nyxw+RImyUeZk465H5U+oHoFeO/EqzeDxQZ8fJPGrA/QbT/KvYqw/E/hq38SWAidv&#10;LnjyYpfTPY+1AFPwJrcOqeH4IN4+02qiN1zzgdD9MVvXeoW9k9ukrHfPII40UZJJ749B3NeVQ+Av&#10;E1jd7rTajLwJYpwuR/Ou48M+GrjTZWvtUumur9htUsxYRjvgnvRdMLo0brxNpNlqiabPdBblyBtw&#10;cAnpk9qh3h/HAVMHy9PIfnplwR/KuV8VeB9Qvtce/wBO2usxDMrOFKN+P510/hrQ7nTFmutRuTc6&#10;hcY8x852qOiii6C6KnxFIHg25yOrx/8AoQrmPhOw+16knfy0P6mur8YaDqXiG1itLS4t4rdTvcSZ&#10;yzdug6Vk+F/Bmr+HtWW7F3aNEw2SoNx3L14460r9AOx1UgaPek9BbyZ/75NePfDwovjS1z3EmM/7&#10;pr1jxDYXup6RLZWU0ULTfK7yZ+53xjvXF2Xw2v7C6iu7fVIo5423KwQnBouB1/imzs7vw9efbUUr&#10;HEzKx6qwHGD9a8x+H95dweJ4IbcsYpsrImeCMHn8OtdxqHhXWdZgWDUdfzEDkpFAAD9cYz+NaPh7&#10;wnYeHVZ4d0ty4w0zjnHoB2p37Bc3qKKKAOK+JzqvhqJD1a4XH4A1S+FJH2DUh381P5Gui8SeFx4k&#10;aES3zwwxA4jVAcse+aoaT4Hl0SZ5bDWpomcYb9ypBH0JNAEfxNYDwzGvG43C4z9DVH4VuDp+oJ/d&#10;kQ4/A1q6r4NuNaCDUNbmlCHKjyVUD8BimaX4GbRXeTT9YuIHcYYiJSCPoaBXK/xQcDw5BHnlrgED&#10;PoD/AI1U+FUg/s/UIsjKyIcfUGtTVPBEmtFDqGtXExQYUeUqgfgKs+H/AAbB4euzcW99cOWXa6EK&#10;Fb9KVwJfGzqnhDUNxHzIqgE4ydwrgfhbIsXiKeM9ZLcgZPoQa9J1zQLfX7eO3up7hIUbcUiYAMff&#10;INZmneA9K0u+ivLWe8WaJsgmRcH2Py9KBnK/Evw+Le6j1i3T5JTibHQPjg/j/StD4e+KlnhXR72T&#10;EicQOx+8P7v19K7u9soNQs5bS5TfDKMMM4rmR8OtDVw6G6Rh0Ky8j9Ke2gG5runf2tod5Y/xSxkL&#10;/vDkfqBXnPw6n/s7xNcWFwvlyyxlAG4IZTnH869Uhj8mFIt7vsULuc5J+tYureEtM1e4Fy6yQXIO&#10;fOgbaxPv2oAf4svFsvC9/Iz7WaIxpzyWbjArivhho0n2241WRSIkTy4iR1Y9SPoB+tdVceDYL8xj&#10;UdSv7uOM5Eckg2/oK6C2tobS3jt7eNY4oxtVFHAFAHFa14+l0zxL/Z6W0Zto3Cyu4O4+pHOK2dOu&#10;INU8W3V7ayLJDb2iW5dejMzFuPpil1rwdpWu3gurnzkmwAWicDdjpnINammaXaaPZJaWceyJefUk&#10;+p96L+QHPfEa4WLwnJGWAaaVUUZ69/6Vy/wsuEj1a8t2YB5IQVHqQea9E1PQtO1nZ9vt/O2A7cuw&#10;A/AEVVtPCOh2NzHc21iI5ozuVhI/B/OgC9q9wlro95M7BVSFjk+uOP1rxXwleLYeKrS5lcLGZSGY&#10;9ADwT+te33tjbajbG3u4hLCSCVJIB/Ks9PCuhIfl0u26Y5TNJ3AbrHibTNLsHma5imcghI42DFj+&#10;HavM/BGl3d/4mgu4kKwQSeZI/QAen416onh3RoyCul2mR0JiBq/FDFBGI4Y0jQdFRcAfhRqB5x8V&#10;LhHfT7UHLoGdgOwOAP5GtD4X3AOjXVqSAyTb9uecED/CuvudK0+9k8y5sreZ/wC88YJ/On21hZ2Z&#10;JtbSCEkYJjjC5/KnqBYooooAwvFmq2+n6BeI8iedLE0aR5+YlhjOPSvHNFnOn6zZ3ZUlYpkduOoB&#10;Ga97ktbeZ98kETuBjcyAnFN+xWuc/Zoc/wC4KWoBa3ltfQiW1nSVD3Q5x9fSp6akaRDEaKg9FGKd&#10;TAK5Txj4QTxBALi22pfxjCk8Bx6H3966uigDyjQtc1fwfIbLUbGVrQtnaVIKn1U9MV2Efj7QXQMZ&#10;5UJ/haI5rpmRXGGUMPQjNQGxs2bcbWAtnOfLFF2By82v6p4gzbaBayQRE4e9nG0KPb3rpNL09NL0&#10;+O1R3k25LO5yWY8k1bACgAAADoBS0AFQT2ttcfNPbxSlRxvjDEVPRQB5X4406fU76BtN0WdIYkwz&#10;i3KbiT9Kb4L02/0jU2lvtEuJYJE27jDuKHqCAa9WopagMiSNEAjQIp5wFx+lPoopgFcJ4n+Hy6hc&#10;te6UyQzMSZImOFY+o9K7uigDzzSNY8V6NGtpe6TNeQRnaGAO4D2YZyK2n8S6zcKqWXhy5WVuA1wd&#10;qj6/5FdTRRd9Q1Oa03QL24vk1TXbnzrpG3RQRn93F6fU/wCea6WiigDz3xf4d17xBqSTR20Qt4l2&#10;Rr5oz9TV7wVpGu6Cslrd20RtZGDZEoyh6cY612lFIAooopgcd4u8Fy6/eJeWtwkcgTY6SZwcdMYq&#10;p8MYXgtNTVvuiZVB7ZAOf6V1etfb3sTBp0QM03yGRmAEQPVvUml0TSIdE0yOzhJbHzO56ux6mgDQ&#10;ooooAKKKKACiiigAooooAKKKKACiiigAooooAKKKKACiiigAooooAKKKKACiiigAooooAKKKKACi&#10;iigAooooAKKKKACiiigAooooAKKKKACiiigAooooAKKKKACiiigAooooAKKKKACiiigAooooAKKK&#10;KACiiigAooooAKKKKAMLWL/VdJu1uorf7ZpxXEkUa/vIz/e9xVWTx7oiWxlEkzP/AM8vLIbPp6V0&#10;9RC1twSRBFknJ+Qcmi4HjWuXOp+NNXEtvZStGg2RRqudq+59a9F8G+Gf+Ed01hMVa7nIaQj+Edlz&#10;XSKioMKoUegGKWlre7A8q+JWj38msLfrG8lq8YVWUEhCOx9PWtXwfe+KLjTI7NLeGO2jXal1cIQQ&#10;O2B/FXoFFPUNTwrXtF1Wy8RS/aI5Jp3kLrKEz5mTnIr2bRrm+u9Mjm1G2FvcN1jB6D39D7Vfoo1A&#10;8/8AG3gibUbltT0xQ0zD97EOCx9R7+1c/oV14u0M/ZLSxnaNmyIZYCVB9fUfnXsFFLVbAc1oumav&#10;cX0eqa9OvnRqRBbR8LHkYJOOpxXC6l4f8Qad4tkvLS1mmYTmWKREJB5zya9fop3YamB4Y069t47m&#10;/wBT2i/vXDOq/wACgcCsvxxpGs+IFisrK1X7NE3mNI0qjc2OwPpk12dFAHBeCdC13w7dyx3Nmhtb&#10;jG9hMuUIzg9eeprvaK4bxr4t1HRNRhtLJFRTGHaR1zu56DP0oSA2fGunxah4XuxIo3wr5sZPYj/6&#10;2aj8C6aNO8LW+R885Mzfj0/QCs6416PxTbWWk2OTJdBXvCBxEg5I/E/55rs440hiSKNQqIAqqOgA&#10;oAJC4jYxqGcA7QTgE9q871bwLrev6i99fXlojMcKgLEIvYDivRqKAM2z02TS9AisLF0EsMW1HkHy&#10;7u5IHvk1wr/C+7klaZtShMjEsTsPWvTKKVhWM+0sriTRvsWqPFPIyGN2QHDLjHfvXFWnw4vtNv0u&#10;7HVo45I2yjGM8D+tei0UwaIBAZrIQXmyYtHtlwuFY454rz7U/hYHneTTrxUQtkRyg/L7ZGa9IopW&#10;GcNoPw6gsLpLjUp1uinKRKDsz6nPX6V2lzHJNayxwzGGRlIWQLnafXFS0UwOD/4VfYMxeXULh5Cc&#10;ltoGTXWWOmy2ek/Yft80hClY5iAGQYwAPXHvWhRSsKxxp+GujO7PJPePIxyzGRck/wDfNdRp9iun&#10;WMdok00qRjajSkFgOwyAKtUUWGcrc/D/AEe8uZLi5lvJZpG3M7SjJP5Vr6LoVtoUDwWkk5ic7tkj&#10;hgD6jitOimFjl7vwDo19cvcXTXUsrnczNL1/StLRfD1noKyLZPceW/VJJNyg+oHrWtRRYVjDv/CW&#10;kapfveX0Mk8jADDSttAHoAeKbH4L8PR/c05R/wBtH/xreoosMy7Xw3o1lMJoNOgWQdGK7iPzq7eW&#10;VvqFs1vdRCWFuqknB/Kp6KLAZS+GdDRcDSrTHvGCa0Vt4VthbiJPJC7BHj5dvpipKKLAUP7D0jOf&#10;7Lsv/Adf8Ksx2dtDbtbx28KQMCDGqAKQevHSpqKAKaaTpsYwmn2ij2hUf0qxDBDbR+XBEkSZztRQ&#10;oz9BUlFABVbUL+DTLCa9uWKwxDLEDJ64/mas1S1bTYtX0uewmYqky43L1BByD+YoAp6R4n0/WNPn&#10;vIy8Udv/AK0SjBXvmmeGoWeC61KRGWS/mMoDf3Bwv6Vz+m/Dk2t0Tcaiz224FokBHmAdjzXdqqoo&#10;VQAoGAAOAKLhcW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rP1TRdP1mJY7+3WUJ905I&#10;K/QitCigChpmi6do8ZSwtUh3feYcsfqTzV+iigAooooAKKKKACiiigAooooAKKKKACiiigAooooA&#10;KKKKACiiigAoqleaxp2nttu72GJv7rPz+XWqkPirQ7iQRx6lCWP97Kj8yKdmOzNiio2uIUgM7SoI&#10;QNxfdxj1zUgORkUhBRRRQAUUUUAFFFFABRRRQAUUUUAFFFFABRRRQAUUUUAFFFFABRRRQAUUVQ1n&#10;VItG0ua+lRnWMD5V6kmgC/RWboetW+u6ct5bhlG4qyt1Vh1H61Q8SeLLbw7JBFJC08soLbFbGF9a&#10;dgOhoqK2nW6tYrhAQkqB1B64IzUtI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rznxf46miun0zSHwVO2SdepPov+NdP4x1dtG8OzzR8TSnyoz6Eg8/kDXmPgexj1TxVAJ13&#10;xx5lbPOSOR+uKd7DOx0HwBDLCl7rjPPcyfOYi3A9mPUmukm8KaFNF5baXbgYxlF2n8xzWxRU21ux&#10;HlPi3wtNoYS4sp5m09mAZGb7h9/UV6lbsGtomByCgI/KotQsYtS0+eznz5cq7Tjt71na1qw8OaTA&#10;yW7XJ3LAiBsE8f8A1qeoam1RXMXniPVdO006heaJsgGMgTjcAfUY4qlpXjq4166Nrpuk/vQu4mWb&#10;5QPwFOw7HaUVyw8Rava67aWGo6ZFFDcvsWaNyRnHY1oeIvEln4dtVknzJNJxHEp5b/AUWFY2aKwd&#10;viG8tUuoLyyhLoHSERFxyMgFif5Vg+HPHk17qq6XqkCJO7+WrxjADehFCVxneUU1wxjYIwVyDtYj&#10;OD64ry7WvHPiDRtWnsJWtmaI43CLqOx60JXEep0Vx9pe+IvE2jRzWjQ6YrAZlYEtIe5X0Fc7F4v1&#10;vw3r7WGsym5iVsPlecf3lNFkM9SopkUqTwpLGco6hlPqDyK8s8V+Jdf0TxBPZRak5iBDJ8i5AIzg&#10;8UJLqB6tRWR4Z+1PoNtNe3Dzzzr5jM3bPQDFea+K9Z1vSNeudPh1a7ECkFcvzggEc/jRoB7DRWXo&#10;MEqaBarPcTTSyxB3kdyWywzwe1eV63qWs6d4jubBNXvvLSbamZ2ztJ470aAe0UVBZwG2tIojJJIy&#10;qAzyOWYnucmvKvHFzqWjeIpYrTUbtIZUEqoJmwM5z39QaFYR65RXPeC7fZ4atrl3eSe5XzZZJGJL&#10;Ht19q83+IEUVl4olisz5asiu6oejHrRoM9pqC8s4NQtJLW5jEkMgwymuf8BWkUHhW2nUEy3GWkcn&#10;JJDED+Vc18VLKKF7K/iGyaUsjsO+AMfzo0EdBY+DrjR7mR9J1iW3ikOTE8Qce3fmkHgaC61P7fq9&#10;9LfS8fKVCLx647e1Z/wut4zpFzdlQZml2bj1wAP8aqfFYWyRWDgqLo7hweSvv7ZpNJgeiI8SsIUZ&#10;AVHCAjgfSpK89+FtpEbC7vGQGfeEDnsMdq9CoAKqrqdgxIW9tiR6Sr/jVqvI/iF4fGlXyX1nHstb&#10;jO5V4CP3+mev50adQPWIriCfd5M0cm04bYwOPriornULKyZVuruCBmGQJJAufzrkfhjcwyaBNAuP&#10;PjmLSepBHB/Q1e8c2yX9hY2IUNPcXaJH6gc7j9MUwOkjuoJrcXEc0bwEE+YrArj1zVb+2tKwT/ad&#10;ngdf36/41YtrWG0tY7aGMLDGu1VA7V4XrttHB4tvLeNdsS3JVV9Buo0Ge6R3VvLa/aY5kaDaW8xT&#10;kYHU5qgfEuiD/mJ23/fdaMUMcNukCKBGihAvbAGK8G1O1S38XXNmo/drdFAPbdQrBoe8wTxXMCTQ&#10;uHjcZVh0IrNfxNoscjRvqUCupwQWxitSNFijWNBhVAUD0Arxv4kW6W3i1miUL50Su3oT0z+lCt1D&#10;Q9esr611CDz7SZZos7dy9M1SuPE2jWtw8E9/HHLGcMjA5B/KmeFYlh8LaaigAeQrcep5ryvx/eW1&#10;74qme1KsqoqM69GYdT/T8KFYND2Kw1K01OAzWUwmiBxuAIGfxqifFWiC4e3+3K0qEqyrGzYI+gqD&#10;wSuzwdpowB8hPH+8at6JokGjQOEVWnldmklxy2SSKQis3jLw+jbW1KNSDjBRs/yol8YaLHB5y3Ly&#10;R/3khbH5kYrzb4ioqeLpiBjciE49cda9U0GNB4b01Aq7Dax5GODlRmnoMm0zU7XV7Jbu0ctExI5G&#10;CCOxFQ6trtjoyp9qdjJIcJFGNzt9BRp+n22g2FyIyfI8x5yMfdB5wPpivMtB1mPVvH8eoanJGkfz&#10;MhkbaqYB2jmgR3s/i6CxmRdSsLuzjkOI5ZFBB+uOlb8Usc8SyxOrxuMqynIIri/iBqOm3XhsxQ3V&#10;vPceYpjEUisy+p47VF8M9UknsbjTpCSICHj9lPUfn/OjQDuZZDFC8gRnKqTtUZJ9hXOWPjKPUS/2&#10;bStRkCHDFIgcH0PNdNWH4XhFvZ3sIAGy+mH15oHcpXnjzTdPl8q9tb6CXrseIAkfnWroeu22v2r3&#10;NrFMsSNt3SKBuPtzXAfFZcalYt/0xI/8eNdd4BVV8H2e0DncT/30aALev+JbTw6ITdxTss2drRqC&#10;Mjt1qLQPFdr4iuJorW3nVYlBZ3Axz2/nWZ8TFB8MRttBK3K9v9lqz/hUALLUcdd8f8jRcD0Kiiik&#10;I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PP/ioX+waeB9zzHz9cDH9a&#10;5/4Zvt8UMpP3oGH9f6V3fjrSn1XwzKIl3SwMJVA6kDqPyP6V5d4Svl0vxNZ3Eh2x79jk9geCf1oA&#10;92ooByMjpRQAVBcWkN08DTJuMMnmJz0bBGf1qSaeK3jMk0iRoOrOcCn0AYPjQZ8Iaj/uL/6EK4X4&#10;WHGt3QA4Nuc/99Cu78Z/8ihqP+4P/QhXC/C8L/b1zyM/Zzgf8CFAHqNxaw3XledGG8qRZE9mHQ1x&#10;/jnwrf67cW1zYlXaNNjRs23vnI/Ou2rkvGHjEaAFtbVVkvXGfm5CDscdzRa+wWuaWmtH4e0Kzs7+&#10;5VrhEwFU7mc5Jwo6n0ryFJvtHjpZ4lMYkvVIXoVy+fzr1fwppxTT49Uu5DcX94gkeVzkqD0UegxX&#10;mV+yH4hyyBhsOoAhgf8AbpjPb68Y+IqhfGE5AALInT/dFez14x8Rj/xWUvp5cf8A6DSEesaGMaBp&#10;3GP9GjP/AI6K89+K1sFvLC6A5aNkPHXB/wDr16HouP7C0/HT7NH/AOgivPfitP5l3p9qp+4jOR9T&#10;j+lAHXeB7prvwlZM2S0YMZJ74NedfEkY8WydiY0Ofwr0rwbZGw8K2UTKVdl8xgfUnP8ALFebfEgl&#10;/FsoB+7Ggx/wEUAeqeHl2+HdOGc/6On8q8n+Iwz4xuAOpWP/ANBFes6BJ5nh7T24/wCPdBx7DFeT&#10;/EQg+MrjnoiD6fKKAPXtKBGj2IPX7PHn/vkV4/4yG3x3c55zIh/QV6/pDK+jWLKcg26YOf8AZFeP&#10;+NJV/wCE4umXGFdPzAGaAPa0+4v0ryX4pjHiG2PP/HsvX/eavWIZBLDHIDkOoYEe4ryf4oMr+I7d&#10;RyVtlB5/2m/xoA7Xw7eGLwdpMcGHuZo9kSn1BOSfYV598QdJTTNbhKzSStPEJJGkOSzZIJ/Su3+H&#10;enQweHo7wSebNMSM5zsUH7o9Oma5X4pSLJr9uinLJbAH2JYmgDuvBH/Im6b/ALjf+hGuf+K650Wz&#10;YfeExx+VbngOVZPBtiFOSgZT7HcT/IisD4ryf8S/T4gwyZGYj2wP8aAI/hxqkNn4bu95DSif93CD&#10;88jEYAAqD4jaQIdKtr6dzJeyS4lfPGCPuqPQUfCuytXlvLpyDcx4VFP8IPUgfpV/4p3CrpVnBuG9&#10;pS+3vgD/AOvQAvwpBGh3ef8AnsP5V31effCuZf7OvoN671kVtvfGOteg0AFZfiHSU1vQ7myYDey7&#10;oz6OOR/h+NalFAHh/hLWj4d8RqZyRA5MU4Hbn+h5r1Gykj1rxC2oQyCSzso/KhYfdaRuWI+gwPxr&#10;zzx7oX2LxH50KYivPnXHTdnBH58/jXqHh/ThpOhWdntAZIxv4/iPJ/Wi4GlXlfi7wbqp12fUbCBr&#10;iGZvMxHyyt3GOteqUUAcxpOoeJ57OJJ9HhiYKB5s023OO5Xk5rynUFuT4wm+17ftP2r95t6bt3OK&#10;98JCgkkADqTXgur3aT+Kbq7j5RrlnBx23UeoHvdeQ/FQY8SW5He1U/8Ajzf4V61bzx3VvHPEwaOR&#10;QykHPFeQ/Ee5S68UlYzvEESxnbzg8kj9aAO48NX6ap4c0+ytmYgQBbiRR/qwONv1P8smuI+JdrBa&#10;a9brbxrGptlyFGOhYV3Pw/8Aso8JwC3GHDt53+//APqxXC/EW4W78UskeWEMaxk+/JP86APRPBf/&#10;ACJ+m/8AXI/+hGt6uZ8BXcdx4TtY0b95BuR17g7iR+hrpqAPHPiR/wAjY/8A1yT+Veo+Hznw5pn/&#10;AF6x/wDoIryrx9cpeeKp2hO5YlWMkdMgc/rXpfhC+ivvDNlsYF4YxE691I4/lQBoavk6Lf46/Z5M&#10;f98mvF/BjW//AAldkt3GkkTOU2uMjJGB+uK9zZVdGRgCrDBB7ivD/E3hq78P6szKjm3Zt0MqjjGc&#10;/mKAPZv7L0/JP2C1yev7lf8ACpYLS2td32e3ii3dfLQLn8q880n4jXrQR20+mtdXOAqGIkFz7jHP&#10;4V1mnw6q+m3d9dHbqNxEfKhH3YcA7V575PNGgaG7WRoAwmo/9f8AN/OvONC8U6vpGrzpei5u3kBQ&#10;wyOSQ+eCAa9L0C0ls9HhS4GLiQmWUf7THJ/wo06Bp0OB+Krf6fYD/pkf511/gXA8H2ODnhv/AEI1&#10;x/xHhutR1mJILS4eOCMKXETYZic8HHvXT+AGuI9AFnc2s8LwuSDJGVDA88E0XQEXxLJHhM4/5+E/&#10;kawfhjptvd2uoyzBy25U+V2XjB9DW58REvLzSYbCzsbi4ZpBI7RRlgoGR2+tY3gQ6j4f+1x3ekag&#10;0M21lZICSCMjH6/pRdAWfFlvqXhaCG/0zVbv7OZAjQzSlwCeRjPbitvwX4nbxFYSC4Ci7gIDlejA&#10;9Dj8KwPFUmueKPL0+00a7gtlbeWnTZuPQEk8DrW/4M8Lt4csZTcMrXU5BfaeFAHAp36Bc1tS13TN&#10;IZFv7xIWflVIJJHrgZ4q7b3EN1Ak8EiyROMq6nIIrzPxz4Z1e619761ge5glUY2DJTAwQRWv8MZ5&#10;n0i7t5B8kUw2/UjkfoPzpXQHc0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V5x&#10;4q+H0kkz32jKDuOXt84x7r/hXo9FAHm2jeM9S0WJLDXNPuGWP5RJtIcD3B61un4gac4229nfzSn7&#10;qCIDJ+ua6tlDDDAEehFLjFFwORg0rU/Ed5He62htbOJt0Nkp5Pu3+fyrrqKKAMHxfBeXmgTWVjaP&#10;PLcEKcEAIAQcnJ9q47wh4f17QtZS7m0xzAwMbgSJnB79fpXp9FLUArzjx/4W1G+1IalYwtcIyBXR&#10;BllI9u9ej0U2BwfhTRfE8VokN5evZ2Q6R8GTHoP7tc5qHw/1uHV2+xx+fEX3JN5gX35yetev0Unc&#10;CrpsV1Bp1vFezCa5VAJJAMZNeTfEnjxWxwP9UmPyr2OvGPH08dz4snMbBlRVTI5GQOf1pgd9oMWt&#10;WfhyyNu0N2rRBlSYlGTPQA9x9ay4/Beo6xr51PXpIgm7IhiYnIHQZ7Cuk8K3cd54asWjdWKRBGAP&#10;QjjmtmjUBFUKoVQAAMADtXDat8PptX1Oa9n1Qb5WzgQ4wOw613VFAHMab4c1fTLQWsGvnyQMKGtg&#10;236ZNZd18Nxf3r3V7q8s0khyzeUAT+td3RSsKxzdr4WurG3S3tdevY4EGAm1Tge2elZ1x8N7G6uG&#10;nlv7p5HJZ2bBLGu1ophYq6bZf2dp8NoJpJhEu0PJ1xWBqvgTT9X1CW9ubm5Msh5wwwOwA4rqaKTV&#10;wsZOhaBbeH4JIbWad43IJWRgQD6jjjNUb3wRpWo30t5dtcyzSHJJk4HsOOldJRTsMzNG0Kz0KGSG&#10;y80RyNuId84PtUOreGNM1q5We+jkkdV2qN5AA+lbNFAGRpfhnStHn86ytzHIRtLbycj6Zo1Pwzpe&#10;sXAnvoGlkC7R85AA+la9FKwrGNpnhfStIuhc2cDRygFc7ycj6Vs0UUxhVf7dafa/sn2qD7T/AM8f&#10;MG/pnp1qxXlus+F9ftPFLX+nRvNvmMsUqkfKSc4bP1ouuoadTsNetY9U13R7IoGaFzdSZH3UHGPx&#10;OB+FdFWLoGl3dqJr3U5Vl1G5x5hXoijooraoAKKKKAGyRpNE8cihkdSrA9wetZZ8MaISD/Zlvx0+&#10;WtaigCK2toLOBYLeJYol+6qjAFV20jTWYs2n2rMxJJMKkk/lV2iiwEUFtBbKVghjiU9RGgUfpTHs&#10;LORy72kDMeSzRgk1YooAjht4LcEQwxxg9Qihc/lUlFFAFd7CzkYs9pAzE5JaME5/Kpo444l2xoqL&#10;6KMCnUUAFMlijmjMcsayIeqsMg/hT6KAK9vYWdoxa3tIIWbqY4wpP5VYoooAjEEIm84RJ5uMb9o3&#10;fnUlFFABRRRQAUUUUAFFFFAGRr2qyWFsIbSGSe+nBWFEXOD6n0Ao8N6P/Yujx2zndO5Mkzernr/Q&#10;Vr0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IyhlKkZBGDWYPDmjBt39nW5PXJXP861KKTSe4FO00qwsJXktLWOF3GGKDGRVyiimAUU&#10;UUAFFFFABRRRQAUUUUAFFFFABRRRQAUUUUAFFFZGoeKNG0uUxXV9GJR1RAXI+uAcfjRYDXornU8c&#10;+H3YKb1lz0LQuB/KtcarYNaPdLeQNAgyzq4IA/CnZjsW6KajrIiupyrAEH1FOpCCiiigAooooAKK&#10;KKACiiigAooooAKKKKACiiigAooooAKKKKACiuJu/iEINXn0+DSZbl45DGCkv3sHHTbVm98Xalp1&#10;n9ru/Dc8cA6sbgcfUY4oA62iuAtPiat/dJbWujSyTSEBV84DJ/75rUv/ABNrenW5nn8NyLGBkstw&#10;HA9zgUDsdXRWH4W8Q/8ACR6dJcmAQvHIUKhs9s5rcoEFFFFABRRRQAUUUUAFFFFABRRRQAUUUUAF&#10;FFFABRRRQAUUUUAFFFFABRRRQAUUUUAFFFFABRRRQAUUVxGra1q+heLVkujI+kSkDhcqq4/mDQB2&#10;9FYmo+KNNs9Lku4bqG4fb+7jjfJY9hgcis7wRca1ew3V5qjyGGVgYRIMeucDsOlAHWUUUUAFFFFA&#10;BRRRQAVHPcQWyb55o4k/vOwUfrVXWNSTSdKnvZMHy1+Vf7zHgD8687PhXxL4lf7fezRw+ZyqzMeB&#10;7KAcCjRbgd+3iPRk66na/hID/KtFHWSNXQ5VgCD6iuA0n4cyw3qS6jdRSQoc+XHk7/YkgYr0EAAA&#10;AYA6AUXT2DQKKKKACiiigAooooAKKKKACiiigAooooAKKKKACiiigAoopAytnBBx1waAFooooAKK&#10;KKACiiigAooooAKKKKACiiigAooooAKKKKACiiigAooooAKKKKACiiigAooooAKKKKACiiigAooo&#10;oAKKKwvFXiH/AIRzTEuVhEskkmxQTgDgnJ/KgDdorC8PeI01rQ5NQeExGEsJFHI4Gcisfw/49/tv&#10;XfsDWYijkz5TBiSMDPNOwHa0UUUgCiiigAooooAKKKKACiiigAooooAKKKKACiiigAooooAKKKKA&#10;CiiigAooooAKKKKACiiigAooooAKKKKACiiigDkNT+IFnp2qTaeLK4mlibYSpAyfapJfGr29r9qu&#10;dB1KO3Ay0hQYA9ecVJomhRjxDq2q3Nv++a5KwF16KP4h9fWr3iwA+FNTB6eQ1O/kO5zq/FHTpZBF&#10;b6fdySMcBcqM/qauXfjPUbOAzTeGbxIx1ZnwB/47XmnhL/kbNNyAczp1+te9EAggjIPUGi/kDZz3&#10;hbxSviZLphaG38gqP9ZuznPsPSuhrndC0Y6Rr+seVCUtLjy5I27Z+bI/DNdFSEFFFMSaKXPlyI+O&#10;u1gcUAPoooBzQAUU1XViQrAleoB6UyW6t4GCzTxRsegdwP50WYEtFNjkSVA8bq6HoynINV31Owjl&#10;aJ722WRThlaVQR9RmgC1RVUapp7HAvrYn2lX/GnRX9nPN5MN1BJLjOxJATj8KdmFixRRWPdeKdIt&#10;blrY3JluF6xwoXI/IYpAbFFZFh4m0vULn7LHOY7n/njMpRv161r0AFFYd/4u0XTLt7W8umimTqph&#10;f/Dmox4z0lrb7REbmWHON6W7Y/lTswsdBRWNp3irRtUlWG2vV85ukbgqf1rZpWAKKzdZ12x0K2E1&#10;5IQWOERRlnPsKzT4h1b7GL4eH5PsoG4/vx5m31C4p2Cx0lFZuj67Ya5A0llLuKHDowwy/UVPqd62&#10;n6fLdrbvP5Q3MiHBx3NKwHFT6zrWg+MJm1Ezvpcsh2nBZFQngj3HGa19d8X2dvpUn9mXC3N5Iu2J&#10;Yxkr7n6VTtPiHY6rdxWEGm3Ek0zBdjldv511FwsVhaSXUVlGXjQsVjABIA5wcU3cHcwPAkOrrps8&#10;+qySnznDRLKxJA7nnpmusrhLb4lR39/DZWWlyPNKwRd8wXk+vFd0u4oNwAbHIByM0O/UBaKKwfGO&#10;qto/hq5njz5rjyoz6Fu/5ZpAcf4w8b3Et7LpWlSbI1JjklU8ufQHsPp1rf8ADXgm1sII7rUlFzes&#10;NxDjKxk9sdz9a858GWi6l4tso3wVSQynPfbk4/SvdaHqDKz6dYyIUezt2U9jGK8/8aeDobG1bVNM&#10;zFEhHnQg8AE4yP8ACvSajngjuYJIJkDxSKVZT3BoAh01t+l2besCH/x0VapkEKW8EcMYwkahF+gG&#10;BWT4nv77S9FkvbBYmeIguJFJ+XOOOevSgDZorn7WTxRPbRzk6UPMQMEIk4yM1yEnxJ1eO/NkbGz8&#10;4PsPDYznHrTsB6fRUdv532eP7QUM20b/ACwQufbNcjqHjEz+I49C0544XL7JLqUbgD6KO/pzRYDs&#10;qK5HxM+vaJpZ1C11TzhF/rVkhQZB7jAqbwb4r/4SO2ljnVY7yH7yr0Zf7350W0uOx1FFU9VNwul3&#10;L2kvlTpGXRtoYZAzjBrzTSfHWv6tq1vpomt4mlcJ5nlAke+KEhHq9FcnrLeKNItXvYL+C9iiG6SN&#10;rcIcevHWneEfGK+I/Mt54lhu4xuwv3WX2zRYDqqKp6oLo6bObKYRXKoWRioYZHYg15nofjTX9W12&#10;0sZL0Issm1isKdPbigaR6xRRRSEFFeeePtV1bRL+B7O+lSGdM7cjCkHnFbXgO6vNQ0Rr28u5biSS&#10;QqA54UD0/OmM6miiikI5/wAOeH00ua9u5o1+1TzuQ3XCZ4x9am8Wrv8ACepD/piT+VbVZHikE+Ft&#10;SA/54NQB5F4JAHjCwz3f+le5soZSrAEEYIPevDPBbf8AFW6fn/nr1r3SgDH0XRho9zqIiVVtp5RJ&#10;EoPTjkfnWxRXlvxKE+m6rbXVrcSx/aUO5Vcjle/6ijTqB6lRXJfDuNz4a+1SySSSzyNlnYngcAfz&#10;rG8d+J5zqA0KxcxjKid1PJJx8v055p2A7xtSsEYq17bKw7GVQf51ZBDAEEEHkEd6yrHw5plnpa2J&#10;tIpF24dnXJY9znrXDafrtx4V8XzaRcSOdOMpVVc52KT8rD8CKLAen0m5c43DP1oIDKQQCCMEHvXh&#10;HiGG60/V70xeatqtzJHG244GD0zS06jVup7xRXMeBNb/ALZ8Ox+Y5a5t/wB3Ju6+x/Lj8KveJ7m6&#10;j0iS3sI2e8uQY4wo6DHzH8B/MUCNF7+ziJEl1AhBx80gHNTqwZQykEEZBHevAPDUf2zxTYW9xlka&#10;dQw/GvoADAwKbt0GyK4uYLSFpriVIo16s7YFZy+J9GaZIvtyKznCl1ZVP0JGK8/m1g+KfiBa2Uxz&#10;p8UxVIjwGAzyfriuv8e21vJ4QuXkRd0G1oj0KncBx+GaBHTg5GR0qpdarp9jII7u9t4HYZCySBSf&#10;zrjfhrr8t/aTaZcOXe3G+Jj12dMfnj86Z8VIV/suxuMDesxTPfBGf6UaDO3s9Qs9QVms7qGcL94x&#10;uGx9cU291Sx07Z9suooN+du9sZrmvhqqDwoHVcM077v0qr8U4Vbw9bTn78dwFX8Qc/yFGgHW2OrW&#10;GpO62V1HOUGW2HOPxq7XC/C1QNAuWx8xuME+uFFanjrWG0jw5IYn2z3DeUhHUDuR+H86NOgi9N4l&#10;sVuZLa1Se+nj++lrHv2/U5A/WmaZ4q0vVLlrWOV4bpTgwzrtbP8AI/nWX8OLZIvDAuOslxKzOx6n&#10;HA/kfzrB8UeE9Vm8WfbNNgLRzsrh0ONjd8n9aV0gPS3cRxs7ZwoycDJ/KucHjzw+ZhELty5OAPJb&#10;k+nSujiVliRXbc4UBm9T614bJAlt498gEeWl9t69t9NWGj3MHcoIzgjPIxXM6342tdEvPIks7mVA&#10;dplQAKT3AJ6kd6376V4rSTyiBM42RZ/vngf4/hWPrHhS31bQYNN80xGDBSXbnnHOfr1o2A09J1a1&#10;1qwS8s3LRMcYYYKn0IqDWtfsNCgSS8dtznCRxjLt9BTPDegxeHdLFnHK0rFi7uRjJ6cDtwBXm81+&#10;3iL4jW4kfdbrchIgemxT/XGaF3A9DOsastoLptBcR43FBcAyAf7uOvtmrWja5Y67bGeykJ2nDoww&#10;yH3FaVeRWV4fD/xJmiiO2B7oxOvbYx4/LIP4UCPWppPJhklKswRS21RycdhXKW/xA0e/vIrKO1vG&#10;kmkEYVo1xknHPzV11eI6Fb+V8RLeMkfJdkD8CaNBns7W8MUbGK1jLAEhVUDJ9K5BviRZG5jtbbTr&#10;l5i4Qq5VcHp711t7dfZosIvmXD5EMQ6u2M/l6mvE9GWV/HVp9oXbKb1d6+h3c0IEe6AkgZGDjkUt&#10;FFIQVzV94pdteTRNJhjnu8/vJJGOyPHJ6dcVra1eHT9EvbsfeihZl+uOP1rzr4ZDz9fvZ5DudYDy&#10;fUsOaYHbatqGsaNa/bXitbu2jAMyxq0bqPUZJBFaGk6taa1YLeWbloicEEYKn0NP1SNZdJvI2GVa&#10;Bwf++TXm/wAMdQeHVrrT2bMcqbwP9pT/AIZoGd1rzWYks21GdI7SJmmZX6OVAwPfk5xVXR9ZuvEv&#10;2i4tH+yWUT7I2MYZpTjqc8Dt+dc38V9/laZhyFJk49/lrpfAsUcfg6wMagbwzN7ncef0oAbceIJ9&#10;F1mGx1QxvbzjMd0q7cHuGHSujBDAEEEHoRXCfE5M2FhJ3WRh+grc8Fag2oeF7V5CTJFmJie+On6Y&#10;pCN2fzPIk8nHm7Ts3dN2OM1k6QuqXWm21zd34EkqBykcSgAHkcn2rZqlo4I0WxDdRboP/HRQBwmv&#10;+NNZ0TXJ9PDQSrHjDtHgkEZ9fevQrR5Xs4HnAErRqXAGBnHNeQ/EAY8Zy+6xn/x0V7GjbkVvUA02&#10;7jbOX1nxbFZa9a6RE4RnkUTzEZEYPYZ71q63bTf2Tcy2t1PDPFG0isrnkgZwRWTqvgiw1HWhqklw&#10;8WGDypgYbHv26Vd1LV2uNMvBpVubsrGwMmdsY4OeT1P0ouIyfA/iyfXGlsr3abiJN6yKMblzg59+&#10;RXZOyojOxCqoySewryP4akr4plBHWBh+or0PxdcPa+FNRlQkN5e3j0YgH9DSAy9G1WXxTrdzIrvH&#10;plpgJGrY8xjnlsfTOKyfGN3feGtatrnTp5Y4Z1y0ZOUJB5GD7VJ8LZUNnqMefnEiMfpg13F3YWl+&#10;iLd28cyo25Q65wad30Gyk6Sa9oEBWWS0NwqOxThgOCQPrUOqaVFDoFysEk6SRQsySCViwIGeufat&#10;pVCqFUAKBgADpVXVAW0i9AGSYHA/75NF2hHnnw+vrzU9dmW8u55ligLqrSEjO4D+tegT6VbzX9ve&#10;AvHNCSco2Awx0I715x8L+NfvB/07H/0Na9Vobb3A5b4gGRPC7yxyPG8cqkFGI9v61n/DOWafTL6W&#10;aV5GMwXLtnoP/r1q+PFDeELvOOCpGf8AeFYPwvvIU0y9t2kAlEoYJnkgjHA/CgZq/ES6jt/DJQyM&#10;sskq+WFOCcdazvhcWew1B2YsTIo5+hrY8cWUU/hS9llUGSMK6n0OQMfrWN8LGzpl+uOkq/yNIR39&#10;FFFABRRRQAUUUUAFFFFABRRRQAUUUUAFFFFABQSACScAdSaKqap5p0m7EKb5TCwVfU4oAe+oWUQB&#10;ku4EBGRukAyPzp8NzBcgmCeOUDrscNj8qyNL8M6daaVHbTWkUsjIPNaRdxJI557fhXmNw0/hrxjJ&#10;FYzMBHMAvPVc9D69aegHtVRT3MFqm+eaOJfV2AH6027uDa2M9wV3GKNn2jvgZxXmPhXW5dZ8YhtS&#10;i+0GYMI1flYu/AP0oVhno0OtaXcSeXFqFsz9NokGTV+uC+JOmwR6PDfwQIkscoUsi4JBBqx8NtUu&#10;L/R7i3uGL/ZnARicnDZ4/Q0tBHXz3dva7ftE8UW77vmOFz+dRDVNPJAF9bEngYmX/GsrxpaxXPhW&#10;9Z4ld4k3oT1U5HIrzj4dQrceK081VdURmAPrjg09BnsU91b2yhp544lPQyOFB/Oq51fTQu46haY9&#10;fOX/ABqDxJaw3fh2/jmjDqsDuvswBIIryTwDbRX3iy2SdA8aqz7W5GQDiloGh7crK6hlIKkZBByC&#10;Kq3+qWWmRiS9uY4VY4G48n6DqakvbqOxsZ7qX7kMbO30AzXmPhW4l8W+NZL6/wAMkAaRYuqrzhRj&#10;2zTQHoVp4i0m9uBBDeoZj0RwUJ+mQK0688+KFqkUNjqMRCXAcpkD5mHUH8K6TwbrL614dhnmbM8Z&#10;MchzySO/4ikI2rm6gs4GmuZkiiXqznArIbxfoaKrNelUY4DmJwp/HGK4TxFqjeIfHVrpPmH7FFcr&#10;FsBxk5wx/nXb+LtIOoeE7mztYV8yNVeJFXptIOAPpkU9EPQ27e5hu4Ent5UlicZV0OQar6rpdnrF&#10;i1repuizu4OCpHcH864j4ZRalAb2O4SZLTaCquCBvz2z7VN8SfEM1jBDpdrJsa4UtMw67egA+vOa&#10;WjFobdjqfh3RrNrC0lLQxE7/AC42kGT1yQCDS+HtM8O+bJqejqju5ILbiSmeoAPSrPhazhs/DNjH&#10;EVZWiDswHUnk5/l+FebW+sL4f+Idy1sf9Da4MciIflKk9R9KdkFkesX+o2ml24nvJfKizjdtJAPv&#10;gcVnnxdoI241KJyxwFQFifwAzV3Voo7jRryORQ6NA/B5B4rxvwCiv40tQwBCliMjPQGjQZ7Ne6la&#10;6fai5uXZITj5vLY4+oA4rJPjjw7uCrqAdicALG5P8q2r2MS2NxGRkPEy4+orwrwzGG8YWUbYK/aV&#10;BBGe9CsGh7zFIs0SyKGCsMgMpU/kafRRSEQ3d0lnavcOkjIgyRGpY4+grnh8QPDpwPtbhicbfKbO&#10;fyrp6+fYog3iyOMD/l7x/wCPU0B7FceM9ItNv2k3MIboZLdh/StTT9WsNViMljdRzqOu08j6jqKi&#10;1yCxn0i5GoLGYAhJMn8JxwR715f8Nkum8T74N/2dUbziOhGOM/jijQZ7DRRRSEUNX1VNGsWvJbee&#10;WJD8/kqCVHqQSKwLX4iaVe3Udta217JPIwVUCKOT/wACre11d/h/UlxnNrLj/vk15D8PwG8aWYbA&#10;xvP47GpjR7XJKkUDTSnYiKWYn+EAZNcNqXxHawmTGjTGCQFopJJNhdfUDH9a6bXEN9HDpSNhrlwZ&#10;D/diU5Y/jgL+NVPEvhK18R21vG0ptnt8hGRQeMdMUr2FsaOk6tFrOkR39qvEinCMcYYdia5C8+Jn&#10;2C9mtJ9GdZomKsPtA6j/AIDXY6PpUOi6XDYwMzJGPvN1Y9zXi3jdVj8Z3uO8oY/pQmB7Tpt7c3+l&#10;x3closEkqb0iMu7jtk44z9DXGX/xNfTr2azuNFKzRMUbF0CM/wDfNdtpTrJpFkyEFTAmCD/sivEv&#10;GwT/AITK+2YI8zP49/1pge0aNfXOo6bHd3Nslv5oDIiybjtPTPArmfEvji78Naj9ln02KRXG+NxM&#10;fmXOPTrxXVaQMaLYD/p3j/8AQRXmvxbQfb9PfHzGJh+Tf/XoTGmdt4V1+68R2b3slrFb24YooDlm&#10;LDHt05rM8W+LdT8MXkY+yW01tMCYmywbI6g0/wCG+2LwYjswC+bIxJPAHv8AlXJfEuS9vGsrx1CW&#10;DhhbqeGPTJI9+Me2KLhfU7Hwf4i1PxL513NHbw2kR2BUVizN1zkmrHjHWNT0LT0v7IW7wqwWRJFO&#10;eehBBrL+Fi48Kynubps/98rWl4+APg69z224/MUX6hfU57w/408QeJr97S0isICqFmdkcgD866C6&#10;tPGCxM8Gp2TuBkJ5GM+wJrivhOP+J5eEnDC36f8AAhXrlF2DbONtdT8Qaj4T/tC2mjW9hdxJEYh8&#10;4HYe4rlbH4ha5d6hb2kk0EQllEZl8ofLk4zXrUcUcQIjRUDMWIUYyT1P1rxHxvo7aL4llaJSsMx8&#10;6IgcDPb8DQpPqCZ7aFbythkO7bguAAc+vpXGacdduvF11ZNq0hs7NgzMEX589F6Vr+Htfgv/AAtH&#10;qEsnMER+0ZOSCo5z9cZp3ha0MenyX8oIuNQkNw+ewP3R+X86Woao3aKKKBBWV4mAbwxqQIJH2d+n&#10;0rVrN8QjPhzUuP8Al2k/9BNAHinhRgnirTef+XlM/nXvteAeGnWLxNpzMMgXCEjr/EK9/oAK8s+I&#10;D3Gg6pbyafe3UK3Cs7IshwDntXqdeY/FkJ5mmH+LbJ+WVpptbDTa2LXgmLVfEWkzNqWoTtYCQqED&#10;fNIcDILddvPSsrxfokvhG9t9R0m4ligkJGNxJRh79xXUfDP/AJFQ/wDXw/8AJaT4moH8KAntcIf0&#10;NF2F2avhPXf+Eh0KO6kULOpMcy+47/iK8/8AHukXGg3i3FjLMllcdFDnCN3H071qfCaeQwajBj92&#10;GRwfQnNdj4n0hda0C5tCuX2748f3h0/w/Gld9Behh/DOeCbw6+3b9pWU+cepOeRk/nT/ABrpVvqt&#10;3pdoiAXdxNgyKORGBkk+1cT4A1ldE1+S3um8uCceWxJ4Rux/pXpViE1PxHc6kpV4LVBbQODkMT8z&#10;kfmBTfcfmbFraw2VtHbW8YjhjGFUdq5xtGsJfHckktrFJvshKQy5G7fjOPXFdRXP2e6bxvqUnBWG&#10;2ji+hPzUhHPfErS7SDR7a6ghjhdZth8tAu4Ed8fSk+FMa/2dfSbfn3qu4jnGDV/4mgHwvH/18L/J&#10;qp/Cn/kD3v8A11X+VAGv47159E0IiAkXFySiMP4R3P1/xqh8MrNU0GW9YZmnlILEc4GO/wBc1m/F&#10;cMV00YO3L8+/FdB8Pcf8Ijb4/vv/ADoAw/ifapCthqMY2T7yhZRgn0/Kun8H6u+teHILiYkzITHI&#10;T3I7/kRWH8UwG0C1Hf7R1/4CaPhasg0G6LD92Z/k/IZ/pRcDH+K8ai9sJAvzNGwLeuDXX+BFA8HW&#10;JA5YMT9dxrlPi0uX0znHD/0rT8IaA154Qg8zU76OObJ8uGQKAM4xyKAOS8W28cvjZ4tHQNIxX5Yh&#10;n5+M4xXsdqsq2kKznMwjUSH1bHP615VfwXfw512O6gEd3b3KkK0y8+4z2PvXpGhazDr2lR30KMgY&#10;lWRuqkdqAPK9Y1CTxF48hiYnyluFhiQ9AAcV7LgYxgY6Yrw/TYng+Idusw2ut8AwPY7q9xoY2eM6&#10;JqR0Hx9LHESLZ52hdSf4S2P0617FcANbSg9ChH6V4hLCb34gusY3GS/OMdMbq9wm4gk/3T/KgDxT&#10;wQceOLUAfxv/ACNeta9fTWunTR2kLTXckbeWijOBjlj7CvFNC1CTS/E8N3HCZmWXHlg4LZ7frXud&#10;jbyLvubkD7TMBuHUIOyD6fqaAPEfCGT4y08HqJxmveq8J8KDHjaxPHNwP517tQIK474moX8J8AkC&#10;4Qn8mrsaz9b01dX0a6sSQDKmFJ7MOR+oFAHkPw8ZU8Z2eeNwkXP/AABq9ur58s5Ljw/4ghldGWa1&#10;nBdCMdOo/Efzr321uYry1iuYGDRSqGU+xoAmooqve39tp1s1xdSrHGOMnufQDuaALFZPicA+GdRB&#10;6eSa0Lq7t7G3ae6mSGJcAu5wKyNevba88IX9xbTJNC0JCshyCelFgNax4sLbHTyl/kK8S1GMDx7M&#10;i4x9tIwP96vbbEFbC2VhgiJQR+ArxHU3P/CcXEmcYvT+HzUAe6159L8OnHiP7f8AbYxZCTzWDAhx&#10;znHp+Neg15Vq3iibxL4lg0eOZrbTWmEbbTy/OMk/0otcDovGuu203hq9t7VJLoMAjTRDMcZznlvX&#10;jtXMfCk/8T284/5dj/6Gtdv4nt7bT/BF9bwxpFCsO1VHAzkfrXD/AAqdV167Un5mtyB+DLQB6vOo&#10;e3kVujKQfyrwfw/cR2Xi+0nlB8pJxnaM45r3qUhYnJ6BSTXhXhYAeN7EtjBuBigD0fxX4vtrHSpo&#10;baOSWaZCgZo2VADwTkjk1Q+HHh9baN9YkmjeSZNiIhyUGec+9dxeWlvfWzwXUSyQsPmVhXi2j6pP&#10;oXizbp8jSWxnMZTs6Zx0oGe4EAgg9DXg3hy5Wz8Y2chidts+CiLk9xwK95PSvCvCXHjewJOcz9fz&#10;oEetT+KtMtJvLvDPan1ngZQfxxWrbXdvewia2mjmjPRkbIqrrlvbXOiXiXaqYfKYnd2IB5+teTeA&#10;b68g8U28MBYxTErKnOMY6/hT0DQ6P4sY+z6b/e3Sf+y1tfDkY8JR+8r/ANKxPiuwMOmrgZBkP/oP&#10;+FbPw3fd4TQf3ZnH8j/WkB11FFFABWV4lOPDOpHGf9Hf+VatY/itgnhXUyenkMPz4oA8f8Hn/irt&#10;O/67iveK8E8KyLF4p013OAJ1yfxr3ugArzb4sABNLbv+9Gf++a9JrzL4ry7pdNgBGVV2PryQP6UA&#10;b/w6knbwjGGiARHcRHd98Zz+HOa80muJrjxsZblAszXgLqOgO7pXpXw2m8zwmsZ6xTOvXPof61xv&#10;jbS59J8Wf2hszBPIJkbtnILD8/50Aew14t8Qs/8ACaXJHULH/wCgLXsltcR3drFcQsGjlUMpHoa8&#10;i1e1fxN8QbiK2G5TMIyw5AVQATn04NAHrOmyNLpdpI33nhRj9Sormp9IGteGdXtWUGX7bcPHgZ+Y&#10;Ocfn0rrI41ijSNBhUAUD2FYvhadbiyvWVgwF9PyD6tn+tAHlfgvxEPDetMl1uFrKNkv+z749q9f0&#10;+UahM+oISYGXy4MjGV6lse5/QCvL/FnhmYeNBBbJxfOJI+MAE/e/I5r1qGOOw0+OMsBFbxBS2McK&#10;Ov6UXC54h4aXb47sweMXfT8a9wumdbOdo+HEbFfrivB9IuxaeJra+YfKlwrt7jPNe/AgjI5BoA8F&#10;8KpDP4wsY7nOx5eecZPbn64r2Wfw3pFyCJ7NZATkhnYj+deQeJ9EuvDfiF5Iw3ls/mQSD0zkfiK7&#10;XSvidZyWgGo20yTqvJiAYOf0xRugtc67TtB0vSZHksLOOB3G1mXOSPTmuW+Kgz4etR/08j/0E10G&#10;h399q7yahJEbexZQtvCwG5vVyf0ArmPipMDY2FsGyxkZyvsBjP6mhK2wC/Da0vX0GSUahJFbmYhI&#10;0RTyAMnJBpvxMtLqPRIJWvpJYROB5boo52nByAPQ1Y+F93v0W4tGIDRS7wvfBH+IqP4pXQGmWdmp&#10;Bd5TKR3wAQP50DJPha2fD1yuOFuD/wCgiqvxXDGx00gfL5j5PvgY/rS/C2cJa31q5CuXWRF9RjBP&#10;8q6jxVoQ8QaK9oGCyqd8ZP8AeA6fjmgRifDG9Wfw5LbE/PbzHI9mGR+ua7avDdJ1LVfBmrygwspJ&#10;CzQyAgOB/ng139j43udbdbbS9Ik85h80sr/u4vc4HI/KjzDc7OvC9XQy+PrlEZkJvyMr1Hz9q9wU&#10;mK3BlfeyJ87BcZIHJx/SvDruK9uPE0uoLZTktcmXbsP97PpRdILnX+NV1jQLmy1K11C4mt0O0CT5&#10;tjY79jkZrpfCXiePxHYEuFS7iA81AeD7j2rSvLS31zR3t5lIiuI+4wV7g/UV5Lb6Zr/hfXmktbWd&#10;2iYjcsZKyL/gaObuF+57TXinhyBrb4g28M2VdLllYY7jPFew6beHULCK5MMkLOPmjkUgqe9cN4q8&#10;M3tlr0fiHSYmlYSCWSJRkhhyTjuDigLnodeJ61E178RJokzua9CDH+8BXpQ8ZaY2nmdTJ9o28Wxj&#10;bfu/u9P1rnfCXha8n1lte1aMxkuZY426sxOckdsUBc9ErwgXg03xybtVLiK8Zto7jd0zXukzmOF3&#10;VC5VSQq9WPpXjkPhTxAdYS6OmyE+cJDvxjrnk0XsFz163RnIuJkCysuAvXYPT6+teO26yD4hRSt9&#10;06j97HffXs8rskLuqF2VSQg6k+leQQ+FvEbaut6LCQP53m/MwHOc9c0nYLnsVFIhLIpZdrEZK5zg&#10;+lLTAyvE1q974a1CBPvtCSPfHP8ASuA+FhA1m9U8E2/TPowr1QjIwelcM/he+0DxEdX0eNbi3Yky&#10;W27awB6geo9KAOv1JxHpd27dFhcn/vk15b8NbZpvE8s4+7FEzH8eP612ut3ep6tprafp+m3MUlwm&#10;2SW4GxYxxn6nrVnwt4ai8N2LxhxLcSndLJjH0A9qAMH4o2LT6RaXajiCUq3sGH/1v1rX8BTJN4Os&#10;gpyY9yN7HcT/ACIrb1HT4NU0+azuVzFKuDjqPQiuY0bS9X8JRz28Nuuo2cj702SbHU9OQfUY6UAV&#10;ficV/s2xUnkysR+VbPgq0/s/wlbeb8hcNMxbjAJ7/hiqN94f1HxNqcFzqaraWUONtuH3se5yRwM1&#10;0uoWC3ulT2Kny1kiMalf4eOKAH2l/aX0LTWtxHNGpILI2QCKbpi7dJsxjGIE4/4CK4jw/wCDtc0y&#10;7ngkvVisJeJvLOTKB6Z6E+tegKoRQqjCgYAo06AeN/EJgfGco/upGD/3yP8AGvX7RxJZwOvIaNSP&#10;yrkdb+H41nWJr99SZDKQdvk52gDA5z7V1tlbm0sYLYv5hijVN2MZwMdKAPOfFXiKW/8AE8eiCfyL&#10;BJlinION3Izn2FehXBt9O0qUgJFbwxHA7AAVyfiD4fR6rqjX1pcrA0hLSq4JBb1FdDp+gQWml/Yb&#10;iWW8UrtbzmJGPYdqL3C55t8OZAvi4gnG+JwAfz/oa9Q1uw/tPRbyzxlpYiF/3uo/UCuc0r4f2+ma&#10;8uoreO0cTFoowuCPYnPP9a7KgDxrwdq3/CP+Iil38kMuYpcj7p7H8xXsIuIDD5wmjMWM79wx+dc3&#10;rfgbTdYuDcqzW07HLMgyG/Cm6X4E07T5Feaaa62nIRzhPxA60XA6eKVJolkjbcjDIPqKravKIdHv&#10;ZD0WBz/46auAAAADAHQVFc28V3bSW8674pF2sucZFAHlfwzlVPEs6twZLdgv13A/0Nes1j6d4X0f&#10;S7sXVpaBJgCA29jjPB6mtigDl/iDIqeEp1YZ3uqj65z/AErlvhbZxPf3ty5BljQBAfc8n9P1r0m8&#10;sbXUIRFdwJNGG3BXGRn1plnpljp+fsdpDAWGCUQAkUagY/jqdIfCN4r5zLtRfrkH+hrnvhZKoi1G&#10;DoxKOB7c5/pXoE9vDcx+XPFHKmc7XUMPyNMt7K1tM/ZraKHPXy0C5/KgCeiiigAooooAKKKKACii&#10;igAooooAKKKKACiiigAooqK6uY7O2kuJd3lxjLbRk4+lAFXVpNTitM6VBDNOTjErYAHr7/nXnnh8&#10;6aniW4k8SMyamJcosn3M+p/T2r06CeK5gWaGRXicZVlOQRXj/j65gvPFT/ZSHKoqMyc5b/OB+FAe&#10;p7Hww7EGuYu30Hw9qINnYJJq03CQw/eOf0UVdhuLrTvBqzzAm5htN2DycheM/pXmPhXXo7TxX/aG&#10;quzBwwMpy20kdfpRZMNDp/Hlrqcnhpbu+u1XEi7rSJfkGf8Aa7kflSfCnIs9SB6h4/5NU3jvXLS+&#10;8MbLIyTpJKuZUQhBj3IrO+F+o29u95ZzOFmnKGMYPzYzn+dAzufE0SzeGdRRjgeQxz9Oa8m8BC9X&#10;xMosDD5pRgfOB24xz0r1bxTcR23hnUHkIwYigz3J4FeYfDuVIPF0W9wodGUZ7nHAoEei6wmunQdQ&#10;3yWH+ofIRHzjBzyT6Zrzj4bYHjGPt+7kA/I16xr08dvoF+8rBV8h157kqQB+deQ+BblLTxdaSS4V&#10;HLJk8DJBFAHqPjUkeD9SwSD5YHH+8K8y+Hdrb3fiFoJ2lXdGxURyFM456jmvYtQtFv8ATrm0bAE0&#10;TJkjOMjGfwrwby9R8M66GKNFdW8mQO3/ANcGi+o0z2W48IaLdspuLaSXb0Dzuf61e0vRtP0aJ4tP&#10;txCjnLAMTk/ia5q2+JOky2avJFOLkjBhRM5b2PpXQaINQkglu9RJSS4bclvnIhTHA+vc0NdWJrqe&#10;L6fcGz8XwXM5J8q7DOT/AL3Ne+V4v468OT6RrUl3CjfY533ow6KT1BrpfDfxEtE06K21bzEmiXaJ&#10;QuQwHTPvQtQ3PQ68a+JQb/hLHJzjy0x9MDNekaVrlxrd4JLO2MemIDummGGkOOAorn/iT4dn1G2i&#10;1K0QvJAhSRR125yCPpk5o2A0PDGiaRfeGrKdrbczR4f96/XODxmtI+ENAZgx0uDcDkHn/GvNfB/j&#10;GXw6HtLqJpbJjkAH5kb2zXaw+JZfFX+g6RbzwRP/AK+7k48te4XHc0NJ6hZHTX6D+yrpEGB5DgAf&#10;7prxHwfBNL4tto4blraUuSJAobHHTB4r2fWb2DS9EuJpn4WIqu48u2MAe5rxnwrOtj4ps7ufKQ+b&#10;8zEcDPFAHsEumapJBJH/AG5LllIB+zxjH6V474ZiMfjaxUsSRdLye53V7heX9vZWD3kki+Uq7gc8&#10;Nxxj1zXhmmTNbeJbe9eNgq3CyNx0Gc0Bc98opkUsc8SyxOHjcZVlOQRT6ACvn2WNm8WuiuUJuyA4&#10;6j5q99uLiK0t3nmfZGgyxrwW5E8uuPei3k2tcGTG0/3s0rhc9Z17weNatih1S9VgBtV3DISB3XFc&#10;d4c8Uv4TvZNEv7SLy45Skk0YwwOep9RXYXPjrS4bMSxJPNMw4gEZBB9Ce1cDa+F9Z8Ta3LeT2z28&#10;U0vmSSSDaACc8A9ad7Bc9kBDAEEEHkEUtNjRYo1jX7qgKPoKdQBT1ZS+jXyDq1vIB/3ya8T8G2S3&#10;vi6zhld41LMdyNhshSeD+Few+Jb42Wh3ASJ5ZpkaKJEUnLEEdq8s8PaZq2ma9aXx0q6eOKTLYiPQ&#10;8H+dK6XUL2NDxWNY8Ja+L20vbh4p1+SSVt5wOqHPXFdv4P8AE6eI9MBkKi9iGJUHGf8AaAq34h0e&#10;LxDoUlsy4kK74SwwVbt9PQ15lomieJvD+qpeW2mTsyEhlx8rr3FO/Rjv3PZa8L8dhf8AhNLxeuSC&#10;fbgV7RYXz3lgLiS0nt5ADuhkX5gR6eteUa34c17WdYub5dKnRZXLAHrjtQxHo+k6Hpn9j2ZFohLQ&#10;ISeecgGvI/GtjDYeK7qCBcRgqwAPTIBx+tex6A9wugW63VrJDNDH5ZjOMnaO31rzXXvDHiDWtaub&#10;9dNdFlclVZhkDtQJtLc9R0Zg2h2BHT7PH/6CK89+LYHmaaf4tr/lxXb+F/tseh29vf2jW80CiPkg&#10;hgOhGK5Txv4f1zxFqkZtrEC3gUojNKvz88nrx2ovYd1uQfDgXOqaNLYyrt0+KXexHWUn+D6cZNTf&#10;FhQNN00AYxI+MduBWp4F0rWNCt5rG+tFW3dvMSQSqcNgAjA+gqn430DXfEd7FHbW8YtIAdrNKAWY&#10;4ycZpX6hcl+FrqfDM8Y6rcsT+KrWr472/wDCG6hu/urj67hWZ4H0LWfDsk9vdwRm2nwxdZASjAen&#10;vWh4y03V9YsUsNOSLyXO6Z3fB46AUXC5w/wrlRPEFwhzukgIGfYg169XnHhzwXregavFfqbVwPld&#10;C55U8HnFdjeaXc3uu2d29zts7YFhEhILP6n1HSmmgvc1q5bx9ow1Tw7JKiZntf3qkddv8Q/Ln8K6&#10;mkZVdSrAMpGCCMgigDwzwjb3V/rMWlpNKtrO2bhFbAZByc17mqqihVACqMAAcAVxPgjQY7DVdWuw&#10;d6JK1vC/GCAck/yrt6NQCiiigArO150j8Pai0n3fs0gP/fJrRrntc0PVNb32x1RILByMxxxfMR6E&#10;55oA8c0OUQa/ZTFQQlwhwfrX0JXBD4W2SncNRnDZyCEFdTpGn6jYDy7vU/tcKptjBhCsPcnPNFwN&#10;SvOPiyo+z6W+BkNIM49lr0evOPiyM2+ljP8AFL/JaANL4YSxv4YkjVhvS4bcueRkDFM+J95HF4fi&#10;tM/vJpgwHoB1P61S+H2iQXXh2W6SWa3u/PZFnhcggALgEdCOfStd/Asd9qAu9Y1O4v2X7qFQi/TH&#10;PH0xQBX+GVg9toM91IhVrmX5cjGVUcH8ya7amxxpDGscaBEUYVVGABTfPh87yfNTzcZ2bhux9KAP&#10;F/G2ivYeKpliQiK5YSxf8C6j/vrNevaNYLpejWlmqgGKIBvdscn881ka3ZQan4p0eArl7ffcSHGc&#10;KMYB+prpaAI7i4itbeSedxHFGu5mPQCsXwsUubW61QMC19O0oGeVQHCg/hWd4w0651vU9M0uKdoo&#10;XDySnPGBjt3NXbLwTolnD5fkyzf7UkrZ/TFAGL8TtRt/7EisklVp2mD7VOSAAev51X+FU8Ys762L&#10;ASb1cL3xjFdafC2hsMNpkB7ZIyfzrnLrwnDoWvaZqOltKkTXKRSxbiQAxxke1HUDW8b6HJrmgOlu&#10;u65hPmRju3qB9R/KsT4davDb6fPpd5KsM0UhZFkO3IPUV39Zt9oGlak++7sYnfOS4G1j9SMGgDiP&#10;iFeDWLux0nTj9pkVizLEd3J6D9P1rs/DWkf2JoVvZn/WAbpD/tHr/h+FT6fomm6Vk2VnHEx6sMlv&#10;zPNX6APLPibOL7U7a1gDSG3Q79q5AYnp+grV8E+IrTT/AA59lvnkjkgY7VMbHcp5GMfjXfYGc45p&#10;MAdhS1A8l8Tzan401SKLT7Cf7PACI9ykZz1Zuw7V6B4T0WTQdBis5nDTFi746Ant+lbdFPUDzfxv&#10;4ZuoNVXXdNhZxkNKqckOD1x6Gugi8c6Y+neafMF5t/49fLO4tjoPbNdRTBDEJPMEab/720Z/OlqB&#10;594I8LXKanJrOpQNEwyYUcYYsepIrudUkli0u5aCF5pvLIREHJJ4FW6KYHi2meHfEGn6vb340md2&#10;ilEmCvBwa9b1G4nTRppra2kknaL5IgPmyR3+mavUUAeLaX4Z8Q2Or29+umTZhlD4I64OfWvZoXMs&#10;KSMjRllBKN1X2NPooAKKKKAOY8UeC7TxD+/jYW96BgSAcP6Bv8RXO6VB4v8AChNull9ttD0RTuA9&#10;1IPH4/lXpNFG2wHIyeJfEUqbLfwvLHKejSyEqP0H86dZeHdQ1S+S/wDEkquYmzDZxn5EPqcdf85r&#10;rKKNQOc8baRdaz4daCz5mjkWUJ/fwCMfrn8K5Lw34a8ROFsLwSW2l+aJJUYgbsdh37fSvUKKNQI5&#10;zKsEhgVWlCnYrHAJ7Zryqb4e+ILm/e7ke3EjuXJMmec5r1migCtYfavsMP21UFyFxJsbIJ9a8s1D&#10;4c6ymru1nskhZ9yS+YFI5zyK9copagcfN4Mu9Q0Q22pazcz3O35Mt+7Uj1HU/WsHw14E1vS9cS5e&#10;4W1jjOS6MGLj0A9/evTqKevcCrqMVzPp08Vo0azyIVVpM4GeM8V59afDPULe8iuV1OGORGDblUkg&#10;j8BXpdFAHM6jpPiW/t/s/wDa9tHGww5jiKlh+v8ASoNB8BWGj3K3c0hurlDlGK7VU+oGa62ikBXv&#10;4Jbqxnghm8mSRCok27tufauGtvhibW6juYdZdJY23K4g5B/76r0GigDldT8Lapq8QhvPELtD3RLY&#10;ID9cHmr+heFNM8PlpLVGadl2tLIctj0HpW3RTA5XxH4L/wCEjvxcy6i8Som1IxFkKO/erXhnww3h&#10;tZY0v3nhk58towoDeo5roKKACiiigArD1jw8+uM0V1qU62RwRbxIq8+7c5rcooA4xPhno0bBkub4&#10;MOQRIvH/AI7XT6bZ3FlbmK4vpbs5+V5FAIHpx1/GrlFJKwBXP6r4N0vWr5ru9a5eQgKAJMBQOwGK&#10;6CinuBl6N4fsNCSRbFJF8zG7dITnHt0q3f6faanbNb3kCTRHsw6fT0qzRQBzcPg+K2iaCDVtSitj&#10;nEKTAAZ69q0tJ0LT9EjZbKHaz/fkY5Zvqa0qKVgGTRLNC8TZ2upU4ODg+9Z2j6BY6GJRZCUCUgtv&#10;kLVqUUwI3t4ZJo5niRpY87HI5XPXFLLFHPE8UqB43BVlI4Ip9FAGSnhfQ0OV0u2/FM1qRxpFGsca&#10;hUUYCgYAFOopWSAr3lja38Bhu4I5oz/C4zWfb+FdDtZBJFpkAcdCwLfzrYoosgsAAAAAwB0AqKa1&#10;t7ggzQRSEdN6A/zqWimBFDbW9vnyYI489diAZ/Kia2guMedBHJjpvQNj86looAjjghh/1cSJxj5V&#10;AqSiigCGa0t7ggzW8UhHQugP86dFBFAu2GJI19EUAfpUlFABRRRQAUUUUAFFFFACBVByFGfXFLRR&#10;QAUUUUAFFFFABRRRQAUUUUAFFFFABRRRQAUUUUAFFFFABRRRQAUUUUAFFFFABRRRQAUUUUAFFFFA&#10;BRRRQAUUUUAFFFFABRRRQAUUUUAFFFFABRRRQAUUUUAFFFFABQRkYPSiigDm7zwTpl1IzRyXNqHP&#10;zJDJhT+BzTtM8E6Npc6zpFJPMpyrTNuwfXAAFdFRRYBGVXRkdQysMEEZBFc2PAXh8XhuPsrHnPlm&#10;Q7M/SulopNJgVLnTLO709rCW3Q2pGPLAwAPbHSqWk+GNJ0Wd5rK22ysMb2YsQPQZ6VsUUWAq3unW&#10;eoqi3lukyocqHGQPwqr/AMI3ouQRplsCMYIjAI/KtSiiyAq3em2d9HHHdW8cyR/dVxkD8Kqnw3op&#10;UD+y7UY9IwD+YrUopgNRFjRUQYVQAB6CqmoaRp+qptvrSKbAwCw5A9iOau0UAZOn+GdG0uTzLPT4&#10;kk7McsR9CScVrUUUWAjngiuYWhnjSSNhhkcZBrHh8HeH4J/OTTIt/wDtFmH5E4rcopWQCIixoERQ&#10;qqMAAYAFLRRTAybjwxol1N50umwF85yBtz+VaNvbQWkIht4UijHRUXAqWiiwDJIY5dvmRo+05G5Q&#10;cH1prWtuy7WgiI9CgqWilZANCKECBQFAwFxwKDFGWLbFyeCcU6imAAAAADAFFFFABSYHoKWigBNo&#10;znAzS0UUAFFFFABRRRQAUUUUAFFFFABRRRQAUUUUAFFFFABRRRQAUUUUAYHjLU7zSvD0lxZcSl1Q&#10;uBnYD3/z61zGi+PJ5dHltp/Mn1Zm2W+1PvZ4BP0/WvQ5Yo5omilRXjYYZWGQRVGy0HStOmM1pYQx&#10;SH+ILyPpnpRd7BdjtF0/+y9It7Qnc6Ll29WPJP5mr9FFABRRRQAUUUUAFFFFABXmXxJul1K6tbO1&#10;SSV7Uv5pVTgE44/SvTaTaPQflQwPPvh1qS2NpJpl3FJDJJNviLIcMSACM9ug/OvQqQADsKWhAFeS&#10;61p2u6X4xlv7a3mmZrgyQuFLKwJyBx6dMV61RRr0Aw/DtjeIs+paoqjULsgso6RoB8qj09a3KKKA&#10;EKKXDlRuAIBxyAf/ANQpa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qt/aFp9v+w/aIzdbd3lA84qz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WT4jmvotKK6er/AGiaRYg6KSYwercf55oA1qKq6dbzWunwwXE7TzIuHlY5LGrVABRR&#10;RQAUUUUAFFFFABRRRQAUUUUAFFFFABRRRQAUUUUAFFFFABRRRQAUUUUAFFFFABRRRQAUUUUAFFFF&#10;ABRRRQAUUUUAFFFFABRRRQAUUUUAc5oul6nDrt7qGoJaL5uUUxD5nGeD7cAdea6O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P/2VBLAQItABQABgAIAAAAIQA+WqknCgEAABUCAAATAAAAAAAA&#10;AAAAAAAAAAAAAABbQ29udGVudF9UeXBlc10ueG1sUEsBAi0AFAAGAAgAAAAhADj9If/WAAAAlAEA&#10;AAsAAAAAAAAAAAAAAAAAOwEAAF9yZWxzLy5yZWxzUEsBAi0AFAAGAAgAAAAhAFXYwmVBAwAAMAYA&#10;AA4AAAAAAAAAAAAAAAAAOgIAAGRycy9lMm9Eb2MueG1sUEsBAi0AFAAGAAgAAAAhAFhgsxu6AAAA&#10;IgEAABkAAAAAAAAAAAAAAAAApwUAAGRycy9fcmVscy9lMm9Eb2MueG1sLnJlbHNQSwECLQAUAAYA&#10;CAAAACEATsQ/tOIAAAALAQAADwAAAAAAAAAAAAAAAACYBgAAZHJzL2Rvd25yZXYueG1sUEsBAi0A&#10;CgAAAAAAAAAhAOrFifaicQUAonEFABUAAAAAAAAAAAAAAAAApwcAAGRycy9tZWRpYS9pbWFnZTEu&#10;anBlZ1BLBQYAAAAABgAGAH0BAAB8eQUAAAA=&#10;">
            <v:imagedata r:id="rId14" o:title=""/>
            <o:lock v:ext="edit" aspectratio="f"/>
            <w10:wrap type="tight"/>
          </v:shape>
        </w:pict>
      </w:r>
      <w:r>
        <w:rPr>
          <w:rFonts w:ascii="Times New Roman" w:hAnsi="Times New Roman"/>
          <w:b/>
          <w:color w:val="5F497A"/>
          <w:sz w:val="56"/>
          <w:szCs w:val="56"/>
        </w:rPr>
        <w:t>Рассохин</w:t>
      </w:r>
    </w:p>
    <w:p w:rsidR="00C64B71" w:rsidRPr="00611BEF" w:rsidRDefault="00C64B71" w:rsidP="00711636">
      <w:pPr>
        <w:jc w:val="center"/>
        <w:rPr>
          <w:rFonts w:ascii="Times New Roman" w:hAnsi="Times New Roman"/>
          <w:b/>
          <w:color w:val="5F497A"/>
          <w:sz w:val="56"/>
          <w:szCs w:val="56"/>
        </w:rPr>
      </w:pPr>
      <w:r>
        <w:rPr>
          <w:rFonts w:ascii="Times New Roman" w:hAnsi="Times New Roman"/>
          <w:b/>
          <w:color w:val="5F497A"/>
          <w:sz w:val="56"/>
          <w:szCs w:val="56"/>
        </w:rPr>
        <w:t>Борис Федорович</w:t>
      </w:r>
    </w:p>
    <w:p w:rsidR="00C64B71" w:rsidRPr="002A2AF8" w:rsidRDefault="00C64B71" w:rsidP="00711636">
      <w:pPr>
        <w:jc w:val="right"/>
        <w:rPr>
          <w:rFonts w:ascii="Times New Roman" w:hAnsi="Times New Roman"/>
          <w:b/>
          <w:color w:val="1F497D"/>
          <w:sz w:val="56"/>
          <w:szCs w:val="56"/>
        </w:rPr>
      </w:pPr>
    </w:p>
    <w:p w:rsidR="00C64B71" w:rsidRPr="00C560E5" w:rsidRDefault="00C64B71" w:rsidP="00711636">
      <w:pPr>
        <w:jc w:val="center"/>
        <w:rPr>
          <w:rFonts w:ascii="Times New Roman" w:hAnsi="Times New Roman"/>
          <w:b/>
          <w:color w:val="000000"/>
          <w:spacing w:val="-12"/>
          <w:sz w:val="44"/>
          <w:szCs w:val="44"/>
        </w:rPr>
      </w:pPr>
      <w:r w:rsidRPr="00C560E5">
        <w:rPr>
          <w:rFonts w:ascii="Times New Roman" w:hAnsi="Times New Roman"/>
          <w:b/>
          <w:color w:val="000000"/>
          <w:spacing w:val="-12"/>
          <w:sz w:val="44"/>
          <w:szCs w:val="44"/>
        </w:rPr>
        <w:t>Отличник народного</w:t>
      </w:r>
      <w:r>
        <w:rPr>
          <w:rFonts w:ascii="Times New Roman" w:hAnsi="Times New Roman"/>
          <w:b/>
          <w:color w:val="000000"/>
          <w:spacing w:val="-12"/>
          <w:sz w:val="44"/>
          <w:szCs w:val="44"/>
        </w:rPr>
        <w:t xml:space="preserve">   </w:t>
      </w:r>
      <w:r w:rsidRPr="00C560E5">
        <w:rPr>
          <w:rFonts w:ascii="Times New Roman" w:hAnsi="Times New Roman"/>
          <w:b/>
          <w:color w:val="000000"/>
          <w:spacing w:val="-12"/>
          <w:sz w:val="44"/>
          <w:szCs w:val="44"/>
        </w:rPr>
        <w:t>просвещения</w:t>
      </w:r>
    </w:p>
    <w:p w:rsidR="00C64B71" w:rsidRDefault="00C64B71" w:rsidP="00711636">
      <w:pPr>
        <w:rPr>
          <w:rFonts w:ascii="Times New Roman" w:hAnsi="Times New Roman"/>
          <w:b/>
          <w:sz w:val="56"/>
          <w:szCs w:val="56"/>
        </w:rPr>
      </w:pPr>
    </w:p>
    <w:p w:rsidR="00C64B71" w:rsidRDefault="00C64B71" w:rsidP="00711636">
      <w:pPr>
        <w:jc w:val="center"/>
        <w:rPr>
          <w:rFonts w:ascii="Times New Roman" w:hAnsi="Times New Roman"/>
          <w:b/>
          <w:sz w:val="56"/>
          <w:szCs w:val="56"/>
        </w:rPr>
      </w:pPr>
      <w:r w:rsidRPr="004C419C">
        <w:rPr>
          <w:rFonts w:ascii="Times New Roman" w:hAnsi="Times New Roman"/>
          <w:b/>
          <w:color w:val="FF0000"/>
          <w:sz w:val="56"/>
          <w:szCs w:val="56"/>
        </w:rPr>
        <w:t>Заслуженный учитель Р</w:t>
      </w:r>
      <w:r>
        <w:rPr>
          <w:rFonts w:ascii="Times New Roman" w:hAnsi="Times New Roman"/>
          <w:b/>
          <w:color w:val="FF0000"/>
          <w:sz w:val="56"/>
          <w:szCs w:val="56"/>
        </w:rPr>
        <w:t>С</w:t>
      </w:r>
      <w:r w:rsidRPr="004C419C">
        <w:rPr>
          <w:rFonts w:ascii="Times New Roman" w:hAnsi="Times New Roman"/>
          <w:b/>
          <w:color w:val="FF0000"/>
          <w:sz w:val="56"/>
          <w:szCs w:val="56"/>
        </w:rPr>
        <w:t>Ф</w:t>
      </w:r>
      <w:r>
        <w:rPr>
          <w:rFonts w:ascii="Times New Roman" w:hAnsi="Times New Roman"/>
          <w:b/>
          <w:color w:val="FF0000"/>
          <w:sz w:val="56"/>
          <w:szCs w:val="56"/>
        </w:rPr>
        <w:t>СР</w:t>
      </w:r>
    </w:p>
    <w:p w:rsidR="00C64B71" w:rsidRDefault="00C64B71" w:rsidP="00711636">
      <w:pPr>
        <w:tabs>
          <w:tab w:val="left" w:pos="3135"/>
          <w:tab w:val="right" w:pos="14570"/>
        </w:tabs>
        <w:jc w:val="center"/>
        <w:rPr>
          <w:rFonts w:ascii="Times New Roman" w:hAnsi="Times New Roman"/>
          <w:b/>
          <w:color w:val="5F497A"/>
          <w:sz w:val="56"/>
          <w:szCs w:val="56"/>
        </w:rPr>
      </w:pPr>
    </w:p>
    <w:p w:rsidR="00C64B71" w:rsidRDefault="00C64B71" w:rsidP="00711636">
      <w:pPr>
        <w:tabs>
          <w:tab w:val="left" w:pos="3135"/>
          <w:tab w:val="right" w:pos="14570"/>
        </w:tabs>
        <w:jc w:val="center"/>
        <w:rPr>
          <w:rFonts w:ascii="Times New Roman" w:hAnsi="Times New Roman"/>
          <w:b/>
          <w:color w:val="5F497A"/>
          <w:sz w:val="56"/>
          <w:szCs w:val="56"/>
        </w:rPr>
      </w:pPr>
    </w:p>
    <w:p w:rsidR="00C64B71" w:rsidRPr="000C51BC" w:rsidRDefault="00C64B71" w:rsidP="000C51BC">
      <w:pPr>
        <w:jc w:val="center"/>
        <w:rPr>
          <w:b/>
          <w:sz w:val="44"/>
          <w:szCs w:val="44"/>
        </w:rPr>
      </w:pPr>
      <w:r w:rsidRPr="000C51BC">
        <w:rPr>
          <w:b/>
          <w:sz w:val="44"/>
          <w:szCs w:val="44"/>
        </w:rPr>
        <w:t>А н н а   С е р г е е в н а   Н и к о л ь с к а я</w:t>
      </w:r>
    </w:p>
    <w:p w:rsidR="00C64B71" w:rsidRPr="000C51BC" w:rsidRDefault="00C64B71" w:rsidP="000C51BC">
      <w:pPr>
        <w:tabs>
          <w:tab w:val="left" w:pos="3135"/>
          <w:tab w:val="right" w:pos="14570"/>
        </w:tabs>
        <w:jc w:val="center"/>
        <w:rPr>
          <w:rFonts w:ascii="Times New Roman" w:hAnsi="Times New Roman"/>
          <w:b/>
          <w:color w:val="5F497A"/>
          <w:sz w:val="40"/>
          <w:szCs w:val="40"/>
        </w:rPr>
      </w:pPr>
      <w:r>
        <w:rPr>
          <w:noProof/>
          <w:lang w:eastAsia="ru-RU"/>
        </w:rPr>
        <w:pict>
          <v:shape id="_x0000_s1048" type="#_x0000_t75" style="position:absolute;left:0;text-align:left;margin-left:28.35pt;margin-top:1.5pt;width:223.65pt;height:324pt;z-index:-251647488" wrapcoords="-79 0 -79 21490 21600 21490 21600 0 -79 0">
            <v:imagedata r:id="rId15" o:title=""/>
            <w10:wrap type="tight"/>
          </v:shape>
        </w:pict>
      </w:r>
      <w:bookmarkStart w:id="0" w:name="_GoBack"/>
      <w:bookmarkEnd w:id="0"/>
    </w:p>
    <w:p w:rsidR="00C64B71" w:rsidRPr="000C51BC" w:rsidRDefault="00C64B71" w:rsidP="000C51BC">
      <w:pPr>
        <w:tabs>
          <w:tab w:val="left" w:pos="3135"/>
          <w:tab w:val="right" w:pos="14570"/>
        </w:tabs>
        <w:rPr>
          <w:rFonts w:ascii="Times New Roman" w:hAnsi="Times New Roman"/>
          <w:b/>
          <w:color w:val="5F497A"/>
          <w:sz w:val="40"/>
          <w:szCs w:val="40"/>
        </w:rPr>
      </w:pPr>
      <w:r w:rsidRPr="000C51BC">
        <w:rPr>
          <w:sz w:val="40"/>
          <w:szCs w:val="40"/>
        </w:rPr>
        <w:t xml:space="preserve">Отличник Народного образования. </w:t>
      </w:r>
    </w:p>
    <w:p w:rsidR="00C64B71" w:rsidRPr="000C51BC" w:rsidRDefault="00C64B71">
      <w:pPr>
        <w:rPr>
          <w:sz w:val="40"/>
          <w:szCs w:val="40"/>
        </w:rPr>
      </w:pPr>
      <w:r w:rsidRPr="000C51BC">
        <w:rPr>
          <w:sz w:val="40"/>
          <w:szCs w:val="40"/>
        </w:rPr>
        <w:t xml:space="preserve">       </w:t>
      </w:r>
    </w:p>
    <w:p w:rsidR="00C64B71" w:rsidRPr="000C51BC" w:rsidRDefault="00C64B71">
      <w:pPr>
        <w:rPr>
          <w:sz w:val="40"/>
          <w:szCs w:val="40"/>
        </w:rPr>
      </w:pPr>
      <w:r w:rsidRPr="000C51BC">
        <w:rPr>
          <w:sz w:val="40"/>
          <w:szCs w:val="40"/>
        </w:rPr>
        <w:t>Награждена Грамотой Министерства Просвещения,                                Орденом Трудового Красного Знамени</w:t>
      </w:r>
    </w:p>
    <w:sectPr w:rsidR="00C64B71" w:rsidRPr="000C51BC" w:rsidSect="00711636">
      <w:pgSz w:w="16838" w:h="11906" w:orient="landscape"/>
      <w:pgMar w:top="1701" w:right="1134" w:bottom="850" w:left="1134"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A00002EF" w:usb1="4000207B" w:usb2="00000000" w:usb3="00000000" w:csb0="0000009F" w:csb1="00000000"/>
  </w:font>
  <w:font w:name="Times New Roman">
    <w:panose1 w:val="02020603050405020304"/>
    <w:charset w:val="CC"/>
    <w:family w:val="roman"/>
    <w:pitch w:val="variable"/>
    <w:sig w:usb0="20002A87" w:usb1="80000000" w:usb2="00000008" w:usb3="00000000" w:csb0="000001FF" w:csb1="00000000"/>
  </w:font>
  <w:font w:name="Cambria">
    <w:panose1 w:val="02040503050406030204"/>
    <w:charset w:val="CC"/>
    <w:family w:val="roman"/>
    <w:pitch w:val="variable"/>
    <w:sig w:usb0="A00002EF" w:usb1="4000004B" w:usb2="00000000" w:usb3="00000000" w:csb0="0000009F"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711636"/>
    <w:rsid w:val="000267E5"/>
    <w:rsid w:val="00060A2E"/>
    <w:rsid w:val="000C51BC"/>
    <w:rsid w:val="00253F74"/>
    <w:rsid w:val="002A2AF8"/>
    <w:rsid w:val="002D16FE"/>
    <w:rsid w:val="00311A15"/>
    <w:rsid w:val="004C419C"/>
    <w:rsid w:val="00611BEF"/>
    <w:rsid w:val="006C1C7E"/>
    <w:rsid w:val="00711636"/>
    <w:rsid w:val="008A24B7"/>
    <w:rsid w:val="009103B1"/>
    <w:rsid w:val="00996542"/>
    <w:rsid w:val="00A27175"/>
    <w:rsid w:val="00A363A2"/>
    <w:rsid w:val="00AC0B54"/>
    <w:rsid w:val="00B22A1F"/>
    <w:rsid w:val="00C560E5"/>
    <w:rsid w:val="00C64B71"/>
    <w:rsid w:val="00C71A0F"/>
    <w:rsid w:val="00DC20CB"/>
    <w:rsid w:val="00E66532"/>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49"/>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11636"/>
    <w:pPr>
      <w:spacing w:after="200" w:line="276" w:lineRule="auto"/>
    </w:pPr>
    <w:rPr>
      <w:lang w:eastAsia="en-US"/>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image" Target="media/image12.emf"/><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13</TotalTime>
  <Pages>12</Pages>
  <Words>426</Words>
  <Characters>2430</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3</cp:revision>
  <dcterms:created xsi:type="dcterms:W3CDTF">2018-02-27T07:39:00Z</dcterms:created>
  <dcterms:modified xsi:type="dcterms:W3CDTF">2018-02-28T05:19:00Z</dcterms:modified>
</cp:coreProperties>
</file>