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00D" w:rsidRDefault="0068400D" w:rsidP="00521C70">
      <w:pPr>
        <w:pStyle w:val="NoSpacing"/>
        <w:ind w:left="113" w:right="113"/>
        <w:jc w:val="both"/>
      </w:pPr>
      <w:r w:rsidRPr="00C1424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591.75pt">
            <v:imagedata r:id="rId7" o:title=""/>
          </v:shape>
        </w:pict>
      </w:r>
    </w:p>
    <w:p w:rsidR="0068400D" w:rsidRDefault="0068400D" w:rsidP="00521C70">
      <w:pPr>
        <w:pStyle w:val="NoSpacing"/>
        <w:ind w:left="113" w:right="113"/>
        <w:jc w:val="both"/>
      </w:pPr>
    </w:p>
    <w:p w:rsidR="0068400D" w:rsidRDefault="0068400D" w:rsidP="00521C70">
      <w:pPr>
        <w:pStyle w:val="NoSpacing"/>
        <w:ind w:left="113" w:right="113"/>
        <w:jc w:val="both"/>
      </w:pPr>
    </w:p>
    <w:p w:rsidR="0068400D" w:rsidRDefault="0068400D" w:rsidP="00521C70">
      <w:pPr>
        <w:pStyle w:val="NoSpacing"/>
        <w:ind w:left="113" w:right="113"/>
        <w:jc w:val="both"/>
      </w:pPr>
    </w:p>
    <w:p w:rsidR="0068400D" w:rsidRDefault="0068400D" w:rsidP="00521C70">
      <w:pPr>
        <w:pStyle w:val="NoSpacing"/>
        <w:ind w:left="113" w:right="113"/>
        <w:jc w:val="both"/>
      </w:pPr>
    </w:p>
    <w:p w:rsidR="0068400D" w:rsidRDefault="0068400D" w:rsidP="00521C70">
      <w:pPr>
        <w:pStyle w:val="NoSpacing"/>
        <w:ind w:left="113" w:right="113"/>
        <w:jc w:val="both"/>
      </w:pPr>
    </w:p>
    <w:p w:rsidR="0068400D" w:rsidRDefault="0068400D" w:rsidP="00521C70">
      <w:pPr>
        <w:pStyle w:val="NoSpacing"/>
        <w:ind w:left="113" w:right="113"/>
        <w:jc w:val="both"/>
      </w:pPr>
    </w:p>
    <w:p w:rsidR="0068400D" w:rsidRDefault="0068400D" w:rsidP="00521C70">
      <w:pPr>
        <w:pStyle w:val="NoSpacing"/>
        <w:ind w:left="113" w:right="113"/>
        <w:jc w:val="both"/>
      </w:pPr>
    </w:p>
    <w:p w:rsidR="0068400D" w:rsidRDefault="0068400D" w:rsidP="00521C70">
      <w:pPr>
        <w:pStyle w:val="NoSpacing"/>
        <w:ind w:left="113" w:right="113"/>
        <w:jc w:val="both"/>
      </w:pPr>
    </w:p>
    <w:p w:rsidR="0068400D" w:rsidRPr="00C14246" w:rsidRDefault="0068400D" w:rsidP="00521C70">
      <w:pPr>
        <w:pStyle w:val="NoSpacing"/>
        <w:ind w:left="113" w:right="113"/>
        <w:jc w:val="both"/>
      </w:pP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  <w:b/>
        </w:rPr>
      </w:pPr>
      <w:r>
        <w:tab/>
      </w:r>
      <w:r>
        <w:rPr>
          <w:b/>
          <w:sz w:val="28"/>
          <w:szCs w:val="28"/>
        </w:rPr>
        <w:t xml:space="preserve">                                                </w:t>
      </w:r>
      <w:r w:rsidRPr="0059597A">
        <w:rPr>
          <w:rFonts w:ascii="Times New Roman" w:hAnsi="Times New Roman"/>
          <w:b/>
        </w:rPr>
        <w:t>Пояснительная записка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</w:rPr>
        <w:t xml:space="preserve">Рабочая программа учебного </w:t>
      </w:r>
      <w:r>
        <w:rPr>
          <w:rFonts w:ascii="Times New Roman" w:hAnsi="Times New Roman"/>
        </w:rPr>
        <w:t xml:space="preserve">предмета английский  язык для  </w:t>
      </w:r>
      <w:r w:rsidRPr="00521C70">
        <w:rPr>
          <w:rFonts w:ascii="Times New Roman" w:hAnsi="Times New Roman"/>
        </w:rPr>
        <w:t>7</w:t>
      </w:r>
      <w:r w:rsidRPr="0059597A">
        <w:rPr>
          <w:rFonts w:ascii="Times New Roman" w:hAnsi="Times New Roman"/>
        </w:rPr>
        <w:t xml:space="preserve"> класса составлена в соответствии с  Федеральным государственным образовательным стандартом основного общего образования второго поколения </w:t>
      </w:r>
      <w:r w:rsidRPr="0059597A">
        <w:rPr>
          <w:rFonts w:ascii="Times New Roman" w:hAnsi="Times New Roman"/>
          <w:color w:val="333333"/>
        </w:rPr>
        <w:t>Приказа Минобрнауки России от 17.12.2010 №1897 «Об утверждении и введении в действие федерального государственного образовательного стандарта основного общего образования»</w:t>
      </w:r>
      <w:r w:rsidRPr="0059597A">
        <w:rPr>
          <w:rFonts w:ascii="Times New Roman" w:hAnsi="Times New Roman"/>
        </w:rPr>
        <w:t xml:space="preserve">  с учетом примерной программы  основного общего образования и авторской программы по иностранному языку под редакцией  М.В. Вербицкой  М .: Вентана-Граф, . (</w:t>
      </w:r>
      <w:r w:rsidRPr="0059597A">
        <w:rPr>
          <w:rFonts w:ascii="Times New Roman" w:hAnsi="Times New Roman"/>
          <w:lang w:val="en-US"/>
        </w:rPr>
        <w:t>FORWARD</w:t>
      </w:r>
      <w:r w:rsidRPr="0059597A">
        <w:rPr>
          <w:rFonts w:ascii="Times New Roman" w:hAnsi="Times New Roman"/>
        </w:rPr>
        <w:t>). Умк М.В.Вербицкой. – М .: Вентана-Граф,  . (</w:t>
      </w:r>
      <w:r w:rsidRPr="0059597A">
        <w:rPr>
          <w:rFonts w:ascii="Times New Roman" w:hAnsi="Times New Roman"/>
          <w:lang w:val="en-US"/>
        </w:rPr>
        <w:t>FORWARD</w:t>
      </w:r>
      <w:r w:rsidRPr="0059597A">
        <w:rPr>
          <w:rFonts w:ascii="Times New Roman" w:hAnsi="Times New Roman"/>
        </w:rPr>
        <w:t xml:space="preserve">).  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  <w:b/>
          <w:u w:val="single"/>
        </w:rPr>
      </w:pPr>
      <w:r w:rsidRPr="0059597A">
        <w:rPr>
          <w:rFonts w:ascii="Times New Roman" w:hAnsi="Times New Roman"/>
          <w:b/>
        </w:rPr>
        <w:t xml:space="preserve">                                              Цели и задачи обучения английскому языку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</w:rPr>
        <w:t xml:space="preserve">             Изучение иностранного языка  в основной школе направлено на достижение следующих </w:t>
      </w:r>
      <w:r w:rsidRPr="0059597A">
        <w:rPr>
          <w:rFonts w:ascii="Times New Roman" w:hAnsi="Times New Roman"/>
          <w:b/>
        </w:rPr>
        <w:t>целей</w:t>
      </w:r>
      <w:r w:rsidRPr="0059597A">
        <w:rPr>
          <w:rFonts w:ascii="Times New Roman" w:hAnsi="Times New Roman"/>
        </w:rPr>
        <w:t>: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  <w:b/>
        </w:rPr>
        <w:t xml:space="preserve">Развитие </w:t>
      </w:r>
      <w:r w:rsidRPr="0059597A">
        <w:rPr>
          <w:rFonts w:ascii="Times New Roman" w:hAnsi="Times New Roman"/>
        </w:rPr>
        <w:t xml:space="preserve">иноязычной </w:t>
      </w:r>
      <w:r w:rsidRPr="0059597A">
        <w:rPr>
          <w:rFonts w:ascii="Times New Roman" w:hAnsi="Times New Roman"/>
          <w:b/>
        </w:rPr>
        <w:t xml:space="preserve">коммуникативной компетенции </w:t>
      </w:r>
      <w:r w:rsidRPr="0059597A">
        <w:rPr>
          <w:rFonts w:ascii="Times New Roman" w:hAnsi="Times New Roman"/>
        </w:rPr>
        <w:t>в совокупности ее составляющих – речевой, языковой, социокультурной, компенсаторной, учебно-познавательной: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  <w:b/>
        </w:rPr>
        <w:t>речевая компетенция</w:t>
      </w:r>
      <w:r w:rsidRPr="0059597A">
        <w:rPr>
          <w:rFonts w:ascii="Times New Roman" w:hAnsi="Times New Roman"/>
        </w:rPr>
        <w:t xml:space="preserve"> – развитие коммуникативных умений в четырех основных видах речевой деятельности (говорении, аудировании, чтении, письме);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  <w:b/>
        </w:rPr>
        <w:t xml:space="preserve">языковая компетенция </w:t>
      </w:r>
      <w:r w:rsidRPr="0059597A">
        <w:rPr>
          <w:rFonts w:ascii="Times New Roman" w:hAnsi="Times New Roman"/>
        </w:rPr>
        <w:t xml:space="preserve">– овладение новыми языковыми средствами (фонетическими, орфографическими, лексическими, грамматическими) в соответствии </w:t>
      </w:r>
      <w:r w:rsidRPr="0059597A">
        <w:rPr>
          <w:rFonts w:ascii="Times New Roman" w:hAnsi="Times New Roman"/>
          <w:lang w:val="en-US"/>
        </w:rPr>
        <w:t>c</w:t>
      </w:r>
      <w:r w:rsidRPr="0059597A">
        <w:rPr>
          <w:rFonts w:ascii="Times New Roman" w:hAnsi="Times New Roman"/>
        </w:rPr>
        <w:t xml:space="preserve"> темами, сферами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изучаемом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</w:rPr>
        <w:t>иностранном       языках;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  <w:b/>
        </w:rPr>
        <w:t xml:space="preserve">социокультурная компетенция </w:t>
      </w:r>
      <w:r w:rsidRPr="0059597A">
        <w:rPr>
          <w:rFonts w:ascii="Times New Roman" w:hAnsi="Times New Roman"/>
        </w:rPr>
        <w:t>–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 основной школы на разных ее этапах  формирование умения представлять свою страну, ее культуру в условиях иноязычного межкультурного общения;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  <w:b/>
        </w:rPr>
        <w:t xml:space="preserve">компенсаторная компетенция – </w:t>
      </w:r>
      <w:r w:rsidRPr="0059597A">
        <w:rPr>
          <w:rFonts w:ascii="Times New Roman" w:hAnsi="Times New Roman"/>
        </w:rPr>
        <w:t>развитие умений выходить из положения в условиях дефицита языковых средств при получении и передаче информации;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  <w:b/>
        </w:rPr>
        <w:t xml:space="preserve">учебно-познавательная компетенция </w:t>
      </w:r>
      <w:r w:rsidRPr="0059597A">
        <w:rPr>
          <w:rFonts w:ascii="Times New Roman" w:hAnsi="Times New Roman"/>
        </w:rPr>
        <w:t>– дальнейшее развитие общих и специальных учебных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технологий.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</w:rPr>
        <w:t>Формирование потребностей изучения иностранных языков.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</w:rPr>
        <w:t>Формирование общекультурной идентичности.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</w:rPr>
        <w:t>Развитие стремления к овладению основами  мировой культуры</w:t>
      </w:r>
    </w:p>
    <w:p w:rsidR="0068400D" w:rsidRPr="0059597A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 w:rsidRPr="0059597A">
        <w:rPr>
          <w:rFonts w:ascii="Times New Roman" w:hAnsi="Times New Roman"/>
        </w:rPr>
        <w:t xml:space="preserve">Осознание необходимости вести здоровый образ жизни. </w:t>
      </w:r>
      <w:r w:rsidRPr="0059597A">
        <w:rPr>
          <w:rStyle w:val="BodyTextChar"/>
          <w:rFonts w:ascii="Times New Roman" w:hAnsi="Times New Roman"/>
          <w:color w:val="000000"/>
        </w:rPr>
        <w:t>развитие информационной компетенции, которое включает:</w:t>
      </w:r>
    </w:p>
    <w:p w:rsidR="0068400D" w:rsidRPr="0059597A" w:rsidRDefault="0068400D" w:rsidP="00521C70">
      <w:pPr>
        <w:pStyle w:val="BodyText"/>
        <w:tabs>
          <w:tab w:val="left" w:pos="9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формирование умений сокращать, расширять устную и письменную ин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формацию, создавать второй текст по аналогии, заполнять таблицы;</w:t>
      </w:r>
    </w:p>
    <w:p w:rsidR="0068400D" w:rsidRPr="0059597A" w:rsidRDefault="0068400D" w:rsidP="00521C70">
      <w:pPr>
        <w:pStyle w:val="BodyText"/>
        <w:tabs>
          <w:tab w:val="left" w:pos="9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формирование умений организовывать, сохранять и передавать инфор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мацию с использованием новых информационных технологий;</w:t>
      </w:r>
    </w:p>
    <w:p w:rsidR="0068400D" w:rsidRPr="0059597A" w:rsidRDefault="0068400D" w:rsidP="00521C70">
      <w:pPr>
        <w:pStyle w:val="BodyText"/>
        <w:tabs>
          <w:tab w:val="left" w:pos="9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развитие умения самостоятельно искать, анализировать и отбирать не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обходимую информацию;</w:t>
      </w:r>
    </w:p>
    <w:p w:rsidR="0068400D" w:rsidRPr="0059597A" w:rsidRDefault="0068400D" w:rsidP="00521C70">
      <w:pPr>
        <w:pStyle w:val="BodyText"/>
        <w:tabs>
          <w:tab w:val="left" w:pos="9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развитие умения работать с разными источниками на иностранном языке: справочными материалами, словарями, интернет-ресурсами, литературой;</w:t>
      </w:r>
    </w:p>
    <w:p w:rsidR="0068400D" w:rsidRPr="0059597A" w:rsidRDefault="0068400D" w:rsidP="00521C70">
      <w:pPr>
        <w:pStyle w:val="BodyText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развитие общекультурной компетенции посредством реализации воспита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тельного потенциала иностранного языка:</w:t>
      </w:r>
    </w:p>
    <w:p w:rsidR="0068400D" w:rsidRPr="0059597A" w:rsidRDefault="0068400D" w:rsidP="00521C70">
      <w:pPr>
        <w:pStyle w:val="BodyText"/>
        <w:tabs>
          <w:tab w:val="left" w:pos="971"/>
          <w:tab w:val="left" w:pos="8100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формирование общекультурной и этнической идентичности как состав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ляющих гражданской идентичности личности;воспитание качеств гражданина, патриота;</w:t>
      </w:r>
    </w:p>
    <w:p w:rsidR="0068400D" w:rsidRPr="0059597A" w:rsidRDefault="0068400D" w:rsidP="00521C70">
      <w:pPr>
        <w:pStyle w:val="BodyText"/>
        <w:tabs>
          <w:tab w:val="left" w:pos="97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развитие национального самосознания, лучшее осознание своей собст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венной культуры  развитие стремления к овладению основами мировой культуры средст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вами иностранного языка;</w:t>
      </w:r>
      <w:r w:rsidRPr="0059597A">
        <w:rPr>
          <w:rFonts w:ascii="Times New Roman" w:hAnsi="Times New Roman"/>
          <w:sz w:val="24"/>
          <w:szCs w:val="24"/>
        </w:rPr>
        <w:t xml:space="preserve"> 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развитие стремления к взаимопониманию между людьми разных сооб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ществ, толерантного отношения к проявлениям иной культуры;</w:t>
      </w:r>
      <w:r w:rsidRPr="0059597A">
        <w:rPr>
          <w:rFonts w:ascii="Times New Roman" w:hAnsi="Times New Roman"/>
          <w:sz w:val="24"/>
          <w:szCs w:val="24"/>
        </w:rPr>
        <w:t xml:space="preserve">  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развитие компетенции личностного самосовершенствования, направлен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ной на:</w:t>
      </w:r>
    </w:p>
    <w:p w:rsidR="0068400D" w:rsidRPr="0059597A" w:rsidRDefault="0068400D" w:rsidP="00521C70">
      <w:pPr>
        <w:pStyle w:val="BodyText"/>
        <w:tabs>
          <w:tab w:val="left" w:pos="971"/>
        </w:tabs>
        <w:spacing w:before="0" w:line="240" w:lineRule="auto"/>
        <w:ind w:left="113" w:right="113"/>
        <w:jc w:val="both"/>
        <w:rPr>
          <w:rStyle w:val="BodyTextChar"/>
          <w:rFonts w:ascii="Times New Roman" w:eastAsia="Dotum" w:hAnsi="Times New Roman"/>
          <w:color w:val="000000"/>
          <w:sz w:val="24"/>
          <w:szCs w:val="24"/>
        </w:rPr>
      </w:pP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  формирование у обучающихся потребности изучения иностранных языков и    овладения ими как средством общения, познания, самореали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зации и социальной адаптации в поликультурном, полиэтническом ми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ре в условиях глобализации на основе осознания важности изучения иностранного языка и родного языка как средства общения и познания в современном мире;</w:t>
      </w:r>
    </w:p>
    <w:p w:rsidR="0068400D" w:rsidRPr="00C14246" w:rsidRDefault="0068400D" w:rsidP="00521C70">
      <w:pPr>
        <w:pStyle w:val="BodyText"/>
        <w:tabs>
          <w:tab w:val="left" w:pos="971"/>
        </w:tabs>
        <w:spacing w:before="0" w:line="240" w:lineRule="auto"/>
        <w:ind w:left="113" w:right="113"/>
        <w:jc w:val="both"/>
        <w:rPr>
          <w:rStyle w:val="BodyTextChar"/>
          <w:rFonts w:ascii="Times New Roman" w:eastAsia="Dotum" w:hAnsi="Times New Roman"/>
          <w:b/>
          <w:color w:val="000000"/>
          <w:sz w:val="24"/>
          <w:szCs w:val="24"/>
        </w:rPr>
      </w:pPr>
      <w:r>
        <w:rPr>
          <w:rStyle w:val="BodyTextChar"/>
          <w:rFonts w:ascii="Times New Roman" w:eastAsia="Dotum" w:hAnsi="Times New Roman"/>
          <w:b/>
          <w:color w:val="000000"/>
          <w:sz w:val="24"/>
          <w:szCs w:val="24"/>
        </w:rPr>
        <w:t xml:space="preserve">            </w:t>
      </w:r>
    </w:p>
    <w:p w:rsidR="0068400D" w:rsidRPr="00521C70" w:rsidRDefault="0068400D" w:rsidP="00521C70">
      <w:pPr>
        <w:pStyle w:val="BodyText"/>
        <w:tabs>
          <w:tab w:val="left" w:pos="971"/>
        </w:tabs>
        <w:spacing w:before="0" w:line="240" w:lineRule="auto"/>
        <w:ind w:left="113" w:right="113"/>
        <w:jc w:val="center"/>
        <w:rPr>
          <w:rFonts w:ascii="Times New Roman" w:eastAsia="Dotum" w:hAnsi="Times New Roman"/>
          <w:color w:val="000000"/>
          <w:sz w:val="24"/>
          <w:szCs w:val="24"/>
          <w:shd w:val="clear" w:color="auto" w:fill="FFFFFF"/>
        </w:rPr>
      </w:pPr>
      <w:r w:rsidRPr="003A2E66">
        <w:rPr>
          <w:rStyle w:val="BodyTextChar"/>
          <w:rFonts w:ascii="Times New Roman" w:eastAsia="Dotum" w:hAnsi="Times New Roman"/>
          <w:b/>
          <w:color w:val="000000"/>
          <w:sz w:val="24"/>
          <w:szCs w:val="24"/>
        </w:rPr>
        <w:t>Общая характеристика учебного</w:t>
      </w:r>
      <w:r w:rsidRPr="00521C70">
        <w:rPr>
          <w:rStyle w:val="BodyTextChar"/>
          <w:rFonts w:ascii="Times New Roman" w:eastAsia="Dotum" w:hAnsi="Times New Roman"/>
          <w:b/>
          <w:color w:val="000000"/>
          <w:sz w:val="24"/>
          <w:szCs w:val="24"/>
        </w:rPr>
        <w:t xml:space="preserve"> </w:t>
      </w:r>
      <w:r w:rsidRPr="003A2E66">
        <w:rPr>
          <w:rStyle w:val="BodyTextChar"/>
          <w:rFonts w:ascii="Times New Roman" w:eastAsia="Dotum" w:hAnsi="Times New Roman"/>
          <w:b/>
          <w:color w:val="000000"/>
          <w:sz w:val="24"/>
          <w:szCs w:val="24"/>
        </w:rPr>
        <w:t>предмета Английский язык</w:t>
      </w:r>
    </w:p>
    <w:p w:rsidR="0068400D" w:rsidRPr="0059597A" w:rsidRDefault="0068400D" w:rsidP="00521C70">
      <w:pPr>
        <w:pStyle w:val="BodyText"/>
        <w:framePr w:w="9537" w:h="12172" w:hRule="exact" w:wrap="none" w:vAnchor="page" w:hAnchor="page" w:x="1021" w:y="3931"/>
        <w:spacing w:before="0" w:line="240" w:lineRule="auto"/>
        <w:ind w:right="113"/>
        <w:jc w:val="both"/>
        <w:rPr>
          <w:rStyle w:val="BodyTextChar"/>
          <w:rFonts w:ascii="Times New Roman" w:eastAsia="Dotum" w:hAnsi="Times New Roman"/>
          <w:bCs/>
          <w:color w:val="000000"/>
          <w:sz w:val="24"/>
          <w:szCs w:val="24"/>
        </w:rPr>
      </w:pPr>
      <w:r w:rsidRPr="00521C70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           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Содержание учебного предмета «Английский язык» в основной школе обуслов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лено общей нацеленностью образовательного процесса на достижение метапредмет- ных и предметных целей обучения. Это возможно на основе компетентностного подхода и выделения общих содержательных линий образовательной области «Филология», в которую иностранный язык входит наряду с родным языком и ли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тературой. Как учебный предмет английский язык играет важную роль в дальней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шем формировании общей речевой культуры школьников, в расширении их лин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гвистического кругозора и лексического запаса, в систематизации знаний о языке.</w:t>
      </w:r>
      <w:r w:rsidRPr="0059597A">
        <w:rPr>
          <w:rFonts w:ascii="Times New Roman" w:hAnsi="Times New Roman"/>
          <w:sz w:val="24"/>
          <w:szCs w:val="24"/>
        </w:rPr>
        <w:t xml:space="preserve"> 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Иностранный язык носит междисциплинарный характер, объединяя знания предметной области «Филология» с другими областями: историей, искусством, естественными науками, а также знаниями о социальных сферах жизни разных стран.</w:t>
      </w:r>
      <w:r w:rsidRPr="0059597A">
        <w:rPr>
          <w:rFonts w:ascii="Times New Roman" w:hAnsi="Times New Roman"/>
          <w:sz w:val="24"/>
          <w:szCs w:val="24"/>
        </w:rPr>
        <w:t xml:space="preserve"> 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В программе представлен раздел «</w:t>
      </w:r>
      <w:r w:rsidRPr="0059597A">
        <w:rPr>
          <w:rStyle w:val="21"/>
          <w:color w:val="000000"/>
          <w:sz w:val="24"/>
          <w:szCs w:val="24"/>
          <w:lang w:val="ru-RU"/>
        </w:rPr>
        <w:t>Предметное содержание речи»,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 в кото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ром отражается роль английского языка как средства, стимулирующего процесс познания и развития личности обучающегося. Восемь тематических подразделов расширяют и углубляют сферы общения и примерную тематику текстов по сравне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нию с начальной школой, обеспечивая развитие общих представлений о мире у школьников на второй ступени образования. В свою очередь, данное предметное содержание речи обеспечит преемственность обучения со старшей школой.</w:t>
      </w:r>
      <w:r w:rsidRPr="0059597A">
        <w:rPr>
          <w:rFonts w:ascii="Times New Roman" w:hAnsi="Times New Roman"/>
          <w:sz w:val="24"/>
          <w:szCs w:val="24"/>
        </w:rPr>
        <w:t xml:space="preserve"> 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Иностранный язык как важная часть филологического образования необходим для формирования у обучающихся коммуникативной компетенции, носящей мета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 xml:space="preserve">пред метный характер. Коммуникативная компетенция предполагает овладение </w:t>
      </w:r>
      <w:r w:rsidRPr="0059597A">
        <w:rPr>
          <w:rStyle w:val="21"/>
          <w:color w:val="000000"/>
          <w:sz w:val="24"/>
          <w:szCs w:val="24"/>
          <w:lang w:val="ru-RU"/>
        </w:rPr>
        <w:t>речевой компетенцией,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 то есть видами речевой деятельности и основами культу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ры устной и письменной речи в процессе говорения, аудирования, чтения и письма.</w:t>
      </w:r>
      <w:r w:rsidRPr="0059597A">
        <w:rPr>
          <w:rFonts w:ascii="Times New Roman" w:hAnsi="Times New Roman"/>
          <w:sz w:val="24"/>
          <w:szCs w:val="24"/>
        </w:rPr>
        <w:t xml:space="preserve"> 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Формирование коммуникативных умений предполагает овладение языковыми средствами, а также навыками оперирования ими в жизненно важных для данно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 xml:space="preserve">го возраста сферах и ситуациях общения. Таким образом, </w:t>
      </w:r>
      <w:r w:rsidRPr="0059597A">
        <w:rPr>
          <w:rStyle w:val="21"/>
          <w:color w:val="000000"/>
          <w:sz w:val="24"/>
          <w:szCs w:val="24"/>
          <w:lang w:val="ru-RU"/>
        </w:rPr>
        <w:t>языковая компетен</w:t>
      </w:r>
      <w:r w:rsidRPr="0059597A">
        <w:rPr>
          <w:rStyle w:val="21"/>
          <w:color w:val="000000"/>
          <w:sz w:val="24"/>
          <w:szCs w:val="24"/>
          <w:lang w:val="ru-RU"/>
        </w:rPr>
        <w:softHyphen/>
        <w:t>ция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 обеспечивает часть названных выше сложных коммуникативных умений.</w:t>
      </w:r>
      <w:r w:rsidRPr="0059597A">
        <w:rPr>
          <w:rFonts w:ascii="Times New Roman" w:hAnsi="Times New Roman"/>
          <w:sz w:val="24"/>
          <w:szCs w:val="24"/>
        </w:rPr>
        <w:t xml:space="preserve"> 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Изучая иностранный язык, учащиеся познают вторую культурную реальность осваивая культурные нормы и отношения, традиции, специфику речевого обще ния страны изучаемого языка. Коммуникативная компетенция неразрывно свя зана с </w:t>
      </w:r>
      <w:r w:rsidRPr="0059597A">
        <w:rPr>
          <w:rStyle w:val="21"/>
          <w:color w:val="000000"/>
          <w:sz w:val="24"/>
          <w:szCs w:val="24"/>
          <w:lang w:val="ru-RU"/>
        </w:rPr>
        <w:t>социокультурными знаниями и умениями,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 которые составляют пре,п мет содержания речи и обеспечивают взаимопонимание в условиях социокуль турной/межкультурной коммуникации.</w:t>
      </w:r>
      <w:r w:rsidRPr="0059597A">
        <w:rPr>
          <w:rFonts w:ascii="Times New Roman" w:hAnsi="Times New Roman"/>
          <w:sz w:val="24"/>
          <w:szCs w:val="24"/>
        </w:rPr>
        <w:t xml:space="preserve"> </w:t>
      </w:r>
      <w:r w:rsidRPr="0059597A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Формирование коммуникативной компетенции определяет основные содержательные линии учебного предмета «Английский язык» как части предметно области «Филология»:1) коммуникативные умения в основных видах речевой деятельности (в гов» рении, аудировании, чтении, пцсьме);</w:t>
      </w:r>
      <w:r w:rsidRPr="0059597A">
        <w:rPr>
          <w:rStyle w:val="BodyTextChar"/>
          <w:rFonts w:ascii="Times New Roman" w:eastAsia="Dotum" w:hAnsi="Times New Roman"/>
          <w:b/>
          <w:bCs/>
          <w:color w:val="000000"/>
          <w:sz w:val="24"/>
          <w:szCs w:val="24"/>
        </w:rPr>
        <w:t xml:space="preserve"> </w:t>
      </w:r>
      <w:r w:rsidRPr="0059597A">
        <w:rPr>
          <w:rStyle w:val="BodyTextChar"/>
          <w:rFonts w:ascii="Times New Roman" w:eastAsia="Dotum" w:hAnsi="Times New Roman"/>
          <w:bCs/>
          <w:color w:val="000000"/>
          <w:sz w:val="24"/>
          <w:szCs w:val="24"/>
        </w:rPr>
        <w:t>языковые знания и навыки оперирования ими;</w:t>
      </w:r>
    </w:p>
    <w:p w:rsidR="0068400D" w:rsidRPr="0059597A" w:rsidRDefault="0068400D" w:rsidP="00521C70">
      <w:pPr>
        <w:pStyle w:val="BodyText"/>
        <w:framePr w:w="9537" w:h="12172" w:hRule="exact" w:wrap="none" w:vAnchor="page" w:hAnchor="page" w:x="1021" w:y="3931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59597A">
        <w:rPr>
          <w:rStyle w:val="BodyTextChar"/>
          <w:rFonts w:ascii="Times New Roman" w:eastAsia="Dotum" w:hAnsi="Times New Roman"/>
          <w:bCs/>
          <w:color w:val="000000"/>
          <w:sz w:val="24"/>
          <w:szCs w:val="24"/>
        </w:rPr>
        <w:t>Социокультурные знания и умения.</w:t>
      </w:r>
      <w:r w:rsidRPr="0059597A">
        <w:rPr>
          <w:rFonts w:ascii="Times New Roman" w:hAnsi="Times New Roman"/>
          <w:sz w:val="24"/>
          <w:szCs w:val="24"/>
        </w:rPr>
        <w:t xml:space="preserve"> </w:t>
      </w:r>
      <w:r w:rsidRPr="0059597A">
        <w:rPr>
          <w:rStyle w:val="BodyTextChar"/>
          <w:rFonts w:ascii="Times New Roman" w:eastAsia="Dotum" w:hAnsi="Times New Roman"/>
          <w:bCs/>
          <w:color w:val="000000"/>
          <w:sz w:val="24"/>
          <w:szCs w:val="24"/>
        </w:rPr>
        <w:t>Линия коммуникативных умений представлена четырьмя разделами, пред</w:t>
      </w:r>
      <w:r w:rsidRPr="0059597A">
        <w:rPr>
          <w:rStyle w:val="BodyTextChar"/>
          <w:rFonts w:ascii="Times New Roman" w:eastAsia="Dotum" w:hAnsi="Times New Roman"/>
          <w:bCs/>
          <w:color w:val="000000"/>
          <w:sz w:val="24"/>
          <w:szCs w:val="24"/>
        </w:rPr>
        <w:softHyphen/>
        <w:t>ставляющими четыре вида речевой деятельности. В содержании, обеспечиваю</w:t>
      </w:r>
      <w:r w:rsidRPr="0059597A">
        <w:rPr>
          <w:rStyle w:val="BodyTextChar"/>
          <w:rFonts w:ascii="Times New Roman" w:eastAsia="Dotum" w:hAnsi="Times New Roman"/>
          <w:bCs/>
          <w:color w:val="000000"/>
          <w:sz w:val="24"/>
          <w:szCs w:val="24"/>
        </w:rPr>
        <w:softHyphen/>
        <w:t xml:space="preserve">щем формирование языковой компетенции, выделяются следующие подразделы: «Орфография», «Фонетическая сторона речи», «Грамматическая сторона речи», «Лексическая сторона речи».  В силу специфики предмета «Иностранный язык» </w:t>
      </w:r>
    </w:p>
    <w:p w:rsidR="0068400D" w:rsidRPr="00C17287" w:rsidRDefault="0068400D" w:rsidP="00521C70">
      <w:pPr>
        <w:pStyle w:val="BodyText"/>
        <w:framePr w:w="9537" w:h="12172" w:hRule="exact" w:wrap="none" w:vAnchor="page" w:hAnchor="page" w:x="1021" w:y="3931"/>
        <w:spacing w:after="563"/>
        <w:ind w:right="20"/>
      </w:pPr>
    </w:p>
    <w:p w:rsidR="0068400D" w:rsidRDefault="0068400D" w:rsidP="00521C70">
      <w:pPr>
        <w:pStyle w:val="BodyText"/>
        <w:framePr w:w="9537" w:h="12172" w:hRule="exact" w:wrap="none" w:vAnchor="page" w:hAnchor="page" w:x="1021" w:y="3931"/>
        <w:ind w:left="20" w:right="40" w:firstLine="280"/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b/>
          <w:sz w:val="28"/>
          <w:szCs w:val="28"/>
        </w:rPr>
      </w:pPr>
    </w:p>
    <w:p w:rsidR="0068400D" w:rsidRPr="003A2E66" w:rsidRDefault="0068400D" w:rsidP="00521C70">
      <w:pPr>
        <w:pStyle w:val="BodyText"/>
        <w:tabs>
          <w:tab w:val="left" w:pos="971"/>
        </w:tabs>
        <w:spacing w:line="269" w:lineRule="exact"/>
        <w:ind w:right="20"/>
        <w:rPr>
          <w:sz w:val="20"/>
          <w:szCs w:val="20"/>
        </w:rPr>
      </w:pPr>
      <w:r>
        <w:rPr>
          <w:b/>
          <w:sz w:val="28"/>
          <w:szCs w:val="28"/>
        </w:rPr>
        <w:t xml:space="preserve">                 Общая характеристика учебного предмета "Английский яз</w:t>
      </w:r>
    </w:p>
    <w:p w:rsidR="0068400D" w:rsidRDefault="0068400D" w:rsidP="00521C70">
      <w:pPr>
        <w:pStyle w:val="NoSpacing"/>
        <w:spacing w:line="360" w:lineRule="auto"/>
        <w:jc w:val="both"/>
        <w:rPr>
          <w:rFonts w:ascii="Times New Roman" w:hAnsi="Times New Roman"/>
        </w:rPr>
      </w:pPr>
    </w:p>
    <w:p w:rsidR="0068400D" w:rsidRDefault="0068400D" w:rsidP="00521C70">
      <w:pPr>
        <w:pStyle w:val="a3"/>
        <w:framePr w:wrap="none" w:vAnchor="page" w:hAnchor="page" w:x="1385" w:y="14907"/>
        <w:shd w:val="clear" w:color="auto" w:fill="auto"/>
        <w:spacing w:line="180" w:lineRule="exact"/>
        <w:ind w:left="20"/>
        <w:rPr>
          <w:rFonts w:hAnsi="Times New Roman"/>
        </w:rPr>
      </w:pPr>
    </w:p>
    <w:p w:rsidR="0068400D" w:rsidRDefault="0068400D" w:rsidP="00521C70">
      <w:pPr>
        <w:pStyle w:val="BodyText"/>
        <w:rPr>
          <w:rStyle w:val="BodyTextChar"/>
          <w:rFonts w:ascii="Times New Roman" w:eastAsia="Dotum" w:hAnsi="Times New Roman"/>
          <w:color w:val="000000"/>
          <w:sz w:val="24"/>
          <w:szCs w:val="24"/>
        </w:rPr>
      </w:pPr>
    </w:p>
    <w:p w:rsidR="0068400D" w:rsidRDefault="0068400D" w:rsidP="00521C70">
      <w:pPr>
        <w:pStyle w:val="BodyText"/>
        <w:spacing w:before="0" w:line="240" w:lineRule="auto"/>
        <w:ind w:left="113" w:right="113"/>
        <w:jc w:val="both"/>
        <w:rPr>
          <w:rStyle w:val="BodyTextChar"/>
          <w:rFonts w:ascii="Times New Roman" w:eastAsia="Dotum" w:hAnsi="Times New Roman"/>
          <w:color w:val="000000"/>
          <w:sz w:val="24"/>
          <w:szCs w:val="24"/>
        </w:rPr>
      </w:pPr>
      <w:r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Содержание обеспечивающее формирование иноязычной коммуникативной компетенции дополняется умением выбирать адекватные стратегии коммуникации готовностью к гибкой регуляции собственного речевого поведения в условиях дефицита языковых средств что состовляет линию программы обеспечивающую формирование коммуникативной компетенции.</w:t>
      </w:r>
    </w:p>
    <w:p w:rsidR="0068400D" w:rsidRPr="00B8459B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B8459B">
        <w:rPr>
          <w:rStyle w:val="BodyTextChar"/>
          <w:rFonts w:ascii="Times New Roman" w:hAnsi="Times New Roman"/>
          <w:bCs/>
          <w:color w:val="000000"/>
          <w:sz w:val="24"/>
          <w:szCs w:val="24"/>
        </w:rPr>
        <w:t xml:space="preserve">Все основные содержательные линии взаимосвязаны, и отсутствие одной из них </w:t>
      </w:r>
      <w:r>
        <w:rPr>
          <w:rStyle w:val="BodyTextChar"/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Pr="00B8459B">
        <w:rPr>
          <w:rStyle w:val="BodyTextChar"/>
          <w:rFonts w:ascii="Times New Roman" w:hAnsi="Times New Roman"/>
          <w:bCs/>
          <w:color w:val="000000"/>
          <w:sz w:val="24"/>
          <w:szCs w:val="24"/>
        </w:rPr>
        <w:t>нарушает единство учебного предмета «Иностранный язык». Они отражают содержательно-деятельностную основу иноязычной коммуникативной компетенции</w:t>
      </w:r>
      <w:r w:rsidRPr="00B8459B">
        <w:rPr>
          <w:rStyle w:val="0pt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8459B">
        <w:rPr>
          <w:rStyle w:val="BodyTextChar"/>
          <w:rFonts w:ascii="Times New Roman" w:hAnsi="Times New Roman"/>
          <w:bCs/>
          <w:color w:val="000000"/>
          <w:sz w:val="24"/>
          <w:szCs w:val="24"/>
        </w:rPr>
        <w:t>в совокупности её составляющих: речевой, языковой, социокультурной, ком</w:t>
      </w:r>
      <w:r w:rsidRPr="00B8459B">
        <w:rPr>
          <w:rStyle w:val="BodyTextChar"/>
          <w:rFonts w:ascii="Times New Roman" w:hAnsi="Times New Roman"/>
          <w:bCs/>
          <w:color w:val="000000"/>
          <w:sz w:val="24"/>
          <w:szCs w:val="24"/>
        </w:rPr>
        <w:softHyphen/>
        <w:t>пенсаторной.</w:t>
      </w:r>
    </w:p>
    <w:p w:rsidR="0068400D" w:rsidRPr="00B8459B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B8459B">
        <w:rPr>
          <w:rStyle w:val="BodyTextChar"/>
          <w:rFonts w:ascii="Times New Roman" w:hAnsi="Times New Roman"/>
          <w:bCs/>
          <w:color w:val="000000"/>
          <w:sz w:val="24"/>
          <w:szCs w:val="24"/>
        </w:rPr>
        <w:t>Развитие учебно-познавательной и информационной компетенций обеспечи</w:t>
      </w:r>
      <w:r w:rsidRPr="00B8459B">
        <w:rPr>
          <w:rStyle w:val="BodyTextChar"/>
          <w:rFonts w:ascii="Times New Roman" w:hAnsi="Times New Roman"/>
          <w:bCs/>
          <w:color w:val="000000"/>
          <w:sz w:val="24"/>
          <w:szCs w:val="24"/>
        </w:rPr>
        <w:softHyphen/>
        <w:t xml:space="preserve">вается формированием </w:t>
      </w:r>
      <w:r w:rsidRPr="00B8459B">
        <w:rPr>
          <w:rStyle w:val="a"/>
          <w:rFonts w:ascii="Times New Roman" w:eastAsia="SimSun" w:hAnsi="Times New Roman"/>
          <w:bCs/>
          <w:color w:val="000000"/>
          <w:sz w:val="24"/>
          <w:szCs w:val="24"/>
        </w:rPr>
        <w:t>общеучебных умений</w:t>
      </w:r>
      <w:r w:rsidRPr="00B8459B">
        <w:rPr>
          <w:rStyle w:val="BodyTextChar"/>
          <w:rFonts w:ascii="Times New Roman" w:hAnsi="Times New Roman"/>
          <w:bCs/>
          <w:color w:val="000000"/>
          <w:sz w:val="24"/>
          <w:szCs w:val="24"/>
        </w:rPr>
        <w:t xml:space="preserve"> и </w:t>
      </w:r>
      <w:r w:rsidRPr="00B8459B">
        <w:rPr>
          <w:rStyle w:val="a"/>
          <w:rFonts w:ascii="Times New Roman" w:eastAsia="SimSun" w:hAnsi="Times New Roman"/>
          <w:bCs/>
          <w:color w:val="000000"/>
          <w:sz w:val="24"/>
          <w:szCs w:val="24"/>
        </w:rPr>
        <w:t>универсальных спдсобов деятельности,</w:t>
      </w:r>
      <w:r w:rsidRPr="00B8459B">
        <w:rPr>
          <w:rStyle w:val="BodyTextChar"/>
          <w:rFonts w:ascii="Times New Roman" w:hAnsi="Times New Roman"/>
          <w:bCs/>
          <w:color w:val="000000"/>
          <w:sz w:val="24"/>
          <w:szCs w:val="24"/>
        </w:rPr>
        <w:t xml:space="preserve"> а также </w:t>
      </w:r>
      <w:r w:rsidRPr="00B8459B">
        <w:rPr>
          <w:rStyle w:val="a"/>
          <w:rFonts w:ascii="Times New Roman" w:eastAsia="SimSun" w:hAnsi="Times New Roman"/>
          <w:bCs/>
          <w:color w:val="000000"/>
          <w:sz w:val="24"/>
          <w:szCs w:val="24"/>
        </w:rPr>
        <w:t>специальных умений,</w:t>
      </w:r>
      <w:r w:rsidRPr="00B8459B">
        <w:rPr>
          <w:rStyle w:val="BodyTextChar"/>
          <w:rFonts w:ascii="Times New Roman" w:hAnsi="Times New Roman"/>
          <w:bCs/>
          <w:color w:val="000000"/>
          <w:sz w:val="24"/>
          <w:szCs w:val="24"/>
        </w:rPr>
        <w:t xml:space="preserve"> направленных на достижение предметных целей обучения и выделенных в два особых раздела программы.</w:t>
      </w:r>
    </w:p>
    <w:p w:rsidR="0068400D" w:rsidRPr="00C14246" w:rsidRDefault="0068400D" w:rsidP="00521C70">
      <w:pPr>
        <w:pStyle w:val="BodyText"/>
        <w:spacing w:before="0" w:line="240" w:lineRule="auto"/>
        <w:ind w:left="113" w:right="113"/>
        <w:jc w:val="both"/>
        <w:rPr>
          <w:rStyle w:val="BodyTextChar"/>
          <w:rFonts w:ascii="Times New Roman" w:eastAsia="Dotum" w:hAnsi="Times New Roman"/>
          <w:color w:val="000000"/>
          <w:sz w:val="24"/>
          <w:szCs w:val="24"/>
        </w:rPr>
      </w:pPr>
      <w:r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 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Основная школа — вторая ступень общего образования. Она является важным звеном, которое соединяет все три сту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пени общего образования: начальную, основную и старшую. Данная ступень характеризуется наличием значительных изме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нений в развитии школьников, так как к моменту начала обучения в основной школе у них расширился кругозор и об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щее представление о мире, сформированы элементарные ком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муникативные умения на иностранном языке в четырех видах</w:t>
      </w:r>
      <w:r w:rsidRPr="003A2E66">
        <w:rPr>
          <w:rFonts w:ascii="Times New Roman" w:hAnsi="Times New Roman"/>
          <w:sz w:val="24"/>
          <w:szCs w:val="24"/>
        </w:rPr>
        <w:t xml:space="preserve">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речевой деятельности, а также общеучебные умения, необхо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димые для изучения иностранного языка как учебного предме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та; накоплены некоторые знания о правилах речевого поведе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 xml:space="preserve">ния на родном и иностранном языках.На этой ступени совершенствуются приобретенные ранее знания, навыки и умения, увеличивается объем используемых учащимися языковых и речевых средств, улучшается качество практического владения иностранным языком, возрастает степень самостоятельности </w:t>
      </w:r>
      <w:r w:rsidRPr="003A2E66">
        <w:rPr>
          <w:rFonts w:ascii="Times New Roman" w:hAnsi="Times New Roman"/>
          <w:color w:val="000000"/>
          <w:sz w:val="24"/>
          <w:szCs w:val="24"/>
          <w:u w:val="single"/>
        </w:rPr>
        <w:t>шк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ольников и их творческой активности.</w:t>
      </w:r>
      <w:r w:rsidRPr="003A2E66">
        <w:rPr>
          <w:rFonts w:ascii="Times New Roman" w:hAnsi="Times New Roman"/>
          <w:sz w:val="24"/>
          <w:szCs w:val="24"/>
        </w:rPr>
        <w:t xml:space="preserve">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В основной школе усиливается роль принципов когнитив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ной направленности учебного процесса, индивидуализации и дифференциации обучения, большее значение приобретает освоение современных технологий изучения иностранного язы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ка, формирование учебно-исследовательских умений, осознание места и роли родного и иностранных языков в целостном поликультурном, полиязычном мире как средств общения, познания, самореализации и социальной адаптации. Развитие средствами учебного предмета таких качеств личности, как гражданственность, национальная идентичность, патриотизм, толерантное отношение к проявлениям иной культуры.</w:t>
      </w:r>
      <w:r w:rsidRPr="003A2E66">
        <w:rPr>
          <w:rFonts w:ascii="Times New Roman" w:hAnsi="Times New Roman"/>
          <w:sz w:val="24"/>
          <w:szCs w:val="24"/>
        </w:rPr>
        <w:t xml:space="preserve"> </w:t>
      </w:r>
      <w:r w:rsidRPr="003A2E66">
        <w:rPr>
          <w:rStyle w:val="21"/>
          <w:color w:val="000000"/>
          <w:sz w:val="24"/>
          <w:szCs w:val="24"/>
          <w:lang w:val="ru-RU"/>
        </w:rPr>
        <w:t>Особенности содержания обучения иностранному язы</w:t>
      </w:r>
      <w:r w:rsidRPr="003A2E66">
        <w:rPr>
          <w:rStyle w:val="21"/>
          <w:color w:val="000000"/>
          <w:sz w:val="24"/>
          <w:szCs w:val="24"/>
          <w:lang w:val="ru-RU"/>
        </w:rPr>
        <w:softHyphen/>
        <w:t xml:space="preserve">ку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в основной школе обусловлены динамикой развития школь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ников. Выделяются два возрастных этапа: 5—7 и 8—9 классы. К концу обучения в основной школе (8—9 классы) усиливает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ся стремление школьников к самоопределению. У них с неиз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бежностью возникают вопросы:продолжать ли образование в полной средней школе (10—11 классы) или в начальном профессиональном учебном заведении (колледже, техникуме и др.);если продолжать образование в полной средней школе, то на каком уровне — базовом или профильном;если на профильном уровне, то какой профиль (из пред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лагаемых школой) выбрать?</w:t>
      </w:r>
      <w:r w:rsidRPr="003A2E66">
        <w:rPr>
          <w:rFonts w:ascii="Times New Roman" w:hAnsi="Times New Roman"/>
          <w:sz w:val="24"/>
          <w:szCs w:val="24"/>
        </w:rPr>
        <w:t xml:space="preserve">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Помочь самоопределению школьников призвана предпро- фильная подготовка, которая начинается в конце 8 класса и про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должается в 9 классе. Она способствует выявлению их потенци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альных склонностей, способностей, готовности к выбору даль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нейшего направления своего образования и к определению в нем места иностранного языка: либо в качестве одного из базо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вых учебных предметов, либо в качестве профильного. Продол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жается развитие иноязычной коммуникативной компетенции в единстве всех ее составляющих: языковой, речевой, социокуль- турной/межкультурной, компенсаторной и учебно-познаватель- ной компетенций. Однако еще большее значение приобретают принципы дифференциации и индивидуализации обучения. Школьники все чаще оказываются в ситуации выбора, в том числе предлагаемых в рамках предпрофильной подготовки, элек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тивных курсов, так называемых профессиональных проб и т. п.Это придает обучению ярко выраженный практико-ориен- тированный характер, проявляющийся в том числе в форми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ровании надпредметных ключевых компетенций — готовности учащихся использовать усвоенные знания, умения и способы деятельности в реальной жизни для решения практических задач и развития творческого потенциала. Это должно дать возможность учащимся основной школы достичь общеевро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пейского допорогового уровня иноязычной коммуникативной компетенции (уровня А2 в терминах Совета Европы). Данный уровень позволит выпускникам основной школы использовать иностранный язык для продолжения образования на старшей ступени обучения в школе и для дальнейшего самообразо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вания.</w:t>
      </w:r>
      <w:r w:rsidRPr="003A2E66">
        <w:rPr>
          <w:rStyle w:val="21"/>
          <w:color w:val="000000"/>
          <w:sz w:val="24"/>
          <w:szCs w:val="24"/>
          <w:lang w:val="ru-RU"/>
        </w:rPr>
        <w:t xml:space="preserve">Основные содержательные линии.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Первой содержатель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 xml:space="preserve">ной линией учебного предмета «Иностранный язык» являются </w:t>
      </w:r>
      <w:r w:rsidRPr="003A2E66">
        <w:rPr>
          <w:rStyle w:val="a"/>
          <w:rFonts w:ascii="Times New Roman" w:hAnsi="Times New Roman"/>
          <w:color w:val="000000"/>
          <w:sz w:val="24"/>
          <w:szCs w:val="24"/>
        </w:rPr>
        <w:t>коммуникативные умения</w:t>
      </w:r>
      <w:r w:rsidRPr="003A2E66">
        <w:rPr>
          <w:rStyle w:val="0p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в основных видах речевой деятель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 xml:space="preserve">ности, второй — </w:t>
      </w:r>
      <w:r w:rsidRPr="003A2E66">
        <w:rPr>
          <w:rStyle w:val="a"/>
          <w:rFonts w:ascii="Times New Roman" w:hAnsi="Times New Roman"/>
          <w:color w:val="000000"/>
          <w:sz w:val="24"/>
          <w:szCs w:val="24"/>
        </w:rPr>
        <w:t>языковые средства</w:t>
      </w:r>
      <w:r w:rsidRPr="003A2E66">
        <w:rPr>
          <w:rStyle w:val="0p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и навыки оперирования ими, третьей — </w:t>
      </w:r>
      <w:r w:rsidRPr="003A2E66">
        <w:rPr>
          <w:rStyle w:val="a"/>
          <w:rFonts w:ascii="Times New Roman" w:hAnsi="Times New Roman"/>
          <w:color w:val="000000"/>
          <w:sz w:val="24"/>
          <w:szCs w:val="24"/>
        </w:rPr>
        <w:t>социокультурные знания и умения.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Указанные содержательные линии находятся в тесной вза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имосвязи, что обусловлено единством составляющих коммуни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кативной компетенции как цели обучения: речевой, языковой, социокультурной.Основной линией следует считать коммуникативные уме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ния, которые представляют собой результат овладения ино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 xml:space="preserve">странным языком на данном этапе обучения. Формирование коммуникативных умений предполагает овладение языковыми </w:t>
      </w:r>
      <w:r w:rsidRPr="003A2E66">
        <w:rPr>
          <w:rStyle w:val="7"/>
          <w:rFonts w:ascii="Times New Roman" w:hAnsi="Times New Roman" w:cs="Times New Roman"/>
          <w:color w:val="000000"/>
          <w:sz w:val="24"/>
          <w:szCs w:val="24"/>
        </w:rPr>
        <w:t xml:space="preserve">Средствами,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а </w:t>
      </w:r>
      <w:r w:rsidRPr="003A2E66">
        <w:rPr>
          <w:rStyle w:val="7"/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навыками оперирования ими в </w:t>
      </w:r>
      <w:r w:rsidRPr="003A2E66">
        <w:rPr>
          <w:rStyle w:val="7"/>
          <w:rFonts w:ascii="Times New Roman" w:hAnsi="Times New Roman" w:cs="Times New Roman"/>
          <w:color w:val="000000"/>
          <w:sz w:val="24"/>
          <w:szCs w:val="24"/>
        </w:rPr>
        <w:t xml:space="preserve">процессе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го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ворения, аудирования, чтения и письма. Таким образом, языко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 xml:space="preserve">вые знания и навыки представляют собой часть названных </w:t>
      </w:r>
      <w:r w:rsidRPr="003A2E66">
        <w:rPr>
          <w:rStyle w:val="7"/>
          <w:rFonts w:ascii="Times New Roman" w:hAnsi="Times New Roman" w:cs="Times New Roman"/>
          <w:color w:val="000000"/>
          <w:sz w:val="24"/>
          <w:szCs w:val="24"/>
        </w:rPr>
        <w:t xml:space="preserve">Выше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сложных коммуникативных умений. Формирование ком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 xml:space="preserve">муникативной компетенции </w:t>
      </w:r>
      <w:r w:rsidRPr="003A2E66">
        <w:rPr>
          <w:rStyle w:val="7"/>
          <w:rFonts w:ascii="Times New Roman" w:hAnsi="Times New Roman" w:cs="Times New Roman"/>
          <w:color w:val="000000"/>
          <w:sz w:val="24"/>
          <w:szCs w:val="24"/>
        </w:rPr>
        <w:t xml:space="preserve">неразрывно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 xml:space="preserve">связано </w:t>
      </w:r>
      <w:r w:rsidRPr="003A2E66">
        <w:rPr>
          <w:rStyle w:val="7"/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социокуль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турными знаниями, которые составляют предмет содержания речи и обеспечивают взаимопонимание в социокультурной/меж- Культурной коммуникации. Все три указанные основные содер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жательные линии взаимосвязаны, и отсутствие одной из них на</w:t>
      </w:r>
      <w:r w:rsidRPr="003A2E66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 xml:space="preserve">жигает единство учебного предмета «Иностранный язык». </w:t>
      </w:r>
    </w:p>
    <w:p w:rsidR="0068400D" w:rsidRPr="00C14246" w:rsidRDefault="0068400D" w:rsidP="00521C70">
      <w:pPr>
        <w:pStyle w:val="BodyText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</w:p>
    <w:p w:rsidR="0068400D" w:rsidRPr="001A57E1" w:rsidRDefault="0068400D" w:rsidP="00521C70">
      <w:pPr>
        <w:pStyle w:val="NoSpacing"/>
        <w:ind w:left="113" w:right="113"/>
        <w:jc w:val="both"/>
        <w:rPr>
          <w:rFonts w:ascii="Times New Roman" w:hAnsi="Times New Roman"/>
          <w:b/>
        </w:rPr>
      </w:pPr>
      <w:r w:rsidRPr="003A2E6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                         </w:t>
      </w:r>
      <w:r w:rsidRPr="001A57E1">
        <w:rPr>
          <w:rFonts w:ascii="Times New Roman" w:hAnsi="Times New Roman"/>
          <w:b/>
        </w:rPr>
        <w:t>Описание места в учебного предмета в учебном  плане</w:t>
      </w:r>
    </w:p>
    <w:p w:rsidR="0068400D" w:rsidRPr="00C14246" w:rsidRDefault="0068400D" w:rsidP="00521C70">
      <w:pPr>
        <w:ind w:left="113" w:right="113" w:firstLine="708"/>
        <w:jc w:val="both"/>
        <w:rPr>
          <w:snapToGrid w:val="0"/>
        </w:rPr>
      </w:pPr>
      <w:r w:rsidRPr="00FC1917">
        <w:rPr>
          <w:rStyle w:val="c1"/>
        </w:rPr>
        <w:t>Федеральный базисный учебный план для образовательных учреждений Российской Федерации отводит 510 часов для обязательного изучения английского языка на ступени основного общего образования. Согласно  учебному плану Синицынской ООШ н</w:t>
      </w:r>
      <w:r>
        <w:rPr>
          <w:rStyle w:val="c1"/>
        </w:rPr>
        <w:t xml:space="preserve">а изучение английского языка в </w:t>
      </w:r>
      <w:r w:rsidRPr="003A523D">
        <w:rPr>
          <w:rStyle w:val="c1"/>
        </w:rPr>
        <w:t>7</w:t>
      </w:r>
      <w:r w:rsidRPr="00FC1917">
        <w:rPr>
          <w:rStyle w:val="c1"/>
        </w:rPr>
        <w:t xml:space="preserve"> классе отводится 3 часа в неделю 102 часа в год. </w:t>
      </w:r>
      <w:r w:rsidRPr="00FC1917">
        <w:rPr>
          <w:snapToGrid w:val="0"/>
        </w:rPr>
        <w:t xml:space="preserve"> </w:t>
      </w:r>
    </w:p>
    <w:p w:rsidR="0068400D" w:rsidRPr="00C14246" w:rsidRDefault="0068400D" w:rsidP="00521C70">
      <w:pPr>
        <w:ind w:left="113" w:right="113" w:firstLine="708"/>
        <w:jc w:val="both"/>
        <w:rPr>
          <w:snapToGrid w:val="0"/>
        </w:rPr>
      </w:pPr>
    </w:p>
    <w:p w:rsidR="0068400D" w:rsidRPr="001A57E1" w:rsidRDefault="0068400D" w:rsidP="00521C70">
      <w:pPr>
        <w:pStyle w:val="NoSpacing"/>
        <w:ind w:left="113" w:right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r w:rsidRPr="001A57E1">
        <w:rPr>
          <w:rFonts w:ascii="Times New Roman" w:hAnsi="Times New Roman"/>
          <w:b/>
        </w:rPr>
        <w:t>Описание ценностных ориентиров содержания учебного предмета</w:t>
      </w:r>
    </w:p>
    <w:p w:rsidR="0068400D" w:rsidRPr="001A57E1" w:rsidRDefault="0068400D" w:rsidP="00521C70">
      <w:pPr>
        <w:pStyle w:val="c2"/>
        <w:spacing w:before="0" w:beforeAutospacing="0" w:after="0" w:afterAutospacing="0"/>
        <w:ind w:left="113" w:right="113" w:firstLine="708"/>
        <w:jc w:val="both"/>
        <w:rPr>
          <w:lang w:eastAsia="en-US"/>
        </w:rPr>
      </w:pPr>
      <w:r w:rsidRPr="001A57E1">
        <w:rPr>
          <w:lang w:eastAsia="en-US"/>
        </w:rPr>
        <w:t>Ценностные ориентиры содержания учебного предмета «Иностранный язык» основываются на концепции духовно-нравственного развития и воспитания личности гражданина России, являющейся методологической основой реализации ФГОС общего образования. В соответствии с данной концепцией «духовно-нравственное воспитание личности гражданина России — педагогически организованный процесс усвоения и принятия обучающимся базовых национальных ценностей, имеющих иерархическую структуру и сложную организацию. Носителями этих ценностей являются многонациональный народ Российской Федерации, государство, семья.</w:t>
      </w:r>
    </w:p>
    <w:p w:rsidR="0068400D" w:rsidRPr="001A57E1" w:rsidRDefault="0068400D" w:rsidP="00521C70">
      <w:pPr>
        <w:pStyle w:val="c2"/>
        <w:spacing w:before="0" w:beforeAutospacing="0" w:after="0" w:afterAutospacing="0"/>
        <w:ind w:left="113" w:right="113" w:firstLine="708"/>
        <w:jc w:val="both"/>
        <w:rPr>
          <w:lang w:eastAsia="en-US"/>
        </w:rPr>
      </w:pPr>
      <w:r w:rsidRPr="001A57E1">
        <w:rPr>
          <w:lang w:eastAsia="en-US"/>
        </w:rPr>
        <w:t>Ценностные ориентиры составляют содержание, главным образом, воспитательного аспекта.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культуры. Факты культуры становятся для учащегося ценностью, то есть приобретают социальное, человеческое и культурное значение, становятся ориентирами деятельности и поведения, связываются с познавательными и волевыми аспектами его индивидуальности, определяют его мотивацию, его мировоззрение и нравственные убеждения, становятся основой формирования его личности, развития его творческих сил и способностей.</w:t>
      </w:r>
    </w:p>
    <w:p w:rsidR="0068400D" w:rsidRPr="001A57E1" w:rsidRDefault="0068400D" w:rsidP="00521C70">
      <w:pPr>
        <w:pStyle w:val="c2"/>
        <w:spacing w:before="0" w:beforeAutospacing="0" w:after="0" w:afterAutospacing="0"/>
        <w:ind w:left="113" w:right="113" w:firstLine="708"/>
        <w:jc w:val="both"/>
        <w:rPr>
          <w:lang w:eastAsia="en-US"/>
        </w:rPr>
      </w:pPr>
      <w:r w:rsidRPr="001A57E1">
        <w:rPr>
          <w:lang w:eastAsia="en-US"/>
        </w:rPr>
        <w:t>Будучи связанным с культурой, основанный на ней, воспитательный аспект вытекает из сущности коммуникативной технологии, которая основана на системе функционально взаимообусловленных принципов, объединённых единой стратегической идеей: принципов овладения иноязычной культурой через общение, речемыслительной активности, личностной индивидуализации, ситуативности, функциональности и новизны. Все эти принципы несут в атмосфере иноязычного общения воспитательный заряд и поэтому вовлекают учителя и учащихся в глубинное и духовное общение, которое, в сущности, и является воспитательным процессом.</w:t>
      </w:r>
    </w:p>
    <w:p w:rsidR="0068400D" w:rsidRPr="001A57E1" w:rsidRDefault="0068400D" w:rsidP="00521C70">
      <w:pPr>
        <w:pStyle w:val="c2"/>
        <w:spacing w:before="0" w:beforeAutospacing="0" w:after="0" w:afterAutospacing="0"/>
        <w:ind w:left="113" w:right="113" w:firstLine="708"/>
        <w:jc w:val="both"/>
      </w:pPr>
      <w:r w:rsidRPr="001A57E1">
        <w:t>Воспитательный потенциал реализуется через культуроведческое содержание используемых материалов. Кроме того, учитель несёт в себе содержание образования, и именно это культурное, духовное содержание становится одним из главных компонентов образовательного процесса. Учитель как интерпретатор чужой культуры и носитель родной должен делать всё от него зависящее, чтобы сформировать у учащихся ту систему ценностей, которая соответствует идеалу образования – человеку духовно</w:t>
      </w:r>
    </w:p>
    <w:p w:rsidR="0068400D" w:rsidRPr="00C14246" w:rsidRDefault="0068400D" w:rsidP="00521C70">
      <w:pPr>
        <w:pStyle w:val="c2"/>
        <w:spacing w:before="0" w:beforeAutospacing="0" w:after="0" w:afterAutospacing="0"/>
        <w:ind w:left="113" w:right="113"/>
        <w:jc w:val="both"/>
        <w:rPr>
          <w:b/>
          <w:snapToGrid w:val="0"/>
          <w:sz w:val="28"/>
          <w:szCs w:val="28"/>
        </w:rPr>
      </w:pPr>
    </w:p>
    <w:p w:rsidR="0068400D" w:rsidRDefault="0068400D" w:rsidP="00521C70">
      <w:pPr>
        <w:pStyle w:val="c2"/>
        <w:spacing w:before="0" w:beforeAutospacing="0" w:after="0" w:afterAutospacing="0"/>
        <w:ind w:left="113" w:right="113"/>
        <w:jc w:val="both"/>
        <w:rPr>
          <w:lang w:eastAsia="en-US"/>
        </w:rPr>
      </w:pPr>
      <w:r>
        <w:rPr>
          <w:b/>
          <w:snapToGrid w:val="0"/>
          <w:sz w:val="28"/>
          <w:szCs w:val="28"/>
        </w:rPr>
        <w:t>Результаты освоения учебного предмета «Английский язык»</w:t>
      </w:r>
    </w:p>
    <w:p w:rsidR="0068400D" w:rsidRPr="001A57E1" w:rsidRDefault="0068400D" w:rsidP="00521C70">
      <w:pPr>
        <w:tabs>
          <w:tab w:val="left" w:pos="284"/>
        </w:tabs>
        <w:ind w:left="113" w:right="113"/>
        <w:jc w:val="both"/>
        <w:rPr>
          <w:rFonts w:eastAsia="Times New Roman"/>
          <w:lang w:eastAsia="en-US"/>
        </w:rPr>
      </w:pPr>
      <w:r w:rsidRPr="001A57E1">
        <w:rPr>
          <w:b/>
        </w:rPr>
        <w:t>Личностные результаты</w:t>
      </w:r>
      <w:r w:rsidRPr="001A57E1">
        <w:t xml:space="preserve"> :</w:t>
      </w:r>
    </w:p>
    <w:p w:rsidR="0068400D" w:rsidRPr="007E5C67" w:rsidRDefault="0068400D" w:rsidP="00521C70">
      <w:pPr>
        <w:tabs>
          <w:tab w:val="left" w:pos="284"/>
        </w:tabs>
        <w:ind w:left="113" w:right="113"/>
        <w:jc w:val="both"/>
        <w:rPr>
          <w:b/>
        </w:rPr>
      </w:pPr>
      <w:r w:rsidRPr="007E5C67">
        <w:rPr>
          <w:rStyle w:val="3"/>
          <w:rFonts w:ascii="Times New Roman" w:hAnsi="Times New Roman"/>
          <w:bCs/>
          <w:i w:val="0"/>
          <w:sz w:val="24"/>
          <w:szCs w:val="24"/>
          <w:lang w:val="ru-RU" w:eastAsia="zh-CN"/>
        </w:rPr>
        <w:t>Стремление к совершенствованию собственной речевой культуры в целом</w:t>
      </w:r>
      <w:r w:rsidRPr="007E5C67">
        <w:rPr>
          <w:rStyle w:val="3"/>
          <w:rFonts w:ascii="Times New Roman" w:hAnsi="Times New Roman"/>
          <w:b/>
          <w:bCs/>
          <w:sz w:val="24"/>
          <w:szCs w:val="24"/>
          <w:lang w:val="ru-RU" w:eastAsia="zh-CN"/>
        </w:rPr>
        <w:t>;</w:t>
      </w:r>
    </w:p>
    <w:p w:rsidR="0068400D" w:rsidRPr="001A57E1" w:rsidRDefault="0068400D" w:rsidP="00521C70">
      <w:pPr>
        <w:pStyle w:val="BodyText"/>
        <w:tabs>
          <w:tab w:val="left" w:pos="62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формирование мотивации изучения иностранных языков и стремление к са</w:t>
      </w: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мосовершенствованию в образовательной области «Иностранный язык»;</w:t>
      </w:r>
    </w:p>
    <w:p w:rsidR="0068400D" w:rsidRPr="001A57E1" w:rsidRDefault="0068400D" w:rsidP="00521C70">
      <w:pPr>
        <w:pStyle w:val="BodyText"/>
        <w:tabs>
          <w:tab w:val="left" w:pos="62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осознание возможностей самореализации средствами иностранного языка; стремление к совершенствованию собственной речевой культуры в целом;</w:t>
      </w:r>
    </w:p>
    <w:p w:rsidR="0068400D" w:rsidRPr="001A57E1" w:rsidRDefault="0068400D" w:rsidP="00521C70">
      <w:pPr>
        <w:pStyle w:val="BodyText"/>
        <w:tabs>
          <w:tab w:val="left" w:pos="6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формирование коммуникативной компетенции в межкультурной и межэтни</w:t>
      </w: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ческой коммуникации;</w:t>
      </w:r>
    </w:p>
    <w:p w:rsidR="0068400D" w:rsidRPr="001A57E1" w:rsidRDefault="0068400D" w:rsidP="00521C70">
      <w:pPr>
        <w:pStyle w:val="BodyText"/>
        <w:tabs>
          <w:tab w:val="left" w:pos="6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развитие таких качеств, как воля, целеустремлённость, креативность, ини</w:t>
      </w: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циативность, эмпатия, трудолюбие, дисциплинированность;</w:t>
      </w:r>
    </w:p>
    <w:p w:rsidR="0068400D" w:rsidRPr="001A57E1" w:rsidRDefault="0068400D" w:rsidP="00521C70">
      <w:pPr>
        <w:pStyle w:val="BodyText"/>
        <w:tabs>
          <w:tab w:val="left" w:pos="6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формирование общекультурной и этнической идентичности как составляю</w:t>
      </w: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щих гражданской идентичности личности;</w:t>
      </w:r>
    </w:p>
    <w:p w:rsidR="0068400D" w:rsidRPr="001A57E1" w:rsidRDefault="0068400D" w:rsidP="00521C70">
      <w:pPr>
        <w:pStyle w:val="BodyText"/>
        <w:tabs>
          <w:tab w:val="left" w:pos="6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стремление к лучшему осознанию культуры своего народа и готовность со</w:t>
      </w: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действовать ознакомлению с ней представителей других стран; толерантное отношение к проявлениям иной культуры; осознание себя гражданином сво</w:t>
      </w: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softHyphen/>
        <w:t>ей страны и мира;</w:t>
      </w:r>
    </w:p>
    <w:p w:rsidR="0068400D" w:rsidRPr="001A57E1" w:rsidRDefault="0068400D" w:rsidP="00521C70">
      <w:pPr>
        <w:pStyle w:val="BodyText"/>
        <w:tabs>
          <w:tab w:val="left" w:pos="621"/>
        </w:tabs>
        <w:spacing w:before="0" w:line="240" w:lineRule="auto"/>
        <w:ind w:left="113" w:right="113"/>
        <w:jc w:val="both"/>
        <w:rPr>
          <w:rStyle w:val="BodyTextChar"/>
          <w:rFonts w:ascii="Times New Roman" w:eastAsia="Dotum" w:hAnsi="Times New Roman"/>
          <w:color w:val="000000"/>
          <w:sz w:val="24"/>
          <w:szCs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  <w:szCs w:val="24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68400D" w:rsidRPr="00B8459B" w:rsidRDefault="0068400D" w:rsidP="00521C70">
      <w:pPr>
        <w:pStyle w:val="10"/>
        <w:shd w:val="clear" w:color="auto" w:fill="auto"/>
        <w:tabs>
          <w:tab w:val="left" w:pos="803"/>
        </w:tabs>
        <w:spacing w:before="0" w:after="0" w:line="240" w:lineRule="auto"/>
        <w:ind w:left="113" w:right="113" w:firstLine="0"/>
        <w:rPr>
          <w:rFonts w:ascii="Times New Roman" w:hAnsi="Times New Roman"/>
          <w:sz w:val="24"/>
        </w:rPr>
      </w:pPr>
      <w:bookmarkStart w:id="0" w:name="bookmark1"/>
      <w:r>
        <w:rPr>
          <w:rFonts w:ascii="Times New Roman" w:eastAsia="Dotum" w:hAnsi="Times New Roman"/>
          <w:b w:val="0"/>
          <w:bCs w:val="0"/>
          <w:spacing w:val="0"/>
          <w:sz w:val="24"/>
          <w:szCs w:val="24"/>
        </w:rPr>
        <w:t xml:space="preserve">  </w:t>
      </w:r>
      <w:r w:rsidRPr="00B8459B">
        <w:rPr>
          <w:rStyle w:val="1"/>
          <w:rFonts w:ascii="Times New Roman" w:hAnsi="Times New Roman"/>
          <w:color w:val="000000"/>
          <w:sz w:val="24"/>
        </w:rPr>
        <w:t>Метапредметные результаты</w:t>
      </w:r>
      <w:bookmarkEnd w:id="0"/>
    </w:p>
    <w:p w:rsidR="0068400D" w:rsidRPr="001A57E1" w:rsidRDefault="0068400D" w:rsidP="00521C70">
      <w:pPr>
        <w:pStyle w:val="BodyText"/>
        <w:spacing w:before="0" w:line="240" w:lineRule="auto"/>
        <w:ind w:left="113" w:right="113"/>
        <w:jc w:val="both"/>
        <w:rPr>
          <w:rFonts w:ascii="Times New Roman" w:hAnsi="Times New Roman"/>
          <w:sz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t>Метапредметные результаты отражают:</w:t>
      </w:r>
    </w:p>
    <w:p w:rsidR="0068400D" w:rsidRPr="001A57E1" w:rsidRDefault="0068400D" w:rsidP="00521C70">
      <w:pPr>
        <w:pStyle w:val="BodyText"/>
        <w:spacing w:before="0" w:line="240" w:lineRule="auto"/>
        <w:ind w:left="113" w:right="113"/>
        <w:jc w:val="both"/>
        <w:rPr>
          <w:rFonts w:ascii="Times New Roman" w:hAnsi="Times New Roman"/>
          <w:sz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t>развитие умения планировать своё речевое и неречевое поведение;</w:t>
      </w:r>
    </w:p>
    <w:p w:rsidR="0068400D" w:rsidRPr="001A57E1" w:rsidRDefault="0068400D" w:rsidP="00521C70">
      <w:pPr>
        <w:pStyle w:val="BodyText"/>
        <w:tabs>
          <w:tab w:val="left" w:pos="6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t>развитие коммуникативной компетенции, включая умение взаимодейство</w:t>
      </w: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softHyphen/>
        <w:t>вать с  окружающими, выполняя разные социальные роли;</w:t>
      </w:r>
    </w:p>
    <w:p w:rsidR="0068400D" w:rsidRPr="001A57E1" w:rsidRDefault="0068400D" w:rsidP="00521C70">
      <w:pPr>
        <w:pStyle w:val="BodyText"/>
        <w:tabs>
          <w:tab w:val="left" w:pos="6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t>развитие исследовательских учебных действий, включая навыки работы с информацией: поиск и выделение нужной информации, обобщение и фик</w:t>
      </w: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softHyphen/>
        <w:t>сация информации;</w:t>
      </w:r>
    </w:p>
    <w:p w:rsidR="0068400D" w:rsidRPr="001A57E1" w:rsidRDefault="0068400D" w:rsidP="00521C70">
      <w:pPr>
        <w:pStyle w:val="BodyText"/>
        <w:tabs>
          <w:tab w:val="left" w:pos="6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t>развитие смыслового чтения, включая умение определять тему, прогнозиро</w:t>
      </w: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softHyphen/>
        <w:t>вать содержание  текста по заголовку/по ключевым словам, выделять основ</w:t>
      </w: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softHyphen/>
        <w:t>ную мысль, главные факты, опуская второстепенные, устанавливать логиче</w:t>
      </w: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softHyphen/>
        <w:t>скую последовательность основных фактов;</w:t>
      </w:r>
    </w:p>
    <w:p w:rsidR="0068400D" w:rsidRPr="001A57E1" w:rsidRDefault="0068400D" w:rsidP="00521C70">
      <w:pPr>
        <w:pStyle w:val="BodyText"/>
        <w:tabs>
          <w:tab w:val="left" w:pos="6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</w:rPr>
      </w:pP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t>умение рационально планировать свой учебный труд; работать в соответст</w:t>
      </w: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softHyphen/>
        <w:t>вии с намеченным планом;</w:t>
      </w:r>
      <w:r w:rsidRPr="001A57E1">
        <w:rPr>
          <w:rFonts w:ascii="Times New Roman" w:hAnsi="Times New Roman"/>
          <w:sz w:val="24"/>
        </w:rPr>
        <w:t xml:space="preserve"> </w:t>
      </w:r>
      <w:r w:rsidRPr="001A57E1">
        <w:rPr>
          <w:rStyle w:val="BodyTextChar"/>
          <w:rFonts w:ascii="Times New Roman" w:eastAsia="Dotum" w:hAnsi="Times New Roman"/>
          <w:color w:val="000000"/>
          <w:sz w:val="24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68400D" w:rsidRPr="0022069F" w:rsidRDefault="0068400D" w:rsidP="00315EF0">
      <w:pPr>
        <w:ind w:right="113"/>
        <w:jc w:val="both"/>
        <w:rPr>
          <w:b/>
        </w:rPr>
      </w:pPr>
      <w:r>
        <w:rPr>
          <w:b/>
        </w:rPr>
        <w:t xml:space="preserve"> </w:t>
      </w:r>
      <w:r w:rsidRPr="0022069F">
        <w:rPr>
          <w:b/>
        </w:rPr>
        <w:t>Предметные результаты</w:t>
      </w:r>
    </w:p>
    <w:p w:rsidR="0068400D" w:rsidRPr="00315EF0" w:rsidRDefault="0068400D" w:rsidP="00315EF0">
      <w:pPr>
        <w:ind w:left="113" w:right="113" w:firstLine="284"/>
        <w:jc w:val="both"/>
      </w:pPr>
    </w:p>
    <w:p w:rsidR="0068400D" w:rsidRPr="00E6409C" w:rsidRDefault="0068400D" w:rsidP="00315EF0">
      <w:pPr>
        <w:pStyle w:val="20"/>
        <w:framePr w:w="8606" w:h="906" w:hRule="exact" w:wrap="none" w:vAnchor="page" w:hAnchor="page" w:x="1702" w:y="415"/>
        <w:shd w:val="clear" w:color="auto" w:fill="auto"/>
        <w:spacing w:after="0" w:line="240" w:lineRule="auto"/>
        <w:ind w:left="113" w:right="113"/>
        <w:rPr>
          <w:rStyle w:val="a"/>
          <w:rFonts w:ascii="Times New Roman" w:hAnsi="Times New Roman"/>
          <w:color w:val="000000"/>
          <w:lang w:val="ru-RU"/>
        </w:rPr>
      </w:pPr>
    </w:p>
    <w:p w:rsidR="0068400D" w:rsidRPr="00711129" w:rsidRDefault="0068400D" w:rsidP="00315EF0">
      <w:pPr>
        <w:pStyle w:val="10"/>
        <w:framePr w:w="8606" w:h="906" w:hRule="exact" w:wrap="none" w:vAnchor="page" w:hAnchor="page" w:x="1702" w:y="415"/>
        <w:shd w:val="clear" w:color="auto" w:fill="auto"/>
        <w:spacing w:before="0" w:after="0" w:line="240" w:lineRule="auto"/>
        <w:ind w:left="113" w:right="113"/>
      </w:pPr>
      <w:r>
        <w:rPr>
          <w:rStyle w:val="1"/>
          <w:color w:val="000000"/>
        </w:rPr>
        <w:t xml:space="preserve">                         </w:t>
      </w:r>
    </w:p>
    <w:p w:rsidR="0068400D" w:rsidRPr="00E6409C" w:rsidRDefault="0068400D" w:rsidP="00315EF0">
      <w:pPr>
        <w:pStyle w:val="20"/>
        <w:framePr w:w="8606" w:h="906" w:hRule="exact" w:wrap="none" w:vAnchor="page" w:hAnchor="page" w:x="1702" w:y="415"/>
        <w:shd w:val="clear" w:color="auto" w:fill="auto"/>
        <w:spacing w:after="0" w:line="240" w:lineRule="auto"/>
        <w:ind w:left="113" w:right="113"/>
        <w:rPr>
          <w:lang w:val="ru-RU"/>
        </w:rPr>
      </w:pPr>
    </w:p>
    <w:p w:rsidR="0068400D" w:rsidRPr="00701559" w:rsidRDefault="0068400D" w:rsidP="00315EF0">
      <w:pPr>
        <w:pStyle w:val="210"/>
        <w:framePr w:w="8606" w:h="906" w:hRule="exact" w:wrap="none" w:vAnchor="page" w:hAnchor="page" w:x="1702" w:y="415"/>
        <w:shd w:val="clear" w:color="auto" w:fill="auto"/>
        <w:spacing w:before="0" w:after="0" w:line="240" w:lineRule="auto"/>
        <w:ind w:left="113" w:right="113"/>
      </w:pPr>
      <w:r>
        <w:rPr>
          <w:rStyle w:val="22"/>
          <w:color w:val="000000"/>
        </w:rPr>
        <w:t>Р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(овладение видами речевой деятельности):</w:t>
      </w:r>
    </w:p>
    <w:p w:rsidR="0068400D" w:rsidRDefault="0068400D" w:rsidP="00315EF0">
      <w:pPr>
        <w:pStyle w:val="30"/>
        <w:framePr w:w="8606" w:h="906" w:hRule="exact" w:wrap="none" w:vAnchor="page" w:hAnchor="page" w:x="1702" w:y="415"/>
        <w:shd w:val="clear" w:color="auto" w:fill="auto"/>
        <w:spacing w:line="240" w:lineRule="auto"/>
        <w:ind w:left="113" w:right="113"/>
        <w:jc w:val="both"/>
      </w:pPr>
      <w:r>
        <w:rPr>
          <w:rStyle w:val="3"/>
          <w:color w:val="000000"/>
          <w:lang w:eastAsia="en-US"/>
        </w:rPr>
        <w:t>в области говорения: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 необходимости переспрашивая, уточняя;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 xml:space="preserve">расспрашивать собеседника и отвечать на его вопросы, высказывая своё </w:t>
      </w:r>
      <w:r>
        <w:rPr>
          <w:rStyle w:val="a4"/>
          <w:color w:val="000000"/>
        </w:rPr>
        <w:t>mi</w:t>
      </w:r>
      <w:r w:rsidRPr="00521C70">
        <w:rPr>
          <w:rStyle w:val="a4"/>
          <w:color w:val="000000"/>
          <w:lang w:val="ru-RU"/>
        </w:rPr>
        <w:t xml:space="preserve"> </w:t>
      </w:r>
      <w:r>
        <w:rPr>
          <w:rStyle w:val="BodyTextChar"/>
          <w:rFonts w:eastAsia="Dotum"/>
          <w:color w:val="000000"/>
        </w:rPr>
        <w:t>ние, просьбу, отвечать на предложение собеседника согласием/отказом в пре, лах изученной тематики и усвоенного лексико-грамматического материала;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рассказывать о себе, своей семье, друзьях, своих интересах и планах;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сообщать краткие сведения о своём городе/селе, своей стране и странах и; чаемого языка;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описывать события/явления, передавать основное содержание, основн мысль прочитанного или услышанного, выражать своё отношение к про</w:t>
      </w:r>
      <w:r>
        <w:rPr>
          <w:rStyle w:val="BodyTextChar"/>
          <w:rFonts w:eastAsia="Dotum"/>
          <w:color w:val="000000"/>
          <w:vertAlign w:val="superscript"/>
        </w:rPr>
        <w:t>х</w:t>
      </w:r>
      <w:r>
        <w:rPr>
          <w:rStyle w:val="BodyTextChar"/>
          <w:rFonts w:eastAsia="Dotum"/>
          <w:color w:val="000000"/>
        </w:rPr>
        <w:t xml:space="preserve"> танному/услышанному, давать краткую характеристику персонажей;</w:t>
      </w:r>
    </w:p>
    <w:p w:rsidR="0068400D" w:rsidRDefault="0068400D" w:rsidP="00315EF0">
      <w:pPr>
        <w:pStyle w:val="30"/>
        <w:framePr w:w="8606" w:h="906" w:hRule="exact" w:wrap="none" w:vAnchor="page" w:hAnchor="page" w:x="1702" w:y="415"/>
        <w:shd w:val="clear" w:color="auto" w:fill="auto"/>
        <w:spacing w:line="240" w:lineRule="auto"/>
        <w:ind w:left="113" w:right="113"/>
        <w:jc w:val="both"/>
      </w:pPr>
      <w:r>
        <w:rPr>
          <w:rStyle w:val="3"/>
          <w:color w:val="000000"/>
          <w:lang w:eastAsia="en-US"/>
        </w:rPr>
        <w:t>в области аудирования: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воспринимать на слух и полностью понимать речь учителя, однокласснико!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воспринимать на слух и понимать основное содержание несложных аут( тичных аудио- и видеотекстов, относящихся к разным коммуникативш типам речи (сообщение/рассказ/интервью);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воспринимать на слух и выборочно понимать с опорой на языковую догад! контекст краткие несложные аутентичные прагматические аудио- и вид! тексты, выделяя значимую/нужную/необходимую информацию;</w:t>
      </w:r>
    </w:p>
    <w:p w:rsidR="0068400D" w:rsidRDefault="0068400D" w:rsidP="00315EF0">
      <w:pPr>
        <w:pStyle w:val="30"/>
        <w:framePr w:w="8606" w:h="906" w:hRule="exact" w:wrap="none" w:vAnchor="page" w:hAnchor="page" w:x="1702" w:y="415"/>
        <w:shd w:val="clear" w:color="auto" w:fill="auto"/>
        <w:spacing w:line="240" w:lineRule="auto"/>
        <w:ind w:left="113" w:right="113"/>
        <w:jc w:val="both"/>
      </w:pPr>
      <w:r>
        <w:rPr>
          <w:rStyle w:val="3"/>
          <w:color w:val="000000"/>
          <w:lang w:eastAsia="en-US"/>
        </w:rPr>
        <w:t>в области чтения: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читать аутентичные тексты разных жанров и стилей преимущественно с з ниманием основного содержания;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читать несложные аутентичные тексты разных жанров и стилей с полным и т&lt; ным пониманием содержания и с использованием различных приёмов смыс. вой переработки текста (языковой догадки, выборочного перевода), а так справочных материалов; уметь оценивать полученную информацию, выражг своё мнение;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читать аутентичные тексты с выборочным пониманием значимой/ну ной/интересующей информации;</w:t>
      </w:r>
    </w:p>
    <w:p w:rsidR="0068400D" w:rsidRDefault="0068400D" w:rsidP="00315EF0">
      <w:pPr>
        <w:pStyle w:val="30"/>
        <w:framePr w:w="8606" w:h="906" w:hRule="exact" w:wrap="none" w:vAnchor="page" w:hAnchor="page" w:x="1702" w:y="415"/>
        <w:shd w:val="clear" w:color="auto" w:fill="auto"/>
        <w:spacing w:line="240" w:lineRule="auto"/>
        <w:ind w:left="113" w:right="113"/>
        <w:jc w:val="both"/>
      </w:pPr>
      <w:r>
        <w:rPr>
          <w:rStyle w:val="3"/>
          <w:color w:val="000000"/>
          <w:lang w:eastAsia="en-US"/>
        </w:rPr>
        <w:t>в области письменной речи: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заполнять анкеты и формуляры;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писать поздравления, личные письма с опорой на образец, употребляя ф&lt; мулы речевого этикета, принятые в стране/странах изучаемого языка;</w:t>
      </w:r>
    </w:p>
    <w:p w:rsidR="0068400D" w:rsidRDefault="0068400D" w:rsidP="00315EF0">
      <w:pPr>
        <w:pStyle w:val="BodyText"/>
        <w:framePr w:w="8606" w:h="906" w:hRule="exact" w:wrap="none" w:vAnchor="page" w:hAnchor="page" w:x="1702" w:y="415"/>
        <w:numPr>
          <w:ilvl w:val="0"/>
          <w:numId w:val="10"/>
        </w:numPr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</w:pPr>
      <w:r>
        <w:rPr>
          <w:rStyle w:val="BodyTextChar"/>
          <w:rFonts w:eastAsia="Dotum"/>
          <w:color w:val="000000"/>
        </w:rPr>
        <w:t>составлять план, тезисы устного или письменного сообщения; кратко из. гать результаты проектной деятельности.</w:t>
      </w:r>
    </w:p>
    <w:p w:rsidR="0068400D" w:rsidRPr="00C14246" w:rsidRDefault="0068400D" w:rsidP="00315EF0">
      <w:pPr>
        <w:pStyle w:val="20"/>
        <w:framePr w:w="8606" w:h="906" w:hRule="exact" w:wrap="none" w:vAnchor="page" w:hAnchor="page" w:x="1702" w:y="415"/>
        <w:shd w:val="clear" w:color="auto" w:fill="auto"/>
        <w:spacing w:after="0" w:line="240" w:lineRule="auto"/>
        <w:ind w:left="113" w:right="113"/>
        <w:rPr>
          <w:rFonts w:ascii="Times New Roman" w:hAnsi="Times New Roman"/>
          <w:lang w:val="ru-RU"/>
        </w:rPr>
      </w:pPr>
    </w:p>
    <w:p w:rsidR="0068400D" w:rsidRDefault="0068400D" w:rsidP="00315EF0">
      <w:pPr>
        <w:ind w:left="113" w:right="113"/>
        <w:jc w:val="both"/>
      </w:pPr>
    </w:p>
    <w:p w:rsidR="0068400D" w:rsidRDefault="0068400D" w:rsidP="00315EF0">
      <w:pPr>
        <w:pStyle w:val="10"/>
        <w:framePr w:wrap="none" w:vAnchor="page" w:hAnchor="page" w:x="1775" w:y="2123"/>
        <w:shd w:val="clear" w:color="auto" w:fill="auto"/>
        <w:spacing w:before="0" w:after="0" w:line="240" w:lineRule="auto"/>
        <w:ind w:left="113" w:right="113"/>
      </w:pPr>
    </w:p>
    <w:p w:rsidR="0068400D" w:rsidRPr="0022069F" w:rsidRDefault="0068400D" w:rsidP="00315EF0">
      <w:pPr>
        <w:ind w:right="113"/>
        <w:jc w:val="both"/>
        <w:rPr>
          <w:b/>
        </w:rPr>
      </w:pPr>
      <w:r w:rsidRPr="001A57E1">
        <w:rPr>
          <w:rStyle w:val="a"/>
          <w:rFonts w:ascii="Times New Roman" w:hAnsi="Times New Roman"/>
          <w:b/>
          <w:bCs/>
          <w:i w:val="0"/>
          <w:iCs w:val="0"/>
          <w:color w:val="000000"/>
          <w:sz w:val="24"/>
          <w:szCs w:val="24"/>
        </w:rPr>
        <w:t xml:space="preserve">А. </w:t>
      </w:r>
      <w:r w:rsidRPr="00521C70">
        <w:rPr>
          <w:rStyle w:val="2"/>
          <w:b/>
          <w:bCs/>
          <w:i w:val="0"/>
          <w:iCs w:val="0"/>
          <w:color w:val="000000"/>
          <w:lang w:val="ru-RU" w:eastAsia="zh-CN"/>
        </w:rPr>
        <w:t>В коммуникативной сфере</w:t>
      </w:r>
    </w:p>
    <w:p w:rsidR="0068400D" w:rsidRPr="001A57E1" w:rsidRDefault="0068400D" w:rsidP="00521C70">
      <w:pPr>
        <w:pStyle w:val="210"/>
        <w:shd w:val="clear" w:color="auto" w:fill="auto"/>
        <w:spacing w:before="0" w:after="0" w:line="240" w:lineRule="auto"/>
        <w:ind w:left="113" w:right="113"/>
        <w:rPr>
          <w:rFonts w:ascii="Times New Roman" w:hAnsi="Times New Roman"/>
          <w:sz w:val="24"/>
          <w:szCs w:val="24"/>
        </w:rPr>
      </w:pPr>
      <w:r>
        <w:rPr>
          <w:rStyle w:val="22"/>
          <w:rFonts w:ascii="Times New Roman" w:hAnsi="Times New Roman"/>
          <w:color w:val="000000"/>
          <w:sz w:val="24"/>
          <w:szCs w:val="24"/>
        </w:rPr>
        <w:t xml:space="preserve">         </w:t>
      </w:r>
      <w:r w:rsidRPr="001A57E1">
        <w:rPr>
          <w:rStyle w:val="22"/>
          <w:rFonts w:ascii="Times New Roman" w:hAnsi="Times New Roman"/>
          <w:color w:val="000000"/>
          <w:sz w:val="24"/>
          <w:szCs w:val="24"/>
        </w:rPr>
        <w:t>Речевая компетенции</w:t>
      </w:r>
    </w:p>
    <w:p w:rsidR="0068400D" w:rsidRPr="001A57E1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(овладение видами речевой деятельности):</w:t>
      </w:r>
    </w:p>
    <w:p w:rsidR="0068400D" w:rsidRPr="00315EF0" w:rsidRDefault="0068400D" w:rsidP="00521C70">
      <w:pPr>
        <w:pStyle w:val="30"/>
        <w:shd w:val="clear" w:color="auto" w:fill="auto"/>
        <w:spacing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ru-RU"/>
        </w:rPr>
      </w:pPr>
      <w:r w:rsidRPr="00315EF0">
        <w:rPr>
          <w:rStyle w:val="3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в области говорения: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начинать, вести/поддерживать и заканчивать различные виды диалогов в стандартных ситуациях общения, соблюдая нормы речевого этикета, п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о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необходимости переспрашивая, уточняя;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расспрашивать собеседника и отвечать на его вопросы, высказывая своё </w:t>
      </w:r>
      <w:r w:rsidRPr="00521C70">
        <w:rPr>
          <w:rStyle w:val="a4"/>
          <w:rFonts w:ascii="Times New Roman" w:hAnsi="Times New Roman" w:cs="Times New Roman"/>
          <w:sz w:val="24"/>
          <w:szCs w:val="24"/>
          <w:lang w:val="ru-RU"/>
        </w:rPr>
        <w:t xml:space="preserve">мнение 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просьбу, отвечать на предложение собес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едника согласием/отказом в преде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лах изученной тематики и усвоенного лексико-грамматического материала;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рассказывать о себе, своей семье, друзьях, своих интересах и планах;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сообщать краткие сведения о своём городе/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селе, своей стране и странах изу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чаемого языка;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описывать события/явления, передавать основное содержание, основн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ую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мысль прочитанного или услышанног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о, выражать своё отношение к прочи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танному/услышанному, давать краткую характеристику персонажей;</w:t>
      </w:r>
    </w:p>
    <w:p w:rsidR="0068400D" w:rsidRPr="00315EF0" w:rsidRDefault="0068400D" w:rsidP="00521C70">
      <w:pPr>
        <w:pStyle w:val="30"/>
        <w:shd w:val="clear" w:color="auto" w:fill="auto"/>
        <w:spacing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ru-RU"/>
        </w:rPr>
      </w:pPr>
      <w:r w:rsidRPr="00315EF0">
        <w:rPr>
          <w:rStyle w:val="3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в области аудирования: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воспринимать на слух и полностью понимать речь учителя, однокласснико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в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воспринимать на слух и понимать основное содержание несложных аут( тичных аудио- и видеотекстов, относящихся к разным коммуникативш типам речи (сообщение/рассказ/интервью);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воспринимать на слух и выборочно пони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мать с опорой на языковую догадку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контекст краткие несложные аутентичные прагматические аудио- и вид! тексты, выделяя значимую/нужную/необходимую информацию;</w:t>
      </w:r>
    </w:p>
    <w:p w:rsidR="0068400D" w:rsidRPr="00315EF0" w:rsidRDefault="0068400D" w:rsidP="00521C70">
      <w:pPr>
        <w:pStyle w:val="30"/>
        <w:shd w:val="clear" w:color="auto" w:fill="auto"/>
        <w:spacing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ru-RU"/>
        </w:rPr>
      </w:pPr>
      <w:r w:rsidRPr="00315EF0">
        <w:rPr>
          <w:rStyle w:val="3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в области чтения: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читать аутентичные тексты разных жанров и стилей преимущественно с з ниманием основного содержания;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читать несложные аутентичные тексты разных жанров и стилей с п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олным и частич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ным пониманием содержания и с использованием различных приёмов смыс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ло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вой переработки текста (языковой догадки, выборочного перевода), а так справочных материалов; уметь оценивать полученную информацию, выражг своё мнение;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читать аутентичные тексты с выборочным пониманием значимой/ну ной/интересующей информации;</w:t>
      </w:r>
    </w:p>
    <w:p w:rsidR="0068400D" w:rsidRPr="00315EF0" w:rsidRDefault="0068400D" w:rsidP="00521C70">
      <w:pPr>
        <w:pStyle w:val="30"/>
        <w:shd w:val="clear" w:color="auto" w:fill="auto"/>
        <w:spacing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ru-RU"/>
        </w:rPr>
      </w:pPr>
      <w:r w:rsidRPr="00315EF0">
        <w:rPr>
          <w:rStyle w:val="3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в области письменной речи: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заполнять анкеты и формуляры;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писать поздравления, личные письма с о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порой на образец, употребляя фор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мулы речевого этикета, принятые в стране/странах изучаемого языка;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4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составлять план, тезисы устного или пи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сьменного сообщения; кратко изла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гать результаты проектной деятельности.</w:t>
      </w:r>
    </w:p>
    <w:p w:rsidR="0068400D" w:rsidRPr="001A57E1" w:rsidRDefault="0068400D" w:rsidP="00521C70">
      <w:pPr>
        <w:ind w:left="113" w:right="113" w:firstLine="708"/>
        <w:jc w:val="both"/>
      </w:pPr>
    </w:p>
    <w:p w:rsidR="0068400D" w:rsidRPr="0022069F" w:rsidRDefault="0068400D" w:rsidP="00521C70">
      <w:pPr>
        <w:pStyle w:val="20"/>
        <w:shd w:val="clear" w:color="auto" w:fill="auto"/>
        <w:spacing w:after="0" w:line="240" w:lineRule="auto"/>
        <w:ind w:left="113" w:right="113"/>
        <w:rPr>
          <w:rFonts w:ascii="Times New Roman" w:hAnsi="Times New Roman"/>
          <w:b/>
          <w:sz w:val="24"/>
          <w:szCs w:val="24"/>
          <w:lang w:val="ru-RU"/>
        </w:rPr>
      </w:pPr>
      <w:r w:rsidRPr="0022069F">
        <w:rPr>
          <w:rStyle w:val="2"/>
          <w:rFonts w:ascii="Times New Roman" w:eastAsia="SimSun" w:hAnsi="Times New Roman"/>
          <w:b/>
          <w:color w:val="000000"/>
          <w:sz w:val="24"/>
          <w:szCs w:val="24"/>
          <w:lang w:val="ru-RU" w:eastAsia="en-US"/>
        </w:rPr>
        <w:t>Языковая компетенция</w:t>
      </w:r>
    </w:p>
    <w:p w:rsidR="0068400D" w:rsidRPr="001A57E1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(владение языковыми средствами):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применение правил написания слов, изученных в основной школе;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распознавание и употребление в речи основных значений изученных лекси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ческих единиц (слов, словосочетаний, реплик-клише речевого этикета);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>
        <w:rPr>
          <w:rStyle w:val="BodyTextChar"/>
          <w:rFonts w:ascii="Times New Roman" w:hAnsi="Times New Roman"/>
          <w:color w:val="000000"/>
          <w:sz w:val="24"/>
          <w:szCs w:val="24"/>
        </w:rPr>
        <w:t>з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нание основных способов словообразования (аффиксации, словосложения, конверсии);</w:t>
      </w:r>
    </w:p>
    <w:p w:rsidR="0068400D" w:rsidRPr="001A57E1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понимание и использование явлений многозначности слов иностранного язы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ка, синонимии, антонимии и лексической сочетаемости;распознавание и употребление в речи основных морфологических форм и синтаксических конструкций изучаемого иностранного языка; знание при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знаков изученных грамматических явлений (видо-временных форм глаго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лов, модальных глаголов и их эквивалентов, артиклей, существительных, степеней сравнения прилагательных и наречий, местоимений, числитель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ных, предлогов);</w:t>
      </w:r>
    </w:p>
    <w:p w:rsidR="0068400D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Style w:val="BodyTextChar"/>
          <w:rFonts w:ascii="Times New Roman" w:hAnsi="Times New Roman"/>
          <w:color w:val="000000"/>
          <w:sz w:val="24"/>
          <w:szCs w:val="24"/>
        </w:rPr>
      </w:pP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знание основных различий систем иностранного и русского/родного язык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ов</w:t>
      </w:r>
      <w:r w:rsidRPr="001A57E1">
        <w:rPr>
          <w:rStyle w:val="BodyTextChar"/>
          <w:rFonts w:ascii="Times New Roman" w:hAnsi="Times New Roman"/>
          <w:color w:val="000000"/>
          <w:sz w:val="24"/>
          <w:szCs w:val="24"/>
        </w:rPr>
        <w:t>.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i/>
          <w:sz w:val="24"/>
          <w:szCs w:val="24"/>
        </w:rPr>
      </w:pPr>
      <w:r w:rsidRPr="001964A3">
        <w:rPr>
          <w:rStyle w:val="1"/>
          <w:rFonts w:ascii="Times New Roman" w:hAnsi="Times New Roman"/>
          <w:color w:val="000000"/>
          <w:sz w:val="24"/>
          <w:szCs w:val="24"/>
        </w:rPr>
        <w:t xml:space="preserve">Социокультурная </w:t>
      </w:r>
      <w:r w:rsidRPr="001964A3">
        <w:rPr>
          <w:rStyle w:val="a"/>
          <w:rFonts w:ascii="Times New Roman" w:hAnsi="Times New Roman"/>
          <w:i w:val="0"/>
          <w:color w:val="000000"/>
          <w:sz w:val="24"/>
          <w:szCs w:val="24"/>
        </w:rPr>
        <w:t>компетенция;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знание национально-культурных особенностей речевого и неречевого поведе</w:t>
      </w: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распознавание и употребление в устной и письменной речи основных норм речевого этикета (реплик-клише, наиболее распространённой оценочной лек</w:t>
      </w: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сики), принятых в странах изучаемого языка;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знание употребительной фоновой лексики и реалий страны/стран изучаемо</w:t>
      </w: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го языка, некоторых распространённых образцов фольклора (скороговорки, поговорки, пословицы);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знакомство с образцами художественной, публицистической и научно-попу</w:t>
      </w: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лярной литературы;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представление об особенностях образа жизни, быта, культуры стран изучае</w:t>
      </w: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мого языка (всемирно известных достопримечательностях, выдающихся лю</w:t>
      </w: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дях и их вкладе в мировую культуру);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представление о сходстве и различиях в традициях своей страны и стран изу</w:t>
      </w: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чаемого языка;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понимание роли владения иностранными языками в современном мире.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Style w:val="BodyTextChar"/>
          <w:rFonts w:ascii="Times New Roman" w:hAnsi="Times New Roman"/>
          <w:b/>
          <w:color w:val="000000"/>
          <w:sz w:val="24"/>
          <w:szCs w:val="24"/>
        </w:rPr>
      </w:pP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Style w:val="BodyTextChar"/>
          <w:rFonts w:ascii="Times New Roman" w:hAnsi="Times New Roman"/>
          <w:b/>
          <w:color w:val="000000"/>
          <w:sz w:val="24"/>
          <w:szCs w:val="24"/>
        </w:rPr>
      </w:pPr>
      <w:r>
        <w:rPr>
          <w:rStyle w:val="BodyTextChar"/>
          <w:b/>
          <w:color w:val="000000"/>
        </w:rPr>
        <w:t xml:space="preserve"> </w:t>
      </w:r>
      <w:r w:rsidRPr="001964A3">
        <w:rPr>
          <w:rStyle w:val="BodyTextChar"/>
          <w:rFonts w:ascii="Times New Roman" w:hAnsi="Times New Roman"/>
          <w:b/>
          <w:color w:val="000000"/>
          <w:sz w:val="24"/>
          <w:szCs w:val="24"/>
        </w:rPr>
        <w:t>Компенсаторная компетенция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умение выходить из трудного положения в условиях дефицита Языковы средств при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68400D" w:rsidRDefault="0068400D" w:rsidP="00521C70">
      <w:pPr>
        <w:pStyle w:val="210"/>
        <w:shd w:val="clear" w:color="auto" w:fill="auto"/>
        <w:spacing w:before="0" w:after="162" w:line="240" w:lineRule="exact"/>
        <w:ind w:left="380"/>
        <w:rPr>
          <w:rStyle w:val="22"/>
          <w:i/>
          <w:iCs/>
          <w:color w:val="000000"/>
        </w:rPr>
      </w:pPr>
    </w:p>
    <w:p w:rsidR="0068400D" w:rsidRPr="00716E33" w:rsidRDefault="0068400D" w:rsidP="00521C70">
      <w:pPr>
        <w:pStyle w:val="210"/>
        <w:shd w:val="clear" w:color="auto" w:fill="auto"/>
        <w:spacing w:before="0" w:after="0" w:line="240" w:lineRule="auto"/>
        <w:ind w:left="113" w:firstLine="0"/>
        <w:rPr>
          <w:rFonts w:ascii="Times New Roman" w:hAnsi="Times New Roman"/>
          <w:sz w:val="24"/>
          <w:szCs w:val="24"/>
        </w:rPr>
      </w:pPr>
      <w:r w:rsidRPr="00716E33">
        <w:rPr>
          <w:rStyle w:val="22"/>
          <w:rFonts w:ascii="Times New Roman" w:hAnsi="Times New Roman"/>
          <w:iCs/>
          <w:color w:val="000000"/>
          <w:sz w:val="24"/>
          <w:szCs w:val="24"/>
        </w:rPr>
        <w:t>В познавательной сфере</w:t>
      </w:r>
      <w:r w:rsidRPr="00716E33">
        <w:rPr>
          <w:rStyle w:val="22"/>
          <w:rFonts w:ascii="Times New Roman" w:hAnsi="Times New Roman"/>
          <w:i/>
          <w:iCs/>
          <w:color w:val="000000"/>
          <w:sz w:val="24"/>
          <w:szCs w:val="24"/>
        </w:rPr>
        <w:t>: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/>
        <w:jc w:val="both"/>
        <w:rPr>
          <w:sz w:val="24"/>
          <w:szCs w:val="24"/>
        </w:rPr>
      </w:pPr>
      <w:r w:rsidRPr="001964A3">
        <w:rPr>
          <w:rStyle w:val="BodyTextChar"/>
          <w:color w:val="000000"/>
          <w:sz w:val="24"/>
          <w:szCs w:val="24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 жений;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/>
        <w:jc w:val="both"/>
        <w:rPr>
          <w:sz w:val="24"/>
          <w:szCs w:val="24"/>
        </w:rPr>
      </w:pPr>
      <w:r w:rsidRPr="001964A3">
        <w:rPr>
          <w:rStyle w:val="BodyTextChar"/>
          <w:color w:val="000000"/>
          <w:sz w:val="24"/>
          <w:szCs w:val="24"/>
        </w:rPr>
        <w:t>владение приёмами работы с текстом, умение пользоваться определённой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/>
        <w:jc w:val="both"/>
        <w:rPr>
          <w:sz w:val="24"/>
          <w:szCs w:val="24"/>
        </w:rPr>
      </w:pPr>
      <w:r w:rsidRPr="001964A3">
        <w:rPr>
          <w:rStyle w:val="BodyTextChar"/>
          <w:color w:val="000000"/>
          <w:sz w:val="24"/>
          <w:szCs w:val="24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/>
        <w:jc w:val="both"/>
        <w:rPr>
          <w:sz w:val="24"/>
          <w:szCs w:val="24"/>
        </w:rPr>
      </w:pPr>
      <w:r w:rsidRPr="001964A3">
        <w:rPr>
          <w:rStyle w:val="BodyTextChar"/>
          <w:color w:val="000000"/>
          <w:sz w:val="24"/>
          <w:szCs w:val="24"/>
        </w:rPr>
        <w:t>готовность и умение осуществлять индивидуальную и совместную проектную работу;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/>
        <w:jc w:val="both"/>
        <w:rPr>
          <w:sz w:val="24"/>
          <w:szCs w:val="24"/>
        </w:rPr>
      </w:pPr>
      <w:r w:rsidRPr="001964A3">
        <w:rPr>
          <w:rStyle w:val="BodyTextChar"/>
          <w:color w:val="000000"/>
          <w:sz w:val="24"/>
          <w:szCs w:val="24"/>
        </w:rPr>
        <w:t>умение пользоваться справочным материалом (грамматическими и лингво страноведческим справочниками, двуязычным и толковым словарями, мул</w:t>
      </w:r>
      <w:r>
        <w:rPr>
          <w:rStyle w:val="BodyTextChar"/>
          <w:color w:val="000000"/>
          <w:sz w:val="24"/>
          <w:szCs w:val="24"/>
        </w:rPr>
        <w:t>ь</w:t>
      </w:r>
      <w:r w:rsidRPr="001964A3">
        <w:rPr>
          <w:rStyle w:val="BodyTextChar"/>
          <w:color w:val="000000"/>
          <w:sz w:val="24"/>
          <w:szCs w:val="24"/>
        </w:rPr>
        <w:t xml:space="preserve"> тимедийными средствами);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/>
        <w:jc w:val="both"/>
        <w:rPr>
          <w:sz w:val="24"/>
          <w:szCs w:val="24"/>
        </w:rPr>
      </w:pPr>
      <w:r w:rsidRPr="001964A3">
        <w:rPr>
          <w:rStyle w:val="BodyTextChar"/>
          <w:color w:val="000000"/>
          <w:sz w:val="24"/>
          <w:szCs w:val="24"/>
        </w:rPr>
        <w:t>владение способами и приёмами дальнейшего самостоятельного изучен</w:t>
      </w:r>
      <w:r>
        <w:rPr>
          <w:rStyle w:val="BodyTextChar"/>
          <w:color w:val="000000"/>
          <w:sz w:val="24"/>
          <w:szCs w:val="24"/>
        </w:rPr>
        <w:t xml:space="preserve">ия </w:t>
      </w:r>
      <w:r w:rsidRPr="001964A3">
        <w:rPr>
          <w:rStyle w:val="BodyTextChar"/>
          <w:color w:val="000000"/>
          <w:sz w:val="24"/>
          <w:szCs w:val="24"/>
        </w:rPr>
        <w:t>иностранных языков.</w:t>
      </w:r>
    </w:p>
    <w:p w:rsidR="0068400D" w:rsidRPr="00716E33" w:rsidRDefault="0068400D" w:rsidP="00521C70">
      <w:pPr>
        <w:pStyle w:val="210"/>
        <w:shd w:val="clear" w:color="auto" w:fill="auto"/>
        <w:spacing w:before="0" w:after="200" w:line="240" w:lineRule="exact"/>
        <w:ind w:left="380"/>
        <w:rPr>
          <w:rFonts w:ascii="Times New Roman" w:hAnsi="Times New Roman"/>
          <w:b w:val="0"/>
          <w:sz w:val="24"/>
          <w:szCs w:val="24"/>
        </w:rPr>
      </w:pPr>
      <w:bookmarkStart w:id="1" w:name="bookmark2"/>
      <w:r>
        <w:rPr>
          <w:rStyle w:val="a"/>
          <w:b w:val="0"/>
          <w:bCs w:val="0"/>
          <w:i w:val="0"/>
          <w:iCs w:val="0"/>
          <w:color w:val="000000"/>
        </w:rPr>
        <w:t xml:space="preserve">  </w:t>
      </w:r>
      <w:r w:rsidRPr="00716E33">
        <w:rPr>
          <w:rStyle w:val="22"/>
          <w:rFonts w:ascii="Times New Roman" w:hAnsi="Times New Roman"/>
          <w:iCs/>
          <w:color w:val="000000"/>
          <w:sz w:val="24"/>
          <w:szCs w:val="24"/>
        </w:rPr>
        <w:t>В ценностно-ориентационной сфере:</w:t>
      </w:r>
      <w:bookmarkEnd w:id="1"/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представление о языке как средстве выражения чувств, эмоций, основе кул туры мышления;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меж; культурных контактов в доступных пределах;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представление о целостном полиязычном, поликультурном мире, осознан места и роли родного и иностранных языков в этом мире как средства обп ния, познания, самореализации и социальной адаптации;</w:t>
      </w:r>
    </w:p>
    <w:p w:rsidR="0068400D" w:rsidRPr="001964A3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приобщение к ценностям мировой культуры как через источники информации на иностранном языке (в том числе мультимедийные), так и через непо средственное участие в школьных обменах, туристических поездках, </w:t>
      </w:r>
      <w:r w:rsidRPr="001964A3">
        <w:rPr>
          <w:rStyle w:val="7"/>
          <w:rFonts w:ascii="Times New Roman" w:hAnsi="Times New Roman" w:cs="Times New Roman"/>
          <w:color w:val="000000"/>
          <w:sz w:val="24"/>
          <w:szCs w:val="24"/>
        </w:rPr>
        <w:t>моло</w:t>
      </w:r>
      <w:r w:rsidRPr="001964A3">
        <w:rPr>
          <w:rStyle w:val="BodyTextChar"/>
          <w:rFonts w:ascii="Times New Roman" w:hAnsi="Times New Roman"/>
          <w:color w:val="000000"/>
          <w:sz w:val="24"/>
          <w:szCs w:val="24"/>
        </w:rPr>
        <w:t>дёжных форумах.</w:t>
      </w:r>
    </w:p>
    <w:p w:rsidR="0068400D" w:rsidRPr="006E0074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b/>
          <w:sz w:val="24"/>
          <w:szCs w:val="24"/>
        </w:rPr>
      </w:pPr>
      <w:r w:rsidRPr="006E0074">
        <w:rPr>
          <w:rFonts w:ascii="Times New Roman" w:hAnsi="Times New Roman"/>
          <w:b/>
          <w:sz w:val="24"/>
          <w:szCs w:val="24"/>
        </w:rPr>
        <w:t>В эстетической сфере</w:t>
      </w:r>
    </w:p>
    <w:p w:rsidR="0068400D" w:rsidRPr="006E0074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E0074">
        <w:rPr>
          <w:rStyle w:val="BodyTextChar"/>
          <w:rFonts w:ascii="Times New Roman" w:hAnsi="Times New Roman"/>
          <w:color w:val="000000"/>
          <w:sz w:val="24"/>
          <w:szCs w:val="24"/>
        </w:rPr>
        <w:t>владение элементарными средствами выражения чувств и эмоций на ин странном языке;</w:t>
      </w:r>
    </w:p>
    <w:p w:rsidR="0068400D" w:rsidRPr="006E0074" w:rsidRDefault="0068400D" w:rsidP="00521C70">
      <w:pPr>
        <w:pStyle w:val="BodyText"/>
        <w:shd w:val="clear" w:color="auto" w:fill="auto"/>
        <w:tabs>
          <w:tab w:val="left" w:pos="64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E007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стремление к знакомству с образцами художественного творчества на ино</w:t>
      </w:r>
      <w:r w:rsidRPr="006E007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странном языке и средствами иностранного языка;</w:t>
      </w:r>
    </w:p>
    <w:p w:rsidR="0068400D" w:rsidRPr="006E0074" w:rsidRDefault="0068400D" w:rsidP="00521C70">
      <w:pPr>
        <w:pStyle w:val="BodyText"/>
        <w:shd w:val="clear" w:color="auto" w:fill="auto"/>
        <w:tabs>
          <w:tab w:val="left" w:pos="646"/>
        </w:tabs>
        <w:spacing w:before="0" w:line="240" w:lineRule="auto"/>
        <w:ind w:left="113" w:right="113"/>
        <w:jc w:val="both"/>
        <w:rPr>
          <w:rStyle w:val="BodyTextChar"/>
          <w:rFonts w:ascii="Times New Roman" w:eastAsia="SimSun" w:hAnsi="Times New Roman"/>
          <w:color w:val="000000"/>
          <w:sz w:val="24"/>
          <w:szCs w:val="24"/>
        </w:rPr>
      </w:pPr>
      <w:r w:rsidRPr="006E007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развитие чувства прекрасного в процессе обсуждения современных тенден</w:t>
      </w:r>
      <w:r w:rsidRPr="006E007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ций в живописи, музыке, литературе.</w:t>
      </w:r>
    </w:p>
    <w:p w:rsidR="0068400D" w:rsidRPr="006E0074" w:rsidRDefault="0068400D" w:rsidP="00521C70">
      <w:pPr>
        <w:pStyle w:val="BodyText"/>
        <w:shd w:val="clear" w:color="auto" w:fill="auto"/>
        <w:tabs>
          <w:tab w:val="left" w:pos="64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521C70">
        <w:rPr>
          <w:rStyle w:val="2"/>
          <w:rFonts w:ascii="Times New Roman" w:hAnsi="Times New Roman"/>
          <w:b/>
          <w:bCs/>
          <w:i w:val="0"/>
          <w:iCs w:val="0"/>
          <w:color w:val="000000"/>
          <w:sz w:val="24"/>
          <w:szCs w:val="24"/>
          <w:lang w:val="ru-RU" w:eastAsia="en-US"/>
        </w:rPr>
        <w:t>В сфере физической деятельности:</w:t>
      </w:r>
    </w:p>
    <w:p w:rsidR="0068400D" w:rsidRPr="006E0074" w:rsidRDefault="0068400D" w:rsidP="00521C70">
      <w:pPr>
        <w:pStyle w:val="BodyText"/>
        <w:shd w:val="clear" w:color="auto" w:fill="auto"/>
        <w:tabs>
          <w:tab w:val="left" w:pos="64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E007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стремление вести здоровый образ жизни (режим труда и отдыха, питание, спорт, фитнес).</w:t>
      </w:r>
    </w:p>
    <w:p w:rsidR="0068400D" w:rsidRPr="006E0074" w:rsidRDefault="0068400D" w:rsidP="00521C70">
      <w:pPr>
        <w:ind w:left="113" w:right="113"/>
        <w:jc w:val="both"/>
        <w:rPr>
          <w:b/>
        </w:rPr>
      </w:pPr>
      <w:r w:rsidRPr="006E0074">
        <w:rPr>
          <w:b/>
        </w:rPr>
        <w:t>В трудовой сфере</w:t>
      </w:r>
    </w:p>
    <w:p w:rsidR="0068400D" w:rsidRPr="006E0074" w:rsidRDefault="0068400D" w:rsidP="00521C70">
      <w:pPr>
        <w:ind w:right="113"/>
        <w:jc w:val="both"/>
      </w:pPr>
      <w:r>
        <w:t xml:space="preserve">  </w:t>
      </w:r>
      <w:r w:rsidRPr="006E0074">
        <w:t>Умение рационально планировать свой учебный труд</w:t>
      </w:r>
    </w:p>
    <w:p w:rsidR="0068400D" w:rsidRPr="00AF4FCA" w:rsidRDefault="0068400D" w:rsidP="00521C70">
      <w:pPr>
        <w:ind w:right="113"/>
        <w:jc w:val="both"/>
      </w:pPr>
      <w:r>
        <w:t xml:space="preserve">  </w:t>
      </w:r>
      <w:r w:rsidRPr="006E0074">
        <w:t>Умение работать в соответствии с намеченным планом.</w:t>
      </w:r>
    </w:p>
    <w:p w:rsidR="0068400D" w:rsidRPr="00A302E9" w:rsidRDefault="0068400D" w:rsidP="00521C70">
      <w:pPr>
        <w:ind w:right="-144"/>
        <w:jc w:val="center"/>
        <w:rPr>
          <w:b/>
        </w:rPr>
      </w:pPr>
      <w:r w:rsidRPr="00A302E9">
        <w:rPr>
          <w:b/>
        </w:rPr>
        <w:t xml:space="preserve">Содержание учебного предмета </w:t>
      </w:r>
    </w:p>
    <w:p w:rsidR="0068400D" w:rsidRPr="00A302E9" w:rsidRDefault="0068400D" w:rsidP="00521C70">
      <w:pPr>
        <w:ind w:right="-144"/>
        <w:jc w:val="center"/>
        <w:rPr>
          <w:rFonts w:eastAsia="Times New Roman"/>
          <w:b/>
          <w:lang w:eastAsia="ru-RU"/>
        </w:rPr>
      </w:pPr>
      <w:r w:rsidRPr="00A302E9">
        <w:rPr>
          <w:rFonts w:eastAsia="Times New Roman"/>
          <w:b/>
          <w:lang w:eastAsia="ru-RU"/>
        </w:rPr>
        <w:t xml:space="preserve"> (в соответствии со стандартом)</w:t>
      </w:r>
    </w:p>
    <w:p w:rsidR="0068400D" w:rsidRPr="00A302E9" w:rsidRDefault="0068400D" w:rsidP="00521C70">
      <w:pPr>
        <w:autoSpaceDE w:val="0"/>
        <w:autoSpaceDN w:val="0"/>
        <w:adjustRightInd w:val="0"/>
        <w:ind w:right="-144"/>
        <w:rPr>
          <w:rFonts w:eastAsia="Times New Roman"/>
          <w:b/>
          <w:lang w:eastAsia="ru-RU"/>
        </w:rPr>
      </w:pPr>
    </w:p>
    <w:p w:rsidR="0068400D" w:rsidRPr="00D32A01" w:rsidRDefault="0068400D" w:rsidP="00D32A01">
      <w:pPr>
        <w:shd w:val="clear" w:color="auto" w:fill="FFFFFF"/>
        <w:ind w:right="426"/>
        <w:jc w:val="center"/>
        <w:rPr>
          <w:rFonts w:ascii="Calibri" w:hAnsi="Calibri" w:cs="Calibri"/>
          <w:color w:val="000000"/>
          <w:sz w:val="22"/>
          <w:szCs w:val="22"/>
          <w:lang w:eastAsia="ru-RU"/>
        </w:rPr>
      </w:pPr>
      <w:r w:rsidRPr="00D32A01">
        <w:rPr>
          <w:rFonts w:eastAsia="Times New Roman"/>
          <w:b/>
          <w:bCs/>
          <w:color w:val="000000"/>
          <w:lang w:eastAsia="ru-RU"/>
        </w:rPr>
        <w:t>Тематическое планирование</w:t>
      </w:r>
    </w:p>
    <w:tbl>
      <w:tblPr>
        <w:tblW w:w="9446" w:type="dxa"/>
        <w:tblInd w:w="-116" w:type="dxa"/>
        <w:tblLayout w:type="fixed"/>
        <w:tblCellMar>
          <w:left w:w="0" w:type="dxa"/>
          <w:right w:w="0" w:type="dxa"/>
        </w:tblCellMar>
        <w:tblLook w:val="00A0"/>
      </w:tblPr>
      <w:tblGrid>
        <w:gridCol w:w="1482"/>
        <w:gridCol w:w="5260"/>
        <w:gridCol w:w="2704"/>
      </w:tblGrid>
      <w:tr w:rsidR="0068400D" w:rsidRPr="00D32A01" w:rsidTr="00673EF0">
        <w:trPr>
          <w:trHeight w:val="1160"/>
        </w:trPr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bookmarkStart w:id="2" w:name="1"/>
            <w:bookmarkStart w:id="3" w:name="b74d8aa6167736a68048f2bed8351115617d1c44"/>
            <w:bookmarkEnd w:id="2"/>
            <w:bookmarkEnd w:id="3"/>
            <w:r w:rsidRPr="00D32A01">
              <w:rPr>
                <w:rFonts w:eastAsia="Times New Roman"/>
                <w:color w:val="000000"/>
                <w:lang w:eastAsia="ru-RU"/>
              </w:rPr>
              <w:t>Тема</w:t>
            </w:r>
          </w:p>
        </w:tc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Содержание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Характеристика основных видов деятельности ученика, универсальных учебных действий (личностные, коммуникативные, познавательные,  регулятивные) в рамках изучения темы.</w:t>
            </w:r>
          </w:p>
        </w:tc>
      </w:tr>
      <w:tr w:rsidR="0068400D" w:rsidRPr="00D32A01" w:rsidTr="00673EF0">
        <w:trPr>
          <w:trHeight w:val="540"/>
        </w:trPr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Школа</w:t>
            </w:r>
          </w:p>
        </w:tc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Говорение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Диалогическая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совершенствование диалогической речи при более вариативном содержании и более разнообразном языковом оформлении. Расспрашивать собеседника, задавая простые вопросы (Что? Где? Когда?), и отвечать на них.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Расспросить о школе, о любимых предметах.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Объем диалогического высказывания от 3-х реплик с каждой стороны.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Монологическая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связных высказываний с использованием описания, сообщения, рассказа, характеристики, с опорой и без опоры на текст или заданную ситуацию. Объем монологического высказывания 8-10 фраз.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Аудирование: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восприятия и понимания на слух аутентичных аудиотекстов с различной глубиной проникновения в их содержание. Время звучания аудиозаписи до 1 минуты.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Чтение: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навыков чтения и понимания аутентичных текстов с различной глубиной и точностью проникновения в их содержание (ознакомительное, изучающее, просмотровое).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Письменная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письменной речи. Писать письмо по образцу. Объем личного письма около 60 слов.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Фонетическая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Совершенствование навыков произношения и различения на слух иноязычной речи.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Лексическая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Совершенствование навыков распознавания и употребления в речи лексических единиц, обслуживающих ситуации общения в рамках изучаемой темы. Лексика по теме «Школа и система образования».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Грамматическая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расширение объема значений грамматических средств, изученных ранее и знакомство с новыми грамматическими явлениями. Навыки распознавания и употребления в речи изучаемых грамматических явлений. Степени сравнения прилагательных.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Сложные предложения с условными придаточными.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Познавательные: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формулирование познавательной цели;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поиск и выделение информации;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знаково-символические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моделирование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анализ с целью выделения признаков (существенных, несущественных)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синтез как составление целого из частей, восполняя недостающие компоненты.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Коммуникативные: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Планирование (определение цели, функций участников, способов взаимодействия).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Постановка вопросов ( инициативное сотрудничество в поиске и сборе информации).Разрешение конфликтов.Управление поведением партнёра точностью выражать свои мысли (контроль, коррекция, оценка действий партнёра умение с достаточной полнотой и точностью выражать свои мысли).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Личностные: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Самоопределение (мотивация учения, формирование основ гражданской идентичности личности).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Смыслообразование («какое значение, смысл имеет для меня учение», и уметь находить ответ на него).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Нравственно-этического оценивания (оценивание усваиваемого содержания, исходя из социальных и личностных ценностей, обеспечивающее личностный моральный выбор).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Регулятивные: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Целеполагание (постановка учебной задачи на основе соотнесения того, что уже известно и усвоено учащимися, и того, что ещё неизвестно).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Планирование (определение последовательности промежуточных целей с учётом конечного результата; составление плана и последовательности действий).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Контроль и осознание учащимися того, что уже усвоено и что ещё подлежит усвоению, осознание качества и уровня усвоения.</w:t>
            </w:r>
          </w:p>
        </w:tc>
      </w:tr>
      <w:tr w:rsidR="0068400D" w:rsidRPr="00D32A01" w:rsidTr="00673EF0">
        <w:trPr>
          <w:trHeight w:val="280"/>
        </w:trPr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Наша история</w:t>
            </w:r>
          </w:p>
        </w:tc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Говорение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Диалогическая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совершенствование диалогической речи при более вариативном содержании и более разнообразном языковом оформлении. Расспросить об истории соей страны.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Объем диалогического высказывания от 3-х реплик с каждой стороны.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Монологическая речь:</w:t>
            </w:r>
          </w:p>
          <w:p w:rsidR="0068400D" w:rsidRPr="00D32A01" w:rsidRDefault="0068400D" w:rsidP="00D32A01">
            <w:pPr>
              <w:ind w:right="426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связных высказываний с использованием описания, сообщения, рассказа, характеристики, с опорой и без опоры на текст или заданную ситуацию. Рассказать об отношении к различным событиям. Объем монологического высказывания 8-10 фраз.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Аудирование: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восприятия и понимания на слух аутентичных аудиотекстов с различной глубиной проникновения в их содержание. Время звучания аудиозаписи до 1 минуты.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Чтение: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навыков чтения и понимания аутентичных текстов с различной глубиной и точностью проникновения в их содержание (ознакомительное, изучающее, просмотровое).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Письменная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письменной речи. Объем личного письма около 60 слов.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Фонетическая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Совершенствование навыков произношения и различения на слух иноязычной речи.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Лексическая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Совершенствование навыков распознавания и употребления в речи лексических единиц, обслуживающих ситуации общения в рамках изучаемой темы. Лексика по теме Исторические места и события.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Предлоги места.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Грамматическая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расширение объема значений грамматических средств, изученных ранее и знакомство с новыми грамматическими явлениями. Навыки распознавания и употребления в речи изучаемых грамматических явлений. Притяжательный падеж существительных.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Артикль с собственными именами. Настоящее завершенное время.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Познавательные: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формулирование познавательной цели;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поиск и выделение информации;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знаково-символические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моделирование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анализ с целью выделения признаков (существенных, несущественных)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синтез как составление целого из частей, восполняя недостающие компоненты.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Коммуникативные: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Планирование (определение цели, функций участников, способов взаимодействия).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Постановка вопросов ( инициативное сотрудничество в поиске и сборе информации).Разрешение конфликтов.Управление поведением партнёра точностью выражать свои мысли (контроль, коррекция, оценка действий партнёра умение с достаточной полнотой и точностью выражать свои мысли).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Личностные: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Самоопределение (мотивация учения, формирование основ гражданской идентичности личности).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Смыслообразование («какое значение, смысл имеет для меня учение», и уметь находить ответ на него).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Нравственно-этического оценивания (оценивание усваиваемого содержания, исходя из социальных и личностных ценностей, обеспечивающее личностный моральный выбор).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Регулятивные: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Целеполагание (постановка учебной задачи на основе соотнесения того, что уже известно и усвоено учащимися, и того, что ещё неизвестно).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Планирование (определение последовательности промежуточных целей с учётом конечного результата; составление плана и последовательности действий).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Контроль и осознание учащимися того, что уже усвоено и что ещё подлежит усвоению, осознание качества и уровня усвоения.</w:t>
            </w:r>
          </w:p>
        </w:tc>
      </w:tr>
      <w:tr w:rsidR="0068400D" w:rsidRPr="00D32A01" w:rsidTr="00673EF0">
        <w:trPr>
          <w:trHeight w:val="260"/>
        </w:trPr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Досуг</w:t>
            </w:r>
          </w:p>
        </w:tc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Говорение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Диалогическая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совершенствование диалогической речи при более вариативном содержании и более разнообразном языковом оформлении. Объем диалогического высказывания от 3-х реплик с каждой стороны. Расспросить партнера о его планах, интересах.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Спросить собеседника  о любимых занятиях в его семье. Пригласить партнера к совместной деятельности. Подавать различные команды.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Монологическая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связных высказываний с использованием описания, сообщения, рассказа, характеристики, с опорой и без опоры на текст или заданную ситуацию. Рассказывать о своих увлечениях. Рассказать о любимых ,книгах, героях Объем монологического высказывания 8-10 фраз.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Аудирование: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восприятия и понимания на слух аутентичных аудиотекстов с различной глубиной проникновения в их содержание. Время звучания аудиозаписи до 1 минуты.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Чтение: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навыков чтения и понимания аутентичных текстов с различной глубиной и точностью проникновения в их содержание (ознакомительное, изучающее, просмотровое).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Письменная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письменной речи. Объем личного письма около 60 слов.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Фонетическая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Совершенствование навыков произношения и различения на слух иноязычной речи.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Лексическая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Совершенствование навыков распознавания и употребления в речи лексических единиц, обслуживающих ситуации общения в рамках изучаемой темы. Лексика по теме: Путешествие, Занятия по дому, СМИ.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Грамматическая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расширение объема значений грамматических средств, изученных ранее и знакомство с новыми грамматическими явлениями. Навыки распознавания и употребления в речи изучаемых грамматических явлений. Модальные глаголы:should, must.</w:t>
            </w:r>
          </w:p>
          <w:p w:rsidR="0068400D" w:rsidRPr="00D32A01" w:rsidRDefault="0068400D" w:rsidP="00D32A01">
            <w:pPr>
              <w:ind w:right="426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Прошедшее простое время, прошедшее длительное. Формы кратких ответов. Модальный глагол have to. Вопросительные и отрицательные конструкции.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Познавательные: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формулирование познавательной цели;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поиск и выделение информации;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знаково-символические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моделирование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анализ с целью выделения признаков (существенных, несущественных)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синтез как составление целого из частей, восполняя недостающие компоненты.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Коммуникативные: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Планирование (определение цели, функций участников, способов взаимодействия).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Постановка вопросов ( инициативное сотрудничество в поиске и сборе информации).Разрешение конфликтов.Управление поведением партнёра точностью выражать свои мысли (контроль, коррекция, оценка действий партнёра умение с достаточной полнотой и точностью выражать свои мысли).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Личностные: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Самоопределение (мотивация учения, формирование основ гражданской идентичности личности).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Смыслообразование («какое значение, смысл имеет для меня учение», и уметь находить ответ на него).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Нравственно-этического оценивания (оценивание усваиваемого содержания, исходя из социальных и личностных ценностей, обеспечивающее личностный моральный выбор).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Регулятивные: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Целеполагание (постановка учебной задачи на основе соотнесения того, что уже известно и усвоено учащимися, и того, что ещё неизвестно).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Планирование (определение последовательности промежуточных целей с учётом конечного результата; составление плана и последовательности действий).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Контроль и осознание учащимися того, что уже усвоено и что ещё подлежит усвоению, осознание качества и уровня усвоения.</w:t>
            </w:r>
          </w:p>
        </w:tc>
      </w:tr>
      <w:tr w:rsidR="0068400D" w:rsidRPr="00D32A01" w:rsidTr="00673EF0">
        <w:trPr>
          <w:trHeight w:val="260"/>
        </w:trPr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Мир вокруг меня</w:t>
            </w:r>
          </w:p>
        </w:tc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Говорение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Диалогическая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совершенствование диалогической речи при более вариативном содержании и более разнообразном языковом оформлении. Расспросить одноклассника какие места ему нравятся.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Объем диалогического высказывания от 3-х реплик с каждой стороны.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Монологическая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связных высказываний с использованием описания, сообщения, рассказа, характеристики, с опорой и без опоры на текст или заданную ситуацию. Рассказывать по плану о своем путешествии Объем монологического высказывания 8-10 фраз.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Аудирование: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восприятия и понимания на слух аутентичных аудиотекстов с различной глубиной проникновения в их содержание. Понимать на слух короткие высказывания и изображать их в виде схемы. Время звучания аудиозаписи до 1 минуты.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Чтение: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навыков чтения и понимания аутентичных текстов с различной глубиной и точностью проникновения в их содержание (ознакомительное, изучающее, просмотровое).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Письменная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письменной речи. Объем личного письма около 60 слов.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Фонетическая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Совершенствование навыков произношения и различения на слух иноязычной речи.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Лексическая сторона речи:</w:t>
            </w:r>
          </w:p>
          <w:p w:rsidR="0068400D" w:rsidRPr="00D32A01" w:rsidRDefault="0068400D" w:rsidP="00D32A01">
            <w:pPr>
              <w:ind w:right="426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Совершенствование навыков распознавания и употребления в речи лексических единиц, обслуживающих ситуации общения в рамках изучаемой темы. Фразовые глаголы.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Грамматическая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расширение объема значений грамматических средств, изученных ранее и знакомство с новыми грамматическими явлениями. Навыки распознавания и употребления в речи изучаемых грамматических явлений. Конструкция to be going to…</w:t>
            </w:r>
          </w:p>
          <w:p w:rsidR="0068400D" w:rsidRPr="00D32A01" w:rsidRDefault="0068400D" w:rsidP="00D32A01">
            <w:pPr>
              <w:ind w:right="426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Настоящее завершено-длительное время. Сравнение трех времен. Сложноподчиненные предложения с придаточным времени. Неправильные глаголы.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Познавательные: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формулирование познавательной цели;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поиск и выделение информации;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знаково-символические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моделирование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анализ с целью выделения признаков (существенных, несущественных)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синтез как составление целого из частей, восполняя недостающие компоненты.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Коммуникативные: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Планирование (определение цели, функций участников, способов взаимодействия).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Постановка вопросов ( инициативное сотрудничество в поиске и сборе информации).Разрешение конфликтов.Управление поведением партнёра точностью выражать свои мысли (контроль, коррекция, оценка действий партнёра умение с достаточной полнотой и точностью выражать свои мысли).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Личностные: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Самоопределение (мотивация учения, формирование основ гражданской идентичности личности).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Смыслообразование («какое значение, смысл имеет для меня учение», и уметь находить ответ на него).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Нравственно-этического оценивания (оценивание усваиваемого содержания, исходя из социальных и личностных ценностей, обеспечивающее личностный моральный выбор).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Регулятивные: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Целеполагание (постановка учебной задачи на основе соотнесения того, что уже известно и усвоено учащимися, и того, что ещё неизвестно).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Планирование (определение последовательности промежуточных целей с учётом конечного результата; составление плана и последовательности действий).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Контроль и осознание учащимися того, что уже усвоено и что ещё подлежит усвоению, осознание качества и уровня усвоения.</w:t>
            </w:r>
          </w:p>
        </w:tc>
      </w:tr>
      <w:tr w:rsidR="0068400D" w:rsidRPr="00D32A01" w:rsidTr="00673EF0">
        <w:trPr>
          <w:trHeight w:val="540"/>
        </w:trPr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Друзья</w:t>
            </w:r>
          </w:p>
        </w:tc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Говорение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Диалогическая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совершенствование диалогической речи при более вариативном содержании и более разнообразном языковом оформлении. Расспросить одноклассника о его друзьях.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Объем диалогического высказывания от 3-х реплик с каждой стороны.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Монологическая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связных высказываний с использованием описания, сообщения, рассказа, характеристики, с опорой и без опоры на текст или заданную ситуацию. Рассказывать по плану о своем друге, семье, любимых книгах.  Объем монологического высказывания 8-10 фраз.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Аудирование: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восприятия и понимания на слух аутентичных аудиотекстов с различной глубиной проникновения в их содержание. Время звучания аудиозаписи до 1 минуты.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Чтение: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навыков чтения и понимания аутентичных текстов с различной глубиной и точностью проникновения в их содержание (ознакомительное, изучающее, просмотровое).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Письменная речь: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развитие и совершенствование письменной речи. Объем личного письма около 60 слов.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Фонетическая сторона речи: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Совершенствование навыков произношения и различения на слух иноязычной речи.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Лексическая сторона речи:</w:t>
            </w:r>
          </w:p>
          <w:p w:rsidR="0068400D" w:rsidRPr="00D32A01" w:rsidRDefault="0068400D" w:rsidP="00D32A01">
            <w:pPr>
              <w:ind w:right="426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Совершенствование навыков распознавания и употребления в речи лексических единиц, обслуживающих ситуации общения в рамках изучаемой темы. Лексика по теме:  Дружба, Семья, Книги. Фразовые глаголы.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u w:val="single"/>
                <w:lang w:eastAsia="ru-RU"/>
              </w:rPr>
              <w:t>Грамматическая сторона речи:</w:t>
            </w:r>
          </w:p>
          <w:p w:rsidR="0068400D" w:rsidRPr="00D32A01" w:rsidRDefault="0068400D" w:rsidP="00D32A01">
            <w:pPr>
              <w:ind w:right="426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Дальнейшее расширение объема значений грамматических средств, изученных ранее и знакомство с новыми грамматическими явлениями. Навыки распознавания и употребления в речи изучаемых грамматических явлений. Причастия настоящего и прошедшего времени. Косвенная речь. Неправильные глаголы.</w:t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Познавательные: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формулирование познавательной цели;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поиск и выделение информации;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знаково-символические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моделирование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анализ с целью выделения признаков (существенных, несущественных)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- синтез как составление целого из частей, восполняя недостающие компоненты.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Коммуникативные: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Планирование (определение цели, функций участников, способов взаимодействия).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Постановка вопросов ( инициативное сотрудничество в поиске и сборе информации).Разрешение конфликтов.Управление поведением партнёра точностью выражать свои мысли (контроль, коррекция, оценка действий партнёра умение с достаточной полнотой и точностью выражать свои мысли).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Личностные: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Самоопределение (мотивация учения, формирование основ гражданской идентичности личности).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Смыслообразование («какое значение, смысл имеет для меня учение», и уметь находить ответ на него).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Нравственно-этического оценивания (оценивание усваиваемого содержания, исходя из социальных и личностных ценностей, обеспечивающее личностный моральный выбор).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b/>
                <w:bCs/>
                <w:color w:val="000000"/>
                <w:lang w:eastAsia="ru-RU"/>
              </w:rPr>
              <w:t>Регулятивные: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Целеполагание (постановка учебной задачи на основе соотнесения того, что уже известно и усвоено учащимися, и того, что ещё неизвестно).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Планирование (определение последовательности промежуточных целей с учётом конечного результата; составление плана и последовательности действий).</w:t>
            </w:r>
          </w:p>
          <w:p w:rsidR="0068400D" w:rsidRPr="00D32A01" w:rsidRDefault="0068400D" w:rsidP="00D32A01">
            <w:pPr>
              <w:ind w:right="426"/>
              <w:rPr>
                <w:rFonts w:ascii="Calibri" w:hAnsi="Calibri" w:cs="Calibri"/>
                <w:color w:val="000000"/>
                <w:lang w:eastAsia="ru-RU"/>
              </w:rPr>
            </w:pPr>
            <w:r w:rsidRPr="00D32A01">
              <w:rPr>
                <w:rFonts w:eastAsia="Times New Roman"/>
                <w:color w:val="000000"/>
                <w:lang w:eastAsia="ru-RU"/>
              </w:rPr>
              <w:t>Контроль и осознание учащимися того, что уже усвоено и что ещё подлежит усвоению, осознание качества и уровня усвоения.</w:t>
            </w:r>
          </w:p>
        </w:tc>
      </w:tr>
    </w:tbl>
    <w:p w:rsidR="0068400D" w:rsidRPr="00C14246" w:rsidRDefault="0068400D" w:rsidP="00673EF0">
      <w:pPr>
        <w:rPr>
          <w:rFonts w:ascii="Arial" w:hAnsi="Arial" w:cs="Arial"/>
          <w:b/>
          <w:sz w:val="28"/>
          <w:szCs w:val="28"/>
          <w:u w:val="single"/>
        </w:rPr>
      </w:pPr>
    </w:p>
    <w:p w:rsidR="0068400D" w:rsidRPr="004E6511" w:rsidRDefault="0068400D" w:rsidP="00521C70">
      <w:pPr>
        <w:pStyle w:val="33"/>
        <w:shd w:val="clear" w:color="auto" w:fill="auto"/>
        <w:spacing w:before="0" w:after="0" w:line="240" w:lineRule="auto"/>
        <w:ind w:right="113" w:firstLine="0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i w:val="0"/>
          <w:iCs w:val="0"/>
          <w:spacing w:val="0"/>
          <w:sz w:val="20"/>
          <w:szCs w:val="20"/>
          <w:lang w:eastAsia="zh-CN"/>
        </w:rPr>
        <w:t xml:space="preserve">                                                                   </w:t>
      </w:r>
      <w:r w:rsidRPr="004E6511">
        <w:rPr>
          <w:rStyle w:val="32"/>
          <w:rFonts w:ascii="Times New Roman" w:hAnsi="Times New Roman"/>
          <w:color w:val="000000"/>
          <w:sz w:val="24"/>
          <w:szCs w:val="24"/>
        </w:rPr>
        <w:t>Диалогическая речь</w:t>
      </w:r>
    </w:p>
    <w:p w:rsidR="0068400D" w:rsidRPr="006E007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E0074">
        <w:rPr>
          <w:rStyle w:val="BodyTextChar"/>
          <w:rFonts w:ascii="Times New Roman" w:hAnsi="Times New Roman"/>
          <w:color w:val="000000"/>
          <w:sz w:val="24"/>
          <w:szCs w:val="24"/>
        </w:rPr>
        <w:t>Дальнейшее совершенствование диалогической речи при более вариативном со держании и более разнообразном языковом оформлении: умение вести диалог этикетного характера, диалог-расспрос, диалог — побуждение к действию, диалог — обмен мнениями и комбинированные диалоги.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0074">
        <w:rPr>
          <w:rStyle w:val="BodyTextChar"/>
          <w:rFonts w:ascii="Times New Roman" w:hAnsi="Times New Roman"/>
          <w:color w:val="000000"/>
          <w:sz w:val="24"/>
          <w:szCs w:val="24"/>
        </w:rPr>
        <w:t>Объём диалога — от 3 реплик (5-7классы) до 4-5 реплик (8-9 классы) со стороны каждого учащегося. Продолжительность диалога — 2,5-3 минуты 9 класс</w:t>
      </w:r>
    </w:p>
    <w:p w:rsidR="0068400D" w:rsidRPr="004E6511" w:rsidRDefault="0068400D" w:rsidP="00521C70">
      <w:pPr>
        <w:pStyle w:val="33"/>
        <w:shd w:val="clear" w:color="auto" w:fill="auto"/>
        <w:spacing w:before="0" w:after="0" w:line="240" w:lineRule="auto"/>
        <w:ind w:left="113" w:right="113"/>
        <w:rPr>
          <w:rFonts w:ascii="Times New Roman" w:hAnsi="Times New Roman"/>
          <w:sz w:val="24"/>
          <w:szCs w:val="24"/>
        </w:rPr>
      </w:pPr>
      <w:r>
        <w:rPr>
          <w:rStyle w:val="32"/>
          <w:rFonts w:ascii="Times New Roman" w:hAnsi="Times New Roman"/>
          <w:color w:val="000000"/>
          <w:sz w:val="24"/>
          <w:szCs w:val="24"/>
        </w:rPr>
        <w:t xml:space="preserve">                                                 </w:t>
      </w:r>
      <w:r w:rsidRPr="004E6511">
        <w:rPr>
          <w:rStyle w:val="32"/>
          <w:rFonts w:ascii="Times New Roman" w:hAnsi="Times New Roman"/>
          <w:color w:val="000000"/>
          <w:sz w:val="24"/>
          <w:szCs w:val="24"/>
        </w:rPr>
        <w:t>Монологическая речь</w:t>
      </w:r>
    </w:p>
    <w:p w:rsidR="0068400D" w:rsidRPr="006E007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E0074">
        <w:rPr>
          <w:rStyle w:val="BodyTextChar"/>
          <w:rFonts w:ascii="Times New Roman" w:hAnsi="Times New Roman"/>
          <w:color w:val="000000"/>
          <w:sz w:val="24"/>
          <w:szCs w:val="24"/>
        </w:rPr>
        <w:t>Дальнейшее развитие и совершенствован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ие связных высказываний с использо</w:t>
      </w:r>
      <w:r w:rsidRPr="006E0074">
        <w:rPr>
          <w:rStyle w:val="BodyTextChar"/>
          <w:rFonts w:ascii="Times New Roman" w:hAnsi="Times New Roman"/>
          <w:color w:val="000000"/>
          <w:sz w:val="24"/>
          <w:szCs w:val="24"/>
        </w:rPr>
        <w:t>ванием основных коммуникативных типов речи: описание, сообщение, расе (включающий эмоционально-оценочные суждения), рассуждение (характеристика) с высказыванием своего мнения и краткой аргументацией с опорой и без с ры на прочитанный или услышанный текст либо заданную коммуникативную туацию.</w:t>
      </w:r>
    </w:p>
    <w:p w:rsidR="0068400D" w:rsidRPr="006E007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E0074">
        <w:rPr>
          <w:rStyle w:val="BodyTextChar"/>
          <w:rFonts w:ascii="Times New Roman" w:hAnsi="Times New Roman"/>
          <w:color w:val="000000"/>
          <w:sz w:val="24"/>
          <w:szCs w:val="24"/>
        </w:rPr>
        <w:t>Объём монологического высказывания — от 8-10 фраз (5-7 классы) до 12 фраз (8-9 классы). Продолжительность монолога — 1,5-2 минуты (9 класс</w:t>
      </w:r>
    </w:p>
    <w:p w:rsidR="0068400D" w:rsidRPr="004E6511" w:rsidRDefault="0068400D" w:rsidP="00521C70">
      <w:pPr>
        <w:pStyle w:val="210"/>
        <w:shd w:val="clear" w:color="auto" w:fill="auto"/>
        <w:spacing w:before="0" w:after="0" w:line="240" w:lineRule="auto"/>
        <w:ind w:left="113" w:right="113"/>
        <w:rPr>
          <w:rFonts w:ascii="Times New Roman" w:hAnsi="Times New Roman"/>
          <w:b w:val="0"/>
          <w:sz w:val="24"/>
          <w:szCs w:val="24"/>
        </w:rPr>
      </w:pPr>
      <w:bookmarkStart w:id="4" w:name="bookmark3"/>
      <w:r>
        <w:rPr>
          <w:rStyle w:val="22"/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Аудирован</w:t>
      </w:r>
      <w:r w:rsidRPr="004E6511">
        <w:rPr>
          <w:rStyle w:val="22"/>
          <w:rFonts w:ascii="Times New Roman" w:hAnsi="Times New Roman"/>
          <w:color w:val="000000"/>
          <w:sz w:val="24"/>
          <w:szCs w:val="24"/>
        </w:rPr>
        <w:t>ие.</w:t>
      </w:r>
      <w:bookmarkEnd w:id="4"/>
    </w:p>
    <w:p w:rsidR="0068400D" w:rsidRPr="00B759A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содер, жание в зависимости от коммуникативной задачи и функционального типа тек</w:t>
      </w:r>
    </w:p>
    <w:p w:rsidR="0068400D" w:rsidRPr="00B759A4" w:rsidRDefault="0068400D" w:rsidP="00521C70">
      <w:pPr>
        <w:pStyle w:val="BodyText"/>
        <w:shd w:val="clear" w:color="auto" w:fill="auto"/>
        <w:tabs>
          <w:tab w:val="left" w:pos="649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Аудирование с пониманием основного содержания текста осуществляется на аутентичном материале, содержащем наряду с изученными и некоторое </w:t>
      </w:r>
      <w:r w:rsidRPr="00B759A4">
        <w:rPr>
          <w:rStyle w:val="a4"/>
          <w:rFonts w:ascii="Times New Roman" w:hAnsi="Times New Roman" w:cs="Times New Roman"/>
          <w:color w:val="000000"/>
          <w:sz w:val="24"/>
          <w:szCs w:val="24"/>
        </w:rPr>
        <w:t>k</w:t>
      </w:r>
      <w:r w:rsidRPr="00521C70">
        <w:rPr>
          <w:rStyle w:val="a4"/>
          <w:rFonts w:ascii="Times New Roman" w:hAnsi="Times New Roman" w:cs="Times New Roman"/>
          <w:color w:val="000000"/>
          <w:sz w:val="24"/>
          <w:szCs w:val="24"/>
          <w:lang w:val="ru-RU"/>
        </w:rPr>
        <w:t>оли</w:t>
      </w: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чество незнакомых языковых явлений. Время звучания текстов для аудир ния — до 2 минут.</w:t>
      </w:r>
    </w:p>
    <w:p w:rsidR="0068400D" w:rsidRPr="00B759A4" w:rsidRDefault="0068400D" w:rsidP="00521C70">
      <w:pPr>
        <w:pStyle w:val="BodyText"/>
        <w:shd w:val="clear" w:color="auto" w:fill="auto"/>
        <w:tabs>
          <w:tab w:val="left" w:pos="639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Аудирование с пониманием запрашиваемой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</w:t>
      </w:r>
      <w:r w:rsidRPr="00B759A4">
        <w:rPr>
          <w:rStyle w:val="a"/>
          <w:rFonts w:ascii="Times New Roman" w:hAnsi="Times New Roman"/>
          <w:color w:val="000000"/>
          <w:sz w:val="24"/>
          <w:szCs w:val="24"/>
        </w:rPr>
        <w:t xml:space="preserve">1 </w:t>
      </w: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Время звучания текстов для аудирования — до 1,5 минуты.</w:t>
      </w:r>
    </w:p>
    <w:p w:rsidR="0068400D" w:rsidRPr="00B759A4" w:rsidRDefault="0068400D" w:rsidP="00521C70">
      <w:pPr>
        <w:pStyle w:val="BodyText"/>
        <w:shd w:val="clear" w:color="auto" w:fill="auto"/>
        <w:tabs>
          <w:tab w:val="left" w:pos="639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Аудирование с полным пониманием звучащего текста осуществляете несложных текстах, построенных на полностью знакомом учащимся язык материале. Время звучания текстов для аудирования — до 1 минуты.</w:t>
      </w:r>
    </w:p>
    <w:p w:rsidR="0068400D" w:rsidRPr="00B759A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Жанры текстов: прагматические, публицистические.</w:t>
      </w:r>
    </w:p>
    <w:p w:rsidR="0068400D" w:rsidRPr="00B759A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Типы текстов: объявление, реклама, сообщение, рассказ, диалог-интервью стихотворение и др.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Содержание текстов должно соответствовать возрастным особенностям и </w:t>
      </w:r>
      <w:r w:rsidRPr="00B759A4">
        <w:rPr>
          <w:rStyle w:val="a"/>
          <w:rFonts w:ascii="Times New Roman" w:hAnsi="Times New Roman"/>
          <w:color w:val="000000"/>
          <w:sz w:val="24"/>
          <w:szCs w:val="24"/>
        </w:rPr>
        <w:t xml:space="preserve">л </w:t>
      </w: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ресам учащихся и иметь образовательную и воспитательную ценность.</w:t>
      </w:r>
    </w:p>
    <w:p w:rsidR="0068400D" w:rsidRPr="00B759A4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Чтение</w:t>
      </w:r>
    </w:p>
    <w:p w:rsidR="0068400D" w:rsidRPr="00B759A4" w:rsidRDefault="0068400D" w:rsidP="00521C70">
      <w:pPr>
        <w:pStyle w:val="BodyText"/>
        <w:shd w:val="clear" w:color="auto" w:fill="auto"/>
        <w:spacing w:before="0" w:line="240" w:lineRule="auto"/>
        <w:ind w:left="113" w:right="113" w:firstLine="300"/>
        <w:jc w:val="both"/>
        <w:rPr>
          <w:rFonts w:ascii="Times New Roman" w:hAnsi="Times New Roman"/>
          <w:sz w:val="24"/>
          <w:szCs w:val="24"/>
        </w:rPr>
      </w:pP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Умение читать и понимать аутентичные тексты с различной глубиной и точ</w:t>
      </w: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ностью проникновения в их содержание (в зависимости от вида чтения).</w:t>
      </w:r>
    </w:p>
    <w:p w:rsidR="0068400D" w:rsidRPr="00B759A4" w:rsidRDefault="0068400D" w:rsidP="00521C70">
      <w:pPr>
        <w:pStyle w:val="BodyText"/>
        <w:shd w:val="clear" w:color="auto" w:fill="auto"/>
        <w:tabs>
          <w:tab w:val="left" w:pos="709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Ознакомительное чтение (с пониманием основного содержания) осуществ</w:t>
      </w: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ляется на несложных аутентичных текстах с ориентацией на выделенное в про</w:t>
      </w: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грамме предметное содержание, включающих некоторое количество незнакомых слов. Объём текстов для чтения — 600-700 слов.</w:t>
      </w:r>
    </w:p>
    <w:p w:rsidR="0068400D" w:rsidRPr="00B759A4" w:rsidRDefault="0068400D" w:rsidP="00521C70">
      <w:pPr>
        <w:pStyle w:val="BodyText"/>
        <w:shd w:val="clear" w:color="auto" w:fill="auto"/>
        <w:tabs>
          <w:tab w:val="left" w:pos="709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Просмотровое/поисковое чтение (с выборочным пониманием нужно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й или интересующей информации)</w:t>
      </w: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корот</w:t>
      </w: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ких текстов и выбрать информацию, которая необходима или представляет инте</w:t>
      </w: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рес для учащихся. Объём текста для чтения — около 350 слов.</w:t>
      </w:r>
    </w:p>
    <w:p w:rsidR="0068400D" w:rsidRPr="0059597A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tabs>
          <w:tab w:val="left" w:pos="704"/>
        </w:tabs>
        <w:spacing w:before="0" w:line="240" w:lineRule="auto"/>
        <w:ind w:right="113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B759A4">
        <w:rPr>
          <w:rStyle w:val="BodyTextChar"/>
          <w:rFonts w:ascii="Times New Roman" w:hAnsi="Times New Roman"/>
          <w:color w:val="000000"/>
          <w:sz w:val="24"/>
          <w:szCs w:val="24"/>
        </w:rPr>
        <w:t>.</w:t>
      </w:r>
    </w:p>
    <w:p w:rsidR="0068400D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spacing w:before="0" w:line="240" w:lineRule="auto"/>
        <w:ind w:left="113" w:right="113" w:firstLine="301"/>
        <w:jc w:val="both"/>
        <w:rPr>
          <w:rStyle w:val="BodyTextChar"/>
          <w:rFonts w:ascii="Times New Roman" w:hAnsi="Times New Roman"/>
          <w:color w:val="000000"/>
          <w:sz w:val="24"/>
          <w:szCs w:val="24"/>
        </w:rPr>
      </w:pPr>
    </w:p>
    <w:p w:rsidR="0068400D" w:rsidRPr="00B759A4" w:rsidRDefault="0068400D" w:rsidP="00521C70">
      <w:pPr>
        <w:pStyle w:val="BodyText"/>
        <w:framePr w:w="9357" w:h="4252" w:hRule="exact" w:wrap="none" w:vAnchor="page" w:hAnchor="page" w:x="852" w:y="12475"/>
        <w:numPr>
          <w:ilvl w:val="0"/>
          <w:numId w:val="7"/>
        </w:numPr>
        <w:shd w:val="clear" w:color="auto" w:fill="auto"/>
        <w:tabs>
          <w:tab w:val="left" w:pos="721"/>
        </w:tabs>
        <w:spacing w:before="0" w:line="240" w:lineRule="auto"/>
        <w:ind w:left="113" w:right="113" w:hanging="360"/>
        <w:jc w:val="both"/>
        <w:rPr>
          <w:rFonts w:ascii="Times New Roman" w:hAnsi="Times New Roman"/>
          <w:sz w:val="24"/>
          <w:szCs w:val="24"/>
        </w:rPr>
      </w:pPr>
    </w:p>
    <w:p w:rsidR="0068400D" w:rsidRPr="00635037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spacing w:before="0" w:line="240" w:lineRule="auto"/>
        <w:ind w:right="113"/>
        <w:jc w:val="both"/>
        <w:rPr>
          <w:rStyle w:val="BodyTextChar"/>
          <w:rFonts w:ascii="Times New Roman" w:hAnsi="Times New Roman"/>
          <w:color w:val="000000"/>
          <w:sz w:val="24"/>
          <w:szCs w:val="24"/>
        </w:rPr>
      </w:pPr>
    </w:p>
    <w:p w:rsidR="0068400D" w:rsidRPr="00635234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spacing w:before="0" w:line="240" w:lineRule="auto"/>
        <w:ind w:left="113" w:right="113" w:firstLine="280"/>
        <w:jc w:val="both"/>
        <w:rPr>
          <w:rFonts w:ascii="Times New Roman" w:hAnsi="Times New Roman"/>
          <w:sz w:val="24"/>
          <w:szCs w:val="24"/>
        </w:rPr>
      </w:pPr>
      <w:r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                               </w:t>
      </w:r>
    </w:p>
    <w:p w:rsidR="0068400D" w:rsidRPr="0059597A" w:rsidRDefault="0068400D" w:rsidP="00521C70">
      <w:pPr>
        <w:pStyle w:val="210"/>
        <w:framePr w:w="9357" w:h="4252" w:hRule="exact" w:wrap="none" w:vAnchor="page" w:hAnchor="page" w:x="852" w:y="12475"/>
        <w:shd w:val="clear" w:color="auto" w:fill="auto"/>
        <w:spacing w:before="0" w:after="0" w:line="240" w:lineRule="auto"/>
        <w:ind w:left="113" w:right="113" w:hanging="357"/>
        <w:rPr>
          <w:rFonts w:ascii="Times New Roman" w:hAnsi="Times New Roman"/>
          <w:b w:val="0"/>
          <w:sz w:val="24"/>
          <w:szCs w:val="24"/>
        </w:rPr>
      </w:pPr>
      <w:r w:rsidRPr="00635234">
        <w:rPr>
          <w:rStyle w:val="22"/>
          <w:rFonts w:ascii="Times New Roman" w:hAnsi="Times New Roman"/>
          <w:iCs/>
          <w:color w:val="000000"/>
          <w:sz w:val="24"/>
          <w:szCs w:val="24"/>
        </w:rPr>
        <w:t xml:space="preserve">Ф   </w:t>
      </w:r>
    </w:p>
    <w:p w:rsidR="0068400D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spacing w:before="0" w:line="240" w:lineRule="auto"/>
        <w:ind w:left="113" w:right="113" w:firstLine="30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8400D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spacing w:before="0" w:line="240" w:lineRule="auto"/>
        <w:ind w:left="113" w:right="113" w:firstLine="30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8400D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spacing w:before="0" w:line="240" w:lineRule="auto"/>
        <w:ind w:left="113" w:right="113" w:firstLine="30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8400D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spacing w:before="0" w:line="240" w:lineRule="auto"/>
        <w:ind w:left="113" w:right="113" w:firstLine="30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8400D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spacing w:before="0" w:line="240" w:lineRule="auto"/>
        <w:ind w:left="113" w:right="113" w:firstLine="30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8400D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spacing w:before="0" w:line="240" w:lineRule="auto"/>
        <w:ind w:left="113" w:right="113" w:firstLine="30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8400D" w:rsidRPr="00D428D7" w:rsidRDefault="0068400D" w:rsidP="00521C70">
      <w:pPr>
        <w:pStyle w:val="BodyText"/>
        <w:framePr w:w="9357" w:h="4252" w:hRule="exact" w:wrap="none" w:vAnchor="page" w:hAnchor="page" w:x="852" w:y="12475"/>
        <w:shd w:val="clear" w:color="auto" w:fill="auto"/>
        <w:spacing w:before="0" w:line="240" w:lineRule="auto"/>
        <w:ind w:left="113" w:right="113" w:firstLine="30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8400D" w:rsidRPr="00B759A4" w:rsidRDefault="0068400D" w:rsidP="00521C70">
      <w:pPr>
        <w:autoSpaceDE w:val="0"/>
        <w:autoSpaceDN w:val="0"/>
        <w:adjustRightInd w:val="0"/>
        <w:rPr>
          <w:b/>
          <w:bCs/>
        </w:rPr>
      </w:pPr>
    </w:p>
    <w:p w:rsidR="0068400D" w:rsidRDefault="0068400D" w:rsidP="00521C70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Pr="004E6511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</w:rPr>
        <w:t xml:space="preserve">      </w:t>
      </w: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  <w:lang w:val="en-US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  <w:lang w:val="en-US"/>
        </w:rPr>
      </w:pPr>
    </w:p>
    <w:p w:rsidR="0068400D" w:rsidRPr="00D428D7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  <w:lang w:val="en-US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842867">
      <w:pPr>
        <w:pStyle w:val="210"/>
        <w:framePr w:w="9811" w:h="7546" w:hRule="exact" w:wrap="none" w:vAnchor="page" w:hAnchor="page" w:x="616" w:y="1"/>
        <w:shd w:val="clear" w:color="auto" w:fill="auto"/>
        <w:spacing w:before="0" w:after="0" w:line="240" w:lineRule="auto"/>
        <w:ind w:left="113" w:right="113"/>
        <w:rPr>
          <w:rStyle w:val="22"/>
          <w:rFonts w:ascii="Times New Roman" w:hAnsi="Times New Roman"/>
          <w:color w:val="000000"/>
          <w:sz w:val="24"/>
          <w:szCs w:val="24"/>
        </w:rPr>
      </w:pPr>
      <w:r w:rsidRPr="00635037">
        <w:rPr>
          <w:rStyle w:val="22"/>
          <w:rFonts w:ascii="Times New Roman" w:hAnsi="Times New Roman"/>
          <w:color w:val="000000"/>
          <w:sz w:val="24"/>
          <w:szCs w:val="24"/>
        </w:rPr>
        <w:t>П</w:t>
      </w:r>
      <w:r>
        <w:rPr>
          <w:rStyle w:val="22"/>
          <w:rFonts w:ascii="Times New Roman" w:hAnsi="Times New Roman"/>
          <w:color w:val="000000"/>
          <w:sz w:val="24"/>
          <w:szCs w:val="24"/>
        </w:rPr>
        <w:t xml:space="preserve">    </w:t>
      </w:r>
    </w:p>
    <w:p w:rsidR="0068400D" w:rsidRDefault="0068400D" w:rsidP="00842867">
      <w:pPr>
        <w:pStyle w:val="210"/>
        <w:framePr w:w="9811" w:h="7546" w:hRule="exact" w:wrap="none" w:vAnchor="page" w:hAnchor="page" w:x="616" w:y="1"/>
        <w:shd w:val="clear" w:color="auto" w:fill="auto"/>
        <w:spacing w:before="0" w:after="0" w:line="240" w:lineRule="auto"/>
        <w:ind w:left="113" w:right="113"/>
        <w:rPr>
          <w:rStyle w:val="22"/>
          <w:rFonts w:ascii="Times New Roman" w:hAnsi="Times New Roman"/>
          <w:color w:val="000000"/>
          <w:sz w:val="24"/>
          <w:szCs w:val="24"/>
        </w:rPr>
      </w:pPr>
      <w:r>
        <w:rPr>
          <w:rStyle w:val="22"/>
          <w:rFonts w:ascii="Times New Roman" w:hAnsi="Times New Roman"/>
          <w:color w:val="000000"/>
          <w:sz w:val="24"/>
          <w:szCs w:val="24"/>
        </w:rPr>
        <w:t xml:space="preserve">        </w:t>
      </w:r>
    </w:p>
    <w:p w:rsidR="0068400D" w:rsidRDefault="0068400D" w:rsidP="00842867">
      <w:pPr>
        <w:pStyle w:val="210"/>
        <w:framePr w:w="9811" w:h="7546" w:hRule="exact" w:wrap="none" w:vAnchor="page" w:hAnchor="page" w:x="616" w:y="1"/>
        <w:shd w:val="clear" w:color="auto" w:fill="auto"/>
        <w:spacing w:before="0" w:after="0" w:line="240" w:lineRule="auto"/>
        <w:ind w:left="113" w:right="113"/>
        <w:rPr>
          <w:rStyle w:val="22"/>
          <w:rFonts w:ascii="Times New Roman" w:hAnsi="Times New Roman"/>
          <w:color w:val="000000"/>
          <w:sz w:val="24"/>
          <w:szCs w:val="24"/>
        </w:rPr>
      </w:pPr>
    </w:p>
    <w:p w:rsidR="0068400D" w:rsidRDefault="0068400D" w:rsidP="00842867">
      <w:pPr>
        <w:pStyle w:val="210"/>
        <w:framePr w:w="9811" w:h="7546" w:hRule="exact" w:wrap="none" w:vAnchor="page" w:hAnchor="page" w:x="616" w:y="1"/>
        <w:shd w:val="clear" w:color="auto" w:fill="auto"/>
        <w:spacing w:before="0" w:after="0" w:line="240" w:lineRule="auto"/>
        <w:ind w:left="113" w:right="113"/>
        <w:rPr>
          <w:rStyle w:val="22"/>
          <w:rFonts w:ascii="Times New Roman" w:hAnsi="Times New Roman"/>
          <w:color w:val="000000"/>
          <w:sz w:val="24"/>
          <w:szCs w:val="24"/>
        </w:rPr>
      </w:pPr>
    </w:p>
    <w:p w:rsidR="0068400D" w:rsidRPr="00842867" w:rsidRDefault="0068400D" w:rsidP="00842867">
      <w:pPr>
        <w:pStyle w:val="210"/>
        <w:framePr w:w="9811" w:h="7546" w:hRule="exact" w:wrap="none" w:vAnchor="page" w:hAnchor="page" w:x="616" w:y="1"/>
        <w:shd w:val="clear" w:color="auto" w:fill="auto"/>
        <w:spacing w:before="0" w:after="0" w:line="240" w:lineRule="auto"/>
        <w:ind w:left="113" w:right="113"/>
        <w:rPr>
          <w:rFonts w:ascii="Times New Roman" w:hAnsi="Times New Roman"/>
          <w:sz w:val="24"/>
          <w:szCs w:val="24"/>
          <w:lang w:val="en-US"/>
        </w:rPr>
      </w:pPr>
      <w:r>
        <w:rPr>
          <w:rStyle w:val="22"/>
          <w:rFonts w:ascii="Times New Roman" w:hAnsi="Times New Roman"/>
          <w:color w:val="000000"/>
          <w:sz w:val="24"/>
          <w:szCs w:val="24"/>
        </w:rPr>
        <w:t xml:space="preserve">                                                       </w:t>
      </w:r>
      <w:r w:rsidRPr="00635037">
        <w:rPr>
          <w:rStyle w:val="22"/>
          <w:rFonts w:ascii="Times New Roman" w:hAnsi="Times New Roman"/>
          <w:color w:val="000000"/>
          <w:sz w:val="24"/>
          <w:szCs w:val="24"/>
        </w:rPr>
        <w:t xml:space="preserve">Письменная </w:t>
      </w:r>
      <w:r w:rsidRPr="00635037">
        <w:rPr>
          <w:rStyle w:val="a"/>
          <w:rFonts w:ascii="Times New Roman" w:hAnsi="Times New Roman"/>
          <w:bCs w:val="0"/>
          <w:i w:val="0"/>
          <w:color w:val="000000"/>
          <w:sz w:val="24"/>
          <w:szCs w:val="24"/>
        </w:rPr>
        <w:t>речь</w:t>
      </w:r>
    </w:p>
    <w:p w:rsidR="0068400D" w:rsidRPr="00635037" w:rsidRDefault="0068400D" w:rsidP="00842867">
      <w:pPr>
        <w:pStyle w:val="BodyText"/>
        <w:framePr w:w="9811" w:h="7546" w:hRule="exact" w:wrap="none" w:vAnchor="page" w:hAnchor="page" w:x="616" w:y="1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037">
        <w:rPr>
          <w:rStyle w:val="BodyTextChar"/>
          <w:rFonts w:ascii="Times New Roman" w:hAnsi="Times New Roman"/>
          <w:color w:val="000000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68400D" w:rsidRPr="00635037" w:rsidRDefault="0068400D" w:rsidP="00842867">
      <w:pPr>
        <w:pStyle w:val="BodyText"/>
        <w:framePr w:w="9811" w:h="7546" w:hRule="exact" w:wrap="none" w:vAnchor="page" w:hAnchor="page" w:x="616" w:y="1"/>
        <w:shd w:val="clear" w:color="auto" w:fill="auto"/>
        <w:tabs>
          <w:tab w:val="left" w:pos="7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037">
        <w:rPr>
          <w:rStyle w:val="BodyTextChar"/>
          <w:rFonts w:ascii="Times New Roman" w:hAnsi="Times New Roman"/>
          <w:color w:val="000000"/>
          <w:sz w:val="24"/>
          <w:szCs w:val="24"/>
        </w:rPr>
        <w:t>писать короткие поздравления с днём рождения и другими праздниками, вы</w:t>
      </w:r>
      <w:r w:rsidRPr="00635037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ражать по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  </w:t>
      </w:r>
      <w:r w:rsidRPr="00635037">
        <w:rPr>
          <w:rStyle w:val="BodyTextChar"/>
          <w:rFonts w:ascii="Times New Roman" w:hAnsi="Times New Roman"/>
          <w:color w:val="000000"/>
          <w:sz w:val="24"/>
          <w:szCs w:val="24"/>
        </w:rPr>
        <w:t>желания (объём поздравления — 30-40 слов, включая адрес);</w:t>
      </w:r>
    </w:p>
    <w:p w:rsidR="0068400D" w:rsidRPr="00635037" w:rsidRDefault="0068400D" w:rsidP="00842867">
      <w:pPr>
        <w:pStyle w:val="BodyText"/>
        <w:framePr w:w="9811" w:h="7546" w:hRule="exact" w:wrap="none" w:vAnchor="page" w:hAnchor="page" w:x="616" w:y="1"/>
        <w:shd w:val="clear" w:color="auto" w:fill="auto"/>
        <w:tabs>
          <w:tab w:val="left" w:pos="72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037">
        <w:rPr>
          <w:rStyle w:val="BodyTextChar"/>
          <w:rFonts w:ascii="Times New Roman" w:hAnsi="Times New Roman"/>
          <w:color w:val="000000"/>
          <w:sz w:val="24"/>
          <w:szCs w:val="24"/>
        </w:rPr>
        <w:t>заполнять формуляры, бланки, указывая имя, фамилию, пол, гражданство, адрес;</w:t>
      </w:r>
    </w:p>
    <w:p w:rsidR="0068400D" w:rsidRPr="00635037" w:rsidRDefault="0068400D" w:rsidP="00842867">
      <w:pPr>
        <w:pStyle w:val="BodyText"/>
        <w:framePr w:w="9811" w:h="7546" w:hRule="exact" w:wrap="none" w:vAnchor="page" w:hAnchor="page" w:x="616" w:y="1"/>
        <w:shd w:val="clear" w:color="auto" w:fill="auto"/>
        <w:tabs>
          <w:tab w:val="left" w:pos="72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037">
        <w:rPr>
          <w:rStyle w:val="BodyTextChar"/>
          <w:rFonts w:ascii="Times New Roman" w:hAnsi="Times New Roman"/>
          <w:color w:val="000000"/>
          <w:sz w:val="24"/>
          <w:szCs w:val="24"/>
        </w:rPr>
        <w:t>писать личное письмо с опорой и без опоры на образец: расспрашивать адре</w:t>
      </w:r>
      <w:r w:rsidRPr="00635037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сата о его жизни, делах, сообщать то же самое о себе, выражать благодар</w:t>
      </w:r>
      <w:r w:rsidRPr="00635037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ность, давать совет, просить о чём-либо (объём личного письма — около 100-110 слов, включая адрес);</w:t>
      </w:r>
    </w:p>
    <w:p w:rsidR="0068400D" w:rsidRPr="00635037" w:rsidRDefault="0068400D" w:rsidP="00842867">
      <w:pPr>
        <w:pStyle w:val="20"/>
        <w:framePr w:w="9811" w:h="7546" w:hRule="exact" w:wrap="none" w:vAnchor="page" w:hAnchor="page" w:x="616" w:y="1"/>
        <w:shd w:val="clear" w:color="auto" w:fill="auto"/>
        <w:tabs>
          <w:tab w:val="left" w:pos="721"/>
        </w:tabs>
        <w:spacing w:after="0" w:line="240" w:lineRule="auto"/>
        <w:ind w:left="-247" w:right="113"/>
        <w:rPr>
          <w:rStyle w:val="2"/>
          <w:rFonts w:ascii="Times New Roman" w:hAnsi="Times New Roman"/>
          <w:sz w:val="24"/>
          <w:szCs w:val="24"/>
          <w:lang w:val="ru-RU" w:eastAsia="en-US"/>
        </w:rPr>
      </w:pPr>
      <w:r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 xml:space="preserve">      </w:t>
      </w:r>
      <w:r w:rsidRPr="00635037"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>писать деловое письмо с опорой и без опоры на образец: сообщать личные данные, выра</w:t>
      </w:r>
      <w:r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 xml:space="preserve"> </w:t>
      </w:r>
      <w:r w:rsidRPr="00635037"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>ж</w:t>
      </w:r>
      <w:r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 xml:space="preserve">  ж</w:t>
      </w:r>
      <w:r w:rsidRPr="00635037"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>ать просьбу, запрос, оформлять адрес, использовать оф</w:t>
      </w:r>
      <w:r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>и</w:t>
      </w:r>
      <w:r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softHyphen/>
        <w:t>циальную форму обращения и за зак</w:t>
      </w:r>
      <w:r w:rsidRPr="00635037"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>лючительной части письма (объём офи</w:t>
      </w:r>
      <w:r w:rsidRPr="00635037"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softHyphen/>
        <w:t>циального письма</w:t>
      </w:r>
      <w:r w:rsidRPr="00635037">
        <w:rPr>
          <w:rStyle w:val="a"/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 — </w:t>
      </w:r>
      <w:r w:rsidRPr="00635037"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>100—110 слов, включая ад</w:t>
      </w:r>
      <w:r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 xml:space="preserve"> ад</w:t>
      </w:r>
      <w:r w:rsidRPr="00635037">
        <w:rPr>
          <w:rStyle w:val="2"/>
          <w:rFonts w:ascii="Times New Roman" w:hAnsi="Times New Roman"/>
          <w:bCs/>
          <w:color w:val="000000"/>
          <w:sz w:val="24"/>
          <w:szCs w:val="24"/>
          <w:lang w:val="ru-RU" w:eastAsia="en-US"/>
        </w:rPr>
        <w:t>рес);</w:t>
      </w:r>
    </w:p>
    <w:p w:rsidR="0068400D" w:rsidRPr="00842867" w:rsidRDefault="0068400D" w:rsidP="00842867">
      <w:pPr>
        <w:framePr w:w="9811" w:h="7546" w:hRule="exact" w:wrap="none" w:vAnchor="page" w:hAnchor="page" w:x="616" w:y="1"/>
        <w:autoSpaceDE w:val="0"/>
        <w:autoSpaceDN w:val="0"/>
        <w:adjustRightInd w:val="0"/>
        <w:ind w:left="113" w:right="113"/>
        <w:jc w:val="both"/>
        <w:rPr>
          <w:rStyle w:val="BodyTextChar"/>
          <w:rFonts w:ascii="Times New Roman" w:hAnsi="Times New Roman"/>
          <w:color w:val="000000"/>
          <w:sz w:val="24"/>
          <w:szCs w:val="24"/>
        </w:rPr>
      </w:pPr>
      <w:r w:rsidRPr="00842867">
        <w:rPr>
          <w:rStyle w:val="BodyTextChar"/>
          <w:rFonts w:ascii="Times New Roman" w:hAnsi="Times New Roman"/>
          <w:color w:val="000000"/>
          <w:sz w:val="24"/>
          <w:szCs w:val="24"/>
        </w:rPr>
        <w:t>составлять план, тезисы устного или письменного сообщения, кратко изла</w:t>
      </w:r>
      <w:r w:rsidRPr="00842867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гать результаты проектной деятельности</w:t>
      </w:r>
    </w:p>
    <w:p w:rsidR="0068400D" w:rsidRPr="00713243" w:rsidRDefault="0068400D" w:rsidP="00842867">
      <w:pPr>
        <w:pStyle w:val="210"/>
        <w:framePr w:w="9811" w:h="7546" w:hRule="exact" w:wrap="none" w:vAnchor="page" w:hAnchor="page" w:x="616" w:y="1"/>
        <w:shd w:val="clear" w:color="auto" w:fill="auto"/>
        <w:spacing w:before="0" w:after="0" w:line="240" w:lineRule="auto"/>
        <w:ind w:right="113" w:firstLine="0"/>
        <w:rPr>
          <w:rFonts w:ascii="Times New Roman" w:hAnsi="Times New Roman"/>
          <w:sz w:val="24"/>
        </w:rPr>
      </w:pPr>
      <w:r w:rsidRPr="00713243">
        <w:rPr>
          <w:rStyle w:val="22"/>
          <w:rFonts w:ascii="Times New Roman" w:hAnsi="Times New Roman"/>
          <w:iCs/>
          <w:color w:val="000000"/>
          <w:sz w:val="24"/>
        </w:rPr>
        <w:t>орфография</w:t>
      </w:r>
    </w:p>
    <w:p w:rsidR="0068400D" w:rsidRPr="00713243" w:rsidRDefault="0068400D" w:rsidP="00842867">
      <w:pPr>
        <w:pStyle w:val="BodyText"/>
        <w:framePr w:w="9811" w:h="7546" w:hRule="exact" w:wrap="none" w:vAnchor="page" w:hAnchor="page" w:x="616" w:y="1"/>
        <w:shd w:val="clear" w:color="auto" w:fill="auto"/>
        <w:spacing w:before="0" w:line="240" w:lineRule="auto"/>
        <w:ind w:left="113" w:right="113" w:firstLine="280"/>
        <w:jc w:val="both"/>
        <w:rPr>
          <w:rFonts w:ascii="Times New Roman" w:hAnsi="Times New Roman"/>
          <w:sz w:val="24"/>
        </w:rPr>
      </w:pPr>
      <w:r w:rsidRPr="00713243">
        <w:rPr>
          <w:rStyle w:val="BodyTextChar"/>
          <w:rFonts w:ascii="Times New Roman" w:hAnsi="Times New Roman"/>
          <w:color w:val="000000"/>
          <w:sz w:val="24"/>
        </w:rPr>
        <w:t xml:space="preserve">Знание правил чтения и орфографии и навыки их применения на основе </w:t>
      </w:r>
      <w:r>
        <w:rPr>
          <w:rStyle w:val="a"/>
          <w:rFonts w:ascii="Times New Roman" w:hAnsi="Times New Roman"/>
          <w:i w:val="0"/>
          <w:color w:val="000000"/>
          <w:sz w:val="24"/>
        </w:rPr>
        <w:t>изу</w:t>
      </w:r>
      <w:r w:rsidRPr="00713243">
        <w:rPr>
          <w:rStyle w:val="BodyTextChar"/>
          <w:rFonts w:ascii="Times New Roman" w:hAnsi="Times New Roman"/>
          <w:color w:val="000000"/>
          <w:sz w:val="24"/>
        </w:rPr>
        <w:t>чаемого лексико-грамматического материала.</w:t>
      </w:r>
    </w:p>
    <w:p w:rsidR="0068400D" w:rsidRPr="00713243" w:rsidRDefault="0068400D" w:rsidP="00842867">
      <w:pPr>
        <w:pStyle w:val="210"/>
        <w:framePr w:w="9811" w:h="7546" w:hRule="exact" w:wrap="none" w:vAnchor="page" w:hAnchor="page" w:x="616" w:y="1"/>
        <w:shd w:val="clear" w:color="auto" w:fill="auto"/>
        <w:spacing w:before="0" w:after="0" w:line="240" w:lineRule="auto"/>
        <w:ind w:left="113" w:right="113"/>
        <w:rPr>
          <w:rFonts w:ascii="Times New Roman" w:hAnsi="Times New Roman"/>
          <w:sz w:val="24"/>
        </w:rPr>
      </w:pPr>
      <w:r w:rsidRPr="00713243">
        <w:rPr>
          <w:rStyle w:val="22"/>
          <w:rFonts w:ascii="Times New Roman" w:hAnsi="Times New Roman"/>
          <w:iCs/>
          <w:color w:val="000000"/>
          <w:sz w:val="24"/>
        </w:rPr>
        <w:t>Ф     фонетическая сторона речи</w:t>
      </w:r>
    </w:p>
    <w:p w:rsidR="0068400D" w:rsidRPr="00713243" w:rsidRDefault="0068400D" w:rsidP="00842867">
      <w:pPr>
        <w:pStyle w:val="BodyText"/>
        <w:framePr w:w="9811" w:h="7546" w:hRule="exact" w:wrap="none" w:vAnchor="page" w:hAnchor="page" w:x="616" w:y="1"/>
        <w:shd w:val="clear" w:color="auto" w:fill="auto"/>
        <w:spacing w:before="0" w:line="240" w:lineRule="auto"/>
        <w:ind w:left="113" w:right="113" w:firstLine="280"/>
        <w:jc w:val="both"/>
        <w:rPr>
          <w:rFonts w:ascii="Times New Roman" w:hAnsi="Times New Roman"/>
          <w:sz w:val="24"/>
        </w:rPr>
      </w:pPr>
      <w:r w:rsidRPr="00713243">
        <w:rPr>
          <w:rStyle w:val="BodyTextChar"/>
          <w:rFonts w:ascii="Times New Roman" w:hAnsi="Times New Roman"/>
          <w:color w:val="000000"/>
          <w:sz w:val="24"/>
        </w:rPr>
        <w:t>Навыки адекватного произношения и различения на слух всех звуков изуч мого иностранного языка в потоке речи, соблюдение ударения и интонации в с вах и фразах, ритмико-интонационные навыки произношения различных ти] предложений.</w:t>
      </w:r>
    </w:p>
    <w:p w:rsidR="0068400D" w:rsidRPr="00713243" w:rsidRDefault="0068400D" w:rsidP="00842867">
      <w:pPr>
        <w:framePr w:w="9811" w:h="7546" w:hRule="exact" w:wrap="none" w:vAnchor="page" w:hAnchor="page" w:x="616" w:y="1"/>
        <w:autoSpaceDE w:val="0"/>
        <w:autoSpaceDN w:val="0"/>
        <w:adjustRightInd w:val="0"/>
        <w:ind w:left="113" w:right="113"/>
        <w:jc w:val="both"/>
        <w:rPr>
          <w:bCs/>
        </w:rPr>
      </w:pPr>
    </w:p>
    <w:p w:rsidR="0068400D" w:rsidRPr="00635037" w:rsidRDefault="0068400D" w:rsidP="00842867">
      <w:pPr>
        <w:pStyle w:val="20"/>
        <w:framePr w:w="9811" w:h="7546" w:hRule="exact" w:wrap="none" w:vAnchor="page" w:hAnchor="page" w:x="616" w:y="1"/>
        <w:numPr>
          <w:ilvl w:val="0"/>
          <w:numId w:val="7"/>
        </w:numPr>
        <w:shd w:val="clear" w:color="auto" w:fill="auto"/>
        <w:tabs>
          <w:tab w:val="left" w:pos="721"/>
        </w:tabs>
        <w:spacing w:after="0" w:line="240" w:lineRule="auto"/>
        <w:ind w:left="113" w:right="113" w:hanging="360"/>
        <w:rPr>
          <w:rFonts w:ascii="Times New Roman" w:hAnsi="Times New Roman"/>
          <w:i w:val="0"/>
          <w:sz w:val="24"/>
          <w:szCs w:val="24"/>
          <w:lang w:val="ru-RU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autoSpaceDE w:val="0"/>
        <w:autoSpaceDN w:val="0"/>
        <w:adjustRightInd w:val="0"/>
        <w:ind w:left="113" w:right="113"/>
        <w:jc w:val="both"/>
        <w:rPr>
          <w:b/>
          <w:bCs/>
          <w:sz w:val="20"/>
          <w:szCs w:val="20"/>
        </w:rPr>
      </w:pPr>
    </w:p>
    <w:p w:rsidR="0068400D" w:rsidRDefault="0068400D" w:rsidP="00521C70">
      <w:pPr>
        <w:pStyle w:val="10"/>
        <w:shd w:val="clear" w:color="auto" w:fill="auto"/>
        <w:spacing w:before="0" w:after="0" w:line="240" w:lineRule="auto"/>
        <w:ind w:left="113" w:right="113" w:firstLine="0"/>
        <w:rPr>
          <w:rFonts w:ascii="Times New Roman" w:eastAsia="SimSun" w:hAnsi="Times New Roman"/>
          <w:spacing w:val="0"/>
          <w:sz w:val="20"/>
          <w:szCs w:val="20"/>
          <w:lang w:eastAsia="zh-CN"/>
        </w:rPr>
      </w:pPr>
      <w:r>
        <w:rPr>
          <w:rFonts w:ascii="Times New Roman" w:eastAsia="SimSun" w:hAnsi="Times New Roman"/>
          <w:spacing w:val="0"/>
          <w:sz w:val="20"/>
          <w:szCs w:val="20"/>
          <w:lang w:eastAsia="zh-CN"/>
        </w:rPr>
        <w:t xml:space="preserve">                                                           </w:t>
      </w:r>
    </w:p>
    <w:p w:rsidR="0068400D" w:rsidRDefault="0068400D" w:rsidP="00521C70">
      <w:pPr>
        <w:pStyle w:val="10"/>
        <w:shd w:val="clear" w:color="auto" w:fill="auto"/>
        <w:spacing w:before="0" w:after="0" w:line="240" w:lineRule="auto"/>
        <w:ind w:left="113" w:right="113" w:firstLine="0"/>
        <w:rPr>
          <w:rFonts w:ascii="Times New Roman" w:eastAsia="SimSun" w:hAnsi="Times New Roman"/>
          <w:spacing w:val="0"/>
          <w:sz w:val="20"/>
          <w:szCs w:val="20"/>
          <w:lang w:eastAsia="zh-CN"/>
        </w:rPr>
      </w:pPr>
    </w:p>
    <w:p w:rsidR="0068400D" w:rsidRDefault="0068400D" w:rsidP="00521C70">
      <w:pPr>
        <w:pStyle w:val="10"/>
        <w:shd w:val="clear" w:color="auto" w:fill="auto"/>
        <w:spacing w:before="0" w:after="0" w:line="240" w:lineRule="auto"/>
        <w:ind w:left="113" w:right="113" w:firstLine="0"/>
        <w:rPr>
          <w:rFonts w:ascii="Times New Roman" w:eastAsia="SimSun" w:hAnsi="Times New Roman"/>
          <w:spacing w:val="0"/>
          <w:sz w:val="20"/>
          <w:szCs w:val="20"/>
          <w:lang w:eastAsia="zh-CN"/>
        </w:rPr>
      </w:pPr>
    </w:p>
    <w:p w:rsidR="0068400D" w:rsidRDefault="0068400D" w:rsidP="00521C70">
      <w:pPr>
        <w:pStyle w:val="10"/>
        <w:shd w:val="clear" w:color="auto" w:fill="auto"/>
        <w:spacing w:before="0" w:after="0" w:line="240" w:lineRule="auto"/>
        <w:ind w:left="113" w:right="113" w:firstLine="0"/>
        <w:rPr>
          <w:rFonts w:ascii="Times New Roman" w:eastAsia="SimSun" w:hAnsi="Times New Roman"/>
          <w:spacing w:val="0"/>
          <w:sz w:val="20"/>
          <w:szCs w:val="20"/>
          <w:lang w:eastAsia="zh-CN"/>
        </w:rPr>
      </w:pPr>
    </w:p>
    <w:p w:rsidR="0068400D" w:rsidRDefault="0068400D" w:rsidP="00521C70">
      <w:pPr>
        <w:pStyle w:val="10"/>
        <w:shd w:val="clear" w:color="auto" w:fill="auto"/>
        <w:spacing w:before="0" w:after="0" w:line="240" w:lineRule="auto"/>
        <w:ind w:left="113" w:right="113" w:firstLine="0"/>
        <w:rPr>
          <w:rFonts w:ascii="Times New Roman" w:eastAsia="SimSun" w:hAnsi="Times New Roman"/>
          <w:spacing w:val="0"/>
          <w:sz w:val="20"/>
          <w:szCs w:val="20"/>
          <w:lang w:eastAsia="zh-CN"/>
        </w:rPr>
      </w:pPr>
    </w:p>
    <w:p w:rsidR="0068400D" w:rsidRPr="00C14246" w:rsidRDefault="0068400D" w:rsidP="00521C70">
      <w:pPr>
        <w:pStyle w:val="10"/>
        <w:shd w:val="clear" w:color="auto" w:fill="auto"/>
        <w:spacing w:before="0" w:after="0" w:line="240" w:lineRule="auto"/>
        <w:ind w:right="113" w:firstLine="0"/>
        <w:rPr>
          <w:rStyle w:val="1"/>
          <w:rFonts w:ascii="Times New Roman" w:hAnsi="Times New Roman"/>
          <w:i/>
          <w:iCs/>
          <w:color w:val="000000"/>
          <w:sz w:val="24"/>
          <w:szCs w:val="24"/>
        </w:rPr>
      </w:pPr>
    </w:p>
    <w:p w:rsidR="0068400D" w:rsidRDefault="0068400D" w:rsidP="00521C70">
      <w:pPr>
        <w:pStyle w:val="10"/>
        <w:shd w:val="clear" w:color="auto" w:fill="auto"/>
        <w:spacing w:before="0" w:after="0" w:line="240" w:lineRule="auto"/>
        <w:ind w:right="113" w:firstLine="0"/>
        <w:rPr>
          <w:rStyle w:val="1"/>
          <w:rFonts w:ascii="Times New Roman" w:hAnsi="Times New Roman"/>
          <w:i/>
          <w:iCs/>
          <w:color w:val="000000"/>
          <w:sz w:val="24"/>
          <w:szCs w:val="24"/>
        </w:rPr>
      </w:pPr>
    </w:p>
    <w:p w:rsidR="0068400D" w:rsidRPr="00713243" w:rsidRDefault="0068400D" w:rsidP="00521C70">
      <w:pPr>
        <w:pStyle w:val="10"/>
        <w:shd w:val="clear" w:color="auto" w:fill="auto"/>
        <w:spacing w:before="0" w:after="0" w:line="240" w:lineRule="auto"/>
        <w:ind w:left="113" w:right="113" w:firstLine="0"/>
        <w:rPr>
          <w:rFonts w:ascii="Times New Roman" w:hAnsi="Times New Roman"/>
          <w:sz w:val="24"/>
          <w:szCs w:val="24"/>
        </w:rPr>
      </w:pPr>
      <w:r>
        <w:rPr>
          <w:rStyle w:val="1"/>
          <w:rFonts w:ascii="Times New Roman" w:hAnsi="Times New Roman"/>
          <w:i/>
          <w:iCs/>
          <w:color w:val="000000"/>
          <w:sz w:val="24"/>
          <w:szCs w:val="24"/>
        </w:rPr>
        <w:t xml:space="preserve">                                                   </w:t>
      </w:r>
      <w:r w:rsidRPr="00713243">
        <w:rPr>
          <w:rStyle w:val="1"/>
          <w:rFonts w:ascii="Times New Roman" w:hAnsi="Times New Roman"/>
          <w:iCs/>
          <w:color w:val="000000"/>
          <w:sz w:val="24"/>
          <w:szCs w:val="24"/>
        </w:rPr>
        <w:t>Лексическая сторона речи</w:t>
      </w:r>
    </w:p>
    <w:p w:rsidR="0068400D" w:rsidRPr="00F76108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Навыки распознавания и 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употребления в речи лексических 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единиц, 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       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t>обслуживающих ситуации общения в рамках тематик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и 5 класса, в объёме 700 единиц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t>(включая 500, усвоенных в началь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ной школе), в том числе наиболее распространён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ных устойчивых словосочетаний, оценочной лек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сики, реплик-клише речевого этикета, характер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ных для культуры стран изучаемого языка.</w:t>
      </w:r>
    </w:p>
    <w:p w:rsidR="0068400D" w:rsidRPr="00F76108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t>Распознавание и использование интернацио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нальных слов (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doctor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t>).</w:t>
      </w:r>
    </w:p>
    <w:p w:rsidR="0068400D" w:rsidRPr="00F76108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t>Представления о многозначности.</w:t>
      </w:r>
    </w:p>
    <w:p w:rsidR="0068400D" w:rsidRPr="00F76108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t>Основные способы словообразования:</w:t>
      </w:r>
    </w:p>
    <w:p w:rsidR="0068400D" w:rsidRPr="00521C70" w:rsidRDefault="0068400D" w:rsidP="00521C70">
      <w:pPr>
        <w:pStyle w:val="BodyText"/>
        <w:shd w:val="clear" w:color="auto" w:fill="auto"/>
        <w:tabs>
          <w:tab w:val="left" w:pos="530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en-US"/>
        </w:rPr>
      </w:pP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t>аффиксация</w:t>
      </w:r>
      <w:r w:rsidRPr="00521C70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:</w:t>
      </w:r>
    </w:p>
    <w:p w:rsidR="0068400D" w:rsidRPr="00F76108" w:rsidRDefault="0068400D" w:rsidP="00521C70">
      <w:pPr>
        <w:pStyle w:val="BodyText"/>
        <w:shd w:val="clear" w:color="auto" w:fill="auto"/>
        <w:tabs>
          <w:tab w:val="left" w:pos="71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en-US"/>
        </w:rPr>
      </w:pPr>
      <w:r w:rsidRPr="00F76108">
        <w:rPr>
          <w:rStyle w:val="BodyTextChar"/>
          <w:rFonts w:ascii="Times New Roman" w:hAnsi="Times New Roman"/>
          <w:color w:val="000000"/>
          <w:sz w:val="24"/>
          <w:szCs w:val="24"/>
        </w:rPr>
        <w:t>глаголов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: dis- (disagree), mis- (misunder</w:t>
      </w:r>
      <w:r w:rsidRPr="00F76108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softHyphen/>
        <w:t>stand), re- (rewrite); -ize/-ise (revise);</w:t>
      </w:r>
    </w:p>
    <w:p w:rsidR="0068400D" w:rsidRPr="00635234" w:rsidRDefault="0068400D" w:rsidP="00521C70">
      <w:pPr>
        <w:pStyle w:val="BodyText"/>
        <w:shd w:val="clear" w:color="auto" w:fill="auto"/>
        <w:tabs>
          <w:tab w:val="left" w:pos="71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en-US"/>
        </w:rPr>
      </w:pP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существительных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: -tion (celebration), -ance/ -ence (performance/influence), -ment (environment), -tty (possibility), -ship (friendship), -ing (meeting); -er/-or (singer/translator);</w:t>
      </w:r>
    </w:p>
    <w:p w:rsidR="0068400D" w:rsidRPr="00521C70" w:rsidRDefault="0068400D" w:rsidP="00521C70">
      <w:pPr>
        <w:pStyle w:val="BodyText"/>
        <w:shd w:val="clear" w:color="auto" w:fill="auto"/>
        <w:tabs>
          <w:tab w:val="left" w:pos="71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прилагательных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: -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у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 xml:space="preserve"> (busy), -ly (lovely), -ful (careful), -al (historical), -ic (scientific), -ian/-an (Rus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softHyphen/>
      </w:r>
      <w:r w:rsidRPr="0063523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sian</w:t>
      </w:r>
      <w:r w:rsidRPr="00521C70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 xml:space="preserve">). </w:t>
      </w:r>
      <w:r w:rsidRPr="00635234">
        <w:rPr>
          <w:rStyle w:val="a"/>
          <w:rFonts w:ascii="Times New Roman" w:hAnsi="Times New Roman"/>
          <w:color w:val="000000"/>
          <w:sz w:val="24"/>
          <w:szCs w:val="24"/>
        </w:rPr>
        <w:t>Употребление прилагательных на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-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ing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635234">
        <w:rPr>
          <w:rStyle w:val="a"/>
          <w:rFonts w:ascii="Times New Roman" w:hAnsi="Times New Roman"/>
          <w:color w:val="000000"/>
          <w:sz w:val="24"/>
          <w:szCs w:val="24"/>
        </w:rPr>
        <w:t>и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-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ed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(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boring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—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bored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);</w:t>
      </w:r>
    </w:p>
    <w:p w:rsidR="0068400D" w:rsidRPr="00635234" w:rsidRDefault="0068400D" w:rsidP="00521C70">
      <w:pPr>
        <w:pStyle w:val="BodyText"/>
        <w:shd w:val="clear" w:color="auto" w:fill="auto"/>
        <w:tabs>
          <w:tab w:val="left" w:pos="718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наречий:</w:t>
      </w:r>
      <w:r w:rsidRPr="00521C70">
        <w:rPr>
          <w:rStyle w:val="BodyTextChar"/>
          <w:rFonts w:ascii="Times New Roman" w:hAnsi="Times New Roman"/>
          <w:color w:val="000000"/>
          <w:sz w:val="24"/>
          <w:szCs w:val="24"/>
        </w:rPr>
        <w:t>-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ly</w:t>
      </w:r>
      <w:r w:rsidRPr="00521C70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(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usually</w:t>
      </w:r>
      <w:r w:rsidRPr="00521C70">
        <w:rPr>
          <w:rStyle w:val="BodyTextChar"/>
          <w:rFonts w:ascii="Times New Roman" w:hAnsi="Times New Roman"/>
          <w:color w:val="000000"/>
          <w:sz w:val="24"/>
          <w:szCs w:val="24"/>
        </w:rPr>
        <w:t>);</w:t>
      </w:r>
    </w:p>
    <w:p w:rsidR="0068400D" w:rsidRPr="00635234" w:rsidRDefault="0068400D" w:rsidP="00521C70">
      <w:pPr>
        <w:pStyle w:val="BodyText"/>
        <w:shd w:val="clear" w:color="auto" w:fill="auto"/>
        <w:tabs>
          <w:tab w:val="left" w:pos="71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en-US"/>
        </w:rPr>
      </w:pP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числительных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: -teen (fifteen), -ty (seventy), -th (sixth);</w:t>
      </w:r>
    </w:p>
    <w:p w:rsidR="0068400D" w:rsidRPr="00635234" w:rsidRDefault="0068400D" w:rsidP="00521C70">
      <w:pPr>
        <w:pStyle w:val="BodyText"/>
        <w:shd w:val="clear" w:color="auto" w:fill="auto"/>
        <w:tabs>
          <w:tab w:val="left" w:pos="545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словосложение:</w:t>
      </w:r>
    </w:p>
    <w:p w:rsidR="0068400D" w:rsidRPr="00635234" w:rsidRDefault="0068400D" w:rsidP="00521C70">
      <w:pPr>
        <w:pStyle w:val="BodyText"/>
        <w:shd w:val="clear" w:color="auto" w:fill="auto"/>
        <w:tabs>
          <w:tab w:val="left" w:pos="71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существительное </w:t>
      </w:r>
      <w:r w:rsidRPr="00713243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+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существительное </w:t>
      </w:r>
      <w:r w:rsidRPr="00713243">
        <w:rPr>
          <w:rStyle w:val="BodyTextChar"/>
          <w:rFonts w:ascii="Times New Roman" w:hAnsi="Times New Roman"/>
          <w:color w:val="000000"/>
          <w:sz w:val="24"/>
          <w:szCs w:val="24"/>
        </w:rPr>
        <w:t>(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peacemaker</w:t>
      </w:r>
      <w:r w:rsidRPr="00713243">
        <w:rPr>
          <w:rStyle w:val="BodyTextChar"/>
          <w:rFonts w:ascii="Times New Roman" w:hAnsi="Times New Roman"/>
          <w:color w:val="000000"/>
          <w:sz w:val="24"/>
          <w:szCs w:val="24"/>
        </w:rPr>
        <w:t>);</w:t>
      </w:r>
    </w:p>
    <w:p w:rsidR="0068400D" w:rsidRPr="00635234" w:rsidRDefault="0068400D" w:rsidP="00521C70">
      <w:pPr>
        <w:pStyle w:val="BodyText"/>
        <w:shd w:val="clear" w:color="auto" w:fill="auto"/>
        <w:tabs>
          <w:tab w:val="left" w:pos="71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прилагательное </w:t>
      </w:r>
      <w:r w:rsidRPr="00713243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+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существительное </w:t>
      </w:r>
      <w:r w:rsidRPr="00713243">
        <w:rPr>
          <w:rStyle w:val="BodyTextChar"/>
          <w:rFonts w:ascii="Times New Roman" w:hAnsi="Times New Roman"/>
          <w:color w:val="000000"/>
          <w:sz w:val="24"/>
          <w:szCs w:val="24"/>
        </w:rPr>
        <w:t>(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blackboard</w:t>
      </w:r>
      <w:r w:rsidRPr="00713243">
        <w:rPr>
          <w:rStyle w:val="BodyTextChar"/>
          <w:rFonts w:ascii="Times New Roman" w:hAnsi="Times New Roman"/>
          <w:color w:val="000000"/>
          <w:sz w:val="24"/>
          <w:szCs w:val="24"/>
        </w:rPr>
        <w:t>);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конверсия:</w:t>
      </w:r>
    </w:p>
    <w:p w:rsidR="0068400D" w:rsidRPr="00635234" w:rsidRDefault="0068400D" w:rsidP="00521C70">
      <w:pPr>
        <w:pStyle w:val="BodyText"/>
        <w:shd w:val="clear" w:color="auto" w:fill="auto"/>
        <w:tabs>
          <w:tab w:val="left" w:pos="72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образование существительных от неопре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делённой формы глагола (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to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play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—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play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);</w:t>
      </w:r>
    </w:p>
    <w:p w:rsidR="0068400D" w:rsidRPr="00635234" w:rsidRDefault="0068400D" w:rsidP="00521C70">
      <w:pPr>
        <w:pStyle w:val="BodyText"/>
        <w:shd w:val="clear" w:color="auto" w:fill="auto"/>
        <w:tabs>
          <w:tab w:val="left" w:pos="71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>образование существительных от прила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гательных (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brave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—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the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brave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poor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—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the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poor</w:t>
      </w:r>
      <w:r w:rsidRPr="0063523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). </w:t>
      </w:r>
      <w:r w:rsidRPr="00635234">
        <w:rPr>
          <w:rStyle w:val="a"/>
          <w:rFonts w:ascii="Times New Roman" w:hAnsi="Times New Roman"/>
          <w:color w:val="000000"/>
          <w:sz w:val="24"/>
          <w:szCs w:val="24"/>
        </w:rPr>
        <w:t>I</w:t>
      </w:r>
    </w:p>
    <w:p w:rsidR="0068400D" w:rsidRPr="00713243" w:rsidRDefault="0068400D" w:rsidP="00521C70">
      <w:pPr>
        <w:autoSpaceDE w:val="0"/>
        <w:autoSpaceDN w:val="0"/>
        <w:adjustRightInd w:val="0"/>
        <w:rPr>
          <w:b/>
          <w:bCs/>
        </w:rPr>
      </w:pPr>
    </w:p>
    <w:p w:rsidR="0068400D" w:rsidRPr="0026345F" w:rsidRDefault="0068400D" w:rsidP="00521C70">
      <w:pPr>
        <w:pStyle w:val="10"/>
        <w:shd w:val="clear" w:color="auto" w:fill="auto"/>
        <w:spacing w:before="0" w:after="0" w:line="240" w:lineRule="auto"/>
        <w:ind w:left="113" w:right="113"/>
        <w:rPr>
          <w:rFonts w:ascii="Times New Roman" w:hAnsi="Times New Roman"/>
          <w:sz w:val="24"/>
          <w:szCs w:val="24"/>
        </w:rPr>
      </w:pPr>
      <w:r>
        <w:rPr>
          <w:rStyle w:val="1"/>
          <w:i/>
          <w:iCs/>
          <w:color w:val="000000"/>
        </w:rPr>
        <w:t xml:space="preserve">                                                          </w:t>
      </w:r>
      <w:r w:rsidRPr="0026345F">
        <w:rPr>
          <w:rStyle w:val="1"/>
          <w:rFonts w:ascii="Times New Roman" w:hAnsi="Times New Roman"/>
          <w:iCs/>
          <w:color w:val="000000"/>
          <w:sz w:val="24"/>
          <w:szCs w:val="24"/>
        </w:rPr>
        <w:t>Грамматическая сторона речи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 w:firstLine="280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Дальнейшее расширение объёма значений грамматических средств, изученных ранее, и знакомство с новыми грамматическими явле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ниями.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Знание признаков, навыки распознавания и употребления в речи следующих 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морфологиче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ских явлений.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Глаголы в наиболее употребительных времен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ных формах действительного и страдательного залогов, модальные глаголы и их эквиваленты;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правильные и неправильные глаголы в фор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мах действительного залога в изъявительном наклонении (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Present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Past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Future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Simple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;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Present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Perfect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;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Present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Continuous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);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глаголы в видо-временных формах страда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тельного залога (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Present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Past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Future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Simple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Passive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);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right="113"/>
        <w:jc w:val="both"/>
        <w:rPr>
          <w:rFonts w:ascii="Times New Roman" w:hAnsi="Times New Roman"/>
          <w:sz w:val="24"/>
          <w:szCs w:val="24"/>
        </w:rPr>
      </w:pPr>
      <w:r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глагольные формы в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Present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Simple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страда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тельного залога;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en-US"/>
        </w:rPr>
      </w:pP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модальные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глаголы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и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их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эквиваленты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>сап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/ could/be able to, must/have to, would, need);</w:t>
      </w:r>
    </w:p>
    <w:p w:rsidR="0068400D" w:rsidRPr="0026345F" w:rsidRDefault="0068400D" w:rsidP="00521C70">
      <w:pPr>
        <w:pStyle w:val="BodyText"/>
        <w:shd w:val="clear" w:color="auto" w:fill="auto"/>
        <w:tabs>
          <w:tab w:val="left" w:pos="71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эквивалент модального глагола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to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have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to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в формах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Past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Present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Future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Simple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Tenses</w:t>
      </w:r>
      <w:r w:rsidRPr="0026345F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; </w:t>
      </w:r>
      <w:r w:rsidRPr="0026345F">
        <w:rPr>
          <w:rStyle w:val="a"/>
          <w:rFonts w:ascii="Times New Roman" w:hAnsi="Times New Roman"/>
          <w:color w:val="000000"/>
          <w:sz w:val="24"/>
          <w:szCs w:val="24"/>
        </w:rPr>
        <w:t>j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неличные формы глагола (причастия настоя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щего и прошедшего времени) без различения их функций;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фразовые глаголы, обслуживающие темы, отобранные для данного этапа обучения.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Имена существительные неисчисляемые и исчисляемые (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pencil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water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); существительные в функции прилагательного (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art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gallery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).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Артикли определённый, неопределённый и нулевой (в том числе с географическими назва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ниями).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Местоимения личные в именительном (I) и объектном (те) падежах; притяжательные, указательные, возвратные, относительные, во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просительные, неопределённые местоимения (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some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any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) и их производные (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somebody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any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thing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nobody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everything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etc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.).</w:t>
      </w:r>
    </w:p>
    <w:p w:rsidR="0068400D" w:rsidRPr="0026345F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Имена прилагательные в положительной, сравнительной и превосходной степени — обра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зованные по правилу и исключения.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Наречия, оканчивающиеся на -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ly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(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quickly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), а так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же совпадающие по форме с прилагательными (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fast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high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); выражающие количество (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many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/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much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lot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of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lots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of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few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/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few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little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/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little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). Наречия и устойчивые словоформы в функции наречия при глаголах в форме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Present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Continuous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(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now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the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mo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ment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present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). Наречные выражения отноше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ний следования (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first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next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then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after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that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); для обо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значения направления движения и места (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right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left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towards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along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in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front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of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/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middle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of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next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to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).</w:t>
      </w:r>
    </w:p>
    <w:p w:rsidR="0068400D" w:rsidRPr="00521C70" w:rsidRDefault="0068400D" w:rsidP="00521C70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Числительные количественные и порядк вые; числительные для обозначения дат и бол ших чисел.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Предлоги направления, времени, места.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2. Знание признаков, навыки распознавай! и употребления в речи следующих синтаксич ских явлений.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en-US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Простые предложения нераспространёнш и распространённые, в том числе предложенш начальным «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It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» и с начальным «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There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+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to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be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» (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I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cold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.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It’s five o’clock. It’s interesting. It was wint There are a lot of trees in the park.).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Сложносочинённые предложения с сочин тельными союзами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and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but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or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.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Сложноподчинённые предложения с союза! и союзными словами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what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when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why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whic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because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.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Вопросительные предложения всех типе Общий, специальный вопросы в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Present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Futu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Past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Simple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;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Present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Perfect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;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Present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Continuous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.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Побудительные предложения в утвердите, ной (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Be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careful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.) и отрицательной (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Don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’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won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форме.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Предложения с конструкциями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as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...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as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.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Конструкции с глаголами на -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ing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: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en-US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to like/love/hate/enjoy doing something;</w:t>
      </w:r>
    </w:p>
    <w:p w:rsidR="0068400D" w:rsidRPr="00635234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to</w:t>
      </w: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go</w:t>
      </w: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fishing</w:t>
      </w: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/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skating</w:t>
      </w: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.</w:t>
      </w:r>
    </w:p>
    <w:p w:rsidR="0068400D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Style w:val="BodyTextChar"/>
          <w:rFonts w:ascii="Times New Roman" w:eastAsia="SimSun" w:hAnsi="Times New Roman"/>
          <w:color w:val="000000"/>
          <w:sz w:val="24"/>
          <w:szCs w:val="24"/>
        </w:rPr>
      </w:pP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Конструкция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to</w:t>
      </w: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be</w:t>
      </w: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going</w:t>
      </w: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to</w:t>
      </w: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3523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для выражен будущего действия.</w:t>
      </w:r>
    </w:p>
    <w:p w:rsidR="0068400D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Style w:val="BodyTextChar"/>
          <w:rFonts w:ascii="Times New Roman" w:eastAsia="SimSun" w:hAnsi="Times New Roman"/>
          <w:color w:val="000000"/>
          <w:sz w:val="24"/>
          <w:szCs w:val="24"/>
        </w:rPr>
      </w:pPr>
    </w:p>
    <w:p w:rsidR="0068400D" w:rsidRPr="009B05A8" w:rsidRDefault="0068400D" w:rsidP="00521C70">
      <w:pPr>
        <w:pStyle w:val="10"/>
        <w:shd w:val="clear" w:color="auto" w:fill="auto"/>
        <w:spacing w:before="0" w:after="0" w:line="240" w:lineRule="auto"/>
        <w:ind w:left="113" w:right="113"/>
        <w:rPr>
          <w:rFonts w:ascii="Times New Roman" w:hAnsi="Times New Roman"/>
          <w:sz w:val="24"/>
          <w:szCs w:val="24"/>
        </w:rPr>
      </w:pPr>
      <w:r>
        <w:rPr>
          <w:rStyle w:val="1"/>
          <w:rFonts w:ascii="Times New Roman" w:hAnsi="Times New Roman"/>
          <w:color w:val="000000"/>
          <w:sz w:val="24"/>
          <w:szCs w:val="24"/>
        </w:rPr>
        <w:t xml:space="preserve">          </w:t>
      </w:r>
      <w:r w:rsidRPr="009B05A8">
        <w:rPr>
          <w:rStyle w:val="1"/>
          <w:rFonts w:ascii="Times New Roman" w:hAnsi="Times New Roman"/>
          <w:color w:val="000000"/>
          <w:sz w:val="24"/>
          <w:szCs w:val="24"/>
        </w:rPr>
        <w:t>Социокультурные знания и умения</w:t>
      </w:r>
    </w:p>
    <w:p w:rsidR="0068400D" w:rsidRPr="009B05A8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Style w:val="BodyTextChar"/>
          <w:rFonts w:ascii="Times New Roman" w:eastAsia="SimSun" w:hAnsi="Times New Roman"/>
          <w:color w:val="000000"/>
          <w:sz w:val="24"/>
          <w:szCs w:val="24"/>
        </w:rPr>
      </w:pP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 изуча го языка, полученные на уроках иностранного языка и в процессе изучения , гих предмето</w:t>
      </w:r>
    </w:p>
    <w:p w:rsidR="0068400D" w:rsidRPr="009B05A8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(знания межпредметного характера). Это предполагает овладение</w:t>
      </w:r>
    </w:p>
    <w:p w:rsidR="0068400D" w:rsidRPr="009B05A8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знаниями о значении родного и иностранного языков в современном мир</w:t>
      </w:r>
    </w:p>
    <w:p w:rsidR="0068400D" w:rsidRPr="009B05A8" w:rsidRDefault="0068400D" w:rsidP="00521C70">
      <w:pPr>
        <w:pStyle w:val="BodyText"/>
        <w:shd w:val="clear" w:color="auto" w:fill="auto"/>
        <w:tabs>
          <w:tab w:val="left" w:pos="68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сведениями о социокультурном портрете англоговорящих стран их символи ке и культурном наследии;</w:t>
      </w:r>
    </w:p>
    <w:p w:rsidR="0068400D" w:rsidRPr="009B05A8" w:rsidRDefault="0068400D" w:rsidP="00521C70">
      <w:pPr>
        <w:pStyle w:val="BodyText"/>
        <w:shd w:val="clear" w:color="auto" w:fill="auto"/>
        <w:tabs>
          <w:tab w:val="left" w:pos="68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употребительной фоновой лексикой и реалиями англоязычных стран: традициями (в проведении выходных дней, основных национальных праздник распространёнными образцами фольклора (скороговорками, поговорке пословицами);</w:t>
      </w:r>
    </w:p>
    <w:p w:rsidR="0068400D" w:rsidRPr="009B05A8" w:rsidRDefault="0068400D" w:rsidP="00521C70">
      <w:pPr>
        <w:pStyle w:val="BodyText"/>
        <w:shd w:val="clear" w:color="auto" w:fill="auto"/>
        <w:tabs>
          <w:tab w:val="left" w:pos="68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B05A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представлением о сходстве и различиях в традициях своей страны и ан язычных стран; об особенностях их образа жизни, быта, культуры (всемирно известных достопримечательностях, выдающихся людях и их вкладе в м] вую культуру); о некоторых произведениях художественной литературы изучаемом иностранном языке;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681"/>
          <w:tab w:val="left" w:pos="8100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: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8100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кета, принятые в англоязычных странах (реплики-клише, наиболее распро</w:t>
      </w: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 xml:space="preserve">странённую </w:t>
      </w:r>
      <w:r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 </w:t>
      </w: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оценочную лексику);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1"/>
          <w:tab w:val="left" w:pos="8100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умениями представлять родную страну и культуру на иностранном языке; оказывать помощь зарубежным     гостям в нашей стране в ситуациях повсе</w:t>
      </w: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дневного общения.</w:t>
      </w:r>
    </w:p>
    <w:p w:rsidR="0068400D" w:rsidRPr="001E2C59" w:rsidRDefault="0068400D" w:rsidP="00521C70">
      <w:pPr>
        <w:pStyle w:val="10"/>
        <w:shd w:val="clear" w:color="auto" w:fill="auto"/>
        <w:tabs>
          <w:tab w:val="left" w:pos="534"/>
        </w:tabs>
        <w:spacing w:before="0" w:after="0" w:line="240" w:lineRule="auto"/>
        <w:ind w:left="113" w:right="113" w:firstLine="0"/>
        <w:rPr>
          <w:rFonts w:ascii="Times New Roman" w:hAnsi="Times New Roman"/>
          <w:sz w:val="24"/>
          <w:szCs w:val="24"/>
        </w:rPr>
      </w:pPr>
      <w:bookmarkStart w:id="5" w:name="bookmark0"/>
      <w:r>
        <w:rPr>
          <w:rStyle w:val="1"/>
          <w:rFonts w:ascii="Times New Roman" w:hAnsi="Times New Roman"/>
          <w:color w:val="000000"/>
          <w:sz w:val="24"/>
          <w:szCs w:val="24"/>
        </w:rPr>
        <w:t xml:space="preserve"> </w:t>
      </w:r>
      <w:r w:rsidRPr="001E2C59">
        <w:rPr>
          <w:rStyle w:val="1"/>
          <w:rFonts w:ascii="Times New Roman" w:hAnsi="Times New Roman"/>
          <w:color w:val="000000"/>
          <w:sz w:val="24"/>
          <w:szCs w:val="24"/>
        </w:rPr>
        <w:t>Компенсаторные умения</w:t>
      </w:r>
      <w:bookmarkEnd w:id="5"/>
    </w:p>
    <w:p w:rsidR="0068400D" w:rsidRPr="001E2C59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Совершенствуются умения: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переспрашивать, просить повторить, уточняя значение незнакомых слов;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использовать в качестве опоры при формулировании собственных высказы</w:t>
      </w: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ваний ключевые слова, план к тексту, тематический словарь и т. д.;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прогнозировать содержание текста на основе заголовка, предварительно по</w:t>
      </w: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ставленных вопросов;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догадываться о значении незнакомых слов по контексту, по используемым собеседником жестам и мимике;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использовать синонимы, антонимы, описания понятия при дефиците языко</w:t>
      </w:r>
      <w:r w:rsidRPr="001E2C5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вых средств.</w:t>
      </w:r>
    </w:p>
    <w:p w:rsidR="0068400D" w:rsidRPr="009B05A8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Style w:val="BodyTextChar"/>
          <w:rFonts w:ascii="Times New Roman" w:eastAsia="SimSun" w:hAnsi="Times New Roman"/>
          <w:color w:val="000000"/>
          <w:sz w:val="24"/>
          <w:szCs w:val="24"/>
        </w:rPr>
      </w:pPr>
    </w:p>
    <w:p w:rsidR="0068400D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Style w:val="BodyTextChar"/>
          <w:rFonts w:ascii="Times New Roman" w:eastAsia="SimSun" w:hAnsi="Times New Roman"/>
          <w:color w:val="000000"/>
          <w:sz w:val="24"/>
          <w:szCs w:val="24"/>
        </w:rPr>
      </w:pPr>
    </w:p>
    <w:p w:rsidR="0068400D" w:rsidRPr="0026345F" w:rsidRDefault="0068400D" w:rsidP="00521C70">
      <w:pPr>
        <w:pStyle w:val="10"/>
        <w:shd w:val="clear" w:color="auto" w:fill="auto"/>
        <w:tabs>
          <w:tab w:val="left" w:pos="529"/>
        </w:tabs>
        <w:spacing w:before="0" w:after="0" w:line="240" w:lineRule="auto"/>
        <w:ind w:left="113" w:right="113" w:firstLine="0"/>
        <w:rPr>
          <w:rFonts w:ascii="Times New Roman" w:hAnsi="Times New Roman"/>
          <w:sz w:val="24"/>
          <w:szCs w:val="24"/>
        </w:rPr>
      </w:pPr>
      <w:r>
        <w:rPr>
          <w:rStyle w:val="1"/>
          <w:color w:val="000000"/>
          <w:sz w:val="24"/>
          <w:szCs w:val="24"/>
        </w:rPr>
        <w:t xml:space="preserve">                </w:t>
      </w:r>
      <w:r w:rsidRPr="005A4EE8">
        <w:rPr>
          <w:rStyle w:val="1"/>
          <w:rFonts w:ascii="Times New Roman" w:hAnsi="Times New Roman"/>
          <w:color w:val="000000"/>
          <w:sz w:val="24"/>
          <w:szCs w:val="24"/>
        </w:rPr>
        <w:t xml:space="preserve"> </w:t>
      </w:r>
      <w:r w:rsidRPr="0026345F">
        <w:rPr>
          <w:rStyle w:val="1"/>
          <w:rFonts w:ascii="Times New Roman" w:hAnsi="Times New Roman"/>
          <w:color w:val="000000"/>
          <w:sz w:val="24"/>
          <w:szCs w:val="24"/>
        </w:rPr>
        <w:t>Общеучебные умения и универсальные способы деятельности</w:t>
      </w:r>
    </w:p>
    <w:p w:rsidR="0068400D" w:rsidRPr="001E2C59" w:rsidRDefault="0068400D" w:rsidP="00521C70">
      <w:pPr>
        <w:pStyle w:val="BodyText"/>
        <w:shd w:val="clear" w:color="auto" w:fill="auto"/>
        <w:spacing w:line="269" w:lineRule="exact"/>
        <w:rPr>
          <w:sz w:val="24"/>
          <w:szCs w:val="24"/>
        </w:rPr>
      </w:pPr>
      <w:r w:rsidRPr="001E2C59">
        <w:rPr>
          <w:rStyle w:val="BodyTextChar"/>
          <w:rFonts w:eastAsia="SimSun"/>
          <w:color w:val="000000"/>
          <w:sz w:val="24"/>
          <w:szCs w:val="24"/>
        </w:rPr>
        <w:t>Формируются и совершенствуются умения: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1"/>
        </w:tabs>
        <w:spacing w:before="0" w:line="269" w:lineRule="exact"/>
        <w:ind w:right="20"/>
        <w:jc w:val="both"/>
        <w:rPr>
          <w:sz w:val="24"/>
          <w:szCs w:val="24"/>
        </w:rPr>
      </w:pPr>
      <w:r w:rsidRPr="001E2C59">
        <w:rPr>
          <w:rStyle w:val="BodyTextChar"/>
          <w:rFonts w:eastAsia="SimSun"/>
          <w:color w:val="000000"/>
          <w:sz w:val="24"/>
          <w:szCs w:val="24"/>
        </w:rPr>
        <w:t>работать с информацией: сокращение, расширение устной и письменной ин</w:t>
      </w:r>
      <w:r w:rsidRPr="001E2C59">
        <w:rPr>
          <w:rStyle w:val="BodyTextChar"/>
          <w:rFonts w:eastAsia="SimSun"/>
          <w:color w:val="000000"/>
          <w:sz w:val="24"/>
          <w:szCs w:val="24"/>
        </w:rPr>
        <w:softHyphen/>
      </w:r>
      <w:r>
        <w:rPr>
          <w:rStyle w:val="BodyTextChar"/>
          <w:rFonts w:eastAsia="SimSun"/>
          <w:color w:val="000000"/>
          <w:sz w:val="24"/>
          <w:szCs w:val="24"/>
        </w:rPr>
        <w:t xml:space="preserve"> </w:t>
      </w:r>
      <w:r w:rsidRPr="001E2C59">
        <w:rPr>
          <w:rStyle w:val="BodyTextChar"/>
          <w:rFonts w:eastAsia="SimSun"/>
          <w:color w:val="000000"/>
          <w:sz w:val="24"/>
          <w:szCs w:val="24"/>
        </w:rPr>
        <w:t>формации, создание второго текста по аналогии, заполнение таблиц;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6"/>
        </w:tabs>
        <w:spacing w:before="0" w:line="269" w:lineRule="exact"/>
        <w:ind w:left="20" w:right="20"/>
        <w:jc w:val="both"/>
        <w:rPr>
          <w:sz w:val="24"/>
          <w:szCs w:val="24"/>
        </w:rPr>
      </w:pPr>
      <w:r w:rsidRPr="001E2C59">
        <w:rPr>
          <w:rStyle w:val="BodyTextChar"/>
          <w:rFonts w:eastAsia="SimSun"/>
          <w:color w:val="000000"/>
          <w:sz w:val="24"/>
          <w:szCs w:val="24"/>
        </w:rPr>
        <w:t>работать с прослушанным/прочитанным текстом: извлечение основной ин</w:t>
      </w:r>
      <w:r w:rsidRPr="001E2C59">
        <w:rPr>
          <w:rStyle w:val="BodyTextChar"/>
          <w:rFonts w:eastAsia="SimSun"/>
          <w:color w:val="000000"/>
          <w:sz w:val="24"/>
          <w:szCs w:val="24"/>
        </w:rPr>
        <w:softHyphen/>
        <w:t>формации, извлечение запрашиваемой или нужной информации, извлечение полной и точной информации;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6"/>
        </w:tabs>
        <w:spacing w:before="0" w:line="269" w:lineRule="exact"/>
        <w:ind w:left="20" w:right="20"/>
        <w:jc w:val="both"/>
        <w:rPr>
          <w:sz w:val="24"/>
          <w:szCs w:val="24"/>
        </w:rPr>
      </w:pPr>
      <w:r w:rsidRPr="001E2C59">
        <w:rPr>
          <w:rStyle w:val="BodyTextChar"/>
          <w:rFonts w:eastAsia="SimSun"/>
          <w:color w:val="000000"/>
          <w:sz w:val="24"/>
          <w:szCs w:val="24"/>
        </w:rPr>
        <w:t>работать с разными источниками на иностранном языке: справочными мате</w:t>
      </w:r>
      <w:r w:rsidRPr="001E2C59">
        <w:rPr>
          <w:rStyle w:val="BodyTextChar"/>
          <w:rFonts w:eastAsia="SimSun"/>
          <w:color w:val="000000"/>
          <w:sz w:val="24"/>
          <w:szCs w:val="24"/>
        </w:rPr>
        <w:softHyphen/>
        <w:t>риалами, словарями, интернет-ресурсами, литературой;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6"/>
        </w:tabs>
        <w:spacing w:before="0" w:line="269" w:lineRule="exact"/>
        <w:ind w:left="20" w:right="20"/>
        <w:jc w:val="both"/>
        <w:rPr>
          <w:sz w:val="24"/>
          <w:szCs w:val="24"/>
        </w:rPr>
      </w:pPr>
      <w:r w:rsidRPr="001E2C59">
        <w:rPr>
          <w:rStyle w:val="BodyTextChar"/>
          <w:rFonts w:eastAsia="SimSun"/>
          <w:color w:val="000000"/>
          <w:sz w:val="24"/>
          <w:szCs w:val="24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</w:t>
      </w:r>
      <w:r w:rsidRPr="001E2C59">
        <w:rPr>
          <w:rStyle w:val="BodyTextChar"/>
          <w:rFonts w:eastAsia="SimSun"/>
          <w:color w:val="000000"/>
          <w:sz w:val="24"/>
          <w:szCs w:val="24"/>
        </w:rPr>
        <w:softHyphen/>
        <w:t>ных данных и их интерпретация, разработка краткосрочного проекта и его устная презентация с аргументацией, ответы на вопросы по проекту; уча</w:t>
      </w:r>
      <w:r w:rsidRPr="001E2C59">
        <w:rPr>
          <w:rStyle w:val="BodyTextChar"/>
          <w:rFonts w:eastAsia="SimSun"/>
          <w:color w:val="000000"/>
          <w:sz w:val="24"/>
          <w:szCs w:val="24"/>
        </w:rPr>
        <w:softHyphen/>
        <w:t>ствовать в работе над долгосрочным проектом; взаимодействовать в группе с другими участниками проектной деятельности;</w:t>
      </w:r>
    </w:p>
    <w:p w:rsidR="0068400D" w:rsidRPr="001E2C59" w:rsidRDefault="0068400D" w:rsidP="00521C70">
      <w:pPr>
        <w:pStyle w:val="BodyText"/>
        <w:shd w:val="clear" w:color="auto" w:fill="auto"/>
        <w:tabs>
          <w:tab w:val="left" w:pos="366"/>
        </w:tabs>
        <w:spacing w:before="0" w:after="403" w:line="269" w:lineRule="exact"/>
        <w:ind w:left="20" w:right="20"/>
        <w:jc w:val="both"/>
        <w:rPr>
          <w:rStyle w:val="BodyTextChar"/>
          <w:sz w:val="24"/>
          <w:szCs w:val="24"/>
        </w:rPr>
      </w:pPr>
      <w:r w:rsidRPr="001E2C59">
        <w:rPr>
          <w:rStyle w:val="BodyTextChar"/>
          <w:rFonts w:eastAsia="SimSun"/>
          <w:color w:val="000000"/>
          <w:sz w:val="24"/>
          <w:szCs w:val="24"/>
        </w:rPr>
        <w:t>самостоятельно работать, рационально организовывая свой труд в классе и дома.</w:t>
      </w:r>
    </w:p>
    <w:p w:rsidR="0068400D" w:rsidRPr="001E2C59" w:rsidRDefault="0068400D" w:rsidP="00521C70">
      <w:pPr>
        <w:pStyle w:val="10"/>
        <w:shd w:val="clear" w:color="auto" w:fill="auto"/>
        <w:tabs>
          <w:tab w:val="left" w:pos="524"/>
        </w:tabs>
        <w:spacing w:before="0" w:after="200" w:line="290" w:lineRule="exact"/>
        <w:ind w:left="20" w:firstLine="0"/>
        <w:rPr>
          <w:rFonts w:ascii="Times New Roman" w:hAnsi="Times New Roman"/>
          <w:sz w:val="24"/>
          <w:szCs w:val="24"/>
        </w:rPr>
      </w:pPr>
      <w:r>
        <w:rPr>
          <w:rStyle w:val="1"/>
          <w:rFonts w:ascii="Times New Roman" w:hAnsi="Times New Roman"/>
          <w:color w:val="000000"/>
          <w:sz w:val="24"/>
          <w:szCs w:val="24"/>
        </w:rPr>
        <w:t xml:space="preserve">      </w:t>
      </w:r>
      <w:r w:rsidRPr="001E2C59">
        <w:rPr>
          <w:rStyle w:val="1"/>
          <w:rFonts w:ascii="Times New Roman" w:hAnsi="Times New Roman"/>
          <w:color w:val="000000"/>
          <w:sz w:val="24"/>
          <w:szCs w:val="24"/>
        </w:rPr>
        <w:t>Специальные учебные умения</w:t>
      </w:r>
    </w:p>
    <w:p w:rsidR="0068400D" w:rsidRPr="009471B9" w:rsidRDefault="0068400D" w:rsidP="00521C70">
      <w:pPr>
        <w:pStyle w:val="BodyText"/>
        <w:shd w:val="clear" w:color="auto" w:fill="auto"/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471B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Формируются и совершенствуются умения:</w:t>
      </w:r>
    </w:p>
    <w:p w:rsidR="0068400D" w:rsidRPr="009471B9" w:rsidRDefault="0068400D" w:rsidP="00521C70">
      <w:pPr>
        <w:pStyle w:val="BodyText"/>
        <w:shd w:val="clear" w:color="auto" w:fill="auto"/>
        <w:tabs>
          <w:tab w:val="left" w:pos="36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471B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находить ключевые слова и социокультурные реалии при работе с текстом;</w:t>
      </w:r>
    </w:p>
    <w:p w:rsidR="0068400D" w:rsidRPr="009471B9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471B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семантизировать слова на основе языковой догадки;</w:t>
      </w:r>
    </w:p>
    <w:p w:rsidR="0068400D" w:rsidRPr="009471B9" w:rsidRDefault="0068400D" w:rsidP="00521C70">
      <w:pPr>
        <w:pStyle w:val="BodyText"/>
        <w:shd w:val="clear" w:color="auto" w:fill="auto"/>
        <w:tabs>
          <w:tab w:val="left" w:pos="36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471B9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осуществлять словообразовательный анализ;</w:t>
      </w:r>
    </w:p>
    <w:p w:rsidR="0068400D" w:rsidRPr="009471B9" w:rsidRDefault="0068400D" w:rsidP="00521C70">
      <w:pPr>
        <w:pStyle w:val="BodyText"/>
        <w:shd w:val="clear" w:color="auto" w:fill="auto"/>
        <w:tabs>
          <w:tab w:val="left" w:pos="6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471B9">
        <w:rPr>
          <w:rStyle w:val="BodyTextChar"/>
          <w:rFonts w:ascii="Times New Roman" w:hAnsi="Times New Roman"/>
          <w:color w:val="000000"/>
          <w:sz w:val="24"/>
          <w:szCs w:val="24"/>
        </w:rPr>
        <w:t>выборочно использовать перевод;</w:t>
      </w:r>
    </w:p>
    <w:p w:rsidR="0068400D" w:rsidRPr="009471B9" w:rsidRDefault="0068400D" w:rsidP="00521C70">
      <w:pPr>
        <w:pStyle w:val="BodyText"/>
        <w:shd w:val="clear" w:color="auto" w:fill="auto"/>
        <w:tabs>
          <w:tab w:val="left" w:pos="62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9471B9">
        <w:rPr>
          <w:rStyle w:val="BodyTextChar"/>
          <w:rFonts w:ascii="Times New Roman" w:hAnsi="Times New Roman"/>
          <w:color w:val="000000"/>
          <w:sz w:val="24"/>
          <w:szCs w:val="24"/>
        </w:rPr>
        <w:t>пользоваться двуязычным и толковым словарями;</w:t>
      </w:r>
    </w:p>
    <w:p w:rsidR="0068400D" w:rsidRPr="00D428D7" w:rsidRDefault="0068400D" w:rsidP="00D428D7">
      <w:pPr>
        <w:pStyle w:val="BodyText"/>
        <w:shd w:val="clear" w:color="auto" w:fill="auto"/>
        <w:tabs>
          <w:tab w:val="left" w:pos="621"/>
        </w:tabs>
        <w:spacing w:before="0" w:line="240" w:lineRule="auto"/>
        <w:ind w:left="113" w:right="113"/>
        <w:jc w:val="both"/>
        <w:rPr>
          <w:rStyle w:val="BodyTextChar"/>
          <w:rFonts w:ascii="Times New Roman" w:hAnsi="Times New Roman"/>
          <w:color w:val="000000"/>
          <w:sz w:val="24"/>
          <w:szCs w:val="24"/>
        </w:rPr>
      </w:pPr>
      <w:r w:rsidRPr="009471B9">
        <w:rPr>
          <w:rStyle w:val="BodyTextChar"/>
          <w:rFonts w:ascii="Times New Roman" w:hAnsi="Times New Roman"/>
          <w:color w:val="000000"/>
          <w:sz w:val="24"/>
          <w:szCs w:val="24"/>
        </w:rPr>
        <w:t>участвовать в проектной деятельности межпредметного характера</w:t>
      </w:r>
    </w:p>
    <w:p w:rsidR="0068400D" w:rsidRPr="00D428D7" w:rsidRDefault="0068400D" w:rsidP="00D428D7">
      <w:pPr>
        <w:pStyle w:val="BodyText"/>
        <w:shd w:val="clear" w:color="auto" w:fill="auto"/>
        <w:tabs>
          <w:tab w:val="left" w:pos="6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</w:p>
    <w:p w:rsidR="0068400D" w:rsidRPr="00213608" w:rsidRDefault="0068400D" w:rsidP="00521C70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213608">
        <w:rPr>
          <w:rFonts w:eastAsia="Times New Roman"/>
          <w:b/>
          <w:lang w:eastAsia="ru-RU"/>
        </w:rPr>
        <w:t>Описание учебно методического комплекта</w:t>
      </w:r>
      <w:r>
        <w:rPr>
          <w:rFonts w:eastAsia="Times New Roman"/>
          <w:b/>
          <w:lang w:eastAsia="ru-RU"/>
        </w:rPr>
        <w:t xml:space="preserve"> материально технического обеспечения</w:t>
      </w:r>
    </w:p>
    <w:p w:rsidR="0068400D" w:rsidRDefault="0068400D" w:rsidP="00521C70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:rsidR="0068400D" w:rsidRPr="00213608" w:rsidRDefault="0068400D" w:rsidP="00521C70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213608">
        <w:rPr>
          <w:rFonts w:eastAsia="Times New Roman"/>
          <w:lang w:eastAsia="ru-RU"/>
        </w:rPr>
        <w:t>Федеральный государственный образовательный стандарт основного общего образования. Примерная программа основного общего образования</w:t>
      </w:r>
      <w:r>
        <w:rPr>
          <w:rFonts w:eastAsia="Times New Roman"/>
          <w:lang w:eastAsia="ru-RU"/>
        </w:rPr>
        <w:t xml:space="preserve"> москва просвещение 2010</w:t>
      </w:r>
    </w:p>
    <w:p w:rsidR="0068400D" w:rsidRPr="00213608" w:rsidRDefault="0068400D" w:rsidP="00521C70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213608">
        <w:rPr>
          <w:rFonts w:eastAsia="Times New Roman"/>
          <w:lang w:eastAsia="ru-RU"/>
        </w:rPr>
        <w:t>Рабочая (авторская) программа для 5-9 классов общеобразовательной школы</w:t>
      </w:r>
      <w:r>
        <w:rPr>
          <w:rFonts w:eastAsia="Times New Roman"/>
          <w:lang w:eastAsia="ru-RU"/>
        </w:rPr>
        <w:t xml:space="preserve"> Москва вентана граф 2013 Под редакцией М В Вербицкой</w:t>
      </w:r>
    </w:p>
    <w:p w:rsidR="0068400D" w:rsidRDefault="0068400D" w:rsidP="00521C70">
      <w:pPr>
        <w:autoSpaceDE w:val="0"/>
        <w:autoSpaceDN w:val="0"/>
        <w:adjustRightInd w:val="0"/>
        <w:rPr>
          <w:rFonts w:eastAsia="Times New Roman"/>
          <w:iCs/>
          <w:noProof/>
          <w:lang w:eastAsia="ru-RU"/>
        </w:rPr>
      </w:pPr>
      <w:r>
        <w:rPr>
          <w:rFonts w:eastAsia="Times New Roman"/>
          <w:iCs/>
          <w:noProof/>
          <w:lang w:eastAsia="ru-RU"/>
        </w:rPr>
        <w:t>проектирование курса) Москва Вентана Граф 2015 Под редакцией М.В.Вербицкой</w:t>
      </w:r>
    </w:p>
    <w:p w:rsidR="0068400D" w:rsidRPr="00FC1917" w:rsidRDefault="0068400D" w:rsidP="00521C70">
      <w:pPr>
        <w:rPr>
          <w:b/>
        </w:rPr>
      </w:pPr>
      <w:r w:rsidRPr="00FC1917">
        <w:rPr>
          <w:b/>
          <w:bCs/>
          <w:color w:val="000000"/>
        </w:rPr>
        <w:t>Методические пособия</w:t>
      </w:r>
    </w:p>
    <w:p w:rsidR="0068400D" w:rsidRPr="00FC1917" w:rsidRDefault="0068400D" w:rsidP="00521C70">
      <w:r w:rsidRPr="00FC1917">
        <w:t xml:space="preserve">  </w:t>
      </w:r>
      <w:r w:rsidRPr="00FC1917">
        <w:tab/>
      </w:r>
      <w:r w:rsidRPr="00FC1917">
        <w:rPr>
          <w:b/>
        </w:rPr>
        <w:t>Книга для учителя</w:t>
      </w:r>
      <w:r w:rsidRPr="00FC1917">
        <w:t xml:space="preserve"> “</w:t>
      </w:r>
      <w:r w:rsidRPr="00FC1917">
        <w:rPr>
          <w:lang w:val="en-US"/>
        </w:rPr>
        <w:t>Teacher</w:t>
      </w:r>
      <w:r w:rsidRPr="00FC1917">
        <w:t>’</w:t>
      </w:r>
      <w:r w:rsidRPr="00FC1917">
        <w:rPr>
          <w:lang w:val="en-US"/>
        </w:rPr>
        <w:t>s</w:t>
      </w:r>
      <w:r w:rsidRPr="00FC1917">
        <w:t xml:space="preserve"> </w:t>
      </w:r>
      <w:r w:rsidRPr="00FC1917">
        <w:rPr>
          <w:lang w:val="en-US"/>
        </w:rPr>
        <w:t>book</w:t>
      </w:r>
      <w:r w:rsidRPr="00FC1917">
        <w:t>”(методическое руководство для учителя) поурочные разработки</w:t>
      </w:r>
    </w:p>
    <w:p w:rsidR="0068400D" w:rsidRPr="00FC1917" w:rsidRDefault="0068400D" w:rsidP="00521C70">
      <w:r w:rsidRPr="00FC1917">
        <w:t>Ю.Б.Голицынский, Н.А.Голицынская, Английский язык. Грамматика. Сборник упражнений. М.: КАРО, 2005</w:t>
      </w:r>
    </w:p>
    <w:p w:rsidR="0068400D" w:rsidRPr="00FC1917" w:rsidRDefault="0068400D" w:rsidP="00521C70">
      <w:r w:rsidRPr="00FC1917">
        <w:t>Грамматика в таблицах К Васильев</w:t>
      </w:r>
    </w:p>
    <w:p w:rsidR="0068400D" w:rsidRPr="00FC1917" w:rsidRDefault="0068400D" w:rsidP="00521C70">
      <w:r w:rsidRPr="00FC1917">
        <w:t>Иллюстрированная грамматика по английскому языку М И Дубровин</w:t>
      </w:r>
    </w:p>
    <w:p w:rsidR="0068400D" w:rsidRPr="00FC1917" w:rsidRDefault="0068400D" w:rsidP="00521C70">
      <w:r w:rsidRPr="00FC1917">
        <w:t>Кауфман Совершенствуй свой английский</w:t>
      </w:r>
    </w:p>
    <w:p w:rsidR="0068400D" w:rsidRPr="00FC1917" w:rsidRDefault="0068400D" w:rsidP="00521C70">
      <w:r w:rsidRPr="00FC1917">
        <w:t>Тематические тесты по английскому О.В Терентьева</w:t>
      </w:r>
    </w:p>
    <w:p w:rsidR="0068400D" w:rsidRPr="00FC1917" w:rsidRDefault="0068400D" w:rsidP="00521C70">
      <w:r w:rsidRPr="00FC1917">
        <w:t>Тесты по грамматике Л Н Черкасова М Н Черкасова</w:t>
      </w:r>
    </w:p>
    <w:p w:rsidR="0068400D" w:rsidRPr="00FC1917" w:rsidRDefault="0068400D" w:rsidP="00521C70">
      <w:r w:rsidRPr="00FC1917">
        <w:t>Е В Дзюина Игровые уроки на английском языке</w:t>
      </w:r>
    </w:p>
    <w:p w:rsidR="0068400D" w:rsidRPr="00FC1917" w:rsidRDefault="0068400D" w:rsidP="00521C70">
      <w:r w:rsidRPr="00FC1917">
        <w:t>Сборники 70 устных 90 устных 600 устных 400 устных тем.</w:t>
      </w:r>
    </w:p>
    <w:p w:rsidR="0068400D" w:rsidRPr="00FC1917" w:rsidRDefault="0068400D" w:rsidP="00521C70">
      <w:r w:rsidRPr="00FC1917">
        <w:rPr>
          <w:b/>
        </w:rPr>
        <w:t>Интернет – поддержка</w:t>
      </w:r>
      <w:r w:rsidRPr="00FC1917">
        <w:t xml:space="preserve"> учебников и дополнительные материалы</w:t>
      </w:r>
    </w:p>
    <w:p w:rsidR="0068400D" w:rsidRPr="00FC1917" w:rsidRDefault="0068400D" w:rsidP="00521C70">
      <w:pPr>
        <w:rPr>
          <w:b/>
          <w:u w:val="single"/>
        </w:rPr>
      </w:pPr>
      <w:r w:rsidRPr="00FC1917">
        <w:rPr>
          <w:b/>
        </w:rPr>
        <w:t xml:space="preserve"> </w:t>
      </w:r>
      <w:r w:rsidRPr="00FC1917">
        <w:t xml:space="preserve"> </w:t>
      </w:r>
    </w:p>
    <w:p w:rsidR="0068400D" w:rsidRPr="009471B9" w:rsidRDefault="0068400D" w:rsidP="00521C70">
      <w:pPr>
        <w:rPr>
          <w:b/>
        </w:rPr>
      </w:pPr>
      <w:hyperlink r:id="rId8" w:history="1">
        <w:r w:rsidRPr="00FC1917">
          <w:rPr>
            <w:rStyle w:val="Hyperlink"/>
            <w:b/>
          </w:rPr>
          <w:t>www</w:t>
        </w:r>
        <w:r w:rsidRPr="009471B9">
          <w:rPr>
            <w:rStyle w:val="Hyperlink"/>
            <w:b/>
          </w:rPr>
          <w:t>.</w:t>
        </w:r>
        <w:r w:rsidRPr="00FC1917">
          <w:rPr>
            <w:rStyle w:val="Hyperlink"/>
            <w:b/>
          </w:rPr>
          <w:t>titul</w:t>
        </w:r>
        <w:r w:rsidRPr="009471B9">
          <w:rPr>
            <w:rStyle w:val="Hyperlink"/>
            <w:b/>
          </w:rPr>
          <w:t>.</w:t>
        </w:r>
        <w:r w:rsidRPr="00FC1917">
          <w:rPr>
            <w:rStyle w:val="Hyperlink"/>
            <w:b/>
          </w:rPr>
          <w:t>ru</w:t>
        </w:r>
      </w:hyperlink>
    </w:p>
    <w:p w:rsidR="0068400D" w:rsidRPr="009471B9" w:rsidRDefault="0068400D" w:rsidP="00521C70">
      <w:pPr>
        <w:rPr>
          <w:b/>
          <w:u w:val="single"/>
        </w:rPr>
      </w:pPr>
      <w:hyperlink r:id="rId9" w:history="1">
        <w:r w:rsidRPr="00FC1917">
          <w:rPr>
            <w:rStyle w:val="Hyperlink"/>
          </w:rPr>
          <w:t>http</w:t>
        </w:r>
        <w:r w:rsidRPr="009471B9">
          <w:rPr>
            <w:rStyle w:val="Hyperlink"/>
          </w:rPr>
          <w:t>://</w:t>
        </w:r>
        <w:r w:rsidRPr="00FC1917">
          <w:rPr>
            <w:rStyle w:val="Hyperlink"/>
          </w:rPr>
          <w:t>www</w:t>
        </w:r>
        <w:r w:rsidRPr="009471B9">
          <w:rPr>
            <w:rStyle w:val="Hyperlink"/>
          </w:rPr>
          <w:t>.</w:t>
        </w:r>
        <w:r w:rsidRPr="00FC1917">
          <w:rPr>
            <w:rStyle w:val="Hyperlink"/>
          </w:rPr>
          <w:t>it</w:t>
        </w:r>
        <w:r w:rsidRPr="009471B9">
          <w:rPr>
            <w:rStyle w:val="Hyperlink"/>
          </w:rPr>
          <w:t>-</w:t>
        </w:r>
        <w:r w:rsidRPr="00FC1917">
          <w:rPr>
            <w:rStyle w:val="Hyperlink"/>
          </w:rPr>
          <w:t>n</w:t>
        </w:r>
        <w:r w:rsidRPr="009471B9">
          <w:rPr>
            <w:rStyle w:val="Hyperlink"/>
          </w:rPr>
          <w:t>.</w:t>
        </w:r>
        <w:r w:rsidRPr="00FC1917">
          <w:rPr>
            <w:rStyle w:val="Hyperlink"/>
          </w:rPr>
          <w:t>ru</w:t>
        </w:r>
        <w:r w:rsidRPr="009471B9">
          <w:rPr>
            <w:rStyle w:val="Hyperlink"/>
          </w:rPr>
          <w:t>/</w:t>
        </w:r>
      </w:hyperlink>
    </w:p>
    <w:p w:rsidR="0068400D" w:rsidRPr="00FC1917" w:rsidRDefault="0068400D" w:rsidP="00521C70">
      <w:pPr>
        <w:rPr>
          <w:b/>
          <w:u w:val="single"/>
        </w:rPr>
      </w:pPr>
      <w:hyperlink r:id="rId10" w:history="1">
        <w:r w:rsidRPr="00FC1917">
          <w:rPr>
            <w:rStyle w:val="Hyperlink"/>
            <w:b/>
          </w:rPr>
          <w:t>http://www.tolearnenglish.com/</w:t>
        </w:r>
      </w:hyperlink>
    </w:p>
    <w:p w:rsidR="0068400D" w:rsidRPr="00FC1917" w:rsidRDefault="0068400D" w:rsidP="00521C70">
      <w:pPr>
        <w:rPr>
          <w:b/>
          <w:u w:val="single"/>
        </w:rPr>
      </w:pPr>
      <w:hyperlink r:id="rId11" w:history="1">
        <w:r w:rsidRPr="00FC1917">
          <w:rPr>
            <w:rStyle w:val="Hyperlink"/>
            <w:b/>
          </w:rPr>
          <w:t>http://pedsovet.su/</w:t>
        </w:r>
      </w:hyperlink>
    </w:p>
    <w:p w:rsidR="0068400D" w:rsidRPr="00FC1917" w:rsidRDefault="0068400D" w:rsidP="00521C70">
      <w:pPr>
        <w:rPr>
          <w:b/>
          <w:u w:val="single"/>
        </w:rPr>
      </w:pPr>
      <w:hyperlink r:id="rId12" w:history="1">
        <w:r w:rsidRPr="00FC1917">
          <w:rPr>
            <w:rStyle w:val="Hyperlink"/>
            <w:b/>
          </w:rPr>
          <w:t>http://www.english-easy.info/</w:t>
        </w:r>
      </w:hyperlink>
    </w:p>
    <w:p w:rsidR="0068400D" w:rsidRPr="00FC1917" w:rsidRDefault="0068400D" w:rsidP="00521C70">
      <w:pPr>
        <w:rPr>
          <w:b/>
          <w:u w:val="single"/>
        </w:rPr>
      </w:pPr>
      <w:hyperlink r:id="rId13" w:history="1">
        <w:r w:rsidRPr="00FC1917">
          <w:rPr>
            <w:rStyle w:val="Hyperlink"/>
            <w:b/>
          </w:rPr>
          <w:t>http://www.englishteachers.ru/</w:t>
        </w:r>
      </w:hyperlink>
    </w:p>
    <w:p w:rsidR="0068400D" w:rsidRPr="00FC1917" w:rsidRDefault="0068400D" w:rsidP="00521C70">
      <w:pPr>
        <w:rPr>
          <w:b/>
          <w:u w:val="single"/>
        </w:rPr>
      </w:pPr>
      <w:hyperlink r:id="rId14" w:history="1">
        <w:r w:rsidRPr="00FC1917">
          <w:rPr>
            <w:rStyle w:val="Hyperlink"/>
            <w:b/>
          </w:rPr>
          <w:t>http://interaktiveboard.ru</w:t>
        </w:r>
      </w:hyperlink>
    </w:p>
    <w:p w:rsidR="0068400D" w:rsidRPr="00FC1917" w:rsidRDefault="0068400D" w:rsidP="00521C70">
      <w:r w:rsidRPr="00FC1917">
        <w:rPr>
          <w:b/>
          <w:u w:val="single"/>
        </w:rPr>
        <w:t>http://tea4er.ru/</w:t>
      </w:r>
      <w:r w:rsidRPr="00FC1917">
        <w:t xml:space="preserve"> </w:t>
      </w:r>
    </w:p>
    <w:p w:rsidR="0068400D" w:rsidRDefault="0068400D" w:rsidP="00215338">
      <w:pPr>
        <w:autoSpaceDE w:val="0"/>
        <w:autoSpaceDN w:val="0"/>
        <w:adjustRightInd w:val="0"/>
        <w:rPr>
          <w:rFonts w:eastAsia="Times New Roman"/>
          <w:iCs/>
          <w:noProof/>
          <w:lang w:eastAsia="ru-RU"/>
        </w:rPr>
      </w:pPr>
    </w:p>
    <w:p w:rsidR="0068400D" w:rsidRDefault="0068400D" w:rsidP="00215338">
      <w:pPr>
        <w:autoSpaceDE w:val="0"/>
        <w:autoSpaceDN w:val="0"/>
        <w:adjustRightInd w:val="0"/>
      </w:pPr>
    </w:p>
    <w:p w:rsidR="0068400D" w:rsidRDefault="0068400D" w:rsidP="00215338">
      <w:pPr>
        <w:autoSpaceDE w:val="0"/>
        <w:autoSpaceDN w:val="0"/>
        <w:adjustRightInd w:val="0"/>
      </w:pPr>
    </w:p>
    <w:p w:rsidR="0068400D" w:rsidRDefault="0068400D" w:rsidP="00215338">
      <w:pPr>
        <w:autoSpaceDE w:val="0"/>
        <w:autoSpaceDN w:val="0"/>
        <w:adjustRightInd w:val="0"/>
      </w:pPr>
    </w:p>
    <w:p w:rsidR="0068400D" w:rsidRDefault="0068400D" w:rsidP="00215338">
      <w:pPr>
        <w:autoSpaceDE w:val="0"/>
        <w:autoSpaceDN w:val="0"/>
        <w:adjustRightInd w:val="0"/>
        <w:ind w:left="113" w:right="113"/>
        <w:jc w:val="center"/>
        <w:rPr>
          <w:b/>
        </w:rPr>
      </w:pPr>
      <w:r w:rsidRPr="009471B9">
        <w:rPr>
          <w:b/>
        </w:rPr>
        <w:t>Планируемые результаты изучения учебного предмета курса</w:t>
      </w:r>
    </w:p>
    <w:p w:rsidR="0068400D" w:rsidRPr="0061468E" w:rsidRDefault="0068400D" w:rsidP="00215338">
      <w:pPr>
        <w:pStyle w:val="210"/>
        <w:shd w:val="clear" w:color="auto" w:fill="auto"/>
        <w:spacing w:before="0" w:after="0" w:line="240" w:lineRule="auto"/>
        <w:ind w:left="113" w:right="113" w:firstLine="0"/>
        <w:rPr>
          <w:rFonts w:ascii="Times New Roman" w:hAnsi="Times New Roman"/>
          <w:sz w:val="24"/>
          <w:szCs w:val="24"/>
        </w:rPr>
      </w:pPr>
      <w:r w:rsidRPr="0061468E">
        <w:rPr>
          <w:rStyle w:val="22"/>
          <w:rFonts w:ascii="Times New Roman" w:hAnsi="Times New Roman"/>
          <w:i/>
          <w:iCs/>
          <w:color w:val="000000"/>
          <w:sz w:val="24"/>
          <w:szCs w:val="24"/>
        </w:rPr>
        <w:t>Говорение. Диалогическая речь</w:t>
      </w:r>
    </w:p>
    <w:p w:rsidR="0068400D" w:rsidRPr="0061468E" w:rsidRDefault="0068400D" w:rsidP="00215338">
      <w:pPr>
        <w:pStyle w:val="20"/>
        <w:shd w:val="clear" w:color="auto" w:fill="auto"/>
        <w:spacing w:after="0" w:line="240" w:lineRule="auto"/>
        <w:ind w:left="113" w:right="113"/>
        <w:rPr>
          <w:rFonts w:ascii="Times New Roman" w:hAnsi="Times New Roman"/>
          <w:sz w:val="24"/>
          <w:szCs w:val="24"/>
          <w:lang w:val="ru-RU"/>
        </w:rPr>
      </w:pPr>
      <w:r w:rsidRPr="0061468E"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научится: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вести диалог этикетного характера: начи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нать, поддерживать и заканчивать разговор; по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здравлять, выражать пожелания и реагировать на них; выражать благодарность; отказываться, соглашаться;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1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вести диалог-расспрос: запрашивать и со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общать фактическую информацию (кто? что? как? где? куда? когда? с кем? почему?);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вести диалог-побуждение к действию: об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ращаться с просьбой и выражать готовность/от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каз её выполнить; давать совет и принимать/не принимать его; приглашать к действию/взаимо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действию;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1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вести диалог-обмен мнениями: выслуши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вать сообщения/мнение партнёра;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1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выражать согласие/несогласие с мнени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ем партнёра, опираясь на изученную тематику и усвоенный лексико-грамматический материал.</w:t>
      </w:r>
    </w:p>
    <w:p w:rsidR="0068400D" w:rsidRPr="0026345F" w:rsidRDefault="0068400D" w:rsidP="00215338">
      <w:pPr>
        <w:pStyle w:val="30"/>
        <w:shd w:val="clear" w:color="auto" w:fill="auto"/>
        <w:spacing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ru-RU"/>
        </w:rPr>
      </w:pPr>
      <w:r w:rsidRPr="0026345F">
        <w:rPr>
          <w:rStyle w:val="3"/>
          <w:rFonts w:ascii="Times New Roman" w:hAnsi="Times New Roman"/>
          <w:b/>
          <w:bCs/>
          <w:color w:val="000000"/>
          <w:lang w:val="ru-RU" w:eastAsia="en-US"/>
        </w:rPr>
        <w:t>"Учащийся получит возможность на</w:t>
      </w:r>
      <w:r w:rsidRPr="0026345F">
        <w:rPr>
          <w:rStyle w:val="3"/>
          <w:rFonts w:ascii="Times New Roman" w:hAnsi="Times New Roman"/>
          <w:b/>
          <w:bCs/>
          <w:color w:val="000000"/>
          <w:lang w:val="ru-RU" w:eastAsia="en-US"/>
        </w:rPr>
        <w:softHyphen/>
        <w:t>учиться:</w:t>
      </w:r>
    </w:p>
    <w:p w:rsidR="0068400D" w:rsidRPr="0026345F" w:rsidRDefault="0068400D" w:rsidP="00215338">
      <w:pPr>
        <w:pStyle w:val="40"/>
        <w:shd w:val="clear" w:color="auto" w:fill="auto"/>
        <w:tabs>
          <w:tab w:val="left" w:pos="730"/>
        </w:tabs>
        <w:spacing w:line="240" w:lineRule="auto"/>
        <w:ind w:left="113" w:right="113"/>
        <w:rPr>
          <w:rFonts w:ascii="Times New Roman" w:hAnsi="Times New Roman"/>
          <w:sz w:val="24"/>
          <w:szCs w:val="24"/>
          <w:lang w:val="ru-RU"/>
        </w:rPr>
      </w:pPr>
      <w:r w:rsidRPr="0061468E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>вести комбинированный диалог: вы</w:t>
      </w:r>
      <w:r w:rsidRPr="0061468E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softHyphen/>
        <w:t>слушивать сообщение/мнение партнёра, сообщать информацию и выражать своё мнение.</w:t>
      </w:r>
      <w:r w:rsidRPr="0061468E">
        <w:rPr>
          <w:rStyle w:val="21"/>
          <w:i w:val="0"/>
          <w:iCs w:val="0"/>
          <w:color w:val="000000"/>
          <w:sz w:val="24"/>
          <w:szCs w:val="24"/>
          <w:lang w:val="ru-RU"/>
        </w:rPr>
        <w:t xml:space="preserve"> </w:t>
      </w:r>
      <w:r w:rsidRPr="0026345F">
        <w:rPr>
          <w:rStyle w:val="21"/>
          <w:i w:val="0"/>
          <w:iCs w:val="0"/>
          <w:color w:val="000000"/>
          <w:sz w:val="24"/>
          <w:szCs w:val="24"/>
          <w:lang w:val="ru-RU"/>
        </w:rPr>
        <w:t>■</w:t>
      </w:r>
    </w:p>
    <w:p w:rsidR="0068400D" w:rsidRPr="0061468E" w:rsidRDefault="0068400D" w:rsidP="00215338">
      <w:pPr>
        <w:pStyle w:val="210"/>
        <w:shd w:val="clear" w:color="auto" w:fill="auto"/>
        <w:spacing w:before="0" w:after="0" w:line="240" w:lineRule="auto"/>
        <w:ind w:left="113" w:right="113"/>
        <w:rPr>
          <w:sz w:val="24"/>
          <w:szCs w:val="24"/>
        </w:rPr>
      </w:pPr>
      <w:r>
        <w:rPr>
          <w:rStyle w:val="22"/>
          <w:i/>
          <w:iCs/>
          <w:color w:val="000000"/>
          <w:sz w:val="24"/>
          <w:szCs w:val="24"/>
        </w:rPr>
        <w:t xml:space="preserve">     </w:t>
      </w:r>
      <w:r w:rsidRPr="0061468E">
        <w:rPr>
          <w:rStyle w:val="22"/>
          <w:i/>
          <w:iCs/>
          <w:color w:val="000000"/>
          <w:sz w:val="24"/>
          <w:szCs w:val="24"/>
        </w:rPr>
        <w:t>Говорение. Монологическая речь</w:t>
      </w:r>
    </w:p>
    <w:p w:rsidR="0068400D" w:rsidRPr="0026345F" w:rsidRDefault="0068400D" w:rsidP="00215338">
      <w:pPr>
        <w:pStyle w:val="20"/>
        <w:shd w:val="clear" w:color="auto" w:fill="auto"/>
        <w:spacing w:after="0" w:line="240" w:lineRule="auto"/>
        <w:ind w:left="113" w:right="113"/>
        <w:rPr>
          <w:sz w:val="24"/>
          <w:szCs w:val="24"/>
          <w:lang w:val="ru-RU"/>
        </w:rPr>
      </w:pPr>
      <w:r w:rsidRPr="0026345F">
        <w:rPr>
          <w:rStyle w:val="2"/>
          <w:b/>
          <w:bCs/>
          <w:color w:val="000000"/>
          <w:sz w:val="24"/>
          <w:szCs w:val="24"/>
          <w:lang w:val="ru-RU" w:eastAsia="en-US"/>
        </w:rPr>
        <w:t>Учащийся научится: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113" w:right="113"/>
        <w:jc w:val="both"/>
        <w:rPr>
          <w:sz w:val="24"/>
          <w:szCs w:val="24"/>
        </w:rPr>
      </w:pPr>
      <w:r w:rsidRPr="0061468E">
        <w:rPr>
          <w:rStyle w:val="BodyTextChar"/>
          <w:rFonts w:eastAsia="SimSun"/>
          <w:color w:val="000000"/>
          <w:sz w:val="24"/>
          <w:szCs w:val="24"/>
        </w:rPr>
        <w:t>рассказывать о себе, своей семье, дру</w:t>
      </w:r>
      <w:r w:rsidRPr="0061468E">
        <w:rPr>
          <w:rStyle w:val="BodyTextChar"/>
          <w:rFonts w:eastAsia="SimSun"/>
          <w:color w:val="000000"/>
          <w:sz w:val="24"/>
          <w:szCs w:val="24"/>
        </w:rPr>
        <w:softHyphen/>
        <w:t>зьях, школе, своих интересах с опорой на зри</w:t>
      </w:r>
      <w:r w:rsidRPr="0061468E">
        <w:rPr>
          <w:rStyle w:val="BodyTextChar"/>
          <w:rFonts w:eastAsia="SimSun"/>
          <w:color w:val="000000"/>
          <w:sz w:val="24"/>
          <w:szCs w:val="24"/>
        </w:rPr>
        <w:softHyphen/>
        <w:t>тельную наглядность и/или на вопросы;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16"/>
        </w:tabs>
        <w:spacing w:before="0" w:line="240" w:lineRule="auto"/>
        <w:ind w:left="113" w:right="113"/>
        <w:jc w:val="both"/>
        <w:rPr>
          <w:sz w:val="24"/>
          <w:szCs w:val="24"/>
        </w:rPr>
      </w:pPr>
      <w:r w:rsidRPr="0061468E">
        <w:rPr>
          <w:rStyle w:val="BodyTextChar"/>
          <w:rFonts w:eastAsia="SimSun"/>
          <w:color w:val="000000"/>
          <w:sz w:val="24"/>
          <w:szCs w:val="24"/>
        </w:rPr>
        <w:t>рассказывать о своём городе/селе, своей стране и странах изучаемого языка с опорой на зрительную наглядность и/или на вопросы;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113" w:right="113"/>
        <w:jc w:val="both"/>
        <w:rPr>
          <w:sz w:val="24"/>
          <w:szCs w:val="24"/>
        </w:rPr>
      </w:pPr>
      <w:r w:rsidRPr="0061468E">
        <w:rPr>
          <w:rStyle w:val="BodyTextChar"/>
          <w:rFonts w:eastAsia="SimSun"/>
          <w:color w:val="000000"/>
          <w:sz w:val="24"/>
          <w:szCs w:val="24"/>
        </w:rPr>
        <w:t>передавать основное содержание прочи</w:t>
      </w:r>
      <w:r w:rsidRPr="0061468E">
        <w:rPr>
          <w:rStyle w:val="BodyTextChar"/>
          <w:rFonts w:eastAsia="SimSun"/>
          <w:color w:val="000000"/>
          <w:sz w:val="24"/>
          <w:szCs w:val="24"/>
        </w:rPr>
        <w:softHyphen/>
        <w:t>танного текста с опорой на текст.</w:t>
      </w:r>
    </w:p>
    <w:p w:rsidR="0068400D" w:rsidRPr="00215338" w:rsidRDefault="0068400D" w:rsidP="00215338">
      <w:pPr>
        <w:pStyle w:val="30"/>
        <w:shd w:val="clear" w:color="auto" w:fill="auto"/>
        <w:spacing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ru-RU"/>
        </w:rPr>
      </w:pPr>
      <w:r w:rsidRPr="00215338">
        <w:rPr>
          <w:rStyle w:val="3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получит возможность на</w:t>
      </w:r>
      <w:r w:rsidRPr="00215338">
        <w:rPr>
          <w:rStyle w:val="3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softHyphen/>
        <w:t>учиться:</w:t>
      </w:r>
    </w:p>
    <w:p w:rsidR="0068400D" w:rsidRPr="0061468E" w:rsidRDefault="0068400D" w:rsidP="00215338">
      <w:pPr>
        <w:pStyle w:val="40"/>
        <w:shd w:val="clear" w:color="auto" w:fill="auto"/>
        <w:tabs>
          <w:tab w:val="left" w:pos="716"/>
        </w:tabs>
        <w:spacing w:line="240" w:lineRule="auto"/>
        <w:ind w:left="113" w:right="113"/>
        <w:rPr>
          <w:sz w:val="24"/>
          <w:szCs w:val="24"/>
          <w:lang w:val="ru-RU"/>
        </w:rPr>
      </w:pPr>
      <w:r w:rsidRPr="0061468E">
        <w:rPr>
          <w:rStyle w:val="4"/>
          <w:color w:val="000000"/>
          <w:sz w:val="24"/>
          <w:szCs w:val="24"/>
          <w:lang w:val="ru-RU" w:eastAsia="en-US"/>
        </w:rPr>
        <w:t>кратко излагать результаты выпол</w:t>
      </w:r>
      <w:r w:rsidRPr="0061468E">
        <w:rPr>
          <w:rStyle w:val="4"/>
          <w:color w:val="000000"/>
          <w:sz w:val="24"/>
          <w:szCs w:val="24"/>
          <w:lang w:val="ru-RU" w:eastAsia="en-US"/>
        </w:rPr>
        <w:softHyphen/>
        <w:t>ненной проектной работы.</w:t>
      </w:r>
    </w:p>
    <w:p w:rsidR="0068400D" w:rsidRPr="0061468E" w:rsidRDefault="0068400D" w:rsidP="00215338">
      <w:pPr>
        <w:pStyle w:val="210"/>
        <w:shd w:val="clear" w:color="auto" w:fill="auto"/>
        <w:spacing w:before="0" w:after="0" w:line="240" w:lineRule="auto"/>
        <w:ind w:left="113" w:right="113"/>
        <w:rPr>
          <w:rFonts w:ascii="Times New Roman" w:hAnsi="Times New Roman"/>
          <w:sz w:val="24"/>
          <w:szCs w:val="24"/>
        </w:rPr>
      </w:pPr>
      <w:r>
        <w:rPr>
          <w:rStyle w:val="22"/>
          <w:rFonts w:ascii="Times New Roman" w:hAnsi="Times New Roman"/>
          <w:i/>
          <w:iCs/>
          <w:color w:val="000000"/>
          <w:sz w:val="24"/>
          <w:szCs w:val="24"/>
        </w:rPr>
        <w:t xml:space="preserve">                                              </w:t>
      </w:r>
      <w:r w:rsidRPr="0061468E">
        <w:rPr>
          <w:rStyle w:val="22"/>
          <w:rFonts w:ascii="Times New Roman" w:hAnsi="Times New Roman"/>
          <w:i/>
          <w:iCs/>
          <w:color w:val="000000"/>
          <w:sz w:val="24"/>
          <w:szCs w:val="24"/>
        </w:rPr>
        <w:t>Аудирование</w:t>
      </w:r>
    </w:p>
    <w:p w:rsidR="0068400D" w:rsidRPr="0061468E" w:rsidRDefault="0068400D" w:rsidP="00215338">
      <w:pPr>
        <w:pStyle w:val="20"/>
        <w:shd w:val="clear" w:color="auto" w:fill="auto"/>
        <w:spacing w:after="0" w:line="240" w:lineRule="auto"/>
        <w:ind w:left="113" w:right="113"/>
        <w:rPr>
          <w:rFonts w:ascii="Times New Roman" w:hAnsi="Times New Roman"/>
          <w:sz w:val="24"/>
          <w:szCs w:val="24"/>
          <w:lang w:val="ru-RU"/>
        </w:rPr>
      </w:pPr>
      <w:r w:rsidRPr="0061468E"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научится:</w:t>
      </w:r>
    </w:p>
    <w:p w:rsidR="0068400D" w:rsidRPr="004A6821" w:rsidRDefault="0068400D" w:rsidP="00215338">
      <w:pPr>
        <w:pStyle w:val="BodyText"/>
        <w:shd w:val="clear" w:color="auto" w:fill="auto"/>
        <w:tabs>
          <w:tab w:val="left" w:pos="71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воспринимать на слух и понимать основ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ное содержание несложных аутентичных тек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стов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1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содержащих </w:t>
      </w:r>
      <w:r w:rsidRPr="0061468E">
        <w:rPr>
          <w:rStyle w:val="a"/>
          <w:rFonts w:ascii="Times New Roman" w:hAnsi="Times New Roman"/>
          <w:color w:val="000000"/>
          <w:sz w:val="24"/>
          <w:szCs w:val="24"/>
        </w:rPr>
        <w:t xml:space="preserve">некоторое </w:t>
      </w: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количество незна комых слов;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18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определять тему звучащего текста;</w:t>
      </w:r>
    </w:p>
    <w:p w:rsidR="0068400D" w:rsidRPr="0061468E" w:rsidRDefault="0068400D" w:rsidP="00215338">
      <w:pPr>
        <w:pStyle w:val="BodyText"/>
        <w:shd w:val="clear" w:color="auto" w:fill="auto"/>
        <w:tabs>
          <w:tab w:val="left" w:pos="716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1468E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понимать в целом речь учителя по веде нию урока.</w:t>
      </w:r>
    </w:p>
    <w:p w:rsidR="0068400D" w:rsidRPr="00215338" w:rsidRDefault="0068400D" w:rsidP="00215338">
      <w:pPr>
        <w:pStyle w:val="30"/>
        <w:shd w:val="clear" w:color="auto" w:fill="auto"/>
        <w:spacing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ru-RU"/>
        </w:rPr>
      </w:pPr>
      <w:r w:rsidRPr="00215338">
        <w:rPr>
          <w:rStyle w:val="3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получит возможность на учиться:</w:t>
      </w:r>
    </w:p>
    <w:p w:rsidR="0068400D" w:rsidRPr="0061468E" w:rsidRDefault="0068400D" w:rsidP="00215338">
      <w:pPr>
        <w:pStyle w:val="40"/>
        <w:shd w:val="clear" w:color="auto" w:fill="auto"/>
        <w:tabs>
          <w:tab w:val="left" w:pos="716"/>
        </w:tabs>
        <w:spacing w:line="240" w:lineRule="auto"/>
        <w:ind w:left="113" w:right="113"/>
        <w:rPr>
          <w:rFonts w:ascii="Times New Roman" w:hAnsi="Times New Roman"/>
          <w:sz w:val="24"/>
          <w:szCs w:val="24"/>
          <w:lang w:val="ru-RU"/>
        </w:rPr>
      </w:pPr>
      <w:r w:rsidRPr="0061468E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>выборочно понимать необходимук информацию в сообщениях прагматическо го характера с опорой на контекст;</w:t>
      </w:r>
    </w:p>
    <w:p w:rsidR="0068400D" w:rsidRPr="0061468E" w:rsidRDefault="0068400D" w:rsidP="00215338">
      <w:pPr>
        <w:pStyle w:val="40"/>
        <w:shd w:val="clear" w:color="auto" w:fill="auto"/>
        <w:tabs>
          <w:tab w:val="left" w:pos="721"/>
        </w:tabs>
        <w:spacing w:line="240" w:lineRule="auto"/>
        <w:ind w:left="113" w:right="113"/>
        <w:rPr>
          <w:rFonts w:ascii="Times New Roman" w:hAnsi="Times New Roman"/>
          <w:sz w:val="24"/>
          <w:szCs w:val="24"/>
          <w:lang w:val="ru-RU"/>
        </w:rPr>
      </w:pPr>
      <w:r w:rsidRPr="0061468E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>использовать контекстуальную илг языковую догадку при восприятии на слу: текстов, содержащих незнакомые слова;</w:t>
      </w:r>
    </w:p>
    <w:p w:rsidR="0068400D" w:rsidRPr="004A6821" w:rsidRDefault="0068400D" w:rsidP="00215338">
      <w:pPr>
        <w:pStyle w:val="40"/>
        <w:shd w:val="clear" w:color="auto" w:fill="auto"/>
        <w:tabs>
          <w:tab w:val="left" w:pos="721"/>
        </w:tabs>
        <w:spacing w:line="240" w:lineRule="auto"/>
        <w:ind w:left="113" w:right="113"/>
        <w:rPr>
          <w:rStyle w:val="4"/>
          <w:rFonts w:ascii="Times New Roman" w:hAnsi="Times New Roman"/>
          <w:sz w:val="24"/>
          <w:szCs w:val="24"/>
          <w:lang w:val="ru-RU" w:eastAsia="en-US"/>
        </w:rPr>
      </w:pPr>
      <w:r w:rsidRPr="0061468E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 xml:space="preserve">игнорировать незнакомые языковьи явления, несущественные для пониманш основного содержания воспринимаемого не слух текста. </w:t>
      </w:r>
    </w:p>
    <w:p w:rsidR="0068400D" w:rsidRPr="004A6821" w:rsidRDefault="0068400D" w:rsidP="00215338">
      <w:pPr>
        <w:pStyle w:val="210"/>
        <w:shd w:val="clear" w:color="auto" w:fill="auto"/>
        <w:spacing w:before="0" w:after="0" w:line="240" w:lineRule="auto"/>
        <w:ind w:left="113" w:right="113"/>
        <w:rPr>
          <w:sz w:val="24"/>
          <w:szCs w:val="24"/>
        </w:rPr>
      </w:pPr>
      <w:r>
        <w:rPr>
          <w:rStyle w:val="22"/>
          <w:i/>
          <w:iCs/>
          <w:color w:val="000000"/>
          <w:sz w:val="24"/>
          <w:szCs w:val="24"/>
        </w:rPr>
        <w:t xml:space="preserve">                               </w:t>
      </w:r>
      <w:r w:rsidRPr="004A6821">
        <w:rPr>
          <w:rStyle w:val="22"/>
          <w:i/>
          <w:iCs/>
          <w:color w:val="000000"/>
          <w:sz w:val="24"/>
          <w:szCs w:val="24"/>
        </w:rPr>
        <w:t>чтение</w:t>
      </w:r>
    </w:p>
    <w:p w:rsidR="0068400D" w:rsidRPr="0026345F" w:rsidRDefault="0068400D" w:rsidP="00215338">
      <w:pPr>
        <w:pStyle w:val="20"/>
        <w:shd w:val="clear" w:color="auto" w:fill="auto"/>
        <w:spacing w:after="0" w:line="240" w:lineRule="auto"/>
        <w:ind w:left="113" w:right="113"/>
        <w:rPr>
          <w:sz w:val="24"/>
          <w:szCs w:val="24"/>
          <w:lang w:val="ru-RU"/>
        </w:rPr>
      </w:pPr>
      <w:r w:rsidRPr="0026345F">
        <w:rPr>
          <w:rStyle w:val="2"/>
          <w:b/>
          <w:bCs/>
          <w:color w:val="000000"/>
          <w:sz w:val="24"/>
          <w:szCs w:val="24"/>
          <w:lang w:val="ru-RU" w:eastAsia="en-US"/>
        </w:rPr>
        <w:t>Учащийся научится:</w:t>
      </w:r>
    </w:p>
    <w:p w:rsidR="0068400D" w:rsidRPr="004A6821" w:rsidRDefault="0068400D" w:rsidP="00215338">
      <w:pPr>
        <w:pStyle w:val="BodyText"/>
        <w:shd w:val="clear" w:color="auto" w:fill="auto"/>
        <w:tabs>
          <w:tab w:val="left" w:pos="711"/>
        </w:tabs>
        <w:spacing w:before="0" w:line="240" w:lineRule="auto"/>
        <w:ind w:left="113" w:right="113"/>
        <w:jc w:val="both"/>
        <w:rPr>
          <w:sz w:val="24"/>
          <w:szCs w:val="24"/>
        </w:rPr>
      </w:pPr>
      <w:r w:rsidRPr="004A6821">
        <w:rPr>
          <w:rStyle w:val="BodyTextChar"/>
          <w:rFonts w:eastAsia="SimSun"/>
          <w:color w:val="000000"/>
          <w:sz w:val="24"/>
          <w:szCs w:val="24"/>
        </w:rPr>
        <w:t>читать и понимать основное содержани» несложных аутентичных текстов, содержащие некоторое количество неизученных языковые явлений;</w:t>
      </w:r>
    </w:p>
    <w:p w:rsidR="0068400D" w:rsidRPr="004A6821" w:rsidRDefault="0068400D" w:rsidP="00215338">
      <w:pPr>
        <w:pStyle w:val="BodyText"/>
        <w:shd w:val="clear" w:color="auto" w:fill="auto"/>
        <w:tabs>
          <w:tab w:val="left" w:pos="711"/>
        </w:tabs>
        <w:spacing w:before="0" w:line="240" w:lineRule="auto"/>
        <w:ind w:left="113" w:right="113"/>
        <w:jc w:val="both"/>
        <w:rPr>
          <w:sz w:val="24"/>
          <w:szCs w:val="24"/>
        </w:rPr>
      </w:pPr>
      <w:r w:rsidRPr="004A6821">
        <w:rPr>
          <w:rStyle w:val="BodyTextChar"/>
          <w:rFonts w:eastAsia="SimSun"/>
          <w:color w:val="000000"/>
          <w:sz w:val="24"/>
          <w:szCs w:val="24"/>
        </w:rPr>
        <w:t>читать и выборочно понимать запраши ваемую информацию в несложных аутентичные текстах, содержащих некоторое количество не изученных языковых явлений;</w:t>
      </w:r>
    </w:p>
    <w:p w:rsidR="0068400D" w:rsidRPr="0026345F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4A6821">
        <w:rPr>
          <w:rStyle w:val="BodyTextChar"/>
          <w:rFonts w:eastAsia="SimSun"/>
          <w:color w:val="000000"/>
          <w:sz w:val="24"/>
          <w:szCs w:val="24"/>
        </w:rPr>
        <w:t>определять тему (по заголовку, иллю страциям);</w:t>
      </w:r>
      <w:r w:rsidRPr="004A6821">
        <w:rPr>
          <w:rStyle w:val="BodyTextChar"/>
          <w:rFonts w:eastAsia="SimSun"/>
          <w:color w:val="000000"/>
        </w:rPr>
        <w:t xml:space="preserve"> </w:t>
      </w:r>
      <w:r>
        <w:rPr>
          <w:rStyle w:val="BodyTextChar"/>
          <w:rFonts w:eastAsia="SimSun"/>
          <w:color w:val="000000"/>
        </w:rPr>
        <w:t xml:space="preserve">использовать различные приёмы смысло вой </w:t>
      </w:r>
      <w:r w:rsidRPr="0026345F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переработки текста: языковую догадку; пе реводить отдельные фрагменты текста.</w:t>
      </w:r>
    </w:p>
    <w:p w:rsidR="0068400D" w:rsidRPr="00215338" w:rsidRDefault="0068400D" w:rsidP="00215338">
      <w:pPr>
        <w:pStyle w:val="30"/>
        <w:shd w:val="clear" w:color="auto" w:fill="auto"/>
        <w:spacing w:line="240" w:lineRule="auto"/>
        <w:ind w:left="113" w:right="113"/>
        <w:jc w:val="both"/>
        <w:rPr>
          <w:rFonts w:ascii="Times New Roman" w:hAnsi="Times New Roman"/>
          <w:sz w:val="24"/>
          <w:szCs w:val="24"/>
          <w:lang w:val="ru-RU"/>
        </w:rPr>
      </w:pPr>
      <w:r w:rsidRPr="00215338">
        <w:rPr>
          <w:rStyle w:val="3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получит возможность на</w:t>
      </w:r>
      <w:r w:rsidRPr="00215338">
        <w:rPr>
          <w:rStyle w:val="3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softHyphen/>
        <w:t>учиться:</w:t>
      </w:r>
    </w:p>
    <w:p w:rsidR="0068400D" w:rsidRPr="00362C84" w:rsidRDefault="0068400D" w:rsidP="00215338">
      <w:pPr>
        <w:pStyle w:val="40"/>
        <w:shd w:val="clear" w:color="auto" w:fill="auto"/>
        <w:tabs>
          <w:tab w:val="left" w:pos="730"/>
        </w:tabs>
        <w:spacing w:line="240" w:lineRule="auto"/>
        <w:ind w:left="23" w:right="40"/>
        <w:rPr>
          <w:rFonts w:ascii="Times New Roman" w:hAnsi="Times New Roman"/>
          <w:sz w:val="24"/>
          <w:szCs w:val="24"/>
          <w:lang w:val="ru-RU"/>
        </w:rPr>
      </w:pPr>
      <w:r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 xml:space="preserve">  </w:t>
      </w:r>
      <w:r w:rsidRPr="0026345F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>догадываться о значении незнако мых слов по сходству с русским/родныл языком,</w:t>
      </w:r>
      <w:r w:rsidRPr="00362C84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 xml:space="preserve"> по словообразовательным элемен там, по контексту;</w:t>
      </w:r>
    </w:p>
    <w:p w:rsidR="0068400D" w:rsidRPr="00362C84" w:rsidRDefault="0068400D" w:rsidP="00215338">
      <w:pPr>
        <w:pStyle w:val="40"/>
        <w:shd w:val="clear" w:color="auto" w:fill="auto"/>
        <w:tabs>
          <w:tab w:val="left" w:pos="716"/>
        </w:tabs>
        <w:spacing w:line="240" w:lineRule="auto"/>
        <w:ind w:left="23" w:right="40"/>
        <w:rPr>
          <w:rFonts w:ascii="Times New Roman" w:hAnsi="Times New Roman"/>
          <w:sz w:val="24"/>
          <w:szCs w:val="24"/>
          <w:lang w:val="ru-RU"/>
        </w:rPr>
      </w:pPr>
      <w:r w:rsidRPr="00362C84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>выбирать необходимую/интересую щую информацию, просмотрев один тексп или несколько коротких текстов;</w:t>
      </w:r>
    </w:p>
    <w:p w:rsidR="0068400D" w:rsidRPr="00362C84" w:rsidRDefault="0068400D" w:rsidP="00215338">
      <w:pPr>
        <w:pStyle w:val="40"/>
        <w:shd w:val="clear" w:color="auto" w:fill="auto"/>
        <w:tabs>
          <w:tab w:val="left" w:pos="726"/>
        </w:tabs>
        <w:spacing w:line="240" w:lineRule="auto"/>
        <w:ind w:left="23" w:right="40"/>
        <w:rPr>
          <w:rFonts w:ascii="Times New Roman" w:hAnsi="Times New Roman"/>
          <w:sz w:val="24"/>
          <w:szCs w:val="24"/>
          <w:lang w:val="ru-RU"/>
        </w:rPr>
      </w:pPr>
      <w:r w:rsidRPr="00362C84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>игнорировать в процессе чтения не знакомые слова, не мешающие пониматг основное содержание текста;</w:t>
      </w:r>
    </w:p>
    <w:p w:rsidR="0068400D" w:rsidRPr="004A6821" w:rsidRDefault="0068400D" w:rsidP="00215338">
      <w:pPr>
        <w:pStyle w:val="40"/>
        <w:shd w:val="clear" w:color="auto" w:fill="auto"/>
        <w:tabs>
          <w:tab w:val="left" w:pos="711"/>
        </w:tabs>
        <w:spacing w:line="240" w:lineRule="auto"/>
        <w:ind w:left="23" w:right="40"/>
        <w:rPr>
          <w:lang w:val="ru-RU"/>
        </w:rPr>
      </w:pPr>
      <w:r w:rsidRPr="00362C84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>прогнозировать содержание тексте на основе заголовка</w:t>
      </w:r>
      <w:r w:rsidRPr="004A6821">
        <w:rPr>
          <w:rStyle w:val="4"/>
          <w:color w:val="000000"/>
          <w:lang w:val="ru-RU" w:eastAsia="en-US"/>
        </w:rPr>
        <w:t xml:space="preserve">, </w:t>
      </w:r>
      <w:r w:rsidRPr="00362C84">
        <w:rPr>
          <w:rStyle w:val="4"/>
          <w:rFonts w:ascii="Times New Roman" w:hAnsi="Times New Roman"/>
          <w:color w:val="000000"/>
          <w:sz w:val="24"/>
          <w:szCs w:val="24"/>
          <w:lang w:val="ru-RU" w:eastAsia="en-US"/>
        </w:rPr>
        <w:t>иллюстраций.</w:t>
      </w:r>
      <w:r w:rsidRPr="004A6821">
        <w:rPr>
          <w:rStyle w:val="21"/>
          <w:i w:val="0"/>
          <w:iCs w:val="0"/>
          <w:color w:val="000000"/>
          <w:lang w:val="ru-RU"/>
        </w:rPr>
        <w:t xml:space="preserve"> *</w:t>
      </w:r>
    </w:p>
    <w:p w:rsidR="0068400D" w:rsidRPr="004A6821" w:rsidRDefault="0068400D" w:rsidP="00215338">
      <w:pPr>
        <w:pStyle w:val="BodyText"/>
        <w:shd w:val="clear" w:color="auto" w:fill="auto"/>
        <w:tabs>
          <w:tab w:val="left" w:pos="716"/>
        </w:tabs>
        <w:spacing w:before="0" w:line="240" w:lineRule="auto"/>
        <w:ind w:right="40"/>
        <w:jc w:val="both"/>
        <w:rPr>
          <w:sz w:val="24"/>
          <w:szCs w:val="24"/>
        </w:rPr>
      </w:pPr>
    </w:p>
    <w:p w:rsidR="0068400D" w:rsidRPr="00362C84" w:rsidRDefault="0068400D" w:rsidP="00215338">
      <w:pPr>
        <w:pStyle w:val="210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Style w:val="22"/>
          <w:rFonts w:eastAsia="SimSun"/>
          <w:i/>
          <w:iCs/>
          <w:color w:val="000000"/>
        </w:rPr>
        <w:t xml:space="preserve">        </w:t>
      </w:r>
      <w:r w:rsidRPr="00362C84">
        <w:rPr>
          <w:rStyle w:val="22"/>
          <w:rFonts w:ascii="Times New Roman" w:eastAsia="SimSun" w:hAnsi="Times New Roman"/>
          <w:i/>
          <w:iCs/>
          <w:color w:val="000000"/>
          <w:sz w:val="24"/>
          <w:szCs w:val="24"/>
        </w:rPr>
        <w:t>Письменная речь</w:t>
      </w:r>
    </w:p>
    <w:p w:rsidR="0068400D" w:rsidRPr="00215338" w:rsidRDefault="0068400D" w:rsidP="00215338">
      <w:pPr>
        <w:pStyle w:val="20"/>
        <w:shd w:val="clear" w:color="auto" w:fill="auto"/>
        <w:spacing w:after="0" w:line="240" w:lineRule="auto"/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</w:pPr>
      <w:r>
        <w:rPr>
          <w:rStyle w:val="20pt"/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 w:eastAsia="en-US"/>
        </w:rPr>
        <w:t xml:space="preserve"> </w:t>
      </w:r>
      <w:r w:rsidRPr="00362C84">
        <w:rPr>
          <w:rStyle w:val="20pt"/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 w:eastAsia="en-US"/>
        </w:rPr>
        <w:t xml:space="preserve">Учащийся </w:t>
      </w:r>
      <w:r w:rsidRPr="00362C84"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научится:</w:t>
      </w:r>
      <w:r w:rsidRPr="00215338"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\</w:t>
      </w:r>
    </w:p>
    <w:p w:rsidR="0068400D" w:rsidRPr="00215338" w:rsidRDefault="0068400D" w:rsidP="00215338">
      <w:pPr>
        <w:pStyle w:val="20"/>
        <w:shd w:val="clear" w:color="auto" w:fill="auto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5338">
        <w:rPr>
          <w:rStyle w:val="BodyTextChar"/>
          <w:rFonts w:ascii="Times New Roman" w:hAnsi="Times New Roman"/>
          <w:color w:val="000000"/>
          <w:sz w:val="24"/>
          <w:szCs w:val="24"/>
          <w:lang w:val="ru-RU"/>
        </w:rPr>
        <w:t xml:space="preserve">заполнять </w:t>
      </w:r>
      <w:r w:rsidRPr="00362C84">
        <w:rPr>
          <w:rStyle w:val="21"/>
          <w:color w:val="000000"/>
          <w:sz w:val="24"/>
          <w:szCs w:val="24"/>
          <w:lang w:val="ru-RU"/>
        </w:rPr>
        <w:t xml:space="preserve">анкеты, формуляры </w:t>
      </w:r>
      <w:r w:rsidRPr="00215338">
        <w:rPr>
          <w:rStyle w:val="BodyTextChar"/>
          <w:rFonts w:ascii="Times New Roman" w:hAnsi="Times New Roman"/>
          <w:color w:val="000000"/>
          <w:sz w:val="24"/>
          <w:szCs w:val="24"/>
          <w:lang w:val="ru-RU"/>
        </w:rPr>
        <w:t>с опорой на образец;</w:t>
      </w:r>
    </w:p>
    <w:p w:rsidR="0068400D" w:rsidRPr="00362C84" w:rsidRDefault="0068400D" w:rsidP="00215338">
      <w:pPr>
        <w:pStyle w:val="30"/>
        <w:shd w:val="clear" w:color="auto" w:fill="auto"/>
        <w:tabs>
          <w:tab w:val="left" w:pos="701"/>
        </w:tabs>
        <w:spacing w:line="240" w:lineRule="auto"/>
        <w:jc w:val="both"/>
        <w:rPr>
          <w:rStyle w:val="3"/>
          <w:rFonts w:ascii="Times New Roman" w:hAnsi="Times New Roman"/>
          <w:lang w:val="ru-RU" w:eastAsia="en-US"/>
        </w:rPr>
      </w:pPr>
      <w:r w:rsidRPr="00362C84">
        <w:rPr>
          <w:rStyle w:val="a"/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писать </w:t>
      </w:r>
      <w:r w:rsidRPr="00362C84">
        <w:rPr>
          <w:rStyle w:val="3"/>
          <w:rFonts w:ascii="Times New Roman" w:hAnsi="Times New Roman"/>
          <w:b/>
          <w:bCs/>
          <w:color w:val="000000"/>
          <w:lang w:val="ru-RU" w:eastAsia="en-US"/>
        </w:rPr>
        <w:t xml:space="preserve">личное письмо зарубежному </w:t>
      </w:r>
      <w:r w:rsidRPr="00362C84">
        <w:rPr>
          <w:rStyle w:val="a"/>
          <w:rFonts w:ascii="Times New Roman" w:hAnsi="Times New Roman"/>
          <w:b/>
          <w:bCs/>
          <w:color w:val="000000"/>
          <w:sz w:val="24"/>
          <w:szCs w:val="24"/>
          <w:lang w:val="ru-RU"/>
        </w:rPr>
        <w:t>дру</w:t>
      </w:r>
      <w:r w:rsidRPr="00362C84">
        <w:rPr>
          <w:rStyle w:val="a"/>
          <w:rFonts w:ascii="Times New Roman" w:hAnsi="Times New Roman"/>
          <w:b/>
          <w:bCs/>
          <w:color w:val="000000"/>
          <w:sz w:val="24"/>
          <w:szCs w:val="24"/>
          <w:lang w:val="ru-RU"/>
        </w:rPr>
        <w:softHyphen/>
        <w:t xml:space="preserve">гу с опорой на </w:t>
      </w:r>
      <w:r w:rsidRPr="00362C84">
        <w:rPr>
          <w:rStyle w:val="3"/>
          <w:rFonts w:ascii="Times New Roman" w:hAnsi="Times New Roman"/>
          <w:b/>
          <w:bCs/>
          <w:color w:val="000000"/>
          <w:lang w:val="ru-RU" w:eastAsia="en-US"/>
        </w:rPr>
        <w:t xml:space="preserve">образец: сообщать </w:t>
      </w:r>
      <w:r w:rsidRPr="00362C84">
        <w:rPr>
          <w:rStyle w:val="a"/>
          <w:rFonts w:ascii="Times New Roman" w:hAnsi="Times New Roman"/>
          <w:b/>
          <w:bCs/>
          <w:color w:val="000000"/>
          <w:sz w:val="24"/>
          <w:szCs w:val="24"/>
          <w:lang w:val="ru-RU"/>
        </w:rPr>
        <w:t>краткие сведе</w:t>
      </w:r>
      <w:r w:rsidRPr="00362C84">
        <w:rPr>
          <w:rStyle w:val="a"/>
          <w:rFonts w:ascii="Times New Roman" w:hAnsi="Times New Roman"/>
          <w:b/>
          <w:bCs/>
          <w:color w:val="000000"/>
          <w:sz w:val="24"/>
          <w:szCs w:val="24"/>
          <w:lang w:val="ru-RU"/>
        </w:rPr>
        <w:softHyphen/>
        <w:t xml:space="preserve">ния о себе и </w:t>
      </w:r>
      <w:r w:rsidRPr="00362C84">
        <w:rPr>
          <w:rStyle w:val="3"/>
          <w:rFonts w:ascii="Times New Roman" w:hAnsi="Times New Roman"/>
          <w:b/>
          <w:bCs/>
          <w:color w:val="000000"/>
          <w:lang w:val="ru-RU" w:eastAsia="en-US"/>
        </w:rPr>
        <w:t xml:space="preserve">запрашивать аналогичную </w:t>
      </w:r>
      <w:r w:rsidRPr="00362C84">
        <w:rPr>
          <w:rStyle w:val="a"/>
          <w:rFonts w:ascii="Times New Roman" w:hAnsi="Times New Roman"/>
          <w:b/>
          <w:bCs/>
          <w:color w:val="000000"/>
          <w:sz w:val="24"/>
          <w:szCs w:val="24"/>
          <w:lang w:val="ru-RU"/>
        </w:rPr>
        <w:t>инфор</w:t>
      </w:r>
      <w:r w:rsidRPr="00362C84">
        <w:rPr>
          <w:rStyle w:val="a"/>
          <w:rFonts w:ascii="Times New Roman" w:hAnsi="Times New Roman"/>
          <w:b/>
          <w:bCs/>
          <w:color w:val="000000"/>
          <w:sz w:val="24"/>
          <w:szCs w:val="24"/>
          <w:lang w:val="ru-RU"/>
        </w:rPr>
        <w:softHyphen/>
        <w:t xml:space="preserve">мацию о </w:t>
      </w:r>
      <w:r w:rsidRPr="00362C84">
        <w:rPr>
          <w:rStyle w:val="3"/>
          <w:rFonts w:ascii="Times New Roman" w:hAnsi="Times New Roman"/>
          <w:b/>
          <w:bCs/>
          <w:color w:val="000000"/>
          <w:lang w:val="ru-RU" w:eastAsia="en-US"/>
        </w:rPr>
        <w:t>нём; ,</w:t>
      </w:r>
    </w:p>
    <w:p w:rsidR="0068400D" w:rsidRPr="00362C84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>писать короткие поздравления (с днём рождения, с другим праздником) с соответству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ющими пожеланиями.</w:t>
      </w:r>
    </w:p>
    <w:p w:rsidR="0068400D" w:rsidRPr="00521C70" w:rsidRDefault="0068400D" w:rsidP="00215338">
      <w:pPr>
        <w:pStyle w:val="40"/>
        <w:shd w:val="clear" w:color="auto" w:fill="auto"/>
        <w:spacing w:line="240" w:lineRule="auto"/>
        <w:ind w:left="20" w:right="20"/>
        <w:rPr>
          <w:rFonts w:ascii="Times New Roman" w:hAnsi="Times New Roman"/>
          <w:sz w:val="24"/>
          <w:szCs w:val="24"/>
          <w:lang w:val="ru-RU"/>
        </w:rPr>
      </w:pPr>
      <w:r w:rsidRPr="00521C70">
        <w:rPr>
          <w:rStyle w:val="4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получит возможность на</w:t>
      </w:r>
      <w:r w:rsidRPr="00521C70">
        <w:rPr>
          <w:rStyle w:val="4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softHyphen/>
        <w:t>учиться:</w:t>
      </w:r>
    </w:p>
    <w:p w:rsidR="0068400D" w:rsidRPr="00362C84" w:rsidRDefault="0068400D" w:rsidP="00215338">
      <w:pPr>
        <w:pStyle w:val="30"/>
        <w:shd w:val="clear" w:color="auto" w:fill="auto"/>
        <w:tabs>
          <w:tab w:val="left" w:pos="701"/>
        </w:tabs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8400D" w:rsidRPr="00362C84" w:rsidRDefault="0068400D" w:rsidP="00215338">
      <w:pPr>
        <w:pStyle w:val="40"/>
        <w:shd w:val="clear" w:color="auto" w:fill="auto"/>
        <w:tabs>
          <w:tab w:val="left" w:pos="721"/>
        </w:tabs>
        <w:spacing w:line="240" w:lineRule="auto"/>
        <w:ind w:left="20" w:right="40"/>
        <w:rPr>
          <w:rStyle w:val="5"/>
          <w:rFonts w:ascii="Times New Roman" w:hAnsi="Times New Roman"/>
          <w:color w:val="000000"/>
          <w:sz w:val="24"/>
          <w:szCs w:val="24"/>
          <w:lang w:val="ru-RU"/>
        </w:rPr>
      </w:pPr>
      <w:r w:rsidRPr="00362C84">
        <w:rPr>
          <w:rStyle w:val="5"/>
          <w:rFonts w:ascii="Times New Roman" w:hAnsi="Times New Roman"/>
          <w:color w:val="000000"/>
          <w:sz w:val="24"/>
          <w:szCs w:val="24"/>
          <w:lang w:val="ru-RU"/>
        </w:rPr>
        <w:t>писать небольшие письменные вы</w:t>
      </w:r>
      <w:r w:rsidRPr="00362C84">
        <w:rPr>
          <w:rStyle w:val="5"/>
          <w:rFonts w:ascii="Times New Roman" w:hAnsi="Times New Roman"/>
          <w:color w:val="000000"/>
          <w:sz w:val="24"/>
          <w:szCs w:val="24"/>
          <w:lang w:val="ru-RU"/>
        </w:rPr>
        <w:softHyphen/>
        <w:t>сказывания с опорой на образец</w:t>
      </w:r>
    </w:p>
    <w:p w:rsidR="0068400D" w:rsidRPr="00362C84" w:rsidRDefault="0068400D" w:rsidP="00215338">
      <w:pPr>
        <w:pStyle w:val="33"/>
        <w:shd w:val="clear" w:color="auto" w:fill="auto"/>
        <w:spacing w:before="0" w:after="0" w:line="240" w:lineRule="auto"/>
        <w:ind w:left="20" w:firstLine="300"/>
        <w:rPr>
          <w:rFonts w:ascii="Times New Roman" w:hAnsi="Times New Roman"/>
          <w:sz w:val="24"/>
          <w:szCs w:val="24"/>
        </w:rPr>
      </w:pPr>
      <w:r w:rsidRPr="00362C84">
        <w:rPr>
          <w:rStyle w:val="32"/>
          <w:rFonts w:ascii="Times New Roman" w:hAnsi="Times New Roman"/>
          <w:color w:val="000000"/>
          <w:sz w:val="24"/>
          <w:szCs w:val="24"/>
        </w:rPr>
        <w:t>Фонетическая сторона речи</w:t>
      </w:r>
    </w:p>
    <w:p w:rsidR="0068400D" w:rsidRPr="00362C84" w:rsidRDefault="0068400D" w:rsidP="00215338">
      <w:pPr>
        <w:pStyle w:val="60"/>
        <w:shd w:val="clear" w:color="auto" w:fill="auto"/>
        <w:spacing w:before="0" w:line="240" w:lineRule="auto"/>
        <w:ind w:left="20" w:firstLine="300"/>
        <w:rPr>
          <w:rFonts w:ascii="Times New Roman" w:hAnsi="Times New Roman"/>
          <w:sz w:val="24"/>
          <w:szCs w:val="24"/>
        </w:rPr>
      </w:pPr>
      <w:r w:rsidRPr="00362C84">
        <w:rPr>
          <w:rStyle w:val="6"/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68400D" w:rsidRPr="00362C84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>различать на слух и адекватно, без фоне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 xml:space="preserve">матических ошибок, </w:t>
      </w:r>
      <w:r w:rsidRPr="00362C84">
        <w:rPr>
          <w:rStyle w:val="a"/>
          <w:rFonts w:ascii="Times New Roman" w:hAnsi="Times New Roman"/>
          <w:color w:val="000000"/>
          <w:sz w:val="24"/>
          <w:szCs w:val="24"/>
        </w:rPr>
        <w:t xml:space="preserve">ведущих 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>к сбою коммуника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ции, произносить все звуки английского языка;</w:t>
      </w:r>
    </w:p>
    <w:p w:rsidR="0068400D" w:rsidRPr="00362C84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>соблюдать правильное ударение в изучен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ных словах;</w:t>
      </w:r>
    </w:p>
    <w:p w:rsidR="0068400D" w:rsidRPr="00362C84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>различать коммуникативные типы пред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ложения по интонации;</w:t>
      </w:r>
    </w:p>
    <w:p w:rsidR="0068400D" w:rsidRPr="00362C84" w:rsidRDefault="0068400D" w:rsidP="00215338">
      <w:pPr>
        <w:pStyle w:val="BodyText"/>
        <w:shd w:val="clear" w:color="auto" w:fill="auto"/>
        <w:tabs>
          <w:tab w:val="left" w:pos="726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>корректно произносить предложения с точки зрения их ритмико-интонационных осо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бенностей.</w:t>
      </w:r>
    </w:p>
    <w:p w:rsidR="0068400D" w:rsidRPr="001B35AF" w:rsidRDefault="0068400D" w:rsidP="00215338">
      <w:pPr>
        <w:pStyle w:val="40"/>
        <w:shd w:val="clear" w:color="auto" w:fill="auto"/>
        <w:spacing w:line="240" w:lineRule="auto"/>
        <w:ind w:left="20" w:right="20"/>
        <w:rPr>
          <w:rFonts w:ascii="Times New Roman" w:hAnsi="Times New Roman"/>
          <w:sz w:val="24"/>
          <w:szCs w:val="24"/>
          <w:lang w:val="ru-RU"/>
        </w:rPr>
      </w:pPr>
      <w:r w:rsidRPr="001B35AF">
        <w:rPr>
          <w:rStyle w:val="4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получит возможность на</w:t>
      </w:r>
      <w:r w:rsidRPr="001B35AF">
        <w:rPr>
          <w:rStyle w:val="4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softHyphen/>
        <w:t>учиться:</w:t>
      </w:r>
    </w:p>
    <w:p w:rsidR="0068400D" w:rsidRPr="00362C84" w:rsidRDefault="0068400D" w:rsidP="00215338">
      <w:pPr>
        <w:pStyle w:val="50"/>
        <w:shd w:val="clear" w:color="auto" w:fill="auto"/>
        <w:tabs>
          <w:tab w:val="left" w:pos="726"/>
        </w:tabs>
        <w:spacing w:line="240" w:lineRule="auto"/>
        <w:ind w:left="20" w:right="20" w:firstLine="0"/>
        <w:rPr>
          <w:rFonts w:ascii="Times New Roman" w:hAnsi="Times New Roman"/>
          <w:sz w:val="24"/>
          <w:szCs w:val="24"/>
        </w:rPr>
      </w:pP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t>выражать чувства и эмоции с помо</w:t>
      </w: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softHyphen/>
        <w:t>щью интонации.</w:t>
      </w:r>
    </w:p>
    <w:p w:rsidR="0068400D" w:rsidRPr="003A1FC4" w:rsidRDefault="0068400D" w:rsidP="00215338">
      <w:pPr>
        <w:pStyle w:val="40"/>
        <w:shd w:val="clear" w:color="auto" w:fill="auto"/>
        <w:tabs>
          <w:tab w:val="left" w:pos="721"/>
        </w:tabs>
        <w:spacing w:line="240" w:lineRule="auto"/>
        <w:ind w:left="20" w:right="40"/>
        <w:rPr>
          <w:rFonts w:ascii="Times New Roman" w:hAnsi="Times New Roman"/>
          <w:sz w:val="24"/>
          <w:szCs w:val="24"/>
          <w:lang w:val="ru-RU"/>
        </w:rPr>
      </w:pPr>
    </w:p>
    <w:p w:rsidR="0068400D" w:rsidRPr="00362C84" w:rsidRDefault="0068400D" w:rsidP="00215338">
      <w:pPr>
        <w:pStyle w:val="33"/>
        <w:shd w:val="clear" w:color="auto" w:fill="auto"/>
        <w:spacing w:before="0" w:after="0" w:line="240" w:lineRule="auto"/>
        <w:ind w:left="20" w:firstLine="300"/>
        <w:rPr>
          <w:rFonts w:ascii="Times New Roman" w:hAnsi="Times New Roman"/>
          <w:sz w:val="24"/>
          <w:szCs w:val="24"/>
        </w:rPr>
      </w:pPr>
      <w:r w:rsidRPr="00362C84">
        <w:rPr>
          <w:rStyle w:val="32"/>
          <w:rFonts w:ascii="Times New Roman" w:hAnsi="Times New Roman"/>
          <w:color w:val="000000"/>
          <w:sz w:val="24"/>
          <w:szCs w:val="24"/>
        </w:rPr>
        <w:t>Орфография</w:t>
      </w:r>
    </w:p>
    <w:p w:rsidR="0068400D" w:rsidRPr="00362C84" w:rsidRDefault="0068400D" w:rsidP="00215338">
      <w:pPr>
        <w:pStyle w:val="60"/>
        <w:shd w:val="clear" w:color="auto" w:fill="auto"/>
        <w:spacing w:before="0" w:line="240" w:lineRule="auto"/>
        <w:ind w:left="20" w:firstLine="300"/>
        <w:rPr>
          <w:rFonts w:ascii="Times New Roman" w:hAnsi="Times New Roman"/>
          <w:sz w:val="24"/>
          <w:szCs w:val="24"/>
        </w:rPr>
      </w:pPr>
      <w:r w:rsidRPr="00362C84">
        <w:rPr>
          <w:rStyle w:val="6"/>
          <w:rFonts w:ascii="Times New Roman" w:hAnsi="Times New Roman"/>
          <w:color w:val="000000"/>
          <w:sz w:val="24"/>
          <w:szCs w:val="24"/>
        </w:rPr>
        <w:t xml:space="preserve">       Учащийся научится:</w:t>
      </w:r>
    </w:p>
    <w:p w:rsidR="0068400D" w:rsidRPr="00362C84" w:rsidRDefault="0068400D" w:rsidP="00215338">
      <w:pPr>
        <w:pStyle w:val="BodyText"/>
        <w:shd w:val="clear" w:color="auto" w:fill="auto"/>
        <w:tabs>
          <w:tab w:val="left" w:pos="738"/>
        </w:tabs>
        <w:spacing w:before="0" w:line="240" w:lineRule="auto"/>
        <w:ind w:lef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>правильно писать изученные слова.</w:t>
      </w:r>
    </w:p>
    <w:p w:rsidR="0068400D" w:rsidRPr="001B35AF" w:rsidRDefault="0068400D" w:rsidP="00215338">
      <w:pPr>
        <w:pStyle w:val="40"/>
        <w:shd w:val="clear" w:color="auto" w:fill="auto"/>
        <w:spacing w:line="240" w:lineRule="auto"/>
        <w:ind w:left="20" w:right="20"/>
        <w:rPr>
          <w:rFonts w:ascii="Times New Roman" w:hAnsi="Times New Roman"/>
          <w:sz w:val="24"/>
          <w:szCs w:val="24"/>
          <w:lang w:val="ru-RU"/>
        </w:rPr>
      </w:pPr>
      <w:r w:rsidRPr="001B35AF">
        <w:rPr>
          <w:rStyle w:val="4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получит возможность на</w:t>
      </w:r>
      <w:r w:rsidRPr="001B35AF">
        <w:rPr>
          <w:rStyle w:val="4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softHyphen/>
        <w:t>учиться:</w:t>
      </w:r>
    </w:p>
    <w:p w:rsidR="0068400D" w:rsidRDefault="0068400D" w:rsidP="00215338">
      <w:pPr>
        <w:pStyle w:val="50"/>
        <w:shd w:val="clear" w:color="auto" w:fill="auto"/>
        <w:tabs>
          <w:tab w:val="left" w:pos="726"/>
        </w:tabs>
        <w:spacing w:line="240" w:lineRule="auto"/>
        <w:ind w:left="20" w:right="20" w:firstLine="0"/>
      </w:pP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t>сравнивать и анализировать букво</w:t>
      </w: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softHyphen/>
        <w:t>сочетания английского языка и их транс</w:t>
      </w: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softHyphen/>
        <w:t>крипцию</w:t>
      </w:r>
      <w:r>
        <w:rPr>
          <w:rStyle w:val="5"/>
          <w:color w:val="000000"/>
        </w:rPr>
        <w:t>.</w:t>
      </w:r>
    </w:p>
    <w:p w:rsidR="0068400D" w:rsidRPr="00362C84" w:rsidRDefault="0068400D" w:rsidP="00215338">
      <w:pPr>
        <w:pStyle w:val="33"/>
        <w:shd w:val="clear" w:color="auto" w:fill="auto"/>
        <w:spacing w:before="0" w:after="0" w:line="240" w:lineRule="auto"/>
        <w:ind w:left="20" w:firstLine="300"/>
        <w:rPr>
          <w:rFonts w:ascii="Times New Roman" w:hAnsi="Times New Roman"/>
          <w:sz w:val="24"/>
          <w:szCs w:val="24"/>
        </w:rPr>
      </w:pPr>
      <w:bookmarkStart w:id="6" w:name="bookmark4"/>
      <w:r w:rsidRPr="00362C84">
        <w:rPr>
          <w:rStyle w:val="32"/>
          <w:rFonts w:ascii="Times New Roman" w:hAnsi="Times New Roman"/>
          <w:color w:val="000000"/>
          <w:sz w:val="24"/>
          <w:szCs w:val="24"/>
        </w:rPr>
        <w:t>Лексическая сторона речи</w:t>
      </w:r>
      <w:bookmarkEnd w:id="6"/>
    </w:p>
    <w:p w:rsidR="0068400D" w:rsidRPr="00362C84" w:rsidRDefault="0068400D" w:rsidP="00215338">
      <w:pPr>
        <w:pStyle w:val="60"/>
        <w:shd w:val="clear" w:color="auto" w:fill="auto"/>
        <w:spacing w:before="0" w:line="240" w:lineRule="auto"/>
        <w:ind w:left="20" w:firstLine="300"/>
        <w:rPr>
          <w:rFonts w:ascii="Times New Roman" w:hAnsi="Times New Roman"/>
          <w:sz w:val="24"/>
          <w:szCs w:val="24"/>
        </w:rPr>
      </w:pPr>
      <w:r w:rsidRPr="00362C84">
        <w:rPr>
          <w:rStyle w:val="6"/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68400D" w:rsidRPr="00362C84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>узнавать в письменном и звучащем тексте изученные лексические единицы (слова, словосоче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тания, реплики-клише речевого этикета), в том чис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 xml:space="preserve">ле многозначные, в пределах тематики 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6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класса;</w:t>
      </w:r>
    </w:p>
    <w:p w:rsidR="0068400D" w:rsidRPr="00362C84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>употреблять в устной и письменной речи в основном значении изученные лексическ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ие единицы в пределах тематики 6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класса в соответ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ствии с решаемой коммуникативной задачей;</w:t>
      </w:r>
    </w:p>
    <w:p w:rsidR="0068400D" w:rsidRPr="00362C84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>распознавать родственные слова, образо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ванные изученными способами словообр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t>азова</w:t>
      </w:r>
      <w:r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ния, в пределах тематики 6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класса в соответ</w:t>
      </w:r>
      <w:r w:rsidRPr="00362C8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ствии с решаемой коммуникативной задачей.</w:t>
      </w:r>
    </w:p>
    <w:p w:rsidR="0068400D" w:rsidRPr="001B35AF" w:rsidRDefault="0068400D" w:rsidP="00215338">
      <w:pPr>
        <w:pStyle w:val="40"/>
        <w:shd w:val="clear" w:color="auto" w:fill="auto"/>
        <w:spacing w:line="240" w:lineRule="auto"/>
        <w:ind w:left="20" w:right="20"/>
        <w:rPr>
          <w:rFonts w:ascii="Times New Roman" w:hAnsi="Times New Roman"/>
          <w:sz w:val="24"/>
          <w:szCs w:val="24"/>
          <w:lang w:val="ru-RU"/>
        </w:rPr>
      </w:pPr>
      <w:r w:rsidRPr="001B35AF">
        <w:rPr>
          <w:rStyle w:val="4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получит возможность на</w:t>
      </w:r>
      <w:r w:rsidRPr="001B35AF">
        <w:rPr>
          <w:rStyle w:val="4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softHyphen/>
        <w:t>учиться:</w:t>
      </w:r>
    </w:p>
    <w:p w:rsidR="0068400D" w:rsidRPr="00362C84" w:rsidRDefault="0068400D" w:rsidP="00215338">
      <w:pPr>
        <w:autoSpaceDE w:val="0"/>
        <w:autoSpaceDN w:val="0"/>
        <w:adjustRightInd w:val="0"/>
        <w:rPr>
          <w:b/>
        </w:rPr>
      </w:pPr>
    </w:p>
    <w:p w:rsidR="0068400D" w:rsidRPr="00362C84" w:rsidRDefault="0068400D" w:rsidP="00215338">
      <w:pPr>
        <w:pStyle w:val="50"/>
        <w:shd w:val="clear" w:color="auto" w:fill="auto"/>
        <w:tabs>
          <w:tab w:val="left" w:pos="711"/>
        </w:tabs>
        <w:spacing w:line="240" w:lineRule="auto"/>
        <w:ind w:left="23" w:right="23" w:firstLine="0"/>
        <w:rPr>
          <w:rFonts w:ascii="Times New Roman" w:hAnsi="Times New Roman"/>
          <w:sz w:val="24"/>
          <w:szCs w:val="24"/>
        </w:rPr>
      </w:pP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t>употреблять в речи в нескольких зна</w:t>
      </w: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softHyphen/>
        <w:t>чениях многозначные слова, изученные в пред</w:t>
      </w:r>
      <w:r>
        <w:rPr>
          <w:rStyle w:val="5"/>
          <w:rFonts w:ascii="Times New Roman" w:hAnsi="Times New Roman"/>
          <w:color w:val="000000"/>
          <w:sz w:val="24"/>
          <w:szCs w:val="24"/>
        </w:rPr>
        <w:t>елах тематики 6</w:t>
      </w: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t xml:space="preserve"> класса;</w:t>
      </w:r>
    </w:p>
    <w:p w:rsidR="0068400D" w:rsidRPr="00362C84" w:rsidRDefault="0068400D" w:rsidP="00215338">
      <w:pPr>
        <w:pStyle w:val="50"/>
        <w:shd w:val="clear" w:color="auto" w:fill="auto"/>
        <w:tabs>
          <w:tab w:val="left" w:pos="692"/>
        </w:tabs>
        <w:spacing w:line="240" w:lineRule="auto"/>
        <w:ind w:left="23" w:right="23" w:firstLine="0"/>
        <w:rPr>
          <w:rFonts w:ascii="Times New Roman" w:hAnsi="Times New Roman"/>
          <w:sz w:val="24"/>
          <w:szCs w:val="24"/>
        </w:rPr>
      </w:pP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t>распознавать принадлежность слов к частям речи по определённым признакам (артиклям, аффиксам и др.);</w:t>
      </w:r>
    </w:p>
    <w:p w:rsidR="0068400D" w:rsidRPr="00362C84" w:rsidRDefault="0068400D" w:rsidP="00215338">
      <w:pPr>
        <w:pStyle w:val="50"/>
        <w:shd w:val="clear" w:color="auto" w:fill="auto"/>
        <w:tabs>
          <w:tab w:val="left" w:pos="730"/>
        </w:tabs>
        <w:spacing w:line="240" w:lineRule="auto"/>
        <w:ind w:left="23" w:right="23" w:firstLine="0"/>
        <w:rPr>
          <w:rFonts w:ascii="Times New Roman" w:hAnsi="Times New Roman"/>
          <w:sz w:val="24"/>
          <w:szCs w:val="24"/>
        </w:rPr>
      </w:pP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t>использовать языковую догадку в про</w:t>
      </w:r>
      <w:r w:rsidRPr="00362C84">
        <w:rPr>
          <w:rStyle w:val="5"/>
          <w:rFonts w:ascii="Times New Roman" w:hAnsi="Times New Roman"/>
          <w:color w:val="000000"/>
          <w:sz w:val="24"/>
          <w:szCs w:val="24"/>
        </w:rPr>
        <w:softHyphen/>
        <w:t>цессе чтения и аудирования (догадываться о значении незнакомых слов по контексту и по словообразовательным элементам).</w:t>
      </w:r>
    </w:p>
    <w:p w:rsidR="0068400D" w:rsidRPr="003A1FC4" w:rsidRDefault="0068400D" w:rsidP="00215338">
      <w:pPr>
        <w:autoSpaceDE w:val="0"/>
        <w:autoSpaceDN w:val="0"/>
        <w:adjustRightInd w:val="0"/>
        <w:rPr>
          <w:b/>
        </w:rPr>
      </w:pPr>
    </w:p>
    <w:p w:rsidR="0068400D" w:rsidRPr="00462E44" w:rsidRDefault="0068400D" w:rsidP="00215338">
      <w:pPr>
        <w:pStyle w:val="33"/>
        <w:shd w:val="clear" w:color="auto" w:fill="auto"/>
        <w:spacing w:before="0" w:after="0" w:line="240" w:lineRule="auto"/>
        <w:ind w:left="20"/>
        <w:rPr>
          <w:rFonts w:ascii="Times New Roman" w:hAnsi="Times New Roman"/>
          <w:sz w:val="24"/>
          <w:szCs w:val="24"/>
        </w:rPr>
      </w:pPr>
      <w:bookmarkStart w:id="7" w:name="bookmark5"/>
      <w:r w:rsidRPr="00462E44">
        <w:rPr>
          <w:rStyle w:val="32"/>
          <w:rFonts w:ascii="Times New Roman" w:hAnsi="Times New Roman"/>
          <w:color w:val="000000"/>
          <w:sz w:val="24"/>
          <w:szCs w:val="24"/>
        </w:rPr>
        <w:t>Грамматическая сторона речи</w:t>
      </w:r>
      <w:bookmarkEnd w:id="7"/>
    </w:p>
    <w:p w:rsidR="0068400D" w:rsidRPr="00462E44" w:rsidRDefault="0068400D" w:rsidP="00215338">
      <w:pPr>
        <w:pStyle w:val="60"/>
        <w:shd w:val="clear" w:color="auto" w:fill="auto"/>
        <w:spacing w:before="0" w:line="240" w:lineRule="auto"/>
        <w:ind w:left="20"/>
        <w:rPr>
          <w:rFonts w:ascii="Times New Roman" w:hAnsi="Times New Roman"/>
          <w:sz w:val="24"/>
          <w:szCs w:val="24"/>
        </w:rPr>
      </w:pPr>
      <w:r w:rsidRPr="00462E44">
        <w:rPr>
          <w:rStyle w:val="6"/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68400D" w:rsidRPr="00462E44" w:rsidRDefault="0068400D" w:rsidP="00215338">
      <w:pPr>
        <w:pStyle w:val="BodyText"/>
        <w:shd w:val="clear" w:color="auto" w:fill="auto"/>
        <w:tabs>
          <w:tab w:val="left" w:pos="721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оперировать в процессе устного и пись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менного общения основными синтаксическими конструкциями и морфологическими формами английского языка в соответствии с коммуника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тивной задачей;</w:t>
      </w:r>
    </w:p>
    <w:p w:rsidR="0068400D" w:rsidRPr="00462E44" w:rsidRDefault="0068400D" w:rsidP="00215338">
      <w:pPr>
        <w:pStyle w:val="BodyText"/>
        <w:shd w:val="clear" w:color="auto" w:fill="auto"/>
        <w:tabs>
          <w:tab w:val="left" w:pos="718"/>
        </w:tabs>
        <w:spacing w:before="0" w:line="240" w:lineRule="auto"/>
        <w:ind w:left="20"/>
        <w:jc w:val="both"/>
        <w:rPr>
          <w:rFonts w:ascii="Times New Roman" w:hAnsi="Times New Roman"/>
          <w:sz w:val="24"/>
          <w:szCs w:val="24"/>
        </w:rPr>
      </w:pP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распознавать и употреблять в речи:</w:t>
      </w:r>
    </w:p>
    <w:p w:rsidR="0068400D" w:rsidRPr="00462E44" w:rsidRDefault="0068400D" w:rsidP="00215338">
      <w:pPr>
        <w:pStyle w:val="BodyText"/>
        <w:shd w:val="clear" w:color="auto" w:fill="auto"/>
        <w:tabs>
          <w:tab w:val="left" w:pos="620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различные коммуникативные типы пред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ложений: утвердительные, отрицательные, во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просительные (общий, специальный вопросы), побудительные (в утвердительной и отрицатель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ной форме);</w:t>
      </w:r>
    </w:p>
    <w:p w:rsidR="0068400D" w:rsidRPr="00521C70" w:rsidRDefault="0068400D" w:rsidP="00215338">
      <w:pPr>
        <w:pStyle w:val="BodyText"/>
        <w:shd w:val="clear" w:color="auto" w:fill="auto"/>
        <w:tabs>
          <w:tab w:val="left" w:pos="620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  <w:lang w:val="en-US"/>
        </w:rPr>
      </w:pP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предложения с начальным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It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(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It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’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s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cold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.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It’s five o’clock. It’s interesting. It’s winter.);</w:t>
      </w:r>
    </w:p>
    <w:p w:rsidR="0068400D" w:rsidRPr="00462E44" w:rsidRDefault="0068400D" w:rsidP="00215338">
      <w:pPr>
        <w:pStyle w:val="BodyText"/>
        <w:shd w:val="clear" w:color="auto" w:fill="auto"/>
        <w:tabs>
          <w:tab w:val="left" w:pos="634"/>
        </w:tabs>
        <w:spacing w:before="0" w:line="240" w:lineRule="auto"/>
        <w:ind w:left="20" w:right="20"/>
        <w:jc w:val="both"/>
        <w:rPr>
          <w:rFonts w:ascii="Times New Roman" w:hAnsi="Times New Roman"/>
          <w:sz w:val="24"/>
          <w:szCs w:val="24"/>
          <w:lang w:val="en-US"/>
        </w:rPr>
      </w:pP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предложения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с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начальным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 xml:space="preserve"> There + to be (There are a lot of trees in the park.);</w:t>
      </w:r>
    </w:p>
    <w:p w:rsidR="0068400D" w:rsidRPr="00462E44" w:rsidRDefault="0068400D" w:rsidP="00521C70">
      <w:pPr>
        <w:pStyle w:val="BodyText"/>
        <w:shd w:val="clear" w:color="auto" w:fill="auto"/>
        <w:tabs>
          <w:tab w:val="left" w:pos="582"/>
        </w:tabs>
        <w:spacing w:before="0" w:line="235" w:lineRule="exact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сложносочинённые предложения с сочини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 xml:space="preserve">тельными союзами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and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but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or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;</w:t>
      </w:r>
    </w:p>
    <w:p w:rsidR="0068400D" w:rsidRPr="00462E44" w:rsidRDefault="0068400D" w:rsidP="00521C70">
      <w:pPr>
        <w:pStyle w:val="BodyText"/>
        <w:shd w:val="clear" w:color="auto" w:fill="auto"/>
        <w:tabs>
          <w:tab w:val="left" w:pos="596"/>
        </w:tabs>
        <w:spacing w:before="0" w:line="235" w:lineRule="exact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имена существительные в единственном и множественном числе — образованные по пра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вилу и исключения;</w:t>
      </w:r>
    </w:p>
    <w:p w:rsidR="0068400D" w:rsidRPr="00462E44" w:rsidRDefault="0068400D" w:rsidP="00521C70">
      <w:pPr>
        <w:pStyle w:val="BodyText"/>
        <w:shd w:val="clear" w:color="auto" w:fill="auto"/>
        <w:tabs>
          <w:tab w:val="left" w:pos="610"/>
        </w:tabs>
        <w:spacing w:before="0" w:line="235" w:lineRule="exact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имена существительные с определённым/ неопределённым/нулевым артиклем;</w:t>
      </w:r>
    </w:p>
    <w:p w:rsidR="0068400D" w:rsidRPr="00462E44" w:rsidRDefault="0068400D" w:rsidP="00521C70">
      <w:pPr>
        <w:pStyle w:val="BodyText"/>
        <w:shd w:val="clear" w:color="auto" w:fill="auto"/>
        <w:tabs>
          <w:tab w:val="left" w:pos="577"/>
        </w:tabs>
        <w:spacing w:before="0" w:line="240" w:lineRule="exact"/>
        <w:ind w:right="40"/>
        <w:jc w:val="both"/>
        <w:rPr>
          <w:rFonts w:ascii="Times New Roman" w:hAnsi="Times New Roman"/>
          <w:sz w:val="24"/>
          <w:szCs w:val="24"/>
        </w:rPr>
      </w:pPr>
    </w:p>
    <w:p w:rsidR="0068400D" w:rsidRPr="00462E44" w:rsidRDefault="0068400D" w:rsidP="00521C70">
      <w:pPr>
        <w:pStyle w:val="BodyText"/>
        <w:shd w:val="clear" w:color="auto" w:fill="auto"/>
        <w:tabs>
          <w:tab w:val="left" w:pos="625"/>
        </w:tabs>
        <w:spacing w:before="0" w:line="235" w:lineRule="exact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личные, притяжательные, указательные, неопределённые, относительные, вопроситель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ные местоимения;</w:t>
      </w:r>
    </w:p>
    <w:p w:rsidR="0068400D" w:rsidRPr="001B35AF" w:rsidRDefault="0068400D" w:rsidP="00521C70">
      <w:pPr>
        <w:pStyle w:val="BodyText"/>
        <w:shd w:val="clear" w:color="auto" w:fill="auto"/>
        <w:tabs>
          <w:tab w:val="left" w:pos="606"/>
        </w:tabs>
        <w:spacing w:before="0" w:line="235" w:lineRule="exact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имена прилагательные в положительной, сравнительной и превосходной степени — обра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зованные по правилу и исключения; а также на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softHyphen/>
        <w:t>речия, выражающие количество (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many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/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much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few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/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a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few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,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little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/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a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 xml:space="preserve"> 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  <w:lang w:val="en-US"/>
        </w:rPr>
        <w:t>little</w:t>
      </w:r>
      <w:r w:rsidRPr="00462E44">
        <w:rPr>
          <w:rStyle w:val="BodyTextChar"/>
          <w:rFonts w:ascii="Times New Roman" w:hAnsi="Times New Roman"/>
          <w:color w:val="000000"/>
          <w:sz w:val="24"/>
          <w:szCs w:val="24"/>
        </w:rPr>
        <w:t>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>количественные и порядковые числитель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softHyphen/>
        <w:t>ные;</w:t>
      </w:r>
    </w:p>
    <w:p w:rsidR="0068400D" w:rsidRPr="001B35AF" w:rsidRDefault="0068400D" w:rsidP="00521C70">
      <w:pPr>
        <w:pStyle w:val="BodyText"/>
        <w:shd w:val="clear" w:color="auto" w:fill="auto"/>
        <w:tabs>
          <w:tab w:val="left" w:pos="702"/>
        </w:tabs>
        <w:spacing w:before="0" w:line="240" w:lineRule="auto"/>
        <w:ind w:right="113"/>
        <w:jc w:val="both"/>
        <w:rPr>
          <w:rFonts w:ascii="Times New Roman" w:hAnsi="Times New Roman"/>
          <w:sz w:val="24"/>
        </w:rPr>
      </w:pP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 xml:space="preserve">глаголы в наиболее употребительных временных формах действительного залога: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Present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 xml:space="preserve">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Simple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 xml:space="preserve">,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Future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 xml:space="preserve">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Simple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 xml:space="preserve">,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Past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 xml:space="preserve">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Simple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 xml:space="preserve">,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Present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 xml:space="preserve">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Continuous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 xml:space="preserve">,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Present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 xml:space="preserve">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Perfect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>;</w:t>
      </w:r>
    </w:p>
    <w:p w:rsidR="0068400D" w:rsidRPr="001B35AF" w:rsidRDefault="0068400D" w:rsidP="00521C70">
      <w:pPr>
        <w:pStyle w:val="BodyText"/>
        <w:shd w:val="clear" w:color="auto" w:fill="auto"/>
        <w:tabs>
          <w:tab w:val="left" w:pos="601"/>
        </w:tabs>
        <w:spacing w:before="0" w:line="240" w:lineRule="auto"/>
        <w:ind w:right="113"/>
        <w:jc w:val="both"/>
        <w:rPr>
          <w:rStyle w:val="BodyTextChar"/>
          <w:rFonts w:ascii="Times New Roman" w:hAnsi="Times New Roman"/>
          <w:sz w:val="24"/>
        </w:rPr>
      </w:pP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t>глаголы в следующих формах страдатель</w:t>
      </w:r>
      <w:r w:rsidRPr="001B35AF">
        <w:rPr>
          <w:rStyle w:val="BodyTextChar"/>
          <w:rFonts w:ascii="Times New Roman" w:eastAsia="SimSun" w:hAnsi="Times New Roman"/>
          <w:color w:val="000000"/>
          <w:sz w:val="24"/>
        </w:rPr>
        <w:softHyphen/>
        <w:t xml:space="preserve">ного залога: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Present</w:t>
      </w:r>
      <w:r w:rsidRPr="00521C70">
        <w:rPr>
          <w:rStyle w:val="BodyTextChar"/>
          <w:rFonts w:ascii="Times New Roman" w:eastAsia="SimSun" w:hAnsi="Times New Roman"/>
          <w:color w:val="000000"/>
          <w:sz w:val="24"/>
        </w:rPr>
        <w:t xml:space="preserve">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Simple</w:t>
      </w:r>
      <w:r w:rsidRPr="00521C70">
        <w:rPr>
          <w:rStyle w:val="BodyTextChar"/>
          <w:rFonts w:ascii="Times New Roman" w:eastAsia="SimSun" w:hAnsi="Times New Roman"/>
          <w:color w:val="000000"/>
          <w:sz w:val="24"/>
        </w:rPr>
        <w:t xml:space="preserve">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Passive</w:t>
      </w:r>
      <w:r w:rsidRPr="00521C70">
        <w:rPr>
          <w:rStyle w:val="BodyTextChar"/>
          <w:rFonts w:ascii="Times New Roman" w:eastAsia="SimSun" w:hAnsi="Times New Roman"/>
          <w:color w:val="000000"/>
          <w:sz w:val="24"/>
        </w:rPr>
        <w:t xml:space="preserve">,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Past</w:t>
      </w:r>
      <w:r w:rsidRPr="00521C70">
        <w:rPr>
          <w:rStyle w:val="BodyTextChar"/>
          <w:rFonts w:ascii="Times New Roman" w:eastAsia="SimSun" w:hAnsi="Times New Roman"/>
          <w:color w:val="000000"/>
          <w:sz w:val="24"/>
        </w:rPr>
        <w:t xml:space="preserve">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Simple</w:t>
      </w:r>
      <w:r w:rsidRPr="00521C70">
        <w:rPr>
          <w:rStyle w:val="BodyTextChar"/>
          <w:rFonts w:ascii="Times New Roman" w:eastAsia="SimSun" w:hAnsi="Times New Roman"/>
          <w:color w:val="000000"/>
          <w:sz w:val="24"/>
        </w:rPr>
        <w:t xml:space="preserve"> </w:t>
      </w:r>
      <w:r w:rsidRPr="001B35AF">
        <w:rPr>
          <w:rStyle w:val="BodyTextChar"/>
          <w:rFonts w:ascii="Times New Roman" w:eastAsia="SimSun" w:hAnsi="Times New Roman"/>
          <w:color w:val="000000"/>
          <w:sz w:val="24"/>
          <w:lang w:val="en-US"/>
        </w:rPr>
        <w:t>Passive</w:t>
      </w:r>
      <w:r w:rsidRPr="00521C70">
        <w:rPr>
          <w:rStyle w:val="BodyTextChar"/>
          <w:rFonts w:ascii="Times New Roman" w:eastAsia="SimSun" w:hAnsi="Times New Roman"/>
          <w:color w:val="000000"/>
          <w:sz w:val="24"/>
        </w:rPr>
        <w:t>;</w:t>
      </w:r>
      <w:r>
        <w:rPr>
          <w:rFonts w:ascii="Times New Roman" w:hAnsi="Times New Roman"/>
          <w:sz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различные грамматические средства для выражению будущего времени: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Future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Simple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конструкцию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to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be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going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to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Present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Continuous</w:t>
      </w:r>
    </w:p>
    <w:p w:rsidR="0068400D" w:rsidRPr="00C14246" w:rsidRDefault="0068400D" w:rsidP="00521C70">
      <w:pPr>
        <w:pStyle w:val="BodyText"/>
        <w:shd w:val="clear" w:color="auto" w:fill="auto"/>
        <w:tabs>
          <w:tab w:val="left" w:pos="577"/>
        </w:tabs>
        <w:spacing w:before="0" w:line="240" w:lineRule="exact"/>
        <w:ind w:left="20" w:right="40"/>
        <w:jc w:val="both"/>
        <w:rPr>
          <w:rFonts w:ascii="Times New Roman" w:hAnsi="Times New Roman"/>
          <w:sz w:val="24"/>
          <w:szCs w:val="24"/>
          <w:lang w:val="en-US"/>
        </w:rPr>
      </w:pP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модальные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глаголы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и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их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 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эквиваленты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 (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та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can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,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be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able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to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, </w:t>
      </w:r>
      <w:r w:rsidRPr="00C14246">
        <w:rPr>
          <w:rStyle w:val="a"/>
          <w:rFonts w:ascii="Times New Roman" w:hAnsi="Times New Roman"/>
          <w:color w:val="000000"/>
          <w:sz w:val="24"/>
          <w:szCs w:val="24"/>
          <w:lang w:val="en-US"/>
        </w:rPr>
        <w:t xml:space="preserve">must, </w:t>
      </w:r>
      <w:r w:rsidRPr="00C14246">
        <w:rPr>
          <w:rStyle w:val="0pt"/>
          <w:rFonts w:ascii="Times New Roman" w:hAnsi="Times New Roman" w:cs="Times New Roman"/>
          <w:color w:val="000000"/>
          <w:sz w:val="24"/>
          <w:szCs w:val="24"/>
          <w:lang w:val="en-US"/>
        </w:rPr>
        <w:t>haweta. shoiJd,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could</w:t>
      </w:r>
      <w:r w:rsidRPr="00C14246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).</w:t>
      </w:r>
    </w:p>
    <w:p w:rsidR="0068400D" w:rsidRPr="00F94A52" w:rsidRDefault="0068400D" w:rsidP="00521C70">
      <w:pPr>
        <w:pStyle w:val="20"/>
        <w:shd w:val="clear" w:color="auto" w:fill="auto"/>
        <w:ind w:left="20" w:right="40"/>
        <w:rPr>
          <w:rFonts w:ascii="Times New Roman" w:hAnsi="Times New Roman"/>
          <w:sz w:val="24"/>
          <w:szCs w:val="24"/>
          <w:lang w:val="ru-RU"/>
        </w:rPr>
      </w:pPr>
      <w:r w:rsidRPr="00C14246">
        <w:rPr>
          <w:rStyle w:val="2"/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                              </w:t>
      </w:r>
      <w:r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получит возможность научиться</w:t>
      </w:r>
    </w:p>
    <w:p w:rsidR="0068400D" w:rsidRPr="00F94A52" w:rsidRDefault="0068400D" w:rsidP="00521C70">
      <w:pPr>
        <w:pStyle w:val="BodyText"/>
        <w:framePr w:w="9192" w:h="60" w:hRule="exact" w:wrap="none" w:vAnchor="page" w:hAnchor="page" w:x="1032" w:y="10052"/>
        <w:numPr>
          <w:ilvl w:val="0"/>
          <w:numId w:val="4"/>
        </w:numPr>
        <w:shd w:val="clear" w:color="auto" w:fill="auto"/>
        <w:tabs>
          <w:tab w:val="left" w:pos="606"/>
        </w:tabs>
        <w:spacing w:before="0" w:line="240" w:lineRule="exact"/>
        <w:ind w:left="20" w:right="20" w:firstLine="280"/>
        <w:jc w:val="both"/>
        <w:rPr>
          <w:rFonts w:ascii="Times New Roman" w:hAnsi="Times New Roman"/>
          <w:sz w:val="24"/>
          <w:szCs w:val="24"/>
        </w:rPr>
      </w:pP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количественные и порядковые числитель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ные;</w:t>
      </w:r>
    </w:p>
    <w:p w:rsidR="0068400D" w:rsidRPr="00F94A52" w:rsidRDefault="0068400D" w:rsidP="00521C70">
      <w:pPr>
        <w:pStyle w:val="BodyText"/>
        <w:framePr w:w="9192" w:h="60" w:hRule="exact" w:wrap="none" w:vAnchor="page" w:hAnchor="page" w:x="1032" w:y="10052"/>
        <w:numPr>
          <w:ilvl w:val="0"/>
          <w:numId w:val="4"/>
        </w:numPr>
        <w:shd w:val="clear" w:color="auto" w:fill="auto"/>
        <w:tabs>
          <w:tab w:val="left" w:pos="702"/>
        </w:tabs>
        <w:spacing w:before="0" w:line="240" w:lineRule="exact"/>
        <w:ind w:left="20" w:right="20" w:firstLine="280"/>
        <w:jc w:val="both"/>
        <w:rPr>
          <w:rFonts w:ascii="Times New Roman" w:hAnsi="Times New Roman"/>
          <w:sz w:val="24"/>
          <w:szCs w:val="24"/>
        </w:rPr>
      </w:pP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глаголы в наиболее употребительных временных формах действительного залога: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Present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Simple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Future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Simple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Past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Simple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Present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Continuous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Present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Perfect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;</w:t>
      </w:r>
    </w:p>
    <w:p w:rsidR="0068400D" w:rsidRPr="00F94A52" w:rsidRDefault="0068400D" w:rsidP="00521C70">
      <w:pPr>
        <w:pStyle w:val="BodyText"/>
        <w:framePr w:w="9192" w:h="60" w:hRule="exact" w:wrap="none" w:vAnchor="page" w:hAnchor="page" w:x="1032" w:y="10052"/>
        <w:numPr>
          <w:ilvl w:val="0"/>
          <w:numId w:val="4"/>
        </w:numPr>
        <w:shd w:val="clear" w:color="auto" w:fill="auto"/>
        <w:tabs>
          <w:tab w:val="left" w:pos="601"/>
        </w:tabs>
        <w:spacing w:before="0" w:line="240" w:lineRule="exact"/>
        <w:ind w:left="20" w:right="20" w:firstLine="280"/>
        <w:jc w:val="both"/>
        <w:rPr>
          <w:rFonts w:ascii="Times New Roman" w:hAnsi="Times New Roman"/>
          <w:sz w:val="24"/>
          <w:szCs w:val="24"/>
        </w:rPr>
      </w:pP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глаголы в следующих формах страдатель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 xml:space="preserve">ного залога: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Present</w:t>
      </w:r>
      <w:r w:rsidRPr="00521C70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Simple</w:t>
      </w:r>
      <w:r w:rsidRPr="00521C70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Passive</w:t>
      </w:r>
      <w:r w:rsidRPr="00521C70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,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Past</w:t>
      </w:r>
      <w:r w:rsidRPr="00521C70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Simple</w:t>
      </w:r>
      <w:r w:rsidRPr="00521C70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  <w:lang w:val="en-US"/>
        </w:rPr>
        <w:t>Passive</w:t>
      </w:r>
      <w:r w:rsidRPr="00521C70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;</w:t>
      </w:r>
    </w:p>
    <w:p w:rsidR="0068400D" w:rsidRPr="00215338" w:rsidRDefault="0068400D" w:rsidP="00215338">
      <w:pPr>
        <w:pStyle w:val="30"/>
        <w:shd w:val="clear" w:color="auto" w:fill="auto"/>
        <w:tabs>
          <w:tab w:val="left" w:pos="692"/>
        </w:tabs>
        <w:spacing w:line="240" w:lineRule="auto"/>
        <w:ind w:right="40"/>
        <w:jc w:val="both"/>
        <w:rPr>
          <w:rFonts w:ascii="Times New Roman" w:hAnsi="Times New Roman"/>
          <w:sz w:val="24"/>
          <w:szCs w:val="24"/>
          <w:lang w:val="ru-RU"/>
        </w:rPr>
      </w:pPr>
      <w:r w:rsidRPr="00215338">
        <w:rPr>
          <w:rStyle w:val="3"/>
          <w:rFonts w:ascii="Times New Roman" w:hAnsi="Times New Roman"/>
          <w:color w:val="000000"/>
          <w:sz w:val="24"/>
          <w:szCs w:val="24"/>
          <w:lang w:val="ru-RU" w:eastAsia="en-US"/>
        </w:rPr>
        <w:t xml:space="preserve">распознавать сложноподчинённь предложения с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придаточными: </w:t>
      </w:r>
      <w:r w:rsidRPr="00215338">
        <w:rPr>
          <w:rStyle w:val="3"/>
          <w:rFonts w:ascii="Times New Roman" w:hAnsi="Times New Roman"/>
          <w:color w:val="000000"/>
          <w:sz w:val="24"/>
          <w:szCs w:val="24"/>
          <w:lang w:val="ru-RU" w:eastAsia="en-US"/>
        </w:rPr>
        <w:t>времени союзами</w:t>
      </w:r>
      <w:r w:rsidRPr="00215338">
        <w:rPr>
          <w:rStyle w:val="7"/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eastAsia="ru-RU"/>
        </w:rPr>
        <w:t xml:space="preserve">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for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,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since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,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during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; </w:t>
      </w:r>
      <w:r w:rsidRPr="00215338">
        <w:rPr>
          <w:rStyle w:val="3"/>
          <w:rFonts w:ascii="Times New Roman" w:hAnsi="Times New Roman"/>
          <w:color w:val="000000"/>
          <w:sz w:val="24"/>
          <w:szCs w:val="24"/>
          <w:lang w:val="ru-RU" w:eastAsia="en-US"/>
        </w:rPr>
        <w:t>определителъныл с союзами</w:t>
      </w:r>
      <w:r w:rsidRPr="00215338">
        <w:rPr>
          <w:rStyle w:val="7"/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eastAsia="ru-RU"/>
        </w:rPr>
        <w:t xml:space="preserve">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who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,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which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,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Ifiat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>;</w:t>
      </w:r>
    </w:p>
    <w:p w:rsidR="0068400D" w:rsidRPr="00215338" w:rsidRDefault="0068400D" w:rsidP="00215338">
      <w:pPr>
        <w:pStyle w:val="30"/>
        <w:shd w:val="clear" w:color="auto" w:fill="auto"/>
        <w:tabs>
          <w:tab w:val="left" w:pos="692"/>
        </w:tabs>
        <w:spacing w:line="240" w:lineRule="auto"/>
        <w:ind w:left="20" w:right="40"/>
        <w:jc w:val="both"/>
        <w:rPr>
          <w:rFonts w:ascii="Times New Roman" w:hAnsi="Times New Roman"/>
          <w:sz w:val="24"/>
          <w:szCs w:val="24"/>
          <w:lang w:val="ru-RU"/>
        </w:rPr>
      </w:pPr>
      <w:r w:rsidRPr="00215338">
        <w:rPr>
          <w:rStyle w:val="3"/>
          <w:rFonts w:ascii="Times New Roman" w:hAnsi="Times New Roman"/>
          <w:color w:val="000000"/>
          <w:sz w:val="24"/>
          <w:szCs w:val="24"/>
          <w:lang w:val="ru-RU" w:eastAsia="en-US"/>
        </w:rPr>
        <w:t xml:space="preserve">распознавать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в речи </w:t>
      </w:r>
      <w:r w:rsidRPr="00215338">
        <w:rPr>
          <w:rStyle w:val="3"/>
          <w:rFonts w:ascii="Times New Roman" w:hAnsi="Times New Roman"/>
          <w:color w:val="000000"/>
          <w:sz w:val="24"/>
          <w:szCs w:val="24"/>
          <w:lang w:val="ru-RU" w:eastAsia="en-US"/>
        </w:rPr>
        <w:t>предложения конструкциями</w:t>
      </w:r>
      <w:r w:rsidRPr="00215338">
        <w:rPr>
          <w:rStyle w:val="7"/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eastAsia="ru-RU"/>
        </w:rPr>
        <w:t xml:space="preserve">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as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...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as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;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not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so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... </w:t>
      </w:r>
      <w:r w:rsidRPr="00215338">
        <w:rPr>
          <w:rStyle w:val="7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as</w:t>
      </w:r>
      <w:r w:rsidRPr="00215338">
        <w:rPr>
          <w:rStyle w:val="7"/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/>
        </w:rPr>
        <w:t>;</w:t>
      </w:r>
    </w:p>
    <w:p w:rsidR="0068400D" w:rsidRPr="00215338" w:rsidRDefault="0068400D" w:rsidP="00215338">
      <w:pPr>
        <w:pStyle w:val="30"/>
        <w:shd w:val="clear" w:color="auto" w:fill="auto"/>
        <w:tabs>
          <w:tab w:val="left" w:pos="711"/>
        </w:tabs>
        <w:spacing w:line="240" w:lineRule="auto"/>
        <w:ind w:left="20" w:right="40"/>
        <w:jc w:val="both"/>
        <w:rPr>
          <w:rFonts w:ascii="Times New Roman" w:hAnsi="Times New Roman"/>
          <w:sz w:val="24"/>
          <w:szCs w:val="24"/>
          <w:lang w:val="ru-RU"/>
        </w:rPr>
      </w:pPr>
      <w:r w:rsidRPr="00215338">
        <w:rPr>
          <w:rStyle w:val="3"/>
          <w:rFonts w:ascii="Times New Roman" w:hAnsi="Times New Roman"/>
          <w:color w:val="000000"/>
          <w:sz w:val="24"/>
          <w:szCs w:val="24"/>
          <w:lang w:val="ru-RU" w:eastAsia="en-US"/>
        </w:rPr>
        <w:t xml:space="preserve">распознавать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и </w:t>
      </w:r>
      <w:r w:rsidRPr="00215338">
        <w:rPr>
          <w:rStyle w:val="7"/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/>
        </w:rPr>
        <w:t xml:space="preserve">употреблять </w:t>
      </w:r>
      <w:r w:rsidRPr="00215338">
        <w:rPr>
          <w:rStyle w:val="3"/>
          <w:rFonts w:ascii="Times New Roman" w:hAnsi="Times New Roman"/>
          <w:color w:val="000000"/>
          <w:sz w:val="24"/>
          <w:szCs w:val="24"/>
          <w:lang w:val="ru-RU" w:eastAsia="en-US"/>
        </w:rPr>
        <w:t>в речи модальные глаголы</w:t>
      </w:r>
      <w:r w:rsidRPr="00215338">
        <w:rPr>
          <w:rStyle w:val="7"/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eastAsia="ru-RU"/>
        </w:rPr>
        <w:t xml:space="preserve">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need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,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shal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, 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</w:rPr>
        <w:t>might</w:t>
      </w:r>
      <w:r w:rsidRPr="00215338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, </w:t>
      </w:r>
      <w:r w:rsidRPr="00215338">
        <w:rPr>
          <w:rStyle w:val="7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would</w:t>
      </w:r>
      <w:r w:rsidRPr="00215338">
        <w:rPr>
          <w:rStyle w:val="7"/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/>
        </w:rPr>
        <w:t>.</w:t>
      </w:r>
    </w:p>
    <w:p w:rsidR="0068400D" w:rsidRPr="00215338" w:rsidRDefault="0068400D" w:rsidP="00215338">
      <w:pPr>
        <w:pStyle w:val="BodyText"/>
        <w:shd w:val="clear" w:color="auto" w:fill="auto"/>
        <w:spacing w:line="240" w:lineRule="auto"/>
        <w:rPr>
          <w:rStyle w:val="BodyTextChar"/>
          <w:rFonts w:ascii="Times New Roman" w:eastAsia="SimSun" w:hAnsi="Times New Roman"/>
          <w:b/>
          <w:color w:val="000000"/>
          <w:sz w:val="24"/>
          <w:szCs w:val="24"/>
        </w:rPr>
      </w:pPr>
      <w:r w:rsidRPr="00215338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                            </w:t>
      </w:r>
      <w:r w:rsidRPr="00215338">
        <w:rPr>
          <w:rStyle w:val="BodyTextChar"/>
          <w:rFonts w:ascii="Times New Roman" w:eastAsia="SimSun" w:hAnsi="Times New Roman"/>
          <w:b/>
          <w:color w:val="000000"/>
          <w:sz w:val="24"/>
          <w:szCs w:val="24"/>
        </w:rPr>
        <w:t>Социокультурные знания и умения</w:t>
      </w:r>
    </w:p>
    <w:p w:rsidR="0068400D" w:rsidRPr="00362C84" w:rsidRDefault="0068400D" w:rsidP="00521C70">
      <w:pPr>
        <w:pStyle w:val="BodyText"/>
        <w:shd w:val="clear" w:color="auto" w:fill="auto"/>
        <w:spacing w:line="235" w:lineRule="exact"/>
        <w:ind w:left="20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Учащийся научится:</w:t>
      </w:r>
    </w:p>
    <w:p w:rsidR="0068400D" w:rsidRPr="00362C84" w:rsidRDefault="0068400D" w:rsidP="00521C70">
      <w:pPr>
        <w:pStyle w:val="BodyText"/>
        <w:shd w:val="clear" w:color="auto" w:fill="auto"/>
        <w:tabs>
          <w:tab w:val="left" w:pos="721"/>
        </w:tabs>
        <w:spacing w:before="0" w:line="235" w:lineRule="exact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осуществлять межличностное и меж- культурное общение с применением знаний о национально-культурных особенностях своей страны и англоязычных стран, </w:t>
      </w:r>
      <w:r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полученных в пределах тематики 6</w:t>
      </w: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 xml:space="preserve"> класса и в процессе изуче</w:t>
      </w: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ния других предметов;</w:t>
      </w:r>
    </w:p>
    <w:p w:rsidR="0068400D" w:rsidRPr="00362C84" w:rsidRDefault="0068400D" w:rsidP="00521C70">
      <w:pPr>
        <w:pStyle w:val="BodyText"/>
        <w:shd w:val="clear" w:color="auto" w:fill="auto"/>
        <w:tabs>
          <w:tab w:val="left" w:pos="721"/>
        </w:tabs>
        <w:spacing w:before="0" w:line="235" w:lineRule="exact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представлять родную культуру на ан</w:t>
      </w: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глийском языке в пределах тематики 5 клас</w:t>
      </w: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са;</w:t>
      </w:r>
    </w:p>
    <w:p w:rsidR="0068400D" w:rsidRPr="00362C84" w:rsidRDefault="0068400D" w:rsidP="00521C70">
      <w:pPr>
        <w:pStyle w:val="BodyText"/>
        <w:shd w:val="clear" w:color="auto" w:fill="auto"/>
        <w:tabs>
          <w:tab w:val="left" w:pos="716"/>
        </w:tabs>
        <w:spacing w:before="0" w:line="235" w:lineRule="exact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находить сходство и различия в традици</w:t>
      </w: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ях своей страны и англоязычных стран;</w:t>
      </w:r>
    </w:p>
    <w:p w:rsidR="0068400D" w:rsidRPr="00362C84" w:rsidRDefault="0068400D" w:rsidP="00521C70">
      <w:pPr>
        <w:pStyle w:val="BodyText"/>
        <w:shd w:val="clear" w:color="auto" w:fill="auto"/>
        <w:tabs>
          <w:tab w:val="left" w:pos="711"/>
        </w:tabs>
        <w:spacing w:before="0" w:line="235" w:lineRule="exact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распознавать и употреблять в устной и письменной речи основные нормы речевого эти</w:t>
      </w:r>
      <w:r w:rsidRPr="00362C84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кета, принятые в странах изучаемого языка (реплики-клише, наиболее распространённую оценочную лексику).</w:t>
      </w:r>
    </w:p>
    <w:p w:rsidR="0068400D" w:rsidRPr="00E75AA7" w:rsidRDefault="0068400D" w:rsidP="00521C70">
      <w:pPr>
        <w:autoSpaceDE w:val="0"/>
        <w:autoSpaceDN w:val="0"/>
        <w:adjustRightInd w:val="0"/>
        <w:rPr>
          <w:b/>
        </w:rPr>
      </w:pPr>
    </w:p>
    <w:p w:rsidR="0068400D" w:rsidRDefault="0068400D" w:rsidP="00215338">
      <w:pPr>
        <w:pStyle w:val="20"/>
        <w:shd w:val="clear" w:color="auto" w:fill="auto"/>
        <w:spacing w:line="235" w:lineRule="exact"/>
        <w:ind w:left="20" w:right="20" w:firstLine="300"/>
        <w:rPr>
          <w:rStyle w:val="3"/>
          <w:rFonts w:ascii="Times New Roman" w:hAnsi="Times New Roman"/>
          <w:color w:val="000000"/>
          <w:sz w:val="24"/>
          <w:szCs w:val="24"/>
          <w:lang w:val="ru-RU" w:eastAsia="en-US"/>
        </w:rPr>
      </w:pPr>
      <w:r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получит возможность</w:t>
      </w:r>
      <w:r w:rsidRPr="00362C84"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 xml:space="preserve">т </w:t>
      </w:r>
      <w:r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на</w:t>
      </w:r>
      <w:r w:rsidRPr="00362C84"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учиться:</w:t>
      </w:r>
      <w:r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 xml:space="preserve"> </w:t>
      </w:r>
      <w:r w:rsidRPr="00215338">
        <w:rPr>
          <w:rStyle w:val="3"/>
          <w:rFonts w:ascii="Times New Roman" w:hAnsi="Times New Roman"/>
          <w:color w:val="000000"/>
          <w:sz w:val="24"/>
          <w:szCs w:val="24"/>
          <w:lang w:val="ru-RU" w:eastAsia="en-US"/>
        </w:rPr>
        <w:t>распознавать распространённые образцы фольклора (детские стихи, по словицы);оперировать в процессе устного письменного общения изученными сведениями о социокультурном портрете англ</w:t>
      </w:r>
      <w:r w:rsidRPr="00215338">
        <w:rPr>
          <w:rStyle w:val="7"/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/>
        </w:rPr>
        <w:t>о</w:t>
      </w:r>
      <w:r w:rsidRPr="00215338">
        <w:rPr>
          <w:rStyle w:val="3"/>
          <w:rFonts w:ascii="Times New Roman" w:hAnsi="Times New Roman"/>
          <w:color w:val="000000"/>
          <w:sz w:val="24"/>
          <w:szCs w:val="24"/>
          <w:lang w:val="ru-RU" w:eastAsia="en-US"/>
        </w:rPr>
        <w:t>язычных стран;оперировать в процессе устного и пись менного общения сведениями об особенна стях образа жизни, быта, культуры (вс мирно известных достопримечательности выдающихся людях и их вкладе в мировую культуру) англоязычных стран; о некоторых произведениях художественной литературы на английском языке.</w:t>
      </w:r>
    </w:p>
    <w:p w:rsidR="0068400D" w:rsidRDefault="0068400D" w:rsidP="00215338">
      <w:pPr>
        <w:pStyle w:val="20"/>
        <w:shd w:val="clear" w:color="auto" w:fill="auto"/>
        <w:spacing w:line="240" w:lineRule="auto"/>
        <w:ind w:left="20" w:right="20" w:firstLine="300"/>
        <w:rPr>
          <w:rStyle w:val="1"/>
          <w:rFonts w:ascii="Times New Roman" w:hAnsi="Times New Roman"/>
          <w:color w:val="000000"/>
          <w:sz w:val="24"/>
          <w:szCs w:val="24"/>
          <w:lang w:val="ru-RU"/>
        </w:rPr>
      </w:pPr>
      <w:r w:rsidRPr="00215338">
        <w:rPr>
          <w:rStyle w:val="1"/>
          <w:rFonts w:ascii="Times New Roman" w:hAnsi="Times New Roman"/>
          <w:color w:val="000000"/>
          <w:sz w:val="24"/>
          <w:szCs w:val="24"/>
          <w:lang w:val="ru-RU"/>
        </w:rPr>
        <w:t>Общеучебные умения и универсальные способы деятельности</w:t>
      </w:r>
    </w:p>
    <w:p w:rsidR="0068400D" w:rsidRPr="00215338" w:rsidRDefault="0068400D" w:rsidP="00215338">
      <w:pPr>
        <w:pStyle w:val="20"/>
        <w:shd w:val="clear" w:color="auto" w:fill="auto"/>
        <w:spacing w:line="240" w:lineRule="auto"/>
        <w:ind w:left="20" w:right="20" w:firstLine="300"/>
        <w:rPr>
          <w:rStyle w:val="BodyTextChar"/>
          <w:rFonts w:ascii="Times New Roman" w:hAnsi="Times New Roman"/>
          <w:i w:val="0"/>
          <w:iCs w:val="0"/>
          <w:color w:val="000000"/>
          <w:spacing w:val="-5"/>
          <w:sz w:val="24"/>
          <w:szCs w:val="24"/>
          <w:lang w:val="ru-RU"/>
        </w:rPr>
      </w:pPr>
      <w:r w:rsidRPr="00C14246">
        <w:rPr>
          <w:rStyle w:val="BodyTextChar"/>
          <w:rFonts w:ascii="Times New Roman" w:eastAsia="SimSun" w:hAnsi="Times New Roman"/>
          <w:b/>
          <w:color w:val="000000"/>
          <w:sz w:val="24"/>
          <w:szCs w:val="24"/>
          <w:lang w:val="ru-RU"/>
        </w:rPr>
        <w:t>Учащийся научится</w:t>
      </w:r>
    </w:p>
    <w:p w:rsidR="0068400D" w:rsidRPr="00F94A52" w:rsidRDefault="0068400D" w:rsidP="00215338">
      <w:pPr>
        <w:pStyle w:val="BodyText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извлекать основную, запрашиваемую/ нужную информацию из прослушанного/прочи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танного текста;</w:t>
      </w:r>
    </w:p>
    <w:p w:rsidR="0068400D" w:rsidRPr="00F94A52" w:rsidRDefault="0068400D" w:rsidP="00215338">
      <w:pPr>
        <w:pStyle w:val="BodyText"/>
        <w:shd w:val="clear" w:color="auto" w:fill="auto"/>
        <w:tabs>
          <w:tab w:val="left" w:pos="696"/>
        </w:tabs>
        <w:spacing w:before="0" w:line="240" w:lineRule="auto"/>
        <w:jc w:val="both"/>
        <w:rPr>
          <w:rFonts w:ascii="Times New Roman" w:hAnsi="Times New Roman"/>
          <w:sz w:val="24"/>
          <w:szCs w:val="24"/>
        </w:rPr>
      </w:pP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сокращать устную и письменную инфор</w:t>
      </w: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мацию, заполнять таблицы;</w:t>
      </w:r>
    </w:p>
    <w:p w:rsidR="0068400D" w:rsidRPr="00F94A52" w:rsidRDefault="0068400D" w:rsidP="00215338">
      <w:pPr>
        <w:pStyle w:val="BodyText"/>
        <w:shd w:val="clear" w:color="auto" w:fill="auto"/>
        <w:tabs>
          <w:tab w:val="left" w:pos="698"/>
        </w:tabs>
        <w:spacing w:before="0" w:line="240" w:lineRule="auto"/>
        <w:rPr>
          <w:rFonts w:ascii="Times New Roman" w:hAnsi="Times New Roman"/>
          <w:sz w:val="24"/>
          <w:szCs w:val="24"/>
        </w:rPr>
      </w:pP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работать со словарями;</w:t>
      </w:r>
    </w:p>
    <w:p w:rsidR="0068400D" w:rsidRPr="00F94A52" w:rsidRDefault="0068400D" w:rsidP="00521C70">
      <w:pPr>
        <w:pStyle w:val="BodyText"/>
        <w:shd w:val="clear" w:color="auto" w:fill="auto"/>
        <w:tabs>
          <w:tab w:val="left" w:pos="696"/>
        </w:tabs>
        <w:spacing w:before="0" w:line="240" w:lineRule="exact"/>
        <w:ind w:right="40"/>
        <w:rPr>
          <w:rFonts w:ascii="Times New Roman" w:hAnsi="Times New Roman"/>
          <w:sz w:val="24"/>
          <w:szCs w:val="24"/>
        </w:rPr>
      </w:pP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самостоятельно работать, рационально организовывая свой труд в классе и дома;</w:t>
      </w:r>
    </w:p>
    <w:p w:rsidR="0068400D" w:rsidRPr="00F94A52" w:rsidRDefault="0068400D" w:rsidP="00521C70">
      <w:pPr>
        <w:pStyle w:val="BodyText"/>
        <w:shd w:val="clear" w:color="auto" w:fill="auto"/>
        <w:tabs>
          <w:tab w:val="left" w:pos="698"/>
        </w:tabs>
        <w:spacing w:before="0" w:line="240" w:lineRule="exact"/>
        <w:rPr>
          <w:rFonts w:ascii="Times New Roman" w:hAnsi="Times New Roman"/>
          <w:sz w:val="24"/>
          <w:szCs w:val="24"/>
        </w:rPr>
      </w:pP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разрабатывать краткосрочный проект;</w:t>
      </w:r>
    </w:p>
    <w:p w:rsidR="0068400D" w:rsidRPr="00F94A52" w:rsidRDefault="0068400D" w:rsidP="00521C70">
      <w:pPr>
        <w:pStyle w:val="BodyText"/>
        <w:shd w:val="clear" w:color="auto" w:fill="auto"/>
        <w:tabs>
          <w:tab w:val="left" w:pos="701"/>
        </w:tabs>
        <w:spacing w:before="0" w:line="240" w:lineRule="exact"/>
        <w:ind w:right="40"/>
        <w:rPr>
          <w:rFonts w:ascii="Times New Roman" w:hAnsi="Times New Roman"/>
          <w:sz w:val="24"/>
          <w:szCs w:val="24"/>
        </w:rPr>
      </w:pPr>
      <w:r w:rsidRPr="00F94A52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взаимодействовать в группе с другими участниками проектной деятельности.</w:t>
      </w:r>
    </w:p>
    <w:p w:rsidR="0068400D" w:rsidRPr="00F94A52" w:rsidRDefault="0068400D" w:rsidP="00521C70">
      <w:pPr>
        <w:pStyle w:val="20"/>
        <w:shd w:val="clear" w:color="auto" w:fill="auto"/>
        <w:spacing w:after="0" w:line="240" w:lineRule="auto"/>
        <w:ind w:left="113" w:right="113" w:firstLine="300"/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</w:pPr>
      <w:r w:rsidRPr="00F94A52">
        <w:rPr>
          <w:rStyle w:val="7"/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  <w:lang w:val="ru-RU"/>
        </w:rPr>
        <w:t xml:space="preserve">                           </w:t>
      </w:r>
      <w:r w:rsidRPr="00F94A52">
        <w:rPr>
          <w:rStyle w:val="2"/>
          <w:rFonts w:ascii="Times New Roman" w:hAnsi="Times New Roman"/>
          <w:b/>
          <w:bCs/>
          <w:color w:val="000000"/>
          <w:sz w:val="24"/>
          <w:szCs w:val="24"/>
          <w:lang w:val="ru-RU" w:eastAsia="en-US"/>
        </w:rPr>
        <w:t>Учащийся получит возможность научиться</w:t>
      </w:r>
    </w:p>
    <w:p w:rsidR="0068400D" w:rsidRPr="00F94A52" w:rsidRDefault="0068400D" w:rsidP="00521C70">
      <w:pPr>
        <w:pStyle w:val="20"/>
        <w:shd w:val="clear" w:color="auto" w:fill="auto"/>
        <w:spacing w:after="0" w:line="240" w:lineRule="auto"/>
        <w:ind w:right="113"/>
        <w:rPr>
          <w:rStyle w:val="BodyTextChar"/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F94A52">
        <w:rPr>
          <w:rStyle w:val="BodyTextChar"/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>работать с разными источниками на иностранном языке: интернет-ресурса</w:t>
      </w:r>
      <w:r w:rsidRPr="00F94A52">
        <w:rPr>
          <w:rStyle w:val="BodyTextChar"/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softHyphen/>
        <w:t>ми, литературой;</w:t>
      </w:r>
    </w:p>
    <w:p w:rsidR="0068400D" w:rsidRPr="00E06E1C" w:rsidRDefault="0068400D" w:rsidP="00521C70">
      <w:pPr>
        <w:pStyle w:val="BodyText"/>
        <w:shd w:val="clear" w:color="auto" w:fill="auto"/>
        <w:tabs>
          <w:tab w:val="left" w:pos="730"/>
        </w:tabs>
        <w:spacing w:before="0" w:line="240" w:lineRule="auto"/>
        <w:ind w:right="113"/>
        <w:jc w:val="both"/>
        <w:rPr>
          <w:rFonts w:ascii="Times New Roman" w:hAnsi="Times New Roman"/>
          <w:sz w:val="24"/>
          <w:szCs w:val="24"/>
        </w:rPr>
      </w:pPr>
      <w:r w:rsidRPr="00E06E1C">
        <w:rPr>
          <w:rStyle w:val="10pt1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пользоваться </w:t>
      </w:r>
      <w:r w:rsidRPr="00E06E1C">
        <w:rPr>
          <w:rStyle w:val="BodyTextChar"/>
          <w:rFonts w:ascii="Times New Roman" w:hAnsi="Times New Roman"/>
          <w:iCs/>
          <w:color w:val="000000"/>
          <w:sz w:val="24"/>
          <w:szCs w:val="24"/>
        </w:rPr>
        <w:t>исследовательскими методами (наблюдение, интервьюирова</w:t>
      </w:r>
      <w:r w:rsidRPr="00E06E1C">
        <w:rPr>
          <w:rStyle w:val="BodyTextChar"/>
          <w:rFonts w:ascii="Times New Roman" w:hAnsi="Times New Roman"/>
          <w:iCs/>
          <w:color w:val="000000"/>
          <w:sz w:val="24"/>
          <w:szCs w:val="24"/>
        </w:rPr>
        <w:softHyphen/>
        <w:t>ние);</w:t>
      </w:r>
    </w:p>
    <w:p w:rsidR="0068400D" w:rsidRPr="00E06E1C" w:rsidRDefault="0068400D" w:rsidP="00521C70">
      <w:pPr>
        <w:pStyle w:val="BodyText"/>
        <w:shd w:val="clear" w:color="auto" w:fill="auto"/>
        <w:tabs>
          <w:tab w:val="left" w:pos="721"/>
        </w:tabs>
        <w:spacing w:before="0" w:line="240" w:lineRule="auto"/>
        <w:ind w:right="113"/>
        <w:jc w:val="both"/>
        <w:rPr>
          <w:rFonts w:ascii="Times New Roman" w:hAnsi="Times New Roman"/>
          <w:sz w:val="24"/>
          <w:szCs w:val="24"/>
        </w:rPr>
      </w:pPr>
      <w:r w:rsidRPr="00E06E1C">
        <w:rPr>
          <w:rStyle w:val="BodyTextChar"/>
          <w:rFonts w:ascii="Times New Roman" w:hAnsi="Times New Roman"/>
          <w:iCs/>
          <w:color w:val="000000"/>
          <w:sz w:val="24"/>
          <w:szCs w:val="24"/>
        </w:rPr>
        <w:t>выступать с устной презентацией проекта, отвечать на вопросы по проекту.</w:t>
      </w:r>
    </w:p>
    <w:p w:rsidR="0068400D" w:rsidRPr="00E06E1C" w:rsidRDefault="0068400D" w:rsidP="00521C70">
      <w:pPr>
        <w:pStyle w:val="20"/>
        <w:shd w:val="clear" w:color="auto" w:fill="auto"/>
        <w:spacing w:after="0" w:line="240" w:lineRule="auto"/>
        <w:ind w:left="113" w:right="113" w:firstLine="300"/>
        <w:rPr>
          <w:rStyle w:val="BodyTextChar"/>
          <w:i w:val="0"/>
          <w:iCs w:val="0"/>
          <w:color w:val="000000"/>
          <w:sz w:val="24"/>
          <w:szCs w:val="24"/>
          <w:lang w:val="ru-RU"/>
        </w:rPr>
      </w:pPr>
    </w:p>
    <w:p w:rsidR="0068400D" w:rsidRPr="00F94A52" w:rsidRDefault="0068400D" w:rsidP="00521C70">
      <w:pPr>
        <w:pStyle w:val="20"/>
        <w:shd w:val="clear" w:color="auto" w:fill="auto"/>
        <w:spacing w:after="0" w:line="240" w:lineRule="auto"/>
        <w:ind w:left="113" w:right="113" w:firstLine="300"/>
        <w:rPr>
          <w:rStyle w:val="1"/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Style w:val="1"/>
          <w:color w:val="000000"/>
          <w:lang w:val="ru-RU"/>
        </w:rPr>
        <w:t xml:space="preserve">                               </w:t>
      </w:r>
      <w:r w:rsidRPr="00F94A52">
        <w:rPr>
          <w:rStyle w:val="1"/>
          <w:rFonts w:ascii="Times New Roman" w:hAnsi="Times New Roman"/>
          <w:color w:val="000000"/>
          <w:sz w:val="24"/>
          <w:szCs w:val="24"/>
          <w:lang w:val="ru-RU"/>
        </w:rPr>
        <w:t>Специальные учебные умения</w:t>
      </w:r>
    </w:p>
    <w:p w:rsidR="0068400D" w:rsidRDefault="0068400D" w:rsidP="00521C70">
      <w:pPr>
        <w:pStyle w:val="33"/>
        <w:shd w:val="clear" w:color="auto" w:fill="auto"/>
        <w:tabs>
          <w:tab w:val="left" w:pos="5522"/>
        </w:tabs>
        <w:spacing w:before="0" w:after="0" w:line="240" w:lineRule="auto"/>
        <w:ind w:left="113" w:right="113"/>
        <w:rPr>
          <w:rStyle w:val="21"/>
          <w:b/>
          <w:bCs/>
          <w:i w:val="0"/>
          <w:iCs w:val="0"/>
          <w:color w:val="000000"/>
          <w:sz w:val="24"/>
          <w:szCs w:val="24"/>
          <w:lang w:val="ru-RU"/>
        </w:rPr>
      </w:pPr>
      <w:r w:rsidRPr="00F94A52">
        <w:rPr>
          <w:rStyle w:val="21"/>
          <w:b/>
          <w:bCs/>
          <w:i w:val="0"/>
          <w:iCs w:val="0"/>
          <w:color w:val="000000"/>
          <w:sz w:val="24"/>
          <w:szCs w:val="24"/>
          <w:lang w:val="ru-RU"/>
        </w:rPr>
        <w:t xml:space="preserve">Учащийся научится:                                                                                </w:t>
      </w:r>
    </w:p>
    <w:p w:rsidR="0068400D" w:rsidRPr="00F94A52" w:rsidRDefault="0068400D" w:rsidP="00521C70">
      <w:pPr>
        <w:pStyle w:val="33"/>
        <w:shd w:val="clear" w:color="auto" w:fill="auto"/>
        <w:tabs>
          <w:tab w:val="left" w:pos="5522"/>
        </w:tabs>
        <w:spacing w:before="0" w:after="0" w:line="240" w:lineRule="auto"/>
        <w:ind w:left="113" w:right="113"/>
        <w:rPr>
          <w:rFonts w:ascii="Times New Roman" w:hAnsi="Times New Roman"/>
          <w:sz w:val="24"/>
          <w:szCs w:val="24"/>
        </w:rPr>
      </w:pPr>
      <w:r>
        <w:rPr>
          <w:rStyle w:val="21"/>
          <w:b/>
          <w:bCs/>
          <w:i w:val="0"/>
          <w:iCs w:val="0"/>
          <w:color w:val="000000"/>
          <w:sz w:val="24"/>
          <w:szCs w:val="24"/>
          <w:lang w:val="ru-RU"/>
        </w:rPr>
        <w:t xml:space="preserve">                                                                 </w:t>
      </w:r>
    </w:p>
    <w:p w:rsidR="0068400D" w:rsidRPr="00E06E1C" w:rsidRDefault="0068400D" w:rsidP="00521C70">
      <w:pPr>
        <w:pStyle w:val="20"/>
        <w:shd w:val="clear" w:color="auto" w:fill="auto"/>
        <w:tabs>
          <w:tab w:val="left" w:pos="698"/>
          <w:tab w:val="left" w:pos="5147"/>
        </w:tabs>
        <w:spacing w:after="0" w:line="240" w:lineRule="auto"/>
        <w:ind w:right="113"/>
        <w:rPr>
          <w:rFonts w:ascii="Times New Roman" w:hAnsi="Times New Roman"/>
          <w:i w:val="0"/>
          <w:sz w:val="24"/>
          <w:szCs w:val="24"/>
          <w:lang w:val="ru-RU"/>
        </w:rPr>
      </w:pPr>
      <w:r w:rsidRPr="00E06E1C">
        <w:rPr>
          <w:rStyle w:val="2"/>
          <w:rFonts w:ascii="Times New Roman" w:hAnsi="Times New Roman"/>
          <w:color w:val="000000"/>
          <w:sz w:val="24"/>
          <w:szCs w:val="24"/>
          <w:lang w:val="ru-RU" w:eastAsia="en-US"/>
        </w:rPr>
        <w:t xml:space="preserve">семантизировать слова на основе языковой догадки </w:t>
      </w:r>
      <w:r w:rsidRPr="00E06E1C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ab/>
      </w:r>
      <w:r w:rsidRPr="00E06E1C">
        <w:rPr>
          <w:rStyle w:val="2"/>
          <w:rFonts w:ascii="Times New Roman" w:hAnsi="Times New Roman"/>
          <w:color w:val="000000"/>
          <w:sz w:val="24"/>
          <w:szCs w:val="24"/>
          <w:lang w:val="ru-RU" w:eastAsia="en-US"/>
        </w:rPr>
        <w:t xml:space="preserve">пользоваться двуязычным и толковыми </w:t>
      </w:r>
      <w:r w:rsidRPr="00E06E1C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>словарями.</w:t>
      </w:r>
      <w:r w:rsidRPr="00E06E1C">
        <w:rPr>
          <w:rStyle w:val="a"/>
          <w:rFonts w:ascii="Times New Roman" w:hAnsi="Times New Roman"/>
          <w:i/>
          <w:iCs/>
          <w:color w:val="000000"/>
          <w:sz w:val="24"/>
          <w:szCs w:val="24"/>
          <w:lang w:val="ru-RU"/>
        </w:rPr>
        <w:tab/>
      </w:r>
    </w:p>
    <w:p w:rsidR="0068400D" w:rsidRPr="00E06E1C" w:rsidRDefault="0068400D" w:rsidP="00521C70">
      <w:pPr>
        <w:pStyle w:val="33"/>
        <w:shd w:val="clear" w:color="auto" w:fill="auto"/>
        <w:tabs>
          <w:tab w:val="left" w:pos="5522"/>
        </w:tabs>
        <w:spacing w:before="0" w:after="0" w:line="240" w:lineRule="auto"/>
        <w:ind w:right="113" w:firstLine="0"/>
        <w:rPr>
          <w:rFonts w:ascii="Times New Roman" w:hAnsi="Times New Roman"/>
          <w:i w:val="0"/>
          <w:iCs w:val="0"/>
          <w:color w:val="000000"/>
          <w:spacing w:val="0"/>
          <w:sz w:val="24"/>
          <w:szCs w:val="24"/>
        </w:rPr>
      </w:pPr>
      <w:r>
        <w:rPr>
          <w:rStyle w:val="21"/>
          <w:bCs/>
          <w:i w:val="0"/>
          <w:iCs w:val="0"/>
          <w:color w:val="000000"/>
          <w:sz w:val="24"/>
          <w:szCs w:val="24"/>
          <w:lang w:val="ru-RU"/>
        </w:rPr>
        <w:t xml:space="preserve">  </w:t>
      </w:r>
      <w:r w:rsidRPr="00E06E1C">
        <w:rPr>
          <w:rStyle w:val="21"/>
          <w:b/>
          <w:bCs/>
          <w:i w:val="0"/>
          <w:iCs w:val="0"/>
          <w:color w:val="000000"/>
          <w:sz w:val="24"/>
          <w:szCs w:val="24"/>
          <w:lang w:val="ru-RU"/>
        </w:rPr>
        <w:t>Учащийся получит возможность научиться</w:t>
      </w:r>
    </w:p>
    <w:p w:rsidR="0068400D" w:rsidRPr="00E06E1C" w:rsidRDefault="0068400D" w:rsidP="00521C70">
      <w:pPr>
        <w:pStyle w:val="20"/>
        <w:shd w:val="clear" w:color="auto" w:fill="auto"/>
        <w:spacing w:after="0" w:line="240" w:lineRule="auto"/>
        <w:ind w:right="113"/>
        <w:rPr>
          <w:rFonts w:ascii="Times New Roman" w:hAnsi="Times New Roman"/>
          <w:i w:val="0"/>
          <w:sz w:val="24"/>
          <w:szCs w:val="24"/>
          <w:lang w:val="ru-RU"/>
        </w:rPr>
      </w:pPr>
      <w:r w:rsidRPr="00E06E1C">
        <w:rPr>
          <w:rFonts w:ascii="Times New Roman" w:hAnsi="Times New Roman"/>
          <w:i w:val="0"/>
          <w:sz w:val="24"/>
          <w:szCs w:val="24"/>
          <w:lang w:val="ru-RU"/>
        </w:rPr>
        <w:t>Осуществлять словообразовательный анализ</w:t>
      </w:r>
      <w:r>
        <w:rPr>
          <w:rFonts w:ascii="Times New Roman" w:hAnsi="Times New Roman"/>
          <w:i w:val="0"/>
          <w:sz w:val="24"/>
          <w:szCs w:val="24"/>
          <w:lang w:val="ru-RU"/>
        </w:rPr>
        <w:t xml:space="preserve">   </w:t>
      </w:r>
      <w:r w:rsidRPr="00E06E1C">
        <w:rPr>
          <w:rFonts w:ascii="Times New Roman" w:hAnsi="Times New Roman"/>
          <w:i w:val="0"/>
          <w:sz w:val="24"/>
          <w:szCs w:val="24"/>
          <w:lang w:val="ru-RU"/>
        </w:rPr>
        <w:t>Выборочно использовать перевод</w:t>
      </w:r>
    </w:p>
    <w:p w:rsidR="0068400D" w:rsidRPr="00E06E1C" w:rsidRDefault="0068400D" w:rsidP="00DB52D9">
      <w:pPr>
        <w:pStyle w:val="10"/>
        <w:framePr w:w="3597" w:h="517" w:hRule="exact" w:wrap="none" w:vAnchor="page" w:hAnchor="page" w:x="3691" w:y="5536"/>
        <w:shd w:val="clear" w:color="auto" w:fill="auto"/>
        <w:tabs>
          <w:tab w:val="left" w:pos="816"/>
        </w:tabs>
        <w:spacing w:before="0" w:after="0" w:line="260" w:lineRule="exact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Style w:val="1"/>
          <w:rFonts w:ascii="Times New Roman" w:hAnsi="Times New Roman"/>
          <w:color w:val="000000"/>
          <w:sz w:val="24"/>
          <w:szCs w:val="24"/>
        </w:rPr>
        <w:t xml:space="preserve">          </w:t>
      </w:r>
      <w:r w:rsidRPr="00E06E1C">
        <w:rPr>
          <w:rStyle w:val="1"/>
          <w:rFonts w:ascii="Times New Roman" w:hAnsi="Times New Roman"/>
          <w:color w:val="000000"/>
          <w:sz w:val="24"/>
          <w:szCs w:val="24"/>
        </w:rPr>
        <w:t>Компенсаторные умения</w:t>
      </w:r>
    </w:p>
    <w:p w:rsidR="0068400D" w:rsidRDefault="0068400D" w:rsidP="00DB52D9">
      <w:pPr>
        <w:pStyle w:val="BodyText"/>
        <w:framePr w:w="9897" w:h="2317" w:hRule="exact" w:wrap="none" w:vAnchor="page" w:hAnchor="page" w:x="1111" w:y="5641"/>
        <w:shd w:val="clear" w:color="auto" w:fill="auto"/>
        <w:spacing w:line="235" w:lineRule="exact"/>
        <w:rPr>
          <w:rStyle w:val="BodyTextChar"/>
          <w:rFonts w:ascii="Times New Roman" w:eastAsia="SimSun" w:hAnsi="Times New Roman"/>
          <w:b/>
          <w:color w:val="000000"/>
          <w:sz w:val="24"/>
          <w:szCs w:val="24"/>
        </w:rPr>
      </w:pPr>
    </w:p>
    <w:p w:rsidR="0068400D" w:rsidRPr="00E06E1C" w:rsidRDefault="0068400D" w:rsidP="00DB52D9">
      <w:pPr>
        <w:pStyle w:val="BodyText"/>
        <w:framePr w:w="9897" w:h="2317" w:hRule="exact" w:wrap="none" w:vAnchor="page" w:hAnchor="page" w:x="1111" w:y="5641"/>
        <w:shd w:val="clear" w:color="auto" w:fill="auto"/>
        <w:spacing w:line="235" w:lineRule="exact"/>
        <w:rPr>
          <w:rFonts w:ascii="Times New Roman" w:hAnsi="Times New Roman"/>
          <w:sz w:val="24"/>
          <w:szCs w:val="24"/>
        </w:rPr>
      </w:pPr>
      <w:r w:rsidRPr="00E06E1C">
        <w:rPr>
          <w:rStyle w:val="BodyTextChar"/>
          <w:rFonts w:ascii="Times New Roman" w:eastAsia="SimSun" w:hAnsi="Times New Roman"/>
          <w:b/>
          <w:color w:val="000000"/>
          <w:sz w:val="24"/>
          <w:szCs w:val="24"/>
        </w:rPr>
        <w:t>Учащийся научится</w:t>
      </w:r>
      <w:r w:rsidRPr="00E06E1C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:</w:t>
      </w:r>
    </w:p>
    <w:p w:rsidR="0068400D" w:rsidRPr="00E06E1C" w:rsidRDefault="0068400D" w:rsidP="00DB52D9">
      <w:pPr>
        <w:pStyle w:val="BodyText"/>
        <w:framePr w:w="9897" w:h="2317" w:hRule="exact" w:wrap="none" w:vAnchor="page" w:hAnchor="page" w:x="1111" w:y="5641"/>
        <w:shd w:val="clear" w:color="auto" w:fill="auto"/>
        <w:tabs>
          <w:tab w:val="left" w:pos="696"/>
        </w:tabs>
        <w:spacing w:before="0" w:line="235" w:lineRule="exact"/>
        <w:jc w:val="both"/>
        <w:rPr>
          <w:rFonts w:ascii="Times New Roman" w:hAnsi="Times New Roman"/>
          <w:sz w:val="24"/>
          <w:szCs w:val="24"/>
        </w:rPr>
      </w:pPr>
      <w:r w:rsidRPr="00E06E1C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пользоваться языковой и контекстуаль</w:t>
      </w:r>
      <w:r w:rsidRPr="00E06E1C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ной догадкой, прогнозировать содержание тек</w:t>
      </w:r>
      <w:r w:rsidRPr="00E06E1C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ста при чтении и аудировании на основе заголов</w:t>
      </w:r>
      <w:r w:rsidRPr="00E06E1C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ка, предварительно поставленных вопросов;</w:t>
      </w:r>
    </w:p>
    <w:p w:rsidR="0068400D" w:rsidRDefault="0068400D" w:rsidP="00DB52D9">
      <w:pPr>
        <w:pStyle w:val="BodyText"/>
        <w:framePr w:w="9897" w:h="2317" w:hRule="exact" w:wrap="none" w:vAnchor="page" w:hAnchor="page" w:x="1111" w:y="5641"/>
        <w:shd w:val="clear" w:color="auto" w:fill="auto"/>
        <w:tabs>
          <w:tab w:val="left" w:pos="696"/>
        </w:tabs>
        <w:spacing w:before="0" w:line="235" w:lineRule="exact"/>
        <w:jc w:val="both"/>
        <w:rPr>
          <w:rStyle w:val="BodyTextChar"/>
          <w:rFonts w:ascii="Times New Roman" w:eastAsia="SimSun" w:hAnsi="Times New Roman"/>
          <w:color w:val="000000"/>
          <w:sz w:val="24"/>
          <w:szCs w:val="24"/>
        </w:rPr>
      </w:pPr>
      <w:r w:rsidRPr="00E06E1C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переспрашивать, просить повторить, уточ</w:t>
      </w:r>
      <w:r w:rsidRPr="00E06E1C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softHyphen/>
        <w:t>няя</w:t>
      </w:r>
    </w:p>
    <w:p w:rsidR="0068400D" w:rsidRDefault="0068400D" w:rsidP="00DB52D9">
      <w:pPr>
        <w:pStyle w:val="BodyText"/>
        <w:framePr w:w="9897" w:h="2317" w:hRule="exact" w:wrap="none" w:vAnchor="page" w:hAnchor="page" w:x="1111" w:y="5641"/>
        <w:shd w:val="clear" w:color="auto" w:fill="auto"/>
        <w:tabs>
          <w:tab w:val="left" w:pos="696"/>
        </w:tabs>
        <w:spacing w:before="0" w:line="235" w:lineRule="exact"/>
        <w:jc w:val="both"/>
        <w:rPr>
          <w:rStyle w:val="BodyTextChar"/>
          <w:rFonts w:ascii="Times New Roman" w:eastAsia="SimSun" w:hAnsi="Times New Roman"/>
          <w:color w:val="000000"/>
          <w:sz w:val="24"/>
          <w:szCs w:val="24"/>
        </w:rPr>
      </w:pPr>
      <w:r w:rsidRPr="00E06E1C">
        <w:rPr>
          <w:rStyle w:val="BodyTextChar"/>
          <w:rFonts w:ascii="Times New Roman" w:eastAsia="SimSun" w:hAnsi="Times New Roman"/>
          <w:color w:val="000000"/>
          <w:sz w:val="24"/>
          <w:szCs w:val="24"/>
        </w:rPr>
        <w:t>значение незнакомых слов.</w:t>
      </w:r>
    </w:p>
    <w:p w:rsidR="0068400D" w:rsidRPr="00521C70" w:rsidRDefault="0068400D" w:rsidP="00DB52D9">
      <w:pPr>
        <w:pStyle w:val="BodyText"/>
        <w:framePr w:w="9897" w:h="2317" w:hRule="exact" w:wrap="none" w:vAnchor="page" w:hAnchor="page" w:x="1111" w:y="5641"/>
        <w:shd w:val="clear" w:color="auto" w:fill="auto"/>
        <w:tabs>
          <w:tab w:val="left" w:pos="696"/>
        </w:tabs>
        <w:spacing w:before="0" w:line="235" w:lineRule="exact"/>
        <w:jc w:val="both"/>
        <w:rPr>
          <w:rStyle w:val="2"/>
          <w:rFonts w:ascii="Times New Roman" w:hAnsi="Times New Roman"/>
          <w:b/>
          <w:bCs/>
          <w:i w:val="0"/>
          <w:iCs w:val="0"/>
          <w:color w:val="000000"/>
          <w:sz w:val="24"/>
          <w:szCs w:val="24"/>
          <w:lang w:val="ru-RU" w:eastAsia="en-US"/>
        </w:rPr>
      </w:pPr>
      <w:r w:rsidRPr="00521C70">
        <w:rPr>
          <w:rStyle w:val="2"/>
          <w:rFonts w:ascii="Times New Roman" w:hAnsi="Times New Roman"/>
          <w:b/>
          <w:bCs/>
          <w:i w:val="0"/>
          <w:iCs w:val="0"/>
          <w:color w:val="000000"/>
          <w:sz w:val="24"/>
          <w:szCs w:val="24"/>
          <w:lang w:val="ru-RU" w:eastAsia="en-US"/>
        </w:rPr>
        <w:t>Учащийся получит возможность на учиться</w:t>
      </w:r>
    </w:p>
    <w:p w:rsidR="0068400D" w:rsidRPr="00DB52D9" w:rsidRDefault="0068400D" w:rsidP="00DB52D9">
      <w:pPr>
        <w:pStyle w:val="BodyText"/>
        <w:framePr w:w="9897" w:h="2317" w:hRule="exact" w:wrap="none" w:vAnchor="page" w:hAnchor="page" w:x="1111" w:y="5641"/>
        <w:shd w:val="clear" w:color="auto" w:fill="auto"/>
        <w:tabs>
          <w:tab w:val="left" w:pos="696"/>
        </w:tabs>
        <w:spacing w:before="0" w:line="235" w:lineRule="exact"/>
        <w:jc w:val="both"/>
        <w:rPr>
          <w:rFonts w:ascii="Times New Roman" w:hAnsi="Times New Roman"/>
          <w:sz w:val="24"/>
          <w:szCs w:val="24"/>
        </w:rPr>
      </w:pPr>
      <w:r w:rsidRPr="00DB52D9">
        <w:rPr>
          <w:rStyle w:val="3"/>
          <w:rFonts w:ascii="Times New Roman" w:hAnsi="Times New Roman"/>
          <w:i w:val="0"/>
          <w:iCs w:val="0"/>
          <w:color w:val="000000"/>
          <w:sz w:val="24"/>
          <w:szCs w:val="24"/>
          <w:lang w:val="ru-RU" w:eastAsia="en-US"/>
        </w:rPr>
        <w:t>догадываться о значении незнакомых слов по используемым собеседниксм жестам и мимике;</w:t>
      </w:r>
    </w:p>
    <w:p w:rsidR="0068400D" w:rsidRPr="00E06E1C" w:rsidRDefault="0068400D" w:rsidP="00521C70">
      <w:pPr>
        <w:autoSpaceDE w:val="0"/>
        <w:autoSpaceDN w:val="0"/>
        <w:adjustRightInd w:val="0"/>
      </w:pPr>
    </w:p>
    <w:p w:rsidR="0068400D" w:rsidRPr="00E06E1C" w:rsidRDefault="0068400D" w:rsidP="00521C70">
      <w:pPr>
        <w:autoSpaceDE w:val="0"/>
        <w:autoSpaceDN w:val="0"/>
        <w:adjustRightInd w:val="0"/>
      </w:pPr>
    </w:p>
    <w:p w:rsidR="0068400D" w:rsidRPr="003A1FC4" w:rsidRDefault="0068400D" w:rsidP="00521C70">
      <w:pPr>
        <w:autoSpaceDE w:val="0"/>
        <w:autoSpaceDN w:val="0"/>
        <w:adjustRightInd w:val="0"/>
        <w:rPr>
          <w:b/>
        </w:rPr>
      </w:pPr>
    </w:p>
    <w:p w:rsidR="0068400D" w:rsidRPr="003A1FC4" w:rsidRDefault="0068400D" w:rsidP="00521C70">
      <w:pPr>
        <w:autoSpaceDE w:val="0"/>
        <w:autoSpaceDN w:val="0"/>
        <w:adjustRightInd w:val="0"/>
        <w:rPr>
          <w:b/>
        </w:rPr>
      </w:pPr>
    </w:p>
    <w:p w:rsidR="0068400D" w:rsidRPr="003A1FC4" w:rsidRDefault="0068400D" w:rsidP="00521C70">
      <w:pPr>
        <w:autoSpaceDE w:val="0"/>
        <w:autoSpaceDN w:val="0"/>
        <w:adjustRightInd w:val="0"/>
        <w:rPr>
          <w:b/>
        </w:rPr>
      </w:pPr>
    </w:p>
    <w:p w:rsidR="0068400D" w:rsidRPr="003A1FC4" w:rsidRDefault="0068400D" w:rsidP="00521C70">
      <w:pPr>
        <w:autoSpaceDE w:val="0"/>
        <w:autoSpaceDN w:val="0"/>
        <w:adjustRightInd w:val="0"/>
        <w:rPr>
          <w:b/>
        </w:rPr>
      </w:pPr>
    </w:p>
    <w:p w:rsidR="0068400D" w:rsidRPr="003A1FC4" w:rsidRDefault="0068400D" w:rsidP="00521C70">
      <w:pPr>
        <w:autoSpaceDE w:val="0"/>
        <w:autoSpaceDN w:val="0"/>
        <w:adjustRightInd w:val="0"/>
        <w:rPr>
          <w:b/>
        </w:rPr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215338">
      <w:pPr>
        <w:tabs>
          <w:tab w:val="left" w:pos="2670"/>
        </w:tabs>
      </w:pPr>
    </w:p>
    <w:p w:rsidR="0068400D" w:rsidRDefault="0068400D" w:rsidP="00C14246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  <w:sectPr w:rsidR="0068400D" w:rsidSect="00D32A01">
          <w:pgSz w:w="11906" w:h="16838"/>
          <w:pgMar w:top="1134" w:right="1558" w:bottom="1134" w:left="1701" w:header="708" w:footer="708" w:gutter="0"/>
          <w:cols w:space="708"/>
          <w:docGrid w:linePitch="360"/>
        </w:sectPr>
      </w:pPr>
    </w:p>
    <w:p w:rsidR="0068400D" w:rsidRPr="00455711" w:rsidRDefault="0068400D" w:rsidP="00C14246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455711">
        <w:rPr>
          <w:b/>
          <w:bCs/>
          <w:sz w:val="20"/>
          <w:szCs w:val="20"/>
        </w:rPr>
        <w:t>Тематическое планирование с определением основных видов учебной деятельности</w:t>
      </w:r>
      <w:r>
        <w:rPr>
          <w:b/>
          <w:bCs/>
          <w:sz w:val="20"/>
          <w:szCs w:val="20"/>
        </w:rPr>
        <w:t xml:space="preserve">  7</w:t>
      </w:r>
      <w:r w:rsidRPr="00455711">
        <w:rPr>
          <w:b/>
          <w:bCs/>
          <w:sz w:val="20"/>
          <w:szCs w:val="20"/>
        </w:rPr>
        <w:t xml:space="preserve"> класс ФГОС</w:t>
      </w:r>
    </w:p>
    <w:p w:rsidR="0068400D" w:rsidRPr="00455711" w:rsidRDefault="0068400D" w:rsidP="00C14246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31680" w:type="dxa"/>
        <w:tblInd w:w="-972" w:type="dxa"/>
        <w:tblLayout w:type="fixed"/>
        <w:tblLook w:val="0000"/>
      </w:tblPr>
      <w:tblGrid>
        <w:gridCol w:w="469"/>
        <w:gridCol w:w="21"/>
        <w:gridCol w:w="21"/>
        <w:gridCol w:w="810"/>
        <w:gridCol w:w="22"/>
        <w:gridCol w:w="13"/>
        <w:gridCol w:w="541"/>
        <w:gridCol w:w="28"/>
        <w:gridCol w:w="1527"/>
        <w:gridCol w:w="46"/>
        <w:gridCol w:w="239"/>
        <w:gridCol w:w="30"/>
        <w:gridCol w:w="8"/>
        <w:gridCol w:w="1562"/>
        <w:gridCol w:w="131"/>
        <w:gridCol w:w="9"/>
        <w:gridCol w:w="6"/>
        <w:gridCol w:w="2819"/>
        <w:gridCol w:w="21"/>
        <w:gridCol w:w="39"/>
        <w:gridCol w:w="233"/>
        <w:gridCol w:w="1962"/>
        <w:gridCol w:w="152"/>
        <w:gridCol w:w="14"/>
        <w:gridCol w:w="11"/>
        <w:gridCol w:w="3062"/>
        <w:gridCol w:w="45"/>
        <w:gridCol w:w="7"/>
        <w:gridCol w:w="11"/>
        <w:gridCol w:w="1133"/>
        <w:gridCol w:w="550"/>
        <w:gridCol w:w="17"/>
        <w:gridCol w:w="17"/>
        <w:gridCol w:w="22"/>
        <w:gridCol w:w="12"/>
        <w:gridCol w:w="77"/>
        <w:gridCol w:w="15"/>
        <w:gridCol w:w="937"/>
        <w:gridCol w:w="43"/>
        <w:gridCol w:w="18"/>
        <w:gridCol w:w="11"/>
        <w:gridCol w:w="283"/>
        <w:gridCol w:w="387"/>
        <w:gridCol w:w="1629"/>
        <w:gridCol w:w="2014"/>
        <w:gridCol w:w="10656"/>
      </w:tblGrid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  <w:lang w:val="en-US"/>
              </w:rPr>
            </w:pPr>
            <w:r w:rsidRPr="009E15E7">
              <w:rPr>
                <w:b/>
                <w:bCs/>
              </w:rPr>
              <w:t>№ урока п</w:t>
            </w:r>
            <w:r w:rsidRPr="009E15E7">
              <w:rPr>
                <w:b/>
                <w:bCs/>
                <w:lang w:val="en-US"/>
              </w:rPr>
              <w:t>/</w:t>
            </w:r>
            <w:r w:rsidRPr="009E15E7">
              <w:rPr>
                <w:b/>
                <w:bCs/>
              </w:rPr>
              <w:t>п</w:t>
            </w:r>
          </w:p>
        </w:tc>
        <w:tc>
          <w:tcPr>
            <w:tcW w:w="1457" w:type="dxa"/>
            <w:gridSpan w:val="7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 xml:space="preserve">      Дата</w:t>
            </w:r>
          </w:p>
        </w:tc>
        <w:tc>
          <w:tcPr>
            <w:tcW w:w="1843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  <w:lang w:val="en-US"/>
              </w:rPr>
            </w:pPr>
            <w:r w:rsidRPr="009E15E7">
              <w:rPr>
                <w:b/>
                <w:bCs/>
              </w:rPr>
              <w:t>Тема урока</w:t>
            </w:r>
          </w:p>
        </w:tc>
        <w:tc>
          <w:tcPr>
            <w:tcW w:w="4549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 xml:space="preserve">                   Стандарты                     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 xml:space="preserve">                  Содержание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ind w:left="-360" w:right="-5" w:firstLine="36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 xml:space="preserve">                                                          </w:t>
            </w:r>
          </w:p>
        </w:tc>
        <w:tc>
          <w:tcPr>
            <w:tcW w:w="8389" w:type="dxa"/>
            <w:gridSpan w:val="2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  <w:lang w:val="en-US"/>
              </w:rPr>
            </w:pPr>
            <w:r w:rsidRPr="009E15E7">
              <w:rPr>
                <w:b/>
                <w:bCs/>
              </w:rPr>
              <w:t xml:space="preserve">                                        Ожидаемые результаты</w:t>
            </w:r>
          </w:p>
        </w:tc>
      </w:tr>
      <w:tr w:rsidR="0068400D" w:rsidRPr="009E15E7" w:rsidTr="00192A8D">
        <w:trPr>
          <w:gridAfter w:val="5"/>
          <w:wAfter w:w="14972" w:type="dxa"/>
          <w:trHeight w:val="683"/>
        </w:trPr>
        <w:tc>
          <w:tcPr>
            <w:tcW w:w="4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ind w:left="-360" w:right="-5" w:firstLine="360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1457" w:type="dxa"/>
            <w:gridSpan w:val="7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ind w:right="-5"/>
              <w:jc w:val="both"/>
              <w:rPr>
                <w:b/>
                <w:bCs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ind w:left="-360" w:right="-5" w:firstLine="360"/>
              <w:jc w:val="both"/>
              <w:rPr>
                <w:b/>
                <w:bCs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ind w:left="-360" w:right="-5" w:firstLine="36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    плану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ind w:left="-360" w:right="-5"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коррекция</w:t>
            </w:r>
          </w:p>
        </w:tc>
        <w:tc>
          <w:tcPr>
            <w:tcW w:w="1843" w:type="dxa"/>
            <w:gridSpan w:val="5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ind w:left="-360" w:right="-5" w:firstLine="360"/>
              <w:jc w:val="both"/>
              <w:rPr>
                <w:b/>
                <w:bCs/>
              </w:rPr>
            </w:pPr>
          </w:p>
        </w:tc>
        <w:tc>
          <w:tcPr>
            <w:tcW w:w="4549" w:type="dxa"/>
            <w:gridSpan w:val="6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ind w:right="-5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 xml:space="preserve"> </w:t>
            </w:r>
          </w:p>
        </w:tc>
        <w:tc>
          <w:tcPr>
            <w:tcW w:w="2234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  <w:lang w:val="en-US"/>
              </w:rPr>
            </w:pPr>
            <w:r w:rsidRPr="009E15E7">
              <w:rPr>
                <w:b/>
                <w:bCs/>
              </w:rPr>
              <w:t>Предметные</w:t>
            </w:r>
          </w:p>
        </w:tc>
        <w:tc>
          <w:tcPr>
            <w:tcW w:w="3285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УУД.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Метапредметные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Р. Регулятивные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П.Позновательные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К. Коммуникативные</w:t>
            </w:r>
          </w:p>
        </w:tc>
        <w:tc>
          <w:tcPr>
            <w:tcW w:w="1735" w:type="dxa"/>
            <w:gridSpan w:val="6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Личностные результаты</w:t>
            </w:r>
          </w:p>
        </w:tc>
        <w:tc>
          <w:tcPr>
            <w:tcW w:w="1135" w:type="dxa"/>
            <w:gridSpan w:val="8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Кодификатор</w:t>
            </w:r>
          </w:p>
        </w:tc>
      </w:tr>
      <w:tr w:rsidR="0068400D" w:rsidRPr="009E15E7" w:rsidTr="00192A8D">
        <w:trPr>
          <w:gridAfter w:val="5"/>
          <w:wAfter w:w="14972" w:type="dxa"/>
          <w:trHeight w:val="682"/>
        </w:trPr>
        <w:tc>
          <w:tcPr>
            <w:tcW w:w="4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ind w:left="-360" w:right="-5" w:firstLine="360"/>
              <w:jc w:val="both"/>
              <w:rPr>
                <w:b/>
                <w:bCs/>
              </w:rPr>
            </w:pPr>
          </w:p>
        </w:tc>
        <w:tc>
          <w:tcPr>
            <w:tcW w:w="1457" w:type="dxa"/>
            <w:gridSpan w:val="7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ind w:right="-5"/>
              <w:jc w:val="both"/>
              <w:rPr>
                <w:b/>
                <w:bCs/>
              </w:rPr>
            </w:pPr>
          </w:p>
        </w:tc>
        <w:tc>
          <w:tcPr>
            <w:tcW w:w="1843" w:type="dxa"/>
            <w:gridSpan w:val="5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ind w:left="-360" w:right="-5" w:firstLine="360"/>
              <w:jc w:val="both"/>
              <w:rPr>
                <w:b/>
                <w:bCs/>
              </w:rPr>
            </w:pPr>
          </w:p>
        </w:tc>
        <w:tc>
          <w:tcPr>
            <w:tcW w:w="1702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ind w:right="-5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Аудирование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ind w:right="-5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Чтение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ind w:right="-5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Говорение</w:t>
            </w:r>
          </w:p>
        </w:tc>
        <w:tc>
          <w:tcPr>
            <w:tcW w:w="2847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ind w:right="-5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Письмо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ind w:right="-5"/>
              <w:jc w:val="both"/>
              <w:rPr>
                <w:b/>
                <w:bCs/>
              </w:rPr>
            </w:pPr>
            <w:r w:rsidRPr="009E15E7">
              <w:rPr>
                <w:b/>
                <w:bCs/>
              </w:rPr>
              <w:t>Грамматика</w:t>
            </w:r>
          </w:p>
        </w:tc>
        <w:tc>
          <w:tcPr>
            <w:tcW w:w="2234" w:type="dxa"/>
            <w:gridSpan w:val="3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3285" w:type="dxa"/>
            <w:gridSpan w:val="5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1735" w:type="dxa"/>
            <w:gridSpan w:val="6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1135" w:type="dxa"/>
            <w:gridSpan w:val="8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</w:tr>
      <w:tr w:rsidR="0068400D" w:rsidRPr="009E15E7" w:rsidTr="00192A8D">
        <w:trPr>
          <w:gridAfter w:val="16"/>
          <w:wAfter w:w="16684" w:type="dxa"/>
          <w:trHeight w:val="174"/>
        </w:trPr>
        <w:tc>
          <w:tcPr>
            <w:tcW w:w="14996" w:type="dxa"/>
            <w:gridSpan w:val="30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E15E7">
              <w:rPr>
                <w:rStyle w:val="BodyTextChar"/>
                <w:color w:val="000000"/>
              </w:rPr>
              <w:t xml:space="preserve">        </w:t>
            </w:r>
            <w:r w:rsidRPr="009E15E7">
              <w:rPr>
                <w:b/>
                <w:bCs/>
              </w:rPr>
              <w:t xml:space="preserve">                          </w:t>
            </w:r>
            <w:r>
              <w:rPr>
                <w:b/>
                <w:bCs/>
              </w:rPr>
              <w:t xml:space="preserve"> </w:t>
            </w:r>
            <w:r w:rsidRPr="00C93CE2">
              <w:rPr>
                <w:b/>
                <w:color w:val="333333"/>
                <w:shd w:val="clear" w:color="auto" w:fill="FFFFFF"/>
              </w:rPr>
              <w:t>Сравниваем школы разных стран</w:t>
            </w:r>
            <w:r>
              <w:rPr>
                <w:b/>
                <w:bCs/>
              </w:rPr>
              <w:t xml:space="preserve"> </w:t>
            </w:r>
            <w:r w:rsidRPr="009E15E7">
              <w:rPr>
                <w:b/>
                <w:bCs/>
              </w:rPr>
              <w:t xml:space="preserve">     </w:t>
            </w:r>
            <w:r>
              <w:rPr>
                <w:b/>
                <w:bCs/>
              </w:rPr>
              <w:t>6 часов</w:t>
            </w:r>
            <w:r w:rsidRPr="009E15E7">
              <w:rPr>
                <w:b/>
                <w:bCs/>
              </w:rPr>
              <w:t xml:space="preserve">         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 1</w:t>
            </w:r>
          </w:p>
        </w:tc>
        <w:tc>
          <w:tcPr>
            <w:tcW w:w="8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01.09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Сравниваем школы в разных странах</w:t>
            </w:r>
          </w:p>
          <w:p w:rsidR="0068400D" w:rsidRPr="00685568" w:rsidRDefault="0068400D" w:rsidP="00192A8D">
            <w:pPr>
              <w:suppressAutoHyphens/>
            </w:pPr>
            <w:r>
              <w:t>Чтение</w:t>
            </w:r>
          </w:p>
        </w:tc>
        <w:tc>
          <w:tcPr>
            <w:tcW w:w="17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  <w:rPr>
                <w:b/>
              </w:rPr>
            </w:pPr>
            <w:r>
              <w:rPr>
                <w:b/>
              </w:rPr>
              <w:t xml:space="preserve">Говорение </w:t>
            </w:r>
          </w:p>
          <w:p w:rsidR="0068400D" w:rsidRDefault="0068400D" w:rsidP="00192A8D">
            <w:pPr>
              <w:suppressAutoHyphens/>
              <w:rPr>
                <w:b/>
              </w:rPr>
            </w:pPr>
            <w:r>
              <w:rPr>
                <w:b/>
              </w:rPr>
              <w:t>Диалог этикетный</w:t>
            </w:r>
          </w:p>
          <w:p w:rsidR="0068400D" w:rsidRPr="009E15E7" w:rsidRDefault="0068400D" w:rsidP="00192A8D">
            <w:pPr>
              <w:suppressAutoHyphens/>
            </w:pPr>
            <w:r>
              <w:t>Начинать, поддерживать и заканчивать разговор. Начинать, вести и заканчивать разговор по телефонувыражать пожелания и реагировать на них. Выражать благодарность.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Введение</w:t>
            </w:r>
          </w:p>
          <w:p w:rsidR="0068400D" w:rsidRPr="00706A6F" w:rsidRDefault="0068400D" w:rsidP="00192A8D">
            <w:pPr>
              <w:suppressAutoHyphens/>
            </w:pPr>
            <w:r>
              <w:t xml:space="preserve">Степени сравнения прилагательных. </w:t>
            </w:r>
          </w:p>
          <w:p w:rsidR="0068400D" w:rsidRPr="008D4EF4" w:rsidRDefault="0068400D" w:rsidP="00192A8D">
            <w:pPr>
              <w:suppressAutoHyphens/>
            </w:pPr>
            <w:r>
              <w:t xml:space="preserve">Качественные прилагательные, используемые для описания внешности. </w:t>
            </w:r>
          </w:p>
          <w:p w:rsidR="0068400D" w:rsidRPr="00A976B5" w:rsidRDefault="0068400D" w:rsidP="00192A8D">
            <w:pPr>
              <w:autoSpaceDE w:val="0"/>
              <w:autoSpaceDN w:val="0"/>
              <w:adjustRightInd w:val="0"/>
            </w:pPr>
          </w:p>
        </w:tc>
        <w:tc>
          <w:tcPr>
            <w:tcW w:w="22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9E15E7">
              <w:t>Адекватное произношение и различие на слух новых лексических единиц. Распознавание и употребление в речи основных значений изученных лексических единиц. Рассказывать о себе.</w:t>
            </w:r>
          </w:p>
        </w:tc>
        <w:tc>
          <w:tcPr>
            <w:tcW w:w="32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tabs>
                <w:tab w:val="left" w:pos="14484"/>
                <w:tab w:val="left" w:pos="14768"/>
              </w:tabs>
              <w:autoSpaceDE w:val="0"/>
              <w:autoSpaceDN w:val="0"/>
              <w:adjustRightInd w:val="0"/>
            </w:pPr>
            <w:r w:rsidRPr="009E15E7">
              <w:rPr>
                <w:highlight w:val="white"/>
              </w:rPr>
              <w:t>Р:</w:t>
            </w:r>
            <w:r w:rsidRPr="009E15E7">
              <w:t xml:space="preserve"> применять установленные правила в планировании способа решения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П: самостоятельно выделять и формулировать познавательную цель, установление аналогий;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К: работа в малых группах и парах, умение  ставить вопросы</w:t>
            </w:r>
          </w:p>
        </w:tc>
        <w:tc>
          <w:tcPr>
            <w:tcW w:w="173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 xml:space="preserve">внутренняя позиции школьника на основе положительного отношения к школе, - гражданская идентичность в форме осознания «Я» как гражданина России, чувства сопричастности и гордости </w:t>
            </w:r>
            <w:r>
              <w:t>за свою Родину.</w:t>
            </w:r>
          </w:p>
        </w:tc>
        <w:tc>
          <w:tcPr>
            <w:tcW w:w="11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 xml:space="preserve">5.2.3.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</w:t>
            </w:r>
          </w:p>
        </w:tc>
      </w:tr>
      <w:tr w:rsidR="0068400D" w:rsidRPr="009E15E7" w:rsidTr="00192A8D">
        <w:trPr>
          <w:trHeight w:val="421"/>
        </w:trPr>
        <w:tc>
          <w:tcPr>
            <w:tcW w:w="16991" w:type="dxa"/>
            <w:gridSpan w:val="4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 xml:space="preserve">  </w:t>
            </w:r>
          </w:p>
        </w:tc>
        <w:tc>
          <w:tcPr>
            <w:tcW w:w="2016" w:type="dxa"/>
            <w:gridSpan w:val="2"/>
          </w:tcPr>
          <w:p w:rsidR="0068400D" w:rsidRPr="009E15E7" w:rsidRDefault="0068400D" w:rsidP="00192A8D"/>
        </w:tc>
        <w:tc>
          <w:tcPr>
            <w:tcW w:w="2014" w:type="dxa"/>
          </w:tcPr>
          <w:p w:rsidR="0068400D" w:rsidRPr="009E15E7" w:rsidRDefault="0068400D" w:rsidP="00192A8D"/>
        </w:tc>
        <w:tc>
          <w:tcPr>
            <w:tcW w:w="10659" w:type="dxa"/>
          </w:tcPr>
          <w:p w:rsidR="0068400D" w:rsidRDefault="0068400D" w:rsidP="00192A8D">
            <w:pPr>
              <w:suppressAutoHyphens/>
            </w:pPr>
          </w:p>
        </w:tc>
      </w:tr>
      <w:tr w:rsidR="0068400D" w:rsidRPr="009E15E7" w:rsidTr="00192A8D">
        <w:trPr>
          <w:gridAfter w:val="5"/>
          <w:wAfter w:w="14972" w:type="dxa"/>
          <w:trHeight w:val="1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Pr="0056751A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56751A">
              <w:t>2</w:t>
            </w:r>
          </w:p>
        </w:tc>
        <w:tc>
          <w:tcPr>
            <w:tcW w:w="8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04.09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Default="0068400D" w:rsidP="00192A8D">
            <w:pPr>
              <w:suppressAutoHyphens/>
            </w:pPr>
            <w:r>
              <w:t>Степени сравнения прилагательных.</w:t>
            </w:r>
          </w:p>
          <w:p w:rsidR="0068400D" w:rsidRDefault="0068400D" w:rsidP="00192A8D">
            <w:pPr>
              <w:suppressAutoHyphens/>
            </w:pPr>
            <w:r>
              <w:t>Грамматика</w:t>
            </w:r>
          </w:p>
        </w:tc>
        <w:tc>
          <w:tcPr>
            <w:tcW w:w="17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Default="0068400D" w:rsidP="00192A8D">
            <w:pPr>
              <w:suppressAutoHyphens/>
              <w:rPr>
                <w:b/>
              </w:rPr>
            </w:pPr>
            <w:r>
              <w:rPr>
                <w:b/>
              </w:rPr>
              <w:t>Диалог-расспрос</w:t>
            </w:r>
          </w:p>
          <w:p w:rsidR="0068400D" w:rsidRDefault="0068400D" w:rsidP="00192A8D">
            <w:pPr>
              <w:suppressAutoHyphens/>
            </w:pPr>
            <w:r>
              <w:t>Сообщать информацию, отвечая на вопросы разных видов. Самостоятельно запрашивать информацию. Выражать свое мнение/ отношение.</w:t>
            </w:r>
          </w:p>
          <w:p w:rsidR="0068400D" w:rsidRDefault="0068400D" w:rsidP="00192A8D">
            <w:pPr>
              <w:suppressAutoHyphens/>
              <w:rPr>
                <w:b/>
              </w:rPr>
            </w:pPr>
          </w:p>
          <w:p w:rsidR="0068400D" w:rsidRPr="007D0118" w:rsidRDefault="0068400D" w:rsidP="00192A8D"/>
          <w:p w:rsidR="0068400D" w:rsidRPr="007D0118" w:rsidRDefault="0068400D" w:rsidP="00192A8D"/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Default="0068400D" w:rsidP="00192A8D">
            <w:pPr>
              <w:suppressAutoHyphens/>
              <w:rPr>
                <w:lang w:val="en-US"/>
              </w:rPr>
            </w:pPr>
            <w:r>
              <w:t>Выражение</w:t>
            </w:r>
            <w:r w:rsidRPr="008D4EF4">
              <w:rPr>
                <w:lang w:val="en-US"/>
              </w:rPr>
              <w:t xml:space="preserve"> </w:t>
            </w:r>
            <w:r>
              <w:t>просьбы</w:t>
            </w:r>
            <w:r w:rsidRPr="008D4EF4">
              <w:rPr>
                <w:lang w:val="en-US"/>
              </w:rPr>
              <w:t xml:space="preserve"> </w:t>
            </w:r>
            <w:r>
              <w:t>с</w:t>
            </w:r>
            <w:r w:rsidRPr="008D4EF4">
              <w:rPr>
                <w:lang w:val="en-US"/>
              </w:rPr>
              <w:t xml:space="preserve"> </w:t>
            </w:r>
            <w:r>
              <w:t>конструкциями</w:t>
            </w:r>
            <w:r w:rsidRPr="008D4EF4">
              <w:rPr>
                <w:lang w:val="en-US"/>
              </w:rPr>
              <w:t xml:space="preserve"> </w:t>
            </w:r>
            <w:r>
              <w:rPr>
                <w:lang w:val="en-US"/>
              </w:rPr>
              <w:t>Pass me… , Lend me… , Here you are.</w:t>
            </w:r>
          </w:p>
          <w:p w:rsidR="0068400D" w:rsidRPr="00020E72" w:rsidRDefault="0068400D" w:rsidP="00192A8D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22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Начинать и поддерживать диалог в стандартных ситуациях. Рассказывать о себе.  Поддерживать различные виды диалогов в стандартных ситуациях общения. Воспринимать на слух и полностью понимать речь учителя и одноклассников.</w:t>
            </w:r>
          </w:p>
        </w:tc>
        <w:tc>
          <w:tcPr>
            <w:tcW w:w="330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Р: использовать речь для регуляции своего действия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П:контролировать и оценивать процесс и результат деятельности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К: обращаться за помощью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ИКТ: находить ответы на вопросы в справочной литературе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и Интернет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</w:p>
        </w:tc>
        <w:tc>
          <w:tcPr>
            <w:tcW w:w="17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принятие образа «хорошего ученика», осознание ответственности человека за общее благополучие, контролировать и оценивать процесс и результат деятельности</w:t>
            </w:r>
          </w:p>
        </w:tc>
        <w:tc>
          <w:tcPr>
            <w:tcW w:w="11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Р, 5.2.3.</w:t>
            </w:r>
          </w:p>
        </w:tc>
      </w:tr>
      <w:tr w:rsidR="0068400D" w:rsidRPr="009E15E7" w:rsidTr="00192A8D">
        <w:trPr>
          <w:gridAfter w:val="5"/>
          <w:wAfter w:w="14972" w:type="dxa"/>
          <w:trHeight w:val="631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3</w:t>
            </w:r>
          </w:p>
        </w:tc>
        <w:tc>
          <w:tcPr>
            <w:tcW w:w="8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06.09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Школьная форма: за и против</w:t>
            </w:r>
          </w:p>
          <w:p w:rsidR="0068400D" w:rsidRDefault="0068400D" w:rsidP="00192A8D">
            <w:pPr>
              <w:suppressAutoHyphens/>
            </w:pPr>
            <w:r>
              <w:t>Говорение</w:t>
            </w:r>
          </w:p>
        </w:tc>
        <w:tc>
          <w:tcPr>
            <w:tcW w:w="17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А/П: аудиотекст и написание стихотворения на основе прослушанного текста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D4EF4" w:rsidRDefault="0068400D" w:rsidP="00192A8D">
            <w:pPr>
              <w:suppressAutoHyphens/>
            </w:pPr>
            <w:r>
              <w:t xml:space="preserve">Предложения со сравнительными конструкциями </w:t>
            </w:r>
            <w:r>
              <w:rPr>
                <w:lang w:val="en-US"/>
              </w:rPr>
              <w:t>as</w:t>
            </w:r>
            <w:r w:rsidRPr="008D4EF4">
              <w:t xml:space="preserve">… </w:t>
            </w:r>
            <w:r>
              <w:rPr>
                <w:lang w:val="en-US"/>
              </w:rPr>
              <w:t>as</w:t>
            </w:r>
            <w:r w:rsidRPr="008D4EF4">
              <w:t xml:space="preserve">, </w:t>
            </w:r>
            <w:r>
              <w:rPr>
                <w:lang w:val="en-US"/>
              </w:rPr>
              <w:t>more</w:t>
            </w:r>
            <w:r w:rsidRPr="008D4EF4">
              <w:t xml:space="preserve">… </w:t>
            </w:r>
            <w:r>
              <w:rPr>
                <w:lang w:val="en-US"/>
              </w:rPr>
              <w:t>than</w:t>
            </w:r>
            <w:r w:rsidRPr="008D4EF4">
              <w:t>.</w:t>
            </w:r>
          </w:p>
          <w:p w:rsidR="0068400D" w:rsidRPr="007D0118" w:rsidRDefault="0068400D" w:rsidP="00192A8D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22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after="120"/>
            </w:pPr>
            <w:r w:rsidRPr="009E15E7">
              <w:t>Заполнять таблицу по образцу, пользуясь лексикой из прочитанного текста.Составление подписей к фотографиям</w:t>
            </w:r>
          </w:p>
        </w:tc>
        <w:tc>
          <w:tcPr>
            <w:tcW w:w="330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Р:ставитьновыеучебныезадачивсотрудничестве с учителем,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рефлексия способов и условий действий; классификация по заданным критериям;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формулировать свои затруднения.</w:t>
            </w:r>
          </w:p>
        </w:tc>
        <w:tc>
          <w:tcPr>
            <w:tcW w:w="17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контролировать и оценивать процесс и результат деятельности</w:t>
            </w:r>
          </w:p>
        </w:tc>
        <w:tc>
          <w:tcPr>
            <w:tcW w:w="11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Р, 5.2.3.</w:t>
            </w:r>
          </w:p>
        </w:tc>
      </w:tr>
      <w:tr w:rsidR="0068400D" w:rsidRPr="009E15E7" w:rsidTr="00192A8D">
        <w:trPr>
          <w:gridAfter w:val="6"/>
          <w:wAfter w:w="14983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4</w:t>
            </w:r>
          </w:p>
        </w:tc>
        <w:tc>
          <w:tcPr>
            <w:tcW w:w="8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>
              <w:t>08.09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Входящая контрольная работа по теме: «Степени сравнения прилагательных»</w:t>
            </w:r>
          </w:p>
          <w:p w:rsidR="0068400D" w:rsidRDefault="0068400D" w:rsidP="00192A8D">
            <w:pPr>
              <w:suppressAutoHyphens/>
            </w:pPr>
          </w:p>
        </w:tc>
        <w:tc>
          <w:tcPr>
            <w:tcW w:w="17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Как понять на слух основное содержание текста с опорой на зрительную наглядность и составить диалог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 xml:space="preserve">А/П: аудиотекст и написание стихотворения на основе прослушанного текста 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C92E87" w:rsidRDefault="0068400D" w:rsidP="00192A8D">
            <w:pPr>
              <w:suppressAutoHyphens/>
            </w:pPr>
            <w:r>
              <w:t>Местоимения в именительном и объективном падеже.</w:t>
            </w:r>
          </w:p>
          <w:p w:rsidR="0068400D" w:rsidRPr="008643A7" w:rsidRDefault="0068400D" w:rsidP="00192A8D">
            <w:pPr>
              <w:autoSpaceDE w:val="0"/>
              <w:autoSpaceDN w:val="0"/>
              <w:adjustRightInd w:val="0"/>
            </w:pPr>
          </w:p>
        </w:tc>
        <w:tc>
          <w:tcPr>
            <w:tcW w:w="22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Воспринимать на слух основное содержание текста  с опорой на зрительную наглядность</w:t>
            </w:r>
            <w:r>
              <w:t>. Рассказывать о своём отношении к школе</w:t>
            </w:r>
            <w:r w:rsidRPr="009E15E7"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</w:p>
        </w:tc>
        <w:tc>
          <w:tcPr>
            <w:tcW w:w="330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Р: адекватно использовать речь для планирования и регуляции своей деятельности.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П: ставить и формулировать проблемы.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К: формулировать собственное мнение и позицию.</w:t>
            </w:r>
          </w:p>
        </w:tc>
        <w:tc>
          <w:tcPr>
            <w:tcW w:w="17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экологическая культура: ценностное отношение к природному миру, готовность следовать нормам природоохранного, нерасточительного, здоровьесберегающего поведения.</w:t>
            </w:r>
          </w:p>
        </w:tc>
        <w:tc>
          <w:tcPr>
            <w:tcW w:w="112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6"/>
          <w:wAfter w:w="14983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5</w:t>
            </w:r>
          </w:p>
        </w:tc>
        <w:tc>
          <w:tcPr>
            <w:tcW w:w="8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>
              <w:t>11.09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 xml:space="preserve">Система образования в России. </w:t>
            </w:r>
          </w:p>
          <w:p w:rsidR="0068400D" w:rsidRPr="007D1A1C" w:rsidRDefault="0068400D" w:rsidP="00192A8D">
            <w:pPr>
              <w:autoSpaceDE w:val="0"/>
              <w:autoSpaceDN w:val="0"/>
              <w:adjustRightInd w:val="0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Чтение.</w:t>
            </w:r>
          </w:p>
        </w:tc>
        <w:tc>
          <w:tcPr>
            <w:tcW w:w="17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А/Ч/Г/П: ауд</w:t>
            </w:r>
            <w:r>
              <w:t>иотекст-</w:t>
            </w:r>
            <w:r w:rsidRPr="009E15E7">
              <w:t>ответы на вопросы, написать предложения на основе прослушанного и прочитанного текста. Ознакомительное чтение предисловия изучающее чтение</w:t>
            </w:r>
            <w:r>
              <w:t>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Вв</w:t>
            </w:r>
            <w:r>
              <w:t xml:space="preserve">едение новых ЛЕ из  текста </w:t>
            </w:r>
            <w:r w:rsidRPr="009E15E7">
              <w:t>специальный вопрос в прошедшем простом времени.</w:t>
            </w:r>
            <w:r>
              <w:t>Степени сравнения прательных, сравнительные  союзы.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Воспринимать на слух текст стихотворения с отдельными новыми словами, понимать его содержание, выполнять называемые в нём инструкции. Читать текст про себя, понимать его общее содержание и соотносить его с иллюстрацией, кратко пересказывать, отвечать на вопросы.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Р: выбирать действия в соответствии с поставленной задачей и условиями её реализации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П: самостоятельно создавать алгоритмы деятельности при решении проблем различного характера, установление причинно-следственных связей;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К: предлагать помощь и сотрудничество</w:t>
            </w:r>
          </w:p>
        </w:tc>
        <w:tc>
          <w:tcPr>
            <w:tcW w:w="17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мотивация учебной деятельности, самостоятельность и личная ответственность за свои поступки</w:t>
            </w:r>
          </w:p>
        </w:tc>
        <w:tc>
          <w:tcPr>
            <w:tcW w:w="112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Р, 5.2.3.</w:t>
            </w:r>
            <w:r>
              <w:br/>
              <w:t>2.1.</w:t>
            </w:r>
          </w:p>
        </w:tc>
      </w:tr>
      <w:tr w:rsidR="0068400D" w:rsidRPr="009E15E7" w:rsidTr="00192A8D">
        <w:trPr>
          <w:gridAfter w:val="6"/>
          <w:wAfter w:w="14983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9E15E7">
              <w:rPr>
                <w:lang w:val="en-US"/>
              </w:rPr>
              <w:t>6</w:t>
            </w:r>
          </w:p>
        </w:tc>
        <w:tc>
          <w:tcPr>
            <w:tcW w:w="8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>
              <w:t>13.09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7D1A1C" w:rsidRDefault="0068400D" w:rsidP="00192A8D">
            <w:pPr>
              <w:autoSpaceDE w:val="0"/>
              <w:autoSpaceDN w:val="0"/>
              <w:adjustRightInd w:val="0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Система образования в Великобритании. Чтение</w:t>
            </w:r>
          </w:p>
        </w:tc>
        <w:tc>
          <w:tcPr>
            <w:tcW w:w="17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Ознакомительное и поисковое чтение статей журнала. Дополнение утверждений информацией из прочитанных текстов.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Выразительное чтение вслух</w:t>
            </w:r>
          </w:p>
          <w:p w:rsidR="0068400D" w:rsidRPr="00C807E5" w:rsidRDefault="0068400D" w:rsidP="00192A8D">
            <w:pPr>
              <w:autoSpaceDE w:val="0"/>
              <w:autoSpaceDN w:val="0"/>
              <w:adjustRightInd w:val="0"/>
            </w:pPr>
            <w:r w:rsidRPr="009E15E7">
              <w:t>Стихотворений диалог расспрос о любимой книге.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706A6F" w:rsidRDefault="0068400D" w:rsidP="00192A8D">
            <w:pPr>
              <w:suppressAutoHyphens/>
            </w:pPr>
            <w:r>
              <w:t xml:space="preserve">Степени сравнения прилагательных. </w:t>
            </w:r>
          </w:p>
          <w:p w:rsidR="0068400D" w:rsidRPr="008D4EF4" w:rsidRDefault="0068400D" w:rsidP="00192A8D">
            <w:pPr>
              <w:suppressAutoHyphens/>
            </w:pPr>
            <w:r>
              <w:t xml:space="preserve">Качественные прилагательные, используемые для описания внешности. </w:t>
            </w:r>
          </w:p>
          <w:p w:rsidR="0068400D" w:rsidRPr="00C47007" w:rsidRDefault="0068400D" w:rsidP="00192A8D">
            <w:pPr>
              <w:autoSpaceDE w:val="0"/>
              <w:autoSpaceDN w:val="0"/>
              <w:adjustRightInd w:val="0"/>
            </w:pP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Воспринимать зрительно текст с некоторыми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новыми словами и конструкциями, соотносить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его содержание с иллюстрациями,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догадываться о значении новых слов из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контекста.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Извлекать фактическую детальную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Информацию</w:t>
            </w:r>
            <w:r>
              <w:t>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Р: выбирать действия в соответствии с поставленной задачей и условиями её реализации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П: самостоятельно создавать алгоритмы деятельности при решении проблем различного характера, установление причинно-следственных связей;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К: предлагать помощь и сотрудничество</w:t>
            </w:r>
          </w:p>
        </w:tc>
        <w:tc>
          <w:tcPr>
            <w:tcW w:w="17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Развитие кругозора и познавательного интереса</w:t>
            </w:r>
          </w:p>
        </w:tc>
        <w:tc>
          <w:tcPr>
            <w:tcW w:w="112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</w:t>
            </w:r>
          </w:p>
        </w:tc>
      </w:tr>
      <w:tr w:rsidR="0068400D" w:rsidRPr="001A1C28" w:rsidTr="00192A8D">
        <w:trPr>
          <w:gridAfter w:val="6"/>
          <w:wAfter w:w="14983" w:type="dxa"/>
          <w:trHeight w:val="174"/>
        </w:trPr>
        <w:tc>
          <w:tcPr>
            <w:tcW w:w="16697" w:type="dxa"/>
            <w:gridSpan w:val="4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A1C28" w:rsidRDefault="0068400D" w:rsidP="00192A8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A1C2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1A1C28">
              <w:rPr>
                <w:b/>
                <w:shd w:val="clear" w:color="auto" w:fill="FFFFFF"/>
              </w:rPr>
              <w:t>2 Раздел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1A1C2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Pr="001A1C28">
              <w:rPr>
                <w:b/>
                <w:shd w:val="clear" w:color="auto" w:fill="FFFFFF"/>
              </w:rPr>
              <w:t>Лучший путь в школу. Школьный транспорт</w:t>
            </w:r>
            <w:r>
              <w:rPr>
                <w:b/>
                <w:shd w:val="clear" w:color="auto" w:fill="FFFFFF"/>
              </w:rPr>
              <w:t xml:space="preserve"> 6 часов</w:t>
            </w:r>
          </w:p>
        </w:tc>
      </w:tr>
      <w:tr w:rsidR="0068400D" w:rsidRPr="009E15E7" w:rsidTr="00192A8D">
        <w:trPr>
          <w:gridAfter w:val="5"/>
          <w:wAfter w:w="14972" w:type="dxa"/>
          <w:trHeight w:val="2870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BB1F9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15.09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</w:pPr>
            <w:r>
              <w:t>Виды транспорта. Говорение</w:t>
            </w:r>
          </w:p>
        </w:tc>
        <w:tc>
          <w:tcPr>
            <w:tcW w:w="17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  <w:rPr>
                <w:b/>
              </w:rPr>
            </w:pPr>
            <w:r>
              <w:rPr>
                <w:b/>
              </w:rPr>
              <w:t>Просмотровое/ поисковое чтение</w:t>
            </w:r>
          </w:p>
          <w:p w:rsidR="0068400D" w:rsidRDefault="0068400D" w:rsidP="00192A8D">
            <w:pPr>
              <w:suppressAutoHyphens/>
            </w:pPr>
            <w:r>
              <w:t xml:space="preserve">Выбирать необходимую/ интересующую информацию, просмотрев один текст или несколько коротких текстов. Находить значение отдельных незнакомых слов в двуязычно словаре учебника.  </w:t>
            </w:r>
          </w:p>
          <w:p w:rsidR="0068400D" w:rsidRPr="006D1732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FE18BA" w:rsidRDefault="0068400D" w:rsidP="00192A8D">
            <w:pPr>
              <w:suppressAutoHyphens/>
              <w:rPr>
                <w:lang w:val="en-US"/>
              </w:rPr>
            </w:pPr>
            <w:r w:rsidRPr="009E15E7">
              <w:t>Лексический и гра</w:t>
            </w:r>
            <w:r>
              <w:t>мматический материал раздела данного раздела. Конструкции</w:t>
            </w:r>
            <w:r w:rsidRPr="00FE18B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to go/ to get to… by (bus, train, car </w:t>
            </w:r>
            <w:r>
              <w:t>и</w:t>
            </w:r>
            <w:r w:rsidRPr="00FE18BA">
              <w:rPr>
                <w:lang w:val="en-US"/>
              </w:rPr>
              <w:t xml:space="preserve"> </w:t>
            </w:r>
            <w:r>
              <w:t>т</w:t>
            </w:r>
            <w:r w:rsidRPr="00FE18BA">
              <w:rPr>
                <w:lang w:val="en-US"/>
              </w:rPr>
              <w:t>.</w:t>
            </w:r>
            <w:r>
              <w:t>д</w:t>
            </w:r>
            <w:r w:rsidRPr="00FE18BA">
              <w:rPr>
                <w:lang w:val="en-US"/>
              </w:rPr>
              <w:t>.</w:t>
            </w:r>
            <w:r>
              <w:rPr>
                <w:lang w:val="en-US"/>
              </w:rPr>
              <w:t>)</w:t>
            </w:r>
            <w:r w:rsidRPr="00FE18BA">
              <w:rPr>
                <w:lang w:val="en-US"/>
              </w:rPr>
              <w:t>.</w:t>
            </w:r>
          </w:p>
          <w:p w:rsidR="0068400D" w:rsidRPr="00960E5A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Проверка знаний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Освоение учащимися лексико-грамматичес</w:t>
            </w:r>
            <w:r>
              <w:t>кого материала раздела</w:t>
            </w:r>
            <w:r w:rsidRPr="009E15E7">
              <w:t>. Овладение иностранным языком как средством общения.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выделять и формулировать то, что уже усвоено и что еще нужно усвоить, определять качество и уровня усвоения;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запись, фиксация информации , в том числе с помощью  ИКТ, заполнение предложенных схем с опорой на прочитанный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7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6D1732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1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5.2.1.</w:t>
            </w:r>
          </w:p>
        </w:tc>
      </w:tr>
      <w:tr w:rsidR="0068400D" w:rsidRPr="009E15E7" w:rsidTr="00192A8D">
        <w:trPr>
          <w:gridAfter w:val="5"/>
          <w:wAfter w:w="14972" w:type="dxa"/>
          <w:trHeight w:val="503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18.09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Лучший способ добраться до школы.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Говорение.</w:t>
            </w:r>
          </w:p>
        </w:tc>
        <w:tc>
          <w:tcPr>
            <w:tcW w:w="17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Превосходная степень сравнения прилагательных.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Лексический и грам</w:t>
            </w:r>
            <w:r>
              <w:t>матический материал раздела.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Освоение учащимися лексико-грамматическо</w:t>
            </w:r>
            <w:r>
              <w:t xml:space="preserve">го материала раздела </w:t>
            </w:r>
            <w:r w:rsidRPr="009E15E7">
              <w:t>Овладение иностранным языком как средством общения.</w:t>
            </w:r>
          </w:p>
        </w:tc>
        <w:tc>
          <w:tcPr>
            <w:tcW w:w="31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осуществлять взаимный контроль</w:t>
            </w:r>
          </w:p>
        </w:tc>
        <w:tc>
          <w:tcPr>
            <w:tcW w:w="17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</w:tc>
        <w:tc>
          <w:tcPr>
            <w:tcW w:w="11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5.2.3.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20.09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074">
              <w:rPr>
                <w:rFonts w:ascii="Times New Roman" w:hAnsi="Times New Roman"/>
                <w:sz w:val="24"/>
                <w:szCs w:val="24"/>
              </w:rPr>
              <w:t>Сложные предложения с условными придаточными. Грамматика.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Г: </w:t>
            </w:r>
            <w:r w:rsidRPr="009E15E7">
              <w:rPr>
                <w:rFonts w:eastAsia="TimesNewRomanPSMT"/>
              </w:rPr>
              <w:t>диалог-расспрос о предполагаемых событиях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MT"/>
              </w:rPr>
              <w:t xml:space="preserve">в будущем с использованием глаголов в </w:t>
            </w:r>
            <w:r w:rsidRPr="009E15E7">
              <w:rPr>
                <w:rFonts w:eastAsia="TimesNewRomanPS-ItalicMT"/>
              </w:rPr>
              <w:t>Future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Simple Tense</w:t>
            </w:r>
            <w:r w:rsidRPr="009E15E7">
              <w:rPr>
                <w:rFonts w:eastAsia="TimesNewRomanPSMT"/>
                <w:lang w:val="en-US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</w:t>
            </w:r>
            <w:r w:rsidRPr="009E15E7">
              <w:rPr>
                <w:lang w:val="en-US"/>
              </w:rPr>
              <w:t>/</w:t>
            </w:r>
            <w:r w:rsidRPr="009E15E7">
              <w:t>Г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аудиотекст</w:t>
            </w:r>
            <w:r w:rsidRPr="009E15E7">
              <w:rPr>
                <w:rFonts w:eastAsia="TimesNewRomanPS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What would they like to do on the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plane?</w:t>
            </w:r>
          </w:p>
          <w:p w:rsidR="0068400D" w:rsidRPr="00E669D6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Речевые</w:t>
            </w:r>
            <w:r w:rsidRPr="009E15E7">
              <w:rPr>
                <w:lang w:val="en-US"/>
              </w:rPr>
              <w:t xml:space="preserve"> </w:t>
            </w:r>
            <w:r w:rsidRPr="009E15E7">
              <w:t>образцы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We’ve got a problem. What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shall we do? Would you like to …? How would you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-ItalicMT"/>
                <w:lang w:val="en-US"/>
              </w:rPr>
              <w:t xml:space="preserve">like to …? What would you like to do …? </w:t>
            </w:r>
            <w:r w:rsidRPr="009E15E7">
              <w:rPr>
                <w:rFonts w:eastAsia="TimesNewRomanPS-ItalicMT"/>
              </w:rPr>
              <w:t>Let’s … 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Активная лексика: </w:t>
            </w:r>
            <w:r w:rsidRPr="009E15E7">
              <w:rPr>
                <w:rFonts w:eastAsia="TimesNewRomanPS-ItalicMT"/>
              </w:rPr>
              <w:t>institute</w:t>
            </w:r>
            <w:r w:rsidRPr="009E15E7">
              <w:rPr>
                <w:rFonts w:eastAsia="TimesNewRomanPSMT"/>
              </w:rPr>
              <w:t>; (прилагательные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для описания настроения и эмоционального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MT"/>
              </w:rPr>
              <w:t>состояния</w:t>
            </w:r>
            <w:r w:rsidRPr="009E15E7">
              <w:rPr>
                <w:rFonts w:eastAsia="TimesNewRomanPSMT"/>
                <w:lang w:val="en-US"/>
              </w:rPr>
              <w:t xml:space="preserve">) </w:t>
            </w:r>
            <w:r w:rsidRPr="009E15E7">
              <w:rPr>
                <w:rFonts w:eastAsia="TimesNewRomanPS-ItalicMT"/>
                <w:lang w:val="en-US"/>
              </w:rPr>
              <w:t>happy, angry, bored, sad, nervous,</w:t>
            </w:r>
          </w:p>
          <w:p w:rsidR="0068400D" w:rsidRPr="009E15E7" w:rsidRDefault="0068400D" w:rsidP="00192A8D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eastAsia="TimesNewRomanPSMT"/>
              </w:rPr>
            </w:pPr>
            <w:r w:rsidRPr="009E15E7">
              <w:rPr>
                <w:rFonts w:eastAsia="TimesNewRomanPS-ItalicMT"/>
              </w:rPr>
              <w:t>frightened</w:t>
            </w:r>
            <w:r w:rsidRPr="009E15E7">
              <w:rPr>
                <w:rFonts w:eastAsia="TimesNewRomanPSMT"/>
              </w:rPr>
              <w:t>. Грамматика модальные глаголы</w:t>
            </w:r>
          </w:p>
          <w:p w:rsidR="0068400D" w:rsidRPr="00E73DF1" w:rsidRDefault="0068400D" w:rsidP="00192A8D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120"/>
              <w:jc w:val="both"/>
            </w:pPr>
            <w:r w:rsidRPr="009E15E7">
              <w:rPr>
                <w:rFonts w:eastAsia="TimesNewRomanPSMT"/>
              </w:rPr>
              <w:t>Будущее простое время конструкции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Воспринимать на слух и зрительно текст с некоторыми новыми словами и конструкциями, понимать его содержание, пользоваться словарём. Вести диалог-расспрос и участвовать в нем, оперируя конструкциями  и лексикой., отвечать на вопросы.</w:t>
            </w:r>
          </w:p>
        </w:tc>
        <w:tc>
          <w:tcPr>
            <w:tcW w:w="31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вносить необходимые коррективы в действие после его завершения на основе его оценки и учёта сделанных ошибок;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П:развитие смыслового чтения, включая умение определять тему;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оказывать в сотрудничестве взаимопомощь.</w:t>
            </w:r>
          </w:p>
        </w:tc>
        <w:tc>
          <w:tcPr>
            <w:tcW w:w="17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начальные навыки адаптации в динамично изменяющемся  мире</w:t>
            </w:r>
          </w:p>
        </w:tc>
        <w:tc>
          <w:tcPr>
            <w:tcW w:w="11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5.1.3</w:t>
            </w:r>
          </w:p>
        </w:tc>
      </w:tr>
      <w:tr w:rsidR="0068400D" w:rsidRPr="00A1039E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22.09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pacing w:val="3"/>
              </w:rPr>
            </w:pPr>
            <w:r>
              <w:t>История транспорта Лондона</w:t>
            </w:r>
          </w:p>
          <w:p w:rsidR="0068400D" w:rsidRPr="00A1039E" w:rsidRDefault="0068400D" w:rsidP="00192A8D">
            <w:r>
              <w:t>Чтение</w:t>
            </w:r>
          </w:p>
        </w:tc>
        <w:tc>
          <w:tcPr>
            <w:tcW w:w="17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Г</w:t>
            </w:r>
            <w:r w:rsidRPr="009E15E7">
              <w:rPr>
                <w:rFonts w:eastAsia="TimesNewRomanPSMT"/>
              </w:rPr>
              <w:t>: диалог-расспрос по образцу о предпочтениях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 выбор</w:t>
            </w:r>
            <w:r>
              <w:rPr>
                <w:rFonts w:eastAsia="TimesNewRomanPSMT"/>
              </w:rPr>
              <w:t>е транспорта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П</w:t>
            </w:r>
            <w:r w:rsidRPr="009E15E7">
              <w:rPr>
                <w:rFonts w:eastAsia="TimesNewRomanPSMT"/>
              </w:rPr>
              <w:t>: составление списка любимых развлечений.</w:t>
            </w:r>
          </w:p>
          <w:p w:rsidR="0068400D" w:rsidRPr="00C322C6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Речевые</w:t>
            </w:r>
            <w:r w:rsidRPr="009E15E7">
              <w:rPr>
                <w:lang w:val="en-US"/>
              </w:rPr>
              <w:t xml:space="preserve"> </w:t>
            </w:r>
            <w:r w:rsidRPr="009E15E7">
              <w:t>образцы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Would you like to … ? What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shall we do? I’d like to…</w:t>
            </w:r>
            <w:r>
              <w:rPr>
                <w:rFonts w:eastAsia="TimesNewRomanPS-ItalicMT"/>
                <w:lang w:val="en-US"/>
              </w:rPr>
              <w:t>go</w:t>
            </w:r>
            <w:r w:rsidRPr="009E15E7">
              <w:rPr>
                <w:rFonts w:eastAsia="TimesNewRomanPS-ItalicMT"/>
                <w:lang w:val="en-US"/>
              </w:rPr>
              <w:t xml:space="preserve"> .</w:t>
            </w: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MT"/>
              </w:rPr>
              <w:t>модальный</w:t>
            </w:r>
            <w:r w:rsidRPr="00E73DF1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глагол</w:t>
            </w:r>
          </w:p>
          <w:p w:rsidR="0068400D" w:rsidRPr="00FE18BA" w:rsidRDefault="0068400D" w:rsidP="00192A8D">
            <w:pPr>
              <w:suppressAutoHyphens/>
            </w:pPr>
            <w:r>
              <w:t xml:space="preserve">Сложноподчиненные предложения с союзом </w:t>
            </w:r>
            <w:r>
              <w:rPr>
                <w:lang w:val="en-US"/>
              </w:rPr>
              <w:t>if</w:t>
            </w:r>
            <w:r w:rsidRPr="00FE18BA">
              <w:t xml:space="preserve">: </w:t>
            </w:r>
            <w:r>
              <w:rPr>
                <w:lang w:val="en-US"/>
              </w:rPr>
              <w:t>If</w:t>
            </w:r>
            <w:r w:rsidRPr="00FE18BA">
              <w:t xml:space="preserve"> </w:t>
            </w:r>
            <w:r>
              <w:rPr>
                <w:lang w:val="en-US"/>
              </w:rPr>
              <w:t>you</w:t>
            </w:r>
            <w:r w:rsidRPr="00FE18BA">
              <w:t xml:space="preserve"> </w:t>
            </w:r>
            <w:r>
              <w:rPr>
                <w:lang w:val="en-US"/>
              </w:rPr>
              <w:t>go</w:t>
            </w:r>
            <w:r w:rsidRPr="00FE18BA">
              <w:t xml:space="preserve">… </w:t>
            </w:r>
            <w:r>
              <w:rPr>
                <w:lang w:val="en-US"/>
              </w:rPr>
              <w:t>it</w:t>
            </w:r>
            <w:r w:rsidRPr="00FE18BA">
              <w:t>’</w:t>
            </w:r>
            <w:r>
              <w:rPr>
                <w:lang w:val="en-US"/>
              </w:rPr>
              <w:t>s</w:t>
            </w:r>
            <w:r w:rsidRPr="00FE18BA">
              <w:t xml:space="preserve">… </w:t>
            </w:r>
          </w:p>
          <w:p w:rsidR="0068400D" w:rsidRPr="00FE18BA" w:rsidRDefault="0068400D" w:rsidP="00192A8D">
            <w:pPr>
              <w:suppressAutoHyphens/>
            </w:pPr>
          </w:p>
          <w:p w:rsidR="0068400D" w:rsidRPr="00FB3009" w:rsidRDefault="0068400D" w:rsidP="00192A8D">
            <w:pPr>
              <w:rPr>
                <w:rFonts w:eastAsia="TimesNewRomanPS-ItalicMT"/>
              </w:rPr>
            </w:pP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Воспринимать на слух и полностью понимать  речь учителя, одноклассников. Рассказывать о своих интересах. Расспрашивать собеседника и отвечать на его вопросы в переделах изученной тематики и усвоенного лексического материала.</w:t>
            </w:r>
          </w:p>
        </w:tc>
        <w:tc>
          <w:tcPr>
            <w:tcW w:w="31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адекватно воспринимать предложения учителей, товарищей по исправлению допущенных ошибок, стабилизация эмоционального состояния для решения различных задач.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узнавать, называть и определять объекты и явления окружающей действительности в соответствии с содержанием учебных предметов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оказывать в сотрудничестве взаимопомощь.</w:t>
            </w:r>
          </w:p>
        </w:tc>
        <w:tc>
          <w:tcPr>
            <w:tcW w:w="17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lang w:val="en-US"/>
              </w:rPr>
            </w:pPr>
            <w:r w:rsidRPr="009E15E7">
              <w:t xml:space="preserve">Приобщение к природному  миру </w:t>
            </w:r>
          </w:p>
        </w:tc>
        <w:tc>
          <w:tcPr>
            <w:tcW w:w="11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5.1.6.</w:t>
            </w:r>
          </w:p>
          <w:p w:rsidR="0068400D" w:rsidRPr="00A1039E" w:rsidRDefault="0068400D" w:rsidP="00192A8D">
            <w:r>
              <w:t>З</w:t>
            </w:r>
          </w:p>
        </w:tc>
      </w:tr>
      <w:tr w:rsidR="0068400D" w:rsidRPr="009E15E7" w:rsidTr="00192A8D">
        <w:trPr>
          <w:gridAfter w:val="5"/>
          <w:wAfter w:w="14972" w:type="dxa"/>
          <w:trHeight w:val="5878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11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25.09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Ездить на велосипеде или нет?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Говорение.</w:t>
            </w:r>
          </w:p>
        </w:tc>
        <w:tc>
          <w:tcPr>
            <w:tcW w:w="17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BD43D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Ч</w:t>
            </w:r>
            <w:r w:rsidRPr="00BD43DD">
              <w:t>/</w:t>
            </w:r>
            <w:r w:rsidRPr="009E15E7">
              <w:t>Г</w:t>
            </w:r>
            <w:r w:rsidRPr="00BD43DD">
              <w:rPr>
                <w:rFonts w:eastAsia="TimesNewRomanPSMT"/>
              </w:rPr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BD43DD">
              <w:rPr>
                <w:rFonts w:eastAsia="TimesNewRomanPSMT"/>
              </w:rPr>
              <w:t xml:space="preserve"> </w:t>
            </w:r>
            <w:r w:rsidRPr="00BD43DD">
              <w:rPr>
                <w:rFonts w:eastAsia="TimesNewRomanPS-ItalicMT"/>
              </w:rPr>
              <w:t xml:space="preserve"> </w:t>
            </w:r>
            <w:r w:rsidRPr="00BD43DD">
              <w:rPr>
                <w:rFonts w:eastAsia="TimesNewRomanPSMT"/>
              </w:rPr>
              <w:t>(</w:t>
            </w:r>
            <w:r w:rsidRPr="009E15E7">
              <w:rPr>
                <w:rFonts w:eastAsia="TimesNewRomanPSMT"/>
              </w:rPr>
              <w:t>часть</w:t>
            </w:r>
            <w:r w:rsidRPr="00BD43DD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  <w:lang w:val="en-US"/>
              </w:rPr>
              <w:t>I</w:t>
            </w:r>
            <w:r w:rsidRPr="00BD43DD">
              <w:rPr>
                <w:rFonts w:eastAsia="TimesNewRomanPSMT"/>
              </w:rPr>
              <w:t>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Описание иллюстраций с использованием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глаголов в </w:t>
            </w:r>
            <w:r w:rsidRPr="009E15E7">
              <w:rPr>
                <w:rFonts w:eastAsia="TimesNewRomanPS-ItalicMT"/>
              </w:rPr>
              <w:t>Past Simple Tense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Составление предложений на основе понимания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основного содержания 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Соотнесение иллюстраций с текстом и описание</w:t>
            </w:r>
          </w:p>
          <w:p w:rsidR="0068400D" w:rsidRPr="00597CEF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иллюстраций</w:t>
            </w:r>
            <w:r w:rsidRPr="009E15E7">
              <w:rPr>
                <w:rFonts w:eastAsia="TimesNewRomanPSMT"/>
                <w:lang w:val="en-US"/>
              </w:rPr>
              <w:t>.</w:t>
            </w: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9E15E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 xml:space="preserve">storm, </w:t>
            </w:r>
            <w:r w:rsidRPr="00C0612A">
              <w:rPr>
                <w:rFonts w:eastAsia="TimesNewRomanPS-ItalicMT"/>
                <w:lang w:val="en-US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a bike</w:t>
            </w:r>
            <w:r w:rsidRPr="00C0612A">
              <w:rPr>
                <w:rFonts w:eastAsia="TimesNewRomanPS-ItalicMT"/>
                <w:lang w:val="en-US"/>
              </w:rPr>
              <w:t xml:space="preserve">, </w:t>
            </w:r>
            <w:r w:rsidRPr="009E15E7">
              <w:rPr>
                <w:rFonts w:eastAsia="TimesNewRomanPS-ItalicMT"/>
                <w:lang w:val="en-US"/>
              </w:rPr>
              <w:t>to crash, boat, to fall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into the sea, to get tired, to fall asleep, to fall – fell;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-ItalicMT"/>
              </w:rPr>
              <w:t>fill, cut, put. Грамматика прошедшее простое время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-ItalicMT"/>
              </w:rPr>
              <w:t>повелительное наклонение.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про себя адаптированный текст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художественного произведения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английском языке с некоторыми новыми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словами и конструкциями, соотносить их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с иллюстрациями,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догадываться о значении новых слов изконтекста.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Выборочно понимать необходимую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информацию (названия, даты)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1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выделять и формулировать то, что уже усвоено и что еще нужно усвоить, определять качество и уровня усвоения;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запись, фиксация информации , в том числе с помощью  ИКТ, заполнение предложенных схем с опорой на прочитанный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7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готовность следовать нормам природоохранного, нерасточительного, здоровьесберегающего поведения</w:t>
            </w:r>
          </w:p>
        </w:tc>
        <w:tc>
          <w:tcPr>
            <w:tcW w:w="11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З</w:t>
            </w:r>
          </w:p>
        </w:tc>
      </w:tr>
      <w:tr w:rsidR="0068400D" w:rsidRPr="009E15E7" w:rsidTr="00192A8D">
        <w:trPr>
          <w:gridAfter w:val="5"/>
          <w:wAfter w:w="14972" w:type="dxa"/>
          <w:trHeight w:val="5878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27.09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Превосходная степень прилагательных. Грамматика</w:t>
            </w:r>
          </w:p>
        </w:tc>
        <w:tc>
          <w:tcPr>
            <w:tcW w:w="17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  <w:rPr>
                <w:b/>
              </w:rPr>
            </w:pPr>
            <w:r>
              <w:rPr>
                <w:b/>
              </w:rPr>
              <w:t>Диалог-расспрос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Сообщать информацию, отвечая на вопросы разных видов. Самостоятельно запрашивать информацию. Выражать свое мнение/ отношение.</w:t>
            </w: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A64188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A64188">
              <w:rPr>
                <w:shd w:val="clear" w:color="auto" w:fill="FFFFFF"/>
              </w:rPr>
              <w:t>Степени сравнения прилагательных.</w:t>
            </w:r>
            <w:r w:rsidRPr="00A64188">
              <w:br/>
            </w:r>
            <w:r w:rsidRPr="00A64188">
              <w:rPr>
                <w:shd w:val="clear" w:color="auto" w:fill="FFFFFF"/>
              </w:rPr>
              <w:t>Качественные прилагательные, используемые для описания внешности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Воспринимать на слух и полностью понимать  речь учителя, одноклассников. Рассказывать о своих интересах. Расспрашивать собеседника и отвечать на его вопросы в переделах изученной тематики и усвоенного лексического материала.</w:t>
            </w:r>
          </w:p>
        </w:tc>
        <w:tc>
          <w:tcPr>
            <w:tcW w:w="31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адекватно воспринимать предложения учителей, товарищей по исправлению допущенных ошибок, стабилизация эмоционального состояния для решения различных задач.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узнавать, называть и определять объекты и явления окружающей действительности в соответствии с содержанием учебных предметов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оказывать в сотрудничестве взаимопомощь.</w:t>
            </w:r>
          </w:p>
        </w:tc>
        <w:tc>
          <w:tcPr>
            <w:tcW w:w="17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lang w:val="en-US"/>
              </w:rPr>
            </w:pPr>
            <w:r w:rsidRPr="009E15E7">
              <w:t xml:space="preserve">Приобщение к природному  миру </w:t>
            </w:r>
          </w:p>
        </w:tc>
        <w:tc>
          <w:tcPr>
            <w:tcW w:w="11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5.1.6.</w:t>
            </w:r>
          </w:p>
          <w:p w:rsidR="0068400D" w:rsidRPr="00A1039E" w:rsidRDefault="0068400D" w:rsidP="00192A8D">
            <w:r>
              <w:t>З</w:t>
            </w:r>
          </w:p>
        </w:tc>
      </w:tr>
      <w:tr w:rsidR="0068400D" w:rsidRPr="009E15E7" w:rsidTr="00192A8D">
        <w:trPr>
          <w:gridAfter w:val="5"/>
          <w:wAfter w:w="14972" w:type="dxa"/>
          <w:trHeight w:val="349"/>
        </w:trPr>
        <w:tc>
          <w:tcPr>
            <w:tcW w:w="16708" w:type="dxa"/>
            <w:gridSpan w:val="4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BA06FC" w:rsidRDefault="0068400D" w:rsidP="00192A8D">
            <w:pPr>
              <w:tabs>
                <w:tab w:val="left" w:pos="6885"/>
              </w:tabs>
              <w:jc w:val="center"/>
            </w:pPr>
            <w:r>
              <w:t xml:space="preserve">Раздел 3 </w:t>
            </w:r>
            <w:r>
              <w:rPr>
                <w:rFonts w:ascii="Arial" w:hAnsi="Arial" w:cs="Arial"/>
                <w:color w:val="767676"/>
                <w:sz w:val="21"/>
                <w:szCs w:val="21"/>
                <w:shd w:val="clear" w:color="auto" w:fill="FFFFFF"/>
              </w:rPr>
              <w:t> </w:t>
            </w:r>
            <w:r w:rsidRPr="00AE4A0F">
              <w:rPr>
                <w:b/>
                <w:color w:val="000000"/>
                <w:shd w:val="clear" w:color="auto" w:fill="FFFFFF"/>
              </w:rPr>
              <w:t>Разговор о былых временах</w:t>
            </w:r>
            <w:r>
              <w:rPr>
                <w:b/>
                <w:color w:val="000000"/>
                <w:shd w:val="clear" w:color="auto" w:fill="FFFFFF"/>
              </w:rPr>
              <w:t xml:space="preserve"> 5 часов</w:t>
            </w:r>
          </w:p>
        </w:tc>
      </w:tr>
      <w:tr w:rsidR="0068400D" w:rsidRPr="009E15E7" w:rsidTr="00192A8D">
        <w:trPr>
          <w:gridAfter w:val="4"/>
          <w:wAfter w:w="14689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13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29.09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7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Что было раньше?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Говорение.</w:t>
            </w:r>
          </w:p>
        </w:tc>
        <w:tc>
          <w:tcPr>
            <w:tcW w:w="17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А/Г/Ч: аудиотек</w:t>
            </w:r>
            <w:r>
              <w:t xml:space="preserve">ст-история </w:t>
            </w:r>
            <w:r w:rsidRPr="009E15E7">
              <w:t>Ч/Г: ответы на вопросы диалог- расспрос о картинках.  А/Ч: этикетный диал</w:t>
            </w:r>
            <w:r>
              <w:t xml:space="preserve">ог. </w:t>
            </w:r>
            <w:r w:rsidRPr="009E15E7">
              <w:t>Г: описание картинки. Изучающее чтение чтение диалогов. Дополнение предложений подходящими по смыслу словами.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C63178">
              <w:t xml:space="preserve"> </w:t>
            </w:r>
            <w:r>
              <w:t xml:space="preserve">Конструкция </w:t>
            </w:r>
            <w:r>
              <w:rPr>
                <w:lang w:val="en-US"/>
              </w:rPr>
              <w:t>used</w:t>
            </w:r>
            <w:r w:rsidRPr="00FD1D00">
              <w:t xml:space="preserve"> </w:t>
            </w:r>
            <w:r>
              <w:rPr>
                <w:lang w:val="en-US"/>
              </w:rPr>
              <w:t>to</w:t>
            </w:r>
            <w:r>
              <w:t xml:space="preserve"> для выражения привычных, повторяющихся в прошлом действий и состояний. </w:t>
            </w:r>
          </w:p>
          <w:p w:rsidR="0068400D" w:rsidRPr="00C63178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Воспринимать на слух и зрительно текст с некоторыми новыми словами и конструкциями, понимать общее содержание, догадываться о значении новых слов и конструкций из контекста.  Вести диалог-расспрос с опорой на текст и иллюстрации.  Узнавать и употреблять в речи изученные лексические едини</w:t>
            </w:r>
            <w:r>
              <w:t>цы.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формулировать и удерживать учебную задачу.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формулировать и удерживать учебную задачу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проявлять активность во взаимодействии для решения коммуникативных и познавательных задач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ИКТ: находить ответы на вопросы в интернете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Формирование </w:t>
            </w:r>
            <w:r>
              <w:t xml:space="preserve"> </w:t>
            </w:r>
            <w:r w:rsidRPr="009E15E7">
              <w:t>эстетического вкуса, формирование круга интересов</w:t>
            </w:r>
          </w:p>
        </w:tc>
        <w:tc>
          <w:tcPr>
            <w:tcW w:w="9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5.2.8</w:t>
            </w:r>
          </w:p>
        </w:tc>
        <w:tc>
          <w:tcPr>
            <w:tcW w:w="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4"/>
          <w:wAfter w:w="14689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14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02.10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7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Старые письма. Аудирование.</w:t>
            </w:r>
          </w:p>
        </w:tc>
        <w:tc>
          <w:tcPr>
            <w:tcW w:w="17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 Заполнение таблицы. А/Г: прослушивание вопросов и самостоятельно ответить на вопросы. Ч/Грамматика: чтение предложений, настоящее продолженное время (изучение) наречие времени.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Степени сравнения наречий.</w:t>
            </w:r>
          </w:p>
          <w:p w:rsidR="0068400D" w:rsidRPr="003B5F72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3B5F72">
              <w:t>Наречия в сравнительной и превосходной</w:t>
            </w:r>
          </w:p>
          <w:p w:rsidR="0068400D" w:rsidRPr="003B5F72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3B5F72">
              <w:t>степенях, а также наречия, выражающие количество</w:t>
            </w:r>
          </w:p>
          <w:p w:rsidR="0068400D" w:rsidRPr="003B5F72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3B5F72">
              <w:rPr>
                <w:lang w:val="en-US"/>
              </w:rPr>
              <w:t>(many/much, few / a few, little / a little)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Читать вслух текст, построенный на изученном материале, соблюдая правила произношения, ударение, ритм английского предложения. Воспринимать зрительно текст, узнавать знакомые слова, грамматические конструкции, полностью понимать его содержание.  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Р:определять последовательность промежуточных целей и соответствующих им действий с учетом конечного результата.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П:сравнение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работа в парах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начальные навыки планирования своего врмени</w:t>
            </w:r>
          </w:p>
        </w:tc>
        <w:tc>
          <w:tcPr>
            <w:tcW w:w="9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5.2.3.</w:t>
            </w:r>
          </w:p>
        </w:tc>
        <w:tc>
          <w:tcPr>
            <w:tcW w:w="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4"/>
          <w:wAfter w:w="14689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15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04.10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7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B5F72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3B5F72">
              <w:t>Развлечения прошлого и настоящего.</w:t>
            </w:r>
          </w:p>
          <w:p w:rsidR="0068400D" w:rsidRPr="00E35A68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Говорение.</w:t>
            </w:r>
          </w:p>
        </w:tc>
        <w:tc>
          <w:tcPr>
            <w:tcW w:w="17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Ч: текст о распорядке дня Элисон. А/Г: аудиотекст и заполнение таблиц</w:t>
            </w:r>
            <w:r>
              <w:t>ы на основе прослушанного диалог</w:t>
            </w:r>
            <w:r w:rsidRPr="009E15E7">
              <w:t>. А/Ч/Г:</w:t>
            </w:r>
            <w:r>
              <w:t xml:space="preserve"> аудиотекст </w:t>
            </w:r>
            <w:r w:rsidRPr="009E15E7">
              <w:t xml:space="preserve"> диалог-расспрос о соревновании. 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 xml:space="preserve">Введение </w:t>
            </w:r>
            <w:r w:rsidRPr="009E15E7">
              <w:t>НЛЕ  сравнительная степень прилагательных и наречий и выражения с ними.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Читать вслух текст, построенный на изученном материале, соблюдая правила произношения, ударение, ритм английского предложения. Воспринимать зрительно текст, узнавать знакомые слова, грамматические конструкции, полностью понимать его содержание. 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Р:преобразовывать практическую задачу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П:поиск и выделение необходимой информации из различных источников в разных формах (текст, рисунок, таблица, диаграмма, схема).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строить диалогическое высказывание, работа в парах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гуманистическое сознание,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9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</w:t>
            </w:r>
          </w:p>
        </w:tc>
        <w:tc>
          <w:tcPr>
            <w:tcW w:w="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1</w:t>
            </w:r>
            <w:r>
              <w:t>6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06.10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7D1A1C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Факты из жизни известных людей. Говорение.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02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</w:t>
            </w:r>
            <w:r w:rsidRPr="00E91088">
              <w:t>/</w:t>
            </w:r>
            <w:r w:rsidRPr="009E15E7">
              <w:t>Ч</w:t>
            </w:r>
            <w:r w:rsidRPr="00E91088">
              <w:t>/</w:t>
            </w:r>
            <w:r w:rsidRPr="009E15E7">
              <w:t>Г</w:t>
            </w:r>
            <w:r w:rsidRPr="00E91088">
              <w:t xml:space="preserve">: </w:t>
            </w:r>
            <w:r w:rsidRPr="009E15E7">
              <w:t>аудиотекст</w:t>
            </w:r>
            <w:r w:rsidRPr="00E91088">
              <w:t xml:space="preserve"> </w:t>
            </w:r>
            <w:r w:rsidRPr="009E15E7">
              <w:t>Аудирование с пониманием основной иформации  с опорой на иллюстарции. Подбор иллюстраций к отдельным частям т</w:t>
            </w:r>
            <w:r>
              <w:t>екста. Догадка о значении одноко</w:t>
            </w:r>
            <w:r w:rsidRPr="009E15E7">
              <w:t xml:space="preserve">ренных слов.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Придаточные предложения времени.</w:t>
            </w:r>
          </w:p>
          <w:p w:rsidR="0068400D" w:rsidRPr="00EB5E0B" w:rsidRDefault="0068400D" w:rsidP="00192A8D">
            <w:pPr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EB5E0B">
              <w:rPr>
                <w:rFonts w:eastAsia="TimesNewRoman"/>
                <w:lang w:eastAsia="ru-RU"/>
              </w:rPr>
              <w:t>Сложноподчиненные предложения с союзами и союзными</w:t>
            </w:r>
          </w:p>
          <w:p w:rsidR="0068400D" w:rsidRPr="00EB5E0B" w:rsidRDefault="0068400D" w:rsidP="00192A8D">
            <w:pPr>
              <w:autoSpaceDE w:val="0"/>
              <w:autoSpaceDN w:val="0"/>
              <w:adjustRightInd w:val="0"/>
              <w:rPr>
                <w:rFonts w:eastAsia="TimesNewRoman"/>
                <w:i/>
                <w:iCs/>
                <w:lang w:val="en-US" w:eastAsia="ru-RU"/>
              </w:rPr>
            </w:pPr>
            <w:r w:rsidRPr="00EB5E0B">
              <w:rPr>
                <w:rFonts w:eastAsia="TimesNewRoman"/>
                <w:lang w:eastAsia="ru-RU"/>
              </w:rPr>
              <w:t>словами</w:t>
            </w:r>
            <w:r w:rsidRPr="00EB5E0B">
              <w:rPr>
                <w:rFonts w:eastAsia="TimesNewRoman"/>
                <w:lang w:val="en-US" w:eastAsia="ru-RU"/>
              </w:rPr>
              <w:t xml:space="preserve"> </w:t>
            </w:r>
            <w:r w:rsidRPr="00EB5E0B">
              <w:rPr>
                <w:rFonts w:eastAsia="TimesNewRoman"/>
                <w:i/>
                <w:iCs/>
                <w:lang w:val="en-US" w:eastAsia="ru-RU"/>
              </w:rPr>
              <w:t>what, when, why, which, that, who, if, because, that’s</w:t>
            </w:r>
          </w:p>
          <w:p w:rsidR="0068400D" w:rsidRPr="00EB5E0B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EB5E0B">
              <w:rPr>
                <w:rFonts w:eastAsia="TimesNewRoman"/>
                <w:i/>
                <w:iCs/>
                <w:lang w:val="en-US" w:eastAsia="ru-RU"/>
              </w:rPr>
              <w:t>why, than, so, for, since, during, so that, unless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E91088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Воспринимать на слух и зрительно текст с некоторыми новыми словами и конструкциями, понимать общее содержание, догадываться о значении новых слов и конструкций из контекста. Узнавать и употреблять в речи изученные лексические единицы и грамматические конструкции, составлять предложения по образцу. 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составлять план и последовательность действий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выбирать вид чтения в зависимости от цели, синтез;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определять цели, функции участников, способы взаимодействия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понимание чувств других людей и сопереживание им,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У, 5.1.3.</w:t>
            </w:r>
          </w:p>
        </w:tc>
      </w:tr>
      <w:tr w:rsidR="0068400D" w:rsidRPr="009E15E7" w:rsidTr="00192A8D">
        <w:trPr>
          <w:gridAfter w:val="4"/>
          <w:wAfter w:w="14689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17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09.10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F6A08" w:rsidRDefault="0068400D" w:rsidP="00192A8D">
            <w:pPr>
              <w:autoSpaceDE w:val="0"/>
              <w:autoSpaceDN w:val="0"/>
              <w:adjustRightInd w:val="0"/>
              <w:jc w:val="both"/>
              <w:rPr>
                <w:rStyle w:val="BodyTextChar"/>
                <w:color w:val="000000"/>
              </w:rPr>
            </w:pPr>
            <w:r w:rsidRPr="002F6A08">
              <w:rPr>
                <w:rStyle w:val="BodyTextChar"/>
                <w:color w:val="000000"/>
              </w:rPr>
              <w:t>Тогда и сейчас.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2F6A08">
              <w:rPr>
                <w:rStyle w:val="BodyTextChar"/>
                <w:color w:val="000000"/>
              </w:rPr>
              <w:t>Аудирование</w:t>
            </w:r>
          </w:p>
        </w:tc>
        <w:tc>
          <w:tcPr>
            <w:tcW w:w="202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А/Г/Ч: аудиотекс понимание к</w:t>
            </w:r>
            <w:r w:rsidRPr="009E15E7">
              <w:rPr>
                <w:color w:val="000000"/>
              </w:rPr>
              <w:t>раткой инструкции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E15E7">
              <w:rPr>
                <w:color w:val="000000"/>
              </w:rPr>
              <w:t>ознакомительное и поисковое чтение;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E15E7">
              <w:rPr>
                <w:color w:val="000000"/>
              </w:rPr>
              <w:t>работа со схемой.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E15E7">
              <w:rPr>
                <w:color w:val="000000"/>
              </w:rPr>
              <w:t>П: дописывание предложений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E15E7">
              <w:rPr>
                <w:color w:val="000000"/>
              </w:rPr>
              <w:t>основе понимания основного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E15E7">
              <w:rPr>
                <w:color w:val="000000"/>
              </w:rPr>
              <w:t>содержания текста. Определение расположения предметов с опорой на иллюстрации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E15E7">
              <w:rPr>
                <w:color w:val="000000"/>
              </w:rPr>
              <w:t>Формирование языковой компетенции</w:t>
            </w:r>
            <w:r>
              <w:rPr>
                <w:color w:val="000000"/>
              </w:rPr>
              <w:t>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Согласование времен в плане настоящего и будущего.</w:t>
            </w:r>
          </w:p>
          <w:p w:rsidR="0068400D" w:rsidRPr="004A1330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Соотносить звучащий аудиотекст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иллюстрациями, пересказывать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услышанную/прочитанную информацию.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Догадываться о значении однокоренных слов.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Описывать события прошлого из жизни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персонажа учебника, вести диалог расспрос,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используя зрительные опоры.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Вести диалог-расспрос по рисунку с опорой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 образец.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Воспроизводить диалог-образец</w:t>
            </w:r>
            <w:r>
              <w:t>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Р:выполнять учебные действия в различных формах</w:t>
            </w:r>
          </w:p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П: построение рассуждения, 26обобщение, подведение под понятие на основе распознавания объектов, выделения существенных признаков.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вести  устный и письменный диалог в соответствии с грамматическими и синтаксическими нормами родного языка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Расширение кругозора, развитие познавательных интересов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5.1.4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4"/>
          <w:wAfter w:w="14689" w:type="dxa"/>
          <w:trHeight w:val="174"/>
        </w:trPr>
        <w:tc>
          <w:tcPr>
            <w:tcW w:w="16991" w:type="dxa"/>
            <w:gridSpan w:val="4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DC702C" w:rsidRDefault="0068400D" w:rsidP="00192A8D">
            <w:pPr>
              <w:tabs>
                <w:tab w:val="left" w:pos="6960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702C">
              <w:rPr>
                <w:b/>
                <w:color w:val="000000"/>
              </w:rPr>
              <w:t xml:space="preserve">Раздел 4 </w:t>
            </w:r>
            <w:r w:rsidRPr="00DC702C">
              <w:rPr>
                <w:b/>
                <w:color w:val="000000"/>
                <w:shd w:val="clear" w:color="auto" w:fill="FFFFFF"/>
              </w:rPr>
              <w:t>Мир животных. Дикие животные</w:t>
            </w:r>
            <w:r>
              <w:rPr>
                <w:b/>
                <w:color w:val="000000"/>
                <w:shd w:val="clear" w:color="auto" w:fill="FFFFFF"/>
              </w:rPr>
              <w:t xml:space="preserve"> 8 часов</w:t>
            </w:r>
          </w:p>
        </w:tc>
      </w:tr>
      <w:tr w:rsidR="0068400D" w:rsidRPr="009E15E7" w:rsidTr="00192A8D">
        <w:trPr>
          <w:gridAfter w:val="4"/>
          <w:wAfter w:w="14689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4B0247">
              <w:t>1</w:t>
            </w:r>
            <w:r>
              <w:t>8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11.10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B024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3"/>
                <w:shd w:val="clear" w:color="auto" w:fill="FFFFFF"/>
              </w:rPr>
            </w:pPr>
            <w:r w:rsidRPr="004B0247">
              <w:rPr>
                <w:color w:val="000000"/>
                <w:spacing w:val="3"/>
                <w:shd w:val="clear" w:color="auto" w:fill="FFFFFF"/>
              </w:rPr>
              <w:t>Что ты знаешь о диких животных?</w:t>
            </w:r>
          </w:p>
          <w:p w:rsidR="0068400D" w:rsidRPr="004B024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3"/>
                <w:shd w:val="clear" w:color="auto" w:fill="FFFFFF"/>
              </w:rPr>
            </w:pPr>
            <w:r w:rsidRPr="004B0247">
              <w:rPr>
                <w:color w:val="000000"/>
                <w:spacing w:val="3"/>
                <w:shd w:val="clear" w:color="auto" w:fill="FFFFFF"/>
              </w:rPr>
              <w:t>Говорение</w:t>
            </w:r>
          </w:p>
        </w:tc>
        <w:tc>
          <w:tcPr>
            <w:tcW w:w="202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B024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B0247">
              <w:rPr>
                <w:color w:val="000000"/>
              </w:rPr>
              <w:t>Ч/Г:диалог-расспрос о животных А/Г: аудиотекст,ответы на вопросы, диалог-расспрос о животных. Описание фото и ситуативный диалог подбор иллюстраций к содержанию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E73DF1" w:rsidRDefault="0068400D" w:rsidP="00192A8D">
            <w:pPr>
              <w:suppressAutoHyphens/>
            </w:pPr>
            <w:r w:rsidRPr="009E15E7">
              <w:t>Специальные</w:t>
            </w:r>
            <w:r w:rsidRPr="00E73DF1">
              <w:t xml:space="preserve"> </w:t>
            </w:r>
            <w:r w:rsidRPr="009E15E7">
              <w:t>вопросы</w:t>
            </w:r>
            <w:r w:rsidRPr="00E73DF1">
              <w:t>.</w:t>
            </w:r>
          </w:p>
          <w:p w:rsidR="0068400D" w:rsidRPr="00FD1D00" w:rsidRDefault="0068400D" w:rsidP="00192A8D">
            <w:pPr>
              <w:suppressAutoHyphens/>
            </w:pPr>
            <w:r>
              <w:t>Личные и притяжательные местоимения</w:t>
            </w:r>
          </w:p>
          <w:p w:rsidR="0068400D" w:rsidRPr="00A55E85" w:rsidRDefault="0068400D" w:rsidP="00192A8D">
            <w:pPr>
              <w:suppressAutoHyphens/>
            </w:pP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Воспринимать на слух и полностью понимать  речь учителя, одноклассников. Рассказывать о своих интересах. Расспрашивать собеседника и отвечать на его вопросы в переделах изученной тематики и усвоенного лексического материала.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преобразовывать практическую задачу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поиск и выделение необходимой информации из различных источников в разных формах (текст, рисунок, таблица, диаграмма, схема).</w:t>
            </w:r>
          </w:p>
          <w:p w:rsidR="0068400D" w:rsidRPr="004B024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строить монологическое высказывание.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Осознание возможностей самореализации средствами иностранного языка.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5.2.2.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19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13.10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Специальный вопрос в настоящем и прошедшем времени.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</w:t>
            </w: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А/Г/Ч: ауд</w:t>
            </w:r>
            <w:r>
              <w:t xml:space="preserve">иотекст- история </w:t>
            </w:r>
            <w:r w:rsidRPr="009E15E7">
              <w:t xml:space="preserve"> ответы на вопросы,  аудиотекст- беседа. Г: диалог- расспрос о Джози. Описание павильона киностудии диалог об опыте работы каскадеравыражения предупреждения ролевая игра.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36F5A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336F5A">
              <w:t xml:space="preserve"> </w:t>
            </w:r>
            <w:r w:rsidRPr="009E15E7">
              <w:t>специальный</w:t>
            </w:r>
            <w:r w:rsidRPr="00336F5A">
              <w:t xml:space="preserve"> </w:t>
            </w:r>
            <w:r w:rsidRPr="009E15E7">
              <w:t>вопрос</w:t>
            </w:r>
            <w:r w:rsidRPr="00336F5A">
              <w:t>.</w:t>
            </w:r>
          </w:p>
          <w:p w:rsidR="0068400D" w:rsidRDefault="0068400D" w:rsidP="00192A8D">
            <w:pPr>
              <w:suppressAutoHyphens/>
            </w:pPr>
            <w:r>
              <w:t xml:space="preserve">Специальный вопрос с </w:t>
            </w:r>
            <w:r>
              <w:rPr>
                <w:lang w:val="en-US"/>
              </w:rPr>
              <w:t>how</w:t>
            </w:r>
            <w:r w:rsidRPr="000C4A14">
              <w:t xml:space="preserve"> </w:t>
            </w:r>
            <w:r>
              <w:t xml:space="preserve">в форме </w:t>
            </w:r>
            <w:r>
              <w:rPr>
                <w:lang w:val="en-US"/>
              </w:rPr>
              <w:t>Present</w:t>
            </w:r>
            <w:r w:rsidRPr="000C4A14">
              <w:t xml:space="preserve"> </w:t>
            </w:r>
            <w:r>
              <w:rPr>
                <w:lang w:val="en-US"/>
              </w:rPr>
              <w:t>Simple</w:t>
            </w:r>
            <w:r w:rsidRPr="000C4A14">
              <w:t xml:space="preserve"> </w:t>
            </w:r>
            <w:r>
              <w:rPr>
                <w:lang w:val="en-US"/>
              </w:rPr>
              <w:t>Tense</w:t>
            </w:r>
            <w:r w:rsidRPr="000C4A14">
              <w:t xml:space="preserve"> </w:t>
            </w:r>
            <w:r>
              <w:t>в действительном и страдательном залоге.</w:t>
            </w:r>
          </w:p>
          <w:p w:rsidR="0068400D" w:rsidRPr="00336F5A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Воспринимать на слух и зрительно текст с некоторыми новыми словами и конструкциями, понимать общее содержание, догадываться о значении новых слов и конструкций из контекста. отвечать на вопросы  Вести диалог-расспрос с опорой на прослушанный текст.  Узнавать и употреблять в речи изученные лексические единицы и грамматические конструкции.  Пользоваться словарём.. 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Р:выполнять учебные действия в различных формах</w:t>
            </w:r>
          </w:p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П: построение рассуждения, обобщение, подведение под понятие на основе распознавания объектов, выделения существенных признаков.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вести  устный и письменный диалог в соответствии с грамматическими и синтаксическими нормами  языка. Работа в парах.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Ра</w:t>
            </w:r>
            <w:r>
              <w:t>звитие интереса к грамматике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5.2.10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16.10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Style w:val="BodyTextChar"/>
                <w:color w:val="000000"/>
              </w:rPr>
            </w:pPr>
            <w:r>
              <w:t>Притяжательный падеж имен существительных</w:t>
            </w:r>
          </w:p>
          <w:p w:rsidR="0068400D" w:rsidRPr="004B024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4B0247">
              <w:rPr>
                <w:rStyle w:val="BodyTextChar"/>
                <w:color w:val="000000"/>
              </w:rPr>
              <w:t>Грамматика</w:t>
            </w: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E1430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</w:t>
            </w:r>
            <w:r w:rsidRPr="008E1430">
              <w:t>/</w:t>
            </w:r>
            <w:r w:rsidRPr="009E15E7">
              <w:t>Г</w:t>
            </w:r>
            <w:r w:rsidRPr="008E1430">
              <w:t>/</w:t>
            </w:r>
            <w:r w:rsidRPr="009E15E7">
              <w:t>Ч</w:t>
            </w:r>
            <w:r w:rsidRPr="008E1430">
              <w:t xml:space="preserve">: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диал</w:t>
            </w:r>
            <w:r>
              <w:t>ог-расспрос 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опорой на иллюстрации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совета соотнесение слуховой и зрительной информации.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C4A14" w:rsidRDefault="0068400D" w:rsidP="00192A8D">
            <w:pPr>
              <w:suppressAutoHyphens/>
            </w:pPr>
            <w:r>
              <w:t xml:space="preserve">Распространенные предложения с начальным </w:t>
            </w:r>
            <w:r>
              <w:rPr>
                <w:lang w:val="en-US"/>
              </w:rPr>
              <w:t>There</w:t>
            </w:r>
            <w:r w:rsidRPr="000C4A14">
              <w:t xml:space="preserve"> + </w:t>
            </w:r>
            <w:r>
              <w:rPr>
                <w:lang w:val="en-US"/>
              </w:rPr>
              <w:t>to</w:t>
            </w:r>
            <w:r w:rsidRPr="000C4A14">
              <w:t xml:space="preserve"> </w:t>
            </w:r>
            <w:r>
              <w:rPr>
                <w:lang w:val="en-US"/>
              </w:rPr>
              <w:t>be</w:t>
            </w:r>
            <w:r w:rsidRPr="000C4A14">
              <w:t xml:space="preserve"> </w:t>
            </w:r>
            <w:r>
              <w:t xml:space="preserve">в </w:t>
            </w:r>
            <w:r>
              <w:rPr>
                <w:lang w:val="en-US"/>
              </w:rPr>
              <w:t>Present</w:t>
            </w:r>
            <w:r w:rsidRPr="000C4A14">
              <w:t xml:space="preserve"> </w:t>
            </w:r>
            <w:r>
              <w:rPr>
                <w:lang w:val="en-US"/>
              </w:rPr>
              <w:t>Simple</w:t>
            </w:r>
            <w:r w:rsidRPr="000C4A14">
              <w:t xml:space="preserve"> </w:t>
            </w:r>
            <w:r>
              <w:rPr>
                <w:lang w:val="en-US"/>
              </w:rPr>
              <w:t>Tense</w:t>
            </w:r>
            <w:r w:rsidRPr="000C4A14">
              <w:t xml:space="preserve"> </w:t>
            </w:r>
            <w:r>
              <w:t xml:space="preserve">и </w:t>
            </w:r>
            <w:r>
              <w:rPr>
                <w:lang w:val="en-US"/>
              </w:rPr>
              <w:t>Past</w:t>
            </w:r>
            <w:r w:rsidRPr="000C4A14">
              <w:t xml:space="preserve"> </w:t>
            </w:r>
            <w:r>
              <w:rPr>
                <w:lang w:val="en-US"/>
              </w:rPr>
              <w:t>Simple</w:t>
            </w:r>
            <w:r w:rsidRPr="000C4A14">
              <w:t xml:space="preserve"> </w:t>
            </w:r>
            <w:r>
              <w:rPr>
                <w:lang w:val="en-US"/>
              </w:rPr>
              <w:t>Tense</w:t>
            </w:r>
            <w:r w:rsidRPr="000C4A14">
              <w:t>.</w:t>
            </w:r>
          </w:p>
          <w:p w:rsidR="0068400D" w:rsidRDefault="0068400D" w:rsidP="00192A8D">
            <w:pPr>
              <w:suppressAutoHyphens/>
            </w:pPr>
            <w:r>
              <w:t>Существительные в притяжательном падеже.</w:t>
            </w:r>
          </w:p>
          <w:p w:rsidR="0068400D" w:rsidRPr="00606054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E4EB5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Воспринимать на слух и зрительно текст с некоторыми новыми словами и конструкциями, понимать общее содержание, догадываться о значении новых слов и конструкций из контекста. отвечать на вопросы  Вести диалог-расспрос с опорой на прослушанный текст.  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предвосхищать результата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использовать  общие приёмы решения задач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ситуациях, умение не создавать конфликтов и находить выходы из спорных ситуаций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5.2.1.</w:t>
            </w:r>
          </w:p>
        </w:tc>
      </w:tr>
      <w:tr w:rsidR="0068400D" w:rsidRPr="009E15E7" w:rsidTr="00192A8D">
        <w:trPr>
          <w:gridAfter w:val="5"/>
          <w:wAfter w:w="14972" w:type="dxa"/>
          <w:trHeight w:val="4405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95BC0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21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18.10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 w:rsidRPr="009E15E7">
              <w:t xml:space="preserve"> </w:t>
            </w:r>
            <w:r>
              <w:t>Редкие, вымирающие и исчезнувшие животные. Говорение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А/Г/Ч: аудиотекст Конструкц</w:t>
            </w:r>
            <w:r>
              <w:t>ия</w:t>
            </w:r>
            <w:r w:rsidRPr="009E15E7">
              <w:t xml:space="preserve"> Г: заполнение таблицы, р</w:t>
            </w:r>
            <w:r>
              <w:t xml:space="preserve">олевая игра: </w:t>
            </w:r>
            <w:r w:rsidRPr="009E15E7">
              <w:t>Аудиотекст написание вопросов для интервью выражение совета и побуждения к действию.</w:t>
            </w:r>
          </w:p>
          <w:p w:rsidR="0068400D" w:rsidRPr="00295BC0" w:rsidRDefault="0068400D" w:rsidP="00192A8D"/>
          <w:p w:rsidR="0068400D" w:rsidRPr="00295BC0" w:rsidRDefault="0068400D" w:rsidP="00192A8D"/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Числительные для обозначения больших чисел.</w:t>
            </w:r>
          </w:p>
          <w:p w:rsidR="0068400D" w:rsidRDefault="0068400D" w:rsidP="00192A8D">
            <w:pPr>
              <w:suppressAutoHyphens/>
            </w:pPr>
            <w:r>
              <w:t xml:space="preserve">Образование формы </w:t>
            </w:r>
            <w:r>
              <w:rPr>
                <w:lang w:val="en-US"/>
              </w:rPr>
              <w:t>Past</w:t>
            </w:r>
            <w:r w:rsidRPr="000C4A14">
              <w:t xml:space="preserve"> </w:t>
            </w:r>
            <w:r>
              <w:rPr>
                <w:lang w:val="en-US"/>
              </w:rPr>
              <w:t>Simple</w:t>
            </w:r>
            <w:r w:rsidRPr="000C4A14">
              <w:t xml:space="preserve"> </w:t>
            </w:r>
            <w:r>
              <w:rPr>
                <w:lang w:val="en-US"/>
              </w:rPr>
              <w:t>Tense</w:t>
            </w:r>
            <w:r w:rsidRPr="000C4A14">
              <w:t xml:space="preserve"> </w:t>
            </w:r>
            <w:r>
              <w:t>правильных глаголов.</w:t>
            </w:r>
          </w:p>
          <w:p w:rsidR="0068400D" w:rsidRPr="00DB4872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E2E3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 xml:space="preserve">Изучить  правила образования прошедшего времени. </w:t>
            </w:r>
            <w:r w:rsidRPr="009E15E7">
              <w:t>Вести диалог-бесе</w:t>
            </w:r>
            <w:r>
              <w:t xml:space="preserve">ду и диалог-расспрос, используя </w:t>
            </w:r>
            <w:r w:rsidRPr="009E15E7">
              <w:t>изученные грамматические конструкции и формы глаголов.  Воспринимать на слух текст с изученными словами и конструкциями, понимать его общее содержание</w:t>
            </w:r>
            <w:r>
              <w:t>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предвидеть уровня усвоения знаний, его временных характеристик;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сбор информации (извлечение необходимой информации из различных источников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слушать собеседника.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эстетические потребности, ценности и чувства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5.2.4.</w:t>
            </w:r>
          </w:p>
        </w:tc>
      </w:tr>
      <w:tr w:rsidR="0068400D" w:rsidRPr="009E15E7" w:rsidTr="00192A8D">
        <w:trPr>
          <w:gridAfter w:val="5"/>
          <w:wAfter w:w="14972" w:type="dxa"/>
          <w:trHeight w:val="840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95BC0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22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20.10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>
              <w:t>Московский зоопарк.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Чтение</w:t>
            </w: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Ч/Г:</w:t>
            </w:r>
            <w:r>
              <w:t xml:space="preserve"> описание любимого животного описание иллюстраций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Г/П: диа</w:t>
            </w:r>
            <w:r>
              <w:t>лог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Ч/Г: краткий пересказ сценария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фильма с животным-</w:t>
            </w:r>
            <w:r w:rsidRPr="009E15E7">
              <w:t>работа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таблицей. ау</w:t>
            </w:r>
            <w:r>
              <w:t xml:space="preserve">диотекст </w:t>
            </w:r>
            <w:r w:rsidRPr="009E15E7">
              <w:t xml:space="preserve"> </w:t>
            </w:r>
          </w:p>
          <w:p w:rsidR="0068400D" w:rsidRPr="00CC7A48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Г: ролевая игра </w:t>
            </w:r>
            <w:r w:rsidRPr="009E15E7">
              <w:rPr>
                <w:lang w:val="en-US"/>
              </w:rPr>
              <w:t>Animal</w:t>
            </w:r>
            <w:r w:rsidRPr="009E15E7">
              <w:t xml:space="preserve"> </w:t>
            </w:r>
            <w:r w:rsidRPr="009E15E7">
              <w:rPr>
                <w:lang w:val="en-US"/>
              </w:rPr>
              <w:t>Stars</w:t>
            </w:r>
            <w:r>
              <w:t>. П</w:t>
            </w:r>
            <w:r w:rsidRPr="009E15E7">
              <w:t>одбор иллюстраций к содержанию прочитанного.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Грамматика: конструкция </w:t>
            </w:r>
            <w:r w:rsidRPr="009E15E7">
              <w:rPr>
                <w:lang w:val="en-US"/>
              </w:rPr>
              <w:t>to</w:t>
            </w:r>
            <w:r w:rsidRPr="009E15E7">
              <w:t xml:space="preserve"> </w:t>
            </w:r>
            <w:r w:rsidRPr="009E15E7">
              <w:rPr>
                <w:lang w:val="en-US"/>
              </w:rPr>
              <w:t>be</w:t>
            </w:r>
            <w:r w:rsidRPr="009E15E7">
              <w:t xml:space="preserve"> </w:t>
            </w:r>
            <w:r w:rsidRPr="009E15E7">
              <w:rPr>
                <w:lang w:val="en-US"/>
              </w:rPr>
              <w:t>going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lang w:val="en-US"/>
              </w:rPr>
              <w:t>to</w:t>
            </w:r>
            <w:r w:rsidRPr="009E15E7">
              <w:t>; повторение выражений просьбы,</w:t>
            </w:r>
          </w:p>
          <w:p w:rsidR="0068400D" w:rsidRPr="005C33E9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совета, побужде</w:t>
            </w:r>
            <w:r>
              <w:t>ния к действию.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Зрительно воспринимать и понимать общее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содержание текста, выбирать верные и неверные утверждения на основе понимания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информации 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Участвовать в диалоге-расспросе на заданную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тему.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Находить и описывать иллюстрацию на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основе понимания содержания прочитанного текста.</w:t>
            </w:r>
          </w:p>
          <w:p w:rsidR="0068400D" w:rsidRPr="00CC7A48" w:rsidRDefault="0068400D" w:rsidP="00192A8D"/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предвосхищать результата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использовать  общие приёмы решения задач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  <w:p w:rsidR="0068400D" w:rsidRPr="00596651" w:rsidRDefault="0068400D" w:rsidP="00192A8D"/>
          <w:p w:rsidR="0068400D" w:rsidRPr="00596651" w:rsidRDefault="0068400D" w:rsidP="00192A8D"/>
          <w:p w:rsidR="0068400D" w:rsidRPr="00596651" w:rsidRDefault="0068400D" w:rsidP="00192A8D"/>
          <w:p w:rsidR="0068400D" w:rsidRPr="00596651" w:rsidRDefault="0068400D" w:rsidP="00192A8D"/>
          <w:p w:rsidR="0068400D" w:rsidRPr="00596651" w:rsidRDefault="0068400D" w:rsidP="00192A8D"/>
          <w:p w:rsidR="0068400D" w:rsidRPr="00596651" w:rsidRDefault="0068400D" w:rsidP="00192A8D"/>
          <w:p w:rsidR="0068400D" w:rsidRPr="00596651" w:rsidRDefault="0068400D" w:rsidP="00192A8D"/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ситуациях, умение не создавать конфликтов и находить выходы из спорных ситуаций</w:t>
            </w:r>
          </w:p>
          <w:p w:rsidR="0068400D" w:rsidRPr="00596651" w:rsidRDefault="0068400D" w:rsidP="00192A8D"/>
          <w:p w:rsidR="0068400D" w:rsidRPr="00596651" w:rsidRDefault="0068400D" w:rsidP="00192A8D"/>
          <w:p w:rsidR="0068400D" w:rsidRPr="00596651" w:rsidRDefault="0068400D" w:rsidP="00192A8D"/>
          <w:p w:rsidR="0068400D" w:rsidRPr="00596651" w:rsidRDefault="0068400D" w:rsidP="00192A8D"/>
          <w:p w:rsidR="0068400D" w:rsidRPr="00596651" w:rsidRDefault="0068400D" w:rsidP="00192A8D"/>
          <w:p w:rsidR="0068400D" w:rsidRPr="00596651" w:rsidRDefault="0068400D" w:rsidP="00192A8D"/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5"/>
          <w:wAfter w:w="14972" w:type="dxa"/>
          <w:trHeight w:val="840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23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23.10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D1735" w:rsidRDefault="0068400D" w:rsidP="00192A8D">
            <w:pPr>
              <w:autoSpaceDE w:val="0"/>
              <w:autoSpaceDN w:val="0"/>
              <w:adjustRightInd w:val="0"/>
              <w:rPr>
                <w:rStyle w:val="BodyTextChar"/>
              </w:rPr>
            </w:pPr>
            <w:r w:rsidRPr="001D1735">
              <w:rPr>
                <w:rStyle w:val="a"/>
                <w:i w:val="0"/>
                <w:iCs w:val="0"/>
              </w:rPr>
              <w:t>Повторени</w:t>
            </w:r>
            <w:r>
              <w:rPr>
                <w:rStyle w:val="a"/>
                <w:i w:val="0"/>
                <w:iCs w:val="0"/>
              </w:rPr>
              <w:t>е по теме: «Животные</w:t>
            </w:r>
            <w:r w:rsidRPr="001D1735">
              <w:rPr>
                <w:rStyle w:val="a"/>
                <w:i w:val="0"/>
                <w:iCs w:val="0"/>
              </w:rPr>
              <w:t>»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1D1735">
              <w:rPr>
                <w:rStyle w:val="BodyTextChar"/>
              </w:rPr>
              <w:t>Говорение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Ч/Г:</w:t>
            </w:r>
            <w:r w:rsidRPr="009E15E7">
              <w:t>поисковое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чтение с опорой на иллюстрации.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Г/П: диалог-расспрос</w:t>
            </w:r>
            <w:r>
              <w:t xml:space="preserve"> </w:t>
            </w:r>
            <w:r w:rsidRPr="009E15E7">
              <w:t>с опорой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иллюстрации; аргуме</w:t>
            </w:r>
            <w:r>
              <w:t>нтированное объяснение названия</w:t>
            </w:r>
            <w:r w:rsidRPr="009E15E7">
              <w:t xml:space="preserve"> устно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и письменно.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Ч/Г: Go</w:t>
            </w:r>
            <w:r w:rsidRPr="009E15E7">
              <w:t xml:space="preserve"> чтение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инструкций игры с опорой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контекст, иллюстрации.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Грамматика: конструкция </w:t>
            </w:r>
            <w:r w:rsidRPr="001D1735">
              <w:t>Present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1D1735">
              <w:t>passive</w:t>
            </w:r>
            <w:r w:rsidRPr="009E15E7">
              <w:t xml:space="preserve">; исчисляемые </w:t>
            </w:r>
            <w:r>
              <w:t>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Конструкция страдательного залога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Читать текст про себя, понимать его общее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содержание, отвечать на вопросы.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Воспринимать на слух текст с отдельными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новыми словами, понимать его основное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содержание, вести диалог-расспрос по прослушанному тексту, оперируя изученными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конструкциями и лексикой.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Соотносить вербальную и графическую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Информацию</w:t>
            </w:r>
            <w:r>
              <w:t>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осуществлять итоговый и пошаговый контроль по результату , устанавливать соответствие полученного результата поставленной цели;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смысловое чтение; передача информации (устным, письменным, цифровым способами);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аргументировать свою позицию и координировать её с позициями партнёров в сотрудничестве при выработке общего решения в совместной деятельности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самооценка на основе критериев успешности учебной деятельности.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</w:t>
            </w:r>
          </w:p>
        </w:tc>
      </w:tr>
      <w:tr w:rsidR="0068400D" w:rsidRPr="009E15E7" w:rsidTr="00192A8D">
        <w:trPr>
          <w:gridAfter w:val="5"/>
          <w:wAfter w:w="14972" w:type="dxa"/>
          <w:trHeight w:val="840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24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25.10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</w:pPr>
            <w:r>
              <w:t>Контрольная работа по теме : «Животные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>
              <w:t>»</w:t>
            </w: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D1735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А</w:t>
            </w:r>
            <w:r w:rsidRPr="001D1735">
              <w:rPr>
                <w:lang w:val="en-US"/>
              </w:rPr>
              <w:t>/</w:t>
            </w:r>
            <w:r w:rsidRPr="009E15E7">
              <w:t>Г</w:t>
            </w:r>
            <w:r w:rsidRPr="001D1735">
              <w:rPr>
                <w:lang w:val="en-US"/>
              </w:rPr>
              <w:t xml:space="preserve">: </w:t>
            </w:r>
            <w:r w:rsidRPr="009E15E7">
              <w:t>аудиотекст</w:t>
            </w:r>
            <w:r w:rsidRPr="001D1735">
              <w:rPr>
                <w:lang w:val="en-US"/>
              </w:rPr>
              <w:t xml:space="preserve"> A poetry competition. ,</w:t>
            </w:r>
          </w:p>
          <w:p w:rsidR="0068400D" w:rsidRPr="001D1735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68400D" w:rsidRPr="001D1735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Повторение изученной лексики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Активация пройденной грамматики.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Воспринимать на слух текст с отдельными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новыми словами, понимать его содержание,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вести диалог-расспрос по прослушанному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тексту.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Читать текст про себя, понимать его общее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содержание, кратко пересказывать, отвечать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 вопросы.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Устанавливать истинность/ложность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высказываний.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Вести диалог-расспрос о любимых фильмах.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Понимать разницу между исчисляемыми и неисчисляемыми именами</w:t>
            </w:r>
          </w:p>
          <w:p w:rsidR="0068400D" w:rsidRPr="00CE2798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существительными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Р: осуществлять самоконтроль и взаиомопроверку. Рефлексия.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моделировать, анализ информации;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прогнозировать возникновение конфликтов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самооценка на основе критериев успешности учебной деятельности.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</w:t>
            </w:r>
          </w:p>
        </w:tc>
      </w:tr>
      <w:tr w:rsidR="0068400D" w:rsidRPr="009E15E7" w:rsidTr="00192A8D">
        <w:trPr>
          <w:gridAfter w:val="5"/>
          <w:wAfter w:w="14972" w:type="dxa"/>
          <w:trHeight w:val="840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25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27.10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>
              <w:t>Диалоги о культуре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>Говорение</w:t>
            </w: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Г: ди</w:t>
            </w:r>
            <w:r>
              <w:t xml:space="preserve">алог-расспрос о любимых животных, </w:t>
            </w:r>
            <w:r w:rsidRPr="009E15E7">
              <w:t xml:space="preserve"> ролевая игра </w:t>
            </w:r>
            <w:r w:rsidRPr="003B196E">
              <w:t>Shopping</w:t>
            </w:r>
            <w:r w:rsidRPr="009E15E7">
              <w:t xml:space="preserve"> 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выбор правильной грамматической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формы, согласно заданной ситуации.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Повторение изученной лексики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Активация пройденной грамматики.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Воспринимать на слух текст с отдельными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новыми словами, понимать его содержание,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вести диалог-расспрос по прослушанному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тексту.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Читать текст про себя, понимать его общее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содержание, кратко пересказывать, отвечать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 воп</w:t>
            </w:r>
            <w:r>
              <w:t>росы.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Распознавать и употреблять глагольные</w:t>
            </w: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формы</w:t>
            </w:r>
            <w:r w:rsidRPr="00E73DF1">
              <w:t xml:space="preserve"> </w:t>
            </w:r>
            <w:r w:rsidRPr="009E15E7">
              <w:t>в</w:t>
            </w:r>
            <w:r w:rsidRPr="00E73DF1">
              <w:t xml:space="preserve"> </w:t>
            </w:r>
            <w:r w:rsidRPr="003B196E">
              <w:t>Present</w:t>
            </w:r>
            <w:r w:rsidRPr="00E73DF1">
              <w:t xml:space="preserve"> </w:t>
            </w:r>
            <w:r w:rsidRPr="003B196E">
              <w:t>Simple</w:t>
            </w:r>
            <w:r w:rsidRPr="00E73DF1">
              <w:t xml:space="preserve"> </w:t>
            </w:r>
            <w:r w:rsidRPr="003B196E">
              <w:t>Tense</w:t>
            </w:r>
            <w:r w:rsidRPr="00E73DF1">
              <w:t xml:space="preserve"> </w:t>
            </w:r>
            <w:r w:rsidRPr="003B196E">
              <w:t>Present</w:t>
            </w:r>
          </w:p>
          <w:p w:rsidR="0068400D" w:rsidRPr="00073005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3B196E">
              <w:t>Continuous Tense.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Р: осуществлять самоконтроль и взаиомопроверку. Рефлексия.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моделировать, анализ информации;</w:t>
            </w:r>
          </w:p>
          <w:p w:rsidR="0068400D" w:rsidRPr="003B196E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прогнозировать возникновение конфликтов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самооценка на основе критериев успешности учебной деятельности.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</w:t>
            </w:r>
          </w:p>
        </w:tc>
      </w:tr>
      <w:tr w:rsidR="0068400D" w:rsidRPr="009E15E7" w:rsidTr="00192A8D">
        <w:trPr>
          <w:gridAfter w:val="5"/>
          <w:wAfter w:w="14972" w:type="dxa"/>
          <w:trHeight w:val="415"/>
        </w:trPr>
        <w:tc>
          <w:tcPr>
            <w:tcW w:w="16708" w:type="dxa"/>
            <w:gridSpan w:val="4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CD3638" w:rsidRDefault="0068400D" w:rsidP="00192A8D">
            <w:pPr>
              <w:tabs>
                <w:tab w:val="left" w:pos="5535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tab/>
            </w:r>
            <w:r w:rsidRPr="00CD3638">
              <w:rPr>
                <w:b/>
              </w:rPr>
              <w:t>Раздел 5</w:t>
            </w:r>
            <w:r>
              <w:rPr>
                <w:b/>
              </w:rPr>
              <w:t xml:space="preserve"> </w:t>
            </w:r>
            <w:r w:rsidRPr="00CD3638">
              <w:rPr>
                <w:b/>
              </w:rPr>
              <w:t xml:space="preserve"> </w:t>
            </w:r>
            <w:r w:rsidRPr="00CD3638">
              <w:rPr>
                <w:b/>
                <w:shd w:val="clear" w:color="auto" w:fill="FFFFFF"/>
              </w:rPr>
              <w:t>Чем заняться в школе</w:t>
            </w:r>
            <w:r>
              <w:rPr>
                <w:b/>
                <w:shd w:val="clear" w:color="auto" w:fill="FFFFFF"/>
              </w:rPr>
              <w:t xml:space="preserve"> 6 часов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26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08.11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Школьные мероприятия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</w:t>
            </w:r>
            <w:r>
              <w:t>.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Аудиотекст  диалог расспрос соотнесение звуков и рису</w:t>
            </w:r>
            <w:r>
              <w:t>нков.</w:t>
            </w:r>
          </w:p>
          <w:p w:rsidR="0068400D" w:rsidRPr="00351463" w:rsidRDefault="0068400D" w:rsidP="00192A8D">
            <w:r w:rsidRPr="00842C11">
              <w:t xml:space="preserve">Зрительно воспринимать </w:t>
            </w:r>
            <w:r>
              <w:t>текст. Узнавать знакомые слова и грамматические явления.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 xml:space="preserve">Модальный глагол </w:t>
            </w:r>
            <w:r>
              <w:rPr>
                <w:lang w:val="en-US"/>
              </w:rPr>
              <w:t>must</w:t>
            </w:r>
            <w:r w:rsidRPr="004D4392">
              <w:t xml:space="preserve"> </w:t>
            </w:r>
            <w:r>
              <w:t xml:space="preserve">для выражения обязательств и форма </w:t>
            </w:r>
            <w:r>
              <w:rPr>
                <w:lang w:val="en-US"/>
              </w:rPr>
              <w:t>mustn</w:t>
            </w:r>
            <w:r w:rsidRPr="004D4392">
              <w:t>’</w:t>
            </w:r>
            <w:r>
              <w:rPr>
                <w:lang w:val="en-US"/>
              </w:rPr>
              <w:t>t</w:t>
            </w:r>
            <w:r w:rsidRPr="004D4392">
              <w:t xml:space="preserve"> </w:t>
            </w:r>
            <w:r>
              <w:t>для выражения запрета.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Зрительно воспринимать и понимать общее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содержание текста, выбирать верные и неверные утверждения на основе понимания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информации 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Участвовать в диалоге-расспросе на заданную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тему.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предвосхищать результата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использовать  общие приёмы решения задач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ситуациях, умение не создавать конфликтов и находить выходы из спорных ситуаций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D7E3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27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10.11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Школьные кружки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Аудирование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А/Г: ауд</w:t>
            </w:r>
            <w:r>
              <w:t>иотекст</w:t>
            </w:r>
            <w:r w:rsidRPr="009E15E7">
              <w:t xml:space="preserve"> ответы на вопросы (работа в парах).  Ч/Г: работа с картинками и расс</w:t>
            </w:r>
            <w:r>
              <w:t>каз</w:t>
            </w:r>
            <w:r w:rsidRPr="009E15E7">
              <w:t>. Диалог расспрос заполнение пропусков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 xml:space="preserve">Специальный вопрос в </w:t>
            </w:r>
            <w:r>
              <w:rPr>
                <w:lang w:val="en-US"/>
              </w:rPr>
              <w:t>Past</w:t>
            </w:r>
            <w:r w:rsidRPr="00013D99">
              <w:t xml:space="preserve"> </w:t>
            </w:r>
            <w:r>
              <w:rPr>
                <w:lang w:val="en-US"/>
              </w:rPr>
              <w:t>Simple</w:t>
            </w:r>
            <w:r w:rsidRPr="00013D99">
              <w:t xml:space="preserve"> </w:t>
            </w:r>
            <w:r>
              <w:rPr>
                <w:lang w:val="en-US"/>
              </w:rPr>
              <w:t>Tense</w:t>
            </w:r>
            <w:r w:rsidRPr="00013D99">
              <w:t xml:space="preserve"> </w:t>
            </w:r>
            <w:r>
              <w:t>в действительном и страдательном залоге.</w:t>
            </w:r>
          </w:p>
          <w:p w:rsidR="0068400D" w:rsidRDefault="0068400D" w:rsidP="00192A8D">
            <w:pPr>
              <w:suppressAutoHyphens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Воспринимать на слух и зрительно текст с некоторыми новыми словами и конструкциями, понимать общее содержание, сопоставлять текстовую информацию с иллюстрациями.  Пользо</w:t>
            </w:r>
            <w:r>
              <w:t>ваться словариком к тексту</w:t>
            </w:r>
            <w:r w:rsidRPr="009E15E7">
              <w:t xml:space="preserve"> 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осуществлять взаимный контроль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Ознакомление с природными ресурсами Росси 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Р,  5.2.7.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D7E3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28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13.11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Великий Новгород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Чтение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Грамматика</w:t>
            </w:r>
            <w:r w:rsidRPr="009E15E7">
              <w:rPr>
                <w:lang w:val="en-US"/>
              </w:rPr>
              <w:t xml:space="preserve">: the Present Simple and the Present Continuous. </w:t>
            </w:r>
            <w:r w:rsidRPr="009E15E7">
              <w:t>П: выполнение упражне</w:t>
            </w:r>
            <w:r>
              <w:t>ния по теме письменно. Ч: текст</w:t>
            </w:r>
            <w:r w:rsidRPr="009E15E7">
              <w:t xml:space="preserve"> А/Г: ау</w:t>
            </w:r>
            <w:r>
              <w:t xml:space="preserve">диотекст история   </w:t>
            </w:r>
            <w:r w:rsidRPr="009E15E7">
              <w:t xml:space="preserve"> диалог-</w:t>
            </w:r>
            <w:r>
              <w:t xml:space="preserve"> Описание </w:t>
            </w:r>
            <w:r w:rsidRPr="009E15E7">
              <w:t xml:space="preserve">рисунка с использованием глагольных форм. Диалог расспрос с опорой на иллюстрации 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Многозначные</w:t>
            </w:r>
            <w:r w:rsidRPr="00E73DF1">
              <w:rPr>
                <w:lang w:val="en-US"/>
              </w:rPr>
              <w:t xml:space="preserve"> </w:t>
            </w:r>
            <w:r w:rsidRPr="009E15E7">
              <w:t>слова</w:t>
            </w:r>
            <w:r w:rsidRPr="00E73DF1">
              <w:rPr>
                <w:lang w:val="en-US"/>
              </w:rPr>
              <w:t xml:space="preserve"> </w:t>
            </w:r>
            <w:r w:rsidRPr="009E15E7">
              <w:t>Грамматика</w:t>
            </w:r>
            <w:r w:rsidRPr="00E73DF1">
              <w:rPr>
                <w:lang w:val="en-US"/>
              </w:rPr>
              <w:t xml:space="preserve">: </w:t>
            </w:r>
            <w:r w:rsidRPr="009E15E7">
              <w:rPr>
                <w:lang w:val="en-US"/>
              </w:rPr>
              <w:t>the</w:t>
            </w:r>
            <w:r w:rsidRPr="00E73DF1">
              <w:rPr>
                <w:lang w:val="en-US"/>
              </w:rPr>
              <w:t xml:space="preserve"> </w:t>
            </w:r>
            <w:r w:rsidRPr="009E15E7">
              <w:rPr>
                <w:lang w:val="en-US"/>
              </w:rPr>
              <w:t>Present</w:t>
            </w:r>
            <w:r w:rsidRPr="00E73DF1">
              <w:rPr>
                <w:lang w:val="en-US"/>
              </w:rPr>
              <w:t xml:space="preserve"> </w:t>
            </w:r>
            <w:r w:rsidRPr="009E15E7">
              <w:rPr>
                <w:lang w:val="en-US"/>
              </w:rPr>
              <w:t>Simple</w:t>
            </w:r>
            <w:r w:rsidRPr="00E73DF1">
              <w:rPr>
                <w:lang w:val="en-US"/>
              </w:rPr>
              <w:t xml:space="preserve"> </w:t>
            </w:r>
            <w:r w:rsidRPr="009E15E7">
              <w:rPr>
                <w:lang w:val="en-US"/>
              </w:rPr>
              <w:t>and</w:t>
            </w:r>
            <w:r w:rsidRPr="00E73DF1">
              <w:rPr>
                <w:lang w:val="en-US"/>
              </w:rPr>
              <w:t xml:space="preserve"> </w:t>
            </w:r>
            <w:r w:rsidRPr="009E15E7">
              <w:rPr>
                <w:lang w:val="en-US"/>
              </w:rPr>
              <w:t>the</w:t>
            </w:r>
            <w:r w:rsidRPr="00E73DF1">
              <w:rPr>
                <w:lang w:val="en-US"/>
              </w:rPr>
              <w:t xml:space="preserve"> </w:t>
            </w:r>
            <w:r w:rsidRPr="009E15E7">
              <w:rPr>
                <w:lang w:val="en-US"/>
              </w:rPr>
              <w:t>Present</w:t>
            </w:r>
            <w:r w:rsidRPr="00E73DF1">
              <w:rPr>
                <w:lang w:val="en-US"/>
              </w:rPr>
              <w:t xml:space="preserve"> </w:t>
            </w:r>
            <w:r w:rsidRPr="009E15E7">
              <w:rPr>
                <w:lang w:val="en-US"/>
              </w:rPr>
              <w:t>Continuous</w:t>
            </w:r>
            <w:r w:rsidRPr="00E73DF1">
              <w:rPr>
                <w:lang w:val="en-US"/>
              </w:rPr>
              <w:t>.</w:t>
            </w:r>
          </w:p>
        </w:tc>
        <w:tc>
          <w:tcPr>
            <w:tcW w:w="23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Читать вслух текст, построенный на изученном материале, соблюдая правила произношения, ударение, ритм английского предложения. Воспринимать зрительно и на слух текст, узнавать знакомые слова, грамматические конструкции, полностью понимать его содержание. Вести диалог-расспрос , оперируя изученными конструкциями и лексикой. Отвечать на вопросы по тексту.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использовать установленные правила в контроле способа решения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П:Развитие коммуникативной компетенции, включая умение взаимодействовать с окружающими, выполняя разные социальные роли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адекватно оценивать собственное поведение и поведение окружающих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К, 5.2.6.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29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15.11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A25D67" w:rsidRDefault="0068400D" w:rsidP="00192A8D">
            <w:pPr>
              <w:autoSpaceDE w:val="0"/>
              <w:autoSpaceDN w:val="0"/>
              <w:adjustRightInd w:val="0"/>
              <w:jc w:val="both"/>
              <w:rPr>
                <w:rStyle w:val="BodyTextChar"/>
                <w:color w:val="000000"/>
              </w:rPr>
            </w:pPr>
            <w:r w:rsidRPr="00A25D67">
              <w:rPr>
                <w:rStyle w:val="BodyTextChar"/>
                <w:color w:val="000000"/>
              </w:rPr>
              <w:t>Выражаем обязанность.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A25D67">
              <w:rPr>
                <w:rStyle w:val="BodyTextChar"/>
                <w:color w:val="000000"/>
              </w:rPr>
              <w:t>Говорение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 ответы на вопросы из прослушанного текста, аудиотекст об  использовании вещей, диалог-расспрос о природных  сокровищах. Чтение газетных загол</w:t>
            </w:r>
            <w:r>
              <w:t>овок диалог.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Употребление обстоятельств места и времени.</w:t>
            </w:r>
          </w:p>
          <w:p w:rsidR="0068400D" w:rsidRPr="009E15E7" w:rsidRDefault="0068400D" w:rsidP="00192A8D">
            <w:pPr>
              <w:suppressAutoHyphens/>
            </w:pPr>
            <w:r w:rsidRPr="009E15E7">
              <w:t>Выражение должествования с использованием глагола  многозначные слова</w:t>
            </w:r>
            <w:r>
              <w:t>.</w:t>
            </w:r>
          </w:p>
        </w:tc>
        <w:tc>
          <w:tcPr>
            <w:tcW w:w="23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Отвечать на вопросы из прослушанного текста. Вести диалог-расспрос и участвовать в нем, оперируя конструкциями  и лексикой. Воспринимать на слух и зрительно текст с некоторыми новыми словами и констр</w:t>
            </w:r>
            <w:r>
              <w:t>укциями.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различать способ и результат действия.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К: оказывать в сотрудничестве взаимопомощь.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Ознакомление с прородными сокровищами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5.2.9</w:t>
            </w:r>
          </w:p>
        </w:tc>
      </w:tr>
      <w:tr w:rsidR="0068400D" w:rsidRPr="00351EF1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D7E3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30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311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17.11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Моя страна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t>Чтение.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А/Г/Ч: аудиотекст о природных богатствах д</w:t>
            </w:r>
            <w:r>
              <w:t xml:space="preserve">иалог-расспрос </w:t>
            </w:r>
            <w:r w:rsidRPr="009E15E7">
              <w:t xml:space="preserve"> закончить предложения из текста, ответы на вопросы.  Названия природных багатств.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suppressAutoHyphens/>
            </w:pPr>
            <w:r>
              <w:t>Употребление артиклей с личными именами.</w:t>
            </w:r>
            <w:r w:rsidRPr="00651201">
              <w:t xml:space="preserve"> </w:t>
            </w:r>
            <w:r w:rsidRPr="009E15E7">
              <w:t>Конструкция страдательного залога.</w:t>
            </w:r>
          </w:p>
        </w:tc>
        <w:tc>
          <w:tcPr>
            <w:tcW w:w="23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Воспринимать на слух и зрительно текст с некоторыми новыми словами и конструкциями, понимать его содержание, пользоваться словарём. Вести диалог-расспрос и участвовать в нем, оперируя конструкциями  и лексикой., отвечать на вопросы. 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предвосхищать результата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использовать  общие приёмы решения задач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Ознакомление с прородными сокровищами мира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Ж</w:t>
            </w:r>
          </w:p>
          <w:p w:rsidR="0068400D" w:rsidRPr="00351EF1" w:rsidRDefault="0068400D" w:rsidP="00192A8D">
            <w:r>
              <w:t>5.2.1.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31</w:t>
            </w:r>
          </w:p>
        </w:tc>
        <w:tc>
          <w:tcPr>
            <w:tcW w:w="8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311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20.11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Диалоги о культуре.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Чтение.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Тексты и задания для развития умений ознакомительного просмотрового и поискового и поискового чтения и развития языковой догадки а также формирования социокультурной компетенции учащихся.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suppressAutoHyphens/>
            </w:pPr>
            <w:r w:rsidRPr="009E15E7">
              <w:t>Повторение изученной лексики</w:t>
            </w:r>
          </w:p>
          <w:p w:rsidR="0068400D" w:rsidRPr="009E15E7" w:rsidRDefault="0068400D" w:rsidP="00192A8D">
            <w:pPr>
              <w:suppressAutoHyphens/>
            </w:pPr>
            <w:r w:rsidRPr="009E15E7">
              <w:t>Форм</w:t>
            </w:r>
            <w:r>
              <w:t>ы вспомогательного глаголов</w:t>
            </w:r>
          </w:p>
          <w:p w:rsidR="0068400D" w:rsidRPr="009E15E7" w:rsidRDefault="0068400D" w:rsidP="00192A8D">
            <w:pPr>
              <w:suppressAutoHyphens/>
            </w:pPr>
            <w:r w:rsidRPr="009E15E7">
              <w:t>В настоящем простом настоящем продолженном времени</w:t>
            </w:r>
          </w:p>
        </w:tc>
        <w:tc>
          <w:tcPr>
            <w:tcW w:w="23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Тексты и задания для развития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навыков ознакомительного,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поискового</w:t>
            </w:r>
            <w:r w:rsidRPr="003F05C8">
              <w:t xml:space="preserve"> </w:t>
            </w:r>
            <w:r w:rsidRPr="009E15E7">
              <w:t>чтения.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выделять и формулировать то, что уже усвоено и что еще нужно усвоить, определять качество и уровня усвоения;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запись, фиксация информации , в том числе с помощью  ИКТ, заполнение предложенных схем с опорой на прочитанный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2.3.19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16708" w:type="dxa"/>
            <w:gridSpan w:val="4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E216F" w:rsidRDefault="0068400D" w:rsidP="00192A8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E216F">
              <w:rPr>
                <w:b/>
                <w:color w:val="000000"/>
                <w:shd w:val="clear" w:color="auto" w:fill="FFFFFF"/>
              </w:rPr>
              <w:t>Раздел 6  Мой американский опыт</w:t>
            </w:r>
            <w:r>
              <w:rPr>
                <w:b/>
                <w:color w:val="000000"/>
                <w:shd w:val="clear" w:color="auto" w:fill="FFFFFF"/>
              </w:rPr>
              <w:t xml:space="preserve"> 4 часа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7440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lang w:val="en-US"/>
              </w:rPr>
              <w:t>3</w:t>
            </w:r>
            <w:r>
              <w:t>2</w:t>
            </w:r>
          </w:p>
        </w:tc>
        <w:tc>
          <w:tcPr>
            <w:tcW w:w="8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311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22.11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Style w:val="BodyTextChar"/>
                <w:color w:val="000000"/>
              </w:rPr>
            </w:pPr>
            <w:r>
              <w:t>Формальное и неформальное письмо</w:t>
            </w:r>
          </w:p>
          <w:p w:rsidR="0068400D" w:rsidRPr="00D52BD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rPr>
                <w:rStyle w:val="BodyTextChar"/>
                <w:color w:val="000000"/>
              </w:rPr>
              <w:t>Письмо.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А/Ч: аудиот</w:t>
            </w:r>
            <w:r>
              <w:t xml:space="preserve">екст –информация, аудиотекст </w:t>
            </w:r>
            <w:r w:rsidRPr="009E15E7">
              <w:t>А/Г: слова, Ч: составление 5 вопросов. Состовление</w:t>
            </w:r>
            <w:r>
              <w:t xml:space="preserve"> подписей проект.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Грамматика </w:t>
            </w:r>
            <w:r>
              <w:rPr>
                <w:rFonts w:eastAsia="TimesNewRomanPSMT"/>
              </w:rPr>
              <w:t>(повторение):</w:t>
            </w:r>
            <w:r>
              <w:rPr>
                <w:rFonts w:eastAsia="TimesNewRomanPSMT"/>
                <w:lang w:val="en-US"/>
              </w:rPr>
              <w:t>Future</w:t>
            </w:r>
            <w:r w:rsidRPr="009E15E7">
              <w:rPr>
                <w:rFonts w:eastAsia="TimesNewRomanPS-ItalicMT"/>
              </w:rPr>
              <w:t xml:space="preserve"> Simple Tense </w:t>
            </w:r>
            <w:r w:rsidRPr="009E15E7">
              <w:rPr>
                <w:rFonts w:eastAsia="TimesNewRomanPSMT"/>
              </w:rPr>
              <w:t>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описании фактов будущего</w:t>
            </w:r>
            <w:r w:rsidRPr="009E15E7">
              <w:rPr>
                <w:rFonts w:eastAsia="TimesNewRomanPSMT"/>
              </w:rPr>
              <w:t>, связанного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историей </w:t>
            </w:r>
            <w:r w:rsidRPr="009E15E7">
              <w:rPr>
                <w:rFonts w:eastAsia="TimesNewRomanPSMT"/>
              </w:rPr>
              <w:t>степени сравнения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прилагательных, глагол </w:t>
            </w:r>
            <w:r w:rsidRPr="009E15E7">
              <w:rPr>
                <w:rFonts w:eastAsia="TimesNewRomanPS-ItalicMT"/>
              </w:rPr>
              <w:t xml:space="preserve">must </w:t>
            </w:r>
            <w:r w:rsidRPr="009E15E7">
              <w:rPr>
                <w:rFonts w:eastAsia="TimesNewRomanPSMT"/>
              </w:rPr>
              <w:t>в ситуациях</w:t>
            </w:r>
          </w:p>
          <w:p w:rsidR="0068400D" w:rsidRPr="00516673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MT"/>
              </w:rPr>
              <w:t>настоятельного</w:t>
            </w:r>
            <w:r w:rsidRPr="00E73DF1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сове</w:t>
            </w:r>
            <w:r>
              <w:rPr>
                <w:rFonts w:eastAsia="TimesNewRomanPSMT"/>
              </w:rPr>
              <w:t>та.</w:t>
            </w:r>
          </w:p>
        </w:tc>
        <w:tc>
          <w:tcPr>
            <w:tcW w:w="23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Воспринимать на слух аудиотекст, понимать его содержание, составлять вопросы и отвечать на них. Читать вслух небольшой текст, построенный на основе изученного материала, соблюдая правила произношения. правильного ударения в словах и фразах.</w:t>
            </w:r>
          </w:p>
        </w:tc>
        <w:tc>
          <w:tcPr>
            <w:tcW w:w="31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Р: осуществлять итоговый и пошаговый контроль по результату , устанавливать соответствие полученного результата поставленной цели;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смысловое чтение;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аргументировать свою позицию и координировать её с позициями партнёров в сотрудничестве при выработке общего решения в совместной деятельности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самооценка на основе критериев успешности учебной деятельности.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4.3. 5.2.6.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</w:tc>
      </w:tr>
      <w:tr w:rsidR="0068400D" w:rsidRPr="009E15E7" w:rsidTr="00192A8D">
        <w:trPr>
          <w:gridAfter w:val="5"/>
          <w:wAfter w:w="14972" w:type="dxa"/>
          <w:trHeight w:val="1972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lang w:val="en-US"/>
              </w:rPr>
              <w:t>3</w:t>
            </w:r>
            <w:r>
              <w:t>3</w:t>
            </w:r>
          </w:p>
        </w:tc>
        <w:tc>
          <w:tcPr>
            <w:tcW w:w="8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24.11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538FD" w:rsidRDefault="0068400D" w:rsidP="00192A8D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pacing w:val="1"/>
              </w:rPr>
            </w:pPr>
            <w:r w:rsidRPr="005538FD">
              <w:rPr>
                <w:rStyle w:val="BodyTextChar"/>
              </w:rPr>
              <w:t>Выражение намерений. Граммматика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Грамматика/Г: конструкция to be going to  и простое будущее время, ответы на вопросы, используя конструкцию.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A0070E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t>Активная</w:t>
            </w:r>
            <w:r w:rsidRPr="00A0070E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A0070E">
              <w:rPr>
                <w:lang w:val="en-US"/>
              </w:rPr>
              <w:t xml:space="preserve">: </w:t>
            </w:r>
            <w:r>
              <w:rPr>
                <w:lang w:val="en-US"/>
              </w:rPr>
              <w:t>extracurricular, Principal, soccer team, in a row, experience, career, to contribute.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Грамматика</w:t>
            </w:r>
            <w:r w:rsidRPr="009E15E7">
              <w:rPr>
                <w:rFonts w:eastAsia="TimesNewRomanPSMT"/>
              </w:rPr>
              <w:t xml:space="preserve">: </w:t>
            </w:r>
            <w:r w:rsidRPr="009E15E7">
              <w:rPr>
                <w:rFonts w:eastAsia="TimesNewRomanPS-ItalicMT"/>
              </w:rPr>
              <w:t xml:space="preserve">Future Simple Tense </w:t>
            </w:r>
            <w:r w:rsidRPr="009E15E7">
              <w:rPr>
                <w:rFonts w:eastAsia="TimesNewRomanPSMT"/>
              </w:rPr>
              <w:t>в описании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возможных событий в будущем, сравнение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MT"/>
              </w:rPr>
              <w:t xml:space="preserve">употребления конструкций </w:t>
            </w:r>
            <w:r w:rsidRPr="009E15E7">
              <w:rPr>
                <w:rFonts w:eastAsia="TimesNewRomanPS-ItalicMT"/>
              </w:rPr>
              <w:t xml:space="preserve">to be going to </w:t>
            </w:r>
            <w:r w:rsidRPr="009E15E7">
              <w:rPr>
                <w:rFonts w:eastAsia="TimesNewRomanPSMT"/>
              </w:rPr>
              <w:t xml:space="preserve">и </w:t>
            </w:r>
            <w:r w:rsidRPr="009E15E7">
              <w:rPr>
                <w:rFonts w:eastAsia="TimesNewRomanPS-ItalicMT"/>
              </w:rPr>
              <w:t xml:space="preserve">will do </w:t>
            </w:r>
            <w:r w:rsidRPr="009E15E7">
              <w:rPr>
                <w:rFonts w:eastAsia="TimesNewRomanPSMT"/>
              </w:rPr>
              <w:t>при описании намерения или решения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rPr>
                <w:rFonts w:eastAsia="TimesNewRomanPSMT"/>
              </w:rPr>
              <w:t>будущем</w:t>
            </w:r>
            <w:r w:rsidRPr="009E15E7">
              <w:t>.</w:t>
            </w:r>
          </w:p>
        </w:tc>
        <w:tc>
          <w:tcPr>
            <w:tcW w:w="23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12A4B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Воспринимать на слух и зрительно текст с некоторыми новыми словами и конструкциями, понимать его содержание, пользоваться словарём, отвечать на вопросы. Изучение и употребление  конструкции to be going to  и простое будущее время, отвечать га вопросы, употребляя изученную конструкцию. </w:t>
            </w:r>
          </w:p>
        </w:tc>
        <w:tc>
          <w:tcPr>
            <w:tcW w:w="31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использовать установленные правила в контроле способа решения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Развитие коммуникативной компетенции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адекватно оценивать собственное поведение и поведение окружающих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Р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lang w:val="en-US"/>
              </w:rPr>
              <w:t>3</w:t>
            </w:r>
            <w:r>
              <w:t>4</w:t>
            </w:r>
          </w:p>
        </w:tc>
        <w:tc>
          <w:tcPr>
            <w:tcW w:w="8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311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27.11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538FD" w:rsidRDefault="0068400D" w:rsidP="00192A8D">
            <w:pPr>
              <w:autoSpaceDE w:val="0"/>
              <w:autoSpaceDN w:val="0"/>
              <w:adjustRightInd w:val="0"/>
            </w:pPr>
            <w:r w:rsidRPr="005538FD">
              <w:rPr>
                <w:rStyle w:val="BodyTextChar"/>
                <w:color w:val="000000"/>
              </w:rPr>
              <w:t>Приглашение.Говорение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B05A2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А</w:t>
            </w:r>
            <w:r w:rsidRPr="00844919">
              <w:t>/</w:t>
            </w:r>
            <w:r w:rsidRPr="009E15E7">
              <w:t>Ч</w:t>
            </w:r>
            <w:r w:rsidRPr="00844919">
              <w:t>/</w:t>
            </w:r>
            <w:r w:rsidRPr="009E15E7">
              <w:t>Г</w:t>
            </w:r>
            <w:r w:rsidRPr="00844919">
              <w:rPr>
                <w:rFonts w:eastAsia="TimesNewRomanPSMT"/>
              </w:rPr>
              <w:t xml:space="preserve">: </w:t>
            </w:r>
            <w:r w:rsidRPr="009E15E7">
              <w:rPr>
                <w:rFonts w:eastAsia="TimesNewRomanPSMT"/>
              </w:rPr>
              <w:t>аудиотекст</w:t>
            </w:r>
            <w:r w:rsidRPr="00844919">
              <w:rPr>
                <w:rFonts w:eastAsia="TimesNewRomanPSMT"/>
              </w:rPr>
              <w:t xml:space="preserve"> </w:t>
            </w:r>
            <w:r>
              <w:rPr>
                <w:rFonts w:eastAsia="TimesNewRomanPS-ItalicMT"/>
              </w:rPr>
              <w:t xml:space="preserve"> «Приглашение»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А/Г</w:t>
            </w:r>
            <w:r w:rsidRPr="009E15E7">
              <w:rPr>
                <w:rFonts w:eastAsia="TimesNewRomanPSMT"/>
              </w:rPr>
              <w:t>: понимание на слух информации о</w:t>
            </w:r>
          </w:p>
          <w:p w:rsidR="0068400D" w:rsidRPr="007B554C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t>Г</w:t>
            </w:r>
            <w:r w:rsidRPr="007B554C">
              <w:rPr>
                <w:rFonts w:eastAsia="TimesNewRomanPSMT"/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ролевая</w:t>
            </w:r>
            <w:r w:rsidRPr="007B554C">
              <w:rPr>
                <w:rFonts w:eastAsia="TimesNewRomanPSMT"/>
                <w:lang w:val="en-US"/>
              </w:rPr>
              <w:t xml:space="preserve"> </w:t>
            </w:r>
            <w:r w:rsidRPr="009E15E7">
              <w:rPr>
                <w:rFonts w:eastAsia="TimesNewRomanPSMT"/>
              </w:rPr>
              <w:t>игра</w:t>
            </w:r>
            <w:r w:rsidRPr="007B554C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would you like to?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FF361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9E15E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9E15E7">
              <w:rPr>
                <w:rFonts w:eastAsia="TimesNewRomanPSMT"/>
                <w:lang w:val="en-US"/>
              </w:rPr>
              <w:t xml:space="preserve">: </w:t>
            </w:r>
            <w:r>
              <w:rPr>
                <w:rFonts w:eastAsia="TimesNewRomanPSMT"/>
                <w:lang w:val="en-US"/>
              </w:rPr>
              <w:t>go to the seaside, have a picnic, go to a football match, go for a walk.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 xml:space="preserve">Грамматика </w:t>
            </w:r>
            <w:r w:rsidRPr="009E15E7">
              <w:rPr>
                <w:rFonts w:eastAsia="TimesNewRomanPSMT"/>
              </w:rPr>
              <w:t xml:space="preserve">(повторение): </w:t>
            </w:r>
            <w:r>
              <w:rPr>
                <w:rFonts w:eastAsia="TimesNewRomanPS-ItalicMT"/>
              </w:rPr>
              <w:t xml:space="preserve">the </w:t>
            </w:r>
            <w:r>
              <w:rPr>
                <w:rFonts w:eastAsia="TimesNewRomanPS-ItalicMT"/>
                <w:lang w:val="en-US"/>
              </w:rPr>
              <w:t>Future</w:t>
            </w:r>
            <w:r w:rsidRPr="009E15E7">
              <w:rPr>
                <w:rFonts w:eastAsia="TimesNewRomanPS-ItalicMT"/>
              </w:rPr>
              <w:t xml:space="preserve"> Simple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-ItalicMT"/>
              </w:rPr>
              <w:t>Tense</w:t>
            </w:r>
            <w:r w:rsidRPr="009E15E7">
              <w:rPr>
                <w:rFonts w:eastAsia="TimesNewRomanPSMT"/>
              </w:rPr>
              <w:t>; побудительные предложения с</w:t>
            </w:r>
          </w:p>
          <w:p w:rsidR="0068400D" w:rsidRPr="009E15E7" w:rsidRDefault="0068400D" w:rsidP="00192A8D">
            <w:pPr>
              <w:jc w:val="both"/>
            </w:pPr>
            <w:r w:rsidRPr="009E15E7">
              <w:rPr>
                <w:rFonts w:eastAsia="TimesNewRomanPSMT"/>
              </w:rPr>
              <w:t>повелительной формой глагола.</w:t>
            </w:r>
          </w:p>
        </w:tc>
        <w:tc>
          <w:tcPr>
            <w:tcW w:w="23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зрительно и на слух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полно и точно понимая его содержание.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основное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догадываться 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значении незнакомых слов из контекста.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вопросы и вести диалог-</w:t>
            </w:r>
          </w:p>
          <w:p w:rsidR="0068400D" w:rsidRPr="007F16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rPr>
                <w:rFonts w:eastAsia="TimesNewRomanPSMT"/>
              </w:rPr>
              <w:t>расспрос по прослушанному тексту.</w:t>
            </w:r>
          </w:p>
        </w:tc>
        <w:tc>
          <w:tcPr>
            <w:tcW w:w="31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преобразовывать практическую ситуацию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ориентироваться в разнообразии способов решения задач, оценка информации (критическая оценка, оценка достоверности).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определять общую цель и пути ее достижения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этические чувства, прежде всего доброжелательность и эмоционально-нравственная отзывчивость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5.2.10</w:t>
            </w:r>
          </w:p>
        </w:tc>
      </w:tr>
      <w:tr w:rsidR="0068400D" w:rsidRPr="009E15E7" w:rsidTr="00192A8D">
        <w:trPr>
          <w:gridAfter w:val="5"/>
          <w:wAfter w:w="14972" w:type="dxa"/>
          <w:trHeight w:val="939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lang w:val="en-US"/>
              </w:rPr>
              <w:t>3</w:t>
            </w:r>
            <w:r>
              <w:t>5</w:t>
            </w:r>
          </w:p>
        </w:tc>
        <w:tc>
          <w:tcPr>
            <w:tcW w:w="8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311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29.11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Праздники в США, Канаде и Великобритании.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Говорение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E73DF1">
              <w:rPr>
                <w:lang w:val="en-US"/>
              </w:rPr>
              <w:t>/</w:t>
            </w:r>
            <w:r w:rsidRPr="009E15E7">
              <w:t>Ч</w:t>
            </w:r>
            <w:r w:rsidRPr="00E73DF1">
              <w:rPr>
                <w:lang w:val="en-US"/>
              </w:rPr>
              <w:t>/</w:t>
            </w:r>
            <w:r w:rsidRPr="009E15E7">
              <w:t>Г</w:t>
            </w:r>
            <w:r w:rsidRPr="00E73DF1">
              <w:rPr>
                <w:rFonts w:eastAsia="TimesNewRomanPSMT"/>
                <w:lang w:val="en-US"/>
              </w:rPr>
              <w:t>:</w:t>
            </w:r>
            <w:r w:rsidRPr="009E15E7">
              <w:rPr>
                <w:rFonts w:eastAsia="TimesNewRomanPSMT"/>
              </w:rPr>
              <w:t>текст</w:t>
            </w:r>
            <w:r w:rsidRPr="00E73DF1">
              <w:rPr>
                <w:rFonts w:eastAsia="TimesNewRomanPSMT"/>
                <w:lang w:val="en-US"/>
              </w:rPr>
              <w:t xml:space="preserve"> «</w:t>
            </w:r>
            <w:r>
              <w:rPr>
                <w:rFonts w:eastAsia="TimesNewRomanPSMT"/>
                <w:lang w:val="en-US"/>
              </w:rPr>
              <w:t>Mother</w:t>
            </w:r>
            <w:r w:rsidRPr="00E73DF1">
              <w:rPr>
                <w:rFonts w:eastAsia="TimesNewRomanPSMT"/>
                <w:lang w:val="en-US"/>
              </w:rPr>
              <w:t>’</w:t>
            </w:r>
            <w:r>
              <w:rPr>
                <w:rFonts w:eastAsia="TimesNewRomanPSMT"/>
                <w:lang w:val="en-US"/>
              </w:rPr>
              <w:t>s</w:t>
            </w:r>
            <w:r w:rsidRPr="00E73DF1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MT"/>
                <w:lang w:val="en-US"/>
              </w:rPr>
              <w:t>day</w:t>
            </w:r>
            <w:r w:rsidRPr="00E73DF1">
              <w:rPr>
                <w:rFonts w:eastAsia="TimesNewRomanPSMT"/>
                <w:lang w:val="en-US"/>
              </w:rPr>
              <w:t xml:space="preserve">» </w:t>
            </w:r>
            <w:r w:rsidRPr="00E73DF1">
              <w:rPr>
                <w:lang w:val="en-US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Ч/Г</w:t>
            </w:r>
            <w:r>
              <w:rPr>
                <w:rFonts w:eastAsia="TimesNewRomanPSMT"/>
              </w:rPr>
              <w:t xml:space="preserve">: </w:t>
            </w:r>
            <w:r w:rsidRPr="009E15E7">
              <w:rPr>
                <w:rFonts w:eastAsia="TimesNewRomanPSMT"/>
              </w:rPr>
              <w:t xml:space="preserve"> разыгрывание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истории по ролям.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П</w:t>
            </w:r>
            <w:r w:rsidRPr="009E15E7">
              <w:rPr>
                <w:rFonts w:eastAsia="TimesNewRomanPSMT"/>
              </w:rPr>
              <w:t xml:space="preserve">: использование </w:t>
            </w:r>
            <w:r>
              <w:rPr>
                <w:rFonts w:eastAsia="TimesNewRomanPSMT"/>
              </w:rPr>
              <w:t>артиклей в описании стран, праздников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Г</w:t>
            </w:r>
            <w:r>
              <w:rPr>
                <w:rFonts w:eastAsia="TimesNewRomanPSMT"/>
              </w:rPr>
              <w:t>:</w:t>
            </w:r>
            <w:r w:rsidRPr="009E15E7">
              <w:rPr>
                <w:rFonts w:eastAsia="TimesNewRomanPSMT"/>
              </w:rPr>
              <w:t xml:space="preserve">игра </w:t>
            </w:r>
            <w:r w:rsidRPr="009E15E7">
              <w:rPr>
                <w:rFonts w:eastAsia="TimesNewRomanPS-ItalicMT"/>
              </w:rPr>
              <w:t>Memory game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8392C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B52F3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Активная</w:t>
            </w:r>
            <w:r w:rsidRPr="001B52F3">
              <w:t xml:space="preserve"> </w:t>
            </w:r>
            <w:r w:rsidRPr="009E15E7">
              <w:t>лексика</w:t>
            </w:r>
            <w:r w:rsidRPr="001B52F3">
              <w:rPr>
                <w:rFonts w:eastAsia="TimesNewRomanPSMT"/>
              </w:rPr>
              <w:t xml:space="preserve">: </w:t>
            </w:r>
          </w:p>
          <w:p w:rsidR="0068400D" w:rsidRPr="001B52F3" w:rsidRDefault="0068400D" w:rsidP="00192A8D">
            <w:pPr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9E15E7">
              <w:t>Грамматика</w:t>
            </w:r>
            <w:r>
              <w:rPr>
                <w:rFonts w:eastAsia="TimesNewRomanPSMT"/>
              </w:rPr>
              <w:t>: употребление</w:t>
            </w:r>
            <w:r w:rsidRPr="001B52F3">
              <w:rPr>
                <w:rFonts w:eastAsia="TimesNewRomanPSMT"/>
              </w:rPr>
              <w:t xml:space="preserve"> </w:t>
            </w:r>
            <w:r w:rsidRPr="001B52F3">
              <w:rPr>
                <w:rFonts w:eastAsia="TimesNewRoman"/>
                <w:lang w:eastAsia="ru-RU"/>
              </w:rPr>
              <w:t>Определенный/</w:t>
            </w:r>
          </w:p>
          <w:p w:rsidR="0068400D" w:rsidRPr="0098392C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B52F3">
              <w:rPr>
                <w:rFonts w:eastAsia="TimesNewRoman"/>
                <w:lang w:eastAsia="ru-RU"/>
              </w:rPr>
              <w:t xml:space="preserve">неопределенный/ нулевой артикль </w:t>
            </w:r>
            <w:r>
              <w:rPr>
                <w:rFonts w:eastAsia="TimesNewRoman"/>
                <w:lang w:val="en-US" w:eastAsia="ru-RU"/>
              </w:rPr>
              <w:t>c</w:t>
            </w:r>
            <w:r w:rsidRPr="001B52F3">
              <w:rPr>
                <w:rFonts w:eastAsia="TimesNewRoman"/>
                <w:lang w:eastAsia="ru-RU"/>
              </w:rPr>
              <w:t xml:space="preserve"> </w:t>
            </w:r>
            <w:r>
              <w:rPr>
                <w:rFonts w:eastAsia="TimesNewRoman"/>
                <w:lang w:eastAsia="ru-RU"/>
              </w:rPr>
              <w:t>географическими названиями.</w:t>
            </w:r>
            <w:r w:rsidRPr="009E15E7">
              <w:rPr>
                <w:rFonts w:eastAsia="TimesNewRomanPSMT"/>
              </w:rPr>
              <w:t xml:space="preserve">(повторение); </w:t>
            </w:r>
            <w:r w:rsidRPr="009E15E7">
              <w:rPr>
                <w:rFonts w:eastAsia="TimesNewRomanPS-ItalicMT"/>
                <w:lang w:val="en-US"/>
              </w:rPr>
              <w:t>to</w:t>
            </w:r>
            <w:r w:rsidRPr="009E15E7">
              <w:rPr>
                <w:rFonts w:eastAsia="TimesNewRomanPS-ItalicMT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be</w:t>
            </w:r>
            <w:r w:rsidRPr="009E15E7">
              <w:rPr>
                <w:rFonts w:eastAsia="TimesNewRomanPS-ItalicMT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going</w:t>
            </w:r>
            <w:r w:rsidRPr="009E15E7">
              <w:rPr>
                <w:rFonts w:eastAsia="TimesNewRomanPS-ItalicMT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to</w:t>
            </w:r>
            <w:r w:rsidRPr="009E15E7">
              <w:rPr>
                <w:rFonts w:eastAsia="TimesNewRomanPS-ItalicMT"/>
              </w:rPr>
              <w:t>,</w:t>
            </w: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Past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Simple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Tense</w:t>
            </w:r>
            <w:r w:rsidRPr="00E73DF1">
              <w:rPr>
                <w:rFonts w:eastAsia="TimesNewRomanPS-ItalicMT"/>
                <w:lang w:val="en-US"/>
              </w:rPr>
              <w:t xml:space="preserve">, </w:t>
            </w:r>
            <w:r w:rsidRPr="009E15E7">
              <w:rPr>
                <w:rFonts w:eastAsia="TimesNewRomanPS-ItalicMT"/>
                <w:lang w:val="en-US"/>
              </w:rPr>
              <w:t>Future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Simple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Tense</w:t>
            </w:r>
            <w:r w:rsidRPr="00E73DF1">
              <w:rPr>
                <w:rFonts w:eastAsia="TimesNewRomanPS-ItalicMT"/>
                <w:lang w:val="en-US"/>
              </w:rPr>
              <w:t xml:space="preserve"> (</w:t>
            </w:r>
            <w:r w:rsidRPr="009E15E7">
              <w:rPr>
                <w:rFonts w:eastAsia="TimesNewRomanPSMT"/>
              </w:rPr>
              <w:t>повторение</w:t>
            </w:r>
            <w:r w:rsidRPr="00E73DF1">
              <w:rPr>
                <w:rFonts w:eastAsia="TimesNewRomanPSMT"/>
                <w:lang w:val="en-US"/>
              </w:rPr>
              <w:t xml:space="preserve">), </w:t>
            </w:r>
            <w:r w:rsidRPr="009E15E7">
              <w:rPr>
                <w:rFonts w:eastAsia="TimesNewRomanPSMT"/>
              </w:rPr>
              <w:t>вопрос</w:t>
            </w:r>
            <w:r w:rsidRPr="00E73DF1">
              <w:rPr>
                <w:rFonts w:eastAsia="TimesNewRomanPS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What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shall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I</w:t>
            </w:r>
            <w:r w:rsidRPr="00E73DF1">
              <w:rPr>
                <w:rFonts w:eastAsia="TimesNewRomanPS-ItalicMT"/>
                <w:lang w:val="en-US"/>
              </w:rPr>
              <w:t xml:space="preserve"> … ?</w:t>
            </w:r>
          </w:p>
          <w:p w:rsidR="0068400D" w:rsidRPr="0098392C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>(повторение).</w:t>
            </w:r>
          </w:p>
        </w:tc>
        <w:tc>
          <w:tcPr>
            <w:tcW w:w="23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основное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догадываться 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значении незнакомых слов из контекста.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вопросы по прослушанному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тексту.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Выразительно читать текст и соотносить</w:t>
            </w:r>
          </w:p>
          <w:p w:rsidR="0068400D" w:rsidRPr="00753092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его содержание с иллюстрациями.</w:t>
            </w:r>
          </w:p>
        </w:tc>
        <w:tc>
          <w:tcPr>
            <w:tcW w:w="31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предвидеть уровня усвоения знаний, его временных характеристик;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сбор информации (извлечение необходимой информации из различных источников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слушать собеседника.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эстетические потребности, ценности и чувства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У, 2.5.10</w:t>
            </w:r>
          </w:p>
        </w:tc>
      </w:tr>
      <w:tr w:rsidR="0068400D" w:rsidRPr="009E15E7" w:rsidTr="00192A8D">
        <w:trPr>
          <w:gridAfter w:val="5"/>
          <w:wAfter w:w="14972" w:type="dxa"/>
          <w:trHeight w:val="408"/>
        </w:trPr>
        <w:tc>
          <w:tcPr>
            <w:tcW w:w="16708" w:type="dxa"/>
            <w:gridSpan w:val="4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01361" w:rsidRDefault="0068400D" w:rsidP="00192A8D">
            <w:pPr>
              <w:tabs>
                <w:tab w:val="left" w:pos="9375"/>
              </w:tabs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</w:rPr>
            </w:pPr>
            <w:r w:rsidRPr="00201361">
              <w:rPr>
                <w:b/>
              </w:rPr>
              <w:t>Раздел 7</w:t>
            </w:r>
            <w:r>
              <w:rPr>
                <w:b/>
              </w:rPr>
              <w:t xml:space="preserve"> </w:t>
            </w:r>
            <w:r w:rsidRPr="00201361">
              <w:rPr>
                <w:b/>
              </w:rPr>
              <w:t>Карманные деньги</w:t>
            </w:r>
            <w:r>
              <w:rPr>
                <w:b/>
              </w:rPr>
              <w:t xml:space="preserve"> 6 часов</w:t>
            </w:r>
          </w:p>
        </w:tc>
      </w:tr>
      <w:tr w:rsidR="0068400D" w:rsidRPr="009E15E7" w:rsidTr="00192A8D">
        <w:trPr>
          <w:gridAfter w:val="6"/>
          <w:wAfter w:w="14983" w:type="dxa"/>
          <w:trHeight w:val="1972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36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01.12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shd w:val="clear" w:color="auto" w:fill="auto"/>
              <w:tabs>
                <w:tab w:val="left" w:pos="255"/>
              </w:tabs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074">
              <w:rPr>
                <w:rStyle w:val="BodyTextChar"/>
                <w:rFonts w:ascii="Times New Roman" w:hAnsi="Times New Roman"/>
                <w:color w:val="000000"/>
                <w:sz w:val="24"/>
                <w:szCs w:val="24"/>
              </w:rPr>
              <w:t>Карманные деньги. Чтение</w:t>
            </w: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50655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Г</w:t>
            </w:r>
            <w:r w:rsidRPr="00950655">
              <w:t>/</w:t>
            </w:r>
            <w:r w:rsidRPr="009E15E7">
              <w:t>Ч</w:t>
            </w:r>
            <w:r w:rsidRPr="00950655"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950655">
              <w:rPr>
                <w:rFonts w:eastAsia="TimesNewRomanPS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by</w:t>
            </w:r>
            <w:r w:rsidRPr="00950655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Dasha</w:t>
            </w:r>
            <w:r w:rsidRPr="00950655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Sedova</w:t>
            </w:r>
            <w:r w:rsidRPr="009E15E7">
              <w:rPr>
                <w:rFonts w:eastAsia="TimesNewRomanPS-ItalicMT"/>
              </w:rPr>
              <w:t xml:space="preserve"> </w:t>
            </w:r>
            <w:r w:rsidRPr="009E15E7">
              <w:rPr>
                <w:rFonts w:eastAsia="TimesNewRomanPSMT"/>
              </w:rPr>
              <w:t>Употребление прилагательных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наречий.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Г/П: </w:t>
            </w:r>
            <w:r w:rsidRPr="009E15E7">
              <w:rPr>
                <w:rFonts w:eastAsia="TimesNewRomanPSMT"/>
              </w:rPr>
              <w:t>образование наречий от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прилагательных. Выбор правильной части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речи (прилагательного/наречия)</w:t>
            </w:r>
          </w:p>
          <w:p w:rsidR="0068400D" w:rsidRPr="000E7BF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50655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9E15E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9E15E7">
              <w:rPr>
                <w:lang w:val="en-US"/>
              </w:rPr>
              <w:t xml:space="preserve">: </w:t>
            </w:r>
            <w:r>
              <w:rPr>
                <w:rFonts w:eastAsia="TimesNewRomanPS-ItalicMT"/>
                <w:lang w:val="en-US"/>
              </w:rPr>
              <w:t>Badly</w:t>
            </w:r>
            <w:r w:rsidRPr="00950655">
              <w:rPr>
                <w:rFonts w:eastAsia="TimesNewRomanPS-ItalicMT"/>
                <w:lang w:val="en-US"/>
              </w:rPr>
              <w:t>-</w:t>
            </w:r>
            <w:r>
              <w:rPr>
                <w:rFonts w:eastAsia="TimesNewRomanPS-ItalicMT"/>
                <w:lang w:val="en-US"/>
              </w:rPr>
              <w:t>paid</w:t>
            </w:r>
            <w:r w:rsidRPr="00950655">
              <w:rPr>
                <w:rFonts w:eastAsia="TimesNewRomanPS-ItalicMT"/>
                <w:lang w:val="en-US"/>
              </w:rPr>
              <w:t>,</w:t>
            </w:r>
            <w:r>
              <w:rPr>
                <w:rFonts w:eastAsia="TimesNewRomanPS-ItalicMT"/>
                <w:lang w:val="en-US"/>
              </w:rPr>
              <w:t>tiring</w:t>
            </w:r>
            <w:r w:rsidRPr="00950655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interesting</w:t>
            </w:r>
            <w:r w:rsidRPr="00950655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demanding</w:t>
            </w:r>
            <w:r w:rsidRPr="00950655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well</w:t>
            </w:r>
            <w:r w:rsidRPr="00950655">
              <w:rPr>
                <w:rFonts w:eastAsia="TimesNewRomanPS-ItalicMT"/>
                <w:lang w:val="en-US"/>
              </w:rPr>
              <w:t>-</w:t>
            </w:r>
            <w:r>
              <w:rPr>
                <w:rFonts w:eastAsia="TimesNewRomanPS-ItalicMT"/>
                <w:lang w:val="en-US"/>
              </w:rPr>
              <w:t>paid</w:t>
            </w:r>
            <w:r w:rsidRPr="00950655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boring</w:t>
            </w:r>
            <w:r w:rsidRPr="00950655">
              <w:rPr>
                <w:rFonts w:eastAsia="TimesNewRomanPS-ItalicMT"/>
                <w:lang w:val="en-US"/>
              </w:rPr>
              <w:t>.</w:t>
            </w:r>
          </w:p>
          <w:p w:rsidR="0068400D" w:rsidRPr="00601E5D" w:rsidRDefault="0068400D" w:rsidP="00192A8D">
            <w:pPr>
              <w:suppressAutoHyphens/>
              <w:rPr>
                <w:lang w:val="en-US"/>
              </w:rPr>
            </w:pPr>
            <w:r w:rsidRPr="009E15E7">
              <w:t xml:space="preserve">Грамматика: </w:t>
            </w:r>
            <w:r>
              <w:t>Модальные</w:t>
            </w:r>
            <w:r w:rsidRPr="00601E5D">
              <w:rPr>
                <w:lang w:val="en-US"/>
              </w:rPr>
              <w:t xml:space="preserve"> </w:t>
            </w:r>
            <w:r>
              <w:t>глаголы</w:t>
            </w:r>
            <w:r w:rsidRPr="00601E5D">
              <w:rPr>
                <w:lang w:val="en-US"/>
              </w:rPr>
              <w:t xml:space="preserve"> </w:t>
            </w:r>
            <w:r>
              <w:t>и</w:t>
            </w:r>
            <w:r w:rsidRPr="00601E5D">
              <w:rPr>
                <w:lang w:val="en-US"/>
              </w:rPr>
              <w:t xml:space="preserve"> </w:t>
            </w:r>
            <w:r>
              <w:t>их</w:t>
            </w:r>
            <w:r w:rsidRPr="00601E5D">
              <w:rPr>
                <w:lang w:val="en-US"/>
              </w:rPr>
              <w:t xml:space="preserve"> </w:t>
            </w:r>
            <w:r>
              <w:t>эквиваленты</w:t>
            </w:r>
            <w:r w:rsidRPr="00601E5D">
              <w:rPr>
                <w:lang w:val="en-US"/>
              </w:rPr>
              <w:t xml:space="preserve"> should, could, have to, be able to.</w:t>
            </w:r>
          </w:p>
          <w:p w:rsidR="0068400D" w:rsidRPr="00950655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Выбирать необходимую информацию,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просмотрев текст.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Передавать содержание прочитанного текста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опорой на текст/иллюстрации/ключевые слова.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Узнавать в письменном и устном тексте, воспроизводить и употреблять в речи</w:t>
            </w:r>
          </w:p>
          <w:p w:rsidR="0068400D" w:rsidRPr="00107AA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rPr>
                <w:rFonts w:eastAsia="TimesNewRomanPSMT"/>
              </w:rPr>
              <w:t>лексические единицы</w:t>
            </w:r>
            <w:r>
              <w:rPr>
                <w:rFonts w:eastAsia="TimesNewRomanPSMT"/>
                <w:lang w:val="en-US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адекватно использовать речь для планирования и регуляции своей деятельности.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ставить и формулировать проблемы.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формулировать собственное мнение и позицию.</w:t>
            </w:r>
          </w:p>
        </w:tc>
        <w:tc>
          <w:tcPr>
            <w:tcW w:w="185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гуманистическое сознание,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9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И К</w:t>
            </w:r>
          </w:p>
        </w:tc>
      </w:tr>
      <w:tr w:rsidR="0068400D" w:rsidRPr="009E15E7" w:rsidTr="00192A8D">
        <w:trPr>
          <w:gridAfter w:val="3"/>
          <w:wAfter w:w="14302" w:type="dxa"/>
          <w:trHeight w:val="1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37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311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04.12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FB0211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Обязанности по дому.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Г</w:t>
            </w:r>
            <w:r w:rsidRPr="009E15E7">
              <w:t>оворение</w:t>
            </w: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FB021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Г</w:t>
            </w:r>
            <w:r w:rsidRPr="000E7BF9">
              <w:t>/</w:t>
            </w:r>
            <w:r w:rsidRPr="009E15E7">
              <w:t>Ч</w:t>
            </w:r>
            <w:r w:rsidRPr="000E7BF9"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0E7BF9">
              <w:rPr>
                <w:rFonts w:eastAsia="TimesNewRomanPSMT"/>
              </w:rPr>
              <w:t xml:space="preserve">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составление плана 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Ч/Г: </w:t>
            </w:r>
            <w:r w:rsidRPr="009E15E7">
              <w:rPr>
                <w:rFonts w:eastAsia="TimesNewRomanPSMT"/>
              </w:rPr>
              <w:t>определение истинности/ложности</w:t>
            </w:r>
          </w:p>
          <w:p w:rsidR="0068400D" w:rsidRPr="00FB021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высказывания.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suppressAutoHyphens/>
            </w:pPr>
            <w:r>
              <w:t>Грамматика: Модальные</w:t>
            </w:r>
            <w:r w:rsidRPr="00FB0211">
              <w:t xml:space="preserve"> </w:t>
            </w:r>
            <w:r>
              <w:t>глаголы</w:t>
            </w:r>
            <w:r w:rsidRPr="00FB0211">
              <w:t xml:space="preserve"> </w:t>
            </w:r>
            <w:r>
              <w:t>и</w:t>
            </w:r>
            <w:r w:rsidRPr="00FB0211">
              <w:t xml:space="preserve"> </w:t>
            </w:r>
            <w:r>
              <w:t>их</w:t>
            </w:r>
            <w:r w:rsidRPr="00FB0211">
              <w:t xml:space="preserve"> </w:t>
            </w:r>
            <w:r>
              <w:t>эквиваленты</w:t>
            </w:r>
            <w:r w:rsidRPr="00FB0211">
              <w:t xml:space="preserve"> </w:t>
            </w:r>
            <w:r w:rsidRPr="00601E5D">
              <w:rPr>
                <w:lang w:val="en-US"/>
              </w:rPr>
              <w:t>should</w:t>
            </w:r>
            <w:r w:rsidRPr="00FB0211">
              <w:t xml:space="preserve">, </w:t>
            </w:r>
            <w:r w:rsidRPr="00601E5D">
              <w:rPr>
                <w:lang w:val="en-US"/>
              </w:rPr>
              <w:t>could</w:t>
            </w:r>
            <w:r w:rsidRPr="00FB0211">
              <w:t xml:space="preserve">, </w:t>
            </w:r>
            <w:r w:rsidRPr="00601E5D">
              <w:rPr>
                <w:lang w:val="en-US"/>
              </w:rPr>
              <w:t>have</w:t>
            </w:r>
            <w:r w:rsidRPr="00FB0211">
              <w:t xml:space="preserve"> </w:t>
            </w:r>
            <w:r w:rsidRPr="00601E5D">
              <w:rPr>
                <w:lang w:val="en-US"/>
              </w:rPr>
              <w:t>to</w:t>
            </w:r>
            <w:r w:rsidRPr="00FB0211">
              <w:t xml:space="preserve">, </w:t>
            </w:r>
            <w:r w:rsidRPr="00601E5D">
              <w:rPr>
                <w:lang w:val="en-US"/>
              </w:rPr>
              <w:t>be</w:t>
            </w:r>
            <w:r w:rsidRPr="00FB0211">
              <w:t xml:space="preserve"> </w:t>
            </w:r>
            <w:r w:rsidRPr="00601E5D">
              <w:rPr>
                <w:lang w:val="en-US"/>
              </w:rPr>
              <w:t>able</w:t>
            </w:r>
            <w:r w:rsidRPr="00FB0211">
              <w:t xml:space="preserve"> </w:t>
            </w:r>
            <w:r w:rsidRPr="00601E5D">
              <w:rPr>
                <w:lang w:val="en-US"/>
              </w:rPr>
              <w:t>to</w:t>
            </w:r>
            <w:r w:rsidRPr="00FB0211">
              <w:t>.</w:t>
            </w:r>
            <w:r w:rsidRPr="009E15E7">
              <w:t>Активная лексика по теме.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Зрительно воспринимать текст, узнавать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знакомые слова и грамматические явления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понимать основное содержание аутентичных</w:t>
            </w:r>
          </w:p>
          <w:p w:rsidR="0068400D" w:rsidRPr="00FB021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текстов разных жанров и стилей.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адекватно использовать речь для планирования и регуляции своей деятельности.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ставить и формулировать проблемы.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К: формулировать собственное мнение и позицию.</w:t>
            </w:r>
          </w:p>
        </w:tc>
        <w:tc>
          <w:tcPr>
            <w:tcW w:w="185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начальные навыки адаптации в динамично изменяющемся  мире</w:t>
            </w:r>
          </w:p>
        </w:tc>
        <w:tc>
          <w:tcPr>
            <w:tcW w:w="16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В</w:t>
            </w:r>
          </w:p>
        </w:tc>
      </w:tr>
      <w:tr w:rsidR="0068400D" w:rsidRPr="003E00AC" w:rsidTr="00192A8D">
        <w:trPr>
          <w:gridAfter w:val="5"/>
          <w:wAfter w:w="14972" w:type="dxa"/>
          <w:trHeight w:val="1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38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06.12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shd w:val="clear" w:color="auto" w:fill="auto"/>
              <w:tabs>
                <w:tab w:val="left" w:pos="236"/>
              </w:tabs>
              <w:spacing w:before="0"/>
              <w:ind w:right="20"/>
              <w:jc w:val="both"/>
              <w:rPr>
                <w:color w:val="000000"/>
                <w:shd w:val="clear" w:color="auto" w:fill="FFFFFF"/>
              </w:rPr>
            </w:pPr>
            <w:r w:rsidRPr="00133074">
              <w:rPr>
                <w:rFonts w:ascii="Times New Roman" w:hAnsi="Times New Roman"/>
                <w:sz w:val="24"/>
                <w:szCs w:val="24"/>
              </w:rPr>
              <w:t>Модальные глаголы, выражающие обязанность. Говорение</w:t>
            </w:r>
          </w:p>
          <w:p w:rsidR="0068400D" w:rsidRPr="009E15E7" w:rsidRDefault="0068400D" w:rsidP="00192A8D">
            <w:pPr>
              <w:jc w:val="both"/>
            </w:pP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E00AC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А</w:t>
            </w:r>
            <w:r w:rsidRPr="003E00AC">
              <w:t>/</w:t>
            </w:r>
            <w:r w:rsidRPr="009E15E7">
              <w:t>Г</w:t>
            </w:r>
            <w:r w:rsidRPr="003E00AC">
              <w:t>/</w:t>
            </w:r>
            <w:r w:rsidRPr="009E15E7">
              <w:t>Ч</w:t>
            </w:r>
            <w:r w:rsidRPr="003E00AC"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3E00AC">
              <w:rPr>
                <w:rFonts w:eastAsia="TimesNewRomanPSMT"/>
              </w:rPr>
              <w:t>-</w:t>
            </w:r>
            <w:r w:rsidRPr="009E15E7">
              <w:rPr>
                <w:rFonts w:eastAsia="TimesNewRomanPSMT"/>
              </w:rPr>
              <w:t>история</w:t>
            </w:r>
            <w:r w:rsidRPr="003E00AC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составление описания иллюстраций.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Г/Ч: </w:t>
            </w:r>
            <w:r w:rsidRPr="009E15E7">
              <w:rPr>
                <w:rFonts w:eastAsia="TimesNewRomanPSMT"/>
              </w:rPr>
              <w:t>ответы на вопросы по тексту.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Сопоставление частей предложения.</w:t>
            </w:r>
          </w:p>
          <w:p w:rsidR="0068400D" w:rsidRPr="003E00AC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сопоставление вопросов и ответов.</w:t>
            </w: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E7BF9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rPr>
                <w:rFonts w:eastAsia="TimesNewRomanPS-ItalicMT"/>
              </w:rPr>
              <w:t xml:space="preserve">Грамматика модальные глаголы. </w:t>
            </w:r>
            <w:r>
              <w:rPr>
                <w:rFonts w:eastAsia="TimesNewRomanPS-ItalicMT"/>
                <w:lang w:val="en-US"/>
              </w:rPr>
              <w:t>Can</w:t>
            </w:r>
            <w:r w:rsidRPr="000E7BF9">
              <w:rPr>
                <w:rFonts w:eastAsia="TimesNewRomanPS-ItalicMT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could</w:t>
            </w:r>
            <w:r w:rsidRPr="000E7BF9">
              <w:rPr>
                <w:rFonts w:eastAsia="TimesNewRomanPS-ItalicMT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may</w:t>
            </w:r>
            <w:r w:rsidRPr="000E7BF9">
              <w:rPr>
                <w:rFonts w:eastAsia="TimesNewRomanPS-ItalicMT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must</w:t>
            </w:r>
            <w:r w:rsidRPr="000E7BF9">
              <w:rPr>
                <w:rFonts w:eastAsia="TimesNewRomanPS-ItalicMT"/>
              </w:rPr>
              <w:t>.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Понимать в целом речь учителя по ведению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урока, речь одноклассников в ходе общения сними.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и зрительно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задавать вопросы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них с опорой на иллюстрации.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диалоги с соблюдением н</w:t>
            </w:r>
            <w:r>
              <w:rPr>
                <w:rFonts w:eastAsia="TimesNewRomanPSMT"/>
              </w:rPr>
              <w:t>орм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адекватно использовать речь для планирования и регуляции своей деятельности.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ставить и формулировать проблемы.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формулировать собственное мнение и позицию.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начальные навыки адаптации в динамично изменяющемся  мире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E00AC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5.2.9.</w:t>
            </w:r>
          </w:p>
        </w:tc>
      </w:tr>
      <w:tr w:rsidR="0068400D" w:rsidRPr="009E15E7" w:rsidTr="00192A8D">
        <w:trPr>
          <w:gridAfter w:val="5"/>
          <w:wAfter w:w="14972" w:type="dxa"/>
          <w:trHeight w:val="1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670E5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39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08.12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jc w:val="both"/>
            </w:pPr>
            <w:r>
              <w:t>Вежливая просьба.</w:t>
            </w:r>
          </w:p>
          <w:p w:rsidR="0068400D" w:rsidRPr="009E15E7" w:rsidRDefault="0068400D" w:rsidP="00192A8D">
            <w:pPr>
              <w:jc w:val="both"/>
            </w:pPr>
            <w:r>
              <w:t>Говорение</w:t>
            </w: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7773A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А</w:t>
            </w:r>
            <w:r w:rsidRPr="002624EC">
              <w:t>/</w:t>
            </w:r>
            <w:r w:rsidRPr="009E15E7">
              <w:t>Г</w:t>
            </w:r>
            <w:r w:rsidRPr="002624EC">
              <w:t>/</w:t>
            </w:r>
            <w:r w:rsidRPr="009E15E7">
              <w:t>Ч</w:t>
            </w:r>
            <w:r w:rsidRPr="002624EC">
              <w:t xml:space="preserve">: </w:t>
            </w:r>
            <w:r>
              <w:t>Выражать свое отношение к действию, описываемому с помощью модальных глаголов и их эквивалентов (</w:t>
            </w:r>
            <w:r w:rsidRPr="00601E5D">
              <w:rPr>
                <w:lang w:val="en-US"/>
              </w:rPr>
              <w:t>can</w:t>
            </w:r>
            <w:r w:rsidRPr="00612CBF">
              <w:t xml:space="preserve">/ </w:t>
            </w:r>
            <w:r w:rsidRPr="00601E5D">
              <w:rPr>
                <w:lang w:val="en-US"/>
              </w:rPr>
              <w:t>could</w:t>
            </w:r>
            <w:r w:rsidRPr="00612CBF">
              <w:t xml:space="preserve">/ </w:t>
            </w:r>
            <w:r w:rsidRPr="00601E5D">
              <w:rPr>
                <w:lang w:val="en-US"/>
              </w:rPr>
              <w:t>be</w:t>
            </w:r>
            <w:r w:rsidRPr="00612CBF">
              <w:t xml:space="preserve"> </w:t>
            </w:r>
            <w:r w:rsidRPr="00601E5D">
              <w:rPr>
                <w:lang w:val="en-US"/>
              </w:rPr>
              <w:t>able</w:t>
            </w:r>
            <w:r w:rsidRPr="00612CBF">
              <w:t xml:space="preserve"> </w:t>
            </w:r>
            <w:r w:rsidRPr="00601E5D">
              <w:rPr>
                <w:lang w:val="en-US"/>
              </w:rPr>
              <w:t>to</w:t>
            </w:r>
            <w:r w:rsidRPr="00612CBF">
              <w:t xml:space="preserve">, </w:t>
            </w:r>
            <w:r w:rsidRPr="00601E5D">
              <w:rPr>
                <w:lang w:val="en-US"/>
              </w:rPr>
              <w:t>may</w:t>
            </w:r>
            <w:r w:rsidRPr="00612CBF">
              <w:t xml:space="preserve">/ </w:t>
            </w:r>
            <w:r w:rsidRPr="00601E5D">
              <w:rPr>
                <w:lang w:val="en-US"/>
              </w:rPr>
              <w:t>might</w:t>
            </w:r>
            <w:r w:rsidRPr="00612CBF">
              <w:t xml:space="preserve">, </w:t>
            </w:r>
            <w:r w:rsidRPr="00601E5D">
              <w:rPr>
                <w:lang w:val="en-US"/>
              </w:rPr>
              <w:t>must</w:t>
            </w:r>
            <w:r w:rsidRPr="00612CBF">
              <w:t xml:space="preserve">/ </w:t>
            </w:r>
            <w:r w:rsidRPr="00601E5D">
              <w:rPr>
                <w:lang w:val="en-US"/>
              </w:rPr>
              <w:t>have</w:t>
            </w:r>
            <w:r w:rsidRPr="00612CBF">
              <w:t xml:space="preserve"> </w:t>
            </w:r>
            <w:r w:rsidRPr="00601E5D">
              <w:rPr>
                <w:lang w:val="en-US"/>
              </w:rPr>
              <w:t>to</w:t>
            </w:r>
            <w:r w:rsidRPr="00612CBF">
              <w:t xml:space="preserve">, </w:t>
            </w:r>
            <w:r w:rsidRPr="00601E5D">
              <w:rPr>
                <w:lang w:val="en-US"/>
              </w:rPr>
              <w:t>shall</w:t>
            </w:r>
            <w:r w:rsidRPr="00612CBF">
              <w:t xml:space="preserve">, </w:t>
            </w:r>
            <w:r w:rsidRPr="00601E5D">
              <w:rPr>
                <w:lang w:val="en-US"/>
              </w:rPr>
              <w:t>should</w:t>
            </w:r>
            <w:r w:rsidRPr="00612CBF">
              <w:t xml:space="preserve">, </w:t>
            </w:r>
            <w:r w:rsidRPr="00601E5D">
              <w:rPr>
                <w:lang w:val="en-US"/>
              </w:rPr>
              <w:t>would</w:t>
            </w:r>
            <w:r w:rsidRPr="00612CBF">
              <w:t>,</w:t>
            </w:r>
            <w:r w:rsidRPr="00601E5D">
              <w:rPr>
                <w:lang w:val="en-US"/>
              </w:rPr>
              <w:t>need</w:t>
            </w:r>
            <w:r>
              <w:t>)</w:t>
            </w:r>
            <w:r w:rsidRPr="00612CBF">
              <w:t>.</w:t>
            </w:r>
          </w:p>
          <w:p w:rsidR="0068400D" w:rsidRPr="0087773A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F54F5C" w:rsidRDefault="0068400D" w:rsidP="00192A8D">
            <w:pPr>
              <w:suppressAutoHyphens/>
            </w:pPr>
            <w:r>
              <w:t>Количественные</w:t>
            </w:r>
            <w:r w:rsidRPr="00F54F5C">
              <w:t xml:space="preserve"> </w:t>
            </w:r>
            <w:r>
              <w:t>выражения</w:t>
            </w:r>
            <w:r w:rsidRPr="00F54F5C">
              <w:t xml:space="preserve"> </w:t>
            </w:r>
            <w:r w:rsidRPr="00601E5D">
              <w:rPr>
                <w:lang w:val="en-US"/>
              </w:rPr>
              <w:t>many</w:t>
            </w:r>
            <w:r w:rsidRPr="00F54F5C">
              <w:t xml:space="preserve">/ </w:t>
            </w:r>
            <w:r w:rsidRPr="00601E5D">
              <w:rPr>
                <w:lang w:val="en-US"/>
              </w:rPr>
              <w:t>much</w:t>
            </w:r>
            <w:r w:rsidRPr="00F54F5C">
              <w:t xml:space="preserve">/ </w:t>
            </w:r>
            <w:r w:rsidRPr="00601E5D">
              <w:rPr>
                <w:lang w:val="en-US"/>
              </w:rPr>
              <w:t>a</w:t>
            </w:r>
            <w:r w:rsidRPr="00F54F5C">
              <w:t xml:space="preserve"> </w:t>
            </w:r>
            <w:r w:rsidRPr="00601E5D">
              <w:rPr>
                <w:lang w:val="en-US"/>
              </w:rPr>
              <w:t>lot</w:t>
            </w:r>
            <w:r w:rsidRPr="00F54F5C">
              <w:t xml:space="preserve"> </w:t>
            </w:r>
            <w:r w:rsidRPr="00601E5D">
              <w:rPr>
                <w:lang w:val="en-US"/>
              </w:rPr>
              <w:t>of</w:t>
            </w:r>
            <w:r w:rsidRPr="00F54F5C">
              <w:t xml:space="preserve">/ </w:t>
            </w:r>
            <w:r w:rsidRPr="00601E5D">
              <w:rPr>
                <w:lang w:val="en-US"/>
              </w:rPr>
              <w:t>lots</w:t>
            </w:r>
            <w:r w:rsidRPr="00F54F5C">
              <w:t xml:space="preserve"> </w:t>
            </w:r>
            <w:r w:rsidRPr="00601E5D">
              <w:rPr>
                <w:lang w:val="en-US"/>
              </w:rPr>
              <w:t>of</w:t>
            </w:r>
            <w:r w:rsidRPr="00F54F5C">
              <w:t xml:space="preserve"> </w:t>
            </w:r>
            <w:r w:rsidRPr="00601E5D">
              <w:rPr>
                <w:lang w:val="en-US"/>
              </w:rPr>
              <w:t>c</w:t>
            </w:r>
            <w:r w:rsidRPr="00F54F5C">
              <w:t xml:space="preserve"> </w:t>
            </w:r>
            <w:r>
              <w:t>исчисляемыми и неисчисляемыми существительными.</w:t>
            </w:r>
          </w:p>
          <w:p w:rsidR="0068400D" w:rsidRPr="00CD4B44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и зрительно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задавать вопросы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них с опорой на иллюстрации.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Оперировать в речи изученными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лексическими единицами и грамматическими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конструкциями.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Расширять словарный запас и развивать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языковую догадку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Р:выполнять учебные действия в различных формах</w:t>
            </w:r>
          </w:p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П: построение рассуждения, обобщение, подведение под понятие на основе распознавания объектов, выделения существенных признаков.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вести  устный и письменный диалог в соответствии с грамматическими и синтаксическими нормами родного языка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гуманистическое сознание,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5.2.3.</w:t>
            </w:r>
          </w:p>
        </w:tc>
      </w:tr>
      <w:tr w:rsidR="0068400D" w:rsidRPr="009E15E7" w:rsidTr="00192A8D">
        <w:trPr>
          <w:gridAfter w:val="5"/>
          <w:wAfter w:w="14972" w:type="dxa"/>
          <w:trHeight w:val="1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670E5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40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after="120" w:line="480" w:lineRule="auto"/>
              <w:jc w:val="both"/>
            </w:pPr>
            <w:r>
              <w:t>11.12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jc w:val="both"/>
            </w:pPr>
            <w:r>
              <w:t>Сложные предложения с придаточным реального условия.</w:t>
            </w:r>
          </w:p>
          <w:p w:rsidR="0068400D" w:rsidRPr="009E15E7" w:rsidRDefault="0068400D" w:rsidP="00192A8D">
            <w:pPr>
              <w:jc w:val="both"/>
            </w:pPr>
            <w:r>
              <w:t>Грамматика.</w:t>
            </w: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555D3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Г</w:t>
            </w:r>
            <w:r w:rsidRPr="000E7BF9">
              <w:t>/</w:t>
            </w:r>
            <w:r w:rsidRPr="009E15E7">
              <w:t>Ч</w:t>
            </w:r>
            <w:r w:rsidRPr="000E7BF9"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0E7BF9">
              <w:rPr>
                <w:rFonts w:eastAsia="TimesNewRomanPSMT"/>
              </w:rPr>
              <w:t xml:space="preserve">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Г/Ч: </w:t>
            </w:r>
            <w:r w:rsidRPr="009E15E7">
              <w:rPr>
                <w:rFonts w:eastAsia="TimesNewRomanPSMT"/>
              </w:rPr>
              <w:t>сопоставление иллюстраций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названиями.</w:t>
            </w:r>
          </w:p>
          <w:p w:rsidR="0068400D" w:rsidRPr="002311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t>Г</w:t>
            </w:r>
            <w:r w:rsidRPr="002311E7">
              <w:rPr>
                <w:lang w:val="en-US"/>
              </w:rPr>
              <w:t>/</w:t>
            </w:r>
            <w:r w:rsidRPr="009E15E7">
              <w:t>Ч</w:t>
            </w:r>
            <w:r w:rsidRPr="002311E7">
              <w:rPr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ролевая</w:t>
            </w:r>
            <w:r w:rsidRPr="002311E7">
              <w:rPr>
                <w:rFonts w:eastAsia="TimesNewRomanPSMT"/>
                <w:lang w:val="en-US"/>
              </w:rPr>
              <w:t xml:space="preserve"> </w:t>
            </w:r>
            <w:r w:rsidRPr="009E15E7">
              <w:rPr>
                <w:rFonts w:eastAsia="TimesNewRomanPSMT"/>
              </w:rPr>
              <w:t>игра</w:t>
            </w:r>
            <w:r w:rsidRPr="002311E7">
              <w:rPr>
                <w:rFonts w:eastAsia="TimesNewRomanPSMT"/>
                <w:lang w:val="en-US"/>
              </w:rPr>
              <w:t xml:space="preserve"> </w:t>
            </w:r>
            <w:r w:rsidRPr="004957C7">
              <w:rPr>
                <w:rFonts w:eastAsia="TimesNewRomanPS-ItalicMT"/>
                <w:lang w:val="en-US"/>
              </w:rPr>
              <w:t>Chatting</w:t>
            </w:r>
            <w:r w:rsidRPr="002311E7">
              <w:rPr>
                <w:rFonts w:eastAsia="TimesNewRomanPS-ItalicMT"/>
                <w:lang w:val="en-US"/>
              </w:rPr>
              <w:t xml:space="preserve"> </w:t>
            </w:r>
            <w:r w:rsidRPr="004957C7">
              <w:rPr>
                <w:rFonts w:eastAsia="TimesNewRomanPS-ItalicMT"/>
                <w:lang w:val="en-US"/>
              </w:rPr>
              <w:t>on</w:t>
            </w:r>
            <w:r w:rsidRPr="002311E7">
              <w:rPr>
                <w:rFonts w:eastAsia="TimesNewRomanPS-ItalicMT"/>
                <w:lang w:val="en-US"/>
              </w:rPr>
              <w:t xml:space="preserve"> </w:t>
            </w:r>
            <w:r w:rsidRPr="004957C7">
              <w:rPr>
                <w:rFonts w:eastAsia="TimesNewRomanPS-ItalicMT"/>
                <w:lang w:val="en-US"/>
              </w:rPr>
              <w:t>Skype</w:t>
            </w:r>
            <w:r w:rsidRPr="002311E7">
              <w:rPr>
                <w:rFonts w:eastAsia="TimesNewRomanPSMT"/>
                <w:lang w:val="en-US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Г/Ч/П:</w:t>
            </w:r>
            <w:r w:rsidRPr="009E15E7">
              <w:rPr>
                <w:rFonts w:eastAsia="TimesNewRomanPSMT"/>
              </w:rPr>
              <w:t>описание человека и его профессии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 основе рисунка комнаты, в которой он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живёт.</w:t>
            </w:r>
          </w:p>
          <w:p w:rsidR="0068400D" w:rsidRPr="009555D3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555D3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-ItalicMT"/>
              </w:rPr>
              <w:t xml:space="preserve"> Грамматика настоящее простое прошедшее простое время.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зрительно содержание текста,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задавать вопросы и отвечать на них с опорой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 иллюстрации.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Оперировать в речи изученными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лексическими единицами и грамматическимиконструкциями. Расширять словарный запас и развивать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языковую догадку.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Писать с опорой на образец личное письмо</w:t>
            </w:r>
          </w:p>
          <w:p w:rsidR="0068400D" w:rsidRPr="009555D3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зарубежному другу.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Р:выполнять учебные действия в различных формах</w:t>
            </w:r>
          </w:p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П: построение рассуждения, обобщение, подведение под понятие на основе распознавания объектов, выделения существенных признаков.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вести  устный и письменный диалог в соответствии с грамматическими и синтаксическими нормами родного языка правильно определять времена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гуманистическое сознание,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5.1.3.</w:t>
            </w:r>
          </w:p>
        </w:tc>
      </w:tr>
      <w:tr w:rsidR="0068400D" w:rsidRPr="009E15E7" w:rsidTr="00192A8D">
        <w:trPr>
          <w:gridAfter w:val="5"/>
          <w:wAfter w:w="14972" w:type="dxa"/>
          <w:trHeight w:val="1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670E5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41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13.12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jc w:val="both"/>
            </w:pPr>
            <w:r>
              <w:t>Как заработать карманные деньги?</w:t>
            </w:r>
          </w:p>
          <w:p w:rsidR="0068400D" w:rsidRPr="009E15E7" w:rsidRDefault="0068400D" w:rsidP="00192A8D">
            <w:pPr>
              <w:jc w:val="both"/>
            </w:pPr>
            <w:r w:rsidRPr="009E15E7">
              <w:t>Говорение</w:t>
            </w:r>
          </w:p>
        </w:tc>
        <w:tc>
          <w:tcPr>
            <w:tcW w:w="19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8344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t>Г</w:t>
            </w:r>
            <w:r w:rsidRPr="009E15E7">
              <w:rPr>
                <w:lang w:val="en-US"/>
              </w:rPr>
              <w:t>/</w:t>
            </w:r>
            <w:r w:rsidRPr="009E15E7">
              <w:t>Ч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игра</w:t>
            </w:r>
            <w:r w:rsidRPr="009E15E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Part-time jobs for teenagers</w:t>
            </w:r>
            <w:r>
              <w:rPr>
                <w:rFonts w:eastAsia="TimesNewRomanPSMT"/>
                <w:lang w:val="en-US"/>
              </w:rPr>
              <w:t>.</w:t>
            </w:r>
          </w:p>
          <w:p w:rsidR="0068400D" w:rsidRPr="000E7BF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Составление рассказа по картинкам.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Г/Ч/П: </w:t>
            </w:r>
            <w:r w:rsidRPr="009E15E7">
              <w:rPr>
                <w:rFonts w:eastAsia="TimesNewRomanPSMT"/>
              </w:rPr>
              <w:t>написание вежливых просьб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вопросов к предложенным ответам.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написание названий частей дома. Хобби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Речевые</w:t>
            </w:r>
            <w:r w:rsidRPr="009E15E7">
              <w:rPr>
                <w:lang w:val="en-US"/>
              </w:rPr>
              <w:t xml:space="preserve"> </w:t>
            </w:r>
            <w:r w:rsidRPr="009E15E7">
              <w:t>образцы</w:t>
            </w:r>
            <w:r w:rsidRPr="009E15E7">
              <w:rPr>
                <w:lang w:val="en-US"/>
              </w:rPr>
              <w:t xml:space="preserve">: </w:t>
            </w:r>
            <w:r>
              <w:rPr>
                <w:rFonts w:eastAsia="TimesNewRomanPS-ItalicMT"/>
                <w:lang w:val="en-US"/>
              </w:rPr>
              <w:t>Can you bring some cola?</w:t>
            </w:r>
            <w:r w:rsidRPr="009E15E7">
              <w:rPr>
                <w:rFonts w:eastAsia="TimesNewRomanPS-ItalicMT"/>
                <w:lang w:val="en-US"/>
              </w:rPr>
              <w:t xml:space="preserve"> Look! There it is, above. It is in …. It’s over there … .Can I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borrow your pen, please? Yes, of course/here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you are/here it is</w:t>
            </w:r>
            <w:r w:rsidRPr="009E15E7">
              <w:rPr>
                <w:rFonts w:eastAsia="TimesNewRomanPSMT"/>
                <w:lang w:val="en-US"/>
              </w:rPr>
              <w:t>.</w:t>
            </w:r>
          </w:p>
          <w:p w:rsidR="0068400D" w:rsidRPr="009325D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9E15E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9E15E7">
              <w:rPr>
                <w:lang w:val="en-US"/>
              </w:rPr>
              <w:t xml:space="preserve">: : </w:t>
            </w:r>
            <w:r>
              <w:rPr>
                <w:rFonts w:eastAsia="TimesNewRomanPS-ItalicMT"/>
                <w:lang w:val="en-US"/>
              </w:rPr>
              <w:t>Badly</w:t>
            </w:r>
            <w:r w:rsidRPr="00950655">
              <w:rPr>
                <w:rFonts w:eastAsia="TimesNewRomanPS-ItalicMT"/>
                <w:lang w:val="en-US"/>
              </w:rPr>
              <w:t>-</w:t>
            </w:r>
            <w:r>
              <w:rPr>
                <w:rFonts w:eastAsia="TimesNewRomanPS-ItalicMT"/>
                <w:lang w:val="en-US"/>
              </w:rPr>
              <w:t>paid</w:t>
            </w:r>
            <w:r w:rsidRPr="00950655">
              <w:rPr>
                <w:rFonts w:eastAsia="TimesNewRomanPS-ItalicMT"/>
                <w:lang w:val="en-US"/>
              </w:rPr>
              <w:t>,</w:t>
            </w:r>
            <w:r>
              <w:rPr>
                <w:rFonts w:eastAsia="TimesNewRomanPS-ItalicMT"/>
                <w:lang w:val="en-US"/>
              </w:rPr>
              <w:t>tiring</w:t>
            </w:r>
            <w:r w:rsidRPr="00950655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interesting</w:t>
            </w:r>
            <w:r w:rsidRPr="00950655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demanding</w:t>
            </w:r>
            <w:r w:rsidRPr="00950655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well</w:t>
            </w:r>
            <w:r w:rsidRPr="00950655">
              <w:rPr>
                <w:rFonts w:eastAsia="TimesNewRomanPS-ItalicMT"/>
                <w:lang w:val="en-US"/>
              </w:rPr>
              <w:t>-</w:t>
            </w:r>
            <w:r>
              <w:rPr>
                <w:rFonts w:eastAsia="TimesNewRomanPS-ItalicMT"/>
                <w:lang w:val="en-US"/>
              </w:rPr>
              <w:t>paid</w:t>
            </w:r>
            <w:r w:rsidRPr="00950655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boring</w:t>
            </w:r>
            <w:r w:rsidRPr="00950655">
              <w:rPr>
                <w:rFonts w:eastAsia="TimesNewRomanPS-ItalicMT"/>
                <w:lang w:val="en-US"/>
              </w:rPr>
              <w:t>.</w:t>
            </w:r>
          </w:p>
        </w:tc>
        <w:tc>
          <w:tcPr>
            <w:tcW w:w="24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</w:t>
            </w:r>
            <w:r w:rsidRPr="000E7BF9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на</w:t>
            </w:r>
            <w:r w:rsidRPr="000E7BF9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слух и зрительно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задавать вопросы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них с опорой на иллюстрации.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Оперировать в речи изученными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лексическими единицами и грамматическими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конструкциями.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Вежливо переспрашивать, выражать просьбы</w:t>
            </w:r>
          </w:p>
          <w:p w:rsidR="0068400D" w:rsidRPr="000E7BF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 отвечать на просьбу.</w:t>
            </w:r>
          </w:p>
        </w:tc>
        <w:tc>
          <w:tcPr>
            <w:tcW w:w="3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осуществлять взаимный контроль</w:t>
            </w:r>
          </w:p>
        </w:tc>
        <w:tc>
          <w:tcPr>
            <w:tcW w:w="18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</w:tc>
        <w:tc>
          <w:tcPr>
            <w:tcW w:w="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Г</w:t>
            </w:r>
          </w:p>
        </w:tc>
      </w:tr>
      <w:tr w:rsidR="0068400D" w:rsidRPr="009E15E7" w:rsidTr="00192A8D">
        <w:trPr>
          <w:gridAfter w:val="5"/>
          <w:wAfter w:w="14972" w:type="dxa"/>
          <w:trHeight w:val="1"/>
        </w:trPr>
        <w:tc>
          <w:tcPr>
            <w:tcW w:w="16708" w:type="dxa"/>
            <w:gridSpan w:val="4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A5775" w:rsidRDefault="0068400D" w:rsidP="00192A8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 xml:space="preserve"> </w:t>
            </w:r>
            <w:r w:rsidRPr="009A5775">
              <w:rPr>
                <w:b/>
              </w:rPr>
              <w:t>Раздел 8 Невероятнные истории</w:t>
            </w:r>
            <w:r>
              <w:rPr>
                <w:b/>
              </w:rPr>
              <w:t xml:space="preserve"> 5 часов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42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15.12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Кентервильское привидение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Чтение</w:t>
            </w:r>
            <w:r w:rsidRPr="009E15E7">
              <w:rPr>
                <w:b/>
                <w:bCs/>
              </w:rPr>
              <w:t xml:space="preserve">                           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C27976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А</w:t>
            </w:r>
            <w:r w:rsidRPr="00E73DF1">
              <w:t>/</w:t>
            </w:r>
            <w:r w:rsidRPr="009E15E7">
              <w:t>Ч</w:t>
            </w:r>
            <w:r w:rsidRPr="00E73DF1">
              <w:rPr>
                <w:rFonts w:eastAsia="TimesNewRomanPSMT"/>
              </w:rPr>
              <w:t xml:space="preserve">: </w:t>
            </w:r>
            <w:r w:rsidRPr="009E15E7">
              <w:rPr>
                <w:rFonts w:eastAsia="TimesNewRomanPSMT"/>
              </w:rPr>
              <w:t>аудиотекст</w:t>
            </w:r>
            <w:r w:rsidRPr="00E73DF1">
              <w:rPr>
                <w:rFonts w:eastAsia="TimesNewRomanPSMT"/>
              </w:rPr>
              <w:t xml:space="preserve">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П: </w:t>
            </w:r>
            <w:r w:rsidRPr="009E15E7">
              <w:rPr>
                <w:rFonts w:eastAsia="TimesNewRomanPSMT"/>
              </w:rPr>
              <w:t>составление советов о том, что нужно делать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 предложенных ситуациях.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Г/Ч/П: </w:t>
            </w:r>
            <w:r w:rsidRPr="009E15E7">
              <w:rPr>
                <w:rFonts w:eastAsia="TimesNewRomanPSMT"/>
              </w:rPr>
              <w:t>сопоставление описания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предупреждающего знака с иллюстрацией.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выбор лишнего слова из ряда тематически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связанных слов.</w:t>
            </w: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Речевые</w:t>
            </w:r>
            <w:r w:rsidRPr="009E15E7">
              <w:rPr>
                <w:lang w:val="en-US"/>
              </w:rPr>
              <w:t xml:space="preserve"> </w:t>
            </w:r>
            <w:r w:rsidRPr="009E15E7">
              <w:t>образцы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Certainly not!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9E15E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surfboard, disguise, order, to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meet – met, to lose – lost; steak, cornflakes,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-ItalicMT"/>
              </w:rPr>
              <w:t>strawberry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Грамматика</w:t>
            </w:r>
            <w:r w:rsidRPr="009E15E7">
              <w:rPr>
                <w:rFonts w:eastAsia="TimesNewRomanPSMT"/>
              </w:rPr>
              <w:t xml:space="preserve">: модальный глагол </w:t>
            </w:r>
            <w:r w:rsidRPr="009E15E7">
              <w:rPr>
                <w:rFonts w:eastAsia="TimesNewRomanPS-ItalicMT"/>
              </w:rPr>
              <w:t xml:space="preserve">must </w:t>
            </w:r>
            <w:r w:rsidRPr="009E15E7">
              <w:rPr>
                <w:rFonts w:eastAsia="TimesNewRomanPSMT"/>
              </w:rPr>
              <w:t>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MT"/>
              </w:rPr>
              <w:t xml:space="preserve">инструкциях и приказах, глагол </w:t>
            </w:r>
            <w:r w:rsidRPr="009E15E7">
              <w:rPr>
                <w:rFonts w:eastAsia="TimesNewRomanPS-ItalicMT"/>
              </w:rPr>
              <w:t xml:space="preserve">can </w:t>
            </w:r>
            <w:r w:rsidRPr="009E15E7">
              <w:rPr>
                <w:rFonts w:eastAsia="TimesNewRomanPSMT"/>
              </w:rPr>
              <w:t xml:space="preserve">в запросах разрешения; глагол </w:t>
            </w:r>
            <w:r w:rsidRPr="009E15E7">
              <w:rPr>
                <w:rFonts w:eastAsia="TimesNewRomanPS-ItalicMT"/>
              </w:rPr>
              <w:t xml:space="preserve">must </w:t>
            </w:r>
            <w:r w:rsidRPr="009E15E7">
              <w:rPr>
                <w:rFonts w:eastAsia="TimesNewRomanPSMT"/>
              </w:rPr>
              <w:t xml:space="preserve">в вопросах типа </w:t>
            </w:r>
            <w:r w:rsidRPr="009E15E7">
              <w:rPr>
                <w:rFonts w:eastAsia="TimesNewRomanPS-ItalicMT"/>
              </w:rPr>
              <w:t>What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 xml:space="preserve">must they do … , Who must travel to … ? </w:t>
            </w:r>
            <w:r w:rsidRPr="009E15E7">
              <w:rPr>
                <w:rFonts w:eastAsia="TimesNewRomanPSMT"/>
              </w:rPr>
              <w:t>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отрицательных предложениях, выражающих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запрет </w:t>
            </w:r>
            <w:r w:rsidRPr="009E15E7">
              <w:rPr>
                <w:rFonts w:eastAsia="TimesNewRomanPS-ItalicMT"/>
              </w:rPr>
              <w:t>you mustn’t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зрительно и на слух текст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некоторыми новыми словами, соотносить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его содержание с иллюстрациями.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При аудировании выборочно понимать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необходимую информацию в сообщениях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прагматического характера с опорой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контекст.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jc w:val="both"/>
            </w:pPr>
            <w:r w:rsidRPr="009E15E7">
              <w:t>Р: выделять и формулировать то, что уже усвоено и что еще нужно усвоить, определять качество и уровня усвоения;</w:t>
            </w:r>
          </w:p>
          <w:p w:rsidR="0068400D" w:rsidRPr="009E15E7" w:rsidRDefault="0068400D" w:rsidP="00192A8D">
            <w:pPr>
              <w:jc w:val="both"/>
            </w:pPr>
            <w:r w:rsidRPr="009E15E7">
              <w:t>П: запись, фиксация информации , в том числе с помощью  ИКТ, заполнение предложенных схем с опорой на прочитанный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Развитие таких качеств, как воля, целеустремленность, креативность, трудолюбие, дисциплинированность</w:t>
            </w:r>
          </w:p>
        </w:tc>
        <w:tc>
          <w:tcPr>
            <w:tcW w:w="102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5.2.6. У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F14F6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43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18.12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shd w:val="clear" w:color="auto" w:fill="auto"/>
              <w:tabs>
                <w:tab w:val="left" w:pos="654"/>
              </w:tabs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074">
              <w:rPr>
                <w:rFonts w:ascii="Times New Roman" w:hAnsi="Times New Roman"/>
                <w:sz w:val="24"/>
                <w:szCs w:val="24"/>
              </w:rPr>
              <w:t>Иллюстрации к истории ужасов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Чтение.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Читать несложные аутентичные тексты разных типов, полно и точно понимая текст на основе его информационной переработки: анализировать</w:t>
            </w: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97F36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>
              <w:t>Сложное предложение с придаточным времени. Порядок следования определений в простом распространенном предложении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Читать текст, понимать его содержание, отвечать на вопросы. Вест диалог-расспрос, используя конструкции и лексику.  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осуществлять взаимный контроль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</w:tc>
        <w:tc>
          <w:tcPr>
            <w:tcW w:w="102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В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F14F6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44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311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20.12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A5775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Описываем людей. Говорение.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  <w:shd w:val="clear" w:color="auto" w:fill="FFFFFF"/>
              </w:rPr>
              <w:t>Работа с аудиотекстом. Описываем внешность людей. Составляем вопросы и даем ответы из предложенных слов</w:t>
            </w: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16673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>
              <w:t>Сложное предложение с придаточным времени. Порядок следования определений в простом распространенном предложении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  <w:shd w:val="clear" w:color="auto" w:fill="FFFFFF"/>
              </w:rPr>
              <w:t>Уметь описывать внешность с опорой на лексику урока. Работая в парах, составлять вопросы с помощью таблицы.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</w:tc>
        <w:tc>
          <w:tcPr>
            <w:tcW w:w="102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В</w:t>
            </w:r>
          </w:p>
        </w:tc>
      </w:tr>
      <w:tr w:rsidR="0068400D" w:rsidRPr="009E15E7" w:rsidTr="00192A8D">
        <w:trPr>
          <w:gridAfter w:val="5"/>
          <w:wAfter w:w="14972" w:type="dxa"/>
          <w:trHeight w:val="840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22.12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A5775" w:rsidRDefault="0068400D" w:rsidP="00192A8D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pacing w:val="1"/>
              </w:rPr>
            </w:pPr>
            <w:r>
              <w:rPr>
                <w:iCs/>
                <w:color w:val="000000"/>
                <w:spacing w:val="1"/>
              </w:rPr>
              <w:t>Урок повторения по теме: «Невероятные истории» Чтение.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  <w:shd w:val="clear" w:color="auto" w:fill="FFFFFF"/>
              </w:rPr>
              <w:t>Повторение изученного, отработка грамматических явлений</w:t>
            </w: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C14D21">
              <w:rPr>
                <w:shd w:val="clear" w:color="auto" w:fill="FFFFFF"/>
              </w:rPr>
              <w:t>Разные способы выражения будущего действия в английском языке. Использование </w:t>
            </w:r>
            <w:r w:rsidRPr="00C14D21">
              <w:rPr>
                <w:i/>
                <w:iCs/>
                <w:shd w:val="clear" w:color="auto" w:fill="FFFFFF"/>
              </w:rPr>
              <w:t>Present</w:t>
            </w:r>
            <w:r w:rsidRPr="00C14D21">
              <w:rPr>
                <w:shd w:val="clear" w:color="auto" w:fill="FFFFFF"/>
              </w:rPr>
              <w:t> </w:t>
            </w:r>
            <w:r w:rsidRPr="00C14D21">
              <w:rPr>
                <w:i/>
                <w:iCs/>
                <w:shd w:val="clear" w:color="auto" w:fill="FFFFFF"/>
              </w:rPr>
              <w:t>Simple</w:t>
            </w:r>
            <w:r w:rsidRPr="00C14D21">
              <w:rPr>
                <w:shd w:val="clear" w:color="auto" w:fill="FFFFFF"/>
              </w:rPr>
              <w:t> </w:t>
            </w:r>
            <w:r w:rsidRPr="00C14D21">
              <w:rPr>
                <w:i/>
                <w:iCs/>
                <w:shd w:val="clear" w:color="auto" w:fill="FFFFFF"/>
              </w:rPr>
              <w:t>Tense</w:t>
            </w:r>
            <w:r w:rsidRPr="00C14D21">
              <w:rPr>
                <w:shd w:val="clear" w:color="auto" w:fill="FFFFFF"/>
              </w:rPr>
              <w:t> в придаточных времени после союза </w:t>
            </w:r>
            <w:r w:rsidRPr="00C14D21">
              <w:rPr>
                <w:i/>
                <w:iCs/>
                <w:shd w:val="clear" w:color="auto" w:fill="FFFFFF"/>
              </w:rPr>
              <w:t>when</w:t>
            </w:r>
            <w:r w:rsidRPr="00C14D21">
              <w:rPr>
                <w:shd w:val="clear" w:color="auto" w:fill="FFFFFF"/>
              </w:rPr>
              <w:t> для выражения будущего в сложноподчинённых предложениях. Количественные и порядковые числительные</w:t>
            </w:r>
          </w:p>
          <w:p w:rsidR="0068400D" w:rsidRPr="0029311E" w:rsidRDefault="0068400D" w:rsidP="00192A8D"/>
          <w:p w:rsidR="0068400D" w:rsidRPr="0029311E" w:rsidRDefault="0068400D" w:rsidP="00192A8D"/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Воспринимать на слух текст с некоторыми новыми словами и конструкциями, соотносить</w:t>
            </w:r>
          </w:p>
          <w:p w:rsidR="0068400D" w:rsidRPr="0029311E" w:rsidRDefault="0068400D" w:rsidP="00192A8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его  содержание  с иллюстрациями  и указанным временем. Догадываться о значении новых слов из контекста. Использовать на практике время Past Continuous.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Р:выполнять учебные действия в различных формах</w:t>
            </w:r>
          </w:p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П: построение рассуждения, обобщение, подведение под понятие на основе распознавания объектов, выделения существенных признаков.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вести  устный и письменный диалог в соответствии с грамматическими и синтаксическими нормами родного языка правильно определять времена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начальные навыки адаптации в динамично изменяющемся  мире</w:t>
            </w:r>
          </w:p>
        </w:tc>
        <w:tc>
          <w:tcPr>
            <w:tcW w:w="102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5.2.6.</w:t>
            </w:r>
          </w:p>
        </w:tc>
      </w:tr>
      <w:tr w:rsidR="0068400D" w:rsidRPr="009E15E7" w:rsidTr="00192A8D">
        <w:trPr>
          <w:gridAfter w:val="5"/>
          <w:wAfter w:w="14972" w:type="dxa"/>
          <w:trHeight w:val="840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46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25.12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A5775" w:rsidRDefault="0068400D" w:rsidP="00192A8D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pacing w:val="1"/>
              </w:rPr>
            </w:pPr>
            <w:r>
              <w:rPr>
                <w:iCs/>
                <w:color w:val="000000"/>
                <w:spacing w:val="1"/>
              </w:rPr>
              <w:t>Контрольная работа по теме «Удивительные истории»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D1733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Контроль изученного, отработка грамматических явлений</w:t>
            </w: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D1733" w:rsidRDefault="0068400D" w:rsidP="00192A8D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C14D21">
              <w:rPr>
                <w:shd w:val="clear" w:color="auto" w:fill="FFFFFF"/>
              </w:rPr>
              <w:t>Разные способы выражения будущего действия в английском языке. Использование </w:t>
            </w:r>
            <w:r w:rsidRPr="00C14D21">
              <w:rPr>
                <w:i/>
                <w:iCs/>
                <w:shd w:val="clear" w:color="auto" w:fill="FFFFFF"/>
              </w:rPr>
              <w:t>Present</w:t>
            </w:r>
            <w:r w:rsidRPr="00C14D21">
              <w:rPr>
                <w:shd w:val="clear" w:color="auto" w:fill="FFFFFF"/>
              </w:rPr>
              <w:t> </w:t>
            </w:r>
            <w:r w:rsidRPr="00C14D21">
              <w:rPr>
                <w:i/>
                <w:iCs/>
                <w:shd w:val="clear" w:color="auto" w:fill="FFFFFF"/>
              </w:rPr>
              <w:t>Simple</w:t>
            </w:r>
            <w:r w:rsidRPr="00C14D21">
              <w:rPr>
                <w:shd w:val="clear" w:color="auto" w:fill="FFFFFF"/>
              </w:rPr>
              <w:t> </w:t>
            </w:r>
            <w:r w:rsidRPr="00C14D21">
              <w:rPr>
                <w:i/>
                <w:iCs/>
                <w:shd w:val="clear" w:color="auto" w:fill="FFFFFF"/>
              </w:rPr>
              <w:t>Tense</w:t>
            </w:r>
            <w:r w:rsidRPr="00C14D21">
              <w:rPr>
                <w:shd w:val="clear" w:color="auto" w:fill="FFFFFF"/>
              </w:rPr>
              <w:t> в придаточных времени после союза </w:t>
            </w:r>
            <w:r w:rsidRPr="00C14D21">
              <w:rPr>
                <w:i/>
                <w:iCs/>
                <w:shd w:val="clear" w:color="auto" w:fill="FFFFFF"/>
              </w:rPr>
              <w:t>when</w:t>
            </w:r>
            <w:r w:rsidRPr="00C14D21">
              <w:rPr>
                <w:shd w:val="clear" w:color="auto" w:fill="FFFFFF"/>
              </w:rPr>
              <w:t> для выражения будущего в сложноподчинённых предложениях.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Воспринимать на слух текст с некоторыми новыми словами и конструкциями, соотносить</w:t>
            </w:r>
          </w:p>
          <w:p w:rsidR="0068400D" w:rsidRPr="004D1733" w:rsidRDefault="0068400D" w:rsidP="00192A8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его  содержание  с иллюстрациями  и указанным временем.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Р:выполнять учебные действия в различных формах</w:t>
            </w:r>
          </w:p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П: построение рассуждения, обобщение, подведение под понятие на основе распознавания объектов, выделения существенных признаков.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вести  устный и письменный диалог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</w:tc>
        <w:tc>
          <w:tcPr>
            <w:tcW w:w="102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5.2.6.</w:t>
            </w:r>
          </w:p>
        </w:tc>
      </w:tr>
      <w:tr w:rsidR="0068400D" w:rsidRPr="009E15E7" w:rsidTr="00192A8D">
        <w:trPr>
          <w:gridAfter w:val="5"/>
          <w:wAfter w:w="14972" w:type="dxa"/>
          <w:trHeight w:val="343"/>
        </w:trPr>
        <w:tc>
          <w:tcPr>
            <w:tcW w:w="16708" w:type="dxa"/>
            <w:gridSpan w:val="4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A396B" w:rsidRDefault="0068400D" w:rsidP="00192A8D">
            <w:pPr>
              <w:tabs>
                <w:tab w:val="left" w:pos="7725"/>
              </w:tabs>
              <w:jc w:val="center"/>
              <w:rPr>
                <w:b/>
              </w:rPr>
            </w:pPr>
            <w:r w:rsidRPr="005A396B">
              <w:rPr>
                <w:b/>
              </w:rPr>
              <w:t>Раздел 9 Свободное время 5 часов</w:t>
            </w:r>
          </w:p>
        </w:tc>
      </w:tr>
      <w:tr w:rsidR="0068400D" w:rsidRPr="009E15E7" w:rsidTr="00192A8D">
        <w:trPr>
          <w:gridAfter w:val="5"/>
          <w:wAfter w:w="14972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F14F6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47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27.12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Досуг. Чтение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Поисковое чтение (предложения </w:t>
            </w:r>
            <w:r>
              <w:rPr>
                <w:rFonts w:eastAsia="TimesNewRomanPSMT"/>
              </w:rPr>
              <w:t xml:space="preserve"> с личными местоимениями)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t>Ч/П:</w:t>
            </w:r>
            <w:r w:rsidRPr="009E15E7">
              <w:rPr>
                <w:rFonts w:eastAsia="TimesNewRomanPSMT"/>
              </w:rPr>
              <w:t>заполнение пропусков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Предложениях с личными местоимен.</w:t>
            </w:r>
          </w:p>
          <w:p w:rsidR="0068400D" w:rsidRPr="009E15E7" w:rsidRDefault="0068400D" w:rsidP="00192A8D">
            <w:pPr>
              <w:shd w:val="clear" w:color="auto" w:fill="FFFFFF"/>
            </w:pP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hd w:val="clear" w:color="auto" w:fill="FFFFFF"/>
              <w:rPr>
                <w:color w:val="000000"/>
              </w:rPr>
            </w:pPr>
            <w:r>
              <w:rPr>
                <w:rStyle w:val="c20"/>
                <w:color w:val="000000"/>
              </w:rPr>
              <w:t>Аудирование диалогов. Конструкция  </w:t>
            </w:r>
            <w:r>
              <w:rPr>
                <w:rStyle w:val="c21"/>
                <w:b/>
                <w:bCs/>
                <w:color w:val="000000"/>
              </w:rPr>
              <w:t>to be going to..</w:t>
            </w:r>
          </w:p>
          <w:p w:rsidR="0068400D" w:rsidRDefault="0068400D" w:rsidP="00192A8D">
            <w:pPr>
              <w:shd w:val="clear" w:color="auto" w:fill="FFFFFF"/>
              <w:rPr>
                <w:color w:val="000000"/>
              </w:rPr>
            </w:pPr>
            <w:r>
              <w:rPr>
                <w:rStyle w:val="c20"/>
                <w:b/>
                <w:bCs/>
                <w:color w:val="000000"/>
              </w:rPr>
              <w:t> </w:t>
            </w:r>
            <w:r>
              <w:rPr>
                <w:color w:val="000000"/>
              </w:rPr>
              <w:t>Приглашения.</w:t>
            </w:r>
          </w:p>
          <w:p w:rsidR="0068400D" w:rsidRPr="00997F36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про себя адаптированный текст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художественного произведения на английском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языке</w:t>
            </w:r>
            <w:r w:rsidRPr="009E15E7">
              <w:rPr>
                <w:color w:val="000000"/>
                <w:spacing w:val="-4"/>
              </w:rPr>
              <w:t xml:space="preserve"> с некоторыми новыми словами и </w:t>
            </w:r>
            <w:r w:rsidRPr="009E15E7">
              <w:rPr>
                <w:rFonts w:eastAsia="TimesNewRomanPSMT"/>
              </w:rPr>
              <w:t>конструкциями, соотносить их содержание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иллюстрациями, догадываться о значении</w:t>
            </w:r>
          </w:p>
          <w:p w:rsidR="0068400D" w:rsidRPr="00137BBE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новых слов из контекста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3C2484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</w:tc>
        <w:tc>
          <w:tcPr>
            <w:tcW w:w="102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5.2.6.</w:t>
            </w:r>
          </w:p>
        </w:tc>
      </w:tr>
      <w:tr w:rsidR="0068400D" w:rsidRPr="009E15E7" w:rsidTr="00192A8D">
        <w:trPr>
          <w:gridAfter w:val="5"/>
          <w:wAfter w:w="14972" w:type="dxa"/>
          <w:trHeight w:val="1123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F14F6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48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C2484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29.12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A5775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Официальные и неофициальные письма. Письмо.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Читать несложные аутентичные тексты разных типов, полно и точно понимая текст на основе его информационной переработки: анализировать</w:t>
            </w: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458AF" w:rsidRDefault="0068400D" w:rsidP="00192A8D">
            <w:pPr>
              <w:pStyle w:val="NormalWeb"/>
              <w:spacing w:after="150"/>
              <w:jc w:val="both"/>
            </w:pPr>
            <w:r w:rsidRPr="008818FB">
              <w:t>Конструкции</w:t>
            </w:r>
            <w:r w:rsidRPr="008818FB">
              <w:rPr>
                <w:lang w:val="en-US"/>
              </w:rPr>
              <w:t> </w:t>
            </w:r>
            <w:r w:rsidRPr="008818FB">
              <w:rPr>
                <w:i/>
                <w:iCs/>
                <w:lang w:val="en-US"/>
              </w:rPr>
              <w:t>to like/hate doing sth</w:t>
            </w:r>
            <w:r w:rsidRPr="008818FB">
              <w:rPr>
                <w:lang w:val="en-US"/>
              </w:rPr>
              <w:t xml:space="preserve">. </w:t>
            </w:r>
            <w:r w:rsidRPr="008818FB">
              <w:t>Конструкция </w:t>
            </w:r>
            <w:r w:rsidRPr="008818FB">
              <w:rPr>
                <w:i/>
                <w:iCs/>
              </w:rPr>
              <w:t>to be going to do sth</w:t>
            </w:r>
            <w:r w:rsidRPr="008818FB">
              <w:t> для выражения будущего действия. Модальный глагол </w:t>
            </w:r>
            <w:r w:rsidRPr="008818FB">
              <w:rPr>
                <w:i/>
                <w:iCs/>
              </w:rPr>
              <w:t>would</w:t>
            </w:r>
            <w:r w:rsidRPr="008818FB">
              <w:t> в утвердительных, вопросительных, отрицательных предложениях.</w:t>
            </w:r>
            <w:r w:rsidRPr="008818FB">
              <w:br/>
              <w:t>Употребление артикля с географическими названиям</w:t>
            </w:r>
            <w:r>
              <w:t>.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Выбирать необходимую информацию,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просмотрев текст.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Оперировать в речи изученными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лексическими единицами и грамматическими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конструкциями.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преобразовывать практическую ситуацию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ориентироваться в разнообразии способов решения задач, оценка информации (критическая оценка, оценка достоверности).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определять общую цель и пути ее достижения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</w:tc>
        <w:tc>
          <w:tcPr>
            <w:tcW w:w="102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</w:tc>
      </w:tr>
      <w:tr w:rsidR="0068400D" w:rsidRPr="009E15E7" w:rsidTr="00192A8D">
        <w:trPr>
          <w:gridAfter w:val="5"/>
          <w:wAfter w:w="14972" w:type="dxa"/>
          <w:trHeight w:val="156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49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12.01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Особенные дни в США и Великобритании. Чтение.</w:t>
            </w:r>
          </w:p>
          <w:p w:rsidR="0068400D" w:rsidRPr="009A5775" w:rsidRDefault="0068400D" w:rsidP="00192A8D">
            <w:pPr>
              <w:shd w:val="clear" w:color="auto" w:fill="FFFFFF"/>
              <w:rPr>
                <w:iCs/>
                <w:color w:val="000000"/>
                <w:spacing w:val="1"/>
              </w:rPr>
            </w:pP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Поисковое чтение, определение части</w:t>
            </w:r>
            <w:r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речи.</w:t>
            </w:r>
          </w:p>
          <w:p w:rsidR="0068400D" w:rsidRPr="000458AF" w:rsidRDefault="0068400D" w:rsidP="00192A8D"/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9311E" w:rsidRDefault="0068400D" w:rsidP="00192A8D">
            <w:r w:rsidRPr="008818FB">
              <w:t>Модальный глагол </w:t>
            </w:r>
            <w:r w:rsidRPr="008818FB">
              <w:rPr>
                <w:i/>
                <w:iCs/>
              </w:rPr>
              <w:t>would</w:t>
            </w:r>
            <w:r w:rsidRPr="008818FB">
              <w:t> в утвердительных, вопросительных, отрицательных предложениях.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Оперировать в речи изученными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лексическими единицами и грамматическими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конструкциями.</w:t>
            </w:r>
          </w:p>
          <w:p w:rsidR="0068400D" w:rsidRPr="0029311E" w:rsidRDefault="0068400D" w:rsidP="00192A8D">
            <w:pPr>
              <w:shd w:val="clear" w:color="auto" w:fill="FFFFFF"/>
              <w:rPr>
                <w:color w:val="000000"/>
              </w:rPr>
            </w:pPr>
            <w:r w:rsidRPr="009E15E7">
              <w:rPr>
                <w:rFonts w:eastAsia="TimesNewRomanPSMT"/>
              </w:rPr>
              <w:t>Восполнять пропущенную информацию.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преобразовывать практическую ситуацию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ориентироваться в разнообразии способов решения задач, оценка информации (критическая оценка, оценка достоверности).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определять общую цель и пути ее достижения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начальные навыки адаптации в динамично изменяющемся  мире</w:t>
            </w:r>
          </w:p>
        </w:tc>
        <w:tc>
          <w:tcPr>
            <w:tcW w:w="102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Б</w:t>
            </w:r>
          </w:p>
        </w:tc>
      </w:tr>
      <w:tr w:rsidR="0068400D" w:rsidRPr="009E15E7" w:rsidTr="00192A8D">
        <w:trPr>
          <w:gridAfter w:val="5"/>
          <w:wAfter w:w="14972" w:type="dxa"/>
          <w:trHeight w:val="840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50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15.01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A5775" w:rsidRDefault="0068400D" w:rsidP="00192A8D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pacing w:val="1"/>
              </w:rPr>
            </w:pPr>
            <w:r>
              <w:rPr>
                <w:iCs/>
                <w:color w:val="000000"/>
                <w:spacing w:val="1"/>
              </w:rPr>
              <w:t xml:space="preserve">Особенные дни в России. Говорение. 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Поисковое чтение, определение части</w:t>
            </w:r>
            <w:r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речи.</w:t>
            </w:r>
          </w:p>
          <w:p w:rsidR="0068400D" w:rsidRPr="004D1733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D1733" w:rsidRDefault="0068400D" w:rsidP="00192A8D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8818FB">
              <w:t>Употребление артикля с географическими названиями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Выбирать необходимую информацию,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просмотрев текст.</w:t>
            </w:r>
          </w:p>
          <w:p w:rsidR="0068400D" w:rsidRPr="004D1733" w:rsidRDefault="0068400D" w:rsidP="00192A8D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мир в единстве и разнообразии природы, народов, культур и религий.</w:t>
            </w:r>
          </w:p>
        </w:tc>
        <w:tc>
          <w:tcPr>
            <w:tcW w:w="102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Б</w:t>
            </w:r>
          </w:p>
        </w:tc>
      </w:tr>
      <w:tr w:rsidR="0068400D" w:rsidRPr="009E15E7" w:rsidTr="00192A8D">
        <w:trPr>
          <w:gridAfter w:val="5"/>
          <w:wAfter w:w="14972" w:type="dxa"/>
          <w:trHeight w:val="840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51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17.01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EF0680" w:rsidRDefault="0068400D" w:rsidP="00192A8D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pacing w:val="1"/>
              </w:rPr>
            </w:pPr>
            <w:r>
              <w:rPr>
                <w:iCs/>
                <w:color w:val="000000"/>
                <w:spacing w:val="1"/>
              </w:rPr>
              <w:t>Грамматическая конструкция:«</w:t>
            </w:r>
            <w:r>
              <w:rPr>
                <w:iCs/>
                <w:color w:val="000000"/>
                <w:spacing w:val="1"/>
                <w:lang w:val="en-US"/>
              </w:rPr>
              <w:t>c</w:t>
            </w:r>
            <w:r>
              <w:rPr>
                <w:iCs/>
                <w:color w:val="000000"/>
                <w:spacing w:val="1"/>
              </w:rPr>
              <w:t>обираться». Грамматика.</w:t>
            </w:r>
          </w:p>
        </w:tc>
        <w:tc>
          <w:tcPr>
            <w:tcW w:w="197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 xml:space="preserve">заполнение пропусков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поисковое чтение (поиск и написание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Личных местоимений.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Г/П: </w:t>
            </w:r>
            <w:r w:rsidRPr="009E15E7">
              <w:rPr>
                <w:rFonts w:eastAsia="TimesNewRomanPSMT"/>
              </w:rPr>
              <w:t>трансформация предложений с</w:t>
            </w:r>
          </w:p>
          <w:p w:rsidR="0068400D" w:rsidRPr="004D1733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  <w:r w:rsidRPr="009E15E7">
              <w:rPr>
                <w:rFonts w:eastAsia="TimesNewRomanPSMT"/>
              </w:rPr>
              <w:t>использованием активного залога.</w:t>
            </w:r>
          </w:p>
        </w:tc>
        <w:tc>
          <w:tcPr>
            <w:tcW w:w="2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D1733" w:rsidRDefault="0068400D" w:rsidP="00192A8D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8818FB">
              <w:t>Конструкции</w:t>
            </w:r>
            <w:r w:rsidRPr="008818FB">
              <w:rPr>
                <w:lang w:val="en-US"/>
              </w:rPr>
              <w:t> </w:t>
            </w:r>
            <w:r w:rsidRPr="008818FB">
              <w:rPr>
                <w:i/>
                <w:iCs/>
                <w:lang w:val="en-US"/>
              </w:rPr>
              <w:t>to like/hate doing sth</w:t>
            </w:r>
            <w:r w:rsidRPr="008818FB">
              <w:rPr>
                <w:lang w:val="en-US"/>
              </w:rPr>
              <w:t xml:space="preserve">. </w:t>
            </w:r>
            <w:r w:rsidRPr="008818FB">
              <w:t>Конструкция </w:t>
            </w:r>
            <w:r w:rsidRPr="008818FB">
              <w:rPr>
                <w:i/>
                <w:iCs/>
              </w:rPr>
              <w:t>to be going to do sth</w:t>
            </w:r>
            <w:r w:rsidRPr="008818FB">
              <w:t> для выражения будущего действия.</w:t>
            </w:r>
          </w:p>
        </w:tc>
        <w:tc>
          <w:tcPr>
            <w:tcW w:w="24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Выражать свою точку зрения и обосновывать ее.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</w:t>
            </w:r>
            <w:r>
              <w:rPr>
                <w:rFonts w:eastAsia="TimesNewRomanPSMT"/>
              </w:rPr>
              <w:t>имать на слух и зрительно текст.</w:t>
            </w:r>
          </w:p>
          <w:p w:rsidR="0068400D" w:rsidRPr="004D1733" w:rsidRDefault="0068400D" w:rsidP="00192A8D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различать способ и результат действия.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оказывать в сотрудничестве взаимопомощь.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мотивация учебной деятельности</w:t>
            </w:r>
          </w:p>
        </w:tc>
        <w:tc>
          <w:tcPr>
            <w:tcW w:w="102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5.2.3.</w:t>
            </w:r>
          </w:p>
        </w:tc>
      </w:tr>
      <w:tr w:rsidR="0068400D" w:rsidRPr="009E15E7" w:rsidTr="00192A8D">
        <w:trPr>
          <w:gridAfter w:val="5"/>
          <w:wAfter w:w="14972" w:type="dxa"/>
          <w:trHeight w:val="496"/>
        </w:trPr>
        <w:tc>
          <w:tcPr>
            <w:tcW w:w="16708" w:type="dxa"/>
            <w:gridSpan w:val="4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E2572E" w:rsidRDefault="0068400D" w:rsidP="00192A8D">
            <w:pPr>
              <w:tabs>
                <w:tab w:val="left" w:pos="7440"/>
              </w:tabs>
              <w:autoSpaceDE w:val="0"/>
              <w:autoSpaceDN w:val="0"/>
              <w:adjustRightInd w:val="0"/>
              <w:spacing w:before="100" w:after="100"/>
              <w:jc w:val="both"/>
              <w:rPr>
                <w:b/>
              </w:rPr>
            </w:pPr>
            <w:r>
              <w:tab/>
            </w:r>
            <w:r w:rsidRPr="00E2572E">
              <w:rPr>
                <w:b/>
              </w:rPr>
              <w:t>Раздел 10 Открывая Австралию 7 часов</w:t>
            </w:r>
          </w:p>
        </w:tc>
      </w:tr>
      <w:tr w:rsidR="0068400D" w:rsidRPr="00383219" w:rsidTr="00192A8D">
        <w:trPr>
          <w:gridAfter w:val="6"/>
          <w:wAfter w:w="14983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52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19.01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Факты об Австралии.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</w:t>
            </w:r>
          </w:p>
        </w:tc>
        <w:tc>
          <w:tcPr>
            <w:tcW w:w="1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C747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А/Ч</w:t>
            </w:r>
            <w:r>
              <w:rPr>
                <w:rFonts w:eastAsia="TimesNewRomanPSMT"/>
              </w:rPr>
              <w:t>: текст – викторина «</w:t>
            </w:r>
            <w:r>
              <w:rPr>
                <w:rFonts w:eastAsia="TimesNewRomanPSMT"/>
                <w:lang w:val="en-US"/>
              </w:rPr>
              <w:t>Australia</w:t>
            </w:r>
            <w:r>
              <w:rPr>
                <w:rFonts w:eastAsia="TimesNewRomanPSMT"/>
              </w:rPr>
              <w:t>»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Поисковое чтение, нахождение в тексте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запрашиваемой информации.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А/Г</w:t>
            </w:r>
            <w:r w:rsidRPr="009E15E7">
              <w:rPr>
                <w:rFonts w:eastAsia="TimesNewRomanPSMT"/>
              </w:rPr>
              <w:t xml:space="preserve">: обсуждение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П</w:t>
            </w:r>
            <w:r w:rsidRPr="009E15E7">
              <w:rPr>
                <w:rFonts w:eastAsia="TimesNewRomanPSMT"/>
              </w:rPr>
              <w:t xml:space="preserve">: задание </w:t>
            </w:r>
            <w:r>
              <w:rPr>
                <w:rFonts w:eastAsia="TimesNewRomanPS-ItalicMT"/>
              </w:rPr>
              <w:t>What’</w:t>
            </w:r>
            <w:r>
              <w:rPr>
                <w:rFonts w:eastAsia="TimesNewRomanPS-ItalicMT"/>
                <w:lang w:val="en-US"/>
              </w:rPr>
              <w:t>s</w:t>
            </w:r>
            <w:r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do</w:t>
            </w:r>
            <w:r w:rsidRPr="00A525D1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you</w:t>
            </w:r>
            <w:r w:rsidRPr="00A525D1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know</w:t>
            </w:r>
            <w:r w:rsidRPr="009E15E7">
              <w:rPr>
                <w:rFonts w:eastAsia="TimesNewRomanPS-ItalicMT"/>
              </w:rPr>
              <w:t xml:space="preserve">? </w:t>
            </w:r>
            <w:r w:rsidRPr="009E15E7">
              <w:rPr>
                <w:rFonts w:eastAsia="TimesNewRomanPSMT"/>
              </w:rPr>
              <w:t>– письменное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исправление неверных утверждений.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E6D7C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Активная лексика</w:t>
            </w:r>
            <w:r>
              <w:rPr>
                <w:rFonts w:eastAsia="TimesNewRomanPSMT"/>
              </w:rPr>
              <w:t xml:space="preserve">: </w:t>
            </w:r>
          </w:p>
          <w:p w:rsidR="0068400D" w:rsidRPr="004D7218" w:rsidRDefault="0068400D" w:rsidP="00192A8D">
            <w:pPr>
              <w:suppressAutoHyphens/>
            </w:pPr>
            <w:r w:rsidRPr="009E15E7">
              <w:t>Грамматика</w:t>
            </w:r>
            <w:r>
              <w:rPr>
                <w:rFonts w:eastAsia="TimesNewRomanPSMT"/>
              </w:rPr>
              <w:t>:</w:t>
            </w:r>
            <w:r>
              <w:t xml:space="preserve"> Сложноподчиненные предложения с союзами </w:t>
            </w:r>
            <w:r w:rsidRPr="00601E5D">
              <w:rPr>
                <w:lang w:val="en-US"/>
              </w:rPr>
              <w:t>that</w:t>
            </w:r>
            <w:r w:rsidRPr="004D7218">
              <w:t xml:space="preserve">, </w:t>
            </w:r>
            <w:r w:rsidRPr="00601E5D">
              <w:rPr>
                <w:lang w:val="en-US"/>
              </w:rPr>
              <w:t>when</w:t>
            </w:r>
            <w:r w:rsidRPr="004D7218">
              <w:t>.</w:t>
            </w: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зрительно и на слух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основное содержание текста, догадываться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 значении незнакомых слов из контекста.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вопросы по прослушанному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тексту.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Находить в тексте запрашиваемую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информацию, использовать её в ответах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устные и письменные вопросы.</w:t>
            </w:r>
          </w:p>
        </w:tc>
        <w:tc>
          <w:tcPr>
            <w:tcW w:w="31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осуществлять взаимный контроль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</w:tc>
        <w:tc>
          <w:tcPr>
            <w:tcW w:w="10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З,  5.2.1.</w:t>
            </w:r>
          </w:p>
          <w:p w:rsidR="0068400D" w:rsidRPr="00383219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5.1.3.</w:t>
            </w:r>
          </w:p>
        </w:tc>
      </w:tr>
      <w:tr w:rsidR="0068400D" w:rsidRPr="00144ED4" w:rsidTr="00192A8D">
        <w:trPr>
          <w:gridAfter w:val="6"/>
          <w:wAfter w:w="14983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53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22.12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Австралийские аборигены. Говорение.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C4BD8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Ч</w:t>
            </w:r>
            <w:r w:rsidRPr="000C4BD8">
              <w:rPr>
                <w:rFonts w:eastAsia="TimesNewRomanPSMT"/>
              </w:rPr>
              <w:t xml:space="preserve">: </w:t>
            </w:r>
            <w:r>
              <w:rPr>
                <w:rFonts w:eastAsia="TimesNewRomanPSMT"/>
              </w:rPr>
              <w:t>текст «</w:t>
            </w:r>
            <w:r>
              <w:rPr>
                <w:rFonts w:eastAsia="TimesNewRomanPSMT"/>
                <w:lang w:val="en-US"/>
              </w:rPr>
              <w:t>Aborigenes</w:t>
            </w:r>
            <w:r>
              <w:rPr>
                <w:rFonts w:eastAsia="TimesNewRomanPSMT"/>
              </w:rPr>
              <w:t>»</w:t>
            </w:r>
            <w:r w:rsidRPr="000C4BD8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Поиск запрашиваемой информации в тексте.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Г</w:t>
            </w:r>
            <w:r w:rsidRPr="009E15E7">
              <w:rPr>
                <w:rFonts w:eastAsia="TimesNewRomanPSMT"/>
              </w:rPr>
              <w:t xml:space="preserve">: составление рассказа о </w:t>
            </w:r>
            <w:r>
              <w:rPr>
                <w:rFonts w:eastAsia="TimesNewRomanPSMT"/>
              </w:rPr>
              <w:t>истории Австралии</w:t>
            </w:r>
            <w:r w:rsidRPr="009E15E7">
              <w:rPr>
                <w:rFonts w:eastAsia="TimesNewRomanPSMT"/>
              </w:rPr>
              <w:t>, диалог-расспрос в рамках заданной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rPr>
                <w:rFonts w:eastAsia="TimesNewRomanPSMT"/>
              </w:rPr>
              <w:t>ситуации</w:t>
            </w:r>
            <w:r w:rsidRPr="009E15E7">
              <w:rPr>
                <w:rFonts w:eastAsia="TimesNewRomanPSMT"/>
                <w:lang w:val="en-US"/>
              </w:rPr>
              <w:t>.</w:t>
            </w:r>
          </w:p>
          <w:p w:rsidR="0068400D" w:rsidRPr="000C4BD8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t>П</w:t>
            </w:r>
            <w:r w:rsidRPr="009E15E7">
              <w:rPr>
                <w:rFonts w:eastAsia="TimesNewRomanPSMT"/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Where do they live?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9E15E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9E15E7">
              <w:rPr>
                <w:rFonts w:eastAsia="TimesNewRomanPSMT"/>
                <w:lang w:val="en-US"/>
              </w:rPr>
              <w:t xml:space="preserve">: </w:t>
            </w:r>
            <w:r>
              <w:rPr>
                <w:rFonts w:eastAsia="TimesNewRomanPS-ItalicMT"/>
                <w:lang w:val="en-US"/>
              </w:rPr>
              <w:t>majority, tribe, convict, to be responsible, currency.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Грамматика</w:t>
            </w:r>
            <w:r>
              <w:rPr>
                <w:rFonts w:eastAsia="TimesNewRomanPSMT"/>
              </w:rPr>
              <w:t xml:space="preserve">: </w:t>
            </w:r>
            <w:r>
              <w:rPr>
                <w:rFonts w:eastAsia="TimesNewRomanPSMT"/>
                <w:lang w:val="en-US"/>
              </w:rPr>
              <w:t>Future</w:t>
            </w:r>
            <w:r w:rsidRPr="000C4BD8">
              <w:rPr>
                <w:rFonts w:eastAsia="TimesNewRomanPSMT"/>
              </w:rPr>
              <w:t xml:space="preserve"> </w:t>
            </w:r>
            <w:r>
              <w:rPr>
                <w:rFonts w:eastAsia="TimesNewRomanPSMT"/>
                <w:lang w:val="en-US"/>
              </w:rPr>
              <w:t>Simple</w:t>
            </w:r>
            <w:r w:rsidRPr="009E15E7">
              <w:rPr>
                <w:rFonts w:eastAsia="TimesNewRomanPSMT"/>
              </w:rPr>
              <w:t>(обобщение), (дальнейшая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>активизация).</w:t>
            </w: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текст, содержащий незнакомый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лексический материал, догадываться 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значении новых слов по контексту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словообразовательным элементам.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Находить в тексте запрашиваемую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информацию, использовать ее в ответах на</w:t>
            </w:r>
          </w:p>
          <w:p w:rsidR="0068400D" w:rsidRPr="000C4BD8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rPr>
                <w:rFonts w:eastAsia="TimesNewRomanPSMT"/>
              </w:rPr>
              <w:t>устные и письменные вопросы.</w:t>
            </w:r>
          </w:p>
        </w:tc>
        <w:tc>
          <w:tcPr>
            <w:tcW w:w="31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определять последовательность промежуточных целей и соответствующих им действий с учетом конечного результата.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сравнение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строить диалогическое высказывание.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гуманистическое сознание,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10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44ED4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У</w:t>
            </w:r>
          </w:p>
        </w:tc>
      </w:tr>
      <w:tr w:rsidR="0068400D" w:rsidRPr="00365CC4" w:rsidTr="00192A8D">
        <w:trPr>
          <w:gridAfter w:val="6"/>
          <w:wAfter w:w="14983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54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24.01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1287A" w:rsidRDefault="0068400D" w:rsidP="00192A8D">
            <w:pPr>
              <w:autoSpaceDE w:val="0"/>
              <w:autoSpaceDN w:val="0"/>
              <w:adjustRightInd w:val="0"/>
              <w:rPr>
                <w:rFonts w:ascii="Sylfaen" w:hAnsi="Sylfaen"/>
                <w:spacing w:val="3"/>
                <w:sz w:val="18"/>
                <w:szCs w:val="18"/>
                <w:shd w:val="clear" w:color="auto" w:fill="FFFFFF"/>
              </w:rPr>
            </w:pPr>
            <w:r>
              <w:t>Простое будущее время. Грамматика.</w:t>
            </w:r>
          </w:p>
        </w:tc>
        <w:tc>
          <w:tcPr>
            <w:tcW w:w="1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117CB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Ч</w:t>
            </w:r>
            <w:r w:rsidRPr="004957C7">
              <w:rPr>
                <w:lang w:val="en-US"/>
              </w:rPr>
              <w:t>/</w:t>
            </w:r>
            <w:r w:rsidRPr="009E15E7">
              <w:t>Г</w:t>
            </w:r>
            <w:r w:rsidRPr="004957C7">
              <w:rPr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диалог</w:t>
            </w:r>
            <w:r w:rsidRPr="004957C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MT"/>
              </w:rPr>
              <w:t>Рэйчэл</w:t>
            </w:r>
            <w:r w:rsidRPr="004957C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MT"/>
              </w:rPr>
              <w:t>и</w:t>
            </w:r>
            <w:r w:rsidRPr="004957C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MT"/>
              </w:rPr>
              <w:t>Клайв</w:t>
            </w:r>
            <w:r w:rsidRPr="004957C7">
              <w:rPr>
                <w:rFonts w:eastAsia="TimesNewRomanPSMT"/>
                <w:lang w:val="en-US"/>
              </w:rPr>
              <w:t xml:space="preserve"> «</w:t>
            </w:r>
            <w:r>
              <w:rPr>
                <w:rFonts w:eastAsia="TimesNewRomanPSMT"/>
                <w:lang w:val="en-US"/>
              </w:rPr>
              <w:t>What</w:t>
            </w:r>
            <w:r w:rsidRPr="004957C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MT"/>
                <w:lang w:val="en-US"/>
              </w:rPr>
              <w:t>are</w:t>
            </w:r>
            <w:r w:rsidRPr="004957C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MT"/>
                <w:lang w:val="en-US"/>
              </w:rPr>
              <w:t>the</w:t>
            </w:r>
            <w:r w:rsidRPr="004957C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MT"/>
                <w:lang w:val="en-US"/>
              </w:rPr>
              <w:t>biggest</w:t>
            </w:r>
            <w:r w:rsidRPr="004957C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MT"/>
                <w:lang w:val="en-US"/>
              </w:rPr>
              <w:t>problems</w:t>
            </w:r>
            <w:r w:rsidRPr="004957C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MT"/>
                <w:lang w:val="en-US"/>
              </w:rPr>
              <w:t>in</w:t>
            </w:r>
            <w:r w:rsidRPr="004957C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MT"/>
                <w:lang w:val="en-US"/>
              </w:rPr>
              <w:t>Australia</w:t>
            </w:r>
            <w:r w:rsidRPr="004957C7">
              <w:rPr>
                <w:rFonts w:eastAsia="TimesNewRomanPSMT"/>
                <w:lang w:val="en-US"/>
              </w:rPr>
              <w:t xml:space="preserve">?» </w:t>
            </w:r>
            <w:r w:rsidRPr="001117CB">
              <w:rPr>
                <w:rFonts w:eastAsia="TimesNewRomanPSMT"/>
                <w:lang w:val="en-US"/>
              </w:rPr>
              <w:t>C</w:t>
            </w:r>
            <w:r w:rsidRPr="009E15E7">
              <w:rPr>
                <w:rFonts w:eastAsia="TimesNewRomanPSMT"/>
              </w:rPr>
              <w:t>оотнесение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Текста </w:t>
            </w:r>
            <w:r w:rsidRPr="009E15E7">
              <w:rPr>
                <w:rFonts w:eastAsia="TimesNewRomanPSMT"/>
              </w:rPr>
              <w:t xml:space="preserve"> с иллюстрациями.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П: </w:t>
            </w:r>
            <w:r w:rsidRPr="009E15E7">
              <w:rPr>
                <w:rFonts w:eastAsia="TimesNewRomanPSMT"/>
              </w:rPr>
              <w:t>описание рисунков с использованием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активной лексики и грамматики.</w:t>
            </w:r>
          </w:p>
          <w:p w:rsidR="0068400D" w:rsidRPr="000179B6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82595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9E15E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9E15E7">
              <w:rPr>
                <w:rFonts w:eastAsia="TimesNewRomanPSMT"/>
                <w:lang w:val="en-US"/>
              </w:rPr>
              <w:t xml:space="preserve">: </w:t>
            </w:r>
            <w:r>
              <w:rPr>
                <w:rFonts w:eastAsia="TimesNewRomanPSMT"/>
                <w:lang w:val="en-US"/>
              </w:rPr>
              <w:t xml:space="preserve">pollution problems, illness,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-ItalicMT"/>
              </w:rPr>
              <w:t>… .</w:t>
            </w:r>
          </w:p>
          <w:p w:rsidR="0068400D" w:rsidRPr="00365CC4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Грамматика</w:t>
            </w:r>
            <w:r>
              <w:rPr>
                <w:rFonts w:eastAsia="TimesNewRomanPSMT"/>
              </w:rPr>
              <w:t xml:space="preserve">: активизация </w:t>
            </w:r>
            <w:r>
              <w:rPr>
                <w:rFonts w:eastAsia="TimesNewRomanPSMT"/>
                <w:lang w:val="en-US"/>
              </w:rPr>
              <w:t>Future</w:t>
            </w:r>
            <w:r w:rsidRPr="00365CC4">
              <w:rPr>
                <w:rFonts w:eastAsia="TimesNewRomanPSMT"/>
              </w:rPr>
              <w:t xml:space="preserve"> </w:t>
            </w:r>
            <w:r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 xml:space="preserve"> с формой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rPr>
                <w:rFonts w:eastAsia="TimesNewRomanPS-ItalicMT"/>
                <w:lang w:val="en-US"/>
              </w:rPr>
              <w:t>Simple</w:t>
            </w:r>
            <w:r w:rsidRPr="009E15E7">
              <w:rPr>
                <w:rFonts w:eastAsia="TimesNewRomanPS-ItalicMT"/>
              </w:rPr>
              <w:t xml:space="preserve"> Tense </w:t>
            </w:r>
            <w:r w:rsidRPr="009E15E7">
              <w:rPr>
                <w:rFonts w:eastAsia="TimesNewRomanPSMT"/>
              </w:rPr>
              <w:t>на основе речевых образцов.</w:t>
            </w: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Прогнозировать содержание текста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основе заголовка или начала 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Осуществлять поисковое чтение, выбирая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необходимую информацию.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Выразительно читать текст вслух,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соблюдая нормы произношения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английских звуков и корректно произнося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предложения с точки зрения их ритмико-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интонационных особенностей.</w:t>
            </w:r>
          </w:p>
        </w:tc>
        <w:tc>
          <w:tcPr>
            <w:tcW w:w="31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выделять и формулировать то, что уже усвоено и что еще нужно усвоить, определять качество и уровня усвоения;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запись, фиксация информации , в том числе с помощью  ИКТ, заполнение предложенных схем с опорой на прочитанный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К: задавать вопросы, необходимые для организации собственной деятельности и сотрудничества с партнёром; </w:t>
            </w:r>
            <w:r w:rsidRPr="009E15E7">
              <w:rPr>
                <w:rFonts w:eastAsia="TimesNewRomanPSMT"/>
              </w:rPr>
              <w:t>Работать в парах и малых группах.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0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65CC4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365CC4">
              <w:t>3</w:t>
            </w:r>
            <w:r>
              <w:t>.1. 5.2.6.</w:t>
            </w:r>
          </w:p>
        </w:tc>
      </w:tr>
      <w:tr w:rsidR="0068400D" w:rsidRPr="009E15E7" w:rsidTr="00192A8D">
        <w:trPr>
          <w:gridAfter w:val="6"/>
          <w:wAfter w:w="14983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65CC4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55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65CC4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26.01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Предсказываем будущее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Грамматика</w:t>
            </w:r>
          </w:p>
        </w:tc>
        <w:tc>
          <w:tcPr>
            <w:tcW w:w="1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А/Г/Ч: </w:t>
            </w:r>
            <w:r>
              <w:rPr>
                <w:rFonts w:eastAsia="TimesNewRomanPSMT"/>
              </w:rPr>
              <w:t>информационная брошюры о Австралии</w:t>
            </w:r>
            <w:r w:rsidRPr="009E15E7">
              <w:rPr>
                <w:rFonts w:eastAsia="TimesNewRomanPSMT"/>
              </w:rPr>
              <w:t>.</w:t>
            </w: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Г</w:t>
            </w:r>
            <w:r w:rsidRPr="00E73DF1">
              <w:rPr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диалог</w:t>
            </w:r>
            <w:r w:rsidRPr="00E73DF1">
              <w:rPr>
                <w:rFonts w:eastAsia="TimesNewRomanPSMT"/>
                <w:lang w:val="en-US"/>
              </w:rPr>
              <w:t>-</w:t>
            </w:r>
            <w:r w:rsidRPr="009E15E7">
              <w:rPr>
                <w:rFonts w:eastAsia="TimesNewRomanPSMT"/>
              </w:rPr>
              <w:t>расспрос</w:t>
            </w:r>
            <w:r w:rsidRPr="00E73DF1">
              <w:rPr>
                <w:rFonts w:eastAsia="TimesNewRomanPS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What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would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you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like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to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see</w:t>
            </w:r>
            <w:r w:rsidRPr="00E73DF1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in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-ItalicMT"/>
              </w:rPr>
              <w:t>the</w:t>
            </w:r>
            <w:r>
              <w:rPr>
                <w:rFonts w:eastAsia="TimesNewRomanPS-ItalicMT"/>
                <w:lang w:val="en-US"/>
              </w:rPr>
              <w:t>Australia</w:t>
            </w:r>
            <w:r w:rsidRPr="009E15E7">
              <w:rPr>
                <w:rFonts w:eastAsia="TimesNewRomanPS-ItalicMT"/>
              </w:rPr>
              <w:t xml:space="preserve">? </w:t>
            </w:r>
            <w:r w:rsidRPr="009E15E7">
              <w:rPr>
                <w:rFonts w:eastAsia="TimesNewRomanPSMT"/>
              </w:rPr>
              <w:t>на основе текста и иллюстраций к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нему.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Г/П: </w:t>
            </w:r>
            <w:r w:rsidRPr="009E15E7">
              <w:rPr>
                <w:rFonts w:eastAsia="TimesNewRomanPSMT"/>
              </w:rPr>
              <w:t>сравнение типичных городов России,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Англии и </w:t>
            </w:r>
            <w:r w:rsidRPr="009E15E7">
              <w:rPr>
                <w:rFonts w:eastAsia="TimesNewRomanPSMT"/>
              </w:rPr>
              <w:t xml:space="preserve"> </w:t>
            </w:r>
            <w:r>
              <w:rPr>
                <w:rFonts w:eastAsia="TimesNewRomanPSMT"/>
              </w:rPr>
              <w:t xml:space="preserve">Австралии </w:t>
            </w:r>
            <w:r w:rsidRPr="009E15E7">
              <w:rPr>
                <w:rFonts w:eastAsia="TimesNewRomanPSMT"/>
              </w:rPr>
              <w:t>на основе иллюстраций.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П: </w:t>
            </w:r>
            <w:r w:rsidRPr="009E15E7">
              <w:rPr>
                <w:rFonts w:eastAsia="TimesNewRomanPSMT"/>
              </w:rPr>
              <w:t>составление информационной брошюры о</w:t>
            </w:r>
            <w:r>
              <w:rPr>
                <w:rFonts w:eastAsia="TimesNewRomanPSMT"/>
              </w:rPr>
              <w:t>Австралии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А/Ч: </w:t>
            </w:r>
            <w:r w:rsidRPr="009E15E7">
              <w:rPr>
                <w:rFonts w:eastAsia="TimesNewRomanPSMT"/>
              </w:rPr>
              <w:t>сравнение американского и британского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произношения.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П: </w:t>
            </w:r>
            <w:r w:rsidRPr="009E15E7">
              <w:rPr>
                <w:rFonts w:eastAsia="TimesNewRomanPSMT"/>
              </w:rPr>
              <w:t>различия в использовании некоторых слов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Великобритании и Австралии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Произношение и лексика: </w:t>
            </w:r>
            <w:r w:rsidRPr="009E15E7">
              <w:rPr>
                <w:rFonts w:eastAsia="TimesNewRomanPSMT"/>
              </w:rPr>
              <w:t>американский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британский варианты языка. Знакомство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некоторыми примерами слов, принятых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американском и британском вариантах</w:t>
            </w:r>
          </w:p>
          <w:p w:rsidR="0068400D" w:rsidRPr="00653EFC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MT"/>
              </w:rPr>
              <w:t xml:space="preserve">английского </w:t>
            </w:r>
          </w:p>
          <w:p w:rsidR="0068400D" w:rsidRPr="00653EFC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 xml:space="preserve">Географическое положение </w:t>
            </w:r>
            <w:r>
              <w:rPr>
                <w:rFonts w:eastAsia="TimesNewRomanPSMT"/>
              </w:rPr>
              <w:t>страны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653EFC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653EFC">
              <w:rPr>
                <w:rFonts w:eastAsia="TimesNewRomanPSMT"/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rocks, colourful, to be …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metres high/long/thick/wide, to explore on</w:t>
            </w:r>
          </w:p>
          <w:p w:rsidR="0068400D" w:rsidRPr="00A16335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-ItalicMT"/>
                <w:lang w:val="en-US"/>
              </w:rPr>
              <w:t>horseback</w:t>
            </w:r>
            <w:r w:rsidRPr="00E73DF1">
              <w:rPr>
                <w:rFonts w:eastAsia="TimesNewRomanPS-ItalicMT"/>
              </w:rPr>
              <w:t>/</w:t>
            </w:r>
            <w:r w:rsidRPr="009E15E7">
              <w:rPr>
                <w:rFonts w:eastAsia="TimesNewRomanPS-ItalicMT"/>
                <w:lang w:val="en-US"/>
              </w:rPr>
              <w:t>on</w:t>
            </w:r>
            <w:r w:rsidRPr="00E73DF1">
              <w:rPr>
                <w:rFonts w:eastAsia="TimesNewRomanPS-ItalicMT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cheerleaders</w:t>
            </w:r>
            <w:r w:rsidRPr="00E73DF1">
              <w:rPr>
                <w:rFonts w:eastAsia="TimesNewRomanPS-ItalicMT"/>
              </w:rPr>
              <w:t xml:space="preserve">, </w:t>
            </w:r>
            <w:r w:rsidRPr="009E15E7">
              <w:rPr>
                <w:rFonts w:eastAsia="TimesNewRomanPS-ItalicMT"/>
                <w:lang w:val="en-US"/>
              </w:rPr>
              <w:t>hot</w:t>
            </w:r>
            <w:r>
              <w:rPr>
                <w:rFonts w:eastAsia="TimesNewRomanPS-Italic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Грамматика</w:t>
            </w:r>
            <w:r w:rsidRPr="009E15E7">
              <w:rPr>
                <w:rFonts w:eastAsia="TimesNewRomanPSMT"/>
              </w:rPr>
              <w:t>: образование степеней сравнения</w:t>
            </w:r>
          </w:p>
          <w:p w:rsidR="0068400D" w:rsidRPr="00653EFC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>прилагательных (особые случаи – обобщение).</w:t>
            </w: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зрительно и на слух текст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некоторыми новыми словами, соотносить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 с иллюстрациями, вести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беседу на основе услышанного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прочитанного.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Составлять текст информационногохарактера о своей стране.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 основе иллюстраций находить различия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 реалиях улиц британских, американских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 российских городов и делать короткие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записи и устные сообщения своих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наблюде</w:t>
            </w:r>
            <w:r>
              <w:rPr>
                <w:rFonts w:eastAsia="TimesNewRomanPSMT"/>
              </w:rPr>
              <w:t>ний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Оперировать в устной речи изученными </w:t>
            </w:r>
            <w:r>
              <w:rPr>
                <w:rFonts w:eastAsia="TimesNewRomanPSMT"/>
              </w:rPr>
              <w:t>л</w:t>
            </w:r>
            <w:r w:rsidRPr="009E15E7">
              <w:rPr>
                <w:rFonts w:eastAsia="TimesNewRomanPSMT"/>
              </w:rPr>
              <w:t>ексическими единицами и грамматическими конструкциями.</w:t>
            </w:r>
          </w:p>
        </w:tc>
        <w:tc>
          <w:tcPr>
            <w:tcW w:w="31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выделять и формулировать то, что уже усвоено и что еще нужно усвоить, определять качество и уровня усвоения;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запись, фиксация информации , в том числе с помощью  ИКТ, заполнение предложенных схем с опорой на прочитанный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0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К И</w:t>
            </w:r>
          </w:p>
        </w:tc>
      </w:tr>
      <w:tr w:rsidR="0068400D" w:rsidRPr="009E15E7" w:rsidTr="00192A8D">
        <w:trPr>
          <w:gridAfter w:val="6"/>
          <w:wAfter w:w="14983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E2572E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56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29.01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shd w:val="clear" w:color="auto" w:fill="auto"/>
              <w:spacing w:before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3074">
              <w:rPr>
                <w:rFonts w:ascii="Times New Roman" w:hAnsi="Times New Roman"/>
                <w:sz w:val="24"/>
                <w:szCs w:val="24"/>
              </w:rPr>
              <w:t>Николас Миклухо-Макла. Говорение.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CA683E" w:rsidRDefault="0068400D" w:rsidP="00192A8D"/>
          <w:p w:rsidR="0068400D" w:rsidRPr="00CA683E" w:rsidRDefault="0068400D" w:rsidP="00192A8D"/>
          <w:p w:rsidR="0068400D" w:rsidRPr="00CA683E" w:rsidRDefault="0068400D" w:rsidP="00192A8D"/>
          <w:p w:rsidR="0068400D" w:rsidRPr="00CA683E" w:rsidRDefault="0068400D" w:rsidP="00192A8D"/>
          <w:p w:rsidR="0068400D" w:rsidRPr="00CA683E" w:rsidRDefault="0068400D" w:rsidP="00192A8D"/>
          <w:p w:rsidR="0068400D" w:rsidRPr="00CA683E" w:rsidRDefault="0068400D" w:rsidP="00192A8D"/>
          <w:p w:rsidR="0068400D" w:rsidRPr="00CA683E" w:rsidRDefault="0068400D" w:rsidP="00192A8D"/>
          <w:p w:rsidR="0068400D" w:rsidRPr="00CA683E" w:rsidRDefault="0068400D" w:rsidP="00192A8D"/>
          <w:p w:rsidR="0068400D" w:rsidRDefault="0068400D" w:rsidP="00192A8D"/>
          <w:p w:rsidR="0068400D" w:rsidRPr="00CA683E" w:rsidRDefault="0068400D" w:rsidP="00192A8D">
            <w:pPr>
              <w:jc w:val="center"/>
            </w:pPr>
          </w:p>
        </w:tc>
        <w:tc>
          <w:tcPr>
            <w:tcW w:w="1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03784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Ч/Г</w:t>
            </w:r>
            <w:r w:rsidRPr="009E15E7">
              <w:rPr>
                <w:rFonts w:eastAsia="TimesNewRomanPSMT"/>
              </w:rPr>
              <w:t xml:space="preserve">: научно-популярный текст об </w:t>
            </w:r>
            <w:r>
              <w:rPr>
                <w:rFonts w:eastAsia="TimesNewRomanPSMT"/>
              </w:rPr>
              <w:t>русском исследователе</w:t>
            </w:r>
          </w:p>
          <w:p w:rsidR="0068400D" w:rsidRPr="00DD3AA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А</w:t>
            </w:r>
            <w:r w:rsidRPr="00E73DF1">
              <w:t>/</w:t>
            </w:r>
            <w:r w:rsidRPr="009E15E7">
              <w:t>Г</w:t>
            </w:r>
            <w:r w:rsidRPr="00E73DF1">
              <w:rPr>
                <w:rFonts w:eastAsia="TimesNewRomanPSMT"/>
              </w:rPr>
              <w:t xml:space="preserve">: </w:t>
            </w:r>
            <w:r w:rsidRPr="009E15E7">
              <w:rPr>
                <w:rFonts w:eastAsia="TimesNewRomanPSMT"/>
              </w:rPr>
              <w:t>диалог</w:t>
            </w:r>
            <w:r w:rsidRPr="00E73DF1">
              <w:rPr>
                <w:rFonts w:eastAsia="TimesNewRomanPSMT"/>
              </w:rPr>
              <w:t>-</w:t>
            </w:r>
            <w:r w:rsidRPr="009E15E7">
              <w:rPr>
                <w:rFonts w:eastAsia="TimesNewRomanPSMT"/>
              </w:rPr>
              <w:t>расспрос</w:t>
            </w:r>
            <w:r w:rsidRPr="00E73DF1">
              <w:rPr>
                <w:rFonts w:eastAsia="TimesNewRomanPSMT"/>
              </w:rPr>
              <w:t xml:space="preserve">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rPr>
                <w:rFonts w:eastAsia="TimesNewRomanPSMT"/>
              </w:rPr>
              <w:t>реалий современной Австралии</w:t>
            </w:r>
            <w:r w:rsidRPr="009E15E7">
              <w:rPr>
                <w:rFonts w:eastAsia="TimesNewRomanPSMT"/>
              </w:rPr>
              <w:t>.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4957C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4957C7">
              <w:rPr>
                <w:rFonts w:eastAsia="TimesNewRomanPSMT"/>
                <w:lang w:val="en-US"/>
              </w:rPr>
              <w:t xml:space="preserve">: </w:t>
            </w:r>
            <w:r>
              <w:rPr>
                <w:rFonts w:eastAsia="TimesNewRomanPS-ItalicMT"/>
                <w:lang w:val="en-US"/>
              </w:rPr>
              <w:t>race, racism, slavery, natural selection, human rights, patience, confidence, prominent.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-ItalicMT"/>
              </w:rPr>
              <w:t>Грамматика</w:t>
            </w:r>
            <w:r w:rsidRPr="009E15E7">
              <w:rPr>
                <w:rFonts w:eastAsia="TimesNewRomanPSMT"/>
              </w:rPr>
              <w:t>: активизация глагольных форм в</w:t>
            </w: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>
              <w:rPr>
                <w:rFonts w:eastAsia="TimesNewRomanPS-ItalicMT"/>
                <w:lang w:val="en-US"/>
              </w:rPr>
              <w:t>Future</w:t>
            </w:r>
            <w:r w:rsidRPr="00E73DF1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Simple</w:t>
            </w:r>
            <w:r w:rsidRPr="00E73DF1">
              <w:rPr>
                <w:rFonts w:eastAsia="TimesNewRomanPS-ItalicMT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Tense</w:t>
            </w:r>
            <w:r w:rsidRPr="00E73DF1">
              <w:rPr>
                <w:rFonts w:eastAsia="TimesNewRomanPS-ItalicMT"/>
              </w:rPr>
              <w:t xml:space="preserve"> </w:t>
            </w:r>
            <w:r w:rsidRPr="009E15E7">
              <w:rPr>
                <w:rFonts w:eastAsia="TimesNewRomanPSMT"/>
              </w:rPr>
              <w:t>в</w:t>
            </w:r>
            <w:r w:rsidRPr="00E73DF1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ситуациях</w:t>
            </w:r>
            <w:r w:rsidRPr="00E73DF1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общения</w:t>
            </w:r>
            <w:r w:rsidRPr="00E73DF1">
              <w:rPr>
                <w:rFonts w:eastAsia="TimesNewRomanPS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Will</w:t>
            </w:r>
            <w:r w:rsidRPr="00E73DF1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you</w:t>
            </w:r>
            <w:r w:rsidRPr="00E73DF1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go</w:t>
            </w:r>
            <w:r w:rsidRPr="00E73DF1">
              <w:rPr>
                <w:rFonts w:eastAsia="TimesNewRomanPS-ItalicMT"/>
              </w:rPr>
              <w:t xml:space="preserve"> … ?</w:t>
            </w: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Осуществлять поисковое чтение, выбирая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необходимую информацию.</w:t>
            </w:r>
          </w:p>
          <w:p w:rsidR="0068400D" w:rsidRPr="00E62A5C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Понимать на слух основное содержание несложных аутентичных текстов; выборочно понимать необходимую инфор</w:t>
            </w:r>
            <w:r>
              <w:rPr>
                <w:rFonts w:eastAsia="TimesNewRomanPSMT"/>
              </w:rPr>
              <w:t>мацию с опорой на языковую догаку.</w:t>
            </w:r>
          </w:p>
        </w:tc>
        <w:tc>
          <w:tcPr>
            <w:tcW w:w="31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преобразовывать практическую задачу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поиск и выделение необходимой информации из различных источников в разных формах (текст, рисунок, таблица, диаграмма, схема).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договариваться о распределении функций и ролей в совместной деятельности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начальные навыки адаптации в динамично изменяющемся  мире</w:t>
            </w:r>
          </w:p>
        </w:tc>
        <w:tc>
          <w:tcPr>
            <w:tcW w:w="10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Ж 5.2.6.</w:t>
            </w:r>
          </w:p>
        </w:tc>
      </w:tr>
      <w:tr w:rsidR="0068400D" w:rsidRPr="00144ED4" w:rsidTr="00192A8D">
        <w:trPr>
          <w:gridAfter w:val="6"/>
          <w:wAfter w:w="14983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57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31.01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  <w:r w:rsidRPr="00133074">
              <w:rPr>
                <w:rFonts w:ascii="Times New Roman" w:hAnsi="Times New Roman"/>
                <w:sz w:val="24"/>
                <w:szCs w:val="24"/>
              </w:rPr>
              <w:t>Русские исследователи. Говорение.</w:t>
            </w:r>
          </w:p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</w:p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</w:p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</w:p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</w:p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</w:p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</w:p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</w:p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</w:p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</w:p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D007DB">
              <w:t>Поиск запрашиваемой информации в тексте.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</w:t>
            </w:r>
            <w:r w:rsidRPr="00D007DB">
              <w:t>: составление рассказа о истории Австралии, диалог-расспрос в рамках заданной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007DB">
              <w:t>ситуации</w:t>
            </w:r>
            <w:r w:rsidRPr="00D007DB">
              <w:rPr>
                <w:lang w:val="en-US"/>
              </w:rPr>
              <w:t>.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П</w:t>
            </w:r>
            <w:r w:rsidRPr="00D007DB">
              <w:rPr>
                <w:lang w:val="en-US"/>
              </w:rPr>
              <w:t>: Where do they live?</w:t>
            </w: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Активная</w:t>
            </w:r>
            <w:r w:rsidRPr="00D007DB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D007DB">
              <w:rPr>
                <w:lang w:val="en-US"/>
              </w:rPr>
              <w:t>: majority, tribe, convict, to be responsible, currency.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Грамматика</w:t>
            </w:r>
            <w:r w:rsidRPr="00D007DB">
              <w:t>: Future Simple(обобщение), (дальнейшая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D007DB">
              <w:t>активизация).</w:t>
            </w: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текст, содержащий незнакомый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лексический материал, догадываться 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значении новых слов по контексту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словообразовательным элементам.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Находить в тексте запрашиваемую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информацию, использовать ее в ответах на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устные и письменные вопросы.</w:t>
            </w:r>
          </w:p>
        </w:tc>
        <w:tc>
          <w:tcPr>
            <w:tcW w:w="31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определять последовательность промежуточных целей и соответствующих им действий с учетом конечного результата.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сравнение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строить диалогическое высказывание.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гуманистическое сознание,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10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44ED4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У</w:t>
            </w:r>
          </w:p>
        </w:tc>
      </w:tr>
      <w:tr w:rsidR="0068400D" w:rsidRPr="00365CC4" w:rsidTr="00192A8D">
        <w:trPr>
          <w:gridAfter w:val="6"/>
          <w:wAfter w:w="14983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58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02.02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  <w:r w:rsidRPr="00133074">
              <w:rPr>
                <w:rStyle w:val="BodyTextChar"/>
                <w:rFonts w:ascii="Times New Roman" w:hAnsi="Times New Roman"/>
                <w:sz w:val="24"/>
                <w:szCs w:val="24"/>
              </w:rPr>
              <w:t>Типы предложений в будущем времениГрамматика.</w:t>
            </w:r>
          </w:p>
        </w:tc>
        <w:tc>
          <w:tcPr>
            <w:tcW w:w="1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Ч</w:t>
            </w:r>
            <w:r w:rsidRPr="004957C7">
              <w:rPr>
                <w:lang w:val="en-US"/>
              </w:rPr>
              <w:t>/</w:t>
            </w:r>
            <w:r w:rsidRPr="009E15E7">
              <w:t>Г</w:t>
            </w:r>
            <w:r w:rsidRPr="004957C7">
              <w:rPr>
                <w:lang w:val="en-US"/>
              </w:rPr>
              <w:t xml:space="preserve">: </w:t>
            </w:r>
            <w:r w:rsidRPr="00D007DB">
              <w:t>диалог</w:t>
            </w:r>
            <w:r w:rsidRPr="004957C7">
              <w:rPr>
                <w:lang w:val="en-US"/>
              </w:rPr>
              <w:t xml:space="preserve"> </w:t>
            </w:r>
            <w:r w:rsidRPr="00D007DB">
              <w:t>Рэйчэл</w:t>
            </w:r>
            <w:r w:rsidRPr="004957C7">
              <w:rPr>
                <w:lang w:val="en-US"/>
              </w:rPr>
              <w:t xml:space="preserve"> </w:t>
            </w:r>
            <w:r w:rsidRPr="00D007DB">
              <w:t>и</w:t>
            </w:r>
            <w:r w:rsidRPr="004957C7">
              <w:rPr>
                <w:lang w:val="en-US"/>
              </w:rPr>
              <w:t xml:space="preserve"> </w:t>
            </w:r>
            <w:r w:rsidRPr="00D007DB">
              <w:t>Клайв</w:t>
            </w:r>
            <w:r w:rsidRPr="004957C7">
              <w:rPr>
                <w:lang w:val="en-US"/>
              </w:rPr>
              <w:t xml:space="preserve"> «</w:t>
            </w:r>
            <w:r w:rsidRPr="00D007DB">
              <w:rPr>
                <w:lang w:val="en-US"/>
              </w:rPr>
              <w:t>What</w:t>
            </w:r>
            <w:r w:rsidRPr="004957C7">
              <w:rPr>
                <w:lang w:val="en-US"/>
              </w:rPr>
              <w:t xml:space="preserve"> </w:t>
            </w:r>
            <w:r w:rsidRPr="00D007DB">
              <w:rPr>
                <w:lang w:val="en-US"/>
              </w:rPr>
              <w:t>are</w:t>
            </w:r>
            <w:r w:rsidRPr="004957C7">
              <w:rPr>
                <w:lang w:val="en-US"/>
              </w:rPr>
              <w:t xml:space="preserve"> </w:t>
            </w:r>
            <w:r w:rsidRPr="00D007DB">
              <w:rPr>
                <w:lang w:val="en-US"/>
              </w:rPr>
              <w:t>the</w:t>
            </w:r>
            <w:r w:rsidRPr="004957C7">
              <w:rPr>
                <w:lang w:val="en-US"/>
              </w:rPr>
              <w:t xml:space="preserve"> </w:t>
            </w:r>
            <w:r w:rsidRPr="00D007DB">
              <w:rPr>
                <w:lang w:val="en-US"/>
              </w:rPr>
              <w:t>biggest</w:t>
            </w:r>
            <w:r w:rsidRPr="004957C7">
              <w:rPr>
                <w:lang w:val="en-US"/>
              </w:rPr>
              <w:t xml:space="preserve"> </w:t>
            </w:r>
            <w:r w:rsidRPr="00D007DB">
              <w:rPr>
                <w:lang w:val="en-US"/>
              </w:rPr>
              <w:t>problems</w:t>
            </w:r>
            <w:r w:rsidRPr="004957C7">
              <w:rPr>
                <w:lang w:val="en-US"/>
              </w:rPr>
              <w:t xml:space="preserve"> </w:t>
            </w:r>
            <w:r w:rsidRPr="00D007DB">
              <w:rPr>
                <w:lang w:val="en-US"/>
              </w:rPr>
              <w:t>in</w:t>
            </w:r>
            <w:r w:rsidRPr="004957C7">
              <w:rPr>
                <w:lang w:val="en-US"/>
              </w:rPr>
              <w:t xml:space="preserve"> </w:t>
            </w:r>
            <w:r w:rsidRPr="00D007DB">
              <w:rPr>
                <w:lang w:val="en-US"/>
              </w:rPr>
              <w:t>Australia</w:t>
            </w:r>
            <w:r w:rsidRPr="004957C7">
              <w:rPr>
                <w:lang w:val="en-US"/>
              </w:rPr>
              <w:t xml:space="preserve">?» </w:t>
            </w:r>
            <w:r w:rsidRPr="00D007DB">
              <w:t>Cоотнесение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D007DB">
              <w:t>Текста  с иллюстрациями.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П: </w:t>
            </w:r>
            <w:r w:rsidRPr="00D007DB">
              <w:t>описание рисунков с использованием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D007DB">
              <w:t>активной лексики и грамматики.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Активная</w:t>
            </w:r>
            <w:r w:rsidRPr="00D007DB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D007DB">
              <w:rPr>
                <w:lang w:val="en-US"/>
              </w:rPr>
              <w:t xml:space="preserve">: pollution problems, illness, 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D007DB">
              <w:t>… .</w:t>
            </w:r>
          </w:p>
          <w:p w:rsidR="0068400D" w:rsidRPr="00D007DB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Грамматика</w:t>
            </w:r>
            <w:r w:rsidRPr="00D007DB">
              <w:t xml:space="preserve">: активизация Future   с формой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D007DB">
              <w:t>Simple Tense на основе речевых образцов.</w:t>
            </w: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Прогнозировать содержание текста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основе заголовка или начала 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Осуществлять поисковое чтение, выбирая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необходимую информацию.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Выразительно читать текст вслух,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соблюдая нормы произношения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английских звуков и корректно произнося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предложения с точки зрения их ритмико-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интонационных особенностей.</w:t>
            </w:r>
          </w:p>
        </w:tc>
        <w:tc>
          <w:tcPr>
            <w:tcW w:w="31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выделять и формулировать то, что уже усвоено и что еще нужно усвоить, определять качество и уровня усвоения;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запись, фиксация информации , в том числе с помощью  ИКТ, заполнение предложенных схем с опорой на прочитанный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К: задавать вопросы, необходимые для организации собственной деятельности и сотрудничества с партнёром; </w:t>
            </w:r>
            <w:r w:rsidRPr="00D007DB">
              <w:t>Работать в парах и малых группах.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0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65CC4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365CC4">
              <w:t>3</w:t>
            </w:r>
            <w:r>
              <w:t>.1. 5.2.6.</w:t>
            </w:r>
          </w:p>
        </w:tc>
      </w:tr>
      <w:tr w:rsidR="0068400D" w:rsidRPr="00365CC4" w:rsidTr="00192A8D">
        <w:trPr>
          <w:gridAfter w:val="6"/>
          <w:wAfter w:w="14983" w:type="dxa"/>
          <w:trHeight w:val="336"/>
        </w:trPr>
        <w:tc>
          <w:tcPr>
            <w:tcW w:w="16697" w:type="dxa"/>
            <w:gridSpan w:val="4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DE52CA" w:rsidRDefault="0068400D" w:rsidP="00192A8D">
            <w:pPr>
              <w:tabs>
                <w:tab w:val="left" w:pos="6780"/>
              </w:tabs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 xml:space="preserve">Раздел 11 </w:t>
            </w:r>
            <w:r w:rsidRPr="00DE52CA">
              <w:rPr>
                <w:b/>
                <w:shd w:val="clear" w:color="auto" w:fill="FFFFFF"/>
              </w:rPr>
              <w:t>Опыт работы: профессии и обязанности</w:t>
            </w:r>
            <w:r>
              <w:rPr>
                <w:b/>
                <w:shd w:val="clear" w:color="auto" w:fill="FFFFFF"/>
              </w:rPr>
              <w:t xml:space="preserve"> 5 часов</w:t>
            </w:r>
          </w:p>
        </w:tc>
      </w:tr>
      <w:tr w:rsidR="0068400D" w:rsidRPr="00212C64" w:rsidTr="00192A8D">
        <w:trPr>
          <w:gridAfter w:val="6"/>
          <w:wAfter w:w="14983" w:type="dxa"/>
          <w:trHeight w:val="73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59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05.02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shd w:val="clear" w:color="auto" w:fill="auto"/>
              <w:tabs>
                <w:tab w:val="left" w:pos="677"/>
              </w:tabs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074">
              <w:rPr>
                <w:rFonts w:ascii="Times New Roman" w:hAnsi="Times New Roman"/>
                <w:sz w:val="24"/>
                <w:szCs w:val="24"/>
              </w:rPr>
              <w:t>Профессии. Говорение.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Ч</w:t>
            </w:r>
            <w:r w:rsidRPr="009E15E7">
              <w:rPr>
                <w:rFonts w:eastAsia="TimesNewRomanPSMT"/>
              </w:rPr>
              <w:t>: чтение вслух по ролям диалога, основанного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 обмене мнениями и выражения своего</w:t>
            </w:r>
          </w:p>
          <w:p w:rsidR="0068400D" w:rsidRPr="006F2D8A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отношения к различного вида занятиям.</w:t>
            </w:r>
          </w:p>
        </w:tc>
        <w:tc>
          <w:tcPr>
            <w:tcW w:w="2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Высказывание предположений относительно будущих событий.</w:t>
            </w:r>
          </w:p>
          <w:p w:rsidR="0068400D" w:rsidRPr="00AB71A5" w:rsidRDefault="0068400D" w:rsidP="00192A8D">
            <w:pPr>
              <w:suppressAutoHyphens/>
            </w:pPr>
            <w:r w:rsidRPr="009E15E7">
              <w:rPr>
                <w:rFonts w:eastAsia="TimesNewRomanPSMT"/>
              </w:rPr>
              <w:t xml:space="preserve">Граматика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глаголы would shall в вопросах и ответах.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Выразительно читать вслух по ролям текст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диалогического характера с соблюдением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норм произношения и интонации.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Делать сообщение на заданную тему на</w:t>
            </w:r>
          </w:p>
          <w:p w:rsidR="0068400D" w:rsidRPr="006F2D8A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основе прочитанного.</w:t>
            </w: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преобразовывать практическую задачу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поиск и выделение необходимой информации из различных источников в разных формах (текст, рисунок, таблица, диаграмма, схема).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договариваться о распределении функций и ролей в совместной деятельности</w:t>
            </w:r>
          </w:p>
        </w:tc>
        <w:tc>
          <w:tcPr>
            <w:tcW w:w="18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Ознакомление с традициями страны изучаемого языка</w:t>
            </w:r>
          </w:p>
        </w:tc>
        <w:tc>
          <w:tcPr>
            <w:tcW w:w="110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5.2.10</w:t>
            </w:r>
          </w:p>
          <w:p w:rsidR="0068400D" w:rsidRPr="00212C64" w:rsidRDefault="0068400D" w:rsidP="00192A8D">
            <w:r>
              <w:t>О</w:t>
            </w:r>
          </w:p>
        </w:tc>
      </w:tr>
      <w:tr w:rsidR="0068400D" w:rsidRPr="009E15E7" w:rsidTr="00192A8D">
        <w:trPr>
          <w:gridAfter w:val="6"/>
          <w:wAfter w:w="14983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60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07.02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Твоя будущая профессия.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Повтор</w:t>
            </w:r>
            <w:r>
              <w:t xml:space="preserve">ение материала  четверти.  Свободное время </w:t>
            </w:r>
            <w:r w:rsidRPr="009E15E7">
              <w:t>ответы на вопросы</w:t>
            </w:r>
          </w:p>
        </w:tc>
        <w:tc>
          <w:tcPr>
            <w:tcW w:w="2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Повторение изученной лексики</w:t>
            </w: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Подвести итоги теста задание 2 для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самопроверки, обсудить встретившиеся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трудности.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Повторить пройденный во второй четверти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материал.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Подготовиться к четвертной контрольной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работе.</w:t>
            </w: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</w:tc>
        <w:tc>
          <w:tcPr>
            <w:tcW w:w="18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10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У,Ж</w:t>
            </w:r>
          </w:p>
        </w:tc>
      </w:tr>
      <w:tr w:rsidR="0068400D" w:rsidRPr="009E15E7" w:rsidTr="00192A8D">
        <w:trPr>
          <w:gridAfter w:val="6"/>
          <w:wAfter w:w="14983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61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09.02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Контрольная работа по теме «Австралия», «Профессия»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Тексты и задания для формирования</w:t>
            </w:r>
          </w:p>
          <w:p w:rsidR="0068400D" w:rsidRPr="009E15E7" w:rsidRDefault="0068400D" w:rsidP="00192A8D">
            <w:pPr>
              <w:jc w:val="both"/>
            </w:pPr>
            <w:r w:rsidRPr="009E15E7">
              <w:rPr>
                <w:rFonts w:eastAsia="TimesNewRomanPSMT"/>
              </w:rPr>
              <w:t>социокультурной компетенции учащихс</w:t>
            </w:r>
            <w:r>
              <w:rPr>
                <w:rFonts w:eastAsia="TimesNewRomanPSMT"/>
              </w:rPr>
              <w:t>я.</w:t>
            </w:r>
          </w:p>
        </w:tc>
        <w:tc>
          <w:tcPr>
            <w:tcW w:w="2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Активизация пройденной грамматики.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Активная лексика</w:t>
            </w: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Повтор</w:t>
            </w:r>
            <w:r>
              <w:rPr>
                <w:rFonts w:eastAsia="TimesNewRomanPSMT"/>
              </w:rPr>
              <w:t>ить материал по теме Австралия.</w:t>
            </w: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</w:tc>
        <w:tc>
          <w:tcPr>
            <w:tcW w:w="18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10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2.3.</w:t>
            </w:r>
          </w:p>
        </w:tc>
      </w:tr>
      <w:tr w:rsidR="0068400D" w:rsidRPr="009E15E7" w:rsidTr="00192A8D">
        <w:trPr>
          <w:gridAfter w:val="6"/>
          <w:wAfter w:w="14983" w:type="dxa"/>
          <w:trHeight w:val="1123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62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12.02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6540E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Типы Австралия.</w:t>
            </w:r>
            <w:r w:rsidRPr="009E15E7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</w:rPr>
              <w:t>Чтение.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067AB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Тексты и </w:t>
            </w:r>
            <w:r>
              <w:rPr>
                <w:rFonts w:eastAsia="TimesNewRomanPSMT"/>
              </w:rPr>
              <w:t>задания для развития умений озна</w:t>
            </w:r>
            <w:r w:rsidRPr="009E15E7">
              <w:rPr>
                <w:rFonts w:eastAsia="TimesNewRomanPSMT"/>
              </w:rPr>
              <w:t>комительного просмотрового и поисковог</w:t>
            </w:r>
            <w:r>
              <w:rPr>
                <w:rFonts w:eastAsia="TimesNewRomanPSMT"/>
              </w:rPr>
              <w:t>о чтения и развитя языковой догадки.</w:t>
            </w:r>
          </w:p>
        </w:tc>
        <w:tc>
          <w:tcPr>
            <w:tcW w:w="2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Портфолио</w:t>
            </w: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E73DF1">
              <w:rPr>
                <w:rFonts w:eastAsia="TimesNewRomanPSMT"/>
              </w:rPr>
              <w:t>-</w:t>
            </w:r>
            <w:r w:rsidRPr="009E15E7">
              <w:rPr>
                <w:rFonts w:eastAsia="TimesNewRomanPSMT"/>
              </w:rPr>
              <w:t>Туристическая</w:t>
            </w:r>
            <w:r w:rsidRPr="00E73DF1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брошюра</w:t>
            </w:r>
            <w:r w:rsidRPr="00E73DF1">
              <w:rPr>
                <w:rFonts w:eastAsia="TimesNewRomanPSMT"/>
              </w:rPr>
              <w:t xml:space="preserve"> </w:t>
            </w:r>
            <w:r w:rsidRPr="00616396">
              <w:rPr>
                <w:rFonts w:eastAsia="TimesNewRomanPS-ItalicMT"/>
                <w:lang w:val="en-US"/>
              </w:rPr>
              <w:t>Welcome</w:t>
            </w:r>
            <w:r w:rsidRPr="00E73DF1">
              <w:rPr>
                <w:rFonts w:eastAsia="TimesNewRomanPS-ItalicMT"/>
              </w:rPr>
              <w:t xml:space="preserve"> </w:t>
            </w:r>
            <w:r w:rsidRPr="00616396">
              <w:rPr>
                <w:rFonts w:eastAsia="TimesNewRomanPS-ItalicMT"/>
                <w:lang w:val="en-US"/>
              </w:rPr>
              <w:t>to</w:t>
            </w:r>
            <w:r w:rsidRPr="00E73DF1">
              <w:rPr>
                <w:rFonts w:eastAsia="TimesNewRomanPS-ItalicMT"/>
              </w:rPr>
              <w:t xml:space="preserve"> </w:t>
            </w:r>
            <w:r w:rsidRPr="00616396">
              <w:rPr>
                <w:rFonts w:eastAsia="TimesNewRomanPS-ItalicMT"/>
                <w:lang w:val="en-US"/>
              </w:rPr>
              <w:t>our</w:t>
            </w:r>
            <w:r w:rsidRPr="00E73DF1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Australia</w:t>
            </w:r>
            <w:r w:rsidRPr="00E73DF1">
              <w:rPr>
                <w:rFonts w:eastAsia="TimesNewRomanPS-ItalicMT"/>
              </w:rPr>
              <w:t>.</w:t>
            </w:r>
          </w:p>
          <w:p w:rsidR="0068400D" w:rsidRPr="0047602F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-ItalicMT"/>
              </w:rPr>
              <w:t>-</w:t>
            </w:r>
            <w:r w:rsidRPr="009E15E7">
              <w:rPr>
                <w:rFonts w:eastAsia="TimesNewRomanPSMT"/>
              </w:rPr>
              <w:t>Творческое задание – проект и</w:t>
            </w:r>
            <w:r w:rsidRPr="009E15E7">
              <w:rPr>
                <w:rFonts w:eastAsia="TimesNewRomanPS-ItalicMT"/>
              </w:rPr>
              <w:t xml:space="preserve"> </w:t>
            </w:r>
            <w:r w:rsidRPr="009E15E7">
              <w:rPr>
                <w:rFonts w:eastAsia="TimesNewRomanPSMT"/>
              </w:rPr>
              <w:t xml:space="preserve">изготовление постера </w:t>
            </w:r>
            <w:r>
              <w:rPr>
                <w:rFonts w:eastAsia="TimesNewRomanPS-ItalicMT"/>
                <w:lang w:val="en-US"/>
              </w:rPr>
              <w:t>Australia</w:t>
            </w:r>
            <w:r w:rsidRPr="009E15E7">
              <w:t xml:space="preserve"> Активизация пройденной грамматики.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891BD0" w:rsidRDefault="0068400D" w:rsidP="00192A8D"/>
          <w:p w:rsidR="0068400D" w:rsidRPr="00714AA6" w:rsidRDefault="0068400D" w:rsidP="00192A8D"/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Портфолио</w:t>
            </w: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E73DF1">
              <w:rPr>
                <w:rFonts w:eastAsia="TimesNewRomanPSMT"/>
              </w:rPr>
              <w:t>-</w:t>
            </w:r>
            <w:r w:rsidRPr="009E15E7">
              <w:rPr>
                <w:rFonts w:eastAsia="TimesNewRomanPSMT"/>
              </w:rPr>
              <w:t>Туристическая</w:t>
            </w:r>
            <w:r w:rsidRPr="00E73DF1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брошюра</w:t>
            </w:r>
            <w:r w:rsidRPr="00E73DF1">
              <w:rPr>
                <w:rFonts w:eastAsia="TimesNewRomanPSMT"/>
              </w:rPr>
              <w:t xml:space="preserve"> </w:t>
            </w:r>
            <w:r w:rsidRPr="004D1AA3">
              <w:rPr>
                <w:rFonts w:eastAsia="TimesNewRomanPS-ItalicMT"/>
                <w:lang w:val="en-US"/>
              </w:rPr>
              <w:t>Welcome</w:t>
            </w:r>
            <w:r w:rsidRPr="00E73DF1">
              <w:rPr>
                <w:rFonts w:eastAsia="TimesNewRomanPS-ItalicMT"/>
              </w:rPr>
              <w:t xml:space="preserve"> </w:t>
            </w:r>
            <w:r w:rsidRPr="004D1AA3">
              <w:rPr>
                <w:rFonts w:eastAsia="TimesNewRomanPS-ItalicMT"/>
                <w:lang w:val="en-US"/>
              </w:rPr>
              <w:t>to</w:t>
            </w:r>
            <w:r w:rsidRPr="00E73DF1">
              <w:rPr>
                <w:rFonts w:eastAsia="TimesNewRomanPS-ItalicMT"/>
              </w:rPr>
              <w:t xml:space="preserve"> </w:t>
            </w:r>
            <w:r w:rsidRPr="004D1AA3">
              <w:rPr>
                <w:rFonts w:eastAsia="TimesNewRomanPS-ItalicMT"/>
                <w:lang w:val="en-US"/>
              </w:rPr>
              <w:t>our</w:t>
            </w:r>
            <w:r w:rsidRPr="00E73DF1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Australia</w:t>
            </w:r>
            <w:r w:rsidRPr="00E73DF1">
              <w:rPr>
                <w:rFonts w:eastAsia="TimesNewRomanPS-ItalicMT"/>
              </w:rPr>
              <w:t xml:space="preserve"> </w:t>
            </w:r>
          </w:p>
          <w:p w:rsidR="0068400D" w:rsidRPr="00891BD0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-</w:t>
            </w:r>
            <w:r w:rsidRPr="009E15E7">
              <w:rPr>
                <w:rFonts w:eastAsia="TimesNewRomanPSMT"/>
              </w:rPr>
              <w:t xml:space="preserve">Творческий проект – постер </w:t>
            </w:r>
            <w:r>
              <w:rPr>
                <w:rFonts w:eastAsia="TimesNewRomanPS-ItalicMT"/>
              </w:rPr>
              <w:t>Ru</w:t>
            </w:r>
            <w:r>
              <w:rPr>
                <w:rFonts w:eastAsia="TimesNewRomanPS-ItalicMT"/>
                <w:lang w:val="en-US"/>
              </w:rPr>
              <w:t>ssia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explor</w:t>
            </w:r>
            <w:r>
              <w:rPr>
                <w:rFonts w:eastAsia="TimesNewRomanPS-ItalicMT"/>
                <w:lang w:val="en-US"/>
              </w:rPr>
              <w:t>er</w:t>
            </w:r>
            <w:r w:rsidRPr="009E15E7">
              <w:rPr>
                <w:rFonts w:eastAsia="TimesNewRomanPS-ItalicMT"/>
              </w:rPr>
              <w:t>.</w:t>
            </w:r>
          </w:p>
          <w:p w:rsidR="0068400D" w:rsidRPr="00891BD0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</w:tc>
        <w:tc>
          <w:tcPr>
            <w:tcW w:w="18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10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2.3.7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6"/>
          <w:wAfter w:w="14983" w:type="dxa"/>
          <w:trHeight w:val="1123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63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14.02</w:t>
            </w: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>
              <w:rPr>
                <w:color w:val="000000"/>
                <w:shd w:val="clear" w:color="auto" w:fill="FFFFFF"/>
              </w:rPr>
              <w:t xml:space="preserve">Частичная занятость для подростков. </w:t>
            </w:r>
            <w:r w:rsidRPr="00714AA6">
              <w:rPr>
                <w:rFonts w:eastAsia="TimesNewRomanPS-ItalicMT"/>
              </w:rPr>
              <w:t>Говорение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color w:val="000000"/>
                <w:shd w:val="clear" w:color="auto" w:fill="FFFFFF"/>
              </w:rPr>
              <w:t>Чтение текста с полным пониманием прочитанного. Обсуждение прочитанного.</w:t>
            </w:r>
          </w:p>
        </w:tc>
        <w:tc>
          <w:tcPr>
            <w:tcW w:w="2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714AA6">
              <w:rPr>
                <w:shd w:val="clear" w:color="auto" w:fill="FFFFFF"/>
              </w:rPr>
              <w:t>Разные способы выражения будущего действия в английском языке. Использование </w:t>
            </w:r>
            <w:r w:rsidRPr="00714AA6">
              <w:rPr>
                <w:i/>
                <w:iCs/>
                <w:shd w:val="clear" w:color="auto" w:fill="FFFFFF"/>
              </w:rPr>
              <w:t>Present</w:t>
            </w:r>
            <w:r w:rsidRPr="00714AA6">
              <w:rPr>
                <w:shd w:val="clear" w:color="auto" w:fill="FFFFFF"/>
              </w:rPr>
              <w:t> </w:t>
            </w:r>
            <w:r w:rsidRPr="00714AA6">
              <w:rPr>
                <w:i/>
                <w:iCs/>
                <w:shd w:val="clear" w:color="auto" w:fill="FFFFFF"/>
              </w:rPr>
              <w:t>ContinuousTense</w:t>
            </w:r>
            <w:r w:rsidRPr="00714AA6">
              <w:rPr>
                <w:shd w:val="clear" w:color="auto" w:fill="FFFFFF"/>
              </w:rPr>
              <w:t> для выражения будущего действия. </w:t>
            </w:r>
            <w:r w:rsidRPr="00714AA6">
              <w:rPr>
                <w:i/>
                <w:iCs/>
                <w:shd w:val="clear" w:color="auto" w:fill="FFFFFF"/>
              </w:rPr>
              <w:t>Question</w:t>
            </w:r>
            <w:r w:rsidRPr="00714AA6">
              <w:rPr>
                <w:shd w:val="clear" w:color="auto" w:fill="FFFFFF"/>
              </w:rPr>
              <w:t> </w:t>
            </w:r>
            <w:r w:rsidRPr="00714AA6">
              <w:rPr>
                <w:i/>
                <w:iCs/>
                <w:shd w:val="clear" w:color="auto" w:fill="FFFFFF"/>
              </w:rPr>
              <w:t>tags</w:t>
            </w:r>
            <w:r w:rsidRPr="00714AA6">
              <w:rPr>
                <w:shd w:val="clear" w:color="auto" w:fill="FFFFFF"/>
              </w:rPr>
              <w:t> (уточнение информации). Конструкция </w:t>
            </w:r>
            <w:r w:rsidRPr="00714AA6">
              <w:rPr>
                <w:i/>
                <w:iCs/>
                <w:shd w:val="clear" w:color="auto" w:fill="FFFFFF"/>
              </w:rPr>
              <w:t>I’m going to be a </w:t>
            </w:r>
            <w:r w:rsidRPr="00714AA6">
              <w:rPr>
                <w:shd w:val="clear" w:color="auto" w:fill="FFFFFF"/>
              </w:rPr>
              <w:t>…</w:t>
            </w:r>
            <w:r w:rsidRPr="00714AA6">
              <w:br/>
            </w:r>
            <w:r w:rsidRPr="00714AA6">
              <w:rPr>
                <w:shd w:val="clear" w:color="auto" w:fill="FFFFFF"/>
              </w:rPr>
              <w:t>Обсуждение будущей профессии.</w:t>
            </w:r>
            <w:r w:rsidRPr="00714AA6">
              <w:br/>
            </w:r>
            <w:r w:rsidRPr="00714AA6">
              <w:rPr>
                <w:shd w:val="clear" w:color="auto" w:fill="FFFFFF"/>
              </w:rPr>
              <w:t>Официальные письма: структура и стиль</w:t>
            </w: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714AA6">
              <w:t>Подвести итоги теста задание 2 для</w:t>
            </w:r>
          </w:p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714AA6">
              <w:t>самопроверки, обсудить встретившиеся</w:t>
            </w:r>
          </w:p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714AA6">
              <w:t>трудности.</w:t>
            </w:r>
          </w:p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714AA6">
              <w:t>Повторить пройденный во второй четверти</w:t>
            </w:r>
          </w:p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714AA6">
              <w:t>материал.</w:t>
            </w:r>
          </w:p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714AA6">
              <w:t>Подготовиться к четвертной контрольной</w:t>
            </w:r>
          </w:p>
          <w:p w:rsidR="0068400D" w:rsidRPr="00714AA6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714AA6">
              <w:t>работе.</w:t>
            </w: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</w:tc>
        <w:tc>
          <w:tcPr>
            <w:tcW w:w="18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10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У,Ж</w:t>
            </w:r>
          </w:p>
        </w:tc>
      </w:tr>
      <w:tr w:rsidR="0068400D" w:rsidRPr="000067AB" w:rsidTr="00192A8D">
        <w:trPr>
          <w:gridAfter w:val="6"/>
          <w:wAfter w:w="14983" w:type="dxa"/>
          <w:trHeight w:val="416"/>
        </w:trPr>
        <w:tc>
          <w:tcPr>
            <w:tcW w:w="16697" w:type="dxa"/>
            <w:gridSpan w:val="4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067AB" w:rsidRDefault="0068400D" w:rsidP="00192A8D">
            <w:pPr>
              <w:tabs>
                <w:tab w:val="left" w:pos="7575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Раздел 12       </w:t>
            </w:r>
            <w:r w:rsidRPr="000067AB">
              <w:rPr>
                <w:b/>
              </w:rPr>
              <w:t xml:space="preserve">Проблемы общества </w:t>
            </w:r>
            <w:r>
              <w:rPr>
                <w:b/>
              </w:rPr>
              <w:t>13 часов</w:t>
            </w:r>
          </w:p>
        </w:tc>
      </w:tr>
      <w:tr w:rsidR="0068400D" w:rsidRPr="009E15E7" w:rsidTr="00192A8D">
        <w:trPr>
          <w:gridAfter w:val="6"/>
          <w:wAfter w:w="14983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64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65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16.02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19.02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Проблемы общества. Чтение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suppressAutoHyphens/>
            </w:pPr>
            <w:r>
              <w:t>Сложноподчи-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ненное предложение с придаточным времени</w:t>
            </w:r>
            <w:r w:rsidRPr="009E15E7"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D7218" w:rsidRDefault="0068400D" w:rsidP="00192A8D">
            <w:pPr>
              <w:suppressAutoHyphens/>
            </w:pPr>
            <w:r>
              <w:t xml:space="preserve">Сложноподчиненные предложения с союзами </w:t>
            </w:r>
            <w:r w:rsidRPr="00601E5D">
              <w:rPr>
                <w:lang w:val="en-US"/>
              </w:rPr>
              <w:t>that</w:t>
            </w:r>
            <w:r w:rsidRPr="004D7218">
              <w:t xml:space="preserve">, </w:t>
            </w:r>
            <w:r w:rsidRPr="00601E5D">
              <w:rPr>
                <w:lang w:val="en-US"/>
              </w:rPr>
              <w:t>when</w:t>
            </w:r>
            <w:r w:rsidRPr="004D7218">
              <w:t>.</w:t>
            </w:r>
          </w:p>
          <w:p w:rsidR="0068400D" w:rsidRDefault="0068400D" w:rsidP="00192A8D">
            <w:pPr>
              <w:suppressAutoHyphens/>
            </w:pPr>
            <w:r>
              <w:t>Употребление артикля с географическими названиями.</w:t>
            </w:r>
          </w:p>
          <w:p w:rsidR="0068400D" w:rsidRDefault="0068400D" w:rsidP="00192A8D">
            <w:pPr>
              <w:suppressAutoHyphens/>
            </w:pPr>
            <w:r>
              <w:t>Глаголы</w:t>
            </w:r>
            <w:r w:rsidRPr="004D7218">
              <w:t xml:space="preserve"> </w:t>
            </w:r>
            <w:r>
              <w:t>в</w:t>
            </w:r>
            <w:r w:rsidRPr="004D7218">
              <w:t xml:space="preserve"> </w:t>
            </w:r>
            <w:r>
              <w:t>формах</w:t>
            </w:r>
            <w:r w:rsidRPr="004D7218">
              <w:t xml:space="preserve"> </w:t>
            </w:r>
            <w:r w:rsidRPr="00601E5D">
              <w:rPr>
                <w:lang w:val="en-US"/>
              </w:rPr>
              <w:t>Future</w:t>
            </w:r>
            <w:r w:rsidRPr="004D7218">
              <w:t xml:space="preserve"> </w:t>
            </w:r>
            <w:r w:rsidRPr="00601E5D">
              <w:rPr>
                <w:lang w:val="en-US"/>
              </w:rPr>
              <w:t>Simple</w:t>
            </w:r>
            <w:r w:rsidRPr="004D7218">
              <w:t xml:space="preserve"> </w:t>
            </w:r>
            <w:r w:rsidRPr="00601E5D">
              <w:rPr>
                <w:lang w:val="en-US"/>
              </w:rPr>
              <w:t>Tense</w:t>
            </w:r>
            <w:r>
              <w:t xml:space="preserve"> в сложноподчиненном предложении с придаточным времени.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2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 xml:space="preserve">Употреблять в устных высказываниях и письменных произведениях все типы вопросительных предложений в </w:t>
            </w:r>
            <w:r w:rsidRPr="00601E5D">
              <w:rPr>
                <w:lang w:val="en-US"/>
              </w:rPr>
              <w:t>Present</w:t>
            </w:r>
            <w:r w:rsidRPr="00E23585">
              <w:t xml:space="preserve">/ </w:t>
            </w:r>
            <w:r w:rsidRPr="00601E5D">
              <w:rPr>
                <w:lang w:val="en-US"/>
              </w:rPr>
              <w:t>Future</w:t>
            </w:r>
            <w:r w:rsidRPr="00E23585">
              <w:t xml:space="preserve">/ </w:t>
            </w:r>
            <w:r w:rsidRPr="00601E5D">
              <w:rPr>
                <w:lang w:val="en-US"/>
              </w:rPr>
              <w:t>Past</w:t>
            </w:r>
            <w:r w:rsidRPr="00E23585">
              <w:t xml:space="preserve"> </w:t>
            </w:r>
            <w:r w:rsidRPr="00601E5D">
              <w:rPr>
                <w:lang w:val="en-US"/>
              </w:rPr>
              <w:t>Simple</w:t>
            </w:r>
            <w:r w:rsidRPr="00E23585">
              <w:t xml:space="preserve"> </w:t>
            </w:r>
            <w:r w:rsidRPr="00601E5D">
              <w:rPr>
                <w:lang w:val="en-US"/>
              </w:rPr>
              <w:t>Tense</w:t>
            </w:r>
            <w:r>
              <w:t xml:space="preserve">; </w:t>
            </w:r>
            <w:r w:rsidRPr="00601E5D">
              <w:rPr>
                <w:lang w:val="en-US"/>
              </w:rPr>
              <w:t>Present</w:t>
            </w:r>
            <w:r w:rsidRPr="00E23585">
              <w:t xml:space="preserve"> </w:t>
            </w:r>
            <w:r w:rsidRPr="00601E5D">
              <w:rPr>
                <w:lang w:val="en-US"/>
              </w:rPr>
              <w:t>Perfect</w:t>
            </w:r>
            <w:r w:rsidRPr="00E23585">
              <w:t xml:space="preserve"> </w:t>
            </w:r>
            <w:r w:rsidRPr="00601E5D">
              <w:rPr>
                <w:lang w:val="en-US"/>
              </w:rPr>
              <w:t>Tense</w:t>
            </w:r>
            <w:r>
              <w:t xml:space="preserve">; </w:t>
            </w:r>
            <w:r w:rsidRPr="00601E5D">
              <w:rPr>
                <w:lang w:val="en-US"/>
              </w:rPr>
              <w:t>Present</w:t>
            </w:r>
            <w:r w:rsidRPr="00E23585">
              <w:t xml:space="preserve"> </w:t>
            </w:r>
            <w:r w:rsidRPr="00601E5D">
              <w:rPr>
                <w:lang w:val="en-US"/>
              </w:rPr>
              <w:t>Continuous</w:t>
            </w:r>
            <w:r w:rsidRPr="00E23585">
              <w:t xml:space="preserve"> </w:t>
            </w:r>
            <w:r w:rsidRPr="00601E5D">
              <w:rPr>
                <w:lang w:val="en-US"/>
              </w:rPr>
              <w:t>Tense</w:t>
            </w:r>
            <w:r w:rsidRPr="00E23585">
              <w:t xml:space="preserve">. </w:t>
            </w:r>
            <w:r>
              <w:t xml:space="preserve">Понимать при чтении и на слух конструкции </w:t>
            </w:r>
            <w:r w:rsidRPr="00601E5D">
              <w:rPr>
                <w:lang w:val="en-US"/>
              </w:rPr>
              <w:t>as</w:t>
            </w:r>
            <w:r w:rsidRPr="00E23585">
              <w:t xml:space="preserve">… </w:t>
            </w:r>
            <w:r w:rsidRPr="00601E5D">
              <w:rPr>
                <w:lang w:val="en-US"/>
              </w:rPr>
              <w:t>as</w:t>
            </w:r>
            <w:r w:rsidRPr="00E23585">
              <w:t xml:space="preserve">, </w:t>
            </w:r>
            <w:r w:rsidRPr="00601E5D">
              <w:rPr>
                <w:lang w:val="en-US"/>
              </w:rPr>
              <w:t>not</w:t>
            </w:r>
            <w:r w:rsidRPr="00E23585">
              <w:t xml:space="preserve"> </w:t>
            </w:r>
            <w:r w:rsidRPr="00601E5D">
              <w:rPr>
                <w:lang w:val="en-US"/>
              </w:rPr>
              <w:t>so</w:t>
            </w:r>
            <w:r w:rsidRPr="00E23585">
              <w:t xml:space="preserve">… </w:t>
            </w:r>
            <w:r w:rsidRPr="00601E5D">
              <w:rPr>
                <w:lang w:val="en-US"/>
              </w:rPr>
              <w:t>as</w:t>
            </w:r>
            <w:r>
              <w:t xml:space="preserve"> и использовать их в рецептивной и продуктивной формах речи.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846BA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Вспомогательный глагол to have в составе предложений в настоящем завершенном времени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Учащиеся усвоят тему вспомогательный глагол to have в составе предложений в настоящем завершенном времени</w:t>
            </w: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использования конструкций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Навыки использования</w:t>
            </w:r>
          </w:p>
        </w:tc>
        <w:tc>
          <w:tcPr>
            <w:tcW w:w="115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5.2.6.</w:t>
            </w:r>
          </w:p>
        </w:tc>
      </w:tr>
      <w:tr w:rsidR="0068400D" w:rsidRPr="009E15E7" w:rsidTr="00192A8D">
        <w:trPr>
          <w:gridAfter w:val="8"/>
          <w:wAfter w:w="15044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66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21.02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shd w:val="clear" w:color="auto" w:fill="auto"/>
              <w:tabs>
                <w:tab w:val="left" w:pos="250"/>
              </w:tabs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400D" w:rsidRPr="00133074" w:rsidRDefault="0068400D" w:rsidP="00192A8D">
            <w:pPr>
              <w:pStyle w:val="BodyText"/>
              <w:shd w:val="clear" w:color="auto" w:fill="auto"/>
              <w:tabs>
                <w:tab w:val="left" w:pos="250"/>
              </w:tabs>
              <w:spacing w:before="0"/>
              <w:jc w:val="both"/>
              <w:rPr>
                <w:rStyle w:val="BodyTextChar"/>
                <w:color w:val="000000"/>
              </w:rPr>
            </w:pPr>
            <w:r w:rsidRPr="00133074">
              <w:rPr>
                <w:rFonts w:ascii="Times New Roman" w:hAnsi="Times New Roman"/>
                <w:sz w:val="24"/>
                <w:szCs w:val="24"/>
              </w:rPr>
              <w:t>Проблемы общества в прошлом и настоящем</w:t>
            </w:r>
          </w:p>
          <w:p w:rsidR="0068400D" w:rsidRPr="00133074" w:rsidRDefault="0068400D" w:rsidP="00192A8D">
            <w:pPr>
              <w:pStyle w:val="BodyText"/>
              <w:shd w:val="clear" w:color="auto" w:fill="auto"/>
              <w:tabs>
                <w:tab w:val="left" w:pos="250"/>
              </w:tabs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074">
              <w:rPr>
                <w:rStyle w:val="BodyTextChar"/>
                <w:color w:val="000000"/>
              </w:rPr>
              <w:t>Аудирование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B4F88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</w:t>
            </w:r>
            <w:r w:rsidRPr="002B4F88">
              <w:rPr>
                <w:rFonts w:eastAsia="TimesNewRomanPSMT"/>
                <w:lang w:val="en-US"/>
              </w:rPr>
              <w:t>/</w:t>
            </w:r>
            <w:r w:rsidRPr="009E15E7">
              <w:t>Г</w:t>
            </w:r>
            <w:r w:rsidRPr="002B4F88">
              <w:rPr>
                <w:rFonts w:eastAsia="TimesNewRomanPSMT"/>
                <w:lang w:val="en-US"/>
              </w:rPr>
              <w:t>/</w:t>
            </w:r>
            <w:r w:rsidRPr="009E15E7">
              <w:t>Ч</w:t>
            </w:r>
            <w:r w:rsidRPr="002B4F88">
              <w:rPr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2B4F88">
              <w:rPr>
                <w:rFonts w:eastAsia="TimesNewRomanPSMT"/>
                <w:lang w:val="en-US"/>
              </w:rPr>
              <w:t xml:space="preserve"> «</w:t>
            </w:r>
            <w:r>
              <w:rPr>
                <w:rFonts w:eastAsia="TimesNewRomanPSMT"/>
                <w:lang w:val="en-US"/>
              </w:rPr>
              <w:t>One day we had to run</w:t>
            </w:r>
            <w:r w:rsidRPr="00C54987">
              <w:rPr>
                <w:rFonts w:eastAsia="TimesNewRomanPSMT"/>
                <w:lang w:val="en-US"/>
              </w:rPr>
              <w:t>»</w:t>
            </w:r>
            <w:r w:rsidRPr="002B4F88">
              <w:rPr>
                <w:rFonts w:eastAsia="TimesNewRomanPS-ItalicMT"/>
                <w:lang w:val="en-US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А</w:t>
            </w:r>
            <w:r w:rsidRPr="009E15E7">
              <w:rPr>
                <w:rFonts w:eastAsia="TimesNewRomanPSMT"/>
              </w:rPr>
              <w:t>/</w:t>
            </w:r>
            <w:r w:rsidRPr="009E15E7">
              <w:t>Г</w:t>
            </w:r>
            <w:r w:rsidRPr="009E15E7">
              <w:rPr>
                <w:rFonts w:eastAsia="TimesNewRomanPSMT"/>
              </w:rPr>
              <w:t>/</w:t>
            </w:r>
            <w:r w:rsidRPr="009E15E7">
              <w:t xml:space="preserve">Ч: </w:t>
            </w:r>
            <w:r w:rsidRPr="009E15E7">
              <w:rPr>
                <w:rFonts w:eastAsia="TimesNewRomanPSMT"/>
              </w:rPr>
              <w:t>диалог-расспрос, введение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модального глагола </w:t>
            </w:r>
            <w:r w:rsidRPr="009E15E7">
              <w:rPr>
                <w:rFonts w:eastAsia="TimesNewRomanPS-ItalicMT"/>
              </w:rPr>
              <w:t xml:space="preserve">could </w:t>
            </w:r>
            <w:r w:rsidRPr="009E15E7">
              <w:rPr>
                <w:rFonts w:eastAsia="TimesNewRomanPSMT"/>
              </w:rPr>
              <w:t>для обозначения</w:t>
            </w:r>
          </w:p>
          <w:p w:rsidR="0068400D" w:rsidRPr="00C5498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возможности.</w:t>
            </w:r>
          </w:p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28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E73DF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</w:p>
        </w:tc>
        <w:tc>
          <w:tcPr>
            <w:tcW w:w="24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Понимать в целом речь учителя по ведению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урока, речь одноклассников в ходе общения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ними.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и зрительно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задавать вопросы и</w:t>
            </w:r>
          </w:p>
          <w:p w:rsidR="0068400D" w:rsidRPr="00C5498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них с опорой на иллюстрации.</w:t>
            </w: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формулировать и удерживать учебную задачу.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формулировать и удерживать учебную задачу, сериация;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проявлять активность во взаимодействии для решения коммуникативных и познавательных задач</w:t>
            </w: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осознание своей этнической принадлежности, социальная компетентность как готовность к решению моральных дилемм, устойчивое следование в поведении социальным нормам.</w:t>
            </w:r>
          </w:p>
        </w:tc>
        <w:tc>
          <w:tcPr>
            <w:tcW w:w="109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А.Б</w:t>
            </w:r>
          </w:p>
        </w:tc>
      </w:tr>
      <w:tr w:rsidR="0068400D" w:rsidRPr="00077428" w:rsidTr="00192A8D">
        <w:trPr>
          <w:gridAfter w:val="8"/>
          <w:wAfter w:w="15044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67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26.02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Что ты знаешь о волонтёрстве</w:t>
            </w:r>
            <w:r w:rsidRPr="009E15E7"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 xml:space="preserve">Ч/Г: </w:t>
            </w:r>
            <w:r w:rsidRPr="009E15E7">
              <w:rPr>
                <w:rFonts w:eastAsia="TimesNewRomanPSMT"/>
              </w:rPr>
              <w:t xml:space="preserve">соотнесение иллюстраций с текстамив рубрике </w:t>
            </w:r>
            <w:r w:rsidRPr="009E15E7">
              <w:rPr>
                <w:rFonts w:eastAsia="TimesNewRomanPS-ItalicMT"/>
              </w:rPr>
              <w:t>Problem page.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Диалог-расспрос по тексту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использованием предложенных речевых</w:t>
            </w:r>
          </w:p>
          <w:p w:rsidR="0068400D" w:rsidRPr="00077428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образцов.</w:t>
            </w:r>
          </w:p>
          <w:p w:rsidR="0068400D" w:rsidRPr="00077428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77428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MT"/>
              </w:rPr>
              <w:t>Активная</w:t>
            </w:r>
            <w:r w:rsidRPr="009E15E7">
              <w:rPr>
                <w:rFonts w:eastAsia="TimesNewRomanPSMT"/>
                <w:lang w:val="en-US"/>
              </w:rPr>
              <w:t xml:space="preserve"> </w:t>
            </w:r>
            <w:r w:rsidRPr="009E15E7">
              <w:rPr>
                <w:rFonts w:eastAsia="TimesNewRomanPSMT"/>
              </w:rPr>
              <w:t>лексика</w:t>
            </w:r>
            <w:r w:rsidRPr="009E15E7">
              <w:rPr>
                <w:rFonts w:eastAsia="TimesNewRomanPSMT"/>
                <w:lang w:val="en-US"/>
              </w:rPr>
              <w:t xml:space="preserve">: </w:t>
            </w:r>
            <w:r>
              <w:rPr>
                <w:rFonts w:eastAsia="TimesNewRomanPS-ItalicMT"/>
                <w:lang w:val="en-US"/>
              </w:rPr>
              <w:t>sponsor, generation, courage, people of goodwill, to save one’s life, to benefit from sth</w:t>
            </w:r>
            <w:r w:rsidRPr="009E15E7">
              <w:rPr>
                <w:rFonts w:eastAsia="TimesNewRomanPSMT"/>
                <w:lang w:val="en-US"/>
              </w:rPr>
              <w:t>.</w:t>
            </w:r>
          </w:p>
          <w:p w:rsidR="0068400D" w:rsidRPr="00077428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>Грамматика</w:t>
            </w:r>
            <w:r w:rsidRPr="00077428">
              <w:rPr>
                <w:rFonts w:eastAsia="TimesNewRomanPSMT"/>
              </w:rPr>
              <w:t xml:space="preserve">: </w:t>
            </w:r>
            <w:r>
              <w:rPr>
                <w:rFonts w:eastAsia="TimesNewRomanPS-ItalicMT"/>
              </w:rPr>
              <w:t xml:space="preserve">Придаточное времени </w:t>
            </w:r>
            <w:r>
              <w:rPr>
                <w:rFonts w:eastAsia="TimesNewRomanPS-ItalicMT"/>
                <w:lang w:val="en-US"/>
              </w:rPr>
              <w:t>When</w:t>
            </w:r>
            <w:r w:rsidRPr="00077428">
              <w:rPr>
                <w:rFonts w:eastAsia="TimesNewRomanPS-ItalicMT"/>
              </w:rPr>
              <w:t>+</w:t>
            </w:r>
            <w:r>
              <w:rPr>
                <w:rFonts w:eastAsia="TimesNewRomanPS-ItalicMT"/>
                <w:lang w:val="en-US"/>
              </w:rPr>
              <w:t>Present</w:t>
            </w:r>
            <w:r w:rsidRPr="00077428">
              <w:rPr>
                <w:rFonts w:eastAsia="TimesNewRomanPSMT"/>
              </w:rPr>
              <w:t>.</w:t>
            </w:r>
          </w:p>
        </w:tc>
        <w:tc>
          <w:tcPr>
            <w:tcW w:w="24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про себя текст на английском языке снекоторыми новыми словами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конструкциями, соотносить их содержание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иллюстрациями, догадываться о значении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новых слов из контекста.</w:t>
            </w:r>
          </w:p>
          <w:p w:rsidR="0068400D" w:rsidRPr="00077428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адекватно использовать речь для планирования и регуляции своей деятельности.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ставить и формулировать проблемы.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формулировать собственное мнение и позицию.</w:t>
            </w: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экологическая культура: ценностное отношение к природному миру, готовность следовать нормам природоохранного, нерасточительного, здоровьесберегающего поведения</w:t>
            </w:r>
          </w:p>
        </w:tc>
        <w:tc>
          <w:tcPr>
            <w:tcW w:w="109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77428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rPr>
                <w:lang w:val="en-US"/>
              </w:rPr>
              <w:t>3</w:t>
            </w:r>
            <w:r>
              <w:t>.2.</w:t>
            </w:r>
          </w:p>
        </w:tc>
      </w:tr>
      <w:tr w:rsidR="0068400D" w:rsidRPr="009E15E7" w:rsidTr="00192A8D">
        <w:trPr>
          <w:gridAfter w:val="8"/>
          <w:wAfter w:w="15044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68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28.02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shd w:val="clear" w:color="auto" w:fill="auto"/>
              <w:tabs>
                <w:tab w:val="left" w:pos="231"/>
              </w:tabs>
              <w:spacing w:before="0" w:line="240" w:lineRule="auto"/>
              <w:jc w:val="both"/>
              <w:rPr>
                <w:rStyle w:val="BodyTextChar"/>
                <w:rFonts w:ascii="Times New Roman" w:hAnsi="Times New Roman"/>
                <w:color w:val="000000"/>
                <w:sz w:val="24"/>
                <w:szCs w:val="24"/>
              </w:rPr>
            </w:pPr>
            <w:r w:rsidRPr="00133074">
              <w:rPr>
                <w:rStyle w:val="BodyTextChar"/>
                <w:rFonts w:ascii="Times New Roman" w:hAnsi="Times New Roman"/>
                <w:color w:val="000000"/>
                <w:sz w:val="24"/>
                <w:szCs w:val="24"/>
              </w:rPr>
              <w:t>Подростки- волонтёры.</w:t>
            </w:r>
          </w:p>
          <w:p w:rsidR="0068400D" w:rsidRPr="00133074" w:rsidRDefault="0068400D" w:rsidP="00192A8D">
            <w:pPr>
              <w:pStyle w:val="BodyText"/>
              <w:shd w:val="clear" w:color="auto" w:fill="auto"/>
              <w:tabs>
                <w:tab w:val="left" w:pos="231"/>
              </w:tabs>
              <w:spacing w:before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3074">
              <w:rPr>
                <w:rStyle w:val="BodyTextChar"/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D465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Ч</w:t>
            </w:r>
            <w:r w:rsidRPr="005D4659">
              <w:t>/</w:t>
            </w:r>
            <w:r w:rsidRPr="009E15E7">
              <w:t>А</w:t>
            </w:r>
            <w:r w:rsidRPr="005D4659">
              <w:t>/</w:t>
            </w:r>
            <w:r w:rsidRPr="009E15E7">
              <w:t>Г</w:t>
            </w:r>
            <w:r w:rsidRPr="005D4659">
              <w:t xml:space="preserve">: </w:t>
            </w:r>
            <w:r>
              <w:rPr>
                <w:rFonts w:eastAsia="TimesNewRomanPSMT"/>
              </w:rPr>
              <w:t>диалог</w:t>
            </w:r>
            <w:r w:rsidRPr="005D4659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Заполнить пропуски</w:t>
            </w:r>
            <w:r w:rsidRPr="009E15E7">
              <w:rPr>
                <w:rFonts w:eastAsia="TimesNewRomanPSMT"/>
              </w:rPr>
              <w:t xml:space="preserve"> на основе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понимания основного содержания 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Диалог-расспрос по тексту.</w:t>
            </w:r>
          </w:p>
          <w:p w:rsidR="0068400D" w:rsidRPr="00840CD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Г/П: </w:t>
            </w:r>
            <w:r w:rsidRPr="009E15E7">
              <w:rPr>
                <w:rFonts w:eastAsia="TimesNewRomanPSMT"/>
              </w:rPr>
              <w:t>составление вопросов для интервью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1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81BC8" w:rsidRDefault="0068400D" w:rsidP="00192A8D">
            <w:pPr>
              <w:suppressAutoHyphens/>
            </w:pPr>
            <w:r>
              <w:t xml:space="preserve">Использование </w:t>
            </w:r>
            <w:r w:rsidRPr="00601E5D">
              <w:rPr>
                <w:lang w:val="en-US"/>
              </w:rPr>
              <w:t>Present</w:t>
            </w:r>
            <w:r w:rsidRPr="00581BC8">
              <w:t xml:space="preserve"> </w:t>
            </w:r>
            <w:r w:rsidRPr="00601E5D">
              <w:rPr>
                <w:lang w:val="en-US"/>
              </w:rPr>
              <w:t>Simple</w:t>
            </w:r>
            <w:r w:rsidRPr="00581BC8">
              <w:t xml:space="preserve"> </w:t>
            </w:r>
            <w:r w:rsidRPr="00601E5D">
              <w:rPr>
                <w:lang w:val="en-US"/>
              </w:rPr>
              <w:t>Tense</w:t>
            </w:r>
            <w:r>
              <w:t xml:space="preserve"> в придаточных времени после союза </w:t>
            </w:r>
            <w:r w:rsidRPr="00601E5D">
              <w:rPr>
                <w:lang w:val="en-US"/>
              </w:rPr>
              <w:t>when</w:t>
            </w:r>
            <w:r>
              <w:t xml:space="preserve"> для выражения будущего в сложноподчиненных предложениях.</w:t>
            </w:r>
          </w:p>
          <w:p w:rsidR="0068400D" w:rsidRPr="005D465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</w:p>
        </w:tc>
        <w:tc>
          <w:tcPr>
            <w:tcW w:w="2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 </w:t>
            </w:r>
            <w:r w:rsidRPr="009E15E7">
              <w:rPr>
                <w:rFonts w:eastAsia="TimesNewRomanPSMT"/>
              </w:rPr>
              <w:t>Воспринимать на слух и зрительно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задавать вопросы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них с опорой на иллюстрации.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текст с соблюдением норм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произношения, воспроизводить интонацию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образца.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Самостоятельно з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адекватно использовать речь для планирования и регуляции своей деятельности.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ставить и формулировать проблемы.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формулировать собственное мнение и позицию.</w:t>
            </w: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экологическая культура: ценностное отношение к природному миру, готовность следовать нормам природоохранного, нерасточительного, здоровьесберегающего поведения</w:t>
            </w:r>
          </w:p>
        </w:tc>
        <w:tc>
          <w:tcPr>
            <w:tcW w:w="109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5.1.3</w:t>
            </w:r>
          </w:p>
        </w:tc>
      </w:tr>
      <w:tr w:rsidR="0068400D" w:rsidRPr="009E15E7" w:rsidTr="00192A8D">
        <w:trPr>
          <w:gridAfter w:val="8"/>
          <w:wAfter w:w="15044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69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02.03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Волонтёры на зимних олимпийских играх.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А/П: </w:t>
            </w:r>
            <w:r>
              <w:rPr>
                <w:rFonts w:eastAsia="TimesNewRomanPSMT"/>
              </w:rPr>
              <w:t>повторение названий профессий</w:t>
            </w:r>
            <w:r w:rsidRPr="009E15E7">
              <w:rPr>
                <w:rFonts w:eastAsia="TimesNewRomanPSMT"/>
              </w:rPr>
              <w:t xml:space="preserve"> с опорой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rPr>
                <w:rFonts w:eastAsia="TimesNewRomanPSMT"/>
              </w:rPr>
              <w:t>иллюстрации</w:t>
            </w:r>
            <w:r w:rsidRPr="009E15E7">
              <w:rPr>
                <w:rFonts w:eastAsia="TimesNewRomanPSMT"/>
                <w:lang w:val="en-US"/>
              </w:rPr>
              <w:t>.</w:t>
            </w:r>
          </w:p>
          <w:p w:rsidR="0068400D" w:rsidRPr="000F199F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Ч</w:t>
            </w:r>
            <w:r w:rsidRPr="009E15E7">
              <w:rPr>
                <w:lang w:val="en-US"/>
              </w:rPr>
              <w:t>/</w:t>
            </w:r>
            <w:r w:rsidRPr="009E15E7">
              <w:t>Г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9E15E7">
              <w:rPr>
                <w:rFonts w:eastAsia="TimesNewRomanPSMT"/>
                <w:lang w:val="en-US"/>
              </w:rPr>
              <w:t xml:space="preserve"> </w:t>
            </w:r>
            <w:r w:rsidRPr="000F199F">
              <w:rPr>
                <w:rFonts w:eastAsia="TimesNewRomanPSMT"/>
                <w:lang w:val="en-US"/>
              </w:rPr>
              <w:t>«</w:t>
            </w:r>
            <w:r>
              <w:rPr>
                <w:rFonts w:eastAsia="TimesNewRomanPSMT"/>
                <w:lang w:val="en-US"/>
              </w:rPr>
              <w:t>What is Robert doing?</w:t>
            </w:r>
            <w:r w:rsidRPr="000F199F">
              <w:rPr>
                <w:rFonts w:eastAsia="TimesNewRomanPSMT"/>
                <w:lang w:val="en-US"/>
              </w:rPr>
              <w:t>»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Диалог-расспрос о любимом животном,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ознакомительное чтение текста</w:t>
            </w:r>
            <w:r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составление предложений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-ItalicMT"/>
              </w:rPr>
              <w:t>Conditional I</w:t>
            </w:r>
            <w:r w:rsidRPr="009E15E7">
              <w:rPr>
                <w:rFonts w:eastAsia="TimesNewRomanPSMT"/>
              </w:rPr>
              <w:t>.</w:t>
            </w:r>
          </w:p>
        </w:tc>
        <w:tc>
          <w:tcPr>
            <w:tcW w:w="31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Речевые</w:t>
            </w:r>
            <w:r w:rsidRPr="009E15E7">
              <w:rPr>
                <w:lang w:val="en-US"/>
              </w:rPr>
              <w:t xml:space="preserve"> </w:t>
            </w:r>
            <w:r w:rsidRPr="009E15E7">
              <w:t>образцы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people born in the year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 xml:space="preserve">of a … are usually… </w:t>
            </w:r>
            <w:r w:rsidRPr="009E15E7">
              <w:rPr>
                <w:rFonts w:eastAsia="TimesNewRomanPSMT"/>
                <w:lang w:val="en-US"/>
              </w:rPr>
              <w:t xml:space="preserve">. </w:t>
            </w:r>
            <w:r w:rsidRPr="009E15E7">
              <w:rPr>
                <w:rFonts w:eastAsia="TimesNewRomanPS-ItalicMT"/>
                <w:lang w:val="en-US"/>
              </w:rPr>
              <w:t>Are you friendly? If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you never hurt someone’s feelings, you are a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polite and friendly person</w:t>
            </w:r>
            <w:r w:rsidRPr="009E15E7">
              <w:rPr>
                <w:rFonts w:eastAsia="TimesNewRomanPSMT"/>
                <w:lang w:val="en-US"/>
              </w:rPr>
              <w:t>.</w:t>
            </w:r>
          </w:p>
          <w:p w:rsidR="0068400D" w:rsidRPr="00077428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9E15E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9E15E7">
              <w:rPr>
                <w:lang w:val="en-US"/>
              </w:rPr>
              <w:t xml:space="preserve">: </w:t>
            </w:r>
            <w:r>
              <w:rPr>
                <w:rFonts w:eastAsia="TimesNewRomanPS-ItalicMT"/>
                <w:lang w:val="en-US"/>
              </w:rPr>
              <w:t>sponsor, generation, courage, people of goodwill, to save one’s life, to benefit from sth</w:t>
            </w:r>
            <w:r w:rsidRPr="009E15E7">
              <w:rPr>
                <w:rFonts w:eastAsia="TimesNewRomanPSMT"/>
                <w:lang w:val="en-US"/>
              </w:rPr>
              <w:t>.</w:t>
            </w:r>
          </w:p>
          <w:p w:rsidR="0068400D" w:rsidRPr="006C2F34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2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текст с соблюдением норм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произношения, воспроизводить интонацию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образца.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Выражать свое мнение о прочитанном.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Самостоятельно запрашивать информацию.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Переходить с позиции спрашивающего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позицию отвечающего и наоборот.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Составлять предложения по образцу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записывать их в тетрадь.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Употреблять в устных высказываниях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письменных произведениях условные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MT"/>
              </w:rPr>
              <w:t xml:space="preserve">предложения реального характера </w:t>
            </w:r>
            <w:r w:rsidRPr="009E15E7">
              <w:rPr>
                <w:rFonts w:eastAsia="TimesNewRomanPS-ItalicMT"/>
              </w:rPr>
              <w:t>Conditional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-ItalicMT"/>
              </w:rPr>
              <w:t>I.</w:t>
            </w: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осуществлять взаимный контроль</w:t>
            </w: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</w:tc>
        <w:tc>
          <w:tcPr>
            <w:tcW w:w="109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5.2.6</w:t>
            </w:r>
          </w:p>
        </w:tc>
      </w:tr>
      <w:tr w:rsidR="0068400D" w:rsidRPr="009E15E7" w:rsidTr="00192A8D">
        <w:trPr>
          <w:gridAfter w:val="8"/>
          <w:wAfter w:w="15044" w:type="dxa"/>
          <w:trHeight w:val="174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70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05.03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Устраиваемся на работу.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78122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Ч</w:t>
            </w:r>
            <w:r w:rsidRPr="00E73DF1">
              <w:t>/</w:t>
            </w:r>
            <w:r w:rsidRPr="009E15E7">
              <w:t>Г</w:t>
            </w:r>
            <w:r w:rsidRPr="00E73DF1"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E73DF1">
              <w:rPr>
                <w:rFonts w:eastAsia="TimesNewRomanPSMT"/>
              </w:rPr>
              <w:t xml:space="preserve">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Ознакомительное чтение текста,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обсуждение текста, ответы на вопросы. </w:t>
            </w:r>
            <w:r w:rsidRPr="009E15E7">
              <w:t xml:space="preserve">Ч/П: </w:t>
            </w:r>
            <w:r w:rsidRPr="009E15E7">
              <w:rPr>
                <w:rFonts w:eastAsia="TimesNewRomanPSMT"/>
              </w:rPr>
              <w:t>заполнение пропусков словами по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смыслу.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Default="0068400D" w:rsidP="00192A8D">
            <w:pPr>
              <w:suppressAutoHyphens/>
            </w:pPr>
            <w:r>
              <w:t>Разные способы выражения будущего действия в английском языке.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про себя адаптированный текст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художественного произведения на английском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языке</w:t>
            </w:r>
            <w:r w:rsidRPr="009E15E7">
              <w:rPr>
                <w:color w:val="000000"/>
                <w:spacing w:val="-4"/>
              </w:rPr>
              <w:t xml:space="preserve"> с некоторыми новыми словами и </w:t>
            </w:r>
            <w:r w:rsidRPr="009E15E7">
              <w:rPr>
                <w:rFonts w:eastAsia="TimesNewRomanPSMT"/>
              </w:rPr>
              <w:t>конструкциями, соотносить их содержание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иллюстрациями, догадываться о значении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новых слов из контекста.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Выражать свое мнение о прочитанном.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Р:выполнять учебные действия в различных формах</w:t>
            </w:r>
          </w:p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П: построение рассуждения, обобщение, подведение под понятие на основе распознавания объектов, выделения существенных признаков.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вести  устный и письменный диалог в соответствии с грамматическими и синтаксическими нормами родного языка</w:t>
            </w: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уважительное отношение к иному мнению, истории и культуре других народов</w:t>
            </w:r>
          </w:p>
        </w:tc>
        <w:tc>
          <w:tcPr>
            <w:tcW w:w="109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О 1.1.4.</w:t>
            </w:r>
          </w:p>
        </w:tc>
      </w:tr>
      <w:tr w:rsidR="0068400D" w:rsidRPr="000C4A02" w:rsidTr="00192A8D">
        <w:trPr>
          <w:gridAfter w:val="8"/>
          <w:wAfter w:w="15044" w:type="dxa"/>
          <w:trHeight w:val="1792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71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07.03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Настоящее длительное время.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Ч/Г: </w:t>
            </w:r>
            <w:r w:rsidRPr="009E15E7">
              <w:rPr>
                <w:rFonts w:eastAsia="TimesNewRomanPSMT"/>
              </w:rPr>
              <w:t>определение грамматического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времени, в котором написаны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предложения.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А/Ч/Г: </w:t>
            </w:r>
            <w:r>
              <w:rPr>
                <w:rFonts w:eastAsia="TimesNewRomanPSMT"/>
              </w:rPr>
              <w:t>формы вспомогательного глагола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 xml:space="preserve">Ч/Г/П: </w:t>
            </w:r>
            <w:r w:rsidRPr="009E15E7">
              <w:rPr>
                <w:rFonts w:eastAsia="TimesNewRomanPSMT"/>
              </w:rPr>
              <w:t xml:space="preserve">написание предложений в </w:t>
            </w:r>
            <w:r w:rsidRPr="009E15E7">
              <w:rPr>
                <w:rFonts w:eastAsia="TimesNewRomanPS-ItalicMT"/>
              </w:rPr>
              <w:t>the</w:t>
            </w:r>
          </w:p>
          <w:p w:rsidR="0068400D" w:rsidRPr="002C5E82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-ItalicMT"/>
                <w:lang w:val="en-US"/>
              </w:rPr>
              <w:t xml:space="preserve">Present </w:t>
            </w:r>
            <w:r>
              <w:rPr>
                <w:rFonts w:eastAsia="TimesNewRomanPS-ItalicMT"/>
              </w:rPr>
              <w:t>С</w:t>
            </w:r>
            <w:r>
              <w:rPr>
                <w:rFonts w:eastAsia="TimesNewRomanPS-ItalicMT"/>
                <w:lang w:val="en-US"/>
              </w:rPr>
              <w:t>ontinious Tense</w:t>
            </w:r>
          </w:p>
        </w:tc>
        <w:tc>
          <w:tcPr>
            <w:tcW w:w="31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BD18E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Активная</w:t>
            </w:r>
            <w:r w:rsidRPr="009E15E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9E15E7">
              <w:rPr>
                <w:lang w:val="en-US"/>
              </w:rPr>
              <w:t xml:space="preserve">: </w:t>
            </w:r>
          </w:p>
          <w:p w:rsidR="0068400D" w:rsidRPr="00BD18E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</w:rPr>
              <w:t>Грамматика</w:t>
            </w:r>
            <w:r>
              <w:rPr>
                <w:rFonts w:eastAsia="TimesNewRomanPS-ItalicMT"/>
                <w:lang w:val="en-US"/>
              </w:rPr>
              <w:t xml:space="preserve">: the Present </w:t>
            </w:r>
            <w:r>
              <w:rPr>
                <w:rFonts w:eastAsia="TimesNewRomanPS-ItalicMT"/>
              </w:rPr>
              <w:t>С</w:t>
            </w:r>
            <w:r>
              <w:rPr>
                <w:rFonts w:eastAsia="TimesNewRomanPS-ItalicMT"/>
                <w:lang w:val="en-US"/>
              </w:rPr>
              <w:t>ontinious</w:t>
            </w:r>
            <w:r w:rsidRPr="009E15E7">
              <w:rPr>
                <w:rFonts w:eastAsia="TimesNewRomanPS-ItalicMT"/>
                <w:lang w:val="en-US"/>
              </w:rPr>
              <w:t xml:space="preserve"> Tense</w:t>
            </w:r>
            <w:r w:rsidRPr="002311E7">
              <w:rPr>
                <w:rFonts w:eastAsia="TimesNewRomanPS-ItalicMT"/>
                <w:lang w:val="en-US"/>
              </w:rPr>
              <w:t>.</w:t>
            </w:r>
          </w:p>
        </w:tc>
        <w:tc>
          <w:tcPr>
            <w:tcW w:w="2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Употреблять в устных высказываниях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MT"/>
              </w:rPr>
              <w:t xml:space="preserve">письменных произведениях глаголы в </w:t>
            </w:r>
            <w:r w:rsidRPr="009E15E7">
              <w:rPr>
                <w:rFonts w:eastAsia="TimesNewRomanPS-ItalicMT"/>
              </w:rPr>
              <w:t>Present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С</w:t>
            </w:r>
            <w:r>
              <w:rPr>
                <w:rFonts w:eastAsia="TimesNewRomanPS-ItalicMT"/>
                <w:lang w:val="en-US"/>
              </w:rPr>
              <w:t>ontinious</w:t>
            </w:r>
            <w:r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Tense</w:t>
            </w:r>
            <w:r w:rsidRPr="009E15E7">
              <w:rPr>
                <w:rFonts w:eastAsia="TimesNewRomanPS-Italic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Образовывать длительного времени</w:t>
            </w:r>
            <w:r w:rsidRPr="009E15E7">
              <w:rPr>
                <w:rFonts w:eastAsia="TimesNewRomanPSMT"/>
              </w:rPr>
              <w:t xml:space="preserve"> при помощи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соответствующих правил и употреблять их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рецептивной и продуктивной речи.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Восполнять недостающую информацию.</w:t>
            </w:r>
          </w:p>
          <w:p w:rsidR="0068400D" w:rsidRPr="008E43DF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предвидеть уровня усвоения знаний, его временных характеристик;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сбор информации (извлечение необходимой информации из различных источников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слушать собеседника.</w:t>
            </w: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уважительное отношение к иному мнению, истории и культуре других народов</w:t>
            </w:r>
          </w:p>
        </w:tc>
        <w:tc>
          <w:tcPr>
            <w:tcW w:w="109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rPr>
                <w:lang w:val="en-US"/>
              </w:rPr>
              <w:t>5</w:t>
            </w:r>
            <w:r>
              <w:t>.4.1.</w:t>
            </w:r>
          </w:p>
          <w:p w:rsidR="0068400D" w:rsidRPr="000C4A02" w:rsidRDefault="0068400D" w:rsidP="00192A8D">
            <w:r>
              <w:t>5.2.6.</w:t>
            </w:r>
          </w:p>
        </w:tc>
      </w:tr>
      <w:tr w:rsidR="0068400D" w:rsidRPr="009E15E7" w:rsidTr="00192A8D">
        <w:trPr>
          <w:gridAfter w:val="8"/>
          <w:wAfter w:w="15044" w:type="dxa"/>
          <w:trHeight w:val="3537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72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311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12.03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Style w:val="BodyTextChar"/>
                <w:color w:val="000000"/>
              </w:rPr>
            </w:pPr>
            <w:r>
              <w:t>Планируем ближайшее будущее.</w:t>
            </w:r>
          </w:p>
          <w:p w:rsidR="0068400D" w:rsidRPr="00806FB5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806FB5">
              <w:rPr>
                <w:rStyle w:val="BodyTextChar"/>
                <w:color w:val="000000"/>
              </w:rPr>
              <w:t>Говорение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50BF0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Ч</w:t>
            </w:r>
            <w:r w:rsidRPr="000E7BF9">
              <w:t>/</w:t>
            </w:r>
            <w:r w:rsidRPr="009E15E7">
              <w:t>Г</w:t>
            </w:r>
            <w:r w:rsidRPr="000E7BF9"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0E7BF9">
              <w:rPr>
                <w:rFonts w:eastAsia="TimesNewRomanPSMT"/>
              </w:rPr>
              <w:t xml:space="preserve">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Ответы на вопросы к тексту. Диалог-обмен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мнениями.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А/Ч/Г: </w:t>
            </w:r>
            <w:r>
              <w:t xml:space="preserve"> </w:t>
            </w:r>
            <w:r w:rsidRPr="009E15E7">
              <w:rPr>
                <w:rFonts w:eastAsia="TimesNewRomanPSMT"/>
              </w:rPr>
              <w:t>знакомство с пассивным залогом.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заполнение пропусков в</w:t>
            </w:r>
          </w:p>
          <w:p w:rsidR="0068400D" w:rsidRPr="002528E3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предложениях </w:t>
            </w:r>
            <w:r>
              <w:rPr>
                <w:rFonts w:eastAsia="TimesNewRomanPSMT"/>
              </w:rPr>
              <w:t>формами глаголов</w:t>
            </w:r>
          </w:p>
        </w:tc>
        <w:tc>
          <w:tcPr>
            <w:tcW w:w="31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 w:rsidRPr="009E15E7">
              <w:t>Грамма</w:t>
            </w:r>
            <w:r w:rsidRPr="005175C4">
              <w:t xml:space="preserve"> </w:t>
            </w:r>
            <w:r w:rsidRPr="00601E5D">
              <w:rPr>
                <w:lang w:val="en-US"/>
              </w:rPr>
              <w:t>Present</w:t>
            </w:r>
            <w:r w:rsidRPr="00CC6498">
              <w:t xml:space="preserve"> </w:t>
            </w:r>
            <w:r w:rsidRPr="00601E5D">
              <w:rPr>
                <w:lang w:val="en-US"/>
              </w:rPr>
              <w:t>Continuous</w:t>
            </w:r>
            <w:r w:rsidRPr="00CC6498">
              <w:t xml:space="preserve"> </w:t>
            </w:r>
            <w:r w:rsidRPr="00601E5D">
              <w:rPr>
                <w:lang w:val="en-US"/>
              </w:rPr>
              <w:t>Tense</w:t>
            </w:r>
            <w:r w:rsidRPr="00CC6498">
              <w:t xml:space="preserve"> </w:t>
            </w:r>
            <w:r>
              <w:t>для выражения будущего действия.</w:t>
            </w:r>
          </w:p>
          <w:p w:rsidR="0068400D" w:rsidRPr="002528E3" w:rsidRDefault="0068400D" w:rsidP="00192A8D">
            <w:pPr>
              <w:suppressAutoHyphens/>
            </w:pPr>
            <w:r w:rsidRPr="00601E5D">
              <w:rPr>
                <w:lang w:val="en-US"/>
              </w:rPr>
              <w:t>Question</w:t>
            </w:r>
            <w:r w:rsidRPr="005175C4">
              <w:t xml:space="preserve"> </w:t>
            </w:r>
            <w:r w:rsidRPr="00601E5D">
              <w:rPr>
                <w:lang w:val="en-US"/>
              </w:rPr>
              <w:t>tag</w:t>
            </w:r>
            <w:r w:rsidRPr="005175C4">
              <w:t xml:space="preserve"> (</w:t>
            </w:r>
            <w:r>
              <w:t>уточнение</w:t>
            </w:r>
            <w:r w:rsidRPr="005175C4">
              <w:t xml:space="preserve"> </w:t>
            </w:r>
            <w:r>
              <w:t>информации</w:t>
            </w:r>
            <w:r w:rsidRPr="005175C4">
              <w:t>).</w:t>
            </w:r>
            <w:r>
              <w:t xml:space="preserve"> </w:t>
            </w:r>
            <w:r>
              <w:rPr>
                <w:lang w:val="en-US"/>
              </w:rPr>
              <w:t>Don</w:t>
            </w:r>
            <w:r w:rsidRPr="002528E3">
              <w:t>’</w:t>
            </w:r>
            <w:r>
              <w:rPr>
                <w:lang w:val="en-US"/>
              </w:rPr>
              <w:t>t</w:t>
            </w:r>
            <w:r w:rsidRPr="002528E3">
              <w:t xml:space="preserve">, </w:t>
            </w:r>
            <w:r>
              <w:rPr>
                <w:lang w:val="en-US"/>
              </w:rPr>
              <w:t>didn</w:t>
            </w:r>
            <w:r w:rsidRPr="002528E3">
              <w:t>’</w:t>
            </w:r>
            <w:r>
              <w:rPr>
                <w:lang w:val="en-US"/>
              </w:rPr>
              <w:t>t</w:t>
            </w:r>
            <w:r w:rsidRPr="002528E3">
              <w:t xml:space="preserve">, </w:t>
            </w:r>
            <w:r>
              <w:rPr>
                <w:lang w:val="en-US"/>
              </w:rPr>
              <w:t>won</w:t>
            </w:r>
            <w:r w:rsidRPr="002528E3">
              <w:t>’</w:t>
            </w:r>
            <w:r>
              <w:rPr>
                <w:lang w:val="en-US"/>
              </w:rPr>
              <w:t>t</w:t>
            </w:r>
            <w:r w:rsidRPr="002528E3">
              <w:t xml:space="preserve">  </w:t>
            </w:r>
            <w:r>
              <w:rPr>
                <w:lang w:val="en-US"/>
              </w:rPr>
              <w:t>doesn</w:t>
            </w:r>
            <w:r w:rsidRPr="002528E3">
              <w:t>’</w:t>
            </w:r>
            <w:r>
              <w:rPr>
                <w:lang w:val="en-US"/>
              </w:rPr>
              <w:t>t</w:t>
            </w:r>
            <w:r w:rsidRPr="002528E3">
              <w:t xml:space="preserve">,  </w:t>
            </w:r>
            <w:r>
              <w:rPr>
                <w:lang w:val="en-US"/>
              </w:rPr>
              <w:t>isn</w:t>
            </w:r>
            <w:r w:rsidRPr="002528E3">
              <w:t>’</w:t>
            </w:r>
            <w:r>
              <w:rPr>
                <w:lang w:val="en-US"/>
              </w:rPr>
              <w:t>t</w:t>
            </w:r>
            <w:r w:rsidRPr="002528E3">
              <w:t xml:space="preserve">, </w:t>
            </w:r>
            <w:r>
              <w:rPr>
                <w:lang w:val="en-US"/>
              </w:rPr>
              <w:t>amn</w:t>
            </w:r>
            <w:r w:rsidRPr="002528E3">
              <w:t>’</w:t>
            </w:r>
            <w:r>
              <w:rPr>
                <w:lang w:val="en-US"/>
              </w:rPr>
              <w:t>t</w:t>
            </w:r>
            <w:r w:rsidRPr="002528E3">
              <w:t xml:space="preserve">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</w:p>
        </w:tc>
        <w:tc>
          <w:tcPr>
            <w:tcW w:w="2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Понимать в целом речь учителя по ведению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урока, речь одноклассников в ходе общения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ними.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и зрительно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задавать вопросы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них с опорой на иллюстрации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текст.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диалоги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предвидеть возможности получения конкретного результата при решении задачи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ориентироваться в разнообразии способов решения задач, оценка информации (критическая оценка, оценка достоверности).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определять общую цель и пути ее достижения</w:t>
            </w: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этические чувства, прежде всего доброжелательность и эмоционально-нравственная отзывчивость</w:t>
            </w:r>
          </w:p>
        </w:tc>
        <w:tc>
          <w:tcPr>
            <w:tcW w:w="109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>
              <w:t>О</w:t>
            </w:r>
          </w:p>
        </w:tc>
      </w:tr>
      <w:tr w:rsidR="0068400D" w:rsidRPr="00F83DE9" w:rsidTr="00192A8D">
        <w:trPr>
          <w:gridAfter w:val="8"/>
          <w:wAfter w:w="15044" w:type="dxa"/>
          <w:trHeight w:val="5206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73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14.03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68219B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Кем ты хочешь стать?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400D" w:rsidRPr="00147E4B" w:rsidRDefault="0068400D" w:rsidP="00192A8D">
            <w:pPr>
              <w:autoSpaceDE w:val="0"/>
              <w:autoSpaceDN w:val="0"/>
              <w:adjustRightInd w:val="0"/>
              <w:rPr>
                <w:rFonts w:eastAsia="TimesNewRomanPS-ItalicMT"/>
              </w:rPr>
            </w:pPr>
            <w:r w:rsidRPr="009E15E7">
              <w:t>А</w:t>
            </w:r>
            <w:r w:rsidRPr="000E7BF9">
              <w:t>/</w:t>
            </w:r>
            <w:r w:rsidRPr="009E15E7">
              <w:t>Г</w:t>
            </w:r>
            <w:r w:rsidRPr="000E7BF9">
              <w:t>/</w:t>
            </w:r>
            <w:r w:rsidRPr="009E15E7">
              <w:t>Ч</w:t>
            </w:r>
            <w:r w:rsidRPr="000E7BF9">
              <w:t xml:space="preserve">: </w:t>
            </w:r>
            <w:r w:rsidRPr="009E15E7">
              <w:rPr>
                <w:rFonts w:eastAsia="TimesNewRomanPSMT"/>
              </w:rPr>
              <w:t>аудиотекст</w:t>
            </w:r>
            <w:r w:rsidRPr="000E7BF9">
              <w:rPr>
                <w:rFonts w:eastAsia="TimesNewRomanPSMT"/>
              </w:rPr>
              <w:t xml:space="preserve">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Диалог-расспрос.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9E15E7">
              <w:t xml:space="preserve">Г/П: </w:t>
            </w:r>
            <w:r w:rsidRPr="009E15E7">
              <w:rPr>
                <w:rFonts w:eastAsia="TimesNewRomanPSMT"/>
              </w:rPr>
              <w:t>составление списка любимых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>
              <w:rPr>
                <w:rFonts w:eastAsia="TimesNewRomanPSMT"/>
              </w:rPr>
              <w:t>профессий</w:t>
            </w:r>
          </w:p>
          <w:p w:rsidR="0068400D" w:rsidRPr="000E7BF9" w:rsidRDefault="0068400D" w:rsidP="00192A8D">
            <w:pPr>
              <w:autoSpaceDE w:val="0"/>
              <w:autoSpaceDN w:val="0"/>
              <w:adjustRightInd w:val="0"/>
              <w:rPr>
                <w:rFonts w:eastAsia="TimesNewRomanPS-ItalicMT"/>
              </w:rPr>
            </w:pPr>
            <w:r w:rsidRPr="009E15E7">
              <w:t xml:space="preserve">Г: </w:t>
            </w:r>
            <w:r w:rsidRPr="009E15E7">
              <w:rPr>
                <w:rFonts w:eastAsia="TimesNewRomanPSMT"/>
              </w:rPr>
              <w:t xml:space="preserve">диалог-расспрос на тему </w:t>
            </w:r>
            <w:r w:rsidRPr="009E15E7">
              <w:rPr>
                <w:rFonts w:eastAsia="TimesNewRomanPS-ItalicMT"/>
              </w:rPr>
              <w:t>Wh</w:t>
            </w:r>
            <w:r>
              <w:rPr>
                <w:rFonts w:eastAsia="TimesNewRomanPS-ItalicMT"/>
              </w:rPr>
              <w:t>о</w:t>
            </w:r>
            <w:r>
              <w:rPr>
                <w:rFonts w:eastAsia="TimesNewRomanPS-ItalicMT"/>
                <w:lang w:val="en-US"/>
              </w:rPr>
              <w:t>me</w:t>
            </w:r>
            <w:r w:rsidRPr="000E7BF9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do</w:t>
            </w:r>
            <w:r w:rsidRPr="000E7BF9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you</w:t>
            </w:r>
            <w:r w:rsidRPr="000E7BF9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want</w:t>
            </w:r>
            <w:r w:rsidRPr="000E7BF9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to</w:t>
            </w:r>
            <w:r w:rsidRPr="000E7BF9">
              <w:rPr>
                <w:rFonts w:eastAsia="TimesNewRomanPS-ItalicMT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>be</w:t>
            </w:r>
            <w:r w:rsidRPr="000E7BF9">
              <w:rPr>
                <w:rFonts w:eastAsia="TimesNewRomanPS-ItalicMT"/>
              </w:rPr>
              <w:t>?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</w:pPr>
            <w:r w:rsidRPr="009E15E7">
              <w:t xml:space="preserve">Ч/Г/П: </w:t>
            </w:r>
            <w:r w:rsidRPr="009E15E7">
              <w:rPr>
                <w:rFonts w:eastAsia="TimesNewRomanPSMT"/>
              </w:rPr>
              <w:t>сопоставление частей предложения, расшифровка слов.</w:t>
            </w:r>
          </w:p>
        </w:tc>
        <w:tc>
          <w:tcPr>
            <w:tcW w:w="31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Речевые</w:t>
            </w:r>
            <w:r w:rsidRPr="009E15E7">
              <w:rPr>
                <w:lang w:val="en-US"/>
              </w:rPr>
              <w:t xml:space="preserve"> </w:t>
            </w:r>
            <w:r w:rsidRPr="009E15E7">
              <w:t>образцы</w:t>
            </w:r>
            <w:r w:rsidRPr="009E15E7">
              <w:rPr>
                <w:lang w:val="en-US"/>
              </w:rPr>
              <w:t xml:space="preserve">: </w:t>
            </w:r>
            <w:r>
              <w:rPr>
                <w:rFonts w:eastAsia="TimesNewRomanPS-ItalicMT"/>
                <w:lang w:val="en-US"/>
              </w:rPr>
              <w:t xml:space="preserve">I want  to be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>
              <w:rPr>
                <w:rFonts w:eastAsia="TimesNewRomanPS-ItalicMT"/>
                <w:lang w:val="en-US"/>
              </w:rPr>
              <w:t>I’d like to be…..</w:t>
            </w:r>
            <w:r w:rsidRPr="009E15E7">
              <w:rPr>
                <w:rFonts w:eastAsia="TimesNewRomanPS-ItalicMT"/>
                <w:lang w:val="en-US"/>
              </w:rPr>
              <w:t>. What kind of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>
              <w:rPr>
                <w:rFonts w:eastAsia="TimesNewRomanPS-ItalicMT"/>
                <w:lang w:val="en-US"/>
              </w:rPr>
              <w:t>job</w:t>
            </w:r>
            <w:r w:rsidRPr="009E15E7">
              <w:rPr>
                <w:rFonts w:eastAsia="TimesNewRomanPS-ItalicMT"/>
                <w:lang w:val="en-US"/>
              </w:rPr>
              <w:t xml:space="preserve"> do</w:t>
            </w:r>
            <w:r>
              <w:rPr>
                <w:rFonts w:eastAsia="TimesNewRomanPS-ItalicMT"/>
                <w:lang w:val="en-US"/>
              </w:rPr>
              <w:t xml:space="preserve"> you want to have?</w:t>
            </w:r>
            <w:r w:rsidRPr="009E15E7">
              <w:rPr>
                <w:rFonts w:eastAsia="TimesNewRomanPS-ItalicMT"/>
                <w:lang w:val="en-US"/>
              </w:rPr>
              <w:t xml:space="preserve"> they like? What do they want to do?</w:t>
            </w:r>
          </w:p>
          <w:p w:rsidR="0068400D" w:rsidRPr="00CF2125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CF2125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CF2125">
              <w:rPr>
                <w:lang w:val="en-US"/>
              </w:rPr>
              <w:t xml:space="preserve">: </w:t>
            </w:r>
            <w:r>
              <w:rPr>
                <w:rFonts w:eastAsia="TimesNewRomanPS-ItalicMT"/>
                <w:lang w:val="en-US"/>
              </w:rPr>
              <w:t>a secretary, a mechanic, a shop assistant, a hair dresser, a factory worker, a builder.</w:t>
            </w:r>
            <w:r w:rsidRPr="00CF2125">
              <w:rPr>
                <w:rFonts w:eastAsia="TimesNewRomanPS-ItalicMT"/>
                <w:lang w:val="en-US"/>
              </w:rPr>
              <w:t xml:space="preserve"> </w:t>
            </w:r>
            <w:r>
              <w:rPr>
                <w:rFonts w:eastAsia="TimesNewRomanPS-ItalicMT"/>
              </w:rPr>
              <w:t>Грамматик</w:t>
            </w:r>
            <w:r>
              <w:rPr>
                <w:rFonts w:eastAsia="TimesNewRomanPS-ItalicMT"/>
                <w:lang w:val="en-US"/>
              </w:rPr>
              <w:t>:</w:t>
            </w:r>
            <w:r w:rsidRPr="00CF2125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</w:rPr>
              <w:t>специальный</w:t>
            </w:r>
            <w:r w:rsidRPr="00CF2125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</w:rPr>
              <w:t>вопрос</w:t>
            </w:r>
            <w:r w:rsidRPr="00CF2125">
              <w:rPr>
                <w:rFonts w:eastAsia="TimesNewRomanPS-ItalicMT"/>
                <w:lang w:val="en-US"/>
              </w:rPr>
              <w:t>.</w:t>
            </w:r>
          </w:p>
        </w:tc>
        <w:tc>
          <w:tcPr>
            <w:tcW w:w="2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Понимать основное содержание несложных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аутентичных текстов в рамках тем,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отобранных для основной школы.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Выделять основную мысль в воспринимаемом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 слух тексте.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Сообщать информацию, отвечая на вопросы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разных видов.</w:t>
            </w:r>
          </w:p>
          <w:p w:rsidR="0068400D" w:rsidRPr="00501893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выделять и формулировать то, что уже усвоено и что еще нужно усвоить, определять качество и уровня усвоения;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запись, фиксация информации , в том числе с помощью  ИКТ, заполнение предложенных схем с опорой на прочитанный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09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F83DE9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О 5.2.10.</w:t>
            </w:r>
          </w:p>
        </w:tc>
      </w:tr>
      <w:tr w:rsidR="0068400D" w:rsidRPr="00D6658E" w:rsidTr="00192A8D">
        <w:trPr>
          <w:gridAfter w:val="8"/>
          <w:wAfter w:w="15044" w:type="dxa"/>
          <w:trHeight w:val="1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74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16.03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tabs>
                <w:tab w:val="left" w:pos="1314"/>
              </w:tabs>
              <w:jc w:val="both"/>
            </w:pPr>
            <w:r>
              <w:t>Работа для подростков.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Аудирование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А/Г/Ч: </w:t>
            </w:r>
            <w:r w:rsidRPr="009E15E7">
              <w:rPr>
                <w:rFonts w:eastAsia="TimesNewRomanPSMT"/>
              </w:rPr>
              <w:t>знакомство с правилами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употребления придаточных предложений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союзом </w:t>
            </w:r>
            <w:r w:rsidRPr="009E15E7">
              <w:rPr>
                <w:rFonts w:eastAsia="TimesNewRomanPS-ItalicMT"/>
              </w:rPr>
              <w:t>when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Г/Ч: </w:t>
            </w:r>
            <w:r w:rsidRPr="009E15E7">
              <w:rPr>
                <w:rFonts w:eastAsia="TimesNewRomanPSMT"/>
              </w:rPr>
              <w:t>сопоставление частей предложения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(планы на будущее – придаточные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предложения с союзом </w:t>
            </w:r>
            <w:r w:rsidRPr="009E15E7">
              <w:rPr>
                <w:rFonts w:eastAsia="TimesNewRomanPS-ItalicMT"/>
              </w:rPr>
              <w:t>when</w:t>
            </w:r>
            <w:r w:rsidRPr="009E15E7">
              <w:rPr>
                <w:rFonts w:eastAsia="TimesNewRomanPSMT"/>
              </w:rPr>
              <w:t>).</w:t>
            </w:r>
          </w:p>
          <w:p w:rsidR="0068400D" w:rsidRPr="002311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val="en-US"/>
              </w:rPr>
            </w:pPr>
            <w:r w:rsidRPr="009E15E7">
              <w:t>Г</w:t>
            </w:r>
            <w:r w:rsidRPr="002311E7">
              <w:rPr>
                <w:lang w:val="en-US"/>
              </w:rPr>
              <w:t>/</w:t>
            </w:r>
            <w:r w:rsidRPr="009E15E7">
              <w:t>Ч</w:t>
            </w:r>
            <w:r w:rsidRPr="002311E7">
              <w:rPr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игра</w:t>
            </w:r>
            <w:r w:rsidRPr="002311E7">
              <w:rPr>
                <w:rFonts w:eastAsia="TimesNewRomanPSMT"/>
                <w:lang w:val="en-US"/>
              </w:rPr>
              <w:t xml:space="preserve"> </w:t>
            </w:r>
            <w:r w:rsidRPr="002311E7">
              <w:rPr>
                <w:rFonts w:eastAsia="TimesNewRomanPS-ItalicMT"/>
                <w:lang w:val="en-US"/>
              </w:rPr>
              <w:t>Chain game</w:t>
            </w:r>
            <w:r w:rsidRPr="002311E7">
              <w:rPr>
                <w:rFonts w:eastAsia="TimesNewRomanPSMT"/>
                <w:lang w:val="en-US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А/Г/Ч/П: </w:t>
            </w:r>
            <w:r w:rsidRPr="009E15E7">
              <w:rPr>
                <w:rFonts w:eastAsia="TimesNewRomanPSMT"/>
              </w:rPr>
              <w:t>заполнение таблицы на основе</w:t>
            </w:r>
          </w:p>
          <w:p w:rsidR="0068400D" w:rsidRPr="00401DE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у</w:t>
            </w:r>
            <w:r w:rsidRPr="009E15E7">
              <w:rPr>
                <w:rFonts w:eastAsia="TimesNewRomanPSMT"/>
              </w:rPr>
              <w:t>слышанного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1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01FAB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Речевые</w:t>
            </w:r>
            <w:r w:rsidRPr="009E15E7">
              <w:rPr>
                <w:lang w:val="en-US"/>
              </w:rPr>
              <w:t xml:space="preserve"> </w:t>
            </w:r>
            <w:r w:rsidRPr="009E15E7">
              <w:t>образцы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What do you want to do</w:t>
            </w:r>
            <w:r w:rsidRPr="00201FAB">
              <w:rPr>
                <w:rFonts w:eastAsia="TimesNewRomanPS-ItalicMT"/>
                <w:lang w:val="en-US"/>
              </w:rPr>
              <w:t xml:space="preserve">? </w:t>
            </w:r>
            <w:r>
              <w:rPr>
                <w:rFonts w:eastAsia="TimesNewRomanPS-ItalicMT"/>
                <w:lang w:val="en-US"/>
              </w:rPr>
              <w:t>Jobs in the service industry, work in the entertainment industry.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be… . What would you like to do when you</w:t>
            </w:r>
          </w:p>
          <w:p w:rsidR="0068400D" w:rsidRPr="00601E5D" w:rsidRDefault="0068400D" w:rsidP="00192A8D">
            <w:pPr>
              <w:suppressAutoHyphens/>
              <w:rPr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become … ?</w:t>
            </w:r>
            <w:r>
              <w:rPr>
                <w:rFonts w:eastAsia="TimesNewRomanPS-ItalicMT"/>
                <w:lang w:val="en-US"/>
              </w:rPr>
              <w:t xml:space="preserve"> </w:t>
            </w:r>
            <w:r>
              <w:t>Конструкция</w:t>
            </w:r>
            <w:r w:rsidRPr="00601E5D">
              <w:rPr>
                <w:lang w:val="en-US"/>
              </w:rPr>
              <w:t xml:space="preserve"> I am going to be a… </w:t>
            </w:r>
          </w:p>
          <w:p w:rsidR="0068400D" w:rsidRPr="000E7BF9" w:rsidRDefault="0068400D" w:rsidP="00192A8D">
            <w:pPr>
              <w:suppressAutoHyphens/>
            </w:pPr>
            <w:r>
              <w:t>Обсуждение будущей профессии.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Грамматика: </w:t>
            </w:r>
            <w:r w:rsidRPr="009E15E7">
              <w:rPr>
                <w:rFonts w:eastAsia="TimesNewRomanPSMT"/>
              </w:rPr>
              <w:t>придаточные предложения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 xml:space="preserve">времени с союзом </w:t>
            </w:r>
            <w:r w:rsidRPr="009E15E7">
              <w:rPr>
                <w:rFonts w:eastAsia="TimesNewRomanPS-ItalicMT"/>
              </w:rPr>
              <w:t>when</w:t>
            </w:r>
            <w:r w:rsidRPr="009E15E7">
              <w:rPr>
                <w:rFonts w:eastAsia="TimesNewRomanPSMT"/>
              </w:rPr>
              <w:t>.</w:t>
            </w:r>
          </w:p>
        </w:tc>
        <w:tc>
          <w:tcPr>
            <w:tcW w:w="2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Соотносить графический образ слова с его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звуковым образом.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Соблюдать правильное ударение в словах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фразах, интонацию в целом.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Различать на слух и адекватно произносить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все звуки английского языка.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Переходить с позиции спрашивающего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позицию отвечающего и наоборот.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Сопоставлять иллюстрацию со словом.</w:t>
            </w:r>
          </w:p>
          <w:p w:rsidR="0068400D" w:rsidRPr="00D1433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выделять и формулировать то, что уже усвоено и что еще нужно усвоить, определять качество и уровня усвоения;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запись, фиксация информации , в том числе с помощью  ИКТ, заполнение предложенных схем с опорой на прочитанный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09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D6658E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О</w:t>
            </w:r>
          </w:p>
        </w:tc>
      </w:tr>
      <w:tr w:rsidR="0068400D" w:rsidRPr="009E15E7" w:rsidTr="00192A8D">
        <w:trPr>
          <w:gridAfter w:val="8"/>
          <w:wAfter w:w="15044" w:type="dxa"/>
          <w:trHeight w:val="1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75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19.03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Слишком молод для работы?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Говорение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</w:t>
            </w:r>
            <w:r w:rsidRPr="009E15E7">
              <w:rPr>
                <w:lang w:val="en-US"/>
              </w:rPr>
              <w:t>/</w:t>
            </w:r>
            <w:r w:rsidRPr="009E15E7">
              <w:t>Г</w:t>
            </w:r>
            <w:r w:rsidRPr="009E15E7">
              <w:rPr>
                <w:lang w:val="en-US"/>
              </w:rPr>
              <w:t>/</w:t>
            </w:r>
            <w:r w:rsidRPr="009E15E7">
              <w:t>Ч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9E15E7">
              <w:rPr>
                <w:rFonts w:eastAsia="TimesNewRomanPSMT"/>
                <w:lang w:val="en-US"/>
              </w:rPr>
              <w:t xml:space="preserve"> </w:t>
            </w:r>
            <w:r>
              <w:rPr>
                <w:rFonts w:eastAsia="TimesNewRomanPS-ItalicMT"/>
                <w:lang w:val="en-US"/>
              </w:rPr>
              <w:t xml:space="preserve">Would you like to be a </w:t>
            </w:r>
            <w:r w:rsidRPr="009E15E7">
              <w:rPr>
                <w:rFonts w:eastAsia="TimesNewRomanPS-ItalicMT"/>
                <w:lang w:val="en-US"/>
              </w:rPr>
              <w:t>?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Г/Ч/П: </w:t>
            </w:r>
            <w:r w:rsidRPr="009E15E7">
              <w:rPr>
                <w:rFonts w:eastAsia="TimesNewRomanPSMT"/>
              </w:rPr>
              <w:t>поисковое чтение, восстановлениепредложения с помощью информации,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найденной в тексте.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Ч/П: перефразирование предложений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активном залоге.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А/Г/Ч: диалог-расспрос о будущей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профессии или занятии, образование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названий профессий с помощью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суффиксов -</w:t>
            </w:r>
            <w:r w:rsidRPr="009E15E7">
              <w:rPr>
                <w:rFonts w:eastAsia="TimesNewRomanPS-ItalicMT"/>
              </w:rPr>
              <w:t>er, -or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MT"/>
              </w:rPr>
              <w:t xml:space="preserve">Г: диалог-расспрос на тему </w:t>
            </w:r>
            <w:r w:rsidRPr="009E15E7">
              <w:rPr>
                <w:rFonts w:eastAsia="TimesNewRomanPS-ItalicMT"/>
              </w:rPr>
              <w:t>Future plans.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MT"/>
              </w:rPr>
              <w:t>Г</w:t>
            </w:r>
            <w:r w:rsidRPr="009E15E7">
              <w:rPr>
                <w:rFonts w:eastAsia="TimesNewRomanPSMT"/>
                <w:lang w:val="en-US"/>
              </w:rPr>
              <w:t xml:space="preserve">: </w:t>
            </w:r>
            <w:r w:rsidRPr="009E15E7">
              <w:rPr>
                <w:rFonts w:eastAsia="TimesNewRomanPSMT"/>
              </w:rPr>
              <w:t>игра</w:t>
            </w:r>
            <w:r w:rsidRPr="009E15E7">
              <w:rPr>
                <w:rFonts w:eastAsia="TimesNewRomanPSMT"/>
                <w:lang w:val="en-US"/>
              </w:rPr>
              <w:t xml:space="preserve"> </w:t>
            </w:r>
            <w:r w:rsidRPr="009E15E7">
              <w:rPr>
                <w:rFonts w:eastAsia="TimesNewRomanPS-ItalicMT"/>
                <w:lang w:val="en-US"/>
              </w:rPr>
              <w:t>What’s my job?.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31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MT"/>
              </w:rPr>
              <w:t>Речевые</w:t>
            </w:r>
            <w:r w:rsidRPr="009E15E7">
              <w:rPr>
                <w:rFonts w:eastAsia="TimesNewRomanPSMT"/>
                <w:lang w:val="en-US"/>
              </w:rPr>
              <w:t xml:space="preserve"> </w:t>
            </w:r>
            <w:r w:rsidRPr="009E15E7">
              <w:rPr>
                <w:rFonts w:eastAsia="TimesNewRomanPSMT"/>
              </w:rPr>
              <w:t>образцы</w:t>
            </w:r>
            <w:r w:rsidRPr="009E15E7">
              <w:rPr>
                <w:rFonts w:eastAsia="TimesNewRomanPSMT"/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What would you like to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be?</w:t>
            </w:r>
            <w:r>
              <w:rPr>
                <w:rFonts w:eastAsia="TimesNewRomanPS-ItalicMT"/>
                <w:lang w:val="en-US"/>
              </w:rPr>
              <w:t xml:space="preserve"> I’d like to be …</w:t>
            </w:r>
            <w:r w:rsidRPr="00501893">
              <w:rPr>
                <w:rFonts w:eastAsia="TimesNewRomanPS-ItalicMT"/>
                <w:lang w:val="en-US"/>
              </w:rPr>
              <w:t>..</w:t>
            </w:r>
            <w:r w:rsidRPr="009E15E7">
              <w:rPr>
                <w:rFonts w:eastAsia="TimesNewRomanPS-ItalicMT"/>
                <w:lang w:val="en-US"/>
              </w:rPr>
              <w:t>.</w:t>
            </w:r>
          </w:p>
          <w:p w:rsidR="0068400D" w:rsidRPr="00501893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MT"/>
              </w:rPr>
              <w:t>Активная</w:t>
            </w:r>
            <w:r w:rsidRPr="009E15E7">
              <w:rPr>
                <w:rFonts w:eastAsia="TimesNewRomanPSMT"/>
                <w:lang w:val="en-US"/>
              </w:rPr>
              <w:t xml:space="preserve"> </w:t>
            </w:r>
            <w:r w:rsidRPr="009E15E7">
              <w:rPr>
                <w:rFonts w:eastAsia="TimesNewRomanPSMT"/>
              </w:rPr>
              <w:t>лексика</w:t>
            </w:r>
            <w:r>
              <w:rPr>
                <w:rFonts w:eastAsia="TimesNewRomanPSMT"/>
                <w:lang w:val="en-US"/>
              </w:rPr>
              <w:t>:</w:t>
            </w:r>
            <w:r>
              <w:rPr>
                <w:rFonts w:eastAsia="TimesNewRomanPS-ItalicMT"/>
                <w:lang w:val="en-US"/>
              </w:rPr>
              <w:t xml:space="preserve"> a secretary, a mechanic, a shop assistant, a hair dresser, a factory worker, a builder.</w:t>
            </w:r>
          </w:p>
          <w:p w:rsidR="0068400D" w:rsidRPr="000E7BF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Грамматика</w:t>
            </w:r>
            <w:r w:rsidRPr="000E7BF9">
              <w:rPr>
                <w:rFonts w:eastAsia="TimesNewRomanPSMT"/>
              </w:rPr>
              <w:t xml:space="preserve">: </w:t>
            </w:r>
            <w:r w:rsidRPr="009E15E7">
              <w:rPr>
                <w:rFonts w:eastAsia="TimesNewRomanPSMT"/>
              </w:rPr>
              <w:t>словообразование</w:t>
            </w:r>
            <w:r w:rsidRPr="000E7BF9"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>суффиксами –</w:t>
            </w:r>
            <w:r w:rsidRPr="009E15E7">
              <w:rPr>
                <w:rFonts w:eastAsia="TimesNewRomanPS-ItalicMT"/>
              </w:rPr>
              <w:t>er</w:t>
            </w:r>
            <w:r w:rsidRPr="009E15E7">
              <w:rPr>
                <w:rFonts w:eastAsia="TimesNewRomanPSMT"/>
              </w:rPr>
              <w:t xml:space="preserve">, </w:t>
            </w:r>
            <w:r w:rsidRPr="009E15E7">
              <w:rPr>
                <w:rFonts w:eastAsia="TimesNewRomanPS-ItalicMT"/>
              </w:rPr>
              <w:t>-or</w:t>
            </w:r>
            <w:r w:rsidRPr="009E15E7">
              <w:rPr>
                <w:rFonts w:eastAsia="TimesNewRomanPSMT"/>
              </w:rPr>
              <w:t>. Сложноподчиненное предложение с союзом</w:t>
            </w:r>
          </w:p>
        </w:tc>
        <w:tc>
          <w:tcPr>
            <w:tcW w:w="2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и зрительно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задавать вопросы иотвечать на них с опорой на иллюстрации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текст.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диалоги с соблюдением норм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произношения, воспроизводить интонацию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образца.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Оперировать в речи изученными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лексическими единицами и грамматическими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конструкциями.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Вести диалог-расспрос по тексту.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Расширять словарный запас и развивать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языковую догадку.</w:t>
            </w: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адекватно использовать речь для планирования и регуляции своей деятельности.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ставить и формулировать проблемы.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формулировать собственное мнение и позицию.</w:t>
            </w:r>
          </w:p>
        </w:tc>
        <w:tc>
          <w:tcPr>
            <w:tcW w:w="17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09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5.3.1. 3.2.</w:t>
            </w:r>
          </w:p>
        </w:tc>
      </w:tr>
      <w:tr w:rsidR="0068400D" w:rsidRPr="004A345C" w:rsidTr="00192A8D">
        <w:trPr>
          <w:gridAfter w:val="8"/>
          <w:wAfter w:w="15044" w:type="dxa"/>
          <w:trHeight w:val="1"/>
        </w:trPr>
        <w:tc>
          <w:tcPr>
            <w:tcW w:w="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76</w:t>
            </w:r>
          </w:p>
        </w:tc>
        <w:tc>
          <w:tcPr>
            <w:tcW w:w="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21.03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806FB5" w:rsidRDefault="0068400D" w:rsidP="00192A8D">
            <w:pPr>
              <w:tabs>
                <w:tab w:val="left" w:pos="1314"/>
              </w:tabs>
              <w:jc w:val="both"/>
              <w:rPr>
                <w:rStyle w:val="BodyTextChar"/>
                <w:color w:val="000000"/>
              </w:rPr>
            </w:pPr>
            <w:r>
              <w:rPr>
                <w:rStyle w:val="BodyTextChar"/>
                <w:color w:val="000000"/>
              </w:rPr>
              <w:t>Контрольная работа по теме: «</w:t>
            </w:r>
            <w:r w:rsidRPr="00806FB5">
              <w:rPr>
                <w:rStyle w:val="BodyTextChar"/>
                <w:color w:val="000000"/>
              </w:rPr>
              <w:t>Неполная занятость для подростков.</w:t>
            </w:r>
            <w:r>
              <w:rPr>
                <w:rStyle w:val="BodyTextChar"/>
                <w:color w:val="000000"/>
              </w:rPr>
              <w:t>»</w:t>
            </w:r>
          </w:p>
          <w:p w:rsidR="0068400D" w:rsidRPr="009E15E7" w:rsidRDefault="0068400D" w:rsidP="00192A8D">
            <w:pPr>
              <w:tabs>
                <w:tab w:val="left" w:pos="1314"/>
              </w:tabs>
              <w:jc w:val="both"/>
            </w:pP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A345C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А</w:t>
            </w:r>
            <w:r w:rsidRPr="00CF61C8">
              <w:t>/</w:t>
            </w:r>
            <w:r w:rsidRPr="009E15E7">
              <w:t>Г</w:t>
            </w:r>
            <w:r w:rsidRPr="00CF61C8">
              <w:t xml:space="preserve">: </w:t>
            </w:r>
            <w:r w:rsidRPr="009E15E7">
              <w:rPr>
                <w:rFonts w:eastAsia="TimesNewRomanPSMT"/>
              </w:rPr>
              <w:t>текст</w:t>
            </w:r>
            <w:r w:rsidRPr="00CF61C8">
              <w:rPr>
                <w:rFonts w:eastAsia="TimesNewRomanPSMT"/>
              </w:rPr>
              <w:t xml:space="preserve"> </w:t>
            </w:r>
            <w:r>
              <w:rPr>
                <w:rFonts w:eastAsia="TimesNewRomanPSMT"/>
              </w:rPr>
              <w:t xml:space="preserve"> </w:t>
            </w:r>
            <w:r>
              <w:rPr>
                <w:rFonts w:eastAsia="TimesNewRomanPSMT"/>
                <w:lang w:val="en-US"/>
              </w:rPr>
              <w:t>by</w:t>
            </w:r>
            <w:r w:rsidRPr="004A345C">
              <w:rPr>
                <w:rFonts w:eastAsia="TimesNewRomanPSMT"/>
              </w:rPr>
              <w:t xml:space="preserve"> </w:t>
            </w:r>
            <w:r>
              <w:rPr>
                <w:rFonts w:eastAsia="TimesNewRomanPSMT"/>
                <w:lang w:val="en-US"/>
              </w:rPr>
              <w:t>Dasha</w:t>
            </w:r>
            <w:r w:rsidRPr="004A345C">
              <w:rPr>
                <w:rFonts w:eastAsia="TimesNewRomanPSMT"/>
              </w:rPr>
              <w:t xml:space="preserve"> </w:t>
            </w:r>
            <w:r>
              <w:rPr>
                <w:rFonts w:eastAsia="TimesNewRomanPSMT"/>
                <w:lang w:val="en-US"/>
              </w:rPr>
              <w:t>Sedova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Г: </w:t>
            </w:r>
            <w:r w:rsidRPr="009E15E7">
              <w:rPr>
                <w:rFonts w:eastAsia="TimesNewRomanPSMT"/>
              </w:rPr>
              <w:t>диалог-расспрос об интересах и хобби.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определение подходящей профессии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 гороскопу.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Речевые</w:t>
            </w:r>
            <w:r w:rsidRPr="009E15E7">
              <w:rPr>
                <w:lang w:val="en-US"/>
              </w:rPr>
              <w:t xml:space="preserve"> </w:t>
            </w:r>
            <w:r w:rsidRPr="009E15E7">
              <w:t>образцы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She’s interested in…</w:t>
            </w:r>
          </w:p>
          <w:p w:rsidR="0068400D" w:rsidRPr="000E7BF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0E7BF9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0E7BF9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tennis</w:t>
            </w:r>
            <w:r w:rsidRPr="000E7BF9">
              <w:rPr>
                <w:rFonts w:eastAsia="TimesNewRomanPS-ItalicMT"/>
                <w:lang w:val="en-US"/>
              </w:rPr>
              <w:t xml:space="preserve">, </w:t>
            </w:r>
          </w:p>
          <w:p w:rsidR="0068400D" w:rsidRPr="000E7BF9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rFonts w:eastAsia="TimesNewRomanPS-ItalicMT"/>
                <w:lang w:val="en-US"/>
              </w:rPr>
              <w:t>Badly</w:t>
            </w:r>
            <w:r w:rsidRPr="000E7BF9">
              <w:rPr>
                <w:rFonts w:eastAsia="TimesNewRomanPS-ItalicMT"/>
                <w:lang w:val="en-US"/>
              </w:rPr>
              <w:t>-</w:t>
            </w:r>
            <w:r>
              <w:rPr>
                <w:rFonts w:eastAsia="TimesNewRomanPS-ItalicMT"/>
                <w:lang w:val="en-US"/>
              </w:rPr>
              <w:t>paid</w:t>
            </w:r>
            <w:r w:rsidRPr="000E7BF9">
              <w:rPr>
                <w:rFonts w:eastAsia="TimesNewRomanPS-ItalicMT"/>
                <w:lang w:val="en-US"/>
              </w:rPr>
              <w:t>,</w:t>
            </w:r>
            <w:r>
              <w:rPr>
                <w:rFonts w:eastAsia="TimesNewRomanPS-ItalicMT"/>
                <w:lang w:val="en-US"/>
              </w:rPr>
              <w:t>tiring</w:t>
            </w:r>
            <w:r w:rsidRPr="000E7BF9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interesting</w:t>
            </w:r>
            <w:r w:rsidRPr="000E7BF9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demanding</w:t>
            </w:r>
            <w:r w:rsidRPr="000E7BF9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well</w:t>
            </w:r>
            <w:r w:rsidRPr="000E7BF9">
              <w:rPr>
                <w:rFonts w:eastAsia="TimesNewRomanPS-ItalicMT"/>
                <w:lang w:val="en-US"/>
              </w:rPr>
              <w:t>-</w:t>
            </w:r>
            <w:r>
              <w:rPr>
                <w:rFonts w:eastAsia="TimesNewRomanPS-ItalicMT"/>
                <w:lang w:val="en-US"/>
              </w:rPr>
              <w:t>paid</w:t>
            </w:r>
            <w:r w:rsidRPr="000E7BF9">
              <w:rPr>
                <w:rFonts w:eastAsia="TimesNewRomanPS-ItalicMT"/>
                <w:lang w:val="en-US"/>
              </w:rPr>
              <w:t xml:space="preserve">, </w:t>
            </w:r>
            <w:r>
              <w:rPr>
                <w:rFonts w:eastAsia="TimesNewRomanPS-ItalicMT"/>
                <w:lang w:val="en-US"/>
              </w:rPr>
              <w:t>boring</w:t>
            </w:r>
            <w:r w:rsidRPr="000E7BF9">
              <w:rPr>
                <w:rFonts w:eastAsia="TimesNewRomanPS-ItalicMT"/>
                <w:lang w:val="en-US"/>
              </w:rPr>
              <w:t xml:space="preserve">. </w:t>
            </w:r>
            <w:r w:rsidRPr="009E15E7">
              <w:rPr>
                <w:rFonts w:eastAsia="TimesNewRomanPS-ItalicMT"/>
              </w:rPr>
              <w:t>грамматика</w:t>
            </w:r>
            <w:r w:rsidRPr="000E7BF9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</w:rPr>
              <w:t>настоящее</w:t>
            </w:r>
            <w:r w:rsidRPr="000E7BF9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</w:rPr>
              <w:t>простое</w:t>
            </w:r>
            <w:r w:rsidRPr="000E7BF9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</w:rPr>
              <w:t>время</w:t>
            </w:r>
            <w:r w:rsidRPr="000E7BF9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</w:rPr>
              <w:t>настоящее</w:t>
            </w:r>
            <w:r w:rsidRPr="000E7BF9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</w:rPr>
              <w:t>завершенное</w:t>
            </w:r>
            <w:r w:rsidRPr="000E7BF9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</w:rPr>
              <w:t>прошедшее</w:t>
            </w:r>
            <w:r w:rsidRPr="000E7BF9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</w:rPr>
              <w:t>простое</w:t>
            </w:r>
            <w:r w:rsidRPr="000E7BF9">
              <w:rPr>
                <w:rFonts w:eastAsia="TimesNewRomanPS-ItalicMT"/>
                <w:lang w:val="en-US"/>
              </w:rPr>
              <w:t xml:space="preserve"> </w:t>
            </w:r>
            <w:r w:rsidRPr="009E15E7">
              <w:rPr>
                <w:rFonts w:eastAsia="TimesNewRomanPS-ItalicMT"/>
              </w:rPr>
              <w:t>время</w:t>
            </w:r>
            <w:r w:rsidRPr="000E7BF9">
              <w:rPr>
                <w:rFonts w:eastAsia="TimesNewRomanPS-ItalicMT"/>
                <w:lang w:val="en-US"/>
              </w:rPr>
              <w:t>.</w:t>
            </w:r>
          </w:p>
        </w:tc>
        <w:tc>
          <w:tcPr>
            <w:tcW w:w="2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и зрительно содержание текста, задавать вопросы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них с опорой на иллюстрации и текст.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диалоги с соблюдением норм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произношения,воспроизводить интонацию </w:t>
            </w:r>
            <w:r>
              <w:rPr>
                <w:rFonts w:eastAsia="TimesNewRomanPSMT"/>
              </w:rPr>
              <w:t>обр.</w:t>
            </w:r>
          </w:p>
        </w:tc>
        <w:tc>
          <w:tcPr>
            <w:tcW w:w="30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адекватно использовать речь для планирования и регуляции своей деятельности.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ставить и формулировать проблемы.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формулировать собственное мнение и позицию.</w:t>
            </w:r>
          </w:p>
        </w:tc>
        <w:tc>
          <w:tcPr>
            <w:tcW w:w="17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10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A345C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О 5.2.6.</w:t>
            </w:r>
          </w:p>
        </w:tc>
      </w:tr>
      <w:tr w:rsidR="0068400D" w:rsidTr="00192A8D">
        <w:trPr>
          <w:gridAfter w:val="7"/>
          <w:wAfter w:w="15001" w:type="dxa"/>
          <w:trHeight w:val="1"/>
        </w:trPr>
        <w:tc>
          <w:tcPr>
            <w:tcW w:w="16679" w:type="dxa"/>
            <w:gridSpan w:val="3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BD6683" w:rsidRDefault="0068400D" w:rsidP="00192A8D">
            <w:pPr>
              <w:tabs>
                <w:tab w:val="left" w:pos="5310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tab/>
            </w:r>
            <w:r w:rsidRPr="00BD6683">
              <w:rPr>
                <w:b/>
              </w:rPr>
              <w:t>Раздел 13 Письмо из США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77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23.03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E3511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Письмо из США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Чтение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Тексты и задания для формирования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>социокультурной компетенции учащихся.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значения и употребление модального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глагола </w:t>
            </w:r>
            <w:r w:rsidRPr="009E15E7">
              <w:rPr>
                <w:rFonts w:eastAsia="TimesNewRomanPS-ItalicMT"/>
                <w:lang w:val="en-US"/>
              </w:rPr>
              <w:t>could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B001F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color w:val="000000"/>
                <w:highlight w:val="white"/>
              </w:rPr>
              <w:t>Соблюдение ритмико-интонационных особенностей предложений различных коммуникаций (утвердительное, вопросительное, отрицательное). Знание признаков  изученных грамматических явлений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различать способ и результат действия.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К: оказывать в сотрудничестве взаимопомощь.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мотивация учебной деятельности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2.3.16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78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79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02.04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de-DE"/>
              </w:rPr>
            </w:pPr>
          </w:p>
          <w:p w:rsidR="0068400D" w:rsidRPr="00023F65" w:rsidRDefault="0068400D" w:rsidP="00192A8D">
            <w:r>
              <w:t>04.03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0B001F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t>Настоящее длительное совершенное время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Грамматика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A56122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A56122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A56122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A56122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Что ты знаешь об акулах и крокодилах.</w:t>
            </w:r>
          </w:p>
          <w:p w:rsidR="0068400D" w:rsidRPr="00754CCC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Чтение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Тексты и задания для формирования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>социокультурной компетенции учащихся.</w:t>
            </w:r>
          </w:p>
          <w:p w:rsidR="0068400D" w:rsidRPr="00754CCC" w:rsidRDefault="0068400D" w:rsidP="00192A8D"/>
          <w:p w:rsidR="0068400D" w:rsidRPr="00754CCC" w:rsidRDefault="0068400D" w:rsidP="00192A8D"/>
          <w:p w:rsidR="0068400D" w:rsidRPr="00754CCC" w:rsidRDefault="0068400D" w:rsidP="00192A8D"/>
          <w:p w:rsidR="0068400D" w:rsidRPr="00754CCC" w:rsidRDefault="0068400D" w:rsidP="00192A8D"/>
          <w:p w:rsidR="0068400D" w:rsidRPr="00754CCC" w:rsidRDefault="0068400D" w:rsidP="00192A8D"/>
          <w:p w:rsidR="0068400D" w:rsidRDefault="0068400D" w:rsidP="00192A8D"/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Г/Ч: </w:t>
            </w:r>
            <w:r>
              <w:rPr>
                <w:rFonts w:eastAsia="TimesNewRomanPSMT"/>
              </w:rPr>
              <w:t>видовременные формы глагола в активном залоге.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Определение действующего лица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предложениях в активном залоге</w:t>
            </w:r>
            <w:r w:rsidRPr="009E15E7">
              <w:rPr>
                <w:rFonts w:eastAsia="TimesNewRomanPSMT"/>
              </w:rPr>
              <w:t>.</w:t>
            </w:r>
          </w:p>
          <w:p w:rsidR="0068400D" w:rsidRPr="00754CCC" w:rsidRDefault="0068400D" w:rsidP="00192A8D"/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Глаголы</w:t>
            </w:r>
            <w:r w:rsidRPr="008E230B">
              <w:t xml:space="preserve"> </w:t>
            </w:r>
            <w:r>
              <w:t>в</w:t>
            </w:r>
            <w:r w:rsidRPr="008E230B">
              <w:t xml:space="preserve"> </w:t>
            </w:r>
            <w:r>
              <w:t>форме</w:t>
            </w:r>
            <w:r w:rsidRPr="008E230B">
              <w:t xml:space="preserve"> </w:t>
            </w:r>
            <w:r w:rsidRPr="00601E5D">
              <w:rPr>
                <w:lang w:val="en-US"/>
              </w:rPr>
              <w:t>Present</w:t>
            </w:r>
            <w:r w:rsidRPr="008E230B">
              <w:t xml:space="preserve"> </w:t>
            </w:r>
            <w:r w:rsidRPr="00601E5D">
              <w:rPr>
                <w:lang w:val="en-US"/>
              </w:rPr>
              <w:t>Perfect</w:t>
            </w:r>
            <w:r w:rsidRPr="008E230B">
              <w:t xml:space="preserve"> </w:t>
            </w:r>
            <w:r w:rsidRPr="00601E5D">
              <w:rPr>
                <w:lang w:val="en-US"/>
              </w:rPr>
              <w:t>Continuous</w:t>
            </w:r>
            <w:r w:rsidRPr="008E230B">
              <w:t xml:space="preserve"> </w:t>
            </w:r>
            <w:r>
              <w:t>в действительном залоге в изъявительном наклонении.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  <w:p w:rsidR="0068400D" w:rsidRPr="00A448E8" w:rsidRDefault="0068400D" w:rsidP="00192A8D"/>
          <w:p w:rsidR="0068400D" w:rsidRPr="00A448E8" w:rsidRDefault="0068400D" w:rsidP="00192A8D"/>
          <w:p w:rsidR="0068400D" w:rsidRPr="00A448E8" w:rsidRDefault="0068400D" w:rsidP="00192A8D"/>
          <w:p w:rsidR="0068400D" w:rsidRPr="00A448E8" w:rsidRDefault="0068400D" w:rsidP="00192A8D"/>
          <w:p w:rsidR="0068400D" w:rsidRPr="00A448E8" w:rsidRDefault="0068400D" w:rsidP="00192A8D"/>
          <w:p w:rsidR="0068400D" w:rsidRPr="00A448E8" w:rsidRDefault="0068400D" w:rsidP="00192A8D"/>
          <w:p w:rsidR="0068400D" w:rsidRPr="00A448E8" w:rsidRDefault="0068400D" w:rsidP="00192A8D"/>
          <w:p w:rsidR="0068400D" w:rsidRDefault="0068400D" w:rsidP="00192A8D"/>
          <w:p w:rsidR="0068400D" w:rsidRDefault="0068400D" w:rsidP="00192A8D">
            <w:pPr>
              <w:suppressAutoHyphens/>
            </w:pPr>
            <w:r>
              <w:t>Согласование времен.</w:t>
            </w:r>
          </w:p>
          <w:p w:rsidR="0068400D" w:rsidRPr="00706A6F" w:rsidRDefault="0068400D" w:rsidP="00192A8D">
            <w:pPr>
              <w:suppressAutoHyphens/>
            </w:pPr>
            <w:r>
              <w:t>Местоимения</w:t>
            </w:r>
            <w:r w:rsidRPr="00706A6F">
              <w:t xml:space="preserve"> </w:t>
            </w:r>
            <w:r w:rsidRPr="00601E5D">
              <w:rPr>
                <w:lang w:val="en-US"/>
              </w:rPr>
              <w:t>some</w:t>
            </w:r>
            <w:r w:rsidRPr="00706A6F">
              <w:t xml:space="preserve">, </w:t>
            </w:r>
            <w:r w:rsidRPr="00601E5D">
              <w:rPr>
                <w:lang w:val="en-US"/>
              </w:rPr>
              <w:t>nobody</w:t>
            </w:r>
            <w:r w:rsidRPr="00706A6F">
              <w:t xml:space="preserve">, </w:t>
            </w:r>
            <w:r w:rsidRPr="00601E5D">
              <w:rPr>
                <w:lang w:val="en-US"/>
              </w:rPr>
              <w:t>everybody</w:t>
            </w:r>
            <w:r w:rsidRPr="00706A6F">
              <w:t xml:space="preserve">, </w:t>
            </w:r>
            <w:r w:rsidRPr="00601E5D">
              <w:rPr>
                <w:lang w:val="en-US"/>
              </w:rPr>
              <w:t>everyone</w:t>
            </w:r>
            <w:r w:rsidRPr="00706A6F">
              <w:t>.</w:t>
            </w:r>
          </w:p>
          <w:p w:rsidR="0068400D" w:rsidRPr="00A448E8" w:rsidRDefault="0068400D" w:rsidP="00192A8D"/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4049F0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Проект и изготовление постера на те</w:t>
            </w:r>
            <w:r>
              <w:rPr>
                <w:rFonts w:eastAsia="TimesNewRomanPSMT"/>
              </w:rPr>
              <w:t xml:space="preserve">му: </w:t>
            </w:r>
            <w:r>
              <w:rPr>
                <w:rFonts w:eastAsia="TimesNewRomanPSMT"/>
                <w:lang w:val="de-DE"/>
              </w:rPr>
              <w:t>The</w:t>
            </w:r>
            <w:r w:rsidRPr="004049F0">
              <w:rPr>
                <w:rFonts w:eastAsia="TimesNewRomanPSMT"/>
              </w:rPr>
              <w:t xml:space="preserve"> </w:t>
            </w:r>
            <w:r>
              <w:rPr>
                <w:rFonts w:eastAsia="TimesNewRomanPSMT"/>
                <w:lang w:val="de-DE"/>
              </w:rPr>
              <w:t>USA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Работа с карточками</w:t>
            </w:r>
          </w:p>
          <w:p w:rsidR="0068400D" w:rsidRPr="00A448E8" w:rsidRDefault="0068400D" w:rsidP="00192A8D">
            <w:pPr>
              <w:rPr>
                <w:rFonts w:eastAsia="TimesNewRomanPSMT"/>
              </w:rPr>
            </w:pPr>
          </w:p>
          <w:p w:rsidR="0068400D" w:rsidRPr="00A448E8" w:rsidRDefault="0068400D" w:rsidP="00192A8D">
            <w:pPr>
              <w:rPr>
                <w:rFonts w:eastAsia="TimesNewRomanPSMT"/>
              </w:rPr>
            </w:pPr>
          </w:p>
          <w:p w:rsidR="0068400D" w:rsidRPr="00A448E8" w:rsidRDefault="0068400D" w:rsidP="00192A8D">
            <w:pPr>
              <w:rPr>
                <w:rFonts w:eastAsia="TimesNewRomanPSMT"/>
              </w:rPr>
            </w:pPr>
          </w:p>
          <w:p w:rsidR="0068400D" w:rsidRPr="00A448E8" w:rsidRDefault="0068400D" w:rsidP="00192A8D">
            <w:pPr>
              <w:rPr>
                <w:rFonts w:eastAsia="TimesNewRomanPSMT"/>
              </w:rPr>
            </w:pPr>
          </w:p>
          <w:p w:rsidR="0068400D" w:rsidRPr="00A448E8" w:rsidRDefault="0068400D" w:rsidP="00192A8D">
            <w:pPr>
              <w:rPr>
                <w:rFonts w:eastAsia="TimesNewRomanPSMT"/>
              </w:rPr>
            </w:pPr>
          </w:p>
          <w:p w:rsidR="0068400D" w:rsidRPr="00A448E8" w:rsidRDefault="0068400D" w:rsidP="00192A8D">
            <w:pPr>
              <w:rPr>
                <w:rFonts w:eastAsia="TimesNewRomanPSMT"/>
              </w:rPr>
            </w:pPr>
          </w:p>
          <w:p w:rsidR="0068400D" w:rsidRDefault="0068400D" w:rsidP="00192A8D">
            <w:pPr>
              <w:rPr>
                <w:rFonts w:eastAsia="TimesNewRomanPSMT"/>
              </w:rPr>
            </w:pPr>
          </w:p>
          <w:p w:rsidR="0068400D" w:rsidRDefault="0068400D" w:rsidP="00192A8D">
            <w:pPr>
              <w:rPr>
                <w:rFonts w:eastAsia="TimesNewRomanPSMT"/>
              </w:rPr>
            </w:pPr>
          </w:p>
          <w:p w:rsidR="0068400D" w:rsidRPr="00A448E8" w:rsidRDefault="0068400D" w:rsidP="00192A8D">
            <w:pPr>
              <w:rPr>
                <w:rFonts w:eastAsia="TimesNewRomanPSMT"/>
              </w:rPr>
            </w:pPr>
            <w:r w:rsidRPr="009E15E7">
              <w:rPr>
                <w:color w:val="000000"/>
                <w:highlight w:val="white"/>
              </w:rPr>
              <w:t>Соблюдение ритмико-интонационных особенностей предложений различных коммуникаций (утвердительное, вопросительное, отрицательное).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формулировать и удерживать учебную задачу.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П: формулировать и удерживать учебную задачу, </w:t>
            </w:r>
          </w:p>
          <w:p w:rsidR="0068400D" w:rsidRPr="00951081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К:проявлять активность во взаимодействии для решения коммуни</w:t>
            </w:r>
            <w:r>
              <w:t>кативных и познавательных задач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формулировать и удерживать учебную задачу.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П: формулировать и удерживать учебную задачу,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К:проявлять активность во взаимодействии для решения коммуникативных и познавательных задач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осознание своей этнической принадлежности, социальная компетентность как готовность к решению моральных дилемм, устойчивое следование в поведении социальным нормам.осознание своей этнической принадлежности, социальная компетентность как готовность к решению моральных дилемм, устойчивое следование в поведении социальным нормам.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80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D40D06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06.04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shd w:val="clear" w:color="auto" w:fill="auto"/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133074" w:rsidRDefault="0068400D" w:rsidP="00192A8D">
            <w:pPr>
              <w:pStyle w:val="BodyText"/>
              <w:shd w:val="clear" w:color="auto" w:fill="auto"/>
              <w:spacing w:before="0" w:line="240" w:lineRule="auto"/>
              <w:rPr>
                <w:rStyle w:val="BodyTextChar"/>
                <w:rFonts w:ascii="Times New Roman" w:hAnsi="Times New Roman"/>
                <w:color w:val="000000"/>
                <w:sz w:val="24"/>
                <w:szCs w:val="24"/>
              </w:rPr>
            </w:pPr>
            <w:r w:rsidRPr="00133074">
              <w:rPr>
                <w:rStyle w:val="BodyTextChar"/>
                <w:rFonts w:ascii="Times New Roman" w:hAnsi="Times New Roman"/>
                <w:color w:val="000000"/>
                <w:sz w:val="24"/>
                <w:szCs w:val="24"/>
              </w:rPr>
              <w:t>Согласование времен</w:t>
            </w:r>
          </w:p>
          <w:p w:rsidR="0068400D" w:rsidRPr="00133074" w:rsidRDefault="0068400D" w:rsidP="00192A8D">
            <w:pPr>
              <w:pStyle w:val="BodyText"/>
              <w:shd w:val="clear" w:color="auto" w:fill="auto"/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074">
              <w:rPr>
                <w:rStyle w:val="BodyTextChar"/>
                <w:rFonts w:ascii="Times New Roman" w:hAnsi="Times New Roman"/>
                <w:color w:val="000000"/>
                <w:sz w:val="24"/>
                <w:szCs w:val="24"/>
              </w:rPr>
              <w:t>Грамматика.</w:t>
            </w:r>
          </w:p>
          <w:p w:rsidR="0068400D" w:rsidRPr="00A56122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Сопоставление иллюстраций с</w:t>
            </w:r>
          </w:p>
          <w:p w:rsidR="0068400D" w:rsidRPr="00EF0092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содержанием аудиотекста </w:t>
            </w:r>
          </w:p>
          <w:p w:rsidR="0068400D" w:rsidRPr="00A56122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t>Ч</w:t>
            </w:r>
            <w:r w:rsidRPr="00A56122">
              <w:t xml:space="preserve">: </w:t>
            </w:r>
            <w:r w:rsidRPr="009E15E7">
              <w:rPr>
                <w:rFonts w:eastAsia="TimesNewRomanPSMT"/>
              </w:rPr>
              <w:t>задание</w:t>
            </w:r>
            <w:r w:rsidRPr="00A56122">
              <w:rPr>
                <w:rFonts w:eastAsia="TimesNewRomanPSMT"/>
              </w:rPr>
              <w:t xml:space="preserve"> </w:t>
            </w:r>
            <w:r w:rsidRPr="00E73DF1">
              <w:rPr>
                <w:rFonts w:eastAsia="TimesNewRomanPS-ItalicMT"/>
                <w:lang w:val="en-US"/>
              </w:rPr>
              <w:t>Who</w:t>
            </w:r>
            <w:r w:rsidRPr="00A56122">
              <w:rPr>
                <w:rFonts w:eastAsia="TimesNewRomanPS-ItalicMT"/>
              </w:rPr>
              <w:t xml:space="preserve"> </w:t>
            </w:r>
            <w:r w:rsidRPr="00E73DF1">
              <w:rPr>
                <w:rFonts w:eastAsia="TimesNewRomanPS-ItalicMT"/>
                <w:lang w:val="en-US"/>
              </w:rPr>
              <w:t>has</w:t>
            </w:r>
            <w:r w:rsidRPr="00A56122">
              <w:rPr>
                <w:rFonts w:eastAsia="TimesNewRomanPS-ItalicMT"/>
              </w:rPr>
              <w:t xml:space="preserve"> </w:t>
            </w:r>
            <w:r w:rsidRPr="00E73DF1">
              <w:rPr>
                <w:rFonts w:eastAsia="TimesNewRomanPS-ItalicMT"/>
                <w:lang w:val="en-US"/>
              </w:rPr>
              <w:t>to</w:t>
            </w:r>
            <w:r w:rsidRPr="00A56122">
              <w:rPr>
                <w:rFonts w:eastAsia="TimesNewRomanPS-ItalicMT"/>
              </w:rPr>
              <w:t xml:space="preserve"> </w:t>
            </w:r>
            <w:r w:rsidRPr="00E73DF1">
              <w:rPr>
                <w:rFonts w:eastAsia="TimesNewRomanPS-ItalicMT"/>
                <w:lang w:val="en-US"/>
              </w:rPr>
              <w:t>do</w:t>
            </w:r>
            <w:r w:rsidRPr="00A56122">
              <w:rPr>
                <w:rFonts w:eastAsia="TimesNewRomanPS-ItalicMT"/>
              </w:rPr>
              <w:t xml:space="preserve"> </w:t>
            </w:r>
            <w:r w:rsidRPr="00E73DF1">
              <w:rPr>
                <w:rFonts w:eastAsia="TimesNewRomanPS-ItalicMT"/>
                <w:lang w:val="en-US"/>
              </w:rPr>
              <w:t>these</w:t>
            </w:r>
            <w:r w:rsidRPr="00A56122">
              <w:rPr>
                <w:rFonts w:eastAsia="TimesNewRomanPS-ItalicMT"/>
              </w:rPr>
              <w:t xml:space="preserve"> </w:t>
            </w:r>
            <w:r w:rsidRPr="00E73DF1">
              <w:rPr>
                <w:rFonts w:eastAsia="TimesNewRomanPS-ItalicMT"/>
                <w:lang w:val="en-US"/>
              </w:rPr>
              <w:t>things</w:t>
            </w:r>
            <w:r w:rsidRPr="00A56122">
              <w:rPr>
                <w:rFonts w:eastAsia="TimesNewRomanPS-ItalicMT"/>
              </w:rPr>
              <w:t>?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Сопоставление иллюстраций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инструкциями.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Г: </w:t>
            </w:r>
            <w:r w:rsidRPr="009E15E7">
              <w:rPr>
                <w:rFonts w:eastAsia="TimesNewRomanPSMT"/>
              </w:rPr>
              <w:t xml:space="preserve">диалог-расспрос </w:t>
            </w:r>
          </w:p>
          <w:p w:rsidR="0068400D" w:rsidRPr="00A56122" w:rsidRDefault="0068400D" w:rsidP="00192A8D">
            <w:pPr>
              <w:suppressAutoHyphens/>
              <w:rPr>
                <w:lang w:val="en-US"/>
              </w:rPr>
            </w:pPr>
            <w:r>
              <w:t>Наречные</w:t>
            </w:r>
            <w:r w:rsidRPr="00A56122">
              <w:rPr>
                <w:lang w:val="en-US"/>
              </w:rPr>
              <w:t xml:space="preserve"> </w:t>
            </w:r>
            <w:r>
              <w:t>выражения</w:t>
            </w:r>
            <w:r w:rsidRPr="00A56122">
              <w:rPr>
                <w:lang w:val="en-US"/>
              </w:rPr>
              <w:t xml:space="preserve"> </w:t>
            </w:r>
            <w:r w:rsidRPr="00601E5D">
              <w:rPr>
                <w:lang w:val="en-US"/>
              </w:rPr>
              <w:t>too</w:t>
            </w:r>
            <w:r w:rsidRPr="00A56122">
              <w:rPr>
                <w:lang w:val="en-US"/>
              </w:rPr>
              <w:t xml:space="preserve"> </w:t>
            </w:r>
            <w:r w:rsidRPr="00601E5D">
              <w:rPr>
                <w:lang w:val="en-US"/>
              </w:rPr>
              <w:t>much</w:t>
            </w:r>
            <w:r w:rsidRPr="00A56122">
              <w:rPr>
                <w:lang w:val="en-US"/>
              </w:rPr>
              <w:t xml:space="preserve">, </w:t>
            </w:r>
            <w:r w:rsidRPr="00601E5D">
              <w:rPr>
                <w:lang w:val="en-US"/>
              </w:rPr>
              <w:t>not</w:t>
            </w:r>
            <w:r w:rsidRPr="00A56122">
              <w:rPr>
                <w:lang w:val="en-US"/>
              </w:rPr>
              <w:t xml:space="preserve"> </w:t>
            </w:r>
            <w:r w:rsidRPr="00601E5D">
              <w:rPr>
                <w:lang w:val="en-US"/>
              </w:rPr>
              <w:t>enough</w:t>
            </w:r>
            <w:r w:rsidRPr="00A56122">
              <w:rPr>
                <w:lang w:val="en-US"/>
              </w:rPr>
              <w:t>.</w:t>
            </w:r>
          </w:p>
          <w:p w:rsidR="0068400D" w:rsidRPr="00A56122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rPr>
                <w:rFonts w:eastAsia="TimesNewRomanPS-ItalicMT"/>
              </w:rPr>
              <w:t>Грамматика согласование времен</w:t>
            </w:r>
            <w:r w:rsidRPr="009E15E7">
              <w:rPr>
                <w:rFonts w:eastAsia="TimesNewRomanPS-ItalicMT"/>
              </w:rPr>
              <w:t xml:space="preserve"> в утвердительных вопросительных и отрицательных предложениях.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Понимать в целом речь учителя по ведению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урока, речь одноклассников в ходе общения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ними (далее на всех уроках).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и зрительно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задавать вопросы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них с опорой на иллюстрации.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диалоги с соблюдением норм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произношения, воспроизводить интонацию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образца.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содержание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Аудиотекста.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преобразовывать практическую ситуацию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ориентироваться в разнообразии способов решения задач, оценка информации (критическая оценка, оценка достоверности).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определять общую цель и пути ее достижения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мир в единстве и разнообразии природы, народов, культур и религий.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Р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lang w:val="en-US"/>
              </w:rPr>
              <w:t>8</w:t>
            </w:r>
            <w:r>
              <w:t>1</w:t>
            </w:r>
          </w:p>
        </w:tc>
        <w:tc>
          <w:tcPr>
            <w:tcW w:w="8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667530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09.04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tabs>
                <w:tab w:val="left" w:pos="1314"/>
              </w:tabs>
              <w:jc w:val="both"/>
            </w:pPr>
          </w:p>
          <w:p w:rsidR="0068400D" w:rsidRPr="009E15E7" w:rsidRDefault="0068400D" w:rsidP="00192A8D">
            <w:pPr>
              <w:tabs>
                <w:tab w:val="left" w:pos="1314"/>
              </w:tabs>
              <w:jc w:val="both"/>
              <w:rPr>
                <w:lang w:val="en-US"/>
              </w:rPr>
            </w:pPr>
            <w:r w:rsidRPr="009E15E7">
              <w:rPr>
                <w:lang w:val="en-US"/>
              </w:rPr>
              <w:t xml:space="preserve"> </w:t>
            </w: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A56122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A56122">
              <w:rPr>
                <w:rStyle w:val="BodyTextChar"/>
                <w:color w:val="000000"/>
              </w:rPr>
              <w:t>Нью-Йорк(чтение).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Поисковое чтение. Ответы на вопросы</w:t>
            </w:r>
          </w:p>
          <w:p w:rsidR="0068400D" w:rsidRPr="00DE4F3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Г/Ч: </w:t>
            </w:r>
            <w:r w:rsidRPr="009E15E7">
              <w:rPr>
                <w:rFonts w:eastAsia="TimesNewRomanPSMT"/>
              </w:rPr>
              <w:t>просмотровое чтение текста,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заполнение пропусков правильной</w:t>
            </w:r>
          </w:p>
          <w:p w:rsidR="0068400D" w:rsidRPr="00DE4F3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</w:rPr>
            </w:pPr>
            <w:r w:rsidRPr="009E15E7">
              <w:rPr>
                <w:rFonts w:eastAsia="TimesNewRomanPSMT"/>
              </w:rPr>
              <w:t xml:space="preserve">формой </w:t>
            </w:r>
          </w:p>
          <w:p w:rsidR="0068400D" w:rsidRPr="00DE4F3D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601E5D" w:rsidRDefault="0068400D" w:rsidP="00192A8D">
            <w:pPr>
              <w:suppressAutoHyphens/>
              <w:rPr>
                <w:lang w:val="en-US"/>
              </w:rPr>
            </w:pPr>
            <w:r>
              <w:t>Наречные</w:t>
            </w:r>
            <w:r w:rsidRPr="00601E5D">
              <w:rPr>
                <w:lang w:val="en-US"/>
              </w:rPr>
              <w:t xml:space="preserve"> </w:t>
            </w:r>
            <w:r>
              <w:t>выражения</w:t>
            </w:r>
            <w:r w:rsidRPr="00601E5D">
              <w:rPr>
                <w:lang w:val="en-US"/>
              </w:rPr>
              <w:t xml:space="preserve"> too much, not enough.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про себя текст на английском языке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некоторыми новыми словами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конструкциями, догадываться о значении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новых слов из контекста, отвечать на вопросы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>по тексту.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Р:выполнять учебные действия в различных формах</w:t>
            </w:r>
          </w:p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П: построение рассуждения, обобщение, подведение под понятие на основе распознавания объектов, выделения существенных признаков.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вести  устный и письменный диалог в соответствии с грамматическими и синтаксическими нормами родного языка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гуманистическое сознание,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Г</w:t>
            </w:r>
          </w:p>
        </w:tc>
      </w:tr>
      <w:tr w:rsidR="0068400D" w:rsidRPr="006D4EF9" w:rsidTr="00192A8D">
        <w:trPr>
          <w:gridAfter w:val="7"/>
          <w:wAfter w:w="15001" w:type="dxa"/>
          <w:trHeight w:val="659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A840A3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82</w:t>
            </w:r>
          </w:p>
        </w:tc>
        <w:tc>
          <w:tcPr>
            <w:tcW w:w="8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667530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11.04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tabs>
                <w:tab w:val="left" w:pos="1314"/>
              </w:tabs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A56122" w:rsidRDefault="0068400D" w:rsidP="00192A8D">
            <w:pPr>
              <w:autoSpaceDE w:val="0"/>
              <w:autoSpaceDN w:val="0"/>
              <w:adjustRightInd w:val="0"/>
              <w:jc w:val="both"/>
              <w:rPr>
                <w:rStyle w:val="BodyTextChar"/>
                <w:color w:val="000000"/>
              </w:rPr>
            </w:pPr>
            <w:r>
              <w:rPr>
                <w:rStyle w:val="BodyTextChar"/>
                <w:color w:val="000000"/>
              </w:rPr>
              <w:t>Неопределенные местоимения. Грамматика.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CB7F3F" w:rsidRDefault="0068400D" w:rsidP="00192A8D">
            <w:pPr>
              <w:rPr>
                <w:bCs/>
              </w:rPr>
            </w:pPr>
            <w:r w:rsidRPr="00CB7F3F">
              <w:rPr>
                <w:rFonts w:eastAsia="TimesNewRomanPSMT"/>
                <w:b/>
                <w:bCs/>
              </w:rPr>
              <w:t>Г</w:t>
            </w:r>
            <w:r w:rsidRPr="00CB7F3F">
              <w:rPr>
                <w:bCs/>
              </w:rPr>
              <w:t xml:space="preserve"> А: аудирование беседы с</w:t>
            </w:r>
          </w:p>
          <w:p w:rsidR="0068400D" w:rsidRPr="00CB7F3F" w:rsidRDefault="0068400D" w:rsidP="00192A8D">
            <w:pPr>
              <w:rPr>
                <w:bCs/>
              </w:rPr>
            </w:pPr>
            <w:r w:rsidRPr="00CB7F3F">
              <w:rPr>
                <w:bCs/>
              </w:rPr>
              <w:t>пониманием её основного содержания и соотнесения предложенных утверждений и</w:t>
            </w:r>
          </w:p>
          <w:p w:rsidR="0068400D" w:rsidRPr="00CB7F3F" w:rsidRDefault="0068400D" w:rsidP="00192A8D">
            <w:pPr>
              <w:rPr>
                <w:bCs/>
              </w:rPr>
            </w:pPr>
            <w:r w:rsidRPr="00CB7F3F">
              <w:rPr>
                <w:bCs/>
              </w:rPr>
              <w:t>содержания высказываний; обучение восприятию ключевых слов в звучащем тексте.</w:t>
            </w:r>
          </w:p>
          <w:p w:rsidR="0068400D" w:rsidRPr="00994380" w:rsidRDefault="0068400D" w:rsidP="00192A8D">
            <w:pPr>
              <w:rPr>
                <w:bCs/>
              </w:rPr>
            </w:pPr>
            <w:r w:rsidRPr="00CB7F3F">
              <w:rPr>
                <w:bCs/>
              </w:rPr>
              <w:t>Ч/Г: изучающее чтение правил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A840A3" w:rsidRDefault="0068400D" w:rsidP="00192A8D">
            <w:pPr>
              <w:shd w:val="clear" w:color="auto" w:fill="FFFFFF"/>
              <w:rPr>
                <w:color w:val="000000"/>
                <w:lang w:val="en-US"/>
              </w:rPr>
            </w:pPr>
            <w:r w:rsidRPr="00A840A3">
              <w:rPr>
                <w:color w:val="000000"/>
                <w:shd w:val="clear" w:color="auto" w:fill="FFFFFF"/>
              </w:rPr>
              <w:t>Местоимения</w:t>
            </w:r>
            <w:r w:rsidRPr="00A840A3">
              <w:rPr>
                <w:color w:val="000000"/>
                <w:shd w:val="clear" w:color="auto" w:fill="FFFFFF"/>
                <w:lang w:val="en-US"/>
              </w:rPr>
              <w:t> </w:t>
            </w:r>
            <w:r w:rsidRPr="00A840A3">
              <w:rPr>
                <w:i/>
                <w:iCs/>
                <w:color w:val="000000"/>
                <w:shd w:val="clear" w:color="auto" w:fill="FFFFFF"/>
                <w:lang w:val="en-US"/>
              </w:rPr>
              <w:t>some</w:t>
            </w:r>
            <w:r w:rsidRPr="00A840A3">
              <w:rPr>
                <w:color w:val="000000"/>
                <w:shd w:val="clear" w:color="auto" w:fill="FFFFFF"/>
                <w:lang w:val="en-US"/>
              </w:rPr>
              <w:t>, </w:t>
            </w:r>
            <w:r w:rsidRPr="00A840A3">
              <w:rPr>
                <w:i/>
                <w:iCs/>
                <w:color w:val="000000"/>
                <w:shd w:val="clear" w:color="auto" w:fill="FFFFFF"/>
                <w:lang w:val="en-US"/>
              </w:rPr>
              <w:t>nobody</w:t>
            </w:r>
            <w:r w:rsidRPr="00A840A3">
              <w:rPr>
                <w:color w:val="000000"/>
                <w:shd w:val="clear" w:color="auto" w:fill="FFFFFF"/>
                <w:lang w:val="en-US"/>
              </w:rPr>
              <w:t>, </w:t>
            </w:r>
            <w:r w:rsidRPr="00A840A3">
              <w:rPr>
                <w:i/>
                <w:iCs/>
                <w:color w:val="000000"/>
                <w:shd w:val="clear" w:color="auto" w:fill="FFFFFF"/>
                <w:lang w:val="en-US"/>
              </w:rPr>
              <w:t>everybody</w:t>
            </w:r>
            <w:r w:rsidRPr="00A840A3">
              <w:rPr>
                <w:color w:val="000000"/>
                <w:shd w:val="clear" w:color="auto" w:fill="FFFFFF"/>
                <w:lang w:val="en-US"/>
              </w:rPr>
              <w:t>, </w:t>
            </w:r>
            <w:r w:rsidRPr="00A840A3">
              <w:rPr>
                <w:i/>
                <w:iCs/>
                <w:color w:val="000000"/>
                <w:shd w:val="clear" w:color="auto" w:fill="FFFFFF"/>
                <w:lang w:val="en-US"/>
              </w:rPr>
              <w:t>everyone</w:t>
            </w:r>
            <w:r w:rsidRPr="00A840A3">
              <w:rPr>
                <w:color w:val="000000"/>
                <w:shd w:val="clear" w:color="auto" w:fill="FFFFFF"/>
                <w:lang w:val="en-US"/>
              </w:rPr>
              <w:t>.</w:t>
            </w:r>
            <w:r w:rsidRPr="00A840A3">
              <w:rPr>
                <w:color w:val="000000"/>
                <w:lang w:val="en-US"/>
              </w:rPr>
              <w:t xml:space="preserve"> Complaining: too much, too many,enough</w:t>
            </w:r>
          </w:p>
          <w:p w:rsidR="0068400D" w:rsidRDefault="0068400D" w:rsidP="00192A8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Оформление неофициального письма</w:t>
            </w:r>
          </w:p>
          <w:p w:rsidR="0068400D" w:rsidRPr="00A840A3" w:rsidRDefault="0068400D" w:rsidP="00192A8D">
            <w:pPr>
              <w:suppressAutoHyphens/>
              <w:rPr>
                <w:color w:val="000000"/>
                <w:lang w:val="en-US"/>
              </w:rPr>
            </w:pP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Сообщать информацию, отвечая на вопросы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разного типа. Составлять предложения по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образцу и с опорой на иллюстрации.</w:t>
            </w:r>
          </w:p>
          <w:p w:rsidR="0068400D" w:rsidRPr="006D4EF9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Р:выполнять учебные действия в различных формах</w:t>
            </w:r>
          </w:p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П:построение рассуждения, обобщение, подведение под понятие на основе распознавания объектов, выделения существенных признаков.</w:t>
            </w:r>
          </w:p>
          <w:p w:rsidR="0068400D" w:rsidRPr="006D4EF9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вести  устный и письменный диалог в соответствии с грамматическими и синтаксическими нормами родного языка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6D4EF9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гуманистическое сознание,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6D4EF9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2.3.15</w:t>
            </w:r>
          </w:p>
        </w:tc>
      </w:tr>
      <w:tr w:rsidR="0068400D" w:rsidRPr="006D4EF9" w:rsidTr="00192A8D">
        <w:trPr>
          <w:gridAfter w:val="7"/>
          <w:wAfter w:w="15001" w:type="dxa"/>
          <w:trHeight w:val="236"/>
        </w:trPr>
        <w:tc>
          <w:tcPr>
            <w:tcW w:w="16679" w:type="dxa"/>
            <w:gridSpan w:val="3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3E419B" w:rsidRDefault="0068400D" w:rsidP="00192A8D">
            <w:pPr>
              <w:tabs>
                <w:tab w:val="left" w:pos="6975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419B">
              <w:rPr>
                <w:b/>
              </w:rPr>
              <w:t xml:space="preserve">Раздел 14 </w:t>
            </w:r>
            <w:r>
              <w:rPr>
                <w:b/>
              </w:rPr>
              <w:t xml:space="preserve"> </w:t>
            </w:r>
            <w:r w:rsidRPr="003E419B">
              <w:rPr>
                <w:b/>
                <w:shd w:val="clear" w:color="auto" w:fill="FFFFFF"/>
              </w:rPr>
              <w:t>По всему миру: страны, языки, люди</w:t>
            </w:r>
            <w:r>
              <w:rPr>
                <w:b/>
                <w:shd w:val="clear" w:color="auto" w:fill="FFFFFF"/>
              </w:rPr>
              <w:t xml:space="preserve"> 8 часов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83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13.04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Страны, языки, люди. Чтение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6F7A11" w:rsidRDefault="0068400D" w:rsidP="00192A8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CB7F3F">
              <w:rPr>
                <w:rFonts w:eastAsia="TimesNewRomanPSMT"/>
                <w:b/>
                <w:bCs/>
              </w:rPr>
              <w:t>Ч/Г</w:t>
            </w:r>
            <w:r>
              <w:rPr>
                <w:rFonts w:eastAsia="TimesNewRomanPSMT"/>
                <w:b/>
                <w:bCs/>
              </w:rPr>
              <w:t>:</w:t>
            </w:r>
            <w:r w:rsidRPr="00CB7F3F">
              <w:rPr>
                <w:rFonts w:eastAsia="TimesNewRomanPSMT"/>
              </w:rPr>
              <w:t>ознакомительное чтение текста информационного сообщения о фестивале искусств; развитие языковой догадки;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Британский и американский варианты английского языка (некоторые различия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Делать сообщение на заданную тему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основе прочитанного.</w:t>
            </w:r>
          </w:p>
          <w:p w:rsidR="0068400D" w:rsidRPr="000B001F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преобразовывать практическую задачу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поиск и выделение необходимой информации из различных источников в разных формах (текст, рисунок, таблица, диаграмма, схема).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договариваться о распределении функций и ролей в совместной деятельности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E548E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мотивация учебной деятельности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2.3.16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84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16.04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E548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Мир английского языка. Говорение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AC3481" w:rsidRDefault="0068400D" w:rsidP="00192A8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CB7F3F">
              <w:rPr>
                <w:rFonts w:eastAsia="TimesNewRomanPSMT"/>
                <w:b/>
                <w:bCs/>
              </w:rPr>
              <w:t>Ч/Г:</w:t>
            </w:r>
            <w:r w:rsidRPr="00CB7F3F">
              <w:rPr>
                <w:rFonts w:eastAsia="TimesNewRomanPSMT"/>
              </w:rPr>
              <w:t xml:space="preserve">) ознакомительное чтение текста информационного </w:t>
            </w:r>
            <w:r>
              <w:rPr>
                <w:rFonts w:eastAsia="TimesNewRomanPSMT"/>
              </w:rPr>
              <w:t xml:space="preserve">сообщении </w:t>
            </w:r>
            <w:r w:rsidRPr="00CB7F3F">
              <w:rPr>
                <w:rFonts w:eastAsia="TimesNewRomanPSMT"/>
              </w:rPr>
              <w:t>развитие языковой догадки;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Причастие настоящего и прошедшего времени (</w:t>
            </w:r>
            <w:r w:rsidRPr="00601E5D">
              <w:rPr>
                <w:lang w:val="en-US"/>
              </w:rPr>
              <w:t>Participle</w:t>
            </w:r>
            <w:r w:rsidRPr="008B0E3C">
              <w:t xml:space="preserve"> </w:t>
            </w:r>
            <w:r w:rsidRPr="00601E5D">
              <w:rPr>
                <w:lang w:val="en-US"/>
              </w:rPr>
              <w:t>I</w:t>
            </w:r>
            <w:r w:rsidRPr="008B0E3C">
              <w:t xml:space="preserve">, </w:t>
            </w:r>
            <w:r w:rsidRPr="00601E5D">
              <w:rPr>
                <w:lang w:val="en-US"/>
              </w:rPr>
              <w:t>II</w:t>
            </w:r>
            <w:r>
              <w:t>) правильных и неправильных глаголов.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Осуществлять поисковое чтение, выбирая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необходимую информацию.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Озаглавливать текст.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9E15E7">
              <w:rPr>
                <w:rFonts w:eastAsia="TimesNewRomanPSMT"/>
              </w:rPr>
              <w:t>Понимать на слух основное содержание несложных аутентичных текстов;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1.1.1.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85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18.04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E548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Страдательный залог. Грамматика.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CB7F3F" w:rsidRDefault="0068400D" w:rsidP="00192A8D">
            <w:pPr>
              <w:rPr>
                <w:bCs/>
              </w:rPr>
            </w:pPr>
            <w:r w:rsidRPr="00CB7F3F">
              <w:rPr>
                <w:bCs/>
              </w:rPr>
              <w:t>А/Ч: аудирование с пониманием</w:t>
            </w:r>
          </w:p>
          <w:p w:rsidR="0068400D" w:rsidRPr="00CB7F3F" w:rsidRDefault="0068400D" w:rsidP="00192A8D">
            <w:pPr>
              <w:rPr>
                <w:rFonts w:eastAsia="TimesNewRomanPSMT"/>
              </w:rPr>
            </w:pPr>
            <w:r w:rsidRPr="00CB7F3F">
              <w:rPr>
                <w:bCs/>
              </w:rPr>
              <w:t>запрашиваемой информации без зрительной опоры; ответ на вопрос задания.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CB7F3F">
              <w:rPr>
                <w:rFonts w:eastAsia="TimesNewRomanPSMT"/>
                <w:b/>
                <w:bCs/>
              </w:rPr>
              <w:t xml:space="preserve">Ч/Г </w:t>
            </w:r>
            <w:r w:rsidRPr="00CB7F3F">
              <w:rPr>
                <w:rFonts w:eastAsia="TimesNewRomanPSMT"/>
              </w:rPr>
              <w:t>поисковое чтение текста беседы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Активизация пройденной грамматики.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Активная лексика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Выразительно читать вслух по ролям текст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диалогического характера с соблюдением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норм произношения и интонации.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Р: сличать способ действия и его результат с </w:t>
            </w:r>
            <w:r>
              <w:t>заданным эталоном.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367959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  <w:r>
              <w:t>.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навыки сотрудничества в разных ситуациях</w:t>
            </w:r>
          </w:p>
          <w:p w:rsidR="0068400D" w:rsidRPr="00367959" w:rsidRDefault="0068400D" w:rsidP="00192A8D"/>
          <w:p w:rsidR="0068400D" w:rsidRPr="00367959" w:rsidRDefault="0068400D" w:rsidP="00192A8D"/>
          <w:p w:rsidR="0068400D" w:rsidRPr="00367959" w:rsidRDefault="0068400D" w:rsidP="00192A8D"/>
          <w:p w:rsidR="0068400D" w:rsidRPr="00367959" w:rsidRDefault="0068400D" w:rsidP="00192A8D"/>
          <w:p w:rsidR="0068400D" w:rsidRPr="00367959" w:rsidRDefault="0068400D" w:rsidP="00192A8D"/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Ж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86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20.04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E548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color w:val="000000"/>
                <w:shd w:val="clear" w:color="auto" w:fill="FFFFFF"/>
              </w:rPr>
              <w:t xml:space="preserve">Британский английский и американский английский. Говорение. 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Тексты и задания для формирования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социокультурной компетенции учащихся.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6E0250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color w:val="000000"/>
              </w:rPr>
            </w:pPr>
            <w:r w:rsidRPr="006E0250">
              <w:rPr>
                <w:color w:val="000000"/>
                <w:shd w:val="clear" w:color="auto" w:fill="FFFFFF"/>
              </w:rPr>
              <w:t>Глаголы в форме страдательного залога.</w:t>
            </w:r>
            <w:r w:rsidRPr="006E0250">
              <w:rPr>
                <w:color w:val="000000"/>
              </w:rPr>
              <w:br/>
            </w:r>
            <w:r w:rsidRPr="006E0250">
              <w:rPr>
                <w:color w:val="000000"/>
                <w:shd w:val="clear" w:color="auto" w:fill="FFFFFF"/>
              </w:rPr>
              <w:t>Британский и американский варианты английского языка (некоторые различия).</w:t>
            </w:r>
            <w:r w:rsidRPr="006E0250">
              <w:rPr>
                <w:color w:val="000000"/>
              </w:rPr>
              <w:br/>
            </w:r>
            <w:r w:rsidRPr="006E0250">
              <w:rPr>
                <w:color w:val="000000"/>
                <w:shd w:val="clear" w:color="auto" w:fill="FFFFFF"/>
              </w:rPr>
              <w:t>Причастие настоящего и прошедшего времени (</w:t>
            </w:r>
            <w:r w:rsidRPr="006E0250">
              <w:rPr>
                <w:i/>
                <w:iCs/>
                <w:color w:val="000000"/>
                <w:shd w:val="clear" w:color="auto" w:fill="FFFFFF"/>
              </w:rPr>
              <w:t>Participle I</w:t>
            </w:r>
            <w:r w:rsidRPr="006E0250">
              <w:rPr>
                <w:color w:val="000000"/>
                <w:shd w:val="clear" w:color="auto" w:fill="FFFFFF"/>
              </w:rPr>
              <w:t>, </w:t>
            </w:r>
            <w:r w:rsidRPr="006E0250">
              <w:rPr>
                <w:i/>
                <w:iCs/>
                <w:color w:val="000000"/>
                <w:shd w:val="clear" w:color="auto" w:fill="FFFFFF"/>
              </w:rPr>
              <w:t>Participle II</w:t>
            </w:r>
            <w:r w:rsidRPr="006E0250">
              <w:rPr>
                <w:color w:val="000000"/>
                <w:shd w:val="clear" w:color="auto" w:fill="FFFFFF"/>
              </w:rPr>
              <w:t>) правильных и неправильных глаголов.</w:t>
            </w:r>
            <w:r w:rsidRPr="006E0250">
              <w:rPr>
                <w:color w:val="000000"/>
              </w:rPr>
              <w:br/>
            </w:r>
            <w:r w:rsidRPr="006E0250">
              <w:rPr>
                <w:color w:val="000000"/>
                <w:shd w:val="clear" w:color="auto" w:fill="FFFFFF"/>
              </w:rPr>
              <w:t>Сложноподчинённые предложения с определительными придаточными с союзами/союзными словами </w:t>
            </w:r>
            <w:r w:rsidRPr="006E0250">
              <w:rPr>
                <w:i/>
                <w:iCs/>
                <w:color w:val="000000"/>
                <w:shd w:val="clear" w:color="auto" w:fill="FFFFFF"/>
              </w:rPr>
              <w:t>what/which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9E15E7">
              <w:rPr>
                <w:rFonts w:eastAsia="TimesNewRomanPSMT"/>
              </w:rPr>
              <w:t>Повторить материал по теме путешествие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формулировать и удерживать учебную задачу.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формулировать и удерживать учебную задачу, сериация;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проявлять активность во взаимодействии для решения коммуникативных и познавательных задач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осознание своей этнической принадлежности, социальная компетентность как готовность к решению моральных дилемм, устойчивое следование в поведении социальным нормам.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Ж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87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21.04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E548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Причастие 1,2.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Грамматика.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</w:t>
            </w:r>
            <w:r>
              <w:rPr>
                <w:rFonts w:eastAsia="TimesNewRomanPSMT"/>
              </w:rPr>
              <w:t xml:space="preserve">ксты и задания для формирования языковой </w:t>
            </w:r>
            <w:r w:rsidRPr="009E15E7">
              <w:rPr>
                <w:rFonts w:eastAsia="TimesNewRomanPSMT"/>
              </w:rPr>
              <w:t>компетенции учащихся.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6E0250">
              <w:rPr>
                <w:color w:val="000000"/>
                <w:shd w:val="clear" w:color="auto" w:fill="FFFFFF"/>
              </w:rPr>
              <w:t>Причастие настоящего и прошедшего времени (</w:t>
            </w:r>
            <w:r w:rsidRPr="006E0250">
              <w:rPr>
                <w:i/>
                <w:iCs/>
                <w:color w:val="000000"/>
                <w:shd w:val="clear" w:color="auto" w:fill="FFFFFF"/>
              </w:rPr>
              <w:t>Participle I</w:t>
            </w:r>
            <w:r w:rsidRPr="006E0250">
              <w:rPr>
                <w:color w:val="000000"/>
                <w:shd w:val="clear" w:color="auto" w:fill="FFFFFF"/>
              </w:rPr>
              <w:t>, </w:t>
            </w:r>
            <w:r w:rsidRPr="006E0250">
              <w:rPr>
                <w:i/>
                <w:iCs/>
                <w:color w:val="000000"/>
                <w:shd w:val="clear" w:color="auto" w:fill="FFFFFF"/>
              </w:rPr>
              <w:t>Participle II</w:t>
            </w:r>
            <w:r w:rsidRPr="006E0250">
              <w:rPr>
                <w:color w:val="000000"/>
                <w:shd w:val="clear" w:color="auto" w:fill="FFFFFF"/>
              </w:rPr>
              <w:t>) правильных и неправильных глаголов.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Осуществлять поисковое чтение, выбирая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необходимую информацию.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Озаглавливать текст.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адекватно использовать речь для планирования и регуляции своей деятельности.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ставить и формулировать проблемы.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формулировать собственное мнение и позицию.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экологическая культура: ценностное отношение к природному миру, готовность следовать нормам природоохранного, нерасточительного, здоровьесберегающего поведения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5.2.7.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88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23.04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2E548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Мистические места в мире. Чтение.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 xml:space="preserve">заполнение пропусков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поисковое чтение (поиск и написание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Личных местоимений.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Г/П: </w:t>
            </w:r>
            <w:r w:rsidRPr="009E15E7">
              <w:rPr>
                <w:rFonts w:eastAsia="TimesNewRomanPSMT"/>
              </w:rPr>
              <w:t>трансформация предложений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использованием активного залога.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6E0250">
              <w:rPr>
                <w:color w:val="000000"/>
                <w:shd w:val="clear" w:color="auto" w:fill="FFFFFF"/>
              </w:rPr>
              <w:t>Сложноподчинённые предложения с определительными придаточными с союзами/союзными словами </w:t>
            </w:r>
            <w:r w:rsidRPr="006E0250">
              <w:rPr>
                <w:i/>
                <w:iCs/>
                <w:color w:val="000000"/>
                <w:shd w:val="clear" w:color="auto" w:fill="FFFFFF"/>
              </w:rPr>
              <w:t>what/which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Понимать в целом речь учителя по ведению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урока, речь одноклассников в ходе общения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ними.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на слух и зрительно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содержание текста, задавать вопросы и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отвечать на них с опорой на иллюстрации.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5436DF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  <w:p w:rsidR="0068400D" w:rsidRPr="005436DF" w:rsidRDefault="0068400D" w:rsidP="00192A8D"/>
          <w:p w:rsidR="0068400D" w:rsidRPr="005436DF" w:rsidRDefault="0068400D" w:rsidP="00192A8D"/>
          <w:p w:rsidR="0068400D" w:rsidRPr="005436DF" w:rsidRDefault="0068400D" w:rsidP="00192A8D"/>
          <w:p w:rsidR="0068400D" w:rsidRPr="005436DF" w:rsidRDefault="0068400D" w:rsidP="00192A8D"/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5.1.6.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89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25.04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t>Система управления в США и Великобритании. Чтение.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Поисковое чтение, определение частиречи.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Активизация пройденной грамматики.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Активная лексика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текст с соблюдением норм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произношения, воспроизводить интонацию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образца.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Выражать свое мнение о прочитанном.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9E15E7">
              <w:rPr>
                <w:rFonts w:eastAsia="TimesNewRomanPSMT"/>
              </w:rPr>
              <w:t>Самостоятельно запрашивать информацию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Р:выполнять учебные действия в различных формах</w:t>
            </w:r>
          </w:p>
          <w:p w:rsidR="0068400D" w:rsidRPr="009E15E7" w:rsidRDefault="0068400D" w:rsidP="00192A8D">
            <w:pPr>
              <w:tabs>
                <w:tab w:val="left" w:pos="426"/>
              </w:tabs>
              <w:autoSpaceDE w:val="0"/>
              <w:autoSpaceDN w:val="0"/>
              <w:adjustRightInd w:val="0"/>
              <w:ind w:right="-1759"/>
              <w:jc w:val="both"/>
            </w:pPr>
            <w:r w:rsidRPr="009E15E7">
              <w:t>П: построение рассуждения, обобщение, подведение под понятие на основе распознавания объектов, выделения существенных признаков.</w:t>
            </w:r>
          </w:p>
          <w:p w:rsidR="0068400D" w:rsidRPr="00B05B1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вести  устный и письменный диалог в соответствии с грамматическими и синтаксическими нормами родного языка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уважительное отношение к иному мнению, истории и культуре других народов</w:t>
            </w:r>
          </w:p>
          <w:p w:rsidR="0068400D" w:rsidRPr="00B05B1D" w:rsidRDefault="0068400D" w:rsidP="00192A8D"/>
          <w:p w:rsidR="0068400D" w:rsidRPr="00B05B1D" w:rsidRDefault="0068400D" w:rsidP="00192A8D"/>
          <w:p w:rsidR="0068400D" w:rsidRPr="00B05B1D" w:rsidRDefault="0068400D" w:rsidP="00192A8D"/>
          <w:p w:rsidR="0068400D" w:rsidRPr="00B05B1D" w:rsidRDefault="0068400D" w:rsidP="00192A8D"/>
          <w:p w:rsidR="0068400D" w:rsidRPr="00B05B1D" w:rsidRDefault="0068400D" w:rsidP="00192A8D"/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Ж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90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27.04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Система управления в России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t>Г/Ч:</w:t>
            </w:r>
            <w:r w:rsidRPr="009E15E7">
              <w:rPr>
                <w:rFonts w:eastAsia="TimesNewRomanPSMT"/>
              </w:rPr>
              <w:t>Определение действующего лица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предложениях Поисковое чтение (предложения </w:t>
            </w:r>
            <w:r>
              <w:rPr>
                <w:rFonts w:eastAsia="TimesNewRomanPSMT"/>
              </w:rPr>
              <w:t xml:space="preserve"> с личными местоимениями</w:t>
            </w:r>
            <w:r w:rsidRPr="009E15E7">
              <w:rPr>
                <w:rFonts w:eastAsia="TimesNewRomanPSMT"/>
              </w:rPr>
              <w:t>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t>Ч/П:</w:t>
            </w:r>
            <w:r w:rsidRPr="009E15E7">
              <w:rPr>
                <w:rFonts w:eastAsia="TimesNewRomanPSMT"/>
              </w:rPr>
              <w:t>заполнение пропусков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Предложениях с личными 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Активизация пройденной грамматики.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Активная лексика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про себя адаптированный текст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художественного произведения на английском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языке</w:t>
            </w:r>
            <w:r w:rsidRPr="009E15E7">
              <w:rPr>
                <w:color w:val="000000"/>
                <w:spacing w:val="-4"/>
              </w:rPr>
              <w:t xml:space="preserve"> с некоторыми новыми словами и </w:t>
            </w:r>
            <w:r w:rsidRPr="009E15E7">
              <w:rPr>
                <w:rFonts w:eastAsia="TimesNewRomanPSMT"/>
              </w:rPr>
              <w:t>конструкциями, соотносить их содержание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9E15E7">
              <w:rPr>
                <w:rFonts w:eastAsia="TimesNewRomanPSMT"/>
              </w:rPr>
              <w:t>иллюстрациями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предвидеть уровня усвоения знаний, его временных характеристик;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сбор информации (извлечение необходимой информации из различных источников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слушать собеседника.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уважительное отношение к иному мнению, истории и культуре других народов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Ж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16679" w:type="dxa"/>
            <w:gridSpan w:val="3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66294C" w:rsidRDefault="0068400D" w:rsidP="00192A8D">
            <w:pPr>
              <w:tabs>
                <w:tab w:val="left" w:pos="55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Раздел 15 Описываем характер 13</w:t>
            </w:r>
            <w:r w:rsidRPr="0066294C">
              <w:rPr>
                <w:b/>
              </w:rPr>
              <w:t xml:space="preserve"> часов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91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28.04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Описание характера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Ч/Г</w:t>
            </w:r>
            <w:r w:rsidRPr="009E15E7">
              <w:rPr>
                <w:rFonts w:eastAsia="TimesNewRomanPSMT"/>
              </w:rPr>
              <w:t>:</w:t>
            </w:r>
            <w:r>
              <w:rPr>
                <w:rFonts w:eastAsia="TimesNewRomanPSMT"/>
              </w:rPr>
              <w:t xml:space="preserve"> </w:t>
            </w:r>
            <w:r w:rsidRPr="009E15E7">
              <w:rPr>
                <w:rFonts w:eastAsia="TimesNewRomanPSMT"/>
              </w:rPr>
              <w:t>чтение вслух по ролям диалога, основанного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на обмене мнениями и выражения своего</w:t>
            </w:r>
          </w:p>
          <w:p w:rsidR="0068400D" w:rsidRPr="00961630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отношения к различного вида занятиям.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suppressAutoHyphens/>
            </w:pPr>
            <w:r>
              <w:t>Качественные прилагательные, используемые для описания характера человека.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Отвечать на вопросы из прослушанного текста. Вести диалог-расспрос и участвовать в нем, оперируя конструкциями  и лексикой. 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различать способ и результат действия.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К: оказывать в сотрудничестве взаимопомощь. 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Составление  общего и специального вопроса,  соотношение  вопросов и ответов</w:t>
            </w:r>
            <w:r w:rsidRPr="000C6E02">
              <w:t>;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2.3.6.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92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04.05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Прямая и косвенная речь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П: </w:t>
            </w:r>
            <w:r w:rsidRPr="009E15E7">
              <w:rPr>
                <w:rFonts w:eastAsia="TimesNewRomanPSMT"/>
              </w:rPr>
              <w:t>описание рисунков с использованием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активной лексики и грамматики.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9408A" w:rsidRDefault="0068400D" w:rsidP="00192A8D">
            <w:pPr>
              <w:suppressAutoHyphens/>
            </w:pPr>
            <w:r>
              <w:t>Предложения с косвенной речью; сложносочиненные предложения с придаточными дополнительными (</w:t>
            </w:r>
            <w:r w:rsidRPr="00601E5D">
              <w:rPr>
                <w:lang w:val="en-US"/>
              </w:rPr>
              <w:t>Reported</w:t>
            </w:r>
            <w:r w:rsidRPr="0099408A">
              <w:t xml:space="preserve"> </w:t>
            </w:r>
            <w:r w:rsidRPr="00601E5D">
              <w:rPr>
                <w:lang w:val="en-US"/>
              </w:rPr>
              <w:t>Speech</w:t>
            </w:r>
            <w:r>
              <w:t>)</w:t>
            </w:r>
            <w:r w:rsidRPr="0099408A"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Временные формы глаголов.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Отвечать на вопросы из прослушанного текста. Вести диалог-расспрос и участвовать в нем, оперируя конструкциями  и лексикой. 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различать способ и результат действия.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К: оказывать в сотрудничестве взаимопомощь. 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Составление  общего и специального вопроса,  соотношение  вопросов и ответов</w:t>
            </w:r>
            <w:r w:rsidRPr="000C6E02">
              <w:t>;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Б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93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07.05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«Каменщик» китайская сказка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Ч/Г</w:t>
            </w:r>
            <w:r>
              <w:rPr>
                <w:rFonts w:eastAsia="TimesNewRomanPSMT"/>
              </w:rPr>
              <w:t xml:space="preserve">:текст </w:t>
            </w:r>
            <w:r w:rsidRPr="009E15E7">
              <w:rPr>
                <w:rFonts w:eastAsia="TimesNewRomanPSMT"/>
              </w:rPr>
              <w:t>разыгрывание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истории по ролям.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П</w:t>
            </w:r>
            <w:r>
              <w:rPr>
                <w:rFonts w:eastAsia="TimesNewRomanPSMT"/>
              </w:rPr>
              <w:t>:</w:t>
            </w:r>
            <w:r w:rsidRPr="009E15E7">
              <w:rPr>
                <w:rFonts w:eastAsia="TimesNewRomanPSMT"/>
              </w:rPr>
              <w:t>использование сравнительной степени</w:t>
            </w:r>
          </w:p>
          <w:p w:rsidR="0068400D" w:rsidRPr="00961630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прилагательных в описании людей и предметов.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9408A" w:rsidRDefault="0068400D" w:rsidP="00192A8D">
            <w:pPr>
              <w:suppressAutoHyphens/>
            </w:pPr>
            <w:r>
              <w:t>Предложения с косвенной речью; сложносочиненные предложения с придаточными дополнительными (</w:t>
            </w:r>
            <w:r w:rsidRPr="00601E5D">
              <w:rPr>
                <w:lang w:val="en-US"/>
              </w:rPr>
              <w:t>Reported</w:t>
            </w:r>
            <w:r w:rsidRPr="0099408A">
              <w:t xml:space="preserve"> </w:t>
            </w:r>
            <w:r w:rsidRPr="00601E5D">
              <w:rPr>
                <w:lang w:val="en-US"/>
              </w:rPr>
              <w:t>Speech</w:t>
            </w:r>
            <w:r>
              <w:t>)</w:t>
            </w:r>
            <w:r w:rsidRPr="0099408A"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Временные формы глаголов.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Отвечать на вопросы из прослушанного текста. Вести диалог-расспрос и участвовать в нем, оперируя конструкциями  и лексикой. 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различать способ и результат действия.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К: оказывать в сотрудничестве взаимопомощь. 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Составление  общего и специального вопроса,  соотношение  вопросов и ответов</w:t>
            </w:r>
            <w:r w:rsidRPr="000C6E02">
              <w:t>;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Б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94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11.05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Великие исторические личности</w:t>
            </w:r>
          </w:p>
          <w:p w:rsidR="0068400D" w:rsidRDefault="0068400D" w:rsidP="00192A8D">
            <w:pPr>
              <w:suppressAutoHyphens/>
            </w:pPr>
          </w:p>
          <w:p w:rsidR="0068400D" w:rsidRDefault="0068400D" w:rsidP="00192A8D">
            <w:pPr>
              <w:suppressAutoHyphens/>
            </w:pP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А/Ч: аудиотекст –информация А/Г: слова, Ч:</w:t>
            </w:r>
            <w:r w:rsidRPr="009E15E7">
              <w:t>составление 5 вопросов. Состовление подписей проект мини сочинение.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Лексический и гра</w:t>
            </w:r>
            <w:r>
              <w:t>мматический материал раздела 15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Освоение учащимися лексико-грамматическ</w:t>
            </w:r>
            <w:r>
              <w:t>ого материала раздела Unit15</w:t>
            </w:r>
            <w:r w:rsidRPr="009E15E7">
              <w:t xml:space="preserve"> Овладение иностранным языком как средством общения.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осуществлять взаимный контроль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Б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95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14.05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Хороший ли ты друг?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Ответы на вопросы к тексту.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Составление</w:t>
            </w:r>
            <w:r>
              <w:rPr>
                <w:rFonts w:eastAsia="TimesNewRomanPSMT"/>
              </w:rPr>
              <w:t xml:space="preserve"> монологического высказывания.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 xml:space="preserve">Ч/П: </w:t>
            </w:r>
            <w:r w:rsidRPr="009E15E7">
              <w:rPr>
                <w:rFonts w:eastAsia="TimesNewRomanPSMT"/>
              </w:rPr>
              <w:t>выбор лишнего слова из ряда тематически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>связанных слов.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Лексический и гра</w:t>
            </w:r>
            <w:r>
              <w:t>мматический материал раздела 15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Освоение учащимися лексико-грамматическ</w:t>
            </w:r>
            <w:r>
              <w:t>ого материала раздела Unit15</w:t>
            </w:r>
            <w:r w:rsidRPr="009E15E7">
              <w:t xml:space="preserve"> Овладение иностранным языком как средством общения.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осуществлять взаимный контроль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гуманистические и демократические ценности  многонационального российского общества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Б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96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16.05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Письмо однокласснику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А/Г/Ч: аудиотекст-история A photo competition, Ч/Г: ответы на вопросы диалог- расспрос о картинках.  А/Ч: этикетный диал</w:t>
            </w:r>
            <w:r>
              <w:t xml:space="preserve">ог Thе </w:t>
            </w:r>
            <w:r>
              <w:rPr>
                <w:lang w:val="en-US"/>
              </w:rPr>
              <w:t>Adjectives</w:t>
            </w:r>
            <w:r w:rsidRPr="009E15E7">
              <w:t xml:space="preserve">  Г: описание картинки. Изучающее чтение чтение диалогов. Дополнение предложений подходящими по смыслу словами.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Грамматика (повторение): </w:t>
            </w:r>
          </w:p>
          <w:p w:rsidR="0068400D" w:rsidRPr="009B1C21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0C6E02">
              <w:rPr>
                <w:rFonts w:eastAsia="NSimSun"/>
              </w:rPr>
              <w:t xml:space="preserve">обобщать правила образования существительных, 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Читать про себя адаптированный текст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художественного произведения, находить 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тексте запрашиваемую информацию,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догадываться о значении незнакомых слов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по контексту и зрительным опорам.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активизация сил и энергии, к волевому усилию в ситуации мотивационного конфликта, концентрация воли для преодоления интеллектуальных затруднений и физических препятствий;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дополнение таблиц новыми данными - обработка информации,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9E15E7">
              <w:t>К: осуществлять взаимный контроль.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самооценка на основе критериев успешности учебной деятельности.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Б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97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18.05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Моя семья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А/Г/Ч: аудиотекст-история A photo competition, Ч/Г: ответы на вопросы диалог- расспрос о картинках.  А/Ч: этикетный диал</w:t>
            </w:r>
            <w:r>
              <w:t xml:space="preserve">ог Thе </w:t>
            </w:r>
            <w:r>
              <w:rPr>
                <w:lang w:val="en-US"/>
              </w:rPr>
              <w:t>Adjectives</w:t>
            </w:r>
            <w:r w:rsidRPr="009E15E7">
              <w:t xml:space="preserve">  Г: описание картинки. Изучающее чтение чтение диалогов. Дополнение предложений подходящими по смыслу словами.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Речевые</w:t>
            </w:r>
            <w:r w:rsidRPr="009E15E7">
              <w:rPr>
                <w:lang w:val="en-US"/>
              </w:rPr>
              <w:t xml:space="preserve"> </w:t>
            </w:r>
            <w:r w:rsidRPr="009E15E7">
              <w:t>образцы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Certainly not!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t>Активная</w:t>
            </w:r>
            <w:r w:rsidRPr="009E15E7">
              <w:rPr>
                <w:lang w:val="en-US"/>
              </w:rPr>
              <w:t xml:space="preserve"> </w:t>
            </w:r>
            <w:r w:rsidRPr="009E15E7">
              <w:t>лексика</w:t>
            </w:r>
            <w:r w:rsidRPr="009E15E7">
              <w:rPr>
                <w:lang w:val="en-US"/>
              </w:rPr>
              <w:t xml:space="preserve">: </w:t>
            </w:r>
            <w:r w:rsidRPr="009E15E7">
              <w:rPr>
                <w:rFonts w:eastAsia="TimesNewRomanPS-ItalicMT"/>
                <w:lang w:val="en-US"/>
              </w:rPr>
              <w:t>surfboard, disguise, order, to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lang w:val="en-US"/>
              </w:rPr>
            </w:pPr>
            <w:r w:rsidRPr="009E15E7">
              <w:rPr>
                <w:rFonts w:eastAsia="TimesNewRomanPS-ItalicMT"/>
                <w:lang w:val="en-US"/>
              </w:rPr>
              <w:t>meet – met, to lose – lost; steak, cornflakes,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-ItalicMT"/>
              </w:rPr>
              <w:t>strawberry</w:t>
            </w:r>
            <w:r w:rsidRPr="009E15E7"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t>Грамматика</w:t>
            </w:r>
            <w:r w:rsidRPr="009E15E7">
              <w:rPr>
                <w:rFonts w:eastAsia="TimesNewRomanPSMT"/>
              </w:rPr>
              <w:t xml:space="preserve">: модальный глагол </w:t>
            </w:r>
            <w:r w:rsidRPr="009E15E7">
              <w:rPr>
                <w:rFonts w:eastAsia="TimesNewRomanPS-ItalicMT"/>
              </w:rPr>
              <w:t xml:space="preserve">must </w:t>
            </w:r>
            <w:r w:rsidRPr="009E15E7">
              <w:rPr>
                <w:rFonts w:eastAsia="TimesNewRomanPSMT"/>
              </w:rPr>
              <w:t>в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 xml:space="preserve">инструкциях и приказах, глагол </w:t>
            </w:r>
            <w:r w:rsidRPr="009E15E7">
              <w:rPr>
                <w:rFonts w:eastAsia="TimesNewRomanPS-ItalicMT"/>
              </w:rPr>
              <w:t xml:space="preserve">can </w:t>
            </w:r>
            <w:r w:rsidRPr="009E15E7">
              <w:rPr>
                <w:rFonts w:eastAsia="TimesNewRomanPSMT"/>
              </w:rPr>
              <w:t xml:space="preserve">в запросах разрешения; глагол </w:t>
            </w:r>
            <w:r w:rsidRPr="009E15E7">
              <w:rPr>
                <w:rFonts w:eastAsia="TimesNewRomanPS-ItalicMT"/>
              </w:rPr>
              <w:t xml:space="preserve">must </w:t>
            </w:r>
            <w:r w:rsidRPr="009E15E7">
              <w:rPr>
                <w:rFonts w:eastAsia="TimesNewRomanPSMT"/>
              </w:rPr>
              <w:t xml:space="preserve">в вопросах </w:t>
            </w:r>
            <w:r>
              <w:rPr>
                <w:rFonts w:eastAsia="TimesNewRomanPSMT"/>
              </w:rPr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Воспринимать зрительно и на слух текст с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некоторыми новыми словами, соотносить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его содержание с иллюстрациями.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При аудировании выборочно понимать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необходимую информацию в сообщениях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прагматического характера с опорой 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контекст.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jc w:val="both"/>
            </w:pPr>
            <w:r w:rsidRPr="009E15E7">
              <w:t>Р: выделять и формулировать то, что уже усвоено и что еще нужно усвоить, определять качество и уровня усвоения;</w:t>
            </w:r>
          </w:p>
          <w:p w:rsidR="0068400D" w:rsidRPr="009E15E7" w:rsidRDefault="0068400D" w:rsidP="00192A8D">
            <w:pPr>
              <w:jc w:val="both"/>
            </w:pPr>
            <w:r w:rsidRPr="009E15E7">
              <w:t>П: запись, фиксация информации , в том числе с помощью  ИКТ, заполнение предложенных схем с опорой на прочитанный текст,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spacing w:before="100" w:after="100"/>
              <w:jc w:val="both"/>
            </w:pPr>
            <w:r w:rsidRPr="009E15E7">
              <w:t>Развитие таких качеств, как воля, целеустремленность, креативность, трудолюбие, дисциплинированность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В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98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21.05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Пишем резюме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</w:t>
            </w:r>
            <w:r w:rsidRPr="00A64D11">
              <w:t>/</w:t>
            </w:r>
            <w:r w:rsidRPr="009E15E7">
              <w:t>Ч</w:t>
            </w:r>
            <w:r w:rsidRPr="00A64D11">
              <w:t>/</w:t>
            </w:r>
            <w:r w:rsidRPr="009E15E7">
              <w:t>Г</w:t>
            </w:r>
            <w:r w:rsidRPr="00A64D11">
              <w:t xml:space="preserve">  </w:t>
            </w:r>
            <w:r w:rsidRPr="009E15E7">
              <w:t>Аудирование с пониманием основной иформации  с опорой на иллюстарции. Подбор иллюстраций к отдельным частям текста. Догадка о значении однокаренных слов.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9408A" w:rsidRDefault="0068400D" w:rsidP="00192A8D">
            <w:pPr>
              <w:suppressAutoHyphens/>
            </w:pPr>
            <w:r>
              <w:t>Предложения с косвенной речью; сложносочиненные предложения с придаточными дополнительными (</w:t>
            </w:r>
            <w:r w:rsidRPr="00601E5D">
              <w:rPr>
                <w:lang w:val="en-US"/>
              </w:rPr>
              <w:t>Reported</w:t>
            </w:r>
            <w:r w:rsidRPr="0099408A">
              <w:t xml:space="preserve"> </w:t>
            </w:r>
            <w:r w:rsidRPr="00601E5D">
              <w:rPr>
                <w:lang w:val="en-US"/>
              </w:rPr>
              <w:t>Speech</w:t>
            </w:r>
            <w:r>
              <w:t>)</w:t>
            </w:r>
            <w:r w:rsidRPr="0099408A">
              <w:t>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Временные формы глаголов.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Участвовать в диалоге-обмене мнениями: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выражать свою точку зрения и обосновывать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ее; выслушивать мнение партнера и выражать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согласие/несогласие с ним; выражать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9E15E7">
              <w:rPr>
                <w:rFonts w:eastAsia="TimesNewRomanPSMT"/>
              </w:rPr>
              <w:t>сомнение.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преобразовывать практическую ситуацию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ориентироваться в разнообразии способов решения задач, оценка информации (критическая оценка, оценка достоверности).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определять общую цель и пути ее достижения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мир в единстве и разнообразии природы, народов, культур и религий.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2.3.1.</w:t>
            </w: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99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23.05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suppressAutoHyphens/>
            </w:pPr>
            <w:r>
              <w:t>Чему мы научились за год?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color w:val="000000"/>
              </w:rPr>
              <w:t>Формирование языковой компетенции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Повторение лексики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Умениея показать свои знания по темам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преобразовывать практическую ситуацию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ориентироваться в разнообразии способов решения задач, оценка информации (критическая оценка, оценка достоверности).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определять общую цель и пути ее достижения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мир в единстве и разнообразии природы, народов, культур и религий.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25.05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Урок повторения по теме: « Описание характера».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</w:t>
            </w:r>
            <w:r w:rsidRPr="003D071B">
              <w:t>/</w:t>
            </w:r>
            <w:r w:rsidRPr="009E15E7">
              <w:t>Г</w:t>
            </w:r>
            <w:r w:rsidRPr="003D071B">
              <w:t>/</w:t>
            </w:r>
            <w:r w:rsidRPr="009E15E7">
              <w:t>Ч</w:t>
            </w:r>
            <w:r w:rsidRPr="003D071B">
              <w:t xml:space="preserve">: </w:t>
            </w:r>
            <w:r w:rsidRPr="009E15E7">
              <w:t>аудиотекст</w:t>
            </w:r>
            <w:r w:rsidRPr="003D071B">
              <w:t xml:space="preserve"> 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совета </w:t>
            </w:r>
          </w:p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соотнесение слуховой и зрительной информации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Повторение лексики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Повторение грамматики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самооценка на основе критериев успешности учебной деятельности.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101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28.05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Контрольная работа по теме: «Описание характера»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Контрольная работа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Повторение всей грамматики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rPr>
                <w:rFonts w:eastAsia="TimesNewRomanPSMT"/>
              </w:rPr>
              <w:t>Умение показать свои знания по темам.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 сличать способ действия и его результат с заданным эталоном с целью обнаружения отклонений и отличий от эталона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 сличать способ действия и его результат с задан</w:t>
            </w:r>
            <w:r>
              <w:t>ным эталоном.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осуществлять взаимный контроль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самооценка на основе критериев успешности учебной деятельности.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</w:tr>
      <w:tr w:rsidR="0068400D" w:rsidRPr="009E15E7" w:rsidTr="00192A8D">
        <w:trPr>
          <w:gridAfter w:val="7"/>
          <w:wAfter w:w="15001" w:type="dxa"/>
          <w:trHeight w:val="1"/>
        </w:trPr>
        <w:tc>
          <w:tcPr>
            <w:tcW w:w="5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102</w:t>
            </w:r>
          </w:p>
        </w:tc>
        <w:tc>
          <w:tcPr>
            <w:tcW w:w="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30.05</w:t>
            </w:r>
          </w:p>
        </w:tc>
        <w:tc>
          <w:tcPr>
            <w:tcW w:w="5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53580E" w:rsidRDefault="0068400D" w:rsidP="00192A8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Default="0068400D" w:rsidP="00192A8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Урок обобщения «Английские времена». Грамматика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А/Г: аудиотекст и заполнение таблиц</w:t>
            </w:r>
            <w:r>
              <w:t>ы на основе прослушанного. П/Г:</w:t>
            </w:r>
            <w:r w:rsidRPr="009E15E7">
              <w:t>составление расписания на день, диалог-расспрос о</w:t>
            </w:r>
            <w:r>
              <w:t xml:space="preserve"> распорядке дня.</w:t>
            </w:r>
            <w:r w:rsidRPr="009E15E7">
              <w:t xml:space="preserve"> Обсуждение возможных занятий детей в деревне и в городе сочинение о дне проведенном с семьей Лексика названия школьных предметов. </w:t>
            </w:r>
          </w:p>
        </w:tc>
        <w:tc>
          <w:tcPr>
            <w:tcW w:w="325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B86C8F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С</w:t>
            </w:r>
            <w:r w:rsidRPr="000C6E02">
              <w:t>равнивать способы выражения действия в Present Simple, Past Simple и Future Simple;</w:t>
            </w:r>
          </w:p>
        </w:tc>
        <w:tc>
          <w:tcPr>
            <w:tcW w:w="21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Читать вслух текст, построенный на изученном материале, соблюдая правила произношения, ударение, ритм английского предложения. 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Р:преобразовывать практическую задачу в познавательную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П:поиск и выделение необходимой информации из различных источников в разных формах (текст, рисунок, таблица, диаграмма, схема).</w:t>
            </w:r>
          </w:p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>К: строить диалогическое высказывание, работа в парах</w:t>
            </w:r>
          </w:p>
        </w:tc>
        <w:tc>
          <w:tcPr>
            <w:tcW w:w="18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 w:rsidRPr="009E15E7">
              <w:t xml:space="preserve">гуманистическое сознание, целостный, социально ориентированный взгляд на мир в </w:t>
            </w:r>
            <w:r>
              <w:t>единстве и разнообразии</w:t>
            </w:r>
            <w:r w:rsidRPr="009E15E7">
              <w:t xml:space="preserve"> народов, культур и религий.</w:t>
            </w:r>
          </w:p>
        </w:tc>
        <w:tc>
          <w:tcPr>
            <w:tcW w:w="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400D" w:rsidRPr="009E15E7" w:rsidRDefault="0068400D" w:rsidP="00192A8D">
            <w:pPr>
              <w:autoSpaceDE w:val="0"/>
              <w:autoSpaceDN w:val="0"/>
              <w:adjustRightInd w:val="0"/>
              <w:jc w:val="both"/>
            </w:pPr>
            <w:r>
              <w:t>5.2.6.</w:t>
            </w:r>
          </w:p>
        </w:tc>
      </w:tr>
    </w:tbl>
    <w:p w:rsidR="0068400D" w:rsidRDefault="0068400D" w:rsidP="00C14246">
      <w:pPr>
        <w:sectPr w:rsidR="0068400D" w:rsidSect="00C14246">
          <w:pgSz w:w="16838" w:h="11906" w:orient="landscape"/>
          <w:pgMar w:top="1701" w:right="1134" w:bottom="1559" w:left="1134" w:header="709" w:footer="709" w:gutter="0"/>
          <w:cols w:space="708"/>
          <w:docGrid w:linePitch="360"/>
        </w:sectPr>
      </w:pPr>
    </w:p>
    <w:p w:rsidR="0068400D" w:rsidRPr="006D4EF9" w:rsidRDefault="0068400D" w:rsidP="00C14246"/>
    <w:p w:rsidR="0068400D" w:rsidRPr="00215338" w:rsidRDefault="0068400D" w:rsidP="00215338">
      <w:pPr>
        <w:tabs>
          <w:tab w:val="left" w:pos="2670"/>
        </w:tabs>
      </w:pPr>
    </w:p>
    <w:sectPr w:rsidR="0068400D" w:rsidRPr="00215338" w:rsidSect="00D32A01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00D" w:rsidRDefault="0068400D" w:rsidP="00521C70">
      <w:r>
        <w:separator/>
      </w:r>
    </w:p>
  </w:endnote>
  <w:endnote w:type="continuationSeparator" w:id="0">
    <w:p w:rsidR="0068400D" w:rsidRDefault="0068400D" w:rsidP="00521C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entury Schoolbook">
    <w:altName w:val="Century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otum">
    <w:altName w:val="Ґм¬Ч?¬д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00D" w:rsidRDefault="0068400D" w:rsidP="00521C70">
      <w:r>
        <w:separator/>
      </w:r>
    </w:p>
  </w:footnote>
  <w:footnote w:type="continuationSeparator" w:id="0">
    <w:p w:rsidR="0068400D" w:rsidRDefault="0068400D" w:rsidP="00521C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5945148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82DEC0"/>
    <w:lvl w:ilvl="0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</w:abstractNum>
  <w:abstractNum w:abstractNumId="2">
    <w:nsid w:val="00000003"/>
    <w:multiLevelType w:val="multilevel"/>
    <w:tmpl w:val="00000002"/>
    <w:lvl w:ilvl="0">
      <w:start w:val="6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1">
      <w:start w:val="6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2">
      <w:start w:val="6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3">
      <w:start w:val="6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4">
      <w:start w:val="6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5">
      <w:start w:val="6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6">
      <w:start w:val="6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7">
      <w:start w:val="6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8">
      <w:start w:val="6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</w:abstractNum>
  <w:abstractNum w:abstractNumId="3">
    <w:nsid w:val="00000005"/>
    <w:multiLevelType w:val="multilevel"/>
    <w:tmpl w:val="00000004"/>
    <w:lvl w:ilvl="0">
      <w:start w:val="4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1">
      <w:start w:val="4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2">
      <w:start w:val="4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3">
      <w:start w:val="4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5">
      <w:start w:val="4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6">
      <w:start w:val="4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7">
      <w:start w:val="4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8">
      <w:start w:val="4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</w:abstractNum>
  <w:abstractNum w:abstractNumId="4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</w:abstractNum>
  <w:abstractNum w:abstractNumId="5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</w:abstractNum>
  <w:abstractNum w:abstractNumId="6">
    <w:nsid w:val="0000000B"/>
    <w:multiLevelType w:val="multilevel"/>
    <w:tmpl w:val="0000000A"/>
    <w:lvl w:ilvl="0">
      <w:start w:val="8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</w:abstractNum>
  <w:abstractNum w:abstractNumId="7">
    <w:nsid w:val="56235463"/>
    <w:multiLevelType w:val="hybridMultilevel"/>
    <w:tmpl w:val="194E2D82"/>
    <w:lvl w:ilvl="0" w:tplc="81E242A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NewRomanPS-ItalicMT" w:eastAsia="TimesNewRomanPS-ItalicMT" w:hAnsi="TimesNewRomanPS-BoldMT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9173AA"/>
    <w:multiLevelType w:val="hybridMultilevel"/>
    <w:tmpl w:val="099E2D1C"/>
    <w:lvl w:ilvl="0" w:tplc="81E242A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NewRomanPS-ItalicMT" w:eastAsia="TimesNewRomanPS-ItalicMT" w:hAnsi="TimesNewRomanPS-BoldMT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1C70"/>
    <w:rsid w:val="000067AB"/>
    <w:rsid w:val="00013D99"/>
    <w:rsid w:val="000179B6"/>
    <w:rsid w:val="00020E72"/>
    <w:rsid w:val="00023F65"/>
    <w:rsid w:val="000458AF"/>
    <w:rsid w:val="00073005"/>
    <w:rsid w:val="00077428"/>
    <w:rsid w:val="000B001F"/>
    <w:rsid w:val="000C4A02"/>
    <w:rsid w:val="000C4A14"/>
    <w:rsid w:val="000C4BD8"/>
    <w:rsid w:val="000C6E02"/>
    <w:rsid w:val="000E216F"/>
    <w:rsid w:val="000E7BF9"/>
    <w:rsid w:val="000F199F"/>
    <w:rsid w:val="00107AA7"/>
    <w:rsid w:val="001117CB"/>
    <w:rsid w:val="00133074"/>
    <w:rsid w:val="00137BBE"/>
    <w:rsid w:val="00144ED4"/>
    <w:rsid w:val="00147E4B"/>
    <w:rsid w:val="00174407"/>
    <w:rsid w:val="00192A8D"/>
    <w:rsid w:val="001964A3"/>
    <w:rsid w:val="001A1C28"/>
    <w:rsid w:val="001A57E1"/>
    <w:rsid w:val="001B35AF"/>
    <w:rsid w:val="001B52F3"/>
    <w:rsid w:val="001D1735"/>
    <w:rsid w:val="001E2C59"/>
    <w:rsid w:val="001F14F6"/>
    <w:rsid w:val="00201361"/>
    <w:rsid w:val="00201FAB"/>
    <w:rsid w:val="00212A4B"/>
    <w:rsid w:val="00212C64"/>
    <w:rsid w:val="00213608"/>
    <w:rsid w:val="00215338"/>
    <w:rsid w:val="0022069F"/>
    <w:rsid w:val="002311E7"/>
    <w:rsid w:val="002528E3"/>
    <w:rsid w:val="002624EC"/>
    <w:rsid w:val="0026345F"/>
    <w:rsid w:val="002846BA"/>
    <w:rsid w:val="0029311E"/>
    <w:rsid w:val="00295BC0"/>
    <w:rsid w:val="002B4F88"/>
    <w:rsid w:val="002C5E82"/>
    <w:rsid w:val="002E548E"/>
    <w:rsid w:val="002F6A08"/>
    <w:rsid w:val="00303784"/>
    <w:rsid w:val="00315EF0"/>
    <w:rsid w:val="00336F5A"/>
    <w:rsid w:val="00351463"/>
    <w:rsid w:val="00351EF1"/>
    <w:rsid w:val="00362C84"/>
    <w:rsid w:val="00365CC4"/>
    <w:rsid w:val="00367959"/>
    <w:rsid w:val="00383219"/>
    <w:rsid w:val="003A1FC4"/>
    <w:rsid w:val="003A2E66"/>
    <w:rsid w:val="003A523D"/>
    <w:rsid w:val="003B196E"/>
    <w:rsid w:val="003B5F72"/>
    <w:rsid w:val="003C2484"/>
    <w:rsid w:val="003D071B"/>
    <w:rsid w:val="003E00AC"/>
    <w:rsid w:val="003E2E37"/>
    <w:rsid w:val="003E419B"/>
    <w:rsid w:val="003F05C8"/>
    <w:rsid w:val="00401DED"/>
    <w:rsid w:val="004049F0"/>
    <w:rsid w:val="00417F6B"/>
    <w:rsid w:val="00426BE1"/>
    <w:rsid w:val="00450BF0"/>
    <w:rsid w:val="00455711"/>
    <w:rsid w:val="00462E44"/>
    <w:rsid w:val="0046540E"/>
    <w:rsid w:val="0047602F"/>
    <w:rsid w:val="004957C7"/>
    <w:rsid w:val="004A1330"/>
    <w:rsid w:val="004A345C"/>
    <w:rsid w:val="004A6821"/>
    <w:rsid w:val="004B0247"/>
    <w:rsid w:val="004B05A2"/>
    <w:rsid w:val="004D1733"/>
    <w:rsid w:val="004D1AA3"/>
    <w:rsid w:val="004D4392"/>
    <w:rsid w:val="004D7218"/>
    <w:rsid w:val="004E3511"/>
    <w:rsid w:val="004E4EB5"/>
    <w:rsid w:val="004E6511"/>
    <w:rsid w:val="004E6D7C"/>
    <w:rsid w:val="00501893"/>
    <w:rsid w:val="00516673"/>
    <w:rsid w:val="005171F4"/>
    <w:rsid w:val="005175C4"/>
    <w:rsid w:val="00521C70"/>
    <w:rsid w:val="0053580E"/>
    <w:rsid w:val="005436DF"/>
    <w:rsid w:val="005538FD"/>
    <w:rsid w:val="0056751A"/>
    <w:rsid w:val="00581BC8"/>
    <w:rsid w:val="0059597A"/>
    <w:rsid w:val="00596651"/>
    <w:rsid w:val="00597CEF"/>
    <w:rsid w:val="005A396B"/>
    <w:rsid w:val="005A4EE8"/>
    <w:rsid w:val="005C33E9"/>
    <w:rsid w:val="005D4659"/>
    <w:rsid w:val="00601E5D"/>
    <w:rsid w:val="00606054"/>
    <w:rsid w:val="00612CBF"/>
    <w:rsid w:val="0061468E"/>
    <w:rsid w:val="00616396"/>
    <w:rsid w:val="00635037"/>
    <w:rsid w:val="00635234"/>
    <w:rsid w:val="00651201"/>
    <w:rsid w:val="00653EFC"/>
    <w:rsid w:val="0066294C"/>
    <w:rsid w:val="00667530"/>
    <w:rsid w:val="00673EF0"/>
    <w:rsid w:val="0068219B"/>
    <w:rsid w:val="0068400D"/>
    <w:rsid w:val="00685568"/>
    <w:rsid w:val="006C2F34"/>
    <w:rsid w:val="006D1732"/>
    <w:rsid w:val="006D4EF9"/>
    <w:rsid w:val="006E0074"/>
    <w:rsid w:val="006E0250"/>
    <w:rsid w:val="006F2D8A"/>
    <w:rsid w:val="006F7A11"/>
    <w:rsid w:val="00701559"/>
    <w:rsid w:val="00706A6F"/>
    <w:rsid w:val="00711129"/>
    <w:rsid w:val="00713243"/>
    <w:rsid w:val="00714AA6"/>
    <w:rsid w:val="00716E33"/>
    <w:rsid w:val="00753092"/>
    <w:rsid w:val="00754CCC"/>
    <w:rsid w:val="00781229"/>
    <w:rsid w:val="007B554C"/>
    <w:rsid w:val="007D0118"/>
    <w:rsid w:val="007D1A1C"/>
    <w:rsid w:val="007E5C67"/>
    <w:rsid w:val="007F16E7"/>
    <w:rsid w:val="00806FB5"/>
    <w:rsid w:val="0081287A"/>
    <w:rsid w:val="00825951"/>
    <w:rsid w:val="00840CD7"/>
    <w:rsid w:val="00842867"/>
    <w:rsid w:val="00842C11"/>
    <w:rsid w:val="00844919"/>
    <w:rsid w:val="008643A7"/>
    <w:rsid w:val="008670E5"/>
    <w:rsid w:val="0087773A"/>
    <w:rsid w:val="008818FB"/>
    <w:rsid w:val="00883441"/>
    <w:rsid w:val="00891BD0"/>
    <w:rsid w:val="008B0E3C"/>
    <w:rsid w:val="008D4EF4"/>
    <w:rsid w:val="008D7E37"/>
    <w:rsid w:val="008E1430"/>
    <w:rsid w:val="008E230B"/>
    <w:rsid w:val="008E43DF"/>
    <w:rsid w:val="009325DD"/>
    <w:rsid w:val="009471B9"/>
    <w:rsid w:val="00950655"/>
    <w:rsid w:val="00951081"/>
    <w:rsid w:val="009555D3"/>
    <w:rsid w:val="00960E5A"/>
    <w:rsid w:val="00961630"/>
    <w:rsid w:val="0098392C"/>
    <w:rsid w:val="0099408A"/>
    <w:rsid w:val="00994380"/>
    <w:rsid w:val="00997F36"/>
    <w:rsid w:val="009A5775"/>
    <w:rsid w:val="009B05A8"/>
    <w:rsid w:val="009B1C21"/>
    <w:rsid w:val="009C747D"/>
    <w:rsid w:val="009E15E7"/>
    <w:rsid w:val="00A0070E"/>
    <w:rsid w:val="00A1039E"/>
    <w:rsid w:val="00A16335"/>
    <w:rsid w:val="00A25D67"/>
    <w:rsid w:val="00A302E9"/>
    <w:rsid w:val="00A448E8"/>
    <w:rsid w:val="00A525D1"/>
    <w:rsid w:val="00A55E85"/>
    <w:rsid w:val="00A56122"/>
    <w:rsid w:val="00A64188"/>
    <w:rsid w:val="00A64D11"/>
    <w:rsid w:val="00A840A3"/>
    <w:rsid w:val="00A976B5"/>
    <w:rsid w:val="00AB71A5"/>
    <w:rsid w:val="00AC3481"/>
    <w:rsid w:val="00AE4A0F"/>
    <w:rsid w:val="00AF4FCA"/>
    <w:rsid w:val="00B05B1D"/>
    <w:rsid w:val="00B2147C"/>
    <w:rsid w:val="00B759A4"/>
    <w:rsid w:val="00B8459B"/>
    <w:rsid w:val="00B86C8F"/>
    <w:rsid w:val="00BA06FC"/>
    <w:rsid w:val="00BA4942"/>
    <w:rsid w:val="00BB1F9D"/>
    <w:rsid w:val="00BD18E9"/>
    <w:rsid w:val="00BD43DD"/>
    <w:rsid w:val="00BD6683"/>
    <w:rsid w:val="00C0612A"/>
    <w:rsid w:val="00C14246"/>
    <w:rsid w:val="00C14D21"/>
    <w:rsid w:val="00C17287"/>
    <w:rsid w:val="00C27976"/>
    <w:rsid w:val="00C322C6"/>
    <w:rsid w:val="00C47007"/>
    <w:rsid w:val="00C54987"/>
    <w:rsid w:val="00C63178"/>
    <w:rsid w:val="00C807E5"/>
    <w:rsid w:val="00C92E87"/>
    <w:rsid w:val="00C93CE2"/>
    <w:rsid w:val="00CA683E"/>
    <w:rsid w:val="00CB7F3F"/>
    <w:rsid w:val="00CC6498"/>
    <w:rsid w:val="00CC7A48"/>
    <w:rsid w:val="00CD3638"/>
    <w:rsid w:val="00CD4B44"/>
    <w:rsid w:val="00CE2798"/>
    <w:rsid w:val="00CF2125"/>
    <w:rsid w:val="00CF61C8"/>
    <w:rsid w:val="00D007DB"/>
    <w:rsid w:val="00D14339"/>
    <w:rsid w:val="00D32A01"/>
    <w:rsid w:val="00D40D06"/>
    <w:rsid w:val="00D428D7"/>
    <w:rsid w:val="00D52BD7"/>
    <w:rsid w:val="00D6658E"/>
    <w:rsid w:val="00DB4872"/>
    <w:rsid w:val="00DB52D9"/>
    <w:rsid w:val="00DC702C"/>
    <w:rsid w:val="00DD3AA1"/>
    <w:rsid w:val="00DE4F3D"/>
    <w:rsid w:val="00DE52CA"/>
    <w:rsid w:val="00E03344"/>
    <w:rsid w:val="00E06E1C"/>
    <w:rsid w:val="00E23585"/>
    <w:rsid w:val="00E2572E"/>
    <w:rsid w:val="00E35A68"/>
    <w:rsid w:val="00E62A5C"/>
    <w:rsid w:val="00E6409C"/>
    <w:rsid w:val="00E669D6"/>
    <w:rsid w:val="00E73DF1"/>
    <w:rsid w:val="00E74A81"/>
    <w:rsid w:val="00E75AA7"/>
    <w:rsid w:val="00E91088"/>
    <w:rsid w:val="00EB5E0B"/>
    <w:rsid w:val="00EF0092"/>
    <w:rsid w:val="00EF0680"/>
    <w:rsid w:val="00F54F5C"/>
    <w:rsid w:val="00F76108"/>
    <w:rsid w:val="00F83DE9"/>
    <w:rsid w:val="00F94A52"/>
    <w:rsid w:val="00FB0211"/>
    <w:rsid w:val="00FB3009"/>
    <w:rsid w:val="00FC1917"/>
    <w:rsid w:val="00FD1D00"/>
    <w:rsid w:val="00FE18BA"/>
    <w:rsid w:val="00FF3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21C70"/>
    <w:rPr>
      <w:rFonts w:ascii="Times New Roman" w:eastAsia="SimSun" w:hAnsi="Times New Roman"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21C70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21C70"/>
    <w:rPr>
      <w:rFonts w:ascii="Cambria" w:hAnsi="Cambria" w:cs="Times New Roman"/>
      <w:b/>
      <w:bCs/>
      <w:color w:val="4F81BD"/>
      <w:sz w:val="26"/>
      <w:szCs w:val="26"/>
    </w:rPr>
  </w:style>
  <w:style w:type="paragraph" w:styleId="Header">
    <w:name w:val="header"/>
    <w:basedOn w:val="Normal"/>
    <w:link w:val="HeaderChar"/>
    <w:uiPriority w:val="99"/>
    <w:rsid w:val="00521C7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21C7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21C7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1C70"/>
    <w:rPr>
      <w:rFonts w:cs="Times New Roman"/>
    </w:rPr>
  </w:style>
  <w:style w:type="paragraph" w:styleId="NoSpacing">
    <w:name w:val="No Spacing"/>
    <w:link w:val="NoSpacingChar"/>
    <w:uiPriority w:val="99"/>
    <w:qFormat/>
    <w:rsid w:val="00521C70"/>
    <w:rPr>
      <w:rFonts w:eastAsia="SimSun"/>
      <w:sz w:val="24"/>
      <w:szCs w:val="24"/>
    </w:rPr>
  </w:style>
  <w:style w:type="character" w:customStyle="1" w:styleId="NoSpacingChar">
    <w:name w:val="No Spacing Char"/>
    <w:link w:val="NoSpacing"/>
    <w:uiPriority w:val="99"/>
    <w:locked/>
    <w:rsid w:val="00521C70"/>
    <w:rPr>
      <w:rFonts w:ascii="Calibri" w:eastAsia="SimSun" w:hAnsi="Calibri"/>
      <w:sz w:val="24"/>
      <w:lang w:eastAsia="ru-RU"/>
    </w:rPr>
  </w:style>
  <w:style w:type="character" w:customStyle="1" w:styleId="BodyTextChar">
    <w:name w:val="Body Text Char"/>
    <w:link w:val="BodyText"/>
    <w:uiPriority w:val="99"/>
    <w:locked/>
    <w:rsid w:val="00521C70"/>
    <w:rPr>
      <w:rFonts w:ascii="Sylfaen" w:hAnsi="Sylfaen" w:cs="Times New Roman"/>
      <w:spacing w:val="3"/>
      <w:sz w:val="18"/>
      <w:szCs w:val="18"/>
      <w:shd w:val="clear" w:color="auto" w:fill="FFFFFF"/>
    </w:rPr>
  </w:style>
  <w:style w:type="paragraph" w:styleId="BodyText">
    <w:name w:val="Body Text"/>
    <w:basedOn w:val="Normal"/>
    <w:link w:val="BodyTextChar2"/>
    <w:uiPriority w:val="99"/>
    <w:rsid w:val="00521C70"/>
    <w:pPr>
      <w:widowControl w:val="0"/>
      <w:shd w:val="clear" w:color="auto" w:fill="FFFFFF"/>
      <w:spacing w:before="240" w:line="216" w:lineRule="exact"/>
    </w:pPr>
    <w:rPr>
      <w:rFonts w:ascii="Sylfaen" w:eastAsia="Calibri" w:hAnsi="Sylfaen"/>
      <w:spacing w:val="3"/>
      <w:sz w:val="18"/>
      <w:szCs w:val="18"/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7B0771"/>
    <w:rPr>
      <w:rFonts w:ascii="Times New Roman" w:eastAsia="SimSun" w:hAnsi="Times New Roman"/>
      <w:sz w:val="24"/>
      <w:szCs w:val="24"/>
      <w:lang w:eastAsia="zh-CN"/>
    </w:rPr>
  </w:style>
  <w:style w:type="character" w:customStyle="1" w:styleId="BodyTextChar2">
    <w:name w:val="Body Text Char2"/>
    <w:basedOn w:val="DefaultParagraphFont"/>
    <w:link w:val="BodyText"/>
    <w:uiPriority w:val="99"/>
    <w:semiHidden/>
    <w:locked/>
    <w:rsid w:val="00521C70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">
    <w:name w:val="Основной текст + Курсив"/>
    <w:aliases w:val="Интервал 0 pt,Интервал 0 pt2,Основной текст + Georgia,Курсив,Основной текст (2) + Book Antiqua,Не курсив,Интервал 0 pt3,Основной текст (2) + Не курсив,Основной текст + Не полужирный,Интервал 0 pt5,Оглавление + 12 pt,Полужирный1"/>
    <w:basedOn w:val="BodyTextChar"/>
    <w:uiPriority w:val="99"/>
    <w:rsid w:val="00521C70"/>
    <w:rPr>
      <w:rFonts w:cs="Sylfaen"/>
      <w:i/>
      <w:iCs/>
      <w:spacing w:val="1"/>
      <w:u w:val="none"/>
    </w:rPr>
  </w:style>
  <w:style w:type="character" w:customStyle="1" w:styleId="7">
    <w:name w:val="Основной текст + 7"/>
    <w:aliases w:val="5 pt,Полужирный,Интервал 0 pt1,Основной текст (3) + Не курсив,Основной текст (3) + Gungsuh,Основной текст + FrankRuehl,6 pt,Оглавление + Курсив,Основной текст + 10 pt,Основной текст + 9,Основной текст + AngsanaUPC,12 pt,Заголовок №2"/>
    <w:basedOn w:val="BodyTextChar"/>
    <w:uiPriority w:val="99"/>
    <w:rsid w:val="00521C70"/>
    <w:rPr>
      <w:rFonts w:ascii="Century Schoolbook" w:hAnsi="Century Schoolbook" w:cs="Century Schoolbook"/>
      <w:b/>
      <w:bCs/>
      <w:sz w:val="15"/>
      <w:szCs w:val="15"/>
      <w:u w:val="none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521C70"/>
    <w:rPr>
      <w:rFonts w:ascii="Century Schoolbook" w:hAnsi="Century Schoolbook" w:cs="Times New Roman"/>
      <w:i/>
      <w:iCs/>
      <w:spacing w:val="-5"/>
      <w:sz w:val="17"/>
      <w:szCs w:val="17"/>
      <w:shd w:val="clear" w:color="auto" w:fill="FFFFFF"/>
      <w:lang w:val="en-US"/>
    </w:rPr>
  </w:style>
  <w:style w:type="paragraph" w:customStyle="1" w:styleId="30">
    <w:name w:val="Основной текст (3)"/>
    <w:basedOn w:val="Normal"/>
    <w:link w:val="3"/>
    <w:uiPriority w:val="99"/>
    <w:rsid w:val="00521C70"/>
    <w:pPr>
      <w:widowControl w:val="0"/>
      <w:shd w:val="clear" w:color="auto" w:fill="FFFFFF"/>
      <w:spacing w:line="216" w:lineRule="exact"/>
    </w:pPr>
    <w:rPr>
      <w:rFonts w:ascii="Century Schoolbook" w:eastAsia="Calibri" w:hAnsi="Century Schoolbook"/>
      <w:i/>
      <w:iCs/>
      <w:spacing w:val="-5"/>
      <w:sz w:val="17"/>
      <w:szCs w:val="17"/>
      <w:lang w:val="en-US" w:eastAsia="en-US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521C70"/>
    <w:rPr>
      <w:rFonts w:ascii="Georgia" w:hAnsi="Georgia" w:cs="Times New Roman"/>
      <w:i/>
      <w:iCs/>
      <w:sz w:val="16"/>
      <w:szCs w:val="16"/>
      <w:shd w:val="clear" w:color="auto" w:fill="FFFFFF"/>
      <w:lang w:val="en-US"/>
    </w:rPr>
  </w:style>
  <w:style w:type="paragraph" w:customStyle="1" w:styleId="20">
    <w:name w:val="Основной текст (2)"/>
    <w:basedOn w:val="Normal"/>
    <w:link w:val="2"/>
    <w:uiPriority w:val="99"/>
    <w:rsid w:val="00521C70"/>
    <w:pPr>
      <w:widowControl w:val="0"/>
      <w:shd w:val="clear" w:color="auto" w:fill="FFFFFF"/>
      <w:spacing w:after="480" w:line="216" w:lineRule="exact"/>
      <w:jc w:val="both"/>
    </w:pPr>
    <w:rPr>
      <w:rFonts w:ascii="Georgia" w:eastAsia="Calibri" w:hAnsi="Georgia"/>
      <w:i/>
      <w:iCs/>
      <w:sz w:val="16"/>
      <w:szCs w:val="16"/>
      <w:lang w:val="en-US" w:eastAsia="en-US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521C70"/>
    <w:rPr>
      <w:rFonts w:ascii="Century Schoolbook" w:hAnsi="Century Schoolbook" w:cs="Times New Roman"/>
      <w:i/>
      <w:iCs/>
      <w:spacing w:val="-2"/>
      <w:sz w:val="17"/>
      <w:szCs w:val="17"/>
      <w:shd w:val="clear" w:color="auto" w:fill="FFFFFF"/>
      <w:lang w:val="en-US"/>
    </w:rPr>
  </w:style>
  <w:style w:type="paragraph" w:customStyle="1" w:styleId="40">
    <w:name w:val="Основной текст (4)"/>
    <w:basedOn w:val="Normal"/>
    <w:link w:val="4"/>
    <w:uiPriority w:val="99"/>
    <w:rsid w:val="00521C70"/>
    <w:pPr>
      <w:widowControl w:val="0"/>
      <w:shd w:val="clear" w:color="auto" w:fill="FFFFFF"/>
      <w:spacing w:line="216" w:lineRule="exact"/>
      <w:jc w:val="both"/>
    </w:pPr>
    <w:rPr>
      <w:rFonts w:ascii="Century Schoolbook" w:eastAsia="Calibri" w:hAnsi="Century Schoolbook"/>
      <w:i/>
      <w:iCs/>
      <w:spacing w:val="-2"/>
      <w:sz w:val="17"/>
      <w:szCs w:val="17"/>
      <w:lang w:val="en-US" w:eastAsia="en-US"/>
    </w:rPr>
  </w:style>
  <w:style w:type="character" w:customStyle="1" w:styleId="21">
    <w:name w:val="Основной текст + Не полужирный2"/>
    <w:aliases w:val="Интервал 0 pt4,Основной текст + Полужирный,Основной текст + Impact,7,5 pt1,Основной текст (4) + 6,Заголовок №3 + Не полужирный,Не курсив1"/>
    <w:basedOn w:val="BodyTextChar"/>
    <w:uiPriority w:val="99"/>
    <w:rsid w:val="00521C70"/>
    <w:rPr>
      <w:rFonts w:ascii="Times New Roman" w:hAnsi="Times New Roman"/>
      <w:b/>
      <w:bCs/>
      <w:spacing w:val="0"/>
      <w:sz w:val="16"/>
      <w:szCs w:val="16"/>
      <w:u w:val="none"/>
      <w:lang w:val="en-US" w:eastAsia="en-US"/>
    </w:rPr>
  </w:style>
  <w:style w:type="character" w:customStyle="1" w:styleId="0pt">
    <w:name w:val="Основной текст + Интервал 0 pt"/>
    <w:aliases w:val="Масштаб 40%"/>
    <w:basedOn w:val="BodyTextChar"/>
    <w:uiPriority w:val="99"/>
    <w:rsid w:val="00521C70"/>
    <w:rPr>
      <w:rFonts w:ascii="Century Schoolbook" w:hAnsi="Century Schoolbook" w:cs="Century Schoolbook"/>
      <w:spacing w:val="12"/>
      <w:w w:val="40"/>
      <w:u w:val="none"/>
    </w:rPr>
  </w:style>
  <w:style w:type="character" w:customStyle="1" w:styleId="a0">
    <w:name w:val="Оглавление_"/>
    <w:basedOn w:val="DefaultParagraphFont"/>
    <w:link w:val="a1"/>
    <w:uiPriority w:val="99"/>
    <w:locked/>
    <w:rsid w:val="00521C70"/>
    <w:rPr>
      <w:rFonts w:ascii="Century Schoolbook" w:hAnsi="Century Schoolbook" w:cs="Times New Roman"/>
      <w:spacing w:val="3"/>
      <w:sz w:val="18"/>
      <w:szCs w:val="18"/>
      <w:shd w:val="clear" w:color="auto" w:fill="FFFFFF"/>
    </w:rPr>
  </w:style>
  <w:style w:type="character" w:customStyle="1" w:styleId="0pt0">
    <w:name w:val="Оглавление + Интервал 0 pt"/>
    <w:aliases w:val="Масштаб 40%1"/>
    <w:basedOn w:val="a0"/>
    <w:uiPriority w:val="99"/>
    <w:rsid w:val="00521C70"/>
    <w:rPr>
      <w:spacing w:val="12"/>
      <w:w w:val="40"/>
    </w:rPr>
  </w:style>
  <w:style w:type="paragraph" w:customStyle="1" w:styleId="a1">
    <w:name w:val="Оглавление"/>
    <w:basedOn w:val="Normal"/>
    <w:link w:val="a0"/>
    <w:uiPriority w:val="99"/>
    <w:rsid w:val="00521C70"/>
    <w:pPr>
      <w:widowControl w:val="0"/>
      <w:shd w:val="clear" w:color="auto" w:fill="FFFFFF"/>
      <w:spacing w:line="216" w:lineRule="exact"/>
      <w:jc w:val="both"/>
    </w:pPr>
    <w:rPr>
      <w:rFonts w:ascii="Century Schoolbook" w:eastAsia="Calibri" w:hAnsi="Century Schoolbook"/>
      <w:spacing w:val="3"/>
      <w:sz w:val="18"/>
      <w:szCs w:val="18"/>
      <w:lang w:eastAsia="en-US"/>
    </w:rPr>
  </w:style>
  <w:style w:type="character" w:customStyle="1" w:styleId="41">
    <w:name w:val="Основной текст (4) + Малые прописные"/>
    <w:basedOn w:val="4"/>
    <w:uiPriority w:val="99"/>
    <w:rsid w:val="00521C70"/>
    <w:rPr>
      <w:rFonts w:cs="Century Schoolbook"/>
      <w:smallCaps/>
      <w:spacing w:val="5"/>
      <w:sz w:val="8"/>
      <w:szCs w:val="8"/>
      <w:u w:val="none"/>
    </w:rPr>
  </w:style>
  <w:style w:type="character" w:styleId="Hyperlink">
    <w:name w:val="Hyperlink"/>
    <w:basedOn w:val="DefaultParagraphFont"/>
    <w:uiPriority w:val="99"/>
    <w:rsid w:val="00521C70"/>
    <w:rPr>
      <w:rFonts w:cs="Times New Roman"/>
      <w:color w:val="0066CC"/>
      <w:u w:val="single"/>
    </w:rPr>
  </w:style>
  <w:style w:type="character" w:styleId="FollowedHyperlink">
    <w:name w:val="FollowedHyperlink"/>
    <w:basedOn w:val="DefaultParagraphFont"/>
    <w:uiPriority w:val="99"/>
    <w:rsid w:val="00521C70"/>
    <w:rPr>
      <w:rFonts w:cs="Times New Roman"/>
      <w:color w:val="800080"/>
      <w:u w:val="single"/>
    </w:rPr>
  </w:style>
  <w:style w:type="character" w:customStyle="1" w:styleId="31">
    <w:name w:val="Знак Знак3"/>
    <w:uiPriority w:val="99"/>
    <w:semiHidden/>
    <w:locked/>
    <w:rsid w:val="00521C70"/>
  </w:style>
  <w:style w:type="character" w:customStyle="1" w:styleId="BodyText2Char">
    <w:name w:val="Body Text 2 Char"/>
    <w:link w:val="BodyText2"/>
    <w:uiPriority w:val="99"/>
    <w:semiHidden/>
    <w:locked/>
    <w:rsid w:val="00521C70"/>
    <w:rPr>
      <w:rFonts w:ascii="Calibri" w:eastAsia="Times New Roman" w:hAnsi="Calibri"/>
    </w:rPr>
  </w:style>
  <w:style w:type="paragraph" w:styleId="BodyText2">
    <w:name w:val="Body Text 2"/>
    <w:basedOn w:val="Normal"/>
    <w:link w:val="BodyText2Char2"/>
    <w:uiPriority w:val="99"/>
    <w:semiHidden/>
    <w:rsid w:val="00521C70"/>
    <w:pPr>
      <w:spacing w:after="120" w:line="480" w:lineRule="auto"/>
    </w:pPr>
    <w:rPr>
      <w:rFonts w:ascii="Calibri" w:eastAsia="Calibri" w:hAnsi="Calibri"/>
      <w:sz w:val="20"/>
      <w:szCs w:val="20"/>
      <w:lang w:eastAsia="ru-RU"/>
    </w:r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7B0771"/>
    <w:rPr>
      <w:rFonts w:ascii="Times New Roman" w:eastAsia="SimSun" w:hAnsi="Times New Roman"/>
      <w:sz w:val="24"/>
      <w:szCs w:val="24"/>
      <w:lang w:eastAsia="zh-CN"/>
    </w:rPr>
  </w:style>
  <w:style w:type="character" w:customStyle="1" w:styleId="BodyText2Char2">
    <w:name w:val="Body Text 2 Char2"/>
    <w:basedOn w:val="DefaultParagraphFont"/>
    <w:link w:val="BodyText2"/>
    <w:uiPriority w:val="99"/>
    <w:semiHidden/>
    <w:locked/>
    <w:rsid w:val="00521C70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2">
    <w:name w:val="c2"/>
    <w:basedOn w:val="Normal"/>
    <w:uiPriority w:val="99"/>
    <w:rsid w:val="00521C7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Title">
    <w:name w:val="ConsPlusTitle"/>
    <w:uiPriority w:val="99"/>
    <w:rsid w:val="00521C7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2">
    <w:name w:val="Колонтитул_"/>
    <w:basedOn w:val="DefaultParagraphFont"/>
    <w:link w:val="a3"/>
    <w:uiPriority w:val="99"/>
    <w:locked/>
    <w:rsid w:val="00521C70"/>
    <w:rPr>
      <w:rFonts w:ascii="Dotum" w:eastAsia="Dotum" w:hAnsi="Dotum" w:cs="Times New Roman"/>
      <w:noProof/>
      <w:sz w:val="18"/>
      <w:szCs w:val="18"/>
      <w:shd w:val="clear" w:color="auto" w:fill="FFFFFF"/>
    </w:rPr>
  </w:style>
  <w:style w:type="paragraph" w:customStyle="1" w:styleId="a3">
    <w:name w:val="Колонтитул"/>
    <w:basedOn w:val="Normal"/>
    <w:link w:val="a2"/>
    <w:uiPriority w:val="99"/>
    <w:rsid w:val="00521C70"/>
    <w:pPr>
      <w:widowControl w:val="0"/>
      <w:shd w:val="clear" w:color="auto" w:fill="FFFFFF"/>
      <w:spacing w:line="240" w:lineRule="atLeast"/>
    </w:pPr>
    <w:rPr>
      <w:rFonts w:ascii="Dotum" w:eastAsia="Dotum" w:hAnsi="Dotum"/>
      <w:noProof/>
      <w:sz w:val="18"/>
      <w:szCs w:val="18"/>
      <w:lang w:eastAsia="en-US"/>
    </w:rPr>
  </w:style>
  <w:style w:type="character" w:customStyle="1" w:styleId="1">
    <w:name w:val="Заголовок №1_"/>
    <w:basedOn w:val="DefaultParagraphFont"/>
    <w:link w:val="10"/>
    <w:uiPriority w:val="99"/>
    <w:locked/>
    <w:rsid w:val="00521C70"/>
    <w:rPr>
      <w:rFonts w:ascii="Arial Narrow" w:hAnsi="Arial Narrow" w:cs="Times New Roman"/>
      <w:b/>
      <w:bCs/>
      <w:spacing w:val="-5"/>
      <w:sz w:val="26"/>
      <w:szCs w:val="26"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rsid w:val="00521C70"/>
    <w:pPr>
      <w:widowControl w:val="0"/>
      <w:shd w:val="clear" w:color="auto" w:fill="FFFFFF"/>
      <w:spacing w:before="360" w:after="240" w:line="240" w:lineRule="atLeast"/>
      <w:ind w:hanging="340"/>
      <w:jc w:val="both"/>
      <w:outlineLvl w:val="0"/>
    </w:pPr>
    <w:rPr>
      <w:rFonts w:ascii="Arial Narrow" w:eastAsia="Calibri" w:hAnsi="Arial Narrow"/>
      <w:b/>
      <w:bCs/>
      <w:spacing w:val="-5"/>
      <w:sz w:val="26"/>
      <w:szCs w:val="26"/>
      <w:lang w:eastAsia="en-US"/>
    </w:rPr>
  </w:style>
  <w:style w:type="character" w:customStyle="1" w:styleId="22">
    <w:name w:val="Заголовок №2_"/>
    <w:basedOn w:val="DefaultParagraphFont"/>
    <w:link w:val="210"/>
    <w:uiPriority w:val="99"/>
    <w:locked/>
    <w:rsid w:val="00521C70"/>
    <w:rPr>
      <w:rFonts w:ascii="Arial Narrow" w:hAnsi="Arial Narrow" w:cs="Times New Roman"/>
      <w:b/>
      <w:bCs/>
      <w:spacing w:val="4"/>
      <w:sz w:val="26"/>
      <w:szCs w:val="26"/>
      <w:shd w:val="clear" w:color="auto" w:fill="FFFFFF"/>
    </w:rPr>
  </w:style>
  <w:style w:type="paragraph" w:customStyle="1" w:styleId="210">
    <w:name w:val="Заголовок №21"/>
    <w:basedOn w:val="Normal"/>
    <w:link w:val="22"/>
    <w:uiPriority w:val="99"/>
    <w:rsid w:val="00521C70"/>
    <w:pPr>
      <w:widowControl w:val="0"/>
      <w:shd w:val="clear" w:color="auto" w:fill="FFFFFF"/>
      <w:spacing w:before="240" w:after="120" w:line="240" w:lineRule="atLeast"/>
      <w:ind w:hanging="360"/>
      <w:jc w:val="both"/>
      <w:outlineLvl w:val="1"/>
    </w:pPr>
    <w:rPr>
      <w:rFonts w:ascii="Arial Narrow" w:eastAsia="Calibri" w:hAnsi="Arial Narrow"/>
      <w:b/>
      <w:bCs/>
      <w:spacing w:val="4"/>
      <w:sz w:val="26"/>
      <w:szCs w:val="26"/>
      <w:lang w:eastAsia="en-US"/>
    </w:rPr>
  </w:style>
  <w:style w:type="character" w:customStyle="1" w:styleId="apple-converted-space">
    <w:name w:val="apple-converted-space"/>
    <w:uiPriority w:val="99"/>
    <w:rsid w:val="00521C70"/>
  </w:style>
  <w:style w:type="character" w:customStyle="1" w:styleId="a4">
    <w:name w:val="Основной текст + Малые прописные"/>
    <w:basedOn w:val="BodyTextChar"/>
    <w:uiPriority w:val="99"/>
    <w:rsid w:val="00521C70"/>
    <w:rPr>
      <w:rFonts w:ascii="Georgia" w:hAnsi="Georgia" w:cs="Georgia"/>
      <w:smallCaps/>
      <w:spacing w:val="4"/>
      <w:u w:val="none"/>
      <w:effect w:val="none"/>
      <w:lang w:val="en-US" w:eastAsia="en-US"/>
    </w:rPr>
  </w:style>
  <w:style w:type="character" w:customStyle="1" w:styleId="32">
    <w:name w:val="Заголовок №3_"/>
    <w:basedOn w:val="DefaultParagraphFont"/>
    <w:link w:val="33"/>
    <w:uiPriority w:val="99"/>
    <w:locked/>
    <w:rsid w:val="00521C70"/>
    <w:rPr>
      <w:rFonts w:ascii="Georgia" w:hAnsi="Georgia" w:cs="Times New Roman"/>
      <w:b/>
      <w:bCs/>
      <w:i/>
      <w:iCs/>
      <w:spacing w:val="4"/>
      <w:shd w:val="clear" w:color="auto" w:fill="FFFFFF"/>
    </w:rPr>
  </w:style>
  <w:style w:type="paragraph" w:customStyle="1" w:styleId="33">
    <w:name w:val="Заголовок №3"/>
    <w:basedOn w:val="Normal"/>
    <w:link w:val="32"/>
    <w:uiPriority w:val="99"/>
    <w:rsid w:val="00521C70"/>
    <w:pPr>
      <w:widowControl w:val="0"/>
      <w:shd w:val="clear" w:color="auto" w:fill="FFFFFF"/>
      <w:spacing w:before="180" w:after="180" w:line="240" w:lineRule="atLeast"/>
      <w:ind w:firstLine="280"/>
      <w:jc w:val="both"/>
      <w:outlineLvl w:val="2"/>
    </w:pPr>
    <w:rPr>
      <w:rFonts w:ascii="Georgia" w:eastAsia="Calibri" w:hAnsi="Georgia"/>
      <w:b/>
      <w:bCs/>
      <w:i/>
      <w:iCs/>
      <w:spacing w:val="4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521C7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pt">
    <w:name w:val="Основной текст (2) + Интервал 0 pt"/>
    <w:basedOn w:val="2"/>
    <w:uiPriority w:val="99"/>
    <w:rsid w:val="00521C70"/>
    <w:rPr>
      <w:rFonts w:ascii="Bookman Old Style" w:hAnsi="Bookman Old Style" w:cs="Bookman Old Style"/>
      <w:b/>
      <w:bCs/>
      <w:spacing w:val="-2"/>
      <w:sz w:val="17"/>
      <w:szCs w:val="17"/>
      <w:u w:val="none"/>
    </w:rPr>
  </w:style>
  <w:style w:type="character" w:customStyle="1" w:styleId="5">
    <w:name w:val="Основной текст (5)_"/>
    <w:basedOn w:val="DefaultParagraphFont"/>
    <w:link w:val="50"/>
    <w:uiPriority w:val="99"/>
    <w:locked/>
    <w:rsid w:val="00521C70"/>
    <w:rPr>
      <w:rFonts w:ascii="Bookman Old Style" w:hAnsi="Bookman Old Style" w:cs="Times New Roman"/>
      <w:i/>
      <w:iCs/>
      <w:spacing w:val="12"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521C70"/>
    <w:pPr>
      <w:widowControl w:val="0"/>
      <w:shd w:val="clear" w:color="auto" w:fill="FFFFFF"/>
      <w:spacing w:line="240" w:lineRule="exact"/>
      <w:ind w:firstLine="280"/>
      <w:jc w:val="both"/>
    </w:pPr>
    <w:rPr>
      <w:rFonts w:ascii="Bookman Old Style" w:eastAsia="Calibri" w:hAnsi="Bookman Old Style"/>
      <w:i/>
      <w:iCs/>
      <w:spacing w:val="12"/>
      <w:sz w:val="16"/>
      <w:szCs w:val="16"/>
      <w:lang w:eastAsia="en-US"/>
    </w:rPr>
  </w:style>
  <w:style w:type="character" w:customStyle="1" w:styleId="6">
    <w:name w:val="Основной текст (6)_"/>
    <w:basedOn w:val="DefaultParagraphFont"/>
    <w:link w:val="60"/>
    <w:uiPriority w:val="99"/>
    <w:locked/>
    <w:rsid w:val="00521C70"/>
    <w:rPr>
      <w:rFonts w:ascii="Bookman Old Style" w:hAnsi="Bookman Old Style" w:cs="Times New Roman"/>
      <w:b/>
      <w:bCs/>
      <w:spacing w:val="-2"/>
      <w:sz w:val="17"/>
      <w:szCs w:val="17"/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521C70"/>
    <w:pPr>
      <w:widowControl w:val="0"/>
      <w:shd w:val="clear" w:color="auto" w:fill="FFFFFF"/>
      <w:spacing w:before="180" w:line="235" w:lineRule="exact"/>
      <w:ind w:firstLine="280"/>
      <w:jc w:val="both"/>
    </w:pPr>
    <w:rPr>
      <w:rFonts w:ascii="Bookman Old Style" w:eastAsia="Calibri" w:hAnsi="Bookman Old Style"/>
      <w:b/>
      <w:bCs/>
      <w:spacing w:val="-2"/>
      <w:sz w:val="17"/>
      <w:szCs w:val="17"/>
      <w:lang w:eastAsia="en-US"/>
    </w:rPr>
  </w:style>
  <w:style w:type="character" w:customStyle="1" w:styleId="23">
    <w:name w:val="Основной текст (2) + Малые прописные"/>
    <w:basedOn w:val="2"/>
    <w:uiPriority w:val="99"/>
    <w:rsid w:val="00521C70"/>
    <w:rPr>
      <w:rFonts w:ascii="Bookman Old Style" w:hAnsi="Bookman Old Style" w:cs="Bookman Old Style"/>
      <w:b/>
      <w:bCs/>
      <w:smallCaps/>
      <w:spacing w:val="10"/>
      <w:sz w:val="17"/>
      <w:szCs w:val="17"/>
      <w:u w:val="none"/>
    </w:rPr>
  </w:style>
  <w:style w:type="character" w:customStyle="1" w:styleId="10pt1">
    <w:name w:val="Основной текст + 10 pt1"/>
    <w:basedOn w:val="BodyTextChar"/>
    <w:uiPriority w:val="99"/>
    <w:rsid w:val="00521C70"/>
    <w:rPr>
      <w:rFonts w:ascii="Georgia" w:hAnsi="Georgia" w:cs="Georgia"/>
      <w:i/>
      <w:iCs/>
      <w:spacing w:val="10"/>
      <w:sz w:val="20"/>
      <w:szCs w:val="20"/>
      <w:u w:val="none"/>
    </w:rPr>
  </w:style>
  <w:style w:type="character" w:customStyle="1" w:styleId="a5">
    <w:name w:val="Основной текст + Не курсив"/>
    <w:aliases w:val="Интервал 0 pt6"/>
    <w:basedOn w:val="BodyTextChar"/>
    <w:uiPriority w:val="99"/>
    <w:rsid w:val="00521C70"/>
    <w:rPr>
      <w:rFonts w:ascii="Georgia" w:hAnsi="Georgia" w:cs="Georgia"/>
      <w:i/>
      <w:iCs/>
      <w:spacing w:val="0"/>
      <w:sz w:val="17"/>
      <w:szCs w:val="17"/>
      <w:u w:val="none"/>
    </w:rPr>
  </w:style>
  <w:style w:type="character" w:customStyle="1" w:styleId="c1">
    <w:name w:val="c1"/>
    <w:basedOn w:val="DefaultParagraphFont"/>
    <w:uiPriority w:val="99"/>
    <w:rsid w:val="00521C70"/>
    <w:rPr>
      <w:rFonts w:cs="Times New Roman"/>
    </w:rPr>
  </w:style>
  <w:style w:type="character" w:styleId="PageNumber">
    <w:name w:val="page number"/>
    <w:basedOn w:val="DefaultParagraphFont"/>
    <w:uiPriority w:val="99"/>
    <w:rsid w:val="00521C70"/>
    <w:rPr>
      <w:rFonts w:cs="Times New Roman"/>
    </w:rPr>
  </w:style>
  <w:style w:type="paragraph" w:customStyle="1" w:styleId="ConsPlusNormal">
    <w:name w:val="ConsPlusNormal"/>
    <w:uiPriority w:val="99"/>
    <w:rsid w:val="00521C7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12">
    <w:name w:val="c12"/>
    <w:basedOn w:val="Normal"/>
    <w:uiPriority w:val="99"/>
    <w:rsid w:val="00D32A0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0">
    <w:name w:val="c10"/>
    <w:basedOn w:val="DefaultParagraphFont"/>
    <w:uiPriority w:val="99"/>
    <w:rsid w:val="00D32A01"/>
    <w:rPr>
      <w:rFonts w:cs="Times New Roman"/>
    </w:rPr>
  </w:style>
  <w:style w:type="paragraph" w:customStyle="1" w:styleId="c9">
    <w:name w:val="c9"/>
    <w:basedOn w:val="Normal"/>
    <w:uiPriority w:val="99"/>
    <w:rsid w:val="00D32A0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3">
    <w:name w:val="c3"/>
    <w:basedOn w:val="DefaultParagraphFont"/>
    <w:uiPriority w:val="99"/>
    <w:rsid w:val="00D32A01"/>
    <w:rPr>
      <w:rFonts w:cs="Times New Roman"/>
    </w:rPr>
  </w:style>
  <w:style w:type="character" w:customStyle="1" w:styleId="c17">
    <w:name w:val="c17"/>
    <w:basedOn w:val="DefaultParagraphFont"/>
    <w:uiPriority w:val="99"/>
    <w:rsid w:val="00D32A01"/>
    <w:rPr>
      <w:rFonts w:cs="Times New Roman"/>
    </w:rPr>
  </w:style>
  <w:style w:type="paragraph" w:customStyle="1" w:styleId="c7">
    <w:name w:val="c7"/>
    <w:basedOn w:val="Normal"/>
    <w:uiPriority w:val="99"/>
    <w:rsid w:val="00D32A0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0">
    <w:name w:val="c20"/>
    <w:basedOn w:val="DefaultParagraphFont"/>
    <w:uiPriority w:val="99"/>
    <w:rsid w:val="00C14246"/>
    <w:rPr>
      <w:rFonts w:cs="Times New Roman"/>
    </w:rPr>
  </w:style>
  <w:style w:type="character" w:customStyle="1" w:styleId="c21">
    <w:name w:val="c21"/>
    <w:basedOn w:val="DefaultParagraphFont"/>
    <w:uiPriority w:val="99"/>
    <w:rsid w:val="00C14246"/>
    <w:rPr>
      <w:rFonts w:cs="Times New Roman"/>
    </w:rPr>
  </w:style>
  <w:style w:type="paragraph" w:styleId="NormalWeb">
    <w:name w:val="Normal (Web)"/>
    <w:basedOn w:val="Normal"/>
    <w:uiPriority w:val="99"/>
    <w:rsid w:val="00C14246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FontStyle31">
    <w:name w:val="Font Style31"/>
    <w:basedOn w:val="DefaultParagraphFont"/>
    <w:uiPriority w:val="99"/>
    <w:rsid w:val="00C1424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4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tul.ru" TargetMode="External"/><Relationship Id="rId13" Type="http://schemas.openxmlformats.org/officeDocument/2006/relationships/hyperlink" Target="http://www.englishteacher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english-easy.info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edsovet.s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tolearnenglish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-n.ru/" TargetMode="External"/><Relationship Id="rId14" Type="http://schemas.openxmlformats.org/officeDocument/2006/relationships/hyperlink" Target="http://interaktiveboar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70</Pages>
  <Words>23119</Words>
  <Characters>-32766</Characters>
  <Application>Microsoft Office Outlook</Application>
  <DocSecurity>0</DocSecurity>
  <Lines>0</Lines>
  <Paragraphs>0</Paragraphs>
  <ScaleCrop>false</ScaleCrop>
  <Company>XTreme.ws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13</cp:revision>
  <dcterms:created xsi:type="dcterms:W3CDTF">2017-10-01T07:09:00Z</dcterms:created>
  <dcterms:modified xsi:type="dcterms:W3CDTF">2017-11-02T15:25:00Z</dcterms:modified>
</cp:coreProperties>
</file>