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84C" w:rsidRPr="00696E1F" w:rsidRDefault="00DC584C" w:rsidP="005E55DB">
      <w:pPr>
        <w:pStyle w:val="BodyText"/>
      </w:pPr>
      <w:r>
        <w:t xml:space="preserve">  </w:t>
      </w:r>
      <w:r w:rsidRPr="00696E1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3pt">
            <v:imagedata r:id="rId7" o:title=""/>
          </v:shape>
        </w:pict>
      </w:r>
    </w:p>
    <w:p w:rsidR="00DC584C" w:rsidRDefault="00DC584C" w:rsidP="00022816">
      <w:pPr>
        <w:pStyle w:val="NoSpacing"/>
        <w:ind w:left="284" w:right="279"/>
        <w:jc w:val="center"/>
        <w:rPr>
          <w:rFonts w:ascii="Times New Roman" w:hAnsi="Times New Roman"/>
          <w:b/>
          <w:bCs/>
        </w:rPr>
      </w:pPr>
    </w:p>
    <w:p w:rsidR="00DC584C" w:rsidRPr="00022816" w:rsidRDefault="00DC584C" w:rsidP="00022816">
      <w:pPr>
        <w:pStyle w:val="NoSpacing"/>
        <w:ind w:left="284" w:right="279"/>
        <w:jc w:val="center"/>
        <w:rPr>
          <w:rFonts w:ascii="Times New Roman" w:hAnsi="Times New Roman"/>
          <w:b/>
          <w:bCs/>
          <w:sz w:val="24"/>
          <w:szCs w:val="24"/>
        </w:rPr>
      </w:pPr>
      <w:r w:rsidRPr="00022816">
        <w:rPr>
          <w:rFonts w:ascii="Times New Roman" w:hAnsi="Times New Roman"/>
          <w:b/>
          <w:bCs/>
          <w:sz w:val="24"/>
          <w:szCs w:val="24"/>
        </w:rPr>
        <w:t>Пояснительная</w:t>
      </w:r>
      <w:r w:rsidRPr="00022816">
        <w:rPr>
          <w:rFonts w:ascii="Times New Roman" w:hAnsi="Times New Roman"/>
          <w:b/>
          <w:bCs/>
          <w:sz w:val="24"/>
          <w:szCs w:val="24"/>
        </w:rPr>
        <w:tab/>
        <w:t>записка</w:t>
      </w:r>
    </w:p>
    <w:p w:rsidR="00DC584C" w:rsidRDefault="00DC584C" w:rsidP="001B411C">
      <w:pPr>
        <w:pStyle w:val="NoSpacing"/>
        <w:ind w:right="278"/>
        <w:jc w:val="both"/>
      </w:pPr>
      <w:r w:rsidRPr="00022816">
        <w:t xml:space="preserve">Рабочая программа по геометрии в 7 классе составлена в соответствии с требованиями федерального компонента государственного образовательного стандарта основного общего образования по математике (Приказ Министерства образования РФ от 05.03.2004 года №1089 «Об утверждении федерального компонента государственных образовательных стандартов», Приказ Министерства образования и науки Российской Федерации от 03.03.2008 </w:t>
      </w:r>
      <w:r w:rsidRPr="00022816">
        <w:rPr>
          <w:lang w:val="en-US"/>
        </w:rPr>
        <w:t>N</w:t>
      </w:r>
      <w:r w:rsidRPr="00022816">
        <w:t xml:space="preserve"> 164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образования», утвержденный приказом Министерства образования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 w:rsidRPr="00022816">
          <w:t>2004 г</w:t>
        </w:r>
      </w:smartTag>
      <w:r w:rsidRPr="00022816">
        <w:t xml:space="preserve">. </w:t>
      </w:r>
      <w:r w:rsidRPr="00022816">
        <w:rPr>
          <w:lang w:val="en-US"/>
        </w:rPr>
        <w:t>N</w:t>
      </w:r>
      <w:r w:rsidRPr="00022816">
        <w:t xml:space="preserve"> 1089 «Об утверждении федерального компонента государственных образовательных стандартов»), Примерные программы по учебным предметам. Математика.5-9 классы (стандарты второго поколения).-М.: Просвещение,2010г, с учетом «Примерной программы общеобразовательных учреждений»/Л.С.Атанасян , В.Ф.Бутузов, С.В.Кадомцев –М.:Просвещение,2008 (составитель Т.А.Бурмистрова).</w:t>
      </w:r>
    </w:p>
    <w:p w:rsidR="00DC584C" w:rsidRPr="001B411C" w:rsidRDefault="00DC584C" w:rsidP="001B411C">
      <w:pPr>
        <w:pStyle w:val="NoSpacing"/>
        <w:ind w:right="278"/>
        <w:jc w:val="both"/>
        <w:rPr>
          <w:rFonts w:ascii="Times New Roman" w:hAnsi="Times New Roman"/>
          <w:sz w:val="24"/>
          <w:szCs w:val="24"/>
        </w:rPr>
      </w:pPr>
    </w:p>
    <w:p w:rsidR="00DC584C" w:rsidRPr="001B411C" w:rsidRDefault="00DC584C" w:rsidP="002D453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22816">
        <w:rPr>
          <w:rFonts w:ascii="Times New Roman" w:hAnsi="Times New Roman"/>
          <w:b/>
          <w:sz w:val="24"/>
          <w:szCs w:val="24"/>
        </w:rPr>
        <w:t>Обучение математике  в основной школе направлено на достижение следующих целей:</w:t>
      </w:r>
      <w:r w:rsidRPr="00022816">
        <w:rPr>
          <w:rFonts w:ascii="Times New Roman" w:hAnsi="Times New Roman"/>
          <w:b/>
          <w:sz w:val="24"/>
          <w:szCs w:val="24"/>
        </w:rPr>
        <w:br/>
      </w:r>
      <w:r w:rsidRPr="00022816">
        <w:rPr>
          <w:rFonts w:ascii="Times New Roman" w:hAnsi="Times New Roman"/>
          <w:sz w:val="24"/>
          <w:szCs w:val="24"/>
          <w:u w:val="single"/>
        </w:rPr>
        <w:t>1) в направлении личностного развития:</w:t>
      </w:r>
      <w:r w:rsidRPr="00022816">
        <w:rPr>
          <w:rFonts w:ascii="Times New Roman" w:hAnsi="Times New Roman"/>
          <w:sz w:val="24"/>
          <w:szCs w:val="24"/>
        </w:rPr>
        <w:br/>
        <w:t>• развитие логического и критического мышления, культуры речи, способности к умственному эксперименту;</w:t>
      </w:r>
      <w:r w:rsidRPr="00022816">
        <w:rPr>
          <w:rFonts w:ascii="Times New Roman" w:hAnsi="Times New Roman"/>
          <w:sz w:val="24"/>
          <w:szCs w:val="24"/>
        </w:rPr>
        <w:br/>
        <w:t>• 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  <w:r w:rsidRPr="00022816">
        <w:rPr>
          <w:rFonts w:ascii="Times New Roman" w:hAnsi="Times New Roman"/>
          <w:sz w:val="24"/>
          <w:szCs w:val="24"/>
        </w:rPr>
        <w:br/>
        <w:t>• воспитание качеств личности, обеспечивающих социальную мобильность, способность принимать самостоятельные решения;</w:t>
      </w:r>
      <w:r w:rsidRPr="00022816">
        <w:rPr>
          <w:rFonts w:ascii="Times New Roman" w:hAnsi="Times New Roman"/>
          <w:sz w:val="24"/>
          <w:szCs w:val="24"/>
        </w:rPr>
        <w:br/>
        <w:t>• формирование качеств мышления, необходимых для адаптации в современном информационном обществе;</w:t>
      </w:r>
      <w:r w:rsidRPr="00022816">
        <w:rPr>
          <w:rFonts w:ascii="Times New Roman" w:hAnsi="Times New Roman"/>
          <w:sz w:val="24"/>
          <w:szCs w:val="24"/>
        </w:rPr>
        <w:br/>
        <w:t>• развитие интереса к математическому творчеству и математических способностей;</w:t>
      </w:r>
      <w:r w:rsidRPr="00022816">
        <w:rPr>
          <w:rFonts w:ascii="Times New Roman" w:hAnsi="Times New Roman"/>
          <w:sz w:val="24"/>
          <w:szCs w:val="24"/>
        </w:rPr>
        <w:br/>
      </w:r>
      <w:r w:rsidRPr="00022816">
        <w:rPr>
          <w:rFonts w:ascii="Times New Roman" w:hAnsi="Times New Roman"/>
          <w:sz w:val="24"/>
          <w:szCs w:val="24"/>
          <w:u w:val="single"/>
        </w:rPr>
        <w:t>2) в метапредметном направлении:</w:t>
      </w:r>
      <w:r w:rsidRPr="00022816">
        <w:rPr>
          <w:rFonts w:ascii="Times New Roman" w:hAnsi="Times New Roman"/>
          <w:sz w:val="24"/>
          <w:szCs w:val="24"/>
          <w:u w:val="single"/>
        </w:rPr>
        <w:br/>
      </w:r>
      <w:r w:rsidRPr="00022816">
        <w:rPr>
          <w:rFonts w:ascii="Times New Roman" w:hAnsi="Times New Roman"/>
          <w:sz w:val="24"/>
          <w:szCs w:val="24"/>
        </w:rPr>
        <w:t>• 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  <w:r w:rsidRPr="00022816">
        <w:rPr>
          <w:rFonts w:ascii="Times New Roman" w:hAnsi="Times New Roman"/>
          <w:sz w:val="24"/>
          <w:szCs w:val="24"/>
        </w:rPr>
        <w:br/>
        <w:t>• 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  <w:r w:rsidRPr="00022816">
        <w:rPr>
          <w:rFonts w:ascii="Times New Roman" w:hAnsi="Times New Roman"/>
          <w:sz w:val="24"/>
          <w:szCs w:val="24"/>
        </w:rPr>
        <w:br/>
        <w:t>• 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  <w:r w:rsidRPr="00022816">
        <w:rPr>
          <w:rFonts w:ascii="Times New Roman" w:hAnsi="Times New Roman"/>
          <w:sz w:val="24"/>
          <w:szCs w:val="24"/>
        </w:rPr>
        <w:br/>
      </w:r>
      <w:r w:rsidRPr="00022816">
        <w:rPr>
          <w:rFonts w:ascii="Times New Roman" w:hAnsi="Times New Roman"/>
          <w:sz w:val="24"/>
          <w:szCs w:val="24"/>
          <w:u w:val="single"/>
        </w:rPr>
        <w:t>3) в предметном направлении:</w:t>
      </w:r>
      <w:r w:rsidRPr="00022816">
        <w:rPr>
          <w:rFonts w:ascii="Times New Roman" w:hAnsi="Times New Roman"/>
          <w:sz w:val="24"/>
          <w:szCs w:val="24"/>
          <w:u w:val="single"/>
        </w:rPr>
        <w:br/>
      </w:r>
      <w:r w:rsidRPr="00022816">
        <w:rPr>
          <w:rFonts w:ascii="Times New Roman" w:hAnsi="Times New Roman"/>
          <w:sz w:val="24"/>
          <w:szCs w:val="24"/>
        </w:rPr>
        <w:t>• 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</w:t>
      </w:r>
      <w:r w:rsidRPr="00022816">
        <w:rPr>
          <w:rFonts w:ascii="Times New Roman" w:hAnsi="Times New Roman"/>
          <w:sz w:val="24"/>
          <w:szCs w:val="24"/>
        </w:rPr>
        <w:br/>
        <w:t>• 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DC584C" w:rsidRPr="00022816" w:rsidRDefault="00DC584C" w:rsidP="002D453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22816">
        <w:rPr>
          <w:rFonts w:ascii="Times New Roman" w:hAnsi="Times New Roman"/>
          <w:b/>
          <w:sz w:val="24"/>
          <w:szCs w:val="24"/>
        </w:rPr>
        <w:t>2.Общая характеристика  учебного предмета «Геометрия»</w:t>
      </w:r>
    </w:p>
    <w:p w:rsidR="00DC584C" w:rsidRPr="00022816" w:rsidRDefault="00DC584C" w:rsidP="002D4532">
      <w:pPr>
        <w:spacing w:line="240" w:lineRule="auto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Геометрия 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DC584C" w:rsidRPr="00022816" w:rsidRDefault="00DC584C" w:rsidP="002D4532">
      <w:pPr>
        <w:spacing w:line="240" w:lineRule="auto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В курсе геометрии 7 класса систематизируются знания обучающихся о простейших геометрических фигурах и их свойствах; вводится понятие равенства фигур; вводится понятие теоремы; вырабатывается умение доказывать равенство треугольников с помощью изученных признаков; вводится новый класс задач - на построение с помощью циркуля и линейки; вводится одно из важнейших понятий - понятие параллельных прямых; даётся первое представление об аксиомах и аксиоматическом методе в геометрии; вводится аксиома параллельных прямых; рассматриваются новые интересные и важные свойства треугольников (в данной теме доказывается одна из важнейших теорем геометрии — теорема о сумме углов треугольника. Она позволяет дать классификацию треугольников по углам (остроугольный, прямоугольный, тупоугольный), а также установить некоторые свойства и признаки равенства прямоугольных треугольников).</w:t>
      </w:r>
    </w:p>
    <w:p w:rsidR="00DC584C" w:rsidRPr="00022816" w:rsidRDefault="00DC584C" w:rsidP="002D453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22816">
        <w:rPr>
          <w:rFonts w:ascii="Times New Roman" w:hAnsi="Times New Roman"/>
          <w:b/>
          <w:sz w:val="24"/>
          <w:szCs w:val="24"/>
        </w:rPr>
        <w:t>3.Описание места учебного предмета «Геометрия» в учебном плане</w:t>
      </w:r>
    </w:p>
    <w:p w:rsidR="00DC584C" w:rsidRPr="00771D74" w:rsidRDefault="00DC584C" w:rsidP="001B411C">
      <w:pPr>
        <w:pStyle w:val="NoSpacing"/>
        <w:ind w:right="263"/>
        <w:jc w:val="both"/>
        <w:rPr>
          <w:rFonts w:ascii="Times New Roman" w:hAnsi="Times New Roman"/>
        </w:rPr>
      </w:pPr>
      <w:r w:rsidRPr="00771D74">
        <w:rPr>
          <w:rFonts w:ascii="Times New Roman" w:hAnsi="Times New Roman"/>
        </w:rPr>
        <w:t xml:space="preserve">Федеральный базисный учебный план Российской Федерации отводит 204 часа (2 часа в неделю) для изучения геометрии на ступени основного общего образования. Согласно учебному плану филиала </w:t>
      </w:r>
      <w:r>
        <w:rPr>
          <w:rFonts w:ascii="Times New Roman" w:hAnsi="Times New Roman"/>
        </w:rPr>
        <w:t>муниципального автономного общеобразовательного учреждения</w:t>
      </w:r>
      <w:r w:rsidRPr="00771D74">
        <w:rPr>
          <w:rFonts w:ascii="Times New Roman" w:hAnsi="Times New Roman"/>
        </w:rPr>
        <w:t xml:space="preserve"> Гагаринская</w:t>
      </w:r>
      <w:r>
        <w:rPr>
          <w:rFonts w:ascii="Times New Roman" w:hAnsi="Times New Roman"/>
        </w:rPr>
        <w:t xml:space="preserve"> средняя общеобразовательная школа</w:t>
      </w:r>
      <w:r w:rsidRPr="00771D74">
        <w:rPr>
          <w:rFonts w:ascii="Times New Roman" w:hAnsi="Times New Roman"/>
        </w:rPr>
        <w:t xml:space="preserve"> – Синиц</w:t>
      </w:r>
      <w:r>
        <w:rPr>
          <w:rFonts w:ascii="Times New Roman" w:hAnsi="Times New Roman"/>
        </w:rPr>
        <w:t>ы</w:t>
      </w:r>
      <w:r w:rsidRPr="00771D74">
        <w:rPr>
          <w:rFonts w:ascii="Times New Roman" w:hAnsi="Times New Roman"/>
        </w:rPr>
        <w:t>нская основная общеобразовательная</w:t>
      </w:r>
      <w:r>
        <w:rPr>
          <w:rFonts w:ascii="Times New Roman" w:hAnsi="Times New Roman"/>
        </w:rPr>
        <w:t xml:space="preserve"> школа на изучение геометрии в 7</w:t>
      </w:r>
      <w:r w:rsidRPr="00771D74">
        <w:rPr>
          <w:rFonts w:ascii="Times New Roman" w:hAnsi="Times New Roman"/>
        </w:rPr>
        <w:t xml:space="preserve"> классе отводится 2 часа в неделю (68 часов в год).</w:t>
      </w:r>
    </w:p>
    <w:p w:rsidR="00DC584C" w:rsidRPr="00022816" w:rsidRDefault="00DC584C" w:rsidP="002D453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2D453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22816">
        <w:rPr>
          <w:rFonts w:ascii="Times New Roman" w:hAnsi="Times New Roman"/>
          <w:b/>
          <w:sz w:val="24"/>
          <w:szCs w:val="24"/>
        </w:rPr>
        <w:t>4.Личностные, метапредметные и предметные результаты  освоения учебного предмет     « Геометрия»</w:t>
      </w:r>
    </w:p>
    <w:p w:rsidR="00DC584C" w:rsidRPr="00022816" w:rsidRDefault="00DC584C" w:rsidP="00AC31F3">
      <w:pPr>
        <w:pStyle w:val="ListParagraph"/>
        <w:numPr>
          <w:ilvl w:val="0"/>
          <w:numId w:val="30"/>
        </w:numPr>
        <w:rPr>
          <w:b/>
        </w:rPr>
      </w:pPr>
      <w:r w:rsidRPr="00022816">
        <w:rPr>
          <w:b/>
        </w:rPr>
        <w:t>личностные: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1)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                                                                             2) формирование целостного мировоззрения, соответствующего современному уровню развития науки и общественной практики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3) формирование коммуникативной компетентности в общении и сотрудничестве со сверстниками, старшими и младшими образовательной, общественно полезной, учебно-исследовательской, творческой и других видах деятельности;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4)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5) критичность мышления, умение распознавать логически некорректные высказывания, отличать гипотезу от факт;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6) креативность мышления, инициативу, находчивость, активность при решении геометрических задач;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7) умение контролировать процесс и результат учебной математической деятельности;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8) способность к эмоциональному восприятию математических объектов, задач, решений, рассуждений;</w:t>
      </w:r>
    </w:p>
    <w:p w:rsidR="00DC584C" w:rsidRPr="00022816" w:rsidRDefault="00DC584C" w:rsidP="00AC31F3">
      <w:pPr>
        <w:pStyle w:val="ListParagraph"/>
        <w:numPr>
          <w:ilvl w:val="0"/>
          <w:numId w:val="30"/>
        </w:numPr>
        <w:rPr>
          <w:b/>
        </w:rPr>
      </w:pPr>
      <w:r w:rsidRPr="00022816">
        <w:rPr>
          <w:b/>
        </w:rPr>
        <w:t>метапредметные: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1) умение самостоятельно планировать альтернативные пути достижения цели, осознанно выбирать наиболее эффективные способы решения учебных и познавательных задач;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2) 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3) умение адекватно оценивать правильность или ошибоч</w:t>
      </w:r>
      <w:r w:rsidRPr="00022816">
        <w:rPr>
          <w:rFonts w:ascii="Times New Roman" w:hAnsi="Times New Roman"/>
          <w:sz w:val="24"/>
          <w:szCs w:val="24"/>
        </w:rPr>
        <w:softHyphen/>
        <w:t>ность выполнения учебной задачи, её объективную труд</w:t>
      </w:r>
      <w:r w:rsidRPr="00022816">
        <w:rPr>
          <w:rFonts w:ascii="Times New Roman" w:hAnsi="Times New Roman"/>
          <w:sz w:val="24"/>
          <w:szCs w:val="24"/>
        </w:rPr>
        <w:softHyphen/>
        <w:t>ность и собственные возможности её решения;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4) осознанное владение логическими действиями определе</w:t>
      </w:r>
      <w:r w:rsidRPr="00022816">
        <w:rPr>
          <w:rFonts w:ascii="Times New Roman" w:hAnsi="Times New Roman"/>
          <w:sz w:val="24"/>
          <w:szCs w:val="24"/>
        </w:rPr>
        <w:softHyphen/>
        <w:t>ния понятий, обобщения, установления аналогий, класси</w:t>
      </w:r>
      <w:r w:rsidRPr="00022816">
        <w:rPr>
          <w:rFonts w:ascii="Times New Roman" w:hAnsi="Times New Roman"/>
          <w:sz w:val="24"/>
          <w:szCs w:val="24"/>
        </w:rPr>
        <w:softHyphen/>
        <w:t>фикации на основе самостоятельного выбора оснований и критериев, установления родовидовых связей;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5) умение устанавливать причинно-следственные связи, стро</w:t>
      </w:r>
      <w:r w:rsidRPr="00022816">
        <w:rPr>
          <w:rFonts w:ascii="Times New Roman" w:hAnsi="Times New Roman"/>
          <w:sz w:val="24"/>
          <w:szCs w:val="24"/>
        </w:rPr>
        <w:softHyphen/>
        <w:t>ить логическое рассуждение, умозаключение (индуктив</w:t>
      </w:r>
      <w:r w:rsidRPr="00022816">
        <w:rPr>
          <w:rFonts w:ascii="Times New Roman" w:hAnsi="Times New Roman"/>
          <w:sz w:val="24"/>
          <w:szCs w:val="24"/>
        </w:rPr>
        <w:softHyphen/>
        <w:t>ное, дедуктивное и по аналогии) и выводы;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6) умение создавать, применять и преобразовывать знаково-</w:t>
      </w:r>
      <w:r w:rsidRPr="00022816">
        <w:rPr>
          <w:rFonts w:ascii="Times New Roman" w:hAnsi="Times New Roman"/>
          <w:sz w:val="24"/>
          <w:szCs w:val="24"/>
        </w:rPr>
        <w:softHyphen/>
        <w:t>символические средства, модели и схемы для решения учебных и познавательных задач;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7) умение организовывать учебное сотрудничество и совмест</w:t>
      </w:r>
      <w:r w:rsidRPr="00022816">
        <w:rPr>
          <w:rFonts w:ascii="Times New Roman" w:hAnsi="Times New Roman"/>
          <w:sz w:val="24"/>
          <w:szCs w:val="24"/>
        </w:rPr>
        <w:softHyphen/>
        <w:t>ную деятельность с учителем и сверстниками: опреде</w:t>
      </w:r>
      <w:r w:rsidRPr="00022816">
        <w:rPr>
          <w:rFonts w:ascii="Times New Roman" w:hAnsi="Times New Roman"/>
          <w:sz w:val="24"/>
          <w:szCs w:val="24"/>
        </w:rPr>
        <w:softHyphen/>
        <w:t>лять цели, распределять функции и роли участников, общие способы работы; умение работать в группе: нахо</w:t>
      </w:r>
      <w:r w:rsidRPr="00022816">
        <w:rPr>
          <w:rFonts w:ascii="Times New Roman" w:hAnsi="Times New Roman"/>
          <w:sz w:val="24"/>
          <w:szCs w:val="24"/>
        </w:rPr>
        <w:softHyphen/>
        <w:t>дить общее решение и разрешать конфликты на основе согласования позиций и учёта интересов; слушать парт</w:t>
      </w:r>
      <w:r w:rsidRPr="00022816">
        <w:rPr>
          <w:rFonts w:ascii="Times New Roman" w:hAnsi="Times New Roman"/>
          <w:sz w:val="24"/>
          <w:szCs w:val="24"/>
        </w:rPr>
        <w:softHyphen/>
        <w:t>нёра; формулировать, аргументировать и отстаивать своё мнение;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8) формирование и развитие учебной и общепользователь</w:t>
      </w:r>
      <w:r w:rsidRPr="00022816">
        <w:rPr>
          <w:rFonts w:ascii="Times New Roman" w:hAnsi="Times New Roman"/>
          <w:sz w:val="24"/>
          <w:szCs w:val="24"/>
        </w:rPr>
        <w:softHyphen/>
        <w:t>ской компетентности в области использования информа</w:t>
      </w:r>
      <w:r w:rsidRPr="00022816">
        <w:rPr>
          <w:rFonts w:ascii="Times New Roman" w:hAnsi="Times New Roman"/>
          <w:sz w:val="24"/>
          <w:szCs w:val="24"/>
        </w:rPr>
        <w:softHyphen/>
        <w:t>ционно-коммуникационных технологий (ИКТ-компетент-ности);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9) формирование первоначальных представлений об идеях и о методах ма</w:t>
      </w:r>
      <w:r w:rsidRPr="00022816">
        <w:rPr>
          <w:rFonts w:ascii="Times New Roman" w:hAnsi="Times New Roman"/>
          <w:sz w:val="24"/>
          <w:szCs w:val="24"/>
        </w:rPr>
        <w:softHyphen/>
        <w:t>тематики как об универсальном языке науки и техники, о средстве моделирования явлений и процессов;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10) умение видеть математическую задачу в контексте про</w:t>
      </w:r>
      <w:r w:rsidRPr="00022816">
        <w:rPr>
          <w:rFonts w:ascii="Times New Roman" w:hAnsi="Times New Roman"/>
          <w:sz w:val="24"/>
          <w:szCs w:val="24"/>
        </w:rPr>
        <w:softHyphen/>
        <w:t>блемной ситуации в других дисциплинах, в окружающей жизни;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11) умение находить в различных источниках информацию, не</w:t>
      </w:r>
      <w:r w:rsidRPr="00022816">
        <w:rPr>
          <w:rFonts w:ascii="Times New Roman" w:hAnsi="Times New Roman"/>
          <w:sz w:val="24"/>
          <w:szCs w:val="24"/>
        </w:rPr>
        <w:softHyphen/>
        <w:t>обходимую для решения математических проблем, и пред</w:t>
      </w:r>
      <w:r w:rsidRPr="00022816">
        <w:rPr>
          <w:rFonts w:ascii="Times New Roman" w:hAnsi="Times New Roman"/>
          <w:sz w:val="24"/>
          <w:szCs w:val="24"/>
        </w:rPr>
        <w:softHyphen/>
        <w:t>ставлять её в понятной форме; принимать решение в усло</w:t>
      </w:r>
      <w:r w:rsidRPr="00022816">
        <w:rPr>
          <w:rFonts w:ascii="Times New Roman" w:hAnsi="Times New Roman"/>
          <w:sz w:val="24"/>
          <w:szCs w:val="24"/>
        </w:rPr>
        <w:softHyphen/>
        <w:t>виях неполной и избыточной, точной и вероятностной информации;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12) умение понимать и использовать математические средства наглядности (рисунки, чертежи, схемы и др.) для иллю</w:t>
      </w:r>
      <w:r w:rsidRPr="00022816">
        <w:rPr>
          <w:rFonts w:ascii="Times New Roman" w:hAnsi="Times New Roman"/>
          <w:sz w:val="24"/>
          <w:szCs w:val="24"/>
        </w:rPr>
        <w:softHyphen/>
        <w:t>страции, интерпретации, аргументации;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13)умение выдвигать гипотезы при решении учебных задач и понимать необходимость ихпроверки;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14) умение применять индуктивные и дедуктивные способы рассуждений, видеть различные стратегии решения задач;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15) понимание сущности алгоритмических предписаний и уме</w:t>
      </w:r>
      <w:r w:rsidRPr="00022816">
        <w:rPr>
          <w:rFonts w:ascii="Times New Roman" w:hAnsi="Times New Roman"/>
          <w:sz w:val="24"/>
          <w:szCs w:val="24"/>
        </w:rPr>
        <w:softHyphen/>
        <w:t>ние действовать в соответствии с предложенным алго</w:t>
      </w:r>
      <w:r w:rsidRPr="00022816">
        <w:rPr>
          <w:rFonts w:ascii="Times New Roman" w:hAnsi="Times New Roman"/>
          <w:sz w:val="24"/>
          <w:szCs w:val="24"/>
        </w:rPr>
        <w:softHyphen/>
        <w:t>ритмом;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16) умение самостоятельно ставить цели, выбирать и созда</w:t>
      </w:r>
      <w:r w:rsidRPr="00022816">
        <w:rPr>
          <w:rFonts w:ascii="Times New Roman" w:hAnsi="Times New Roman"/>
          <w:sz w:val="24"/>
          <w:szCs w:val="24"/>
        </w:rPr>
        <w:softHyphen/>
        <w:t>вать алгоритмы для решения учебных математических проблем;</w:t>
      </w:r>
    </w:p>
    <w:p w:rsidR="00DC584C" w:rsidRPr="00022816" w:rsidRDefault="00DC584C" w:rsidP="00AC31F3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17) умение планировать и осуществлять деятельность, направ</w:t>
      </w:r>
      <w:r w:rsidRPr="00022816">
        <w:rPr>
          <w:rFonts w:ascii="Times New Roman" w:hAnsi="Times New Roman"/>
          <w:sz w:val="24"/>
          <w:szCs w:val="24"/>
        </w:rPr>
        <w:softHyphen/>
        <w:t>ленную на решение задач исследовательского характера;</w:t>
      </w:r>
    </w:p>
    <w:p w:rsidR="00DC584C" w:rsidRPr="00022816" w:rsidRDefault="00DC584C" w:rsidP="006510A7">
      <w:pPr>
        <w:pStyle w:val="ListParagraph"/>
        <w:numPr>
          <w:ilvl w:val="0"/>
          <w:numId w:val="30"/>
        </w:numPr>
        <w:rPr>
          <w:b/>
        </w:rPr>
      </w:pPr>
      <w:r w:rsidRPr="00022816">
        <w:rPr>
          <w:b/>
        </w:rPr>
        <w:t>предметные:</w:t>
      </w:r>
    </w:p>
    <w:p w:rsidR="00DC584C" w:rsidRPr="00022816" w:rsidRDefault="00DC584C" w:rsidP="006510A7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1)овладение базовым понятийным аппаратом по основным разделам содержания; представление об основных изучае</w:t>
      </w:r>
      <w:r w:rsidRPr="00022816">
        <w:rPr>
          <w:rFonts w:ascii="Times New Roman" w:hAnsi="Times New Roman"/>
          <w:sz w:val="24"/>
          <w:szCs w:val="24"/>
        </w:rPr>
        <w:softHyphen/>
        <w:t>мых понятиях (число, геометрическая фигура, вектор, ко</w:t>
      </w:r>
      <w:r w:rsidRPr="00022816">
        <w:rPr>
          <w:rFonts w:ascii="Times New Roman" w:hAnsi="Times New Roman"/>
          <w:sz w:val="24"/>
          <w:szCs w:val="24"/>
        </w:rPr>
        <w:softHyphen/>
        <w:t>ординаты) как важнейших математических моделях, по</w:t>
      </w:r>
      <w:r w:rsidRPr="00022816">
        <w:rPr>
          <w:rFonts w:ascii="Times New Roman" w:hAnsi="Times New Roman"/>
          <w:sz w:val="24"/>
          <w:szCs w:val="24"/>
        </w:rPr>
        <w:softHyphen/>
        <w:t>зволяющих описывать и изучать реальные процессы и явления;</w:t>
      </w:r>
    </w:p>
    <w:p w:rsidR="00DC584C" w:rsidRPr="00022816" w:rsidRDefault="00DC584C" w:rsidP="006510A7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2) умение работать с геометрическим текстом (анализиро</w:t>
      </w:r>
      <w:r w:rsidRPr="00022816">
        <w:rPr>
          <w:rFonts w:ascii="Times New Roman" w:hAnsi="Times New Roman"/>
          <w:sz w:val="24"/>
          <w:szCs w:val="24"/>
        </w:rPr>
        <w:softHyphen/>
        <w:t>вать, извлекать необходимую информацию), точно и гра</w:t>
      </w:r>
      <w:r w:rsidRPr="00022816">
        <w:rPr>
          <w:rFonts w:ascii="Times New Roman" w:hAnsi="Times New Roman"/>
          <w:sz w:val="24"/>
          <w:szCs w:val="24"/>
        </w:rPr>
        <w:softHyphen/>
        <w:t>мотно выражать свои мысли в устной и письменной речи с применением математической терминологии и символи</w:t>
      </w:r>
      <w:r w:rsidRPr="00022816">
        <w:rPr>
          <w:rFonts w:ascii="Times New Roman" w:hAnsi="Times New Roman"/>
          <w:sz w:val="24"/>
          <w:szCs w:val="24"/>
        </w:rPr>
        <w:softHyphen/>
        <w:t>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:rsidR="00DC584C" w:rsidRPr="00022816" w:rsidRDefault="00DC584C" w:rsidP="006510A7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3)овладение навыками устных, письменных, инструменталь</w:t>
      </w:r>
      <w:r w:rsidRPr="00022816">
        <w:rPr>
          <w:rFonts w:ascii="Times New Roman" w:hAnsi="Times New Roman"/>
          <w:sz w:val="24"/>
          <w:szCs w:val="24"/>
        </w:rPr>
        <w:softHyphen/>
        <w:t>ных вычислений;</w:t>
      </w:r>
    </w:p>
    <w:p w:rsidR="00DC584C" w:rsidRPr="00022816" w:rsidRDefault="00DC584C" w:rsidP="006510A7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4) овладение геометрическим языком, умение использовать его для описания предметов окружающего мира, раз</w:t>
      </w:r>
      <w:r w:rsidRPr="00022816">
        <w:rPr>
          <w:rFonts w:ascii="Times New Roman" w:hAnsi="Times New Roman"/>
          <w:sz w:val="24"/>
          <w:szCs w:val="24"/>
        </w:rPr>
        <w:softHyphen/>
        <w:t>витие пространственных представлений и изобразитель</w:t>
      </w:r>
      <w:r w:rsidRPr="00022816">
        <w:rPr>
          <w:rFonts w:ascii="Times New Roman" w:hAnsi="Times New Roman"/>
          <w:sz w:val="24"/>
          <w:szCs w:val="24"/>
        </w:rPr>
        <w:softHyphen/>
        <w:t>ных умений, приобретение навыков геометрических по</w:t>
      </w:r>
      <w:r w:rsidRPr="00022816">
        <w:rPr>
          <w:rFonts w:ascii="Times New Roman" w:hAnsi="Times New Roman"/>
          <w:sz w:val="24"/>
          <w:szCs w:val="24"/>
        </w:rPr>
        <w:softHyphen/>
        <w:t>строений;</w:t>
      </w:r>
    </w:p>
    <w:p w:rsidR="00DC584C" w:rsidRPr="00022816" w:rsidRDefault="00DC584C" w:rsidP="006510A7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5) усвоение систематических знаний о плоских фигурах и их свойствах, а также на наглядном уровне — о простейших пространственных телах, умение применять систематиче</w:t>
      </w:r>
      <w:r w:rsidRPr="00022816">
        <w:rPr>
          <w:rFonts w:ascii="Times New Roman" w:hAnsi="Times New Roman"/>
          <w:sz w:val="24"/>
          <w:szCs w:val="24"/>
        </w:rPr>
        <w:softHyphen/>
        <w:t>ские знания о них для решения геометрических и практи</w:t>
      </w:r>
      <w:r w:rsidRPr="00022816">
        <w:rPr>
          <w:rFonts w:ascii="Times New Roman" w:hAnsi="Times New Roman"/>
          <w:sz w:val="24"/>
          <w:szCs w:val="24"/>
        </w:rPr>
        <w:softHyphen/>
        <w:t>ческих задач;</w:t>
      </w:r>
    </w:p>
    <w:p w:rsidR="00DC584C" w:rsidRPr="00022816" w:rsidRDefault="00DC584C" w:rsidP="006510A7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6) умение измерять длины отрезков, величины углов, исполь</w:t>
      </w:r>
      <w:r w:rsidRPr="00022816">
        <w:rPr>
          <w:rFonts w:ascii="Times New Roman" w:hAnsi="Times New Roman"/>
          <w:sz w:val="24"/>
          <w:szCs w:val="24"/>
        </w:rPr>
        <w:softHyphen/>
        <w:t>зовать формулы для нахождения периметров, площадей и объёмов геометрических фигур;</w:t>
      </w:r>
    </w:p>
    <w:p w:rsidR="00DC584C" w:rsidRPr="00022816" w:rsidRDefault="00DC584C" w:rsidP="006510A7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7) 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DC584C" w:rsidRPr="00022816" w:rsidRDefault="00DC584C" w:rsidP="002D453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22816">
        <w:rPr>
          <w:rFonts w:ascii="Times New Roman" w:hAnsi="Times New Roman"/>
          <w:b/>
          <w:sz w:val="24"/>
          <w:szCs w:val="24"/>
        </w:rPr>
        <w:t>5. Содержание учебного предмета «Геометрия»</w:t>
      </w:r>
    </w:p>
    <w:p w:rsidR="00DC584C" w:rsidRPr="00022816" w:rsidRDefault="00DC584C" w:rsidP="002D453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22816">
        <w:rPr>
          <w:rFonts w:ascii="Times New Roman" w:hAnsi="Times New Roman"/>
          <w:b/>
          <w:sz w:val="24"/>
          <w:szCs w:val="24"/>
        </w:rPr>
        <w:t xml:space="preserve">1. Начальные геометрические сведения </w:t>
      </w:r>
    </w:p>
    <w:p w:rsidR="00DC584C" w:rsidRPr="00022816" w:rsidRDefault="00DC584C" w:rsidP="00593A4B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Начальные понятия планиметрии. Геометрические фигу</w:t>
      </w:r>
      <w:r w:rsidRPr="00022816">
        <w:rPr>
          <w:rFonts w:ascii="Times New Roman" w:hAnsi="Times New Roman"/>
          <w:sz w:val="24"/>
          <w:szCs w:val="24"/>
        </w:rPr>
        <w:softHyphen/>
        <w:t>ры. Понятие о равенстве фигур. Отрезок. Равенство отрезков. Длина отрезка и ее свойства. Угол. Равенство углов. Величина угла и ее свойства. Смежные и вертикальные углы и их свой</w:t>
      </w:r>
      <w:r w:rsidRPr="00022816">
        <w:rPr>
          <w:rFonts w:ascii="Times New Roman" w:hAnsi="Times New Roman"/>
          <w:sz w:val="24"/>
          <w:szCs w:val="24"/>
        </w:rPr>
        <w:softHyphen/>
        <w:t>ства. Перпендикулярные прямые.</w:t>
      </w:r>
    </w:p>
    <w:p w:rsidR="00DC584C" w:rsidRPr="00022816" w:rsidRDefault="00DC584C" w:rsidP="00593A4B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Основная цель — систематизировать знания учащих</w:t>
      </w:r>
      <w:r w:rsidRPr="00022816">
        <w:rPr>
          <w:rFonts w:ascii="Times New Roman" w:hAnsi="Times New Roman"/>
          <w:sz w:val="24"/>
          <w:szCs w:val="24"/>
        </w:rPr>
        <w:softHyphen/>
        <w:t>ся об основных свойствах простейших геометрических фигур, ввести понятие равенства фигур.</w:t>
      </w:r>
    </w:p>
    <w:p w:rsidR="00DC584C" w:rsidRPr="00022816" w:rsidRDefault="00DC584C" w:rsidP="00593A4B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Основное внимание в учебном материале этой темы уде</w:t>
      </w:r>
      <w:r w:rsidRPr="00022816">
        <w:rPr>
          <w:rFonts w:ascii="Times New Roman" w:hAnsi="Times New Roman"/>
          <w:sz w:val="24"/>
          <w:szCs w:val="24"/>
        </w:rPr>
        <w:softHyphen/>
        <w:t>ляется двум аспектам: понятию равенства геометрических фигур (отрезков и углов) и свойствам измерения отрезков и углов, что находит свое отражение в заданной системе упраж</w:t>
      </w:r>
      <w:r w:rsidRPr="00022816">
        <w:rPr>
          <w:rFonts w:ascii="Times New Roman" w:hAnsi="Times New Roman"/>
          <w:sz w:val="24"/>
          <w:szCs w:val="24"/>
        </w:rPr>
        <w:softHyphen/>
        <w:t>нений.</w:t>
      </w:r>
    </w:p>
    <w:p w:rsidR="00DC584C" w:rsidRPr="00022816" w:rsidRDefault="00DC584C" w:rsidP="00593A4B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Изучение данной темы должно также решать задачу введе</w:t>
      </w:r>
      <w:r w:rsidRPr="00022816">
        <w:rPr>
          <w:rFonts w:ascii="Times New Roman" w:hAnsi="Times New Roman"/>
          <w:sz w:val="24"/>
          <w:szCs w:val="24"/>
        </w:rPr>
        <w:softHyphen/>
        <w:t>ния терминологии, развития навыков изображения планимет</w:t>
      </w:r>
      <w:r w:rsidRPr="00022816">
        <w:rPr>
          <w:rFonts w:ascii="Times New Roman" w:hAnsi="Times New Roman"/>
          <w:sz w:val="24"/>
          <w:szCs w:val="24"/>
        </w:rPr>
        <w:softHyphen/>
        <w:t>рических фигур и простейших геометрических конфигураций, связанных с условиями решаемых задач. Решение задач данной темы следует использовать для постепенного формирования у учащихся навыков применения свойств геометрических фигур как опоры при решении задач, первоначально проговаривая их в ходе решения устных задач.</w:t>
      </w:r>
    </w:p>
    <w:p w:rsidR="00DC584C" w:rsidRPr="00022816" w:rsidRDefault="00DC584C" w:rsidP="00593A4B">
      <w:pPr>
        <w:pStyle w:val="NoSpacing"/>
        <w:rPr>
          <w:rFonts w:ascii="Times New Roman" w:hAnsi="Times New Roman"/>
          <w:b/>
          <w:sz w:val="24"/>
          <w:szCs w:val="24"/>
        </w:rPr>
      </w:pPr>
      <w:r w:rsidRPr="00022816">
        <w:rPr>
          <w:rFonts w:ascii="Times New Roman" w:hAnsi="Times New Roman"/>
          <w:b/>
          <w:sz w:val="24"/>
          <w:szCs w:val="24"/>
        </w:rPr>
        <w:t xml:space="preserve">2. Треугольники </w:t>
      </w:r>
    </w:p>
    <w:p w:rsidR="00DC584C" w:rsidRPr="00022816" w:rsidRDefault="00DC584C" w:rsidP="00593A4B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Треугольник. Признаки равенства треугольников. Перпен</w:t>
      </w:r>
      <w:r w:rsidRPr="00022816">
        <w:rPr>
          <w:rFonts w:ascii="Times New Roman" w:hAnsi="Times New Roman"/>
          <w:sz w:val="24"/>
          <w:szCs w:val="24"/>
        </w:rPr>
        <w:softHyphen/>
        <w:t>дикуляр к прямой. Медианы, биссектрисы и высоты треуголь</w:t>
      </w:r>
      <w:r w:rsidRPr="00022816">
        <w:rPr>
          <w:rFonts w:ascii="Times New Roman" w:hAnsi="Times New Roman"/>
          <w:sz w:val="24"/>
          <w:szCs w:val="24"/>
        </w:rPr>
        <w:softHyphen/>
        <w:t>ника. Равнобедренный треугольник и его свойства. Основные задачи на построение с помощью циркуля и линейки.</w:t>
      </w:r>
    </w:p>
    <w:p w:rsidR="00DC584C" w:rsidRPr="00022816" w:rsidRDefault="00DC584C" w:rsidP="00593A4B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Основная цель — сформировать умение доказывать равенство данных треугольников, опираясь на изученные признаки; отработать навыки решения простейших задач на построение с помощью циркуля и линейки.</w:t>
      </w:r>
    </w:p>
    <w:p w:rsidR="00DC584C" w:rsidRPr="00022816" w:rsidRDefault="00DC584C" w:rsidP="00593A4B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При изучении темы следует основное внимание уделить формированию у учащихся умения доказывать равенство тре</w:t>
      </w:r>
      <w:r w:rsidRPr="00022816">
        <w:rPr>
          <w:rFonts w:ascii="Times New Roman" w:hAnsi="Times New Roman"/>
          <w:sz w:val="24"/>
          <w:szCs w:val="24"/>
        </w:rPr>
        <w:softHyphen/>
        <w:t>угольников, т. е. выделять равенство трех соответствующих элементов данных треугольников и делать ссылки на изученные признаки. На начальном этапе изучения темы полезно больше внимания уделять использованию средств наглядно</w:t>
      </w:r>
      <w:r w:rsidRPr="00022816">
        <w:rPr>
          <w:rFonts w:ascii="Times New Roman" w:hAnsi="Times New Roman"/>
          <w:sz w:val="24"/>
          <w:szCs w:val="24"/>
        </w:rPr>
        <w:softHyphen/>
        <w:t>сти, решению задач по готовым чертежам.</w:t>
      </w:r>
    </w:p>
    <w:p w:rsidR="00DC584C" w:rsidRPr="00022816" w:rsidRDefault="00DC584C" w:rsidP="00593A4B">
      <w:pPr>
        <w:pStyle w:val="NoSpacing"/>
        <w:rPr>
          <w:rFonts w:ascii="Times New Roman" w:hAnsi="Times New Roman"/>
          <w:b/>
          <w:sz w:val="24"/>
          <w:szCs w:val="24"/>
        </w:rPr>
      </w:pPr>
      <w:r w:rsidRPr="00022816">
        <w:rPr>
          <w:rFonts w:ascii="Times New Roman" w:hAnsi="Times New Roman"/>
          <w:b/>
          <w:sz w:val="24"/>
          <w:szCs w:val="24"/>
        </w:rPr>
        <w:t xml:space="preserve">3. Параллельные прямые </w:t>
      </w:r>
    </w:p>
    <w:p w:rsidR="00DC584C" w:rsidRPr="00022816" w:rsidRDefault="00DC584C" w:rsidP="00593A4B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Признаки параллельности прямых. Аксиома параллельных прямых. Свойства параллельных прямых.</w:t>
      </w:r>
    </w:p>
    <w:p w:rsidR="00DC584C" w:rsidRPr="00022816" w:rsidRDefault="00DC584C" w:rsidP="00593A4B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Основная цель — дать систематические сведения о параллельности прямых; ввести аксиому параллельных пря</w:t>
      </w:r>
      <w:r w:rsidRPr="00022816">
        <w:rPr>
          <w:rFonts w:ascii="Times New Roman" w:hAnsi="Times New Roman"/>
          <w:sz w:val="24"/>
          <w:szCs w:val="24"/>
        </w:rPr>
        <w:softHyphen/>
        <w:t>мых.</w:t>
      </w:r>
    </w:p>
    <w:p w:rsidR="00DC584C" w:rsidRPr="00022816" w:rsidRDefault="00DC584C" w:rsidP="00593A4B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Знания признаков параллельности прямых, свойств углов при параллельных прямых и секущей находят широкое применение в дальнейшем курсе геометрии при изучении четырехугольников, подобия треугольников, а также в курсе стереометрии. Отсюда следует необходимость  уделить значительное внимание фор</w:t>
      </w:r>
      <w:r w:rsidRPr="00022816">
        <w:rPr>
          <w:rFonts w:ascii="Times New Roman" w:hAnsi="Times New Roman"/>
          <w:sz w:val="24"/>
          <w:szCs w:val="24"/>
        </w:rPr>
        <w:softHyphen/>
        <w:t>мированию умений доказывать параллельность прямых с исполь</w:t>
      </w:r>
      <w:r w:rsidRPr="00022816">
        <w:rPr>
          <w:rFonts w:ascii="Times New Roman" w:hAnsi="Times New Roman"/>
          <w:sz w:val="24"/>
          <w:szCs w:val="24"/>
        </w:rPr>
        <w:softHyphen/>
        <w:t>зованием соответствующих признаков, находить равные утлы при параллельных прямых и секущей.</w:t>
      </w:r>
    </w:p>
    <w:p w:rsidR="00DC584C" w:rsidRPr="00022816" w:rsidRDefault="00DC584C" w:rsidP="00593A4B">
      <w:pPr>
        <w:pStyle w:val="NoSpacing"/>
        <w:rPr>
          <w:rFonts w:ascii="Times New Roman" w:hAnsi="Times New Roman"/>
          <w:b/>
          <w:sz w:val="24"/>
          <w:szCs w:val="24"/>
        </w:rPr>
      </w:pPr>
      <w:r w:rsidRPr="00022816">
        <w:rPr>
          <w:rFonts w:ascii="Times New Roman" w:hAnsi="Times New Roman"/>
          <w:b/>
          <w:sz w:val="24"/>
          <w:szCs w:val="24"/>
        </w:rPr>
        <w:t xml:space="preserve">4. Соотношения между сторонами и углами треугольника </w:t>
      </w:r>
    </w:p>
    <w:p w:rsidR="00DC584C" w:rsidRPr="00022816" w:rsidRDefault="00DC584C" w:rsidP="00593A4B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Сумма углов треугольника. Соотношения между сторонами и углами треугольника. Неравенство треугольника. Некоторые свойства прямоугольных треугольников. Признаки равенства прямоугольных треугольников. Расстояние от точки до прямой. Расстояние между параллельными прямыми. Задачи на пост</w:t>
      </w:r>
      <w:r w:rsidRPr="00022816">
        <w:rPr>
          <w:rFonts w:ascii="Times New Roman" w:hAnsi="Times New Roman"/>
          <w:sz w:val="24"/>
          <w:szCs w:val="24"/>
        </w:rPr>
        <w:softHyphen/>
        <w:t>роение.</w:t>
      </w:r>
    </w:p>
    <w:p w:rsidR="00DC584C" w:rsidRPr="00022816" w:rsidRDefault="00DC584C" w:rsidP="00593A4B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Основная цель — расширить знания учащихся о тре</w:t>
      </w:r>
      <w:r w:rsidRPr="00022816">
        <w:rPr>
          <w:rFonts w:ascii="Times New Roman" w:hAnsi="Times New Roman"/>
          <w:sz w:val="24"/>
          <w:szCs w:val="24"/>
        </w:rPr>
        <w:softHyphen/>
        <w:t>угольниках.</w:t>
      </w:r>
    </w:p>
    <w:p w:rsidR="00DC584C" w:rsidRPr="00022816" w:rsidRDefault="00DC584C" w:rsidP="00593A4B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В данной теме рассматривается одна из важнейших тео</w:t>
      </w:r>
      <w:r w:rsidRPr="00022816">
        <w:rPr>
          <w:rFonts w:ascii="Times New Roman" w:hAnsi="Times New Roman"/>
          <w:sz w:val="24"/>
          <w:szCs w:val="24"/>
        </w:rPr>
        <w:softHyphen/>
        <w:t>рем курса — теорема о сумме углов треугольника, в которой впервые формулируется неочевидный факт. Теорема позво</w:t>
      </w:r>
      <w:r w:rsidRPr="00022816">
        <w:rPr>
          <w:rFonts w:ascii="Times New Roman" w:hAnsi="Times New Roman"/>
          <w:sz w:val="24"/>
          <w:szCs w:val="24"/>
        </w:rPr>
        <w:softHyphen/>
        <w:t>ляет получить важные следствия — свойство внешнего угла треугольника, некоторые свойства и признаки прямоуголь</w:t>
      </w:r>
      <w:r w:rsidRPr="00022816">
        <w:rPr>
          <w:rFonts w:ascii="Times New Roman" w:hAnsi="Times New Roman"/>
          <w:sz w:val="24"/>
          <w:szCs w:val="24"/>
        </w:rPr>
        <w:softHyphen/>
        <w:t>ных треугольников.</w:t>
      </w:r>
    </w:p>
    <w:p w:rsidR="00DC584C" w:rsidRPr="00022816" w:rsidRDefault="00DC584C" w:rsidP="00593A4B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При введении понятия расстояния между параллельными прямыми у учащихся формируется представление о парал</w:t>
      </w:r>
      <w:r w:rsidRPr="00022816">
        <w:rPr>
          <w:rFonts w:ascii="Times New Roman" w:hAnsi="Times New Roman"/>
          <w:sz w:val="24"/>
          <w:szCs w:val="24"/>
        </w:rPr>
        <w:softHyphen/>
        <w:t>лельных прямых как равноотстоящих друг от друга (точка, движущаяся по одной из параллельных прямых, все время на</w:t>
      </w:r>
      <w:r w:rsidRPr="00022816">
        <w:rPr>
          <w:rFonts w:ascii="Times New Roman" w:hAnsi="Times New Roman"/>
          <w:sz w:val="24"/>
          <w:szCs w:val="24"/>
        </w:rPr>
        <w:softHyphen/>
        <w:t>ходится на одном и том же расстоянии от другой прямой), что будет использоваться в дальнейшем курсе геометрии и при изучении стереометрии.</w:t>
      </w:r>
    </w:p>
    <w:p w:rsidR="00DC584C" w:rsidRPr="00022816" w:rsidRDefault="00DC584C" w:rsidP="00593A4B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При решении задач на построение в VII классе рекомендует</w:t>
      </w:r>
      <w:r w:rsidRPr="00022816">
        <w:rPr>
          <w:rFonts w:ascii="Times New Roman" w:hAnsi="Times New Roman"/>
          <w:sz w:val="24"/>
          <w:szCs w:val="24"/>
        </w:rPr>
        <w:softHyphen/>
        <w:t>ся ограничиваться только выполнением построения искомой фигуры циркулем и линейкой. В отдельных случаях можно про</w:t>
      </w:r>
      <w:r w:rsidRPr="00022816">
        <w:rPr>
          <w:rFonts w:ascii="Times New Roman" w:hAnsi="Times New Roman"/>
          <w:sz w:val="24"/>
          <w:szCs w:val="24"/>
        </w:rPr>
        <w:softHyphen/>
        <w:t>водить устно анализ и доказательство, а элементы исследования могут присутствовать лишь тогда, когда это оговорено условием задачи.</w:t>
      </w:r>
    </w:p>
    <w:p w:rsidR="00DC584C" w:rsidRPr="00022816" w:rsidRDefault="00DC584C" w:rsidP="00593A4B">
      <w:pPr>
        <w:pStyle w:val="NoSpacing"/>
        <w:rPr>
          <w:rFonts w:ascii="Times New Roman" w:hAnsi="Times New Roman"/>
          <w:b/>
          <w:sz w:val="24"/>
          <w:szCs w:val="24"/>
        </w:rPr>
      </w:pPr>
      <w:r w:rsidRPr="00022816">
        <w:rPr>
          <w:rFonts w:ascii="Times New Roman" w:hAnsi="Times New Roman"/>
          <w:b/>
          <w:sz w:val="24"/>
          <w:szCs w:val="24"/>
        </w:rPr>
        <w:t>5. Повторение. Решение задач.</w:t>
      </w:r>
    </w:p>
    <w:p w:rsidR="00DC584C" w:rsidRPr="00022816" w:rsidRDefault="00DC584C" w:rsidP="00FF3949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Систематизация и обобщение полученных знаний за курс геометрии 7 класса, решение задач по всем темам, применение изученных свойств в комплексе при решении задач.</w:t>
      </w:r>
    </w:p>
    <w:p w:rsidR="00DC584C" w:rsidRPr="00022816" w:rsidRDefault="00DC584C" w:rsidP="002D453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22816">
        <w:rPr>
          <w:rFonts w:ascii="Times New Roman" w:hAnsi="Times New Roman"/>
          <w:b/>
          <w:sz w:val="24"/>
          <w:szCs w:val="24"/>
        </w:rPr>
        <w:t>6. Тематическое планирование с определением основных видов учебной деятельности.</w:t>
      </w:r>
    </w:p>
    <w:tbl>
      <w:tblPr>
        <w:tblW w:w="11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"/>
        <w:gridCol w:w="767"/>
        <w:gridCol w:w="1539"/>
        <w:gridCol w:w="1210"/>
        <w:gridCol w:w="5168"/>
        <w:gridCol w:w="3189"/>
      </w:tblGrid>
      <w:tr w:rsidR="00DC584C" w:rsidRPr="00022816" w:rsidTr="006074B0">
        <w:tc>
          <w:tcPr>
            <w:tcW w:w="768" w:type="dxa"/>
            <w:gridSpan w:val="2"/>
          </w:tcPr>
          <w:p w:rsidR="00DC584C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№ разде</w:t>
            </w: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ла</w:t>
            </w:r>
          </w:p>
        </w:tc>
        <w:tc>
          <w:tcPr>
            <w:tcW w:w="1540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210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Количество часов по разделу</w:t>
            </w:r>
          </w:p>
        </w:tc>
        <w:tc>
          <w:tcPr>
            <w:tcW w:w="5170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Характеристика основных видов деятельности ученика</w:t>
            </w: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(на уровне учебных действий)</w:t>
            </w: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C584C" w:rsidRPr="001B411C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11C">
              <w:rPr>
                <w:rFonts w:ascii="Times New Roman" w:hAnsi="Times New Roman"/>
                <w:sz w:val="24"/>
                <w:szCs w:val="24"/>
              </w:rPr>
              <w:t>Количество контрольных работ</w:t>
            </w:r>
          </w:p>
        </w:tc>
      </w:tr>
      <w:tr w:rsidR="00DC584C" w:rsidRPr="00022816" w:rsidTr="006074B0">
        <w:tc>
          <w:tcPr>
            <w:tcW w:w="768" w:type="dxa"/>
            <w:gridSpan w:val="2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0" w:type="dxa"/>
            <w:vAlign w:val="center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Начальные геометрические сведения   </w:t>
            </w:r>
          </w:p>
        </w:tc>
        <w:tc>
          <w:tcPr>
            <w:tcW w:w="1210" w:type="dxa"/>
            <w:vAlign w:val="center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70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Объяснять, что такое отрезок, луч, угол, какие фигуры называются равными, как сравниваются и измеряются отрезки и углы, что такое градус и градусная мера угла, какой угол называется прямым, тупым, острым, развёрнутым, что такое середина отрезка и биссектриса угла, какие углы называются смежными и какие вертикальными; формулировать и обосновывать утверждения о свойствах смежных и вертикальных углов; объяснять, какие прямые называются перпендикулярными; формулировать и обосновывать утверждение о свойстве двух прямых, перпендикулярных к третьей; изображать и распознавать указанные простейшие фигуры на чертежах; решать задачи, связанные с этими простейшими фигурами.</w:t>
            </w: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584C" w:rsidRPr="00022816" w:rsidTr="006074B0">
        <w:trPr>
          <w:gridBefore w:val="1"/>
        </w:trPr>
        <w:tc>
          <w:tcPr>
            <w:tcW w:w="768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40" w:type="dxa"/>
            <w:vAlign w:val="center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Треугольники    </w:t>
            </w:r>
          </w:p>
        </w:tc>
        <w:tc>
          <w:tcPr>
            <w:tcW w:w="1210" w:type="dxa"/>
            <w:vAlign w:val="center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170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Объяснять, какая фигура называется треугольником, что такое вершины, стороны, углы и периметр треугольника, какой треугольник называется равнобедренным и какой равносторонним, какие треугольники называются равными; изображать и распознавать на чертежах треугольники и их элементы; формулировать и доказывать теоремы о признаках равенства треугольников; объяснять, что называется перпендикуляром, проведённым из данной точки к данной прямой; формулировать и доказывать теорему о перпендикуляре к прямой; объяснять, какие отрезки называются медианой, биссектрисой и высотой треугольника; формулировать и доказывать теоремы о свойствах равнобедренного треугольника; решать задачи, связанные с признаками равенства треугольников и свойствами равнобедренного треугольника; формулировать определение окружности; объяснять, что такое центр, радиус, хорда и диаметр окружности; решать простейшие задачи на построение (построение угла, равного данному, построение биссектрисы угла, построение перпендикулярных прямых, построение середины отрезка) и более сложные задачи, использующие указанные простейшие; сопоставлять полученный результат с условием задачи; анализировать возможные случаи.</w:t>
            </w: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584C" w:rsidRPr="00022816" w:rsidTr="006074B0">
        <w:trPr>
          <w:gridBefore w:val="1"/>
        </w:trPr>
        <w:tc>
          <w:tcPr>
            <w:tcW w:w="768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0" w:type="dxa"/>
            <w:vAlign w:val="center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Параллельные прямые  </w:t>
            </w:r>
          </w:p>
        </w:tc>
        <w:tc>
          <w:tcPr>
            <w:tcW w:w="1210" w:type="dxa"/>
            <w:vAlign w:val="center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170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Формулировать определение параллельных прямых; объяснять с помощью рисунка, какие углы, образованные при пересечении двух прямых секущей, называются накрест лежащими, какие односторонними и какие соответственными; формулировать и доказывать теоремы, выражающие признаки параллельности двух прямых; объяснять, что такое аксиомы геометрии и какие аксиомы уже использовались ранее; формулировать аксиому параллельных прямых и выводить следствия из неё; формулировать и доказывать теоремы о свойствах параллельных прямых, обратные теоремам о признаках параллельности, связанных с накрест лежащими, соответственными и односторонними углами, в связи с этим объяснять, что такое условие и заключение теоремы, какая теорема называется обратной по отношению к данной теореме; объяснять, в чём заключается метод доказательства от противного: формулировать и доказывать теоремы об углах с соответственно параллельными и перпендикулярными сторонами; приводить примеры использования этого метода; решать задачи на вычисление, доказательство и построение, связанные с параллельными прямыми.</w:t>
            </w: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584C" w:rsidRPr="00022816" w:rsidTr="006074B0">
        <w:trPr>
          <w:gridBefore w:val="1"/>
        </w:trPr>
        <w:tc>
          <w:tcPr>
            <w:tcW w:w="768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40" w:type="dxa"/>
            <w:vAlign w:val="center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Соотношения между сторонами и углами треугольников   </w:t>
            </w:r>
          </w:p>
        </w:tc>
        <w:tc>
          <w:tcPr>
            <w:tcW w:w="1210" w:type="dxa"/>
            <w:vAlign w:val="center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170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Формулировать и доказывать теорему о сумме углов треугольника и её следствие о внешнем угле треугольника; проводить классификацию треугольников по углам; формулировать и доказывать теорему о соотношениях между сторонами и углами треугольника (прямое и обратное утверждения) и следствия из неё, теорему о неравенстве треугольника; формулировать и доказывать теоремы о свойствах прямоугольных треугольников (прямоугольный треугольник с углом 30°, признаки равенства прямоугольных треугольников); формулировать определения расстояния от точки до прямой, расстояния между параллельными прямыми; решать задачи на вычисление, доказательство и построение, связанные с соотношениями между сторонами и углами треугольника и расстоянием между параллельными прямыми, при необходимости проводить по ходу решения дополнительные построения, сопоставлять полученный результат с условием задачи, в задачах на построение исследовать возможные случаи.</w:t>
            </w: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584C" w:rsidRPr="00022816" w:rsidTr="006074B0">
        <w:trPr>
          <w:gridBefore w:val="1"/>
        </w:trPr>
        <w:tc>
          <w:tcPr>
            <w:tcW w:w="768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Повторение. Решение задач.    </w:t>
            </w:r>
          </w:p>
        </w:tc>
        <w:tc>
          <w:tcPr>
            <w:tcW w:w="1210" w:type="dxa"/>
            <w:vAlign w:val="center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70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Знать материал, изученный в курсе математики за 7 класс.</w:t>
            </w: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Владеть общим приемом решения задач.</w:t>
            </w: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Уметь применять полученные знания на практике.</w:t>
            </w: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Уметь логически мыслить, отстаивать свою точку зрения и выслушивать мнение других, работать в команде.</w:t>
            </w:r>
          </w:p>
        </w:tc>
        <w:tc>
          <w:tcPr>
            <w:tcW w:w="3190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584C" w:rsidRPr="00022816" w:rsidTr="006074B0">
        <w:trPr>
          <w:gridBefore w:val="1"/>
        </w:trPr>
        <w:tc>
          <w:tcPr>
            <w:tcW w:w="768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210" w:type="dxa"/>
            <w:vAlign w:val="center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170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584C" w:rsidRPr="00022816" w:rsidRDefault="00DC584C" w:rsidP="002D453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2D453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22816">
        <w:rPr>
          <w:rFonts w:ascii="Times New Roman" w:hAnsi="Times New Roman"/>
          <w:b/>
          <w:sz w:val="24"/>
          <w:szCs w:val="24"/>
        </w:rPr>
        <w:t xml:space="preserve">График контрольных работ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1417"/>
        <w:gridCol w:w="1701"/>
        <w:gridCol w:w="5789"/>
      </w:tblGrid>
      <w:tr w:rsidR="00DC584C" w:rsidRPr="00022816" w:rsidTr="001B411C">
        <w:tc>
          <w:tcPr>
            <w:tcW w:w="1101" w:type="dxa"/>
            <w:vMerge w:val="restart"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№п\п</w:t>
            </w:r>
          </w:p>
        </w:tc>
        <w:tc>
          <w:tcPr>
            <w:tcW w:w="3118" w:type="dxa"/>
            <w:gridSpan w:val="2"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5789" w:type="dxa"/>
            <w:vMerge w:val="restart"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</w:tr>
      <w:tr w:rsidR="00DC584C" w:rsidRPr="00022816" w:rsidTr="001B411C">
        <w:tc>
          <w:tcPr>
            <w:tcW w:w="1101" w:type="dxa"/>
            <w:vMerge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701" w:type="dxa"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коррекция</w:t>
            </w:r>
          </w:p>
        </w:tc>
        <w:tc>
          <w:tcPr>
            <w:tcW w:w="5789" w:type="dxa"/>
            <w:vMerge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84C" w:rsidRPr="00022816" w:rsidTr="001B411C">
        <w:tc>
          <w:tcPr>
            <w:tcW w:w="1101" w:type="dxa"/>
          </w:tcPr>
          <w:p w:rsidR="00DC584C" w:rsidRPr="00022816" w:rsidRDefault="00DC584C" w:rsidP="008A579F">
            <w:pPr>
              <w:pStyle w:val="ListParagraph"/>
              <w:numPr>
                <w:ilvl w:val="0"/>
                <w:numId w:val="33"/>
              </w:numPr>
            </w:pPr>
          </w:p>
        </w:tc>
        <w:tc>
          <w:tcPr>
            <w:tcW w:w="1417" w:type="dxa"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</w:t>
            </w:r>
          </w:p>
        </w:tc>
        <w:tc>
          <w:tcPr>
            <w:tcW w:w="1701" w:type="dxa"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9" w:type="dxa"/>
          </w:tcPr>
          <w:p w:rsidR="00DC584C" w:rsidRPr="00022816" w:rsidRDefault="00DC584C" w:rsidP="006D6A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Контрольная работа №1 по теме «Начальные геометрические сведения»</w:t>
            </w:r>
          </w:p>
        </w:tc>
      </w:tr>
      <w:tr w:rsidR="00DC584C" w:rsidRPr="00022816" w:rsidTr="001B411C">
        <w:tc>
          <w:tcPr>
            <w:tcW w:w="1101" w:type="dxa"/>
          </w:tcPr>
          <w:p w:rsidR="00DC584C" w:rsidRPr="00022816" w:rsidRDefault="00DC584C" w:rsidP="008A579F">
            <w:pPr>
              <w:pStyle w:val="ListParagraph"/>
              <w:numPr>
                <w:ilvl w:val="0"/>
                <w:numId w:val="33"/>
              </w:numPr>
            </w:pPr>
          </w:p>
        </w:tc>
        <w:tc>
          <w:tcPr>
            <w:tcW w:w="1417" w:type="dxa"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</w:t>
            </w:r>
          </w:p>
        </w:tc>
        <w:tc>
          <w:tcPr>
            <w:tcW w:w="1701" w:type="dxa"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9" w:type="dxa"/>
          </w:tcPr>
          <w:p w:rsidR="00DC584C" w:rsidRPr="00022816" w:rsidRDefault="00DC584C" w:rsidP="006D6A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Контрольная работа №2 по теме «Треугольники. Признаки равенства треугольников»</w:t>
            </w:r>
          </w:p>
        </w:tc>
      </w:tr>
      <w:tr w:rsidR="00DC584C" w:rsidRPr="00022816" w:rsidTr="001B411C">
        <w:tc>
          <w:tcPr>
            <w:tcW w:w="1101" w:type="dxa"/>
          </w:tcPr>
          <w:p w:rsidR="00DC584C" w:rsidRPr="00022816" w:rsidRDefault="00DC584C" w:rsidP="008A579F">
            <w:pPr>
              <w:pStyle w:val="ListParagraph"/>
              <w:numPr>
                <w:ilvl w:val="0"/>
                <w:numId w:val="33"/>
              </w:numPr>
            </w:pPr>
          </w:p>
        </w:tc>
        <w:tc>
          <w:tcPr>
            <w:tcW w:w="1417" w:type="dxa"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1701" w:type="dxa"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9" w:type="dxa"/>
          </w:tcPr>
          <w:p w:rsidR="00DC584C" w:rsidRPr="00022816" w:rsidRDefault="00DC584C" w:rsidP="00552B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Контрольная работа №3 по теме «Параллельные прямые»</w:t>
            </w:r>
          </w:p>
        </w:tc>
      </w:tr>
      <w:tr w:rsidR="00DC584C" w:rsidRPr="00022816" w:rsidTr="001B411C">
        <w:trPr>
          <w:trHeight w:val="543"/>
        </w:trPr>
        <w:tc>
          <w:tcPr>
            <w:tcW w:w="1101" w:type="dxa"/>
          </w:tcPr>
          <w:p w:rsidR="00DC584C" w:rsidRPr="00022816" w:rsidRDefault="00DC584C" w:rsidP="008A579F">
            <w:pPr>
              <w:pStyle w:val="ListParagraph"/>
              <w:numPr>
                <w:ilvl w:val="0"/>
                <w:numId w:val="33"/>
              </w:numPr>
            </w:pPr>
          </w:p>
        </w:tc>
        <w:tc>
          <w:tcPr>
            <w:tcW w:w="1417" w:type="dxa"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</w:t>
            </w:r>
          </w:p>
        </w:tc>
        <w:tc>
          <w:tcPr>
            <w:tcW w:w="1701" w:type="dxa"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9" w:type="dxa"/>
          </w:tcPr>
          <w:p w:rsidR="00DC584C" w:rsidRPr="00022816" w:rsidRDefault="00DC584C" w:rsidP="006D6A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Контрольная работа №4 по теме «Соотношения  между сторонами и углами треугольника» </w:t>
            </w:r>
          </w:p>
        </w:tc>
      </w:tr>
      <w:tr w:rsidR="00DC584C" w:rsidRPr="00022816" w:rsidTr="001B411C">
        <w:trPr>
          <w:trHeight w:val="272"/>
        </w:trPr>
        <w:tc>
          <w:tcPr>
            <w:tcW w:w="1101" w:type="dxa"/>
          </w:tcPr>
          <w:p w:rsidR="00DC584C" w:rsidRPr="00022816" w:rsidRDefault="00DC584C" w:rsidP="008A579F">
            <w:pPr>
              <w:pStyle w:val="ListParagraph"/>
              <w:numPr>
                <w:ilvl w:val="0"/>
                <w:numId w:val="33"/>
              </w:numPr>
            </w:pPr>
          </w:p>
        </w:tc>
        <w:tc>
          <w:tcPr>
            <w:tcW w:w="1417" w:type="dxa"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</w:t>
            </w:r>
          </w:p>
        </w:tc>
        <w:tc>
          <w:tcPr>
            <w:tcW w:w="1701" w:type="dxa"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9" w:type="dxa"/>
          </w:tcPr>
          <w:p w:rsidR="00DC584C" w:rsidRPr="00022816" w:rsidRDefault="00DC584C" w:rsidP="006D6A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Контрольная работа №5 по теме «Прямоугольные треугольники. Построение треугольника по трем сторонам»</w:t>
            </w:r>
          </w:p>
        </w:tc>
      </w:tr>
      <w:tr w:rsidR="00DC584C" w:rsidRPr="00022816" w:rsidTr="001B411C">
        <w:tc>
          <w:tcPr>
            <w:tcW w:w="1101" w:type="dxa"/>
          </w:tcPr>
          <w:p w:rsidR="00DC584C" w:rsidRPr="00022816" w:rsidRDefault="00DC584C" w:rsidP="008A579F">
            <w:pPr>
              <w:pStyle w:val="ListParagraph"/>
              <w:numPr>
                <w:ilvl w:val="0"/>
                <w:numId w:val="33"/>
              </w:numPr>
            </w:pPr>
          </w:p>
        </w:tc>
        <w:tc>
          <w:tcPr>
            <w:tcW w:w="1417" w:type="dxa"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  <w:tc>
          <w:tcPr>
            <w:tcW w:w="1701" w:type="dxa"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9" w:type="dxa"/>
          </w:tcPr>
          <w:p w:rsidR="00DC584C" w:rsidRPr="00022816" w:rsidRDefault="00DC584C" w:rsidP="002D45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Итоговый  контрольный тест</w:t>
            </w:r>
          </w:p>
        </w:tc>
      </w:tr>
    </w:tbl>
    <w:p w:rsidR="00DC584C" w:rsidRPr="00022816" w:rsidRDefault="00DC584C" w:rsidP="002D453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b/>
          <w:sz w:val="24"/>
          <w:szCs w:val="24"/>
        </w:rPr>
      </w:pPr>
      <w:r w:rsidRPr="00022816">
        <w:rPr>
          <w:rFonts w:ascii="Times New Roman" w:hAnsi="Times New Roman"/>
          <w:b/>
          <w:sz w:val="24"/>
          <w:szCs w:val="24"/>
        </w:rPr>
        <w:t>7.Описание учебно-методического и материально-технического обеспечения образовательной деятельности.</w:t>
      </w:r>
    </w:p>
    <w:p w:rsidR="00DC584C" w:rsidRPr="00022816" w:rsidRDefault="00DC584C" w:rsidP="00162037">
      <w:pPr>
        <w:pStyle w:val="NoSpacing"/>
        <w:numPr>
          <w:ilvl w:val="0"/>
          <w:numId w:val="30"/>
        </w:numPr>
        <w:rPr>
          <w:rFonts w:ascii="Times New Roman" w:hAnsi="Times New Roman"/>
          <w:b/>
          <w:sz w:val="24"/>
          <w:szCs w:val="24"/>
        </w:rPr>
      </w:pPr>
      <w:r w:rsidRPr="00022816">
        <w:rPr>
          <w:rFonts w:ascii="Times New Roman" w:hAnsi="Times New Roman"/>
          <w:b/>
          <w:sz w:val="24"/>
          <w:szCs w:val="24"/>
        </w:rPr>
        <w:t>Учебно-методические пособия:</w:t>
      </w:r>
    </w:p>
    <w:p w:rsidR="00DC584C" w:rsidRPr="00022816" w:rsidRDefault="00DC584C" w:rsidP="00B27A2D">
      <w:pPr>
        <w:pStyle w:val="NoSpacing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Геометрия. 7-9 классы: учебник для общеобразовательных организаций.Л.С. Атанасян.-М.: Просвещение,2015.</w:t>
      </w:r>
    </w:p>
    <w:p w:rsidR="00DC584C" w:rsidRPr="00022816" w:rsidRDefault="00DC584C" w:rsidP="00B27A2D">
      <w:pPr>
        <w:pStyle w:val="NoSpacing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Рабочая тетрадь по геометрии: 7 класс: к учебнику Л.С Атанасяна и др. –М.: издательство «Экзамен», 2013.</w:t>
      </w:r>
    </w:p>
    <w:p w:rsidR="00DC584C" w:rsidRPr="00022816" w:rsidRDefault="00DC584C" w:rsidP="00B27A2D">
      <w:pPr>
        <w:pStyle w:val="NoSpacing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Дидактический матемариал по геометрии: 7 класс: к учебнику Л.С Атанасяна и др. –М: издательство «Экзамен», 2013.</w:t>
      </w:r>
    </w:p>
    <w:p w:rsidR="00DC584C" w:rsidRPr="00022816" w:rsidRDefault="00DC584C" w:rsidP="00B27A2D">
      <w:pPr>
        <w:pStyle w:val="NoSpacing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Контрольные работы по геометрии: 7 класс: к учебнику Л.С Атанасяна и др. –М.: издательство «Экзамен», 2012.</w:t>
      </w:r>
    </w:p>
    <w:p w:rsidR="00DC584C" w:rsidRPr="00022816" w:rsidRDefault="00DC584C" w:rsidP="00B27A2D">
      <w:pPr>
        <w:pStyle w:val="NoSpacing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Тесты по геометрии: 7 класс: к учебнику Л.С Атанасяна и др. –М.: издательство «Экзамен», 2013.</w:t>
      </w:r>
    </w:p>
    <w:p w:rsidR="00DC584C" w:rsidRPr="00022816" w:rsidRDefault="00DC584C" w:rsidP="00B27A2D">
      <w:pPr>
        <w:pStyle w:val="NoSpacing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Геометрия: 7 класс: КИМ/А.Р. Рязановская.-М.:Издательство «Экзамен», 2014.</w:t>
      </w:r>
    </w:p>
    <w:p w:rsidR="00DC584C" w:rsidRPr="00022816" w:rsidRDefault="00DC584C" w:rsidP="00B27A2D">
      <w:pPr>
        <w:pStyle w:val="NoSpacing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Геометрия. Итоговая аттестация.Типовые задания.7 класс. ФГОС./Ю.А.Глазунов.-М.: издательство «Экзамен»,2015.</w:t>
      </w: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numPr>
          <w:ilvl w:val="0"/>
          <w:numId w:val="30"/>
        </w:numPr>
        <w:rPr>
          <w:rFonts w:ascii="Times New Roman" w:hAnsi="Times New Roman"/>
          <w:b/>
          <w:sz w:val="24"/>
          <w:szCs w:val="24"/>
        </w:rPr>
      </w:pPr>
      <w:r w:rsidRPr="00022816">
        <w:rPr>
          <w:rFonts w:ascii="Times New Roman" w:hAnsi="Times New Roman"/>
          <w:b/>
          <w:sz w:val="24"/>
          <w:szCs w:val="24"/>
        </w:rPr>
        <w:t>Дополнительная литература:</w:t>
      </w:r>
    </w:p>
    <w:p w:rsidR="00DC584C" w:rsidRPr="00022816" w:rsidRDefault="00DC584C" w:rsidP="00162037">
      <w:pPr>
        <w:pStyle w:val="NoSpacing"/>
        <w:rPr>
          <w:rFonts w:ascii="Times New Roman" w:hAnsi="Times New Roman"/>
          <w:b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 xml:space="preserve"> Геометрия в таблицах. 7—11 кл.: справочное пособие / авт.-сост. Л. И. Звавич, А. Р. Рязановский. — М.: Дрофа, 2005г.</w:t>
      </w:r>
    </w:p>
    <w:p w:rsidR="00DC584C" w:rsidRPr="00022816" w:rsidRDefault="00DC584C" w:rsidP="00162037">
      <w:pPr>
        <w:pStyle w:val="NoSpacing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b/>
          <w:sz w:val="24"/>
          <w:szCs w:val="24"/>
        </w:rPr>
        <w:t>Технические средства обучения:</w:t>
      </w:r>
      <w:r w:rsidRPr="00022816">
        <w:rPr>
          <w:rFonts w:ascii="Times New Roman" w:hAnsi="Times New Roman"/>
          <w:sz w:val="24"/>
          <w:szCs w:val="24"/>
        </w:rPr>
        <w:t xml:space="preserve"> Компьютер, медиапроектор, интерактивная доска</w:t>
      </w:r>
    </w:p>
    <w:p w:rsidR="00DC584C" w:rsidRPr="00022816" w:rsidRDefault="00DC584C" w:rsidP="00162037">
      <w:pPr>
        <w:pStyle w:val="NoSpacing"/>
        <w:numPr>
          <w:ilvl w:val="0"/>
          <w:numId w:val="30"/>
        </w:numPr>
        <w:rPr>
          <w:rFonts w:ascii="Times New Roman" w:hAnsi="Times New Roman"/>
          <w:b/>
          <w:sz w:val="24"/>
          <w:szCs w:val="24"/>
        </w:rPr>
      </w:pPr>
      <w:r w:rsidRPr="00022816">
        <w:rPr>
          <w:rFonts w:ascii="Times New Roman" w:hAnsi="Times New Roman"/>
          <w:b/>
          <w:sz w:val="24"/>
          <w:szCs w:val="24"/>
        </w:rPr>
        <w:t>Наглядные пособия:</w:t>
      </w: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1. Портреты великих ученых-математиков.</w:t>
      </w: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2.Демонстрационные таблицы.</w:t>
      </w:r>
    </w:p>
    <w:p w:rsidR="00DC584C" w:rsidRPr="00022816" w:rsidRDefault="00DC584C" w:rsidP="00162037">
      <w:pPr>
        <w:pStyle w:val="NoSpacing"/>
        <w:numPr>
          <w:ilvl w:val="0"/>
          <w:numId w:val="31"/>
        </w:numPr>
        <w:rPr>
          <w:rFonts w:ascii="Times New Roman" w:hAnsi="Times New Roman"/>
          <w:b/>
          <w:sz w:val="24"/>
          <w:szCs w:val="24"/>
        </w:rPr>
      </w:pPr>
      <w:r w:rsidRPr="00022816">
        <w:rPr>
          <w:rFonts w:ascii="Times New Roman" w:hAnsi="Times New Roman"/>
          <w:b/>
          <w:sz w:val="24"/>
          <w:szCs w:val="24"/>
        </w:rPr>
        <w:t>Интернет ресурсы:</w:t>
      </w: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1. www. </w:t>
      </w:r>
      <w:hyperlink r:id="rId8" w:history="1">
        <w:r w:rsidRPr="00022816">
          <w:rPr>
            <w:rStyle w:val="Hyperlink"/>
            <w:rFonts w:ascii="Times New Roman" w:hAnsi="Times New Roman"/>
            <w:sz w:val="24"/>
            <w:szCs w:val="24"/>
          </w:rPr>
          <w:t>edu</w:t>
        </w:r>
      </w:hyperlink>
      <w:r w:rsidRPr="00022816">
        <w:rPr>
          <w:rFonts w:ascii="Times New Roman" w:hAnsi="Times New Roman"/>
          <w:sz w:val="24"/>
          <w:szCs w:val="24"/>
        </w:rPr>
        <w:t> - "Российское образование" Федеральный портал.</w:t>
      </w: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2. www.</w:t>
      </w:r>
      <w:hyperlink r:id="rId9" w:history="1">
        <w:r w:rsidRPr="00022816">
          <w:rPr>
            <w:rStyle w:val="Hyperlink"/>
            <w:rFonts w:ascii="Times New Roman" w:hAnsi="Times New Roman"/>
            <w:sz w:val="24"/>
            <w:szCs w:val="24"/>
          </w:rPr>
          <w:t>school.edu</w:t>
        </w:r>
      </w:hyperlink>
      <w:r w:rsidRPr="00022816">
        <w:rPr>
          <w:rFonts w:ascii="Times New Roman" w:hAnsi="Times New Roman"/>
          <w:sz w:val="24"/>
          <w:szCs w:val="24"/>
        </w:rPr>
        <w:t> - "Российский общеобразовательный портал".</w:t>
      </w: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3. www.school-collection.edu.ru/ Единая коллекция цифровых образовательных ресурсов.</w:t>
      </w: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 xml:space="preserve">4. </w:t>
      </w:r>
      <w:hyperlink r:id="rId10" w:history="1">
        <w:r w:rsidRPr="00022816">
          <w:rPr>
            <w:rStyle w:val="Hyperlink"/>
            <w:rFonts w:ascii="Times New Roman" w:hAnsi="Times New Roman"/>
            <w:sz w:val="24"/>
            <w:szCs w:val="24"/>
          </w:rPr>
          <w:t>http://fcior.edu.ru/</w:t>
        </w:r>
      </w:hyperlink>
      <w:r w:rsidRPr="00022816">
        <w:rPr>
          <w:rFonts w:ascii="Times New Roman" w:hAnsi="Times New Roman"/>
          <w:sz w:val="24"/>
          <w:szCs w:val="24"/>
        </w:rPr>
        <w:t xml:space="preserve"> Портал «Федеральный центр Информационно-образовательных ресурсов»</w:t>
      </w: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5. www .</w:t>
      </w:r>
      <w:hyperlink r:id="rId11" w:history="1">
        <w:r w:rsidRPr="00022816">
          <w:rPr>
            <w:rStyle w:val="Hyperlink"/>
            <w:rFonts w:ascii="Times New Roman" w:hAnsi="Times New Roman"/>
            <w:sz w:val="24"/>
            <w:szCs w:val="24"/>
          </w:rPr>
          <w:t>festival.1september.ru</w:t>
        </w:r>
      </w:hyperlink>
      <w:r w:rsidRPr="00022816">
        <w:rPr>
          <w:rFonts w:ascii="Times New Roman" w:hAnsi="Times New Roman"/>
          <w:sz w:val="24"/>
          <w:szCs w:val="24"/>
        </w:rPr>
        <w:t>   Фестиваль педагогических идей «Открытый урок»</w:t>
      </w: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 xml:space="preserve">6. </w:t>
      </w:r>
      <w:hyperlink r:id="rId12" w:history="1">
        <w:r w:rsidRPr="00022816">
          <w:rPr>
            <w:rStyle w:val="Hyperlink"/>
            <w:rFonts w:ascii="Times New Roman" w:hAnsi="Times New Roman"/>
            <w:sz w:val="24"/>
            <w:szCs w:val="24"/>
          </w:rPr>
          <w:t>http://www.fipi.ru</w:t>
        </w:r>
      </w:hyperlink>
      <w:r w:rsidRPr="00022816">
        <w:rPr>
          <w:rFonts w:ascii="Times New Roman" w:hAnsi="Times New Roman"/>
          <w:sz w:val="24"/>
          <w:szCs w:val="24"/>
        </w:rPr>
        <w:t xml:space="preserve">  - портал информационной поддержки мониторинга качества образования, здесь можно найти Федеральный банк тестовых заданий.</w:t>
      </w:r>
    </w:p>
    <w:p w:rsidR="00DC584C" w:rsidRPr="00022816" w:rsidRDefault="00DC584C" w:rsidP="002D4532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DC584C" w:rsidRPr="00022816" w:rsidRDefault="00DC584C" w:rsidP="002D453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22816">
        <w:rPr>
          <w:rFonts w:ascii="Times New Roman" w:hAnsi="Times New Roman"/>
          <w:b/>
          <w:sz w:val="24"/>
          <w:szCs w:val="24"/>
        </w:rPr>
        <w:t>8. Планируемые результаты изучения учебного предмета «Геометрия».</w:t>
      </w:r>
    </w:p>
    <w:p w:rsidR="00DC584C" w:rsidRPr="00022816" w:rsidRDefault="00DC584C" w:rsidP="00162037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В результате изучения данного учебного предмета «Геометрия»  учащиеся должны уметь/знать:</w:t>
      </w:r>
    </w:p>
    <w:p w:rsidR="00DC584C" w:rsidRPr="00022816" w:rsidRDefault="00DC584C" w:rsidP="00162037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Знать, какая фигура называется отрезком; уметь обозначать точки и прямые на рисунке, изображать возможные случаи взаимного расположения точек и прямых, двух прямых, объяснить, что такое отрезок, изображать и обозначать отрезки на рисунке.</w:t>
      </w:r>
    </w:p>
    <w:p w:rsidR="00DC584C" w:rsidRPr="00022816" w:rsidRDefault="00DC584C" w:rsidP="00162037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Объяснить, что такое луч, изображать и обозначать лучи, знать какая геометрическая фигура называется углом, что такое стороны и вершины угла, обозначать неразвёрнутые и развёрнутые углы, показывать на рисунке внутреннюю область неразвёрнутого угла, проводить луч, разделяющий его на два угла;</w:t>
      </w:r>
    </w:p>
    <w:p w:rsidR="00DC584C" w:rsidRPr="00022816" w:rsidRDefault="00DC584C" w:rsidP="00162037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Какие геометрические фигуры называются равными, какая точка называется серединой отрезка, какой луч называется биссектрисой угла; сравнивать отрезки и углы, записывать результаты сравнения, отмечать с помощью масштабной линейки середину отрезка, с помощью транспортира проводить биссектрису угла;</w:t>
      </w:r>
    </w:p>
    <w:p w:rsidR="00DC584C" w:rsidRPr="00022816" w:rsidRDefault="00DC584C" w:rsidP="00162037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Измерить данный отрезок с помощью масштабной линейки и выразить его длину в сантиметрах, миллиметрах, метрах, находить длину отрезка в тех случаях, когда точка делит данный отрезок на два отрезка, длины которых известны;</w:t>
      </w:r>
    </w:p>
    <w:p w:rsidR="00DC584C" w:rsidRPr="00022816" w:rsidRDefault="00DC584C" w:rsidP="00162037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Что такое градусная мера угла, находить градусные меры углов, используя транспортир, изображать прямой, острый, тупой и развёрнутый углы;</w:t>
      </w:r>
    </w:p>
    <w:p w:rsidR="00DC584C" w:rsidRPr="00022816" w:rsidRDefault="00DC584C" w:rsidP="00162037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Какие углы называются смежными и чему равна сумма смежных углов, какие углы называются вертикальными и каким свойством обладают вертикальные углы, какие прямые называются перпендикулярными; уметь строить угол, смежный с данным углом, изображать вертикальные углы, находить на рисунке смежные и вертикальные углы;</w:t>
      </w:r>
    </w:p>
    <w:p w:rsidR="00DC584C" w:rsidRPr="00022816" w:rsidRDefault="00DC584C" w:rsidP="00162037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Объяснить, какая фигура называется треугольником, и назвать его элементы; что такое периметр треугольника, какие треугольники называются равными, формулировку и доказательство первого признака равенства треугольников;</w:t>
      </w:r>
    </w:p>
    <w:p w:rsidR="00DC584C" w:rsidRPr="00022816" w:rsidRDefault="00DC584C" w:rsidP="00162037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Определения перпендикуляра, проведённого из точки к данной прямой, медианы, биссектрисы, высоты треугольника, равнобедренного и равностороннего треугольников; знать формулировку теорем о перпендикуляре к прямой, о свойствах равнобедренного треугольника;</w:t>
      </w:r>
    </w:p>
    <w:p w:rsidR="00DC584C" w:rsidRPr="00022816" w:rsidRDefault="00DC584C" w:rsidP="00162037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Формулировки и доказательства второго и третьего признаков равенства треугольников;</w:t>
      </w:r>
    </w:p>
    <w:p w:rsidR="00DC584C" w:rsidRPr="00022816" w:rsidRDefault="00DC584C" w:rsidP="00162037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Определение окружности, уметь объяснить, что такое центр, радиус, хорда, диаметр, дуга окружности, выполнять с помощью циркуля и линейки простейшие построения: отрезка, равного данному; угла, равного данному; биссектрисы данного угла; прямой, проходящей через данную точку и перпендикулярную к данной прямой; середины данного отрезка;</w:t>
      </w:r>
    </w:p>
    <w:p w:rsidR="00DC584C" w:rsidRPr="00022816" w:rsidRDefault="00DC584C" w:rsidP="00162037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Определение параллельных прямых, названия углов, образующихся при пересечении двух прямых секущей, формулировки признаков параллельности прямых; понимать, какие отрезки и лучи являются параллельными; уметь показать на рисунке пары накрест лежащих, соответственных, односторонних углов, доказывать признаки параллельности двух прямых;</w:t>
      </w:r>
    </w:p>
    <w:p w:rsidR="00DC584C" w:rsidRPr="00022816" w:rsidRDefault="00DC584C" w:rsidP="00162037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Аксиому параллельных прямых и следствия из неё; доказывать свойства параллельных прямых и применять их при решении задач;</w:t>
      </w:r>
    </w:p>
    <w:p w:rsidR="00DC584C" w:rsidRPr="00022816" w:rsidRDefault="00DC584C" w:rsidP="00162037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Доказывать теорему о сумме углов треугольника и её следствия; знать какой угол называется внешним углом треугольника, какой треугольник называется остроугольным, прямоугольным, тупоугольным;</w:t>
      </w:r>
    </w:p>
    <w:p w:rsidR="00DC584C" w:rsidRPr="00022816" w:rsidRDefault="00DC584C" w:rsidP="00162037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Доказывать теорему о соотношениях между сторонами и углами треугольника и следствия из неё, теорему о неравенстве треугольника, применять их при решении задач;</w:t>
      </w:r>
    </w:p>
    <w:p w:rsidR="00DC584C" w:rsidRPr="00022816" w:rsidRDefault="00DC584C" w:rsidP="00162037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Доказывать свойства прямоугольных треугольников, знать формулировки признаков равенства прямоугольных треугольников и доказывать их, применять свойства и признаки при решении задач;</w:t>
      </w:r>
    </w:p>
    <w:p w:rsidR="00DC584C" w:rsidRPr="00022816" w:rsidRDefault="00DC584C" w:rsidP="00162037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22816">
        <w:rPr>
          <w:rFonts w:ascii="Times New Roman" w:hAnsi="Times New Roman"/>
          <w:sz w:val="24"/>
          <w:szCs w:val="24"/>
        </w:rPr>
        <w:t>Какой отрезок называется наклонной, проведённой из данной точки к данной прямой, что называется расстоянием от точки до прямой и расстоянием между двумя параллельными прямыми; уметь строить треугольник по двум сторонам и углу между ними, по стороне и двум прилежащим к ней углам, по трём сторонам.</w:t>
      </w: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Default="00DC584C" w:rsidP="00162037">
      <w:pPr>
        <w:pStyle w:val="NoSpacing"/>
        <w:rPr>
          <w:rFonts w:ascii="Times New Roman" w:hAnsi="Times New Roman"/>
          <w:sz w:val="24"/>
          <w:szCs w:val="24"/>
        </w:rPr>
        <w:sectPr w:rsidR="00DC584C" w:rsidSect="006074B0">
          <w:footerReference w:type="even" r:id="rId13"/>
          <w:footerReference w:type="default" r:id="rId14"/>
          <w:pgSz w:w="11906" w:h="16838"/>
          <w:pgMar w:top="1134" w:right="851" w:bottom="1134" w:left="709" w:header="709" w:footer="709" w:gutter="0"/>
          <w:cols w:space="708"/>
          <w:titlePg/>
          <w:docGrid w:linePitch="360"/>
        </w:sect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tbl>
      <w:tblPr>
        <w:tblW w:w="15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6"/>
        <w:gridCol w:w="762"/>
        <w:gridCol w:w="801"/>
        <w:gridCol w:w="2062"/>
        <w:gridCol w:w="2813"/>
        <w:gridCol w:w="2979"/>
        <w:gridCol w:w="2780"/>
        <w:gridCol w:w="2082"/>
      </w:tblGrid>
      <w:tr w:rsidR="00DC584C" w:rsidRPr="00022816" w:rsidTr="00AD6B0C">
        <w:tc>
          <w:tcPr>
            <w:tcW w:w="782" w:type="dxa"/>
            <w:vMerge w:val="restart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1636" w:type="dxa"/>
            <w:gridSpan w:val="2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ab/>
              <w:t>Дата</w:t>
            </w:r>
          </w:p>
        </w:tc>
        <w:tc>
          <w:tcPr>
            <w:tcW w:w="2048" w:type="dxa"/>
            <w:vMerge w:val="restart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Тема урока 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кодификатор</w:t>
            </w:r>
          </w:p>
        </w:tc>
        <w:tc>
          <w:tcPr>
            <w:tcW w:w="2925" w:type="dxa"/>
            <w:vMerge w:val="restart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Виды деятельности (элементы содержания, контроль)</w:t>
            </w:r>
          </w:p>
        </w:tc>
        <w:tc>
          <w:tcPr>
            <w:tcW w:w="7664" w:type="dxa"/>
            <w:gridSpan w:val="3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>емые результаты</w:t>
            </w:r>
          </w:p>
        </w:tc>
      </w:tr>
      <w:tr w:rsidR="00DC584C" w:rsidRPr="00022816" w:rsidTr="00AD6B0C">
        <w:tc>
          <w:tcPr>
            <w:tcW w:w="782" w:type="dxa"/>
            <w:vMerge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2048" w:type="dxa"/>
            <w:vMerge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5" w:type="dxa"/>
            <w:vMerge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Личностные</w:t>
            </w:r>
          </w:p>
        </w:tc>
      </w:tr>
      <w:tr w:rsidR="00DC584C" w:rsidRPr="00022816" w:rsidTr="00AD6B0C">
        <w:tc>
          <w:tcPr>
            <w:tcW w:w="15055" w:type="dxa"/>
            <w:gridSpan w:val="8"/>
          </w:tcPr>
          <w:p w:rsidR="00DC584C" w:rsidRPr="00022816" w:rsidRDefault="00DC584C" w:rsidP="00AD6B0C">
            <w:pPr>
              <w:pStyle w:val="NoSpacing"/>
              <w:tabs>
                <w:tab w:val="left" w:pos="3171"/>
              </w:tabs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ab/>
              <w:t>Начальные геометрические сведения   (10 часов)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Прямая и отрезок</w:t>
            </w:r>
          </w:p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7.1.2</w:t>
            </w:r>
          </w:p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7.1.4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Каково взаимное расположение точек и прямых? Как правильно использовать свойства прямой? Что такое прием практического проведения пря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мых на плоскости (провешивание)? 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ции новых знаний (понятий, способов действий и т. д.):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фронтальная беседа с классом, работа у доски и в тетрадях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Систематизировать зна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 о взаимном располо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жении точек и прямых. Познакомиться со свой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ствами прямой. Освоить прием практического про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ведения прямых на пло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скости (провешивание). Научиться решать про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стейшие задачи по теме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уметь при необходимости отстаивать свою точку зрения, аргументируя ее, подтвер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ждая фактами.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определять цель учеб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ной деятельности, осуществлять по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иск ее достижения. </w:t>
            </w: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передавать основ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ное содержание в сжатом, выборочном или развернутом виде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стартовой мотивации к обуче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нию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05.09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Луч и угол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7.1.2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Что такое луч, начало луча, угол, его сторона и вер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шина? Как отли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чить внутренние и внешние об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ласти неразвер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нутого угла? Как обозначаются луч и угол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содержания: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теоретический опрос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>, работа по алгоритму действий.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поня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тиями луч,</w:t>
            </w:r>
            <w:r w:rsidRPr="0002281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начало луча, сторона угла, вершина угла, внутренняя область неразвернутого угла, внеш</w:t>
            </w:r>
            <w:r w:rsidRPr="00022816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няя область неразвернуто</w:t>
            </w:r>
            <w:r w:rsidRPr="00022816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го угла,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 обозначением луча и угла. Научиться 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шать простейшие задачи по теме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продуктивно общаться и взаимодействовать с колле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гами по совместной деятельности. </w:t>
            </w: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осознавать правило контроля и успешно использовать его в решении учебной задачи. </w:t>
            </w: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выбирать наиболее эффективные способы решения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дач; структурировать знания; заме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нять термины определениями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положительно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го отношения к учению, желанию приоб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ретать новые знания, умения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08.09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Сравнение отрезков и углов</w:t>
            </w:r>
          </w:p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7.5.1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7.5.3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Что такое равен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ство геометри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ческих фигур, середина отрезка, биссектриса угла? Как срав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нивать отрезки и углы?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ции новых знаний (понятий, способов действий и т. д.):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теоретический опрос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>, выпол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нение практических заданий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(тест).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поня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тиями</w:t>
            </w:r>
            <w:r w:rsidRPr="0002281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равенство геоме</w:t>
            </w:r>
            <w:r w:rsidRPr="00022816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 xml:space="preserve">трических фигур, середина отрезка, биссектриса угла. 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>Научиться решать про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стейшие задачи по теме, сравнивать углы и отрезки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 достаточной полнотой и точностью выражать свои мысли в соответствии с задача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ми и условиями коммуникации. </w:t>
            </w: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работать по составленному плану; использовать его наряду с основными и дополнитель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ными средствами. </w:t>
            </w: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восстанавливать предметную ситуацию, описанную в задаче, путем переформулирования, упрощенного пересказа текста, с выделением только существенной для решения задачи информации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нравственно-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этического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оценивания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усваиваемого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содержания</w:t>
            </w:r>
          </w:p>
        </w:tc>
      </w:tr>
      <w:tr w:rsidR="00DC584C" w:rsidRPr="00022816" w:rsidTr="00AD6B0C">
        <w:trPr>
          <w:trHeight w:val="974"/>
        </w:trPr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Измерение отрезков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7.5.1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Что такое длина отрезка? Каковы свойства длин от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резков? Каковы единицы измере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 и инструмен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ты для измерения отрезков?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ции новых знаний (понятий, способов действий и т. д.):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ин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softHyphen/>
              <w:t>дивидуальный опрос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>, работа с демонстрационным материа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лом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по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нятием</w:t>
            </w:r>
            <w:r w:rsidRPr="0002281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длина отрезка. 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>Научиться применять на практике свойства длин отрезков, называть единицы измерения и ин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струменты для измерения отрезков, решать простей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шие задачи по теме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определять цели и функции участников, способы взаимодействия; понимать возможность существования различных точек зрения, не совпадающих с собственной; уметь устанавливать и сравнивать разные точки зрения, прежде чем принимать решение и делать выбор.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ставить учебную задачу на основе соотнесения того, что уже известно и усвоено, и того, что еще неизвестно.</w:t>
            </w: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анализировать условия и требования задачи; уметь выбирать обобщенные стратегии 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шения задачи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положительно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го отношения к учению, познавательной деятельности, желания приобретать новые знания, умения, совершенствовать имеющиеся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 по теме «Измерение отрезков»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7.5.1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решать задачи на нахождение длины отрезка или всего отрез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ка? 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ся навыков рефлексивной деятельности: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фронтальный опрос, работа с учебником,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выполнение практических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даний на закрепление знаний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(см.р.).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решать задачи на нахождение длины от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резка или всего отрезка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слушать и слы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шать собеседника, вступать с ним в учебный диалог.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составлять план выпол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нения заданий совместно с учителем. </w:t>
            </w: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передавать содержание в сжатом (развернутом) виде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устойчивой мотивации к изучению и закреплению нового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Измерение углов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7.5.3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Что такое гра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дус и градусная мера угла? Ка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ковы свойства градусных мер угла и свойства измерения углов? Какие виды уг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лов существуют? Какие приборы для измерения углов на местно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сти существуют? 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ции новых знаний (понятий, способов действий и т. д.):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фронтальный опрос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>, выполне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ние практических и проблем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ных заданий (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понятиями</w:t>
            </w:r>
            <w:r w:rsidRPr="0002281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градусная мера угла, градус.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Научиться применять на практике свойства измерения углов, называть и изображать виды углов, называть и пользоваться прибора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ми для измерения углов на местности, решать задачи на нахождение ве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личины угла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адекватно использовать речевые средства для дискуссии и аргументации своей пози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ции.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обнаруживать и формулировать учебную проблему сов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местно с учителем. </w:t>
            </w: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делать предположения об информации, которая нужна для решения предметной учебной задачи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целевых установок учебной деятельности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Смежные и вертикальные углы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7.1.2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Что такое смеж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ные и вертикальные углы? Каковы свойства этих углов? Как построить угол, смежный с дан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ным углом? Как изобразить вер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тикальный угол? Как находить на рисунке смеж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ные и вертикаль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ные углы?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деятельностных способностей и способностей к структури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рованию и систематизации изучаемого предметного со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держания: индивидуальная и парная отработка навыков.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поня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тиями</w:t>
            </w:r>
            <w:r w:rsidRPr="0002281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смежные углы, вер</w:t>
            </w:r>
            <w:r w:rsidRPr="00022816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тикальные углы.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Научить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ся применять на практике свойства смежных и вер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тикальных углов с доказа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тельствами, строить угол, смежный с данным углом, изображать вертикальные углы, находить на рисунке смежные и вертикальные углы, решать простейшие задачи по теме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описывать содержание совершаемых действий с це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лью ориентировки предметно-прак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тической или иной деятельности. </w:t>
            </w: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составлять план и последовательность действий; предвос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хищать временные характеристики достижения результата (отвечать на вопрос «когда будет результат?»). </w:t>
            </w: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проводить анализ способов решения задачи с точки зрения их рациональности и эконо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мичности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ние желания осознавать свои трудности и стремиться к их преодоле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нию; проявлять способность к самооценке своих действий, поступков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Перпенди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кулярные прямые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Что такое пер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пендикулярные прямые? Каковы свойства перпен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дикулярных пря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мых? Как решать данные типы задач? 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выков самодиагностирования и взаимоконтроля: построение алгоритма действий.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поня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тием</w:t>
            </w:r>
            <w:r w:rsidRPr="0002281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перпендикулярные прямые.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Научиться приме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нять на практике свойства перпендикулярных пря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мых с доказательством, решать простейшие зада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чи по теме.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вступать в диа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лог, участвовать в коллективном об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суждении проблем. </w:t>
            </w: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обнаруживать и формулировать учебную проблему сов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местно с учителем. </w:t>
            </w: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сопоставлять характеристики объектов по одному или нескольким признакам; выяв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лять сходства и различия объектов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навыков работы по алгоритму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задач по теме «Начальные геометрические сведения»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построить реализовать индивидуаль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ный маршрут восполнения проблемных зон изученной теме Первоначаль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ные геометриче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ские сведения»? 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учебной деятельности):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ра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softHyphen/>
              <w:t>бота по дифференцированным карточкам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>, решение задач по готовым чертежам, выполнение практических и про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блемных заданий.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Формулировать понятия </w:t>
            </w:r>
            <w:r w:rsidRPr="00022816">
              <w:rPr>
                <w:rFonts w:ascii="Times New Roman" w:hAnsi="Times New Roman"/>
                <w:i/>
                <w:iCs/>
                <w:sz w:val="24"/>
                <w:szCs w:val="24"/>
              </w:rPr>
              <w:t>луч, начало луча, угол, сто</w:t>
            </w:r>
            <w:r w:rsidRPr="00022816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рона угла, вершина угла, внутренняя и внешняя об</w:t>
            </w:r>
            <w:r w:rsidRPr="00022816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ласть неразвернутого угла, середина отрезка, биссек</w:t>
            </w:r>
            <w:r w:rsidRPr="00022816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триса угла, длина отрезка, смежные и вертикальные углы, перпендикулярные прямые.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Называть и применять на практи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ке изученные свойства, решать основные задачи по изученной теме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определять цели и функции участников, способы взаимодействия; понимать возможность существования различных точек зрения, не совпадающих с собственной; уметь устанавливать и сравнивать разные точки зрения, прежде чем принимать решение и делать выбор.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понимать причины своего неуспеха и находить способы выхода из этой ситуации. </w:t>
            </w: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выявлять особенности (качества, признаки) разных объектов в процессе их рассматри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вания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навыков составления алгорит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ма выполнения задания, навы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 выполнения творческого задания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84C" w:rsidRPr="00022816" w:rsidTr="00AD6B0C">
        <w:tc>
          <w:tcPr>
            <w:tcW w:w="782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68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</w:t>
            </w:r>
          </w:p>
        </w:tc>
        <w:tc>
          <w:tcPr>
            <w:tcW w:w="868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Cs/>
                <w:iCs/>
                <w:sz w:val="24"/>
                <w:szCs w:val="24"/>
              </w:rPr>
              <w:t>Контроль</w:t>
            </w:r>
            <w:r w:rsidRPr="00022816">
              <w:rPr>
                <w:rFonts w:ascii="Times New Roman" w:hAnsi="Times New Roman"/>
                <w:bCs/>
                <w:iCs/>
                <w:sz w:val="24"/>
                <w:szCs w:val="24"/>
              </w:rPr>
              <w:softHyphen/>
              <w:t>ная работа № 1 по теме «Начальные геометриче</w:t>
            </w:r>
            <w:r w:rsidRPr="00022816">
              <w:rPr>
                <w:rFonts w:ascii="Times New Roman" w:hAnsi="Times New Roman"/>
                <w:bCs/>
                <w:iCs/>
                <w:sz w:val="24"/>
                <w:szCs w:val="24"/>
              </w:rPr>
              <w:softHyphen/>
              <w:t>ские сведе</w:t>
            </w:r>
            <w:r w:rsidRPr="00022816">
              <w:rPr>
                <w:rFonts w:ascii="Times New Roman" w:hAnsi="Times New Roman"/>
                <w:bCs/>
                <w:iCs/>
                <w:sz w:val="24"/>
                <w:szCs w:val="24"/>
              </w:rPr>
              <w:softHyphen/>
              <w:t>ния»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5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научиться проектировать индивидуаль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ный маршрут восполнения проблемных зон в изученной теме «Начальные геометрические сведения. Ос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новные свойства простейших геометрических фигур. Смежные и вертикальные углы»?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умений к осуществлению кон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трольной функции; контроль и самоконтроль изученных понятий: написание контроль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2519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применять теоретический материал, изученный на предыду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щих уроках, на практике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Cs/>
                <w:iCs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регулировать собственную деятельность посредст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вом письменной речи. </w:t>
            </w:r>
            <w:r w:rsidRPr="00022816">
              <w:rPr>
                <w:rFonts w:ascii="Times New Roman" w:hAnsi="Times New Roman"/>
                <w:bCs/>
                <w:iCs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оценивать достигнутый результат.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Cs/>
                <w:iCs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выбирать наиболее эффективные способы решения задачи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навыков само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анализа и само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контроля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Треуголь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ник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Что такое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угольник? Какие существуют элементы у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угольника? Как выглядят равные треугольники? 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ции новых знаний (понятий, способов действий и т. д.): составление опорных кон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спектов,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фронтальный опрос,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выполнение практических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даний 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Систематизировать зна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 о треугольнике и его элементах. Познакомить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ся на практике с поняти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ем</w:t>
            </w: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22816">
              <w:rPr>
                <w:rFonts w:ascii="Times New Roman" w:hAnsi="Times New Roman"/>
                <w:bCs/>
                <w:iCs/>
                <w:sz w:val="24"/>
                <w:szCs w:val="24"/>
              </w:rPr>
              <w:t>равные треугольники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>, знать, что такое периметр треугольника. Научиться решать простейшие зада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чи на нахождение периме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тра треугольника и на до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казательство равенства треугольников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слушать и слы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шать собеседника, вступать с ним в учебный диалог. </w:t>
            </w: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составлять план вы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полнения заданий совместно с учи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телем.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передавать содер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жание в сжатом (развернутом) виде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положительно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го отношения к учению, же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ланию приоб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ретать новые знания, умения</w:t>
            </w:r>
          </w:p>
        </w:tc>
      </w:tr>
      <w:tr w:rsidR="00DC584C" w:rsidRPr="00022816" w:rsidTr="00AD6B0C">
        <w:tc>
          <w:tcPr>
            <w:tcW w:w="15055" w:type="dxa"/>
            <w:gridSpan w:val="8"/>
          </w:tcPr>
          <w:p w:rsidR="00DC584C" w:rsidRPr="00022816" w:rsidRDefault="00DC584C" w:rsidP="00AD6B0C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Треугольники (17 часов)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Первый признак ра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венства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угольников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Что такое тео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рема и как ее доказать? Каково доказательство первого признака равенства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угольников? Как решать задачи на применение первого признака равенства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угольников?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Формирование у учащихся деятельностных способностей и способностей к структури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рованию и систематизации изучаемого предметного со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держания: составление опор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ного конспекта, работа с демонстрационным материалом, выполнение практических заданий(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см.р.)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поня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тием</w:t>
            </w: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22816">
              <w:rPr>
                <w:rFonts w:ascii="Times New Roman" w:hAnsi="Times New Roman"/>
                <w:bCs/>
                <w:iCs/>
                <w:sz w:val="24"/>
                <w:szCs w:val="24"/>
              </w:rPr>
              <w:t>теорема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Научиться доказывать теорему о пер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вом признаке равенства треугольников, форму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лировать и доказывать первый признак равенства треугольников, решать простейшие задачи по теме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адекватно ис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пользовать речевые средства для дискуссии и аргументации своей пози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ции.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обнаруживать и формулировать учебную проблему сов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местно с учителем. </w:t>
            </w:r>
            <w:r w:rsidRPr="000228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делать предположе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 об информации, которая нужна для решения предметной учебной задачи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желания осваивать новые виды деятельности, участвовать в творческом, созидательном процессе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 на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менение первого признака равенства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решать зада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чи на примене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ние первого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знака равенства треугольников? Как научиться доказывать теоремы? 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навыков самодиагностирова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ния и взаимоконтроля: работа с опорными конспектами, работа с заданиями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самостоятельной работы творче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softHyphen/>
              <w:t>ского характера (рабочая тетрадь)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формулировать и доказывать первый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знак равенства треуголь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ников, решать задачи с использованием первого признака равенства треугольников при нахо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ждении углов и сторон соответственно равных треугольников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представлять конкретное содержание и сообщать его в письменной и устной форме. Регулятивные: работать по состав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ленному плану; использовать дополнительные источники информации (справочная литература и ИКТ). Познавательные: записывать выводы в виде правил «если..., то...»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навыка осозна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 своих труд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ностей и стрем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ления к их преодолению; проявлению способности к самооценке своих действий, поступков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Перпендикуляр к прямой. Медианы, биссектри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сы и высоты треуголь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ника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7.2.1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Что такое пер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пендикуляр к прямой, ме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диана, биссек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триса и высота треугольника? Как выглядит их графическая интерпретация? Каково доказа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тельство теоремы о перпендику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ляре?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навыков рефлексивной деятельности: работа с опорным конспектом,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фронтальный опрос.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по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нятиями перпендикуляр к прямой, медиана, биссек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триса, высота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ка. Научиться доказывать теорему о перпендикуляре к прямой, решать простейшие задачи по теме, строить перпендикуляры к прямой, медиану, высо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ту и биссектрису треуголь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ника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понимать воз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можность существования различ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ных точек зрения, не совпадающих с собственной; уметь устанавливать и сравнивать разные точки зрения, прежде чем принимать решение и делать выбор.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Регулятивные: в диалоге с учителем совершенствовать критерии оценки и пользоваться ими в ходе оценки и самооценки.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Познавательные: сопоставлять и от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бирать информацию, полученную из разных источников (справочники, Интернет)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потребности приобретения мотивации к процессу об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разования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Равнобед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ренный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угольник, его свойства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7.2.2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геометри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чески интерпретировать равнобедренный и равносторон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ний треуголь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ники? Каковы свойства рав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нобедренного треугольника? Как показать их применение на практике?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ции новых знаний (понятий, способов действий и т. д.): по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строение алгоритма действий,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фронтальный опрос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по зада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ниям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поня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тиями равнобедренный треугольник, равносторон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ний треугольник. Научить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ся применять свойства равнобедренного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угольника с доказательст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вами, решать простейшие задачи по теме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вступать в диа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лог, участвовать в коллективном об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суждении проблем. Регулятивные: обнаруживать и формулировать учебную проблему сов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местно с учителем. 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Познавательные: сопоставлять характеристики объектов по одному или нескольким признакам; выяв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лять сходства и различия объектов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устойчивой мотивации к изучению и закреплению нового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 по теме «Равнобедренный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угольник»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7.2.2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совершен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ствовать знания и умения учащихся по теме «Равнобедрен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ный треуголь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ник»? Как решать задачи на применение свойств равнобедренного треугольника? 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учебной деятельности): фронтальный опрос, выпол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нение проблемных и практи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ческих заданий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 xml:space="preserve"> (см.р.)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формулировать теоремы об углах при ос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новании равнобедренного треугольника и медиане равнобедренного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угольника, проведенной к основанию, строить и распознавать медианы, высоты и биссектрисы треугольника решать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дачи, используя изученные свойства равнобедренного треугольника. Закрепить изученный материал в ходе решения задач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понимать воз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можность существования различ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ных точек зрения, не совпадающих с собственной; уметь устанавливать и сравнивать разные точки зрения, прежде чем принимать решение и делать выбор.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Регулятивные: понимать причины ' своего неуспеха и находить способы выхода из этой ситуации. Познавательные: выявлять особен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ности (качества, признаки) разных объектов в процессе их рассматри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вания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положительно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го отношения к учению, познавательной деятельности, желанию приобретать новые знания, умения, совершенство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вать имеющиеся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Второй признак ра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венства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угольников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Каково доказа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тельство второго признака равен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ства треугольников? Каково доказа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тельство второго признака равен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ства треугольников? Как использовать второй признак равенства треугольников при решении задач?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ции новых знаний (понятий, способов действий и т. д.): построение алгоритма действий,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выполнение практических заданий (рабочая тетрадь)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со вторым признаком равенства треугольников, его доказа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тельством. Научиться решать простейшие задачи.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понимать воз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можность существования различных точек зрения, не совпадающих с собственной; уметь устанавливать и сравнивать разные точки зрения. 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Регулятивные: сличать свой способ действия с эталонами.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Познавательные: сравнивать различные объекты: выделять из множества один или несколько объектов, имеющих общие свойства.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устойчивой мотивации к проблемно-посковой деятельности.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 на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менение второго признака равенства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решать зада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чи на примене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ние второго признака равенства треугольников?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выков самодиагаостирования и взаимоконтроля: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выполнение практических заданий (рабочая тетрадь)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формулировать второй признак равенства треугольников, доказы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вать теорему второго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знака равенства треугольников в ходе решения простейших задач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проявлять готов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ность к обсуждению разных точек зрения и выработке общей (группо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вой) позиции.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Регулятивные: работать по состав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ленному плану, использовать основ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ные и дополнительные источники информации.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Познавательные: строить логические цепи рассуждений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умения контролировать про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цесс и результат деятельности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Третий признак ра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венства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угольников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Каково доказа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тельство третьего признака равен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ства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ков? Как решать задачи на приме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нение третьего признака равен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ства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навыков рефлексивной деятельности: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индивидуальный опрос,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составление опорного конспекта,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выполнение прак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softHyphen/>
              <w:t>тических заданий (рабочая тетрадь)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треть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им признаком равенства треугольников, его дока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зательством. Научиться решать простейшие зада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чи по теме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устанавливать и сравнивать разные точки зрения, прежде чем принимать решение и делать выбор.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Регулятивные: сличать способ и 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зультат своих действий с заданным эталоном, обнаруживать отклонения и отличия от эталона. Познавательные: выдвигать и обос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новывать гипотезы, предлагать спо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собы их проверки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навыка осознанного выбора наиболее эффективного способа реше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 на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менение третьего признака равенства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Каков алгоритм решения задач на применение третьего призна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ка равенства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угольников?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выков самодиагностирования и взаимоконтроля: выполнение практических заданий (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см.р.).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формулировать третий признак равенства треугольников, доказы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вать теорему третьего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знака равенства треугольников в ходе решения простейших задач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понимать воз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можность существования различ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ных точек зрения, не совпадающих с собственной; уметь устанавливать и сравнивать разные точки зрения, прежде чем принимать решение и делать выбор.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Регулятивные: вносить коррективы и дополнения в составленные планы. Познавательные: выбирать смысло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вые единицы текста и устанавливать отношения между ними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навыков работы по алгоритму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Окружность</w:t>
            </w:r>
          </w:p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7.4.4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7.4.5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Что такое окруж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ность? Како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вы элементы окружности? Как решать задачи по данной теме?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деятельностных способностей и способностей к структури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рованию и систематизации изучаемого предметного со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держания: построение алго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ритма действий.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поня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тиями окружность, ради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ус, хорда, диаметр, дуга окружности. Научиться решать простейшие задачи.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аргументировать свою точку зрения, спорить и отстаивать свою позицию невраждеб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ным для оппонентов образом. </w:t>
            </w:r>
            <w:r w:rsidRPr="00022816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>Регулятивные: определять цель учёбной деятельности с помощью учите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ля и самостоятельно, искать средства ее осуществления.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Познавательные: создавать структуру взаимосвязей смысловых единиц текста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навыков состав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ления алгорит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ма выполнения задания, навы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 выполнения творческого задания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Примеры задач на по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строение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Каковы пред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ставления о задачах на по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строение? Какие существуют наиболее простые задачи на построение.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учебной деятельности):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опрос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по теоретическому материалу, выполнение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практических заданий из рабочей тетради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алго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ритмом построения угла, равного данному, биссек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трисы угла, перпендику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лярных прямых, середины отрезка.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объяснять понятия центр, радиус, хорда, диаметр, дуга окружности, выпол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нять с помощью циркуля и линейки простейшие построения: отрезка, рав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ного данному; биссектри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сы данного угла; прямой, проходящей через данную точку, перпендикулярно прямой; середины данно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го отрезка, угла, равного данному, решать простей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шие задачи на построение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определять цели и функции участников, способы взаимодействия.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Регулятивные: составлять план вы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полнения задач; решения проблем.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Познавательные: преобразовывать модели с целью выявления общих законов, определяющих предметную область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навыков составления алгорит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ма выполнения задания, навыков выполнения творческого задания.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задач на по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строение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Каков алгоритм решения про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стейших задач на построение?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навыков рефлексивной деятельности: построение алго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ритма действий,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выполнение практических заданий.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распознавать на готовых чертежах и мо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делях различные виды треугольников, решать простейшие задачи на построение с помощью цир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куля и линейки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обмениваться знаниями между членами группы для принятия эффективных совмест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ных решений.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Регулятивные: вносить коррективы и дополнения в способ своих дейст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вий в случае расхождения эталона, реального действия и его продукта. Познавательные: выделять количе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ственные характеристики объектов, заданные словами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навыка осознанного вы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бора наиболее эффективного способа реше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 на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менение признаков равенства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решать задачи на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менение признаков равенства треугольников и решения задач с помощью ли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нейки и циркуля? 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деятельностных способностей и способностей к структури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рованию и систематизации изучаемого предметного со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держания.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называть и формулировать все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знаки равенства треуголь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ников, доказывать данные признаки, решать основ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ные задачи по изученной теме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планировать об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щие способы работы. Регулятивные: выделять и осознавать то, что уже усвоено и что еще подле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жит усвоению, осознавать качество и уровень усвоения. Познавательные: выделять обобщен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ный смысл и формальную структуру задачи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ние умения нравственно- этического оценивания усваиваемого содержания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простейших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задач с помощью циркуля и линейки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закрепить материал на 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шение задач на построение с помощью цир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куля и линейки?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навыков самодиагностирова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ния и взаимоконтроля: работа с опорным конспектом,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фрон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softHyphen/>
              <w:t>тальный опрос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>, выполнение практических заданий (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математический диктант)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решать про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стейшие задачи на до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казательство равенства треугольников, находить элементы треугольника, периметра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ка, используя признаки равенства треугольников и свойство равнобед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ренного треугольника, решать несложные задачи на построение с помощью циркуля и линейки.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брать на себя инициативу в организации совмест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ного действия.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Регулятивные: определять последо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вательность промежуточных целей с учетом конечного результата. Познавательные: заменять термины определениями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ние навыков организации анализа своей деятельности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05.12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задач по теме «Треугольники»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построить и реализовать индивидуаль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ный маршрут восполнения проблемных зон в изученной теме «Треугольники»?</w:t>
            </w:r>
            <w:r w:rsidRPr="00022816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учебной деятельности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): рабо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softHyphen/>
              <w:t>та по дифференцированным карточкам,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решение задач по готовым чертежам, выполнение практических и проблемных заданий.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объяснять, какая фигура называется треугольником, понятия вершины, стороны, углы, периметр треугольника, какие треугольники назы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ваются равными, изобра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жать и распознавать на чертежах треугольники и их элементы, форму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лировать и доказывать теоремы о признаках равенства треугольников, свойствах равнобедрен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ного треугольника, пер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пендикуляре к прямой, объяснять понятия пер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пендикуляр, проведенный из данной точки к данной прямой; медиана, биссек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триса, высота треуголь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ника', окружность, хорда, центр, радиус, диаметр окружности, решать зада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чи на признаки равенства треугольников, простей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шие задачи на построение (угла, равного данному; биссектрисы угла; пер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пендикулярных прямых; середины отрезка), более сложные задачи, исполь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зующие указанные простейшие на чертежах треугольники и их элементы, форму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лировать и доказывать теоремы о признаках равенства треугольников, свойствах равнобедрен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ного треугольника, пер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пендикуляре к прямой, объяснять понятия пер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пендикуляр, проведенный из данной точки к данной прямой; медиана, биссек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триса, высота треуголь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ника', окружность, хорда, центр, радиус, диаметр окружности, решать зада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чи на признаки равенства треугольников, простей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шие задачи на построение (угла, равного данному; биссектрисы угла; пер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пендикулярных прямых; середины отрезка), более сложные задачи, исполь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зующие указанные про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стейшие.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критично отно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ситься к своему мнению; аргументиро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вать свою точку зрения, спорить и от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стаивать свою позицию невраждебным для оппонентов образом; с достаточ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ной полнотой и точностью выражать свои мысли в соответствии с задачами и условиями коммуникации.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Регулятивные: понимать причины своего неуспеха и находить способы выхода из этой ситуации; принимать познавательную цель, сохранять ее при выполнении учебных действий, регулировать весь процесс их выпол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нения и четко выполнять требования познавательной задачи. Познавательные: выявлять особен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ности (качества, признаки) разных объектов в процессе их рассматри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вания; восстанавливать предметную ситуацию, описанную в задаче, пу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тем переформулирования, упрощен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ного пересказа текста, с выделением только существенной для решения задачи информации.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навыков состав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ления алгорит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ма выполнения задания, навы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 выполнения творческого задания</w:t>
            </w:r>
          </w:p>
        </w:tc>
      </w:tr>
      <w:tr w:rsidR="00DC584C" w:rsidRPr="00022816" w:rsidTr="00AD6B0C">
        <w:tc>
          <w:tcPr>
            <w:tcW w:w="782" w:type="dxa"/>
            <w:shd w:val="clear" w:color="auto" w:fill="FFFFFF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68" w:type="dxa"/>
            <w:shd w:val="clear" w:color="auto" w:fill="FFFFFF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</w:t>
            </w:r>
          </w:p>
        </w:tc>
        <w:tc>
          <w:tcPr>
            <w:tcW w:w="868" w:type="dxa"/>
            <w:shd w:val="clear" w:color="auto" w:fill="FFFFFF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  <w:shd w:val="clear" w:color="auto" w:fill="FFFFFF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Контроль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ная работа №2 по теме «Треугольни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ки. Признаки равенства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ков»</w:t>
            </w:r>
          </w:p>
        </w:tc>
        <w:tc>
          <w:tcPr>
            <w:tcW w:w="2925" w:type="dxa"/>
            <w:shd w:val="clear" w:color="auto" w:fill="FFFFFF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научиться проектировать индивидуаль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ный маршрут восполнения проблемных зон в изученной теме «Треугольники. Признаки равен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ства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ков»? Формирование у учащихся умений к осуществлению кон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трольной функции; контроль и самоконтроль изученных понятий: написание контроль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2519" w:type="dxa"/>
            <w:shd w:val="clear" w:color="auto" w:fill="FFFFFF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применять теоретический материал, изученный на предыду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щих уроках, на практике</w:t>
            </w:r>
          </w:p>
        </w:tc>
        <w:tc>
          <w:tcPr>
            <w:tcW w:w="3077" w:type="dxa"/>
            <w:shd w:val="clear" w:color="auto" w:fill="FFFFFF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регулировать собственную деятельность посредст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вом письменной речи. Регулятивные: оценивать достигну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тый результат.</w:t>
            </w: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Познавательные: выбирать наиболее эффективные способы решения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дачи</w:t>
            </w:r>
          </w:p>
        </w:tc>
        <w:tc>
          <w:tcPr>
            <w:tcW w:w="2068" w:type="dxa"/>
            <w:shd w:val="clear" w:color="auto" w:fill="FFFFFF"/>
          </w:tcPr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навыков самоанализа и само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контроля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Определение параллельных прямых.</w:t>
            </w:r>
          </w:p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Признаки параллель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ности двух пря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мых.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Что такое парал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лельные прямые? Какие углы назы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ваются накрест лежащими, одно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сторонними и со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ответственными? Каковы признаки параллельности двух прямых? Как решать задачи на применение признаков параллельности прямых?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поня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тиями параллельные пря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мые, накрест лежащие, односторонние и соответ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ственные углы. Научиться формулировать и доказы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вать признаки параллель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ности двух прямых, решать простейшие задачи по теме.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устанавливать и сравнивать разные точки зрения, прежде чем принимать решение и делать выбор.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Регулятивные: сличать способ и 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зультат своих действий с заданным эталоном, обнаруживать отклонения и отличия от эталона.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Познавательные: выдвигать и обосновывать гипотезы, предлагать способы их проверки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ние умения нравственно- этического оценивания усваиваемого содержания</w:t>
            </w:r>
          </w:p>
        </w:tc>
      </w:tr>
      <w:tr w:rsidR="00DC584C" w:rsidRPr="00022816" w:rsidTr="00AD6B0C">
        <w:tc>
          <w:tcPr>
            <w:tcW w:w="15055" w:type="dxa"/>
            <w:gridSpan w:val="8"/>
          </w:tcPr>
          <w:p w:rsidR="00DC584C" w:rsidRPr="00022816" w:rsidRDefault="00DC584C" w:rsidP="00AD6B0C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Параллельные прямые (13 часов)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Признаки параллель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ности двух пря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мых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Каковы доказа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тельства теорем о признаках параллельности прямых? Как решать задачи на применение признаков па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раллельности прямых?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навыков рефлексивной дея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тельности;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опрос по теорети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softHyphen/>
              <w:t>ческому материалу из заданий рабочей тетради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распознавать на рисунке пары накрест лежащих, односторонних, соответственных углов, строить параллельные прямые с помощью чер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тежного угольника и ли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нейки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понимать воз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можность существования различ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ных точек зрения, не совпадающих с собственной; уметь устанавливать и сравнивать разные точки зрения, прежде чем принимать решение и делать выбор.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Регулятивные: вносить коррективы и дополнения в составленные планы. Познавательные: выбирать смысло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вые единицы текста и устанавливать отношения между ними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потребности приобретения мотивации к процессу об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разования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Практи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ческие способы построения параллель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ных прямых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Какие сущест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вуют практиче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ские способы построения - параллельных прямых? Как обучиться их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менению на прак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тике? Каковы области приме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нения признаков, параллельности прямых?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учебной деятельности): по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строение алгоритма действий, выполнение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практических за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softHyphen/>
              <w:t>даний из рабочей тетради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прак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тическими способами построения параллельных прямых. Научиться 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шать простейшие задачи по теме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аргументировать свою точку зрения, спорить и от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стаивать свою позицию невраждеб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ным для оппонентов образом. Регулятивные: определять цель учеб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ной деятельности с помощью учите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ля и самостоятельно, искать средства ее осуществления.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Познавательные: создавать структуру взаимосвязей смысловых единиц текста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ние желания осознавать свои трудно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сти и стре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миться к их преодолению; способности к самооценке своих действий, поступков "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 по теме «Признаки параллель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ности пря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мых»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Каковы доказа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тельства теорем о построениях параллельных прямых? Как решать задачи на применение признаков па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раллельности прямых?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навыков самодиагностирова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 и взаимоконтроля: работа с опорным конспектом, фрон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тальный опрос по заданиям из рабочей тетради.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См.р.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при решении задач доказывать па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раллельность прямых, опираясь на изученные признаки, использовать признаки параллельности прямых при решении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 на готовых чертежах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определять цели и функции участников, способы взаимодействия.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Регулятивные: составлять план вы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полнения задач; решения проблем творческого и поискового характера. Познавательные: преобразовывать модели с целью выявления общих законов, определяющих предметную область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устойчивой мотивации к изучению и закреплению нового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Об аксиомах геометрии.</w:t>
            </w:r>
          </w:p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Аксиома параллельных прямых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Что такое ак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сиома? Какова аксиома парал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лельных пря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мых? Каковы ее следствия? Как решать задачи на применение аксиомы парал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лельных прямых?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ции новых знаний (понятий, способов действий и т. д.): построение алгоритма дейст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вий.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поня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тием аксиома. Научиться формулировать аксиому параллельных прямых и ее следствия, решать про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стейшие зарач и по теме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обмениваться знаниями между членами группы для принятия эффективных совмест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ных решений. /Регулятивные: вносить коррективы и дополнения в способ своих дейст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вий в случае расхождения эталона, реального действия и его продукта. Познавательные: выделять количе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ственные характеристики объектов, заданные словами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устойчивой мотивации к проблемно- поисковой дея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тельности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Свойства параллель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ных прямых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Каковы свойства параллельных прямых? Как показать приме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нение свойств параллельных прямых? Как решать задачи по теме «Аксиома параллельных прямых»?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деятельностных способностей и способностей к структури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рованию и систематизации изучаемого предметного содержания: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фронтальный опрос, выполнение проблем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softHyphen/>
              <w:t>ных и практических заданий из рабочей тетради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со свойст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вами параллельных пря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мых. Научиться решать простейшие задачи, опи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раясь на аксиому паралдельности прямых, реализовывать основные этапы доказательства следствий из теоремы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планировать об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щие способы работы. Регулятивные: выделять и осознавать то, что уже усвоено и что еще подле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жит усвоению, осознавать качество и уровень усвоения. Познавательные: выделять обобщен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ный смысл и формальную структуру задачи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умения контро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лировать про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цесс и результат деятельности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задач по теме «Свойства параллель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ных прямых»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Каковы области применения свойств парал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лельных прямых? Как совершен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ствовать навык доказательства теорем? Каков алгоритм реше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 задач на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менение свойств параллельных прямых?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навыков самодиагностирова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 и взаимоконтроля: работа по дифференцированным кар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точкам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(см.р)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со свойствами параллельных</w:t>
            </w:r>
            <w:r w:rsidRPr="00022816">
              <w:rPr>
                <w:rFonts w:ascii="Times New Roman" w:hAnsi="Times New Roman"/>
                <w:sz w:val="24"/>
                <w:szCs w:val="24"/>
              </w:rPr>
              <w:br/>
              <w:t>прямых. Научиться решать простейшие задачи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br/>
              <w:t>по теме, распознавать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 готовых чертежах и моделях различные виды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br/>
              <w:t>треугольников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с помощью во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просов добывать недостающую ин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формацию.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Регулятивные: осознавать качество и уровень усвоения. Познавательные: уметь выводить следствия из имеющихся в условии задачи данных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навыка осо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знанного вы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бора наиболее эффективного способа реше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 по теме «Параллель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ные пря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мые»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решать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дачи по теме «Параллельные прямые»?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навыков рефлексивной дея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тельности: работа у доски и в тетрадях, выполнение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практических заданий из рабочей тетради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формулиро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вать основные понятия по изученной теме, 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шать простейшие задачи по теме, по условию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дачи выполнять чертеж, в ходе решения задач доказывать параллель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ность прямых, используя соответствующие призна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ки, находить равные углы при параллельных прямых и их секущей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учиться управ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лять поведением партнера убе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ждать его, контролировать, коррек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тировать и оценивать его действия. Регулятивные: составлять план и по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следовательность действий. Познавательные: выделять объекты и процессы с точки зрения целого и частей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навыков анали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за, творческой инициативно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сти и активно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сти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 по теме «Параллель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ные пря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мые»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решать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дачи по теме «Параллельные прямые»?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деятельностных способностей и способностей к структури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рованию и систематизации изучаемого предметного со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держания: выполнение прак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тических заданий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(см.р)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формулиро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вать основные понятия по изученной теме, 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шать простейшие задачи по теме, по условию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дачи выполнять чертеж, в ходе решения задач доказывать параллель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ность прямых, используя соответствующие призна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ки, находить равные углы при параллельных прямых и их секущей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выполнять раз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личные роли в группе, сотрудничать в совместном решении задачи. Регулятивные: оценивать достигну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тый результат. Познавательные: выделять формаль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ную структуру задачи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устойчивой мо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тивации к ана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лизу, исследо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ванию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задач по теме «Параллельные прямые»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Каковы призна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ки параллельности прямых? Как сформули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ровать аксиому параллельности прямых? Каковы свойства парал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лельности пря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мых?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учебной деятельности): вы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полнение практических зада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ний 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(Тест)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формулировать определение параллель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ных прямых, объяснять с помощью рисунка, ка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кие углы, образованные при пересечении двух прямых секущей, называ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ются накрест лежащими, какие однородными и ка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кие соответственными, решать простейшие и бо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лее сложные задачи по из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ученной теме 1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организовывать учебное взаимодействие в группе, строить конструктивные взаимоотношения со сверстниками. Регулятивные: предвосхищать вре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менные характеристики достижения результата (отвечать на вопрос «ко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гда будет результат?»). Познавательные: анализировать условия и требования задачи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устойчивой мотивации к проблемно- поисковой дея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тельности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задач по теме «Параллельные прямые»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построить и реализовать индивидуаль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ный маршрут восполнения проблемных зон в изученной теме «Параллельные прямые»?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учебной деятельности): ра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бота по дифференцированным карточкам, решение задач по готовым чертежам, выпол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нение практических и про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блемных заданий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формулировать и доказывать теоремы, выражающие признаки параллельности двух прямых, объяснять, что такое аксиомы геометрии и какие аксиомы уже использовались ранее, формулировать аксиому параллельных прямых и выводить следствия из нее, объяснять, в чем заключается метод дока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зательства от противного, приводить примеры ис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пользования этого метода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критично отно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ситься к своему мнению; аргументи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ровать свою точку зрения, спорить и отстаивать свою позицию невра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ждебным для оппонентов образом. Регулятивные: понимать причины своего неуспеха и находить способы выхода из этой ситуации. Познавательные: выявлять особен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ности (качества, признаки) разных объектов в процессе их рассматри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вания; восстанавливать предметную ситуацию, описанную в задаче, пу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тем переформулирования, упрощен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ного пересказа текста, с выделением только существенной для решения задачи информации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навыков состав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ления алгорит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ма выполнения задания, навы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 выполнения творческого задания</w:t>
            </w:r>
          </w:p>
        </w:tc>
      </w:tr>
      <w:tr w:rsidR="00DC584C" w:rsidRPr="00022816" w:rsidTr="00AD6B0C">
        <w:tc>
          <w:tcPr>
            <w:tcW w:w="782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68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868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Контроль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ная работа №3 по теме «Параллель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ные прямые»</w:t>
            </w:r>
          </w:p>
        </w:tc>
        <w:tc>
          <w:tcPr>
            <w:tcW w:w="2925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научиться проектировать индивидуаль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ный маршрут восполнения проблемных зон в изученной теме «Параллельные прямые»?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умений к осуществлению кон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трольной функции; контроль и самоконтроль изученных понятий: написание контроль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2519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применять теоретический материал, изученный на предыду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щих уроках, на практике</w:t>
            </w:r>
          </w:p>
        </w:tc>
        <w:tc>
          <w:tcPr>
            <w:tcW w:w="3077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регулировать собственную деятельность посредст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вом письменной речи. Регулятивные: оценивать достигну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тый результат.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Познавательные: выбирать наиболее эффективные способы решения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дачи</w:t>
            </w:r>
          </w:p>
        </w:tc>
        <w:tc>
          <w:tcPr>
            <w:tcW w:w="2068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навыков само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анализа и само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контроля</w:t>
            </w:r>
          </w:p>
        </w:tc>
      </w:tr>
      <w:tr w:rsidR="00DC584C" w:rsidRPr="00022816" w:rsidTr="00AD6B0C">
        <w:tc>
          <w:tcPr>
            <w:tcW w:w="782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68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</w:t>
            </w:r>
          </w:p>
        </w:tc>
        <w:tc>
          <w:tcPr>
            <w:tcW w:w="868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  <w:shd w:val="clear" w:color="auto" w:fill="FFFFFF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задач по теме «Свойства и признаки параллельных прямых»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</w:tc>
        <w:tc>
          <w:tcPr>
            <w:tcW w:w="2925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научиться производить само- и взаи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модиагностику результатов из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ученной темы?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выков самодиагностирования и взаимоконтроля: коррекция знаний, работа у доски и в те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традях, выполнение практиче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ских заданий, работа в рабочей тетради (все невыполненные задания)</w:t>
            </w:r>
          </w:p>
        </w:tc>
        <w:tc>
          <w:tcPr>
            <w:tcW w:w="2519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выявлять про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блемные зоны в изучен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ной теме и проектировать способы их восполнения</w:t>
            </w:r>
          </w:p>
        </w:tc>
        <w:tc>
          <w:tcPr>
            <w:tcW w:w="3077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уметь (или разви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вать способность) брать на себя ини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циативу в организации совместного действия.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Регулятивные: самостоятельно форму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лировать познавательную цель и стро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ить действия в соответствии с ней. Познавательные: выбирать смысло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вые единицы текста и устанавливать отношения между ними</w:t>
            </w:r>
          </w:p>
        </w:tc>
        <w:tc>
          <w:tcPr>
            <w:tcW w:w="2068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ние навыков организации анализа своей деятельности</w:t>
            </w:r>
          </w:p>
        </w:tc>
      </w:tr>
      <w:tr w:rsidR="00DC584C" w:rsidRPr="00022816" w:rsidTr="00AD6B0C">
        <w:tc>
          <w:tcPr>
            <w:tcW w:w="15055" w:type="dxa"/>
            <w:gridSpan w:val="8"/>
            <w:shd w:val="clear" w:color="auto" w:fill="FFFFFF"/>
          </w:tcPr>
          <w:p w:rsidR="00DC584C" w:rsidRPr="00022816" w:rsidRDefault="00DC584C" w:rsidP="00AD6B0C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Соотношения между сторонами и углами треугольников (18 часов)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Сумма углов треуголь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ника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7.2.6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Что такое внеш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ний угол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угольника? Како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во доказательство теоремы о сумме углов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ка, ее следствия? Как решать задачи на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менение нового материала?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ции новых знаний (понятий, способов действий и т. д.):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опрос по теоретическому ма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softHyphen/>
              <w:t>териалу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>, решение задач по го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товым чертежам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поняти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ем</w:t>
            </w:r>
            <w:r w:rsidRPr="00022816">
              <w:rPr>
                <w:rStyle w:val="a0"/>
                <w:sz w:val="24"/>
                <w:szCs w:val="24"/>
              </w:rPr>
              <w:t xml:space="preserve"> внешний угол треуголь</w:t>
            </w:r>
            <w:r w:rsidRPr="00022816">
              <w:rPr>
                <w:rStyle w:val="a0"/>
                <w:sz w:val="24"/>
                <w:szCs w:val="24"/>
              </w:rPr>
              <w:softHyphen/>
              <w:t>ника.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Научиться форму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лировать теоремы о сумме углов треугольника с доказательством, ее следствия, называть свойство внеш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него угла треугольника и применить его на практике, решать простейшие задачи по теме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слушать и слы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шать собеседника, вступать с ним в учебный диалог. </w:t>
            </w:r>
            <w:r w:rsidRPr="00022816">
              <w:rPr>
                <w:rStyle w:val="9pt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сличать способ и 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зультат своих действий с заданным эталоном, обнаруживать отклонения и отличия от эталона. </w:t>
            </w:r>
            <w:r w:rsidRPr="00022816">
              <w:rPr>
                <w:rStyle w:val="9pt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передавать основ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ное содержание в сжатом, выбороч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ном или развернутом виде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ние умения нравственно- этического оценивания усваиваемого содержания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задач по теме «Сумма углов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угольника»</w:t>
            </w: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7.2.6</w:t>
            </w: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AD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AD6B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геометрически интер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претировать остроугольный, прямоугольный, тупоугольный треугольники? Каковы способы Решения задач на применение теоремы о сумме углов треугольника.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деятельностных способностей к структури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рованию и систематизации изучаемого предметного со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держания: работа с демонстрационным материалом,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 xml:space="preserve">опрос по теоретическому 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>материалу ю заданиям на применение теоремы о сумме углов треуголь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ника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поня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тиями</w:t>
            </w:r>
            <w:r w:rsidRPr="00022816">
              <w:rPr>
                <w:rStyle w:val="a0"/>
                <w:sz w:val="24"/>
                <w:szCs w:val="24"/>
              </w:rPr>
              <w:t xml:space="preserve"> остроугольный, пря</w:t>
            </w:r>
            <w:r w:rsidRPr="00022816">
              <w:rPr>
                <w:rStyle w:val="a0"/>
                <w:sz w:val="24"/>
                <w:szCs w:val="24"/>
              </w:rPr>
              <w:softHyphen/>
              <w:t>моугольный, тупоугольный треугольники.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Формулировать теорему о сумме уг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лов треугольника с дока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зательством, ее следствия. Научиться изображать внешний угол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понимать воз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можность существования различ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ных точек зрения, не совпадающих с собственной; критично относиться к своему мнению. </w:t>
            </w:r>
            <w:r w:rsidRPr="00022816">
              <w:rPr>
                <w:rStyle w:val="9pt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вносить коррективы и дополнения в составленные планы. </w:t>
            </w:r>
            <w:r w:rsidRPr="00022816">
              <w:rPr>
                <w:rStyle w:val="9pt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сопоставлять и от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бирать информацию, полученную из разных источников.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желания осваи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вать новые виды деятельности, участвовать в творческом, созидательном процессе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Соотноше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 между сторонами и углами треуголь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ника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7.2.7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Каковы свойства внешнего угла треугольника? Какова сумма уг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лов треугольника? Каковы доказа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тельства этих тео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рем? Как решать задачи на приме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нение изученных теорем?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ции новых знаний (понятий, способов действий и т. д.): опрос по теоретическому ма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териалу, работа с раздаточным материалом, выполнение практических заданий 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тео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ремой о соотношениях между сторонами и угла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ми треугольника, с дока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зательством. Научиться сравнивать углы, стороны треугольника, опираясь на соотношения между сторонами и углами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угольника, решать про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стейшие задачи по теме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оформлять мысли в устной и письменной речи с учетом речевых ситуаций. </w:t>
            </w:r>
            <w:r w:rsidRPr="00022816">
              <w:rPr>
                <w:rStyle w:val="9pt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работать по состав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ленному плану; использовать допол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нительные источники информации (справочная литература и ИКТ). </w:t>
            </w:r>
            <w:r w:rsidRPr="00022816">
              <w:rPr>
                <w:rStyle w:val="9pt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выражать структуру задачи разными средствами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положительно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го отношения к учению, же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лания приобре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тать новые зна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ния, умения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задач «Соотноше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 между сторонами и углами треуголь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ника»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7.2.7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Каковы теоремы о соотношениях между сторо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нами и углами треугольника? Каковы след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ствия, области применения при решении задач? Как решать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дачи на приме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нение теоремы о сумме углов треугольника и ее следствий?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учебной деятельности): фронтальный опрос, выпол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нение практических заданий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со след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ствиями из теоремы о соотношениях между сторонами и углами треугольника, с доказательством. Научиться сравнивать углы, стороны треугольника, опираясь на соотношения между сторонами и углами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угольника, решать про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стейшие задачи по теме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описывать содер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жание совершаемых действий с це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лью ориентировки предметно-практической или иной деятельности. </w:t>
            </w:r>
            <w:r w:rsidRPr="00022816">
              <w:rPr>
                <w:rStyle w:val="9pt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составлять план вы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полнения задач; решения проблем творческого и поискового характера. </w:t>
            </w:r>
            <w:r w:rsidRPr="00022816">
              <w:rPr>
                <w:rStyle w:val="9pt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выявлять особен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ности (качества, признаки) разных объектов в процессе их рассматри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вания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ние навыков организации анализа своей деятельности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Style w:val="7pt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Неравен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ство треугольника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7pt"/>
                <w:sz w:val="24"/>
                <w:szCs w:val="24"/>
              </w:rPr>
              <w:t>7.2.5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Каковы теоремы о неравенстве треугольника? Какова геоме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трическая ин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терпретация ее применения при решении задач? Как решать зада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чи на применение теоремы) о соот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ношениях между сторонами углами треугольника?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деятельностных способностей и способностей к структури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рованию и систематизации изучаемого предметного со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держания: индивидуальный опрос, составление опорного конспекта, выполнение прак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тических заданий тест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тео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ремой о неравенстве треугольника, с ее доказа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тельством. Научиться 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шать простейшие задачи, используя признак равно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бедренного треугольника и теорему о неравенстве треугольника?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делать предполо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жения об информации, которая нуж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на для решения учебной задачи. </w:t>
            </w:r>
            <w:r w:rsidRPr="00022816">
              <w:rPr>
                <w:rStyle w:val="9pt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понимать причины своего неуспеха и находить способы выхода из этой ситуации. </w:t>
            </w:r>
            <w:r w:rsidRPr="00022816">
              <w:rPr>
                <w:rStyle w:val="9pt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сравнивать различ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ные объекты: выделять из множества один или несколько объектов, имею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щих общие свойства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устойчивой мотивации к изучению и закреплению нового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задач по теме: «Соотношения между сторонами и углами треугольника»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построить и реализовать индивидуальный маршрут восполнения проблемных зон в изученной теме «Соотношения между сторонами и углами треугольника»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способностей к рефлексии коррекционно-контрольного </w:t>
            </w:r>
            <w:r w:rsidRPr="00022816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 типа и реализации коррекцинной нормы (фиксирования собственных затруднений учебной деятельности):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работа по дифференцированным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карточкам,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решение задач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формулиро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вать и доказывать теорему о сумме углов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ка и ее следствие о внеш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нем угле треугольника, проводить классифика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цию треугольников по углам, решать простейшие задачи по теме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оформлять мысли в устной и письменной речи с учетом речевых ситуаций. </w:t>
            </w:r>
            <w:r w:rsidRPr="00022816">
              <w:rPr>
                <w:rStyle w:val="9pt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выделять и осознавать го, что уже усвоено и что еще подле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жит усвоению, осознавать качество и уровень усвоения. </w:t>
            </w:r>
            <w:r w:rsidRPr="00022816">
              <w:rPr>
                <w:rStyle w:val="9pt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передавать содер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жание в сжатом (развернутом) виде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навыков состав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ления алгорит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ма выполнения задания, навы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 выполнения творческого задания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Style w:val="40"/>
                <w:sz w:val="24"/>
                <w:szCs w:val="24"/>
              </w:rPr>
            </w:pPr>
            <w:r w:rsidRPr="00022816">
              <w:rPr>
                <w:rStyle w:val="40"/>
                <w:sz w:val="24"/>
                <w:szCs w:val="24"/>
              </w:rPr>
              <w:t>Контроль</w:t>
            </w:r>
            <w:r w:rsidRPr="00022816">
              <w:rPr>
                <w:rStyle w:val="40"/>
                <w:sz w:val="24"/>
                <w:szCs w:val="24"/>
              </w:rPr>
              <w:softHyphen/>
              <w:t>ная работа № 4 по теме «Соотноше</w:t>
            </w:r>
            <w:r w:rsidRPr="00022816">
              <w:rPr>
                <w:rStyle w:val="40"/>
                <w:sz w:val="24"/>
                <w:szCs w:val="24"/>
              </w:rPr>
              <w:softHyphen/>
              <w:t>ния между сторонами и углами треугольни</w:t>
            </w:r>
            <w:r w:rsidRPr="00022816">
              <w:rPr>
                <w:rStyle w:val="40"/>
                <w:sz w:val="24"/>
                <w:szCs w:val="24"/>
              </w:rPr>
              <w:softHyphen/>
              <w:t>ка»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40"/>
                <w:sz w:val="24"/>
                <w:szCs w:val="24"/>
              </w:rPr>
              <w:t>7.2.5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научиться проектировать индивидуаль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ный маршрут восполнения проблемных зон в изученной теме «Соотношения между сторонами и углами треугольника»?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умений к осуществлению кон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трольной функции; контроль и самоконтроль изученных понятий: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написание контроль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применять теоретический материал, изученный на предыдущих уроках, на практике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регулировать собственную деятельность посредст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вом письменной речи.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2816">
              <w:rPr>
                <w:rStyle w:val="9pt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оценивать достигну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тый результат.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выбирать наиболее эффективные способы решения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навыков само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анализа и само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контроля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06.03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задач по теме «Сумма углов треугольника».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7.2.6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научиться производить само- и взаи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модиагностику результатов из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ученной темы?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выков самодиагностирования и взаимоконтроля: коррекция знаний, работа у доски и в те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традях.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выявлять про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блемные зоны в изучен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ной теме и проектировать способы их восполнения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уметь (или разви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вать способность) брать на себя ини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циативу в организации совместного действия.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самостоятельно фор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мулировать познавательную цель и строить действия в соответствии с ней.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выбирать смысло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вые единицы текста и устанавливать отношения между ними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ние навыков организации анализа своей деятельности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Прямо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угольные треуголь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ники и не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которые их свойства</w:t>
            </w:r>
          </w:p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7.2.3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Каковы свойства прямоугольных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ков? Что такое внешние углы треугольника? Каковы способы решения задач на применение свойств прямо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угольных треугольников?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умений построения и реализации новых знаний (понятий, способов действий и т. д.): работа с демонстрационным материалом,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опрос по теорети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softHyphen/>
              <w:t>ческому материалу по задани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softHyphen/>
              <w:t>ям из рабочей тетради.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со свойствами прямоугольных треугольников, с доказательствами. Научиться 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шать простейшие задачи по теме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обмениваться знаниями между членами группы для принятия эффективных совмест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ных решений.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работать по состав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ленному плану; использовать допол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нительные источники информации (справочная литература и ИКТ). </w:t>
            </w:r>
            <w:r w:rsidRPr="00022816">
              <w:rPr>
                <w:rStyle w:val="9pt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выбирать знаково-символические средства для по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строения модели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устойчивой мотивации к проблемно- поисковой дея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тельности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 на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менение свойств прямоуголь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ных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угольников</w:t>
            </w:r>
          </w:p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7.2.3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Каковы свойства прямоугольных треугольников и их доказатель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ства? Каково свойство медиа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 прямоуголь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ного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ка, проведенной из вершины пря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мого угла? Как решать задачи на применение свойств прямо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угольных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угольников?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ся навыков рефлексивной деятельности: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фронтальный опрос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>, построение алгоритма действий, работа с учебни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ком, выполнение практиче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ских и проблемных заданий 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призна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ком прямоугольного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угольников и свойством медианы прямоугольного треугольника. Научить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ся доказывать данные свойства и признаки, решать простейшие задачи по теме, применять свойства прямоугольных треугольников при решении задач, использовать приобретенные знания и умения в практической деятельности и повседневной жизни для опи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сания реальных ситуаций на языке геометрии, решения практических задач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взглянуть на си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туацию с иной позиции и догово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риться с людьми иных позиций. </w:t>
            </w:r>
            <w:r w:rsidRPr="00022816">
              <w:rPr>
                <w:rStyle w:val="9pt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определять цель учеб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ной деятельности, осуществлять по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иск ее достижения. </w:t>
            </w:r>
            <w:r w:rsidRPr="00022816">
              <w:rPr>
                <w:rStyle w:val="9pt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выражать смысл ситуации различными средствами (рисунки, символы, схемы, знаки)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навыка осо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знанного вы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бора наиболее эффективного способа реше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Признаки равенства прямоуголь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ных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угольников</w:t>
            </w:r>
          </w:p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7.2.3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Каковы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знаки равенства прямоугольных треугольников? Каковы способы решения задач на применение признаков равен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ства прямоуголь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ных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держания: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опрос по теоретиче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softHyphen/>
              <w:t>скому материалу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 признаками равенства прямоугольных треугольников. Научиться доказывать данные признаки, решать про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стейшие задачи по теме, применять свойства и признаки прямоугольных треугольников при решении задач, использовать приобретенные знания и умения в прак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тической деятельности и повседневной жизни для описания реальных ситуаций на языке геометрии, решения прак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тических задач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проявлять го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товность адекватно реагировать на нужды других, оказывать помощь и эмоциональную поддержку партнерам.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принимать позна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вательную цель, сохранять ее при выполнении учебных действий, регулировать весь процесс их выпол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нения и четко выполнять требования познавательной задачи. </w:t>
            </w:r>
            <w:r w:rsidRPr="00022816">
              <w:rPr>
                <w:rStyle w:val="9pt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выбирать наиболее эффективные способы решения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дачи в зависимости от конкретных условий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навыков работы по алгоритму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Расстояние от точки до прямой. Расстоя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ние между параллель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ными пря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мыми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7.5.1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Что такое 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клонная, проведенная из точки, не лежащей на данной пря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мой, к этой прямой? Что такое расстояние от точки до пря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мой, расстояние между параллельными прямыми? Каковы свойства параллельных прямых? Каковы способы решения задач на нахо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ждение расстоя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 от точки до прямой и рас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стояния между параллельными прямыми?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деятельностных способностей и способностей к структури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рованию и систематизации изучаемого предметного со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держания: построение алго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ритма действий, выполнение практических заданий 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130"/>
                <w:sz w:val="24"/>
                <w:szCs w:val="24"/>
              </w:rPr>
              <w:t>Познакомиться с поня</w:t>
            </w:r>
            <w:r w:rsidRPr="00022816">
              <w:rPr>
                <w:rStyle w:val="130"/>
                <w:sz w:val="24"/>
                <w:szCs w:val="24"/>
              </w:rPr>
              <w:softHyphen/>
              <w:t>тиями</w:t>
            </w:r>
            <w:r w:rsidRPr="00022816">
              <w:rPr>
                <w:rStyle w:val="131"/>
                <w:sz w:val="24"/>
                <w:szCs w:val="24"/>
              </w:rPr>
              <w:t xml:space="preserve"> наклонная, прове</w:t>
            </w:r>
            <w:r w:rsidRPr="00022816">
              <w:rPr>
                <w:rStyle w:val="131"/>
                <w:sz w:val="24"/>
                <w:szCs w:val="24"/>
              </w:rPr>
              <w:softHyphen/>
              <w:t>денная из точки, не ле</w:t>
            </w:r>
            <w:r w:rsidRPr="00022816">
              <w:rPr>
                <w:rStyle w:val="131"/>
                <w:sz w:val="24"/>
                <w:szCs w:val="24"/>
              </w:rPr>
              <w:softHyphen/>
              <w:t>жащей на данной прямой, к этой прямой, расстояние от точки до прямой, рас</w:t>
            </w:r>
            <w:r w:rsidRPr="00022816">
              <w:rPr>
                <w:rStyle w:val="131"/>
                <w:sz w:val="24"/>
                <w:szCs w:val="24"/>
              </w:rPr>
              <w:softHyphen/>
              <w:t>стояние между параллель</w:t>
            </w:r>
            <w:r w:rsidRPr="00022816">
              <w:rPr>
                <w:rStyle w:val="131"/>
                <w:sz w:val="24"/>
                <w:szCs w:val="24"/>
              </w:rPr>
              <w:softHyphen/>
              <w:t>ными прямыми.</w:t>
            </w:r>
            <w:r w:rsidRPr="00022816">
              <w:rPr>
                <w:rStyle w:val="130"/>
                <w:sz w:val="24"/>
                <w:szCs w:val="24"/>
              </w:rPr>
              <w:t xml:space="preserve"> Научиться формулировать и доказы</w:t>
            </w:r>
            <w:r w:rsidRPr="00022816">
              <w:rPr>
                <w:rStyle w:val="130"/>
                <w:sz w:val="24"/>
                <w:szCs w:val="24"/>
              </w:rPr>
              <w:softHyphen/>
              <w:t>вать свойства параллель</w:t>
            </w:r>
            <w:r w:rsidRPr="00022816">
              <w:rPr>
                <w:rStyle w:val="130"/>
                <w:sz w:val="24"/>
                <w:szCs w:val="24"/>
              </w:rPr>
              <w:softHyphen/>
              <w:t>ных прямых, реш</w:t>
            </w:r>
            <w:r w:rsidRPr="00022816">
              <w:rPr>
                <w:rStyle w:val="130"/>
                <w:i w:val="0"/>
                <w:iCs w:val="0"/>
                <w:sz w:val="24"/>
                <w:szCs w:val="24"/>
              </w:rPr>
              <w:t>ать про</w:t>
            </w:r>
            <w:r w:rsidRPr="00022816">
              <w:rPr>
                <w:rStyle w:val="130"/>
                <w:i w:val="0"/>
                <w:iCs w:val="0"/>
                <w:sz w:val="24"/>
                <w:szCs w:val="24"/>
              </w:rPr>
              <w:softHyphen/>
              <w:t xml:space="preserve">стейшие задачи по теме. 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проявлять ува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жительное отношение к партнерам, внимание к личности другого. </w:t>
            </w:r>
            <w:r w:rsidRPr="00022816">
              <w:rPr>
                <w:rStyle w:val="9pt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составлять план вы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полнения задач; решения проблем творческого и поискового характера. </w:t>
            </w:r>
            <w:r w:rsidRPr="00022816">
              <w:rPr>
                <w:rStyle w:val="9pt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сопоставлять и от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бирать информацию, полученную из разных источников (справочники, Интернет)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навыков анали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за, сопоставле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ния, сравнения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Построение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ка по трем элементам</w:t>
            </w:r>
          </w:p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7.2.3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7.5.1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Какие сущест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вуют виды задач на построение треугольника по трем элемен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там? Как решать задачи на по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строение?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умений построения и реализа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ции новых знаний (понятий, способов действий и т. д.): со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ставление опорного конспек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та, выполнение практических заданий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Познакомиться со свой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ством перпендикуляра, проведенного от точки к прямой; свойством параллельных прямых. Научиться решать задачи на нахождение расстоя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 между параллельными прямыми, используя изученные свойства и по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нятия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учиться управ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лять поведением партнера - убе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ждать его, контролировать, коррек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тировать и оценивать его действия. </w:t>
            </w:r>
            <w:r w:rsidRPr="00022816">
              <w:rPr>
                <w:rStyle w:val="9pt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работать по состав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ленному плану; использовать его  наряду с основными и дополнитель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ными средствами. </w:t>
            </w:r>
            <w:r w:rsidRPr="00022816">
              <w:rPr>
                <w:rStyle w:val="9pt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самостоятельно создавать алгоритмы деятельности при решении проблем творческого и поискового характера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навыка осо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знанного вы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бора наиболее эффективного способа реше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Построение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ка по трем элементам</w:t>
            </w:r>
          </w:p>
          <w:p w:rsidR="00DC584C" w:rsidRDefault="00DC584C" w:rsidP="002A56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7.2.3</w:t>
            </w:r>
          </w:p>
          <w:p w:rsidR="00DC584C" w:rsidRPr="00022816" w:rsidRDefault="00DC584C" w:rsidP="002A56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7.5.1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закрепить знания по сле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дующим поняти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ям: перпендику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ляр и наклонная к прямой; рас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стояние от точки до прямой; рас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стояние между параллельными прямыми?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выков самодиагностирования и взаимоконтроля: построение алгоритма действий.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строить треугольник по двум сторонам и углу между ними; стороне и двум прилежа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щим к ней углам; трем сторонам, используя цир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куль и линейку, решать практикоориентированные задачи по теме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брать на себя инициативу в организации совмест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ного действия.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 диалоге с учителем совершенствовать критерии оценки и пользоваться ими в ходе оценки и самооценки.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устанавливать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чинно-следственные связи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желания осваи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вать новые виды деятельности, участвовать в творческом, созидательном процессе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 по теме «Признаки равенства прямоугольных треугольников»</w:t>
            </w:r>
          </w:p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7.2.3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Каковы способы актуализации знаний о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знаках равенства прямоугольных треугольников? Как решать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дачи на приме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нение признаков равенства пря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моугольных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угольников?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выков рефлексивной деятель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ности: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фронтальный опрос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, работа с опорным конспектом,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построение алгоритма дей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softHyphen/>
              <w:t>стви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>й, выполнение практи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ческих заданий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формулировать свойства перпендикуляра, параллельных прямых, определения расстояния между параллельными прямыми, расстояния от точки до прямой и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менять данные знания при решении практико-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ориентированных задач, выпол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нять построение треуголь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ника по трем элементам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взглянуть на си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туацию с иной позиции и догово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риться с людьми иных позиций. </w:t>
            </w:r>
            <w:r w:rsidRPr="00022816">
              <w:rPr>
                <w:rStyle w:val="9pt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составлять план вы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полнения задач; решения проблем творческого и поискового характера. </w:t>
            </w:r>
            <w:r w:rsidRPr="00022816">
              <w:rPr>
                <w:rStyle w:val="9pt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осуществлять по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иск и выделение необходимой ин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формации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ние осознания своих трудно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стей и стремления к их преодолению; способности к самооценке своих действий, поступков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дач по теме «Соотноше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 между сторонами и углами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ка»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7.2.7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совершен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ствовать знания и умения учащих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ся по теме «Соот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ношения между сторонами и уг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лами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ка»? Как решать задачи на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менение свойств соотношения между сторонами и углами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угольника?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учебной деятельности)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решать зада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чи, опираясь на теорему о сумме углов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ков, свойство внешнего угла треугольника, при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знаки равнобедренного треугольника, решать несложные задачи на построение с использованием известных алгоритмов 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понимать воз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можность существования различ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ных точек зрения, не совпадающих с собственной; уметь устанавливать и сравнивать разные точки зрения, прежде чем принимать решение и делать выбор.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9pt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составлять план вы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полнения заданий совместно с учителем.  </w:t>
            </w:r>
            <w:r w:rsidRPr="00022816">
              <w:rPr>
                <w:rStyle w:val="9pt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выражать структуру задачи разными средствами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положительно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го отношения к учению, по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знавательной деятельности, желания приобретать новые знания, умения, совершенство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вать имеющиеся</w:t>
            </w:r>
          </w:p>
        </w:tc>
      </w:tr>
      <w:tr w:rsidR="00DC584C" w:rsidRPr="00022816" w:rsidTr="00AD6B0C">
        <w:tc>
          <w:tcPr>
            <w:tcW w:w="782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68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</w:t>
            </w:r>
          </w:p>
        </w:tc>
        <w:tc>
          <w:tcPr>
            <w:tcW w:w="868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40"/>
                <w:sz w:val="24"/>
                <w:szCs w:val="24"/>
              </w:rPr>
              <w:t>Контроль</w:t>
            </w:r>
            <w:r w:rsidRPr="00022816">
              <w:rPr>
                <w:rStyle w:val="40"/>
                <w:sz w:val="24"/>
                <w:szCs w:val="24"/>
              </w:rPr>
              <w:softHyphen/>
              <w:t>ная работа №5 по теме «Прямо</w:t>
            </w:r>
            <w:r w:rsidRPr="00022816">
              <w:rPr>
                <w:rStyle w:val="40"/>
                <w:sz w:val="24"/>
                <w:szCs w:val="24"/>
              </w:rPr>
              <w:softHyphen/>
              <w:t>угольный треугольник. Построение треугольни</w:t>
            </w:r>
            <w:r w:rsidRPr="00022816">
              <w:rPr>
                <w:rStyle w:val="40"/>
                <w:sz w:val="24"/>
                <w:szCs w:val="24"/>
              </w:rPr>
              <w:softHyphen/>
              <w:t>ка по трем сторонам»</w:t>
            </w:r>
          </w:p>
        </w:tc>
        <w:tc>
          <w:tcPr>
            <w:tcW w:w="2925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научиться проектировать индивидуаль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ный маршрут восполнения проблемных зон в изученной теме «Прямоугольный треугольник. Построение треугольника по трем элемен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там»?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 xml:space="preserve">Формирование у учащихся умений к осуществлению контрольной функции; контроль и самоконтроль изученных понятий: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написание контроль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2519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применять теоретический материал, изученный на предыдущих уроках, на практике.</w:t>
            </w:r>
          </w:p>
        </w:tc>
        <w:tc>
          <w:tcPr>
            <w:tcW w:w="3077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a1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выявлять особен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ности (качества, признаки) разных объектов в процессе их рассматри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вания; восстанавливать предметную ситуацию, описанную в задаче, пу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тем переформулирования, упрощен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ного пересказа текста, с выделением только существенной для решения задачи информации</w:t>
            </w:r>
          </w:p>
        </w:tc>
        <w:tc>
          <w:tcPr>
            <w:tcW w:w="2068" w:type="dxa"/>
            <w:shd w:val="clear" w:color="auto" w:fill="FFFFFF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Решение задач на тему «Прямоугольный треугольник. Построение треугольника по трем сторонам»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7.2.3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научиться производить само- и взаи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модиагностику результатов из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ученной темы?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навыков самодиагностирования и взаимоконтроля: коррекция знаний, работа у доски и в тетрадях, выполнение практиче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ских заданий, работа в рабочей тетради (все невыполненные задания)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выявлять про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блемные зоны в изучен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ной теме и проектировать способы их восполнения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a1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уметь (или разви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вать способность) брать на себя ини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циативу в организации совместного действия.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a1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самостоятельно фор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мулировать познавательную цель и строить действия в соответствии с ней.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a1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выбирать смысло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вые единицы текста и устанавливать отношения между ними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ние навыков организации анализа своей деятельности</w:t>
            </w:r>
          </w:p>
        </w:tc>
      </w:tr>
      <w:tr w:rsidR="00DC584C" w:rsidRPr="00022816" w:rsidTr="00AD6B0C">
        <w:tc>
          <w:tcPr>
            <w:tcW w:w="15055" w:type="dxa"/>
            <w:gridSpan w:val="8"/>
          </w:tcPr>
          <w:p w:rsidR="00DC584C" w:rsidRPr="00022816" w:rsidRDefault="00DC584C" w:rsidP="00AD6B0C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Повторение. Решение задач. (10 часов)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Повторение.</w:t>
            </w:r>
          </w:p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Начальные геометриче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ские сведе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7.1.1</w:t>
            </w:r>
          </w:p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7.1.3</w:t>
            </w:r>
          </w:p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7.1.4</w:t>
            </w:r>
          </w:p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7.5.1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7.5.4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закрепить материал по теме «Начальные геометрические сведения»?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учебной деятельности): 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шение задач по готовым чер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тежам, работа у доски, </w:t>
            </w:r>
            <w:r w:rsidRPr="00022816">
              <w:rPr>
                <w:rFonts w:ascii="Times New Roman" w:hAnsi="Times New Roman"/>
                <w:b/>
                <w:sz w:val="24"/>
                <w:szCs w:val="24"/>
              </w:rPr>
              <w:t>математический диктант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применять на практике теоретиче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ский материал по теме «Начальные геометриче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ские сведения»: решать задачи на готовых чертежах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a1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уважительно от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 xml:space="preserve">носиться к позиции другого. </w:t>
            </w:r>
            <w:r w:rsidRPr="00022816">
              <w:rPr>
                <w:rStyle w:val="a1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оценивать достигну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тый результат.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a1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выполнять учебные задачи, не имеющие однозначного решения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положительно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го отношения к учению, же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лания приобре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тать новые зна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ния, умения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Признаки равенства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ков. Равно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бедренный треугольник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закрепить материал по теме «Признаки равенства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угольников. Равнобедренный треугольник»?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выков самодиагностирования и взаимоконтроля.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применять на практике теоретический материал по теме Признаки равенства треугольников. Равнобедренный треугольник»: Формулировать и доказывать признаки равенства треугольников; свойства равнобедренных треугольников, решать задачи а повторение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a1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выполнять различные роли в группе, сотрудничать совместном решении задачи. </w:t>
            </w:r>
            <w:r w:rsidRPr="00022816">
              <w:rPr>
                <w:rStyle w:val="a1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самостоятельно формировать познавательную цель и строить действия в соответствии ней.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a1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устанавливать причинно-следственные связи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остойчивой мотивации проблемно- поисковой деятельности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  <w:p w:rsidR="00DC584C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Признаки равенства треугольни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ков. Равно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бедренный треугольник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7.2.4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закрепить материал по теме «Признаки равенства тре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угольников. Равнобедренный треугольник»?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выков самодиагностирования и взаимоконтроля.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применять на практике теоретический материал по теме Признаки равенства треугольников. Равнобедренный треугольник»: Формулировать и доказывать признаки равенства треугольников; свойства равнобедренных треугольников, решать задачи а повторение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a1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выполнять различные роли в группе, сотрудничать совместном решении задачи. </w:t>
            </w:r>
            <w:r w:rsidRPr="00022816">
              <w:rPr>
                <w:rStyle w:val="a1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самостоятельно формировать познавательную цель и строить действия в соответствии ней.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a1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устанавливать причинно-следственные связи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остойчивой мотивации проблемно- поисковой деятельности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08.05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Style w:val="20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Повторение</w:t>
            </w:r>
          </w:p>
          <w:p w:rsidR="00DC584C" w:rsidRDefault="00DC584C" w:rsidP="003B20F4">
            <w:pPr>
              <w:pStyle w:val="NoSpacing"/>
              <w:rPr>
                <w:rStyle w:val="20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Парал</w:t>
            </w:r>
            <w:r w:rsidRPr="00022816">
              <w:rPr>
                <w:rStyle w:val="20"/>
                <w:sz w:val="24"/>
                <w:szCs w:val="24"/>
              </w:rPr>
              <w:softHyphen/>
            </w:r>
            <w:r>
              <w:rPr>
                <w:rStyle w:val="20"/>
                <w:sz w:val="24"/>
                <w:szCs w:val="24"/>
              </w:rPr>
              <w:t xml:space="preserve">лельные прямые. </w:t>
            </w:r>
            <w:r w:rsidRPr="00022816">
              <w:rPr>
                <w:rStyle w:val="20"/>
                <w:sz w:val="24"/>
                <w:szCs w:val="24"/>
              </w:rPr>
              <w:t>Свойства</w:t>
            </w:r>
            <w:r>
              <w:rPr>
                <w:rStyle w:val="20"/>
                <w:sz w:val="24"/>
                <w:szCs w:val="24"/>
              </w:rPr>
              <w:t>.</w:t>
            </w:r>
          </w:p>
          <w:p w:rsidR="00DC584C" w:rsidRDefault="00DC584C" w:rsidP="003B20F4">
            <w:pPr>
              <w:pStyle w:val="NoSpacing"/>
              <w:rPr>
                <w:rStyle w:val="20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7.1.3</w:t>
            </w:r>
          </w:p>
          <w:p w:rsidR="00DC584C" w:rsidRDefault="00DC584C" w:rsidP="003B20F4">
            <w:pPr>
              <w:pStyle w:val="NoSpacing"/>
              <w:rPr>
                <w:rStyle w:val="20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Как закрепить материал по теме «Параллельные прямые. Свойства»?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Формирование у учащихся навыков рефлексивной деятельности: работа у доски, решение задач по готовым чертежам, выполнение прак</w:t>
            </w:r>
            <w:r w:rsidRPr="00022816">
              <w:rPr>
                <w:rStyle w:val="20"/>
                <w:sz w:val="24"/>
                <w:szCs w:val="24"/>
              </w:rPr>
              <w:softHyphen/>
              <w:t>тических и проблемных заданий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Научиться применять на практике теоретиче</w:t>
            </w:r>
            <w:r w:rsidRPr="00022816">
              <w:rPr>
                <w:rStyle w:val="20"/>
                <w:sz w:val="24"/>
                <w:szCs w:val="24"/>
              </w:rPr>
              <w:softHyphen/>
              <w:t>ский материал по теме «Параллельные прямые. Свойства»: формулиро</w:t>
            </w:r>
            <w:r w:rsidRPr="00022816">
              <w:rPr>
                <w:rStyle w:val="20"/>
                <w:sz w:val="24"/>
                <w:szCs w:val="24"/>
              </w:rPr>
              <w:softHyphen/>
              <w:t>вать признаки и свойства параллельных прямых, решать задачи на готовых чертежах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Style w:val="20"/>
                <w:sz w:val="24"/>
                <w:szCs w:val="24"/>
              </w:rPr>
            </w:pPr>
            <w:r w:rsidRPr="00022816">
              <w:rPr>
                <w:rStyle w:val="29"/>
                <w:sz w:val="24"/>
                <w:szCs w:val="24"/>
              </w:rPr>
              <w:t>Коммуникативные:</w:t>
            </w:r>
            <w:r w:rsidRPr="00022816">
              <w:rPr>
                <w:rStyle w:val="20"/>
                <w:sz w:val="24"/>
                <w:szCs w:val="24"/>
              </w:rPr>
              <w:t xml:space="preserve"> делать предполо</w:t>
            </w:r>
            <w:r w:rsidRPr="00022816">
              <w:rPr>
                <w:rStyle w:val="20"/>
                <w:sz w:val="24"/>
                <w:szCs w:val="24"/>
              </w:rPr>
              <w:softHyphen/>
              <w:t>жения об информации, которая нуж</w:t>
            </w:r>
            <w:r w:rsidRPr="00022816">
              <w:rPr>
                <w:rStyle w:val="20"/>
                <w:sz w:val="24"/>
                <w:szCs w:val="24"/>
              </w:rPr>
              <w:softHyphen/>
              <w:t xml:space="preserve">на для решения учебной задачи. </w:t>
            </w:r>
          </w:p>
          <w:p w:rsidR="00DC584C" w:rsidRPr="00022816" w:rsidRDefault="00DC584C" w:rsidP="003B20F4">
            <w:pPr>
              <w:pStyle w:val="NoSpacing"/>
              <w:rPr>
                <w:rStyle w:val="20"/>
                <w:sz w:val="24"/>
                <w:szCs w:val="24"/>
              </w:rPr>
            </w:pPr>
            <w:r w:rsidRPr="00022816">
              <w:rPr>
                <w:rStyle w:val="29"/>
                <w:sz w:val="24"/>
                <w:szCs w:val="24"/>
              </w:rPr>
              <w:t>Регулятивные:</w:t>
            </w:r>
            <w:r w:rsidRPr="00022816">
              <w:rPr>
                <w:rStyle w:val="20"/>
                <w:sz w:val="24"/>
                <w:szCs w:val="24"/>
              </w:rPr>
              <w:t xml:space="preserve"> предвосхищать ре</w:t>
            </w:r>
            <w:r w:rsidRPr="00022816">
              <w:rPr>
                <w:rStyle w:val="20"/>
                <w:sz w:val="24"/>
                <w:szCs w:val="24"/>
              </w:rPr>
              <w:softHyphen/>
              <w:t xml:space="preserve">зультат и уровень усвоения (отвечать на вопрос «какой будет результат?»). 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9"/>
                <w:sz w:val="24"/>
                <w:szCs w:val="24"/>
              </w:rPr>
              <w:t>Познавательные:</w:t>
            </w:r>
            <w:r w:rsidRPr="00022816">
              <w:rPr>
                <w:rStyle w:val="20"/>
                <w:sz w:val="24"/>
                <w:szCs w:val="24"/>
              </w:rPr>
              <w:t xml:space="preserve"> ориентироваться на разнообразие способов решения задач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Формирова</w:t>
            </w:r>
            <w:r w:rsidRPr="00022816">
              <w:rPr>
                <w:rStyle w:val="20"/>
                <w:sz w:val="24"/>
                <w:szCs w:val="24"/>
              </w:rPr>
              <w:softHyphen/>
              <w:t>ние желания осознавать свои трудно</w:t>
            </w:r>
            <w:r w:rsidRPr="00022816">
              <w:rPr>
                <w:rStyle w:val="20"/>
                <w:sz w:val="24"/>
                <w:szCs w:val="24"/>
              </w:rPr>
              <w:softHyphen/>
              <w:t>сти и стре</w:t>
            </w:r>
            <w:r w:rsidRPr="00022816">
              <w:rPr>
                <w:rStyle w:val="20"/>
                <w:sz w:val="24"/>
                <w:szCs w:val="24"/>
              </w:rPr>
              <w:softHyphen/>
              <w:t>миться к их преодолению, способности к самооценке своих действий, поступков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Style w:val="20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Повторение.</w:t>
            </w:r>
          </w:p>
          <w:p w:rsidR="00DC584C" w:rsidRDefault="00DC584C" w:rsidP="003B20F4">
            <w:pPr>
              <w:pStyle w:val="NoSpacing"/>
              <w:rPr>
                <w:rStyle w:val="20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Соотноше</w:t>
            </w:r>
            <w:r w:rsidRPr="00022816">
              <w:rPr>
                <w:rStyle w:val="20"/>
                <w:sz w:val="24"/>
                <w:szCs w:val="24"/>
              </w:rPr>
              <w:softHyphen/>
              <w:t>ния между сторонами и углами треуголь</w:t>
            </w:r>
            <w:r w:rsidRPr="00022816">
              <w:rPr>
                <w:rStyle w:val="20"/>
                <w:sz w:val="24"/>
                <w:szCs w:val="24"/>
              </w:rPr>
              <w:softHyphen/>
              <w:t>ника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7.2.7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Как закрепить материал по теме «Соотношения между сторонами и углами треугольника»?</w:t>
            </w:r>
          </w:p>
          <w:p w:rsidR="00DC584C" w:rsidRPr="00022816" w:rsidRDefault="00DC584C" w:rsidP="003B20F4">
            <w:pPr>
              <w:pStyle w:val="NoSpacing"/>
              <w:rPr>
                <w:rStyle w:val="20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содержания: выполнение практических и проблемных заданий 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022816">
              <w:rPr>
                <w:rStyle w:val="20"/>
                <w:b/>
                <w:sz w:val="24"/>
                <w:szCs w:val="24"/>
              </w:rPr>
              <w:t>Математический диктант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Научиться применять на практике теоретиче</w:t>
            </w:r>
            <w:r w:rsidRPr="00022816">
              <w:rPr>
                <w:rStyle w:val="20"/>
                <w:sz w:val="24"/>
                <w:szCs w:val="24"/>
              </w:rPr>
              <w:softHyphen/>
              <w:t>ский материал по теме «Соотношение между сторонами и углами треугольника»: формулировать и доказывать признаки равенства пря</w:t>
            </w:r>
            <w:r w:rsidRPr="00022816">
              <w:rPr>
                <w:rStyle w:val="20"/>
                <w:sz w:val="24"/>
                <w:szCs w:val="24"/>
              </w:rPr>
              <w:softHyphen/>
              <w:t>моугольных треугольни</w:t>
            </w:r>
            <w:r w:rsidRPr="00022816">
              <w:rPr>
                <w:rStyle w:val="20"/>
                <w:sz w:val="24"/>
                <w:szCs w:val="24"/>
              </w:rPr>
              <w:softHyphen/>
              <w:t>ков, теорему о сумме уг</w:t>
            </w:r>
            <w:r w:rsidRPr="00022816">
              <w:rPr>
                <w:rStyle w:val="20"/>
                <w:sz w:val="24"/>
                <w:szCs w:val="24"/>
              </w:rPr>
              <w:softHyphen/>
              <w:t>лов треугольника, теорему о соотношениях между сторонами и углами тре</w:t>
            </w:r>
            <w:r w:rsidRPr="00022816">
              <w:rPr>
                <w:rStyle w:val="20"/>
                <w:sz w:val="24"/>
                <w:szCs w:val="24"/>
              </w:rPr>
              <w:softHyphen/>
              <w:t>угольника, теорему о не</w:t>
            </w:r>
            <w:r w:rsidRPr="00022816">
              <w:rPr>
                <w:rStyle w:val="20"/>
                <w:sz w:val="24"/>
                <w:szCs w:val="24"/>
              </w:rPr>
              <w:softHyphen/>
              <w:t>равенстве треугольника, решать задачи на повторе</w:t>
            </w:r>
            <w:r w:rsidRPr="00022816">
              <w:rPr>
                <w:rStyle w:val="20"/>
                <w:sz w:val="24"/>
                <w:szCs w:val="24"/>
              </w:rPr>
              <w:softHyphen/>
              <w:t>ние и обобщение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9"/>
                <w:sz w:val="24"/>
                <w:szCs w:val="24"/>
              </w:rPr>
              <w:t>Коммуникативные:</w:t>
            </w:r>
            <w:r w:rsidRPr="00022816">
              <w:rPr>
                <w:rStyle w:val="20"/>
                <w:sz w:val="24"/>
                <w:szCs w:val="24"/>
              </w:rPr>
              <w:t xml:space="preserve"> оформлять мысли в устной и письменной речи с учетом речевых ситуаций. </w:t>
            </w:r>
            <w:r w:rsidRPr="00022816">
              <w:rPr>
                <w:rStyle w:val="29"/>
                <w:sz w:val="24"/>
                <w:szCs w:val="24"/>
              </w:rPr>
              <w:t>Регулятивные:</w:t>
            </w:r>
            <w:r w:rsidRPr="00022816">
              <w:rPr>
                <w:rStyle w:val="20"/>
                <w:sz w:val="24"/>
                <w:szCs w:val="24"/>
              </w:rPr>
              <w:t xml:space="preserve"> предвосхищать вре</w:t>
            </w:r>
            <w:r w:rsidRPr="00022816">
              <w:rPr>
                <w:rStyle w:val="20"/>
                <w:sz w:val="24"/>
                <w:szCs w:val="24"/>
              </w:rPr>
              <w:softHyphen/>
              <w:t>менные характеристики достижения результата (отвечать на вопрос «ко</w:t>
            </w:r>
            <w:r w:rsidRPr="00022816">
              <w:rPr>
                <w:rStyle w:val="20"/>
                <w:sz w:val="24"/>
                <w:szCs w:val="24"/>
              </w:rPr>
              <w:softHyphen/>
              <w:t xml:space="preserve">гда будет результат?»). </w:t>
            </w:r>
            <w:r w:rsidRPr="00022816">
              <w:rPr>
                <w:rStyle w:val="29"/>
                <w:sz w:val="24"/>
                <w:szCs w:val="24"/>
              </w:rPr>
              <w:t>Познавательные:</w:t>
            </w:r>
            <w:r w:rsidRPr="00022816">
              <w:rPr>
                <w:rStyle w:val="20"/>
                <w:sz w:val="24"/>
                <w:szCs w:val="24"/>
              </w:rPr>
              <w:t xml:space="preserve"> определять основ</w:t>
            </w:r>
            <w:r w:rsidRPr="00022816">
              <w:rPr>
                <w:rStyle w:val="20"/>
                <w:sz w:val="24"/>
                <w:szCs w:val="24"/>
              </w:rPr>
              <w:softHyphen/>
              <w:t>ную и второстепенную информацию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Формирование положительно</w:t>
            </w:r>
            <w:r w:rsidRPr="00022816">
              <w:rPr>
                <w:rStyle w:val="20"/>
                <w:sz w:val="24"/>
                <w:szCs w:val="24"/>
              </w:rPr>
              <w:softHyphen/>
              <w:t>го отношения к учению, по</w:t>
            </w:r>
            <w:r w:rsidRPr="00022816">
              <w:rPr>
                <w:rStyle w:val="20"/>
                <w:sz w:val="24"/>
                <w:szCs w:val="24"/>
              </w:rPr>
              <w:softHyphen/>
              <w:t>знавательной деятельности, желания при</w:t>
            </w:r>
            <w:r w:rsidRPr="00022816">
              <w:rPr>
                <w:rStyle w:val="20"/>
                <w:sz w:val="24"/>
                <w:szCs w:val="24"/>
              </w:rPr>
              <w:softHyphen/>
              <w:t>обретать новые знания, умения, совершенство</w:t>
            </w:r>
            <w:r w:rsidRPr="00022816">
              <w:rPr>
                <w:rStyle w:val="20"/>
                <w:sz w:val="24"/>
                <w:szCs w:val="24"/>
              </w:rPr>
              <w:softHyphen/>
              <w:t>вать имеющиеся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Style w:val="20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Повторение.</w:t>
            </w:r>
          </w:p>
          <w:p w:rsidR="00DC584C" w:rsidRDefault="00DC584C" w:rsidP="003B20F4">
            <w:pPr>
              <w:pStyle w:val="NoSpacing"/>
              <w:rPr>
                <w:rStyle w:val="20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Соотноше</w:t>
            </w:r>
            <w:r w:rsidRPr="00022816">
              <w:rPr>
                <w:rStyle w:val="20"/>
                <w:sz w:val="24"/>
                <w:szCs w:val="24"/>
              </w:rPr>
              <w:softHyphen/>
              <w:t>ния между сторонами и углами треуголь</w:t>
            </w:r>
            <w:r w:rsidRPr="00022816">
              <w:rPr>
                <w:rStyle w:val="20"/>
                <w:sz w:val="24"/>
                <w:szCs w:val="24"/>
              </w:rPr>
              <w:softHyphen/>
              <w:t>ника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20"/>
                <w:sz w:val="24"/>
                <w:szCs w:val="24"/>
              </w:rPr>
              <w:t>7.2.7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Как закрепить материал по теме «Соотношения между сторонами и углами тре</w:t>
            </w:r>
            <w:r w:rsidRPr="00022816">
              <w:rPr>
                <w:rStyle w:val="20"/>
                <w:sz w:val="24"/>
                <w:szCs w:val="24"/>
              </w:rPr>
              <w:softHyphen/>
              <w:t>угольника»?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Формирование у учащихся деятельностных способностей и способностей к структури</w:t>
            </w:r>
            <w:r w:rsidRPr="00022816">
              <w:rPr>
                <w:rStyle w:val="20"/>
                <w:sz w:val="24"/>
                <w:szCs w:val="24"/>
              </w:rPr>
              <w:softHyphen/>
              <w:t>рованию и систематизации изучаемого предметного содержания.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Научиться применять на практике теоретиче</w:t>
            </w:r>
            <w:r w:rsidRPr="00022816">
              <w:rPr>
                <w:rStyle w:val="20"/>
                <w:sz w:val="24"/>
                <w:szCs w:val="24"/>
              </w:rPr>
              <w:softHyphen/>
              <w:t>ский материал по теме «Соотношение между сторонами и углами треугольника»: форму</w:t>
            </w:r>
            <w:r w:rsidRPr="00022816">
              <w:rPr>
                <w:rStyle w:val="20"/>
                <w:sz w:val="24"/>
                <w:szCs w:val="24"/>
              </w:rPr>
              <w:softHyphen/>
              <w:t>лировать и доказывать признаки равенства прямоугольных треугольни</w:t>
            </w:r>
            <w:r w:rsidRPr="00022816">
              <w:rPr>
                <w:rStyle w:val="20"/>
                <w:sz w:val="24"/>
                <w:szCs w:val="24"/>
              </w:rPr>
              <w:softHyphen/>
              <w:t>ков, теорему о сумме уг</w:t>
            </w:r>
            <w:r w:rsidRPr="00022816">
              <w:rPr>
                <w:rStyle w:val="20"/>
                <w:sz w:val="24"/>
                <w:szCs w:val="24"/>
              </w:rPr>
              <w:softHyphen/>
              <w:t>лов треугольника, теорему о соотношениях между сторонами и углами тре</w:t>
            </w:r>
            <w:r w:rsidRPr="00022816">
              <w:rPr>
                <w:rStyle w:val="20"/>
                <w:sz w:val="24"/>
                <w:szCs w:val="24"/>
              </w:rPr>
              <w:softHyphen/>
              <w:t>угольника, теорему о не</w:t>
            </w:r>
            <w:r w:rsidRPr="00022816">
              <w:rPr>
                <w:rStyle w:val="20"/>
                <w:sz w:val="24"/>
                <w:szCs w:val="24"/>
              </w:rPr>
              <w:softHyphen/>
              <w:t>равенстве треугольника, решать задачи на повторе</w:t>
            </w:r>
            <w:r w:rsidRPr="00022816">
              <w:rPr>
                <w:rStyle w:val="20"/>
                <w:sz w:val="24"/>
                <w:szCs w:val="24"/>
              </w:rPr>
              <w:softHyphen/>
              <w:t>ние и обобщение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9"/>
                <w:sz w:val="24"/>
                <w:szCs w:val="24"/>
              </w:rPr>
              <w:t>Коммуникативные:</w:t>
            </w:r>
            <w:r w:rsidRPr="00022816">
              <w:rPr>
                <w:rStyle w:val="20"/>
                <w:sz w:val="24"/>
                <w:szCs w:val="24"/>
              </w:rPr>
              <w:t xml:space="preserve"> оформлять мысли в устной и письменной речи с учетом речевых ситуаций. </w:t>
            </w:r>
            <w:r w:rsidRPr="00022816">
              <w:rPr>
                <w:rStyle w:val="29"/>
                <w:sz w:val="24"/>
                <w:szCs w:val="24"/>
              </w:rPr>
              <w:t>Регулятивные:</w:t>
            </w:r>
            <w:r w:rsidRPr="00022816">
              <w:rPr>
                <w:rStyle w:val="20"/>
                <w:sz w:val="24"/>
                <w:szCs w:val="24"/>
              </w:rPr>
              <w:t xml:space="preserve"> предвосхищать вре</w:t>
            </w:r>
            <w:r w:rsidRPr="00022816">
              <w:rPr>
                <w:rStyle w:val="20"/>
                <w:sz w:val="24"/>
                <w:szCs w:val="24"/>
              </w:rPr>
              <w:softHyphen/>
              <w:t>менные характеристики достижения результата (отвечать на вопрос «ко</w:t>
            </w:r>
            <w:r w:rsidRPr="00022816">
              <w:rPr>
                <w:rStyle w:val="20"/>
                <w:sz w:val="24"/>
                <w:szCs w:val="24"/>
              </w:rPr>
              <w:softHyphen/>
              <w:t xml:space="preserve">гда будет результат?»). </w:t>
            </w:r>
            <w:r w:rsidRPr="00022816">
              <w:rPr>
                <w:rStyle w:val="29"/>
                <w:sz w:val="24"/>
                <w:szCs w:val="24"/>
              </w:rPr>
              <w:t>Познавательные:</w:t>
            </w:r>
            <w:r w:rsidRPr="00022816">
              <w:rPr>
                <w:rStyle w:val="20"/>
                <w:sz w:val="24"/>
                <w:szCs w:val="24"/>
              </w:rPr>
              <w:t xml:space="preserve"> определять основ</w:t>
            </w:r>
            <w:r w:rsidRPr="00022816">
              <w:rPr>
                <w:rStyle w:val="20"/>
                <w:sz w:val="24"/>
                <w:szCs w:val="24"/>
              </w:rPr>
              <w:softHyphen/>
              <w:t>ную и второстепенную информацию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Формирование положительно</w:t>
            </w:r>
            <w:r w:rsidRPr="00022816">
              <w:rPr>
                <w:rStyle w:val="20"/>
                <w:sz w:val="24"/>
                <w:szCs w:val="24"/>
              </w:rPr>
              <w:softHyphen/>
              <w:t>го отношения к учению, по</w:t>
            </w:r>
            <w:r w:rsidRPr="00022816">
              <w:rPr>
                <w:rStyle w:val="20"/>
                <w:sz w:val="24"/>
                <w:szCs w:val="24"/>
              </w:rPr>
              <w:softHyphen/>
              <w:t>знавательной деятельности, желания при</w:t>
            </w:r>
            <w:r w:rsidRPr="00022816">
              <w:rPr>
                <w:rStyle w:val="20"/>
                <w:sz w:val="24"/>
                <w:szCs w:val="24"/>
              </w:rPr>
              <w:softHyphen/>
              <w:t>обретать новые знания, умения, совершенство</w:t>
            </w:r>
            <w:r w:rsidRPr="00022816">
              <w:rPr>
                <w:rStyle w:val="20"/>
                <w:sz w:val="24"/>
                <w:szCs w:val="24"/>
              </w:rPr>
              <w:softHyphen/>
              <w:t>вать имеющиеся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Style w:val="20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Повторение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Задачи на построе</w:t>
            </w:r>
            <w:r w:rsidRPr="00022816">
              <w:rPr>
                <w:rStyle w:val="20"/>
                <w:sz w:val="24"/>
                <w:szCs w:val="24"/>
              </w:rPr>
              <w:softHyphen/>
              <w:t>ние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Как закрепить материал по теме «Задачи на по</w:t>
            </w:r>
            <w:r w:rsidRPr="00022816">
              <w:rPr>
                <w:rStyle w:val="20"/>
                <w:sz w:val="24"/>
                <w:szCs w:val="24"/>
              </w:rPr>
              <w:softHyphen/>
              <w:t>строение»? Как провести практическую работу на мест</w:t>
            </w:r>
            <w:r w:rsidRPr="00022816">
              <w:rPr>
                <w:rStyle w:val="20"/>
                <w:sz w:val="24"/>
                <w:szCs w:val="24"/>
              </w:rPr>
              <w:softHyphen/>
              <w:t>ности (урок на пришкольном участке)?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Формирование у учащихся навыков рефлексивной дея</w:t>
            </w:r>
            <w:r w:rsidRPr="00022816">
              <w:rPr>
                <w:rStyle w:val="20"/>
                <w:sz w:val="24"/>
                <w:szCs w:val="24"/>
              </w:rPr>
              <w:softHyphen/>
              <w:t>тельности: практико-ориентированная работа на местности (работа на пришкольном участке), проведение измери</w:t>
            </w:r>
            <w:r w:rsidRPr="00022816">
              <w:rPr>
                <w:rStyle w:val="20"/>
                <w:sz w:val="24"/>
                <w:szCs w:val="24"/>
              </w:rPr>
              <w:softHyphen/>
              <w:t>тельных работ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Научиться использовать приоритетные знания и умения в практической деятельности и повсе</w:t>
            </w:r>
            <w:r w:rsidRPr="00022816">
              <w:rPr>
                <w:rStyle w:val="20"/>
                <w:sz w:val="24"/>
                <w:szCs w:val="24"/>
              </w:rPr>
              <w:softHyphen/>
              <w:t>дневной жизни для опи</w:t>
            </w:r>
            <w:r w:rsidRPr="00022816">
              <w:rPr>
                <w:rStyle w:val="20"/>
                <w:sz w:val="24"/>
                <w:szCs w:val="24"/>
              </w:rPr>
              <w:softHyphen/>
              <w:t>сания реальных ситуаций на языке геометрии, для решения практиче</w:t>
            </w:r>
            <w:r w:rsidRPr="00022816">
              <w:rPr>
                <w:rStyle w:val="20"/>
                <w:sz w:val="24"/>
                <w:szCs w:val="24"/>
              </w:rPr>
              <w:softHyphen/>
              <w:t>ских задач. Размечать грядки различной формы на пришкольном участке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9"/>
                <w:sz w:val="24"/>
                <w:szCs w:val="24"/>
              </w:rPr>
              <w:t>Коммуникативные:</w:t>
            </w:r>
            <w:r w:rsidRPr="00022816">
              <w:rPr>
                <w:rStyle w:val="20"/>
                <w:sz w:val="24"/>
                <w:szCs w:val="24"/>
              </w:rPr>
              <w:t xml:space="preserve"> уметь взглянуть на ситуацию с иной позиции и дого</w:t>
            </w:r>
            <w:r w:rsidRPr="00022816">
              <w:rPr>
                <w:rStyle w:val="20"/>
                <w:sz w:val="24"/>
                <w:szCs w:val="24"/>
              </w:rPr>
              <w:softHyphen/>
              <w:t xml:space="preserve">вориться с людьми иных позиций. </w:t>
            </w:r>
            <w:r w:rsidRPr="00022816">
              <w:rPr>
                <w:rStyle w:val="29"/>
                <w:sz w:val="24"/>
                <w:szCs w:val="24"/>
              </w:rPr>
              <w:t>Регулятивные:</w:t>
            </w:r>
            <w:r w:rsidRPr="00022816">
              <w:rPr>
                <w:rStyle w:val="20"/>
                <w:sz w:val="24"/>
                <w:szCs w:val="24"/>
              </w:rPr>
              <w:t xml:space="preserve"> осознавать качество и уровень усвоения; выделять и осо</w:t>
            </w:r>
            <w:r w:rsidRPr="00022816">
              <w:rPr>
                <w:rStyle w:val="20"/>
                <w:sz w:val="24"/>
                <w:szCs w:val="24"/>
              </w:rPr>
              <w:softHyphen/>
              <w:t>знавать то, что уже усвоено и что еще нужно усвоить.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9"/>
                <w:sz w:val="24"/>
                <w:szCs w:val="24"/>
              </w:rPr>
              <w:t>Познавательные:</w:t>
            </w:r>
            <w:r w:rsidRPr="00022816">
              <w:rPr>
                <w:rStyle w:val="20"/>
                <w:sz w:val="24"/>
                <w:szCs w:val="24"/>
              </w:rPr>
              <w:t xml:space="preserve"> осуществлять син</w:t>
            </w:r>
            <w:r w:rsidRPr="00022816">
              <w:rPr>
                <w:rStyle w:val="20"/>
                <w:sz w:val="24"/>
                <w:szCs w:val="24"/>
              </w:rPr>
              <w:softHyphen/>
              <w:t>тез как составление целого из частей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Формирование навыков анали</w:t>
            </w:r>
            <w:r w:rsidRPr="00022816">
              <w:rPr>
                <w:rStyle w:val="20"/>
                <w:sz w:val="24"/>
                <w:szCs w:val="24"/>
              </w:rPr>
              <w:softHyphen/>
              <w:t>за, творческой инициативно</w:t>
            </w:r>
            <w:r w:rsidRPr="00022816">
              <w:rPr>
                <w:rStyle w:val="20"/>
                <w:sz w:val="24"/>
                <w:szCs w:val="24"/>
              </w:rPr>
              <w:softHyphen/>
              <w:t>сти и активно</w:t>
            </w:r>
            <w:r w:rsidRPr="00022816">
              <w:rPr>
                <w:rStyle w:val="20"/>
                <w:sz w:val="24"/>
                <w:szCs w:val="24"/>
              </w:rPr>
              <w:softHyphen/>
              <w:t>сти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50"/>
                <w:sz w:val="24"/>
                <w:szCs w:val="24"/>
              </w:rPr>
              <w:t>Итоговый контрольный тест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Как научиться проектировать индивидуаль</w:t>
            </w:r>
            <w:r w:rsidRPr="00022816">
              <w:rPr>
                <w:rStyle w:val="20"/>
                <w:sz w:val="24"/>
                <w:szCs w:val="24"/>
              </w:rPr>
              <w:softHyphen/>
              <w:t>ный маршрут восполнения проблемных зон в изученном в течение всего курса геометрии 7 класса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Формирование у учащихся умений к осуществлению кон</w:t>
            </w:r>
            <w:r w:rsidRPr="00022816">
              <w:rPr>
                <w:rStyle w:val="20"/>
                <w:sz w:val="24"/>
                <w:szCs w:val="24"/>
              </w:rPr>
              <w:softHyphen/>
              <w:t>трольной функции; контроль и самоконтроль изученных понятий: написание контроль</w:t>
            </w:r>
            <w:r w:rsidRPr="00022816">
              <w:rPr>
                <w:rStyle w:val="20"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Научиться применять теоретический материал, изученный за курс геометрии 7 класса, на прак</w:t>
            </w:r>
            <w:r w:rsidRPr="00022816">
              <w:rPr>
                <w:rStyle w:val="20"/>
                <w:sz w:val="24"/>
                <w:szCs w:val="24"/>
              </w:rPr>
              <w:softHyphen/>
              <w:t>тике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9"/>
                <w:sz w:val="24"/>
                <w:szCs w:val="24"/>
              </w:rPr>
              <w:t>Коммуникативные:</w:t>
            </w:r>
            <w:r w:rsidRPr="00022816">
              <w:rPr>
                <w:rStyle w:val="20"/>
                <w:sz w:val="24"/>
                <w:szCs w:val="24"/>
              </w:rPr>
              <w:t xml:space="preserve"> регулировать собственную деятельность посредст</w:t>
            </w:r>
            <w:r w:rsidRPr="00022816">
              <w:rPr>
                <w:rStyle w:val="20"/>
                <w:sz w:val="24"/>
                <w:szCs w:val="24"/>
              </w:rPr>
              <w:softHyphen/>
              <w:t xml:space="preserve">вом письменной речи. </w:t>
            </w:r>
            <w:r w:rsidRPr="00022816">
              <w:rPr>
                <w:rStyle w:val="29"/>
                <w:sz w:val="24"/>
                <w:szCs w:val="24"/>
              </w:rPr>
              <w:t>Регулятивные:</w:t>
            </w:r>
            <w:r w:rsidRPr="00022816">
              <w:rPr>
                <w:rStyle w:val="20"/>
                <w:sz w:val="24"/>
                <w:szCs w:val="24"/>
              </w:rPr>
              <w:t xml:space="preserve"> оценивать достигну</w:t>
            </w:r>
            <w:r w:rsidRPr="00022816">
              <w:rPr>
                <w:rStyle w:val="20"/>
                <w:sz w:val="24"/>
                <w:szCs w:val="24"/>
              </w:rPr>
              <w:softHyphen/>
              <w:t>тый результат.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9"/>
                <w:sz w:val="24"/>
                <w:szCs w:val="24"/>
              </w:rPr>
              <w:t>Познавательные:</w:t>
            </w:r>
            <w:r w:rsidRPr="00022816">
              <w:rPr>
                <w:rStyle w:val="20"/>
                <w:sz w:val="24"/>
                <w:szCs w:val="24"/>
              </w:rPr>
              <w:t xml:space="preserve"> выбирать наиболее эффективные способы решения за</w:t>
            </w:r>
            <w:r w:rsidRPr="00022816">
              <w:rPr>
                <w:rStyle w:val="20"/>
                <w:sz w:val="24"/>
                <w:szCs w:val="24"/>
              </w:rPr>
              <w:softHyphen/>
              <w:t>дачи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20"/>
                <w:sz w:val="24"/>
                <w:szCs w:val="24"/>
              </w:rPr>
              <w:t>Формирование навыков само</w:t>
            </w:r>
            <w:r w:rsidRPr="00022816">
              <w:rPr>
                <w:rStyle w:val="20"/>
                <w:sz w:val="24"/>
                <w:szCs w:val="24"/>
              </w:rPr>
              <w:softHyphen/>
              <w:t>анализа и само</w:t>
            </w:r>
            <w:r w:rsidRPr="00022816">
              <w:rPr>
                <w:rStyle w:val="20"/>
                <w:sz w:val="24"/>
                <w:szCs w:val="24"/>
              </w:rPr>
              <w:softHyphen/>
              <w:t>контроля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25.02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научиться производить само- и взаи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модиагностику результатов из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ученной темы?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у учащихся на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выков самодиагностирования и взаимоконтроля: коррекция знаний, работа у доски и в тетрадях, выполнение практиче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ских заданий, работа в рабочей тетради (все невыполненные задания)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выявлять про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блемные зоны в изучен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ных  темах за курс геометрии 7 класса и проектировать способы их восполнения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a1"/>
                <w:sz w:val="24"/>
                <w:szCs w:val="24"/>
              </w:rPr>
              <w:t>Коммуникативные: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уметь (или разви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вать способность) брать на себя ини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циативу в организации совместного действия.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a1"/>
                <w:sz w:val="24"/>
                <w:szCs w:val="24"/>
              </w:rPr>
              <w:t>Регулятивные: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самостоятельно фор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мулировать познавательную цель и строить действия в соответствии с ней.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Style w:val="a1"/>
                <w:sz w:val="24"/>
                <w:szCs w:val="24"/>
              </w:rPr>
              <w:t>Познавательные: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выбирать смысло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вые единицы текста и устанавливать отношения между ними</w:t>
            </w: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ние навыков организации анализа своей деятельности</w:t>
            </w:r>
          </w:p>
        </w:tc>
      </w:tr>
      <w:tr w:rsidR="00DC584C" w:rsidRPr="00022816" w:rsidTr="00AD6B0C">
        <w:tc>
          <w:tcPr>
            <w:tcW w:w="782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</w:t>
            </w:r>
          </w:p>
        </w:tc>
        <w:tc>
          <w:tcPr>
            <w:tcW w:w="8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Повторение. Решение задач по теме «Треугольники»</w:t>
            </w:r>
          </w:p>
        </w:tc>
        <w:tc>
          <w:tcPr>
            <w:tcW w:w="2925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Как построить и реализовать индивидуаль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ный маршрут восполнения проблемных зон в изученной теме «Треугольники»?</w:t>
            </w:r>
            <w:r w:rsidRPr="00022816">
              <w:rPr>
                <w:rFonts w:ascii="Times New Roman" w:hAnsi="Times New Roman"/>
                <w:sz w:val="24"/>
                <w:szCs w:val="24"/>
              </w:rPr>
              <w:br/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учебной деятельности): рабо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та по дифференцированным карточкам, решение задач по готовым чертежам, выполнение практических и проблемных заданий.</w:t>
            </w:r>
          </w:p>
        </w:tc>
        <w:tc>
          <w:tcPr>
            <w:tcW w:w="2519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Научиться объяснять, какая фигура называется треугольником, понятия вершины, стороны, углы, периметр треугольника, какие треугольники называются равными, изобра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жать и распознавать на чертежах треугольники и их элементы, форму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лировать и доказывать теоремы о признаках равенства треугольников, свойствах равнобедрен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ного треугольника, перпендикуляре к прямой, объяснять понятия пер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пендикуляр, проведенный из данной точки к данной прямой; медиана, биссектриса, высота треуголь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ника', окружность, хорда, центр, радиус, диаметр окружности, решать задачи на признаки р</w:t>
            </w:r>
            <w:r>
              <w:rPr>
                <w:rFonts w:ascii="Times New Roman" w:hAnsi="Times New Roman"/>
                <w:sz w:val="24"/>
                <w:szCs w:val="24"/>
              </w:rPr>
              <w:t>авенства треугольников,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более сложные задачи, исполь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зующие указанные простейшие на чертежах треугольники и их элементы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022816">
              <w:rPr>
                <w:rFonts w:ascii="Times New Roman" w:hAnsi="Times New Roman"/>
                <w:sz w:val="24"/>
                <w:szCs w:val="24"/>
              </w:rPr>
              <w:t xml:space="preserve"> медиана, биссек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триса, высота треуголь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ника', окружность, хорда, центр, радиус, диаметр окружности, решать зада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чи на признаки равенства треугольников, простей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шие задачи на построение, более сложные задачи, исполь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зующие указанные про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стейшие.</w:t>
            </w:r>
          </w:p>
        </w:tc>
        <w:tc>
          <w:tcPr>
            <w:tcW w:w="3077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Коммуникативные: критично отно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ситься к своему мнению; аргументиро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вать свою точку зрения, спорить и от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стаивать свою позицию невраждебным для оппонентов образом; с достаточ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ной полнотой и точностью выражать свои мысли в соответствии с задачами и условиями коммуникации.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Регулятивные: понимать причины своего неуспеха и находить способы выхода из этой ситуации; принимать познавательную цель, сохранять ее при выполнении учебных действий, регулировать весь процесс их выпол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нения и четко выполнять требования познавательной задачи. Познавательные: выявлять особен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ности (качества, признаки) разных объектов в процессе их рассматри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вания; восстанавливать предметную ситуацию, описанную в задаче, пу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тем переформулирования, упрощен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ного пересказа текста, с выделением только существенной для решения задачи информации.</w:t>
            </w:r>
          </w:p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DC584C" w:rsidRPr="00022816" w:rsidRDefault="00DC584C" w:rsidP="003B20F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22816">
              <w:rPr>
                <w:rFonts w:ascii="Times New Roman" w:hAnsi="Times New Roman"/>
                <w:sz w:val="24"/>
                <w:szCs w:val="24"/>
              </w:rPr>
              <w:t>Формирование навыков состав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ления алгорит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ма выполнения задания, навы</w:t>
            </w:r>
            <w:r w:rsidRPr="00022816">
              <w:rPr>
                <w:rFonts w:ascii="Times New Roman" w:hAnsi="Times New Roman"/>
                <w:sz w:val="24"/>
                <w:szCs w:val="24"/>
              </w:rPr>
              <w:softHyphen/>
              <w:t>ков выполнения творческого задания</w:t>
            </w:r>
          </w:p>
        </w:tc>
      </w:tr>
    </w:tbl>
    <w:p w:rsidR="00DC584C" w:rsidRPr="00022816" w:rsidRDefault="00DC584C" w:rsidP="00162037">
      <w:pPr>
        <w:pStyle w:val="NoSpacing"/>
        <w:rPr>
          <w:rFonts w:ascii="Times New Roman" w:hAnsi="Times New Roman"/>
          <w:sz w:val="24"/>
          <w:szCs w:val="24"/>
        </w:rPr>
      </w:pPr>
    </w:p>
    <w:sectPr w:rsidR="00DC584C" w:rsidRPr="00022816" w:rsidSect="00022816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84C" w:rsidRDefault="00DC584C">
      <w:r>
        <w:separator/>
      </w:r>
    </w:p>
  </w:endnote>
  <w:endnote w:type="continuationSeparator" w:id="0">
    <w:p w:rsidR="00DC584C" w:rsidRDefault="00DC58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84C" w:rsidRDefault="00DC584C" w:rsidP="001013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C584C" w:rsidRDefault="00DC584C" w:rsidP="006074B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84C" w:rsidRDefault="00DC584C" w:rsidP="001013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DC584C" w:rsidRDefault="00DC584C" w:rsidP="006074B0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84C" w:rsidRDefault="00DC584C">
      <w:r>
        <w:separator/>
      </w:r>
    </w:p>
  </w:footnote>
  <w:footnote w:type="continuationSeparator" w:id="0">
    <w:p w:rsidR="00DC584C" w:rsidRDefault="00DC58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7089A"/>
    <w:multiLevelType w:val="multilevel"/>
    <w:tmpl w:val="72EEACF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D2451D5"/>
    <w:multiLevelType w:val="multilevel"/>
    <w:tmpl w:val="4B0EE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C774CE"/>
    <w:multiLevelType w:val="hybridMultilevel"/>
    <w:tmpl w:val="64F69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84082"/>
    <w:multiLevelType w:val="hybridMultilevel"/>
    <w:tmpl w:val="1D967C0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176729E"/>
    <w:multiLevelType w:val="hybridMultilevel"/>
    <w:tmpl w:val="C716158C"/>
    <w:lvl w:ilvl="0" w:tplc="C6B24454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hint="default"/>
        <w:color w:val="000000"/>
        <w:w w:val="95"/>
        <w:sz w:val="25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4F0911"/>
    <w:multiLevelType w:val="hybridMultilevel"/>
    <w:tmpl w:val="03288D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5695748"/>
    <w:multiLevelType w:val="multilevel"/>
    <w:tmpl w:val="7AD83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DD0B91"/>
    <w:multiLevelType w:val="multilevel"/>
    <w:tmpl w:val="B8345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CB1EAE"/>
    <w:multiLevelType w:val="multilevel"/>
    <w:tmpl w:val="5C686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7127E3"/>
    <w:multiLevelType w:val="multilevel"/>
    <w:tmpl w:val="DD7EE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E247C"/>
    <w:multiLevelType w:val="hybridMultilevel"/>
    <w:tmpl w:val="EA6250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153782C"/>
    <w:multiLevelType w:val="hybridMultilevel"/>
    <w:tmpl w:val="4BCAF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FD243D"/>
    <w:multiLevelType w:val="multilevel"/>
    <w:tmpl w:val="0430F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2A54E0"/>
    <w:multiLevelType w:val="hybridMultilevel"/>
    <w:tmpl w:val="9CA284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8D8726D"/>
    <w:multiLevelType w:val="hybridMultilevel"/>
    <w:tmpl w:val="1A78CE10"/>
    <w:lvl w:ilvl="0" w:tplc="9470055E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15">
    <w:nsid w:val="3AC565B5"/>
    <w:multiLevelType w:val="hybridMultilevel"/>
    <w:tmpl w:val="51A6D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F92F9E"/>
    <w:multiLevelType w:val="hybridMultilevel"/>
    <w:tmpl w:val="5982245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3E672903"/>
    <w:multiLevelType w:val="hybridMultilevel"/>
    <w:tmpl w:val="EA6250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3CE70D1"/>
    <w:multiLevelType w:val="hybridMultilevel"/>
    <w:tmpl w:val="C31E0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0378F1"/>
    <w:multiLevelType w:val="hybridMultilevel"/>
    <w:tmpl w:val="1812DFF8"/>
    <w:lvl w:ilvl="0" w:tplc="9470055E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59B04AE"/>
    <w:multiLevelType w:val="multilevel"/>
    <w:tmpl w:val="4BF2F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4016D2"/>
    <w:multiLevelType w:val="hybridMultilevel"/>
    <w:tmpl w:val="2F0AEA9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>
    <w:nsid w:val="4A544F47"/>
    <w:multiLevelType w:val="hybridMultilevel"/>
    <w:tmpl w:val="3DFA0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535C68"/>
    <w:multiLevelType w:val="hybridMultilevel"/>
    <w:tmpl w:val="B172137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EBF32BB"/>
    <w:multiLevelType w:val="hybridMultilevel"/>
    <w:tmpl w:val="ECE4A4AE"/>
    <w:lvl w:ilvl="0" w:tplc="947005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882483B"/>
    <w:multiLevelType w:val="hybridMultilevel"/>
    <w:tmpl w:val="AA26EC14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CAE4552"/>
    <w:multiLevelType w:val="hybridMultilevel"/>
    <w:tmpl w:val="1960E2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99F44A6"/>
    <w:multiLevelType w:val="multilevel"/>
    <w:tmpl w:val="93D03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297114"/>
    <w:multiLevelType w:val="hybridMultilevel"/>
    <w:tmpl w:val="1D967C0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0246A7D"/>
    <w:multiLevelType w:val="hybridMultilevel"/>
    <w:tmpl w:val="0FBE4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C3323A"/>
    <w:multiLevelType w:val="hybridMultilevel"/>
    <w:tmpl w:val="9A982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E74395"/>
    <w:multiLevelType w:val="hybridMultilevel"/>
    <w:tmpl w:val="1BAAC9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B1F3956"/>
    <w:multiLevelType w:val="multilevel"/>
    <w:tmpl w:val="8A323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A64841"/>
    <w:multiLevelType w:val="multilevel"/>
    <w:tmpl w:val="6A0603A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33"/>
  </w:num>
  <w:num w:numId="3">
    <w:abstractNumId w:val="3"/>
  </w:num>
  <w:num w:numId="4">
    <w:abstractNumId w:val="23"/>
  </w:num>
  <w:num w:numId="5">
    <w:abstractNumId w:val="16"/>
  </w:num>
  <w:num w:numId="6">
    <w:abstractNumId w:val="11"/>
  </w:num>
  <w:num w:numId="7">
    <w:abstractNumId w:val="15"/>
  </w:num>
  <w:num w:numId="8">
    <w:abstractNumId w:val="29"/>
  </w:num>
  <w:num w:numId="9">
    <w:abstractNumId w:val="22"/>
  </w:num>
  <w:num w:numId="10">
    <w:abstractNumId w:val="27"/>
  </w:num>
  <w:num w:numId="11">
    <w:abstractNumId w:val="1"/>
  </w:num>
  <w:num w:numId="12">
    <w:abstractNumId w:val="7"/>
  </w:num>
  <w:num w:numId="13">
    <w:abstractNumId w:val="6"/>
  </w:num>
  <w:num w:numId="14">
    <w:abstractNumId w:val="20"/>
  </w:num>
  <w:num w:numId="15">
    <w:abstractNumId w:val="32"/>
  </w:num>
  <w:num w:numId="16">
    <w:abstractNumId w:val="9"/>
  </w:num>
  <w:num w:numId="17">
    <w:abstractNumId w:val="12"/>
  </w:num>
  <w:num w:numId="18">
    <w:abstractNumId w:val="8"/>
  </w:num>
  <w:num w:numId="19">
    <w:abstractNumId w:val="2"/>
  </w:num>
  <w:num w:numId="20">
    <w:abstractNumId w:val="25"/>
  </w:num>
  <w:num w:numId="21">
    <w:abstractNumId w:val="21"/>
  </w:num>
  <w:num w:numId="22">
    <w:abstractNumId w:val="19"/>
  </w:num>
  <w:num w:numId="23">
    <w:abstractNumId w:val="14"/>
  </w:num>
  <w:num w:numId="24">
    <w:abstractNumId w:val="31"/>
  </w:num>
  <w:num w:numId="25">
    <w:abstractNumId w:val="24"/>
  </w:num>
  <w:num w:numId="26">
    <w:abstractNumId w:val="4"/>
  </w:num>
  <w:num w:numId="27">
    <w:abstractNumId w:val="5"/>
  </w:num>
  <w:num w:numId="28">
    <w:abstractNumId w:val="28"/>
  </w:num>
  <w:num w:numId="29">
    <w:abstractNumId w:val="13"/>
  </w:num>
  <w:num w:numId="30">
    <w:abstractNumId w:val="30"/>
  </w:num>
  <w:num w:numId="31">
    <w:abstractNumId w:val="18"/>
  </w:num>
  <w:num w:numId="32">
    <w:abstractNumId w:val="26"/>
  </w:num>
  <w:num w:numId="33">
    <w:abstractNumId w:val="17"/>
  </w:num>
  <w:num w:numId="3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203A"/>
    <w:rsid w:val="00011B5B"/>
    <w:rsid w:val="00015B4B"/>
    <w:rsid w:val="00022816"/>
    <w:rsid w:val="000607AB"/>
    <w:rsid w:val="000610C5"/>
    <w:rsid w:val="000624CB"/>
    <w:rsid w:val="00097BA6"/>
    <w:rsid w:val="000A2B34"/>
    <w:rsid w:val="000B1B43"/>
    <w:rsid w:val="000C6FB7"/>
    <w:rsid w:val="000D613F"/>
    <w:rsid w:val="000E2428"/>
    <w:rsid w:val="001013B4"/>
    <w:rsid w:val="00114038"/>
    <w:rsid w:val="001305DF"/>
    <w:rsid w:val="00146691"/>
    <w:rsid w:val="00156CDC"/>
    <w:rsid w:val="00162037"/>
    <w:rsid w:val="00162FB1"/>
    <w:rsid w:val="00183988"/>
    <w:rsid w:val="00195E97"/>
    <w:rsid w:val="001A235E"/>
    <w:rsid w:val="001B411C"/>
    <w:rsid w:val="001F03BE"/>
    <w:rsid w:val="001F12CB"/>
    <w:rsid w:val="002213F7"/>
    <w:rsid w:val="00242400"/>
    <w:rsid w:val="00243345"/>
    <w:rsid w:val="002460A0"/>
    <w:rsid w:val="0024756A"/>
    <w:rsid w:val="00293EFB"/>
    <w:rsid w:val="00295FD6"/>
    <w:rsid w:val="002A56F4"/>
    <w:rsid w:val="002D4532"/>
    <w:rsid w:val="002E4AB5"/>
    <w:rsid w:val="003303F7"/>
    <w:rsid w:val="0034420E"/>
    <w:rsid w:val="00344660"/>
    <w:rsid w:val="00356C8A"/>
    <w:rsid w:val="003B20F4"/>
    <w:rsid w:val="003E5624"/>
    <w:rsid w:val="003F2623"/>
    <w:rsid w:val="004142F6"/>
    <w:rsid w:val="00444F29"/>
    <w:rsid w:val="00480934"/>
    <w:rsid w:val="004A5D5E"/>
    <w:rsid w:val="004A7257"/>
    <w:rsid w:val="004B1F3C"/>
    <w:rsid w:val="004B2434"/>
    <w:rsid w:val="004B3548"/>
    <w:rsid w:val="004C1FF5"/>
    <w:rsid w:val="004E555E"/>
    <w:rsid w:val="0050685C"/>
    <w:rsid w:val="00514104"/>
    <w:rsid w:val="00523FEC"/>
    <w:rsid w:val="00536D52"/>
    <w:rsid w:val="0055024D"/>
    <w:rsid w:val="0055203A"/>
    <w:rsid w:val="00552BB6"/>
    <w:rsid w:val="005646FC"/>
    <w:rsid w:val="00580DB7"/>
    <w:rsid w:val="0059365F"/>
    <w:rsid w:val="00593A4B"/>
    <w:rsid w:val="005D2178"/>
    <w:rsid w:val="005E55DB"/>
    <w:rsid w:val="00600CE6"/>
    <w:rsid w:val="006074B0"/>
    <w:rsid w:val="006233DD"/>
    <w:rsid w:val="00637ECD"/>
    <w:rsid w:val="00643517"/>
    <w:rsid w:val="0065108D"/>
    <w:rsid w:val="006510A7"/>
    <w:rsid w:val="00652DCE"/>
    <w:rsid w:val="00676F02"/>
    <w:rsid w:val="006771FF"/>
    <w:rsid w:val="0068197C"/>
    <w:rsid w:val="00681D27"/>
    <w:rsid w:val="006952D5"/>
    <w:rsid w:val="00696381"/>
    <w:rsid w:val="00696E1F"/>
    <w:rsid w:val="006B6E89"/>
    <w:rsid w:val="006D6244"/>
    <w:rsid w:val="006D6A5B"/>
    <w:rsid w:val="006E358F"/>
    <w:rsid w:val="006F2092"/>
    <w:rsid w:val="00731D4D"/>
    <w:rsid w:val="0076290A"/>
    <w:rsid w:val="00771D74"/>
    <w:rsid w:val="0077495A"/>
    <w:rsid w:val="007A5F25"/>
    <w:rsid w:val="007A67F0"/>
    <w:rsid w:val="007C1F56"/>
    <w:rsid w:val="00831E7C"/>
    <w:rsid w:val="008373D9"/>
    <w:rsid w:val="00843D36"/>
    <w:rsid w:val="00845AC7"/>
    <w:rsid w:val="00880B7A"/>
    <w:rsid w:val="008A579F"/>
    <w:rsid w:val="008B5AE3"/>
    <w:rsid w:val="008C779C"/>
    <w:rsid w:val="008E39CA"/>
    <w:rsid w:val="008F07F2"/>
    <w:rsid w:val="00900B9E"/>
    <w:rsid w:val="009026A9"/>
    <w:rsid w:val="00907819"/>
    <w:rsid w:val="00931F78"/>
    <w:rsid w:val="00956028"/>
    <w:rsid w:val="00960C71"/>
    <w:rsid w:val="00974EF6"/>
    <w:rsid w:val="009A12A1"/>
    <w:rsid w:val="009A6C50"/>
    <w:rsid w:val="009B5590"/>
    <w:rsid w:val="009F0119"/>
    <w:rsid w:val="00A00E4B"/>
    <w:rsid w:val="00A468F4"/>
    <w:rsid w:val="00A5727D"/>
    <w:rsid w:val="00A82B91"/>
    <w:rsid w:val="00A864D0"/>
    <w:rsid w:val="00AB5A66"/>
    <w:rsid w:val="00AC31F3"/>
    <w:rsid w:val="00AD6B0C"/>
    <w:rsid w:val="00AF0FA1"/>
    <w:rsid w:val="00AF60F8"/>
    <w:rsid w:val="00B07C7F"/>
    <w:rsid w:val="00B27A2D"/>
    <w:rsid w:val="00B46AB9"/>
    <w:rsid w:val="00B70DBC"/>
    <w:rsid w:val="00B7366F"/>
    <w:rsid w:val="00B749EC"/>
    <w:rsid w:val="00B83511"/>
    <w:rsid w:val="00BB1E55"/>
    <w:rsid w:val="00BC3424"/>
    <w:rsid w:val="00BD77F8"/>
    <w:rsid w:val="00BD7AC3"/>
    <w:rsid w:val="00BF2CBD"/>
    <w:rsid w:val="00C22112"/>
    <w:rsid w:val="00C346D7"/>
    <w:rsid w:val="00C41C97"/>
    <w:rsid w:val="00C46668"/>
    <w:rsid w:val="00C515BB"/>
    <w:rsid w:val="00C60F8E"/>
    <w:rsid w:val="00C726C7"/>
    <w:rsid w:val="00C75E39"/>
    <w:rsid w:val="00C76EE7"/>
    <w:rsid w:val="00C85F9F"/>
    <w:rsid w:val="00CA5159"/>
    <w:rsid w:val="00CA78A3"/>
    <w:rsid w:val="00CB264F"/>
    <w:rsid w:val="00CC1FD5"/>
    <w:rsid w:val="00CE24EE"/>
    <w:rsid w:val="00CF2DCF"/>
    <w:rsid w:val="00D172F7"/>
    <w:rsid w:val="00D52C83"/>
    <w:rsid w:val="00D61325"/>
    <w:rsid w:val="00D738AC"/>
    <w:rsid w:val="00D86776"/>
    <w:rsid w:val="00D908C8"/>
    <w:rsid w:val="00D96F41"/>
    <w:rsid w:val="00D97C23"/>
    <w:rsid w:val="00DA1A03"/>
    <w:rsid w:val="00DA3C15"/>
    <w:rsid w:val="00DA6E55"/>
    <w:rsid w:val="00DB3134"/>
    <w:rsid w:val="00DC30C6"/>
    <w:rsid w:val="00DC584C"/>
    <w:rsid w:val="00DD2EBE"/>
    <w:rsid w:val="00DE076D"/>
    <w:rsid w:val="00DE3466"/>
    <w:rsid w:val="00E0375F"/>
    <w:rsid w:val="00E608A8"/>
    <w:rsid w:val="00E8798F"/>
    <w:rsid w:val="00EC246F"/>
    <w:rsid w:val="00EC75E1"/>
    <w:rsid w:val="00EE037F"/>
    <w:rsid w:val="00F36032"/>
    <w:rsid w:val="00F5506E"/>
    <w:rsid w:val="00F60E01"/>
    <w:rsid w:val="00F71C13"/>
    <w:rsid w:val="00F76C62"/>
    <w:rsid w:val="00FA41B5"/>
    <w:rsid w:val="00FD4C74"/>
    <w:rsid w:val="00FE0B20"/>
    <w:rsid w:val="00FE7590"/>
    <w:rsid w:val="00FF3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03A"/>
    <w:pPr>
      <w:spacing w:after="200" w:line="276" w:lineRule="auto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55203A"/>
    <w:rPr>
      <w:rFonts w:eastAsia="Times New Roman"/>
      <w:lang w:eastAsia="en-US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BB1E5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">
    <w:name w:val="Основной текст (2)_"/>
    <w:basedOn w:val="DefaultParagraphFont"/>
    <w:uiPriority w:val="99"/>
    <w:rsid w:val="00BB1E55"/>
    <w:rPr>
      <w:rFonts w:ascii="Times New Roman" w:hAnsi="Times New Roman" w:cs="Times New Roman"/>
      <w:spacing w:val="-6"/>
      <w:sz w:val="18"/>
      <w:szCs w:val="18"/>
    </w:rPr>
  </w:style>
  <w:style w:type="character" w:customStyle="1" w:styleId="20">
    <w:name w:val="Основной текст (2)"/>
    <w:basedOn w:val="2"/>
    <w:uiPriority w:val="99"/>
    <w:rsid w:val="00BB1E55"/>
    <w:rPr>
      <w:spacing w:val="-2"/>
    </w:rPr>
  </w:style>
  <w:style w:type="paragraph" w:customStyle="1" w:styleId="1">
    <w:name w:val="Основной текст1"/>
    <w:basedOn w:val="Normal"/>
    <w:link w:val="a"/>
    <w:uiPriority w:val="99"/>
    <w:rsid w:val="00BB1E55"/>
    <w:pPr>
      <w:shd w:val="clear" w:color="auto" w:fill="FFFFFF"/>
      <w:spacing w:after="0" w:line="211" w:lineRule="exact"/>
      <w:ind w:hanging="240"/>
      <w:jc w:val="both"/>
    </w:pPr>
    <w:rPr>
      <w:rFonts w:ascii="Times New Roman" w:hAnsi="Times New Roman"/>
      <w:spacing w:val="-1"/>
      <w:sz w:val="20"/>
      <w:szCs w:val="20"/>
    </w:rPr>
  </w:style>
  <w:style w:type="character" w:customStyle="1" w:styleId="9">
    <w:name w:val="Основной текст + 9"/>
    <w:aliases w:val="5 pt,Полужирный,Курсив"/>
    <w:basedOn w:val="a"/>
    <w:uiPriority w:val="99"/>
    <w:rsid w:val="006B6E89"/>
    <w:rPr>
      <w:b/>
      <w:bCs/>
      <w:i/>
      <w:iCs/>
      <w:spacing w:val="-4"/>
      <w:sz w:val="18"/>
      <w:szCs w:val="18"/>
    </w:rPr>
  </w:style>
  <w:style w:type="table" w:styleId="TableGrid">
    <w:name w:val="Table Grid"/>
    <w:basedOn w:val="TableNormal"/>
    <w:uiPriority w:val="99"/>
    <w:rsid w:val="00011B5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011B5B"/>
    <w:pPr>
      <w:spacing w:after="0" w:line="240" w:lineRule="auto"/>
      <w:jc w:val="center"/>
    </w:pPr>
    <w:rPr>
      <w:rFonts w:ascii="Century Schoolbook" w:hAnsi="Century Schoolbook"/>
      <w:bCs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11B5B"/>
    <w:rPr>
      <w:rFonts w:ascii="Century Schoolbook" w:hAnsi="Century Schoolbook" w:cs="Times New Roman"/>
      <w:bCs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523FEC"/>
    <w:pPr>
      <w:spacing w:after="0" w:line="240" w:lineRule="auto"/>
      <w:ind w:left="720"/>
    </w:pPr>
    <w:rPr>
      <w:rFonts w:ascii="Times New Roman" w:hAnsi="Times New Roman"/>
      <w:sz w:val="24"/>
      <w:szCs w:val="24"/>
      <w:lang w:eastAsia="ar-SA"/>
    </w:rPr>
  </w:style>
  <w:style w:type="character" w:styleId="Emphasis">
    <w:name w:val="Emphasis"/>
    <w:basedOn w:val="DefaultParagraphFont"/>
    <w:uiPriority w:val="99"/>
    <w:qFormat/>
    <w:rsid w:val="00F60E01"/>
    <w:rPr>
      <w:rFonts w:cs="Times New Roman"/>
      <w:i/>
      <w:iCs/>
    </w:rPr>
  </w:style>
  <w:style w:type="character" w:customStyle="1" w:styleId="10pt1">
    <w:name w:val="Основной текст + 10 pt1"/>
    <w:aliases w:val="Полужирный1"/>
    <w:basedOn w:val="DefaultParagraphFont"/>
    <w:uiPriority w:val="99"/>
    <w:rsid w:val="00A864D0"/>
    <w:rPr>
      <w:rFonts w:ascii="Times New Roman" w:eastAsia="Arial Unicode MS" w:hAnsi="Times New Roman" w:cs="Times New Roman"/>
      <w:b/>
      <w:bCs/>
      <w:spacing w:val="-3"/>
      <w:sz w:val="19"/>
      <w:szCs w:val="19"/>
      <w:shd w:val="clear" w:color="auto" w:fill="FFFFFF"/>
      <w:lang w:eastAsia="ru-RU"/>
    </w:rPr>
  </w:style>
  <w:style w:type="paragraph" w:styleId="NormalWeb">
    <w:name w:val="Normal (Web)"/>
    <w:basedOn w:val="Normal"/>
    <w:uiPriority w:val="99"/>
    <w:rsid w:val="003303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3303F7"/>
    <w:rPr>
      <w:rFonts w:cs="Times New Roman"/>
    </w:rPr>
  </w:style>
  <w:style w:type="character" w:styleId="Hyperlink">
    <w:name w:val="Hyperlink"/>
    <w:basedOn w:val="DefaultParagraphFont"/>
    <w:uiPriority w:val="99"/>
    <w:rsid w:val="00E8798F"/>
    <w:rPr>
      <w:rFonts w:cs="Times New Roman"/>
      <w:color w:val="0000FF"/>
      <w:u w:val="single"/>
    </w:rPr>
  </w:style>
  <w:style w:type="paragraph" w:customStyle="1" w:styleId="10">
    <w:name w:val="Абзац списка1"/>
    <w:basedOn w:val="Normal"/>
    <w:uiPriority w:val="99"/>
    <w:rsid w:val="0065108D"/>
    <w:pPr>
      <w:ind w:left="720"/>
      <w:contextualSpacing/>
    </w:pPr>
    <w:rPr>
      <w:sz w:val="24"/>
    </w:rPr>
  </w:style>
  <w:style w:type="character" w:customStyle="1" w:styleId="a0">
    <w:name w:val="Основной текст + Курсив"/>
    <w:basedOn w:val="a"/>
    <w:uiPriority w:val="99"/>
    <w:rsid w:val="008C779C"/>
    <w:rPr>
      <w:i/>
      <w:iCs/>
      <w:spacing w:val="-2"/>
      <w:sz w:val="18"/>
      <w:szCs w:val="18"/>
    </w:rPr>
  </w:style>
  <w:style w:type="character" w:customStyle="1" w:styleId="9pt">
    <w:name w:val="Основной текст + 9 pt"/>
    <w:aliases w:val="Полужирный4,Курсив4"/>
    <w:basedOn w:val="a"/>
    <w:uiPriority w:val="99"/>
    <w:rsid w:val="008C779C"/>
    <w:rPr>
      <w:b/>
      <w:bCs/>
      <w:i/>
      <w:iCs/>
      <w:spacing w:val="-4"/>
      <w:sz w:val="17"/>
      <w:szCs w:val="17"/>
    </w:rPr>
  </w:style>
  <w:style w:type="paragraph" w:customStyle="1" w:styleId="21">
    <w:name w:val="Основной текст2"/>
    <w:basedOn w:val="Normal"/>
    <w:uiPriority w:val="99"/>
    <w:rsid w:val="008C779C"/>
    <w:pPr>
      <w:shd w:val="clear" w:color="auto" w:fill="FFFFFF"/>
      <w:spacing w:after="0" w:line="240" w:lineRule="atLeast"/>
    </w:pPr>
    <w:rPr>
      <w:rFonts w:ascii="Times New Roman" w:hAnsi="Times New Roman"/>
      <w:color w:val="000000"/>
      <w:spacing w:val="-1"/>
      <w:sz w:val="18"/>
      <w:szCs w:val="18"/>
      <w:lang w:eastAsia="ru-RU"/>
    </w:rPr>
  </w:style>
  <w:style w:type="character" w:customStyle="1" w:styleId="7pt">
    <w:name w:val="Основной текст + 7 pt"/>
    <w:aliases w:val="Курсив3"/>
    <w:basedOn w:val="a"/>
    <w:uiPriority w:val="99"/>
    <w:rsid w:val="008C779C"/>
    <w:rPr>
      <w:i/>
      <w:iCs/>
      <w:spacing w:val="0"/>
      <w:sz w:val="14"/>
      <w:szCs w:val="14"/>
    </w:rPr>
  </w:style>
  <w:style w:type="paragraph" w:customStyle="1" w:styleId="3">
    <w:name w:val="Основной текст3"/>
    <w:basedOn w:val="Normal"/>
    <w:uiPriority w:val="99"/>
    <w:rsid w:val="008C779C"/>
    <w:pPr>
      <w:shd w:val="clear" w:color="auto" w:fill="FFFFFF"/>
      <w:spacing w:after="0" w:line="240" w:lineRule="atLeast"/>
    </w:pPr>
    <w:rPr>
      <w:rFonts w:ascii="Times New Roman" w:hAnsi="Times New Roman"/>
      <w:color w:val="000000"/>
      <w:spacing w:val="-1"/>
      <w:sz w:val="18"/>
      <w:szCs w:val="18"/>
      <w:lang w:eastAsia="ru-RU"/>
    </w:rPr>
  </w:style>
  <w:style w:type="character" w:customStyle="1" w:styleId="4">
    <w:name w:val="Основной текст (4)_"/>
    <w:basedOn w:val="DefaultParagraphFont"/>
    <w:uiPriority w:val="99"/>
    <w:rsid w:val="008C779C"/>
    <w:rPr>
      <w:rFonts w:ascii="Times New Roman" w:hAnsi="Times New Roman" w:cs="Times New Roman"/>
      <w:spacing w:val="-3"/>
      <w:sz w:val="17"/>
      <w:szCs w:val="17"/>
    </w:rPr>
  </w:style>
  <w:style w:type="character" w:customStyle="1" w:styleId="40">
    <w:name w:val="Основной текст (4)"/>
    <w:basedOn w:val="4"/>
    <w:uiPriority w:val="99"/>
    <w:rsid w:val="008C779C"/>
    <w:rPr>
      <w:spacing w:val="-4"/>
    </w:rPr>
  </w:style>
  <w:style w:type="character" w:customStyle="1" w:styleId="8">
    <w:name w:val="Основной текст (8)_"/>
    <w:basedOn w:val="DefaultParagraphFont"/>
    <w:link w:val="80"/>
    <w:uiPriority w:val="99"/>
    <w:locked/>
    <w:rsid w:val="008C779C"/>
    <w:rPr>
      <w:rFonts w:ascii="Times New Roman" w:hAnsi="Times New Roman" w:cs="Times New Roman"/>
      <w:shd w:val="clear" w:color="auto" w:fill="FFFFFF"/>
    </w:rPr>
  </w:style>
  <w:style w:type="paragraph" w:customStyle="1" w:styleId="80">
    <w:name w:val="Основной текст (8)"/>
    <w:basedOn w:val="Normal"/>
    <w:link w:val="8"/>
    <w:uiPriority w:val="99"/>
    <w:rsid w:val="008C779C"/>
    <w:pPr>
      <w:shd w:val="clear" w:color="auto" w:fill="FFFFFF"/>
      <w:spacing w:after="0" w:line="240" w:lineRule="atLeast"/>
    </w:pPr>
    <w:rPr>
      <w:rFonts w:ascii="Times New Roman" w:hAnsi="Times New Roman"/>
    </w:rPr>
  </w:style>
  <w:style w:type="character" w:customStyle="1" w:styleId="13">
    <w:name w:val="Основной текст (13)_"/>
    <w:basedOn w:val="DefaultParagraphFont"/>
    <w:uiPriority w:val="99"/>
    <w:rsid w:val="008C779C"/>
    <w:rPr>
      <w:rFonts w:ascii="Times New Roman" w:hAnsi="Times New Roman" w:cs="Times New Roman"/>
      <w:spacing w:val="-2"/>
      <w:sz w:val="18"/>
      <w:szCs w:val="18"/>
    </w:rPr>
  </w:style>
  <w:style w:type="character" w:customStyle="1" w:styleId="130">
    <w:name w:val="Основной текст (13) + Не курсив"/>
    <w:basedOn w:val="13"/>
    <w:uiPriority w:val="99"/>
    <w:rsid w:val="008C779C"/>
    <w:rPr>
      <w:i/>
      <w:iCs/>
      <w:spacing w:val="0"/>
    </w:rPr>
  </w:style>
  <w:style w:type="character" w:customStyle="1" w:styleId="131">
    <w:name w:val="Основной текст (13)"/>
    <w:basedOn w:val="13"/>
    <w:uiPriority w:val="99"/>
    <w:rsid w:val="008C779C"/>
  </w:style>
  <w:style w:type="character" w:customStyle="1" w:styleId="5">
    <w:name w:val="Основной текст (5)_"/>
    <w:basedOn w:val="DefaultParagraphFont"/>
    <w:uiPriority w:val="99"/>
    <w:rsid w:val="008C779C"/>
    <w:rPr>
      <w:rFonts w:ascii="Times New Roman" w:hAnsi="Times New Roman" w:cs="Times New Roman"/>
      <w:spacing w:val="1"/>
      <w:sz w:val="16"/>
      <w:szCs w:val="16"/>
    </w:rPr>
  </w:style>
  <w:style w:type="character" w:customStyle="1" w:styleId="50">
    <w:name w:val="Основной текст (5)"/>
    <w:basedOn w:val="5"/>
    <w:uiPriority w:val="99"/>
    <w:rsid w:val="008C779C"/>
  </w:style>
  <w:style w:type="character" w:customStyle="1" w:styleId="17">
    <w:name w:val="Основной текст (17)_"/>
    <w:basedOn w:val="DefaultParagraphFont"/>
    <w:link w:val="170"/>
    <w:uiPriority w:val="99"/>
    <w:locked/>
    <w:rsid w:val="008C779C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70">
    <w:name w:val="Основной текст (17)"/>
    <w:basedOn w:val="Normal"/>
    <w:link w:val="17"/>
    <w:uiPriority w:val="99"/>
    <w:rsid w:val="008C779C"/>
    <w:pPr>
      <w:shd w:val="clear" w:color="auto" w:fill="FFFFFF"/>
      <w:spacing w:after="60" w:line="240" w:lineRule="atLeast"/>
    </w:pPr>
    <w:rPr>
      <w:rFonts w:ascii="Times New Roman" w:hAnsi="Times New Roman"/>
      <w:sz w:val="27"/>
      <w:szCs w:val="27"/>
    </w:rPr>
  </w:style>
  <w:style w:type="character" w:customStyle="1" w:styleId="81">
    <w:name w:val="Основной текст + 8"/>
    <w:aliases w:val="5 pt2,Полужирный3"/>
    <w:basedOn w:val="a"/>
    <w:uiPriority w:val="99"/>
    <w:rsid w:val="008C779C"/>
    <w:rPr>
      <w:b/>
      <w:bCs/>
      <w:spacing w:val="1"/>
      <w:sz w:val="16"/>
      <w:szCs w:val="16"/>
    </w:rPr>
  </w:style>
  <w:style w:type="character" w:customStyle="1" w:styleId="a1">
    <w:name w:val="Основной текст + Полужирный"/>
    <w:aliases w:val="Курсив2"/>
    <w:basedOn w:val="a"/>
    <w:uiPriority w:val="99"/>
    <w:rsid w:val="008C779C"/>
    <w:rPr>
      <w:b/>
      <w:bCs/>
      <w:i/>
      <w:iCs/>
      <w:spacing w:val="-5"/>
      <w:sz w:val="18"/>
      <w:szCs w:val="18"/>
    </w:rPr>
  </w:style>
  <w:style w:type="character" w:customStyle="1" w:styleId="29">
    <w:name w:val="Основной текст (2) + 9"/>
    <w:aliases w:val="5 pt1,Полужирный2,Курсив1"/>
    <w:basedOn w:val="2"/>
    <w:uiPriority w:val="99"/>
    <w:rsid w:val="008C779C"/>
    <w:rPr>
      <w:b/>
      <w:bCs/>
      <w:i/>
      <w:iCs/>
      <w:spacing w:val="-5"/>
    </w:rPr>
  </w:style>
  <w:style w:type="character" w:customStyle="1" w:styleId="6">
    <w:name w:val="Основной текст (6)_"/>
    <w:basedOn w:val="DefaultParagraphFont"/>
    <w:link w:val="60"/>
    <w:uiPriority w:val="99"/>
    <w:locked/>
    <w:rsid w:val="008C779C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7">
    <w:name w:val="Основной текст (7)_"/>
    <w:basedOn w:val="DefaultParagraphFont"/>
    <w:link w:val="70"/>
    <w:uiPriority w:val="99"/>
    <w:locked/>
    <w:rsid w:val="008C779C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Normal"/>
    <w:link w:val="6"/>
    <w:uiPriority w:val="99"/>
    <w:rsid w:val="008C779C"/>
    <w:pPr>
      <w:shd w:val="clear" w:color="auto" w:fill="FFFFFF"/>
      <w:spacing w:before="540" w:after="0" w:line="240" w:lineRule="atLeast"/>
    </w:pPr>
    <w:rPr>
      <w:rFonts w:ascii="Times New Roman" w:hAnsi="Times New Roman"/>
      <w:sz w:val="17"/>
      <w:szCs w:val="17"/>
    </w:rPr>
  </w:style>
  <w:style w:type="paragraph" w:customStyle="1" w:styleId="70">
    <w:name w:val="Основной текст (7)"/>
    <w:basedOn w:val="Normal"/>
    <w:link w:val="7"/>
    <w:uiPriority w:val="99"/>
    <w:rsid w:val="008C779C"/>
    <w:pPr>
      <w:shd w:val="clear" w:color="auto" w:fill="FFFFFF"/>
      <w:spacing w:after="0" w:line="240" w:lineRule="atLeast"/>
    </w:pPr>
    <w:rPr>
      <w:rFonts w:ascii="Times New Roman" w:hAnsi="Times New Roman"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rsid w:val="009A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6C50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6074B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eastAsia="Times New Roman" w:cs="Times New Roman"/>
      <w:lang w:eastAsia="en-US"/>
    </w:rPr>
  </w:style>
  <w:style w:type="character" w:styleId="PageNumber">
    <w:name w:val="page number"/>
    <w:basedOn w:val="DefaultParagraphFont"/>
    <w:uiPriority w:val="99"/>
    <w:rsid w:val="006074B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28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shkola/algebra/library/rabochaya-programma-po-matematike-5-klass-3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fipi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estival.1september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fcior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sportal.ru/shkola/algebra/library/rabochaya-programma-po-matematike-5-klass-3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355</TotalTime>
  <Pages>53</Pages>
  <Words>14190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176</cp:revision>
  <cp:lastPrinted>2016-08-19T16:31:00Z</cp:lastPrinted>
  <dcterms:created xsi:type="dcterms:W3CDTF">2016-08-19T11:31:00Z</dcterms:created>
  <dcterms:modified xsi:type="dcterms:W3CDTF">2017-11-02T16:33:00Z</dcterms:modified>
</cp:coreProperties>
</file>