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33F" w:rsidRPr="009710EC" w:rsidRDefault="001C733F" w:rsidP="009710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61DE0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750pt">
            <v:imagedata r:id="rId5" o:title=""/>
          </v:shape>
        </w:pict>
      </w:r>
      <w:r w:rsidRPr="009710EC">
        <w:rPr>
          <w:rFonts w:ascii="Times New Roman" w:hAnsi="Times New Roman" w:cs="Times New Roman"/>
        </w:rPr>
        <w:t>4.3. Делопроизводитель регистрирует выдачу личного дела в   “Книге движения личных дел воспитанников”.</w:t>
      </w:r>
    </w:p>
    <w:p w:rsidR="001C733F" w:rsidRPr="009710EC" w:rsidRDefault="001C733F" w:rsidP="009710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4.4. Выдача личных дел осуществляется после выполнения родителями (законными представителями)  следующих обязательств:</w:t>
      </w:r>
    </w:p>
    <w:p w:rsidR="001C733F" w:rsidRPr="009710EC" w:rsidRDefault="001C733F" w:rsidP="009710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подать на имя заведующего филиалом  заявления;</w:t>
      </w:r>
    </w:p>
    <w:p w:rsidR="001C733F" w:rsidRPr="009710EC" w:rsidRDefault="001C733F" w:rsidP="009710E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4.5. При выдаче личного дела Делопроизводитель оформляет запись в алфавитной книге о выбытии воспитанника.</w:t>
      </w:r>
    </w:p>
    <w:p w:rsidR="001C733F" w:rsidRPr="009710EC" w:rsidRDefault="001C733F" w:rsidP="009710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4.6. Личные дела воспитанников выбывших в школу или выбывших по иным причинам Делопроизводитель передает в архив. По выбытии детей из ГКП личное дело воспитанника хранится в ОУ 3 года.</w:t>
      </w:r>
    </w:p>
    <w:p w:rsidR="001C733F" w:rsidRPr="009710EC" w:rsidRDefault="001C733F" w:rsidP="009710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1C733F" w:rsidRPr="009710EC" w:rsidRDefault="001C733F" w:rsidP="009710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710EC">
        <w:rPr>
          <w:rFonts w:ascii="Times New Roman" w:hAnsi="Times New Roman" w:cs="Times New Roman"/>
          <w:b/>
          <w:bCs/>
          <w:lang w:val="en-US"/>
        </w:rPr>
        <w:t>V</w:t>
      </w:r>
      <w:r w:rsidRPr="009710EC">
        <w:rPr>
          <w:rFonts w:ascii="Times New Roman" w:hAnsi="Times New Roman" w:cs="Times New Roman"/>
          <w:b/>
          <w:bCs/>
        </w:rPr>
        <w:t>. Порядок проверки личных дел воспитанников.</w:t>
      </w:r>
    </w:p>
    <w:p w:rsidR="001C733F" w:rsidRPr="009710EC" w:rsidRDefault="001C733F" w:rsidP="009710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5.1. Контроль, за состоянием личных дел осуществляется делопроизводителем и заведующим  филиалом.</w:t>
      </w:r>
    </w:p>
    <w:p w:rsidR="001C733F" w:rsidRPr="009710EC" w:rsidRDefault="001C733F" w:rsidP="009710EC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5.2. Проверка личных дел воспитанников осуществляется по плану  в начале учебного года. В необходимых случаях, проверка осуществляется внепланово, оперативно.</w:t>
      </w:r>
    </w:p>
    <w:p w:rsidR="001C733F" w:rsidRPr="009710EC" w:rsidRDefault="001C733F" w:rsidP="009710EC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5.3. Цели и объект контроля – правильность оформления личных дел воспитанников.</w:t>
      </w:r>
    </w:p>
    <w:p w:rsidR="001C733F" w:rsidRPr="009710EC" w:rsidRDefault="001C733F" w:rsidP="009710EC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5.4. По итогам проверки,  готовят справку с указанием замечаний.</w:t>
      </w:r>
    </w:p>
    <w:p w:rsidR="001C733F" w:rsidRPr="009710EC" w:rsidRDefault="001C733F" w:rsidP="009710EC">
      <w:pPr>
        <w:widowControl w:val="0"/>
        <w:spacing w:after="0" w:line="240" w:lineRule="auto"/>
        <w:jc w:val="both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5.5. По итогам справки, директор школы  вправе издать приказ за ответственное, добросовестное и аккуратное ведение личных дел воспитанников воспитателям объявляется благодарность. В случае выявления недостатков работа воспитателя ставится на индивидуальный контроль заведующим. В данном случае</w:t>
      </w:r>
      <w:r>
        <w:rPr>
          <w:rFonts w:ascii="Times New Roman" w:hAnsi="Times New Roman" w:cs="Times New Roman"/>
        </w:rPr>
        <w:t xml:space="preserve">, </w:t>
      </w:r>
      <w:r w:rsidRPr="009710EC">
        <w:rPr>
          <w:rFonts w:ascii="Times New Roman" w:hAnsi="Times New Roman" w:cs="Times New Roman"/>
        </w:rPr>
        <w:t xml:space="preserve"> воспитатель обязан предоставить объяснительные о причинах</w:t>
      </w:r>
      <w:r>
        <w:rPr>
          <w:rFonts w:ascii="Times New Roman" w:hAnsi="Times New Roman" w:cs="Times New Roman"/>
        </w:rPr>
        <w:t xml:space="preserve"> </w:t>
      </w:r>
      <w:r w:rsidRPr="009710EC">
        <w:rPr>
          <w:rFonts w:ascii="Times New Roman" w:hAnsi="Times New Roman" w:cs="Times New Roman"/>
        </w:rPr>
        <w:t xml:space="preserve"> недобросовестного отношения к в</w:t>
      </w:r>
      <w:r>
        <w:rPr>
          <w:rFonts w:ascii="Times New Roman" w:hAnsi="Times New Roman" w:cs="Times New Roman"/>
        </w:rPr>
        <w:t xml:space="preserve">едению личных дел воспитанников, </w:t>
      </w:r>
      <w:r w:rsidRPr="009710EC">
        <w:rPr>
          <w:rFonts w:ascii="Times New Roman" w:hAnsi="Times New Roman" w:cs="Times New Roman"/>
        </w:rPr>
        <w:t>и исправлении замечаний. За систематические грубые нарушения личных дел воспитанников заведующий вправе объявить воспитателю замечание, снять стимулирующие выплаты.</w:t>
      </w:r>
    </w:p>
    <w:p w:rsidR="001C733F" w:rsidRDefault="001C733F" w:rsidP="00DC7F1E">
      <w:pPr>
        <w:widowControl w:val="0"/>
        <w:ind w:left="1080" w:hanging="360"/>
        <w:jc w:val="both"/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C733F" w:rsidRDefault="001C733F" w:rsidP="009710EC">
      <w:pPr>
        <w:autoSpaceDE w:val="0"/>
        <w:autoSpaceDN w:val="0"/>
        <w:adjustRightInd w:val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right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Приложение 1</w:t>
      </w: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10EC">
        <w:rPr>
          <w:rFonts w:ascii="Times New Roman" w:hAnsi="Times New Roman" w:cs="Times New Roman"/>
          <w:b/>
          <w:bCs/>
          <w:sz w:val="28"/>
          <w:szCs w:val="28"/>
        </w:rPr>
        <w:t xml:space="preserve">Образец оформления обложки папки, </w:t>
      </w:r>
    </w:p>
    <w:p w:rsidR="001C733F" w:rsidRPr="009710EC" w:rsidRDefault="001C733F" w:rsidP="009710E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10EC">
        <w:rPr>
          <w:rFonts w:ascii="Times New Roman" w:hAnsi="Times New Roman" w:cs="Times New Roman"/>
          <w:b/>
          <w:bCs/>
          <w:sz w:val="28"/>
          <w:szCs w:val="28"/>
        </w:rPr>
        <w:t>в которой хранится личное дело ребенка</w:t>
      </w:r>
    </w:p>
    <w:p w:rsidR="001C733F" w:rsidRPr="009710EC" w:rsidRDefault="001C733F" w:rsidP="00D7622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МАОУ «Ачирская СОШ»</w:t>
      </w:r>
    </w:p>
    <w:p w:rsidR="001C733F" w:rsidRPr="009710EC" w:rsidRDefault="001C733F" w:rsidP="009710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sz w:val="28"/>
          <w:szCs w:val="28"/>
        </w:rPr>
        <w:t xml:space="preserve"> ЛИЧНОЕ ДЕЛО </w:t>
      </w:r>
    </w:p>
    <w:p w:rsidR="001C733F" w:rsidRPr="009710EC" w:rsidRDefault="001C733F" w:rsidP="009710E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sz w:val="28"/>
          <w:szCs w:val="28"/>
        </w:rPr>
        <w:t xml:space="preserve"> №  ________</w:t>
      </w:r>
    </w:p>
    <w:p w:rsidR="001C733F" w:rsidRPr="009710EC" w:rsidRDefault="001C733F" w:rsidP="009710E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9710EC">
        <w:rPr>
          <w:rFonts w:ascii="Times New Roman" w:hAnsi="Times New Roman" w:cs="Times New Roman"/>
          <w:sz w:val="20"/>
          <w:szCs w:val="20"/>
        </w:rPr>
        <w:t>Ф.И.О.  ребенка,</w:t>
      </w: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sz w:val="28"/>
          <w:szCs w:val="28"/>
        </w:rPr>
        <w:t xml:space="preserve">                  ____________________________________________</w:t>
      </w: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sz w:val="20"/>
          <w:szCs w:val="20"/>
        </w:rPr>
        <w:t>дата рождения</w:t>
      </w: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sz w:val="28"/>
          <w:szCs w:val="28"/>
        </w:rPr>
        <w:t xml:space="preserve">                           _____________________________________________</w:t>
      </w: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18"/>
          <w:szCs w:val="18"/>
        </w:rPr>
      </w:pPr>
      <w:r w:rsidRPr="009710EC">
        <w:rPr>
          <w:rFonts w:ascii="Times New Roman" w:hAnsi="Times New Roman" w:cs="Times New Roman"/>
          <w:sz w:val="18"/>
          <w:szCs w:val="18"/>
        </w:rPr>
        <w:t xml:space="preserve"> Ф.И.О.  родителей (законных представителей)</w:t>
      </w:r>
    </w:p>
    <w:p w:rsidR="001C733F" w:rsidRDefault="001C733F" w:rsidP="00DB1657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1C733F" w:rsidRDefault="001C733F" w:rsidP="009710EC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</w:p>
    <w:p w:rsidR="001C733F" w:rsidRPr="009710EC" w:rsidRDefault="001C733F" w:rsidP="009710EC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 w:rsidRPr="009710EC">
        <w:rPr>
          <w:rFonts w:ascii="Times New Roman" w:hAnsi="Times New Roman" w:cs="Times New Roman"/>
        </w:rPr>
        <w:t>Приложение 2</w:t>
      </w:r>
    </w:p>
    <w:p w:rsidR="001C733F" w:rsidRPr="009710EC" w:rsidRDefault="001C733F" w:rsidP="009710E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10EC">
        <w:rPr>
          <w:rFonts w:ascii="Times New Roman" w:hAnsi="Times New Roman" w:cs="Times New Roman"/>
          <w:b/>
          <w:bCs/>
          <w:sz w:val="28"/>
          <w:szCs w:val="28"/>
        </w:rPr>
        <w:t>Образец оформления внутренней описи документов</w:t>
      </w:r>
    </w:p>
    <w:p w:rsidR="001C733F" w:rsidRPr="009710EC" w:rsidRDefault="001C733F" w:rsidP="009710E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b/>
          <w:bCs/>
          <w:sz w:val="28"/>
          <w:szCs w:val="28"/>
        </w:rPr>
        <w:t xml:space="preserve"> для формирования личных дел</w:t>
      </w:r>
      <w:r w:rsidRPr="00971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33F" w:rsidRPr="009710EC" w:rsidRDefault="001C733F" w:rsidP="009710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C733F" w:rsidRPr="009710EC" w:rsidRDefault="001C733F" w:rsidP="009710E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10EC">
        <w:rPr>
          <w:rFonts w:ascii="Times New Roman" w:hAnsi="Times New Roman" w:cs="Times New Roman"/>
          <w:b/>
          <w:bCs/>
          <w:sz w:val="28"/>
          <w:szCs w:val="28"/>
        </w:rPr>
        <w:t>ОПИСЬ</w:t>
      </w:r>
    </w:p>
    <w:p w:rsidR="001C733F" w:rsidRPr="009710EC" w:rsidRDefault="001C733F" w:rsidP="009710EC">
      <w:pPr>
        <w:jc w:val="center"/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sz w:val="28"/>
          <w:szCs w:val="28"/>
        </w:rPr>
        <w:t>документов, имеющихся в личном деле</w:t>
      </w:r>
    </w:p>
    <w:p w:rsidR="001C733F" w:rsidRPr="009710EC" w:rsidRDefault="001C733F" w:rsidP="009710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1C733F" w:rsidRPr="009710EC" w:rsidRDefault="001C733F" w:rsidP="009710EC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9710EC">
        <w:rPr>
          <w:rFonts w:ascii="Times New Roman" w:hAnsi="Times New Roman" w:cs="Times New Roman"/>
          <w:sz w:val="20"/>
          <w:szCs w:val="20"/>
        </w:rPr>
        <w:t>Ф.И.О.  ребенка,</w:t>
      </w:r>
    </w:p>
    <w:tbl>
      <w:tblPr>
        <w:tblW w:w="974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"/>
        <w:gridCol w:w="2701"/>
        <w:gridCol w:w="1594"/>
        <w:gridCol w:w="1617"/>
        <w:gridCol w:w="1592"/>
        <w:gridCol w:w="1590"/>
      </w:tblGrid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A27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A27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A27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документа</w:t>
            </w: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A27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 включения документа в личное дело</w:t>
            </w: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A27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листов</w:t>
            </w: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A27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 изъятия документа</w:t>
            </w: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A27E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Кем изъят документ, и по какой причине</w:t>
            </w: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C733F" w:rsidRPr="009710EC">
        <w:tc>
          <w:tcPr>
            <w:tcW w:w="64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01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4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7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2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90" w:type="dxa"/>
          </w:tcPr>
          <w:p w:rsidR="001C733F" w:rsidRPr="004A27EF" w:rsidRDefault="001C733F" w:rsidP="004A27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C733F" w:rsidRPr="009710EC" w:rsidRDefault="001C733F" w:rsidP="00971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733F" w:rsidRPr="009710EC" w:rsidRDefault="001C733F" w:rsidP="009710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sz w:val="28"/>
          <w:szCs w:val="28"/>
        </w:rPr>
        <w:t>Личное дело сформировано:__________________________</w:t>
      </w:r>
    </w:p>
    <w:p w:rsidR="001C733F" w:rsidRPr="00496FCD" w:rsidRDefault="001C733F" w:rsidP="00496FCD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710EC">
        <w:rPr>
          <w:rFonts w:ascii="Times New Roman" w:hAnsi="Times New Roman" w:cs="Times New Roman"/>
          <w:sz w:val="20"/>
          <w:szCs w:val="20"/>
        </w:rPr>
        <w:t>дата   подпи</w:t>
      </w:r>
      <w:r>
        <w:rPr>
          <w:rFonts w:ascii="Times New Roman" w:hAnsi="Times New Roman" w:cs="Times New Roman"/>
          <w:sz w:val="20"/>
          <w:szCs w:val="20"/>
        </w:rPr>
        <w:t>сь</w:t>
      </w:r>
    </w:p>
    <w:sectPr w:rsidR="001C733F" w:rsidRPr="00496FCD" w:rsidSect="009710EC">
      <w:pgSz w:w="11906" w:h="16838"/>
      <w:pgMar w:top="567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B1F5B"/>
    <w:multiLevelType w:val="hybridMultilevel"/>
    <w:tmpl w:val="1EAE51F2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430718"/>
    <w:multiLevelType w:val="hybridMultilevel"/>
    <w:tmpl w:val="AC12A024"/>
    <w:lvl w:ilvl="0" w:tplc="041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0E214F"/>
    <w:multiLevelType w:val="hybridMultilevel"/>
    <w:tmpl w:val="617EB640"/>
    <w:lvl w:ilvl="0" w:tplc="4738817E">
      <w:start w:val="1"/>
      <w:numFmt w:val="bullet"/>
      <w:lvlText w:val=""/>
      <w:lvlJc w:val="left"/>
      <w:pPr>
        <w:tabs>
          <w:tab w:val="num" w:pos="1702"/>
        </w:tabs>
        <w:ind w:left="851" w:firstLine="567"/>
      </w:pPr>
      <w:rPr>
        <w:rFonts w:ascii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7F1E"/>
    <w:rsid w:val="00137F7A"/>
    <w:rsid w:val="00173BDC"/>
    <w:rsid w:val="00175D14"/>
    <w:rsid w:val="001B3ADF"/>
    <w:rsid w:val="001C55C7"/>
    <w:rsid w:val="001C733F"/>
    <w:rsid w:val="00261DE0"/>
    <w:rsid w:val="00340EEB"/>
    <w:rsid w:val="00367F8F"/>
    <w:rsid w:val="00496FCD"/>
    <w:rsid w:val="004A27EF"/>
    <w:rsid w:val="0051464A"/>
    <w:rsid w:val="005E39BC"/>
    <w:rsid w:val="00681DD4"/>
    <w:rsid w:val="006B243B"/>
    <w:rsid w:val="007A463F"/>
    <w:rsid w:val="00860296"/>
    <w:rsid w:val="008A33A9"/>
    <w:rsid w:val="009710EC"/>
    <w:rsid w:val="00A12B9D"/>
    <w:rsid w:val="00AB4000"/>
    <w:rsid w:val="00AC7328"/>
    <w:rsid w:val="00B342CD"/>
    <w:rsid w:val="00B97F9E"/>
    <w:rsid w:val="00BF0002"/>
    <w:rsid w:val="00CB7ECE"/>
    <w:rsid w:val="00CF08AD"/>
    <w:rsid w:val="00D33300"/>
    <w:rsid w:val="00D76226"/>
    <w:rsid w:val="00DB1657"/>
    <w:rsid w:val="00DC7F1E"/>
    <w:rsid w:val="00F166CE"/>
    <w:rsid w:val="00FC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7F1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DC7F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9710E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79</TotalTime>
  <Pages>4</Pages>
  <Words>391</Words>
  <Characters>2233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</cp:lastModifiedBy>
  <cp:revision>14</cp:revision>
  <dcterms:created xsi:type="dcterms:W3CDTF">2016-04-03T16:00:00Z</dcterms:created>
  <dcterms:modified xsi:type="dcterms:W3CDTF">2020-12-04T11:40:00Z</dcterms:modified>
</cp:coreProperties>
</file>