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00" w:rsidRPr="004F0520" w:rsidRDefault="006D1700" w:rsidP="00FF26BE">
      <w:pPr>
        <w:rPr>
          <w:rFonts w:ascii="Times New Roman" w:hAnsi="Times New Roman" w:cs="Times New Roman"/>
          <w:sz w:val="24"/>
          <w:szCs w:val="24"/>
        </w:rPr>
      </w:pPr>
      <w:r w:rsidRPr="004F0520">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75pt;height:526.5pt">
            <v:imagedata r:id="rId5" o:title=""/>
          </v:shape>
        </w:pict>
      </w:r>
    </w:p>
    <w:p w:rsidR="006D1700" w:rsidRPr="00FF26BE" w:rsidRDefault="006D1700" w:rsidP="00996CEF">
      <w:p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lang w:eastAsia="ru-RU"/>
        </w:rPr>
        <w:t xml:space="preserve"> </w:t>
      </w:r>
      <w:r w:rsidRPr="00C6029E">
        <w:rPr>
          <w:rFonts w:ascii="Times New Roman" w:hAnsi="Times New Roman" w:cs="Times New Roman"/>
          <w:b/>
          <w:bCs/>
          <w:sz w:val="24"/>
          <w:szCs w:val="24"/>
          <w:lang w:eastAsia="ru-RU"/>
        </w:rPr>
        <w:t>Планируемые результаты освоения учебного предмета</w:t>
      </w:r>
    </w:p>
    <w:p w:rsidR="006D1700" w:rsidRPr="00B1348F" w:rsidRDefault="006D1700" w:rsidP="00996CEF">
      <w:pPr>
        <w:pStyle w:val="a"/>
        <w:spacing w:line="240" w:lineRule="auto"/>
        <w:ind w:firstLine="454"/>
        <w:rPr>
          <w:rFonts w:ascii="Times New Roman" w:hAnsi="Times New Roman" w:cs="Times New Roman"/>
          <w:color w:val="auto"/>
          <w:sz w:val="20"/>
          <w:szCs w:val="20"/>
        </w:rPr>
      </w:pPr>
      <w:r w:rsidRPr="00B1348F">
        <w:rPr>
          <w:rFonts w:ascii="Times New Roman" w:hAnsi="Times New Roman" w:cs="Times New Roman"/>
          <w:color w:val="auto"/>
          <w:spacing w:val="2"/>
          <w:sz w:val="20"/>
          <w:szCs w:val="20"/>
        </w:rPr>
        <w:t>В результате обучения обучающиеся на на уровне началь</w:t>
      </w:r>
      <w:r w:rsidRPr="00B1348F">
        <w:rPr>
          <w:rFonts w:ascii="Times New Roman" w:hAnsi="Times New Roman" w:cs="Times New Roman"/>
          <w:color w:val="auto"/>
          <w:sz w:val="20"/>
          <w:szCs w:val="20"/>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D1700" w:rsidRPr="00B1348F" w:rsidRDefault="006D1700"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Знания о физической культуре</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-ориентироваться в понятиях «физическая культура», «ре</w:t>
      </w:r>
      <w:r w:rsidRPr="00B1348F">
        <w:rPr>
          <w:spacing w:val="2"/>
          <w:sz w:val="20"/>
          <w:szCs w:val="20"/>
        </w:rPr>
        <w:t>жим дня»; характеризовать назначение утренней зарядки, физкультминуток и физкультпауз, уроков физической куль</w:t>
      </w:r>
      <w:r w:rsidRPr="00B1348F">
        <w:rPr>
          <w:sz w:val="20"/>
          <w:szCs w:val="20"/>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D1700" w:rsidRPr="00B1348F" w:rsidRDefault="006D1700" w:rsidP="00996CEF">
      <w:pPr>
        <w:pStyle w:val="21"/>
        <w:numPr>
          <w:ilvl w:val="0"/>
          <w:numId w:val="0"/>
        </w:numPr>
        <w:spacing w:line="240" w:lineRule="auto"/>
        <w:ind w:left="680"/>
        <w:rPr>
          <w:sz w:val="20"/>
          <w:szCs w:val="20"/>
        </w:rPr>
      </w:pPr>
      <w:r w:rsidRPr="00B1348F">
        <w:rPr>
          <w:spacing w:val="2"/>
          <w:sz w:val="20"/>
          <w:szCs w:val="20"/>
        </w:rPr>
        <w:t>-раскрывать на примерах положительное влияние заня</w:t>
      </w:r>
      <w:r w:rsidRPr="00B1348F">
        <w:rPr>
          <w:sz w:val="20"/>
          <w:szCs w:val="20"/>
        </w:rPr>
        <w:t xml:space="preserve">тий физической культурой на успешное выполнение учебной </w:t>
      </w:r>
      <w:r w:rsidRPr="00B1348F">
        <w:rPr>
          <w:spacing w:val="2"/>
          <w:sz w:val="20"/>
          <w:szCs w:val="20"/>
        </w:rPr>
        <w:t xml:space="preserve">и трудовой деятельности, укрепление здоровья и развитие </w:t>
      </w:r>
      <w:r w:rsidRPr="00B1348F">
        <w:rPr>
          <w:sz w:val="20"/>
          <w:szCs w:val="20"/>
        </w:rPr>
        <w:t>физических качеств;</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-характеризовать способы безопасного поведения на урок</w:t>
      </w:r>
      <w:r w:rsidRPr="00B1348F">
        <w:rPr>
          <w:spacing w:val="2"/>
          <w:sz w:val="20"/>
          <w:szCs w:val="20"/>
        </w:rPr>
        <w:t>ах физической культуры и организовывать места занятий физическими упражнениями и подвижными играми (как в</w:t>
      </w:r>
      <w:r w:rsidRPr="00B1348F">
        <w:rPr>
          <w:sz w:val="20"/>
          <w:szCs w:val="20"/>
        </w:rPr>
        <w:t xml:space="preserve"> помещениях, так и на открытом воздухе).</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-выявлять связь занятий физической культурой с трудовой и оборонной деятельностью;</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1348F">
        <w:rPr>
          <w:i/>
          <w:iCs/>
          <w:spacing w:val="2"/>
          <w:sz w:val="20"/>
          <w:szCs w:val="20"/>
        </w:rPr>
        <w:t xml:space="preserve">деятельности, показателей своего здоровья, физического </w:t>
      </w:r>
      <w:r w:rsidRPr="00B1348F">
        <w:rPr>
          <w:i/>
          <w:iCs/>
          <w:sz w:val="20"/>
          <w:szCs w:val="20"/>
        </w:rPr>
        <w:t>развития и физической подготовленности.</w:t>
      </w:r>
    </w:p>
    <w:p w:rsidR="006D1700" w:rsidRPr="00B1348F" w:rsidRDefault="006D1700"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Способы физкультурной деятельности</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-отбирать упражнения для комплексов утренней зарядки и физкультминуток и выполнять их в соответствии с изученными правилами;</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-измерять показатели физического развития (рост и мас</w:t>
      </w:r>
      <w:r w:rsidRPr="00B1348F">
        <w:rPr>
          <w:spacing w:val="2"/>
          <w:sz w:val="20"/>
          <w:szCs w:val="20"/>
        </w:rPr>
        <w:t>са тела) и физической подготовленности (сила, быстрота, выносливость, равновесие, гибкость) с помощью тестовых</w:t>
      </w:r>
      <w:r w:rsidRPr="00B1348F">
        <w:rPr>
          <w:sz w:val="20"/>
          <w:szCs w:val="20"/>
        </w:rPr>
        <w:t xml:space="preserve"> упражнений; вести систематические наблюдения за динамикой показателей.</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6D1700" w:rsidRPr="00B1348F" w:rsidRDefault="006D1700" w:rsidP="00996CEF">
      <w:pPr>
        <w:pStyle w:val="21"/>
        <w:numPr>
          <w:ilvl w:val="0"/>
          <w:numId w:val="0"/>
        </w:numPr>
        <w:spacing w:line="240" w:lineRule="auto"/>
        <w:ind w:left="680"/>
        <w:rPr>
          <w:i/>
          <w:iCs/>
          <w:sz w:val="20"/>
          <w:szCs w:val="20"/>
        </w:rPr>
      </w:pPr>
      <w:r w:rsidRPr="00B1348F">
        <w:rPr>
          <w:i/>
          <w:iCs/>
          <w:spacing w:val="2"/>
          <w:sz w:val="20"/>
          <w:szCs w:val="20"/>
        </w:rPr>
        <w:t xml:space="preserve">-вести тетрадь по физической культуре с записями </w:t>
      </w:r>
      <w:r w:rsidRPr="00B1348F">
        <w:rPr>
          <w:i/>
          <w:iCs/>
          <w:sz w:val="20"/>
          <w:szCs w:val="20"/>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1348F">
        <w:rPr>
          <w:i/>
          <w:iCs/>
          <w:spacing w:val="2"/>
          <w:sz w:val="20"/>
          <w:szCs w:val="20"/>
        </w:rPr>
        <w:t xml:space="preserve">новных показателей физического развития и физической </w:t>
      </w:r>
      <w:r w:rsidRPr="00B1348F">
        <w:rPr>
          <w:i/>
          <w:iCs/>
          <w:sz w:val="20"/>
          <w:szCs w:val="20"/>
        </w:rPr>
        <w:t>подготовленности;</w:t>
      </w:r>
    </w:p>
    <w:p w:rsidR="006D1700" w:rsidRPr="00B1348F" w:rsidRDefault="006D1700" w:rsidP="00996CEF">
      <w:pPr>
        <w:pStyle w:val="21"/>
        <w:numPr>
          <w:ilvl w:val="0"/>
          <w:numId w:val="0"/>
        </w:numPr>
        <w:spacing w:line="240" w:lineRule="auto"/>
        <w:ind w:left="680"/>
        <w:rPr>
          <w:i/>
          <w:iCs/>
          <w:spacing w:val="-2"/>
          <w:sz w:val="20"/>
          <w:szCs w:val="20"/>
        </w:rPr>
      </w:pPr>
      <w:r w:rsidRPr="00B1348F">
        <w:rPr>
          <w:i/>
          <w:iCs/>
          <w:spacing w:val="-2"/>
          <w:sz w:val="20"/>
          <w:szCs w:val="20"/>
        </w:rPr>
        <w:t>-целенаправленно отбирать физические упражнения для индивидуальных занятий по развитию физических качеств;</w:t>
      </w:r>
    </w:p>
    <w:p w:rsidR="006D1700" w:rsidRPr="00B1348F" w:rsidRDefault="006D1700" w:rsidP="00996CEF">
      <w:pPr>
        <w:pStyle w:val="21"/>
        <w:numPr>
          <w:ilvl w:val="0"/>
          <w:numId w:val="0"/>
        </w:numPr>
        <w:spacing w:line="240" w:lineRule="auto"/>
        <w:ind w:left="680"/>
        <w:rPr>
          <w:sz w:val="20"/>
          <w:szCs w:val="20"/>
        </w:rPr>
      </w:pPr>
      <w:r w:rsidRPr="00B1348F">
        <w:rPr>
          <w:i/>
          <w:iCs/>
          <w:sz w:val="20"/>
          <w:szCs w:val="20"/>
        </w:rPr>
        <w:t>-выполнять простейшие приёмы оказания доврачебной помощи при травмах и ушибах</w:t>
      </w:r>
      <w:r w:rsidRPr="00B1348F">
        <w:rPr>
          <w:sz w:val="20"/>
          <w:szCs w:val="20"/>
        </w:rPr>
        <w:t>.</w:t>
      </w:r>
    </w:p>
    <w:p w:rsidR="006D1700" w:rsidRPr="00B1348F" w:rsidRDefault="006D1700" w:rsidP="00996CEF">
      <w:pPr>
        <w:pStyle w:val="4"/>
        <w:spacing w:before="0" w:after="0" w:line="240" w:lineRule="auto"/>
        <w:ind w:firstLine="454"/>
        <w:jc w:val="both"/>
        <w:rPr>
          <w:rFonts w:ascii="Times New Roman" w:hAnsi="Times New Roman" w:cs="Times New Roman"/>
          <w:b/>
          <w:bCs/>
          <w:i w:val="0"/>
          <w:iCs w:val="0"/>
          <w:color w:val="auto"/>
          <w:sz w:val="20"/>
          <w:szCs w:val="20"/>
        </w:rPr>
      </w:pPr>
      <w:r w:rsidRPr="00B1348F">
        <w:rPr>
          <w:rFonts w:ascii="Times New Roman" w:hAnsi="Times New Roman" w:cs="Times New Roman"/>
          <w:b/>
          <w:bCs/>
          <w:i w:val="0"/>
          <w:iCs w:val="0"/>
          <w:color w:val="auto"/>
          <w:sz w:val="20"/>
          <w:szCs w:val="20"/>
        </w:rPr>
        <w:t>Физическое совершенствование</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научится:</w:t>
      </w:r>
    </w:p>
    <w:p w:rsidR="006D1700" w:rsidRPr="00B1348F" w:rsidRDefault="006D1700" w:rsidP="00996CEF">
      <w:pPr>
        <w:pStyle w:val="21"/>
        <w:numPr>
          <w:ilvl w:val="0"/>
          <w:numId w:val="0"/>
        </w:numPr>
        <w:spacing w:line="240" w:lineRule="auto"/>
        <w:ind w:left="680"/>
        <w:rPr>
          <w:sz w:val="20"/>
          <w:szCs w:val="20"/>
        </w:rPr>
      </w:pPr>
      <w:r w:rsidRPr="00B1348F">
        <w:rPr>
          <w:spacing w:val="2"/>
          <w:sz w:val="20"/>
          <w:szCs w:val="20"/>
        </w:rPr>
        <w:t>-выполнять упражнения по коррекции и профилактике нарушения зрения и осанки, упражнения на развитие фи</w:t>
      </w:r>
      <w:r w:rsidRPr="00B1348F">
        <w:rPr>
          <w:sz w:val="20"/>
          <w:szCs w:val="20"/>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-выполнять организующие строевые команды и приёмы;</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-выполнять акробатические упражнения (кувырки, стойки, перекаты);</w:t>
      </w:r>
    </w:p>
    <w:p w:rsidR="006D1700" w:rsidRPr="00B1348F" w:rsidRDefault="006D1700" w:rsidP="00996CEF">
      <w:pPr>
        <w:pStyle w:val="21"/>
        <w:numPr>
          <w:ilvl w:val="0"/>
          <w:numId w:val="0"/>
        </w:numPr>
        <w:spacing w:line="240" w:lineRule="auto"/>
        <w:ind w:left="680"/>
        <w:rPr>
          <w:sz w:val="20"/>
          <w:szCs w:val="20"/>
        </w:rPr>
      </w:pPr>
      <w:r w:rsidRPr="00B1348F">
        <w:rPr>
          <w:spacing w:val="2"/>
          <w:sz w:val="20"/>
          <w:szCs w:val="20"/>
        </w:rPr>
        <w:t xml:space="preserve">-выполнять гимнастические упражнения на спортивных </w:t>
      </w:r>
      <w:r w:rsidRPr="00B1348F">
        <w:rPr>
          <w:sz w:val="20"/>
          <w:szCs w:val="20"/>
        </w:rPr>
        <w:t>снарядах (перекладина, гимнастическое бревно);</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-выполнять легкоатлетические упражнения (бег, прыжки, метания и броски мячей разного веса и объёма);</w:t>
      </w:r>
    </w:p>
    <w:p w:rsidR="006D1700" w:rsidRPr="00B1348F" w:rsidRDefault="006D1700" w:rsidP="00996CEF">
      <w:pPr>
        <w:pStyle w:val="21"/>
        <w:numPr>
          <w:ilvl w:val="0"/>
          <w:numId w:val="0"/>
        </w:numPr>
        <w:spacing w:line="240" w:lineRule="auto"/>
        <w:ind w:left="680"/>
        <w:rPr>
          <w:sz w:val="20"/>
          <w:szCs w:val="20"/>
        </w:rPr>
      </w:pPr>
      <w:r w:rsidRPr="00B1348F">
        <w:rPr>
          <w:sz w:val="20"/>
          <w:szCs w:val="20"/>
        </w:rPr>
        <w:t>-выполнять игровые действия и упражнения из подвижных игр разной функциональной направленности.</w:t>
      </w:r>
    </w:p>
    <w:p w:rsidR="006D1700" w:rsidRPr="00B1348F" w:rsidRDefault="006D1700" w:rsidP="00996CEF">
      <w:pPr>
        <w:pStyle w:val="a"/>
        <w:spacing w:line="240" w:lineRule="auto"/>
        <w:ind w:firstLine="454"/>
        <w:rPr>
          <w:rFonts w:ascii="Times New Roman" w:hAnsi="Times New Roman" w:cs="Times New Roman"/>
          <w:b/>
          <w:bCs/>
          <w:color w:val="auto"/>
          <w:sz w:val="20"/>
          <w:szCs w:val="20"/>
        </w:rPr>
      </w:pPr>
      <w:r w:rsidRPr="00B1348F">
        <w:rPr>
          <w:rFonts w:ascii="Times New Roman" w:hAnsi="Times New Roman" w:cs="Times New Roman"/>
          <w:b/>
          <w:bCs/>
          <w:color w:val="auto"/>
          <w:sz w:val="20"/>
          <w:szCs w:val="20"/>
        </w:rPr>
        <w:t>Выпускник получит возможность научиться:</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-сохранять правильную осанку, оптимальное телосложение;</w:t>
      </w:r>
    </w:p>
    <w:p w:rsidR="006D1700" w:rsidRPr="00B1348F" w:rsidRDefault="006D1700" w:rsidP="00996CEF">
      <w:pPr>
        <w:pStyle w:val="21"/>
        <w:numPr>
          <w:ilvl w:val="0"/>
          <w:numId w:val="0"/>
        </w:numPr>
        <w:spacing w:line="240" w:lineRule="auto"/>
        <w:ind w:left="680"/>
        <w:rPr>
          <w:i/>
          <w:iCs/>
          <w:sz w:val="20"/>
          <w:szCs w:val="20"/>
        </w:rPr>
      </w:pPr>
      <w:r w:rsidRPr="00B1348F">
        <w:rPr>
          <w:i/>
          <w:iCs/>
          <w:spacing w:val="-2"/>
          <w:sz w:val="20"/>
          <w:szCs w:val="20"/>
        </w:rPr>
        <w:t>-выполнять эстетически красиво гимнастические и ак</w:t>
      </w:r>
      <w:r w:rsidRPr="00B1348F">
        <w:rPr>
          <w:i/>
          <w:iCs/>
          <w:sz w:val="20"/>
          <w:szCs w:val="20"/>
        </w:rPr>
        <w:t>робатические комбинации;</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-играть в баскетбол, футбол и волейбол по упрощённым правилам;</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-выполнять тестовые нормативы по физической подготовке;</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-плавать, в том числе спортивными способами;</w:t>
      </w:r>
    </w:p>
    <w:p w:rsidR="006D1700" w:rsidRPr="00B1348F" w:rsidRDefault="006D1700" w:rsidP="00996CEF">
      <w:pPr>
        <w:pStyle w:val="21"/>
        <w:numPr>
          <w:ilvl w:val="0"/>
          <w:numId w:val="0"/>
        </w:numPr>
        <w:spacing w:line="240" w:lineRule="auto"/>
        <w:ind w:left="680"/>
        <w:rPr>
          <w:i/>
          <w:iCs/>
          <w:sz w:val="20"/>
          <w:szCs w:val="20"/>
        </w:rPr>
      </w:pPr>
      <w:r w:rsidRPr="00B1348F">
        <w:rPr>
          <w:i/>
          <w:iCs/>
          <w:sz w:val="20"/>
          <w:szCs w:val="20"/>
        </w:rPr>
        <w:t>-выполнять передвижения на лыжах (для снежных регионов России).</w:t>
      </w:r>
    </w:p>
    <w:p w:rsidR="006D1700" w:rsidRPr="00B1348F" w:rsidRDefault="006D1700" w:rsidP="00DA0F70">
      <w:pPr>
        <w:spacing w:after="0" w:line="240" w:lineRule="auto"/>
        <w:rPr>
          <w:rFonts w:ascii="Times New Roman" w:hAnsi="Times New Roman" w:cs="Times New Roman"/>
          <w:b/>
          <w:bCs/>
          <w:sz w:val="20"/>
          <w:szCs w:val="20"/>
        </w:rPr>
      </w:pPr>
      <w:r w:rsidRPr="00B1348F">
        <w:rPr>
          <w:rFonts w:ascii="Times New Roman" w:hAnsi="Times New Roman" w:cs="Times New Roman"/>
          <w:b/>
          <w:bCs/>
          <w:sz w:val="20"/>
          <w:szCs w:val="20"/>
        </w:rPr>
        <w:t xml:space="preserve">                                                                                          Содержание программы</w:t>
      </w:r>
    </w:p>
    <w:p w:rsidR="006D1700" w:rsidRPr="00B1348F" w:rsidRDefault="006D1700" w:rsidP="00DA0F70">
      <w:pPr>
        <w:spacing w:after="0" w:line="240" w:lineRule="auto"/>
        <w:rPr>
          <w:rFonts w:ascii="Times New Roman" w:hAnsi="Times New Roman" w:cs="Times New Roman"/>
          <w:b/>
          <w:bCs/>
          <w:sz w:val="20"/>
          <w:szCs w:val="20"/>
        </w:rPr>
      </w:pPr>
      <w:r w:rsidRPr="00B1348F">
        <w:rPr>
          <w:rFonts w:ascii="Times New Roman" w:hAnsi="Times New Roman" w:cs="Times New Roman"/>
          <w:b/>
          <w:bCs/>
          <w:sz w:val="20"/>
          <w:szCs w:val="20"/>
        </w:rPr>
        <w:t>Знания о физической культуре-5 часов</w:t>
      </w:r>
    </w:p>
    <w:p w:rsidR="006D1700" w:rsidRPr="00B1348F" w:rsidRDefault="006D1700" w:rsidP="00DA0F70">
      <w:pPr>
        <w:spacing w:after="0" w:line="240" w:lineRule="auto"/>
        <w:rPr>
          <w:rFonts w:ascii="Times New Roman" w:hAnsi="Times New Roman" w:cs="Times New Roman"/>
          <w:b/>
          <w:bCs/>
          <w:sz w:val="20"/>
          <w:szCs w:val="20"/>
        </w:rPr>
      </w:pPr>
      <w:r w:rsidRPr="00B1348F">
        <w:rPr>
          <w:rFonts w:ascii="Times New Roman" w:hAnsi="Times New Roman" w:cs="Times New Roman"/>
          <w:sz w:val="20"/>
          <w:szCs w:val="20"/>
        </w:rPr>
        <w:t xml:space="preserve">Организационно методические требования на уроках физической культуры.    </w:t>
      </w:r>
      <w:r w:rsidRPr="00B1348F">
        <w:rPr>
          <w:rFonts w:ascii="Times New Roman" w:hAnsi="Times New Roman" w:cs="Times New Roman"/>
          <w:sz w:val="20"/>
          <w:szCs w:val="20"/>
          <w:lang w:eastAsia="ru-RU"/>
        </w:rPr>
        <w:t xml:space="preserve">Спортивная игра «футбол». </w:t>
      </w:r>
      <w:r w:rsidRPr="00B1348F">
        <w:rPr>
          <w:rFonts w:ascii="Times New Roman" w:hAnsi="Times New Roman" w:cs="Times New Roman"/>
          <w:sz w:val="20"/>
          <w:szCs w:val="20"/>
        </w:rPr>
        <w:t xml:space="preserve"> Зарядка.  Гимнастика её история и значение в жизни человека. Физкультминутка.</w:t>
      </w:r>
    </w:p>
    <w:p w:rsidR="006D1700" w:rsidRPr="00B1348F" w:rsidRDefault="006D1700" w:rsidP="00DA0F70">
      <w:pPr>
        <w:spacing w:before="100" w:beforeAutospacing="1" w:after="0" w:line="240" w:lineRule="auto"/>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Легкая атлетика-23 часов</w:t>
      </w:r>
    </w:p>
    <w:p w:rsidR="006D1700" w:rsidRPr="00B1348F" w:rsidRDefault="006D1700"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Тестирование бега на 30 м с высокого старта.  Челночный бег. Тестирование челночного бега 3×10 м. Тестирование бега на 60 м с высокого старта.    Тестирование метания мешочка на дальность.  Техника прыжка в длину с разбега. Прыжок в длину с разбега на результат. Контрольный урок по прыжкам в длину с разбега. Тестирование метания малого мяча на точность. Тестирование прыжка в длину с места. Преодоление полосы препятствий. Усложненная полоса препятствий. Прыжок в высоту с прямого разбега. Прыжок в высоту способом «Перешагивание». Броски набивного мяча  способами «от груди» , способом «снизу» и из-за «головы». Бросок набивного мяча правой и левой руками. Тестирование прыжка в длину с места.  Тестирование метания малого мяча на точность.  Беговые упражнения. Тестирование бега на 30 м с высокого старта. Тестирование челночного бега 3×10 м. Тестирование метания мешочка на дальность.  Бег на 1000 м.</w:t>
      </w:r>
    </w:p>
    <w:p w:rsidR="006D1700" w:rsidRPr="00B1348F" w:rsidRDefault="006D1700"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Гимнастика с элементами акробатики-30 часов</w:t>
      </w:r>
    </w:p>
    <w:p w:rsidR="006D1700" w:rsidRPr="00B1348F" w:rsidRDefault="006D1700"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sz w:val="20"/>
          <w:szCs w:val="20"/>
          <w:lang w:eastAsia="ru-RU"/>
        </w:rPr>
        <w:t>Тестирование наклона вперед из положения стоя. Тестирование подъема туловища из положения, лежа за 30 с. Тестирование подтягивания и сгибания и разгибания рук в упоре. Тестирование виса на время. Кувырок вперед. Кувырок вперед с разбега и через препятствие. Кувырок назад. Круговая тренировка. Стойка на голове и  руках. Гимнастические упражнения. Висы. Лазанье по гимнастической стенке и висы. Круговая тренировка. Прыжки в скакалку. Прыжки в скакалку в тройках. Лазанье по канату  в два приёма. Круговая тренировка. Упражнения на гимнастической скамейке. Упражнения на перекладине. Махи на перекладине. Круговая тренировка.  Вращение обруча. Круговая тренировка. Знакомство  опорным прыжком. Опорный прыжок. Контрольный урок по опорному прыжку. Тестирование виса на время. Тестирование наклона вперед из положения стоя. Тестирование подтягивания сгибания и разгибания рук в упоре. Тестирование подъема туловища из положения лежа за 30 с.</w:t>
      </w:r>
    </w:p>
    <w:p w:rsidR="006D1700" w:rsidRPr="00B1348F" w:rsidRDefault="006D1700"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Лыжная подготовка-12часов</w:t>
      </w:r>
    </w:p>
    <w:p w:rsidR="006D1700" w:rsidRPr="00B1348F" w:rsidRDefault="006D1700"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Ступающий и скользящий шаг на лыжах без палок. Ступающий и скользящий шаг на лыжах с палками. Попеременный и одновременный двухшажный ход на лыжах. Попеременный  одношажный ход на лыжах. Одновременный одношажный ход на лыжах. Подъём  на склон «полуёлочкой», «ёлочкой» и  спуск в основной стойке на лыжах. Подъем на склон «лесенкой» и торможение «плугом» на лыжах. Передвижение и спуск  на лыжах «змейкой». Подвижная игра на лыжах «Накаты». Подвижная игра на лыжах « Подними предмет». Прохождение дистанции  2 км на лыжах. Контрольный урок по лыжной подготовке</w:t>
      </w:r>
    </w:p>
    <w:p w:rsidR="006D1700" w:rsidRPr="00B1348F" w:rsidRDefault="006D1700"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Подвижные игры-32 часа</w:t>
      </w:r>
    </w:p>
    <w:p w:rsidR="006D1700" w:rsidRPr="00B1348F" w:rsidRDefault="006D1700"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 xml:space="preserve"> Техника паса в футболе. Контрольный урок по спортивной игре «футбол». Броски и ловля мяча в парах. Броски мяча в парах на точность. Броски и ловля мяча в парах. Броски и ловля мяча в парах у стены. Подвижная игра «Осада города». Броски и ловля мяча. Упражнения с мячом. Ведение мяча. Подвижные игры.  Эстафеты с мячом. . Броски мяча через волейбольную сетку. Подвижная игра « Пионербол». Волейбол как вид спорта. Подготовка к волейболу . Контрольный урок по волейболу. Знакомство с баскетболом. Спортивная игра « Баскетбол».  Спортивная игра « Баскетбол». Спортивная игра « Баскетбол». Броски мяча через волейбольную сетку. Подвижная игра « Пионербол». Упражнения с мячом.  Волейбольные упражнения. Контрольный урок по волейболу.  Баскетбольные упражнения. Спортивная игра « Баскетбол». Футбольные упражнения. Спортивная игра « Футбол». Спортивные игры. Подвижные  спортивные игры.</w:t>
      </w:r>
    </w:p>
    <w:p w:rsidR="006D1700" w:rsidRPr="00B1348F" w:rsidRDefault="006D1700" w:rsidP="00DA0F70">
      <w:pPr>
        <w:spacing w:after="0" w:line="240" w:lineRule="auto"/>
        <w:jc w:val="both"/>
        <w:rPr>
          <w:rFonts w:ascii="Times New Roman" w:hAnsi="Times New Roman" w:cs="Times New Roman"/>
          <w:b/>
          <w:bCs/>
          <w:sz w:val="20"/>
          <w:szCs w:val="20"/>
        </w:rPr>
      </w:pPr>
      <w:r w:rsidRPr="00B1348F">
        <w:rPr>
          <w:rFonts w:ascii="Times New Roman" w:hAnsi="Times New Roman" w:cs="Times New Roman"/>
          <w:sz w:val="20"/>
          <w:szCs w:val="20"/>
          <w:lang w:eastAsia="ru-RU"/>
        </w:rPr>
        <w:t xml:space="preserve">                                                                                           </w:t>
      </w:r>
      <w:r w:rsidRPr="00B1348F">
        <w:rPr>
          <w:rFonts w:ascii="Times New Roman" w:hAnsi="Times New Roman" w:cs="Times New Roman"/>
          <w:b/>
          <w:bCs/>
          <w:sz w:val="20"/>
          <w:szCs w:val="20"/>
        </w:rPr>
        <w:t>Учебно-тематический план</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866"/>
        <w:gridCol w:w="992"/>
        <w:gridCol w:w="992"/>
      </w:tblGrid>
      <w:tr w:rsidR="006D1700" w:rsidRPr="00B1348F">
        <w:trPr>
          <w:trHeight w:val="387"/>
        </w:trPr>
        <w:tc>
          <w:tcPr>
            <w:tcW w:w="12866" w:type="dxa"/>
          </w:tcPr>
          <w:p w:rsidR="006D1700" w:rsidRPr="00B1348F" w:rsidRDefault="006D1700" w:rsidP="00DA0F70">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Раздел</w:t>
            </w:r>
          </w:p>
        </w:tc>
        <w:tc>
          <w:tcPr>
            <w:tcW w:w="992" w:type="dxa"/>
            <w:tcBorders>
              <w:right w:val="single" w:sz="4" w:space="0" w:color="auto"/>
            </w:tcBorders>
          </w:tcPr>
          <w:p w:rsidR="006D1700" w:rsidRPr="00B1348F" w:rsidRDefault="006D1700"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Кол-во часов</w:t>
            </w:r>
          </w:p>
        </w:tc>
        <w:tc>
          <w:tcPr>
            <w:tcW w:w="992" w:type="dxa"/>
            <w:tcBorders>
              <w:left w:val="single" w:sz="4" w:space="0" w:color="auto"/>
            </w:tcBorders>
          </w:tcPr>
          <w:p w:rsidR="006D1700" w:rsidRPr="00B1348F" w:rsidRDefault="006D1700"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 xml:space="preserve">Кол-во </w:t>
            </w:r>
          </w:p>
          <w:p w:rsidR="006D1700" w:rsidRPr="00B1348F" w:rsidRDefault="006D1700" w:rsidP="005C2199">
            <w:pPr>
              <w:spacing w:after="0" w:line="240" w:lineRule="auto"/>
              <w:jc w:val="center"/>
              <w:rPr>
                <w:rFonts w:ascii="Times New Roman" w:hAnsi="Times New Roman" w:cs="Times New Roman"/>
                <w:sz w:val="20"/>
                <w:szCs w:val="20"/>
              </w:rPr>
            </w:pPr>
            <w:r w:rsidRPr="00B1348F">
              <w:rPr>
                <w:rFonts w:ascii="Times New Roman" w:hAnsi="Times New Roman" w:cs="Times New Roman"/>
                <w:sz w:val="20"/>
                <w:szCs w:val="20"/>
              </w:rPr>
              <w:t>к/р</w:t>
            </w:r>
          </w:p>
        </w:tc>
      </w:tr>
      <w:tr w:rsidR="006D1700" w:rsidRPr="00B1348F">
        <w:trPr>
          <w:trHeight w:val="760"/>
        </w:trPr>
        <w:tc>
          <w:tcPr>
            <w:tcW w:w="12866" w:type="dxa"/>
            <w:tcBorders>
              <w:bottom w:val="single" w:sz="4" w:space="0" w:color="auto"/>
            </w:tcBorders>
          </w:tcPr>
          <w:p w:rsidR="006D1700" w:rsidRPr="00B1348F" w:rsidRDefault="006D1700" w:rsidP="00DA0F70">
            <w:pPr>
              <w:spacing w:after="0" w:line="240" w:lineRule="auto"/>
              <w:jc w:val="both"/>
              <w:rPr>
                <w:rFonts w:ascii="Times New Roman" w:hAnsi="Times New Roman" w:cs="Times New Roman"/>
                <w:b/>
                <w:bCs/>
                <w:sz w:val="20"/>
                <w:szCs w:val="20"/>
              </w:rPr>
            </w:pPr>
            <w:r w:rsidRPr="00B1348F">
              <w:rPr>
                <w:rFonts w:ascii="Times New Roman" w:hAnsi="Times New Roman" w:cs="Times New Roman"/>
                <w:b/>
                <w:bCs/>
                <w:sz w:val="20"/>
                <w:szCs w:val="20"/>
              </w:rPr>
              <w:t>Знания о физической культуре</w:t>
            </w:r>
          </w:p>
          <w:p w:rsidR="006D1700" w:rsidRPr="00B1348F" w:rsidRDefault="006D1700" w:rsidP="00DA0F70">
            <w:pPr>
              <w:spacing w:after="0" w:line="240" w:lineRule="auto"/>
              <w:rPr>
                <w:rFonts w:ascii="Times New Roman" w:hAnsi="Times New Roman" w:cs="Times New Roman"/>
                <w:sz w:val="20"/>
                <w:szCs w:val="20"/>
              </w:rPr>
            </w:pPr>
            <w:r w:rsidRPr="00B1348F">
              <w:rPr>
                <w:rFonts w:ascii="Times New Roman" w:hAnsi="Times New Roman" w:cs="Times New Roman"/>
                <w:sz w:val="20"/>
                <w:szCs w:val="20"/>
              </w:rPr>
              <w:t xml:space="preserve">Организационно методические требования на уроках физической культуры.    </w:t>
            </w:r>
            <w:r w:rsidRPr="00B1348F">
              <w:rPr>
                <w:rFonts w:ascii="Times New Roman" w:hAnsi="Times New Roman" w:cs="Times New Roman"/>
                <w:sz w:val="20"/>
                <w:szCs w:val="20"/>
                <w:lang w:eastAsia="ru-RU"/>
              </w:rPr>
              <w:t xml:space="preserve">Спортивная игра «футбол». </w:t>
            </w:r>
            <w:r w:rsidRPr="00B1348F">
              <w:rPr>
                <w:rFonts w:ascii="Times New Roman" w:hAnsi="Times New Roman" w:cs="Times New Roman"/>
                <w:sz w:val="20"/>
                <w:szCs w:val="20"/>
              </w:rPr>
              <w:t xml:space="preserve"> Зарядка.  Гимнастика её история и значение в жизни человека. Физкультминутка.</w:t>
            </w:r>
          </w:p>
        </w:tc>
        <w:tc>
          <w:tcPr>
            <w:tcW w:w="992" w:type="dxa"/>
            <w:tcBorders>
              <w:bottom w:val="single" w:sz="4" w:space="0" w:color="auto"/>
              <w:right w:val="single" w:sz="4" w:space="0" w:color="auto"/>
            </w:tcBorders>
          </w:tcPr>
          <w:p w:rsidR="006D1700" w:rsidRPr="00B1348F" w:rsidRDefault="006D1700"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5</w:t>
            </w:r>
          </w:p>
          <w:p w:rsidR="006D1700" w:rsidRPr="00B1348F" w:rsidRDefault="006D1700" w:rsidP="00DA0F70">
            <w:pPr>
              <w:spacing w:after="200" w:line="276" w:lineRule="auto"/>
              <w:rPr>
                <w:rFonts w:ascii="Times New Roman" w:hAnsi="Times New Roman" w:cs="Times New Roman"/>
                <w:sz w:val="20"/>
                <w:szCs w:val="20"/>
              </w:rPr>
            </w:pPr>
          </w:p>
        </w:tc>
        <w:tc>
          <w:tcPr>
            <w:tcW w:w="992" w:type="dxa"/>
            <w:tcBorders>
              <w:left w:val="single" w:sz="4" w:space="0" w:color="auto"/>
              <w:bottom w:val="single" w:sz="4" w:space="0" w:color="auto"/>
            </w:tcBorders>
          </w:tcPr>
          <w:p w:rsidR="006D1700" w:rsidRPr="00B1348F" w:rsidRDefault="006D1700" w:rsidP="00DA0F70">
            <w:pPr>
              <w:spacing w:after="0" w:line="240" w:lineRule="auto"/>
              <w:jc w:val="both"/>
              <w:rPr>
                <w:rFonts w:ascii="Times New Roman" w:hAnsi="Times New Roman" w:cs="Times New Roman"/>
                <w:sz w:val="20"/>
                <w:szCs w:val="20"/>
              </w:rPr>
            </w:pPr>
          </w:p>
        </w:tc>
      </w:tr>
      <w:tr w:rsidR="006D1700" w:rsidRPr="00B1348F">
        <w:trPr>
          <w:trHeight w:val="2686"/>
        </w:trPr>
        <w:tc>
          <w:tcPr>
            <w:tcW w:w="12866" w:type="dxa"/>
            <w:tcBorders>
              <w:top w:val="single" w:sz="4" w:space="0" w:color="auto"/>
              <w:bottom w:val="single" w:sz="4" w:space="0" w:color="auto"/>
            </w:tcBorders>
          </w:tcPr>
          <w:p w:rsidR="006D1700" w:rsidRPr="00B1348F" w:rsidRDefault="006D1700" w:rsidP="00DA0F70">
            <w:pPr>
              <w:spacing w:after="0" w:line="240" w:lineRule="auto"/>
              <w:rPr>
                <w:rFonts w:ascii="Times New Roman" w:hAnsi="Times New Roman" w:cs="Times New Roman"/>
                <w:sz w:val="20"/>
                <w:szCs w:val="20"/>
              </w:rPr>
            </w:pPr>
            <w:r w:rsidRPr="00B1348F">
              <w:rPr>
                <w:rFonts w:ascii="Times New Roman" w:hAnsi="Times New Roman" w:cs="Times New Roman"/>
                <w:b/>
                <w:bCs/>
                <w:sz w:val="20"/>
                <w:szCs w:val="20"/>
                <w:lang w:eastAsia="ru-RU"/>
              </w:rPr>
              <w:t>Легкая атлетика</w:t>
            </w:r>
          </w:p>
          <w:p w:rsidR="006D1700" w:rsidRPr="00B1348F" w:rsidRDefault="006D1700" w:rsidP="00996CEF">
            <w:pPr>
              <w:spacing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Тестирование бега на 30 м с высокого старта.  Челночный бег. Тестирование челночного бега 3×10 м. Тестирование бега на 60 м с высокого старта.    Тестирование метания мешочка на дальность.  Техника прыжка в длину с разбега. Прыжок в длину с разбега на результат. Контрольный урок по прыжкам в длину с разбега. Тестирование метания малого мяча на точность. Тестирование прыжка в длину с места. Преодоление полосы препятствий. Усложненная полоса препятствий. Прыжок в высоту с прямого разбега. Прыжок в высоту способом «Перешагивание». Броски набивного мяча  способами «от груди» , способом «снизу» и из-за «головы». Бросок набивного мяча правой и левой руками. Тестирование прыжка в длину с места.  Тестирование метания малого мяча на точность.  Беговые упражнения. Тестирование бега на 30 м с высокого старта. Тестирование челночного бега 3×10 м. Тестирование метания мешочка на дальность.  Бег на 1000 м.</w:t>
            </w:r>
          </w:p>
        </w:tc>
        <w:tc>
          <w:tcPr>
            <w:tcW w:w="992" w:type="dxa"/>
            <w:tcBorders>
              <w:top w:val="single" w:sz="4" w:space="0" w:color="auto"/>
              <w:bottom w:val="single" w:sz="4" w:space="0" w:color="auto"/>
              <w:right w:val="single" w:sz="4" w:space="0" w:color="auto"/>
            </w:tcBorders>
          </w:tcPr>
          <w:p w:rsidR="006D1700" w:rsidRPr="00B1348F" w:rsidRDefault="006D1700"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23</w:t>
            </w:r>
          </w:p>
          <w:p w:rsidR="006D1700" w:rsidRPr="00B1348F" w:rsidRDefault="006D1700" w:rsidP="00DA0F70">
            <w:pPr>
              <w:spacing w:after="200" w:line="276"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tcBorders>
          </w:tcPr>
          <w:p w:rsidR="006D1700" w:rsidRPr="00B1348F" w:rsidRDefault="006D1700" w:rsidP="00DA0F70">
            <w:pPr>
              <w:spacing w:after="200" w:line="240" w:lineRule="auto"/>
              <w:rPr>
                <w:rFonts w:ascii="Times New Roman" w:hAnsi="Times New Roman" w:cs="Times New Roman"/>
                <w:sz w:val="20"/>
                <w:szCs w:val="20"/>
              </w:rPr>
            </w:pPr>
            <w:r w:rsidRPr="00B1348F">
              <w:rPr>
                <w:rFonts w:ascii="Times New Roman" w:hAnsi="Times New Roman" w:cs="Times New Roman"/>
                <w:sz w:val="20"/>
                <w:szCs w:val="20"/>
              </w:rPr>
              <w:t>12</w:t>
            </w:r>
          </w:p>
        </w:tc>
      </w:tr>
      <w:tr w:rsidR="006D1700" w:rsidRPr="00B1348F">
        <w:trPr>
          <w:trHeight w:val="2968"/>
        </w:trPr>
        <w:tc>
          <w:tcPr>
            <w:tcW w:w="12866" w:type="dxa"/>
            <w:tcBorders>
              <w:top w:val="single" w:sz="4" w:space="0" w:color="auto"/>
              <w:bottom w:val="single" w:sz="4" w:space="0" w:color="auto"/>
            </w:tcBorders>
          </w:tcPr>
          <w:p w:rsidR="006D1700" w:rsidRPr="00B1348F" w:rsidRDefault="006D1700"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Гимнастика с элементами акробатики</w:t>
            </w:r>
          </w:p>
          <w:p w:rsidR="006D1700" w:rsidRPr="00B1348F" w:rsidRDefault="006D1700" w:rsidP="00DA0F70">
            <w:pPr>
              <w:spacing w:before="100" w:beforeAutospacing="1" w:after="0" w:line="240" w:lineRule="auto"/>
              <w:jc w:val="both"/>
              <w:rPr>
                <w:rFonts w:ascii="Times New Roman" w:hAnsi="Times New Roman" w:cs="Times New Roman"/>
                <w:b/>
                <w:bCs/>
                <w:sz w:val="20"/>
                <w:szCs w:val="20"/>
                <w:lang w:eastAsia="ru-RU"/>
              </w:rPr>
            </w:pPr>
            <w:r w:rsidRPr="00B1348F">
              <w:rPr>
                <w:rFonts w:ascii="Times New Roman" w:hAnsi="Times New Roman" w:cs="Times New Roman"/>
                <w:sz w:val="20"/>
                <w:szCs w:val="20"/>
                <w:lang w:eastAsia="ru-RU"/>
              </w:rPr>
              <w:t>Тестирование наклона вперед из положения стоя. Тестирование подъема туловища из положения, лежа за 30 с. Тестирование подтягивания и сгибания и разгибания рук в упоре. Тестирование виса на время. Кувырок вперед. Кувырок вперед с разбега и через препятствие. Кувырок назад. Круговая тренировка. Стойка на голове и  руках. Гимнастические упражнения. Висы. Лазанье по гимнастической стенке и висы. Круговая тренировка. Прыжки в скакалку. Прыжки в скакалку в тройках. Лазанье по канату  в два приёма. Круговая тренировка. Упражнения на гимнастической скамейке. Упражнения на перекладине. Махи на перекладине. Круговая тренировка.  Вращение обруча. Круговая тренировка. Знакомство  опорным прыжком. Опорный прыжок. Контрольный урок по опорному прыжку. Тестирование виса на время. Тестирование наклона вперед из положения стоя. Тестирование подтягивания сгибания и разгибания рук в упоре. Тестирование подъема туловища из положения лежа за 30 с.</w:t>
            </w:r>
          </w:p>
        </w:tc>
        <w:tc>
          <w:tcPr>
            <w:tcW w:w="992" w:type="dxa"/>
            <w:tcBorders>
              <w:top w:val="single" w:sz="4" w:space="0" w:color="auto"/>
              <w:bottom w:val="single" w:sz="4" w:space="0" w:color="auto"/>
              <w:right w:val="single" w:sz="4" w:space="0" w:color="auto"/>
            </w:tcBorders>
          </w:tcPr>
          <w:p w:rsidR="006D1700" w:rsidRPr="00B1348F" w:rsidRDefault="006D1700"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30</w:t>
            </w:r>
          </w:p>
        </w:tc>
        <w:tc>
          <w:tcPr>
            <w:tcW w:w="992" w:type="dxa"/>
            <w:tcBorders>
              <w:top w:val="single" w:sz="4" w:space="0" w:color="auto"/>
              <w:left w:val="single" w:sz="4" w:space="0" w:color="auto"/>
              <w:bottom w:val="single" w:sz="4" w:space="0" w:color="auto"/>
            </w:tcBorders>
          </w:tcPr>
          <w:p w:rsidR="006D1700" w:rsidRPr="00B1348F" w:rsidRDefault="006D1700"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9</w:t>
            </w:r>
          </w:p>
        </w:tc>
      </w:tr>
      <w:tr w:rsidR="006D1700" w:rsidRPr="00B1348F">
        <w:trPr>
          <w:trHeight w:val="2120"/>
        </w:trPr>
        <w:tc>
          <w:tcPr>
            <w:tcW w:w="12866" w:type="dxa"/>
            <w:tcBorders>
              <w:top w:val="single" w:sz="4" w:space="0" w:color="auto"/>
              <w:bottom w:val="single" w:sz="4" w:space="0" w:color="auto"/>
            </w:tcBorders>
          </w:tcPr>
          <w:p w:rsidR="006D1700" w:rsidRPr="00B1348F" w:rsidRDefault="006D1700"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Лыжная подготовка</w:t>
            </w:r>
          </w:p>
          <w:p w:rsidR="006D1700" w:rsidRPr="00B1348F" w:rsidRDefault="006D1700" w:rsidP="00DA0F70">
            <w:pPr>
              <w:spacing w:before="100" w:beforeAutospacing="1" w:after="0" w:line="240" w:lineRule="auto"/>
              <w:jc w:val="both"/>
              <w:rPr>
                <w:rFonts w:ascii="Times New Roman" w:hAnsi="Times New Roman" w:cs="Times New Roman"/>
                <w:sz w:val="20"/>
                <w:szCs w:val="20"/>
                <w:lang w:eastAsia="ru-RU"/>
              </w:rPr>
            </w:pPr>
            <w:r w:rsidRPr="00B1348F">
              <w:rPr>
                <w:rFonts w:ascii="Times New Roman" w:hAnsi="Times New Roman" w:cs="Times New Roman"/>
                <w:sz w:val="20"/>
                <w:szCs w:val="20"/>
                <w:lang w:eastAsia="ru-RU"/>
              </w:rPr>
              <w:t>Ступающий и скользящий шаг на лыжах без палок. Ступающий и скользящий шаг на лыжах с палками. Попеременный и одновременный двухшажный ход на лыжах. Попеременный  одношажный ход на лыжах. Одновременный одношажный ход на лыжах. Подъём  на склон «полуёлочкой», «ёлочкой» и  спуск в основной стойке на лыжах. Подъем на склон «лесенкой» и торможение «плугом» на лыжах. Передвижение и спуск  на лыжах «змейкой». Подвижная игра на лыжах «Накаты». Подвижная игра на лыжах « Подними предмет». Прохождение дистанции  2 км на лыжах. Контрольный урок по лыжной подготовке</w:t>
            </w:r>
          </w:p>
        </w:tc>
        <w:tc>
          <w:tcPr>
            <w:tcW w:w="992" w:type="dxa"/>
            <w:tcBorders>
              <w:top w:val="single" w:sz="4" w:space="0" w:color="auto"/>
              <w:bottom w:val="single" w:sz="4" w:space="0" w:color="auto"/>
              <w:right w:val="single" w:sz="4" w:space="0" w:color="auto"/>
            </w:tcBorders>
          </w:tcPr>
          <w:p w:rsidR="006D1700" w:rsidRPr="00B1348F" w:rsidRDefault="006D1700"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tcBorders>
          </w:tcPr>
          <w:p w:rsidR="006D1700" w:rsidRPr="00B1348F" w:rsidRDefault="006D1700"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1</w:t>
            </w:r>
          </w:p>
        </w:tc>
      </w:tr>
      <w:tr w:rsidR="006D1700" w:rsidRPr="00B1348F">
        <w:trPr>
          <w:trHeight w:val="276"/>
        </w:trPr>
        <w:tc>
          <w:tcPr>
            <w:tcW w:w="12866" w:type="dxa"/>
            <w:tcBorders>
              <w:top w:val="single" w:sz="4" w:space="0" w:color="auto"/>
            </w:tcBorders>
          </w:tcPr>
          <w:p w:rsidR="006D1700" w:rsidRPr="00B1348F" w:rsidRDefault="006D1700" w:rsidP="00DA0F70">
            <w:pPr>
              <w:spacing w:after="200" w:line="276" w:lineRule="auto"/>
              <w:jc w:val="both"/>
              <w:rPr>
                <w:rFonts w:ascii="Times New Roman" w:hAnsi="Times New Roman" w:cs="Times New Roman"/>
                <w:b/>
                <w:bCs/>
                <w:sz w:val="20"/>
                <w:szCs w:val="20"/>
                <w:lang w:eastAsia="ru-RU"/>
              </w:rPr>
            </w:pPr>
            <w:r w:rsidRPr="00B1348F">
              <w:rPr>
                <w:rFonts w:ascii="Times New Roman" w:hAnsi="Times New Roman" w:cs="Times New Roman"/>
                <w:b/>
                <w:bCs/>
                <w:sz w:val="20"/>
                <w:szCs w:val="20"/>
                <w:lang w:eastAsia="ru-RU"/>
              </w:rPr>
              <w:t>Подвижные игры</w:t>
            </w:r>
          </w:p>
          <w:p w:rsidR="006D1700" w:rsidRPr="00B1348F" w:rsidRDefault="006D1700" w:rsidP="00DA0F70">
            <w:pPr>
              <w:spacing w:before="100" w:beforeAutospacing="1"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Техника паса в футболе. Контрольный урок по спортивной игре «футбол». Броски и ловля мяча в парах. Броски мяча в парах на точность. Броски и ловля мяча в парах. Броски и ловля мяча в парах у стены. Подвижная игра «Осада города». Броски и ловля мяча. Упражнения с мячом. Ведение мяча. Подвижные игры.  Эстафеты с мячом. Броски мяча через волейбольную сетку. Подвижная игра « Пионербол». Волейбол как вид спорта. Подготовка к волейболу. Контрольный урок по волейболу. Знакомство с баскетболом. Спортивная игра « Баскетбол».  Спортивная игра « Баскетбол». Спортивная игра « Баскетбол». Броски мяча через волейбольную сетку. Подвижная игра « Пионербол». Упражнения с мячом.  Волейбольные упражнения. Контрольный урок по волейболу.  Баскетбольные упражнения. Спортивная игра</w:t>
            </w:r>
          </w:p>
          <w:p w:rsidR="006D1700" w:rsidRPr="00B1348F" w:rsidRDefault="006D1700" w:rsidP="00DA0F70">
            <w:pPr>
              <w:spacing w:before="100" w:beforeAutospacing="1" w:after="0" w:line="240" w:lineRule="auto"/>
              <w:rPr>
                <w:rFonts w:ascii="Times New Roman" w:hAnsi="Times New Roman" w:cs="Times New Roman"/>
                <w:sz w:val="20"/>
                <w:szCs w:val="20"/>
                <w:lang w:eastAsia="ru-RU"/>
              </w:rPr>
            </w:pPr>
            <w:r w:rsidRPr="00B1348F">
              <w:rPr>
                <w:rFonts w:ascii="Times New Roman" w:hAnsi="Times New Roman" w:cs="Times New Roman"/>
                <w:sz w:val="20"/>
                <w:szCs w:val="20"/>
                <w:lang w:eastAsia="ru-RU"/>
              </w:rPr>
              <w:t xml:space="preserve"> «Баскетбол». Футбольные упражнения. Спортивная игра « Футбол». Спортивные игры. Подвижные  спортивные игры.</w:t>
            </w:r>
          </w:p>
        </w:tc>
        <w:tc>
          <w:tcPr>
            <w:tcW w:w="992" w:type="dxa"/>
            <w:tcBorders>
              <w:top w:val="single" w:sz="4" w:space="0" w:color="auto"/>
              <w:right w:val="single" w:sz="4" w:space="0" w:color="auto"/>
            </w:tcBorders>
          </w:tcPr>
          <w:p w:rsidR="006D1700" w:rsidRPr="00B1348F" w:rsidRDefault="006D1700" w:rsidP="00DA0F70">
            <w:pPr>
              <w:spacing w:after="200" w:line="276" w:lineRule="auto"/>
              <w:rPr>
                <w:rFonts w:ascii="Times New Roman" w:hAnsi="Times New Roman" w:cs="Times New Roman"/>
                <w:sz w:val="20"/>
                <w:szCs w:val="20"/>
              </w:rPr>
            </w:pPr>
            <w:r w:rsidRPr="00B1348F">
              <w:rPr>
                <w:rFonts w:ascii="Times New Roman" w:hAnsi="Times New Roman" w:cs="Times New Roman"/>
                <w:sz w:val="20"/>
                <w:szCs w:val="20"/>
              </w:rPr>
              <w:t>32</w:t>
            </w:r>
          </w:p>
        </w:tc>
        <w:tc>
          <w:tcPr>
            <w:tcW w:w="992" w:type="dxa"/>
            <w:tcBorders>
              <w:top w:val="single" w:sz="4" w:space="0" w:color="auto"/>
              <w:left w:val="single" w:sz="4" w:space="0" w:color="auto"/>
            </w:tcBorders>
          </w:tcPr>
          <w:p w:rsidR="006D1700" w:rsidRPr="00B1348F" w:rsidRDefault="006D1700" w:rsidP="00DA0F70">
            <w:pPr>
              <w:spacing w:after="0" w:line="240" w:lineRule="auto"/>
              <w:jc w:val="both"/>
              <w:rPr>
                <w:rFonts w:ascii="Times New Roman" w:hAnsi="Times New Roman" w:cs="Times New Roman"/>
                <w:sz w:val="20"/>
                <w:szCs w:val="20"/>
              </w:rPr>
            </w:pPr>
            <w:r w:rsidRPr="00B1348F">
              <w:rPr>
                <w:rFonts w:ascii="Times New Roman" w:hAnsi="Times New Roman" w:cs="Times New Roman"/>
                <w:sz w:val="20"/>
                <w:szCs w:val="20"/>
              </w:rPr>
              <w:t>3</w:t>
            </w:r>
          </w:p>
        </w:tc>
      </w:tr>
    </w:tbl>
    <w:p w:rsidR="006D1700" w:rsidRPr="00B1348F" w:rsidRDefault="006D1700" w:rsidP="00DA0F70">
      <w:pPr>
        <w:spacing w:after="0" w:line="240" w:lineRule="auto"/>
        <w:jc w:val="both"/>
        <w:rPr>
          <w:rFonts w:ascii="Times New Roman" w:hAnsi="Times New Roman" w:cs="Times New Roman"/>
          <w:sz w:val="20"/>
          <w:szCs w:val="20"/>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p w:rsidR="006D1700" w:rsidRDefault="006D1700" w:rsidP="00DA0F70">
      <w:pPr>
        <w:tabs>
          <w:tab w:val="center" w:pos="7285"/>
          <w:tab w:val="left" w:pos="9660"/>
        </w:tabs>
        <w:spacing w:after="0" w:line="240" w:lineRule="auto"/>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8"/>
        <w:gridCol w:w="10440"/>
        <w:gridCol w:w="1440"/>
        <w:gridCol w:w="1080"/>
        <w:gridCol w:w="990"/>
      </w:tblGrid>
      <w:tr w:rsidR="006D1700" w:rsidRPr="00AB0D47">
        <w:trPr>
          <w:trHeight w:val="285"/>
        </w:trPr>
        <w:tc>
          <w:tcPr>
            <w:tcW w:w="1008" w:type="dxa"/>
            <w:vMerge w:val="restart"/>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w:t>
            </w:r>
          </w:p>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п/п</w:t>
            </w:r>
          </w:p>
        </w:tc>
        <w:tc>
          <w:tcPr>
            <w:tcW w:w="10440" w:type="dxa"/>
            <w:vMerge w:val="restart"/>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 xml:space="preserve">                                  Тема урока</w:t>
            </w:r>
          </w:p>
        </w:tc>
        <w:tc>
          <w:tcPr>
            <w:tcW w:w="1440" w:type="dxa"/>
            <w:vMerge w:val="restart"/>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Количество</w:t>
            </w:r>
          </w:p>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часов</w:t>
            </w:r>
          </w:p>
        </w:tc>
        <w:tc>
          <w:tcPr>
            <w:tcW w:w="2070" w:type="dxa"/>
            <w:gridSpan w:val="2"/>
            <w:tcBorders>
              <w:bottom w:val="single" w:sz="4" w:space="0" w:color="auto"/>
            </w:tcBorders>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 xml:space="preserve">           Дата</w:t>
            </w:r>
          </w:p>
        </w:tc>
      </w:tr>
      <w:tr w:rsidR="006D1700" w:rsidRPr="00AB0D47">
        <w:trPr>
          <w:trHeight w:val="255"/>
        </w:trPr>
        <w:tc>
          <w:tcPr>
            <w:tcW w:w="1008" w:type="dxa"/>
            <w:vMerge/>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440" w:type="dxa"/>
            <w:vMerge/>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440" w:type="dxa"/>
            <w:vMerge/>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80" w:type="dxa"/>
            <w:tcBorders>
              <w:top w:val="single" w:sz="4" w:space="0" w:color="auto"/>
              <w:right w:val="single" w:sz="4" w:space="0" w:color="auto"/>
            </w:tcBorders>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план</w:t>
            </w:r>
          </w:p>
        </w:tc>
        <w:tc>
          <w:tcPr>
            <w:tcW w:w="990" w:type="dxa"/>
            <w:tcBorders>
              <w:top w:val="single" w:sz="4" w:space="0" w:color="auto"/>
              <w:left w:val="single" w:sz="4" w:space="0" w:color="auto"/>
            </w:tcBorders>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факт</w:t>
            </w: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440" w:type="dxa"/>
          </w:tcPr>
          <w:p w:rsidR="006D1700" w:rsidRPr="00187255" w:rsidRDefault="006D1700" w:rsidP="00DD4F7B">
            <w:pPr>
              <w:rPr>
                <w:rFonts w:ascii="Times New Roman" w:hAnsi="Times New Roman" w:cs="Times New Roman"/>
                <w:sz w:val="24"/>
                <w:szCs w:val="24"/>
              </w:rPr>
            </w:pPr>
            <w:r w:rsidRPr="00187255">
              <w:rPr>
                <w:rFonts w:ascii="Times New Roman" w:hAnsi="Times New Roman" w:cs="Times New Roman"/>
                <w:sz w:val="24"/>
                <w:szCs w:val="24"/>
              </w:rPr>
              <w:t>Инструктаж по охране труда и ТБ на  уроках  легкой атлетики.  Организационно методические требования на уроках физической культуры.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Borders>
              <w:right w:val="single" w:sz="4" w:space="0" w:color="auto"/>
            </w:tcBorders>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Borders>
              <w:left w:val="single" w:sz="4" w:space="0" w:color="auto"/>
            </w:tcBorders>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30 м с высокого старта.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Челночный бег.</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челночного бега 3×10 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60 м с высокого старта.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метание мешочка на дальность.</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Техника паса в футболе.</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w:t>
            </w:r>
          </w:p>
        </w:tc>
        <w:tc>
          <w:tcPr>
            <w:tcW w:w="10440" w:type="dxa"/>
          </w:tcPr>
          <w:p w:rsidR="006D1700" w:rsidRPr="00187255" w:rsidRDefault="006D1700" w:rsidP="00187255">
            <w:pPr>
              <w:spacing w:after="0" w:line="240" w:lineRule="auto"/>
              <w:jc w:val="both"/>
              <w:rPr>
                <w:rFonts w:ascii="Times New Roman" w:hAnsi="Times New Roman" w:cs="Times New Roman"/>
                <w:sz w:val="24"/>
                <w:szCs w:val="24"/>
              </w:rPr>
            </w:pPr>
            <w:r w:rsidRPr="00187255">
              <w:rPr>
                <w:rFonts w:ascii="Times New Roman" w:hAnsi="Times New Roman" w:cs="Times New Roman"/>
                <w:sz w:val="24"/>
                <w:szCs w:val="24"/>
              </w:rPr>
              <w:t>Спортивная игра «Футбол»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Техника прыжка в длину с разбега.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длину с разбега на результат.</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прыжкам в длину с разбега.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футболу.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мяча на точность.</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наклона вперед из положения стоя.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подъема туловища из положения лежа за 30 с.</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прыжка в длину с места.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потягиваний и отжиманий.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виса на время.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в парах на точность.</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 в парах у стены.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«Осада города»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и ловля мяча.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с мячом.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Ведение мяча.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Подвижные игры.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вперед.</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29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вперед с разбега и через препятствие.</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Зарядка.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Кувырок назад.</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Стойка на голове и руках.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Гимнастика, ее история и значение в жизни человека.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Гимнастические упражнения.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Висы.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Лазанье по гимнастической стенке и висы.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39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Прыжки в скакалку.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Прыжки в скакалку в тройках.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Лазанье по канату в два приема.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на гимнастическом бревне.</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на гимнастических кольцах.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Махи на гимнастических кольцах.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Вращение обруча.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Круговая тренировка.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48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Ступающий и скользящий шаг на лыжах без лыжных палок.</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Ступающий и скользящий шаг на лыжах с лыжными палками.</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Попеременный и одновременный двухшажный ход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Попеременный  одношажный  ход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Одновременный  одношажный  ход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Подъем на склон  «елочкой»  «полуелочкой» и спуск в основной стойке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Подъем на склон «лесенкой», торможение «плугом»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Передвижение и спуск на лыжах «змейкой»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на лыжах «Накаты»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на лыжах «Подними предмет»</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59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Прохождение дистанции 2 км на лыжах.</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лыжной подготовке.</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Эстафеты с мячом.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через волейбольную сетку.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«Пионербол»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Волейбол как вид спорта.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Подготовка к волейболу.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волейболу.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Знакомство с баскетболом.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69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Полоса препятствий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Усложненная  полоса препятствий.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высоту с прямого разбега.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rPr>
          <w:trHeight w:val="375"/>
        </w:trPr>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Прыжок в высоту способом «перешагивание».</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Физкультминутка.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Знакомство с опорным прыжком.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Опорный прыжок.</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опорному прыжку.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79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мяча через волейбольную сетку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Подвижная игра «Пионербол»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Упражнения с мячом.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Волейбольные упражнения.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Контрольный урок по волейболу.</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набивного мяча способами «от груди», «снизу» и «из-за головы»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Броски набивного мяча правой и левой рукой.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виса на время.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наклона из положения  стоя.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прыжка в длину с места.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89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подтягиваний и отжиманий.</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подъема туловища из положения лежа за 30 с.</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Баскетбольные упражнения.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малого мяча на точность.</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93</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«Баскетбол».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94</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Беговые упражнения.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95</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бега на 30 м с высокого старта.</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96</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челночного бега 3×10 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97</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Тестирование метания мешочка на дальность.</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98</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Футбольные упражнения.</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99</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Спортивная игра «Футбол»</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100</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Бег на 1000 м.</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101</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Спортивные игры.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102</w:t>
            </w: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Подвижные спортивные игры.</w:t>
            </w: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r w:rsidRPr="00187255">
              <w:rPr>
                <w:rFonts w:ascii="Times New Roman" w:hAnsi="Times New Roman" w:cs="Times New Roman"/>
                <w:sz w:val="24"/>
                <w:szCs w:val="24"/>
              </w:rPr>
              <w:t>1</w:t>
            </w: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r w:rsidR="006D1700" w:rsidRPr="00AB0D47">
        <w:tc>
          <w:tcPr>
            <w:tcW w:w="1008"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44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108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c>
          <w:tcPr>
            <w:tcW w:w="990" w:type="dxa"/>
          </w:tcPr>
          <w:p w:rsidR="006D1700" w:rsidRPr="00187255" w:rsidRDefault="006D1700" w:rsidP="00187255">
            <w:pPr>
              <w:tabs>
                <w:tab w:val="center" w:pos="7285"/>
                <w:tab w:val="left" w:pos="9660"/>
              </w:tabs>
              <w:spacing w:after="0" w:line="240" w:lineRule="auto"/>
              <w:rPr>
                <w:rFonts w:ascii="Times New Roman" w:hAnsi="Times New Roman" w:cs="Times New Roman"/>
                <w:sz w:val="24"/>
                <w:szCs w:val="24"/>
              </w:rPr>
            </w:pPr>
          </w:p>
        </w:tc>
      </w:tr>
    </w:tbl>
    <w:p w:rsidR="006D1700" w:rsidRPr="00AB0D47" w:rsidRDefault="006D1700" w:rsidP="00DA0F70">
      <w:pPr>
        <w:tabs>
          <w:tab w:val="center" w:pos="7285"/>
          <w:tab w:val="left" w:pos="9660"/>
        </w:tabs>
        <w:spacing w:after="0" w:line="240" w:lineRule="auto"/>
        <w:rPr>
          <w:rFonts w:ascii="Times New Roman" w:hAnsi="Times New Roman" w:cs="Times New Roman"/>
          <w:sz w:val="24"/>
          <w:szCs w:val="24"/>
        </w:rPr>
        <w:sectPr w:rsidR="006D1700" w:rsidRPr="00AB0D47" w:rsidSect="005C2199">
          <w:pgSz w:w="16838" w:h="11906" w:orient="landscape"/>
          <w:pgMar w:top="851" w:right="962" w:bottom="426" w:left="1134" w:header="709" w:footer="709" w:gutter="0"/>
          <w:cols w:space="720"/>
        </w:sectPr>
      </w:pPr>
    </w:p>
    <w:p w:rsidR="006D1700" w:rsidRPr="00AB0D47" w:rsidRDefault="006D1700" w:rsidP="006A1E20">
      <w:pPr>
        <w:framePr w:h="10917" w:hRule="exact" w:wrap="auto" w:hAnchor="text" w:y="-417"/>
        <w:spacing w:after="0" w:line="240" w:lineRule="auto"/>
        <w:rPr>
          <w:rFonts w:ascii="Times New Roman" w:hAnsi="Times New Roman" w:cs="Times New Roman"/>
          <w:sz w:val="24"/>
          <w:szCs w:val="24"/>
        </w:rPr>
        <w:sectPr w:rsidR="006D1700" w:rsidRPr="00AB0D47" w:rsidSect="00726258">
          <w:pgSz w:w="16838" w:h="11906" w:orient="landscape"/>
          <w:pgMar w:top="567" w:right="1134" w:bottom="568" w:left="1134" w:header="709" w:footer="709" w:gutter="0"/>
          <w:cols w:space="720"/>
        </w:sectPr>
      </w:pPr>
    </w:p>
    <w:p w:rsidR="006D1700" w:rsidRPr="00EE5E2C" w:rsidRDefault="006D1700"/>
    <w:sectPr w:rsidR="006D1700" w:rsidRPr="00EE5E2C" w:rsidSect="001C25E6">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2A17FFE"/>
    <w:multiLevelType w:val="hybridMultilevel"/>
    <w:tmpl w:val="158E4E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6DF3AD9"/>
    <w:multiLevelType w:val="hybridMultilevel"/>
    <w:tmpl w:val="C4463ED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FC332B"/>
    <w:multiLevelType w:val="multilevel"/>
    <w:tmpl w:val="637871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D8E44F4"/>
    <w:multiLevelType w:val="hybridMultilevel"/>
    <w:tmpl w:val="9CF6F5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A62CDB"/>
    <w:multiLevelType w:val="hybridMultilevel"/>
    <w:tmpl w:val="03A29512"/>
    <w:lvl w:ilvl="0" w:tplc="E0140700">
      <w:start w:val="1"/>
      <w:numFmt w:val="upperRoman"/>
      <w:lvlText w:val="%1."/>
      <w:lvlJc w:val="left"/>
      <w:pPr>
        <w:ind w:left="1428" w:hanging="72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1DC7164A"/>
    <w:multiLevelType w:val="hybridMultilevel"/>
    <w:tmpl w:val="769001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30C4396"/>
    <w:multiLevelType w:val="hybridMultilevel"/>
    <w:tmpl w:val="07D24DA6"/>
    <w:lvl w:ilvl="0" w:tplc="04190001">
      <w:start w:val="1"/>
      <w:numFmt w:val="bullet"/>
      <w:lvlText w:val=""/>
      <w:lvlJc w:val="left"/>
      <w:pPr>
        <w:ind w:left="78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4975EDE"/>
    <w:multiLevelType w:val="hybridMultilevel"/>
    <w:tmpl w:val="4574CF3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5B13310"/>
    <w:multiLevelType w:val="multilevel"/>
    <w:tmpl w:val="43A0D0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D137206"/>
    <w:multiLevelType w:val="multilevel"/>
    <w:tmpl w:val="310E560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67A7F57"/>
    <w:multiLevelType w:val="hybridMultilevel"/>
    <w:tmpl w:val="042C530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B4A1A42"/>
    <w:multiLevelType w:val="multilevel"/>
    <w:tmpl w:val="2AFA48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579367A5"/>
    <w:multiLevelType w:val="multilevel"/>
    <w:tmpl w:val="F044FF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BA10068"/>
    <w:multiLevelType w:val="multilevel"/>
    <w:tmpl w:val="8BF6ED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604758C3"/>
    <w:multiLevelType w:val="multilevel"/>
    <w:tmpl w:val="CE761E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61E0253C"/>
    <w:multiLevelType w:val="hybridMultilevel"/>
    <w:tmpl w:val="6FE4FCC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C9C7BA5"/>
    <w:multiLevelType w:val="hybridMultilevel"/>
    <w:tmpl w:val="78C6CE0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6D51C89"/>
    <w:multiLevelType w:val="multilevel"/>
    <w:tmpl w:val="F3DCF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7E991266"/>
    <w:multiLevelType w:val="hybridMultilevel"/>
    <w:tmpl w:val="0FE6514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13"/>
  </w:num>
  <w:num w:numId="14">
    <w:abstractNumId w:val="18"/>
  </w:num>
  <w:num w:numId="15">
    <w:abstractNumId w:val="9"/>
  </w:num>
  <w:num w:numId="16">
    <w:abstractNumId w:val="3"/>
  </w:num>
  <w:num w:numId="17">
    <w:abstractNumId w:val="14"/>
  </w:num>
  <w:num w:numId="18">
    <w:abstractNumId w:val="12"/>
  </w:num>
  <w:num w:numId="19">
    <w:abstractNumId w:val="5"/>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25E6"/>
    <w:rsid w:val="00111624"/>
    <w:rsid w:val="001427A8"/>
    <w:rsid w:val="00144184"/>
    <w:rsid w:val="00187255"/>
    <w:rsid w:val="001B0713"/>
    <w:rsid w:val="001C25E6"/>
    <w:rsid w:val="002A65E9"/>
    <w:rsid w:val="00314DF3"/>
    <w:rsid w:val="00420630"/>
    <w:rsid w:val="00456E16"/>
    <w:rsid w:val="00481993"/>
    <w:rsid w:val="004D0F9F"/>
    <w:rsid w:val="004F0520"/>
    <w:rsid w:val="005C2199"/>
    <w:rsid w:val="005E04F8"/>
    <w:rsid w:val="0060503B"/>
    <w:rsid w:val="006758FE"/>
    <w:rsid w:val="006A1E20"/>
    <w:rsid w:val="006D1700"/>
    <w:rsid w:val="006E21FD"/>
    <w:rsid w:val="00726258"/>
    <w:rsid w:val="00734BE7"/>
    <w:rsid w:val="00747ED4"/>
    <w:rsid w:val="00797C53"/>
    <w:rsid w:val="00800E05"/>
    <w:rsid w:val="00803878"/>
    <w:rsid w:val="00813BB9"/>
    <w:rsid w:val="0081412E"/>
    <w:rsid w:val="00841BFA"/>
    <w:rsid w:val="00996CEF"/>
    <w:rsid w:val="00A026D2"/>
    <w:rsid w:val="00A50B50"/>
    <w:rsid w:val="00AB0D47"/>
    <w:rsid w:val="00AE2BC4"/>
    <w:rsid w:val="00B1348F"/>
    <w:rsid w:val="00B13C31"/>
    <w:rsid w:val="00B25260"/>
    <w:rsid w:val="00B66CCE"/>
    <w:rsid w:val="00C02866"/>
    <w:rsid w:val="00C13564"/>
    <w:rsid w:val="00C15300"/>
    <w:rsid w:val="00C45340"/>
    <w:rsid w:val="00C474AA"/>
    <w:rsid w:val="00C6029E"/>
    <w:rsid w:val="00C86F9A"/>
    <w:rsid w:val="00D62314"/>
    <w:rsid w:val="00DA0F70"/>
    <w:rsid w:val="00DD4F7B"/>
    <w:rsid w:val="00E21761"/>
    <w:rsid w:val="00EE5E2C"/>
    <w:rsid w:val="00F01F75"/>
    <w:rsid w:val="00FE0D75"/>
    <w:rsid w:val="00FF26BE"/>
    <w:rsid w:val="00FF37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3B"/>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1C25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eader">
    <w:name w:val="header"/>
    <w:basedOn w:val="Normal"/>
    <w:link w:val="HeaderChar"/>
    <w:uiPriority w:val="99"/>
    <w:semiHidden/>
    <w:rsid w:val="001C25E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1C25E6"/>
    <w:rPr>
      <w:rFonts w:ascii="Calibri" w:hAnsi="Calibri" w:cs="Calibri"/>
    </w:rPr>
  </w:style>
  <w:style w:type="paragraph" w:styleId="Footer">
    <w:name w:val="footer"/>
    <w:basedOn w:val="Normal"/>
    <w:link w:val="FooterChar"/>
    <w:uiPriority w:val="99"/>
    <w:semiHidden/>
    <w:rsid w:val="001C25E6"/>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1C25E6"/>
    <w:rPr>
      <w:rFonts w:ascii="Calibri" w:hAnsi="Calibri" w:cs="Calibri"/>
    </w:rPr>
  </w:style>
  <w:style w:type="paragraph" w:styleId="ListParagraph">
    <w:name w:val="List Paragraph"/>
    <w:basedOn w:val="Normal"/>
    <w:uiPriority w:val="99"/>
    <w:qFormat/>
    <w:rsid w:val="001C25E6"/>
    <w:pPr>
      <w:spacing w:after="200" w:line="276" w:lineRule="auto"/>
      <w:ind w:left="720"/>
    </w:pPr>
  </w:style>
  <w:style w:type="paragraph" w:customStyle="1" w:styleId="3">
    <w:name w:val="Заголовок 3+"/>
    <w:basedOn w:val="Normal"/>
    <w:uiPriority w:val="99"/>
    <w:rsid w:val="001C25E6"/>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msonormalcxspmiddle">
    <w:name w:val="msonormalcxspmiddle"/>
    <w:basedOn w:val="Normal"/>
    <w:uiPriority w:val="99"/>
    <w:rsid w:val="001C25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uiPriority w:val="99"/>
    <w:rsid w:val="001C25E6"/>
  </w:style>
  <w:style w:type="table" w:styleId="TableGrid">
    <w:name w:val="Table Grid"/>
    <w:basedOn w:val="TableNormal"/>
    <w:uiPriority w:val="99"/>
    <w:rsid w:val="001C25E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basedOn w:val="DefaultParagraphFont"/>
    <w:uiPriority w:val="99"/>
    <w:rsid w:val="00A50B50"/>
  </w:style>
  <w:style w:type="paragraph" w:customStyle="1" w:styleId="c6">
    <w:name w:val="c6"/>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A50B50"/>
  </w:style>
  <w:style w:type="paragraph" w:customStyle="1" w:styleId="c47">
    <w:name w:val="c47"/>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Normal"/>
    <w:uiPriority w:val="99"/>
    <w:rsid w:val="00A50B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Spacing">
    <w:name w:val="No Spacing"/>
    <w:uiPriority w:val="99"/>
    <w:qFormat/>
    <w:rsid w:val="006758FE"/>
    <w:rPr>
      <w:rFonts w:cs="Calibri"/>
      <w:lang w:eastAsia="en-US"/>
    </w:rPr>
  </w:style>
  <w:style w:type="paragraph" w:customStyle="1" w:styleId="ConsPlusNormal">
    <w:name w:val="ConsPlusNormal"/>
    <w:uiPriority w:val="99"/>
    <w:rsid w:val="00DA0F70"/>
    <w:pPr>
      <w:widowControl w:val="0"/>
      <w:autoSpaceDE w:val="0"/>
      <w:autoSpaceDN w:val="0"/>
      <w:adjustRightInd w:val="0"/>
    </w:pPr>
    <w:rPr>
      <w:rFonts w:ascii="Arial" w:eastAsia="Times New Roman" w:hAnsi="Arial" w:cs="Arial"/>
      <w:sz w:val="20"/>
      <w:szCs w:val="20"/>
    </w:rPr>
  </w:style>
  <w:style w:type="paragraph" w:customStyle="1" w:styleId="a">
    <w:name w:val="Основной"/>
    <w:basedOn w:val="Normal"/>
    <w:link w:val="a0"/>
    <w:uiPriority w:val="99"/>
    <w:rsid w:val="00996CEF"/>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4">
    <w:name w:val="Заг 4"/>
    <w:basedOn w:val="Normal"/>
    <w:uiPriority w:val="99"/>
    <w:rsid w:val="00996CE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21">
    <w:name w:val="Средняя сетка 21"/>
    <w:basedOn w:val="Normal"/>
    <w:uiPriority w:val="99"/>
    <w:rsid w:val="00996CEF"/>
    <w:pPr>
      <w:numPr>
        <w:numId w:val="20"/>
      </w:numPr>
      <w:spacing w:after="0" w:line="360" w:lineRule="auto"/>
      <w:jc w:val="both"/>
      <w:outlineLvl w:val="1"/>
    </w:pPr>
    <w:rPr>
      <w:rFonts w:ascii="Times New Roman" w:eastAsia="Times New Roman" w:hAnsi="Times New Roman" w:cs="Times New Roman"/>
      <w:sz w:val="28"/>
      <w:szCs w:val="28"/>
      <w:lang w:eastAsia="ru-RU"/>
    </w:rPr>
  </w:style>
  <w:style w:type="character" w:customStyle="1" w:styleId="a0">
    <w:name w:val="Основной Знак"/>
    <w:link w:val="a"/>
    <w:uiPriority w:val="99"/>
    <w:locked/>
    <w:rsid w:val="00996CEF"/>
    <w:rPr>
      <w:rFonts w:ascii="NewtonCSanPin" w:hAnsi="NewtonCSanPin" w:cs="NewtonCSanPin"/>
      <w:color w:val="000000"/>
      <w:sz w:val="21"/>
      <w:szCs w:val="21"/>
      <w:lang w:eastAsia="ru-RU"/>
    </w:rPr>
  </w:style>
  <w:style w:type="paragraph" w:styleId="BalloonText">
    <w:name w:val="Balloon Text"/>
    <w:basedOn w:val="Normal"/>
    <w:link w:val="BalloonTextChar"/>
    <w:uiPriority w:val="99"/>
    <w:semiHidden/>
    <w:rsid w:val="008038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0387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23002102">
      <w:marLeft w:val="0"/>
      <w:marRight w:val="0"/>
      <w:marTop w:val="0"/>
      <w:marBottom w:val="0"/>
      <w:divBdr>
        <w:top w:val="none" w:sz="0" w:space="0" w:color="auto"/>
        <w:left w:val="none" w:sz="0" w:space="0" w:color="auto"/>
        <w:bottom w:val="none" w:sz="0" w:space="0" w:color="auto"/>
        <w:right w:val="none" w:sz="0" w:space="0" w:color="auto"/>
      </w:divBdr>
    </w:div>
    <w:div w:id="623002103">
      <w:marLeft w:val="0"/>
      <w:marRight w:val="0"/>
      <w:marTop w:val="0"/>
      <w:marBottom w:val="0"/>
      <w:divBdr>
        <w:top w:val="none" w:sz="0" w:space="0" w:color="auto"/>
        <w:left w:val="none" w:sz="0" w:space="0" w:color="auto"/>
        <w:bottom w:val="none" w:sz="0" w:space="0" w:color="auto"/>
        <w:right w:val="none" w:sz="0" w:space="0" w:color="auto"/>
      </w:divBdr>
    </w:div>
    <w:div w:id="623002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TotalTime>
  <Pages>10</Pages>
  <Words>2347</Words>
  <Characters>13379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Ден</cp:lastModifiedBy>
  <cp:revision>7</cp:revision>
  <cp:lastPrinted>2016-11-16T05:20:00Z</cp:lastPrinted>
  <dcterms:created xsi:type="dcterms:W3CDTF">2017-09-18T12:00:00Z</dcterms:created>
  <dcterms:modified xsi:type="dcterms:W3CDTF">2020-11-10T04:35:00Z</dcterms:modified>
</cp:coreProperties>
</file>