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F6C" w:rsidRPr="00866CCB" w:rsidRDefault="004B3F6C" w:rsidP="0085272B">
      <w:pPr>
        <w:pStyle w:val="Default"/>
        <w:rPr>
          <w:b/>
          <w:bCs/>
        </w:rPr>
      </w:pPr>
      <w:r w:rsidRPr="00866CCB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.75pt;height:538.5pt">
            <v:imagedata r:id="rId5" o:title=""/>
          </v:shape>
        </w:pict>
      </w:r>
    </w:p>
    <w:p w:rsidR="004B3F6C" w:rsidRDefault="004B3F6C" w:rsidP="00B42BF1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Филиал муниципального автономного общеобразовательного учреждения</w:t>
      </w:r>
    </w:p>
    <w:p w:rsidR="004B3F6C" w:rsidRDefault="004B3F6C" w:rsidP="00B42BF1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«Ачирская средняя общеобразовательная школа» - Иземетьевская  начальная общеобразовательная школа»</w:t>
      </w:r>
    </w:p>
    <w:p w:rsidR="004B3F6C" w:rsidRDefault="004B3F6C" w:rsidP="0085272B">
      <w:pPr>
        <w:jc w:val="center"/>
        <w:rPr>
          <w:sz w:val="20"/>
          <w:szCs w:val="20"/>
        </w:rPr>
      </w:pPr>
    </w:p>
    <w:p w:rsidR="004B3F6C" w:rsidRDefault="004B3F6C" w:rsidP="0085272B">
      <w:pPr>
        <w:jc w:val="center"/>
        <w:rPr>
          <w:sz w:val="20"/>
          <w:szCs w:val="20"/>
        </w:rPr>
      </w:pPr>
    </w:p>
    <w:p w:rsidR="004B3F6C" w:rsidRDefault="004B3F6C" w:rsidP="0085272B">
      <w:pPr>
        <w:rPr>
          <w:b/>
          <w:bCs/>
          <w:sz w:val="20"/>
          <w:szCs w:val="20"/>
        </w:rPr>
      </w:pPr>
    </w:p>
    <w:p w:rsidR="004B3F6C" w:rsidRDefault="004B3F6C" w:rsidP="0085272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Рассмотрено                                                             Согласовано                                                                              Утверждаю</w:t>
      </w:r>
    </w:p>
    <w:p w:rsidR="004B3F6C" w:rsidRDefault="004B3F6C" w:rsidP="0085272B">
      <w:pPr>
        <w:rPr>
          <w:sz w:val="20"/>
          <w:szCs w:val="20"/>
        </w:rPr>
      </w:pPr>
      <w:r>
        <w:rPr>
          <w:sz w:val="20"/>
          <w:szCs w:val="20"/>
        </w:rPr>
        <w:t>Руководитель  методического                                 Заместитель директора школы                                           Директор школы_________Г.Ш.Барсукова</w:t>
      </w:r>
    </w:p>
    <w:p w:rsidR="004B3F6C" w:rsidRDefault="004B3F6C" w:rsidP="0085272B">
      <w:pPr>
        <w:rPr>
          <w:sz w:val="20"/>
          <w:szCs w:val="20"/>
        </w:rPr>
      </w:pPr>
      <w:r>
        <w:rPr>
          <w:sz w:val="20"/>
          <w:szCs w:val="20"/>
        </w:rPr>
        <w:t xml:space="preserve">объединения  учителей                                                                                                                               </w:t>
      </w:r>
    </w:p>
    <w:p w:rsidR="004B3F6C" w:rsidRDefault="004B3F6C" w:rsidP="0085272B">
      <w:pPr>
        <w:rPr>
          <w:sz w:val="20"/>
          <w:szCs w:val="20"/>
        </w:rPr>
      </w:pPr>
      <w:r>
        <w:rPr>
          <w:sz w:val="20"/>
          <w:szCs w:val="20"/>
        </w:rPr>
        <w:t>______/</w:t>
      </w:r>
      <w:r>
        <w:rPr>
          <w:sz w:val="20"/>
          <w:szCs w:val="20"/>
          <w:u w:val="single"/>
        </w:rPr>
        <w:t>Азанова  Н.М.</w:t>
      </w:r>
      <w:r>
        <w:rPr>
          <w:sz w:val="20"/>
          <w:szCs w:val="20"/>
        </w:rPr>
        <w:t xml:space="preserve">/                                               _______________З.Т Барсукова                                                    Приказ № </w:t>
      </w:r>
      <w:r>
        <w:rPr>
          <w:sz w:val="20"/>
          <w:szCs w:val="20"/>
          <w:u w:val="single"/>
        </w:rPr>
        <w:t>_158/4_ от « 31 »08._</w:t>
      </w:r>
      <w:r>
        <w:rPr>
          <w:sz w:val="20"/>
          <w:szCs w:val="20"/>
        </w:rPr>
        <w:t>2020 г</w:t>
      </w:r>
    </w:p>
    <w:p w:rsidR="004B3F6C" w:rsidRDefault="004B3F6C" w:rsidP="00B42BF1">
      <w:pPr>
        <w:tabs>
          <w:tab w:val="left" w:pos="8610"/>
        </w:tabs>
        <w:rPr>
          <w:sz w:val="20"/>
          <w:szCs w:val="20"/>
        </w:rPr>
      </w:pPr>
      <w:r>
        <w:rPr>
          <w:sz w:val="20"/>
          <w:szCs w:val="20"/>
        </w:rPr>
        <w:t xml:space="preserve">Протокол № 1___                                                        «31» </w:t>
      </w:r>
      <w:r>
        <w:rPr>
          <w:sz w:val="20"/>
          <w:szCs w:val="20"/>
          <w:u w:val="single"/>
        </w:rPr>
        <w:t xml:space="preserve">  08.     </w:t>
      </w:r>
      <w:r>
        <w:rPr>
          <w:sz w:val="20"/>
          <w:szCs w:val="20"/>
        </w:rPr>
        <w:t xml:space="preserve"> 2020 г.                     </w:t>
      </w:r>
      <w:r>
        <w:rPr>
          <w:sz w:val="20"/>
          <w:szCs w:val="20"/>
        </w:rPr>
        <w:tab/>
      </w:r>
    </w:p>
    <w:p w:rsidR="004B3F6C" w:rsidRDefault="004B3F6C" w:rsidP="0085272B">
      <w:pPr>
        <w:rPr>
          <w:sz w:val="20"/>
          <w:szCs w:val="20"/>
        </w:rPr>
      </w:pPr>
      <w:r>
        <w:rPr>
          <w:sz w:val="20"/>
          <w:szCs w:val="20"/>
        </w:rPr>
        <w:t xml:space="preserve">«31» </w:t>
      </w:r>
      <w:r>
        <w:rPr>
          <w:sz w:val="20"/>
          <w:szCs w:val="20"/>
          <w:u w:val="single"/>
        </w:rPr>
        <w:t xml:space="preserve">     08.    </w:t>
      </w:r>
      <w:r>
        <w:rPr>
          <w:sz w:val="20"/>
          <w:szCs w:val="20"/>
        </w:rPr>
        <w:t xml:space="preserve"> 2020 г</w:t>
      </w:r>
    </w:p>
    <w:p w:rsidR="004B3F6C" w:rsidRDefault="004B3F6C" w:rsidP="0085272B">
      <w:pPr>
        <w:jc w:val="center"/>
        <w:rPr>
          <w:sz w:val="20"/>
          <w:szCs w:val="20"/>
        </w:rPr>
      </w:pPr>
    </w:p>
    <w:p w:rsidR="004B3F6C" w:rsidRDefault="004B3F6C" w:rsidP="0085272B">
      <w:pPr>
        <w:spacing w:line="360" w:lineRule="auto"/>
        <w:jc w:val="center"/>
        <w:rPr>
          <w:b/>
          <w:bCs/>
          <w:sz w:val="20"/>
          <w:szCs w:val="20"/>
        </w:rPr>
      </w:pPr>
    </w:p>
    <w:p w:rsidR="004B3F6C" w:rsidRDefault="004B3F6C" w:rsidP="0085272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Рабочая программа  по учебному  предмету «Окружающий мир»</w:t>
      </w:r>
    </w:p>
    <w:p w:rsidR="004B3F6C" w:rsidRDefault="004B3F6C" w:rsidP="0085272B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4 класс</w:t>
      </w:r>
    </w:p>
    <w:p w:rsidR="004B3F6C" w:rsidRDefault="004B3F6C" w:rsidP="0085272B">
      <w:pPr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на 2020-2021 учебный год</w:t>
      </w:r>
    </w:p>
    <w:p w:rsidR="004B3F6C" w:rsidRDefault="004B3F6C" w:rsidP="0085272B">
      <w:pPr>
        <w:spacing w:line="360" w:lineRule="auto"/>
        <w:jc w:val="center"/>
        <w:rPr>
          <w:b/>
          <w:bCs/>
          <w:sz w:val="20"/>
          <w:szCs w:val="20"/>
        </w:rPr>
      </w:pPr>
    </w:p>
    <w:p w:rsidR="004B3F6C" w:rsidRDefault="004B3F6C" w:rsidP="0085272B">
      <w:pPr>
        <w:spacing w:line="360" w:lineRule="auto"/>
        <w:jc w:val="center"/>
        <w:rPr>
          <w:b/>
          <w:bCs/>
          <w:sz w:val="20"/>
          <w:szCs w:val="20"/>
        </w:rPr>
      </w:pPr>
    </w:p>
    <w:p w:rsidR="004B3F6C" w:rsidRDefault="004B3F6C" w:rsidP="0085272B">
      <w:pPr>
        <w:spacing w:line="360" w:lineRule="auto"/>
        <w:jc w:val="center"/>
        <w:rPr>
          <w:b/>
          <w:bCs/>
          <w:sz w:val="20"/>
          <w:szCs w:val="20"/>
        </w:rPr>
      </w:pPr>
    </w:p>
    <w:p w:rsidR="004B3F6C" w:rsidRDefault="004B3F6C" w:rsidP="0085272B">
      <w:pPr>
        <w:spacing w:line="360" w:lineRule="auto"/>
        <w:jc w:val="center"/>
        <w:rPr>
          <w:b/>
          <w:bCs/>
          <w:sz w:val="20"/>
          <w:szCs w:val="20"/>
        </w:rPr>
      </w:pPr>
    </w:p>
    <w:p w:rsidR="004B3F6C" w:rsidRDefault="004B3F6C" w:rsidP="0085272B">
      <w:pPr>
        <w:spacing w:line="360" w:lineRule="auto"/>
        <w:jc w:val="center"/>
        <w:rPr>
          <w:b/>
          <w:bCs/>
          <w:sz w:val="20"/>
          <w:szCs w:val="20"/>
        </w:rPr>
      </w:pPr>
    </w:p>
    <w:p w:rsidR="004B3F6C" w:rsidRDefault="004B3F6C" w:rsidP="0085272B">
      <w:pPr>
        <w:spacing w:line="360" w:lineRule="auto"/>
        <w:jc w:val="center"/>
        <w:rPr>
          <w:sz w:val="20"/>
          <w:szCs w:val="20"/>
        </w:rPr>
      </w:pPr>
    </w:p>
    <w:p w:rsidR="004B3F6C" w:rsidRDefault="004B3F6C" w:rsidP="0085272B">
      <w:pPr>
        <w:spacing w:line="360" w:lineRule="auto"/>
        <w:jc w:val="center"/>
        <w:rPr>
          <w:sz w:val="20"/>
          <w:szCs w:val="20"/>
        </w:rPr>
      </w:pPr>
    </w:p>
    <w:p w:rsidR="004B3F6C" w:rsidRDefault="004B3F6C" w:rsidP="0085272B">
      <w:pPr>
        <w:spacing w:line="360" w:lineRule="auto"/>
        <w:jc w:val="right"/>
        <w:rPr>
          <w:b/>
          <w:bCs/>
          <w:sz w:val="20"/>
          <w:szCs w:val="20"/>
        </w:rPr>
      </w:pPr>
      <w:r>
        <w:rPr>
          <w:sz w:val="20"/>
          <w:szCs w:val="20"/>
        </w:rPr>
        <w:t>Рабочую  программу составила</w:t>
      </w:r>
    </w:p>
    <w:p w:rsidR="004B3F6C" w:rsidRDefault="004B3F6C" w:rsidP="0085272B">
      <w:pPr>
        <w:jc w:val="right"/>
        <w:rPr>
          <w:sz w:val="20"/>
          <w:szCs w:val="20"/>
        </w:rPr>
      </w:pPr>
      <w:r>
        <w:rPr>
          <w:sz w:val="20"/>
          <w:szCs w:val="20"/>
        </w:rPr>
        <w:t>учитель начальных классов: Аллагулова Р. А.</w:t>
      </w:r>
    </w:p>
    <w:p w:rsidR="004B3F6C" w:rsidRDefault="004B3F6C" w:rsidP="0085272B">
      <w:pPr>
        <w:jc w:val="center"/>
        <w:rPr>
          <w:sz w:val="20"/>
          <w:szCs w:val="20"/>
        </w:rPr>
      </w:pPr>
    </w:p>
    <w:p w:rsidR="004B3F6C" w:rsidRDefault="004B3F6C" w:rsidP="0085272B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</w:t>
      </w:r>
    </w:p>
    <w:p w:rsidR="004B3F6C" w:rsidRDefault="004B3F6C" w:rsidP="0085272B">
      <w:pPr>
        <w:rPr>
          <w:sz w:val="20"/>
          <w:szCs w:val="20"/>
        </w:rPr>
      </w:pPr>
    </w:p>
    <w:p w:rsidR="004B3F6C" w:rsidRDefault="004B3F6C" w:rsidP="0085272B">
      <w:pPr>
        <w:rPr>
          <w:sz w:val="20"/>
          <w:szCs w:val="20"/>
        </w:rPr>
      </w:pPr>
    </w:p>
    <w:p w:rsidR="004B3F6C" w:rsidRDefault="004B3F6C" w:rsidP="0085272B">
      <w:pPr>
        <w:rPr>
          <w:sz w:val="20"/>
          <w:szCs w:val="20"/>
        </w:rPr>
      </w:pPr>
    </w:p>
    <w:p w:rsidR="004B3F6C" w:rsidRDefault="004B3F6C" w:rsidP="0085272B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2020г</w:t>
      </w:r>
    </w:p>
    <w:p w:rsidR="004B3F6C" w:rsidRDefault="004B3F6C" w:rsidP="0085272B"/>
    <w:p w:rsidR="004B3F6C" w:rsidRDefault="004B3F6C" w:rsidP="00C51498">
      <w:pPr>
        <w:pStyle w:val="Default"/>
        <w:jc w:val="center"/>
        <w:rPr>
          <w:b/>
          <w:bCs/>
        </w:rPr>
      </w:pPr>
    </w:p>
    <w:p w:rsidR="004B3F6C" w:rsidRDefault="004B3F6C" w:rsidP="00C51498">
      <w:pPr>
        <w:pStyle w:val="Default"/>
        <w:jc w:val="center"/>
        <w:rPr>
          <w:b/>
          <w:bCs/>
        </w:rPr>
      </w:pPr>
    </w:p>
    <w:p w:rsidR="004B3F6C" w:rsidRDefault="004B3F6C" w:rsidP="00C51498">
      <w:pPr>
        <w:pStyle w:val="Default"/>
        <w:jc w:val="center"/>
        <w:rPr>
          <w:b/>
          <w:bCs/>
        </w:rPr>
      </w:pPr>
    </w:p>
    <w:p w:rsidR="004B3F6C" w:rsidRDefault="004B3F6C" w:rsidP="00C51498">
      <w:pPr>
        <w:pStyle w:val="Default"/>
        <w:jc w:val="center"/>
        <w:rPr>
          <w:b/>
          <w:bCs/>
        </w:rPr>
      </w:pPr>
    </w:p>
    <w:p w:rsidR="004B3F6C" w:rsidRDefault="004B3F6C" w:rsidP="00C51498">
      <w:pPr>
        <w:pStyle w:val="Default"/>
        <w:jc w:val="center"/>
        <w:rPr>
          <w:b/>
          <w:bCs/>
        </w:rPr>
      </w:pPr>
    </w:p>
    <w:p w:rsidR="004B3F6C" w:rsidRDefault="004B3F6C" w:rsidP="00C51498">
      <w:pPr>
        <w:pStyle w:val="Default"/>
        <w:jc w:val="center"/>
        <w:rPr>
          <w:b/>
          <w:bCs/>
        </w:rPr>
      </w:pPr>
    </w:p>
    <w:p w:rsidR="004B3F6C" w:rsidRDefault="004B3F6C" w:rsidP="00C51498">
      <w:pPr>
        <w:pStyle w:val="Default"/>
        <w:jc w:val="center"/>
        <w:rPr>
          <w:b/>
          <w:bCs/>
        </w:rPr>
      </w:pPr>
    </w:p>
    <w:p w:rsidR="004B3F6C" w:rsidRDefault="004B3F6C" w:rsidP="00C51498">
      <w:pPr>
        <w:pStyle w:val="Default"/>
        <w:jc w:val="center"/>
        <w:rPr>
          <w:b/>
          <w:bCs/>
        </w:rPr>
      </w:pPr>
    </w:p>
    <w:p w:rsidR="004B3F6C" w:rsidRDefault="004B3F6C" w:rsidP="00C51498">
      <w:pPr>
        <w:pStyle w:val="Default"/>
        <w:jc w:val="center"/>
        <w:rPr>
          <w:b/>
          <w:bCs/>
        </w:rPr>
      </w:pPr>
    </w:p>
    <w:p w:rsidR="004B3F6C" w:rsidRPr="0085272B" w:rsidRDefault="004B3F6C" w:rsidP="0085272B">
      <w:pPr>
        <w:pStyle w:val="Default"/>
        <w:rPr>
          <w:b/>
          <w:bCs/>
          <w:sz w:val="22"/>
          <w:szCs w:val="22"/>
        </w:rPr>
      </w:pPr>
      <w:r>
        <w:rPr>
          <w:b/>
          <w:bCs/>
        </w:rPr>
        <w:t xml:space="preserve">         </w:t>
      </w:r>
      <w:r w:rsidRPr="0085272B">
        <w:rPr>
          <w:b/>
          <w:bCs/>
          <w:sz w:val="22"/>
          <w:szCs w:val="22"/>
        </w:rPr>
        <w:t>Планируемые результаты</w:t>
      </w:r>
    </w:p>
    <w:p w:rsidR="004B3F6C" w:rsidRPr="0085272B" w:rsidRDefault="004B3F6C" w:rsidP="0076721E">
      <w:pPr>
        <w:pStyle w:val="Default"/>
        <w:jc w:val="both"/>
        <w:rPr>
          <w:sz w:val="22"/>
          <w:szCs w:val="22"/>
        </w:rPr>
      </w:pPr>
      <w:r w:rsidRPr="0085272B">
        <w:rPr>
          <w:b/>
          <w:bCs/>
          <w:sz w:val="22"/>
          <w:szCs w:val="22"/>
        </w:rPr>
        <w:t xml:space="preserve">Личностными результатами </w:t>
      </w:r>
      <w:r w:rsidRPr="0085272B">
        <w:rPr>
          <w:sz w:val="22"/>
          <w:szCs w:val="22"/>
        </w:rPr>
        <w:t xml:space="preserve">изучения курса «Окружающий мир» в 4 классе является формирование следующих умений: </w:t>
      </w:r>
    </w:p>
    <w:p w:rsidR="004B3F6C" w:rsidRPr="0085272B" w:rsidRDefault="004B3F6C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 Самостоятельно определять и высказывать самые простые общие для всех людей правила поведения (основы общечеловеческих нравственных ценностей). В предложенных ситуациях, опираясь на общие для всех правила поведения, делать выбор, какой поступок совершить. </w:t>
      </w:r>
    </w:p>
    <w:p w:rsidR="004B3F6C" w:rsidRPr="0085272B" w:rsidRDefault="004B3F6C" w:rsidP="0076721E">
      <w:pPr>
        <w:pStyle w:val="Default"/>
        <w:jc w:val="both"/>
        <w:rPr>
          <w:sz w:val="22"/>
          <w:szCs w:val="22"/>
        </w:rPr>
      </w:pPr>
      <w:r w:rsidRPr="0085272B">
        <w:rPr>
          <w:b/>
          <w:bCs/>
          <w:sz w:val="22"/>
          <w:szCs w:val="22"/>
        </w:rPr>
        <w:t xml:space="preserve">Познавательные УУД: </w:t>
      </w:r>
    </w:p>
    <w:p w:rsidR="004B3F6C" w:rsidRPr="0085272B" w:rsidRDefault="004B3F6C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 Перерабатывать полученную информацию: сравнивать и группировать факты и явления;определять причины явлений, событий. </w:t>
      </w:r>
    </w:p>
    <w:p w:rsidR="004B3F6C" w:rsidRPr="0085272B" w:rsidRDefault="004B3F6C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 Перерабатывать полученную информацию: делать выводы на основе обобщения знаний. </w:t>
      </w:r>
    </w:p>
    <w:p w:rsidR="004B3F6C" w:rsidRPr="0085272B" w:rsidRDefault="004B3F6C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 Преобразовывать информацию из одной формы в другую: составлять простой план учебно-научного текста. </w:t>
      </w:r>
    </w:p>
    <w:p w:rsidR="004B3F6C" w:rsidRPr="0085272B" w:rsidRDefault="004B3F6C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Преобразовывать информацию из одной формы в другую: представлять информацию в виде текста, таблицы, схемы. </w:t>
      </w:r>
    </w:p>
    <w:p w:rsidR="004B3F6C" w:rsidRPr="0085272B" w:rsidRDefault="004B3F6C" w:rsidP="0076721E">
      <w:pPr>
        <w:pStyle w:val="Default"/>
        <w:jc w:val="both"/>
        <w:rPr>
          <w:sz w:val="22"/>
          <w:szCs w:val="22"/>
        </w:rPr>
      </w:pPr>
      <w:r w:rsidRPr="0085272B">
        <w:rPr>
          <w:b/>
          <w:bCs/>
          <w:sz w:val="22"/>
          <w:szCs w:val="22"/>
        </w:rPr>
        <w:t xml:space="preserve">Коммуникативные УУД: </w:t>
      </w:r>
    </w:p>
    <w:p w:rsidR="004B3F6C" w:rsidRPr="0085272B" w:rsidRDefault="004B3F6C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Слушать других, пытаться принимать другую точку зрения, быть готовым изменить свою точку зрения. </w:t>
      </w:r>
    </w:p>
    <w:p w:rsidR="004B3F6C" w:rsidRPr="0085272B" w:rsidRDefault="004B3F6C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от известного; выделять главное; составлять план. </w:t>
      </w:r>
    </w:p>
    <w:p w:rsidR="004B3F6C" w:rsidRPr="0085272B" w:rsidRDefault="004B3F6C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Договариваться с людьми: выполняя различные роли в группе, сотрудничать в совместном решении проблемы (задачи). </w:t>
      </w:r>
    </w:p>
    <w:p w:rsidR="004B3F6C" w:rsidRPr="0085272B" w:rsidRDefault="004B3F6C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Учиться уважительно относиться к позиции другого, пытаться договариваться. </w:t>
      </w:r>
    </w:p>
    <w:p w:rsidR="004B3F6C" w:rsidRPr="0085272B" w:rsidRDefault="004B3F6C" w:rsidP="00801205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Fonts w:eastAsia="@Arial Unicode MS"/>
          <w:color w:val="000000"/>
          <w:sz w:val="22"/>
          <w:szCs w:val="22"/>
        </w:rPr>
      </w:pPr>
      <w:r w:rsidRPr="0085272B">
        <w:rPr>
          <w:rFonts w:eastAsia="@Arial Unicode MS"/>
          <w:color w:val="000000"/>
          <w:sz w:val="22"/>
          <w:szCs w:val="22"/>
        </w:rPr>
        <w:t>В результате изучения курса «Окружающий мир» обучающиеся на уровне начального общего образования:</w:t>
      </w:r>
    </w:p>
    <w:p w:rsidR="004B3F6C" w:rsidRPr="0085272B" w:rsidRDefault="004B3F6C" w:rsidP="00801205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Fonts w:eastAsia="@Arial Unicode MS"/>
          <w:color w:val="000000"/>
          <w:sz w:val="22"/>
          <w:szCs w:val="22"/>
        </w:rPr>
      </w:pPr>
      <w:r w:rsidRPr="0085272B">
        <w:rPr>
          <w:rFonts w:eastAsia="@Arial Unicode MS"/>
          <w:color w:val="000000"/>
          <w:sz w:val="22"/>
          <w:szCs w:val="22"/>
        </w:rPr>
        <w:t>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4B3F6C" w:rsidRPr="0085272B" w:rsidRDefault="004B3F6C" w:rsidP="00801205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Fonts w:eastAsia="@Arial Unicode MS"/>
          <w:color w:val="000000"/>
          <w:sz w:val="22"/>
          <w:szCs w:val="22"/>
        </w:rPr>
      </w:pPr>
      <w:r w:rsidRPr="0085272B">
        <w:rPr>
          <w:rFonts w:eastAsia="@Arial Unicode MS"/>
          <w:color w:val="000000"/>
          <w:sz w:val="22"/>
          <w:szCs w:val="22"/>
        </w:rPr>
        <w:t>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4B3F6C" w:rsidRPr="0085272B" w:rsidRDefault="004B3F6C" w:rsidP="00801205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Fonts w:eastAsia="@Arial Unicode MS"/>
          <w:color w:val="000000"/>
          <w:sz w:val="22"/>
          <w:szCs w:val="22"/>
        </w:rPr>
      </w:pPr>
      <w:r w:rsidRPr="0085272B">
        <w:rPr>
          <w:rFonts w:eastAsia="@Arial Unicode MS"/>
          <w:color w:val="000000"/>
          <w:sz w:val="22"/>
          <w:szCs w:val="22"/>
        </w:rPr>
        <w:t>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свое место в ближайшем окружении;</w:t>
      </w:r>
    </w:p>
    <w:p w:rsidR="004B3F6C" w:rsidRPr="0085272B" w:rsidRDefault="004B3F6C" w:rsidP="00801205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Fonts w:eastAsia="@Arial Unicode MS"/>
          <w:color w:val="000000"/>
          <w:sz w:val="22"/>
          <w:szCs w:val="22"/>
        </w:rPr>
      </w:pPr>
      <w:r w:rsidRPr="0085272B">
        <w:rPr>
          <w:rFonts w:eastAsia="@Arial Unicode MS"/>
          <w:color w:val="000000"/>
          <w:spacing w:val="-4"/>
          <w:sz w:val="22"/>
          <w:szCs w:val="22"/>
        </w:rPr>
        <w:t>получат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</w:t>
      </w:r>
      <w:r w:rsidRPr="0085272B">
        <w:rPr>
          <w:rFonts w:eastAsia="@Arial Unicode MS"/>
          <w:color w:val="000000"/>
          <w:sz w:val="22"/>
          <w:szCs w:val="22"/>
        </w:rPr>
        <w:t>;</w:t>
      </w:r>
    </w:p>
    <w:p w:rsidR="004B3F6C" w:rsidRPr="0085272B" w:rsidRDefault="004B3F6C" w:rsidP="00801205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Fonts w:eastAsia="@Arial Unicode MS"/>
          <w:color w:val="000000"/>
          <w:sz w:val="22"/>
          <w:szCs w:val="22"/>
        </w:rPr>
      </w:pPr>
      <w:r w:rsidRPr="0085272B">
        <w:rPr>
          <w:rFonts w:eastAsia="@Arial Unicode MS"/>
          <w:color w:val="000000"/>
          <w:sz w:val="22"/>
          <w:szCs w:val="22"/>
        </w:rPr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</w:p>
    <w:p w:rsidR="004B3F6C" w:rsidRPr="0085272B" w:rsidRDefault="004B3F6C" w:rsidP="00801205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Fonts w:eastAsia="@Arial Unicode MS"/>
          <w:color w:val="000000"/>
          <w:sz w:val="22"/>
          <w:szCs w:val="22"/>
        </w:rPr>
      </w:pPr>
      <w:r w:rsidRPr="0085272B">
        <w:rPr>
          <w:rFonts w:eastAsia="@Arial Unicode MS"/>
          <w:color w:val="000000"/>
          <w:sz w:val="22"/>
          <w:szCs w:val="22"/>
        </w:rPr>
        <w:t>получат возможность приобрести базовые умения работы с ИКТ-средствами, поиска информации в электронных источниках и контролируемом Интернете, научатся создавать сообщения в виде текстов, аудио</w:t>
      </w:r>
      <w:r w:rsidRPr="0085272B">
        <w:rPr>
          <w:rFonts w:eastAsia="@Arial Unicode MS"/>
          <w:color w:val="000000"/>
          <w:sz w:val="22"/>
          <w:szCs w:val="22"/>
        </w:rPr>
        <w:noBreakHyphen/>
        <w:t xml:space="preserve"> и видеофрагментов, готовить и проводить небольшие презентации в поддержку собственных сообщений;</w:t>
      </w:r>
    </w:p>
    <w:p w:rsidR="004B3F6C" w:rsidRPr="0085272B" w:rsidRDefault="004B3F6C" w:rsidP="00801205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Fonts w:eastAsia="@Arial Unicode MS"/>
          <w:color w:val="000000"/>
          <w:sz w:val="22"/>
          <w:szCs w:val="22"/>
        </w:rPr>
      </w:pPr>
      <w:r w:rsidRPr="0085272B">
        <w:rPr>
          <w:rFonts w:eastAsia="@Arial Unicode MS"/>
          <w:color w:val="000000"/>
          <w:sz w:val="22"/>
          <w:szCs w:val="22"/>
        </w:rPr>
        <w:t>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4B3F6C" w:rsidRPr="0085272B" w:rsidRDefault="004B3F6C" w:rsidP="0080120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85272B">
        <w:rPr>
          <w:rFonts w:eastAsia="@Arial Unicode MS"/>
          <w:sz w:val="22"/>
          <w:szCs w:val="22"/>
        </w:rPr>
        <w:t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природо- и культуросообразного поведения в окружающей природной и социальной среде.</w:t>
      </w:r>
    </w:p>
    <w:p w:rsidR="004B3F6C" w:rsidRPr="0085272B" w:rsidRDefault="004B3F6C" w:rsidP="00801205">
      <w:pPr>
        <w:keepNext/>
        <w:autoSpaceDE w:val="0"/>
        <w:autoSpaceDN w:val="0"/>
        <w:adjustRightInd w:val="0"/>
        <w:ind w:firstLine="454"/>
        <w:jc w:val="both"/>
        <w:rPr>
          <w:b/>
          <w:bCs/>
          <w:sz w:val="22"/>
          <w:szCs w:val="22"/>
        </w:rPr>
      </w:pPr>
      <w:r w:rsidRPr="0085272B">
        <w:rPr>
          <w:b/>
          <w:bCs/>
          <w:sz w:val="22"/>
          <w:szCs w:val="22"/>
        </w:rPr>
        <w:t>Человек и природа</w:t>
      </w:r>
    </w:p>
    <w:p w:rsidR="004B3F6C" w:rsidRPr="0085272B" w:rsidRDefault="004B3F6C" w:rsidP="00801205">
      <w:pPr>
        <w:autoSpaceDE w:val="0"/>
        <w:autoSpaceDN w:val="0"/>
        <w:adjustRightInd w:val="0"/>
        <w:ind w:firstLine="454"/>
        <w:jc w:val="both"/>
        <w:rPr>
          <w:b/>
          <w:bCs/>
          <w:sz w:val="22"/>
          <w:szCs w:val="22"/>
        </w:rPr>
      </w:pPr>
      <w:r w:rsidRPr="0085272B">
        <w:rPr>
          <w:b/>
          <w:bCs/>
          <w:sz w:val="22"/>
          <w:szCs w:val="22"/>
        </w:rPr>
        <w:t>Выпускник научится:</w:t>
      </w:r>
    </w:p>
    <w:p w:rsidR="004B3F6C" w:rsidRPr="0085272B" w:rsidRDefault="004B3F6C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узнавать изученные объекты и явления живой и неживой природы;</w:t>
      </w:r>
    </w:p>
    <w:p w:rsidR="004B3F6C" w:rsidRPr="0085272B" w:rsidRDefault="004B3F6C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pacing w:val="2"/>
          <w:sz w:val="22"/>
          <w:szCs w:val="22"/>
        </w:rPr>
        <w:t xml:space="preserve">описывать на основе предложенного плана изученные </w:t>
      </w:r>
      <w:r w:rsidRPr="0085272B">
        <w:rPr>
          <w:sz w:val="22"/>
          <w:szCs w:val="22"/>
        </w:rPr>
        <w:t>объекты и явления живой и неживой природы, выделять их существенные признаки;</w:t>
      </w:r>
    </w:p>
    <w:p w:rsidR="004B3F6C" w:rsidRPr="0085272B" w:rsidRDefault="004B3F6C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природы;</w:t>
      </w:r>
    </w:p>
    <w:p w:rsidR="004B3F6C" w:rsidRPr="0085272B" w:rsidRDefault="004B3F6C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</w:r>
    </w:p>
    <w:p w:rsidR="004B3F6C" w:rsidRPr="0085272B" w:rsidRDefault="004B3F6C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и правилам техники безопасности при проведении наблюдений и опытов;</w:t>
      </w:r>
    </w:p>
    <w:p w:rsidR="004B3F6C" w:rsidRPr="0085272B" w:rsidRDefault="004B3F6C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использовать естественно</w:t>
      </w:r>
      <w:r w:rsidRPr="0085272B">
        <w:rPr>
          <w:sz w:val="22"/>
          <w:szCs w:val="22"/>
        </w:rPr>
        <w:softHyphen/>
        <w:t xml:space="preserve">научные тексты (на бумажных </w:t>
      </w:r>
      <w:r w:rsidRPr="0085272B">
        <w:rPr>
          <w:spacing w:val="2"/>
          <w:sz w:val="22"/>
          <w:szCs w:val="22"/>
        </w:rPr>
        <w:t xml:space="preserve">и электронных носителях, в том числе в контролируемом </w:t>
      </w:r>
      <w:r w:rsidRPr="0085272B">
        <w:rPr>
          <w:sz w:val="22"/>
          <w:szCs w:val="22"/>
        </w:rPr>
        <w:t>Интернете) с целью поиска и извлечения информации, ответов на вопросы, объяснений, создания собственных устных или письменных высказываний;</w:t>
      </w:r>
    </w:p>
    <w:p w:rsidR="004B3F6C" w:rsidRPr="0085272B" w:rsidRDefault="004B3F6C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4B3F6C" w:rsidRPr="0085272B" w:rsidRDefault="004B3F6C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pacing w:val="2"/>
          <w:sz w:val="22"/>
          <w:szCs w:val="22"/>
        </w:rPr>
        <w:t xml:space="preserve">использовать готовые модели (глобус, карту, план) для </w:t>
      </w:r>
      <w:r w:rsidRPr="0085272B">
        <w:rPr>
          <w:sz w:val="22"/>
          <w:szCs w:val="22"/>
        </w:rPr>
        <w:t>объяснения явлений или описания свойств объектов;</w:t>
      </w:r>
    </w:p>
    <w:p w:rsidR="004B3F6C" w:rsidRPr="0085272B" w:rsidRDefault="004B3F6C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pacing w:val="2"/>
          <w:sz w:val="22"/>
          <w:szCs w:val="22"/>
        </w:rPr>
        <w:t xml:space="preserve">обнаруживать простейшие взаимосвязи между живой и </w:t>
      </w:r>
      <w:r w:rsidRPr="0085272B">
        <w:rPr>
          <w:sz w:val="22"/>
          <w:szCs w:val="22"/>
        </w:rPr>
        <w:t>неживой природой, взаимосвязи в живой природе; использовать их для объяснения необходимости бережного отношения к природе;</w:t>
      </w:r>
    </w:p>
    <w:p w:rsidR="004B3F6C" w:rsidRPr="0085272B" w:rsidRDefault="004B3F6C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4B3F6C" w:rsidRPr="0085272B" w:rsidRDefault="004B3F6C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pacing w:val="-2"/>
          <w:sz w:val="22"/>
          <w:szCs w:val="22"/>
        </w:rPr>
        <w:t>понимать необходимость здорового образа жизни, со</w:t>
      </w:r>
      <w:r w:rsidRPr="0085272B">
        <w:rPr>
          <w:sz w:val="22"/>
          <w:szCs w:val="22"/>
        </w:rPr>
        <w:t>блю</w:t>
      </w:r>
      <w:r w:rsidRPr="0085272B">
        <w:rPr>
          <w:spacing w:val="2"/>
          <w:sz w:val="22"/>
          <w:szCs w:val="22"/>
        </w:rPr>
        <w:t>дения правил безопасного поведения; использовать знанияо строении и функционировании организма человека для</w:t>
      </w:r>
      <w:r w:rsidRPr="0085272B">
        <w:rPr>
          <w:sz w:val="22"/>
          <w:szCs w:val="22"/>
        </w:rPr>
        <w:t>сохранения и укрепления своего здоровья.</w:t>
      </w:r>
    </w:p>
    <w:p w:rsidR="004B3F6C" w:rsidRPr="0085272B" w:rsidRDefault="004B3F6C" w:rsidP="00801205">
      <w:pPr>
        <w:autoSpaceDE w:val="0"/>
        <w:autoSpaceDN w:val="0"/>
        <w:adjustRightInd w:val="0"/>
        <w:ind w:firstLine="454"/>
        <w:jc w:val="both"/>
        <w:rPr>
          <w:b/>
          <w:bCs/>
          <w:sz w:val="22"/>
          <w:szCs w:val="22"/>
        </w:rPr>
      </w:pPr>
      <w:r w:rsidRPr="0085272B">
        <w:rPr>
          <w:b/>
          <w:bCs/>
          <w:sz w:val="22"/>
          <w:szCs w:val="22"/>
        </w:rPr>
        <w:t>Выпускник получит возможность научиться:</w:t>
      </w:r>
    </w:p>
    <w:p w:rsidR="004B3F6C" w:rsidRPr="0085272B" w:rsidRDefault="004B3F6C" w:rsidP="00801205">
      <w:pPr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-использовать при проведении практических работ инструменты ИКТ (фото</w:t>
      </w:r>
      <w:r w:rsidRPr="0085272B">
        <w:rPr>
          <w:sz w:val="22"/>
          <w:szCs w:val="22"/>
        </w:rPr>
        <w:noBreakHyphen/>
        <w:t xml:space="preserve"> и видеокамеру, микрофон и</w:t>
      </w:r>
      <w:r w:rsidRPr="0085272B">
        <w:rPr>
          <w:sz w:val="22"/>
          <w:szCs w:val="22"/>
        </w:rPr>
        <w:t> </w:t>
      </w:r>
      <w:r w:rsidRPr="0085272B">
        <w:rPr>
          <w:sz w:val="22"/>
          <w:szCs w:val="22"/>
        </w:rPr>
        <w:t>др.) для записи и обработки информации, готовить небольшие презентации по результатам наблюдений и опытов;</w:t>
      </w:r>
    </w:p>
    <w:p w:rsidR="004B3F6C" w:rsidRPr="0085272B" w:rsidRDefault="004B3F6C" w:rsidP="00801205">
      <w:pPr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-моделировать объекты и отдельные процессы реального мира с использованием виртуальных лабораторий и механизмов, собранных из конструктора;</w:t>
      </w:r>
    </w:p>
    <w:p w:rsidR="004B3F6C" w:rsidRPr="0085272B" w:rsidRDefault="004B3F6C" w:rsidP="00801205">
      <w:pPr>
        <w:jc w:val="both"/>
        <w:outlineLvl w:val="1"/>
        <w:rPr>
          <w:spacing w:val="-4"/>
          <w:sz w:val="22"/>
          <w:szCs w:val="22"/>
        </w:rPr>
      </w:pPr>
      <w:r w:rsidRPr="0085272B">
        <w:rPr>
          <w:sz w:val="22"/>
          <w:szCs w:val="22"/>
        </w:rPr>
        <w:t xml:space="preserve">-осознавать ценность природы и необходимость нести </w:t>
      </w:r>
      <w:r w:rsidRPr="0085272B">
        <w:rPr>
          <w:spacing w:val="-4"/>
          <w:sz w:val="22"/>
          <w:szCs w:val="22"/>
        </w:rPr>
        <w:t>ответственность за её сохранение, соблюдать правила экологичного поведения в школе и в быту (раздельный сбор мусора, экономия воды и электроэнергии) и природной среде;</w:t>
      </w:r>
    </w:p>
    <w:p w:rsidR="004B3F6C" w:rsidRPr="0085272B" w:rsidRDefault="004B3F6C" w:rsidP="00801205">
      <w:pPr>
        <w:jc w:val="both"/>
        <w:outlineLvl w:val="1"/>
        <w:rPr>
          <w:sz w:val="22"/>
          <w:szCs w:val="22"/>
        </w:rPr>
      </w:pPr>
      <w:r w:rsidRPr="0085272B">
        <w:rPr>
          <w:spacing w:val="2"/>
          <w:sz w:val="22"/>
          <w:szCs w:val="22"/>
        </w:rPr>
        <w:t>-пользоваться простыми навыками самоконтроля са</w:t>
      </w:r>
      <w:r w:rsidRPr="0085272B">
        <w:rPr>
          <w:sz w:val="22"/>
          <w:szCs w:val="22"/>
        </w:rPr>
        <w:t>мочувствия для сохранения здоровья; осознанно соблюдать режим дня, правила рационального питания и личной гигиены;</w:t>
      </w:r>
    </w:p>
    <w:p w:rsidR="004B3F6C" w:rsidRPr="0085272B" w:rsidRDefault="004B3F6C" w:rsidP="00801205">
      <w:pPr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 xml:space="preserve">-выполнять правила безопасного поведения в доме, на </w:t>
      </w:r>
      <w:r w:rsidRPr="0085272B">
        <w:rPr>
          <w:spacing w:val="2"/>
          <w:sz w:val="22"/>
          <w:szCs w:val="22"/>
        </w:rPr>
        <w:t>улице, природной среде, оказывать первую помощь при</w:t>
      </w:r>
      <w:r w:rsidRPr="0085272B">
        <w:rPr>
          <w:sz w:val="22"/>
          <w:szCs w:val="22"/>
        </w:rPr>
        <w:t xml:space="preserve">несложных несчастных случаях </w:t>
      </w:r>
      <w:r w:rsidRPr="0085272B">
        <w:rPr>
          <w:spacing w:val="2"/>
          <w:sz w:val="22"/>
          <w:szCs w:val="22"/>
        </w:rPr>
        <w:t xml:space="preserve">планировать, контролировать и оценивать учебные </w:t>
      </w:r>
      <w:r w:rsidRPr="0085272B">
        <w:rPr>
          <w:sz w:val="22"/>
          <w:szCs w:val="22"/>
        </w:rPr>
        <w:t>действия в процессе познания окружающего мира в соответствии с поставленной задачей и условиями её реализации.</w:t>
      </w:r>
    </w:p>
    <w:p w:rsidR="004B3F6C" w:rsidRPr="0085272B" w:rsidRDefault="004B3F6C" w:rsidP="00801205">
      <w:pPr>
        <w:keepNext/>
        <w:autoSpaceDE w:val="0"/>
        <w:autoSpaceDN w:val="0"/>
        <w:adjustRightInd w:val="0"/>
        <w:ind w:firstLine="454"/>
        <w:jc w:val="both"/>
        <w:rPr>
          <w:b/>
          <w:bCs/>
          <w:sz w:val="22"/>
          <w:szCs w:val="22"/>
        </w:rPr>
      </w:pPr>
      <w:r w:rsidRPr="0085272B">
        <w:rPr>
          <w:b/>
          <w:bCs/>
          <w:sz w:val="22"/>
          <w:szCs w:val="22"/>
        </w:rPr>
        <w:t>Человек и общество</w:t>
      </w:r>
    </w:p>
    <w:p w:rsidR="004B3F6C" w:rsidRPr="0085272B" w:rsidRDefault="004B3F6C" w:rsidP="00801205">
      <w:pPr>
        <w:autoSpaceDE w:val="0"/>
        <w:autoSpaceDN w:val="0"/>
        <w:adjustRightInd w:val="0"/>
        <w:ind w:firstLine="454"/>
        <w:jc w:val="both"/>
        <w:rPr>
          <w:b/>
          <w:bCs/>
          <w:sz w:val="22"/>
          <w:szCs w:val="22"/>
        </w:rPr>
      </w:pPr>
      <w:r w:rsidRPr="0085272B">
        <w:rPr>
          <w:b/>
          <w:bCs/>
          <w:sz w:val="22"/>
          <w:szCs w:val="22"/>
        </w:rPr>
        <w:t>Выпускник научится:</w:t>
      </w:r>
    </w:p>
    <w:p w:rsidR="004B3F6C" w:rsidRPr="0085272B" w:rsidRDefault="004B3F6C" w:rsidP="00801205">
      <w:pPr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-узнавать государственную символику Российской Феде</w:t>
      </w:r>
      <w:r w:rsidRPr="0085272B">
        <w:rPr>
          <w:spacing w:val="2"/>
          <w:sz w:val="22"/>
          <w:szCs w:val="22"/>
        </w:rPr>
        <w:t>рации и своего региона; описывать достопримечательности столицы и родного края; находить на карте мира Россий</w:t>
      </w:r>
      <w:r w:rsidRPr="0085272B">
        <w:rPr>
          <w:sz w:val="22"/>
          <w:szCs w:val="22"/>
        </w:rPr>
        <w:t>скую Федерацию, на карте России Москву, свой регион и его главный город;</w:t>
      </w:r>
    </w:p>
    <w:p w:rsidR="004B3F6C" w:rsidRPr="0085272B" w:rsidRDefault="004B3F6C" w:rsidP="00801205">
      <w:pPr>
        <w:jc w:val="both"/>
        <w:outlineLvl w:val="1"/>
        <w:rPr>
          <w:spacing w:val="-2"/>
          <w:sz w:val="22"/>
          <w:szCs w:val="22"/>
        </w:rPr>
      </w:pPr>
      <w:r w:rsidRPr="0085272B">
        <w:rPr>
          <w:sz w:val="22"/>
          <w:szCs w:val="22"/>
        </w:rPr>
        <w:t>-различать прошлое, настоящее, будущее; соотносить из</w:t>
      </w:r>
      <w:r w:rsidRPr="0085272B">
        <w:rPr>
          <w:spacing w:val="-2"/>
          <w:sz w:val="22"/>
          <w:szCs w:val="22"/>
        </w:rPr>
        <w:t>ученные исторические события с датами, конкретную дату с веком; находить место изученных событий на «ленте времени»;</w:t>
      </w:r>
    </w:p>
    <w:p w:rsidR="004B3F6C" w:rsidRPr="0085272B" w:rsidRDefault="004B3F6C" w:rsidP="00801205">
      <w:pPr>
        <w:jc w:val="both"/>
        <w:outlineLvl w:val="1"/>
        <w:rPr>
          <w:sz w:val="22"/>
          <w:szCs w:val="22"/>
        </w:rPr>
      </w:pPr>
      <w:r w:rsidRPr="0085272B">
        <w:rPr>
          <w:spacing w:val="2"/>
          <w:sz w:val="22"/>
          <w:szCs w:val="22"/>
        </w:rPr>
        <w:t xml:space="preserve">-используя дополнительные источники информации (на </w:t>
      </w:r>
      <w:r w:rsidRPr="0085272B">
        <w:rPr>
          <w:sz w:val="22"/>
          <w:szCs w:val="22"/>
        </w:rPr>
        <w:t>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4B3F6C" w:rsidRPr="0085272B" w:rsidRDefault="004B3F6C" w:rsidP="00801205">
      <w:pPr>
        <w:jc w:val="both"/>
        <w:outlineLvl w:val="1"/>
        <w:rPr>
          <w:sz w:val="22"/>
          <w:szCs w:val="22"/>
        </w:rPr>
      </w:pPr>
      <w:r w:rsidRPr="0085272B">
        <w:rPr>
          <w:spacing w:val="2"/>
          <w:sz w:val="22"/>
          <w:szCs w:val="22"/>
        </w:rPr>
        <w:t>-оценивать характер взаимоотношений людей в различ</w:t>
      </w:r>
      <w:r w:rsidRPr="0085272B">
        <w:rPr>
          <w:sz w:val="22"/>
          <w:szCs w:val="22"/>
        </w:rPr>
        <w:t xml:space="preserve">ных социальных группах (семья, группа сверстников, этнос), </w:t>
      </w:r>
      <w:r w:rsidRPr="0085272B">
        <w:rPr>
          <w:spacing w:val="2"/>
          <w:sz w:val="22"/>
          <w:szCs w:val="22"/>
        </w:rPr>
        <w:t>в том числе с позиции развития этических чувств, добро</w:t>
      </w:r>
      <w:r w:rsidRPr="0085272B">
        <w:rPr>
          <w:sz w:val="22"/>
          <w:szCs w:val="22"/>
        </w:rPr>
        <w:t>желательности и эмоционально</w:t>
      </w:r>
      <w:r w:rsidRPr="0085272B">
        <w:rPr>
          <w:sz w:val="22"/>
          <w:szCs w:val="22"/>
        </w:rPr>
        <w:softHyphen/>
        <w:t>нравственной отзывчивости, понимания чувств других людей и сопереживания им;</w:t>
      </w:r>
    </w:p>
    <w:p w:rsidR="004B3F6C" w:rsidRPr="0085272B" w:rsidRDefault="004B3F6C" w:rsidP="00801205">
      <w:pPr>
        <w:jc w:val="both"/>
        <w:outlineLvl w:val="1"/>
        <w:rPr>
          <w:sz w:val="22"/>
          <w:szCs w:val="22"/>
        </w:rPr>
      </w:pPr>
      <w:r w:rsidRPr="0085272B">
        <w:rPr>
          <w:spacing w:val="2"/>
          <w:sz w:val="22"/>
          <w:szCs w:val="22"/>
        </w:rPr>
        <w:t xml:space="preserve">-использовать различные справочные издания (словари, </w:t>
      </w:r>
      <w:r w:rsidRPr="0085272B">
        <w:rPr>
          <w:sz w:val="22"/>
          <w:szCs w:val="22"/>
        </w:rPr>
        <w:t xml:space="preserve">энциклопедии) и детскую литературу о человеке и обществе </w:t>
      </w:r>
      <w:r w:rsidRPr="0085272B">
        <w:rPr>
          <w:spacing w:val="2"/>
          <w:sz w:val="22"/>
          <w:szCs w:val="22"/>
        </w:rPr>
        <w:t>с целью поиска информации, ответов на вопросы, объяснений, для создания собственных устных или письменных</w:t>
      </w:r>
      <w:r w:rsidRPr="0085272B">
        <w:rPr>
          <w:sz w:val="22"/>
          <w:szCs w:val="22"/>
        </w:rPr>
        <w:t>высказываний.</w:t>
      </w:r>
    </w:p>
    <w:p w:rsidR="004B3F6C" w:rsidRPr="0085272B" w:rsidRDefault="004B3F6C" w:rsidP="00801205">
      <w:pPr>
        <w:autoSpaceDE w:val="0"/>
        <w:autoSpaceDN w:val="0"/>
        <w:adjustRightInd w:val="0"/>
        <w:ind w:firstLine="454"/>
        <w:jc w:val="both"/>
        <w:rPr>
          <w:b/>
          <w:bCs/>
          <w:sz w:val="22"/>
          <w:szCs w:val="22"/>
        </w:rPr>
      </w:pPr>
      <w:r w:rsidRPr="0085272B">
        <w:rPr>
          <w:b/>
          <w:bCs/>
          <w:sz w:val="22"/>
          <w:szCs w:val="22"/>
        </w:rPr>
        <w:t>Выпускник получит возможность научиться:</w:t>
      </w:r>
    </w:p>
    <w:p w:rsidR="004B3F6C" w:rsidRPr="0085272B" w:rsidRDefault="004B3F6C" w:rsidP="00801205">
      <w:pPr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-осознавать свою неразрывную связь с разнообразными окружающими социальными группами;</w:t>
      </w:r>
    </w:p>
    <w:p w:rsidR="004B3F6C" w:rsidRPr="0085272B" w:rsidRDefault="004B3F6C" w:rsidP="00801205">
      <w:pPr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-ориентироваться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4B3F6C" w:rsidRPr="0085272B" w:rsidRDefault="004B3F6C" w:rsidP="00801205">
      <w:pPr>
        <w:jc w:val="both"/>
        <w:outlineLvl w:val="1"/>
        <w:rPr>
          <w:sz w:val="22"/>
          <w:szCs w:val="22"/>
        </w:rPr>
      </w:pPr>
      <w:r w:rsidRPr="0085272B">
        <w:rPr>
          <w:spacing w:val="2"/>
          <w:sz w:val="22"/>
          <w:szCs w:val="22"/>
        </w:rPr>
        <w:t>-наблюдать и описывать проявления богатства вну</w:t>
      </w:r>
      <w:r w:rsidRPr="0085272B">
        <w:rPr>
          <w:sz w:val="22"/>
          <w:szCs w:val="22"/>
        </w:rPr>
        <w:t>треннего мира человека в его созидательной деятельности на благо семьи, в интересах образовательной организации, социума, этноса, страны;</w:t>
      </w:r>
    </w:p>
    <w:p w:rsidR="004B3F6C" w:rsidRPr="0085272B" w:rsidRDefault="004B3F6C" w:rsidP="00801205">
      <w:pPr>
        <w:jc w:val="both"/>
        <w:outlineLvl w:val="1"/>
        <w:rPr>
          <w:sz w:val="22"/>
          <w:szCs w:val="22"/>
        </w:rPr>
      </w:pPr>
      <w:r w:rsidRPr="0085272B">
        <w:rPr>
          <w:spacing w:val="-2"/>
          <w:sz w:val="22"/>
          <w:szCs w:val="22"/>
        </w:rPr>
        <w:t>-проявлять уважение и готовность выполнять совместно установленные договорённости и правила, в том числе правила общения со взрослыми и сверстниками в официальной обстановке; участвовать в коллективной коммуника</w:t>
      </w:r>
      <w:r w:rsidRPr="0085272B">
        <w:rPr>
          <w:sz w:val="22"/>
          <w:szCs w:val="22"/>
        </w:rPr>
        <w:t xml:space="preserve">тивной деятельности в информационной образовательной </w:t>
      </w:r>
      <w:r w:rsidRPr="0085272B">
        <w:rPr>
          <w:spacing w:val="-2"/>
          <w:sz w:val="22"/>
          <w:szCs w:val="22"/>
        </w:rPr>
        <w:t xml:space="preserve">сред </w:t>
      </w:r>
      <w:r w:rsidRPr="0085272B">
        <w:rPr>
          <w:spacing w:val="2"/>
          <w:sz w:val="22"/>
          <w:szCs w:val="22"/>
        </w:rPr>
        <w:t xml:space="preserve">определять общую цель в совместной деятельности </w:t>
      </w:r>
      <w:r w:rsidRPr="0085272B">
        <w:rPr>
          <w:sz w:val="22"/>
          <w:szCs w:val="22"/>
        </w:rPr>
        <w:t>и пути её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</w:t>
      </w:r>
    </w:p>
    <w:p w:rsidR="004B3F6C" w:rsidRPr="0085272B" w:rsidRDefault="004B3F6C" w:rsidP="00606587">
      <w:pPr>
        <w:jc w:val="both"/>
        <w:outlineLvl w:val="1"/>
        <w:rPr>
          <w:b/>
          <w:bCs/>
          <w:sz w:val="22"/>
          <w:szCs w:val="22"/>
        </w:rPr>
      </w:pPr>
      <w:r w:rsidRPr="0085272B">
        <w:rPr>
          <w:b/>
          <w:bCs/>
          <w:sz w:val="22"/>
          <w:szCs w:val="22"/>
        </w:rPr>
        <w:t xml:space="preserve">                                                                Содержание учебного предмета «Окружающий мир» 4класс                    </w:t>
      </w:r>
    </w:p>
    <w:p w:rsidR="004B3F6C" w:rsidRPr="0085272B" w:rsidRDefault="004B3F6C" w:rsidP="00606587">
      <w:pPr>
        <w:jc w:val="both"/>
        <w:outlineLvl w:val="1"/>
        <w:rPr>
          <w:i/>
          <w:iCs/>
          <w:spacing w:val="-2"/>
          <w:sz w:val="22"/>
          <w:szCs w:val="22"/>
        </w:rPr>
      </w:pPr>
      <w:r w:rsidRPr="0085272B">
        <w:rPr>
          <w:b/>
          <w:bCs/>
          <w:sz w:val="22"/>
          <w:szCs w:val="22"/>
        </w:rPr>
        <w:t xml:space="preserve">Человек и природа (40ч) </w:t>
      </w:r>
    </w:p>
    <w:p w:rsidR="004B3F6C" w:rsidRPr="0085272B" w:rsidRDefault="004B3F6C" w:rsidP="006C72C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Общее представление о вселенной, Солнечной системе, размерах Земли по сравнению с размером Солнца. Одно из теоретических предположений ученых о возникновении Солнца. Планеты Солнечной системы (название, расположение на орбитах по отношению к Солнцу). Вращение Земли вокруг своей оси как причина смены дня и ночи. Вращение Земли вокруг Солнца как причина смены времен года. </w:t>
      </w:r>
    </w:p>
    <w:p w:rsidR="004B3F6C" w:rsidRPr="0085272B" w:rsidRDefault="004B3F6C" w:rsidP="006C72C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Природные зоны России: общее представление, расположение на карте природных зон России, основные природные зоны (ледяная зона, зона тундры, зона лесов, зона степей, зона пустынь, зона субтропиков). Горные области. Климат природных зон, растительный и животный мир, особенности труда и быта людей, влияние человека на природу. Положительное и отрицательное влияние деятельности человека на природу. Соблюдение экологических правил поведения во время прогулок в лес, в парк, на луг (охрана поверхности земли от уплотнения почвы и разрушения лесной подстилки, от загрязнения поверхности земли полиэтиленовыми пакетами, пластиковыми бутылками, осколками стекла). </w:t>
      </w:r>
    </w:p>
    <w:p w:rsidR="004B3F6C" w:rsidRPr="0085272B" w:rsidRDefault="004B3F6C" w:rsidP="006C72C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Родной край-часть великой России. Карта родного края. Полезные ископаемые. Поверхность и водоемы родного края. Растительный и животный мир края. Заповедные места. Посильное участие в охране природы родного края. Московское время, часовые пояса. </w:t>
      </w:r>
    </w:p>
    <w:p w:rsidR="004B3F6C" w:rsidRPr="0085272B" w:rsidRDefault="004B3F6C" w:rsidP="006C72C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Общее представление о строении тела человека. Система органов: органы чувств, опорно-двигательная, пищеварительная, дыхательная, кровеносная, нервная. Роль органов чувств в жизнедеятельности организма. Гигиена систем органов. </w:t>
      </w:r>
    </w:p>
    <w:p w:rsidR="004B3F6C" w:rsidRPr="0085272B" w:rsidRDefault="004B3F6C" w:rsidP="006C72CE">
      <w:pPr>
        <w:pStyle w:val="Default"/>
        <w:jc w:val="both"/>
        <w:rPr>
          <w:sz w:val="22"/>
          <w:szCs w:val="22"/>
        </w:rPr>
      </w:pPr>
      <w:r w:rsidRPr="0085272B">
        <w:rPr>
          <w:b/>
          <w:bCs/>
          <w:sz w:val="22"/>
          <w:szCs w:val="22"/>
        </w:rPr>
        <w:t xml:space="preserve">Человек и общество (24ч) </w:t>
      </w:r>
    </w:p>
    <w:p w:rsidR="004B3F6C" w:rsidRPr="0085272B" w:rsidRDefault="004B3F6C" w:rsidP="006C72C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Наша родина- Россия. Российская Федерация. Государственная символика Российской Федерации: Государственный герб России, Государственный флаг России, Государственный гимн России. Конституция- Основной закон Российской Федерации. Права ребенка. Президент Российской Федерации. Правительство и Парламент страны. Депутат от субъекта Российской Федерации (республика, край, город федерального значения- Москва, Санкт- Петербург, автономный округ, Еврейская автономная область) в Парламенте страны как представитель интересов региона. </w:t>
      </w:r>
    </w:p>
    <w:p w:rsidR="004B3F6C" w:rsidRPr="0085272B" w:rsidRDefault="004B3F6C" w:rsidP="006C72C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Россия- многонациональная страна. Народы, населяющие Россию. Русский язык- государственный язык Российской Федерации. Родной край- часть великой России. Родной город (село, поселок), регион (область, край, республика). Название. Расположение края на политико- административной карте России. Карта родного края. Особенности труда людей родного края (добыча полезных ископаемых, растениеводство, животноводство). Народные промыслы. </w:t>
      </w:r>
    </w:p>
    <w:p w:rsidR="004B3F6C" w:rsidRPr="0085272B" w:rsidRDefault="004B3F6C" w:rsidP="006C72C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Россия на карте. Границы России. Название государств, имеющих с Россией сухопутные границы, столицы государств. Морские границы. Морская граница России с Аляской (один из штатов США) и Японией. Имена великих путешественников и ученых, первооткрывателей морей и земель на карте Азии (море Лаптева, мыс Дежнева, пролив Беринга, город Хабаровск, мыс Челюскина). Страны и народы мира. Япония, Соединенные штаты Америки, Великобритания, Франция. Расположение на политической карте, столицы государств, главные достопримечательности. </w:t>
      </w:r>
    </w:p>
    <w:p w:rsidR="004B3F6C" w:rsidRPr="0085272B" w:rsidRDefault="004B3F6C" w:rsidP="00801205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Традиционные российские религии. Вера в единого бога и сохранение традиционной обрядовости. Древние времена-времена многобожия (вера а силу природы). Отличия народов друг от друга (исторические, культурные, духовные, языковые). Народы, верующие в единого бога: христиане (Бог-Богочеловек Иисус Христос), мусульмане (Аллах- духовная власть и сила), буддисты (Будда- духовная связь всех проявлений жизни). </w:t>
      </w:r>
    </w:p>
    <w:p w:rsidR="004B3F6C" w:rsidRPr="0085272B" w:rsidRDefault="004B3F6C" w:rsidP="00801205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Сохранение традиционной истории России. Исторические памятники столицы и исторические события, связанные с ними: памятник Минину и Пожарскому на Красной площади (4 ноября- День народного единства: борьба Российского государства с иноземными захватчиками в начале XVII в., подвиг ополченцев); Триумфальная арка, музей- панорама «бородинская битва» (память о войне 1812 г.); памятник маршалу Г.К. Жукову, Вечный огонь на могиле Неизвестного солдата у Кремлевской стены, имена улиц, площадей, скверов, проспектов (9 мая- День Победы- память страны о героях Великой Отечественной войны 1941-1945 гг.); памятник Юрию Гагарину- первому космонавту планеты Земля, монумент «Спутник» на проспекте Мира, монумент «Покорителям космоса», аллея Героев –космонавтов (12 апреля- День космонавтики); фонтан «Дружба народов» (знаменитый символ Союза Советских Социалистических Республик). </w:t>
      </w:r>
    </w:p>
    <w:p w:rsidR="004B3F6C" w:rsidRPr="0085272B" w:rsidRDefault="004B3F6C" w:rsidP="00EC2531">
      <w:pPr>
        <w:pStyle w:val="Default"/>
        <w:rPr>
          <w:sz w:val="22"/>
          <w:szCs w:val="22"/>
        </w:rPr>
      </w:pPr>
      <w:r w:rsidRPr="0085272B">
        <w:rPr>
          <w:b/>
          <w:bCs/>
          <w:sz w:val="22"/>
          <w:szCs w:val="22"/>
        </w:rPr>
        <w:t xml:space="preserve">Правила безопасного поведения (4ч) </w:t>
      </w:r>
    </w:p>
    <w:p w:rsidR="004B3F6C" w:rsidRPr="0085272B" w:rsidRDefault="004B3F6C" w:rsidP="00EC2531">
      <w:pPr>
        <w:pStyle w:val="Default"/>
        <w:rPr>
          <w:sz w:val="22"/>
          <w:szCs w:val="22"/>
        </w:rPr>
      </w:pPr>
      <w:r w:rsidRPr="0085272B">
        <w:rPr>
          <w:sz w:val="22"/>
          <w:szCs w:val="22"/>
        </w:rPr>
        <w:t xml:space="preserve">Соблюдения правил безопасного поведения во время летних каникул у водоема (предупреждение солнечного удара, ожога кожи, несчастных случаев в воде или вблизи воды у моря во время шторма, прилива, соприкосновение с морскими животными в воде). </w:t>
      </w:r>
    </w:p>
    <w:p w:rsidR="004B3F6C" w:rsidRPr="0085272B" w:rsidRDefault="004B3F6C" w:rsidP="00EC2531">
      <w:pPr>
        <w:pStyle w:val="Default"/>
        <w:rPr>
          <w:sz w:val="22"/>
          <w:szCs w:val="22"/>
        </w:rPr>
      </w:pPr>
      <w:r w:rsidRPr="0085272B">
        <w:rPr>
          <w:sz w:val="22"/>
          <w:szCs w:val="22"/>
        </w:rPr>
        <w:t xml:space="preserve">Соблюдения правил безопасного поведения во время прогулок в лес, в парк, на луг. </w:t>
      </w:r>
    </w:p>
    <w:p w:rsidR="004B3F6C" w:rsidRPr="0085272B" w:rsidRDefault="004B3F6C" w:rsidP="00EC2531">
      <w:pPr>
        <w:pStyle w:val="Default"/>
        <w:rPr>
          <w:sz w:val="22"/>
          <w:szCs w:val="22"/>
        </w:rPr>
      </w:pPr>
      <w:r w:rsidRPr="0085272B">
        <w:rPr>
          <w:sz w:val="22"/>
          <w:szCs w:val="22"/>
        </w:rPr>
        <w:t xml:space="preserve">Соблюдения правил безопасного поведения во время приема пищи. </w:t>
      </w:r>
    </w:p>
    <w:p w:rsidR="004B3F6C" w:rsidRPr="0085272B" w:rsidRDefault="004B3F6C" w:rsidP="00EC2531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  <w:sz w:val="22"/>
          <w:szCs w:val="22"/>
        </w:rPr>
      </w:pPr>
      <w:r w:rsidRPr="0085272B">
        <w:rPr>
          <w:sz w:val="22"/>
          <w:szCs w:val="22"/>
        </w:rPr>
        <w:t xml:space="preserve">Забота о здоровье и безопасности окружающих людей, личная ответственность за сохранение своего физического и нравственного здоровья (курение, употребление наркотиков, прослушивание громкой музыки, нежелание при необходимости носить очки). </w:t>
      </w:r>
      <w:r w:rsidRPr="0085272B">
        <w:rPr>
          <w:rStyle w:val="Zag11"/>
          <w:rFonts w:eastAsia="@Arial Unicode MS"/>
          <w:sz w:val="22"/>
          <w:szCs w:val="22"/>
        </w:rPr>
        <w:t>В результате изучения курса «Окружающий мир» обучающиеся на уровне начального общего образования:</w:t>
      </w:r>
    </w:p>
    <w:p w:rsidR="004B3F6C" w:rsidRPr="0085272B" w:rsidRDefault="004B3F6C" w:rsidP="00EC2531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  <w:sz w:val="22"/>
          <w:szCs w:val="22"/>
        </w:rPr>
      </w:pPr>
      <w:r w:rsidRPr="0085272B">
        <w:rPr>
          <w:rStyle w:val="Zag11"/>
          <w:rFonts w:eastAsia="@Arial Unicode MS"/>
          <w:sz w:val="22"/>
          <w:szCs w:val="22"/>
        </w:rPr>
        <w:t>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4B3F6C" w:rsidRPr="0085272B" w:rsidRDefault="004B3F6C" w:rsidP="00EC2531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  <w:sz w:val="22"/>
          <w:szCs w:val="22"/>
        </w:rPr>
      </w:pPr>
      <w:r w:rsidRPr="0085272B">
        <w:rPr>
          <w:rStyle w:val="Zag11"/>
          <w:rFonts w:eastAsia="@Arial Unicode MS"/>
          <w:sz w:val="22"/>
          <w:szCs w:val="22"/>
        </w:rPr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</w:p>
    <w:p w:rsidR="004B3F6C" w:rsidRPr="0085272B" w:rsidRDefault="004B3F6C" w:rsidP="00EC2531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  <w:sz w:val="22"/>
          <w:szCs w:val="22"/>
        </w:rPr>
      </w:pPr>
      <w:r w:rsidRPr="0085272B">
        <w:rPr>
          <w:rStyle w:val="Zag11"/>
          <w:rFonts w:eastAsia="@Arial Unicode MS"/>
          <w:sz w:val="22"/>
          <w:szCs w:val="22"/>
        </w:rPr>
        <w:t>получат возможность приобрести базовые умения работы с ИКТ-средствами, поиска информации в электронных источниках и контролируемом Интернете, научатся создавать сообщения в виде текстов, аудио</w:t>
      </w:r>
      <w:r w:rsidRPr="0085272B">
        <w:rPr>
          <w:rStyle w:val="Zag11"/>
          <w:rFonts w:eastAsia="@Arial Unicode MS"/>
          <w:sz w:val="22"/>
          <w:szCs w:val="22"/>
        </w:rPr>
        <w:noBreakHyphen/>
        <w:t xml:space="preserve"> и видеофрагментов, готовить и проводить небольшие презентации в поддержку собственных сообщений;</w:t>
      </w:r>
    </w:p>
    <w:p w:rsidR="004B3F6C" w:rsidRPr="0085272B" w:rsidRDefault="004B3F6C" w:rsidP="00EC2531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  <w:sz w:val="22"/>
          <w:szCs w:val="22"/>
        </w:rPr>
      </w:pPr>
      <w:r w:rsidRPr="0085272B">
        <w:rPr>
          <w:rStyle w:val="Zag11"/>
          <w:rFonts w:eastAsia="@Arial Unicode MS"/>
          <w:sz w:val="22"/>
          <w:szCs w:val="22"/>
        </w:rPr>
        <w:t>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4B3F6C" w:rsidRPr="0085272B" w:rsidRDefault="004B3F6C" w:rsidP="00606587">
      <w:pPr>
        <w:rPr>
          <w:b/>
          <w:bCs/>
          <w:sz w:val="22"/>
          <w:szCs w:val="22"/>
        </w:rPr>
      </w:pPr>
      <w:r w:rsidRPr="0085272B">
        <w:rPr>
          <w:sz w:val="22"/>
          <w:szCs w:val="22"/>
        </w:rPr>
        <w:t xml:space="preserve">                                                                            </w:t>
      </w:r>
      <w:r w:rsidRPr="0085272B">
        <w:rPr>
          <w:b/>
          <w:bCs/>
          <w:sz w:val="22"/>
          <w:szCs w:val="22"/>
        </w:rPr>
        <w:t>Учебно-тематический план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73"/>
        <w:gridCol w:w="5953"/>
        <w:gridCol w:w="2410"/>
      </w:tblGrid>
      <w:tr w:rsidR="004B3F6C" w:rsidRPr="0085272B">
        <w:trPr>
          <w:trHeight w:val="329"/>
        </w:trPr>
        <w:tc>
          <w:tcPr>
            <w:tcW w:w="1373" w:type="dxa"/>
          </w:tcPr>
          <w:p w:rsidR="004B3F6C" w:rsidRPr="0085272B" w:rsidRDefault="004B3F6C" w:rsidP="00C73FCA">
            <w:pPr>
              <w:spacing w:after="200"/>
              <w:rPr>
                <w:lang w:eastAsia="en-US"/>
              </w:rPr>
            </w:pPr>
            <w:r w:rsidRPr="0085272B">
              <w:rPr>
                <w:sz w:val="22"/>
                <w:szCs w:val="22"/>
                <w:lang w:eastAsia="en-US"/>
              </w:rPr>
              <w:t>№ аздела</w:t>
            </w:r>
          </w:p>
        </w:tc>
        <w:tc>
          <w:tcPr>
            <w:tcW w:w="5953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 xml:space="preserve">                        Темы разделов</w:t>
            </w:r>
          </w:p>
        </w:tc>
        <w:tc>
          <w:tcPr>
            <w:tcW w:w="2410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4B3F6C" w:rsidRPr="0085272B">
        <w:trPr>
          <w:trHeight w:val="208"/>
        </w:trPr>
        <w:tc>
          <w:tcPr>
            <w:tcW w:w="1373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Раздел 1.</w:t>
            </w:r>
          </w:p>
        </w:tc>
        <w:tc>
          <w:tcPr>
            <w:tcW w:w="5953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История отечества</w:t>
            </w:r>
          </w:p>
        </w:tc>
        <w:tc>
          <w:tcPr>
            <w:tcW w:w="2410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7</w:t>
            </w:r>
          </w:p>
        </w:tc>
      </w:tr>
      <w:tr w:rsidR="004B3F6C" w:rsidRPr="0085272B">
        <w:trPr>
          <w:trHeight w:val="328"/>
        </w:trPr>
        <w:tc>
          <w:tcPr>
            <w:tcW w:w="1373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Раздел 2.</w:t>
            </w:r>
          </w:p>
        </w:tc>
        <w:tc>
          <w:tcPr>
            <w:tcW w:w="5953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Земля – планета Солнечной системы</w:t>
            </w:r>
          </w:p>
        </w:tc>
        <w:tc>
          <w:tcPr>
            <w:tcW w:w="2410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4</w:t>
            </w:r>
          </w:p>
        </w:tc>
      </w:tr>
      <w:tr w:rsidR="004B3F6C" w:rsidRPr="0085272B">
        <w:tc>
          <w:tcPr>
            <w:tcW w:w="1373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Раздел 3.</w:t>
            </w:r>
          </w:p>
        </w:tc>
        <w:tc>
          <w:tcPr>
            <w:tcW w:w="5953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Путешествие по природным зонам России</w:t>
            </w:r>
          </w:p>
        </w:tc>
        <w:tc>
          <w:tcPr>
            <w:tcW w:w="2410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13</w:t>
            </w:r>
          </w:p>
        </w:tc>
      </w:tr>
      <w:tr w:rsidR="004B3F6C" w:rsidRPr="0085272B">
        <w:tc>
          <w:tcPr>
            <w:tcW w:w="1373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Раздел 4.</w:t>
            </w:r>
          </w:p>
        </w:tc>
        <w:tc>
          <w:tcPr>
            <w:tcW w:w="5953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Родной край – часть великой России</w:t>
            </w:r>
          </w:p>
        </w:tc>
        <w:tc>
          <w:tcPr>
            <w:tcW w:w="2410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11</w:t>
            </w:r>
          </w:p>
        </w:tc>
      </w:tr>
      <w:tr w:rsidR="004B3F6C" w:rsidRPr="0085272B">
        <w:tc>
          <w:tcPr>
            <w:tcW w:w="1373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Раздел 5.</w:t>
            </w:r>
          </w:p>
        </w:tc>
        <w:tc>
          <w:tcPr>
            <w:tcW w:w="5953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Человеческий организм</w:t>
            </w:r>
          </w:p>
        </w:tc>
        <w:tc>
          <w:tcPr>
            <w:tcW w:w="2410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11</w:t>
            </w:r>
          </w:p>
        </w:tc>
      </w:tr>
      <w:tr w:rsidR="004B3F6C" w:rsidRPr="0085272B">
        <w:tc>
          <w:tcPr>
            <w:tcW w:w="1373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Раздел 6.</w:t>
            </w:r>
          </w:p>
        </w:tc>
        <w:tc>
          <w:tcPr>
            <w:tcW w:w="5953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Органы чувств</w:t>
            </w:r>
          </w:p>
        </w:tc>
        <w:tc>
          <w:tcPr>
            <w:tcW w:w="2410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8</w:t>
            </w:r>
          </w:p>
        </w:tc>
      </w:tr>
      <w:tr w:rsidR="004B3F6C" w:rsidRPr="0085272B">
        <w:tc>
          <w:tcPr>
            <w:tcW w:w="1373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Раздел 7.</w:t>
            </w:r>
          </w:p>
        </w:tc>
        <w:tc>
          <w:tcPr>
            <w:tcW w:w="5953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Путешествие по странам мира</w:t>
            </w:r>
          </w:p>
        </w:tc>
        <w:tc>
          <w:tcPr>
            <w:tcW w:w="2410" w:type="dxa"/>
          </w:tcPr>
          <w:p w:rsidR="004B3F6C" w:rsidRPr="0085272B" w:rsidRDefault="004B3F6C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7</w:t>
            </w:r>
          </w:p>
        </w:tc>
      </w:tr>
    </w:tbl>
    <w:p w:rsidR="004B3F6C" w:rsidRPr="0085272B" w:rsidRDefault="004B3F6C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  <w:lang w:eastAsia="en-US"/>
        </w:rPr>
      </w:pPr>
      <w:r w:rsidRPr="0085272B">
        <w:rPr>
          <w:b/>
          <w:bCs/>
          <w:sz w:val="22"/>
          <w:szCs w:val="22"/>
          <w:lang w:eastAsia="en-US"/>
        </w:rPr>
        <w:t xml:space="preserve">                                                                   </w:t>
      </w:r>
    </w:p>
    <w:p w:rsidR="004B3F6C" w:rsidRPr="0085272B" w:rsidRDefault="004B3F6C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  <w:lang w:eastAsia="en-US"/>
        </w:rPr>
      </w:pPr>
    </w:p>
    <w:p w:rsidR="004B3F6C" w:rsidRPr="0085272B" w:rsidRDefault="004B3F6C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  <w:lang w:eastAsia="en-US"/>
        </w:rPr>
      </w:pPr>
    </w:p>
    <w:p w:rsidR="004B3F6C" w:rsidRPr="0085272B" w:rsidRDefault="004B3F6C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  <w:lang w:eastAsia="en-US"/>
        </w:rPr>
      </w:pPr>
    </w:p>
    <w:p w:rsidR="004B3F6C" w:rsidRDefault="004B3F6C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  <w:lang w:eastAsia="en-US"/>
        </w:rPr>
      </w:pPr>
      <w:r w:rsidRPr="0085272B">
        <w:rPr>
          <w:b/>
          <w:bCs/>
          <w:sz w:val="22"/>
          <w:szCs w:val="22"/>
          <w:lang w:eastAsia="en-US"/>
        </w:rPr>
        <w:t xml:space="preserve">                                                            </w:t>
      </w:r>
    </w:p>
    <w:p w:rsidR="004B3F6C" w:rsidRDefault="004B3F6C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  <w:lang w:eastAsia="en-US"/>
        </w:rPr>
      </w:pPr>
    </w:p>
    <w:p w:rsidR="004B3F6C" w:rsidRPr="0085272B" w:rsidRDefault="004B3F6C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eastAsia="en-US"/>
        </w:rPr>
        <w:t xml:space="preserve">                                                         </w:t>
      </w:r>
      <w:r w:rsidRPr="0085272B">
        <w:rPr>
          <w:b/>
          <w:bCs/>
          <w:sz w:val="22"/>
          <w:szCs w:val="22"/>
        </w:rPr>
        <w:t>ТЕМАТИЧЕСКОЕ ПЛАНИРОВАНИЕ</w:t>
      </w:r>
    </w:p>
    <w:p w:rsidR="004B3F6C" w:rsidRPr="0085272B" w:rsidRDefault="004B3F6C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</w:rPr>
      </w:pPr>
    </w:p>
    <w:p w:rsidR="004B3F6C" w:rsidRPr="0085272B" w:rsidRDefault="004B3F6C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</w:rPr>
      </w:pPr>
    </w:p>
    <w:p w:rsidR="004B3F6C" w:rsidRPr="0085272B" w:rsidRDefault="004B3F6C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</w:rPr>
      </w:pPr>
    </w:p>
    <w:p w:rsidR="004B3F6C" w:rsidRPr="0085272B" w:rsidRDefault="004B3F6C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4"/>
        <w:gridCol w:w="10348"/>
        <w:gridCol w:w="1314"/>
        <w:gridCol w:w="957"/>
        <w:gridCol w:w="995"/>
      </w:tblGrid>
      <w:tr w:rsidR="004B3F6C" w:rsidRPr="0085272B">
        <w:trPr>
          <w:trHeight w:val="390"/>
        </w:trPr>
        <w:tc>
          <w:tcPr>
            <w:tcW w:w="1068" w:type="dxa"/>
            <w:vMerge w:val="restart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№</w:t>
            </w:r>
          </w:p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п/п</w:t>
            </w:r>
          </w:p>
        </w:tc>
        <w:tc>
          <w:tcPr>
            <w:tcW w:w="10440" w:type="dxa"/>
            <w:vMerge w:val="restart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 xml:space="preserve">                                                  Тема урока</w:t>
            </w:r>
          </w:p>
        </w:tc>
        <w:tc>
          <w:tcPr>
            <w:tcW w:w="1320" w:type="dxa"/>
            <w:vMerge w:val="restart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Кол-во</w:t>
            </w:r>
          </w:p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часов</w:t>
            </w:r>
          </w:p>
        </w:tc>
        <w:tc>
          <w:tcPr>
            <w:tcW w:w="1958" w:type="dxa"/>
            <w:gridSpan w:val="2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 xml:space="preserve">       Дата</w:t>
            </w:r>
          </w:p>
        </w:tc>
      </w:tr>
      <w:tr w:rsidR="004B3F6C" w:rsidRPr="0085272B">
        <w:trPr>
          <w:trHeight w:val="165"/>
        </w:trPr>
        <w:tc>
          <w:tcPr>
            <w:tcW w:w="1068" w:type="dxa"/>
            <w:vMerge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10440" w:type="dxa"/>
            <w:vMerge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1320" w:type="dxa"/>
            <w:vMerge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план</w:t>
            </w: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факт</w:t>
            </w: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Древние славяне.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  <w:rPr>
                <w:spacing w:val="-2"/>
              </w:rPr>
            </w:pPr>
            <w:r w:rsidRPr="0085272B">
              <w:rPr>
                <w:spacing w:val="-2"/>
                <w:sz w:val="22"/>
                <w:szCs w:val="22"/>
              </w:rPr>
              <w:t>Древняя Русь.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2"/>
                <w:sz w:val="22"/>
                <w:szCs w:val="22"/>
              </w:rPr>
              <w:t>Крещение Руси</w:t>
            </w:r>
            <w:r w:rsidRPr="0085272B">
              <w:rPr>
                <w:sz w:val="22"/>
                <w:szCs w:val="22"/>
              </w:rPr>
              <w:t xml:space="preserve">   Понятие здоровья. Факторы, влияющие на него. Режим дня.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 xml:space="preserve">Борьба Руси </w:t>
            </w:r>
            <w:r w:rsidRPr="0085272B">
              <w:rPr>
                <w:spacing w:val="-11"/>
                <w:sz w:val="22"/>
                <w:szCs w:val="22"/>
              </w:rPr>
              <w:t>с западными  завоевателями.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2"/>
                <w:sz w:val="22"/>
                <w:szCs w:val="22"/>
              </w:rPr>
              <w:t>Возникновение Москвы.  Пер</w:t>
            </w:r>
            <w:r w:rsidRPr="0085272B">
              <w:rPr>
                <w:spacing w:val="-11"/>
                <w:sz w:val="22"/>
                <w:szCs w:val="22"/>
              </w:rPr>
              <w:t>вые московские</w:t>
            </w:r>
            <w:r w:rsidRPr="0085272B">
              <w:rPr>
                <w:sz w:val="22"/>
                <w:szCs w:val="22"/>
              </w:rPr>
              <w:t xml:space="preserve"> князья.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1"/>
                <w:sz w:val="22"/>
                <w:szCs w:val="22"/>
              </w:rPr>
              <w:t>Вера в единого</w:t>
            </w:r>
            <w:r w:rsidRPr="0085272B">
              <w:rPr>
                <w:spacing w:val="-10"/>
                <w:sz w:val="22"/>
                <w:szCs w:val="22"/>
              </w:rPr>
              <w:t>бога и сохране</w:t>
            </w:r>
            <w:r w:rsidRPr="0085272B">
              <w:rPr>
                <w:spacing w:val="-11"/>
                <w:sz w:val="22"/>
                <w:szCs w:val="22"/>
              </w:rPr>
              <w:t>ние традиционной обрядово</w:t>
            </w:r>
            <w:r w:rsidRPr="0085272B">
              <w:rPr>
                <w:sz w:val="22"/>
                <w:szCs w:val="22"/>
              </w:rPr>
              <w:t>сти.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7</w:t>
            </w:r>
          </w:p>
        </w:tc>
        <w:tc>
          <w:tcPr>
            <w:tcW w:w="10440" w:type="dxa"/>
          </w:tcPr>
          <w:p w:rsidR="004B3F6C" w:rsidRPr="0085272B" w:rsidRDefault="004B3F6C" w:rsidP="00D71A84">
            <w:r w:rsidRPr="0085272B">
              <w:rPr>
                <w:spacing w:val="-10"/>
                <w:sz w:val="22"/>
                <w:szCs w:val="22"/>
              </w:rPr>
              <w:t xml:space="preserve">Обобщение по </w:t>
            </w:r>
            <w:r w:rsidRPr="0085272B">
              <w:rPr>
                <w:spacing w:val="-9"/>
                <w:sz w:val="22"/>
                <w:szCs w:val="22"/>
              </w:rPr>
              <w:t>теме «Древние</w:t>
            </w:r>
            <w:r w:rsidRPr="0085272B">
              <w:rPr>
                <w:sz w:val="22"/>
                <w:szCs w:val="22"/>
              </w:rPr>
              <w:t xml:space="preserve"> славяне»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8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Солнечная система</w:t>
            </w:r>
          </w:p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ОБЖ №2 Вредные привычки, их влияние на здоровье.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9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1"/>
                <w:sz w:val="22"/>
                <w:szCs w:val="22"/>
              </w:rPr>
              <w:t>Вращение Зем</w:t>
            </w:r>
            <w:r w:rsidRPr="0085272B">
              <w:rPr>
                <w:spacing w:val="-9"/>
                <w:sz w:val="22"/>
                <w:szCs w:val="22"/>
              </w:rPr>
              <w:t xml:space="preserve">ли вокруг своей </w:t>
            </w:r>
            <w:r w:rsidRPr="0085272B">
              <w:rPr>
                <w:spacing w:val="-8"/>
                <w:sz w:val="22"/>
                <w:szCs w:val="22"/>
              </w:rPr>
              <w:t>оси и ее движе</w:t>
            </w:r>
            <w:r w:rsidRPr="0085272B">
              <w:rPr>
                <w:sz w:val="22"/>
                <w:szCs w:val="22"/>
              </w:rPr>
              <w:t>ние вокруг Солнца.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10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Природные зоны нашей страны.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11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"/>
                <w:sz w:val="22"/>
                <w:szCs w:val="22"/>
              </w:rPr>
              <w:t>Обобщение по</w:t>
            </w:r>
            <w:r w:rsidRPr="0085272B">
              <w:rPr>
                <w:sz w:val="22"/>
                <w:szCs w:val="22"/>
              </w:rPr>
              <w:t xml:space="preserve"> теме «Земля - </w:t>
            </w:r>
            <w:r w:rsidRPr="0085272B">
              <w:rPr>
                <w:spacing w:val="-2"/>
                <w:sz w:val="22"/>
                <w:szCs w:val="22"/>
              </w:rPr>
              <w:t>планета Солнечной системы». Готовим</w:t>
            </w:r>
            <w:r w:rsidRPr="0085272B">
              <w:rPr>
                <w:sz w:val="22"/>
                <w:szCs w:val="22"/>
              </w:rPr>
              <w:t>ся к школьной олимпиаде.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12</w:t>
            </w:r>
          </w:p>
        </w:tc>
        <w:tc>
          <w:tcPr>
            <w:tcW w:w="10440" w:type="dxa"/>
          </w:tcPr>
          <w:p w:rsidR="004B3F6C" w:rsidRPr="0085272B" w:rsidRDefault="004B3F6C" w:rsidP="00D71A84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 xml:space="preserve">Зона арктических пустынь. 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13</w:t>
            </w:r>
          </w:p>
        </w:tc>
        <w:tc>
          <w:tcPr>
            <w:tcW w:w="10440" w:type="dxa"/>
          </w:tcPr>
          <w:p w:rsidR="004B3F6C" w:rsidRPr="0085272B" w:rsidRDefault="004B3F6C" w:rsidP="00D71A84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Деятельность людей в зоне арктических пустынь. Охрана природной зоны 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14</w:t>
            </w:r>
          </w:p>
        </w:tc>
        <w:tc>
          <w:tcPr>
            <w:tcW w:w="10440" w:type="dxa"/>
          </w:tcPr>
          <w:p w:rsidR="004B3F6C" w:rsidRPr="0085272B" w:rsidRDefault="004B3F6C" w:rsidP="00D71A84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 xml:space="preserve">Зона тундры. Тундра. Тундра и человек. 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15</w:t>
            </w:r>
          </w:p>
        </w:tc>
        <w:tc>
          <w:tcPr>
            <w:tcW w:w="10440" w:type="dxa"/>
          </w:tcPr>
          <w:p w:rsidR="004B3F6C" w:rsidRPr="0085272B" w:rsidRDefault="004B3F6C" w:rsidP="00D71A84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Деятельность людей в зоне тундры. Охрана природной зоны 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16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Зона лесов. Растения зоны лесов. Живот</w:t>
            </w:r>
            <w:r w:rsidRPr="0085272B">
              <w:rPr>
                <w:sz w:val="22"/>
                <w:szCs w:val="22"/>
              </w:rPr>
              <w:softHyphen/>
              <w:t>ные зоны ле</w:t>
            </w:r>
            <w:r w:rsidRPr="0085272B">
              <w:rPr>
                <w:sz w:val="22"/>
                <w:szCs w:val="22"/>
                <w:lang w:val="en-US"/>
              </w:rPr>
              <w:t>co</w:t>
            </w:r>
            <w:r w:rsidRPr="0085272B">
              <w:rPr>
                <w:sz w:val="22"/>
                <w:szCs w:val="22"/>
              </w:rPr>
              <w:t>в. Роль леса в природе и жизни людей.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17</w:t>
            </w:r>
          </w:p>
        </w:tc>
        <w:tc>
          <w:tcPr>
            <w:tcW w:w="10440" w:type="dxa"/>
          </w:tcPr>
          <w:p w:rsidR="004B3F6C" w:rsidRPr="0085272B" w:rsidRDefault="004B3F6C" w:rsidP="00D71A84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Деятельность людей в зоне лесов. Охрана природной зоны 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18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Зона степей. Степь и человек.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19</w:t>
            </w:r>
          </w:p>
        </w:tc>
        <w:tc>
          <w:tcPr>
            <w:tcW w:w="10440" w:type="dxa"/>
          </w:tcPr>
          <w:p w:rsidR="004B3F6C" w:rsidRPr="0085272B" w:rsidRDefault="004B3F6C" w:rsidP="00D71A84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Деятельность людей в зоне степей. Охрана природной зоны 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20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 xml:space="preserve">Зона пустынь. </w:t>
            </w:r>
            <w:r w:rsidRPr="0085272B">
              <w:rPr>
                <w:spacing w:val="-1"/>
                <w:sz w:val="22"/>
                <w:szCs w:val="22"/>
              </w:rPr>
              <w:t>Жизнь челове</w:t>
            </w:r>
            <w:r w:rsidRPr="0085272B">
              <w:rPr>
                <w:spacing w:val="-1"/>
                <w:sz w:val="22"/>
                <w:szCs w:val="22"/>
              </w:rPr>
              <w:softHyphen/>
            </w:r>
            <w:r w:rsidRPr="0085272B">
              <w:rPr>
                <w:sz w:val="22"/>
                <w:szCs w:val="22"/>
              </w:rPr>
              <w:t>ка в пустыне.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21</w:t>
            </w:r>
          </w:p>
        </w:tc>
        <w:tc>
          <w:tcPr>
            <w:tcW w:w="10440" w:type="dxa"/>
          </w:tcPr>
          <w:p w:rsidR="004B3F6C" w:rsidRPr="0085272B" w:rsidRDefault="004B3F6C" w:rsidP="00D71A84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Деятельность людей в зоне пустынь. Охрана природной зоны 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22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pacing w:val="-1"/>
                <w:sz w:val="22"/>
                <w:szCs w:val="22"/>
              </w:rPr>
              <w:t>Субтропиче</w:t>
            </w:r>
            <w:r w:rsidRPr="0085272B">
              <w:rPr>
                <w:sz w:val="22"/>
                <w:szCs w:val="22"/>
              </w:rPr>
              <w:t xml:space="preserve">ская зона. </w:t>
            </w:r>
          </w:p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Деятельность людей в субтропической зоне. Охрана природной зоны.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23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pacing w:val="-1"/>
                <w:sz w:val="22"/>
                <w:szCs w:val="22"/>
              </w:rPr>
              <w:t>Субтропиче</w:t>
            </w:r>
            <w:r w:rsidRPr="0085272B">
              <w:rPr>
                <w:sz w:val="22"/>
                <w:szCs w:val="22"/>
              </w:rPr>
              <w:t xml:space="preserve">ская зона. </w:t>
            </w:r>
          </w:p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Деятельность людей в субтропической зоне. Охрана природной зоны.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24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  <w:rPr>
                <w:spacing w:val="-1"/>
              </w:rPr>
            </w:pPr>
            <w:r w:rsidRPr="0085272B">
              <w:rPr>
                <w:sz w:val="22"/>
                <w:szCs w:val="22"/>
              </w:rPr>
              <w:t xml:space="preserve">Обобщение по теме «Путешествие по природным зонам </w:t>
            </w:r>
            <w:r w:rsidRPr="0085272B">
              <w:rPr>
                <w:spacing w:val="-1"/>
                <w:sz w:val="22"/>
                <w:szCs w:val="22"/>
              </w:rPr>
              <w:t>России». Готовимся к школьной олимпиаде.</w:t>
            </w:r>
          </w:p>
          <w:p w:rsidR="004B3F6C" w:rsidRPr="0085272B" w:rsidRDefault="004B3F6C" w:rsidP="00D71A84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Проверочная работа по теме: «Природные зоны России»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25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Родной край – часть великой России.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26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Московское время, часовые пояса.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27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pacing w:val="-8"/>
                <w:sz w:val="22"/>
                <w:szCs w:val="22"/>
              </w:rPr>
              <w:t xml:space="preserve">Поверхность и </w:t>
            </w:r>
            <w:r w:rsidRPr="0085272B">
              <w:rPr>
                <w:spacing w:val="-10"/>
                <w:sz w:val="22"/>
                <w:szCs w:val="22"/>
              </w:rPr>
              <w:t xml:space="preserve">водоемы твоего </w:t>
            </w:r>
            <w:r w:rsidRPr="0085272B">
              <w:rPr>
                <w:sz w:val="22"/>
                <w:szCs w:val="22"/>
              </w:rPr>
              <w:t>края.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28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Влияние человека на природу. Охрана природных богатств.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29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pacing w:val="-11"/>
                <w:sz w:val="22"/>
                <w:szCs w:val="22"/>
              </w:rPr>
              <w:t>А что можешь</w:t>
            </w:r>
            <w:r w:rsidRPr="0085272B">
              <w:rPr>
                <w:sz w:val="22"/>
                <w:szCs w:val="22"/>
              </w:rPr>
              <w:t xml:space="preserve"> сделать ты?</w:t>
            </w:r>
          </w:p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Пр.р. по теме «Составление памяток по охране родного края»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30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pacing w:val="-10"/>
                <w:sz w:val="22"/>
                <w:szCs w:val="22"/>
              </w:rPr>
              <w:t>Полезные  ис</w:t>
            </w:r>
            <w:r w:rsidRPr="0085272B">
              <w:rPr>
                <w:sz w:val="22"/>
                <w:szCs w:val="22"/>
              </w:rPr>
              <w:t>копаемые твоего края.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31</w:t>
            </w:r>
          </w:p>
        </w:tc>
        <w:tc>
          <w:tcPr>
            <w:tcW w:w="10440" w:type="dxa"/>
          </w:tcPr>
          <w:p w:rsidR="004B3F6C" w:rsidRPr="0085272B" w:rsidRDefault="004B3F6C" w:rsidP="00D90DD6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 xml:space="preserve">Растительный мир твоего края </w:t>
            </w:r>
          </w:p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i/>
                <w:iCs/>
                <w:sz w:val="22"/>
                <w:szCs w:val="22"/>
              </w:rPr>
              <w:t>П.р. по теме:</w:t>
            </w:r>
            <w:r w:rsidRPr="0085272B">
              <w:rPr>
                <w:sz w:val="22"/>
                <w:szCs w:val="22"/>
              </w:rPr>
              <w:t xml:space="preserve"> «Растения Тюменского края».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32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"/>
                <w:sz w:val="22"/>
                <w:szCs w:val="22"/>
              </w:rPr>
              <w:t>Отрасли животноводства</w:t>
            </w:r>
            <w:r w:rsidRPr="0085272B">
              <w:rPr>
                <w:sz w:val="22"/>
                <w:szCs w:val="22"/>
              </w:rPr>
              <w:t xml:space="preserve"> твоего края и домашние животные.  Животные Тюменского края. Редкие и исчез-ие виды.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33</w:t>
            </w:r>
          </w:p>
        </w:tc>
        <w:tc>
          <w:tcPr>
            <w:tcW w:w="10440" w:type="dxa"/>
          </w:tcPr>
          <w:p w:rsidR="004B3F6C" w:rsidRPr="0085272B" w:rsidRDefault="004B3F6C" w:rsidP="00D90DD6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 xml:space="preserve">Обобщение по теме «Родной край - часть великой России». </w:t>
            </w:r>
          </w:p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b/>
                <w:bCs/>
                <w:i/>
                <w:iCs/>
                <w:sz w:val="22"/>
                <w:szCs w:val="22"/>
              </w:rPr>
              <w:t>Проверочная работа по теме: «Родной край – часть великой России»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34</w:t>
            </w:r>
          </w:p>
        </w:tc>
        <w:tc>
          <w:tcPr>
            <w:tcW w:w="10440" w:type="dxa"/>
          </w:tcPr>
          <w:p w:rsidR="004B3F6C" w:rsidRPr="0085272B" w:rsidRDefault="004B3F6C" w:rsidP="00D90DD6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 xml:space="preserve">Деятельность людей. </w:t>
            </w:r>
          </w:p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pacing w:val="-1"/>
                <w:sz w:val="22"/>
                <w:szCs w:val="22"/>
              </w:rPr>
              <w:t>Народные про</w:t>
            </w:r>
            <w:r w:rsidRPr="0085272B">
              <w:rPr>
                <w:sz w:val="22"/>
                <w:szCs w:val="22"/>
              </w:rPr>
              <w:t>мыслы твоего края.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35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Заповедные места твоего края. Почва Тюменского края.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36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Письмо руководителей клу</w:t>
            </w:r>
            <w:r w:rsidRPr="0085272B">
              <w:rPr>
                <w:sz w:val="22"/>
                <w:szCs w:val="22"/>
              </w:rPr>
              <w:softHyphen/>
            </w:r>
            <w:r w:rsidRPr="0085272B">
              <w:rPr>
                <w:spacing w:val="-2"/>
                <w:sz w:val="22"/>
                <w:szCs w:val="22"/>
              </w:rPr>
              <w:t>ба школьникам «</w:t>
            </w:r>
            <w:r w:rsidRPr="0085272B">
              <w:rPr>
                <w:sz w:val="22"/>
                <w:szCs w:val="22"/>
              </w:rPr>
              <w:t>Как устроен организм человека»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37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pacing w:val="-2"/>
                <w:sz w:val="22"/>
                <w:szCs w:val="22"/>
              </w:rPr>
              <w:t>Путешествиев мир клеток. Самый боль</w:t>
            </w:r>
            <w:r w:rsidRPr="0085272B">
              <w:rPr>
                <w:sz w:val="22"/>
                <w:szCs w:val="22"/>
              </w:rPr>
              <w:t>шой орган чувств.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38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2"/>
                <w:sz w:val="22"/>
                <w:szCs w:val="22"/>
              </w:rPr>
              <w:t>Путешествиев мир клеток. Самый боль</w:t>
            </w:r>
            <w:r w:rsidRPr="0085272B">
              <w:rPr>
                <w:sz w:val="22"/>
                <w:szCs w:val="22"/>
              </w:rPr>
              <w:t>шой орган чувств.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39</w:t>
            </w:r>
          </w:p>
        </w:tc>
        <w:tc>
          <w:tcPr>
            <w:tcW w:w="10440" w:type="dxa"/>
          </w:tcPr>
          <w:p w:rsidR="004B3F6C" w:rsidRPr="0085272B" w:rsidRDefault="004B3F6C" w:rsidP="00D90DD6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Двигательная функция человека 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40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Пищеварительная система.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41</w:t>
            </w:r>
          </w:p>
        </w:tc>
        <w:tc>
          <w:tcPr>
            <w:tcW w:w="10440" w:type="dxa"/>
          </w:tcPr>
          <w:p w:rsidR="004B3F6C" w:rsidRPr="0085272B" w:rsidRDefault="004B3F6C" w:rsidP="00D90DD6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Система кровообращения. Ее роль в жизнедеятельности человека 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42</w:t>
            </w:r>
          </w:p>
        </w:tc>
        <w:tc>
          <w:tcPr>
            <w:tcW w:w="10440" w:type="dxa"/>
          </w:tcPr>
          <w:p w:rsidR="004B3F6C" w:rsidRPr="0085272B" w:rsidRDefault="004B3F6C" w:rsidP="00D90DD6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Дыхательная система.  Ее роль в жизнедеятельности человека.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43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 xml:space="preserve">Все о вдохе и </w:t>
            </w:r>
            <w:r w:rsidRPr="0085272B">
              <w:rPr>
                <w:spacing w:val="-2"/>
                <w:sz w:val="22"/>
                <w:szCs w:val="22"/>
              </w:rPr>
              <w:t xml:space="preserve">выдохе. Береги </w:t>
            </w:r>
            <w:r w:rsidRPr="0085272B">
              <w:rPr>
                <w:sz w:val="22"/>
                <w:szCs w:val="22"/>
              </w:rPr>
              <w:t>свои легкие.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44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pacing w:val="-2"/>
                <w:sz w:val="22"/>
                <w:szCs w:val="22"/>
              </w:rPr>
              <w:t>Как почки уда</w:t>
            </w:r>
            <w:r w:rsidRPr="0085272B">
              <w:rPr>
                <w:sz w:val="22"/>
                <w:szCs w:val="22"/>
              </w:rPr>
              <w:t>ляют из орга</w:t>
            </w:r>
            <w:r w:rsidRPr="0085272B">
              <w:rPr>
                <w:spacing w:val="-1"/>
                <w:sz w:val="22"/>
                <w:szCs w:val="22"/>
              </w:rPr>
              <w:t>низма вредные</w:t>
            </w:r>
            <w:r w:rsidRPr="0085272B">
              <w:rPr>
                <w:sz w:val="22"/>
                <w:szCs w:val="22"/>
              </w:rPr>
              <w:t xml:space="preserve"> вещества.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45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pacing w:val="-2"/>
                <w:sz w:val="22"/>
                <w:szCs w:val="22"/>
              </w:rPr>
              <w:t>Нервная систе</w:t>
            </w:r>
            <w:r w:rsidRPr="0085272B">
              <w:rPr>
                <w:sz w:val="22"/>
                <w:szCs w:val="22"/>
              </w:rPr>
              <w:t>ма человека.</w:t>
            </w:r>
          </w:p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Основные виды травм у детей младшего школьного возраста.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46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5"/>
                <w:sz w:val="22"/>
                <w:szCs w:val="22"/>
              </w:rPr>
              <w:t xml:space="preserve">Обобщение по </w:t>
            </w:r>
            <w:r w:rsidRPr="0085272B">
              <w:rPr>
                <w:spacing w:val="-2"/>
                <w:sz w:val="22"/>
                <w:szCs w:val="22"/>
              </w:rPr>
              <w:t>теме «Челове</w:t>
            </w:r>
            <w:r w:rsidRPr="0085272B">
              <w:rPr>
                <w:spacing w:val="-1"/>
                <w:sz w:val="22"/>
                <w:szCs w:val="22"/>
              </w:rPr>
              <w:t>ческий орга</w:t>
            </w:r>
            <w:r w:rsidRPr="0085272B">
              <w:rPr>
                <w:sz w:val="22"/>
                <w:szCs w:val="22"/>
              </w:rPr>
              <w:t>низм». Готовимся к школьной олимпиаде.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47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 xml:space="preserve"> </w:t>
            </w:r>
            <w:r w:rsidRPr="0085272B">
              <w:rPr>
                <w:spacing w:val="-11"/>
                <w:sz w:val="22"/>
                <w:szCs w:val="22"/>
              </w:rPr>
              <w:t>«Как мы вос</w:t>
            </w:r>
            <w:r w:rsidRPr="0085272B">
              <w:rPr>
                <w:spacing w:val="-11"/>
                <w:sz w:val="22"/>
                <w:szCs w:val="22"/>
              </w:rPr>
              <w:softHyphen/>
              <w:t>принимаем ок</w:t>
            </w:r>
            <w:r w:rsidRPr="0085272B">
              <w:rPr>
                <w:sz w:val="22"/>
                <w:szCs w:val="22"/>
              </w:rPr>
              <w:t xml:space="preserve">ружающий </w:t>
            </w:r>
            <w:r w:rsidRPr="0085272B">
              <w:rPr>
                <w:spacing w:val="-11"/>
                <w:sz w:val="22"/>
                <w:szCs w:val="22"/>
              </w:rPr>
              <w:t xml:space="preserve">мир».  Спроси </w:t>
            </w:r>
            <w:r w:rsidRPr="0085272B">
              <w:rPr>
                <w:spacing w:val="-8"/>
                <w:sz w:val="22"/>
                <w:szCs w:val="22"/>
              </w:rPr>
              <w:t>у носа, что та</w:t>
            </w:r>
            <w:r w:rsidRPr="0085272B">
              <w:rPr>
                <w:spacing w:val="-8"/>
                <w:sz w:val="22"/>
                <w:szCs w:val="22"/>
              </w:rPr>
              <w:softHyphen/>
            </w:r>
            <w:r w:rsidRPr="0085272B">
              <w:rPr>
                <w:sz w:val="22"/>
                <w:szCs w:val="22"/>
              </w:rPr>
              <w:t>кое запах.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48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2"/>
                <w:sz w:val="22"/>
                <w:szCs w:val="22"/>
              </w:rPr>
              <w:t>Высуни язык</w:t>
            </w:r>
            <w:r w:rsidRPr="0085272B">
              <w:rPr>
                <w:spacing w:val="-13"/>
                <w:sz w:val="22"/>
                <w:szCs w:val="22"/>
              </w:rPr>
              <w:t>и скажи: «А»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49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Органы чувств. Глаза.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50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pacing w:val="-12"/>
                <w:sz w:val="22"/>
                <w:szCs w:val="22"/>
              </w:rPr>
              <w:t>Ухо не только</w:t>
            </w:r>
            <w:r w:rsidRPr="0085272B">
              <w:rPr>
                <w:sz w:val="22"/>
                <w:szCs w:val="22"/>
              </w:rPr>
              <w:t xml:space="preserve"> орган слуха.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51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Ухо – орган равновесия.</w:t>
            </w:r>
          </w:p>
          <w:p w:rsidR="004B3F6C" w:rsidRPr="0085272B" w:rsidRDefault="004B3F6C" w:rsidP="004C6293">
            <w:r w:rsidRPr="0085272B">
              <w:rPr>
                <w:sz w:val="22"/>
                <w:szCs w:val="22"/>
              </w:rPr>
              <w:t>ПДД  Первая помощь при попадании инородных тел в глаз, ухо, нос.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52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  <w:rPr>
                <w:spacing w:val="-2"/>
              </w:rPr>
            </w:pPr>
            <w:r w:rsidRPr="0085272B">
              <w:rPr>
                <w:sz w:val="22"/>
                <w:szCs w:val="22"/>
              </w:rPr>
              <w:t xml:space="preserve">Распознавание </w:t>
            </w:r>
            <w:r w:rsidRPr="0085272B">
              <w:rPr>
                <w:spacing w:val="-1"/>
                <w:sz w:val="22"/>
                <w:szCs w:val="22"/>
              </w:rPr>
              <w:t>предметов пу</w:t>
            </w:r>
            <w:r w:rsidRPr="0085272B">
              <w:rPr>
                <w:spacing w:val="-1"/>
                <w:sz w:val="22"/>
                <w:szCs w:val="22"/>
              </w:rPr>
              <w:softHyphen/>
            </w:r>
            <w:r w:rsidRPr="0085272B">
              <w:rPr>
                <w:sz w:val="22"/>
                <w:szCs w:val="22"/>
              </w:rPr>
              <w:t>тем соприкос</w:t>
            </w:r>
            <w:r w:rsidRPr="0085272B">
              <w:rPr>
                <w:sz w:val="22"/>
                <w:szCs w:val="22"/>
              </w:rPr>
              <w:softHyphen/>
            </w:r>
            <w:r w:rsidRPr="0085272B">
              <w:rPr>
                <w:spacing w:val="-2"/>
                <w:sz w:val="22"/>
                <w:szCs w:val="22"/>
              </w:rPr>
              <w:t>новения с ними.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53</w:t>
            </w:r>
          </w:p>
        </w:tc>
        <w:tc>
          <w:tcPr>
            <w:tcW w:w="10440" w:type="dxa"/>
          </w:tcPr>
          <w:p w:rsidR="004B3F6C" w:rsidRPr="0085272B" w:rsidRDefault="004B3F6C" w:rsidP="004C6293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Охрана здоровья человека 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54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pacing w:val="-2"/>
                <w:sz w:val="22"/>
                <w:szCs w:val="22"/>
              </w:rPr>
              <w:t>Обобщение по теме «Изучаем</w:t>
            </w:r>
            <w:r w:rsidRPr="0085272B">
              <w:rPr>
                <w:sz w:val="22"/>
                <w:szCs w:val="22"/>
              </w:rPr>
              <w:t xml:space="preserve"> органы чувств». </w:t>
            </w:r>
          </w:p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b/>
                <w:bCs/>
                <w:i/>
                <w:iCs/>
                <w:sz w:val="22"/>
                <w:szCs w:val="22"/>
              </w:rPr>
              <w:t>Проверочная работа  «Органы чувств»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55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Границы России.</w:t>
            </w:r>
          </w:p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i/>
                <w:iCs/>
                <w:sz w:val="22"/>
                <w:szCs w:val="22"/>
              </w:rPr>
              <w:t xml:space="preserve">Практическая работа с картой мира </w:t>
            </w:r>
            <w:r w:rsidRPr="0085272B">
              <w:rPr>
                <w:sz w:val="22"/>
                <w:szCs w:val="22"/>
              </w:rPr>
              <w:t>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56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Границы России</w:t>
            </w:r>
          </w:p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ОБЖ  Государственная инспекция безопасности дорожного движения (ГИБДД).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57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pacing w:val="-1"/>
                <w:sz w:val="22"/>
                <w:szCs w:val="22"/>
              </w:rPr>
              <w:t>Соединенные штаты Амери</w:t>
            </w:r>
            <w:r w:rsidRPr="0085272B">
              <w:rPr>
                <w:sz w:val="22"/>
                <w:szCs w:val="22"/>
              </w:rPr>
              <w:t>ки (США)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58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Великобритания</w:t>
            </w:r>
          </w:p>
          <w:p w:rsidR="004B3F6C" w:rsidRPr="0085272B" w:rsidRDefault="004B3F6C" w:rsidP="004C6293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Практическая работа с картой мира 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59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Франция.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60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pacing w:val="-1"/>
                <w:sz w:val="22"/>
                <w:szCs w:val="22"/>
              </w:rPr>
              <w:t>Обобщение по теме «Путеше</w:t>
            </w:r>
            <w:r w:rsidRPr="0085272B">
              <w:rPr>
                <w:sz w:val="22"/>
                <w:szCs w:val="22"/>
              </w:rPr>
              <w:t>ствие по странам мира». Готовимся к школьной олимпиаде.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61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pacing w:val="-1"/>
                <w:sz w:val="22"/>
                <w:szCs w:val="22"/>
              </w:rPr>
              <w:t xml:space="preserve">День народного </w:t>
            </w:r>
            <w:r w:rsidRPr="0085272B">
              <w:rPr>
                <w:sz w:val="22"/>
                <w:szCs w:val="22"/>
              </w:rPr>
              <w:t>единства</w:t>
            </w:r>
          </w:p>
          <w:p w:rsidR="004B3F6C" w:rsidRPr="0085272B" w:rsidRDefault="004B3F6C" w:rsidP="004C6293">
            <w:r w:rsidRPr="0085272B">
              <w:rPr>
                <w:sz w:val="22"/>
                <w:szCs w:val="22"/>
              </w:rPr>
              <w:t>Итоговое занятие по разделу. Тест.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62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"/>
                <w:sz w:val="22"/>
                <w:szCs w:val="22"/>
              </w:rPr>
              <w:t>Москва: память о войне 1812</w:t>
            </w:r>
            <w:r w:rsidRPr="0085272B">
              <w:rPr>
                <w:sz w:val="22"/>
                <w:szCs w:val="22"/>
              </w:rPr>
              <w:t xml:space="preserve"> года.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63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"/>
                <w:sz w:val="22"/>
                <w:szCs w:val="22"/>
              </w:rPr>
              <w:t>Память Моск</w:t>
            </w:r>
            <w:r w:rsidRPr="0085272B">
              <w:rPr>
                <w:spacing w:val="-1"/>
                <w:sz w:val="22"/>
                <w:szCs w:val="22"/>
              </w:rPr>
              <w:softHyphen/>
              <w:t>вы о героях Ве</w:t>
            </w:r>
            <w:r w:rsidRPr="0085272B">
              <w:rPr>
                <w:spacing w:val="-1"/>
                <w:sz w:val="22"/>
                <w:szCs w:val="22"/>
              </w:rPr>
              <w:softHyphen/>
            </w:r>
            <w:r w:rsidRPr="0085272B">
              <w:rPr>
                <w:spacing w:val="-2"/>
                <w:sz w:val="22"/>
                <w:szCs w:val="22"/>
              </w:rPr>
              <w:t>ликой Отечест</w:t>
            </w:r>
            <w:r w:rsidRPr="0085272B">
              <w:rPr>
                <w:spacing w:val="-2"/>
                <w:sz w:val="22"/>
                <w:szCs w:val="22"/>
              </w:rPr>
              <w:softHyphen/>
            </w:r>
            <w:r w:rsidRPr="0085272B">
              <w:rPr>
                <w:spacing w:val="-1"/>
                <w:sz w:val="22"/>
                <w:szCs w:val="22"/>
              </w:rPr>
              <w:t xml:space="preserve">венной войны </w:t>
            </w:r>
            <w:r w:rsidRPr="0085272B">
              <w:rPr>
                <w:sz w:val="22"/>
                <w:szCs w:val="22"/>
              </w:rPr>
              <w:t>1941-1945 годов.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64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 xml:space="preserve">Памятники </w:t>
            </w:r>
            <w:r w:rsidRPr="0085272B">
              <w:rPr>
                <w:spacing w:val="-2"/>
                <w:sz w:val="22"/>
                <w:szCs w:val="22"/>
              </w:rPr>
              <w:t>Москвы поко</w:t>
            </w:r>
            <w:r w:rsidRPr="0085272B">
              <w:rPr>
                <w:spacing w:val="-2"/>
                <w:sz w:val="22"/>
                <w:szCs w:val="22"/>
              </w:rPr>
              <w:softHyphen/>
            </w:r>
            <w:r w:rsidRPr="0085272B">
              <w:rPr>
                <w:sz w:val="22"/>
                <w:szCs w:val="22"/>
              </w:rPr>
              <w:t>рителям космоса.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65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2"/>
                <w:sz w:val="22"/>
                <w:szCs w:val="22"/>
              </w:rPr>
              <w:t xml:space="preserve">Обобщение по </w:t>
            </w:r>
            <w:r w:rsidRPr="0085272B">
              <w:rPr>
                <w:sz w:val="22"/>
                <w:szCs w:val="22"/>
              </w:rPr>
              <w:t>теме «Москва как летопись истории Рос</w:t>
            </w:r>
            <w:r w:rsidRPr="0085272B">
              <w:rPr>
                <w:sz w:val="22"/>
                <w:szCs w:val="22"/>
              </w:rPr>
              <w:softHyphen/>
              <w:t>сии».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66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Имя нашей страны - Рос</w:t>
            </w:r>
            <w:r w:rsidRPr="0085272B">
              <w:rPr>
                <w:sz w:val="22"/>
                <w:szCs w:val="22"/>
              </w:rPr>
              <w:softHyphen/>
            </w:r>
            <w:r w:rsidRPr="0085272B">
              <w:rPr>
                <w:spacing w:val="-1"/>
                <w:sz w:val="22"/>
                <w:szCs w:val="22"/>
              </w:rPr>
              <w:t>сия или Рос</w:t>
            </w:r>
            <w:r w:rsidRPr="0085272B">
              <w:rPr>
                <w:spacing w:val="-2"/>
                <w:sz w:val="22"/>
                <w:szCs w:val="22"/>
              </w:rPr>
              <w:t>сийская Феде</w:t>
            </w:r>
            <w:r w:rsidRPr="0085272B">
              <w:rPr>
                <w:spacing w:val="-2"/>
                <w:sz w:val="22"/>
                <w:szCs w:val="22"/>
              </w:rPr>
              <w:softHyphen/>
            </w:r>
            <w:r w:rsidRPr="0085272B">
              <w:rPr>
                <w:sz w:val="22"/>
                <w:szCs w:val="22"/>
              </w:rPr>
              <w:t>рация.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67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"/>
                <w:sz w:val="22"/>
                <w:szCs w:val="22"/>
              </w:rPr>
              <w:t xml:space="preserve">Основной закон </w:t>
            </w:r>
            <w:r w:rsidRPr="0085272B">
              <w:rPr>
                <w:sz w:val="22"/>
                <w:szCs w:val="22"/>
              </w:rPr>
              <w:t>страны Конституция Рос</w:t>
            </w:r>
            <w:r w:rsidRPr="0085272B">
              <w:rPr>
                <w:sz w:val="22"/>
                <w:szCs w:val="22"/>
              </w:rPr>
              <w:softHyphen/>
              <w:t>сии. Президент России.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68</w:t>
            </w: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 xml:space="preserve">Обобщение по теме «Мы - граждане России» </w:t>
            </w:r>
            <w:r w:rsidRPr="0085272B">
              <w:rPr>
                <w:i/>
                <w:iCs/>
                <w:spacing w:val="-3"/>
                <w:sz w:val="22"/>
                <w:szCs w:val="22"/>
              </w:rPr>
              <w:t xml:space="preserve">или </w:t>
            </w:r>
            <w:r w:rsidRPr="0085272B">
              <w:rPr>
                <w:spacing w:val="-3"/>
                <w:sz w:val="22"/>
                <w:szCs w:val="22"/>
              </w:rPr>
              <w:t xml:space="preserve">экскурсия </w:t>
            </w:r>
            <w:r w:rsidRPr="0085272B">
              <w:rPr>
                <w:sz w:val="22"/>
                <w:szCs w:val="22"/>
              </w:rPr>
              <w:t>в краеведче</w:t>
            </w:r>
            <w:r w:rsidRPr="0085272B">
              <w:rPr>
                <w:sz w:val="22"/>
                <w:szCs w:val="22"/>
              </w:rPr>
              <w:softHyphen/>
              <w:t>ский музей.</w:t>
            </w: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4B3F6C" w:rsidRPr="0085272B">
        <w:tc>
          <w:tcPr>
            <w:tcW w:w="106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1044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132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4B3F6C" w:rsidRPr="0085272B" w:rsidRDefault="004B3F6C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</w:tbl>
    <w:p w:rsidR="004B3F6C" w:rsidRPr="0085272B" w:rsidRDefault="004B3F6C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sz w:val="22"/>
          <w:szCs w:val="22"/>
        </w:rPr>
      </w:pPr>
    </w:p>
    <w:sectPr w:rsidR="004B3F6C" w:rsidRPr="0085272B" w:rsidSect="00606587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7BACE9E"/>
    <w:multiLevelType w:val="hybridMultilevel"/>
    <w:tmpl w:val="BA87D23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296AD6D"/>
    <w:multiLevelType w:val="hybridMultilevel"/>
    <w:tmpl w:val="FD96123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2B40F06"/>
    <w:multiLevelType w:val="hybridMultilevel"/>
    <w:tmpl w:val="D89BB01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38EA33A"/>
    <w:multiLevelType w:val="hybridMultilevel"/>
    <w:tmpl w:val="ED0D952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BD839953"/>
    <w:multiLevelType w:val="hybridMultilevel"/>
    <w:tmpl w:val="BADF1A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81E2D97"/>
    <w:multiLevelType w:val="hybridMultilevel"/>
    <w:tmpl w:val="7A1958D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E36F46EC"/>
    <w:multiLevelType w:val="hybridMultilevel"/>
    <w:tmpl w:val="6E9BDC9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ACC5AE6"/>
    <w:multiLevelType w:val="hybridMultilevel"/>
    <w:tmpl w:val="309739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C8EA79E"/>
    <w:multiLevelType w:val="hybridMultilevel"/>
    <w:tmpl w:val="77468C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0">
    <w:nsid w:val="FFFFFFFE"/>
    <w:multiLevelType w:val="singleLevel"/>
    <w:tmpl w:val="AB30C456"/>
    <w:lvl w:ilvl="0">
      <w:numFmt w:val="bullet"/>
      <w:lvlText w:val="*"/>
      <w:lvlJc w:val="left"/>
    </w:lvl>
  </w:abstractNum>
  <w:abstractNum w:abstractNumId="11">
    <w:nsid w:val="00DF143D"/>
    <w:multiLevelType w:val="hybridMultilevel"/>
    <w:tmpl w:val="B3E74B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61A5527"/>
    <w:multiLevelType w:val="hybridMultilevel"/>
    <w:tmpl w:val="13586A7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669203E"/>
    <w:multiLevelType w:val="hybridMultilevel"/>
    <w:tmpl w:val="261C76B2"/>
    <w:lvl w:ilvl="0" w:tplc="1F741A4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103A2BE9"/>
    <w:multiLevelType w:val="hybridMultilevel"/>
    <w:tmpl w:val="83026DB8"/>
    <w:lvl w:ilvl="0" w:tplc="66A08858">
      <w:start w:val="1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2071E906"/>
    <w:multiLevelType w:val="hybridMultilevel"/>
    <w:tmpl w:val="EA330F1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0ED2AA2"/>
    <w:multiLevelType w:val="hybridMultilevel"/>
    <w:tmpl w:val="548B703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1C71FBC"/>
    <w:multiLevelType w:val="hybridMultilevel"/>
    <w:tmpl w:val="ED0CFE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223CD2B7"/>
    <w:multiLevelType w:val="hybridMultilevel"/>
    <w:tmpl w:val="859480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2DD98C82"/>
    <w:multiLevelType w:val="hybridMultilevel"/>
    <w:tmpl w:val="9B9C12C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35F167A5"/>
    <w:multiLevelType w:val="hybridMultilevel"/>
    <w:tmpl w:val="ED83788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5267C659"/>
    <w:multiLevelType w:val="hybridMultilevel"/>
    <w:tmpl w:val="57514BD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A7B6872"/>
    <w:multiLevelType w:val="hybridMultilevel"/>
    <w:tmpl w:val="64EA5D8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5E876F22"/>
    <w:multiLevelType w:val="hybridMultilevel"/>
    <w:tmpl w:val="1A28EB1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638949AB"/>
    <w:multiLevelType w:val="hybridMultilevel"/>
    <w:tmpl w:val="BAB8DDF8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>
      <w:start w:val="1"/>
      <w:numFmt w:val="lowerRoman"/>
      <w:lvlText w:val="%3."/>
      <w:lvlJc w:val="right"/>
      <w:pPr>
        <w:ind w:left="2557" w:hanging="180"/>
      </w:pPr>
    </w:lvl>
    <w:lvl w:ilvl="3" w:tplc="0419000F">
      <w:start w:val="1"/>
      <w:numFmt w:val="decimal"/>
      <w:lvlText w:val="%4."/>
      <w:lvlJc w:val="left"/>
      <w:pPr>
        <w:ind w:left="3277" w:hanging="360"/>
      </w:pPr>
    </w:lvl>
    <w:lvl w:ilvl="4" w:tplc="04190019">
      <w:start w:val="1"/>
      <w:numFmt w:val="lowerLetter"/>
      <w:lvlText w:val="%5."/>
      <w:lvlJc w:val="left"/>
      <w:pPr>
        <w:ind w:left="3997" w:hanging="360"/>
      </w:pPr>
    </w:lvl>
    <w:lvl w:ilvl="5" w:tplc="0419001B">
      <w:start w:val="1"/>
      <w:numFmt w:val="lowerRoman"/>
      <w:lvlText w:val="%6."/>
      <w:lvlJc w:val="right"/>
      <w:pPr>
        <w:ind w:left="4717" w:hanging="180"/>
      </w:pPr>
    </w:lvl>
    <w:lvl w:ilvl="6" w:tplc="0419000F">
      <w:start w:val="1"/>
      <w:numFmt w:val="decimal"/>
      <w:lvlText w:val="%7."/>
      <w:lvlJc w:val="left"/>
      <w:pPr>
        <w:ind w:left="5437" w:hanging="360"/>
      </w:pPr>
    </w:lvl>
    <w:lvl w:ilvl="7" w:tplc="04190019">
      <w:start w:val="1"/>
      <w:numFmt w:val="lowerLetter"/>
      <w:lvlText w:val="%8."/>
      <w:lvlJc w:val="left"/>
      <w:pPr>
        <w:ind w:left="6157" w:hanging="360"/>
      </w:pPr>
    </w:lvl>
    <w:lvl w:ilvl="8" w:tplc="0419001B">
      <w:start w:val="1"/>
      <w:numFmt w:val="lowerRoman"/>
      <w:lvlText w:val="%9."/>
      <w:lvlJc w:val="right"/>
      <w:pPr>
        <w:ind w:left="6877" w:hanging="180"/>
      </w:pPr>
    </w:lvl>
  </w:abstractNum>
  <w:abstractNum w:abstractNumId="25">
    <w:nsid w:val="65565A16"/>
    <w:multiLevelType w:val="singleLevel"/>
    <w:tmpl w:val="E5D0171A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6">
    <w:nsid w:val="6C8BCE39"/>
    <w:multiLevelType w:val="hybridMultilevel"/>
    <w:tmpl w:val="685E59C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727E1AF4"/>
    <w:multiLevelType w:val="hybridMultilevel"/>
    <w:tmpl w:val="F07EA65C"/>
    <w:lvl w:ilvl="0" w:tplc="CDB89BC2">
      <w:start w:val="1"/>
      <w:numFmt w:val="decimal"/>
      <w:lvlText w:val="%1."/>
      <w:lvlJc w:val="left"/>
      <w:pPr>
        <w:tabs>
          <w:tab w:val="num" w:pos="1125"/>
        </w:tabs>
        <w:ind w:left="1125" w:hanging="1125"/>
      </w:pPr>
      <w:rPr>
        <w:rFonts w:hint="default"/>
        <w:b w:val="0"/>
        <w:bCs w:val="0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b w:val="0"/>
        <w:bCs w:val="0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>
    <w:nsid w:val="766FBFE0"/>
    <w:multiLevelType w:val="hybridMultilevel"/>
    <w:tmpl w:val="F9D9C7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77A18CA2"/>
    <w:multiLevelType w:val="hybridMultilevel"/>
    <w:tmpl w:val="7177764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7"/>
  </w:num>
  <w:num w:numId="2">
    <w:abstractNumId w:val="10"/>
    <w:lvlOverride w:ilvl="0">
      <w:lvl w:ilvl="0"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0"/>
    <w:lvlOverride w:ilvl="0">
      <w:lvl w:ilvl="0"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0"/>
    <w:lvlOverride w:ilvl="0">
      <w:lvl w:ilvl="0">
        <w:numFmt w:val="bullet"/>
        <w:lvlText w:val="•"/>
        <w:legacy w:legacy="1" w:legacySpace="0" w:legacyIndent="297"/>
        <w:lvlJc w:val="left"/>
        <w:rPr>
          <w:rFonts w:ascii="Arial" w:hAnsi="Arial" w:cs="Arial" w:hint="default"/>
        </w:rPr>
      </w:lvl>
    </w:lvlOverride>
  </w:num>
  <w:num w:numId="5">
    <w:abstractNumId w:val="10"/>
    <w:lvlOverride w:ilvl="0">
      <w:lvl w:ilvl="0">
        <w:numFmt w:val="bullet"/>
        <w:lvlText w:val="•"/>
        <w:legacy w:legacy="1" w:legacySpace="0" w:legacyIndent="302"/>
        <w:lvlJc w:val="left"/>
        <w:rPr>
          <w:rFonts w:ascii="Arial" w:hAnsi="Arial" w:cs="Arial" w:hint="default"/>
        </w:rPr>
      </w:lvl>
    </w:lvlOverride>
  </w:num>
  <w:num w:numId="6">
    <w:abstractNumId w:val="13"/>
  </w:num>
  <w:num w:numId="7">
    <w:abstractNumId w:val="14"/>
  </w:num>
  <w:num w:numId="8">
    <w:abstractNumId w:val="10"/>
    <w:lvlOverride w:ilvl="0">
      <w:lvl w:ilvl="0"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0"/>
    <w:lvlOverride w:ilvl="0">
      <w:lvl w:ilvl="0">
        <w:numFmt w:val="bullet"/>
        <w:lvlText w:val="•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25"/>
  </w:num>
  <w:num w:numId="13">
    <w:abstractNumId w:val="10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29"/>
  </w:num>
  <w:num w:numId="17">
    <w:abstractNumId w:val="21"/>
  </w:num>
  <w:num w:numId="18">
    <w:abstractNumId w:val="0"/>
  </w:num>
  <w:num w:numId="19">
    <w:abstractNumId w:val="1"/>
  </w:num>
  <w:num w:numId="20">
    <w:abstractNumId w:val="15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23"/>
  </w:num>
  <w:num w:numId="26">
    <w:abstractNumId w:val="18"/>
  </w:num>
  <w:num w:numId="27">
    <w:abstractNumId w:val="2"/>
  </w:num>
  <w:num w:numId="28">
    <w:abstractNumId w:val="20"/>
  </w:num>
  <w:num w:numId="29">
    <w:abstractNumId w:val="19"/>
  </w:num>
  <w:num w:numId="30">
    <w:abstractNumId w:val="11"/>
  </w:num>
  <w:num w:numId="31">
    <w:abstractNumId w:val="28"/>
  </w:num>
  <w:num w:numId="32">
    <w:abstractNumId w:val="17"/>
  </w:num>
  <w:num w:numId="33">
    <w:abstractNumId w:val="3"/>
  </w:num>
  <w:num w:numId="34">
    <w:abstractNumId w:val="16"/>
  </w:num>
  <w:num w:numId="35">
    <w:abstractNumId w:val="22"/>
  </w:num>
  <w:num w:numId="36">
    <w:abstractNumId w:val="26"/>
  </w:num>
  <w:num w:numId="37">
    <w:abstractNumId w:val="7"/>
  </w:num>
  <w:num w:numId="3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19B8"/>
    <w:rsid w:val="000021AF"/>
    <w:rsid w:val="00002D42"/>
    <w:rsid w:val="0000322A"/>
    <w:rsid w:val="00004111"/>
    <w:rsid w:val="000043A6"/>
    <w:rsid w:val="00005331"/>
    <w:rsid w:val="0001527E"/>
    <w:rsid w:val="000159FD"/>
    <w:rsid w:val="00015EE2"/>
    <w:rsid w:val="0001756F"/>
    <w:rsid w:val="0002038A"/>
    <w:rsid w:val="00024968"/>
    <w:rsid w:val="00024B00"/>
    <w:rsid w:val="00026EAB"/>
    <w:rsid w:val="00027CF1"/>
    <w:rsid w:val="0003097E"/>
    <w:rsid w:val="00031662"/>
    <w:rsid w:val="00031A37"/>
    <w:rsid w:val="00031AA4"/>
    <w:rsid w:val="00032382"/>
    <w:rsid w:val="000334BD"/>
    <w:rsid w:val="00034056"/>
    <w:rsid w:val="000354A4"/>
    <w:rsid w:val="000369C5"/>
    <w:rsid w:val="00041775"/>
    <w:rsid w:val="00041C09"/>
    <w:rsid w:val="00043C40"/>
    <w:rsid w:val="00043D68"/>
    <w:rsid w:val="00044235"/>
    <w:rsid w:val="000458B9"/>
    <w:rsid w:val="00047188"/>
    <w:rsid w:val="000524DC"/>
    <w:rsid w:val="000542C9"/>
    <w:rsid w:val="000543D3"/>
    <w:rsid w:val="0005441E"/>
    <w:rsid w:val="00055FFE"/>
    <w:rsid w:val="00056A5C"/>
    <w:rsid w:val="00062E36"/>
    <w:rsid w:val="00062EB2"/>
    <w:rsid w:val="0006378C"/>
    <w:rsid w:val="00065DDF"/>
    <w:rsid w:val="00066D70"/>
    <w:rsid w:val="00066E07"/>
    <w:rsid w:val="0007088B"/>
    <w:rsid w:val="00070D73"/>
    <w:rsid w:val="0007228F"/>
    <w:rsid w:val="000728FC"/>
    <w:rsid w:val="0007355A"/>
    <w:rsid w:val="000741B5"/>
    <w:rsid w:val="0007556E"/>
    <w:rsid w:val="00075859"/>
    <w:rsid w:val="0007784C"/>
    <w:rsid w:val="00077A56"/>
    <w:rsid w:val="000800EF"/>
    <w:rsid w:val="000805E8"/>
    <w:rsid w:val="00081D32"/>
    <w:rsid w:val="000834A0"/>
    <w:rsid w:val="00084021"/>
    <w:rsid w:val="00084774"/>
    <w:rsid w:val="00086A56"/>
    <w:rsid w:val="00086AE3"/>
    <w:rsid w:val="00090C32"/>
    <w:rsid w:val="00092AA8"/>
    <w:rsid w:val="00092C62"/>
    <w:rsid w:val="00094024"/>
    <w:rsid w:val="00095541"/>
    <w:rsid w:val="00096A4C"/>
    <w:rsid w:val="000973E3"/>
    <w:rsid w:val="00097F0B"/>
    <w:rsid w:val="000A02DD"/>
    <w:rsid w:val="000A2025"/>
    <w:rsid w:val="000A21B4"/>
    <w:rsid w:val="000A6360"/>
    <w:rsid w:val="000A7015"/>
    <w:rsid w:val="000B2B6B"/>
    <w:rsid w:val="000B53F3"/>
    <w:rsid w:val="000B645E"/>
    <w:rsid w:val="000C00EB"/>
    <w:rsid w:val="000C1C30"/>
    <w:rsid w:val="000C2EAD"/>
    <w:rsid w:val="000C3053"/>
    <w:rsid w:val="000C65A1"/>
    <w:rsid w:val="000C7701"/>
    <w:rsid w:val="000D06E3"/>
    <w:rsid w:val="000D0B33"/>
    <w:rsid w:val="000D0EB0"/>
    <w:rsid w:val="000D2F73"/>
    <w:rsid w:val="000D7CD3"/>
    <w:rsid w:val="000D7D98"/>
    <w:rsid w:val="000D7F09"/>
    <w:rsid w:val="000E1A03"/>
    <w:rsid w:val="000E2A04"/>
    <w:rsid w:val="000E3826"/>
    <w:rsid w:val="000E468A"/>
    <w:rsid w:val="000E6EAF"/>
    <w:rsid w:val="000F5C5C"/>
    <w:rsid w:val="000F7099"/>
    <w:rsid w:val="001011D5"/>
    <w:rsid w:val="001012D9"/>
    <w:rsid w:val="0010247F"/>
    <w:rsid w:val="00102DC0"/>
    <w:rsid w:val="00107A2B"/>
    <w:rsid w:val="00110248"/>
    <w:rsid w:val="00110D9E"/>
    <w:rsid w:val="00116D00"/>
    <w:rsid w:val="00117A81"/>
    <w:rsid w:val="00117E91"/>
    <w:rsid w:val="0012433D"/>
    <w:rsid w:val="00124A38"/>
    <w:rsid w:val="001250E9"/>
    <w:rsid w:val="00126827"/>
    <w:rsid w:val="001270FE"/>
    <w:rsid w:val="001327D7"/>
    <w:rsid w:val="00134179"/>
    <w:rsid w:val="0013590C"/>
    <w:rsid w:val="00136301"/>
    <w:rsid w:val="00136E67"/>
    <w:rsid w:val="00140CF3"/>
    <w:rsid w:val="001410FA"/>
    <w:rsid w:val="00142243"/>
    <w:rsid w:val="0014740F"/>
    <w:rsid w:val="001501CE"/>
    <w:rsid w:val="00150467"/>
    <w:rsid w:val="00150809"/>
    <w:rsid w:val="00150DC7"/>
    <w:rsid w:val="00151A4B"/>
    <w:rsid w:val="0015328C"/>
    <w:rsid w:val="001548A6"/>
    <w:rsid w:val="00157851"/>
    <w:rsid w:val="00161650"/>
    <w:rsid w:val="00161847"/>
    <w:rsid w:val="001635C3"/>
    <w:rsid w:val="00167084"/>
    <w:rsid w:val="00170842"/>
    <w:rsid w:val="00173343"/>
    <w:rsid w:val="00174241"/>
    <w:rsid w:val="00174E00"/>
    <w:rsid w:val="0017625A"/>
    <w:rsid w:val="0018061C"/>
    <w:rsid w:val="00181391"/>
    <w:rsid w:val="001847F2"/>
    <w:rsid w:val="00186C58"/>
    <w:rsid w:val="0019161A"/>
    <w:rsid w:val="00194E2E"/>
    <w:rsid w:val="001A097E"/>
    <w:rsid w:val="001A1FB0"/>
    <w:rsid w:val="001A3811"/>
    <w:rsid w:val="001A3FA0"/>
    <w:rsid w:val="001B0E4D"/>
    <w:rsid w:val="001B431A"/>
    <w:rsid w:val="001B4DC3"/>
    <w:rsid w:val="001C08A3"/>
    <w:rsid w:val="001C36E3"/>
    <w:rsid w:val="001C3A7F"/>
    <w:rsid w:val="001C46FD"/>
    <w:rsid w:val="001C4A69"/>
    <w:rsid w:val="001C58D0"/>
    <w:rsid w:val="001D00B4"/>
    <w:rsid w:val="001D0BEA"/>
    <w:rsid w:val="001D2090"/>
    <w:rsid w:val="001D47F5"/>
    <w:rsid w:val="001D501F"/>
    <w:rsid w:val="001D54F1"/>
    <w:rsid w:val="001E0400"/>
    <w:rsid w:val="001E2540"/>
    <w:rsid w:val="001E3E0F"/>
    <w:rsid w:val="001E5557"/>
    <w:rsid w:val="001E5BEF"/>
    <w:rsid w:val="001E7C96"/>
    <w:rsid w:val="001F1C82"/>
    <w:rsid w:val="001F443D"/>
    <w:rsid w:val="001F49E6"/>
    <w:rsid w:val="001F4CF7"/>
    <w:rsid w:val="002045F4"/>
    <w:rsid w:val="00206EAA"/>
    <w:rsid w:val="00207532"/>
    <w:rsid w:val="00211BB1"/>
    <w:rsid w:val="00212660"/>
    <w:rsid w:val="00213822"/>
    <w:rsid w:val="00213B9A"/>
    <w:rsid w:val="00213C8D"/>
    <w:rsid w:val="00217A01"/>
    <w:rsid w:val="002205BD"/>
    <w:rsid w:val="00220AFE"/>
    <w:rsid w:val="0022253F"/>
    <w:rsid w:val="002226B1"/>
    <w:rsid w:val="00222B5C"/>
    <w:rsid w:val="002232BF"/>
    <w:rsid w:val="00224AF3"/>
    <w:rsid w:val="00225561"/>
    <w:rsid w:val="002352F4"/>
    <w:rsid w:val="00237BA6"/>
    <w:rsid w:val="0024122F"/>
    <w:rsid w:val="00241337"/>
    <w:rsid w:val="0024159D"/>
    <w:rsid w:val="0024164E"/>
    <w:rsid w:val="002416CE"/>
    <w:rsid w:val="002417B9"/>
    <w:rsid w:val="00242266"/>
    <w:rsid w:val="00244175"/>
    <w:rsid w:val="0024760E"/>
    <w:rsid w:val="00250D0C"/>
    <w:rsid w:val="00251291"/>
    <w:rsid w:val="002514EE"/>
    <w:rsid w:val="0025300F"/>
    <w:rsid w:val="00253520"/>
    <w:rsid w:val="00253734"/>
    <w:rsid w:val="002538A8"/>
    <w:rsid w:val="00255D8C"/>
    <w:rsid w:val="002626B6"/>
    <w:rsid w:val="002653F8"/>
    <w:rsid w:val="00265D29"/>
    <w:rsid w:val="0026770F"/>
    <w:rsid w:val="0027030E"/>
    <w:rsid w:val="00271304"/>
    <w:rsid w:val="00272914"/>
    <w:rsid w:val="00274FD3"/>
    <w:rsid w:val="00275023"/>
    <w:rsid w:val="00277FA9"/>
    <w:rsid w:val="0028191C"/>
    <w:rsid w:val="00282372"/>
    <w:rsid w:val="00283342"/>
    <w:rsid w:val="0028419B"/>
    <w:rsid w:val="002854F3"/>
    <w:rsid w:val="002857DD"/>
    <w:rsid w:val="00285853"/>
    <w:rsid w:val="00286A3B"/>
    <w:rsid w:val="00287BA6"/>
    <w:rsid w:val="00287D5C"/>
    <w:rsid w:val="00293781"/>
    <w:rsid w:val="002939A7"/>
    <w:rsid w:val="00293ECA"/>
    <w:rsid w:val="002A1653"/>
    <w:rsid w:val="002A787E"/>
    <w:rsid w:val="002B0D85"/>
    <w:rsid w:val="002B3F93"/>
    <w:rsid w:val="002B5987"/>
    <w:rsid w:val="002B59DB"/>
    <w:rsid w:val="002C05A6"/>
    <w:rsid w:val="002C114B"/>
    <w:rsid w:val="002C1978"/>
    <w:rsid w:val="002C3CFE"/>
    <w:rsid w:val="002C3FD3"/>
    <w:rsid w:val="002C625F"/>
    <w:rsid w:val="002C6E94"/>
    <w:rsid w:val="002D14AB"/>
    <w:rsid w:val="002D2432"/>
    <w:rsid w:val="002D28AB"/>
    <w:rsid w:val="002D3B4D"/>
    <w:rsid w:val="002D455C"/>
    <w:rsid w:val="002D5A31"/>
    <w:rsid w:val="002E110F"/>
    <w:rsid w:val="002E1783"/>
    <w:rsid w:val="002E50A7"/>
    <w:rsid w:val="002E5EB3"/>
    <w:rsid w:val="002E6601"/>
    <w:rsid w:val="002F0BB7"/>
    <w:rsid w:val="002F13E4"/>
    <w:rsid w:val="002F1422"/>
    <w:rsid w:val="002F14BB"/>
    <w:rsid w:val="002F186A"/>
    <w:rsid w:val="002F1F94"/>
    <w:rsid w:val="002F20DE"/>
    <w:rsid w:val="002F2AA7"/>
    <w:rsid w:val="002F45A9"/>
    <w:rsid w:val="002F4DBB"/>
    <w:rsid w:val="002F670E"/>
    <w:rsid w:val="002F6F4D"/>
    <w:rsid w:val="00302DBD"/>
    <w:rsid w:val="00306795"/>
    <w:rsid w:val="0030702C"/>
    <w:rsid w:val="00311A7D"/>
    <w:rsid w:val="00311E74"/>
    <w:rsid w:val="003120A8"/>
    <w:rsid w:val="00315FD2"/>
    <w:rsid w:val="00317F1D"/>
    <w:rsid w:val="0032535B"/>
    <w:rsid w:val="00325EF9"/>
    <w:rsid w:val="00327FE4"/>
    <w:rsid w:val="00330D7B"/>
    <w:rsid w:val="0033132B"/>
    <w:rsid w:val="00333847"/>
    <w:rsid w:val="0033655C"/>
    <w:rsid w:val="00337B0A"/>
    <w:rsid w:val="00342F7C"/>
    <w:rsid w:val="0034380A"/>
    <w:rsid w:val="0034570C"/>
    <w:rsid w:val="003460BC"/>
    <w:rsid w:val="00350767"/>
    <w:rsid w:val="0035242A"/>
    <w:rsid w:val="00354B4F"/>
    <w:rsid w:val="003550AC"/>
    <w:rsid w:val="00357496"/>
    <w:rsid w:val="00357E58"/>
    <w:rsid w:val="00361E74"/>
    <w:rsid w:val="003626EB"/>
    <w:rsid w:val="00363CCC"/>
    <w:rsid w:val="00364519"/>
    <w:rsid w:val="003658E8"/>
    <w:rsid w:val="00365FBD"/>
    <w:rsid w:val="00374F5D"/>
    <w:rsid w:val="0037542D"/>
    <w:rsid w:val="00375E99"/>
    <w:rsid w:val="00381898"/>
    <w:rsid w:val="003819AC"/>
    <w:rsid w:val="0038373D"/>
    <w:rsid w:val="003842E4"/>
    <w:rsid w:val="00385982"/>
    <w:rsid w:val="00385C2A"/>
    <w:rsid w:val="00385FE7"/>
    <w:rsid w:val="0038624F"/>
    <w:rsid w:val="00386F50"/>
    <w:rsid w:val="00387D2C"/>
    <w:rsid w:val="00397991"/>
    <w:rsid w:val="00397AF8"/>
    <w:rsid w:val="003A2A73"/>
    <w:rsid w:val="003A4891"/>
    <w:rsid w:val="003B10B8"/>
    <w:rsid w:val="003B36C0"/>
    <w:rsid w:val="003B513A"/>
    <w:rsid w:val="003C0A6E"/>
    <w:rsid w:val="003C2AF1"/>
    <w:rsid w:val="003C3057"/>
    <w:rsid w:val="003C3E41"/>
    <w:rsid w:val="003C49F8"/>
    <w:rsid w:val="003C5484"/>
    <w:rsid w:val="003C76E7"/>
    <w:rsid w:val="003D5733"/>
    <w:rsid w:val="003D703E"/>
    <w:rsid w:val="003E2A10"/>
    <w:rsid w:val="003E39AB"/>
    <w:rsid w:val="003E3AC7"/>
    <w:rsid w:val="003E3D39"/>
    <w:rsid w:val="003E4855"/>
    <w:rsid w:val="003E6520"/>
    <w:rsid w:val="003E7D68"/>
    <w:rsid w:val="003F1E5F"/>
    <w:rsid w:val="003F47C4"/>
    <w:rsid w:val="003F5394"/>
    <w:rsid w:val="003F585D"/>
    <w:rsid w:val="003F7F8C"/>
    <w:rsid w:val="00402993"/>
    <w:rsid w:val="00403137"/>
    <w:rsid w:val="00403BD8"/>
    <w:rsid w:val="00403D5E"/>
    <w:rsid w:val="004046EF"/>
    <w:rsid w:val="00405AEE"/>
    <w:rsid w:val="00405BD5"/>
    <w:rsid w:val="0041311E"/>
    <w:rsid w:val="00413D3F"/>
    <w:rsid w:val="00415B5D"/>
    <w:rsid w:val="00415F07"/>
    <w:rsid w:val="0041678E"/>
    <w:rsid w:val="00416A00"/>
    <w:rsid w:val="00416D04"/>
    <w:rsid w:val="00416FAC"/>
    <w:rsid w:val="00420201"/>
    <w:rsid w:val="00422AD7"/>
    <w:rsid w:val="00422AE8"/>
    <w:rsid w:val="0042430B"/>
    <w:rsid w:val="004270D1"/>
    <w:rsid w:val="0043171C"/>
    <w:rsid w:val="00432561"/>
    <w:rsid w:val="00436C8D"/>
    <w:rsid w:val="00440DA9"/>
    <w:rsid w:val="00444418"/>
    <w:rsid w:val="0044549E"/>
    <w:rsid w:val="004468BB"/>
    <w:rsid w:val="00446DCE"/>
    <w:rsid w:val="004503CA"/>
    <w:rsid w:val="0045193F"/>
    <w:rsid w:val="00451CF4"/>
    <w:rsid w:val="00453715"/>
    <w:rsid w:val="00456D32"/>
    <w:rsid w:val="00460456"/>
    <w:rsid w:val="00463A21"/>
    <w:rsid w:val="00465057"/>
    <w:rsid w:val="0046738C"/>
    <w:rsid w:val="00467E3A"/>
    <w:rsid w:val="0047131B"/>
    <w:rsid w:val="004718EE"/>
    <w:rsid w:val="0047238B"/>
    <w:rsid w:val="004724B9"/>
    <w:rsid w:val="00472C1D"/>
    <w:rsid w:val="00473729"/>
    <w:rsid w:val="004742F7"/>
    <w:rsid w:val="00474F9D"/>
    <w:rsid w:val="00475E0B"/>
    <w:rsid w:val="00476D90"/>
    <w:rsid w:val="00482A7C"/>
    <w:rsid w:val="004865E5"/>
    <w:rsid w:val="00486B93"/>
    <w:rsid w:val="00487A5D"/>
    <w:rsid w:val="00487AF1"/>
    <w:rsid w:val="00490796"/>
    <w:rsid w:val="00490AC7"/>
    <w:rsid w:val="00492DED"/>
    <w:rsid w:val="00493AF1"/>
    <w:rsid w:val="00494031"/>
    <w:rsid w:val="00494815"/>
    <w:rsid w:val="004949A9"/>
    <w:rsid w:val="0049509A"/>
    <w:rsid w:val="00496312"/>
    <w:rsid w:val="00496AC2"/>
    <w:rsid w:val="004A02BA"/>
    <w:rsid w:val="004A1D21"/>
    <w:rsid w:val="004A2329"/>
    <w:rsid w:val="004A5795"/>
    <w:rsid w:val="004A6066"/>
    <w:rsid w:val="004A6AEF"/>
    <w:rsid w:val="004A7A18"/>
    <w:rsid w:val="004B3F6C"/>
    <w:rsid w:val="004B4141"/>
    <w:rsid w:val="004B5A4D"/>
    <w:rsid w:val="004C0100"/>
    <w:rsid w:val="004C0855"/>
    <w:rsid w:val="004C18C7"/>
    <w:rsid w:val="004C2897"/>
    <w:rsid w:val="004C6293"/>
    <w:rsid w:val="004C6732"/>
    <w:rsid w:val="004D0A67"/>
    <w:rsid w:val="004D2786"/>
    <w:rsid w:val="004D3556"/>
    <w:rsid w:val="004D4703"/>
    <w:rsid w:val="004D61CB"/>
    <w:rsid w:val="004D7084"/>
    <w:rsid w:val="004E7566"/>
    <w:rsid w:val="004F10E3"/>
    <w:rsid w:val="004F1CE8"/>
    <w:rsid w:val="004F3B72"/>
    <w:rsid w:val="004F4523"/>
    <w:rsid w:val="004F5551"/>
    <w:rsid w:val="0050072A"/>
    <w:rsid w:val="00500A27"/>
    <w:rsid w:val="00504866"/>
    <w:rsid w:val="00505F04"/>
    <w:rsid w:val="005071BA"/>
    <w:rsid w:val="00511819"/>
    <w:rsid w:val="00513034"/>
    <w:rsid w:val="00516B52"/>
    <w:rsid w:val="00517123"/>
    <w:rsid w:val="00517E77"/>
    <w:rsid w:val="0052079F"/>
    <w:rsid w:val="0052131A"/>
    <w:rsid w:val="005217BC"/>
    <w:rsid w:val="005232C9"/>
    <w:rsid w:val="005236B5"/>
    <w:rsid w:val="005258FC"/>
    <w:rsid w:val="005262FD"/>
    <w:rsid w:val="00526F8F"/>
    <w:rsid w:val="00527E02"/>
    <w:rsid w:val="00531AE3"/>
    <w:rsid w:val="00540D32"/>
    <w:rsid w:val="00541044"/>
    <w:rsid w:val="005413BC"/>
    <w:rsid w:val="0054217E"/>
    <w:rsid w:val="00542707"/>
    <w:rsid w:val="005447B6"/>
    <w:rsid w:val="0054617C"/>
    <w:rsid w:val="00547200"/>
    <w:rsid w:val="005506CC"/>
    <w:rsid w:val="005506D4"/>
    <w:rsid w:val="005516B0"/>
    <w:rsid w:val="00552ED0"/>
    <w:rsid w:val="00554DF2"/>
    <w:rsid w:val="00555A5E"/>
    <w:rsid w:val="0055656B"/>
    <w:rsid w:val="005609D8"/>
    <w:rsid w:val="00560DA6"/>
    <w:rsid w:val="00561125"/>
    <w:rsid w:val="005644D2"/>
    <w:rsid w:val="005646C4"/>
    <w:rsid w:val="0056480B"/>
    <w:rsid w:val="005665DD"/>
    <w:rsid w:val="00566EDE"/>
    <w:rsid w:val="00567989"/>
    <w:rsid w:val="0057446C"/>
    <w:rsid w:val="005762A7"/>
    <w:rsid w:val="00576963"/>
    <w:rsid w:val="00577595"/>
    <w:rsid w:val="005776FE"/>
    <w:rsid w:val="00580438"/>
    <w:rsid w:val="005818DF"/>
    <w:rsid w:val="00582F7B"/>
    <w:rsid w:val="0058440F"/>
    <w:rsid w:val="00585129"/>
    <w:rsid w:val="00585640"/>
    <w:rsid w:val="00586ED6"/>
    <w:rsid w:val="005872F3"/>
    <w:rsid w:val="00590ECE"/>
    <w:rsid w:val="0059393D"/>
    <w:rsid w:val="005968E6"/>
    <w:rsid w:val="00596B23"/>
    <w:rsid w:val="00597F52"/>
    <w:rsid w:val="005A0000"/>
    <w:rsid w:val="005A46BD"/>
    <w:rsid w:val="005A4BB2"/>
    <w:rsid w:val="005A68BB"/>
    <w:rsid w:val="005B03B1"/>
    <w:rsid w:val="005B0802"/>
    <w:rsid w:val="005B1D68"/>
    <w:rsid w:val="005B1F60"/>
    <w:rsid w:val="005B3847"/>
    <w:rsid w:val="005B4117"/>
    <w:rsid w:val="005B47D9"/>
    <w:rsid w:val="005B530B"/>
    <w:rsid w:val="005B6666"/>
    <w:rsid w:val="005B7D8D"/>
    <w:rsid w:val="005C0A88"/>
    <w:rsid w:val="005C0C5A"/>
    <w:rsid w:val="005C1544"/>
    <w:rsid w:val="005C40DD"/>
    <w:rsid w:val="005C68F0"/>
    <w:rsid w:val="005C7222"/>
    <w:rsid w:val="005C7259"/>
    <w:rsid w:val="005C74F4"/>
    <w:rsid w:val="005D0855"/>
    <w:rsid w:val="005D1D70"/>
    <w:rsid w:val="005D5C0D"/>
    <w:rsid w:val="005D5DA9"/>
    <w:rsid w:val="005D60E0"/>
    <w:rsid w:val="005D6B32"/>
    <w:rsid w:val="005D6BC0"/>
    <w:rsid w:val="005D6E35"/>
    <w:rsid w:val="005D7DD5"/>
    <w:rsid w:val="005D7E63"/>
    <w:rsid w:val="005E19B7"/>
    <w:rsid w:val="005E2311"/>
    <w:rsid w:val="005E58A4"/>
    <w:rsid w:val="005E5BBA"/>
    <w:rsid w:val="005E603C"/>
    <w:rsid w:val="005E7C15"/>
    <w:rsid w:val="005F018F"/>
    <w:rsid w:val="005F0F45"/>
    <w:rsid w:val="005F64DA"/>
    <w:rsid w:val="00600883"/>
    <w:rsid w:val="00601384"/>
    <w:rsid w:val="0060463A"/>
    <w:rsid w:val="00604B47"/>
    <w:rsid w:val="00606587"/>
    <w:rsid w:val="00611EDE"/>
    <w:rsid w:val="00620BF5"/>
    <w:rsid w:val="00623B9C"/>
    <w:rsid w:val="00625303"/>
    <w:rsid w:val="0062685F"/>
    <w:rsid w:val="006318AB"/>
    <w:rsid w:val="00633815"/>
    <w:rsid w:val="00634352"/>
    <w:rsid w:val="00637328"/>
    <w:rsid w:val="00641A01"/>
    <w:rsid w:val="00641DD2"/>
    <w:rsid w:val="00643ECD"/>
    <w:rsid w:val="006451B9"/>
    <w:rsid w:val="0064526E"/>
    <w:rsid w:val="00647250"/>
    <w:rsid w:val="00650B05"/>
    <w:rsid w:val="006518FC"/>
    <w:rsid w:val="0065235D"/>
    <w:rsid w:val="006540BC"/>
    <w:rsid w:val="00656C31"/>
    <w:rsid w:val="00657D24"/>
    <w:rsid w:val="00660EDE"/>
    <w:rsid w:val="006632D3"/>
    <w:rsid w:val="00664535"/>
    <w:rsid w:val="00665C8B"/>
    <w:rsid w:val="00666AF3"/>
    <w:rsid w:val="00670217"/>
    <w:rsid w:val="006711FA"/>
    <w:rsid w:val="00672142"/>
    <w:rsid w:val="00673D34"/>
    <w:rsid w:val="00674569"/>
    <w:rsid w:val="006751F8"/>
    <w:rsid w:val="00675315"/>
    <w:rsid w:val="006762CF"/>
    <w:rsid w:val="00676820"/>
    <w:rsid w:val="0067708E"/>
    <w:rsid w:val="00680277"/>
    <w:rsid w:val="006804E3"/>
    <w:rsid w:val="0068102F"/>
    <w:rsid w:val="00682678"/>
    <w:rsid w:val="00683143"/>
    <w:rsid w:val="006850B2"/>
    <w:rsid w:val="0068642D"/>
    <w:rsid w:val="006879A7"/>
    <w:rsid w:val="00692423"/>
    <w:rsid w:val="0069386F"/>
    <w:rsid w:val="00694B4D"/>
    <w:rsid w:val="00696835"/>
    <w:rsid w:val="006972B2"/>
    <w:rsid w:val="006A10AE"/>
    <w:rsid w:val="006A441C"/>
    <w:rsid w:val="006A6F15"/>
    <w:rsid w:val="006B17E3"/>
    <w:rsid w:val="006B1DC6"/>
    <w:rsid w:val="006B1F07"/>
    <w:rsid w:val="006B3467"/>
    <w:rsid w:val="006B635C"/>
    <w:rsid w:val="006B730B"/>
    <w:rsid w:val="006C2F32"/>
    <w:rsid w:val="006C43EC"/>
    <w:rsid w:val="006C72CE"/>
    <w:rsid w:val="006D2EEE"/>
    <w:rsid w:val="006D4C0A"/>
    <w:rsid w:val="006D547F"/>
    <w:rsid w:val="006E4079"/>
    <w:rsid w:val="006E43F6"/>
    <w:rsid w:val="006E4AB4"/>
    <w:rsid w:val="006F163A"/>
    <w:rsid w:val="006F2525"/>
    <w:rsid w:val="006F2A96"/>
    <w:rsid w:val="006F5652"/>
    <w:rsid w:val="006F73E1"/>
    <w:rsid w:val="007003D1"/>
    <w:rsid w:val="00704343"/>
    <w:rsid w:val="00710D5B"/>
    <w:rsid w:val="007131D4"/>
    <w:rsid w:val="007174FD"/>
    <w:rsid w:val="00717F33"/>
    <w:rsid w:val="007201C7"/>
    <w:rsid w:val="007207E8"/>
    <w:rsid w:val="0072132E"/>
    <w:rsid w:val="00721EF8"/>
    <w:rsid w:val="0072629C"/>
    <w:rsid w:val="00726F78"/>
    <w:rsid w:val="00727824"/>
    <w:rsid w:val="00731062"/>
    <w:rsid w:val="00732CE1"/>
    <w:rsid w:val="00734505"/>
    <w:rsid w:val="007371FB"/>
    <w:rsid w:val="00737C8C"/>
    <w:rsid w:val="00740FB3"/>
    <w:rsid w:val="00741DB6"/>
    <w:rsid w:val="0074217C"/>
    <w:rsid w:val="00743EB2"/>
    <w:rsid w:val="0074546A"/>
    <w:rsid w:val="00746403"/>
    <w:rsid w:val="00747657"/>
    <w:rsid w:val="0075035B"/>
    <w:rsid w:val="00750BE4"/>
    <w:rsid w:val="0075116B"/>
    <w:rsid w:val="00753469"/>
    <w:rsid w:val="00762A6E"/>
    <w:rsid w:val="00762E6A"/>
    <w:rsid w:val="007643B4"/>
    <w:rsid w:val="0076721E"/>
    <w:rsid w:val="007739A9"/>
    <w:rsid w:val="0077495C"/>
    <w:rsid w:val="00784F74"/>
    <w:rsid w:val="007868E0"/>
    <w:rsid w:val="00787F02"/>
    <w:rsid w:val="007914C4"/>
    <w:rsid w:val="007931F8"/>
    <w:rsid w:val="00793E78"/>
    <w:rsid w:val="00793EB4"/>
    <w:rsid w:val="00794D6E"/>
    <w:rsid w:val="00795F34"/>
    <w:rsid w:val="007967FB"/>
    <w:rsid w:val="007975B0"/>
    <w:rsid w:val="00797A0B"/>
    <w:rsid w:val="007A122B"/>
    <w:rsid w:val="007A1398"/>
    <w:rsid w:val="007A18AB"/>
    <w:rsid w:val="007A1F79"/>
    <w:rsid w:val="007A2947"/>
    <w:rsid w:val="007A3689"/>
    <w:rsid w:val="007A6A1E"/>
    <w:rsid w:val="007A6F58"/>
    <w:rsid w:val="007B0900"/>
    <w:rsid w:val="007B210B"/>
    <w:rsid w:val="007B269F"/>
    <w:rsid w:val="007B289E"/>
    <w:rsid w:val="007B4025"/>
    <w:rsid w:val="007B4B1B"/>
    <w:rsid w:val="007B6CAA"/>
    <w:rsid w:val="007C03FC"/>
    <w:rsid w:val="007C1DD8"/>
    <w:rsid w:val="007C2487"/>
    <w:rsid w:val="007C5065"/>
    <w:rsid w:val="007C5817"/>
    <w:rsid w:val="007D03DF"/>
    <w:rsid w:val="007D0F8D"/>
    <w:rsid w:val="007D19B8"/>
    <w:rsid w:val="007D2368"/>
    <w:rsid w:val="007D2A1F"/>
    <w:rsid w:val="007D496D"/>
    <w:rsid w:val="007E006F"/>
    <w:rsid w:val="007E7028"/>
    <w:rsid w:val="007F3662"/>
    <w:rsid w:val="007F4992"/>
    <w:rsid w:val="007F7876"/>
    <w:rsid w:val="00800388"/>
    <w:rsid w:val="00800AE8"/>
    <w:rsid w:val="00801205"/>
    <w:rsid w:val="008058C7"/>
    <w:rsid w:val="00806137"/>
    <w:rsid w:val="0080779F"/>
    <w:rsid w:val="00810370"/>
    <w:rsid w:val="00810379"/>
    <w:rsid w:val="00810D23"/>
    <w:rsid w:val="0081512C"/>
    <w:rsid w:val="0081540A"/>
    <w:rsid w:val="00816364"/>
    <w:rsid w:val="00816397"/>
    <w:rsid w:val="008175BC"/>
    <w:rsid w:val="00821518"/>
    <w:rsid w:val="008247BD"/>
    <w:rsid w:val="00826B07"/>
    <w:rsid w:val="00832422"/>
    <w:rsid w:val="00832AE5"/>
    <w:rsid w:val="008348A9"/>
    <w:rsid w:val="00834C43"/>
    <w:rsid w:val="00835762"/>
    <w:rsid w:val="00840607"/>
    <w:rsid w:val="0084085B"/>
    <w:rsid w:val="00841124"/>
    <w:rsid w:val="0084127A"/>
    <w:rsid w:val="008418FD"/>
    <w:rsid w:val="0084213C"/>
    <w:rsid w:val="00842C92"/>
    <w:rsid w:val="00842DC1"/>
    <w:rsid w:val="0084449C"/>
    <w:rsid w:val="0084782A"/>
    <w:rsid w:val="008503AB"/>
    <w:rsid w:val="0085272B"/>
    <w:rsid w:val="008542C8"/>
    <w:rsid w:val="0085457C"/>
    <w:rsid w:val="00855C05"/>
    <w:rsid w:val="008565E1"/>
    <w:rsid w:val="008614C4"/>
    <w:rsid w:val="0086192A"/>
    <w:rsid w:val="00862806"/>
    <w:rsid w:val="008639FA"/>
    <w:rsid w:val="0086520F"/>
    <w:rsid w:val="00865543"/>
    <w:rsid w:val="00866CCB"/>
    <w:rsid w:val="00866D89"/>
    <w:rsid w:val="00871D1F"/>
    <w:rsid w:val="00875889"/>
    <w:rsid w:val="0087596A"/>
    <w:rsid w:val="00875D16"/>
    <w:rsid w:val="00877FB4"/>
    <w:rsid w:val="00880E51"/>
    <w:rsid w:val="00881851"/>
    <w:rsid w:val="00884E8A"/>
    <w:rsid w:val="00885EAF"/>
    <w:rsid w:val="00886763"/>
    <w:rsid w:val="00886EED"/>
    <w:rsid w:val="00887B9B"/>
    <w:rsid w:val="00891025"/>
    <w:rsid w:val="00891485"/>
    <w:rsid w:val="00891812"/>
    <w:rsid w:val="00891B8F"/>
    <w:rsid w:val="00897D4A"/>
    <w:rsid w:val="00897D99"/>
    <w:rsid w:val="008A1BE5"/>
    <w:rsid w:val="008A32CA"/>
    <w:rsid w:val="008A4108"/>
    <w:rsid w:val="008A6AE3"/>
    <w:rsid w:val="008B0639"/>
    <w:rsid w:val="008B1AAD"/>
    <w:rsid w:val="008B255E"/>
    <w:rsid w:val="008B4F26"/>
    <w:rsid w:val="008B6A2E"/>
    <w:rsid w:val="008C1ACB"/>
    <w:rsid w:val="008C212B"/>
    <w:rsid w:val="008C4BB9"/>
    <w:rsid w:val="008C552A"/>
    <w:rsid w:val="008C68A1"/>
    <w:rsid w:val="008C6D86"/>
    <w:rsid w:val="008D1C02"/>
    <w:rsid w:val="008D25C6"/>
    <w:rsid w:val="008E2B81"/>
    <w:rsid w:val="008E3662"/>
    <w:rsid w:val="008E39CA"/>
    <w:rsid w:val="008E560A"/>
    <w:rsid w:val="008E7026"/>
    <w:rsid w:val="008E75DC"/>
    <w:rsid w:val="008F2AB2"/>
    <w:rsid w:val="008F2B92"/>
    <w:rsid w:val="008F3102"/>
    <w:rsid w:val="008F346E"/>
    <w:rsid w:val="008F4AEE"/>
    <w:rsid w:val="008F6DF3"/>
    <w:rsid w:val="00901EE6"/>
    <w:rsid w:val="00905F19"/>
    <w:rsid w:val="00906669"/>
    <w:rsid w:val="00906FE3"/>
    <w:rsid w:val="00907ED5"/>
    <w:rsid w:val="0091134A"/>
    <w:rsid w:val="009159AF"/>
    <w:rsid w:val="009203B6"/>
    <w:rsid w:val="0092341F"/>
    <w:rsid w:val="00923573"/>
    <w:rsid w:val="009235E2"/>
    <w:rsid w:val="00927F00"/>
    <w:rsid w:val="00931093"/>
    <w:rsid w:val="00931BD3"/>
    <w:rsid w:val="00931DA4"/>
    <w:rsid w:val="00932881"/>
    <w:rsid w:val="00933E30"/>
    <w:rsid w:val="00934F2C"/>
    <w:rsid w:val="009368C5"/>
    <w:rsid w:val="00940C2D"/>
    <w:rsid w:val="00942B3F"/>
    <w:rsid w:val="00945743"/>
    <w:rsid w:val="00945E26"/>
    <w:rsid w:val="00950D75"/>
    <w:rsid w:val="00952280"/>
    <w:rsid w:val="00953E1B"/>
    <w:rsid w:val="00955AA1"/>
    <w:rsid w:val="00955C0C"/>
    <w:rsid w:val="00957952"/>
    <w:rsid w:val="00957D66"/>
    <w:rsid w:val="00961FAF"/>
    <w:rsid w:val="00963A7D"/>
    <w:rsid w:val="00965758"/>
    <w:rsid w:val="00965D09"/>
    <w:rsid w:val="009729E4"/>
    <w:rsid w:val="009735B9"/>
    <w:rsid w:val="00974656"/>
    <w:rsid w:val="00974719"/>
    <w:rsid w:val="0098604D"/>
    <w:rsid w:val="0098772C"/>
    <w:rsid w:val="00990ABB"/>
    <w:rsid w:val="009919D1"/>
    <w:rsid w:val="00992F86"/>
    <w:rsid w:val="00993E6E"/>
    <w:rsid w:val="00994231"/>
    <w:rsid w:val="009A11CC"/>
    <w:rsid w:val="009A198E"/>
    <w:rsid w:val="009A3626"/>
    <w:rsid w:val="009A662D"/>
    <w:rsid w:val="009A673E"/>
    <w:rsid w:val="009A7EA5"/>
    <w:rsid w:val="009B0FE9"/>
    <w:rsid w:val="009B2AAB"/>
    <w:rsid w:val="009B31C0"/>
    <w:rsid w:val="009B42BE"/>
    <w:rsid w:val="009B4993"/>
    <w:rsid w:val="009B4C0E"/>
    <w:rsid w:val="009B5EDD"/>
    <w:rsid w:val="009B7EAB"/>
    <w:rsid w:val="009C067F"/>
    <w:rsid w:val="009C1639"/>
    <w:rsid w:val="009C490E"/>
    <w:rsid w:val="009C55DE"/>
    <w:rsid w:val="009C58B2"/>
    <w:rsid w:val="009D32D6"/>
    <w:rsid w:val="009D388B"/>
    <w:rsid w:val="009D52F8"/>
    <w:rsid w:val="009D5EF6"/>
    <w:rsid w:val="009D7480"/>
    <w:rsid w:val="009D76FF"/>
    <w:rsid w:val="009D7D6E"/>
    <w:rsid w:val="009E1C3A"/>
    <w:rsid w:val="009E1EBF"/>
    <w:rsid w:val="009E2D58"/>
    <w:rsid w:val="009E4A62"/>
    <w:rsid w:val="009E6637"/>
    <w:rsid w:val="009E7E86"/>
    <w:rsid w:val="009F0384"/>
    <w:rsid w:val="009F1480"/>
    <w:rsid w:val="009F18F1"/>
    <w:rsid w:val="009F1947"/>
    <w:rsid w:val="009F23C1"/>
    <w:rsid w:val="009F2580"/>
    <w:rsid w:val="009F5FE1"/>
    <w:rsid w:val="009F7280"/>
    <w:rsid w:val="00A00916"/>
    <w:rsid w:val="00A04F02"/>
    <w:rsid w:val="00A10C21"/>
    <w:rsid w:val="00A15093"/>
    <w:rsid w:val="00A16495"/>
    <w:rsid w:val="00A22566"/>
    <w:rsid w:val="00A2440F"/>
    <w:rsid w:val="00A2765A"/>
    <w:rsid w:val="00A30B8D"/>
    <w:rsid w:val="00A314A0"/>
    <w:rsid w:val="00A32C12"/>
    <w:rsid w:val="00A33B39"/>
    <w:rsid w:val="00A33FC5"/>
    <w:rsid w:val="00A34167"/>
    <w:rsid w:val="00A3509F"/>
    <w:rsid w:val="00A361A6"/>
    <w:rsid w:val="00A4208E"/>
    <w:rsid w:val="00A437FE"/>
    <w:rsid w:val="00A443BE"/>
    <w:rsid w:val="00A45EFA"/>
    <w:rsid w:val="00A47108"/>
    <w:rsid w:val="00A507A6"/>
    <w:rsid w:val="00A532A1"/>
    <w:rsid w:val="00A56B67"/>
    <w:rsid w:val="00A60250"/>
    <w:rsid w:val="00A62801"/>
    <w:rsid w:val="00A641CE"/>
    <w:rsid w:val="00A6455A"/>
    <w:rsid w:val="00A70FA9"/>
    <w:rsid w:val="00A72344"/>
    <w:rsid w:val="00A727DF"/>
    <w:rsid w:val="00A72A21"/>
    <w:rsid w:val="00A75383"/>
    <w:rsid w:val="00A75BEB"/>
    <w:rsid w:val="00A769E9"/>
    <w:rsid w:val="00A77508"/>
    <w:rsid w:val="00A81000"/>
    <w:rsid w:val="00A854B3"/>
    <w:rsid w:val="00A85ACA"/>
    <w:rsid w:val="00A8652B"/>
    <w:rsid w:val="00A8787D"/>
    <w:rsid w:val="00A87CD6"/>
    <w:rsid w:val="00A9013A"/>
    <w:rsid w:val="00A92029"/>
    <w:rsid w:val="00A96342"/>
    <w:rsid w:val="00AA041D"/>
    <w:rsid w:val="00AA15C5"/>
    <w:rsid w:val="00AA19FE"/>
    <w:rsid w:val="00AB0D92"/>
    <w:rsid w:val="00AB112F"/>
    <w:rsid w:val="00AB37FE"/>
    <w:rsid w:val="00AB51C2"/>
    <w:rsid w:val="00AB6490"/>
    <w:rsid w:val="00AB6DA9"/>
    <w:rsid w:val="00AC0F80"/>
    <w:rsid w:val="00AC3321"/>
    <w:rsid w:val="00AC4E2F"/>
    <w:rsid w:val="00AC6F6E"/>
    <w:rsid w:val="00AD0529"/>
    <w:rsid w:val="00AD1861"/>
    <w:rsid w:val="00AD2665"/>
    <w:rsid w:val="00AD39F4"/>
    <w:rsid w:val="00AD5DAA"/>
    <w:rsid w:val="00AD65AB"/>
    <w:rsid w:val="00AD6A4A"/>
    <w:rsid w:val="00AE06F4"/>
    <w:rsid w:val="00AE0DA1"/>
    <w:rsid w:val="00AE10C7"/>
    <w:rsid w:val="00AE2EBE"/>
    <w:rsid w:val="00AE3858"/>
    <w:rsid w:val="00AE3D31"/>
    <w:rsid w:val="00AE464A"/>
    <w:rsid w:val="00AE4FD3"/>
    <w:rsid w:val="00AE7C22"/>
    <w:rsid w:val="00AF079B"/>
    <w:rsid w:val="00B00008"/>
    <w:rsid w:val="00B01830"/>
    <w:rsid w:val="00B0309F"/>
    <w:rsid w:val="00B062D8"/>
    <w:rsid w:val="00B120C8"/>
    <w:rsid w:val="00B12697"/>
    <w:rsid w:val="00B1290E"/>
    <w:rsid w:val="00B1304E"/>
    <w:rsid w:val="00B1461E"/>
    <w:rsid w:val="00B14735"/>
    <w:rsid w:val="00B14E02"/>
    <w:rsid w:val="00B17DD1"/>
    <w:rsid w:val="00B20A6E"/>
    <w:rsid w:val="00B20E2F"/>
    <w:rsid w:val="00B2142D"/>
    <w:rsid w:val="00B21EF1"/>
    <w:rsid w:val="00B2250C"/>
    <w:rsid w:val="00B27412"/>
    <w:rsid w:val="00B31DFE"/>
    <w:rsid w:val="00B33C73"/>
    <w:rsid w:val="00B403CF"/>
    <w:rsid w:val="00B40FF9"/>
    <w:rsid w:val="00B4182E"/>
    <w:rsid w:val="00B41C80"/>
    <w:rsid w:val="00B41C9E"/>
    <w:rsid w:val="00B42BF1"/>
    <w:rsid w:val="00B42D98"/>
    <w:rsid w:val="00B466CA"/>
    <w:rsid w:val="00B47FDF"/>
    <w:rsid w:val="00B51769"/>
    <w:rsid w:val="00B5202B"/>
    <w:rsid w:val="00B52D88"/>
    <w:rsid w:val="00B539D7"/>
    <w:rsid w:val="00B53AE8"/>
    <w:rsid w:val="00B55673"/>
    <w:rsid w:val="00B606B9"/>
    <w:rsid w:val="00B625CF"/>
    <w:rsid w:val="00B62E9A"/>
    <w:rsid w:val="00B65A20"/>
    <w:rsid w:val="00B660EC"/>
    <w:rsid w:val="00B66614"/>
    <w:rsid w:val="00B67424"/>
    <w:rsid w:val="00B7098F"/>
    <w:rsid w:val="00B71252"/>
    <w:rsid w:val="00B76E4A"/>
    <w:rsid w:val="00B8001B"/>
    <w:rsid w:val="00B82C64"/>
    <w:rsid w:val="00B845E4"/>
    <w:rsid w:val="00B84CDC"/>
    <w:rsid w:val="00B852E1"/>
    <w:rsid w:val="00B90654"/>
    <w:rsid w:val="00B912AE"/>
    <w:rsid w:val="00B920DD"/>
    <w:rsid w:val="00B93210"/>
    <w:rsid w:val="00B95B99"/>
    <w:rsid w:val="00B97C47"/>
    <w:rsid w:val="00BA0132"/>
    <w:rsid w:val="00BA1877"/>
    <w:rsid w:val="00BA4C3D"/>
    <w:rsid w:val="00BB1337"/>
    <w:rsid w:val="00BB2340"/>
    <w:rsid w:val="00BB3B10"/>
    <w:rsid w:val="00BB3F50"/>
    <w:rsid w:val="00BB54E6"/>
    <w:rsid w:val="00BB68DF"/>
    <w:rsid w:val="00BB7E5B"/>
    <w:rsid w:val="00BC0039"/>
    <w:rsid w:val="00BC7288"/>
    <w:rsid w:val="00BC76E2"/>
    <w:rsid w:val="00BD102D"/>
    <w:rsid w:val="00BD3B9F"/>
    <w:rsid w:val="00BD3CA6"/>
    <w:rsid w:val="00BD3E70"/>
    <w:rsid w:val="00BD46E6"/>
    <w:rsid w:val="00BD60A8"/>
    <w:rsid w:val="00BE1282"/>
    <w:rsid w:val="00BE15CD"/>
    <w:rsid w:val="00BE2C64"/>
    <w:rsid w:val="00BE3672"/>
    <w:rsid w:val="00BE44C3"/>
    <w:rsid w:val="00BE4715"/>
    <w:rsid w:val="00BE7FD0"/>
    <w:rsid w:val="00BF0093"/>
    <w:rsid w:val="00BF15FE"/>
    <w:rsid w:val="00BF29F9"/>
    <w:rsid w:val="00BF477E"/>
    <w:rsid w:val="00BF6DCC"/>
    <w:rsid w:val="00C0004E"/>
    <w:rsid w:val="00C03ED0"/>
    <w:rsid w:val="00C066D8"/>
    <w:rsid w:val="00C07702"/>
    <w:rsid w:val="00C07832"/>
    <w:rsid w:val="00C07D8A"/>
    <w:rsid w:val="00C10E6A"/>
    <w:rsid w:val="00C1120D"/>
    <w:rsid w:val="00C11559"/>
    <w:rsid w:val="00C13CC8"/>
    <w:rsid w:val="00C14AAE"/>
    <w:rsid w:val="00C15A65"/>
    <w:rsid w:val="00C16327"/>
    <w:rsid w:val="00C16BB9"/>
    <w:rsid w:val="00C24B6F"/>
    <w:rsid w:val="00C269C0"/>
    <w:rsid w:val="00C26F55"/>
    <w:rsid w:val="00C27F39"/>
    <w:rsid w:val="00C32537"/>
    <w:rsid w:val="00C34EFA"/>
    <w:rsid w:val="00C37397"/>
    <w:rsid w:val="00C37D3B"/>
    <w:rsid w:val="00C37E50"/>
    <w:rsid w:val="00C4069F"/>
    <w:rsid w:val="00C40978"/>
    <w:rsid w:val="00C40B2F"/>
    <w:rsid w:val="00C413CF"/>
    <w:rsid w:val="00C46429"/>
    <w:rsid w:val="00C477B9"/>
    <w:rsid w:val="00C47AE8"/>
    <w:rsid w:val="00C5071B"/>
    <w:rsid w:val="00C50A84"/>
    <w:rsid w:val="00C51498"/>
    <w:rsid w:val="00C53AD4"/>
    <w:rsid w:val="00C55EDA"/>
    <w:rsid w:val="00C56BED"/>
    <w:rsid w:val="00C57051"/>
    <w:rsid w:val="00C57846"/>
    <w:rsid w:val="00C61159"/>
    <w:rsid w:val="00C647F1"/>
    <w:rsid w:val="00C64AFE"/>
    <w:rsid w:val="00C7135D"/>
    <w:rsid w:val="00C73154"/>
    <w:rsid w:val="00C73FCA"/>
    <w:rsid w:val="00C7451D"/>
    <w:rsid w:val="00C75AA4"/>
    <w:rsid w:val="00C8138F"/>
    <w:rsid w:val="00C81989"/>
    <w:rsid w:val="00C83852"/>
    <w:rsid w:val="00C8460D"/>
    <w:rsid w:val="00C846A2"/>
    <w:rsid w:val="00C87104"/>
    <w:rsid w:val="00C8786A"/>
    <w:rsid w:val="00C90688"/>
    <w:rsid w:val="00C92214"/>
    <w:rsid w:val="00C935D2"/>
    <w:rsid w:val="00C9540B"/>
    <w:rsid w:val="00C95918"/>
    <w:rsid w:val="00C95F08"/>
    <w:rsid w:val="00C97CDF"/>
    <w:rsid w:val="00CA2D7A"/>
    <w:rsid w:val="00CA4089"/>
    <w:rsid w:val="00CA5EEE"/>
    <w:rsid w:val="00CB1195"/>
    <w:rsid w:val="00CB3043"/>
    <w:rsid w:val="00CB328D"/>
    <w:rsid w:val="00CB3669"/>
    <w:rsid w:val="00CB3F13"/>
    <w:rsid w:val="00CB432E"/>
    <w:rsid w:val="00CB5090"/>
    <w:rsid w:val="00CB54C4"/>
    <w:rsid w:val="00CB7155"/>
    <w:rsid w:val="00CC5E5D"/>
    <w:rsid w:val="00CC7AB0"/>
    <w:rsid w:val="00CC7C6B"/>
    <w:rsid w:val="00CD253F"/>
    <w:rsid w:val="00CD2F80"/>
    <w:rsid w:val="00CD33B1"/>
    <w:rsid w:val="00CD5B09"/>
    <w:rsid w:val="00CD5DE1"/>
    <w:rsid w:val="00CD5E37"/>
    <w:rsid w:val="00CD7046"/>
    <w:rsid w:val="00CE0FA8"/>
    <w:rsid w:val="00CE6F61"/>
    <w:rsid w:val="00CE70D2"/>
    <w:rsid w:val="00CF10CB"/>
    <w:rsid w:val="00CF1A6C"/>
    <w:rsid w:val="00CF2D67"/>
    <w:rsid w:val="00CF3255"/>
    <w:rsid w:val="00CF41E6"/>
    <w:rsid w:val="00CF69FD"/>
    <w:rsid w:val="00D00314"/>
    <w:rsid w:val="00D045AC"/>
    <w:rsid w:val="00D05242"/>
    <w:rsid w:val="00D05829"/>
    <w:rsid w:val="00D05CED"/>
    <w:rsid w:val="00D068D7"/>
    <w:rsid w:val="00D1003B"/>
    <w:rsid w:val="00D10750"/>
    <w:rsid w:val="00D108E3"/>
    <w:rsid w:val="00D109BF"/>
    <w:rsid w:val="00D1139E"/>
    <w:rsid w:val="00D11545"/>
    <w:rsid w:val="00D11772"/>
    <w:rsid w:val="00D11C21"/>
    <w:rsid w:val="00D138CE"/>
    <w:rsid w:val="00D14207"/>
    <w:rsid w:val="00D16660"/>
    <w:rsid w:val="00D17E87"/>
    <w:rsid w:val="00D216B5"/>
    <w:rsid w:val="00D217C8"/>
    <w:rsid w:val="00D21DAE"/>
    <w:rsid w:val="00D224C3"/>
    <w:rsid w:val="00D2395A"/>
    <w:rsid w:val="00D26191"/>
    <w:rsid w:val="00D27067"/>
    <w:rsid w:val="00D345D1"/>
    <w:rsid w:val="00D3628F"/>
    <w:rsid w:val="00D36E91"/>
    <w:rsid w:val="00D4267B"/>
    <w:rsid w:val="00D43EFB"/>
    <w:rsid w:val="00D4537C"/>
    <w:rsid w:val="00D4570E"/>
    <w:rsid w:val="00D4618A"/>
    <w:rsid w:val="00D46AE8"/>
    <w:rsid w:val="00D46EBD"/>
    <w:rsid w:val="00D56A0C"/>
    <w:rsid w:val="00D600E9"/>
    <w:rsid w:val="00D63C23"/>
    <w:rsid w:val="00D649B1"/>
    <w:rsid w:val="00D64ACF"/>
    <w:rsid w:val="00D64AD8"/>
    <w:rsid w:val="00D65D43"/>
    <w:rsid w:val="00D71478"/>
    <w:rsid w:val="00D71A84"/>
    <w:rsid w:val="00D72B87"/>
    <w:rsid w:val="00D75A90"/>
    <w:rsid w:val="00D75F8F"/>
    <w:rsid w:val="00D76E5E"/>
    <w:rsid w:val="00D808E7"/>
    <w:rsid w:val="00D83051"/>
    <w:rsid w:val="00D85124"/>
    <w:rsid w:val="00D872E6"/>
    <w:rsid w:val="00D90B69"/>
    <w:rsid w:val="00D90DD6"/>
    <w:rsid w:val="00D9170D"/>
    <w:rsid w:val="00D92F88"/>
    <w:rsid w:val="00D9480E"/>
    <w:rsid w:val="00D97341"/>
    <w:rsid w:val="00DA001D"/>
    <w:rsid w:val="00DA1507"/>
    <w:rsid w:val="00DA2A7E"/>
    <w:rsid w:val="00DA35CA"/>
    <w:rsid w:val="00DA4CEC"/>
    <w:rsid w:val="00DA59DC"/>
    <w:rsid w:val="00DA6CAC"/>
    <w:rsid w:val="00DB0057"/>
    <w:rsid w:val="00DB0E17"/>
    <w:rsid w:val="00DB1018"/>
    <w:rsid w:val="00DB1E1A"/>
    <w:rsid w:val="00DB66AA"/>
    <w:rsid w:val="00DC08AE"/>
    <w:rsid w:val="00DC22BC"/>
    <w:rsid w:val="00DC79D8"/>
    <w:rsid w:val="00DD1C7C"/>
    <w:rsid w:val="00DD4143"/>
    <w:rsid w:val="00DE05E0"/>
    <w:rsid w:val="00DE2235"/>
    <w:rsid w:val="00DF1427"/>
    <w:rsid w:val="00DF1A6A"/>
    <w:rsid w:val="00DF7D7A"/>
    <w:rsid w:val="00E00A5D"/>
    <w:rsid w:val="00E01AA5"/>
    <w:rsid w:val="00E022D9"/>
    <w:rsid w:val="00E03030"/>
    <w:rsid w:val="00E03065"/>
    <w:rsid w:val="00E067A0"/>
    <w:rsid w:val="00E075DD"/>
    <w:rsid w:val="00E07E57"/>
    <w:rsid w:val="00E121CE"/>
    <w:rsid w:val="00E148A0"/>
    <w:rsid w:val="00E154D0"/>
    <w:rsid w:val="00E15614"/>
    <w:rsid w:val="00E16F2B"/>
    <w:rsid w:val="00E17B32"/>
    <w:rsid w:val="00E210A5"/>
    <w:rsid w:val="00E33FA7"/>
    <w:rsid w:val="00E34DCD"/>
    <w:rsid w:val="00E35BAC"/>
    <w:rsid w:val="00E35D87"/>
    <w:rsid w:val="00E35FE0"/>
    <w:rsid w:val="00E368DC"/>
    <w:rsid w:val="00E3773D"/>
    <w:rsid w:val="00E41765"/>
    <w:rsid w:val="00E41C7E"/>
    <w:rsid w:val="00E432D0"/>
    <w:rsid w:val="00E435F0"/>
    <w:rsid w:val="00E43C49"/>
    <w:rsid w:val="00E43F85"/>
    <w:rsid w:val="00E449F0"/>
    <w:rsid w:val="00E44ADB"/>
    <w:rsid w:val="00E5257C"/>
    <w:rsid w:val="00E53524"/>
    <w:rsid w:val="00E5475F"/>
    <w:rsid w:val="00E54D0A"/>
    <w:rsid w:val="00E55D48"/>
    <w:rsid w:val="00E572C7"/>
    <w:rsid w:val="00E57337"/>
    <w:rsid w:val="00E57FD1"/>
    <w:rsid w:val="00E60FFE"/>
    <w:rsid w:val="00E61189"/>
    <w:rsid w:val="00E61252"/>
    <w:rsid w:val="00E6133E"/>
    <w:rsid w:val="00E6358B"/>
    <w:rsid w:val="00E63A15"/>
    <w:rsid w:val="00E646A9"/>
    <w:rsid w:val="00E65673"/>
    <w:rsid w:val="00E67F95"/>
    <w:rsid w:val="00E705FC"/>
    <w:rsid w:val="00E77043"/>
    <w:rsid w:val="00E81035"/>
    <w:rsid w:val="00E815DF"/>
    <w:rsid w:val="00E85C8E"/>
    <w:rsid w:val="00E86DC3"/>
    <w:rsid w:val="00E9276D"/>
    <w:rsid w:val="00E92918"/>
    <w:rsid w:val="00E942B7"/>
    <w:rsid w:val="00E959C0"/>
    <w:rsid w:val="00EA02ED"/>
    <w:rsid w:val="00EA2865"/>
    <w:rsid w:val="00EA2FAB"/>
    <w:rsid w:val="00EA4346"/>
    <w:rsid w:val="00EA5AF5"/>
    <w:rsid w:val="00EA6A9A"/>
    <w:rsid w:val="00EB1507"/>
    <w:rsid w:val="00EB1FF8"/>
    <w:rsid w:val="00EC02EA"/>
    <w:rsid w:val="00EC0CAC"/>
    <w:rsid w:val="00EC2531"/>
    <w:rsid w:val="00EC2A4B"/>
    <w:rsid w:val="00EC3E28"/>
    <w:rsid w:val="00EC51CB"/>
    <w:rsid w:val="00EC55B8"/>
    <w:rsid w:val="00EC6C32"/>
    <w:rsid w:val="00EC7A6D"/>
    <w:rsid w:val="00ED1C6E"/>
    <w:rsid w:val="00ED281E"/>
    <w:rsid w:val="00ED3CD0"/>
    <w:rsid w:val="00ED3DB8"/>
    <w:rsid w:val="00ED3EF5"/>
    <w:rsid w:val="00ED4B61"/>
    <w:rsid w:val="00ED6F8B"/>
    <w:rsid w:val="00ED747F"/>
    <w:rsid w:val="00EE0FBB"/>
    <w:rsid w:val="00EE459A"/>
    <w:rsid w:val="00EE6478"/>
    <w:rsid w:val="00EF124E"/>
    <w:rsid w:val="00EF3215"/>
    <w:rsid w:val="00EF3240"/>
    <w:rsid w:val="00EF35F8"/>
    <w:rsid w:val="00EF3C07"/>
    <w:rsid w:val="00EF4361"/>
    <w:rsid w:val="00EF5690"/>
    <w:rsid w:val="00EF634B"/>
    <w:rsid w:val="00EF733E"/>
    <w:rsid w:val="00EF73BF"/>
    <w:rsid w:val="00F019D4"/>
    <w:rsid w:val="00F01E00"/>
    <w:rsid w:val="00F026D4"/>
    <w:rsid w:val="00F04B06"/>
    <w:rsid w:val="00F0684C"/>
    <w:rsid w:val="00F07223"/>
    <w:rsid w:val="00F07BD9"/>
    <w:rsid w:val="00F07DF6"/>
    <w:rsid w:val="00F10131"/>
    <w:rsid w:val="00F15526"/>
    <w:rsid w:val="00F158D6"/>
    <w:rsid w:val="00F15D12"/>
    <w:rsid w:val="00F161AE"/>
    <w:rsid w:val="00F17E83"/>
    <w:rsid w:val="00F21336"/>
    <w:rsid w:val="00F216DA"/>
    <w:rsid w:val="00F217E6"/>
    <w:rsid w:val="00F2611F"/>
    <w:rsid w:val="00F27168"/>
    <w:rsid w:val="00F27ED6"/>
    <w:rsid w:val="00F316B7"/>
    <w:rsid w:val="00F33206"/>
    <w:rsid w:val="00F333C2"/>
    <w:rsid w:val="00F34D12"/>
    <w:rsid w:val="00F37183"/>
    <w:rsid w:val="00F4121A"/>
    <w:rsid w:val="00F4185F"/>
    <w:rsid w:val="00F43E6E"/>
    <w:rsid w:val="00F46680"/>
    <w:rsid w:val="00F47B08"/>
    <w:rsid w:val="00F51FAB"/>
    <w:rsid w:val="00F52431"/>
    <w:rsid w:val="00F535EE"/>
    <w:rsid w:val="00F55057"/>
    <w:rsid w:val="00F57256"/>
    <w:rsid w:val="00F57A14"/>
    <w:rsid w:val="00F6227C"/>
    <w:rsid w:val="00F63910"/>
    <w:rsid w:val="00F63C2F"/>
    <w:rsid w:val="00F66FF4"/>
    <w:rsid w:val="00F673F2"/>
    <w:rsid w:val="00F6772E"/>
    <w:rsid w:val="00F6776B"/>
    <w:rsid w:val="00F711FE"/>
    <w:rsid w:val="00F71DAC"/>
    <w:rsid w:val="00F73A4E"/>
    <w:rsid w:val="00F73DAC"/>
    <w:rsid w:val="00F73E71"/>
    <w:rsid w:val="00F75C30"/>
    <w:rsid w:val="00F76C90"/>
    <w:rsid w:val="00F77D39"/>
    <w:rsid w:val="00F861AF"/>
    <w:rsid w:val="00F90FC0"/>
    <w:rsid w:val="00F91125"/>
    <w:rsid w:val="00F9114B"/>
    <w:rsid w:val="00F91E57"/>
    <w:rsid w:val="00F92C3D"/>
    <w:rsid w:val="00F94C67"/>
    <w:rsid w:val="00F96ED7"/>
    <w:rsid w:val="00F972B6"/>
    <w:rsid w:val="00FA5E2F"/>
    <w:rsid w:val="00FA6360"/>
    <w:rsid w:val="00FA720A"/>
    <w:rsid w:val="00FA788D"/>
    <w:rsid w:val="00FB085C"/>
    <w:rsid w:val="00FB70AB"/>
    <w:rsid w:val="00FC0284"/>
    <w:rsid w:val="00FC30CB"/>
    <w:rsid w:val="00FC30E0"/>
    <w:rsid w:val="00FC468E"/>
    <w:rsid w:val="00FC603E"/>
    <w:rsid w:val="00FC7656"/>
    <w:rsid w:val="00FC77B3"/>
    <w:rsid w:val="00FD0CB9"/>
    <w:rsid w:val="00FD3D42"/>
    <w:rsid w:val="00FD3FF6"/>
    <w:rsid w:val="00FD40EB"/>
    <w:rsid w:val="00FE0079"/>
    <w:rsid w:val="00FE011D"/>
    <w:rsid w:val="00FE2490"/>
    <w:rsid w:val="00FE3EE0"/>
    <w:rsid w:val="00FE6961"/>
    <w:rsid w:val="00FE75A0"/>
    <w:rsid w:val="00FE77AE"/>
    <w:rsid w:val="00FE7B79"/>
    <w:rsid w:val="00FF352F"/>
    <w:rsid w:val="00FF7736"/>
    <w:rsid w:val="00FF7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9B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D19B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D19B8"/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1">
    <w:name w:val="Абзац списка1"/>
    <w:basedOn w:val="Normal"/>
    <w:uiPriority w:val="99"/>
    <w:rsid w:val="007D19B8"/>
    <w:pPr>
      <w:widowControl w:val="0"/>
      <w:autoSpaceDE w:val="0"/>
      <w:autoSpaceDN w:val="0"/>
      <w:adjustRightInd w:val="0"/>
      <w:ind w:left="720"/>
    </w:pPr>
    <w:rPr>
      <w:rFonts w:ascii="Courier New" w:eastAsia="Calibri" w:hAnsi="Courier New" w:cs="Courier New"/>
      <w:sz w:val="20"/>
      <w:szCs w:val="20"/>
    </w:rPr>
  </w:style>
  <w:style w:type="table" w:styleId="TableGrid">
    <w:name w:val="Table Grid"/>
    <w:basedOn w:val="TableNormal"/>
    <w:uiPriority w:val="99"/>
    <w:rsid w:val="007D19B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D19B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Courier New" w:eastAsia="Calibri" w:hAnsi="Courier New" w:cs="Courier New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D19B8"/>
    <w:rPr>
      <w:rFonts w:ascii="Courier New" w:hAnsi="Courier New" w:cs="Courier New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7D19B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Courier New" w:eastAsia="Calibri" w:hAnsi="Courier New" w:cs="Courier New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D19B8"/>
    <w:rPr>
      <w:rFonts w:ascii="Courier New" w:hAnsi="Courier New" w:cs="Courier New"/>
      <w:sz w:val="20"/>
      <w:szCs w:val="20"/>
      <w:lang w:eastAsia="ru-RU"/>
    </w:rPr>
  </w:style>
  <w:style w:type="character" w:styleId="PageNumber">
    <w:name w:val="page number"/>
    <w:basedOn w:val="DefaultParagraphFont"/>
    <w:uiPriority w:val="99"/>
    <w:rsid w:val="007D19B8"/>
  </w:style>
  <w:style w:type="paragraph" w:customStyle="1" w:styleId="a">
    <w:name w:val="Содержимое таблицы"/>
    <w:basedOn w:val="Normal"/>
    <w:uiPriority w:val="99"/>
    <w:rsid w:val="007D19B8"/>
    <w:pPr>
      <w:widowControl w:val="0"/>
      <w:suppressLineNumbers/>
      <w:suppressAutoHyphens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styleId="NoSpacing">
    <w:name w:val="No Spacing"/>
    <w:uiPriority w:val="99"/>
    <w:qFormat/>
    <w:rsid w:val="007D19B8"/>
    <w:pPr>
      <w:widowControl w:val="0"/>
      <w:suppressAutoHyphens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Default">
    <w:name w:val="Default"/>
    <w:uiPriority w:val="99"/>
    <w:rsid w:val="006D2E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0">
    <w:name w:val="Основной"/>
    <w:basedOn w:val="Normal"/>
    <w:link w:val="a1"/>
    <w:uiPriority w:val="99"/>
    <w:rsid w:val="00EC2531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eastAsia="Calibri" w:hAnsi="NewtonCSanPin" w:cs="NewtonCSanPin"/>
      <w:color w:val="000000"/>
      <w:sz w:val="21"/>
      <w:szCs w:val="21"/>
    </w:rPr>
  </w:style>
  <w:style w:type="paragraph" w:customStyle="1" w:styleId="4">
    <w:name w:val="Заг 4"/>
    <w:basedOn w:val="Normal"/>
    <w:uiPriority w:val="99"/>
    <w:rsid w:val="00EC2531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2">
    <w:name w:val="Курсив"/>
    <w:basedOn w:val="a0"/>
    <w:uiPriority w:val="99"/>
    <w:rsid w:val="00EC2531"/>
    <w:rPr>
      <w:i/>
      <w:iCs/>
    </w:rPr>
  </w:style>
  <w:style w:type="character" w:customStyle="1" w:styleId="Zag11">
    <w:name w:val="Zag_11"/>
    <w:uiPriority w:val="99"/>
    <w:rsid w:val="00EC2531"/>
    <w:rPr>
      <w:color w:val="000000"/>
      <w:w w:val="100"/>
    </w:rPr>
  </w:style>
  <w:style w:type="paragraph" w:customStyle="1" w:styleId="21">
    <w:name w:val="Средняя сетка 21"/>
    <w:basedOn w:val="Normal"/>
    <w:uiPriority w:val="99"/>
    <w:rsid w:val="00EC2531"/>
    <w:pPr>
      <w:numPr>
        <w:numId w:val="38"/>
      </w:numPr>
      <w:spacing w:line="360" w:lineRule="auto"/>
      <w:jc w:val="both"/>
      <w:outlineLvl w:val="1"/>
    </w:pPr>
    <w:rPr>
      <w:sz w:val="28"/>
      <w:szCs w:val="28"/>
    </w:rPr>
  </w:style>
  <w:style w:type="character" w:customStyle="1" w:styleId="a1">
    <w:name w:val="Основной Знак"/>
    <w:link w:val="a0"/>
    <w:uiPriority w:val="99"/>
    <w:locked/>
    <w:rsid w:val="00EC2531"/>
    <w:rPr>
      <w:rFonts w:ascii="NewtonCSanPin" w:hAnsi="NewtonCSanPin" w:cs="NewtonCSanPin"/>
      <w:color w:val="000000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rsid w:val="008012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1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76721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70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3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35</TotalTime>
  <Pages>9</Pages>
  <Words>3375</Words>
  <Characters>19241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Ден</cp:lastModifiedBy>
  <cp:revision>6</cp:revision>
  <cp:lastPrinted>2020-11-09T11:33:00Z</cp:lastPrinted>
  <dcterms:created xsi:type="dcterms:W3CDTF">2017-09-18T11:55:00Z</dcterms:created>
  <dcterms:modified xsi:type="dcterms:W3CDTF">2020-11-09T23:58:00Z</dcterms:modified>
</cp:coreProperties>
</file>