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335" w:rsidRPr="00E36126" w:rsidRDefault="002C1335" w:rsidP="002163BC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 МАОУ Шабановская СОШ 04.03 был проведен вечер «И это время называется весна»</w:t>
      </w:r>
      <w:r>
        <w:rPr>
          <w:color w:val="000000"/>
          <w:sz w:val="28"/>
          <w:szCs w:val="28"/>
        </w:rPr>
        <w:t xml:space="preserve"> . В течение праздника звучали поздравления, ребята пели песни, читали стихи, разыгрывали сценки.</w:t>
      </w:r>
    </w:p>
    <w:p w:rsidR="002C1335" w:rsidRDefault="002C1335" w:rsidP="00E36126">
      <w:pPr>
        <w:tabs>
          <w:tab w:val="left" w:pos="2775"/>
        </w:tabs>
        <w:rPr>
          <w:rFonts w:ascii="Arial" w:hAnsi="Arial" w:cs="Arial"/>
          <w:sz w:val="26"/>
          <w:szCs w:val="26"/>
        </w:rPr>
      </w:pPr>
    </w:p>
    <w:p w:rsidR="002C1335" w:rsidRPr="002163BC" w:rsidRDefault="002C1335" w:rsidP="002163BC">
      <w:pPr>
        <w:tabs>
          <w:tab w:val="left" w:pos="2775"/>
        </w:tabs>
        <w:rPr>
          <w:rFonts w:ascii="Arial" w:hAnsi="Arial" w:cs="Arial"/>
          <w:sz w:val="26"/>
          <w:szCs w:val="26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327pt">
            <v:imagedata r:id="rId5" o:title=""/>
          </v:shape>
        </w:pict>
      </w:r>
      <w:r w:rsidRPr="00854DBF">
        <w:t xml:space="preserve"> </w:t>
      </w:r>
      <w:r>
        <w:pict>
          <v:shape id="_x0000_i1026" type="#_x0000_t75" style="width:400.5pt;height:294.75pt">
            <v:imagedata r:id="rId6" o:title=""/>
          </v:shape>
        </w:pict>
      </w:r>
    </w:p>
    <w:sectPr w:rsidR="002C1335" w:rsidRPr="002163BC" w:rsidSect="00CF3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4108E3"/>
    <w:multiLevelType w:val="hybridMultilevel"/>
    <w:tmpl w:val="8E5A7B40"/>
    <w:lvl w:ilvl="0" w:tplc="898C252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oNotDisplayPageBoundari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3E1B"/>
    <w:rsid w:val="00003E1B"/>
    <w:rsid w:val="00087857"/>
    <w:rsid w:val="00095F29"/>
    <w:rsid w:val="001525A5"/>
    <w:rsid w:val="001A4CBC"/>
    <w:rsid w:val="001D3C35"/>
    <w:rsid w:val="002163BC"/>
    <w:rsid w:val="00256F9B"/>
    <w:rsid w:val="002C0447"/>
    <w:rsid w:val="002C1335"/>
    <w:rsid w:val="003403F7"/>
    <w:rsid w:val="003714E8"/>
    <w:rsid w:val="003B1D00"/>
    <w:rsid w:val="003E24A3"/>
    <w:rsid w:val="004031A2"/>
    <w:rsid w:val="004207F7"/>
    <w:rsid w:val="004A6F36"/>
    <w:rsid w:val="004C20F3"/>
    <w:rsid w:val="006379E7"/>
    <w:rsid w:val="007540B0"/>
    <w:rsid w:val="0077575A"/>
    <w:rsid w:val="007C5C32"/>
    <w:rsid w:val="007D6193"/>
    <w:rsid w:val="0082102E"/>
    <w:rsid w:val="00854DBF"/>
    <w:rsid w:val="00910018"/>
    <w:rsid w:val="00920ACE"/>
    <w:rsid w:val="00AB7562"/>
    <w:rsid w:val="00AD68FB"/>
    <w:rsid w:val="00B3046A"/>
    <w:rsid w:val="00B63ED3"/>
    <w:rsid w:val="00B8233D"/>
    <w:rsid w:val="00C231A8"/>
    <w:rsid w:val="00C3343B"/>
    <w:rsid w:val="00CF3E09"/>
    <w:rsid w:val="00D062C1"/>
    <w:rsid w:val="00D340A4"/>
    <w:rsid w:val="00E36126"/>
    <w:rsid w:val="00EF44E5"/>
    <w:rsid w:val="00F148A9"/>
    <w:rsid w:val="00F65974"/>
    <w:rsid w:val="00F66A27"/>
    <w:rsid w:val="00F857C5"/>
    <w:rsid w:val="00F87E03"/>
    <w:rsid w:val="00FC24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E0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003E1B"/>
    <w:rPr>
      <w:rFonts w:ascii="Times New Roman" w:hAnsi="Times New Roman" w:cs="Times New Roman"/>
      <w:color w:val="0000FF"/>
      <w:u w:val="single"/>
    </w:rPr>
  </w:style>
  <w:style w:type="character" w:customStyle="1" w:styleId="w-mailboxuserinfoemailinner">
    <w:name w:val="w-mailbox__userinfo__email_inner"/>
    <w:basedOn w:val="DefaultParagraphFont"/>
    <w:uiPriority w:val="99"/>
    <w:rsid w:val="00003E1B"/>
    <w:rPr>
      <w:rFonts w:cs="Times New Roman"/>
    </w:rPr>
  </w:style>
  <w:style w:type="table" w:styleId="TableGrid">
    <w:name w:val="Table Grid"/>
    <w:basedOn w:val="TableNormal"/>
    <w:uiPriority w:val="99"/>
    <w:rsid w:val="001A4CB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rsid w:val="00C3343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192</TotalTime>
  <Pages>1</Pages>
  <Words>27</Words>
  <Characters>154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Вера</cp:lastModifiedBy>
  <cp:revision>16</cp:revision>
  <cp:lastPrinted>2015-09-08T09:22:00Z</cp:lastPrinted>
  <dcterms:created xsi:type="dcterms:W3CDTF">2015-06-25T06:16:00Z</dcterms:created>
  <dcterms:modified xsi:type="dcterms:W3CDTF">2016-03-20T05:34:00Z</dcterms:modified>
</cp:coreProperties>
</file>