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03F" w:rsidRPr="00E36126" w:rsidRDefault="006A703F" w:rsidP="00F20AC9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МАОУ Шабановская СОШ 03.03 было проведено мероприятие «Фильм,фильм, фильм…», посвященный Международному женскому дню. </w:t>
      </w:r>
      <w:r>
        <w:rPr>
          <w:color w:val="000000"/>
          <w:sz w:val="28"/>
          <w:szCs w:val="28"/>
        </w:rPr>
        <w:t>Учащиеся познакомились с известными киноактрисами, режиссерами, просмотрели фрагменты фильмов, главными героинями которых были женщины.</w:t>
      </w:r>
    </w:p>
    <w:p w:rsidR="006A703F" w:rsidRDefault="006A703F" w:rsidP="00E36126">
      <w:pPr>
        <w:tabs>
          <w:tab w:val="left" w:pos="2775"/>
        </w:tabs>
        <w:rPr>
          <w:rFonts w:ascii="Arial" w:hAnsi="Arial" w:cs="Arial"/>
          <w:sz w:val="26"/>
          <w:szCs w:val="26"/>
        </w:rPr>
      </w:pPr>
    </w:p>
    <w:p w:rsidR="006A703F" w:rsidRPr="00F20AC9" w:rsidRDefault="006A703F" w:rsidP="00F20AC9">
      <w:pPr>
        <w:tabs>
          <w:tab w:val="left" w:pos="2775"/>
        </w:tabs>
        <w:jc w:val="center"/>
        <w:rPr>
          <w:rFonts w:ascii="Arial" w:hAnsi="Arial" w:cs="Arial"/>
          <w:sz w:val="26"/>
          <w:szCs w:val="26"/>
        </w:rPr>
      </w:pPr>
      <w:r w:rsidRPr="00C36A0B">
        <w:rPr>
          <w:rFonts w:ascii="Arial" w:hAnsi="Arial" w:cs="Arial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4in">
            <v:imagedata r:id="rId5" o:title=""/>
          </v:shape>
        </w:pict>
      </w:r>
      <w:r w:rsidRPr="00C36A0B">
        <w:rPr>
          <w:rFonts w:ascii="Arial" w:hAnsi="Arial" w:cs="Arial"/>
          <w:sz w:val="26"/>
          <w:szCs w:val="26"/>
        </w:rPr>
        <w:pict>
          <v:shape id="_x0000_i1026" type="#_x0000_t75" style="width:384pt;height:307.5pt">
            <v:imagedata r:id="rId6" o:title=""/>
          </v:shape>
        </w:pict>
      </w:r>
    </w:p>
    <w:sectPr w:rsidR="006A703F" w:rsidRPr="00F20AC9" w:rsidSect="00CF3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108E3"/>
    <w:multiLevelType w:val="hybridMultilevel"/>
    <w:tmpl w:val="8E5A7B40"/>
    <w:lvl w:ilvl="0" w:tplc="898C252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E1B"/>
    <w:rsid w:val="00003E1B"/>
    <w:rsid w:val="00087857"/>
    <w:rsid w:val="00095F29"/>
    <w:rsid w:val="001525A5"/>
    <w:rsid w:val="001A4CBC"/>
    <w:rsid w:val="001D3C35"/>
    <w:rsid w:val="00256F9B"/>
    <w:rsid w:val="002C0447"/>
    <w:rsid w:val="003403F7"/>
    <w:rsid w:val="003714E8"/>
    <w:rsid w:val="003B1D00"/>
    <w:rsid w:val="003E24A3"/>
    <w:rsid w:val="004031A2"/>
    <w:rsid w:val="004A6F36"/>
    <w:rsid w:val="004C20F3"/>
    <w:rsid w:val="006379E7"/>
    <w:rsid w:val="006A703F"/>
    <w:rsid w:val="007540B0"/>
    <w:rsid w:val="0077575A"/>
    <w:rsid w:val="007C5C32"/>
    <w:rsid w:val="007D6193"/>
    <w:rsid w:val="0082102E"/>
    <w:rsid w:val="00910018"/>
    <w:rsid w:val="00920ACE"/>
    <w:rsid w:val="00AB7562"/>
    <w:rsid w:val="00AD68FB"/>
    <w:rsid w:val="00B3046A"/>
    <w:rsid w:val="00B8233D"/>
    <w:rsid w:val="00C231A8"/>
    <w:rsid w:val="00C3343B"/>
    <w:rsid w:val="00C36A0B"/>
    <w:rsid w:val="00CF3E09"/>
    <w:rsid w:val="00D062C1"/>
    <w:rsid w:val="00D340A4"/>
    <w:rsid w:val="00DE4D3C"/>
    <w:rsid w:val="00E36126"/>
    <w:rsid w:val="00EF44E5"/>
    <w:rsid w:val="00F148A9"/>
    <w:rsid w:val="00F20AC9"/>
    <w:rsid w:val="00F65974"/>
    <w:rsid w:val="00F66A27"/>
    <w:rsid w:val="00F87E03"/>
    <w:rsid w:val="00FC2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E0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03E1B"/>
    <w:rPr>
      <w:rFonts w:ascii="Times New Roman" w:hAnsi="Times New Roman" w:cs="Times New Roman"/>
      <w:color w:val="0000FF"/>
      <w:u w:val="single"/>
    </w:rPr>
  </w:style>
  <w:style w:type="character" w:customStyle="1" w:styleId="w-mailboxuserinfoemailinner">
    <w:name w:val="w-mailbox__userinfo__email_inner"/>
    <w:basedOn w:val="DefaultParagraphFont"/>
    <w:uiPriority w:val="99"/>
    <w:rsid w:val="00003E1B"/>
    <w:rPr>
      <w:rFonts w:cs="Times New Roman"/>
    </w:rPr>
  </w:style>
  <w:style w:type="table" w:styleId="TableGrid">
    <w:name w:val="Table Grid"/>
    <w:basedOn w:val="TableNormal"/>
    <w:uiPriority w:val="99"/>
    <w:rsid w:val="001A4CB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334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188</TotalTime>
  <Pages>1</Pages>
  <Words>38</Words>
  <Characters>222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Вера</cp:lastModifiedBy>
  <cp:revision>15</cp:revision>
  <cp:lastPrinted>2015-09-08T09:22:00Z</cp:lastPrinted>
  <dcterms:created xsi:type="dcterms:W3CDTF">2015-06-25T06:16:00Z</dcterms:created>
  <dcterms:modified xsi:type="dcterms:W3CDTF">2016-03-20T05:30:00Z</dcterms:modified>
</cp:coreProperties>
</file>